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w:t>
            </w:r>
            <w:r w:rsidR="00E24065">
              <w:rPr>
                <w:sz w:val="28"/>
                <w:szCs w:val="28"/>
              </w:rPr>
              <w:t xml:space="preserve"> </w:t>
            </w:r>
            <w:r>
              <w:rPr>
                <w:sz w:val="28"/>
                <w:szCs w:val="28"/>
              </w:rPr>
              <w:t>Nations</w:t>
            </w:r>
          </w:p>
        </w:tc>
        <w:tc>
          <w:tcPr>
            <w:tcW w:w="6095" w:type="dxa"/>
            <w:gridSpan w:val="2"/>
            <w:tcBorders>
              <w:bottom w:val="single" w:sz="4" w:space="0" w:color="auto"/>
            </w:tcBorders>
            <w:vAlign w:val="bottom"/>
          </w:tcPr>
          <w:p w:rsidR="00B56E9C" w:rsidRPr="002E51B7" w:rsidRDefault="00AE3EF2" w:rsidP="00AE3EF2">
            <w:pPr>
              <w:suppressAutoHyphens w:val="0"/>
              <w:spacing w:after="20"/>
              <w:jc w:val="right"/>
            </w:pPr>
            <w:r w:rsidRPr="00AE3EF2">
              <w:rPr>
                <w:sz w:val="40"/>
              </w:rPr>
              <w:t>CERD</w:t>
            </w:r>
            <w:r>
              <w:t>/C/RWA/13-17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w:t>
            </w:r>
            <w:r w:rsidR="00E24065">
              <w:rPr>
                <w:b/>
                <w:sz w:val="34"/>
                <w:szCs w:val="40"/>
              </w:rPr>
              <w:t xml:space="preserve"> </w:t>
            </w:r>
            <w:r w:rsidRPr="000B4EF7">
              <w:rPr>
                <w:b/>
                <w:sz w:val="34"/>
                <w:szCs w:val="40"/>
              </w:rPr>
              <w:t>Convention</w:t>
            </w:r>
            <w:r w:rsidR="00E24065">
              <w:rPr>
                <w:b/>
                <w:sz w:val="34"/>
                <w:szCs w:val="40"/>
              </w:rPr>
              <w:t xml:space="preserve"> </w:t>
            </w:r>
            <w:r w:rsidRPr="000B4EF7">
              <w:rPr>
                <w:b/>
                <w:sz w:val="34"/>
                <w:szCs w:val="40"/>
              </w:rPr>
              <w:t>on</w:t>
            </w:r>
            <w:r w:rsidR="00A01489">
              <w:rPr>
                <w:b/>
                <w:sz w:val="34"/>
                <w:szCs w:val="40"/>
              </w:rPr>
              <w:br/>
            </w:r>
            <w:r w:rsidR="00E63389">
              <w:rPr>
                <w:b/>
                <w:sz w:val="34"/>
                <w:szCs w:val="40"/>
              </w:rPr>
              <w:t>the</w:t>
            </w:r>
            <w:r w:rsidR="00E24065">
              <w:rPr>
                <w:b/>
                <w:sz w:val="34"/>
                <w:szCs w:val="40"/>
              </w:rPr>
              <w:t xml:space="preserve"> </w:t>
            </w:r>
            <w:r w:rsidR="00E63389">
              <w:rPr>
                <w:b/>
                <w:sz w:val="34"/>
                <w:szCs w:val="40"/>
              </w:rPr>
              <w:t>Elimination</w:t>
            </w:r>
            <w:r w:rsidR="00E24065">
              <w:rPr>
                <w:b/>
                <w:sz w:val="34"/>
                <w:szCs w:val="40"/>
              </w:rPr>
              <w:t xml:space="preserve"> </w:t>
            </w:r>
            <w:r w:rsidR="00E63389">
              <w:rPr>
                <w:b/>
                <w:sz w:val="34"/>
                <w:szCs w:val="40"/>
              </w:rPr>
              <w:t>of</w:t>
            </w:r>
            <w:r w:rsidR="00E24065">
              <w:rPr>
                <w:b/>
                <w:sz w:val="34"/>
                <w:szCs w:val="40"/>
              </w:rPr>
              <w:t xml:space="preserve"> </w:t>
            </w:r>
            <w:r w:rsidR="00E63389">
              <w:rPr>
                <w:b/>
                <w:sz w:val="34"/>
                <w:szCs w:val="40"/>
              </w:rPr>
              <w:t>A</w:t>
            </w:r>
            <w:r w:rsidRPr="000B4EF7">
              <w:rPr>
                <w:b/>
                <w:sz w:val="34"/>
                <w:szCs w:val="40"/>
              </w:rPr>
              <w:t>ll</w:t>
            </w:r>
            <w:r w:rsidR="00E24065">
              <w:rPr>
                <w:b/>
                <w:sz w:val="34"/>
                <w:szCs w:val="40"/>
              </w:rPr>
              <w:t xml:space="preserve"> </w:t>
            </w:r>
            <w:r w:rsidRPr="000B4EF7">
              <w:rPr>
                <w:b/>
                <w:sz w:val="34"/>
                <w:szCs w:val="40"/>
              </w:rPr>
              <w:t>Forms</w:t>
            </w:r>
            <w:r w:rsidR="00A01489">
              <w:rPr>
                <w:b/>
                <w:sz w:val="34"/>
                <w:szCs w:val="40"/>
              </w:rPr>
              <w:br/>
            </w:r>
            <w:r w:rsidRPr="000B4EF7">
              <w:rPr>
                <w:b/>
                <w:sz w:val="34"/>
                <w:szCs w:val="40"/>
              </w:rPr>
              <w:t>of</w:t>
            </w:r>
            <w:r w:rsidR="00E24065">
              <w:rPr>
                <w:b/>
                <w:sz w:val="34"/>
                <w:szCs w:val="40"/>
              </w:rPr>
              <w:t xml:space="preserve"> </w:t>
            </w:r>
            <w:r w:rsidRPr="000B4EF7">
              <w:rPr>
                <w:b/>
                <w:sz w:val="34"/>
                <w:szCs w:val="40"/>
              </w:rPr>
              <w:t>Racial</w:t>
            </w:r>
            <w:r w:rsidR="00E24065">
              <w:rPr>
                <w:b/>
                <w:sz w:val="34"/>
                <w:szCs w:val="40"/>
              </w:rPr>
              <w:t xml:space="preserve"> </w:t>
            </w:r>
            <w:r w:rsidRPr="000B4EF7">
              <w:rPr>
                <w:b/>
                <w:sz w:val="34"/>
                <w:szCs w:val="40"/>
              </w:rPr>
              <w:t>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AE3EF2" w:rsidRDefault="00AE3EF2" w:rsidP="00AE3EF2">
            <w:pPr>
              <w:suppressAutoHyphens w:val="0"/>
              <w:spacing w:before="240" w:line="240" w:lineRule="exact"/>
            </w:pPr>
            <w:r>
              <w:t>Distr.:</w:t>
            </w:r>
            <w:r w:rsidR="00E24065">
              <w:t xml:space="preserve"> </w:t>
            </w:r>
            <w:r>
              <w:t>General</w:t>
            </w:r>
          </w:p>
          <w:p w:rsidR="00AE3EF2" w:rsidRDefault="00AE3EF2" w:rsidP="00AE3EF2">
            <w:pPr>
              <w:suppressAutoHyphens w:val="0"/>
            </w:pPr>
            <w:r>
              <w:t>9</w:t>
            </w:r>
            <w:r w:rsidR="00E24065">
              <w:t xml:space="preserve"> </w:t>
            </w:r>
            <w:r>
              <w:t>August</w:t>
            </w:r>
            <w:r w:rsidR="00E24065">
              <w:t xml:space="preserve"> </w:t>
            </w:r>
            <w:r>
              <w:t>2010</w:t>
            </w:r>
          </w:p>
          <w:p w:rsidR="00AE3EF2" w:rsidRDefault="00AE3EF2" w:rsidP="00AE3EF2">
            <w:pPr>
              <w:suppressAutoHyphens w:val="0"/>
            </w:pPr>
          </w:p>
          <w:p w:rsidR="00B56E9C" w:rsidRDefault="00AE3EF2" w:rsidP="00AE3EF2">
            <w:pPr>
              <w:suppressAutoHyphens w:val="0"/>
            </w:pPr>
            <w:r>
              <w:t>Original:</w:t>
            </w:r>
            <w:r w:rsidR="00E24065">
              <w:t xml:space="preserve"> </w:t>
            </w:r>
            <w:r>
              <w:t>English</w:t>
            </w:r>
          </w:p>
        </w:tc>
      </w:tr>
    </w:tbl>
    <w:p w:rsidR="00AE3EF2" w:rsidRPr="00AC5D9B" w:rsidRDefault="00AE3EF2">
      <w:pPr>
        <w:spacing w:before="120"/>
        <w:rPr>
          <w:b/>
          <w:sz w:val="24"/>
          <w:szCs w:val="24"/>
        </w:rPr>
      </w:pPr>
      <w:r>
        <w:rPr>
          <w:b/>
          <w:sz w:val="24"/>
          <w:szCs w:val="24"/>
        </w:rPr>
        <w:t>Committee</w:t>
      </w:r>
      <w:r w:rsidR="00E24065">
        <w:rPr>
          <w:b/>
          <w:sz w:val="24"/>
          <w:szCs w:val="24"/>
        </w:rPr>
        <w:t xml:space="preserve"> </w:t>
      </w:r>
      <w:r>
        <w:rPr>
          <w:b/>
          <w:sz w:val="24"/>
          <w:szCs w:val="24"/>
        </w:rPr>
        <w:t>on</w:t>
      </w:r>
      <w:r w:rsidR="00E24065">
        <w:rPr>
          <w:b/>
          <w:sz w:val="24"/>
          <w:szCs w:val="24"/>
        </w:rPr>
        <w:t xml:space="preserve"> </w:t>
      </w:r>
      <w:r>
        <w:rPr>
          <w:b/>
          <w:sz w:val="24"/>
          <w:szCs w:val="24"/>
        </w:rPr>
        <w:t>the</w:t>
      </w:r>
      <w:r w:rsidR="00E24065">
        <w:rPr>
          <w:b/>
          <w:sz w:val="24"/>
          <w:szCs w:val="24"/>
        </w:rPr>
        <w:t xml:space="preserve"> </w:t>
      </w:r>
      <w:r>
        <w:rPr>
          <w:b/>
          <w:sz w:val="24"/>
          <w:szCs w:val="24"/>
        </w:rPr>
        <w:t>Elimination</w:t>
      </w:r>
      <w:r w:rsidR="00E24065">
        <w:rPr>
          <w:b/>
          <w:sz w:val="24"/>
          <w:szCs w:val="24"/>
        </w:rPr>
        <w:t xml:space="preserve"> </w:t>
      </w:r>
      <w:r>
        <w:rPr>
          <w:b/>
          <w:sz w:val="24"/>
          <w:szCs w:val="24"/>
        </w:rPr>
        <w:t>of</w:t>
      </w:r>
      <w:r w:rsidR="00E24065">
        <w:rPr>
          <w:b/>
          <w:sz w:val="24"/>
          <w:szCs w:val="24"/>
        </w:rPr>
        <w:t xml:space="preserve"> </w:t>
      </w:r>
      <w:r>
        <w:rPr>
          <w:b/>
          <w:sz w:val="24"/>
          <w:szCs w:val="24"/>
        </w:rPr>
        <w:t>Racial</w:t>
      </w:r>
      <w:r w:rsidR="00E24065">
        <w:rPr>
          <w:b/>
          <w:sz w:val="24"/>
          <w:szCs w:val="24"/>
        </w:rPr>
        <w:t xml:space="preserve"> </w:t>
      </w:r>
      <w:r>
        <w:rPr>
          <w:b/>
          <w:sz w:val="24"/>
          <w:szCs w:val="24"/>
        </w:rPr>
        <w:t>Discrimination</w:t>
      </w:r>
    </w:p>
    <w:p w:rsidR="00AE3EF2" w:rsidRDefault="00AE3EF2" w:rsidP="00AE3EF2">
      <w:pPr>
        <w:pStyle w:val="HMG"/>
      </w:pPr>
      <w:r>
        <w:tab/>
      </w:r>
      <w:r>
        <w:tab/>
        <w:t>Reports</w:t>
      </w:r>
      <w:r w:rsidR="00E24065">
        <w:t xml:space="preserve"> </w:t>
      </w:r>
      <w:r>
        <w:t>submitted</w:t>
      </w:r>
      <w:r w:rsidR="00E24065">
        <w:t xml:space="preserve"> </w:t>
      </w:r>
      <w:r>
        <w:t>by</w:t>
      </w:r>
      <w:r w:rsidR="00E24065">
        <w:t xml:space="preserve"> </w:t>
      </w:r>
      <w:r>
        <w:t>States</w:t>
      </w:r>
      <w:r w:rsidR="00E24065">
        <w:t xml:space="preserve"> </w:t>
      </w:r>
      <w:r>
        <w:t>parties</w:t>
      </w:r>
      <w:r w:rsidR="00E24065">
        <w:t xml:space="preserve"> </w:t>
      </w:r>
      <w:r>
        <w:t>under</w:t>
      </w:r>
      <w:r w:rsidR="00E24065">
        <w:t xml:space="preserve"> </w:t>
      </w:r>
      <w:r>
        <w:t>article</w:t>
      </w:r>
      <w:r w:rsidR="00E24065">
        <w:t xml:space="preserve"> </w:t>
      </w:r>
      <w:r>
        <w:t>9</w:t>
      </w:r>
      <w:r w:rsidR="00E24065">
        <w:t xml:space="preserve"> </w:t>
      </w:r>
      <w:r>
        <w:t>of</w:t>
      </w:r>
      <w:r w:rsidR="00E24065">
        <w:t xml:space="preserve"> </w:t>
      </w:r>
      <w:r>
        <w:t>the</w:t>
      </w:r>
      <w:r w:rsidR="00E24065">
        <w:t xml:space="preserve"> </w:t>
      </w:r>
      <w:r>
        <w:t>Convention</w:t>
      </w:r>
    </w:p>
    <w:p w:rsidR="00AE3EF2" w:rsidRDefault="00AE3EF2" w:rsidP="00AE3EF2">
      <w:pPr>
        <w:pStyle w:val="HChG"/>
      </w:pPr>
      <w:r>
        <w:tab/>
      </w:r>
      <w:r>
        <w:tab/>
        <w:t>Thirteenth</w:t>
      </w:r>
      <w:r w:rsidR="00E24065">
        <w:t xml:space="preserve"> </w:t>
      </w:r>
      <w:r>
        <w:t>to</w:t>
      </w:r>
      <w:r w:rsidR="00E24065">
        <w:t xml:space="preserve"> </w:t>
      </w:r>
      <w:r>
        <w:t>seventeenth</w:t>
      </w:r>
      <w:r w:rsidR="00E24065">
        <w:t xml:space="preserve"> </w:t>
      </w:r>
      <w:r>
        <w:t>periodic</w:t>
      </w:r>
      <w:r w:rsidR="00E24065">
        <w:t xml:space="preserve"> </w:t>
      </w:r>
      <w:r>
        <w:t>reports</w:t>
      </w:r>
      <w:r w:rsidR="00E24065">
        <w:t xml:space="preserve"> </w:t>
      </w:r>
      <w:r>
        <w:t>due</w:t>
      </w:r>
      <w:r w:rsidR="00E24065">
        <w:t xml:space="preserve"> </w:t>
      </w:r>
      <w:r>
        <w:t>in</w:t>
      </w:r>
      <w:r w:rsidR="00E24065">
        <w:t xml:space="preserve"> </w:t>
      </w:r>
      <w:r>
        <w:t>2008</w:t>
      </w:r>
      <w:r w:rsidRPr="00AE3EF2">
        <w:rPr>
          <w:rStyle w:val="FootnoteReference"/>
          <w:b w:val="0"/>
          <w:sz w:val="20"/>
          <w:vertAlign w:val="baseline"/>
        </w:rPr>
        <w:footnoteReference w:customMarkFollows="1" w:id="2"/>
        <w:t>*</w:t>
      </w:r>
    </w:p>
    <w:p w:rsidR="001C6663" w:rsidRPr="00E24065" w:rsidRDefault="00AE3EF2" w:rsidP="00B812ED">
      <w:pPr>
        <w:pStyle w:val="HMG"/>
        <w:rPr>
          <w:rStyle w:val="FootnoteReference"/>
          <w:sz w:val="20"/>
          <w:vertAlign w:val="baseline"/>
          <w:lang w:val="fr-FR"/>
        </w:rPr>
      </w:pPr>
      <w:r>
        <w:tab/>
      </w:r>
      <w:r>
        <w:tab/>
      </w:r>
      <w:r w:rsidRPr="00E24065">
        <w:rPr>
          <w:lang w:val="fr-FR"/>
        </w:rPr>
        <w:t>Rwanda</w:t>
      </w:r>
      <w:r w:rsidRPr="003E3CB1">
        <w:rPr>
          <w:rStyle w:val="FootnoteReference"/>
          <w:b w:val="0"/>
          <w:sz w:val="20"/>
          <w:vertAlign w:val="baseline"/>
          <w:lang w:val="fr-FR"/>
        </w:rPr>
        <w:footnoteReference w:customMarkFollows="1" w:id="3"/>
        <w:t>**</w:t>
      </w:r>
    </w:p>
    <w:p w:rsidR="00B812ED" w:rsidRPr="00E24065" w:rsidRDefault="00B812ED" w:rsidP="00B812ED">
      <w:pPr>
        <w:pStyle w:val="SingleTxtG"/>
        <w:jc w:val="right"/>
        <w:rPr>
          <w:lang w:val="fr-FR"/>
        </w:rPr>
      </w:pPr>
      <w:r w:rsidRPr="00E24065">
        <w:rPr>
          <w:lang w:val="fr-FR"/>
        </w:rPr>
        <w:t>[27</w:t>
      </w:r>
      <w:r w:rsidR="00E24065" w:rsidRPr="00E24065">
        <w:rPr>
          <w:lang w:val="fr-FR"/>
        </w:rPr>
        <w:t xml:space="preserve"> </w:t>
      </w:r>
      <w:r w:rsidRPr="00E24065">
        <w:rPr>
          <w:lang w:val="fr-FR"/>
        </w:rPr>
        <w:t>April</w:t>
      </w:r>
      <w:r w:rsidR="00E24065" w:rsidRPr="00E24065">
        <w:rPr>
          <w:lang w:val="fr-FR"/>
        </w:rPr>
        <w:t xml:space="preserve"> </w:t>
      </w:r>
      <w:r w:rsidRPr="00E24065">
        <w:rPr>
          <w:lang w:val="fr-FR"/>
        </w:rPr>
        <w:t>2010]</w:t>
      </w:r>
    </w:p>
    <w:p w:rsidR="00B812ED" w:rsidRPr="00E24065" w:rsidRDefault="00B812ED" w:rsidP="00B812ED">
      <w:pPr>
        <w:spacing w:after="120"/>
        <w:rPr>
          <w:sz w:val="28"/>
          <w:lang w:val="fr-FR"/>
        </w:rPr>
      </w:pPr>
      <w:r w:rsidRPr="00E24065">
        <w:rPr>
          <w:lang w:val="fr-FR"/>
        </w:rPr>
        <w:br w:type="page"/>
      </w:r>
      <w:r w:rsidRPr="00E24065">
        <w:rPr>
          <w:sz w:val="28"/>
          <w:lang w:val="fr-FR"/>
        </w:rPr>
        <w:t>Contents</w:t>
      </w:r>
    </w:p>
    <w:p w:rsidR="00B812ED" w:rsidRPr="00E24065" w:rsidRDefault="00B812ED" w:rsidP="00B812ED">
      <w:pPr>
        <w:tabs>
          <w:tab w:val="right" w:pos="8929"/>
          <w:tab w:val="right" w:pos="9638"/>
        </w:tabs>
        <w:spacing w:after="120"/>
        <w:ind w:left="283"/>
        <w:rPr>
          <w:lang w:val="fr-FR"/>
        </w:rPr>
      </w:pPr>
      <w:r w:rsidRPr="00E24065">
        <w:rPr>
          <w:i/>
          <w:sz w:val="18"/>
          <w:lang w:val="fr-FR"/>
        </w:rPr>
        <w:tab/>
        <w:t>Paragraphs</w:t>
      </w:r>
      <w:r w:rsidRPr="00E24065">
        <w:rPr>
          <w:i/>
          <w:sz w:val="18"/>
          <w:lang w:val="fr-FR"/>
        </w:rPr>
        <w:tab/>
        <w:t>Page</w:t>
      </w:r>
    </w:p>
    <w:p w:rsidR="001C6663" w:rsidRDefault="007542ED" w:rsidP="00962EB8">
      <w:pPr>
        <w:tabs>
          <w:tab w:val="right" w:pos="850"/>
          <w:tab w:val="left" w:pos="1134"/>
          <w:tab w:val="left" w:pos="1559"/>
          <w:tab w:val="left" w:pos="1984"/>
          <w:tab w:val="left" w:leader="dot" w:pos="7654"/>
          <w:tab w:val="right" w:pos="8929"/>
          <w:tab w:val="right" w:pos="9638"/>
        </w:tabs>
        <w:spacing w:after="100"/>
      </w:pPr>
      <w:r w:rsidRPr="00E24065">
        <w:rPr>
          <w:lang w:val="fr-FR"/>
        </w:rPr>
        <w:tab/>
      </w:r>
      <w:r w:rsidRPr="00C50D88">
        <w:rPr>
          <w:lang w:val="en-US"/>
        </w:rPr>
        <w:t>I.</w:t>
      </w:r>
      <w:r w:rsidRPr="00C50D88">
        <w:rPr>
          <w:lang w:val="en-US"/>
        </w:rPr>
        <w:tab/>
      </w:r>
      <w:r>
        <w:t>Introduction</w:t>
      </w:r>
      <w:r>
        <w:tab/>
      </w:r>
      <w:r>
        <w:tab/>
        <w:t>1–4</w:t>
      </w:r>
      <w:r>
        <w:tab/>
      </w:r>
      <w:r w:rsidR="00951032">
        <w:t>5</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E24065">
        <w:rPr>
          <w:lang w:val="en-US"/>
        </w:rPr>
        <w:tab/>
      </w:r>
      <w:r w:rsidRPr="00461A15">
        <w:t>II.</w:t>
      </w:r>
      <w:r w:rsidRPr="00461A15">
        <w:tab/>
        <w:t>General</w:t>
      </w:r>
      <w:r w:rsidR="00E24065">
        <w:t xml:space="preserve"> </w:t>
      </w:r>
      <w:r w:rsidRPr="00461A15">
        <w:t>information</w:t>
      </w:r>
      <w:r w:rsidR="00E24065">
        <w:t xml:space="preserve"> </w:t>
      </w:r>
      <w:r w:rsidRPr="00461A15">
        <w:t>on</w:t>
      </w:r>
      <w:r w:rsidR="00E24065">
        <w:t xml:space="preserve"> </w:t>
      </w:r>
      <w:r w:rsidRPr="00461A15">
        <w:t>Rwanda</w:t>
      </w:r>
      <w:r w:rsidRPr="00461A15">
        <w:tab/>
      </w:r>
      <w:r w:rsidRPr="00461A15">
        <w:tab/>
        <w:t>5–49</w:t>
      </w:r>
      <w:r w:rsidRPr="00461A15">
        <w:tab/>
      </w:r>
      <w:r w:rsidR="00951032">
        <w:t>5</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A.</w:t>
      </w:r>
      <w:r w:rsidRPr="00461A15">
        <w:tab/>
        <w:t>Background</w:t>
      </w:r>
      <w:r w:rsidRPr="00461A15">
        <w:tab/>
      </w:r>
      <w:r w:rsidRPr="00461A15">
        <w:tab/>
        <w:t>5–13</w:t>
      </w:r>
      <w:r>
        <w:tab/>
      </w:r>
      <w:r w:rsidR="00951032">
        <w:t>5</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B.</w:t>
      </w:r>
      <w:r w:rsidRPr="00461A15">
        <w:tab/>
        <w:t>Land</w:t>
      </w:r>
      <w:r w:rsidR="00E24065">
        <w:t xml:space="preserve"> </w:t>
      </w:r>
      <w:r w:rsidRPr="00461A15">
        <w:t>and</w:t>
      </w:r>
      <w:r w:rsidR="00E24065">
        <w:t xml:space="preserve"> </w:t>
      </w:r>
      <w:r w:rsidRPr="00461A15">
        <w:t>people</w:t>
      </w:r>
      <w:r w:rsidRPr="00461A15">
        <w:tab/>
      </w:r>
      <w:r w:rsidRPr="00461A15">
        <w:tab/>
        <w:t>14–19</w:t>
      </w:r>
      <w:r>
        <w:tab/>
      </w:r>
      <w:r w:rsidR="00951032">
        <w:t>7</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C.</w:t>
      </w:r>
      <w:r w:rsidR="00E24065">
        <w:t xml:space="preserve"> </w:t>
      </w:r>
      <w:r w:rsidRPr="00461A15">
        <w:tab/>
        <w:t>General</w:t>
      </w:r>
      <w:r w:rsidR="00E24065">
        <w:t xml:space="preserve"> </w:t>
      </w:r>
      <w:r w:rsidRPr="00461A15">
        <w:t>political</w:t>
      </w:r>
      <w:r w:rsidR="00E24065">
        <w:t xml:space="preserve"> </w:t>
      </w:r>
      <w:r w:rsidRPr="00461A15">
        <w:t>structure</w:t>
      </w:r>
      <w:r w:rsidRPr="00461A15">
        <w:tab/>
      </w:r>
      <w:r w:rsidRPr="00461A15">
        <w:tab/>
        <w:t>20–31</w:t>
      </w:r>
      <w:r>
        <w:tab/>
      </w:r>
      <w:r w:rsidR="00951032">
        <w:t>9</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D.</w:t>
      </w:r>
      <w:r w:rsidRPr="00461A15">
        <w:tab/>
        <w:t>The</w:t>
      </w:r>
      <w:r w:rsidR="00E24065">
        <w:t xml:space="preserve"> </w:t>
      </w:r>
      <w:r w:rsidRPr="00461A15">
        <w:t>history</w:t>
      </w:r>
      <w:r w:rsidR="00E24065">
        <w:t xml:space="preserve"> </w:t>
      </w:r>
      <w:r w:rsidRPr="00461A15">
        <w:t>of</w:t>
      </w:r>
      <w:r w:rsidR="00E24065">
        <w:t xml:space="preserve"> </w:t>
      </w:r>
      <w:r w:rsidRPr="00461A15">
        <w:t>Rwanda</w:t>
      </w:r>
      <w:r w:rsidR="00E24065">
        <w:t xml:space="preserve"> </w:t>
      </w:r>
      <w:r w:rsidRPr="00461A15">
        <w:t>and</w:t>
      </w:r>
      <w:r w:rsidR="00E24065">
        <w:t xml:space="preserve"> </w:t>
      </w:r>
      <w:r w:rsidRPr="00461A15">
        <w:t>the</w:t>
      </w:r>
      <w:r w:rsidR="00E24065">
        <w:t xml:space="preserve"> </w:t>
      </w:r>
      <w:r w:rsidRPr="00461A15">
        <w:t>post</w:t>
      </w:r>
      <w:r w:rsidR="00E24065">
        <w:t xml:space="preserve"> </w:t>
      </w:r>
      <w:r w:rsidRPr="00461A15">
        <w:t>genocide</w:t>
      </w:r>
      <w:r w:rsidR="00E24065">
        <w:t xml:space="preserve"> </w:t>
      </w:r>
      <w:r w:rsidRPr="00461A15">
        <w:t>situation</w:t>
      </w:r>
      <w:r w:rsidRPr="00461A15">
        <w:tab/>
      </w:r>
      <w:r w:rsidRPr="00461A15">
        <w:tab/>
        <w:t>32–42</w:t>
      </w:r>
      <w:r>
        <w:tab/>
      </w:r>
      <w:r w:rsidR="00C50D88">
        <w:t>1</w:t>
      </w:r>
      <w:r w:rsidR="00951032">
        <w:t>0</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E.</w:t>
      </w:r>
      <w:r w:rsidR="00E24065">
        <w:t xml:space="preserve"> </w:t>
      </w:r>
      <w:r w:rsidRPr="00461A15">
        <w:tab/>
        <w:t>General</w:t>
      </w:r>
      <w:r w:rsidR="00E24065">
        <w:t xml:space="preserve"> </w:t>
      </w:r>
      <w:r w:rsidRPr="00461A15">
        <w:t>legal</w:t>
      </w:r>
      <w:r w:rsidR="00E24065">
        <w:t xml:space="preserve"> </w:t>
      </w:r>
      <w:r w:rsidRPr="00461A15">
        <w:t>framework</w:t>
      </w:r>
      <w:r w:rsidR="00E24065">
        <w:t xml:space="preserve"> </w:t>
      </w:r>
      <w:r w:rsidRPr="00461A15">
        <w:t>within</w:t>
      </w:r>
      <w:r w:rsidR="00E24065">
        <w:t xml:space="preserve"> </w:t>
      </w:r>
      <w:r w:rsidRPr="00461A15">
        <w:t>which</w:t>
      </w:r>
      <w:r w:rsidR="00E24065">
        <w:t xml:space="preserve"> </w:t>
      </w:r>
      <w:r w:rsidRPr="00461A15">
        <w:t>human</w:t>
      </w:r>
      <w:r w:rsidR="00E24065">
        <w:t xml:space="preserve"> </w:t>
      </w:r>
      <w:r w:rsidRPr="00461A15">
        <w:t>rights</w:t>
      </w:r>
      <w:r w:rsidR="00E24065">
        <w:t xml:space="preserve"> </w:t>
      </w:r>
      <w:r w:rsidRPr="00461A15">
        <w:t>are</w:t>
      </w:r>
      <w:r w:rsidR="00E24065">
        <w:t xml:space="preserve"> </w:t>
      </w:r>
      <w:r w:rsidRPr="00461A15">
        <w:t>protected</w:t>
      </w:r>
      <w:r w:rsidRPr="00461A15">
        <w:tab/>
      </w:r>
      <w:r w:rsidRPr="00461A15">
        <w:tab/>
        <w:t>43–46</w:t>
      </w:r>
      <w:r>
        <w:tab/>
      </w:r>
      <w:r w:rsidR="00951032">
        <w:t>12</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F.</w:t>
      </w:r>
      <w:r w:rsidRPr="00461A15">
        <w:tab/>
        <w:t>Information</w:t>
      </w:r>
      <w:r w:rsidR="00E24065">
        <w:t xml:space="preserve"> </w:t>
      </w:r>
      <w:r w:rsidRPr="00461A15">
        <w:t>and</w:t>
      </w:r>
      <w:r w:rsidR="00E24065">
        <w:t xml:space="preserve"> </w:t>
      </w:r>
      <w:r w:rsidRPr="00461A15">
        <w:t>publicity</w:t>
      </w:r>
      <w:r w:rsidRPr="00461A15">
        <w:tab/>
      </w:r>
      <w:r w:rsidRPr="00461A15">
        <w:tab/>
        <w:t>47–48</w:t>
      </w:r>
      <w:r>
        <w:tab/>
      </w:r>
      <w:r w:rsidR="00951032">
        <w:t>13</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G.</w:t>
      </w:r>
      <w:r w:rsidR="00E24065">
        <w:t xml:space="preserve"> </w:t>
      </w:r>
      <w:r w:rsidRPr="00461A15">
        <w:tab/>
        <w:t>Structure</w:t>
      </w:r>
      <w:r w:rsidR="00E24065">
        <w:t xml:space="preserve"> </w:t>
      </w:r>
      <w:r w:rsidRPr="00461A15">
        <w:t>of</w:t>
      </w:r>
      <w:r w:rsidR="00E24065">
        <w:t xml:space="preserve"> </w:t>
      </w:r>
      <w:r w:rsidRPr="00461A15">
        <w:t>the</w:t>
      </w:r>
      <w:r w:rsidR="00E24065">
        <w:t xml:space="preserve"> </w:t>
      </w:r>
      <w:r w:rsidRPr="00461A15">
        <w:t>report</w:t>
      </w:r>
      <w:r w:rsidRPr="00461A15">
        <w:tab/>
      </w:r>
      <w:r w:rsidRPr="00461A15">
        <w:tab/>
        <w:t>49</w:t>
      </w:r>
      <w:r>
        <w:tab/>
      </w:r>
      <w:r w:rsidR="00951032">
        <w:t>13</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t>III.</w:t>
      </w:r>
      <w:r w:rsidRPr="00461A15">
        <w:tab/>
        <w:t>Earlier</w:t>
      </w:r>
      <w:r w:rsidR="00E24065">
        <w:t xml:space="preserve"> </w:t>
      </w:r>
      <w:r w:rsidRPr="00461A15">
        <w:t>recommendations</w:t>
      </w:r>
      <w:r w:rsidR="00E24065">
        <w:t xml:space="preserve"> </w:t>
      </w:r>
      <w:r w:rsidRPr="00461A15">
        <w:tab/>
      </w:r>
      <w:r w:rsidRPr="00461A15">
        <w:tab/>
        <w:t>50–110</w:t>
      </w:r>
      <w:r>
        <w:tab/>
      </w:r>
      <w:r w:rsidR="00951032">
        <w:t>14</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A.</w:t>
      </w:r>
      <w:r w:rsidRPr="00461A15">
        <w:tab/>
        <w:t>Impunity</w:t>
      </w:r>
      <w:r w:rsidRPr="00461A15">
        <w:tab/>
      </w:r>
      <w:r w:rsidRPr="00461A15">
        <w:tab/>
        <w:t>51–56</w:t>
      </w:r>
      <w:r>
        <w:tab/>
      </w:r>
      <w:r w:rsidR="00951032">
        <w:t>14</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B.</w:t>
      </w:r>
      <w:r w:rsidRPr="00461A15">
        <w:tab/>
        <w:t>Detention</w:t>
      </w:r>
      <w:r w:rsidR="00E24065">
        <w:t xml:space="preserve"> </w:t>
      </w:r>
      <w:r w:rsidRPr="00461A15">
        <w:t>or</w:t>
      </w:r>
      <w:r w:rsidR="00E24065">
        <w:t xml:space="preserve"> </w:t>
      </w:r>
      <w:r w:rsidRPr="00461A15">
        <w:t>prison</w:t>
      </w:r>
      <w:r w:rsidR="00E24065">
        <w:t xml:space="preserve"> </w:t>
      </w:r>
      <w:r w:rsidRPr="00461A15">
        <w:t>conditions</w:t>
      </w:r>
      <w:r w:rsidRPr="00461A15">
        <w:tab/>
      </w:r>
      <w:r w:rsidRPr="00461A15">
        <w:tab/>
        <w:t>57–66</w:t>
      </w:r>
      <w:r>
        <w:tab/>
      </w:r>
      <w:r w:rsidR="00951032">
        <w:t>15</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C.</w:t>
      </w:r>
      <w:r w:rsidRPr="00461A15">
        <w:tab/>
        <w:t>Procedural</w:t>
      </w:r>
      <w:r w:rsidR="00E24065">
        <w:t xml:space="preserve"> </w:t>
      </w:r>
      <w:r w:rsidRPr="00461A15">
        <w:t>detention</w:t>
      </w:r>
      <w:r w:rsidRPr="00461A15">
        <w:tab/>
      </w:r>
      <w:r w:rsidRPr="00461A15">
        <w:tab/>
        <w:t>67–71</w:t>
      </w:r>
      <w:r>
        <w:tab/>
      </w:r>
      <w:r w:rsidR="00951032">
        <w:t>16</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D.</w:t>
      </w:r>
      <w:r w:rsidRPr="00461A15">
        <w:tab/>
        <w:t>Release</w:t>
      </w:r>
      <w:r w:rsidR="00E24065">
        <w:t xml:space="preserve"> </w:t>
      </w:r>
      <w:r w:rsidRPr="00461A15">
        <w:t>of</w:t>
      </w:r>
      <w:r w:rsidR="00E24065">
        <w:t xml:space="preserve"> </w:t>
      </w:r>
      <w:r w:rsidRPr="00461A15">
        <w:t>detained</w:t>
      </w:r>
      <w:r w:rsidR="00E24065">
        <w:t xml:space="preserve"> </w:t>
      </w:r>
      <w:r w:rsidRPr="00461A15">
        <w:t>persons</w:t>
      </w:r>
      <w:r w:rsidR="00E24065">
        <w:t xml:space="preserve"> </w:t>
      </w:r>
      <w:r w:rsidRPr="00461A15">
        <w:t>with</w:t>
      </w:r>
      <w:r w:rsidR="00E24065">
        <w:t xml:space="preserve"> </w:t>
      </w:r>
      <w:r w:rsidRPr="00461A15">
        <w:t>minor</w:t>
      </w:r>
      <w:r w:rsidR="00E24065">
        <w:t xml:space="preserve"> </w:t>
      </w:r>
      <w:r w:rsidRPr="00461A15">
        <w:t>charges</w:t>
      </w:r>
      <w:r w:rsidR="00E24065">
        <w:t xml:space="preserve"> </w:t>
      </w:r>
      <w:r w:rsidRPr="00461A15">
        <w:t>and</w:t>
      </w:r>
      <w:r w:rsidR="00E24065">
        <w:t xml:space="preserve"> </w:t>
      </w:r>
      <w:r w:rsidRPr="00461A15">
        <w:t>their</w:t>
      </w:r>
      <w:r w:rsidR="00E24065">
        <w:t xml:space="preserve"> </w:t>
      </w:r>
      <w:r w:rsidRPr="00461A15">
        <w:t>reintegration</w:t>
      </w:r>
      <w:r w:rsidRPr="00461A15">
        <w:tab/>
      </w:r>
      <w:r w:rsidRPr="00461A15">
        <w:tab/>
        <w:t>72–76</w:t>
      </w:r>
      <w:r>
        <w:tab/>
      </w:r>
      <w:r w:rsidR="00951032">
        <w:t>17</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E.</w:t>
      </w:r>
      <w:r w:rsidRPr="00461A15">
        <w:tab/>
        <w:t>Cooperation</w:t>
      </w:r>
      <w:r w:rsidR="00E24065">
        <w:t xml:space="preserve"> </w:t>
      </w:r>
      <w:r w:rsidRPr="00461A15">
        <w:t>with</w:t>
      </w:r>
      <w:r w:rsidR="00E24065">
        <w:t xml:space="preserve"> </w:t>
      </w:r>
      <w:r w:rsidRPr="00461A15">
        <w:t>the</w:t>
      </w:r>
      <w:r w:rsidR="00E24065">
        <w:t xml:space="preserve"> </w:t>
      </w:r>
      <w:r w:rsidRPr="00461A15">
        <w:t>International</w:t>
      </w:r>
      <w:r w:rsidR="00E24065">
        <w:t xml:space="preserve"> </w:t>
      </w:r>
      <w:r w:rsidRPr="00461A15">
        <w:t>Criminal</w:t>
      </w:r>
      <w:r w:rsidR="00E24065">
        <w:t xml:space="preserve"> </w:t>
      </w:r>
      <w:r w:rsidRPr="00461A15">
        <w:t>Tribunal</w:t>
      </w:r>
      <w:r w:rsidR="00E24065">
        <w:t xml:space="preserve"> </w:t>
      </w:r>
      <w:r w:rsidRPr="00461A15">
        <w:t>for</w:t>
      </w:r>
      <w:r w:rsidR="00E24065">
        <w:t xml:space="preserve"> </w:t>
      </w:r>
      <w:r w:rsidRPr="00461A15">
        <w:t>Rwanda</w:t>
      </w:r>
      <w:r w:rsidRPr="00461A15">
        <w:tab/>
      </w:r>
      <w:r w:rsidRPr="00461A15">
        <w:tab/>
        <w:t>77–81</w:t>
      </w:r>
      <w:r>
        <w:tab/>
      </w:r>
      <w:r w:rsidR="00951032">
        <w:t>18</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F.</w:t>
      </w:r>
      <w:r w:rsidRPr="00461A15">
        <w:tab/>
        <w:t>Forced</w:t>
      </w:r>
      <w:r w:rsidR="00E24065">
        <w:t xml:space="preserve"> </w:t>
      </w:r>
      <w:r w:rsidRPr="00461A15">
        <w:t>settlement</w:t>
      </w:r>
      <w:r w:rsidR="00E24065">
        <w:t xml:space="preserve"> </w:t>
      </w:r>
      <w:r w:rsidRPr="00461A15">
        <w:t>of</w:t>
      </w:r>
      <w:r w:rsidR="00E24065">
        <w:t xml:space="preserve"> </w:t>
      </w:r>
      <w:r w:rsidRPr="00461A15">
        <w:t>people</w:t>
      </w:r>
      <w:r w:rsidRPr="00461A15">
        <w:tab/>
      </w:r>
      <w:r w:rsidRPr="00461A15">
        <w:tab/>
        <w:t>82–85</w:t>
      </w:r>
      <w:r>
        <w:tab/>
      </w:r>
      <w:r w:rsidR="00951032">
        <w:t>19</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G.</w:t>
      </w:r>
      <w:r w:rsidRPr="00461A15">
        <w:tab/>
        <w:t>Release</w:t>
      </w:r>
      <w:r w:rsidR="00E24065">
        <w:t xml:space="preserve"> </w:t>
      </w:r>
      <w:r w:rsidRPr="00461A15">
        <w:t>and</w:t>
      </w:r>
      <w:r w:rsidR="00E24065">
        <w:t xml:space="preserve"> </w:t>
      </w:r>
      <w:r w:rsidRPr="00461A15">
        <w:t>reintegration</w:t>
      </w:r>
      <w:r w:rsidR="00E24065">
        <w:t xml:space="preserve"> </w:t>
      </w:r>
      <w:r w:rsidRPr="00461A15">
        <w:t>of</w:t>
      </w:r>
      <w:r w:rsidR="00E24065">
        <w:t xml:space="preserve"> </w:t>
      </w:r>
      <w:r w:rsidRPr="00461A15">
        <w:t>children</w:t>
      </w:r>
      <w:r w:rsidRPr="00461A15">
        <w:tab/>
      </w:r>
      <w:r w:rsidRPr="00461A15">
        <w:tab/>
        <w:t>86–89</w:t>
      </w:r>
      <w:r>
        <w:tab/>
      </w:r>
      <w:r w:rsidR="00951032">
        <w:t>19</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H.</w:t>
      </w:r>
      <w:r w:rsidRPr="00461A15">
        <w:tab/>
        <w:t>Local</w:t>
      </w:r>
      <w:r w:rsidR="00E24065">
        <w:t xml:space="preserve"> </w:t>
      </w:r>
      <w:r w:rsidRPr="00461A15">
        <w:t>defence</w:t>
      </w:r>
      <w:r w:rsidR="00E24065">
        <w:t xml:space="preserve"> </w:t>
      </w:r>
      <w:r w:rsidRPr="00461A15">
        <w:t>forces/services</w:t>
      </w:r>
      <w:r w:rsidRPr="00461A15">
        <w:tab/>
      </w:r>
      <w:r w:rsidRPr="00461A15">
        <w:tab/>
        <w:t>90–93</w:t>
      </w:r>
      <w:r>
        <w:tab/>
      </w:r>
      <w:r w:rsidR="00951032">
        <w:t>20</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I.</w:t>
      </w:r>
      <w:r w:rsidRPr="00461A15">
        <w:tab/>
        <w:t>Intimidation</w:t>
      </w:r>
      <w:r w:rsidR="00E24065">
        <w:t xml:space="preserve"> </w:t>
      </w:r>
      <w:r w:rsidRPr="00461A15">
        <w:t>against</w:t>
      </w:r>
      <w:r w:rsidR="00E24065">
        <w:t xml:space="preserve"> </w:t>
      </w:r>
      <w:r w:rsidRPr="00461A15">
        <w:t>judicial</w:t>
      </w:r>
      <w:r w:rsidR="00E24065">
        <w:t xml:space="preserve"> </w:t>
      </w:r>
      <w:r w:rsidRPr="00461A15">
        <w:t>authorities</w:t>
      </w:r>
      <w:r w:rsidRPr="00461A15">
        <w:tab/>
      </w:r>
      <w:r w:rsidRPr="00461A15">
        <w:tab/>
        <w:t>94–98</w:t>
      </w:r>
      <w:r>
        <w:tab/>
      </w:r>
      <w:r w:rsidR="00951032">
        <w:t>20</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J.</w:t>
      </w:r>
      <w:r w:rsidRPr="00461A15">
        <w:tab/>
        <w:t>Information</w:t>
      </w:r>
      <w:r w:rsidR="00E24065">
        <w:t xml:space="preserve"> </w:t>
      </w:r>
      <w:r w:rsidR="00ED3D41">
        <w:t xml:space="preserve">on other </w:t>
      </w:r>
      <w:r w:rsidRPr="00461A15">
        <w:t>issues</w:t>
      </w:r>
      <w:r w:rsidRPr="00461A15">
        <w:tab/>
      </w:r>
      <w:r w:rsidRPr="00461A15">
        <w:tab/>
        <w:t>99–110</w:t>
      </w:r>
      <w:r>
        <w:tab/>
      </w:r>
      <w:r w:rsidR="00C50D88">
        <w:t>2</w:t>
      </w:r>
      <w:r w:rsidR="00951032">
        <w:t>1</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t>IV.</w:t>
      </w:r>
      <w:r w:rsidRPr="00461A15">
        <w:tab/>
        <w:t>Information</w:t>
      </w:r>
      <w:r w:rsidR="00E24065">
        <w:t xml:space="preserve"> </w:t>
      </w:r>
      <w:r w:rsidRPr="00461A15">
        <w:t>relating</w:t>
      </w:r>
      <w:r w:rsidR="00E24065">
        <w:t xml:space="preserve"> </w:t>
      </w:r>
      <w:r w:rsidRPr="00461A15">
        <w:t>to</w:t>
      </w:r>
      <w:r w:rsidR="00E24065">
        <w:t xml:space="preserve"> </w:t>
      </w:r>
      <w:r w:rsidRPr="00461A15">
        <w:t>articles</w:t>
      </w:r>
      <w:r w:rsidR="00E24065">
        <w:t xml:space="preserve"> </w:t>
      </w:r>
      <w:r w:rsidRPr="00461A15">
        <w:t>2</w:t>
      </w:r>
      <w:r w:rsidR="00E24065">
        <w:t xml:space="preserve"> </w:t>
      </w:r>
      <w:r w:rsidRPr="00461A15">
        <w:t>to</w:t>
      </w:r>
      <w:r w:rsidR="00E24065">
        <w:t xml:space="preserve"> </w:t>
      </w:r>
      <w:r w:rsidRPr="00461A15">
        <w:t>7</w:t>
      </w:r>
      <w:r w:rsidR="00E24065">
        <w:t xml:space="preserve"> </w:t>
      </w:r>
      <w:r w:rsidRPr="00461A15">
        <w:t>of</w:t>
      </w:r>
      <w:r w:rsidR="00E24065">
        <w:t xml:space="preserve"> </w:t>
      </w:r>
      <w:r w:rsidRPr="00461A15">
        <w:t>the</w:t>
      </w:r>
      <w:r w:rsidR="00E24065">
        <w:t xml:space="preserve"> </w:t>
      </w:r>
      <w:r w:rsidRPr="00461A15">
        <w:t>Convention</w:t>
      </w:r>
      <w:r w:rsidRPr="00461A15">
        <w:tab/>
      </w:r>
      <w:r w:rsidRPr="00461A15">
        <w:tab/>
        <w:t>111–275</w:t>
      </w:r>
      <w:r w:rsidRPr="00461A15">
        <w:tab/>
      </w:r>
      <w:r w:rsidR="00951032">
        <w:t>24</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Article</w:t>
      </w:r>
      <w:r w:rsidR="00E24065">
        <w:t xml:space="preserve"> </w:t>
      </w:r>
      <w:r w:rsidRPr="00461A15">
        <w:t>2:</w:t>
      </w:r>
      <w:r w:rsidR="00E24065">
        <w:t xml:space="preserve"> </w:t>
      </w:r>
      <w:r w:rsidRPr="00461A15">
        <w:t>Measures</w:t>
      </w:r>
      <w:r w:rsidR="00E24065">
        <w:t xml:space="preserve"> </w:t>
      </w:r>
      <w:r w:rsidRPr="00461A15">
        <w:t>to</w:t>
      </w:r>
      <w:r w:rsidR="00E24065">
        <w:t xml:space="preserve"> </w:t>
      </w:r>
      <w:r w:rsidRPr="00461A15">
        <w:t>eliminate</w:t>
      </w:r>
      <w:r w:rsidR="00E24065">
        <w:t xml:space="preserve"> </w:t>
      </w:r>
      <w:r w:rsidRPr="00461A15">
        <w:t>discrimination</w:t>
      </w:r>
      <w:r w:rsidR="00E24065">
        <w:t xml:space="preserve"> </w:t>
      </w:r>
      <w:r w:rsidRPr="00461A15">
        <w:t>and</w:t>
      </w:r>
      <w:r w:rsidR="00E24065">
        <w:t xml:space="preserve"> </w:t>
      </w:r>
      <w:r w:rsidRPr="00461A15">
        <w:t>promote</w:t>
      </w:r>
      <w:r w:rsidR="00E24065">
        <w:t xml:space="preserve"> </w:t>
      </w:r>
      <w:r w:rsidRPr="00461A15">
        <w:t>equality</w:t>
      </w:r>
      <w:r w:rsidRPr="00461A15">
        <w:tab/>
      </w:r>
      <w:r w:rsidRPr="00461A15">
        <w:tab/>
        <w:t>112–192</w:t>
      </w:r>
      <w:r>
        <w:tab/>
      </w:r>
      <w:r w:rsidR="00951032">
        <w:t>24</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ind w:left="1134"/>
      </w:pPr>
      <w:r w:rsidRPr="00461A15">
        <w:t>Article</w:t>
      </w:r>
      <w:r w:rsidR="00E24065">
        <w:t xml:space="preserve"> </w:t>
      </w:r>
      <w:r w:rsidRPr="00461A15">
        <w:t>3:</w:t>
      </w:r>
      <w:r w:rsidR="00E24065">
        <w:t xml:space="preserve"> </w:t>
      </w:r>
      <w:r w:rsidRPr="00461A15">
        <w:t>Measures</w:t>
      </w:r>
      <w:r w:rsidR="00E24065">
        <w:t xml:space="preserve"> </w:t>
      </w:r>
      <w:r w:rsidRPr="00461A15">
        <w:t>taken</w:t>
      </w:r>
      <w:r w:rsidR="00E24065">
        <w:t xml:space="preserve"> </w:t>
      </w:r>
      <w:r w:rsidRPr="00461A15">
        <w:t>to</w:t>
      </w:r>
      <w:r w:rsidR="00E24065">
        <w:t xml:space="preserve"> </w:t>
      </w:r>
      <w:r w:rsidRPr="00461A15">
        <w:t>prevent,</w:t>
      </w:r>
      <w:r w:rsidR="00E24065">
        <w:t xml:space="preserve"> </w:t>
      </w:r>
      <w:r w:rsidRPr="00461A15">
        <w:t>prohibit</w:t>
      </w:r>
      <w:r w:rsidR="00E24065">
        <w:t xml:space="preserve"> </w:t>
      </w:r>
      <w:r w:rsidRPr="00461A15">
        <w:t>and</w:t>
      </w:r>
      <w:r w:rsidR="00E24065">
        <w:t xml:space="preserve"> </w:t>
      </w:r>
      <w:r w:rsidRPr="00461A15">
        <w:t>eradicate</w:t>
      </w:r>
      <w:r w:rsidR="00E24065">
        <w:t xml:space="preserve"> </w:t>
      </w:r>
      <w:r w:rsidRPr="00461A15">
        <w:t>racial</w:t>
      </w:r>
      <w:r w:rsidR="00E24065">
        <w:t xml:space="preserve"> </w:t>
      </w:r>
      <w:r w:rsidRPr="00461A15">
        <w:t>segregation</w:t>
      </w:r>
      <w:r w:rsidR="00E24065">
        <w:t xml:space="preserve"> </w:t>
      </w:r>
      <w:r w:rsidRPr="00461A15">
        <w:br/>
        <w:t>and</w:t>
      </w:r>
      <w:r w:rsidR="00E24065">
        <w:t xml:space="preserve"> </w:t>
      </w:r>
      <w:r w:rsidRPr="00461A15">
        <w:t>apartheid</w:t>
      </w:r>
      <w:r w:rsidRPr="00461A15">
        <w:tab/>
      </w:r>
      <w:r w:rsidRPr="00461A15">
        <w:tab/>
        <w:t>193–205</w:t>
      </w:r>
      <w:r w:rsidR="003F4BAF">
        <w:tab/>
      </w:r>
      <w:r w:rsidR="00951032">
        <w:t>39</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ind w:left="1134"/>
      </w:pPr>
      <w:r w:rsidRPr="00461A15">
        <w:t>Article</w:t>
      </w:r>
      <w:r w:rsidR="00E24065">
        <w:t xml:space="preserve"> </w:t>
      </w:r>
      <w:r w:rsidRPr="00461A15">
        <w:t>4:</w:t>
      </w:r>
      <w:r w:rsidR="00E24065">
        <w:t xml:space="preserve"> </w:t>
      </w:r>
      <w:r w:rsidRPr="00461A15">
        <w:t>Measures</w:t>
      </w:r>
      <w:r w:rsidR="00E24065">
        <w:t xml:space="preserve"> </w:t>
      </w:r>
      <w:r w:rsidRPr="00461A15">
        <w:t>taken</w:t>
      </w:r>
      <w:r w:rsidR="00E24065">
        <w:t xml:space="preserve"> </w:t>
      </w:r>
      <w:r w:rsidRPr="00461A15">
        <w:t>to</w:t>
      </w:r>
      <w:r w:rsidR="00E24065">
        <w:t xml:space="preserve"> </w:t>
      </w:r>
      <w:r w:rsidRPr="00461A15">
        <w:t>eliminate</w:t>
      </w:r>
      <w:r w:rsidR="00E24065">
        <w:t xml:space="preserve"> </w:t>
      </w:r>
      <w:r w:rsidRPr="00461A15">
        <w:t>all</w:t>
      </w:r>
      <w:r w:rsidR="00E24065">
        <w:t xml:space="preserve"> </w:t>
      </w:r>
      <w:r w:rsidRPr="00461A15">
        <w:t>propaganda</w:t>
      </w:r>
      <w:r w:rsidR="00E24065">
        <w:t xml:space="preserve"> </w:t>
      </w:r>
      <w:r w:rsidRPr="00461A15">
        <w:t>and</w:t>
      </w:r>
      <w:r w:rsidR="00E24065">
        <w:t xml:space="preserve"> </w:t>
      </w:r>
      <w:r w:rsidRPr="00461A15">
        <w:t>organizations</w:t>
      </w:r>
      <w:r w:rsidR="00E24065">
        <w:t xml:space="preserve"> </w:t>
      </w:r>
      <w:r w:rsidRPr="00461A15">
        <w:br/>
        <w:t>which</w:t>
      </w:r>
      <w:r w:rsidR="00E24065">
        <w:t xml:space="preserve"> </w:t>
      </w:r>
      <w:r w:rsidRPr="00461A15">
        <w:t>are</w:t>
      </w:r>
      <w:r w:rsidR="00E24065">
        <w:t xml:space="preserve"> </w:t>
      </w:r>
      <w:r w:rsidRPr="00461A15">
        <w:t>based</w:t>
      </w:r>
      <w:r w:rsidR="00E24065">
        <w:t xml:space="preserve"> </w:t>
      </w:r>
      <w:r w:rsidRPr="00461A15">
        <w:t>on</w:t>
      </w:r>
      <w:r w:rsidR="00E24065">
        <w:t xml:space="preserve"> </w:t>
      </w:r>
      <w:r w:rsidRPr="00461A15">
        <w:t>theories</w:t>
      </w:r>
      <w:r w:rsidR="00E24065">
        <w:t xml:space="preserve"> </w:t>
      </w:r>
      <w:r w:rsidRPr="00461A15">
        <w:t>of</w:t>
      </w:r>
      <w:r w:rsidR="00E24065">
        <w:t xml:space="preserve"> </w:t>
      </w:r>
      <w:r w:rsidRPr="00461A15">
        <w:t>racial</w:t>
      </w:r>
      <w:r w:rsidR="00E24065">
        <w:t xml:space="preserve"> </w:t>
      </w:r>
      <w:r w:rsidRPr="00461A15">
        <w:t>discrimination</w:t>
      </w:r>
      <w:r w:rsidRPr="00461A15">
        <w:tab/>
      </w:r>
      <w:r w:rsidRPr="00461A15">
        <w:tab/>
        <w:t>206–212</w:t>
      </w:r>
      <w:r>
        <w:tab/>
      </w:r>
      <w:r w:rsidR="00951032">
        <w:t>41</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Article</w:t>
      </w:r>
      <w:r w:rsidR="00E24065">
        <w:t xml:space="preserve"> </w:t>
      </w:r>
      <w:r w:rsidRPr="00461A15">
        <w:t>5:</w:t>
      </w:r>
      <w:r w:rsidR="00E24065">
        <w:t xml:space="preserve"> </w:t>
      </w:r>
      <w:r w:rsidRPr="00461A15">
        <w:t>Measures</w:t>
      </w:r>
      <w:r w:rsidR="00E24065">
        <w:t xml:space="preserve"> </w:t>
      </w:r>
      <w:r w:rsidRPr="00461A15">
        <w:t>taken</w:t>
      </w:r>
      <w:r w:rsidR="00E24065">
        <w:t xml:space="preserve"> </w:t>
      </w:r>
      <w:r w:rsidRPr="00461A15">
        <w:t>to</w:t>
      </w:r>
      <w:r w:rsidR="00E24065">
        <w:t xml:space="preserve"> </w:t>
      </w:r>
      <w:r w:rsidRPr="00461A15">
        <w:t>promote</w:t>
      </w:r>
      <w:r w:rsidR="00E24065">
        <w:t xml:space="preserve"> </w:t>
      </w:r>
      <w:r w:rsidRPr="00461A15">
        <w:t>equality</w:t>
      </w:r>
      <w:r w:rsidR="00E24065">
        <w:t xml:space="preserve"> </w:t>
      </w:r>
      <w:r w:rsidRPr="00461A15">
        <w:t>in</w:t>
      </w:r>
      <w:r w:rsidR="00E24065">
        <w:t xml:space="preserve"> </w:t>
      </w:r>
      <w:r w:rsidRPr="00461A15">
        <w:t>enjoyment</w:t>
      </w:r>
      <w:r w:rsidR="00E24065">
        <w:t xml:space="preserve"> </w:t>
      </w:r>
      <w:r w:rsidRPr="00461A15">
        <w:t>of</w:t>
      </w:r>
      <w:r w:rsidR="00E24065">
        <w:t xml:space="preserve"> </w:t>
      </w:r>
      <w:r w:rsidRPr="00461A15">
        <w:t>rights</w:t>
      </w:r>
      <w:r w:rsidR="00E24065">
        <w:t xml:space="preserve"> </w:t>
      </w:r>
      <w:r w:rsidRPr="00461A15">
        <w:t>and</w:t>
      </w:r>
      <w:r w:rsidR="00E24065">
        <w:t xml:space="preserve"> </w:t>
      </w:r>
      <w:r w:rsidRPr="00461A15">
        <w:t>freedoms</w:t>
      </w:r>
      <w:r w:rsidRPr="00461A15">
        <w:tab/>
        <w:t>213–241</w:t>
      </w:r>
      <w:r>
        <w:tab/>
      </w:r>
      <w:r w:rsidR="00C50D88">
        <w:t>43</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ind w:left="1134"/>
      </w:pPr>
      <w:r w:rsidRPr="00461A15">
        <w:t>Article</w:t>
      </w:r>
      <w:r w:rsidR="00E24065">
        <w:t xml:space="preserve"> </w:t>
      </w:r>
      <w:r w:rsidRPr="00461A15">
        <w:t>6:</w:t>
      </w:r>
      <w:r w:rsidR="00E24065">
        <w:t xml:space="preserve"> </w:t>
      </w:r>
      <w:r w:rsidRPr="00461A15">
        <w:t>Measures</w:t>
      </w:r>
      <w:r w:rsidR="00E24065">
        <w:t xml:space="preserve"> </w:t>
      </w:r>
      <w:r w:rsidRPr="00461A15">
        <w:t>taken</w:t>
      </w:r>
      <w:r w:rsidR="00E24065">
        <w:t xml:space="preserve"> </w:t>
      </w:r>
      <w:r w:rsidRPr="00461A15">
        <w:t>to</w:t>
      </w:r>
      <w:r w:rsidR="00E24065">
        <w:t xml:space="preserve"> </w:t>
      </w:r>
      <w:r w:rsidRPr="00461A15">
        <w:t>ensure</w:t>
      </w:r>
      <w:r w:rsidR="00E24065">
        <w:t xml:space="preserve"> </w:t>
      </w:r>
      <w:r w:rsidRPr="00461A15">
        <w:t>effective</w:t>
      </w:r>
      <w:r w:rsidR="00E24065">
        <w:t xml:space="preserve"> </w:t>
      </w:r>
      <w:r w:rsidRPr="00461A15">
        <w:t>protection</w:t>
      </w:r>
      <w:r w:rsidR="00E24065">
        <w:t xml:space="preserve"> </w:t>
      </w:r>
      <w:r w:rsidRPr="00461A15">
        <w:t>and</w:t>
      </w:r>
      <w:r w:rsidR="00E24065">
        <w:t xml:space="preserve"> </w:t>
      </w:r>
      <w:r w:rsidRPr="00461A15">
        <w:t>remedies</w:t>
      </w:r>
      <w:r w:rsidR="00E24065">
        <w:t xml:space="preserve"> </w:t>
      </w:r>
      <w:r w:rsidRPr="00461A15">
        <w:t>by</w:t>
      </w:r>
      <w:r w:rsidR="00E24065">
        <w:t xml:space="preserve"> </w:t>
      </w:r>
      <w:r w:rsidRPr="00461A15">
        <w:t>the</w:t>
      </w:r>
      <w:r w:rsidR="00E24065">
        <w:t xml:space="preserve"> </w:t>
      </w:r>
      <w:r w:rsidRPr="00461A15">
        <w:br/>
        <w:t>competent</w:t>
      </w:r>
      <w:r w:rsidR="00E24065">
        <w:t xml:space="preserve"> </w:t>
      </w:r>
      <w:r w:rsidRPr="00461A15">
        <w:t>national</w:t>
      </w:r>
      <w:r w:rsidR="00E24065">
        <w:t xml:space="preserve"> </w:t>
      </w:r>
      <w:r w:rsidRPr="00461A15">
        <w:t>tribunals</w:t>
      </w:r>
      <w:r w:rsidR="00E24065">
        <w:t xml:space="preserve"> </w:t>
      </w:r>
      <w:r w:rsidRPr="00461A15">
        <w:t>and</w:t>
      </w:r>
      <w:r w:rsidR="00E24065">
        <w:t xml:space="preserve"> </w:t>
      </w:r>
      <w:r w:rsidRPr="00461A15">
        <w:t>adequate</w:t>
      </w:r>
      <w:r w:rsidR="00E24065">
        <w:t xml:space="preserve"> </w:t>
      </w:r>
      <w:r w:rsidRPr="00461A15">
        <w:t>reparation</w:t>
      </w:r>
      <w:r w:rsidRPr="00461A15">
        <w:tab/>
      </w:r>
      <w:r w:rsidRPr="00461A15">
        <w:tab/>
        <w:t>242–250</w:t>
      </w:r>
      <w:r>
        <w:tab/>
      </w:r>
      <w:r w:rsidR="00C50D88">
        <w:t>5</w:t>
      </w:r>
      <w:r w:rsidR="00951032">
        <w:t>0</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r>
      <w:r w:rsidRPr="00461A15">
        <w:tab/>
        <w:t>Article</w:t>
      </w:r>
      <w:r w:rsidR="00E24065">
        <w:t xml:space="preserve"> </w:t>
      </w:r>
      <w:r w:rsidRPr="00461A15">
        <w:t>7:</w:t>
      </w:r>
      <w:r w:rsidR="00E24065">
        <w:t xml:space="preserve"> </w:t>
      </w:r>
      <w:r w:rsidRPr="00461A15">
        <w:t>Measures</w:t>
      </w:r>
      <w:r w:rsidR="00E24065">
        <w:t xml:space="preserve"> </w:t>
      </w:r>
      <w:r w:rsidRPr="00461A15">
        <w:t>to</w:t>
      </w:r>
      <w:r w:rsidR="00E24065">
        <w:t xml:space="preserve"> </w:t>
      </w:r>
      <w:r w:rsidRPr="00461A15">
        <w:t>ensure</w:t>
      </w:r>
      <w:r w:rsidR="00E24065">
        <w:t xml:space="preserve"> </w:t>
      </w:r>
      <w:r w:rsidRPr="00461A15">
        <w:t>teaching,</w:t>
      </w:r>
      <w:r w:rsidR="00E24065">
        <w:t xml:space="preserve"> </w:t>
      </w:r>
      <w:r w:rsidRPr="00461A15">
        <w:t>education,</w:t>
      </w:r>
      <w:r w:rsidR="00E24065">
        <w:t xml:space="preserve"> </w:t>
      </w:r>
      <w:r w:rsidRPr="00461A15">
        <w:t>culture</w:t>
      </w:r>
      <w:r w:rsidR="00E24065">
        <w:t xml:space="preserve"> </w:t>
      </w:r>
      <w:r w:rsidRPr="00461A15">
        <w:t>and</w:t>
      </w:r>
      <w:r w:rsidR="00E24065">
        <w:t xml:space="preserve"> </w:t>
      </w:r>
      <w:r w:rsidRPr="00461A15">
        <w:t>information</w:t>
      </w:r>
      <w:r w:rsidRPr="00461A15">
        <w:tab/>
      </w:r>
      <w:r w:rsidRPr="00461A15">
        <w:tab/>
        <w:t>251–275</w:t>
      </w:r>
      <w:r>
        <w:tab/>
      </w:r>
      <w:r w:rsidR="00951032">
        <w:t>51</w:t>
      </w:r>
    </w:p>
    <w:p w:rsidR="007542ED" w:rsidRPr="00461A15" w:rsidRDefault="007542ED" w:rsidP="00962EB8">
      <w:pPr>
        <w:tabs>
          <w:tab w:val="right" w:pos="850"/>
          <w:tab w:val="left" w:pos="1134"/>
          <w:tab w:val="left" w:pos="1559"/>
          <w:tab w:val="left" w:pos="1984"/>
          <w:tab w:val="left" w:leader="dot" w:pos="7654"/>
          <w:tab w:val="right" w:pos="8929"/>
          <w:tab w:val="right" w:pos="9638"/>
        </w:tabs>
        <w:spacing w:after="100"/>
      </w:pPr>
      <w:r w:rsidRPr="00461A15">
        <w:tab/>
        <w:t>V.</w:t>
      </w:r>
      <w:r w:rsidRPr="00461A15">
        <w:tab/>
        <w:t>Conclusion</w:t>
      </w:r>
      <w:r w:rsidRPr="00461A15">
        <w:tab/>
      </w:r>
      <w:r w:rsidRPr="00461A15">
        <w:tab/>
        <w:t>276</w:t>
      </w:r>
      <w:r>
        <w:tab/>
      </w:r>
      <w:r w:rsidR="00951032">
        <w:t>57</w:t>
      </w:r>
    </w:p>
    <w:p w:rsidR="007542ED" w:rsidRDefault="007542ED" w:rsidP="00962EB8">
      <w:pPr>
        <w:tabs>
          <w:tab w:val="right" w:pos="850"/>
          <w:tab w:val="left" w:pos="1134"/>
          <w:tab w:val="left" w:pos="1559"/>
          <w:tab w:val="left" w:pos="1984"/>
          <w:tab w:val="left" w:leader="dot" w:pos="7654"/>
          <w:tab w:val="right" w:pos="8929"/>
          <w:tab w:val="right" w:pos="9638"/>
        </w:tabs>
        <w:spacing w:after="100"/>
      </w:pPr>
      <w:r>
        <w:tab/>
        <w:t>List</w:t>
      </w:r>
      <w:r w:rsidR="00E24065">
        <w:t xml:space="preserve"> </w:t>
      </w:r>
      <w:r>
        <w:t>of</w:t>
      </w:r>
      <w:r w:rsidR="00E24065">
        <w:t xml:space="preserve"> </w:t>
      </w:r>
      <w:r>
        <w:t>Tables</w:t>
      </w:r>
    </w:p>
    <w:p w:rsidR="007542ED" w:rsidRDefault="007542ED" w:rsidP="00962EB8">
      <w:pPr>
        <w:numPr>
          <w:ilvl w:val="0"/>
          <w:numId w:val="17"/>
        </w:numPr>
        <w:tabs>
          <w:tab w:val="right" w:pos="850"/>
          <w:tab w:val="left" w:pos="1559"/>
          <w:tab w:val="left" w:pos="1984"/>
          <w:tab w:val="left" w:leader="dot" w:pos="8787"/>
          <w:tab w:val="right" w:pos="9638"/>
        </w:tabs>
        <w:spacing w:after="100"/>
      </w:pPr>
      <w:r>
        <w:t>Poverty</w:t>
      </w:r>
      <w:r w:rsidR="00E24065">
        <w:t xml:space="preserve"> </w:t>
      </w:r>
      <w:r>
        <w:t>headcount</w:t>
      </w:r>
      <w:r w:rsidR="00E24065">
        <w:t xml:space="preserve"> </w:t>
      </w:r>
      <w:r>
        <w:t>and</w:t>
      </w:r>
      <w:r w:rsidR="00E24065">
        <w:t xml:space="preserve"> </w:t>
      </w:r>
      <w:r>
        <w:t>share</w:t>
      </w:r>
      <w:r w:rsidR="00E24065">
        <w:t xml:space="preserve"> </w:t>
      </w:r>
      <w:r>
        <w:t>of</w:t>
      </w:r>
      <w:r w:rsidR="00E24065">
        <w:t xml:space="preserve"> </w:t>
      </w:r>
      <w:r>
        <w:t>poor</w:t>
      </w:r>
      <w:r>
        <w:tab/>
      </w:r>
      <w:r>
        <w:tab/>
      </w:r>
      <w:r w:rsidR="00951032">
        <w:t>8</w:t>
      </w:r>
    </w:p>
    <w:p w:rsidR="007542ED" w:rsidRDefault="007542ED" w:rsidP="00962EB8">
      <w:pPr>
        <w:numPr>
          <w:ilvl w:val="0"/>
          <w:numId w:val="17"/>
        </w:numPr>
        <w:tabs>
          <w:tab w:val="clear" w:pos="1140"/>
          <w:tab w:val="right" w:pos="850"/>
          <w:tab w:val="left" w:pos="1134"/>
          <w:tab w:val="left" w:pos="1559"/>
          <w:tab w:val="left" w:pos="1984"/>
          <w:tab w:val="left" w:leader="dot" w:pos="8787"/>
          <w:tab w:val="right" w:pos="9638"/>
        </w:tabs>
        <w:spacing w:after="100"/>
      </w:pPr>
      <w:r>
        <w:t>Girl</w:t>
      </w:r>
      <w:r w:rsidR="00E24065">
        <w:t xml:space="preserve"> </w:t>
      </w:r>
      <w:r>
        <w:t>child</w:t>
      </w:r>
      <w:r w:rsidR="00E24065">
        <w:t xml:space="preserve"> </w:t>
      </w:r>
      <w:r>
        <w:t>school</w:t>
      </w:r>
      <w:r w:rsidR="00E24065">
        <w:t xml:space="preserve"> </w:t>
      </w:r>
      <w:r>
        <w:t>enrolment</w:t>
      </w:r>
      <w:r>
        <w:tab/>
      </w:r>
      <w:r>
        <w:tab/>
      </w:r>
      <w:r w:rsidR="00951032">
        <w:t>33</w:t>
      </w:r>
    </w:p>
    <w:p w:rsidR="007542ED" w:rsidRDefault="007542ED" w:rsidP="00962EB8">
      <w:pPr>
        <w:numPr>
          <w:ilvl w:val="0"/>
          <w:numId w:val="17"/>
        </w:numPr>
        <w:tabs>
          <w:tab w:val="clear" w:pos="1140"/>
          <w:tab w:val="right" w:pos="850"/>
          <w:tab w:val="left" w:pos="1134"/>
          <w:tab w:val="left" w:pos="1559"/>
          <w:tab w:val="left" w:pos="1984"/>
          <w:tab w:val="left" w:leader="dot" w:pos="8787"/>
          <w:tab w:val="right" w:pos="9638"/>
        </w:tabs>
        <w:spacing w:after="100"/>
      </w:pPr>
      <w:r>
        <w:t>Achievements</w:t>
      </w:r>
      <w:r w:rsidR="00E24065">
        <w:t xml:space="preserve"> </w:t>
      </w:r>
      <w:r>
        <w:t>at</w:t>
      </w:r>
      <w:r w:rsidR="00E24065">
        <w:t xml:space="preserve"> </w:t>
      </w:r>
      <w:r>
        <w:t>primary</w:t>
      </w:r>
      <w:r w:rsidR="00E24065">
        <w:t xml:space="preserve"> </w:t>
      </w:r>
      <w:r>
        <w:t>level</w:t>
      </w:r>
      <w:r>
        <w:tab/>
      </w:r>
      <w:r>
        <w:tab/>
      </w:r>
      <w:r w:rsidR="00C50D88">
        <w:t>5</w:t>
      </w:r>
      <w:r w:rsidR="00951032">
        <w:t>3</w:t>
      </w:r>
    </w:p>
    <w:p w:rsidR="007542ED" w:rsidRPr="00EB0E69" w:rsidRDefault="007542ED" w:rsidP="00962EB8">
      <w:pPr>
        <w:numPr>
          <w:ilvl w:val="0"/>
          <w:numId w:val="17"/>
        </w:numPr>
        <w:tabs>
          <w:tab w:val="clear" w:pos="1140"/>
          <w:tab w:val="right" w:pos="850"/>
          <w:tab w:val="left" w:pos="1134"/>
          <w:tab w:val="left" w:pos="1559"/>
          <w:tab w:val="left" w:pos="1984"/>
          <w:tab w:val="left" w:leader="dot" w:pos="8787"/>
          <w:tab w:val="right" w:pos="9638"/>
        </w:tabs>
        <w:spacing w:after="100"/>
      </w:pPr>
      <w:r>
        <w:t>Summary</w:t>
      </w:r>
      <w:r w:rsidR="00E24065">
        <w:t xml:space="preserve"> </w:t>
      </w:r>
      <w:r>
        <w:t>of</w:t>
      </w:r>
      <w:r w:rsidR="00E24065">
        <w:t xml:space="preserve"> </w:t>
      </w:r>
      <w:r>
        <w:t>achievements</w:t>
      </w:r>
      <w:r w:rsidR="00E24065">
        <w:t xml:space="preserve"> </w:t>
      </w:r>
      <w:r>
        <w:t>at</w:t>
      </w:r>
      <w:r w:rsidR="00E24065">
        <w:t xml:space="preserve"> </w:t>
      </w:r>
      <w:r>
        <w:t>the</w:t>
      </w:r>
      <w:r w:rsidR="00E24065">
        <w:t xml:space="preserve"> </w:t>
      </w:r>
      <w:r>
        <w:t>secondary</w:t>
      </w:r>
      <w:r w:rsidR="00E24065">
        <w:t xml:space="preserve"> </w:t>
      </w:r>
      <w:r>
        <w:t>level</w:t>
      </w:r>
      <w:r>
        <w:tab/>
      </w:r>
      <w:r>
        <w:tab/>
      </w:r>
      <w:r w:rsidR="00951032">
        <w:t>53</w:t>
      </w:r>
    </w:p>
    <w:p w:rsidR="007542ED" w:rsidRPr="00EA652A" w:rsidRDefault="007542ED" w:rsidP="00EA652A">
      <w:pPr>
        <w:pStyle w:val="HChG"/>
        <w:rPr>
          <w:rStyle w:val="Strong"/>
          <w:bCs w:val="0"/>
        </w:rPr>
      </w:pPr>
      <w:r>
        <w:br w:type="page"/>
      </w:r>
      <w:r w:rsidRPr="00461A15">
        <w:tab/>
      </w:r>
      <w:bookmarkStart w:id="0" w:name="_Toc234236129"/>
      <w:bookmarkStart w:id="1" w:name="_Toc234236704"/>
      <w:bookmarkStart w:id="2" w:name="_Toc234237474"/>
      <w:bookmarkStart w:id="3" w:name="_Toc234237862"/>
      <w:r w:rsidRPr="00461A15">
        <w:tab/>
      </w:r>
      <w:r w:rsidRPr="00EA652A">
        <w:rPr>
          <w:rStyle w:val="Strong"/>
          <w:bCs w:val="0"/>
        </w:rPr>
        <w:t>List</w:t>
      </w:r>
      <w:r w:rsidR="00E24065" w:rsidRPr="00EA652A">
        <w:rPr>
          <w:rStyle w:val="Strong"/>
          <w:bCs w:val="0"/>
        </w:rPr>
        <w:t xml:space="preserve"> </w:t>
      </w:r>
      <w:r w:rsidRPr="00EA652A">
        <w:rPr>
          <w:rStyle w:val="Strong"/>
          <w:bCs w:val="0"/>
        </w:rPr>
        <w:t>of</w:t>
      </w:r>
      <w:r w:rsidR="00E24065" w:rsidRPr="00EA652A">
        <w:rPr>
          <w:rStyle w:val="Strong"/>
          <w:bCs w:val="0"/>
        </w:rPr>
        <w:t xml:space="preserve"> </w:t>
      </w:r>
      <w:r w:rsidRPr="00EA652A">
        <w:rPr>
          <w:rStyle w:val="Strong"/>
          <w:bCs w:val="0"/>
        </w:rPr>
        <w:t>abbreviations/acronyms</w:t>
      </w:r>
      <w:bookmarkEnd w:id="0"/>
      <w:bookmarkEnd w:id="1"/>
      <w:bookmarkEnd w:id="2"/>
      <w:bookmarkEnd w:id="3"/>
    </w:p>
    <w:p w:rsidR="007542ED" w:rsidRPr="00461A15" w:rsidRDefault="007542ED" w:rsidP="00962EB8">
      <w:pPr>
        <w:pStyle w:val="SingleTxtG"/>
        <w:ind w:left="2835" w:hanging="1701"/>
      </w:pPr>
      <w:bookmarkStart w:id="4" w:name="_Toc234237863"/>
      <w:r w:rsidRPr="00461A15">
        <w:t>ACHPR</w:t>
      </w:r>
      <w:r w:rsidRPr="00461A15">
        <w:tab/>
      </w:r>
      <w:r>
        <w:tab/>
      </w:r>
      <w:r w:rsidRPr="00461A15">
        <w:t>African</w:t>
      </w:r>
      <w:r w:rsidR="00E24065">
        <w:t xml:space="preserve"> </w:t>
      </w:r>
      <w:r w:rsidRPr="00461A15">
        <w:t>Charter</w:t>
      </w:r>
      <w:r w:rsidR="00E24065">
        <w:t xml:space="preserve"> </w:t>
      </w:r>
      <w:r w:rsidRPr="00461A15">
        <w:t>on</w:t>
      </w:r>
      <w:r w:rsidR="00E24065">
        <w:t xml:space="preserve"> </w:t>
      </w:r>
      <w:r w:rsidRPr="00461A15">
        <w:t>Human</w:t>
      </w:r>
      <w:r w:rsidR="00E24065">
        <w:t xml:space="preserve"> </w:t>
      </w:r>
      <w:r w:rsidRPr="00461A15">
        <w:t>and</w:t>
      </w:r>
      <w:r w:rsidR="00E24065">
        <w:t xml:space="preserve"> </w:t>
      </w:r>
      <w:r w:rsidRPr="00461A15">
        <w:t>Peoples</w:t>
      </w:r>
      <w:r w:rsidR="00E24065">
        <w:t xml:space="preserve">’ </w:t>
      </w:r>
      <w:r w:rsidRPr="00461A15">
        <w:t>Rights</w:t>
      </w:r>
      <w:bookmarkEnd w:id="4"/>
      <w:r w:rsidR="00E24065">
        <w:t xml:space="preserve"> </w:t>
      </w:r>
    </w:p>
    <w:p w:rsidR="00962EB8" w:rsidRPr="00962EB8" w:rsidRDefault="00F36EED" w:rsidP="00962EB8">
      <w:pPr>
        <w:pStyle w:val="SingleTxtG"/>
        <w:ind w:left="2835" w:hanging="1701"/>
      </w:pPr>
      <w:bookmarkStart w:id="5" w:name="_Toc234237864"/>
      <w:r w:rsidRPr="00962EB8">
        <w:t>AJEPRODHO</w:t>
      </w:r>
      <w:r w:rsidRPr="00962EB8">
        <w:tab/>
      </w:r>
      <w:r w:rsidR="007542ED" w:rsidRPr="00962EB8">
        <w:t>Association</w:t>
      </w:r>
      <w:r w:rsidR="00E24065" w:rsidRPr="00962EB8">
        <w:t xml:space="preserve"> </w:t>
      </w:r>
      <w:r w:rsidR="007542ED" w:rsidRPr="00962EB8">
        <w:t>de</w:t>
      </w:r>
      <w:r w:rsidR="00E24065" w:rsidRPr="00962EB8">
        <w:t xml:space="preserve"> </w:t>
      </w:r>
      <w:r w:rsidR="007542ED" w:rsidRPr="00962EB8">
        <w:t>la</w:t>
      </w:r>
      <w:r w:rsidR="00E24065" w:rsidRPr="00962EB8">
        <w:t xml:space="preserve"> </w:t>
      </w:r>
      <w:r w:rsidR="007542ED" w:rsidRPr="00962EB8">
        <w:t>Jeunesse</w:t>
      </w:r>
      <w:r w:rsidR="00E24065" w:rsidRPr="00962EB8">
        <w:t xml:space="preserve"> </w:t>
      </w:r>
      <w:r w:rsidR="007542ED" w:rsidRPr="00962EB8">
        <w:t>Pour</w:t>
      </w:r>
      <w:r w:rsidR="00E24065" w:rsidRPr="00962EB8">
        <w:t xml:space="preserve"> </w:t>
      </w:r>
      <w:r w:rsidR="007542ED" w:rsidRPr="00962EB8">
        <w:t>la</w:t>
      </w:r>
      <w:r w:rsidR="00E24065" w:rsidRPr="00962EB8">
        <w:t xml:space="preserve"> </w:t>
      </w:r>
      <w:r w:rsidR="007542ED" w:rsidRPr="00962EB8">
        <w:t>Promotion</w:t>
      </w:r>
      <w:r w:rsidR="00E24065" w:rsidRPr="00962EB8">
        <w:t xml:space="preserve"> </w:t>
      </w:r>
      <w:r w:rsidR="007542ED" w:rsidRPr="00962EB8">
        <w:t>des</w:t>
      </w:r>
      <w:r w:rsidR="00E24065" w:rsidRPr="00962EB8">
        <w:t xml:space="preserve"> </w:t>
      </w:r>
      <w:r w:rsidR="007542ED" w:rsidRPr="00962EB8">
        <w:t>droits</w:t>
      </w:r>
      <w:r w:rsidR="00E24065" w:rsidRPr="00962EB8">
        <w:t xml:space="preserve"> </w:t>
      </w:r>
      <w:r w:rsidR="007542ED" w:rsidRPr="00962EB8">
        <w:t>de</w:t>
      </w:r>
      <w:r w:rsidR="00E24065" w:rsidRPr="00962EB8">
        <w:t xml:space="preserve"> </w:t>
      </w:r>
      <w:r w:rsidR="007542ED" w:rsidRPr="00962EB8">
        <w:t>l</w:t>
      </w:r>
      <w:r w:rsidR="00E24065" w:rsidRPr="00962EB8">
        <w:t>’</w:t>
      </w:r>
      <w:r w:rsidR="007542ED" w:rsidRPr="00962EB8">
        <w:t>Homme</w:t>
      </w:r>
      <w:bookmarkEnd w:id="5"/>
      <w:r w:rsidR="00E24065" w:rsidRPr="00962EB8">
        <w:t xml:space="preserve"> </w:t>
      </w:r>
      <w:bookmarkStart w:id="6" w:name="_Toc234237865"/>
    </w:p>
    <w:p w:rsidR="007542ED" w:rsidRPr="00461A15" w:rsidRDefault="007542ED" w:rsidP="00962EB8">
      <w:pPr>
        <w:pStyle w:val="SingleTxtG"/>
        <w:ind w:left="2835" w:hanging="1701"/>
      </w:pPr>
      <w:r w:rsidRPr="00461A15">
        <w:t>Art.</w:t>
      </w:r>
      <w:r w:rsidR="00E24065">
        <w:t xml:space="preserve"> </w:t>
      </w:r>
      <w:r w:rsidRPr="00461A15">
        <w:tab/>
      </w:r>
      <w:r w:rsidRPr="00461A15">
        <w:tab/>
        <w:t>Article</w:t>
      </w:r>
      <w:bookmarkEnd w:id="6"/>
    </w:p>
    <w:p w:rsidR="007542ED" w:rsidRPr="00461A15" w:rsidRDefault="007542ED" w:rsidP="00962EB8">
      <w:pPr>
        <w:pStyle w:val="SingleTxtG"/>
        <w:ind w:left="2835" w:hanging="1701"/>
      </w:pPr>
      <w:bookmarkStart w:id="7" w:name="_Toc234237866"/>
      <w:r w:rsidRPr="00461A15">
        <w:t>CAT</w:t>
      </w:r>
      <w:r w:rsidR="00E24065">
        <w:t xml:space="preserve"> </w:t>
      </w:r>
      <w:r w:rsidRPr="00461A15">
        <w:tab/>
      </w:r>
      <w:r w:rsidRPr="00461A15">
        <w:tab/>
        <w:t>Convention</w:t>
      </w:r>
      <w:r w:rsidR="00E24065">
        <w:t xml:space="preserve"> </w:t>
      </w:r>
      <w:r w:rsidRPr="00461A15">
        <w:t>against</w:t>
      </w:r>
      <w:r w:rsidR="00E24065">
        <w:t xml:space="preserve"> </w:t>
      </w:r>
      <w:r w:rsidRPr="00461A15">
        <w:t>Torture</w:t>
      </w:r>
      <w:r w:rsidR="00E24065">
        <w:t xml:space="preserve"> </w:t>
      </w:r>
      <w:r w:rsidRPr="00461A15">
        <w:t>and</w:t>
      </w:r>
      <w:r w:rsidR="00E24065">
        <w:t xml:space="preserve"> </w:t>
      </w:r>
      <w:r w:rsidRPr="00461A15">
        <w:t>Other</w:t>
      </w:r>
      <w:r w:rsidR="00E24065">
        <w:t xml:space="preserve"> </w:t>
      </w:r>
      <w:r w:rsidRPr="00461A15">
        <w:t>Cruel,</w:t>
      </w:r>
      <w:r w:rsidR="00E24065">
        <w:t xml:space="preserve"> </w:t>
      </w:r>
      <w:r w:rsidRPr="00461A15">
        <w:t>Inhuman</w:t>
      </w:r>
      <w:r w:rsidR="00E24065">
        <w:t xml:space="preserve"> </w:t>
      </w:r>
      <w:r w:rsidRPr="00461A15">
        <w:t>or</w:t>
      </w:r>
      <w:r w:rsidR="00E24065">
        <w:t xml:space="preserve"> </w:t>
      </w:r>
      <w:r w:rsidRPr="00461A15">
        <w:t>Degrading</w:t>
      </w:r>
      <w:r w:rsidR="00E24065">
        <w:t xml:space="preserve"> </w:t>
      </w:r>
      <w:r w:rsidRPr="00461A15">
        <w:t>Treatment</w:t>
      </w:r>
      <w:r w:rsidR="00E24065">
        <w:t xml:space="preserve"> </w:t>
      </w:r>
      <w:r w:rsidRPr="00461A15">
        <w:t>or</w:t>
      </w:r>
      <w:r w:rsidR="00E24065">
        <w:t xml:space="preserve"> </w:t>
      </w:r>
      <w:r w:rsidRPr="00461A15">
        <w:t>Punishment</w:t>
      </w:r>
      <w:bookmarkEnd w:id="7"/>
    </w:p>
    <w:p w:rsidR="007542ED" w:rsidRPr="00962EB8" w:rsidRDefault="007542ED" w:rsidP="00962EB8">
      <w:pPr>
        <w:pStyle w:val="SingleTxtG"/>
        <w:ind w:left="2835" w:hanging="1701"/>
      </w:pPr>
      <w:bookmarkStart w:id="8" w:name="_Toc234237867"/>
      <w:r w:rsidRPr="00962EB8">
        <w:t>CEPGL</w:t>
      </w:r>
      <w:r w:rsidRPr="00962EB8">
        <w:tab/>
      </w:r>
      <w:r w:rsidRPr="00962EB8">
        <w:tab/>
        <w:t>Communauté</w:t>
      </w:r>
      <w:r w:rsidR="00E24065" w:rsidRPr="00962EB8">
        <w:t xml:space="preserve"> </w:t>
      </w:r>
      <w:r w:rsidRPr="00962EB8">
        <w:t>Economique</w:t>
      </w:r>
      <w:r w:rsidR="00E24065" w:rsidRPr="00962EB8">
        <w:t xml:space="preserve"> </w:t>
      </w:r>
      <w:r w:rsidRPr="00962EB8">
        <w:t>des</w:t>
      </w:r>
      <w:r w:rsidR="00E24065" w:rsidRPr="00962EB8">
        <w:t xml:space="preserve"> </w:t>
      </w:r>
      <w:r w:rsidRPr="00962EB8">
        <w:t>Pays</w:t>
      </w:r>
      <w:r w:rsidR="00E24065" w:rsidRPr="00962EB8">
        <w:t xml:space="preserve"> </w:t>
      </w:r>
      <w:r w:rsidRPr="00962EB8">
        <w:t>des</w:t>
      </w:r>
      <w:r w:rsidR="00E24065" w:rsidRPr="00962EB8">
        <w:t xml:space="preserve"> </w:t>
      </w:r>
      <w:r w:rsidRPr="00962EB8">
        <w:t>Grands</w:t>
      </w:r>
      <w:r w:rsidR="00E24065" w:rsidRPr="00962EB8">
        <w:t xml:space="preserve"> </w:t>
      </w:r>
      <w:r w:rsidRPr="00962EB8">
        <w:t>Lacs</w:t>
      </w:r>
      <w:bookmarkEnd w:id="8"/>
    </w:p>
    <w:p w:rsidR="007542ED" w:rsidRPr="00962EB8" w:rsidRDefault="007542ED" w:rsidP="00962EB8">
      <w:pPr>
        <w:pStyle w:val="SingleTxtG"/>
        <w:ind w:left="2835" w:hanging="1701"/>
      </w:pPr>
      <w:r w:rsidRPr="00962EB8">
        <w:t>CESTRAR</w:t>
      </w:r>
      <w:r w:rsidRPr="00962EB8">
        <w:tab/>
      </w:r>
      <w:r w:rsidRPr="00962EB8">
        <w:tab/>
        <w:t>Centrale</w:t>
      </w:r>
      <w:r w:rsidR="00E24065" w:rsidRPr="00962EB8">
        <w:t xml:space="preserve"> </w:t>
      </w:r>
      <w:r w:rsidRPr="00962EB8">
        <w:t>des</w:t>
      </w:r>
      <w:r w:rsidR="00E24065" w:rsidRPr="00962EB8">
        <w:t xml:space="preserve"> </w:t>
      </w:r>
      <w:r w:rsidRPr="00962EB8">
        <w:t>Syndicats</w:t>
      </w:r>
      <w:r w:rsidR="00E24065" w:rsidRPr="00962EB8">
        <w:t xml:space="preserve"> </w:t>
      </w:r>
      <w:r w:rsidRPr="00962EB8">
        <w:t>des</w:t>
      </w:r>
      <w:r w:rsidR="00E24065" w:rsidRPr="00962EB8">
        <w:t xml:space="preserve"> </w:t>
      </w:r>
      <w:r w:rsidRPr="00962EB8">
        <w:t>Travailleurs</w:t>
      </w:r>
      <w:r w:rsidR="00E24065" w:rsidRPr="00962EB8">
        <w:t xml:space="preserve"> </w:t>
      </w:r>
      <w:r w:rsidRPr="00962EB8">
        <w:t>au</w:t>
      </w:r>
      <w:r w:rsidR="00E24065" w:rsidRPr="00962EB8">
        <w:t xml:space="preserve"> </w:t>
      </w:r>
      <w:r w:rsidRPr="00962EB8">
        <w:t>Rwanda</w:t>
      </w:r>
      <w:r w:rsidR="00E24065" w:rsidRPr="00962EB8">
        <w:t xml:space="preserve"> </w:t>
      </w:r>
    </w:p>
    <w:p w:rsidR="007542ED" w:rsidRPr="00962EB8" w:rsidRDefault="007542ED" w:rsidP="00962EB8">
      <w:pPr>
        <w:pStyle w:val="SingleTxtG"/>
        <w:ind w:left="2835" w:hanging="1701"/>
      </w:pPr>
      <w:r w:rsidRPr="00962EB8">
        <w:t>CLADHO</w:t>
      </w:r>
      <w:r w:rsidRPr="00962EB8">
        <w:tab/>
      </w:r>
      <w:r w:rsidRPr="00962EB8">
        <w:tab/>
        <w:t>Collectif</w:t>
      </w:r>
      <w:r w:rsidR="00E24065" w:rsidRPr="00962EB8">
        <w:t xml:space="preserve"> </w:t>
      </w:r>
      <w:r w:rsidRPr="00962EB8">
        <w:t>des</w:t>
      </w:r>
      <w:r w:rsidR="00E24065" w:rsidRPr="00962EB8">
        <w:t xml:space="preserve"> </w:t>
      </w:r>
      <w:r w:rsidRPr="00962EB8">
        <w:t>Ligues</w:t>
      </w:r>
      <w:r w:rsidR="00E24065" w:rsidRPr="00962EB8">
        <w:t xml:space="preserve"> </w:t>
      </w:r>
      <w:r w:rsidRPr="00962EB8">
        <w:t>et</w:t>
      </w:r>
      <w:r w:rsidR="00E24065" w:rsidRPr="00962EB8">
        <w:t xml:space="preserve"> </w:t>
      </w:r>
      <w:r w:rsidRPr="00962EB8">
        <w:t>Associations</w:t>
      </w:r>
      <w:r w:rsidR="00E24065" w:rsidRPr="00962EB8">
        <w:t xml:space="preserve"> </w:t>
      </w:r>
      <w:r w:rsidRPr="00962EB8">
        <w:t>de</w:t>
      </w:r>
      <w:r w:rsidR="00E24065" w:rsidRPr="00962EB8">
        <w:t xml:space="preserve"> </w:t>
      </w:r>
      <w:r w:rsidRPr="00962EB8">
        <w:t>Défense</w:t>
      </w:r>
      <w:r w:rsidR="00E24065" w:rsidRPr="00962EB8">
        <w:t xml:space="preserve"> </w:t>
      </w:r>
      <w:r w:rsidRPr="00962EB8">
        <w:t>de</w:t>
      </w:r>
      <w:r w:rsidR="00E24065" w:rsidRPr="00962EB8">
        <w:t xml:space="preserve"> </w:t>
      </w:r>
      <w:r w:rsidRPr="00962EB8">
        <w:t>Droits</w:t>
      </w:r>
      <w:r w:rsidR="00E24065" w:rsidRPr="00962EB8">
        <w:t xml:space="preserve"> </w:t>
      </w:r>
      <w:r w:rsidRPr="00962EB8">
        <w:t>de</w:t>
      </w:r>
      <w:r w:rsidR="00E24065" w:rsidRPr="00962EB8">
        <w:t xml:space="preserve"> </w:t>
      </w:r>
      <w:bookmarkStart w:id="9" w:name="_Toc234237868"/>
      <w:r w:rsidRPr="00962EB8">
        <w:t>l</w:t>
      </w:r>
      <w:r w:rsidR="00E24065" w:rsidRPr="00962EB8">
        <w:t>’</w:t>
      </w:r>
      <w:r w:rsidRPr="00962EB8">
        <w:t>Homme</w:t>
      </w:r>
      <w:bookmarkEnd w:id="9"/>
      <w:r w:rsidR="00E24065" w:rsidRPr="00962EB8">
        <w:t xml:space="preserve"> </w:t>
      </w:r>
    </w:p>
    <w:p w:rsidR="007542ED" w:rsidRPr="00461A15" w:rsidRDefault="00962EB8" w:rsidP="00962EB8">
      <w:pPr>
        <w:pStyle w:val="SingleTxtG"/>
        <w:ind w:left="2835" w:hanging="1701"/>
      </w:pPr>
      <w:bookmarkStart w:id="10" w:name="_Toc234237869"/>
      <w:r>
        <w:t>CMC</w:t>
      </w:r>
      <w:r>
        <w:tab/>
      </w:r>
      <w:r>
        <w:tab/>
      </w:r>
      <w:r w:rsidR="007542ED" w:rsidRPr="00461A15">
        <w:t>Centre</w:t>
      </w:r>
      <w:r w:rsidR="00E24065">
        <w:t xml:space="preserve"> </w:t>
      </w:r>
      <w:r w:rsidR="007542ED" w:rsidRPr="00461A15">
        <w:t>for</w:t>
      </w:r>
      <w:r w:rsidR="00E24065">
        <w:t xml:space="preserve"> </w:t>
      </w:r>
      <w:r w:rsidR="007542ED" w:rsidRPr="00461A15">
        <w:t>Conflict</w:t>
      </w:r>
      <w:r w:rsidR="00E24065">
        <w:t xml:space="preserve"> </w:t>
      </w:r>
      <w:r w:rsidR="007542ED" w:rsidRPr="00461A15">
        <w:t>Management</w:t>
      </w:r>
      <w:bookmarkEnd w:id="10"/>
      <w:r w:rsidR="00E24065">
        <w:t xml:space="preserve"> </w:t>
      </w:r>
    </w:p>
    <w:p w:rsidR="007542ED" w:rsidRPr="00461A15" w:rsidRDefault="007542ED" w:rsidP="00962EB8">
      <w:pPr>
        <w:pStyle w:val="SingleTxtG"/>
        <w:ind w:left="2835" w:hanging="1701"/>
      </w:pPr>
      <w:bookmarkStart w:id="11" w:name="_Toc234237870"/>
      <w:r w:rsidRPr="00461A15">
        <w:t>COMESA</w:t>
      </w:r>
      <w:r w:rsidRPr="00461A15">
        <w:tab/>
      </w:r>
      <w:r w:rsidRPr="00461A15">
        <w:tab/>
        <w:t>Common</w:t>
      </w:r>
      <w:r w:rsidR="00E24065">
        <w:t xml:space="preserve"> </w:t>
      </w:r>
      <w:r w:rsidRPr="00461A15">
        <w:t>Market</w:t>
      </w:r>
      <w:r w:rsidR="00E24065">
        <w:t xml:space="preserve"> </w:t>
      </w:r>
      <w:r w:rsidRPr="00461A15">
        <w:t>of</w:t>
      </w:r>
      <w:r w:rsidR="00E24065">
        <w:t xml:space="preserve"> </w:t>
      </w:r>
      <w:r w:rsidRPr="00461A15">
        <w:t>East</w:t>
      </w:r>
      <w:r w:rsidR="00E24065">
        <w:t xml:space="preserve"> </w:t>
      </w:r>
      <w:r w:rsidRPr="00461A15">
        <w:t>and</w:t>
      </w:r>
      <w:r w:rsidR="00E24065">
        <w:t xml:space="preserve"> </w:t>
      </w:r>
      <w:r w:rsidRPr="00461A15">
        <w:t>Southern</w:t>
      </w:r>
      <w:r w:rsidR="00E24065">
        <w:t xml:space="preserve"> </w:t>
      </w:r>
      <w:r w:rsidRPr="00461A15">
        <w:t>Africa</w:t>
      </w:r>
      <w:bookmarkEnd w:id="11"/>
    </w:p>
    <w:p w:rsidR="007542ED" w:rsidRPr="00461A15" w:rsidRDefault="007542ED" w:rsidP="00962EB8">
      <w:pPr>
        <w:pStyle w:val="SingleTxtG"/>
        <w:ind w:left="2835" w:hanging="1701"/>
      </w:pPr>
      <w:bookmarkStart w:id="12" w:name="_Toc234237871"/>
      <w:r w:rsidRPr="00461A15">
        <w:t>EAC</w:t>
      </w:r>
      <w:r w:rsidRPr="00461A15">
        <w:tab/>
      </w:r>
      <w:r w:rsidRPr="00461A15">
        <w:tab/>
        <w:t>East</w:t>
      </w:r>
      <w:r w:rsidR="00E24065">
        <w:t xml:space="preserve"> </w:t>
      </w:r>
      <w:r w:rsidRPr="00461A15">
        <w:t>African</w:t>
      </w:r>
      <w:r w:rsidR="00E24065">
        <w:t xml:space="preserve"> </w:t>
      </w:r>
      <w:r w:rsidRPr="00461A15">
        <w:t>Community</w:t>
      </w:r>
      <w:bookmarkEnd w:id="12"/>
    </w:p>
    <w:p w:rsidR="007542ED" w:rsidRPr="00461A15" w:rsidRDefault="007542ED" w:rsidP="00962EB8">
      <w:pPr>
        <w:pStyle w:val="SingleTxtG"/>
        <w:ind w:left="2835" w:hanging="1701"/>
      </w:pPr>
      <w:bookmarkStart w:id="13" w:name="_Toc234237872"/>
      <w:r w:rsidRPr="00461A15">
        <w:t>Ex-FAR</w:t>
      </w:r>
      <w:r w:rsidRPr="00461A15">
        <w:tab/>
      </w:r>
      <w:r w:rsidRPr="00461A15">
        <w:tab/>
        <w:t>ex-Rwandese</w:t>
      </w:r>
      <w:r w:rsidR="00E24065">
        <w:t xml:space="preserve"> </w:t>
      </w:r>
      <w:r w:rsidRPr="00461A15">
        <w:t>Armed</w:t>
      </w:r>
      <w:r w:rsidR="00E24065">
        <w:t xml:space="preserve"> </w:t>
      </w:r>
      <w:r w:rsidRPr="00461A15">
        <w:t>Forces</w:t>
      </w:r>
      <w:bookmarkEnd w:id="13"/>
      <w:r w:rsidR="00E24065">
        <w:t xml:space="preserve"> </w:t>
      </w:r>
    </w:p>
    <w:p w:rsidR="007542ED" w:rsidRPr="00461A15" w:rsidRDefault="007542ED" w:rsidP="00962EB8">
      <w:pPr>
        <w:pStyle w:val="SingleTxtG"/>
        <w:ind w:left="2835" w:hanging="1701"/>
      </w:pPr>
      <w:bookmarkStart w:id="14" w:name="_Toc234237873"/>
      <w:r w:rsidRPr="00461A15">
        <w:t>GBV</w:t>
      </w:r>
      <w:r w:rsidRPr="00461A15">
        <w:tab/>
      </w:r>
      <w:r w:rsidRPr="00461A15">
        <w:tab/>
        <w:t>Gender</w:t>
      </w:r>
      <w:r w:rsidR="00E24065">
        <w:t xml:space="preserve"> </w:t>
      </w:r>
      <w:r w:rsidRPr="00461A15">
        <w:t>Based</w:t>
      </w:r>
      <w:r w:rsidR="00E24065">
        <w:t xml:space="preserve"> </w:t>
      </w:r>
      <w:r w:rsidRPr="00461A15">
        <w:t>Violence</w:t>
      </w:r>
      <w:bookmarkEnd w:id="14"/>
    </w:p>
    <w:p w:rsidR="007542ED" w:rsidRPr="00461A15" w:rsidRDefault="007542ED" w:rsidP="00962EB8">
      <w:pPr>
        <w:pStyle w:val="SingleTxtG"/>
        <w:ind w:left="2835" w:hanging="1701"/>
      </w:pPr>
      <w:bookmarkStart w:id="15" w:name="_Toc234237874"/>
      <w:r w:rsidRPr="00461A15">
        <w:t>GoR</w:t>
      </w:r>
      <w:r w:rsidRPr="00461A15">
        <w:tab/>
      </w:r>
      <w:r w:rsidRPr="00461A15">
        <w:tab/>
        <w:t>Government</w:t>
      </w:r>
      <w:r w:rsidR="00E24065">
        <w:t xml:space="preserve"> </w:t>
      </w:r>
      <w:r w:rsidRPr="00461A15">
        <w:t>of</w:t>
      </w:r>
      <w:r w:rsidR="00E24065">
        <w:t xml:space="preserve"> </w:t>
      </w:r>
      <w:r w:rsidRPr="00461A15">
        <w:t>Rwanda</w:t>
      </w:r>
      <w:bookmarkEnd w:id="15"/>
    </w:p>
    <w:p w:rsidR="007542ED" w:rsidRPr="00461A15" w:rsidRDefault="007542ED" w:rsidP="00962EB8">
      <w:pPr>
        <w:pStyle w:val="SingleTxtG"/>
        <w:ind w:left="2835" w:hanging="1701"/>
      </w:pPr>
      <w:bookmarkStart w:id="16" w:name="_Toc234237875"/>
      <w:r w:rsidRPr="00461A15">
        <w:t>HIDA</w:t>
      </w:r>
      <w:r>
        <w:tab/>
      </w:r>
      <w:r w:rsidRPr="00461A15">
        <w:tab/>
        <w:t>Human</w:t>
      </w:r>
      <w:r w:rsidR="00E24065">
        <w:t xml:space="preserve"> </w:t>
      </w:r>
      <w:r w:rsidRPr="00461A15">
        <w:t>Resources</w:t>
      </w:r>
      <w:r w:rsidR="00E24065">
        <w:t xml:space="preserve"> </w:t>
      </w:r>
      <w:r w:rsidRPr="00461A15">
        <w:t>and</w:t>
      </w:r>
      <w:r w:rsidR="00E24065">
        <w:t xml:space="preserve"> </w:t>
      </w:r>
      <w:r w:rsidRPr="00461A15">
        <w:t>Institutional</w:t>
      </w:r>
      <w:r w:rsidR="00E24065">
        <w:t xml:space="preserve"> </w:t>
      </w:r>
      <w:r w:rsidRPr="00461A15">
        <w:t>Capacity</w:t>
      </w:r>
      <w:r w:rsidR="00E24065">
        <w:t xml:space="preserve"> </w:t>
      </w:r>
      <w:r w:rsidRPr="00461A15">
        <w:t>Development</w:t>
      </w:r>
      <w:bookmarkEnd w:id="16"/>
      <w:r w:rsidR="00E24065">
        <w:t xml:space="preserve"> </w:t>
      </w:r>
    </w:p>
    <w:p w:rsidR="007542ED" w:rsidRPr="000E29DB" w:rsidRDefault="007542ED" w:rsidP="00962EB8">
      <w:pPr>
        <w:pStyle w:val="SingleTxtG"/>
        <w:ind w:left="2835" w:hanging="1701"/>
        <w:rPr>
          <w:color w:val="000000"/>
          <w:lang w:val="fr-FR"/>
        </w:rPr>
      </w:pPr>
      <w:bookmarkStart w:id="17" w:name="_Toc234237876"/>
      <w:r w:rsidRPr="00962EB8">
        <w:t>HIMO</w:t>
      </w:r>
      <w:r w:rsidRPr="00962EB8">
        <w:tab/>
      </w:r>
      <w:r w:rsidRPr="00962EB8">
        <w:tab/>
        <w:t>Haute</w:t>
      </w:r>
      <w:r w:rsidR="00E24065" w:rsidRPr="00962EB8">
        <w:t xml:space="preserve"> </w:t>
      </w:r>
      <w:r w:rsidRPr="00962EB8">
        <w:t>intensité</w:t>
      </w:r>
      <w:r w:rsidR="00E24065">
        <w:rPr>
          <w:color w:val="000000"/>
          <w:lang w:val="fr-FR"/>
        </w:rPr>
        <w:t xml:space="preserve"> </w:t>
      </w:r>
      <w:r w:rsidRPr="000E29DB">
        <w:rPr>
          <w:color w:val="000000"/>
          <w:lang w:val="fr-FR"/>
        </w:rPr>
        <w:t>de</w:t>
      </w:r>
      <w:r w:rsidR="00E24065">
        <w:rPr>
          <w:color w:val="000000"/>
          <w:lang w:val="fr-FR"/>
        </w:rPr>
        <w:t xml:space="preserve"> </w:t>
      </w:r>
      <w:r w:rsidRPr="000E29DB">
        <w:rPr>
          <w:color w:val="000000"/>
          <w:lang w:val="fr-FR"/>
        </w:rPr>
        <w:t>main</w:t>
      </w:r>
      <w:r w:rsidR="00E24065">
        <w:rPr>
          <w:color w:val="000000"/>
          <w:lang w:val="fr-FR"/>
        </w:rPr>
        <w:t xml:space="preserve"> </w:t>
      </w:r>
      <w:r w:rsidRPr="000E29DB">
        <w:rPr>
          <w:color w:val="000000"/>
          <w:lang w:val="fr-FR"/>
        </w:rPr>
        <w:t>d</w:t>
      </w:r>
      <w:r w:rsidR="00E24065">
        <w:rPr>
          <w:color w:val="000000"/>
          <w:lang w:val="fr-FR"/>
        </w:rPr>
        <w:t>’</w:t>
      </w:r>
      <w:r w:rsidRPr="000E29DB">
        <w:rPr>
          <w:color w:val="000000"/>
          <w:lang w:val="fr-FR"/>
        </w:rPr>
        <w:t>œuvre</w:t>
      </w:r>
      <w:bookmarkEnd w:id="17"/>
      <w:r w:rsidR="00E24065">
        <w:rPr>
          <w:color w:val="000000"/>
          <w:lang w:val="fr-FR"/>
        </w:rPr>
        <w:t xml:space="preserve"> </w:t>
      </w:r>
    </w:p>
    <w:p w:rsidR="007542ED" w:rsidRPr="00461A15" w:rsidRDefault="007542ED" w:rsidP="00962EB8">
      <w:pPr>
        <w:pStyle w:val="SingleTxtG"/>
        <w:ind w:left="2835" w:hanging="1701"/>
      </w:pPr>
      <w:bookmarkStart w:id="18" w:name="_Toc234237877"/>
      <w:r w:rsidRPr="00461A15">
        <w:t>HMP</w:t>
      </w:r>
      <w:r w:rsidRPr="00461A15">
        <w:tab/>
      </w:r>
      <w:r w:rsidRPr="00461A15">
        <w:tab/>
        <w:t>Historically</w:t>
      </w:r>
      <w:r w:rsidR="00E24065">
        <w:t xml:space="preserve"> </w:t>
      </w:r>
      <w:r w:rsidRPr="00461A15">
        <w:t>Marginalised</w:t>
      </w:r>
      <w:r w:rsidR="00E24065">
        <w:t xml:space="preserve"> </w:t>
      </w:r>
      <w:r w:rsidRPr="00461A15">
        <w:t>People</w:t>
      </w:r>
      <w:bookmarkEnd w:id="18"/>
      <w:r w:rsidR="00E24065">
        <w:t xml:space="preserve"> </w:t>
      </w:r>
    </w:p>
    <w:p w:rsidR="007542ED" w:rsidRPr="00461A15" w:rsidRDefault="007542ED" w:rsidP="00962EB8">
      <w:pPr>
        <w:pStyle w:val="SingleTxtG"/>
        <w:ind w:left="2835" w:hanging="1701"/>
      </w:pPr>
      <w:bookmarkStart w:id="19" w:name="_Toc234237878"/>
      <w:r w:rsidRPr="00461A15">
        <w:t>ICCPR</w:t>
      </w:r>
      <w:r w:rsidRPr="00461A15">
        <w:tab/>
        <w:t>International</w:t>
      </w:r>
      <w:r w:rsidR="00E24065">
        <w:t xml:space="preserve"> </w:t>
      </w:r>
      <w:r w:rsidRPr="00461A15">
        <w:t>Covenant</w:t>
      </w:r>
      <w:r w:rsidR="00E24065">
        <w:t xml:space="preserve"> </w:t>
      </w:r>
      <w:r w:rsidRPr="00461A15">
        <w:t>on</w:t>
      </w:r>
      <w:r w:rsidR="00E24065">
        <w:t xml:space="preserve"> </w:t>
      </w:r>
      <w:r w:rsidRPr="00461A15">
        <w:t>Civil</w:t>
      </w:r>
      <w:r w:rsidR="00E24065">
        <w:t xml:space="preserve"> </w:t>
      </w:r>
      <w:r w:rsidRPr="00461A15">
        <w:t>and</w:t>
      </w:r>
      <w:r w:rsidR="00E24065">
        <w:t xml:space="preserve"> </w:t>
      </w:r>
      <w:r w:rsidRPr="00461A15">
        <w:t>Political</w:t>
      </w:r>
      <w:r w:rsidR="00E24065">
        <w:t xml:space="preserve"> </w:t>
      </w:r>
      <w:r w:rsidRPr="00461A15">
        <w:t>Rights</w:t>
      </w:r>
      <w:bookmarkEnd w:id="19"/>
    </w:p>
    <w:p w:rsidR="007542ED" w:rsidRPr="00461A15" w:rsidRDefault="007542ED" w:rsidP="00962EB8">
      <w:pPr>
        <w:pStyle w:val="SingleTxtG"/>
        <w:ind w:left="2835" w:hanging="1701"/>
      </w:pPr>
      <w:bookmarkStart w:id="20" w:name="_Toc234237879"/>
      <w:r w:rsidRPr="00461A15">
        <w:t>ICERD</w:t>
      </w:r>
      <w:r w:rsidRPr="00461A15">
        <w:tab/>
      </w:r>
      <w:r w:rsidRPr="00461A15">
        <w:tab/>
        <w:t>International</w:t>
      </w:r>
      <w:r w:rsidR="00E24065">
        <w:t xml:space="preserve"> </w:t>
      </w:r>
      <w:r w:rsidRPr="00461A15">
        <w:t>Convention</w:t>
      </w:r>
      <w:r w:rsidR="00E24065">
        <w:t xml:space="preserve"> </w:t>
      </w:r>
      <w:r w:rsidRPr="00461A15">
        <w:t>on</w:t>
      </w:r>
      <w:r w:rsidR="00E24065">
        <w:t xml:space="preserve"> </w:t>
      </w:r>
      <w:r w:rsidRPr="00461A15">
        <w:t>the</w:t>
      </w:r>
      <w:r w:rsidR="00E24065">
        <w:t xml:space="preserve"> </w:t>
      </w:r>
      <w:r w:rsidRPr="00461A15">
        <w:t>Elimination</w:t>
      </w:r>
      <w:r w:rsidR="00E24065">
        <w:t xml:space="preserve"> </w:t>
      </w:r>
      <w:r w:rsidRPr="00461A15">
        <w:t>of</w:t>
      </w:r>
      <w:r w:rsidR="00E24065">
        <w:t xml:space="preserve"> </w:t>
      </w:r>
      <w:r w:rsidRPr="00461A15">
        <w:t>All</w:t>
      </w:r>
      <w:r w:rsidR="00E24065">
        <w:t xml:space="preserve"> </w:t>
      </w:r>
      <w:r w:rsidRPr="00461A15">
        <w:t>Forms</w:t>
      </w:r>
      <w:r w:rsidR="00E24065">
        <w:t xml:space="preserve"> </w:t>
      </w:r>
      <w:r w:rsidRPr="00461A15">
        <w:t>of</w:t>
      </w:r>
      <w:r w:rsidR="00E24065">
        <w:t xml:space="preserve"> </w:t>
      </w:r>
      <w:r w:rsidRPr="00461A15">
        <w:t>Racial</w:t>
      </w:r>
      <w:r w:rsidR="00962EB8">
        <w:t xml:space="preserve"> </w:t>
      </w:r>
      <w:r w:rsidRPr="00461A15">
        <w:t>Discrimination</w:t>
      </w:r>
      <w:bookmarkEnd w:id="20"/>
    </w:p>
    <w:p w:rsidR="007542ED" w:rsidRPr="00461A15" w:rsidRDefault="007542ED" w:rsidP="00962EB8">
      <w:pPr>
        <w:pStyle w:val="SingleTxtG"/>
        <w:ind w:left="2835" w:hanging="1701"/>
      </w:pPr>
      <w:r w:rsidRPr="00461A15">
        <w:t>ICRC</w:t>
      </w:r>
      <w:r w:rsidRPr="00461A15">
        <w:tab/>
      </w:r>
      <w:r w:rsidRPr="00461A15">
        <w:tab/>
        <w:t>International</w:t>
      </w:r>
      <w:r w:rsidR="00E24065">
        <w:t xml:space="preserve"> </w:t>
      </w:r>
      <w:r w:rsidRPr="00461A15">
        <w:t>Committee</w:t>
      </w:r>
      <w:r w:rsidR="00E24065">
        <w:t xml:space="preserve"> </w:t>
      </w:r>
      <w:r w:rsidRPr="00461A15">
        <w:t>of</w:t>
      </w:r>
      <w:r w:rsidR="00E24065">
        <w:t xml:space="preserve"> </w:t>
      </w:r>
      <w:r w:rsidRPr="00461A15">
        <w:t>the</w:t>
      </w:r>
      <w:r w:rsidR="00E24065">
        <w:t xml:space="preserve"> </w:t>
      </w:r>
      <w:r w:rsidRPr="00461A15">
        <w:t>Red</w:t>
      </w:r>
      <w:r w:rsidR="00E24065">
        <w:t xml:space="preserve"> </w:t>
      </w:r>
      <w:r w:rsidRPr="00461A15">
        <w:t>Cross</w:t>
      </w:r>
    </w:p>
    <w:p w:rsidR="007542ED" w:rsidRPr="00461A15" w:rsidRDefault="007542ED" w:rsidP="00962EB8">
      <w:pPr>
        <w:pStyle w:val="SingleTxtG"/>
        <w:ind w:left="2835" w:hanging="1701"/>
      </w:pPr>
      <w:bookmarkStart w:id="21" w:name="_Toc234237880"/>
      <w:r w:rsidRPr="00461A15">
        <w:t>ICESCR</w:t>
      </w:r>
      <w:r w:rsidRPr="00461A15">
        <w:tab/>
      </w:r>
      <w:r w:rsidRPr="00461A15">
        <w:tab/>
        <w:t>International</w:t>
      </w:r>
      <w:r w:rsidR="00E24065">
        <w:t xml:space="preserve"> </w:t>
      </w:r>
      <w:r w:rsidRPr="00461A15">
        <w:t>Covenant</w:t>
      </w:r>
      <w:r w:rsidR="00E24065">
        <w:t xml:space="preserve"> </w:t>
      </w:r>
      <w:r w:rsidRPr="00461A15">
        <w:t>on</w:t>
      </w:r>
      <w:r w:rsidR="00E24065">
        <w:t xml:space="preserve"> </w:t>
      </w:r>
      <w:r w:rsidRPr="00461A15">
        <w:t>Economic,</w:t>
      </w:r>
      <w:r w:rsidR="00E24065">
        <w:t xml:space="preserve"> </w:t>
      </w:r>
      <w:r w:rsidRPr="00461A15">
        <w:t>Social</w:t>
      </w:r>
      <w:r w:rsidR="00E24065">
        <w:t xml:space="preserve"> </w:t>
      </w:r>
      <w:r w:rsidRPr="00461A15">
        <w:t>and</w:t>
      </w:r>
      <w:r w:rsidR="00E24065">
        <w:t xml:space="preserve"> </w:t>
      </w:r>
      <w:r w:rsidRPr="00461A15">
        <w:t>Cultural</w:t>
      </w:r>
      <w:r w:rsidR="00E24065">
        <w:t xml:space="preserve"> </w:t>
      </w:r>
      <w:r w:rsidRPr="00461A15">
        <w:t>Rights</w:t>
      </w:r>
      <w:bookmarkEnd w:id="21"/>
    </w:p>
    <w:p w:rsidR="007542ED" w:rsidRPr="00962EB8" w:rsidRDefault="007542ED" w:rsidP="00962EB8">
      <w:pPr>
        <w:pStyle w:val="SingleTxtG"/>
        <w:ind w:left="2835" w:hanging="1701"/>
      </w:pPr>
      <w:bookmarkStart w:id="22" w:name="_Toc234237881"/>
      <w:r w:rsidRPr="00962EB8">
        <w:t>ICTR</w:t>
      </w:r>
      <w:r w:rsidRPr="00962EB8">
        <w:tab/>
      </w:r>
      <w:r w:rsidRPr="00962EB8">
        <w:tab/>
        <w:t>International</w:t>
      </w:r>
      <w:r w:rsidR="00E24065" w:rsidRPr="00962EB8">
        <w:t xml:space="preserve"> </w:t>
      </w:r>
      <w:r w:rsidRPr="00962EB8">
        <w:t>Criminal</w:t>
      </w:r>
      <w:r w:rsidR="00E24065" w:rsidRPr="00962EB8">
        <w:t xml:space="preserve"> </w:t>
      </w:r>
      <w:r w:rsidRPr="00962EB8">
        <w:t>Tribunal</w:t>
      </w:r>
      <w:r w:rsidR="00E24065" w:rsidRPr="00962EB8">
        <w:t xml:space="preserve"> </w:t>
      </w:r>
      <w:r w:rsidRPr="00962EB8">
        <w:t>for</w:t>
      </w:r>
      <w:r w:rsidR="00E24065" w:rsidRPr="00962EB8">
        <w:t xml:space="preserve"> </w:t>
      </w:r>
      <w:r w:rsidRPr="00962EB8">
        <w:t>Rwanda</w:t>
      </w:r>
      <w:bookmarkEnd w:id="22"/>
      <w:r w:rsidR="00E24065" w:rsidRPr="00962EB8">
        <w:t xml:space="preserve"> </w:t>
      </w:r>
    </w:p>
    <w:p w:rsidR="007542ED" w:rsidRPr="00962EB8" w:rsidRDefault="007542ED" w:rsidP="00962EB8">
      <w:pPr>
        <w:pStyle w:val="SingleTxtG"/>
        <w:ind w:left="2835" w:hanging="1701"/>
      </w:pPr>
      <w:bookmarkStart w:id="23" w:name="_Toc234237882"/>
      <w:r w:rsidRPr="00962EB8">
        <w:t>IJR</w:t>
      </w:r>
      <w:r w:rsidRPr="00962EB8">
        <w:tab/>
      </w:r>
      <w:r w:rsidRPr="00962EB8">
        <w:tab/>
        <w:t>Institute</w:t>
      </w:r>
      <w:r w:rsidR="00E24065" w:rsidRPr="00962EB8">
        <w:t xml:space="preserve"> </w:t>
      </w:r>
      <w:r w:rsidRPr="00962EB8">
        <w:t>for</w:t>
      </w:r>
      <w:r w:rsidR="00E24065" w:rsidRPr="00962EB8">
        <w:t xml:space="preserve"> </w:t>
      </w:r>
      <w:r w:rsidRPr="00962EB8">
        <w:t>Justice</w:t>
      </w:r>
      <w:r w:rsidR="00E24065" w:rsidRPr="00962EB8">
        <w:t xml:space="preserve"> </w:t>
      </w:r>
      <w:r w:rsidRPr="00962EB8">
        <w:t>and</w:t>
      </w:r>
      <w:r w:rsidR="00E24065" w:rsidRPr="00962EB8">
        <w:t xml:space="preserve"> </w:t>
      </w:r>
      <w:r w:rsidRPr="00962EB8">
        <w:t>Reconciliation</w:t>
      </w:r>
      <w:bookmarkEnd w:id="23"/>
      <w:r w:rsidR="00E24065" w:rsidRPr="00962EB8">
        <w:t xml:space="preserve"> </w:t>
      </w:r>
    </w:p>
    <w:p w:rsidR="007542ED" w:rsidRPr="00962EB8" w:rsidRDefault="007542ED" w:rsidP="00962EB8">
      <w:pPr>
        <w:pStyle w:val="SingleTxtG"/>
        <w:ind w:left="2835" w:hanging="1701"/>
      </w:pPr>
      <w:bookmarkStart w:id="24" w:name="_Toc234237883"/>
      <w:r w:rsidRPr="00962EB8">
        <w:t>ILO</w:t>
      </w:r>
      <w:r w:rsidRPr="00962EB8">
        <w:tab/>
      </w:r>
      <w:r w:rsidRPr="00962EB8">
        <w:tab/>
        <w:t>International</w:t>
      </w:r>
      <w:r w:rsidR="00E24065" w:rsidRPr="00962EB8">
        <w:t xml:space="preserve"> </w:t>
      </w:r>
      <w:r w:rsidRPr="00962EB8">
        <w:t>Labour</w:t>
      </w:r>
      <w:r w:rsidR="00E24065" w:rsidRPr="00962EB8">
        <w:t xml:space="preserve"> </w:t>
      </w:r>
      <w:r w:rsidRPr="00962EB8">
        <w:t>Organization</w:t>
      </w:r>
      <w:bookmarkEnd w:id="24"/>
      <w:r w:rsidR="00E24065" w:rsidRPr="00962EB8">
        <w:t xml:space="preserve"> </w:t>
      </w:r>
    </w:p>
    <w:p w:rsidR="007542ED" w:rsidRPr="00793B46" w:rsidRDefault="007542ED" w:rsidP="00962EB8">
      <w:pPr>
        <w:pStyle w:val="SingleTxtG"/>
        <w:ind w:left="2835" w:hanging="1701"/>
        <w:rPr>
          <w:lang w:val="fr-FR"/>
        </w:rPr>
      </w:pPr>
      <w:bookmarkStart w:id="25" w:name="_Toc234237884"/>
      <w:r w:rsidRPr="00962EB8">
        <w:t>IRDP</w:t>
      </w:r>
      <w:r w:rsidRPr="00962EB8">
        <w:tab/>
      </w:r>
      <w:r w:rsidRPr="00962EB8">
        <w:tab/>
        <w:t>Institut</w:t>
      </w:r>
      <w:r w:rsidR="00E24065" w:rsidRPr="00962EB8">
        <w:t xml:space="preserve"> </w:t>
      </w:r>
      <w:r w:rsidRPr="00962EB8">
        <w:t>de</w:t>
      </w:r>
      <w:r w:rsidR="00E24065" w:rsidRPr="00962EB8">
        <w:t xml:space="preserve"> </w:t>
      </w:r>
      <w:r w:rsidRPr="00962EB8">
        <w:t>Rech</w:t>
      </w:r>
      <w:r w:rsidRPr="00793B46">
        <w:rPr>
          <w:lang w:val="fr-FR"/>
        </w:rPr>
        <w:t>erche</w:t>
      </w:r>
      <w:r w:rsidR="00E24065">
        <w:rPr>
          <w:lang w:val="fr-FR"/>
        </w:rPr>
        <w:t xml:space="preserve"> </w:t>
      </w:r>
      <w:r w:rsidRPr="00793B46">
        <w:rPr>
          <w:lang w:val="fr-FR"/>
        </w:rPr>
        <w:t>de</w:t>
      </w:r>
      <w:r w:rsidR="00E24065">
        <w:rPr>
          <w:lang w:val="fr-FR"/>
        </w:rPr>
        <w:t xml:space="preserve"> </w:t>
      </w:r>
      <w:r w:rsidRPr="00793B46">
        <w:rPr>
          <w:lang w:val="fr-FR"/>
        </w:rPr>
        <w:t>Dialogue</w:t>
      </w:r>
      <w:r w:rsidR="00E24065">
        <w:rPr>
          <w:lang w:val="fr-FR"/>
        </w:rPr>
        <w:t xml:space="preserve"> </w:t>
      </w:r>
      <w:r w:rsidRPr="00793B46">
        <w:rPr>
          <w:lang w:val="fr-FR"/>
        </w:rPr>
        <w:t>pour</w:t>
      </w:r>
      <w:r w:rsidR="00E24065">
        <w:rPr>
          <w:lang w:val="fr-FR"/>
        </w:rPr>
        <w:t xml:space="preserve"> </w:t>
      </w:r>
      <w:r w:rsidRPr="00793B46">
        <w:rPr>
          <w:lang w:val="fr-FR"/>
        </w:rPr>
        <w:t>la</w:t>
      </w:r>
      <w:r w:rsidR="00E24065">
        <w:rPr>
          <w:lang w:val="fr-FR"/>
        </w:rPr>
        <w:t xml:space="preserve"> </w:t>
      </w:r>
      <w:r w:rsidRPr="00793B46">
        <w:rPr>
          <w:lang w:val="fr-FR"/>
        </w:rPr>
        <w:t>Paix</w:t>
      </w:r>
      <w:bookmarkEnd w:id="25"/>
      <w:r w:rsidR="00E24065">
        <w:rPr>
          <w:lang w:val="fr-FR"/>
        </w:rPr>
        <w:t xml:space="preserve"> </w:t>
      </w:r>
    </w:p>
    <w:p w:rsidR="007542ED" w:rsidRPr="00461A15" w:rsidRDefault="007542ED" w:rsidP="00962EB8">
      <w:pPr>
        <w:pStyle w:val="SingleTxtG"/>
        <w:ind w:left="2835" w:hanging="1701"/>
      </w:pPr>
      <w:r w:rsidRPr="00461A15">
        <w:t>KHI</w:t>
      </w:r>
      <w:r w:rsidRPr="00461A15">
        <w:tab/>
      </w:r>
      <w:r w:rsidRPr="00461A15">
        <w:tab/>
        <w:t>Kigali</w:t>
      </w:r>
      <w:r w:rsidR="00E24065">
        <w:t xml:space="preserve"> </w:t>
      </w:r>
      <w:r w:rsidRPr="00461A15">
        <w:t>Health</w:t>
      </w:r>
      <w:r w:rsidR="00E24065">
        <w:t xml:space="preserve"> </w:t>
      </w:r>
      <w:r w:rsidRPr="00461A15">
        <w:t>Institute</w:t>
      </w:r>
      <w:r w:rsidR="00E24065">
        <w:t xml:space="preserve"> </w:t>
      </w:r>
    </w:p>
    <w:p w:rsidR="007542ED" w:rsidRPr="00461A15" w:rsidRDefault="007542ED" w:rsidP="00962EB8">
      <w:pPr>
        <w:pStyle w:val="SingleTxtG"/>
        <w:ind w:left="2835" w:hanging="1701"/>
      </w:pPr>
      <w:r w:rsidRPr="00461A15">
        <w:t>KIE</w:t>
      </w:r>
      <w:r w:rsidRPr="00461A15">
        <w:tab/>
      </w:r>
      <w:r w:rsidRPr="00461A15">
        <w:tab/>
        <w:t>Kigali</w:t>
      </w:r>
      <w:r w:rsidR="00E24065">
        <w:t xml:space="preserve"> </w:t>
      </w:r>
      <w:r w:rsidRPr="00461A15">
        <w:t>Institute</w:t>
      </w:r>
      <w:r w:rsidR="00E24065">
        <w:t xml:space="preserve"> </w:t>
      </w:r>
      <w:r w:rsidRPr="00461A15">
        <w:t>of</w:t>
      </w:r>
      <w:r w:rsidR="00E24065">
        <w:t xml:space="preserve"> </w:t>
      </w:r>
      <w:r w:rsidRPr="00461A15">
        <w:t>Education</w:t>
      </w:r>
      <w:r w:rsidR="00E24065">
        <w:t xml:space="preserve"> </w:t>
      </w:r>
    </w:p>
    <w:p w:rsidR="007542ED" w:rsidRPr="00461A15" w:rsidRDefault="007542ED" w:rsidP="00962EB8">
      <w:pPr>
        <w:pStyle w:val="SingleTxtG"/>
        <w:ind w:left="2835" w:hanging="1701"/>
      </w:pPr>
      <w:r w:rsidRPr="00461A15">
        <w:t>KIST</w:t>
      </w:r>
      <w:r w:rsidRPr="00461A15">
        <w:tab/>
      </w:r>
      <w:r w:rsidRPr="00461A15">
        <w:tab/>
        <w:t>Kigali</w:t>
      </w:r>
      <w:r w:rsidR="00E24065">
        <w:t xml:space="preserve"> </w:t>
      </w:r>
      <w:r w:rsidRPr="00461A15">
        <w:t>Institute</w:t>
      </w:r>
      <w:r w:rsidR="00E24065">
        <w:t xml:space="preserve"> </w:t>
      </w:r>
      <w:r w:rsidRPr="00461A15">
        <w:t>of</w:t>
      </w:r>
      <w:r w:rsidR="00E24065">
        <w:t xml:space="preserve"> </w:t>
      </w:r>
      <w:r w:rsidRPr="00461A15">
        <w:t>Science</w:t>
      </w:r>
      <w:r w:rsidR="00E24065">
        <w:t xml:space="preserve"> </w:t>
      </w:r>
      <w:r w:rsidRPr="00461A15">
        <w:t>and</w:t>
      </w:r>
      <w:r w:rsidR="00E24065">
        <w:t xml:space="preserve"> </w:t>
      </w:r>
      <w:r w:rsidRPr="00461A15">
        <w:t>Technology</w:t>
      </w:r>
      <w:r w:rsidR="00E24065">
        <w:t xml:space="preserve"> </w:t>
      </w:r>
    </w:p>
    <w:p w:rsidR="007542ED" w:rsidRPr="00461A15" w:rsidRDefault="007542ED" w:rsidP="00962EB8">
      <w:pPr>
        <w:pStyle w:val="SingleTxtG"/>
        <w:ind w:left="2835" w:hanging="1701"/>
      </w:pPr>
      <w:r w:rsidRPr="00461A15">
        <w:t>KIU</w:t>
      </w:r>
      <w:r w:rsidRPr="00461A15">
        <w:tab/>
      </w:r>
      <w:r w:rsidRPr="00461A15">
        <w:tab/>
        <w:t>Kigali</w:t>
      </w:r>
      <w:r w:rsidR="00E24065">
        <w:t xml:space="preserve"> </w:t>
      </w:r>
      <w:r w:rsidRPr="00461A15">
        <w:t>Independent</w:t>
      </w:r>
      <w:r w:rsidR="00E24065">
        <w:t xml:space="preserve"> </w:t>
      </w:r>
      <w:r w:rsidRPr="00461A15">
        <w:t>University</w:t>
      </w:r>
      <w:r w:rsidR="00E24065">
        <w:t xml:space="preserve"> </w:t>
      </w:r>
    </w:p>
    <w:p w:rsidR="007542ED" w:rsidRPr="00461A15" w:rsidRDefault="007542ED" w:rsidP="00962EB8">
      <w:pPr>
        <w:pStyle w:val="SingleTxtG"/>
        <w:ind w:left="2835" w:hanging="1701"/>
      </w:pPr>
      <w:bookmarkStart w:id="26" w:name="_Toc234237885"/>
      <w:r w:rsidRPr="00461A15">
        <w:t>LAF</w:t>
      </w:r>
      <w:r w:rsidR="00E24065">
        <w:t xml:space="preserve"> </w:t>
      </w:r>
      <w:r w:rsidRPr="00461A15">
        <w:tab/>
      </w:r>
      <w:r w:rsidRPr="00461A15">
        <w:tab/>
        <w:t>Legal</w:t>
      </w:r>
      <w:r w:rsidR="00E24065">
        <w:t xml:space="preserve"> </w:t>
      </w:r>
      <w:r w:rsidRPr="00461A15">
        <w:t>Aid</w:t>
      </w:r>
      <w:r w:rsidR="00E24065">
        <w:t xml:space="preserve"> </w:t>
      </w:r>
      <w:r w:rsidRPr="00461A15">
        <w:t>Forum</w:t>
      </w:r>
      <w:bookmarkEnd w:id="26"/>
      <w:r w:rsidR="00E24065">
        <w:t xml:space="preserve"> </w:t>
      </w:r>
    </w:p>
    <w:p w:rsidR="007542ED" w:rsidRPr="00962EB8" w:rsidRDefault="007542ED" w:rsidP="00962EB8">
      <w:pPr>
        <w:pStyle w:val="SingleTxtG"/>
        <w:ind w:left="2835" w:hanging="1701"/>
      </w:pPr>
      <w:bookmarkStart w:id="27" w:name="_Toc234237886"/>
      <w:r w:rsidRPr="00962EB8">
        <w:t>LD</w:t>
      </w:r>
      <w:r w:rsidRPr="00962EB8">
        <w:tab/>
      </w:r>
      <w:r w:rsidRPr="00962EB8">
        <w:tab/>
        <w:t>Local</w:t>
      </w:r>
      <w:r w:rsidR="00E24065" w:rsidRPr="00962EB8">
        <w:t xml:space="preserve"> </w:t>
      </w:r>
      <w:r w:rsidRPr="00962EB8">
        <w:t>Defence</w:t>
      </w:r>
      <w:bookmarkEnd w:id="27"/>
    </w:p>
    <w:p w:rsidR="007542ED" w:rsidRPr="000E29DB" w:rsidRDefault="007542ED" w:rsidP="00962EB8">
      <w:pPr>
        <w:pStyle w:val="SingleTxtG"/>
        <w:ind w:left="2835" w:hanging="1701"/>
        <w:rPr>
          <w:lang w:val="fr-FR"/>
        </w:rPr>
      </w:pPr>
      <w:bookmarkStart w:id="28" w:name="_Toc234237887"/>
      <w:r w:rsidRPr="00962EB8">
        <w:t>LDGL</w:t>
      </w:r>
      <w:r w:rsidRPr="00962EB8">
        <w:tab/>
      </w:r>
      <w:r w:rsidRPr="00962EB8">
        <w:tab/>
        <w:t>Ligue</w:t>
      </w:r>
      <w:r w:rsidR="00E24065" w:rsidRPr="00962EB8">
        <w:t xml:space="preserve"> </w:t>
      </w:r>
      <w:r w:rsidRPr="00962EB8">
        <w:t>des</w:t>
      </w:r>
      <w:r w:rsidR="00E24065" w:rsidRPr="00962EB8">
        <w:t xml:space="preserve"> </w:t>
      </w:r>
      <w:r w:rsidRPr="00962EB8">
        <w:t>Droits</w:t>
      </w:r>
      <w:r w:rsidR="00E24065">
        <w:rPr>
          <w:lang w:val="fr-FR"/>
        </w:rPr>
        <w:t xml:space="preserve"> </w:t>
      </w:r>
      <w:r w:rsidRPr="000E29DB">
        <w:rPr>
          <w:lang w:val="fr-FR"/>
        </w:rPr>
        <w:t>de</w:t>
      </w:r>
      <w:r w:rsidR="00E24065">
        <w:rPr>
          <w:lang w:val="fr-FR"/>
        </w:rPr>
        <w:t xml:space="preserve"> </w:t>
      </w:r>
      <w:r w:rsidRPr="000E29DB">
        <w:rPr>
          <w:lang w:val="fr-FR"/>
        </w:rPr>
        <w:t>la</w:t>
      </w:r>
      <w:r w:rsidR="00E24065">
        <w:rPr>
          <w:lang w:val="fr-FR"/>
        </w:rPr>
        <w:t xml:space="preserve"> </w:t>
      </w:r>
      <w:r w:rsidRPr="000E29DB">
        <w:rPr>
          <w:lang w:val="fr-FR"/>
        </w:rPr>
        <w:t>Personne</w:t>
      </w:r>
      <w:r w:rsidR="00E24065">
        <w:rPr>
          <w:lang w:val="fr-FR"/>
        </w:rPr>
        <w:t xml:space="preserve"> </w:t>
      </w:r>
      <w:r w:rsidRPr="000E29DB">
        <w:rPr>
          <w:lang w:val="fr-FR"/>
        </w:rPr>
        <w:t>dans</w:t>
      </w:r>
      <w:r w:rsidR="00E24065">
        <w:rPr>
          <w:lang w:val="fr-FR"/>
        </w:rPr>
        <w:t xml:space="preserve"> </w:t>
      </w:r>
      <w:r w:rsidRPr="000E29DB">
        <w:rPr>
          <w:lang w:val="fr-FR"/>
        </w:rPr>
        <w:t>la</w:t>
      </w:r>
      <w:r w:rsidR="00E24065">
        <w:rPr>
          <w:lang w:val="fr-FR"/>
        </w:rPr>
        <w:t xml:space="preserve"> </w:t>
      </w:r>
      <w:r w:rsidRPr="000E29DB">
        <w:rPr>
          <w:lang w:val="fr-FR"/>
        </w:rPr>
        <w:t>Région</w:t>
      </w:r>
      <w:r w:rsidR="00E24065">
        <w:rPr>
          <w:lang w:val="fr-FR"/>
        </w:rPr>
        <w:t xml:space="preserve"> </w:t>
      </w:r>
      <w:r w:rsidRPr="000E29DB">
        <w:rPr>
          <w:lang w:val="fr-FR"/>
        </w:rPr>
        <w:t>des</w:t>
      </w:r>
      <w:r w:rsidR="00E24065">
        <w:rPr>
          <w:lang w:val="fr-FR"/>
        </w:rPr>
        <w:t xml:space="preserve"> </w:t>
      </w:r>
      <w:r w:rsidRPr="000E29DB">
        <w:rPr>
          <w:lang w:val="fr-FR"/>
        </w:rPr>
        <w:t>Grands</w:t>
      </w:r>
      <w:r w:rsidR="00E24065">
        <w:rPr>
          <w:lang w:val="fr-FR"/>
        </w:rPr>
        <w:t xml:space="preserve"> </w:t>
      </w:r>
      <w:r w:rsidRPr="000E29DB">
        <w:rPr>
          <w:lang w:val="fr-FR"/>
        </w:rPr>
        <w:t>Lacs</w:t>
      </w:r>
      <w:bookmarkEnd w:id="28"/>
    </w:p>
    <w:p w:rsidR="007542ED" w:rsidRPr="00461A15" w:rsidRDefault="007542ED" w:rsidP="00962EB8">
      <w:pPr>
        <w:pStyle w:val="SingleTxtG"/>
        <w:ind w:left="2835" w:hanging="1701"/>
      </w:pPr>
      <w:bookmarkStart w:id="29" w:name="_Toc234237888"/>
      <w:r w:rsidRPr="00461A15">
        <w:t>LIPW</w:t>
      </w:r>
      <w:r w:rsidRPr="00461A15">
        <w:tab/>
      </w:r>
      <w:r w:rsidRPr="00461A15">
        <w:tab/>
        <w:t>Labor</w:t>
      </w:r>
      <w:r w:rsidR="00E24065">
        <w:t xml:space="preserve"> </w:t>
      </w:r>
      <w:r w:rsidRPr="00461A15">
        <w:t>Intensive</w:t>
      </w:r>
      <w:r w:rsidR="00E24065">
        <w:t xml:space="preserve"> </w:t>
      </w:r>
      <w:r w:rsidRPr="00461A15">
        <w:t>Public</w:t>
      </w:r>
      <w:r w:rsidR="00E24065">
        <w:t xml:space="preserve"> </w:t>
      </w:r>
      <w:r w:rsidRPr="00461A15">
        <w:t>Works</w:t>
      </w:r>
      <w:bookmarkEnd w:id="29"/>
    </w:p>
    <w:p w:rsidR="007542ED" w:rsidRPr="00461A15" w:rsidRDefault="007542ED" w:rsidP="00962EB8">
      <w:pPr>
        <w:pStyle w:val="SingleTxtG"/>
        <w:ind w:left="2835" w:hanging="1701"/>
      </w:pPr>
      <w:bookmarkStart w:id="30" w:name="_Toc234237889"/>
      <w:r w:rsidRPr="00461A15">
        <w:t>LMIS</w:t>
      </w:r>
      <w:r w:rsidRPr="00461A15">
        <w:tab/>
      </w:r>
      <w:r w:rsidRPr="00461A15">
        <w:tab/>
        <w:t>Labour</w:t>
      </w:r>
      <w:r w:rsidR="00E24065">
        <w:t xml:space="preserve"> </w:t>
      </w:r>
      <w:r w:rsidRPr="00461A15">
        <w:t>Market</w:t>
      </w:r>
      <w:r w:rsidR="00E24065">
        <w:t xml:space="preserve"> </w:t>
      </w:r>
      <w:r w:rsidRPr="00461A15">
        <w:t>Information</w:t>
      </w:r>
      <w:r w:rsidR="00E24065">
        <w:t xml:space="preserve"> </w:t>
      </w:r>
      <w:r w:rsidRPr="00461A15">
        <w:t>System</w:t>
      </w:r>
      <w:bookmarkEnd w:id="30"/>
      <w:r w:rsidR="00E24065">
        <w:t xml:space="preserve"> </w:t>
      </w:r>
    </w:p>
    <w:p w:rsidR="007542ED" w:rsidRPr="00461A15" w:rsidRDefault="007542ED" w:rsidP="00962EB8">
      <w:pPr>
        <w:pStyle w:val="SingleTxtG"/>
        <w:ind w:left="2835" w:hanging="1701"/>
      </w:pPr>
      <w:bookmarkStart w:id="31" w:name="_Toc234237890"/>
      <w:r w:rsidRPr="00461A15">
        <w:t>MMI</w:t>
      </w:r>
      <w:r w:rsidRPr="00461A15">
        <w:tab/>
      </w:r>
      <w:r w:rsidRPr="00461A15">
        <w:tab/>
        <w:t>Military</w:t>
      </w:r>
      <w:r w:rsidR="00E24065">
        <w:t xml:space="preserve"> </w:t>
      </w:r>
      <w:r w:rsidRPr="00461A15">
        <w:t>Medical</w:t>
      </w:r>
      <w:r w:rsidR="00E24065">
        <w:t xml:space="preserve"> </w:t>
      </w:r>
      <w:r w:rsidRPr="00461A15">
        <w:t>Insurance</w:t>
      </w:r>
      <w:bookmarkEnd w:id="31"/>
      <w:r w:rsidR="00E24065">
        <w:t xml:space="preserve"> </w:t>
      </w:r>
    </w:p>
    <w:p w:rsidR="007542ED" w:rsidRPr="00461A15" w:rsidRDefault="007542ED" w:rsidP="00962EB8">
      <w:pPr>
        <w:pStyle w:val="SingleTxtG"/>
        <w:ind w:left="2835" w:hanging="1701"/>
      </w:pPr>
      <w:bookmarkStart w:id="32" w:name="_Toc234237891"/>
      <w:r w:rsidRPr="00461A15">
        <w:t>MoH</w:t>
      </w:r>
      <w:r w:rsidRPr="00461A15">
        <w:tab/>
      </w:r>
      <w:r w:rsidRPr="00461A15">
        <w:tab/>
        <w:t>Ministry</w:t>
      </w:r>
      <w:r w:rsidR="00E24065">
        <w:t xml:space="preserve"> </w:t>
      </w:r>
      <w:r w:rsidRPr="00461A15">
        <w:t>of</w:t>
      </w:r>
      <w:r w:rsidR="00E24065">
        <w:t xml:space="preserve"> </w:t>
      </w:r>
      <w:r w:rsidRPr="00461A15">
        <w:t>Health</w:t>
      </w:r>
      <w:bookmarkEnd w:id="32"/>
      <w:r w:rsidR="00E24065">
        <w:t xml:space="preserve"> </w:t>
      </w:r>
    </w:p>
    <w:p w:rsidR="007542ED" w:rsidRPr="00461A15" w:rsidRDefault="007542ED" w:rsidP="00962EB8">
      <w:pPr>
        <w:pStyle w:val="SingleTxtG"/>
        <w:ind w:left="2835" w:hanging="1701"/>
      </w:pPr>
      <w:bookmarkStart w:id="33" w:name="_Toc234237892"/>
      <w:r w:rsidRPr="00461A15">
        <w:t>NCFG</w:t>
      </w:r>
      <w:r w:rsidR="00E24065">
        <w:t xml:space="preserve"> </w:t>
      </w:r>
      <w:r w:rsidRPr="00461A15">
        <w:tab/>
      </w:r>
      <w:r w:rsidRPr="00461A15">
        <w:tab/>
        <w:t>National</w:t>
      </w:r>
      <w:r w:rsidR="00E24065">
        <w:t xml:space="preserve"> </w:t>
      </w:r>
      <w:r w:rsidRPr="00461A15">
        <w:t>Commission</w:t>
      </w:r>
      <w:r w:rsidR="00E24065">
        <w:t xml:space="preserve"> </w:t>
      </w:r>
      <w:r w:rsidRPr="00461A15">
        <w:t>for</w:t>
      </w:r>
      <w:r w:rsidR="00E24065">
        <w:t xml:space="preserve"> </w:t>
      </w:r>
      <w:r w:rsidRPr="00461A15">
        <w:t>the</w:t>
      </w:r>
      <w:r w:rsidR="00E24065">
        <w:t xml:space="preserve"> </w:t>
      </w:r>
      <w:r w:rsidRPr="00461A15">
        <w:t>Fight</w:t>
      </w:r>
      <w:r w:rsidR="00E24065">
        <w:t xml:space="preserve"> </w:t>
      </w:r>
      <w:r w:rsidRPr="00461A15">
        <w:t>against</w:t>
      </w:r>
      <w:r w:rsidR="00E24065">
        <w:t xml:space="preserve"> </w:t>
      </w:r>
      <w:r w:rsidRPr="00461A15">
        <w:t>Genocide</w:t>
      </w:r>
      <w:bookmarkEnd w:id="33"/>
    </w:p>
    <w:p w:rsidR="007542ED" w:rsidRPr="00962EB8" w:rsidRDefault="007542ED" w:rsidP="00962EB8">
      <w:pPr>
        <w:pStyle w:val="SingleTxtG"/>
        <w:ind w:left="2835" w:hanging="1701"/>
      </w:pPr>
      <w:bookmarkStart w:id="34" w:name="_Toc234237893"/>
      <w:r w:rsidRPr="00962EB8">
        <w:t>NCR</w:t>
      </w:r>
      <w:r w:rsidRPr="00962EB8">
        <w:tab/>
      </w:r>
      <w:r w:rsidRPr="00962EB8">
        <w:tab/>
        <w:t>National</w:t>
      </w:r>
      <w:r w:rsidR="00E24065" w:rsidRPr="00962EB8">
        <w:t xml:space="preserve"> </w:t>
      </w:r>
      <w:r w:rsidRPr="00962EB8">
        <w:t>Council</w:t>
      </w:r>
      <w:r w:rsidR="00E24065" w:rsidRPr="00962EB8">
        <w:t xml:space="preserve"> </w:t>
      </w:r>
      <w:r w:rsidRPr="00962EB8">
        <w:t>for</w:t>
      </w:r>
      <w:r w:rsidR="00E24065" w:rsidRPr="00962EB8">
        <w:t xml:space="preserve"> </w:t>
      </w:r>
      <w:r w:rsidRPr="00962EB8">
        <w:t>Refugees</w:t>
      </w:r>
      <w:bookmarkEnd w:id="34"/>
      <w:r w:rsidR="00E24065" w:rsidRPr="00962EB8">
        <w:t xml:space="preserve"> </w:t>
      </w:r>
    </w:p>
    <w:p w:rsidR="007542ED" w:rsidRPr="00461A15" w:rsidRDefault="007542ED" w:rsidP="00962EB8">
      <w:pPr>
        <w:pStyle w:val="SingleTxtG"/>
        <w:ind w:left="2835" w:hanging="1701"/>
      </w:pPr>
      <w:bookmarkStart w:id="35" w:name="_Toc234237894"/>
      <w:r w:rsidRPr="00461A15">
        <w:t>NHRC</w:t>
      </w:r>
      <w:r w:rsidRPr="00461A15">
        <w:tab/>
      </w:r>
      <w:r w:rsidRPr="00461A15">
        <w:tab/>
        <w:t>National</w:t>
      </w:r>
      <w:r w:rsidR="00E24065">
        <w:t xml:space="preserve"> </w:t>
      </w:r>
      <w:r w:rsidRPr="00461A15">
        <w:t>Human</w:t>
      </w:r>
      <w:r w:rsidR="00E24065">
        <w:t xml:space="preserve"> </w:t>
      </w:r>
      <w:r w:rsidRPr="00461A15">
        <w:t>Rights</w:t>
      </w:r>
      <w:r w:rsidR="00E24065">
        <w:t xml:space="preserve"> </w:t>
      </w:r>
      <w:r w:rsidRPr="00461A15">
        <w:t>Commission</w:t>
      </w:r>
      <w:bookmarkEnd w:id="35"/>
    </w:p>
    <w:p w:rsidR="007542ED" w:rsidRPr="00461A15" w:rsidRDefault="007542ED" w:rsidP="00962EB8">
      <w:pPr>
        <w:pStyle w:val="SingleTxtG"/>
        <w:ind w:left="2835" w:hanging="1701"/>
      </w:pPr>
      <w:r w:rsidRPr="00461A15">
        <w:t>NUR</w:t>
      </w:r>
      <w:r w:rsidRPr="00461A15">
        <w:tab/>
      </w:r>
      <w:r w:rsidRPr="00461A15">
        <w:tab/>
        <w:t>National</w:t>
      </w:r>
      <w:r w:rsidR="00E24065">
        <w:t xml:space="preserve"> </w:t>
      </w:r>
      <w:r w:rsidRPr="00461A15">
        <w:t>University</w:t>
      </w:r>
      <w:r w:rsidR="00E24065">
        <w:t xml:space="preserve"> </w:t>
      </w:r>
      <w:r w:rsidRPr="00461A15">
        <w:t>of</w:t>
      </w:r>
      <w:r w:rsidR="00E24065">
        <w:t xml:space="preserve"> </w:t>
      </w:r>
      <w:r w:rsidRPr="00461A15">
        <w:t>Rwanda</w:t>
      </w:r>
      <w:r w:rsidR="00E24065">
        <w:t xml:space="preserve"> </w:t>
      </w:r>
    </w:p>
    <w:p w:rsidR="007542ED" w:rsidRPr="00461A15" w:rsidRDefault="007542ED" w:rsidP="00962EB8">
      <w:pPr>
        <w:pStyle w:val="SingleTxtG"/>
        <w:ind w:left="2835" w:hanging="1701"/>
      </w:pPr>
      <w:bookmarkStart w:id="36" w:name="_Toc234237895"/>
      <w:r w:rsidRPr="00461A15">
        <w:t>NURC</w:t>
      </w:r>
      <w:r w:rsidRPr="00461A15">
        <w:tab/>
      </w:r>
      <w:r w:rsidRPr="00461A15">
        <w:tab/>
        <w:t>National</w:t>
      </w:r>
      <w:r w:rsidR="00E24065">
        <w:t xml:space="preserve"> </w:t>
      </w:r>
      <w:r w:rsidRPr="00461A15">
        <w:t>Unity</w:t>
      </w:r>
      <w:r w:rsidR="00E24065">
        <w:t xml:space="preserve"> </w:t>
      </w:r>
      <w:r w:rsidRPr="00461A15">
        <w:t>and</w:t>
      </w:r>
      <w:r w:rsidR="00E24065">
        <w:t xml:space="preserve"> </w:t>
      </w:r>
      <w:r w:rsidRPr="00461A15">
        <w:t>Reconciliation</w:t>
      </w:r>
      <w:r w:rsidR="00E24065">
        <w:t xml:space="preserve"> </w:t>
      </w:r>
      <w:r w:rsidRPr="00461A15">
        <w:t>Commission</w:t>
      </w:r>
      <w:bookmarkEnd w:id="36"/>
    </w:p>
    <w:p w:rsidR="007542ED" w:rsidRPr="00461A15" w:rsidRDefault="007542ED" w:rsidP="00962EB8">
      <w:pPr>
        <w:pStyle w:val="SingleTxtG"/>
        <w:ind w:left="2835" w:hanging="1701"/>
      </w:pPr>
      <w:bookmarkStart w:id="37" w:name="_Toc234237896"/>
      <w:r w:rsidRPr="00461A15">
        <w:t>O.G</w:t>
      </w:r>
      <w:r w:rsidRPr="00461A15">
        <w:tab/>
      </w:r>
      <w:r w:rsidRPr="00461A15">
        <w:tab/>
        <w:t>Official</w:t>
      </w:r>
      <w:r w:rsidR="00E24065">
        <w:t xml:space="preserve"> </w:t>
      </w:r>
      <w:r w:rsidRPr="00461A15">
        <w:t>Gazette</w:t>
      </w:r>
      <w:bookmarkEnd w:id="37"/>
    </w:p>
    <w:p w:rsidR="007542ED" w:rsidRPr="00461A15" w:rsidRDefault="007542ED" w:rsidP="00962EB8">
      <w:pPr>
        <w:pStyle w:val="SingleTxtG"/>
        <w:ind w:left="2835" w:hanging="1701"/>
      </w:pPr>
      <w:bookmarkStart w:id="38" w:name="_Toc234237897"/>
      <w:r w:rsidRPr="00461A15">
        <w:t>Para.</w:t>
      </w:r>
      <w:r w:rsidR="00E24065">
        <w:t xml:space="preserve"> </w:t>
      </w:r>
      <w:r w:rsidRPr="00461A15">
        <w:tab/>
      </w:r>
      <w:r w:rsidRPr="00461A15">
        <w:tab/>
        <w:t>Paragraph</w:t>
      </w:r>
      <w:bookmarkEnd w:id="38"/>
    </w:p>
    <w:p w:rsidR="007542ED" w:rsidRPr="00461A15" w:rsidRDefault="007542ED" w:rsidP="00962EB8">
      <w:pPr>
        <w:pStyle w:val="SingleTxtG"/>
        <w:ind w:left="2835" w:hanging="1701"/>
      </w:pPr>
      <w:bookmarkStart w:id="39" w:name="_Toc234237898"/>
      <w:r w:rsidRPr="00461A15">
        <w:t>RDF</w:t>
      </w:r>
      <w:r w:rsidRPr="00461A15">
        <w:tab/>
      </w:r>
      <w:r w:rsidRPr="00461A15">
        <w:tab/>
        <w:t>Rwandese</w:t>
      </w:r>
      <w:r w:rsidR="00E24065">
        <w:t xml:space="preserve"> </w:t>
      </w:r>
      <w:r w:rsidRPr="00461A15">
        <w:t>Defence</w:t>
      </w:r>
      <w:r w:rsidR="00E24065">
        <w:t xml:space="preserve"> </w:t>
      </w:r>
      <w:r w:rsidRPr="00461A15">
        <w:t>Forces</w:t>
      </w:r>
      <w:bookmarkEnd w:id="39"/>
      <w:r w:rsidR="00E24065">
        <w:t xml:space="preserve"> </w:t>
      </w:r>
    </w:p>
    <w:p w:rsidR="007542ED" w:rsidRPr="00461A15" w:rsidRDefault="007542ED" w:rsidP="00962EB8">
      <w:pPr>
        <w:pStyle w:val="SingleTxtG"/>
        <w:ind w:left="2835" w:hanging="1701"/>
      </w:pPr>
      <w:bookmarkStart w:id="40" w:name="_Toc234237899"/>
      <w:r w:rsidRPr="00461A15">
        <w:t>RIAM</w:t>
      </w:r>
      <w:r w:rsidRPr="00461A15">
        <w:tab/>
      </w:r>
      <w:r w:rsidRPr="00461A15">
        <w:tab/>
        <w:t>Rwanda</w:t>
      </w:r>
      <w:r w:rsidR="00E24065">
        <w:t xml:space="preserve"> </w:t>
      </w:r>
      <w:r w:rsidRPr="00461A15">
        <w:t>Institute</w:t>
      </w:r>
      <w:r w:rsidR="00E24065">
        <w:t xml:space="preserve"> </w:t>
      </w:r>
      <w:r w:rsidRPr="00461A15">
        <w:t>of</w:t>
      </w:r>
      <w:r w:rsidR="00E24065">
        <w:t xml:space="preserve"> </w:t>
      </w:r>
      <w:r w:rsidRPr="00461A15">
        <w:t>Administration</w:t>
      </w:r>
      <w:r w:rsidR="00E24065">
        <w:t xml:space="preserve"> </w:t>
      </w:r>
      <w:r w:rsidRPr="00461A15">
        <w:t>&amp;</w:t>
      </w:r>
      <w:r w:rsidR="00E24065">
        <w:t xml:space="preserve"> </w:t>
      </w:r>
      <w:r w:rsidRPr="00461A15">
        <w:t>Management</w:t>
      </w:r>
      <w:bookmarkEnd w:id="40"/>
    </w:p>
    <w:p w:rsidR="007542ED" w:rsidRPr="00461A15" w:rsidRDefault="007542ED" w:rsidP="00962EB8">
      <w:pPr>
        <w:pStyle w:val="SingleTxtG"/>
        <w:ind w:left="2835" w:hanging="1701"/>
      </w:pPr>
      <w:bookmarkStart w:id="41" w:name="_Toc234237900"/>
      <w:r w:rsidRPr="00461A15">
        <w:t>RPF</w:t>
      </w:r>
      <w:r w:rsidRPr="00461A15">
        <w:tab/>
      </w:r>
      <w:r w:rsidRPr="00461A15">
        <w:tab/>
        <w:t>Rwandese</w:t>
      </w:r>
      <w:r w:rsidR="00E24065">
        <w:t xml:space="preserve"> </w:t>
      </w:r>
      <w:r w:rsidRPr="00461A15">
        <w:t>Patriotic</w:t>
      </w:r>
      <w:r w:rsidR="00E24065">
        <w:t xml:space="preserve"> </w:t>
      </w:r>
      <w:r w:rsidRPr="00461A15">
        <w:t>Front</w:t>
      </w:r>
      <w:bookmarkEnd w:id="41"/>
      <w:r w:rsidR="00E24065">
        <w:t xml:space="preserve"> </w:t>
      </w:r>
    </w:p>
    <w:p w:rsidR="007542ED" w:rsidRPr="00461A15" w:rsidRDefault="007542ED" w:rsidP="00962EB8">
      <w:pPr>
        <w:pStyle w:val="SingleTxtG"/>
        <w:ind w:left="2835" w:hanging="1701"/>
      </w:pPr>
      <w:hyperlink r:id="rId8" w:history="1">
        <w:bookmarkStart w:id="42" w:name="_Toc234237901"/>
        <w:r w:rsidRPr="00461A15">
          <w:t>SCUR</w:t>
        </w:r>
        <w:r w:rsidR="00E24065">
          <w:t xml:space="preserve"> </w:t>
        </w:r>
        <w:r w:rsidRPr="00461A15">
          <w:tab/>
        </w:r>
        <w:r w:rsidRPr="00461A15">
          <w:tab/>
          <w:t>Students</w:t>
        </w:r>
        <w:r w:rsidR="00E24065">
          <w:t xml:space="preserve"> </w:t>
        </w:r>
        <w:r w:rsidRPr="00461A15">
          <w:t>Clubs</w:t>
        </w:r>
        <w:r w:rsidR="00E24065">
          <w:t xml:space="preserve"> </w:t>
        </w:r>
        <w:r w:rsidRPr="00461A15">
          <w:t>for</w:t>
        </w:r>
        <w:r w:rsidR="00E24065">
          <w:t xml:space="preserve"> </w:t>
        </w:r>
        <w:r w:rsidRPr="00461A15">
          <w:t>Unity</w:t>
        </w:r>
        <w:r w:rsidR="00E24065">
          <w:t xml:space="preserve"> </w:t>
        </w:r>
        <w:r w:rsidRPr="00461A15">
          <w:t>and</w:t>
        </w:r>
        <w:r w:rsidR="00E24065">
          <w:t xml:space="preserve"> </w:t>
        </w:r>
        <w:r w:rsidRPr="00461A15">
          <w:t>Reconciliation</w:t>
        </w:r>
        <w:bookmarkEnd w:id="42"/>
      </w:hyperlink>
    </w:p>
    <w:p w:rsidR="007542ED" w:rsidRPr="00461A15" w:rsidRDefault="007542ED" w:rsidP="00962EB8">
      <w:pPr>
        <w:pStyle w:val="SingleTxtG"/>
        <w:ind w:left="2835" w:hanging="1701"/>
      </w:pPr>
      <w:bookmarkStart w:id="43" w:name="_Toc234237902"/>
      <w:r w:rsidRPr="00461A15">
        <w:t>SSF</w:t>
      </w:r>
      <w:r w:rsidRPr="00461A15">
        <w:tab/>
      </w:r>
      <w:r w:rsidRPr="00461A15">
        <w:tab/>
        <w:t>Social</w:t>
      </w:r>
      <w:r w:rsidR="00E24065">
        <w:t xml:space="preserve"> </w:t>
      </w:r>
      <w:r w:rsidRPr="00461A15">
        <w:t>Security</w:t>
      </w:r>
      <w:r w:rsidR="00E24065">
        <w:t xml:space="preserve"> </w:t>
      </w:r>
      <w:r w:rsidRPr="00461A15">
        <w:t>Fund</w:t>
      </w:r>
      <w:bookmarkEnd w:id="43"/>
      <w:r w:rsidR="00E24065">
        <w:t xml:space="preserve"> </w:t>
      </w:r>
    </w:p>
    <w:p w:rsidR="007542ED" w:rsidRPr="00461A15" w:rsidRDefault="007542ED" w:rsidP="00962EB8">
      <w:pPr>
        <w:pStyle w:val="SingleTxtG"/>
        <w:ind w:left="2835" w:hanging="1701"/>
      </w:pPr>
      <w:bookmarkStart w:id="44" w:name="_Toc234237903"/>
      <w:r w:rsidRPr="00461A15">
        <w:t>TIG</w:t>
      </w:r>
      <w:r w:rsidR="00E24065">
        <w:t xml:space="preserve"> </w:t>
      </w:r>
      <w:r w:rsidRPr="00461A15">
        <w:tab/>
      </w:r>
      <w:r w:rsidRPr="00461A15">
        <w:tab/>
        <w:t>Travaux</w:t>
      </w:r>
      <w:r w:rsidR="00E24065">
        <w:t xml:space="preserve"> </w:t>
      </w:r>
      <w:r w:rsidRPr="00461A15">
        <w:t>d</w:t>
      </w:r>
      <w:r w:rsidR="00E24065">
        <w:t>’</w:t>
      </w:r>
      <w:r w:rsidRPr="00461A15">
        <w:t>Intérêt</w:t>
      </w:r>
      <w:r w:rsidR="00E24065">
        <w:t xml:space="preserve"> </w:t>
      </w:r>
      <w:r w:rsidRPr="00461A15">
        <w:t>General</w:t>
      </w:r>
      <w:bookmarkEnd w:id="44"/>
    </w:p>
    <w:p w:rsidR="007542ED" w:rsidRPr="00461A15" w:rsidRDefault="007542ED" w:rsidP="00962EB8">
      <w:pPr>
        <w:pStyle w:val="SingleTxtG"/>
        <w:ind w:left="2835" w:hanging="1701"/>
      </w:pPr>
      <w:bookmarkStart w:id="45" w:name="_Toc234237904"/>
      <w:r w:rsidRPr="00461A15">
        <w:t>TU</w:t>
      </w:r>
      <w:r w:rsidRPr="00461A15">
        <w:tab/>
      </w:r>
      <w:r w:rsidRPr="00461A15">
        <w:tab/>
        <w:t>Trade</w:t>
      </w:r>
      <w:r w:rsidR="00E24065">
        <w:t xml:space="preserve"> </w:t>
      </w:r>
      <w:r w:rsidRPr="00461A15">
        <w:t>Unions</w:t>
      </w:r>
      <w:bookmarkEnd w:id="45"/>
    </w:p>
    <w:p w:rsidR="007542ED" w:rsidRPr="00461A15" w:rsidRDefault="007542ED" w:rsidP="00962EB8">
      <w:pPr>
        <w:pStyle w:val="SingleTxtG"/>
        <w:ind w:left="2835" w:hanging="1701"/>
      </w:pPr>
      <w:bookmarkStart w:id="46" w:name="_Toc234237905"/>
      <w:r w:rsidRPr="00461A15">
        <w:t>TVET</w:t>
      </w:r>
      <w:r w:rsidRPr="00461A15">
        <w:tab/>
      </w:r>
      <w:r w:rsidRPr="00461A15">
        <w:tab/>
        <w:t>Technical</w:t>
      </w:r>
      <w:r w:rsidR="00E24065">
        <w:t xml:space="preserve"> </w:t>
      </w:r>
      <w:r w:rsidRPr="00461A15">
        <w:t>and</w:t>
      </w:r>
      <w:r w:rsidR="00E24065">
        <w:t xml:space="preserve"> </w:t>
      </w:r>
      <w:r w:rsidRPr="00461A15">
        <w:t>Vocational</w:t>
      </w:r>
      <w:r w:rsidR="00E24065">
        <w:t xml:space="preserve"> </w:t>
      </w:r>
      <w:r w:rsidRPr="00461A15">
        <w:t>Education</w:t>
      </w:r>
      <w:r w:rsidR="00E24065">
        <w:t xml:space="preserve"> </w:t>
      </w:r>
      <w:r w:rsidRPr="00461A15">
        <w:t>Training</w:t>
      </w:r>
      <w:bookmarkEnd w:id="46"/>
      <w:r w:rsidR="00E24065">
        <w:t xml:space="preserve"> </w:t>
      </w:r>
    </w:p>
    <w:p w:rsidR="007542ED" w:rsidRPr="00461A15" w:rsidRDefault="007542ED" w:rsidP="00962EB8">
      <w:pPr>
        <w:pStyle w:val="SingleTxtG"/>
        <w:ind w:left="2835" w:hanging="1701"/>
      </w:pPr>
      <w:bookmarkStart w:id="47" w:name="_Toc234237906"/>
      <w:r w:rsidRPr="00461A15">
        <w:t>UDHR</w:t>
      </w:r>
      <w:r w:rsidRPr="00461A15">
        <w:tab/>
      </w:r>
      <w:r w:rsidRPr="00461A15">
        <w:tab/>
        <w:t>Universal</w:t>
      </w:r>
      <w:r w:rsidR="00E24065">
        <w:t xml:space="preserve"> </w:t>
      </w:r>
      <w:r w:rsidRPr="00461A15">
        <w:t>Declaration</w:t>
      </w:r>
      <w:r w:rsidR="00E24065">
        <w:t xml:space="preserve"> </w:t>
      </w:r>
      <w:r w:rsidRPr="00461A15">
        <w:t>of</w:t>
      </w:r>
      <w:r w:rsidR="00E24065">
        <w:t xml:space="preserve"> </w:t>
      </w:r>
      <w:r w:rsidRPr="00461A15">
        <w:t>Human</w:t>
      </w:r>
      <w:r w:rsidR="00E24065">
        <w:t xml:space="preserve"> </w:t>
      </w:r>
      <w:r w:rsidRPr="00461A15">
        <w:t>Rights</w:t>
      </w:r>
      <w:bookmarkEnd w:id="47"/>
    </w:p>
    <w:p w:rsidR="007542ED" w:rsidRPr="00962EB8" w:rsidRDefault="007542ED" w:rsidP="00962EB8">
      <w:pPr>
        <w:pStyle w:val="SingleTxtG"/>
        <w:ind w:left="2835" w:hanging="1701"/>
      </w:pPr>
      <w:bookmarkStart w:id="48" w:name="_Toc234237907"/>
      <w:r w:rsidRPr="00962EB8">
        <w:t>ULK</w:t>
      </w:r>
      <w:r w:rsidRPr="00962EB8">
        <w:tab/>
      </w:r>
      <w:r w:rsidRPr="00962EB8">
        <w:tab/>
        <w:t>Université</w:t>
      </w:r>
      <w:r w:rsidR="00E24065" w:rsidRPr="00962EB8">
        <w:t xml:space="preserve"> </w:t>
      </w:r>
      <w:r w:rsidRPr="00962EB8">
        <w:t>Libre</w:t>
      </w:r>
      <w:r w:rsidR="00E24065" w:rsidRPr="00962EB8">
        <w:t xml:space="preserve"> </w:t>
      </w:r>
      <w:r w:rsidRPr="00962EB8">
        <w:t>de</w:t>
      </w:r>
      <w:r w:rsidR="00E24065" w:rsidRPr="00962EB8">
        <w:t xml:space="preserve"> </w:t>
      </w:r>
      <w:r w:rsidRPr="00962EB8">
        <w:t>Kigali</w:t>
      </w:r>
      <w:bookmarkEnd w:id="48"/>
    </w:p>
    <w:p w:rsidR="007542ED" w:rsidRPr="00962EB8" w:rsidRDefault="007542ED" w:rsidP="00962EB8">
      <w:pPr>
        <w:pStyle w:val="SingleTxtG"/>
        <w:ind w:left="2835" w:hanging="1701"/>
      </w:pPr>
      <w:bookmarkStart w:id="49" w:name="_Toc234237908"/>
      <w:r w:rsidRPr="00962EB8">
        <w:t>UN</w:t>
      </w:r>
      <w:r w:rsidRPr="00962EB8">
        <w:tab/>
      </w:r>
      <w:r w:rsidRPr="00962EB8">
        <w:tab/>
        <w:t>United</w:t>
      </w:r>
      <w:r w:rsidR="00E24065" w:rsidRPr="00962EB8">
        <w:t xml:space="preserve"> </w:t>
      </w:r>
      <w:r w:rsidRPr="00962EB8">
        <w:t>Nations</w:t>
      </w:r>
      <w:bookmarkEnd w:id="49"/>
    </w:p>
    <w:p w:rsidR="007542ED" w:rsidRPr="00962EB8" w:rsidRDefault="007542ED" w:rsidP="00962EB8">
      <w:pPr>
        <w:pStyle w:val="SingleTxtG"/>
        <w:ind w:left="2835" w:hanging="1701"/>
      </w:pPr>
      <w:bookmarkStart w:id="50" w:name="_Toc234237909"/>
      <w:r w:rsidRPr="00962EB8">
        <w:t>UNILAK</w:t>
      </w:r>
      <w:r w:rsidR="00E24065" w:rsidRPr="00962EB8">
        <w:t xml:space="preserve"> </w:t>
      </w:r>
      <w:r w:rsidRPr="00962EB8">
        <w:tab/>
        <w:t>Université</w:t>
      </w:r>
      <w:r w:rsidR="00E24065" w:rsidRPr="00962EB8">
        <w:t xml:space="preserve"> </w:t>
      </w:r>
      <w:r w:rsidRPr="00962EB8">
        <w:t>Laïque</w:t>
      </w:r>
      <w:r w:rsidR="00E24065" w:rsidRPr="00962EB8">
        <w:t xml:space="preserve"> </w:t>
      </w:r>
      <w:r w:rsidRPr="00962EB8">
        <w:t>Adventiste</w:t>
      </w:r>
      <w:r w:rsidR="00E24065" w:rsidRPr="00962EB8">
        <w:t xml:space="preserve"> </w:t>
      </w:r>
      <w:r w:rsidRPr="00962EB8">
        <w:t>de</w:t>
      </w:r>
      <w:r w:rsidR="00E24065" w:rsidRPr="00962EB8">
        <w:t xml:space="preserve"> </w:t>
      </w:r>
      <w:r w:rsidRPr="00962EB8">
        <w:t>Kigali</w:t>
      </w:r>
      <w:bookmarkEnd w:id="50"/>
      <w:r w:rsidR="00E24065" w:rsidRPr="00962EB8">
        <w:t xml:space="preserve"> </w:t>
      </w:r>
    </w:p>
    <w:p w:rsidR="007542ED" w:rsidRPr="00461A15" w:rsidRDefault="007542ED" w:rsidP="00962EB8">
      <w:pPr>
        <w:pStyle w:val="SingleTxtG"/>
        <w:ind w:left="2835" w:hanging="1701"/>
      </w:pPr>
      <w:bookmarkStart w:id="51" w:name="_Toc234237910"/>
      <w:r w:rsidRPr="00461A15">
        <w:t>UPE</w:t>
      </w:r>
      <w:r w:rsidRPr="00461A15">
        <w:tab/>
      </w:r>
      <w:r w:rsidRPr="00461A15">
        <w:tab/>
        <w:t>Universal</w:t>
      </w:r>
      <w:r w:rsidR="00E24065">
        <w:t xml:space="preserve"> </w:t>
      </w:r>
      <w:r w:rsidRPr="00461A15">
        <w:t>Primary</w:t>
      </w:r>
      <w:r w:rsidR="00E24065">
        <w:t xml:space="preserve"> </w:t>
      </w:r>
      <w:r w:rsidRPr="00461A15">
        <w:t>Education</w:t>
      </w:r>
      <w:bookmarkEnd w:id="51"/>
      <w:r w:rsidR="00E24065">
        <w:t xml:space="preserve"> </w:t>
      </w:r>
    </w:p>
    <w:p w:rsidR="007542ED" w:rsidRPr="00461A15" w:rsidRDefault="007542ED" w:rsidP="00962EB8">
      <w:pPr>
        <w:pStyle w:val="SingleTxtG"/>
        <w:ind w:left="2835" w:hanging="1701"/>
      </w:pPr>
      <w:bookmarkStart w:id="52" w:name="_Toc234237911"/>
      <w:r w:rsidRPr="00461A15">
        <w:t>WDA</w:t>
      </w:r>
      <w:r w:rsidR="00E24065">
        <w:t xml:space="preserve"> </w:t>
      </w:r>
      <w:r w:rsidRPr="00461A15">
        <w:tab/>
      </w:r>
      <w:r w:rsidRPr="00461A15">
        <w:tab/>
        <w:t>Workforce</w:t>
      </w:r>
      <w:r w:rsidR="00E24065">
        <w:t xml:space="preserve"> </w:t>
      </w:r>
      <w:r w:rsidRPr="00461A15">
        <w:t>Development</w:t>
      </w:r>
      <w:r w:rsidR="00E24065">
        <w:t xml:space="preserve"> </w:t>
      </w:r>
      <w:r w:rsidRPr="00461A15">
        <w:t>Authority</w:t>
      </w:r>
      <w:bookmarkEnd w:id="52"/>
      <w:r w:rsidR="00E24065">
        <w:t xml:space="preserve"> </w:t>
      </w:r>
    </w:p>
    <w:p w:rsidR="00951BC8" w:rsidRPr="00461A15" w:rsidRDefault="00951BC8" w:rsidP="00951BC8">
      <w:pPr>
        <w:pStyle w:val="HChG"/>
      </w:pPr>
      <w:r>
        <w:br w:type="page"/>
      </w:r>
      <w:bookmarkStart w:id="53" w:name="_Toc173826576"/>
      <w:bookmarkStart w:id="54" w:name="_Toc174441776"/>
      <w:bookmarkStart w:id="55" w:name="_Toc234236130"/>
      <w:bookmarkStart w:id="56" w:name="_Toc234236705"/>
      <w:bookmarkStart w:id="57" w:name="_Toc234237912"/>
      <w:r w:rsidRPr="00461A15">
        <w:tab/>
        <w:t>I.</w:t>
      </w:r>
      <w:r w:rsidRPr="00461A15">
        <w:tab/>
      </w:r>
      <w:r w:rsidRPr="00951BC8">
        <w:t>Introduction</w:t>
      </w:r>
    </w:p>
    <w:p w:rsidR="00951BC8" w:rsidRPr="00461A15" w:rsidRDefault="00951BC8" w:rsidP="00951BC8">
      <w:pPr>
        <w:pStyle w:val="SingleTxtG"/>
      </w:pPr>
      <w:r w:rsidRPr="00461A15">
        <w:t>1.</w:t>
      </w:r>
      <w:r w:rsidRPr="00461A15">
        <w:tab/>
      </w:r>
      <w:r w:rsidRPr="00461A15">
        <w:rPr>
          <w:rFonts w:eastAsia="SimSun"/>
        </w:rPr>
        <w:t>This</w:t>
      </w:r>
      <w:r w:rsidR="00E24065">
        <w:rPr>
          <w:rFonts w:eastAsia="SimSun"/>
        </w:rPr>
        <w:t xml:space="preserve"> </w:t>
      </w:r>
      <w:r w:rsidRPr="00461A15">
        <w:rPr>
          <w:rFonts w:eastAsia="SimSun"/>
        </w:rPr>
        <w:t>is</w:t>
      </w:r>
      <w:r w:rsidR="00E24065">
        <w:rPr>
          <w:rFonts w:eastAsia="SimSun"/>
        </w:rPr>
        <w:t xml:space="preserve"> </w:t>
      </w:r>
      <w:r w:rsidRPr="00461A15">
        <w:rPr>
          <w:rFonts w:eastAsia="SimSun"/>
        </w:rPr>
        <w:t>the</w:t>
      </w:r>
      <w:r w:rsidR="00E24065">
        <w:rPr>
          <w:rFonts w:eastAsia="SimSun"/>
        </w:rPr>
        <w:t xml:space="preserve"> </w:t>
      </w:r>
      <w:r w:rsidRPr="00461A15">
        <w:rPr>
          <w:rFonts w:eastAsia="SimSun"/>
        </w:rPr>
        <w:t>combined</w:t>
      </w:r>
      <w:r w:rsidR="00E24065">
        <w:rPr>
          <w:rFonts w:eastAsia="SimSun"/>
        </w:rPr>
        <w:t xml:space="preserve"> </w:t>
      </w:r>
      <w:r w:rsidRPr="00461A15">
        <w:rPr>
          <w:rFonts w:eastAsia="SimSun"/>
        </w:rPr>
        <w:t>thirteenth</w:t>
      </w:r>
      <w:r w:rsidR="00E24065">
        <w:rPr>
          <w:rFonts w:eastAsia="SimSun"/>
        </w:rPr>
        <w:t xml:space="preserve"> </w:t>
      </w:r>
      <w:r w:rsidRPr="00461A15">
        <w:rPr>
          <w:rFonts w:eastAsia="SimSun"/>
        </w:rPr>
        <w:t>to</w:t>
      </w:r>
      <w:r w:rsidR="00E24065">
        <w:rPr>
          <w:rFonts w:eastAsia="SimSun"/>
        </w:rPr>
        <w:t xml:space="preserve"> </w:t>
      </w:r>
      <w:r w:rsidRPr="00461A15">
        <w:rPr>
          <w:rFonts w:eastAsia="SimSun"/>
        </w:rPr>
        <w:t>seventeenth</w:t>
      </w:r>
      <w:r w:rsidR="00E24065">
        <w:rPr>
          <w:rFonts w:eastAsia="SimSun"/>
        </w:rPr>
        <w:t xml:space="preserve"> </w:t>
      </w:r>
      <w:r w:rsidRPr="00461A15">
        <w:rPr>
          <w:rFonts w:eastAsia="SimSun"/>
        </w:rPr>
        <w:t>periodic</w:t>
      </w:r>
      <w:r w:rsidR="00E24065">
        <w:rPr>
          <w:rFonts w:eastAsia="SimSun"/>
        </w:rPr>
        <w:t xml:space="preserve"> </w:t>
      </w:r>
      <w:r w:rsidRPr="00461A15">
        <w:rPr>
          <w:rFonts w:eastAsia="SimSun"/>
        </w:rPr>
        <w:t>report</w:t>
      </w:r>
      <w:r w:rsidR="00E24065">
        <w:rPr>
          <w:rFonts w:eastAsia="SimSun"/>
        </w:rPr>
        <w:t xml:space="preserve"> </w:t>
      </w:r>
      <w:r w:rsidRPr="00461A15">
        <w:rPr>
          <w:rFonts w:eastAsia="SimSun"/>
        </w:rPr>
        <w:t>submitted</w:t>
      </w:r>
      <w:r w:rsidR="00E24065">
        <w:rPr>
          <w:rFonts w:eastAsia="SimSun"/>
        </w:rPr>
        <w:t xml:space="preserve"> </w:t>
      </w:r>
      <w:r w:rsidRPr="00461A15">
        <w:rPr>
          <w:rFonts w:eastAsia="SimSun"/>
        </w:rPr>
        <w:t>by</w:t>
      </w:r>
      <w:r w:rsidR="00E24065">
        <w:rPr>
          <w:rFonts w:eastAsia="SimSun"/>
        </w:rPr>
        <w:t xml:space="preserve"> </w:t>
      </w:r>
      <w:r w:rsidRPr="00461A15">
        <w:rPr>
          <w:rFonts w:eastAsia="SimSun"/>
        </w:rPr>
        <w:t>the</w:t>
      </w:r>
      <w:r w:rsidR="00E24065">
        <w:rPr>
          <w:rFonts w:eastAsia="SimSun"/>
        </w:rPr>
        <w:t xml:space="preserve"> </w:t>
      </w:r>
      <w:r w:rsidRPr="00461A15">
        <w:rPr>
          <w:rFonts w:eastAsia="SimSun"/>
        </w:rPr>
        <w:t>Government</w:t>
      </w:r>
      <w:r w:rsidR="00E24065">
        <w:rPr>
          <w:rFonts w:eastAsia="SimSun"/>
        </w:rPr>
        <w:t xml:space="preserve"> </w:t>
      </w:r>
      <w:r w:rsidRPr="00461A15">
        <w:rPr>
          <w:rFonts w:eastAsia="SimSun"/>
        </w:rPr>
        <w:t>of</w:t>
      </w:r>
      <w:r w:rsidR="00E24065">
        <w:rPr>
          <w:rFonts w:eastAsia="SimSun"/>
        </w:rPr>
        <w:t xml:space="preserve"> </w:t>
      </w:r>
      <w:r w:rsidRPr="00461A15">
        <w:rPr>
          <w:rFonts w:eastAsia="SimSun"/>
        </w:rPr>
        <w:t>Rwanda</w:t>
      </w:r>
      <w:r w:rsidR="00E24065">
        <w:rPr>
          <w:rFonts w:eastAsia="SimSun"/>
        </w:rPr>
        <w:t xml:space="preserve"> </w:t>
      </w:r>
      <w:r w:rsidRPr="00461A15">
        <w:rPr>
          <w:rFonts w:eastAsia="SimSun"/>
        </w:rPr>
        <w:t>on</w:t>
      </w:r>
      <w:r w:rsidR="00E24065">
        <w:rPr>
          <w:rFonts w:eastAsia="SimSun"/>
        </w:rPr>
        <w:t xml:space="preserve"> </w:t>
      </w:r>
      <w:r w:rsidRPr="00461A15">
        <w:rPr>
          <w:rFonts w:eastAsia="SimSun"/>
        </w:rPr>
        <w:t>the</w:t>
      </w:r>
      <w:r w:rsidR="00E24065">
        <w:rPr>
          <w:rFonts w:eastAsia="SimSun"/>
        </w:rPr>
        <w:t xml:space="preserve"> </w:t>
      </w:r>
      <w:r w:rsidRPr="00951BC8">
        <w:rPr>
          <w:rFonts w:eastAsia="SimSun"/>
        </w:rPr>
        <w:t>current</w:t>
      </w:r>
      <w:r w:rsidR="00E24065">
        <w:rPr>
          <w:rFonts w:eastAsia="SimSun"/>
        </w:rPr>
        <w:t xml:space="preserve"> </w:t>
      </w:r>
      <w:r w:rsidRPr="00461A15">
        <w:rPr>
          <w:rFonts w:eastAsia="SimSun"/>
        </w:rPr>
        <w:t>implementation</w:t>
      </w:r>
      <w:r w:rsidR="00E24065">
        <w:rPr>
          <w:rFonts w:eastAsia="SimSun"/>
        </w:rPr>
        <w:t xml:space="preserve"> </w:t>
      </w:r>
      <w:r w:rsidRPr="00461A15">
        <w:rPr>
          <w:rFonts w:eastAsia="SimSun"/>
        </w:rPr>
        <w:t>status</w:t>
      </w:r>
      <w:r w:rsidR="00E24065">
        <w:rPr>
          <w:rFonts w:eastAsia="SimSun"/>
        </w:rPr>
        <w:t xml:space="preserve"> </w:t>
      </w:r>
      <w:r w:rsidRPr="00461A15">
        <w:rPr>
          <w:rFonts w:eastAsia="SimSun"/>
        </w:rPr>
        <w:t>of</w:t>
      </w:r>
      <w:r w:rsidR="00E24065">
        <w:rPr>
          <w:rFonts w:eastAsia="SimSun"/>
        </w:rPr>
        <w:t xml:space="preserve"> </w:t>
      </w:r>
      <w:r w:rsidRPr="00461A15">
        <w:rPr>
          <w:rFonts w:eastAsia="SimSun"/>
        </w:rPr>
        <w:t>the</w:t>
      </w:r>
      <w:r w:rsidR="00E24065">
        <w:rPr>
          <w:rFonts w:eastAsia="SimSun"/>
        </w:rPr>
        <w:t xml:space="preserve"> </w:t>
      </w:r>
      <w:r w:rsidRPr="00461A15">
        <w:rPr>
          <w:rFonts w:eastAsia="SimSun"/>
        </w:rPr>
        <w:t>International</w:t>
      </w:r>
      <w:r w:rsidR="00E24065">
        <w:rPr>
          <w:rFonts w:eastAsia="SimSun"/>
        </w:rPr>
        <w:t xml:space="preserve"> </w:t>
      </w:r>
      <w:r w:rsidRPr="00461A15">
        <w:rPr>
          <w:rFonts w:eastAsia="SimSun"/>
        </w:rPr>
        <w:t>Convention</w:t>
      </w:r>
      <w:r w:rsidR="00E24065">
        <w:rPr>
          <w:rFonts w:eastAsia="SimSun"/>
        </w:rPr>
        <w:t xml:space="preserve"> </w:t>
      </w:r>
      <w:r w:rsidRPr="00461A15">
        <w:rPr>
          <w:rFonts w:eastAsia="SimSun"/>
        </w:rPr>
        <w:t>on</w:t>
      </w:r>
      <w:r w:rsidR="00E24065">
        <w:rPr>
          <w:rFonts w:eastAsia="SimSun"/>
        </w:rPr>
        <w:t xml:space="preserve"> </w:t>
      </w:r>
      <w:r w:rsidRPr="00461A15">
        <w:rPr>
          <w:rFonts w:eastAsia="SimSun"/>
        </w:rPr>
        <w:t>the</w:t>
      </w:r>
      <w:r w:rsidR="00E24065">
        <w:rPr>
          <w:rFonts w:eastAsia="SimSun"/>
        </w:rPr>
        <w:t xml:space="preserve"> </w:t>
      </w:r>
      <w:r w:rsidRPr="00461A15">
        <w:rPr>
          <w:rFonts w:eastAsia="SimSun"/>
        </w:rPr>
        <w:t>Elimination</w:t>
      </w:r>
      <w:r w:rsidR="00E24065">
        <w:rPr>
          <w:rFonts w:eastAsia="SimSun"/>
        </w:rPr>
        <w:t xml:space="preserve"> </w:t>
      </w:r>
      <w:r w:rsidRPr="00461A15">
        <w:rPr>
          <w:rFonts w:eastAsia="SimSun"/>
        </w:rPr>
        <w:t>of</w:t>
      </w:r>
      <w:r w:rsidR="00E24065">
        <w:rPr>
          <w:rFonts w:eastAsia="SimSun"/>
        </w:rPr>
        <w:t xml:space="preserve"> </w:t>
      </w:r>
      <w:r w:rsidRPr="00461A15">
        <w:rPr>
          <w:rFonts w:eastAsia="SimSun"/>
        </w:rPr>
        <w:t>All</w:t>
      </w:r>
      <w:r w:rsidR="00E24065">
        <w:rPr>
          <w:rFonts w:eastAsia="SimSun"/>
        </w:rPr>
        <w:t xml:space="preserve"> </w:t>
      </w:r>
      <w:r w:rsidRPr="00461A15">
        <w:rPr>
          <w:rFonts w:eastAsia="SimSun"/>
        </w:rPr>
        <w:t>Forms</w:t>
      </w:r>
      <w:r w:rsidR="00E24065">
        <w:rPr>
          <w:rFonts w:eastAsia="SimSun"/>
        </w:rPr>
        <w:t xml:space="preserve"> </w:t>
      </w:r>
      <w:r w:rsidRPr="00461A15">
        <w:rPr>
          <w:rFonts w:eastAsia="SimSun"/>
        </w:rPr>
        <w:t>of</w:t>
      </w:r>
      <w:r w:rsidR="00E24065">
        <w:rPr>
          <w:rFonts w:eastAsia="SimSun"/>
        </w:rPr>
        <w:t xml:space="preserve"> </w:t>
      </w:r>
      <w:r w:rsidRPr="00461A15">
        <w:rPr>
          <w:rFonts w:eastAsia="SimSun"/>
        </w:rPr>
        <w:t>Racial</w:t>
      </w:r>
      <w:r w:rsidR="00E24065">
        <w:rPr>
          <w:rFonts w:eastAsia="SimSun"/>
        </w:rPr>
        <w:t xml:space="preserve"> </w:t>
      </w:r>
      <w:r w:rsidRPr="00461A15">
        <w:rPr>
          <w:rFonts w:eastAsia="SimSun"/>
        </w:rPr>
        <w:t>Discrimination</w:t>
      </w:r>
      <w:r w:rsidR="00E24065">
        <w:rPr>
          <w:rFonts w:eastAsia="SimSun"/>
        </w:rPr>
        <w:t xml:space="preserve"> </w:t>
      </w:r>
      <w:r w:rsidRPr="00461A15">
        <w:rPr>
          <w:rFonts w:eastAsia="SimSun"/>
        </w:rPr>
        <w:t>(ICERD)</w:t>
      </w:r>
      <w:r w:rsidRPr="00461A15">
        <w:t>.</w:t>
      </w:r>
      <w:r w:rsidR="00E24065">
        <w:t xml:space="preserve"> </w:t>
      </w:r>
    </w:p>
    <w:p w:rsidR="00951BC8" w:rsidRPr="00951BC8" w:rsidRDefault="00951BC8" w:rsidP="00951BC8">
      <w:pPr>
        <w:pStyle w:val="SingleTxtG"/>
        <w:rPr>
          <w:rFonts w:eastAsia="SimSun"/>
        </w:rPr>
      </w:pPr>
      <w:r w:rsidRPr="00951BC8">
        <w:rPr>
          <w:rFonts w:eastAsia="SimSun"/>
        </w:rPr>
        <w:t>2.</w:t>
      </w:r>
      <w:r w:rsidRPr="00951BC8">
        <w:rPr>
          <w:rFonts w:eastAsia="SimSun"/>
        </w:rPr>
        <w:tab/>
        <w:t>Committed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total</w:t>
      </w:r>
      <w:r w:rsidR="00E24065">
        <w:rPr>
          <w:rFonts w:eastAsia="SimSun"/>
        </w:rPr>
        <w:t xml:space="preserve"> </w:t>
      </w:r>
      <w:r w:rsidRPr="00951BC8">
        <w:rPr>
          <w:rFonts w:eastAsia="SimSun"/>
        </w:rPr>
        <w:t>protection</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promotion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human</w:t>
      </w:r>
      <w:r w:rsidR="00E24065">
        <w:rPr>
          <w:rFonts w:eastAsia="SimSun"/>
        </w:rPr>
        <w:t xml:space="preserve"> </w:t>
      </w:r>
      <w:r w:rsidRPr="00951BC8">
        <w:rPr>
          <w:rFonts w:eastAsia="SimSun"/>
        </w:rPr>
        <w:t>rights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parting</w:t>
      </w:r>
      <w:r w:rsidR="00E24065">
        <w:rPr>
          <w:rFonts w:eastAsia="SimSun"/>
        </w:rPr>
        <w:t xml:space="preserve"> </w:t>
      </w:r>
      <w:r w:rsidRPr="00951BC8">
        <w:rPr>
          <w:rFonts w:eastAsia="SimSun"/>
        </w:rPr>
        <w:t>with</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previous</w:t>
      </w:r>
      <w:r w:rsidR="00E24065">
        <w:rPr>
          <w:rFonts w:eastAsia="SimSun"/>
        </w:rPr>
        <w:t xml:space="preserve"> </w:t>
      </w:r>
      <w:r w:rsidRPr="00951BC8">
        <w:rPr>
          <w:rFonts w:eastAsia="SimSun"/>
        </w:rPr>
        <w:t>obnoxious</w:t>
      </w:r>
      <w:r w:rsidR="00E24065">
        <w:rPr>
          <w:rFonts w:eastAsia="SimSun"/>
        </w:rPr>
        <w:t xml:space="preserve"> </w:t>
      </w:r>
      <w:r w:rsidRPr="00951BC8">
        <w:rPr>
          <w:rFonts w:eastAsia="SimSun"/>
        </w:rPr>
        <w:t>legacy,</w:t>
      </w:r>
      <w:r w:rsidR="00E24065">
        <w:rPr>
          <w:rFonts w:eastAsia="SimSun"/>
        </w:rPr>
        <w:t xml:space="preserve"> </w:t>
      </w:r>
      <w:r w:rsidRPr="00951BC8">
        <w:rPr>
          <w:rFonts w:eastAsia="SimSun"/>
        </w:rPr>
        <w:t>Rwanda</w:t>
      </w:r>
      <w:r w:rsidR="00E24065">
        <w:rPr>
          <w:rFonts w:eastAsia="SimSun"/>
        </w:rPr>
        <w:t xml:space="preserve"> </w:t>
      </w:r>
      <w:r w:rsidRPr="00951BC8">
        <w:rPr>
          <w:rFonts w:eastAsia="SimSun"/>
        </w:rPr>
        <w:t>notices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deeply</w:t>
      </w:r>
      <w:r w:rsidR="00E24065">
        <w:rPr>
          <w:rFonts w:eastAsia="SimSun"/>
        </w:rPr>
        <w:t xml:space="preserve"> </w:t>
      </w:r>
      <w:r w:rsidRPr="00951BC8">
        <w:rPr>
          <w:rFonts w:eastAsia="SimSun"/>
        </w:rPr>
        <w:t>regrets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delay</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submission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its</w:t>
      </w:r>
      <w:r w:rsidR="00E24065">
        <w:rPr>
          <w:rFonts w:eastAsia="SimSun"/>
        </w:rPr>
        <w:t xml:space="preserve"> </w:t>
      </w:r>
      <w:r w:rsidRPr="00951BC8">
        <w:rPr>
          <w:rFonts w:eastAsia="SimSun"/>
        </w:rPr>
        <w:t>periodic</w:t>
      </w:r>
      <w:r w:rsidR="00E24065">
        <w:rPr>
          <w:rFonts w:eastAsia="SimSun"/>
        </w:rPr>
        <w:t xml:space="preserve"> </w:t>
      </w:r>
      <w:r w:rsidRPr="00951BC8">
        <w:rPr>
          <w:rFonts w:eastAsia="SimSun"/>
        </w:rPr>
        <w:t>due</w:t>
      </w:r>
      <w:r w:rsidR="00E24065">
        <w:rPr>
          <w:rFonts w:eastAsia="SimSun"/>
        </w:rPr>
        <w:t xml:space="preserve"> </w:t>
      </w:r>
      <w:r w:rsidRPr="00951BC8">
        <w:rPr>
          <w:rFonts w:eastAsia="SimSun"/>
        </w:rPr>
        <w:t>reports.</w:t>
      </w:r>
      <w:r w:rsidR="00E24065">
        <w:rPr>
          <w:rFonts w:eastAsia="SimSun"/>
        </w:rPr>
        <w:t xml:space="preserve"> </w:t>
      </w:r>
      <w:r w:rsidRPr="00951BC8">
        <w:rPr>
          <w:rFonts w:eastAsia="SimSun"/>
        </w:rPr>
        <w:t>This</w:t>
      </w:r>
      <w:r w:rsidR="00E24065">
        <w:rPr>
          <w:rFonts w:eastAsia="SimSun"/>
        </w:rPr>
        <w:t xml:space="preserve"> </w:t>
      </w:r>
      <w:r w:rsidRPr="00951BC8">
        <w:rPr>
          <w:rFonts w:eastAsia="SimSun"/>
        </w:rPr>
        <w:t>has</w:t>
      </w:r>
      <w:r w:rsidR="00E24065">
        <w:rPr>
          <w:rFonts w:eastAsia="SimSun"/>
        </w:rPr>
        <w:t xml:space="preserve"> </w:t>
      </w:r>
      <w:r w:rsidRPr="00951BC8">
        <w:rPr>
          <w:rFonts w:eastAsia="SimSun"/>
        </w:rPr>
        <w:t>however</w:t>
      </w:r>
      <w:r w:rsidR="00E24065">
        <w:rPr>
          <w:rFonts w:eastAsia="SimSun"/>
        </w:rPr>
        <w:t xml:space="preserve"> </w:t>
      </w:r>
      <w:r w:rsidRPr="00951BC8">
        <w:rPr>
          <w:rFonts w:eastAsia="SimSun"/>
        </w:rPr>
        <w:t>been</w:t>
      </w:r>
      <w:r w:rsidR="00E24065">
        <w:rPr>
          <w:rFonts w:eastAsia="SimSun"/>
        </w:rPr>
        <w:t xml:space="preserve"> </w:t>
      </w:r>
      <w:r w:rsidRPr="00951BC8">
        <w:rPr>
          <w:rFonts w:eastAsia="SimSun"/>
        </w:rPr>
        <w:t>attributed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combination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reasons.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primary</w:t>
      </w:r>
      <w:r w:rsidR="00E24065">
        <w:rPr>
          <w:rFonts w:eastAsia="SimSun"/>
        </w:rPr>
        <w:t xml:space="preserve"> </w:t>
      </w:r>
      <w:r w:rsidRPr="00951BC8">
        <w:rPr>
          <w:rFonts w:eastAsia="SimSun"/>
        </w:rPr>
        <w:t>among</w:t>
      </w:r>
      <w:r w:rsidR="00E24065">
        <w:rPr>
          <w:rFonts w:eastAsia="SimSun"/>
        </w:rPr>
        <w:t xml:space="preserve"> </w:t>
      </w:r>
      <w:r w:rsidRPr="00951BC8">
        <w:rPr>
          <w:rFonts w:eastAsia="SimSun"/>
        </w:rPr>
        <w:t>others</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nature</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imperative</w:t>
      </w:r>
      <w:r w:rsidR="00E24065">
        <w:rPr>
          <w:rFonts w:eastAsia="SimSun"/>
        </w:rPr>
        <w:t xml:space="preserve"> </w:t>
      </w:r>
      <w:r w:rsidRPr="00951BC8">
        <w:rPr>
          <w:rFonts w:eastAsia="SimSun"/>
        </w:rPr>
        <w:t>needs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instantaneous</w:t>
      </w:r>
      <w:r w:rsidR="00E24065">
        <w:rPr>
          <w:rFonts w:eastAsia="SimSun"/>
        </w:rPr>
        <w:t xml:space="preserve"> </w:t>
      </w:r>
      <w:r w:rsidRPr="00951BC8">
        <w:rPr>
          <w:rFonts w:eastAsia="SimSun"/>
        </w:rPr>
        <w:t>priorities</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aftermath</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genocide.</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addition,</w:t>
      </w:r>
      <w:r w:rsidR="00E24065">
        <w:rPr>
          <w:rFonts w:eastAsia="SimSun"/>
        </w:rPr>
        <w:t xml:space="preserve"> </w:t>
      </w:r>
      <w:r w:rsidRPr="00951BC8">
        <w:rPr>
          <w:rFonts w:eastAsia="SimSun"/>
        </w:rPr>
        <w:t>reporting</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further</w:t>
      </w:r>
      <w:r w:rsidR="00E24065">
        <w:rPr>
          <w:rFonts w:eastAsia="SimSun"/>
        </w:rPr>
        <w:t xml:space="preserve"> </w:t>
      </w:r>
      <w:r w:rsidRPr="00951BC8">
        <w:rPr>
          <w:rFonts w:eastAsia="SimSun"/>
        </w:rPr>
        <w:t>hampered</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lack</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proper</w:t>
      </w:r>
      <w:r w:rsidR="00E24065">
        <w:rPr>
          <w:rFonts w:eastAsia="SimSun"/>
        </w:rPr>
        <w:t xml:space="preserve"> </w:t>
      </w:r>
      <w:r w:rsidRPr="00951BC8">
        <w:rPr>
          <w:rFonts w:eastAsia="SimSun"/>
        </w:rPr>
        <w:t>structures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technical</w:t>
      </w:r>
      <w:r w:rsidR="00E24065">
        <w:rPr>
          <w:rFonts w:eastAsia="SimSun"/>
        </w:rPr>
        <w:t xml:space="preserve"> </w:t>
      </w:r>
      <w:r w:rsidRPr="00951BC8">
        <w:rPr>
          <w:rFonts w:eastAsia="SimSun"/>
        </w:rPr>
        <w:t>personnel</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undertake</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reporting</w:t>
      </w:r>
      <w:r w:rsidR="00E24065">
        <w:rPr>
          <w:rFonts w:eastAsia="SimSun"/>
        </w:rPr>
        <w:t xml:space="preserve"> </w:t>
      </w:r>
      <w:r w:rsidRPr="00951BC8">
        <w:rPr>
          <w:rFonts w:eastAsia="SimSun"/>
        </w:rPr>
        <w:t>obligations.</w:t>
      </w:r>
      <w:r w:rsidR="00E24065">
        <w:rPr>
          <w:rFonts w:eastAsia="SimSun"/>
        </w:rPr>
        <w:t xml:space="preserve"> </w:t>
      </w:r>
    </w:p>
    <w:p w:rsidR="00951BC8" w:rsidRPr="00951BC8" w:rsidRDefault="00951BC8" w:rsidP="00951BC8">
      <w:pPr>
        <w:pStyle w:val="SingleTxtG"/>
        <w:rPr>
          <w:rFonts w:eastAsia="SimSun"/>
        </w:rPr>
      </w:pPr>
      <w:r w:rsidRPr="00951BC8">
        <w:rPr>
          <w:rFonts w:eastAsia="SimSun"/>
        </w:rPr>
        <w:t>3.</w:t>
      </w:r>
      <w:r w:rsidRPr="00951BC8">
        <w:rPr>
          <w:rFonts w:eastAsia="SimSun"/>
        </w:rPr>
        <w:tab/>
        <w:t>As</w:t>
      </w:r>
      <w:r w:rsidR="00E24065">
        <w:rPr>
          <w:rFonts w:eastAsia="SimSun"/>
        </w:rPr>
        <w:t xml:space="preserve"> </w:t>
      </w:r>
      <w:r w:rsidRPr="00951BC8">
        <w:rPr>
          <w:rFonts w:eastAsia="SimSun"/>
        </w:rPr>
        <w:t>recommended</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Committee</w:t>
      </w:r>
      <w:r w:rsidR="00E24065">
        <w:rPr>
          <w:rFonts w:eastAsia="SimSun"/>
        </w:rPr>
        <w:t xml:space="preserve"> </w:t>
      </w:r>
      <w:r w:rsidRPr="00951BC8">
        <w:rPr>
          <w:rFonts w:eastAsia="SimSun"/>
        </w:rPr>
        <w:t>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Elimination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Racial</w:t>
      </w:r>
      <w:r w:rsidR="00E24065">
        <w:rPr>
          <w:rFonts w:eastAsia="SimSun"/>
        </w:rPr>
        <w:t xml:space="preserve"> </w:t>
      </w:r>
      <w:r w:rsidRPr="00951BC8">
        <w:rPr>
          <w:rFonts w:eastAsia="SimSun"/>
        </w:rPr>
        <w:t>Discrimination,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present</w:t>
      </w:r>
      <w:r w:rsidR="00E24065">
        <w:rPr>
          <w:rFonts w:eastAsia="SimSun"/>
        </w:rPr>
        <w:t xml:space="preserve"> </w:t>
      </w:r>
      <w:r w:rsidRPr="00951BC8">
        <w:rPr>
          <w:rFonts w:eastAsia="SimSun"/>
        </w:rPr>
        <w:t>report</w:t>
      </w:r>
      <w:r w:rsidR="00E24065">
        <w:rPr>
          <w:rFonts w:eastAsia="SimSun"/>
        </w:rPr>
        <w:t xml:space="preserve"> </w:t>
      </w:r>
      <w:r w:rsidRPr="00951BC8">
        <w:rPr>
          <w:rFonts w:eastAsia="SimSun"/>
        </w:rPr>
        <w:t>addresses</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particular</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matters</w:t>
      </w:r>
      <w:r w:rsidR="00E24065">
        <w:rPr>
          <w:rFonts w:eastAsia="SimSun"/>
        </w:rPr>
        <w:t xml:space="preserve"> </w:t>
      </w:r>
      <w:r w:rsidRPr="00951BC8">
        <w:rPr>
          <w:rFonts w:eastAsia="SimSun"/>
        </w:rPr>
        <w:t>raised</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concluding</w:t>
      </w:r>
      <w:r w:rsidR="00E24065">
        <w:rPr>
          <w:rFonts w:eastAsia="SimSun"/>
        </w:rPr>
        <w:t xml:space="preserve"> </w:t>
      </w:r>
      <w:r w:rsidRPr="00951BC8">
        <w:rPr>
          <w:rFonts w:eastAsia="SimSun"/>
        </w:rPr>
        <w:t>observations</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Committee</w:t>
      </w:r>
      <w:r w:rsidR="00E24065">
        <w:rPr>
          <w:rFonts w:eastAsia="SimSun"/>
        </w:rPr>
        <w:t xml:space="preserve"> </w:t>
      </w:r>
      <w:r w:rsidRPr="00951BC8">
        <w:rPr>
          <w:rFonts w:eastAsia="SimSun"/>
        </w:rPr>
        <w:t>adopted</w:t>
      </w:r>
      <w:r w:rsidR="00E24065">
        <w:rPr>
          <w:rFonts w:eastAsia="SimSun"/>
        </w:rPr>
        <w:t xml:space="preserve"> </w:t>
      </w:r>
      <w:r w:rsidRPr="00951BC8">
        <w:rPr>
          <w:rFonts w:eastAsia="SimSun"/>
        </w:rPr>
        <w:t>after</w:t>
      </w:r>
      <w:r w:rsidR="00E24065">
        <w:rPr>
          <w:rFonts w:eastAsia="SimSun"/>
        </w:rPr>
        <w:t xml:space="preserve"> </w:t>
      </w:r>
      <w:r w:rsidRPr="00951BC8">
        <w:rPr>
          <w:rFonts w:eastAsia="SimSun"/>
        </w:rPr>
        <w:t>considering</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twelfth</w:t>
      </w:r>
      <w:r w:rsidR="00E24065">
        <w:rPr>
          <w:rFonts w:eastAsia="SimSun"/>
        </w:rPr>
        <w:t xml:space="preserve"> </w:t>
      </w:r>
      <w:r w:rsidRPr="00951BC8">
        <w:rPr>
          <w:rFonts w:eastAsia="SimSun"/>
        </w:rPr>
        <w:t>periodic</w:t>
      </w:r>
      <w:r w:rsidR="00E24065">
        <w:rPr>
          <w:rFonts w:eastAsia="SimSun"/>
        </w:rPr>
        <w:t xml:space="preserve"> </w:t>
      </w:r>
      <w:r w:rsidRPr="00951BC8">
        <w:rPr>
          <w:rFonts w:eastAsia="SimSun"/>
        </w:rPr>
        <w:t>report</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Rwanda</w:t>
      </w:r>
      <w:r w:rsidR="00E24065">
        <w:rPr>
          <w:rFonts w:eastAsia="SimSun"/>
        </w:rPr>
        <w:t xml:space="preserve"> </w:t>
      </w:r>
      <w:r w:rsidRPr="00951BC8">
        <w:rPr>
          <w:rFonts w:eastAsia="SimSun"/>
        </w:rPr>
        <w:t>at</w:t>
      </w:r>
      <w:r w:rsidR="00E24065">
        <w:rPr>
          <w:rFonts w:eastAsia="SimSun"/>
        </w:rPr>
        <w:t xml:space="preserve"> </w:t>
      </w:r>
      <w:r w:rsidRPr="00951BC8">
        <w:rPr>
          <w:rFonts w:eastAsia="SimSun"/>
        </w:rPr>
        <w:t>its</w:t>
      </w:r>
      <w:r w:rsidR="00E24065">
        <w:rPr>
          <w:rFonts w:eastAsia="SimSun"/>
        </w:rPr>
        <w:t xml:space="preserve"> </w:t>
      </w:r>
      <w:r w:rsidRPr="00951BC8">
        <w:rPr>
          <w:rFonts w:eastAsia="SimSun"/>
        </w:rPr>
        <w:t>1385th</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1386th</w:t>
      </w:r>
      <w:r w:rsidR="00E24065">
        <w:rPr>
          <w:rFonts w:eastAsia="SimSun"/>
        </w:rPr>
        <w:t xml:space="preserve"> </w:t>
      </w:r>
      <w:r w:rsidRPr="00951BC8">
        <w:rPr>
          <w:rFonts w:eastAsia="SimSun"/>
        </w:rPr>
        <w:t>sessions,</w:t>
      </w:r>
      <w:r w:rsidR="00E24065">
        <w:rPr>
          <w:rFonts w:eastAsia="SimSun"/>
        </w:rPr>
        <w:t xml:space="preserve"> </w:t>
      </w:r>
      <w:r w:rsidRPr="00951BC8">
        <w:rPr>
          <w:rFonts w:eastAsia="SimSun"/>
        </w:rPr>
        <w:t>23</w:t>
      </w:r>
      <w:r w:rsidR="00E24065">
        <w:rPr>
          <w:rFonts w:eastAsia="SimSun"/>
        </w:rPr>
        <w:t xml:space="preserve"> </w:t>
      </w:r>
      <w:r w:rsidRPr="00951BC8">
        <w:rPr>
          <w:rFonts w:eastAsia="SimSun"/>
        </w:rPr>
        <w:t>March</w:t>
      </w:r>
      <w:r w:rsidR="00E24065">
        <w:rPr>
          <w:rFonts w:eastAsia="SimSun"/>
        </w:rPr>
        <w:t xml:space="preserve"> </w:t>
      </w:r>
      <w:r w:rsidRPr="00951BC8">
        <w:rPr>
          <w:rFonts w:eastAsia="SimSun"/>
        </w:rPr>
        <w:t>2000</w:t>
      </w:r>
      <w:r w:rsidR="00E24065">
        <w:rPr>
          <w:rFonts w:eastAsia="SimSun"/>
        </w:rPr>
        <w:t xml:space="preserve"> </w:t>
      </w:r>
      <w:r w:rsidRPr="00951BC8">
        <w:rPr>
          <w:rFonts w:eastAsia="SimSun"/>
        </w:rPr>
        <w:t>(CERD/C/SR.1385</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1386).</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addition,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report</w:t>
      </w:r>
      <w:r w:rsidR="00E24065">
        <w:rPr>
          <w:rFonts w:eastAsia="SimSun"/>
        </w:rPr>
        <w:t xml:space="preserve"> </w:t>
      </w:r>
      <w:r w:rsidRPr="00951BC8">
        <w:rPr>
          <w:rFonts w:eastAsia="SimSun"/>
        </w:rPr>
        <w:t>includes</w:t>
      </w:r>
      <w:r w:rsidR="00E24065">
        <w:rPr>
          <w:rFonts w:eastAsia="SimSun"/>
        </w:rPr>
        <w:t xml:space="preserve"> </w:t>
      </w:r>
      <w:r w:rsidRPr="00951BC8">
        <w:rPr>
          <w:rFonts w:eastAsia="SimSun"/>
        </w:rPr>
        <w:t>further</w:t>
      </w:r>
      <w:r w:rsidR="00E24065">
        <w:rPr>
          <w:rFonts w:eastAsia="SimSun"/>
        </w:rPr>
        <w:t xml:space="preserve"> </w:t>
      </w:r>
      <w:r w:rsidRPr="00951BC8">
        <w:rPr>
          <w:rFonts w:eastAsia="SimSun"/>
        </w:rPr>
        <w:t>information</w:t>
      </w:r>
      <w:r w:rsidR="00E24065">
        <w:rPr>
          <w:rFonts w:eastAsia="SimSun"/>
        </w:rPr>
        <w:t xml:space="preserve"> </w:t>
      </w:r>
      <w:r w:rsidRPr="00951BC8">
        <w:rPr>
          <w:rFonts w:eastAsia="SimSun"/>
        </w:rPr>
        <w:t>on</w:t>
      </w:r>
      <w:r w:rsidR="00E24065">
        <w:rPr>
          <w:rFonts w:eastAsia="SimSun"/>
        </w:rPr>
        <w:t xml:space="preserve"> </w:t>
      </w:r>
      <w:r w:rsidRPr="00951BC8">
        <w:rPr>
          <w:rFonts w:eastAsia="SimSun"/>
        </w:rPr>
        <w:t>recent</w:t>
      </w:r>
      <w:r w:rsidR="00E24065">
        <w:rPr>
          <w:rFonts w:eastAsia="SimSun"/>
        </w:rPr>
        <w:t xml:space="preserve"> </w:t>
      </w:r>
      <w:r w:rsidRPr="00951BC8">
        <w:rPr>
          <w:rFonts w:eastAsia="SimSun"/>
        </w:rPr>
        <w:t>legislation</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measures</w:t>
      </w:r>
      <w:r w:rsidR="00E24065">
        <w:rPr>
          <w:rFonts w:eastAsia="SimSun"/>
        </w:rPr>
        <w:t xml:space="preserve"> </w:t>
      </w:r>
      <w:r w:rsidRPr="00951BC8">
        <w:rPr>
          <w:rFonts w:eastAsia="SimSun"/>
        </w:rPr>
        <w:t>taken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order</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eliminate</w:t>
      </w:r>
      <w:r w:rsidR="00E24065">
        <w:rPr>
          <w:rFonts w:eastAsia="SimSun"/>
        </w:rPr>
        <w:t xml:space="preserve"> </w:t>
      </w:r>
      <w:r w:rsidRPr="00951BC8">
        <w:rPr>
          <w:rFonts w:eastAsia="SimSun"/>
        </w:rPr>
        <w:t>racial</w:t>
      </w:r>
      <w:r w:rsidR="00E24065">
        <w:rPr>
          <w:rFonts w:eastAsia="SimSun"/>
        </w:rPr>
        <w:t xml:space="preserve"> </w:t>
      </w:r>
      <w:r w:rsidRPr="00951BC8">
        <w:rPr>
          <w:rFonts w:eastAsia="SimSun"/>
        </w:rPr>
        <w:t>discrimination.</w:t>
      </w:r>
      <w:r w:rsidR="00E24065">
        <w:rPr>
          <w:rFonts w:eastAsia="SimSun"/>
        </w:rPr>
        <w:t xml:space="preserve"> </w:t>
      </w:r>
    </w:p>
    <w:p w:rsidR="00951BC8" w:rsidRPr="00951BC8" w:rsidRDefault="00951BC8" w:rsidP="00951BC8">
      <w:pPr>
        <w:pStyle w:val="SingleTxtG"/>
        <w:rPr>
          <w:rFonts w:eastAsia="SimSun"/>
        </w:rPr>
      </w:pPr>
      <w:r w:rsidRPr="00951BC8">
        <w:rPr>
          <w:rFonts w:eastAsia="SimSun"/>
        </w:rPr>
        <w:t>4.</w:t>
      </w:r>
      <w:r w:rsidRPr="00951BC8">
        <w:rPr>
          <w:rFonts w:eastAsia="SimSun"/>
        </w:rPr>
        <w:tab/>
        <w:t>The</w:t>
      </w:r>
      <w:r w:rsidR="00E24065">
        <w:rPr>
          <w:rFonts w:eastAsia="SimSun"/>
        </w:rPr>
        <w:t xml:space="preserve"> </w:t>
      </w:r>
      <w:r w:rsidRPr="00951BC8">
        <w:rPr>
          <w:rFonts w:eastAsia="SimSun"/>
        </w:rPr>
        <w:t>present</w:t>
      </w:r>
      <w:r w:rsidR="00E24065">
        <w:rPr>
          <w:rFonts w:eastAsia="SimSun"/>
        </w:rPr>
        <w:t xml:space="preserve"> </w:t>
      </w:r>
      <w:r w:rsidRPr="00951BC8">
        <w:rPr>
          <w:rFonts w:eastAsia="SimSun"/>
        </w:rPr>
        <w:t>report</w:t>
      </w:r>
      <w:r w:rsidR="00E24065">
        <w:rPr>
          <w:rFonts w:eastAsia="SimSun"/>
        </w:rPr>
        <w:t xml:space="preserve"> </w:t>
      </w:r>
      <w:r w:rsidRPr="00951BC8">
        <w:rPr>
          <w:rFonts w:eastAsia="SimSun"/>
        </w:rPr>
        <w:t>has</w:t>
      </w:r>
      <w:r w:rsidR="00E24065">
        <w:rPr>
          <w:rFonts w:eastAsia="SimSun"/>
        </w:rPr>
        <w:t xml:space="preserve"> </w:t>
      </w:r>
      <w:r w:rsidRPr="00951BC8">
        <w:rPr>
          <w:rFonts w:eastAsia="SimSun"/>
        </w:rPr>
        <w:t>been</w:t>
      </w:r>
      <w:r w:rsidR="00E24065">
        <w:rPr>
          <w:rFonts w:eastAsia="SimSun"/>
        </w:rPr>
        <w:t xml:space="preserve"> </w:t>
      </w:r>
      <w:r w:rsidRPr="00951BC8">
        <w:rPr>
          <w:rFonts w:eastAsia="SimSun"/>
        </w:rPr>
        <w:t>prepared</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government</w:t>
      </w:r>
      <w:r w:rsidR="00E24065">
        <w:rPr>
          <w:rFonts w:eastAsia="SimSun"/>
        </w:rPr>
        <w:t>’</w:t>
      </w:r>
      <w:r w:rsidRPr="00951BC8">
        <w:rPr>
          <w:rFonts w:eastAsia="SimSun"/>
        </w:rPr>
        <w:t>s</w:t>
      </w:r>
      <w:r w:rsidR="00E24065">
        <w:rPr>
          <w:rFonts w:eastAsia="SimSun"/>
        </w:rPr>
        <w:t xml:space="preserve"> </w:t>
      </w:r>
      <w:r w:rsidRPr="00951BC8">
        <w:rPr>
          <w:rFonts w:eastAsia="SimSun"/>
        </w:rPr>
        <w:t>ministries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institutions</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close</w:t>
      </w:r>
      <w:r w:rsidR="00E24065">
        <w:rPr>
          <w:rFonts w:eastAsia="SimSun"/>
        </w:rPr>
        <w:t xml:space="preserve"> </w:t>
      </w:r>
      <w:r w:rsidRPr="00951BC8">
        <w:rPr>
          <w:rFonts w:eastAsia="SimSun"/>
        </w:rPr>
        <w:t>collaboration</w:t>
      </w:r>
      <w:r w:rsidR="00E24065">
        <w:rPr>
          <w:rFonts w:eastAsia="SimSun"/>
        </w:rPr>
        <w:t xml:space="preserve"> </w:t>
      </w:r>
      <w:r w:rsidRPr="00951BC8">
        <w:rPr>
          <w:rFonts w:eastAsia="SimSun"/>
        </w:rPr>
        <w:t>with</w:t>
      </w:r>
      <w:r w:rsidR="00E24065">
        <w:rPr>
          <w:rFonts w:eastAsia="SimSun"/>
        </w:rPr>
        <w:t xml:space="preserve"> </w:t>
      </w:r>
      <w:r w:rsidRPr="00951BC8">
        <w:rPr>
          <w:rFonts w:eastAsia="SimSun"/>
        </w:rPr>
        <w:t>different</w:t>
      </w:r>
      <w:r w:rsidR="00E24065">
        <w:rPr>
          <w:rFonts w:eastAsia="SimSun"/>
        </w:rPr>
        <w:t xml:space="preserve"> </w:t>
      </w:r>
      <w:r w:rsidRPr="00951BC8">
        <w:rPr>
          <w:rFonts w:eastAsia="SimSun"/>
        </w:rPr>
        <w:t>stakeholders.</w:t>
      </w:r>
      <w:r>
        <w:rPr>
          <w:rStyle w:val="FootnoteReference"/>
          <w:rFonts w:eastAsia="SimSun"/>
        </w:rPr>
        <w:footnoteReference w:id="4"/>
      </w:r>
      <w:r w:rsidR="00E24065">
        <w:rPr>
          <w:rFonts w:eastAsia="SimSun"/>
        </w:rPr>
        <w:t xml:space="preserve"> </w:t>
      </w:r>
      <w:r w:rsidRPr="00951BC8">
        <w:rPr>
          <w:rFonts w:eastAsia="SimSun"/>
        </w:rPr>
        <w:t>Non-governmental</w:t>
      </w:r>
      <w:r w:rsidR="00E24065">
        <w:rPr>
          <w:rFonts w:eastAsia="SimSun"/>
        </w:rPr>
        <w:t xml:space="preserve"> </w:t>
      </w:r>
      <w:r w:rsidRPr="00951BC8">
        <w:rPr>
          <w:rFonts w:eastAsia="SimSun"/>
        </w:rPr>
        <w:t>organizations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various</w:t>
      </w:r>
      <w:r w:rsidR="00E24065">
        <w:rPr>
          <w:rFonts w:eastAsia="SimSun"/>
        </w:rPr>
        <w:t xml:space="preserve"> </w:t>
      </w:r>
      <w:r w:rsidRPr="00951BC8">
        <w:rPr>
          <w:rFonts w:eastAsia="SimSun"/>
        </w:rPr>
        <w:t>other</w:t>
      </w:r>
      <w:r w:rsidR="00E24065">
        <w:rPr>
          <w:rFonts w:eastAsia="SimSun"/>
        </w:rPr>
        <w:t xml:space="preserve"> </w:t>
      </w:r>
      <w:r w:rsidRPr="00951BC8">
        <w:rPr>
          <w:rFonts w:eastAsia="SimSun"/>
        </w:rPr>
        <w:t>bodies</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consulted</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where</w:t>
      </w:r>
      <w:r w:rsidR="00E24065">
        <w:rPr>
          <w:rFonts w:eastAsia="SimSun"/>
        </w:rPr>
        <w:t xml:space="preserve"> </w:t>
      </w:r>
      <w:r w:rsidRPr="00951BC8">
        <w:rPr>
          <w:rFonts w:eastAsia="SimSun"/>
        </w:rPr>
        <w:t>necessary</w:t>
      </w:r>
      <w:r w:rsidR="00E24065">
        <w:rPr>
          <w:rFonts w:eastAsia="SimSun"/>
        </w:rPr>
        <w:t xml:space="preserve"> </w:t>
      </w:r>
      <w:r w:rsidRPr="00951BC8">
        <w:rPr>
          <w:rFonts w:eastAsia="SimSun"/>
        </w:rPr>
        <w:t>issued</w:t>
      </w:r>
      <w:r w:rsidR="00E24065">
        <w:rPr>
          <w:rFonts w:eastAsia="SimSun"/>
        </w:rPr>
        <w:t xml:space="preserve"> </w:t>
      </w:r>
      <w:r w:rsidRPr="00951BC8">
        <w:rPr>
          <w:rFonts w:eastAsia="SimSun"/>
        </w:rPr>
        <w:t>written</w:t>
      </w:r>
      <w:r w:rsidR="00E24065">
        <w:rPr>
          <w:rFonts w:eastAsia="SimSun"/>
        </w:rPr>
        <w:t xml:space="preserve"> </w:t>
      </w:r>
      <w:r w:rsidRPr="00951BC8">
        <w:rPr>
          <w:rFonts w:eastAsia="SimSun"/>
        </w:rPr>
        <w:t>statements</w:t>
      </w:r>
      <w:r w:rsidR="00E24065">
        <w:rPr>
          <w:rFonts w:eastAsia="SimSun"/>
        </w:rPr>
        <w:t xml:space="preserve"> </w:t>
      </w:r>
      <w:r w:rsidRPr="00951BC8">
        <w:rPr>
          <w:rFonts w:eastAsia="SimSun"/>
        </w:rPr>
        <w:t>for</w:t>
      </w:r>
      <w:r w:rsidR="00E24065">
        <w:rPr>
          <w:rFonts w:eastAsia="SimSun"/>
        </w:rPr>
        <w:t xml:space="preserve"> </w:t>
      </w:r>
      <w:r w:rsidRPr="00951BC8">
        <w:rPr>
          <w:rFonts w:eastAsia="SimSun"/>
        </w:rPr>
        <w:t>incorporation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report.</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addition,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report</w:t>
      </w:r>
      <w:r w:rsidR="00E24065">
        <w:rPr>
          <w:rFonts w:eastAsia="SimSun"/>
        </w:rPr>
        <w:t xml:space="preserve"> </w:t>
      </w:r>
      <w:r w:rsidRPr="00951BC8">
        <w:rPr>
          <w:rFonts w:eastAsia="SimSun"/>
        </w:rPr>
        <w:t>benefited</w:t>
      </w:r>
      <w:r w:rsidR="00E24065">
        <w:rPr>
          <w:rFonts w:eastAsia="SimSun"/>
        </w:rPr>
        <w:t xml:space="preserve"> </w:t>
      </w:r>
      <w:r w:rsidRPr="00951BC8">
        <w:rPr>
          <w:rFonts w:eastAsia="SimSun"/>
        </w:rPr>
        <w:t>from</w:t>
      </w:r>
      <w:r w:rsidR="00E24065">
        <w:rPr>
          <w:rFonts w:eastAsia="SimSun"/>
        </w:rPr>
        <w:t xml:space="preserve"> </w:t>
      </w:r>
      <w:r w:rsidRPr="00951BC8">
        <w:rPr>
          <w:rFonts w:eastAsia="SimSun"/>
        </w:rPr>
        <w:t>an</w:t>
      </w:r>
      <w:r w:rsidR="00E24065">
        <w:rPr>
          <w:rFonts w:eastAsia="SimSun"/>
        </w:rPr>
        <w:t xml:space="preserve"> </w:t>
      </w:r>
      <w:r w:rsidRPr="00951BC8">
        <w:rPr>
          <w:rFonts w:eastAsia="SimSun"/>
        </w:rPr>
        <w:t>open</w:t>
      </w:r>
      <w:r w:rsidR="00E24065">
        <w:rPr>
          <w:rFonts w:eastAsia="SimSun"/>
        </w:rPr>
        <w:t xml:space="preserve"> </w:t>
      </w:r>
      <w:r w:rsidRPr="00951BC8">
        <w:rPr>
          <w:rFonts w:eastAsia="SimSun"/>
        </w:rPr>
        <w:t>hearing</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took</w:t>
      </w:r>
      <w:r w:rsidR="00E24065">
        <w:rPr>
          <w:rFonts w:eastAsia="SimSun"/>
        </w:rPr>
        <w:t xml:space="preserve"> </w:t>
      </w:r>
      <w:r w:rsidRPr="00951BC8">
        <w:rPr>
          <w:rFonts w:eastAsia="SimSun"/>
        </w:rPr>
        <w:t>place</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January</w:t>
      </w:r>
      <w:r w:rsidR="00E24065">
        <w:rPr>
          <w:rFonts w:eastAsia="SimSun"/>
        </w:rPr>
        <w:t xml:space="preserve"> </w:t>
      </w:r>
      <w:r w:rsidRPr="00951BC8">
        <w:rPr>
          <w:rFonts w:eastAsia="SimSun"/>
        </w:rPr>
        <w:t>2009</w:t>
      </w:r>
      <w:r w:rsidR="00E24065">
        <w:rPr>
          <w:rFonts w:eastAsia="SimSun"/>
        </w:rPr>
        <w:t xml:space="preserve"> </w:t>
      </w:r>
      <w:r w:rsidRPr="00951BC8">
        <w:rPr>
          <w:rFonts w:eastAsia="SimSun"/>
        </w:rPr>
        <w:t>for</w:t>
      </w:r>
      <w:r w:rsidR="00E24065">
        <w:rPr>
          <w:rFonts w:eastAsia="SimSun"/>
        </w:rPr>
        <w:t xml:space="preserve"> </w:t>
      </w:r>
      <w:r w:rsidRPr="00951BC8">
        <w:rPr>
          <w:rFonts w:eastAsia="SimSun"/>
        </w:rPr>
        <w:t>public</w:t>
      </w:r>
      <w:r w:rsidR="00E24065">
        <w:rPr>
          <w:rFonts w:eastAsia="SimSun"/>
        </w:rPr>
        <w:t xml:space="preserve"> </w:t>
      </w:r>
      <w:r w:rsidRPr="00951BC8">
        <w:rPr>
          <w:rFonts w:eastAsia="SimSun"/>
        </w:rPr>
        <w:t>authorities/institutions,</w:t>
      </w:r>
      <w:r w:rsidR="00E24065">
        <w:rPr>
          <w:rFonts w:eastAsia="SimSun"/>
        </w:rPr>
        <w:t xml:space="preserve"> </w:t>
      </w:r>
      <w:r w:rsidRPr="00951BC8">
        <w:rPr>
          <w:rFonts w:eastAsia="SimSun"/>
        </w:rPr>
        <w:t>non-governmental</w:t>
      </w:r>
      <w:r w:rsidR="00E24065">
        <w:rPr>
          <w:rFonts w:eastAsia="SimSun"/>
        </w:rPr>
        <w:t xml:space="preserve"> </w:t>
      </w:r>
      <w:r w:rsidRPr="00951BC8">
        <w:rPr>
          <w:rFonts w:eastAsia="SimSun"/>
        </w:rPr>
        <w:t>organizations</w:t>
      </w:r>
      <w:r w:rsidR="00E24065">
        <w:rPr>
          <w:rFonts w:eastAsia="SimSun"/>
        </w:rPr>
        <w:t xml:space="preserve"> </w:t>
      </w:r>
      <w:r w:rsidRPr="00951BC8">
        <w:rPr>
          <w:rFonts w:eastAsia="SimSun"/>
        </w:rPr>
        <w:t>(NGOs),</w:t>
      </w:r>
      <w:r w:rsidR="00E24065">
        <w:rPr>
          <w:rFonts w:eastAsia="SimSun"/>
        </w:rPr>
        <w:t xml:space="preserve"> </w:t>
      </w:r>
      <w:r w:rsidRPr="00951BC8">
        <w:rPr>
          <w:rFonts w:eastAsia="SimSun"/>
        </w:rPr>
        <w:t>labour</w:t>
      </w:r>
      <w:r w:rsidR="00E24065">
        <w:rPr>
          <w:rFonts w:eastAsia="SimSun"/>
        </w:rPr>
        <w:t xml:space="preserve"> </w:t>
      </w:r>
      <w:r w:rsidRPr="00951BC8">
        <w:rPr>
          <w:rFonts w:eastAsia="SimSun"/>
        </w:rPr>
        <w:t>market</w:t>
      </w:r>
      <w:r w:rsidR="00E24065">
        <w:rPr>
          <w:rFonts w:eastAsia="SimSun"/>
        </w:rPr>
        <w:t xml:space="preserve"> </w:t>
      </w:r>
      <w:r w:rsidRPr="00951BC8">
        <w:rPr>
          <w:rFonts w:eastAsia="SimSun"/>
        </w:rPr>
        <w:t>organizations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advisory</w:t>
      </w:r>
      <w:r w:rsidR="00E24065">
        <w:rPr>
          <w:rFonts w:eastAsia="SimSun"/>
        </w:rPr>
        <w:t xml:space="preserve"> </w:t>
      </w:r>
      <w:r w:rsidRPr="00951BC8">
        <w:rPr>
          <w:rFonts w:eastAsia="SimSun"/>
        </w:rPr>
        <w:t>boards.</w:t>
      </w:r>
      <w:r w:rsidR="00E24065">
        <w:rPr>
          <w:rFonts w:eastAsia="SimSun"/>
        </w:rPr>
        <w:t xml:space="preserve"> </w:t>
      </w:r>
      <w:r w:rsidRPr="00951BC8">
        <w:rPr>
          <w:rFonts w:eastAsia="SimSun"/>
        </w:rPr>
        <w:t>Indeed,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opportunity</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hailed</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platform</w:t>
      </w:r>
      <w:r w:rsidR="00E24065">
        <w:rPr>
          <w:rFonts w:eastAsia="SimSun"/>
        </w:rPr>
        <w:t xml:space="preserve"> </w:t>
      </w:r>
      <w:r w:rsidRPr="00951BC8">
        <w:rPr>
          <w:rFonts w:eastAsia="SimSun"/>
        </w:rPr>
        <w:t>for</w:t>
      </w:r>
      <w:r w:rsidR="00E24065">
        <w:rPr>
          <w:rFonts w:eastAsia="SimSun"/>
        </w:rPr>
        <w:t xml:space="preserve"> </w:t>
      </w:r>
      <w:r w:rsidRPr="00951BC8">
        <w:rPr>
          <w:rFonts w:eastAsia="SimSun"/>
        </w:rPr>
        <w:t>stakeholders</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present</w:t>
      </w:r>
      <w:r w:rsidR="00E24065">
        <w:rPr>
          <w:rFonts w:eastAsia="SimSun"/>
        </w:rPr>
        <w:t xml:space="preserve"> </w:t>
      </w:r>
      <w:r w:rsidRPr="00951BC8">
        <w:rPr>
          <w:rFonts w:eastAsia="SimSun"/>
        </w:rPr>
        <w:t>their</w:t>
      </w:r>
      <w:r w:rsidR="00E24065">
        <w:rPr>
          <w:rFonts w:eastAsia="SimSun"/>
        </w:rPr>
        <w:t xml:space="preserve"> </w:t>
      </w:r>
      <w:r w:rsidRPr="00951BC8">
        <w:rPr>
          <w:rFonts w:eastAsia="SimSun"/>
        </w:rPr>
        <w:t>views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comments</w:t>
      </w:r>
      <w:r w:rsidR="00E24065">
        <w:rPr>
          <w:rFonts w:eastAsia="SimSun"/>
        </w:rPr>
        <w:t xml:space="preserve"> </w:t>
      </w:r>
      <w:r w:rsidRPr="00951BC8">
        <w:rPr>
          <w:rFonts w:eastAsia="SimSun"/>
        </w:rPr>
        <w:t>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report.</w:t>
      </w:r>
      <w:r w:rsidR="00E24065">
        <w:rPr>
          <w:rFonts w:eastAsia="SimSun"/>
        </w:rPr>
        <w:t xml:space="preserve"> </w:t>
      </w:r>
      <w:r w:rsidRPr="00951BC8">
        <w:rPr>
          <w:rFonts w:eastAsia="SimSun"/>
        </w:rPr>
        <w:t>All</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comments</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seriously</w:t>
      </w:r>
      <w:r w:rsidR="00E24065">
        <w:rPr>
          <w:rFonts w:eastAsia="SimSun"/>
        </w:rPr>
        <w:t xml:space="preserve"> </w:t>
      </w:r>
      <w:r w:rsidRPr="00951BC8">
        <w:rPr>
          <w:rFonts w:eastAsia="SimSun"/>
        </w:rPr>
        <w:t>considered.</w:t>
      </w:r>
    </w:p>
    <w:p w:rsidR="00951BC8" w:rsidRPr="00461A15" w:rsidRDefault="00951BC8" w:rsidP="00951BC8">
      <w:pPr>
        <w:pStyle w:val="HChG"/>
      </w:pPr>
      <w:r w:rsidRPr="00461A15">
        <w:tab/>
        <w:t>II.</w:t>
      </w:r>
      <w:r w:rsidR="00E24065">
        <w:t xml:space="preserve"> </w:t>
      </w:r>
      <w:r w:rsidRPr="00461A15">
        <w:tab/>
        <w:t>General</w:t>
      </w:r>
      <w:r w:rsidR="00E24065">
        <w:t xml:space="preserve"> </w:t>
      </w:r>
      <w:r w:rsidRPr="00461A15">
        <w:t>information</w:t>
      </w:r>
      <w:r w:rsidR="00E24065">
        <w:t xml:space="preserve"> </w:t>
      </w:r>
      <w:r w:rsidRPr="00461A15">
        <w:t>on</w:t>
      </w:r>
      <w:r w:rsidR="00E24065">
        <w:t xml:space="preserve"> </w:t>
      </w:r>
      <w:bookmarkEnd w:id="53"/>
      <w:bookmarkEnd w:id="54"/>
      <w:r w:rsidRPr="00951BC8">
        <w:t>Rwanda</w:t>
      </w:r>
      <w:bookmarkEnd w:id="55"/>
      <w:bookmarkEnd w:id="56"/>
      <w:bookmarkEnd w:id="57"/>
    </w:p>
    <w:p w:rsidR="00951BC8" w:rsidRPr="00461A15" w:rsidRDefault="00951BC8" w:rsidP="00951BC8">
      <w:pPr>
        <w:pStyle w:val="H1G"/>
      </w:pPr>
      <w:bookmarkStart w:id="58" w:name="_Toc233624930"/>
      <w:bookmarkStart w:id="59" w:name="_Toc233625575"/>
      <w:bookmarkStart w:id="60" w:name="_Toc233625926"/>
      <w:bookmarkStart w:id="61" w:name="_Toc234236131"/>
      <w:bookmarkStart w:id="62" w:name="_Toc234236706"/>
      <w:bookmarkStart w:id="63" w:name="_Toc234237475"/>
      <w:bookmarkStart w:id="64" w:name="_Toc234237913"/>
      <w:r w:rsidRPr="00461A15">
        <w:tab/>
        <w:t>A.</w:t>
      </w:r>
      <w:r w:rsidRPr="00461A15">
        <w:tab/>
      </w:r>
      <w:r w:rsidRPr="00951BC8">
        <w:t>Background</w:t>
      </w:r>
      <w:bookmarkEnd w:id="58"/>
      <w:bookmarkEnd w:id="59"/>
      <w:bookmarkEnd w:id="60"/>
      <w:bookmarkEnd w:id="61"/>
      <w:bookmarkEnd w:id="62"/>
      <w:bookmarkEnd w:id="63"/>
      <w:bookmarkEnd w:id="64"/>
    </w:p>
    <w:p w:rsidR="00951BC8" w:rsidRPr="00951BC8" w:rsidRDefault="00951BC8" w:rsidP="00951BC8">
      <w:pPr>
        <w:pStyle w:val="SingleTxtG"/>
        <w:rPr>
          <w:rFonts w:eastAsia="SimSun"/>
        </w:rPr>
      </w:pPr>
      <w:bookmarkStart w:id="65" w:name="_Ref233621269"/>
      <w:r w:rsidRPr="00951BC8">
        <w:rPr>
          <w:rFonts w:eastAsia="SimSun"/>
        </w:rPr>
        <w:t>5.</w:t>
      </w:r>
      <w:r w:rsidRPr="00951BC8">
        <w:rPr>
          <w:rFonts w:eastAsia="SimSun"/>
        </w:rPr>
        <w:tab/>
        <w:t>Rwanda</w:t>
      </w:r>
      <w:r w:rsidR="00E24065">
        <w:rPr>
          <w:rFonts w:eastAsia="SimSun"/>
        </w:rPr>
        <w:t xml:space="preserve"> </w:t>
      </w:r>
      <w:r w:rsidRPr="00951BC8">
        <w:rPr>
          <w:rFonts w:eastAsia="SimSun"/>
        </w:rPr>
        <w:t>acceded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International</w:t>
      </w:r>
      <w:r w:rsidR="00E24065">
        <w:rPr>
          <w:rFonts w:eastAsia="SimSun"/>
        </w:rPr>
        <w:t xml:space="preserve"> </w:t>
      </w:r>
      <w:r w:rsidRPr="00951BC8">
        <w:rPr>
          <w:rFonts w:eastAsia="SimSun"/>
        </w:rPr>
        <w:t>Convention</w:t>
      </w:r>
      <w:r w:rsidR="00E24065">
        <w:rPr>
          <w:rFonts w:eastAsia="SimSun"/>
        </w:rPr>
        <w:t xml:space="preserve"> </w:t>
      </w:r>
      <w:r w:rsidRPr="00951BC8">
        <w:rPr>
          <w:rFonts w:eastAsia="SimSun"/>
        </w:rPr>
        <w:t>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Elimination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All</w:t>
      </w:r>
      <w:r w:rsidR="00E24065">
        <w:rPr>
          <w:rFonts w:eastAsia="SimSun"/>
        </w:rPr>
        <w:t xml:space="preserve"> </w:t>
      </w:r>
      <w:r w:rsidRPr="00951BC8">
        <w:rPr>
          <w:rFonts w:eastAsia="SimSun"/>
        </w:rPr>
        <w:t>Forms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Racial</w:t>
      </w:r>
      <w:r w:rsidR="00E24065">
        <w:rPr>
          <w:rFonts w:eastAsia="SimSun"/>
        </w:rPr>
        <w:t xml:space="preserve"> </w:t>
      </w:r>
      <w:r w:rsidRPr="00951BC8">
        <w:rPr>
          <w:rFonts w:eastAsia="SimSun"/>
        </w:rPr>
        <w:t>Discrimination</w:t>
      </w:r>
      <w:r w:rsidR="00E24065">
        <w:rPr>
          <w:rFonts w:eastAsia="SimSun"/>
        </w:rPr>
        <w:t xml:space="preserve"> </w:t>
      </w:r>
      <w:r w:rsidRPr="00951BC8">
        <w:rPr>
          <w:rFonts w:eastAsia="SimSun"/>
        </w:rPr>
        <w:t>(ICERD)</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Decree-Law</w:t>
      </w:r>
      <w:r w:rsidR="00E24065">
        <w:rPr>
          <w:rFonts w:eastAsia="SimSun"/>
        </w:rPr>
        <w:t xml:space="preserve"> </w:t>
      </w:r>
      <w:r w:rsidRPr="00951BC8">
        <w:rPr>
          <w:rFonts w:eastAsia="SimSun"/>
        </w:rPr>
        <w:t>No.</w:t>
      </w:r>
      <w:r w:rsidR="00E24065">
        <w:rPr>
          <w:rFonts w:eastAsia="SimSun"/>
        </w:rPr>
        <w:t xml:space="preserve"> </w:t>
      </w:r>
      <w:r w:rsidRPr="00951BC8">
        <w:rPr>
          <w:rFonts w:eastAsia="SimSun"/>
        </w:rPr>
        <w:t>8/75</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12</w:t>
      </w:r>
      <w:r w:rsidR="00E24065">
        <w:rPr>
          <w:rFonts w:eastAsia="SimSun"/>
        </w:rPr>
        <w:t xml:space="preserve"> </w:t>
      </w:r>
      <w:r w:rsidRPr="00951BC8">
        <w:rPr>
          <w:rFonts w:eastAsia="SimSun"/>
        </w:rPr>
        <w:t>February</w:t>
      </w:r>
      <w:r w:rsidR="00E24065">
        <w:rPr>
          <w:rFonts w:eastAsia="SimSun"/>
        </w:rPr>
        <w:t xml:space="preserve"> </w:t>
      </w:r>
      <w:r w:rsidRPr="00951BC8">
        <w:rPr>
          <w:rFonts w:eastAsia="SimSun"/>
        </w:rPr>
        <w:t>1975,</w:t>
      </w:r>
      <w:r w:rsidR="00E24065">
        <w:rPr>
          <w:rFonts w:eastAsia="SimSun"/>
        </w:rPr>
        <w:t xml:space="preserve"> </w:t>
      </w:r>
      <w:r w:rsidRPr="00951BC8">
        <w:rPr>
          <w:rFonts w:eastAsia="SimSun"/>
        </w:rPr>
        <w:t>which</w:t>
      </w:r>
      <w:r w:rsidR="00E24065">
        <w:rPr>
          <w:rFonts w:eastAsia="SimSun"/>
        </w:rPr>
        <w:t xml:space="preserve"> </w:t>
      </w:r>
      <w:r w:rsidRPr="00951BC8">
        <w:rPr>
          <w:rFonts w:eastAsia="SimSun"/>
        </w:rPr>
        <w:t>approved</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ratified</w:t>
      </w:r>
      <w:r w:rsidR="00E24065">
        <w:rPr>
          <w:rFonts w:eastAsia="SimSun"/>
        </w:rPr>
        <w:t xml:space="preserve"> </w:t>
      </w:r>
      <w:r w:rsidRPr="00951BC8">
        <w:rPr>
          <w:rFonts w:eastAsia="SimSun"/>
        </w:rPr>
        <w:t>various</w:t>
      </w:r>
      <w:r w:rsidR="00E24065">
        <w:rPr>
          <w:rFonts w:eastAsia="SimSun"/>
        </w:rPr>
        <w:t xml:space="preserve"> </w:t>
      </w:r>
      <w:r w:rsidRPr="00951BC8">
        <w:rPr>
          <w:rFonts w:eastAsia="SimSun"/>
        </w:rPr>
        <w:t>international</w:t>
      </w:r>
      <w:r w:rsidR="00E24065">
        <w:rPr>
          <w:rFonts w:eastAsia="SimSun"/>
        </w:rPr>
        <w:t xml:space="preserve"> </w:t>
      </w:r>
      <w:r w:rsidRPr="00951BC8">
        <w:rPr>
          <w:rFonts w:eastAsia="SimSun"/>
        </w:rPr>
        <w:t>conventions</w:t>
      </w:r>
      <w:r w:rsidR="00E24065">
        <w:rPr>
          <w:rFonts w:eastAsia="SimSun"/>
        </w:rPr>
        <w:t xml:space="preserve"> </w:t>
      </w:r>
      <w:r w:rsidRPr="00951BC8">
        <w:rPr>
          <w:rFonts w:eastAsia="SimSun"/>
        </w:rPr>
        <w:t>concerning</w:t>
      </w:r>
      <w:r w:rsidR="00E24065">
        <w:rPr>
          <w:rFonts w:eastAsia="SimSun"/>
        </w:rPr>
        <w:t xml:space="preserve"> </w:t>
      </w:r>
      <w:r w:rsidRPr="00951BC8">
        <w:rPr>
          <w:rFonts w:eastAsia="SimSun"/>
        </w:rPr>
        <w:t>human</w:t>
      </w:r>
      <w:r w:rsidR="00E24065">
        <w:rPr>
          <w:rFonts w:eastAsia="SimSun"/>
        </w:rPr>
        <w:t xml:space="preserve"> </w:t>
      </w:r>
      <w:r w:rsidRPr="00951BC8">
        <w:rPr>
          <w:rFonts w:eastAsia="SimSun"/>
        </w:rPr>
        <w:t>rights,</w:t>
      </w:r>
      <w:r w:rsidR="00E24065">
        <w:rPr>
          <w:rFonts w:eastAsia="SimSun"/>
        </w:rPr>
        <w:t xml:space="preserve"> </w:t>
      </w:r>
      <w:r w:rsidRPr="00951BC8">
        <w:rPr>
          <w:rFonts w:eastAsia="SimSun"/>
        </w:rPr>
        <w:t>disarmament,</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prevention</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suppression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certain</w:t>
      </w:r>
      <w:r w:rsidR="00E24065">
        <w:rPr>
          <w:rFonts w:eastAsia="SimSun"/>
        </w:rPr>
        <w:t xml:space="preserve"> </w:t>
      </w:r>
      <w:r w:rsidRPr="00951BC8">
        <w:rPr>
          <w:rFonts w:eastAsia="SimSun"/>
        </w:rPr>
        <w:t>acts</w:t>
      </w:r>
      <w:r w:rsidR="00E24065">
        <w:rPr>
          <w:rFonts w:eastAsia="SimSun"/>
        </w:rPr>
        <w:t xml:space="preserve"> </w:t>
      </w:r>
      <w:r w:rsidRPr="00951BC8">
        <w:rPr>
          <w:rFonts w:eastAsia="SimSun"/>
        </w:rPr>
        <w:t>endangering</w:t>
      </w:r>
      <w:r w:rsidR="00E24065">
        <w:rPr>
          <w:rFonts w:eastAsia="SimSun"/>
        </w:rPr>
        <w:t xml:space="preserve"> </w:t>
      </w:r>
      <w:r w:rsidRPr="00951BC8">
        <w:rPr>
          <w:rFonts w:eastAsia="SimSun"/>
        </w:rPr>
        <w:t>peace</w:t>
      </w:r>
      <w:r w:rsidR="00E24065">
        <w:rPr>
          <w:rFonts w:eastAsia="SimSun"/>
        </w:rPr>
        <w:t xml:space="preserve"> </w:t>
      </w:r>
      <w:r w:rsidRPr="00951BC8">
        <w:rPr>
          <w:rFonts w:eastAsia="SimSun"/>
        </w:rPr>
        <w:t>between</w:t>
      </w:r>
      <w:r w:rsidR="00E24065">
        <w:rPr>
          <w:rFonts w:eastAsia="SimSun"/>
        </w:rPr>
        <w:t xml:space="preserve"> </w:t>
      </w:r>
      <w:r w:rsidRPr="00951BC8">
        <w:rPr>
          <w:rFonts w:eastAsia="SimSun"/>
        </w:rPr>
        <w:t>peoples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nations.</w:t>
      </w:r>
      <w:bookmarkEnd w:id="65"/>
    </w:p>
    <w:p w:rsidR="00951BC8" w:rsidRPr="00951BC8" w:rsidRDefault="00951BC8" w:rsidP="00951BC8">
      <w:pPr>
        <w:pStyle w:val="SingleTxtG"/>
        <w:rPr>
          <w:rFonts w:eastAsia="SimSun"/>
        </w:rPr>
      </w:pPr>
      <w:r w:rsidRPr="00951BC8">
        <w:rPr>
          <w:rFonts w:eastAsia="SimSun"/>
        </w:rPr>
        <w:t>6.</w:t>
      </w:r>
      <w:r w:rsidRPr="00951BC8">
        <w:rPr>
          <w:rFonts w:eastAsia="SimSun"/>
        </w:rPr>
        <w:tab/>
        <w:t>Although</w:t>
      </w:r>
      <w:r w:rsidR="00E24065">
        <w:rPr>
          <w:rFonts w:eastAsia="SimSun"/>
        </w:rPr>
        <w:t xml:space="preserve"> </w:t>
      </w:r>
      <w:r w:rsidRPr="00951BC8">
        <w:rPr>
          <w:rFonts w:eastAsia="SimSun"/>
        </w:rPr>
        <w:t>Rwanda</w:t>
      </w:r>
      <w:r w:rsidR="00E24065">
        <w:rPr>
          <w:rFonts w:eastAsia="SimSun"/>
        </w:rPr>
        <w:t xml:space="preserve"> </w:t>
      </w:r>
      <w:r w:rsidRPr="00951BC8">
        <w:rPr>
          <w:rFonts w:eastAsia="SimSun"/>
        </w:rPr>
        <w:t>ratified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Convention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1975,</w:t>
      </w:r>
      <w:r w:rsidR="00E24065">
        <w:rPr>
          <w:rFonts w:eastAsia="SimSun"/>
        </w:rPr>
        <w:t xml:space="preserve"> </w:t>
      </w:r>
      <w:r w:rsidRPr="00951BC8">
        <w:rPr>
          <w:rFonts w:eastAsia="SimSun"/>
        </w:rPr>
        <w:t>it</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not</w:t>
      </w:r>
      <w:r w:rsidR="00E24065">
        <w:rPr>
          <w:rFonts w:eastAsia="SimSun"/>
        </w:rPr>
        <w:t xml:space="preserve"> </w:t>
      </w:r>
      <w:r w:rsidRPr="00951BC8">
        <w:rPr>
          <w:rFonts w:eastAsia="SimSun"/>
        </w:rPr>
        <w:t>actively</w:t>
      </w:r>
      <w:r w:rsidR="00E24065">
        <w:rPr>
          <w:rFonts w:eastAsia="SimSun"/>
        </w:rPr>
        <w:t xml:space="preserve"> </w:t>
      </w:r>
      <w:r w:rsidRPr="00951BC8">
        <w:rPr>
          <w:rFonts w:eastAsia="SimSun"/>
        </w:rPr>
        <w:t>employed</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domestic</w:t>
      </w:r>
      <w:r w:rsidR="00E24065">
        <w:rPr>
          <w:rFonts w:eastAsia="SimSun"/>
        </w:rPr>
        <w:t xml:space="preserve"> </w:t>
      </w:r>
      <w:r w:rsidRPr="00951BC8">
        <w:rPr>
          <w:rFonts w:eastAsia="SimSun"/>
        </w:rPr>
        <w:t>law</w:t>
      </w:r>
      <w:r w:rsidR="00E24065">
        <w:rPr>
          <w:rFonts w:eastAsia="SimSun"/>
        </w:rPr>
        <w:t xml:space="preserve"> </w:t>
      </w:r>
      <w:r w:rsidRPr="00951BC8">
        <w:rPr>
          <w:rFonts w:eastAsia="SimSun"/>
        </w:rPr>
        <w:t>until</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adoption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2003</w:t>
      </w:r>
      <w:r w:rsidR="00E24065">
        <w:rPr>
          <w:rFonts w:eastAsia="SimSun"/>
        </w:rPr>
        <w:t xml:space="preserve"> </w:t>
      </w:r>
      <w:r w:rsidRPr="00951BC8">
        <w:rPr>
          <w:rFonts w:eastAsia="SimSun"/>
        </w:rPr>
        <w:t>Constitution</w:t>
      </w:r>
      <w:r w:rsidR="00E24065">
        <w:rPr>
          <w:rFonts w:eastAsia="SimSun"/>
        </w:rPr>
        <w:t xml:space="preserve"> – </w:t>
      </w:r>
      <w:r w:rsidRPr="00951BC8">
        <w:rPr>
          <w:rFonts w:eastAsia="SimSun"/>
        </w:rPr>
        <w:t>as</w:t>
      </w:r>
      <w:r w:rsidR="00E24065">
        <w:rPr>
          <w:rFonts w:eastAsia="SimSun"/>
        </w:rPr>
        <w:t xml:space="preserve"> </w:t>
      </w:r>
      <w:r w:rsidRPr="00951BC8">
        <w:rPr>
          <w:rFonts w:eastAsia="SimSun"/>
        </w:rPr>
        <w:t>amended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date</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subsequent</w:t>
      </w:r>
      <w:r w:rsidR="00E24065">
        <w:rPr>
          <w:rFonts w:eastAsia="SimSun"/>
        </w:rPr>
        <w:t xml:space="preserve"> </w:t>
      </w:r>
      <w:r w:rsidRPr="00951BC8">
        <w:rPr>
          <w:rFonts w:eastAsia="SimSun"/>
        </w:rPr>
        <w:t>move</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democracy.</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Constitution</w:t>
      </w:r>
      <w:r w:rsidR="00E24065">
        <w:rPr>
          <w:rFonts w:eastAsia="SimSun"/>
        </w:rPr>
        <w:t xml:space="preserve"> </w:t>
      </w:r>
      <w:r w:rsidRPr="00951BC8">
        <w:rPr>
          <w:rFonts w:eastAsia="SimSun"/>
        </w:rPr>
        <w:t>entrenches</w:t>
      </w:r>
      <w:r w:rsidR="00E24065">
        <w:rPr>
          <w:rFonts w:eastAsia="SimSun"/>
        </w:rPr>
        <w:t xml:space="preserve"> </w:t>
      </w:r>
      <w:r w:rsidRPr="00951BC8">
        <w:rPr>
          <w:rFonts w:eastAsia="SimSun"/>
        </w:rPr>
        <w:t>Rwanda</w:t>
      </w:r>
      <w:r w:rsidR="00E24065">
        <w:rPr>
          <w:rFonts w:eastAsia="SimSun"/>
        </w:rPr>
        <w:t>’</w:t>
      </w:r>
      <w:r w:rsidRPr="00951BC8">
        <w:rPr>
          <w:rFonts w:eastAsia="SimSun"/>
        </w:rPr>
        <w:t>s</w:t>
      </w:r>
      <w:r w:rsidR="00E24065">
        <w:rPr>
          <w:rFonts w:eastAsia="SimSun"/>
        </w:rPr>
        <w:t xml:space="preserve"> </w:t>
      </w:r>
      <w:r w:rsidRPr="00951BC8">
        <w:rPr>
          <w:rFonts w:eastAsia="SimSun"/>
        </w:rPr>
        <w:t>attachment</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principles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human</w:t>
      </w:r>
      <w:r w:rsidR="00E24065">
        <w:rPr>
          <w:rFonts w:eastAsia="SimSun"/>
        </w:rPr>
        <w:t xml:space="preserve"> </w:t>
      </w:r>
      <w:r w:rsidRPr="00951BC8">
        <w:rPr>
          <w:rFonts w:eastAsia="SimSun"/>
        </w:rPr>
        <w:t>rights</w:t>
      </w:r>
      <w:r w:rsidR="00E24065">
        <w:rPr>
          <w:rFonts w:eastAsia="SimSun"/>
        </w:rPr>
        <w:t xml:space="preserve"> </w:t>
      </w:r>
      <w:r w:rsidRPr="00951BC8">
        <w:rPr>
          <w:rFonts w:eastAsia="SimSun"/>
        </w:rPr>
        <w:t>contained</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ICERD,</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well</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those</w:t>
      </w:r>
      <w:r w:rsidR="00E24065">
        <w:rPr>
          <w:rFonts w:eastAsia="SimSun"/>
        </w:rPr>
        <w:t xml:space="preserve"> </w:t>
      </w:r>
      <w:r w:rsidRPr="00951BC8">
        <w:rPr>
          <w:rFonts w:eastAsia="SimSun"/>
        </w:rPr>
        <w:t>found</w:t>
      </w:r>
      <w:r w:rsidR="00E24065">
        <w:rPr>
          <w:rFonts w:eastAsia="SimSun"/>
        </w:rPr>
        <w:t xml:space="preserve"> </w:t>
      </w:r>
      <w:r w:rsidRPr="00951BC8">
        <w:rPr>
          <w:rFonts w:eastAsia="SimSun"/>
        </w:rPr>
        <w:t>within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Charter</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United</w:t>
      </w:r>
      <w:r w:rsidR="00E24065">
        <w:rPr>
          <w:rFonts w:eastAsia="SimSun"/>
        </w:rPr>
        <w:t xml:space="preserve"> </w:t>
      </w:r>
      <w:r w:rsidRPr="00951BC8">
        <w:rPr>
          <w:rFonts w:eastAsia="SimSun"/>
        </w:rPr>
        <w:t>Nations</w:t>
      </w:r>
      <w:r w:rsidR="00E24065">
        <w:rPr>
          <w:rFonts w:eastAsia="SimSun"/>
        </w:rPr>
        <w:t xml:space="preserve"> </w:t>
      </w:r>
      <w:r w:rsidRPr="00951BC8">
        <w:rPr>
          <w:rFonts w:eastAsia="SimSun"/>
        </w:rPr>
        <w:t>(UN),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Universal</w:t>
      </w:r>
      <w:r w:rsidR="00E24065">
        <w:rPr>
          <w:rFonts w:eastAsia="SimSun"/>
        </w:rPr>
        <w:t xml:space="preserve"> </w:t>
      </w:r>
      <w:r w:rsidRPr="00951BC8">
        <w:rPr>
          <w:rFonts w:eastAsia="SimSun"/>
        </w:rPr>
        <w:t>Declaration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Human</w:t>
      </w:r>
      <w:r w:rsidR="00E24065">
        <w:rPr>
          <w:rFonts w:eastAsia="SimSun"/>
        </w:rPr>
        <w:t xml:space="preserve"> </w:t>
      </w:r>
      <w:r w:rsidRPr="00951BC8">
        <w:rPr>
          <w:rFonts w:eastAsia="SimSun"/>
        </w:rPr>
        <w:t>Rights</w:t>
      </w:r>
      <w:r w:rsidR="00E24065">
        <w:rPr>
          <w:rFonts w:eastAsia="SimSun"/>
        </w:rPr>
        <w:t xml:space="preserve"> </w:t>
      </w:r>
      <w:r w:rsidRPr="00951BC8">
        <w:rPr>
          <w:rFonts w:eastAsia="SimSun"/>
        </w:rPr>
        <w:t>(UDHR)</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International</w:t>
      </w:r>
      <w:r w:rsidR="00E24065">
        <w:rPr>
          <w:rFonts w:eastAsia="SimSun"/>
        </w:rPr>
        <w:t xml:space="preserve"> </w:t>
      </w:r>
      <w:r w:rsidRPr="00951BC8">
        <w:rPr>
          <w:rFonts w:eastAsia="SimSun"/>
        </w:rPr>
        <w:t>Bill</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Human</w:t>
      </w:r>
      <w:r w:rsidR="00E24065">
        <w:rPr>
          <w:rFonts w:eastAsia="SimSun"/>
        </w:rPr>
        <w:t xml:space="preserve"> </w:t>
      </w:r>
      <w:r w:rsidRPr="00951BC8">
        <w:rPr>
          <w:rFonts w:eastAsia="SimSun"/>
        </w:rPr>
        <w:t>Rights.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prevailing</w:t>
      </w:r>
      <w:r w:rsidR="00E24065">
        <w:rPr>
          <w:rFonts w:eastAsia="SimSun"/>
        </w:rPr>
        <w:t xml:space="preserve"> </w:t>
      </w:r>
      <w:r w:rsidRPr="00951BC8">
        <w:rPr>
          <w:rFonts w:eastAsia="SimSun"/>
        </w:rPr>
        <w:t>democratic</w:t>
      </w:r>
      <w:r w:rsidR="00E24065">
        <w:rPr>
          <w:rFonts w:eastAsia="SimSun"/>
        </w:rPr>
        <w:t xml:space="preserve"> </w:t>
      </w:r>
      <w:r w:rsidRPr="00951BC8">
        <w:rPr>
          <w:rFonts w:eastAsia="SimSun"/>
        </w:rPr>
        <w:t>system</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governance</w:t>
      </w:r>
      <w:r w:rsidR="00E24065">
        <w:rPr>
          <w:rFonts w:eastAsia="SimSun"/>
        </w:rPr>
        <w:t xml:space="preserve"> </w:t>
      </w:r>
      <w:r w:rsidRPr="00951BC8">
        <w:rPr>
          <w:rFonts w:eastAsia="SimSun"/>
        </w:rPr>
        <w:t>works</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ensure</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these</w:t>
      </w:r>
      <w:r w:rsidR="00E24065">
        <w:rPr>
          <w:rFonts w:eastAsia="SimSun"/>
        </w:rPr>
        <w:t xml:space="preserve"> </w:t>
      </w:r>
      <w:r w:rsidRPr="00951BC8">
        <w:rPr>
          <w:rFonts w:eastAsia="SimSun"/>
        </w:rPr>
        <w:t>instruments</w:t>
      </w:r>
      <w:r w:rsidR="00E24065">
        <w:rPr>
          <w:rFonts w:eastAsia="SimSun"/>
        </w:rPr>
        <w:t xml:space="preserve"> </w:t>
      </w:r>
      <w:r w:rsidRPr="00951BC8">
        <w:rPr>
          <w:rFonts w:eastAsia="SimSun"/>
        </w:rPr>
        <w:t>are</w:t>
      </w:r>
      <w:r w:rsidR="00E24065">
        <w:rPr>
          <w:rFonts w:eastAsia="SimSun"/>
        </w:rPr>
        <w:t xml:space="preserve"> </w:t>
      </w:r>
      <w:r w:rsidRPr="00951BC8">
        <w:rPr>
          <w:rFonts w:eastAsia="SimSun"/>
        </w:rPr>
        <w:t>enforced</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allowing</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voice</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every</w:t>
      </w:r>
      <w:r w:rsidR="00E24065">
        <w:rPr>
          <w:rFonts w:eastAsia="SimSun"/>
        </w:rPr>
        <w:t xml:space="preserve"> </w:t>
      </w:r>
      <w:r w:rsidRPr="00951BC8">
        <w:rPr>
          <w:rFonts w:eastAsia="SimSun"/>
        </w:rPr>
        <w:t>Rwandan</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be</w:t>
      </w:r>
      <w:r w:rsidR="00E24065">
        <w:rPr>
          <w:rFonts w:eastAsia="SimSun"/>
        </w:rPr>
        <w:t xml:space="preserve"> </w:t>
      </w:r>
      <w:r w:rsidRPr="00951BC8">
        <w:rPr>
          <w:rFonts w:eastAsia="SimSun"/>
        </w:rPr>
        <w:t>heard</w:t>
      </w:r>
      <w:r w:rsidR="00E24065">
        <w:rPr>
          <w:rFonts w:eastAsia="SimSun"/>
        </w:rPr>
        <w:t xml:space="preserve"> </w:t>
      </w:r>
      <w:r w:rsidRPr="00951BC8">
        <w:rPr>
          <w:rFonts w:eastAsia="SimSun"/>
        </w:rPr>
        <w:t>without</w:t>
      </w:r>
      <w:r w:rsidR="00E24065">
        <w:rPr>
          <w:rFonts w:eastAsia="SimSun"/>
        </w:rPr>
        <w:t xml:space="preserve"> </w:t>
      </w:r>
      <w:r w:rsidRPr="00951BC8">
        <w:rPr>
          <w:rFonts w:eastAsia="SimSun"/>
        </w:rPr>
        <w:t>any</w:t>
      </w:r>
      <w:r w:rsidR="00E24065">
        <w:rPr>
          <w:rFonts w:eastAsia="SimSun"/>
        </w:rPr>
        <w:t xml:space="preserve"> </w:t>
      </w:r>
      <w:r w:rsidRPr="00951BC8">
        <w:rPr>
          <w:rFonts w:eastAsia="SimSun"/>
        </w:rPr>
        <w:t>form</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discrimination.</w:t>
      </w:r>
    </w:p>
    <w:p w:rsidR="00951BC8" w:rsidRPr="00951BC8" w:rsidRDefault="00951BC8" w:rsidP="00951BC8">
      <w:pPr>
        <w:pStyle w:val="SingleTxtG"/>
        <w:rPr>
          <w:rFonts w:eastAsia="SimSun"/>
        </w:rPr>
      </w:pPr>
      <w:r w:rsidRPr="00951BC8">
        <w:rPr>
          <w:rFonts w:eastAsia="SimSun"/>
        </w:rPr>
        <w:t>7.</w:t>
      </w:r>
      <w:r w:rsidRPr="00951BC8">
        <w:rPr>
          <w:rFonts w:eastAsia="SimSun"/>
        </w:rPr>
        <w:tab/>
        <w:t>According</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law</w:t>
      </w:r>
      <w:r w:rsidR="00E24065">
        <w:rPr>
          <w:rFonts w:eastAsia="SimSun"/>
        </w:rPr>
        <w:t xml:space="preserve"> </w:t>
      </w:r>
      <w:r w:rsidRPr="00951BC8">
        <w:rPr>
          <w:rFonts w:eastAsia="SimSun"/>
        </w:rPr>
        <w:t>repressing</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crimes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discrimination</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sectarianism</w:t>
      </w:r>
      <w:r w:rsidR="00383179">
        <w:rPr>
          <w:rStyle w:val="FootnoteReference"/>
          <w:rFonts w:eastAsia="SimSun"/>
        </w:rPr>
        <w:footnoteReference w:id="5"/>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its</w:t>
      </w:r>
      <w:r w:rsidR="00E24065">
        <w:rPr>
          <w:rFonts w:eastAsia="SimSun"/>
        </w:rPr>
        <w:t xml:space="preserve"> </w:t>
      </w:r>
      <w:r w:rsidRPr="00951BC8">
        <w:rPr>
          <w:rFonts w:eastAsia="SimSun"/>
        </w:rPr>
        <w:t>article</w:t>
      </w:r>
      <w:r w:rsidR="00E24065">
        <w:rPr>
          <w:rFonts w:eastAsia="SimSun"/>
        </w:rPr>
        <w:t xml:space="preserve"> </w:t>
      </w:r>
      <w:r w:rsidRPr="00951BC8">
        <w:rPr>
          <w:rFonts w:eastAsia="SimSun"/>
        </w:rPr>
        <w:t>one,</w:t>
      </w:r>
      <w:r w:rsidR="00E24065">
        <w:rPr>
          <w:rFonts w:eastAsia="SimSun"/>
        </w:rPr>
        <w:t xml:space="preserve"> </w:t>
      </w:r>
      <w:r w:rsidRPr="00951BC8">
        <w:rPr>
          <w:rFonts w:eastAsia="SimSun"/>
        </w:rPr>
        <w:t>discrimination</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defined</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any</w:t>
      </w:r>
      <w:r w:rsidR="00E24065">
        <w:rPr>
          <w:rFonts w:eastAsia="SimSun"/>
        </w:rPr>
        <w:t xml:space="preserve"> </w:t>
      </w:r>
      <w:r w:rsidRPr="00951BC8">
        <w:rPr>
          <w:rFonts w:eastAsia="SimSun"/>
        </w:rPr>
        <w:t>speech,</w:t>
      </w:r>
      <w:r w:rsidR="00E24065">
        <w:rPr>
          <w:rFonts w:eastAsia="SimSun"/>
        </w:rPr>
        <w:t xml:space="preserve"> </w:t>
      </w:r>
      <w:r w:rsidRPr="00951BC8">
        <w:rPr>
          <w:rFonts w:eastAsia="SimSun"/>
        </w:rPr>
        <w:t>writing,</w:t>
      </w:r>
      <w:r w:rsidR="00E24065">
        <w:rPr>
          <w:rFonts w:eastAsia="SimSun"/>
        </w:rPr>
        <w:t xml:space="preserve"> </w:t>
      </w:r>
      <w:r w:rsidRPr="00951BC8">
        <w:rPr>
          <w:rFonts w:eastAsia="SimSun"/>
        </w:rPr>
        <w:t>or</w:t>
      </w:r>
      <w:r w:rsidR="00E24065">
        <w:rPr>
          <w:rFonts w:eastAsia="SimSun"/>
        </w:rPr>
        <w:t xml:space="preserve"> </w:t>
      </w:r>
      <w:r w:rsidRPr="00951BC8">
        <w:rPr>
          <w:rFonts w:eastAsia="SimSun"/>
        </w:rPr>
        <w:t>actions</w:t>
      </w:r>
      <w:r w:rsidR="00E24065">
        <w:rPr>
          <w:rFonts w:eastAsia="SimSun"/>
        </w:rPr>
        <w:t xml:space="preserve"> </w:t>
      </w:r>
      <w:r w:rsidRPr="00951BC8">
        <w:rPr>
          <w:rFonts w:eastAsia="SimSun"/>
        </w:rPr>
        <w:t>based</w:t>
      </w:r>
      <w:r w:rsidR="00E24065">
        <w:rPr>
          <w:rFonts w:eastAsia="SimSun"/>
        </w:rPr>
        <w:t xml:space="preserve"> </w:t>
      </w:r>
      <w:r w:rsidRPr="00951BC8">
        <w:rPr>
          <w:rFonts w:eastAsia="SimSun"/>
        </w:rPr>
        <w:t>on</w:t>
      </w:r>
      <w:r w:rsidR="00E24065">
        <w:rPr>
          <w:rFonts w:eastAsia="SimSun"/>
        </w:rPr>
        <w:t xml:space="preserve"> </w:t>
      </w:r>
      <w:r w:rsidRPr="00951BC8">
        <w:rPr>
          <w:rFonts w:eastAsia="SimSun"/>
        </w:rPr>
        <w:t>ethnicity,</w:t>
      </w:r>
      <w:r w:rsidR="00E24065">
        <w:rPr>
          <w:rFonts w:eastAsia="SimSun"/>
        </w:rPr>
        <w:t xml:space="preserve"> </w:t>
      </w:r>
      <w:r w:rsidRPr="00951BC8">
        <w:rPr>
          <w:rFonts w:eastAsia="SimSun"/>
        </w:rPr>
        <w:t>region</w:t>
      </w:r>
      <w:r w:rsidR="00E24065">
        <w:rPr>
          <w:rFonts w:eastAsia="SimSun"/>
        </w:rPr>
        <w:t xml:space="preserve"> </w:t>
      </w:r>
      <w:r w:rsidRPr="00951BC8">
        <w:rPr>
          <w:rFonts w:eastAsia="SimSun"/>
        </w:rPr>
        <w:t>or</w:t>
      </w:r>
      <w:r w:rsidR="00E24065">
        <w:rPr>
          <w:rFonts w:eastAsia="SimSun"/>
        </w:rPr>
        <w:t xml:space="preserve"> </w:t>
      </w:r>
      <w:r w:rsidRPr="00951BC8">
        <w:rPr>
          <w:rFonts w:eastAsia="SimSun"/>
        </w:rPr>
        <w:t>country</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origin,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colour</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skin,</w:t>
      </w:r>
      <w:r w:rsidR="00E24065">
        <w:rPr>
          <w:rFonts w:eastAsia="SimSun"/>
        </w:rPr>
        <w:t xml:space="preserve"> </w:t>
      </w:r>
      <w:r w:rsidRPr="00951BC8">
        <w:rPr>
          <w:rFonts w:eastAsia="SimSun"/>
        </w:rPr>
        <w:t>physical</w:t>
      </w:r>
      <w:r w:rsidR="00E24065">
        <w:rPr>
          <w:rFonts w:eastAsia="SimSun"/>
        </w:rPr>
        <w:t xml:space="preserve"> </w:t>
      </w:r>
      <w:r w:rsidRPr="00951BC8">
        <w:rPr>
          <w:rFonts w:eastAsia="SimSun"/>
        </w:rPr>
        <w:t>features,</w:t>
      </w:r>
      <w:r w:rsidR="00E24065">
        <w:rPr>
          <w:rFonts w:eastAsia="SimSun"/>
        </w:rPr>
        <w:t xml:space="preserve"> </w:t>
      </w:r>
      <w:r w:rsidRPr="00951BC8">
        <w:rPr>
          <w:rFonts w:eastAsia="SimSun"/>
        </w:rPr>
        <w:t>sex,</w:t>
      </w:r>
      <w:r w:rsidR="00E24065">
        <w:rPr>
          <w:rFonts w:eastAsia="SimSun"/>
        </w:rPr>
        <w:t xml:space="preserve"> </w:t>
      </w:r>
      <w:r w:rsidRPr="00951BC8">
        <w:rPr>
          <w:rFonts w:eastAsia="SimSun"/>
        </w:rPr>
        <w:t>language,</w:t>
      </w:r>
      <w:r w:rsidR="00E24065">
        <w:rPr>
          <w:rFonts w:eastAsia="SimSun"/>
        </w:rPr>
        <w:t xml:space="preserve"> </w:t>
      </w:r>
      <w:r w:rsidRPr="00951BC8">
        <w:rPr>
          <w:rFonts w:eastAsia="SimSun"/>
        </w:rPr>
        <w:t>religion</w:t>
      </w:r>
      <w:r w:rsidR="00E24065">
        <w:rPr>
          <w:rFonts w:eastAsia="SimSun"/>
        </w:rPr>
        <w:t xml:space="preserve"> </w:t>
      </w:r>
      <w:r w:rsidRPr="00951BC8">
        <w:rPr>
          <w:rFonts w:eastAsia="SimSun"/>
        </w:rPr>
        <w:t>or</w:t>
      </w:r>
      <w:r w:rsidR="00E24065">
        <w:rPr>
          <w:rFonts w:eastAsia="SimSun"/>
        </w:rPr>
        <w:t xml:space="preserve"> </w:t>
      </w:r>
      <w:r w:rsidRPr="00951BC8">
        <w:rPr>
          <w:rFonts w:eastAsia="SimSun"/>
        </w:rPr>
        <w:t>ideas</w:t>
      </w:r>
      <w:r w:rsidR="00E24065">
        <w:rPr>
          <w:rFonts w:eastAsia="SimSun"/>
        </w:rPr>
        <w:t xml:space="preserve"> </w:t>
      </w:r>
      <w:r w:rsidRPr="00951BC8">
        <w:rPr>
          <w:rFonts w:eastAsia="SimSun"/>
        </w:rPr>
        <w:t>aimed</w:t>
      </w:r>
      <w:r w:rsidR="00E24065">
        <w:rPr>
          <w:rFonts w:eastAsia="SimSun"/>
        </w:rPr>
        <w:t xml:space="preserve"> </w:t>
      </w:r>
      <w:r w:rsidRPr="00951BC8">
        <w:rPr>
          <w:rFonts w:eastAsia="SimSun"/>
        </w:rPr>
        <w:t>at</w:t>
      </w:r>
      <w:r w:rsidR="00E24065">
        <w:rPr>
          <w:rFonts w:eastAsia="SimSun"/>
        </w:rPr>
        <w:t xml:space="preserve"> </w:t>
      </w:r>
      <w:r w:rsidRPr="00951BC8">
        <w:rPr>
          <w:rFonts w:eastAsia="SimSun"/>
        </w:rPr>
        <w:t>depriving</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person</w:t>
      </w:r>
      <w:r w:rsidR="00E24065">
        <w:rPr>
          <w:rFonts w:eastAsia="SimSun"/>
        </w:rPr>
        <w:t xml:space="preserve"> </w:t>
      </w:r>
      <w:r w:rsidRPr="00951BC8">
        <w:rPr>
          <w:rFonts w:eastAsia="SimSun"/>
        </w:rPr>
        <w:t>or</w:t>
      </w:r>
      <w:r w:rsidR="00E24065">
        <w:rPr>
          <w:rFonts w:eastAsia="SimSun"/>
        </w:rPr>
        <w:t xml:space="preserve"> </w:t>
      </w:r>
      <w:r w:rsidRPr="00951BC8">
        <w:rPr>
          <w:rFonts w:eastAsia="SimSun"/>
        </w:rPr>
        <w:t>group</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persons.</w:t>
      </w:r>
      <w:r w:rsidR="00383179">
        <w:rPr>
          <w:rStyle w:val="FootnoteReference"/>
          <w:rFonts w:eastAsia="SimSun"/>
        </w:rPr>
        <w:footnoteReference w:id="6"/>
      </w:r>
      <w:r w:rsidR="00E24065">
        <w:rPr>
          <w:rFonts w:eastAsia="SimSun"/>
        </w:rPr>
        <w:t xml:space="preserve"> </w:t>
      </w:r>
      <w:r w:rsidRPr="00951BC8">
        <w:rPr>
          <w:rFonts w:eastAsia="SimSun"/>
        </w:rPr>
        <w:t>It</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noted</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this</w:t>
      </w:r>
      <w:r w:rsidR="00E24065">
        <w:rPr>
          <w:rFonts w:eastAsia="SimSun"/>
        </w:rPr>
        <w:t xml:space="preserve"> </w:t>
      </w:r>
      <w:r w:rsidRPr="00951BC8">
        <w:rPr>
          <w:rFonts w:eastAsia="SimSun"/>
        </w:rPr>
        <w:t>law</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new</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enacted</w:t>
      </w:r>
      <w:r w:rsidR="00E24065">
        <w:rPr>
          <w:rFonts w:eastAsia="SimSun"/>
        </w:rPr>
        <w:t xml:space="preserve"> </w:t>
      </w:r>
      <w:r w:rsidRPr="00951BC8">
        <w:rPr>
          <w:rFonts w:eastAsia="SimSun"/>
        </w:rPr>
        <w:t>following</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1994</w:t>
      </w:r>
      <w:r w:rsidR="00E24065">
        <w:rPr>
          <w:rFonts w:eastAsia="SimSun"/>
        </w:rPr>
        <w:t xml:space="preserve"> </w:t>
      </w:r>
      <w:r w:rsidRPr="00951BC8">
        <w:rPr>
          <w:rFonts w:eastAsia="SimSun"/>
        </w:rPr>
        <w:t>genocide</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saw</w:t>
      </w:r>
      <w:r w:rsidR="00E24065">
        <w:rPr>
          <w:rFonts w:eastAsia="SimSun"/>
        </w:rPr>
        <w:t xml:space="preserve"> </w:t>
      </w:r>
      <w:r w:rsidRPr="00951BC8">
        <w:rPr>
          <w:rFonts w:eastAsia="SimSun"/>
        </w:rPr>
        <w:t>discrimination</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extermination</w:t>
      </w:r>
      <w:r w:rsidR="00E24065">
        <w:rPr>
          <w:rFonts w:eastAsia="SimSun"/>
        </w:rPr>
        <w:t xml:space="preserve"> </w:t>
      </w:r>
      <w:r w:rsidRPr="00951BC8">
        <w:rPr>
          <w:rFonts w:eastAsia="SimSun"/>
        </w:rPr>
        <w:t>at</w:t>
      </w:r>
      <w:r w:rsidR="00E24065">
        <w:rPr>
          <w:rFonts w:eastAsia="SimSun"/>
        </w:rPr>
        <w:t xml:space="preserve"> </w:t>
      </w:r>
      <w:r w:rsidRPr="00951BC8">
        <w:rPr>
          <w:rFonts w:eastAsia="SimSun"/>
        </w:rPr>
        <w:t>its</w:t>
      </w:r>
      <w:r w:rsidR="00E24065">
        <w:rPr>
          <w:rFonts w:eastAsia="SimSun"/>
        </w:rPr>
        <w:t xml:space="preserve"> </w:t>
      </w:r>
      <w:r w:rsidRPr="00951BC8">
        <w:rPr>
          <w:rFonts w:eastAsia="SimSun"/>
        </w:rPr>
        <w:t>ceiling.</w:t>
      </w:r>
      <w:r w:rsidR="00E24065">
        <w:rPr>
          <w:rFonts w:eastAsia="SimSun"/>
        </w:rPr>
        <w:t xml:space="preserve"> </w:t>
      </w:r>
    </w:p>
    <w:p w:rsidR="00951BC8" w:rsidRPr="00951BC8" w:rsidRDefault="00951BC8" w:rsidP="00951BC8">
      <w:pPr>
        <w:pStyle w:val="SingleTxtG"/>
        <w:rPr>
          <w:rFonts w:eastAsia="SimSun"/>
        </w:rPr>
      </w:pPr>
      <w:r w:rsidRPr="00951BC8">
        <w:rPr>
          <w:rFonts w:eastAsia="SimSun"/>
        </w:rPr>
        <w:t>8.</w:t>
      </w:r>
      <w:r w:rsidRPr="00951BC8">
        <w:rPr>
          <w:rFonts w:eastAsia="SimSun"/>
        </w:rPr>
        <w:tab/>
        <w:t>The</w:t>
      </w:r>
      <w:r w:rsidR="00E24065">
        <w:rPr>
          <w:rFonts w:eastAsia="SimSun"/>
        </w:rPr>
        <w:t xml:space="preserve"> </w:t>
      </w:r>
      <w:r w:rsidRPr="00951BC8">
        <w:rPr>
          <w:rFonts w:eastAsia="SimSun"/>
        </w:rPr>
        <w:t>1994</w:t>
      </w:r>
      <w:r w:rsidR="00E24065">
        <w:rPr>
          <w:rFonts w:eastAsia="SimSun"/>
        </w:rPr>
        <w:t xml:space="preserve"> </w:t>
      </w:r>
      <w:r w:rsidRPr="00951BC8">
        <w:rPr>
          <w:rFonts w:eastAsia="SimSun"/>
        </w:rPr>
        <w:t>Tutsi</w:t>
      </w:r>
      <w:r w:rsidR="00E24065">
        <w:rPr>
          <w:rFonts w:eastAsia="SimSun"/>
        </w:rPr>
        <w:t xml:space="preserve"> </w:t>
      </w:r>
      <w:r w:rsidRPr="00951BC8">
        <w:rPr>
          <w:rFonts w:eastAsia="SimSun"/>
        </w:rPr>
        <w:t>Genocide</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direct</w:t>
      </w:r>
      <w:r w:rsidR="00E24065">
        <w:rPr>
          <w:rFonts w:eastAsia="SimSun"/>
        </w:rPr>
        <w:t xml:space="preserve"> </w:t>
      </w:r>
      <w:r w:rsidRPr="00951BC8">
        <w:rPr>
          <w:rFonts w:eastAsia="SimSun"/>
        </w:rPr>
        <w:t>impact</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discriminatory</w:t>
      </w:r>
      <w:r w:rsidR="00E24065">
        <w:rPr>
          <w:rFonts w:eastAsia="SimSun"/>
        </w:rPr>
        <w:t xml:space="preserve"> </w:t>
      </w:r>
      <w:r w:rsidRPr="00951BC8">
        <w:rPr>
          <w:rFonts w:eastAsia="SimSun"/>
        </w:rPr>
        <w:t>practices</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institutionalised</w:t>
      </w:r>
      <w:r w:rsidR="00E24065">
        <w:rPr>
          <w:rFonts w:eastAsia="SimSun"/>
        </w:rPr>
        <w:t xml:space="preserve"> </w:t>
      </w:r>
      <w:r w:rsidRPr="00951BC8">
        <w:rPr>
          <w:rFonts w:eastAsia="SimSun"/>
        </w:rPr>
        <w:t>over</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period</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time.</w:t>
      </w:r>
      <w:r w:rsidR="00E24065">
        <w:rPr>
          <w:rFonts w:eastAsia="SimSun"/>
        </w:rPr>
        <w:t xml:space="preserve"> </w:t>
      </w:r>
      <w:r w:rsidRPr="00951BC8">
        <w:rPr>
          <w:rFonts w:eastAsia="SimSun"/>
        </w:rPr>
        <w:t>During</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pre-colonial</w:t>
      </w:r>
      <w:r w:rsidR="00E24065">
        <w:rPr>
          <w:rFonts w:eastAsia="SimSun"/>
        </w:rPr>
        <w:t xml:space="preserve"> </w:t>
      </w:r>
      <w:r w:rsidRPr="00951BC8">
        <w:rPr>
          <w:rFonts w:eastAsia="SimSun"/>
        </w:rPr>
        <w:t>era,</w:t>
      </w:r>
      <w:r w:rsidR="00E24065">
        <w:rPr>
          <w:rFonts w:eastAsia="SimSun"/>
        </w:rPr>
        <w:t xml:space="preserve"> </w:t>
      </w:r>
      <w:r w:rsidRPr="00951BC8">
        <w:rPr>
          <w:rFonts w:eastAsia="SimSun"/>
        </w:rPr>
        <w:t>Rwandans</w:t>
      </w:r>
      <w:r w:rsidR="00E24065">
        <w:rPr>
          <w:rFonts w:eastAsia="SimSun"/>
        </w:rPr>
        <w:t xml:space="preserve"> </w:t>
      </w:r>
      <w:r w:rsidRPr="00951BC8">
        <w:rPr>
          <w:rFonts w:eastAsia="SimSun"/>
        </w:rPr>
        <w:t>swore</w:t>
      </w:r>
      <w:r w:rsidR="00E24065">
        <w:rPr>
          <w:rFonts w:eastAsia="SimSun"/>
        </w:rPr>
        <w:t xml:space="preserve"> </w:t>
      </w:r>
      <w:r w:rsidRPr="00951BC8">
        <w:rPr>
          <w:rFonts w:eastAsia="SimSun"/>
        </w:rPr>
        <w:t>allegiance</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same</w:t>
      </w:r>
      <w:r w:rsidR="00E24065">
        <w:rPr>
          <w:rFonts w:eastAsia="SimSun"/>
        </w:rPr>
        <w:t xml:space="preserve"> </w:t>
      </w:r>
      <w:r w:rsidRPr="00951BC8">
        <w:rPr>
          <w:rFonts w:eastAsia="SimSun"/>
        </w:rPr>
        <w:t>monarch,</w:t>
      </w:r>
      <w:r w:rsidR="00E24065">
        <w:rPr>
          <w:rFonts w:eastAsia="SimSun"/>
        </w:rPr>
        <w:t xml:space="preserve"> “</w:t>
      </w:r>
      <w:r w:rsidRPr="00951BC8">
        <w:rPr>
          <w:rFonts w:eastAsia="SimSun"/>
        </w:rPr>
        <w:t>Umwami</w:t>
      </w:r>
      <w:r w:rsidR="00E24065">
        <w:rPr>
          <w:rFonts w:eastAsia="SimSun"/>
        </w:rPr>
        <w:t>”</w:t>
      </w:r>
      <w:r w:rsidRPr="00951BC8">
        <w:rPr>
          <w:rFonts w:eastAsia="SimSun"/>
        </w:rPr>
        <w:t>,</w:t>
      </w:r>
      <w:r w:rsidR="00E24065">
        <w:rPr>
          <w:rFonts w:eastAsia="SimSun"/>
        </w:rPr>
        <w:t xml:space="preserve"> </w:t>
      </w:r>
      <w:r w:rsidRPr="00951BC8">
        <w:rPr>
          <w:rFonts w:eastAsia="SimSun"/>
        </w:rPr>
        <w:t>had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same</w:t>
      </w:r>
      <w:r w:rsidR="00E24065">
        <w:rPr>
          <w:rFonts w:eastAsia="SimSun"/>
        </w:rPr>
        <w:t xml:space="preserve"> </w:t>
      </w:r>
      <w:r w:rsidRPr="00951BC8">
        <w:rPr>
          <w:rFonts w:eastAsia="SimSun"/>
        </w:rPr>
        <w:t>culture,</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same</w:t>
      </w:r>
      <w:r w:rsidR="00E24065">
        <w:rPr>
          <w:rFonts w:eastAsia="SimSun"/>
        </w:rPr>
        <w:t xml:space="preserve"> </w:t>
      </w:r>
      <w:r w:rsidRPr="00951BC8">
        <w:rPr>
          <w:rFonts w:eastAsia="SimSun"/>
        </w:rPr>
        <w:t>language</w:t>
      </w:r>
      <w:r w:rsidR="00E24065">
        <w:rPr>
          <w:rFonts w:eastAsia="SimSun"/>
        </w:rPr>
        <w:t xml:space="preserve"> “</w:t>
      </w:r>
      <w:r w:rsidRPr="00951BC8">
        <w:rPr>
          <w:rFonts w:eastAsia="SimSun"/>
        </w:rPr>
        <w:t>Ikinyarwanda</w:t>
      </w:r>
      <w:r w:rsidR="00E24065">
        <w:rPr>
          <w:rFonts w:eastAsia="SimSun"/>
        </w:rPr>
        <w:t xml:space="preserve">” </w:t>
      </w:r>
      <w:r w:rsidR="00681497">
        <w:rPr>
          <w:rFonts w:eastAsia="SimSun"/>
        </w:rPr>
        <w:t>–</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lived</w:t>
      </w:r>
      <w:r w:rsidR="00E24065">
        <w:rPr>
          <w:rFonts w:eastAsia="SimSun"/>
        </w:rPr>
        <w:t xml:space="preserve"> </w:t>
      </w:r>
      <w:r w:rsidRPr="00951BC8">
        <w:rPr>
          <w:rFonts w:eastAsia="SimSun"/>
        </w:rPr>
        <w:t>together</w:t>
      </w:r>
      <w:r w:rsidR="00E24065">
        <w:rPr>
          <w:rFonts w:eastAsia="SimSun"/>
        </w:rPr>
        <w:t xml:space="preserve"> </w:t>
      </w:r>
      <w:r w:rsidRPr="00951BC8">
        <w:rPr>
          <w:rFonts w:eastAsia="SimSun"/>
        </w:rPr>
        <w:t>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same</w:t>
      </w:r>
      <w:r w:rsidR="00E24065">
        <w:rPr>
          <w:rFonts w:eastAsia="SimSun"/>
        </w:rPr>
        <w:t xml:space="preserve"> </w:t>
      </w:r>
      <w:r w:rsidRPr="00951BC8">
        <w:rPr>
          <w:rFonts w:eastAsia="SimSun"/>
        </w:rPr>
        <w:t>territory</w:t>
      </w:r>
      <w:r w:rsidR="00E24065">
        <w:rPr>
          <w:rFonts w:eastAsia="SimSun"/>
        </w:rPr>
        <w:t xml:space="preserve"> </w:t>
      </w:r>
      <w:r w:rsidRPr="00951BC8">
        <w:rPr>
          <w:rFonts w:eastAsia="SimSun"/>
        </w:rPr>
        <w:t>from</w:t>
      </w:r>
      <w:r w:rsidR="00E24065">
        <w:rPr>
          <w:rFonts w:eastAsia="SimSun"/>
        </w:rPr>
        <w:t xml:space="preserve"> </w:t>
      </w:r>
      <w:r w:rsidRPr="00951BC8">
        <w:rPr>
          <w:rFonts w:eastAsia="SimSun"/>
        </w:rPr>
        <w:t>time</w:t>
      </w:r>
      <w:r w:rsidR="00E24065">
        <w:rPr>
          <w:rFonts w:eastAsia="SimSun"/>
        </w:rPr>
        <w:t xml:space="preserve"> </w:t>
      </w:r>
      <w:r w:rsidRPr="00951BC8">
        <w:rPr>
          <w:rFonts w:eastAsia="SimSun"/>
        </w:rPr>
        <w:t>immemorial.</w:t>
      </w:r>
      <w:r w:rsidR="00E24065">
        <w:rPr>
          <w:rFonts w:eastAsia="SimSun"/>
        </w:rPr>
        <w:t xml:space="preserve"> </w:t>
      </w:r>
      <w:r w:rsidRPr="00951BC8">
        <w:rPr>
          <w:rFonts w:eastAsia="SimSun"/>
        </w:rPr>
        <w:t>Those</w:t>
      </w:r>
      <w:r w:rsidR="00E24065">
        <w:rPr>
          <w:rFonts w:eastAsia="SimSun"/>
        </w:rPr>
        <w:t xml:space="preserve"> </w:t>
      </w:r>
      <w:r w:rsidRPr="00951BC8">
        <w:rPr>
          <w:rFonts w:eastAsia="SimSun"/>
        </w:rPr>
        <w:t>sets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links</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also</w:t>
      </w:r>
      <w:r w:rsidR="00E24065">
        <w:rPr>
          <w:rFonts w:eastAsia="SimSun"/>
        </w:rPr>
        <w:t xml:space="preserve"> </w:t>
      </w:r>
      <w:r w:rsidRPr="00951BC8">
        <w:rPr>
          <w:rFonts w:eastAsia="SimSun"/>
        </w:rPr>
        <w:t>important</w:t>
      </w:r>
      <w:r w:rsidR="00E24065">
        <w:rPr>
          <w:rFonts w:eastAsia="SimSun"/>
        </w:rPr>
        <w:t xml:space="preserve"> </w:t>
      </w:r>
      <w:r w:rsidRPr="00951BC8">
        <w:rPr>
          <w:rFonts w:eastAsia="SimSun"/>
        </w:rPr>
        <w:t>elements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social</w:t>
      </w:r>
      <w:r w:rsidR="00E24065">
        <w:rPr>
          <w:rFonts w:eastAsia="SimSun"/>
        </w:rPr>
        <w:t xml:space="preserve"> </w:t>
      </w:r>
      <w:r w:rsidRPr="00951BC8">
        <w:rPr>
          <w:rFonts w:eastAsia="SimSun"/>
        </w:rPr>
        <w:t>cohesion.</w:t>
      </w:r>
      <w:r w:rsidR="00E24065">
        <w:rPr>
          <w:rFonts w:eastAsia="SimSun"/>
        </w:rPr>
        <w:t xml:space="preserve"> </w:t>
      </w:r>
      <w:r w:rsidRPr="00951BC8">
        <w:rPr>
          <w:rFonts w:eastAsia="SimSun"/>
        </w:rPr>
        <w:t>Everybody</w:t>
      </w:r>
      <w:r w:rsidR="00E24065">
        <w:rPr>
          <w:rFonts w:eastAsia="SimSun"/>
        </w:rPr>
        <w:t xml:space="preserve"> </w:t>
      </w:r>
      <w:r w:rsidRPr="00951BC8">
        <w:rPr>
          <w:rFonts w:eastAsia="SimSun"/>
        </w:rPr>
        <w:t>recognized</w:t>
      </w:r>
      <w:r w:rsidR="00E24065">
        <w:rPr>
          <w:rFonts w:eastAsia="SimSun"/>
        </w:rPr>
        <w:t xml:space="preserve"> </w:t>
      </w:r>
      <w:r w:rsidRPr="00951BC8">
        <w:rPr>
          <w:rFonts w:eastAsia="SimSun"/>
        </w:rPr>
        <w:t>one</w:t>
      </w:r>
      <w:r w:rsidR="00E24065">
        <w:rPr>
          <w:rFonts w:eastAsia="SimSun"/>
        </w:rPr>
        <w:t xml:space="preserve"> </w:t>
      </w:r>
      <w:r w:rsidRPr="00951BC8">
        <w:rPr>
          <w:rFonts w:eastAsia="SimSun"/>
        </w:rPr>
        <w:t>another</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being</w:t>
      </w:r>
      <w:r w:rsidR="00E24065">
        <w:rPr>
          <w:rFonts w:eastAsia="SimSun"/>
        </w:rPr>
        <w:t xml:space="preserve"> </w:t>
      </w:r>
      <w:r w:rsidRPr="00951BC8">
        <w:rPr>
          <w:rFonts w:eastAsia="SimSun"/>
        </w:rPr>
        <w:t>Umunyarwanda</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each</w:t>
      </w:r>
      <w:r w:rsidR="00E24065">
        <w:rPr>
          <w:rFonts w:eastAsia="SimSun"/>
        </w:rPr>
        <w:t xml:space="preserve"> </w:t>
      </w:r>
      <w:r w:rsidRPr="00951BC8">
        <w:rPr>
          <w:rFonts w:eastAsia="SimSun"/>
        </w:rPr>
        <w:t>recognized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other</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having</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right</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be</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Munyarwanda.</w:t>
      </w:r>
      <w:r w:rsidR="00E24065">
        <w:rPr>
          <w:rFonts w:eastAsia="SimSun"/>
        </w:rPr>
        <w:t xml:space="preserve"> </w:t>
      </w:r>
    </w:p>
    <w:p w:rsidR="00951BC8" w:rsidRPr="00951BC8" w:rsidRDefault="00951BC8" w:rsidP="00951BC8">
      <w:pPr>
        <w:pStyle w:val="SingleTxtG"/>
        <w:rPr>
          <w:rFonts w:eastAsia="SimSun"/>
        </w:rPr>
      </w:pPr>
      <w:r w:rsidRPr="00951BC8">
        <w:rPr>
          <w:rFonts w:eastAsia="SimSun"/>
        </w:rPr>
        <w:t>9.</w:t>
      </w:r>
      <w:r w:rsidRPr="00951BC8">
        <w:rPr>
          <w:rFonts w:eastAsia="SimSun"/>
        </w:rPr>
        <w:tab/>
        <w:t>At</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time,</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Rwandan</w:t>
      </w:r>
      <w:r w:rsidR="00E24065">
        <w:rPr>
          <w:rFonts w:eastAsia="SimSun"/>
        </w:rPr>
        <w:t xml:space="preserve"> </w:t>
      </w:r>
      <w:r w:rsidRPr="00951BC8">
        <w:rPr>
          <w:rFonts w:eastAsia="SimSun"/>
        </w:rPr>
        <w:t>identity</w:t>
      </w:r>
      <w:r w:rsidR="00E24065">
        <w:rPr>
          <w:rFonts w:eastAsia="SimSun"/>
        </w:rPr>
        <w:t xml:space="preserve"> </w:t>
      </w:r>
      <w:r w:rsidRPr="00951BC8">
        <w:rPr>
          <w:rFonts w:eastAsia="SimSun"/>
        </w:rPr>
        <w:t>reference</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more</w:t>
      </w:r>
      <w:r w:rsidR="00E24065">
        <w:rPr>
          <w:rFonts w:eastAsia="SimSun"/>
        </w:rPr>
        <w:t xml:space="preserve"> </w:t>
      </w:r>
      <w:r w:rsidRPr="00951BC8">
        <w:rPr>
          <w:rFonts w:eastAsia="SimSun"/>
        </w:rPr>
        <w:t>inclined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clan</w:t>
      </w:r>
      <w:r w:rsidR="00E24065">
        <w:rPr>
          <w:rFonts w:eastAsia="SimSun"/>
        </w:rPr>
        <w:t xml:space="preserve"> </w:t>
      </w:r>
      <w:r w:rsidRPr="00951BC8">
        <w:rPr>
          <w:rFonts w:eastAsia="SimSun"/>
        </w:rPr>
        <w:t>first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clans</w:t>
      </w:r>
      <w:r w:rsidR="00E24065">
        <w:rPr>
          <w:rFonts w:eastAsia="SimSun"/>
        </w:rPr>
        <w:t xml:space="preserve"> </w:t>
      </w:r>
      <w:r w:rsidRPr="00951BC8">
        <w:rPr>
          <w:rFonts w:eastAsia="SimSun"/>
        </w:rPr>
        <w:t>included:</w:t>
      </w:r>
      <w:r w:rsidR="00E24065">
        <w:rPr>
          <w:rFonts w:eastAsia="SimSun"/>
        </w:rPr>
        <w:t xml:space="preserve"> </w:t>
      </w:r>
      <w:r w:rsidRPr="00951BC8">
        <w:rPr>
          <w:rFonts w:eastAsia="SimSun"/>
        </w:rPr>
        <w:t>abazigaba,</w:t>
      </w:r>
      <w:r w:rsidR="00E24065">
        <w:rPr>
          <w:rFonts w:eastAsia="SimSun"/>
        </w:rPr>
        <w:t xml:space="preserve"> </w:t>
      </w:r>
      <w:r w:rsidRPr="00951BC8">
        <w:rPr>
          <w:rFonts w:eastAsia="SimSun"/>
        </w:rPr>
        <w:t>abatsobe,</w:t>
      </w:r>
      <w:r w:rsidR="00E24065">
        <w:rPr>
          <w:rFonts w:eastAsia="SimSun"/>
        </w:rPr>
        <w:t xml:space="preserve"> </w:t>
      </w:r>
      <w:r w:rsidRPr="00951BC8">
        <w:rPr>
          <w:rFonts w:eastAsia="SimSun"/>
        </w:rPr>
        <w:t>ababanda,</w:t>
      </w:r>
      <w:r w:rsidR="00E24065">
        <w:rPr>
          <w:rFonts w:eastAsia="SimSun"/>
        </w:rPr>
        <w:t xml:space="preserve"> </w:t>
      </w:r>
      <w:r w:rsidRPr="00951BC8">
        <w:rPr>
          <w:rFonts w:eastAsia="SimSun"/>
        </w:rPr>
        <w:t>abega,</w:t>
      </w:r>
      <w:r w:rsidR="00E24065">
        <w:rPr>
          <w:rFonts w:eastAsia="SimSun"/>
        </w:rPr>
        <w:t xml:space="preserve"> </w:t>
      </w:r>
      <w:r w:rsidRPr="00951BC8">
        <w:rPr>
          <w:rFonts w:eastAsia="SimSun"/>
        </w:rPr>
        <w:t>abajiji,</w:t>
      </w:r>
      <w:r w:rsidR="00E24065">
        <w:rPr>
          <w:rFonts w:eastAsia="SimSun"/>
        </w:rPr>
        <w:t xml:space="preserve"> </w:t>
      </w:r>
      <w:r w:rsidRPr="00951BC8">
        <w:rPr>
          <w:rFonts w:eastAsia="SimSun"/>
        </w:rPr>
        <w:t>abasinga,</w:t>
      </w:r>
      <w:r w:rsidR="00E24065">
        <w:rPr>
          <w:rFonts w:eastAsia="SimSun"/>
        </w:rPr>
        <w:t xml:space="preserve"> </w:t>
      </w:r>
      <w:r w:rsidRPr="00951BC8">
        <w:rPr>
          <w:rFonts w:eastAsia="SimSun"/>
        </w:rPr>
        <w:t>abashingwe</w:t>
      </w:r>
      <w:r w:rsidR="00E24065">
        <w:rPr>
          <w:rFonts w:eastAsia="SimSun"/>
        </w:rPr>
        <w:t xml:space="preserve"> </w:t>
      </w:r>
      <w:r w:rsidRPr="00951BC8">
        <w:rPr>
          <w:rFonts w:eastAsia="SimSun"/>
        </w:rPr>
        <w:t>etc.).</w:t>
      </w:r>
      <w:r w:rsidR="00E24065">
        <w:rPr>
          <w:rFonts w:eastAsia="SimSun"/>
        </w:rPr>
        <w:t xml:space="preserve"> </w:t>
      </w:r>
      <w:r w:rsidRPr="00951BC8">
        <w:rPr>
          <w:rFonts w:eastAsia="SimSun"/>
        </w:rPr>
        <w:t>This</w:t>
      </w:r>
      <w:r w:rsidR="00E24065">
        <w:rPr>
          <w:rFonts w:eastAsia="SimSun"/>
        </w:rPr>
        <w:t xml:space="preserve"> </w:t>
      </w:r>
      <w:r w:rsidRPr="00951BC8">
        <w:rPr>
          <w:rFonts w:eastAsia="SimSun"/>
        </w:rPr>
        <w:t>manifested</w:t>
      </w:r>
      <w:r w:rsidR="00E24065">
        <w:rPr>
          <w:rFonts w:eastAsia="SimSun"/>
        </w:rPr>
        <w:t xml:space="preserve"> </w:t>
      </w:r>
      <w:r w:rsidRPr="00951BC8">
        <w:rPr>
          <w:rFonts w:eastAsia="SimSun"/>
        </w:rPr>
        <w:t>often</w:t>
      </w:r>
      <w:r w:rsidR="00E24065">
        <w:rPr>
          <w:rFonts w:eastAsia="SimSun"/>
        </w:rPr>
        <w:t xml:space="preserve"> </w:t>
      </w:r>
      <w:r w:rsidRPr="00951BC8">
        <w:rPr>
          <w:rFonts w:eastAsia="SimSun"/>
        </w:rPr>
        <w:t>when</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person</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required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disclose</w:t>
      </w:r>
      <w:r w:rsidR="00E24065">
        <w:rPr>
          <w:rFonts w:eastAsia="SimSun"/>
        </w:rPr>
        <w:t xml:space="preserve"> </w:t>
      </w:r>
      <w:r w:rsidRPr="00951BC8">
        <w:rPr>
          <w:rFonts w:eastAsia="SimSun"/>
        </w:rPr>
        <w:t>his/her</w:t>
      </w:r>
      <w:r w:rsidR="00E24065">
        <w:rPr>
          <w:rFonts w:eastAsia="SimSun"/>
        </w:rPr>
        <w:t xml:space="preserve"> </w:t>
      </w:r>
      <w:r w:rsidRPr="00951BC8">
        <w:rPr>
          <w:rFonts w:eastAsia="SimSun"/>
        </w:rPr>
        <w:t>identity,</w:t>
      </w:r>
      <w:r w:rsidR="00E24065">
        <w:rPr>
          <w:rFonts w:eastAsia="SimSun"/>
        </w:rPr>
        <w:t xml:space="preserve"> </w:t>
      </w:r>
      <w:r w:rsidRPr="00951BC8">
        <w:rPr>
          <w:rFonts w:eastAsia="SimSun"/>
        </w:rPr>
        <w:t>he/she</w:t>
      </w:r>
      <w:r w:rsidR="00E24065">
        <w:rPr>
          <w:rFonts w:eastAsia="SimSun"/>
        </w:rPr>
        <w:t xml:space="preserve"> </w:t>
      </w:r>
      <w:r w:rsidRPr="00951BC8">
        <w:rPr>
          <w:rFonts w:eastAsia="SimSun"/>
        </w:rPr>
        <w:t>would</w:t>
      </w:r>
      <w:r w:rsidR="00E24065">
        <w:rPr>
          <w:rFonts w:eastAsia="SimSun"/>
        </w:rPr>
        <w:t xml:space="preserve"> </w:t>
      </w:r>
      <w:r w:rsidRPr="00951BC8">
        <w:rPr>
          <w:rFonts w:eastAsia="SimSun"/>
        </w:rPr>
        <w:t>mention</w:t>
      </w:r>
      <w:r w:rsidR="00E24065">
        <w:rPr>
          <w:rFonts w:eastAsia="SimSun"/>
        </w:rPr>
        <w:t xml:space="preserve"> </w:t>
      </w:r>
      <w:r w:rsidRPr="00951BC8">
        <w:rPr>
          <w:rFonts w:eastAsia="SimSun"/>
        </w:rPr>
        <w:t>his/her</w:t>
      </w:r>
      <w:r w:rsidR="00E24065">
        <w:rPr>
          <w:rFonts w:eastAsia="SimSun"/>
        </w:rPr>
        <w:t xml:space="preserve"> </w:t>
      </w:r>
      <w:r w:rsidRPr="00951BC8">
        <w:rPr>
          <w:rFonts w:eastAsia="SimSun"/>
        </w:rPr>
        <w:t>clan</w:t>
      </w:r>
      <w:r w:rsidR="00E24065">
        <w:rPr>
          <w:rFonts w:eastAsia="SimSun"/>
        </w:rPr>
        <w:t xml:space="preserve"> </w:t>
      </w:r>
      <w:r w:rsidRPr="00951BC8">
        <w:rPr>
          <w:rFonts w:eastAsia="SimSun"/>
        </w:rPr>
        <w:t>without</w:t>
      </w:r>
      <w:r w:rsidR="00E24065">
        <w:rPr>
          <w:rFonts w:eastAsia="SimSun"/>
        </w:rPr>
        <w:t xml:space="preserve"> </w:t>
      </w:r>
      <w:r w:rsidRPr="00951BC8">
        <w:rPr>
          <w:rFonts w:eastAsia="SimSun"/>
        </w:rPr>
        <w:t>ambiguity.</w:t>
      </w:r>
      <w:r w:rsidR="00E24065">
        <w:rPr>
          <w:rFonts w:eastAsia="SimSun"/>
        </w:rPr>
        <w:t xml:space="preserve"> </w:t>
      </w:r>
      <w:r w:rsidRPr="00951BC8">
        <w:rPr>
          <w:rFonts w:eastAsia="SimSun"/>
        </w:rPr>
        <w:t>Belonging</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same</w:t>
      </w:r>
      <w:r w:rsidR="00E24065">
        <w:rPr>
          <w:rFonts w:eastAsia="SimSun"/>
        </w:rPr>
        <w:t xml:space="preserve"> </w:t>
      </w:r>
      <w:r w:rsidRPr="00951BC8">
        <w:rPr>
          <w:rFonts w:eastAsia="SimSun"/>
        </w:rPr>
        <w:t>clan</w:t>
      </w:r>
      <w:r w:rsidR="00E24065">
        <w:rPr>
          <w:rFonts w:eastAsia="SimSun"/>
        </w:rPr>
        <w:t xml:space="preserve"> </w:t>
      </w:r>
      <w:r w:rsidRPr="00951BC8">
        <w:rPr>
          <w:rFonts w:eastAsia="SimSun"/>
        </w:rPr>
        <w:t>implied</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concerned</w:t>
      </w:r>
      <w:r w:rsidR="00E24065">
        <w:rPr>
          <w:rFonts w:eastAsia="SimSun"/>
        </w:rPr>
        <w:t xml:space="preserve"> </w:t>
      </w:r>
      <w:r w:rsidRPr="00951BC8">
        <w:rPr>
          <w:rFonts w:eastAsia="SimSun"/>
        </w:rPr>
        <w:t>persons</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same</w:t>
      </w:r>
      <w:r w:rsidR="00E24065">
        <w:rPr>
          <w:rFonts w:eastAsia="SimSun"/>
        </w:rPr>
        <w:t xml:space="preserve"> </w:t>
      </w:r>
      <w:r w:rsidRPr="00951BC8">
        <w:rPr>
          <w:rFonts w:eastAsia="SimSun"/>
        </w:rPr>
        <w:t>origin</w:t>
      </w:r>
      <w:r w:rsidR="00E24065">
        <w:rPr>
          <w:rFonts w:eastAsia="SimSun"/>
        </w:rPr>
        <w:t xml:space="preserve"> </w:t>
      </w:r>
      <w:r w:rsidR="007339E3">
        <w:rPr>
          <w:rFonts w:eastAsia="SimSun"/>
        </w:rPr>
        <w: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same</w:t>
      </w:r>
      <w:r w:rsidR="00E24065">
        <w:rPr>
          <w:rFonts w:eastAsia="SimSun"/>
        </w:rPr>
        <w:t xml:space="preserve"> </w:t>
      </w:r>
      <w:r w:rsidRPr="00951BC8">
        <w:rPr>
          <w:rFonts w:eastAsia="SimSun"/>
        </w:rPr>
        <w:t>distant</w:t>
      </w:r>
      <w:r w:rsidR="00E24065">
        <w:rPr>
          <w:rFonts w:eastAsia="SimSun"/>
        </w:rPr>
        <w:t xml:space="preserve"> </w:t>
      </w:r>
      <w:r w:rsidRPr="00951BC8">
        <w:rPr>
          <w:rFonts w:eastAsia="SimSun"/>
        </w:rPr>
        <w:t>ancestor.</w:t>
      </w:r>
      <w:r w:rsidR="00E24065">
        <w:rPr>
          <w:rFonts w:eastAsia="SimSun"/>
        </w:rPr>
        <w:t xml:space="preserve"> </w:t>
      </w:r>
      <w:r w:rsidRPr="00951BC8">
        <w:rPr>
          <w:rFonts w:eastAsia="SimSun"/>
        </w:rPr>
        <w:t>Furthermore,</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myths</w:t>
      </w:r>
      <w:r w:rsidR="00E24065">
        <w:rPr>
          <w:rFonts w:eastAsia="SimSun"/>
        </w:rPr>
        <w:t xml:space="preserve"> </w:t>
      </w:r>
      <w:r w:rsidRPr="00951BC8">
        <w:rPr>
          <w:rFonts w:eastAsia="SimSun"/>
        </w:rPr>
        <w:t>related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origin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Hutu,</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Tutsi</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Twa</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discounted</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fact</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all</w:t>
      </w:r>
      <w:r w:rsidR="00E24065">
        <w:rPr>
          <w:rFonts w:eastAsia="SimSun"/>
        </w:rPr>
        <w:t xml:space="preserve"> </w:t>
      </w:r>
      <w:r w:rsidRPr="00951BC8">
        <w:rPr>
          <w:rFonts w:eastAsia="SimSun"/>
        </w:rPr>
        <w:t>Banyarwanda</w:t>
      </w:r>
      <w:r w:rsidR="00E24065">
        <w:rPr>
          <w:rFonts w:eastAsia="SimSun"/>
        </w:rPr>
        <w:t xml:space="preserve"> </w:t>
      </w:r>
      <w:r w:rsidRPr="00951BC8">
        <w:rPr>
          <w:rFonts w:eastAsia="SimSun"/>
        </w:rPr>
        <w:t>shared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same</w:t>
      </w:r>
      <w:r w:rsidR="00E24065">
        <w:rPr>
          <w:rFonts w:eastAsia="SimSun"/>
        </w:rPr>
        <w:t xml:space="preserve"> </w:t>
      </w:r>
      <w:r w:rsidRPr="00951BC8">
        <w:rPr>
          <w:rFonts w:eastAsia="SimSun"/>
        </w:rPr>
        <w:t>ancestral</w:t>
      </w:r>
      <w:r w:rsidR="00E24065">
        <w:rPr>
          <w:rFonts w:eastAsia="SimSun"/>
        </w:rPr>
        <w:t xml:space="preserve"> </w:t>
      </w:r>
      <w:r w:rsidRPr="00951BC8">
        <w:rPr>
          <w:rFonts w:eastAsia="SimSun"/>
        </w:rPr>
        <w:t>father,</w:t>
      </w:r>
      <w:r w:rsidR="00E24065">
        <w:rPr>
          <w:rFonts w:eastAsia="SimSun"/>
        </w:rPr>
        <w:t xml:space="preserve"> </w:t>
      </w:r>
      <w:r w:rsidRPr="00951BC8">
        <w:rPr>
          <w:rFonts w:eastAsia="SimSun"/>
        </w:rPr>
        <w:t>Kanyarwanda</w:t>
      </w:r>
      <w:r w:rsidR="00383179">
        <w:rPr>
          <w:rStyle w:val="FootnoteReference"/>
          <w:rFonts w:eastAsia="SimSun"/>
        </w:rPr>
        <w:footnoteReference w:id="7"/>
      </w:r>
      <w:r w:rsidR="00383179">
        <w:rPr>
          <w:rFonts w:eastAsia="SimSun"/>
        </w:rPr>
        <w:t xml:space="preserve"> </w:t>
      </w:r>
      <w:r w:rsidR="007339E3">
        <w:rPr>
          <w:rFonts w:eastAsia="SimSun"/>
        </w:rPr>
        <w:t>–</w:t>
      </w:r>
      <w:r w:rsidR="00E24065">
        <w:rPr>
          <w:rFonts w:eastAsia="SimSun"/>
        </w:rPr>
        <w:t xml:space="preserve"> </w:t>
      </w:r>
      <w:r w:rsidRPr="00951BC8">
        <w:rPr>
          <w:rFonts w:eastAsia="SimSun"/>
        </w:rPr>
        <w:t>something</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contradicts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ethnic</w:t>
      </w:r>
      <w:r w:rsidR="00E24065">
        <w:rPr>
          <w:rFonts w:eastAsia="SimSun"/>
        </w:rPr>
        <w:t xml:space="preserve"> </w:t>
      </w:r>
      <w:r w:rsidRPr="00951BC8">
        <w:rPr>
          <w:rFonts w:eastAsia="SimSun"/>
        </w:rPr>
        <w:t>myth.</w:t>
      </w:r>
      <w:r w:rsidR="00E24065">
        <w:rPr>
          <w:rFonts w:eastAsia="SimSun"/>
        </w:rPr>
        <w:t xml:space="preserve"> </w:t>
      </w:r>
    </w:p>
    <w:p w:rsidR="00951BC8" w:rsidRPr="00951BC8" w:rsidRDefault="00951BC8" w:rsidP="00951BC8">
      <w:pPr>
        <w:pStyle w:val="SingleTxtG"/>
        <w:rPr>
          <w:rFonts w:eastAsia="SimSun"/>
        </w:rPr>
      </w:pPr>
      <w:r w:rsidRPr="00951BC8">
        <w:rPr>
          <w:rFonts w:eastAsia="SimSun"/>
        </w:rPr>
        <w:t>10.</w:t>
      </w:r>
      <w:r w:rsidRPr="00951BC8">
        <w:rPr>
          <w:rFonts w:eastAsia="SimSun"/>
        </w:rPr>
        <w:tab/>
        <w:t>Even</w:t>
      </w:r>
      <w:r w:rsidR="00E24065">
        <w:rPr>
          <w:rFonts w:eastAsia="SimSun"/>
        </w:rPr>
        <w:t xml:space="preserve"> </w:t>
      </w:r>
      <w:r w:rsidRPr="00951BC8">
        <w:rPr>
          <w:rFonts w:eastAsia="SimSun"/>
        </w:rPr>
        <w:t>though</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sense</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belonging</w:t>
      </w:r>
      <w:r w:rsidR="00E24065">
        <w:rPr>
          <w:rFonts w:eastAsia="SimSun"/>
        </w:rPr>
        <w:t xml:space="preserve"> </w:t>
      </w:r>
      <w:r w:rsidRPr="00951BC8">
        <w:rPr>
          <w:rFonts w:eastAsia="SimSun"/>
        </w:rPr>
        <w:t>among</w:t>
      </w:r>
      <w:r w:rsidR="00E24065">
        <w:rPr>
          <w:rFonts w:eastAsia="SimSun"/>
        </w:rPr>
        <w:t xml:space="preserve"> </w:t>
      </w:r>
      <w:r w:rsidRPr="00951BC8">
        <w:rPr>
          <w:rFonts w:eastAsia="SimSun"/>
        </w:rPr>
        <w:t>Rwandans</w:t>
      </w:r>
      <w:r w:rsidR="00E24065">
        <w:rPr>
          <w:rFonts w:eastAsia="SimSun"/>
        </w:rPr>
        <w:t xml:space="preserve"> </w:t>
      </w:r>
      <w:r w:rsidRPr="00951BC8">
        <w:rPr>
          <w:rFonts w:eastAsia="SimSun"/>
        </w:rPr>
        <w:t>prevailed</w:t>
      </w:r>
      <w:r w:rsidR="00E24065">
        <w:rPr>
          <w:rFonts w:eastAsia="SimSun"/>
        </w:rPr>
        <w:t xml:space="preserve"> </w:t>
      </w:r>
      <w:r w:rsidRPr="00951BC8">
        <w:rPr>
          <w:rFonts w:eastAsia="SimSun"/>
        </w:rPr>
        <w:t>before</w:t>
      </w:r>
      <w:r w:rsidR="00E24065">
        <w:rPr>
          <w:rFonts w:eastAsia="SimSun"/>
        </w:rPr>
        <w:t xml:space="preserve"> </w:t>
      </w:r>
      <w:r w:rsidRPr="00951BC8">
        <w:rPr>
          <w:rFonts w:eastAsia="SimSun"/>
        </w:rPr>
        <w:t>colonisation,</w:t>
      </w:r>
      <w:r w:rsidR="00E24065">
        <w:rPr>
          <w:rFonts w:eastAsia="SimSun"/>
        </w:rPr>
        <w:t xml:space="preserve"> </w:t>
      </w:r>
      <w:r w:rsidRPr="00951BC8">
        <w:rPr>
          <w:rFonts w:eastAsia="SimSun"/>
        </w:rPr>
        <w:t>it</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without</w:t>
      </w:r>
      <w:r w:rsidR="00E24065">
        <w:rPr>
          <w:rFonts w:eastAsia="SimSun"/>
        </w:rPr>
        <w:t xml:space="preserve"> </w:t>
      </w:r>
      <w:r w:rsidRPr="00951BC8">
        <w:rPr>
          <w:rFonts w:eastAsia="SimSun"/>
        </w:rPr>
        <w:t>any</w:t>
      </w:r>
      <w:r w:rsidR="00E24065">
        <w:rPr>
          <w:rFonts w:eastAsia="SimSun"/>
        </w:rPr>
        <w:t xml:space="preserve"> </w:t>
      </w:r>
      <w:r w:rsidRPr="00951BC8">
        <w:rPr>
          <w:rFonts w:eastAsia="SimSun"/>
        </w:rPr>
        <w:t>doubt</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they</w:t>
      </w:r>
      <w:r w:rsidR="00E24065">
        <w:rPr>
          <w:rFonts w:eastAsia="SimSun"/>
        </w:rPr>
        <w:t xml:space="preserve"> </w:t>
      </w:r>
      <w:r w:rsidRPr="00951BC8">
        <w:rPr>
          <w:rFonts w:eastAsia="SimSun"/>
        </w:rPr>
        <w:t>did</w:t>
      </w:r>
      <w:r w:rsidR="00E24065">
        <w:rPr>
          <w:rFonts w:eastAsia="SimSun"/>
        </w:rPr>
        <w:t xml:space="preserve"> </w:t>
      </w:r>
      <w:r w:rsidRPr="00951BC8">
        <w:rPr>
          <w:rFonts w:eastAsia="SimSun"/>
        </w:rPr>
        <w:t>not</w:t>
      </w:r>
      <w:r w:rsidR="00E24065">
        <w:rPr>
          <w:rFonts w:eastAsia="SimSun"/>
        </w:rPr>
        <w:t xml:space="preserve"> </w:t>
      </w:r>
      <w:r w:rsidRPr="00951BC8">
        <w:rPr>
          <w:rFonts w:eastAsia="SimSun"/>
        </w:rPr>
        <w:t>have</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same</w:t>
      </w:r>
      <w:r w:rsidR="00E24065">
        <w:rPr>
          <w:rFonts w:eastAsia="SimSun"/>
        </w:rPr>
        <w:t xml:space="preserve"> </w:t>
      </w:r>
      <w:r w:rsidRPr="00951BC8">
        <w:rPr>
          <w:rFonts w:eastAsia="SimSun"/>
        </w:rPr>
        <w:t>content</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neither</w:t>
      </w:r>
      <w:r w:rsidR="00E24065">
        <w:rPr>
          <w:rFonts w:eastAsia="SimSun"/>
        </w:rPr>
        <w:t xml:space="preserve"> </w:t>
      </w:r>
      <w:r w:rsidRPr="00951BC8">
        <w:rPr>
          <w:rFonts w:eastAsia="SimSun"/>
        </w:rPr>
        <w:t>primary</w:t>
      </w:r>
      <w:r w:rsidR="00E24065">
        <w:rPr>
          <w:rFonts w:eastAsia="SimSun"/>
        </w:rPr>
        <w:t xml:space="preserve"> </w:t>
      </w:r>
      <w:r w:rsidRPr="00951BC8">
        <w:rPr>
          <w:rFonts w:eastAsia="SimSun"/>
        </w:rPr>
        <w:t>identity</w:t>
      </w:r>
      <w:r w:rsidR="00E24065">
        <w:rPr>
          <w:rFonts w:eastAsia="SimSun"/>
        </w:rPr>
        <w:t xml:space="preserve"> </w:t>
      </w:r>
      <w:r w:rsidRPr="00951BC8">
        <w:rPr>
          <w:rFonts w:eastAsia="SimSun"/>
        </w:rPr>
        <w:t>references</w:t>
      </w:r>
      <w:r w:rsidR="00E24065">
        <w:rPr>
          <w:rFonts w:eastAsia="SimSun"/>
        </w:rPr>
        <w:t xml:space="preserve"> </w:t>
      </w:r>
      <w:r w:rsidRPr="00951BC8">
        <w:rPr>
          <w:rFonts w:eastAsia="SimSun"/>
        </w:rPr>
        <w:t>nor</w:t>
      </w:r>
      <w:r w:rsidR="00E24065">
        <w:rPr>
          <w:rFonts w:eastAsia="SimSun"/>
        </w:rPr>
        <w:t xml:space="preserve"> </w:t>
      </w:r>
      <w:r w:rsidRPr="00951BC8">
        <w:rPr>
          <w:rFonts w:eastAsia="SimSun"/>
        </w:rPr>
        <w:t>genetically</w:t>
      </w:r>
      <w:r w:rsidR="00E24065">
        <w:rPr>
          <w:rFonts w:eastAsia="SimSun"/>
        </w:rPr>
        <w:t xml:space="preserve"> </w:t>
      </w:r>
      <w:r w:rsidRPr="00951BC8">
        <w:rPr>
          <w:rFonts w:eastAsia="SimSun"/>
        </w:rPr>
        <w:t>locked</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advocated</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colonial</w:t>
      </w:r>
      <w:r w:rsidR="00E24065">
        <w:rPr>
          <w:rFonts w:eastAsia="SimSun"/>
        </w:rPr>
        <w:t xml:space="preserve"> </w:t>
      </w:r>
      <w:r w:rsidRPr="00951BC8">
        <w:rPr>
          <w:rFonts w:eastAsia="SimSun"/>
        </w:rPr>
        <w:t>discourse.</w:t>
      </w:r>
      <w:r w:rsidR="00E24065">
        <w:rPr>
          <w:rFonts w:eastAsia="SimSun"/>
        </w:rPr>
        <w:t xml:space="preserve"> </w:t>
      </w:r>
      <w:r w:rsidRPr="00951BC8">
        <w:rPr>
          <w:rFonts w:eastAsia="SimSun"/>
        </w:rPr>
        <w:t>They</w:t>
      </w:r>
      <w:r w:rsidR="00E24065">
        <w:rPr>
          <w:rFonts w:eastAsia="SimSun"/>
        </w:rPr>
        <w:t xml:space="preserve"> </w:t>
      </w:r>
      <w:r w:rsidRPr="00951BC8">
        <w:rPr>
          <w:rFonts w:eastAsia="SimSun"/>
        </w:rPr>
        <w:t>came</w:t>
      </w:r>
      <w:r w:rsidR="00E24065">
        <w:rPr>
          <w:rFonts w:eastAsia="SimSun"/>
        </w:rPr>
        <w:t xml:space="preserve"> </w:t>
      </w:r>
      <w:r w:rsidRPr="00951BC8">
        <w:rPr>
          <w:rFonts w:eastAsia="SimSun"/>
        </w:rPr>
        <w:t>under</w:t>
      </w:r>
      <w:r w:rsidR="00E24065">
        <w:rPr>
          <w:rFonts w:eastAsia="SimSun"/>
        </w:rPr>
        <w:t xml:space="preserve"> </w:t>
      </w:r>
      <w:r w:rsidRPr="00951BC8">
        <w:rPr>
          <w:rFonts w:eastAsia="SimSun"/>
        </w:rPr>
        <w:t>other</w:t>
      </w:r>
      <w:r w:rsidR="00E24065">
        <w:rPr>
          <w:rFonts w:eastAsia="SimSun"/>
        </w:rPr>
        <w:t xml:space="preserve"> </w:t>
      </w:r>
      <w:r w:rsidRPr="00951BC8">
        <w:rPr>
          <w:rFonts w:eastAsia="SimSun"/>
        </w:rPr>
        <w:t>more</w:t>
      </w:r>
      <w:r w:rsidR="00E24065">
        <w:rPr>
          <w:rFonts w:eastAsia="SimSun"/>
        </w:rPr>
        <w:t xml:space="preserve"> </w:t>
      </w:r>
      <w:r w:rsidRPr="00951BC8">
        <w:rPr>
          <w:rFonts w:eastAsia="SimSun"/>
        </w:rPr>
        <w:t>significant</w:t>
      </w:r>
      <w:r w:rsidR="00E24065">
        <w:rPr>
          <w:rFonts w:eastAsia="SimSun"/>
        </w:rPr>
        <w:t xml:space="preserve"> </w:t>
      </w:r>
      <w:r w:rsidRPr="00951BC8">
        <w:rPr>
          <w:rFonts w:eastAsia="SimSun"/>
        </w:rPr>
        <w:t>identity</w:t>
      </w:r>
      <w:r w:rsidR="00E24065">
        <w:rPr>
          <w:rFonts w:eastAsia="SimSun"/>
        </w:rPr>
        <w:t xml:space="preserve"> </w:t>
      </w:r>
      <w:r w:rsidRPr="00951BC8">
        <w:rPr>
          <w:rFonts w:eastAsia="SimSun"/>
        </w:rPr>
        <w:t>belongingness,</w:t>
      </w:r>
      <w:r w:rsidR="00E24065">
        <w:rPr>
          <w:rFonts w:eastAsia="SimSun"/>
        </w:rPr>
        <w:t xml:space="preserve"> </w:t>
      </w:r>
      <w:r w:rsidRPr="00951BC8">
        <w:rPr>
          <w:rFonts w:eastAsia="SimSun"/>
        </w:rPr>
        <w:t>such</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clans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lineages,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generally</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connection</w:t>
      </w:r>
      <w:r w:rsidR="00E24065">
        <w:rPr>
          <w:rFonts w:eastAsia="SimSun"/>
        </w:rPr>
        <w:t xml:space="preserve"> </w:t>
      </w:r>
      <w:r w:rsidRPr="00951BC8">
        <w:rPr>
          <w:rFonts w:eastAsia="SimSun"/>
        </w:rPr>
        <w:t>with</w:t>
      </w:r>
      <w:r w:rsidR="00E24065">
        <w:rPr>
          <w:rFonts w:eastAsia="SimSun"/>
        </w:rPr>
        <w:t xml:space="preserve"> </w:t>
      </w:r>
      <w:r w:rsidRPr="00951BC8">
        <w:rPr>
          <w:rFonts w:eastAsia="SimSun"/>
        </w:rPr>
        <w:t>achieved</w:t>
      </w:r>
      <w:r w:rsidR="00E24065">
        <w:rPr>
          <w:rFonts w:eastAsia="SimSun"/>
        </w:rPr>
        <w:t xml:space="preserve"> </w:t>
      </w:r>
      <w:r w:rsidRPr="00951BC8">
        <w:rPr>
          <w:rFonts w:eastAsia="SimSun"/>
        </w:rPr>
        <w:t>economic</w:t>
      </w:r>
      <w:r w:rsidR="00E24065">
        <w:rPr>
          <w:rFonts w:eastAsia="SimSun"/>
        </w:rPr>
        <w:t xml:space="preserve"> </w:t>
      </w:r>
      <w:r w:rsidRPr="00951BC8">
        <w:rPr>
          <w:rFonts w:eastAsia="SimSun"/>
        </w:rPr>
        <w:t>activities.</w:t>
      </w:r>
      <w:r w:rsidR="00383179">
        <w:rPr>
          <w:rStyle w:val="FootnoteReference"/>
          <w:rFonts w:eastAsia="SimSun"/>
        </w:rPr>
        <w:footnoteReference w:id="8"/>
      </w:r>
      <w:r w:rsidR="00E24065">
        <w:rPr>
          <w:rFonts w:eastAsia="SimSun"/>
        </w:rPr>
        <w:t xml:space="preserve"> </w:t>
      </w:r>
    </w:p>
    <w:p w:rsidR="00951BC8" w:rsidRPr="00951BC8" w:rsidRDefault="00951BC8" w:rsidP="00951BC8">
      <w:pPr>
        <w:pStyle w:val="SingleTxtG"/>
        <w:rPr>
          <w:rFonts w:eastAsia="SimSun"/>
        </w:rPr>
      </w:pPr>
      <w:r w:rsidRPr="00951BC8">
        <w:rPr>
          <w:rFonts w:eastAsia="SimSun"/>
        </w:rPr>
        <w:t>11.</w:t>
      </w:r>
      <w:r w:rsidRPr="00951BC8">
        <w:rPr>
          <w:rFonts w:eastAsia="SimSun"/>
        </w:rPr>
        <w:tab/>
        <w:t>The</w:t>
      </w:r>
      <w:r w:rsidR="00E24065">
        <w:rPr>
          <w:rFonts w:eastAsia="SimSun"/>
        </w:rPr>
        <w:t xml:space="preserve"> “</w:t>
      </w:r>
      <w:r w:rsidRPr="00951BC8">
        <w:rPr>
          <w:rFonts w:eastAsia="SimSun"/>
        </w:rPr>
        <w:t>Tutsiness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Hutuness</w:t>
      </w:r>
      <w:r w:rsidR="00E24065">
        <w:rPr>
          <w:rFonts w:eastAsia="SimSun"/>
        </w:rPr>
        <w:t xml:space="preserve">” </w:t>
      </w:r>
      <w:r w:rsidRPr="00951BC8">
        <w:rPr>
          <w:rFonts w:eastAsia="SimSun"/>
        </w:rPr>
        <w:t>did</w:t>
      </w:r>
      <w:r w:rsidR="00E24065">
        <w:rPr>
          <w:rFonts w:eastAsia="SimSun"/>
        </w:rPr>
        <w:t xml:space="preserve"> </w:t>
      </w:r>
      <w:r w:rsidRPr="00951BC8">
        <w:rPr>
          <w:rFonts w:eastAsia="SimSun"/>
        </w:rPr>
        <w:t>not</w:t>
      </w:r>
      <w:r w:rsidR="00E24065">
        <w:rPr>
          <w:rFonts w:eastAsia="SimSun"/>
        </w:rPr>
        <w:t xml:space="preserve"> </w:t>
      </w:r>
      <w:r w:rsidRPr="00951BC8">
        <w:rPr>
          <w:rFonts w:eastAsia="SimSun"/>
        </w:rPr>
        <w:t>mean</w:t>
      </w:r>
      <w:r w:rsidR="00E24065">
        <w:rPr>
          <w:rFonts w:eastAsia="SimSun"/>
        </w:rPr>
        <w:t xml:space="preserve"> </w:t>
      </w:r>
      <w:r w:rsidRPr="00951BC8">
        <w:rPr>
          <w:rFonts w:eastAsia="SimSun"/>
        </w:rPr>
        <w:t>static</w:t>
      </w:r>
      <w:r w:rsidR="00E24065">
        <w:rPr>
          <w:rFonts w:eastAsia="SimSun"/>
        </w:rPr>
        <w:t xml:space="preserve"> </w:t>
      </w:r>
      <w:r w:rsidRPr="00951BC8">
        <w:rPr>
          <w:rFonts w:eastAsia="SimSun"/>
        </w:rPr>
        <w:t>belongingness</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two</w:t>
      </w:r>
      <w:r w:rsidR="00E24065">
        <w:rPr>
          <w:rFonts w:eastAsia="SimSun"/>
        </w:rPr>
        <w:t xml:space="preserve"> </w:t>
      </w:r>
      <w:r w:rsidRPr="00951BC8">
        <w:rPr>
          <w:rFonts w:eastAsia="SimSun"/>
        </w:rPr>
        <w:t>invariably</w:t>
      </w:r>
      <w:r w:rsidR="00E24065">
        <w:rPr>
          <w:rFonts w:eastAsia="SimSun"/>
        </w:rPr>
        <w:t xml:space="preserve"> </w:t>
      </w:r>
      <w:r w:rsidRPr="00951BC8">
        <w:rPr>
          <w:rFonts w:eastAsia="SimSun"/>
        </w:rPr>
        <w:t>changed.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mechanisms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social</w:t>
      </w:r>
      <w:r w:rsidR="00E24065">
        <w:rPr>
          <w:rFonts w:eastAsia="SimSun"/>
        </w:rPr>
        <w:t xml:space="preserve"> </w:t>
      </w:r>
      <w:r w:rsidRPr="00951BC8">
        <w:rPr>
          <w:rFonts w:eastAsia="SimSun"/>
        </w:rPr>
        <w:t>promotion</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Tutsification</w:t>
      </w:r>
      <w:r w:rsidR="00E24065">
        <w:rPr>
          <w:rFonts w:eastAsia="SimSun"/>
        </w:rPr>
        <w:t xml:space="preserve">” </w:t>
      </w:r>
      <w:r w:rsidRPr="00951BC8">
        <w:rPr>
          <w:rFonts w:eastAsia="SimSun"/>
        </w:rPr>
        <w:t>for</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Hutus</w:t>
      </w:r>
      <w:r w:rsidR="00E24065">
        <w:rPr>
          <w:rFonts w:eastAsia="SimSun"/>
        </w:rPr>
        <w:t xml:space="preserve"> </w:t>
      </w:r>
      <w:r w:rsidRPr="00951BC8">
        <w:rPr>
          <w:rFonts w:eastAsia="SimSun"/>
        </w:rPr>
        <w:t>but</w:t>
      </w:r>
      <w:r w:rsidR="00E24065">
        <w:rPr>
          <w:rFonts w:eastAsia="SimSun"/>
        </w:rPr>
        <w:t xml:space="preserve"> </w:t>
      </w:r>
      <w:r w:rsidRPr="00951BC8">
        <w:rPr>
          <w:rFonts w:eastAsia="SimSun"/>
        </w:rPr>
        <w:t>also</w:t>
      </w:r>
      <w:r w:rsidR="00E24065">
        <w:rPr>
          <w:rFonts w:eastAsia="SimSun"/>
        </w:rPr>
        <w:t xml:space="preserve"> </w:t>
      </w:r>
      <w:r w:rsidRPr="00951BC8">
        <w:rPr>
          <w:rFonts w:eastAsia="SimSun"/>
        </w:rPr>
        <w:t>for</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Twas,</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characterized</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gain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an</w:t>
      </w:r>
      <w:r w:rsidR="00E24065">
        <w:rPr>
          <w:rFonts w:eastAsia="SimSun"/>
        </w:rPr>
        <w:t xml:space="preserve"> </w:t>
      </w:r>
      <w:r w:rsidRPr="00951BC8">
        <w:rPr>
          <w:rFonts w:eastAsia="SimSun"/>
        </w:rPr>
        <w:t>important</w:t>
      </w:r>
      <w:r w:rsidR="00E24065">
        <w:rPr>
          <w:rFonts w:eastAsia="SimSun"/>
        </w:rPr>
        <w:t xml:space="preserve"> </w:t>
      </w:r>
      <w:r w:rsidRPr="00951BC8">
        <w:rPr>
          <w:rFonts w:eastAsia="SimSun"/>
        </w:rPr>
        <w:t>herd</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cows.</w:t>
      </w:r>
      <w:r w:rsidR="00E24065">
        <w:rPr>
          <w:rFonts w:eastAsia="SimSun"/>
        </w:rPr>
        <w:t xml:space="preserve"> </w:t>
      </w:r>
      <w:r w:rsidRPr="00951BC8">
        <w:rPr>
          <w:rFonts w:eastAsia="SimSun"/>
        </w:rPr>
        <w:t>Equally,</w:t>
      </w:r>
      <w:r w:rsidR="00E24065">
        <w:rPr>
          <w:rFonts w:eastAsia="SimSun"/>
        </w:rPr>
        <w:t xml:space="preserve"> </w:t>
      </w:r>
      <w:r w:rsidRPr="00951BC8">
        <w:rPr>
          <w:rFonts w:eastAsia="SimSun"/>
        </w:rPr>
        <w:t>this</w:t>
      </w:r>
      <w:r w:rsidR="00E24065">
        <w:rPr>
          <w:rFonts w:eastAsia="SimSun"/>
        </w:rPr>
        <w:t xml:space="preserve"> </w:t>
      </w:r>
      <w:r w:rsidRPr="00951BC8">
        <w:rPr>
          <w:rFonts w:eastAsia="SimSun"/>
        </w:rPr>
        <w:t>could</w:t>
      </w:r>
      <w:r w:rsidR="00E24065">
        <w:rPr>
          <w:rFonts w:eastAsia="SimSun"/>
        </w:rPr>
        <w:t xml:space="preserve"> </w:t>
      </w:r>
      <w:r w:rsidRPr="00951BC8">
        <w:rPr>
          <w:rFonts w:eastAsia="SimSun"/>
        </w:rPr>
        <w:t>be</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result</w:t>
      </w:r>
      <w:r w:rsidR="00E24065">
        <w:rPr>
          <w:rFonts w:eastAsia="SimSun"/>
        </w:rPr>
        <w:t xml:space="preserve"> </w:t>
      </w:r>
      <w:r w:rsidRPr="00951BC8">
        <w:rPr>
          <w:rFonts w:eastAsia="SimSun"/>
        </w:rPr>
        <w:t>of</w:t>
      </w:r>
      <w:r w:rsidR="00E24065">
        <w:rPr>
          <w:rFonts w:eastAsia="SimSun"/>
        </w:rPr>
        <w:t xml:space="preserve"> </w:t>
      </w:r>
      <w:r w:rsidR="007339E3">
        <w:rPr>
          <w:rFonts w:eastAsia="SimSun"/>
        </w:rPr>
        <w:t>three</w:t>
      </w:r>
      <w:r w:rsidR="00E24065">
        <w:rPr>
          <w:rFonts w:eastAsia="SimSun"/>
        </w:rPr>
        <w:t xml:space="preserve"> </w:t>
      </w:r>
      <w:r w:rsidRPr="00951BC8">
        <w:rPr>
          <w:rFonts w:eastAsia="SimSun"/>
        </w:rPr>
        <w:t>fundamental</w:t>
      </w:r>
      <w:r w:rsidR="00E24065">
        <w:rPr>
          <w:rFonts w:eastAsia="SimSun"/>
        </w:rPr>
        <w:t xml:space="preserve"> </w:t>
      </w:r>
      <w:r w:rsidRPr="00951BC8">
        <w:rPr>
          <w:rFonts w:eastAsia="SimSun"/>
        </w:rPr>
        <w:t>acts: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King</w:t>
      </w:r>
      <w:r w:rsidR="00E24065">
        <w:rPr>
          <w:rFonts w:eastAsia="SimSun"/>
        </w:rPr>
        <w:t>’</w:t>
      </w:r>
      <w:r w:rsidRPr="00951BC8">
        <w:rPr>
          <w:rFonts w:eastAsia="SimSun"/>
        </w:rPr>
        <w:t>s</w:t>
      </w:r>
      <w:r w:rsidR="00E24065">
        <w:rPr>
          <w:rFonts w:eastAsia="SimSun"/>
        </w:rPr>
        <w:t xml:space="preserve"> </w:t>
      </w:r>
      <w:r w:rsidRPr="00951BC8">
        <w:rPr>
          <w:rFonts w:eastAsia="SimSun"/>
        </w:rPr>
        <w:t>decision,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marriage</w:t>
      </w:r>
      <w:r w:rsidR="00E24065">
        <w:rPr>
          <w:rFonts w:eastAsia="SimSun"/>
        </w:rPr>
        <w:t xml:space="preserve"> </w:t>
      </w:r>
      <w:r w:rsidRPr="00951BC8">
        <w:rPr>
          <w:rFonts w:eastAsia="SimSun"/>
        </w:rPr>
        <w:t>with</w:t>
      </w:r>
      <w:r w:rsidR="00E24065">
        <w:rPr>
          <w:rFonts w:eastAsia="SimSun"/>
        </w:rPr>
        <w:t xml:space="preserve"> </w:t>
      </w:r>
      <w:r w:rsidRPr="00951BC8">
        <w:rPr>
          <w:rFonts w:eastAsia="SimSun"/>
        </w:rPr>
        <w:t>an</w:t>
      </w:r>
      <w:r w:rsidR="00E24065">
        <w:rPr>
          <w:rFonts w:eastAsia="SimSun"/>
        </w:rPr>
        <w:t xml:space="preserve"> “</w:t>
      </w:r>
      <w:r w:rsidRPr="00951BC8">
        <w:rPr>
          <w:rFonts w:eastAsia="SimSun"/>
        </w:rPr>
        <w:t>important</w:t>
      </w:r>
      <w:r w:rsidR="00E24065">
        <w:rPr>
          <w:rFonts w:eastAsia="SimSun"/>
        </w:rPr>
        <w:t xml:space="preserve"> </w:t>
      </w:r>
      <w:r w:rsidRPr="00951BC8">
        <w:rPr>
          <w:rFonts w:eastAsia="SimSun"/>
        </w:rPr>
        <w:t>Tutsi</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adoption</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Tutsi.</w:t>
      </w:r>
      <w:r w:rsidR="00383179">
        <w:rPr>
          <w:rStyle w:val="FootnoteReference"/>
          <w:rFonts w:eastAsia="SimSun"/>
        </w:rPr>
        <w:footnoteReference w:id="9"/>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reverse</w:t>
      </w:r>
      <w:r w:rsidR="00E24065">
        <w:rPr>
          <w:rFonts w:eastAsia="SimSun"/>
        </w:rPr>
        <w:t xml:space="preserve"> </w:t>
      </w:r>
      <w:r w:rsidRPr="00951BC8">
        <w:rPr>
          <w:rFonts w:eastAsia="SimSun"/>
        </w:rPr>
        <w:t>phenomenon,</w:t>
      </w:r>
      <w:r w:rsidR="00E24065">
        <w:rPr>
          <w:rFonts w:eastAsia="SimSun"/>
        </w:rPr>
        <w:t xml:space="preserve"> “</w:t>
      </w:r>
      <w:r w:rsidRPr="00951BC8">
        <w:rPr>
          <w:rFonts w:eastAsia="SimSun"/>
        </w:rPr>
        <w:t>Hutufication</w:t>
      </w:r>
      <w:r w:rsidR="00E24065">
        <w:rPr>
          <w:rFonts w:eastAsia="SimSun"/>
        </w:rPr>
        <w:t>”</w:t>
      </w:r>
      <w:r w:rsidRPr="00951BC8">
        <w:rPr>
          <w:rFonts w:eastAsia="SimSun"/>
        </w:rPr>
        <w:t>,</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kind</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social</w:t>
      </w:r>
      <w:r w:rsidR="00E24065">
        <w:rPr>
          <w:rFonts w:eastAsia="SimSun"/>
        </w:rPr>
        <w:t xml:space="preserve"> </w:t>
      </w:r>
      <w:r w:rsidRPr="00951BC8">
        <w:rPr>
          <w:rFonts w:eastAsia="SimSun"/>
        </w:rPr>
        <w:t>deterioration,</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also</w:t>
      </w:r>
      <w:r w:rsidR="00E24065">
        <w:rPr>
          <w:rFonts w:eastAsia="SimSun"/>
        </w:rPr>
        <w:t xml:space="preserve"> </w:t>
      </w:r>
      <w:r w:rsidRPr="00951BC8">
        <w:rPr>
          <w:rFonts w:eastAsia="SimSun"/>
        </w:rPr>
        <w:t>true</w:t>
      </w:r>
      <w:r w:rsidR="00E24065">
        <w:rPr>
          <w:rFonts w:eastAsia="SimSun"/>
        </w:rPr>
        <w:t xml:space="preserve"> </w:t>
      </w:r>
      <w:r w:rsidRPr="00951BC8">
        <w:rPr>
          <w:rFonts w:eastAsia="SimSun"/>
        </w:rPr>
        <w:t>for</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Tutsis</w:t>
      </w:r>
      <w:r w:rsidR="00E24065">
        <w:rPr>
          <w:rFonts w:eastAsia="SimSun"/>
        </w:rPr>
        <w:t xml:space="preserve"> </w:t>
      </w:r>
      <w:r w:rsidRPr="00951BC8">
        <w:rPr>
          <w:rFonts w:eastAsia="SimSun"/>
        </w:rPr>
        <w:t>who</w:t>
      </w:r>
      <w:r w:rsidR="00E24065">
        <w:rPr>
          <w:rFonts w:eastAsia="SimSun"/>
        </w:rPr>
        <w:t xml:space="preserve"> </w:t>
      </w:r>
      <w:r w:rsidRPr="00951BC8">
        <w:rPr>
          <w:rFonts w:eastAsia="SimSun"/>
        </w:rPr>
        <w:t>could</w:t>
      </w:r>
      <w:r w:rsidR="00E24065">
        <w:rPr>
          <w:rFonts w:eastAsia="SimSun"/>
        </w:rPr>
        <w:t xml:space="preserve"> </w:t>
      </w:r>
      <w:r w:rsidRPr="00951BC8">
        <w:rPr>
          <w:rFonts w:eastAsia="SimSun"/>
        </w:rPr>
        <w:t>find</w:t>
      </w:r>
      <w:r w:rsidR="00E24065">
        <w:rPr>
          <w:rFonts w:eastAsia="SimSun"/>
        </w:rPr>
        <w:t xml:space="preserve"> </w:t>
      </w:r>
      <w:r w:rsidRPr="00951BC8">
        <w:rPr>
          <w:rFonts w:eastAsia="SimSun"/>
        </w:rPr>
        <w:t>themselves</w:t>
      </w:r>
      <w:r w:rsidR="00E24065">
        <w:rPr>
          <w:rFonts w:eastAsia="SimSun"/>
        </w:rPr>
        <w:t xml:space="preserve"> </w:t>
      </w:r>
      <w:r w:rsidRPr="00951BC8">
        <w:rPr>
          <w:rFonts w:eastAsia="SimSun"/>
        </w:rPr>
        <w:t>deprived</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their</w:t>
      </w:r>
      <w:r w:rsidR="00E24065">
        <w:rPr>
          <w:rFonts w:eastAsia="SimSun"/>
        </w:rPr>
        <w:t xml:space="preserve"> </w:t>
      </w:r>
      <w:r w:rsidRPr="00951BC8">
        <w:rPr>
          <w:rFonts w:eastAsia="SimSun"/>
        </w:rPr>
        <w:t>herds.</w:t>
      </w:r>
      <w:r w:rsidR="00E24065">
        <w:rPr>
          <w:rFonts w:eastAsia="SimSun"/>
        </w:rPr>
        <w:t xml:space="preserve"> </w:t>
      </w:r>
      <w:r w:rsidRPr="00951BC8">
        <w:rPr>
          <w:rFonts w:eastAsia="SimSun"/>
        </w:rPr>
        <w:t>Those</w:t>
      </w:r>
      <w:r w:rsidR="00E24065">
        <w:rPr>
          <w:rFonts w:eastAsia="SimSun"/>
        </w:rPr>
        <w:t xml:space="preserve"> </w:t>
      </w:r>
      <w:r w:rsidRPr="00951BC8">
        <w:rPr>
          <w:rFonts w:eastAsia="SimSun"/>
        </w:rPr>
        <w:t>facts</w:t>
      </w:r>
      <w:r w:rsidR="00E24065">
        <w:rPr>
          <w:rFonts w:eastAsia="SimSun"/>
        </w:rPr>
        <w:t xml:space="preserve"> </w:t>
      </w:r>
      <w:r w:rsidRPr="00951BC8">
        <w:rPr>
          <w:rFonts w:eastAsia="SimSun"/>
        </w:rPr>
        <w:t>show</w:t>
      </w:r>
      <w:r w:rsidR="00E24065">
        <w:rPr>
          <w:rFonts w:eastAsia="SimSun"/>
        </w:rPr>
        <w:t xml:space="preserve"> </w:t>
      </w:r>
      <w:r w:rsidRPr="00951BC8">
        <w:rPr>
          <w:rFonts w:eastAsia="SimSun"/>
        </w:rPr>
        <w:t>clearly</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at</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period,</w:t>
      </w:r>
      <w:r w:rsidR="00E24065">
        <w:rPr>
          <w:rFonts w:eastAsia="SimSun"/>
        </w:rPr>
        <w:t xml:space="preserve"> “</w:t>
      </w:r>
      <w:r w:rsidRPr="00951BC8">
        <w:rPr>
          <w:rFonts w:eastAsia="SimSun"/>
        </w:rPr>
        <w:t>Tutsiness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Hutuness</w:t>
      </w:r>
      <w:r w:rsidR="00E24065">
        <w:rPr>
          <w:rFonts w:eastAsia="SimSun"/>
        </w:rPr>
        <w:t xml:space="preserve">” </w:t>
      </w:r>
      <w:r w:rsidRPr="00951BC8">
        <w:rPr>
          <w:rFonts w:eastAsia="SimSun"/>
        </w:rPr>
        <w:t>did</w:t>
      </w:r>
      <w:r w:rsidR="00E24065">
        <w:rPr>
          <w:rFonts w:eastAsia="SimSun"/>
        </w:rPr>
        <w:t xml:space="preserve"> </w:t>
      </w:r>
      <w:r w:rsidRPr="00951BC8">
        <w:rPr>
          <w:rFonts w:eastAsia="SimSun"/>
        </w:rPr>
        <w:t>not</w:t>
      </w:r>
      <w:r w:rsidR="00E24065">
        <w:rPr>
          <w:rFonts w:eastAsia="SimSun"/>
        </w:rPr>
        <w:t xml:space="preserve"> </w:t>
      </w:r>
      <w:r w:rsidRPr="00951BC8">
        <w:rPr>
          <w:rFonts w:eastAsia="SimSun"/>
        </w:rPr>
        <w:t>have,</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concerned</w:t>
      </w:r>
      <w:r w:rsidR="00E24065">
        <w:rPr>
          <w:rFonts w:eastAsia="SimSun"/>
        </w:rPr>
        <w:t xml:space="preserve"> </w:t>
      </w:r>
      <w:r w:rsidRPr="00951BC8">
        <w:rPr>
          <w:rFonts w:eastAsia="SimSun"/>
        </w:rPr>
        <w:t>persons</w:t>
      </w:r>
      <w:r w:rsidR="00E24065">
        <w:rPr>
          <w:rFonts w:eastAsia="SimSun"/>
        </w:rPr>
        <w:t xml:space="preserve">’ </w:t>
      </w:r>
      <w:r w:rsidRPr="00951BC8">
        <w:rPr>
          <w:rFonts w:eastAsia="SimSun"/>
        </w:rPr>
        <w:t>mind,</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genetic</w:t>
      </w:r>
      <w:r w:rsidR="00E24065">
        <w:rPr>
          <w:rFonts w:eastAsia="SimSun"/>
        </w:rPr>
        <w:t xml:space="preserve"> </w:t>
      </w:r>
      <w:r w:rsidRPr="00951BC8">
        <w:rPr>
          <w:rFonts w:eastAsia="SimSun"/>
        </w:rPr>
        <w:t>dimension</w:t>
      </w:r>
      <w:r w:rsidR="00E24065">
        <w:rPr>
          <w:rFonts w:eastAsia="SimSun"/>
        </w:rPr>
        <w:t xml:space="preserve"> </w:t>
      </w:r>
      <w:r w:rsidRPr="00951BC8">
        <w:rPr>
          <w:rFonts w:eastAsia="SimSun"/>
        </w:rPr>
        <w:t>contrary</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clan</w:t>
      </w:r>
      <w:r w:rsidR="00E24065">
        <w:rPr>
          <w:rFonts w:eastAsia="SimSun"/>
        </w:rPr>
        <w:t xml:space="preserve"> </w:t>
      </w:r>
      <w:r w:rsidRPr="00951BC8">
        <w:rPr>
          <w:rFonts w:eastAsia="SimSun"/>
        </w:rPr>
        <w:t>belongingness.</w:t>
      </w:r>
      <w:r w:rsidR="00E24065">
        <w:rPr>
          <w:rFonts w:eastAsia="SimSun"/>
        </w:rPr>
        <w:t xml:space="preserve"> </w:t>
      </w:r>
    </w:p>
    <w:p w:rsidR="00951BC8" w:rsidRPr="00951BC8" w:rsidRDefault="00951BC8" w:rsidP="00951BC8">
      <w:pPr>
        <w:pStyle w:val="SingleTxtG"/>
        <w:rPr>
          <w:rFonts w:eastAsia="SimSun"/>
        </w:rPr>
      </w:pPr>
      <w:r w:rsidRPr="00951BC8">
        <w:rPr>
          <w:rFonts w:eastAsia="SimSun"/>
        </w:rPr>
        <w:t>12.</w:t>
      </w:r>
      <w:r w:rsidRPr="00951BC8">
        <w:rPr>
          <w:rFonts w:eastAsia="SimSun"/>
        </w:rPr>
        <w:tab/>
        <w:t>Besides,</w:t>
      </w:r>
      <w:r w:rsidR="00E24065">
        <w:rPr>
          <w:rFonts w:eastAsia="SimSun"/>
        </w:rPr>
        <w:t xml:space="preserve"> </w:t>
      </w:r>
      <w:r w:rsidRPr="00951BC8">
        <w:rPr>
          <w:rFonts w:eastAsia="SimSun"/>
        </w:rPr>
        <w:t>from</w:t>
      </w:r>
      <w:r w:rsidR="00E24065">
        <w:rPr>
          <w:rFonts w:eastAsia="SimSun"/>
        </w:rPr>
        <w:t xml:space="preserve"> </w:t>
      </w:r>
      <w:r w:rsidRPr="00951BC8">
        <w:rPr>
          <w:rFonts w:eastAsia="SimSun"/>
        </w:rPr>
        <w:t>an</w:t>
      </w:r>
      <w:r w:rsidR="00E24065">
        <w:rPr>
          <w:rFonts w:eastAsia="SimSun"/>
        </w:rPr>
        <w:t xml:space="preserve"> </w:t>
      </w:r>
      <w:r w:rsidRPr="00951BC8">
        <w:rPr>
          <w:rFonts w:eastAsia="SimSun"/>
        </w:rPr>
        <w:t>anthropological</w:t>
      </w:r>
      <w:r w:rsidR="00E24065">
        <w:rPr>
          <w:rFonts w:eastAsia="SimSun"/>
        </w:rPr>
        <w:t xml:space="preserve"> </w:t>
      </w:r>
      <w:r w:rsidRPr="00951BC8">
        <w:rPr>
          <w:rFonts w:eastAsia="SimSun"/>
        </w:rPr>
        <w:t>point</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view,</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most</w:t>
      </w:r>
      <w:r w:rsidR="00E24065">
        <w:rPr>
          <w:rFonts w:eastAsia="SimSun"/>
        </w:rPr>
        <w:t xml:space="preserve"> </w:t>
      </w:r>
      <w:r w:rsidRPr="00951BC8">
        <w:rPr>
          <w:rFonts w:eastAsia="SimSun"/>
        </w:rPr>
        <w:t>fashionable</w:t>
      </w:r>
      <w:r w:rsidR="00E24065">
        <w:rPr>
          <w:rFonts w:eastAsia="SimSun"/>
        </w:rPr>
        <w:t xml:space="preserve"> </w:t>
      </w:r>
      <w:r w:rsidRPr="00951BC8">
        <w:rPr>
          <w:rFonts w:eastAsia="SimSun"/>
        </w:rPr>
        <w:t>conception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ethnic</w:t>
      </w:r>
      <w:r w:rsidR="00E24065">
        <w:rPr>
          <w:rFonts w:eastAsia="SimSun"/>
        </w:rPr>
        <w:t xml:space="preserve"> </w:t>
      </w:r>
      <w:r w:rsidRPr="00951BC8">
        <w:rPr>
          <w:rFonts w:eastAsia="SimSun"/>
        </w:rPr>
        <w:t>group</w:t>
      </w:r>
      <w:r w:rsidR="00E24065">
        <w:rPr>
          <w:rFonts w:eastAsia="SimSun"/>
        </w:rPr>
        <w:t xml:space="preserve"> </w:t>
      </w:r>
      <w:r w:rsidRPr="00951BC8">
        <w:rPr>
          <w:rFonts w:eastAsia="SimSun"/>
        </w:rPr>
        <w:t>for</w:t>
      </w:r>
      <w:r w:rsidR="00E24065">
        <w:rPr>
          <w:rFonts w:eastAsia="SimSun"/>
        </w:rPr>
        <w:t xml:space="preserve"> </w:t>
      </w:r>
      <w:r w:rsidRPr="00951BC8">
        <w:rPr>
          <w:rFonts w:eastAsia="SimSun"/>
        </w:rPr>
        <w:t>four</w:t>
      </w:r>
      <w:r w:rsidR="00E24065">
        <w:rPr>
          <w:rFonts w:eastAsia="SimSun"/>
        </w:rPr>
        <w:t xml:space="preserve"> </w:t>
      </w:r>
      <w:r w:rsidRPr="00951BC8">
        <w:rPr>
          <w:rFonts w:eastAsia="SimSun"/>
        </w:rPr>
        <w:t>decades</w:t>
      </w:r>
      <w:r w:rsidR="00E24065">
        <w:rPr>
          <w:rFonts w:eastAsia="SimSun"/>
        </w:rPr>
        <w:t xml:space="preserve"> </w:t>
      </w:r>
      <w:r w:rsidRPr="00951BC8">
        <w:rPr>
          <w:rFonts w:eastAsia="SimSun"/>
        </w:rPr>
        <w:t>has</w:t>
      </w:r>
      <w:r w:rsidR="00E24065">
        <w:rPr>
          <w:rFonts w:eastAsia="SimSun"/>
        </w:rPr>
        <w:t xml:space="preserve"> </w:t>
      </w:r>
      <w:r w:rsidRPr="00951BC8">
        <w:rPr>
          <w:rFonts w:eastAsia="SimSun"/>
        </w:rPr>
        <w:t>been</w:t>
      </w:r>
      <w:r w:rsidR="00E24065">
        <w:rPr>
          <w:rFonts w:eastAsia="SimSun"/>
        </w:rPr>
        <w:t xml:space="preserve"> </w:t>
      </w:r>
      <w:r w:rsidRPr="00951BC8">
        <w:rPr>
          <w:rFonts w:eastAsia="SimSun"/>
        </w:rPr>
        <w:t>based</w:t>
      </w:r>
      <w:r w:rsidR="00E24065">
        <w:rPr>
          <w:rFonts w:eastAsia="SimSun"/>
        </w:rPr>
        <w:t xml:space="preserve"> </w:t>
      </w:r>
      <w:r w:rsidRPr="00951BC8">
        <w:rPr>
          <w:rFonts w:eastAsia="SimSun"/>
        </w:rPr>
        <w:t>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theory</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two</w:t>
      </w:r>
      <w:r w:rsidR="00E24065">
        <w:rPr>
          <w:rFonts w:eastAsia="SimSun"/>
        </w:rPr>
        <w:t xml:space="preserve"> </w:t>
      </w:r>
      <w:r w:rsidRPr="00951BC8">
        <w:rPr>
          <w:rFonts w:eastAsia="SimSun"/>
        </w:rPr>
        <w:t>human</w:t>
      </w:r>
      <w:r w:rsidR="00E24065">
        <w:rPr>
          <w:rFonts w:eastAsia="SimSun"/>
        </w:rPr>
        <w:t xml:space="preserve"> </w:t>
      </w:r>
      <w:r w:rsidRPr="00951BC8">
        <w:rPr>
          <w:rFonts w:eastAsia="SimSun"/>
        </w:rPr>
        <w:t>groups</w:t>
      </w:r>
      <w:r w:rsidR="00E24065">
        <w:rPr>
          <w:rFonts w:eastAsia="SimSun"/>
        </w:rPr>
        <w:t xml:space="preserve"> </w:t>
      </w:r>
      <w:r w:rsidRPr="00951BC8">
        <w:rPr>
          <w:rFonts w:eastAsia="SimSun"/>
        </w:rPr>
        <w:t>form</w:t>
      </w:r>
      <w:r w:rsidR="00E24065">
        <w:rPr>
          <w:rFonts w:eastAsia="SimSun"/>
        </w:rPr>
        <w:t xml:space="preserve"> </w:t>
      </w:r>
      <w:r w:rsidRPr="00951BC8">
        <w:rPr>
          <w:rFonts w:eastAsia="SimSun"/>
        </w:rPr>
        <w:t>two</w:t>
      </w:r>
      <w:r w:rsidR="00E24065">
        <w:rPr>
          <w:rFonts w:eastAsia="SimSun"/>
        </w:rPr>
        <w:t xml:space="preserve"> </w:t>
      </w:r>
      <w:r w:rsidRPr="00951BC8">
        <w:rPr>
          <w:rFonts w:eastAsia="SimSun"/>
        </w:rPr>
        <w:t>different</w:t>
      </w:r>
      <w:r w:rsidR="00E24065">
        <w:rPr>
          <w:rFonts w:eastAsia="SimSun"/>
        </w:rPr>
        <w:t xml:space="preserve"> </w:t>
      </w:r>
      <w:r w:rsidRPr="00951BC8">
        <w:rPr>
          <w:rFonts w:eastAsia="SimSun"/>
        </w:rPr>
        <w:t>ethnic</w:t>
      </w:r>
      <w:r w:rsidR="00E24065">
        <w:rPr>
          <w:rFonts w:eastAsia="SimSun"/>
        </w:rPr>
        <w:t xml:space="preserve"> </w:t>
      </w:r>
      <w:r w:rsidRPr="00951BC8">
        <w:rPr>
          <w:rFonts w:eastAsia="SimSun"/>
        </w:rPr>
        <w:t>groups</w:t>
      </w:r>
      <w:r w:rsidR="00E24065">
        <w:rPr>
          <w:rFonts w:eastAsia="SimSun"/>
        </w:rPr>
        <w:t xml:space="preserve"> </w:t>
      </w:r>
      <w:r w:rsidRPr="00951BC8">
        <w:rPr>
          <w:rFonts w:eastAsia="SimSun"/>
        </w:rPr>
        <w:t>if,</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only</w:t>
      </w:r>
      <w:r w:rsidR="00E24065">
        <w:rPr>
          <w:rFonts w:eastAsia="SimSun"/>
        </w:rPr>
        <w:t xml:space="preserve"> </w:t>
      </w:r>
      <w:r w:rsidRPr="00951BC8">
        <w:rPr>
          <w:rFonts w:eastAsia="SimSun"/>
        </w:rPr>
        <w:t>if,</w:t>
      </w:r>
      <w:r w:rsidR="00E24065">
        <w:rPr>
          <w:rFonts w:eastAsia="SimSun"/>
        </w:rPr>
        <w:t xml:space="preserve"> </w:t>
      </w:r>
      <w:r w:rsidRPr="00951BC8">
        <w:rPr>
          <w:rFonts w:eastAsia="SimSun"/>
        </w:rPr>
        <w:t>they</w:t>
      </w:r>
      <w:r w:rsidR="00E24065">
        <w:rPr>
          <w:rFonts w:eastAsia="SimSun"/>
        </w:rPr>
        <w:t xml:space="preserve"> </w:t>
      </w:r>
      <w:r w:rsidRPr="00951BC8">
        <w:rPr>
          <w:rFonts w:eastAsia="SimSun"/>
        </w:rPr>
        <w:t>belong</w:t>
      </w:r>
      <w:r w:rsidR="00E24065">
        <w:rPr>
          <w:rFonts w:eastAsia="SimSun"/>
        </w:rPr>
        <w:t xml:space="preserve"> </w:t>
      </w:r>
      <w:r w:rsidRPr="00951BC8">
        <w:rPr>
          <w:rFonts w:eastAsia="SimSun"/>
        </w:rPr>
        <w:t>each</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different</w:t>
      </w:r>
      <w:r w:rsidR="00E24065">
        <w:rPr>
          <w:rFonts w:eastAsia="SimSun"/>
        </w:rPr>
        <w:t xml:space="preserve"> </w:t>
      </w:r>
      <w:r w:rsidRPr="00951BC8">
        <w:rPr>
          <w:rFonts w:eastAsia="SimSun"/>
        </w:rPr>
        <w:t>community</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language,</w:t>
      </w:r>
      <w:r w:rsidR="00E24065">
        <w:rPr>
          <w:rFonts w:eastAsia="SimSun"/>
        </w:rPr>
        <w:t xml:space="preserve"> </w:t>
      </w:r>
      <w:r w:rsidRPr="00951BC8">
        <w:rPr>
          <w:rFonts w:eastAsia="SimSun"/>
        </w:rPr>
        <w:t>culture,</w:t>
      </w:r>
      <w:r w:rsidR="00E24065">
        <w:rPr>
          <w:rFonts w:eastAsia="SimSun"/>
        </w:rPr>
        <w:t xml:space="preserve"> </w:t>
      </w:r>
      <w:r w:rsidRPr="00951BC8">
        <w:rPr>
          <w:rFonts w:eastAsia="SimSun"/>
        </w:rPr>
        <w:t>history</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territory.</w:t>
      </w:r>
      <w:r w:rsidR="00E24065">
        <w:rPr>
          <w:rFonts w:eastAsia="SimSun"/>
        </w:rPr>
        <w:t xml:space="preserve"> </w:t>
      </w:r>
      <w:r w:rsidRPr="00951BC8">
        <w:rPr>
          <w:rFonts w:eastAsia="SimSun"/>
        </w:rPr>
        <w:t>However,</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case</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Rwanda</w:t>
      </w:r>
      <w:r w:rsidR="00E24065">
        <w:rPr>
          <w:rFonts w:eastAsia="SimSun"/>
        </w:rPr>
        <w:t xml:space="preserve"> </w:t>
      </w:r>
      <w:r w:rsidRPr="00951BC8">
        <w:rPr>
          <w:rFonts w:eastAsia="SimSun"/>
        </w:rPr>
        <w:t>demonstrates,</w:t>
      </w:r>
      <w:r w:rsidR="00E24065">
        <w:rPr>
          <w:rFonts w:eastAsia="SimSun"/>
        </w:rPr>
        <w:t xml:space="preserve"> </w:t>
      </w:r>
      <w:r w:rsidRPr="00951BC8">
        <w:rPr>
          <w:rFonts w:eastAsia="SimSun"/>
        </w:rPr>
        <w:t>such</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difference</w:t>
      </w:r>
      <w:r w:rsidR="00E24065">
        <w:rPr>
          <w:rFonts w:eastAsia="SimSun"/>
        </w:rPr>
        <w:t xml:space="preserve"> </w:t>
      </w:r>
      <w:r w:rsidRPr="00951BC8">
        <w:rPr>
          <w:rFonts w:eastAsia="SimSun"/>
        </w:rPr>
        <w:t>has</w:t>
      </w:r>
      <w:r w:rsidR="00E24065">
        <w:rPr>
          <w:rFonts w:eastAsia="SimSun"/>
        </w:rPr>
        <w:t xml:space="preserve"> </w:t>
      </w:r>
      <w:r w:rsidRPr="00951BC8">
        <w:rPr>
          <w:rFonts w:eastAsia="SimSun"/>
        </w:rPr>
        <w:t>never</w:t>
      </w:r>
      <w:r w:rsidR="00E24065">
        <w:rPr>
          <w:rFonts w:eastAsia="SimSun"/>
        </w:rPr>
        <w:t xml:space="preserve"> </w:t>
      </w:r>
      <w:r w:rsidRPr="00951BC8">
        <w:rPr>
          <w:rFonts w:eastAsia="SimSun"/>
        </w:rPr>
        <w:t>existed.</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even</w:t>
      </w:r>
      <w:r w:rsidR="00E24065">
        <w:rPr>
          <w:rFonts w:eastAsia="SimSun"/>
        </w:rPr>
        <w:t xml:space="preserve"> </w:t>
      </w:r>
      <w:r w:rsidRPr="00951BC8">
        <w:rPr>
          <w:rFonts w:eastAsia="SimSun"/>
        </w:rPr>
        <w:t>if</w:t>
      </w:r>
      <w:r w:rsidR="00E24065">
        <w:rPr>
          <w:rFonts w:eastAsia="SimSun"/>
        </w:rPr>
        <w:t xml:space="preserve"> </w:t>
      </w:r>
      <w:r w:rsidRPr="00951BC8">
        <w:rPr>
          <w:rFonts w:eastAsia="SimSun"/>
        </w:rPr>
        <w:t>we</w:t>
      </w:r>
      <w:r w:rsidR="00E24065">
        <w:rPr>
          <w:rFonts w:eastAsia="SimSun"/>
        </w:rPr>
        <w:t xml:space="preserve"> </w:t>
      </w:r>
      <w:r w:rsidRPr="00951BC8">
        <w:rPr>
          <w:rFonts w:eastAsia="SimSun"/>
        </w:rPr>
        <w:t>considered</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common</w:t>
      </w:r>
      <w:r w:rsidR="00E24065">
        <w:rPr>
          <w:rFonts w:eastAsia="SimSun"/>
        </w:rPr>
        <w:t xml:space="preserve"> </w:t>
      </w:r>
      <w:r w:rsidRPr="00951BC8">
        <w:rPr>
          <w:rFonts w:eastAsia="SimSun"/>
        </w:rPr>
        <w:t>territory</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re-structured</w:t>
      </w:r>
      <w:r w:rsidR="00E24065">
        <w:rPr>
          <w:rFonts w:eastAsia="SimSun"/>
        </w:rPr>
        <w:t xml:space="preserve"> </w:t>
      </w:r>
      <w:r w:rsidRPr="00951BC8">
        <w:rPr>
          <w:rFonts w:eastAsia="SimSun"/>
        </w:rPr>
        <w:t>due</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successive</w:t>
      </w:r>
      <w:r w:rsidR="00E24065">
        <w:rPr>
          <w:rFonts w:eastAsia="SimSun"/>
        </w:rPr>
        <w:t xml:space="preserve"> </w:t>
      </w:r>
      <w:r w:rsidRPr="00951BC8">
        <w:rPr>
          <w:rFonts w:eastAsia="SimSun"/>
        </w:rPr>
        <w:t>exiles,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common</w:t>
      </w:r>
      <w:r w:rsidR="00E24065">
        <w:rPr>
          <w:rFonts w:eastAsia="SimSun"/>
        </w:rPr>
        <w:t xml:space="preserve"> </w:t>
      </w:r>
      <w:r w:rsidRPr="00951BC8">
        <w:rPr>
          <w:rFonts w:eastAsia="SimSun"/>
        </w:rPr>
        <w:t>history</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put</w:t>
      </w:r>
      <w:r w:rsidR="00E24065">
        <w:rPr>
          <w:rFonts w:eastAsia="SimSun"/>
        </w:rPr>
        <w:t xml:space="preserve"> </w:t>
      </w:r>
      <w:r w:rsidRPr="00951BC8">
        <w:rPr>
          <w:rFonts w:eastAsia="SimSun"/>
        </w:rPr>
        <w:t>into</w:t>
      </w:r>
      <w:r w:rsidR="00E24065">
        <w:rPr>
          <w:rFonts w:eastAsia="SimSun"/>
        </w:rPr>
        <w:t xml:space="preserve"> </w:t>
      </w:r>
      <w:r w:rsidRPr="00951BC8">
        <w:rPr>
          <w:rFonts w:eastAsia="SimSun"/>
        </w:rPr>
        <w:t>question</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divisionist</w:t>
      </w:r>
      <w:r w:rsidR="00E24065">
        <w:rPr>
          <w:rFonts w:eastAsia="SimSun"/>
        </w:rPr>
        <w:t xml:space="preserve"> </w:t>
      </w:r>
      <w:r w:rsidRPr="00951BC8">
        <w:rPr>
          <w:rFonts w:eastAsia="SimSun"/>
        </w:rPr>
        <w:t>ideologies,</w:t>
      </w:r>
      <w:r w:rsidR="00E24065">
        <w:rPr>
          <w:rFonts w:eastAsia="SimSun"/>
        </w:rPr>
        <w:t xml:space="preserve"> </w:t>
      </w:r>
      <w:r w:rsidRPr="00951BC8">
        <w:rPr>
          <w:rFonts w:eastAsia="SimSun"/>
        </w:rPr>
        <w:t>it</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worth</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recognise</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common</w:t>
      </w:r>
      <w:r w:rsidR="00E24065">
        <w:rPr>
          <w:rFonts w:eastAsia="SimSun"/>
        </w:rPr>
        <w:t xml:space="preserve"> </w:t>
      </w:r>
      <w:r w:rsidRPr="00951BC8">
        <w:rPr>
          <w:rFonts w:eastAsia="SimSun"/>
        </w:rPr>
        <w:t>language</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culture</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Rwandans</w:t>
      </w:r>
      <w:r w:rsidR="00E24065">
        <w:rPr>
          <w:rFonts w:eastAsia="SimSun"/>
        </w:rPr>
        <w:t xml:space="preserve"> </w:t>
      </w:r>
      <w:r w:rsidRPr="00951BC8">
        <w:rPr>
          <w:rFonts w:eastAsia="SimSun"/>
        </w:rPr>
        <w:t>have</w:t>
      </w:r>
      <w:r w:rsidR="00E24065">
        <w:rPr>
          <w:rFonts w:eastAsia="SimSun"/>
        </w:rPr>
        <w:t xml:space="preserve"> </w:t>
      </w:r>
      <w:r w:rsidRPr="00951BC8">
        <w:rPr>
          <w:rFonts w:eastAsia="SimSun"/>
        </w:rPr>
        <w:t>so</w:t>
      </w:r>
      <w:r w:rsidR="00E24065">
        <w:rPr>
          <w:rFonts w:eastAsia="SimSun"/>
        </w:rPr>
        <w:t xml:space="preserve"> </w:t>
      </w:r>
      <w:r w:rsidRPr="00951BC8">
        <w:rPr>
          <w:rFonts w:eastAsia="SimSun"/>
        </w:rPr>
        <w:t>far</w:t>
      </w:r>
      <w:r w:rsidR="00E24065">
        <w:rPr>
          <w:rFonts w:eastAsia="SimSun"/>
        </w:rPr>
        <w:t xml:space="preserve"> </w:t>
      </w:r>
      <w:r w:rsidRPr="00951BC8">
        <w:rPr>
          <w:rFonts w:eastAsia="SimSun"/>
        </w:rPr>
        <w:t>resisted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ordeal</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re-structuring</w:t>
      </w:r>
      <w:r w:rsidR="00E24065">
        <w:rPr>
          <w:rFonts w:eastAsia="SimSun"/>
        </w:rPr>
        <w:t xml:space="preserve"> </w:t>
      </w:r>
      <w:r w:rsidRPr="00951BC8">
        <w:rPr>
          <w:rFonts w:eastAsia="SimSun"/>
        </w:rPr>
        <w:t>discourse</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identity</w:t>
      </w:r>
      <w:r w:rsidR="00E24065">
        <w:rPr>
          <w:rFonts w:eastAsia="SimSun"/>
        </w:rPr>
        <w:t xml:space="preserve"> </w:t>
      </w:r>
      <w:r w:rsidRPr="00951BC8">
        <w:rPr>
          <w:rFonts w:eastAsia="SimSun"/>
        </w:rPr>
        <w:t>fracture</w:t>
      </w:r>
      <w:r w:rsidR="00E24065">
        <w:rPr>
          <w:rFonts w:eastAsia="SimSun"/>
        </w:rPr>
        <w:t xml:space="preserve"> </w:t>
      </w:r>
      <w:r w:rsidRPr="00951BC8">
        <w:rPr>
          <w:rFonts w:eastAsia="SimSun"/>
        </w:rPr>
        <w:t>propagated</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divisionists.</w:t>
      </w:r>
      <w:r w:rsidR="00383179">
        <w:rPr>
          <w:rStyle w:val="FootnoteReference"/>
          <w:rFonts w:eastAsia="SimSun"/>
        </w:rPr>
        <w:footnoteReference w:id="10"/>
      </w:r>
      <w:r w:rsidR="00E24065">
        <w:rPr>
          <w:rFonts w:eastAsia="SimSun"/>
        </w:rPr>
        <w:t xml:space="preserve"> </w:t>
      </w:r>
      <w:r w:rsidRPr="00951BC8">
        <w:rPr>
          <w:rFonts w:eastAsia="SimSun"/>
        </w:rPr>
        <w:t>If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uniqueness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language</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culture</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decisive</w:t>
      </w:r>
      <w:r w:rsidR="00E24065">
        <w:rPr>
          <w:rFonts w:eastAsia="SimSun"/>
        </w:rPr>
        <w:t xml:space="preserve"> </w:t>
      </w:r>
      <w:r w:rsidRPr="00951BC8">
        <w:rPr>
          <w:rFonts w:eastAsia="SimSun"/>
        </w:rPr>
        <w:t>element</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ethnic</w:t>
      </w:r>
      <w:r w:rsidR="00E24065">
        <w:rPr>
          <w:rFonts w:eastAsia="SimSun"/>
        </w:rPr>
        <w:t xml:space="preserve"> </w:t>
      </w:r>
      <w:r w:rsidRPr="00951BC8">
        <w:rPr>
          <w:rFonts w:eastAsia="SimSun"/>
        </w:rPr>
        <w:t>group</w:t>
      </w:r>
      <w:r w:rsidR="00E24065">
        <w:rPr>
          <w:rFonts w:eastAsia="SimSun"/>
        </w:rPr>
        <w:t xml:space="preserve"> </w:t>
      </w:r>
      <w:r w:rsidRPr="00951BC8">
        <w:rPr>
          <w:rFonts w:eastAsia="SimSun"/>
        </w:rPr>
        <w:t>qualification,</w:t>
      </w:r>
      <w:r w:rsidR="00E24065">
        <w:rPr>
          <w:rFonts w:eastAsia="SimSun"/>
        </w:rPr>
        <w:t xml:space="preserve"> </w:t>
      </w:r>
      <w:r w:rsidRPr="00951BC8">
        <w:rPr>
          <w:rFonts w:eastAsia="SimSun"/>
        </w:rPr>
        <w:t>it</w:t>
      </w:r>
      <w:r w:rsidR="00E24065">
        <w:rPr>
          <w:rFonts w:eastAsia="SimSun"/>
        </w:rPr>
        <w:t xml:space="preserve"> </w:t>
      </w:r>
      <w:r w:rsidRPr="00951BC8">
        <w:rPr>
          <w:rFonts w:eastAsia="SimSun"/>
        </w:rPr>
        <w:t>should</w:t>
      </w:r>
      <w:r w:rsidR="00E24065">
        <w:rPr>
          <w:rFonts w:eastAsia="SimSun"/>
        </w:rPr>
        <w:t xml:space="preserve"> </w:t>
      </w:r>
      <w:r w:rsidRPr="00951BC8">
        <w:rPr>
          <w:rFonts w:eastAsia="SimSun"/>
        </w:rPr>
        <w:t>then</w:t>
      </w:r>
      <w:r w:rsidR="00E24065">
        <w:rPr>
          <w:rFonts w:eastAsia="SimSun"/>
        </w:rPr>
        <w:t xml:space="preserve"> </w:t>
      </w:r>
      <w:r w:rsidRPr="00951BC8">
        <w:rPr>
          <w:rFonts w:eastAsia="SimSun"/>
        </w:rPr>
        <w:t>be</w:t>
      </w:r>
      <w:r w:rsidR="00E24065">
        <w:rPr>
          <w:rFonts w:eastAsia="SimSun"/>
        </w:rPr>
        <w:t xml:space="preserve"> </w:t>
      </w:r>
      <w:r w:rsidRPr="00951BC8">
        <w:rPr>
          <w:rFonts w:eastAsia="SimSun"/>
        </w:rPr>
        <w:t>admitted</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there</w:t>
      </w:r>
      <w:r w:rsidR="00E24065">
        <w:rPr>
          <w:rFonts w:eastAsia="SimSun"/>
        </w:rPr>
        <w:t xml:space="preserve"> </w:t>
      </w:r>
      <w:r w:rsidRPr="00951BC8">
        <w:rPr>
          <w:rFonts w:eastAsia="SimSun"/>
        </w:rPr>
        <w:t>exists</w:t>
      </w:r>
      <w:r w:rsidR="00E24065">
        <w:rPr>
          <w:rFonts w:eastAsia="SimSun"/>
        </w:rPr>
        <w:t xml:space="preserve"> </w:t>
      </w:r>
      <w:r w:rsidRPr="00951BC8">
        <w:rPr>
          <w:rFonts w:eastAsia="SimSun"/>
        </w:rPr>
        <w:t>one</w:t>
      </w:r>
      <w:r w:rsidR="00E24065">
        <w:rPr>
          <w:rFonts w:eastAsia="SimSun"/>
        </w:rPr>
        <w:t xml:space="preserve"> </w:t>
      </w:r>
      <w:r w:rsidRPr="00951BC8">
        <w:rPr>
          <w:rFonts w:eastAsia="SimSun"/>
        </w:rPr>
        <w:t>inimitable</w:t>
      </w:r>
      <w:r w:rsidR="00E24065">
        <w:rPr>
          <w:rFonts w:eastAsia="SimSun"/>
        </w:rPr>
        <w:t xml:space="preserve"> </w:t>
      </w:r>
      <w:r w:rsidRPr="00951BC8">
        <w:rPr>
          <w:rFonts w:eastAsia="SimSun"/>
        </w:rPr>
        <w:t>ethnic</w:t>
      </w:r>
      <w:r w:rsidR="00E24065">
        <w:rPr>
          <w:rFonts w:eastAsia="SimSun"/>
        </w:rPr>
        <w:t xml:space="preserve"> </w:t>
      </w:r>
      <w:r w:rsidRPr="00951BC8">
        <w:rPr>
          <w:rFonts w:eastAsia="SimSun"/>
        </w:rPr>
        <w:t>group</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Rwanda</w:t>
      </w:r>
      <w:r w:rsidR="00E24065">
        <w:rPr>
          <w:rFonts w:eastAsia="SimSun"/>
        </w:rPr>
        <w:t xml:space="preserve"> </w:t>
      </w:r>
      <w:r w:rsidR="00681497">
        <w:rPr>
          <w:rFonts w:eastAsia="SimSun"/>
        </w:rPr>
        <w: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ethnic</w:t>
      </w:r>
      <w:r w:rsidR="00E24065">
        <w:rPr>
          <w:rFonts w:eastAsia="SimSun"/>
        </w:rPr>
        <w:t xml:space="preserve"> </w:t>
      </w:r>
      <w:r w:rsidRPr="00951BC8">
        <w:rPr>
          <w:rFonts w:eastAsia="SimSun"/>
        </w:rPr>
        <w:t>group</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Banyarwanda.</w:t>
      </w:r>
    </w:p>
    <w:p w:rsidR="00951BC8" w:rsidRPr="00951BC8" w:rsidRDefault="00951BC8" w:rsidP="00951BC8">
      <w:pPr>
        <w:pStyle w:val="SingleTxtG"/>
        <w:rPr>
          <w:rFonts w:eastAsia="SimSun"/>
        </w:rPr>
      </w:pPr>
      <w:r w:rsidRPr="00951BC8">
        <w:rPr>
          <w:rFonts w:eastAsia="SimSun"/>
        </w:rPr>
        <w:t>13.</w:t>
      </w:r>
      <w:r w:rsidRPr="00951BC8">
        <w:rPr>
          <w:rFonts w:eastAsia="SimSun"/>
        </w:rPr>
        <w:tab/>
        <w:t>Despite</w:t>
      </w:r>
      <w:r w:rsidR="00E24065">
        <w:rPr>
          <w:rFonts w:eastAsia="SimSun"/>
        </w:rPr>
        <w:t xml:space="preserve"> </w:t>
      </w:r>
      <w:r w:rsidRPr="00951BC8">
        <w:rPr>
          <w:rFonts w:eastAsia="SimSun"/>
        </w:rPr>
        <w:t>such</w:t>
      </w:r>
      <w:r w:rsidR="00E24065">
        <w:rPr>
          <w:rFonts w:eastAsia="SimSun"/>
        </w:rPr>
        <w:t xml:space="preserve"> </w:t>
      </w:r>
      <w:r w:rsidRPr="00951BC8">
        <w:rPr>
          <w:rFonts w:eastAsia="SimSun"/>
        </w:rPr>
        <w:t>telling</w:t>
      </w:r>
      <w:r w:rsidR="00E24065">
        <w:rPr>
          <w:rFonts w:eastAsia="SimSun"/>
        </w:rPr>
        <w:t xml:space="preserve"> </w:t>
      </w:r>
      <w:r w:rsidRPr="00951BC8">
        <w:rPr>
          <w:rFonts w:eastAsia="SimSun"/>
        </w:rPr>
        <w:t>history</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strong</w:t>
      </w:r>
      <w:r w:rsidR="00E24065">
        <w:rPr>
          <w:rFonts w:eastAsia="SimSun"/>
        </w:rPr>
        <w:t xml:space="preserve"> </w:t>
      </w:r>
      <w:r w:rsidRPr="00951BC8">
        <w:rPr>
          <w:rFonts w:eastAsia="SimSun"/>
        </w:rPr>
        <w:t>bondage</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had</w:t>
      </w:r>
      <w:r w:rsidR="00E24065">
        <w:rPr>
          <w:rFonts w:eastAsia="SimSun"/>
        </w:rPr>
        <w:t xml:space="preserve"> </w:t>
      </w:r>
      <w:r w:rsidRPr="00951BC8">
        <w:rPr>
          <w:rFonts w:eastAsia="SimSun"/>
        </w:rPr>
        <w:t>kept</w:t>
      </w:r>
      <w:r w:rsidR="00E24065">
        <w:rPr>
          <w:rFonts w:eastAsia="SimSun"/>
        </w:rPr>
        <w:t xml:space="preserve"> </w:t>
      </w:r>
      <w:r w:rsidRPr="00951BC8">
        <w:rPr>
          <w:rFonts w:eastAsia="SimSun"/>
        </w:rPr>
        <w:t>Rwandans</w:t>
      </w:r>
      <w:r w:rsidR="00E24065">
        <w:rPr>
          <w:rFonts w:eastAsia="SimSun"/>
        </w:rPr>
        <w:t xml:space="preserve"> </w:t>
      </w:r>
      <w:r w:rsidRPr="00951BC8">
        <w:rPr>
          <w:rFonts w:eastAsia="SimSun"/>
        </w:rPr>
        <w:t>together</w:t>
      </w:r>
      <w:r w:rsidR="00E24065">
        <w:rPr>
          <w:rFonts w:eastAsia="SimSun"/>
        </w:rPr>
        <w:t xml:space="preserve"> </w:t>
      </w:r>
      <w:r w:rsidRPr="00951BC8">
        <w:rPr>
          <w:rFonts w:eastAsia="SimSun"/>
        </w:rPr>
        <w:t>over</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period</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time,</w:t>
      </w:r>
      <w:r w:rsidR="00E24065">
        <w:rPr>
          <w:rFonts w:eastAsia="SimSun"/>
        </w:rPr>
        <w:t xml:space="preserve"> </w:t>
      </w:r>
      <w:r w:rsidRPr="00951BC8">
        <w:rPr>
          <w:rFonts w:eastAsia="SimSun"/>
        </w:rPr>
        <w:t>it</w:t>
      </w:r>
      <w:r w:rsidR="00E24065">
        <w:rPr>
          <w:rFonts w:eastAsia="SimSun"/>
        </w:rPr>
        <w:t xml:space="preserve"> </w:t>
      </w:r>
      <w:r w:rsidRPr="00951BC8">
        <w:rPr>
          <w:rFonts w:eastAsia="SimSun"/>
        </w:rPr>
        <w:t>soon</w:t>
      </w:r>
      <w:r w:rsidR="00E24065">
        <w:rPr>
          <w:rFonts w:eastAsia="SimSun"/>
        </w:rPr>
        <w:t xml:space="preserve"> </w:t>
      </w:r>
      <w:r w:rsidRPr="00951BC8">
        <w:rPr>
          <w:rFonts w:eastAsia="SimSun"/>
        </w:rPr>
        <w:t>became</w:t>
      </w:r>
      <w:r w:rsidR="00E24065">
        <w:rPr>
          <w:rFonts w:eastAsia="SimSun"/>
        </w:rPr>
        <w:t xml:space="preserve"> </w:t>
      </w:r>
      <w:r w:rsidRPr="00951BC8">
        <w:rPr>
          <w:rFonts w:eastAsia="SimSun"/>
        </w:rPr>
        <w:t>apparent</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with</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advent</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colonialist,</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different</w:t>
      </w:r>
      <w:r w:rsidR="00E24065">
        <w:rPr>
          <w:rFonts w:eastAsia="SimSun"/>
        </w:rPr>
        <w:t xml:space="preserve"> </w:t>
      </w:r>
      <w:r w:rsidRPr="00951BC8">
        <w:rPr>
          <w:rFonts w:eastAsia="SimSun"/>
        </w:rPr>
        <w:t>gospel</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be</w:t>
      </w:r>
      <w:r w:rsidR="00E24065">
        <w:rPr>
          <w:rFonts w:eastAsia="SimSun"/>
        </w:rPr>
        <w:t xml:space="preserve"> </w:t>
      </w:r>
      <w:r w:rsidRPr="00951BC8">
        <w:rPr>
          <w:rFonts w:eastAsia="SimSun"/>
        </w:rPr>
        <w:t>preached</w:t>
      </w:r>
      <w:r w:rsidR="00E24065">
        <w:rPr>
          <w:rFonts w:eastAsia="SimSun"/>
        </w:rPr>
        <w:t xml:space="preserve"> </w:t>
      </w:r>
      <w:r w:rsidRPr="00951BC8">
        <w:rPr>
          <w:rFonts w:eastAsia="SimSun"/>
        </w:rPr>
        <w:t>–</w:t>
      </w:r>
      <w:r w:rsidR="00E24065">
        <w:rPr>
          <w:rFonts w:eastAsia="SimSun"/>
        </w:rPr>
        <w:t xml:space="preserve"> </w:t>
      </w:r>
      <w:r w:rsidRPr="00951BC8">
        <w:rPr>
          <w:rFonts w:eastAsia="SimSun"/>
        </w:rPr>
        <w:t>often</w:t>
      </w:r>
      <w:r w:rsidR="00E24065">
        <w:rPr>
          <w:rFonts w:eastAsia="SimSun"/>
        </w:rPr>
        <w:t xml:space="preserve"> </w:t>
      </w:r>
      <w:r w:rsidRPr="00951BC8">
        <w:rPr>
          <w:rFonts w:eastAsia="SimSun"/>
        </w:rPr>
        <w:t>meant</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divide</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rule.</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ticket</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identity</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highly</w:t>
      </w:r>
      <w:r w:rsidR="00E24065">
        <w:rPr>
          <w:rFonts w:eastAsia="SimSun"/>
        </w:rPr>
        <w:t xml:space="preserve"> </w:t>
      </w:r>
      <w:r w:rsidRPr="00951BC8">
        <w:rPr>
          <w:rFonts w:eastAsia="SimSun"/>
        </w:rPr>
        <w:t>manipulated</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institutionalized</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then</w:t>
      </w:r>
      <w:r w:rsidR="00E24065">
        <w:rPr>
          <w:rFonts w:eastAsia="SimSun"/>
        </w:rPr>
        <w:t xml:space="preserve"> </w:t>
      </w:r>
      <w:r w:rsidRPr="00951BC8">
        <w:rPr>
          <w:rFonts w:eastAsia="SimSun"/>
        </w:rPr>
        <w:t>government</w:t>
      </w:r>
      <w:r w:rsidR="00E24065">
        <w:rPr>
          <w:rFonts w:eastAsia="SimSun"/>
        </w:rPr>
        <w:t xml:space="preserve"> </w:t>
      </w:r>
      <w:r w:rsidRPr="00951BC8">
        <w:rPr>
          <w:rFonts w:eastAsia="SimSun"/>
        </w:rPr>
        <w:t>organs.</w:t>
      </w:r>
      <w:r w:rsidR="00E24065">
        <w:rPr>
          <w:rFonts w:eastAsia="SimSun"/>
        </w:rPr>
        <w:t xml:space="preserve"> </w:t>
      </w:r>
      <w:r w:rsidRPr="00951BC8">
        <w:rPr>
          <w:rFonts w:eastAsia="SimSun"/>
        </w:rPr>
        <w:t>People</w:t>
      </w:r>
      <w:r w:rsidR="00E24065">
        <w:rPr>
          <w:rFonts w:eastAsia="SimSun"/>
        </w:rPr>
        <w:t xml:space="preserve"> </w:t>
      </w:r>
      <w:r w:rsidRPr="00951BC8">
        <w:rPr>
          <w:rFonts w:eastAsia="SimSun"/>
        </w:rPr>
        <w:t>were</w:t>
      </w:r>
      <w:r w:rsidR="00E24065">
        <w:rPr>
          <w:rFonts w:eastAsia="SimSun"/>
        </w:rPr>
        <w:t xml:space="preserve"> </w:t>
      </w:r>
      <w:r w:rsidRPr="00951BC8">
        <w:rPr>
          <w:rFonts w:eastAsia="SimSun"/>
        </w:rPr>
        <w:t>made</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believe</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indeed</w:t>
      </w:r>
      <w:r w:rsidR="00E24065">
        <w:rPr>
          <w:rFonts w:eastAsia="SimSun"/>
        </w:rPr>
        <w:t xml:space="preserve"> </w:t>
      </w:r>
      <w:r w:rsidRPr="00951BC8">
        <w:rPr>
          <w:rFonts w:eastAsia="SimSun"/>
        </w:rPr>
        <w:t>they</w:t>
      </w:r>
      <w:r w:rsidR="00E24065">
        <w:rPr>
          <w:rFonts w:eastAsia="SimSun"/>
        </w:rPr>
        <w:t xml:space="preserve"> </w:t>
      </w:r>
      <w:r w:rsidRPr="00951BC8">
        <w:rPr>
          <w:rFonts w:eastAsia="SimSun"/>
        </w:rPr>
        <w:t>believed)</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colonialists</w:t>
      </w:r>
      <w:r w:rsidR="00E24065">
        <w:rPr>
          <w:rFonts w:eastAsia="SimSun"/>
        </w:rPr>
        <w:t xml:space="preserve"> </w:t>
      </w:r>
      <w:r w:rsidRPr="00951BC8">
        <w:rPr>
          <w:rFonts w:eastAsia="SimSun"/>
        </w:rPr>
        <w:t>theories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ethnicity</w:t>
      </w:r>
      <w:r w:rsidR="00E24065">
        <w:rPr>
          <w:rFonts w:eastAsia="SimSun"/>
        </w:rPr>
        <w:t xml:space="preserve"> </w:t>
      </w:r>
      <w:r w:rsidRPr="00951BC8">
        <w:rPr>
          <w:rFonts w:eastAsia="SimSun"/>
        </w:rPr>
        <w:t>–</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manoeuvre</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later</w:t>
      </w:r>
      <w:r w:rsidR="00E24065">
        <w:rPr>
          <w:rFonts w:eastAsia="SimSun"/>
        </w:rPr>
        <w:t xml:space="preserve"> </w:t>
      </w:r>
      <w:r w:rsidRPr="00951BC8">
        <w:rPr>
          <w:rFonts w:eastAsia="SimSun"/>
        </w:rPr>
        <w:t>work</w:t>
      </w:r>
      <w:r w:rsidR="00E24065">
        <w:rPr>
          <w:rFonts w:eastAsia="SimSun"/>
        </w:rPr>
        <w:t xml:space="preserve"> </w:t>
      </w:r>
      <w:r w:rsidRPr="00951BC8">
        <w:rPr>
          <w:rFonts w:eastAsia="SimSun"/>
        </w:rPr>
        <w:t>well</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interests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colonialists.</w:t>
      </w:r>
      <w:r w:rsidR="00E24065">
        <w:rPr>
          <w:rFonts w:eastAsia="SimSun"/>
        </w:rPr>
        <w:t xml:space="preserve"> </w:t>
      </w:r>
      <w:r w:rsidRPr="00951BC8">
        <w:rPr>
          <w:rFonts w:eastAsia="SimSun"/>
        </w:rPr>
        <w:t>Divisionism</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discrimination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Rwanda</w:t>
      </w:r>
      <w:r w:rsidR="00E24065">
        <w:rPr>
          <w:rFonts w:eastAsia="SimSun"/>
        </w:rPr>
        <w:t xml:space="preserve"> </w:t>
      </w:r>
      <w:r w:rsidRPr="00951BC8">
        <w:rPr>
          <w:rFonts w:eastAsia="SimSun"/>
        </w:rPr>
        <w:t>became</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order</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day</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first</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second</w:t>
      </w:r>
      <w:r w:rsidR="00E24065">
        <w:rPr>
          <w:rFonts w:eastAsia="SimSun"/>
        </w:rPr>
        <w:t xml:space="preserve"> </w:t>
      </w:r>
      <w:r w:rsidRPr="00951BC8">
        <w:rPr>
          <w:rFonts w:eastAsia="SimSun"/>
        </w:rPr>
        <w:t>regimes.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climax</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it</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1994</w:t>
      </w:r>
      <w:r w:rsidR="00E24065">
        <w:rPr>
          <w:rFonts w:eastAsia="SimSun"/>
        </w:rPr>
        <w:t xml:space="preserve"> </w:t>
      </w:r>
      <w:r w:rsidRPr="00951BC8">
        <w:rPr>
          <w:rFonts w:eastAsia="SimSun"/>
        </w:rPr>
        <w:t>genocide.</w:t>
      </w:r>
      <w:r w:rsidR="00E24065">
        <w:rPr>
          <w:rFonts w:eastAsia="SimSun"/>
        </w:rPr>
        <w:t xml:space="preserve"> </w:t>
      </w:r>
      <w:r w:rsidRPr="00951BC8">
        <w:rPr>
          <w:rFonts w:eastAsia="SimSun"/>
        </w:rPr>
        <w:t>It</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indeed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mission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this</w:t>
      </w:r>
      <w:r w:rsidR="00E24065">
        <w:rPr>
          <w:rFonts w:eastAsia="SimSun"/>
        </w:rPr>
        <w:t xml:space="preserve"> </w:t>
      </w:r>
      <w:r w:rsidRPr="00951BC8">
        <w:rPr>
          <w:rFonts w:eastAsia="SimSun"/>
        </w:rPr>
        <w:t>report</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take</w:t>
      </w:r>
      <w:r w:rsidR="00E24065">
        <w:rPr>
          <w:rFonts w:eastAsia="SimSun"/>
        </w:rPr>
        <w:t xml:space="preserve"> </w:t>
      </w:r>
      <w:r w:rsidRPr="00951BC8">
        <w:rPr>
          <w:rFonts w:eastAsia="SimSun"/>
        </w:rPr>
        <w:t>stock</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communicate</w:t>
      </w:r>
      <w:r w:rsidR="00E24065">
        <w:rPr>
          <w:rFonts w:eastAsia="SimSun"/>
        </w:rPr>
        <w:t xml:space="preserve"> </w:t>
      </w:r>
      <w:r w:rsidRPr="00951BC8">
        <w:rPr>
          <w:rFonts w:eastAsia="SimSun"/>
        </w:rPr>
        <w:t>diverse</w:t>
      </w:r>
      <w:r w:rsidR="00E24065">
        <w:rPr>
          <w:rFonts w:eastAsia="SimSun"/>
        </w:rPr>
        <w:t xml:space="preserve"> </w:t>
      </w:r>
      <w:r w:rsidRPr="00951BC8">
        <w:rPr>
          <w:rFonts w:eastAsia="SimSun"/>
        </w:rPr>
        <w:t>efforts</w:t>
      </w:r>
      <w:r w:rsidR="00E24065">
        <w:rPr>
          <w:rFonts w:eastAsia="SimSun"/>
        </w:rPr>
        <w:t xml:space="preserve"> </w:t>
      </w:r>
      <w:r w:rsidRPr="00951BC8">
        <w:rPr>
          <w:rFonts w:eastAsia="SimSun"/>
        </w:rPr>
        <w:t>made</w:t>
      </w:r>
      <w:r w:rsidR="00E24065">
        <w:rPr>
          <w:rFonts w:eastAsia="SimSun"/>
        </w:rPr>
        <w:t xml:space="preserve"> </w:t>
      </w:r>
      <w:r w:rsidRPr="00951BC8">
        <w:rPr>
          <w:rFonts w:eastAsia="SimSun"/>
        </w:rPr>
        <w:t>by</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post-genocide</w:t>
      </w:r>
      <w:r w:rsidR="00E24065">
        <w:rPr>
          <w:rFonts w:eastAsia="SimSun"/>
        </w:rPr>
        <w:t xml:space="preserve"> </w:t>
      </w:r>
      <w:r w:rsidRPr="00951BC8">
        <w:rPr>
          <w:rFonts w:eastAsia="SimSun"/>
        </w:rPr>
        <w:t>regime,</w:t>
      </w:r>
      <w:r w:rsidR="00E24065">
        <w:rPr>
          <w:rFonts w:eastAsia="SimSun"/>
        </w:rPr>
        <w:t xml:space="preserve"> </w:t>
      </w:r>
      <w:r w:rsidRPr="00951BC8">
        <w:rPr>
          <w:rFonts w:eastAsia="SimSun"/>
        </w:rPr>
        <w:t>specifically</w:t>
      </w:r>
      <w:r w:rsidR="00E24065">
        <w:rPr>
          <w:rFonts w:eastAsia="SimSun"/>
        </w:rPr>
        <w:t xml:space="preserve"> </w:t>
      </w:r>
      <w:r w:rsidRPr="00951BC8">
        <w:rPr>
          <w:rFonts w:eastAsia="SimSun"/>
        </w:rPr>
        <w:t>after</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1998</w:t>
      </w:r>
      <w:r w:rsidR="00E24065">
        <w:rPr>
          <w:rFonts w:eastAsia="SimSun"/>
        </w:rPr>
        <w:t xml:space="preserve"> </w:t>
      </w:r>
      <w:r w:rsidRPr="00951BC8">
        <w:rPr>
          <w:rFonts w:eastAsia="SimSun"/>
        </w:rPr>
        <w:t>report,</w:t>
      </w:r>
      <w:r w:rsidR="00E24065">
        <w:rPr>
          <w:rFonts w:eastAsia="SimSun"/>
        </w:rPr>
        <w:t xml:space="preserve"> </w:t>
      </w:r>
      <w:r w:rsidRPr="00951BC8">
        <w:rPr>
          <w:rFonts w:eastAsia="SimSun"/>
        </w:rPr>
        <w:t>measures</w:t>
      </w:r>
      <w:r w:rsidR="00E24065">
        <w:rPr>
          <w:rFonts w:eastAsia="SimSun"/>
        </w:rPr>
        <w:t xml:space="preserve"> </w:t>
      </w:r>
      <w:r w:rsidRPr="00951BC8">
        <w:rPr>
          <w:rFonts w:eastAsia="SimSun"/>
        </w:rPr>
        <w:t>undertaken</w:t>
      </w:r>
      <w:r w:rsidR="00E24065">
        <w:rPr>
          <w:rFonts w:eastAsia="SimSun"/>
        </w:rPr>
        <w:t xml:space="preserve"> </w:t>
      </w:r>
      <w:r w:rsidRPr="00951BC8">
        <w:rPr>
          <w:rFonts w:eastAsia="SimSun"/>
        </w:rPr>
        <w:t>within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framework</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International</w:t>
      </w:r>
      <w:r w:rsidR="00E24065">
        <w:rPr>
          <w:rFonts w:eastAsia="SimSun"/>
        </w:rPr>
        <w:t xml:space="preserve"> </w:t>
      </w:r>
      <w:r w:rsidRPr="00951BC8">
        <w:rPr>
          <w:rFonts w:eastAsia="SimSun"/>
        </w:rPr>
        <w:t>Convention</w:t>
      </w:r>
      <w:r w:rsidR="00E24065">
        <w:rPr>
          <w:rFonts w:eastAsia="SimSun"/>
        </w:rPr>
        <w:t xml:space="preserve"> </w:t>
      </w:r>
      <w:r w:rsidRPr="00951BC8">
        <w:rPr>
          <w:rFonts w:eastAsia="SimSun"/>
        </w:rPr>
        <w:t>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Elimination</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All</w:t>
      </w:r>
      <w:r w:rsidR="00E24065">
        <w:rPr>
          <w:rFonts w:eastAsia="SimSun"/>
        </w:rPr>
        <w:t xml:space="preserve"> </w:t>
      </w:r>
      <w:r w:rsidRPr="00951BC8">
        <w:rPr>
          <w:rFonts w:eastAsia="SimSun"/>
        </w:rPr>
        <w:t>Forms</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Racial</w:t>
      </w:r>
      <w:r w:rsidR="00E24065">
        <w:rPr>
          <w:rFonts w:eastAsia="SimSun"/>
        </w:rPr>
        <w:t xml:space="preserve"> </w:t>
      </w:r>
      <w:r w:rsidRPr="00951BC8">
        <w:rPr>
          <w:rFonts w:eastAsia="SimSun"/>
        </w:rPr>
        <w:t>Discrimination</w:t>
      </w:r>
      <w:r w:rsidR="00E24065">
        <w:rPr>
          <w:rFonts w:eastAsia="SimSun"/>
        </w:rPr>
        <w:t xml:space="preserve"> </w:t>
      </w:r>
      <w:r w:rsidRPr="00951BC8">
        <w:rPr>
          <w:rFonts w:eastAsia="SimSun"/>
        </w:rPr>
        <w:t>(hereafter</w:t>
      </w:r>
      <w:r w:rsidR="00E24065">
        <w:rPr>
          <w:rFonts w:eastAsia="SimSun"/>
        </w:rPr>
        <w:t xml:space="preserve"> </w:t>
      </w:r>
      <w:r w:rsidRPr="00951BC8">
        <w:rPr>
          <w:rFonts w:eastAsia="SimSun"/>
        </w:rPr>
        <w:t>referred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Convention).</w:t>
      </w:r>
      <w:r w:rsidR="00E24065">
        <w:rPr>
          <w:rFonts w:eastAsia="SimSun"/>
        </w:rPr>
        <w:t xml:space="preserve"> </w:t>
      </w:r>
    </w:p>
    <w:p w:rsidR="00951BC8" w:rsidRPr="00461A15" w:rsidRDefault="00951BC8" w:rsidP="00951BC8">
      <w:pPr>
        <w:pStyle w:val="H1G"/>
      </w:pPr>
      <w:bookmarkStart w:id="66" w:name="_Toc233624931"/>
      <w:bookmarkStart w:id="67" w:name="_Toc233625576"/>
      <w:bookmarkStart w:id="68" w:name="_Toc233625927"/>
      <w:bookmarkStart w:id="69" w:name="_Toc234236132"/>
      <w:bookmarkStart w:id="70" w:name="_Toc234236707"/>
      <w:bookmarkStart w:id="71" w:name="_Toc234237476"/>
      <w:bookmarkStart w:id="72" w:name="_Toc234237914"/>
      <w:r w:rsidRPr="00461A15">
        <w:tab/>
        <w:t>B.</w:t>
      </w:r>
      <w:r w:rsidR="00E24065">
        <w:t xml:space="preserve"> </w:t>
      </w:r>
      <w:r w:rsidRPr="00461A15">
        <w:tab/>
        <w:t>Land</w:t>
      </w:r>
      <w:r w:rsidR="00E24065">
        <w:t xml:space="preserve"> </w:t>
      </w:r>
      <w:r w:rsidRPr="00461A15">
        <w:t>and</w:t>
      </w:r>
      <w:r w:rsidR="00E24065">
        <w:t xml:space="preserve"> </w:t>
      </w:r>
      <w:r w:rsidRPr="00461A15">
        <w:t>people</w:t>
      </w:r>
      <w:bookmarkEnd w:id="66"/>
      <w:bookmarkEnd w:id="67"/>
      <w:bookmarkEnd w:id="68"/>
      <w:bookmarkEnd w:id="69"/>
      <w:bookmarkEnd w:id="70"/>
      <w:bookmarkEnd w:id="71"/>
      <w:bookmarkEnd w:id="72"/>
    </w:p>
    <w:p w:rsidR="00951BC8" w:rsidRPr="00951BC8" w:rsidRDefault="00951BC8" w:rsidP="00951BC8">
      <w:pPr>
        <w:pStyle w:val="SingleTxtG"/>
        <w:rPr>
          <w:rFonts w:eastAsia="SimSun"/>
        </w:rPr>
      </w:pPr>
      <w:r w:rsidRPr="00951BC8">
        <w:rPr>
          <w:rFonts w:eastAsia="SimSun"/>
        </w:rPr>
        <w:t>14.</w:t>
      </w:r>
      <w:r w:rsidRPr="00951BC8">
        <w:rPr>
          <w:rFonts w:eastAsia="SimSun"/>
        </w:rPr>
        <w:tab/>
      </w:r>
      <w:r w:rsidRPr="00951BC8">
        <w:t>Rwanda</w:t>
      </w:r>
      <w:r w:rsidR="00E24065">
        <w:t xml:space="preserve"> </w:t>
      </w:r>
      <w:r w:rsidRPr="00951BC8">
        <w:t>is</w:t>
      </w:r>
      <w:r w:rsidR="00E24065">
        <w:t xml:space="preserve"> </w:t>
      </w:r>
      <w:r w:rsidRPr="00951BC8">
        <w:t>a</w:t>
      </w:r>
      <w:r w:rsidR="00E24065">
        <w:t xml:space="preserve"> </w:t>
      </w:r>
      <w:r w:rsidRPr="00951BC8">
        <w:t>country</w:t>
      </w:r>
      <w:r w:rsidR="00E24065">
        <w:t xml:space="preserve"> </w:t>
      </w:r>
      <w:r w:rsidRPr="00951BC8">
        <w:t>situated</w:t>
      </w:r>
      <w:r w:rsidR="00E24065">
        <w:t xml:space="preserve"> </w:t>
      </w:r>
      <w:r w:rsidRPr="00951BC8">
        <w:t>in</w:t>
      </w:r>
      <w:r w:rsidR="00E24065">
        <w:t xml:space="preserve"> </w:t>
      </w:r>
      <w:r w:rsidRPr="00951BC8">
        <w:t>Central</w:t>
      </w:r>
      <w:r w:rsidR="00E24065">
        <w:t xml:space="preserve"> </w:t>
      </w:r>
      <w:r w:rsidRPr="00951BC8">
        <w:t>Africa,</w:t>
      </w:r>
      <w:r w:rsidR="00E24065">
        <w:t xml:space="preserve"> </w:t>
      </w:r>
      <w:r w:rsidRPr="00951BC8">
        <w:t>bordering</w:t>
      </w:r>
      <w:r w:rsidR="00E24065">
        <w:t xml:space="preserve"> </w:t>
      </w:r>
      <w:r w:rsidRPr="00951BC8">
        <w:t>with</w:t>
      </w:r>
      <w:r w:rsidR="00E24065">
        <w:t xml:space="preserve"> </w:t>
      </w:r>
      <w:r w:rsidRPr="00951BC8">
        <w:t>Uganda</w:t>
      </w:r>
      <w:r w:rsidR="00E24065">
        <w:t xml:space="preserve"> </w:t>
      </w:r>
      <w:r w:rsidRPr="00951BC8">
        <w:t>in</w:t>
      </w:r>
      <w:r w:rsidR="00E24065">
        <w:t xml:space="preserve"> </w:t>
      </w:r>
      <w:r w:rsidRPr="00951BC8">
        <w:t>the</w:t>
      </w:r>
      <w:r w:rsidR="00E24065">
        <w:t xml:space="preserve"> </w:t>
      </w:r>
      <w:r w:rsidRPr="00951BC8">
        <w:t>North,</w:t>
      </w:r>
      <w:r w:rsidR="00E24065">
        <w:t xml:space="preserve"> </w:t>
      </w:r>
      <w:r w:rsidRPr="00951BC8">
        <w:t>Burundi</w:t>
      </w:r>
      <w:r w:rsidR="00E24065">
        <w:t xml:space="preserve"> </w:t>
      </w:r>
      <w:r w:rsidRPr="00951BC8">
        <w:t>in</w:t>
      </w:r>
      <w:r w:rsidR="00E24065">
        <w:t xml:space="preserve"> </w:t>
      </w:r>
      <w:r w:rsidRPr="00951BC8">
        <w:t>the</w:t>
      </w:r>
      <w:r w:rsidR="00E24065">
        <w:t xml:space="preserve"> </w:t>
      </w:r>
      <w:r w:rsidRPr="00951BC8">
        <w:t>South,</w:t>
      </w:r>
      <w:r w:rsidR="00E24065">
        <w:t xml:space="preserve"> </w:t>
      </w:r>
      <w:r w:rsidRPr="00951BC8">
        <w:t>Democratic</w:t>
      </w:r>
      <w:r w:rsidR="00E24065">
        <w:t xml:space="preserve"> </w:t>
      </w:r>
      <w:r w:rsidRPr="00951BC8">
        <w:t>Republic</w:t>
      </w:r>
      <w:r w:rsidR="00E24065">
        <w:t xml:space="preserve"> </w:t>
      </w:r>
      <w:r w:rsidRPr="00951BC8">
        <w:t>of</w:t>
      </w:r>
      <w:r w:rsidR="00E24065">
        <w:t xml:space="preserve"> </w:t>
      </w:r>
      <w:r w:rsidRPr="00951BC8">
        <w:t>the</w:t>
      </w:r>
      <w:r w:rsidR="00E24065">
        <w:t xml:space="preserve"> </w:t>
      </w:r>
      <w:r w:rsidRPr="00951BC8">
        <w:t>Congo</w:t>
      </w:r>
      <w:r w:rsidR="00E24065">
        <w:t xml:space="preserve"> </w:t>
      </w:r>
      <w:r w:rsidRPr="00951BC8">
        <w:t>(DRC)</w:t>
      </w:r>
      <w:r w:rsidR="00E24065">
        <w:t xml:space="preserve"> </w:t>
      </w:r>
      <w:r w:rsidRPr="00951BC8">
        <w:t>in</w:t>
      </w:r>
      <w:r w:rsidR="00E24065">
        <w:t xml:space="preserve"> </w:t>
      </w:r>
      <w:r w:rsidRPr="00951BC8">
        <w:t>the</w:t>
      </w:r>
      <w:r w:rsidR="00E24065">
        <w:t xml:space="preserve"> </w:t>
      </w:r>
      <w:r w:rsidRPr="00951BC8">
        <w:t>West</w:t>
      </w:r>
      <w:r w:rsidR="00E24065">
        <w:t xml:space="preserve"> </w:t>
      </w:r>
      <w:r w:rsidRPr="00951BC8">
        <w:t>and</w:t>
      </w:r>
      <w:r w:rsidR="00E24065">
        <w:t xml:space="preserve"> </w:t>
      </w:r>
      <w:r w:rsidRPr="00951BC8">
        <w:t>the</w:t>
      </w:r>
      <w:r w:rsidR="00E24065">
        <w:t xml:space="preserve"> </w:t>
      </w:r>
      <w:r w:rsidRPr="00951BC8">
        <w:t>United</w:t>
      </w:r>
      <w:r w:rsidR="00E24065">
        <w:t xml:space="preserve"> </w:t>
      </w:r>
      <w:r w:rsidRPr="00951BC8">
        <w:t>Republic</w:t>
      </w:r>
      <w:r w:rsidR="00E24065">
        <w:t xml:space="preserve"> </w:t>
      </w:r>
      <w:r w:rsidRPr="00951BC8">
        <w:t>of</w:t>
      </w:r>
      <w:r w:rsidR="00E24065">
        <w:t xml:space="preserve"> </w:t>
      </w:r>
      <w:r w:rsidRPr="00951BC8">
        <w:t>Tanzania</w:t>
      </w:r>
      <w:r w:rsidR="00E24065">
        <w:t xml:space="preserve"> </w:t>
      </w:r>
      <w:r w:rsidRPr="00951BC8">
        <w:t>in</w:t>
      </w:r>
      <w:r w:rsidR="00E24065">
        <w:t xml:space="preserve"> </w:t>
      </w:r>
      <w:r w:rsidRPr="00951BC8">
        <w:t>the</w:t>
      </w:r>
      <w:r w:rsidR="00E24065">
        <w:t xml:space="preserve"> </w:t>
      </w:r>
      <w:r w:rsidRPr="00951BC8">
        <w:t>East.</w:t>
      </w:r>
      <w:r w:rsidR="00E24065">
        <w:t xml:space="preserve"> </w:t>
      </w:r>
      <w:r w:rsidRPr="00951BC8">
        <w:t>Rwanda</w:t>
      </w:r>
      <w:r w:rsidR="00E24065">
        <w:t>’</w:t>
      </w:r>
      <w:r w:rsidRPr="00951BC8">
        <w:t>s</w:t>
      </w:r>
      <w:r w:rsidR="00E24065">
        <w:t xml:space="preserve"> </w:t>
      </w:r>
      <w:r w:rsidRPr="00951BC8">
        <w:t>countryside</w:t>
      </w:r>
      <w:r w:rsidR="00E24065">
        <w:t xml:space="preserve"> </w:t>
      </w:r>
      <w:r w:rsidRPr="00951BC8">
        <w:t>is</w:t>
      </w:r>
      <w:r w:rsidR="00E24065">
        <w:t xml:space="preserve"> </w:t>
      </w:r>
      <w:r w:rsidRPr="00951BC8">
        <w:t>covered</w:t>
      </w:r>
      <w:r w:rsidR="00E24065">
        <w:t xml:space="preserve"> </w:t>
      </w:r>
      <w:r w:rsidRPr="00951BC8">
        <w:t>by</w:t>
      </w:r>
      <w:r w:rsidR="00E24065">
        <w:t xml:space="preserve"> </w:t>
      </w:r>
      <w:r w:rsidRPr="00951BC8">
        <w:t>grasslands</w:t>
      </w:r>
      <w:r w:rsidR="00E24065">
        <w:t xml:space="preserve"> </w:t>
      </w:r>
      <w:r w:rsidRPr="00951BC8">
        <w:t>and</w:t>
      </w:r>
      <w:r w:rsidR="00E24065">
        <w:t xml:space="preserve"> </w:t>
      </w:r>
      <w:r w:rsidRPr="00951BC8">
        <w:t>small</w:t>
      </w:r>
      <w:r w:rsidR="00E24065">
        <w:t xml:space="preserve"> </w:t>
      </w:r>
      <w:r w:rsidRPr="00951BC8">
        <w:t>farms</w:t>
      </w:r>
      <w:r w:rsidR="00E24065">
        <w:t xml:space="preserve"> </w:t>
      </w:r>
      <w:r w:rsidRPr="00951BC8">
        <w:t>extending</w:t>
      </w:r>
      <w:r w:rsidR="00E24065">
        <w:t xml:space="preserve"> </w:t>
      </w:r>
      <w:r w:rsidRPr="00951BC8">
        <w:t>over</w:t>
      </w:r>
      <w:r w:rsidR="00E24065">
        <w:t xml:space="preserve"> </w:t>
      </w:r>
      <w:r w:rsidRPr="00951BC8">
        <w:t>rolling</w:t>
      </w:r>
      <w:r w:rsidR="00E24065">
        <w:t xml:space="preserve"> </w:t>
      </w:r>
      <w:r w:rsidRPr="00951BC8">
        <w:t>hills,</w:t>
      </w:r>
      <w:r w:rsidR="00E24065">
        <w:t xml:space="preserve"> </w:t>
      </w:r>
      <w:r w:rsidRPr="00951BC8">
        <w:t>with</w:t>
      </w:r>
      <w:r w:rsidR="00E24065">
        <w:t xml:space="preserve"> </w:t>
      </w:r>
      <w:r w:rsidRPr="00951BC8">
        <w:t>areas</w:t>
      </w:r>
      <w:r w:rsidR="00E24065">
        <w:t xml:space="preserve"> </w:t>
      </w:r>
      <w:r w:rsidRPr="00951BC8">
        <w:t>of</w:t>
      </w:r>
      <w:r w:rsidR="00E24065">
        <w:t xml:space="preserve"> </w:t>
      </w:r>
      <w:r w:rsidRPr="00951BC8">
        <w:t>rugged</w:t>
      </w:r>
      <w:r w:rsidR="00E24065">
        <w:t xml:space="preserve"> </w:t>
      </w:r>
      <w:r w:rsidRPr="00951BC8">
        <w:t>mountains</w:t>
      </w:r>
      <w:r w:rsidR="00E24065">
        <w:t xml:space="preserve"> </w:t>
      </w:r>
      <w:r w:rsidRPr="00951BC8">
        <w:t>that</w:t>
      </w:r>
      <w:r w:rsidR="00E24065">
        <w:t xml:space="preserve"> </w:t>
      </w:r>
      <w:r w:rsidRPr="00951BC8">
        <w:t>extend</w:t>
      </w:r>
      <w:r w:rsidR="00E24065">
        <w:t xml:space="preserve"> </w:t>
      </w:r>
      <w:r w:rsidRPr="00951BC8">
        <w:t>southeast</w:t>
      </w:r>
      <w:r w:rsidR="00E24065">
        <w:t xml:space="preserve"> </w:t>
      </w:r>
      <w:r w:rsidRPr="00951BC8">
        <w:t>from</w:t>
      </w:r>
      <w:r w:rsidR="00E24065">
        <w:t xml:space="preserve"> </w:t>
      </w:r>
      <w:r w:rsidRPr="00951BC8">
        <w:t>a</w:t>
      </w:r>
      <w:r w:rsidR="00E24065">
        <w:t xml:space="preserve"> </w:t>
      </w:r>
      <w:r w:rsidRPr="00951BC8">
        <w:t>chain</w:t>
      </w:r>
      <w:r w:rsidR="00E24065">
        <w:t xml:space="preserve"> </w:t>
      </w:r>
      <w:r w:rsidRPr="00951BC8">
        <w:t>of</w:t>
      </w:r>
      <w:r w:rsidR="00E24065">
        <w:t xml:space="preserve"> </w:t>
      </w:r>
      <w:r w:rsidRPr="00951BC8">
        <w:t>volcanoes</w:t>
      </w:r>
      <w:r w:rsidR="00E24065">
        <w:t xml:space="preserve"> </w:t>
      </w:r>
      <w:r w:rsidRPr="00951BC8">
        <w:t>in</w:t>
      </w:r>
      <w:r w:rsidR="00E24065">
        <w:t xml:space="preserve"> </w:t>
      </w:r>
      <w:r w:rsidRPr="00951BC8">
        <w:t>the</w:t>
      </w:r>
      <w:r w:rsidR="00E24065">
        <w:t xml:space="preserve"> </w:t>
      </w:r>
      <w:r w:rsidRPr="00951BC8">
        <w:t>northwest.</w:t>
      </w:r>
    </w:p>
    <w:p w:rsidR="00951BC8" w:rsidRPr="00951BC8" w:rsidRDefault="00951BC8" w:rsidP="00951BC8">
      <w:pPr>
        <w:pStyle w:val="SingleTxtG"/>
        <w:rPr>
          <w:rFonts w:eastAsia="SimSun"/>
        </w:rPr>
      </w:pPr>
      <w:r w:rsidRPr="00951BC8">
        <w:rPr>
          <w:rFonts w:eastAsia="SimSun"/>
        </w:rPr>
        <w:t>15.</w:t>
      </w:r>
      <w:r w:rsidRPr="00951BC8">
        <w:rPr>
          <w:rFonts w:eastAsia="SimSun"/>
        </w:rPr>
        <w:tab/>
        <w:t>Administratively,</w:t>
      </w:r>
      <w:r w:rsidR="00E24065">
        <w:rPr>
          <w:rFonts w:eastAsia="SimSun"/>
        </w:rPr>
        <w:t xml:space="preserve"> </w:t>
      </w:r>
      <w:r w:rsidRPr="00951BC8">
        <w:rPr>
          <w:rFonts w:eastAsia="SimSun"/>
        </w:rPr>
        <w:t>Rwanda</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subdivided</w:t>
      </w:r>
      <w:r w:rsidR="00E24065">
        <w:rPr>
          <w:rFonts w:eastAsia="SimSun"/>
        </w:rPr>
        <w:t xml:space="preserve"> </w:t>
      </w:r>
      <w:r w:rsidRPr="00951BC8">
        <w:rPr>
          <w:rFonts w:eastAsia="SimSun"/>
        </w:rPr>
        <w:t>into</w:t>
      </w:r>
      <w:r w:rsidR="00E24065">
        <w:rPr>
          <w:rFonts w:eastAsia="SimSun"/>
        </w:rPr>
        <w:t xml:space="preserve"> </w:t>
      </w:r>
      <w:r w:rsidRPr="00951BC8">
        <w:rPr>
          <w:rFonts w:eastAsia="SimSun"/>
        </w:rPr>
        <w:t>4</w:t>
      </w:r>
      <w:r w:rsidR="00E24065">
        <w:rPr>
          <w:rFonts w:eastAsia="SimSun"/>
        </w:rPr>
        <w:t xml:space="preserve"> </w:t>
      </w:r>
      <w:r w:rsidRPr="00951BC8">
        <w:rPr>
          <w:rFonts w:eastAsia="SimSun"/>
        </w:rPr>
        <w:t>provinces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City</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Kigali.</w:t>
      </w:r>
      <w:r w:rsidR="00E24065">
        <w:rPr>
          <w:rFonts w:eastAsia="SimSun"/>
        </w:rPr>
        <w:t xml:space="preserve"> </w:t>
      </w:r>
      <w:r w:rsidRPr="00951BC8">
        <w:rPr>
          <w:rFonts w:eastAsia="SimSun"/>
        </w:rPr>
        <w:t>These</w:t>
      </w:r>
      <w:r w:rsidR="00E24065">
        <w:rPr>
          <w:rFonts w:eastAsia="SimSun"/>
        </w:rPr>
        <w:t xml:space="preserve"> </w:t>
      </w:r>
      <w:r w:rsidRPr="00951BC8">
        <w:rPr>
          <w:rFonts w:eastAsia="SimSun"/>
        </w:rPr>
        <w:t>provinces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City</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Kigali</w:t>
      </w:r>
      <w:r w:rsidR="00E24065">
        <w:rPr>
          <w:rFonts w:eastAsia="SimSun"/>
        </w:rPr>
        <w:t xml:space="preserve"> </w:t>
      </w:r>
      <w:r w:rsidRPr="00951BC8">
        <w:rPr>
          <w:rFonts w:eastAsia="SimSun"/>
        </w:rPr>
        <w:t>have</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legal</w:t>
      </w:r>
      <w:r w:rsidR="00E24065">
        <w:rPr>
          <w:rFonts w:eastAsia="SimSun"/>
        </w:rPr>
        <w:t xml:space="preserve"> </w:t>
      </w:r>
      <w:r w:rsidRPr="00951BC8">
        <w:rPr>
          <w:rFonts w:eastAsia="SimSun"/>
        </w:rPr>
        <w:t>personality,</w:t>
      </w:r>
      <w:r w:rsidR="00E24065">
        <w:rPr>
          <w:rFonts w:eastAsia="SimSun"/>
        </w:rPr>
        <w:t xml:space="preserve"> </w:t>
      </w:r>
      <w:r w:rsidRPr="00951BC8">
        <w:rPr>
          <w:rFonts w:eastAsia="SimSun"/>
        </w:rPr>
        <w:t>although</w:t>
      </w:r>
      <w:r w:rsidR="00E24065">
        <w:rPr>
          <w:rFonts w:eastAsia="SimSun"/>
        </w:rPr>
        <w:t xml:space="preserve"> </w:t>
      </w:r>
      <w:r w:rsidRPr="00951BC8">
        <w:rPr>
          <w:rFonts w:eastAsia="SimSun"/>
        </w:rPr>
        <w:t>they</w:t>
      </w:r>
      <w:r w:rsidR="00E24065">
        <w:rPr>
          <w:rFonts w:eastAsia="SimSun"/>
        </w:rPr>
        <w:t xml:space="preserve"> </w:t>
      </w:r>
      <w:r w:rsidRPr="00951BC8">
        <w:rPr>
          <w:rFonts w:eastAsia="SimSun"/>
        </w:rPr>
        <w:t>currently</w:t>
      </w:r>
      <w:r w:rsidR="00E24065">
        <w:rPr>
          <w:rFonts w:eastAsia="SimSun"/>
        </w:rPr>
        <w:t xml:space="preserve"> </w:t>
      </w:r>
      <w:r w:rsidRPr="00951BC8">
        <w:rPr>
          <w:rFonts w:eastAsia="SimSun"/>
        </w:rPr>
        <w:t>own</w:t>
      </w:r>
      <w:r w:rsidR="00E24065">
        <w:rPr>
          <w:rFonts w:eastAsia="SimSun"/>
        </w:rPr>
        <w:t xml:space="preserve"> </w:t>
      </w:r>
      <w:r w:rsidRPr="00951BC8">
        <w:rPr>
          <w:rFonts w:eastAsia="SimSun"/>
        </w:rPr>
        <w:t>no</w:t>
      </w:r>
      <w:r w:rsidR="00E24065">
        <w:rPr>
          <w:rFonts w:eastAsia="SimSun"/>
        </w:rPr>
        <w:t xml:space="preserve"> </w:t>
      </w:r>
      <w:r w:rsidRPr="00951BC8">
        <w:rPr>
          <w:rFonts w:eastAsia="SimSun"/>
        </w:rPr>
        <w:t>assets.</w:t>
      </w:r>
      <w:r w:rsidR="00E24065">
        <w:rPr>
          <w:rFonts w:eastAsia="SimSun"/>
        </w:rPr>
        <w:t xml:space="preserve"> </w:t>
      </w:r>
      <w:r w:rsidRPr="00951BC8">
        <w:rPr>
          <w:rFonts w:eastAsia="SimSun"/>
        </w:rPr>
        <w:t>They</w:t>
      </w:r>
      <w:r w:rsidR="00E24065">
        <w:rPr>
          <w:rFonts w:eastAsia="SimSun"/>
        </w:rPr>
        <w:t xml:space="preserve"> </w:t>
      </w:r>
      <w:r w:rsidRPr="00951BC8">
        <w:rPr>
          <w:rFonts w:eastAsia="SimSun"/>
        </w:rPr>
        <w:t>(provinces)</w:t>
      </w:r>
      <w:r w:rsidR="00E24065">
        <w:rPr>
          <w:rFonts w:eastAsia="SimSun"/>
        </w:rPr>
        <w:t xml:space="preserve"> </w:t>
      </w:r>
      <w:r w:rsidRPr="00951BC8">
        <w:rPr>
          <w:rFonts w:eastAsia="SimSun"/>
        </w:rPr>
        <w:t>are</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turn</w:t>
      </w:r>
      <w:r w:rsidR="00E24065">
        <w:rPr>
          <w:rFonts w:eastAsia="SimSun"/>
        </w:rPr>
        <w:t xml:space="preserve"> </w:t>
      </w:r>
      <w:r w:rsidRPr="00951BC8">
        <w:rPr>
          <w:rFonts w:eastAsia="SimSun"/>
        </w:rPr>
        <w:t>divided</w:t>
      </w:r>
      <w:r w:rsidR="00E24065">
        <w:rPr>
          <w:rFonts w:eastAsia="SimSun"/>
        </w:rPr>
        <w:t xml:space="preserve"> </w:t>
      </w:r>
      <w:r w:rsidRPr="00951BC8">
        <w:rPr>
          <w:rFonts w:eastAsia="SimSun"/>
        </w:rPr>
        <w:t>into</w:t>
      </w:r>
      <w:r w:rsidR="00E24065">
        <w:rPr>
          <w:rFonts w:eastAsia="SimSun"/>
        </w:rPr>
        <w:t xml:space="preserve"> </w:t>
      </w:r>
      <w:r w:rsidRPr="00951BC8">
        <w:rPr>
          <w:rFonts w:eastAsia="SimSun"/>
        </w:rPr>
        <w:t>30</w:t>
      </w:r>
      <w:r w:rsidR="00E24065">
        <w:rPr>
          <w:rFonts w:eastAsia="SimSun"/>
        </w:rPr>
        <w:t xml:space="preserve"> </w:t>
      </w:r>
      <w:r w:rsidRPr="00951BC8">
        <w:rPr>
          <w:rFonts w:eastAsia="SimSun"/>
        </w:rPr>
        <w:t>Districts</w:t>
      </w:r>
      <w:r w:rsidR="00E24065">
        <w:rPr>
          <w:rFonts w:eastAsia="SimSun"/>
        </w:rPr>
        <w:t xml:space="preserve"> </w:t>
      </w:r>
      <w:r w:rsidRPr="00951BC8">
        <w:rPr>
          <w:rFonts w:eastAsia="SimSun"/>
        </w:rPr>
        <w:t>which</w:t>
      </w:r>
      <w:r w:rsidR="00E24065">
        <w:rPr>
          <w:rFonts w:eastAsia="SimSun"/>
        </w:rPr>
        <w:t xml:space="preserve"> </w:t>
      </w:r>
      <w:r w:rsidRPr="00951BC8">
        <w:rPr>
          <w:rFonts w:eastAsia="SimSun"/>
        </w:rPr>
        <w:t>have</w:t>
      </w:r>
      <w:r w:rsidR="00E24065">
        <w:rPr>
          <w:rFonts w:eastAsia="SimSun"/>
        </w:rPr>
        <w:t xml:space="preserve"> </w:t>
      </w:r>
      <w:r w:rsidRPr="00951BC8">
        <w:rPr>
          <w:rFonts w:eastAsia="SimSun"/>
        </w:rPr>
        <w:t>both</w:t>
      </w:r>
      <w:r w:rsidR="00E24065">
        <w:rPr>
          <w:rFonts w:eastAsia="SimSun"/>
        </w:rPr>
        <w:t xml:space="preserve"> </w:t>
      </w:r>
      <w:r w:rsidRPr="00951BC8">
        <w:rPr>
          <w:rFonts w:eastAsia="SimSun"/>
        </w:rPr>
        <w:t>legal</w:t>
      </w:r>
      <w:r w:rsidR="00E24065">
        <w:rPr>
          <w:rFonts w:eastAsia="SimSun"/>
        </w:rPr>
        <w:t xml:space="preserve"> </w:t>
      </w:r>
      <w:r w:rsidRPr="00951BC8">
        <w:rPr>
          <w:rFonts w:eastAsia="SimSun"/>
        </w:rPr>
        <w:t>personality</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their</w:t>
      </w:r>
      <w:r w:rsidR="00E24065">
        <w:rPr>
          <w:rFonts w:eastAsia="SimSun"/>
        </w:rPr>
        <w:t xml:space="preserve"> </w:t>
      </w:r>
      <w:r w:rsidRPr="00951BC8">
        <w:rPr>
          <w:rFonts w:eastAsia="SimSun"/>
        </w:rPr>
        <w:t>own</w:t>
      </w:r>
      <w:r w:rsidR="00E24065">
        <w:rPr>
          <w:rFonts w:eastAsia="SimSun"/>
        </w:rPr>
        <w:t xml:space="preserve"> </w:t>
      </w:r>
      <w:r w:rsidRPr="00951BC8">
        <w:rPr>
          <w:rFonts w:eastAsia="SimSun"/>
        </w:rPr>
        <w:t>assets.</w:t>
      </w:r>
      <w:r w:rsidR="00E24065">
        <w:rPr>
          <w:rFonts w:eastAsia="SimSun"/>
        </w:rPr>
        <w:t xml:space="preserve"> </w:t>
      </w:r>
      <w:r w:rsidRPr="00951BC8">
        <w:rPr>
          <w:rFonts w:eastAsia="SimSun"/>
        </w:rPr>
        <w:t>Districts</w:t>
      </w:r>
      <w:r w:rsidR="00E24065">
        <w:rPr>
          <w:rFonts w:eastAsia="SimSun"/>
        </w:rPr>
        <w:t xml:space="preserve"> </w:t>
      </w:r>
      <w:r w:rsidRPr="00951BC8">
        <w:rPr>
          <w:rFonts w:eastAsia="SimSun"/>
        </w:rPr>
        <w:t>are</w:t>
      </w:r>
      <w:r w:rsidR="00E24065">
        <w:rPr>
          <w:rFonts w:eastAsia="SimSun"/>
        </w:rPr>
        <w:t xml:space="preserve"> </w:t>
      </w:r>
      <w:r w:rsidRPr="00951BC8">
        <w:rPr>
          <w:rFonts w:eastAsia="SimSun"/>
        </w:rPr>
        <w:t>themselves</w:t>
      </w:r>
      <w:r w:rsidR="00E24065">
        <w:rPr>
          <w:rFonts w:eastAsia="SimSun"/>
        </w:rPr>
        <w:t xml:space="preserve"> </w:t>
      </w:r>
      <w:r w:rsidRPr="00951BC8">
        <w:rPr>
          <w:rFonts w:eastAsia="SimSun"/>
        </w:rPr>
        <w:t>divided</w:t>
      </w:r>
      <w:r w:rsidR="00E24065">
        <w:rPr>
          <w:rFonts w:eastAsia="SimSun"/>
        </w:rPr>
        <w:t xml:space="preserve"> </w:t>
      </w:r>
      <w:r w:rsidRPr="00951BC8">
        <w:rPr>
          <w:rFonts w:eastAsia="SimSun"/>
        </w:rPr>
        <w:t>into</w:t>
      </w:r>
      <w:r w:rsidR="00E24065">
        <w:rPr>
          <w:rFonts w:eastAsia="SimSun"/>
        </w:rPr>
        <w:t xml:space="preserve"> </w:t>
      </w:r>
      <w:r w:rsidRPr="00951BC8">
        <w:rPr>
          <w:rFonts w:eastAsia="SimSun"/>
        </w:rPr>
        <w:t>416</w:t>
      </w:r>
      <w:r w:rsidR="00E24065">
        <w:rPr>
          <w:rFonts w:eastAsia="SimSun"/>
        </w:rPr>
        <w:t xml:space="preserve"> </w:t>
      </w:r>
      <w:r w:rsidRPr="00951BC8">
        <w:rPr>
          <w:rFonts w:eastAsia="SimSun"/>
        </w:rPr>
        <w:t>Sectors,</w:t>
      </w:r>
      <w:r w:rsidR="00E24065">
        <w:rPr>
          <w:rFonts w:eastAsia="SimSun"/>
        </w:rPr>
        <w:t xml:space="preserve"> </w:t>
      </w:r>
      <w:r w:rsidRPr="00951BC8">
        <w:rPr>
          <w:rFonts w:eastAsia="SimSun"/>
        </w:rPr>
        <w:t>Sectors</w:t>
      </w:r>
      <w:r w:rsidR="00E24065">
        <w:rPr>
          <w:rFonts w:eastAsia="SimSun"/>
        </w:rPr>
        <w:t xml:space="preserve"> </w:t>
      </w:r>
      <w:r w:rsidRPr="00951BC8">
        <w:rPr>
          <w:rFonts w:eastAsia="SimSun"/>
        </w:rPr>
        <w:t>subdivided</w:t>
      </w:r>
      <w:r w:rsidR="00E24065">
        <w:rPr>
          <w:rFonts w:eastAsia="SimSun"/>
        </w:rPr>
        <w:t xml:space="preserve"> </w:t>
      </w:r>
      <w:r w:rsidRPr="00951BC8">
        <w:rPr>
          <w:rFonts w:eastAsia="SimSun"/>
        </w:rPr>
        <w:t>into</w:t>
      </w:r>
      <w:r w:rsidR="00E24065">
        <w:rPr>
          <w:rFonts w:eastAsia="SimSun"/>
        </w:rPr>
        <w:t xml:space="preserve"> </w:t>
      </w:r>
      <w:r w:rsidRPr="00951BC8">
        <w:rPr>
          <w:rFonts w:eastAsia="SimSun"/>
        </w:rPr>
        <w:t>2,148</w:t>
      </w:r>
      <w:r w:rsidR="00E24065">
        <w:rPr>
          <w:rFonts w:eastAsia="SimSun"/>
        </w:rPr>
        <w:t xml:space="preserve"> </w:t>
      </w:r>
      <w:r w:rsidRPr="00951BC8">
        <w:rPr>
          <w:rFonts w:eastAsia="SimSun"/>
        </w:rPr>
        <w:t>cells,</w:t>
      </w:r>
      <w:r w:rsidR="00E24065">
        <w:rPr>
          <w:rFonts w:eastAsia="SimSun"/>
        </w:rPr>
        <w:t xml:space="preserve"> </w:t>
      </w:r>
      <w:r w:rsidRPr="00951BC8">
        <w:rPr>
          <w:rFonts w:eastAsia="SimSun"/>
        </w:rPr>
        <w:t>Cells</w:t>
      </w:r>
      <w:r w:rsidR="00E24065">
        <w:rPr>
          <w:rFonts w:eastAsia="SimSun"/>
        </w:rPr>
        <w:t xml:space="preserve"> </w:t>
      </w:r>
      <w:r w:rsidRPr="00951BC8">
        <w:rPr>
          <w:rFonts w:eastAsia="SimSun"/>
        </w:rPr>
        <w:t>subdivided</w:t>
      </w:r>
      <w:r w:rsidR="00E24065">
        <w:rPr>
          <w:rFonts w:eastAsia="SimSun"/>
        </w:rPr>
        <w:t xml:space="preserve"> </w:t>
      </w:r>
      <w:r w:rsidRPr="00951BC8">
        <w:rPr>
          <w:rFonts w:eastAsia="SimSun"/>
        </w:rPr>
        <w:t>into</w:t>
      </w:r>
      <w:r w:rsidR="00E24065">
        <w:rPr>
          <w:rFonts w:eastAsia="SimSun"/>
        </w:rPr>
        <w:t xml:space="preserve"> </w:t>
      </w:r>
      <w:r w:rsidRPr="00951BC8">
        <w:rPr>
          <w:rFonts w:eastAsia="SimSun"/>
        </w:rPr>
        <w:t>villages</w:t>
      </w:r>
      <w:r w:rsidR="00E24065">
        <w:rPr>
          <w:rFonts w:eastAsia="SimSun"/>
        </w:rPr>
        <w:t xml:space="preserve"> </w:t>
      </w:r>
      <w:r w:rsidRPr="00951BC8">
        <w:rPr>
          <w:rFonts w:eastAsia="SimSun"/>
        </w:rPr>
        <w:t>(called</w:t>
      </w:r>
      <w:r w:rsidR="00E24065">
        <w:rPr>
          <w:rFonts w:eastAsia="SimSun"/>
        </w:rPr>
        <w:t xml:space="preserve"> </w:t>
      </w:r>
      <w:r w:rsidRPr="005A5DC4">
        <w:rPr>
          <w:rFonts w:eastAsia="SimSun"/>
          <w:i/>
        </w:rPr>
        <w:t>imidugudu</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Kinyarwanda)</w:t>
      </w:r>
      <w:r w:rsidR="00E24065">
        <w:rPr>
          <w:rFonts w:eastAsia="SimSun"/>
        </w:rPr>
        <w:t xml:space="preserve"> </w:t>
      </w:r>
      <w:r w:rsidR="003F4BAF">
        <w:rPr>
          <w:rFonts w:eastAsia="SimSun"/>
        </w:rPr>
        <w:t>–</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lowest</w:t>
      </w:r>
      <w:r w:rsidR="00E24065">
        <w:rPr>
          <w:rFonts w:eastAsia="SimSun"/>
        </w:rPr>
        <w:t xml:space="preserve"> </w:t>
      </w:r>
      <w:r w:rsidRPr="00951BC8">
        <w:rPr>
          <w:rFonts w:eastAsia="SimSun"/>
        </w:rPr>
        <w:t>administrative</w:t>
      </w:r>
      <w:r w:rsidR="00E24065">
        <w:rPr>
          <w:rFonts w:eastAsia="SimSun"/>
        </w:rPr>
        <w:t xml:space="preserve"> </w:t>
      </w:r>
      <w:r w:rsidRPr="00951BC8">
        <w:rPr>
          <w:rFonts w:eastAsia="SimSun"/>
        </w:rPr>
        <w:t>unit.</w:t>
      </w:r>
      <w:r w:rsidR="00E24065">
        <w:rPr>
          <w:rFonts w:eastAsia="SimSun"/>
        </w:rPr>
        <w:t xml:space="preserve"> </w:t>
      </w:r>
    </w:p>
    <w:p w:rsidR="00951BC8" w:rsidRPr="00951BC8" w:rsidRDefault="00951BC8" w:rsidP="00951BC8">
      <w:pPr>
        <w:pStyle w:val="SingleTxtG"/>
        <w:rPr>
          <w:rFonts w:eastAsia="SimSun"/>
        </w:rPr>
      </w:pPr>
      <w:r w:rsidRPr="00951BC8">
        <w:rPr>
          <w:rFonts w:eastAsia="SimSun"/>
        </w:rPr>
        <w:t>16.</w:t>
      </w:r>
      <w:r w:rsidRPr="00951BC8">
        <w:rPr>
          <w:rFonts w:eastAsia="SimSun"/>
        </w:rPr>
        <w:tab/>
        <w:t>The</w:t>
      </w:r>
      <w:r w:rsidR="00E24065">
        <w:rPr>
          <w:rFonts w:eastAsia="SimSun"/>
        </w:rPr>
        <w:t xml:space="preserve"> </w:t>
      </w:r>
      <w:r w:rsidRPr="00951BC8">
        <w:rPr>
          <w:rFonts w:eastAsia="SimSun"/>
        </w:rPr>
        <w:t>total</w:t>
      </w:r>
      <w:r w:rsidR="00E24065">
        <w:rPr>
          <w:rFonts w:eastAsia="SimSun"/>
        </w:rPr>
        <w:t xml:space="preserve"> </w:t>
      </w:r>
      <w:r w:rsidRPr="00951BC8">
        <w:rPr>
          <w:rFonts w:eastAsia="SimSun"/>
        </w:rPr>
        <w:t>area</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country</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26,338</w:t>
      </w:r>
      <w:r w:rsidR="00E24065">
        <w:rPr>
          <w:rFonts w:eastAsia="SimSun"/>
        </w:rPr>
        <w:t xml:space="preserve"> </w:t>
      </w:r>
      <w:r w:rsidRPr="00951BC8">
        <w:rPr>
          <w:rFonts w:eastAsia="SimSun"/>
        </w:rPr>
        <w:t>km2</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population</w:t>
      </w:r>
      <w:r w:rsidR="00E24065">
        <w:rPr>
          <w:rFonts w:eastAsia="SimSun"/>
        </w:rPr>
        <w:t xml:space="preserve"> </w:t>
      </w:r>
      <w:r w:rsidRPr="00951BC8">
        <w:rPr>
          <w:rFonts w:eastAsia="SimSun"/>
        </w:rPr>
        <w:t>currently</w:t>
      </w:r>
      <w:r w:rsidR="00E24065">
        <w:rPr>
          <w:rFonts w:eastAsia="SimSun"/>
        </w:rPr>
        <w:t xml:space="preserve"> </w:t>
      </w:r>
      <w:r w:rsidRPr="00951BC8">
        <w:rPr>
          <w:rFonts w:eastAsia="SimSun"/>
        </w:rPr>
        <w:t>stands</w:t>
      </w:r>
      <w:r w:rsidR="00E24065">
        <w:rPr>
          <w:rFonts w:eastAsia="SimSun"/>
        </w:rPr>
        <w:t xml:space="preserve"> </w:t>
      </w:r>
      <w:r w:rsidRPr="00951BC8">
        <w:rPr>
          <w:rFonts w:eastAsia="SimSun"/>
        </w:rPr>
        <w:t>at</w:t>
      </w:r>
      <w:r w:rsidR="00E24065">
        <w:rPr>
          <w:rFonts w:eastAsia="SimSun"/>
        </w:rPr>
        <w:t xml:space="preserve"> </w:t>
      </w:r>
      <w:r w:rsidRPr="00951BC8">
        <w:rPr>
          <w:rFonts w:eastAsia="SimSun"/>
        </w:rPr>
        <w:t>over</w:t>
      </w:r>
      <w:r w:rsidR="00E24065">
        <w:rPr>
          <w:rFonts w:eastAsia="SimSun"/>
        </w:rPr>
        <w:t xml:space="preserve"> </w:t>
      </w:r>
      <w:r w:rsidRPr="00951BC8">
        <w:rPr>
          <w:rFonts w:eastAsia="SimSun"/>
        </w:rPr>
        <w:t>9.5</w:t>
      </w:r>
      <w:r w:rsidR="00E24065">
        <w:rPr>
          <w:rFonts w:eastAsia="SimSun"/>
        </w:rPr>
        <w:t xml:space="preserve"> </w:t>
      </w:r>
      <w:r w:rsidRPr="00951BC8">
        <w:rPr>
          <w:rFonts w:eastAsia="SimSun"/>
        </w:rPr>
        <w:t>million.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population</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2</w:t>
      </w:r>
      <w:r w:rsidR="00E24065">
        <w:rPr>
          <w:rFonts w:eastAsia="SimSun"/>
        </w:rPr>
        <w:t xml:space="preserve"> </w:t>
      </w:r>
      <w:r w:rsidRPr="00951BC8">
        <w:rPr>
          <w:rFonts w:eastAsia="SimSun"/>
        </w:rPr>
        <w:t>million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1952,</w:t>
      </w:r>
      <w:r w:rsidR="00E24065">
        <w:rPr>
          <w:rFonts w:eastAsia="SimSun"/>
        </w:rPr>
        <w:t xml:space="preserve"> </w:t>
      </w:r>
      <w:r w:rsidRPr="00951BC8">
        <w:rPr>
          <w:rFonts w:eastAsia="SimSun"/>
        </w:rPr>
        <w:t>4.8</w:t>
      </w:r>
      <w:r w:rsidR="00E24065">
        <w:rPr>
          <w:rFonts w:eastAsia="SimSun"/>
        </w:rPr>
        <w:t xml:space="preserve"> </w:t>
      </w:r>
      <w:r w:rsidRPr="00951BC8">
        <w:rPr>
          <w:rFonts w:eastAsia="SimSun"/>
        </w:rPr>
        <w:t>million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1978,</w:t>
      </w:r>
      <w:r w:rsidR="00E24065">
        <w:rPr>
          <w:rFonts w:eastAsia="SimSun"/>
        </w:rPr>
        <w:t xml:space="preserve"> </w:t>
      </w:r>
      <w:r w:rsidRPr="00951BC8">
        <w:rPr>
          <w:rFonts w:eastAsia="SimSun"/>
        </w:rPr>
        <w:t>6.5</w:t>
      </w:r>
      <w:r w:rsidR="00E24065">
        <w:rPr>
          <w:rFonts w:eastAsia="SimSun"/>
        </w:rPr>
        <w:t xml:space="preserve"> </w:t>
      </w:r>
      <w:r w:rsidRPr="00951BC8">
        <w:rPr>
          <w:rFonts w:eastAsia="SimSun"/>
        </w:rPr>
        <w:t>million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1996,</w:t>
      </w:r>
      <w:r w:rsidR="00E24065">
        <w:rPr>
          <w:rFonts w:eastAsia="SimSun"/>
        </w:rPr>
        <w:t xml:space="preserve"> </w:t>
      </w:r>
      <w:r w:rsidRPr="00951BC8">
        <w:rPr>
          <w:rFonts w:eastAsia="SimSun"/>
        </w:rPr>
        <w:t>7.7</w:t>
      </w:r>
      <w:r w:rsidR="00E24065">
        <w:rPr>
          <w:rFonts w:eastAsia="SimSun"/>
        </w:rPr>
        <w:t xml:space="preserve"> </w:t>
      </w:r>
      <w:r w:rsidRPr="00951BC8">
        <w:rPr>
          <w:rFonts w:eastAsia="SimSun"/>
        </w:rPr>
        <w:t>million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2000,</w:t>
      </w:r>
      <w:r w:rsidR="00E24065">
        <w:rPr>
          <w:rFonts w:eastAsia="SimSun"/>
        </w:rPr>
        <w:t xml:space="preserve"> </w:t>
      </w:r>
      <w:r w:rsidRPr="00951BC8">
        <w:rPr>
          <w:rFonts w:eastAsia="SimSun"/>
        </w:rPr>
        <w:t>8.5</w:t>
      </w:r>
      <w:r w:rsidR="00E24065">
        <w:rPr>
          <w:rFonts w:eastAsia="SimSun"/>
        </w:rPr>
        <w:t xml:space="preserve"> </w:t>
      </w:r>
      <w:r w:rsidRPr="00951BC8">
        <w:rPr>
          <w:rFonts w:eastAsia="SimSun"/>
        </w:rPr>
        <w:t>million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2003</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9.5</w:t>
      </w:r>
      <w:r w:rsidR="00E24065">
        <w:rPr>
          <w:rFonts w:eastAsia="SimSun"/>
        </w:rPr>
        <w:t xml:space="preserve"> </w:t>
      </w:r>
      <w:r w:rsidRPr="00951BC8">
        <w:rPr>
          <w:rFonts w:eastAsia="SimSun"/>
        </w:rPr>
        <w:t>million</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2008</w:t>
      </w:r>
      <w:r w:rsidR="00E24065">
        <w:rPr>
          <w:rFonts w:eastAsia="SimSun"/>
        </w:rPr>
        <w:t xml:space="preserve"> </w:t>
      </w:r>
      <w:r w:rsidRPr="00951BC8">
        <w:rPr>
          <w:rFonts w:eastAsia="SimSun"/>
        </w:rPr>
        <w:t>with</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population</w:t>
      </w:r>
      <w:r w:rsidR="00E24065">
        <w:rPr>
          <w:rFonts w:eastAsia="SimSun"/>
        </w:rPr>
        <w:t xml:space="preserve"> </w:t>
      </w:r>
      <w:r w:rsidRPr="00951BC8">
        <w:rPr>
          <w:rFonts w:eastAsia="SimSun"/>
        </w:rPr>
        <w:t>density</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368</w:t>
      </w:r>
      <w:r w:rsidR="00E24065">
        <w:rPr>
          <w:rFonts w:eastAsia="SimSun"/>
        </w:rPr>
        <w:t xml:space="preserve"> </w:t>
      </w:r>
      <w:r w:rsidRPr="00951BC8">
        <w:rPr>
          <w:rFonts w:eastAsia="SimSun"/>
        </w:rPr>
        <w:t>habitants</w:t>
      </w:r>
      <w:r w:rsidR="00E24065">
        <w:rPr>
          <w:rFonts w:eastAsia="SimSun"/>
        </w:rPr>
        <w:t xml:space="preserve"> </w:t>
      </w:r>
      <w:r w:rsidRPr="00951BC8">
        <w:rPr>
          <w:rFonts w:eastAsia="SimSun"/>
        </w:rPr>
        <w:t>per</w:t>
      </w:r>
      <w:r w:rsidR="00E24065">
        <w:rPr>
          <w:rFonts w:eastAsia="SimSun"/>
        </w:rPr>
        <w:t xml:space="preserve"> </w:t>
      </w:r>
      <w:r w:rsidRPr="00951BC8">
        <w:rPr>
          <w:rFonts w:eastAsia="SimSun"/>
        </w:rPr>
        <w:t>km.</w:t>
      </w:r>
      <w:r w:rsidR="00257C3E">
        <w:rPr>
          <w:rStyle w:val="FootnoteReference"/>
          <w:rFonts w:eastAsia="SimSun"/>
        </w:rPr>
        <w:footnoteReference w:id="11"/>
      </w:r>
      <w:r w:rsidR="00E24065">
        <w:rPr>
          <w:rFonts w:eastAsia="SimSun"/>
        </w:rPr>
        <w:t xml:space="preserve"> </w:t>
      </w:r>
      <w:r w:rsidRPr="00951BC8">
        <w:rPr>
          <w:rFonts w:eastAsia="SimSun"/>
        </w:rPr>
        <w:t>Rwanda</w:t>
      </w:r>
      <w:r w:rsidR="00E24065">
        <w:rPr>
          <w:rFonts w:eastAsia="SimSun"/>
        </w:rPr>
        <w:t>’</w:t>
      </w:r>
      <w:r w:rsidRPr="00951BC8">
        <w:rPr>
          <w:rFonts w:eastAsia="SimSun"/>
        </w:rPr>
        <w:t>s</w:t>
      </w:r>
      <w:r w:rsidR="00E24065">
        <w:rPr>
          <w:rFonts w:eastAsia="SimSun"/>
        </w:rPr>
        <w:t xml:space="preserve"> </w:t>
      </w:r>
      <w:r w:rsidRPr="00951BC8">
        <w:rPr>
          <w:rFonts w:eastAsia="SimSun"/>
        </w:rPr>
        <w:t>population</w:t>
      </w:r>
      <w:r w:rsidR="00E24065">
        <w:rPr>
          <w:rFonts w:eastAsia="SimSun"/>
        </w:rPr>
        <w:t xml:space="preserve"> </w:t>
      </w:r>
      <w:r w:rsidRPr="00951BC8">
        <w:rPr>
          <w:rFonts w:eastAsia="SimSun"/>
        </w:rPr>
        <w:t>density,</w:t>
      </w:r>
      <w:r w:rsidR="00E24065">
        <w:rPr>
          <w:rFonts w:eastAsia="SimSun"/>
        </w:rPr>
        <w:t xml:space="preserve"> </w:t>
      </w:r>
      <w:r w:rsidRPr="00951BC8">
        <w:rPr>
          <w:rFonts w:eastAsia="SimSun"/>
        </w:rPr>
        <w:t>even</w:t>
      </w:r>
      <w:r w:rsidR="00E24065">
        <w:rPr>
          <w:rFonts w:eastAsia="SimSun"/>
        </w:rPr>
        <w:t xml:space="preserve"> </w:t>
      </w:r>
      <w:r w:rsidRPr="00951BC8">
        <w:rPr>
          <w:rFonts w:eastAsia="SimSun"/>
        </w:rPr>
        <w:t>after</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1994</w:t>
      </w:r>
      <w:r w:rsidR="00E24065">
        <w:rPr>
          <w:rFonts w:eastAsia="SimSun"/>
        </w:rPr>
        <w:t xml:space="preserve"> </w:t>
      </w:r>
      <w:r w:rsidRPr="00951BC8">
        <w:rPr>
          <w:rFonts w:eastAsia="SimSun"/>
        </w:rPr>
        <w:t>genocide,</w:t>
      </w:r>
      <w:r w:rsidR="00E24065">
        <w:rPr>
          <w:rFonts w:eastAsia="SimSun"/>
        </w:rPr>
        <w:t xml:space="preserve"> </w:t>
      </w:r>
      <w:r w:rsidRPr="00951BC8">
        <w:rPr>
          <w:rFonts w:eastAsia="SimSun"/>
        </w:rPr>
        <w:t>remains</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highest</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continental</w:t>
      </w:r>
      <w:r w:rsidR="00E24065">
        <w:rPr>
          <w:rFonts w:eastAsia="SimSun"/>
        </w:rPr>
        <w:t xml:space="preserve"> </w:t>
      </w:r>
      <w:r w:rsidRPr="00951BC8">
        <w:rPr>
          <w:rFonts w:eastAsia="SimSun"/>
        </w:rPr>
        <w:t>Sub-Saharan</w:t>
      </w:r>
      <w:r w:rsidR="00E24065">
        <w:rPr>
          <w:rFonts w:eastAsia="SimSun"/>
        </w:rPr>
        <w:t xml:space="preserve"> </w:t>
      </w:r>
      <w:r w:rsidRPr="00951BC8">
        <w:rPr>
          <w:rFonts w:eastAsia="SimSun"/>
        </w:rPr>
        <w:t>Africa.</w:t>
      </w:r>
      <w:r w:rsidR="00E24065">
        <w:rPr>
          <w:rFonts w:eastAsia="SimSun"/>
        </w:rPr>
        <w:t xml:space="preserve"> </w:t>
      </w:r>
    </w:p>
    <w:p w:rsidR="00951BC8" w:rsidRPr="00951BC8" w:rsidRDefault="00951BC8" w:rsidP="00951BC8">
      <w:pPr>
        <w:pStyle w:val="SingleTxtG"/>
        <w:rPr>
          <w:rFonts w:eastAsia="SimSun"/>
        </w:rPr>
      </w:pPr>
      <w:r w:rsidRPr="00951BC8">
        <w:rPr>
          <w:rFonts w:eastAsia="SimSun"/>
        </w:rPr>
        <w:t>17.</w:t>
      </w:r>
      <w:r w:rsidRPr="00951BC8">
        <w:rPr>
          <w:rFonts w:eastAsia="SimSun"/>
        </w:rPr>
        <w:tab/>
        <w:t>Rwanda</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one</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most</w:t>
      </w:r>
      <w:r w:rsidR="00E24065">
        <w:rPr>
          <w:rFonts w:eastAsia="SimSun"/>
        </w:rPr>
        <w:t xml:space="preserve"> </w:t>
      </w:r>
      <w:r w:rsidRPr="00951BC8">
        <w:rPr>
          <w:rFonts w:eastAsia="SimSun"/>
        </w:rPr>
        <w:t>densely</w:t>
      </w:r>
      <w:r w:rsidR="00E24065">
        <w:rPr>
          <w:rFonts w:eastAsia="SimSun"/>
        </w:rPr>
        <w:t xml:space="preserve"> </w:t>
      </w:r>
      <w:r w:rsidRPr="00951BC8">
        <w:rPr>
          <w:rFonts w:eastAsia="SimSun"/>
        </w:rPr>
        <w:t>populated</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fastest</w:t>
      </w:r>
      <w:r w:rsidR="00E24065">
        <w:rPr>
          <w:rFonts w:eastAsia="SimSun"/>
        </w:rPr>
        <w:t xml:space="preserve"> </w:t>
      </w:r>
      <w:r w:rsidRPr="00951BC8">
        <w:rPr>
          <w:rFonts w:eastAsia="SimSun"/>
        </w:rPr>
        <w:t>growing</w:t>
      </w:r>
      <w:r w:rsidR="00E24065">
        <w:rPr>
          <w:rFonts w:eastAsia="SimSun"/>
        </w:rPr>
        <w:t xml:space="preserve"> </w:t>
      </w:r>
      <w:r w:rsidRPr="00951BC8">
        <w:rPr>
          <w:rFonts w:eastAsia="SimSun"/>
        </w:rPr>
        <w:t>populations</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Africa,</w:t>
      </w:r>
      <w:r w:rsidR="00E24065">
        <w:rPr>
          <w:rFonts w:eastAsia="SimSun"/>
        </w:rPr>
        <w:t xml:space="preserve"> </w:t>
      </w:r>
      <w:r w:rsidRPr="00951BC8">
        <w:rPr>
          <w:rFonts w:eastAsia="SimSun"/>
        </w:rPr>
        <w:t>although</w:t>
      </w:r>
      <w:r w:rsidR="00E24065">
        <w:rPr>
          <w:rFonts w:eastAsia="SimSun"/>
        </w:rPr>
        <w:t xml:space="preserve"> </w:t>
      </w:r>
      <w:r w:rsidRPr="00951BC8">
        <w:rPr>
          <w:rFonts w:eastAsia="SimSun"/>
        </w:rPr>
        <w:t>recent</w:t>
      </w:r>
      <w:r w:rsidR="00E24065">
        <w:rPr>
          <w:rFonts w:eastAsia="SimSun"/>
        </w:rPr>
        <w:t xml:space="preserve"> </w:t>
      </w:r>
      <w:r w:rsidRPr="00951BC8">
        <w:rPr>
          <w:rFonts w:eastAsia="SimSun"/>
        </w:rPr>
        <w:t>figures</w:t>
      </w:r>
      <w:r w:rsidR="00E24065">
        <w:rPr>
          <w:rFonts w:eastAsia="SimSun"/>
        </w:rPr>
        <w:t xml:space="preserve"> </w:t>
      </w:r>
      <w:r w:rsidRPr="00951BC8">
        <w:rPr>
          <w:rFonts w:eastAsia="SimSun"/>
        </w:rPr>
        <w:t>indicate</w:t>
      </w:r>
      <w:r w:rsidR="00E24065">
        <w:rPr>
          <w:rFonts w:eastAsia="SimSun"/>
        </w:rPr>
        <w:t xml:space="preserve"> </w:t>
      </w:r>
      <w:r w:rsidRPr="00951BC8">
        <w:rPr>
          <w:rFonts w:eastAsia="SimSun"/>
        </w:rPr>
        <w:t>that</w:t>
      </w:r>
      <w:r w:rsidR="00E24065">
        <w:rPr>
          <w:rFonts w:eastAsia="SimSun"/>
        </w:rPr>
        <w:t xml:space="preserve"> </w:t>
      </w:r>
      <w:r w:rsidRPr="00951BC8">
        <w:rPr>
          <w:rFonts w:eastAsia="SimSun"/>
        </w:rPr>
        <w:t>population</w:t>
      </w:r>
      <w:r w:rsidR="00E24065">
        <w:rPr>
          <w:rFonts w:eastAsia="SimSun"/>
        </w:rPr>
        <w:t xml:space="preserve"> </w:t>
      </w:r>
      <w:r w:rsidRPr="00951BC8">
        <w:rPr>
          <w:rFonts w:eastAsia="SimSun"/>
        </w:rPr>
        <w:t>growth</w:t>
      </w:r>
      <w:r w:rsidR="00E24065">
        <w:rPr>
          <w:rFonts w:eastAsia="SimSun"/>
        </w:rPr>
        <w:t xml:space="preserve"> </w:t>
      </w:r>
      <w:r w:rsidRPr="00951BC8">
        <w:rPr>
          <w:rFonts w:eastAsia="SimSun"/>
        </w:rPr>
        <w:t>has</w:t>
      </w:r>
      <w:r w:rsidR="00E24065">
        <w:rPr>
          <w:rFonts w:eastAsia="SimSun"/>
        </w:rPr>
        <w:t xml:space="preserve"> </w:t>
      </w:r>
      <w:r w:rsidRPr="00951BC8">
        <w:rPr>
          <w:rFonts w:eastAsia="SimSun"/>
        </w:rPr>
        <w:t>slowed</w:t>
      </w:r>
      <w:r w:rsidR="00E24065">
        <w:rPr>
          <w:rFonts w:eastAsia="SimSun"/>
        </w:rPr>
        <w:t xml:space="preserve"> </w:t>
      </w:r>
      <w:r w:rsidRPr="00951BC8">
        <w:rPr>
          <w:rFonts w:eastAsia="SimSun"/>
        </w:rPr>
        <w:t>down</w:t>
      </w:r>
      <w:r w:rsidR="00E24065">
        <w:rPr>
          <w:rFonts w:eastAsia="SimSun"/>
        </w:rPr>
        <w:t xml:space="preserve"> </w:t>
      </w:r>
      <w:r w:rsidRPr="00951BC8">
        <w:rPr>
          <w:rFonts w:eastAsia="SimSun"/>
        </w:rPr>
        <w:t>from</w:t>
      </w:r>
      <w:r w:rsidR="00E24065">
        <w:rPr>
          <w:rFonts w:eastAsia="SimSun"/>
        </w:rPr>
        <w:t xml:space="preserve"> </w:t>
      </w:r>
      <w:r w:rsidRPr="00951BC8">
        <w:rPr>
          <w:rFonts w:eastAsia="SimSun"/>
        </w:rPr>
        <w:t>3%</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2005</w:t>
      </w:r>
      <w:r w:rsidR="00E24065">
        <w:rPr>
          <w:rFonts w:eastAsia="SimSun"/>
        </w:rPr>
        <w:t xml:space="preserve"> </w:t>
      </w:r>
      <w:r w:rsidRPr="00951BC8">
        <w:rPr>
          <w:rFonts w:eastAsia="SimSun"/>
        </w:rPr>
        <w:t>(Demographic</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Health</w:t>
      </w:r>
      <w:r w:rsidR="00E24065">
        <w:rPr>
          <w:rFonts w:eastAsia="SimSun"/>
        </w:rPr>
        <w:t xml:space="preserve"> </w:t>
      </w:r>
      <w:r w:rsidRPr="00951BC8">
        <w:rPr>
          <w:rFonts w:eastAsia="SimSun"/>
        </w:rPr>
        <w:t>Survey</w:t>
      </w:r>
      <w:r w:rsidR="00E24065">
        <w:rPr>
          <w:rFonts w:eastAsia="SimSun"/>
        </w:rPr>
        <w:t xml:space="preserve"> </w:t>
      </w:r>
      <w:r w:rsidRPr="00951BC8">
        <w:rPr>
          <w:rFonts w:eastAsia="SimSun"/>
        </w:rPr>
        <w:t>2005)</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around</w:t>
      </w:r>
      <w:r w:rsidR="00E24065">
        <w:rPr>
          <w:rFonts w:eastAsia="SimSun"/>
        </w:rPr>
        <w:t xml:space="preserve"> </w:t>
      </w:r>
      <w:r w:rsidRPr="00951BC8">
        <w:rPr>
          <w:rFonts w:eastAsia="SimSun"/>
        </w:rPr>
        <w:t>2.7%</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2008.</w:t>
      </w:r>
      <w:r w:rsidR="00E24065">
        <w:rPr>
          <w:rFonts w:eastAsia="SimSun"/>
        </w:rPr>
        <w:t xml:space="preserve"> </w:t>
      </w:r>
      <w:r w:rsidRPr="00951BC8">
        <w:rPr>
          <w:rFonts w:eastAsia="SimSun"/>
        </w:rPr>
        <w:t>On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poverty</w:t>
      </w:r>
      <w:r w:rsidR="00E24065">
        <w:rPr>
          <w:rFonts w:eastAsia="SimSun"/>
        </w:rPr>
        <w:t xml:space="preserve"> </w:t>
      </w:r>
      <w:r w:rsidRPr="00951BC8">
        <w:rPr>
          <w:rFonts w:eastAsia="SimSun"/>
        </w:rPr>
        <w:t>front,</w:t>
      </w:r>
      <w:r w:rsidR="00E24065">
        <w:rPr>
          <w:rFonts w:eastAsia="SimSun"/>
        </w:rPr>
        <w:t xml:space="preserve"> </w:t>
      </w:r>
      <w:r w:rsidRPr="00951BC8">
        <w:rPr>
          <w:rFonts w:eastAsia="SimSun"/>
        </w:rPr>
        <w:t>56.9%</w:t>
      </w:r>
      <w:r w:rsidR="00E24065">
        <w:rPr>
          <w:rFonts w:eastAsia="SimSun"/>
        </w:rPr>
        <w:t xml:space="preserve"> </w:t>
      </w:r>
      <w:r w:rsidRPr="00951BC8">
        <w:rPr>
          <w:rFonts w:eastAsia="SimSun"/>
        </w:rPr>
        <w:t>of</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population</w:t>
      </w:r>
      <w:r w:rsidR="00E24065">
        <w:rPr>
          <w:rFonts w:eastAsia="SimSun"/>
        </w:rPr>
        <w:t xml:space="preserve"> </w:t>
      </w:r>
      <w:r w:rsidRPr="00951BC8">
        <w:rPr>
          <w:rFonts w:eastAsia="SimSun"/>
        </w:rPr>
        <w:t>are</w:t>
      </w:r>
      <w:r w:rsidR="00E24065">
        <w:rPr>
          <w:rFonts w:eastAsia="SimSun"/>
        </w:rPr>
        <w:t xml:space="preserve"> </w:t>
      </w:r>
      <w:r w:rsidRPr="00951BC8">
        <w:rPr>
          <w:rFonts w:eastAsia="SimSun"/>
        </w:rPr>
        <w:t>below</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poverty</w:t>
      </w:r>
      <w:r w:rsidR="00E24065">
        <w:rPr>
          <w:rFonts w:eastAsia="SimSun"/>
        </w:rPr>
        <w:t xml:space="preserve"> </w:t>
      </w:r>
      <w:r w:rsidRPr="00951BC8">
        <w:rPr>
          <w:rFonts w:eastAsia="SimSun"/>
        </w:rPr>
        <w:t>line</w:t>
      </w:r>
      <w:r w:rsidR="00E24065">
        <w:rPr>
          <w:rFonts w:eastAsia="SimSun"/>
        </w:rPr>
        <w:t xml:space="preserve"> </w:t>
      </w:r>
      <w:r w:rsidRPr="00951BC8">
        <w:rPr>
          <w:rFonts w:eastAsia="SimSun"/>
        </w:rPr>
        <w:t>(NISR,</w:t>
      </w:r>
      <w:r w:rsidR="00E24065">
        <w:rPr>
          <w:rFonts w:eastAsia="SimSun"/>
        </w:rPr>
        <w:t xml:space="preserve"> </w:t>
      </w:r>
      <w:r w:rsidRPr="00951BC8">
        <w:rPr>
          <w:rFonts w:eastAsia="SimSun"/>
        </w:rPr>
        <w:t>2007)</w:t>
      </w:r>
      <w:r w:rsidR="00E24065">
        <w:rPr>
          <w:rFonts w:eastAsia="SimSun"/>
        </w:rPr>
        <w:t xml:space="preserve"> </w:t>
      </w:r>
      <w:r w:rsidRPr="00951BC8">
        <w:rPr>
          <w:rFonts w:eastAsia="SimSun"/>
        </w:rPr>
        <w:t>but</w:t>
      </w:r>
      <w:r w:rsidR="00E24065">
        <w:rPr>
          <w:rFonts w:eastAsia="SimSun"/>
        </w:rPr>
        <w:t xml:space="preserve"> </w:t>
      </w:r>
      <w:r w:rsidRPr="00951BC8">
        <w:rPr>
          <w:rFonts w:eastAsia="SimSun"/>
        </w:rPr>
        <w:t>this</w:t>
      </w:r>
      <w:r w:rsidR="00E24065">
        <w:rPr>
          <w:rFonts w:eastAsia="SimSun"/>
        </w:rPr>
        <w:t xml:space="preserve"> </w:t>
      </w:r>
      <w:r w:rsidRPr="00951BC8">
        <w:rPr>
          <w:rFonts w:eastAsia="SimSun"/>
        </w:rPr>
        <w:t>indicates</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modest</w:t>
      </w:r>
      <w:r w:rsidR="00E24065">
        <w:rPr>
          <w:rFonts w:eastAsia="SimSun"/>
        </w:rPr>
        <w:t xml:space="preserve"> </w:t>
      </w:r>
      <w:r w:rsidRPr="00951BC8">
        <w:rPr>
          <w:rFonts w:eastAsia="SimSun"/>
        </w:rPr>
        <w:t>reduction</w:t>
      </w:r>
      <w:r w:rsidR="00E24065">
        <w:rPr>
          <w:rFonts w:eastAsia="SimSun"/>
        </w:rPr>
        <w:t xml:space="preserve"> </w:t>
      </w:r>
      <w:r w:rsidRPr="00951BC8">
        <w:rPr>
          <w:rFonts w:eastAsia="SimSun"/>
        </w:rPr>
        <w:t>from</w:t>
      </w:r>
      <w:r w:rsidR="00E24065">
        <w:rPr>
          <w:rFonts w:eastAsia="SimSun"/>
        </w:rPr>
        <w:t xml:space="preserve"> </w:t>
      </w:r>
      <w:r w:rsidRPr="00951BC8">
        <w:rPr>
          <w:rFonts w:eastAsia="SimSun"/>
        </w:rPr>
        <w:t>60.4%</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2000.</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Government</w:t>
      </w:r>
      <w:r w:rsidR="00E24065">
        <w:rPr>
          <w:rFonts w:eastAsia="SimSun"/>
        </w:rPr>
        <w:t xml:space="preserve"> </w:t>
      </w:r>
      <w:r w:rsidRPr="00951BC8">
        <w:rPr>
          <w:rFonts w:eastAsia="SimSun"/>
        </w:rPr>
        <w:t>implemented</w:t>
      </w:r>
      <w:r w:rsidR="00E24065">
        <w:rPr>
          <w:rFonts w:eastAsia="SimSun"/>
        </w:rPr>
        <w:t xml:space="preserve"> </w:t>
      </w:r>
      <w:r w:rsidRPr="00951BC8">
        <w:rPr>
          <w:rFonts w:eastAsia="SimSun"/>
        </w:rPr>
        <w:t>a</w:t>
      </w:r>
      <w:r w:rsidR="00E24065">
        <w:rPr>
          <w:rFonts w:eastAsia="SimSun"/>
        </w:rPr>
        <w:t xml:space="preserve"> </w:t>
      </w:r>
      <w:r w:rsidRPr="00951BC8">
        <w:rPr>
          <w:rFonts w:eastAsia="SimSun"/>
        </w:rPr>
        <w:t>poverty</w:t>
      </w:r>
      <w:r w:rsidR="00E24065">
        <w:rPr>
          <w:rFonts w:eastAsia="SimSun"/>
        </w:rPr>
        <w:t xml:space="preserve"> </w:t>
      </w:r>
      <w:r w:rsidRPr="00951BC8">
        <w:rPr>
          <w:rFonts w:eastAsia="SimSun"/>
        </w:rPr>
        <w:t>reduction</w:t>
      </w:r>
      <w:r w:rsidR="00E24065">
        <w:rPr>
          <w:rFonts w:eastAsia="SimSun"/>
        </w:rPr>
        <w:t xml:space="preserve"> </w:t>
      </w:r>
      <w:r w:rsidRPr="00951BC8">
        <w:rPr>
          <w:rFonts w:eastAsia="SimSun"/>
        </w:rPr>
        <w:t>strategy</w:t>
      </w:r>
      <w:r w:rsidR="00E24065">
        <w:rPr>
          <w:rFonts w:eastAsia="SimSun"/>
        </w:rPr>
        <w:t xml:space="preserve"> </w:t>
      </w:r>
      <w:r w:rsidRPr="00951BC8">
        <w:rPr>
          <w:rFonts w:eastAsia="SimSun"/>
        </w:rPr>
        <w:t>2002</w:t>
      </w:r>
      <w:r w:rsidR="00681497">
        <w:rPr>
          <w:rFonts w:eastAsia="SimSun"/>
        </w:rPr>
        <w:t>–</w:t>
      </w:r>
      <w:r w:rsidRPr="00951BC8">
        <w:rPr>
          <w:rFonts w:eastAsia="SimSun"/>
        </w:rPr>
        <w:t>2005</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this</w:t>
      </w:r>
      <w:r w:rsidR="00E24065">
        <w:rPr>
          <w:rFonts w:eastAsia="SimSun"/>
        </w:rPr>
        <w:t xml:space="preserve"> </w:t>
      </w:r>
      <w:r w:rsidRPr="00951BC8">
        <w:rPr>
          <w:rFonts w:eastAsia="SimSun"/>
        </w:rPr>
        <w:t>modest</w:t>
      </w:r>
      <w:r w:rsidR="00E24065">
        <w:rPr>
          <w:rFonts w:eastAsia="SimSun"/>
        </w:rPr>
        <w:t xml:space="preserve"> </w:t>
      </w:r>
      <w:r w:rsidRPr="00951BC8">
        <w:rPr>
          <w:rFonts w:eastAsia="SimSun"/>
        </w:rPr>
        <w:t>reduction</w:t>
      </w:r>
      <w:r w:rsidR="00E24065">
        <w:rPr>
          <w:rFonts w:eastAsia="SimSun"/>
        </w:rPr>
        <w:t xml:space="preserve"> </w:t>
      </w:r>
      <w:r w:rsidRPr="00951BC8">
        <w:rPr>
          <w:rFonts w:eastAsia="SimSun"/>
        </w:rPr>
        <w:t>is</w:t>
      </w:r>
      <w:r w:rsidR="00E24065">
        <w:rPr>
          <w:rFonts w:eastAsia="SimSun"/>
        </w:rPr>
        <w:t xml:space="preserve"> </w:t>
      </w:r>
      <w:r w:rsidRPr="00951BC8">
        <w:rPr>
          <w:rFonts w:eastAsia="SimSun"/>
        </w:rPr>
        <w:t>attributed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such</w:t>
      </w:r>
      <w:r w:rsidR="00E24065">
        <w:rPr>
          <w:rFonts w:eastAsia="SimSun"/>
        </w:rPr>
        <w:t xml:space="preserve"> </w:t>
      </w:r>
      <w:r w:rsidRPr="00951BC8">
        <w:rPr>
          <w:rFonts w:eastAsia="SimSun"/>
        </w:rPr>
        <w:t>efforts.</w:t>
      </w:r>
      <w:r w:rsidR="00E24065">
        <w:rPr>
          <w:rFonts w:eastAsia="SimSun"/>
        </w:rPr>
        <w:t xml:space="preserve"> </w:t>
      </w:r>
      <w:r w:rsidRPr="00951BC8">
        <w:rPr>
          <w:rFonts w:eastAsia="SimSun"/>
        </w:rPr>
        <w:t>There</w:t>
      </w:r>
      <w:r w:rsidR="00E24065">
        <w:rPr>
          <w:rFonts w:eastAsia="SimSun"/>
        </w:rPr>
        <w:t xml:space="preserve"> </w:t>
      </w:r>
      <w:r w:rsidRPr="00951BC8">
        <w:rPr>
          <w:rFonts w:eastAsia="SimSun"/>
        </w:rPr>
        <w:t>are,</w:t>
      </w:r>
      <w:r w:rsidR="00E24065">
        <w:rPr>
          <w:rFonts w:eastAsia="SimSun"/>
        </w:rPr>
        <w:t xml:space="preserve"> </w:t>
      </w:r>
      <w:r w:rsidRPr="00951BC8">
        <w:rPr>
          <w:rFonts w:eastAsia="SimSun"/>
        </w:rPr>
        <w:t>however,</w:t>
      </w:r>
      <w:r w:rsidR="00E24065">
        <w:rPr>
          <w:rFonts w:eastAsia="SimSun"/>
        </w:rPr>
        <w:t xml:space="preserve"> </w:t>
      </w:r>
      <w:r w:rsidRPr="00951BC8">
        <w:rPr>
          <w:rFonts w:eastAsia="SimSun"/>
        </w:rPr>
        <w:t>geographical</w:t>
      </w:r>
      <w:r w:rsidR="00E24065">
        <w:rPr>
          <w:rFonts w:eastAsia="SimSun"/>
        </w:rPr>
        <w:t xml:space="preserve"> </w:t>
      </w:r>
      <w:r w:rsidRPr="00951BC8">
        <w:rPr>
          <w:rFonts w:eastAsia="SimSun"/>
        </w:rPr>
        <w:t>disparities</w:t>
      </w:r>
      <w:r w:rsidR="00E24065">
        <w:rPr>
          <w:rFonts w:eastAsia="SimSun"/>
        </w:rPr>
        <w:t xml:space="preserve"> </w:t>
      </w:r>
      <w:r w:rsidRPr="00951BC8">
        <w:rPr>
          <w:rFonts w:eastAsia="SimSun"/>
        </w:rPr>
        <w:t>as</w:t>
      </w:r>
      <w:r w:rsidR="00E24065">
        <w:rPr>
          <w:rFonts w:eastAsia="SimSun"/>
        </w:rPr>
        <w:t xml:space="preserve"> </w:t>
      </w:r>
      <w:r w:rsidRPr="00951BC8">
        <w:rPr>
          <w:rFonts w:eastAsia="SimSun"/>
        </w:rPr>
        <w:t>table</w:t>
      </w:r>
      <w:r w:rsidR="00E24065">
        <w:rPr>
          <w:rFonts w:eastAsia="SimSun"/>
        </w:rPr>
        <w:t xml:space="preserve"> </w:t>
      </w:r>
      <w:r w:rsidRPr="00951BC8">
        <w:rPr>
          <w:rFonts w:eastAsia="SimSun"/>
        </w:rPr>
        <w:t>1</w:t>
      </w:r>
      <w:r w:rsidR="00E24065">
        <w:rPr>
          <w:rFonts w:eastAsia="SimSun"/>
        </w:rPr>
        <w:t xml:space="preserve"> </w:t>
      </w:r>
      <w:r w:rsidRPr="00951BC8">
        <w:rPr>
          <w:rFonts w:eastAsia="SimSun"/>
        </w:rPr>
        <w:t>below</w:t>
      </w:r>
      <w:r w:rsidR="00E24065">
        <w:rPr>
          <w:rFonts w:eastAsia="SimSun"/>
        </w:rPr>
        <w:t xml:space="preserve"> </w:t>
      </w:r>
      <w:r w:rsidRPr="00951BC8">
        <w:rPr>
          <w:rFonts w:eastAsia="SimSun"/>
        </w:rPr>
        <w:t>shows.</w:t>
      </w:r>
      <w:r w:rsidR="00E24065">
        <w:rPr>
          <w:rFonts w:eastAsia="SimSun"/>
        </w:rPr>
        <w:t xml:space="preserve"> </w:t>
      </w:r>
      <w:r w:rsidRPr="00951BC8">
        <w:rPr>
          <w:rFonts w:eastAsia="SimSun"/>
        </w:rPr>
        <w:t>In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southern</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northern</w:t>
      </w:r>
      <w:r w:rsidR="00E24065">
        <w:rPr>
          <w:rFonts w:eastAsia="SimSun"/>
        </w:rPr>
        <w:t xml:space="preserve"> </w:t>
      </w:r>
      <w:r w:rsidRPr="00951BC8">
        <w:rPr>
          <w:rFonts w:eastAsia="SimSun"/>
        </w:rPr>
        <w:t>provinces</w:t>
      </w:r>
      <w:r w:rsidR="00E24065">
        <w:rPr>
          <w:rFonts w:eastAsia="SimSun"/>
        </w:rPr>
        <w:t xml:space="preserve"> </w:t>
      </w:r>
      <w:r w:rsidRPr="00951BC8">
        <w:rPr>
          <w:rFonts w:eastAsia="SimSun"/>
        </w:rPr>
        <w:t>which</w:t>
      </w:r>
      <w:r w:rsidR="00E24065">
        <w:rPr>
          <w:rFonts w:eastAsia="SimSun"/>
        </w:rPr>
        <w:t xml:space="preserve"> </w:t>
      </w:r>
      <w:r w:rsidRPr="00951BC8">
        <w:rPr>
          <w:rFonts w:eastAsia="SimSun"/>
        </w:rPr>
        <w:t>have</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highest</w:t>
      </w:r>
      <w:r w:rsidR="00E24065">
        <w:rPr>
          <w:rFonts w:eastAsia="SimSun"/>
        </w:rPr>
        <w:t xml:space="preserve"> </w:t>
      </w:r>
      <w:r w:rsidRPr="00951BC8">
        <w:rPr>
          <w:rFonts w:eastAsia="SimSun"/>
        </w:rPr>
        <w:t>incidences</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higher</w:t>
      </w:r>
      <w:r w:rsidR="00E24065">
        <w:rPr>
          <w:rFonts w:eastAsia="SimSun"/>
        </w:rPr>
        <w:t xml:space="preserve"> </w:t>
      </w:r>
      <w:r w:rsidRPr="00951BC8">
        <w:rPr>
          <w:rFonts w:eastAsia="SimSun"/>
        </w:rPr>
        <w:t>than</w:t>
      </w:r>
      <w:r w:rsidR="00E24065">
        <w:rPr>
          <w:rFonts w:eastAsia="SimSun"/>
        </w:rPr>
        <w:t xml:space="preserve"> </w:t>
      </w:r>
      <w:r w:rsidRPr="00951BC8">
        <w:rPr>
          <w:rFonts w:eastAsia="SimSun"/>
        </w:rPr>
        <w:t>the</w:t>
      </w:r>
      <w:r w:rsidR="00E24065">
        <w:rPr>
          <w:rFonts w:eastAsia="SimSun"/>
        </w:rPr>
        <w:t xml:space="preserve"> </w:t>
      </w:r>
      <w:r w:rsidRPr="00951BC8">
        <w:rPr>
          <w:rFonts w:eastAsia="SimSun"/>
        </w:rPr>
        <w:t>national</w:t>
      </w:r>
      <w:r w:rsidR="00E24065">
        <w:rPr>
          <w:rFonts w:eastAsia="SimSun"/>
        </w:rPr>
        <w:t xml:space="preserve"> </w:t>
      </w:r>
      <w:r w:rsidRPr="00951BC8">
        <w:rPr>
          <w:rFonts w:eastAsia="SimSun"/>
        </w:rPr>
        <w:t>average,</w:t>
      </w:r>
      <w:r w:rsidR="00E24065">
        <w:rPr>
          <w:rFonts w:eastAsia="SimSun"/>
        </w:rPr>
        <w:t xml:space="preserve"> </w:t>
      </w:r>
      <w:r w:rsidRPr="00951BC8">
        <w:rPr>
          <w:rFonts w:eastAsia="SimSun"/>
        </w:rPr>
        <w:t>this</w:t>
      </w:r>
      <w:r w:rsidR="00E24065">
        <w:rPr>
          <w:rFonts w:eastAsia="SimSun"/>
        </w:rPr>
        <w:t xml:space="preserve"> </w:t>
      </w:r>
      <w:r w:rsidRPr="00951BC8">
        <w:rPr>
          <w:rFonts w:eastAsia="SimSun"/>
        </w:rPr>
        <w:t>was</w:t>
      </w:r>
      <w:r w:rsidR="00E24065">
        <w:rPr>
          <w:rFonts w:eastAsia="SimSun"/>
        </w:rPr>
        <w:t xml:space="preserve"> </w:t>
      </w:r>
      <w:r w:rsidRPr="00951BC8">
        <w:rPr>
          <w:rFonts w:eastAsia="SimSun"/>
        </w:rPr>
        <w:t>attributed</w:t>
      </w:r>
      <w:r w:rsidR="00E24065">
        <w:rPr>
          <w:rFonts w:eastAsia="SimSun"/>
        </w:rPr>
        <w:t xml:space="preserve"> </w:t>
      </w:r>
      <w:r w:rsidRPr="00951BC8">
        <w:rPr>
          <w:rFonts w:eastAsia="SimSun"/>
        </w:rPr>
        <w:t>to</w:t>
      </w:r>
      <w:r w:rsidR="00E24065">
        <w:rPr>
          <w:rFonts w:eastAsia="SimSun"/>
        </w:rPr>
        <w:t xml:space="preserve"> </w:t>
      </w:r>
      <w:r w:rsidRPr="00951BC8">
        <w:rPr>
          <w:rFonts w:eastAsia="SimSun"/>
        </w:rPr>
        <w:t>soil</w:t>
      </w:r>
      <w:r w:rsidR="00E24065">
        <w:rPr>
          <w:rFonts w:eastAsia="SimSun"/>
        </w:rPr>
        <w:t xml:space="preserve"> </w:t>
      </w:r>
      <w:r w:rsidRPr="00951BC8">
        <w:rPr>
          <w:rFonts w:eastAsia="SimSun"/>
        </w:rPr>
        <w:t>degradation</w:t>
      </w:r>
      <w:r w:rsidR="00E24065">
        <w:rPr>
          <w:rFonts w:eastAsia="SimSun"/>
        </w:rPr>
        <w:t xml:space="preserve"> </w:t>
      </w:r>
      <w:r w:rsidRPr="00951BC8">
        <w:rPr>
          <w:rFonts w:eastAsia="SimSun"/>
        </w:rPr>
        <w:t>and</w:t>
      </w:r>
      <w:r w:rsidR="00E24065">
        <w:rPr>
          <w:rFonts w:eastAsia="SimSun"/>
        </w:rPr>
        <w:t xml:space="preserve"> </w:t>
      </w:r>
      <w:r w:rsidRPr="00951BC8">
        <w:rPr>
          <w:rFonts w:eastAsia="SimSun"/>
        </w:rPr>
        <w:t>overpopulation</w:t>
      </w:r>
      <w:r w:rsidR="00E24065">
        <w:rPr>
          <w:rFonts w:eastAsia="SimSun"/>
        </w:rPr>
        <w:t xml:space="preserve"> </w:t>
      </w:r>
      <w:r w:rsidRPr="00951BC8">
        <w:rPr>
          <w:rFonts w:eastAsia="SimSun"/>
        </w:rPr>
        <w:t>respectively</w:t>
      </w:r>
      <w:r w:rsidR="00E24065">
        <w:rPr>
          <w:rFonts w:eastAsia="SimSun"/>
        </w:rPr>
        <w:t xml:space="preserve"> </w:t>
      </w:r>
      <w:r w:rsidRPr="00951BC8">
        <w:rPr>
          <w:rFonts w:eastAsia="SimSun"/>
        </w:rPr>
        <w:t>(MINECOFIN,</w:t>
      </w:r>
      <w:r w:rsidR="00E24065">
        <w:rPr>
          <w:rFonts w:eastAsia="SimSun"/>
        </w:rPr>
        <w:t xml:space="preserve"> </w:t>
      </w:r>
      <w:r w:rsidRPr="00951BC8">
        <w:rPr>
          <w:rFonts w:eastAsia="SimSun"/>
        </w:rPr>
        <w:t>2000a;</w:t>
      </w:r>
      <w:r w:rsidR="00E24065">
        <w:rPr>
          <w:rFonts w:eastAsia="SimSun"/>
        </w:rPr>
        <w:t xml:space="preserve"> </w:t>
      </w:r>
      <w:r w:rsidRPr="00951BC8">
        <w:rPr>
          <w:rFonts w:eastAsia="SimSun"/>
        </w:rPr>
        <w:t>MINECOFIN</w:t>
      </w:r>
      <w:r w:rsidR="00E24065">
        <w:rPr>
          <w:rFonts w:eastAsia="SimSun"/>
        </w:rPr>
        <w:t xml:space="preserve"> </w:t>
      </w:r>
      <w:r w:rsidRPr="00951BC8">
        <w:rPr>
          <w:rFonts w:eastAsia="SimSun"/>
        </w:rPr>
        <w:t>2002a;</w:t>
      </w:r>
      <w:r w:rsidR="00E24065">
        <w:rPr>
          <w:rFonts w:eastAsia="SimSun"/>
        </w:rPr>
        <w:t xml:space="preserve"> </w:t>
      </w:r>
      <w:r w:rsidRPr="00951BC8">
        <w:rPr>
          <w:rFonts w:eastAsia="SimSun"/>
        </w:rPr>
        <w:t>NISR,</w:t>
      </w:r>
      <w:r w:rsidR="00E24065">
        <w:rPr>
          <w:rFonts w:eastAsia="SimSun"/>
        </w:rPr>
        <w:t xml:space="preserve"> </w:t>
      </w:r>
      <w:r w:rsidRPr="00951BC8">
        <w:rPr>
          <w:rFonts w:eastAsia="SimSun"/>
        </w:rPr>
        <w:t>2005).</w:t>
      </w:r>
      <w:r w:rsidR="00257C3E">
        <w:rPr>
          <w:rStyle w:val="FootnoteReference"/>
          <w:rFonts w:eastAsia="SimSun"/>
        </w:rPr>
        <w:footnoteReference w:id="12"/>
      </w:r>
      <w:r w:rsidR="00E24065">
        <w:rPr>
          <w:rFonts w:eastAsia="SimSun"/>
        </w:rPr>
        <w:t xml:space="preserve"> </w:t>
      </w:r>
    </w:p>
    <w:p w:rsidR="002179A1" w:rsidRDefault="00951BC8" w:rsidP="002179A1">
      <w:pPr>
        <w:pStyle w:val="Heading1"/>
      </w:pPr>
      <w:bookmarkStart w:id="73" w:name="_Toc104179770"/>
      <w:bookmarkStart w:id="74" w:name="_Toc233626163"/>
      <w:r w:rsidRPr="00461A15">
        <w:t>Table</w:t>
      </w:r>
      <w:r w:rsidR="002179A1">
        <w:t xml:space="preserve"> 1</w:t>
      </w:r>
      <w:r w:rsidR="00E24065">
        <w:t xml:space="preserve"> </w:t>
      </w:r>
    </w:p>
    <w:p w:rsidR="00951BC8" w:rsidRPr="002179A1" w:rsidRDefault="00951BC8" w:rsidP="002179A1">
      <w:pPr>
        <w:pStyle w:val="SingleTxtG"/>
        <w:rPr>
          <w:b/>
        </w:rPr>
      </w:pPr>
      <w:r w:rsidRPr="002179A1">
        <w:rPr>
          <w:b/>
        </w:rPr>
        <w:t>Poverty</w:t>
      </w:r>
      <w:r w:rsidR="00E24065" w:rsidRPr="002179A1">
        <w:rPr>
          <w:b/>
        </w:rPr>
        <w:t xml:space="preserve"> </w:t>
      </w:r>
      <w:r w:rsidRPr="002179A1">
        <w:rPr>
          <w:b/>
        </w:rPr>
        <w:t>headcount</w:t>
      </w:r>
      <w:r w:rsidR="00E24065" w:rsidRPr="002179A1">
        <w:rPr>
          <w:b/>
        </w:rPr>
        <w:t xml:space="preserve"> </w:t>
      </w:r>
      <w:r w:rsidRPr="002179A1">
        <w:rPr>
          <w:b/>
        </w:rPr>
        <w:t>and</w:t>
      </w:r>
      <w:r w:rsidR="00E24065" w:rsidRPr="002179A1">
        <w:rPr>
          <w:b/>
        </w:rPr>
        <w:t xml:space="preserve"> </w:t>
      </w:r>
      <w:r w:rsidRPr="002179A1">
        <w:rPr>
          <w:b/>
        </w:rPr>
        <w:t>share</w:t>
      </w:r>
      <w:r w:rsidR="00E24065" w:rsidRPr="002179A1">
        <w:rPr>
          <w:b/>
        </w:rPr>
        <w:t xml:space="preserve"> </w:t>
      </w:r>
      <w:r w:rsidRPr="002179A1">
        <w:rPr>
          <w:b/>
        </w:rPr>
        <w:t>of</w:t>
      </w:r>
      <w:r w:rsidR="00E24065" w:rsidRPr="002179A1">
        <w:rPr>
          <w:b/>
        </w:rPr>
        <w:t xml:space="preserve"> </w:t>
      </w:r>
      <w:r w:rsidRPr="002179A1">
        <w:rPr>
          <w:b/>
        </w:rPr>
        <w:t>poor</w:t>
      </w:r>
      <w:bookmarkEnd w:id="73"/>
      <w:bookmarkEnd w:id="74"/>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15"/>
        <w:gridCol w:w="1215"/>
        <w:gridCol w:w="1215"/>
        <w:gridCol w:w="1215"/>
        <w:gridCol w:w="1215"/>
        <w:gridCol w:w="1215"/>
        <w:gridCol w:w="1215"/>
      </w:tblGrid>
      <w:tr w:rsidR="00A65C42" w:rsidRPr="002179A1" w:rsidTr="009B2256">
        <w:tc>
          <w:tcPr>
            <w:tcW w:w="1215" w:type="dxa"/>
            <w:tcBorders>
              <w:top w:val="single" w:sz="4" w:space="0" w:color="auto"/>
            </w:tcBorders>
            <w:shd w:val="clear" w:color="auto" w:fill="auto"/>
            <w:vAlign w:val="bottom"/>
          </w:tcPr>
          <w:p w:rsidR="00A65C42" w:rsidRPr="002179A1" w:rsidRDefault="00A65C42" w:rsidP="002179A1">
            <w:pPr>
              <w:spacing w:before="80" w:after="80" w:line="200" w:lineRule="exact"/>
              <w:ind w:right="113"/>
              <w:rPr>
                <w:i/>
                <w:sz w:val="16"/>
              </w:rPr>
            </w:pPr>
          </w:p>
        </w:tc>
        <w:tc>
          <w:tcPr>
            <w:tcW w:w="2430" w:type="dxa"/>
            <w:gridSpan w:val="2"/>
            <w:tcBorders>
              <w:top w:val="single" w:sz="4" w:space="0" w:color="auto"/>
              <w:right w:val="single" w:sz="24" w:space="0" w:color="FFFFFF"/>
            </w:tcBorders>
            <w:shd w:val="clear" w:color="auto" w:fill="auto"/>
            <w:vAlign w:val="bottom"/>
          </w:tcPr>
          <w:p w:rsidR="00A65C42" w:rsidRPr="002179A1" w:rsidRDefault="00A65C42" w:rsidP="00A65C42">
            <w:pPr>
              <w:spacing w:before="80" w:after="80" w:line="200" w:lineRule="exact"/>
              <w:ind w:right="113"/>
              <w:jc w:val="center"/>
              <w:rPr>
                <w:i/>
                <w:sz w:val="16"/>
              </w:rPr>
            </w:pPr>
            <w:r>
              <w:rPr>
                <w:i/>
                <w:sz w:val="16"/>
              </w:rPr>
              <w:t>Poverty headcount (%)</w:t>
            </w:r>
          </w:p>
        </w:tc>
        <w:tc>
          <w:tcPr>
            <w:tcW w:w="2430" w:type="dxa"/>
            <w:gridSpan w:val="2"/>
            <w:tcBorders>
              <w:top w:val="single" w:sz="4" w:space="0" w:color="auto"/>
              <w:left w:val="single" w:sz="24" w:space="0" w:color="FFFFFF"/>
              <w:right w:val="single" w:sz="24" w:space="0" w:color="FFFFFF"/>
            </w:tcBorders>
            <w:shd w:val="clear" w:color="auto" w:fill="auto"/>
            <w:vAlign w:val="bottom"/>
          </w:tcPr>
          <w:p w:rsidR="00A65C42" w:rsidRPr="002179A1" w:rsidRDefault="00A65C42" w:rsidP="00A65C42">
            <w:pPr>
              <w:spacing w:before="80" w:after="80" w:line="200" w:lineRule="exact"/>
              <w:ind w:right="113"/>
              <w:jc w:val="center"/>
              <w:rPr>
                <w:i/>
                <w:sz w:val="16"/>
              </w:rPr>
            </w:pPr>
            <w:r>
              <w:rPr>
                <w:i/>
                <w:sz w:val="16"/>
              </w:rPr>
              <w:t>Share of the poor (%)</w:t>
            </w:r>
          </w:p>
        </w:tc>
        <w:tc>
          <w:tcPr>
            <w:tcW w:w="2430" w:type="dxa"/>
            <w:gridSpan w:val="2"/>
            <w:tcBorders>
              <w:top w:val="single" w:sz="4" w:space="0" w:color="auto"/>
              <w:left w:val="single" w:sz="24" w:space="0" w:color="FFFFFF"/>
            </w:tcBorders>
            <w:shd w:val="clear" w:color="auto" w:fill="auto"/>
            <w:vAlign w:val="bottom"/>
          </w:tcPr>
          <w:p w:rsidR="00A65C42" w:rsidRPr="002179A1" w:rsidRDefault="00A65C42" w:rsidP="002179A1">
            <w:pPr>
              <w:spacing w:before="80" w:after="80" w:line="200" w:lineRule="exact"/>
              <w:ind w:right="113"/>
              <w:jc w:val="right"/>
              <w:rPr>
                <w:i/>
                <w:sz w:val="16"/>
              </w:rPr>
            </w:pPr>
            <w:r>
              <w:rPr>
                <w:i/>
                <w:sz w:val="16"/>
              </w:rPr>
              <w:t>Extreme poverty headcount (%)</w:t>
            </w:r>
          </w:p>
        </w:tc>
      </w:tr>
      <w:tr w:rsidR="00A65C42" w:rsidRPr="002179A1" w:rsidTr="009B2256">
        <w:tc>
          <w:tcPr>
            <w:tcW w:w="1215" w:type="dxa"/>
            <w:tcBorders>
              <w:bottom w:val="single" w:sz="12" w:space="0" w:color="auto"/>
            </w:tcBorders>
            <w:shd w:val="clear" w:color="auto" w:fill="auto"/>
            <w:vAlign w:val="bottom"/>
          </w:tcPr>
          <w:p w:rsidR="00A65C42" w:rsidRPr="002179A1" w:rsidRDefault="00A65C42" w:rsidP="002179A1">
            <w:pPr>
              <w:spacing w:before="80" w:after="80" w:line="200" w:lineRule="exact"/>
              <w:ind w:right="113"/>
              <w:rPr>
                <w:i/>
                <w:sz w:val="16"/>
              </w:rPr>
            </w:pPr>
            <w:r>
              <w:rPr>
                <w:i/>
                <w:sz w:val="16"/>
              </w:rPr>
              <w:t>Province</w:t>
            </w:r>
          </w:p>
        </w:tc>
        <w:tc>
          <w:tcPr>
            <w:tcW w:w="1215" w:type="dxa"/>
            <w:tcBorders>
              <w:top w:val="single" w:sz="4" w:space="0" w:color="auto"/>
              <w:bottom w:val="single" w:sz="12" w:space="0" w:color="auto"/>
            </w:tcBorders>
            <w:shd w:val="clear" w:color="auto" w:fill="auto"/>
            <w:vAlign w:val="bottom"/>
          </w:tcPr>
          <w:p w:rsidR="00A65C42" w:rsidRPr="002179A1" w:rsidRDefault="00A65C42" w:rsidP="00F10E83">
            <w:pPr>
              <w:spacing w:before="80" w:after="80" w:line="200" w:lineRule="exact"/>
              <w:ind w:right="113"/>
              <w:jc w:val="right"/>
              <w:rPr>
                <w:i/>
                <w:sz w:val="16"/>
              </w:rPr>
            </w:pPr>
            <w:r>
              <w:rPr>
                <w:i/>
                <w:sz w:val="16"/>
              </w:rPr>
              <w:t>EICV1</w:t>
            </w:r>
          </w:p>
        </w:tc>
        <w:tc>
          <w:tcPr>
            <w:tcW w:w="1215" w:type="dxa"/>
            <w:tcBorders>
              <w:top w:val="single" w:sz="4" w:space="0" w:color="auto"/>
              <w:right w:val="single" w:sz="24" w:space="0" w:color="FFFFFF"/>
            </w:tcBorders>
            <w:shd w:val="clear" w:color="auto" w:fill="auto"/>
            <w:vAlign w:val="bottom"/>
          </w:tcPr>
          <w:p w:rsidR="00A65C42" w:rsidRPr="002179A1" w:rsidRDefault="00A65C42" w:rsidP="00F10E83">
            <w:pPr>
              <w:spacing w:before="80" w:after="80" w:line="200" w:lineRule="exact"/>
              <w:ind w:right="113"/>
              <w:jc w:val="right"/>
              <w:rPr>
                <w:i/>
                <w:sz w:val="16"/>
              </w:rPr>
            </w:pPr>
            <w:r>
              <w:rPr>
                <w:i/>
                <w:sz w:val="16"/>
              </w:rPr>
              <w:t>EICV2</w:t>
            </w:r>
          </w:p>
        </w:tc>
        <w:tc>
          <w:tcPr>
            <w:tcW w:w="1215" w:type="dxa"/>
            <w:tcBorders>
              <w:top w:val="single" w:sz="4" w:space="0" w:color="auto"/>
              <w:left w:val="single" w:sz="24" w:space="0" w:color="FFFFFF"/>
              <w:bottom w:val="single" w:sz="12" w:space="0" w:color="auto"/>
            </w:tcBorders>
            <w:shd w:val="clear" w:color="auto" w:fill="auto"/>
            <w:vAlign w:val="bottom"/>
          </w:tcPr>
          <w:p w:rsidR="00A65C42" w:rsidRPr="002179A1" w:rsidRDefault="00A65C42" w:rsidP="00F10E83">
            <w:pPr>
              <w:spacing w:before="80" w:after="80" w:line="200" w:lineRule="exact"/>
              <w:ind w:right="113"/>
              <w:jc w:val="right"/>
              <w:rPr>
                <w:i/>
                <w:sz w:val="16"/>
              </w:rPr>
            </w:pPr>
            <w:r>
              <w:rPr>
                <w:i/>
                <w:sz w:val="16"/>
              </w:rPr>
              <w:t>EICV1</w:t>
            </w:r>
          </w:p>
        </w:tc>
        <w:tc>
          <w:tcPr>
            <w:tcW w:w="1215" w:type="dxa"/>
            <w:tcBorders>
              <w:top w:val="single" w:sz="4" w:space="0" w:color="auto"/>
              <w:right w:val="single" w:sz="24" w:space="0" w:color="FFFFFF"/>
            </w:tcBorders>
            <w:shd w:val="clear" w:color="auto" w:fill="auto"/>
            <w:vAlign w:val="bottom"/>
          </w:tcPr>
          <w:p w:rsidR="00A65C42" w:rsidRPr="002179A1" w:rsidRDefault="00A65C42" w:rsidP="00F10E83">
            <w:pPr>
              <w:spacing w:before="80" w:after="80" w:line="200" w:lineRule="exact"/>
              <w:ind w:right="113"/>
              <w:jc w:val="right"/>
              <w:rPr>
                <w:i/>
                <w:sz w:val="16"/>
              </w:rPr>
            </w:pPr>
            <w:r>
              <w:rPr>
                <w:i/>
                <w:sz w:val="16"/>
              </w:rPr>
              <w:t>EICV2</w:t>
            </w:r>
          </w:p>
        </w:tc>
        <w:tc>
          <w:tcPr>
            <w:tcW w:w="1215" w:type="dxa"/>
            <w:tcBorders>
              <w:top w:val="single" w:sz="4" w:space="0" w:color="auto"/>
              <w:left w:val="single" w:sz="24" w:space="0" w:color="FFFFFF"/>
              <w:bottom w:val="single" w:sz="12" w:space="0" w:color="auto"/>
            </w:tcBorders>
            <w:shd w:val="clear" w:color="auto" w:fill="auto"/>
            <w:vAlign w:val="bottom"/>
          </w:tcPr>
          <w:p w:rsidR="00A65C42" w:rsidRPr="002179A1" w:rsidRDefault="00A65C42" w:rsidP="00F10E83">
            <w:pPr>
              <w:spacing w:before="80" w:after="80" w:line="200" w:lineRule="exact"/>
              <w:ind w:right="113"/>
              <w:jc w:val="right"/>
              <w:rPr>
                <w:i/>
                <w:sz w:val="16"/>
              </w:rPr>
            </w:pPr>
            <w:r>
              <w:rPr>
                <w:i/>
                <w:sz w:val="16"/>
              </w:rPr>
              <w:t>EICV1</w:t>
            </w:r>
          </w:p>
        </w:tc>
        <w:tc>
          <w:tcPr>
            <w:tcW w:w="1215" w:type="dxa"/>
            <w:tcBorders>
              <w:top w:val="single" w:sz="4" w:space="0" w:color="auto"/>
              <w:bottom w:val="single" w:sz="12" w:space="0" w:color="auto"/>
            </w:tcBorders>
            <w:shd w:val="clear" w:color="auto" w:fill="auto"/>
            <w:vAlign w:val="bottom"/>
          </w:tcPr>
          <w:p w:rsidR="00A65C42" w:rsidRPr="002179A1" w:rsidRDefault="00A65C42" w:rsidP="00F10E83">
            <w:pPr>
              <w:spacing w:before="80" w:after="80" w:line="200" w:lineRule="exact"/>
              <w:ind w:right="113"/>
              <w:jc w:val="right"/>
              <w:rPr>
                <w:i/>
                <w:sz w:val="16"/>
              </w:rPr>
            </w:pPr>
            <w:r>
              <w:rPr>
                <w:i/>
                <w:sz w:val="16"/>
              </w:rPr>
              <w:t>EICV2</w:t>
            </w:r>
          </w:p>
        </w:tc>
      </w:tr>
      <w:tr w:rsidR="009B2256" w:rsidRPr="002179A1" w:rsidTr="009B2256">
        <w:tc>
          <w:tcPr>
            <w:tcW w:w="1215" w:type="dxa"/>
            <w:tcBorders>
              <w:top w:val="single" w:sz="12" w:space="0" w:color="auto"/>
            </w:tcBorders>
            <w:shd w:val="clear" w:color="auto" w:fill="auto"/>
            <w:vAlign w:val="bottom"/>
          </w:tcPr>
          <w:p w:rsidR="00A65C42" w:rsidRPr="002179A1" w:rsidRDefault="00A65C42" w:rsidP="002179A1">
            <w:pPr>
              <w:suppressAutoHyphens w:val="0"/>
              <w:spacing w:before="40" w:after="40" w:line="220" w:lineRule="exact"/>
              <w:ind w:right="113"/>
              <w:rPr>
                <w:sz w:val="18"/>
              </w:rPr>
            </w:pPr>
            <w:r>
              <w:rPr>
                <w:sz w:val="18"/>
              </w:rPr>
              <w:t>City of Kigali</w:t>
            </w:r>
          </w:p>
        </w:tc>
        <w:tc>
          <w:tcPr>
            <w:tcW w:w="1215" w:type="dxa"/>
            <w:tcBorders>
              <w:top w:val="single" w:sz="12" w:space="0" w:color="auto"/>
            </w:tcBorders>
            <w:shd w:val="clear" w:color="auto" w:fill="auto"/>
            <w:vAlign w:val="bottom"/>
          </w:tcPr>
          <w:p w:rsidR="00A65C42" w:rsidRPr="002179A1" w:rsidRDefault="00A65C42" w:rsidP="002179A1">
            <w:pPr>
              <w:suppressAutoHyphens w:val="0"/>
              <w:spacing w:before="40" w:after="40" w:line="220" w:lineRule="exact"/>
              <w:ind w:right="113"/>
              <w:jc w:val="right"/>
              <w:rPr>
                <w:sz w:val="18"/>
              </w:rPr>
            </w:pPr>
            <w:r>
              <w:rPr>
                <w:sz w:val="18"/>
              </w:rPr>
              <w:t>24.4</w:t>
            </w:r>
          </w:p>
        </w:tc>
        <w:tc>
          <w:tcPr>
            <w:tcW w:w="1215" w:type="dxa"/>
            <w:tcBorders>
              <w:top w:val="single" w:sz="12" w:space="0" w:color="auto"/>
            </w:tcBorders>
            <w:shd w:val="clear" w:color="auto" w:fill="auto"/>
            <w:vAlign w:val="bottom"/>
          </w:tcPr>
          <w:p w:rsidR="00A65C42" w:rsidRPr="002179A1" w:rsidRDefault="00A65C42" w:rsidP="002179A1">
            <w:pPr>
              <w:suppressAutoHyphens w:val="0"/>
              <w:spacing w:before="40" w:after="40" w:line="220" w:lineRule="exact"/>
              <w:ind w:right="113"/>
              <w:jc w:val="right"/>
              <w:rPr>
                <w:sz w:val="18"/>
              </w:rPr>
            </w:pPr>
            <w:r>
              <w:rPr>
                <w:sz w:val="18"/>
              </w:rPr>
              <w:t>20.2</w:t>
            </w:r>
          </w:p>
        </w:tc>
        <w:tc>
          <w:tcPr>
            <w:tcW w:w="1215" w:type="dxa"/>
            <w:tcBorders>
              <w:top w:val="single" w:sz="12" w:space="0" w:color="auto"/>
              <w:left w:val="nil"/>
            </w:tcBorders>
            <w:shd w:val="clear" w:color="auto" w:fill="auto"/>
            <w:vAlign w:val="bottom"/>
          </w:tcPr>
          <w:p w:rsidR="00A65C42" w:rsidRPr="00A65C42" w:rsidRDefault="00A65C42" w:rsidP="002179A1">
            <w:pPr>
              <w:suppressAutoHyphens w:val="0"/>
              <w:spacing w:before="40" w:after="40" w:line="220" w:lineRule="exact"/>
              <w:ind w:right="113"/>
              <w:jc w:val="right"/>
              <w:rPr>
                <w:sz w:val="18"/>
              </w:rPr>
            </w:pPr>
            <w:r w:rsidRPr="00A65C42">
              <w:rPr>
                <w:sz w:val="18"/>
              </w:rPr>
              <w:t>4.1</w:t>
            </w:r>
          </w:p>
        </w:tc>
        <w:tc>
          <w:tcPr>
            <w:tcW w:w="1215" w:type="dxa"/>
            <w:tcBorders>
              <w:top w:val="single" w:sz="12" w:space="0" w:color="auto"/>
            </w:tcBorders>
            <w:shd w:val="clear" w:color="auto" w:fill="auto"/>
            <w:vAlign w:val="bottom"/>
          </w:tcPr>
          <w:p w:rsidR="00A65C42" w:rsidRPr="00A65C42" w:rsidRDefault="00A65C42" w:rsidP="002179A1">
            <w:pPr>
              <w:suppressAutoHyphens w:val="0"/>
              <w:spacing w:before="40" w:after="40" w:line="220" w:lineRule="exact"/>
              <w:ind w:right="113"/>
              <w:jc w:val="right"/>
              <w:rPr>
                <w:sz w:val="18"/>
              </w:rPr>
            </w:pPr>
            <w:r w:rsidRPr="00A65C42">
              <w:rPr>
                <w:sz w:val="18"/>
              </w:rPr>
              <w:t>3.4</w:t>
            </w:r>
          </w:p>
        </w:tc>
        <w:tc>
          <w:tcPr>
            <w:tcW w:w="1215" w:type="dxa"/>
            <w:tcBorders>
              <w:top w:val="single" w:sz="12" w:space="0" w:color="auto"/>
              <w:left w:val="nil"/>
            </w:tcBorders>
            <w:shd w:val="clear" w:color="auto" w:fill="auto"/>
            <w:vAlign w:val="bottom"/>
          </w:tcPr>
          <w:p w:rsidR="00A65C42" w:rsidRPr="00A65C42" w:rsidRDefault="00A65C42" w:rsidP="002179A1">
            <w:pPr>
              <w:suppressAutoHyphens w:val="0"/>
              <w:spacing w:before="40" w:after="40" w:line="220" w:lineRule="exact"/>
              <w:ind w:right="113"/>
              <w:jc w:val="right"/>
              <w:rPr>
                <w:sz w:val="18"/>
              </w:rPr>
            </w:pPr>
            <w:r w:rsidRPr="00A65C42">
              <w:rPr>
                <w:sz w:val="18"/>
              </w:rPr>
              <w:t>15.4</w:t>
            </w:r>
          </w:p>
        </w:tc>
        <w:tc>
          <w:tcPr>
            <w:tcW w:w="1215" w:type="dxa"/>
            <w:tcBorders>
              <w:top w:val="single" w:sz="12" w:space="0" w:color="auto"/>
            </w:tcBorders>
            <w:shd w:val="clear" w:color="auto" w:fill="auto"/>
            <w:vAlign w:val="bottom"/>
          </w:tcPr>
          <w:p w:rsidR="00A65C42" w:rsidRPr="00A65C42" w:rsidRDefault="00A65C42" w:rsidP="002179A1">
            <w:pPr>
              <w:suppressAutoHyphens w:val="0"/>
              <w:spacing w:before="40" w:after="40" w:line="220" w:lineRule="exact"/>
              <w:ind w:right="113"/>
              <w:jc w:val="right"/>
              <w:rPr>
                <w:sz w:val="18"/>
              </w:rPr>
            </w:pPr>
            <w:r w:rsidRPr="00A65C42">
              <w:rPr>
                <w:sz w:val="18"/>
              </w:rPr>
              <w:t>11.1</w:t>
            </w:r>
          </w:p>
        </w:tc>
      </w:tr>
      <w:tr w:rsidR="009B2256" w:rsidRPr="002179A1" w:rsidTr="009B2256">
        <w:tc>
          <w:tcPr>
            <w:tcW w:w="1215" w:type="dxa"/>
            <w:shd w:val="clear" w:color="auto" w:fill="auto"/>
            <w:vAlign w:val="bottom"/>
          </w:tcPr>
          <w:p w:rsidR="009B2256" w:rsidRPr="009B2256" w:rsidRDefault="009B2256" w:rsidP="002179A1">
            <w:pPr>
              <w:suppressAutoHyphens w:val="0"/>
              <w:spacing w:before="40" w:after="40" w:line="220" w:lineRule="exact"/>
              <w:ind w:right="113"/>
              <w:rPr>
                <w:sz w:val="18"/>
              </w:rPr>
            </w:pPr>
            <w:r w:rsidRPr="009B2256">
              <w:rPr>
                <w:sz w:val="18"/>
              </w:rPr>
              <w:t>Southern</w:t>
            </w:r>
          </w:p>
        </w:tc>
        <w:tc>
          <w:tcPr>
            <w:tcW w:w="1215" w:type="dxa"/>
            <w:shd w:val="clear" w:color="auto" w:fill="auto"/>
            <w:vAlign w:val="bottom"/>
          </w:tcPr>
          <w:p w:rsidR="009B2256" w:rsidRPr="009B2256" w:rsidRDefault="009B2256" w:rsidP="002179A1">
            <w:pPr>
              <w:suppressAutoHyphens w:val="0"/>
              <w:spacing w:before="40" w:after="40" w:line="220" w:lineRule="exact"/>
              <w:ind w:right="113"/>
              <w:jc w:val="right"/>
              <w:rPr>
                <w:sz w:val="18"/>
              </w:rPr>
            </w:pPr>
            <w:r w:rsidRPr="009B2256">
              <w:rPr>
                <w:sz w:val="18"/>
              </w:rPr>
              <w:t>65.8</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67.3</w:t>
            </w:r>
          </w:p>
        </w:tc>
        <w:tc>
          <w:tcPr>
            <w:tcW w:w="1215" w:type="dxa"/>
            <w:tcBorders>
              <w:left w:val="nil"/>
            </w:tcBorders>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27.1</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30.2</w:t>
            </w:r>
          </w:p>
        </w:tc>
        <w:tc>
          <w:tcPr>
            <w:tcW w:w="1215" w:type="dxa"/>
            <w:tcBorders>
              <w:left w:val="nil"/>
            </w:tcBorders>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45.9</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47.2</w:t>
            </w:r>
          </w:p>
        </w:tc>
      </w:tr>
      <w:tr w:rsidR="009B2256" w:rsidRPr="002179A1" w:rsidTr="00A65C42">
        <w:tc>
          <w:tcPr>
            <w:tcW w:w="1215" w:type="dxa"/>
            <w:shd w:val="clear" w:color="auto" w:fill="auto"/>
            <w:vAlign w:val="bottom"/>
          </w:tcPr>
          <w:p w:rsidR="009B2256" w:rsidRPr="009B2256" w:rsidRDefault="009B2256" w:rsidP="002179A1">
            <w:pPr>
              <w:suppressAutoHyphens w:val="0"/>
              <w:spacing w:before="40" w:after="40" w:line="220" w:lineRule="exact"/>
              <w:ind w:right="113"/>
              <w:rPr>
                <w:sz w:val="18"/>
              </w:rPr>
            </w:pPr>
            <w:r w:rsidRPr="009B2256">
              <w:rPr>
                <w:sz w:val="18"/>
              </w:rPr>
              <w:t>Northern</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66.9</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62.7</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23.5</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20.3</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47.2</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40.8</w:t>
            </w:r>
          </w:p>
        </w:tc>
      </w:tr>
      <w:tr w:rsidR="009B2256" w:rsidRPr="002179A1" w:rsidTr="00A65C42">
        <w:tc>
          <w:tcPr>
            <w:tcW w:w="1215" w:type="dxa"/>
            <w:shd w:val="clear" w:color="auto" w:fill="auto"/>
            <w:vAlign w:val="bottom"/>
          </w:tcPr>
          <w:p w:rsidR="009B2256" w:rsidRPr="009B2256" w:rsidRDefault="009B2256" w:rsidP="002179A1">
            <w:pPr>
              <w:suppressAutoHyphens w:val="0"/>
              <w:spacing w:before="40" w:after="40" w:line="220" w:lineRule="exact"/>
              <w:ind w:right="113"/>
              <w:rPr>
                <w:sz w:val="18"/>
              </w:rPr>
            </w:pPr>
            <w:r w:rsidRPr="009B2256">
              <w:rPr>
                <w:sz w:val="18"/>
              </w:rPr>
              <w:t>Eastern</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61.8</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50.4</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20.4</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19.7</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41.7</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28.7</w:t>
            </w:r>
          </w:p>
        </w:tc>
      </w:tr>
      <w:tr w:rsidR="009B2256" w:rsidRPr="002179A1" w:rsidTr="00A65C42">
        <w:tc>
          <w:tcPr>
            <w:tcW w:w="1215" w:type="dxa"/>
            <w:shd w:val="clear" w:color="auto" w:fill="auto"/>
            <w:vAlign w:val="bottom"/>
          </w:tcPr>
          <w:p w:rsidR="009B2256" w:rsidRPr="009B2256" w:rsidRDefault="009B2256" w:rsidP="002179A1">
            <w:pPr>
              <w:suppressAutoHyphens w:val="0"/>
              <w:spacing w:before="40" w:after="40" w:line="220" w:lineRule="exact"/>
              <w:ind w:right="113"/>
              <w:rPr>
                <w:sz w:val="18"/>
              </w:rPr>
            </w:pPr>
            <w:r w:rsidRPr="009B2256">
              <w:rPr>
                <w:sz w:val="18"/>
              </w:rPr>
              <w:t>Western</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63.1</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62</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24.9</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26.3</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41.8</w:t>
            </w:r>
          </w:p>
        </w:tc>
        <w:tc>
          <w:tcPr>
            <w:tcW w:w="1215" w:type="dxa"/>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40.9</w:t>
            </w:r>
          </w:p>
        </w:tc>
      </w:tr>
      <w:tr w:rsidR="009B2256" w:rsidRPr="002179A1" w:rsidTr="00A65C42">
        <w:tc>
          <w:tcPr>
            <w:tcW w:w="1215" w:type="dxa"/>
            <w:tcBorders>
              <w:bottom w:val="single" w:sz="12" w:space="0" w:color="auto"/>
            </w:tcBorders>
            <w:shd w:val="clear" w:color="auto" w:fill="auto"/>
            <w:vAlign w:val="bottom"/>
          </w:tcPr>
          <w:p w:rsidR="009B2256" w:rsidRPr="002179A1" w:rsidRDefault="009B2256" w:rsidP="002179A1">
            <w:pPr>
              <w:suppressAutoHyphens w:val="0"/>
              <w:spacing w:before="40" w:after="40" w:line="220" w:lineRule="exact"/>
              <w:ind w:right="113"/>
              <w:rPr>
                <w:sz w:val="18"/>
              </w:rPr>
            </w:pPr>
            <w:r w:rsidRPr="009B2256">
              <w:rPr>
                <w:sz w:val="18"/>
              </w:rPr>
              <w:t>National</w:t>
            </w:r>
          </w:p>
        </w:tc>
        <w:tc>
          <w:tcPr>
            <w:tcW w:w="1215" w:type="dxa"/>
            <w:tcBorders>
              <w:bottom w:val="single" w:sz="12" w:space="0" w:color="auto"/>
            </w:tcBorders>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60.4</w:t>
            </w:r>
          </w:p>
        </w:tc>
        <w:tc>
          <w:tcPr>
            <w:tcW w:w="1215" w:type="dxa"/>
            <w:tcBorders>
              <w:bottom w:val="single" w:sz="12" w:space="0" w:color="auto"/>
            </w:tcBorders>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56.9</w:t>
            </w:r>
          </w:p>
        </w:tc>
        <w:tc>
          <w:tcPr>
            <w:tcW w:w="1215" w:type="dxa"/>
            <w:tcBorders>
              <w:bottom w:val="single" w:sz="12" w:space="0" w:color="auto"/>
            </w:tcBorders>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100.0</w:t>
            </w:r>
          </w:p>
        </w:tc>
        <w:tc>
          <w:tcPr>
            <w:tcW w:w="1215" w:type="dxa"/>
            <w:tcBorders>
              <w:bottom w:val="single" w:sz="12" w:space="0" w:color="auto"/>
            </w:tcBorders>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100.0</w:t>
            </w:r>
          </w:p>
        </w:tc>
        <w:tc>
          <w:tcPr>
            <w:tcW w:w="1215" w:type="dxa"/>
            <w:tcBorders>
              <w:bottom w:val="single" w:sz="12" w:space="0" w:color="auto"/>
            </w:tcBorders>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41.3</w:t>
            </w:r>
          </w:p>
        </w:tc>
        <w:tc>
          <w:tcPr>
            <w:tcW w:w="1215" w:type="dxa"/>
            <w:tcBorders>
              <w:bottom w:val="single" w:sz="12" w:space="0" w:color="auto"/>
            </w:tcBorders>
            <w:shd w:val="clear" w:color="auto" w:fill="auto"/>
            <w:vAlign w:val="bottom"/>
          </w:tcPr>
          <w:p w:rsidR="009B2256" w:rsidRPr="009B2256" w:rsidRDefault="009B2256" w:rsidP="009B2256">
            <w:pPr>
              <w:suppressAutoHyphens w:val="0"/>
              <w:spacing w:before="40" w:after="40" w:line="220" w:lineRule="exact"/>
              <w:ind w:right="113"/>
              <w:jc w:val="right"/>
              <w:rPr>
                <w:sz w:val="18"/>
              </w:rPr>
            </w:pPr>
            <w:r w:rsidRPr="009B2256">
              <w:rPr>
                <w:sz w:val="18"/>
              </w:rPr>
              <w:t>36.9</w:t>
            </w:r>
          </w:p>
        </w:tc>
      </w:tr>
    </w:tbl>
    <w:p w:rsidR="00951BC8" w:rsidRPr="00461A15" w:rsidRDefault="00951BC8" w:rsidP="009B2256">
      <w:pPr>
        <w:pStyle w:val="SingleTxtG"/>
        <w:spacing w:before="120" w:after="240"/>
        <w:ind w:firstLine="170"/>
      </w:pPr>
      <w:r w:rsidRPr="009B2256">
        <w:rPr>
          <w:i/>
          <w:sz w:val="18"/>
          <w:szCs w:val="18"/>
        </w:rPr>
        <w:t>Source:</w:t>
      </w:r>
      <w:r w:rsidR="009B2256">
        <w:rPr>
          <w:i/>
          <w:sz w:val="18"/>
          <w:szCs w:val="18"/>
        </w:rPr>
        <w:t xml:space="preserve"> </w:t>
      </w:r>
      <w:r w:rsidR="00E24065" w:rsidRPr="009B2256">
        <w:rPr>
          <w:i/>
          <w:sz w:val="18"/>
          <w:szCs w:val="18"/>
        </w:rPr>
        <w:t xml:space="preserve"> </w:t>
      </w:r>
      <w:r w:rsidRPr="009B2256">
        <w:rPr>
          <w:i/>
          <w:sz w:val="18"/>
          <w:szCs w:val="18"/>
        </w:rPr>
        <w:t>EDPRS</w:t>
      </w:r>
      <w:r w:rsidR="00E24065" w:rsidRPr="009B2256">
        <w:rPr>
          <w:i/>
          <w:sz w:val="18"/>
          <w:szCs w:val="18"/>
        </w:rPr>
        <w:t xml:space="preserve"> </w:t>
      </w:r>
      <w:r w:rsidRPr="009B2256">
        <w:rPr>
          <w:i/>
          <w:sz w:val="18"/>
          <w:szCs w:val="18"/>
        </w:rPr>
        <w:t>2007</w:t>
      </w:r>
      <w:r w:rsidR="00E24065" w:rsidRPr="009B2256">
        <w:rPr>
          <w:i/>
          <w:sz w:val="18"/>
          <w:szCs w:val="18"/>
        </w:rPr>
        <w:t xml:space="preserve"> </w:t>
      </w:r>
      <w:r w:rsidRPr="009B2256">
        <w:rPr>
          <w:i/>
          <w:sz w:val="18"/>
          <w:szCs w:val="18"/>
        </w:rPr>
        <w:t>(Principal</w:t>
      </w:r>
      <w:r w:rsidR="00E24065" w:rsidRPr="009B2256">
        <w:rPr>
          <w:i/>
          <w:sz w:val="18"/>
          <w:szCs w:val="18"/>
        </w:rPr>
        <w:t xml:space="preserve"> </w:t>
      </w:r>
      <w:r w:rsidRPr="009B2256">
        <w:rPr>
          <w:i/>
          <w:sz w:val="18"/>
          <w:szCs w:val="18"/>
        </w:rPr>
        <w:t>data</w:t>
      </w:r>
      <w:r w:rsidR="00E24065" w:rsidRPr="009B2256">
        <w:rPr>
          <w:i/>
          <w:sz w:val="18"/>
          <w:szCs w:val="18"/>
        </w:rPr>
        <w:t xml:space="preserve"> </w:t>
      </w:r>
      <w:r w:rsidRPr="009B2256">
        <w:rPr>
          <w:i/>
          <w:sz w:val="18"/>
          <w:szCs w:val="18"/>
        </w:rPr>
        <w:t>sources</w:t>
      </w:r>
      <w:r w:rsidR="00E24065" w:rsidRPr="009B2256">
        <w:rPr>
          <w:i/>
          <w:sz w:val="18"/>
          <w:szCs w:val="18"/>
        </w:rPr>
        <w:t xml:space="preserve"> </w:t>
      </w:r>
      <w:r w:rsidRPr="009B2256">
        <w:rPr>
          <w:i/>
          <w:sz w:val="18"/>
          <w:szCs w:val="18"/>
        </w:rPr>
        <w:t>are:</w:t>
      </w:r>
      <w:r w:rsidR="00E24065" w:rsidRPr="009B2256">
        <w:rPr>
          <w:i/>
          <w:sz w:val="18"/>
          <w:szCs w:val="18"/>
        </w:rPr>
        <w:t xml:space="preserve"> </w:t>
      </w:r>
      <w:r w:rsidRPr="009B2256">
        <w:rPr>
          <w:i/>
          <w:sz w:val="18"/>
          <w:szCs w:val="18"/>
        </w:rPr>
        <w:t>EICV1</w:t>
      </w:r>
      <w:r w:rsidR="00E24065" w:rsidRPr="009B2256">
        <w:rPr>
          <w:i/>
          <w:sz w:val="18"/>
          <w:szCs w:val="18"/>
        </w:rPr>
        <w:t xml:space="preserve"> </w:t>
      </w:r>
      <w:r w:rsidRPr="009B2256">
        <w:rPr>
          <w:i/>
          <w:sz w:val="18"/>
          <w:szCs w:val="18"/>
        </w:rPr>
        <w:t>and</w:t>
      </w:r>
      <w:r w:rsidR="00E24065" w:rsidRPr="009B2256">
        <w:rPr>
          <w:i/>
          <w:sz w:val="18"/>
          <w:szCs w:val="18"/>
        </w:rPr>
        <w:t xml:space="preserve"> </w:t>
      </w:r>
      <w:r w:rsidRPr="009B2256">
        <w:rPr>
          <w:i/>
          <w:sz w:val="18"/>
          <w:szCs w:val="18"/>
        </w:rPr>
        <w:t>EICV2</w:t>
      </w:r>
      <w:r w:rsidR="00E24065" w:rsidRPr="009B2256">
        <w:rPr>
          <w:i/>
          <w:sz w:val="18"/>
          <w:szCs w:val="18"/>
        </w:rPr>
        <w:t xml:space="preserve"> </w:t>
      </w:r>
      <w:r w:rsidR="009B2256">
        <w:rPr>
          <w:i/>
          <w:sz w:val="18"/>
          <w:szCs w:val="18"/>
        </w:rPr>
        <w:t>surveys</w:t>
      </w:r>
      <w:r w:rsidRPr="009B2256">
        <w:rPr>
          <w:i/>
          <w:sz w:val="18"/>
          <w:szCs w:val="18"/>
        </w:rPr>
        <w:t>)</w:t>
      </w:r>
      <w:r w:rsidRPr="00461A15">
        <w:t>.</w:t>
      </w:r>
      <w:r w:rsidR="009B2256">
        <w:rPr>
          <w:rStyle w:val="FootnoteReference"/>
        </w:rPr>
        <w:footnoteReference w:id="13"/>
      </w:r>
    </w:p>
    <w:p w:rsidR="00951BC8" w:rsidRPr="009B2256" w:rsidRDefault="00951BC8" w:rsidP="009B2256">
      <w:pPr>
        <w:pStyle w:val="SingleTxtG"/>
        <w:rPr>
          <w:szCs w:val="24"/>
        </w:rPr>
      </w:pPr>
      <w:r w:rsidRPr="009B2256">
        <w:t>18.</w:t>
      </w:r>
      <w:r w:rsidRPr="009B2256">
        <w:tab/>
        <w:t>Summary</w:t>
      </w:r>
      <w:r w:rsidR="00E24065" w:rsidRPr="009B2256">
        <w:t xml:space="preserve"> </w:t>
      </w:r>
      <w:r w:rsidRPr="009B2256">
        <w:t>of</w:t>
      </w:r>
      <w:r w:rsidR="00E24065" w:rsidRPr="009B2256">
        <w:t xml:space="preserve"> </w:t>
      </w:r>
      <w:r w:rsidRPr="009B2256">
        <w:t>key</w:t>
      </w:r>
      <w:r w:rsidR="00E24065" w:rsidRPr="009B2256">
        <w:t xml:space="preserve"> </w:t>
      </w:r>
      <w:r w:rsidRPr="009B2256">
        <w:t>demographic</w:t>
      </w:r>
      <w:r w:rsidR="00E24065" w:rsidRPr="009B2256">
        <w:t xml:space="preserve"> </w:t>
      </w:r>
      <w:r w:rsidRPr="009B2256">
        <w:t>characteristics</w:t>
      </w:r>
      <w:r w:rsidR="00E24065" w:rsidRPr="009B2256">
        <w:t xml:space="preserve"> </w:t>
      </w:r>
      <w:r w:rsidRPr="009B2256">
        <w:t>that</w:t>
      </w:r>
      <w:r w:rsidR="00E24065" w:rsidRPr="009B2256">
        <w:t xml:space="preserve"> </w:t>
      </w:r>
      <w:r w:rsidRPr="009B2256">
        <w:t>are</w:t>
      </w:r>
      <w:r w:rsidR="00E24065" w:rsidRPr="009B2256">
        <w:t xml:space="preserve"> </w:t>
      </w:r>
      <w:r w:rsidRPr="009B2256">
        <w:t>important</w:t>
      </w:r>
      <w:r w:rsidR="00E24065" w:rsidRPr="009B2256">
        <w:t xml:space="preserve"> </w:t>
      </w:r>
      <w:r w:rsidRPr="009B2256">
        <w:t>for</w:t>
      </w:r>
      <w:r w:rsidR="00E24065" w:rsidRPr="009B2256">
        <w:t xml:space="preserve"> </w:t>
      </w:r>
      <w:r w:rsidRPr="009B2256">
        <w:t>the</w:t>
      </w:r>
      <w:r w:rsidR="00E24065" w:rsidRPr="009B2256">
        <w:t xml:space="preserve"> </w:t>
      </w:r>
      <w:r w:rsidRPr="009B2256">
        <w:t>RDRP</w:t>
      </w:r>
      <w:r w:rsidR="00E24065" w:rsidRPr="009B2256">
        <w:t xml:space="preserve"> </w:t>
      </w:r>
      <w:r w:rsidRPr="009B2256">
        <w:t>III:</w:t>
      </w:r>
    </w:p>
    <w:p w:rsidR="00951BC8" w:rsidRPr="009B2256" w:rsidRDefault="00951BC8" w:rsidP="005F01A7">
      <w:pPr>
        <w:pStyle w:val="Bullet1G"/>
      </w:pPr>
      <w:r w:rsidRPr="007339E3">
        <w:rPr>
          <w:i/>
        </w:rPr>
        <w:t>A</w:t>
      </w:r>
      <w:r w:rsidR="00E24065" w:rsidRPr="007339E3">
        <w:rPr>
          <w:i/>
        </w:rPr>
        <w:t xml:space="preserve"> </w:t>
      </w:r>
      <w:r w:rsidRPr="005F01A7">
        <w:rPr>
          <w:i/>
        </w:rPr>
        <w:t>young</w:t>
      </w:r>
      <w:r w:rsidR="00E24065" w:rsidRPr="005F01A7">
        <w:rPr>
          <w:i/>
        </w:rPr>
        <w:t xml:space="preserve"> </w:t>
      </w:r>
      <w:r w:rsidRPr="005F01A7">
        <w:rPr>
          <w:i/>
        </w:rPr>
        <w:t>population</w:t>
      </w:r>
      <w:r w:rsidR="00E24065" w:rsidRPr="009B2256">
        <w:t xml:space="preserve"> </w:t>
      </w:r>
      <w:r w:rsidR="005F01A7">
        <w:t>–</w:t>
      </w:r>
      <w:r w:rsidR="00E24065" w:rsidRPr="009B2256">
        <w:t xml:space="preserve"> </w:t>
      </w:r>
      <w:r w:rsidRPr="009B2256">
        <w:t>some</w:t>
      </w:r>
      <w:r w:rsidR="00E24065" w:rsidRPr="009B2256">
        <w:t xml:space="preserve"> </w:t>
      </w:r>
      <w:r w:rsidRPr="009B2256">
        <w:t>5,546,015</w:t>
      </w:r>
      <w:r w:rsidR="00E24065" w:rsidRPr="009B2256">
        <w:t xml:space="preserve"> </w:t>
      </w:r>
      <w:r w:rsidRPr="009B2256">
        <w:t>persons</w:t>
      </w:r>
      <w:r w:rsidR="00E24065" w:rsidRPr="009B2256">
        <w:t xml:space="preserve"> </w:t>
      </w:r>
      <w:r w:rsidRPr="009B2256">
        <w:t>(68</w:t>
      </w:r>
      <w:r w:rsidR="00E24065" w:rsidRPr="009B2256">
        <w:t xml:space="preserve"> </w:t>
      </w:r>
      <w:r w:rsidRPr="009B2256">
        <w:t>%)</w:t>
      </w:r>
      <w:r w:rsidR="00E24065" w:rsidRPr="009B2256">
        <w:t xml:space="preserve"> </w:t>
      </w:r>
      <w:r w:rsidRPr="009B2256">
        <w:t>were</w:t>
      </w:r>
      <w:r w:rsidR="00E24065" w:rsidRPr="009B2256">
        <w:t xml:space="preserve"> </w:t>
      </w:r>
      <w:r w:rsidRPr="009B2256">
        <w:t>under</w:t>
      </w:r>
      <w:r w:rsidR="00E24065" w:rsidRPr="009B2256">
        <w:t xml:space="preserve"> </w:t>
      </w:r>
      <w:r w:rsidRPr="009B2256">
        <w:t>25</w:t>
      </w:r>
      <w:r w:rsidR="00E24065" w:rsidRPr="009B2256">
        <w:t xml:space="preserve"> </w:t>
      </w:r>
      <w:r w:rsidRPr="009B2256">
        <w:t>years</w:t>
      </w:r>
      <w:r w:rsidR="00E24065" w:rsidRPr="009B2256">
        <w:t xml:space="preserve"> </w:t>
      </w:r>
      <w:r w:rsidRPr="009B2256">
        <w:t>in</w:t>
      </w:r>
      <w:r w:rsidR="00E24065" w:rsidRPr="009B2256">
        <w:t xml:space="preserve"> </w:t>
      </w:r>
      <w:r w:rsidRPr="009B2256">
        <w:t>2002,</w:t>
      </w:r>
      <w:r w:rsidR="00E24065" w:rsidRPr="009B2256">
        <w:t xml:space="preserve"> </w:t>
      </w:r>
      <w:r w:rsidRPr="009B2256">
        <w:t>81%</w:t>
      </w:r>
      <w:r w:rsidR="00E24065" w:rsidRPr="009B2256">
        <w:t xml:space="preserve"> </w:t>
      </w:r>
      <w:r w:rsidRPr="009B2256">
        <w:t>under</w:t>
      </w:r>
      <w:r w:rsidR="00E24065" w:rsidRPr="009B2256">
        <w:t xml:space="preserve"> </w:t>
      </w:r>
      <w:r w:rsidRPr="009B2256">
        <w:t>35</w:t>
      </w:r>
      <w:r w:rsidR="00E24065" w:rsidRPr="009B2256">
        <w:t xml:space="preserve"> </w:t>
      </w:r>
      <w:r w:rsidRPr="009B2256">
        <w:t>years</w:t>
      </w:r>
      <w:r w:rsidR="00E24065" w:rsidRPr="009B2256">
        <w:t xml:space="preserve"> </w:t>
      </w:r>
      <w:r w:rsidRPr="009B2256">
        <w:t>(National</w:t>
      </w:r>
      <w:r w:rsidR="00E24065" w:rsidRPr="009B2256">
        <w:t xml:space="preserve"> </w:t>
      </w:r>
      <w:r w:rsidRPr="009B2256">
        <w:t>Census</w:t>
      </w:r>
      <w:r w:rsidR="00E24065" w:rsidRPr="009B2256">
        <w:t xml:space="preserve"> </w:t>
      </w:r>
      <w:r w:rsidRPr="009B2256">
        <w:t>Service</w:t>
      </w:r>
      <w:r w:rsidR="00E24065" w:rsidRPr="009B2256">
        <w:t xml:space="preserve"> </w:t>
      </w:r>
      <w:r w:rsidRPr="009B2256">
        <w:t>2005)</w:t>
      </w:r>
      <w:r w:rsidR="00E24065" w:rsidRPr="009B2256">
        <w:t xml:space="preserve"> </w:t>
      </w:r>
      <w:r w:rsidRPr="009B2256">
        <w:t>and</w:t>
      </w:r>
      <w:r w:rsidR="00E24065" w:rsidRPr="009B2256">
        <w:t xml:space="preserve"> </w:t>
      </w:r>
      <w:r w:rsidRPr="009B2256">
        <w:t>only</w:t>
      </w:r>
      <w:r w:rsidR="00E24065" w:rsidRPr="009B2256">
        <w:t xml:space="preserve"> </w:t>
      </w:r>
      <w:r w:rsidRPr="009B2256">
        <w:t>3%</w:t>
      </w:r>
      <w:r w:rsidR="00E24065" w:rsidRPr="009B2256">
        <w:t xml:space="preserve"> </w:t>
      </w:r>
      <w:r w:rsidRPr="009B2256">
        <w:t>older</w:t>
      </w:r>
      <w:r w:rsidR="00E24065" w:rsidRPr="009B2256">
        <w:t xml:space="preserve"> </w:t>
      </w:r>
      <w:r w:rsidRPr="009B2256">
        <w:t>than</w:t>
      </w:r>
      <w:r w:rsidR="00E24065" w:rsidRPr="009B2256">
        <w:t xml:space="preserve"> </w:t>
      </w:r>
      <w:r w:rsidRPr="009B2256">
        <w:t>65</w:t>
      </w:r>
      <w:r w:rsidR="00E24065" w:rsidRPr="009B2256">
        <w:t xml:space="preserve"> </w:t>
      </w:r>
      <w:r w:rsidRPr="009B2256">
        <w:t>years</w:t>
      </w:r>
    </w:p>
    <w:p w:rsidR="00951BC8" w:rsidRPr="009B2256" w:rsidRDefault="00951BC8" w:rsidP="005F01A7">
      <w:pPr>
        <w:pStyle w:val="Bullet1G"/>
      </w:pPr>
      <w:r w:rsidRPr="005F01A7">
        <w:rPr>
          <w:i/>
        </w:rPr>
        <w:t>High</w:t>
      </w:r>
      <w:r w:rsidR="00E24065" w:rsidRPr="005F01A7">
        <w:rPr>
          <w:i/>
        </w:rPr>
        <w:t xml:space="preserve"> </w:t>
      </w:r>
      <w:r w:rsidRPr="005F01A7">
        <w:rPr>
          <w:i/>
        </w:rPr>
        <w:t>birth/fertility</w:t>
      </w:r>
      <w:r w:rsidR="00E24065" w:rsidRPr="005F01A7">
        <w:rPr>
          <w:i/>
        </w:rPr>
        <w:t xml:space="preserve"> </w:t>
      </w:r>
      <w:r w:rsidRPr="005F01A7">
        <w:rPr>
          <w:i/>
        </w:rPr>
        <w:t>rates</w:t>
      </w:r>
      <w:r w:rsidR="00E24065" w:rsidRPr="009B2256">
        <w:t xml:space="preserve"> </w:t>
      </w:r>
      <w:r w:rsidRPr="009B2256">
        <w:t>averaging</w:t>
      </w:r>
      <w:r w:rsidR="00E24065" w:rsidRPr="009B2256">
        <w:t xml:space="preserve"> </w:t>
      </w:r>
      <w:r w:rsidRPr="009B2256">
        <w:t>about</w:t>
      </w:r>
      <w:r w:rsidR="00E24065" w:rsidRPr="009B2256">
        <w:t xml:space="preserve"> </w:t>
      </w:r>
      <w:r w:rsidRPr="009B2256">
        <w:t>5.8</w:t>
      </w:r>
      <w:r w:rsidR="00E24065" w:rsidRPr="009B2256">
        <w:t xml:space="preserve"> </w:t>
      </w:r>
      <w:r w:rsidRPr="009B2256">
        <w:t>(DHS</w:t>
      </w:r>
      <w:r w:rsidR="00E24065" w:rsidRPr="009B2256">
        <w:t xml:space="preserve"> </w:t>
      </w:r>
      <w:r w:rsidRPr="009B2256">
        <w:t>2005)</w:t>
      </w:r>
      <w:r w:rsidR="00E24065" w:rsidRPr="009B2256">
        <w:t xml:space="preserve"> </w:t>
      </w:r>
      <w:r w:rsidRPr="009B2256">
        <w:t>and</w:t>
      </w:r>
      <w:r w:rsidR="00E24065" w:rsidRPr="009B2256">
        <w:t xml:space="preserve"> </w:t>
      </w:r>
      <w:r w:rsidRPr="009B2256">
        <w:t>with</w:t>
      </w:r>
      <w:r w:rsidR="00E24065" w:rsidRPr="009B2256">
        <w:t xml:space="preserve"> </w:t>
      </w:r>
      <w:r w:rsidRPr="009B2256">
        <w:t>serious</w:t>
      </w:r>
      <w:r w:rsidR="00E24065" w:rsidRPr="009B2256">
        <w:t xml:space="preserve"> </w:t>
      </w:r>
      <w:r w:rsidRPr="009B2256">
        <w:t>consequences</w:t>
      </w:r>
      <w:r w:rsidR="00E24065" w:rsidRPr="009B2256">
        <w:t xml:space="preserve"> </w:t>
      </w:r>
      <w:r w:rsidRPr="009B2256">
        <w:t>–</w:t>
      </w:r>
      <w:r w:rsidR="00E24065" w:rsidRPr="009B2256">
        <w:t xml:space="preserve"> </w:t>
      </w:r>
      <w:r w:rsidRPr="009B2256">
        <w:t>e.g.</w:t>
      </w:r>
      <w:r w:rsidR="00E24065" w:rsidRPr="009B2256">
        <w:t xml:space="preserve"> </w:t>
      </w:r>
      <w:r w:rsidRPr="009B2256">
        <w:t>pressure</w:t>
      </w:r>
      <w:r w:rsidR="00E24065" w:rsidRPr="009B2256">
        <w:t xml:space="preserve"> </w:t>
      </w:r>
      <w:r w:rsidRPr="009B2256">
        <w:t>on</w:t>
      </w:r>
      <w:r w:rsidR="00E24065" w:rsidRPr="009B2256">
        <w:t xml:space="preserve"> </w:t>
      </w:r>
      <w:r w:rsidRPr="009B2256">
        <w:t>land,</w:t>
      </w:r>
      <w:r w:rsidR="00E24065" w:rsidRPr="009B2256">
        <w:t xml:space="preserve"> </w:t>
      </w:r>
      <w:r w:rsidRPr="009B2256">
        <w:t>deforestation</w:t>
      </w:r>
      <w:r w:rsidR="00E24065" w:rsidRPr="009B2256">
        <w:t xml:space="preserve"> </w:t>
      </w:r>
      <w:r w:rsidRPr="009B2256">
        <w:t>and</w:t>
      </w:r>
      <w:r w:rsidR="00E24065" w:rsidRPr="009B2256">
        <w:t xml:space="preserve"> </w:t>
      </w:r>
      <w:r w:rsidRPr="009B2256">
        <w:t>poverty</w:t>
      </w:r>
      <w:r w:rsidR="00E24065" w:rsidRPr="009B2256">
        <w:t xml:space="preserve"> </w:t>
      </w:r>
      <w:r w:rsidRPr="009B2256">
        <w:t>and</w:t>
      </w:r>
      <w:r w:rsidR="00E24065" w:rsidRPr="009B2256">
        <w:t xml:space="preserve"> </w:t>
      </w:r>
      <w:r w:rsidRPr="009B2256">
        <w:t>conflicts</w:t>
      </w:r>
    </w:p>
    <w:p w:rsidR="00951BC8" w:rsidRPr="009B2256" w:rsidRDefault="00951BC8" w:rsidP="005F01A7">
      <w:pPr>
        <w:pStyle w:val="Bullet1G"/>
      </w:pPr>
      <w:r w:rsidRPr="005F01A7">
        <w:rPr>
          <w:i/>
        </w:rPr>
        <w:t>High</w:t>
      </w:r>
      <w:r w:rsidR="00E24065" w:rsidRPr="005F01A7">
        <w:rPr>
          <w:i/>
        </w:rPr>
        <w:t xml:space="preserve"> </w:t>
      </w:r>
      <w:r w:rsidRPr="005F01A7">
        <w:rPr>
          <w:i/>
        </w:rPr>
        <w:t>population</w:t>
      </w:r>
      <w:r w:rsidR="00E24065" w:rsidRPr="005F01A7">
        <w:rPr>
          <w:i/>
        </w:rPr>
        <w:t xml:space="preserve"> </w:t>
      </w:r>
      <w:r w:rsidRPr="005F01A7">
        <w:rPr>
          <w:i/>
        </w:rPr>
        <w:t>densities</w:t>
      </w:r>
      <w:r w:rsidR="00E24065" w:rsidRPr="009B2256">
        <w:t xml:space="preserve"> </w:t>
      </w:r>
      <w:r w:rsidR="005F01A7">
        <w:t>–</w:t>
      </w:r>
      <w:r w:rsidR="00E24065" w:rsidRPr="009B2256">
        <w:t xml:space="preserve"> </w:t>
      </w:r>
      <w:r w:rsidRPr="009B2256">
        <w:t>378</w:t>
      </w:r>
      <w:r w:rsidR="00E24065" w:rsidRPr="009B2256">
        <w:t xml:space="preserve"> </w:t>
      </w:r>
      <w:r w:rsidRPr="009B2256">
        <w:t>persons</w:t>
      </w:r>
      <w:r w:rsidR="00E24065" w:rsidRPr="009B2256">
        <w:t xml:space="preserve"> </w:t>
      </w:r>
      <w:r w:rsidRPr="009B2256">
        <w:t>per</w:t>
      </w:r>
      <w:r w:rsidR="00E24065" w:rsidRPr="009B2256">
        <w:t xml:space="preserve"> </w:t>
      </w:r>
      <w:r w:rsidRPr="009B2256">
        <w:t>sq.</w:t>
      </w:r>
      <w:r w:rsidR="00E24065" w:rsidRPr="009B2256">
        <w:t xml:space="preserve"> </w:t>
      </w:r>
      <w:r w:rsidRPr="009B2256">
        <w:t>km</w:t>
      </w:r>
      <w:r w:rsidR="00E24065" w:rsidRPr="009B2256">
        <w:t xml:space="preserve"> </w:t>
      </w:r>
      <w:r w:rsidRPr="009B2256">
        <w:t>of</w:t>
      </w:r>
      <w:r w:rsidR="00E24065" w:rsidRPr="009B2256">
        <w:t xml:space="preserve"> </w:t>
      </w:r>
      <w:r w:rsidRPr="009B2256">
        <w:t>habitable</w:t>
      </w:r>
      <w:r w:rsidR="00E24065" w:rsidRPr="009B2256">
        <w:t xml:space="preserve"> </w:t>
      </w:r>
      <w:r w:rsidRPr="009B2256">
        <w:t>surface</w:t>
      </w:r>
      <w:r w:rsidR="00E24065" w:rsidRPr="009B2256">
        <w:t xml:space="preserve"> </w:t>
      </w:r>
      <w:r w:rsidRPr="009B2256">
        <w:t>area,</w:t>
      </w:r>
      <w:r w:rsidR="00E24065" w:rsidRPr="009B2256">
        <w:t xml:space="preserve"> </w:t>
      </w:r>
      <w:r w:rsidRPr="009B2256">
        <w:t>and</w:t>
      </w:r>
      <w:r w:rsidR="00E24065" w:rsidRPr="009B2256">
        <w:t xml:space="preserve"> </w:t>
      </w:r>
      <w:r w:rsidRPr="009B2256">
        <w:t>a</w:t>
      </w:r>
      <w:r w:rsidR="00E24065" w:rsidRPr="009B2256">
        <w:t xml:space="preserve"> </w:t>
      </w:r>
      <w:r w:rsidRPr="009B2256">
        <w:t>growth</w:t>
      </w:r>
      <w:r w:rsidR="00E24065" w:rsidRPr="009B2256">
        <w:t xml:space="preserve"> </w:t>
      </w:r>
      <w:r w:rsidRPr="009B2256">
        <w:t>rate</w:t>
      </w:r>
      <w:r w:rsidR="00E24065" w:rsidRPr="009B2256">
        <w:t xml:space="preserve"> </w:t>
      </w:r>
      <w:r w:rsidRPr="009B2256">
        <w:t>of</w:t>
      </w:r>
      <w:r w:rsidR="00E24065" w:rsidRPr="009B2256">
        <w:t xml:space="preserve"> </w:t>
      </w:r>
      <w:r w:rsidRPr="009B2256">
        <w:t>about</w:t>
      </w:r>
      <w:r w:rsidR="00E24065" w:rsidRPr="009B2256">
        <w:t xml:space="preserve"> </w:t>
      </w:r>
      <w:r w:rsidRPr="009B2256">
        <w:t>3%</w:t>
      </w:r>
      <w:r w:rsidR="00E24065" w:rsidRPr="009B2256">
        <w:t xml:space="preserve"> </w:t>
      </w:r>
      <w:r w:rsidRPr="009B2256">
        <w:t>(National</w:t>
      </w:r>
      <w:r w:rsidR="00E24065" w:rsidRPr="009B2256">
        <w:t xml:space="preserve"> </w:t>
      </w:r>
      <w:r w:rsidRPr="009B2256">
        <w:t>Census</w:t>
      </w:r>
      <w:r w:rsidR="00E24065" w:rsidRPr="009B2256">
        <w:t xml:space="preserve"> </w:t>
      </w:r>
      <w:r w:rsidRPr="009B2256">
        <w:t>Service</w:t>
      </w:r>
      <w:r w:rsidR="00E24065" w:rsidRPr="009B2256">
        <w:t xml:space="preserve"> </w:t>
      </w:r>
      <w:r w:rsidRPr="009B2256">
        <w:t>2005),</w:t>
      </w:r>
      <w:r w:rsidR="00E24065" w:rsidRPr="009B2256">
        <w:t xml:space="preserve"> </w:t>
      </w:r>
      <w:r w:rsidRPr="009B2256">
        <w:t>one</w:t>
      </w:r>
      <w:r w:rsidR="00E24065" w:rsidRPr="009B2256">
        <w:t xml:space="preserve"> </w:t>
      </w:r>
      <w:r w:rsidRPr="009B2256">
        <w:t>of</w:t>
      </w:r>
      <w:r w:rsidR="00E24065" w:rsidRPr="009B2256">
        <w:t xml:space="preserve"> </w:t>
      </w:r>
      <w:r w:rsidRPr="009B2256">
        <w:t>the</w:t>
      </w:r>
      <w:r w:rsidR="00E24065" w:rsidRPr="009B2256">
        <w:t xml:space="preserve"> </w:t>
      </w:r>
      <w:r w:rsidRPr="009B2256">
        <w:t>highest</w:t>
      </w:r>
      <w:r w:rsidR="00E24065" w:rsidRPr="009B2256">
        <w:t xml:space="preserve"> </w:t>
      </w:r>
      <w:r w:rsidRPr="009B2256">
        <w:t>growth</w:t>
      </w:r>
      <w:r w:rsidR="00E24065" w:rsidRPr="009B2256">
        <w:t xml:space="preserve"> </w:t>
      </w:r>
      <w:r w:rsidRPr="009B2256">
        <w:t>rates</w:t>
      </w:r>
      <w:r w:rsidR="00E24065" w:rsidRPr="009B2256">
        <w:t xml:space="preserve"> </w:t>
      </w:r>
      <w:r w:rsidRPr="009B2256">
        <w:t>in</w:t>
      </w:r>
      <w:r w:rsidR="00E24065" w:rsidRPr="009B2256">
        <w:t xml:space="preserve"> </w:t>
      </w:r>
      <w:r w:rsidRPr="009B2256">
        <w:t>Sub-Saharan</w:t>
      </w:r>
      <w:r w:rsidR="00E24065" w:rsidRPr="009B2256">
        <w:t xml:space="preserve"> </w:t>
      </w:r>
      <w:r w:rsidRPr="009B2256">
        <w:t>Africa</w:t>
      </w:r>
      <w:r w:rsidR="00E24065" w:rsidRPr="009B2256">
        <w:t xml:space="preserve"> </w:t>
      </w:r>
    </w:p>
    <w:p w:rsidR="00951BC8" w:rsidRPr="009B2256" w:rsidRDefault="00951BC8" w:rsidP="005F01A7">
      <w:pPr>
        <w:pStyle w:val="Bullet1G"/>
      </w:pPr>
      <w:r w:rsidRPr="005F01A7">
        <w:rPr>
          <w:i/>
        </w:rPr>
        <w:t>Predominantly</w:t>
      </w:r>
      <w:r w:rsidR="00E24065" w:rsidRPr="005F01A7">
        <w:rPr>
          <w:i/>
        </w:rPr>
        <w:t xml:space="preserve"> </w:t>
      </w:r>
      <w:r w:rsidRPr="005F01A7">
        <w:rPr>
          <w:i/>
        </w:rPr>
        <w:t>rural</w:t>
      </w:r>
      <w:r w:rsidR="005F01A7">
        <w:rPr>
          <w:i/>
        </w:rPr>
        <w:t xml:space="preserve"> </w:t>
      </w:r>
      <w:r w:rsidR="005F01A7">
        <w:t>–</w:t>
      </w:r>
      <w:r w:rsidR="00E24065" w:rsidRPr="009B2256">
        <w:t xml:space="preserve"> </w:t>
      </w:r>
      <w:r w:rsidRPr="009B2256">
        <w:t>urban</w:t>
      </w:r>
      <w:r w:rsidR="00E24065" w:rsidRPr="009B2256">
        <w:t xml:space="preserve"> </w:t>
      </w:r>
      <w:r w:rsidRPr="009B2256">
        <w:t>population</w:t>
      </w:r>
      <w:r w:rsidR="00E24065" w:rsidRPr="009B2256">
        <w:t xml:space="preserve"> </w:t>
      </w:r>
      <w:r w:rsidRPr="009B2256">
        <w:t>only</w:t>
      </w:r>
      <w:r w:rsidR="00E24065" w:rsidRPr="009B2256">
        <w:t xml:space="preserve"> </w:t>
      </w:r>
      <w:r w:rsidRPr="009B2256">
        <w:t>constitutes</w:t>
      </w:r>
      <w:r w:rsidR="00E24065" w:rsidRPr="009B2256">
        <w:t xml:space="preserve"> </w:t>
      </w:r>
      <w:r w:rsidRPr="009B2256">
        <w:t>about</w:t>
      </w:r>
      <w:r w:rsidR="00E24065" w:rsidRPr="009B2256">
        <w:t xml:space="preserve"> </w:t>
      </w:r>
      <w:r w:rsidRPr="009B2256">
        <w:t>17%,</w:t>
      </w:r>
      <w:r w:rsidR="00E24065" w:rsidRPr="009B2256">
        <w:t xml:space="preserve"> </w:t>
      </w:r>
      <w:r w:rsidRPr="009B2256">
        <w:t>with</w:t>
      </w:r>
      <w:r w:rsidR="00E24065" w:rsidRPr="009B2256">
        <w:t xml:space="preserve"> </w:t>
      </w:r>
      <w:r w:rsidRPr="009B2256">
        <w:t>the</w:t>
      </w:r>
      <w:r w:rsidR="00E24065" w:rsidRPr="009B2256">
        <w:t xml:space="preserve"> </w:t>
      </w:r>
      <w:r w:rsidRPr="009B2256">
        <w:t>rest</w:t>
      </w:r>
      <w:r w:rsidR="00E24065" w:rsidRPr="009B2256">
        <w:t xml:space="preserve"> </w:t>
      </w:r>
      <w:r w:rsidRPr="009B2256">
        <w:t>being</w:t>
      </w:r>
      <w:r w:rsidR="00E24065" w:rsidRPr="009B2256">
        <w:t xml:space="preserve"> </w:t>
      </w:r>
      <w:r w:rsidRPr="009B2256">
        <w:t>rural</w:t>
      </w:r>
      <w:r w:rsidR="00E24065" w:rsidRPr="009B2256">
        <w:t xml:space="preserve"> </w:t>
      </w:r>
    </w:p>
    <w:p w:rsidR="00951BC8" w:rsidRPr="009B2256" w:rsidRDefault="00951BC8" w:rsidP="005F01A7">
      <w:pPr>
        <w:pStyle w:val="Bullet1G"/>
      </w:pPr>
      <w:r w:rsidRPr="005F01A7">
        <w:rPr>
          <w:i/>
        </w:rPr>
        <w:t>More</w:t>
      </w:r>
      <w:r w:rsidR="00E24065" w:rsidRPr="005F01A7">
        <w:rPr>
          <w:i/>
        </w:rPr>
        <w:t xml:space="preserve"> </w:t>
      </w:r>
      <w:r w:rsidRPr="005F01A7">
        <w:rPr>
          <w:i/>
        </w:rPr>
        <w:t>female</w:t>
      </w:r>
      <w:r w:rsidR="00E24065" w:rsidRPr="005F01A7">
        <w:rPr>
          <w:i/>
        </w:rPr>
        <w:t xml:space="preserve"> </w:t>
      </w:r>
      <w:r w:rsidRPr="005F01A7">
        <w:rPr>
          <w:i/>
        </w:rPr>
        <w:t>than</w:t>
      </w:r>
      <w:r w:rsidR="00E24065" w:rsidRPr="005F01A7">
        <w:rPr>
          <w:i/>
        </w:rPr>
        <w:t xml:space="preserve"> </w:t>
      </w:r>
      <w:r w:rsidRPr="005F01A7">
        <w:rPr>
          <w:i/>
        </w:rPr>
        <w:t>male</w:t>
      </w:r>
      <w:r w:rsidR="00E24065" w:rsidRPr="009B2256">
        <w:t xml:space="preserve"> </w:t>
      </w:r>
      <w:r w:rsidR="005F01A7">
        <w:t>–</w:t>
      </w:r>
      <w:r w:rsidR="00E24065" w:rsidRPr="009B2256">
        <w:t xml:space="preserve"> </w:t>
      </w:r>
      <w:r w:rsidRPr="009B2256">
        <w:t>females</w:t>
      </w:r>
      <w:r w:rsidR="00E24065" w:rsidRPr="009B2256">
        <w:t xml:space="preserve"> </w:t>
      </w:r>
      <w:r w:rsidRPr="009B2256">
        <w:t>outnumber</w:t>
      </w:r>
      <w:r w:rsidR="00E24065" w:rsidRPr="009B2256">
        <w:t xml:space="preserve"> </w:t>
      </w:r>
      <w:r w:rsidRPr="009B2256">
        <w:t>males</w:t>
      </w:r>
      <w:r w:rsidR="00E24065" w:rsidRPr="009B2256">
        <w:t xml:space="preserve"> </w:t>
      </w:r>
      <w:r w:rsidRPr="009B2256">
        <w:t>by</w:t>
      </w:r>
      <w:r w:rsidR="00E24065" w:rsidRPr="009B2256">
        <w:t xml:space="preserve"> </w:t>
      </w:r>
      <w:r w:rsidRPr="009B2256">
        <w:t>4%</w:t>
      </w:r>
      <w:r w:rsidR="00E24065" w:rsidRPr="009B2256">
        <w:t xml:space="preserve"> </w:t>
      </w:r>
      <w:r w:rsidRPr="009B2256">
        <w:t>(i.e.</w:t>
      </w:r>
      <w:r w:rsidR="00E24065" w:rsidRPr="009B2256">
        <w:t xml:space="preserve"> </w:t>
      </w:r>
      <w:r w:rsidRPr="009B2256">
        <w:t>F:M</w:t>
      </w:r>
      <w:r w:rsidR="00E24065" w:rsidRPr="009B2256">
        <w:t xml:space="preserve"> </w:t>
      </w:r>
      <w:r w:rsidRPr="009B2256">
        <w:t>=</w:t>
      </w:r>
      <w:r w:rsidR="00E24065" w:rsidRPr="009B2256">
        <w:t xml:space="preserve"> </w:t>
      </w:r>
      <w:r w:rsidRPr="009B2256">
        <w:t>52:</w:t>
      </w:r>
      <w:r w:rsidR="00E24065" w:rsidRPr="009B2256">
        <w:t xml:space="preserve"> </w:t>
      </w:r>
      <w:r w:rsidRPr="009B2256">
        <w:t>48)</w:t>
      </w:r>
    </w:p>
    <w:p w:rsidR="00951BC8" w:rsidRPr="00461A15" w:rsidRDefault="00951BC8" w:rsidP="005F01A7">
      <w:pPr>
        <w:pStyle w:val="Bullet1G"/>
      </w:pPr>
      <w:r w:rsidRPr="005F01A7">
        <w:rPr>
          <w:i/>
        </w:rPr>
        <w:t>Skewed</w:t>
      </w:r>
      <w:r w:rsidR="00E24065" w:rsidRPr="005F01A7">
        <w:rPr>
          <w:i/>
        </w:rPr>
        <w:t xml:space="preserve"> </w:t>
      </w:r>
      <w:r w:rsidRPr="005F01A7">
        <w:rPr>
          <w:i/>
        </w:rPr>
        <w:t>spatial</w:t>
      </w:r>
      <w:r w:rsidR="00E24065" w:rsidRPr="005F01A7">
        <w:rPr>
          <w:i/>
        </w:rPr>
        <w:t xml:space="preserve"> </w:t>
      </w:r>
      <w:r w:rsidRPr="005F01A7">
        <w:rPr>
          <w:i/>
        </w:rPr>
        <w:t>population</w:t>
      </w:r>
      <w:r w:rsidR="00E24065" w:rsidRPr="005F01A7">
        <w:rPr>
          <w:i/>
        </w:rPr>
        <w:t xml:space="preserve"> </w:t>
      </w:r>
      <w:r w:rsidRPr="005F01A7">
        <w:rPr>
          <w:i/>
        </w:rPr>
        <w:t>distribution</w:t>
      </w:r>
      <w:r w:rsidR="00E24065" w:rsidRPr="009B2256">
        <w:t xml:space="preserve"> </w:t>
      </w:r>
      <w:r w:rsidR="005F01A7">
        <w:t>–</w:t>
      </w:r>
      <w:r w:rsidR="00E24065" w:rsidRPr="009B2256">
        <w:t xml:space="preserve"> </w:t>
      </w:r>
      <w:r w:rsidRPr="009B2256">
        <w:t>with</w:t>
      </w:r>
      <w:r w:rsidR="00E24065" w:rsidRPr="009B2256">
        <w:t xml:space="preserve"> </w:t>
      </w:r>
      <w:r w:rsidRPr="009B2256">
        <w:t>the</w:t>
      </w:r>
      <w:r w:rsidR="00E24065" w:rsidRPr="009B2256">
        <w:t xml:space="preserve"> </w:t>
      </w:r>
      <w:r w:rsidRPr="009B2256">
        <w:t>exception</w:t>
      </w:r>
      <w:r w:rsidR="00E24065" w:rsidRPr="009B2256">
        <w:t xml:space="preserve"> </w:t>
      </w:r>
      <w:r w:rsidRPr="009B2256">
        <w:t>of</w:t>
      </w:r>
      <w:r w:rsidR="00E24065" w:rsidRPr="009B2256">
        <w:t xml:space="preserve"> </w:t>
      </w:r>
      <w:r w:rsidRPr="009B2256">
        <w:t>urban</w:t>
      </w:r>
      <w:r w:rsidR="00E24065" w:rsidRPr="009B2256">
        <w:t xml:space="preserve"> </w:t>
      </w:r>
      <w:r w:rsidRPr="009B2256">
        <w:t>areas,</w:t>
      </w:r>
      <w:r w:rsidR="00E24065" w:rsidRPr="009B2256">
        <w:t xml:space="preserve"> </w:t>
      </w:r>
      <w:r w:rsidRPr="009B2256">
        <w:t>the</w:t>
      </w:r>
      <w:r w:rsidR="00E24065" w:rsidRPr="009B2256">
        <w:t xml:space="preserve"> </w:t>
      </w:r>
      <w:r w:rsidRPr="009B2256">
        <w:t>north</w:t>
      </w:r>
      <w:r w:rsidR="00E24065" w:rsidRPr="009B2256">
        <w:t xml:space="preserve"> </w:t>
      </w:r>
      <w:r w:rsidRPr="009B2256">
        <w:t>and</w:t>
      </w:r>
      <w:r w:rsidR="00E24065" w:rsidRPr="009B2256">
        <w:t xml:space="preserve"> </w:t>
      </w:r>
      <w:r w:rsidRPr="009B2256">
        <w:t>north-western</w:t>
      </w:r>
      <w:r w:rsidR="00E24065" w:rsidRPr="009B2256">
        <w:t xml:space="preserve"> </w:t>
      </w:r>
      <w:r w:rsidRPr="009B2256">
        <w:t>provinces</w:t>
      </w:r>
      <w:r w:rsidR="00E24065" w:rsidRPr="009B2256">
        <w:t xml:space="preserve"> </w:t>
      </w:r>
      <w:r w:rsidRPr="009B2256">
        <w:t>(which</w:t>
      </w:r>
      <w:r w:rsidR="00E24065" w:rsidRPr="009B2256">
        <w:t xml:space="preserve"> </w:t>
      </w:r>
      <w:r w:rsidRPr="009B2256">
        <w:t>have</w:t>
      </w:r>
      <w:r w:rsidR="00E24065" w:rsidRPr="009B2256">
        <w:t xml:space="preserve"> </w:t>
      </w:r>
      <w:r w:rsidRPr="009B2256">
        <w:t>high</w:t>
      </w:r>
      <w:r w:rsidR="00E24065" w:rsidRPr="009B2256">
        <w:t xml:space="preserve"> </w:t>
      </w:r>
      <w:r w:rsidRPr="009B2256">
        <w:t>fertility</w:t>
      </w:r>
      <w:r w:rsidR="00E24065" w:rsidRPr="009B2256">
        <w:t xml:space="preserve"> </w:t>
      </w:r>
      <w:r w:rsidRPr="009B2256">
        <w:t>levels</w:t>
      </w:r>
      <w:r w:rsidR="00E24065" w:rsidRPr="009B2256">
        <w:t xml:space="preserve"> </w:t>
      </w:r>
      <w:r w:rsidRPr="009B2256">
        <w:t>and</w:t>
      </w:r>
      <w:r w:rsidR="00E24065" w:rsidRPr="009B2256">
        <w:t xml:space="preserve"> </w:t>
      </w:r>
      <w:r w:rsidRPr="009B2256">
        <w:t>high</w:t>
      </w:r>
      <w:r w:rsidR="00E24065" w:rsidRPr="009B2256">
        <w:t xml:space="preserve"> </w:t>
      </w:r>
      <w:r w:rsidRPr="009B2256">
        <w:t>agricultural</w:t>
      </w:r>
      <w:r w:rsidR="00E24065">
        <w:t xml:space="preserve"> </w:t>
      </w:r>
      <w:r w:rsidRPr="00461A15">
        <w:t>production</w:t>
      </w:r>
      <w:r w:rsidR="00E24065">
        <w:t xml:space="preserve"> </w:t>
      </w:r>
      <w:r w:rsidRPr="00461A15">
        <w:t>potentials)</w:t>
      </w:r>
      <w:r w:rsidR="00E24065">
        <w:t xml:space="preserve"> </w:t>
      </w:r>
      <w:r w:rsidRPr="00461A15">
        <w:t>are</w:t>
      </w:r>
      <w:r w:rsidR="00E24065">
        <w:t xml:space="preserve"> </w:t>
      </w:r>
      <w:r w:rsidRPr="00461A15">
        <w:t>more</w:t>
      </w:r>
      <w:r w:rsidR="00E24065">
        <w:t xml:space="preserve"> </w:t>
      </w:r>
      <w:r w:rsidRPr="00461A15">
        <w:t>densely</w:t>
      </w:r>
      <w:r w:rsidR="00E24065">
        <w:t xml:space="preserve"> </w:t>
      </w:r>
      <w:r w:rsidRPr="00461A15">
        <w:t>populated</w:t>
      </w:r>
      <w:r w:rsidR="00E24065">
        <w:t xml:space="preserve"> </w:t>
      </w:r>
      <w:r w:rsidRPr="00461A15">
        <w:t>than</w:t>
      </w:r>
      <w:r w:rsidR="00E24065">
        <w:t xml:space="preserve"> </w:t>
      </w:r>
      <w:r w:rsidRPr="00461A15">
        <w:t>southern</w:t>
      </w:r>
      <w:r w:rsidR="00E24065">
        <w:t xml:space="preserve"> </w:t>
      </w:r>
      <w:r w:rsidRPr="00461A15">
        <w:t>and</w:t>
      </w:r>
      <w:r w:rsidR="00E24065">
        <w:t xml:space="preserve"> </w:t>
      </w:r>
      <w:r w:rsidRPr="00461A15">
        <w:t>eastern</w:t>
      </w:r>
      <w:r w:rsidR="00E24065">
        <w:t xml:space="preserve"> </w:t>
      </w:r>
      <w:r w:rsidRPr="00461A15">
        <w:t>dry</w:t>
      </w:r>
      <w:r w:rsidR="00E24065">
        <w:t xml:space="preserve"> </w:t>
      </w:r>
      <w:r w:rsidRPr="00461A15">
        <w:t>plains</w:t>
      </w:r>
      <w:r w:rsidR="00E24065">
        <w:t xml:space="preserve"> </w:t>
      </w:r>
      <w:r w:rsidRPr="00461A15">
        <w:t>which</w:t>
      </w:r>
      <w:r w:rsidR="00E24065">
        <w:t xml:space="preserve"> </w:t>
      </w:r>
      <w:r w:rsidRPr="00461A15">
        <w:t>were</w:t>
      </w:r>
      <w:r w:rsidR="00E24065">
        <w:t xml:space="preserve"> </w:t>
      </w:r>
      <w:r w:rsidRPr="00461A15">
        <w:t>mainly</w:t>
      </w:r>
      <w:r w:rsidR="00E24065">
        <w:t xml:space="preserve"> </w:t>
      </w:r>
      <w:r w:rsidRPr="00461A15">
        <w:t>inhabited</w:t>
      </w:r>
      <w:r w:rsidR="00E24065">
        <w:t xml:space="preserve"> </w:t>
      </w:r>
      <w:r w:rsidRPr="00461A15">
        <w:t>by</w:t>
      </w:r>
      <w:r w:rsidR="00E24065">
        <w:t xml:space="preserve"> </w:t>
      </w:r>
      <w:r w:rsidRPr="00461A15">
        <w:t>pastoral</w:t>
      </w:r>
      <w:r w:rsidR="00E24065">
        <w:t xml:space="preserve"> </w:t>
      </w:r>
      <w:r w:rsidRPr="00461A15">
        <w:t>communities</w:t>
      </w:r>
    </w:p>
    <w:p w:rsidR="00951BC8" w:rsidRPr="009834CE" w:rsidRDefault="00951BC8" w:rsidP="009834CE">
      <w:pPr>
        <w:pStyle w:val="Bullet1G"/>
      </w:pPr>
      <w:r w:rsidRPr="009834CE">
        <w:rPr>
          <w:i/>
        </w:rPr>
        <w:t>About</w:t>
      </w:r>
      <w:r w:rsidR="00E24065" w:rsidRPr="009834CE">
        <w:rPr>
          <w:i/>
        </w:rPr>
        <w:t xml:space="preserve"> </w:t>
      </w:r>
      <w:r w:rsidRPr="009834CE">
        <w:rPr>
          <w:i/>
        </w:rPr>
        <w:t>24%</w:t>
      </w:r>
      <w:r w:rsidR="00E24065" w:rsidRPr="009834CE">
        <w:rPr>
          <w:i/>
        </w:rPr>
        <w:t xml:space="preserve"> </w:t>
      </w:r>
      <w:r w:rsidRPr="009834CE">
        <w:rPr>
          <w:i/>
        </w:rPr>
        <w:t>of</w:t>
      </w:r>
      <w:r w:rsidR="00E24065" w:rsidRPr="009834CE">
        <w:rPr>
          <w:i/>
        </w:rPr>
        <w:t xml:space="preserve"> </w:t>
      </w:r>
      <w:r w:rsidRPr="009834CE">
        <w:rPr>
          <w:i/>
        </w:rPr>
        <w:t>the</w:t>
      </w:r>
      <w:r w:rsidR="00E24065" w:rsidRPr="009834CE">
        <w:rPr>
          <w:i/>
        </w:rPr>
        <w:t xml:space="preserve"> </w:t>
      </w:r>
      <w:r w:rsidRPr="009834CE">
        <w:rPr>
          <w:i/>
        </w:rPr>
        <w:t>population</w:t>
      </w:r>
      <w:r w:rsidR="00E24065" w:rsidRPr="009834CE">
        <w:rPr>
          <w:i/>
        </w:rPr>
        <w:t xml:space="preserve"> </w:t>
      </w:r>
      <w:r w:rsidRPr="009834CE">
        <w:rPr>
          <w:i/>
        </w:rPr>
        <w:t>is</w:t>
      </w:r>
      <w:r w:rsidR="00E24065" w:rsidRPr="009834CE">
        <w:rPr>
          <w:i/>
        </w:rPr>
        <w:t xml:space="preserve"> </w:t>
      </w:r>
      <w:r w:rsidRPr="009834CE">
        <w:rPr>
          <w:i/>
        </w:rPr>
        <w:t>in</w:t>
      </w:r>
      <w:r w:rsidR="00E24065" w:rsidRPr="009834CE">
        <w:rPr>
          <w:i/>
        </w:rPr>
        <w:t xml:space="preserve"> </w:t>
      </w:r>
      <w:r w:rsidRPr="009834CE">
        <w:rPr>
          <w:i/>
        </w:rPr>
        <w:t>school</w:t>
      </w:r>
      <w:r w:rsidR="00E24065" w:rsidRPr="009834CE">
        <w:t xml:space="preserve"> </w:t>
      </w:r>
      <w:r w:rsidRPr="009834CE">
        <w:t>(MoH</w:t>
      </w:r>
      <w:r w:rsidR="00E24065" w:rsidRPr="009834CE">
        <w:t xml:space="preserve"> </w:t>
      </w:r>
      <w:r w:rsidRPr="009834CE">
        <w:t>2005)</w:t>
      </w:r>
      <w:r w:rsidR="00E24065" w:rsidRPr="009834CE">
        <w:t xml:space="preserve"> </w:t>
      </w:r>
      <w:r w:rsidRPr="009834CE">
        <w:t>and</w:t>
      </w:r>
      <w:r w:rsidR="00E24065" w:rsidRPr="009834CE">
        <w:t xml:space="preserve"> </w:t>
      </w:r>
      <w:r w:rsidRPr="009834CE">
        <w:t>this,</w:t>
      </w:r>
      <w:r w:rsidR="00E24065" w:rsidRPr="009834CE">
        <w:t xml:space="preserve"> </w:t>
      </w:r>
      <w:r w:rsidRPr="009834CE">
        <w:t>coupled</w:t>
      </w:r>
      <w:r w:rsidR="00E24065" w:rsidRPr="009834CE">
        <w:t xml:space="preserve"> </w:t>
      </w:r>
      <w:r w:rsidRPr="009834CE">
        <w:t>with</w:t>
      </w:r>
      <w:r w:rsidR="00E24065" w:rsidRPr="009834CE">
        <w:t xml:space="preserve"> </w:t>
      </w:r>
      <w:r w:rsidRPr="009834CE">
        <w:t>the</w:t>
      </w:r>
      <w:r w:rsidR="00E24065" w:rsidRPr="009834CE">
        <w:t xml:space="preserve"> </w:t>
      </w:r>
      <w:r w:rsidRPr="009834CE">
        <w:t>fact</w:t>
      </w:r>
      <w:r w:rsidR="00E24065" w:rsidRPr="009834CE">
        <w:t xml:space="preserve"> </w:t>
      </w:r>
      <w:r w:rsidRPr="009834CE">
        <w:t>that</w:t>
      </w:r>
      <w:r w:rsidR="00E24065" w:rsidRPr="009834CE">
        <w:t xml:space="preserve"> </w:t>
      </w:r>
      <w:r w:rsidRPr="009834CE">
        <w:t>the</w:t>
      </w:r>
      <w:r w:rsidR="00E24065" w:rsidRPr="009834CE">
        <w:t xml:space="preserve"> </w:t>
      </w:r>
      <w:r w:rsidRPr="009834CE">
        <w:t>population</w:t>
      </w:r>
      <w:r w:rsidR="00E24065" w:rsidRPr="009834CE">
        <w:t xml:space="preserve"> </w:t>
      </w:r>
      <w:r w:rsidRPr="009834CE">
        <w:t>is</w:t>
      </w:r>
      <w:r w:rsidR="00E24065" w:rsidRPr="009834CE">
        <w:t xml:space="preserve"> </w:t>
      </w:r>
      <w:r w:rsidRPr="009834CE">
        <w:t>generally</w:t>
      </w:r>
      <w:r w:rsidR="00E24065" w:rsidRPr="009834CE">
        <w:t xml:space="preserve"> </w:t>
      </w:r>
      <w:r w:rsidRPr="009834CE">
        <w:t>young,</w:t>
      </w:r>
      <w:r w:rsidR="00E24065" w:rsidRPr="009834CE">
        <w:t xml:space="preserve"> </w:t>
      </w:r>
      <w:r w:rsidRPr="009834CE">
        <w:t>implies</w:t>
      </w:r>
      <w:r w:rsidR="00E24065" w:rsidRPr="009834CE">
        <w:t xml:space="preserve"> </w:t>
      </w:r>
      <w:r w:rsidRPr="009834CE">
        <w:t>high</w:t>
      </w:r>
      <w:r w:rsidR="00E24065" w:rsidRPr="009834CE">
        <w:t xml:space="preserve"> </w:t>
      </w:r>
      <w:r w:rsidRPr="009834CE">
        <w:t>dependency</w:t>
      </w:r>
      <w:r w:rsidR="00E24065" w:rsidRPr="009834CE">
        <w:t xml:space="preserve"> </w:t>
      </w:r>
      <w:r w:rsidRPr="009834CE">
        <w:t>levels</w:t>
      </w:r>
    </w:p>
    <w:p w:rsidR="00951BC8" w:rsidRPr="00461A15" w:rsidRDefault="00951BC8" w:rsidP="009B2256">
      <w:pPr>
        <w:pStyle w:val="SingleTxtG"/>
        <w:rPr>
          <w:color w:val="000000"/>
          <w:szCs w:val="24"/>
        </w:rPr>
      </w:pPr>
      <w:r w:rsidRPr="00461A15">
        <w:rPr>
          <w:color w:val="000000"/>
        </w:rPr>
        <w:t>19.</w:t>
      </w:r>
      <w:r w:rsidRPr="00461A15">
        <w:rPr>
          <w:color w:val="000000"/>
        </w:rPr>
        <w:tab/>
      </w:r>
      <w:r w:rsidRPr="00461A15">
        <w:rPr>
          <w:color w:val="000000"/>
          <w:szCs w:val="24"/>
        </w:rPr>
        <w:t>Women</w:t>
      </w:r>
      <w:r w:rsidR="00E24065">
        <w:rPr>
          <w:color w:val="000000"/>
          <w:szCs w:val="24"/>
        </w:rPr>
        <w:t xml:space="preserve"> </w:t>
      </w:r>
      <w:r w:rsidRPr="00461A15">
        <w:rPr>
          <w:color w:val="000000"/>
          <w:szCs w:val="24"/>
        </w:rPr>
        <w:t>account</w:t>
      </w:r>
      <w:r w:rsidR="00E24065">
        <w:rPr>
          <w:color w:val="000000"/>
          <w:szCs w:val="24"/>
        </w:rPr>
        <w:t xml:space="preserve"> </w:t>
      </w:r>
      <w:r w:rsidRPr="00461A15">
        <w:rPr>
          <w:color w:val="000000"/>
          <w:szCs w:val="24"/>
        </w:rPr>
        <w:t>for</w:t>
      </w:r>
      <w:r w:rsidR="00E24065">
        <w:rPr>
          <w:color w:val="000000"/>
          <w:szCs w:val="24"/>
        </w:rPr>
        <w:t xml:space="preserve"> </w:t>
      </w:r>
      <w:r w:rsidRPr="00461A15">
        <w:rPr>
          <w:color w:val="000000"/>
          <w:szCs w:val="24"/>
        </w:rPr>
        <w:t>52.2%</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total</w:t>
      </w:r>
      <w:r w:rsidR="00E24065">
        <w:rPr>
          <w:color w:val="000000"/>
          <w:szCs w:val="24"/>
        </w:rPr>
        <w:t xml:space="preserve"> </w:t>
      </w:r>
      <w:r w:rsidRPr="00461A15">
        <w:rPr>
          <w:color w:val="000000"/>
          <w:szCs w:val="24"/>
        </w:rPr>
        <w:t>population.</w:t>
      </w:r>
      <w:r w:rsidR="00E24065">
        <w:rPr>
          <w:color w:val="000000"/>
          <w:szCs w:val="24"/>
        </w:rPr>
        <w:t xml:space="preserve"> </w:t>
      </w:r>
      <w:r w:rsidRPr="00461A15">
        <w:rPr>
          <w:color w:val="000000"/>
          <w:szCs w:val="24"/>
        </w:rPr>
        <w:t>Approximately</w:t>
      </w:r>
      <w:r w:rsidR="00E24065">
        <w:rPr>
          <w:color w:val="000000"/>
          <w:szCs w:val="24"/>
        </w:rPr>
        <w:t xml:space="preserve"> </w:t>
      </w:r>
      <w:r w:rsidRPr="00461A15">
        <w:rPr>
          <w:color w:val="000000"/>
          <w:szCs w:val="24"/>
        </w:rPr>
        <w:t>34%</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heads</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household</w:t>
      </w:r>
      <w:r w:rsidR="00E24065">
        <w:rPr>
          <w:color w:val="000000"/>
          <w:szCs w:val="24"/>
        </w:rPr>
        <w:t xml:space="preserve"> </w:t>
      </w:r>
      <w:r w:rsidRPr="00461A15">
        <w:rPr>
          <w:color w:val="000000"/>
          <w:szCs w:val="24"/>
        </w:rPr>
        <w:t>are</w:t>
      </w:r>
      <w:r w:rsidR="00E24065">
        <w:rPr>
          <w:color w:val="000000"/>
          <w:szCs w:val="24"/>
        </w:rPr>
        <w:t xml:space="preserve"> </w:t>
      </w:r>
      <w:r w:rsidRPr="00461A15">
        <w:rPr>
          <w:color w:val="000000"/>
          <w:szCs w:val="24"/>
        </w:rPr>
        <w:t>female</w:t>
      </w:r>
      <w:r w:rsidR="00E24065">
        <w:rPr>
          <w:color w:val="000000"/>
          <w:szCs w:val="24"/>
        </w:rPr>
        <w:t xml:space="preserve"> </w:t>
      </w:r>
      <w:r w:rsidRPr="00461A15">
        <w:rPr>
          <w:color w:val="000000"/>
          <w:szCs w:val="24"/>
        </w:rPr>
        <w:t>today,</w:t>
      </w:r>
      <w:r w:rsidR="00E24065">
        <w:rPr>
          <w:color w:val="000000"/>
          <w:szCs w:val="24"/>
        </w:rPr>
        <w:t xml:space="preserve"> </w:t>
      </w:r>
      <w:r w:rsidRPr="00461A15">
        <w:rPr>
          <w:color w:val="000000"/>
          <w:szCs w:val="24"/>
        </w:rPr>
        <w:t>an</w:t>
      </w:r>
      <w:r w:rsidR="00E24065">
        <w:rPr>
          <w:color w:val="000000"/>
          <w:szCs w:val="24"/>
        </w:rPr>
        <w:t xml:space="preserve"> </w:t>
      </w:r>
      <w:r w:rsidRPr="00461A15">
        <w:rPr>
          <w:color w:val="000000"/>
          <w:szCs w:val="24"/>
        </w:rPr>
        <w:t>increase</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21%</w:t>
      </w:r>
      <w:r w:rsidR="00E24065">
        <w:rPr>
          <w:color w:val="000000"/>
          <w:szCs w:val="24"/>
        </w:rPr>
        <w:t xml:space="preserve"> </w:t>
      </w:r>
      <w:r w:rsidRPr="00461A15">
        <w:rPr>
          <w:color w:val="000000"/>
          <w:szCs w:val="24"/>
        </w:rPr>
        <w:t>compared</w:t>
      </w:r>
      <w:r w:rsidR="00E24065">
        <w:rPr>
          <w:color w:val="000000"/>
          <w:szCs w:val="24"/>
        </w:rPr>
        <w:t xml:space="preserve"> </w:t>
      </w:r>
      <w:r w:rsidRPr="00461A15">
        <w:rPr>
          <w:color w:val="000000"/>
          <w:szCs w:val="24"/>
        </w:rPr>
        <w:t>to</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1992</w:t>
      </w:r>
      <w:r w:rsidR="00E24065">
        <w:rPr>
          <w:color w:val="000000"/>
          <w:szCs w:val="24"/>
        </w:rPr>
        <w:t xml:space="preserve"> </w:t>
      </w:r>
      <w:r w:rsidRPr="00461A15">
        <w:rPr>
          <w:color w:val="000000"/>
          <w:szCs w:val="24"/>
        </w:rPr>
        <w:t>figures.</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age</w:t>
      </w:r>
      <w:r w:rsidR="00E24065">
        <w:rPr>
          <w:color w:val="000000"/>
          <w:szCs w:val="24"/>
        </w:rPr>
        <w:t xml:space="preserve"> </w:t>
      </w:r>
      <w:r w:rsidRPr="00461A15">
        <w:rPr>
          <w:color w:val="000000"/>
          <w:szCs w:val="24"/>
        </w:rPr>
        <w:t>structure</w:t>
      </w:r>
      <w:r w:rsidR="00E24065">
        <w:rPr>
          <w:color w:val="000000"/>
          <w:szCs w:val="24"/>
        </w:rPr>
        <w:t xml:space="preserve"> </w:t>
      </w:r>
      <w:r w:rsidRPr="00461A15">
        <w:rPr>
          <w:color w:val="000000"/>
          <w:szCs w:val="24"/>
        </w:rPr>
        <w:t>shows</w:t>
      </w:r>
      <w:r w:rsidR="00E24065">
        <w:rPr>
          <w:color w:val="000000"/>
          <w:szCs w:val="24"/>
        </w:rPr>
        <w:t xml:space="preserve"> </w:t>
      </w:r>
      <w:r w:rsidRPr="00461A15">
        <w:rPr>
          <w:color w:val="000000"/>
          <w:szCs w:val="24"/>
        </w:rPr>
        <w:t>that</w:t>
      </w:r>
      <w:r w:rsidR="00E24065">
        <w:rPr>
          <w:color w:val="000000"/>
          <w:szCs w:val="24"/>
        </w:rPr>
        <w:t xml:space="preserve"> </w:t>
      </w:r>
      <w:r w:rsidRPr="00461A15">
        <w:rPr>
          <w:color w:val="000000"/>
          <w:szCs w:val="24"/>
        </w:rPr>
        <w:t>42%</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youth</w:t>
      </w:r>
      <w:r w:rsidR="00E24065">
        <w:rPr>
          <w:color w:val="000000"/>
          <w:szCs w:val="24"/>
        </w:rPr>
        <w:t xml:space="preserve"> </w:t>
      </w:r>
      <w:r w:rsidRPr="00461A15">
        <w:rPr>
          <w:color w:val="000000"/>
          <w:szCs w:val="24"/>
        </w:rPr>
        <w:t>are</w:t>
      </w:r>
      <w:r w:rsidR="00E24065">
        <w:rPr>
          <w:color w:val="000000"/>
          <w:szCs w:val="24"/>
        </w:rPr>
        <w:t xml:space="preserve"> </w:t>
      </w:r>
      <w:r w:rsidRPr="00461A15">
        <w:rPr>
          <w:color w:val="000000"/>
          <w:szCs w:val="24"/>
        </w:rPr>
        <w:t>15</w:t>
      </w:r>
      <w:r w:rsidR="00E24065">
        <w:rPr>
          <w:color w:val="000000"/>
          <w:szCs w:val="24"/>
        </w:rPr>
        <w:t xml:space="preserve"> </w:t>
      </w:r>
      <w:r w:rsidRPr="00461A15">
        <w:rPr>
          <w:color w:val="000000"/>
          <w:szCs w:val="24"/>
        </w:rPr>
        <w:t>years,</w:t>
      </w:r>
      <w:r w:rsidR="00E24065">
        <w:rPr>
          <w:color w:val="000000"/>
          <w:szCs w:val="24"/>
        </w:rPr>
        <w:t xml:space="preserve"> </w:t>
      </w:r>
      <w:r w:rsidRPr="00461A15">
        <w:rPr>
          <w:color w:val="000000"/>
          <w:szCs w:val="24"/>
        </w:rPr>
        <w:t>55%</w:t>
      </w:r>
      <w:r w:rsidR="00E24065">
        <w:rPr>
          <w:color w:val="000000"/>
          <w:szCs w:val="24"/>
        </w:rPr>
        <w:t xml:space="preserve"> </w:t>
      </w:r>
      <w:r w:rsidRPr="00461A15">
        <w:rPr>
          <w:color w:val="000000"/>
          <w:szCs w:val="24"/>
        </w:rPr>
        <w:t>are</w:t>
      </w:r>
      <w:r w:rsidR="00E24065">
        <w:rPr>
          <w:color w:val="000000"/>
          <w:szCs w:val="24"/>
        </w:rPr>
        <w:t xml:space="preserve"> </w:t>
      </w:r>
      <w:r w:rsidRPr="00461A15">
        <w:rPr>
          <w:color w:val="000000"/>
          <w:szCs w:val="24"/>
        </w:rPr>
        <w:t>less</w:t>
      </w:r>
      <w:r w:rsidR="00E24065">
        <w:rPr>
          <w:color w:val="000000"/>
          <w:szCs w:val="24"/>
        </w:rPr>
        <w:t xml:space="preserve"> </w:t>
      </w:r>
      <w:r w:rsidRPr="00461A15">
        <w:rPr>
          <w:color w:val="000000"/>
          <w:szCs w:val="24"/>
        </w:rPr>
        <w:t>than</w:t>
      </w:r>
      <w:r w:rsidR="00E24065">
        <w:rPr>
          <w:color w:val="000000"/>
          <w:szCs w:val="24"/>
        </w:rPr>
        <w:t xml:space="preserve"> </w:t>
      </w:r>
      <w:r w:rsidRPr="00461A15">
        <w:rPr>
          <w:color w:val="000000"/>
          <w:szCs w:val="24"/>
        </w:rPr>
        <w:t>25,</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about</w:t>
      </w:r>
      <w:r w:rsidR="00E24065">
        <w:rPr>
          <w:color w:val="000000"/>
          <w:szCs w:val="24"/>
        </w:rPr>
        <w:t xml:space="preserve"> </w:t>
      </w:r>
      <w:r w:rsidRPr="00461A15">
        <w:rPr>
          <w:color w:val="000000"/>
          <w:szCs w:val="24"/>
        </w:rPr>
        <w:t>80%</w:t>
      </w:r>
      <w:r w:rsidR="00E24065">
        <w:rPr>
          <w:color w:val="000000"/>
          <w:szCs w:val="24"/>
        </w:rPr>
        <w:t xml:space="preserve"> </w:t>
      </w:r>
      <w:r w:rsidRPr="00461A15">
        <w:rPr>
          <w:color w:val="000000"/>
          <w:szCs w:val="24"/>
        </w:rPr>
        <w:t>are</w:t>
      </w:r>
      <w:r w:rsidR="00E24065">
        <w:rPr>
          <w:color w:val="000000"/>
          <w:szCs w:val="24"/>
        </w:rPr>
        <w:t xml:space="preserve"> </w:t>
      </w:r>
      <w:r w:rsidRPr="00461A15">
        <w:rPr>
          <w:color w:val="000000"/>
          <w:szCs w:val="24"/>
        </w:rPr>
        <w:t>under</w:t>
      </w:r>
      <w:r w:rsidR="00E24065">
        <w:rPr>
          <w:color w:val="000000"/>
          <w:szCs w:val="24"/>
        </w:rPr>
        <w:t xml:space="preserve"> </w:t>
      </w:r>
      <w:r w:rsidRPr="00461A15">
        <w:rPr>
          <w:color w:val="000000"/>
          <w:szCs w:val="24"/>
        </w:rPr>
        <w:t>35</w:t>
      </w:r>
      <w:r w:rsidRPr="00461A15">
        <w:rPr>
          <w:color w:val="000000"/>
        </w:rPr>
        <w:t>.</w:t>
      </w:r>
      <w:r w:rsidR="008B53AB">
        <w:rPr>
          <w:rStyle w:val="FootnoteReference"/>
          <w:color w:val="000000"/>
        </w:rPr>
        <w:footnoteReference w:id="14"/>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most</w:t>
      </w:r>
      <w:r w:rsidR="00E24065">
        <w:rPr>
          <w:color w:val="000000"/>
          <w:szCs w:val="24"/>
        </w:rPr>
        <w:t xml:space="preserve"> </w:t>
      </w:r>
      <w:r w:rsidRPr="00461A15">
        <w:rPr>
          <w:color w:val="000000"/>
          <w:szCs w:val="24"/>
        </w:rPr>
        <w:t>aged</w:t>
      </w:r>
      <w:r w:rsidR="00E24065">
        <w:rPr>
          <w:color w:val="000000"/>
          <w:szCs w:val="24"/>
        </w:rPr>
        <w:t xml:space="preserve"> </w:t>
      </w:r>
      <w:r w:rsidRPr="00461A15">
        <w:rPr>
          <w:color w:val="000000"/>
          <w:szCs w:val="24"/>
        </w:rPr>
        <w:t>represent</w:t>
      </w:r>
      <w:r w:rsidR="00E24065">
        <w:rPr>
          <w:color w:val="000000"/>
          <w:szCs w:val="24"/>
        </w:rPr>
        <w:t xml:space="preserve"> </w:t>
      </w:r>
      <w:r w:rsidRPr="00461A15">
        <w:rPr>
          <w:color w:val="000000"/>
          <w:szCs w:val="24"/>
        </w:rPr>
        <w:t>about</w:t>
      </w:r>
      <w:r w:rsidR="00E24065">
        <w:rPr>
          <w:color w:val="000000"/>
          <w:szCs w:val="24"/>
        </w:rPr>
        <w:t xml:space="preserve"> </w:t>
      </w:r>
      <w:r w:rsidRPr="00461A15">
        <w:rPr>
          <w:color w:val="000000"/>
          <w:szCs w:val="24"/>
        </w:rPr>
        <w:t>3%</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Rwanda</w:t>
      </w:r>
      <w:r w:rsidR="00E24065">
        <w:rPr>
          <w:color w:val="000000"/>
          <w:szCs w:val="24"/>
        </w:rPr>
        <w:t xml:space="preserve"> </w:t>
      </w:r>
      <w:r w:rsidRPr="00461A15">
        <w:rPr>
          <w:color w:val="000000"/>
          <w:szCs w:val="24"/>
        </w:rPr>
        <w:t>population.</w:t>
      </w:r>
      <w:r w:rsidR="008B53AB">
        <w:rPr>
          <w:rStyle w:val="FootnoteReference"/>
          <w:color w:val="000000"/>
          <w:szCs w:val="24"/>
        </w:rPr>
        <w:footnoteReference w:id="15"/>
      </w:r>
      <w:r w:rsidR="00E24065">
        <w:rPr>
          <w:color w:val="000000"/>
          <w:szCs w:val="24"/>
        </w:rPr>
        <w:t xml:space="preserve"> </w:t>
      </w:r>
    </w:p>
    <w:p w:rsidR="00951BC8" w:rsidRPr="00461A15" w:rsidRDefault="00951BC8" w:rsidP="008B53AB">
      <w:pPr>
        <w:pStyle w:val="H1G"/>
      </w:pPr>
      <w:bookmarkStart w:id="75" w:name="_Toc233624932"/>
      <w:bookmarkStart w:id="76" w:name="_Toc233625577"/>
      <w:bookmarkStart w:id="77" w:name="_Toc233625928"/>
      <w:bookmarkStart w:id="78" w:name="_Toc234236133"/>
      <w:bookmarkStart w:id="79" w:name="_Toc234236708"/>
      <w:bookmarkStart w:id="80" w:name="_Toc234237477"/>
      <w:bookmarkStart w:id="81" w:name="_Toc234237915"/>
      <w:r w:rsidRPr="00461A15">
        <w:tab/>
        <w:t>C.</w:t>
      </w:r>
      <w:r w:rsidRPr="00461A15">
        <w:tab/>
        <w:t>General</w:t>
      </w:r>
      <w:r w:rsidR="00E24065">
        <w:t xml:space="preserve"> </w:t>
      </w:r>
      <w:r w:rsidRPr="00461A15">
        <w:t>political</w:t>
      </w:r>
      <w:r w:rsidR="00E24065">
        <w:t xml:space="preserve"> </w:t>
      </w:r>
      <w:r w:rsidRPr="00461A15">
        <w:t>structure</w:t>
      </w:r>
      <w:bookmarkEnd w:id="75"/>
      <w:bookmarkEnd w:id="76"/>
      <w:bookmarkEnd w:id="77"/>
      <w:bookmarkEnd w:id="78"/>
      <w:bookmarkEnd w:id="79"/>
      <w:bookmarkEnd w:id="80"/>
      <w:bookmarkEnd w:id="81"/>
    </w:p>
    <w:p w:rsidR="00951BC8" w:rsidRPr="008B53AB" w:rsidRDefault="00951BC8" w:rsidP="008B53AB">
      <w:pPr>
        <w:pStyle w:val="SingleTxtG"/>
      </w:pPr>
      <w:r w:rsidRPr="008B53AB">
        <w:t>20.</w:t>
      </w:r>
      <w:r w:rsidRPr="008B53AB">
        <w:tab/>
        <w:t>Rwanda</w:t>
      </w:r>
      <w:r w:rsidR="00E24065" w:rsidRPr="008B53AB">
        <w:t xml:space="preserve"> </w:t>
      </w:r>
      <w:r w:rsidRPr="008B53AB">
        <w:t>is</w:t>
      </w:r>
      <w:r w:rsidR="00E24065" w:rsidRPr="008B53AB">
        <w:t xml:space="preserve"> </w:t>
      </w:r>
      <w:r w:rsidRPr="008B53AB">
        <w:t>a</w:t>
      </w:r>
      <w:r w:rsidR="00E24065" w:rsidRPr="008B53AB">
        <w:t xml:space="preserve"> </w:t>
      </w:r>
      <w:r w:rsidRPr="008B53AB">
        <w:t>sovereign</w:t>
      </w:r>
      <w:r w:rsidR="00E24065" w:rsidRPr="008B53AB">
        <w:t xml:space="preserve"> </w:t>
      </w:r>
      <w:r w:rsidRPr="008B53AB">
        <w:t>republic.</w:t>
      </w:r>
      <w:r w:rsidR="00E24065" w:rsidRPr="008B53AB">
        <w:t xml:space="preserve"> </w:t>
      </w:r>
      <w:r w:rsidRPr="008B53AB">
        <w:t>The</w:t>
      </w:r>
      <w:r w:rsidR="00E24065" w:rsidRPr="008B53AB">
        <w:t xml:space="preserve"> </w:t>
      </w:r>
      <w:r w:rsidRPr="008B53AB">
        <w:t>rule</w:t>
      </w:r>
      <w:r w:rsidR="00E24065" w:rsidRPr="008B53AB">
        <w:t xml:space="preserve"> </w:t>
      </w:r>
      <w:r w:rsidRPr="008B53AB">
        <w:t>of</w:t>
      </w:r>
      <w:r w:rsidR="00E24065" w:rsidRPr="008B53AB">
        <w:t xml:space="preserve"> </w:t>
      </w:r>
      <w:r w:rsidRPr="008B53AB">
        <w:t>law</w:t>
      </w:r>
      <w:r w:rsidR="00E24065" w:rsidRPr="008B53AB">
        <w:t xml:space="preserve"> </w:t>
      </w:r>
      <w:r w:rsidRPr="008B53AB">
        <w:t>is</w:t>
      </w:r>
      <w:r w:rsidR="00E24065" w:rsidRPr="008B53AB">
        <w:t xml:space="preserve"> </w:t>
      </w:r>
      <w:r w:rsidRPr="008B53AB">
        <w:t>respected,</w:t>
      </w:r>
      <w:r w:rsidR="00E24065" w:rsidRPr="008B53AB">
        <w:t xml:space="preserve"> </w:t>
      </w:r>
      <w:r w:rsidRPr="008B53AB">
        <w:t>which</w:t>
      </w:r>
      <w:r w:rsidR="00E24065" w:rsidRPr="008B53AB">
        <w:t xml:space="preserve"> </w:t>
      </w:r>
      <w:r w:rsidRPr="008B53AB">
        <w:t>means</w:t>
      </w:r>
      <w:r w:rsidR="00E24065" w:rsidRPr="008B53AB">
        <w:t xml:space="preserve"> </w:t>
      </w:r>
      <w:r w:rsidRPr="008B53AB">
        <w:t>that</w:t>
      </w:r>
      <w:r w:rsidR="00E24065" w:rsidRPr="008B53AB">
        <w:t xml:space="preserve"> </w:t>
      </w:r>
      <w:r w:rsidRPr="008B53AB">
        <w:t>public</w:t>
      </w:r>
      <w:r w:rsidR="00E24065" w:rsidRPr="008B53AB">
        <w:t xml:space="preserve"> </w:t>
      </w:r>
      <w:r w:rsidRPr="008B53AB">
        <w:t>sector</w:t>
      </w:r>
      <w:r w:rsidR="00E24065" w:rsidRPr="008B53AB">
        <w:t xml:space="preserve"> </w:t>
      </w:r>
      <w:r w:rsidRPr="008B53AB">
        <w:t>activities</w:t>
      </w:r>
      <w:r w:rsidR="00E24065" w:rsidRPr="008B53AB">
        <w:t xml:space="preserve"> </w:t>
      </w:r>
      <w:r w:rsidRPr="008B53AB">
        <w:t>are</w:t>
      </w:r>
      <w:r w:rsidR="00E24065" w:rsidRPr="008B53AB">
        <w:t xml:space="preserve"> </w:t>
      </w:r>
      <w:r w:rsidRPr="008B53AB">
        <w:t>governed</w:t>
      </w:r>
      <w:r w:rsidR="00E24065" w:rsidRPr="008B53AB">
        <w:t xml:space="preserve"> </w:t>
      </w:r>
      <w:r w:rsidRPr="008B53AB">
        <w:t>by</w:t>
      </w:r>
      <w:r w:rsidR="00E24065" w:rsidRPr="008B53AB">
        <w:t xml:space="preserve"> </w:t>
      </w:r>
      <w:r w:rsidRPr="008B53AB">
        <w:t>law.</w:t>
      </w:r>
      <w:r w:rsidR="00E24065" w:rsidRPr="008B53AB">
        <w:t xml:space="preserve"> </w:t>
      </w:r>
      <w:r w:rsidRPr="008B53AB">
        <w:t>Legislative</w:t>
      </w:r>
      <w:r w:rsidR="00E24065" w:rsidRPr="008B53AB">
        <w:t xml:space="preserve"> </w:t>
      </w:r>
      <w:r w:rsidRPr="008B53AB">
        <w:t>power</w:t>
      </w:r>
      <w:r w:rsidR="00E24065" w:rsidRPr="008B53AB">
        <w:t xml:space="preserve"> </w:t>
      </w:r>
      <w:r w:rsidRPr="008B53AB">
        <w:t>is</w:t>
      </w:r>
      <w:r w:rsidR="00E24065" w:rsidRPr="008B53AB">
        <w:t xml:space="preserve"> </w:t>
      </w:r>
      <w:r w:rsidRPr="008B53AB">
        <w:t>exercised</w:t>
      </w:r>
      <w:r w:rsidR="00E24065" w:rsidRPr="008B53AB">
        <w:t xml:space="preserve"> </w:t>
      </w:r>
      <w:r w:rsidRPr="008B53AB">
        <w:t>by</w:t>
      </w:r>
      <w:r w:rsidR="00E24065" w:rsidRPr="008B53AB">
        <w:t xml:space="preserve"> </w:t>
      </w:r>
      <w:r w:rsidRPr="008B53AB">
        <w:t>a</w:t>
      </w:r>
      <w:r w:rsidR="00E24065" w:rsidRPr="008B53AB">
        <w:t xml:space="preserve"> </w:t>
      </w:r>
      <w:r w:rsidRPr="008B53AB">
        <w:t>bi-camera</w:t>
      </w:r>
      <w:r w:rsidR="00E24065" w:rsidRPr="008B53AB">
        <w:t xml:space="preserve"> </w:t>
      </w:r>
      <w:r w:rsidRPr="008B53AB">
        <w:t>Parliament</w:t>
      </w:r>
      <w:r w:rsidR="00E24065" w:rsidRPr="008B53AB">
        <w:t xml:space="preserve"> </w:t>
      </w:r>
      <w:r w:rsidRPr="008B53AB">
        <w:t>(the</w:t>
      </w:r>
      <w:r w:rsidR="00E24065" w:rsidRPr="008B53AB">
        <w:t xml:space="preserve"> </w:t>
      </w:r>
      <w:r w:rsidRPr="008B53AB">
        <w:t>chamber</w:t>
      </w:r>
      <w:r w:rsidR="00E24065" w:rsidRPr="008B53AB">
        <w:t xml:space="preserve"> </w:t>
      </w:r>
      <w:r w:rsidRPr="008B53AB">
        <w:t>of</w:t>
      </w:r>
      <w:r w:rsidR="00E24065" w:rsidRPr="008B53AB">
        <w:t xml:space="preserve"> </w:t>
      </w:r>
      <w:r w:rsidRPr="008B53AB">
        <w:t>Deputies</w:t>
      </w:r>
      <w:r w:rsidR="00E24065" w:rsidRPr="008B53AB">
        <w:t xml:space="preserve"> </w:t>
      </w:r>
      <w:r w:rsidRPr="008B53AB">
        <w:t>and</w:t>
      </w:r>
      <w:r w:rsidR="00E24065" w:rsidRPr="008B53AB">
        <w:t xml:space="preserve"> </w:t>
      </w:r>
      <w:r w:rsidRPr="008B53AB">
        <w:t>the</w:t>
      </w:r>
      <w:r w:rsidR="00E24065" w:rsidRPr="008B53AB">
        <w:t xml:space="preserve"> </w:t>
      </w:r>
      <w:r w:rsidRPr="008B53AB">
        <w:t>Senate)</w:t>
      </w:r>
      <w:r w:rsidR="00737793">
        <w:rPr>
          <w:rStyle w:val="FootnoteReference"/>
        </w:rPr>
        <w:footnoteReference w:id="16"/>
      </w:r>
      <w:r w:rsidR="00E24065" w:rsidRPr="008B53AB">
        <w:t xml:space="preserve"> </w:t>
      </w:r>
      <w:r w:rsidRPr="008B53AB">
        <w:t>with</w:t>
      </w:r>
      <w:r w:rsidR="00E24065" w:rsidRPr="008B53AB">
        <w:t xml:space="preserve"> </w:t>
      </w:r>
      <w:r w:rsidRPr="008B53AB">
        <w:t>80</w:t>
      </w:r>
      <w:r w:rsidR="00E24065" w:rsidRPr="008B53AB">
        <w:t xml:space="preserve"> </w:t>
      </w:r>
      <w:r w:rsidRPr="008B53AB">
        <w:t>Deputies</w:t>
      </w:r>
      <w:r w:rsidR="00E24065" w:rsidRPr="008B53AB">
        <w:t xml:space="preserve"> </w:t>
      </w:r>
      <w:r w:rsidR="00681497">
        <w:t>–</w:t>
      </w:r>
      <w:r w:rsidR="00E24065" w:rsidRPr="008B53AB">
        <w:t xml:space="preserve"> </w:t>
      </w:r>
      <w:r w:rsidRPr="008B53AB">
        <w:t>elected</w:t>
      </w:r>
      <w:r w:rsidR="00E24065" w:rsidRPr="008B53AB">
        <w:t xml:space="preserve"> </w:t>
      </w:r>
      <w:r w:rsidRPr="008B53AB">
        <w:t>every</w:t>
      </w:r>
      <w:r w:rsidR="00E24065" w:rsidRPr="008B53AB">
        <w:t xml:space="preserve"> </w:t>
      </w:r>
      <w:r w:rsidRPr="008B53AB">
        <w:t>five</w:t>
      </w:r>
      <w:r w:rsidR="00E24065" w:rsidRPr="008B53AB">
        <w:t xml:space="preserve"> </w:t>
      </w:r>
      <w:r w:rsidRPr="008B53AB">
        <w:t>(5)</w:t>
      </w:r>
      <w:r w:rsidR="00E24065" w:rsidRPr="008B53AB">
        <w:t xml:space="preserve"> </w:t>
      </w:r>
      <w:r w:rsidRPr="008B53AB">
        <w:t>years</w:t>
      </w:r>
      <w:r w:rsidR="00737793">
        <w:rPr>
          <w:rStyle w:val="FootnoteReference"/>
        </w:rPr>
        <w:footnoteReference w:id="17"/>
      </w:r>
      <w:r w:rsidR="00E24065" w:rsidRPr="008B53AB">
        <w:t xml:space="preserve"> </w:t>
      </w:r>
      <w:r w:rsidRPr="008B53AB">
        <w:t>and</w:t>
      </w:r>
      <w:r w:rsidR="00E24065" w:rsidRPr="008B53AB">
        <w:t xml:space="preserve"> </w:t>
      </w:r>
      <w:r w:rsidRPr="008B53AB">
        <w:t>26</w:t>
      </w:r>
      <w:r w:rsidR="00E24065" w:rsidRPr="008B53AB">
        <w:t xml:space="preserve"> </w:t>
      </w:r>
      <w:r w:rsidRPr="008B53AB">
        <w:t>Senators</w:t>
      </w:r>
      <w:r w:rsidR="00E24065" w:rsidRPr="008B53AB">
        <w:t xml:space="preserve"> </w:t>
      </w:r>
      <w:r w:rsidRPr="008B53AB">
        <w:t>for</w:t>
      </w:r>
      <w:r w:rsidR="00E24065" w:rsidRPr="008B53AB">
        <w:t xml:space="preserve"> </w:t>
      </w:r>
      <w:r w:rsidRPr="008B53AB">
        <w:t>a</w:t>
      </w:r>
      <w:r w:rsidR="00E24065" w:rsidRPr="008B53AB">
        <w:t xml:space="preserve"> </w:t>
      </w:r>
      <w:r w:rsidRPr="008B53AB">
        <w:t>term</w:t>
      </w:r>
      <w:r w:rsidR="00E24065" w:rsidRPr="008B53AB">
        <w:t xml:space="preserve"> </w:t>
      </w:r>
      <w:r w:rsidRPr="008B53AB">
        <w:t>of</w:t>
      </w:r>
      <w:r w:rsidR="00E24065" w:rsidRPr="008B53AB">
        <w:t xml:space="preserve"> </w:t>
      </w:r>
      <w:r w:rsidRPr="008B53AB">
        <w:t>eight</w:t>
      </w:r>
      <w:r w:rsidR="00E24065" w:rsidRPr="008B53AB">
        <w:t xml:space="preserve"> </w:t>
      </w:r>
      <w:r w:rsidRPr="008B53AB">
        <w:t>(8)</w:t>
      </w:r>
      <w:r w:rsidR="00E24065" w:rsidRPr="008B53AB">
        <w:t xml:space="preserve"> </w:t>
      </w:r>
      <w:r w:rsidRPr="008B53AB">
        <w:t>years.</w:t>
      </w:r>
      <w:r w:rsidR="00737793">
        <w:rPr>
          <w:rStyle w:val="FootnoteReference"/>
        </w:rPr>
        <w:footnoteReference w:id="18"/>
      </w:r>
      <w:r w:rsidR="00E24065" w:rsidRPr="008B53AB">
        <w:t xml:space="preserve"> </w:t>
      </w:r>
      <w:r w:rsidRPr="008B53AB">
        <w:t>Executive</w:t>
      </w:r>
      <w:r w:rsidR="00E24065" w:rsidRPr="008B53AB">
        <w:t xml:space="preserve"> </w:t>
      </w:r>
      <w:r w:rsidRPr="008B53AB">
        <w:t>power</w:t>
      </w:r>
      <w:r w:rsidR="00E24065" w:rsidRPr="008B53AB">
        <w:t xml:space="preserve"> </w:t>
      </w:r>
      <w:r w:rsidRPr="008B53AB">
        <w:t>is</w:t>
      </w:r>
      <w:r w:rsidR="00E24065" w:rsidRPr="008B53AB">
        <w:t xml:space="preserve"> </w:t>
      </w:r>
      <w:r w:rsidRPr="008B53AB">
        <w:t>vested</w:t>
      </w:r>
      <w:r w:rsidR="00E24065" w:rsidRPr="008B53AB">
        <w:t xml:space="preserve"> </w:t>
      </w:r>
      <w:r w:rsidRPr="008B53AB">
        <w:t>in</w:t>
      </w:r>
      <w:r w:rsidR="00E24065" w:rsidRPr="008B53AB">
        <w:t xml:space="preserve"> </w:t>
      </w:r>
      <w:r w:rsidRPr="008B53AB">
        <w:t>the</w:t>
      </w:r>
      <w:r w:rsidR="00E24065" w:rsidRPr="008B53AB">
        <w:t xml:space="preserve"> </w:t>
      </w:r>
      <w:r w:rsidRPr="008B53AB">
        <w:t>President</w:t>
      </w:r>
      <w:r w:rsidR="00E24065" w:rsidRPr="008B53AB">
        <w:t xml:space="preserve"> </w:t>
      </w:r>
      <w:r w:rsidRPr="008B53AB">
        <w:t>of</w:t>
      </w:r>
      <w:r w:rsidR="00E24065" w:rsidRPr="008B53AB">
        <w:t xml:space="preserve"> </w:t>
      </w:r>
      <w:r w:rsidRPr="008B53AB">
        <w:t>the</w:t>
      </w:r>
      <w:r w:rsidR="00E24065" w:rsidRPr="008B53AB">
        <w:t xml:space="preserve"> </w:t>
      </w:r>
      <w:r w:rsidRPr="008B53AB">
        <w:t>Republic</w:t>
      </w:r>
      <w:r w:rsidR="00E24065" w:rsidRPr="008B53AB">
        <w:t xml:space="preserve"> </w:t>
      </w:r>
      <w:r w:rsidRPr="008B53AB">
        <w:t>and</w:t>
      </w:r>
      <w:r w:rsidR="00E24065" w:rsidRPr="008B53AB">
        <w:t xml:space="preserve"> </w:t>
      </w:r>
      <w:r w:rsidRPr="008B53AB">
        <w:t>in</w:t>
      </w:r>
      <w:r w:rsidR="00E24065" w:rsidRPr="008B53AB">
        <w:t xml:space="preserve"> </w:t>
      </w:r>
      <w:r w:rsidRPr="008B53AB">
        <w:t>the</w:t>
      </w:r>
      <w:r w:rsidR="00E24065" w:rsidRPr="008B53AB">
        <w:t xml:space="preserve"> </w:t>
      </w:r>
      <w:r w:rsidRPr="008B53AB">
        <w:t>Government.</w:t>
      </w:r>
      <w:r w:rsidR="00E24065" w:rsidRPr="008B53AB">
        <w:t xml:space="preserve"> </w:t>
      </w:r>
      <w:r w:rsidRPr="008B53AB">
        <w:t>The</w:t>
      </w:r>
      <w:r w:rsidR="00E24065" w:rsidRPr="008B53AB">
        <w:t xml:space="preserve"> </w:t>
      </w:r>
      <w:r w:rsidRPr="008B53AB">
        <w:t>President</w:t>
      </w:r>
      <w:r w:rsidR="00E24065" w:rsidRPr="008B53AB">
        <w:t xml:space="preserve"> </w:t>
      </w:r>
      <w:r w:rsidRPr="008B53AB">
        <w:t>is</w:t>
      </w:r>
      <w:r w:rsidR="00E24065" w:rsidRPr="008B53AB">
        <w:t xml:space="preserve"> </w:t>
      </w:r>
      <w:r w:rsidRPr="008B53AB">
        <w:t>elected</w:t>
      </w:r>
      <w:r w:rsidR="00E24065" w:rsidRPr="008B53AB">
        <w:t xml:space="preserve"> </w:t>
      </w:r>
      <w:r w:rsidRPr="008B53AB">
        <w:t>directly</w:t>
      </w:r>
      <w:r w:rsidR="00E24065" w:rsidRPr="008B53AB">
        <w:t xml:space="preserve"> </w:t>
      </w:r>
      <w:r w:rsidRPr="008B53AB">
        <w:t>by</w:t>
      </w:r>
      <w:r w:rsidR="00E24065" w:rsidRPr="008B53AB">
        <w:t xml:space="preserve"> </w:t>
      </w:r>
      <w:r w:rsidRPr="008B53AB">
        <w:t>the</w:t>
      </w:r>
      <w:r w:rsidR="00E24065" w:rsidRPr="008B53AB">
        <w:t xml:space="preserve"> </w:t>
      </w:r>
      <w:r w:rsidRPr="008B53AB">
        <w:t>people</w:t>
      </w:r>
      <w:r w:rsidR="00E24065" w:rsidRPr="008B53AB">
        <w:t xml:space="preserve"> </w:t>
      </w:r>
      <w:r w:rsidRPr="008B53AB">
        <w:t>every</w:t>
      </w:r>
      <w:r w:rsidR="00E24065" w:rsidRPr="008B53AB">
        <w:t xml:space="preserve"> </w:t>
      </w:r>
      <w:r w:rsidRPr="008B53AB">
        <w:t>seven</w:t>
      </w:r>
      <w:r w:rsidR="00E24065" w:rsidRPr="008B53AB">
        <w:t xml:space="preserve"> </w:t>
      </w:r>
      <w:r w:rsidRPr="008B53AB">
        <w:t>(7)</w:t>
      </w:r>
      <w:r w:rsidR="00E24065" w:rsidRPr="008B53AB">
        <w:t xml:space="preserve"> </w:t>
      </w:r>
      <w:r w:rsidRPr="008B53AB">
        <w:t>years.</w:t>
      </w:r>
      <w:r w:rsidR="00E24065" w:rsidRPr="008B53AB">
        <w:t xml:space="preserve"> </w:t>
      </w:r>
      <w:r w:rsidRPr="008B53AB">
        <w:t>Judicial</w:t>
      </w:r>
      <w:r w:rsidR="00E24065" w:rsidRPr="008B53AB">
        <w:t xml:space="preserve"> </w:t>
      </w:r>
      <w:r w:rsidRPr="008B53AB">
        <w:t>power</w:t>
      </w:r>
      <w:r w:rsidR="00E24065" w:rsidRPr="008B53AB">
        <w:t xml:space="preserve"> </w:t>
      </w:r>
      <w:r w:rsidRPr="008B53AB">
        <w:t>is</w:t>
      </w:r>
      <w:r w:rsidR="00E24065" w:rsidRPr="008B53AB">
        <w:t xml:space="preserve"> </w:t>
      </w:r>
      <w:r w:rsidRPr="008B53AB">
        <w:t>exercised</w:t>
      </w:r>
      <w:r w:rsidR="00E24065" w:rsidRPr="008B53AB">
        <w:t xml:space="preserve"> </w:t>
      </w:r>
      <w:r w:rsidRPr="008B53AB">
        <w:t>by</w:t>
      </w:r>
      <w:r w:rsidR="00E24065" w:rsidRPr="008B53AB">
        <w:t xml:space="preserve"> </w:t>
      </w:r>
      <w:r w:rsidRPr="008B53AB">
        <w:t>independent</w:t>
      </w:r>
      <w:r w:rsidR="00E24065" w:rsidRPr="008B53AB">
        <w:t xml:space="preserve"> </w:t>
      </w:r>
      <w:r w:rsidRPr="008B53AB">
        <w:t>courts</w:t>
      </w:r>
      <w:r w:rsidR="00E24065" w:rsidRPr="008B53AB">
        <w:t xml:space="preserve"> </w:t>
      </w:r>
      <w:r w:rsidRPr="008B53AB">
        <w:t>of</w:t>
      </w:r>
      <w:r w:rsidR="00E24065" w:rsidRPr="008B53AB">
        <w:t xml:space="preserve"> </w:t>
      </w:r>
      <w:r w:rsidRPr="008B53AB">
        <w:t>law.</w:t>
      </w:r>
      <w:r w:rsidR="00E24065" w:rsidRPr="008B53AB">
        <w:t xml:space="preserve"> </w:t>
      </w:r>
    </w:p>
    <w:p w:rsidR="00951BC8" w:rsidRPr="008B53AB" w:rsidRDefault="00951BC8" w:rsidP="008B53AB">
      <w:pPr>
        <w:pStyle w:val="SingleTxtG"/>
      </w:pPr>
      <w:r w:rsidRPr="008B53AB">
        <w:t>21.</w:t>
      </w:r>
      <w:r w:rsidRPr="008B53AB">
        <w:tab/>
        <w:t>Political</w:t>
      </w:r>
      <w:r w:rsidR="00E24065" w:rsidRPr="008B53AB">
        <w:t xml:space="preserve"> </w:t>
      </w:r>
      <w:r w:rsidRPr="008B53AB">
        <w:t>parties</w:t>
      </w:r>
      <w:r w:rsidR="00E24065" w:rsidRPr="008B53AB">
        <w:t xml:space="preserve"> </w:t>
      </w:r>
      <w:r w:rsidRPr="008B53AB">
        <w:t>are</w:t>
      </w:r>
      <w:r w:rsidR="00E24065" w:rsidRPr="008B53AB">
        <w:t xml:space="preserve"> </w:t>
      </w:r>
      <w:r w:rsidRPr="008B53AB">
        <w:t>recognised</w:t>
      </w:r>
      <w:r w:rsidR="00E24065" w:rsidRPr="008B53AB">
        <w:t xml:space="preserve"> </w:t>
      </w:r>
      <w:r w:rsidRPr="008B53AB">
        <w:t>under</w:t>
      </w:r>
      <w:r w:rsidR="00E24065" w:rsidRPr="008B53AB">
        <w:t xml:space="preserve"> </w:t>
      </w:r>
      <w:r w:rsidRPr="008B53AB">
        <w:t>the</w:t>
      </w:r>
      <w:r w:rsidR="00E24065" w:rsidRPr="008B53AB">
        <w:t xml:space="preserve"> </w:t>
      </w:r>
      <w:r w:rsidRPr="008B53AB">
        <w:t>Rwandan</w:t>
      </w:r>
      <w:r w:rsidR="00E24065" w:rsidRPr="008B53AB">
        <w:t xml:space="preserve"> </w:t>
      </w:r>
      <w:r w:rsidRPr="008B53AB">
        <w:t>constitution.</w:t>
      </w:r>
      <w:r w:rsidR="00737793">
        <w:rPr>
          <w:rStyle w:val="FootnoteReference"/>
        </w:rPr>
        <w:footnoteReference w:id="19"/>
      </w:r>
      <w:r w:rsidR="00E24065" w:rsidRPr="008B53AB">
        <w:t xml:space="preserve"> </w:t>
      </w:r>
      <w:r w:rsidRPr="008B53AB">
        <w:t>Contrary</w:t>
      </w:r>
      <w:r w:rsidR="00E24065" w:rsidRPr="008B53AB">
        <w:t xml:space="preserve"> </w:t>
      </w:r>
      <w:r w:rsidRPr="008B53AB">
        <w:t>to</w:t>
      </w:r>
      <w:r w:rsidR="00E24065" w:rsidRPr="008B53AB">
        <w:t xml:space="preserve"> </w:t>
      </w:r>
      <w:r w:rsidRPr="008B53AB">
        <w:t>the</w:t>
      </w:r>
      <w:r w:rsidR="00E24065" w:rsidRPr="008B53AB">
        <w:t xml:space="preserve"> </w:t>
      </w:r>
      <w:r w:rsidRPr="008B53AB">
        <w:t>previous</w:t>
      </w:r>
      <w:r w:rsidR="00E24065" w:rsidRPr="008B53AB">
        <w:t xml:space="preserve"> </w:t>
      </w:r>
      <w:r w:rsidRPr="008B53AB">
        <w:t>constitutions,</w:t>
      </w:r>
      <w:r w:rsidR="00E24065" w:rsidRPr="008B53AB">
        <w:t xml:space="preserve"> </w:t>
      </w:r>
      <w:r w:rsidRPr="008B53AB">
        <w:t>the</w:t>
      </w:r>
      <w:r w:rsidR="00E24065" w:rsidRPr="008B53AB">
        <w:t xml:space="preserve"> </w:t>
      </w:r>
      <w:r w:rsidRPr="008B53AB">
        <w:t>current</w:t>
      </w:r>
      <w:r w:rsidR="00E24065" w:rsidRPr="008B53AB">
        <w:t xml:space="preserve"> </w:t>
      </w:r>
      <w:r w:rsidRPr="008B53AB">
        <w:t>constitution</w:t>
      </w:r>
      <w:r w:rsidR="00E24065" w:rsidRPr="008B53AB">
        <w:t xml:space="preserve"> </w:t>
      </w:r>
      <w:r w:rsidRPr="008B53AB">
        <w:t>allows</w:t>
      </w:r>
      <w:r w:rsidR="00E24065" w:rsidRPr="008B53AB">
        <w:t xml:space="preserve"> </w:t>
      </w:r>
      <w:r w:rsidRPr="008B53AB">
        <w:t>multiparty</w:t>
      </w:r>
      <w:r w:rsidR="00E24065" w:rsidRPr="008B53AB">
        <w:t xml:space="preserve"> </w:t>
      </w:r>
      <w:r w:rsidRPr="008B53AB">
        <w:t>democracy</w:t>
      </w:r>
      <w:r w:rsidR="00E24065" w:rsidRPr="008B53AB">
        <w:t xml:space="preserve"> </w:t>
      </w:r>
      <w:r w:rsidRPr="008B53AB">
        <w:t>where</w:t>
      </w:r>
      <w:r w:rsidR="00E24065" w:rsidRPr="008B53AB">
        <w:t xml:space="preserve"> </w:t>
      </w:r>
      <w:r w:rsidRPr="008B53AB">
        <w:t>people</w:t>
      </w:r>
      <w:r w:rsidR="00E24065" w:rsidRPr="008B53AB">
        <w:t xml:space="preserve"> </w:t>
      </w:r>
      <w:r w:rsidRPr="008B53AB">
        <w:t>form</w:t>
      </w:r>
      <w:r w:rsidR="00E24065" w:rsidRPr="008B53AB">
        <w:t xml:space="preserve"> </w:t>
      </w:r>
      <w:r w:rsidRPr="008B53AB">
        <w:t>different</w:t>
      </w:r>
      <w:r w:rsidR="00E24065" w:rsidRPr="008B53AB">
        <w:t xml:space="preserve"> </w:t>
      </w:r>
      <w:r w:rsidRPr="008B53AB">
        <w:t>political</w:t>
      </w:r>
      <w:r w:rsidR="00E24065" w:rsidRPr="008B53AB">
        <w:t xml:space="preserve"> </w:t>
      </w:r>
      <w:r w:rsidRPr="008B53AB">
        <w:t>parties</w:t>
      </w:r>
      <w:r w:rsidR="00E24065" w:rsidRPr="008B53AB">
        <w:t xml:space="preserve"> </w:t>
      </w:r>
      <w:r w:rsidRPr="008B53AB">
        <w:t>with</w:t>
      </w:r>
      <w:r w:rsidR="00E24065" w:rsidRPr="008B53AB">
        <w:t xml:space="preserve"> </w:t>
      </w:r>
      <w:r w:rsidRPr="008B53AB">
        <w:t>a</w:t>
      </w:r>
      <w:r w:rsidR="00E24065" w:rsidRPr="008B53AB">
        <w:t xml:space="preserve"> </w:t>
      </w:r>
      <w:r w:rsidRPr="008B53AB">
        <w:t>stake</w:t>
      </w:r>
      <w:r w:rsidR="00E24065" w:rsidRPr="008B53AB">
        <w:t xml:space="preserve"> </w:t>
      </w:r>
      <w:r w:rsidRPr="008B53AB">
        <w:t>in</w:t>
      </w:r>
      <w:r w:rsidR="00E24065" w:rsidRPr="008B53AB">
        <w:t xml:space="preserve"> </w:t>
      </w:r>
      <w:r w:rsidRPr="008B53AB">
        <w:t>the</w:t>
      </w:r>
      <w:r w:rsidR="00E24065" w:rsidRPr="008B53AB">
        <w:t xml:space="preserve"> </w:t>
      </w:r>
      <w:r w:rsidRPr="008B53AB">
        <w:t>governance</w:t>
      </w:r>
      <w:r w:rsidR="00E24065" w:rsidRPr="008B53AB">
        <w:t xml:space="preserve"> </w:t>
      </w:r>
      <w:r w:rsidRPr="008B53AB">
        <w:t>of</w:t>
      </w:r>
      <w:r w:rsidR="00E24065" w:rsidRPr="008B53AB">
        <w:t xml:space="preserve"> </w:t>
      </w:r>
      <w:r w:rsidRPr="008B53AB">
        <w:t>the</w:t>
      </w:r>
      <w:r w:rsidR="00E24065" w:rsidRPr="008B53AB">
        <w:t xml:space="preserve"> </w:t>
      </w:r>
      <w:r w:rsidRPr="008B53AB">
        <w:t>country.</w:t>
      </w:r>
      <w:r w:rsidR="00E24065" w:rsidRPr="008B53AB">
        <w:t xml:space="preserve"> </w:t>
      </w:r>
      <w:r w:rsidRPr="008B53AB">
        <w:t>Indeed,</w:t>
      </w:r>
      <w:r w:rsidR="00E24065" w:rsidRPr="008B53AB">
        <w:t xml:space="preserve"> </w:t>
      </w:r>
      <w:r w:rsidRPr="008B53AB">
        <w:t>these</w:t>
      </w:r>
      <w:r w:rsidR="00E24065" w:rsidRPr="008B53AB">
        <w:t xml:space="preserve"> </w:t>
      </w:r>
      <w:r w:rsidRPr="008B53AB">
        <w:t>political</w:t>
      </w:r>
      <w:r w:rsidR="00E24065" w:rsidRPr="008B53AB">
        <w:t xml:space="preserve"> </w:t>
      </w:r>
      <w:r w:rsidRPr="008B53AB">
        <w:t>parties</w:t>
      </w:r>
      <w:r w:rsidR="00E24065" w:rsidRPr="008B53AB">
        <w:t xml:space="preserve"> </w:t>
      </w:r>
      <w:r w:rsidRPr="008B53AB">
        <w:t>share</w:t>
      </w:r>
      <w:r w:rsidR="00E24065" w:rsidRPr="008B53AB">
        <w:t xml:space="preserve"> </w:t>
      </w:r>
      <w:r w:rsidRPr="008B53AB">
        <w:t>ministerial</w:t>
      </w:r>
      <w:r w:rsidR="00E24065" w:rsidRPr="008B53AB">
        <w:t xml:space="preserve"> </w:t>
      </w:r>
      <w:r w:rsidRPr="008B53AB">
        <w:t>and</w:t>
      </w:r>
      <w:r w:rsidR="00E24065" w:rsidRPr="008B53AB">
        <w:t xml:space="preserve"> </w:t>
      </w:r>
      <w:r w:rsidRPr="008B53AB">
        <w:t>other</w:t>
      </w:r>
      <w:r w:rsidR="00E24065" w:rsidRPr="008B53AB">
        <w:t xml:space="preserve"> </w:t>
      </w:r>
      <w:r w:rsidRPr="008B53AB">
        <w:t>government</w:t>
      </w:r>
      <w:r w:rsidR="00E24065" w:rsidRPr="008B53AB">
        <w:t xml:space="preserve"> </w:t>
      </w:r>
      <w:r w:rsidRPr="008B53AB">
        <w:t>institutional</w:t>
      </w:r>
      <w:r w:rsidR="00E24065" w:rsidRPr="008B53AB">
        <w:t xml:space="preserve"> </w:t>
      </w:r>
      <w:r w:rsidRPr="008B53AB">
        <w:t>positions.</w:t>
      </w:r>
      <w:r w:rsidR="00E24065" w:rsidRPr="008B53AB">
        <w:t xml:space="preserve"> </w:t>
      </w:r>
      <w:r w:rsidRPr="008B53AB">
        <w:t>This</w:t>
      </w:r>
      <w:r w:rsidR="00E24065" w:rsidRPr="008B53AB">
        <w:t xml:space="preserve"> </w:t>
      </w:r>
      <w:r w:rsidRPr="008B53AB">
        <w:t>has</w:t>
      </w:r>
      <w:r w:rsidR="00E24065" w:rsidRPr="008B53AB">
        <w:t xml:space="preserve"> </w:t>
      </w:r>
      <w:r w:rsidRPr="008B53AB">
        <w:t>created</w:t>
      </w:r>
      <w:r w:rsidR="00E24065" w:rsidRPr="008B53AB">
        <w:t xml:space="preserve"> </w:t>
      </w:r>
      <w:r w:rsidRPr="008B53AB">
        <w:t>a</w:t>
      </w:r>
      <w:r w:rsidR="00E24065" w:rsidRPr="008B53AB">
        <w:t xml:space="preserve"> </w:t>
      </w:r>
      <w:r w:rsidRPr="008B53AB">
        <w:t>sense</w:t>
      </w:r>
      <w:r w:rsidR="00E24065" w:rsidRPr="008B53AB">
        <w:t xml:space="preserve"> </w:t>
      </w:r>
      <w:r w:rsidRPr="008B53AB">
        <w:t>of</w:t>
      </w:r>
      <w:r w:rsidR="00E24065" w:rsidRPr="008B53AB">
        <w:t xml:space="preserve"> </w:t>
      </w:r>
      <w:r w:rsidRPr="008B53AB">
        <w:t>togetherness</w:t>
      </w:r>
      <w:r w:rsidR="00E24065" w:rsidRPr="008B53AB">
        <w:t xml:space="preserve"> </w:t>
      </w:r>
      <w:r w:rsidRPr="008B53AB">
        <w:t>and</w:t>
      </w:r>
      <w:r w:rsidR="00E24065" w:rsidRPr="008B53AB">
        <w:t xml:space="preserve"> </w:t>
      </w:r>
      <w:r w:rsidRPr="008B53AB">
        <w:t>ownership</w:t>
      </w:r>
      <w:r w:rsidR="00E24065" w:rsidRPr="008B53AB">
        <w:t xml:space="preserve"> </w:t>
      </w:r>
      <w:r w:rsidRPr="008B53AB">
        <w:t>of</w:t>
      </w:r>
      <w:r w:rsidR="00E24065" w:rsidRPr="008B53AB">
        <w:t xml:space="preserve"> </w:t>
      </w:r>
      <w:r w:rsidRPr="008B53AB">
        <w:t>the</w:t>
      </w:r>
      <w:r w:rsidR="00E24065" w:rsidRPr="008B53AB">
        <w:t xml:space="preserve"> </w:t>
      </w:r>
      <w:r w:rsidRPr="008B53AB">
        <w:t>country.</w:t>
      </w:r>
      <w:r w:rsidR="00E24065" w:rsidRPr="008B53AB">
        <w:t xml:space="preserve"> </w:t>
      </w:r>
    </w:p>
    <w:p w:rsidR="00951BC8" w:rsidRPr="008B53AB" w:rsidRDefault="00951BC8" w:rsidP="008B53AB">
      <w:pPr>
        <w:pStyle w:val="SingleTxtG"/>
        <w:rPr>
          <w:rFonts w:eastAsia="SimSun"/>
        </w:rPr>
      </w:pPr>
      <w:r w:rsidRPr="008B53AB">
        <w:rPr>
          <w:rFonts w:eastAsia="SimSun"/>
        </w:rPr>
        <w:t>22.</w:t>
      </w:r>
      <w:r w:rsidRPr="008B53AB">
        <w:rPr>
          <w:rFonts w:eastAsia="SimSun"/>
        </w:rPr>
        <w:tab/>
        <w:t>The</w:t>
      </w:r>
      <w:r w:rsidR="00E24065" w:rsidRPr="008B53AB">
        <w:rPr>
          <w:rFonts w:eastAsia="SimSun"/>
        </w:rPr>
        <w:t xml:space="preserve"> </w:t>
      </w:r>
      <w:r w:rsidRPr="008B53AB">
        <w:rPr>
          <w:rFonts w:eastAsia="SimSun"/>
        </w:rPr>
        <w:t>public</w:t>
      </w:r>
      <w:r w:rsidR="00E24065" w:rsidRPr="008B53AB">
        <w:rPr>
          <w:rFonts w:eastAsia="SimSun"/>
        </w:rPr>
        <w:t xml:space="preserve"> </w:t>
      </w:r>
      <w:r w:rsidRPr="008B53AB">
        <w:rPr>
          <w:rFonts w:eastAsia="SimSun"/>
        </w:rPr>
        <w:t>administration</w:t>
      </w:r>
      <w:r w:rsidR="00E24065" w:rsidRPr="008B53AB">
        <w:rPr>
          <w:rFonts w:eastAsia="SimSun"/>
        </w:rPr>
        <w:t xml:space="preserve"> </w:t>
      </w:r>
      <w:r w:rsidRPr="008B53AB">
        <w:rPr>
          <w:rFonts w:eastAsia="SimSun"/>
        </w:rPr>
        <w:t>consists</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highest</w:t>
      </w:r>
      <w:r w:rsidR="00E24065" w:rsidRPr="008B53AB">
        <w:rPr>
          <w:rFonts w:eastAsia="SimSun"/>
        </w:rPr>
        <w:t xml:space="preserve"> </w:t>
      </w:r>
      <w:r w:rsidRPr="008B53AB">
        <w:rPr>
          <w:rFonts w:eastAsia="SimSun"/>
        </w:rPr>
        <w:t>governmental</w:t>
      </w:r>
      <w:r w:rsidR="00E24065" w:rsidRPr="008B53AB">
        <w:rPr>
          <w:rFonts w:eastAsia="SimSun"/>
        </w:rPr>
        <w:t xml:space="preserve"> </w:t>
      </w:r>
      <w:r w:rsidRPr="008B53AB">
        <w:rPr>
          <w:rFonts w:eastAsia="SimSun"/>
        </w:rPr>
        <w:t>organs</w:t>
      </w:r>
      <w:r w:rsidR="00E24065" w:rsidRPr="008B53AB">
        <w:rPr>
          <w:rFonts w:eastAsia="SimSun"/>
        </w:rPr>
        <w:t xml:space="preserve"> </w:t>
      </w:r>
      <w:r w:rsidRPr="008B53AB">
        <w:rPr>
          <w:rFonts w:eastAsia="SimSun"/>
        </w:rPr>
        <w:t>and</w:t>
      </w:r>
      <w:r w:rsidR="00E24065" w:rsidRPr="008B53AB">
        <w:rPr>
          <w:rFonts w:eastAsia="SimSun"/>
        </w:rPr>
        <w:t xml:space="preserve"> </w:t>
      </w:r>
      <w:r w:rsidRPr="008B53AB">
        <w:rPr>
          <w:rFonts w:eastAsia="SimSun"/>
        </w:rPr>
        <w:t>a</w:t>
      </w:r>
      <w:r w:rsidR="00E24065" w:rsidRPr="008B53AB">
        <w:rPr>
          <w:rFonts w:eastAsia="SimSun"/>
        </w:rPr>
        <w:t xml:space="preserve"> </w:t>
      </w:r>
      <w:r w:rsidRPr="008B53AB">
        <w:rPr>
          <w:rFonts w:eastAsia="SimSun"/>
        </w:rPr>
        <w:t>system</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State</w:t>
      </w:r>
      <w:r w:rsidR="00E24065" w:rsidRPr="008B53AB">
        <w:rPr>
          <w:rFonts w:eastAsia="SimSun"/>
        </w:rPr>
        <w:t xml:space="preserve"> </w:t>
      </w:r>
      <w:r w:rsidRPr="008B53AB">
        <w:rPr>
          <w:rFonts w:eastAsia="SimSun"/>
        </w:rPr>
        <w:t>administration</w:t>
      </w:r>
      <w:r w:rsidR="00E24065" w:rsidRPr="008B53AB">
        <w:rPr>
          <w:rFonts w:eastAsia="SimSun"/>
        </w:rPr>
        <w:t xml:space="preserve"> </w:t>
      </w:r>
      <w:r w:rsidRPr="008B53AB">
        <w:rPr>
          <w:rFonts w:eastAsia="SimSun"/>
        </w:rPr>
        <w:t>divided</w:t>
      </w:r>
      <w:r w:rsidR="00E24065" w:rsidRPr="008B53AB">
        <w:rPr>
          <w:rFonts w:eastAsia="SimSun"/>
        </w:rPr>
        <w:t xml:space="preserve"> </w:t>
      </w:r>
      <w:r w:rsidRPr="008B53AB">
        <w:rPr>
          <w:rFonts w:eastAsia="SimSun"/>
        </w:rPr>
        <w:t>into</w:t>
      </w:r>
      <w:r w:rsidR="00E24065" w:rsidRPr="008B53AB">
        <w:rPr>
          <w:rFonts w:eastAsia="SimSun"/>
        </w:rPr>
        <w:t xml:space="preserve"> </w:t>
      </w:r>
      <w:r w:rsidRPr="008B53AB">
        <w:rPr>
          <w:rFonts w:eastAsia="SimSun"/>
        </w:rPr>
        <w:t>central,</w:t>
      </w:r>
      <w:r w:rsidR="00E24065" w:rsidRPr="008B53AB">
        <w:rPr>
          <w:rFonts w:eastAsia="SimSun"/>
        </w:rPr>
        <w:t xml:space="preserve"> </w:t>
      </w:r>
      <w:r w:rsidRPr="008B53AB">
        <w:rPr>
          <w:rFonts w:eastAsia="SimSun"/>
        </w:rPr>
        <w:t>provincial</w:t>
      </w:r>
      <w:r w:rsidR="00E24065" w:rsidRPr="008B53AB">
        <w:rPr>
          <w:rFonts w:eastAsia="SimSun"/>
        </w:rPr>
        <w:t xml:space="preserve"> </w:t>
      </w:r>
      <w:r w:rsidRPr="008B53AB">
        <w:rPr>
          <w:rFonts w:eastAsia="SimSun"/>
        </w:rPr>
        <w:t>and</w:t>
      </w:r>
      <w:r w:rsidR="00E24065" w:rsidRPr="008B53AB">
        <w:rPr>
          <w:rFonts w:eastAsia="SimSun"/>
        </w:rPr>
        <w:t xml:space="preserve"> </w:t>
      </w:r>
      <w:r w:rsidRPr="008B53AB">
        <w:rPr>
          <w:rFonts w:eastAsia="SimSun"/>
        </w:rPr>
        <w:t>local</w:t>
      </w:r>
      <w:r w:rsidR="00E24065" w:rsidRPr="008B53AB">
        <w:rPr>
          <w:rFonts w:eastAsia="SimSun"/>
        </w:rPr>
        <w:t xml:space="preserve"> </w:t>
      </w:r>
      <w:r w:rsidRPr="008B53AB">
        <w:rPr>
          <w:rFonts w:eastAsia="SimSun"/>
        </w:rPr>
        <w:t>government.</w:t>
      </w:r>
      <w:r w:rsidR="00E24065" w:rsidRPr="008B53AB">
        <w:rPr>
          <w:rFonts w:eastAsia="SimSun"/>
        </w:rPr>
        <w:t xml:space="preserve"> </w:t>
      </w:r>
    </w:p>
    <w:p w:rsidR="00951BC8" w:rsidRPr="008B53AB" w:rsidRDefault="00951BC8" w:rsidP="008B53AB">
      <w:pPr>
        <w:pStyle w:val="SingleTxtG"/>
        <w:rPr>
          <w:rFonts w:eastAsia="SimSun"/>
        </w:rPr>
      </w:pPr>
      <w:r w:rsidRPr="008B53AB">
        <w:rPr>
          <w:rFonts w:eastAsia="SimSun"/>
        </w:rPr>
        <w:t>23.</w:t>
      </w:r>
      <w:r w:rsidRPr="008B53AB">
        <w:rPr>
          <w:rFonts w:eastAsia="SimSun"/>
        </w:rPr>
        <w:tab/>
        <w:t>Rwanda</w:t>
      </w:r>
      <w:r w:rsidR="00E24065" w:rsidRPr="008B53AB">
        <w:rPr>
          <w:rFonts w:eastAsia="SimSun"/>
        </w:rPr>
        <w:t xml:space="preserve"> </w:t>
      </w:r>
      <w:r w:rsidRPr="008B53AB">
        <w:rPr>
          <w:rFonts w:eastAsia="SimSun"/>
        </w:rPr>
        <w:t>is</w:t>
      </w:r>
      <w:r w:rsidR="00E24065" w:rsidRPr="008B53AB">
        <w:rPr>
          <w:rFonts w:eastAsia="SimSun"/>
        </w:rPr>
        <w:t xml:space="preserve"> </w:t>
      </w:r>
      <w:r w:rsidRPr="008B53AB">
        <w:rPr>
          <w:rFonts w:eastAsia="SimSun"/>
        </w:rPr>
        <w:t>14</w:t>
      </w:r>
      <w:r w:rsidR="00E24065" w:rsidRPr="008B53AB">
        <w:rPr>
          <w:rFonts w:eastAsia="SimSun"/>
        </w:rPr>
        <w:t xml:space="preserve"> </w:t>
      </w:r>
      <w:r w:rsidRPr="008B53AB">
        <w:rPr>
          <w:rFonts w:eastAsia="SimSun"/>
        </w:rPr>
        <w:t>years</w:t>
      </w:r>
      <w:r w:rsidR="00E24065" w:rsidRPr="008B53AB">
        <w:rPr>
          <w:rFonts w:eastAsia="SimSun"/>
        </w:rPr>
        <w:t xml:space="preserve"> </w:t>
      </w:r>
      <w:r w:rsidRPr="008B53AB">
        <w:rPr>
          <w:rFonts w:eastAsia="SimSun"/>
        </w:rPr>
        <w:t>post</w:t>
      </w:r>
      <w:r w:rsidR="00E24065" w:rsidRPr="008B53AB">
        <w:rPr>
          <w:rFonts w:eastAsia="SimSun"/>
        </w:rPr>
        <w:t xml:space="preserve"> </w:t>
      </w:r>
      <w:r w:rsidRPr="008B53AB">
        <w:rPr>
          <w:rFonts w:eastAsia="SimSun"/>
        </w:rPr>
        <w:t>war,</w:t>
      </w:r>
      <w:r w:rsidR="00E24065" w:rsidRPr="008B53AB">
        <w:rPr>
          <w:rFonts w:eastAsia="SimSun"/>
        </w:rPr>
        <w:t xml:space="preserve"> </w:t>
      </w:r>
      <w:r w:rsidRPr="008B53AB">
        <w:rPr>
          <w:rFonts w:eastAsia="SimSun"/>
        </w:rPr>
        <w:t>genocide</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1994</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Tutsi.</w:t>
      </w:r>
      <w:r w:rsidR="00E24065" w:rsidRPr="008B53AB">
        <w:rPr>
          <w:rFonts w:eastAsia="SimSun"/>
        </w:rPr>
        <w:t xml:space="preserve"> </w:t>
      </w:r>
      <w:r w:rsidRPr="008B53AB">
        <w:rPr>
          <w:rFonts w:eastAsia="SimSun"/>
        </w:rPr>
        <w:t>This</w:t>
      </w:r>
      <w:r w:rsidR="00E24065" w:rsidRPr="008B53AB">
        <w:rPr>
          <w:rFonts w:eastAsia="SimSun"/>
        </w:rPr>
        <w:t xml:space="preserve"> </w:t>
      </w:r>
      <w:r w:rsidRPr="008B53AB">
        <w:rPr>
          <w:rFonts w:eastAsia="SimSun"/>
        </w:rPr>
        <w:t>has</w:t>
      </w:r>
      <w:r w:rsidR="00E24065" w:rsidRPr="008B53AB">
        <w:rPr>
          <w:rFonts w:eastAsia="SimSun"/>
        </w:rPr>
        <w:t xml:space="preserve"> </w:t>
      </w:r>
      <w:r w:rsidRPr="008B53AB">
        <w:rPr>
          <w:rFonts w:eastAsia="SimSun"/>
        </w:rPr>
        <w:t>clearly</w:t>
      </w:r>
      <w:r w:rsidR="00E24065" w:rsidRPr="008B53AB">
        <w:rPr>
          <w:rFonts w:eastAsia="SimSun"/>
        </w:rPr>
        <w:t xml:space="preserve"> </w:t>
      </w:r>
      <w:r w:rsidRPr="008B53AB">
        <w:rPr>
          <w:rFonts w:eastAsia="SimSun"/>
        </w:rPr>
        <w:t>had</w:t>
      </w:r>
      <w:r w:rsidR="00E24065" w:rsidRPr="008B53AB">
        <w:rPr>
          <w:rFonts w:eastAsia="SimSun"/>
        </w:rPr>
        <w:t xml:space="preserve"> </w:t>
      </w:r>
      <w:r w:rsidRPr="008B53AB">
        <w:rPr>
          <w:rFonts w:eastAsia="SimSun"/>
        </w:rPr>
        <w:t>an</w:t>
      </w:r>
      <w:r w:rsidR="00E24065" w:rsidRPr="008B53AB">
        <w:rPr>
          <w:rFonts w:eastAsia="SimSun"/>
        </w:rPr>
        <w:t xml:space="preserve"> </w:t>
      </w:r>
      <w:r w:rsidRPr="008B53AB">
        <w:rPr>
          <w:rFonts w:eastAsia="SimSun"/>
        </w:rPr>
        <w:t>impact</w:t>
      </w:r>
      <w:r w:rsidR="00E24065" w:rsidRPr="008B53AB">
        <w:rPr>
          <w:rFonts w:eastAsia="SimSun"/>
        </w:rPr>
        <w:t xml:space="preserve"> </w:t>
      </w:r>
      <w:r w:rsidRPr="008B53AB">
        <w:rPr>
          <w:rFonts w:eastAsia="SimSun"/>
        </w:rPr>
        <w:t>on</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country</w:t>
      </w:r>
      <w:r w:rsidR="00E24065" w:rsidRPr="008B53AB">
        <w:rPr>
          <w:rFonts w:eastAsia="SimSun"/>
        </w:rPr>
        <w:t>’</w:t>
      </w:r>
      <w:r w:rsidRPr="008B53AB">
        <w:rPr>
          <w:rFonts w:eastAsia="SimSun"/>
        </w:rPr>
        <w:t>s</w:t>
      </w:r>
      <w:r w:rsidR="00E24065" w:rsidRPr="008B53AB">
        <w:rPr>
          <w:rFonts w:eastAsia="SimSun"/>
        </w:rPr>
        <w:t xml:space="preserve"> </w:t>
      </w:r>
      <w:r w:rsidRPr="008B53AB">
        <w:rPr>
          <w:rFonts w:eastAsia="SimSun"/>
        </w:rPr>
        <w:t>present</w:t>
      </w:r>
      <w:r w:rsidR="00E24065" w:rsidRPr="008B53AB">
        <w:rPr>
          <w:rFonts w:eastAsia="SimSun"/>
        </w:rPr>
        <w:t xml:space="preserve"> </w:t>
      </w:r>
      <w:r w:rsidRPr="008B53AB">
        <w:rPr>
          <w:rFonts w:eastAsia="SimSun"/>
        </w:rPr>
        <w:t>political</w:t>
      </w:r>
      <w:r w:rsidR="00E24065" w:rsidRPr="008B53AB">
        <w:rPr>
          <w:rFonts w:eastAsia="SimSun"/>
        </w:rPr>
        <w:t xml:space="preserve"> </w:t>
      </w:r>
      <w:r w:rsidRPr="008B53AB">
        <w:rPr>
          <w:rFonts w:eastAsia="SimSun"/>
        </w:rPr>
        <w:t>structure.</w:t>
      </w:r>
      <w:r w:rsidR="00E24065" w:rsidRPr="008B53AB">
        <w:rPr>
          <w:rFonts w:eastAsia="SimSun"/>
        </w:rPr>
        <w:t xml:space="preserve"> </w:t>
      </w:r>
      <w:r w:rsidRPr="008B53AB">
        <w:rPr>
          <w:rFonts w:eastAsia="SimSun"/>
        </w:rPr>
        <w:t>After</w:t>
      </w:r>
      <w:r w:rsidR="00E24065" w:rsidRPr="008B53AB">
        <w:rPr>
          <w:rFonts w:eastAsia="SimSun"/>
        </w:rPr>
        <w:t xml:space="preserve"> </w:t>
      </w:r>
      <w:r w:rsidRPr="008B53AB">
        <w:rPr>
          <w:rFonts w:eastAsia="SimSun"/>
        </w:rPr>
        <w:t>a</w:t>
      </w:r>
      <w:r w:rsidR="00E24065" w:rsidRPr="008B53AB">
        <w:rPr>
          <w:rFonts w:eastAsia="SimSun"/>
        </w:rPr>
        <w:t xml:space="preserve"> </w:t>
      </w:r>
      <w:r w:rsidRPr="008B53AB">
        <w:rPr>
          <w:rFonts w:eastAsia="SimSun"/>
        </w:rPr>
        <w:t>Transitional</w:t>
      </w:r>
      <w:r w:rsidR="00E24065" w:rsidRPr="008B53AB">
        <w:rPr>
          <w:rFonts w:eastAsia="SimSun"/>
        </w:rPr>
        <w:t xml:space="preserve"> </w:t>
      </w:r>
      <w:r w:rsidRPr="008B53AB">
        <w:rPr>
          <w:rFonts w:eastAsia="SimSun"/>
        </w:rPr>
        <w:t>Government</w:t>
      </w:r>
      <w:r w:rsidR="00E24065" w:rsidRPr="008B53AB">
        <w:rPr>
          <w:rFonts w:eastAsia="SimSun"/>
        </w:rPr>
        <w:t xml:space="preserve"> </w:t>
      </w:r>
      <w:r w:rsidRPr="008B53AB">
        <w:rPr>
          <w:rFonts w:eastAsia="SimSun"/>
        </w:rPr>
        <w:t>that</w:t>
      </w:r>
      <w:r w:rsidR="00E24065" w:rsidRPr="008B53AB">
        <w:rPr>
          <w:rFonts w:eastAsia="SimSun"/>
        </w:rPr>
        <w:t xml:space="preserve"> </w:t>
      </w:r>
      <w:r w:rsidRPr="008B53AB">
        <w:rPr>
          <w:rFonts w:eastAsia="SimSun"/>
        </w:rPr>
        <w:t>came</w:t>
      </w:r>
      <w:r w:rsidR="00E24065" w:rsidRPr="008B53AB">
        <w:rPr>
          <w:rFonts w:eastAsia="SimSun"/>
        </w:rPr>
        <w:t xml:space="preserve"> </w:t>
      </w:r>
      <w:r w:rsidRPr="008B53AB">
        <w:rPr>
          <w:rFonts w:eastAsia="SimSun"/>
        </w:rPr>
        <w:t>to</w:t>
      </w:r>
      <w:r w:rsidR="00E24065" w:rsidRPr="008B53AB">
        <w:rPr>
          <w:rFonts w:eastAsia="SimSun"/>
        </w:rPr>
        <w:t xml:space="preserve"> </w:t>
      </w:r>
      <w:r w:rsidRPr="008B53AB">
        <w:rPr>
          <w:rFonts w:eastAsia="SimSun"/>
        </w:rPr>
        <w:t>power</w:t>
      </w:r>
      <w:r w:rsidR="00E24065" w:rsidRPr="008B53AB">
        <w:rPr>
          <w:rFonts w:eastAsia="SimSun"/>
        </w:rPr>
        <w:t xml:space="preserve"> </w:t>
      </w:r>
      <w:r w:rsidRPr="008B53AB">
        <w:rPr>
          <w:rFonts w:eastAsia="SimSun"/>
        </w:rPr>
        <w:t>after</w:t>
      </w:r>
      <w:r w:rsidR="00E24065" w:rsidRPr="008B53AB">
        <w:rPr>
          <w:rFonts w:eastAsia="SimSun"/>
        </w:rPr>
        <w:t xml:space="preserve"> </w:t>
      </w:r>
      <w:r w:rsidRPr="008B53AB">
        <w:rPr>
          <w:rFonts w:eastAsia="SimSun"/>
        </w:rPr>
        <w:t>1994</w:t>
      </w:r>
      <w:r w:rsidR="00E24065" w:rsidRPr="008B53AB">
        <w:rPr>
          <w:rFonts w:eastAsia="SimSun"/>
        </w:rPr>
        <w:t xml:space="preserve"> </w:t>
      </w:r>
      <w:r w:rsidRPr="008B53AB">
        <w:rPr>
          <w:rFonts w:eastAsia="SimSun"/>
        </w:rPr>
        <w:t>ended</w:t>
      </w:r>
      <w:r w:rsidR="00E24065" w:rsidRPr="008B53AB">
        <w:rPr>
          <w:rFonts w:eastAsia="SimSun"/>
        </w:rPr>
        <w:t xml:space="preserve"> </w:t>
      </w:r>
      <w:r w:rsidRPr="008B53AB">
        <w:rPr>
          <w:rFonts w:eastAsia="SimSun"/>
        </w:rPr>
        <w:t>its</w:t>
      </w:r>
      <w:r w:rsidR="00E24065" w:rsidRPr="008B53AB">
        <w:rPr>
          <w:rFonts w:eastAsia="SimSun"/>
        </w:rPr>
        <w:t xml:space="preserve"> </w:t>
      </w:r>
      <w:r w:rsidRPr="008B53AB">
        <w:rPr>
          <w:rFonts w:eastAsia="SimSun"/>
        </w:rPr>
        <w:t>term</w:t>
      </w:r>
      <w:r w:rsidR="00E24065" w:rsidRPr="008B53AB">
        <w:rPr>
          <w:rFonts w:eastAsia="SimSun"/>
        </w:rPr>
        <w:t xml:space="preserve"> </w:t>
      </w:r>
      <w:r w:rsidRPr="008B53AB">
        <w:rPr>
          <w:rFonts w:eastAsia="SimSun"/>
        </w:rPr>
        <w:t>in</w:t>
      </w:r>
      <w:r w:rsidR="00E24065" w:rsidRPr="008B53AB">
        <w:rPr>
          <w:rFonts w:eastAsia="SimSun"/>
        </w:rPr>
        <w:t xml:space="preserve"> </w:t>
      </w:r>
      <w:r w:rsidRPr="008B53AB">
        <w:rPr>
          <w:rFonts w:eastAsia="SimSun"/>
        </w:rPr>
        <w:t>2003,</w:t>
      </w:r>
      <w:r w:rsidR="00E24065" w:rsidRPr="008B53AB">
        <w:rPr>
          <w:rFonts w:eastAsia="SimSun"/>
        </w:rPr>
        <w:t xml:space="preserve"> </w:t>
      </w:r>
      <w:r w:rsidRPr="008B53AB">
        <w:rPr>
          <w:rFonts w:eastAsia="SimSun"/>
        </w:rPr>
        <w:t>a</w:t>
      </w:r>
      <w:r w:rsidR="00E24065" w:rsidRPr="008B53AB">
        <w:rPr>
          <w:rFonts w:eastAsia="SimSun"/>
        </w:rPr>
        <w:t xml:space="preserve"> </w:t>
      </w:r>
      <w:r w:rsidRPr="008B53AB">
        <w:rPr>
          <w:rFonts w:eastAsia="SimSun"/>
        </w:rPr>
        <w:t>new</w:t>
      </w:r>
      <w:r w:rsidR="00E24065" w:rsidRPr="008B53AB">
        <w:rPr>
          <w:rFonts w:eastAsia="SimSun"/>
        </w:rPr>
        <w:t xml:space="preserve"> </w:t>
      </w:r>
      <w:r w:rsidRPr="008B53AB">
        <w:rPr>
          <w:rFonts w:eastAsia="SimSun"/>
        </w:rPr>
        <w:t>Constitution</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Republic</w:t>
      </w:r>
      <w:r w:rsidR="00E24065" w:rsidRPr="008B53AB">
        <w:rPr>
          <w:rFonts w:eastAsia="SimSun"/>
        </w:rPr>
        <w:t xml:space="preserve"> </w:t>
      </w:r>
      <w:r w:rsidRPr="008B53AB">
        <w:rPr>
          <w:rFonts w:eastAsia="SimSun"/>
        </w:rPr>
        <w:t>was</w:t>
      </w:r>
      <w:r w:rsidR="00E24065" w:rsidRPr="008B53AB">
        <w:rPr>
          <w:rFonts w:eastAsia="SimSun"/>
        </w:rPr>
        <w:t xml:space="preserve"> </w:t>
      </w:r>
      <w:r w:rsidRPr="008B53AB">
        <w:rPr>
          <w:rFonts w:eastAsia="SimSun"/>
        </w:rPr>
        <w:t>adopted</w:t>
      </w:r>
      <w:r w:rsidR="00E24065" w:rsidRPr="008B53AB">
        <w:rPr>
          <w:rFonts w:eastAsia="SimSun"/>
        </w:rPr>
        <w:t xml:space="preserve"> </w:t>
      </w:r>
      <w:r w:rsidRPr="008B53AB">
        <w:rPr>
          <w:rFonts w:eastAsia="SimSun"/>
        </w:rPr>
        <w:t>in</w:t>
      </w:r>
      <w:r w:rsidR="00E24065" w:rsidRPr="008B53AB">
        <w:rPr>
          <w:rFonts w:eastAsia="SimSun"/>
        </w:rPr>
        <w:t xml:space="preserve"> </w:t>
      </w:r>
      <w:r w:rsidRPr="008B53AB">
        <w:rPr>
          <w:rFonts w:eastAsia="SimSun"/>
        </w:rPr>
        <w:t>May</w:t>
      </w:r>
      <w:r w:rsidR="00E24065" w:rsidRPr="008B53AB">
        <w:rPr>
          <w:rFonts w:eastAsia="SimSun"/>
        </w:rPr>
        <w:t xml:space="preserve"> </w:t>
      </w:r>
      <w:r w:rsidRPr="008B53AB">
        <w:rPr>
          <w:rFonts w:eastAsia="SimSun"/>
        </w:rPr>
        <w:t>2003.</w:t>
      </w:r>
      <w:r w:rsidR="00E24065" w:rsidRPr="008B53AB">
        <w:rPr>
          <w:rFonts w:eastAsia="SimSun"/>
        </w:rPr>
        <w:t xml:space="preserve"> </w:t>
      </w:r>
    </w:p>
    <w:p w:rsidR="00951BC8" w:rsidRPr="008B53AB" w:rsidRDefault="00951BC8" w:rsidP="008B53AB">
      <w:pPr>
        <w:pStyle w:val="SingleTxtG"/>
        <w:rPr>
          <w:szCs w:val="24"/>
        </w:rPr>
      </w:pPr>
      <w:r w:rsidRPr="008B53AB">
        <w:t>24.</w:t>
      </w:r>
      <w:r w:rsidRPr="008B53AB">
        <w:tab/>
      </w:r>
      <w:r w:rsidRPr="008B53AB">
        <w:rPr>
          <w:rFonts w:eastAsia="SimSun"/>
        </w:rPr>
        <w:t>The</w:t>
      </w:r>
      <w:r w:rsidR="00E24065" w:rsidRPr="008B53AB">
        <w:rPr>
          <w:rFonts w:eastAsia="SimSun"/>
        </w:rPr>
        <w:t xml:space="preserve"> </w:t>
      </w:r>
      <w:r w:rsidRPr="008B53AB">
        <w:rPr>
          <w:rFonts w:eastAsia="SimSun"/>
        </w:rPr>
        <w:t>Constitution</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2003</w:t>
      </w:r>
      <w:r w:rsidR="00E24065" w:rsidRPr="008B53AB">
        <w:rPr>
          <w:rFonts w:eastAsia="SimSun"/>
        </w:rPr>
        <w:t xml:space="preserve"> </w:t>
      </w:r>
      <w:r w:rsidRPr="008B53AB">
        <w:rPr>
          <w:rFonts w:eastAsia="SimSun"/>
        </w:rPr>
        <w:t>makes</w:t>
      </w:r>
      <w:r w:rsidR="00E24065" w:rsidRPr="008B53AB">
        <w:rPr>
          <w:rFonts w:eastAsia="SimSun"/>
        </w:rPr>
        <w:t xml:space="preserve"> </w:t>
      </w:r>
      <w:r w:rsidRPr="008B53AB">
        <w:rPr>
          <w:rFonts w:eastAsia="SimSun"/>
        </w:rPr>
        <w:t>provision</w:t>
      </w:r>
      <w:r w:rsidR="00E24065" w:rsidRPr="008B53AB">
        <w:rPr>
          <w:rFonts w:eastAsia="SimSun"/>
        </w:rPr>
        <w:t xml:space="preserve"> </w:t>
      </w:r>
      <w:r w:rsidRPr="008B53AB">
        <w:rPr>
          <w:rFonts w:eastAsia="SimSun"/>
        </w:rPr>
        <w:t>for</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following</w:t>
      </w:r>
      <w:r w:rsidR="00E24065" w:rsidRPr="008B53AB">
        <w:rPr>
          <w:rFonts w:eastAsia="SimSun"/>
        </w:rPr>
        <w:t xml:space="preserve"> </w:t>
      </w:r>
      <w:r w:rsidRPr="008B53AB">
        <w:rPr>
          <w:rFonts w:eastAsia="SimSun"/>
        </w:rPr>
        <w:t>national</w:t>
      </w:r>
      <w:r w:rsidR="00E24065" w:rsidRPr="008B53AB">
        <w:rPr>
          <w:rFonts w:eastAsia="SimSun"/>
        </w:rPr>
        <w:t xml:space="preserve"> </w:t>
      </w:r>
      <w:r w:rsidRPr="008B53AB">
        <w:rPr>
          <w:rFonts w:eastAsia="SimSun"/>
        </w:rPr>
        <w:t>institutions:</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Presidency</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Republic,</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Government</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National</w:t>
      </w:r>
      <w:r w:rsidR="00E24065" w:rsidRPr="008B53AB">
        <w:rPr>
          <w:rFonts w:eastAsia="SimSun"/>
        </w:rPr>
        <w:t xml:space="preserve"> </w:t>
      </w:r>
      <w:r w:rsidRPr="008B53AB">
        <w:rPr>
          <w:rFonts w:eastAsia="SimSun"/>
        </w:rPr>
        <w:t>Unity</w:t>
      </w:r>
      <w:r w:rsidR="00E24065" w:rsidRPr="008B53AB">
        <w:rPr>
          <w:rFonts w:eastAsia="SimSun"/>
        </w:rPr>
        <w:t xml:space="preserve"> </w:t>
      </w:r>
      <w:r w:rsidRPr="008B53AB">
        <w:rPr>
          <w:rFonts w:eastAsia="SimSun"/>
        </w:rPr>
        <w:t>(a</w:t>
      </w:r>
      <w:r w:rsidR="00E24065" w:rsidRPr="008B53AB">
        <w:rPr>
          <w:rFonts w:eastAsia="SimSun"/>
        </w:rPr>
        <w:t xml:space="preserve"> </w:t>
      </w:r>
      <w:r w:rsidRPr="008B53AB">
        <w:rPr>
          <w:rFonts w:eastAsia="SimSun"/>
        </w:rPr>
        <w:t>broad</w:t>
      </w:r>
      <w:r w:rsidR="00E24065" w:rsidRPr="008B53AB">
        <w:rPr>
          <w:rFonts w:eastAsia="SimSun"/>
        </w:rPr>
        <w:t xml:space="preserve"> </w:t>
      </w:r>
      <w:r w:rsidRPr="008B53AB">
        <w:rPr>
          <w:rFonts w:eastAsia="SimSun"/>
        </w:rPr>
        <w:t>based</w:t>
      </w:r>
      <w:r w:rsidR="00E24065" w:rsidRPr="008B53AB">
        <w:rPr>
          <w:rFonts w:eastAsia="SimSun"/>
        </w:rPr>
        <w:t xml:space="preserve"> </w:t>
      </w:r>
      <w:r w:rsidRPr="008B53AB">
        <w:rPr>
          <w:rFonts w:eastAsia="SimSun"/>
        </w:rPr>
        <w:t>government</w:t>
      </w:r>
      <w:r w:rsidR="00E24065" w:rsidRPr="008B53AB">
        <w:rPr>
          <w:rFonts w:eastAsia="SimSun"/>
        </w:rPr>
        <w:t xml:space="preserve"> </w:t>
      </w:r>
      <w:r w:rsidRPr="008B53AB">
        <w:rPr>
          <w:rFonts w:eastAsia="SimSun"/>
        </w:rPr>
        <w:t>which</w:t>
      </w:r>
      <w:r w:rsidR="00E24065" w:rsidRPr="008B53AB">
        <w:rPr>
          <w:rFonts w:eastAsia="SimSun"/>
        </w:rPr>
        <w:t xml:space="preserve"> </w:t>
      </w:r>
      <w:r w:rsidRPr="008B53AB">
        <w:rPr>
          <w:rFonts w:eastAsia="SimSun"/>
        </w:rPr>
        <w:t>benefits</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participation</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all</w:t>
      </w:r>
      <w:r w:rsidR="00E24065" w:rsidRPr="008B53AB">
        <w:rPr>
          <w:rFonts w:eastAsia="SimSun"/>
        </w:rPr>
        <w:t xml:space="preserve"> </w:t>
      </w:r>
      <w:r w:rsidRPr="008B53AB">
        <w:rPr>
          <w:rFonts w:eastAsia="SimSun"/>
        </w:rPr>
        <w:t>political</w:t>
      </w:r>
      <w:r w:rsidR="00E24065" w:rsidRPr="008B53AB">
        <w:rPr>
          <w:rFonts w:eastAsia="SimSun"/>
        </w:rPr>
        <w:t xml:space="preserve"> </w:t>
      </w:r>
      <w:r w:rsidRPr="008B53AB">
        <w:rPr>
          <w:rFonts w:eastAsia="SimSun"/>
        </w:rPr>
        <w:t>organisations</w:t>
      </w:r>
      <w:r w:rsidR="00E24065" w:rsidRPr="008B53AB">
        <w:rPr>
          <w:rFonts w:eastAsia="SimSun"/>
        </w:rPr>
        <w:t xml:space="preserve"> </w:t>
      </w:r>
      <w:r w:rsidRPr="008B53AB">
        <w:rPr>
          <w:rFonts w:eastAsia="SimSun"/>
        </w:rPr>
        <w:t>operating</w:t>
      </w:r>
      <w:r w:rsidR="00E24065" w:rsidRPr="008B53AB">
        <w:rPr>
          <w:rFonts w:eastAsia="SimSun"/>
        </w:rPr>
        <w:t xml:space="preserve"> </w:t>
      </w:r>
      <w:r w:rsidRPr="008B53AB">
        <w:rPr>
          <w:rFonts w:eastAsia="SimSun"/>
        </w:rPr>
        <w:t>in</w:t>
      </w:r>
      <w:r w:rsidR="00E24065" w:rsidRPr="008B53AB">
        <w:rPr>
          <w:rFonts w:eastAsia="SimSun"/>
        </w:rPr>
        <w:t xml:space="preserve"> </w:t>
      </w:r>
      <w:r w:rsidRPr="008B53AB">
        <w:rPr>
          <w:rFonts w:eastAsia="SimSun"/>
        </w:rPr>
        <w:t>Rwanda</w:t>
      </w:r>
      <w:r w:rsidR="00E24065" w:rsidRPr="008B53AB">
        <w:rPr>
          <w:rFonts w:eastAsia="SimSun"/>
        </w:rPr>
        <w:t xml:space="preserve"> </w:t>
      </w:r>
      <w:r w:rsidRPr="008B53AB">
        <w:rPr>
          <w:rFonts w:eastAsia="SimSun"/>
        </w:rPr>
        <w:t>and</w:t>
      </w:r>
      <w:r w:rsidR="00E24065" w:rsidRPr="008B53AB">
        <w:rPr>
          <w:rFonts w:eastAsia="SimSun"/>
        </w:rPr>
        <w:t xml:space="preserve"> </w:t>
      </w:r>
      <w:r w:rsidRPr="008B53AB">
        <w:rPr>
          <w:rFonts w:eastAsia="SimSun"/>
        </w:rPr>
        <w:t>representing</w:t>
      </w:r>
      <w:r w:rsidR="00E24065" w:rsidRPr="008B53AB">
        <w:rPr>
          <w:rFonts w:eastAsia="SimSun"/>
        </w:rPr>
        <w:t xml:space="preserve"> </w:t>
      </w:r>
      <w:r w:rsidRPr="008B53AB">
        <w:rPr>
          <w:rFonts w:eastAsia="SimSun"/>
        </w:rPr>
        <w:t>all</w:t>
      </w:r>
      <w:r w:rsidR="00E24065" w:rsidRPr="008B53AB">
        <w:rPr>
          <w:rFonts w:eastAsia="SimSun"/>
        </w:rPr>
        <w:t xml:space="preserve"> </w:t>
      </w:r>
      <w:r w:rsidRPr="008B53AB">
        <w:rPr>
          <w:rFonts w:eastAsia="SimSun"/>
        </w:rPr>
        <w:t>categories</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Rwandans),</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Parliament</w:t>
      </w:r>
      <w:r w:rsidR="00E24065" w:rsidRPr="008B53AB">
        <w:rPr>
          <w:rFonts w:eastAsia="SimSun"/>
        </w:rPr>
        <w:t xml:space="preserve"> </w:t>
      </w:r>
      <w:r w:rsidRPr="008B53AB">
        <w:rPr>
          <w:rFonts w:eastAsia="SimSun"/>
        </w:rPr>
        <w:t>composed</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two</w:t>
      </w:r>
      <w:r w:rsidR="00E24065" w:rsidRPr="008B53AB">
        <w:rPr>
          <w:rFonts w:eastAsia="SimSun"/>
        </w:rPr>
        <w:t xml:space="preserve"> </w:t>
      </w:r>
      <w:r w:rsidRPr="008B53AB">
        <w:rPr>
          <w:rFonts w:eastAsia="SimSun"/>
        </w:rPr>
        <w:t>chambers</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Senate</w:t>
      </w:r>
      <w:r w:rsidR="00E24065" w:rsidRPr="008B53AB">
        <w:rPr>
          <w:rFonts w:eastAsia="SimSun"/>
        </w:rPr>
        <w:t xml:space="preserve"> </w:t>
      </w:r>
      <w:r w:rsidRPr="008B53AB">
        <w:rPr>
          <w:rFonts w:eastAsia="SimSun"/>
        </w:rPr>
        <w:t>and</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Chamber</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Deputies)</w:t>
      </w:r>
      <w:r w:rsidR="00E24065" w:rsidRPr="008B53AB">
        <w:rPr>
          <w:rFonts w:eastAsia="SimSun"/>
        </w:rPr>
        <w:t xml:space="preserve"> </w:t>
      </w:r>
      <w:r w:rsidRPr="008B53AB">
        <w:rPr>
          <w:rFonts w:eastAsia="SimSun"/>
        </w:rPr>
        <w:t>and</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Judiciary.</w:t>
      </w:r>
      <w:r w:rsidR="00E24065" w:rsidRPr="008B53AB">
        <w:rPr>
          <w:rFonts w:eastAsia="SimSun"/>
        </w:rPr>
        <w:t xml:space="preserve"> </w:t>
      </w:r>
      <w:r w:rsidRPr="008B53AB">
        <w:rPr>
          <w:rFonts w:eastAsia="SimSun"/>
        </w:rPr>
        <w:t>These</w:t>
      </w:r>
      <w:r w:rsidR="00E24065" w:rsidRPr="008B53AB">
        <w:rPr>
          <w:rFonts w:eastAsia="SimSun"/>
        </w:rPr>
        <w:t xml:space="preserve"> </w:t>
      </w:r>
      <w:r w:rsidRPr="008B53AB">
        <w:rPr>
          <w:rFonts w:eastAsia="SimSun"/>
        </w:rPr>
        <w:t>institutions</w:t>
      </w:r>
      <w:r w:rsidR="00E24065" w:rsidRPr="008B53AB">
        <w:rPr>
          <w:rFonts w:eastAsia="SimSun"/>
        </w:rPr>
        <w:t xml:space="preserve"> </w:t>
      </w:r>
      <w:r w:rsidRPr="008B53AB">
        <w:rPr>
          <w:rFonts w:eastAsia="SimSun"/>
        </w:rPr>
        <w:t>make</w:t>
      </w:r>
      <w:r w:rsidR="00E24065" w:rsidRPr="008B53AB">
        <w:rPr>
          <w:rFonts w:eastAsia="SimSun"/>
        </w:rPr>
        <w:t xml:space="preserve"> </w:t>
      </w:r>
      <w:r w:rsidRPr="008B53AB">
        <w:rPr>
          <w:rFonts w:eastAsia="SimSun"/>
        </w:rPr>
        <w:t>up</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three</w:t>
      </w:r>
      <w:r w:rsidR="00E24065" w:rsidRPr="008B53AB">
        <w:rPr>
          <w:rFonts w:eastAsia="SimSun"/>
        </w:rPr>
        <w:t xml:space="preserve"> </w:t>
      </w:r>
      <w:r w:rsidRPr="008B53AB">
        <w:rPr>
          <w:rFonts w:eastAsia="SimSun"/>
        </w:rPr>
        <w:t>branches</w:t>
      </w:r>
      <w:r w:rsidR="00E24065" w:rsidRPr="008B53AB">
        <w:rPr>
          <w:rFonts w:eastAsia="SimSun"/>
        </w:rPr>
        <w:t xml:space="preserve"> </w:t>
      </w:r>
      <w:r w:rsidRPr="008B53AB">
        <w:rPr>
          <w:rFonts w:eastAsia="SimSun"/>
        </w:rPr>
        <w:t>of</w:t>
      </w:r>
      <w:r w:rsidR="00E24065" w:rsidRPr="008B53AB">
        <w:rPr>
          <w:rFonts w:eastAsia="SimSun"/>
        </w:rPr>
        <w:t xml:space="preserve"> </w:t>
      </w:r>
      <w:r w:rsidRPr="008B53AB">
        <w:rPr>
          <w:rFonts w:eastAsia="SimSun"/>
        </w:rPr>
        <w:t>government,</w:t>
      </w:r>
      <w:r w:rsidR="00E24065" w:rsidRPr="008B53AB">
        <w:rPr>
          <w:rFonts w:eastAsia="SimSun"/>
        </w:rPr>
        <w:t xml:space="preserve"> </w:t>
      </w:r>
      <w:r w:rsidRPr="008B53AB">
        <w:rPr>
          <w:rFonts w:eastAsia="SimSun"/>
        </w:rPr>
        <w:t>namely</w:t>
      </w:r>
      <w:r w:rsidR="00E24065" w:rsidRPr="008B53AB">
        <w:rPr>
          <w:rFonts w:eastAsia="SimSun"/>
        </w:rPr>
        <w:t xml:space="preserve"> </w:t>
      </w:r>
      <w:r w:rsidRPr="008B53AB">
        <w:rPr>
          <w:rFonts w:eastAsia="SimSun"/>
        </w:rPr>
        <w:t>the</w:t>
      </w:r>
      <w:r w:rsidR="00E24065" w:rsidRPr="008B53AB">
        <w:rPr>
          <w:rFonts w:eastAsia="SimSun"/>
        </w:rPr>
        <w:t xml:space="preserve"> </w:t>
      </w:r>
      <w:r w:rsidRPr="008B53AB">
        <w:rPr>
          <w:rFonts w:eastAsia="SimSun"/>
        </w:rPr>
        <w:t>executive,</w:t>
      </w:r>
      <w:r w:rsidR="00E24065" w:rsidRPr="008B53AB">
        <w:rPr>
          <w:rFonts w:eastAsia="SimSun"/>
        </w:rPr>
        <w:t xml:space="preserve"> </w:t>
      </w:r>
      <w:r w:rsidRPr="008B53AB">
        <w:rPr>
          <w:rFonts w:eastAsia="SimSun"/>
        </w:rPr>
        <w:t>legislature</w:t>
      </w:r>
      <w:r w:rsidR="00E24065" w:rsidRPr="008B53AB">
        <w:rPr>
          <w:rFonts w:eastAsia="SimSun"/>
        </w:rPr>
        <w:t xml:space="preserve"> </w:t>
      </w:r>
      <w:r w:rsidRPr="008B53AB">
        <w:rPr>
          <w:rFonts w:eastAsia="SimSun"/>
        </w:rPr>
        <w:t>and</w:t>
      </w:r>
      <w:r w:rsidR="00E24065" w:rsidRPr="008B53AB">
        <w:rPr>
          <w:rFonts w:eastAsia="SimSun"/>
        </w:rPr>
        <w:t xml:space="preserve"> </w:t>
      </w:r>
      <w:r w:rsidRPr="008B53AB">
        <w:rPr>
          <w:rFonts w:eastAsia="SimSun"/>
        </w:rPr>
        <w:t>j</w:t>
      </w:r>
      <w:r w:rsidRPr="008B53AB">
        <w:rPr>
          <w:szCs w:val="24"/>
        </w:rPr>
        <w:t>udiciary.</w:t>
      </w:r>
      <w:r w:rsidR="00E24065" w:rsidRPr="008B53AB">
        <w:rPr>
          <w:szCs w:val="24"/>
        </w:rPr>
        <w:t xml:space="preserve"> </w:t>
      </w:r>
    </w:p>
    <w:p w:rsidR="00951BC8" w:rsidRPr="008B53AB" w:rsidRDefault="00951BC8" w:rsidP="002F7978">
      <w:pPr>
        <w:pStyle w:val="H23G"/>
      </w:pPr>
      <w:r w:rsidRPr="008B53AB">
        <w:tab/>
        <w:t>1.</w:t>
      </w:r>
      <w:r w:rsidRPr="008B53AB">
        <w:tab/>
        <w:t>The</w:t>
      </w:r>
      <w:r w:rsidR="00E24065" w:rsidRPr="008B53AB">
        <w:t xml:space="preserve"> </w:t>
      </w:r>
      <w:r w:rsidRPr="008B53AB">
        <w:t>executive</w:t>
      </w:r>
    </w:p>
    <w:p w:rsidR="00951BC8" w:rsidRPr="008B53AB" w:rsidRDefault="00951BC8" w:rsidP="008B53AB">
      <w:pPr>
        <w:pStyle w:val="SingleTxtG"/>
        <w:rPr>
          <w:szCs w:val="24"/>
        </w:rPr>
      </w:pPr>
      <w:r w:rsidRPr="008B53AB">
        <w:t>25.</w:t>
      </w:r>
      <w:r w:rsidRPr="008B53AB">
        <w:tab/>
      </w:r>
      <w:r w:rsidRPr="008B53AB">
        <w:rPr>
          <w:szCs w:val="24"/>
        </w:rPr>
        <w:t>The</w:t>
      </w:r>
      <w:r w:rsidR="00E24065" w:rsidRPr="008B53AB">
        <w:rPr>
          <w:szCs w:val="24"/>
        </w:rPr>
        <w:t xml:space="preserve"> </w:t>
      </w:r>
      <w:r w:rsidRPr="008B53AB">
        <w:rPr>
          <w:szCs w:val="24"/>
        </w:rPr>
        <w:t>authority</w:t>
      </w:r>
      <w:r w:rsidR="00E24065" w:rsidRPr="008B53AB">
        <w:rPr>
          <w:szCs w:val="24"/>
        </w:rPr>
        <w:t xml:space="preserve"> </w:t>
      </w:r>
      <w:r w:rsidRPr="008B53AB">
        <w:rPr>
          <w:szCs w:val="24"/>
        </w:rPr>
        <w:t>of</w:t>
      </w:r>
      <w:r w:rsidR="00E24065" w:rsidRPr="008B53AB">
        <w:rPr>
          <w:szCs w:val="24"/>
        </w:rPr>
        <w:t xml:space="preserve"> </w:t>
      </w:r>
      <w:r w:rsidRPr="008B53AB">
        <w:rPr>
          <w:szCs w:val="24"/>
        </w:rPr>
        <w:t>the</w:t>
      </w:r>
      <w:r w:rsidR="00E24065" w:rsidRPr="008B53AB">
        <w:rPr>
          <w:szCs w:val="24"/>
        </w:rPr>
        <w:t xml:space="preserve"> </w:t>
      </w:r>
      <w:r w:rsidRPr="008B53AB">
        <w:rPr>
          <w:szCs w:val="24"/>
        </w:rPr>
        <w:t>executive</w:t>
      </w:r>
      <w:r w:rsidR="00E24065" w:rsidRPr="008B53AB">
        <w:rPr>
          <w:szCs w:val="24"/>
        </w:rPr>
        <w:t xml:space="preserve"> </w:t>
      </w:r>
      <w:r w:rsidRPr="008B53AB">
        <w:rPr>
          <w:szCs w:val="24"/>
        </w:rPr>
        <w:t>is</w:t>
      </w:r>
      <w:r w:rsidR="00E24065" w:rsidRPr="008B53AB">
        <w:rPr>
          <w:szCs w:val="24"/>
        </w:rPr>
        <w:t xml:space="preserve"> </w:t>
      </w:r>
      <w:r w:rsidRPr="008B53AB">
        <w:rPr>
          <w:szCs w:val="24"/>
        </w:rPr>
        <w:t>exercised</w:t>
      </w:r>
      <w:r w:rsidR="00E24065" w:rsidRPr="008B53AB">
        <w:rPr>
          <w:szCs w:val="24"/>
        </w:rPr>
        <w:t xml:space="preserve"> </w:t>
      </w:r>
      <w:r w:rsidRPr="008B53AB">
        <w:rPr>
          <w:szCs w:val="24"/>
        </w:rPr>
        <w:t>collectively</w:t>
      </w:r>
      <w:r w:rsidR="00E24065" w:rsidRPr="008B53AB">
        <w:rPr>
          <w:szCs w:val="24"/>
        </w:rPr>
        <w:t xml:space="preserve"> </w:t>
      </w:r>
      <w:r w:rsidRPr="008B53AB">
        <w:rPr>
          <w:szCs w:val="24"/>
        </w:rPr>
        <w:t>through</w:t>
      </w:r>
      <w:r w:rsidR="00E24065" w:rsidRPr="008B53AB">
        <w:rPr>
          <w:szCs w:val="24"/>
        </w:rPr>
        <w:t xml:space="preserve"> </w:t>
      </w:r>
      <w:r w:rsidRPr="008B53AB">
        <w:rPr>
          <w:szCs w:val="24"/>
        </w:rPr>
        <w:t>decisions</w:t>
      </w:r>
      <w:r w:rsidR="00E24065" w:rsidRPr="008B53AB">
        <w:rPr>
          <w:szCs w:val="24"/>
        </w:rPr>
        <w:t xml:space="preserve"> </w:t>
      </w:r>
      <w:r w:rsidRPr="008B53AB">
        <w:rPr>
          <w:szCs w:val="24"/>
        </w:rPr>
        <w:t>taken</w:t>
      </w:r>
      <w:r w:rsidR="00E24065" w:rsidRPr="008B53AB">
        <w:rPr>
          <w:szCs w:val="24"/>
        </w:rPr>
        <w:t xml:space="preserve"> </w:t>
      </w:r>
      <w:r w:rsidRPr="008B53AB">
        <w:rPr>
          <w:szCs w:val="24"/>
        </w:rPr>
        <w:t>by</w:t>
      </w:r>
      <w:r w:rsidR="00E24065" w:rsidRPr="008B53AB">
        <w:rPr>
          <w:szCs w:val="24"/>
        </w:rPr>
        <w:t xml:space="preserve"> </w:t>
      </w:r>
      <w:r w:rsidRPr="008B53AB">
        <w:rPr>
          <w:szCs w:val="24"/>
        </w:rPr>
        <w:t>the</w:t>
      </w:r>
      <w:r w:rsidR="00E24065" w:rsidRPr="008B53AB">
        <w:rPr>
          <w:szCs w:val="24"/>
        </w:rPr>
        <w:t xml:space="preserve"> </w:t>
      </w:r>
      <w:r w:rsidRPr="008B53AB">
        <w:rPr>
          <w:szCs w:val="24"/>
        </w:rPr>
        <w:t>cabinet</w:t>
      </w:r>
      <w:r w:rsidR="00E24065" w:rsidRPr="008B53AB">
        <w:rPr>
          <w:szCs w:val="24"/>
        </w:rPr>
        <w:t xml:space="preserve"> </w:t>
      </w:r>
      <w:r w:rsidRPr="008B53AB">
        <w:rPr>
          <w:szCs w:val="24"/>
        </w:rPr>
        <w:t>and</w:t>
      </w:r>
      <w:r w:rsidR="00E24065" w:rsidRPr="008B53AB">
        <w:rPr>
          <w:szCs w:val="24"/>
        </w:rPr>
        <w:t xml:space="preserve"> </w:t>
      </w:r>
      <w:r w:rsidRPr="008B53AB">
        <w:rPr>
          <w:szCs w:val="24"/>
        </w:rPr>
        <w:t>the</w:t>
      </w:r>
      <w:r w:rsidR="00E24065" w:rsidRPr="008B53AB">
        <w:rPr>
          <w:szCs w:val="24"/>
        </w:rPr>
        <w:t xml:space="preserve"> </w:t>
      </w:r>
      <w:r w:rsidRPr="008B53AB">
        <w:rPr>
          <w:szCs w:val="24"/>
        </w:rPr>
        <w:t>president</w:t>
      </w:r>
      <w:r w:rsidR="00E24065" w:rsidRPr="008B53AB">
        <w:rPr>
          <w:szCs w:val="24"/>
        </w:rPr>
        <w:t xml:space="preserve"> </w:t>
      </w:r>
      <w:r w:rsidRPr="008B53AB">
        <w:rPr>
          <w:szCs w:val="24"/>
        </w:rPr>
        <w:t>of</w:t>
      </w:r>
      <w:r w:rsidR="00E24065" w:rsidRPr="008B53AB">
        <w:rPr>
          <w:szCs w:val="24"/>
        </w:rPr>
        <w:t xml:space="preserve"> </w:t>
      </w:r>
      <w:r w:rsidRPr="008B53AB">
        <w:rPr>
          <w:szCs w:val="24"/>
        </w:rPr>
        <w:t>the</w:t>
      </w:r>
      <w:r w:rsidR="00E24065" w:rsidRPr="008B53AB">
        <w:rPr>
          <w:szCs w:val="24"/>
        </w:rPr>
        <w:t xml:space="preserve"> </w:t>
      </w:r>
      <w:r w:rsidRPr="008B53AB">
        <w:rPr>
          <w:szCs w:val="24"/>
        </w:rPr>
        <w:t>Republic.</w:t>
      </w:r>
      <w:r w:rsidR="00E24065" w:rsidRPr="008B53AB">
        <w:rPr>
          <w:szCs w:val="24"/>
        </w:rPr>
        <w:t xml:space="preserve"> </w:t>
      </w:r>
      <w:r w:rsidRPr="008B53AB">
        <w:rPr>
          <w:szCs w:val="24"/>
        </w:rPr>
        <w:t>The</w:t>
      </w:r>
      <w:r w:rsidR="00E24065" w:rsidRPr="008B53AB">
        <w:rPr>
          <w:szCs w:val="24"/>
        </w:rPr>
        <w:t xml:space="preserve"> </w:t>
      </w:r>
      <w:r w:rsidRPr="008B53AB">
        <w:rPr>
          <w:szCs w:val="24"/>
        </w:rPr>
        <w:t>Presidency</w:t>
      </w:r>
      <w:r w:rsidR="00E24065" w:rsidRPr="008B53AB">
        <w:rPr>
          <w:szCs w:val="24"/>
        </w:rPr>
        <w:t xml:space="preserve"> </w:t>
      </w:r>
      <w:r w:rsidRPr="008B53AB">
        <w:rPr>
          <w:szCs w:val="24"/>
        </w:rPr>
        <w:t>of</w:t>
      </w:r>
      <w:r w:rsidR="00E24065" w:rsidRPr="008B53AB">
        <w:rPr>
          <w:szCs w:val="24"/>
        </w:rPr>
        <w:t xml:space="preserve"> </w:t>
      </w:r>
      <w:r w:rsidRPr="008B53AB">
        <w:rPr>
          <w:szCs w:val="24"/>
        </w:rPr>
        <w:t>the</w:t>
      </w:r>
      <w:r w:rsidR="00E24065" w:rsidRPr="008B53AB">
        <w:rPr>
          <w:szCs w:val="24"/>
        </w:rPr>
        <w:t xml:space="preserve"> </w:t>
      </w:r>
      <w:r w:rsidRPr="008B53AB">
        <w:rPr>
          <w:szCs w:val="24"/>
        </w:rPr>
        <w:t>Republic</w:t>
      </w:r>
      <w:r w:rsidR="00E24065" w:rsidRPr="008B53AB">
        <w:rPr>
          <w:szCs w:val="24"/>
        </w:rPr>
        <w:t xml:space="preserve"> </w:t>
      </w:r>
      <w:r w:rsidRPr="008B53AB">
        <w:rPr>
          <w:szCs w:val="24"/>
        </w:rPr>
        <w:t>is</w:t>
      </w:r>
      <w:r w:rsidR="00E24065" w:rsidRPr="008B53AB">
        <w:rPr>
          <w:szCs w:val="24"/>
        </w:rPr>
        <w:t xml:space="preserve"> </w:t>
      </w:r>
      <w:r w:rsidRPr="008B53AB">
        <w:rPr>
          <w:szCs w:val="24"/>
        </w:rPr>
        <w:t>entrusted</w:t>
      </w:r>
      <w:r w:rsidR="00E24065" w:rsidRPr="008B53AB">
        <w:rPr>
          <w:szCs w:val="24"/>
        </w:rPr>
        <w:t xml:space="preserve"> </w:t>
      </w:r>
      <w:r w:rsidRPr="008B53AB">
        <w:rPr>
          <w:szCs w:val="24"/>
        </w:rPr>
        <w:t>to</w:t>
      </w:r>
      <w:r w:rsidR="00E24065" w:rsidRPr="008B53AB">
        <w:rPr>
          <w:szCs w:val="24"/>
        </w:rPr>
        <w:t xml:space="preserve"> </w:t>
      </w:r>
      <w:r w:rsidRPr="008B53AB">
        <w:rPr>
          <w:szCs w:val="24"/>
        </w:rPr>
        <w:t>a</w:t>
      </w:r>
      <w:r w:rsidR="00E24065" w:rsidRPr="008B53AB">
        <w:rPr>
          <w:szCs w:val="24"/>
        </w:rPr>
        <w:t xml:space="preserve"> </w:t>
      </w:r>
      <w:r w:rsidRPr="008B53AB">
        <w:rPr>
          <w:szCs w:val="24"/>
        </w:rPr>
        <w:t>President.</w:t>
      </w:r>
      <w:r w:rsidR="00E24065" w:rsidRPr="008B53AB">
        <w:rPr>
          <w:szCs w:val="24"/>
        </w:rPr>
        <w:t xml:space="preserve"> </w:t>
      </w:r>
      <w:r w:rsidRPr="008B53AB">
        <w:rPr>
          <w:szCs w:val="24"/>
        </w:rPr>
        <w:t>The</w:t>
      </w:r>
      <w:r w:rsidR="00E24065" w:rsidRPr="008B53AB">
        <w:rPr>
          <w:szCs w:val="24"/>
        </w:rPr>
        <w:t xml:space="preserve"> </w:t>
      </w:r>
      <w:r w:rsidRPr="008B53AB">
        <w:rPr>
          <w:szCs w:val="24"/>
        </w:rPr>
        <w:t>Government</w:t>
      </w:r>
      <w:r w:rsidR="00E24065" w:rsidRPr="008B53AB">
        <w:rPr>
          <w:szCs w:val="24"/>
        </w:rPr>
        <w:t xml:space="preserve"> </w:t>
      </w:r>
      <w:r w:rsidRPr="008B53AB">
        <w:rPr>
          <w:szCs w:val="24"/>
        </w:rPr>
        <w:t>comprises</w:t>
      </w:r>
      <w:r w:rsidR="00E24065" w:rsidRPr="008B53AB">
        <w:rPr>
          <w:szCs w:val="24"/>
        </w:rPr>
        <w:t xml:space="preserve"> </w:t>
      </w:r>
      <w:r w:rsidRPr="008B53AB">
        <w:rPr>
          <w:szCs w:val="24"/>
        </w:rPr>
        <w:t>of</w:t>
      </w:r>
      <w:r w:rsidR="00E24065" w:rsidRPr="008B53AB">
        <w:rPr>
          <w:szCs w:val="24"/>
        </w:rPr>
        <w:t xml:space="preserve"> </w:t>
      </w:r>
      <w:r w:rsidRPr="008B53AB">
        <w:rPr>
          <w:szCs w:val="24"/>
        </w:rPr>
        <w:t>a</w:t>
      </w:r>
      <w:r w:rsidR="00E24065" w:rsidRPr="008B53AB">
        <w:rPr>
          <w:szCs w:val="24"/>
        </w:rPr>
        <w:t xml:space="preserve"> </w:t>
      </w:r>
      <w:r w:rsidRPr="008B53AB">
        <w:rPr>
          <w:szCs w:val="24"/>
        </w:rPr>
        <w:t>Prime</w:t>
      </w:r>
      <w:r w:rsidR="00E24065" w:rsidRPr="008B53AB">
        <w:rPr>
          <w:szCs w:val="24"/>
        </w:rPr>
        <w:t xml:space="preserve"> </w:t>
      </w:r>
      <w:r w:rsidRPr="008B53AB">
        <w:rPr>
          <w:szCs w:val="24"/>
        </w:rPr>
        <w:t>Minister,</w:t>
      </w:r>
      <w:r w:rsidR="00E24065" w:rsidRPr="008B53AB">
        <w:rPr>
          <w:szCs w:val="24"/>
        </w:rPr>
        <w:t xml:space="preserve"> </w:t>
      </w:r>
      <w:r w:rsidRPr="008B53AB">
        <w:rPr>
          <w:szCs w:val="24"/>
        </w:rPr>
        <w:t>Ministers</w:t>
      </w:r>
      <w:r w:rsidR="00E24065" w:rsidRPr="008B53AB">
        <w:rPr>
          <w:szCs w:val="24"/>
        </w:rPr>
        <w:t xml:space="preserve"> </w:t>
      </w:r>
      <w:r w:rsidRPr="008B53AB">
        <w:rPr>
          <w:szCs w:val="24"/>
        </w:rPr>
        <w:t>and</w:t>
      </w:r>
      <w:r w:rsidR="00E24065" w:rsidRPr="008B53AB">
        <w:rPr>
          <w:szCs w:val="24"/>
        </w:rPr>
        <w:t xml:space="preserve"> </w:t>
      </w:r>
      <w:r w:rsidRPr="008B53AB">
        <w:rPr>
          <w:szCs w:val="24"/>
        </w:rPr>
        <w:t>State</w:t>
      </w:r>
      <w:r w:rsidR="00E24065" w:rsidRPr="008B53AB">
        <w:rPr>
          <w:szCs w:val="24"/>
        </w:rPr>
        <w:t xml:space="preserve"> </w:t>
      </w:r>
      <w:r w:rsidRPr="008B53AB">
        <w:rPr>
          <w:szCs w:val="24"/>
        </w:rPr>
        <w:t>Ministers.</w:t>
      </w:r>
      <w:r w:rsidR="00E24065" w:rsidRPr="008B53AB">
        <w:rPr>
          <w:szCs w:val="24"/>
        </w:rPr>
        <w:t xml:space="preserve"> </w:t>
      </w:r>
      <w:r w:rsidRPr="008B53AB">
        <w:rPr>
          <w:szCs w:val="24"/>
        </w:rPr>
        <w:t>The</w:t>
      </w:r>
      <w:r w:rsidR="00E24065" w:rsidRPr="008B53AB">
        <w:rPr>
          <w:szCs w:val="24"/>
        </w:rPr>
        <w:t xml:space="preserve"> </w:t>
      </w:r>
      <w:r w:rsidRPr="008B53AB">
        <w:rPr>
          <w:szCs w:val="24"/>
        </w:rPr>
        <w:t>Government</w:t>
      </w:r>
      <w:r w:rsidR="00E24065" w:rsidRPr="008B53AB">
        <w:rPr>
          <w:szCs w:val="24"/>
        </w:rPr>
        <w:t xml:space="preserve"> </w:t>
      </w:r>
      <w:r w:rsidRPr="008B53AB">
        <w:rPr>
          <w:szCs w:val="24"/>
        </w:rPr>
        <w:t>administers</w:t>
      </w:r>
      <w:r w:rsidR="00E24065" w:rsidRPr="008B53AB">
        <w:rPr>
          <w:szCs w:val="24"/>
        </w:rPr>
        <w:t xml:space="preserve"> </w:t>
      </w:r>
      <w:r w:rsidRPr="008B53AB">
        <w:rPr>
          <w:szCs w:val="24"/>
        </w:rPr>
        <w:t>the</w:t>
      </w:r>
      <w:r w:rsidR="00E24065" w:rsidRPr="008B53AB">
        <w:rPr>
          <w:szCs w:val="24"/>
        </w:rPr>
        <w:t xml:space="preserve"> </w:t>
      </w:r>
      <w:r w:rsidRPr="008B53AB">
        <w:rPr>
          <w:szCs w:val="24"/>
        </w:rPr>
        <w:t>country</w:t>
      </w:r>
      <w:r w:rsidR="00E24065" w:rsidRPr="008B53AB">
        <w:rPr>
          <w:szCs w:val="24"/>
        </w:rPr>
        <w:t xml:space="preserve"> </w:t>
      </w:r>
      <w:r w:rsidRPr="008B53AB">
        <w:rPr>
          <w:szCs w:val="24"/>
        </w:rPr>
        <w:t>matters</w:t>
      </w:r>
      <w:r w:rsidR="00E24065" w:rsidRPr="008B53AB">
        <w:rPr>
          <w:szCs w:val="24"/>
        </w:rPr>
        <w:t xml:space="preserve"> </w:t>
      </w:r>
      <w:r w:rsidRPr="008B53AB">
        <w:rPr>
          <w:szCs w:val="24"/>
        </w:rPr>
        <w:t>relating</w:t>
      </w:r>
      <w:r w:rsidR="00E24065" w:rsidRPr="008B53AB">
        <w:rPr>
          <w:szCs w:val="24"/>
        </w:rPr>
        <w:t xml:space="preserve"> </w:t>
      </w:r>
      <w:r w:rsidRPr="008B53AB">
        <w:rPr>
          <w:szCs w:val="24"/>
        </w:rPr>
        <w:t>to</w:t>
      </w:r>
      <w:r w:rsidR="00E24065" w:rsidRPr="008B53AB">
        <w:rPr>
          <w:szCs w:val="24"/>
        </w:rPr>
        <w:t xml:space="preserve"> </w:t>
      </w:r>
      <w:r w:rsidRPr="008B53AB">
        <w:rPr>
          <w:szCs w:val="24"/>
        </w:rPr>
        <w:t>their</w:t>
      </w:r>
      <w:r w:rsidR="00E24065" w:rsidRPr="008B53AB">
        <w:rPr>
          <w:szCs w:val="24"/>
        </w:rPr>
        <w:t xml:space="preserve"> </w:t>
      </w:r>
      <w:r w:rsidRPr="008B53AB">
        <w:rPr>
          <w:szCs w:val="24"/>
        </w:rPr>
        <w:t>ministerial</w:t>
      </w:r>
      <w:r w:rsidR="00E24065" w:rsidRPr="008B53AB">
        <w:rPr>
          <w:szCs w:val="24"/>
        </w:rPr>
        <w:t xml:space="preserve"> </w:t>
      </w:r>
      <w:r w:rsidRPr="008B53AB">
        <w:rPr>
          <w:szCs w:val="24"/>
        </w:rPr>
        <w:t>departments</w:t>
      </w:r>
      <w:r w:rsidR="00E24065" w:rsidRPr="008B53AB">
        <w:rPr>
          <w:szCs w:val="24"/>
        </w:rPr>
        <w:t xml:space="preserve"> </w:t>
      </w:r>
      <w:r w:rsidRPr="008B53AB">
        <w:rPr>
          <w:szCs w:val="24"/>
        </w:rPr>
        <w:t>and</w:t>
      </w:r>
      <w:r w:rsidR="00E24065" w:rsidRPr="008B53AB">
        <w:rPr>
          <w:szCs w:val="24"/>
        </w:rPr>
        <w:t xml:space="preserve"> </w:t>
      </w:r>
      <w:r w:rsidRPr="008B53AB">
        <w:rPr>
          <w:szCs w:val="24"/>
        </w:rPr>
        <w:t>directs</w:t>
      </w:r>
      <w:r w:rsidR="00E24065" w:rsidRPr="008B53AB">
        <w:rPr>
          <w:szCs w:val="24"/>
        </w:rPr>
        <w:t xml:space="preserve"> </w:t>
      </w:r>
      <w:r w:rsidRPr="008B53AB">
        <w:rPr>
          <w:szCs w:val="24"/>
        </w:rPr>
        <w:t>national</w:t>
      </w:r>
      <w:r w:rsidR="00E24065" w:rsidRPr="008B53AB">
        <w:rPr>
          <w:szCs w:val="24"/>
        </w:rPr>
        <w:t xml:space="preserve"> </w:t>
      </w:r>
      <w:r w:rsidRPr="008B53AB">
        <w:rPr>
          <w:szCs w:val="24"/>
        </w:rPr>
        <w:t>policies</w:t>
      </w:r>
      <w:r w:rsidR="00E24065" w:rsidRPr="008B53AB">
        <w:rPr>
          <w:szCs w:val="24"/>
        </w:rPr>
        <w:t xml:space="preserve"> </w:t>
      </w:r>
      <w:r w:rsidRPr="008B53AB">
        <w:rPr>
          <w:szCs w:val="24"/>
        </w:rPr>
        <w:t>thereof.</w:t>
      </w:r>
      <w:r w:rsidR="00E24065" w:rsidRPr="008B53AB">
        <w:rPr>
          <w:szCs w:val="24"/>
        </w:rPr>
        <w:t xml:space="preserve"> </w:t>
      </w:r>
    </w:p>
    <w:p w:rsidR="00951BC8" w:rsidRPr="00461A15" w:rsidRDefault="00951BC8" w:rsidP="002F7978">
      <w:pPr>
        <w:pStyle w:val="H23G"/>
      </w:pPr>
      <w:r w:rsidRPr="00461A15">
        <w:tab/>
        <w:t>2.</w:t>
      </w:r>
      <w:r w:rsidRPr="00461A15">
        <w:tab/>
        <w:t>The</w:t>
      </w:r>
      <w:r w:rsidR="00E24065">
        <w:t xml:space="preserve"> </w:t>
      </w:r>
      <w:r w:rsidRPr="00461A15">
        <w:t>legislature</w:t>
      </w:r>
    </w:p>
    <w:p w:rsidR="00951BC8" w:rsidRPr="00461A15" w:rsidRDefault="00951BC8" w:rsidP="009B2256">
      <w:pPr>
        <w:pStyle w:val="SingleTxtG"/>
        <w:rPr>
          <w:szCs w:val="24"/>
        </w:rPr>
      </w:pPr>
      <w:r w:rsidRPr="00461A15">
        <w:rPr>
          <w:color w:val="000000"/>
        </w:rPr>
        <w:t>26.</w:t>
      </w:r>
      <w:r w:rsidRPr="00461A15">
        <w:rPr>
          <w:color w:val="000000"/>
        </w:rPr>
        <w:tab/>
      </w:r>
      <w:r w:rsidRPr="00461A15">
        <w:t>Legislative</w:t>
      </w:r>
      <w:r w:rsidR="00E24065">
        <w:t xml:space="preserve"> </w:t>
      </w:r>
      <w:r w:rsidRPr="00461A15">
        <w:t>authority</w:t>
      </w:r>
      <w:r w:rsidR="00E24065">
        <w:t xml:space="preserve"> </w:t>
      </w:r>
      <w:r w:rsidRPr="00461A15">
        <w:t>is</w:t>
      </w:r>
      <w:r w:rsidR="00E24065">
        <w:t xml:space="preserve"> </w:t>
      </w:r>
      <w:r w:rsidRPr="00461A15">
        <w:t>exercised</w:t>
      </w:r>
      <w:r w:rsidR="00E24065">
        <w:t xml:space="preserve"> </w:t>
      </w:r>
      <w:r w:rsidRPr="00461A15">
        <w:t>by</w:t>
      </w:r>
      <w:r w:rsidR="00E24065">
        <w:t xml:space="preserve"> </w:t>
      </w:r>
      <w:r w:rsidRPr="00461A15">
        <w:t>the</w:t>
      </w:r>
      <w:r w:rsidR="00E24065">
        <w:t xml:space="preserve"> </w:t>
      </w:r>
      <w:r w:rsidRPr="00461A15">
        <w:t>Parliament</w:t>
      </w:r>
      <w:r w:rsidR="00E24065">
        <w:t xml:space="preserve"> </w:t>
      </w:r>
      <w:r w:rsidRPr="00461A15">
        <w:t>composed</w:t>
      </w:r>
      <w:r w:rsidR="00E24065">
        <w:t xml:space="preserve"> </w:t>
      </w:r>
      <w:r w:rsidRPr="00461A15">
        <w:t>of</w:t>
      </w:r>
      <w:r w:rsidR="00E24065">
        <w:t xml:space="preserve"> </w:t>
      </w:r>
      <w:r w:rsidRPr="00461A15">
        <w:t>the</w:t>
      </w:r>
      <w:r w:rsidR="00E24065">
        <w:t xml:space="preserve"> </w:t>
      </w:r>
      <w:r w:rsidRPr="00461A15">
        <w:t>two</w:t>
      </w:r>
      <w:r w:rsidR="00E24065">
        <w:t xml:space="preserve"> </w:t>
      </w:r>
      <w:r w:rsidRPr="00461A15">
        <w:t>chambers:</w:t>
      </w:r>
      <w:r w:rsidR="00E24065">
        <w:t xml:space="preserve"> </w:t>
      </w:r>
      <w:r w:rsidRPr="00461A15">
        <w:t>the</w:t>
      </w:r>
      <w:r w:rsidR="00E24065">
        <w:t xml:space="preserve"> </w:t>
      </w:r>
      <w:r w:rsidRPr="00461A15">
        <w:t>Chamber</w:t>
      </w:r>
      <w:r w:rsidR="00E24065">
        <w:t xml:space="preserve"> </w:t>
      </w:r>
      <w:r w:rsidRPr="00461A15">
        <w:t>of</w:t>
      </w:r>
      <w:r w:rsidR="00E24065">
        <w:t xml:space="preserve"> </w:t>
      </w:r>
      <w:r w:rsidRPr="00461A15">
        <w:t>Deputies</w:t>
      </w:r>
      <w:r w:rsidR="00E24065">
        <w:t xml:space="preserve"> </w:t>
      </w:r>
      <w:r w:rsidRPr="00461A15">
        <w:t>and</w:t>
      </w:r>
      <w:r w:rsidR="00E24065">
        <w:t xml:space="preserve"> </w:t>
      </w:r>
      <w:r w:rsidRPr="00461A15">
        <w:t>the</w:t>
      </w:r>
      <w:r w:rsidR="00E24065">
        <w:t xml:space="preserve"> </w:t>
      </w:r>
      <w:r w:rsidRPr="00461A15">
        <w:t>Chamber</w:t>
      </w:r>
      <w:r w:rsidR="00E24065">
        <w:t xml:space="preserve"> </w:t>
      </w:r>
      <w:r w:rsidRPr="00461A15">
        <w:t>of</w:t>
      </w:r>
      <w:r w:rsidR="00E24065">
        <w:t xml:space="preserve"> </w:t>
      </w:r>
      <w:r w:rsidRPr="00461A15">
        <w:t>Senate.</w:t>
      </w:r>
      <w:r w:rsidR="00E24065">
        <w:t xml:space="preserve"> </w:t>
      </w:r>
      <w:r w:rsidRPr="00461A15">
        <w:t>Each</w:t>
      </w:r>
      <w:r w:rsidR="00E24065">
        <w:t xml:space="preserve"> </w:t>
      </w:r>
      <w:r w:rsidRPr="00461A15">
        <w:t>chamber</w:t>
      </w:r>
      <w:r w:rsidR="00E24065">
        <w:t xml:space="preserve"> </w:t>
      </w:r>
      <w:r w:rsidRPr="00461A15">
        <w:t>has</w:t>
      </w:r>
      <w:r w:rsidR="00E24065">
        <w:t xml:space="preserve"> </w:t>
      </w:r>
      <w:r w:rsidRPr="00461A15">
        <w:t>its</w:t>
      </w:r>
      <w:r w:rsidR="00E24065">
        <w:t xml:space="preserve"> </w:t>
      </w:r>
      <w:r w:rsidRPr="00461A15">
        <w:t>Bureau</w:t>
      </w:r>
      <w:r w:rsidR="00E24065">
        <w:t xml:space="preserve"> </w:t>
      </w:r>
      <w:r w:rsidRPr="00461A15">
        <w:t>consisting</w:t>
      </w:r>
      <w:r w:rsidR="00E24065">
        <w:t xml:space="preserve"> </w:t>
      </w:r>
      <w:r w:rsidRPr="00461A15">
        <w:t>of</w:t>
      </w:r>
      <w:r w:rsidR="00E24065">
        <w:t xml:space="preserve"> </w:t>
      </w:r>
      <w:r w:rsidRPr="00461A15">
        <w:t>a</w:t>
      </w:r>
      <w:r w:rsidR="00E24065">
        <w:t xml:space="preserve"> </w:t>
      </w:r>
      <w:r w:rsidRPr="00461A15">
        <w:t>President,</w:t>
      </w:r>
      <w:r w:rsidR="00E24065">
        <w:t xml:space="preserve"> </w:t>
      </w:r>
      <w:r w:rsidRPr="00461A15">
        <w:t>two</w:t>
      </w:r>
      <w:r w:rsidR="00E24065">
        <w:t xml:space="preserve"> </w:t>
      </w:r>
      <w:r w:rsidRPr="00461A15">
        <w:t>Vice-Presidents</w:t>
      </w:r>
      <w:r w:rsidR="00E24065">
        <w:t xml:space="preserve"> </w:t>
      </w:r>
      <w:r w:rsidRPr="00461A15">
        <w:t>and</w:t>
      </w:r>
      <w:r w:rsidR="00E24065">
        <w:t xml:space="preserve"> </w:t>
      </w:r>
      <w:r w:rsidRPr="00461A15">
        <w:t>a</w:t>
      </w:r>
      <w:r w:rsidR="00E24065">
        <w:t xml:space="preserve"> </w:t>
      </w:r>
      <w:r w:rsidRPr="00461A15">
        <w:t>Deputy/Secretary.</w:t>
      </w:r>
      <w:r w:rsidR="00E24065">
        <w:t xml:space="preserve"> </w:t>
      </w:r>
      <w:r w:rsidRPr="00461A15">
        <w:t>It</w:t>
      </w:r>
      <w:r w:rsidR="00E24065">
        <w:t xml:space="preserve"> </w:t>
      </w:r>
      <w:r w:rsidRPr="00461A15">
        <w:t>exercises</w:t>
      </w:r>
      <w:r w:rsidR="00E24065">
        <w:t xml:space="preserve"> </w:t>
      </w:r>
      <w:r w:rsidRPr="00461A15">
        <w:t>its</w:t>
      </w:r>
      <w:r w:rsidR="00E24065">
        <w:t xml:space="preserve"> </w:t>
      </w:r>
      <w:r w:rsidRPr="00461A15">
        <w:t>authority</w:t>
      </w:r>
      <w:r w:rsidR="00E24065">
        <w:t xml:space="preserve"> </w:t>
      </w:r>
      <w:r w:rsidRPr="00461A15">
        <w:t>through</w:t>
      </w:r>
      <w:r w:rsidR="00E24065">
        <w:t xml:space="preserve"> </w:t>
      </w:r>
      <w:r w:rsidRPr="00461A15">
        <w:t>legislation.</w:t>
      </w:r>
      <w:r w:rsidR="00E24065">
        <w:t xml:space="preserve"> </w:t>
      </w:r>
    </w:p>
    <w:p w:rsidR="00951BC8" w:rsidRPr="00461A15" w:rsidRDefault="00951BC8" w:rsidP="002F7978">
      <w:pPr>
        <w:pStyle w:val="H23G"/>
      </w:pPr>
      <w:r w:rsidRPr="00461A15">
        <w:tab/>
        <w:t>3.</w:t>
      </w:r>
      <w:r w:rsidRPr="00461A15">
        <w:tab/>
        <w:t>The</w:t>
      </w:r>
      <w:r w:rsidR="00E24065">
        <w:t xml:space="preserve"> </w:t>
      </w:r>
      <w:r w:rsidRPr="00461A15">
        <w:t>judiciary</w:t>
      </w:r>
      <w:r w:rsidR="00E24065">
        <w:t xml:space="preserve"> </w:t>
      </w:r>
      <w:r w:rsidRPr="00461A15">
        <w:t>and</w:t>
      </w:r>
      <w:r w:rsidR="00E24065">
        <w:t xml:space="preserve"> </w:t>
      </w:r>
      <w:r w:rsidRPr="00461A15">
        <w:t>its</w:t>
      </w:r>
      <w:r w:rsidR="00E24065">
        <w:t xml:space="preserve"> </w:t>
      </w:r>
      <w:r w:rsidRPr="00461A15">
        <w:t>independent</w:t>
      </w:r>
      <w:r w:rsidR="00E24065">
        <w:t xml:space="preserve"> </w:t>
      </w:r>
      <w:r w:rsidRPr="00461A15">
        <w:t>status</w:t>
      </w:r>
      <w:r w:rsidR="00E24065">
        <w:t xml:space="preserve"> </w:t>
      </w:r>
    </w:p>
    <w:p w:rsidR="00951BC8" w:rsidRPr="00461A15" w:rsidRDefault="00951BC8" w:rsidP="009B2256">
      <w:pPr>
        <w:pStyle w:val="SingleTxtG"/>
        <w:rPr>
          <w:rFonts w:eastAsia="SimSun"/>
          <w:snapToGrid w:val="0"/>
          <w:lang w:eastAsia="zh-CN"/>
        </w:rPr>
      </w:pPr>
      <w:r w:rsidRPr="00461A15">
        <w:rPr>
          <w:rFonts w:eastAsia="SimSun"/>
          <w:snapToGrid w:val="0"/>
          <w:color w:val="000000"/>
          <w:lang w:eastAsia="zh-CN"/>
        </w:rPr>
        <w:t>27.</w:t>
      </w:r>
      <w:r w:rsidRPr="00461A15">
        <w:rPr>
          <w:rFonts w:eastAsia="SimSun"/>
          <w:snapToGrid w:val="0"/>
          <w:color w:val="000000"/>
          <w:lang w:eastAsia="zh-CN"/>
        </w:rPr>
        <w:tab/>
      </w:r>
      <w:r w:rsidRPr="00461A15">
        <w:rPr>
          <w:rFonts w:eastAsia="SimSun"/>
          <w:snapToGrid w:val="0"/>
          <w:lang w:eastAsia="zh-CN"/>
        </w:rPr>
        <w:t>Judicial</w:t>
      </w:r>
      <w:r w:rsidR="00E24065">
        <w:rPr>
          <w:rFonts w:eastAsia="SimSun"/>
          <w:snapToGrid w:val="0"/>
          <w:lang w:eastAsia="zh-CN"/>
        </w:rPr>
        <w:t xml:space="preserve"> </w:t>
      </w:r>
      <w:r w:rsidRPr="00461A15">
        <w:rPr>
          <w:rFonts w:eastAsia="SimSun"/>
          <w:snapToGrid w:val="0"/>
          <w:lang w:eastAsia="zh-CN"/>
        </w:rPr>
        <w:t>authority</w:t>
      </w:r>
      <w:r w:rsidR="00E24065">
        <w:rPr>
          <w:rFonts w:eastAsia="SimSun"/>
          <w:snapToGrid w:val="0"/>
          <w:lang w:eastAsia="zh-CN"/>
        </w:rPr>
        <w:t xml:space="preserve"> </w:t>
      </w:r>
      <w:r w:rsidRPr="00461A15">
        <w:rPr>
          <w:rFonts w:eastAsia="SimSun"/>
          <w:snapToGrid w:val="0"/>
          <w:lang w:eastAsia="zh-CN"/>
        </w:rPr>
        <w:t>is</w:t>
      </w:r>
      <w:r w:rsidR="00E24065">
        <w:rPr>
          <w:rFonts w:eastAsia="SimSun"/>
          <w:snapToGrid w:val="0"/>
          <w:lang w:eastAsia="zh-CN"/>
        </w:rPr>
        <w:t xml:space="preserve"> </w:t>
      </w:r>
      <w:r w:rsidRPr="00461A15">
        <w:rPr>
          <w:rFonts w:eastAsia="SimSun"/>
          <w:snapToGrid w:val="0"/>
          <w:lang w:eastAsia="zh-CN"/>
        </w:rPr>
        <w:t>exercised</w:t>
      </w:r>
      <w:r w:rsidR="00E24065">
        <w:rPr>
          <w:rFonts w:eastAsia="SimSun"/>
          <w:snapToGrid w:val="0"/>
          <w:lang w:eastAsia="zh-CN"/>
        </w:rPr>
        <w:t xml:space="preserve"> </w:t>
      </w:r>
      <w:r w:rsidRPr="00461A15">
        <w:rPr>
          <w:rFonts w:eastAsia="SimSun"/>
          <w:snapToGrid w:val="0"/>
          <w:lang w:eastAsia="zh-CN"/>
        </w:rPr>
        <w:t>by</w:t>
      </w:r>
      <w:r w:rsidR="00E24065">
        <w:rPr>
          <w:rFonts w:eastAsia="SimSun"/>
          <w:snapToGrid w:val="0"/>
          <w:lang w:eastAsia="zh-CN"/>
        </w:rPr>
        <w:t xml:space="preserve"> </w:t>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and</w:t>
      </w:r>
      <w:r w:rsidR="00E24065">
        <w:rPr>
          <w:rFonts w:eastAsia="SimSun"/>
          <w:snapToGrid w:val="0"/>
          <w:lang w:eastAsia="zh-CN"/>
        </w:rPr>
        <w:t xml:space="preserve"> </w:t>
      </w:r>
      <w:r w:rsidRPr="00461A15">
        <w:rPr>
          <w:rFonts w:eastAsia="SimSun"/>
          <w:snapToGrid w:val="0"/>
          <w:lang w:eastAsia="zh-CN"/>
        </w:rPr>
        <w:t>other</w:t>
      </w:r>
      <w:r w:rsidR="00E24065">
        <w:rPr>
          <w:rFonts w:eastAsia="SimSun"/>
          <w:snapToGrid w:val="0"/>
          <w:lang w:eastAsia="zh-CN"/>
        </w:rPr>
        <w:t xml:space="preserve"> </w:t>
      </w:r>
      <w:r w:rsidRPr="00461A15">
        <w:rPr>
          <w:rFonts w:eastAsia="SimSun"/>
          <w:snapToGrid w:val="0"/>
          <w:lang w:eastAsia="zh-CN"/>
        </w:rPr>
        <w:t>judicial</w:t>
      </w:r>
      <w:r w:rsidR="00E24065">
        <w:rPr>
          <w:rFonts w:eastAsia="SimSun"/>
          <w:snapToGrid w:val="0"/>
          <w:lang w:eastAsia="zh-CN"/>
        </w:rPr>
        <w:t xml:space="preserve"> </w:t>
      </w:r>
      <w:r w:rsidRPr="00461A15">
        <w:rPr>
          <w:rFonts w:eastAsia="SimSun"/>
          <w:snapToGrid w:val="0"/>
          <w:lang w:eastAsia="zh-CN"/>
        </w:rPr>
        <w:t>bodies.</w:t>
      </w:r>
      <w:r w:rsidR="00E24065">
        <w:rPr>
          <w:rFonts w:eastAsia="SimSun"/>
          <w:snapToGrid w:val="0"/>
          <w:lang w:eastAsia="zh-CN"/>
        </w:rPr>
        <w:t xml:space="preserve"> </w:t>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judiciary</w:t>
      </w:r>
      <w:r w:rsidR="00E24065">
        <w:rPr>
          <w:rFonts w:eastAsia="SimSun"/>
          <w:snapToGrid w:val="0"/>
          <w:lang w:eastAsia="zh-CN"/>
        </w:rPr>
        <w:t xml:space="preserve"> </w:t>
      </w:r>
      <w:r w:rsidRPr="00461A15">
        <w:rPr>
          <w:rFonts w:eastAsia="SimSun"/>
          <w:snapToGrid w:val="0"/>
          <w:lang w:eastAsia="zh-CN"/>
        </w:rPr>
        <w:t>is</w:t>
      </w:r>
      <w:r w:rsidR="00E24065">
        <w:rPr>
          <w:rFonts w:eastAsia="SimSun"/>
          <w:snapToGrid w:val="0"/>
          <w:lang w:eastAsia="zh-CN"/>
        </w:rPr>
        <w:t xml:space="preserve"> </w:t>
      </w:r>
      <w:r w:rsidRPr="00461A15">
        <w:rPr>
          <w:rFonts w:eastAsia="SimSun"/>
          <w:snapToGrid w:val="0"/>
          <w:lang w:eastAsia="zh-CN"/>
        </w:rPr>
        <w:t>independent</w:t>
      </w:r>
      <w:r w:rsidR="00E24065">
        <w:rPr>
          <w:rFonts w:eastAsia="SimSun"/>
          <w:snapToGrid w:val="0"/>
          <w:lang w:eastAsia="zh-CN"/>
        </w:rPr>
        <w:t xml:space="preserve"> </w:t>
      </w:r>
      <w:r w:rsidRPr="00461A15">
        <w:rPr>
          <w:rFonts w:eastAsia="SimSun"/>
          <w:snapToGrid w:val="0"/>
          <w:lang w:eastAsia="zh-CN"/>
        </w:rPr>
        <w:t>from</w:t>
      </w:r>
      <w:r w:rsidR="00E24065">
        <w:rPr>
          <w:rFonts w:eastAsia="SimSun"/>
          <w:snapToGrid w:val="0"/>
          <w:lang w:eastAsia="zh-CN"/>
        </w:rPr>
        <w:t xml:space="preserve"> </w:t>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other</w:t>
      </w:r>
      <w:r w:rsidR="00E24065">
        <w:rPr>
          <w:rFonts w:eastAsia="SimSun"/>
          <w:snapToGrid w:val="0"/>
          <w:lang w:eastAsia="zh-CN"/>
        </w:rPr>
        <w:t xml:space="preserve"> </w:t>
      </w:r>
      <w:r w:rsidRPr="00461A15">
        <w:rPr>
          <w:rFonts w:eastAsia="SimSun"/>
          <w:snapToGrid w:val="0"/>
          <w:lang w:eastAsia="zh-CN"/>
        </w:rPr>
        <w:t>branches</w:t>
      </w:r>
      <w:r w:rsidR="00E24065">
        <w:rPr>
          <w:rFonts w:eastAsia="SimSun"/>
          <w:snapToGrid w:val="0"/>
          <w:lang w:eastAsia="zh-CN"/>
        </w:rPr>
        <w:t xml:space="preserve"> </w:t>
      </w:r>
      <w:r w:rsidRPr="00461A15">
        <w:rPr>
          <w:rFonts w:eastAsia="SimSun"/>
          <w:snapToGrid w:val="0"/>
          <w:lang w:eastAsia="zh-CN"/>
        </w:rPr>
        <w:t>of</w:t>
      </w:r>
      <w:r w:rsidR="00E24065">
        <w:rPr>
          <w:rFonts w:eastAsia="SimSun"/>
          <w:snapToGrid w:val="0"/>
          <w:lang w:eastAsia="zh-CN"/>
        </w:rPr>
        <w:t xml:space="preserve"> </w:t>
      </w:r>
      <w:r w:rsidRPr="00461A15">
        <w:rPr>
          <w:rFonts w:eastAsia="SimSun"/>
          <w:snapToGrid w:val="0"/>
          <w:lang w:eastAsia="zh-CN"/>
        </w:rPr>
        <w:t>government.</w:t>
      </w:r>
    </w:p>
    <w:p w:rsidR="00951BC8" w:rsidRPr="00461A15" w:rsidRDefault="00951BC8" w:rsidP="009B2256">
      <w:pPr>
        <w:pStyle w:val="SingleTxtG"/>
        <w:rPr>
          <w:rFonts w:eastAsia="SimSun"/>
          <w:snapToGrid w:val="0"/>
          <w:lang w:eastAsia="zh-CN"/>
        </w:rPr>
      </w:pPr>
      <w:r w:rsidRPr="00461A15">
        <w:rPr>
          <w:rFonts w:eastAsia="SimSun"/>
          <w:snapToGrid w:val="0"/>
          <w:color w:val="000000"/>
          <w:lang w:eastAsia="zh-CN"/>
        </w:rPr>
        <w:t>28.</w:t>
      </w:r>
      <w:r w:rsidRPr="00461A15">
        <w:rPr>
          <w:rFonts w:eastAsia="SimSun"/>
          <w:snapToGrid w:val="0"/>
          <w:color w:val="000000"/>
          <w:lang w:eastAsia="zh-CN"/>
        </w:rPr>
        <w:tab/>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system</w:t>
      </w:r>
      <w:r w:rsidR="00E24065">
        <w:rPr>
          <w:rFonts w:eastAsia="SimSun"/>
          <w:snapToGrid w:val="0"/>
          <w:lang w:eastAsia="zh-CN"/>
        </w:rPr>
        <w:t xml:space="preserve"> </w:t>
      </w:r>
      <w:r w:rsidRPr="00461A15">
        <w:rPr>
          <w:rFonts w:eastAsia="SimSun"/>
          <w:snapToGrid w:val="0"/>
          <w:lang w:eastAsia="zh-CN"/>
        </w:rPr>
        <w:t>of</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comprises</w:t>
      </w:r>
      <w:r w:rsidR="00E24065">
        <w:rPr>
          <w:rFonts w:eastAsia="SimSun"/>
          <w:snapToGrid w:val="0"/>
          <w:lang w:eastAsia="zh-CN"/>
        </w:rPr>
        <w:t xml:space="preserve"> </w:t>
      </w:r>
      <w:r w:rsidRPr="00461A15">
        <w:rPr>
          <w:rFonts w:eastAsia="SimSun"/>
          <w:snapToGrid w:val="0"/>
          <w:lang w:eastAsia="zh-CN"/>
        </w:rPr>
        <w:t>ordinary</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and</w:t>
      </w:r>
      <w:r w:rsidR="00E24065">
        <w:rPr>
          <w:rFonts w:eastAsia="SimSun"/>
          <w:snapToGrid w:val="0"/>
          <w:lang w:eastAsia="zh-CN"/>
        </w:rPr>
        <w:t xml:space="preserve"> </w:t>
      </w:r>
      <w:r w:rsidRPr="00461A15">
        <w:rPr>
          <w:rFonts w:eastAsia="SimSun"/>
          <w:snapToGrid w:val="0"/>
          <w:lang w:eastAsia="zh-CN"/>
        </w:rPr>
        <w:t>specialised</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Ordinary</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include</w:t>
      </w:r>
      <w:r w:rsidR="00E24065">
        <w:rPr>
          <w:rFonts w:eastAsia="SimSun"/>
          <w:snapToGrid w:val="0"/>
          <w:lang w:eastAsia="zh-CN"/>
        </w:rPr>
        <w:t xml:space="preserve"> </w:t>
      </w:r>
      <w:r w:rsidRPr="00461A15">
        <w:rPr>
          <w:rFonts w:eastAsia="SimSun"/>
          <w:snapToGrid w:val="0"/>
          <w:lang w:eastAsia="zh-CN"/>
        </w:rPr>
        <w:t>Primary</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Intermediate</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High</w:t>
      </w:r>
      <w:r w:rsidR="00E24065">
        <w:rPr>
          <w:rFonts w:eastAsia="SimSun"/>
          <w:snapToGrid w:val="0"/>
          <w:lang w:eastAsia="zh-CN"/>
        </w:rPr>
        <w:t xml:space="preserve"> </w:t>
      </w:r>
      <w:r w:rsidRPr="00461A15">
        <w:rPr>
          <w:rFonts w:eastAsia="SimSun"/>
          <w:snapToGrid w:val="0"/>
          <w:lang w:eastAsia="zh-CN"/>
        </w:rPr>
        <w:t>court</w:t>
      </w:r>
      <w:r w:rsidR="00E24065">
        <w:rPr>
          <w:rFonts w:eastAsia="SimSun"/>
          <w:snapToGrid w:val="0"/>
          <w:lang w:eastAsia="zh-CN"/>
        </w:rPr>
        <w:t xml:space="preserve"> </w:t>
      </w:r>
      <w:r w:rsidRPr="00461A15">
        <w:rPr>
          <w:rFonts w:eastAsia="SimSun"/>
          <w:snapToGrid w:val="0"/>
          <w:lang w:eastAsia="zh-CN"/>
        </w:rPr>
        <w:t>and</w:t>
      </w:r>
      <w:r w:rsidR="00E24065">
        <w:rPr>
          <w:rFonts w:eastAsia="SimSun"/>
          <w:snapToGrid w:val="0"/>
          <w:lang w:eastAsia="zh-CN"/>
        </w:rPr>
        <w:t xml:space="preserve"> </w:t>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Supreme</w:t>
      </w:r>
      <w:r w:rsidR="00E24065">
        <w:rPr>
          <w:rFonts w:eastAsia="SimSun"/>
          <w:snapToGrid w:val="0"/>
          <w:lang w:eastAsia="zh-CN"/>
        </w:rPr>
        <w:t xml:space="preserve"> </w:t>
      </w:r>
      <w:r w:rsidRPr="00461A15">
        <w:rPr>
          <w:rFonts w:eastAsia="SimSun"/>
          <w:snapToGrid w:val="0"/>
          <w:lang w:eastAsia="zh-CN"/>
        </w:rPr>
        <w:t>Court.</w:t>
      </w:r>
      <w:r w:rsidR="00E24065">
        <w:rPr>
          <w:rFonts w:eastAsia="SimSun"/>
          <w:snapToGrid w:val="0"/>
          <w:lang w:eastAsia="zh-CN"/>
        </w:rPr>
        <w:t xml:space="preserve"> </w:t>
      </w:r>
      <w:r w:rsidRPr="00461A15">
        <w:rPr>
          <w:rFonts w:eastAsia="SimSun"/>
          <w:snapToGrid w:val="0"/>
          <w:lang w:eastAsia="zh-CN"/>
        </w:rPr>
        <w:t>Specialised</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include</w:t>
      </w:r>
      <w:r w:rsidR="00E24065">
        <w:rPr>
          <w:rFonts w:eastAsia="SimSun"/>
          <w:snapToGrid w:val="0"/>
          <w:lang w:eastAsia="zh-CN"/>
        </w:rPr>
        <w:t xml:space="preserve"> </w:t>
      </w:r>
      <w:r w:rsidRPr="007339E3">
        <w:rPr>
          <w:rFonts w:eastAsia="SimSun"/>
          <w:i/>
          <w:snapToGrid w:val="0"/>
          <w:lang w:eastAsia="zh-CN"/>
        </w:rPr>
        <w:t>Gacaca</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entrusted</w:t>
      </w:r>
      <w:r w:rsidR="00E24065">
        <w:rPr>
          <w:rFonts w:eastAsia="SimSun"/>
          <w:snapToGrid w:val="0"/>
          <w:lang w:eastAsia="zh-CN"/>
        </w:rPr>
        <w:t xml:space="preserve"> </w:t>
      </w:r>
      <w:r w:rsidRPr="00461A15">
        <w:rPr>
          <w:rFonts w:eastAsia="SimSun"/>
          <w:snapToGrid w:val="0"/>
          <w:lang w:eastAsia="zh-CN"/>
        </w:rPr>
        <w:t>to</w:t>
      </w:r>
      <w:r w:rsidR="00E24065">
        <w:rPr>
          <w:rFonts w:eastAsia="SimSun"/>
          <w:snapToGrid w:val="0"/>
          <w:lang w:eastAsia="zh-CN"/>
        </w:rPr>
        <w:t xml:space="preserve"> </w:t>
      </w:r>
      <w:r w:rsidRPr="00461A15">
        <w:rPr>
          <w:rFonts w:eastAsia="SimSun"/>
          <w:snapToGrid w:val="0"/>
          <w:lang w:eastAsia="zh-CN"/>
        </w:rPr>
        <w:t>handle</w:t>
      </w:r>
      <w:r w:rsidR="00E24065">
        <w:rPr>
          <w:rFonts w:eastAsia="SimSun"/>
          <w:snapToGrid w:val="0"/>
          <w:lang w:eastAsia="zh-CN"/>
        </w:rPr>
        <w:t xml:space="preserve"> </w:t>
      </w:r>
      <w:r w:rsidRPr="00461A15">
        <w:rPr>
          <w:rFonts w:eastAsia="SimSun"/>
          <w:snapToGrid w:val="0"/>
          <w:lang w:eastAsia="zh-CN"/>
        </w:rPr>
        <w:t>genocide</w:t>
      </w:r>
      <w:r w:rsidR="00E24065">
        <w:rPr>
          <w:rFonts w:eastAsia="SimSun"/>
          <w:snapToGrid w:val="0"/>
          <w:lang w:eastAsia="zh-CN"/>
        </w:rPr>
        <w:t xml:space="preserve"> </w:t>
      </w:r>
      <w:r w:rsidRPr="00461A15">
        <w:rPr>
          <w:rFonts w:eastAsia="SimSun"/>
          <w:snapToGrid w:val="0"/>
          <w:lang w:eastAsia="zh-CN"/>
        </w:rPr>
        <w:t>trials,</w:t>
      </w:r>
      <w:r w:rsidR="00E24065">
        <w:rPr>
          <w:rFonts w:eastAsia="SimSun"/>
          <w:snapToGrid w:val="0"/>
          <w:lang w:eastAsia="zh-CN"/>
        </w:rPr>
        <w:t xml:space="preserve"> </w:t>
      </w:r>
      <w:r w:rsidRPr="00461A15">
        <w:rPr>
          <w:rFonts w:eastAsia="SimSun"/>
          <w:snapToGrid w:val="0"/>
          <w:lang w:eastAsia="zh-CN"/>
        </w:rPr>
        <w:t>Military</w:t>
      </w:r>
      <w:r w:rsidR="00E24065">
        <w:rPr>
          <w:rFonts w:eastAsia="SimSun"/>
          <w:snapToGrid w:val="0"/>
          <w:lang w:eastAsia="zh-CN"/>
        </w:rPr>
        <w:t xml:space="preserve"> </w:t>
      </w:r>
      <w:r w:rsidRPr="00461A15">
        <w:rPr>
          <w:rFonts w:eastAsia="SimSun"/>
          <w:snapToGrid w:val="0"/>
          <w:lang w:eastAsia="zh-CN"/>
        </w:rPr>
        <w:t>courts</w:t>
      </w:r>
      <w:r w:rsidR="00E24065">
        <w:rPr>
          <w:rFonts w:eastAsia="SimSun"/>
          <w:snapToGrid w:val="0"/>
          <w:lang w:eastAsia="zh-CN"/>
        </w:rPr>
        <w:t xml:space="preserve"> </w:t>
      </w:r>
      <w:r w:rsidRPr="00461A15">
        <w:rPr>
          <w:rFonts w:eastAsia="SimSun"/>
          <w:snapToGrid w:val="0"/>
          <w:lang w:eastAsia="zh-CN"/>
        </w:rPr>
        <w:t>(Military</w:t>
      </w:r>
      <w:r w:rsidR="00E24065">
        <w:rPr>
          <w:rFonts w:eastAsia="SimSun"/>
          <w:snapToGrid w:val="0"/>
          <w:lang w:eastAsia="zh-CN"/>
        </w:rPr>
        <w:t xml:space="preserve"> </w:t>
      </w:r>
      <w:r w:rsidRPr="00461A15">
        <w:rPr>
          <w:rFonts w:eastAsia="SimSun"/>
          <w:snapToGrid w:val="0"/>
          <w:lang w:eastAsia="zh-CN"/>
        </w:rPr>
        <w:t>tribunal</w:t>
      </w:r>
      <w:r w:rsidR="00E24065">
        <w:rPr>
          <w:rFonts w:eastAsia="SimSun"/>
          <w:snapToGrid w:val="0"/>
          <w:lang w:eastAsia="zh-CN"/>
        </w:rPr>
        <w:t xml:space="preserve"> </w:t>
      </w:r>
      <w:r w:rsidRPr="00461A15">
        <w:rPr>
          <w:rFonts w:eastAsia="SimSun"/>
          <w:snapToGrid w:val="0"/>
          <w:lang w:eastAsia="zh-CN"/>
        </w:rPr>
        <w:t>and</w:t>
      </w:r>
      <w:r w:rsidR="00E24065">
        <w:rPr>
          <w:rFonts w:eastAsia="SimSun"/>
          <w:snapToGrid w:val="0"/>
          <w:lang w:eastAsia="zh-CN"/>
        </w:rPr>
        <w:t xml:space="preserve"> </w:t>
      </w:r>
      <w:r w:rsidRPr="00461A15">
        <w:rPr>
          <w:rFonts w:eastAsia="SimSun"/>
          <w:snapToGrid w:val="0"/>
          <w:lang w:eastAsia="zh-CN"/>
        </w:rPr>
        <w:t>Military</w:t>
      </w:r>
      <w:r w:rsidR="00E24065">
        <w:rPr>
          <w:rFonts w:eastAsia="SimSun"/>
          <w:snapToGrid w:val="0"/>
          <w:lang w:eastAsia="zh-CN"/>
        </w:rPr>
        <w:t xml:space="preserve"> </w:t>
      </w:r>
      <w:r w:rsidRPr="00461A15">
        <w:rPr>
          <w:rFonts w:eastAsia="SimSun"/>
          <w:snapToGrid w:val="0"/>
          <w:lang w:eastAsia="zh-CN"/>
        </w:rPr>
        <w:t>high</w:t>
      </w:r>
      <w:r w:rsidR="00E24065">
        <w:rPr>
          <w:rFonts w:eastAsia="SimSun"/>
          <w:snapToGrid w:val="0"/>
          <w:lang w:eastAsia="zh-CN"/>
        </w:rPr>
        <w:t xml:space="preserve"> </w:t>
      </w:r>
      <w:r w:rsidRPr="00461A15">
        <w:rPr>
          <w:rFonts w:eastAsia="SimSun"/>
          <w:snapToGrid w:val="0"/>
          <w:lang w:eastAsia="zh-CN"/>
        </w:rPr>
        <w:t>court)</w:t>
      </w:r>
      <w:r w:rsidR="00E24065">
        <w:rPr>
          <w:rFonts w:eastAsia="SimSun"/>
          <w:snapToGrid w:val="0"/>
          <w:lang w:eastAsia="zh-CN"/>
        </w:rPr>
        <w:t xml:space="preserve"> </w:t>
      </w:r>
      <w:r w:rsidRPr="00461A15">
        <w:rPr>
          <w:rFonts w:eastAsia="SimSun"/>
          <w:snapToGrid w:val="0"/>
          <w:lang w:eastAsia="zh-CN"/>
        </w:rPr>
        <w:t>and</w:t>
      </w:r>
      <w:r w:rsidR="00E24065">
        <w:rPr>
          <w:rFonts w:eastAsia="SimSun"/>
          <w:snapToGrid w:val="0"/>
          <w:lang w:eastAsia="zh-CN"/>
        </w:rPr>
        <w:t xml:space="preserve"> </w:t>
      </w:r>
      <w:r w:rsidRPr="00461A15">
        <w:rPr>
          <w:rFonts w:eastAsia="SimSun"/>
          <w:snapToGrid w:val="0"/>
          <w:lang w:eastAsia="zh-CN"/>
        </w:rPr>
        <w:t>Commercial</w:t>
      </w:r>
      <w:r w:rsidR="00E24065">
        <w:rPr>
          <w:rFonts w:eastAsia="SimSun"/>
          <w:snapToGrid w:val="0"/>
          <w:lang w:eastAsia="zh-CN"/>
        </w:rPr>
        <w:t xml:space="preserve"> </w:t>
      </w:r>
      <w:r w:rsidRPr="00461A15">
        <w:rPr>
          <w:rFonts w:eastAsia="SimSun"/>
          <w:snapToGrid w:val="0"/>
          <w:lang w:eastAsia="zh-CN"/>
        </w:rPr>
        <w:t>courts.</w:t>
      </w:r>
    </w:p>
    <w:p w:rsidR="00951BC8" w:rsidRPr="00461A15" w:rsidRDefault="00951BC8" w:rsidP="009B2256">
      <w:pPr>
        <w:pStyle w:val="SingleTxtG"/>
        <w:rPr>
          <w:szCs w:val="24"/>
        </w:rPr>
      </w:pPr>
      <w:r w:rsidRPr="00461A15">
        <w:rPr>
          <w:color w:val="000000"/>
        </w:rPr>
        <w:t>29.</w:t>
      </w:r>
      <w:r w:rsidRPr="00461A15">
        <w:rPr>
          <w:color w:val="000000"/>
        </w:rPr>
        <w:tab/>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independence</w:t>
      </w:r>
      <w:r w:rsidR="00E24065">
        <w:rPr>
          <w:rFonts w:eastAsia="SimSun"/>
          <w:snapToGrid w:val="0"/>
          <w:lang w:eastAsia="zh-CN"/>
        </w:rPr>
        <w:t xml:space="preserve"> </w:t>
      </w:r>
      <w:r w:rsidRPr="00461A15">
        <w:rPr>
          <w:rFonts w:eastAsia="SimSun"/>
          <w:snapToGrid w:val="0"/>
          <w:lang w:eastAsia="zh-CN"/>
        </w:rPr>
        <w:t>of</w:t>
      </w:r>
      <w:r w:rsidR="00E24065">
        <w:rPr>
          <w:rFonts w:eastAsia="SimSun"/>
          <w:snapToGrid w:val="0"/>
          <w:lang w:eastAsia="zh-CN"/>
        </w:rPr>
        <w:t xml:space="preserve"> </w:t>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judiciary</w:t>
      </w:r>
      <w:r w:rsidR="00E24065">
        <w:rPr>
          <w:rFonts w:eastAsia="SimSun"/>
          <w:snapToGrid w:val="0"/>
          <w:lang w:eastAsia="zh-CN"/>
        </w:rPr>
        <w:t xml:space="preserve"> </w:t>
      </w:r>
      <w:r w:rsidRPr="00461A15">
        <w:rPr>
          <w:rFonts w:eastAsia="SimSun"/>
          <w:snapToGrid w:val="0"/>
          <w:lang w:eastAsia="zh-CN"/>
        </w:rPr>
        <w:t>is</w:t>
      </w:r>
      <w:r w:rsidR="00E24065">
        <w:rPr>
          <w:rFonts w:eastAsia="SimSun"/>
          <w:snapToGrid w:val="0"/>
          <w:lang w:eastAsia="zh-CN"/>
        </w:rPr>
        <w:t xml:space="preserve"> </w:t>
      </w:r>
      <w:r w:rsidRPr="00461A15">
        <w:rPr>
          <w:rFonts w:eastAsia="SimSun"/>
          <w:snapToGrid w:val="0"/>
          <w:lang w:eastAsia="zh-CN"/>
        </w:rPr>
        <w:t>guaranteed</w:t>
      </w:r>
      <w:r w:rsidR="00E24065">
        <w:rPr>
          <w:rFonts w:eastAsia="SimSun"/>
          <w:snapToGrid w:val="0"/>
          <w:lang w:eastAsia="zh-CN"/>
        </w:rPr>
        <w:t xml:space="preserve"> </w:t>
      </w:r>
      <w:r w:rsidRPr="00461A15">
        <w:rPr>
          <w:rFonts w:eastAsia="SimSun"/>
          <w:snapToGrid w:val="0"/>
          <w:lang w:eastAsia="zh-CN"/>
        </w:rPr>
        <w:t>under</w:t>
      </w:r>
      <w:r w:rsidR="00E24065">
        <w:rPr>
          <w:rFonts w:eastAsia="SimSun"/>
          <w:snapToGrid w:val="0"/>
          <w:lang w:eastAsia="zh-CN"/>
        </w:rPr>
        <w:t xml:space="preserve"> </w:t>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Constitution</w:t>
      </w:r>
      <w:r w:rsidR="00E24065">
        <w:rPr>
          <w:rFonts w:eastAsia="SimSun"/>
          <w:snapToGrid w:val="0"/>
          <w:lang w:eastAsia="zh-CN"/>
        </w:rPr>
        <w:t xml:space="preserve"> </w:t>
      </w:r>
      <w:r w:rsidRPr="00461A15">
        <w:rPr>
          <w:rFonts w:eastAsia="SimSun"/>
          <w:snapToGrid w:val="0"/>
          <w:lang w:eastAsia="zh-CN"/>
        </w:rPr>
        <w:t>in</w:t>
      </w:r>
      <w:r w:rsidR="00E24065">
        <w:rPr>
          <w:rFonts w:eastAsia="SimSun"/>
          <w:snapToGrid w:val="0"/>
          <w:lang w:eastAsia="zh-CN"/>
        </w:rPr>
        <w:t xml:space="preserve"> </w:t>
      </w:r>
      <w:r w:rsidRPr="00461A15">
        <w:rPr>
          <w:rFonts w:eastAsia="SimSun"/>
          <w:snapToGrid w:val="0"/>
          <w:lang w:eastAsia="zh-CN"/>
        </w:rPr>
        <w:t>its</w:t>
      </w:r>
      <w:r w:rsidR="00E24065">
        <w:rPr>
          <w:rFonts w:eastAsia="SimSun"/>
          <w:snapToGrid w:val="0"/>
          <w:lang w:eastAsia="zh-CN"/>
        </w:rPr>
        <w:t xml:space="preserve"> </w:t>
      </w:r>
      <w:r w:rsidRPr="00461A15">
        <w:rPr>
          <w:rFonts w:eastAsia="SimSun"/>
          <w:snapToGrid w:val="0"/>
          <w:lang w:eastAsia="zh-CN"/>
        </w:rPr>
        <w:t>article</w:t>
      </w:r>
      <w:r w:rsidR="00E24065">
        <w:rPr>
          <w:rFonts w:eastAsia="SimSun"/>
          <w:snapToGrid w:val="0"/>
          <w:lang w:eastAsia="zh-CN"/>
        </w:rPr>
        <w:t xml:space="preserve"> </w:t>
      </w:r>
      <w:r w:rsidRPr="00461A15">
        <w:rPr>
          <w:rFonts w:eastAsia="SimSun"/>
          <w:snapToGrid w:val="0"/>
          <w:lang w:eastAsia="zh-CN"/>
        </w:rPr>
        <w:t>140</w:t>
      </w:r>
      <w:r w:rsidR="00E24065">
        <w:rPr>
          <w:rFonts w:eastAsia="SimSun"/>
          <w:snapToGrid w:val="0"/>
          <w:lang w:eastAsia="zh-CN"/>
        </w:rPr>
        <w:t xml:space="preserve"> </w:t>
      </w:r>
      <w:r w:rsidRPr="00461A15">
        <w:rPr>
          <w:rFonts w:eastAsia="SimSun"/>
          <w:snapToGrid w:val="0"/>
          <w:lang w:eastAsia="zh-CN"/>
        </w:rPr>
        <w:t>paragraph</w:t>
      </w:r>
      <w:r w:rsidR="00E24065">
        <w:rPr>
          <w:rFonts w:eastAsia="SimSun"/>
          <w:snapToGrid w:val="0"/>
          <w:lang w:eastAsia="zh-CN"/>
        </w:rPr>
        <w:t xml:space="preserve"> </w:t>
      </w:r>
      <w:r w:rsidRPr="00461A15">
        <w:rPr>
          <w:rFonts w:eastAsia="SimSun"/>
          <w:snapToGrid w:val="0"/>
          <w:lang w:eastAsia="zh-CN"/>
        </w:rPr>
        <w:t>2</w:t>
      </w:r>
      <w:r w:rsidR="00E24065">
        <w:rPr>
          <w:rFonts w:eastAsia="SimSun"/>
          <w:snapToGrid w:val="0"/>
          <w:lang w:eastAsia="zh-CN"/>
        </w:rPr>
        <w:t xml:space="preserve"> </w:t>
      </w:r>
      <w:r w:rsidRPr="00461A15">
        <w:rPr>
          <w:rFonts w:eastAsia="SimSun"/>
          <w:snapToGrid w:val="0"/>
          <w:lang w:eastAsia="zh-CN"/>
        </w:rPr>
        <w:t>which</w:t>
      </w:r>
      <w:r w:rsidR="00E24065">
        <w:rPr>
          <w:rFonts w:eastAsia="SimSun"/>
          <w:snapToGrid w:val="0"/>
          <w:lang w:eastAsia="zh-CN"/>
        </w:rPr>
        <w:t xml:space="preserve"> </w:t>
      </w:r>
      <w:r w:rsidRPr="00461A15">
        <w:rPr>
          <w:rFonts w:eastAsia="SimSun"/>
          <w:snapToGrid w:val="0"/>
          <w:lang w:eastAsia="zh-CN"/>
        </w:rPr>
        <w:t>provides</w:t>
      </w:r>
      <w:r w:rsidR="00E24065">
        <w:rPr>
          <w:rFonts w:eastAsia="SimSun"/>
          <w:snapToGrid w:val="0"/>
          <w:lang w:eastAsia="zh-CN"/>
        </w:rPr>
        <w:t xml:space="preserve"> </w:t>
      </w:r>
      <w:r w:rsidRPr="00461A15">
        <w:rPr>
          <w:rFonts w:eastAsia="SimSun"/>
          <w:snapToGrid w:val="0"/>
          <w:lang w:eastAsia="zh-CN"/>
        </w:rPr>
        <w:t>that</w:t>
      </w:r>
      <w:r w:rsidR="00E24065">
        <w:rPr>
          <w:rFonts w:eastAsia="SimSun"/>
          <w:snapToGrid w:val="0"/>
          <w:lang w:eastAsia="zh-CN"/>
        </w:rPr>
        <w:t xml:space="preserve"> </w:t>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Judiciary</w:t>
      </w:r>
      <w:r w:rsidR="00E24065">
        <w:rPr>
          <w:rFonts w:eastAsia="SimSun"/>
          <w:snapToGrid w:val="0"/>
          <w:lang w:eastAsia="zh-CN"/>
        </w:rPr>
        <w:t xml:space="preserve"> </w:t>
      </w:r>
      <w:r w:rsidRPr="00461A15">
        <w:rPr>
          <w:rFonts w:eastAsia="SimSun"/>
          <w:snapToGrid w:val="0"/>
          <w:lang w:eastAsia="zh-CN"/>
        </w:rPr>
        <w:t>is</w:t>
      </w:r>
      <w:r w:rsidR="00E24065">
        <w:rPr>
          <w:rFonts w:eastAsia="SimSun"/>
          <w:snapToGrid w:val="0"/>
          <w:lang w:eastAsia="zh-CN"/>
        </w:rPr>
        <w:t xml:space="preserve"> </w:t>
      </w:r>
      <w:r w:rsidRPr="00461A15">
        <w:rPr>
          <w:rFonts w:eastAsia="SimSun"/>
          <w:snapToGrid w:val="0"/>
          <w:lang w:eastAsia="zh-CN"/>
        </w:rPr>
        <w:t>independent</w:t>
      </w:r>
      <w:r w:rsidR="00E24065">
        <w:rPr>
          <w:rFonts w:eastAsia="SimSun"/>
          <w:snapToGrid w:val="0"/>
          <w:lang w:eastAsia="zh-CN"/>
        </w:rPr>
        <w:t xml:space="preserve"> </w:t>
      </w:r>
      <w:r w:rsidRPr="00461A15">
        <w:rPr>
          <w:rFonts w:eastAsia="SimSun"/>
          <w:snapToGrid w:val="0"/>
          <w:lang w:eastAsia="zh-CN"/>
        </w:rPr>
        <w:t>and</w:t>
      </w:r>
      <w:r w:rsidR="00E24065">
        <w:rPr>
          <w:rFonts w:eastAsia="SimSun"/>
          <w:snapToGrid w:val="0"/>
          <w:lang w:eastAsia="zh-CN"/>
        </w:rPr>
        <w:t xml:space="preserve"> </w:t>
      </w:r>
      <w:r w:rsidRPr="00461A15">
        <w:rPr>
          <w:rFonts w:eastAsia="SimSun"/>
          <w:snapToGrid w:val="0"/>
          <w:lang w:eastAsia="zh-CN"/>
        </w:rPr>
        <w:t>separate</w:t>
      </w:r>
      <w:r w:rsidR="00E24065">
        <w:rPr>
          <w:rFonts w:eastAsia="SimSun"/>
          <w:snapToGrid w:val="0"/>
          <w:lang w:eastAsia="zh-CN"/>
        </w:rPr>
        <w:t xml:space="preserve"> </w:t>
      </w:r>
      <w:r w:rsidRPr="00461A15">
        <w:rPr>
          <w:rFonts w:eastAsia="SimSun"/>
          <w:snapToGrid w:val="0"/>
          <w:lang w:eastAsia="zh-CN"/>
        </w:rPr>
        <w:t>from</w:t>
      </w:r>
      <w:r w:rsidR="00E24065">
        <w:rPr>
          <w:rFonts w:eastAsia="SimSun"/>
          <w:snapToGrid w:val="0"/>
          <w:lang w:eastAsia="zh-CN"/>
        </w:rPr>
        <w:t xml:space="preserve"> </w:t>
      </w:r>
      <w:r w:rsidRPr="00461A15">
        <w:rPr>
          <w:rFonts w:eastAsia="SimSun"/>
          <w:snapToGrid w:val="0"/>
          <w:lang w:eastAsia="zh-CN"/>
        </w:rPr>
        <w:t>the</w:t>
      </w:r>
      <w:r w:rsidR="00E24065">
        <w:rPr>
          <w:rFonts w:eastAsia="SimSun"/>
          <w:snapToGrid w:val="0"/>
          <w:lang w:eastAsia="zh-CN"/>
        </w:rPr>
        <w:t xml:space="preserve"> </w:t>
      </w:r>
      <w:r w:rsidRPr="00461A15">
        <w:rPr>
          <w:rFonts w:eastAsia="SimSun"/>
          <w:snapToGrid w:val="0"/>
          <w:lang w:eastAsia="zh-CN"/>
        </w:rPr>
        <w:t>legislative</w:t>
      </w:r>
      <w:r w:rsidR="00E24065">
        <w:rPr>
          <w:rFonts w:eastAsia="SimSun"/>
          <w:snapToGrid w:val="0"/>
          <w:lang w:eastAsia="zh-CN"/>
        </w:rPr>
        <w:t xml:space="preserve"> </w:t>
      </w:r>
      <w:r w:rsidRPr="00461A15">
        <w:rPr>
          <w:rFonts w:eastAsia="SimSun"/>
          <w:snapToGrid w:val="0"/>
          <w:lang w:eastAsia="zh-CN"/>
        </w:rPr>
        <w:t>and</w:t>
      </w:r>
      <w:r w:rsidR="00E24065">
        <w:rPr>
          <w:rFonts w:eastAsia="SimSun"/>
          <w:snapToGrid w:val="0"/>
          <w:lang w:eastAsia="zh-CN"/>
        </w:rPr>
        <w:t xml:space="preserve"> </w:t>
      </w:r>
      <w:r w:rsidRPr="00461A15">
        <w:rPr>
          <w:rFonts w:eastAsia="SimSun"/>
          <w:snapToGrid w:val="0"/>
          <w:lang w:eastAsia="zh-CN"/>
        </w:rPr>
        <w:t>executive</w:t>
      </w:r>
      <w:r w:rsidR="00E24065">
        <w:rPr>
          <w:rFonts w:eastAsia="SimSun"/>
          <w:snapToGrid w:val="0"/>
          <w:lang w:eastAsia="zh-CN"/>
        </w:rPr>
        <w:t xml:space="preserve"> </w:t>
      </w:r>
      <w:r w:rsidRPr="00461A15">
        <w:rPr>
          <w:rFonts w:eastAsia="SimSun"/>
          <w:snapToGrid w:val="0"/>
          <w:lang w:eastAsia="zh-CN"/>
        </w:rPr>
        <w:t>branches</w:t>
      </w:r>
      <w:r w:rsidR="00E24065">
        <w:rPr>
          <w:rFonts w:eastAsia="SimSun"/>
          <w:snapToGrid w:val="0"/>
          <w:lang w:eastAsia="zh-CN"/>
        </w:rPr>
        <w:t xml:space="preserve"> </w:t>
      </w:r>
      <w:r w:rsidRPr="00461A15">
        <w:rPr>
          <w:rFonts w:eastAsia="SimSun"/>
          <w:snapToGrid w:val="0"/>
          <w:lang w:eastAsia="zh-CN"/>
        </w:rPr>
        <w:t>of</w:t>
      </w:r>
      <w:r w:rsidR="00E24065">
        <w:rPr>
          <w:rFonts w:eastAsia="SimSun"/>
          <w:snapToGrid w:val="0"/>
          <w:lang w:eastAsia="zh-CN"/>
        </w:rPr>
        <w:t xml:space="preserve"> </w:t>
      </w:r>
      <w:r w:rsidRPr="00461A15">
        <w:rPr>
          <w:rFonts w:eastAsia="SimSun"/>
          <w:snapToGrid w:val="0"/>
          <w:lang w:eastAsia="zh-CN"/>
        </w:rPr>
        <w:t>government.</w:t>
      </w:r>
      <w:r w:rsidR="00E24065">
        <w:rPr>
          <w:rFonts w:eastAsia="SimSun"/>
          <w:snapToGrid w:val="0"/>
          <w:lang w:eastAsia="zh-CN"/>
        </w:rPr>
        <w:t xml:space="preserve"> </w:t>
      </w:r>
      <w:r w:rsidRPr="00461A15">
        <w:rPr>
          <w:rFonts w:eastAsia="SimSun"/>
          <w:snapToGrid w:val="0"/>
          <w:lang w:eastAsia="zh-CN"/>
        </w:rPr>
        <w:t>It</w:t>
      </w:r>
      <w:r w:rsidR="00E24065">
        <w:rPr>
          <w:rFonts w:eastAsia="SimSun"/>
          <w:snapToGrid w:val="0"/>
          <w:lang w:eastAsia="zh-CN"/>
        </w:rPr>
        <w:t xml:space="preserve"> </w:t>
      </w:r>
      <w:r w:rsidRPr="00461A15">
        <w:rPr>
          <w:rFonts w:eastAsia="SimSun"/>
          <w:snapToGrid w:val="0"/>
          <w:lang w:eastAsia="zh-CN"/>
        </w:rPr>
        <w:t>enjoys</w:t>
      </w:r>
      <w:r w:rsidR="00E24065">
        <w:rPr>
          <w:rFonts w:eastAsia="SimSun"/>
          <w:snapToGrid w:val="0"/>
          <w:lang w:eastAsia="zh-CN"/>
        </w:rPr>
        <w:t xml:space="preserve"> </w:t>
      </w:r>
      <w:r w:rsidRPr="00461A15">
        <w:rPr>
          <w:rFonts w:eastAsia="SimSun"/>
          <w:snapToGrid w:val="0"/>
          <w:lang w:eastAsia="zh-CN"/>
        </w:rPr>
        <w:t>financial</w:t>
      </w:r>
      <w:r w:rsidR="00E24065">
        <w:rPr>
          <w:rFonts w:eastAsia="SimSun"/>
          <w:snapToGrid w:val="0"/>
          <w:lang w:eastAsia="zh-CN"/>
        </w:rPr>
        <w:t xml:space="preserve"> </w:t>
      </w:r>
      <w:r w:rsidRPr="00461A15">
        <w:rPr>
          <w:rFonts w:eastAsia="SimSun"/>
          <w:snapToGrid w:val="0"/>
          <w:lang w:eastAsia="zh-CN"/>
        </w:rPr>
        <w:t>and</w:t>
      </w:r>
      <w:r w:rsidR="00E24065">
        <w:rPr>
          <w:rFonts w:eastAsia="SimSun"/>
          <w:snapToGrid w:val="0"/>
          <w:lang w:eastAsia="zh-CN"/>
        </w:rPr>
        <w:t xml:space="preserve"> </w:t>
      </w:r>
      <w:r w:rsidRPr="00461A15">
        <w:rPr>
          <w:rFonts w:eastAsia="SimSun"/>
          <w:snapToGrid w:val="0"/>
          <w:lang w:eastAsia="zh-CN"/>
        </w:rPr>
        <w:t>administrative</w:t>
      </w:r>
      <w:r w:rsidR="00E24065">
        <w:rPr>
          <w:rFonts w:eastAsia="SimSun"/>
          <w:snapToGrid w:val="0"/>
          <w:lang w:eastAsia="zh-CN"/>
        </w:rPr>
        <w:t xml:space="preserve"> </w:t>
      </w:r>
      <w:r w:rsidRPr="00461A15">
        <w:rPr>
          <w:rFonts w:eastAsia="SimSun"/>
          <w:snapToGrid w:val="0"/>
          <w:lang w:eastAsia="zh-CN"/>
        </w:rPr>
        <w:t>autonomy.</w:t>
      </w:r>
      <w:r w:rsidR="00E24065">
        <w:rPr>
          <w:rFonts w:eastAsia="SimSun"/>
          <w:snapToGrid w:val="0"/>
          <w:lang w:eastAsia="zh-CN"/>
        </w:rPr>
        <w:t xml:space="preserve"> </w:t>
      </w:r>
      <w:r w:rsidRPr="00461A15">
        <w:rPr>
          <w:rFonts w:eastAsia="SimSun"/>
          <w:snapToGrid w:val="0"/>
          <w:lang w:eastAsia="zh-CN"/>
        </w:rPr>
        <w:t>Acco</w:t>
      </w:r>
      <w:r w:rsidRPr="00461A15">
        <w:rPr>
          <w:szCs w:val="24"/>
        </w:rPr>
        <w:t>rdingly,</w:t>
      </w:r>
      <w:r w:rsidR="00E24065">
        <w:rPr>
          <w:szCs w:val="24"/>
        </w:rPr>
        <w:t xml:space="preserve"> </w:t>
      </w:r>
      <w:r w:rsidRPr="00461A15">
        <w:rPr>
          <w:szCs w:val="24"/>
        </w:rPr>
        <w:t>as</w:t>
      </w:r>
      <w:r w:rsidR="00E24065">
        <w:rPr>
          <w:szCs w:val="24"/>
        </w:rPr>
        <w:t xml:space="preserve"> </w:t>
      </w:r>
      <w:r w:rsidRPr="00461A15">
        <w:rPr>
          <w:szCs w:val="24"/>
        </w:rPr>
        <w:t>part</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mechanism</w:t>
      </w:r>
      <w:r w:rsidR="00E24065">
        <w:rPr>
          <w:szCs w:val="24"/>
        </w:rPr>
        <w:t xml:space="preserve"> </w:t>
      </w:r>
      <w:r w:rsidRPr="00461A15">
        <w:rPr>
          <w:szCs w:val="24"/>
        </w:rPr>
        <w:t>for</w:t>
      </w:r>
      <w:r w:rsidR="00E24065">
        <w:rPr>
          <w:szCs w:val="24"/>
        </w:rPr>
        <w:t xml:space="preserve"> </w:t>
      </w:r>
      <w:r w:rsidRPr="00461A15">
        <w:rPr>
          <w:szCs w:val="24"/>
        </w:rPr>
        <w:t>ensuring</w:t>
      </w:r>
      <w:r w:rsidR="00E24065">
        <w:rPr>
          <w:szCs w:val="24"/>
        </w:rPr>
        <w:t xml:space="preserve"> </w:t>
      </w:r>
      <w:r w:rsidRPr="00461A15">
        <w:rPr>
          <w:szCs w:val="24"/>
        </w:rPr>
        <w:t>the</w:t>
      </w:r>
      <w:r w:rsidR="00E24065">
        <w:rPr>
          <w:szCs w:val="24"/>
        </w:rPr>
        <w:t xml:space="preserve"> </w:t>
      </w:r>
      <w:r w:rsidRPr="00461A15">
        <w:rPr>
          <w:szCs w:val="24"/>
        </w:rPr>
        <w:t>independence</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judiciary,</w:t>
      </w:r>
      <w:r w:rsidR="00E24065">
        <w:rPr>
          <w:szCs w:val="24"/>
        </w:rPr>
        <w:t xml:space="preserve"> </w:t>
      </w:r>
      <w:r w:rsidRPr="00461A15">
        <w:rPr>
          <w:szCs w:val="24"/>
        </w:rPr>
        <w:t>the</w:t>
      </w:r>
      <w:r w:rsidR="00E24065">
        <w:rPr>
          <w:szCs w:val="24"/>
        </w:rPr>
        <w:t xml:space="preserve"> </w:t>
      </w:r>
      <w:r w:rsidRPr="00461A15">
        <w:rPr>
          <w:szCs w:val="24"/>
        </w:rPr>
        <w:t>Constitution</w:t>
      </w:r>
      <w:r w:rsidR="00E24065">
        <w:rPr>
          <w:szCs w:val="24"/>
        </w:rPr>
        <w:t xml:space="preserve"> </w:t>
      </w:r>
      <w:r w:rsidRPr="00461A15">
        <w:rPr>
          <w:szCs w:val="24"/>
        </w:rPr>
        <w:t>establishes</w:t>
      </w:r>
      <w:r w:rsidR="00E24065">
        <w:rPr>
          <w:szCs w:val="24"/>
        </w:rPr>
        <w:t xml:space="preserve"> </w:t>
      </w:r>
      <w:r w:rsidRPr="00461A15">
        <w:rPr>
          <w:szCs w:val="24"/>
        </w:rPr>
        <w:t>the</w:t>
      </w:r>
      <w:r w:rsidR="00E24065">
        <w:rPr>
          <w:szCs w:val="24"/>
        </w:rPr>
        <w:t xml:space="preserve"> </w:t>
      </w:r>
      <w:r w:rsidRPr="00461A15">
        <w:rPr>
          <w:szCs w:val="24"/>
        </w:rPr>
        <w:t>Superior</w:t>
      </w:r>
      <w:r w:rsidR="00E24065">
        <w:rPr>
          <w:szCs w:val="24"/>
        </w:rPr>
        <w:t xml:space="preserve"> </w:t>
      </w:r>
      <w:r w:rsidRPr="00461A15">
        <w:rPr>
          <w:szCs w:val="24"/>
        </w:rPr>
        <w:t>Council</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judiciary</w:t>
      </w:r>
      <w:r w:rsidR="00E24065">
        <w:rPr>
          <w:szCs w:val="24"/>
        </w:rPr>
        <w:t xml:space="preserve"> </w:t>
      </w:r>
      <w:r w:rsidRPr="00461A15">
        <w:rPr>
          <w:szCs w:val="24"/>
        </w:rPr>
        <w:t>whose</w:t>
      </w:r>
      <w:r w:rsidR="00E24065">
        <w:rPr>
          <w:szCs w:val="24"/>
        </w:rPr>
        <w:t xml:space="preserve"> </w:t>
      </w:r>
      <w:r w:rsidRPr="00461A15">
        <w:rPr>
          <w:szCs w:val="24"/>
        </w:rPr>
        <w:t>main</w:t>
      </w:r>
      <w:r w:rsidR="00E24065">
        <w:rPr>
          <w:szCs w:val="24"/>
        </w:rPr>
        <w:t xml:space="preserve"> </w:t>
      </w:r>
      <w:r w:rsidRPr="00461A15">
        <w:rPr>
          <w:szCs w:val="24"/>
        </w:rPr>
        <w:t>function</w:t>
      </w:r>
      <w:r w:rsidR="00E24065">
        <w:rPr>
          <w:szCs w:val="24"/>
        </w:rPr>
        <w:t xml:space="preserve"> </w:t>
      </w:r>
      <w:r w:rsidRPr="00461A15">
        <w:rPr>
          <w:szCs w:val="24"/>
        </w:rPr>
        <w:t>powers</w:t>
      </w:r>
      <w:r w:rsidR="00E24065">
        <w:rPr>
          <w:szCs w:val="24"/>
        </w:rPr>
        <w:t xml:space="preserve"> </w:t>
      </w:r>
      <w:r w:rsidRPr="00461A15">
        <w:rPr>
          <w:szCs w:val="24"/>
        </w:rPr>
        <w:t>are</w:t>
      </w:r>
      <w:r w:rsidR="00E24065">
        <w:rPr>
          <w:szCs w:val="24"/>
        </w:rPr>
        <w:t xml:space="preserve"> </w:t>
      </w:r>
      <w:r w:rsidRPr="00461A15">
        <w:rPr>
          <w:szCs w:val="24"/>
        </w:rPr>
        <w:t>the</w:t>
      </w:r>
      <w:r w:rsidR="00E24065">
        <w:rPr>
          <w:szCs w:val="24"/>
        </w:rPr>
        <w:t xml:space="preserve"> </w:t>
      </w:r>
      <w:r w:rsidRPr="00461A15">
        <w:rPr>
          <w:szCs w:val="24"/>
        </w:rPr>
        <w:t>following:</w:t>
      </w:r>
      <w:r w:rsidR="00E24065">
        <w:rPr>
          <w:szCs w:val="24"/>
        </w:rPr>
        <w:t xml:space="preserve"> </w:t>
      </w:r>
    </w:p>
    <w:p w:rsidR="00951BC8" w:rsidRPr="00461A15" w:rsidRDefault="00951BC8" w:rsidP="009B2256">
      <w:pPr>
        <w:pStyle w:val="SingleTxtG"/>
      </w:pPr>
      <w:r w:rsidRPr="00461A15">
        <w:tab/>
        <w:t>(a)</w:t>
      </w:r>
      <w:r w:rsidRPr="00461A15">
        <w:tab/>
        <w:t>To</w:t>
      </w:r>
      <w:r w:rsidR="00E24065">
        <w:t xml:space="preserve"> </w:t>
      </w:r>
      <w:r w:rsidRPr="00461A15">
        <w:t>decide</w:t>
      </w:r>
      <w:r w:rsidR="00E24065">
        <w:t xml:space="preserve"> </w:t>
      </w:r>
      <w:r w:rsidRPr="00461A15">
        <w:t>on</w:t>
      </w:r>
      <w:r w:rsidR="00E24065">
        <w:t xml:space="preserve"> </w:t>
      </w:r>
      <w:r w:rsidRPr="00461A15">
        <w:t>the</w:t>
      </w:r>
      <w:r w:rsidR="00E24065">
        <w:t xml:space="preserve"> </w:t>
      </w:r>
      <w:r w:rsidRPr="00461A15">
        <w:t>appointment,</w:t>
      </w:r>
      <w:r w:rsidR="00E24065">
        <w:t xml:space="preserve"> </w:t>
      </w:r>
      <w:r w:rsidRPr="00461A15">
        <w:t>dismissal</w:t>
      </w:r>
      <w:r w:rsidR="00E24065">
        <w:t xml:space="preserve"> </w:t>
      </w:r>
      <w:r w:rsidRPr="00461A15">
        <w:t>and</w:t>
      </w:r>
      <w:r w:rsidR="00E24065">
        <w:t xml:space="preserve"> </w:t>
      </w:r>
      <w:r w:rsidRPr="00461A15">
        <w:t>all</w:t>
      </w:r>
      <w:r w:rsidR="00E24065">
        <w:t xml:space="preserve"> </w:t>
      </w:r>
      <w:r w:rsidRPr="00461A15">
        <w:t>matters</w:t>
      </w:r>
      <w:r w:rsidR="00E24065">
        <w:t xml:space="preserve"> </w:t>
      </w:r>
      <w:r w:rsidRPr="00461A15">
        <w:t>affecting</w:t>
      </w:r>
      <w:r w:rsidR="00E24065">
        <w:t xml:space="preserve"> </w:t>
      </w:r>
      <w:r w:rsidRPr="00461A15">
        <w:t>the</w:t>
      </w:r>
      <w:r w:rsidR="00E24065">
        <w:t xml:space="preserve"> </w:t>
      </w:r>
      <w:r w:rsidRPr="00461A15">
        <w:t>careers</w:t>
      </w:r>
      <w:r w:rsidR="00E24065">
        <w:t xml:space="preserve"> </w:t>
      </w:r>
      <w:r w:rsidRPr="00461A15">
        <w:t>of</w:t>
      </w:r>
      <w:r w:rsidR="00E24065">
        <w:t xml:space="preserve"> </w:t>
      </w:r>
      <w:r w:rsidRPr="00461A15">
        <w:t>judges</w:t>
      </w:r>
      <w:r w:rsidR="00E24065">
        <w:t xml:space="preserve"> </w:t>
      </w:r>
      <w:r w:rsidRPr="00461A15">
        <w:t>with</w:t>
      </w:r>
      <w:r w:rsidR="00E24065">
        <w:t xml:space="preserve"> </w:t>
      </w:r>
      <w:r w:rsidRPr="00461A15">
        <w:t>the</w:t>
      </w:r>
      <w:r w:rsidR="00E24065">
        <w:t xml:space="preserve"> </w:t>
      </w:r>
      <w:r w:rsidRPr="00461A15">
        <w:t>exception</w:t>
      </w:r>
      <w:r w:rsidR="00E24065">
        <w:t xml:space="preserve"> </w:t>
      </w:r>
      <w:r w:rsidRPr="00461A15">
        <w:t>of</w:t>
      </w:r>
      <w:r w:rsidR="00E24065">
        <w:t xml:space="preserve"> </w:t>
      </w:r>
      <w:r w:rsidRPr="00461A15">
        <w:t>the</w:t>
      </w:r>
      <w:r w:rsidR="00E24065">
        <w:t xml:space="preserve"> </w:t>
      </w:r>
      <w:r w:rsidRPr="00461A15">
        <w:t>President</w:t>
      </w:r>
      <w:r w:rsidR="00E24065">
        <w:t xml:space="preserve"> </w:t>
      </w:r>
      <w:r w:rsidRPr="00461A15">
        <w:t>and</w:t>
      </w:r>
      <w:r w:rsidR="00E24065">
        <w:t xml:space="preserve"> </w:t>
      </w:r>
      <w:r w:rsidRPr="00461A15">
        <w:t>Vice-Presidents</w:t>
      </w:r>
      <w:r w:rsidR="00E24065">
        <w:t xml:space="preserve"> </w:t>
      </w:r>
      <w:r w:rsidRPr="00461A15">
        <w:t>of</w:t>
      </w:r>
      <w:r w:rsidR="00E24065">
        <w:t xml:space="preserve"> </w:t>
      </w:r>
      <w:r w:rsidRPr="00461A15">
        <w:t>the</w:t>
      </w:r>
      <w:r w:rsidR="00E24065">
        <w:t xml:space="preserve"> </w:t>
      </w:r>
      <w:r w:rsidRPr="00461A15">
        <w:t>Supreme</w:t>
      </w:r>
      <w:r w:rsidR="00E24065">
        <w:t xml:space="preserve"> </w:t>
      </w:r>
      <w:r w:rsidRPr="00461A15">
        <w:t>Court;</w:t>
      </w:r>
      <w:r w:rsidR="00E24065">
        <w:t xml:space="preserve"> </w:t>
      </w:r>
    </w:p>
    <w:p w:rsidR="00951BC8" w:rsidRPr="00461A15" w:rsidRDefault="00951BC8" w:rsidP="009B2256">
      <w:pPr>
        <w:pStyle w:val="SingleTxtG"/>
      </w:pPr>
      <w:r w:rsidRPr="00461A15">
        <w:tab/>
        <w:t>(b)</w:t>
      </w:r>
      <w:r w:rsidRPr="00461A15">
        <w:tab/>
        <w:t>To</w:t>
      </w:r>
      <w:r w:rsidR="00E24065">
        <w:t xml:space="preserve"> </w:t>
      </w:r>
      <w:r w:rsidRPr="00461A15">
        <w:t>offer</w:t>
      </w:r>
      <w:r w:rsidR="00E24065">
        <w:t xml:space="preserve"> </w:t>
      </w:r>
      <w:r w:rsidRPr="00461A15">
        <w:t>consultative</w:t>
      </w:r>
      <w:r w:rsidR="00E24065">
        <w:t xml:space="preserve"> </w:t>
      </w:r>
      <w:r w:rsidRPr="00461A15">
        <w:t>opinions,</w:t>
      </w:r>
      <w:r w:rsidR="00E24065">
        <w:t xml:space="preserve"> </w:t>
      </w:r>
      <w:r w:rsidRPr="00461A15">
        <w:t>at</w:t>
      </w:r>
      <w:r w:rsidR="00E24065">
        <w:t xml:space="preserve"> </w:t>
      </w:r>
      <w:r w:rsidRPr="00461A15">
        <w:t>its</w:t>
      </w:r>
      <w:r w:rsidR="00E24065">
        <w:t xml:space="preserve"> </w:t>
      </w:r>
      <w:r w:rsidRPr="00461A15">
        <w:t>own</w:t>
      </w:r>
      <w:r w:rsidR="00E24065">
        <w:t xml:space="preserve"> </w:t>
      </w:r>
      <w:r w:rsidRPr="00461A15">
        <w:t>initiative</w:t>
      </w:r>
      <w:r w:rsidR="00E24065">
        <w:t xml:space="preserve"> </w:t>
      </w:r>
      <w:r w:rsidRPr="00461A15">
        <w:t>or</w:t>
      </w:r>
      <w:r w:rsidR="00E24065">
        <w:t xml:space="preserve"> </w:t>
      </w:r>
      <w:r w:rsidRPr="00461A15">
        <w:t>upon</w:t>
      </w:r>
      <w:r w:rsidR="00E24065">
        <w:t xml:space="preserve"> </w:t>
      </w:r>
      <w:r w:rsidRPr="00461A15">
        <w:t>request,</w:t>
      </w:r>
      <w:r w:rsidR="00E24065">
        <w:t xml:space="preserve"> </w:t>
      </w:r>
      <w:r w:rsidRPr="00461A15">
        <w:t>on</w:t>
      </w:r>
      <w:r w:rsidR="00E24065">
        <w:t xml:space="preserve"> </w:t>
      </w:r>
      <w:r w:rsidRPr="00461A15">
        <w:t>any</w:t>
      </w:r>
      <w:r w:rsidR="00E24065">
        <w:t xml:space="preserve"> </w:t>
      </w:r>
      <w:r w:rsidRPr="00461A15">
        <w:t>matter</w:t>
      </w:r>
      <w:r w:rsidR="00E24065">
        <w:t xml:space="preserve"> </w:t>
      </w:r>
      <w:r w:rsidRPr="00461A15">
        <w:t>which</w:t>
      </w:r>
      <w:r w:rsidR="00E24065">
        <w:t xml:space="preserve"> </w:t>
      </w:r>
      <w:r w:rsidRPr="00461A15">
        <w:t>it</w:t>
      </w:r>
      <w:r w:rsidR="00E24065">
        <w:t xml:space="preserve"> </w:t>
      </w:r>
      <w:r w:rsidRPr="00461A15">
        <w:t>is</w:t>
      </w:r>
      <w:r w:rsidR="00E24065">
        <w:t xml:space="preserve"> </w:t>
      </w:r>
      <w:r w:rsidRPr="00461A15">
        <w:t>competent</w:t>
      </w:r>
      <w:r w:rsidR="00E24065">
        <w:t xml:space="preserve"> </w:t>
      </w:r>
      <w:r w:rsidRPr="00461A15">
        <w:t>to</w:t>
      </w:r>
      <w:r w:rsidR="00E24065">
        <w:t xml:space="preserve"> </w:t>
      </w:r>
      <w:r w:rsidRPr="00461A15">
        <w:t>examine</w:t>
      </w:r>
      <w:r w:rsidR="00E24065">
        <w:t xml:space="preserve"> </w:t>
      </w:r>
      <w:r w:rsidRPr="00461A15">
        <w:t>concerning</w:t>
      </w:r>
      <w:r w:rsidR="00E24065">
        <w:t xml:space="preserve"> </w:t>
      </w:r>
      <w:r w:rsidRPr="00461A15">
        <w:t>the</w:t>
      </w:r>
      <w:r w:rsidR="00E24065">
        <w:t xml:space="preserve"> </w:t>
      </w:r>
      <w:r w:rsidRPr="00461A15">
        <w:t>regulations</w:t>
      </w:r>
      <w:r w:rsidR="00E24065">
        <w:t xml:space="preserve"> </w:t>
      </w:r>
      <w:r w:rsidRPr="00461A15">
        <w:t>governing</w:t>
      </w:r>
      <w:r w:rsidR="00E24065">
        <w:t xml:space="preserve"> </w:t>
      </w:r>
      <w:r w:rsidRPr="00461A15">
        <w:t>the</w:t>
      </w:r>
      <w:r w:rsidR="00E24065">
        <w:t xml:space="preserve"> </w:t>
      </w:r>
      <w:r w:rsidRPr="00461A15">
        <w:t>terms</w:t>
      </w:r>
      <w:r w:rsidR="00E24065">
        <w:t xml:space="preserve"> </w:t>
      </w:r>
      <w:r w:rsidRPr="00461A15">
        <w:t>and</w:t>
      </w:r>
      <w:r w:rsidR="00E24065">
        <w:t xml:space="preserve"> </w:t>
      </w:r>
      <w:r w:rsidRPr="00461A15">
        <w:t>conditions</w:t>
      </w:r>
      <w:r w:rsidR="00E24065">
        <w:t xml:space="preserve"> </w:t>
      </w:r>
      <w:r w:rsidRPr="00461A15">
        <w:t>of</w:t>
      </w:r>
      <w:r w:rsidR="00E24065">
        <w:t xml:space="preserve"> </w:t>
      </w:r>
      <w:r w:rsidRPr="00461A15">
        <w:t>service</w:t>
      </w:r>
      <w:r w:rsidR="00E24065">
        <w:t xml:space="preserve"> </w:t>
      </w:r>
      <w:r w:rsidRPr="00461A15">
        <w:t>of</w:t>
      </w:r>
      <w:r w:rsidR="00E24065">
        <w:t xml:space="preserve"> </w:t>
      </w:r>
      <w:r w:rsidRPr="00461A15">
        <w:t>the</w:t>
      </w:r>
      <w:r w:rsidR="00E24065">
        <w:t xml:space="preserve"> </w:t>
      </w:r>
      <w:r w:rsidRPr="00461A15">
        <w:t>judiciary;</w:t>
      </w:r>
      <w:r w:rsidR="00E24065">
        <w:t xml:space="preserve"> </w:t>
      </w:r>
    </w:p>
    <w:p w:rsidR="00951BC8" w:rsidRPr="00461A15" w:rsidRDefault="00951BC8" w:rsidP="009B2256">
      <w:pPr>
        <w:pStyle w:val="SingleTxtG"/>
      </w:pPr>
      <w:r w:rsidRPr="00461A15">
        <w:tab/>
        <w:t>(c)</w:t>
      </w:r>
      <w:r w:rsidRPr="00461A15">
        <w:tab/>
        <w:t>To</w:t>
      </w:r>
      <w:r w:rsidR="00E24065">
        <w:t xml:space="preserve"> </w:t>
      </w:r>
      <w:r w:rsidRPr="00461A15">
        <w:t>offer</w:t>
      </w:r>
      <w:r w:rsidR="00E24065">
        <w:t xml:space="preserve"> </w:t>
      </w:r>
      <w:r w:rsidRPr="00461A15">
        <w:t>consultative</w:t>
      </w:r>
      <w:r w:rsidR="00E24065">
        <w:t xml:space="preserve"> </w:t>
      </w:r>
      <w:r w:rsidRPr="00461A15">
        <w:t>opinions,</w:t>
      </w:r>
      <w:r w:rsidR="00E24065">
        <w:t xml:space="preserve"> </w:t>
      </w:r>
      <w:r w:rsidRPr="00461A15">
        <w:t>at</w:t>
      </w:r>
      <w:r w:rsidR="00E24065">
        <w:t xml:space="preserve"> </w:t>
      </w:r>
      <w:r w:rsidRPr="00461A15">
        <w:t>its</w:t>
      </w:r>
      <w:r w:rsidR="00E24065">
        <w:t xml:space="preserve"> </w:t>
      </w:r>
      <w:r w:rsidRPr="00461A15">
        <w:t>own</w:t>
      </w:r>
      <w:r w:rsidR="00E24065">
        <w:t xml:space="preserve"> </w:t>
      </w:r>
      <w:r w:rsidRPr="00461A15">
        <w:t>initiative</w:t>
      </w:r>
      <w:r w:rsidR="00E24065">
        <w:t xml:space="preserve"> </w:t>
      </w:r>
      <w:r w:rsidRPr="00461A15">
        <w:t>or</w:t>
      </w:r>
      <w:r w:rsidR="00E24065">
        <w:t xml:space="preserve"> </w:t>
      </w:r>
      <w:r w:rsidRPr="00461A15">
        <w:t>upon</w:t>
      </w:r>
      <w:r w:rsidR="00E24065">
        <w:t xml:space="preserve"> </w:t>
      </w:r>
      <w:r w:rsidRPr="00461A15">
        <w:t>request,</w:t>
      </w:r>
      <w:r w:rsidR="00E24065">
        <w:t xml:space="preserve"> </w:t>
      </w:r>
      <w:r w:rsidRPr="00461A15">
        <w:t>on</w:t>
      </w:r>
      <w:r w:rsidR="00E24065">
        <w:t xml:space="preserve"> </w:t>
      </w:r>
      <w:r w:rsidRPr="00461A15">
        <w:t>any</w:t>
      </w:r>
      <w:r w:rsidR="00E24065">
        <w:t xml:space="preserve"> </w:t>
      </w:r>
      <w:r w:rsidRPr="00461A15">
        <w:t>matter</w:t>
      </w:r>
      <w:r w:rsidR="00E24065">
        <w:t xml:space="preserve"> </w:t>
      </w:r>
      <w:r w:rsidRPr="00461A15">
        <w:t>concerning</w:t>
      </w:r>
      <w:r w:rsidR="00E24065">
        <w:t xml:space="preserve"> </w:t>
      </w:r>
      <w:r w:rsidRPr="00461A15">
        <w:t>the</w:t>
      </w:r>
      <w:r w:rsidR="00E24065">
        <w:t xml:space="preserve"> </w:t>
      </w:r>
      <w:r w:rsidRPr="00461A15">
        <w:t>administration</w:t>
      </w:r>
      <w:r w:rsidR="00E24065">
        <w:t xml:space="preserve"> </w:t>
      </w:r>
      <w:r w:rsidRPr="00461A15">
        <w:t>of</w:t>
      </w:r>
      <w:r w:rsidR="00E24065">
        <w:t xml:space="preserve"> </w:t>
      </w:r>
      <w:r w:rsidRPr="00461A15">
        <w:t>justice.</w:t>
      </w:r>
      <w:r w:rsidR="00E24065">
        <w:t xml:space="preserve"> </w:t>
      </w:r>
    </w:p>
    <w:p w:rsidR="00951BC8" w:rsidRPr="00461A15" w:rsidRDefault="00951BC8" w:rsidP="009B2256">
      <w:pPr>
        <w:pStyle w:val="SingleTxtG"/>
      </w:pPr>
      <w:r w:rsidRPr="00461A15">
        <w:rPr>
          <w:color w:val="000000"/>
        </w:rPr>
        <w:t>30.</w:t>
      </w:r>
      <w:r w:rsidRPr="00461A15">
        <w:rPr>
          <w:color w:val="000000"/>
        </w:rPr>
        <w:tab/>
      </w:r>
      <w:r w:rsidRPr="00461A15">
        <w:t>Article</w:t>
      </w:r>
      <w:r w:rsidR="00E24065">
        <w:t xml:space="preserve"> </w:t>
      </w:r>
      <w:r w:rsidRPr="00461A15">
        <w:t>160</w:t>
      </w:r>
      <w:r w:rsidR="00E24065">
        <w:t xml:space="preserve"> </w:t>
      </w:r>
      <w:r w:rsidRPr="00461A15">
        <w:t>of</w:t>
      </w:r>
      <w:r w:rsidR="00E24065">
        <w:t xml:space="preserve"> </w:t>
      </w:r>
      <w:r w:rsidRPr="00461A15">
        <w:t>the</w:t>
      </w:r>
      <w:r w:rsidR="00E24065">
        <w:t xml:space="preserve"> </w:t>
      </w:r>
      <w:r w:rsidRPr="00461A15">
        <w:t>constitution</w:t>
      </w:r>
      <w:r w:rsidR="00E24065">
        <w:t xml:space="preserve"> </w:t>
      </w:r>
      <w:r w:rsidRPr="00461A15">
        <w:t>provides</w:t>
      </w:r>
      <w:r w:rsidR="00E24065">
        <w:t xml:space="preserve"> </w:t>
      </w:r>
      <w:r w:rsidRPr="00461A15">
        <w:t>for</w:t>
      </w:r>
      <w:r w:rsidR="00E24065">
        <w:t xml:space="preserve"> </w:t>
      </w:r>
      <w:r w:rsidRPr="00461A15">
        <w:t>the</w:t>
      </w:r>
      <w:r w:rsidR="00E24065">
        <w:t xml:space="preserve"> </w:t>
      </w:r>
      <w:r w:rsidRPr="00461A15">
        <w:t>establishment</w:t>
      </w:r>
      <w:r w:rsidR="00E24065">
        <w:t xml:space="preserve"> </w:t>
      </w:r>
      <w:r w:rsidRPr="00461A15">
        <w:t>of</w:t>
      </w:r>
      <w:r w:rsidR="00E24065">
        <w:t xml:space="preserve"> </w:t>
      </w:r>
      <w:r w:rsidRPr="00461A15">
        <w:t>a</w:t>
      </w:r>
      <w:r w:rsidR="00E24065">
        <w:t xml:space="preserve"> </w:t>
      </w:r>
      <w:r w:rsidRPr="00461A15">
        <w:t>National</w:t>
      </w:r>
      <w:r w:rsidR="00E24065">
        <w:t xml:space="preserve"> </w:t>
      </w:r>
      <w:r w:rsidRPr="00461A15">
        <w:t>Public</w:t>
      </w:r>
      <w:r w:rsidR="00E24065">
        <w:t xml:space="preserve"> </w:t>
      </w:r>
      <w:r w:rsidRPr="00461A15">
        <w:t>Prosecution</w:t>
      </w:r>
      <w:r w:rsidR="00E24065">
        <w:t xml:space="preserve"> </w:t>
      </w:r>
      <w:r w:rsidRPr="00461A15">
        <w:t>Authority</w:t>
      </w:r>
      <w:r w:rsidR="00E24065">
        <w:t xml:space="preserve"> </w:t>
      </w:r>
      <w:r w:rsidRPr="00461A15">
        <w:t>responsible,</w:t>
      </w:r>
      <w:r w:rsidR="00E24065">
        <w:t xml:space="preserve"> </w:t>
      </w:r>
      <w:r w:rsidRPr="00461A15">
        <w:t>inter</w:t>
      </w:r>
      <w:r w:rsidR="00E24065">
        <w:t xml:space="preserve"> </w:t>
      </w:r>
      <w:r w:rsidRPr="00461A15">
        <w:t>alia,</w:t>
      </w:r>
      <w:r w:rsidR="00E24065">
        <w:t xml:space="preserve"> </w:t>
      </w:r>
      <w:r w:rsidRPr="00461A15">
        <w:t>for</w:t>
      </w:r>
      <w:r w:rsidR="00E24065">
        <w:t xml:space="preserve"> </w:t>
      </w:r>
      <w:r w:rsidRPr="00461A15">
        <w:t>investigation</w:t>
      </w:r>
      <w:r w:rsidR="00E24065">
        <w:t xml:space="preserve"> </w:t>
      </w:r>
      <w:r w:rsidRPr="00461A15">
        <w:t>and</w:t>
      </w:r>
      <w:r w:rsidR="00E24065">
        <w:t xml:space="preserve"> </w:t>
      </w:r>
      <w:r w:rsidRPr="00461A15">
        <w:t>prosecution</w:t>
      </w:r>
      <w:r w:rsidR="00E24065">
        <w:t xml:space="preserve"> </w:t>
      </w:r>
      <w:r w:rsidRPr="00461A15">
        <w:t>of</w:t>
      </w:r>
      <w:r w:rsidR="00E24065">
        <w:t xml:space="preserve"> </w:t>
      </w:r>
      <w:r w:rsidRPr="00461A15">
        <w:t>crimes</w:t>
      </w:r>
      <w:r w:rsidR="00E24065">
        <w:t xml:space="preserve"> </w:t>
      </w:r>
      <w:r w:rsidRPr="00461A15">
        <w:t>committed</w:t>
      </w:r>
      <w:r w:rsidR="00E24065">
        <w:t xml:space="preserve"> </w:t>
      </w:r>
      <w:r w:rsidRPr="00461A15">
        <w:t>in</w:t>
      </w:r>
      <w:r w:rsidR="00E24065">
        <w:t xml:space="preserve"> </w:t>
      </w:r>
      <w:r w:rsidRPr="00461A15">
        <w:t>the</w:t>
      </w:r>
      <w:r w:rsidR="00E24065">
        <w:t xml:space="preserve"> </w:t>
      </w:r>
      <w:r w:rsidRPr="00461A15">
        <w:t>whole</w:t>
      </w:r>
      <w:r w:rsidR="00E24065">
        <w:t xml:space="preserve"> </w:t>
      </w:r>
      <w:r w:rsidRPr="00461A15">
        <w:t>country.</w:t>
      </w:r>
    </w:p>
    <w:p w:rsidR="00951BC8" w:rsidRPr="00461A15" w:rsidRDefault="00951BC8" w:rsidP="009B2256">
      <w:pPr>
        <w:pStyle w:val="SingleTxtG"/>
      </w:pPr>
      <w:r w:rsidRPr="00461A15">
        <w:rPr>
          <w:color w:val="000000"/>
        </w:rPr>
        <w:t>31.</w:t>
      </w:r>
      <w:r w:rsidRPr="00461A15">
        <w:rPr>
          <w:color w:val="000000"/>
        </w:rPr>
        <w:tab/>
      </w:r>
      <w:r w:rsidRPr="00461A15">
        <w:t>Equally,</w:t>
      </w:r>
      <w:r w:rsidR="00E24065">
        <w:t xml:space="preserve"> </w:t>
      </w:r>
      <w:r w:rsidRPr="00461A15">
        <w:t>article</w:t>
      </w:r>
      <w:r w:rsidR="00E24065">
        <w:t xml:space="preserve"> </w:t>
      </w:r>
      <w:r w:rsidRPr="00461A15">
        <w:t>159</w:t>
      </w:r>
      <w:r w:rsidR="00E24065">
        <w:t xml:space="preserve"> </w:t>
      </w:r>
      <w:r w:rsidRPr="00461A15">
        <w:t>of</w:t>
      </w:r>
      <w:r w:rsidR="00E24065">
        <w:t xml:space="preserve"> </w:t>
      </w:r>
      <w:r w:rsidRPr="00461A15">
        <w:t>the</w:t>
      </w:r>
      <w:r w:rsidR="00E24065">
        <w:t xml:space="preserve"> </w:t>
      </w:r>
      <w:r w:rsidRPr="00461A15">
        <w:t>constitution</w:t>
      </w:r>
      <w:r w:rsidR="00E24065">
        <w:t xml:space="preserve"> </w:t>
      </w:r>
      <w:r w:rsidRPr="00461A15">
        <w:t>provides</w:t>
      </w:r>
      <w:r w:rsidR="00E24065">
        <w:t xml:space="preserve"> </w:t>
      </w:r>
      <w:r w:rsidRPr="00461A15">
        <w:t>for</w:t>
      </w:r>
      <w:r w:rsidR="00E24065">
        <w:t xml:space="preserve"> </w:t>
      </w:r>
      <w:r w:rsidRPr="00461A15">
        <w:t>the</w:t>
      </w:r>
      <w:r w:rsidR="00E24065">
        <w:t xml:space="preserve"> </w:t>
      </w:r>
      <w:r w:rsidRPr="00461A15">
        <w:t>establishment</w:t>
      </w:r>
      <w:r w:rsidR="00E24065">
        <w:t xml:space="preserve"> </w:t>
      </w:r>
      <w:r w:rsidRPr="00461A15">
        <w:t>of</w:t>
      </w:r>
      <w:r w:rsidR="00E24065">
        <w:t xml:space="preserve"> </w:t>
      </w:r>
      <w:r w:rsidRPr="00461A15">
        <w:t>mediation</w:t>
      </w:r>
      <w:r w:rsidR="00E24065">
        <w:t xml:space="preserve"> </w:t>
      </w:r>
      <w:r w:rsidRPr="00461A15">
        <w:t>committees</w:t>
      </w:r>
      <w:r w:rsidR="00E24065">
        <w:t xml:space="preserve"> </w:t>
      </w:r>
      <w:r w:rsidR="002F7978">
        <w:t>–</w:t>
      </w:r>
      <w:r w:rsidR="00E24065">
        <w:t xml:space="preserve"> </w:t>
      </w:r>
      <w:r w:rsidRPr="00461A15">
        <w:t>responsible</w:t>
      </w:r>
      <w:r w:rsidR="00E24065">
        <w:t xml:space="preserve"> </w:t>
      </w:r>
      <w:r w:rsidRPr="00461A15">
        <w:t>for</w:t>
      </w:r>
      <w:r w:rsidR="00E24065">
        <w:t xml:space="preserve"> </w:t>
      </w:r>
      <w:r w:rsidRPr="00461A15">
        <w:t>mediating</w:t>
      </w:r>
      <w:r w:rsidR="00E24065">
        <w:t xml:space="preserve"> </w:t>
      </w:r>
      <w:r w:rsidRPr="00461A15">
        <w:t>between</w:t>
      </w:r>
      <w:r w:rsidR="00E24065">
        <w:t xml:space="preserve"> </w:t>
      </w:r>
      <w:r w:rsidRPr="00461A15">
        <w:t>parties</w:t>
      </w:r>
      <w:r w:rsidR="00E24065">
        <w:t xml:space="preserve"> </w:t>
      </w:r>
      <w:r w:rsidRPr="00461A15">
        <w:t>to</w:t>
      </w:r>
      <w:r w:rsidR="00E24065">
        <w:t xml:space="preserve"> </w:t>
      </w:r>
      <w:r w:rsidRPr="00461A15">
        <w:t>certain</w:t>
      </w:r>
      <w:r w:rsidR="00E24065">
        <w:t xml:space="preserve"> </w:t>
      </w:r>
      <w:r w:rsidRPr="00461A15">
        <w:t>disputes</w:t>
      </w:r>
      <w:r w:rsidR="00E24065">
        <w:t xml:space="preserve"> </w:t>
      </w:r>
      <w:r w:rsidRPr="00461A15">
        <w:t>involving</w:t>
      </w:r>
      <w:r w:rsidR="00E24065">
        <w:t xml:space="preserve"> </w:t>
      </w:r>
      <w:r w:rsidRPr="00461A15">
        <w:t>matters</w:t>
      </w:r>
      <w:r w:rsidR="00E24065">
        <w:t xml:space="preserve"> </w:t>
      </w:r>
      <w:r w:rsidRPr="00461A15">
        <w:t>determined</w:t>
      </w:r>
      <w:r w:rsidR="00E24065">
        <w:t xml:space="preserve"> </w:t>
      </w:r>
      <w:r w:rsidRPr="00461A15">
        <w:t>by</w:t>
      </w:r>
      <w:r w:rsidR="00E24065">
        <w:t xml:space="preserve"> </w:t>
      </w:r>
      <w:r w:rsidRPr="00461A15">
        <w:t>the</w:t>
      </w:r>
      <w:r w:rsidR="00E24065">
        <w:t xml:space="preserve"> </w:t>
      </w:r>
      <w:r w:rsidRPr="00461A15">
        <w:t>law</w:t>
      </w:r>
      <w:r w:rsidR="00E24065">
        <w:t xml:space="preserve"> </w:t>
      </w:r>
      <w:r w:rsidRPr="00461A15">
        <w:t>prior</w:t>
      </w:r>
      <w:r w:rsidR="00E24065">
        <w:t xml:space="preserve"> </w:t>
      </w:r>
      <w:r w:rsidRPr="00461A15">
        <w:t>to</w:t>
      </w:r>
      <w:r w:rsidR="00E24065">
        <w:t xml:space="preserve"> </w:t>
      </w:r>
      <w:r w:rsidRPr="00461A15">
        <w:t>the</w:t>
      </w:r>
      <w:r w:rsidR="00E24065">
        <w:t xml:space="preserve"> </w:t>
      </w:r>
      <w:r w:rsidRPr="00461A15">
        <w:t>filing</w:t>
      </w:r>
      <w:r w:rsidR="00E24065">
        <w:t xml:space="preserve"> </w:t>
      </w:r>
      <w:r w:rsidRPr="00461A15">
        <w:t>of</w:t>
      </w:r>
      <w:r w:rsidR="00E24065">
        <w:t xml:space="preserve"> </w:t>
      </w:r>
      <w:r w:rsidRPr="00461A15">
        <w:t>a</w:t>
      </w:r>
      <w:r w:rsidR="00E24065">
        <w:t xml:space="preserve"> </w:t>
      </w:r>
      <w:r w:rsidRPr="00461A15">
        <w:t>case</w:t>
      </w:r>
      <w:r w:rsidR="00E24065">
        <w:t xml:space="preserve"> </w:t>
      </w:r>
      <w:r w:rsidRPr="00461A15">
        <w:t>with</w:t>
      </w:r>
      <w:r w:rsidR="00E24065">
        <w:t xml:space="preserve"> </w:t>
      </w:r>
      <w:r w:rsidRPr="00461A15">
        <w:t>the</w:t>
      </w:r>
      <w:r w:rsidR="00E24065">
        <w:t xml:space="preserve"> </w:t>
      </w:r>
      <w:r w:rsidRPr="00461A15">
        <w:t>court</w:t>
      </w:r>
      <w:r w:rsidR="00E24065">
        <w:t xml:space="preserve"> </w:t>
      </w:r>
      <w:r w:rsidRPr="00461A15">
        <w:t>of</w:t>
      </w:r>
      <w:r w:rsidR="00E24065">
        <w:t xml:space="preserve"> </w:t>
      </w:r>
      <w:r w:rsidRPr="00461A15">
        <w:t>first</w:t>
      </w:r>
      <w:r w:rsidR="00E24065">
        <w:t xml:space="preserve"> </w:t>
      </w:r>
      <w:r w:rsidRPr="00461A15">
        <w:t>instance.</w:t>
      </w:r>
    </w:p>
    <w:p w:rsidR="00951BC8" w:rsidRPr="00461A15" w:rsidRDefault="00951BC8" w:rsidP="00C13A0A">
      <w:pPr>
        <w:pStyle w:val="H1G"/>
      </w:pPr>
      <w:bookmarkStart w:id="82" w:name="_Toc233624933"/>
      <w:bookmarkStart w:id="83" w:name="_Toc233625578"/>
      <w:bookmarkStart w:id="84" w:name="_Toc233625929"/>
      <w:bookmarkStart w:id="85" w:name="_Toc234236134"/>
      <w:bookmarkStart w:id="86" w:name="_Toc234236709"/>
      <w:bookmarkStart w:id="87" w:name="_Toc234237478"/>
      <w:bookmarkStart w:id="88" w:name="_Toc234237916"/>
      <w:r w:rsidRPr="00461A15">
        <w:tab/>
        <w:t>D.</w:t>
      </w:r>
      <w:r w:rsidRPr="00461A15">
        <w:tab/>
        <w:t>The</w:t>
      </w:r>
      <w:r w:rsidR="00E24065">
        <w:t xml:space="preserve"> </w:t>
      </w:r>
      <w:r w:rsidRPr="00461A15">
        <w:t>history</w:t>
      </w:r>
      <w:r w:rsidR="00E24065">
        <w:t xml:space="preserve"> </w:t>
      </w:r>
      <w:r w:rsidRPr="00461A15">
        <w:t>of</w:t>
      </w:r>
      <w:r w:rsidR="00E24065">
        <w:t xml:space="preserve"> </w:t>
      </w:r>
      <w:r w:rsidRPr="00461A15">
        <w:t>Rwanda</w:t>
      </w:r>
      <w:r w:rsidR="00E24065">
        <w:t xml:space="preserve"> </w:t>
      </w:r>
      <w:r w:rsidRPr="00461A15">
        <w:t>and</w:t>
      </w:r>
      <w:r w:rsidR="00E24065">
        <w:t xml:space="preserve"> </w:t>
      </w:r>
      <w:r w:rsidRPr="00461A15">
        <w:t>the</w:t>
      </w:r>
      <w:r w:rsidR="00E24065">
        <w:t xml:space="preserve"> </w:t>
      </w:r>
      <w:r w:rsidRPr="00461A15">
        <w:t>post</w:t>
      </w:r>
      <w:r w:rsidR="00E24065">
        <w:t xml:space="preserve"> </w:t>
      </w:r>
      <w:r w:rsidRPr="00461A15">
        <w:t>genocide</w:t>
      </w:r>
      <w:r w:rsidR="00E24065">
        <w:t xml:space="preserve"> </w:t>
      </w:r>
      <w:r w:rsidRPr="00461A15">
        <w:t>situation</w:t>
      </w:r>
      <w:bookmarkEnd w:id="82"/>
      <w:bookmarkEnd w:id="83"/>
      <w:bookmarkEnd w:id="84"/>
      <w:bookmarkEnd w:id="85"/>
      <w:bookmarkEnd w:id="86"/>
      <w:bookmarkEnd w:id="87"/>
      <w:bookmarkEnd w:id="88"/>
    </w:p>
    <w:p w:rsidR="00951BC8" w:rsidRPr="00461A15" w:rsidRDefault="00951BC8" w:rsidP="00C13A0A">
      <w:pPr>
        <w:pStyle w:val="H23G"/>
      </w:pPr>
      <w:r w:rsidRPr="00461A15">
        <w:tab/>
        <w:t>1.</w:t>
      </w:r>
      <w:r w:rsidRPr="00461A15">
        <w:tab/>
        <w:t>The</w:t>
      </w:r>
      <w:r w:rsidR="00E24065">
        <w:t xml:space="preserve"> </w:t>
      </w:r>
      <w:r w:rsidRPr="00461A15">
        <w:t>history</w:t>
      </w:r>
      <w:r w:rsidR="00E24065">
        <w:t xml:space="preserve"> </w:t>
      </w:r>
      <w:r w:rsidRPr="00461A15">
        <w:t>of</w:t>
      </w:r>
      <w:r w:rsidR="00E24065">
        <w:t xml:space="preserve"> </w:t>
      </w:r>
      <w:r w:rsidRPr="00461A15">
        <w:t>Rwanda</w:t>
      </w:r>
      <w:r w:rsidR="00E24065">
        <w:t xml:space="preserve"> </w:t>
      </w:r>
      <w:r w:rsidRPr="00461A15">
        <w:t>and</w:t>
      </w:r>
      <w:r w:rsidR="00E24065">
        <w:t xml:space="preserve"> </w:t>
      </w:r>
      <w:r w:rsidRPr="00461A15">
        <w:t>its</w:t>
      </w:r>
      <w:r w:rsidR="00E24065">
        <w:t xml:space="preserve"> </w:t>
      </w:r>
      <w:r w:rsidRPr="00461A15">
        <w:t>linkage</w:t>
      </w:r>
      <w:r w:rsidR="00E24065">
        <w:t xml:space="preserve"> </w:t>
      </w:r>
      <w:r w:rsidRPr="00461A15">
        <w:t>with</w:t>
      </w:r>
      <w:r w:rsidR="00E24065">
        <w:t xml:space="preserve"> </w:t>
      </w:r>
      <w:r w:rsidRPr="00461A15">
        <w:t>discrimination</w:t>
      </w:r>
    </w:p>
    <w:p w:rsidR="00951BC8" w:rsidRPr="00461A15" w:rsidRDefault="00951BC8" w:rsidP="009B2256">
      <w:pPr>
        <w:pStyle w:val="SingleTxtG"/>
      </w:pPr>
      <w:r w:rsidRPr="00461A15">
        <w:rPr>
          <w:color w:val="000000"/>
        </w:rPr>
        <w:t>32.</w:t>
      </w:r>
      <w:r w:rsidRPr="00461A15">
        <w:rPr>
          <w:color w:val="000000"/>
        </w:rPr>
        <w:tab/>
      </w:r>
      <w:r w:rsidRPr="00461A15">
        <w:t>Since</w:t>
      </w:r>
      <w:r w:rsidR="00E24065">
        <w:t xml:space="preserve"> </w:t>
      </w:r>
      <w:r w:rsidRPr="00461A15">
        <w:t>the</w:t>
      </w:r>
      <w:r w:rsidR="00E24065">
        <w:t xml:space="preserve"> </w:t>
      </w:r>
      <w:r w:rsidRPr="00461A15">
        <w:t>11</w:t>
      </w:r>
      <w:r w:rsidRPr="00461A15">
        <w:rPr>
          <w:vertAlign w:val="superscript"/>
        </w:rPr>
        <w:t>th</w:t>
      </w:r>
      <w:r w:rsidR="00E24065">
        <w:t xml:space="preserve"> </w:t>
      </w:r>
      <w:r w:rsidRPr="00461A15">
        <w:t>century,</w:t>
      </w:r>
      <w:r w:rsidR="00E24065">
        <w:t xml:space="preserve"> </w:t>
      </w:r>
      <w:r w:rsidRPr="00461A15">
        <w:t>Rwanda</w:t>
      </w:r>
      <w:r w:rsidR="00E24065">
        <w:t xml:space="preserve"> </w:t>
      </w:r>
      <w:r w:rsidRPr="00461A15">
        <w:t>existed</w:t>
      </w:r>
      <w:r w:rsidR="00E24065">
        <w:t xml:space="preserve"> </w:t>
      </w:r>
      <w:r w:rsidRPr="00461A15">
        <w:t>as</w:t>
      </w:r>
      <w:r w:rsidR="00E24065">
        <w:t xml:space="preserve"> </w:t>
      </w:r>
      <w:r w:rsidRPr="00461A15">
        <w:t>a</w:t>
      </w:r>
      <w:r w:rsidR="00E24065">
        <w:t xml:space="preserve"> </w:t>
      </w:r>
      <w:r w:rsidRPr="00461A15">
        <w:t>nation</w:t>
      </w:r>
      <w:r w:rsidR="00E24065">
        <w:t xml:space="preserve"> </w:t>
      </w:r>
      <w:r w:rsidRPr="00461A15">
        <w:t>founded</w:t>
      </w:r>
      <w:r w:rsidR="00E24065">
        <w:t xml:space="preserve"> </w:t>
      </w:r>
      <w:r w:rsidRPr="00461A15">
        <w:t>on</w:t>
      </w:r>
      <w:r w:rsidR="00E24065">
        <w:t xml:space="preserve"> </w:t>
      </w:r>
      <w:r w:rsidRPr="00461A15">
        <w:t>a</w:t>
      </w:r>
      <w:r w:rsidR="00E24065">
        <w:t xml:space="preserve"> </w:t>
      </w:r>
      <w:r w:rsidRPr="00461A15">
        <w:t>common</w:t>
      </w:r>
      <w:r w:rsidR="00E24065">
        <w:t xml:space="preserve"> </w:t>
      </w:r>
      <w:r w:rsidRPr="00461A15">
        <w:t>history</w:t>
      </w:r>
      <w:r w:rsidR="00E24065">
        <w:t xml:space="preserve"> </w:t>
      </w:r>
      <w:r w:rsidRPr="00461A15">
        <w:t>of</w:t>
      </w:r>
      <w:r w:rsidR="00E24065">
        <w:t xml:space="preserve"> </w:t>
      </w:r>
      <w:r w:rsidRPr="00461A15">
        <w:t>its</w:t>
      </w:r>
      <w:r w:rsidR="00E24065">
        <w:t xml:space="preserve"> </w:t>
      </w:r>
      <w:r w:rsidRPr="00461A15">
        <w:t>people,</w:t>
      </w:r>
      <w:r w:rsidR="00E24065">
        <w:t xml:space="preserve"> </w:t>
      </w:r>
      <w:r w:rsidRPr="00461A15">
        <w:t>shared</w:t>
      </w:r>
      <w:r w:rsidR="00E24065">
        <w:t xml:space="preserve"> </w:t>
      </w:r>
      <w:r w:rsidRPr="00461A15">
        <w:t>values,</w:t>
      </w:r>
      <w:r w:rsidR="00E24065">
        <w:t xml:space="preserve"> </w:t>
      </w:r>
      <w:r w:rsidRPr="00461A15">
        <w:t>a</w:t>
      </w:r>
      <w:r w:rsidR="00E24065">
        <w:t xml:space="preserve"> </w:t>
      </w:r>
      <w:r w:rsidRPr="00461A15">
        <w:t>single</w:t>
      </w:r>
      <w:r w:rsidR="00E24065">
        <w:t xml:space="preserve"> </w:t>
      </w:r>
      <w:r w:rsidRPr="00461A15">
        <w:t>language</w:t>
      </w:r>
      <w:r w:rsidR="00E24065">
        <w:t xml:space="preserve"> </w:t>
      </w:r>
      <w:r w:rsidRPr="00461A15">
        <w:t>and</w:t>
      </w:r>
      <w:r w:rsidR="00E24065">
        <w:t xml:space="preserve"> </w:t>
      </w:r>
      <w:r w:rsidRPr="00461A15">
        <w:t>culture,</w:t>
      </w:r>
      <w:r w:rsidR="00E24065">
        <w:t xml:space="preserve"> </w:t>
      </w:r>
      <w:r w:rsidRPr="00461A15">
        <w:t>extending</w:t>
      </w:r>
      <w:r w:rsidR="00E24065">
        <w:t xml:space="preserve"> </w:t>
      </w:r>
      <w:r w:rsidRPr="00461A15">
        <w:t>well</w:t>
      </w:r>
      <w:r w:rsidR="00E24065">
        <w:t xml:space="preserve"> </w:t>
      </w:r>
      <w:r w:rsidRPr="00461A15">
        <w:t>beyond</w:t>
      </w:r>
      <w:r w:rsidR="00E24065">
        <w:t xml:space="preserve"> </w:t>
      </w:r>
      <w:r w:rsidRPr="00461A15">
        <w:t>the</w:t>
      </w:r>
      <w:r w:rsidR="00E24065">
        <w:t xml:space="preserve"> </w:t>
      </w:r>
      <w:r w:rsidRPr="00461A15">
        <w:t>current</w:t>
      </w:r>
      <w:r w:rsidR="00E24065">
        <w:t xml:space="preserve"> </w:t>
      </w:r>
      <w:r w:rsidRPr="00461A15">
        <w:t>borders</w:t>
      </w:r>
      <w:r w:rsidR="00E24065">
        <w:t xml:space="preserve"> </w:t>
      </w:r>
      <w:r w:rsidRPr="00461A15">
        <w:t>of</w:t>
      </w:r>
      <w:r w:rsidR="00E24065">
        <w:t xml:space="preserve"> </w:t>
      </w:r>
      <w:r w:rsidRPr="00461A15">
        <w:t>the</w:t>
      </w:r>
      <w:r w:rsidR="00E24065">
        <w:t xml:space="preserve"> </w:t>
      </w:r>
      <w:r w:rsidRPr="00461A15">
        <w:t>country.</w:t>
      </w:r>
      <w:r w:rsidR="00E24065">
        <w:t xml:space="preserve"> </w:t>
      </w:r>
      <w:r w:rsidRPr="00461A15">
        <w:t>The</w:t>
      </w:r>
      <w:r w:rsidR="00E24065">
        <w:t xml:space="preserve"> </w:t>
      </w:r>
      <w:r w:rsidRPr="00461A15">
        <w:t>unity</w:t>
      </w:r>
      <w:r w:rsidR="00E24065">
        <w:t xml:space="preserve"> </w:t>
      </w:r>
      <w:r w:rsidRPr="00461A15">
        <w:t>of</w:t>
      </w:r>
      <w:r w:rsidR="00E24065">
        <w:t xml:space="preserve"> </w:t>
      </w:r>
      <w:r w:rsidRPr="00461A15">
        <w:t>the</w:t>
      </w:r>
      <w:r w:rsidR="00E24065">
        <w:t xml:space="preserve"> </w:t>
      </w:r>
      <w:r w:rsidRPr="00461A15">
        <w:t>Rwandan</w:t>
      </w:r>
      <w:r w:rsidR="00E24065">
        <w:t xml:space="preserve"> </w:t>
      </w:r>
      <w:r w:rsidRPr="00461A15">
        <w:t>nation</w:t>
      </w:r>
      <w:r w:rsidR="00E24065">
        <w:t xml:space="preserve"> </w:t>
      </w:r>
      <w:r w:rsidRPr="00461A15">
        <w:t>was</w:t>
      </w:r>
      <w:r w:rsidR="00E24065">
        <w:t xml:space="preserve"> </w:t>
      </w:r>
      <w:r w:rsidRPr="00461A15">
        <w:t>also</w:t>
      </w:r>
      <w:r w:rsidR="00E24065">
        <w:t xml:space="preserve"> </w:t>
      </w:r>
      <w:r w:rsidRPr="00461A15">
        <w:t>based</w:t>
      </w:r>
      <w:r w:rsidR="00E24065">
        <w:t xml:space="preserve"> </w:t>
      </w:r>
      <w:r w:rsidRPr="00461A15">
        <w:t>on</w:t>
      </w:r>
      <w:r w:rsidR="00E24065">
        <w:t xml:space="preserve"> </w:t>
      </w:r>
      <w:r w:rsidRPr="00461A15">
        <w:t>the</w:t>
      </w:r>
      <w:r w:rsidR="00E24065">
        <w:t xml:space="preserve"> </w:t>
      </w:r>
      <w:r w:rsidRPr="00461A15">
        <w:t>clan</w:t>
      </w:r>
      <w:r w:rsidR="00E24065">
        <w:t xml:space="preserve"> </w:t>
      </w:r>
      <w:r w:rsidRPr="00461A15">
        <w:t>groups</w:t>
      </w:r>
      <w:r w:rsidR="00E24065">
        <w:t xml:space="preserve"> </w:t>
      </w:r>
      <w:r w:rsidRPr="00461A15">
        <w:t>and</w:t>
      </w:r>
      <w:r w:rsidR="00E24065">
        <w:t xml:space="preserve"> </w:t>
      </w:r>
      <w:r w:rsidRPr="00461A15">
        <w:t>common</w:t>
      </w:r>
      <w:r w:rsidR="00E24065">
        <w:t xml:space="preserve"> </w:t>
      </w:r>
      <w:r w:rsidRPr="00461A15">
        <w:t>rites</w:t>
      </w:r>
      <w:r w:rsidR="00E24065">
        <w:t xml:space="preserve"> </w:t>
      </w:r>
      <w:r w:rsidRPr="00461A15">
        <w:t>with</w:t>
      </w:r>
      <w:r w:rsidR="00E24065">
        <w:t xml:space="preserve"> </w:t>
      </w:r>
      <w:r w:rsidRPr="00461A15">
        <w:t>no</w:t>
      </w:r>
      <w:r w:rsidR="00E24065">
        <w:t xml:space="preserve"> </w:t>
      </w:r>
      <w:r w:rsidRPr="00461A15">
        <w:t>discrimination</w:t>
      </w:r>
      <w:r w:rsidR="00E24065">
        <w:t xml:space="preserve"> </w:t>
      </w:r>
      <w:r w:rsidRPr="00461A15">
        <w:t>based</w:t>
      </w:r>
      <w:r w:rsidR="00E24065">
        <w:t xml:space="preserve"> </w:t>
      </w:r>
      <w:r w:rsidRPr="00461A15">
        <w:t>on</w:t>
      </w:r>
      <w:r w:rsidR="00E24065">
        <w:t xml:space="preserve"> </w:t>
      </w:r>
      <w:r w:rsidRPr="00461A15">
        <w:t>ethnicity.</w:t>
      </w:r>
    </w:p>
    <w:p w:rsidR="00951BC8" w:rsidRPr="00461A15" w:rsidRDefault="00951BC8" w:rsidP="009B2256">
      <w:pPr>
        <w:pStyle w:val="SingleTxtG"/>
      </w:pPr>
      <w:r w:rsidRPr="00461A15">
        <w:rPr>
          <w:color w:val="000000"/>
        </w:rPr>
        <w:t>33.</w:t>
      </w:r>
      <w:r w:rsidRPr="00461A15">
        <w:rPr>
          <w:color w:val="000000"/>
        </w:rPr>
        <w:tab/>
      </w:r>
      <w:r w:rsidRPr="00461A15">
        <w:t>The</w:t>
      </w:r>
      <w:r w:rsidR="00E24065">
        <w:t xml:space="preserve"> </w:t>
      </w:r>
      <w:r w:rsidRPr="00461A15">
        <w:t>colonial</w:t>
      </w:r>
      <w:r w:rsidR="00E24065">
        <w:t xml:space="preserve"> </w:t>
      </w:r>
      <w:r w:rsidRPr="00461A15">
        <w:t>power,</w:t>
      </w:r>
      <w:r w:rsidR="00E24065">
        <w:t xml:space="preserve"> </w:t>
      </w:r>
      <w:r w:rsidRPr="00461A15">
        <w:t>based</w:t>
      </w:r>
      <w:r w:rsidR="00E24065">
        <w:t xml:space="preserve"> </w:t>
      </w:r>
      <w:r w:rsidRPr="00461A15">
        <w:t>on</w:t>
      </w:r>
      <w:r w:rsidR="00E24065">
        <w:t xml:space="preserve"> </w:t>
      </w:r>
      <w:r w:rsidRPr="00461A15">
        <w:t>an</w:t>
      </w:r>
      <w:r w:rsidR="00E24065">
        <w:t xml:space="preserve"> </w:t>
      </w:r>
      <w:r w:rsidRPr="00461A15">
        <w:t>ideology</w:t>
      </w:r>
      <w:r w:rsidR="00E24065">
        <w:t xml:space="preserve"> </w:t>
      </w:r>
      <w:r w:rsidRPr="00461A15">
        <w:t>of</w:t>
      </w:r>
      <w:r w:rsidR="00E24065">
        <w:t xml:space="preserve"> </w:t>
      </w:r>
      <w:r w:rsidRPr="00461A15">
        <w:t>racial</w:t>
      </w:r>
      <w:r w:rsidR="00E24065">
        <w:t xml:space="preserve"> </w:t>
      </w:r>
      <w:r w:rsidRPr="00461A15">
        <w:t>superiority</w:t>
      </w:r>
      <w:r w:rsidR="00E24065">
        <w:t xml:space="preserve"> </w:t>
      </w:r>
      <w:r w:rsidRPr="00461A15">
        <w:t>and</w:t>
      </w:r>
      <w:r w:rsidR="00E24065">
        <w:t xml:space="preserve"> </w:t>
      </w:r>
      <w:r w:rsidRPr="00461A15">
        <w:t>in</w:t>
      </w:r>
      <w:r w:rsidR="00E24065">
        <w:t xml:space="preserve"> </w:t>
      </w:r>
      <w:r w:rsidRPr="00461A15">
        <w:t>collaboration</w:t>
      </w:r>
      <w:r w:rsidR="00E24065">
        <w:t xml:space="preserve"> </w:t>
      </w:r>
      <w:r w:rsidRPr="00461A15">
        <w:t>with</w:t>
      </w:r>
      <w:r w:rsidR="00E24065">
        <w:t xml:space="preserve"> </w:t>
      </w:r>
      <w:r w:rsidRPr="00461A15">
        <w:t>some</w:t>
      </w:r>
      <w:r w:rsidR="00E24065">
        <w:t xml:space="preserve"> </w:t>
      </w:r>
      <w:r w:rsidRPr="00461A15">
        <w:t>religious</w:t>
      </w:r>
      <w:r w:rsidR="00E24065">
        <w:t xml:space="preserve"> </w:t>
      </w:r>
      <w:r w:rsidRPr="00461A15">
        <w:t>organisations,</w:t>
      </w:r>
      <w:r w:rsidR="00E24065">
        <w:t xml:space="preserve"> </w:t>
      </w:r>
      <w:r w:rsidRPr="00461A15">
        <w:t>exploited</w:t>
      </w:r>
      <w:r w:rsidR="00E24065">
        <w:t xml:space="preserve"> </w:t>
      </w:r>
      <w:r w:rsidRPr="00461A15">
        <w:t>the</w:t>
      </w:r>
      <w:r w:rsidR="00E24065">
        <w:t xml:space="preserve"> </w:t>
      </w:r>
      <w:r w:rsidRPr="00461A15">
        <w:t>subtle</w:t>
      </w:r>
      <w:r w:rsidR="00E24065">
        <w:t xml:space="preserve"> </w:t>
      </w:r>
      <w:r w:rsidRPr="00461A15">
        <w:t>social</w:t>
      </w:r>
      <w:r w:rsidR="00E24065">
        <w:t xml:space="preserve"> </w:t>
      </w:r>
      <w:r w:rsidRPr="00461A15">
        <w:t>differences</w:t>
      </w:r>
      <w:r w:rsidR="00E24065">
        <w:t xml:space="preserve"> </w:t>
      </w:r>
      <w:r w:rsidRPr="00461A15">
        <w:t>and</w:t>
      </w:r>
      <w:r w:rsidR="00E24065">
        <w:t xml:space="preserve"> </w:t>
      </w:r>
      <w:r w:rsidRPr="00461A15">
        <w:t>institutionalized</w:t>
      </w:r>
      <w:r w:rsidR="00E24065">
        <w:t xml:space="preserve"> </w:t>
      </w:r>
      <w:r w:rsidRPr="00461A15">
        <w:t>discrimination.</w:t>
      </w:r>
      <w:r w:rsidR="00E24065">
        <w:t xml:space="preserve"> </w:t>
      </w:r>
      <w:r w:rsidRPr="00461A15">
        <w:t>These</w:t>
      </w:r>
      <w:r w:rsidR="00E24065">
        <w:t xml:space="preserve"> </w:t>
      </w:r>
      <w:r w:rsidRPr="00461A15">
        <w:t>actions</w:t>
      </w:r>
      <w:r w:rsidR="00E24065">
        <w:t xml:space="preserve"> </w:t>
      </w:r>
      <w:r w:rsidRPr="00461A15">
        <w:t>distorted</w:t>
      </w:r>
      <w:r w:rsidR="00E24065">
        <w:t xml:space="preserve"> </w:t>
      </w:r>
      <w:r w:rsidRPr="00461A15">
        <w:t>the</w:t>
      </w:r>
      <w:r w:rsidR="00E24065">
        <w:t xml:space="preserve"> </w:t>
      </w:r>
      <w:r w:rsidRPr="00461A15">
        <w:t>harmonious</w:t>
      </w:r>
      <w:r w:rsidR="00E24065">
        <w:t xml:space="preserve"> </w:t>
      </w:r>
      <w:r w:rsidRPr="00461A15">
        <w:t>social</w:t>
      </w:r>
      <w:r w:rsidR="00E24065">
        <w:t xml:space="preserve"> </w:t>
      </w:r>
      <w:r w:rsidRPr="00461A15">
        <w:t>structure,</w:t>
      </w:r>
      <w:r w:rsidR="00E24065">
        <w:t xml:space="preserve"> </w:t>
      </w:r>
      <w:r w:rsidRPr="00461A15">
        <w:t>creating</w:t>
      </w:r>
      <w:r w:rsidR="00E24065">
        <w:t xml:space="preserve"> </w:t>
      </w:r>
      <w:r w:rsidRPr="00461A15">
        <w:t>a</w:t>
      </w:r>
      <w:r w:rsidR="00E24065">
        <w:t xml:space="preserve"> </w:t>
      </w:r>
      <w:r w:rsidRPr="00461A15">
        <w:t>false</w:t>
      </w:r>
      <w:r w:rsidR="00E24065">
        <w:t xml:space="preserve"> </w:t>
      </w:r>
      <w:r w:rsidRPr="00461A15">
        <w:t>ethnic</w:t>
      </w:r>
      <w:r w:rsidR="00E24065">
        <w:t xml:space="preserve"> </w:t>
      </w:r>
      <w:r w:rsidRPr="00461A15">
        <w:t>division</w:t>
      </w:r>
      <w:r w:rsidR="00E24065">
        <w:t xml:space="preserve"> </w:t>
      </w:r>
      <w:r w:rsidRPr="00461A15">
        <w:t>with</w:t>
      </w:r>
      <w:r w:rsidR="00E24065">
        <w:t xml:space="preserve"> </w:t>
      </w:r>
      <w:r w:rsidRPr="00461A15">
        <w:t>disastrous</w:t>
      </w:r>
      <w:r w:rsidR="00E24065">
        <w:t xml:space="preserve"> </w:t>
      </w:r>
      <w:r w:rsidRPr="00461A15">
        <w:t>consequences.</w:t>
      </w:r>
      <w:r w:rsidR="00E24065">
        <w:t xml:space="preserve"> </w:t>
      </w:r>
    </w:p>
    <w:p w:rsidR="00951BC8" w:rsidRPr="00461A15" w:rsidRDefault="00951BC8" w:rsidP="009B2256">
      <w:pPr>
        <w:pStyle w:val="SingleTxtG"/>
      </w:pPr>
      <w:r w:rsidRPr="00461A15">
        <w:rPr>
          <w:color w:val="000000"/>
        </w:rPr>
        <w:t>34.</w:t>
      </w:r>
      <w:r w:rsidRPr="00461A15">
        <w:rPr>
          <w:color w:val="000000"/>
        </w:rPr>
        <w:tab/>
      </w:r>
      <w:r w:rsidRPr="00461A15">
        <w:t>In</w:t>
      </w:r>
      <w:r w:rsidR="00E24065">
        <w:t xml:space="preserve"> </w:t>
      </w:r>
      <w:r w:rsidRPr="00461A15">
        <w:t>particular,</w:t>
      </w:r>
      <w:r w:rsidR="00E24065">
        <w:t xml:space="preserve"> </w:t>
      </w:r>
      <w:r w:rsidRPr="00461A15">
        <w:t>during</w:t>
      </w:r>
      <w:r w:rsidR="00E24065">
        <w:t xml:space="preserve"> </w:t>
      </w:r>
      <w:r w:rsidRPr="00461A15">
        <w:t>the</w:t>
      </w:r>
      <w:r w:rsidR="00E24065">
        <w:t xml:space="preserve"> </w:t>
      </w:r>
      <w:r w:rsidRPr="00461A15">
        <w:t>colonial</w:t>
      </w:r>
      <w:r w:rsidR="00E24065">
        <w:t xml:space="preserve"> </w:t>
      </w:r>
      <w:r w:rsidRPr="00461A15">
        <w:t>period,</w:t>
      </w:r>
      <w:r w:rsidR="00E24065">
        <w:t xml:space="preserve"> </w:t>
      </w:r>
      <w:r w:rsidRPr="00461A15">
        <w:t>the</w:t>
      </w:r>
      <w:r w:rsidR="00E24065">
        <w:t xml:space="preserve"> </w:t>
      </w:r>
      <w:r w:rsidRPr="00461A15">
        <w:t>Belgian</w:t>
      </w:r>
      <w:r w:rsidR="00E24065">
        <w:t xml:space="preserve"> </w:t>
      </w:r>
      <w:r w:rsidRPr="00461A15">
        <w:t>administration</w:t>
      </w:r>
      <w:r w:rsidR="00E24065">
        <w:t xml:space="preserve"> </w:t>
      </w:r>
      <w:r w:rsidRPr="00461A15">
        <w:t>applied</w:t>
      </w:r>
      <w:r w:rsidR="00E24065">
        <w:t xml:space="preserve"> </w:t>
      </w:r>
      <w:r w:rsidRPr="00461A15">
        <w:t>divide</w:t>
      </w:r>
      <w:r w:rsidR="00E24065">
        <w:t xml:space="preserve"> </w:t>
      </w:r>
      <w:r w:rsidRPr="00461A15">
        <w:rPr>
          <w:rFonts w:eastAsia="SimSun"/>
          <w:snapToGrid w:val="0"/>
          <w:lang w:eastAsia="zh-CN"/>
        </w:rPr>
        <w:t>and</w:t>
      </w:r>
      <w:r w:rsidR="00E24065">
        <w:t xml:space="preserve"> </w:t>
      </w:r>
      <w:r w:rsidRPr="00461A15">
        <w:t>rule</w:t>
      </w:r>
      <w:r w:rsidR="00E24065">
        <w:t xml:space="preserve"> </w:t>
      </w:r>
      <w:r w:rsidRPr="00461A15">
        <w:t>tactic,</w:t>
      </w:r>
      <w:r w:rsidR="00E24065">
        <w:t xml:space="preserve"> </w:t>
      </w:r>
      <w:r w:rsidRPr="00461A15">
        <w:t>thereby</w:t>
      </w:r>
      <w:r w:rsidR="00E24065">
        <w:t xml:space="preserve"> </w:t>
      </w:r>
      <w:r w:rsidRPr="00461A15">
        <w:t>deeply</w:t>
      </w:r>
      <w:r w:rsidR="00E24065">
        <w:t xml:space="preserve"> </w:t>
      </w:r>
      <w:r w:rsidRPr="00461A15">
        <w:t>dividing</w:t>
      </w:r>
      <w:r w:rsidR="00E24065">
        <w:t xml:space="preserve"> </w:t>
      </w:r>
      <w:r w:rsidRPr="00461A15">
        <w:t>the</w:t>
      </w:r>
      <w:r w:rsidR="00E24065">
        <w:t xml:space="preserve"> </w:t>
      </w:r>
      <w:r w:rsidRPr="00461A15">
        <w:t>people</w:t>
      </w:r>
      <w:r w:rsidR="00E24065">
        <w:t xml:space="preserve"> </w:t>
      </w:r>
      <w:r w:rsidRPr="00461A15">
        <w:t>of</w:t>
      </w:r>
      <w:r w:rsidR="00E24065">
        <w:t xml:space="preserve"> </w:t>
      </w:r>
      <w:r w:rsidRPr="00461A15">
        <w:t>Rwanda.</w:t>
      </w:r>
      <w:r w:rsidR="00E24065">
        <w:t xml:space="preserve"> </w:t>
      </w:r>
      <w:r w:rsidRPr="00461A15">
        <w:t>This</w:t>
      </w:r>
      <w:r w:rsidR="00E24065">
        <w:t xml:space="preserve"> </w:t>
      </w:r>
      <w:r w:rsidRPr="00461A15">
        <w:t>unfortunate</w:t>
      </w:r>
      <w:r w:rsidR="00E24065">
        <w:t xml:space="preserve"> </w:t>
      </w:r>
      <w:r w:rsidRPr="00461A15">
        <w:t>development</w:t>
      </w:r>
      <w:r w:rsidR="00E24065">
        <w:t xml:space="preserve"> </w:t>
      </w:r>
      <w:r w:rsidRPr="00461A15">
        <w:t>can</w:t>
      </w:r>
      <w:r w:rsidR="00E24065">
        <w:t xml:space="preserve"> </w:t>
      </w:r>
      <w:r w:rsidRPr="00461A15">
        <w:t>be</w:t>
      </w:r>
      <w:r w:rsidR="00E24065">
        <w:t xml:space="preserve"> </w:t>
      </w:r>
      <w:r w:rsidRPr="00461A15">
        <w:t>seen</w:t>
      </w:r>
      <w:r w:rsidR="00E24065">
        <w:t xml:space="preserve"> </w:t>
      </w:r>
      <w:r w:rsidRPr="00461A15">
        <w:t>as</w:t>
      </w:r>
      <w:r w:rsidR="00E24065">
        <w:t xml:space="preserve"> </w:t>
      </w:r>
      <w:r w:rsidRPr="00461A15">
        <w:t>laying</w:t>
      </w:r>
      <w:r w:rsidR="00E24065">
        <w:t xml:space="preserve"> </w:t>
      </w:r>
      <w:r w:rsidRPr="00461A15">
        <w:t>the</w:t>
      </w:r>
      <w:r w:rsidR="00E24065">
        <w:t xml:space="preserve"> </w:t>
      </w:r>
      <w:r w:rsidRPr="00461A15">
        <w:t>foundations</w:t>
      </w:r>
      <w:r w:rsidR="00E24065">
        <w:t xml:space="preserve"> </w:t>
      </w:r>
      <w:r w:rsidRPr="00461A15">
        <w:t>for</w:t>
      </w:r>
      <w:r w:rsidR="00E24065">
        <w:t xml:space="preserve"> </w:t>
      </w:r>
      <w:r w:rsidRPr="00461A15">
        <w:t>subsequent</w:t>
      </w:r>
      <w:r w:rsidR="00E24065">
        <w:t xml:space="preserve"> </w:t>
      </w:r>
      <w:r w:rsidRPr="00461A15">
        <w:t>mass</w:t>
      </w:r>
      <w:r w:rsidR="00E24065">
        <w:t xml:space="preserve"> </w:t>
      </w:r>
      <w:r w:rsidRPr="00461A15">
        <w:t>killings</w:t>
      </w:r>
      <w:r w:rsidR="00E24065">
        <w:t xml:space="preserve"> </w:t>
      </w:r>
      <w:r w:rsidRPr="00461A15">
        <w:t>even</w:t>
      </w:r>
      <w:r w:rsidR="00E24065">
        <w:t xml:space="preserve"> </w:t>
      </w:r>
      <w:r w:rsidRPr="00461A15">
        <w:t>after</w:t>
      </w:r>
      <w:r w:rsidR="00E24065">
        <w:t xml:space="preserve"> </w:t>
      </w:r>
      <w:r w:rsidRPr="00461A15">
        <w:t>independence</w:t>
      </w:r>
      <w:r w:rsidR="00E24065">
        <w:t xml:space="preserve"> </w:t>
      </w:r>
      <w:r w:rsidRPr="00461A15">
        <w:t>in</w:t>
      </w:r>
      <w:r w:rsidR="00E24065">
        <w:t xml:space="preserve"> </w:t>
      </w:r>
      <w:r w:rsidRPr="00461A15">
        <w:t>1962.</w:t>
      </w:r>
      <w:r w:rsidR="00E24065">
        <w:t xml:space="preserve"> </w:t>
      </w:r>
      <w:r w:rsidRPr="00461A15">
        <w:t>Indeed,</w:t>
      </w:r>
      <w:r w:rsidR="00E24065">
        <w:t xml:space="preserve"> </w:t>
      </w:r>
      <w:r w:rsidRPr="00461A15">
        <w:t>such</w:t>
      </w:r>
      <w:r w:rsidR="00E24065">
        <w:t xml:space="preserve"> </w:t>
      </w:r>
      <w:r w:rsidRPr="00461A15">
        <w:t>perpetual</w:t>
      </w:r>
      <w:r w:rsidR="00E24065">
        <w:t xml:space="preserve"> </w:t>
      </w:r>
      <w:r w:rsidRPr="00461A15">
        <w:t>practices</w:t>
      </w:r>
      <w:r w:rsidR="00E24065">
        <w:t xml:space="preserve"> </w:t>
      </w:r>
      <w:r w:rsidRPr="00461A15">
        <w:t>culminated</w:t>
      </w:r>
      <w:r w:rsidR="00E24065">
        <w:t xml:space="preserve"> </w:t>
      </w:r>
      <w:r w:rsidRPr="00461A15">
        <w:t>in</w:t>
      </w:r>
      <w:r w:rsidR="00E24065">
        <w:t xml:space="preserve"> </w:t>
      </w:r>
      <w:r w:rsidRPr="00461A15">
        <w:t>the</w:t>
      </w:r>
      <w:r w:rsidR="00E24065">
        <w:t xml:space="preserve"> </w:t>
      </w:r>
      <w:r w:rsidRPr="00461A15">
        <w:t>1994</w:t>
      </w:r>
      <w:r w:rsidR="00E24065">
        <w:t xml:space="preserve"> </w:t>
      </w:r>
      <w:r w:rsidRPr="00461A15">
        <w:t>genocide</w:t>
      </w:r>
      <w:r w:rsidR="00E24065">
        <w:t xml:space="preserve"> </w:t>
      </w:r>
      <w:r w:rsidRPr="00461A15">
        <w:t>of</w:t>
      </w:r>
      <w:r w:rsidR="00E24065">
        <w:t xml:space="preserve"> </w:t>
      </w:r>
      <w:r w:rsidRPr="00461A15">
        <w:t>the</w:t>
      </w:r>
      <w:r w:rsidR="00E24065">
        <w:t xml:space="preserve"> </w:t>
      </w:r>
      <w:r w:rsidRPr="00461A15">
        <w:t>Tutsi.</w:t>
      </w:r>
      <w:r w:rsidR="00E24065">
        <w:t xml:space="preserve"> </w:t>
      </w:r>
    </w:p>
    <w:p w:rsidR="00951BC8" w:rsidRPr="00461A15" w:rsidRDefault="00951BC8" w:rsidP="001E2D20">
      <w:pPr>
        <w:pStyle w:val="H23G"/>
      </w:pPr>
      <w:r w:rsidRPr="00461A15">
        <w:tab/>
        <w:t>2.</w:t>
      </w:r>
      <w:r w:rsidRPr="00461A15">
        <w:tab/>
        <w:t>The</w:t>
      </w:r>
      <w:r w:rsidR="00E24065">
        <w:t xml:space="preserve"> </w:t>
      </w:r>
      <w:r w:rsidRPr="00461A15">
        <w:t>security</w:t>
      </w:r>
      <w:r w:rsidR="00E24065">
        <w:t xml:space="preserve"> </w:t>
      </w:r>
      <w:r w:rsidRPr="00461A15">
        <w:t>situation</w:t>
      </w:r>
      <w:r w:rsidR="00E24065">
        <w:t xml:space="preserve"> </w:t>
      </w:r>
      <w:r w:rsidRPr="00461A15">
        <w:t>after</w:t>
      </w:r>
      <w:r w:rsidR="00E24065">
        <w:t xml:space="preserve"> </w:t>
      </w:r>
      <w:r w:rsidRPr="00461A15">
        <w:t>1994</w:t>
      </w:r>
    </w:p>
    <w:p w:rsidR="00951BC8" w:rsidRPr="001E2D20" w:rsidRDefault="00951BC8" w:rsidP="001E2D20">
      <w:pPr>
        <w:pStyle w:val="SingleTxtG"/>
      </w:pPr>
      <w:r w:rsidRPr="001E2D20">
        <w:t>35.</w:t>
      </w:r>
      <w:r w:rsidRPr="001E2D20">
        <w:tab/>
        <w:t>The</w:t>
      </w:r>
      <w:r w:rsidR="00E24065" w:rsidRPr="001E2D20">
        <w:t xml:space="preserve"> </w:t>
      </w:r>
      <w:r w:rsidRPr="001E2D20">
        <w:t>Rwandese</w:t>
      </w:r>
      <w:r w:rsidR="00E24065" w:rsidRPr="001E2D20">
        <w:t xml:space="preserve"> </w:t>
      </w:r>
      <w:r w:rsidRPr="001E2D20">
        <w:t>Patriotic</w:t>
      </w:r>
      <w:r w:rsidR="00E24065" w:rsidRPr="001E2D20">
        <w:t xml:space="preserve"> </w:t>
      </w:r>
      <w:r w:rsidRPr="001E2D20">
        <w:t>Front</w:t>
      </w:r>
      <w:r w:rsidR="00E24065" w:rsidRPr="001E2D20">
        <w:t xml:space="preserve"> </w:t>
      </w:r>
      <w:r w:rsidRPr="001E2D20">
        <w:t>(RPF)</w:t>
      </w:r>
      <w:r w:rsidR="00E24065" w:rsidRPr="001E2D20">
        <w:t xml:space="preserve"> </w:t>
      </w:r>
      <w:r w:rsidRPr="001E2D20">
        <w:t>succeeded</w:t>
      </w:r>
      <w:r w:rsidR="00E24065" w:rsidRPr="001E2D20">
        <w:t xml:space="preserve"> </w:t>
      </w:r>
      <w:r w:rsidRPr="001E2D20">
        <w:t>in</w:t>
      </w:r>
      <w:r w:rsidR="00E24065" w:rsidRPr="001E2D20">
        <w:t xml:space="preserve"> </w:t>
      </w:r>
      <w:r w:rsidRPr="001E2D20">
        <w:t>overtaking</w:t>
      </w:r>
      <w:r w:rsidR="00E24065" w:rsidRPr="001E2D20">
        <w:t xml:space="preserve"> </w:t>
      </w:r>
      <w:r w:rsidRPr="001E2D20">
        <w:t>the</w:t>
      </w:r>
      <w:r w:rsidR="00E24065" w:rsidRPr="001E2D20">
        <w:t xml:space="preserve"> </w:t>
      </w:r>
      <w:r w:rsidRPr="001E2D20">
        <w:t>Habyalimana</w:t>
      </w:r>
      <w:r w:rsidR="00E24065" w:rsidRPr="001E2D20">
        <w:t xml:space="preserve"> </w:t>
      </w:r>
      <w:r w:rsidRPr="001E2D20">
        <w:t>regime</w:t>
      </w:r>
      <w:r w:rsidR="00E24065" w:rsidRPr="001E2D20">
        <w:t xml:space="preserve"> </w:t>
      </w:r>
      <w:r w:rsidR="00681497">
        <w:t>–</w:t>
      </w:r>
      <w:r w:rsidR="00E24065" w:rsidRPr="001E2D20">
        <w:t xml:space="preserve"> </w:t>
      </w:r>
      <w:r w:rsidRPr="001E2D20">
        <w:t>ending</w:t>
      </w:r>
      <w:r w:rsidR="00E24065" w:rsidRPr="001E2D20">
        <w:t xml:space="preserve"> </w:t>
      </w:r>
      <w:r w:rsidRPr="001E2D20">
        <w:t>Tutsi</w:t>
      </w:r>
      <w:r w:rsidR="00E24065" w:rsidRPr="001E2D20">
        <w:t xml:space="preserve"> </w:t>
      </w:r>
      <w:r w:rsidRPr="001E2D20">
        <w:t>genocide</w:t>
      </w:r>
      <w:r w:rsidR="00E24065" w:rsidRPr="001E2D20">
        <w:t xml:space="preserve"> </w:t>
      </w:r>
      <w:r w:rsidRPr="001E2D20">
        <w:t>in</w:t>
      </w:r>
      <w:r w:rsidR="00E24065" w:rsidRPr="001E2D20">
        <w:t xml:space="preserve"> </w:t>
      </w:r>
      <w:r w:rsidRPr="001E2D20">
        <w:t>July</w:t>
      </w:r>
      <w:r w:rsidR="00E24065" w:rsidRPr="001E2D20">
        <w:t xml:space="preserve"> </w:t>
      </w:r>
      <w:r w:rsidRPr="001E2D20">
        <w:t>1994.</w:t>
      </w:r>
      <w:r w:rsidR="00E24065" w:rsidRPr="001E2D20">
        <w:t xml:space="preserve"> </w:t>
      </w:r>
      <w:r w:rsidRPr="001E2D20">
        <w:t>A</w:t>
      </w:r>
      <w:r w:rsidR="00E24065" w:rsidRPr="001E2D20">
        <w:t xml:space="preserve"> </w:t>
      </w:r>
      <w:r w:rsidRPr="001E2D20">
        <w:t>Government</w:t>
      </w:r>
      <w:r w:rsidR="00E24065" w:rsidRPr="001E2D20">
        <w:t xml:space="preserve"> </w:t>
      </w:r>
      <w:r w:rsidRPr="001E2D20">
        <w:t>of</w:t>
      </w:r>
      <w:r w:rsidR="00E24065" w:rsidRPr="001E2D20">
        <w:t xml:space="preserve"> </w:t>
      </w:r>
      <w:r w:rsidRPr="001E2D20">
        <w:t>National</w:t>
      </w:r>
      <w:r w:rsidR="00E24065" w:rsidRPr="001E2D20">
        <w:t xml:space="preserve"> </w:t>
      </w:r>
      <w:r w:rsidRPr="001E2D20">
        <w:t>Unity</w:t>
      </w:r>
      <w:r w:rsidR="00E24065" w:rsidRPr="001E2D20">
        <w:t xml:space="preserve"> </w:t>
      </w:r>
      <w:r w:rsidRPr="001E2D20">
        <w:t>was</w:t>
      </w:r>
      <w:r w:rsidR="00E24065" w:rsidRPr="001E2D20">
        <w:t xml:space="preserve"> </w:t>
      </w:r>
      <w:r w:rsidRPr="001E2D20">
        <w:t>immediately</w:t>
      </w:r>
      <w:r w:rsidR="00E24065" w:rsidRPr="001E2D20">
        <w:t xml:space="preserve"> </w:t>
      </w:r>
      <w:r w:rsidRPr="001E2D20">
        <w:t>established</w:t>
      </w:r>
      <w:r w:rsidR="00E24065" w:rsidRPr="001E2D20">
        <w:t xml:space="preserve"> </w:t>
      </w:r>
      <w:r w:rsidRPr="001E2D20">
        <w:t>on</w:t>
      </w:r>
      <w:r w:rsidR="00E24065" w:rsidRPr="001E2D20">
        <w:t xml:space="preserve"> </w:t>
      </w:r>
      <w:r w:rsidRPr="001E2D20">
        <w:t>19th</w:t>
      </w:r>
      <w:r w:rsidR="00E24065" w:rsidRPr="001E2D20">
        <w:t xml:space="preserve"> </w:t>
      </w:r>
      <w:r w:rsidRPr="001E2D20">
        <w:t>July</w:t>
      </w:r>
      <w:r w:rsidR="00E24065" w:rsidRPr="001E2D20">
        <w:t xml:space="preserve"> </w:t>
      </w:r>
      <w:r w:rsidRPr="001E2D20">
        <w:t>1994.</w:t>
      </w:r>
      <w:r w:rsidR="00E24065" w:rsidRPr="001E2D20">
        <w:t xml:space="preserve"> </w:t>
      </w:r>
      <w:r w:rsidRPr="001E2D20">
        <w:t>Since</w:t>
      </w:r>
      <w:r w:rsidR="00E24065" w:rsidRPr="001E2D20">
        <w:t xml:space="preserve"> </w:t>
      </w:r>
      <w:r w:rsidRPr="001E2D20">
        <w:t>then,</w:t>
      </w:r>
      <w:r w:rsidR="00E24065" w:rsidRPr="001E2D20">
        <w:t xml:space="preserve"> </w:t>
      </w:r>
      <w:r w:rsidRPr="001E2D20">
        <w:t>the</w:t>
      </w:r>
      <w:r w:rsidR="00E24065" w:rsidRPr="001E2D20">
        <w:t xml:space="preserve"> </w:t>
      </w:r>
      <w:r w:rsidRPr="001E2D20">
        <w:t>defeated</w:t>
      </w:r>
      <w:r w:rsidR="00E24065" w:rsidRPr="001E2D20">
        <w:t xml:space="preserve"> </w:t>
      </w:r>
      <w:r w:rsidRPr="001E2D20">
        <w:t>army</w:t>
      </w:r>
      <w:r w:rsidR="00E24065" w:rsidRPr="001E2D20">
        <w:t xml:space="preserve"> </w:t>
      </w:r>
      <w:r w:rsidRPr="001E2D20">
        <w:t>and</w:t>
      </w:r>
      <w:r w:rsidR="00E24065" w:rsidRPr="001E2D20">
        <w:t xml:space="preserve"> </w:t>
      </w:r>
      <w:r w:rsidRPr="001E2D20">
        <w:t>members</w:t>
      </w:r>
      <w:r w:rsidR="00E24065" w:rsidRPr="001E2D20">
        <w:t xml:space="preserve"> </w:t>
      </w:r>
      <w:r w:rsidRPr="001E2D20">
        <w:t>of</w:t>
      </w:r>
      <w:r w:rsidR="00E24065" w:rsidRPr="001E2D20">
        <w:t xml:space="preserve"> </w:t>
      </w:r>
      <w:r w:rsidRPr="001E2D20">
        <w:t>the</w:t>
      </w:r>
      <w:r w:rsidR="00E24065" w:rsidRPr="001E2D20">
        <w:t xml:space="preserve"> </w:t>
      </w:r>
      <w:r w:rsidRPr="001E2D20">
        <w:t>allied</w:t>
      </w:r>
      <w:r w:rsidR="00E24065" w:rsidRPr="001E2D20">
        <w:t xml:space="preserve"> </w:t>
      </w:r>
      <w:r w:rsidRPr="001E2D20">
        <w:t>militia</w:t>
      </w:r>
      <w:r w:rsidR="00E24065" w:rsidRPr="001E2D20">
        <w:t xml:space="preserve"> </w:t>
      </w:r>
      <w:r w:rsidRPr="001E2D20">
        <w:t>group</w:t>
      </w:r>
      <w:r w:rsidR="00E24065" w:rsidRPr="001E2D20">
        <w:t xml:space="preserve"> </w:t>
      </w:r>
      <w:r w:rsidRPr="001E2D20">
        <w:t>(</w:t>
      </w:r>
      <w:r w:rsidRPr="001E2D20">
        <w:rPr>
          <w:i/>
        </w:rPr>
        <w:t>interahamwe)</w:t>
      </w:r>
      <w:r w:rsidR="00E24065" w:rsidRPr="001E2D20">
        <w:t xml:space="preserve"> </w:t>
      </w:r>
      <w:r w:rsidRPr="001E2D20">
        <w:t>backed</w:t>
      </w:r>
      <w:r w:rsidR="00E24065" w:rsidRPr="001E2D20">
        <w:t xml:space="preserve"> </w:t>
      </w:r>
      <w:r w:rsidRPr="001E2D20">
        <w:t>by</w:t>
      </w:r>
      <w:r w:rsidR="00E24065" w:rsidRPr="001E2D20">
        <w:t xml:space="preserve"> </w:t>
      </w:r>
      <w:r w:rsidRPr="001E2D20">
        <w:t>certain</w:t>
      </w:r>
      <w:r w:rsidR="00E24065" w:rsidRPr="001E2D20">
        <w:t xml:space="preserve"> </w:t>
      </w:r>
      <w:r w:rsidRPr="001E2D20">
        <w:t>countries</w:t>
      </w:r>
      <w:r w:rsidR="00E24065" w:rsidRPr="001E2D20">
        <w:t xml:space="preserve"> </w:t>
      </w:r>
      <w:r w:rsidR="00681497">
        <w:t>—</w:t>
      </w:r>
      <w:r w:rsidR="00E24065" w:rsidRPr="001E2D20">
        <w:t xml:space="preserve"> </w:t>
      </w:r>
      <w:r w:rsidRPr="001E2D20">
        <w:t>supporting</w:t>
      </w:r>
      <w:r w:rsidR="00E24065" w:rsidRPr="001E2D20">
        <w:t xml:space="preserve"> </w:t>
      </w:r>
      <w:r w:rsidRPr="001E2D20">
        <w:t>them</w:t>
      </w:r>
      <w:r w:rsidR="00E24065" w:rsidRPr="001E2D20">
        <w:t xml:space="preserve"> </w:t>
      </w:r>
      <w:r w:rsidRPr="001E2D20">
        <w:t>with</w:t>
      </w:r>
      <w:r w:rsidR="00E24065" w:rsidRPr="001E2D20">
        <w:t xml:space="preserve"> </w:t>
      </w:r>
      <w:r w:rsidRPr="001E2D20">
        <w:t>arms</w:t>
      </w:r>
      <w:r w:rsidR="00E24065" w:rsidRPr="001E2D20">
        <w:t xml:space="preserve"> </w:t>
      </w:r>
      <w:r w:rsidR="00681497">
        <w:t>—</w:t>
      </w:r>
      <w:r w:rsidR="00E24065" w:rsidRPr="001E2D20">
        <w:t xml:space="preserve"> </w:t>
      </w:r>
      <w:r w:rsidRPr="001E2D20">
        <w:t>have</w:t>
      </w:r>
      <w:r w:rsidR="00E24065" w:rsidRPr="001E2D20">
        <w:t xml:space="preserve"> </w:t>
      </w:r>
      <w:r w:rsidRPr="001E2D20">
        <w:t>refused</w:t>
      </w:r>
      <w:r w:rsidR="00E24065" w:rsidRPr="001E2D20">
        <w:t xml:space="preserve"> </w:t>
      </w:r>
      <w:r w:rsidRPr="001E2D20">
        <w:t>to</w:t>
      </w:r>
      <w:r w:rsidR="00E24065" w:rsidRPr="001E2D20">
        <w:t xml:space="preserve"> </w:t>
      </w:r>
      <w:r w:rsidRPr="001E2D20">
        <w:t>lay</w:t>
      </w:r>
      <w:r w:rsidR="00E24065" w:rsidRPr="001E2D20">
        <w:t xml:space="preserve"> </w:t>
      </w:r>
      <w:r w:rsidRPr="001E2D20">
        <w:t>down</w:t>
      </w:r>
      <w:r w:rsidR="00E24065" w:rsidRPr="001E2D20">
        <w:t xml:space="preserve"> </w:t>
      </w:r>
      <w:r w:rsidRPr="001E2D20">
        <w:t>their</w:t>
      </w:r>
      <w:r w:rsidR="00E24065" w:rsidRPr="001E2D20">
        <w:t xml:space="preserve"> </w:t>
      </w:r>
      <w:r w:rsidRPr="001E2D20">
        <w:t>weapons.</w:t>
      </w:r>
      <w:r w:rsidR="00E24065" w:rsidRPr="001E2D20">
        <w:t xml:space="preserve"> </w:t>
      </w:r>
      <w:r w:rsidRPr="001E2D20">
        <w:t>After</w:t>
      </w:r>
      <w:r w:rsidR="00E24065" w:rsidRPr="001E2D20">
        <w:t xml:space="preserve"> </w:t>
      </w:r>
      <w:r w:rsidRPr="001E2D20">
        <w:t>the</w:t>
      </w:r>
      <w:r w:rsidR="00E24065" w:rsidRPr="001E2D20">
        <w:t xml:space="preserve"> </w:t>
      </w:r>
      <w:r w:rsidRPr="001E2D20">
        <w:t>mass</w:t>
      </w:r>
      <w:r w:rsidR="00E24065" w:rsidRPr="001E2D20">
        <w:t xml:space="preserve"> </w:t>
      </w:r>
      <w:r w:rsidRPr="001E2D20">
        <w:t>return</w:t>
      </w:r>
      <w:r w:rsidR="00E24065" w:rsidRPr="001E2D20">
        <w:t xml:space="preserve"> </w:t>
      </w:r>
      <w:r w:rsidRPr="001E2D20">
        <w:t>of</w:t>
      </w:r>
      <w:r w:rsidR="00E24065" w:rsidRPr="001E2D20">
        <w:t xml:space="preserve"> </w:t>
      </w:r>
      <w:r w:rsidRPr="001E2D20">
        <w:t>refugees</w:t>
      </w:r>
      <w:r w:rsidR="00E24065" w:rsidRPr="001E2D20">
        <w:t xml:space="preserve"> </w:t>
      </w:r>
      <w:r w:rsidRPr="001E2D20">
        <w:t>in</w:t>
      </w:r>
      <w:r w:rsidR="00E24065" w:rsidRPr="001E2D20">
        <w:t xml:space="preserve"> </w:t>
      </w:r>
      <w:r w:rsidRPr="001E2D20">
        <w:t>1994,</w:t>
      </w:r>
      <w:r w:rsidR="00E24065" w:rsidRPr="001E2D20">
        <w:t xml:space="preserve"> </w:t>
      </w:r>
      <w:r w:rsidRPr="001E2D20">
        <w:t>the</w:t>
      </w:r>
      <w:r w:rsidR="00E24065" w:rsidRPr="001E2D20">
        <w:t xml:space="preserve"> </w:t>
      </w:r>
      <w:r w:rsidRPr="001E2D20">
        <w:t>ex-Rwandese</w:t>
      </w:r>
      <w:r w:rsidR="00E24065" w:rsidRPr="001E2D20">
        <w:t xml:space="preserve"> </w:t>
      </w:r>
      <w:r w:rsidRPr="001E2D20">
        <w:t>Armed</w:t>
      </w:r>
      <w:r w:rsidR="00E24065" w:rsidRPr="001E2D20">
        <w:t xml:space="preserve"> </w:t>
      </w:r>
      <w:r w:rsidRPr="001E2D20">
        <w:t>Forces</w:t>
      </w:r>
      <w:r w:rsidR="00E24065" w:rsidRPr="001E2D20">
        <w:t xml:space="preserve"> </w:t>
      </w:r>
      <w:r w:rsidRPr="001E2D20">
        <w:t>(Ex-FAR)</w:t>
      </w:r>
      <w:r w:rsidR="00E24065" w:rsidRPr="001E2D20">
        <w:t xml:space="preserve"> </w:t>
      </w:r>
      <w:r w:rsidRPr="001E2D20">
        <w:t>and</w:t>
      </w:r>
      <w:r w:rsidR="00E24065" w:rsidRPr="001E2D20">
        <w:t xml:space="preserve"> </w:t>
      </w:r>
      <w:r w:rsidRPr="001E2D20">
        <w:t>the</w:t>
      </w:r>
      <w:r w:rsidR="00E24065" w:rsidRPr="001E2D20">
        <w:t xml:space="preserve"> </w:t>
      </w:r>
      <w:r w:rsidRPr="001E2D20">
        <w:rPr>
          <w:i/>
        </w:rPr>
        <w:t>interahamwe</w:t>
      </w:r>
      <w:r w:rsidR="00E24065" w:rsidRPr="001E2D20">
        <w:t xml:space="preserve"> </w:t>
      </w:r>
      <w:r w:rsidRPr="001E2D20">
        <w:t>militia</w:t>
      </w:r>
      <w:r w:rsidR="00E24065" w:rsidRPr="001E2D20">
        <w:t xml:space="preserve"> </w:t>
      </w:r>
      <w:r w:rsidRPr="001E2D20">
        <w:t>began</w:t>
      </w:r>
      <w:r w:rsidR="00E24065" w:rsidRPr="001E2D20">
        <w:t xml:space="preserve"> </w:t>
      </w:r>
      <w:r w:rsidRPr="001E2D20">
        <w:t>in</w:t>
      </w:r>
      <w:r w:rsidR="00E24065" w:rsidRPr="001E2D20">
        <w:t xml:space="preserve"> </w:t>
      </w:r>
      <w:r w:rsidRPr="001E2D20">
        <w:t>1996</w:t>
      </w:r>
      <w:r w:rsidR="00E24065" w:rsidRPr="001E2D20">
        <w:t xml:space="preserve"> </w:t>
      </w:r>
      <w:r w:rsidRPr="001E2D20">
        <w:t>to</w:t>
      </w:r>
      <w:r w:rsidR="00E24065" w:rsidRPr="001E2D20">
        <w:t xml:space="preserve"> </w:t>
      </w:r>
      <w:r w:rsidRPr="001E2D20">
        <w:t>jeopardize</w:t>
      </w:r>
      <w:r w:rsidR="00E24065" w:rsidRPr="001E2D20">
        <w:t xml:space="preserve"> </w:t>
      </w:r>
      <w:r w:rsidRPr="001E2D20">
        <w:t>the</w:t>
      </w:r>
      <w:r w:rsidR="00E24065" w:rsidRPr="001E2D20">
        <w:t xml:space="preserve"> </w:t>
      </w:r>
      <w:r w:rsidRPr="001E2D20">
        <w:t>security</w:t>
      </w:r>
      <w:r w:rsidR="00E24065" w:rsidRPr="001E2D20">
        <w:t xml:space="preserve"> </w:t>
      </w:r>
      <w:r w:rsidRPr="001E2D20">
        <w:t>of</w:t>
      </w:r>
      <w:r w:rsidR="00E24065" w:rsidRPr="001E2D20">
        <w:t xml:space="preserve"> </w:t>
      </w:r>
      <w:r w:rsidRPr="001E2D20">
        <w:t>the</w:t>
      </w:r>
      <w:r w:rsidR="00E24065" w:rsidRPr="001E2D20">
        <w:t xml:space="preserve"> </w:t>
      </w:r>
      <w:r w:rsidRPr="001E2D20">
        <w:t>population</w:t>
      </w:r>
      <w:r w:rsidR="00E24065" w:rsidRPr="001E2D20">
        <w:t xml:space="preserve"> </w:t>
      </w:r>
      <w:r w:rsidRPr="001E2D20">
        <w:t>by</w:t>
      </w:r>
      <w:r w:rsidR="00E24065" w:rsidRPr="001E2D20">
        <w:t xml:space="preserve"> </w:t>
      </w:r>
      <w:r w:rsidRPr="001E2D20">
        <w:t>launching</w:t>
      </w:r>
      <w:r w:rsidR="00E24065" w:rsidRPr="001E2D20">
        <w:t xml:space="preserve"> </w:t>
      </w:r>
      <w:r w:rsidRPr="001E2D20">
        <w:t>attacks</w:t>
      </w:r>
      <w:r w:rsidR="00E24065" w:rsidRPr="001E2D20">
        <w:t xml:space="preserve"> </w:t>
      </w:r>
      <w:r w:rsidRPr="001E2D20">
        <w:t>on</w:t>
      </w:r>
      <w:r w:rsidR="00E24065" w:rsidRPr="001E2D20">
        <w:t xml:space="preserve"> </w:t>
      </w:r>
      <w:r w:rsidRPr="001E2D20">
        <w:t>Rwandan</w:t>
      </w:r>
      <w:r w:rsidR="00E24065" w:rsidRPr="001E2D20">
        <w:t xml:space="preserve"> </w:t>
      </w:r>
      <w:r w:rsidRPr="001E2D20">
        <w:t>territory,</w:t>
      </w:r>
      <w:r w:rsidR="00E24065" w:rsidRPr="001E2D20">
        <w:t xml:space="preserve"> </w:t>
      </w:r>
      <w:r w:rsidRPr="001E2D20">
        <w:t>especially</w:t>
      </w:r>
      <w:r w:rsidR="00E24065" w:rsidRPr="001E2D20">
        <w:t xml:space="preserve"> </w:t>
      </w:r>
      <w:r w:rsidRPr="001E2D20">
        <w:t>in</w:t>
      </w:r>
      <w:r w:rsidR="00E24065" w:rsidRPr="001E2D20">
        <w:t xml:space="preserve"> </w:t>
      </w:r>
      <w:r w:rsidRPr="001E2D20">
        <w:t>the</w:t>
      </w:r>
      <w:r w:rsidR="00E24065" w:rsidRPr="001E2D20">
        <w:t xml:space="preserve"> </w:t>
      </w:r>
      <w:r w:rsidRPr="001E2D20">
        <w:t>north-western</w:t>
      </w:r>
      <w:r w:rsidR="00E24065" w:rsidRPr="001E2D20">
        <w:t xml:space="preserve"> </w:t>
      </w:r>
      <w:r w:rsidRPr="001E2D20">
        <w:t>part.</w:t>
      </w:r>
      <w:r w:rsidR="00E24065" w:rsidRPr="001E2D20">
        <w:t xml:space="preserve"> </w:t>
      </w:r>
    </w:p>
    <w:p w:rsidR="00951BC8" w:rsidRPr="00461A15" w:rsidRDefault="00951BC8" w:rsidP="009B2256">
      <w:pPr>
        <w:pStyle w:val="SingleTxtG"/>
        <w:rPr>
          <w:szCs w:val="24"/>
        </w:rPr>
      </w:pPr>
      <w:r w:rsidRPr="00461A15">
        <w:rPr>
          <w:color w:val="000000"/>
        </w:rPr>
        <w:t>36.</w:t>
      </w:r>
      <w:r w:rsidRPr="00461A15">
        <w:rPr>
          <w:color w:val="000000"/>
        </w:rPr>
        <w:tab/>
      </w:r>
      <w:r w:rsidRPr="00461A15">
        <w:rPr>
          <w:szCs w:val="24"/>
        </w:rPr>
        <w:t>To</w:t>
      </w:r>
      <w:r w:rsidR="00E24065">
        <w:rPr>
          <w:szCs w:val="24"/>
        </w:rPr>
        <w:t xml:space="preserve"> </w:t>
      </w:r>
      <w:r w:rsidRPr="00461A15">
        <w:rPr>
          <w:szCs w:val="24"/>
        </w:rPr>
        <w:t>date,</w:t>
      </w:r>
      <w:r w:rsidR="00E24065">
        <w:rPr>
          <w:szCs w:val="24"/>
        </w:rPr>
        <w:t xml:space="preserve"> </w:t>
      </w:r>
      <w:r w:rsidRPr="00461A15">
        <w:rPr>
          <w:szCs w:val="24"/>
        </w:rPr>
        <w:t>the</w:t>
      </w:r>
      <w:r w:rsidR="00E24065">
        <w:rPr>
          <w:szCs w:val="24"/>
        </w:rPr>
        <w:t xml:space="preserve"> </w:t>
      </w:r>
      <w:r w:rsidRPr="00461A15">
        <w:rPr>
          <w:szCs w:val="24"/>
        </w:rPr>
        <w:t>situation</w:t>
      </w:r>
      <w:r w:rsidR="00E24065">
        <w:rPr>
          <w:szCs w:val="24"/>
        </w:rPr>
        <w:t xml:space="preserve"> </w:t>
      </w:r>
      <w:r w:rsidRPr="00461A15">
        <w:rPr>
          <w:szCs w:val="24"/>
        </w:rPr>
        <w:t>is</w:t>
      </w:r>
      <w:r w:rsidR="00E24065">
        <w:rPr>
          <w:szCs w:val="24"/>
        </w:rPr>
        <w:t xml:space="preserve"> </w:t>
      </w:r>
      <w:r w:rsidRPr="00461A15">
        <w:rPr>
          <w:szCs w:val="24"/>
        </w:rPr>
        <w:t>calm</w:t>
      </w:r>
      <w:r w:rsidR="00E24065">
        <w:rPr>
          <w:szCs w:val="24"/>
        </w:rPr>
        <w:t xml:space="preserve"> </w:t>
      </w:r>
      <w:r w:rsidRPr="00461A15">
        <w:rPr>
          <w:szCs w:val="24"/>
        </w:rPr>
        <w:t>following</w:t>
      </w:r>
      <w:r w:rsidR="00E24065">
        <w:rPr>
          <w:szCs w:val="24"/>
        </w:rPr>
        <w:t xml:space="preserve"> </w:t>
      </w:r>
      <w:r w:rsidRPr="00461A15">
        <w:rPr>
          <w:szCs w:val="24"/>
        </w:rPr>
        <w:t>the</w:t>
      </w:r>
      <w:r w:rsidR="00E24065">
        <w:rPr>
          <w:szCs w:val="24"/>
        </w:rPr>
        <w:t xml:space="preserve"> </w:t>
      </w:r>
      <w:r w:rsidRPr="00461A15">
        <w:rPr>
          <w:szCs w:val="24"/>
        </w:rPr>
        <w:t>efforts</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Government</w:t>
      </w:r>
      <w:r w:rsidR="00E24065">
        <w:rPr>
          <w:szCs w:val="24"/>
        </w:rPr>
        <w:t xml:space="preserve"> </w:t>
      </w:r>
      <w:r w:rsidRPr="00461A15">
        <w:rPr>
          <w:szCs w:val="24"/>
        </w:rPr>
        <w:t>of</w:t>
      </w:r>
      <w:r w:rsidR="00E24065">
        <w:rPr>
          <w:szCs w:val="24"/>
        </w:rPr>
        <w:t xml:space="preserve"> </w:t>
      </w:r>
      <w:r w:rsidRPr="00461A15">
        <w:rPr>
          <w:szCs w:val="24"/>
        </w:rPr>
        <w:t>National</w:t>
      </w:r>
      <w:r w:rsidR="00E24065">
        <w:rPr>
          <w:szCs w:val="24"/>
        </w:rPr>
        <w:t xml:space="preserve"> </w:t>
      </w:r>
      <w:r w:rsidRPr="00461A15">
        <w:rPr>
          <w:szCs w:val="24"/>
        </w:rPr>
        <w:t>Unity</w:t>
      </w:r>
      <w:r w:rsidR="00E24065">
        <w:rPr>
          <w:szCs w:val="24"/>
        </w:rPr>
        <w:t xml:space="preserve"> </w:t>
      </w:r>
      <w:r w:rsidRPr="00461A15">
        <w:rPr>
          <w:szCs w:val="24"/>
        </w:rPr>
        <w:t>to</w:t>
      </w:r>
      <w:r w:rsidR="00E24065">
        <w:rPr>
          <w:szCs w:val="24"/>
        </w:rPr>
        <w:t xml:space="preserve"> </w:t>
      </w:r>
      <w:r w:rsidRPr="00461A15">
        <w:rPr>
          <w:szCs w:val="24"/>
        </w:rPr>
        <w:t>raise</w:t>
      </w:r>
      <w:r w:rsidR="00E24065">
        <w:rPr>
          <w:szCs w:val="24"/>
        </w:rPr>
        <w:t xml:space="preserve"> </w:t>
      </w:r>
      <w:r w:rsidRPr="00461A15">
        <w:rPr>
          <w:szCs w:val="24"/>
        </w:rPr>
        <w:t>public</w:t>
      </w:r>
      <w:r w:rsidR="00E24065">
        <w:rPr>
          <w:szCs w:val="24"/>
        </w:rPr>
        <w:t xml:space="preserve"> </w:t>
      </w:r>
      <w:r w:rsidRPr="00461A15">
        <w:rPr>
          <w:szCs w:val="24"/>
        </w:rPr>
        <w:t>awareness</w:t>
      </w:r>
      <w:r w:rsidR="00E24065">
        <w:rPr>
          <w:szCs w:val="24"/>
        </w:rPr>
        <w:t xml:space="preserve"> </w:t>
      </w:r>
      <w:r w:rsidRPr="00461A15">
        <w:rPr>
          <w:szCs w:val="24"/>
        </w:rPr>
        <w:t>as</w:t>
      </w:r>
      <w:r w:rsidR="00E24065">
        <w:rPr>
          <w:szCs w:val="24"/>
        </w:rPr>
        <w:t xml:space="preserve"> </w:t>
      </w:r>
      <w:r w:rsidRPr="00461A15">
        <w:rPr>
          <w:szCs w:val="24"/>
        </w:rPr>
        <w:t>a</w:t>
      </w:r>
      <w:r w:rsidR="00E24065">
        <w:rPr>
          <w:szCs w:val="24"/>
        </w:rPr>
        <w:t xml:space="preserve"> </w:t>
      </w:r>
      <w:r w:rsidRPr="00461A15">
        <w:rPr>
          <w:szCs w:val="24"/>
        </w:rPr>
        <w:t>result</w:t>
      </w:r>
      <w:r w:rsidR="00E24065">
        <w:rPr>
          <w:szCs w:val="24"/>
        </w:rPr>
        <w:t xml:space="preserve"> </w:t>
      </w:r>
      <w:r w:rsidRPr="00461A15">
        <w:rPr>
          <w:szCs w:val="24"/>
        </w:rPr>
        <w:t>of</w:t>
      </w:r>
      <w:r w:rsidR="00E24065">
        <w:rPr>
          <w:szCs w:val="24"/>
        </w:rPr>
        <w:t xml:space="preserve"> </w:t>
      </w:r>
      <w:r w:rsidRPr="00461A15">
        <w:rPr>
          <w:szCs w:val="24"/>
        </w:rPr>
        <w:t>which</w:t>
      </w:r>
      <w:r w:rsidR="00E24065">
        <w:rPr>
          <w:szCs w:val="24"/>
        </w:rPr>
        <w:t xml:space="preserve"> </w:t>
      </w:r>
      <w:r w:rsidRPr="00461A15">
        <w:rPr>
          <w:szCs w:val="24"/>
        </w:rPr>
        <w:t>the</w:t>
      </w:r>
      <w:r w:rsidR="00E24065">
        <w:rPr>
          <w:szCs w:val="24"/>
        </w:rPr>
        <w:t xml:space="preserve"> </w:t>
      </w:r>
      <w:r w:rsidRPr="00461A15">
        <w:rPr>
          <w:szCs w:val="24"/>
        </w:rPr>
        <w:t>population</w:t>
      </w:r>
      <w:r w:rsidR="00E24065">
        <w:rPr>
          <w:szCs w:val="24"/>
        </w:rPr>
        <w:t xml:space="preserve"> </w:t>
      </w:r>
      <w:r w:rsidRPr="00461A15">
        <w:rPr>
          <w:szCs w:val="24"/>
        </w:rPr>
        <w:t>has</w:t>
      </w:r>
      <w:r w:rsidR="00E24065">
        <w:rPr>
          <w:szCs w:val="24"/>
        </w:rPr>
        <w:t xml:space="preserve"> </w:t>
      </w:r>
      <w:r w:rsidRPr="00461A15">
        <w:rPr>
          <w:szCs w:val="24"/>
        </w:rPr>
        <w:t>completely</w:t>
      </w:r>
      <w:r w:rsidR="00E24065">
        <w:rPr>
          <w:szCs w:val="24"/>
        </w:rPr>
        <w:t xml:space="preserve"> </w:t>
      </w:r>
      <w:r w:rsidRPr="00461A15">
        <w:rPr>
          <w:szCs w:val="24"/>
        </w:rPr>
        <w:t>dissociated</w:t>
      </w:r>
      <w:r w:rsidR="00E24065">
        <w:rPr>
          <w:szCs w:val="24"/>
        </w:rPr>
        <w:t xml:space="preserve"> </w:t>
      </w:r>
      <w:r w:rsidRPr="00461A15">
        <w:rPr>
          <w:szCs w:val="24"/>
        </w:rPr>
        <w:t>itself</w:t>
      </w:r>
      <w:r w:rsidR="00E24065">
        <w:rPr>
          <w:szCs w:val="24"/>
        </w:rPr>
        <w:t xml:space="preserve"> </w:t>
      </w:r>
      <w:r w:rsidRPr="00461A15">
        <w:rPr>
          <w:szCs w:val="24"/>
        </w:rPr>
        <w:t>from</w:t>
      </w:r>
      <w:r w:rsidR="00E24065">
        <w:rPr>
          <w:szCs w:val="24"/>
        </w:rPr>
        <w:t xml:space="preserve"> </w:t>
      </w:r>
      <w:r w:rsidRPr="00461A15">
        <w:rPr>
          <w:szCs w:val="24"/>
        </w:rPr>
        <w:t>the</w:t>
      </w:r>
      <w:r w:rsidR="00E24065">
        <w:rPr>
          <w:szCs w:val="24"/>
        </w:rPr>
        <w:t xml:space="preserve"> </w:t>
      </w:r>
      <w:r w:rsidRPr="00461A15">
        <w:rPr>
          <w:szCs w:val="24"/>
        </w:rPr>
        <w:t>infiltrators.</w:t>
      </w:r>
      <w:r w:rsidR="00E24065">
        <w:rPr>
          <w:szCs w:val="24"/>
        </w:rPr>
        <w:t xml:space="preserve"> </w:t>
      </w:r>
      <w:r w:rsidRPr="00461A15">
        <w:rPr>
          <w:szCs w:val="24"/>
        </w:rPr>
        <w:t>The</w:t>
      </w:r>
      <w:r w:rsidR="00E24065">
        <w:rPr>
          <w:szCs w:val="24"/>
        </w:rPr>
        <w:t xml:space="preserve"> </w:t>
      </w:r>
      <w:r w:rsidRPr="00461A15">
        <w:rPr>
          <w:szCs w:val="24"/>
        </w:rPr>
        <w:t>majority</w:t>
      </w:r>
      <w:r w:rsidR="00E24065">
        <w:rPr>
          <w:szCs w:val="24"/>
        </w:rPr>
        <w:t xml:space="preserve"> </w:t>
      </w:r>
      <w:r w:rsidRPr="00461A15">
        <w:rPr>
          <w:szCs w:val="24"/>
        </w:rPr>
        <w:t>of</w:t>
      </w:r>
      <w:r w:rsidR="00E24065">
        <w:rPr>
          <w:szCs w:val="24"/>
        </w:rPr>
        <w:t xml:space="preserve"> </w:t>
      </w:r>
      <w:r w:rsidRPr="00461A15">
        <w:rPr>
          <w:szCs w:val="24"/>
        </w:rPr>
        <w:t>Rwandans</w:t>
      </w:r>
      <w:r w:rsidR="00E24065">
        <w:rPr>
          <w:szCs w:val="24"/>
        </w:rPr>
        <w:t xml:space="preserve"> </w:t>
      </w:r>
      <w:r w:rsidRPr="00461A15">
        <w:rPr>
          <w:szCs w:val="24"/>
        </w:rPr>
        <w:t>in</w:t>
      </w:r>
      <w:r w:rsidR="00E24065">
        <w:rPr>
          <w:szCs w:val="24"/>
        </w:rPr>
        <w:t xml:space="preserve"> </w:t>
      </w:r>
      <w:r w:rsidRPr="00461A15">
        <w:rPr>
          <w:szCs w:val="24"/>
        </w:rPr>
        <w:t>exile</w:t>
      </w:r>
      <w:r w:rsidR="00E24065">
        <w:rPr>
          <w:szCs w:val="24"/>
        </w:rPr>
        <w:t xml:space="preserve"> </w:t>
      </w:r>
      <w:r w:rsidRPr="00461A15">
        <w:rPr>
          <w:szCs w:val="24"/>
        </w:rPr>
        <w:t>have</w:t>
      </w:r>
      <w:r w:rsidR="00E24065">
        <w:rPr>
          <w:szCs w:val="24"/>
        </w:rPr>
        <w:t xml:space="preserve"> </w:t>
      </w:r>
      <w:r w:rsidRPr="00461A15">
        <w:rPr>
          <w:szCs w:val="24"/>
        </w:rPr>
        <w:t>returned</w:t>
      </w:r>
      <w:r w:rsidR="00E24065">
        <w:rPr>
          <w:szCs w:val="24"/>
        </w:rPr>
        <w:t xml:space="preserve"> </w:t>
      </w:r>
      <w:r w:rsidRPr="00461A15">
        <w:rPr>
          <w:szCs w:val="24"/>
        </w:rPr>
        <w:t>back</w:t>
      </w:r>
      <w:r w:rsidR="00E24065">
        <w:rPr>
          <w:szCs w:val="24"/>
        </w:rPr>
        <w:t xml:space="preserve"> </w:t>
      </w:r>
      <w:r w:rsidRPr="00461A15">
        <w:rPr>
          <w:szCs w:val="24"/>
        </w:rPr>
        <w:t>in</w:t>
      </w:r>
      <w:r w:rsidR="00E24065">
        <w:rPr>
          <w:szCs w:val="24"/>
        </w:rPr>
        <w:t xml:space="preserve"> </w:t>
      </w:r>
      <w:r w:rsidRPr="00461A15">
        <w:rPr>
          <w:szCs w:val="24"/>
        </w:rPr>
        <w:t>their</w:t>
      </w:r>
      <w:r w:rsidR="00E24065">
        <w:rPr>
          <w:szCs w:val="24"/>
        </w:rPr>
        <w:t xml:space="preserve"> </w:t>
      </w:r>
      <w:r w:rsidRPr="00461A15">
        <w:rPr>
          <w:szCs w:val="24"/>
        </w:rPr>
        <w:t>homeland</w:t>
      </w:r>
      <w:r w:rsidR="00E24065">
        <w:rPr>
          <w:szCs w:val="24"/>
        </w:rPr>
        <w:t xml:space="preserve"> </w:t>
      </w:r>
      <w:r w:rsidRPr="00461A15">
        <w:rPr>
          <w:szCs w:val="24"/>
        </w:rPr>
        <w:t>and</w:t>
      </w:r>
      <w:r w:rsidR="00E24065">
        <w:rPr>
          <w:szCs w:val="24"/>
        </w:rPr>
        <w:t xml:space="preserve"> </w:t>
      </w:r>
      <w:r w:rsidRPr="00461A15">
        <w:rPr>
          <w:szCs w:val="24"/>
        </w:rPr>
        <w:t>are</w:t>
      </w:r>
      <w:r w:rsidR="00E24065">
        <w:rPr>
          <w:szCs w:val="24"/>
        </w:rPr>
        <w:t xml:space="preserve"> </w:t>
      </w:r>
      <w:r w:rsidRPr="00461A15">
        <w:rPr>
          <w:szCs w:val="24"/>
        </w:rPr>
        <w:t>concentrating</w:t>
      </w:r>
      <w:r w:rsidR="00E24065">
        <w:rPr>
          <w:szCs w:val="24"/>
        </w:rPr>
        <w:t xml:space="preserve"> </w:t>
      </w:r>
      <w:r w:rsidRPr="00461A15">
        <w:rPr>
          <w:szCs w:val="24"/>
        </w:rPr>
        <w:t>on</w:t>
      </w:r>
      <w:r w:rsidR="00E24065">
        <w:rPr>
          <w:szCs w:val="24"/>
        </w:rPr>
        <w:t xml:space="preserve"> </w:t>
      </w:r>
      <w:r w:rsidRPr="00461A15">
        <w:rPr>
          <w:szCs w:val="24"/>
        </w:rPr>
        <w:t>developmental</w:t>
      </w:r>
      <w:r w:rsidR="00E24065">
        <w:rPr>
          <w:szCs w:val="24"/>
        </w:rPr>
        <w:t xml:space="preserve"> </w:t>
      </w:r>
      <w:r w:rsidRPr="00461A15">
        <w:rPr>
          <w:szCs w:val="24"/>
        </w:rPr>
        <w:t>activities.</w:t>
      </w:r>
      <w:r w:rsidR="00E24065">
        <w:rPr>
          <w:szCs w:val="24"/>
        </w:rPr>
        <w:t xml:space="preserve"> </w:t>
      </w:r>
      <w:r w:rsidRPr="00461A15">
        <w:rPr>
          <w:szCs w:val="24"/>
        </w:rPr>
        <w:t>The</w:t>
      </w:r>
      <w:r w:rsidR="00E24065">
        <w:rPr>
          <w:szCs w:val="24"/>
        </w:rPr>
        <w:t xml:space="preserve"> </w:t>
      </w:r>
      <w:r w:rsidRPr="00461A15">
        <w:rPr>
          <w:szCs w:val="24"/>
        </w:rPr>
        <w:t>Rwandese</w:t>
      </w:r>
      <w:r w:rsidR="00E24065">
        <w:rPr>
          <w:szCs w:val="24"/>
        </w:rPr>
        <w:t xml:space="preserve"> </w:t>
      </w:r>
      <w:r w:rsidRPr="00461A15">
        <w:rPr>
          <w:szCs w:val="24"/>
        </w:rPr>
        <w:t>Defence</w:t>
      </w:r>
      <w:r w:rsidR="00E24065">
        <w:rPr>
          <w:szCs w:val="24"/>
        </w:rPr>
        <w:t xml:space="preserve"> </w:t>
      </w:r>
      <w:r w:rsidRPr="00461A15">
        <w:rPr>
          <w:szCs w:val="24"/>
        </w:rPr>
        <w:t>Forces</w:t>
      </w:r>
      <w:r w:rsidR="00E24065">
        <w:rPr>
          <w:szCs w:val="24"/>
        </w:rPr>
        <w:t xml:space="preserve"> </w:t>
      </w:r>
      <w:r w:rsidRPr="00461A15">
        <w:rPr>
          <w:szCs w:val="24"/>
        </w:rPr>
        <w:t>(RDF)</w:t>
      </w:r>
      <w:r w:rsidR="00E24065">
        <w:rPr>
          <w:szCs w:val="24"/>
        </w:rPr>
        <w:t xml:space="preserve"> </w:t>
      </w:r>
      <w:r w:rsidRPr="00461A15">
        <w:rPr>
          <w:szCs w:val="24"/>
        </w:rPr>
        <w:t>and</w:t>
      </w:r>
      <w:r w:rsidR="00E24065">
        <w:rPr>
          <w:szCs w:val="24"/>
        </w:rPr>
        <w:t xml:space="preserve"> </w:t>
      </w:r>
      <w:r w:rsidRPr="00461A15">
        <w:rPr>
          <w:szCs w:val="24"/>
        </w:rPr>
        <w:t>the</w:t>
      </w:r>
      <w:r w:rsidR="00E24065">
        <w:rPr>
          <w:szCs w:val="24"/>
        </w:rPr>
        <w:t xml:space="preserve"> </w:t>
      </w:r>
      <w:r w:rsidRPr="00461A15">
        <w:rPr>
          <w:szCs w:val="24"/>
        </w:rPr>
        <w:t>national</w:t>
      </w:r>
      <w:r w:rsidR="00E24065">
        <w:rPr>
          <w:szCs w:val="24"/>
        </w:rPr>
        <w:t xml:space="preserve"> </w:t>
      </w:r>
      <w:r w:rsidRPr="00461A15">
        <w:rPr>
          <w:szCs w:val="24"/>
        </w:rPr>
        <w:t>police</w:t>
      </w:r>
      <w:r w:rsidR="00E24065">
        <w:rPr>
          <w:szCs w:val="24"/>
        </w:rPr>
        <w:t xml:space="preserve"> </w:t>
      </w:r>
      <w:r w:rsidRPr="00461A15">
        <w:rPr>
          <w:szCs w:val="24"/>
        </w:rPr>
        <w:t>together</w:t>
      </w:r>
      <w:r w:rsidR="00E24065">
        <w:rPr>
          <w:szCs w:val="24"/>
        </w:rPr>
        <w:t xml:space="preserve"> </w:t>
      </w:r>
      <w:r w:rsidRPr="00461A15">
        <w:rPr>
          <w:szCs w:val="24"/>
        </w:rPr>
        <w:t>with</w:t>
      </w:r>
      <w:r w:rsidR="00E24065">
        <w:rPr>
          <w:szCs w:val="24"/>
        </w:rPr>
        <w:t xml:space="preserve"> </w:t>
      </w:r>
      <w:r w:rsidRPr="00461A15">
        <w:rPr>
          <w:szCs w:val="24"/>
        </w:rPr>
        <w:t>national</w:t>
      </w:r>
      <w:r w:rsidR="00E24065">
        <w:rPr>
          <w:szCs w:val="24"/>
        </w:rPr>
        <w:t xml:space="preserve"> </w:t>
      </w:r>
      <w:r w:rsidRPr="00461A15">
        <w:rPr>
          <w:szCs w:val="24"/>
        </w:rPr>
        <w:t>security</w:t>
      </w:r>
      <w:r w:rsidR="00E24065">
        <w:rPr>
          <w:szCs w:val="24"/>
        </w:rPr>
        <w:t xml:space="preserve"> </w:t>
      </w:r>
      <w:r w:rsidRPr="00461A15">
        <w:rPr>
          <w:szCs w:val="24"/>
        </w:rPr>
        <w:t>apparatuses</w:t>
      </w:r>
      <w:r w:rsidR="00E24065">
        <w:rPr>
          <w:szCs w:val="24"/>
        </w:rPr>
        <w:t xml:space="preserve"> </w:t>
      </w:r>
      <w:r w:rsidRPr="00461A15">
        <w:rPr>
          <w:szCs w:val="24"/>
        </w:rPr>
        <w:t>ensure</w:t>
      </w:r>
      <w:r w:rsidR="00E24065">
        <w:rPr>
          <w:szCs w:val="24"/>
        </w:rPr>
        <w:t xml:space="preserve"> </w:t>
      </w:r>
      <w:r w:rsidRPr="00461A15">
        <w:rPr>
          <w:szCs w:val="24"/>
        </w:rPr>
        <w:t>and</w:t>
      </w:r>
      <w:r w:rsidR="00E24065">
        <w:rPr>
          <w:szCs w:val="24"/>
        </w:rPr>
        <w:t xml:space="preserve"> </w:t>
      </w:r>
      <w:r w:rsidRPr="00461A15">
        <w:rPr>
          <w:szCs w:val="24"/>
        </w:rPr>
        <w:t>guarantee</w:t>
      </w:r>
      <w:r w:rsidR="00E24065">
        <w:rPr>
          <w:szCs w:val="24"/>
        </w:rPr>
        <w:t xml:space="preserve"> </w:t>
      </w:r>
      <w:r w:rsidRPr="00461A15">
        <w:rPr>
          <w:szCs w:val="24"/>
        </w:rPr>
        <w:t>safety</w:t>
      </w:r>
      <w:r w:rsidR="00E24065">
        <w:rPr>
          <w:szCs w:val="24"/>
        </w:rPr>
        <w:t xml:space="preserve"> </w:t>
      </w:r>
      <w:r w:rsidRPr="00461A15">
        <w:rPr>
          <w:szCs w:val="24"/>
        </w:rPr>
        <w:t>of</w:t>
      </w:r>
      <w:r w:rsidR="00E24065">
        <w:rPr>
          <w:szCs w:val="24"/>
        </w:rPr>
        <w:t xml:space="preserve"> </w:t>
      </w:r>
      <w:r w:rsidRPr="00461A15">
        <w:rPr>
          <w:szCs w:val="24"/>
        </w:rPr>
        <w:t>citizens</w:t>
      </w:r>
      <w:r w:rsidR="00E24065">
        <w:rPr>
          <w:szCs w:val="24"/>
        </w:rPr>
        <w:t xml:space="preserve"> </w:t>
      </w:r>
      <w:r w:rsidRPr="00461A15">
        <w:rPr>
          <w:szCs w:val="24"/>
        </w:rPr>
        <w:t>and</w:t>
      </w:r>
      <w:r w:rsidR="00E24065">
        <w:rPr>
          <w:szCs w:val="24"/>
        </w:rPr>
        <w:t xml:space="preserve"> </w:t>
      </w:r>
      <w:r w:rsidRPr="00461A15">
        <w:rPr>
          <w:szCs w:val="24"/>
        </w:rPr>
        <w:t>security</w:t>
      </w:r>
      <w:r w:rsidR="00E24065">
        <w:rPr>
          <w:szCs w:val="24"/>
        </w:rPr>
        <w:t xml:space="preserve"> </w:t>
      </w:r>
      <w:r w:rsidRPr="00461A15">
        <w:rPr>
          <w:szCs w:val="24"/>
        </w:rPr>
        <w:t>their</w:t>
      </w:r>
      <w:r w:rsidR="00E24065">
        <w:rPr>
          <w:szCs w:val="24"/>
        </w:rPr>
        <w:t xml:space="preserve"> </w:t>
      </w:r>
      <w:r w:rsidRPr="00461A15">
        <w:rPr>
          <w:szCs w:val="24"/>
        </w:rPr>
        <w:t>property</w:t>
      </w:r>
      <w:r w:rsidR="00E24065">
        <w:rPr>
          <w:szCs w:val="24"/>
        </w:rPr>
        <w:t xml:space="preserve"> </w:t>
      </w:r>
      <w:r w:rsidRPr="00461A15">
        <w:rPr>
          <w:szCs w:val="24"/>
        </w:rPr>
        <w:t>more</w:t>
      </w:r>
      <w:r w:rsidR="00E24065">
        <w:rPr>
          <w:szCs w:val="24"/>
        </w:rPr>
        <w:t xml:space="preserve"> </w:t>
      </w:r>
      <w:r w:rsidRPr="00461A15">
        <w:rPr>
          <w:szCs w:val="24"/>
        </w:rPr>
        <w:t>effectively.</w:t>
      </w:r>
      <w:r w:rsidR="00E24065">
        <w:rPr>
          <w:szCs w:val="24"/>
        </w:rPr>
        <w:t xml:space="preserve"> </w:t>
      </w:r>
    </w:p>
    <w:p w:rsidR="00951BC8" w:rsidRPr="00461A15" w:rsidRDefault="00951BC8" w:rsidP="001E2D20">
      <w:pPr>
        <w:pStyle w:val="H23G"/>
      </w:pPr>
      <w:r w:rsidRPr="00461A15">
        <w:tab/>
        <w:t>3.</w:t>
      </w:r>
      <w:r w:rsidRPr="00461A15">
        <w:tab/>
        <w:t>The</w:t>
      </w:r>
      <w:r w:rsidR="00E24065">
        <w:t xml:space="preserve"> </w:t>
      </w:r>
      <w:r w:rsidRPr="00461A15">
        <w:t>socio-economic</w:t>
      </w:r>
      <w:r w:rsidR="00E24065">
        <w:t xml:space="preserve"> </w:t>
      </w:r>
      <w:r w:rsidRPr="00461A15">
        <w:t>situation</w:t>
      </w:r>
      <w:r w:rsidR="00E24065">
        <w:t xml:space="preserve"> </w:t>
      </w:r>
      <w:r w:rsidRPr="00461A15">
        <w:t>after</w:t>
      </w:r>
      <w:r w:rsidR="00E24065">
        <w:t xml:space="preserve"> </w:t>
      </w:r>
      <w:r w:rsidRPr="00461A15">
        <w:t>1994</w:t>
      </w:r>
    </w:p>
    <w:p w:rsidR="00951BC8" w:rsidRPr="00461A15" w:rsidRDefault="00951BC8" w:rsidP="001E2D20">
      <w:pPr>
        <w:pStyle w:val="SingleTxtG"/>
        <w:rPr>
          <w:szCs w:val="24"/>
        </w:rPr>
      </w:pPr>
      <w:r w:rsidRPr="001E2D20">
        <w:t>37.</w:t>
      </w:r>
      <w:r w:rsidRPr="001E2D20">
        <w:tab/>
        <w:t>Following</w:t>
      </w:r>
      <w:r w:rsidR="00E24065" w:rsidRPr="001E2D20">
        <w:t xml:space="preserve"> </w:t>
      </w:r>
      <w:r w:rsidRPr="001E2D20">
        <w:t>the</w:t>
      </w:r>
      <w:r w:rsidR="00E24065" w:rsidRPr="001E2D20">
        <w:t xml:space="preserve"> </w:t>
      </w:r>
      <w:r w:rsidRPr="001E2D20">
        <w:t>established</w:t>
      </w:r>
      <w:r w:rsidR="00E24065" w:rsidRPr="001E2D20">
        <w:t xml:space="preserve"> </w:t>
      </w:r>
      <w:r w:rsidRPr="001E2D20">
        <w:t>security</w:t>
      </w:r>
      <w:r w:rsidR="00E24065" w:rsidRPr="001E2D20">
        <w:t xml:space="preserve"> </w:t>
      </w:r>
      <w:r w:rsidRPr="001E2D20">
        <w:t>stability</w:t>
      </w:r>
      <w:r w:rsidR="00E24065" w:rsidRPr="001E2D20">
        <w:t xml:space="preserve"> </w:t>
      </w:r>
      <w:r w:rsidRPr="001E2D20">
        <w:t>in</w:t>
      </w:r>
      <w:r w:rsidR="00E24065" w:rsidRPr="001E2D20">
        <w:t xml:space="preserve"> </w:t>
      </w:r>
      <w:r w:rsidRPr="001E2D20">
        <w:t>the</w:t>
      </w:r>
      <w:r w:rsidR="00E24065" w:rsidRPr="001E2D20">
        <w:t xml:space="preserve"> </w:t>
      </w:r>
      <w:r w:rsidRPr="001E2D20">
        <w:t>country,</w:t>
      </w:r>
      <w:r w:rsidR="00E24065" w:rsidRPr="001E2D20">
        <w:t xml:space="preserve"> </w:t>
      </w:r>
      <w:r w:rsidRPr="001E2D20">
        <w:t>Rwanda</w:t>
      </w:r>
      <w:r w:rsidR="00E24065" w:rsidRPr="001E2D20">
        <w:t xml:space="preserve"> </w:t>
      </w:r>
      <w:r w:rsidRPr="001E2D20">
        <w:t>is</w:t>
      </w:r>
      <w:r w:rsidR="00E24065" w:rsidRPr="001E2D20">
        <w:t xml:space="preserve"> </w:t>
      </w:r>
      <w:r w:rsidRPr="001E2D20">
        <w:t>now</w:t>
      </w:r>
      <w:r w:rsidR="00E24065" w:rsidRPr="001E2D20">
        <w:t xml:space="preserve"> </w:t>
      </w:r>
      <w:r w:rsidRPr="001E2D20">
        <w:t>making</w:t>
      </w:r>
      <w:r w:rsidR="00E24065" w:rsidRPr="001E2D20">
        <w:t xml:space="preserve"> </w:t>
      </w:r>
      <w:r w:rsidRPr="001E2D20">
        <w:t>its</w:t>
      </w:r>
      <w:r w:rsidR="00E24065" w:rsidRPr="001E2D20">
        <w:t xml:space="preserve"> </w:t>
      </w:r>
      <w:r w:rsidRPr="001E2D20">
        <w:t>efforts</w:t>
      </w:r>
      <w:r w:rsidR="00E24065" w:rsidRPr="001E2D20">
        <w:t xml:space="preserve"> </w:t>
      </w:r>
      <w:r w:rsidRPr="001E2D20">
        <w:t>to</w:t>
      </w:r>
      <w:r w:rsidR="00E24065" w:rsidRPr="001E2D20">
        <w:t xml:space="preserve"> </w:t>
      </w:r>
      <w:r w:rsidRPr="001E2D20">
        <w:t>boost</w:t>
      </w:r>
      <w:r w:rsidR="00E24065" w:rsidRPr="001E2D20">
        <w:t xml:space="preserve"> </w:t>
      </w:r>
      <w:r w:rsidRPr="001E2D20">
        <w:t>its</w:t>
      </w:r>
      <w:r w:rsidR="00E24065" w:rsidRPr="001E2D20">
        <w:t xml:space="preserve"> </w:t>
      </w:r>
      <w:r w:rsidRPr="001E2D20">
        <w:t>economy</w:t>
      </w:r>
      <w:r w:rsidR="00E24065" w:rsidRPr="001E2D20">
        <w:t xml:space="preserve"> </w:t>
      </w:r>
      <w:r w:rsidRPr="001E2D20">
        <w:t>and</w:t>
      </w:r>
      <w:r w:rsidR="00E24065" w:rsidRPr="001E2D20">
        <w:t xml:space="preserve"> </w:t>
      </w:r>
      <w:r w:rsidRPr="001E2D20">
        <w:t>to</w:t>
      </w:r>
      <w:r w:rsidR="00E24065" w:rsidRPr="001E2D20">
        <w:t xml:space="preserve"> </w:t>
      </w:r>
      <w:r w:rsidRPr="001E2D20">
        <w:t>improve</w:t>
      </w:r>
      <w:r w:rsidR="00E24065" w:rsidRPr="001E2D20">
        <w:t xml:space="preserve"> </w:t>
      </w:r>
      <w:r w:rsidRPr="001E2D20">
        <w:t>every</w:t>
      </w:r>
      <w:r w:rsidR="00E24065" w:rsidRPr="001E2D20">
        <w:t xml:space="preserve"> </w:t>
      </w:r>
      <w:r w:rsidRPr="001E2D20">
        <w:t>Rwandan</w:t>
      </w:r>
      <w:r w:rsidR="00E24065" w:rsidRPr="001E2D20">
        <w:t>’</w:t>
      </w:r>
      <w:r w:rsidRPr="001E2D20">
        <w:t>s</w:t>
      </w:r>
      <w:r w:rsidR="00E24065" w:rsidRPr="001E2D20">
        <w:t xml:space="preserve"> </w:t>
      </w:r>
      <w:r w:rsidRPr="001E2D20">
        <w:t>access</w:t>
      </w:r>
      <w:r w:rsidR="00E24065" w:rsidRPr="001E2D20">
        <w:t xml:space="preserve"> </w:t>
      </w:r>
      <w:r w:rsidRPr="001E2D20">
        <w:t>to</w:t>
      </w:r>
      <w:r w:rsidR="00E24065" w:rsidRPr="001E2D20">
        <w:t xml:space="preserve"> </w:t>
      </w:r>
      <w:r w:rsidRPr="001E2D20">
        <w:t>basic</w:t>
      </w:r>
      <w:r w:rsidR="00E24065" w:rsidRPr="001E2D20">
        <w:t xml:space="preserve"> </w:t>
      </w:r>
      <w:r w:rsidRPr="001E2D20">
        <w:t>needs</w:t>
      </w:r>
      <w:r w:rsidR="00E24065" w:rsidRPr="001E2D20">
        <w:t xml:space="preserve"> </w:t>
      </w:r>
      <w:r w:rsidRPr="001E2D20">
        <w:t>such</w:t>
      </w:r>
      <w:r w:rsidR="00E24065" w:rsidRPr="001E2D20">
        <w:t xml:space="preserve"> </w:t>
      </w:r>
      <w:r w:rsidRPr="001E2D20">
        <w:t>as</w:t>
      </w:r>
      <w:r w:rsidR="00E24065" w:rsidRPr="001E2D20">
        <w:t xml:space="preserve"> </w:t>
      </w:r>
      <w:r w:rsidRPr="001E2D20">
        <w:t>shelter,</w:t>
      </w:r>
      <w:r w:rsidR="00E24065" w:rsidRPr="001E2D20">
        <w:t xml:space="preserve"> </w:t>
      </w:r>
      <w:r w:rsidRPr="001E2D20">
        <w:t>food,</w:t>
      </w:r>
      <w:r w:rsidR="00E24065" w:rsidRPr="001E2D20">
        <w:t xml:space="preserve"> </w:t>
      </w:r>
      <w:r w:rsidRPr="001E2D20">
        <w:t>education,</w:t>
      </w:r>
      <w:r w:rsidR="00E24065" w:rsidRPr="001E2D20">
        <w:t xml:space="preserve"> </w:t>
      </w:r>
      <w:r w:rsidRPr="001E2D20">
        <w:t>health</w:t>
      </w:r>
      <w:r w:rsidR="00E24065" w:rsidRPr="001E2D20">
        <w:t xml:space="preserve"> </w:t>
      </w:r>
      <w:r w:rsidRPr="001E2D20">
        <w:t>care,</w:t>
      </w:r>
      <w:r w:rsidR="00E24065" w:rsidRPr="001E2D20">
        <w:t xml:space="preserve"> </w:t>
      </w:r>
      <w:r w:rsidRPr="001E2D20">
        <w:t>water,</w:t>
      </w:r>
      <w:r w:rsidR="00E24065" w:rsidRPr="001E2D20">
        <w:t xml:space="preserve"> </w:t>
      </w:r>
      <w:r w:rsidRPr="001E2D20">
        <w:t>and</w:t>
      </w:r>
      <w:r w:rsidR="00E24065" w:rsidRPr="001E2D20">
        <w:t xml:space="preserve"> </w:t>
      </w:r>
      <w:r w:rsidRPr="001E2D20">
        <w:t>energy.</w:t>
      </w:r>
      <w:r w:rsidR="00E24065" w:rsidRPr="001E2D20">
        <w:t xml:space="preserve"> </w:t>
      </w:r>
      <w:r w:rsidRPr="001E2D20">
        <w:t>Rwanda</w:t>
      </w:r>
      <w:r w:rsidR="00E24065" w:rsidRPr="001E2D20">
        <w:t xml:space="preserve"> </w:t>
      </w:r>
      <w:r w:rsidRPr="001E2D20">
        <w:t>has</w:t>
      </w:r>
      <w:r w:rsidR="00E24065" w:rsidRPr="001E2D20">
        <w:t xml:space="preserve"> </w:t>
      </w:r>
      <w:r w:rsidRPr="001E2D20">
        <w:t>made</w:t>
      </w:r>
      <w:r w:rsidR="00E24065" w:rsidRPr="001E2D20">
        <w:t xml:space="preserve"> </w:t>
      </w:r>
      <w:r w:rsidRPr="001E2D20">
        <w:t>a</w:t>
      </w:r>
      <w:r w:rsidR="00E24065" w:rsidRPr="001E2D20">
        <w:t xml:space="preserve"> </w:t>
      </w:r>
      <w:r w:rsidRPr="001E2D20">
        <w:t>shift</w:t>
      </w:r>
      <w:r w:rsidR="00E24065" w:rsidRPr="001E2D20">
        <w:t xml:space="preserve"> </w:t>
      </w:r>
      <w:r w:rsidRPr="001E2D20">
        <w:t>from</w:t>
      </w:r>
      <w:r w:rsidR="00E24065" w:rsidRPr="001E2D20">
        <w:t xml:space="preserve"> </w:t>
      </w:r>
      <w:r w:rsidRPr="001E2D20">
        <w:t>a</w:t>
      </w:r>
      <w:r w:rsidR="00E24065" w:rsidRPr="001E2D20">
        <w:t xml:space="preserve"> </w:t>
      </w:r>
      <w:r w:rsidRPr="001E2D20">
        <w:t>state</w:t>
      </w:r>
      <w:r w:rsidR="00E24065" w:rsidRPr="001E2D20">
        <w:t xml:space="preserve"> </w:t>
      </w:r>
      <w:r w:rsidRPr="001E2D20">
        <w:t>of</w:t>
      </w:r>
      <w:r w:rsidR="00E24065" w:rsidRPr="001E2D20">
        <w:t xml:space="preserve"> </w:t>
      </w:r>
      <w:r w:rsidRPr="001E2D20">
        <w:t>emergency</w:t>
      </w:r>
      <w:r w:rsidR="00E24065" w:rsidRPr="001E2D20">
        <w:t xml:space="preserve"> </w:t>
      </w:r>
      <w:r w:rsidRPr="001E2D20">
        <w:t>to</w:t>
      </w:r>
      <w:r w:rsidR="00E24065" w:rsidRPr="001E2D20">
        <w:t xml:space="preserve"> </w:t>
      </w:r>
      <w:r w:rsidRPr="001E2D20">
        <w:t>a</w:t>
      </w:r>
      <w:r w:rsidR="00E24065" w:rsidRPr="001E2D20">
        <w:t xml:space="preserve"> </w:t>
      </w:r>
      <w:r w:rsidRPr="001E2D20">
        <w:t>new</w:t>
      </w:r>
      <w:r w:rsidR="00E24065" w:rsidRPr="001E2D20">
        <w:t xml:space="preserve"> </w:t>
      </w:r>
      <w:r w:rsidRPr="001E2D20">
        <w:t>level</w:t>
      </w:r>
      <w:r w:rsidR="00E24065" w:rsidRPr="001E2D20">
        <w:t xml:space="preserve"> </w:t>
      </w:r>
      <w:r w:rsidRPr="001E2D20">
        <w:t>of</w:t>
      </w:r>
      <w:r w:rsidR="00E24065" w:rsidRPr="001E2D20">
        <w:t xml:space="preserve"> </w:t>
      </w:r>
      <w:r w:rsidRPr="001E2D20">
        <w:t>developmental</w:t>
      </w:r>
      <w:r w:rsidR="00E24065" w:rsidRPr="001E2D20">
        <w:t xml:space="preserve"> </w:t>
      </w:r>
      <w:r w:rsidRPr="001E2D20">
        <w:t>programmes</w:t>
      </w:r>
      <w:r w:rsidR="00E24065" w:rsidRPr="001E2D20">
        <w:t xml:space="preserve"> </w:t>
      </w:r>
      <w:r w:rsidRPr="001E2D20">
        <w:t>and</w:t>
      </w:r>
      <w:r w:rsidR="00E24065" w:rsidRPr="001E2D20">
        <w:t xml:space="preserve"> </w:t>
      </w:r>
      <w:r w:rsidRPr="001E2D20">
        <w:t>government</w:t>
      </w:r>
      <w:r w:rsidR="00E24065">
        <w:rPr>
          <w:szCs w:val="24"/>
        </w:rPr>
        <w:t xml:space="preserve"> </w:t>
      </w:r>
      <w:r w:rsidRPr="00461A15">
        <w:rPr>
          <w:szCs w:val="24"/>
        </w:rPr>
        <w:t>policies.</w:t>
      </w:r>
      <w:r w:rsidR="00E24065">
        <w:rPr>
          <w:szCs w:val="24"/>
        </w:rPr>
        <w:t xml:space="preserve"> </w:t>
      </w:r>
    </w:p>
    <w:p w:rsidR="00951BC8" w:rsidRPr="00461A15" w:rsidRDefault="00951BC8" w:rsidP="001E2D20">
      <w:pPr>
        <w:pStyle w:val="H23G"/>
      </w:pPr>
      <w:r w:rsidRPr="00461A15">
        <w:tab/>
        <w:t>4.</w:t>
      </w:r>
      <w:r w:rsidRPr="00461A15">
        <w:tab/>
        <w:t>Legal</w:t>
      </w:r>
      <w:r w:rsidR="00E24065">
        <w:t xml:space="preserve"> </w:t>
      </w:r>
      <w:r w:rsidRPr="00461A15">
        <w:t>and</w:t>
      </w:r>
      <w:r w:rsidR="00E24065">
        <w:t xml:space="preserve"> </w:t>
      </w:r>
      <w:r w:rsidRPr="00461A15">
        <w:t>social</w:t>
      </w:r>
      <w:r w:rsidR="00E24065">
        <w:t xml:space="preserve"> </w:t>
      </w:r>
      <w:r w:rsidRPr="00461A15">
        <w:t>justice</w:t>
      </w:r>
      <w:r w:rsidR="00E24065">
        <w:t xml:space="preserve"> </w:t>
      </w:r>
      <w:r w:rsidRPr="00461A15">
        <w:t>after</w:t>
      </w:r>
      <w:r w:rsidR="00E24065">
        <w:t xml:space="preserve"> </w:t>
      </w:r>
      <w:r w:rsidRPr="00461A15">
        <w:t>1994</w:t>
      </w:r>
    </w:p>
    <w:p w:rsidR="00951BC8" w:rsidRPr="00461A15" w:rsidRDefault="00951BC8" w:rsidP="001E2D20">
      <w:pPr>
        <w:pStyle w:val="SingleTxtG"/>
        <w:rPr>
          <w:szCs w:val="24"/>
        </w:rPr>
      </w:pPr>
      <w:r w:rsidRPr="00461A15">
        <w:t>38.</w:t>
      </w:r>
      <w:r w:rsidRPr="00461A15">
        <w:tab/>
      </w:r>
      <w:r w:rsidRPr="00461A15">
        <w:rPr>
          <w:szCs w:val="24"/>
        </w:rPr>
        <w:t>The</w:t>
      </w:r>
      <w:r w:rsidR="00E24065">
        <w:rPr>
          <w:szCs w:val="24"/>
        </w:rPr>
        <w:t xml:space="preserve"> </w:t>
      </w:r>
      <w:r w:rsidRPr="00461A15">
        <w:rPr>
          <w:szCs w:val="24"/>
        </w:rPr>
        <w:t>genocide</w:t>
      </w:r>
      <w:r w:rsidR="00E24065">
        <w:rPr>
          <w:szCs w:val="24"/>
        </w:rPr>
        <w:t xml:space="preserve"> </w:t>
      </w:r>
      <w:r w:rsidRPr="00461A15">
        <w:rPr>
          <w:szCs w:val="24"/>
        </w:rPr>
        <w:t>of</w:t>
      </w:r>
      <w:r w:rsidR="00E24065">
        <w:rPr>
          <w:szCs w:val="24"/>
        </w:rPr>
        <w:t xml:space="preserve"> </w:t>
      </w:r>
      <w:r w:rsidRPr="00461A15">
        <w:rPr>
          <w:szCs w:val="24"/>
        </w:rPr>
        <w:t>Tutsi</w:t>
      </w:r>
      <w:r w:rsidR="00E24065">
        <w:rPr>
          <w:szCs w:val="24"/>
        </w:rPr>
        <w:t xml:space="preserve"> </w:t>
      </w:r>
      <w:r w:rsidRPr="00461A15">
        <w:rPr>
          <w:szCs w:val="24"/>
        </w:rPr>
        <w:t>of</w:t>
      </w:r>
      <w:r w:rsidR="00E24065">
        <w:rPr>
          <w:szCs w:val="24"/>
        </w:rPr>
        <w:t xml:space="preserve"> </w:t>
      </w:r>
      <w:r w:rsidRPr="00461A15">
        <w:rPr>
          <w:szCs w:val="24"/>
        </w:rPr>
        <w:t>1994</w:t>
      </w:r>
      <w:r w:rsidR="00E24065">
        <w:rPr>
          <w:szCs w:val="24"/>
        </w:rPr>
        <w:t xml:space="preserve"> </w:t>
      </w:r>
      <w:r w:rsidRPr="00461A15">
        <w:rPr>
          <w:szCs w:val="24"/>
        </w:rPr>
        <w:t>resulted</w:t>
      </w:r>
      <w:r w:rsidR="00E24065">
        <w:rPr>
          <w:szCs w:val="24"/>
        </w:rPr>
        <w:t xml:space="preserve"> </w:t>
      </w:r>
      <w:r w:rsidRPr="00461A15">
        <w:rPr>
          <w:szCs w:val="24"/>
        </w:rPr>
        <w:t>in</w:t>
      </w:r>
      <w:r w:rsidR="00E24065">
        <w:rPr>
          <w:szCs w:val="24"/>
        </w:rPr>
        <w:t xml:space="preserve"> </w:t>
      </w:r>
      <w:r w:rsidRPr="00461A15">
        <w:rPr>
          <w:szCs w:val="24"/>
        </w:rPr>
        <w:t>the</w:t>
      </w:r>
      <w:r w:rsidR="00E24065">
        <w:rPr>
          <w:szCs w:val="24"/>
        </w:rPr>
        <w:t xml:space="preserve"> </w:t>
      </w:r>
      <w:r w:rsidRPr="00461A15">
        <w:rPr>
          <w:szCs w:val="24"/>
        </w:rPr>
        <w:t>deaths</w:t>
      </w:r>
      <w:r w:rsidR="00E24065">
        <w:rPr>
          <w:szCs w:val="24"/>
        </w:rPr>
        <w:t xml:space="preserve"> </w:t>
      </w:r>
      <w:r w:rsidRPr="00461A15">
        <w:rPr>
          <w:szCs w:val="24"/>
        </w:rPr>
        <w:t>of</w:t>
      </w:r>
      <w:r w:rsidR="00E24065">
        <w:rPr>
          <w:szCs w:val="24"/>
        </w:rPr>
        <w:t xml:space="preserve"> </w:t>
      </w:r>
      <w:r w:rsidRPr="00461A15">
        <w:rPr>
          <w:szCs w:val="24"/>
        </w:rPr>
        <w:t>over</w:t>
      </w:r>
      <w:r w:rsidR="00E24065">
        <w:rPr>
          <w:szCs w:val="24"/>
        </w:rPr>
        <w:t xml:space="preserve"> </w:t>
      </w:r>
      <w:r w:rsidRPr="00461A15">
        <w:rPr>
          <w:szCs w:val="24"/>
        </w:rPr>
        <w:t>a</w:t>
      </w:r>
      <w:r w:rsidR="00E24065">
        <w:rPr>
          <w:szCs w:val="24"/>
        </w:rPr>
        <w:t xml:space="preserve"> </w:t>
      </w:r>
      <w:r w:rsidRPr="00461A15">
        <w:rPr>
          <w:szCs w:val="24"/>
        </w:rPr>
        <w:t>million</w:t>
      </w:r>
      <w:r w:rsidR="00E24065">
        <w:rPr>
          <w:szCs w:val="24"/>
        </w:rPr>
        <w:t xml:space="preserve"> </w:t>
      </w:r>
      <w:r w:rsidRPr="00461A15">
        <w:rPr>
          <w:szCs w:val="24"/>
        </w:rPr>
        <w:t>Rwandans</w:t>
      </w:r>
      <w:r w:rsidR="00E24065">
        <w:rPr>
          <w:szCs w:val="24"/>
        </w:rPr>
        <w:t xml:space="preserve"> </w:t>
      </w:r>
      <w:r w:rsidRPr="00461A15">
        <w:rPr>
          <w:szCs w:val="24"/>
        </w:rPr>
        <w:t>and</w:t>
      </w:r>
      <w:r w:rsidR="00E24065">
        <w:rPr>
          <w:szCs w:val="24"/>
        </w:rPr>
        <w:t xml:space="preserve"> </w:t>
      </w:r>
      <w:r w:rsidRPr="00461A15">
        <w:rPr>
          <w:szCs w:val="24"/>
        </w:rPr>
        <w:t>the</w:t>
      </w:r>
      <w:r w:rsidR="00E24065">
        <w:rPr>
          <w:szCs w:val="24"/>
        </w:rPr>
        <w:t xml:space="preserve"> </w:t>
      </w:r>
      <w:r w:rsidRPr="00461A15">
        <w:rPr>
          <w:szCs w:val="24"/>
        </w:rPr>
        <w:t>destruction</w:t>
      </w:r>
      <w:r w:rsidR="00E24065">
        <w:rPr>
          <w:szCs w:val="24"/>
        </w:rPr>
        <w:t xml:space="preserve"> </w:t>
      </w:r>
      <w:r w:rsidRPr="00461A15">
        <w:rPr>
          <w:szCs w:val="24"/>
        </w:rPr>
        <w:t>of</w:t>
      </w:r>
      <w:r w:rsidR="00E24065">
        <w:rPr>
          <w:szCs w:val="24"/>
        </w:rPr>
        <w:t xml:space="preserve"> </w:t>
      </w:r>
      <w:r w:rsidRPr="00461A15">
        <w:rPr>
          <w:szCs w:val="24"/>
        </w:rPr>
        <w:t>property.</w:t>
      </w:r>
      <w:r w:rsidR="00E24065">
        <w:rPr>
          <w:szCs w:val="24"/>
        </w:rPr>
        <w:t xml:space="preserve"> </w:t>
      </w:r>
      <w:r w:rsidRPr="00461A15">
        <w:rPr>
          <w:szCs w:val="24"/>
        </w:rPr>
        <w:t>The</w:t>
      </w:r>
      <w:r w:rsidR="00E24065">
        <w:rPr>
          <w:szCs w:val="24"/>
        </w:rPr>
        <w:t xml:space="preserve"> </w:t>
      </w:r>
      <w:r w:rsidRPr="00461A15">
        <w:rPr>
          <w:szCs w:val="24"/>
        </w:rPr>
        <w:t>scale</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damage</w:t>
      </w:r>
      <w:r w:rsidR="00E24065">
        <w:rPr>
          <w:szCs w:val="24"/>
        </w:rPr>
        <w:t xml:space="preserve"> </w:t>
      </w:r>
      <w:r w:rsidRPr="00461A15">
        <w:rPr>
          <w:szCs w:val="24"/>
        </w:rPr>
        <w:t>was</w:t>
      </w:r>
      <w:r w:rsidR="00E24065">
        <w:rPr>
          <w:szCs w:val="24"/>
        </w:rPr>
        <w:t xml:space="preserve"> </w:t>
      </w:r>
      <w:r w:rsidRPr="00461A15">
        <w:rPr>
          <w:szCs w:val="24"/>
        </w:rPr>
        <w:t>in</w:t>
      </w:r>
      <w:r w:rsidR="00E24065">
        <w:rPr>
          <w:szCs w:val="24"/>
        </w:rPr>
        <w:t xml:space="preserve"> </w:t>
      </w:r>
      <w:r w:rsidRPr="00461A15">
        <w:rPr>
          <w:szCs w:val="24"/>
        </w:rPr>
        <w:t>proportion</w:t>
      </w:r>
      <w:r w:rsidR="00E24065">
        <w:rPr>
          <w:szCs w:val="24"/>
        </w:rPr>
        <w:t xml:space="preserve"> </w:t>
      </w:r>
      <w:r w:rsidRPr="00461A15">
        <w:rPr>
          <w:szCs w:val="24"/>
        </w:rPr>
        <w:t>to</w:t>
      </w:r>
      <w:r w:rsidR="00E24065">
        <w:rPr>
          <w:szCs w:val="24"/>
        </w:rPr>
        <w:t xml:space="preserve"> </w:t>
      </w:r>
      <w:r w:rsidRPr="00461A15">
        <w:rPr>
          <w:szCs w:val="24"/>
        </w:rPr>
        <w:t>the</w:t>
      </w:r>
      <w:r w:rsidR="00E24065">
        <w:rPr>
          <w:szCs w:val="24"/>
        </w:rPr>
        <w:t xml:space="preserve"> </w:t>
      </w:r>
      <w:r w:rsidRPr="00461A15">
        <w:rPr>
          <w:szCs w:val="24"/>
        </w:rPr>
        <w:t>large</w:t>
      </w:r>
      <w:r w:rsidR="00E24065">
        <w:rPr>
          <w:szCs w:val="24"/>
        </w:rPr>
        <w:t xml:space="preserve"> </w:t>
      </w:r>
      <w:r w:rsidRPr="00461A15">
        <w:rPr>
          <w:szCs w:val="24"/>
        </w:rPr>
        <w:t>number</w:t>
      </w:r>
      <w:r w:rsidR="00E24065">
        <w:rPr>
          <w:szCs w:val="24"/>
        </w:rPr>
        <w:t xml:space="preserve"> </w:t>
      </w:r>
      <w:r w:rsidRPr="00461A15">
        <w:rPr>
          <w:szCs w:val="24"/>
        </w:rPr>
        <w:t>of</w:t>
      </w:r>
      <w:r w:rsidR="00E24065">
        <w:rPr>
          <w:szCs w:val="24"/>
        </w:rPr>
        <w:t xml:space="preserve"> </w:t>
      </w:r>
      <w:r w:rsidRPr="00461A15">
        <w:rPr>
          <w:szCs w:val="24"/>
        </w:rPr>
        <w:t>people</w:t>
      </w:r>
      <w:r w:rsidR="00E24065">
        <w:rPr>
          <w:szCs w:val="24"/>
        </w:rPr>
        <w:t xml:space="preserve"> </w:t>
      </w:r>
      <w:r w:rsidRPr="00461A15">
        <w:rPr>
          <w:szCs w:val="24"/>
        </w:rPr>
        <w:t>involved</w:t>
      </w:r>
      <w:r w:rsidR="00E24065">
        <w:rPr>
          <w:szCs w:val="24"/>
        </w:rPr>
        <w:t xml:space="preserve"> </w:t>
      </w:r>
      <w:r w:rsidRPr="00461A15">
        <w:rPr>
          <w:szCs w:val="24"/>
        </w:rPr>
        <w:t>in</w:t>
      </w:r>
      <w:r w:rsidR="00E24065">
        <w:rPr>
          <w:szCs w:val="24"/>
        </w:rPr>
        <w:t xml:space="preserve"> </w:t>
      </w:r>
      <w:r w:rsidRPr="00461A15">
        <w:rPr>
          <w:szCs w:val="24"/>
        </w:rPr>
        <w:t>the</w:t>
      </w:r>
      <w:r w:rsidR="00E24065">
        <w:rPr>
          <w:szCs w:val="24"/>
        </w:rPr>
        <w:t xml:space="preserve"> </w:t>
      </w:r>
      <w:r w:rsidRPr="00461A15">
        <w:rPr>
          <w:szCs w:val="24"/>
        </w:rPr>
        <w:t>genocide.</w:t>
      </w:r>
      <w:r w:rsidR="00E24065">
        <w:rPr>
          <w:szCs w:val="24"/>
        </w:rPr>
        <w:t xml:space="preserve"> </w:t>
      </w:r>
      <w:r w:rsidRPr="00461A15">
        <w:rPr>
          <w:szCs w:val="24"/>
        </w:rPr>
        <w:t>Accordingly,</w:t>
      </w:r>
      <w:r w:rsidR="00E24065">
        <w:rPr>
          <w:szCs w:val="24"/>
        </w:rPr>
        <w:t xml:space="preserve"> </w:t>
      </w:r>
      <w:r w:rsidRPr="00461A15">
        <w:rPr>
          <w:szCs w:val="24"/>
        </w:rPr>
        <w:t>detention</w:t>
      </w:r>
      <w:r w:rsidR="00E24065">
        <w:rPr>
          <w:szCs w:val="24"/>
        </w:rPr>
        <w:t xml:space="preserve"> </w:t>
      </w:r>
      <w:r w:rsidRPr="00461A15">
        <w:rPr>
          <w:szCs w:val="24"/>
        </w:rPr>
        <w:t>procedures</w:t>
      </w:r>
      <w:r w:rsidR="00E24065">
        <w:rPr>
          <w:szCs w:val="24"/>
        </w:rPr>
        <w:t xml:space="preserve"> </w:t>
      </w:r>
      <w:r w:rsidRPr="00461A15">
        <w:rPr>
          <w:szCs w:val="24"/>
        </w:rPr>
        <w:t>and</w:t>
      </w:r>
      <w:r w:rsidR="00E24065">
        <w:rPr>
          <w:szCs w:val="24"/>
        </w:rPr>
        <w:t xml:space="preserve"> </w:t>
      </w:r>
      <w:r w:rsidRPr="00461A15">
        <w:rPr>
          <w:szCs w:val="24"/>
        </w:rPr>
        <w:t>prisons</w:t>
      </w:r>
      <w:r w:rsidR="00E24065">
        <w:rPr>
          <w:szCs w:val="24"/>
        </w:rPr>
        <w:t xml:space="preserve"> </w:t>
      </w:r>
      <w:r w:rsidRPr="00461A15">
        <w:rPr>
          <w:szCs w:val="24"/>
        </w:rPr>
        <w:t>conditions</w:t>
      </w:r>
      <w:r w:rsidR="00E24065">
        <w:rPr>
          <w:szCs w:val="24"/>
        </w:rPr>
        <w:t xml:space="preserve"> </w:t>
      </w:r>
      <w:r w:rsidRPr="00461A15">
        <w:rPr>
          <w:szCs w:val="24"/>
        </w:rPr>
        <w:t>were</w:t>
      </w:r>
      <w:r w:rsidR="00E24065">
        <w:rPr>
          <w:szCs w:val="24"/>
        </w:rPr>
        <w:t xml:space="preserve"> </w:t>
      </w:r>
      <w:r w:rsidRPr="00461A15">
        <w:rPr>
          <w:szCs w:val="24"/>
        </w:rPr>
        <w:t>affected</w:t>
      </w:r>
      <w:r w:rsidR="00E24065">
        <w:rPr>
          <w:szCs w:val="24"/>
        </w:rPr>
        <w:t xml:space="preserve"> </w:t>
      </w:r>
      <w:r w:rsidRPr="00461A15">
        <w:rPr>
          <w:szCs w:val="24"/>
        </w:rPr>
        <w:t>by</w:t>
      </w:r>
      <w:r w:rsidR="00E24065">
        <w:rPr>
          <w:szCs w:val="24"/>
        </w:rPr>
        <w:t xml:space="preserve"> </w:t>
      </w:r>
      <w:r w:rsidRPr="00461A15">
        <w:rPr>
          <w:szCs w:val="24"/>
        </w:rPr>
        <w:t>the</w:t>
      </w:r>
      <w:r w:rsidR="00E24065">
        <w:rPr>
          <w:szCs w:val="24"/>
        </w:rPr>
        <w:t xml:space="preserve"> </w:t>
      </w:r>
      <w:r w:rsidRPr="00461A15">
        <w:rPr>
          <w:szCs w:val="24"/>
        </w:rPr>
        <w:t>overwhelming</w:t>
      </w:r>
      <w:r w:rsidR="00E24065">
        <w:rPr>
          <w:szCs w:val="24"/>
        </w:rPr>
        <w:t xml:space="preserve"> </w:t>
      </w:r>
      <w:r w:rsidRPr="00461A15">
        <w:rPr>
          <w:szCs w:val="24"/>
        </w:rPr>
        <w:t>number</w:t>
      </w:r>
      <w:r w:rsidR="00E24065">
        <w:rPr>
          <w:szCs w:val="24"/>
        </w:rPr>
        <w:t xml:space="preserve"> </w:t>
      </w:r>
      <w:r w:rsidRPr="00461A15">
        <w:rPr>
          <w:szCs w:val="24"/>
        </w:rPr>
        <w:t>of</w:t>
      </w:r>
      <w:r w:rsidR="00E24065">
        <w:rPr>
          <w:szCs w:val="24"/>
        </w:rPr>
        <w:t xml:space="preserve"> </w:t>
      </w:r>
      <w:r w:rsidRPr="00461A15">
        <w:rPr>
          <w:szCs w:val="24"/>
        </w:rPr>
        <w:t>suspects.</w:t>
      </w:r>
      <w:r w:rsidR="00E24065">
        <w:rPr>
          <w:szCs w:val="24"/>
        </w:rPr>
        <w:t xml:space="preserve"> </w:t>
      </w:r>
      <w:r w:rsidRPr="00461A15">
        <w:rPr>
          <w:szCs w:val="24"/>
        </w:rPr>
        <w:t>This</w:t>
      </w:r>
      <w:r w:rsidR="00E24065">
        <w:rPr>
          <w:szCs w:val="24"/>
        </w:rPr>
        <w:t xml:space="preserve"> </w:t>
      </w:r>
      <w:r w:rsidRPr="00461A15">
        <w:rPr>
          <w:szCs w:val="24"/>
        </w:rPr>
        <w:t>explains</w:t>
      </w:r>
      <w:r w:rsidR="00E24065">
        <w:rPr>
          <w:szCs w:val="24"/>
        </w:rPr>
        <w:t xml:space="preserve"> </w:t>
      </w:r>
      <w:r w:rsidRPr="00461A15">
        <w:rPr>
          <w:szCs w:val="24"/>
        </w:rPr>
        <w:t>why</w:t>
      </w:r>
      <w:r w:rsidR="00E24065">
        <w:rPr>
          <w:szCs w:val="24"/>
        </w:rPr>
        <w:t xml:space="preserve"> </w:t>
      </w:r>
      <w:r w:rsidRPr="00461A15">
        <w:rPr>
          <w:szCs w:val="24"/>
        </w:rPr>
        <w:t>a</w:t>
      </w:r>
      <w:r w:rsidR="00E24065">
        <w:rPr>
          <w:szCs w:val="24"/>
        </w:rPr>
        <w:t xml:space="preserve"> </w:t>
      </w:r>
      <w:r w:rsidRPr="00461A15">
        <w:rPr>
          <w:szCs w:val="24"/>
        </w:rPr>
        <w:t>number</w:t>
      </w:r>
      <w:r w:rsidR="00E24065">
        <w:rPr>
          <w:szCs w:val="24"/>
        </w:rPr>
        <w:t xml:space="preserve"> </w:t>
      </w:r>
      <w:r w:rsidRPr="00461A15">
        <w:rPr>
          <w:szCs w:val="24"/>
        </w:rPr>
        <w:t>of</w:t>
      </w:r>
      <w:r w:rsidR="00E24065">
        <w:rPr>
          <w:szCs w:val="24"/>
        </w:rPr>
        <w:t xml:space="preserve"> </w:t>
      </w:r>
      <w:r w:rsidRPr="00461A15">
        <w:rPr>
          <w:szCs w:val="24"/>
        </w:rPr>
        <w:t>genocide</w:t>
      </w:r>
      <w:r w:rsidR="00E24065">
        <w:rPr>
          <w:szCs w:val="24"/>
        </w:rPr>
        <w:t xml:space="preserve"> </w:t>
      </w:r>
      <w:r w:rsidRPr="00461A15">
        <w:rPr>
          <w:szCs w:val="24"/>
        </w:rPr>
        <w:t>suspects</w:t>
      </w:r>
      <w:r w:rsidR="00E24065">
        <w:rPr>
          <w:szCs w:val="24"/>
        </w:rPr>
        <w:t xml:space="preserve"> </w:t>
      </w:r>
      <w:r w:rsidRPr="00461A15">
        <w:rPr>
          <w:szCs w:val="24"/>
        </w:rPr>
        <w:t>have</w:t>
      </w:r>
      <w:r w:rsidR="00E24065">
        <w:rPr>
          <w:szCs w:val="24"/>
        </w:rPr>
        <w:t xml:space="preserve"> </w:t>
      </w:r>
      <w:r w:rsidRPr="00461A15">
        <w:rPr>
          <w:szCs w:val="24"/>
        </w:rPr>
        <w:t>been</w:t>
      </w:r>
      <w:r w:rsidR="00E24065">
        <w:rPr>
          <w:szCs w:val="24"/>
        </w:rPr>
        <w:t xml:space="preserve"> </w:t>
      </w:r>
      <w:r w:rsidRPr="00461A15">
        <w:rPr>
          <w:szCs w:val="24"/>
        </w:rPr>
        <w:t>detained</w:t>
      </w:r>
      <w:r w:rsidR="00E24065">
        <w:rPr>
          <w:szCs w:val="24"/>
        </w:rPr>
        <w:t xml:space="preserve"> </w:t>
      </w:r>
      <w:r w:rsidRPr="00461A15">
        <w:rPr>
          <w:szCs w:val="24"/>
        </w:rPr>
        <w:t>in</w:t>
      </w:r>
      <w:r w:rsidR="00E24065">
        <w:rPr>
          <w:szCs w:val="24"/>
        </w:rPr>
        <w:t xml:space="preserve"> </w:t>
      </w:r>
      <w:r w:rsidRPr="00461A15">
        <w:rPr>
          <w:szCs w:val="24"/>
        </w:rPr>
        <w:t>violation</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normal</w:t>
      </w:r>
      <w:r w:rsidR="00E24065">
        <w:rPr>
          <w:szCs w:val="24"/>
        </w:rPr>
        <w:t xml:space="preserve"> </w:t>
      </w:r>
      <w:r w:rsidRPr="00461A15">
        <w:rPr>
          <w:szCs w:val="24"/>
        </w:rPr>
        <w:t>procedures.</w:t>
      </w:r>
      <w:r w:rsidR="00E24065">
        <w:rPr>
          <w:szCs w:val="24"/>
        </w:rPr>
        <w:t xml:space="preserve"> </w:t>
      </w:r>
      <w:r w:rsidRPr="00461A15">
        <w:rPr>
          <w:szCs w:val="24"/>
        </w:rPr>
        <w:t>In</w:t>
      </w:r>
      <w:r w:rsidR="00E24065">
        <w:rPr>
          <w:szCs w:val="24"/>
        </w:rPr>
        <w:t xml:space="preserve"> </w:t>
      </w:r>
      <w:r w:rsidRPr="00461A15">
        <w:rPr>
          <w:szCs w:val="24"/>
        </w:rPr>
        <w:t>order</w:t>
      </w:r>
      <w:r w:rsidR="00E24065">
        <w:rPr>
          <w:szCs w:val="24"/>
        </w:rPr>
        <w:t xml:space="preserve"> </w:t>
      </w:r>
      <w:r w:rsidRPr="00461A15">
        <w:rPr>
          <w:szCs w:val="24"/>
        </w:rPr>
        <w:t>to</w:t>
      </w:r>
      <w:r w:rsidR="00E24065">
        <w:rPr>
          <w:szCs w:val="24"/>
        </w:rPr>
        <w:t xml:space="preserve"> </w:t>
      </w:r>
      <w:r w:rsidRPr="00461A15">
        <w:rPr>
          <w:szCs w:val="24"/>
        </w:rPr>
        <w:t>resolve</w:t>
      </w:r>
      <w:r w:rsidR="00E24065">
        <w:rPr>
          <w:szCs w:val="24"/>
        </w:rPr>
        <w:t xml:space="preserve"> </w:t>
      </w:r>
      <w:r w:rsidRPr="00461A15">
        <w:rPr>
          <w:szCs w:val="24"/>
        </w:rPr>
        <w:t>this</w:t>
      </w:r>
      <w:r w:rsidR="00E24065">
        <w:rPr>
          <w:szCs w:val="24"/>
        </w:rPr>
        <w:t xml:space="preserve"> </w:t>
      </w:r>
      <w:r w:rsidRPr="00461A15">
        <w:rPr>
          <w:szCs w:val="24"/>
        </w:rPr>
        <w:t>problem,</w:t>
      </w:r>
      <w:r w:rsidR="00E24065">
        <w:rPr>
          <w:szCs w:val="24"/>
        </w:rPr>
        <w:t xml:space="preserve"> </w:t>
      </w:r>
      <w:r w:rsidRPr="00461A15">
        <w:rPr>
          <w:szCs w:val="24"/>
        </w:rPr>
        <w:t>a</w:t>
      </w:r>
      <w:r w:rsidR="00E24065">
        <w:rPr>
          <w:szCs w:val="24"/>
        </w:rPr>
        <w:t xml:space="preserve"> </w:t>
      </w:r>
      <w:r w:rsidRPr="00461A15">
        <w:rPr>
          <w:szCs w:val="24"/>
        </w:rPr>
        <w:t>mobile</w:t>
      </w:r>
      <w:r w:rsidR="00E24065">
        <w:rPr>
          <w:szCs w:val="24"/>
        </w:rPr>
        <w:t xml:space="preserve"> </w:t>
      </w:r>
      <w:r w:rsidRPr="00461A15">
        <w:rPr>
          <w:szCs w:val="24"/>
        </w:rPr>
        <w:t>group</w:t>
      </w:r>
      <w:r w:rsidR="00E24065">
        <w:rPr>
          <w:szCs w:val="24"/>
        </w:rPr>
        <w:t xml:space="preserve"> </w:t>
      </w:r>
      <w:r w:rsidRPr="00461A15">
        <w:rPr>
          <w:szCs w:val="24"/>
        </w:rPr>
        <w:t>composed</w:t>
      </w:r>
      <w:r w:rsidR="00E24065">
        <w:rPr>
          <w:szCs w:val="24"/>
        </w:rPr>
        <w:t xml:space="preserve"> </w:t>
      </w:r>
      <w:r w:rsidRPr="00461A15">
        <w:rPr>
          <w:szCs w:val="24"/>
        </w:rPr>
        <w:t>mainly</w:t>
      </w:r>
      <w:r w:rsidR="00E24065">
        <w:rPr>
          <w:szCs w:val="24"/>
        </w:rPr>
        <w:t xml:space="preserve"> </w:t>
      </w:r>
      <w:r w:rsidRPr="00461A15">
        <w:rPr>
          <w:szCs w:val="24"/>
        </w:rPr>
        <w:t>of</w:t>
      </w:r>
      <w:r w:rsidR="00E24065">
        <w:rPr>
          <w:szCs w:val="24"/>
        </w:rPr>
        <w:t xml:space="preserve"> </w:t>
      </w:r>
      <w:r w:rsidRPr="00461A15">
        <w:rPr>
          <w:szCs w:val="24"/>
        </w:rPr>
        <w:t>criminal</w:t>
      </w:r>
      <w:r w:rsidR="00E24065">
        <w:rPr>
          <w:szCs w:val="24"/>
        </w:rPr>
        <w:t xml:space="preserve"> </w:t>
      </w:r>
      <w:r w:rsidRPr="00461A15">
        <w:rPr>
          <w:szCs w:val="24"/>
        </w:rPr>
        <w:t>investigation</w:t>
      </w:r>
      <w:r w:rsidR="00E24065">
        <w:rPr>
          <w:szCs w:val="24"/>
        </w:rPr>
        <w:t xml:space="preserve"> </w:t>
      </w:r>
      <w:r w:rsidRPr="00461A15">
        <w:rPr>
          <w:szCs w:val="24"/>
        </w:rPr>
        <w:t>officers</w:t>
      </w:r>
      <w:r w:rsidR="00E24065">
        <w:rPr>
          <w:szCs w:val="24"/>
        </w:rPr>
        <w:t xml:space="preserve"> </w:t>
      </w:r>
      <w:r w:rsidRPr="00461A15">
        <w:rPr>
          <w:szCs w:val="24"/>
        </w:rPr>
        <w:t>were</w:t>
      </w:r>
      <w:r w:rsidR="00E24065">
        <w:rPr>
          <w:szCs w:val="24"/>
        </w:rPr>
        <w:t xml:space="preserve"> </w:t>
      </w:r>
      <w:r w:rsidRPr="00461A15">
        <w:rPr>
          <w:szCs w:val="24"/>
        </w:rPr>
        <w:t>formed</w:t>
      </w:r>
      <w:r w:rsidR="00E24065">
        <w:rPr>
          <w:szCs w:val="24"/>
        </w:rPr>
        <w:t xml:space="preserve"> </w:t>
      </w:r>
      <w:r w:rsidRPr="00461A15">
        <w:rPr>
          <w:szCs w:val="24"/>
        </w:rPr>
        <w:t>to</w:t>
      </w:r>
      <w:r w:rsidR="00E24065">
        <w:rPr>
          <w:szCs w:val="24"/>
        </w:rPr>
        <w:t xml:space="preserve"> </w:t>
      </w:r>
      <w:r w:rsidRPr="00461A15">
        <w:rPr>
          <w:szCs w:val="24"/>
        </w:rPr>
        <w:t>check</w:t>
      </w:r>
      <w:r w:rsidR="00E24065">
        <w:rPr>
          <w:szCs w:val="24"/>
        </w:rPr>
        <w:t xml:space="preserve"> </w:t>
      </w:r>
      <w:r w:rsidRPr="00461A15">
        <w:rPr>
          <w:szCs w:val="24"/>
        </w:rPr>
        <w:t>and</w:t>
      </w:r>
      <w:r w:rsidR="00E24065">
        <w:rPr>
          <w:szCs w:val="24"/>
        </w:rPr>
        <w:t xml:space="preserve"> </w:t>
      </w:r>
      <w:r w:rsidRPr="00461A15">
        <w:rPr>
          <w:szCs w:val="24"/>
        </w:rPr>
        <w:t>review</w:t>
      </w:r>
      <w:r w:rsidR="00E24065">
        <w:rPr>
          <w:szCs w:val="24"/>
        </w:rPr>
        <w:t xml:space="preserve"> </w:t>
      </w:r>
      <w:r w:rsidRPr="00461A15">
        <w:rPr>
          <w:szCs w:val="24"/>
        </w:rPr>
        <w:t>irregular</w:t>
      </w:r>
      <w:r w:rsidR="00E24065">
        <w:rPr>
          <w:szCs w:val="24"/>
        </w:rPr>
        <w:t xml:space="preserve"> </w:t>
      </w:r>
      <w:r w:rsidRPr="00461A15">
        <w:rPr>
          <w:szCs w:val="24"/>
        </w:rPr>
        <w:t>case-files</w:t>
      </w:r>
      <w:r w:rsidR="00E24065">
        <w:rPr>
          <w:szCs w:val="24"/>
        </w:rPr>
        <w:t xml:space="preserve"> </w:t>
      </w:r>
      <w:r w:rsidRPr="00461A15">
        <w:rPr>
          <w:szCs w:val="24"/>
        </w:rPr>
        <w:t>of</w:t>
      </w:r>
      <w:r w:rsidR="00E24065">
        <w:rPr>
          <w:szCs w:val="24"/>
        </w:rPr>
        <w:t xml:space="preserve"> </w:t>
      </w:r>
      <w:r w:rsidRPr="00461A15">
        <w:rPr>
          <w:szCs w:val="24"/>
        </w:rPr>
        <w:t>genocide</w:t>
      </w:r>
      <w:r w:rsidR="00E24065">
        <w:rPr>
          <w:szCs w:val="24"/>
        </w:rPr>
        <w:t xml:space="preserve"> </w:t>
      </w:r>
      <w:r w:rsidRPr="00461A15">
        <w:rPr>
          <w:szCs w:val="24"/>
        </w:rPr>
        <w:t>suspects.</w:t>
      </w:r>
      <w:r w:rsidR="00E24065">
        <w:rPr>
          <w:szCs w:val="24"/>
        </w:rPr>
        <w:t xml:space="preserve"> </w:t>
      </w:r>
    </w:p>
    <w:p w:rsidR="00951BC8" w:rsidRPr="001E2D20" w:rsidRDefault="00951BC8" w:rsidP="001E2D20">
      <w:pPr>
        <w:pStyle w:val="SingleTxtG"/>
      </w:pPr>
      <w:r w:rsidRPr="001E2D20">
        <w:t>39.</w:t>
      </w:r>
      <w:r w:rsidRPr="001E2D20">
        <w:tab/>
        <w:t>In</w:t>
      </w:r>
      <w:r w:rsidR="00E24065" w:rsidRPr="001E2D20">
        <w:t xml:space="preserve"> </w:t>
      </w:r>
      <w:r w:rsidRPr="001E2D20">
        <w:t>addition,</w:t>
      </w:r>
      <w:r w:rsidR="00E24065" w:rsidRPr="001E2D20">
        <w:t xml:space="preserve"> </w:t>
      </w:r>
      <w:r w:rsidRPr="007339E3">
        <w:rPr>
          <w:i/>
        </w:rPr>
        <w:t>gacaca</w:t>
      </w:r>
      <w:r w:rsidR="00E24065" w:rsidRPr="001E2D20">
        <w:t xml:space="preserve"> </w:t>
      </w:r>
      <w:r w:rsidRPr="001E2D20">
        <w:t>as</w:t>
      </w:r>
      <w:r w:rsidR="00E24065" w:rsidRPr="001E2D20">
        <w:t xml:space="preserve"> </w:t>
      </w:r>
      <w:r w:rsidRPr="001E2D20">
        <w:t>a</w:t>
      </w:r>
      <w:r w:rsidR="00E24065" w:rsidRPr="001E2D20">
        <w:t xml:space="preserve"> </w:t>
      </w:r>
      <w:r w:rsidRPr="001E2D20">
        <w:t>traditional</w:t>
      </w:r>
      <w:r w:rsidR="00E24065" w:rsidRPr="001E2D20">
        <w:t xml:space="preserve"> </w:t>
      </w:r>
      <w:r w:rsidRPr="001E2D20">
        <w:t>model</w:t>
      </w:r>
      <w:r w:rsidR="00E24065" w:rsidRPr="001E2D20">
        <w:t xml:space="preserve"> </w:t>
      </w:r>
      <w:r w:rsidRPr="001E2D20">
        <w:t>of</w:t>
      </w:r>
      <w:r w:rsidR="00E24065" w:rsidRPr="001E2D20">
        <w:t xml:space="preserve"> </w:t>
      </w:r>
      <w:r w:rsidRPr="001E2D20">
        <w:t>dispute</w:t>
      </w:r>
      <w:r w:rsidR="00E24065" w:rsidRPr="001E2D20">
        <w:t xml:space="preserve"> </w:t>
      </w:r>
      <w:r w:rsidRPr="001E2D20">
        <w:t>resolution</w:t>
      </w:r>
      <w:r w:rsidR="00E24065" w:rsidRPr="001E2D20">
        <w:t xml:space="preserve"> </w:t>
      </w:r>
      <w:r w:rsidRPr="001E2D20">
        <w:t>became</w:t>
      </w:r>
      <w:r w:rsidR="00E24065" w:rsidRPr="001E2D20">
        <w:t xml:space="preserve"> </w:t>
      </w:r>
      <w:r w:rsidRPr="001E2D20">
        <w:t>inevitable</w:t>
      </w:r>
      <w:r w:rsidR="00E24065" w:rsidRPr="001E2D20">
        <w:t xml:space="preserve"> </w:t>
      </w:r>
      <w:r w:rsidRPr="001E2D20">
        <w:t>in</w:t>
      </w:r>
      <w:r w:rsidR="00E24065" w:rsidRPr="001E2D20">
        <w:t xml:space="preserve"> </w:t>
      </w:r>
      <w:r w:rsidRPr="001E2D20">
        <w:t>the</w:t>
      </w:r>
      <w:r w:rsidR="00E24065" w:rsidRPr="001E2D20">
        <w:t xml:space="preserve"> </w:t>
      </w:r>
      <w:r w:rsidRPr="001E2D20">
        <w:t>post-genocide</w:t>
      </w:r>
      <w:r w:rsidR="00E24065" w:rsidRPr="001E2D20">
        <w:t xml:space="preserve"> </w:t>
      </w:r>
      <w:r w:rsidRPr="001E2D20">
        <w:t>era.</w:t>
      </w:r>
      <w:r w:rsidR="00E24065" w:rsidRPr="001E2D20">
        <w:t xml:space="preserve"> </w:t>
      </w:r>
      <w:r w:rsidRPr="001E2D20">
        <w:t>With</w:t>
      </w:r>
      <w:r w:rsidR="00E24065" w:rsidRPr="001E2D20">
        <w:t xml:space="preserve"> </w:t>
      </w:r>
      <w:r w:rsidRPr="001E2D20">
        <w:t>the</w:t>
      </w:r>
      <w:r w:rsidR="00E24065" w:rsidRPr="001E2D20">
        <w:t xml:space="preserve"> </w:t>
      </w:r>
      <w:r w:rsidRPr="001E2D20">
        <w:t>judicial</w:t>
      </w:r>
      <w:r w:rsidR="00E24065" w:rsidRPr="001E2D20">
        <w:t xml:space="preserve"> </w:t>
      </w:r>
      <w:r w:rsidRPr="001E2D20">
        <w:t>infrastructure</w:t>
      </w:r>
      <w:r w:rsidR="00E24065" w:rsidRPr="001E2D20">
        <w:t xml:space="preserve"> </w:t>
      </w:r>
      <w:r w:rsidRPr="001E2D20">
        <w:t>destroyed</w:t>
      </w:r>
      <w:r w:rsidR="00E24065" w:rsidRPr="001E2D20">
        <w:t xml:space="preserve"> </w:t>
      </w:r>
      <w:r w:rsidRPr="001E2D20">
        <w:t>and</w:t>
      </w:r>
      <w:r w:rsidR="00E24065" w:rsidRPr="001E2D20">
        <w:t xml:space="preserve"> </w:t>
      </w:r>
      <w:r w:rsidRPr="001E2D20">
        <w:t>most</w:t>
      </w:r>
      <w:r w:rsidR="00E24065" w:rsidRPr="001E2D20">
        <w:t xml:space="preserve"> </w:t>
      </w:r>
      <w:r w:rsidRPr="001E2D20">
        <w:t>prosecutors</w:t>
      </w:r>
      <w:r w:rsidR="00E24065" w:rsidRPr="001E2D20">
        <w:t xml:space="preserve"> </w:t>
      </w:r>
      <w:r w:rsidRPr="001E2D20">
        <w:t>and</w:t>
      </w:r>
      <w:r w:rsidR="00E24065" w:rsidRPr="001E2D20">
        <w:t xml:space="preserve"> </w:t>
      </w:r>
      <w:r w:rsidRPr="001E2D20">
        <w:t>judges</w:t>
      </w:r>
      <w:r w:rsidR="00E24065" w:rsidRPr="001E2D20">
        <w:t xml:space="preserve"> </w:t>
      </w:r>
      <w:r w:rsidRPr="001E2D20">
        <w:t>killed</w:t>
      </w:r>
      <w:r w:rsidR="00E24065" w:rsidRPr="001E2D20">
        <w:t xml:space="preserve"> </w:t>
      </w:r>
      <w:r w:rsidRPr="001E2D20">
        <w:t>in</w:t>
      </w:r>
      <w:r w:rsidR="00E24065" w:rsidRPr="001E2D20">
        <w:t xml:space="preserve"> </w:t>
      </w:r>
      <w:r w:rsidRPr="001E2D20">
        <w:t>1994,</w:t>
      </w:r>
      <w:r w:rsidR="00E24065" w:rsidRPr="001E2D20">
        <w:t xml:space="preserve"> </w:t>
      </w:r>
      <w:r w:rsidRPr="001E2D20">
        <w:t>there</w:t>
      </w:r>
      <w:r w:rsidR="00E24065" w:rsidRPr="001E2D20">
        <w:t xml:space="preserve"> </w:t>
      </w:r>
      <w:r w:rsidRPr="001E2D20">
        <w:t>was</w:t>
      </w:r>
      <w:r w:rsidR="00E24065" w:rsidRPr="001E2D20">
        <w:t xml:space="preserve"> </w:t>
      </w:r>
      <w:r w:rsidRPr="001E2D20">
        <w:t>no</w:t>
      </w:r>
      <w:r w:rsidR="00E24065" w:rsidRPr="001E2D20">
        <w:t xml:space="preserve"> </w:t>
      </w:r>
      <w:r w:rsidRPr="001E2D20">
        <w:t>chance</w:t>
      </w:r>
      <w:r w:rsidR="00E24065" w:rsidRPr="001E2D20">
        <w:t xml:space="preserve"> </w:t>
      </w:r>
      <w:r w:rsidRPr="001E2D20">
        <w:t>that</w:t>
      </w:r>
      <w:r w:rsidR="00E24065" w:rsidRPr="001E2D20">
        <w:t xml:space="preserve"> </w:t>
      </w:r>
      <w:r w:rsidRPr="001E2D20">
        <w:t>the</w:t>
      </w:r>
      <w:r w:rsidR="00E24065" w:rsidRPr="001E2D20">
        <w:t xml:space="preserve"> </w:t>
      </w:r>
      <w:r w:rsidRPr="001E2D20">
        <w:t>national</w:t>
      </w:r>
      <w:r w:rsidR="00E24065" w:rsidRPr="001E2D20">
        <w:t xml:space="preserve"> </w:t>
      </w:r>
      <w:r w:rsidRPr="001E2D20">
        <w:t>court</w:t>
      </w:r>
      <w:r w:rsidR="00E24065" w:rsidRPr="001E2D20">
        <w:t xml:space="preserve"> </w:t>
      </w:r>
      <w:r w:rsidRPr="001E2D20">
        <w:t>system</w:t>
      </w:r>
      <w:r w:rsidR="00E24065" w:rsidRPr="001E2D20">
        <w:t xml:space="preserve"> </w:t>
      </w:r>
      <w:r w:rsidRPr="001E2D20">
        <w:t>could</w:t>
      </w:r>
      <w:r w:rsidR="00E24065" w:rsidRPr="001E2D20">
        <w:t xml:space="preserve"> </w:t>
      </w:r>
      <w:r w:rsidRPr="001E2D20">
        <w:t>prosecute</w:t>
      </w:r>
      <w:r w:rsidR="00E24065" w:rsidRPr="001E2D20">
        <w:t xml:space="preserve"> </w:t>
      </w:r>
      <w:r w:rsidRPr="001E2D20">
        <w:t>over</w:t>
      </w:r>
      <w:r w:rsidR="00E24065" w:rsidRPr="001E2D20">
        <w:t xml:space="preserve"> </w:t>
      </w:r>
      <w:r w:rsidRPr="001E2D20">
        <w:t>100,000</w:t>
      </w:r>
      <w:r w:rsidR="00E24065" w:rsidRPr="001E2D20">
        <w:t xml:space="preserve"> </w:t>
      </w:r>
      <w:r w:rsidRPr="001E2D20">
        <w:t>genocide</w:t>
      </w:r>
      <w:r w:rsidR="00E24065" w:rsidRPr="001E2D20">
        <w:t xml:space="preserve"> </w:t>
      </w:r>
      <w:r w:rsidRPr="001E2D20">
        <w:t>suspects.</w:t>
      </w:r>
      <w:r w:rsidR="00E24065" w:rsidRPr="001E2D20">
        <w:t xml:space="preserve"> </w:t>
      </w:r>
      <w:r w:rsidRPr="001E2D20">
        <w:t>Even</w:t>
      </w:r>
      <w:r w:rsidR="00E24065" w:rsidRPr="001E2D20">
        <w:t xml:space="preserve"> </w:t>
      </w:r>
      <w:r w:rsidRPr="001E2D20">
        <w:t>now,</w:t>
      </w:r>
      <w:r w:rsidR="00E24065" w:rsidRPr="001E2D20">
        <w:t xml:space="preserve"> </w:t>
      </w:r>
      <w:r w:rsidRPr="001E2D20">
        <w:t>15</w:t>
      </w:r>
      <w:r w:rsidR="00E24065" w:rsidRPr="001E2D20">
        <w:t xml:space="preserve"> </w:t>
      </w:r>
      <w:r w:rsidRPr="001E2D20">
        <w:t>years</w:t>
      </w:r>
      <w:r w:rsidR="00E24065" w:rsidRPr="001E2D20">
        <w:t xml:space="preserve"> </w:t>
      </w:r>
      <w:r w:rsidRPr="001E2D20">
        <w:t>after</w:t>
      </w:r>
      <w:r w:rsidR="00E24065" w:rsidRPr="001E2D20">
        <w:t xml:space="preserve"> </w:t>
      </w:r>
      <w:r w:rsidRPr="001E2D20">
        <w:t>the</w:t>
      </w:r>
      <w:r w:rsidR="00E24065" w:rsidRPr="001E2D20">
        <w:t xml:space="preserve"> </w:t>
      </w:r>
      <w:r w:rsidRPr="001E2D20">
        <w:t>genocide,</w:t>
      </w:r>
      <w:r w:rsidR="00E24065" w:rsidRPr="001E2D20">
        <w:t xml:space="preserve"> </w:t>
      </w:r>
      <w:r w:rsidRPr="001E2D20">
        <w:t>national</w:t>
      </w:r>
      <w:r w:rsidR="00E24065" w:rsidRPr="001E2D20">
        <w:t xml:space="preserve"> </w:t>
      </w:r>
      <w:r w:rsidRPr="001E2D20">
        <w:t>courts</w:t>
      </w:r>
      <w:r w:rsidR="00E24065" w:rsidRPr="001E2D20">
        <w:t xml:space="preserve"> </w:t>
      </w:r>
      <w:r w:rsidRPr="001E2D20">
        <w:t>have</w:t>
      </w:r>
      <w:r w:rsidR="00E24065" w:rsidRPr="001E2D20">
        <w:t xml:space="preserve"> </w:t>
      </w:r>
      <w:r w:rsidRPr="001E2D20">
        <w:t>failed</w:t>
      </w:r>
      <w:r w:rsidR="00E24065" w:rsidRPr="001E2D20">
        <w:t xml:space="preserve"> </w:t>
      </w:r>
      <w:r w:rsidRPr="001E2D20">
        <w:t>to</w:t>
      </w:r>
      <w:r w:rsidR="00E24065" w:rsidRPr="001E2D20">
        <w:t xml:space="preserve"> </w:t>
      </w:r>
      <w:r w:rsidRPr="001E2D20">
        <w:t>handle</w:t>
      </w:r>
      <w:r w:rsidR="00E24065" w:rsidRPr="001E2D20">
        <w:t xml:space="preserve"> </w:t>
      </w:r>
      <w:r w:rsidRPr="001E2D20">
        <w:t>first</w:t>
      </w:r>
      <w:r w:rsidR="00E24065" w:rsidRPr="001E2D20">
        <w:t xml:space="preserve"> </w:t>
      </w:r>
      <w:r w:rsidRPr="001E2D20">
        <w:t>category</w:t>
      </w:r>
      <w:r w:rsidR="00E24065" w:rsidRPr="001E2D20">
        <w:t xml:space="preserve"> </w:t>
      </w:r>
      <w:r w:rsidRPr="001E2D20">
        <w:t>cases</w:t>
      </w:r>
      <w:r w:rsidR="00E24065" w:rsidRPr="001E2D20">
        <w:t xml:space="preserve"> </w:t>
      </w:r>
      <w:r w:rsidRPr="001E2D20">
        <w:t>–</w:t>
      </w:r>
      <w:r w:rsidR="00E24065" w:rsidRPr="001E2D20">
        <w:t xml:space="preserve"> </w:t>
      </w:r>
      <w:r w:rsidRPr="001E2D20">
        <w:t>the</w:t>
      </w:r>
      <w:r w:rsidR="00E24065" w:rsidRPr="001E2D20">
        <w:t xml:space="preserve"> </w:t>
      </w:r>
      <w:r w:rsidRPr="001E2D20">
        <w:t>reason</w:t>
      </w:r>
      <w:r w:rsidR="00E24065" w:rsidRPr="001E2D20">
        <w:t xml:space="preserve"> </w:t>
      </w:r>
      <w:r w:rsidRPr="001E2D20">
        <w:t>that</w:t>
      </w:r>
      <w:r w:rsidR="00E24065" w:rsidRPr="001E2D20">
        <w:t xml:space="preserve"> </w:t>
      </w:r>
      <w:r w:rsidRPr="001E2D20">
        <w:t>the</w:t>
      </w:r>
      <w:r w:rsidR="00E24065" w:rsidRPr="001E2D20">
        <w:t xml:space="preserve"> </w:t>
      </w:r>
      <w:r w:rsidRPr="001E2D20">
        <w:t>organic</w:t>
      </w:r>
      <w:r w:rsidR="00E24065" w:rsidRPr="001E2D20">
        <w:t xml:space="preserve"> </w:t>
      </w:r>
      <w:r w:rsidRPr="001E2D20">
        <w:t>law</w:t>
      </w:r>
      <w:r w:rsidR="00E24065" w:rsidRPr="001E2D20">
        <w:t xml:space="preserve"> </w:t>
      </w:r>
      <w:r w:rsidRPr="001E2D20">
        <w:t>on</w:t>
      </w:r>
      <w:r w:rsidR="00E24065" w:rsidRPr="001E2D20">
        <w:t xml:space="preserve"> </w:t>
      </w:r>
      <w:r w:rsidRPr="007339E3">
        <w:rPr>
          <w:i/>
        </w:rPr>
        <w:t>gacaca</w:t>
      </w:r>
      <w:r w:rsidR="00E24065" w:rsidRPr="001E2D20">
        <w:t xml:space="preserve"> </w:t>
      </w:r>
      <w:r w:rsidRPr="001E2D20">
        <w:t>has</w:t>
      </w:r>
      <w:r w:rsidR="00E24065" w:rsidRPr="001E2D20">
        <w:t xml:space="preserve"> </w:t>
      </w:r>
      <w:r w:rsidRPr="001E2D20">
        <w:t>been</w:t>
      </w:r>
      <w:r w:rsidR="00E24065" w:rsidRPr="001E2D20">
        <w:t xml:space="preserve"> </w:t>
      </w:r>
      <w:r w:rsidRPr="001E2D20">
        <w:t>amended</w:t>
      </w:r>
      <w:r w:rsidR="00E24065" w:rsidRPr="001E2D20">
        <w:t xml:space="preserve"> </w:t>
      </w:r>
      <w:r w:rsidRPr="001E2D20">
        <w:t>to</w:t>
      </w:r>
      <w:r w:rsidR="00E24065" w:rsidRPr="001E2D20">
        <w:t xml:space="preserve"> </w:t>
      </w:r>
      <w:r w:rsidRPr="001E2D20">
        <w:t>allow</w:t>
      </w:r>
      <w:r w:rsidR="00E24065" w:rsidRPr="001E2D20">
        <w:t xml:space="preserve"> </w:t>
      </w:r>
      <w:r w:rsidRPr="007339E3">
        <w:rPr>
          <w:i/>
        </w:rPr>
        <w:t>gacaca</w:t>
      </w:r>
      <w:r w:rsidR="00E24065" w:rsidRPr="001E2D20">
        <w:t xml:space="preserve"> </w:t>
      </w:r>
      <w:r w:rsidRPr="001E2D20">
        <w:t>courts</w:t>
      </w:r>
      <w:r w:rsidR="00E24065" w:rsidRPr="001E2D20">
        <w:t xml:space="preserve"> </w:t>
      </w:r>
      <w:r w:rsidRPr="001E2D20">
        <w:t>to</w:t>
      </w:r>
      <w:r w:rsidR="00E24065" w:rsidRPr="001E2D20">
        <w:t xml:space="preserve"> </w:t>
      </w:r>
      <w:r w:rsidRPr="001E2D20">
        <w:t>try</w:t>
      </w:r>
      <w:r w:rsidR="00E24065" w:rsidRPr="001E2D20">
        <w:t xml:space="preserve"> </w:t>
      </w:r>
      <w:r w:rsidRPr="001E2D20">
        <w:t>category</w:t>
      </w:r>
      <w:r w:rsidR="00E24065" w:rsidRPr="001E2D20">
        <w:t xml:space="preserve"> </w:t>
      </w:r>
      <w:r w:rsidRPr="001E2D20">
        <w:t>one</w:t>
      </w:r>
      <w:r w:rsidR="00E24065" w:rsidRPr="001E2D20">
        <w:t xml:space="preserve"> </w:t>
      </w:r>
      <w:r w:rsidRPr="001E2D20">
        <w:t>formerly</w:t>
      </w:r>
      <w:r w:rsidR="00E24065" w:rsidRPr="001E2D20">
        <w:t xml:space="preserve"> </w:t>
      </w:r>
      <w:r w:rsidRPr="001E2D20">
        <w:t>tried</w:t>
      </w:r>
      <w:r w:rsidR="00E24065" w:rsidRPr="001E2D20">
        <w:t xml:space="preserve"> </w:t>
      </w:r>
      <w:r w:rsidRPr="001E2D20">
        <w:t>by</w:t>
      </w:r>
      <w:r w:rsidR="00E24065" w:rsidRPr="001E2D20">
        <w:t xml:space="preserve"> </w:t>
      </w:r>
      <w:r w:rsidRPr="001E2D20">
        <w:t>conventional</w:t>
      </w:r>
      <w:r w:rsidR="00E24065" w:rsidRPr="001E2D20">
        <w:t xml:space="preserve"> </w:t>
      </w:r>
      <w:r w:rsidRPr="001E2D20">
        <w:t>courts.</w:t>
      </w:r>
      <w:r w:rsidR="00E24065" w:rsidRPr="001E2D20">
        <w:t xml:space="preserve"> </w:t>
      </w:r>
      <w:r w:rsidRPr="001E2D20">
        <w:t>Thus,</w:t>
      </w:r>
      <w:r w:rsidR="00E24065" w:rsidRPr="001E2D20">
        <w:t xml:space="preserve"> </w:t>
      </w:r>
      <w:r w:rsidRPr="007339E3">
        <w:rPr>
          <w:i/>
        </w:rPr>
        <w:t>gacaca</w:t>
      </w:r>
      <w:r w:rsidR="00E24065" w:rsidRPr="001E2D20">
        <w:t xml:space="preserve"> </w:t>
      </w:r>
      <w:r w:rsidRPr="001E2D20">
        <w:t>is</w:t>
      </w:r>
      <w:r w:rsidR="00E24065" w:rsidRPr="001E2D20">
        <w:t xml:space="preserve"> </w:t>
      </w:r>
      <w:r w:rsidRPr="001E2D20">
        <w:t>appreciated</w:t>
      </w:r>
      <w:r w:rsidR="00E24065" w:rsidRPr="001E2D20">
        <w:t xml:space="preserve"> </w:t>
      </w:r>
      <w:r w:rsidRPr="001E2D20">
        <w:t>as</w:t>
      </w:r>
      <w:r w:rsidR="00E24065" w:rsidRPr="001E2D20">
        <w:t xml:space="preserve"> </w:t>
      </w:r>
      <w:r w:rsidRPr="001E2D20">
        <w:t>a</w:t>
      </w:r>
      <w:r w:rsidR="00E24065" w:rsidRPr="001E2D20">
        <w:t xml:space="preserve"> </w:t>
      </w:r>
      <w:r w:rsidRPr="001E2D20">
        <w:t>strategy</w:t>
      </w:r>
      <w:r w:rsidR="00E24065" w:rsidRPr="001E2D20">
        <w:t xml:space="preserve"> </w:t>
      </w:r>
      <w:r w:rsidRPr="001E2D20">
        <w:t>to</w:t>
      </w:r>
      <w:r w:rsidR="00E24065" w:rsidRPr="001E2D20">
        <w:t xml:space="preserve"> </w:t>
      </w:r>
      <w:r w:rsidRPr="001E2D20">
        <w:t>expedite</w:t>
      </w:r>
      <w:r w:rsidR="00E24065" w:rsidRPr="001E2D20">
        <w:t xml:space="preserve"> </w:t>
      </w:r>
      <w:r w:rsidRPr="001E2D20">
        <w:t>trials</w:t>
      </w:r>
      <w:r w:rsidR="00E24065" w:rsidRPr="001E2D20">
        <w:t xml:space="preserve"> </w:t>
      </w:r>
      <w:r w:rsidRPr="001E2D20">
        <w:t>and</w:t>
      </w:r>
      <w:r w:rsidR="00E24065" w:rsidRPr="001E2D20">
        <w:t xml:space="preserve"> </w:t>
      </w:r>
      <w:r w:rsidRPr="001E2D20">
        <w:t>relieve</w:t>
      </w:r>
      <w:r w:rsidR="00E24065" w:rsidRPr="001E2D20">
        <w:t xml:space="preserve"> </w:t>
      </w:r>
      <w:r w:rsidRPr="001E2D20">
        <w:t>congestion</w:t>
      </w:r>
      <w:r w:rsidR="00E24065" w:rsidRPr="001E2D20">
        <w:t xml:space="preserve"> </w:t>
      </w:r>
      <w:r w:rsidRPr="001E2D20">
        <w:t>in</w:t>
      </w:r>
      <w:r w:rsidR="00E24065" w:rsidRPr="001E2D20">
        <w:t xml:space="preserve"> </w:t>
      </w:r>
      <w:r w:rsidRPr="001E2D20">
        <w:t>prisons</w:t>
      </w:r>
      <w:r w:rsidR="00E24065" w:rsidRPr="001E2D20">
        <w:t xml:space="preserve"> </w:t>
      </w:r>
      <w:r w:rsidRPr="001E2D20">
        <w:t>that</w:t>
      </w:r>
      <w:r w:rsidR="00E24065" w:rsidRPr="001E2D20">
        <w:t xml:space="preserve"> </w:t>
      </w:r>
      <w:r w:rsidRPr="001E2D20">
        <w:t>would</w:t>
      </w:r>
      <w:r w:rsidR="00E24065" w:rsidRPr="001E2D20">
        <w:t xml:space="preserve"> </w:t>
      </w:r>
      <w:r w:rsidRPr="001E2D20">
        <w:t>otherwise</w:t>
      </w:r>
      <w:r w:rsidR="00E24065" w:rsidRPr="001E2D20">
        <w:t xml:space="preserve"> </w:t>
      </w:r>
      <w:r w:rsidRPr="001E2D20">
        <w:t>be</w:t>
      </w:r>
      <w:r w:rsidR="00E24065" w:rsidRPr="001E2D20">
        <w:t xml:space="preserve"> </w:t>
      </w:r>
      <w:r w:rsidRPr="001E2D20">
        <w:t>the</w:t>
      </w:r>
      <w:r w:rsidR="00E24065" w:rsidRPr="001E2D20">
        <w:t xml:space="preserve"> </w:t>
      </w:r>
      <w:r w:rsidRPr="001E2D20">
        <w:t>source</w:t>
      </w:r>
      <w:r w:rsidR="00E24065" w:rsidRPr="001E2D20">
        <w:t xml:space="preserve"> </w:t>
      </w:r>
      <w:r w:rsidRPr="001E2D20">
        <w:t>of</w:t>
      </w:r>
      <w:r w:rsidR="00E24065" w:rsidRPr="001E2D20">
        <w:t xml:space="preserve"> </w:t>
      </w:r>
      <w:r w:rsidRPr="001E2D20">
        <w:t>many</w:t>
      </w:r>
      <w:r w:rsidR="00E24065" w:rsidRPr="001E2D20">
        <w:t xml:space="preserve"> </w:t>
      </w:r>
      <w:r w:rsidRPr="001E2D20">
        <w:t>human</w:t>
      </w:r>
      <w:r w:rsidR="00E24065" w:rsidRPr="001E2D20">
        <w:t xml:space="preserve"> </w:t>
      </w:r>
      <w:r w:rsidRPr="001E2D20">
        <w:t>rights</w:t>
      </w:r>
      <w:r w:rsidR="00E24065" w:rsidRPr="001E2D20">
        <w:t xml:space="preserve"> </w:t>
      </w:r>
      <w:r w:rsidRPr="001E2D20">
        <w:t>violations.</w:t>
      </w:r>
      <w:r w:rsidR="00E24065" w:rsidRPr="001E2D20">
        <w:t xml:space="preserve"> </w:t>
      </w:r>
      <w:r w:rsidRPr="001E2D20">
        <w:t>Additionally,</w:t>
      </w:r>
      <w:r w:rsidR="00E24065" w:rsidRPr="001E2D20">
        <w:t xml:space="preserve"> </w:t>
      </w:r>
      <w:r w:rsidRPr="001E2D20">
        <w:t>the</w:t>
      </w:r>
      <w:r w:rsidR="00E24065" w:rsidRPr="001E2D20">
        <w:t xml:space="preserve"> </w:t>
      </w:r>
      <w:r w:rsidRPr="001E2D20">
        <w:t>reintegration</w:t>
      </w:r>
      <w:r w:rsidR="00E24065" w:rsidRPr="001E2D20">
        <w:t xml:space="preserve"> </w:t>
      </w:r>
      <w:r w:rsidRPr="001E2D20">
        <w:t>of</w:t>
      </w:r>
      <w:r w:rsidR="00E24065" w:rsidRPr="001E2D20">
        <w:t xml:space="preserve"> </w:t>
      </w:r>
      <w:r w:rsidRPr="001E2D20">
        <w:t>suspects</w:t>
      </w:r>
      <w:r w:rsidR="00E24065" w:rsidRPr="001E2D20">
        <w:t xml:space="preserve"> </w:t>
      </w:r>
      <w:r w:rsidRPr="001E2D20">
        <w:t>back</w:t>
      </w:r>
      <w:r w:rsidR="00E24065" w:rsidRPr="001E2D20">
        <w:t xml:space="preserve"> </w:t>
      </w:r>
      <w:r w:rsidRPr="001E2D20">
        <w:t>into</w:t>
      </w:r>
      <w:r w:rsidR="00E24065" w:rsidRPr="001E2D20">
        <w:t xml:space="preserve"> </w:t>
      </w:r>
      <w:r w:rsidRPr="001E2D20">
        <w:t>the</w:t>
      </w:r>
      <w:r w:rsidR="00E24065" w:rsidRPr="001E2D20">
        <w:t xml:space="preserve"> </w:t>
      </w:r>
      <w:r w:rsidRPr="001E2D20">
        <w:t>community</w:t>
      </w:r>
      <w:r w:rsidR="00E24065" w:rsidRPr="001E2D20">
        <w:t xml:space="preserve"> </w:t>
      </w:r>
      <w:r w:rsidRPr="001E2D20">
        <w:t>and</w:t>
      </w:r>
      <w:r w:rsidR="00E24065" w:rsidRPr="001E2D20">
        <w:t xml:space="preserve"> </w:t>
      </w:r>
      <w:r w:rsidRPr="001E2D20">
        <w:t>the</w:t>
      </w:r>
      <w:r w:rsidR="00E24065" w:rsidRPr="001E2D20">
        <w:t xml:space="preserve"> </w:t>
      </w:r>
      <w:r w:rsidRPr="001E2D20">
        <w:t>truth-telling</w:t>
      </w:r>
      <w:r w:rsidR="00E24065" w:rsidRPr="001E2D20">
        <w:t xml:space="preserve"> </w:t>
      </w:r>
      <w:r w:rsidRPr="001E2D20">
        <w:t>nature</w:t>
      </w:r>
      <w:r w:rsidR="00E24065" w:rsidRPr="001E2D20">
        <w:t xml:space="preserve"> </w:t>
      </w:r>
      <w:r w:rsidRPr="001E2D20">
        <w:t>of</w:t>
      </w:r>
      <w:r w:rsidR="00E24065" w:rsidRPr="001E2D20">
        <w:t xml:space="preserve"> </w:t>
      </w:r>
      <w:r w:rsidRPr="001E2D20">
        <w:t>confessions</w:t>
      </w:r>
      <w:r w:rsidR="00E24065" w:rsidRPr="001E2D20">
        <w:t xml:space="preserve"> </w:t>
      </w:r>
      <w:r w:rsidRPr="001E2D20">
        <w:t>offer</w:t>
      </w:r>
      <w:r w:rsidR="00E24065" w:rsidRPr="001E2D20">
        <w:t xml:space="preserve"> </w:t>
      </w:r>
      <w:r w:rsidRPr="001E2D20">
        <w:t>hope</w:t>
      </w:r>
      <w:r w:rsidR="00E24065" w:rsidRPr="001E2D20">
        <w:t xml:space="preserve"> </w:t>
      </w:r>
      <w:r w:rsidRPr="001E2D20">
        <w:t>for</w:t>
      </w:r>
      <w:r w:rsidR="00E24065" w:rsidRPr="001E2D20">
        <w:t xml:space="preserve"> </w:t>
      </w:r>
      <w:r w:rsidRPr="001E2D20">
        <w:t>reconciliation.</w:t>
      </w:r>
    </w:p>
    <w:p w:rsidR="00951BC8" w:rsidRPr="001E2D20" w:rsidRDefault="00951BC8" w:rsidP="001E2D20">
      <w:pPr>
        <w:pStyle w:val="SingleTxtG"/>
      </w:pPr>
      <w:r w:rsidRPr="001E2D20">
        <w:t>40.</w:t>
      </w:r>
      <w:r w:rsidRPr="001E2D20">
        <w:tab/>
        <w:t>The</w:t>
      </w:r>
      <w:r w:rsidR="00E24065" w:rsidRPr="001E2D20">
        <w:t xml:space="preserve"> </w:t>
      </w:r>
      <w:r w:rsidRPr="001E2D20">
        <w:t>practice</w:t>
      </w:r>
      <w:r w:rsidR="00E24065" w:rsidRPr="001E2D20">
        <w:t xml:space="preserve"> </w:t>
      </w:r>
      <w:r w:rsidRPr="001E2D20">
        <w:t>of</w:t>
      </w:r>
      <w:r w:rsidR="00E24065" w:rsidRPr="001E2D20">
        <w:t xml:space="preserve"> </w:t>
      </w:r>
      <w:r w:rsidRPr="007339E3">
        <w:rPr>
          <w:i/>
        </w:rPr>
        <w:t>gacaca</w:t>
      </w:r>
      <w:r w:rsidR="00E24065" w:rsidRPr="001E2D20">
        <w:t xml:space="preserve"> </w:t>
      </w:r>
      <w:r w:rsidRPr="001E2D20">
        <w:t>has</w:t>
      </w:r>
      <w:r w:rsidR="00E24065" w:rsidRPr="001E2D20">
        <w:t xml:space="preserve"> </w:t>
      </w:r>
      <w:r w:rsidRPr="001E2D20">
        <w:t>resulted</w:t>
      </w:r>
      <w:r w:rsidR="00E24065" w:rsidRPr="001E2D20">
        <w:t xml:space="preserve"> </w:t>
      </w:r>
      <w:r w:rsidRPr="001E2D20">
        <w:t>in</w:t>
      </w:r>
      <w:r w:rsidR="00E24065" w:rsidRPr="001E2D20">
        <w:t xml:space="preserve"> </w:t>
      </w:r>
      <w:r w:rsidRPr="001E2D20">
        <w:t>the</w:t>
      </w:r>
      <w:r w:rsidR="00E24065" w:rsidRPr="001E2D20">
        <w:t xml:space="preserve"> </w:t>
      </w:r>
      <w:r w:rsidRPr="001E2D20">
        <w:t>release</w:t>
      </w:r>
      <w:r w:rsidR="00E24065" w:rsidRPr="001E2D20">
        <w:t xml:space="preserve"> </w:t>
      </w:r>
      <w:r w:rsidRPr="001E2D20">
        <w:t>of</w:t>
      </w:r>
      <w:r w:rsidR="00E24065" w:rsidRPr="001E2D20">
        <w:t xml:space="preserve"> </w:t>
      </w:r>
      <w:r w:rsidRPr="001E2D20">
        <w:t>many</w:t>
      </w:r>
      <w:r w:rsidR="00E24065" w:rsidRPr="001E2D20">
        <w:t xml:space="preserve"> </w:t>
      </w:r>
      <w:r w:rsidRPr="001E2D20">
        <w:t>people</w:t>
      </w:r>
      <w:r w:rsidR="00E24065" w:rsidRPr="001E2D20">
        <w:t xml:space="preserve"> </w:t>
      </w:r>
      <w:r w:rsidRPr="001E2D20">
        <w:t>who</w:t>
      </w:r>
      <w:r w:rsidR="00E24065" w:rsidRPr="001E2D20">
        <w:t xml:space="preserve"> </w:t>
      </w:r>
      <w:r w:rsidRPr="001E2D20">
        <w:t>were</w:t>
      </w:r>
      <w:r w:rsidR="00E24065" w:rsidRPr="001E2D20">
        <w:t xml:space="preserve"> </w:t>
      </w:r>
      <w:r w:rsidRPr="001E2D20">
        <w:t>either</w:t>
      </w:r>
      <w:r w:rsidR="00E24065" w:rsidRPr="001E2D20">
        <w:t xml:space="preserve"> </w:t>
      </w:r>
      <w:r w:rsidRPr="001E2D20">
        <w:t>detained</w:t>
      </w:r>
      <w:r w:rsidR="00E24065" w:rsidRPr="001E2D20">
        <w:t xml:space="preserve"> </w:t>
      </w:r>
      <w:r w:rsidRPr="001E2D20">
        <w:t>without</w:t>
      </w:r>
      <w:r w:rsidR="00E24065" w:rsidRPr="001E2D20">
        <w:t xml:space="preserve"> </w:t>
      </w:r>
      <w:r w:rsidRPr="001E2D20">
        <w:t>proper</w:t>
      </w:r>
      <w:r w:rsidR="00E24065" w:rsidRPr="001E2D20">
        <w:t xml:space="preserve"> </w:t>
      </w:r>
      <w:r w:rsidRPr="001E2D20">
        <w:t>case-files</w:t>
      </w:r>
      <w:r w:rsidR="00E24065" w:rsidRPr="001E2D20">
        <w:t xml:space="preserve"> </w:t>
      </w:r>
      <w:r w:rsidRPr="001E2D20">
        <w:t>or</w:t>
      </w:r>
      <w:r w:rsidR="00E24065" w:rsidRPr="001E2D20">
        <w:t xml:space="preserve"> </w:t>
      </w:r>
      <w:r w:rsidRPr="001E2D20">
        <w:t>their</w:t>
      </w:r>
      <w:r w:rsidR="00E24065" w:rsidRPr="001E2D20">
        <w:t xml:space="preserve"> </w:t>
      </w:r>
      <w:r w:rsidRPr="001E2D20">
        <w:t>cases</w:t>
      </w:r>
      <w:r w:rsidR="00E24065" w:rsidRPr="001E2D20">
        <w:t xml:space="preserve"> </w:t>
      </w:r>
      <w:r w:rsidRPr="001E2D20">
        <w:t>have</w:t>
      </w:r>
      <w:r w:rsidR="00E24065" w:rsidRPr="001E2D20">
        <w:t xml:space="preserve"> </w:t>
      </w:r>
      <w:r w:rsidRPr="001E2D20">
        <w:t>been</w:t>
      </w:r>
      <w:r w:rsidR="00E24065" w:rsidRPr="001E2D20">
        <w:t xml:space="preserve"> </w:t>
      </w:r>
      <w:r w:rsidRPr="001E2D20">
        <w:t>decided</w:t>
      </w:r>
      <w:r w:rsidR="00E24065" w:rsidRPr="001E2D20">
        <w:t xml:space="preserve"> </w:t>
      </w:r>
      <w:r w:rsidRPr="001E2D20">
        <w:t>by</w:t>
      </w:r>
      <w:r w:rsidR="00E24065" w:rsidRPr="001E2D20">
        <w:t xml:space="preserve"> </w:t>
      </w:r>
      <w:r w:rsidRPr="007339E3">
        <w:rPr>
          <w:i/>
        </w:rPr>
        <w:t>gacaca</w:t>
      </w:r>
      <w:r w:rsidR="00E24065" w:rsidRPr="001E2D20">
        <w:t xml:space="preserve"> </w:t>
      </w:r>
      <w:r w:rsidRPr="001E2D20">
        <w:t>courts.</w:t>
      </w:r>
      <w:r w:rsidR="00E24065" w:rsidRPr="001E2D20">
        <w:t xml:space="preserve"> </w:t>
      </w:r>
      <w:r w:rsidRPr="001E2D20">
        <w:t>Besides,</w:t>
      </w:r>
      <w:r w:rsidR="00E24065" w:rsidRPr="001E2D20">
        <w:t xml:space="preserve"> </w:t>
      </w:r>
      <w:r w:rsidRPr="001E2D20">
        <w:t>the</w:t>
      </w:r>
      <w:r w:rsidR="00E24065" w:rsidRPr="001E2D20">
        <w:t xml:space="preserve"> </w:t>
      </w:r>
      <w:r w:rsidRPr="001E2D20">
        <w:t>presidential</w:t>
      </w:r>
      <w:r w:rsidR="00E24065" w:rsidRPr="001E2D20">
        <w:t xml:space="preserve"> </w:t>
      </w:r>
      <w:r w:rsidRPr="001E2D20">
        <w:t>decree</w:t>
      </w:r>
      <w:r w:rsidR="00E24065" w:rsidRPr="001E2D20">
        <w:t xml:space="preserve"> </w:t>
      </w:r>
      <w:r w:rsidRPr="001E2D20">
        <w:t>released</w:t>
      </w:r>
      <w:r w:rsidR="00E24065" w:rsidRPr="001E2D20">
        <w:t xml:space="preserve"> </w:t>
      </w:r>
      <w:r w:rsidRPr="001E2D20">
        <w:t>certain</w:t>
      </w:r>
      <w:r w:rsidR="00E24065" w:rsidRPr="001E2D20">
        <w:t xml:space="preserve"> </w:t>
      </w:r>
      <w:r w:rsidRPr="001E2D20">
        <w:t>categories</w:t>
      </w:r>
      <w:r w:rsidR="00E24065" w:rsidRPr="001E2D20">
        <w:t xml:space="preserve"> </w:t>
      </w:r>
      <w:r w:rsidRPr="001E2D20">
        <w:t>of</w:t>
      </w:r>
      <w:r w:rsidR="00E24065" w:rsidRPr="001E2D20">
        <w:t xml:space="preserve"> </w:t>
      </w:r>
      <w:r w:rsidRPr="001E2D20">
        <w:t>people</w:t>
      </w:r>
      <w:r w:rsidR="00E24065" w:rsidRPr="001E2D20">
        <w:t xml:space="preserve"> </w:t>
      </w:r>
      <w:r w:rsidRPr="001E2D20">
        <w:t>including</w:t>
      </w:r>
      <w:r w:rsidR="00E24065" w:rsidRPr="001E2D20">
        <w:t xml:space="preserve"> </w:t>
      </w:r>
      <w:r w:rsidRPr="001E2D20">
        <w:t>the</w:t>
      </w:r>
      <w:r w:rsidR="00E24065" w:rsidRPr="001E2D20">
        <w:t xml:space="preserve"> </w:t>
      </w:r>
      <w:r w:rsidRPr="001E2D20">
        <w:t>vulnerable</w:t>
      </w:r>
      <w:r w:rsidR="00E24065" w:rsidRPr="001E2D20">
        <w:t xml:space="preserve"> </w:t>
      </w:r>
      <w:r w:rsidRPr="001E2D20">
        <w:t>such</w:t>
      </w:r>
      <w:r w:rsidR="00E24065" w:rsidRPr="001E2D20">
        <w:t xml:space="preserve"> </w:t>
      </w:r>
      <w:r w:rsidRPr="001E2D20">
        <w:t>as</w:t>
      </w:r>
      <w:r w:rsidR="00E24065" w:rsidRPr="001E2D20">
        <w:t xml:space="preserve"> </w:t>
      </w:r>
      <w:r w:rsidRPr="001E2D20">
        <w:t>the</w:t>
      </w:r>
      <w:r w:rsidR="00E24065" w:rsidRPr="001E2D20">
        <w:t xml:space="preserve"> </w:t>
      </w:r>
      <w:r w:rsidRPr="001E2D20">
        <w:t>old,</w:t>
      </w:r>
      <w:r w:rsidR="00E24065" w:rsidRPr="001E2D20">
        <w:t xml:space="preserve"> </w:t>
      </w:r>
      <w:r w:rsidRPr="001E2D20">
        <w:t>HIV</w:t>
      </w:r>
      <w:r w:rsidR="00E24065" w:rsidRPr="001E2D20">
        <w:t xml:space="preserve"> </w:t>
      </w:r>
      <w:r w:rsidRPr="001E2D20">
        <w:t>positive</w:t>
      </w:r>
      <w:r w:rsidR="00E24065" w:rsidRPr="001E2D20">
        <w:t xml:space="preserve"> </w:t>
      </w:r>
      <w:r w:rsidRPr="001E2D20">
        <w:t>and</w:t>
      </w:r>
      <w:r w:rsidR="00E24065" w:rsidRPr="001E2D20">
        <w:t xml:space="preserve"> </w:t>
      </w:r>
      <w:r w:rsidRPr="001E2D20">
        <w:t>those</w:t>
      </w:r>
      <w:r w:rsidR="00E24065" w:rsidRPr="001E2D20">
        <w:t xml:space="preserve"> </w:t>
      </w:r>
      <w:r w:rsidRPr="001E2D20">
        <w:t>who</w:t>
      </w:r>
      <w:r w:rsidR="00E24065" w:rsidRPr="001E2D20">
        <w:t xml:space="preserve"> </w:t>
      </w:r>
      <w:r w:rsidRPr="001E2D20">
        <w:t>confessed</w:t>
      </w:r>
      <w:r w:rsidR="00E24065" w:rsidRPr="001E2D20">
        <w:t xml:space="preserve"> </w:t>
      </w:r>
      <w:r w:rsidRPr="001E2D20">
        <w:t>and</w:t>
      </w:r>
      <w:r w:rsidR="00E24065" w:rsidRPr="001E2D20">
        <w:t xml:space="preserve"> </w:t>
      </w:r>
      <w:r w:rsidRPr="001E2D20">
        <w:t>pleaded</w:t>
      </w:r>
      <w:r w:rsidR="00E24065" w:rsidRPr="001E2D20">
        <w:t xml:space="preserve"> </w:t>
      </w:r>
      <w:r w:rsidRPr="001E2D20">
        <w:t>guilty.</w:t>
      </w:r>
      <w:r w:rsidR="00E24065" w:rsidRPr="001E2D20">
        <w:t xml:space="preserve"> </w:t>
      </w:r>
      <w:r w:rsidRPr="001E2D20">
        <w:t>Around</w:t>
      </w:r>
      <w:r w:rsidR="00E24065" w:rsidRPr="001E2D20">
        <w:t xml:space="preserve"> </w:t>
      </w:r>
      <w:r w:rsidRPr="001E2D20">
        <w:t>40,000</w:t>
      </w:r>
      <w:r w:rsidR="00E24065" w:rsidRPr="001E2D20">
        <w:t xml:space="preserve"> </w:t>
      </w:r>
      <w:r w:rsidRPr="001E2D20">
        <w:t>detainees</w:t>
      </w:r>
      <w:r w:rsidR="00E24065" w:rsidRPr="001E2D20">
        <w:t xml:space="preserve"> </w:t>
      </w:r>
      <w:r w:rsidRPr="001E2D20">
        <w:t>have</w:t>
      </w:r>
      <w:r w:rsidR="00E24065" w:rsidRPr="001E2D20">
        <w:t xml:space="preserve"> </w:t>
      </w:r>
      <w:r w:rsidRPr="001E2D20">
        <w:t>been</w:t>
      </w:r>
      <w:r w:rsidR="00E24065" w:rsidRPr="001E2D20">
        <w:t xml:space="preserve"> </w:t>
      </w:r>
      <w:r w:rsidRPr="001E2D20">
        <w:t>released</w:t>
      </w:r>
      <w:r w:rsidR="00E24065" w:rsidRPr="001E2D20">
        <w:t xml:space="preserve"> </w:t>
      </w:r>
      <w:r w:rsidRPr="001E2D20">
        <w:t>in</w:t>
      </w:r>
      <w:r w:rsidR="00E24065" w:rsidRPr="001E2D20">
        <w:t xml:space="preserve"> </w:t>
      </w:r>
      <w:r w:rsidRPr="001E2D20">
        <w:t>total.</w:t>
      </w:r>
    </w:p>
    <w:p w:rsidR="00951BC8" w:rsidRPr="001E2D20" w:rsidRDefault="00951BC8" w:rsidP="001E2D20">
      <w:pPr>
        <w:pStyle w:val="SingleTxtG"/>
      </w:pPr>
      <w:bookmarkStart w:id="89" w:name="_Ref267557318"/>
      <w:r w:rsidRPr="001E2D20">
        <w:t>41.</w:t>
      </w:r>
      <w:r w:rsidRPr="001E2D20">
        <w:tab/>
        <w:t>Conditions</w:t>
      </w:r>
      <w:r w:rsidR="00E24065" w:rsidRPr="001E2D20">
        <w:t xml:space="preserve"> </w:t>
      </w:r>
      <w:r w:rsidRPr="001E2D20">
        <w:t>of</w:t>
      </w:r>
      <w:r w:rsidR="00E24065" w:rsidRPr="001E2D20">
        <w:t xml:space="preserve"> </w:t>
      </w:r>
      <w:r w:rsidRPr="001E2D20">
        <w:t>detention</w:t>
      </w:r>
      <w:r w:rsidR="00E24065" w:rsidRPr="001E2D20">
        <w:t xml:space="preserve"> </w:t>
      </w:r>
      <w:r w:rsidRPr="001E2D20">
        <w:t>have</w:t>
      </w:r>
      <w:r w:rsidR="00E24065" w:rsidRPr="001E2D20">
        <w:t xml:space="preserve"> </w:t>
      </w:r>
      <w:r w:rsidRPr="001E2D20">
        <w:t>over</w:t>
      </w:r>
      <w:r w:rsidR="00E24065" w:rsidRPr="001E2D20">
        <w:t xml:space="preserve"> </w:t>
      </w:r>
      <w:r w:rsidRPr="001E2D20">
        <w:t>time</w:t>
      </w:r>
      <w:r w:rsidR="00E24065" w:rsidRPr="001E2D20">
        <w:t xml:space="preserve"> </w:t>
      </w:r>
      <w:r w:rsidRPr="001E2D20">
        <w:t>steadily</w:t>
      </w:r>
      <w:r w:rsidR="00E24065" w:rsidRPr="001E2D20">
        <w:t xml:space="preserve"> </w:t>
      </w:r>
      <w:r w:rsidRPr="001E2D20">
        <w:t>improved.</w:t>
      </w:r>
      <w:r w:rsidR="00E24065" w:rsidRPr="001E2D20">
        <w:t xml:space="preserve"> </w:t>
      </w:r>
      <w:r w:rsidRPr="001E2D20">
        <w:t>Currently,</w:t>
      </w:r>
      <w:r w:rsidR="00E24065" w:rsidRPr="001E2D20">
        <w:t xml:space="preserve"> </w:t>
      </w:r>
      <w:r w:rsidRPr="001E2D20">
        <w:t>the</w:t>
      </w:r>
      <w:r w:rsidR="00E24065" w:rsidRPr="001E2D20">
        <w:t xml:space="preserve"> </w:t>
      </w:r>
      <w:r w:rsidRPr="001E2D20">
        <w:t>Government</w:t>
      </w:r>
      <w:r w:rsidR="00E24065" w:rsidRPr="001E2D20">
        <w:t xml:space="preserve"> </w:t>
      </w:r>
      <w:r w:rsidRPr="001E2D20">
        <w:t>is</w:t>
      </w:r>
      <w:r w:rsidR="00E24065" w:rsidRPr="001E2D20">
        <w:t xml:space="preserve"> </w:t>
      </w:r>
      <w:r w:rsidRPr="001E2D20">
        <w:t>building</w:t>
      </w:r>
      <w:r w:rsidR="00E24065" w:rsidRPr="001E2D20">
        <w:t xml:space="preserve"> </w:t>
      </w:r>
      <w:r w:rsidRPr="001E2D20">
        <w:t>new</w:t>
      </w:r>
      <w:r w:rsidR="00E24065" w:rsidRPr="001E2D20">
        <w:t xml:space="preserve"> </w:t>
      </w:r>
      <w:r w:rsidRPr="001E2D20">
        <w:t>detention</w:t>
      </w:r>
      <w:r w:rsidR="00E24065" w:rsidRPr="001E2D20">
        <w:t xml:space="preserve"> </w:t>
      </w:r>
      <w:r w:rsidRPr="001E2D20">
        <w:t>centres,</w:t>
      </w:r>
      <w:r w:rsidR="00E24065" w:rsidRPr="001E2D20">
        <w:t xml:space="preserve"> </w:t>
      </w:r>
      <w:r w:rsidRPr="001E2D20">
        <w:t>thus</w:t>
      </w:r>
      <w:r w:rsidR="00E24065" w:rsidRPr="001E2D20">
        <w:t xml:space="preserve"> </w:t>
      </w:r>
      <w:r w:rsidRPr="001E2D20">
        <w:t>alleviating</w:t>
      </w:r>
      <w:r w:rsidR="00E24065" w:rsidRPr="001E2D20">
        <w:t xml:space="preserve"> </w:t>
      </w:r>
      <w:r w:rsidRPr="001E2D20">
        <w:t>overcrowding</w:t>
      </w:r>
      <w:r w:rsidR="00E24065" w:rsidRPr="001E2D20">
        <w:t xml:space="preserve"> </w:t>
      </w:r>
      <w:r w:rsidRPr="001E2D20">
        <w:t>in</w:t>
      </w:r>
      <w:r w:rsidR="00E24065" w:rsidRPr="001E2D20">
        <w:t xml:space="preserve"> </w:t>
      </w:r>
      <w:r w:rsidRPr="001E2D20">
        <w:t>older</w:t>
      </w:r>
      <w:r w:rsidR="00E24065" w:rsidRPr="001E2D20">
        <w:t xml:space="preserve"> </w:t>
      </w:r>
      <w:r w:rsidRPr="001E2D20">
        <w:t>facilities.</w:t>
      </w:r>
      <w:r w:rsidR="00E24065" w:rsidRPr="001E2D20">
        <w:t xml:space="preserve"> </w:t>
      </w:r>
      <w:r w:rsidRPr="001E2D20">
        <w:t>Central</w:t>
      </w:r>
      <w:r w:rsidR="00E24065" w:rsidRPr="001E2D20">
        <w:t xml:space="preserve"> </w:t>
      </w:r>
      <w:r w:rsidRPr="001E2D20">
        <w:t>prisons</w:t>
      </w:r>
      <w:r w:rsidR="00E24065" w:rsidRPr="001E2D20">
        <w:t xml:space="preserve"> </w:t>
      </w:r>
      <w:r w:rsidRPr="001E2D20">
        <w:t>originally</w:t>
      </w:r>
      <w:r w:rsidR="00E24065" w:rsidRPr="001E2D20">
        <w:t xml:space="preserve"> </w:t>
      </w:r>
      <w:r w:rsidRPr="001E2D20">
        <w:t>had</w:t>
      </w:r>
      <w:r w:rsidR="00E24065" w:rsidRPr="001E2D20">
        <w:t xml:space="preserve"> </w:t>
      </w:r>
      <w:r w:rsidRPr="001E2D20">
        <w:t>the</w:t>
      </w:r>
      <w:r w:rsidR="00E24065" w:rsidRPr="001E2D20">
        <w:t xml:space="preserve"> </w:t>
      </w:r>
      <w:r w:rsidRPr="001E2D20">
        <w:t>capacity</w:t>
      </w:r>
      <w:r w:rsidR="00E24065" w:rsidRPr="001E2D20">
        <w:t xml:space="preserve"> </w:t>
      </w:r>
      <w:r w:rsidRPr="001E2D20">
        <w:t>to</w:t>
      </w:r>
      <w:r w:rsidR="00E24065" w:rsidRPr="001E2D20">
        <w:t xml:space="preserve"> </w:t>
      </w:r>
      <w:r w:rsidRPr="001E2D20">
        <w:t>house</w:t>
      </w:r>
      <w:r w:rsidR="00E24065" w:rsidRPr="001E2D20">
        <w:t xml:space="preserve"> </w:t>
      </w:r>
      <w:r w:rsidRPr="001E2D20">
        <w:t>30,000</w:t>
      </w:r>
      <w:r w:rsidR="00E24065" w:rsidRPr="001E2D20">
        <w:t xml:space="preserve"> </w:t>
      </w:r>
      <w:r w:rsidRPr="001E2D20">
        <w:t>inmates.</w:t>
      </w:r>
      <w:r w:rsidR="00E24065" w:rsidRPr="001E2D20">
        <w:t xml:space="preserve"> </w:t>
      </w:r>
      <w:r w:rsidRPr="001E2D20">
        <w:t>The</w:t>
      </w:r>
      <w:r w:rsidR="00E24065" w:rsidRPr="001E2D20">
        <w:t xml:space="preserve"> </w:t>
      </w:r>
      <w:r w:rsidRPr="001E2D20">
        <w:t>prison</w:t>
      </w:r>
      <w:r w:rsidR="00E24065" w:rsidRPr="001E2D20">
        <w:t xml:space="preserve"> </w:t>
      </w:r>
      <w:r w:rsidRPr="001E2D20">
        <w:t>expansion</w:t>
      </w:r>
      <w:r w:rsidR="00E24065" w:rsidRPr="001E2D20">
        <w:t xml:space="preserve"> </w:t>
      </w:r>
      <w:r w:rsidRPr="001E2D20">
        <w:t>programme</w:t>
      </w:r>
      <w:r w:rsidR="00E24065" w:rsidRPr="001E2D20">
        <w:t xml:space="preserve"> </w:t>
      </w:r>
      <w:r w:rsidRPr="001E2D20">
        <w:t>and</w:t>
      </w:r>
      <w:r w:rsidR="00E24065" w:rsidRPr="001E2D20">
        <w:t xml:space="preserve"> </w:t>
      </w:r>
      <w:r w:rsidRPr="001E2D20">
        <w:t>the</w:t>
      </w:r>
      <w:r w:rsidR="00E24065" w:rsidRPr="001E2D20">
        <w:t xml:space="preserve"> </w:t>
      </w:r>
      <w:r w:rsidRPr="001E2D20">
        <w:t>construction</w:t>
      </w:r>
      <w:r w:rsidR="00E24065" w:rsidRPr="001E2D20">
        <w:t xml:space="preserve"> </w:t>
      </w:r>
      <w:r w:rsidRPr="001E2D20">
        <w:t>of</w:t>
      </w:r>
      <w:r w:rsidR="00E24065" w:rsidRPr="001E2D20">
        <w:t xml:space="preserve"> </w:t>
      </w:r>
      <w:r w:rsidRPr="001E2D20">
        <w:t>new</w:t>
      </w:r>
      <w:r w:rsidR="00E24065" w:rsidRPr="001E2D20">
        <w:t xml:space="preserve"> </w:t>
      </w:r>
      <w:r w:rsidRPr="001E2D20">
        <w:t>prisons</w:t>
      </w:r>
      <w:r w:rsidR="00E24065" w:rsidRPr="001E2D20">
        <w:t xml:space="preserve"> </w:t>
      </w:r>
      <w:r w:rsidRPr="001E2D20">
        <w:t>have</w:t>
      </w:r>
      <w:r w:rsidR="00E24065" w:rsidRPr="001E2D20">
        <w:t xml:space="preserve"> </w:t>
      </w:r>
      <w:r w:rsidRPr="001E2D20">
        <w:t>created</w:t>
      </w:r>
      <w:r w:rsidR="00E24065" w:rsidRPr="001E2D20">
        <w:t xml:space="preserve"> </w:t>
      </w:r>
      <w:r w:rsidRPr="001E2D20">
        <w:t>11,550</w:t>
      </w:r>
      <w:r w:rsidR="00E24065" w:rsidRPr="001E2D20">
        <w:t xml:space="preserve"> </w:t>
      </w:r>
      <w:r w:rsidRPr="001E2D20">
        <w:t>new</w:t>
      </w:r>
      <w:r w:rsidR="00E24065" w:rsidRPr="001E2D20">
        <w:t xml:space="preserve"> </w:t>
      </w:r>
      <w:r w:rsidRPr="001E2D20">
        <w:t>places,</w:t>
      </w:r>
      <w:r w:rsidR="00E24065" w:rsidRPr="001E2D20">
        <w:t xml:space="preserve"> </w:t>
      </w:r>
      <w:r w:rsidRPr="001E2D20">
        <w:t>thereby</w:t>
      </w:r>
      <w:r w:rsidR="00E24065" w:rsidRPr="001E2D20">
        <w:t xml:space="preserve"> </w:t>
      </w:r>
      <w:r w:rsidRPr="001E2D20">
        <w:t>increasing</w:t>
      </w:r>
      <w:r w:rsidR="00E24065" w:rsidRPr="001E2D20">
        <w:t xml:space="preserve"> </w:t>
      </w:r>
      <w:r w:rsidRPr="001E2D20">
        <w:t>the</w:t>
      </w:r>
      <w:r w:rsidR="00E24065" w:rsidRPr="001E2D20">
        <w:t xml:space="preserve"> </w:t>
      </w:r>
      <w:r w:rsidRPr="001E2D20">
        <w:t>overall</w:t>
      </w:r>
      <w:r w:rsidR="00E24065" w:rsidRPr="001E2D20">
        <w:t xml:space="preserve"> </w:t>
      </w:r>
      <w:r w:rsidRPr="001E2D20">
        <w:t>prison</w:t>
      </w:r>
      <w:r w:rsidR="00E24065" w:rsidRPr="001E2D20">
        <w:t xml:space="preserve"> </w:t>
      </w:r>
      <w:r w:rsidRPr="001E2D20">
        <w:t>capacity</w:t>
      </w:r>
      <w:r w:rsidR="00E24065" w:rsidRPr="001E2D20">
        <w:t xml:space="preserve"> </w:t>
      </w:r>
      <w:r w:rsidRPr="001E2D20">
        <w:t>to</w:t>
      </w:r>
      <w:r w:rsidR="00E24065" w:rsidRPr="001E2D20">
        <w:t xml:space="preserve"> </w:t>
      </w:r>
      <w:r w:rsidRPr="001E2D20">
        <w:t>41,550</w:t>
      </w:r>
      <w:r w:rsidR="00E24065" w:rsidRPr="001E2D20">
        <w:t xml:space="preserve"> </w:t>
      </w:r>
      <w:r w:rsidRPr="001E2D20">
        <w:t>places.</w:t>
      </w:r>
      <w:r w:rsidR="00E24065" w:rsidRPr="001E2D20">
        <w:t xml:space="preserve"> </w:t>
      </w:r>
      <w:r w:rsidRPr="001E2D20">
        <w:t>Yet</w:t>
      </w:r>
      <w:r w:rsidR="00E24065" w:rsidRPr="001E2D20">
        <w:t xml:space="preserve"> </w:t>
      </w:r>
      <w:r w:rsidRPr="001E2D20">
        <w:t>even</w:t>
      </w:r>
      <w:r w:rsidR="00E24065" w:rsidRPr="001E2D20">
        <w:t xml:space="preserve"> </w:t>
      </w:r>
      <w:r w:rsidRPr="001E2D20">
        <w:t>such</w:t>
      </w:r>
      <w:r w:rsidR="00E24065" w:rsidRPr="001E2D20">
        <w:t xml:space="preserve"> </w:t>
      </w:r>
      <w:r w:rsidRPr="001E2D20">
        <w:t>conditions</w:t>
      </w:r>
      <w:r w:rsidR="00E24065" w:rsidRPr="001E2D20">
        <w:t xml:space="preserve"> </w:t>
      </w:r>
      <w:r w:rsidRPr="001E2D20">
        <w:t>of</w:t>
      </w:r>
      <w:r w:rsidR="00E24065" w:rsidRPr="001E2D20">
        <w:t xml:space="preserve"> </w:t>
      </w:r>
      <w:r w:rsidRPr="001E2D20">
        <w:t>detention</w:t>
      </w:r>
      <w:r w:rsidR="00E24065" w:rsidRPr="001E2D20">
        <w:t xml:space="preserve"> </w:t>
      </w:r>
      <w:r w:rsidRPr="001E2D20">
        <w:t>are</w:t>
      </w:r>
      <w:r w:rsidR="00E24065" w:rsidRPr="001E2D20">
        <w:t xml:space="preserve"> </w:t>
      </w:r>
      <w:r w:rsidRPr="001E2D20">
        <w:t>still</w:t>
      </w:r>
      <w:r w:rsidR="00E24065" w:rsidRPr="001E2D20">
        <w:t xml:space="preserve"> </w:t>
      </w:r>
      <w:r w:rsidRPr="001E2D20">
        <w:t>far</w:t>
      </w:r>
      <w:r w:rsidR="00E24065" w:rsidRPr="001E2D20">
        <w:t xml:space="preserve"> </w:t>
      </w:r>
      <w:r w:rsidRPr="001E2D20">
        <w:t>from</w:t>
      </w:r>
      <w:r w:rsidR="00E24065" w:rsidRPr="001E2D20">
        <w:t xml:space="preserve"> </w:t>
      </w:r>
      <w:r w:rsidRPr="001E2D20">
        <w:t>satisfactory,</w:t>
      </w:r>
      <w:r w:rsidR="00E24065" w:rsidRPr="001E2D20">
        <w:t xml:space="preserve"> </w:t>
      </w:r>
      <w:r w:rsidRPr="001E2D20">
        <w:t>given</w:t>
      </w:r>
      <w:r w:rsidR="00E24065" w:rsidRPr="001E2D20">
        <w:t xml:space="preserve"> </w:t>
      </w:r>
      <w:r w:rsidRPr="001E2D20">
        <w:t>the</w:t>
      </w:r>
      <w:r w:rsidR="00E24065" w:rsidRPr="001E2D20">
        <w:t xml:space="preserve"> </w:t>
      </w:r>
      <w:r w:rsidRPr="001E2D20">
        <w:t>effects</w:t>
      </w:r>
      <w:r w:rsidR="00E24065" w:rsidRPr="001E2D20">
        <w:t xml:space="preserve"> </w:t>
      </w:r>
      <w:r w:rsidRPr="001E2D20">
        <w:t>of</w:t>
      </w:r>
      <w:r w:rsidR="00E24065" w:rsidRPr="001E2D20">
        <w:t xml:space="preserve"> </w:t>
      </w:r>
      <w:r w:rsidRPr="001E2D20">
        <w:t>1994</w:t>
      </w:r>
      <w:r w:rsidR="00E24065" w:rsidRPr="001E2D20">
        <w:t xml:space="preserve"> </w:t>
      </w:r>
      <w:r w:rsidRPr="001E2D20">
        <w:t>genocide.</w:t>
      </w:r>
      <w:r w:rsidR="00E24065" w:rsidRPr="001E2D20">
        <w:t xml:space="preserve"> </w:t>
      </w:r>
      <w:r w:rsidRPr="001E2D20">
        <w:t>The</w:t>
      </w:r>
      <w:r w:rsidR="00E24065" w:rsidRPr="001E2D20">
        <w:t xml:space="preserve"> </w:t>
      </w:r>
      <w:r w:rsidRPr="001E2D20">
        <w:t>total</w:t>
      </w:r>
      <w:r w:rsidR="00E24065" w:rsidRPr="001E2D20">
        <w:t xml:space="preserve"> </w:t>
      </w:r>
      <w:r w:rsidRPr="001E2D20">
        <w:t>number</w:t>
      </w:r>
      <w:r w:rsidR="00E24065" w:rsidRPr="001E2D20">
        <w:t xml:space="preserve"> </w:t>
      </w:r>
      <w:r w:rsidRPr="001E2D20">
        <w:t>of</w:t>
      </w:r>
      <w:r w:rsidR="00E24065" w:rsidRPr="001E2D20">
        <w:t xml:space="preserve"> </w:t>
      </w:r>
      <w:r w:rsidRPr="001E2D20">
        <w:t>detainees</w:t>
      </w:r>
      <w:r w:rsidR="00E24065" w:rsidRPr="001E2D20">
        <w:t xml:space="preserve"> </w:t>
      </w:r>
      <w:r w:rsidRPr="001E2D20">
        <w:t>was</w:t>
      </w:r>
      <w:r w:rsidR="00E24065" w:rsidRPr="001E2D20">
        <w:t xml:space="preserve"> </w:t>
      </w:r>
      <w:r w:rsidRPr="001E2D20">
        <w:t>estimated</w:t>
      </w:r>
      <w:r w:rsidR="00E24065" w:rsidRPr="001E2D20">
        <w:t xml:space="preserve"> </w:t>
      </w:r>
      <w:r w:rsidRPr="001E2D20">
        <w:t>at</w:t>
      </w:r>
      <w:r w:rsidR="00E24065" w:rsidRPr="001E2D20">
        <w:t xml:space="preserve"> </w:t>
      </w:r>
      <w:r w:rsidRPr="001E2D20">
        <w:t>slightly</w:t>
      </w:r>
      <w:r w:rsidR="00E24065" w:rsidRPr="001E2D20">
        <w:t xml:space="preserve"> </w:t>
      </w:r>
      <w:r w:rsidRPr="001E2D20">
        <w:t>over</w:t>
      </w:r>
      <w:r w:rsidR="00E24065" w:rsidRPr="001E2D20">
        <w:t xml:space="preserve"> </w:t>
      </w:r>
      <w:r w:rsidRPr="001E2D20">
        <w:t>70,000</w:t>
      </w:r>
      <w:r w:rsidR="00E24065" w:rsidRPr="001E2D20">
        <w:t xml:space="preserve"> </w:t>
      </w:r>
      <w:r w:rsidRPr="001E2D20">
        <w:t>in</w:t>
      </w:r>
      <w:r w:rsidR="00E24065" w:rsidRPr="001E2D20">
        <w:t xml:space="preserve"> </w:t>
      </w:r>
      <w:r w:rsidRPr="001E2D20">
        <w:t>2002.</w:t>
      </w:r>
      <w:r w:rsidR="00E24065" w:rsidRPr="001E2D20">
        <w:t xml:space="preserve"> </w:t>
      </w:r>
      <w:r w:rsidRPr="001E2D20">
        <w:t>However,</w:t>
      </w:r>
      <w:r w:rsidR="00E24065" w:rsidRPr="001E2D20">
        <w:t xml:space="preserve"> </w:t>
      </w:r>
      <w:r w:rsidRPr="001E2D20">
        <w:t>subsequent</w:t>
      </w:r>
      <w:r w:rsidR="00E24065" w:rsidRPr="001E2D20">
        <w:t xml:space="preserve"> </w:t>
      </w:r>
      <w:r w:rsidRPr="001E2D20">
        <w:t>prison</w:t>
      </w:r>
      <w:r w:rsidR="00E24065" w:rsidRPr="001E2D20">
        <w:t xml:space="preserve"> </w:t>
      </w:r>
      <w:r w:rsidRPr="001E2D20">
        <w:t>releases</w:t>
      </w:r>
      <w:r w:rsidR="00E24065" w:rsidRPr="001E2D20">
        <w:t xml:space="preserve"> </w:t>
      </w:r>
      <w:r w:rsidRPr="001E2D20">
        <w:t>from</w:t>
      </w:r>
      <w:r w:rsidR="00E24065" w:rsidRPr="001E2D20">
        <w:t xml:space="preserve"> </w:t>
      </w:r>
      <w:r w:rsidRPr="001E2D20">
        <w:t>detentions</w:t>
      </w:r>
      <w:r w:rsidR="00E24065" w:rsidRPr="001E2D20">
        <w:t xml:space="preserve"> </w:t>
      </w:r>
      <w:r w:rsidRPr="001E2D20">
        <w:t>i.e.</w:t>
      </w:r>
      <w:r w:rsidR="00E24065" w:rsidRPr="001E2D20">
        <w:t xml:space="preserve"> </w:t>
      </w:r>
      <w:r w:rsidRPr="001E2D20">
        <w:t>24,903</w:t>
      </w:r>
      <w:r w:rsidR="00E24065" w:rsidRPr="001E2D20">
        <w:t xml:space="preserve"> </w:t>
      </w:r>
      <w:r w:rsidRPr="001E2D20">
        <w:t>in</w:t>
      </w:r>
      <w:r w:rsidR="00E24065" w:rsidRPr="001E2D20">
        <w:t xml:space="preserve"> </w:t>
      </w:r>
      <w:r w:rsidRPr="001E2D20">
        <w:t>2003,</w:t>
      </w:r>
      <w:r w:rsidR="00E24065" w:rsidRPr="001E2D20">
        <w:t xml:space="preserve"> </w:t>
      </w:r>
      <w:r w:rsidRPr="001E2D20">
        <w:t>4,500</w:t>
      </w:r>
      <w:r w:rsidR="00E24065" w:rsidRPr="001E2D20">
        <w:t xml:space="preserve"> </w:t>
      </w:r>
      <w:r w:rsidRPr="001E2D20">
        <w:t>in</w:t>
      </w:r>
      <w:r w:rsidR="00E24065" w:rsidRPr="001E2D20">
        <w:t xml:space="preserve"> </w:t>
      </w:r>
      <w:r w:rsidRPr="001E2D20">
        <w:t>2004,</w:t>
      </w:r>
      <w:r w:rsidR="00E24065" w:rsidRPr="001E2D20">
        <w:t xml:space="preserve"> </w:t>
      </w:r>
      <w:r w:rsidRPr="001E2D20">
        <w:t>20,859</w:t>
      </w:r>
      <w:r w:rsidR="00E24065" w:rsidRPr="001E2D20">
        <w:t xml:space="preserve"> </w:t>
      </w:r>
      <w:r w:rsidRPr="001E2D20">
        <w:t>in</w:t>
      </w:r>
      <w:r w:rsidR="00E24065" w:rsidRPr="001E2D20">
        <w:t xml:space="preserve"> </w:t>
      </w:r>
      <w:r w:rsidRPr="001E2D20">
        <w:t>2005,</w:t>
      </w:r>
      <w:r w:rsidR="00E24065" w:rsidRPr="001E2D20">
        <w:t xml:space="preserve"> </w:t>
      </w:r>
      <w:r w:rsidRPr="001E2D20">
        <w:t>9,276</w:t>
      </w:r>
      <w:r w:rsidR="00E24065" w:rsidRPr="001E2D20">
        <w:t xml:space="preserve"> </w:t>
      </w:r>
      <w:r w:rsidRPr="001E2D20">
        <w:t>in</w:t>
      </w:r>
      <w:r w:rsidR="00E24065" w:rsidRPr="001E2D20">
        <w:t xml:space="preserve"> </w:t>
      </w:r>
      <w:r w:rsidRPr="001E2D20">
        <w:t>2006</w:t>
      </w:r>
      <w:r w:rsidR="00E24065" w:rsidRPr="001E2D20">
        <w:t xml:space="preserve"> </w:t>
      </w:r>
      <w:r w:rsidRPr="001E2D20">
        <w:t>and</w:t>
      </w:r>
      <w:r w:rsidR="00E24065" w:rsidRPr="001E2D20">
        <w:t xml:space="preserve"> </w:t>
      </w:r>
      <w:r w:rsidRPr="001E2D20">
        <w:t>649</w:t>
      </w:r>
      <w:r w:rsidR="00E24065" w:rsidRPr="001E2D20">
        <w:t xml:space="preserve"> </w:t>
      </w:r>
      <w:r w:rsidRPr="001E2D20">
        <w:t>for</w:t>
      </w:r>
      <w:r w:rsidR="00E24065" w:rsidRPr="001E2D20">
        <w:t xml:space="preserve"> </w:t>
      </w:r>
      <w:r w:rsidRPr="001E2D20">
        <w:t>2007/2008</w:t>
      </w:r>
      <w:r w:rsidR="001E2D20">
        <w:rPr>
          <w:rStyle w:val="FootnoteReference"/>
        </w:rPr>
        <w:footnoteReference w:id="20"/>
      </w:r>
      <w:r w:rsidR="00E24065" w:rsidRPr="001E2D20">
        <w:t xml:space="preserve"> </w:t>
      </w:r>
      <w:r w:rsidRPr="001E2D20">
        <w:t>greatly</w:t>
      </w:r>
      <w:r w:rsidR="00E24065" w:rsidRPr="001E2D20">
        <w:t xml:space="preserve"> </w:t>
      </w:r>
      <w:r w:rsidRPr="001E2D20">
        <w:t>relieved</w:t>
      </w:r>
      <w:r w:rsidR="00E24065" w:rsidRPr="001E2D20">
        <w:t xml:space="preserve"> </w:t>
      </w:r>
      <w:r w:rsidRPr="001E2D20">
        <w:t>overpopulation</w:t>
      </w:r>
      <w:r w:rsidR="00E24065" w:rsidRPr="001E2D20">
        <w:t xml:space="preserve"> </w:t>
      </w:r>
      <w:r w:rsidRPr="001E2D20">
        <w:t>in</w:t>
      </w:r>
      <w:r w:rsidR="00E24065" w:rsidRPr="001E2D20">
        <w:t xml:space="preserve"> </w:t>
      </w:r>
      <w:r w:rsidRPr="001E2D20">
        <w:t>prisons.</w:t>
      </w:r>
      <w:r w:rsidR="00E24065" w:rsidRPr="001E2D20">
        <w:t xml:space="preserve"> </w:t>
      </w:r>
      <w:r w:rsidRPr="001E2D20">
        <w:t>Note</w:t>
      </w:r>
      <w:r w:rsidR="00E24065" w:rsidRPr="001E2D20">
        <w:t xml:space="preserve"> </w:t>
      </w:r>
      <w:r w:rsidRPr="001E2D20">
        <w:t>that</w:t>
      </w:r>
      <w:r w:rsidR="00E24065" w:rsidRPr="001E2D20">
        <w:t xml:space="preserve"> </w:t>
      </w:r>
      <w:r w:rsidRPr="001E2D20">
        <w:t>around</w:t>
      </w:r>
      <w:r w:rsidR="00E24065" w:rsidRPr="001E2D20">
        <w:t xml:space="preserve"> </w:t>
      </w:r>
      <w:r w:rsidRPr="001E2D20">
        <w:t>95%</w:t>
      </w:r>
      <w:r w:rsidR="00E24065" w:rsidRPr="001E2D20">
        <w:t xml:space="preserve"> </w:t>
      </w:r>
      <w:r w:rsidRPr="001E2D20">
        <w:t>of</w:t>
      </w:r>
      <w:r w:rsidR="00E24065" w:rsidRPr="001E2D20">
        <w:t xml:space="preserve"> </w:t>
      </w:r>
      <w:r w:rsidRPr="001E2D20">
        <w:t>the</w:t>
      </w:r>
      <w:r w:rsidR="00E24065" w:rsidRPr="001E2D20">
        <w:t xml:space="preserve"> </w:t>
      </w:r>
      <w:r w:rsidRPr="001E2D20">
        <w:t>prison</w:t>
      </w:r>
      <w:r w:rsidR="00E24065" w:rsidRPr="001E2D20">
        <w:t xml:space="preserve"> </w:t>
      </w:r>
      <w:r w:rsidRPr="001E2D20">
        <w:t>population</w:t>
      </w:r>
      <w:r w:rsidR="00E24065" w:rsidRPr="001E2D20">
        <w:t xml:space="preserve"> </w:t>
      </w:r>
      <w:r w:rsidRPr="001E2D20">
        <w:t>were</w:t>
      </w:r>
      <w:r w:rsidR="00E24065" w:rsidRPr="001E2D20">
        <w:t xml:space="preserve"> </w:t>
      </w:r>
      <w:r w:rsidRPr="001E2D20">
        <w:t>accused</w:t>
      </w:r>
      <w:r w:rsidR="00E24065" w:rsidRPr="001E2D20">
        <w:t xml:space="preserve"> </w:t>
      </w:r>
      <w:r w:rsidRPr="001E2D20">
        <w:t>of</w:t>
      </w:r>
      <w:r w:rsidR="00E24065" w:rsidRPr="001E2D20">
        <w:t xml:space="preserve"> </w:t>
      </w:r>
      <w:r w:rsidRPr="001E2D20">
        <w:t>genocide.</w:t>
      </w:r>
      <w:bookmarkEnd w:id="89"/>
      <w:r w:rsidR="00E24065" w:rsidRPr="001E2D20">
        <w:t xml:space="preserve"> </w:t>
      </w:r>
    </w:p>
    <w:p w:rsidR="00951BC8" w:rsidRPr="001E2D20" w:rsidRDefault="00951BC8" w:rsidP="001E2D20">
      <w:pPr>
        <w:pStyle w:val="SingleTxtG"/>
      </w:pPr>
      <w:r w:rsidRPr="001E2D20">
        <w:t>42.</w:t>
      </w:r>
      <w:r w:rsidRPr="001E2D20">
        <w:tab/>
        <w:t>Assistance</w:t>
      </w:r>
      <w:r w:rsidR="00E24065" w:rsidRPr="001E2D20">
        <w:t xml:space="preserve"> </w:t>
      </w:r>
      <w:r w:rsidRPr="001E2D20">
        <w:t>is</w:t>
      </w:r>
      <w:r w:rsidR="00E24065" w:rsidRPr="001E2D20">
        <w:t xml:space="preserve"> </w:t>
      </w:r>
      <w:r w:rsidRPr="001E2D20">
        <w:t>provided</w:t>
      </w:r>
      <w:r w:rsidR="00E24065" w:rsidRPr="001E2D20">
        <w:t xml:space="preserve"> </w:t>
      </w:r>
      <w:r w:rsidRPr="001E2D20">
        <w:t>to</w:t>
      </w:r>
      <w:r w:rsidR="00E24065" w:rsidRPr="001E2D20">
        <w:t xml:space="preserve"> </w:t>
      </w:r>
      <w:r w:rsidRPr="001E2D20">
        <w:t>survivors</w:t>
      </w:r>
      <w:r w:rsidR="00E24065" w:rsidRPr="001E2D20">
        <w:t xml:space="preserve"> </w:t>
      </w:r>
      <w:r w:rsidRPr="001E2D20">
        <w:t>of</w:t>
      </w:r>
      <w:r w:rsidR="00E24065" w:rsidRPr="001E2D20">
        <w:t xml:space="preserve"> </w:t>
      </w:r>
      <w:r w:rsidRPr="001E2D20">
        <w:t>the</w:t>
      </w:r>
      <w:r w:rsidR="00E24065" w:rsidRPr="001E2D20">
        <w:t xml:space="preserve"> </w:t>
      </w:r>
      <w:r w:rsidRPr="001E2D20">
        <w:t>Tutsi</w:t>
      </w:r>
      <w:r w:rsidR="00E24065" w:rsidRPr="001E2D20">
        <w:t xml:space="preserve"> </w:t>
      </w:r>
      <w:r w:rsidRPr="001E2D20">
        <w:t>genocide</w:t>
      </w:r>
      <w:r w:rsidR="00E24065" w:rsidRPr="001E2D20">
        <w:t xml:space="preserve"> </w:t>
      </w:r>
      <w:r w:rsidRPr="001E2D20">
        <w:t>through</w:t>
      </w:r>
      <w:r w:rsidR="00E24065" w:rsidRPr="001E2D20">
        <w:t xml:space="preserve"> </w:t>
      </w:r>
      <w:r w:rsidRPr="001E2D20">
        <w:t>a</w:t>
      </w:r>
      <w:r w:rsidR="00E24065" w:rsidRPr="001E2D20">
        <w:t xml:space="preserve"> </w:t>
      </w:r>
      <w:r w:rsidRPr="001E2D20">
        <w:t>fund</w:t>
      </w:r>
      <w:r w:rsidR="00E24065" w:rsidRPr="001E2D20">
        <w:t xml:space="preserve"> </w:t>
      </w:r>
      <w:r w:rsidRPr="001E2D20">
        <w:t>set</w:t>
      </w:r>
      <w:r w:rsidR="00E24065" w:rsidRPr="001E2D20">
        <w:t xml:space="preserve"> </w:t>
      </w:r>
      <w:r w:rsidRPr="001E2D20">
        <w:t>up</w:t>
      </w:r>
      <w:r w:rsidR="00E24065" w:rsidRPr="001E2D20">
        <w:t xml:space="preserve"> </w:t>
      </w:r>
      <w:r w:rsidRPr="001E2D20">
        <w:t>under</w:t>
      </w:r>
      <w:r w:rsidR="00E24065" w:rsidRPr="001E2D20">
        <w:t xml:space="preserve"> </w:t>
      </w:r>
      <w:r w:rsidRPr="001E2D20">
        <w:t>the</w:t>
      </w:r>
      <w:r w:rsidR="00E24065" w:rsidRPr="001E2D20">
        <w:t xml:space="preserve"> </w:t>
      </w:r>
      <w:r w:rsidRPr="001E2D20">
        <w:t>law.</w:t>
      </w:r>
      <w:r w:rsidR="00471D17">
        <w:rPr>
          <w:rStyle w:val="FootnoteReference"/>
        </w:rPr>
        <w:footnoteReference w:id="21"/>
      </w:r>
      <w:r w:rsidR="00E24065" w:rsidRPr="001E2D20">
        <w:t xml:space="preserve"> </w:t>
      </w:r>
      <w:r w:rsidRPr="001E2D20">
        <w:t>Besides,</w:t>
      </w:r>
      <w:r w:rsidR="00E24065" w:rsidRPr="001E2D20">
        <w:t xml:space="preserve"> </w:t>
      </w:r>
      <w:r w:rsidRPr="001E2D20">
        <w:t>the</w:t>
      </w:r>
      <w:r w:rsidR="00E24065" w:rsidRPr="001E2D20">
        <w:t xml:space="preserve"> </w:t>
      </w:r>
      <w:r w:rsidRPr="001E2D20">
        <w:t>constitution</w:t>
      </w:r>
      <w:r w:rsidR="00E24065" w:rsidRPr="001E2D20">
        <w:t xml:space="preserve"> </w:t>
      </w:r>
      <w:r w:rsidRPr="001E2D20">
        <w:t>of</w:t>
      </w:r>
      <w:r w:rsidR="00E24065" w:rsidRPr="001E2D20">
        <w:t xml:space="preserve"> </w:t>
      </w:r>
      <w:r w:rsidRPr="001E2D20">
        <w:t>2003</w:t>
      </w:r>
      <w:r w:rsidR="00E24065" w:rsidRPr="001E2D20">
        <w:t xml:space="preserve"> </w:t>
      </w:r>
      <w:r w:rsidRPr="001E2D20">
        <w:t>as</w:t>
      </w:r>
      <w:r w:rsidR="00E24065" w:rsidRPr="001E2D20">
        <w:t xml:space="preserve"> </w:t>
      </w:r>
      <w:r w:rsidRPr="001E2D20">
        <w:t>amended</w:t>
      </w:r>
      <w:r w:rsidR="00E24065" w:rsidRPr="001E2D20">
        <w:t xml:space="preserve"> </w:t>
      </w:r>
      <w:r w:rsidRPr="001E2D20">
        <w:t>to</w:t>
      </w:r>
      <w:r w:rsidR="00E24065" w:rsidRPr="001E2D20">
        <w:t xml:space="preserve"> </w:t>
      </w:r>
      <w:r w:rsidRPr="001E2D20">
        <w:t>date</w:t>
      </w:r>
      <w:r w:rsidR="00E24065" w:rsidRPr="001E2D20">
        <w:t xml:space="preserve"> </w:t>
      </w:r>
      <w:r w:rsidRPr="001E2D20">
        <w:t>commits</w:t>
      </w:r>
      <w:r w:rsidR="00E24065" w:rsidRPr="001E2D20">
        <w:t xml:space="preserve"> </w:t>
      </w:r>
      <w:r w:rsidRPr="001E2D20">
        <w:t>the</w:t>
      </w:r>
      <w:r w:rsidR="00E24065" w:rsidRPr="001E2D20">
        <w:t xml:space="preserve"> </w:t>
      </w:r>
      <w:r w:rsidRPr="001E2D20">
        <w:t>state</w:t>
      </w:r>
      <w:r w:rsidR="00E24065" w:rsidRPr="001E2D20">
        <w:t xml:space="preserve"> </w:t>
      </w:r>
      <w:r w:rsidRPr="001E2D20">
        <w:t>to</w:t>
      </w:r>
      <w:r w:rsidR="00E24065" w:rsidRPr="001E2D20">
        <w:t xml:space="preserve"> </w:t>
      </w:r>
      <w:r w:rsidRPr="001E2D20">
        <w:t>take</w:t>
      </w:r>
      <w:r w:rsidR="00E24065" w:rsidRPr="001E2D20">
        <w:t xml:space="preserve"> </w:t>
      </w:r>
      <w:r w:rsidRPr="001E2D20">
        <w:t>special</w:t>
      </w:r>
      <w:r w:rsidR="00E24065" w:rsidRPr="001E2D20">
        <w:t xml:space="preserve"> </w:t>
      </w:r>
      <w:r w:rsidRPr="001E2D20">
        <w:t>measures</w:t>
      </w:r>
      <w:r w:rsidR="00E24065" w:rsidRPr="001E2D20">
        <w:t xml:space="preserve"> </w:t>
      </w:r>
      <w:r w:rsidRPr="001E2D20">
        <w:t>for</w:t>
      </w:r>
      <w:r w:rsidR="00E24065" w:rsidRPr="001E2D20">
        <w:t xml:space="preserve"> </w:t>
      </w:r>
      <w:r w:rsidRPr="001E2D20">
        <w:t>the</w:t>
      </w:r>
      <w:r w:rsidR="00E24065" w:rsidRPr="001E2D20">
        <w:t xml:space="preserve"> </w:t>
      </w:r>
      <w:r w:rsidRPr="001E2D20">
        <w:t>welfare</w:t>
      </w:r>
      <w:r w:rsidR="00E24065" w:rsidRPr="001E2D20">
        <w:t xml:space="preserve"> </w:t>
      </w:r>
      <w:r w:rsidRPr="001E2D20">
        <w:t>of</w:t>
      </w:r>
      <w:r w:rsidR="00E24065" w:rsidRPr="001E2D20">
        <w:t xml:space="preserve"> </w:t>
      </w:r>
      <w:r w:rsidRPr="001E2D20">
        <w:t>survivors</w:t>
      </w:r>
      <w:r w:rsidR="00E24065" w:rsidRPr="001E2D20">
        <w:t xml:space="preserve"> </w:t>
      </w:r>
      <w:r w:rsidRPr="001E2D20">
        <w:t>who</w:t>
      </w:r>
      <w:r w:rsidR="00E24065" w:rsidRPr="001E2D20">
        <w:t xml:space="preserve"> </w:t>
      </w:r>
      <w:r w:rsidRPr="001E2D20">
        <w:t>were</w:t>
      </w:r>
      <w:r w:rsidR="00E24065" w:rsidRPr="001E2D20">
        <w:t xml:space="preserve"> </w:t>
      </w:r>
      <w:r w:rsidRPr="001E2D20">
        <w:t>rendered</w:t>
      </w:r>
      <w:r w:rsidR="00E24065" w:rsidRPr="001E2D20">
        <w:t xml:space="preserve"> </w:t>
      </w:r>
      <w:r w:rsidRPr="001E2D20">
        <w:t>destitute</w:t>
      </w:r>
      <w:r w:rsidR="00E24065" w:rsidRPr="001E2D20">
        <w:t xml:space="preserve"> </w:t>
      </w:r>
      <w:r w:rsidRPr="001E2D20">
        <w:t>by</w:t>
      </w:r>
      <w:r w:rsidR="00E24065" w:rsidRPr="001E2D20">
        <w:t xml:space="preserve"> </w:t>
      </w:r>
      <w:r w:rsidRPr="001E2D20">
        <w:t>the</w:t>
      </w:r>
      <w:r w:rsidR="00E24065" w:rsidRPr="001E2D20">
        <w:t xml:space="preserve"> </w:t>
      </w:r>
      <w:r w:rsidRPr="001E2D20">
        <w:t>1994</w:t>
      </w:r>
      <w:r w:rsidR="00E24065" w:rsidRPr="001E2D20">
        <w:t xml:space="preserve"> </w:t>
      </w:r>
      <w:r w:rsidRPr="001E2D20">
        <w:t>Tutsi</w:t>
      </w:r>
      <w:r w:rsidR="00E24065" w:rsidRPr="001E2D20">
        <w:t xml:space="preserve"> </w:t>
      </w:r>
      <w:r w:rsidRPr="001E2D20">
        <w:t>genocide.</w:t>
      </w:r>
      <w:r w:rsidR="00471D17">
        <w:rPr>
          <w:rStyle w:val="FootnoteReference"/>
        </w:rPr>
        <w:footnoteReference w:id="22"/>
      </w:r>
      <w:r w:rsidR="00E24065" w:rsidRPr="001E2D20">
        <w:t xml:space="preserve"> </w:t>
      </w:r>
      <w:r w:rsidRPr="001E2D20">
        <w:t>The</w:t>
      </w:r>
      <w:r w:rsidR="00E24065" w:rsidRPr="001E2D20">
        <w:t xml:space="preserve"> </w:t>
      </w:r>
      <w:r w:rsidRPr="001E2D20">
        <w:t>interventions</w:t>
      </w:r>
      <w:r w:rsidR="00E24065" w:rsidRPr="001E2D20">
        <w:t xml:space="preserve"> </w:t>
      </w:r>
      <w:r w:rsidRPr="001E2D20">
        <w:t>range</w:t>
      </w:r>
      <w:r w:rsidR="00E24065" w:rsidRPr="001E2D20">
        <w:t xml:space="preserve"> </w:t>
      </w:r>
      <w:r w:rsidRPr="001E2D20">
        <w:t>from</w:t>
      </w:r>
      <w:r w:rsidR="00E24065" w:rsidRPr="001E2D20">
        <w:t xml:space="preserve"> </w:t>
      </w:r>
      <w:r w:rsidRPr="001E2D20">
        <w:t>education</w:t>
      </w:r>
      <w:r w:rsidR="00E24065" w:rsidRPr="001E2D20">
        <w:t xml:space="preserve"> </w:t>
      </w:r>
      <w:r w:rsidRPr="001E2D20">
        <w:t>to</w:t>
      </w:r>
      <w:r w:rsidR="00E24065" w:rsidRPr="001E2D20">
        <w:t xml:space="preserve"> </w:t>
      </w:r>
      <w:r w:rsidRPr="001E2D20">
        <w:t>health</w:t>
      </w:r>
      <w:r w:rsidR="00E24065" w:rsidRPr="001E2D20">
        <w:t xml:space="preserve"> </w:t>
      </w:r>
      <w:r w:rsidRPr="001E2D20">
        <w:t>care</w:t>
      </w:r>
      <w:r w:rsidR="00E24065" w:rsidRPr="001E2D20">
        <w:t xml:space="preserve"> </w:t>
      </w:r>
      <w:r w:rsidRPr="001E2D20">
        <w:t>and</w:t>
      </w:r>
      <w:r w:rsidR="00E24065" w:rsidRPr="001E2D20">
        <w:t xml:space="preserve"> </w:t>
      </w:r>
      <w:r w:rsidRPr="001E2D20">
        <w:t>housing.</w:t>
      </w:r>
      <w:r w:rsidR="00E24065" w:rsidRPr="001E2D20">
        <w:t xml:space="preserve"> </w:t>
      </w:r>
      <w:r w:rsidRPr="001E2D20">
        <w:t>Finally,</w:t>
      </w:r>
      <w:r w:rsidR="00E24065" w:rsidRPr="001E2D20">
        <w:t xml:space="preserve"> </w:t>
      </w:r>
      <w:r w:rsidRPr="001E2D20">
        <w:t>the</w:t>
      </w:r>
      <w:r w:rsidR="00E24065" w:rsidRPr="001E2D20">
        <w:t xml:space="preserve"> </w:t>
      </w:r>
      <w:r w:rsidRPr="001E2D20">
        <w:t>Government</w:t>
      </w:r>
      <w:r w:rsidR="00E24065" w:rsidRPr="001E2D20">
        <w:t xml:space="preserve"> </w:t>
      </w:r>
      <w:r w:rsidRPr="001E2D20">
        <w:t>of</w:t>
      </w:r>
      <w:r w:rsidR="00E24065" w:rsidRPr="001E2D20">
        <w:t xml:space="preserve"> </w:t>
      </w:r>
      <w:r w:rsidRPr="001E2D20">
        <w:t>National</w:t>
      </w:r>
      <w:r w:rsidR="00E24065" w:rsidRPr="001E2D20">
        <w:t xml:space="preserve"> </w:t>
      </w:r>
      <w:r w:rsidRPr="001E2D20">
        <w:t>Unity</w:t>
      </w:r>
      <w:r w:rsidR="00E24065" w:rsidRPr="001E2D20">
        <w:t xml:space="preserve"> </w:t>
      </w:r>
      <w:r w:rsidRPr="001E2D20">
        <w:t>is</w:t>
      </w:r>
      <w:r w:rsidR="00E24065" w:rsidRPr="001E2D20">
        <w:t xml:space="preserve"> </w:t>
      </w:r>
      <w:r w:rsidRPr="001E2D20">
        <w:t>making</w:t>
      </w:r>
      <w:r w:rsidR="00E24065" w:rsidRPr="001E2D20">
        <w:t xml:space="preserve"> </w:t>
      </w:r>
      <w:r w:rsidRPr="001E2D20">
        <w:t>every</w:t>
      </w:r>
      <w:r w:rsidR="00E24065" w:rsidRPr="001E2D20">
        <w:t xml:space="preserve"> </w:t>
      </w:r>
      <w:r w:rsidRPr="001E2D20">
        <w:t>effort</w:t>
      </w:r>
      <w:r w:rsidR="00E24065" w:rsidRPr="001E2D20">
        <w:t xml:space="preserve"> </w:t>
      </w:r>
      <w:r w:rsidRPr="001E2D20">
        <w:t>to</w:t>
      </w:r>
      <w:r w:rsidR="00E24065" w:rsidRPr="001E2D20">
        <w:t xml:space="preserve"> </w:t>
      </w:r>
      <w:r w:rsidRPr="001E2D20">
        <w:t>protect</w:t>
      </w:r>
      <w:r w:rsidR="00E24065" w:rsidRPr="001E2D20">
        <w:t xml:space="preserve"> </w:t>
      </w:r>
      <w:r w:rsidRPr="001E2D20">
        <w:t>survivors</w:t>
      </w:r>
      <w:r w:rsidR="00E24065" w:rsidRPr="001E2D20">
        <w:t xml:space="preserve"> </w:t>
      </w:r>
      <w:r w:rsidRPr="001E2D20">
        <w:t>and</w:t>
      </w:r>
      <w:r w:rsidR="00E24065" w:rsidRPr="001E2D20">
        <w:t xml:space="preserve"> </w:t>
      </w:r>
      <w:r w:rsidRPr="001E2D20">
        <w:t>ensure</w:t>
      </w:r>
      <w:r w:rsidR="00E24065" w:rsidRPr="001E2D20">
        <w:t xml:space="preserve"> </w:t>
      </w:r>
      <w:r w:rsidRPr="001E2D20">
        <w:t>that</w:t>
      </w:r>
      <w:r w:rsidR="00E24065" w:rsidRPr="001E2D20">
        <w:t xml:space="preserve"> </w:t>
      </w:r>
      <w:r w:rsidRPr="001E2D20">
        <w:t>the</w:t>
      </w:r>
      <w:r w:rsidR="00E24065" w:rsidRPr="001E2D20">
        <w:t xml:space="preserve"> </w:t>
      </w:r>
      <w:r w:rsidRPr="001E2D20">
        <w:t>perpetrators</w:t>
      </w:r>
      <w:r w:rsidR="00E24065" w:rsidRPr="001E2D20">
        <w:t xml:space="preserve"> </w:t>
      </w:r>
      <w:r w:rsidRPr="001E2D20">
        <w:t>of</w:t>
      </w:r>
      <w:r w:rsidR="00E24065" w:rsidRPr="001E2D20">
        <w:t xml:space="preserve"> </w:t>
      </w:r>
      <w:r w:rsidRPr="001E2D20">
        <w:t>genocide</w:t>
      </w:r>
      <w:r w:rsidR="00E24065" w:rsidRPr="001E2D20">
        <w:t xml:space="preserve"> </w:t>
      </w:r>
      <w:r w:rsidRPr="001E2D20">
        <w:t>who</w:t>
      </w:r>
      <w:r w:rsidR="00E24065" w:rsidRPr="001E2D20">
        <w:t xml:space="preserve"> </w:t>
      </w:r>
      <w:r w:rsidRPr="001E2D20">
        <w:t>have</w:t>
      </w:r>
      <w:r w:rsidR="00E24065" w:rsidRPr="001E2D20">
        <w:t xml:space="preserve"> </w:t>
      </w:r>
      <w:r w:rsidRPr="001E2D20">
        <w:t>refused</w:t>
      </w:r>
      <w:r w:rsidR="00E24065" w:rsidRPr="001E2D20">
        <w:t xml:space="preserve"> </w:t>
      </w:r>
      <w:r w:rsidRPr="001E2D20">
        <w:t>to</w:t>
      </w:r>
      <w:r w:rsidR="00E24065" w:rsidRPr="001E2D20">
        <w:t xml:space="preserve"> </w:t>
      </w:r>
      <w:r w:rsidRPr="001E2D20">
        <w:t>disarm</w:t>
      </w:r>
      <w:r w:rsidR="00E24065" w:rsidRPr="001E2D20">
        <w:t xml:space="preserve"> </w:t>
      </w:r>
      <w:r w:rsidRPr="001E2D20">
        <w:t>do</w:t>
      </w:r>
      <w:r w:rsidR="00E24065" w:rsidRPr="001E2D20">
        <w:t xml:space="preserve"> </w:t>
      </w:r>
      <w:r w:rsidRPr="001E2D20">
        <w:t>not</w:t>
      </w:r>
      <w:r w:rsidR="00E24065" w:rsidRPr="001E2D20">
        <w:t xml:space="preserve"> </w:t>
      </w:r>
      <w:r w:rsidRPr="001E2D20">
        <w:t>repeat</w:t>
      </w:r>
      <w:r w:rsidR="00E24065" w:rsidRPr="001E2D20">
        <w:t xml:space="preserve"> </w:t>
      </w:r>
      <w:r w:rsidRPr="001E2D20">
        <w:t>their</w:t>
      </w:r>
      <w:r w:rsidR="00E24065" w:rsidRPr="001E2D20">
        <w:t xml:space="preserve"> </w:t>
      </w:r>
      <w:r w:rsidRPr="001E2D20">
        <w:t>heinous</w:t>
      </w:r>
      <w:r w:rsidR="00E24065" w:rsidRPr="001E2D20">
        <w:t xml:space="preserve"> </w:t>
      </w:r>
      <w:r w:rsidRPr="001E2D20">
        <w:t>crime,</w:t>
      </w:r>
      <w:r w:rsidR="00E24065" w:rsidRPr="001E2D20">
        <w:t xml:space="preserve"> </w:t>
      </w:r>
      <w:r w:rsidRPr="001E2D20">
        <w:t>by</w:t>
      </w:r>
      <w:r w:rsidR="00E24065" w:rsidRPr="001E2D20">
        <w:t xml:space="preserve"> </w:t>
      </w:r>
      <w:r w:rsidRPr="001E2D20">
        <w:t>resisting</w:t>
      </w:r>
      <w:r w:rsidR="00E24065" w:rsidRPr="001E2D20">
        <w:t xml:space="preserve"> </w:t>
      </w:r>
      <w:r w:rsidRPr="001E2D20">
        <w:t>separatist</w:t>
      </w:r>
      <w:r w:rsidR="00E24065" w:rsidRPr="001E2D20">
        <w:t xml:space="preserve"> </w:t>
      </w:r>
      <w:r w:rsidRPr="001E2D20">
        <w:t>ideas</w:t>
      </w:r>
      <w:r w:rsidR="00E24065" w:rsidRPr="001E2D20">
        <w:t xml:space="preserve"> </w:t>
      </w:r>
      <w:r w:rsidRPr="001E2D20">
        <w:t>and</w:t>
      </w:r>
      <w:r w:rsidR="00E24065" w:rsidRPr="001E2D20">
        <w:t xml:space="preserve"> </w:t>
      </w:r>
      <w:r w:rsidRPr="001E2D20">
        <w:t>combating</w:t>
      </w:r>
      <w:r w:rsidR="00E24065" w:rsidRPr="001E2D20">
        <w:t xml:space="preserve"> </w:t>
      </w:r>
      <w:r w:rsidRPr="001E2D20">
        <w:t>those</w:t>
      </w:r>
      <w:r w:rsidR="00E24065" w:rsidRPr="001E2D20">
        <w:t xml:space="preserve"> </w:t>
      </w:r>
      <w:r w:rsidRPr="001E2D20">
        <w:t>who</w:t>
      </w:r>
      <w:r w:rsidR="00E24065" w:rsidRPr="001E2D20">
        <w:t xml:space="preserve"> </w:t>
      </w:r>
      <w:r w:rsidRPr="001E2D20">
        <w:t>continue</w:t>
      </w:r>
      <w:r w:rsidR="00E24065" w:rsidRPr="001E2D20">
        <w:t xml:space="preserve"> </w:t>
      </w:r>
      <w:r w:rsidRPr="001E2D20">
        <w:t>to</w:t>
      </w:r>
      <w:r w:rsidR="00E24065" w:rsidRPr="001E2D20">
        <w:t xml:space="preserve"> </w:t>
      </w:r>
      <w:r w:rsidRPr="001E2D20">
        <w:t>hold</w:t>
      </w:r>
      <w:r w:rsidR="00E24065" w:rsidRPr="001E2D20">
        <w:t xml:space="preserve"> </w:t>
      </w:r>
      <w:r w:rsidRPr="001E2D20">
        <w:t>and</w:t>
      </w:r>
      <w:r w:rsidR="00E24065" w:rsidRPr="001E2D20">
        <w:t xml:space="preserve"> </w:t>
      </w:r>
      <w:r w:rsidRPr="001E2D20">
        <w:t>disseminate</w:t>
      </w:r>
      <w:r w:rsidR="00E24065" w:rsidRPr="001E2D20">
        <w:t xml:space="preserve"> </w:t>
      </w:r>
      <w:r w:rsidRPr="001E2D20">
        <w:t>such</w:t>
      </w:r>
      <w:r w:rsidR="00E24065" w:rsidRPr="001E2D20">
        <w:t xml:space="preserve"> </w:t>
      </w:r>
      <w:r w:rsidRPr="001E2D20">
        <w:t>views.</w:t>
      </w:r>
      <w:r w:rsidR="00E24065" w:rsidRPr="001E2D20">
        <w:t xml:space="preserve"> </w:t>
      </w:r>
      <w:r w:rsidRPr="001E2D20">
        <w:t>To</w:t>
      </w:r>
      <w:r w:rsidR="00E24065" w:rsidRPr="001E2D20">
        <w:t xml:space="preserve"> </w:t>
      </w:r>
      <w:r w:rsidRPr="001E2D20">
        <w:t>this</w:t>
      </w:r>
      <w:r w:rsidR="00E24065" w:rsidRPr="001E2D20">
        <w:t xml:space="preserve"> </w:t>
      </w:r>
      <w:r w:rsidRPr="001E2D20">
        <w:t>regard,</w:t>
      </w:r>
      <w:r w:rsidR="00E24065" w:rsidRPr="001E2D20">
        <w:t xml:space="preserve"> </w:t>
      </w:r>
      <w:r w:rsidRPr="001E2D20">
        <w:t>the</w:t>
      </w:r>
      <w:r w:rsidR="00E24065" w:rsidRPr="001E2D20">
        <w:t xml:space="preserve"> </w:t>
      </w:r>
      <w:r w:rsidRPr="001E2D20">
        <w:t>genocide</w:t>
      </w:r>
      <w:r w:rsidR="00E24065" w:rsidRPr="001E2D20">
        <w:t xml:space="preserve"> </w:t>
      </w:r>
      <w:r w:rsidRPr="001E2D20">
        <w:t>commission</w:t>
      </w:r>
      <w:r w:rsidR="00E24065" w:rsidRPr="001E2D20">
        <w:t xml:space="preserve"> </w:t>
      </w:r>
      <w:r w:rsidRPr="001E2D20">
        <w:t>has</w:t>
      </w:r>
      <w:r w:rsidR="00E24065" w:rsidRPr="001E2D20">
        <w:t xml:space="preserve"> </w:t>
      </w:r>
      <w:r w:rsidRPr="001E2D20">
        <w:t>been</w:t>
      </w:r>
      <w:r w:rsidR="00E24065" w:rsidRPr="001E2D20">
        <w:t xml:space="preserve"> </w:t>
      </w:r>
      <w:r w:rsidRPr="001E2D20">
        <w:t>established</w:t>
      </w:r>
      <w:r w:rsidR="00E24065" w:rsidRPr="001E2D20">
        <w:t xml:space="preserve"> </w:t>
      </w:r>
      <w:r w:rsidRPr="001E2D20">
        <w:t>and</w:t>
      </w:r>
      <w:r w:rsidR="00E24065" w:rsidRPr="001E2D20">
        <w:t xml:space="preserve"> </w:t>
      </w:r>
      <w:r w:rsidRPr="001E2D20">
        <w:t>seeks</w:t>
      </w:r>
      <w:r w:rsidR="00E24065" w:rsidRPr="001E2D20">
        <w:t xml:space="preserve"> </w:t>
      </w:r>
      <w:r w:rsidRPr="001E2D20">
        <w:t>to</w:t>
      </w:r>
      <w:r w:rsidR="00E24065" w:rsidRPr="001E2D20">
        <w:t xml:space="preserve"> </w:t>
      </w:r>
      <w:r w:rsidRPr="001E2D20">
        <w:t>fight</w:t>
      </w:r>
      <w:r w:rsidR="00E24065" w:rsidRPr="001E2D20">
        <w:t xml:space="preserve"> </w:t>
      </w:r>
      <w:r w:rsidRPr="001E2D20">
        <w:t>and</w:t>
      </w:r>
      <w:r w:rsidR="00E24065" w:rsidRPr="001E2D20">
        <w:t xml:space="preserve"> </w:t>
      </w:r>
      <w:r w:rsidRPr="001E2D20">
        <w:t>combat</w:t>
      </w:r>
      <w:r w:rsidR="00E24065" w:rsidRPr="001E2D20">
        <w:t xml:space="preserve"> </w:t>
      </w:r>
      <w:r w:rsidRPr="001E2D20">
        <w:t>against</w:t>
      </w:r>
      <w:r w:rsidR="00E24065" w:rsidRPr="001E2D20">
        <w:t xml:space="preserve"> </w:t>
      </w:r>
      <w:r w:rsidRPr="001E2D20">
        <w:t>the</w:t>
      </w:r>
      <w:r w:rsidR="00E24065" w:rsidRPr="001E2D20">
        <w:t xml:space="preserve"> </w:t>
      </w:r>
      <w:r w:rsidRPr="001E2D20">
        <w:t>ideology</w:t>
      </w:r>
      <w:r w:rsidR="00E24065" w:rsidRPr="001E2D20">
        <w:t xml:space="preserve"> </w:t>
      </w:r>
      <w:r w:rsidRPr="001E2D20">
        <w:t>of</w:t>
      </w:r>
      <w:r w:rsidR="00E24065" w:rsidRPr="001E2D20">
        <w:t xml:space="preserve"> </w:t>
      </w:r>
      <w:r w:rsidRPr="001E2D20">
        <w:t>genocide.</w:t>
      </w:r>
      <w:r w:rsidR="00E24065" w:rsidRPr="001E2D20">
        <w:t xml:space="preserve"> </w:t>
      </w:r>
    </w:p>
    <w:p w:rsidR="00951BC8" w:rsidRPr="00461A15" w:rsidRDefault="00951BC8" w:rsidP="00471D17">
      <w:pPr>
        <w:pStyle w:val="H1G"/>
      </w:pPr>
      <w:bookmarkStart w:id="90" w:name="_Toc233624934"/>
      <w:bookmarkStart w:id="91" w:name="_Toc233625579"/>
      <w:bookmarkStart w:id="92" w:name="_Toc233625930"/>
      <w:bookmarkStart w:id="93" w:name="_Toc234236135"/>
      <w:bookmarkStart w:id="94" w:name="_Toc234236710"/>
      <w:bookmarkStart w:id="95" w:name="_Toc234237479"/>
      <w:bookmarkStart w:id="96" w:name="_Toc234237917"/>
      <w:r w:rsidRPr="00461A15">
        <w:tab/>
        <w:t>E.</w:t>
      </w:r>
      <w:r w:rsidR="00E24065">
        <w:t xml:space="preserve"> </w:t>
      </w:r>
      <w:r w:rsidRPr="00461A15">
        <w:tab/>
        <w:t>General</w:t>
      </w:r>
      <w:r w:rsidR="00E24065">
        <w:t xml:space="preserve"> </w:t>
      </w:r>
      <w:r w:rsidRPr="00461A15">
        <w:t>legal</w:t>
      </w:r>
      <w:r w:rsidR="00E24065">
        <w:t xml:space="preserve"> </w:t>
      </w:r>
      <w:r w:rsidRPr="00461A15">
        <w:t>framework</w:t>
      </w:r>
      <w:r w:rsidR="00E24065">
        <w:t xml:space="preserve"> </w:t>
      </w:r>
      <w:r w:rsidRPr="00461A15">
        <w:t>within</w:t>
      </w:r>
      <w:r w:rsidR="00E24065">
        <w:t xml:space="preserve"> </w:t>
      </w:r>
      <w:r w:rsidRPr="00461A15">
        <w:t>which</w:t>
      </w:r>
      <w:r w:rsidR="00E24065">
        <w:t xml:space="preserve"> </w:t>
      </w:r>
      <w:r w:rsidRPr="00461A15">
        <w:t>human</w:t>
      </w:r>
      <w:r w:rsidR="00E24065">
        <w:t xml:space="preserve"> </w:t>
      </w:r>
      <w:r w:rsidRPr="00461A15">
        <w:t>rights</w:t>
      </w:r>
      <w:r w:rsidR="00E24065">
        <w:t xml:space="preserve"> </w:t>
      </w:r>
      <w:r w:rsidRPr="00461A15">
        <w:t>are</w:t>
      </w:r>
      <w:r w:rsidR="00E24065">
        <w:t xml:space="preserve"> </w:t>
      </w:r>
      <w:r w:rsidRPr="00461A15">
        <w:t>protected</w:t>
      </w:r>
      <w:bookmarkEnd w:id="90"/>
      <w:bookmarkEnd w:id="91"/>
      <w:bookmarkEnd w:id="92"/>
      <w:bookmarkEnd w:id="93"/>
      <w:bookmarkEnd w:id="94"/>
      <w:bookmarkEnd w:id="95"/>
      <w:bookmarkEnd w:id="96"/>
    </w:p>
    <w:p w:rsidR="00951BC8" w:rsidRPr="00461A15" w:rsidRDefault="00951BC8" w:rsidP="00471D17">
      <w:pPr>
        <w:pStyle w:val="H23G"/>
      </w:pPr>
      <w:r w:rsidRPr="00461A15">
        <w:tab/>
        <w:t>1.</w:t>
      </w:r>
      <w:r w:rsidRPr="00461A15">
        <w:tab/>
        <w:t>Protection</w:t>
      </w:r>
      <w:r w:rsidR="00E24065">
        <w:t xml:space="preserve"> </w:t>
      </w:r>
      <w:r w:rsidRPr="00461A15">
        <w:t>under</w:t>
      </w:r>
      <w:r w:rsidR="00E24065">
        <w:t xml:space="preserve"> </w:t>
      </w:r>
      <w:r w:rsidRPr="00461A15">
        <w:t>the</w:t>
      </w:r>
      <w:r w:rsidR="00E24065">
        <w:t xml:space="preserve"> </w:t>
      </w:r>
      <w:r w:rsidRPr="00461A15">
        <w:t>law</w:t>
      </w:r>
      <w:r w:rsidR="00E24065">
        <w:t xml:space="preserve"> </w:t>
      </w:r>
      <w:r w:rsidRPr="00461A15">
        <w:t>through</w:t>
      </w:r>
      <w:r w:rsidR="00E24065">
        <w:t xml:space="preserve"> </w:t>
      </w:r>
      <w:r w:rsidRPr="00461A15">
        <w:t>authorities</w:t>
      </w:r>
      <w:r w:rsidR="00E24065">
        <w:t xml:space="preserve"> </w:t>
      </w:r>
      <w:r w:rsidRPr="00461A15">
        <w:t>and</w:t>
      </w:r>
      <w:r w:rsidR="00E24065">
        <w:t xml:space="preserve"> </w:t>
      </w:r>
      <w:r w:rsidRPr="00461A15">
        <w:t>courts</w:t>
      </w:r>
    </w:p>
    <w:p w:rsidR="00951BC8" w:rsidRPr="00471D17" w:rsidRDefault="00951BC8" w:rsidP="00471D17">
      <w:pPr>
        <w:pStyle w:val="SingleTxtG"/>
      </w:pPr>
      <w:r w:rsidRPr="00471D17">
        <w:t>43.</w:t>
      </w:r>
      <w:r w:rsidRPr="00471D17">
        <w:tab/>
        <w:t>Human</w:t>
      </w:r>
      <w:r w:rsidR="00E24065" w:rsidRPr="00471D17">
        <w:t xml:space="preserve"> </w:t>
      </w:r>
      <w:r w:rsidRPr="00471D17">
        <w:t>rights</w:t>
      </w:r>
      <w:r w:rsidR="00E24065" w:rsidRPr="00471D17">
        <w:t xml:space="preserve"> </w:t>
      </w:r>
      <w:r w:rsidRPr="00471D17">
        <w:t>are</w:t>
      </w:r>
      <w:r w:rsidR="00E24065" w:rsidRPr="00471D17">
        <w:t xml:space="preserve"> </w:t>
      </w:r>
      <w:r w:rsidRPr="00471D17">
        <w:t>guaranteed</w:t>
      </w:r>
      <w:r w:rsidR="00E24065" w:rsidRPr="00471D17">
        <w:t xml:space="preserve"> </w:t>
      </w:r>
      <w:r w:rsidRPr="00471D17">
        <w:t>by</w:t>
      </w:r>
      <w:r w:rsidR="00E24065" w:rsidRPr="00471D17">
        <w:t xml:space="preserve"> </w:t>
      </w:r>
      <w:r w:rsidRPr="00471D17">
        <w:t>the</w:t>
      </w:r>
      <w:r w:rsidR="00E24065" w:rsidRPr="00471D17">
        <w:t xml:space="preserve"> </w:t>
      </w:r>
      <w:r w:rsidRPr="00471D17">
        <w:t>Constitution,</w:t>
      </w:r>
      <w:r w:rsidR="00E24065" w:rsidRPr="00471D17">
        <w:t xml:space="preserve"> </w:t>
      </w:r>
      <w:r w:rsidRPr="00471D17">
        <w:t>the</w:t>
      </w:r>
      <w:r w:rsidR="00E24065" w:rsidRPr="00471D17">
        <w:t xml:space="preserve"> </w:t>
      </w:r>
      <w:r w:rsidRPr="00471D17">
        <w:t>international</w:t>
      </w:r>
      <w:r w:rsidR="00E24065" w:rsidRPr="00471D17">
        <w:t xml:space="preserve"> </w:t>
      </w:r>
      <w:r w:rsidRPr="00471D17">
        <w:t>instruments</w:t>
      </w:r>
      <w:r w:rsidR="00E24065" w:rsidRPr="00471D17">
        <w:t xml:space="preserve"> </w:t>
      </w:r>
      <w:r w:rsidRPr="00471D17">
        <w:t>to</w:t>
      </w:r>
      <w:r w:rsidR="00E24065" w:rsidRPr="00471D17">
        <w:t xml:space="preserve"> </w:t>
      </w:r>
      <w:r w:rsidRPr="00471D17">
        <w:t>which</w:t>
      </w:r>
      <w:r w:rsidR="00E24065" w:rsidRPr="00471D17">
        <w:t xml:space="preserve"> </w:t>
      </w:r>
      <w:r w:rsidRPr="00471D17">
        <w:t>Rwanda</w:t>
      </w:r>
      <w:r w:rsidR="00E24065" w:rsidRPr="00471D17">
        <w:t xml:space="preserve"> </w:t>
      </w:r>
      <w:r w:rsidRPr="00471D17">
        <w:t>is</w:t>
      </w:r>
      <w:r w:rsidR="00E24065" w:rsidRPr="00471D17">
        <w:t xml:space="preserve"> </w:t>
      </w:r>
      <w:r w:rsidRPr="00471D17">
        <w:t>a</w:t>
      </w:r>
      <w:r w:rsidR="00E24065" w:rsidRPr="00471D17">
        <w:t xml:space="preserve"> </w:t>
      </w:r>
      <w:r w:rsidRPr="00471D17">
        <w:t>party</w:t>
      </w:r>
      <w:r w:rsidR="00E24065" w:rsidRPr="00471D17">
        <w:t xml:space="preserve"> </w:t>
      </w:r>
      <w:r w:rsidRPr="00471D17">
        <w:t>and</w:t>
      </w:r>
      <w:r w:rsidR="00E24065" w:rsidRPr="00471D17">
        <w:t xml:space="preserve"> </w:t>
      </w:r>
      <w:r w:rsidRPr="00471D17">
        <w:t>national</w:t>
      </w:r>
      <w:r w:rsidR="00E24065" w:rsidRPr="00471D17">
        <w:t xml:space="preserve"> </w:t>
      </w:r>
      <w:r w:rsidRPr="00471D17">
        <w:t>legislations.</w:t>
      </w:r>
      <w:r w:rsidR="00E24065" w:rsidRPr="00471D17">
        <w:t xml:space="preserve"> </w:t>
      </w:r>
      <w:r w:rsidRPr="00471D17">
        <w:t>It</w:t>
      </w:r>
      <w:r w:rsidR="00E24065" w:rsidRPr="00471D17">
        <w:t xml:space="preserve"> </w:t>
      </w:r>
      <w:r w:rsidRPr="00471D17">
        <w:t>is</w:t>
      </w:r>
      <w:r w:rsidR="00E24065" w:rsidRPr="00471D17">
        <w:t xml:space="preserve"> </w:t>
      </w:r>
      <w:r w:rsidRPr="00471D17">
        <w:t>the</w:t>
      </w:r>
      <w:r w:rsidR="00E24065" w:rsidRPr="00471D17">
        <w:t xml:space="preserve"> </w:t>
      </w:r>
      <w:r w:rsidRPr="00471D17">
        <w:t>duty</w:t>
      </w:r>
      <w:r w:rsidR="00E24065" w:rsidRPr="00471D17">
        <w:t xml:space="preserve"> </w:t>
      </w:r>
      <w:r w:rsidRPr="00471D17">
        <w:t>of</w:t>
      </w:r>
      <w:r w:rsidR="00E24065" w:rsidRPr="00471D17">
        <w:t xml:space="preserve"> </w:t>
      </w:r>
      <w:r w:rsidRPr="00471D17">
        <w:t>the</w:t>
      </w:r>
      <w:r w:rsidR="00E24065" w:rsidRPr="00471D17">
        <w:t xml:space="preserve"> </w:t>
      </w:r>
      <w:r w:rsidRPr="00471D17">
        <w:t>courts</w:t>
      </w:r>
      <w:r w:rsidR="00E24065" w:rsidRPr="00471D17">
        <w:t xml:space="preserve"> </w:t>
      </w:r>
      <w:r w:rsidRPr="00471D17">
        <w:t>to</w:t>
      </w:r>
      <w:r w:rsidR="00E24065" w:rsidRPr="00471D17">
        <w:t xml:space="preserve"> </w:t>
      </w:r>
      <w:r w:rsidRPr="00471D17">
        <w:t>protect</w:t>
      </w:r>
      <w:r w:rsidR="00E24065" w:rsidRPr="00471D17">
        <w:t xml:space="preserve"> </w:t>
      </w:r>
      <w:r w:rsidRPr="00471D17">
        <w:t>these</w:t>
      </w:r>
      <w:r w:rsidR="00E24065" w:rsidRPr="00471D17">
        <w:t xml:space="preserve"> </w:t>
      </w:r>
      <w:r w:rsidRPr="00471D17">
        <w:t>rights,</w:t>
      </w:r>
      <w:r w:rsidR="00E24065" w:rsidRPr="00471D17">
        <w:t xml:space="preserve"> </w:t>
      </w:r>
      <w:r w:rsidRPr="00471D17">
        <w:t>since</w:t>
      </w:r>
      <w:r w:rsidR="00E24065" w:rsidRPr="00471D17">
        <w:t xml:space="preserve"> </w:t>
      </w:r>
      <w:r w:rsidRPr="00471D17">
        <w:t>violation</w:t>
      </w:r>
      <w:r w:rsidR="00E24065" w:rsidRPr="00471D17">
        <w:t xml:space="preserve"> </w:t>
      </w:r>
      <w:r w:rsidRPr="00471D17">
        <w:t>of</w:t>
      </w:r>
      <w:r w:rsidR="00E24065" w:rsidRPr="00471D17">
        <w:t xml:space="preserve"> </w:t>
      </w:r>
      <w:r w:rsidRPr="00471D17">
        <w:t>a</w:t>
      </w:r>
      <w:r w:rsidR="00E24065" w:rsidRPr="00471D17">
        <w:t xml:space="preserve"> </w:t>
      </w:r>
      <w:r w:rsidRPr="00471D17">
        <w:t>right</w:t>
      </w:r>
      <w:r w:rsidR="00E24065" w:rsidRPr="00471D17">
        <w:t xml:space="preserve"> </w:t>
      </w:r>
      <w:r w:rsidRPr="00471D17">
        <w:t>gives</w:t>
      </w:r>
      <w:r w:rsidR="00E24065" w:rsidRPr="00471D17">
        <w:t xml:space="preserve"> </w:t>
      </w:r>
      <w:r w:rsidRPr="00471D17">
        <w:t>rise</w:t>
      </w:r>
      <w:r w:rsidR="00E24065" w:rsidRPr="00471D17">
        <w:t xml:space="preserve"> </w:t>
      </w:r>
      <w:r w:rsidRPr="00471D17">
        <w:t>to</w:t>
      </w:r>
      <w:r w:rsidR="00E24065" w:rsidRPr="00471D17">
        <w:t xml:space="preserve"> </w:t>
      </w:r>
      <w:r w:rsidRPr="00471D17">
        <w:t>legal</w:t>
      </w:r>
      <w:r w:rsidR="00E24065" w:rsidRPr="00471D17">
        <w:t xml:space="preserve"> </w:t>
      </w:r>
      <w:r w:rsidRPr="00471D17">
        <w:t>proceedings</w:t>
      </w:r>
      <w:r w:rsidR="00E24065" w:rsidRPr="00471D17">
        <w:t xml:space="preserve"> </w:t>
      </w:r>
      <w:r w:rsidRPr="00471D17">
        <w:t>to</w:t>
      </w:r>
      <w:r w:rsidR="00E24065" w:rsidRPr="00471D17">
        <w:t xml:space="preserve"> </w:t>
      </w:r>
      <w:r w:rsidRPr="00471D17">
        <w:t>secure</w:t>
      </w:r>
      <w:r w:rsidR="00E24065" w:rsidRPr="00471D17">
        <w:t xml:space="preserve"> </w:t>
      </w:r>
      <w:r w:rsidRPr="00471D17">
        <w:t>compensation</w:t>
      </w:r>
      <w:r w:rsidR="00E24065" w:rsidRPr="00471D17">
        <w:t xml:space="preserve"> </w:t>
      </w:r>
      <w:r w:rsidRPr="00471D17">
        <w:t>for</w:t>
      </w:r>
      <w:r w:rsidR="00E24065" w:rsidRPr="00471D17">
        <w:t xml:space="preserve"> </w:t>
      </w:r>
      <w:r w:rsidRPr="00471D17">
        <w:t>any</w:t>
      </w:r>
      <w:r w:rsidR="00E24065" w:rsidRPr="00471D17">
        <w:t xml:space="preserve"> </w:t>
      </w:r>
      <w:r w:rsidRPr="00471D17">
        <w:t>damage</w:t>
      </w:r>
      <w:r w:rsidR="00E24065" w:rsidRPr="00471D17">
        <w:t xml:space="preserve"> </w:t>
      </w:r>
      <w:r w:rsidRPr="00471D17">
        <w:t>that</w:t>
      </w:r>
      <w:r w:rsidR="00E24065" w:rsidRPr="00471D17">
        <w:t xml:space="preserve"> </w:t>
      </w:r>
      <w:r w:rsidRPr="00471D17">
        <w:t>has</w:t>
      </w:r>
      <w:r w:rsidR="00E24065" w:rsidRPr="00471D17">
        <w:t xml:space="preserve"> </w:t>
      </w:r>
      <w:r w:rsidRPr="00471D17">
        <w:t>been</w:t>
      </w:r>
      <w:r w:rsidR="00E24065" w:rsidRPr="00471D17">
        <w:t xml:space="preserve"> </w:t>
      </w:r>
      <w:r w:rsidRPr="00471D17">
        <w:t>caused.</w:t>
      </w:r>
      <w:r w:rsidR="00E24065" w:rsidRPr="00471D17">
        <w:t xml:space="preserve"> </w:t>
      </w:r>
      <w:r w:rsidRPr="00471D17">
        <w:t>The</w:t>
      </w:r>
      <w:r w:rsidR="00E24065" w:rsidRPr="00471D17">
        <w:t xml:space="preserve"> </w:t>
      </w:r>
      <w:r w:rsidRPr="00471D17">
        <w:t>administrative</w:t>
      </w:r>
      <w:r w:rsidR="00E24065" w:rsidRPr="00471D17">
        <w:t xml:space="preserve"> </w:t>
      </w:r>
      <w:r w:rsidRPr="00471D17">
        <w:t>authorities</w:t>
      </w:r>
      <w:r w:rsidR="00E24065" w:rsidRPr="00471D17">
        <w:t xml:space="preserve"> </w:t>
      </w:r>
      <w:r w:rsidRPr="00471D17">
        <w:t>have</w:t>
      </w:r>
      <w:r w:rsidR="00E24065" w:rsidRPr="00471D17">
        <w:t xml:space="preserve"> </w:t>
      </w:r>
      <w:r w:rsidRPr="00471D17">
        <w:t>a</w:t>
      </w:r>
      <w:r w:rsidR="00E24065" w:rsidRPr="00471D17">
        <w:t xml:space="preserve"> </w:t>
      </w:r>
      <w:r w:rsidRPr="00471D17">
        <w:t>special</w:t>
      </w:r>
      <w:r w:rsidR="00E24065" w:rsidRPr="00471D17">
        <w:t xml:space="preserve"> </w:t>
      </w:r>
      <w:r w:rsidRPr="00471D17">
        <w:t>responsibility</w:t>
      </w:r>
      <w:r w:rsidR="00E24065" w:rsidRPr="00471D17">
        <w:t xml:space="preserve"> </w:t>
      </w:r>
      <w:r w:rsidRPr="00471D17">
        <w:t>to</w:t>
      </w:r>
      <w:r w:rsidR="00E24065" w:rsidRPr="00471D17">
        <w:t xml:space="preserve"> </w:t>
      </w:r>
      <w:r w:rsidRPr="00471D17">
        <w:t>ensure</w:t>
      </w:r>
      <w:r w:rsidR="00E24065" w:rsidRPr="00471D17">
        <w:t xml:space="preserve"> </w:t>
      </w:r>
      <w:r w:rsidRPr="00471D17">
        <w:t>that</w:t>
      </w:r>
      <w:r w:rsidR="00E24065" w:rsidRPr="00471D17">
        <w:t xml:space="preserve"> </w:t>
      </w:r>
      <w:r w:rsidRPr="00471D17">
        <w:t>rights</w:t>
      </w:r>
      <w:r w:rsidR="00E24065" w:rsidRPr="00471D17">
        <w:t xml:space="preserve"> </w:t>
      </w:r>
      <w:r w:rsidRPr="00471D17">
        <w:t>are</w:t>
      </w:r>
      <w:r w:rsidR="00E24065" w:rsidRPr="00471D17">
        <w:t xml:space="preserve"> </w:t>
      </w:r>
      <w:r w:rsidRPr="00471D17">
        <w:t>respected.</w:t>
      </w:r>
      <w:r w:rsidR="00E24065" w:rsidRPr="00471D17">
        <w:t xml:space="preserve"> </w:t>
      </w:r>
      <w:r w:rsidRPr="00471D17">
        <w:t>If</w:t>
      </w:r>
      <w:r w:rsidR="00E24065" w:rsidRPr="00471D17">
        <w:t xml:space="preserve"> </w:t>
      </w:r>
      <w:r w:rsidRPr="00471D17">
        <w:t>a</w:t>
      </w:r>
      <w:r w:rsidR="00E24065" w:rsidRPr="00471D17">
        <w:t xml:space="preserve"> </w:t>
      </w:r>
      <w:r w:rsidRPr="00471D17">
        <w:t>decision</w:t>
      </w:r>
      <w:r w:rsidR="00E24065" w:rsidRPr="00471D17">
        <w:t xml:space="preserve"> </w:t>
      </w:r>
      <w:r w:rsidRPr="00471D17">
        <w:t>taken</w:t>
      </w:r>
      <w:r w:rsidR="00E24065" w:rsidRPr="00471D17">
        <w:t xml:space="preserve"> </w:t>
      </w:r>
      <w:r w:rsidRPr="00471D17">
        <w:t>by</w:t>
      </w:r>
      <w:r w:rsidR="00E24065" w:rsidRPr="00471D17">
        <w:t xml:space="preserve"> </w:t>
      </w:r>
      <w:r w:rsidRPr="00471D17">
        <w:t>these</w:t>
      </w:r>
      <w:r w:rsidR="00E24065" w:rsidRPr="00471D17">
        <w:t xml:space="preserve"> </w:t>
      </w:r>
      <w:r w:rsidRPr="00471D17">
        <w:t>authorities</w:t>
      </w:r>
      <w:r w:rsidR="00E24065" w:rsidRPr="00471D17">
        <w:t xml:space="preserve"> </w:t>
      </w:r>
      <w:r w:rsidRPr="00471D17">
        <w:t>violates</w:t>
      </w:r>
      <w:r w:rsidR="00E24065" w:rsidRPr="00471D17">
        <w:t xml:space="preserve"> </w:t>
      </w:r>
      <w:r w:rsidRPr="00471D17">
        <w:t>any</w:t>
      </w:r>
      <w:r w:rsidR="00E24065" w:rsidRPr="00471D17">
        <w:t xml:space="preserve"> </w:t>
      </w:r>
      <w:r w:rsidRPr="00471D17">
        <w:t>right,</w:t>
      </w:r>
      <w:r w:rsidR="00E24065" w:rsidRPr="00471D17">
        <w:t xml:space="preserve"> </w:t>
      </w:r>
      <w:r w:rsidRPr="00471D17">
        <w:t>the</w:t>
      </w:r>
      <w:r w:rsidR="00E24065" w:rsidRPr="00471D17">
        <w:t xml:space="preserve"> </w:t>
      </w:r>
      <w:r w:rsidRPr="00471D17">
        <w:t>party</w:t>
      </w:r>
      <w:r w:rsidR="00E24065" w:rsidRPr="00471D17">
        <w:t xml:space="preserve"> </w:t>
      </w:r>
      <w:r w:rsidRPr="00471D17">
        <w:t>concerned</w:t>
      </w:r>
      <w:r w:rsidR="00E24065" w:rsidRPr="00471D17">
        <w:t xml:space="preserve"> </w:t>
      </w:r>
      <w:r w:rsidRPr="00471D17">
        <w:t>is</w:t>
      </w:r>
      <w:r w:rsidR="00E24065" w:rsidRPr="00471D17">
        <w:t xml:space="preserve"> </w:t>
      </w:r>
      <w:r w:rsidRPr="00471D17">
        <w:t>entitled</w:t>
      </w:r>
      <w:r w:rsidR="00E24065" w:rsidRPr="00471D17">
        <w:t xml:space="preserve"> </w:t>
      </w:r>
      <w:r w:rsidRPr="00471D17">
        <w:t>to</w:t>
      </w:r>
      <w:r w:rsidR="00E24065" w:rsidRPr="00471D17">
        <w:t xml:space="preserve"> </w:t>
      </w:r>
      <w:r w:rsidRPr="00471D17">
        <w:t>apply</w:t>
      </w:r>
      <w:r w:rsidR="00E24065" w:rsidRPr="00471D17">
        <w:t xml:space="preserve"> </w:t>
      </w:r>
      <w:r w:rsidRPr="00471D17">
        <w:t>to</w:t>
      </w:r>
      <w:r w:rsidR="00E24065" w:rsidRPr="00471D17">
        <w:t xml:space="preserve"> </w:t>
      </w:r>
      <w:r w:rsidRPr="00471D17">
        <w:t>the</w:t>
      </w:r>
      <w:r w:rsidR="00E24065" w:rsidRPr="00471D17">
        <w:t xml:space="preserve"> </w:t>
      </w:r>
      <w:r w:rsidRPr="00471D17">
        <w:t>Administrative</w:t>
      </w:r>
      <w:r w:rsidR="00E24065" w:rsidRPr="00471D17">
        <w:t xml:space="preserve"> </w:t>
      </w:r>
      <w:r w:rsidRPr="00471D17">
        <w:t>courts</w:t>
      </w:r>
      <w:r w:rsidR="00E24065" w:rsidRPr="00471D17">
        <w:t xml:space="preserve"> </w:t>
      </w:r>
      <w:r w:rsidRPr="00471D17">
        <w:t>to</w:t>
      </w:r>
      <w:r w:rsidR="00E24065" w:rsidRPr="00471D17">
        <w:t xml:space="preserve"> </w:t>
      </w:r>
      <w:r w:rsidRPr="00471D17">
        <w:t>have</w:t>
      </w:r>
      <w:r w:rsidR="00E24065" w:rsidRPr="00471D17">
        <w:t xml:space="preserve"> </w:t>
      </w:r>
      <w:r w:rsidRPr="00471D17">
        <w:t>the</w:t>
      </w:r>
      <w:r w:rsidR="00E24065" w:rsidRPr="00471D17">
        <w:t xml:space="preserve"> </w:t>
      </w:r>
      <w:r w:rsidRPr="00471D17">
        <w:t>decision</w:t>
      </w:r>
      <w:r w:rsidR="00E24065" w:rsidRPr="00471D17">
        <w:t xml:space="preserve"> </w:t>
      </w:r>
      <w:r w:rsidRPr="00471D17">
        <w:t>overturned</w:t>
      </w:r>
      <w:r w:rsidR="00E24065" w:rsidRPr="00471D17">
        <w:t xml:space="preserve"> </w:t>
      </w:r>
      <w:r w:rsidRPr="00471D17">
        <w:t>or</w:t>
      </w:r>
      <w:r w:rsidR="00E24065" w:rsidRPr="00471D17">
        <w:t xml:space="preserve"> </w:t>
      </w:r>
      <w:r w:rsidRPr="00471D17">
        <w:t>reviewed.</w:t>
      </w:r>
      <w:r w:rsidR="00E24065" w:rsidRPr="00471D17">
        <w:t xml:space="preserve"> </w:t>
      </w:r>
    </w:p>
    <w:p w:rsidR="00951BC8" w:rsidRPr="00471D17" w:rsidRDefault="00951BC8" w:rsidP="00471D17">
      <w:pPr>
        <w:pStyle w:val="H23G"/>
      </w:pPr>
      <w:r w:rsidRPr="00471D17">
        <w:tab/>
        <w:t>2.</w:t>
      </w:r>
      <w:r w:rsidRPr="00471D17">
        <w:tab/>
        <w:t>The</w:t>
      </w:r>
      <w:r w:rsidR="00E24065" w:rsidRPr="00471D17">
        <w:t xml:space="preserve"> </w:t>
      </w:r>
      <w:r w:rsidRPr="00471D17">
        <w:t>specialised</w:t>
      </w:r>
      <w:r w:rsidR="00E24065" w:rsidRPr="00471D17">
        <w:t xml:space="preserve"> </w:t>
      </w:r>
      <w:r w:rsidRPr="00471D17">
        <w:t>organs</w:t>
      </w:r>
    </w:p>
    <w:p w:rsidR="00951BC8" w:rsidRPr="00471D17" w:rsidRDefault="00951BC8" w:rsidP="00471D17">
      <w:pPr>
        <w:pStyle w:val="SingleTxtG"/>
      </w:pPr>
      <w:r w:rsidRPr="00471D17">
        <w:t>44.</w:t>
      </w:r>
      <w:r w:rsidRPr="00471D17">
        <w:tab/>
        <w:t>Rwandan</w:t>
      </w:r>
      <w:r w:rsidR="00E24065" w:rsidRPr="00471D17">
        <w:t xml:space="preserve"> </w:t>
      </w:r>
      <w:r w:rsidRPr="00471D17">
        <w:t>recognises</w:t>
      </w:r>
      <w:r w:rsidR="00E24065" w:rsidRPr="00471D17">
        <w:t xml:space="preserve"> </w:t>
      </w:r>
      <w:r w:rsidRPr="00471D17">
        <w:t>the</w:t>
      </w:r>
      <w:r w:rsidR="00E24065" w:rsidRPr="00471D17">
        <w:t xml:space="preserve"> </w:t>
      </w:r>
      <w:r w:rsidRPr="00471D17">
        <w:t>importance</w:t>
      </w:r>
      <w:r w:rsidR="00E24065" w:rsidRPr="00471D17">
        <w:t xml:space="preserve"> </w:t>
      </w:r>
      <w:r w:rsidRPr="00471D17">
        <w:t>of</w:t>
      </w:r>
      <w:r w:rsidR="00E24065" w:rsidRPr="00471D17">
        <w:t xml:space="preserve"> </w:t>
      </w:r>
      <w:r w:rsidRPr="00471D17">
        <w:t>human</w:t>
      </w:r>
      <w:r w:rsidR="00E24065" w:rsidRPr="00471D17">
        <w:t xml:space="preserve"> </w:t>
      </w:r>
      <w:r w:rsidRPr="00471D17">
        <w:t>rights</w:t>
      </w:r>
      <w:r w:rsidR="00E24065" w:rsidRPr="00471D17">
        <w:t xml:space="preserve"> </w:t>
      </w:r>
      <w:r w:rsidRPr="00471D17">
        <w:t>in</w:t>
      </w:r>
      <w:r w:rsidR="00E24065" w:rsidRPr="00471D17">
        <w:t xml:space="preserve"> </w:t>
      </w:r>
      <w:r w:rsidRPr="00471D17">
        <w:t>any</w:t>
      </w:r>
      <w:r w:rsidR="00E24065" w:rsidRPr="00471D17">
        <w:t xml:space="preserve"> </w:t>
      </w:r>
      <w:r w:rsidRPr="00471D17">
        <w:t>democratic</w:t>
      </w:r>
      <w:r w:rsidR="00E24065" w:rsidRPr="00471D17">
        <w:t xml:space="preserve"> </w:t>
      </w:r>
      <w:r w:rsidRPr="00471D17">
        <w:t>and</w:t>
      </w:r>
      <w:r w:rsidR="00E24065" w:rsidRPr="00471D17">
        <w:t xml:space="preserve"> </w:t>
      </w:r>
      <w:r w:rsidRPr="00471D17">
        <w:t>inclusive</w:t>
      </w:r>
      <w:r w:rsidR="00E24065" w:rsidRPr="00471D17">
        <w:t xml:space="preserve"> </w:t>
      </w:r>
      <w:r w:rsidRPr="00471D17">
        <w:t>society</w:t>
      </w:r>
      <w:r w:rsidR="00E24065" w:rsidRPr="00471D17">
        <w:t xml:space="preserve"> </w:t>
      </w:r>
      <w:r w:rsidRPr="00471D17">
        <w:t>that</w:t>
      </w:r>
      <w:r w:rsidR="00E24065" w:rsidRPr="00471D17">
        <w:t xml:space="preserve"> </w:t>
      </w:r>
      <w:r w:rsidRPr="00471D17">
        <w:t>respects</w:t>
      </w:r>
      <w:r w:rsidR="00E24065" w:rsidRPr="00471D17">
        <w:t xml:space="preserve"> </w:t>
      </w:r>
      <w:r w:rsidRPr="00471D17">
        <w:t>the</w:t>
      </w:r>
      <w:r w:rsidR="00E24065" w:rsidRPr="00471D17">
        <w:t xml:space="preserve"> </w:t>
      </w:r>
      <w:r w:rsidRPr="00471D17">
        <w:t>rule</w:t>
      </w:r>
      <w:r w:rsidR="00E24065" w:rsidRPr="00471D17">
        <w:t xml:space="preserve"> </w:t>
      </w:r>
      <w:r w:rsidRPr="00471D17">
        <w:t>of</w:t>
      </w:r>
      <w:r w:rsidR="00E24065" w:rsidRPr="00471D17">
        <w:t xml:space="preserve"> </w:t>
      </w:r>
      <w:r w:rsidRPr="00471D17">
        <w:t>law,</w:t>
      </w:r>
      <w:r w:rsidR="00E24065" w:rsidRPr="00471D17">
        <w:t xml:space="preserve"> </w:t>
      </w:r>
      <w:r w:rsidRPr="00471D17">
        <w:t>human</w:t>
      </w:r>
      <w:r w:rsidR="00E24065" w:rsidRPr="00471D17">
        <w:t xml:space="preserve"> </w:t>
      </w:r>
      <w:r w:rsidRPr="00471D17">
        <w:t>dignity,</w:t>
      </w:r>
      <w:r w:rsidR="00E24065" w:rsidRPr="00471D17">
        <w:t xml:space="preserve"> </w:t>
      </w:r>
      <w:r w:rsidRPr="00471D17">
        <w:t>equality</w:t>
      </w:r>
      <w:r w:rsidR="00E24065" w:rsidRPr="00471D17">
        <w:t xml:space="preserve"> </w:t>
      </w:r>
      <w:r w:rsidRPr="00471D17">
        <w:t>and</w:t>
      </w:r>
      <w:r w:rsidR="00E24065" w:rsidRPr="00471D17">
        <w:t xml:space="preserve"> </w:t>
      </w:r>
      <w:r w:rsidRPr="00471D17">
        <w:t>freedom.</w:t>
      </w:r>
      <w:r w:rsidR="00E24065" w:rsidRPr="00471D17">
        <w:t xml:space="preserve"> </w:t>
      </w:r>
      <w:r w:rsidRPr="00471D17">
        <w:t>Their</w:t>
      </w:r>
      <w:r w:rsidR="00E24065" w:rsidRPr="00471D17">
        <w:t xml:space="preserve"> </w:t>
      </w:r>
      <w:r w:rsidRPr="00471D17">
        <w:t>protection</w:t>
      </w:r>
      <w:r w:rsidR="00E24065" w:rsidRPr="00471D17">
        <w:t xml:space="preserve"> </w:t>
      </w:r>
      <w:r w:rsidRPr="00471D17">
        <w:t>remains</w:t>
      </w:r>
      <w:r w:rsidR="00E24065" w:rsidRPr="00471D17">
        <w:t xml:space="preserve"> </w:t>
      </w:r>
      <w:r w:rsidRPr="00471D17">
        <w:t>the</w:t>
      </w:r>
      <w:r w:rsidR="00E24065" w:rsidRPr="00471D17">
        <w:t xml:space="preserve"> </w:t>
      </w:r>
      <w:r w:rsidRPr="00471D17">
        <w:t>preoccupation</w:t>
      </w:r>
      <w:r w:rsidR="00E24065" w:rsidRPr="00471D17">
        <w:t xml:space="preserve"> </w:t>
      </w:r>
      <w:r w:rsidRPr="00471D17">
        <w:t>of</w:t>
      </w:r>
      <w:r w:rsidR="00E24065" w:rsidRPr="00471D17">
        <w:t xml:space="preserve"> </w:t>
      </w:r>
      <w:r w:rsidRPr="00471D17">
        <w:t>the</w:t>
      </w:r>
      <w:r w:rsidR="00E24065" w:rsidRPr="00471D17">
        <w:t xml:space="preserve"> </w:t>
      </w:r>
      <w:r w:rsidRPr="00471D17">
        <w:t>government</w:t>
      </w:r>
      <w:r w:rsidR="00E24065" w:rsidRPr="00471D17">
        <w:t xml:space="preserve"> </w:t>
      </w:r>
      <w:r w:rsidRPr="00471D17">
        <w:t>specific</w:t>
      </w:r>
      <w:r w:rsidR="00E24065" w:rsidRPr="00471D17">
        <w:t xml:space="preserve"> </w:t>
      </w:r>
      <w:r w:rsidRPr="00471D17">
        <w:t>institutions.</w:t>
      </w:r>
      <w:r w:rsidR="00E24065" w:rsidRPr="00471D17">
        <w:t xml:space="preserve"> </w:t>
      </w:r>
      <w:r w:rsidRPr="00471D17">
        <w:t>Under</w:t>
      </w:r>
      <w:r w:rsidR="00E24065" w:rsidRPr="00471D17">
        <w:t xml:space="preserve"> </w:t>
      </w:r>
      <w:r w:rsidRPr="00471D17">
        <w:t>this</w:t>
      </w:r>
      <w:r w:rsidR="00E24065" w:rsidRPr="00471D17">
        <w:t xml:space="preserve"> </w:t>
      </w:r>
      <w:r w:rsidRPr="00471D17">
        <w:t>particular</w:t>
      </w:r>
      <w:r w:rsidR="00E24065" w:rsidRPr="00471D17">
        <w:t xml:space="preserve"> </w:t>
      </w:r>
      <w:r w:rsidRPr="00471D17">
        <w:t>arrangement,</w:t>
      </w:r>
      <w:r w:rsidR="00E24065" w:rsidRPr="00471D17">
        <w:t xml:space="preserve"> </w:t>
      </w:r>
      <w:r w:rsidRPr="00471D17">
        <w:t>human</w:t>
      </w:r>
      <w:r w:rsidR="00E24065" w:rsidRPr="00471D17">
        <w:t xml:space="preserve"> </w:t>
      </w:r>
      <w:r w:rsidRPr="00471D17">
        <w:t>rights</w:t>
      </w:r>
      <w:r w:rsidR="00E24065" w:rsidRPr="00471D17">
        <w:t xml:space="preserve"> </w:t>
      </w:r>
      <w:r w:rsidRPr="00471D17">
        <w:t>are</w:t>
      </w:r>
      <w:r w:rsidR="00E24065" w:rsidRPr="00471D17">
        <w:t xml:space="preserve"> </w:t>
      </w:r>
      <w:r w:rsidRPr="00471D17">
        <w:t>especially</w:t>
      </w:r>
      <w:r w:rsidR="00E24065" w:rsidRPr="00471D17">
        <w:t xml:space="preserve"> </w:t>
      </w:r>
      <w:r w:rsidRPr="00471D17">
        <w:t>protected</w:t>
      </w:r>
      <w:r w:rsidR="00E24065" w:rsidRPr="00471D17">
        <w:t xml:space="preserve"> </w:t>
      </w:r>
      <w:r w:rsidRPr="00471D17">
        <w:t>by</w:t>
      </w:r>
      <w:r w:rsidR="00E24065" w:rsidRPr="00471D17">
        <w:t xml:space="preserve"> </w:t>
      </w:r>
      <w:r w:rsidRPr="00471D17">
        <w:t>the</w:t>
      </w:r>
      <w:r w:rsidR="00E24065" w:rsidRPr="00471D17">
        <w:t xml:space="preserve"> </w:t>
      </w:r>
      <w:r w:rsidRPr="00471D17">
        <w:t>National</w:t>
      </w:r>
      <w:r w:rsidR="00E24065" w:rsidRPr="00471D17">
        <w:t xml:space="preserve"> </w:t>
      </w:r>
      <w:r w:rsidRPr="00471D17">
        <w:t>Human</w:t>
      </w:r>
      <w:r w:rsidR="00E24065" w:rsidRPr="00471D17">
        <w:t xml:space="preserve"> </w:t>
      </w:r>
      <w:r w:rsidRPr="00471D17">
        <w:t>Rights</w:t>
      </w:r>
      <w:r w:rsidR="00E24065" w:rsidRPr="00471D17">
        <w:t xml:space="preserve"> </w:t>
      </w:r>
      <w:r w:rsidRPr="00471D17">
        <w:t>Commission</w:t>
      </w:r>
      <w:r w:rsidR="00E24065" w:rsidRPr="00471D17">
        <w:t xml:space="preserve"> </w:t>
      </w:r>
      <w:r w:rsidRPr="00471D17">
        <w:t>(NHRC),</w:t>
      </w:r>
      <w:r w:rsidR="00E24065" w:rsidRPr="00471D17">
        <w:t xml:space="preserve"> </w:t>
      </w:r>
      <w:r w:rsidRPr="00471D17">
        <w:t>which</w:t>
      </w:r>
      <w:r w:rsidR="00E24065" w:rsidRPr="00471D17">
        <w:t xml:space="preserve"> </w:t>
      </w:r>
      <w:r w:rsidRPr="00471D17">
        <w:t>is</w:t>
      </w:r>
      <w:r w:rsidR="00E24065" w:rsidRPr="00471D17">
        <w:t xml:space="preserve"> </w:t>
      </w:r>
      <w:r w:rsidRPr="00471D17">
        <w:t>envisaged</w:t>
      </w:r>
      <w:r w:rsidR="00E24065" w:rsidRPr="00471D17">
        <w:t xml:space="preserve"> </w:t>
      </w:r>
      <w:r w:rsidRPr="00471D17">
        <w:t>by</w:t>
      </w:r>
      <w:r w:rsidR="00E24065" w:rsidRPr="00471D17">
        <w:t xml:space="preserve"> </w:t>
      </w:r>
      <w:r w:rsidRPr="00471D17">
        <w:t>the</w:t>
      </w:r>
      <w:r w:rsidR="00E24065" w:rsidRPr="00471D17">
        <w:t xml:space="preserve"> </w:t>
      </w:r>
      <w:r w:rsidRPr="00471D17">
        <w:t>constitution.</w:t>
      </w:r>
      <w:r w:rsidR="00471D17">
        <w:rPr>
          <w:rStyle w:val="FootnoteReference"/>
        </w:rPr>
        <w:footnoteReference w:id="23"/>
      </w:r>
      <w:r w:rsidR="00E24065" w:rsidRPr="00471D17">
        <w:t xml:space="preserve"> </w:t>
      </w:r>
      <w:r w:rsidRPr="00471D17">
        <w:t>The</w:t>
      </w:r>
      <w:r w:rsidR="00E24065" w:rsidRPr="00471D17">
        <w:t xml:space="preserve"> </w:t>
      </w:r>
      <w:r w:rsidRPr="00471D17">
        <w:t>Commission</w:t>
      </w:r>
      <w:r w:rsidR="00E24065" w:rsidRPr="00471D17">
        <w:t xml:space="preserve"> </w:t>
      </w:r>
      <w:r w:rsidRPr="00471D17">
        <w:t>was</w:t>
      </w:r>
      <w:r w:rsidR="00E24065" w:rsidRPr="00471D17">
        <w:t xml:space="preserve"> </w:t>
      </w:r>
      <w:r w:rsidRPr="00471D17">
        <w:t>originally</w:t>
      </w:r>
      <w:r w:rsidR="00E24065" w:rsidRPr="00471D17">
        <w:t xml:space="preserve"> </w:t>
      </w:r>
      <w:r w:rsidRPr="00471D17">
        <w:t>set</w:t>
      </w:r>
      <w:r w:rsidR="00E24065" w:rsidRPr="00471D17">
        <w:t xml:space="preserve"> </w:t>
      </w:r>
      <w:r w:rsidRPr="00471D17">
        <w:t>up</w:t>
      </w:r>
      <w:r w:rsidR="00E24065" w:rsidRPr="00471D17">
        <w:t xml:space="preserve"> </w:t>
      </w:r>
      <w:r w:rsidRPr="00471D17">
        <w:t>under</w:t>
      </w:r>
      <w:r w:rsidR="00E24065" w:rsidRPr="00471D17">
        <w:t xml:space="preserve"> </w:t>
      </w:r>
      <w:r w:rsidRPr="00471D17">
        <w:t>the</w:t>
      </w:r>
      <w:r w:rsidR="00E24065" w:rsidRPr="00471D17">
        <w:t xml:space="preserve"> </w:t>
      </w:r>
      <w:r w:rsidRPr="00471D17">
        <w:t>Presidential</w:t>
      </w:r>
      <w:r w:rsidR="00E24065" w:rsidRPr="00471D17">
        <w:t xml:space="preserve"> </w:t>
      </w:r>
      <w:r w:rsidRPr="00471D17">
        <w:t>Order</w:t>
      </w:r>
      <w:r w:rsidR="00E24065" w:rsidRPr="00471D17">
        <w:t xml:space="preserve"> </w:t>
      </w:r>
      <w:r w:rsidRPr="00471D17">
        <w:t>No.</w:t>
      </w:r>
      <w:r w:rsidR="00E24065" w:rsidRPr="00471D17">
        <w:t xml:space="preserve"> </w:t>
      </w:r>
      <w:r w:rsidRPr="00471D17">
        <w:t>26/01</w:t>
      </w:r>
      <w:r w:rsidR="00E24065" w:rsidRPr="00471D17">
        <w:t xml:space="preserve"> </w:t>
      </w:r>
      <w:r w:rsidRPr="00471D17">
        <w:t>of</w:t>
      </w:r>
      <w:r w:rsidR="00E24065" w:rsidRPr="00471D17">
        <w:t xml:space="preserve"> </w:t>
      </w:r>
      <w:r w:rsidRPr="00471D17">
        <w:t>11</w:t>
      </w:r>
      <w:r w:rsidR="00E24065" w:rsidRPr="00471D17">
        <w:t xml:space="preserve"> </w:t>
      </w:r>
      <w:r w:rsidRPr="00471D17">
        <w:t>November</w:t>
      </w:r>
      <w:r w:rsidR="00E24065" w:rsidRPr="00471D17">
        <w:t xml:space="preserve"> </w:t>
      </w:r>
      <w:r w:rsidRPr="00471D17">
        <w:t>1997</w:t>
      </w:r>
      <w:r w:rsidR="00E24065" w:rsidRPr="00471D17">
        <w:t xml:space="preserve"> </w:t>
      </w:r>
      <w:r w:rsidRPr="00471D17">
        <w:t>as</w:t>
      </w:r>
      <w:r w:rsidR="00E24065" w:rsidRPr="00471D17">
        <w:t xml:space="preserve"> </w:t>
      </w:r>
      <w:r w:rsidRPr="00471D17">
        <w:t>amended</w:t>
      </w:r>
      <w:r w:rsidR="00E24065" w:rsidRPr="00471D17">
        <w:t xml:space="preserve"> </w:t>
      </w:r>
      <w:r w:rsidRPr="00471D17">
        <w:t>to</w:t>
      </w:r>
      <w:r w:rsidR="00E24065" w:rsidRPr="00471D17">
        <w:t xml:space="preserve"> </w:t>
      </w:r>
      <w:r w:rsidRPr="00471D17">
        <w:t>date</w:t>
      </w:r>
      <w:r w:rsidR="00E24065" w:rsidRPr="00471D17">
        <w:t xml:space="preserve"> </w:t>
      </w:r>
      <w:r w:rsidRPr="00471D17">
        <w:t>by</w:t>
      </w:r>
      <w:r w:rsidR="00E24065" w:rsidRPr="00471D17">
        <w:t xml:space="preserve"> </w:t>
      </w:r>
      <w:r w:rsidRPr="00471D17">
        <w:t>the</w:t>
      </w:r>
      <w:r w:rsidR="00E24065" w:rsidRPr="00471D17">
        <w:t xml:space="preserve"> </w:t>
      </w:r>
      <w:r w:rsidRPr="00471D17">
        <w:t>law</w:t>
      </w:r>
      <w:r w:rsidR="00E24065" w:rsidRPr="00471D17">
        <w:t xml:space="preserve"> </w:t>
      </w:r>
      <w:r w:rsidRPr="00471D17">
        <w:t>No.</w:t>
      </w:r>
      <w:r w:rsidR="00E24065" w:rsidRPr="00471D17">
        <w:t xml:space="preserve"> </w:t>
      </w:r>
      <w:r w:rsidRPr="00471D17">
        <w:t>30/2007</w:t>
      </w:r>
      <w:r w:rsidR="00E24065" w:rsidRPr="00471D17">
        <w:t xml:space="preserve"> </w:t>
      </w:r>
      <w:r w:rsidRPr="00471D17">
        <w:t>of</w:t>
      </w:r>
      <w:r w:rsidR="00E24065" w:rsidRPr="00471D17">
        <w:t xml:space="preserve"> </w:t>
      </w:r>
      <w:r w:rsidRPr="00471D17">
        <w:t>06/07/2007,</w:t>
      </w:r>
      <w:r w:rsidR="00E24065" w:rsidRPr="00471D17">
        <w:t xml:space="preserve"> </w:t>
      </w:r>
      <w:r w:rsidRPr="00471D17">
        <w:t>determining</w:t>
      </w:r>
      <w:r w:rsidR="00E24065" w:rsidRPr="00471D17">
        <w:t xml:space="preserve"> </w:t>
      </w:r>
      <w:r w:rsidRPr="00471D17">
        <w:t>the</w:t>
      </w:r>
      <w:r w:rsidR="00E24065" w:rsidRPr="00471D17">
        <w:t xml:space="preserve"> </w:t>
      </w:r>
      <w:r w:rsidRPr="00471D17">
        <w:t>organization</w:t>
      </w:r>
      <w:r w:rsidR="00E24065" w:rsidRPr="00471D17">
        <w:t xml:space="preserve"> </w:t>
      </w:r>
      <w:r w:rsidRPr="00471D17">
        <w:t>and</w:t>
      </w:r>
      <w:r w:rsidR="00E24065" w:rsidRPr="00471D17">
        <w:t xml:space="preserve"> </w:t>
      </w:r>
      <w:r w:rsidRPr="00471D17">
        <w:t>functioning</w:t>
      </w:r>
      <w:r w:rsidR="00E24065" w:rsidRPr="00471D17">
        <w:t xml:space="preserve"> </w:t>
      </w:r>
      <w:r w:rsidRPr="00471D17">
        <w:t>of</w:t>
      </w:r>
      <w:r w:rsidR="00E24065" w:rsidRPr="00471D17">
        <w:t xml:space="preserve"> </w:t>
      </w:r>
      <w:r w:rsidRPr="00471D17">
        <w:t>the</w:t>
      </w:r>
      <w:r w:rsidR="00E24065" w:rsidRPr="00471D17">
        <w:t xml:space="preserve"> </w:t>
      </w:r>
      <w:r w:rsidRPr="00471D17">
        <w:t>National</w:t>
      </w:r>
      <w:r w:rsidR="00E24065" w:rsidRPr="00471D17">
        <w:t xml:space="preserve"> </w:t>
      </w:r>
      <w:r w:rsidRPr="00471D17">
        <w:t>Commission</w:t>
      </w:r>
      <w:r w:rsidR="00E24065" w:rsidRPr="00471D17">
        <w:t xml:space="preserve"> </w:t>
      </w:r>
      <w:r w:rsidRPr="00471D17">
        <w:t>for</w:t>
      </w:r>
      <w:r w:rsidR="00E24065" w:rsidRPr="00471D17">
        <w:t xml:space="preserve"> </w:t>
      </w:r>
      <w:r w:rsidRPr="00471D17">
        <w:t>Human</w:t>
      </w:r>
      <w:r w:rsidR="00E24065" w:rsidRPr="00471D17">
        <w:t xml:space="preserve"> </w:t>
      </w:r>
      <w:r w:rsidRPr="00471D17">
        <w:t>Rights.</w:t>
      </w:r>
    </w:p>
    <w:p w:rsidR="00951BC8" w:rsidRPr="00471D17" w:rsidRDefault="00951BC8" w:rsidP="00471D17">
      <w:pPr>
        <w:pStyle w:val="SingleTxtG"/>
      </w:pPr>
      <w:r w:rsidRPr="00471D17">
        <w:t>45.</w:t>
      </w:r>
      <w:r w:rsidRPr="00471D17">
        <w:tab/>
        <w:t>The</w:t>
      </w:r>
      <w:r w:rsidR="00E24065" w:rsidRPr="00471D17">
        <w:t xml:space="preserve"> </w:t>
      </w:r>
      <w:r w:rsidRPr="00471D17">
        <w:t>primary</w:t>
      </w:r>
      <w:r w:rsidR="00E24065" w:rsidRPr="00471D17">
        <w:t xml:space="preserve"> </w:t>
      </w:r>
      <w:r w:rsidRPr="00471D17">
        <w:t>responsibility</w:t>
      </w:r>
      <w:r w:rsidR="00E24065" w:rsidRPr="00471D17">
        <w:t xml:space="preserve"> </w:t>
      </w:r>
      <w:r w:rsidRPr="00471D17">
        <w:t>of</w:t>
      </w:r>
      <w:r w:rsidR="00E24065" w:rsidRPr="00471D17">
        <w:t xml:space="preserve"> </w:t>
      </w:r>
      <w:r w:rsidRPr="00471D17">
        <w:t>the</w:t>
      </w:r>
      <w:r w:rsidR="00E24065" w:rsidRPr="00471D17">
        <w:t xml:space="preserve"> </w:t>
      </w:r>
      <w:r w:rsidRPr="00471D17">
        <w:t>Commission</w:t>
      </w:r>
      <w:r w:rsidR="00E24065" w:rsidRPr="00471D17">
        <w:t xml:space="preserve"> </w:t>
      </w:r>
      <w:r w:rsidRPr="00471D17">
        <w:t>is</w:t>
      </w:r>
      <w:r w:rsidR="00E24065" w:rsidRPr="00471D17">
        <w:t xml:space="preserve"> </w:t>
      </w:r>
      <w:r w:rsidRPr="00471D17">
        <w:t>enshrined</w:t>
      </w:r>
      <w:r w:rsidR="00E24065" w:rsidRPr="00471D17">
        <w:t xml:space="preserve"> </w:t>
      </w:r>
      <w:r w:rsidRPr="00471D17">
        <w:t>in</w:t>
      </w:r>
      <w:r w:rsidR="00E24065" w:rsidRPr="00471D17">
        <w:t xml:space="preserve"> </w:t>
      </w:r>
      <w:r w:rsidRPr="00471D17">
        <w:t>article</w:t>
      </w:r>
      <w:r w:rsidR="00E24065" w:rsidRPr="00471D17">
        <w:t xml:space="preserve"> </w:t>
      </w:r>
      <w:r w:rsidRPr="00471D17">
        <w:t>4</w:t>
      </w:r>
      <w:r w:rsidR="00E24065" w:rsidRPr="00471D17">
        <w:t xml:space="preserve"> </w:t>
      </w:r>
      <w:r w:rsidRPr="00471D17">
        <w:t>of</w:t>
      </w:r>
      <w:r w:rsidR="00E24065" w:rsidRPr="00471D17">
        <w:t xml:space="preserve"> </w:t>
      </w:r>
      <w:r w:rsidRPr="00471D17">
        <w:t>the</w:t>
      </w:r>
      <w:r w:rsidR="00E24065" w:rsidRPr="00471D17">
        <w:t xml:space="preserve"> </w:t>
      </w:r>
      <w:r w:rsidRPr="00471D17">
        <w:t>law</w:t>
      </w:r>
      <w:r w:rsidR="00E24065" w:rsidRPr="00471D17">
        <w:t xml:space="preserve"> </w:t>
      </w:r>
      <w:r w:rsidRPr="00471D17">
        <w:t>establishing</w:t>
      </w:r>
      <w:r w:rsidR="00E24065" w:rsidRPr="00471D17">
        <w:t xml:space="preserve"> </w:t>
      </w:r>
      <w:r w:rsidRPr="00471D17">
        <w:t>the</w:t>
      </w:r>
      <w:r w:rsidR="00E24065" w:rsidRPr="00471D17">
        <w:t xml:space="preserve"> </w:t>
      </w:r>
      <w:r w:rsidRPr="00471D17">
        <w:t>Commission</w:t>
      </w:r>
      <w:r w:rsidR="00E24065" w:rsidRPr="00471D17">
        <w:t xml:space="preserve"> </w:t>
      </w:r>
      <w:r w:rsidRPr="00471D17">
        <w:t>as</w:t>
      </w:r>
      <w:r w:rsidR="00E24065" w:rsidRPr="00471D17">
        <w:t xml:space="preserve"> </w:t>
      </w:r>
      <w:r w:rsidRPr="00471D17">
        <w:t>amended</w:t>
      </w:r>
      <w:r w:rsidR="00E24065" w:rsidRPr="00471D17">
        <w:t xml:space="preserve"> </w:t>
      </w:r>
      <w:r w:rsidRPr="00471D17">
        <w:t>to</w:t>
      </w:r>
      <w:r w:rsidR="00E24065" w:rsidRPr="00471D17">
        <w:t xml:space="preserve"> </w:t>
      </w:r>
      <w:r w:rsidRPr="00471D17">
        <w:t>date</w:t>
      </w:r>
      <w:r w:rsidR="00471D17">
        <w:t>.</w:t>
      </w:r>
      <w:r w:rsidR="00471D17">
        <w:rPr>
          <w:rStyle w:val="FootnoteReference"/>
        </w:rPr>
        <w:footnoteReference w:id="24"/>
      </w:r>
      <w:r w:rsidR="00E24065" w:rsidRPr="00471D17">
        <w:t xml:space="preserve"> </w:t>
      </w:r>
      <w:r w:rsidRPr="00471D17">
        <w:t>Its</w:t>
      </w:r>
      <w:r w:rsidR="00E24065" w:rsidRPr="00471D17">
        <w:t xml:space="preserve"> </w:t>
      </w:r>
      <w:r w:rsidRPr="00471D17">
        <w:t>elaborate</w:t>
      </w:r>
      <w:r w:rsidR="00E24065" w:rsidRPr="00471D17">
        <w:t xml:space="preserve"> </w:t>
      </w:r>
      <w:r w:rsidRPr="00471D17">
        <w:t>mandate</w:t>
      </w:r>
      <w:r w:rsidR="00E24065" w:rsidRPr="00471D17">
        <w:t xml:space="preserve"> </w:t>
      </w:r>
      <w:r w:rsidRPr="00471D17">
        <w:t>includes</w:t>
      </w:r>
      <w:r w:rsidR="00E24065" w:rsidRPr="00471D17">
        <w:t xml:space="preserve"> </w:t>
      </w:r>
      <w:r w:rsidRPr="00471D17">
        <w:t>examining</w:t>
      </w:r>
      <w:r w:rsidR="00E24065" w:rsidRPr="00471D17">
        <w:t xml:space="preserve"> </w:t>
      </w:r>
      <w:r w:rsidRPr="00471D17">
        <w:t>the</w:t>
      </w:r>
      <w:r w:rsidR="00E24065" w:rsidRPr="00471D17">
        <w:t xml:space="preserve"> </w:t>
      </w:r>
      <w:r w:rsidRPr="00471D17">
        <w:t>human</w:t>
      </w:r>
      <w:r w:rsidR="00E24065" w:rsidRPr="00471D17">
        <w:t xml:space="preserve"> </w:t>
      </w:r>
      <w:r w:rsidRPr="00471D17">
        <w:t>rights</w:t>
      </w:r>
      <w:r w:rsidR="00E24065" w:rsidRPr="00471D17">
        <w:t xml:space="preserve"> </w:t>
      </w:r>
      <w:r w:rsidRPr="00471D17">
        <w:t>violations</w:t>
      </w:r>
      <w:r w:rsidR="00E24065" w:rsidRPr="00471D17">
        <w:t xml:space="preserve"> </w:t>
      </w:r>
      <w:r w:rsidRPr="00471D17">
        <w:t>committed</w:t>
      </w:r>
      <w:r w:rsidR="00E24065" w:rsidRPr="00471D17">
        <w:t xml:space="preserve"> </w:t>
      </w:r>
      <w:r w:rsidRPr="00471D17">
        <w:t>by</w:t>
      </w:r>
      <w:r w:rsidR="00E24065" w:rsidRPr="00471D17">
        <w:t xml:space="preserve"> </w:t>
      </w:r>
      <w:r w:rsidRPr="00471D17">
        <w:t>any</w:t>
      </w:r>
      <w:r w:rsidR="00E24065" w:rsidRPr="00471D17">
        <w:t xml:space="preserve"> </w:t>
      </w:r>
      <w:r w:rsidRPr="00471D17">
        <w:t>person</w:t>
      </w:r>
      <w:r w:rsidR="00E24065" w:rsidRPr="00471D17">
        <w:t xml:space="preserve"> </w:t>
      </w:r>
      <w:r w:rsidRPr="00471D17">
        <w:t>on</w:t>
      </w:r>
      <w:r w:rsidR="00E24065" w:rsidRPr="00471D17">
        <w:t xml:space="preserve"> </w:t>
      </w:r>
      <w:r w:rsidRPr="00471D17">
        <w:t>Rwandan</w:t>
      </w:r>
      <w:r w:rsidR="00E24065" w:rsidRPr="00471D17">
        <w:t xml:space="preserve"> </w:t>
      </w:r>
      <w:r w:rsidRPr="00471D17">
        <w:t>territory,</w:t>
      </w:r>
      <w:r w:rsidR="00E24065" w:rsidRPr="00471D17">
        <w:t xml:space="preserve"> </w:t>
      </w:r>
      <w:r w:rsidRPr="00471D17">
        <w:t>with</w:t>
      </w:r>
      <w:r w:rsidR="00E24065" w:rsidRPr="00471D17">
        <w:t xml:space="preserve"> </w:t>
      </w:r>
      <w:r w:rsidRPr="00471D17">
        <w:t>special</w:t>
      </w:r>
      <w:r w:rsidR="00E24065" w:rsidRPr="00471D17">
        <w:t xml:space="preserve"> </w:t>
      </w:r>
      <w:r w:rsidRPr="00471D17">
        <w:t>emphasis</w:t>
      </w:r>
      <w:r w:rsidR="00E24065" w:rsidRPr="00471D17">
        <w:t xml:space="preserve"> </w:t>
      </w:r>
      <w:r w:rsidRPr="00471D17">
        <w:t>on</w:t>
      </w:r>
      <w:r w:rsidR="00E24065" w:rsidRPr="00471D17">
        <w:t xml:space="preserve"> </w:t>
      </w:r>
      <w:r w:rsidRPr="00471D17">
        <w:t>violations</w:t>
      </w:r>
      <w:r w:rsidR="00E24065" w:rsidRPr="00471D17">
        <w:t xml:space="preserve"> </w:t>
      </w:r>
      <w:r w:rsidRPr="00471D17">
        <w:t>by</w:t>
      </w:r>
      <w:r w:rsidR="00E24065" w:rsidRPr="00471D17">
        <w:t xml:space="preserve"> </w:t>
      </w:r>
      <w:r w:rsidRPr="00471D17">
        <w:t>governmental</w:t>
      </w:r>
      <w:r w:rsidR="00E24065" w:rsidRPr="00471D17">
        <w:t xml:space="preserve"> </w:t>
      </w:r>
      <w:r w:rsidRPr="00471D17">
        <w:t>bodies</w:t>
      </w:r>
      <w:r w:rsidR="00E24065" w:rsidRPr="00471D17">
        <w:t xml:space="preserve"> </w:t>
      </w:r>
      <w:r w:rsidRPr="00471D17">
        <w:t>and</w:t>
      </w:r>
      <w:r w:rsidR="00E24065" w:rsidRPr="00471D17">
        <w:t xml:space="preserve"> </w:t>
      </w:r>
      <w:r w:rsidRPr="00471D17">
        <w:t>agents</w:t>
      </w:r>
      <w:r w:rsidR="00E24065" w:rsidRPr="00471D17">
        <w:t xml:space="preserve"> </w:t>
      </w:r>
      <w:r w:rsidRPr="00471D17">
        <w:t>or</w:t>
      </w:r>
      <w:r w:rsidR="00E24065" w:rsidRPr="00471D17">
        <w:t xml:space="preserve"> </w:t>
      </w:r>
      <w:r w:rsidRPr="00471D17">
        <w:t>any</w:t>
      </w:r>
      <w:r w:rsidR="00E24065" w:rsidRPr="00471D17">
        <w:t xml:space="preserve"> </w:t>
      </w:r>
      <w:r w:rsidRPr="00471D17">
        <w:t>other</w:t>
      </w:r>
      <w:r w:rsidR="00E24065" w:rsidRPr="00471D17">
        <w:t xml:space="preserve"> </w:t>
      </w:r>
      <w:r w:rsidRPr="00471D17">
        <w:t>national</w:t>
      </w:r>
      <w:r w:rsidR="00E24065" w:rsidRPr="00471D17">
        <w:t xml:space="preserve"> </w:t>
      </w:r>
      <w:r w:rsidRPr="00471D17">
        <w:t>organization</w:t>
      </w:r>
      <w:r w:rsidR="00E24065" w:rsidRPr="00471D17">
        <w:t xml:space="preserve"> </w:t>
      </w:r>
      <w:r w:rsidRPr="00471D17">
        <w:t>operating</w:t>
      </w:r>
      <w:r w:rsidR="00E24065" w:rsidRPr="00471D17">
        <w:t xml:space="preserve"> </w:t>
      </w:r>
      <w:r w:rsidRPr="00471D17">
        <w:t>in</w:t>
      </w:r>
      <w:r w:rsidR="00E24065" w:rsidRPr="00471D17">
        <w:t xml:space="preserve"> </w:t>
      </w:r>
      <w:r w:rsidRPr="00471D17">
        <w:t>Rwanda.</w:t>
      </w:r>
      <w:r w:rsidR="00E24065" w:rsidRPr="00471D17">
        <w:t xml:space="preserve"> </w:t>
      </w:r>
      <w:r w:rsidRPr="00471D17">
        <w:t>Specifically,</w:t>
      </w:r>
      <w:r w:rsidR="00E24065" w:rsidRPr="00471D17">
        <w:t xml:space="preserve"> </w:t>
      </w:r>
      <w:r w:rsidRPr="00471D17">
        <w:t>the</w:t>
      </w:r>
      <w:r w:rsidR="00E24065" w:rsidRPr="00471D17">
        <w:t xml:space="preserve"> </w:t>
      </w:r>
      <w:r w:rsidRPr="00471D17">
        <w:t>function</w:t>
      </w:r>
      <w:r w:rsidR="00E24065" w:rsidRPr="00471D17">
        <w:t xml:space="preserve"> </w:t>
      </w:r>
      <w:r w:rsidRPr="00471D17">
        <w:t>of</w:t>
      </w:r>
      <w:r w:rsidR="00E24065" w:rsidRPr="00471D17">
        <w:t xml:space="preserve"> </w:t>
      </w:r>
      <w:r w:rsidRPr="00471D17">
        <w:t>the</w:t>
      </w:r>
      <w:r w:rsidR="00E24065" w:rsidRPr="00471D17">
        <w:t xml:space="preserve"> </w:t>
      </w:r>
      <w:r w:rsidRPr="00471D17">
        <w:t>Commission</w:t>
      </w:r>
      <w:r w:rsidR="00E24065" w:rsidRPr="00471D17">
        <w:t xml:space="preserve"> </w:t>
      </w:r>
      <w:r w:rsidRPr="00471D17">
        <w:t>is</w:t>
      </w:r>
      <w:r w:rsidR="00E24065" w:rsidRPr="00471D17">
        <w:t xml:space="preserve"> </w:t>
      </w:r>
      <w:r w:rsidRPr="00471D17">
        <w:t>to</w:t>
      </w:r>
      <w:r w:rsidR="00E24065" w:rsidRPr="00471D17">
        <w:t xml:space="preserve"> </w:t>
      </w:r>
      <w:r w:rsidRPr="00471D17">
        <w:t>raise</w:t>
      </w:r>
      <w:r w:rsidR="00E24065" w:rsidRPr="00471D17">
        <w:t xml:space="preserve"> </w:t>
      </w:r>
      <w:r w:rsidRPr="00471D17">
        <w:t>awareness</w:t>
      </w:r>
      <w:r w:rsidR="00E24065" w:rsidRPr="00471D17">
        <w:t xml:space="preserve"> </w:t>
      </w:r>
      <w:r w:rsidRPr="00471D17">
        <w:t>of</w:t>
      </w:r>
      <w:r w:rsidR="00E24065" w:rsidRPr="00471D17">
        <w:t xml:space="preserve"> </w:t>
      </w:r>
      <w:r w:rsidRPr="00471D17">
        <w:t>human</w:t>
      </w:r>
      <w:r w:rsidR="00E24065" w:rsidRPr="00471D17">
        <w:t xml:space="preserve"> </w:t>
      </w:r>
      <w:r w:rsidRPr="00471D17">
        <w:t>rights</w:t>
      </w:r>
      <w:r w:rsidR="00E24065" w:rsidRPr="00471D17">
        <w:t xml:space="preserve"> </w:t>
      </w:r>
      <w:r w:rsidRPr="00471D17">
        <w:t>among</w:t>
      </w:r>
      <w:r w:rsidR="00E24065" w:rsidRPr="00471D17">
        <w:t xml:space="preserve"> </w:t>
      </w:r>
      <w:r w:rsidRPr="00471D17">
        <w:t>the</w:t>
      </w:r>
      <w:r w:rsidR="00E24065" w:rsidRPr="00471D17">
        <w:t xml:space="preserve"> </w:t>
      </w:r>
      <w:r w:rsidRPr="00471D17">
        <w:t>Rwandan</w:t>
      </w:r>
      <w:r w:rsidR="00E24065" w:rsidRPr="00471D17">
        <w:t xml:space="preserve"> </w:t>
      </w:r>
      <w:r w:rsidRPr="00471D17">
        <w:t>population</w:t>
      </w:r>
      <w:r w:rsidR="00E24065" w:rsidRPr="00471D17">
        <w:t xml:space="preserve"> </w:t>
      </w:r>
      <w:r w:rsidRPr="00471D17">
        <w:t>and</w:t>
      </w:r>
      <w:r w:rsidR="00E24065" w:rsidRPr="00471D17">
        <w:t xml:space="preserve"> </w:t>
      </w:r>
      <w:r w:rsidRPr="00471D17">
        <w:t>organize</w:t>
      </w:r>
      <w:r w:rsidR="00E24065" w:rsidRPr="00471D17">
        <w:t xml:space="preserve"> </w:t>
      </w:r>
      <w:r w:rsidRPr="00471D17">
        <w:t>relevant</w:t>
      </w:r>
      <w:r w:rsidR="00E24065" w:rsidRPr="00471D17">
        <w:t xml:space="preserve"> </w:t>
      </w:r>
      <w:r w:rsidRPr="00471D17">
        <w:t>training</w:t>
      </w:r>
      <w:r w:rsidR="00E24065" w:rsidRPr="00471D17">
        <w:t xml:space="preserve"> </w:t>
      </w:r>
      <w:r w:rsidRPr="00471D17">
        <w:t>programmes,</w:t>
      </w:r>
      <w:r w:rsidR="00E24065" w:rsidRPr="00471D17">
        <w:t xml:space="preserve"> </w:t>
      </w:r>
      <w:r w:rsidRPr="00471D17">
        <w:t>prepare</w:t>
      </w:r>
      <w:r w:rsidR="00E24065" w:rsidRPr="00471D17">
        <w:t xml:space="preserve"> </w:t>
      </w:r>
      <w:r w:rsidRPr="00471D17">
        <w:t>and</w:t>
      </w:r>
      <w:r w:rsidR="00E24065" w:rsidRPr="00471D17">
        <w:t xml:space="preserve"> </w:t>
      </w:r>
      <w:r w:rsidRPr="00471D17">
        <w:t>disseminate</w:t>
      </w:r>
      <w:r w:rsidR="00E24065" w:rsidRPr="00471D17">
        <w:t xml:space="preserve"> </w:t>
      </w:r>
      <w:r w:rsidRPr="00471D17">
        <w:t>annual</w:t>
      </w:r>
      <w:r w:rsidR="00E24065" w:rsidRPr="00471D17">
        <w:t xml:space="preserve"> </w:t>
      </w:r>
      <w:r w:rsidRPr="00471D17">
        <w:t>and</w:t>
      </w:r>
      <w:r w:rsidR="00E24065" w:rsidRPr="00471D17">
        <w:t xml:space="preserve"> </w:t>
      </w:r>
      <w:r w:rsidRPr="00471D17">
        <w:t>other</w:t>
      </w:r>
      <w:r w:rsidR="00E24065" w:rsidRPr="00471D17">
        <w:t xml:space="preserve"> </w:t>
      </w:r>
      <w:r w:rsidRPr="00471D17">
        <w:t>relevant</w:t>
      </w:r>
      <w:r w:rsidR="00E24065" w:rsidRPr="00471D17">
        <w:t xml:space="preserve"> </w:t>
      </w:r>
      <w:r w:rsidRPr="00471D17">
        <w:t>human</w:t>
      </w:r>
      <w:r w:rsidR="00E24065" w:rsidRPr="00471D17">
        <w:t xml:space="preserve"> </w:t>
      </w:r>
      <w:r w:rsidRPr="00471D17">
        <w:t>rights</w:t>
      </w:r>
      <w:r w:rsidR="00E24065" w:rsidRPr="00471D17">
        <w:t xml:space="preserve"> </w:t>
      </w:r>
      <w:r w:rsidRPr="00471D17">
        <w:t>reports</w:t>
      </w:r>
      <w:r w:rsidR="00E24065" w:rsidRPr="00471D17">
        <w:t xml:space="preserve"> </w:t>
      </w:r>
      <w:r w:rsidRPr="00471D17">
        <w:t>and</w:t>
      </w:r>
      <w:r w:rsidR="00E24065" w:rsidRPr="00471D17">
        <w:t xml:space="preserve"> </w:t>
      </w:r>
      <w:r w:rsidRPr="00471D17">
        <w:t>also</w:t>
      </w:r>
      <w:r w:rsidR="00E24065" w:rsidRPr="00471D17">
        <w:t xml:space="preserve"> </w:t>
      </w:r>
      <w:r w:rsidRPr="00471D17">
        <w:t>to</w:t>
      </w:r>
      <w:r w:rsidR="00E24065" w:rsidRPr="00471D17">
        <w:t xml:space="preserve"> </w:t>
      </w:r>
      <w:r w:rsidRPr="00471D17">
        <w:t>initiate</w:t>
      </w:r>
      <w:r w:rsidR="00E24065" w:rsidRPr="00471D17">
        <w:t xml:space="preserve"> </w:t>
      </w:r>
      <w:r w:rsidRPr="00471D17">
        <w:t>legal</w:t>
      </w:r>
      <w:r w:rsidR="00E24065" w:rsidRPr="00471D17">
        <w:t xml:space="preserve"> </w:t>
      </w:r>
      <w:r w:rsidRPr="00471D17">
        <w:t>proceedings</w:t>
      </w:r>
      <w:r w:rsidR="00E24065" w:rsidRPr="00471D17">
        <w:t xml:space="preserve"> </w:t>
      </w:r>
      <w:r w:rsidRPr="00471D17">
        <w:t>against</w:t>
      </w:r>
      <w:r w:rsidR="00E24065" w:rsidRPr="00471D17">
        <w:t xml:space="preserve"> </w:t>
      </w:r>
      <w:r w:rsidRPr="00471D17">
        <w:t>anyone</w:t>
      </w:r>
      <w:r w:rsidR="00E24065" w:rsidRPr="00471D17">
        <w:t xml:space="preserve"> </w:t>
      </w:r>
      <w:r w:rsidRPr="00471D17">
        <w:t>who</w:t>
      </w:r>
      <w:r w:rsidR="00E24065" w:rsidRPr="00471D17">
        <w:t xml:space="preserve"> </w:t>
      </w:r>
      <w:r w:rsidRPr="00471D17">
        <w:t>commits</w:t>
      </w:r>
      <w:r w:rsidR="00E24065" w:rsidRPr="00471D17">
        <w:t xml:space="preserve"> </w:t>
      </w:r>
      <w:r w:rsidRPr="00471D17">
        <w:t>human</w:t>
      </w:r>
      <w:r w:rsidR="00E24065" w:rsidRPr="00471D17">
        <w:t xml:space="preserve"> </w:t>
      </w:r>
      <w:r w:rsidRPr="00471D17">
        <w:t>rights</w:t>
      </w:r>
      <w:r w:rsidR="00E24065" w:rsidRPr="00471D17">
        <w:t xml:space="preserve"> </w:t>
      </w:r>
      <w:r w:rsidRPr="00471D17">
        <w:t>violations.</w:t>
      </w:r>
      <w:r w:rsidR="00E24065" w:rsidRPr="00471D17">
        <w:t xml:space="preserve"> </w:t>
      </w:r>
      <w:r w:rsidRPr="00471D17">
        <w:t>The</w:t>
      </w:r>
      <w:r w:rsidR="00E24065" w:rsidRPr="00471D17">
        <w:t xml:space="preserve"> </w:t>
      </w:r>
      <w:r w:rsidRPr="00471D17">
        <w:t>reports</w:t>
      </w:r>
      <w:r w:rsidR="00E24065" w:rsidRPr="00471D17">
        <w:t xml:space="preserve"> </w:t>
      </w:r>
      <w:r w:rsidRPr="00471D17">
        <w:t>are</w:t>
      </w:r>
      <w:r w:rsidR="00E24065" w:rsidRPr="00471D17">
        <w:t xml:space="preserve"> </w:t>
      </w:r>
      <w:r w:rsidRPr="00471D17">
        <w:t>open</w:t>
      </w:r>
      <w:r w:rsidR="00E24065" w:rsidRPr="00471D17">
        <w:t xml:space="preserve"> </w:t>
      </w:r>
      <w:r w:rsidRPr="00471D17">
        <w:t>to</w:t>
      </w:r>
      <w:r w:rsidR="00E24065" w:rsidRPr="00471D17">
        <w:t xml:space="preserve"> </w:t>
      </w:r>
      <w:r w:rsidRPr="00471D17">
        <w:t>the</w:t>
      </w:r>
      <w:r w:rsidR="00E24065" w:rsidRPr="00471D17">
        <w:t xml:space="preserve"> </w:t>
      </w:r>
      <w:r w:rsidRPr="00471D17">
        <w:t>public</w:t>
      </w:r>
      <w:r w:rsidR="00E24065" w:rsidRPr="00471D17">
        <w:t xml:space="preserve"> </w:t>
      </w:r>
      <w:r w:rsidRPr="00471D17">
        <w:t>and</w:t>
      </w:r>
      <w:r w:rsidR="00E24065" w:rsidRPr="00471D17">
        <w:t xml:space="preserve"> </w:t>
      </w:r>
      <w:r w:rsidRPr="00471D17">
        <w:t>thereafter</w:t>
      </w:r>
      <w:r w:rsidR="00E24065" w:rsidRPr="00471D17">
        <w:t xml:space="preserve"> </w:t>
      </w:r>
      <w:r w:rsidRPr="00471D17">
        <w:t>transmitted</w:t>
      </w:r>
      <w:r w:rsidR="00E24065" w:rsidRPr="00471D17">
        <w:t xml:space="preserve"> </w:t>
      </w:r>
      <w:r w:rsidRPr="00471D17">
        <w:t>to</w:t>
      </w:r>
      <w:r w:rsidR="00E24065" w:rsidRPr="00471D17">
        <w:t xml:space="preserve"> </w:t>
      </w:r>
      <w:r w:rsidRPr="00471D17">
        <w:t>the</w:t>
      </w:r>
      <w:r w:rsidR="00E24065" w:rsidRPr="00471D17">
        <w:t xml:space="preserve"> </w:t>
      </w:r>
      <w:r w:rsidRPr="00471D17">
        <w:t>parliament</w:t>
      </w:r>
      <w:r w:rsidR="00E24065" w:rsidRPr="00471D17">
        <w:t xml:space="preserve"> </w:t>
      </w:r>
      <w:r w:rsidRPr="00471D17">
        <w:t>and</w:t>
      </w:r>
      <w:r w:rsidR="00E24065" w:rsidRPr="00471D17">
        <w:t xml:space="preserve"> </w:t>
      </w:r>
      <w:r w:rsidRPr="00471D17">
        <w:t>other</w:t>
      </w:r>
      <w:r w:rsidR="00E24065" w:rsidRPr="00471D17">
        <w:t xml:space="preserve"> </w:t>
      </w:r>
      <w:r w:rsidRPr="00471D17">
        <w:t>state</w:t>
      </w:r>
      <w:r w:rsidR="00E24065" w:rsidRPr="00471D17">
        <w:t xml:space="preserve"> </w:t>
      </w:r>
      <w:r w:rsidRPr="00471D17">
        <w:t>organs</w:t>
      </w:r>
      <w:r w:rsidR="00E24065" w:rsidRPr="00471D17">
        <w:t xml:space="preserve"> </w:t>
      </w:r>
      <w:r w:rsidRPr="00471D17">
        <w:t>as</w:t>
      </w:r>
      <w:r w:rsidR="00E24065" w:rsidRPr="00471D17">
        <w:t xml:space="preserve"> </w:t>
      </w:r>
      <w:r w:rsidRPr="00471D17">
        <w:t>may</w:t>
      </w:r>
      <w:r w:rsidR="00E24065" w:rsidRPr="00471D17">
        <w:t xml:space="preserve"> </w:t>
      </w:r>
      <w:r w:rsidRPr="00471D17">
        <w:t>be</w:t>
      </w:r>
      <w:r w:rsidR="00E24065" w:rsidRPr="00471D17">
        <w:t xml:space="preserve"> </w:t>
      </w:r>
      <w:r w:rsidRPr="00471D17">
        <w:t>determined</w:t>
      </w:r>
      <w:r w:rsidR="00E24065" w:rsidRPr="00471D17">
        <w:t xml:space="preserve"> </w:t>
      </w:r>
      <w:r w:rsidRPr="00471D17">
        <w:t>by</w:t>
      </w:r>
      <w:r w:rsidR="00E24065" w:rsidRPr="00471D17">
        <w:t xml:space="preserve"> </w:t>
      </w:r>
      <w:r w:rsidRPr="00471D17">
        <w:t>law.</w:t>
      </w:r>
      <w:r w:rsidR="00755271">
        <w:rPr>
          <w:rStyle w:val="FootnoteReference"/>
        </w:rPr>
        <w:footnoteReference w:id="25"/>
      </w:r>
      <w:r w:rsidR="00E24065" w:rsidRPr="00471D17">
        <w:t xml:space="preserve"> </w:t>
      </w:r>
    </w:p>
    <w:p w:rsidR="00951BC8" w:rsidRPr="00471D17" w:rsidRDefault="00951BC8" w:rsidP="00471D17">
      <w:pPr>
        <w:pStyle w:val="SingleTxtG"/>
      </w:pPr>
      <w:r w:rsidRPr="00471D17">
        <w:t>46.</w:t>
      </w:r>
      <w:r w:rsidRPr="00471D17">
        <w:tab/>
        <w:t>The</w:t>
      </w:r>
      <w:r w:rsidR="00E24065" w:rsidRPr="00471D17">
        <w:t xml:space="preserve"> </w:t>
      </w:r>
      <w:r w:rsidRPr="00471D17">
        <w:t>Office</w:t>
      </w:r>
      <w:r w:rsidR="00E24065" w:rsidRPr="00471D17">
        <w:t xml:space="preserve"> </w:t>
      </w:r>
      <w:r w:rsidRPr="00471D17">
        <w:t>of</w:t>
      </w:r>
      <w:r w:rsidR="00E24065" w:rsidRPr="00471D17">
        <w:t xml:space="preserve"> </w:t>
      </w:r>
      <w:r w:rsidRPr="00471D17">
        <w:t>the</w:t>
      </w:r>
      <w:r w:rsidR="00E24065" w:rsidRPr="00471D17">
        <w:t xml:space="preserve"> </w:t>
      </w:r>
      <w:r w:rsidRPr="00471D17">
        <w:t>Ombudsman</w:t>
      </w:r>
      <w:r w:rsidR="00E24065" w:rsidRPr="00471D17">
        <w:t xml:space="preserve"> </w:t>
      </w:r>
      <w:r w:rsidRPr="00471D17">
        <w:t>was</w:t>
      </w:r>
      <w:r w:rsidR="00E24065" w:rsidRPr="00471D17">
        <w:t xml:space="preserve"> </w:t>
      </w:r>
      <w:r w:rsidRPr="00471D17">
        <w:t>also</w:t>
      </w:r>
      <w:r w:rsidR="00E24065" w:rsidRPr="00471D17">
        <w:t xml:space="preserve"> </w:t>
      </w:r>
      <w:r w:rsidRPr="00471D17">
        <w:t>established</w:t>
      </w:r>
      <w:r w:rsidR="00E24065" w:rsidRPr="00471D17">
        <w:t xml:space="preserve"> </w:t>
      </w:r>
      <w:r w:rsidRPr="00471D17">
        <w:t>by</w:t>
      </w:r>
      <w:r w:rsidR="00E24065" w:rsidRPr="00471D17">
        <w:t xml:space="preserve"> </w:t>
      </w:r>
      <w:r w:rsidRPr="00471D17">
        <w:t>the</w:t>
      </w:r>
      <w:r w:rsidR="00E24065" w:rsidRPr="00471D17">
        <w:t xml:space="preserve"> </w:t>
      </w:r>
      <w:r w:rsidRPr="00471D17">
        <w:t>Constitution</w:t>
      </w:r>
      <w:r w:rsidR="00E24065" w:rsidRPr="00471D17">
        <w:t xml:space="preserve"> </w:t>
      </w:r>
      <w:r w:rsidRPr="00471D17">
        <w:t>of</w:t>
      </w:r>
      <w:r w:rsidR="00E24065" w:rsidRPr="00471D17">
        <w:t xml:space="preserve"> </w:t>
      </w:r>
      <w:r w:rsidRPr="00471D17">
        <w:t>4th</w:t>
      </w:r>
      <w:r w:rsidR="00E24065" w:rsidRPr="00471D17">
        <w:t xml:space="preserve"> </w:t>
      </w:r>
      <w:r w:rsidRPr="00471D17">
        <w:t>June</w:t>
      </w:r>
      <w:r w:rsidR="00E24065" w:rsidRPr="00471D17">
        <w:t xml:space="preserve"> </w:t>
      </w:r>
      <w:r w:rsidRPr="00471D17">
        <w:t>2003,</w:t>
      </w:r>
      <w:r w:rsidR="00E24065" w:rsidRPr="00471D17">
        <w:t xml:space="preserve"> </w:t>
      </w:r>
      <w:r w:rsidRPr="00471D17">
        <w:t>in</w:t>
      </w:r>
      <w:r w:rsidR="00E24065" w:rsidRPr="00471D17">
        <w:t xml:space="preserve"> </w:t>
      </w:r>
      <w:r w:rsidRPr="00471D17">
        <w:t>its</w:t>
      </w:r>
      <w:r w:rsidR="00E24065" w:rsidRPr="00471D17">
        <w:t xml:space="preserve"> </w:t>
      </w:r>
      <w:r w:rsidRPr="00471D17">
        <w:t>article</w:t>
      </w:r>
      <w:r w:rsidR="00E24065" w:rsidRPr="00471D17">
        <w:t xml:space="preserve"> </w:t>
      </w:r>
      <w:r w:rsidRPr="00471D17">
        <w:t>182</w:t>
      </w:r>
      <w:r w:rsidR="00E24065" w:rsidRPr="00471D17">
        <w:t xml:space="preserve"> </w:t>
      </w:r>
      <w:r w:rsidRPr="00471D17">
        <w:t>and</w:t>
      </w:r>
      <w:r w:rsidR="00E24065" w:rsidRPr="00471D17">
        <w:t xml:space="preserve"> </w:t>
      </w:r>
      <w:r w:rsidRPr="00471D17">
        <w:t>the</w:t>
      </w:r>
      <w:r w:rsidR="00E24065" w:rsidRPr="00471D17">
        <w:t xml:space="preserve"> </w:t>
      </w:r>
      <w:r w:rsidRPr="00471D17">
        <w:t>Organic</w:t>
      </w:r>
      <w:r w:rsidR="00E24065" w:rsidRPr="00471D17">
        <w:t xml:space="preserve"> </w:t>
      </w:r>
      <w:r w:rsidRPr="00471D17">
        <w:t>law</w:t>
      </w:r>
      <w:r w:rsidR="00E24065" w:rsidRPr="00471D17">
        <w:t xml:space="preserve"> </w:t>
      </w:r>
      <w:r w:rsidR="00AB3A45">
        <w:t>No.</w:t>
      </w:r>
      <w:r w:rsidR="00E24065" w:rsidRPr="00471D17">
        <w:t xml:space="preserve"> </w:t>
      </w:r>
      <w:r w:rsidRPr="00471D17">
        <w:t>25/2003</w:t>
      </w:r>
      <w:r w:rsidR="00E24065" w:rsidRPr="00471D17">
        <w:t xml:space="preserve"> </w:t>
      </w:r>
      <w:r w:rsidRPr="00471D17">
        <w:t>of</w:t>
      </w:r>
      <w:r w:rsidR="00E24065" w:rsidRPr="00471D17">
        <w:t xml:space="preserve"> </w:t>
      </w:r>
      <w:r w:rsidRPr="00471D17">
        <w:t>15th</w:t>
      </w:r>
      <w:r w:rsidR="00E24065" w:rsidRPr="00471D17">
        <w:t xml:space="preserve"> </w:t>
      </w:r>
      <w:r w:rsidRPr="00471D17">
        <w:t>August</w:t>
      </w:r>
      <w:r w:rsidR="00E24065" w:rsidRPr="00471D17">
        <w:t xml:space="preserve"> </w:t>
      </w:r>
      <w:r w:rsidRPr="00471D17">
        <w:t>2003</w:t>
      </w:r>
      <w:r w:rsidR="00E24065" w:rsidRPr="00471D17">
        <w:t xml:space="preserve"> </w:t>
      </w:r>
      <w:r w:rsidRPr="00471D17">
        <w:t>as</w:t>
      </w:r>
      <w:r w:rsidR="00E24065" w:rsidRPr="00471D17">
        <w:t xml:space="preserve"> </w:t>
      </w:r>
      <w:r w:rsidRPr="00471D17">
        <w:t>amended</w:t>
      </w:r>
      <w:r w:rsidR="00E24065" w:rsidRPr="00471D17">
        <w:t xml:space="preserve"> </w:t>
      </w:r>
      <w:r w:rsidRPr="00471D17">
        <w:t>by</w:t>
      </w:r>
      <w:r w:rsidR="00E24065" w:rsidRPr="00471D17">
        <w:t xml:space="preserve"> </w:t>
      </w:r>
      <w:r w:rsidRPr="00471D17">
        <w:t>the</w:t>
      </w:r>
      <w:r w:rsidR="00E24065" w:rsidRPr="00471D17">
        <w:t xml:space="preserve"> </w:t>
      </w:r>
      <w:r w:rsidRPr="00471D17">
        <w:t>law</w:t>
      </w:r>
      <w:r w:rsidR="00E24065" w:rsidRPr="00471D17">
        <w:t xml:space="preserve"> </w:t>
      </w:r>
      <w:r w:rsidR="00AB3A45">
        <w:t>No.</w:t>
      </w:r>
      <w:r w:rsidRPr="00471D17">
        <w:t>17/2005</w:t>
      </w:r>
      <w:r w:rsidR="00E24065" w:rsidRPr="00471D17">
        <w:t xml:space="preserve"> </w:t>
      </w:r>
      <w:r w:rsidRPr="00471D17">
        <w:t>of</w:t>
      </w:r>
      <w:r w:rsidR="00E24065" w:rsidRPr="00471D17">
        <w:t xml:space="preserve"> </w:t>
      </w:r>
      <w:r w:rsidRPr="00471D17">
        <w:t>18/08/2005,</w:t>
      </w:r>
      <w:r w:rsidR="00E24065" w:rsidRPr="00471D17">
        <w:t xml:space="preserve"> </w:t>
      </w:r>
      <w:r w:rsidRPr="00471D17">
        <w:t>with</w:t>
      </w:r>
      <w:r w:rsidR="00E24065" w:rsidRPr="00471D17">
        <w:t xml:space="preserve"> </w:t>
      </w:r>
      <w:r w:rsidRPr="00471D17">
        <w:t>a</w:t>
      </w:r>
      <w:r w:rsidR="00E24065" w:rsidRPr="00471D17">
        <w:t xml:space="preserve"> </w:t>
      </w:r>
      <w:r w:rsidRPr="00471D17">
        <w:t>mandate</w:t>
      </w:r>
      <w:r w:rsidR="00E24065" w:rsidRPr="00471D17">
        <w:t xml:space="preserve"> </w:t>
      </w:r>
      <w:r w:rsidRPr="00471D17">
        <w:t>to</w:t>
      </w:r>
      <w:r w:rsidR="00E24065" w:rsidRPr="00471D17">
        <w:t xml:space="preserve"> </w:t>
      </w:r>
      <w:r w:rsidRPr="00471D17">
        <w:t>fight</w:t>
      </w:r>
      <w:r w:rsidR="00E24065" w:rsidRPr="00471D17">
        <w:t xml:space="preserve"> </w:t>
      </w:r>
      <w:r w:rsidRPr="00471D17">
        <w:t>against</w:t>
      </w:r>
      <w:r w:rsidR="00E24065" w:rsidRPr="00471D17">
        <w:t xml:space="preserve"> </w:t>
      </w:r>
      <w:r w:rsidRPr="00471D17">
        <w:t>injustices</w:t>
      </w:r>
      <w:r w:rsidR="00E24065" w:rsidRPr="00471D17">
        <w:t xml:space="preserve"> </w:t>
      </w:r>
      <w:r w:rsidRPr="00471D17">
        <w:t>and</w:t>
      </w:r>
      <w:r w:rsidR="00E24065" w:rsidRPr="00471D17">
        <w:t xml:space="preserve"> </w:t>
      </w:r>
      <w:r w:rsidRPr="00471D17">
        <w:t>corruption.</w:t>
      </w:r>
      <w:r w:rsidR="00E24065" w:rsidRPr="00471D17">
        <w:t xml:space="preserve"> </w:t>
      </w:r>
      <w:r w:rsidRPr="00471D17">
        <w:t>It</w:t>
      </w:r>
      <w:r w:rsidR="00E24065" w:rsidRPr="00471D17">
        <w:t xml:space="preserve"> </w:t>
      </w:r>
      <w:r w:rsidRPr="00471D17">
        <w:t>receives</w:t>
      </w:r>
      <w:r w:rsidR="00E24065" w:rsidRPr="00471D17">
        <w:t xml:space="preserve"> </w:t>
      </w:r>
      <w:r w:rsidRPr="00471D17">
        <w:t>the</w:t>
      </w:r>
      <w:r w:rsidR="00E24065" w:rsidRPr="00471D17">
        <w:t xml:space="preserve"> </w:t>
      </w:r>
      <w:r w:rsidRPr="00471D17">
        <w:t>complaints</w:t>
      </w:r>
      <w:r w:rsidR="00E24065" w:rsidRPr="00471D17">
        <w:t xml:space="preserve"> </w:t>
      </w:r>
      <w:r w:rsidRPr="00471D17">
        <w:t>on</w:t>
      </w:r>
      <w:r w:rsidR="00E24065" w:rsidRPr="00471D17">
        <w:t xml:space="preserve"> </w:t>
      </w:r>
      <w:r w:rsidRPr="00471D17">
        <w:t>injustices</w:t>
      </w:r>
      <w:r w:rsidR="00E24065" w:rsidRPr="00471D17">
        <w:t xml:space="preserve"> </w:t>
      </w:r>
      <w:r w:rsidRPr="00471D17">
        <w:t>and</w:t>
      </w:r>
      <w:r w:rsidR="00E24065" w:rsidRPr="00471D17">
        <w:t xml:space="preserve"> </w:t>
      </w:r>
      <w:r w:rsidRPr="00471D17">
        <w:t>corruption</w:t>
      </w:r>
      <w:r w:rsidR="00E24065" w:rsidRPr="00471D17">
        <w:t xml:space="preserve"> </w:t>
      </w:r>
      <w:r w:rsidRPr="00471D17">
        <w:t>against</w:t>
      </w:r>
      <w:r w:rsidR="00E24065" w:rsidRPr="00471D17">
        <w:t xml:space="preserve"> </w:t>
      </w:r>
      <w:r w:rsidRPr="00471D17">
        <w:t>the</w:t>
      </w:r>
      <w:r w:rsidR="00E24065" w:rsidRPr="00471D17">
        <w:t xml:space="preserve"> </w:t>
      </w:r>
      <w:r w:rsidRPr="00471D17">
        <w:t>acts</w:t>
      </w:r>
      <w:r w:rsidR="00E24065" w:rsidRPr="00471D17">
        <w:t xml:space="preserve"> </w:t>
      </w:r>
      <w:r w:rsidRPr="00471D17">
        <w:t>of</w:t>
      </w:r>
      <w:r w:rsidR="00E24065" w:rsidRPr="00471D17">
        <w:t xml:space="preserve"> </w:t>
      </w:r>
      <w:r w:rsidRPr="00471D17">
        <w:t>public</w:t>
      </w:r>
      <w:r w:rsidR="00E24065" w:rsidRPr="00471D17">
        <w:t xml:space="preserve"> </w:t>
      </w:r>
      <w:r w:rsidRPr="00471D17">
        <w:t>officials</w:t>
      </w:r>
      <w:r w:rsidR="00E24065" w:rsidRPr="00471D17">
        <w:t xml:space="preserve"> </w:t>
      </w:r>
      <w:r w:rsidRPr="00471D17">
        <w:t>or</w:t>
      </w:r>
      <w:r w:rsidR="00E24065" w:rsidRPr="00471D17">
        <w:t xml:space="preserve"> </w:t>
      </w:r>
      <w:r w:rsidRPr="00471D17">
        <w:t>organs</w:t>
      </w:r>
      <w:r w:rsidR="00E24065" w:rsidRPr="00471D17">
        <w:t xml:space="preserve"> </w:t>
      </w:r>
      <w:r w:rsidRPr="00471D17">
        <w:t>and</w:t>
      </w:r>
      <w:r w:rsidR="00E24065" w:rsidRPr="00471D17">
        <w:t xml:space="preserve"> </w:t>
      </w:r>
      <w:r w:rsidRPr="00471D17">
        <w:t>private</w:t>
      </w:r>
      <w:r w:rsidR="00E24065" w:rsidRPr="00471D17">
        <w:t xml:space="preserve"> </w:t>
      </w:r>
      <w:r w:rsidRPr="00471D17">
        <w:t>institutions.</w:t>
      </w:r>
      <w:r w:rsidR="00E24065" w:rsidRPr="00471D17">
        <w:t xml:space="preserve"> </w:t>
      </w:r>
      <w:r w:rsidRPr="00471D17">
        <w:t>It</w:t>
      </w:r>
      <w:r w:rsidR="00E24065" w:rsidRPr="00471D17">
        <w:t xml:space="preserve"> </w:t>
      </w:r>
      <w:r w:rsidRPr="00471D17">
        <w:t>has</w:t>
      </w:r>
      <w:r w:rsidR="00E24065" w:rsidRPr="00471D17">
        <w:t xml:space="preserve"> </w:t>
      </w:r>
      <w:r w:rsidRPr="00471D17">
        <w:t>powers</w:t>
      </w:r>
      <w:r w:rsidR="00E24065" w:rsidRPr="00471D17">
        <w:t xml:space="preserve"> </w:t>
      </w:r>
      <w:r w:rsidRPr="00471D17">
        <w:t>to</w:t>
      </w:r>
      <w:r w:rsidR="00E24065" w:rsidRPr="00471D17">
        <w:t xml:space="preserve"> </w:t>
      </w:r>
      <w:r w:rsidRPr="00471D17">
        <w:t>request</w:t>
      </w:r>
      <w:r w:rsidR="00E24065" w:rsidRPr="00471D17">
        <w:t xml:space="preserve"> </w:t>
      </w:r>
      <w:r w:rsidRPr="00471D17">
        <w:t>explanations,</w:t>
      </w:r>
      <w:r w:rsidR="00E24065" w:rsidRPr="00471D17">
        <w:t xml:space="preserve"> </w:t>
      </w:r>
      <w:r w:rsidRPr="00471D17">
        <w:t>to</w:t>
      </w:r>
      <w:r w:rsidR="00E24065" w:rsidRPr="00471D17">
        <w:t xml:space="preserve"> </w:t>
      </w:r>
      <w:r w:rsidRPr="00471D17">
        <w:t>carry</w:t>
      </w:r>
      <w:r w:rsidR="00E24065" w:rsidRPr="00471D17">
        <w:t xml:space="preserve"> </w:t>
      </w:r>
      <w:r w:rsidRPr="00471D17">
        <w:t>out</w:t>
      </w:r>
      <w:r w:rsidR="00E24065" w:rsidRPr="00471D17">
        <w:t xml:space="preserve"> </w:t>
      </w:r>
      <w:r w:rsidRPr="00471D17">
        <w:t>investigations</w:t>
      </w:r>
      <w:r w:rsidR="00E24065" w:rsidRPr="00471D17">
        <w:t xml:space="preserve"> </w:t>
      </w:r>
      <w:r w:rsidRPr="00471D17">
        <w:t>on</w:t>
      </w:r>
      <w:r w:rsidR="00E24065" w:rsidRPr="00471D17">
        <w:t xml:space="preserve"> </w:t>
      </w:r>
      <w:r w:rsidRPr="00471D17">
        <w:t>actions,</w:t>
      </w:r>
      <w:r w:rsidR="00E24065" w:rsidRPr="00471D17">
        <w:t xml:space="preserve"> </w:t>
      </w:r>
      <w:r w:rsidRPr="00471D17">
        <w:t>to</w:t>
      </w:r>
      <w:r w:rsidR="00E24065" w:rsidRPr="00471D17">
        <w:t xml:space="preserve"> </w:t>
      </w:r>
      <w:r w:rsidRPr="00471D17">
        <w:t>point</w:t>
      </w:r>
      <w:r w:rsidR="00E24065" w:rsidRPr="00471D17">
        <w:t xml:space="preserve"> </w:t>
      </w:r>
      <w:r w:rsidRPr="00471D17">
        <w:t>out</w:t>
      </w:r>
      <w:r w:rsidR="00E24065" w:rsidRPr="00471D17">
        <w:t xml:space="preserve"> </w:t>
      </w:r>
      <w:r w:rsidRPr="00471D17">
        <w:t>laws</w:t>
      </w:r>
      <w:r w:rsidR="00E24065" w:rsidRPr="00471D17">
        <w:t xml:space="preserve"> </w:t>
      </w:r>
      <w:r w:rsidRPr="00471D17">
        <w:t>hindering</w:t>
      </w:r>
      <w:r w:rsidR="00E24065" w:rsidRPr="00471D17">
        <w:t xml:space="preserve"> </w:t>
      </w:r>
      <w:r w:rsidRPr="00471D17">
        <w:t>and</w:t>
      </w:r>
      <w:r w:rsidR="00E24065" w:rsidRPr="00471D17">
        <w:t xml:space="preserve"> </w:t>
      </w:r>
      <w:r w:rsidRPr="00471D17">
        <w:t>to</w:t>
      </w:r>
      <w:r w:rsidR="00E24065" w:rsidRPr="00471D17">
        <w:t xml:space="preserve"> </w:t>
      </w:r>
      <w:r w:rsidRPr="00471D17">
        <w:t>submit</w:t>
      </w:r>
      <w:r w:rsidR="00E24065" w:rsidRPr="00471D17">
        <w:t xml:space="preserve"> </w:t>
      </w:r>
      <w:r w:rsidRPr="00471D17">
        <w:t>the</w:t>
      </w:r>
      <w:r w:rsidR="00E24065" w:rsidRPr="00471D17">
        <w:t xml:space="preserve"> </w:t>
      </w:r>
      <w:r w:rsidRPr="00471D17">
        <w:t>cases</w:t>
      </w:r>
      <w:r w:rsidR="00E24065" w:rsidRPr="00471D17">
        <w:t xml:space="preserve"> </w:t>
      </w:r>
      <w:r w:rsidRPr="00471D17">
        <w:t>to</w:t>
      </w:r>
      <w:r w:rsidR="00E24065" w:rsidRPr="00471D17">
        <w:t xml:space="preserve"> </w:t>
      </w:r>
      <w:r w:rsidRPr="00471D17">
        <w:t>the</w:t>
      </w:r>
      <w:r w:rsidR="00E24065" w:rsidRPr="00471D17">
        <w:t xml:space="preserve"> </w:t>
      </w:r>
      <w:r w:rsidRPr="00471D17">
        <w:t>concerned</w:t>
      </w:r>
      <w:r w:rsidR="00E24065" w:rsidRPr="00471D17">
        <w:t xml:space="preserve"> </w:t>
      </w:r>
      <w:r w:rsidRPr="00471D17">
        <w:t>institutions</w:t>
      </w:r>
      <w:r w:rsidR="00E24065" w:rsidRPr="00471D17">
        <w:t xml:space="preserve"> </w:t>
      </w:r>
      <w:r w:rsidRPr="00471D17">
        <w:t>for</w:t>
      </w:r>
      <w:r w:rsidR="00E24065" w:rsidRPr="00471D17">
        <w:t xml:space="preserve"> </w:t>
      </w:r>
      <w:r w:rsidRPr="00471D17">
        <w:t>settlement.</w:t>
      </w:r>
      <w:r w:rsidR="00E24065" w:rsidRPr="00471D17">
        <w:t xml:space="preserve"> </w:t>
      </w:r>
      <w:r w:rsidRPr="00471D17">
        <w:t>This</w:t>
      </w:r>
      <w:r w:rsidR="00E24065" w:rsidRPr="00471D17">
        <w:t xml:space="preserve"> </w:t>
      </w:r>
      <w:r w:rsidRPr="00471D17">
        <w:t>Office</w:t>
      </w:r>
      <w:r w:rsidR="00E24065" w:rsidRPr="00471D17">
        <w:t xml:space="preserve"> </w:t>
      </w:r>
      <w:r w:rsidRPr="00471D17">
        <w:t>has</w:t>
      </w:r>
      <w:r w:rsidR="00E24065" w:rsidRPr="00471D17">
        <w:t xml:space="preserve"> </w:t>
      </w:r>
      <w:r w:rsidRPr="00471D17">
        <w:t>been</w:t>
      </w:r>
      <w:r w:rsidR="00E24065" w:rsidRPr="00471D17">
        <w:t xml:space="preserve"> </w:t>
      </w:r>
      <w:r w:rsidRPr="00471D17">
        <w:t>renowned</w:t>
      </w:r>
      <w:r w:rsidR="00E24065" w:rsidRPr="00471D17">
        <w:t xml:space="preserve"> </w:t>
      </w:r>
      <w:r w:rsidRPr="00471D17">
        <w:t>to</w:t>
      </w:r>
      <w:r w:rsidR="00E24065" w:rsidRPr="00471D17">
        <w:t xml:space="preserve"> </w:t>
      </w:r>
      <w:r w:rsidRPr="00471D17">
        <w:t>be</w:t>
      </w:r>
      <w:r w:rsidR="00E24065" w:rsidRPr="00471D17">
        <w:t xml:space="preserve"> </w:t>
      </w:r>
      <w:r w:rsidRPr="00471D17">
        <w:t>a</w:t>
      </w:r>
      <w:r w:rsidR="00E24065" w:rsidRPr="00471D17">
        <w:t xml:space="preserve"> </w:t>
      </w:r>
      <w:r w:rsidRPr="00471D17">
        <w:t>bridge</w:t>
      </w:r>
      <w:r w:rsidR="00E24065" w:rsidRPr="00471D17">
        <w:t xml:space="preserve"> </w:t>
      </w:r>
      <w:r w:rsidRPr="00471D17">
        <w:t>between</w:t>
      </w:r>
      <w:r w:rsidR="00E24065" w:rsidRPr="00471D17">
        <w:t xml:space="preserve"> </w:t>
      </w:r>
      <w:r w:rsidRPr="00471D17">
        <w:t>the</w:t>
      </w:r>
      <w:r w:rsidR="00E24065" w:rsidRPr="00471D17">
        <w:t xml:space="preserve"> </w:t>
      </w:r>
      <w:r w:rsidRPr="00471D17">
        <w:t>government</w:t>
      </w:r>
      <w:r w:rsidR="00E24065" w:rsidRPr="00471D17">
        <w:t xml:space="preserve"> </w:t>
      </w:r>
      <w:r w:rsidRPr="00471D17">
        <w:t>services</w:t>
      </w:r>
      <w:r w:rsidR="00E24065" w:rsidRPr="00471D17">
        <w:t xml:space="preserve"> </w:t>
      </w:r>
      <w:r w:rsidRPr="00471D17">
        <w:t>and</w:t>
      </w:r>
      <w:r w:rsidR="00E24065" w:rsidRPr="00471D17">
        <w:t xml:space="preserve"> </w:t>
      </w:r>
      <w:r w:rsidRPr="00471D17">
        <w:t>other</w:t>
      </w:r>
      <w:r w:rsidR="00E24065" w:rsidRPr="00471D17">
        <w:t xml:space="preserve"> </w:t>
      </w:r>
      <w:r w:rsidRPr="00471D17">
        <w:t>private</w:t>
      </w:r>
      <w:r w:rsidR="00E24065" w:rsidRPr="00471D17">
        <w:t xml:space="preserve"> </w:t>
      </w:r>
      <w:r w:rsidRPr="00471D17">
        <w:t>organisations</w:t>
      </w:r>
      <w:r w:rsidR="00E24065" w:rsidRPr="00471D17">
        <w:t xml:space="preserve"> </w:t>
      </w:r>
      <w:r w:rsidRPr="00471D17">
        <w:t>on</w:t>
      </w:r>
      <w:r w:rsidR="00E24065" w:rsidRPr="00471D17">
        <w:t xml:space="preserve"> </w:t>
      </w:r>
      <w:r w:rsidRPr="00471D17">
        <w:t>one</w:t>
      </w:r>
      <w:r w:rsidR="00E24065" w:rsidRPr="00471D17">
        <w:t xml:space="preserve"> </w:t>
      </w:r>
      <w:r w:rsidRPr="00471D17">
        <w:t>hand</w:t>
      </w:r>
      <w:r w:rsidR="00E24065" w:rsidRPr="00471D17">
        <w:t xml:space="preserve"> </w:t>
      </w:r>
      <w:r w:rsidRPr="00471D17">
        <w:t>and</w:t>
      </w:r>
      <w:r w:rsidR="00E24065" w:rsidRPr="00471D17">
        <w:t xml:space="preserve"> </w:t>
      </w:r>
      <w:r w:rsidRPr="00471D17">
        <w:t>the</w:t>
      </w:r>
      <w:r w:rsidR="00E24065" w:rsidRPr="00471D17">
        <w:t xml:space="preserve"> </w:t>
      </w:r>
      <w:r w:rsidRPr="00471D17">
        <w:t>citizens</w:t>
      </w:r>
      <w:r w:rsidR="00E24065" w:rsidRPr="00471D17">
        <w:t xml:space="preserve"> </w:t>
      </w:r>
      <w:r w:rsidRPr="00471D17">
        <w:t>on</w:t>
      </w:r>
      <w:r w:rsidR="00E24065" w:rsidRPr="00471D17">
        <w:t xml:space="preserve"> </w:t>
      </w:r>
      <w:r w:rsidRPr="00471D17">
        <w:t>the</w:t>
      </w:r>
      <w:r w:rsidR="00E24065" w:rsidRPr="00471D17">
        <w:t xml:space="preserve"> </w:t>
      </w:r>
      <w:r w:rsidRPr="00471D17">
        <w:t>other</w:t>
      </w:r>
      <w:r w:rsidR="00E24065" w:rsidRPr="00471D17">
        <w:t xml:space="preserve"> </w:t>
      </w:r>
      <w:r w:rsidRPr="00471D17">
        <w:t>hand</w:t>
      </w:r>
      <w:r w:rsidR="00E24065" w:rsidRPr="00471D17">
        <w:t xml:space="preserve"> </w:t>
      </w:r>
      <w:r w:rsidRPr="00471D17">
        <w:t>who</w:t>
      </w:r>
      <w:r w:rsidR="00E24065" w:rsidRPr="00471D17">
        <w:t xml:space="preserve"> </w:t>
      </w:r>
      <w:r w:rsidRPr="00471D17">
        <w:t>are</w:t>
      </w:r>
      <w:r w:rsidR="00E24065" w:rsidRPr="00471D17">
        <w:t xml:space="preserve"> </w:t>
      </w:r>
      <w:r w:rsidRPr="00471D17">
        <w:t>affected.</w:t>
      </w:r>
      <w:r w:rsidR="00E24065" w:rsidRPr="00471D17">
        <w:t xml:space="preserve"> </w:t>
      </w:r>
      <w:r w:rsidRPr="00471D17">
        <w:t>In</w:t>
      </w:r>
      <w:r w:rsidR="00E24065" w:rsidRPr="00471D17">
        <w:t xml:space="preserve"> </w:t>
      </w:r>
      <w:r w:rsidRPr="00471D17">
        <w:t>addition,</w:t>
      </w:r>
      <w:r w:rsidR="00E24065" w:rsidRPr="00471D17">
        <w:t xml:space="preserve"> </w:t>
      </w:r>
      <w:r w:rsidRPr="00471D17">
        <w:t>institutions</w:t>
      </w:r>
      <w:r w:rsidR="00E24065" w:rsidRPr="00471D17">
        <w:t xml:space="preserve"> </w:t>
      </w:r>
      <w:r w:rsidRPr="00471D17">
        <w:t>like</w:t>
      </w:r>
      <w:r w:rsidR="00E24065" w:rsidRPr="00471D17">
        <w:t xml:space="preserve"> </w:t>
      </w:r>
      <w:r w:rsidRPr="00471D17">
        <w:t>NURC,</w:t>
      </w:r>
      <w:r w:rsidR="00E24065" w:rsidRPr="00471D17">
        <w:t xml:space="preserve"> </w:t>
      </w:r>
      <w:r w:rsidRPr="00471D17">
        <w:t>FARG,</w:t>
      </w:r>
      <w:r w:rsidR="00E24065" w:rsidRPr="00471D17">
        <w:t xml:space="preserve"> </w:t>
      </w:r>
      <w:r w:rsidRPr="00471D17">
        <w:t>National</w:t>
      </w:r>
      <w:r w:rsidR="00E24065" w:rsidRPr="00471D17">
        <w:t xml:space="preserve"> </w:t>
      </w:r>
      <w:r w:rsidRPr="00471D17">
        <w:t>Commission</w:t>
      </w:r>
      <w:r w:rsidR="00E24065" w:rsidRPr="00471D17">
        <w:t xml:space="preserve"> </w:t>
      </w:r>
      <w:r w:rsidRPr="00471D17">
        <w:t>for</w:t>
      </w:r>
      <w:r w:rsidR="00E24065" w:rsidRPr="00471D17">
        <w:t xml:space="preserve"> </w:t>
      </w:r>
      <w:r w:rsidRPr="00471D17">
        <w:t>the</w:t>
      </w:r>
      <w:r w:rsidR="00E24065" w:rsidRPr="00471D17">
        <w:t xml:space="preserve"> </w:t>
      </w:r>
      <w:r w:rsidRPr="00471D17">
        <w:t>Fight</w:t>
      </w:r>
      <w:r w:rsidR="00E24065" w:rsidRPr="00471D17">
        <w:t xml:space="preserve"> </w:t>
      </w:r>
      <w:r w:rsidRPr="00471D17">
        <w:t>against</w:t>
      </w:r>
      <w:r w:rsidR="00E24065" w:rsidRPr="00471D17">
        <w:t xml:space="preserve"> </w:t>
      </w:r>
      <w:r w:rsidRPr="00471D17">
        <w:t>Genocide,</w:t>
      </w:r>
      <w:r w:rsidR="00E24065" w:rsidRPr="00471D17">
        <w:t xml:space="preserve"> </w:t>
      </w:r>
      <w:r w:rsidRPr="00471D17">
        <w:t>National</w:t>
      </w:r>
      <w:r w:rsidR="00E24065" w:rsidRPr="00471D17">
        <w:t xml:space="preserve"> </w:t>
      </w:r>
      <w:r w:rsidRPr="00471D17">
        <w:t>Electoral</w:t>
      </w:r>
      <w:r w:rsidR="00E24065" w:rsidRPr="00471D17">
        <w:t xml:space="preserve"> </w:t>
      </w:r>
      <w:r w:rsidRPr="00471D17">
        <w:t>Commission,</w:t>
      </w:r>
      <w:r w:rsidR="00E24065" w:rsidRPr="00471D17">
        <w:t xml:space="preserve"> </w:t>
      </w:r>
      <w:r w:rsidRPr="00471D17">
        <w:t>the</w:t>
      </w:r>
      <w:r w:rsidR="00E24065" w:rsidRPr="00471D17">
        <w:t xml:space="preserve"> </w:t>
      </w:r>
      <w:r w:rsidRPr="00471D17">
        <w:t>Public</w:t>
      </w:r>
      <w:r w:rsidR="00E24065" w:rsidRPr="00471D17">
        <w:t xml:space="preserve"> </w:t>
      </w:r>
      <w:r w:rsidRPr="00471D17">
        <w:t>Service</w:t>
      </w:r>
      <w:r w:rsidR="00E24065" w:rsidRPr="00471D17">
        <w:t xml:space="preserve"> </w:t>
      </w:r>
      <w:r w:rsidRPr="00471D17">
        <w:t>Commission,</w:t>
      </w:r>
      <w:r w:rsidR="00E24065" w:rsidRPr="00471D17">
        <w:t xml:space="preserve"> </w:t>
      </w:r>
      <w:r w:rsidRPr="00471D17">
        <w:t>Gender</w:t>
      </w:r>
      <w:r w:rsidR="00E24065" w:rsidRPr="00471D17">
        <w:t xml:space="preserve"> </w:t>
      </w:r>
      <w:r w:rsidRPr="00471D17">
        <w:t>and</w:t>
      </w:r>
      <w:r w:rsidR="00E24065" w:rsidRPr="00471D17">
        <w:t xml:space="preserve"> </w:t>
      </w:r>
      <w:r w:rsidRPr="00471D17">
        <w:t>Monitoring</w:t>
      </w:r>
      <w:r w:rsidR="00E24065" w:rsidRPr="00471D17">
        <w:t xml:space="preserve"> </w:t>
      </w:r>
      <w:r w:rsidRPr="00471D17">
        <w:t>office</w:t>
      </w:r>
      <w:r w:rsidR="00E24065" w:rsidRPr="00471D17">
        <w:t xml:space="preserve"> </w:t>
      </w:r>
      <w:r w:rsidRPr="00471D17">
        <w:t>are</w:t>
      </w:r>
      <w:r w:rsidR="00E24065" w:rsidRPr="00471D17">
        <w:t xml:space="preserve"> </w:t>
      </w:r>
      <w:r w:rsidRPr="00471D17">
        <w:t>provided</w:t>
      </w:r>
      <w:r w:rsidR="00E24065" w:rsidRPr="00471D17">
        <w:t xml:space="preserve"> </w:t>
      </w:r>
      <w:r w:rsidRPr="00471D17">
        <w:t>under</w:t>
      </w:r>
      <w:r w:rsidR="00E24065" w:rsidRPr="00471D17">
        <w:t xml:space="preserve"> </w:t>
      </w:r>
      <w:r w:rsidRPr="00471D17">
        <w:t>the</w:t>
      </w:r>
      <w:r w:rsidR="00E24065" w:rsidRPr="00471D17">
        <w:t xml:space="preserve"> </w:t>
      </w:r>
      <w:r w:rsidRPr="00471D17">
        <w:t>constitution</w:t>
      </w:r>
      <w:r w:rsidR="00E24065" w:rsidRPr="00471D17">
        <w:t xml:space="preserve"> </w:t>
      </w:r>
      <w:r w:rsidRPr="00471D17">
        <w:t>for</w:t>
      </w:r>
      <w:r w:rsidR="00E24065" w:rsidRPr="00471D17">
        <w:t xml:space="preserve"> </w:t>
      </w:r>
      <w:r w:rsidRPr="00471D17">
        <w:t>better</w:t>
      </w:r>
      <w:r w:rsidR="00E24065" w:rsidRPr="00471D17">
        <w:t xml:space="preserve"> </w:t>
      </w:r>
      <w:r w:rsidRPr="00471D17">
        <w:t>protection</w:t>
      </w:r>
      <w:r w:rsidR="00E24065" w:rsidRPr="00471D17">
        <w:t xml:space="preserve"> </w:t>
      </w:r>
      <w:r w:rsidRPr="00471D17">
        <w:t>and</w:t>
      </w:r>
      <w:r w:rsidR="00E24065" w:rsidRPr="00471D17">
        <w:t xml:space="preserve"> </w:t>
      </w:r>
      <w:r w:rsidRPr="00471D17">
        <w:t>safeguard</w:t>
      </w:r>
      <w:r w:rsidR="00E24065" w:rsidRPr="00471D17">
        <w:t xml:space="preserve"> </w:t>
      </w:r>
      <w:r w:rsidRPr="00471D17">
        <w:t>of</w:t>
      </w:r>
      <w:r w:rsidR="00E24065" w:rsidRPr="00471D17">
        <w:t xml:space="preserve"> </w:t>
      </w:r>
      <w:r w:rsidRPr="00471D17">
        <w:t>human</w:t>
      </w:r>
      <w:r w:rsidR="00E24065" w:rsidRPr="00471D17">
        <w:t xml:space="preserve"> </w:t>
      </w:r>
      <w:r w:rsidRPr="00471D17">
        <w:t>rights.</w:t>
      </w:r>
      <w:r w:rsidR="00E24065" w:rsidRPr="00471D17">
        <w:t xml:space="preserve"> </w:t>
      </w:r>
    </w:p>
    <w:p w:rsidR="00951BC8" w:rsidRPr="00471D17" w:rsidRDefault="00951BC8" w:rsidP="007C36F6">
      <w:pPr>
        <w:pStyle w:val="H1G"/>
      </w:pPr>
      <w:bookmarkStart w:id="97" w:name="_Toc233624935"/>
      <w:bookmarkStart w:id="98" w:name="_Toc233625580"/>
      <w:bookmarkStart w:id="99" w:name="_Toc233625931"/>
      <w:bookmarkStart w:id="100" w:name="_Toc234236136"/>
      <w:bookmarkStart w:id="101" w:name="_Toc234236711"/>
      <w:bookmarkStart w:id="102" w:name="_Toc234237480"/>
      <w:bookmarkStart w:id="103" w:name="_Toc234237918"/>
      <w:r w:rsidRPr="00471D17">
        <w:tab/>
        <w:t>F.</w:t>
      </w:r>
      <w:r w:rsidRPr="00471D17">
        <w:tab/>
        <w:t>Information</w:t>
      </w:r>
      <w:r w:rsidR="00E24065" w:rsidRPr="00471D17">
        <w:t xml:space="preserve"> </w:t>
      </w:r>
      <w:r w:rsidRPr="00471D17">
        <w:t>and</w:t>
      </w:r>
      <w:r w:rsidR="00E24065" w:rsidRPr="00471D17">
        <w:t xml:space="preserve"> </w:t>
      </w:r>
      <w:r w:rsidRPr="00471D17">
        <w:t>publicity</w:t>
      </w:r>
      <w:bookmarkEnd w:id="97"/>
      <w:bookmarkEnd w:id="98"/>
      <w:bookmarkEnd w:id="99"/>
      <w:bookmarkEnd w:id="100"/>
      <w:bookmarkEnd w:id="101"/>
      <w:bookmarkEnd w:id="102"/>
      <w:bookmarkEnd w:id="103"/>
    </w:p>
    <w:p w:rsidR="00951BC8" w:rsidRPr="00471D17" w:rsidRDefault="00951BC8" w:rsidP="00471D17">
      <w:pPr>
        <w:pStyle w:val="SingleTxtG"/>
      </w:pPr>
      <w:r w:rsidRPr="00471D17">
        <w:t>47.</w:t>
      </w:r>
      <w:r w:rsidRPr="00471D17">
        <w:tab/>
        <w:t>The</w:t>
      </w:r>
      <w:r w:rsidR="00E24065" w:rsidRPr="00471D17">
        <w:t xml:space="preserve"> </w:t>
      </w:r>
      <w:r w:rsidRPr="00471D17">
        <w:t>Government</w:t>
      </w:r>
      <w:r w:rsidR="00E24065" w:rsidRPr="00471D17">
        <w:t xml:space="preserve"> </w:t>
      </w:r>
      <w:r w:rsidRPr="00471D17">
        <w:t>has</w:t>
      </w:r>
      <w:r w:rsidR="00E24065" w:rsidRPr="00471D17">
        <w:t xml:space="preserve"> </w:t>
      </w:r>
      <w:r w:rsidRPr="00471D17">
        <w:t>launched</w:t>
      </w:r>
      <w:r w:rsidR="00E24065" w:rsidRPr="00471D17">
        <w:t xml:space="preserve"> </w:t>
      </w:r>
      <w:r w:rsidRPr="00471D17">
        <w:t>information</w:t>
      </w:r>
      <w:r w:rsidR="00E24065" w:rsidRPr="00471D17">
        <w:t xml:space="preserve"> </w:t>
      </w:r>
      <w:r w:rsidRPr="00471D17">
        <w:t>campaigns</w:t>
      </w:r>
      <w:r w:rsidR="00E24065" w:rsidRPr="00471D17">
        <w:t xml:space="preserve"> </w:t>
      </w:r>
      <w:r w:rsidRPr="00471D17">
        <w:t>on</w:t>
      </w:r>
      <w:r w:rsidR="00E24065" w:rsidRPr="00471D17">
        <w:t xml:space="preserve"> </w:t>
      </w:r>
      <w:r w:rsidRPr="00471D17">
        <w:t>human</w:t>
      </w:r>
      <w:r w:rsidR="00E24065" w:rsidRPr="00471D17">
        <w:t xml:space="preserve"> </w:t>
      </w:r>
      <w:r w:rsidRPr="00471D17">
        <w:t>rights</w:t>
      </w:r>
      <w:r w:rsidR="00E24065" w:rsidRPr="00471D17">
        <w:t xml:space="preserve"> </w:t>
      </w:r>
      <w:r w:rsidRPr="00471D17">
        <w:t>themes.</w:t>
      </w:r>
      <w:r w:rsidR="00E24065" w:rsidRPr="00471D17">
        <w:t xml:space="preserve"> </w:t>
      </w:r>
      <w:r w:rsidRPr="00471D17">
        <w:t>Human</w:t>
      </w:r>
      <w:r w:rsidR="00E24065" w:rsidRPr="00471D17">
        <w:t xml:space="preserve"> </w:t>
      </w:r>
      <w:r w:rsidRPr="00471D17">
        <w:t>rights</w:t>
      </w:r>
      <w:r w:rsidR="00E24065" w:rsidRPr="00471D17">
        <w:t xml:space="preserve"> </w:t>
      </w:r>
      <w:r w:rsidRPr="00471D17">
        <w:t>courses</w:t>
      </w:r>
      <w:r w:rsidR="00E24065" w:rsidRPr="00471D17">
        <w:t xml:space="preserve"> </w:t>
      </w:r>
      <w:r w:rsidRPr="00471D17">
        <w:t>have</w:t>
      </w:r>
      <w:r w:rsidR="00E24065" w:rsidRPr="00471D17">
        <w:t xml:space="preserve"> </w:t>
      </w:r>
      <w:r w:rsidRPr="00471D17">
        <w:t>been</w:t>
      </w:r>
      <w:r w:rsidR="00E24065" w:rsidRPr="00471D17">
        <w:t xml:space="preserve"> </w:t>
      </w:r>
      <w:r w:rsidRPr="00471D17">
        <w:t>incorporated</w:t>
      </w:r>
      <w:r w:rsidR="00E24065" w:rsidRPr="00471D17">
        <w:t xml:space="preserve"> </w:t>
      </w:r>
      <w:r w:rsidRPr="00471D17">
        <w:t>into</w:t>
      </w:r>
      <w:r w:rsidR="00E24065" w:rsidRPr="00471D17">
        <w:t xml:space="preserve"> </w:t>
      </w:r>
      <w:r w:rsidRPr="00471D17">
        <w:t>the</w:t>
      </w:r>
      <w:r w:rsidR="00E24065" w:rsidRPr="00471D17">
        <w:t xml:space="preserve"> </w:t>
      </w:r>
      <w:r w:rsidRPr="00471D17">
        <w:t>school</w:t>
      </w:r>
      <w:r w:rsidR="00E24065" w:rsidRPr="00471D17">
        <w:t xml:space="preserve"> </w:t>
      </w:r>
      <w:r w:rsidRPr="00471D17">
        <w:t>curriculum.</w:t>
      </w:r>
      <w:r w:rsidR="00E24065" w:rsidRPr="00471D17">
        <w:t xml:space="preserve"> </w:t>
      </w:r>
      <w:r w:rsidRPr="00471D17">
        <w:t>The</w:t>
      </w:r>
      <w:r w:rsidR="00E24065" w:rsidRPr="00471D17">
        <w:t xml:space="preserve"> </w:t>
      </w:r>
      <w:r w:rsidRPr="00471D17">
        <w:t>population</w:t>
      </w:r>
      <w:r w:rsidR="00E24065" w:rsidRPr="00471D17">
        <w:t xml:space="preserve"> </w:t>
      </w:r>
      <w:r w:rsidRPr="00471D17">
        <w:t>is</w:t>
      </w:r>
      <w:r w:rsidR="00E24065" w:rsidRPr="00471D17">
        <w:t xml:space="preserve"> </w:t>
      </w:r>
      <w:r w:rsidRPr="00471D17">
        <w:t>also</w:t>
      </w:r>
      <w:r w:rsidR="00E24065" w:rsidRPr="00471D17">
        <w:t xml:space="preserve"> </w:t>
      </w:r>
      <w:r w:rsidRPr="00471D17">
        <w:t>kept</w:t>
      </w:r>
      <w:r w:rsidR="00E24065" w:rsidRPr="00471D17">
        <w:t xml:space="preserve"> </w:t>
      </w:r>
      <w:r w:rsidRPr="00471D17">
        <w:t>informed</w:t>
      </w:r>
      <w:r w:rsidR="00E24065" w:rsidRPr="00471D17">
        <w:t xml:space="preserve"> </w:t>
      </w:r>
      <w:r w:rsidRPr="00471D17">
        <w:t>of</w:t>
      </w:r>
      <w:r w:rsidR="00E24065" w:rsidRPr="00471D17">
        <w:t xml:space="preserve"> </w:t>
      </w:r>
      <w:r w:rsidRPr="00471D17">
        <w:t>its</w:t>
      </w:r>
      <w:r w:rsidR="00E24065" w:rsidRPr="00471D17">
        <w:t xml:space="preserve"> </w:t>
      </w:r>
      <w:r w:rsidRPr="00471D17">
        <w:t>rights</w:t>
      </w:r>
      <w:r w:rsidR="00E24065" w:rsidRPr="00471D17">
        <w:t xml:space="preserve"> </w:t>
      </w:r>
      <w:r w:rsidRPr="007C36F6">
        <w:rPr>
          <w:i/>
        </w:rPr>
        <w:t>via</w:t>
      </w:r>
      <w:r w:rsidR="00E24065" w:rsidRPr="00471D17">
        <w:t xml:space="preserve"> </w:t>
      </w:r>
      <w:r w:rsidRPr="00471D17">
        <w:t>radio</w:t>
      </w:r>
      <w:r w:rsidR="00E24065" w:rsidRPr="00471D17">
        <w:t xml:space="preserve"> </w:t>
      </w:r>
      <w:r w:rsidRPr="00471D17">
        <w:t>and</w:t>
      </w:r>
      <w:r w:rsidR="00E24065" w:rsidRPr="00471D17">
        <w:t xml:space="preserve"> </w:t>
      </w:r>
      <w:r w:rsidRPr="00471D17">
        <w:t>television</w:t>
      </w:r>
      <w:r w:rsidR="00E24065" w:rsidRPr="00471D17">
        <w:t xml:space="preserve"> </w:t>
      </w:r>
      <w:r w:rsidRPr="00471D17">
        <w:t>broadcasts</w:t>
      </w:r>
      <w:r w:rsidR="00E24065" w:rsidRPr="00471D17">
        <w:t xml:space="preserve"> </w:t>
      </w:r>
      <w:r w:rsidRPr="00471D17">
        <w:t>either</w:t>
      </w:r>
      <w:r w:rsidR="00E24065" w:rsidRPr="00471D17">
        <w:t xml:space="preserve"> </w:t>
      </w:r>
      <w:r w:rsidRPr="00471D17">
        <w:t>on</w:t>
      </w:r>
      <w:r w:rsidR="00E24065" w:rsidRPr="00471D17">
        <w:t xml:space="preserve"> </w:t>
      </w:r>
      <w:r w:rsidRPr="00471D17">
        <w:t>the</w:t>
      </w:r>
      <w:r w:rsidR="00E24065" w:rsidRPr="00471D17">
        <w:t xml:space="preserve"> </w:t>
      </w:r>
      <w:r w:rsidRPr="00471D17">
        <w:t>judicial</w:t>
      </w:r>
      <w:r w:rsidR="00E24065" w:rsidRPr="00471D17">
        <w:t xml:space="preserve"> </w:t>
      </w:r>
      <w:r w:rsidRPr="00471D17">
        <w:t>system</w:t>
      </w:r>
      <w:r w:rsidR="00E24065" w:rsidRPr="00471D17">
        <w:t xml:space="preserve"> </w:t>
      </w:r>
      <w:r w:rsidRPr="00471D17">
        <w:t>in</w:t>
      </w:r>
      <w:r w:rsidR="00E24065" w:rsidRPr="00471D17">
        <w:t xml:space="preserve"> </w:t>
      </w:r>
      <w:r w:rsidRPr="00471D17">
        <w:t>general</w:t>
      </w:r>
      <w:r w:rsidR="00E24065" w:rsidRPr="00471D17">
        <w:t xml:space="preserve"> </w:t>
      </w:r>
      <w:r w:rsidRPr="00471D17">
        <w:t>or</w:t>
      </w:r>
      <w:r w:rsidR="00E24065" w:rsidRPr="00471D17">
        <w:t xml:space="preserve"> </w:t>
      </w:r>
      <w:r w:rsidRPr="00471D17">
        <w:t>human</w:t>
      </w:r>
      <w:r w:rsidR="00E24065" w:rsidRPr="00471D17">
        <w:t xml:space="preserve"> </w:t>
      </w:r>
      <w:r w:rsidRPr="00471D17">
        <w:t>rights</w:t>
      </w:r>
      <w:r w:rsidR="00E24065" w:rsidRPr="00471D17">
        <w:t xml:space="preserve"> </w:t>
      </w:r>
      <w:r w:rsidRPr="00471D17">
        <w:t>in</w:t>
      </w:r>
      <w:r w:rsidR="00E24065" w:rsidRPr="00471D17">
        <w:t xml:space="preserve"> </w:t>
      </w:r>
      <w:r w:rsidRPr="00471D17">
        <w:t>particular.</w:t>
      </w:r>
      <w:r w:rsidR="00E24065" w:rsidRPr="00471D17">
        <w:t xml:space="preserve"> </w:t>
      </w:r>
      <w:r w:rsidRPr="00471D17">
        <w:t>This</w:t>
      </w:r>
      <w:r w:rsidR="00E24065" w:rsidRPr="00471D17">
        <w:t xml:space="preserve"> </w:t>
      </w:r>
      <w:r w:rsidRPr="00471D17">
        <w:t>is</w:t>
      </w:r>
      <w:r w:rsidR="00E24065" w:rsidRPr="00471D17">
        <w:t xml:space="preserve"> </w:t>
      </w:r>
      <w:r w:rsidRPr="00471D17">
        <w:t>reinforced</w:t>
      </w:r>
      <w:r w:rsidR="00E24065" w:rsidRPr="00471D17">
        <w:t xml:space="preserve"> </w:t>
      </w:r>
      <w:r w:rsidRPr="00471D17">
        <w:t>by</w:t>
      </w:r>
      <w:r w:rsidR="00E24065" w:rsidRPr="00471D17">
        <w:t xml:space="preserve"> </w:t>
      </w:r>
      <w:r w:rsidRPr="00471D17">
        <w:t>the</w:t>
      </w:r>
      <w:r w:rsidR="00E24065" w:rsidRPr="00471D17">
        <w:t xml:space="preserve"> </w:t>
      </w:r>
      <w:r w:rsidRPr="00471D17">
        <w:t>NHRC</w:t>
      </w:r>
      <w:r w:rsidR="00E24065" w:rsidRPr="00471D17">
        <w:t xml:space="preserve"> </w:t>
      </w:r>
      <w:r w:rsidRPr="00471D17">
        <w:t>in</w:t>
      </w:r>
      <w:r w:rsidR="00E24065" w:rsidRPr="00471D17">
        <w:t xml:space="preserve"> </w:t>
      </w:r>
      <w:r w:rsidRPr="00471D17">
        <w:t>its</w:t>
      </w:r>
      <w:r w:rsidR="00E24065" w:rsidRPr="00471D17">
        <w:t xml:space="preserve"> </w:t>
      </w:r>
      <w:r w:rsidRPr="00471D17">
        <w:t>campaigns</w:t>
      </w:r>
      <w:r w:rsidR="00E24065" w:rsidRPr="00471D17">
        <w:t xml:space="preserve"> </w:t>
      </w:r>
      <w:r w:rsidRPr="00471D17">
        <w:t>to</w:t>
      </w:r>
      <w:r w:rsidR="00E24065" w:rsidRPr="00471D17">
        <w:t xml:space="preserve"> </w:t>
      </w:r>
      <w:r w:rsidRPr="00471D17">
        <w:t>raise</w:t>
      </w:r>
      <w:r w:rsidR="00E24065" w:rsidRPr="00471D17">
        <w:t xml:space="preserve"> </w:t>
      </w:r>
      <w:r w:rsidRPr="00471D17">
        <w:t>awareness</w:t>
      </w:r>
      <w:r w:rsidR="00E24065" w:rsidRPr="00471D17">
        <w:t xml:space="preserve"> </w:t>
      </w:r>
      <w:r w:rsidRPr="00471D17">
        <w:t>of</w:t>
      </w:r>
      <w:r w:rsidR="00E24065" w:rsidRPr="00471D17">
        <w:t xml:space="preserve"> </w:t>
      </w:r>
      <w:r w:rsidRPr="00471D17">
        <w:t>human</w:t>
      </w:r>
      <w:r w:rsidR="00E24065" w:rsidRPr="00471D17">
        <w:t xml:space="preserve"> </w:t>
      </w:r>
      <w:r w:rsidRPr="00471D17">
        <w:t>rights</w:t>
      </w:r>
      <w:r w:rsidR="00E24065" w:rsidRPr="00471D17">
        <w:t xml:space="preserve"> </w:t>
      </w:r>
      <w:r w:rsidRPr="00471D17">
        <w:t>among</w:t>
      </w:r>
      <w:r w:rsidR="00E24065" w:rsidRPr="00471D17">
        <w:t xml:space="preserve"> </w:t>
      </w:r>
      <w:r w:rsidRPr="00471D17">
        <w:t>the</w:t>
      </w:r>
      <w:r w:rsidR="00E24065" w:rsidRPr="00471D17">
        <w:t xml:space="preserve"> </w:t>
      </w:r>
      <w:r w:rsidRPr="00471D17">
        <w:t>Rwandan</w:t>
      </w:r>
      <w:r w:rsidR="00E24065" w:rsidRPr="00471D17">
        <w:t xml:space="preserve"> </w:t>
      </w:r>
      <w:r w:rsidRPr="00471D17">
        <w:t>population</w:t>
      </w:r>
      <w:r w:rsidR="00E24065" w:rsidRPr="00471D17">
        <w:t xml:space="preserve"> </w:t>
      </w:r>
      <w:r w:rsidRPr="00471D17">
        <w:t>and</w:t>
      </w:r>
      <w:r w:rsidR="00E24065" w:rsidRPr="00471D17">
        <w:t xml:space="preserve"> </w:t>
      </w:r>
      <w:r w:rsidRPr="00471D17">
        <w:t>organize</w:t>
      </w:r>
      <w:r w:rsidR="00E24065" w:rsidRPr="00471D17">
        <w:t xml:space="preserve"> </w:t>
      </w:r>
      <w:r w:rsidRPr="00471D17">
        <w:t>relevant</w:t>
      </w:r>
      <w:r w:rsidR="00E24065" w:rsidRPr="00471D17">
        <w:t xml:space="preserve"> </w:t>
      </w:r>
      <w:r w:rsidRPr="00471D17">
        <w:t>training</w:t>
      </w:r>
      <w:r w:rsidR="00E24065" w:rsidRPr="00471D17">
        <w:t xml:space="preserve"> </w:t>
      </w:r>
      <w:r w:rsidRPr="00471D17">
        <w:t>programmes.</w:t>
      </w:r>
      <w:r w:rsidR="00E24065" w:rsidRPr="00471D17">
        <w:t xml:space="preserve"> </w:t>
      </w:r>
      <w:r w:rsidRPr="00471D17">
        <w:t>The</w:t>
      </w:r>
      <w:r w:rsidR="00E24065" w:rsidRPr="00471D17">
        <w:t xml:space="preserve"> </w:t>
      </w:r>
      <w:r w:rsidRPr="00471D17">
        <w:t>commission</w:t>
      </w:r>
      <w:r w:rsidR="00E24065" w:rsidRPr="00471D17">
        <w:t xml:space="preserve"> </w:t>
      </w:r>
      <w:r w:rsidRPr="00471D17">
        <w:t>conducts</w:t>
      </w:r>
      <w:r w:rsidR="00E24065" w:rsidRPr="00471D17">
        <w:t xml:space="preserve"> </w:t>
      </w:r>
      <w:r w:rsidRPr="00471D17">
        <w:t>various</w:t>
      </w:r>
      <w:r w:rsidR="00E24065" w:rsidRPr="00471D17">
        <w:t xml:space="preserve"> </w:t>
      </w:r>
      <w:r w:rsidRPr="00471D17">
        <w:t>radio</w:t>
      </w:r>
      <w:r w:rsidR="00E24065" w:rsidRPr="00471D17">
        <w:t xml:space="preserve"> </w:t>
      </w:r>
      <w:r w:rsidRPr="00471D17">
        <w:t>and</w:t>
      </w:r>
      <w:r w:rsidR="00E24065" w:rsidRPr="00471D17">
        <w:t xml:space="preserve"> </w:t>
      </w:r>
      <w:r w:rsidRPr="00471D17">
        <w:t>television</w:t>
      </w:r>
      <w:r w:rsidR="00E24065" w:rsidRPr="00471D17">
        <w:t xml:space="preserve"> </w:t>
      </w:r>
      <w:r w:rsidRPr="00471D17">
        <w:t>programs</w:t>
      </w:r>
      <w:r w:rsidR="00E24065" w:rsidRPr="00471D17">
        <w:t xml:space="preserve"> </w:t>
      </w:r>
      <w:r w:rsidRPr="00471D17">
        <w:t>on</w:t>
      </w:r>
      <w:r w:rsidR="00E24065" w:rsidRPr="00471D17">
        <w:t xml:space="preserve"> </w:t>
      </w:r>
      <w:r w:rsidRPr="00471D17">
        <w:t>human</w:t>
      </w:r>
      <w:r w:rsidR="00E24065" w:rsidRPr="00471D17">
        <w:t xml:space="preserve"> </w:t>
      </w:r>
      <w:r w:rsidRPr="00471D17">
        <w:t>rights</w:t>
      </w:r>
      <w:r w:rsidR="00E24065" w:rsidRPr="00471D17">
        <w:t xml:space="preserve"> </w:t>
      </w:r>
      <w:r w:rsidRPr="00471D17">
        <w:t>–</w:t>
      </w:r>
      <w:r w:rsidR="00E24065" w:rsidRPr="00471D17">
        <w:t xml:space="preserve"> </w:t>
      </w:r>
      <w:r w:rsidRPr="00471D17">
        <w:t>particularly,</w:t>
      </w:r>
      <w:r w:rsidR="00E24065" w:rsidRPr="00471D17">
        <w:t xml:space="preserve"> </w:t>
      </w:r>
      <w:r w:rsidRPr="00471D17">
        <w:t>women,</w:t>
      </w:r>
      <w:r w:rsidR="00E24065" w:rsidRPr="00471D17">
        <w:t xml:space="preserve"> </w:t>
      </w:r>
      <w:r w:rsidRPr="00471D17">
        <w:t>children</w:t>
      </w:r>
      <w:r w:rsidR="00E24065" w:rsidRPr="00471D17">
        <w:t xml:space="preserve"> </w:t>
      </w:r>
      <w:r w:rsidRPr="00471D17">
        <w:t>and</w:t>
      </w:r>
      <w:r w:rsidR="00E24065" w:rsidRPr="00471D17">
        <w:t xml:space="preserve"> </w:t>
      </w:r>
      <w:r w:rsidRPr="00471D17">
        <w:t>other</w:t>
      </w:r>
      <w:r w:rsidR="00E24065" w:rsidRPr="00471D17">
        <w:t xml:space="preserve"> </w:t>
      </w:r>
      <w:r w:rsidRPr="00471D17">
        <w:t>rights</w:t>
      </w:r>
      <w:r w:rsidR="00E24065" w:rsidRPr="00471D17">
        <w:t xml:space="preserve"> </w:t>
      </w:r>
      <w:r w:rsidRPr="00471D17">
        <w:t>in</w:t>
      </w:r>
      <w:r w:rsidR="00E24065" w:rsidRPr="00471D17">
        <w:t xml:space="preserve"> </w:t>
      </w:r>
      <w:r w:rsidRPr="00471D17">
        <w:t>general.</w:t>
      </w:r>
      <w:r w:rsidR="00E24065" w:rsidRPr="00471D17">
        <w:t xml:space="preserve"> </w:t>
      </w:r>
      <w:r w:rsidRPr="00471D17">
        <w:t>Prison</w:t>
      </w:r>
      <w:r w:rsidR="00E24065" w:rsidRPr="00471D17">
        <w:t xml:space="preserve"> </w:t>
      </w:r>
      <w:r w:rsidRPr="00471D17">
        <w:t>and</w:t>
      </w:r>
      <w:r w:rsidR="00E24065" w:rsidRPr="00471D17">
        <w:t xml:space="preserve"> </w:t>
      </w:r>
      <w:r w:rsidRPr="00471D17">
        <w:t>unlawful</w:t>
      </w:r>
      <w:r w:rsidR="00E24065" w:rsidRPr="00471D17">
        <w:t xml:space="preserve"> </w:t>
      </w:r>
      <w:r w:rsidRPr="00471D17">
        <w:t>detentions</w:t>
      </w:r>
      <w:r w:rsidR="00E24065" w:rsidRPr="00471D17">
        <w:t xml:space="preserve"> </w:t>
      </w:r>
      <w:r w:rsidRPr="00471D17">
        <w:t>are</w:t>
      </w:r>
      <w:r w:rsidR="00E24065" w:rsidRPr="00471D17">
        <w:t xml:space="preserve"> </w:t>
      </w:r>
      <w:r w:rsidRPr="00471D17">
        <w:t>conducted</w:t>
      </w:r>
      <w:r w:rsidR="00E24065" w:rsidRPr="00471D17">
        <w:t xml:space="preserve"> </w:t>
      </w:r>
      <w:r w:rsidRPr="00471D17">
        <w:t>every</w:t>
      </w:r>
      <w:r w:rsidR="00E24065" w:rsidRPr="00471D17">
        <w:t xml:space="preserve"> </w:t>
      </w:r>
      <w:r w:rsidRPr="00471D17">
        <w:t>year.</w:t>
      </w:r>
      <w:r w:rsidR="00E24065" w:rsidRPr="00471D17">
        <w:t xml:space="preserve"> </w:t>
      </w:r>
      <w:r w:rsidRPr="00471D17">
        <w:t>The</w:t>
      </w:r>
      <w:r w:rsidR="00E24065" w:rsidRPr="00471D17">
        <w:t xml:space="preserve"> </w:t>
      </w:r>
      <w:r w:rsidRPr="00471D17">
        <w:t>reports</w:t>
      </w:r>
      <w:r w:rsidR="00E24065" w:rsidRPr="00471D17">
        <w:t xml:space="preserve"> </w:t>
      </w:r>
      <w:r w:rsidRPr="00471D17">
        <w:t>are</w:t>
      </w:r>
      <w:r w:rsidR="00E24065" w:rsidRPr="00471D17">
        <w:t xml:space="preserve"> </w:t>
      </w:r>
      <w:r w:rsidRPr="00471D17">
        <w:t>thereafter</w:t>
      </w:r>
      <w:r w:rsidR="00E24065" w:rsidRPr="00471D17">
        <w:t xml:space="preserve"> </w:t>
      </w:r>
      <w:r w:rsidRPr="00471D17">
        <w:t>shared</w:t>
      </w:r>
      <w:r w:rsidR="00E24065" w:rsidRPr="00471D17">
        <w:t xml:space="preserve"> </w:t>
      </w:r>
      <w:r w:rsidRPr="00471D17">
        <w:t>within</w:t>
      </w:r>
      <w:r w:rsidR="00E24065" w:rsidRPr="00471D17">
        <w:t xml:space="preserve"> </w:t>
      </w:r>
      <w:r w:rsidRPr="00471D17">
        <w:t>state</w:t>
      </w:r>
      <w:r w:rsidR="00E24065" w:rsidRPr="00471D17">
        <w:t xml:space="preserve"> </w:t>
      </w:r>
      <w:r w:rsidRPr="00471D17">
        <w:t>institutions</w:t>
      </w:r>
      <w:r w:rsidR="00E24065" w:rsidRPr="00471D17">
        <w:t xml:space="preserve"> </w:t>
      </w:r>
      <w:r w:rsidRPr="00471D17">
        <w:t>for</w:t>
      </w:r>
      <w:r w:rsidR="00E24065" w:rsidRPr="00471D17">
        <w:t xml:space="preserve"> </w:t>
      </w:r>
      <w:r w:rsidRPr="00471D17">
        <w:t>reaction.</w:t>
      </w:r>
    </w:p>
    <w:p w:rsidR="00951BC8" w:rsidRPr="00471D17" w:rsidRDefault="00951BC8" w:rsidP="00471D17">
      <w:pPr>
        <w:pStyle w:val="SingleTxtG"/>
      </w:pPr>
      <w:r w:rsidRPr="00471D17">
        <w:t>48.</w:t>
      </w:r>
      <w:r w:rsidRPr="00471D17">
        <w:tab/>
        <w:t>Rwanda</w:t>
      </w:r>
      <w:r w:rsidR="00E24065" w:rsidRPr="00471D17">
        <w:t xml:space="preserve"> </w:t>
      </w:r>
      <w:r w:rsidRPr="00471D17">
        <w:t>boasts</w:t>
      </w:r>
      <w:r w:rsidR="00E24065" w:rsidRPr="00471D17">
        <w:t xml:space="preserve"> </w:t>
      </w:r>
      <w:r w:rsidRPr="00471D17">
        <w:t>of</w:t>
      </w:r>
      <w:r w:rsidR="00E24065" w:rsidRPr="00471D17">
        <w:t xml:space="preserve"> </w:t>
      </w:r>
      <w:r w:rsidRPr="00471D17">
        <w:t>other</w:t>
      </w:r>
      <w:r w:rsidR="00E24065" w:rsidRPr="00471D17">
        <w:t xml:space="preserve"> </w:t>
      </w:r>
      <w:r w:rsidRPr="00471D17">
        <w:t>organised</w:t>
      </w:r>
      <w:r w:rsidR="00E24065" w:rsidRPr="00471D17">
        <w:t xml:space="preserve"> </w:t>
      </w:r>
      <w:r w:rsidRPr="00471D17">
        <w:t>media</w:t>
      </w:r>
      <w:r w:rsidR="00E24065" w:rsidRPr="00471D17">
        <w:t xml:space="preserve"> </w:t>
      </w:r>
      <w:r w:rsidRPr="00471D17">
        <w:t>of</w:t>
      </w:r>
      <w:r w:rsidR="00E24065" w:rsidRPr="00471D17">
        <w:t xml:space="preserve"> </w:t>
      </w:r>
      <w:r w:rsidRPr="00471D17">
        <w:t>information</w:t>
      </w:r>
      <w:r w:rsidR="00E24065" w:rsidRPr="00471D17">
        <w:t xml:space="preserve"> </w:t>
      </w:r>
      <w:r w:rsidRPr="00471D17">
        <w:t>dissemination</w:t>
      </w:r>
      <w:r w:rsidR="00E24065" w:rsidRPr="00471D17">
        <w:t xml:space="preserve"> </w:t>
      </w:r>
      <w:r w:rsidRPr="00471D17">
        <w:t>that</w:t>
      </w:r>
      <w:r w:rsidR="00E24065" w:rsidRPr="00471D17">
        <w:t xml:space="preserve"> </w:t>
      </w:r>
      <w:r w:rsidRPr="00471D17">
        <w:t>include</w:t>
      </w:r>
      <w:r w:rsidR="00E24065" w:rsidRPr="00471D17">
        <w:t xml:space="preserve"> </w:t>
      </w:r>
      <w:r w:rsidRPr="00471D17">
        <w:t>education</w:t>
      </w:r>
      <w:r w:rsidR="00E24065" w:rsidRPr="00471D17">
        <w:t xml:space="preserve"> </w:t>
      </w:r>
      <w:r w:rsidRPr="00471D17">
        <w:t>of</w:t>
      </w:r>
      <w:r w:rsidR="00E24065" w:rsidRPr="00471D17">
        <w:t xml:space="preserve"> </w:t>
      </w:r>
      <w:r w:rsidRPr="00471D17">
        <w:t>human</w:t>
      </w:r>
      <w:r w:rsidR="00E24065" w:rsidRPr="00471D17">
        <w:t xml:space="preserve"> </w:t>
      </w:r>
      <w:r w:rsidRPr="00471D17">
        <w:t>rights</w:t>
      </w:r>
      <w:r w:rsidR="00E24065" w:rsidRPr="00471D17">
        <w:t xml:space="preserve"> </w:t>
      </w:r>
      <w:r w:rsidRPr="00471D17">
        <w:t>in</w:t>
      </w:r>
      <w:r w:rsidR="00E24065" w:rsidRPr="00471D17">
        <w:t xml:space="preserve"> </w:t>
      </w:r>
      <w:r w:rsidRPr="00471D17">
        <w:t>schools,</w:t>
      </w:r>
      <w:r w:rsidR="00E24065" w:rsidRPr="00471D17">
        <w:t xml:space="preserve"> </w:t>
      </w:r>
      <w:r w:rsidRPr="00471D17">
        <w:t>hosts</w:t>
      </w:r>
      <w:r w:rsidR="00E24065" w:rsidRPr="00471D17">
        <w:t xml:space="preserve"> </w:t>
      </w:r>
      <w:r w:rsidRPr="00471D17">
        <w:t>both</w:t>
      </w:r>
      <w:r w:rsidR="00E24065" w:rsidRPr="00471D17">
        <w:t xml:space="preserve"> </w:t>
      </w:r>
      <w:r w:rsidRPr="00471D17">
        <w:t>local</w:t>
      </w:r>
      <w:r w:rsidR="00E24065" w:rsidRPr="00471D17">
        <w:t xml:space="preserve"> </w:t>
      </w:r>
      <w:r w:rsidRPr="00471D17">
        <w:t>and</w:t>
      </w:r>
      <w:r w:rsidR="00E24065" w:rsidRPr="00471D17">
        <w:t xml:space="preserve"> </w:t>
      </w:r>
      <w:r w:rsidRPr="00471D17">
        <w:t>international</w:t>
      </w:r>
      <w:r w:rsidR="00E24065" w:rsidRPr="00471D17">
        <w:t xml:space="preserve"> </w:t>
      </w:r>
      <w:r w:rsidRPr="00471D17">
        <w:t>conferences,</w:t>
      </w:r>
      <w:r w:rsidR="00E24065" w:rsidRPr="00471D17">
        <w:t xml:space="preserve"> </w:t>
      </w:r>
      <w:r w:rsidRPr="00471D17">
        <w:t>national</w:t>
      </w:r>
      <w:r w:rsidR="00E24065" w:rsidRPr="00471D17">
        <w:t xml:space="preserve"> </w:t>
      </w:r>
      <w:r w:rsidRPr="00471D17">
        <w:t>recognition</w:t>
      </w:r>
      <w:r w:rsidR="00E24065" w:rsidRPr="00471D17">
        <w:t xml:space="preserve"> </w:t>
      </w:r>
      <w:r w:rsidRPr="00471D17">
        <w:t>of</w:t>
      </w:r>
      <w:r w:rsidR="00E24065" w:rsidRPr="00471D17">
        <w:t xml:space="preserve"> </w:t>
      </w:r>
      <w:r w:rsidRPr="00471D17">
        <w:t>international</w:t>
      </w:r>
      <w:r w:rsidR="00E24065" w:rsidRPr="00471D17">
        <w:t xml:space="preserve"> </w:t>
      </w:r>
      <w:r w:rsidRPr="00471D17">
        <w:t>human</w:t>
      </w:r>
      <w:r w:rsidR="00E24065" w:rsidRPr="00471D17">
        <w:t xml:space="preserve"> </w:t>
      </w:r>
      <w:r w:rsidRPr="00471D17">
        <w:t>rights</w:t>
      </w:r>
      <w:r w:rsidR="00E24065" w:rsidRPr="00471D17">
        <w:t xml:space="preserve"> </w:t>
      </w:r>
      <w:r w:rsidRPr="00471D17">
        <w:t>days,</w:t>
      </w:r>
      <w:r w:rsidR="00E24065" w:rsidRPr="00471D17">
        <w:t xml:space="preserve"> </w:t>
      </w:r>
      <w:r w:rsidRPr="00471D17">
        <w:t>distribution</w:t>
      </w:r>
      <w:r w:rsidR="00E24065" w:rsidRPr="00471D17">
        <w:t xml:space="preserve"> </w:t>
      </w:r>
      <w:r w:rsidRPr="00471D17">
        <w:t>of</w:t>
      </w:r>
      <w:r w:rsidR="00E24065" w:rsidRPr="00471D17">
        <w:t xml:space="preserve"> </w:t>
      </w:r>
      <w:r w:rsidRPr="00471D17">
        <w:t>human</w:t>
      </w:r>
      <w:r w:rsidR="00E24065" w:rsidRPr="00471D17">
        <w:t xml:space="preserve"> </w:t>
      </w:r>
      <w:r w:rsidRPr="00471D17">
        <w:t>rights</w:t>
      </w:r>
      <w:r w:rsidR="00E24065" w:rsidRPr="00471D17">
        <w:t xml:space="preserve"> </w:t>
      </w:r>
      <w:r w:rsidRPr="00471D17">
        <w:t>brochures</w:t>
      </w:r>
      <w:r w:rsidR="00E24065" w:rsidRPr="00471D17">
        <w:t xml:space="preserve"> </w:t>
      </w:r>
      <w:r w:rsidRPr="00471D17">
        <w:t>and</w:t>
      </w:r>
      <w:r w:rsidR="00E24065" w:rsidRPr="00471D17">
        <w:t xml:space="preserve"> </w:t>
      </w:r>
      <w:r w:rsidRPr="00471D17">
        <w:t>posters</w:t>
      </w:r>
      <w:r w:rsidR="00E24065" w:rsidRPr="00471D17">
        <w:t xml:space="preserve"> </w:t>
      </w:r>
      <w:r w:rsidRPr="00471D17">
        <w:t>and</w:t>
      </w:r>
      <w:r w:rsidR="00E24065" w:rsidRPr="00471D17">
        <w:t xml:space="preserve"> </w:t>
      </w:r>
      <w:r w:rsidRPr="00471D17">
        <w:t>translation</w:t>
      </w:r>
      <w:r w:rsidR="00E24065" w:rsidRPr="00471D17">
        <w:t xml:space="preserve"> </w:t>
      </w:r>
      <w:r w:rsidRPr="00471D17">
        <w:t>of</w:t>
      </w:r>
      <w:r w:rsidR="00E24065" w:rsidRPr="00471D17">
        <w:t xml:space="preserve"> </w:t>
      </w:r>
      <w:r w:rsidRPr="00471D17">
        <w:t>human</w:t>
      </w:r>
      <w:r w:rsidR="00E24065" w:rsidRPr="00471D17">
        <w:t xml:space="preserve"> </w:t>
      </w:r>
      <w:r w:rsidRPr="00471D17">
        <w:t>rights</w:t>
      </w:r>
      <w:r w:rsidR="00E24065" w:rsidRPr="00471D17">
        <w:t xml:space="preserve"> </w:t>
      </w:r>
      <w:r w:rsidRPr="00471D17">
        <w:t>documents</w:t>
      </w:r>
      <w:r w:rsidR="00E24065" w:rsidRPr="00471D17">
        <w:t xml:space="preserve"> </w:t>
      </w:r>
      <w:r w:rsidRPr="00471D17">
        <w:t>into</w:t>
      </w:r>
      <w:r w:rsidR="00E24065" w:rsidRPr="00471D17">
        <w:t xml:space="preserve"> </w:t>
      </w:r>
      <w:r w:rsidRPr="00471D17">
        <w:t>local</w:t>
      </w:r>
      <w:r w:rsidR="00E24065" w:rsidRPr="00471D17">
        <w:t xml:space="preserve"> </w:t>
      </w:r>
      <w:r w:rsidRPr="00471D17">
        <w:t>language.</w:t>
      </w:r>
      <w:r w:rsidR="00E24065" w:rsidRPr="00471D17">
        <w:t xml:space="preserve"> </w:t>
      </w:r>
    </w:p>
    <w:p w:rsidR="00951BC8" w:rsidRPr="00471D17" w:rsidRDefault="00951BC8" w:rsidP="001D1654">
      <w:pPr>
        <w:pStyle w:val="H1G"/>
      </w:pPr>
      <w:bookmarkStart w:id="104" w:name="_Toc233624936"/>
      <w:bookmarkStart w:id="105" w:name="_Toc233625581"/>
      <w:bookmarkStart w:id="106" w:name="_Toc233625932"/>
      <w:bookmarkStart w:id="107" w:name="_Toc234236137"/>
      <w:bookmarkStart w:id="108" w:name="_Toc234236712"/>
      <w:bookmarkStart w:id="109" w:name="_Toc234237481"/>
      <w:bookmarkStart w:id="110" w:name="_Toc234237919"/>
      <w:r w:rsidRPr="00471D17">
        <w:tab/>
        <w:t>G.</w:t>
      </w:r>
      <w:r w:rsidRPr="00471D17">
        <w:tab/>
        <w:t>Structure</w:t>
      </w:r>
      <w:r w:rsidR="00E24065" w:rsidRPr="00471D17">
        <w:t xml:space="preserve"> </w:t>
      </w:r>
      <w:r w:rsidRPr="00471D17">
        <w:t>of</w:t>
      </w:r>
      <w:r w:rsidR="00E24065" w:rsidRPr="00471D17">
        <w:t xml:space="preserve"> </w:t>
      </w:r>
      <w:r w:rsidRPr="00471D17">
        <w:t>the</w:t>
      </w:r>
      <w:r w:rsidR="00E24065" w:rsidRPr="00471D17">
        <w:t xml:space="preserve"> </w:t>
      </w:r>
      <w:r w:rsidRPr="00471D17">
        <w:t>report</w:t>
      </w:r>
      <w:bookmarkEnd w:id="104"/>
      <w:bookmarkEnd w:id="105"/>
      <w:bookmarkEnd w:id="106"/>
      <w:bookmarkEnd w:id="107"/>
      <w:bookmarkEnd w:id="108"/>
      <w:bookmarkEnd w:id="109"/>
      <w:bookmarkEnd w:id="110"/>
    </w:p>
    <w:p w:rsidR="00951BC8" w:rsidRPr="00471D17" w:rsidRDefault="00951BC8" w:rsidP="00471D17">
      <w:pPr>
        <w:pStyle w:val="SingleTxtG"/>
      </w:pPr>
      <w:r w:rsidRPr="00471D17">
        <w:t>49.</w:t>
      </w:r>
      <w:r w:rsidRPr="00471D17">
        <w:tab/>
        <w:t>Within</w:t>
      </w:r>
      <w:r w:rsidR="00E24065" w:rsidRPr="00471D17">
        <w:t xml:space="preserve"> </w:t>
      </w:r>
      <w:r w:rsidRPr="00471D17">
        <w:t>the</w:t>
      </w:r>
      <w:r w:rsidR="00E24065" w:rsidRPr="00471D17">
        <w:t xml:space="preserve"> </w:t>
      </w:r>
      <w:r w:rsidRPr="00471D17">
        <w:t>format</w:t>
      </w:r>
      <w:r w:rsidR="00E24065" w:rsidRPr="00471D17">
        <w:t xml:space="preserve"> </w:t>
      </w:r>
      <w:r w:rsidRPr="00471D17">
        <w:t>required</w:t>
      </w:r>
      <w:r w:rsidR="00E24065" w:rsidRPr="00471D17">
        <w:t xml:space="preserve"> </w:t>
      </w:r>
      <w:r w:rsidRPr="00471D17">
        <w:t>by</w:t>
      </w:r>
      <w:r w:rsidR="00E24065" w:rsidRPr="00471D17">
        <w:t xml:space="preserve"> </w:t>
      </w:r>
      <w:r w:rsidRPr="00471D17">
        <w:t>the</w:t>
      </w:r>
      <w:r w:rsidR="00E24065" w:rsidRPr="00471D17">
        <w:t xml:space="preserve"> </w:t>
      </w:r>
      <w:r w:rsidRPr="00471D17">
        <w:t>Convention,</w:t>
      </w:r>
      <w:r w:rsidR="00E24065" w:rsidRPr="00471D17">
        <w:t xml:space="preserve"> </w:t>
      </w:r>
      <w:r w:rsidRPr="00471D17">
        <w:t>this</w:t>
      </w:r>
      <w:r w:rsidR="00E24065" w:rsidRPr="00471D17">
        <w:t xml:space="preserve"> </w:t>
      </w:r>
      <w:r w:rsidRPr="00471D17">
        <w:t>report</w:t>
      </w:r>
      <w:r w:rsidR="00E24065" w:rsidRPr="00471D17">
        <w:t xml:space="preserve"> </w:t>
      </w:r>
      <w:r w:rsidRPr="00471D17">
        <w:t>briefly</w:t>
      </w:r>
      <w:r w:rsidR="00E24065" w:rsidRPr="00471D17">
        <w:t xml:space="preserve"> </w:t>
      </w:r>
      <w:r w:rsidRPr="00471D17">
        <w:t>outlines</w:t>
      </w:r>
      <w:r w:rsidR="00E24065" w:rsidRPr="00471D17">
        <w:t xml:space="preserve"> </w:t>
      </w:r>
      <w:r w:rsidRPr="00471D17">
        <w:t>the</w:t>
      </w:r>
      <w:r w:rsidR="00E24065" w:rsidRPr="00471D17">
        <w:t xml:space="preserve"> </w:t>
      </w:r>
      <w:r w:rsidRPr="00471D17">
        <w:t>context</w:t>
      </w:r>
      <w:r w:rsidR="00E24065" w:rsidRPr="00471D17">
        <w:t xml:space="preserve"> </w:t>
      </w:r>
      <w:r w:rsidRPr="00471D17">
        <w:t>within</w:t>
      </w:r>
      <w:r w:rsidR="00E24065" w:rsidRPr="00471D17">
        <w:t xml:space="preserve"> </w:t>
      </w:r>
      <w:r w:rsidRPr="00471D17">
        <w:t>which</w:t>
      </w:r>
      <w:r w:rsidR="00E24065" w:rsidRPr="00471D17">
        <w:t xml:space="preserve"> </w:t>
      </w:r>
      <w:r w:rsidRPr="00471D17">
        <w:t>compliance</w:t>
      </w:r>
      <w:r w:rsidR="00E24065" w:rsidRPr="00471D17">
        <w:t xml:space="preserve"> </w:t>
      </w:r>
      <w:r w:rsidRPr="00471D17">
        <w:t>with</w:t>
      </w:r>
      <w:r w:rsidR="00E24065" w:rsidRPr="00471D17">
        <w:t xml:space="preserve"> </w:t>
      </w:r>
      <w:r w:rsidRPr="00471D17">
        <w:t>the</w:t>
      </w:r>
      <w:r w:rsidR="00E24065" w:rsidRPr="00471D17">
        <w:t xml:space="preserve"> </w:t>
      </w:r>
      <w:r w:rsidRPr="00471D17">
        <w:t>Convention</w:t>
      </w:r>
      <w:r w:rsidR="00E24065" w:rsidRPr="00471D17">
        <w:t xml:space="preserve"> </w:t>
      </w:r>
      <w:r w:rsidRPr="00471D17">
        <w:t>must</w:t>
      </w:r>
      <w:r w:rsidR="00E24065" w:rsidRPr="00471D17">
        <w:t xml:space="preserve"> </w:t>
      </w:r>
      <w:r w:rsidRPr="00471D17">
        <w:t>take</w:t>
      </w:r>
      <w:r w:rsidR="00E24065" w:rsidRPr="00471D17">
        <w:t xml:space="preserve"> </w:t>
      </w:r>
      <w:r w:rsidRPr="00471D17">
        <w:t>place</w:t>
      </w:r>
      <w:r w:rsidR="00E24065" w:rsidRPr="00471D17">
        <w:t xml:space="preserve"> </w:t>
      </w:r>
      <w:r w:rsidRPr="00471D17">
        <w:t>in</w:t>
      </w:r>
      <w:r w:rsidR="00E24065" w:rsidRPr="00471D17">
        <w:t xml:space="preserve"> </w:t>
      </w:r>
      <w:r w:rsidRPr="00471D17">
        <w:t>Rwanda.</w:t>
      </w:r>
      <w:r w:rsidR="00E24065" w:rsidRPr="00471D17">
        <w:t xml:space="preserve"> </w:t>
      </w:r>
      <w:r w:rsidRPr="00471D17">
        <w:t>In</w:t>
      </w:r>
      <w:r w:rsidR="00E24065" w:rsidRPr="00471D17">
        <w:t xml:space="preserve"> </w:t>
      </w:r>
      <w:r w:rsidRPr="00471D17">
        <w:t>this</w:t>
      </w:r>
      <w:r w:rsidR="00E24065" w:rsidRPr="00471D17">
        <w:t xml:space="preserve"> </w:t>
      </w:r>
      <w:r w:rsidRPr="00471D17">
        <w:t>regard,</w:t>
      </w:r>
      <w:r w:rsidR="00E24065" w:rsidRPr="00471D17">
        <w:t xml:space="preserve"> </w:t>
      </w:r>
      <w:r w:rsidRPr="00471D17">
        <w:t>the</w:t>
      </w:r>
      <w:r w:rsidR="00E24065" w:rsidRPr="00471D17">
        <w:t xml:space="preserve"> </w:t>
      </w:r>
      <w:r w:rsidRPr="00471D17">
        <w:t>report</w:t>
      </w:r>
      <w:r w:rsidR="00E24065" w:rsidRPr="00471D17">
        <w:t xml:space="preserve"> </w:t>
      </w:r>
      <w:r w:rsidRPr="00471D17">
        <w:t>draws</w:t>
      </w:r>
      <w:r w:rsidR="00E24065" w:rsidRPr="00471D17">
        <w:t xml:space="preserve"> </w:t>
      </w:r>
      <w:r w:rsidRPr="00471D17">
        <w:t>attention</w:t>
      </w:r>
      <w:r w:rsidR="00E24065" w:rsidRPr="00471D17">
        <w:t xml:space="preserve"> </w:t>
      </w:r>
      <w:r w:rsidRPr="00471D17">
        <w:t>to</w:t>
      </w:r>
      <w:r w:rsidR="00E24065" w:rsidRPr="00471D17">
        <w:t xml:space="preserve"> </w:t>
      </w:r>
      <w:r w:rsidRPr="00471D17">
        <w:t>the</w:t>
      </w:r>
      <w:r w:rsidR="00E24065" w:rsidRPr="00471D17">
        <w:t xml:space="preserve"> </w:t>
      </w:r>
      <w:r w:rsidRPr="00471D17">
        <w:t>reality</w:t>
      </w:r>
      <w:r w:rsidR="00E24065" w:rsidRPr="00471D17">
        <w:t xml:space="preserve"> </w:t>
      </w:r>
      <w:r w:rsidRPr="00471D17">
        <w:t>of</w:t>
      </w:r>
      <w:r w:rsidR="00E24065" w:rsidRPr="00471D17">
        <w:t xml:space="preserve"> </w:t>
      </w:r>
      <w:r w:rsidRPr="00471D17">
        <w:t>the</w:t>
      </w:r>
      <w:r w:rsidR="00E24065" w:rsidRPr="00471D17">
        <w:t xml:space="preserve"> </w:t>
      </w:r>
      <w:r w:rsidRPr="00471D17">
        <w:t>legacy</w:t>
      </w:r>
      <w:r w:rsidR="00E24065" w:rsidRPr="00471D17">
        <w:t xml:space="preserve"> </w:t>
      </w:r>
      <w:r w:rsidRPr="00471D17">
        <w:t>of</w:t>
      </w:r>
      <w:r w:rsidR="00E24065" w:rsidRPr="00471D17">
        <w:t xml:space="preserve"> </w:t>
      </w:r>
      <w:r w:rsidRPr="00471D17">
        <w:t>previously</w:t>
      </w:r>
      <w:r w:rsidR="00E24065" w:rsidRPr="00471D17">
        <w:t xml:space="preserve"> </w:t>
      </w:r>
      <w:r w:rsidRPr="00471D17">
        <w:t>institutionalised</w:t>
      </w:r>
      <w:r w:rsidR="00E24065" w:rsidRPr="00471D17">
        <w:t xml:space="preserve"> </w:t>
      </w:r>
      <w:r w:rsidRPr="00471D17">
        <w:t>injustices</w:t>
      </w:r>
      <w:r w:rsidR="00E24065" w:rsidRPr="00471D17">
        <w:t xml:space="preserve"> </w:t>
      </w:r>
      <w:r w:rsidRPr="00471D17">
        <w:t>and</w:t>
      </w:r>
      <w:r w:rsidR="00E24065" w:rsidRPr="00471D17">
        <w:t xml:space="preserve"> </w:t>
      </w:r>
      <w:r w:rsidRPr="00471D17">
        <w:t>appropriate</w:t>
      </w:r>
      <w:r w:rsidR="00E24065" w:rsidRPr="00471D17">
        <w:t xml:space="preserve"> </w:t>
      </w:r>
      <w:r w:rsidRPr="00471D17">
        <w:t>measures</w:t>
      </w:r>
      <w:r w:rsidR="00E24065" w:rsidRPr="00471D17">
        <w:t xml:space="preserve"> </w:t>
      </w:r>
      <w:r w:rsidRPr="00471D17">
        <w:t>that</w:t>
      </w:r>
      <w:r w:rsidR="00E24065" w:rsidRPr="00471D17">
        <w:t xml:space="preserve"> </w:t>
      </w:r>
      <w:r w:rsidRPr="00471D17">
        <w:t>have</w:t>
      </w:r>
      <w:r w:rsidR="00E24065" w:rsidRPr="00471D17">
        <w:t xml:space="preserve"> </w:t>
      </w:r>
      <w:r w:rsidRPr="00471D17">
        <w:t>been</w:t>
      </w:r>
      <w:r w:rsidR="00E24065" w:rsidRPr="00471D17">
        <w:t xml:space="preserve"> </w:t>
      </w:r>
      <w:r w:rsidRPr="00471D17">
        <w:t>put</w:t>
      </w:r>
      <w:r w:rsidR="00E24065" w:rsidRPr="00471D17">
        <w:t xml:space="preserve"> </w:t>
      </w:r>
      <w:r w:rsidRPr="00471D17">
        <w:t>in</w:t>
      </w:r>
      <w:r w:rsidR="00E24065" w:rsidRPr="00471D17">
        <w:t xml:space="preserve"> </w:t>
      </w:r>
      <w:r w:rsidRPr="00471D17">
        <w:t>place</w:t>
      </w:r>
      <w:r w:rsidR="00E24065" w:rsidRPr="00471D17">
        <w:t xml:space="preserve"> </w:t>
      </w:r>
      <w:r w:rsidRPr="00471D17">
        <w:t>to</w:t>
      </w:r>
      <w:r w:rsidR="00E24065" w:rsidRPr="00471D17">
        <w:t xml:space="preserve"> </w:t>
      </w:r>
      <w:r w:rsidRPr="00471D17">
        <w:t>combat</w:t>
      </w:r>
      <w:r w:rsidR="00E24065" w:rsidRPr="00471D17">
        <w:t xml:space="preserve"> </w:t>
      </w:r>
      <w:r w:rsidRPr="00471D17">
        <w:t>the</w:t>
      </w:r>
      <w:r w:rsidR="00E24065" w:rsidRPr="00471D17">
        <w:t xml:space="preserve"> </w:t>
      </w:r>
      <w:r w:rsidRPr="00471D17">
        <w:t>status</w:t>
      </w:r>
      <w:r w:rsidR="00E24065" w:rsidRPr="00471D17">
        <w:t xml:space="preserve"> </w:t>
      </w:r>
      <w:r w:rsidRPr="00471D17">
        <w:t>quo.</w:t>
      </w:r>
      <w:r w:rsidR="00E24065" w:rsidRPr="00471D17">
        <w:t xml:space="preserve"> </w:t>
      </w:r>
      <w:r w:rsidRPr="00471D17">
        <w:t>Part</w:t>
      </w:r>
      <w:r w:rsidR="00E24065" w:rsidRPr="00471D17">
        <w:t xml:space="preserve"> </w:t>
      </w:r>
      <w:r w:rsidRPr="00471D17">
        <w:t>one</w:t>
      </w:r>
      <w:r w:rsidR="00E24065" w:rsidRPr="00471D17">
        <w:t xml:space="preserve"> </w:t>
      </w:r>
      <w:r w:rsidRPr="00471D17">
        <w:t>of</w:t>
      </w:r>
      <w:r w:rsidR="00E24065" w:rsidRPr="00471D17">
        <w:t xml:space="preserve"> </w:t>
      </w:r>
      <w:r w:rsidRPr="00471D17">
        <w:t>the</w:t>
      </w:r>
      <w:r w:rsidR="00E24065" w:rsidRPr="00471D17">
        <w:t xml:space="preserve"> </w:t>
      </w:r>
      <w:r w:rsidRPr="00471D17">
        <w:t>report</w:t>
      </w:r>
      <w:r w:rsidR="00E24065" w:rsidRPr="00471D17">
        <w:t xml:space="preserve"> </w:t>
      </w:r>
      <w:r w:rsidRPr="00471D17">
        <w:t>briefly</w:t>
      </w:r>
      <w:r w:rsidR="00E24065" w:rsidRPr="00471D17">
        <w:t xml:space="preserve"> </w:t>
      </w:r>
      <w:r w:rsidRPr="00471D17">
        <w:t>gives</w:t>
      </w:r>
      <w:r w:rsidR="00E24065" w:rsidRPr="00471D17">
        <w:t xml:space="preserve"> </w:t>
      </w:r>
      <w:r w:rsidRPr="00471D17">
        <w:t>the</w:t>
      </w:r>
      <w:r w:rsidR="00E24065" w:rsidRPr="00471D17">
        <w:t xml:space="preserve"> </w:t>
      </w:r>
      <w:r w:rsidRPr="00471D17">
        <w:t>introduction,</w:t>
      </w:r>
      <w:r w:rsidR="00E24065" w:rsidRPr="00471D17">
        <w:t xml:space="preserve"> </w:t>
      </w:r>
      <w:r w:rsidRPr="00471D17">
        <w:t>and</w:t>
      </w:r>
      <w:r w:rsidR="00E24065" w:rsidRPr="00471D17">
        <w:t xml:space="preserve"> </w:t>
      </w:r>
      <w:r w:rsidRPr="00471D17">
        <w:t>part</w:t>
      </w:r>
      <w:r w:rsidR="00E24065" w:rsidRPr="00471D17">
        <w:t xml:space="preserve"> </w:t>
      </w:r>
      <w:r w:rsidRPr="00471D17">
        <w:t>two</w:t>
      </w:r>
      <w:r w:rsidR="00E24065" w:rsidRPr="00471D17">
        <w:t xml:space="preserve"> </w:t>
      </w:r>
      <w:r w:rsidRPr="00471D17">
        <w:t>provides</w:t>
      </w:r>
      <w:r w:rsidR="00E24065" w:rsidRPr="00471D17">
        <w:t xml:space="preserve"> </w:t>
      </w:r>
      <w:r w:rsidRPr="00471D17">
        <w:t>the</w:t>
      </w:r>
      <w:r w:rsidR="00E24065" w:rsidRPr="00471D17">
        <w:t xml:space="preserve"> </w:t>
      </w:r>
      <w:r w:rsidRPr="00471D17">
        <w:t>historical</w:t>
      </w:r>
      <w:r w:rsidR="00E24065" w:rsidRPr="00471D17">
        <w:t xml:space="preserve"> </w:t>
      </w:r>
      <w:r w:rsidRPr="00471D17">
        <w:t>background,</w:t>
      </w:r>
      <w:r w:rsidR="00E24065" w:rsidRPr="00471D17">
        <w:t xml:space="preserve"> </w:t>
      </w:r>
      <w:r w:rsidRPr="00471D17">
        <w:t>geography,</w:t>
      </w:r>
      <w:r w:rsidR="00E24065" w:rsidRPr="00471D17">
        <w:t xml:space="preserve"> </w:t>
      </w:r>
      <w:r w:rsidRPr="00471D17">
        <w:t>legal</w:t>
      </w:r>
      <w:r w:rsidR="00E24065" w:rsidRPr="00471D17">
        <w:t xml:space="preserve"> </w:t>
      </w:r>
      <w:r w:rsidRPr="00471D17">
        <w:t>framework</w:t>
      </w:r>
      <w:r w:rsidR="00E24065" w:rsidRPr="00471D17">
        <w:t xml:space="preserve"> </w:t>
      </w:r>
      <w:r w:rsidRPr="00471D17">
        <w:t>and</w:t>
      </w:r>
      <w:r w:rsidR="00E24065" w:rsidRPr="00471D17">
        <w:t xml:space="preserve"> </w:t>
      </w:r>
      <w:r w:rsidRPr="00471D17">
        <w:t>political</w:t>
      </w:r>
      <w:r w:rsidR="00E24065" w:rsidRPr="00471D17">
        <w:t xml:space="preserve"> </w:t>
      </w:r>
      <w:r w:rsidRPr="00471D17">
        <w:t>structure</w:t>
      </w:r>
      <w:r w:rsidR="00E24065" w:rsidRPr="00471D17">
        <w:t xml:space="preserve"> </w:t>
      </w:r>
      <w:r w:rsidRPr="00471D17">
        <w:t>of</w:t>
      </w:r>
      <w:r w:rsidR="00E24065" w:rsidRPr="00471D17">
        <w:t xml:space="preserve"> </w:t>
      </w:r>
      <w:r w:rsidRPr="00471D17">
        <w:t>Rwanda.</w:t>
      </w:r>
      <w:r w:rsidR="00E24065" w:rsidRPr="00471D17">
        <w:t xml:space="preserve"> </w:t>
      </w:r>
      <w:r w:rsidRPr="00471D17">
        <w:t>Part</w:t>
      </w:r>
      <w:r w:rsidR="00E24065" w:rsidRPr="00471D17">
        <w:t xml:space="preserve"> </w:t>
      </w:r>
      <w:r w:rsidRPr="00471D17">
        <w:t>three</w:t>
      </w:r>
      <w:r w:rsidR="00E24065" w:rsidRPr="00471D17">
        <w:t xml:space="preserve"> </w:t>
      </w:r>
      <w:r w:rsidRPr="00471D17">
        <w:t>presents</w:t>
      </w:r>
      <w:r w:rsidR="00E24065" w:rsidRPr="00471D17">
        <w:t xml:space="preserve"> </w:t>
      </w:r>
      <w:r w:rsidRPr="00471D17">
        <w:t>responses</w:t>
      </w:r>
      <w:r w:rsidR="00E24065" w:rsidRPr="00471D17">
        <w:t xml:space="preserve"> </w:t>
      </w:r>
      <w:r w:rsidRPr="00471D17">
        <w:t>on</w:t>
      </w:r>
      <w:r w:rsidR="00E24065" w:rsidRPr="00471D17">
        <w:t xml:space="preserve"> </w:t>
      </w:r>
      <w:r w:rsidRPr="00471D17">
        <w:t>earlier</w:t>
      </w:r>
      <w:r w:rsidR="00E24065" w:rsidRPr="00471D17">
        <w:t xml:space="preserve"> </w:t>
      </w:r>
      <w:r w:rsidRPr="00471D17">
        <w:t>recommendations,</w:t>
      </w:r>
      <w:r w:rsidR="00E24065" w:rsidRPr="00471D17">
        <w:t xml:space="preserve"> </w:t>
      </w:r>
      <w:r w:rsidRPr="00471D17">
        <w:t>in</w:t>
      </w:r>
      <w:r w:rsidR="00E24065" w:rsidRPr="00471D17">
        <w:t xml:space="preserve"> </w:t>
      </w:r>
      <w:r w:rsidRPr="00471D17">
        <w:t>particular</w:t>
      </w:r>
      <w:r w:rsidR="00E24065" w:rsidRPr="00471D17">
        <w:t xml:space="preserve"> </w:t>
      </w:r>
      <w:r w:rsidRPr="00471D17">
        <w:t>the</w:t>
      </w:r>
      <w:r w:rsidR="00E24065" w:rsidRPr="00471D17">
        <w:t xml:space="preserve"> </w:t>
      </w:r>
      <w:r w:rsidRPr="00471D17">
        <w:t>matters</w:t>
      </w:r>
      <w:r w:rsidR="00E24065" w:rsidRPr="00471D17">
        <w:t xml:space="preserve"> </w:t>
      </w:r>
      <w:r w:rsidRPr="00471D17">
        <w:t>raised</w:t>
      </w:r>
      <w:r w:rsidR="00E24065" w:rsidRPr="00471D17">
        <w:t xml:space="preserve"> </w:t>
      </w:r>
      <w:r w:rsidRPr="00471D17">
        <w:t>in</w:t>
      </w:r>
      <w:r w:rsidR="00E24065" w:rsidRPr="00471D17">
        <w:t xml:space="preserve"> </w:t>
      </w:r>
      <w:r w:rsidRPr="00471D17">
        <w:t>the</w:t>
      </w:r>
      <w:r w:rsidR="00E24065" w:rsidRPr="00471D17">
        <w:t xml:space="preserve"> </w:t>
      </w:r>
      <w:r w:rsidRPr="00471D17">
        <w:t>concluding</w:t>
      </w:r>
      <w:r w:rsidR="00E24065" w:rsidRPr="00471D17">
        <w:t xml:space="preserve"> </w:t>
      </w:r>
      <w:r w:rsidRPr="00471D17">
        <w:t>observations</w:t>
      </w:r>
      <w:r w:rsidR="00E24065" w:rsidRPr="00471D17">
        <w:t xml:space="preserve"> </w:t>
      </w:r>
      <w:r w:rsidRPr="00471D17">
        <w:t>that</w:t>
      </w:r>
      <w:r w:rsidR="00E24065" w:rsidRPr="00471D17">
        <w:t xml:space="preserve"> </w:t>
      </w:r>
      <w:r w:rsidRPr="00471D17">
        <w:t>the</w:t>
      </w:r>
      <w:r w:rsidR="00E24065" w:rsidRPr="00471D17">
        <w:t xml:space="preserve"> </w:t>
      </w:r>
      <w:r w:rsidRPr="00471D17">
        <w:t>Committee</w:t>
      </w:r>
      <w:r w:rsidR="00E24065" w:rsidRPr="00471D17">
        <w:t xml:space="preserve"> </w:t>
      </w:r>
      <w:r w:rsidRPr="00471D17">
        <w:t>adopted</w:t>
      </w:r>
      <w:r w:rsidR="00E24065" w:rsidRPr="00471D17">
        <w:t xml:space="preserve"> </w:t>
      </w:r>
      <w:r w:rsidRPr="00471D17">
        <w:t>after</w:t>
      </w:r>
      <w:r w:rsidR="00E24065" w:rsidRPr="00471D17">
        <w:t xml:space="preserve"> </w:t>
      </w:r>
      <w:r w:rsidRPr="00471D17">
        <w:t>considering</w:t>
      </w:r>
      <w:r w:rsidR="00E24065" w:rsidRPr="00471D17">
        <w:t xml:space="preserve"> </w:t>
      </w:r>
      <w:r w:rsidRPr="00471D17">
        <w:t>the</w:t>
      </w:r>
      <w:r w:rsidR="00E24065" w:rsidRPr="00471D17">
        <w:t xml:space="preserve"> </w:t>
      </w:r>
      <w:r w:rsidRPr="00471D17">
        <w:t>twelfth</w:t>
      </w:r>
      <w:r w:rsidR="00E24065" w:rsidRPr="00471D17">
        <w:t xml:space="preserve"> </w:t>
      </w:r>
      <w:r w:rsidRPr="00471D17">
        <w:t>periodic</w:t>
      </w:r>
      <w:r w:rsidR="00E24065" w:rsidRPr="00471D17">
        <w:t xml:space="preserve"> </w:t>
      </w:r>
      <w:r w:rsidRPr="00471D17">
        <w:t>report</w:t>
      </w:r>
      <w:r w:rsidR="00E24065" w:rsidRPr="00471D17">
        <w:t xml:space="preserve"> </w:t>
      </w:r>
      <w:r w:rsidRPr="00471D17">
        <w:t>of</w:t>
      </w:r>
      <w:r w:rsidR="00E24065" w:rsidRPr="00471D17">
        <w:t xml:space="preserve"> </w:t>
      </w:r>
      <w:r w:rsidRPr="00471D17">
        <w:t>Rwanda</w:t>
      </w:r>
      <w:r w:rsidR="00E24065" w:rsidRPr="00471D17">
        <w:t xml:space="preserve"> </w:t>
      </w:r>
      <w:r w:rsidRPr="00471D17">
        <w:t>at</w:t>
      </w:r>
      <w:r w:rsidR="00E24065" w:rsidRPr="00471D17">
        <w:t xml:space="preserve"> </w:t>
      </w:r>
      <w:r w:rsidRPr="00471D17">
        <w:t>its</w:t>
      </w:r>
      <w:r w:rsidR="00E24065" w:rsidRPr="00471D17">
        <w:t xml:space="preserve"> </w:t>
      </w:r>
      <w:r w:rsidRPr="00471D17">
        <w:t>1385th</w:t>
      </w:r>
      <w:r w:rsidR="00E24065" w:rsidRPr="00471D17">
        <w:t xml:space="preserve"> </w:t>
      </w:r>
      <w:r w:rsidRPr="00471D17">
        <w:t>and</w:t>
      </w:r>
      <w:r w:rsidR="00E24065" w:rsidRPr="00471D17">
        <w:t xml:space="preserve"> </w:t>
      </w:r>
      <w:r w:rsidRPr="00471D17">
        <w:t>1386th</w:t>
      </w:r>
      <w:r w:rsidR="00E24065" w:rsidRPr="00471D17">
        <w:t xml:space="preserve"> </w:t>
      </w:r>
      <w:r w:rsidRPr="00471D17">
        <w:t>sessions,</w:t>
      </w:r>
      <w:r w:rsidR="00E24065" w:rsidRPr="00471D17">
        <w:t xml:space="preserve"> </w:t>
      </w:r>
      <w:r w:rsidRPr="00471D17">
        <w:t>in</w:t>
      </w:r>
      <w:r w:rsidR="00E24065" w:rsidRPr="00471D17">
        <w:t xml:space="preserve"> </w:t>
      </w:r>
      <w:r w:rsidRPr="00471D17">
        <w:t>2000</w:t>
      </w:r>
      <w:r w:rsidR="00E24065" w:rsidRPr="00471D17">
        <w:t xml:space="preserve"> </w:t>
      </w:r>
      <w:r w:rsidRPr="00471D17">
        <w:t>(CERD/C/SR.1385</w:t>
      </w:r>
      <w:r w:rsidR="00E24065" w:rsidRPr="00471D17">
        <w:t xml:space="preserve"> </w:t>
      </w:r>
      <w:r w:rsidRPr="00471D17">
        <w:t>and</w:t>
      </w:r>
      <w:r w:rsidR="00E24065" w:rsidRPr="00471D17">
        <w:t xml:space="preserve"> </w:t>
      </w:r>
      <w:r w:rsidRPr="00471D17">
        <w:t>1386).</w:t>
      </w:r>
      <w:r w:rsidR="00E24065" w:rsidRPr="00471D17">
        <w:t xml:space="preserve"> </w:t>
      </w:r>
      <w:r w:rsidRPr="00471D17">
        <w:t>Part</w:t>
      </w:r>
      <w:r w:rsidR="00E24065" w:rsidRPr="00471D17">
        <w:t xml:space="preserve"> </w:t>
      </w:r>
      <w:r w:rsidRPr="00471D17">
        <w:t>four</w:t>
      </w:r>
      <w:r w:rsidR="00E24065" w:rsidRPr="00471D17">
        <w:t xml:space="preserve"> </w:t>
      </w:r>
      <w:r w:rsidRPr="00471D17">
        <w:t>highlights</w:t>
      </w:r>
      <w:r w:rsidR="00E24065" w:rsidRPr="00471D17">
        <w:t xml:space="preserve"> </w:t>
      </w:r>
      <w:r w:rsidRPr="00471D17">
        <w:t>key</w:t>
      </w:r>
      <w:r w:rsidR="00E24065" w:rsidRPr="00471D17">
        <w:t xml:space="preserve"> </w:t>
      </w:r>
      <w:r w:rsidRPr="00471D17">
        <w:t>measures</w:t>
      </w:r>
      <w:r w:rsidR="00E24065" w:rsidRPr="00471D17">
        <w:t xml:space="preserve"> </w:t>
      </w:r>
      <w:r w:rsidRPr="00471D17">
        <w:t>that</w:t>
      </w:r>
      <w:r w:rsidR="00E24065" w:rsidRPr="00471D17">
        <w:t xml:space="preserve"> </w:t>
      </w:r>
      <w:r w:rsidRPr="00471D17">
        <w:t>have</w:t>
      </w:r>
      <w:r w:rsidR="00E24065" w:rsidRPr="00471D17">
        <w:t xml:space="preserve"> </w:t>
      </w:r>
      <w:r w:rsidRPr="00471D17">
        <w:t>been</w:t>
      </w:r>
      <w:r w:rsidR="00E24065" w:rsidRPr="00471D17">
        <w:t xml:space="preserve"> </w:t>
      </w:r>
      <w:r w:rsidRPr="00471D17">
        <w:t>adopted</w:t>
      </w:r>
      <w:r w:rsidR="00E24065" w:rsidRPr="00471D17">
        <w:t xml:space="preserve"> </w:t>
      </w:r>
      <w:r w:rsidRPr="00471D17">
        <w:t>since</w:t>
      </w:r>
      <w:r w:rsidR="00E24065" w:rsidRPr="00471D17">
        <w:t xml:space="preserve"> </w:t>
      </w:r>
      <w:r w:rsidRPr="00471D17">
        <w:t>1998,</w:t>
      </w:r>
      <w:r w:rsidR="00E24065" w:rsidRPr="00471D17">
        <w:t xml:space="preserve"> </w:t>
      </w:r>
      <w:r w:rsidRPr="00471D17">
        <w:t>the</w:t>
      </w:r>
      <w:r w:rsidR="00E24065" w:rsidRPr="00471D17">
        <w:t xml:space="preserve"> </w:t>
      </w:r>
      <w:r w:rsidRPr="00471D17">
        <w:t>last</w:t>
      </w:r>
      <w:r w:rsidR="00E24065" w:rsidRPr="00471D17">
        <w:t xml:space="preserve"> </w:t>
      </w:r>
      <w:r w:rsidRPr="00471D17">
        <w:t>time</w:t>
      </w:r>
      <w:r w:rsidR="00E24065" w:rsidRPr="00471D17">
        <w:t xml:space="preserve"> </w:t>
      </w:r>
      <w:r w:rsidRPr="00471D17">
        <w:t>Rwanda</w:t>
      </w:r>
      <w:r w:rsidR="00E24065" w:rsidRPr="00471D17">
        <w:t>’</w:t>
      </w:r>
      <w:r w:rsidRPr="00471D17">
        <w:t>s</w:t>
      </w:r>
      <w:r w:rsidR="00E24065" w:rsidRPr="00471D17">
        <w:t xml:space="preserve"> </w:t>
      </w:r>
      <w:r w:rsidRPr="00471D17">
        <w:t>periodic</w:t>
      </w:r>
      <w:r w:rsidR="00E24065" w:rsidRPr="00471D17">
        <w:t xml:space="preserve"> </w:t>
      </w:r>
      <w:r w:rsidRPr="00471D17">
        <w:t>report</w:t>
      </w:r>
      <w:r w:rsidR="00E24065" w:rsidRPr="00471D17">
        <w:t xml:space="preserve"> </w:t>
      </w:r>
      <w:r w:rsidRPr="00471D17">
        <w:t>was</w:t>
      </w:r>
      <w:r w:rsidR="00E24065" w:rsidRPr="00471D17">
        <w:t xml:space="preserve"> </w:t>
      </w:r>
      <w:r w:rsidRPr="00471D17">
        <w:t>submitted,</w:t>
      </w:r>
      <w:r w:rsidR="00E24065" w:rsidRPr="00471D17">
        <w:t xml:space="preserve"> </w:t>
      </w:r>
      <w:r w:rsidRPr="00471D17">
        <w:t>to</w:t>
      </w:r>
      <w:r w:rsidR="00E24065" w:rsidRPr="00471D17">
        <w:t xml:space="preserve"> </w:t>
      </w:r>
      <w:r w:rsidRPr="00471D17">
        <w:t>eradicate</w:t>
      </w:r>
      <w:r w:rsidR="00E24065" w:rsidRPr="00471D17">
        <w:t xml:space="preserve"> </w:t>
      </w:r>
      <w:r w:rsidRPr="00471D17">
        <w:t>existing</w:t>
      </w:r>
      <w:r w:rsidR="00E24065" w:rsidRPr="00471D17">
        <w:t xml:space="preserve"> </w:t>
      </w:r>
      <w:r w:rsidRPr="00471D17">
        <w:t>ethnic</w:t>
      </w:r>
      <w:r w:rsidR="00E24065" w:rsidRPr="00471D17">
        <w:t xml:space="preserve"> </w:t>
      </w:r>
      <w:r w:rsidRPr="00471D17">
        <w:t>and</w:t>
      </w:r>
      <w:r w:rsidR="00E24065" w:rsidRPr="00471D17">
        <w:t xml:space="preserve"> </w:t>
      </w:r>
      <w:r w:rsidRPr="00471D17">
        <w:t>racial</w:t>
      </w:r>
      <w:r w:rsidR="00E24065" w:rsidRPr="00471D17">
        <w:t xml:space="preserve"> </w:t>
      </w:r>
      <w:r w:rsidRPr="00471D17">
        <w:t>discrimination</w:t>
      </w:r>
      <w:r w:rsidR="00E24065" w:rsidRPr="00471D17">
        <w:t xml:space="preserve"> </w:t>
      </w:r>
      <w:r w:rsidRPr="00471D17">
        <w:t>while</w:t>
      </w:r>
      <w:r w:rsidR="00E24065" w:rsidRPr="00471D17">
        <w:t xml:space="preserve"> </w:t>
      </w:r>
      <w:r w:rsidRPr="00471D17">
        <w:t>preventing</w:t>
      </w:r>
      <w:r w:rsidR="00E24065" w:rsidRPr="00471D17">
        <w:t xml:space="preserve"> </w:t>
      </w:r>
      <w:r w:rsidRPr="00471D17">
        <w:t>future</w:t>
      </w:r>
      <w:r w:rsidR="00E24065" w:rsidRPr="00471D17">
        <w:t xml:space="preserve"> </w:t>
      </w:r>
      <w:r w:rsidRPr="00471D17">
        <w:t>acts</w:t>
      </w:r>
      <w:r w:rsidR="00E24065" w:rsidRPr="00471D17">
        <w:t xml:space="preserve"> </w:t>
      </w:r>
      <w:r w:rsidRPr="00471D17">
        <w:t>of</w:t>
      </w:r>
      <w:r w:rsidR="00E24065" w:rsidRPr="00471D17">
        <w:t xml:space="preserve"> </w:t>
      </w:r>
      <w:r w:rsidRPr="00471D17">
        <w:t>this</w:t>
      </w:r>
      <w:r w:rsidR="00E24065" w:rsidRPr="00471D17">
        <w:t xml:space="preserve"> </w:t>
      </w:r>
      <w:r w:rsidRPr="00471D17">
        <w:t>nature,</w:t>
      </w:r>
      <w:r w:rsidR="00E24065" w:rsidRPr="00471D17">
        <w:t xml:space="preserve"> </w:t>
      </w:r>
      <w:r w:rsidRPr="00471D17">
        <w:t>in</w:t>
      </w:r>
      <w:r w:rsidR="00E24065" w:rsidRPr="00471D17">
        <w:t xml:space="preserve"> </w:t>
      </w:r>
      <w:r w:rsidRPr="00471D17">
        <w:t>compliance</w:t>
      </w:r>
      <w:r w:rsidR="00E24065" w:rsidRPr="00471D17">
        <w:t xml:space="preserve"> </w:t>
      </w:r>
      <w:r w:rsidRPr="00471D17">
        <w:t>with</w:t>
      </w:r>
      <w:r w:rsidR="00E24065" w:rsidRPr="00471D17">
        <w:t xml:space="preserve"> </w:t>
      </w:r>
      <w:r w:rsidRPr="00471D17">
        <w:t>the</w:t>
      </w:r>
      <w:r w:rsidR="00E24065" w:rsidRPr="00471D17">
        <w:t xml:space="preserve"> </w:t>
      </w:r>
      <w:r w:rsidRPr="00471D17">
        <w:t>Convention</w:t>
      </w:r>
      <w:r w:rsidR="00E24065" w:rsidRPr="00471D17">
        <w:t xml:space="preserve"> </w:t>
      </w:r>
      <w:r w:rsidRPr="00471D17">
        <w:t>and</w:t>
      </w:r>
      <w:r w:rsidR="00E24065" w:rsidRPr="00471D17">
        <w:t xml:space="preserve"> </w:t>
      </w:r>
      <w:r w:rsidRPr="00471D17">
        <w:t>Rwanda</w:t>
      </w:r>
      <w:r w:rsidR="00E24065" w:rsidRPr="00471D17">
        <w:t>’</w:t>
      </w:r>
      <w:r w:rsidRPr="00471D17">
        <w:t>s</w:t>
      </w:r>
      <w:r w:rsidR="00E24065" w:rsidRPr="00471D17">
        <w:t xml:space="preserve"> </w:t>
      </w:r>
      <w:r w:rsidRPr="00471D17">
        <w:t>own</w:t>
      </w:r>
      <w:r w:rsidR="00E24065" w:rsidRPr="00471D17">
        <w:t xml:space="preserve"> </w:t>
      </w:r>
      <w:r w:rsidRPr="00471D17">
        <w:t>Constitution.</w:t>
      </w:r>
      <w:r w:rsidR="00E24065" w:rsidRPr="00471D17">
        <w:t xml:space="preserve"> </w:t>
      </w:r>
    </w:p>
    <w:p w:rsidR="00951BC8" w:rsidRPr="00461A15" w:rsidRDefault="00951BC8" w:rsidP="001D1654">
      <w:pPr>
        <w:pStyle w:val="HChG"/>
      </w:pPr>
      <w:bookmarkStart w:id="111" w:name="_Toc234237920"/>
      <w:r w:rsidRPr="00461A15">
        <w:tab/>
        <w:t>III.</w:t>
      </w:r>
      <w:r w:rsidRPr="00461A15">
        <w:tab/>
        <w:t>Earlier</w:t>
      </w:r>
      <w:r w:rsidR="00E24065">
        <w:t xml:space="preserve"> </w:t>
      </w:r>
      <w:r w:rsidRPr="00461A15">
        <w:t>recommendations</w:t>
      </w:r>
      <w:bookmarkEnd w:id="111"/>
    </w:p>
    <w:p w:rsidR="00951BC8" w:rsidRPr="001D1654" w:rsidRDefault="00951BC8" w:rsidP="001D1654">
      <w:pPr>
        <w:pStyle w:val="SingleTxtG"/>
      </w:pPr>
      <w:r w:rsidRPr="001D1654">
        <w:t>50.</w:t>
      </w:r>
      <w:r w:rsidRPr="001D1654">
        <w:tab/>
      </w:r>
      <w:r w:rsidRPr="001D1654">
        <w:rPr>
          <w:szCs w:val="24"/>
        </w:rPr>
        <w:t>Following</w:t>
      </w:r>
      <w:r w:rsidR="00E24065" w:rsidRPr="001D1654">
        <w:rPr>
          <w:szCs w:val="24"/>
        </w:rPr>
        <w:t xml:space="preserve"> </w:t>
      </w:r>
      <w:r w:rsidRPr="001D1654">
        <w:rPr>
          <w:szCs w:val="24"/>
        </w:rPr>
        <w:t>the</w:t>
      </w:r>
      <w:r w:rsidR="00E24065" w:rsidRPr="001D1654">
        <w:rPr>
          <w:szCs w:val="24"/>
        </w:rPr>
        <w:t xml:space="preserve"> </w:t>
      </w:r>
      <w:r w:rsidRPr="001D1654">
        <w:t>concluding</w:t>
      </w:r>
      <w:r w:rsidR="00E24065" w:rsidRPr="001D1654">
        <w:t xml:space="preserve"> </w:t>
      </w:r>
      <w:r w:rsidRPr="001D1654">
        <w:t>observations</w:t>
      </w:r>
      <w:r w:rsidR="00E24065" w:rsidRPr="001D1654">
        <w:t xml:space="preserve"> </w:t>
      </w:r>
      <w:r w:rsidRPr="001D1654">
        <w:t>that</w:t>
      </w:r>
      <w:r w:rsidR="00E24065" w:rsidRPr="001D1654">
        <w:t xml:space="preserve"> </w:t>
      </w:r>
      <w:r w:rsidRPr="001D1654">
        <w:t>were</w:t>
      </w:r>
      <w:r w:rsidR="00E24065" w:rsidRPr="001D1654">
        <w:t xml:space="preserve"> </w:t>
      </w:r>
      <w:r w:rsidRPr="001D1654">
        <w:t>submitted</w:t>
      </w:r>
      <w:r w:rsidR="00E24065" w:rsidRPr="001D1654">
        <w:t xml:space="preserve"> </w:t>
      </w:r>
      <w:r w:rsidRPr="001D1654">
        <w:t>and</w:t>
      </w:r>
      <w:r w:rsidR="00E24065" w:rsidRPr="001D1654">
        <w:t xml:space="preserve"> </w:t>
      </w:r>
      <w:r w:rsidRPr="001D1654">
        <w:t>adopted</w:t>
      </w:r>
      <w:r w:rsidR="00E24065" w:rsidRPr="001D1654">
        <w:t xml:space="preserve"> </w:t>
      </w:r>
      <w:r w:rsidRPr="001D1654">
        <w:t>by</w:t>
      </w:r>
      <w:r w:rsidR="00E24065" w:rsidRPr="001D1654">
        <w:t xml:space="preserve"> </w:t>
      </w:r>
      <w:r w:rsidRPr="001D1654">
        <w:t>the</w:t>
      </w:r>
      <w:r w:rsidR="00E24065" w:rsidRPr="001D1654">
        <w:t xml:space="preserve"> </w:t>
      </w:r>
      <w:r w:rsidRPr="001D1654">
        <w:t>Committee</w:t>
      </w:r>
      <w:r w:rsidR="00E24065" w:rsidRPr="001D1654">
        <w:t xml:space="preserve"> </w:t>
      </w:r>
      <w:r w:rsidRPr="001D1654">
        <w:t>upon</w:t>
      </w:r>
      <w:r w:rsidR="00E24065" w:rsidRPr="001D1654">
        <w:t xml:space="preserve"> </w:t>
      </w:r>
      <w:r w:rsidRPr="001D1654">
        <w:t>consideration</w:t>
      </w:r>
      <w:r w:rsidR="00E24065" w:rsidRPr="001D1654">
        <w:t xml:space="preserve"> </w:t>
      </w:r>
      <w:r w:rsidRPr="001D1654">
        <w:t>of</w:t>
      </w:r>
      <w:r w:rsidR="00E24065" w:rsidRPr="001D1654">
        <w:t xml:space="preserve"> </w:t>
      </w:r>
      <w:r w:rsidRPr="001D1654">
        <w:t>the</w:t>
      </w:r>
      <w:r w:rsidR="00E24065" w:rsidRPr="001D1654">
        <w:t xml:space="preserve"> </w:t>
      </w:r>
      <w:r w:rsidRPr="001D1654">
        <w:t>combined</w:t>
      </w:r>
      <w:r w:rsidR="00E24065" w:rsidRPr="001D1654">
        <w:t xml:space="preserve"> </w:t>
      </w:r>
      <w:r w:rsidRPr="001D1654">
        <w:t>eighth</w:t>
      </w:r>
      <w:r w:rsidR="00E24065" w:rsidRPr="001D1654">
        <w:t xml:space="preserve"> </w:t>
      </w:r>
      <w:r w:rsidRPr="001D1654">
        <w:t>to</w:t>
      </w:r>
      <w:r w:rsidR="00E24065" w:rsidRPr="001D1654">
        <w:t xml:space="preserve"> </w:t>
      </w:r>
      <w:r w:rsidRPr="001D1654">
        <w:t>twelfth</w:t>
      </w:r>
      <w:r w:rsidR="00E24065" w:rsidRPr="001D1654">
        <w:t xml:space="preserve"> </w:t>
      </w:r>
      <w:r w:rsidRPr="001D1654">
        <w:t>periodic</w:t>
      </w:r>
      <w:r w:rsidR="00E24065" w:rsidRPr="001D1654">
        <w:t xml:space="preserve"> </w:t>
      </w:r>
      <w:r w:rsidRPr="001D1654">
        <w:t>reports</w:t>
      </w:r>
      <w:r w:rsidR="00E24065" w:rsidRPr="001D1654">
        <w:t xml:space="preserve"> </w:t>
      </w:r>
      <w:r w:rsidRPr="001D1654">
        <w:t>of</w:t>
      </w:r>
      <w:r w:rsidR="00E24065" w:rsidRPr="001D1654">
        <w:t xml:space="preserve"> </w:t>
      </w:r>
      <w:r w:rsidRPr="001D1654">
        <w:t>Rwanda</w:t>
      </w:r>
      <w:r w:rsidR="00E24065" w:rsidRPr="001D1654">
        <w:t xml:space="preserve"> </w:t>
      </w:r>
      <w:r w:rsidRPr="001D1654">
        <w:t>at</w:t>
      </w:r>
      <w:r w:rsidR="00E24065" w:rsidRPr="001D1654">
        <w:t xml:space="preserve"> </w:t>
      </w:r>
      <w:r w:rsidRPr="001D1654">
        <w:t>its</w:t>
      </w:r>
      <w:r w:rsidR="00E24065" w:rsidRPr="001D1654">
        <w:t xml:space="preserve"> </w:t>
      </w:r>
      <w:r w:rsidRPr="001D1654">
        <w:t>1385th</w:t>
      </w:r>
      <w:r w:rsidR="00E24065" w:rsidRPr="001D1654">
        <w:t xml:space="preserve"> </w:t>
      </w:r>
      <w:r w:rsidRPr="001D1654">
        <w:t>and</w:t>
      </w:r>
      <w:r w:rsidR="00E24065" w:rsidRPr="001D1654">
        <w:t xml:space="preserve"> </w:t>
      </w:r>
      <w:r w:rsidRPr="001D1654">
        <w:t>1386th</w:t>
      </w:r>
      <w:r w:rsidR="00E24065" w:rsidRPr="001D1654">
        <w:t xml:space="preserve"> </w:t>
      </w:r>
      <w:r w:rsidRPr="001D1654">
        <w:t>meetings,</w:t>
      </w:r>
      <w:r w:rsidR="00E24065" w:rsidRPr="001D1654">
        <w:t xml:space="preserve"> </w:t>
      </w:r>
      <w:r w:rsidRPr="001D1654">
        <w:t>in</w:t>
      </w:r>
      <w:r w:rsidR="00E24065" w:rsidRPr="001D1654">
        <w:t xml:space="preserve"> </w:t>
      </w:r>
      <w:r w:rsidRPr="001D1654">
        <w:t>2000</w:t>
      </w:r>
      <w:r w:rsidR="00E24065" w:rsidRPr="001D1654">
        <w:t xml:space="preserve"> </w:t>
      </w:r>
      <w:r w:rsidRPr="001D1654">
        <w:t>(see</w:t>
      </w:r>
      <w:r w:rsidR="00E24065" w:rsidRPr="001D1654">
        <w:t xml:space="preserve"> </w:t>
      </w:r>
      <w:r w:rsidRPr="001D1654">
        <w:t>CERD/C/SR.1385</w:t>
      </w:r>
      <w:r w:rsidR="00E24065" w:rsidRPr="001D1654">
        <w:t xml:space="preserve"> </w:t>
      </w:r>
      <w:r w:rsidRPr="001D1654">
        <w:t>and</w:t>
      </w:r>
      <w:r w:rsidR="00E24065" w:rsidRPr="001D1654">
        <w:t xml:space="preserve"> </w:t>
      </w:r>
      <w:r w:rsidRPr="001D1654">
        <w:t>1386),</w:t>
      </w:r>
      <w:r w:rsidR="00E24065" w:rsidRPr="001D1654">
        <w:t xml:space="preserve"> </w:t>
      </w:r>
      <w:r w:rsidRPr="001D1654">
        <w:t>the</w:t>
      </w:r>
      <w:r w:rsidR="00E24065" w:rsidRPr="001D1654">
        <w:t xml:space="preserve"> </w:t>
      </w:r>
      <w:r w:rsidRPr="001D1654">
        <w:t>subsequent</w:t>
      </w:r>
      <w:r w:rsidR="00E24065" w:rsidRPr="001D1654">
        <w:t xml:space="preserve"> </w:t>
      </w:r>
      <w:r w:rsidRPr="001D1654">
        <w:t>presentation</w:t>
      </w:r>
      <w:r w:rsidR="00E24065" w:rsidRPr="001D1654">
        <w:t xml:space="preserve"> </w:t>
      </w:r>
      <w:r w:rsidRPr="001D1654">
        <w:t>responds</w:t>
      </w:r>
      <w:r w:rsidR="00E24065" w:rsidRPr="001D1654">
        <w:t xml:space="preserve"> </w:t>
      </w:r>
      <w:r w:rsidRPr="001D1654">
        <w:t>to</w:t>
      </w:r>
      <w:r w:rsidR="00E24065" w:rsidRPr="001D1654">
        <w:t xml:space="preserve"> </w:t>
      </w:r>
      <w:r w:rsidRPr="001D1654">
        <w:t>the</w:t>
      </w:r>
      <w:r w:rsidR="00E24065" w:rsidRPr="001D1654">
        <w:t xml:space="preserve"> </w:t>
      </w:r>
      <w:r w:rsidRPr="001D1654">
        <w:t>issues</w:t>
      </w:r>
      <w:r w:rsidR="00E24065" w:rsidRPr="001D1654">
        <w:t xml:space="preserve"> </w:t>
      </w:r>
      <w:r w:rsidRPr="001D1654">
        <w:t>raised.</w:t>
      </w:r>
      <w:r w:rsidR="00E24065" w:rsidRPr="001D1654">
        <w:t xml:space="preserve"> </w:t>
      </w:r>
      <w:r w:rsidRPr="001D1654">
        <w:rPr>
          <w:szCs w:val="24"/>
        </w:rPr>
        <w:t>Rwanda</w:t>
      </w:r>
      <w:r w:rsidR="00E24065" w:rsidRPr="001D1654">
        <w:rPr>
          <w:szCs w:val="24"/>
        </w:rPr>
        <w:t xml:space="preserve"> </w:t>
      </w:r>
      <w:r w:rsidRPr="001D1654">
        <w:rPr>
          <w:szCs w:val="24"/>
        </w:rPr>
        <w:t>also</w:t>
      </w:r>
      <w:r w:rsidR="00E24065" w:rsidRPr="001D1654">
        <w:rPr>
          <w:szCs w:val="24"/>
        </w:rPr>
        <w:t xml:space="preserve"> </w:t>
      </w:r>
      <w:r w:rsidRPr="001D1654">
        <w:rPr>
          <w:szCs w:val="24"/>
        </w:rPr>
        <w:t>notes</w:t>
      </w:r>
      <w:r w:rsidR="00E24065" w:rsidRPr="001D1654">
        <w:rPr>
          <w:szCs w:val="24"/>
        </w:rPr>
        <w:t xml:space="preserve"> </w:t>
      </w:r>
      <w:r w:rsidRPr="001D1654">
        <w:rPr>
          <w:szCs w:val="24"/>
        </w:rPr>
        <w:t>that</w:t>
      </w:r>
      <w:r w:rsidR="00E24065" w:rsidRPr="001D1654">
        <w:rPr>
          <w:szCs w:val="24"/>
        </w:rPr>
        <w:t xml:space="preserve"> </w:t>
      </w:r>
      <w:r w:rsidRPr="001D1654">
        <w:rPr>
          <w:szCs w:val="24"/>
        </w:rPr>
        <w:t>since</w:t>
      </w:r>
      <w:r w:rsidR="00E24065" w:rsidRPr="001D1654">
        <w:rPr>
          <w:szCs w:val="24"/>
        </w:rPr>
        <w:t xml:space="preserve"> </w:t>
      </w:r>
      <w:r w:rsidRPr="001D1654">
        <w:rPr>
          <w:szCs w:val="24"/>
        </w:rPr>
        <w:t>the</w:t>
      </w:r>
      <w:r w:rsidR="00E24065" w:rsidRPr="001D1654">
        <w:rPr>
          <w:szCs w:val="24"/>
        </w:rPr>
        <w:t xml:space="preserve"> </w:t>
      </w:r>
      <w:r w:rsidRPr="001D1654">
        <w:rPr>
          <w:szCs w:val="24"/>
        </w:rPr>
        <w:t>presentation</w:t>
      </w:r>
      <w:r w:rsidR="00E24065" w:rsidRPr="001D1654">
        <w:rPr>
          <w:szCs w:val="24"/>
        </w:rPr>
        <w:t xml:space="preserve"> </w:t>
      </w:r>
      <w:r w:rsidRPr="001D1654">
        <w:rPr>
          <w:szCs w:val="24"/>
        </w:rPr>
        <w:t>of</w:t>
      </w:r>
      <w:r w:rsidR="00E24065" w:rsidRPr="001D1654">
        <w:rPr>
          <w:szCs w:val="24"/>
        </w:rPr>
        <w:t xml:space="preserve"> </w:t>
      </w:r>
      <w:r w:rsidRPr="001D1654">
        <w:rPr>
          <w:szCs w:val="24"/>
        </w:rPr>
        <w:t>the</w:t>
      </w:r>
      <w:r w:rsidR="00E24065" w:rsidRPr="001D1654">
        <w:rPr>
          <w:szCs w:val="24"/>
        </w:rPr>
        <w:t xml:space="preserve"> </w:t>
      </w:r>
      <w:r w:rsidRPr="001D1654">
        <w:rPr>
          <w:szCs w:val="24"/>
        </w:rPr>
        <w:t>combined</w:t>
      </w:r>
      <w:r w:rsidR="00E24065" w:rsidRPr="001D1654">
        <w:rPr>
          <w:szCs w:val="24"/>
        </w:rPr>
        <w:t xml:space="preserve"> </w:t>
      </w:r>
      <w:r w:rsidRPr="001D1654">
        <w:rPr>
          <w:szCs w:val="24"/>
        </w:rPr>
        <w:t>eighth</w:t>
      </w:r>
      <w:r w:rsidR="00E24065" w:rsidRPr="001D1654">
        <w:rPr>
          <w:szCs w:val="24"/>
        </w:rPr>
        <w:t xml:space="preserve"> </w:t>
      </w:r>
      <w:r w:rsidRPr="001D1654">
        <w:rPr>
          <w:szCs w:val="24"/>
        </w:rPr>
        <w:t>to</w:t>
      </w:r>
      <w:r w:rsidR="00E24065" w:rsidRPr="001D1654">
        <w:rPr>
          <w:szCs w:val="24"/>
        </w:rPr>
        <w:t xml:space="preserve"> </w:t>
      </w:r>
      <w:r w:rsidRPr="001D1654">
        <w:rPr>
          <w:szCs w:val="24"/>
        </w:rPr>
        <w:t>twelfth</w:t>
      </w:r>
      <w:r w:rsidR="00E24065" w:rsidRPr="001D1654">
        <w:rPr>
          <w:szCs w:val="24"/>
        </w:rPr>
        <w:t xml:space="preserve"> </w:t>
      </w:r>
      <w:r w:rsidRPr="001D1654">
        <w:rPr>
          <w:szCs w:val="24"/>
        </w:rPr>
        <w:t>periodic</w:t>
      </w:r>
      <w:r w:rsidR="00E24065" w:rsidRPr="001D1654">
        <w:rPr>
          <w:szCs w:val="24"/>
        </w:rPr>
        <w:t xml:space="preserve"> </w:t>
      </w:r>
      <w:r w:rsidRPr="001D1654">
        <w:rPr>
          <w:szCs w:val="24"/>
        </w:rPr>
        <w:t>reports</w:t>
      </w:r>
      <w:r w:rsidR="00E24065" w:rsidRPr="001D1654">
        <w:rPr>
          <w:szCs w:val="24"/>
        </w:rPr>
        <w:t xml:space="preserve"> </w:t>
      </w:r>
      <w:r w:rsidRPr="001D1654">
        <w:rPr>
          <w:szCs w:val="24"/>
        </w:rPr>
        <w:t>and</w:t>
      </w:r>
      <w:r w:rsidR="00E24065" w:rsidRPr="001D1654">
        <w:rPr>
          <w:szCs w:val="24"/>
        </w:rPr>
        <w:t xml:space="preserve"> </w:t>
      </w:r>
      <w:r w:rsidRPr="001D1654">
        <w:rPr>
          <w:szCs w:val="24"/>
        </w:rPr>
        <w:t>the</w:t>
      </w:r>
      <w:r w:rsidR="00E24065" w:rsidRPr="001D1654">
        <w:rPr>
          <w:szCs w:val="24"/>
        </w:rPr>
        <w:t xml:space="preserve"> </w:t>
      </w:r>
      <w:r w:rsidRPr="001D1654">
        <w:rPr>
          <w:szCs w:val="24"/>
        </w:rPr>
        <w:t>subsequent</w:t>
      </w:r>
      <w:r w:rsidR="00E24065" w:rsidRPr="001D1654">
        <w:rPr>
          <w:szCs w:val="24"/>
        </w:rPr>
        <w:t xml:space="preserve"> </w:t>
      </w:r>
      <w:r w:rsidRPr="001D1654">
        <w:rPr>
          <w:szCs w:val="24"/>
        </w:rPr>
        <w:t>receipt</w:t>
      </w:r>
      <w:r w:rsidR="00E24065" w:rsidRPr="001D1654">
        <w:rPr>
          <w:szCs w:val="24"/>
        </w:rPr>
        <w:t xml:space="preserve"> </w:t>
      </w:r>
      <w:r w:rsidRPr="001D1654">
        <w:rPr>
          <w:szCs w:val="24"/>
        </w:rPr>
        <w:t>of</w:t>
      </w:r>
      <w:r w:rsidR="00E24065" w:rsidRPr="001D1654">
        <w:rPr>
          <w:szCs w:val="24"/>
        </w:rPr>
        <w:t xml:space="preserve"> </w:t>
      </w:r>
      <w:r w:rsidRPr="001D1654">
        <w:rPr>
          <w:szCs w:val="24"/>
        </w:rPr>
        <w:t>the</w:t>
      </w:r>
      <w:r w:rsidR="00E24065" w:rsidRPr="001D1654">
        <w:rPr>
          <w:szCs w:val="24"/>
        </w:rPr>
        <w:t xml:space="preserve"> </w:t>
      </w:r>
      <w:r w:rsidRPr="001D1654">
        <w:rPr>
          <w:szCs w:val="24"/>
        </w:rPr>
        <w:t>committee</w:t>
      </w:r>
      <w:r w:rsidR="00E24065" w:rsidRPr="001D1654">
        <w:rPr>
          <w:szCs w:val="24"/>
        </w:rPr>
        <w:t>’</w:t>
      </w:r>
      <w:r w:rsidRPr="001D1654">
        <w:rPr>
          <w:szCs w:val="24"/>
        </w:rPr>
        <w:t>s</w:t>
      </w:r>
      <w:r w:rsidR="00E24065" w:rsidRPr="001D1654">
        <w:rPr>
          <w:szCs w:val="24"/>
        </w:rPr>
        <w:t xml:space="preserve"> </w:t>
      </w:r>
      <w:r w:rsidRPr="001D1654">
        <w:rPr>
          <w:szCs w:val="24"/>
        </w:rPr>
        <w:t>concluding</w:t>
      </w:r>
      <w:r w:rsidR="00E24065" w:rsidRPr="001D1654">
        <w:rPr>
          <w:szCs w:val="24"/>
        </w:rPr>
        <w:t xml:space="preserve"> </w:t>
      </w:r>
      <w:r w:rsidRPr="001D1654">
        <w:rPr>
          <w:szCs w:val="24"/>
        </w:rPr>
        <w:t>observations</w:t>
      </w:r>
      <w:r w:rsidR="00E24065" w:rsidRPr="001D1654">
        <w:rPr>
          <w:szCs w:val="24"/>
        </w:rPr>
        <w:t xml:space="preserve"> </w:t>
      </w:r>
      <w:r w:rsidRPr="001D1654">
        <w:rPr>
          <w:szCs w:val="24"/>
        </w:rPr>
        <w:t>(</w:t>
      </w:r>
      <w:r w:rsidRPr="001D1654">
        <w:t>CERD/C/304/Add.97)</w:t>
      </w:r>
      <w:r w:rsidRPr="001D1654">
        <w:rPr>
          <w:szCs w:val="24"/>
        </w:rPr>
        <w:t>,</w:t>
      </w:r>
      <w:r w:rsidR="00E24065" w:rsidRPr="001D1654">
        <w:rPr>
          <w:szCs w:val="24"/>
        </w:rPr>
        <w:t xml:space="preserve"> </w:t>
      </w:r>
      <w:r w:rsidRPr="001D1654">
        <w:rPr>
          <w:szCs w:val="24"/>
        </w:rPr>
        <w:t>a</w:t>
      </w:r>
      <w:r w:rsidR="00E24065" w:rsidRPr="001D1654">
        <w:rPr>
          <w:szCs w:val="24"/>
        </w:rPr>
        <w:t xml:space="preserve"> </w:t>
      </w:r>
      <w:r w:rsidRPr="001D1654">
        <w:rPr>
          <w:szCs w:val="24"/>
        </w:rPr>
        <w:t>myriad</w:t>
      </w:r>
      <w:r w:rsidR="00E24065" w:rsidRPr="001D1654">
        <w:rPr>
          <w:szCs w:val="24"/>
        </w:rPr>
        <w:t xml:space="preserve"> </w:t>
      </w:r>
      <w:r w:rsidRPr="001D1654">
        <w:rPr>
          <w:szCs w:val="24"/>
        </w:rPr>
        <w:t>of</w:t>
      </w:r>
      <w:r w:rsidR="00E24065" w:rsidRPr="001D1654">
        <w:rPr>
          <w:szCs w:val="24"/>
        </w:rPr>
        <w:t xml:space="preserve"> </w:t>
      </w:r>
      <w:r w:rsidRPr="001D1654">
        <w:rPr>
          <w:szCs w:val="24"/>
        </w:rPr>
        <w:t>changes</w:t>
      </w:r>
      <w:r w:rsidR="00E24065" w:rsidRPr="001D1654">
        <w:rPr>
          <w:szCs w:val="24"/>
        </w:rPr>
        <w:t xml:space="preserve"> </w:t>
      </w:r>
      <w:r w:rsidRPr="001D1654">
        <w:rPr>
          <w:szCs w:val="24"/>
        </w:rPr>
        <w:t>and</w:t>
      </w:r>
      <w:r w:rsidR="00E24065" w:rsidRPr="001D1654">
        <w:rPr>
          <w:szCs w:val="24"/>
        </w:rPr>
        <w:t xml:space="preserve"> </w:t>
      </w:r>
      <w:r w:rsidRPr="001D1654">
        <w:rPr>
          <w:szCs w:val="24"/>
        </w:rPr>
        <w:t>innovations</w:t>
      </w:r>
      <w:r w:rsidR="00E24065" w:rsidRPr="001D1654">
        <w:rPr>
          <w:szCs w:val="24"/>
        </w:rPr>
        <w:t xml:space="preserve"> </w:t>
      </w:r>
      <w:r w:rsidRPr="001D1654">
        <w:rPr>
          <w:szCs w:val="24"/>
        </w:rPr>
        <w:t>have</w:t>
      </w:r>
      <w:r w:rsidR="00E24065" w:rsidRPr="001D1654">
        <w:rPr>
          <w:szCs w:val="24"/>
        </w:rPr>
        <w:t xml:space="preserve"> </w:t>
      </w:r>
      <w:r w:rsidRPr="001D1654">
        <w:rPr>
          <w:szCs w:val="24"/>
        </w:rPr>
        <w:t>been</w:t>
      </w:r>
      <w:r w:rsidR="00E24065" w:rsidRPr="001D1654">
        <w:rPr>
          <w:szCs w:val="24"/>
        </w:rPr>
        <w:t xml:space="preserve"> </w:t>
      </w:r>
      <w:r w:rsidRPr="001D1654">
        <w:rPr>
          <w:szCs w:val="24"/>
        </w:rPr>
        <w:t>effected</w:t>
      </w:r>
      <w:r w:rsidR="00E24065" w:rsidRPr="001D1654">
        <w:rPr>
          <w:szCs w:val="24"/>
        </w:rPr>
        <w:t xml:space="preserve"> </w:t>
      </w:r>
      <w:r w:rsidRPr="001D1654">
        <w:rPr>
          <w:szCs w:val="24"/>
        </w:rPr>
        <w:t>–</w:t>
      </w:r>
      <w:r w:rsidR="00E24065" w:rsidRPr="001D1654">
        <w:rPr>
          <w:szCs w:val="24"/>
        </w:rPr>
        <w:t xml:space="preserve"> </w:t>
      </w:r>
      <w:r w:rsidRPr="001D1654">
        <w:rPr>
          <w:szCs w:val="24"/>
        </w:rPr>
        <w:t>either</w:t>
      </w:r>
      <w:r w:rsidR="00E24065" w:rsidRPr="001D1654">
        <w:rPr>
          <w:szCs w:val="24"/>
        </w:rPr>
        <w:t xml:space="preserve"> </w:t>
      </w:r>
      <w:r w:rsidRPr="001D1654">
        <w:rPr>
          <w:szCs w:val="24"/>
        </w:rPr>
        <w:t>as</w:t>
      </w:r>
      <w:r w:rsidR="00E24065" w:rsidRPr="001D1654">
        <w:rPr>
          <w:szCs w:val="24"/>
        </w:rPr>
        <w:t xml:space="preserve"> </w:t>
      </w:r>
      <w:r w:rsidRPr="001D1654">
        <w:rPr>
          <w:szCs w:val="24"/>
        </w:rPr>
        <w:t>a</w:t>
      </w:r>
      <w:r w:rsidR="00E24065" w:rsidRPr="001D1654">
        <w:rPr>
          <w:szCs w:val="24"/>
        </w:rPr>
        <w:t xml:space="preserve"> </w:t>
      </w:r>
      <w:r w:rsidRPr="001D1654">
        <w:rPr>
          <w:szCs w:val="24"/>
        </w:rPr>
        <w:t>result</w:t>
      </w:r>
      <w:r w:rsidR="00E24065" w:rsidRPr="001D1654">
        <w:rPr>
          <w:szCs w:val="24"/>
        </w:rPr>
        <w:t xml:space="preserve"> </w:t>
      </w:r>
      <w:r w:rsidRPr="001D1654">
        <w:rPr>
          <w:szCs w:val="24"/>
        </w:rPr>
        <w:t>of</w:t>
      </w:r>
      <w:r w:rsidR="00E24065" w:rsidRPr="001D1654">
        <w:rPr>
          <w:szCs w:val="24"/>
        </w:rPr>
        <w:t xml:space="preserve"> </w:t>
      </w:r>
      <w:r w:rsidRPr="001D1654">
        <w:rPr>
          <w:szCs w:val="24"/>
        </w:rPr>
        <w:t>national</w:t>
      </w:r>
      <w:r w:rsidR="00E24065" w:rsidRPr="001D1654">
        <w:rPr>
          <w:szCs w:val="24"/>
        </w:rPr>
        <w:t xml:space="preserve"> </w:t>
      </w:r>
      <w:r w:rsidRPr="001D1654">
        <w:rPr>
          <w:szCs w:val="24"/>
        </w:rPr>
        <w:t>unilateral</w:t>
      </w:r>
      <w:r w:rsidR="00E24065" w:rsidRPr="001D1654">
        <w:rPr>
          <w:szCs w:val="24"/>
        </w:rPr>
        <w:t xml:space="preserve"> </w:t>
      </w:r>
      <w:r w:rsidRPr="001D1654">
        <w:rPr>
          <w:szCs w:val="24"/>
        </w:rPr>
        <w:t>initiative/commitment</w:t>
      </w:r>
      <w:r w:rsidR="00E24065" w:rsidRPr="001D1654">
        <w:rPr>
          <w:szCs w:val="24"/>
        </w:rPr>
        <w:t xml:space="preserve"> </w:t>
      </w:r>
      <w:r w:rsidRPr="001D1654">
        <w:rPr>
          <w:szCs w:val="24"/>
        </w:rPr>
        <w:t>or</w:t>
      </w:r>
      <w:r w:rsidR="00E24065" w:rsidRPr="001D1654">
        <w:rPr>
          <w:szCs w:val="24"/>
        </w:rPr>
        <w:t xml:space="preserve"> </w:t>
      </w:r>
      <w:r w:rsidRPr="001D1654">
        <w:rPr>
          <w:szCs w:val="24"/>
        </w:rPr>
        <w:t>as</w:t>
      </w:r>
      <w:r w:rsidR="00E24065" w:rsidRPr="001D1654">
        <w:rPr>
          <w:szCs w:val="24"/>
        </w:rPr>
        <w:t xml:space="preserve"> </w:t>
      </w:r>
      <w:r w:rsidRPr="001D1654">
        <w:rPr>
          <w:szCs w:val="24"/>
        </w:rPr>
        <w:t>a</w:t>
      </w:r>
      <w:r w:rsidR="00E24065" w:rsidRPr="001D1654">
        <w:rPr>
          <w:szCs w:val="24"/>
        </w:rPr>
        <w:t xml:space="preserve"> </w:t>
      </w:r>
      <w:r w:rsidRPr="001D1654">
        <w:rPr>
          <w:szCs w:val="24"/>
        </w:rPr>
        <w:t>heed</w:t>
      </w:r>
      <w:r w:rsidR="00E24065" w:rsidRPr="001D1654">
        <w:rPr>
          <w:szCs w:val="24"/>
        </w:rPr>
        <w:t xml:space="preserve"> </w:t>
      </w:r>
      <w:r w:rsidRPr="001D1654">
        <w:rPr>
          <w:szCs w:val="24"/>
        </w:rPr>
        <w:t>to</w:t>
      </w:r>
      <w:r w:rsidR="00E24065" w:rsidRPr="001D1654">
        <w:rPr>
          <w:szCs w:val="24"/>
        </w:rPr>
        <w:t xml:space="preserve"> </w:t>
      </w:r>
      <w:r w:rsidRPr="001D1654">
        <w:rPr>
          <w:szCs w:val="24"/>
        </w:rPr>
        <w:t>the</w:t>
      </w:r>
      <w:r w:rsidR="00E24065" w:rsidRPr="001D1654">
        <w:rPr>
          <w:szCs w:val="24"/>
        </w:rPr>
        <w:t xml:space="preserve"> </w:t>
      </w:r>
      <w:r w:rsidRPr="001D1654">
        <w:rPr>
          <w:szCs w:val="24"/>
        </w:rPr>
        <w:t>considerations</w:t>
      </w:r>
      <w:r w:rsidR="00E24065" w:rsidRPr="001D1654">
        <w:rPr>
          <w:szCs w:val="24"/>
        </w:rPr>
        <w:t xml:space="preserve"> </w:t>
      </w:r>
      <w:r w:rsidRPr="001D1654">
        <w:rPr>
          <w:szCs w:val="24"/>
        </w:rPr>
        <w:t>that</w:t>
      </w:r>
      <w:r w:rsidR="00E24065" w:rsidRPr="001D1654">
        <w:rPr>
          <w:szCs w:val="24"/>
        </w:rPr>
        <w:t xml:space="preserve"> </w:t>
      </w:r>
      <w:r w:rsidRPr="001D1654">
        <w:rPr>
          <w:szCs w:val="24"/>
        </w:rPr>
        <w:t>were</w:t>
      </w:r>
      <w:r w:rsidR="00E24065" w:rsidRPr="001D1654">
        <w:rPr>
          <w:szCs w:val="24"/>
        </w:rPr>
        <w:t xml:space="preserve"> </w:t>
      </w:r>
      <w:r w:rsidRPr="001D1654">
        <w:rPr>
          <w:szCs w:val="24"/>
        </w:rPr>
        <w:t>drawn</w:t>
      </w:r>
      <w:r w:rsidR="00E24065" w:rsidRPr="001D1654">
        <w:rPr>
          <w:szCs w:val="24"/>
        </w:rPr>
        <w:t xml:space="preserve"> </w:t>
      </w:r>
      <w:r w:rsidRPr="001D1654">
        <w:rPr>
          <w:szCs w:val="24"/>
        </w:rPr>
        <w:t>to</w:t>
      </w:r>
      <w:r w:rsidR="00E24065" w:rsidRPr="001D1654">
        <w:rPr>
          <w:szCs w:val="24"/>
        </w:rPr>
        <w:t xml:space="preserve"> </w:t>
      </w:r>
      <w:r w:rsidRPr="001D1654">
        <w:rPr>
          <w:szCs w:val="24"/>
        </w:rPr>
        <w:t>the</w:t>
      </w:r>
      <w:r w:rsidR="00E24065" w:rsidRPr="001D1654">
        <w:rPr>
          <w:szCs w:val="24"/>
        </w:rPr>
        <w:t xml:space="preserve"> </w:t>
      </w:r>
      <w:r w:rsidRPr="001D1654">
        <w:rPr>
          <w:szCs w:val="24"/>
        </w:rPr>
        <w:t>attention</w:t>
      </w:r>
      <w:r w:rsidR="00E24065" w:rsidRPr="001D1654">
        <w:rPr>
          <w:szCs w:val="24"/>
        </w:rPr>
        <w:t xml:space="preserve"> </w:t>
      </w:r>
      <w:r w:rsidRPr="001D1654">
        <w:rPr>
          <w:szCs w:val="24"/>
        </w:rPr>
        <w:t>of</w:t>
      </w:r>
      <w:r w:rsidR="00E24065" w:rsidRPr="001D1654">
        <w:rPr>
          <w:szCs w:val="24"/>
        </w:rPr>
        <w:t xml:space="preserve"> </w:t>
      </w:r>
      <w:r w:rsidRPr="001D1654">
        <w:rPr>
          <w:szCs w:val="24"/>
        </w:rPr>
        <w:t>the</w:t>
      </w:r>
      <w:r w:rsidR="00E24065" w:rsidRPr="001D1654">
        <w:rPr>
          <w:szCs w:val="24"/>
        </w:rPr>
        <w:t xml:space="preserve"> </w:t>
      </w:r>
      <w:r w:rsidRPr="001D1654">
        <w:rPr>
          <w:szCs w:val="24"/>
        </w:rPr>
        <w:t>country.</w:t>
      </w:r>
      <w:r w:rsidR="00E24065" w:rsidRPr="001D1654">
        <w:rPr>
          <w:szCs w:val="24"/>
        </w:rPr>
        <w:t xml:space="preserve"> </w:t>
      </w:r>
    </w:p>
    <w:p w:rsidR="00951BC8" w:rsidRPr="001D1654" w:rsidRDefault="00951BC8" w:rsidP="003F4BAF">
      <w:pPr>
        <w:pStyle w:val="H1G"/>
      </w:pPr>
      <w:bookmarkStart w:id="112" w:name="_Toc233624937"/>
      <w:bookmarkStart w:id="113" w:name="_Toc233625582"/>
      <w:bookmarkStart w:id="114" w:name="_Toc233625933"/>
      <w:bookmarkStart w:id="115" w:name="_Toc234236138"/>
      <w:bookmarkStart w:id="116" w:name="_Toc234236713"/>
      <w:bookmarkStart w:id="117" w:name="_Toc234237482"/>
      <w:bookmarkStart w:id="118" w:name="_Toc234237921"/>
      <w:r w:rsidRPr="001D1654">
        <w:tab/>
        <w:t>A.</w:t>
      </w:r>
      <w:r w:rsidRPr="001D1654">
        <w:tab/>
        <w:t>Impunity</w:t>
      </w:r>
      <w:bookmarkEnd w:id="115"/>
      <w:bookmarkEnd w:id="116"/>
      <w:bookmarkEnd w:id="117"/>
      <w:bookmarkEnd w:id="118"/>
      <w:r w:rsidR="00E24065" w:rsidRPr="001D1654">
        <w:t xml:space="preserve"> </w:t>
      </w:r>
      <w:bookmarkEnd w:id="112"/>
      <w:bookmarkEnd w:id="113"/>
      <w:bookmarkEnd w:id="114"/>
    </w:p>
    <w:p w:rsidR="00951BC8" w:rsidRPr="001D1654" w:rsidRDefault="00951BC8" w:rsidP="001D1654">
      <w:pPr>
        <w:pStyle w:val="SingleTxtG"/>
      </w:pPr>
      <w:r w:rsidRPr="001D1654">
        <w:t>51.</w:t>
      </w:r>
      <w:r w:rsidRPr="001D1654">
        <w:tab/>
        <w:t>In</w:t>
      </w:r>
      <w:r w:rsidR="00E24065" w:rsidRPr="001D1654">
        <w:t xml:space="preserve"> </w:t>
      </w:r>
      <w:r w:rsidRPr="001D1654">
        <w:t>its</w:t>
      </w:r>
      <w:r w:rsidR="00E24065" w:rsidRPr="001D1654">
        <w:t xml:space="preserve"> </w:t>
      </w:r>
      <w:r w:rsidRPr="001D1654">
        <w:t>concluding</w:t>
      </w:r>
      <w:r w:rsidR="00E24065" w:rsidRPr="001D1654">
        <w:t xml:space="preserve"> </w:t>
      </w:r>
      <w:r w:rsidRPr="001D1654">
        <w:t>observations</w:t>
      </w:r>
      <w:r w:rsidR="00E24065" w:rsidRPr="001D1654">
        <w:t xml:space="preserve"> </w:t>
      </w:r>
      <w:r w:rsidRPr="001D1654">
        <w:t>made</w:t>
      </w:r>
      <w:r w:rsidR="00E24065" w:rsidRPr="001D1654">
        <w:t xml:space="preserve"> </w:t>
      </w:r>
      <w:r w:rsidRPr="001D1654">
        <w:t>in</w:t>
      </w:r>
      <w:r w:rsidR="00E24065" w:rsidRPr="001D1654">
        <w:t xml:space="preserve"> </w:t>
      </w:r>
      <w:r w:rsidRPr="001D1654">
        <w:t>2000,</w:t>
      </w:r>
      <w:r w:rsidR="00E24065" w:rsidRPr="001D1654">
        <w:t xml:space="preserve"> </w:t>
      </w:r>
      <w:r w:rsidRPr="001D1654">
        <w:t>the</w:t>
      </w:r>
      <w:r w:rsidR="00E24065" w:rsidRPr="001D1654">
        <w:t xml:space="preserve"> </w:t>
      </w:r>
      <w:r w:rsidRPr="001D1654">
        <w:t>Committee</w:t>
      </w:r>
      <w:r w:rsidR="00E24065" w:rsidRPr="001D1654">
        <w:t xml:space="preserve"> </w:t>
      </w:r>
      <w:r w:rsidRPr="001D1654">
        <w:t>on</w:t>
      </w:r>
      <w:r w:rsidR="00E24065" w:rsidRPr="001D1654">
        <w:t xml:space="preserve"> </w:t>
      </w:r>
      <w:r w:rsidRPr="001D1654">
        <w:t>the</w:t>
      </w:r>
      <w:r w:rsidR="00E24065" w:rsidRPr="001D1654">
        <w:t xml:space="preserve"> </w:t>
      </w:r>
      <w:r w:rsidRPr="001D1654">
        <w:t>Elimination</w:t>
      </w:r>
      <w:r w:rsidR="00E24065" w:rsidRPr="001D1654">
        <w:t xml:space="preserve"> </w:t>
      </w:r>
      <w:r w:rsidRPr="001D1654">
        <w:t>of</w:t>
      </w:r>
      <w:r w:rsidR="00E24065" w:rsidRPr="001D1654">
        <w:t xml:space="preserve"> </w:t>
      </w:r>
      <w:r w:rsidRPr="001D1654">
        <w:t>Racial</w:t>
      </w:r>
      <w:r w:rsidR="00E24065" w:rsidRPr="001D1654">
        <w:t xml:space="preserve"> </w:t>
      </w:r>
      <w:r w:rsidRPr="001D1654">
        <w:t>Discrimination</w:t>
      </w:r>
      <w:r w:rsidR="00E24065" w:rsidRPr="001D1654">
        <w:t xml:space="preserve"> </w:t>
      </w:r>
      <w:r w:rsidRPr="001D1654">
        <w:t>(hereafter</w:t>
      </w:r>
      <w:r w:rsidR="00E24065" w:rsidRPr="001D1654">
        <w:t xml:space="preserve"> </w:t>
      </w:r>
      <w:r w:rsidRPr="001D1654">
        <w:t>called</w:t>
      </w:r>
      <w:r w:rsidR="00E24065" w:rsidRPr="001D1654">
        <w:t xml:space="preserve"> </w:t>
      </w:r>
      <w:r w:rsidRPr="001D1654">
        <w:t>the</w:t>
      </w:r>
      <w:r w:rsidR="00E24065" w:rsidRPr="001D1654">
        <w:t xml:space="preserve"> “</w:t>
      </w:r>
      <w:r w:rsidRPr="001D1654">
        <w:t>Committee</w:t>
      </w:r>
      <w:r w:rsidR="00E24065" w:rsidRPr="001D1654">
        <w:t>”</w:t>
      </w:r>
      <w:r w:rsidRPr="001D1654">
        <w:t>)</w:t>
      </w:r>
      <w:r w:rsidR="00E24065" w:rsidRPr="001D1654">
        <w:t xml:space="preserve"> </w:t>
      </w:r>
      <w:r w:rsidRPr="001D1654">
        <w:t>expressed</w:t>
      </w:r>
      <w:r w:rsidR="00E24065" w:rsidRPr="001D1654">
        <w:t xml:space="preserve"> </w:t>
      </w:r>
      <w:r w:rsidRPr="001D1654">
        <w:t>concern</w:t>
      </w:r>
      <w:r w:rsidR="00E24065" w:rsidRPr="001D1654">
        <w:t xml:space="preserve"> </w:t>
      </w:r>
      <w:r w:rsidRPr="001D1654">
        <w:t>about</w:t>
      </w:r>
      <w:r w:rsidR="00E24065" w:rsidRPr="001D1654">
        <w:t xml:space="preserve"> </w:t>
      </w:r>
      <w:r w:rsidRPr="001D1654">
        <w:t>impunity</w:t>
      </w:r>
      <w:r w:rsidR="00E24065" w:rsidRPr="001D1654">
        <w:t xml:space="preserve"> </w:t>
      </w:r>
      <w:r w:rsidRPr="001D1654">
        <w:t>in</w:t>
      </w:r>
      <w:r w:rsidR="00E24065" w:rsidRPr="001D1654">
        <w:t xml:space="preserve"> </w:t>
      </w:r>
      <w:r w:rsidRPr="001D1654">
        <w:t>Rwanda</w:t>
      </w:r>
      <w:r w:rsidR="00E24065" w:rsidRPr="001D1654">
        <w:t xml:space="preserve"> </w:t>
      </w:r>
      <w:r w:rsidRPr="001D1654">
        <w:t>especially</w:t>
      </w:r>
      <w:r w:rsidR="00E24065" w:rsidRPr="001D1654">
        <w:t xml:space="preserve"> </w:t>
      </w:r>
      <w:r w:rsidRPr="001D1654">
        <w:t>in</w:t>
      </w:r>
      <w:r w:rsidR="00E24065" w:rsidRPr="001D1654">
        <w:t xml:space="preserve"> </w:t>
      </w:r>
      <w:r w:rsidRPr="001D1654">
        <w:t>the</w:t>
      </w:r>
      <w:r w:rsidR="00E24065" w:rsidRPr="001D1654">
        <w:t xml:space="preserve"> </w:t>
      </w:r>
      <w:r w:rsidRPr="001D1654">
        <w:t>case</w:t>
      </w:r>
      <w:r w:rsidR="00E24065" w:rsidRPr="001D1654">
        <w:t xml:space="preserve"> </w:t>
      </w:r>
      <w:r w:rsidRPr="001D1654">
        <w:t>of</w:t>
      </w:r>
      <w:r w:rsidR="00E24065" w:rsidRPr="001D1654">
        <w:t xml:space="preserve"> </w:t>
      </w:r>
      <w:r w:rsidRPr="001D1654">
        <w:t>illegal</w:t>
      </w:r>
      <w:r w:rsidR="00E24065" w:rsidRPr="001D1654">
        <w:t xml:space="preserve"> </w:t>
      </w:r>
      <w:r w:rsidRPr="001D1654">
        <w:t>acts</w:t>
      </w:r>
      <w:r w:rsidR="00E24065" w:rsidRPr="001D1654">
        <w:t xml:space="preserve"> </w:t>
      </w:r>
      <w:r w:rsidRPr="001D1654">
        <w:t>committed</w:t>
      </w:r>
      <w:r w:rsidR="00E24065" w:rsidRPr="001D1654">
        <w:t xml:space="preserve"> </w:t>
      </w:r>
      <w:r w:rsidRPr="001D1654">
        <w:t>by</w:t>
      </w:r>
      <w:r w:rsidR="00E24065" w:rsidRPr="001D1654">
        <w:t xml:space="preserve"> </w:t>
      </w:r>
      <w:r w:rsidRPr="001D1654">
        <w:t>members</w:t>
      </w:r>
      <w:r w:rsidR="00E24065" w:rsidRPr="001D1654">
        <w:t xml:space="preserve"> </w:t>
      </w:r>
      <w:r w:rsidRPr="001D1654">
        <w:t>of</w:t>
      </w:r>
      <w:r w:rsidR="00E24065" w:rsidRPr="001D1654">
        <w:t xml:space="preserve"> </w:t>
      </w:r>
      <w:r w:rsidRPr="001D1654">
        <w:t>security</w:t>
      </w:r>
      <w:r w:rsidR="00E24065" w:rsidRPr="001D1654">
        <w:t xml:space="preserve"> </w:t>
      </w:r>
      <w:r w:rsidRPr="001D1654">
        <w:t>forces,</w:t>
      </w:r>
      <w:r w:rsidR="00E24065" w:rsidRPr="001D1654">
        <w:t xml:space="preserve"> </w:t>
      </w:r>
      <w:r w:rsidRPr="001D1654">
        <w:t>and</w:t>
      </w:r>
      <w:r w:rsidR="00E24065" w:rsidRPr="001D1654">
        <w:t xml:space="preserve"> </w:t>
      </w:r>
      <w:r w:rsidRPr="001D1654">
        <w:t>recommended</w:t>
      </w:r>
      <w:r w:rsidR="00E24065" w:rsidRPr="001D1654">
        <w:t xml:space="preserve"> </w:t>
      </w:r>
      <w:r w:rsidRPr="001D1654">
        <w:t>the</w:t>
      </w:r>
      <w:r w:rsidR="00E24065" w:rsidRPr="001D1654">
        <w:t xml:space="preserve"> </w:t>
      </w:r>
      <w:r w:rsidRPr="001D1654">
        <w:t>State</w:t>
      </w:r>
      <w:r w:rsidR="00E24065" w:rsidRPr="001D1654">
        <w:t xml:space="preserve"> </w:t>
      </w:r>
      <w:r w:rsidRPr="001D1654">
        <w:t>party</w:t>
      </w:r>
      <w:r w:rsidR="00E24065" w:rsidRPr="001D1654">
        <w:t xml:space="preserve"> </w:t>
      </w:r>
      <w:r w:rsidRPr="001D1654">
        <w:t>to</w:t>
      </w:r>
      <w:r w:rsidR="00E24065" w:rsidRPr="001D1654">
        <w:t xml:space="preserve"> </w:t>
      </w:r>
      <w:r w:rsidRPr="001D1654">
        <w:t>pursue</w:t>
      </w:r>
      <w:r w:rsidR="00E24065" w:rsidRPr="001D1654">
        <w:t xml:space="preserve"> </w:t>
      </w:r>
      <w:r w:rsidRPr="001D1654">
        <w:t>efforts</w:t>
      </w:r>
      <w:r w:rsidR="00E24065" w:rsidRPr="001D1654">
        <w:t xml:space="preserve"> </w:t>
      </w:r>
      <w:r w:rsidRPr="001D1654">
        <w:t>to</w:t>
      </w:r>
      <w:r w:rsidR="00E24065" w:rsidRPr="001D1654">
        <w:t xml:space="preserve"> </w:t>
      </w:r>
      <w:r w:rsidRPr="001D1654">
        <w:t>eradicate</w:t>
      </w:r>
      <w:r w:rsidR="00E24065" w:rsidRPr="001D1654">
        <w:t xml:space="preserve"> </w:t>
      </w:r>
      <w:r w:rsidRPr="001D1654">
        <w:t>impunity</w:t>
      </w:r>
      <w:r w:rsidR="00E24065" w:rsidRPr="001D1654">
        <w:t xml:space="preserve"> </w:t>
      </w:r>
      <w:r w:rsidRPr="001D1654">
        <w:t>through</w:t>
      </w:r>
      <w:r w:rsidR="00E24065" w:rsidRPr="001D1654">
        <w:t xml:space="preserve"> </w:t>
      </w:r>
      <w:r w:rsidRPr="001D1654">
        <w:t>judicial</w:t>
      </w:r>
      <w:r w:rsidR="00E24065" w:rsidRPr="001D1654">
        <w:t xml:space="preserve"> </w:t>
      </w:r>
      <w:r w:rsidRPr="001D1654">
        <w:t>mechanisms</w:t>
      </w:r>
      <w:r w:rsidR="00E24065" w:rsidRPr="001D1654">
        <w:t xml:space="preserve"> </w:t>
      </w:r>
      <w:r w:rsidRPr="001D1654">
        <w:t>and</w:t>
      </w:r>
      <w:r w:rsidR="00E24065" w:rsidRPr="001D1654">
        <w:t xml:space="preserve"> </w:t>
      </w:r>
      <w:r w:rsidRPr="001D1654">
        <w:t>taking</w:t>
      </w:r>
      <w:r w:rsidR="00E24065" w:rsidRPr="001D1654">
        <w:t xml:space="preserve"> </w:t>
      </w:r>
      <w:r w:rsidRPr="001D1654">
        <w:t>other</w:t>
      </w:r>
      <w:r w:rsidR="00E24065" w:rsidRPr="001D1654">
        <w:t xml:space="preserve"> </w:t>
      </w:r>
      <w:r w:rsidRPr="001D1654">
        <w:t>necessary</w:t>
      </w:r>
      <w:r w:rsidR="00E24065" w:rsidRPr="001D1654">
        <w:t xml:space="preserve"> </w:t>
      </w:r>
      <w:r w:rsidRPr="001D1654">
        <w:t>measures</w:t>
      </w:r>
      <w:r w:rsidR="00E24065" w:rsidRPr="001D1654">
        <w:t xml:space="preserve"> </w:t>
      </w:r>
      <w:r w:rsidRPr="001D1654">
        <w:t>to</w:t>
      </w:r>
      <w:r w:rsidR="00E24065" w:rsidRPr="001D1654">
        <w:t xml:space="preserve"> </w:t>
      </w:r>
      <w:r w:rsidRPr="001D1654">
        <w:t>stop</w:t>
      </w:r>
      <w:r w:rsidR="00E24065" w:rsidRPr="001D1654">
        <w:t xml:space="preserve"> </w:t>
      </w:r>
      <w:r w:rsidRPr="001D1654">
        <w:t>illegal</w:t>
      </w:r>
      <w:r w:rsidR="00E24065" w:rsidRPr="001D1654">
        <w:t xml:space="preserve"> </w:t>
      </w:r>
      <w:r w:rsidRPr="001D1654">
        <w:t>acts</w:t>
      </w:r>
      <w:r w:rsidR="00E24065" w:rsidRPr="001D1654">
        <w:t xml:space="preserve"> </w:t>
      </w:r>
      <w:r w:rsidRPr="001D1654">
        <w:t>committed</w:t>
      </w:r>
      <w:r w:rsidR="00E24065" w:rsidRPr="001D1654">
        <w:t xml:space="preserve"> </w:t>
      </w:r>
      <w:r w:rsidRPr="001D1654">
        <w:t>by</w:t>
      </w:r>
      <w:r w:rsidR="00E24065" w:rsidRPr="001D1654">
        <w:t xml:space="preserve"> </w:t>
      </w:r>
      <w:r w:rsidRPr="001D1654">
        <w:t>agents</w:t>
      </w:r>
      <w:r w:rsidR="00E24065" w:rsidRPr="001D1654">
        <w:t xml:space="preserve"> </w:t>
      </w:r>
      <w:r w:rsidRPr="001D1654">
        <w:t>of</w:t>
      </w:r>
      <w:r w:rsidR="00E24065" w:rsidRPr="001D1654">
        <w:t xml:space="preserve"> </w:t>
      </w:r>
      <w:r w:rsidRPr="001D1654">
        <w:t>civil</w:t>
      </w:r>
      <w:r w:rsidR="00E24065" w:rsidRPr="001D1654">
        <w:t xml:space="preserve"> </w:t>
      </w:r>
      <w:r w:rsidRPr="001D1654">
        <w:t>and</w:t>
      </w:r>
      <w:r w:rsidR="00E24065" w:rsidRPr="001D1654">
        <w:t xml:space="preserve"> </w:t>
      </w:r>
      <w:r w:rsidRPr="001D1654">
        <w:t>military</w:t>
      </w:r>
      <w:r w:rsidR="00E24065" w:rsidRPr="001D1654">
        <w:t xml:space="preserve"> </w:t>
      </w:r>
      <w:r w:rsidRPr="001D1654">
        <w:t>bodies.</w:t>
      </w:r>
      <w:r w:rsidR="00E24065" w:rsidRPr="001D1654">
        <w:t xml:space="preserve"> </w:t>
      </w:r>
    </w:p>
    <w:p w:rsidR="00951BC8" w:rsidRPr="001D1654" w:rsidRDefault="00951BC8" w:rsidP="001D1654">
      <w:pPr>
        <w:pStyle w:val="SingleTxtG"/>
      </w:pPr>
      <w:r w:rsidRPr="001D1654">
        <w:t>52.</w:t>
      </w:r>
      <w:r w:rsidRPr="001D1654">
        <w:tab/>
        <w:t>The</w:t>
      </w:r>
      <w:r w:rsidR="00E24065" w:rsidRPr="001D1654">
        <w:t xml:space="preserve"> </w:t>
      </w:r>
      <w:r w:rsidRPr="001D1654">
        <w:t>report</w:t>
      </w:r>
      <w:r w:rsidR="00E24065" w:rsidRPr="001D1654">
        <w:t xml:space="preserve"> </w:t>
      </w:r>
      <w:r w:rsidRPr="001D1654">
        <w:t>observes</w:t>
      </w:r>
      <w:r w:rsidR="00E24065" w:rsidRPr="001D1654">
        <w:t xml:space="preserve"> </w:t>
      </w:r>
      <w:r w:rsidRPr="001D1654">
        <w:t>that</w:t>
      </w:r>
      <w:r w:rsidR="00E24065" w:rsidRPr="001D1654">
        <w:t xml:space="preserve"> </w:t>
      </w:r>
      <w:r w:rsidRPr="001D1654">
        <w:t>the</w:t>
      </w:r>
      <w:r w:rsidR="00E24065" w:rsidRPr="001D1654">
        <w:t xml:space="preserve"> </w:t>
      </w:r>
      <w:r w:rsidRPr="001D1654">
        <w:t>post-genocide</w:t>
      </w:r>
      <w:r w:rsidR="00E24065" w:rsidRPr="001D1654">
        <w:t xml:space="preserve"> </w:t>
      </w:r>
      <w:r w:rsidRPr="001D1654">
        <w:t>government</w:t>
      </w:r>
      <w:r w:rsidR="00E24065" w:rsidRPr="001D1654">
        <w:t xml:space="preserve"> </w:t>
      </w:r>
      <w:r w:rsidRPr="001D1654">
        <w:t>has</w:t>
      </w:r>
      <w:r w:rsidR="00E24065" w:rsidRPr="001D1654">
        <w:t xml:space="preserve"> </w:t>
      </w:r>
      <w:r w:rsidRPr="001D1654">
        <w:t>undertaken</w:t>
      </w:r>
      <w:r w:rsidR="00E24065" w:rsidRPr="001D1654">
        <w:t xml:space="preserve"> </w:t>
      </w:r>
      <w:r w:rsidRPr="001D1654">
        <w:t>serious</w:t>
      </w:r>
      <w:r w:rsidR="00E24065" w:rsidRPr="001D1654">
        <w:t xml:space="preserve"> </w:t>
      </w:r>
      <w:r w:rsidRPr="001D1654">
        <w:t>efforts</w:t>
      </w:r>
      <w:r w:rsidR="00E24065" w:rsidRPr="001D1654">
        <w:t xml:space="preserve"> </w:t>
      </w:r>
      <w:r w:rsidRPr="001D1654">
        <w:t>to</w:t>
      </w:r>
      <w:r w:rsidR="00E24065" w:rsidRPr="001D1654">
        <w:t xml:space="preserve"> </w:t>
      </w:r>
      <w:r w:rsidRPr="001D1654">
        <w:t>eradicate</w:t>
      </w:r>
      <w:r w:rsidR="00E24065" w:rsidRPr="001D1654">
        <w:t xml:space="preserve"> </w:t>
      </w:r>
      <w:r w:rsidRPr="001D1654">
        <w:t>the</w:t>
      </w:r>
      <w:r w:rsidR="00E24065" w:rsidRPr="001D1654">
        <w:t xml:space="preserve"> </w:t>
      </w:r>
      <w:r w:rsidRPr="001D1654">
        <w:t>culture</w:t>
      </w:r>
      <w:r w:rsidR="00E24065" w:rsidRPr="001D1654">
        <w:t xml:space="preserve"> </w:t>
      </w:r>
      <w:r w:rsidRPr="001D1654">
        <w:t>of</w:t>
      </w:r>
      <w:r w:rsidR="00E24065" w:rsidRPr="001D1654">
        <w:t xml:space="preserve"> </w:t>
      </w:r>
      <w:r w:rsidRPr="001D1654">
        <w:t>impunity</w:t>
      </w:r>
      <w:r w:rsidR="00E24065" w:rsidRPr="001D1654">
        <w:t xml:space="preserve"> </w:t>
      </w:r>
      <w:r w:rsidRPr="001D1654">
        <w:t>that</w:t>
      </w:r>
      <w:r w:rsidR="00E24065" w:rsidRPr="001D1654">
        <w:t xml:space="preserve"> </w:t>
      </w:r>
      <w:r w:rsidRPr="001D1654">
        <w:t>had</w:t>
      </w:r>
      <w:r w:rsidR="00E24065" w:rsidRPr="001D1654">
        <w:t xml:space="preserve"> </w:t>
      </w:r>
      <w:r w:rsidRPr="001D1654">
        <w:t>characterised</w:t>
      </w:r>
      <w:r w:rsidR="00E24065" w:rsidRPr="001D1654">
        <w:t xml:space="preserve"> </w:t>
      </w:r>
      <w:r w:rsidRPr="001D1654">
        <w:t>Rwanda</w:t>
      </w:r>
      <w:r w:rsidR="00E24065" w:rsidRPr="001D1654">
        <w:t xml:space="preserve"> </w:t>
      </w:r>
      <w:r w:rsidRPr="001D1654">
        <w:t>for</w:t>
      </w:r>
      <w:r w:rsidR="00E24065" w:rsidRPr="001D1654">
        <w:t xml:space="preserve"> </w:t>
      </w:r>
      <w:r w:rsidRPr="001D1654">
        <w:t>a</w:t>
      </w:r>
      <w:r w:rsidR="00E24065" w:rsidRPr="001D1654">
        <w:t xml:space="preserve"> </w:t>
      </w:r>
      <w:r w:rsidRPr="001D1654">
        <w:t>long</w:t>
      </w:r>
      <w:r w:rsidR="00E24065" w:rsidRPr="001D1654">
        <w:t xml:space="preserve"> </w:t>
      </w:r>
      <w:r w:rsidRPr="001D1654">
        <w:t>period</w:t>
      </w:r>
      <w:r w:rsidR="00E24065" w:rsidRPr="001D1654">
        <w:t xml:space="preserve"> </w:t>
      </w:r>
      <w:r w:rsidRPr="001D1654">
        <w:t>of</w:t>
      </w:r>
      <w:r w:rsidR="00E24065" w:rsidRPr="001D1654">
        <w:t xml:space="preserve"> </w:t>
      </w:r>
      <w:r w:rsidRPr="001D1654">
        <w:t>time.</w:t>
      </w:r>
      <w:r w:rsidR="00E24065" w:rsidRPr="001D1654">
        <w:t xml:space="preserve"> </w:t>
      </w:r>
      <w:r w:rsidRPr="001D1654">
        <w:t>This</w:t>
      </w:r>
      <w:r w:rsidR="00E24065" w:rsidRPr="001D1654">
        <w:t xml:space="preserve"> </w:t>
      </w:r>
      <w:r w:rsidRPr="001D1654">
        <w:t>needed</w:t>
      </w:r>
      <w:r w:rsidR="00E24065" w:rsidRPr="001D1654">
        <w:t xml:space="preserve"> </w:t>
      </w:r>
      <w:r w:rsidRPr="001D1654">
        <w:t>to</w:t>
      </w:r>
      <w:r w:rsidR="00E24065" w:rsidRPr="001D1654">
        <w:t xml:space="preserve"> </w:t>
      </w:r>
      <w:r w:rsidRPr="001D1654">
        <w:t>change</w:t>
      </w:r>
      <w:r w:rsidR="00E24065" w:rsidRPr="001D1654">
        <w:t xml:space="preserve"> </w:t>
      </w:r>
      <w:r w:rsidRPr="001D1654">
        <w:t>the</w:t>
      </w:r>
      <w:r w:rsidR="00E24065" w:rsidRPr="001D1654">
        <w:t xml:space="preserve"> </w:t>
      </w:r>
      <w:r w:rsidRPr="001D1654">
        <w:t>past</w:t>
      </w:r>
      <w:r w:rsidR="00E24065" w:rsidRPr="001D1654">
        <w:t xml:space="preserve"> </w:t>
      </w:r>
      <w:r w:rsidRPr="001D1654">
        <w:t>history</w:t>
      </w:r>
      <w:r w:rsidR="00E24065" w:rsidRPr="001D1654">
        <w:t xml:space="preserve"> </w:t>
      </w:r>
      <w:r w:rsidRPr="001D1654">
        <w:t>where</w:t>
      </w:r>
      <w:r w:rsidR="00E24065" w:rsidRPr="001D1654">
        <w:t xml:space="preserve"> </w:t>
      </w:r>
      <w:r w:rsidRPr="001D1654">
        <w:t>some</w:t>
      </w:r>
      <w:r w:rsidR="00E24065" w:rsidRPr="001D1654">
        <w:t xml:space="preserve"> </w:t>
      </w:r>
      <w:r w:rsidRPr="001D1654">
        <w:t>people</w:t>
      </w:r>
      <w:r w:rsidR="00E24065" w:rsidRPr="001D1654">
        <w:t xml:space="preserve"> </w:t>
      </w:r>
      <w:r w:rsidRPr="001D1654">
        <w:t>were</w:t>
      </w:r>
      <w:r w:rsidR="00E24065" w:rsidRPr="001D1654">
        <w:t xml:space="preserve"> </w:t>
      </w:r>
      <w:r w:rsidRPr="001D1654">
        <w:t>allowed</w:t>
      </w:r>
      <w:r w:rsidR="00E24065" w:rsidRPr="001D1654">
        <w:t xml:space="preserve"> </w:t>
      </w:r>
      <w:r w:rsidRPr="001D1654">
        <w:t>to</w:t>
      </w:r>
      <w:r w:rsidR="00E24065" w:rsidRPr="001D1654">
        <w:t xml:space="preserve"> </w:t>
      </w:r>
      <w:r w:rsidRPr="001D1654">
        <w:t>take</w:t>
      </w:r>
      <w:r w:rsidR="00E24065" w:rsidRPr="001D1654">
        <w:t xml:space="preserve"> </w:t>
      </w:r>
      <w:r w:rsidRPr="001D1654">
        <w:t>power</w:t>
      </w:r>
      <w:r w:rsidR="00E24065" w:rsidRPr="001D1654">
        <w:t xml:space="preserve"> </w:t>
      </w:r>
      <w:r w:rsidRPr="001D1654">
        <w:t>in</w:t>
      </w:r>
      <w:r w:rsidR="00E24065" w:rsidRPr="001D1654">
        <w:t xml:space="preserve"> </w:t>
      </w:r>
      <w:r w:rsidRPr="001D1654">
        <w:t>their</w:t>
      </w:r>
      <w:r w:rsidR="00E24065" w:rsidRPr="001D1654">
        <w:t xml:space="preserve"> </w:t>
      </w:r>
      <w:r w:rsidRPr="001D1654">
        <w:t>hands</w:t>
      </w:r>
      <w:r w:rsidR="00E24065" w:rsidRPr="001D1654">
        <w:t xml:space="preserve"> </w:t>
      </w:r>
      <w:r w:rsidRPr="001D1654">
        <w:t>and</w:t>
      </w:r>
      <w:r w:rsidR="00E24065" w:rsidRPr="001D1654">
        <w:t xml:space="preserve"> </w:t>
      </w:r>
      <w:r w:rsidRPr="001D1654">
        <w:t>as</w:t>
      </w:r>
      <w:r w:rsidR="00E24065" w:rsidRPr="001D1654">
        <w:t xml:space="preserve"> </w:t>
      </w:r>
      <w:r w:rsidRPr="001D1654">
        <w:t>a</w:t>
      </w:r>
      <w:r w:rsidR="00E24065" w:rsidRPr="001D1654">
        <w:t xml:space="preserve"> </w:t>
      </w:r>
      <w:r w:rsidRPr="001D1654">
        <w:t>result</w:t>
      </w:r>
      <w:r w:rsidR="00E24065" w:rsidRPr="001D1654">
        <w:t xml:space="preserve"> </w:t>
      </w:r>
      <w:r w:rsidRPr="001D1654">
        <w:t>their</w:t>
      </w:r>
      <w:r w:rsidR="00E24065" w:rsidRPr="001D1654">
        <w:t xml:space="preserve"> </w:t>
      </w:r>
      <w:r w:rsidRPr="001D1654">
        <w:t>acts</w:t>
      </w:r>
      <w:r w:rsidR="00E24065" w:rsidRPr="001D1654">
        <w:t xml:space="preserve"> </w:t>
      </w:r>
      <w:r w:rsidRPr="001D1654">
        <w:t>went</w:t>
      </w:r>
      <w:r w:rsidR="00E24065" w:rsidRPr="001D1654">
        <w:t xml:space="preserve"> </w:t>
      </w:r>
      <w:r w:rsidRPr="001D1654">
        <w:t>uncommented.</w:t>
      </w:r>
      <w:r w:rsidR="00E24065" w:rsidRPr="001D1654">
        <w:t xml:space="preserve"> </w:t>
      </w:r>
      <w:r w:rsidRPr="001D1654">
        <w:t>Such</w:t>
      </w:r>
      <w:r w:rsidR="00E24065" w:rsidRPr="001D1654">
        <w:t xml:space="preserve"> </w:t>
      </w:r>
      <w:r w:rsidRPr="001D1654">
        <w:t>was</w:t>
      </w:r>
      <w:r w:rsidR="00E24065" w:rsidRPr="001D1654">
        <w:t xml:space="preserve"> </w:t>
      </w:r>
      <w:r w:rsidRPr="001D1654">
        <w:t>the</w:t>
      </w:r>
      <w:r w:rsidR="00E24065" w:rsidRPr="001D1654">
        <w:t xml:space="preserve"> </w:t>
      </w:r>
      <w:r w:rsidRPr="001D1654">
        <w:t>case</w:t>
      </w:r>
      <w:r w:rsidR="00E24065" w:rsidRPr="001D1654">
        <w:t xml:space="preserve"> </w:t>
      </w:r>
      <w:r w:rsidRPr="001D1654">
        <w:t>irrespective</w:t>
      </w:r>
      <w:r w:rsidR="00E24065" w:rsidRPr="001D1654">
        <w:t xml:space="preserve"> </w:t>
      </w:r>
      <w:r w:rsidRPr="001D1654">
        <w:t>of</w:t>
      </w:r>
      <w:r w:rsidR="00E24065" w:rsidRPr="001D1654">
        <w:t xml:space="preserve"> </w:t>
      </w:r>
      <w:r w:rsidRPr="001D1654">
        <w:t>the</w:t>
      </w:r>
      <w:r w:rsidR="00E24065" w:rsidRPr="001D1654">
        <w:t xml:space="preserve"> </w:t>
      </w:r>
      <w:r w:rsidRPr="001D1654">
        <w:t>impact</w:t>
      </w:r>
      <w:r w:rsidR="00E24065" w:rsidRPr="001D1654">
        <w:t xml:space="preserve"> </w:t>
      </w:r>
      <w:r w:rsidRPr="001D1654">
        <w:t>and</w:t>
      </w:r>
      <w:r w:rsidR="00E24065" w:rsidRPr="001D1654">
        <w:t xml:space="preserve"> </w:t>
      </w:r>
      <w:r w:rsidRPr="001D1654">
        <w:t>nature</w:t>
      </w:r>
      <w:r w:rsidR="00E24065" w:rsidRPr="001D1654">
        <w:t xml:space="preserve"> </w:t>
      </w:r>
      <w:r w:rsidRPr="001D1654">
        <w:t>of</w:t>
      </w:r>
      <w:r w:rsidR="00E24065" w:rsidRPr="001D1654">
        <w:t xml:space="preserve"> </w:t>
      </w:r>
      <w:r w:rsidRPr="001D1654">
        <w:t>the</w:t>
      </w:r>
      <w:r w:rsidR="00E24065" w:rsidRPr="001D1654">
        <w:t xml:space="preserve"> </w:t>
      </w:r>
      <w:r w:rsidRPr="001D1654">
        <w:t>suffering</w:t>
      </w:r>
      <w:r w:rsidR="00E24065" w:rsidRPr="001D1654">
        <w:t xml:space="preserve"> </w:t>
      </w:r>
      <w:r w:rsidRPr="001D1654">
        <w:t>that</w:t>
      </w:r>
      <w:r w:rsidR="00E24065" w:rsidRPr="001D1654">
        <w:t xml:space="preserve"> </w:t>
      </w:r>
      <w:r w:rsidRPr="001D1654">
        <w:t>it</w:t>
      </w:r>
      <w:r w:rsidR="00E24065" w:rsidRPr="001D1654">
        <w:t xml:space="preserve"> </w:t>
      </w:r>
      <w:r w:rsidRPr="001D1654">
        <w:t>caused</w:t>
      </w:r>
      <w:r w:rsidR="00E24065" w:rsidRPr="001D1654">
        <w:t xml:space="preserve"> </w:t>
      </w:r>
      <w:r w:rsidRPr="001D1654">
        <w:t>to</w:t>
      </w:r>
      <w:r w:rsidR="00E24065" w:rsidRPr="001D1654">
        <w:t xml:space="preserve"> </w:t>
      </w:r>
      <w:r w:rsidRPr="001D1654">
        <w:t>victims.</w:t>
      </w:r>
      <w:r w:rsidR="00E24065" w:rsidRPr="001D1654">
        <w:t xml:space="preserve"> </w:t>
      </w:r>
      <w:r w:rsidRPr="001D1654">
        <w:t>Currently,</w:t>
      </w:r>
      <w:r w:rsidR="00E24065" w:rsidRPr="001D1654">
        <w:t xml:space="preserve"> </w:t>
      </w:r>
      <w:r w:rsidRPr="001D1654">
        <w:t>the</w:t>
      </w:r>
      <w:r w:rsidR="00E24065" w:rsidRPr="001D1654">
        <w:t xml:space="preserve"> </w:t>
      </w:r>
      <w:r w:rsidRPr="001D1654">
        <w:t>attempt</w:t>
      </w:r>
      <w:r w:rsidR="00E24065" w:rsidRPr="001D1654">
        <w:t xml:space="preserve"> </w:t>
      </w:r>
      <w:r w:rsidRPr="001D1654">
        <w:t>to</w:t>
      </w:r>
      <w:r w:rsidR="00E24065" w:rsidRPr="001D1654">
        <w:t xml:space="preserve"> </w:t>
      </w:r>
      <w:r w:rsidRPr="001D1654">
        <w:t>mend</w:t>
      </w:r>
      <w:r w:rsidR="00E24065" w:rsidRPr="001D1654">
        <w:t xml:space="preserve"> </w:t>
      </w:r>
      <w:r w:rsidRPr="001D1654">
        <w:t>this</w:t>
      </w:r>
      <w:r w:rsidR="00E24065" w:rsidRPr="001D1654">
        <w:t xml:space="preserve"> </w:t>
      </w:r>
      <w:r w:rsidRPr="001D1654">
        <w:t>situation</w:t>
      </w:r>
      <w:r w:rsidR="00E24065" w:rsidRPr="001D1654">
        <w:t xml:space="preserve"> </w:t>
      </w:r>
      <w:r w:rsidRPr="001D1654">
        <w:t>is</w:t>
      </w:r>
      <w:r w:rsidR="00E24065" w:rsidRPr="001D1654">
        <w:t xml:space="preserve"> </w:t>
      </w:r>
      <w:r w:rsidRPr="001D1654">
        <w:t>reflected</w:t>
      </w:r>
      <w:r w:rsidR="00E24065" w:rsidRPr="001D1654">
        <w:t xml:space="preserve"> </w:t>
      </w:r>
      <w:r w:rsidRPr="001D1654">
        <w:t>in</w:t>
      </w:r>
      <w:r w:rsidR="00E24065" w:rsidRPr="001D1654">
        <w:t xml:space="preserve"> </w:t>
      </w:r>
      <w:r w:rsidRPr="001D1654">
        <w:t>different</w:t>
      </w:r>
      <w:r w:rsidR="00E24065" w:rsidRPr="001D1654">
        <w:t xml:space="preserve"> </w:t>
      </w:r>
      <w:r w:rsidRPr="001D1654">
        <w:t>measures</w:t>
      </w:r>
      <w:r w:rsidR="00E24065" w:rsidRPr="001D1654">
        <w:t xml:space="preserve"> </w:t>
      </w:r>
      <w:r w:rsidRPr="001D1654">
        <w:t>that</w:t>
      </w:r>
      <w:r w:rsidR="00E24065" w:rsidRPr="001D1654">
        <w:t xml:space="preserve"> </w:t>
      </w:r>
      <w:r w:rsidRPr="001D1654">
        <w:t>have</w:t>
      </w:r>
      <w:r w:rsidR="00E24065" w:rsidRPr="001D1654">
        <w:t xml:space="preserve"> </w:t>
      </w:r>
      <w:r w:rsidRPr="001D1654">
        <w:t>been</w:t>
      </w:r>
      <w:r w:rsidR="00E24065" w:rsidRPr="001D1654">
        <w:t xml:space="preserve"> </w:t>
      </w:r>
      <w:r w:rsidRPr="001D1654">
        <w:t>put</w:t>
      </w:r>
      <w:r w:rsidR="00E24065" w:rsidRPr="001D1654">
        <w:t xml:space="preserve"> </w:t>
      </w:r>
      <w:r w:rsidRPr="001D1654">
        <w:t>in</w:t>
      </w:r>
      <w:r w:rsidR="00E24065" w:rsidRPr="001D1654">
        <w:t xml:space="preserve"> </w:t>
      </w:r>
      <w:r w:rsidRPr="001D1654">
        <w:t>place.</w:t>
      </w:r>
      <w:r w:rsidR="00E24065" w:rsidRPr="001D1654">
        <w:t xml:space="preserve"> </w:t>
      </w:r>
      <w:r w:rsidRPr="001D1654">
        <w:t>The</w:t>
      </w:r>
      <w:r w:rsidR="00E24065" w:rsidRPr="001D1654">
        <w:t xml:space="preserve"> </w:t>
      </w:r>
      <w:r w:rsidRPr="001D1654">
        <w:t>Rwandan</w:t>
      </w:r>
      <w:r w:rsidR="00E24065" w:rsidRPr="001D1654">
        <w:t xml:space="preserve"> </w:t>
      </w:r>
      <w:r w:rsidRPr="001D1654">
        <w:t>constitution</w:t>
      </w:r>
      <w:r w:rsidR="00E24065" w:rsidRPr="001D1654">
        <w:t xml:space="preserve"> </w:t>
      </w:r>
      <w:r w:rsidRPr="001D1654">
        <w:t>provides</w:t>
      </w:r>
      <w:r w:rsidR="00E24065" w:rsidRPr="001D1654">
        <w:t xml:space="preserve"> </w:t>
      </w:r>
      <w:r w:rsidRPr="001D1654">
        <w:t>that</w:t>
      </w:r>
      <w:r w:rsidR="00E24065" w:rsidRPr="001D1654">
        <w:t xml:space="preserve"> </w:t>
      </w:r>
      <w:r w:rsidRPr="001D1654">
        <w:t>every</w:t>
      </w:r>
      <w:r w:rsidR="00E24065" w:rsidRPr="001D1654">
        <w:t xml:space="preserve"> </w:t>
      </w:r>
      <w:r w:rsidRPr="001D1654">
        <w:t>citizen,</w:t>
      </w:r>
      <w:r w:rsidR="00E24065" w:rsidRPr="001D1654">
        <w:t xml:space="preserve"> </w:t>
      </w:r>
      <w:r w:rsidRPr="001D1654">
        <w:t>whether</w:t>
      </w:r>
      <w:r w:rsidR="00E24065" w:rsidRPr="001D1654">
        <w:t xml:space="preserve"> </w:t>
      </w:r>
      <w:r w:rsidRPr="001D1654">
        <w:t>military</w:t>
      </w:r>
      <w:r w:rsidR="00E24065" w:rsidRPr="001D1654">
        <w:t xml:space="preserve"> </w:t>
      </w:r>
      <w:r w:rsidRPr="001D1654">
        <w:t>or</w:t>
      </w:r>
      <w:r w:rsidR="00E24065" w:rsidRPr="001D1654">
        <w:t xml:space="preserve"> </w:t>
      </w:r>
      <w:r w:rsidRPr="001D1654">
        <w:t>civilian</w:t>
      </w:r>
      <w:r w:rsidR="00E24065" w:rsidRPr="001D1654">
        <w:t xml:space="preserve"> </w:t>
      </w:r>
      <w:r w:rsidRPr="001D1654">
        <w:t>has</w:t>
      </w:r>
      <w:r w:rsidR="00E24065" w:rsidRPr="001D1654">
        <w:t xml:space="preserve"> </w:t>
      </w:r>
      <w:r w:rsidRPr="001D1654">
        <w:t>the</w:t>
      </w:r>
      <w:r w:rsidR="00E24065" w:rsidRPr="001D1654">
        <w:t xml:space="preserve"> </w:t>
      </w:r>
      <w:r w:rsidRPr="001D1654">
        <w:t>duty</w:t>
      </w:r>
      <w:r w:rsidR="00E24065" w:rsidRPr="001D1654">
        <w:t xml:space="preserve"> </w:t>
      </w:r>
      <w:r w:rsidRPr="001D1654">
        <w:t>to</w:t>
      </w:r>
      <w:r w:rsidR="00E24065" w:rsidRPr="001D1654">
        <w:t xml:space="preserve"> </w:t>
      </w:r>
      <w:r w:rsidRPr="001D1654">
        <w:t>respect</w:t>
      </w:r>
      <w:r w:rsidR="00E24065" w:rsidRPr="001D1654">
        <w:t xml:space="preserve"> </w:t>
      </w:r>
      <w:r w:rsidRPr="001D1654">
        <w:t>the</w:t>
      </w:r>
      <w:r w:rsidR="00E24065" w:rsidRPr="001D1654">
        <w:t xml:space="preserve"> </w:t>
      </w:r>
      <w:r w:rsidRPr="001D1654">
        <w:t>constitution,</w:t>
      </w:r>
      <w:r w:rsidR="00E24065" w:rsidRPr="001D1654">
        <w:t xml:space="preserve"> </w:t>
      </w:r>
      <w:r w:rsidRPr="001D1654">
        <w:t>other</w:t>
      </w:r>
      <w:r w:rsidR="00E24065" w:rsidRPr="001D1654">
        <w:t xml:space="preserve"> </w:t>
      </w:r>
      <w:r w:rsidRPr="001D1654">
        <w:t>laws</w:t>
      </w:r>
      <w:r w:rsidR="00E24065" w:rsidRPr="001D1654">
        <w:t xml:space="preserve"> </w:t>
      </w:r>
      <w:r w:rsidRPr="001D1654">
        <w:t>and</w:t>
      </w:r>
      <w:r w:rsidR="00E24065" w:rsidRPr="001D1654">
        <w:t xml:space="preserve"> </w:t>
      </w:r>
      <w:r w:rsidRPr="001D1654">
        <w:t>regulations</w:t>
      </w:r>
      <w:r w:rsidR="00E24065" w:rsidRPr="001D1654">
        <w:t xml:space="preserve"> </w:t>
      </w:r>
      <w:r w:rsidRPr="001D1654">
        <w:t>of</w:t>
      </w:r>
      <w:r w:rsidR="00E24065" w:rsidRPr="001D1654">
        <w:t xml:space="preserve"> </w:t>
      </w:r>
      <w:r w:rsidRPr="001D1654">
        <w:t>the</w:t>
      </w:r>
      <w:r w:rsidR="00E24065" w:rsidRPr="001D1654">
        <w:t xml:space="preserve"> </w:t>
      </w:r>
      <w:r w:rsidRPr="001D1654">
        <w:t>country.</w:t>
      </w:r>
      <w:r w:rsidR="001D1654">
        <w:rPr>
          <w:rStyle w:val="FootnoteReference"/>
        </w:rPr>
        <w:footnoteReference w:id="26"/>
      </w:r>
      <w:r w:rsidR="00E24065" w:rsidRPr="001D1654">
        <w:t xml:space="preserve"> </w:t>
      </w:r>
    </w:p>
    <w:p w:rsidR="00951BC8" w:rsidRPr="001D1654" w:rsidRDefault="00951BC8" w:rsidP="001D1654">
      <w:pPr>
        <w:pStyle w:val="SingleTxtG"/>
      </w:pPr>
      <w:r w:rsidRPr="001D1654">
        <w:t>53.</w:t>
      </w:r>
      <w:r w:rsidRPr="001D1654">
        <w:tab/>
        <w:t>In</w:t>
      </w:r>
      <w:r w:rsidR="00E24065" w:rsidRPr="001D1654">
        <w:t xml:space="preserve"> </w:t>
      </w:r>
      <w:r w:rsidRPr="001D1654">
        <w:t>the</w:t>
      </w:r>
      <w:r w:rsidR="00E24065" w:rsidRPr="001D1654">
        <w:t xml:space="preserve"> </w:t>
      </w:r>
      <w:r w:rsidRPr="001D1654">
        <w:t>same</w:t>
      </w:r>
      <w:r w:rsidR="00E24065" w:rsidRPr="001D1654">
        <w:t xml:space="preserve"> </w:t>
      </w:r>
      <w:r w:rsidRPr="001D1654">
        <w:t>endeavour,</w:t>
      </w:r>
      <w:r w:rsidR="00E24065" w:rsidRPr="001D1654">
        <w:t xml:space="preserve"> </w:t>
      </w:r>
      <w:r w:rsidRPr="001D1654">
        <w:t>the</w:t>
      </w:r>
      <w:r w:rsidR="00E24065" w:rsidRPr="001D1654">
        <w:t xml:space="preserve"> </w:t>
      </w:r>
      <w:r w:rsidRPr="001D1654">
        <w:t>post-genocide</w:t>
      </w:r>
      <w:r w:rsidR="00E24065" w:rsidRPr="001D1654">
        <w:t xml:space="preserve"> </w:t>
      </w:r>
      <w:r w:rsidRPr="001D1654">
        <w:t>government</w:t>
      </w:r>
      <w:r w:rsidR="00E24065" w:rsidRPr="001D1654">
        <w:t xml:space="preserve"> </w:t>
      </w:r>
      <w:r w:rsidRPr="001D1654">
        <w:t>has</w:t>
      </w:r>
      <w:r w:rsidR="00E24065" w:rsidRPr="001D1654">
        <w:t xml:space="preserve"> </w:t>
      </w:r>
      <w:r w:rsidRPr="001D1654">
        <w:t>brought</w:t>
      </w:r>
      <w:r w:rsidR="00E24065" w:rsidRPr="001D1654">
        <w:t xml:space="preserve"> </w:t>
      </w:r>
      <w:r w:rsidRPr="001D1654">
        <w:t>an</w:t>
      </w:r>
      <w:r w:rsidR="00E24065" w:rsidRPr="001D1654">
        <w:t xml:space="preserve"> </w:t>
      </w:r>
      <w:r w:rsidRPr="001D1654">
        <w:t>end</w:t>
      </w:r>
      <w:r w:rsidR="00E24065" w:rsidRPr="001D1654">
        <w:t xml:space="preserve"> </w:t>
      </w:r>
      <w:r w:rsidRPr="001D1654">
        <w:t>to</w:t>
      </w:r>
      <w:r w:rsidR="00E24065" w:rsidRPr="001D1654">
        <w:t xml:space="preserve"> </w:t>
      </w:r>
      <w:r w:rsidRPr="001D1654">
        <w:t>arbitrary</w:t>
      </w:r>
      <w:r w:rsidR="00E24065" w:rsidRPr="001D1654">
        <w:t xml:space="preserve"> </w:t>
      </w:r>
      <w:r w:rsidRPr="001D1654">
        <w:t>killings</w:t>
      </w:r>
      <w:r w:rsidR="00E24065" w:rsidRPr="001D1654">
        <w:t xml:space="preserve"> </w:t>
      </w:r>
      <w:r w:rsidRPr="001D1654">
        <w:t>and</w:t>
      </w:r>
      <w:r w:rsidR="00E24065" w:rsidRPr="001D1654">
        <w:t xml:space="preserve"> </w:t>
      </w:r>
      <w:r w:rsidRPr="001D1654">
        <w:t>other</w:t>
      </w:r>
      <w:r w:rsidR="00E24065" w:rsidRPr="001D1654">
        <w:t xml:space="preserve"> </w:t>
      </w:r>
      <w:r w:rsidRPr="001D1654">
        <w:t>illegal</w:t>
      </w:r>
      <w:r w:rsidR="00E24065" w:rsidRPr="001D1654">
        <w:t xml:space="preserve"> </w:t>
      </w:r>
      <w:r w:rsidRPr="001D1654">
        <w:t>acts</w:t>
      </w:r>
      <w:r w:rsidR="00E24065" w:rsidRPr="001D1654">
        <w:t xml:space="preserve"> </w:t>
      </w:r>
      <w:r w:rsidRPr="001D1654">
        <w:t>based</w:t>
      </w:r>
      <w:r w:rsidR="00E24065" w:rsidRPr="001D1654">
        <w:t xml:space="preserve"> </w:t>
      </w:r>
      <w:r w:rsidRPr="001D1654">
        <w:t>on</w:t>
      </w:r>
      <w:r w:rsidR="00E24065" w:rsidRPr="001D1654">
        <w:t xml:space="preserve"> </w:t>
      </w:r>
      <w:r w:rsidRPr="001D1654">
        <w:t>ethnic</w:t>
      </w:r>
      <w:r w:rsidR="00E24065" w:rsidRPr="001D1654">
        <w:t xml:space="preserve"> </w:t>
      </w:r>
      <w:r w:rsidRPr="001D1654">
        <w:t>intolerance</w:t>
      </w:r>
      <w:r w:rsidR="00E24065" w:rsidRPr="001D1654">
        <w:t xml:space="preserve"> </w:t>
      </w:r>
      <w:r w:rsidRPr="001D1654">
        <w:t>committed</w:t>
      </w:r>
      <w:r w:rsidR="00E24065" w:rsidRPr="001D1654">
        <w:t xml:space="preserve"> </w:t>
      </w:r>
      <w:r w:rsidRPr="001D1654">
        <w:t>by</w:t>
      </w:r>
      <w:r w:rsidR="00E24065" w:rsidRPr="001D1654">
        <w:t xml:space="preserve"> </w:t>
      </w:r>
      <w:r w:rsidRPr="001D1654">
        <w:t>members</w:t>
      </w:r>
      <w:r w:rsidR="00E24065" w:rsidRPr="001D1654">
        <w:t xml:space="preserve"> </w:t>
      </w:r>
      <w:r w:rsidRPr="001D1654">
        <w:t>of</w:t>
      </w:r>
      <w:r w:rsidR="00E24065" w:rsidRPr="001D1654">
        <w:t xml:space="preserve"> </w:t>
      </w:r>
      <w:r w:rsidRPr="001D1654">
        <w:t>security</w:t>
      </w:r>
      <w:r w:rsidR="00E24065" w:rsidRPr="001D1654">
        <w:t xml:space="preserve"> </w:t>
      </w:r>
      <w:r w:rsidRPr="001D1654">
        <w:t>forces</w:t>
      </w:r>
      <w:r w:rsidR="00E24065" w:rsidRPr="001D1654">
        <w:t xml:space="preserve"> </w:t>
      </w:r>
      <w:r w:rsidRPr="001D1654">
        <w:t>or</w:t>
      </w:r>
      <w:r w:rsidR="00E24065" w:rsidRPr="001D1654">
        <w:t xml:space="preserve"> </w:t>
      </w:r>
      <w:r w:rsidRPr="001D1654">
        <w:t>any</w:t>
      </w:r>
      <w:r w:rsidR="00E24065" w:rsidRPr="001D1654">
        <w:t xml:space="preserve"> </w:t>
      </w:r>
      <w:r w:rsidRPr="001D1654">
        <w:t>other</w:t>
      </w:r>
      <w:r w:rsidR="00E24065" w:rsidRPr="001D1654">
        <w:t xml:space="preserve"> </w:t>
      </w:r>
      <w:r w:rsidRPr="001D1654">
        <w:t>members</w:t>
      </w:r>
      <w:r w:rsidR="00E24065" w:rsidRPr="001D1654">
        <w:t xml:space="preserve"> </w:t>
      </w:r>
      <w:r w:rsidRPr="001D1654">
        <w:t>of</w:t>
      </w:r>
      <w:r w:rsidR="00E24065" w:rsidRPr="001D1654">
        <w:t xml:space="preserve"> </w:t>
      </w:r>
      <w:r w:rsidRPr="001D1654">
        <w:t>the</w:t>
      </w:r>
      <w:r w:rsidR="00E24065" w:rsidRPr="001D1654">
        <w:t xml:space="preserve"> </w:t>
      </w:r>
      <w:r w:rsidRPr="001D1654">
        <w:t>society.</w:t>
      </w:r>
      <w:r w:rsidR="00E24065" w:rsidRPr="001D1654">
        <w:t xml:space="preserve"> </w:t>
      </w:r>
    </w:p>
    <w:p w:rsidR="00951BC8" w:rsidRPr="001D1654" w:rsidRDefault="00951BC8" w:rsidP="001D1654">
      <w:pPr>
        <w:pStyle w:val="SingleTxtG"/>
        <w:rPr>
          <w:szCs w:val="24"/>
        </w:rPr>
      </w:pPr>
      <w:r w:rsidRPr="001D1654">
        <w:t>54.</w:t>
      </w:r>
      <w:r w:rsidRPr="001D1654">
        <w:tab/>
        <w:t>The</w:t>
      </w:r>
      <w:r w:rsidR="00E24065" w:rsidRPr="001D1654">
        <w:t xml:space="preserve"> </w:t>
      </w:r>
      <w:r w:rsidRPr="001D1654">
        <w:t>Government</w:t>
      </w:r>
      <w:r w:rsidR="00E24065" w:rsidRPr="001D1654">
        <w:t xml:space="preserve"> </w:t>
      </w:r>
      <w:r w:rsidRPr="001D1654">
        <w:t>has</w:t>
      </w:r>
      <w:r w:rsidR="00E24065" w:rsidRPr="001D1654">
        <w:t xml:space="preserve"> </w:t>
      </w:r>
      <w:r w:rsidRPr="001D1654">
        <w:t>undertaken</w:t>
      </w:r>
      <w:r w:rsidR="00E24065" w:rsidRPr="001D1654">
        <w:t xml:space="preserve"> </w:t>
      </w:r>
      <w:r w:rsidRPr="001D1654">
        <w:t>zero</w:t>
      </w:r>
      <w:r w:rsidR="00E24065" w:rsidRPr="001D1654">
        <w:t xml:space="preserve"> </w:t>
      </w:r>
      <w:r w:rsidRPr="001D1654">
        <w:t>tolerance</w:t>
      </w:r>
      <w:r w:rsidR="00E24065" w:rsidRPr="001D1654">
        <w:t xml:space="preserve"> </w:t>
      </w:r>
      <w:r w:rsidRPr="001D1654">
        <w:t>of</w:t>
      </w:r>
      <w:r w:rsidR="00E24065" w:rsidRPr="001D1654">
        <w:t xml:space="preserve"> </w:t>
      </w:r>
      <w:r w:rsidRPr="001D1654">
        <w:t>such</w:t>
      </w:r>
      <w:r w:rsidR="00E24065" w:rsidRPr="001D1654">
        <w:t xml:space="preserve"> </w:t>
      </w:r>
      <w:r w:rsidRPr="001D1654">
        <w:t>acts</w:t>
      </w:r>
      <w:r w:rsidR="00E24065" w:rsidRPr="001D1654">
        <w:t xml:space="preserve"> </w:t>
      </w:r>
      <w:r w:rsidRPr="001D1654">
        <w:t>through</w:t>
      </w:r>
      <w:r w:rsidR="00E24065" w:rsidRPr="001D1654">
        <w:t xml:space="preserve"> </w:t>
      </w:r>
      <w:r w:rsidRPr="001D1654">
        <w:t>both</w:t>
      </w:r>
      <w:r w:rsidR="00E24065" w:rsidRPr="001D1654">
        <w:t xml:space="preserve"> </w:t>
      </w:r>
      <w:r w:rsidRPr="001D1654">
        <w:t>prosecution</w:t>
      </w:r>
      <w:r w:rsidR="00E24065" w:rsidRPr="001D1654">
        <w:t xml:space="preserve"> </w:t>
      </w:r>
      <w:r w:rsidRPr="001D1654">
        <w:t>and</w:t>
      </w:r>
      <w:r w:rsidR="00E24065" w:rsidRPr="001D1654">
        <w:t xml:space="preserve"> </w:t>
      </w:r>
      <w:r w:rsidRPr="001D1654">
        <w:t>ex</w:t>
      </w:r>
      <w:r w:rsidRPr="001D1654">
        <w:rPr>
          <w:szCs w:val="24"/>
        </w:rPr>
        <w:t>ecution</w:t>
      </w:r>
      <w:r w:rsidR="00E24065" w:rsidRPr="001D1654">
        <w:rPr>
          <w:szCs w:val="24"/>
        </w:rPr>
        <w:t xml:space="preserve"> </w:t>
      </w:r>
      <w:r w:rsidRPr="001D1654">
        <w:rPr>
          <w:szCs w:val="24"/>
        </w:rPr>
        <w:t>of</w:t>
      </w:r>
      <w:r w:rsidR="00E24065" w:rsidRPr="001D1654">
        <w:rPr>
          <w:szCs w:val="24"/>
        </w:rPr>
        <w:t xml:space="preserve"> </w:t>
      </w:r>
      <w:r w:rsidRPr="001D1654">
        <w:rPr>
          <w:szCs w:val="24"/>
        </w:rPr>
        <w:t>the</w:t>
      </w:r>
      <w:r w:rsidR="00E24065" w:rsidRPr="001D1654">
        <w:rPr>
          <w:szCs w:val="24"/>
        </w:rPr>
        <w:t xml:space="preserve"> </w:t>
      </w:r>
      <w:r w:rsidRPr="001D1654">
        <w:rPr>
          <w:szCs w:val="24"/>
        </w:rPr>
        <w:t>sentences</w:t>
      </w:r>
      <w:r w:rsidR="00E24065" w:rsidRPr="001D1654">
        <w:rPr>
          <w:szCs w:val="24"/>
        </w:rPr>
        <w:t xml:space="preserve"> </w:t>
      </w:r>
      <w:r w:rsidRPr="001D1654">
        <w:rPr>
          <w:szCs w:val="24"/>
        </w:rPr>
        <w:t>provided</w:t>
      </w:r>
      <w:r w:rsidR="00E24065" w:rsidRPr="001D1654">
        <w:rPr>
          <w:szCs w:val="24"/>
        </w:rPr>
        <w:t xml:space="preserve"> </w:t>
      </w:r>
      <w:r w:rsidRPr="001D1654">
        <w:rPr>
          <w:szCs w:val="24"/>
        </w:rPr>
        <w:t>under</w:t>
      </w:r>
      <w:r w:rsidR="00E24065" w:rsidRPr="001D1654">
        <w:rPr>
          <w:szCs w:val="24"/>
        </w:rPr>
        <w:t xml:space="preserve"> </w:t>
      </w:r>
      <w:r w:rsidRPr="001D1654">
        <w:rPr>
          <w:szCs w:val="24"/>
        </w:rPr>
        <w:t>the</w:t>
      </w:r>
      <w:r w:rsidR="00E24065" w:rsidRPr="001D1654">
        <w:rPr>
          <w:szCs w:val="24"/>
        </w:rPr>
        <w:t xml:space="preserve"> </w:t>
      </w:r>
      <w:r w:rsidRPr="001D1654">
        <w:rPr>
          <w:szCs w:val="24"/>
        </w:rPr>
        <w:t>Rwandan</w:t>
      </w:r>
      <w:r w:rsidR="00E24065" w:rsidRPr="001D1654">
        <w:rPr>
          <w:szCs w:val="24"/>
        </w:rPr>
        <w:t xml:space="preserve"> </w:t>
      </w:r>
      <w:r w:rsidRPr="001D1654">
        <w:rPr>
          <w:szCs w:val="24"/>
        </w:rPr>
        <w:t>law.</w:t>
      </w:r>
      <w:r w:rsidR="00E24065" w:rsidRPr="001D1654">
        <w:rPr>
          <w:szCs w:val="24"/>
        </w:rPr>
        <w:t xml:space="preserve"> </w:t>
      </w:r>
      <w:r w:rsidRPr="001D1654">
        <w:rPr>
          <w:szCs w:val="24"/>
        </w:rPr>
        <w:t>Though</w:t>
      </w:r>
      <w:r w:rsidR="00E24065" w:rsidRPr="001D1654">
        <w:rPr>
          <w:szCs w:val="24"/>
        </w:rPr>
        <w:t xml:space="preserve"> </w:t>
      </w:r>
      <w:r w:rsidRPr="001D1654">
        <w:rPr>
          <w:szCs w:val="24"/>
        </w:rPr>
        <w:t>this</w:t>
      </w:r>
      <w:r w:rsidR="00E24065" w:rsidRPr="001D1654">
        <w:rPr>
          <w:szCs w:val="24"/>
        </w:rPr>
        <w:t xml:space="preserve"> </w:t>
      </w:r>
      <w:r w:rsidRPr="001D1654">
        <w:rPr>
          <w:szCs w:val="24"/>
        </w:rPr>
        <w:t>struggle</w:t>
      </w:r>
      <w:r w:rsidR="00E24065" w:rsidRPr="001D1654">
        <w:rPr>
          <w:szCs w:val="24"/>
        </w:rPr>
        <w:t xml:space="preserve"> </w:t>
      </w:r>
      <w:r w:rsidRPr="001D1654">
        <w:rPr>
          <w:szCs w:val="24"/>
        </w:rPr>
        <w:t>has</w:t>
      </w:r>
      <w:r w:rsidR="00E24065" w:rsidRPr="001D1654">
        <w:rPr>
          <w:szCs w:val="24"/>
        </w:rPr>
        <w:t xml:space="preserve"> </w:t>
      </w:r>
      <w:r w:rsidRPr="001D1654">
        <w:rPr>
          <w:szCs w:val="24"/>
        </w:rPr>
        <w:t>enjoyed</w:t>
      </w:r>
      <w:r w:rsidR="00E24065" w:rsidRPr="001D1654">
        <w:rPr>
          <w:szCs w:val="24"/>
        </w:rPr>
        <w:t xml:space="preserve"> </w:t>
      </w:r>
      <w:r w:rsidRPr="001D1654">
        <w:rPr>
          <w:szCs w:val="24"/>
        </w:rPr>
        <w:t>the</w:t>
      </w:r>
      <w:r w:rsidR="00E24065" w:rsidRPr="001D1654">
        <w:rPr>
          <w:szCs w:val="24"/>
        </w:rPr>
        <w:t xml:space="preserve"> </w:t>
      </w:r>
      <w:r w:rsidRPr="001D1654">
        <w:rPr>
          <w:szCs w:val="24"/>
        </w:rPr>
        <w:t>support</w:t>
      </w:r>
      <w:r w:rsidR="00E24065" w:rsidRPr="001D1654">
        <w:rPr>
          <w:szCs w:val="24"/>
        </w:rPr>
        <w:t xml:space="preserve"> </w:t>
      </w:r>
      <w:r w:rsidRPr="001D1654">
        <w:rPr>
          <w:szCs w:val="24"/>
        </w:rPr>
        <w:t>of</w:t>
      </w:r>
      <w:r w:rsidR="00E24065" w:rsidRPr="001D1654">
        <w:rPr>
          <w:szCs w:val="24"/>
        </w:rPr>
        <w:t xml:space="preserve"> </w:t>
      </w:r>
      <w:r w:rsidRPr="001D1654">
        <w:rPr>
          <w:szCs w:val="24"/>
        </w:rPr>
        <w:t>administrative</w:t>
      </w:r>
      <w:r w:rsidR="00E24065" w:rsidRPr="001D1654">
        <w:rPr>
          <w:szCs w:val="24"/>
        </w:rPr>
        <w:t xml:space="preserve"> </w:t>
      </w:r>
      <w:r w:rsidRPr="001D1654">
        <w:rPr>
          <w:szCs w:val="24"/>
        </w:rPr>
        <w:t>measures,</w:t>
      </w:r>
      <w:r w:rsidR="00E24065" w:rsidRPr="001D1654">
        <w:rPr>
          <w:szCs w:val="24"/>
        </w:rPr>
        <w:t xml:space="preserve"> </w:t>
      </w:r>
      <w:r w:rsidRPr="001D1654">
        <w:rPr>
          <w:szCs w:val="24"/>
        </w:rPr>
        <w:t>the</w:t>
      </w:r>
      <w:r w:rsidR="00E24065" w:rsidRPr="001D1654">
        <w:rPr>
          <w:szCs w:val="24"/>
        </w:rPr>
        <w:t xml:space="preserve"> </w:t>
      </w:r>
      <w:r w:rsidRPr="001D1654">
        <w:rPr>
          <w:szCs w:val="24"/>
        </w:rPr>
        <w:t>judicial</w:t>
      </w:r>
      <w:r w:rsidR="00E24065" w:rsidRPr="001D1654">
        <w:rPr>
          <w:szCs w:val="24"/>
        </w:rPr>
        <w:t xml:space="preserve"> </w:t>
      </w:r>
      <w:r w:rsidRPr="001D1654">
        <w:rPr>
          <w:szCs w:val="24"/>
        </w:rPr>
        <w:t>mechanisms</w:t>
      </w:r>
      <w:r w:rsidR="00E24065" w:rsidRPr="001D1654">
        <w:rPr>
          <w:szCs w:val="24"/>
        </w:rPr>
        <w:t xml:space="preserve"> </w:t>
      </w:r>
      <w:r w:rsidRPr="001D1654">
        <w:rPr>
          <w:szCs w:val="24"/>
        </w:rPr>
        <w:t>have</w:t>
      </w:r>
      <w:r w:rsidR="00E24065" w:rsidRPr="001D1654">
        <w:rPr>
          <w:szCs w:val="24"/>
        </w:rPr>
        <w:t xml:space="preserve"> </w:t>
      </w:r>
      <w:r w:rsidRPr="001D1654">
        <w:rPr>
          <w:szCs w:val="24"/>
        </w:rPr>
        <w:t>played</w:t>
      </w:r>
      <w:r w:rsidR="00E24065" w:rsidRPr="001D1654">
        <w:rPr>
          <w:szCs w:val="24"/>
        </w:rPr>
        <w:t xml:space="preserve"> </w:t>
      </w:r>
      <w:r w:rsidRPr="001D1654">
        <w:rPr>
          <w:szCs w:val="24"/>
        </w:rPr>
        <w:t>a</w:t>
      </w:r>
      <w:r w:rsidR="00E24065" w:rsidRPr="001D1654">
        <w:rPr>
          <w:szCs w:val="24"/>
        </w:rPr>
        <w:t xml:space="preserve"> </w:t>
      </w:r>
      <w:r w:rsidRPr="001D1654">
        <w:rPr>
          <w:szCs w:val="24"/>
        </w:rPr>
        <w:t>decisive</w:t>
      </w:r>
      <w:r w:rsidR="00E24065" w:rsidRPr="001D1654">
        <w:rPr>
          <w:szCs w:val="24"/>
        </w:rPr>
        <w:t xml:space="preserve"> </w:t>
      </w:r>
      <w:r w:rsidRPr="001D1654">
        <w:rPr>
          <w:szCs w:val="24"/>
        </w:rPr>
        <w:t>role</w:t>
      </w:r>
      <w:r w:rsidR="00E24065" w:rsidRPr="001D1654">
        <w:rPr>
          <w:szCs w:val="24"/>
        </w:rPr>
        <w:t xml:space="preserve"> </w:t>
      </w:r>
      <w:r w:rsidRPr="001D1654">
        <w:rPr>
          <w:szCs w:val="24"/>
        </w:rPr>
        <w:t>in</w:t>
      </w:r>
      <w:r w:rsidR="00E24065" w:rsidRPr="001D1654">
        <w:rPr>
          <w:szCs w:val="24"/>
        </w:rPr>
        <w:t xml:space="preserve"> </w:t>
      </w:r>
      <w:r w:rsidRPr="001D1654">
        <w:rPr>
          <w:szCs w:val="24"/>
        </w:rPr>
        <w:t>the</w:t>
      </w:r>
      <w:r w:rsidR="00E24065" w:rsidRPr="001D1654">
        <w:rPr>
          <w:szCs w:val="24"/>
        </w:rPr>
        <w:t xml:space="preserve"> </w:t>
      </w:r>
      <w:r w:rsidRPr="001D1654">
        <w:rPr>
          <w:szCs w:val="24"/>
        </w:rPr>
        <w:t>success</w:t>
      </w:r>
      <w:r w:rsidR="00E24065" w:rsidRPr="001D1654">
        <w:rPr>
          <w:szCs w:val="24"/>
        </w:rPr>
        <w:t xml:space="preserve"> </w:t>
      </w:r>
      <w:r w:rsidRPr="001D1654">
        <w:rPr>
          <w:szCs w:val="24"/>
        </w:rPr>
        <w:t>of</w:t>
      </w:r>
      <w:r w:rsidR="00E24065" w:rsidRPr="001D1654">
        <w:rPr>
          <w:szCs w:val="24"/>
        </w:rPr>
        <w:t xml:space="preserve"> </w:t>
      </w:r>
      <w:r w:rsidRPr="001D1654">
        <w:rPr>
          <w:szCs w:val="24"/>
        </w:rPr>
        <w:t>the</w:t>
      </w:r>
      <w:r w:rsidR="00E24065" w:rsidRPr="001D1654">
        <w:rPr>
          <w:szCs w:val="24"/>
        </w:rPr>
        <w:t xml:space="preserve"> </w:t>
      </w:r>
      <w:r w:rsidRPr="001D1654">
        <w:rPr>
          <w:szCs w:val="24"/>
        </w:rPr>
        <w:t>struggle.</w:t>
      </w:r>
      <w:r w:rsidR="00E24065" w:rsidRPr="001D1654">
        <w:rPr>
          <w:szCs w:val="24"/>
        </w:rPr>
        <w:t xml:space="preserve"> </w:t>
      </w:r>
      <w:r w:rsidRPr="001D1654">
        <w:rPr>
          <w:szCs w:val="24"/>
        </w:rPr>
        <w:t>To</w:t>
      </w:r>
      <w:r w:rsidR="00E24065" w:rsidRPr="001D1654">
        <w:rPr>
          <w:szCs w:val="24"/>
        </w:rPr>
        <w:t xml:space="preserve"> </w:t>
      </w:r>
      <w:r w:rsidRPr="001D1654">
        <w:rPr>
          <w:szCs w:val="24"/>
        </w:rPr>
        <w:t>this</w:t>
      </w:r>
      <w:r w:rsidR="00E24065" w:rsidRPr="001D1654">
        <w:rPr>
          <w:szCs w:val="24"/>
        </w:rPr>
        <w:t xml:space="preserve"> </w:t>
      </w:r>
      <w:r w:rsidRPr="001D1654">
        <w:rPr>
          <w:szCs w:val="24"/>
        </w:rPr>
        <w:t>end,</w:t>
      </w:r>
      <w:r w:rsidR="00E24065" w:rsidRPr="001D1654">
        <w:rPr>
          <w:szCs w:val="24"/>
        </w:rPr>
        <w:t xml:space="preserve"> </w:t>
      </w:r>
      <w:r w:rsidRPr="001D1654">
        <w:rPr>
          <w:szCs w:val="24"/>
        </w:rPr>
        <w:t>several</w:t>
      </w:r>
      <w:r w:rsidR="00E24065" w:rsidRPr="001D1654">
        <w:rPr>
          <w:szCs w:val="24"/>
        </w:rPr>
        <w:t xml:space="preserve"> </w:t>
      </w:r>
      <w:r w:rsidRPr="001D1654">
        <w:rPr>
          <w:szCs w:val="24"/>
        </w:rPr>
        <w:t>military</w:t>
      </w:r>
      <w:r w:rsidR="00E24065" w:rsidRPr="001D1654">
        <w:rPr>
          <w:szCs w:val="24"/>
        </w:rPr>
        <w:t xml:space="preserve"> </w:t>
      </w:r>
      <w:r w:rsidRPr="001D1654">
        <w:rPr>
          <w:szCs w:val="24"/>
        </w:rPr>
        <w:t>cases</w:t>
      </w:r>
      <w:r w:rsidR="00E24065" w:rsidRPr="001D1654">
        <w:rPr>
          <w:szCs w:val="24"/>
        </w:rPr>
        <w:t xml:space="preserve"> </w:t>
      </w:r>
      <w:r w:rsidRPr="001D1654">
        <w:rPr>
          <w:szCs w:val="24"/>
        </w:rPr>
        <w:t>have</w:t>
      </w:r>
      <w:r w:rsidR="00E24065" w:rsidRPr="001D1654">
        <w:rPr>
          <w:szCs w:val="24"/>
        </w:rPr>
        <w:t xml:space="preserve"> </w:t>
      </w:r>
      <w:r w:rsidRPr="001D1654">
        <w:rPr>
          <w:szCs w:val="24"/>
        </w:rPr>
        <w:t>been</w:t>
      </w:r>
      <w:r w:rsidR="00E24065" w:rsidRPr="001D1654">
        <w:rPr>
          <w:szCs w:val="24"/>
        </w:rPr>
        <w:t xml:space="preserve"> </w:t>
      </w:r>
      <w:r w:rsidRPr="001D1654">
        <w:rPr>
          <w:szCs w:val="24"/>
        </w:rPr>
        <w:t>adjudicated</w:t>
      </w:r>
      <w:r w:rsidR="00E24065" w:rsidRPr="001D1654">
        <w:rPr>
          <w:szCs w:val="24"/>
        </w:rPr>
        <w:t xml:space="preserve"> </w:t>
      </w:r>
      <w:r w:rsidRPr="001D1654">
        <w:rPr>
          <w:szCs w:val="24"/>
        </w:rPr>
        <w:t>irrespective</w:t>
      </w:r>
      <w:r w:rsidR="00E24065" w:rsidRPr="001D1654">
        <w:rPr>
          <w:szCs w:val="24"/>
        </w:rPr>
        <w:t xml:space="preserve"> </w:t>
      </w:r>
      <w:r w:rsidRPr="001D1654">
        <w:rPr>
          <w:szCs w:val="24"/>
        </w:rPr>
        <w:t>of</w:t>
      </w:r>
      <w:r w:rsidR="00E24065" w:rsidRPr="001D1654">
        <w:rPr>
          <w:szCs w:val="24"/>
        </w:rPr>
        <w:t xml:space="preserve"> </w:t>
      </w:r>
      <w:r w:rsidRPr="001D1654">
        <w:rPr>
          <w:szCs w:val="24"/>
        </w:rPr>
        <w:t>the</w:t>
      </w:r>
      <w:r w:rsidR="00E24065" w:rsidRPr="001D1654">
        <w:rPr>
          <w:szCs w:val="24"/>
        </w:rPr>
        <w:t xml:space="preserve"> </w:t>
      </w:r>
      <w:r w:rsidRPr="001D1654">
        <w:rPr>
          <w:szCs w:val="24"/>
        </w:rPr>
        <w:t>perpetrators</w:t>
      </w:r>
      <w:r w:rsidR="00E24065" w:rsidRPr="001D1654">
        <w:rPr>
          <w:szCs w:val="24"/>
        </w:rPr>
        <w:t xml:space="preserve"> </w:t>
      </w:r>
      <w:r w:rsidRPr="001D1654">
        <w:rPr>
          <w:szCs w:val="24"/>
        </w:rPr>
        <w:t>ranks</w:t>
      </w:r>
      <w:r w:rsidR="00E24065" w:rsidRPr="001D1654">
        <w:rPr>
          <w:szCs w:val="24"/>
        </w:rPr>
        <w:t xml:space="preserve"> </w:t>
      </w:r>
      <w:r w:rsidRPr="001D1654">
        <w:rPr>
          <w:szCs w:val="24"/>
        </w:rPr>
        <w:t>and</w:t>
      </w:r>
      <w:r w:rsidR="00E24065" w:rsidRPr="001D1654">
        <w:rPr>
          <w:szCs w:val="24"/>
        </w:rPr>
        <w:t xml:space="preserve"> </w:t>
      </w:r>
      <w:r w:rsidRPr="001D1654">
        <w:rPr>
          <w:szCs w:val="24"/>
        </w:rPr>
        <w:t>background.</w:t>
      </w:r>
      <w:r w:rsidR="00E24065" w:rsidRPr="001D1654">
        <w:rPr>
          <w:szCs w:val="24"/>
        </w:rPr>
        <w:t xml:space="preserve"> </w:t>
      </w:r>
      <w:r w:rsidRPr="001D1654">
        <w:rPr>
          <w:szCs w:val="24"/>
        </w:rPr>
        <w:t>In</w:t>
      </w:r>
      <w:r w:rsidR="00E24065" w:rsidRPr="001D1654">
        <w:rPr>
          <w:szCs w:val="24"/>
        </w:rPr>
        <w:t xml:space="preserve"> </w:t>
      </w:r>
      <w:r w:rsidRPr="001D1654">
        <w:rPr>
          <w:szCs w:val="24"/>
        </w:rPr>
        <w:t>the</w:t>
      </w:r>
      <w:r w:rsidR="00E24065" w:rsidRPr="001D1654">
        <w:rPr>
          <w:szCs w:val="24"/>
        </w:rPr>
        <w:t xml:space="preserve"> </w:t>
      </w:r>
      <w:r w:rsidRPr="001D1654">
        <w:rPr>
          <w:szCs w:val="24"/>
        </w:rPr>
        <w:t>case</w:t>
      </w:r>
      <w:r w:rsidR="00E24065" w:rsidRPr="001D1654">
        <w:rPr>
          <w:szCs w:val="24"/>
        </w:rPr>
        <w:t xml:space="preserve"> </w:t>
      </w:r>
      <w:r w:rsidRPr="001D1654">
        <w:rPr>
          <w:szCs w:val="24"/>
        </w:rPr>
        <w:t>of</w:t>
      </w:r>
      <w:r w:rsidR="00E24065" w:rsidRPr="001D1654">
        <w:rPr>
          <w:szCs w:val="24"/>
        </w:rPr>
        <w:t xml:space="preserve"> </w:t>
      </w:r>
      <w:r w:rsidRPr="001D1654">
        <w:rPr>
          <w:i/>
          <w:szCs w:val="24"/>
        </w:rPr>
        <w:t>Major</w:t>
      </w:r>
      <w:r w:rsidR="00E24065" w:rsidRPr="001D1654">
        <w:rPr>
          <w:i/>
          <w:szCs w:val="24"/>
        </w:rPr>
        <w:t xml:space="preserve"> </w:t>
      </w:r>
      <w:r w:rsidRPr="001D1654">
        <w:rPr>
          <w:i/>
          <w:szCs w:val="24"/>
        </w:rPr>
        <w:t>George</w:t>
      </w:r>
      <w:r w:rsidR="00E24065" w:rsidRPr="001D1654">
        <w:rPr>
          <w:i/>
          <w:szCs w:val="24"/>
        </w:rPr>
        <w:t xml:space="preserve"> </w:t>
      </w:r>
      <w:r w:rsidRPr="001D1654">
        <w:rPr>
          <w:i/>
          <w:szCs w:val="24"/>
        </w:rPr>
        <w:t>Rwigamba</w:t>
      </w:r>
      <w:r w:rsidR="00E24065" w:rsidRPr="001D1654">
        <w:rPr>
          <w:i/>
          <w:szCs w:val="24"/>
        </w:rPr>
        <w:t xml:space="preserve"> </w:t>
      </w:r>
      <w:r w:rsidRPr="001D1654">
        <w:rPr>
          <w:i/>
          <w:szCs w:val="24"/>
        </w:rPr>
        <w:t>et</w:t>
      </w:r>
      <w:r w:rsidR="00E24065" w:rsidRPr="001D1654">
        <w:rPr>
          <w:i/>
          <w:szCs w:val="24"/>
        </w:rPr>
        <w:t xml:space="preserve"> </w:t>
      </w:r>
      <w:r w:rsidRPr="001D1654">
        <w:rPr>
          <w:i/>
          <w:szCs w:val="24"/>
        </w:rPr>
        <w:t>al.</w:t>
      </w:r>
      <w:r w:rsidR="00E24065" w:rsidRPr="001D1654">
        <w:rPr>
          <w:i/>
          <w:szCs w:val="24"/>
        </w:rPr>
        <w:t xml:space="preserve"> </w:t>
      </w:r>
      <w:r w:rsidRPr="001D1654">
        <w:rPr>
          <w:i/>
          <w:szCs w:val="24"/>
        </w:rPr>
        <w:t>Vs</w:t>
      </w:r>
      <w:r w:rsidR="00E24065" w:rsidRPr="001D1654">
        <w:rPr>
          <w:i/>
          <w:szCs w:val="24"/>
        </w:rPr>
        <w:t xml:space="preserve"> </w:t>
      </w:r>
      <w:r w:rsidRPr="001D1654">
        <w:rPr>
          <w:i/>
          <w:szCs w:val="24"/>
        </w:rPr>
        <w:t>Military</w:t>
      </w:r>
      <w:r w:rsidR="00E24065" w:rsidRPr="001D1654">
        <w:rPr>
          <w:i/>
          <w:szCs w:val="24"/>
        </w:rPr>
        <w:t xml:space="preserve"> </w:t>
      </w:r>
      <w:r w:rsidRPr="001D1654">
        <w:rPr>
          <w:i/>
          <w:szCs w:val="24"/>
        </w:rPr>
        <w:t>Prosecution</w:t>
      </w:r>
      <w:r w:rsidRPr="001D1654">
        <w:rPr>
          <w:szCs w:val="24"/>
        </w:rPr>
        <w:t>,</w:t>
      </w:r>
      <w:r w:rsidR="00E24065" w:rsidRPr="001D1654">
        <w:rPr>
          <w:szCs w:val="24"/>
        </w:rPr>
        <w:t xml:space="preserve"> </w:t>
      </w:r>
      <w:r w:rsidRPr="001D1654">
        <w:rPr>
          <w:szCs w:val="24"/>
        </w:rPr>
        <w:t>the</w:t>
      </w:r>
      <w:r w:rsidR="00E24065" w:rsidRPr="001D1654">
        <w:rPr>
          <w:szCs w:val="24"/>
        </w:rPr>
        <w:t xml:space="preserve"> </w:t>
      </w:r>
      <w:r w:rsidRPr="001D1654">
        <w:rPr>
          <w:szCs w:val="24"/>
        </w:rPr>
        <w:t>Military</w:t>
      </w:r>
      <w:r w:rsidR="00E24065" w:rsidRPr="001D1654">
        <w:rPr>
          <w:szCs w:val="24"/>
        </w:rPr>
        <w:t xml:space="preserve"> </w:t>
      </w:r>
      <w:r w:rsidRPr="001D1654">
        <w:rPr>
          <w:szCs w:val="24"/>
        </w:rPr>
        <w:t>Court</w:t>
      </w:r>
      <w:r w:rsidR="00E24065" w:rsidRPr="001D1654">
        <w:rPr>
          <w:szCs w:val="24"/>
        </w:rPr>
        <w:t xml:space="preserve"> </w:t>
      </w:r>
      <w:r w:rsidRPr="001D1654">
        <w:rPr>
          <w:szCs w:val="24"/>
        </w:rPr>
        <w:t>convicted</w:t>
      </w:r>
      <w:r w:rsidR="00E24065" w:rsidRPr="001D1654">
        <w:rPr>
          <w:szCs w:val="24"/>
        </w:rPr>
        <w:t xml:space="preserve"> </w:t>
      </w:r>
      <w:r w:rsidRPr="001D1654">
        <w:rPr>
          <w:szCs w:val="24"/>
        </w:rPr>
        <w:t>the</w:t>
      </w:r>
      <w:r w:rsidR="00E24065" w:rsidRPr="001D1654">
        <w:rPr>
          <w:szCs w:val="24"/>
        </w:rPr>
        <w:t xml:space="preserve"> </w:t>
      </w:r>
      <w:r w:rsidRPr="001D1654">
        <w:rPr>
          <w:szCs w:val="24"/>
        </w:rPr>
        <w:t>two</w:t>
      </w:r>
      <w:r w:rsidR="00E24065" w:rsidRPr="001D1654">
        <w:rPr>
          <w:szCs w:val="24"/>
        </w:rPr>
        <w:t xml:space="preserve"> </w:t>
      </w:r>
      <w:r w:rsidRPr="001D1654">
        <w:rPr>
          <w:szCs w:val="24"/>
        </w:rPr>
        <w:t>senior</w:t>
      </w:r>
      <w:r w:rsidR="00E24065" w:rsidRPr="001D1654">
        <w:rPr>
          <w:szCs w:val="24"/>
        </w:rPr>
        <w:t xml:space="preserve"> </w:t>
      </w:r>
      <w:r w:rsidRPr="001D1654">
        <w:rPr>
          <w:szCs w:val="24"/>
        </w:rPr>
        <w:t>and</w:t>
      </w:r>
      <w:r w:rsidR="00E24065" w:rsidRPr="001D1654">
        <w:rPr>
          <w:szCs w:val="24"/>
        </w:rPr>
        <w:t xml:space="preserve"> </w:t>
      </w:r>
      <w:r w:rsidRPr="001D1654">
        <w:rPr>
          <w:szCs w:val="24"/>
        </w:rPr>
        <w:t>two</w:t>
      </w:r>
      <w:r w:rsidR="00E24065" w:rsidRPr="001D1654">
        <w:rPr>
          <w:szCs w:val="24"/>
        </w:rPr>
        <w:t xml:space="preserve"> </w:t>
      </w:r>
      <w:r w:rsidRPr="001D1654">
        <w:rPr>
          <w:szCs w:val="24"/>
        </w:rPr>
        <w:t>junior</w:t>
      </w:r>
      <w:r w:rsidR="00E24065" w:rsidRPr="001D1654">
        <w:rPr>
          <w:szCs w:val="24"/>
        </w:rPr>
        <w:t xml:space="preserve"> </w:t>
      </w:r>
      <w:r w:rsidRPr="001D1654">
        <w:rPr>
          <w:szCs w:val="24"/>
        </w:rPr>
        <w:t>officers</w:t>
      </w:r>
      <w:r w:rsidR="00E24065" w:rsidRPr="001D1654">
        <w:rPr>
          <w:szCs w:val="24"/>
        </w:rPr>
        <w:t xml:space="preserve"> </w:t>
      </w:r>
      <w:r w:rsidRPr="001D1654">
        <w:rPr>
          <w:szCs w:val="24"/>
        </w:rPr>
        <w:t>for</w:t>
      </w:r>
      <w:r w:rsidR="00E24065" w:rsidRPr="001D1654">
        <w:rPr>
          <w:szCs w:val="24"/>
        </w:rPr>
        <w:t xml:space="preserve"> </w:t>
      </w:r>
      <w:r w:rsidRPr="001D1654">
        <w:rPr>
          <w:szCs w:val="24"/>
        </w:rPr>
        <w:t>imprisonment</w:t>
      </w:r>
      <w:r w:rsidR="00E24065" w:rsidRPr="001D1654">
        <w:rPr>
          <w:szCs w:val="24"/>
        </w:rPr>
        <w:t xml:space="preserve"> </w:t>
      </w:r>
      <w:r w:rsidRPr="001D1654">
        <w:rPr>
          <w:szCs w:val="24"/>
        </w:rPr>
        <w:t>term</w:t>
      </w:r>
      <w:r w:rsidR="00E24065" w:rsidRPr="001D1654">
        <w:rPr>
          <w:szCs w:val="24"/>
        </w:rPr>
        <w:t xml:space="preserve"> </w:t>
      </w:r>
      <w:r w:rsidRPr="001D1654">
        <w:rPr>
          <w:szCs w:val="24"/>
        </w:rPr>
        <w:t>of</w:t>
      </w:r>
      <w:r w:rsidR="00E24065" w:rsidRPr="001D1654">
        <w:rPr>
          <w:szCs w:val="24"/>
        </w:rPr>
        <w:t xml:space="preserve"> </w:t>
      </w:r>
      <w:r w:rsidRPr="001D1654">
        <w:rPr>
          <w:szCs w:val="24"/>
        </w:rPr>
        <w:t>28</w:t>
      </w:r>
      <w:r w:rsidR="00E24065" w:rsidRPr="001D1654">
        <w:rPr>
          <w:szCs w:val="24"/>
        </w:rPr>
        <w:t xml:space="preserve"> </w:t>
      </w:r>
      <w:r w:rsidRPr="001D1654">
        <w:rPr>
          <w:szCs w:val="24"/>
        </w:rPr>
        <w:t>months.</w:t>
      </w:r>
      <w:r w:rsidR="001D1654">
        <w:rPr>
          <w:rStyle w:val="FootnoteReference"/>
          <w:szCs w:val="24"/>
        </w:rPr>
        <w:footnoteReference w:id="27"/>
      </w:r>
      <w:r w:rsidR="00E24065" w:rsidRPr="001D1654">
        <w:rPr>
          <w:szCs w:val="24"/>
        </w:rPr>
        <w:t xml:space="preserve"> </w:t>
      </w:r>
      <w:r w:rsidRPr="001D1654">
        <w:rPr>
          <w:szCs w:val="24"/>
        </w:rPr>
        <w:t>In</w:t>
      </w:r>
      <w:r w:rsidR="00E24065" w:rsidRPr="001D1654">
        <w:rPr>
          <w:szCs w:val="24"/>
        </w:rPr>
        <w:t xml:space="preserve"> </w:t>
      </w:r>
      <w:r w:rsidRPr="001D1654">
        <w:rPr>
          <w:szCs w:val="24"/>
        </w:rPr>
        <w:t>addition,</w:t>
      </w:r>
      <w:r w:rsidR="00E24065" w:rsidRPr="001D1654">
        <w:rPr>
          <w:szCs w:val="24"/>
        </w:rPr>
        <w:t xml:space="preserve"> </w:t>
      </w:r>
      <w:r w:rsidRPr="001D1654">
        <w:rPr>
          <w:szCs w:val="24"/>
        </w:rPr>
        <w:t>the</w:t>
      </w:r>
      <w:r w:rsidR="00E24065" w:rsidRPr="001D1654">
        <w:rPr>
          <w:szCs w:val="24"/>
        </w:rPr>
        <w:t xml:space="preserve"> </w:t>
      </w:r>
      <w:r w:rsidRPr="001D1654">
        <w:rPr>
          <w:szCs w:val="24"/>
        </w:rPr>
        <w:t>military</w:t>
      </w:r>
      <w:r w:rsidR="00E24065" w:rsidRPr="001D1654">
        <w:rPr>
          <w:szCs w:val="24"/>
        </w:rPr>
        <w:t xml:space="preserve"> </w:t>
      </w:r>
      <w:r w:rsidRPr="001D1654">
        <w:rPr>
          <w:szCs w:val="24"/>
        </w:rPr>
        <w:t>high</w:t>
      </w:r>
      <w:r w:rsidR="00E24065" w:rsidRPr="001D1654">
        <w:rPr>
          <w:szCs w:val="24"/>
        </w:rPr>
        <w:t xml:space="preserve"> </w:t>
      </w:r>
      <w:r w:rsidRPr="001D1654">
        <w:rPr>
          <w:szCs w:val="24"/>
        </w:rPr>
        <w:t>court</w:t>
      </w:r>
      <w:r w:rsidR="00E24065" w:rsidRPr="001D1654">
        <w:rPr>
          <w:szCs w:val="24"/>
        </w:rPr>
        <w:t xml:space="preserve"> </w:t>
      </w:r>
      <w:r w:rsidRPr="001D1654">
        <w:rPr>
          <w:szCs w:val="24"/>
        </w:rPr>
        <w:t>of</w:t>
      </w:r>
      <w:r w:rsidR="00E24065" w:rsidRPr="001D1654">
        <w:rPr>
          <w:szCs w:val="24"/>
        </w:rPr>
        <w:t xml:space="preserve"> </w:t>
      </w:r>
      <w:r w:rsidRPr="001D1654">
        <w:rPr>
          <w:szCs w:val="24"/>
        </w:rPr>
        <w:t>Nyamirambo</w:t>
      </w:r>
      <w:r w:rsidR="00E24065" w:rsidRPr="001D1654">
        <w:rPr>
          <w:szCs w:val="24"/>
        </w:rPr>
        <w:t xml:space="preserve"> </w:t>
      </w:r>
      <w:r w:rsidRPr="001D1654">
        <w:rPr>
          <w:szCs w:val="24"/>
        </w:rPr>
        <w:t>tried</w:t>
      </w:r>
      <w:r w:rsidR="00E24065" w:rsidRPr="001D1654">
        <w:rPr>
          <w:szCs w:val="24"/>
        </w:rPr>
        <w:t xml:space="preserve"> </w:t>
      </w:r>
      <w:r w:rsidRPr="001D1654">
        <w:rPr>
          <w:szCs w:val="24"/>
        </w:rPr>
        <w:t>and</w:t>
      </w:r>
      <w:r w:rsidR="00E24065" w:rsidRPr="001D1654">
        <w:rPr>
          <w:szCs w:val="24"/>
        </w:rPr>
        <w:t xml:space="preserve"> </w:t>
      </w:r>
      <w:r w:rsidRPr="001D1654">
        <w:rPr>
          <w:szCs w:val="24"/>
        </w:rPr>
        <w:t>found</w:t>
      </w:r>
      <w:r w:rsidR="00E24065" w:rsidRPr="001D1654">
        <w:rPr>
          <w:szCs w:val="24"/>
        </w:rPr>
        <w:t xml:space="preserve"> </w:t>
      </w:r>
      <w:r w:rsidRPr="001D1654">
        <w:rPr>
          <w:szCs w:val="24"/>
        </w:rPr>
        <w:t>guilty</w:t>
      </w:r>
      <w:r w:rsidR="00E24065" w:rsidRPr="001D1654">
        <w:rPr>
          <w:szCs w:val="24"/>
        </w:rPr>
        <w:t xml:space="preserve"> </w:t>
      </w:r>
      <w:r w:rsidRPr="001D1654">
        <w:rPr>
          <w:i/>
          <w:szCs w:val="24"/>
        </w:rPr>
        <w:t>Major</w:t>
      </w:r>
      <w:r w:rsidR="00E24065" w:rsidRPr="001D1654">
        <w:rPr>
          <w:i/>
          <w:szCs w:val="24"/>
        </w:rPr>
        <w:t xml:space="preserve"> </w:t>
      </w:r>
      <w:r w:rsidRPr="001D1654">
        <w:rPr>
          <w:i/>
          <w:szCs w:val="24"/>
        </w:rPr>
        <w:t>Claver</w:t>
      </w:r>
      <w:r w:rsidR="00E24065" w:rsidRPr="001D1654">
        <w:rPr>
          <w:i/>
          <w:szCs w:val="24"/>
        </w:rPr>
        <w:t xml:space="preserve"> </w:t>
      </w:r>
      <w:r w:rsidRPr="001D1654">
        <w:rPr>
          <w:i/>
          <w:szCs w:val="24"/>
        </w:rPr>
        <w:t>Rugambwa</w:t>
      </w:r>
      <w:r w:rsidR="00E24065" w:rsidRPr="001D1654">
        <w:rPr>
          <w:i/>
          <w:szCs w:val="24"/>
        </w:rPr>
        <w:t xml:space="preserve"> </w:t>
      </w:r>
      <w:r w:rsidRPr="001D1654">
        <w:rPr>
          <w:i/>
          <w:szCs w:val="24"/>
        </w:rPr>
        <w:t>et</w:t>
      </w:r>
      <w:r w:rsidR="00E24065" w:rsidRPr="001D1654">
        <w:rPr>
          <w:i/>
          <w:szCs w:val="24"/>
        </w:rPr>
        <w:t xml:space="preserve"> </w:t>
      </w:r>
      <w:r w:rsidRPr="001D1654">
        <w:rPr>
          <w:i/>
          <w:szCs w:val="24"/>
        </w:rPr>
        <w:t>al.</w:t>
      </w:r>
      <w:r w:rsidR="00E24065" w:rsidRPr="001D1654">
        <w:rPr>
          <w:i/>
          <w:szCs w:val="24"/>
        </w:rPr>
        <w:t xml:space="preserve"> </w:t>
      </w:r>
      <w:r w:rsidRPr="001D1654">
        <w:rPr>
          <w:i/>
          <w:szCs w:val="24"/>
        </w:rPr>
        <w:t>Vs</w:t>
      </w:r>
      <w:r w:rsidR="00E24065" w:rsidRPr="001D1654">
        <w:rPr>
          <w:i/>
          <w:szCs w:val="24"/>
        </w:rPr>
        <w:t xml:space="preserve"> </w:t>
      </w:r>
      <w:r w:rsidRPr="001D1654">
        <w:rPr>
          <w:i/>
          <w:szCs w:val="24"/>
        </w:rPr>
        <w:t>the</w:t>
      </w:r>
      <w:r w:rsidR="00E24065" w:rsidRPr="001D1654">
        <w:rPr>
          <w:i/>
          <w:szCs w:val="24"/>
        </w:rPr>
        <w:t xml:space="preserve"> </w:t>
      </w:r>
      <w:r w:rsidRPr="001D1654">
        <w:rPr>
          <w:i/>
          <w:szCs w:val="24"/>
        </w:rPr>
        <w:t>Military</w:t>
      </w:r>
      <w:r w:rsidR="00E24065" w:rsidRPr="001D1654">
        <w:rPr>
          <w:i/>
          <w:szCs w:val="24"/>
        </w:rPr>
        <w:t xml:space="preserve"> </w:t>
      </w:r>
      <w:r w:rsidRPr="001D1654">
        <w:rPr>
          <w:i/>
          <w:szCs w:val="24"/>
        </w:rPr>
        <w:t>Prosecution</w:t>
      </w:r>
      <w:r w:rsidRPr="001D1654">
        <w:rPr>
          <w:szCs w:val="24"/>
        </w:rPr>
        <w:t>.</w:t>
      </w:r>
      <w:r w:rsidR="001D1654">
        <w:rPr>
          <w:rStyle w:val="FootnoteReference"/>
          <w:szCs w:val="24"/>
        </w:rPr>
        <w:footnoteReference w:id="28"/>
      </w:r>
      <w:r w:rsidR="00E24065" w:rsidRPr="001D1654">
        <w:rPr>
          <w:szCs w:val="18"/>
        </w:rPr>
        <w:t xml:space="preserve"> </w:t>
      </w:r>
      <w:r w:rsidRPr="001D1654">
        <w:rPr>
          <w:szCs w:val="24"/>
        </w:rPr>
        <w:t>Certainly,</w:t>
      </w:r>
      <w:r w:rsidR="00E24065" w:rsidRPr="001D1654">
        <w:rPr>
          <w:szCs w:val="24"/>
        </w:rPr>
        <w:t xml:space="preserve"> </w:t>
      </w:r>
      <w:r w:rsidRPr="001D1654">
        <w:rPr>
          <w:szCs w:val="24"/>
        </w:rPr>
        <w:t>this</w:t>
      </w:r>
      <w:r w:rsidR="00E24065" w:rsidRPr="001D1654">
        <w:rPr>
          <w:szCs w:val="24"/>
        </w:rPr>
        <w:t xml:space="preserve"> </w:t>
      </w:r>
      <w:r w:rsidRPr="001D1654">
        <w:rPr>
          <w:szCs w:val="24"/>
        </w:rPr>
        <w:t>illustrates</w:t>
      </w:r>
      <w:r w:rsidR="00E24065" w:rsidRPr="001D1654">
        <w:rPr>
          <w:szCs w:val="24"/>
        </w:rPr>
        <w:t xml:space="preserve"> </w:t>
      </w:r>
      <w:r w:rsidRPr="001D1654">
        <w:rPr>
          <w:szCs w:val="24"/>
        </w:rPr>
        <w:t>the</w:t>
      </w:r>
      <w:r w:rsidR="00E24065" w:rsidRPr="001D1654">
        <w:rPr>
          <w:szCs w:val="24"/>
        </w:rPr>
        <w:t xml:space="preserve"> </w:t>
      </w:r>
      <w:r w:rsidRPr="001D1654">
        <w:rPr>
          <w:szCs w:val="24"/>
        </w:rPr>
        <w:t>determination</w:t>
      </w:r>
      <w:r w:rsidR="00E24065" w:rsidRPr="001D1654">
        <w:rPr>
          <w:szCs w:val="24"/>
        </w:rPr>
        <w:t xml:space="preserve"> </w:t>
      </w:r>
      <w:r w:rsidRPr="001D1654">
        <w:rPr>
          <w:szCs w:val="24"/>
        </w:rPr>
        <w:t>of</w:t>
      </w:r>
      <w:r w:rsidR="00E24065" w:rsidRPr="001D1654">
        <w:rPr>
          <w:szCs w:val="24"/>
        </w:rPr>
        <w:t xml:space="preserve"> </w:t>
      </w:r>
      <w:r w:rsidRPr="001D1654">
        <w:rPr>
          <w:szCs w:val="24"/>
        </w:rPr>
        <w:t>the</w:t>
      </w:r>
      <w:r w:rsidR="00E24065" w:rsidRPr="001D1654">
        <w:rPr>
          <w:szCs w:val="24"/>
        </w:rPr>
        <w:t xml:space="preserve"> </w:t>
      </w:r>
      <w:r w:rsidRPr="001D1654">
        <w:rPr>
          <w:szCs w:val="24"/>
        </w:rPr>
        <w:t>Rwandan</w:t>
      </w:r>
      <w:r w:rsidR="00E24065" w:rsidRPr="001D1654">
        <w:rPr>
          <w:szCs w:val="24"/>
        </w:rPr>
        <w:t xml:space="preserve"> </w:t>
      </w:r>
      <w:r w:rsidRPr="001D1654">
        <w:rPr>
          <w:szCs w:val="24"/>
        </w:rPr>
        <w:t>government</w:t>
      </w:r>
      <w:r w:rsidR="00E24065" w:rsidRPr="001D1654">
        <w:rPr>
          <w:szCs w:val="24"/>
        </w:rPr>
        <w:t xml:space="preserve"> </w:t>
      </w:r>
      <w:r w:rsidRPr="001D1654">
        <w:rPr>
          <w:szCs w:val="24"/>
        </w:rPr>
        <w:t>to</w:t>
      </w:r>
      <w:r w:rsidR="00E24065" w:rsidRPr="001D1654">
        <w:rPr>
          <w:szCs w:val="24"/>
        </w:rPr>
        <w:t xml:space="preserve"> </w:t>
      </w:r>
      <w:r w:rsidRPr="001D1654">
        <w:rPr>
          <w:szCs w:val="24"/>
        </w:rPr>
        <w:t>instil</w:t>
      </w:r>
      <w:r w:rsidR="00E24065" w:rsidRPr="001D1654">
        <w:rPr>
          <w:szCs w:val="24"/>
        </w:rPr>
        <w:t xml:space="preserve"> </w:t>
      </w:r>
      <w:r w:rsidRPr="001D1654">
        <w:rPr>
          <w:szCs w:val="24"/>
        </w:rPr>
        <w:t>equality</w:t>
      </w:r>
      <w:r w:rsidR="00E24065" w:rsidRPr="001D1654">
        <w:rPr>
          <w:szCs w:val="24"/>
        </w:rPr>
        <w:t xml:space="preserve"> </w:t>
      </w:r>
      <w:r w:rsidRPr="001D1654">
        <w:rPr>
          <w:szCs w:val="24"/>
        </w:rPr>
        <w:t>and</w:t>
      </w:r>
      <w:r w:rsidR="00E24065" w:rsidRPr="001D1654">
        <w:rPr>
          <w:szCs w:val="24"/>
        </w:rPr>
        <w:t xml:space="preserve"> </w:t>
      </w:r>
      <w:r w:rsidRPr="001D1654">
        <w:rPr>
          <w:szCs w:val="24"/>
        </w:rPr>
        <w:t>fairness</w:t>
      </w:r>
      <w:r w:rsidR="00E24065" w:rsidRPr="001D1654">
        <w:rPr>
          <w:szCs w:val="24"/>
        </w:rPr>
        <w:t xml:space="preserve"> </w:t>
      </w:r>
      <w:r w:rsidRPr="001D1654">
        <w:rPr>
          <w:szCs w:val="24"/>
        </w:rPr>
        <w:t>in</w:t>
      </w:r>
      <w:r w:rsidR="00E24065" w:rsidRPr="001D1654">
        <w:rPr>
          <w:szCs w:val="24"/>
        </w:rPr>
        <w:t xml:space="preserve"> </w:t>
      </w:r>
      <w:r w:rsidRPr="001D1654">
        <w:rPr>
          <w:szCs w:val="24"/>
        </w:rPr>
        <w:t>a</w:t>
      </w:r>
      <w:r w:rsidR="00E24065" w:rsidRPr="001D1654">
        <w:rPr>
          <w:szCs w:val="24"/>
        </w:rPr>
        <w:t xml:space="preserve"> </w:t>
      </w:r>
      <w:r w:rsidRPr="001D1654">
        <w:rPr>
          <w:szCs w:val="24"/>
        </w:rPr>
        <w:t>society</w:t>
      </w:r>
      <w:r w:rsidR="00E24065" w:rsidRPr="001D1654">
        <w:rPr>
          <w:szCs w:val="24"/>
        </w:rPr>
        <w:t xml:space="preserve"> </w:t>
      </w:r>
      <w:r w:rsidRPr="001D1654">
        <w:rPr>
          <w:szCs w:val="24"/>
        </w:rPr>
        <w:t>that</w:t>
      </w:r>
      <w:r w:rsidR="00E24065" w:rsidRPr="001D1654">
        <w:rPr>
          <w:szCs w:val="24"/>
        </w:rPr>
        <w:t xml:space="preserve"> </w:t>
      </w:r>
      <w:r w:rsidRPr="001D1654">
        <w:rPr>
          <w:szCs w:val="24"/>
        </w:rPr>
        <w:t>was</w:t>
      </w:r>
      <w:r w:rsidR="00E24065" w:rsidRPr="001D1654">
        <w:rPr>
          <w:szCs w:val="24"/>
        </w:rPr>
        <w:t xml:space="preserve"> </w:t>
      </w:r>
      <w:r w:rsidRPr="001D1654">
        <w:rPr>
          <w:szCs w:val="24"/>
        </w:rPr>
        <w:t>highly</w:t>
      </w:r>
      <w:r w:rsidR="00E24065" w:rsidRPr="001D1654">
        <w:rPr>
          <w:szCs w:val="24"/>
        </w:rPr>
        <w:t xml:space="preserve"> </w:t>
      </w:r>
      <w:r w:rsidRPr="001D1654">
        <w:rPr>
          <w:szCs w:val="24"/>
        </w:rPr>
        <w:t>ridden</w:t>
      </w:r>
      <w:r w:rsidR="00E24065" w:rsidRPr="001D1654">
        <w:rPr>
          <w:szCs w:val="24"/>
        </w:rPr>
        <w:t xml:space="preserve"> </w:t>
      </w:r>
      <w:r w:rsidRPr="001D1654">
        <w:rPr>
          <w:szCs w:val="24"/>
        </w:rPr>
        <w:t>with</w:t>
      </w:r>
      <w:r w:rsidR="00E24065" w:rsidRPr="001D1654">
        <w:rPr>
          <w:szCs w:val="24"/>
        </w:rPr>
        <w:t xml:space="preserve"> </w:t>
      </w:r>
      <w:r w:rsidRPr="001D1654">
        <w:rPr>
          <w:szCs w:val="24"/>
        </w:rPr>
        <w:t>impunity</w:t>
      </w:r>
      <w:r w:rsidR="00E24065" w:rsidRPr="001D1654">
        <w:rPr>
          <w:szCs w:val="24"/>
        </w:rPr>
        <w:t xml:space="preserve"> </w:t>
      </w:r>
      <w:r w:rsidRPr="001D1654">
        <w:rPr>
          <w:szCs w:val="24"/>
        </w:rPr>
        <w:t>and</w:t>
      </w:r>
      <w:r w:rsidR="00E24065" w:rsidRPr="001D1654">
        <w:rPr>
          <w:szCs w:val="24"/>
        </w:rPr>
        <w:t xml:space="preserve"> </w:t>
      </w:r>
      <w:r w:rsidRPr="001D1654">
        <w:rPr>
          <w:szCs w:val="24"/>
        </w:rPr>
        <w:t>favouritism.</w:t>
      </w:r>
      <w:r w:rsidR="00E24065" w:rsidRPr="001D1654">
        <w:rPr>
          <w:szCs w:val="24"/>
        </w:rPr>
        <w:t xml:space="preserve"> </w:t>
      </w:r>
    </w:p>
    <w:p w:rsidR="00951BC8" w:rsidRPr="001D1654" w:rsidRDefault="00951BC8" w:rsidP="001D1654">
      <w:pPr>
        <w:pStyle w:val="SingleTxtG"/>
      </w:pPr>
      <w:r w:rsidRPr="001D1654">
        <w:t>55.</w:t>
      </w:r>
      <w:r w:rsidRPr="001D1654">
        <w:tab/>
        <w:t>Emphasis</w:t>
      </w:r>
      <w:r w:rsidR="00E24065" w:rsidRPr="001D1654">
        <w:t xml:space="preserve"> </w:t>
      </w:r>
      <w:r w:rsidRPr="001D1654">
        <w:t>was</w:t>
      </w:r>
      <w:r w:rsidR="00E24065" w:rsidRPr="001D1654">
        <w:t xml:space="preserve"> </w:t>
      </w:r>
      <w:r w:rsidRPr="001D1654">
        <w:t>also</w:t>
      </w:r>
      <w:r w:rsidR="00E24065" w:rsidRPr="001D1654">
        <w:t xml:space="preserve"> </w:t>
      </w:r>
      <w:r w:rsidRPr="001D1654">
        <w:t>put</w:t>
      </w:r>
      <w:r w:rsidR="00E24065" w:rsidRPr="001D1654">
        <w:t xml:space="preserve"> </w:t>
      </w:r>
      <w:r w:rsidRPr="001D1654">
        <w:t>on</w:t>
      </w:r>
      <w:r w:rsidR="00E24065" w:rsidRPr="001D1654">
        <w:t xml:space="preserve"> </w:t>
      </w:r>
      <w:r w:rsidRPr="001D1654">
        <w:t>preventive</w:t>
      </w:r>
      <w:r w:rsidR="00E24065" w:rsidRPr="001D1654">
        <w:t xml:space="preserve"> </w:t>
      </w:r>
      <w:r w:rsidRPr="001D1654">
        <w:t>measures</w:t>
      </w:r>
      <w:r w:rsidR="00E24065" w:rsidRPr="001D1654">
        <w:t xml:space="preserve"> </w:t>
      </w:r>
      <w:r w:rsidRPr="001D1654">
        <w:t>that</w:t>
      </w:r>
      <w:r w:rsidR="00E24065" w:rsidRPr="001D1654">
        <w:t xml:space="preserve"> </w:t>
      </w:r>
      <w:r w:rsidRPr="001D1654">
        <w:t>aim</w:t>
      </w:r>
      <w:r w:rsidR="00E24065" w:rsidRPr="001D1654">
        <w:t xml:space="preserve"> </w:t>
      </w:r>
      <w:r w:rsidRPr="001D1654">
        <w:t>at</w:t>
      </w:r>
      <w:r w:rsidR="00E24065" w:rsidRPr="001D1654">
        <w:t xml:space="preserve"> </w:t>
      </w:r>
      <w:r w:rsidRPr="001D1654">
        <w:t>eliminating</w:t>
      </w:r>
      <w:r w:rsidR="00E24065" w:rsidRPr="001D1654">
        <w:t xml:space="preserve"> </w:t>
      </w:r>
      <w:r w:rsidRPr="001D1654">
        <w:t>any</w:t>
      </w:r>
      <w:r w:rsidR="00E24065" w:rsidRPr="001D1654">
        <w:t xml:space="preserve"> </w:t>
      </w:r>
      <w:r w:rsidRPr="001D1654">
        <w:t>forms</w:t>
      </w:r>
      <w:r w:rsidR="00E24065" w:rsidRPr="001D1654">
        <w:t xml:space="preserve"> </w:t>
      </w:r>
      <w:r w:rsidRPr="001D1654">
        <w:t>of</w:t>
      </w:r>
      <w:r w:rsidR="00E24065" w:rsidRPr="001D1654">
        <w:t xml:space="preserve"> </w:t>
      </w:r>
      <w:r w:rsidRPr="001D1654">
        <w:t>nepotism,</w:t>
      </w:r>
      <w:r w:rsidR="00E24065" w:rsidRPr="001D1654">
        <w:t xml:space="preserve"> </w:t>
      </w:r>
      <w:r w:rsidRPr="001D1654">
        <w:t>intolerance,</w:t>
      </w:r>
      <w:r w:rsidR="00E24065" w:rsidRPr="001D1654">
        <w:t xml:space="preserve"> </w:t>
      </w:r>
      <w:r w:rsidRPr="001D1654">
        <w:t>discrimination</w:t>
      </w:r>
      <w:r w:rsidR="00E24065" w:rsidRPr="001D1654">
        <w:t xml:space="preserve"> </w:t>
      </w:r>
      <w:r w:rsidRPr="001D1654">
        <w:t>and</w:t>
      </w:r>
      <w:r w:rsidR="00E24065" w:rsidRPr="001D1654">
        <w:t xml:space="preserve"> </w:t>
      </w:r>
      <w:r w:rsidRPr="001D1654">
        <w:t>hence</w:t>
      </w:r>
      <w:r w:rsidR="00E24065" w:rsidRPr="001D1654">
        <w:t xml:space="preserve"> </w:t>
      </w:r>
      <w:r w:rsidRPr="001D1654">
        <w:t>promote</w:t>
      </w:r>
      <w:r w:rsidR="00E24065" w:rsidRPr="001D1654">
        <w:t xml:space="preserve"> </w:t>
      </w:r>
      <w:r w:rsidRPr="001D1654">
        <w:t>the</w:t>
      </w:r>
      <w:r w:rsidR="00E24065" w:rsidRPr="001D1654">
        <w:t xml:space="preserve"> </w:t>
      </w:r>
      <w:r w:rsidRPr="001D1654">
        <w:t>culture</w:t>
      </w:r>
      <w:r w:rsidR="00E24065" w:rsidRPr="001D1654">
        <w:t xml:space="preserve"> </w:t>
      </w:r>
      <w:r w:rsidRPr="001D1654">
        <w:t>of</w:t>
      </w:r>
      <w:r w:rsidR="00E24065" w:rsidRPr="001D1654">
        <w:t xml:space="preserve"> </w:t>
      </w:r>
      <w:r w:rsidRPr="001D1654">
        <w:t>unity</w:t>
      </w:r>
      <w:r w:rsidR="00E24065" w:rsidRPr="001D1654">
        <w:t xml:space="preserve"> </w:t>
      </w:r>
      <w:r w:rsidRPr="001D1654">
        <w:t>and</w:t>
      </w:r>
      <w:r w:rsidR="00E24065" w:rsidRPr="001D1654">
        <w:t xml:space="preserve"> </w:t>
      </w:r>
      <w:r w:rsidRPr="001D1654">
        <w:t>harmony</w:t>
      </w:r>
      <w:r w:rsidR="00E24065" w:rsidRPr="001D1654">
        <w:t xml:space="preserve"> </w:t>
      </w:r>
      <w:r w:rsidRPr="001D1654">
        <w:t>among</w:t>
      </w:r>
      <w:r w:rsidR="00E24065" w:rsidRPr="001D1654">
        <w:t xml:space="preserve"> </w:t>
      </w:r>
      <w:r w:rsidRPr="001D1654">
        <w:t>all</w:t>
      </w:r>
      <w:r w:rsidR="00E24065" w:rsidRPr="001D1654">
        <w:t xml:space="preserve"> </w:t>
      </w:r>
      <w:r w:rsidRPr="001D1654">
        <w:t>Rwandans.</w:t>
      </w:r>
      <w:r w:rsidR="00E24065" w:rsidRPr="001D1654">
        <w:t xml:space="preserve"> </w:t>
      </w:r>
      <w:r w:rsidRPr="001D1654">
        <w:t>In</w:t>
      </w:r>
      <w:r w:rsidR="00E24065" w:rsidRPr="001D1654">
        <w:t xml:space="preserve"> </w:t>
      </w:r>
      <w:r w:rsidRPr="001D1654">
        <w:t>a</w:t>
      </w:r>
      <w:r w:rsidR="00E24065" w:rsidRPr="001D1654">
        <w:t xml:space="preserve"> </w:t>
      </w:r>
      <w:r w:rsidRPr="001D1654">
        <w:t>bid</w:t>
      </w:r>
      <w:r w:rsidR="00E24065" w:rsidRPr="001D1654">
        <w:t xml:space="preserve"> </w:t>
      </w:r>
      <w:r w:rsidRPr="001D1654">
        <w:t>to</w:t>
      </w:r>
      <w:r w:rsidR="00E24065" w:rsidRPr="001D1654">
        <w:t xml:space="preserve"> </w:t>
      </w:r>
      <w:r w:rsidRPr="001D1654">
        <w:t>reinforce</w:t>
      </w:r>
      <w:r w:rsidR="00E24065" w:rsidRPr="001D1654">
        <w:t xml:space="preserve"> </w:t>
      </w:r>
      <w:r w:rsidRPr="001D1654">
        <w:t>the</w:t>
      </w:r>
      <w:r w:rsidR="00E24065" w:rsidRPr="001D1654">
        <w:t xml:space="preserve"> </w:t>
      </w:r>
      <w:r w:rsidRPr="001D1654">
        <w:t>above,</w:t>
      </w:r>
      <w:r w:rsidR="00E24065" w:rsidRPr="001D1654">
        <w:t xml:space="preserve"> </w:t>
      </w:r>
      <w:r w:rsidRPr="001D1654">
        <w:t>relevant</w:t>
      </w:r>
      <w:r w:rsidR="00E24065" w:rsidRPr="001D1654">
        <w:t xml:space="preserve"> </w:t>
      </w:r>
      <w:r w:rsidRPr="001D1654">
        <w:t>laws</w:t>
      </w:r>
      <w:r w:rsidR="00E24065" w:rsidRPr="001D1654">
        <w:t xml:space="preserve"> </w:t>
      </w:r>
      <w:r w:rsidRPr="001D1654">
        <w:t>regulating</w:t>
      </w:r>
      <w:r w:rsidR="00E24065" w:rsidRPr="001D1654">
        <w:t xml:space="preserve"> </w:t>
      </w:r>
      <w:r w:rsidRPr="001D1654">
        <w:t>and</w:t>
      </w:r>
      <w:r w:rsidR="00E24065" w:rsidRPr="001D1654">
        <w:t xml:space="preserve"> </w:t>
      </w:r>
      <w:r w:rsidRPr="001D1654">
        <w:t>governing</w:t>
      </w:r>
      <w:r w:rsidR="00E24065" w:rsidRPr="001D1654">
        <w:t xml:space="preserve"> </w:t>
      </w:r>
      <w:r w:rsidRPr="001D1654">
        <w:t>national</w:t>
      </w:r>
      <w:r w:rsidR="00E24065" w:rsidRPr="001D1654">
        <w:t xml:space="preserve"> </w:t>
      </w:r>
      <w:r w:rsidRPr="001D1654">
        <w:t>security</w:t>
      </w:r>
      <w:r w:rsidR="00E24065" w:rsidRPr="001D1654">
        <w:t xml:space="preserve"> </w:t>
      </w:r>
      <w:r w:rsidRPr="001D1654">
        <w:t>organs</w:t>
      </w:r>
      <w:r w:rsidR="00E24065" w:rsidRPr="001D1654">
        <w:t xml:space="preserve"> </w:t>
      </w:r>
      <w:r w:rsidRPr="001D1654">
        <w:t>have</w:t>
      </w:r>
      <w:r w:rsidR="00E24065" w:rsidRPr="001D1654">
        <w:t xml:space="preserve"> </w:t>
      </w:r>
      <w:r w:rsidRPr="001D1654">
        <w:t>been</w:t>
      </w:r>
      <w:r w:rsidR="00E24065" w:rsidRPr="001D1654">
        <w:t xml:space="preserve"> </w:t>
      </w:r>
      <w:r w:rsidRPr="001D1654">
        <w:t>elaborated</w:t>
      </w:r>
      <w:r w:rsidR="00E24065" w:rsidRPr="001D1654">
        <w:t xml:space="preserve"> </w:t>
      </w:r>
      <w:r w:rsidRPr="001D1654">
        <w:t>for</w:t>
      </w:r>
      <w:r w:rsidR="00E24065" w:rsidRPr="001D1654">
        <w:t xml:space="preserve"> </w:t>
      </w:r>
      <w:r w:rsidRPr="001D1654">
        <w:t>each</w:t>
      </w:r>
      <w:r w:rsidR="00E24065" w:rsidRPr="001D1654">
        <w:t xml:space="preserve"> </w:t>
      </w:r>
      <w:r w:rsidRPr="001D1654">
        <w:t>of</w:t>
      </w:r>
      <w:r w:rsidR="00E24065" w:rsidRPr="001D1654">
        <w:t xml:space="preserve"> </w:t>
      </w:r>
      <w:r w:rsidRPr="001D1654">
        <w:t>the</w:t>
      </w:r>
      <w:r w:rsidR="00E24065" w:rsidRPr="001D1654">
        <w:t xml:space="preserve"> </w:t>
      </w:r>
      <w:r w:rsidRPr="001D1654">
        <w:t>three</w:t>
      </w:r>
      <w:r w:rsidR="00E24065" w:rsidRPr="001D1654">
        <w:t xml:space="preserve"> </w:t>
      </w:r>
      <w:r w:rsidRPr="001D1654">
        <w:t>state</w:t>
      </w:r>
      <w:r w:rsidR="00E24065" w:rsidRPr="001D1654">
        <w:t xml:space="preserve"> </w:t>
      </w:r>
      <w:r w:rsidRPr="001D1654">
        <w:t>security</w:t>
      </w:r>
      <w:r w:rsidR="00E24065" w:rsidRPr="001D1654">
        <w:t xml:space="preserve"> </w:t>
      </w:r>
      <w:r w:rsidRPr="001D1654">
        <w:t>organs.</w:t>
      </w:r>
      <w:r w:rsidR="00E24065" w:rsidRPr="001D1654">
        <w:t xml:space="preserve"> </w:t>
      </w:r>
      <w:r w:rsidRPr="001D1654">
        <w:t>In</w:t>
      </w:r>
      <w:r w:rsidR="00E24065" w:rsidRPr="001D1654">
        <w:t xml:space="preserve"> </w:t>
      </w:r>
      <w:r w:rsidRPr="001D1654">
        <w:t>addition,</w:t>
      </w:r>
      <w:r w:rsidR="00E24065" w:rsidRPr="001D1654">
        <w:t xml:space="preserve"> </w:t>
      </w:r>
      <w:r w:rsidRPr="001D1654">
        <w:t>the</w:t>
      </w:r>
      <w:r w:rsidR="00E24065" w:rsidRPr="001D1654">
        <w:t xml:space="preserve"> </w:t>
      </w:r>
      <w:r w:rsidRPr="001D1654">
        <w:t>police,</w:t>
      </w:r>
      <w:r w:rsidR="00E24065" w:rsidRPr="001D1654">
        <w:t xml:space="preserve"> </w:t>
      </w:r>
      <w:r w:rsidRPr="001D1654">
        <w:t>national</w:t>
      </w:r>
      <w:r w:rsidR="00E24065" w:rsidRPr="001D1654">
        <w:t xml:space="preserve"> </w:t>
      </w:r>
      <w:r w:rsidRPr="001D1654">
        <w:t>security</w:t>
      </w:r>
      <w:r w:rsidR="00E24065" w:rsidRPr="001D1654">
        <w:t xml:space="preserve"> </w:t>
      </w:r>
      <w:r w:rsidRPr="001D1654">
        <w:t>service</w:t>
      </w:r>
      <w:r w:rsidR="00E24065" w:rsidRPr="001D1654">
        <w:t xml:space="preserve"> </w:t>
      </w:r>
      <w:r w:rsidRPr="001D1654">
        <w:t>and</w:t>
      </w:r>
      <w:r w:rsidR="00E24065" w:rsidRPr="001D1654">
        <w:t xml:space="preserve"> </w:t>
      </w:r>
      <w:r w:rsidRPr="001D1654">
        <w:t>the</w:t>
      </w:r>
      <w:r w:rsidR="00E24065" w:rsidRPr="001D1654">
        <w:t xml:space="preserve"> </w:t>
      </w:r>
      <w:r w:rsidRPr="001D1654">
        <w:t>Rwanda</w:t>
      </w:r>
      <w:r w:rsidR="00E24065" w:rsidRPr="001D1654">
        <w:t xml:space="preserve"> </w:t>
      </w:r>
      <w:r w:rsidRPr="001D1654">
        <w:t>defence</w:t>
      </w:r>
      <w:r w:rsidR="00E24065" w:rsidRPr="001D1654">
        <w:t xml:space="preserve"> </w:t>
      </w:r>
      <w:r w:rsidRPr="001D1654">
        <w:t>forces</w:t>
      </w:r>
      <w:r w:rsidR="00E24065" w:rsidRPr="001D1654">
        <w:t xml:space="preserve"> </w:t>
      </w:r>
      <w:r w:rsidRPr="001D1654">
        <w:t>are</w:t>
      </w:r>
      <w:r w:rsidR="00E24065" w:rsidRPr="001D1654">
        <w:t xml:space="preserve"> </w:t>
      </w:r>
      <w:r w:rsidRPr="001D1654">
        <w:t>provided</w:t>
      </w:r>
      <w:r w:rsidR="00E24065" w:rsidRPr="001D1654">
        <w:t xml:space="preserve"> </w:t>
      </w:r>
      <w:r w:rsidRPr="001D1654">
        <w:t>under</w:t>
      </w:r>
      <w:r w:rsidR="00E24065" w:rsidRPr="001D1654">
        <w:t xml:space="preserve"> </w:t>
      </w:r>
      <w:r w:rsidRPr="001D1654">
        <w:t>the</w:t>
      </w:r>
      <w:r w:rsidR="00E24065" w:rsidRPr="001D1654">
        <w:t xml:space="preserve"> </w:t>
      </w:r>
      <w:r w:rsidRPr="001D1654">
        <w:t>constitution.</w:t>
      </w:r>
      <w:r w:rsidR="001D1654">
        <w:rPr>
          <w:rStyle w:val="FootnoteReference"/>
        </w:rPr>
        <w:footnoteReference w:id="29"/>
      </w:r>
      <w:r w:rsidR="00E24065" w:rsidRPr="001D1654">
        <w:t xml:space="preserve"> </w:t>
      </w:r>
      <w:r w:rsidRPr="001D1654">
        <w:t>The</w:t>
      </w:r>
      <w:r w:rsidR="00E24065" w:rsidRPr="001D1654">
        <w:t xml:space="preserve"> </w:t>
      </w:r>
      <w:r w:rsidRPr="001D1654">
        <w:t>conduct</w:t>
      </w:r>
      <w:r w:rsidR="00E24065" w:rsidRPr="001D1654">
        <w:t xml:space="preserve"> </w:t>
      </w:r>
      <w:r w:rsidRPr="001D1654">
        <w:t>and</w:t>
      </w:r>
      <w:r w:rsidR="00E24065" w:rsidRPr="001D1654">
        <w:t xml:space="preserve"> </w:t>
      </w:r>
      <w:r w:rsidRPr="001D1654">
        <w:t>the</w:t>
      </w:r>
      <w:r w:rsidR="00E24065" w:rsidRPr="001D1654">
        <w:t xml:space="preserve"> </w:t>
      </w:r>
      <w:r w:rsidRPr="001D1654">
        <w:t>scope</w:t>
      </w:r>
      <w:r w:rsidR="00E24065" w:rsidRPr="001D1654">
        <w:t xml:space="preserve"> </w:t>
      </w:r>
      <w:r w:rsidRPr="001D1654">
        <w:t>of</w:t>
      </w:r>
      <w:r w:rsidR="00E24065" w:rsidRPr="001D1654">
        <w:t xml:space="preserve"> </w:t>
      </w:r>
      <w:r w:rsidRPr="001D1654">
        <w:t>each</w:t>
      </w:r>
      <w:r w:rsidR="00E24065" w:rsidRPr="001D1654">
        <w:t xml:space="preserve"> </w:t>
      </w:r>
      <w:r w:rsidRPr="001D1654">
        <w:t>organ</w:t>
      </w:r>
      <w:r w:rsidR="00E24065" w:rsidRPr="001D1654">
        <w:t xml:space="preserve"> </w:t>
      </w:r>
      <w:r w:rsidRPr="001D1654">
        <w:t>are</w:t>
      </w:r>
      <w:r w:rsidR="00E24065" w:rsidRPr="001D1654">
        <w:t xml:space="preserve"> </w:t>
      </w:r>
      <w:r w:rsidRPr="001D1654">
        <w:t>determined</w:t>
      </w:r>
      <w:r w:rsidR="00E24065" w:rsidRPr="001D1654">
        <w:t xml:space="preserve"> </w:t>
      </w:r>
      <w:r w:rsidRPr="001D1654">
        <w:t>by</w:t>
      </w:r>
      <w:r w:rsidR="00E24065" w:rsidRPr="001D1654">
        <w:t xml:space="preserve"> </w:t>
      </w:r>
      <w:r w:rsidRPr="001D1654">
        <w:t>both</w:t>
      </w:r>
      <w:r w:rsidR="00E24065" w:rsidRPr="001D1654">
        <w:t xml:space="preserve"> </w:t>
      </w:r>
      <w:r w:rsidRPr="001D1654">
        <w:t>the</w:t>
      </w:r>
      <w:r w:rsidR="00E24065" w:rsidRPr="001D1654">
        <w:t xml:space="preserve"> </w:t>
      </w:r>
      <w:r w:rsidRPr="001D1654">
        <w:t>constitution</w:t>
      </w:r>
      <w:r w:rsidR="00E24065" w:rsidRPr="001D1654">
        <w:t xml:space="preserve"> </w:t>
      </w:r>
      <w:r w:rsidRPr="001D1654">
        <w:t>and</w:t>
      </w:r>
      <w:r w:rsidR="00E24065" w:rsidRPr="001D1654">
        <w:t xml:space="preserve"> </w:t>
      </w:r>
      <w:r w:rsidRPr="001D1654">
        <w:t>the</w:t>
      </w:r>
      <w:r w:rsidR="00E24065" w:rsidRPr="001D1654">
        <w:t xml:space="preserve"> </w:t>
      </w:r>
      <w:r w:rsidRPr="001D1654">
        <w:t>respective</w:t>
      </w:r>
      <w:r w:rsidR="00E24065" w:rsidRPr="001D1654">
        <w:t xml:space="preserve"> </w:t>
      </w:r>
      <w:r w:rsidRPr="001D1654">
        <w:t>laws</w:t>
      </w:r>
      <w:r w:rsidR="00E24065" w:rsidRPr="001D1654">
        <w:t xml:space="preserve"> </w:t>
      </w:r>
      <w:r w:rsidRPr="001D1654">
        <w:t>that</w:t>
      </w:r>
      <w:r w:rsidR="00E24065" w:rsidRPr="001D1654">
        <w:t xml:space="preserve"> </w:t>
      </w:r>
      <w:r w:rsidRPr="001D1654">
        <w:t>elaborate</w:t>
      </w:r>
      <w:r w:rsidR="00E24065" w:rsidRPr="001D1654">
        <w:t xml:space="preserve"> </w:t>
      </w:r>
      <w:r w:rsidRPr="001D1654">
        <w:t>each</w:t>
      </w:r>
      <w:r w:rsidR="00E24065" w:rsidRPr="001D1654">
        <w:t xml:space="preserve"> </w:t>
      </w:r>
      <w:r w:rsidRPr="001D1654">
        <w:t>of</w:t>
      </w:r>
      <w:r w:rsidR="00E24065" w:rsidRPr="001D1654">
        <w:t xml:space="preserve"> </w:t>
      </w:r>
      <w:r w:rsidRPr="001D1654">
        <w:t>the</w:t>
      </w:r>
      <w:r w:rsidR="00E24065" w:rsidRPr="001D1654">
        <w:t xml:space="preserve"> </w:t>
      </w:r>
      <w:r w:rsidRPr="001D1654">
        <w:t>three</w:t>
      </w:r>
      <w:r w:rsidR="00E24065" w:rsidRPr="001D1654">
        <w:t xml:space="preserve"> </w:t>
      </w:r>
      <w:r w:rsidRPr="001D1654">
        <w:t>organs.</w:t>
      </w:r>
    </w:p>
    <w:p w:rsidR="00951BC8" w:rsidRPr="001D1654" w:rsidRDefault="00951BC8" w:rsidP="001D1654">
      <w:pPr>
        <w:pStyle w:val="SingleTxtG"/>
        <w:rPr>
          <w:szCs w:val="24"/>
        </w:rPr>
      </w:pPr>
      <w:r w:rsidRPr="001D1654">
        <w:t>56.</w:t>
      </w:r>
      <w:r w:rsidRPr="001D1654">
        <w:tab/>
        <w:t>To</w:t>
      </w:r>
      <w:r w:rsidR="00E24065" w:rsidRPr="001D1654">
        <w:t xml:space="preserve"> </w:t>
      </w:r>
      <w:r w:rsidRPr="001D1654">
        <w:t>date,</w:t>
      </w:r>
      <w:r w:rsidR="00E24065" w:rsidRPr="001D1654">
        <w:t xml:space="preserve"> </w:t>
      </w:r>
      <w:r w:rsidRPr="001D1654">
        <w:t>it</w:t>
      </w:r>
      <w:r w:rsidR="00E24065" w:rsidRPr="001D1654">
        <w:t xml:space="preserve"> </w:t>
      </w:r>
      <w:r w:rsidRPr="001D1654">
        <w:t>is</w:t>
      </w:r>
      <w:r w:rsidR="00E24065" w:rsidRPr="001D1654">
        <w:t xml:space="preserve"> </w:t>
      </w:r>
      <w:r w:rsidRPr="001D1654">
        <w:t>noted</w:t>
      </w:r>
      <w:r w:rsidR="00E24065" w:rsidRPr="001D1654">
        <w:t xml:space="preserve"> </w:t>
      </w:r>
      <w:r w:rsidRPr="001D1654">
        <w:t>that</w:t>
      </w:r>
      <w:r w:rsidR="00E24065" w:rsidRPr="001D1654">
        <w:t xml:space="preserve"> </w:t>
      </w:r>
      <w:r w:rsidRPr="001D1654">
        <w:t>impunity</w:t>
      </w:r>
      <w:r w:rsidR="00E24065" w:rsidRPr="001D1654">
        <w:t xml:space="preserve"> </w:t>
      </w:r>
      <w:r w:rsidRPr="001D1654">
        <w:t>has</w:t>
      </w:r>
      <w:r w:rsidR="00E24065" w:rsidRPr="001D1654">
        <w:t xml:space="preserve"> </w:t>
      </w:r>
      <w:r w:rsidRPr="001D1654">
        <w:t>largely</w:t>
      </w:r>
      <w:r w:rsidR="00E24065" w:rsidRPr="001D1654">
        <w:t xml:space="preserve"> </w:t>
      </w:r>
      <w:r w:rsidRPr="001D1654">
        <w:t>been</w:t>
      </w:r>
      <w:r w:rsidR="00E24065" w:rsidRPr="001D1654">
        <w:t xml:space="preserve"> </w:t>
      </w:r>
      <w:r w:rsidRPr="001D1654">
        <w:t>reduced</w:t>
      </w:r>
      <w:r w:rsidR="00E24065" w:rsidRPr="001D1654">
        <w:t xml:space="preserve"> </w:t>
      </w:r>
      <w:r w:rsidRPr="001D1654">
        <w:t>as</w:t>
      </w:r>
      <w:r w:rsidR="00E24065" w:rsidRPr="001D1654">
        <w:t xml:space="preserve"> </w:t>
      </w:r>
      <w:r w:rsidRPr="001D1654">
        <w:t>the</w:t>
      </w:r>
      <w:r w:rsidR="00E24065" w:rsidRPr="001D1654">
        <w:t xml:space="preserve"> </w:t>
      </w:r>
      <w:r w:rsidRPr="001D1654">
        <w:t>current</w:t>
      </w:r>
      <w:r w:rsidR="00E24065" w:rsidRPr="001D1654">
        <w:t xml:space="preserve"> </w:t>
      </w:r>
      <w:r w:rsidRPr="001D1654">
        <w:t>situation</w:t>
      </w:r>
      <w:r w:rsidR="00E24065" w:rsidRPr="001D1654">
        <w:t xml:space="preserve"> </w:t>
      </w:r>
      <w:r w:rsidRPr="001D1654">
        <w:t>in</w:t>
      </w:r>
      <w:r w:rsidR="00E24065" w:rsidRPr="001D1654">
        <w:t xml:space="preserve"> </w:t>
      </w:r>
      <w:r w:rsidRPr="001D1654">
        <w:t>Rwanda</w:t>
      </w:r>
      <w:r w:rsidR="00E24065" w:rsidRPr="001D1654">
        <w:t xml:space="preserve"> </w:t>
      </w:r>
      <w:r w:rsidRPr="001D1654">
        <w:t>attests.</w:t>
      </w:r>
      <w:r w:rsidR="00E24065" w:rsidRPr="001D1654">
        <w:t xml:space="preserve"> </w:t>
      </w:r>
      <w:r w:rsidRPr="001D1654">
        <w:t>Indeed,</w:t>
      </w:r>
      <w:r w:rsidR="00E24065" w:rsidRPr="001D1654">
        <w:t xml:space="preserve"> </w:t>
      </w:r>
      <w:r w:rsidRPr="001D1654">
        <w:t>such</w:t>
      </w:r>
      <w:r w:rsidR="00E24065" w:rsidRPr="001D1654">
        <w:t xml:space="preserve"> </w:t>
      </w:r>
      <w:r w:rsidRPr="001D1654">
        <w:t>incidences</w:t>
      </w:r>
      <w:r w:rsidR="00E24065" w:rsidRPr="001D1654">
        <w:t xml:space="preserve"> </w:t>
      </w:r>
      <w:r w:rsidRPr="001D1654">
        <w:t>are</w:t>
      </w:r>
      <w:r w:rsidR="00E24065" w:rsidRPr="001D1654">
        <w:t xml:space="preserve"> </w:t>
      </w:r>
      <w:r w:rsidRPr="001D1654">
        <w:t>minimal</w:t>
      </w:r>
      <w:r w:rsidR="00E24065" w:rsidRPr="001D1654">
        <w:t xml:space="preserve"> </w:t>
      </w:r>
      <w:r w:rsidRPr="001D1654">
        <w:t>and</w:t>
      </w:r>
      <w:r w:rsidR="00E24065" w:rsidRPr="001D1654">
        <w:t xml:space="preserve"> </w:t>
      </w:r>
      <w:r w:rsidRPr="001D1654">
        <w:t>where</w:t>
      </w:r>
      <w:r w:rsidR="00E24065" w:rsidRPr="001D1654">
        <w:t xml:space="preserve"> </w:t>
      </w:r>
      <w:r w:rsidRPr="001D1654">
        <w:t>they</w:t>
      </w:r>
      <w:r w:rsidR="00E24065" w:rsidRPr="001D1654">
        <w:t xml:space="preserve"> </w:t>
      </w:r>
      <w:r w:rsidRPr="001D1654">
        <w:t>are</w:t>
      </w:r>
      <w:r w:rsidR="00E24065" w:rsidRPr="001D1654">
        <w:t xml:space="preserve"> </w:t>
      </w:r>
      <w:r w:rsidRPr="001D1654">
        <w:t>discovered,</w:t>
      </w:r>
      <w:r w:rsidR="00E24065" w:rsidRPr="001D1654">
        <w:t xml:space="preserve"> </w:t>
      </w:r>
      <w:r w:rsidRPr="001D1654">
        <w:t>severe</w:t>
      </w:r>
      <w:r w:rsidR="00E24065" w:rsidRPr="001D1654">
        <w:t xml:space="preserve"> </w:t>
      </w:r>
      <w:r w:rsidRPr="001D1654">
        <w:t>measures</w:t>
      </w:r>
      <w:r w:rsidR="00E24065" w:rsidRPr="001D1654">
        <w:t xml:space="preserve"> </w:t>
      </w:r>
      <w:r w:rsidRPr="001D1654">
        <w:t>h</w:t>
      </w:r>
      <w:r w:rsidRPr="001D1654">
        <w:rPr>
          <w:szCs w:val="24"/>
        </w:rPr>
        <w:t>ave</w:t>
      </w:r>
      <w:r w:rsidR="00E24065" w:rsidRPr="001D1654">
        <w:rPr>
          <w:szCs w:val="24"/>
        </w:rPr>
        <w:t xml:space="preserve"> </w:t>
      </w:r>
      <w:r w:rsidRPr="001D1654">
        <w:rPr>
          <w:szCs w:val="24"/>
        </w:rPr>
        <w:t>been</w:t>
      </w:r>
      <w:r w:rsidR="00E24065" w:rsidRPr="001D1654">
        <w:rPr>
          <w:szCs w:val="24"/>
        </w:rPr>
        <w:t xml:space="preserve"> </w:t>
      </w:r>
      <w:r w:rsidRPr="001D1654">
        <w:rPr>
          <w:szCs w:val="24"/>
        </w:rPr>
        <w:t>sought/applied</w:t>
      </w:r>
      <w:r w:rsidR="00E24065" w:rsidRPr="001D1654">
        <w:rPr>
          <w:szCs w:val="24"/>
        </w:rPr>
        <w:t xml:space="preserve"> </w:t>
      </w:r>
      <w:r w:rsidRPr="001D1654">
        <w:rPr>
          <w:szCs w:val="24"/>
        </w:rPr>
        <w:t>to</w:t>
      </w:r>
      <w:r w:rsidR="00E24065" w:rsidRPr="001D1654">
        <w:rPr>
          <w:szCs w:val="24"/>
        </w:rPr>
        <w:t xml:space="preserve"> </w:t>
      </w:r>
      <w:r w:rsidRPr="001D1654">
        <w:rPr>
          <w:szCs w:val="24"/>
        </w:rPr>
        <w:t>serve</w:t>
      </w:r>
      <w:r w:rsidR="00E24065" w:rsidRPr="001D1654">
        <w:rPr>
          <w:szCs w:val="24"/>
        </w:rPr>
        <w:t xml:space="preserve"> </w:t>
      </w:r>
      <w:r w:rsidRPr="001D1654">
        <w:rPr>
          <w:szCs w:val="24"/>
        </w:rPr>
        <w:t>as</w:t>
      </w:r>
      <w:r w:rsidR="00E24065" w:rsidRPr="001D1654">
        <w:rPr>
          <w:szCs w:val="24"/>
        </w:rPr>
        <w:t xml:space="preserve"> </w:t>
      </w:r>
      <w:r w:rsidRPr="001D1654">
        <w:rPr>
          <w:szCs w:val="24"/>
        </w:rPr>
        <w:t>future</w:t>
      </w:r>
      <w:r w:rsidR="00E24065" w:rsidRPr="001D1654">
        <w:rPr>
          <w:szCs w:val="24"/>
        </w:rPr>
        <w:t xml:space="preserve"> </w:t>
      </w:r>
      <w:r w:rsidRPr="001D1654">
        <w:rPr>
          <w:szCs w:val="24"/>
        </w:rPr>
        <w:t>lessons</w:t>
      </w:r>
      <w:r w:rsidR="00E24065" w:rsidRPr="001D1654">
        <w:rPr>
          <w:szCs w:val="24"/>
        </w:rPr>
        <w:t xml:space="preserve"> </w:t>
      </w:r>
      <w:r w:rsidRPr="001D1654">
        <w:rPr>
          <w:szCs w:val="24"/>
        </w:rPr>
        <w:t>for</w:t>
      </w:r>
      <w:r w:rsidR="00E24065" w:rsidRPr="001D1654">
        <w:rPr>
          <w:szCs w:val="24"/>
        </w:rPr>
        <w:t xml:space="preserve"> </w:t>
      </w:r>
      <w:r w:rsidRPr="001D1654">
        <w:rPr>
          <w:szCs w:val="24"/>
        </w:rPr>
        <w:t>potential</w:t>
      </w:r>
      <w:r w:rsidR="00E24065" w:rsidRPr="001D1654">
        <w:rPr>
          <w:szCs w:val="24"/>
        </w:rPr>
        <w:t xml:space="preserve"> </w:t>
      </w:r>
      <w:r w:rsidRPr="001D1654">
        <w:rPr>
          <w:szCs w:val="24"/>
        </w:rPr>
        <w:t>perpetrators.</w:t>
      </w:r>
      <w:r w:rsidR="00E24065" w:rsidRPr="001D1654">
        <w:rPr>
          <w:szCs w:val="24"/>
        </w:rPr>
        <w:t xml:space="preserve"> </w:t>
      </w:r>
    </w:p>
    <w:p w:rsidR="00951BC8" w:rsidRPr="001D1654" w:rsidRDefault="00951BC8" w:rsidP="00D45D5D">
      <w:pPr>
        <w:pStyle w:val="H1G"/>
      </w:pPr>
      <w:bookmarkStart w:id="119" w:name="_Toc233624938"/>
      <w:bookmarkStart w:id="120" w:name="_Toc233625583"/>
      <w:bookmarkStart w:id="121" w:name="_Toc233625934"/>
      <w:bookmarkStart w:id="122" w:name="_Toc234236139"/>
      <w:bookmarkStart w:id="123" w:name="_Toc234236714"/>
      <w:bookmarkStart w:id="124" w:name="_Toc234237483"/>
      <w:bookmarkStart w:id="125" w:name="_Toc234237922"/>
      <w:r w:rsidRPr="001D1654">
        <w:tab/>
        <w:t>B.</w:t>
      </w:r>
      <w:r w:rsidRPr="001D1654">
        <w:tab/>
        <w:t>Detention</w:t>
      </w:r>
      <w:r w:rsidR="00E24065" w:rsidRPr="001D1654">
        <w:t xml:space="preserve"> </w:t>
      </w:r>
      <w:r w:rsidRPr="001D1654">
        <w:t>or</w:t>
      </w:r>
      <w:r w:rsidR="00E24065" w:rsidRPr="001D1654">
        <w:t xml:space="preserve"> </w:t>
      </w:r>
      <w:r w:rsidRPr="001D1654">
        <w:t>prison</w:t>
      </w:r>
      <w:r w:rsidR="00E24065" w:rsidRPr="001D1654">
        <w:t xml:space="preserve"> </w:t>
      </w:r>
      <w:r w:rsidRPr="001D1654">
        <w:t>conditions</w:t>
      </w:r>
      <w:bookmarkEnd w:id="119"/>
      <w:bookmarkEnd w:id="120"/>
      <w:bookmarkEnd w:id="121"/>
      <w:bookmarkEnd w:id="122"/>
      <w:bookmarkEnd w:id="123"/>
      <w:bookmarkEnd w:id="124"/>
      <w:bookmarkEnd w:id="125"/>
      <w:r w:rsidR="00E24065" w:rsidRPr="001D1654">
        <w:t xml:space="preserve"> </w:t>
      </w:r>
    </w:p>
    <w:p w:rsidR="00951BC8" w:rsidRPr="001D1654" w:rsidRDefault="00951BC8" w:rsidP="001D1654">
      <w:pPr>
        <w:pStyle w:val="SingleTxtG"/>
      </w:pPr>
      <w:r w:rsidRPr="001D1654">
        <w:t>57.</w:t>
      </w:r>
      <w:r w:rsidRPr="001D1654">
        <w:tab/>
      </w:r>
      <w:r w:rsidRPr="001D1654">
        <w:rPr>
          <w:szCs w:val="24"/>
        </w:rPr>
        <w:t>The</w:t>
      </w:r>
      <w:r w:rsidR="00E24065" w:rsidRPr="001D1654">
        <w:rPr>
          <w:szCs w:val="24"/>
        </w:rPr>
        <w:t xml:space="preserve"> </w:t>
      </w:r>
      <w:r w:rsidRPr="001D1654">
        <w:rPr>
          <w:szCs w:val="24"/>
        </w:rPr>
        <w:t>Committee</w:t>
      </w:r>
      <w:r w:rsidR="00E24065" w:rsidRPr="001D1654">
        <w:rPr>
          <w:szCs w:val="24"/>
        </w:rPr>
        <w:t xml:space="preserve"> </w:t>
      </w:r>
      <w:r w:rsidRPr="001D1654">
        <w:rPr>
          <w:szCs w:val="24"/>
        </w:rPr>
        <w:t>expressed</w:t>
      </w:r>
      <w:r w:rsidR="00E24065" w:rsidRPr="001D1654">
        <w:rPr>
          <w:szCs w:val="24"/>
        </w:rPr>
        <w:t xml:space="preserve"> </w:t>
      </w:r>
      <w:r w:rsidRPr="001D1654">
        <w:rPr>
          <w:szCs w:val="24"/>
        </w:rPr>
        <w:t>concern</w:t>
      </w:r>
      <w:r w:rsidR="00E24065" w:rsidRPr="001D1654">
        <w:rPr>
          <w:szCs w:val="24"/>
        </w:rPr>
        <w:t xml:space="preserve"> </w:t>
      </w:r>
      <w:r w:rsidRPr="001D1654">
        <w:rPr>
          <w:szCs w:val="24"/>
        </w:rPr>
        <w:t>about</w:t>
      </w:r>
      <w:r w:rsidR="00E24065" w:rsidRPr="001D1654">
        <w:rPr>
          <w:szCs w:val="24"/>
        </w:rPr>
        <w:t xml:space="preserve"> </w:t>
      </w:r>
      <w:r w:rsidRPr="001D1654">
        <w:rPr>
          <w:szCs w:val="24"/>
        </w:rPr>
        <w:t>the</w:t>
      </w:r>
      <w:r w:rsidR="00E24065" w:rsidRPr="001D1654">
        <w:rPr>
          <w:szCs w:val="24"/>
        </w:rPr>
        <w:t xml:space="preserve"> </w:t>
      </w:r>
      <w:r w:rsidRPr="001D1654">
        <w:rPr>
          <w:szCs w:val="24"/>
        </w:rPr>
        <w:t>large</w:t>
      </w:r>
      <w:r w:rsidR="00E24065" w:rsidRPr="001D1654">
        <w:rPr>
          <w:szCs w:val="24"/>
        </w:rPr>
        <w:t xml:space="preserve"> </w:t>
      </w:r>
      <w:r w:rsidRPr="001D1654">
        <w:rPr>
          <w:szCs w:val="24"/>
        </w:rPr>
        <w:t>number</w:t>
      </w:r>
      <w:r w:rsidR="00E24065" w:rsidRPr="001D1654">
        <w:rPr>
          <w:szCs w:val="24"/>
        </w:rPr>
        <w:t xml:space="preserve"> </w:t>
      </w:r>
      <w:r w:rsidRPr="001D1654">
        <w:rPr>
          <w:szCs w:val="24"/>
        </w:rPr>
        <w:t>of</w:t>
      </w:r>
      <w:r w:rsidR="00E24065" w:rsidRPr="001D1654">
        <w:rPr>
          <w:szCs w:val="24"/>
        </w:rPr>
        <w:t xml:space="preserve"> </w:t>
      </w:r>
      <w:r w:rsidRPr="001D1654">
        <w:rPr>
          <w:szCs w:val="24"/>
        </w:rPr>
        <w:t>detainees</w:t>
      </w:r>
      <w:r w:rsidR="00E24065" w:rsidRPr="001D1654">
        <w:rPr>
          <w:szCs w:val="24"/>
        </w:rPr>
        <w:t xml:space="preserve"> </w:t>
      </w:r>
      <w:r w:rsidRPr="001D1654">
        <w:rPr>
          <w:szCs w:val="24"/>
        </w:rPr>
        <w:t>in</w:t>
      </w:r>
      <w:r w:rsidR="00E24065" w:rsidRPr="001D1654">
        <w:rPr>
          <w:szCs w:val="24"/>
        </w:rPr>
        <w:t xml:space="preserve"> </w:t>
      </w:r>
      <w:r w:rsidRPr="001D1654">
        <w:rPr>
          <w:szCs w:val="24"/>
        </w:rPr>
        <w:t>bad</w:t>
      </w:r>
      <w:r w:rsidR="00E24065" w:rsidRPr="001D1654">
        <w:rPr>
          <w:szCs w:val="24"/>
        </w:rPr>
        <w:t xml:space="preserve"> </w:t>
      </w:r>
      <w:r w:rsidRPr="001D1654">
        <w:rPr>
          <w:szCs w:val="24"/>
        </w:rPr>
        <w:t>prison</w:t>
      </w:r>
      <w:r w:rsidR="00E24065" w:rsidRPr="001D1654">
        <w:rPr>
          <w:szCs w:val="24"/>
        </w:rPr>
        <w:t xml:space="preserve"> </w:t>
      </w:r>
      <w:r w:rsidRPr="001D1654">
        <w:rPr>
          <w:szCs w:val="24"/>
        </w:rPr>
        <w:t>co</w:t>
      </w:r>
      <w:r w:rsidRPr="001D1654">
        <w:t>nditions</w:t>
      </w:r>
      <w:r w:rsidR="00E24065" w:rsidRPr="001D1654">
        <w:t xml:space="preserve"> </w:t>
      </w:r>
      <w:r w:rsidRPr="001D1654">
        <w:t>and</w:t>
      </w:r>
      <w:r w:rsidR="00E24065" w:rsidRPr="001D1654">
        <w:t xml:space="preserve"> </w:t>
      </w:r>
      <w:r w:rsidRPr="001D1654">
        <w:t>noted</w:t>
      </w:r>
      <w:r w:rsidR="00E24065" w:rsidRPr="001D1654">
        <w:t xml:space="preserve"> </w:t>
      </w:r>
      <w:r w:rsidRPr="001D1654">
        <w:t>the</w:t>
      </w:r>
      <w:r w:rsidR="00E24065" w:rsidRPr="001D1654">
        <w:t xml:space="preserve"> </w:t>
      </w:r>
      <w:r w:rsidRPr="001D1654">
        <w:t>fact</w:t>
      </w:r>
      <w:r w:rsidR="00E24065" w:rsidRPr="001D1654">
        <w:t xml:space="preserve"> </w:t>
      </w:r>
      <w:r w:rsidRPr="001D1654">
        <w:t>that</w:t>
      </w:r>
      <w:r w:rsidR="00E24065" w:rsidRPr="001D1654">
        <w:t xml:space="preserve"> </w:t>
      </w:r>
      <w:r w:rsidRPr="001D1654">
        <w:t>majority</w:t>
      </w:r>
      <w:r w:rsidR="00E24065" w:rsidRPr="001D1654">
        <w:t xml:space="preserve"> </w:t>
      </w:r>
      <w:r w:rsidRPr="001D1654">
        <w:t>of</w:t>
      </w:r>
      <w:r w:rsidR="00E24065" w:rsidRPr="001D1654">
        <w:t xml:space="preserve"> </w:t>
      </w:r>
      <w:r w:rsidRPr="001D1654">
        <w:t>them</w:t>
      </w:r>
      <w:r w:rsidR="00E24065" w:rsidRPr="001D1654">
        <w:t xml:space="preserve"> </w:t>
      </w:r>
      <w:r w:rsidRPr="001D1654">
        <w:t>are</w:t>
      </w:r>
      <w:r w:rsidR="00E24065" w:rsidRPr="001D1654">
        <w:t xml:space="preserve"> </w:t>
      </w:r>
      <w:r w:rsidRPr="001D1654">
        <w:t>from</w:t>
      </w:r>
      <w:r w:rsidR="00E24065" w:rsidRPr="001D1654">
        <w:t xml:space="preserve"> </w:t>
      </w:r>
      <w:r w:rsidRPr="001D1654">
        <w:t>one</w:t>
      </w:r>
      <w:r w:rsidR="00E24065" w:rsidRPr="001D1654">
        <w:t xml:space="preserve"> </w:t>
      </w:r>
      <w:r w:rsidRPr="001D1654">
        <w:t>ethnic</w:t>
      </w:r>
      <w:r w:rsidR="00E24065" w:rsidRPr="001D1654">
        <w:t xml:space="preserve"> </w:t>
      </w:r>
      <w:r w:rsidRPr="001D1654">
        <w:t>group</w:t>
      </w:r>
      <w:r w:rsidR="00E24065" w:rsidRPr="001D1654">
        <w:t xml:space="preserve"> </w:t>
      </w:r>
      <w:r w:rsidRPr="001D1654">
        <w:t>–</w:t>
      </w:r>
      <w:r w:rsidR="00E24065" w:rsidRPr="001D1654">
        <w:t xml:space="preserve"> </w:t>
      </w:r>
      <w:r w:rsidRPr="001D1654">
        <w:t>the</w:t>
      </w:r>
      <w:r w:rsidR="00E24065" w:rsidRPr="001D1654">
        <w:t xml:space="preserve"> </w:t>
      </w:r>
      <w:r w:rsidRPr="001D1654">
        <w:t>Hutu.</w:t>
      </w:r>
      <w:r w:rsidR="00E24065" w:rsidRPr="001D1654">
        <w:t xml:space="preserve"> </w:t>
      </w:r>
    </w:p>
    <w:p w:rsidR="00951BC8" w:rsidRPr="001D1654" w:rsidRDefault="00951BC8" w:rsidP="001D1654">
      <w:pPr>
        <w:pStyle w:val="SingleTxtG"/>
      </w:pPr>
      <w:r w:rsidRPr="001D1654">
        <w:t>58.</w:t>
      </w:r>
      <w:r w:rsidRPr="001D1654">
        <w:tab/>
        <w:t>The</w:t>
      </w:r>
      <w:r w:rsidR="00E24065" w:rsidRPr="001D1654">
        <w:t xml:space="preserve"> </w:t>
      </w:r>
      <w:r w:rsidRPr="001D1654">
        <w:t>post-genocide</w:t>
      </w:r>
      <w:r w:rsidR="00E24065" w:rsidRPr="001D1654">
        <w:t xml:space="preserve"> </w:t>
      </w:r>
      <w:r w:rsidRPr="001D1654">
        <w:t>justice</w:t>
      </w:r>
      <w:r w:rsidR="00E24065" w:rsidRPr="001D1654">
        <w:t xml:space="preserve"> </w:t>
      </w:r>
      <w:r w:rsidRPr="001D1654">
        <w:t>dispensation</w:t>
      </w:r>
      <w:r w:rsidR="00E24065" w:rsidRPr="001D1654">
        <w:t xml:space="preserve"> </w:t>
      </w:r>
      <w:r w:rsidRPr="001D1654">
        <w:t>needs</w:t>
      </w:r>
      <w:r w:rsidR="00E24065" w:rsidRPr="001D1654">
        <w:t xml:space="preserve"> </w:t>
      </w:r>
      <w:r w:rsidRPr="001D1654">
        <w:t>to</w:t>
      </w:r>
      <w:r w:rsidR="00E24065" w:rsidRPr="001D1654">
        <w:t xml:space="preserve"> </w:t>
      </w:r>
      <w:r w:rsidRPr="001D1654">
        <w:t>be</w:t>
      </w:r>
      <w:r w:rsidR="00E24065" w:rsidRPr="001D1654">
        <w:t xml:space="preserve"> </w:t>
      </w:r>
      <w:r w:rsidRPr="001D1654">
        <w:t>understood</w:t>
      </w:r>
      <w:r w:rsidR="00E24065" w:rsidRPr="001D1654">
        <w:t xml:space="preserve"> </w:t>
      </w:r>
      <w:r w:rsidRPr="001D1654">
        <w:t>in</w:t>
      </w:r>
      <w:r w:rsidR="00E24065" w:rsidRPr="001D1654">
        <w:t xml:space="preserve"> </w:t>
      </w:r>
      <w:r w:rsidRPr="001D1654">
        <w:t>the</w:t>
      </w:r>
      <w:r w:rsidR="00E24065" w:rsidRPr="001D1654">
        <w:t xml:space="preserve"> </w:t>
      </w:r>
      <w:r w:rsidRPr="001D1654">
        <w:t>context</w:t>
      </w:r>
      <w:r w:rsidR="00E24065" w:rsidRPr="001D1654">
        <w:t xml:space="preserve"> </w:t>
      </w:r>
      <w:r w:rsidRPr="001D1654">
        <w:t>in</w:t>
      </w:r>
      <w:r w:rsidR="00E24065" w:rsidRPr="001D1654">
        <w:t xml:space="preserve"> </w:t>
      </w:r>
      <w:r w:rsidRPr="001D1654">
        <w:t>which</w:t>
      </w:r>
      <w:r w:rsidR="00E24065" w:rsidRPr="001D1654">
        <w:t xml:space="preserve"> </w:t>
      </w:r>
      <w:r w:rsidRPr="001D1654">
        <w:t>the</w:t>
      </w:r>
      <w:r w:rsidR="00E24065" w:rsidRPr="001D1654">
        <w:t xml:space="preserve"> </w:t>
      </w:r>
      <w:r w:rsidRPr="001D1654">
        <w:t>genocide</w:t>
      </w:r>
      <w:r w:rsidR="00E24065" w:rsidRPr="001D1654">
        <w:t xml:space="preserve"> </w:t>
      </w:r>
      <w:r w:rsidRPr="001D1654">
        <w:t>was</w:t>
      </w:r>
      <w:r w:rsidR="00E24065" w:rsidRPr="001D1654">
        <w:t xml:space="preserve"> </w:t>
      </w:r>
      <w:r w:rsidRPr="001D1654">
        <w:t>planned</w:t>
      </w:r>
      <w:r w:rsidR="00E24065" w:rsidRPr="001D1654">
        <w:t xml:space="preserve"> </w:t>
      </w:r>
      <w:r w:rsidRPr="001D1654">
        <w:t>and</w:t>
      </w:r>
      <w:r w:rsidR="00E24065" w:rsidRPr="001D1654">
        <w:t xml:space="preserve"> </w:t>
      </w:r>
      <w:r w:rsidRPr="001D1654">
        <w:t>executed.</w:t>
      </w:r>
      <w:r w:rsidR="00E24065" w:rsidRPr="001D1654">
        <w:t xml:space="preserve"> </w:t>
      </w:r>
      <w:r w:rsidRPr="001D1654">
        <w:t>The</w:t>
      </w:r>
      <w:r w:rsidR="00E24065" w:rsidRPr="001D1654">
        <w:t xml:space="preserve"> </w:t>
      </w:r>
      <w:r w:rsidRPr="001D1654">
        <w:t>nature</w:t>
      </w:r>
      <w:r w:rsidR="00E24065" w:rsidRPr="001D1654">
        <w:t xml:space="preserve"> </w:t>
      </w:r>
      <w:r w:rsidRPr="001D1654">
        <w:t>of</w:t>
      </w:r>
      <w:r w:rsidR="00E24065" w:rsidRPr="001D1654">
        <w:t xml:space="preserve"> </w:t>
      </w:r>
      <w:r w:rsidRPr="001D1654">
        <w:t>genocide</w:t>
      </w:r>
      <w:r w:rsidR="00E24065" w:rsidRPr="001D1654">
        <w:t xml:space="preserve"> </w:t>
      </w:r>
      <w:r w:rsidRPr="001D1654">
        <w:t>was</w:t>
      </w:r>
      <w:r w:rsidR="00E24065" w:rsidRPr="001D1654">
        <w:t xml:space="preserve"> </w:t>
      </w:r>
      <w:r w:rsidRPr="001D1654">
        <w:t>arranged</w:t>
      </w:r>
      <w:r w:rsidR="00E24065" w:rsidRPr="001D1654">
        <w:t xml:space="preserve"> </w:t>
      </w:r>
      <w:r w:rsidRPr="001D1654">
        <w:t>in</w:t>
      </w:r>
      <w:r w:rsidR="00E24065" w:rsidRPr="001D1654">
        <w:t xml:space="preserve"> </w:t>
      </w:r>
      <w:r w:rsidRPr="001D1654">
        <w:t>a</w:t>
      </w:r>
      <w:r w:rsidR="00E24065" w:rsidRPr="001D1654">
        <w:t xml:space="preserve"> </w:t>
      </w:r>
      <w:r w:rsidRPr="001D1654">
        <w:t>way</w:t>
      </w:r>
      <w:r w:rsidR="00E24065" w:rsidRPr="001D1654">
        <w:t xml:space="preserve"> </w:t>
      </w:r>
      <w:r w:rsidRPr="001D1654">
        <w:t>that</w:t>
      </w:r>
      <w:r w:rsidR="00E24065" w:rsidRPr="001D1654">
        <w:t xml:space="preserve"> </w:t>
      </w:r>
      <w:r w:rsidRPr="001D1654">
        <w:t>members</w:t>
      </w:r>
      <w:r w:rsidR="00E24065" w:rsidRPr="001D1654">
        <w:t xml:space="preserve"> </w:t>
      </w:r>
      <w:r w:rsidRPr="001D1654">
        <w:t>of</w:t>
      </w:r>
      <w:r w:rsidR="00E24065" w:rsidRPr="001D1654">
        <w:t xml:space="preserve"> </w:t>
      </w:r>
      <w:r w:rsidRPr="001D1654">
        <w:t>one</w:t>
      </w:r>
      <w:r w:rsidR="00E24065" w:rsidRPr="001D1654">
        <w:t xml:space="preserve"> </w:t>
      </w:r>
      <w:r w:rsidRPr="001D1654">
        <w:t>ethic</w:t>
      </w:r>
      <w:r w:rsidR="00E24065" w:rsidRPr="001D1654">
        <w:t xml:space="preserve"> </w:t>
      </w:r>
      <w:r w:rsidRPr="001D1654">
        <w:t>group</w:t>
      </w:r>
      <w:r w:rsidR="00E24065" w:rsidRPr="001D1654">
        <w:t xml:space="preserve"> </w:t>
      </w:r>
      <w:r w:rsidRPr="001D1654">
        <w:t>(the</w:t>
      </w:r>
      <w:r w:rsidR="00E24065" w:rsidRPr="001D1654">
        <w:t xml:space="preserve"> </w:t>
      </w:r>
      <w:r w:rsidRPr="001D1654">
        <w:t>Tutsi)</w:t>
      </w:r>
      <w:r w:rsidR="00E24065" w:rsidRPr="001D1654">
        <w:t xml:space="preserve"> </w:t>
      </w:r>
      <w:r w:rsidRPr="001D1654">
        <w:t>were</w:t>
      </w:r>
      <w:r w:rsidR="00E24065" w:rsidRPr="001D1654">
        <w:t xml:space="preserve"> </w:t>
      </w:r>
      <w:r w:rsidRPr="001D1654">
        <w:t>killed</w:t>
      </w:r>
      <w:r w:rsidR="00E24065" w:rsidRPr="001D1654">
        <w:t xml:space="preserve"> </w:t>
      </w:r>
      <w:r w:rsidRPr="001D1654">
        <w:t>by</w:t>
      </w:r>
      <w:r w:rsidR="00E24065" w:rsidRPr="001D1654">
        <w:t xml:space="preserve"> </w:t>
      </w:r>
      <w:r w:rsidRPr="001D1654">
        <w:t>the</w:t>
      </w:r>
      <w:r w:rsidR="00E24065" w:rsidRPr="001D1654">
        <w:t xml:space="preserve"> </w:t>
      </w:r>
      <w:r w:rsidRPr="001D1654">
        <w:t>members</w:t>
      </w:r>
      <w:r w:rsidR="00E24065" w:rsidRPr="001D1654">
        <w:t xml:space="preserve"> </w:t>
      </w:r>
      <w:r w:rsidRPr="001D1654">
        <w:t>of</w:t>
      </w:r>
      <w:r w:rsidR="00E24065" w:rsidRPr="001D1654">
        <w:t xml:space="preserve"> </w:t>
      </w:r>
      <w:r w:rsidRPr="001D1654">
        <w:t>another</w:t>
      </w:r>
      <w:r w:rsidR="00E24065" w:rsidRPr="001D1654">
        <w:t xml:space="preserve"> </w:t>
      </w:r>
      <w:r w:rsidRPr="001D1654">
        <w:t>group</w:t>
      </w:r>
      <w:r w:rsidR="00E24065" w:rsidRPr="001D1654">
        <w:t xml:space="preserve"> </w:t>
      </w:r>
      <w:r w:rsidRPr="001D1654">
        <w:t>(the</w:t>
      </w:r>
      <w:r w:rsidR="00E24065" w:rsidRPr="001D1654">
        <w:t xml:space="preserve"> </w:t>
      </w:r>
      <w:r w:rsidRPr="001D1654">
        <w:t>Hutu).</w:t>
      </w:r>
      <w:r w:rsidR="00E24065" w:rsidRPr="001D1654">
        <w:t xml:space="preserve"> </w:t>
      </w:r>
      <w:r w:rsidRPr="001D1654">
        <w:t>Impliedly,</w:t>
      </w:r>
      <w:r w:rsidR="00E24065" w:rsidRPr="001D1654">
        <w:t xml:space="preserve"> </w:t>
      </w:r>
      <w:r w:rsidRPr="001D1654">
        <w:t>the</w:t>
      </w:r>
      <w:r w:rsidR="00E24065" w:rsidRPr="001D1654">
        <w:t xml:space="preserve"> </w:t>
      </w:r>
      <w:r w:rsidRPr="001D1654">
        <w:t>suspects</w:t>
      </w:r>
      <w:r w:rsidR="00E24065" w:rsidRPr="001D1654">
        <w:t xml:space="preserve"> </w:t>
      </w:r>
      <w:r w:rsidRPr="001D1654">
        <w:t>are</w:t>
      </w:r>
      <w:r w:rsidR="00E24065" w:rsidRPr="001D1654">
        <w:t xml:space="preserve"> </w:t>
      </w:r>
      <w:r w:rsidRPr="001D1654">
        <w:t>largely</w:t>
      </w:r>
      <w:r w:rsidR="00E24065" w:rsidRPr="001D1654">
        <w:t xml:space="preserve"> </w:t>
      </w:r>
      <w:r w:rsidRPr="001D1654">
        <w:t>from</w:t>
      </w:r>
      <w:r w:rsidR="00E24065" w:rsidRPr="001D1654">
        <w:t xml:space="preserve"> </w:t>
      </w:r>
      <w:r w:rsidRPr="001D1654">
        <w:t>one</w:t>
      </w:r>
      <w:r w:rsidR="00E24065" w:rsidRPr="001D1654">
        <w:t xml:space="preserve"> </w:t>
      </w:r>
      <w:r w:rsidRPr="001D1654">
        <w:t>ethnic</w:t>
      </w:r>
      <w:r w:rsidR="00E24065" w:rsidRPr="001D1654">
        <w:t xml:space="preserve"> </w:t>
      </w:r>
      <w:r w:rsidRPr="001D1654">
        <w:t>group</w:t>
      </w:r>
      <w:r w:rsidR="00E24065" w:rsidRPr="001D1654">
        <w:t xml:space="preserve"> </w:t>
      </w:r>
      <w:r w:rsidRPr="001D1654">
        <w:t>that</w:t>
      </w:r>
      <w:r w:rsidR="00E24065" w:rsidRPr="001D1654">
        <w:t xml:space="preserve"> </w:t>
      </w:r>
      <w:r w:rsidRPr="001D1654">
        <w:t>participated</w:t>
      </w:r>
      <w:r w:rsidR="00E24065" w:rsidRPr="001D1654">
        <w:t xml:space="preserve"> </w:t>
      </w:r>
      <w:r w:rsidRPr="001D1654">
        <w:t>in</w:t>
      </w:r>
      <w:r w:rsidR="00E24065" w:rsidRPr="001D1654">
        <w:t xml:space="preserve"> </w:t>
      </w:r>
      <w:r w:rsidRPr="001D1654">
        <w:t>genocide</w:t>
      </w:r>
      <w:r w:rsidR="00E24065" w:rsidRPr="001D1654">
        <w:t xml:space="preserve"> </w:t>
      </w:r>
      <w:r w:rsidRPr="001D1654">
        <w:t>and</w:t>
      </w:r>
      <w:r w:rsidR="00E24065" w:rsidRPr="001D1654">
        <w:t xml:space="preserve"> </w:t>
      </w:r>
      <w:r w:rsidRPr="001D1654">
        <w:t>their</w:t>
      </w:r>
      <w:r w:rsidR="00E24065" w:rsidRPr="001D1654">
        <w:t xml:space="preserve"> </w:t>
      </w:r>
      <w:r w:rsidRPr="001D1654">
        <w:t>subsequent</w:t>
      </w:r>
      <w:r w:rsidR="00E24065" w:rsidRPr="001D1654">
        <w:t xml:space="preserve"> </w:t>
      </w:r>
      <w:r w:rsidRPr="001D1654">
        <w:t>detention</w:t>
      </w:r>
      <w:r w:rsidR="00E24065" w:rsidRPr="001D1654">
        <w:t xml:space="preserve"> </w:t>
      </w:r>
      <w:r w:rsidRPr="001D1654">
        <w:t>in</w:t>
      </w:r>
      <w:r w:rsidR="00E24065" w:rsidRPr="001D1654">
        <w:t xml:space="preserve"> </w:t>
      </w:r>
      <w:r w:rsidRPr="001D1654">
        <w:t>allegation</w:t>
      </w:r>
      <w:r w:rsidR="00E24065" w:rsidRPr="001D1654">
        <w:t xml:space="preserve"> </w:t>
      </w:r>
      <w:r w:rsidRPr="001D1654">
        <w:t>of</w:t>
      </w:r>
      <w:r w:rsidR="00E24065" w:rsidRPr="001D1654">
        <w:t xml:space="preserve"> </w:t>
      </w:r>
      <w:r w:rsidRPr="001D1654">
        <w:t>the</w:t>
      </w:r>
      <w:r w:rsidR="00E24065" w:rsidRPr="001D1654">
        <w:t xml:space="preserve"> </w:t>
      </w:r>
      <w:r w:rsidRPr="001D1654">
        <w:t>crime</w:t>
      </w:r>
      <w:r w:rsidR="00E24065" w:rsidRPr="001D1654">
        <w:t xml:space="preserve"> </w:t>
      </w:r>
      <w:r w:rsidRPr="001D1654">
        <w:t>and</w:t>
      </w:r>
      <w:r w:rsidR="00E24065" w:rsidRPr="001D1654">
        <w:t xml:space="preserve"> </w:t>
      </w:r>
      <w:r w:rsidRPr="001D1654">
        <w:t>related</w:t>
      </w:r>
      <w:r w:rsidR="00E24065" w:rsidRPr="001D1654">
        <w:t xml:space="preserve"> </w:t>
      </w:r>
      <w:r w:rsidRPr="001D1654">
        <w:t>crimes</w:t>
      </w:r>
      <w:r w:rsidR="00E24065" w:rsidRPr="001D1654">
        <w:t xml:space="preserve"> </w:t>
      </w:r>
      <w:r w:rsidRPr="001D1654">
        <w:t>committed.</w:t>
      </w:r>
      <w:r w:rsidR="00E24065" w:rsidRPr="001D1654">
        <w:t xml:space="preserve"> </w:t>
      </w:r>
    </w:p>
    <w:p w:rsidR="00951BC8" w:rsidRPr="001D1654" w:rsidRDefault="00951BC8" w:rsidP="001D1654">
      <w:pPr>
        <w:pStyle w:val="SingleTxtG"/>
      </w:pPr>
      <w:r w:rsidRPr="001D1654">
        <w:t>59.</w:t>
      </w:r>
      <w:r w:rsidRPr="001D1654">
        <w:tab/>
        <w:t>The</w:t>
      </w:r>
      <w:r w:rsidR="00E24065" w:rsidRPr="001D1654">
        <w:t xml:space="preserve"> </w:t>
      </w:r>
      <w:r w:rsidRPr="001D1654">
        <w:t>Rwandan</w:t>
      </w:r>
      <w:r w:rsidR="00E24065" w:rsidRPr="001D1654">
        <w:t xml:space="preserve"> </w:t>
      </w:r>
      <w:r w:rsidRPr="001D1654">
        <w:t>genocide</w:t>
      </w:r>
      <w:r w:rsidR="00E24065" w:rsidRPr="001D1654">
        <w:t xml:space="preserve"> </w:t>
      </w:r>
      <w:r w:rsidRPr="001D1654">
        <w:t>involved</w:t>
      </w:r>
      <w:r w:rsidR="00E24065" w:rsidRPr="001D1654">
        <w:t xml:space="preserve"> </w:t>
      </w:r>
      <w:r w:rsidRPr="001D1654">
        <w:t>a</w:t>
      </w:r>
      <w:r w:rsidR="00E24065" w:rsidRPr="001D1654">
        <w:t xml:space="preserve"> </w:t>
      </w:r>
      <w:r w:rsidRPr="001D1654">
        <w:t>high</w:t>
      </w:r>
      <w:r w:rsidR="00E24065" w:rsidRPr="001D1654">
        <w:t xml:space="preserve"> </w:t>
      </w:r>
      <w:r w:rsidRPr="001D1654">
        <w:t>number</w:t>
      </w:r>
      <w:r w:rsidR="00E24065" w:rsidRPr="001D1654">
        <w:t xml:space="preserve"> </w:t>
      </w:r>
      <w:r w:rsidRPr="001D1654">
        <w:t>of</w:t>
      </w:r>
      <w:r w:rsidR="00E24065" w:rsidRPr="001D1654">
        <w:t xml:space="preserve"> </w:t>
      </w:r>
      <w:r w:rsidRPr="001D1654">
        <w:t>victims</w:t>
      </w:r>
      <w:r w:rsidR="00E24065" w:rsidRPr="001D1654">
        <w:t xml:space="preserve"> </w:t>
      </w:r>
      <w:r w:rsidRPr="001D1654">
        <w:t>in</w:t>
      </w:r>
      <w:r w:rsidR="00E24065" w:rsidRPr="001D1654">
        <w:t xml:space="preserve"> </w:t>
      </w:r>
      <w:r w:rsidRPr="001D1654">
        <w:t>a</w:t>
      </w:r>
      <w:r w:rsidR="00E24065" w:rsidRPr="001D1654">
        <w:t xml:space="preserve"> </w:t>
      </w:r>
      <w:r w:rsidRPr="001D1654">
        <w:t>relatively</w:t>
      </w:r>
      <w:r w:rsidR="00E24065" w:rsidRPr="001D1654">
        <w:t xml:space="preserve"> </w:t>
      </w:r>
      <w:r w:rsidRPr="001D1654">
        <w:t>short</w:t>
      </w:r>
      <w:r w:rsidR="00E24065" w:rsidRPr="001D1654">
        <w:t xml:space="preserve"> </w:t>
      </w:r>
      <w:r w:rsidRPr="001D1654">
        <w:t>spell</w:t>
      </w:r>
      <w:r w:rsidR="00E24065" w:rsidRPr="001D1654">
        <w:t xml:space="preserve"> </w:t>
      </w:r>
      <w:r w:rsidRPr="001D1654">
        <w:t>of</w:t>
      </w:r>
      <w:r w:rsidR="00E24065" w:rsidRPr="001D1654">
        <w:t xml:space="preserve"> </w:t>
      </w:r>
      <w:r w:rsidRPr="001D1654">
        <w:t>time</w:t>
      </w:r>
      <w:r w:rsidR="00E24065" w:rsidRPr="001D1654">
        <w:t xml:space="preserve"> </w:t>
      </w:r>
      <w:r w:rsidRPr="001D1654">
        <w:t>which</w:t>
      </w:r>
      <w:r w:rsidR="00E24065" w:rsidRPr="001D1654">
        <w:t xml:space="preserve"> </w:t>
      </w:r>
      <w:r w:rsidRPr="001D1654">
        <w:t>in</w:t>
      </w:r>
      <w:r w:rsidR="00E24065" w:rsidRPr="001D1654">
        <w:t xml:space="preserve"> </w:t>
      </w:r>
      <w:r w:rsidRPr="001D1654">
        <w:t>turn</w:t>
      </w:r>
      <w:r w:rsidR="00E24065" w:rsidRPr="001D1654">
        <w:t xml:space="preserve"> </w:t>
      </w:r>
      <w:r w:rsidRPr="001D1654">
        <w:t>implicates</w:t>
      </w:r>
      <w:r w:rsidR="00E24065" w:rsidRPr="001D1654">
        <w:t xml:space="preserve"> </w:t>
      </w:r>
      <w:r w:rsidRPr="001D1654">
        <w:t>a</w:t>
      </w:r>
      <w:r w:rsidR="00E24065" w:rsidRPr="001D1654">
        <w:t xml:space="preserve"> </w:t>
      </w:r>
      <w:r w:rsidRPr="001D1654">
        <w:t>big</w:t>
      </w:r>
      <w:r w:rsidR="00E24065" w:rsidRPr="001D1654">
        <w:t xml:space="preserve"> </w:t>
      </w:r>
      <w:r w:rsidRPr="001D1654">
        <w:t>number</w:t>
      </w:r>
      <w:r w:rsidR="00E24065" w:rsidRPr="001D1654">
        <w:t xml:space="preserve"> </w:t>
      </w:r>
      <w:r w:rsidRPr="001D1654">
        <w:t>of</w:t>
      </w:r>
      <w:r w:rsidR="00E24065" w:rsidRPr="001D1654">
        <w:t xml:space="preserve"> </w:t>
      </w:r>
      <w:r w:rsidRPr="001D1654">
        <w:t>authors,</w:t>
      </w:r>
      <w:r w:rsidR="00E24065" w:rsidRPr="001D1654">
        <w:t xml:space="preserve"> </w:t>
      </w:r>
      <w:r w:rsidRPr="001D1654">
        <w:t>and</w:t>
      </w:r>
      <w:r w:rsidR="00E24065" w:rsidRPr="001D1654">
        <w:t xml:space="preserve"> </w:t>
      </w:r>
      <w:r w:rsidRPr="001D1654">
        <w:t>hence</w:t>
      </w:r>
      <w:r w:rsidR="00E24065" w:rsidRPr="001D1654">
        <w:t xml:space="preserve"> </w:t>
      </w:r>
      <w:r w:rsidRPr="001D1654">
        <w:t>a</w:t>
      </w:r>
      <w:r w:rsidR="00E24065" w:rsidRPr="001D1654">
        <w:t xml:space="preserve"> </w:t>
      </w:r>
      <w:r w:rsidRPr="001D1654">
        <w:t>large</w:t>
      </w:r>
      <w:r w:rsidR="00E24065" w:rsidRPr="001D1654">
        <w:t xml:space="preserve"> </w:t>
      </w:r>
      <w:r w:rsidRPr="001D1654">
        <w:t>number</w:t>
      </w:r>
      <w:r w:rsidR="00E24065" w:rsidRPr="001D1654">
        <w:t xml:space="preserve"> </w:t>
      </w:r>
      <w:r w:rsidRPr="001D1654">
        <w:t>of</w:t>
      </w:r>
      <w:r w:rsidR="00E24065" w:rsidRPr="001D1654">
        <w:t xml:space="preserve"> </w:t>
      </w:r>
      <w:r w:rsidRPr="001D1654">
        <w:t>detained</w:t>
      </w:r>
      <w:r w:rsidR="00E24065" w:rsidRPr="001D1654">
        <w:t xml:space="preserve"> </w:t>
      </w:r>
      <w:r w:rsidRPr="001D1654">
        <w:t>persons.</w:t>
      </w:r>
      <w:r w:rsidR="00E24065" w:rsidRPr="001D1654">
        <w:t xml:space="preserve"> </w:t>
      </w:r>
      <w:r w:rsidRPr="001D1654">
        <w:t>Besides,</w:t>
      </w:r>
      <w:r w:rsidR="00E24065" w:rsidRPr="001D1654">
        <w:t xml:space="preserve"> </w:t>
      </w:r>
      <w:r w:rsidRPr="001D1654">
        <w:t>the</w:t>
      </w:r>
      <w:r w:rsidR="00E24065" w:rsidRPr="001D1654">
        <w:t xml:space="preserve"> </w:t>
      </w:r>
      <w:r w:rsidRPr="001D1654">
        <w:t>post-genocide</w:t>
      </w:r>
      <w:r w:rsidR="00E24065" w:rsidRPr="001D1654">
        <w:t xml:space="preserve"> </w:t>
      </w:r>
      <w:r w:rsidRPr="001D1654">
        <w:t>government</w:t>
      </w:r>
      <w:r w:rsidR="00E24065" w:rsidRPr="001D1654">
        <w:t xml:space="preserve"> </w:t>
      </w:r>
      <w:r w:rsidRPr="001D1654">
        <w:t>inherited</w:t>
      </w:r>
      <w:r w:rsidR="00E24065" w:rsidRPr="001D1654">
        <w:t xml:space="preserve"> </w:t>
      </w:r>
      <w:r w:rsidRPr="001D1654">
        <w:t>a</w:t>
      </w:r>
      <w:r w:rsidR="00E24065" w:rsidRPr="001D1654">
        <w:t xml:space="preserve"> </w:t>
      </w:r>
      <w:r w:rsidRPr="001D1654">
        <w:t>shattered</w:t>
      </w:r>
      <w:r w:rsidR="00E24065" w:rsidRPr="001D1654">
        <w:t xml:space="preserve"> </w:t>
      </w:r>
      <w:r w:rsidRPr="001D1654">
        <w:t>infrastructure</w:t>
      </w:r>
      <w:r w:rsidR="00E24065" w:rsidRPr="001D1654">
        <w:t xml:space="preserve"> </w:t>
      </w:r>
      <w:r w:rsidRPr="001D1654">
        <w:t>with</w:t>
      </w:r>
      <w:r w:rsidR="00E24065" w:rsidRPr="001D1654">
        <w:t xml:space="preserve"> </w:t>
      </w:r>
      <w:r w:rsidRPr="001D1654">
        <w:t>both</w:t>
      </w:r>
      <w:r w:rsidR="00E24065" w:rsidRPr="001D1654">
        <w:t xml:space="preserve"> </w:t>
      </w:r>
      <w:r w:rsidRPr="001D1654">
        <w:t>inadequate</w:t>
      </w:r>
      <w:r w:rsidR="00E24065" w:rsidRPr="001D1654">
        <w:t xml:space="preserve"> </w:t>
      </w:r>
      <w:r w:rsidRPr="001D1654">
        <w:t>and</w:t>
      </w:r>
      <w:r w:rsidR="00E24065" w:rsidRPr="001D1654">
        <w:t xml:space="preserve"> </w:t>
      </w:r>
      <w:r w:rsidRPr="001D1654">
        <w:t>inexistent</w:t>
      </w:r>
      <w:r w:rsidR="00E24065" w:rsidRPr="001D1654">
        <w:t xml:space="preserve"> </w:t>
      </w:r>
      <w:r w:rsidRPr="001D1654">
        <w:t>facilities</w:t>
      </w:r>
      <w:r w:rsidR="00E24065" w:rsidRPr="001D1654">
        <w:t xml:space="preserve"> </w:t>
      </w:r>
      <w:r w:rsidRPr="001D1654">
        <w:t>to</w:t>
      </w:r>
      <w:r w:rsidR="00E24065" w:rsidRPr="001D1654">
        <w:t xml:space="preserve"> </w:t>
      </w:r>
      <w:r w:rsidRPr="001D1654">
        <w:t>support</w:t>
      </w:r>
      <w:r w:rsidR="00E24065" w:rsidRPr="001D1654">
        <w:t xml:space="preserve"> </w:t>
      </w:r>
      <w:r w:rsidRPr="001D1654">
        <w:t>such</w:t>
      </w:r>
      <w:r w:rsidR="00E24065" w:rsidRPr="001D1654">
        <w:t xml:space="preserve"> </w:t>
      </w:r>
      <w:r w:rsidRPr="001D1654">
        <w:t>large</w:t>
      </w:r>
      <w:r w:rsidR="00E24065" w:rsidRPr="001D1654">
        <w:t xml:space="preserve"> </w:t>
      </w:r>
      <w:r w:rsidRPr="001D1654">
        <w:t>population</w:t>
      </w:r>
      <w:r w:rsidR="00E24065" w:rsidRPr="001D1654">
        <w:t xml:space="preserve"> </w:t>
      </w:r>
      <w:r w:rsidRPr="001D1654">
        <w:t>of</w:t>
      </w:r>
      <w:r w:rsidR="00E24065" w:rsidRPr="001D1654">
        <w:t xml:space="preserve"> </w:t>
      </w:r>
      <w:r w:rsidRPr="001D1654">
        <w:t>genocide</w:t>
      </w:r>
      <w:r w:rsidR="00E24065" w:rsidRPr="001D1654">
        <w:t xml:space="preserve"> </w:t>
      </w:r>
      <w:r w:rsidRPr="001D1654">
        <w:t>suspects.</w:t>
      </w:r>
      <w:r w:rsidR="00E24065" w:rsidRPr="001D1654">
        <w:t xml:space="preserve"> </w:t>
      </w:r>
      <w:r w:rsidRPr="001D1654">
        <w:t>The</w:t>
      </w:r>
      <w:r w:rsidR="00E24065" w:rsidRPr="001D1654">
        <w:t xml:space="preserve"> </w:t>
      </w:r>
      <w:r w:rsidRPr="001D1654">
        <w:t>two</w:t>
      </w:r>
      <w:r w:rsidR="00E24065" w:rsidRPr="001D1654">
        <w:t xml:space="preserve"> </w:t>
      </w:r>
      <w:r w:rsidRPr="001D1654">
        <w:t>main</w:t>
      </w:r>
      <w:r w:rsidR="00E24065" w:rsidRPr="001D1654">
        <w:t xml:space="preserve"> </w:t>
      </w:r>
      <w:r w:rsidRPr="001D1654">
        <w:t>facts</w:t>
      </w:r>
      <w:r w:rsidR="00E24065" w:rsidRPr="001D1654">
        <w:t xml:space="preserve"> </w:t>
      </w:r>
      <w:r w:rsidRPr="001D1654">
        <w:t>remain</w:t>
      </w:r>
      <w:r w:rsidR="00E24065" w:rsidRPr="001D1654">
        <w:t xml:space="preserve"> </w:t>
      </w:r>
      <w:r w:rsidRPr="001D1654">
        <w:t>the</w:t>
      </w:r>
      <w:r w:rsidR="00E24065" w:rsidRPr="001D1654">
        <w:t xml:space="preserve"> </w:t>
      </w:r>
      <w:r w:rsidRPr="001D1654">
        <w:t>only</w:t>
      </w:r>
      <w:r w:rsidR="00E24065" w:rsidRPr="001D1654">
        <w:t xml:space="preserve"> </w:t>
      </w:r>
      <w:r w:rsidRPr="001D1654">
        <w:t>reasons</w:t>
      </w:r>
      <w:r w:rsidR="00E24065" w:rsidRPr="001D1654">
        <w:t xml:space="preserve"> </w:t>
      </w:r>
      <w:r w:rsidRPr="001D1654">
        <w:t>for</w:t>
      </w:r>
      <w:r w:rsidR="00E24065" w:rsidRPr="001D1654">
        <w:t xml:space="preserve"> </w:t>
      </w:r>
      <w:r w:rsidRPr="001D1654">
        <w:t>justification</w:t>
      </w:r>
      <w:r w:rsidR="00E24065" w:rsidRPr="001D1654">
        <w:t xml:space="preserve"> </w:t>
      </w:r>
      <w:r w:rsidRPr="001D1654">
        <w:t>of</w:t>
      </w:r>
      <w:r w:rsidR="00E24065" w:rsidRPr="001D1654">
        <w:t xml:space="preserve"> </w:t>
      </w:r>
      <w:r w:rsidRPr="001D1654">
        <w:t>bad</w:t>
      </w:r>
      <w:r w:rsidR="00E24065" w:rsidRPr="001D1654">
        <w:t xml:space="preserve"> </w:t>
      </w:r>
      <w:r w:rsidRPr="001D1654">
        <w:t>conditions</w:t>
      </w:r>
      <w:r w:rsidR="00E24065" w:rsidRPr="001D1654">
        <w:t xml:space="preserve"> </w:t>
      </w:r>
      <w:r w:rsidRPr="001D1654">
        <w:t>that</w:t>
      </w:r>
      <w:r w:rsidR="00E24065" w:rsidRPr="001D1654">
        <w:t xml:space="preserve"> </w:t>
      </w:r>
      <w:r w:rsidRPr="001D1654">
        <w:t>prevailed</w:t>
      </w:r>
      <w:r w:rsidR="00E24065" w:rsidRPr="001D1654">
        <w:t xml:space="preserve"> </w:t>
      </w:r>
      <w:r w:rsidRPr="001D1654">
        <w:t>in</w:t>
      </w:r>
      <w:r w:rsidR="00E24065" w:rsidRPr="001D1654">
        <w:t xml:space="preserve"> </w:t>
      </w:r>
      <w:r w:rsidRPr="001D1654">
        <w:t>prisons.</w:t>
      </w:r>
      <w:r w:rsidR="00E24065" w:rsidRPr="001D1654">
        <w:t xml:space="preserve"> </w:t>
      </w:r>
    </w:p>
    <w:p w:rsidR="00951BC8" w:rsidRPr="001D1654" w:rsidRDefault="00951BC8" w:rsidP="001D1654">
      <w:pPr>
        <w:pStyle w:val="SingleTxtG"/>
      </w:pPr>
      <w:r w:rsidRPr="001D1654">
        <w:t>60.</w:t>
      </w:r>
      <w:r w:rsidRPr="001D1654">
        <w:tab/>
        <w:t>Apparently</w:t>
      </w:r>
      <w:r w:rsidR="00E24065" w:rsidRPr="001D1654">
        <w:t xml:space="preserve"> </w:t>
      </w:r>
      <w:r w:rsidRPr="001D1654">
        <w:t>though,</w:t>
      </w:r>
      <w:r w:rsidR="00E24065" w:rsidRPr="001D1654">
        <w:t xml:space="preserve"> </w:t>
      </w:r>
      <w:r w:rsidRPr="001D1654">
        <w:t>the</w:t>
      </w:r>
      <w:r w:rsidR="00E24065" w:rsidRPr="001D1654">
        <w:t xml:space="preserve"> </w:t>
      </w:r>
      <w:r w:rsidRPr="001D1654">
        <w:t>government</w:t>
      </w:r>
      <w:r w:rsidR="00E24065" w:rsidRPr="001D1654">
        <w:t xml:space="preserve"> </w:t>
      </w:r>
      <w:r w:rsidRPr="001D1654">
        <w:t>has</w:t>
      </w:r>
      <w:r w:rsidR="00E24065" w:rsidRPr="001D1654">
        <w:t xml:space="preserve"> </w:t>
      </w:r>
      <w:r w:rsidRPr="001D1654">
        <w:t>initiated</w:t>
      </w:r>
      <w:r w:rsidR="00E24065" w:rsidRPr="001D1654">
        <w:t xml:space="preserve"> </w:t>
      </w:r>
      <w:r w:rsidRPr="001D1654">
        <w:t>several</w:t>
      </w:r>
      <w:r w:rsidR="00E24065" w:rsidRPr="001D1654">
        <w:t xml:space="preserve"> </w:t>
      </w:r>
      <w:r w:rsidRPr="001D1654">
        <w:t>measures</w:t>
      </w:r>
      <w:r w:rsidR="00E24065" w:rsidRPr="001D1654">
        <w:t xml:space="preserve"> </w:t>
      </w:r>
      <w:r w:rsidRPr="001D1654">
        <w:t>with</w:t>
      </w:r>
      <w:r w:rsidR="00E24065" w:rsidRPr="001D1654">
        <w:t xml:space="preserve"> </w:t>
      </w:r>
      <w:r w:rsidRPr="001D1654">
        <w:t>a</w:t>
      </w:r>
      <w:r w:rsidR="00E24065" w:rsidRPr="001D1654">
        <w:t xml:space="preserve"> </w:t>
      </w:r>
      <w:r w:rsidRPr="001D1654">
        <w:t>purpose</w:t>
      </w:r>
      <w:r w:rsidR="00E24065" w:rsidRPr="001D1654">
        <w:t xml:space="preserve"> </w:t>
      </w:r>
      <w:r w:rsidRPr="001D1654">
        <w:t>of</w:t>
      </w:r>
      <w:r w:rsidR="00E24065" w:rsidRPr="001D1654">
        <w:t xml:space="preserve"> </w:t>
      </w:r>
      <w:r w:rsidRPr="001D1654">
        <w:t>reducing</w:t>
      </w:r>
      <w:r w:rsidR="00E24065" w:rsidRPr="001D1654">
        <w:t xml:space="preserve"> </w:t>
      </w:r>
      <w:r w:rsidRPr="001D1654">
        <w:t>the</w:t>
      </w:r>
      <w:r w:rsidR="00E24065" w:rsidRPr="001D1654">
        <w:t xml:space="preserve"> </w:t>
      </w:r>
      <w:r w:rsidRPr="001D1654">
        <w:t>number</w:t>
      </w:r>
      <w:r w:rsidR="00E24065" w:rsidRPr="001D1654">
        <w:t xml:space="preserve"> </w:t>
      </w:r>
      <w:r w:rsidRPr="001D1654">
        <w:t>of</w:t>
      </w:r>
      <w:r w:rsidR="00E24065" w:rsidRPr="001D1654">
        <w:t xml:space="preserve"> </w:t>
      </w:r>
      <w:r w:rsidRPr="001D1654">
        <w:t>detainees</w:t>
      </w:r>
      <w:r w:rsidR="00E24065" w:rsidRPr="001D1654">
        <w:t xml:space="preserve"> </w:t>
      </w:r>
      <w:r w:rsidRPr="001D1654">
        <w:t>in</w:t>
      </w:r>
      <w:r w:rsidR="00E24065" w:rsidRPr="001D1654">
        <w:t xml:space="preserve"> </w:t>
      </w:r>
      <w:r w:rsidRPr="001D1654">
        <w:t>prisons.</w:t>
      </w:r>
      <w:r w:rsidR="00E24065" w:rsidRPr="001D1654">
        <w:t xml:space="preserve"> </w:t>
      </w:r>
      <w:r w:rsidRPr="001D1654">
        <w:t>To</w:t>
      </w:r>
      <w:r w:rsidR="00E24065" w:rsidRPr="001D1654">
        <w:t xml:space="preserve"> </w:t>
      </w:r>
      <w:r w:rsidRPr="001D1654">
        <w:t>this</w:t>
      </w:r>
      <w:r w:rsidR="00E24065" w:rsidRPr="001D1654">
        <w:t xml:space="preserve"> </w:t>
      </w:r>
      <w:r w:rsidRPr="001D1654">
        <w:t>effect,</w:t>
      </w:r>
      <w:r w:rsidR="00E24065" w:rsidRPr="001D1654">
        <w:t xml:space="preserve"> </w:t>
      </w:r>
      <w:r w:rsidRPr="001D1654">
        <w:t>some</w:t>
      </w:r>
      <w:r w:rsidR="00E24065" w:rsidRPr="001D1654">
        <w:t xml:space="preserve"> </w:t>
      </w:r>
      <w:r w:rsidRPr="001D1654">
        <w:t>categories</w:t>
      </w:r>
      <w:r w:rsidR="00E24065" w:rsidRPr="001D1654">
        <w:t xml:space="preserve"> </w:t>
      </w:r>
      <w:r w:rsidRPr="001D1654">
        <w:t>of</w:t>
      </w:r>
      <w:r w:rsidR="00E24065" w:rsidRPr="001D1654">
        <w:t xml:space="preserve"> </w:t>
      </w:r>
      <w:r w:rsidRPr="001D1654">
        <w:t>detainees</w:t>
      </w:r>
      <w:r w:rsidR="00E24065" w:rsidRPr="001D1654">
        <w:t xml:space="preserve"> </w:t>
      </w:r>
      <w:r w:rsidRPr="001D1654">
        <w:t>such</w:t>
      </w:r>
      <w:r w:rsidR="00E24065" w:rsidRPr="001D1654">
        <w:t xml:space="preserve"> </w:t>
      </w:r>
      <w:r w:rsidRPr="001D1654">
        <w:t>as</w:t>
      </w:r>
      <w:r w:rsidR="00E24065" w:rsidRPr="001D1654">
        <w:t xml:space="preserve"> </w:t>
      </w:r>
      <w:r w:rsidRPr="001D1654">
        <w:t>minor</w:t>
      </w:r>
      <w:r w:rsidRPr="001D1654">
        <w:rPr>
          <w:szCs w:val="24"/>
        </w:rPr>
        <w:t>s</w:t>
      </w:r>
      <w:r w:rsidR="00E24065" w:rsidRPr="001D1654">
        <w:rPr>
          <w:szCs w:val="24"/>
        </w:rPr>
        <w:t xml:space="preserve"> </w:t>
      </w:r>
      <w:r w:rsidRPr="001D1654">
        <w:rPr>
          <w:szCs w:val="24"/>
        </w:rPr>
        <w:t>(children),</w:t>
      </w:r>
      <w:r w:rsidR="00E24065" w:rsidRPr="001D1654">
        <w:rPr>
          <w:szCs w:val="24"/>
        </w:rPr>
        <w:t xml:space="preserve"> </w:t>
      </w:r>
      <w:r w:rsidRPr="001D1654">
        <w:rPr>
          <w:szCs w:val="24"/>
        </w:rPr>
        <w:t>old</w:t>
      </w:r>
      <w:r w:rsidR="00E24065" w:rsidRPr="001D1654">
        <w:rPr>
          <w:szCs w:val="24"/>
        </w:rPr>
        <w:t xml:space="preserve"> </w:t>
      </w:r>
      <w:r w:rsidRPr="001D1654">
        <w:rPr>
          <w:szCs w:val="24"/>
        </w:rPr>
        <w:t>people,</w:t>
      </w:r>
      <w:r w:rsidR="00E24065" w:rsidRPr="001D1654">
        <w:rPr>
          <w:szCs w:val="24"/>
        </w:rPr>
        <w:t xml:space="preserve"> </w:t>
      </w:r>
      <w:r w:rsidRPr="001D1654">
        <w:rPr>
          <w:szCs w:val="24"/>
        </w:rPr>
        <w:t>people</w:t>
      </w:r>
      <w:r w:rsidR="00E24065" w:rsidRPr="001D1654">
        <w:rPr>
          <w:szCs w:val="24"/>
        </w:rPr>
        <w:t xml:space="preserve"> </w:t>
      </w:r>
      <w:r w:rsidRPr="001D1654">
        <w:rPr>
          <w:szCs w:val="24"/>
        </w:rPr>
        <w:t>with</w:t>
      </w:r>
      <w:r w:rsidR="00E24065" w:rsidRPr="001D1654">
        <w:rPr>
          <w:szCs w:val="24"/>
        </w:rPr>
        <w:t xml:space="preserve"> </w:t>
      </w:r>
      <w:r w:rsidRPr="001D1654">
        <w:rPr>
          <w:szCs w:val="24"/>
        </w:rPr>
        <w:t>poor</w:t>
      </w:r>
      <w:r w:rsidR="00E24065" w:rsidRPr="001D1654">
        <w:rPr>
          <w:szCs w:val="24"/>
        </w:rPr>
        <w:t xml:space="preserve"> </w:t>
      </w:r>
      <w:r w:rsidRPr="001D1654">
        <w:rPr>
          <w:szCs w:val="24"/>
        </w:rPr>
        <w:t>health</w:t>
      </w:r>
      <w:r w:rsidR="00E24065" w:rsidRPr="001D1654">
        <w:rPr>
          <w:szCs w:val="24"/>
        </w:rPr>
        <w:t xml:space="preserve"> </w:t>
      </w:r>
      <w:r w:rsidRPr="001D1654">
        <w:rPr>
          <w:szCs w:val="24"/>
        </w:rPr>
        <w:t>conditions,</w:t>
      </w:r>
      <w:r w:rsidR="00E24065" w:rsidRPr="001D1654">
        <w:rPr>
          <w:szCs w:val="24"/>
        </w:rPr>
        <w:t xml:space="preserve"> </w:t>
      </w:r>
      <w:r w:rsidRPr="001D1654">
        <w:rPr>
          <w:szCs w:val="24"/>
        </w:rPr>
        <w:t>people</w:t>
      </w:r>
      <w:r w:rsidR="00E24065" w:rsidRPr="001D1654">
        <w:rPr>
          <w:szCs w:val="24"/>
        </w:rPr>
        <w:t xml:space="preserve"> </w:t>
      </w:r>
      <w:r w:rsidRPr="001D1654">
        <w:rPr>
          <w:szCs w:val="24"/>
        </w:rPr>
        <w:t>with</w:t>
      </w:r>
      <w:r w:rsidR="00E24065" w:rsidRPr="001D1654">
        <w:rPr>
          <w:szCs w:val="24"/>
        </w:rPr>
        <w:t xml:space="preserve"> </w:t>
      </w:r>
      <w:r w:rsidRPr="001D1654">
        <w:rPr>
          <w:szCs w:val="24"/>
        </w:rPr>
        <w:t>no</w:t>
      </w:r>
      <w:r w:rsidR="00E24065" w:rsidRPr="001D1654">
        <w:rPr>
          <w:szCs w:val="24"/>
        </w:rPr>
        <w:t xml:space="preserve"> </w:t>
      </w:r>
      <w:r w:rsidRPr="001D1654">
        <w:rPr>
          <w:szCs w:val="24"/>
        </w:rPr>
        <w:t>charges,</w:t>
      </w:r>
      <w:r w:rsidR="00E24065" w:rsidRPr="001D1654">
        <w:rPr>
          <w:szCs w:val="24"/>
        </w:rPr>
        <w:t xml:space="preserve"> </w:t>
      </w:r>
      <w:r w:rsidRPr="001D1654">
        <w:rPr>
          <w:szCs w:val="24"/>
        </w:rPr>
        <w:t>people</w:t>
      </w:r>
      <w:r w:rsidR="00E24065" w:rsidRPr="001D1654">
        <w:rPr>
          <w:szCs w:val="24"/>
        </w:rPr>
        <w:t xml:space="preserve"> </w:t>
      </w:r>
      <w:r w:rsidRPr="001D1654">
        <w:rPr>
          <w:szCs w:val="24"/>
        </w:rPr>
        <w:t>with</w:t>
      </w:r>
      <w:r w:rsidR="00E24065" w:rsidRPr="001D1654">
        <w:rPr>
          <w:szCs w:val="24"/>
        </w:rPr>
        <w:t xml:space="preserve"> </w:t>
      </w:r>
      <w:r w:rsidRPr="001D1654">
        <w:rPr>
          <w:szCs w:val="24"/>
        </w:rPr>
        <w:t>minor</w:t>
      </w:r>
      <w:r w:rsidR="00E24065" w:rsidRPr="001D1654">
        <w:rPr>
          <w:szCs w:val="24"/>
        </w:rPr>
        <w:t xml:space="preserve"> </w:t>
      </w:r>
      <w:r w:rsidRPr="001D1654">
        <w:rPr>
          <w:szCs w:val="24"/>
        </w:rPr>
        <w:t>charges</w:t>
      </w:r>
      <w:r w:rsidR="00E24065" w:rsidRPr="001D1654">
        <w:rPr>
          <w:szCs w:val="24"/>
        </w:rPr>
        <w:t xml:space="preserve"> </w:t>
      </w:r>
      <w:r w:rsidRPr="001D1654">
        <w:rPr>
          <w:szCs w:val="24"/>
        </w:rPr>
        <w:t>and</w:t>
      </w:r>
      <w:r w:rsidR="00E24065" w:rsidRPr="001D1654">
        <w:rPr>
          <w:szCs w:val="24"/>
        </w:rPr>
        <w:t xml:space="preserve"> </w:t>
      </w:r>
      <w:r w:rsidRPr="001D1654">
        <w:rPr>
          <w:szCs w:val="24"/>
        </w:rPr>
        <w:t>people</w:t>
      </w:r>
      <w:r w:rsidR="00E24065" w:rsidRPr="001D1654">
        <w:rPr>
          <w:szCs w:val="24"/>
        </w:rPr>
        <w:t xml:space="preserve"> </w:t>
      </w:r>
      <w:r w:rsidRPr="001D1654">
        <w:rPr>
          <w:szCs w:val="24"/>
        </w:rPr>
        <w:t>who</w:t>
      </w:r>
      <w:r w:rsidR="00E24065" w:rsidRPr="001D1654">
        <w:rPr>
          <w:szCs w:val="24"/>
        </w:rPr>
        <w:t xml:space="preserve"> </w:t>
      </w:r>
      <w:r w:rsidRPr="001D1654">
        <w:rPr>
          <w:szCs w:val="24"/>
        </w:rPr>
        <w:t>confessed</w:t>
      </w:r>
      <w:r w:rsidR="00E24065" w:rsidRPr="001D1654">
        <w:rPr>
          <w:szCs w:val="24"/>
        </w:rPr>
        <w:t xml:space="preserve"> </w:t>
      </w:r>
      <w:r w:rsidRPr="001D1654">
        <w:rPr>
          <w:szCs w:val="24"/>
        </w:rPr>
        <w:t>their</w:t>
      </w:r>
      <w:r w:rsidR="00E24065" w:rsidRPr="001D1654">
        <w:rPr>
          <w:szCs w:val="24"/>
        </w:rPr>
        <w:t xml:space="preserve"> </w:t>
      </w:r>
      <w:r w:rsidRPr="001D1654">
        <w:rPr>
          <w:szCs w:val="24"/>
        </w:rPr>
        <w:t>charges</w:t>
      </w:r>
      <w:r w:rsidR="00E24065" w:rsidRPr="001D1654">
        <w:rPr>
          <w:szCs w:val="24"/>
        </w:rPr>
        <w:t xml:space="preserve"> </w:t>
      </w:r>
      <w:r w:rsidRPr="001D1654">
        <w:rPr>
          <w:szCs w:val="24"/>
        </w:rPr>
        <w:t>and</w:t>
      </w:r>
      <w:r w:rsidR="00E24065" w:rsidRPr="001D1654">
        <w:rPr>
          <w:szCs w:val="24"/>
        </w:rPr>
        <w:t xml:space="preserve"> </w:t>
      </w:r>
      <w:r w:rsidRPr="001D1654">
        <w:rPr>
          <w:szCs w:val="24"/>
        </w:rPr>
        <w:t>are</w:t>
      </w:r>
      <w:r w:rsidR="00E24065" w:rsidRPr="001D1654">
        <w:rPr>
          <w:szCs w:val="24"/>
        </w:rPr>
        <w:t xml:space="preserve"> </w:t>
      </w:r>
      <w:r w:rsidRPr="001D1654">
        <w:rPr>
          <w:szCs w:val="24"/>
        </w:rPr>
        <w:t>deemed</w:t>
      </w:r>
      <w:r w:rsidR="00E24065" w:rsidRPr="001D1654">
        <w:rPr>
          <w:szCs w:val="24"/>
        </w:rPr>
        <w:t xml:space="preserve"> </w:t>
      </w:r>
      <w:r w:rsidRPr="001D1654">
        <w:rPr>
          <w:szCs w:val="24"/>
        </w:rPr>
        <w:t>not</w:t>
      </w:r>
      <w:r w:rsidR="00E24065" w:rsidRPr="001D1654">
        <w:rPr>
          <w:szCs w:val="24"/>
        </w:rPr>
        <w:t xml:space="preserve"> </w:t>
      </w:r>
      <w:r w:rsidRPr="001D1654">
        <w:rPr>
          <w:szCs w:val="24"/>
        </w:rPr>
        <w:t>to</w:t>
      </w:r>
      <w:r w:rsidR="00E24065" w:rsidRPr="001D1654">
        <w:rPr>
          <w:szCs w:val="24"/>
        </w:rPr>
        <w:t xml:space="preserve"> </w:t>
      </w:r>
      <w:r w:rsidRPr="001D1654">
        <w:rPr>
          <w:szCs w:val="24"/>
        </w:rPr>
        <w:t>be</w:t>
      </w:r>
      <w:r w:rsidR="00E24065" w:rsidRPr="001D1654">
        <w:rPr>
          <w:szCs w:val="24"/>
        </w:rPr>
        <w:t xml:space="preserve"> </w:t>
      </w:r>
      <w:r w:rsidRPr="001D1654">
        <w:rPr>
          <w:szCs w:val="24"/>
        </w:rPr>
        <w:t>dangerous</w:t>
      </w:r>
      <w:r w:rsidR="00E24065" w:rsidRPr="001D1654">
        <w:rPr>
          <w:szCs w:val="24"/>
        </w:rPr>
        <w:t xml:space="preserve"> </w:t>
      </w:r>
      <w:r w:rsidRPr="001D1654">
        <w:rPr>
          <w:szCs w:val="24"/>
        </w:rPr>
        <w:t>to</w:t>
      </w:r>
      <w:r w:rsidR="00E24065" w:rsidRPr="001D1654">
        <w:rPr>
          <w:szCs w:val="24"/>
        </w:rPr>
        <w:t xml:space="preserve"> </w:t>
      </w:r>
      <w:r w:rsidRPr="001D1654">
        <w:rPr>
          <w:szCs w:val="24"/>
        </w:rPr>
        <w:t>the</w:t>
      </w:r>
      <w:r w:rsidR="00E24065" w:rsidRPr="001D1654">
        <w:rPr>
          <w:szCs w:val="24"/>
        </w:rPr>
        <w:t xml:space="preserve"> </w:t>
      </w:r>
      <w:r w:rsidRPr="001D1654">
        <w:rPr>
          <w:szCs w:val="24"/>
        </w:rPr>
        <w:t>society</w:t>
      </w:r>
      <w:r w:rsidR="00E24065" w:rsidRPr="001D1654">
        <w:rPr>
          <w:szCs w:val="24"/>
        </w:rPr>
        <w:t xml:space="preserve"> </w:t>
      </w:r>
      <w:r w:rsidRPr="001D1654">
        <w:rPr>
          <w:szCs w:val="24"/>
        </w:rPr>
        <w:t>were</w:t>
      </w:r>
      <w:r w:rsidR="00E24065" w:rsidRPr="001D1654">
        <w:rPr>
          <w:szCs w:val="24"/>
        </w:rPr>
        <w:t xml:space="preserve"> </w:t>
      </w:r>
      <w:r w:rsidRPr="001D1654">
        <w:rPr>
          <w:szCs w:val="24"/>
        </w:rPr>
        <w:t>released</w:t>
      </w:r>
      <w:r w:rsidR="00E24065" w:rsidRPr="001D1654">
        <w:rPr>
          <w:szCs w:val="24"/>
        </w:rPr>
        <w:t xml:space="preserve"> </w:t>
      </w:r>
      <w:r w:rsidRPr="001D1654">
        <w:rPr>
          <w:szCs w:val="24"/>
        </w:rPr>
        <w:t>at</w:t>
      </w:r>
      <w:r w:rsidR="00E24065" w:rsidRPr="001D1654">
        <w:rPr>
          <w:szCs w:val="24"/>
        </w:rPr>
        <w:t xml:space="preserve"> </w:t>
      </w:r>
      <w:r w:rsidRPr="001D1654">
        <w:rPr>
          <w:szCs w:val="24"/>
        </w:rPr>
        <w:t>different</w:t>
      </w:r>
      <w:r w:rsidR="00E24065" w:rsidRPr="001D1654">
        <w:rPr>
          <w:szCs w:val="24"/>
        </w:rPr>
        <w:t xml:space="preserve"> </w:t>
      </w:r>
      <w:r w:rsidRPr="001D1654">
        <w:rPr>
          <w:szCs w:val="24"/>
        </w:rPr>
        <w:t>occasions</w:t>
      </w:r>
      <w:r w:rsidR="00E24065" w:rsidRPr="001D1654">
        <w:rPr>
          <w:szCs w:val="24"/>
        </w:rPr>
        <w:t xml:space="preserve"> </w:t>
      </w:r>
      <w:r w:rsidRPr="001D1654">
        <w:rPr>
          <w:szCs w:val="24"/>
        </w:rPr>
        <w:t>and</w:t>
      </w:r>
      <w:r w:rsidR="00E24065" w:rsidRPr="001D1654">
        <w:rPr>
          <w:szCs w:val="24"/>
        </w:rPr>
        <w:t xml:space="preserve"> </w:t>
      </w:r>
      <w:r w:rsidRPr="001D1654">
        <w:rPr>
          <w:szCs w:val="24"/>
        </w:rPr>
        <w:t>intervals.</w:t>
      </w:r>
      <w:r w:rsidR="00E24065" w:rsidRPr="001D1654">
        <w:rPr>
          <w:szCs w:val="24"/>
        </w:rPr>
        <w:t xml:space="preserve"> </w:t>
      </w:r>
      <w:r w:rsidRPr="001D1654">
        <w:rPr>
          <w:szCs w:val="24"/>
        </w:rPr>
        <w:t>As</w:t>
      </w:r>
      <w:r w:rsidR="00E24065" w:rsidRPr="001D1654">
        <w:rPr>
          <w:szCs w:val="24"/>
        </w:rPr>
        <w:t xml:space="preserve"> </w:t>
      </w:r>
      <w:r w:rsidRPr="001D1654">
        <w:rPr>
          <w:szCs w:val="24"/>
        </w:rPr>
        <w:t>a</w:t>
      </w:r>
      <w:r w:rsidR="00E24065" w:rsidRPr="001D1654">
        <w:rPr>
          <w:szCs w:val="24"/>
        </w:rPr>
        <w:t xml:space="preserve"> </w:t>
      </w:r>
      <w:r w:rsidRPr="001D1654">
        <w:rPr>
          <w:szCs w:val="24"/>
        </w:rPr>
        <w:t>result,</w:t>
      </w:r>
      <w:r w:rsidR="00E24065" w:rsidRPr="001D1654">
        <w:rPr>
          <w:szCs w:val="24"/>
        </w:rPr>
        <w:t xml:space="preserve"> </w:t>
      </w:r>
      <w:r w:rsidRPr="001D1654">
        <w:rPr>
          <w:szCs w:val="24"/>
        </w:rPr>
        <w:t>the</w:t>
      </w:r>
      <w:r w:rsidR="00E24065" w:rsidRPr="001D1654">
        <w:rPr>
          <w:szCs w:val="24"/>
        </w:rPr>
        <w:t xml:space="preserve"> </w:t>
      </w:r>
      <w:r w:rsidRPr="001D1654">
        <w:rPr>
          <w:szCs w:val="24"/>
        </w:rPr>
        <w:t>number</w:t>
      </w:r>
      <w:r w:rsidR="00E24065" w:rsidRPr="001D1654">
        <w:rPr>
          <w:szCs w:val="24"/>
        </w:rPr>
        <w:t xml:space="preserve"> </w:t>
      </w:r>
      <w:r w:rsidRPr="001D1654">
        <w:rPr>
          <w:szCs w:val="24"/>
        </w:rPr>
        <w:t>of</w:t>
      </w:r>
      <w:r w:rsidR="00E24065" w:rsidRPr="001D1654">
        <w:rPr>
          <w:szCs w:val="24"/>
        </w:rPr>
        <w:t xml:space="preserve"> </w:t>
      </w:r>
      <w:r w:rsidRPr="001D1654">
        <w:rPr>
          <w:szCs w:val="24"/>
        </w:rPr>
        <w:t>detained</w:t>
      </w:r>
      <w:r w:rsidR="00E24065" w:rsidRPr="001D1654">
        <w:rPr>
          <w:szCs w:val="24"/>
        </w:rPr>
        <w:t xml:space="preserve"> </w:t>
      </w:r>
      <w:r w:rsidRPr="001D1654">
        <w:rPr>
          <w:szCs w:val="24"/>
        </w:rPr>
        <w:t>people</w:t>
      </w:r>
      <w:r w:rsidR="00E24065" w:rsidRPr="001D1654">
        <w:rPr>
          <w:szCs w:val="24"/>
        </w:rPr>
        <w:t xml:space="preserve"> </w:t>
      </w:r>
      <w:r w:rsidRPr="001D1654">
        <w:rPr>
          <w:szCs w:val="24"/>
        </w:rPr>
        <w:t>has</w:t>
      </w:r>
      <w:r w:rsidR="00E24065" w:rsidRPr="001D1654">
        <w:rPr>
          <w:szCs w:val="24"/>
        </w:rPr>
        <w:t xml:space="preserve"> </w:t>
      </w:r>
      <w:r w:rsidRPr="001D1654">
        <w:rPr>
          <w:szCs w:val="24"/>
        </w:rPr>
        <w:t>significantly</w:t>
      </w:r>
      <w:r w:rsidR="00E24065" w:rsidRPr="001D1654">
        <w:rPr>
          <w:szCs w:val="24"/>
        </w:rPr>
        <w:t xml:space="preserve"> </w:t>
      </w:r>
      <w:r w:rsidRPr="001D1654">
        <w:rPr>
          <w:szCs w:val="24"/>
        </w:rPr>
        <w:t>reduced</w:t>
      </w:r>
      <w:r w:rsidR="00E24065" w:rsidRPr="001D1654">
        <w:rPr>
          <w:szCs w:val="24"/>
        </w:rPr>
        <w:t xml:space="preserve"> </w:t>
      </w:r>
      <w:r w:rsidRPr="001D1654">
        <w:rPr>
          <w:szCs w:val="24"/>
        </w:rPr>
        <w:t>and</w:t>
      </w:r>
      <w:r w:rsidR="00E24065" w:rsidRPr="001D1654">
        <w:rPr>
          <w:szCs w:val="24"/>
        </w:rPr>
        <w:t xml:space="preserve"> </w:t>
      </w:r>
      <w:r w:rsidRPr="001D1654">
        <w:rPr>
          <w:szCs w:val="24"/>
        </w:rPr>
        <w:t>consequently</w:t>
      </w:r>
      <w:r w:rsidR="00E24065" w:rsidRPr="001D1654">
        <w:rPr>
          <w:szCs w:val="24"/>
        </w:rPr>
        <w:t xml:space="preserve"> </w:t>
      </w:r>
      <w:r w:rsidRPr="001D1654">
        <w:rPr>
          <w:szCs w:val="24"/>
        </w:rPr>
        <w:t>reduced</w:t>
      </w:r>
      <w:r w:rsidR="00E24065" w:rsidRPr="001D1654">
        <w:rPr>
          <w:szCs w:val="24"/>
        </w:rPr>
        <w:t xml:space="preserve"> </w:t>
      </w:r>
      <w:r w:rsidRPr="001D1654">
        <w:rPr>
          <w:szCs w:val="24"/>
        </w:rPr>
        <w:t>pressure</w:t>
      </w:r>
      <w:r w:rsidR="00E24065" w:rsidRPr="001D1654">
        <w:rPr>
          <w:szCs w:val="24"/>
        </w:rPr>
        <w:t xml:space="preserve"> </w:t>
      </w:r>
      <w:r w:rsidRPr="001D1654">
        <w:rPr>
          <w:szCs w:val="24"/>
        </w:rPr>
        <w:t>on</w:t>
      </w:r>
      <w:r w:rsidR="00E24065" w:rsidRPr="001D1654">
        <w:rPr>
          <w:szCs w:val="24"/>
        </w:rPr>
        <w:t xml:space="preserve"> </w:t>
      </w:r>
      <w:r w:rsidRPr="001D1654">
        <w:rPr>
          <w:szCs w:val="24"/>
        </w:rPr>
        <w:t>infrastructure</w:t>
      </w:r>
      <w:r w:rsidR="00E24065" w:rsidRPr="001D1654">
        <w:rPr>
          <w:szCs w:val="24"/>
        </w:rPr>
        <w:t xml:space="preserve"> </w:t>
      </w:r>
      <w:r w:rsidRPr="001D1654">
        <w:rPr>
          <w:szCs w:val="24"/>
        </w:rPr>
        <w:t>and</w:t>
      </w:r>
      <w:r w:rsidR="00E24065" w:rsidRPr="001D1654">
        <w:rPr>
          <w:szCs w:val="24"/>
        </w:rPr>
        <w:t xml:space="preserve"> </w:t>
      </w:r>
      <w:r w:rsidRPr="001D1654">
        <w:rPr>
          <w:szCs w:val="24"/>
        </w:rPr>
        <w:t>logistics</w:t>
      </w:r>
      <w:r w:rsidR="00E24065" w:rsidRPr="001D1654">
        <w:rPr>
          <w:szCs w:val="24"/>
        </w:rPr>
        <w:t xml:space="preserve"> </w:t>
      </w:r>
      <w:r w:rsidRPr="001D1654">
        <w:rPr>
          <w:szCs w:val="24"/>
        </w:rPr>
        <w:t>in</w:t>
      </w:r>
      <w:r w:rsidR="00E24065" w:rsidRPr="001D1654">
        <w:rPr>
          <w:szCs w:val="24"/>
        </w:rPr>
        <w:t xml:space="preserve"> </w:t>
      </w:r>
      <w:r w:rsidRPr="001D1654">
        <w:rPr>
          <w:szCs w:val="24"/>
        </w:rPr>
        <w:t>prisons</w:t>
      </w:r>
      <w:r w:rsidR="00E24065" w:rsidRPr="001D1654">
        <w:rPr>
          <w:szCs w:val="24"/>
        </w:rPr>
        <w:t xml:space="preserve"> </w:t>
      </w:r>
      <w:r w:rsidRPr="001D1654">
        <w:rPr>
          <w:szCs w:val="24"/>
        </w:rPr>
        <w:t>as</w:t>
      </w:r>
      <w:r w:rsidR="00E24065" w:rsidRPr="001D1654">
        <w:rPr>
          <w:szCs w:val="24"/>
        </w:rPr>
        <w:t xml:space="preserve"> </w:t>
      </w:r>
      <w:r w:rsidRPr="001D1654">
        <w:rPr>
          <w:szCs w:val="24"/>
        </w:rPr>
        <w:t>well.</w:t>
      </w:r>
      <w:r w:rsidR="00E24065" w:rsidRPr="001D1654">
        <w:rPr>
          <w:szCs w:val="24"/>
        </w:rPr>
        <w:t xml:space="preserve"> </w:t>
      </w:r>
      <w:r w:rsidRPr="001D1654">
        <w:rPr>
          <w:szCs w:val="24"/>
        </w:rPr>
        <w:t>For</w:t>
      </w:r>
      <w:r w:rsidR="00E24065" w:rsidRPr="001D1654">
        <w:rPr>
          <w:szCs w:val="24"/>
        </w:rPr>
        <w:t xml:space="preserve"> </w:t>
      </w:r>
      <w:r w:rsidRPr="001D1654">
        <w:rPr>
          <w:szCs w:val="24"/>
        </w:rPr>
        <w:t>more</w:t>
      </w:r>
      <w:r w:rsidR="00E24065" w:rsidRPr="001D1654">
        <w:rPr>
          <w:szCs w:val="24"/>
        </w:rPr>
        <w:t xml:space="preserve"> </w:t>
      </w:r>
      <w:r w:rsidRPr="001D1654">
        <w:rPr>
          <w:szCs w:val="24"/>
        </w:rPr>
        <w:t>details,</w:t>
      </w:r>
      <w:r w:rsidR="00E24065" w:rsidRPr="001D1654">
        <w:rPr>
          <w:szCs w:val="24"/>
        </w:rPr>
        <w:t xml:space="preserve"> </w:t>
      </w:r>
      <w:r w:rsidRPr="001D1654">
        <w:rPr>
          <w:szCs w:val="24"/>
        </w:rPr>
        <w:t>refer</w:t>
      </w:r>
      <w:r w:rsidR="00E24065" w:rsidRPr="001D1654">
        <w:rPr>
          <w:szCs w:val="24"/>
        </w:rPr>
        <w:t xml:space="preserve"> </w:t>
      </w:r>
      <w:r w:rsidRPr="001D1654">
        <w:rPr>
          <w:szCs w:val="24"/>
        </w:rPr>
        <w:t>to</w:t>
      </w:r>
      <w:r w:rsidR="00E24065" w:rsidRPr="001D1654">
        <w:rPr>
          <w:szCs w:val="24"/>
        </w:rPr>
        <w:t xml:space="preserve"> </w:t>
      </w:r>
      <w:r w:rsidRPr="001D1654">
        <w:rPr>
          <w:szCs w:val="24"/>
        </w:rPr>
        <w:t>paragraph</w:t>
      </w:r>
      <w:r w:rsidR="00E24065" w:rsidRPr="001D1654">
        <w:rPr>
          <w:szCs w:val="24"/>
        </w:rPr>
        <w:t xml:space="preserve"> </w:t>
      </w:r>
      <w:r w:rsidRPr="001D1654">
        <w:rPr>
          <w:szCs w:val="24"/>
        </w:rPr>
        <w:fldChar w:fldCharType="begin"/>
      </w:r>
      <w:r w:rsidRPr="001D1654">
        <w:rPr>
          <w:szCs w:val="24"/>
        </w:rPr>
        <w:instrText xml:space="preserve"> REF _Ref267557318 \r \h </w:instrText>
      </w:r>
      <w:r w:rsidRPr="001D1654">
        <w:rPr>
          <w:szCs w:val="24"/>
        </w:rPr>
      </w:r>
      <w:r w:rsidR="00257C3E" w:rsidRPr="001D1654">
        <w:rPr>
          <w:szCs w:val="24"/>
        </w:rPr>
        <w:instrText xml:space="preserve"> \* MERGEFORMAT </w:instrText>
      </w:r>
      <w:r w:rsidRPr="001D1654">
        <w:rPr>
          <w:szCs w:val="24"/>
        </w:rPr>
        <w:fldChar w:fldCharType="separate"/>
      </w:r>
      <w:r w:rsidR="009B24E1" w:rsidRPr="009B24E1">
        <w:t>0</w:t>
      </w:r>
      <w:r w:rsidRPr="001D1654">
        <w:rPr>
          <w:szCs w:val="24"/>
        </w:rPr>
        <w:fldChar w:fldCharType="end"/>
      </w:r>
      <w:r w:rsidR="00E24065" w:rsidRPr="001D1654">
        <w:rPr>
          <w:szCs w:val="24"/>
        </w:rPr>
        <w:t xml:space="preserve"> </w:t>
      </w:r>
      <w:r w:rsidRPr="001D1654">
        <w:rPr>
          <w:szCs w:val="24"/>
        </w:rPr>
        <w:t>above.</w:t>
      </w:r>
    </w:p>
    <w:p w:rsidR="00951BC8" w:rsidRPr="00D12025" w:rsidRDefault="00951BC8" w:rsidP="00D12025">
      <w:pPr>
        <w:pStyle w:val="SingleTxtG"/>
      </w:pPr>
      <w:r w:rsidRPr="00D12025">
        <w:t>61.</w:t>
      </w:r>
      <w:r w:rsidRPr="00D12025">
        <w:tab/>
        <w:t>Equally,</w:t>
      </w:r>
      <w:r w:rsidR="00E24065" w:rsidRPr="00D12025">
        <w:t xml:space="preserve"> </w:t>
      </w:r>
      <w:r w:rsidRPr="00D12025">
        <w:t>an</w:t>
      </w:r>
      <w:r w:rsidR="00E24065" w:rsidRPr="00D12025">
        <w:t xml:space="preserve"> </w:t>
      </w:r>
      <w:r w:rsidRPr="00D12025">
        <w:t>alternative</w:t>
      </w:r>
      <w:r w:rsidR="00E24065" w:rsidRPr="00D12025">
        <w:t xml:space="preserve"> </w:t>
      </w:r>
      <w:r w:rsidRPr="00D12025">
        <w:t>sanction</w:t>
      </w:r>
      <w:r w:rsidR="00E24065" w:rsidRPr="00D12025">
        <w:t xml:space="preserve"> </w:t>
      </w:r>
      <w:r w:rsidRPr="00D12025">
        <w:t>popularly</w:t>
      </w:r>
      <w:r w:rsidR="00E24065" w:rsidRPr="00D12025">
        <w:t xml:space="preserve"> </w:t>
      </w:r>
      <w:r w:rsidRPr="00D12025">
        <w:t>known</w:t>
      </w:r>
      <w:r w:rsidR="00E24065" w:rsidRPr="00D12025">
        <w:t xml:space="preserve"> </w:t>
      </w:r>
      <w:r w:rsidRPr="00D12025">
        <w:t>as</w:t>
      </w:r>
      <w:r w:rsidR="00E24065" w:rsidRPr="00D12025">
        <w:t xml:space="preserve"> </w:t>
      </w:r>
      <w:r w:rsidRPr="00D12025">
        <w:t>community</w:t>
      </w:r>
      <w:r w:rsidR="00E24065" w:rsidRPr="00D12025">
        <w:t xml:space="preserve"> </w:t>
      </w:r>
      <w:r w:rsidRPr="00D12025">
        <w:t>service</w:t>
      </w:r>
      <w:r w:rsidR="00E24065" w:rsidRPr="00D12025">
        <w:t xml:space="preserve"> </w:t>
      </w:r>
      <w:r w:rsidRPr="00D12025">
        <w:t>(TIG)</w:t>
      </w:r>
      <w:r w:rsidR="00E24065" w:rsidRPr="00D12025">
        <w:t xml:space="preserve"> </w:t>
      </w:r>
      <w:r w:rsidRPr="00D12025">
        <w:t>performed</w:t>
      </w:r>
      <w:r w:rsidR="00E24065" w:rsidRPr="00D12025">
        <w:t xml:space="preserve"> </w:t>
      </w:r>
      <w:r w:rsidRPr="00D12025">
        <w:t>outside</w:t>
      </w:r>
      <w:r w:rsidR="00E24065" w:rsidRPr="00D12025">
        <w:t xml:space="preserve"> </w:t>
      </w:r>
      <w:r w:rsidRPr="00D12025">
        <w:t>the</w:t>
      </w:r>
      <w:r w:rsidR="00E24065" w:rsidRPr="00D12025">
        <w:t xml:space="preserve"> </w:t>
      </w:r>
      <w:r w:rsidRPr="00D12025">
        <w:t>prison</w:t>
      </w:r>
      <w:r w:rsidR="00E24065" w:rsidRPr="00D12025">
        <w:t xml:space="preserve"> </w:t>
      </w:r>
      <w:r w:rsidRPr="00D12025">
        <w:t>introduced</w:t>
      </w:r>
      <w:r w:rsidR="00E24065" w:rsidRPr="00D12025">
        <w:t xml:space="preserve"> </w:t>
      </w:r>
      <w:r w:rsidRPr="00D12025">
        <w:t>in</w:t>
      </w:r>
      <w:r w:rsidR="00E24065" w:rsidRPr="00D12025">
        <w:t xml:space="preserve"> </w:t>
      </w:r>
      <w:r w:rsidRPr="00D12025">
        <w:t>Rwandan</w:t>
      </w:r>
      <w:r w:rsidR="00E24065" w:rsidRPr="00D12025">
        <w:t xml:space="preserve"> </w:t>
      </w:r>
      <w:r w:rsidRPr="00D12025">
        <w:t>legal</w:t>
      </w:r>
      <w:r w:rsidR="00E24065" w:rsidRPr="00D12025">
        <w:t xml:space="preserve"> </w:t>
      </w:r>
      <w:r w:rsidRPr="00D12025">
        <w:t>system</w:t>
      </w:r>
      <w:r w:rsidR="00E24065" w:rsidRPr="00D12025">
        <w:t xml:space="preserve"> </w:t>
      </w:r>
      <w:r w:rsidRPr="00D12025">
        <w:t>in</w:t>
      </w:r>
      <w:r w:rsidR="00E24065" w:rsidRPr="00D12025">
        <w:t xml:space="preserve"> </w:t>
      </w:r>
      <w:r w:rsidRPr="00D12025">
        <w:t>2005</w:t>
      </w:r>
      <w:r w:rsidR="00E24065" w:rsidRPr="00D12025">
        <w:t xml:space="preserve"> </w:t>
      </w:r>
      <w:r w:rsidRPr="00D12025">
        <w:t>has</w:t>
      </w:r>
      <w:r w:rsidR="00E24065" w:rsidRPr="00D12025">
        <w:t xml:space="preserve"> </w:t>
      </w:r>
      <w:r w:rsidRPr="00D12025">
        <w:t>contributed</w:t>
      </w:r>
      <w:r w:rsidR="00E24065" w:rsidRPr="00D12025">
        <w:t xml:space="preserve"> </w:t>
      </w:r>
      <w:r w:rsidRPr="00D12025">
        <w:t>to</w:t>
      </w:r>
      <w:r w:rsidR="00E24065" w:rsidRPr="00D12025">
        <w:t xml:space="preserve"> </w:t>
      </w:r>
      <w:r w:rsidRPr="00D12025">
        <w:t>the</w:t>
      </w:r>
      <w:r w:rsidR="00E24065" w:rsidRPr="00D12025">
        <w:t xml:space="preserve"> </w:t>
      </w:r>
      <w:r w:rsidRPr="00D12025">
        <w:t>reduction</w:t>
      </w:r>
      <w:r w:rsidR="00E24065" w:rsidRPr="00D12025">
        <w:t xml:space="preserve"> </w:t>
      </w:r>
      <w:r w:rsidRPr="00D12025">
        <w:t>of</w:t>
      </w:r>
      <w:r w:rsidR="00E24065" w:rsidRPr="00D12025">
        <w:t xml:space="preserve"> </w:t>
      </w:r>
      <w:r w:rsidRPr="00D12025">
        <w:t>the</w:t>
      </w:r>
      <w:r w:rsidR="00E24065" w:rsidRPr="00D12025">
        <w:t xml:space="preserve"> </w:t>
      </w:r>
      <w:r w:rsidRPr="00D12025">
        <w:t>number</w:t>
      </w:r>
      <w:r w:rsidR="00E24065" w:rsidRPr="00D12025">
        <w:t xml:space="preserve"> </w:t>
      </w:r>
      <w:r w:rsidRPr="00D12025">
        <w:t>of</w:t>
      </w:r>
      <w:r w:rsidR="00E24065" w:rsidRPr="00D12025">
        <w:t xml:space="preserve"> </w:t>
      </w:r>
      <w:r w:rsidRPr="00D12025">
        <w:t>people</w:t>
      </w:r>
      <w:r w:rsidR="00E24065" w:rsidRPr="00D12025">
        <w:t xml:space="preserve"> </w:t>
      </w:r>
      <w:r w:rsidRPr="00D12025">
        <w:t>in</w:t>
      </w:r>
      <w:r w:rsidR="00E24065" w:rsidRPr="00D12025">
        <w:t xml:space="preserve"> </w:t>
      </w:r>
      <w:r w:rsidRPr="00D12025">
        <w:t>prisons,</w:t>
      </w:r>
      <w:r w:rsidR="00E24065" w:rsidRPr="00D12025">
        <w:t xml:space="preserve"> </w:t>
      </w:r>
      <w:r w:rsidRPr="00D12025">
        <w:t>and</w:t>
      </w:r>
      <w:r w:rsidR="00E24065" w:rsidRPr="00D12025">
        <w:t xml:space="preserve"> </w:t>
      </w:r>
      <w:r w:rsidRPr="00D12025">
        <w:t>hence</w:t>
      </w:r>
      <w:r w:rsidR="00E24065" w:rsidRPr="00D12025">
        <w:t xml:space="preserve"> </w:t>
      </w:r>
      <w:r w:rsidRPr="00D12025">
        <w:t>improvement</w:t>
      </w:r>
      <w:r w:rsidR="00E24065" w:rsidRPr="00D12025">
        <w:t xml:space="preserve"> </w:t>
      </w:r>
      <w:r w:rsidRPr="00D12025">
        <w:t>of</w:t>
      </w:r>
      <w:r w:rsidR="00E24065" w:rsidRPr="00D12025">
        <w:t xml:space="preserve"> </w:t>
      </w:r>
      <w:r w:rsidRPr="00D12025">
        <w:t>prison</w:t>
      </w:r>
      <w:r w:rsidR="00E24065" w:rsidRPr="00D12025">
        <w:t xml:space="preserve"> </w:t>
      </w:r>
      <w:r w:rsidRPr="00D12025">
        <w:t>conditions.</w:t>
      </w:r>
      <w:r w:rsidR="00D12025">
        <w:rPr>
          <w:rStyle w:val="FootnoteReference"/>
        </w:rPr>
        <w:footnoteReference w:id="30"/>
      </w:r>
      <w:r w:rsidR="00E24065" w:rsidRPr="00D12025">
        <w:t xml:space="preserve"> </w:t>
      </w:r>
      <w:r w:rsidRPr="00D12025">
        <w:t>Community</w:t>
      </w:r>
      <w:r w:rsidR="00E24065" w:rsidRPr="00D12025">
        <w:t xml:space="preserve"> </w:t>
      </w:r>
      <w:r w:rsidRPr="00D12025">
        <w:t>service</w:t>
      </w:r>
      <w:r w:rsidR="00E24065" w:rsidRPr="00D12025">
        <w:t xml:space="preserve"> </w:t>
      </w:r>
      <w:r w:rsidRPr="00D12025">
        <w:t>is</w:t>
      </w:r>
      <w:r w:rsidR="00E24065" w:rsidRPr="00D12025">
        <w:t xml:space="preserve"> </w:t>
      </w:r>
      <w:r w:rsidRPr="00D12025">
        <w:t>an</w:t>
      </w:r>
      <w:r w:rsidR="00E24065" w:rsidRPr="00D12025">
        <w:t xml:space="preserve"> </w:t>
      </w:r>
      <w:r w:rsidRPr="00D12025">
        <w:t>alternative</w:t>
      </w:r>
      <w:r w:rsidR="00E24065" w:rsidRPr="00D12025">
        <w:t xml:space="preserve"> </w:t>
      </w:r>
      <w:r w:rsidRPr="00D12025">
        <w:t>imprisonment</w:t>
      </w:r>
      <w:r w:rsidR="00E24065" w:rsidRPr="00D12025">
        <w:t xml:space="preserve"> </w:t>
      </w:r>
      <w:r w:rsidRPr="00D12025">
        <w:t>arrangement</w:t>
      </w:r>
      <w:r w:rsidR="00E24065" w:rsidRPr="00D12025">
        <w:t xml:space="preserve"> </w:t>
      </w:r>
      <w:r w:rsidRPr="00D12025">
        <w:t>which</w:t>
      </w:r>
      <w:r w:rsidR="00E24065" w:rsidRPr="00D12025">
        <w:t xml:space="preserve"> </w:t>
      </w:r>
      <w:r w:rsidRPr="00D12025">
        <w:t>allows</w:t>
      </w:r>
      <w:r w:rsidR="00E24065" w:rsidRPr="00D12025">
        <w:t xml:space="preserve"> </w:t>
      </w:r>
      <w:r w:rsidRPr="00D12025">
        <w:t>convicted</w:t>
      </w:r>
      <w:r w:rsidR="00E24065" w:rsidRPr="00D12025">
        <w:t xml:space="preserve"> </w:t>
      </w:r>
      <w:r w:rsidRPr="00D12025">
        <w:t>detainees</w:t>
      </w:r>
      <w:r w:rsidR="00E24065" w:rsidRPr="00D12025">
        <w:t xml:space="preserve"> </w:t>
      </w:r>
      <w:r w:rsidRPr="00D12025">
        <w:t>to</w:t>
      </w:r>
      <w:r w:rsidR="00E24065" w:rsidRPr="00D12025">
        <w:t xml:space="preserve"> </w:t>
      </w:r>
      <w:r w:rsidRPr="00D12025">
        <w:t>mend</w:t>
      </w:r>
      <w:r w:rsidR="00E24065" w:rsidRPr="00D12025">
        <w:t xml:space="preserve"> </w:t>
      </w:r>
      <w:r w:rsidRPr="00D12025">
        <w:t>their</w:t>
      </w:r>
      <w:r w:rsidR="00E24065" w:rsidRPr="00D12025">
        <w:t xml:space="preserve"> </w:t>
      </w:r>
      <w:r w:rsidRPr="00D12025">
        <w:t>relations</w:t>
      </w:r>
      <w:r w:rsidR="00E24065" w:rsidRPr="00D12025">
        <w:t xml:space="preserve"> </w:t>
      </w:r>
      <w:r w:rsidRPr="00D12025">
        <w:t>with</w:t>
      </w:r>
      <w:r w:rsidR="00E24065" w:rsidRPr="00D12025">
        <w:t xml:space="preserve"> </w:t>
      </w:r>
      <w:r w:rsidRPr="00D12025">
        <w:t>the</w:t>
      </w:r>
      <w:r w:rsidR="00E24065" w:rsidRPr="00D12025">
        <w:t xml:space="preserve"> </w:t>
      </w:r>
      <w:r w:rsidRPr="00D12025">
        <w:t>society</w:t>
      </w:r>
      <w:r w:rsidR="00E24065" w:rsidRPr="00D12025">
        <w:t xml:space="preserve"> </w:t>
      </w:r>
      <w:r w:rsidRPr="00D12025">
        <w:t>they</w:t>
      </w:r>
      <w:r w:rsidR="00E24065" w:rsidRPr="00D12025">
        <w:t xml:space="preserve"> </w:t>
      </w:r>
      <w:r w:rsidRPr="00D12025">
        <w:t>wronged</w:t>
      </w:r>
      <w:r w:rsidR="00E24065" w:rsidRPr="00D12025">
        <w:t xml:space="preserve"> </w:t>
      </w:r>
      <w:r w:rsidRPr="00D12025">
        <w:t>as</w:t>
      </w:r>
      <w:r w:rsidR="00E24065" w:rsidRPr="00D12025">
        <w:t xml:space="preserve"> </w:t>
      </w:r>
      <w:r w:rsidRPr="00D12025">
        <w:t>well</w:t>
      </w:r>
      <w:r w:rsidR="00E24065" w:rsidRPr="00D12025">
        <w:t xml:space="preserve"> </w:t>
      </w:r>
      <w:r w:rsidRPr="00D12025">
        <w:t>as</w:t>
      </w:r>
      <w:r w:rsidR="00E24065" w:rsidRPr="00D12025">
        <w:t xml:space="preserve"> </w:t>
      </w:r>
      <w:r w:rsidRPr="00D12025">
        <w:t>participate</w:t>
      </w:r>
      <w:r w:rsidR="00E24065" w:rsidRPr="00D12025">
        <w:t xml:space="preserve"> </w:t>
      </w:r>
      <w:r w:rsidRPr="00D12025">
        <w:t>in</w:t>
      </w:r>
      <w:r w:rsidR="00E24065" w:rsidRPr="00D12025">
        <w:t xml:space="preserve"> </w:t>
      </w:r>
      <w:r w:rsidRPr="00D12025">
        <w:t>national</w:t>
      </w:r>
      <w:r w:rsidR="00E24065" w:rsidRPr="00D12025">
        <w:t xml:space="preserve"> </w:t>
      </w:r>
      <w:r w:rsidRPr="00D12025">
        <w:t>developmental</w:t>
      </w:r>
      <w:r w:rsidR="00E24065" w:rsidRPr="00D12025">
        <w:t xml:space="preserve"> </w:t>
      </w:r>
      <w:r w:rsidRPr="00D12025">
        <w:t>programs.</w:t>
      </w:r>
      <w:r w:rsidR="00E24065" w:rsidRPr="00D12025">
        <w:t xml:space="preserve"> </w:t>
      </w:r>
    </w:p>
    <w:p w:rsidR="00951BC8" w:rsidRPr="00D12025" w:rsidRDefault="00951BC8" w:rsidP="00D12025">
      <w:pPr>
        <w:pStyle w:val="SingleTxtG"/>
      </w:pPr>
      <w:r w:rsidRPr="00D12025">
        <w:t>62.</w:t>
      </w:r>
      <w:r w:rsidRPr="00D12025">
        <w:tab/>
        <w:t>Production</w:t>
      </w:r>
      <w:r w:rsidR="00E24065" w:rsidRPr="00D12025">
        <w:t xml:space="preserve"> </w:t>
      </w:r>
      <w:r w:rsidRPr="00D12025">
        <w:t>initiatives</w:t>
      </w:r>
      <w:r w:rsidR="00E24065" w:rsidRPr="00D12025">
        <w:t xml:space="preserve"> </w:t>
      </w:r>
      <w:r w:rsidRPr="00D12025">
        <w:t>in</w:t>
      </w:r>
      <w:r w:rsidR="00E24065" w:rsidRPr="00D12025">
        <w:t xml:space="preserve"> </w:t>
      </w:r>
      <w:r w:rsidRPr="00D12025">
        <w:t>prisons</w:t>
      </w:r>
      <w:r w:rsidR="00E24065" w:rsidRPr="00D12025">
        <w:t xml:space="preserve"> </w:t>
      </w:r>
      <w:r w:rsidRPr="00D12025">
        <w:t>where</w:t>
      </w:r>
      <w:r w:rsidR="00E24065" w:rsidRPr="00D12025">
        <w:t xml:space="preserve"> </w:t>
      </w:r>
      <w:r w:rsidRPr="00D12025">
        <w:t>inmates</w:t>
      </w:r>
      <w:r w:rsidR="00E24065" w:rsidRPr="00D12025">
        <w:t xml:space="preserve"> </w:t>
      </w:r>
      <w:r w:rsidRPr="00D12025">
        <w:t>have</w:t>
      </w:r>
      <w:r w:rsidR="00E24065" w:rsidRPr="00D12025">
        <w:t xml:space="preserve"> </w:t>
      </w:r>
      <w:r w:rsidRPr="00D12025">
        <w:t>been</w:t>
      </w:r>
      <w:r w:rsidR="00E24065" w:rsidRPr="00D12025">
        <w:t xml:space="preserve"> </w:t>
      </w:r>
      <w:r w:rsidRPr="00D12025">
        <w:t>involved</w:t>
      </w:r>
      <w:r w:rsidR="00E24065" w:rsidRPr="00D12025">
        <w:t xml:space="preserve"> </w:t>
      </w:r>
      <w:r w:rsidRPr="00D12025">
        <w:t>in</w:t>
      </w:r>
      <w:r w:rsidR="00E24065" w:rsidRPr="00D12025">
        <w:t xml:space="preserve"> </w:t>
      </w:r>
      <w:r w:rsidRPr="00D12025">
        <w:t>productive</w:t>
      </w:r>
      <w:r w:rsidR="00E24065" w:rsidRPr="00D12025">
        <w:t xml:space="preserve"> </w:t>
      </w:r>
      <w:r w:rsidRPr="00D12025">
        <w:t>activities</w:t>
      </w:r>
      <w:r w:rsidR="00E24065" w:rsidRPr="00D12025">
        <w:t xml:space="preserve"> </w:t>
      </w:r>
      <w:r w:rsidRPr="00D12025">
        <w:t>have</w:t>
      </w:r>
      <w:r w:rsidR="00E24065" w:rsidRPr="00D12025">
        <w:t xml:space="preserve"> </w:t>
      </w:r>
      <w:r w:rsidRPr="00D12025">
        <w:t>also</w:t>
      </w:r>
      <w:r w:rsidR="00E24065" w:rsidRPr="00D12025">
        <w:t xml:space="preserve"> </w:t>
      </w:r>
      <w:r w:rsidRPr="00D12025">
        <w:t>contributed</w:t>
      </w:r>
      <w:r w:rsidR="00E24065" w:rsidRPr="00D12025">
        <w:t xml:space="preserve"> </w:t>
      </w:r>
      <w:r w:rsidRPr="00D12025">
        <w:t>to</w:t>
      </w:r>
      <w:r w:rsidR="00E24065" w:rsidRPr="00D12025">
        <w:t xml:space="preserve"> </w:t>
      </w:r>
      <w:r w:rsidRPr="00D12025">
        <w:t>the</w:t>
      </w:r>
      <w:r w:rsidR="00E24065" w:rsidRPr="00D12025">
        <w:t xml:space="preserve"> </w:t>
      </w:r>
      <w:r w:rsidRPr="00D12025">
        <w:t>increase</w:t>
      </w:r>
      <w:r w:rsidR="00E24065" w:rsidRPr="00D12025">
        <w:t xml:space="preserve"> </w:t>
      </w:r>
      <w:r w:rsidRPr="00D12025">
        <w:t>of</w:t>
      </w:r>
      <w:r w:rsidR="00E24065" w:rsidRPr="00D12025">
        <w:t xml:space="preserve"> </w:t>
      </w:r>
      <w:r w:rsidRPr="00D12025">
        <w:t>resources</w:t>
      </w:r>
      <w:r w:rsidR="00E24065" w:rsidRPr="00D12025">
        <w:t xml:space="preserve"> </w:t>
      </w:r>
      <w:r w:rsidRPr="00D12025">
        <w:t>for</w:t>
      </w:r>
      <w:r w:rsidR="00E24065" w:rsidRPr="00D12025">
        <w:t xml:space="preserve"> </w:t>
      </w:r>
      <w:r w:rsidRPr="00D12025">
        <w:t>prisoners</w:t>
      </w:r>
      <w:r w:rsidR="00E24065" w:rsidRPr="00D12025">
        <w:t xml:space="preserve">’ </w:t>
      </w:r>
      <w:r w:rsidRPr="00D12025">
        <w:t>welfare</w:t>
      </w:r>
      <w:r w:rsidR="00E24065" w:rsidRPr="00D12025">
        <w:t xml:space="preserve"> </w:t>
      </w:r>
      <w:r w:rsidRPr="00D12025">
        <w:t>improvement.</w:t>
      </w:r>
      <w:r w:rsidR="00E24065" w:rsidRPr="00D12025">
        <w:t xml:space="preserve"> </w:t>
      </w:r>
      <w:r w:rsidRPr="00D12025">
        <w:t>More</w:t>
      </w:r>
      <w:r w:rsidR="00E24065" w:rsidRPr="00D12025">
        <w:t xml:space="preserve"> </w:t>
      </w:r>
      <w:r w:rsidRPr="00D12025">
        <w:t>importantly,</w:t>
      </w:r>
      <w:r w:rsidR="00E24065" w:rsidRPr="00D12025">
        <w:t xml:space="preserve"> </w:t>
      </w:r>
      <w:r w:rsidRPr="00D12025">
        <w:t>this</w:t>
      </w:r>
      <w:r w:rsidR="00E24065" w:rsidRPr="00D12025">
        <w:t xml:space="preserve"> </w:t>
      </w:r>
      <w:r w:rsidRPr="00D12025">
        <w:t>has</w:t>
      </w:r>
      <w:r w:rsidR="00E24065" w:rsidRPr="00D12025">
        <w:t xml:space="preserve"> </w:t>
      </w:r>
      <w:r w:rsidRPr="00D12025">
        <w:t>eased</w:t>
      </w:r>
      <w:r w:rsidR="00E24065" w:rsidRPr="00D12025">
        <w:t xml:space="preserve"> </w:t>
      </w:r>
      <w:r w:rsidRPr="00D12025">
        <w:t>the</w:t>
      </w:r>
      <w:r w:rsidR="00E24065" w:rsidRPr="00D12025">
        <w:t xml:space="preserve"> </w:t>
      </w:r>
      <w:r w:rsidRPr="00D12025">
        <w:t>pressure</w:t>
      </w:r>
      <w:r w:rsidR="00E24065" w:rsidRPr="00D12025">
        <w:t xml:space="preserve"> </w:t>
      </w:r>
      <w:r w:rsidRPr="00D12025">
        <w:t>in</w:t>
      </w:r>
      <w:r w:rsidR="00E24065" w:rsidRPr="00D12025">
        <w:t xml:space="preserve"> </w:t>
      </w:r>
      <w:r w:rsidRPr="00D12025">
        <w:t>prisons</w:t>
      </w:r>
      <w:r w:rsidR="00E24065" w:rsidRPr="00D12025">
        <w:t xml:space="preserve"> </w:t>
      </w:r>
      <w:r w:rsidRPr="00D12025">
        <w:t>as</w:t>
      </w:r>
      <w:r w:rsidR="00E24065" w:rsidRPr="00D12025">
        <w:t xml:space="preserve"> </w:t>
      </w:r>
      <w:r w:rsidRPr="00D12025">
        <w:t>most</w:t>
      </w:r>
      <w:r w:rsidR="00E24065" w:rsidRPr="00D12025">
        <w:t xml:space="preserve"> </w:t>
      </w:r>
      <w:r w:rsidRPr="00D12025">
        <w:t>of</w:t>
      </w:r>
      <w:r w:rsidR="00E24065" w:rsidRPr="00D12025">
        <w:t xml:space="preserve"> </w:t>
      </w:r>
      <w:r w:rsidRPr="00D12025">
        <w:t>the</w:t>
      </w:r>
      <w:r w:rsidR="00E24065" w:rsidRPr="00D12025">
        <w:t xml:space="preserve"> </w:t>
      </w:r>
      <w:r w:rsidRPr="00D12025">
        <w:t>prisoners</w:t>
      </w:r>
      <w:r w:rsidR="00E24065" w:rsidRPr="00D12025">
        <w:t xml:space="preserve"> </w:t>
      </w:r>
      <w:r w:rsidRPr="00D12025">
        <w:t>are</w:t>
      </w:r>
      <w:r w:rsidR="00E24065" w:rsidRPr="00D12025">
        <w:t xml:space="preserve"> </w:t>
      </w:r>
      <w:r w:rsidRPr="00D12025">
        <w:t>engaged</w:t>
      </w:r>
      <w:r w:rsidR="00E24065" w:rsidRPr="00D12025">
        <w:t xml:space="preserve"> </w:t>
      </w:r>
      <w:r w:rsidRPr="00D12025">
        <w:t>outside</w:t>
      </w:r>
      <w:r w:rsidR="00E24065" w:rsidRPr="00D12025">
        <w:t xml:space="preserve"> </w:t>
      </w:r>
      <w:r w:rsidRPr="00D12025">
        <w:t>the</w:t>
      </w:r>
      <w:r w:rsidR="00E24065" w:rsidRPr="00D12025">
        <w:t xml:space="preserve"> </w:t>
      </w:r>
      <w:r w:rsidRPr="00D12025">
        <w:t>prisons.</w:t>
      </w:r>
    </w:p>
    <w:p w:rsidR="00951BC8" w:rsidRPr="00D12025" w:rsidRDefault="00951BC8" w:rsidP="00D12025">
      <w:pPr>
        <w:pStyle w:val="SingleTxtG"/>
      </w:pPr>
      <w:r w:rsidRPr="00D12025">
        <w:t>63.</w:t>
      </w:r>
      <w:r w:rsidRPr="00D12025">
        <w:tab/>
        <w:t>Above</w:t>
      </w:r>
      <w:r w:rsidR="00E24065" w:rsidRPr="00D12025">
        <w:t xml:space="preserve"> </w:t>
      </w:r>
      <w:r w:rsidRPr="00D12025">
        <w:t>all,</w:t>
      </w:r>
      <w:r w:rsidR="00E24065" w:rsidRPr="00D12025">
        <w:t xml:space="preserve"> </w:t>
      </w:r>
      <w:r w:rsidRPr="00D12025">
        <w:t>the</w:t>
      </w:r>
      <w:r w:rsidR="00E24065" w:rsidRPr="00D12025">
        <w:t xml:space="preserve"> </w:t>
      </w:r>
      <w:r w:rsidRPr="00D12025">
        <w:t>government</w:t>
      </w:r>
      <w:r w:rsidR="00E24065" w:rsidRPr="00D12025">
        <w:t xml:space="preserve"> </w:t>
      </w:r>
      <w:r w:rsidRPr="00D12025">
        <w:t>has</w:t>
      </w:r>
      <w:r w:rsidR="00E24065" w:rsidRPr="00D12025">
        <w:t xml:space="preserve"> </w:t>
      </w:r>
      <w:r w:rsidRPr="00D12025">
        <w:t>recently</w:t>
      </w:r>
      <w:r w:rsidR="00E24065" w:rsidRPr="00D12025">
        <w:t xml:space="preserve"> </w:t>
      </w:r>
      <w:r w:rsidRPr="00D12025">
        <w:t>built</w:t>
      </w:r>
      <w:r w:rsidR="00E24065" w:rsidRPr="00D12025">
        <w:t xml:space="preserve"> </w:t>
      </w:r>
      <w:r w:rsidRPr="00D12025">
        <w:t>more</w:t>
      </w:r>
      <w:r w:rsidR="00E24065" w:rsidRPr="00D12025">
        <w:t xml:space="preserve"> </w:t>
      </w:r>
      <w:r w:rsidRPr="00D12025">
        <w:t>and</w:t>
      </w:r>
      <w:r w:rsidR="00E24065" w:rsidRPr="00D12025">
        <w:t xml:space="preserve"> </w:t>
      </w:r>
      <w:r w:rsidRPr="00D12025">
        <w:t>better</w:t>
      </w:r>
      <w:r w:rsidR="00E24065" w:rsidRPr="00D12025">
        <w:t xml:space="preserve"> </w:t>
      </w:r>
      <w:r w:rsidRPr="00D12025">
        <w:t>furnished</w:t>
      </w:r>
      <w:r w:rsidR="00E24065" w:rsidRPr="00D12025">
        <w:t xml:space="preserve"> </w:t>
      </w:r>
      <w:r w:rsidRPr="00D12025">
        <w:t>detention</w:t>
      </w:r>
      <w:r w:rsidR="00E24065" w:rsidRPr="00D12025">
        <w:t xml:space="preserve"> </w:t>
      </w:r>
      <w:r w:rsidRPr="00D12025">
        <w:t>facilities</w:t>
      </w:r>
      <w:r w:rsidR="00E24065" w:rsidRPr="00D12025">
        <w:t xml:space="preserve"> </w:t>
      </w:r>
      <w:r w:rsidRPr="00D12025">
        <w:t>that</w:t>
      </w:r>
      <w:r w:rsidR="00E24065" w:rsidRPr="00D12025">
        <w:t xml:space="preserve"> </w:t>
      </w:r>
      <w:r w:rsidRPr="00D12025">
        <w:t>have</w:t>
      </w:r>
      <w:r w:rsidR="00E24065" w:rsidRPr="00D12025">
        <w:t xml:space="preserve"> </w:t>
      </w:r>
      <w:r w:rsidRPr="00D12025">
        <w:t>not</w:t>
      </w:r>
      <w:r w:rsidR="00E24065" w:rsidRPr="00D12025">
        <w:t xml:space="preserve"> </w:t>
      </w:r>
      <w:r w:rsidRPr="00D12025">
        <w:t>only</w:t>
      </w:r>
      <w:r w:rsidR="00E24065" w:rsidRPr="00D12025">
        <w:t xml:space="preserve"> </w:t>
      </w:r>
      <w:r w:rsidRPr="00D12025">
        <w:t>made</w:t>
      </w:r>
      <w:r w:rsidR="00E24065" w:rsidRPr="00D12025">
        <w:t xml:space="preserve"> </w:t>
      </w:r>
      <w:r w:rsidRPr="00D12025">
        <w:t>the</w:t>
      </w:r>
      <w:r w:rsidR="00E24065" w:rsidRPr="00D12025">
        <w:t xml:space="preserve"> </w:t>
      </w:r>
      <w:r w:rsidRPr="00D12025">
        <w:t>lives</w:t>
      </w:r>
      <w:r w:rsidR="00E24065" w:rsidRPr="00D12025">
        <w:t xml:space="preserve"> </w:t>
      </w:r>
      <w:r w:rsidRPr="00D12025">
        <w:t>of</w:t>
      </w:r>
      <w:r w:rsidR="00E24065" w:rsidRPr="00D12025">
        <w:t xml:space="preserve"> </w:t>
      </w:r>
      <w:r w:rsidRPr="00D12025">
        <w:t>prisoners</w:t>
      </w:r>
      <w:r w:rsidR="00E24065" w:rsidRPr="00D12025">
        <w:t xml:space="preserve"> </w:t>
      </w:r>
      <w:r w:rsidRPr="00D12025">
        <w:t>simple</w:t>
      </w:r>
      <w:r w:rsidR="00E24065" w:rsidRPr="00D12025">
        <w:t xml:space="preserve"> </w:t>
      </w:r>
      <w:r w:rsidRPr="00D12025">
        <w:t>and</w:t>
      </w:r>
      <w:r w:rsidR="00E24065" w:rsidRPr="00D12025">
        <w:t xml:space="preserve"> </w:t>
      </w:r>
      <w:r w:rsidRPr="00D12025">
        <w:t>comfortable</w:t>
      </w:r>
      <w:r w:rsidR="00E24065" w:rsidRPr="00D12025">
        <w:t xml:space="preserve"> </w:t>
      </w:r>
      <w:r w:rsidRPr="00D12025">
        <w:t>but</w:t>
      </w:r>
      <w:r w:rsidR="00E24065" w:rsidRPr="00D12025">
        <w:t xml:space="preserve"> </w:t>
      </w:r>
      <w:r w:rsidRPr="00D12025">
        <w:t>also</w:t>
      </w:r>
      <w:r w:rsidR="00E24065" w:rsidRPr="00D12025">
        <w:t xml:space="preserve"> </w:t>
      </w:r>
      <w:r w:rsidRPr="00D12025">
        <w:t>reduced</w:t>
      </w:r>
      <w:r w:rsidR="00E24065" w:rsidRPr="00D12025">
        <w:t xml:space="preserve"> </w:t>
      </w:r>
      <w:r w:rsidRPr="00D12025">
        <w:t>the</w:t>
      </w:r>
      <w:r w:rsidR="00E24065" w:rsidRPr="00D12025">
        <w:t xml:space="preserve"> </w:t>
      </w:r>
      <w:r w:rsidRPr="00D12025">
        <w:t>pressure</w:t>
      </w:r>
      <w:r w:rsidR="00E24065" w:rsidRPr="00D12025">
        <w:t xml:space="preserve"> </w:t>
      </w:r>
      <w:r w:rsidRPr="00D12025">
        <w:t>on</w:t>
      </w:r>
      <w:r w:rsidR="00E24065" w:rsidRPr="00D12025">
        <w:t xml:space="preserve"> </w:t>
      </w:r>
      <w:r w:rsidRPr="00D12025">
        <w:t>the</w:t>
      </w:r>
      <w:r w:rsidR="00E24065" w:rsidRPr="00D12025">
        <w:t xml:space="preserve"> </w:t>
      </w:r>
      <w:r w:rsidRPr="00D12025">
        <w:t>poor</w:t>
      </w:r>
      <w:r w:rsidR="00E24065" w:rsidRPr="00D12025">
        <w:t xml:space="preserve"> </w:t>
      </w:r>
      <w:r w:rsidRPr="00D12025">
        <w:t>and</w:t>
      </w:r>
      <w:r w:rsidR="00E24065" w:rsidRPr="00D12025">
        <w:t xml:space="preserve"> </w:t>
      </w:r>
      <w:r w:rsidRPr="00D12025">
        <w:t>inadequate</w:t>
      </w:r>
      <w:r w:rsidR="00E24065" w:rsidRPr="00D12025">
        <w:t xml:space="preserve"> </w:t>
      </w:r>
      <w:r w:rsidRPr="00D12025">
        <w:t>existing</w:t>
      </w:r>
      <w:r w:rsidR="00E24065" w:rsidRPr="00D12025">
        <w:t xml:space="preserve"> </w:t>
      </w:r>
      <w:r w:rsidRPr="00D12025">
        <w:t>infrastructure.</w:t>
      </w:r>
      <w:r w:rsidR="00E24065" w:rsidRPr="00D12025">
        <w:t xml:space="preserve"> </w:t>
      </w:r>
      <w:r w:rsidRPr="00D12025">
        <w:t>Among</w:t>
      </w:r>
      <w:r w:rsidR="00E24065" w:rsidRPr="00D12025">
        <w:t xml:space="preserve"> </w:t>
      </w:r>
      <w:r w:rsidRPr="00D12025">
        <w:t>other</w:t>
      </w:r>
      <w:r w:rsidR="00E24065" w:rsidRPr="00D12025">
        <w:t xml:space="preserve"> </w:t>
      </w:r>
      <w:r w:rsidRPr="00D12025">
        <w:t>prison</w:t>
      </w:r>
      <w:r w:rsidR="00E24065" w:rsidRPr="00D12025">
        <w:t xml:space="preserve"> </w:t>
      </w:r>
      <w:r w:rsidRPr="00D12025">
        <w:t>facilities</w:t>
      </w:r>
      <w:r w:rsidR="00E24065" w:rsidRPr="00D12025">
        <w:t xml:space="preserve"> </w:t>
      </w:r>
      <w:r w:rsidRPr="00D12025">
        <w:t>built</w:t>
      </w:r>
      <w:r w:rsidR="00E24065" w:rsidRPr="00D12025">
        <w:t xml:space="preserve"> </w:t>
      </w:r>
      <w:r w:rsidRPr="00D12025">
        <w:t>include</w:t>
      </w:r>
      <w:r w:rsidR="00E24065" w:rsidRPr="00D12025">
        <w:t xml:space="preserve"> </w:t>
      </w:r>
      <w:r w:rsidRPr="00D12025">
        <w:t>the</w:t>
      </w:r>
      <w:r w:rsidR="00E24065" w:rsidRPr="00D12025">
        <w:t xml:space="preserve"> </w:t>
      </w:r>
      <w:r w:rsidRPr="00D12025">
        <w:t>Mpanga</w:t>
      </w:r>
      <w:r w:rsidR="00E24065" w:rsidRPr="00D12025">
        <w:t xml:space="preserve"> </w:t>
      </w:r>
      <w:r w:rsidRPr="00D12025">
        <w:t>prison</w:t>
      </w:r>
      <w:r w:rsidR="00E24065" w:rsidRPr="00D12025">
        <w:t xml:space="preserve"> </w:t>
      </w:r>
      <w:r w:rsidRPr="00D12025">
        <w:t>facility</w:t>
      </w:r>
      <w:r w:rsidR="00E24065" w:rsidRPr="00D12025">
        <w:t xml:space="preserve"> </w:t>
      </w:r>
      <w:r w:rsidRPr="00D12025">
        <w:t>which</w:t>
      </w:r>
      <w:r w:rsidR="00E24065" w:rsidRPr="00D12025">
        <w:t xml:space="preserve"> </w:t>
      </w:r>
      <w:r w:rsidRPr="00D12025">
        <w:t>has</w:t>
      </w:r>
      <w:r w:rsidR="00E24065" w:rsidRPr="00D12025">
        <w:t xml:space="preserve"> </w:t>
      </w:r>
      <w:r w:rsidRPr="00D12025">
        <w:t>the</w:t>
      </w:r>
      <w:r w:rsidR="00E24065" w:rsidRPr="00D12025">
        <w:t xml:space="preserve"> </w:t>
      </w:r>
      <w:r w:rsidRPr="00D12025">
        <w:t>capacity</w:t>
      </w:r>
      <w:r w:rsidR="00E24065" w:rsidRPr="00D12025">
        <w:t xml:space="preserve"> </w:t>
      </w:r>
      <w:r w:rsidRPr="00D12025">
        <w:t>to</w:t>
      </w:r>
      <w:r w:rsidR="00E24065" w:rsidRPr="00D12025">
        <w:t xml:space="preserve"> </w:t>
      </w:r>
      <w:r w:rsidRPr="00D12025">
        <w:t>accommodate</w:t>
      </w:r>
      <w:r w:rsidR="00E24065" w:rsidRPr="00D12025">
        <w:t xml:space="preserve"> </w:t>
      </w:r>
      <w:r w:rsidRPr="00D12025">
        <w:t>a</w:t>
      </w:r>
      <w:r w:rsidR="00E24065" w:rsidRPr="00D12025">
        <w:t xml:space="preserve"> </w:t>
      </w:r>
      <w:r w:rsidRPr="00D12025">
        <w:t>large</w:t>
      </w:r>
      <w:r w:rsidR="00E24065" w:rsidRPr="00D12025">
        <w:t xml:space="preserve"> </w:t>
      </w:r>
      <w:r w:rsidRPr="00D12025">
        <w:t>number</w:t>
      </w:r>
      <w:r w:rsidR="00E24065" w:rsidRPr="00D12025">
        <w:t xml:space="preserve"> </w:t>
      </w:r>
      <w:r w:rsidRPr="00D12025">
        <w:t>of</w:t>
      </w:r>
      <w:r w:rsidR="00E24065" w:rsidRPr="00D12025">
        <w:t xml:space="preserve"> </w:t>
      </w:r>
      <w:r w:rsidRPr="00D12025">
        <w:t>prisoners</w:t>
      </w:r>
      <w:r w:rsidR="00E24065" w:rsidRPr="00D12025">
        <w:t xml:space="preserve"> </w:t>
      </w:r>
      <w:r w:rsidRPr="00D12025">
        <w:t>with</w:t>
      </w:r>
      <w:r w:rsidR="00E24065" w:rsidRPr="00D12025">
        <w:t xml:space="preserve"> </w:t>
      </w:r>
      <w:r w:rsidRPr="00D12025">
        <w:t>extremely</w:t>
      </w:r>
      <w:r w:rsidR="00E24065" w:rsidRPr="00D12025">
        <w:t xml:space="preserve"> </w:t>
      </w:r>
      <w:r w:rsidRPr="00D12025">
        <w:t>good</w:t>
      </w:r>
      <w:r w:rsidR="00E24065" w:rsidRPr="00D12025">
        <w:t xml:space="preserve"> </w:t>
      </w:r>
      <w:r w:rsidRPr="00D12025">
        <w:t>environment.</w:t>
      </w:r>
      <w:r w:rsidR="00E24065" w:rsidRPr="00D12025">
        <w:t xml:space="preserve"> </w:t>
      </w:r>
      <w:r w:rsidRPr="00D12025">
        <w:t>The</w:t>
      </w:r>
      <w:r w:rsidR="00E24065" w:rsidRPr="00D12025">
        <w:t xml:space="preserve"> </w:t>
      </w:r>
      <w:r w:rsidRPr="00D12025">
        <w:t>facility</w:t>
      </w:r>
      <w:r w:rsidR="00E24065" w:rsidRPr="00D12025">
        <w:t xml:space="preserve"> </w:t>
      </w:r>
      <w:r w:rsidRPr="00D12025">
        <w:t>has</w:t>
      </w:r>
      <w:r w:rsidR="00E24065" w:rsidRPr="00D12025">
        <w:t xml:space="preserve"> </w:t>
      </w:r>
      <w:r w:rsidRPr="00D12025">
        <w:t>been</w:t>
      </w:r>
      <w:r w:rsidR="00E24065" w:rsidRPr="00D12025">
        <w:t xml:space="preserve"> </w:t>
      </w:r>
      <w:r w:rsidRPr="00D12025">
        <w:t>rated</w:t>
      </w:r>
      <w:r w:rsidR="00E24065" w:rsidRPr="00D12025">
        <w:t xml:space="preserve"> </w:t>
      </w:r>
      <w:r w:rsidRPr="00D12025">
        <w:t>and</w:t>
      </w:r>
      <w:r w:rsidR="00E24065" w:rsidRPr="00D12025">
        <w:t xml:space="preserve"> </w:t>
      </w:r>
      <w:r w:rsidRPr="00D12025">
        <w:t>appreciated</w:t>
      </w:r>
      <w:r w:rsidR="00E24065" w:rsidRPr="00D12025">
        <w:t xml:space="preserve"> </w:t>
      </w:r>
      <w:r w:rsidRPr="00D12025">
        <w:t>on</w:t>
      </w:r>
      <w:r w:rsidR="00E24065" w:rsidRPr="00D12025">
        <w:t xml:space="preserve"> </w:t>
      </w:r>
      <w:r w:rsidRPr="00D12025">
        <w:t>international</w:t>
      </w:r>
      <w:r w:rsidR="00E24065" w:rsidRPr="00D12025">
        <w:t xml:space="preserve"> </w:t>
      </w:r>
      <w:r w:rsidRPr="00D12025">
        <w:t>standards.</w:t>
      </w:r>
      <w:r w:rsidR="00E24065" w:rsidRPr="00D12025">
        <w:t xml:space="preserve"> </w:t>
      </w:r>
      <w:r w:rsidRPr="00D12025">
        <w:t>Furthermore,</w:t>
      </w:r>
      <w:r w:rsidR="00E24065" w:rsidRPr="00D12025">
        <w:t xml:space="preserve"> </w:t>
      </w:r>
      <w:r w:rsidRPr="00D12025">
        <w:t>the</w:t>
      </w:r>
      <w:r w:rsidR="00E24065" w:rsidRPr="00D12025">
        <w:t xml:space="preserve"> </w:t>
      </w:r>
      <w:r w:rsidRPr="00D12025">
        <w:t>existing</w:t>
      </w:r>
      <w:r w:rsidR="00E24065" w:rsidRPr="00D12025">
        <w:t xml:space="preserve"> </w:t>
      </w:r>
      <w:r w:rsidRPr="00D12025">
        <w:t>prison</w:t>
      </w:r>
      <w:r w:rsidR="00E24065" w:rsidRPr="00D12025">
        <w:t xml:space="preserve"> </w:t>
      </w:r>
      <w:r w:rsidRPr="00D12025">
        <w:t>facilities</w:t>
      </w:r>
      <w:r w:rsidR="00E24065" w:rsidRPr="00D12025">
        <w:t xml:space="preserve"> </w:t>
      </w:r>
      <w:r w:rsidRPr="00D12025">
        <w:t>have</w:t>
      </w:r>
      <w:r w:rsidR="00E24065" w:rsidRPr="00D12025">
        <w:t xml:space="preserve"> </w:t>
      </w:r>
      <w:r w:rsidRPr="00D12025">
        <w:t>been</w:t>
      </w:r>
      <w:r w:rsidR="00E24065" w:rsidRPr="00D12025">
        <w:t xml:space="preserve"> </w:t>
      </w:r>
      <w:r w:rsidRPr="00D12025">
        <w:t>either</w:t>
      </w:r>
      <w:r w:rsidR="00E24065" w:rsidRPr="00D12025">
        <w:t xml:space="preserve"> </w:t>
      </w:r>
      <w:r w:rsidRPr="00D12025">
        <w:t>rehabilitated</w:t>
      </w:r>
      <w:r w:rsidR="00E24065" w:rsidRPr="00D12025">
        <w:t xml:space="preserve"> </w:t>
      </w:r>
      <w:r w:rsidRPr="00D12025">
        <w:t>or</w:t>
      </w:r>
      <w:r w:rsidR="00E24065" w:rsidRPr="00D12025">
        <w:t xml:space="preserve"> </w:t>
      </w:r>
      <w:r w:rsidRPr="00D12025">
        <w:t>renovated</w:t>
      </w:r>
      <w:r w:rsidR="00E24065" w:rsidRPr="00D12025">
        <w:t xml:space="preserve"> </w:t>
      </w:r>
      <w:r w:rsidRPr="00D12025">
        <w:t>to</w:t>
      </w:r>
      <w:r w:rsidR="00E24065" w:rsidRPr="00D12025">
        <w:t xml:space="preserve"> </w:t>
      </w:r>
      <w:r w:rsidRPr="00D12025">
        <w:t>decent</w:t>
      </w:r>
      <w:r w:rsidR="00E24065" w:rsidRPr="00D12025">
        <w:t xml:space="preserve"> </w:t>
      </w:r>
      <w:r w:rsidRPr="00D12025">
        <w:t>standards.</w:t>
      </w:r>
      <w:r w:rsidR="00E24065" w:rsidRPr="00D12025">
        <w:t xml:space="preserve"> </w:t>
      </w:r>
    </w:p>
    <w:p w:rsidR="00951BC8" w:rsidRPr="00D12025" w:rsidRDefault="00951BC8" w:rsidP="00D12025">
      <w:pPr>
        <w:pStyle w:val="SingleTxtG"/>
      </w:pPr>
      <w:r w:rsidRPr="00D12025">
        <w:t>64.</w:t>
      </w:r>
      <w:r w:rsidRPr="00D12025">
        <w:tab/>
        <w:t>To</w:t>
      </w:r>
      <w:r w:rsidR="00E24065" w:rsidRPr="00D12025">
        <w:t xml:space="preserve"> </w:t>
      </w:r>
      <w:r w:rsidRPr="00D12025">
        <w:t>ease</w:t>
      </w:r>
      <w:r w:rsidR="00E24065" w:rsidRPr="00D12025">
        <w:t xml:space="preserve"> </w:t>
      </w:r>
      <w:r w:rsidRPr="00D12025">
        <w:t>pressure</w:t>
      </w:r>
      <w:r w:rsidR="00E24065" w:rsidRPr="00D12025">
        <w:t xml:space="preserve"> </w:t>
      </w:r>
      <w:r w:rsidRPr="00D12025">
        <w:t>on</w:t>
      </w:r>
      <w:r w:rsidR="00E24065" w:rsidRPr="00D12025">
        <w:t xml:space="preserve"> </w:t>
      </w:r>
      <w:r w:rsidRPr="00D12025">
        <w:t>prisons,</w:t>
      </w:r>
      <w:r w:rsidR="00E24065" w:rsidRPr="00D12025">
        <w:t xml:space="preserve"> </w:t>
      </w:r>
      <w:r w:rsidRPr="00D12025">
        <w:t>the</w:t>
      </w:r>
      <w:r w:rsidR="00E24065" w:rsidRPr="00D12025">
        <w:t xml:space="preserve"> </w:t>
      </w:r>
      <w:r w:rsidRPr="00D12025">
        <w:t>government</w:t>
      </w:r>
      <w:r w:rsidR="00E24065" w:rsidRPr="00D12025">
        <w:t xml:space="preserve"> </w:t>
      </w:r>
      <w:r w:rsidRPr="00D12025">
        <w:t>of</w:t>
      </w:r>
      <w:r w:rsidR="00E24065" w:rsidRPr="00D12025">
        <w:t xml:space="preserve"> </w:t>
      </w:r>
      <w:r w:rsidRPr="00D12025">
        <w:t>Rwanda</w:t>
      </w:r>
      <w:r w:rsidR="00E24065" w:rsidRPr="00D12025">
        <w:t xml:space="preserve"> </w:t>
      </w:r>
      <w:r w:rsidRPr="00D12025">
        <w:t>established</w:t>
      </w:r>
      <w:r w:rsidR="00E24065" w:rsidRPr="00D12025">
        <w:t xml:space="preserve"> </w:t>
      </w:r>
      <w:r w:rsidRPr="007339E3">
        <w:rPr>
          <w:i/>
        </w:rPr>
        <w:t>gacaca</w:t>
      </w:r>
      <w:r w:rsidR="00E24065" w:rsidRPr="00D12025">
        <w:t xml:space="preserve"> </w:t>
      </w:r>
      <w:r w:rsidRPr="00D12025">
        <w:t>courts</w:t>
      </w:r>
      <w:r w:rsidR="00E24065" w:rsidRPr="00D12025">
        <w:t xml:space="preserve"> </w:t>
      </w:r>
      <w:r w:rsidRPr="00D12025">
        <w:t>with</w:t>
      </w:r>
      <w:r w:rsidR="00E24065" w:rsidRPr="00D12025">
        <w:t xml:space="preserve"> </w:t>
      </w:r>
      <w:r w:rsidRPr="00D12025">
        <w:t>a</w:t>
      </w:r>
      <w:r w:rsidR="00E24065" w:rsidRPr="00D12025">
        <w:t xml:space="preserve"> </w:t>
      </w:r>
      <w:r w:rsidRPr="00D12025">
        <w:t>specific</w:t>
      </w:r>
      <w:r w:rsidR="00E24065" w:rsidRPr="00D12025">
        <w:t xml:space="preserve"> </w:t>
      </w:r>
      <w:r w:rsidRPr="00D12025">
        <w:t>mission</w:t>
      </w:r>
      <w:r w:rsidR="00E24065" w:rsidRPr="00D12025">
        <w:t xml:space="preserve"> </w:t>
      </w:r>
      <w:r w:rsidRPr="00D12025">
        <w:t>to</w:t>
      </w:r>
      <w:r w:rsidR="00E24065" w:rsidRPr="00D12025">
        <w:t xml:space="preserve"> </w:t>
      </w:r>
      <w:r w:rsidRPr="00D12025">
        <w:t>try</w:t>
      </w:r>
      <w:r w:rsidR="00E24065" w:rsidRPr="00D12025">
        <w:t xml:space="preserve"> </w:t>
      </w:r>
      <w:r w:rsidRPr="00D12025">
        <w:t>genocide</w:t>
      </w:r>
      <w:r w:rsidR="00E24065" w:rsidRPr="00D12025">
        <w:t xml:space="preserve"> </w:t>
      </w:r>
      <w:r w:rsidRPr="00D12025">
        <w:t>suspects.</w:t>
      </w:r>
      <w:r w:rsidR="00E24065" w:rsidRPr="00D12025">
        <w:t xml:space="preserve"> </w:t>
      </w:r>
      <w:r w:rsidRPr="00D12025">
        <w:t>Indeed,</w:t>
      </w:r>
      <w:r w:rsidR="00E24065" w:rsidRPr="00D12025">
        <w:t xml:space="preserve"> </w:t>
      </w:r>
      <w:r w:rsidRPr="00D12025">
        <w:t>a</w:t>
      </w:r>
      <w:r w:rsidR="00E24065" w:rsidRPr="00D12025">
        <w:t xml:space="preserve"> </w:t>
      </w:r>
      <w:r w:rsidRPr="00D12025">
        <w:t>large</w:t>
      </w:r>
      <w:r w:rsidR="00E24065" w:rsidRPr="00D12025">
        <w:t xml:space="preserve"> </w:t>
      </w:r>
      <w:r w:rsidRPr="00D12025">
        <w:t>number</w:t>
      </w:r>
      <w:r w:rsidR="00E24065" w:rsidRPr="00D12025">
        <w:t xml:space="preserve"> </w:t>
      </w:r>
      <w:r w:rsidRPr="00D12025">
        <w:t>of</w:t>
      </w:r>
      <w:r w:rsidR="00E24065" w:rsidRPr="00D12025">
        <w:t xml:space="preserve"> </w:t>
      </w:r>
      <w:r w:rsidRPr="00D12025">
        <w:t>suspects</w:t>
      </w:r>
      <w:r w:rsidR="00E24065" w:rsidRPr="00D12025">
        <w:t xml:space="preserve"> </w:t>
      </w:r>
      <w:r w:rsidRPr="00D12025">
        <w:t>have</w:t>
      </w:r>
      <w:r w:rsidR="00E24065" w:rsidRPr="00D12025">
        <w:t xml:space="preserve"> </w:t>
      </w:r>
      <w:r w:rsidRPr="00D12025">
        <w:t>been</w:t>
      </w:r>
      <w:r w:rsidR="00E24065" w:rsidRPr="00D12025">
        <w:t xml:space="preserve"> </w:t>
      </w:r>
      <w:r w:rsidRPr="00D12025">
        <w:t>tried</w:t>
      </w:r>
      <w:r w:rsidR="00E24065" w:rsidRPr="00D12025">
        <w:t xml:space="preserve"> </w:t>
      </w:r>
      <w:r w:rsidRPr="00D12025">
        <w:t>and</w:t>
      </w:r>
      <w:r w:rsidR="00E24065" w:rsidRPr="00D12025">
        <w:t xml:space="preserve"> </w:t>
      </w:r>
      <w:r w:rsidRPr="00D12025">
        <w:t>either</w:t>
      </w:r>
      <w:r w:rsidR="00E24065" w:rsidRPr="00D12025">
        <w:t xml:space="preserve"> </w:t>
      </w:r>
      <w:r w:rsidRPr="00D12025">
        <w:t>acquitted</w:t>
      </w:r>
      <w:r w:rsidR="00E24065" w:rsidRPr="00D12025">
        <w:t xml:space="preserve"> </w:t>
      </w:r>
      <w:r w:rsidRPr="00D12025">
        <w:t>or</w:t>
      </w:r>
      <w:r w:rsidR="00E24065" w:rsidRPr="00D12025">
        <w:t xml:space="preserve"> </w:t>
      </w:r>
      <w:r w:rsidRPr="00D12025">
        <w:t>sentenced</w:t>
      </w:r>
      <w:r w:rsidR="00E24065" w:rsidRPr="00D12025">
        <w:t xml:space="preserve"> </w:t>
      </w:r>
      <w:r w:rsidRPr="00D12025">
        <w:t>by</w:t>
      </w:r>
      <w:r w:rsidR="00E24065" w:rsidRPr="00D12025">
        <w:t xml:space="preserve"> </w:t>
      </w:r>
      <w:r w:rsidRPr="007339E3">
        <w:rPr>
          <w:i/>
        </w:rPr>
        <w:t>gacaca</w:t>
      </w:r>
      <w:r w:rsidRPr="00D12025">
        <w:t>.</w:t>
      </w:r>
      <w:r w:rsidR="00E24065" w:rsidRPr="00D12025">
        <w:t xml:space="preserve"> </w:t>
      </w:r>
      <w:r w:rsidRPr="00D12025">
        <w:t>For</w:t>
      </w:r>
      <w:r w:rsidR="00E24065" w:rsidRPr="00D12025">
        <w:t xml:space="preserve"> </w:t>
      </w:r>
      <w:r w:rsidRPr="00D12025">
        <w:t>details</w:t>
      </w:r>
      <w:r w:rsidR="00E24065" w:rsidRPr="00D12025">
        <w:t xml:space="preserve"> </w:t>
      </w:r>
      <w:r w:rsidRPr="00D12025">
        <w:t>of</w:t>
      </w:r>
      <w:r w:rsidR="00E24065" w:rsidRPr="00D12025">
        <w:t xml:space="preserve"> </w:t>
      </w:r>
      <w:r w:rsidRPr="00D12025">
        <w:t>tried</w:t>
      </w:r>
      <w:r w:rsidR="00E24065" w:rsidRPr="00D12025">
        <w:t xml:space="preserve"> </w:t>
      </w:r>
      <w:r w:rsidRPr="00D12025">
        <w:t>or</w:t>
      </w:r>
      <w:r w:rsidR="00E24065" w:rsidRPr="00D12025">
        <w:t xml:space="preserve"> </w:t>
      </w:r>
      <w:r w:rsidRPr="00D12025">
        <w:t>pending</w:t>
      </w:r>
      <w:r w:rsidR="00E24065" w:rsidRPr="00D12025">
        <w:t xml:space="preserve"> </w:t>
      </w:r>
      <w:r w:rsidRPr="00D12025">
        <w:t>cases</w:t>
      </w:r>
      <w:r w:rsidR="00E24065" w:rsidRPr="00D12025">
        <w:t xml:space="preserve"> </w:t>
      </w:r>
      <w:r w:rsidRPr="00D12025">
        <w:t>refer</w:t>
      </w:r>
      <w:r w:rsidR="00E24065" w:rsidRPr="00D12025">
        <w:t xml:space="preserve"> </w:t>
      </w:r>
      <w:r w:rsidRPr="00D12025">
        <w:t>to</w:t>
      </w:r>
      <w:r w:rsidR="00E24065" w:rsidRPr="00D12025">
        <w:t xml:space="preserve"> </w:t>
      </w:r>
      <w:r w:rsidRPr="00D12025">
        <w:t>paragraph</w:t>
      </w:r>
      <w:r w:rsidR="00E24065" w:rsidRPr="00D12025">
        <w:t xml:space="preserve"> </w:t>
      </w:r>
      <w:r w:rsidRPr="00D12025">
        <w:fldChar w:fldCharType="begin"/>
      </w:r>
      <w:r w:rsidRPr="00D12025">
        <w:instrText xml:space="preserve"> REF _Ref267557499 \r \h </w:instrText>
      </w:r>
      <w:r w:rsidR="00257C3E" w:rsidRPr="00D12025">
        <w:instrText xml:space="preserve"> \* MERGEFORMAT </w:instrText>
      </w:r>
      <w:r w:rsidRPr="00D12025">
        <w:fldChar w:fldCharType="separate"/>
      </w:r>
      <w:r w:rsidR="009B24E1">
        <w:t>0</w:t>
      </w:r>
      <w:r w:rsidRPr="00D12025">
        <w:fldChar w:fldCharType="end"/>
      </w:r>
      <w:r w:rsidR="00E24065" w:rsidRPr="00D12025">
        <w:t xml:space="preserve"> </w:t>
      </w:r>
      <w:r w:rsidRPr="00D12025">
        <w:t>of</w:t>
      </w:r>
      <w:r w:rsidR="00E24065" w:rsidRPr="00D12025">
        <w:t xml:space="preserve"> </w:t>
      </w:r>
      <w:r w:rsidRPr="00D12025">
        <w:t>the</w:t>
      </w:r>
      <w:r w:rsidR="00E24065" w:rsidRPr="00D12025">
        <w:t xml:space="preserve"> </w:t>
      </w:r>
      <w:r w:rsidRPr="00D12025">
        <w:t>present</w:t>
      </w:r>
      <w:r w:rsidR="00E24065" w:rsidRPr="00D12025">
        <w:t xml:space="preserve"> </w:t>
      </w:r>
      <w:r w:rsidRPr="00D12025">
        <w:t>report.</w:t>
      </w:r>
    </w:p>
    <w:p w:rsidR="00951BC8" w:rsidRPr="00D12025" w:rsidRDefault="00951BC8" w:rsidP="00D12025">
      <w:pPr>
        <w:pStyle w:val="SingleTxtG"/>
      </w:pPr>
      <w:r w:rsidRPr="00D12025">
        <w:t>65.</w:t>
      </w:r>
      <w:r w:rsidRPr="00D12025">
        <w:tab/>
        <w:t>There</w:t>
      </w:r>
      <w:r w:rsidR="00E24065" w:rsidRPr="00D12025">
        <w:t xml:space="preserve"> </w:t>
      </w:r>
      <w:r w:rsidRPr="00D12025">
        <w:t>has</w:t>
      </w:r>
      <w:r w:rsidR="00E24065" w:rsidRPr="00D12025">
        <w:t xml:space="preserve"> </w:t>
      </w:r>
      <w:r w:rsidRPr="00D12025">
        <w:t>been</w:t>
      </w:r>
      <w:r w:rsidR="00E24065" w:rsidRPr="00D12025">
        <w:t xml:space="preserve"> </w:t>
      </w:r>
      <w:r w:rsidRPr="00D12025">
        <w:t>establishment</w:t>
      </w:r>
      <w:r w:rsidR="00E24065" w:rsidRPr="00D12025">
        <w:t xml:space="preserve"> </w:t>
      </w:r>
      <w:r w:rsidRPr="00D12025">
        <w:t>of</w:t>
      </w:r>
      <w:r w:rsidR="00E24065" w:rsidRPr="00D12025">
        <w:t xml:space="preserve"> </w:t>
      </w:r>
      <w:r w:rsidRPr="00D12025">
        <w:t>heath</w:t>
      </w:r>
      <w:r w:rsidR="00E24065" w:rsidRPr="00D12025">
        <w:t xml:space="preserve"> </w:t>
      </w:r>
      <w:r w:rsidRPr="00D12025">
        <w:t>centres</w:t>
      </w:r>
      <w:r w:rsidR="00E24065" w:rsidRPr="00D12025">
        <w:t xml:space="preserve"> </w:t>
      </w:r>
      <w:r w:rsidRPr="00D12025">
        <w:t>in</w:t>
      </w:r>
      <w:r w:rsidR="00E24065" w:rsidRPr="00D12025">
        <w:t xml:space="preserve"> </w:t>
      </w:r>
      <w:r w:rsidRPr="00D12025">
        <w:t>prisons</w:t>
      </w:r>
      <w:r w:rsidR="00E24065" w:rsidRPr="00D12025">
        <w:t xml:space="preserve"> </w:t>
      </w:r>
      <w:r w:rsidRPr="00D12025">
        <w:t>with</w:t>
      </w:r>
      <w:r w:rsidR="00E24065" w:rsidRPr="00D12025">
        <w:t xml:space="preserve"> </w:t>
      </w:r>
      <w:r w:rsidRPr="00D12025">
        <w:t>nurses</w:t>
      </w:r>
      <w:r w:rsidR="00E24065" w:rsidRPr="00D12025">
        <w:t xml:space="preserve"> </w:t>
      </w:r>
      <w:r w:rsidRPr="00D12025">
        <w:t>to</w:t>
      </w:r>
      <w:r w:rsidR="00E24065" w:rsidRPr="00D12025">
        <w:t xml:space="preserve"> </w:t>
      </w:r>
      <w:r w:rsidRPr="00D12025">
        <w:t>look</w:t>
      </w:r>
      <w:r w:rsidR="00E24065" w:rsidRPr="00D12025">
        <w:t xml:space="preserve"> </w:t>
      </w:r>
      <w:r w:rsidRPr="00D12025">
        <w:t>after</w:t>
      </w:r>
      <w:r w:rsidR="00E24065" w:rsidRPr="00D12025">
        <w:t xml:space="preserve"> </w:t>
      </w:r>
      <w:r w:rsidRPr="00D12025">
        <w:t>prison</w:t>
      </w:r>
      <w:r w:rsidR="00E24065" w:rsidRPr="00D12025">
        <w:t xml:space="preserve"> </w:t>
      </w:r>
      <w:r w:rsidRPr="00D12025">
        <w:t>patients.</w:t>
      </w:r>
      <w:r w:rsidR="00E24065" w:rsidRPr="00D12025">
        <w:t xml:space="preserve"> </w:t>
      </w:r>
      <w:r w:rsidRPr="00D12025">
        <w:t>Particular</w:t>
      </w:r>
      <w:r w:rsidR="00E24065" w:rsidRPr="00D12025">
        <w:t xml:space="preserve"> </w:t>
      </w:r>
      <w:r w:rsidRPr="00D12025">
        <w:t>attention</w:t>
      </w:r>
      <w:r w:rsidR="00E24065" w:rsidRPr="00D12025">
        <w:t xml:space="preserve"> </w:t>
      </w:r>
      <w:r w:rsidRPr="00D12025">
        <w:t>is</w:t>
      </w:r>
      <w:r w:rsidR="00E24065" w:rsidRPr="00D12025">
        <w:t xml:space="preserve"> </w:t>
      </w:r>
      <w:r w:rsidRPr="00D12025">
        <w:t>paid</w:t>
      </w:r>
      <w:r w:rsidR="00E24065" w:rsidRPr="00D12025">
        <w:t xml:space="preserve"> </w:t>
      </w:r>
      <w:r w:rsidRPr="00D12025">
        <w:t>to</w:t>
      </w:r>
      <w:r w:rsidR="00E24065" w:rsidRPr="00D12025">
        <w:t xml:space="preserve"> </w:t>
      </w:r>
      <w:r w:rsidRPr="00D12025">
        <w:t>HIV/AIDS</w:t>
      </w:r>
      <w:r w:rsidR="00E24065" w:rsidRPr="00D12025">
        <w:t xml:space="preserve"> </w:t>
      </w:r>
      <w:r w:rsidRPr="00D12025">
        <w:t>patients</w:t>
      </w:r>
      <w:r w:rsidR="00E24065" w:rsidRPr="00D12025">
        <w:t xml:space="preserve"> </w:t>
      </w:r>
      <w:r w:rsidRPr="00D12025">
        <w:t>in</w:t>
      </w:r>
      <w:r w:rsidR="00E24065" w:rsidRPr="00D12025">
        <w:t xml:space="preserve"> </w:t>
      </w:r>
      <w:r w:rsidRPr="00D12025">
        <w:t>prison</w:t>
      </w:r>
      <w:r w:rsidR="00E24065" w:rsidRPr="00D12025">
        <w:t xml:space="preserve"> </w:t>
      </w:r>
      <w:r w:rsidRPr="00D12025">
        <w:t>in</w:t>
      </w:r>
      <w:r w:rsidR="00E24065" w:rsidRPr="00D12025">
        <w:t xml:space="preserve"> </w:t>
      </w:r>
      <w:r w:rsidRPr="00D12025">
        <w:t>recognition</w:t>
      </w:r>
      <w:r w:rsidR="00E24065" w:rsidRPr="00D12025">
        <w:t xml:space="preserve"> </w:t>
      </w:r>
      <w:r w:rsidRPr="00D12025">
        <w:t>of</w:t>
      </w:r>
      <w:r w:rsidR="00E24065" w:rsidRPr="00D12025">
        <w:t xml:space="preserve"> </w:t>
      </w:r>
      <w:r w:rsidRPr="00D12025">
        <w:t>the</w:t>
      </w:r>
      <w:r w:rsidR="00E24065" w:rsidRPr="00D12025">
        <w:t xml:space="preserve"> </w:t>
      </w:r>
      <w:r w:rsidRPr="00D12025">
        <w:t>health</w:t>
      </w:r>
      <w:r w:rsidR="00E24065" w:rsidRPr="00D12025">
        <w:t xml:space="preserve"> </w:t>
      </w:r>
      <w:r w:rsidRPr="00D12025">
        <w:t>vulnerability.</w:t>
      </w:r>
      <w:r w:rsidR="00E24065" w:rsidRPr="00D12025">
        <w:t xml:space="preserve"> </w:t>
      </w:r>
    </w:p>
    <w:p w:rsidR="00951BC8" w:rsidRPr="00D12025" w:rsidRDefault="00951BC8" w:rsidP="00D12025">
      <w:pPr>
        <w:pStyle w:val="SingleTxtG"/>
        <w:rPr>
          <w:szCs w:val="24"/>
        </w:rPr>
      </w:pPr>
      <w:r w:rsidRPr="00D12025">
        <w:t>66.</w:t>
      </w:r>
      <w:r w:rsidRPr="00D12025">
        <w:tab/>
        <w:t>It</w:t>
      </w:r>
      <w:r w:rsidR="00E24065" w:rsidRPr="00D12025">
        <w:t xml:space="preserve"> </w:t>
      </w:r>
      <w:r w:rsidRPr="00D12025">
        <w:t>is</w:t>
      </w:r>
      <w:r w:rsidR="00E24065" w:rsidRPr="00D12025">
        <w:t xml:space="preserve"> </w:t>
      </w:r>
      <w:r w:rsidRPr="00D12025">
        <w:t>noteworthy</w:t>
      </w:r>
      <w:r w:rsidR="00E24065" w:rsidRPr="00D12025">
        <w:t xml:space="preserve"> </w:t>
      </w:r>
      <w:r w:rsidRPr="00D12025">
        <w:t>to</w:t>
      </w:r>
      <w:r w:rsidR="00E24065" w:rsidRPr="00D12025">
        <w:t xml:space="preserve"> </w:t>
      </w:r>
      <w:r w:rsidRPr="00D12025">
        <w:t>mention</w:t>
      </w:r>
      <w:r w:rsidR="00E24065" w:rsidRPr="00D12025">
        <w:t xml:space="preserve"> </w:t>
      </w:r>
      <w:r w:rsidRPr="00D12025">
        <w:t>that</w:t>
      </w:r>
      <w:r w:rsidR="00E24065" w:rsidRPr="00D12025">
        <w:t xml:space="preserve"> </w:t>
      </w:r>
      <w:r w:rsidRPr="00D12025">
        <w:t>these</w:t>
      </w:r>
      <w:r w:rsidR="00E24065" w:rsidRPr="00D12025">
        <w:t xml:space="preserve"> </w:t>
      </w:r>
      <w:r w:rsidRPr="00D12025">
        <w:t>interventions</w:t>
      </w:r>
      <w:r w:rsidR="00E24065" w:rsidRPr="00D12025">
        <w:t xml:space="preserve"> </w:t>
      </w:r>
      <w:r w:rsidRPr="00D12025">
        <w:t>condition</w:t>
      </w:r>
      <w:r w:rsidR="00E24065" w:rsidRPr="00D12025">
        <w:t xml:space="preserve"> </w:t>
      </w:r>
      <w:r w:rsidRPr="00D12025">
        <w:t>positive</w:t>
      </w:r>
      <w:r w:rsidR="00E24065" w:rsidRPr="00D12025">
        <w:t xml:space="preserve"> </w:t>
      </w:r>
      <w:r w:rsidRPr="00D12025">
        <w:t>obligation</w:t>
      </w:r>
      <w:r w:rsidR="00E24065" w:rsidRPr="00D12025">
        <w:t xml:space="preserve"> </w:t>
      </w:r>
      <w:r w:rsidRPr="00D12025">
        <w:t>on</w:t>
      </w:r>
      <w:r w:rsidR="00E24065" w:rsidRPr="00D12025">
        <w:t xml:space="preserve"> </w:t>
      </w:r>
      <w:r w:rsidRPr="00D12025">
        <w:t>the</w:t>
      </w:r>
      <w:r w:rsidR="00E24065" w:rsidRPr="00D12025">
        <w:t xml:space="preserve"> </w:t>
      </w:r>
      <w:r w:rsidRPr="00D12025">
        <w:t>part</w:t>
      </w:r>
      <w:r w:rsidR="00E24065" w:rsidRPr="00D12025">
        <w:t xml:space="preserve"> </w:t>
      </w:r>
      <w:r w:rsidRPr="00D12025">
        <w:t>of</w:t>
      </w:r>
      <w:r w:rsidR="00E24065" w:rsidRPr="00D12025">
        <w:t xml:space="preserve"> </w:t>
      </w:r>
      <w:r w:rsidRPr="00D12025">
        <w:t>the</w:t>
      </w:r>
      <w:r w:rsidR="00E24065" w:rsidRPr="00D12025">
        <w:t xml:space="preserve"> </w:t>
      </w:r>
      <w:r w:rsidRPr="00D12025">
        <w:t>government.</w:t>
      </w:r>
      <w:r w:rsidR="00E24065" w:rsidRPr="00D12025">
        <w:t xml:space="preserve"> </w:t>
      </w:r>
      <w:r w:rsidRPr="00D12025">
        <w:rPr>
          <w:szCs w:val="24"/>
        </w:rPr>
        <w:t>As</w:t>
      </w:r>
      <w:r w:rsidR="00E24065" w:rsidRPr="00D12025">
        <w:rPr>
          <w:szCs w:val="24"/>
        </w:rPr>
        <w:t xml:space="preserve"> </w:t>
      </w:r>
      <w:r w:rsidRPr="00D12025">
        <w:rPr>
          <w:szCs w:val="24"/>
        </w:rPr>
        <w:t>a</w:t>
      </w:r>
      <w:r w:rsidR="00E24065" w:rsidRPr="00D12025">
        <w:rPr>
          <w:szCs w:val="24"/>
        </w:rPr>
        <w:t xml:space="preserve"> </w:t>
      </w:r>
      <w:r w:rsidRPr="00D12025">
        <w:rPr>
          <w:szCs w:val="24"/>
        </w:rPr>
        <w:t>result,</w:t>
      </w:r>
      <w:r w:rsidR="00E24065" w:rsidRPr="00D12025">
        <w:rPr>
          <w:szCs w:val="24"/>
        </w:rPr>
        <w:t xml:space="preserve"> </w:t>
      </w:r>
      <w:r w:rsidRPr="00D12025">
        <w:rPr>
          <w:szCs w:val="24"/>
        </w:rPr>
        <w:t>the</w:t>
      </w:r>
      <w:r w:rsidR="00E24065" w:rsidRPr="00D12025">
        <w:rPr>
          <w:szCs w:val="24"/>
        </w:rPr>
        <w:t xml:space="preserve"> </w:t>
      </w:r>
      <w:r w:rsidRPr="00D12025">
        <w:rPr>
          <w:szCs w:val="24"/>
        </w:rPr>
        <w:t>government</w:t>
      </w:r>
      <w:r w:rsidR="00E24065" w:rsidRPr="00D12025">
        <w:rPr>
          <w:szCs w:val="24"/>
        </w:rPr>
        <w:t xml:space="preserve"> </w:t>
      </w:r>
      <w:r w:rsidRPr="00D12025">
        <w:rPr>
          <w:szCs w:val="24"/>
        </w:rPr>
        <w:t>allocated</w:t>
      </w:r>
      <w:r w:rsidR="00E24065" w:rsidRPr="00D12025">
        <w:rPr>
          <w:szCs w:val="24"/>
        </w:rPr>
        <w:t xml:space="preserve"> </w:t>
      </w:r>
      <w:r w:rsidRPr="00D12025">
        <w:rPr>
          <w:szCs w:val="24"/>
        </w:rPr>
        <w:t>a</w:t>
      </w:r>
      <w:r w:rsidR="00E24065" w:rsidRPr="00D12025">
        <w:rPr>
          <w:szCs w:val="24"/>
        </w:rPr>
        <w:t xml:space="preserve"> </w:t>
      </w:r>
      <w:r w:rsidRPr="00D12025">
        <w:rPr>
          <w:szCs w:val="24"/>
        </w:rPr>
        <w:t>certain</w:t>
      </w:r>
      <w:r w:rsidR="00E24065" w:rsidRPr="00D12025">
        <w:rPr>
          <w:szCs w:val="24"/>
        </w:rPr>
        <w:t xml:space="preserve"> </w:t>
      </w:r>
      <w:r w:rsidRPr="00D12025">
        <w:rPr>
          <w:szCs w:val="24"/>
        </w:rPr>
        <w:t>percentage</w:t>
      </w:r>
      <w:r w:rsidR="00E24065" w:rsidRPr="00D12025">
        <w:rPr>
          <w:szCs w:val="24"/>
        </w:rPr>
        <w:t xml:space="preserve"> </w:t>
      </w:r>
      <w:r w:rsidRPr="00D12025">
        <w:rPr>
          <w:szCs w:val="24"/>
        </w:rPr>
        <w:t>of</w:t>
      </w:r>
      <w:r w:rsidR="00E24065" w:rsidRPr="00D12025">
        <w:rPr>
          <w:szCs w:val="24"/>
        </w:rPr>
        <w:t xml:space="preserve"> </w:t>
      </w:r>
      <w:r w:rsidRPr="00D12025">
        <w:rPr>
          <w:szCs w:val="24"/>
        </w:rPr>
        <w:t>the</w:t>
      </w:r>
      <w:r w:rsidR="00E24065" w:rsidRPr="00D12025">
        <w:rPr>
          <w:szCs w:val="24"/>
        </w:rPr>
        <w:t xml:space="preserve"> </w:t>
      </w:r>
      <w:r w:rsidRPr="00D12025">
        <w:rPr>
          <w:szCs w:val="24"/>
        </w:rPr>
        <w:t>budget</w:t>
      </w:r>
      <w:r w:rsidR="00E24065" w:rsidRPr="00D12025">
        <w:rPr>
          <w:szCs w:val="24"/>
        </w:rPr>
        <w:t xml:space="preserve"> </w:t>
      </w:r>
      <w:r w:rsidRPr="00D12025">
        <w:rPr>
          <w:szCs w:val="24"/>
        </w:rPr>
        <w:t>in</w:t>
      </w:r>
      <w:r w:rsidR="00E24065" w:rsidRPr="00D12025">
        <w:rPr>
          <w:szCs w:val="24"/>
        </w:rPr>
        <w:t xml:space="preserve"> </w:t>
      </w:r>
      <w:r w:rsidRPr="00D12025">
        <w:rPr>
          <w:szCs w:val="24"/>
        </w:rPr>
        <w:t>the</w:t>
      </w:r>
      <w:r w:rsidR="00E24065" w:rsidRPr="00D12025">
        <w:rPr>
          <w:szCs w:val="24"/>
        </w:rPr>
        <w:t xml:space="preserve"> </w:t>
      </w:r>
      <w:r w:rsidRPr="00D12025">
        <w:rPr>
          <w:szCs w:val="24"/>
        </w:rPr>
        <w:t>national</w:t>
      </w:r>
      <w:r w:rsidR="00E24065" w:rsidRPr="00D12025">
        <w:rPr>
          <w:szCs w:val="24"/>
        </w:rPr>
        <w:t xml:space="preserve"> </w:t>
      </w:r>
      <w:r w:rsidRPr="00D12025">
        <w:rPr>
          <w:szCs w:val="24"/>
        </w:rPr>
        <w:t>fiscal</w:t>
      </w:r>
      <w:r w:rsidR="00E24065" w:rsidRPr="00D12025">
        <w:rPr>
          <w:szCs w:val="24"/>
        </w:rPr>
        <w:t xml:space="preserve"> </w:t>
      </w:r>
      <w:r w:rsidRPr="00D12025">
        <w:rPr>
          <w:szCs w:val="24"/>
        </w:rPr>
        <w:t>year.</w:t>
      </w:r>
      <w:r w:rsidR="00E24065" w:rsidRPr="00D12025">
        <w:rPr>
          <w:szCs w:val="24"/>
        </w:rPr>
        <w:t xml:space="preserve"> </w:t>
      </w:r>
      <w:r w:rsidRPr="00D12025">
        <w:rPr>
          <w:szCs w:val="24"/>
        </w:rPr>
        <w:t>Arguably,</w:t>
      </w:r>
      <w:r w:rsidR="00E24065" w:rsidRPr="00D12025">
        <w:rPr>
          <w:szCs w:val="24"/>
        </w:rPr>
        <w:t xml:space="preserve"> </w:t>
      </w:r>
      <w:r w:rsidRPr="00D12025">
        <w:rPr>
          <w:szCs w:val="24"/>
        </w:rPr>
        <w:t>Rwanda</w:t>
      </w:r>
      <w:r w:rsidR="00E24065" w:rsidRPr="00D12025">
        <w:rPr>
          <w:szCs w:val="24"/>
        </w:rPr>
        <w:t xml:space="preserve"> </w:t>
      </w:r>
      <w:r w:rsidRPr="00D12025">
        <w:rPr>
          <w:szCs w:val="24"/>
        </w:rPr>
        <w:t>observes</w:t>
      </w:r>
      <w:r w:rsidR="00E24065" w:rsidRPr="00D12025">
        <w:rPr>
          <w:szCs w:val="24"/>
        </w:rPr>
        <w:t xml:space="preserve"> </w:t>
      </w:r>
      <w:r w:rsidRPr="00D12025">
        <w:rPr>
          <w:szCs w:val="24"/>
        </w:rPr>
        <w:t>that</w:t>
      </w:r>
      <w:r w:rsidR="00E24065" w:rsidRPr="00D12025">
        <w:rPr>
          <w:szCs w:val="24"/>
        </w:rPr>
        <w:t xml:space="preserve"> </w:t>
      </w:r>
      <w:r w:rsidRPr="00D12025">
        <w:rPr>
          <w:szCs w:val="24"/>
        </w:rPr>
        <w:t>despite</w:t>
      </w:r>
      <w:r w:rsidR="00E24065" w:rsidRPr="00D12025">
        <w:rPr>
          <w:szCs w:val="24"/>
        </w:rPr>
        <w:t xml:space="preserve"> </w:t>
      </w:r>
      <w:r w:rsidRPr="00D12025">
        <w:rPr>
          <w:szCs w:val="24"/>
        </w:rPr>
        <w:t>the</w:t>
      </w:r>
      <w:r w:rsidR="00E24065" w:rsidRPr="00D12025">
        <w:rPr>
          <w:szCs w:val="24"/>
        </w:rPr>
        <w:t xml:space="preserve"> </w:t>
      </w:r>
      <w:r w:rsidRPr="00D12025">
        <w:rPr>
          <w:szCs w:val="24"/>
        </w:rPr>
        <w:t>overwhelming</w:t>
      </w:r>
      <w:r w:rsidR="00E24065" w:rsidRPr="00D12025">
        <w:rPr>
          <w:szCs w:val="24"/>
        </w:rPr>
        <w:t xml:space="preserve"> </w:t>
      </w:r>
      <w:r w:rsidRPr="00D12025">
        <w:rPr>
          <w:szCs w:val="24"/>
        </w:rPr>
        <w:t>situation</w:t>
      </w:r>
      <w:r w:rsidR="00E24065" w:rsidRPr="00D12025">
        <w:rPr>
          <w:szCs w:val="24"/>
        </w:rPr>
        <w:t xml:space="preserve"> </w:t>
      </w:r>
      <w:r w:rsidRPr="00D12025">
        <w:rPr>
          <w:szCs w:val="24"/>
        </w:rPr>
        <w:t>that</w:t>
      </w:r>
      <w:r w:rsidR="00E24065" w:rsidRPr="00D12025">
        <w:rPr>
          <w:szCs w:val="24"/>
        </w:rPr>
        <w:t xml:space="preserve"> </w:t>
      </w:r>
      <w:r w:rsidRPr="00D12025">
        <w:rPr>
          <w:szCs w:val="24"/>
        </w:rPr>
        <w:t>was</w:t>
      </w:r>
      <w:r w:rsidR="00E24065" w:rsidRPr="00D12025">
        <w:rPr>
          <w:szCs w:val="24"/>
        </w:rPr>
        <w:t xml:space="preserve"> </w:t>
      </w:r>
      <w:r w:rsidRPr="00D12025">
        <w:rPr>
          <w:szCs w:val="24"/>
        </w:rPr>
        <w:t>inherited</w:t>
      </w:r>
      <w:r w:rsidR="00E24065" w:rsidRPr="00D12025">
        <w:rPr>
          <w:szCs w:val="24"/>
        </w:rPr>
        <w:t xml:space="preserve"> </w:t>
      </w:r>
      <w:r w:rsidRPr="00D12025">
        <w:rPr>
          <w:szCs w:val="24"/>
        </w:rPr>
        <w:t>after</w:t>
      </w:r>
      <w:r w:rsidR="00E24065" w:rsidRPr="00D12025">
        <w:rPr>
          <w:szCs w:val="24"/>
        </w:rPr>
        <w:t xml:space="preserve"> </w:t>
      </w:r>
      <w:r w:rsidRPr="00D12025">
        <w:rPr>
          <w:szCs w:val="24"/>
        </w:rPr>
        <w:t>the</w:t>
      </w:r>
      <w:r w:rsidR="00E24065" w:rsidRPr="00D12025">
        <w:rPr>
          <w:szCs w:val="24"/>
        </w:rPr>
        <w:t xml:space="preserve"> </w:t>
      </w:r>
      <w:r w:rsidRPr="00D12025">
        <w:rPr>
          <w:szCs w:val="24"/>
        </w:rPr>
        <w:t>genocide,</w:t>
      </w:r>
      <w:r w:rsidR="00E24065" w:rsidRPr="00D12025">
        <w:rPr>
          <w:szCs w:val="24"/>
        </w:rPr>
        <w:t xml:space="preserve"> </w:t>
      </w:r>
      <w:r w:rsidRPr="00D12025">
        <w:rPr>
          <w:szCs w:val="24"/>
        </w:rPr>
        <w:t>the</w:t>
      </w:r>
      <w:r w:rsidR="00E24065" w:rsidRPr="00D12025">
        <w:rPr>
          <w:szCs w:val="24"/>
        </w:rPr>
        <w:t xml:space="preserve"> </w:t>
      </w:r>
      <w:r w:rsidRPr="00D12025">
        <w:rPr>
          <w:szCs w:val="24"/>
        </w:rPr>
        <w:t>present</w:t>
      </w:r>
      <w:r w:rsidR="00E24065" w:rsidRPr="00D12025">
        <w:rPr>
          <w:szCs w:val="24"/>
        </w:rPr>
        <w:t xml:space="preserve"> </w:t>
      </w:r>
      <w:r w:rsidRPr="00D12025">
        <w:rPr>
          <w:szCs w:val="24"/>
        </w:rPr>
        <w:t>situation</w:t>
      </w:r>
      <w:r w:rsidR="00E24065" w:rsidRPr="00D12025">
        <w:rPr>
          <w:szCs w:val="24"/>
        </w:rPr>
        <w:t xml:space="preserve"> </w:t>
      </w:r>
      <w:r w:rsidRPr="00D12025">
        <w:rPr>
          <w:szCs w:val="24"/>
        </w:rPr>
        <w:t>illustrates</w:t>
      </w:r>
      <w:r w:rsidR="00E24065" w:rsidRPr="00D12025">
        <w:rPr>
          <w:szCs w:val="24"/>
        </w:rPr>
        <w:t xml:space="preserve"> </w:t>
      </w:r>
      <w:r w:rsidRPr="00D12025">
        <w:rPr>
          <w:szCs w:val="24"/>
        </w:rPr>
        <w:t>an</w:t>
      </w:r>
      <w:r w:rsidR="00E24065" w:rsidRPr="00D12025">
        <w:rPr>
          <w:szCs w:val="24"/>
        </w:rPr>
        <w:t xml:space="preserve"> </w:t>
      </w:r>
      <w:r w:rsidRPr="00D12025">
        <w:rPr>
          <w:szCs w:val="24"/>
        </w:rPr>
        <w:t>impressive</w:t>
      </w:r>
      <w:r w:rsidR="00E24065" w:rsidRPr="00D12025">
        <w:rPr>
          <w:szCs w:val="24"/>
        </w:rPr>
        <w:t xml:space="preserve"> </w:t>
      </w:r>
      <w:r w:rsidRPr="00D12025">
        <w:rPr>
          <w:szCs w:val="24"/>
        </w:rPr>
        <w:t>progress.</w:t>
      </w:r>
      <w:r w:rsidR="00E24065" w:rsidRPr="00D12025">
        <w:rPr>
          <w:szCs w:val="24"/>
        </w:rPr>
        <w:t xml:space="preserve"> </w:t>
      </w:r>
    </w:p>
    <w:p w:rsidR="00951BC8" w:rsidRPr="00D12025" w:rsidRDefault="00951BC8" w:rsidP="00D12025">
      <w:pPr>
        <w:pStyle w:val="H1G"/>
      </w:pPr>
      <w:bookmarkStart w:id="126" w:name="_Toc233624939"/>
      <w:bookmarkStart w:id="127" w:name="_Toc233625584"/>
      <w:bookmarkStart w:id="128" w:name="_Toc233625935"/>
      <w:bookmarkStart w:id="129" w:name="_Toc234236140"/>
      <w:bookmarkStart w:id="130" w:name="_Toc234236715"/>
      <w:bookmarkStart w:id="131" w:name="_Toc234237484"/>
      <w:bookmarkStart w:id="132" w:name="_Toc234237923"/>
      <w:r w:rsidRPr="00D12025">
        <w:tab/>
        <w:t>C.</w:t>
      </w:r>
      <w:r w:rsidRPr="00D12025">
        <w:tab/>
        <w:t>Procedural</w:t>
      </w:r>
      <w:r w:rsidR="00E24065" w:rsidRPr="00D12025">
        <w:t xml:space="preserve"> </w:t>
      </w:r>
      <w:r w:rsidRPr="00D12025">
        <w:t>detention</w:t>
      </w:r>
      <w:bookmarkEnd w:id="126"/>
      <w:bookmarkEnd w:id="127"/>
      <w:bookmarkEnd w:id="128"/>
      <w:bookmarkEnd w:id="129"/>
      <w:bookmarkEnd w:id="130"/>
      <w:bookmarkEnd w:id="131"/>
      <w:bookmarkEnd w:id="132"/>
    </w:p>
    <w:p w:rsidR="00951BC8" w:rsidRPr="00D12025" w:rsidRDefault="00951BC8" w:rsidP="00D12025">
      <w:pPr>
        <w:pStyle w:val="SingleTxtG"/>
      </w:pPr>
      <w:r w:rsidRPr="00D12025">
        <w:t>67.</w:t>
      </w:r>
      <w:r w:rsidRPr="00D12025">
        <w:tab/>
      </w:r>
      <w:r w:rsidRPr="00D12025">
        <w:rPr>
          <w:szCs w:val="24"/>
        </w:rPr>
        <w:t>The</w:t>
      </w:r>
      <w:r w:rsidR="00E24065" w:rsidRPr="00D12025">
        <w:t xml:space="preserve"> </w:t>
      </w:r>
      <w:r w:rsidRPr="00D12025">
        <w:t>Committee</w:t>
      </w:r>
      <w:r w:rsidR="00E24065" w:rsidRPr="00D12025">
        <w:t xml:space="preserve"> </w:t>
      </w:r>
      <w:r w:rsidRPr="00D12025">
        <w:t>expressed</w:t>
      </w:r>
      <w:r w:rsidR="00E24065" w:rsidRPr="00D12025">
        <w:t xml:space="preserve"> </w:t>
      </w:r>
      <w:r w:rsidRPr="00D12025">
        <w:t>concern</w:t>
      </w:r>
      <w:r w:rsidR="00E24065" w:rsidRPr="00D12025">
        <w:t xml:space="preserve"> </w:t>
      </w:r>
      <w:r w:rsidRPr="00D12025">
        <w:t>about</w:t>
      </w:r>
      <w:r w:rsidR="00E24065" w:rsidRPr="00D12025">
        <w:t xml:space="preserve"> </w:t>
      </w:r>
      <w:r w:rsidRPr="00D12025">
        <w:t>long</w:t>
      </w:r>
      <w:r w:rsidR="00E24065" w:rsidRPr="00D12025">
        <w:t xml:space="preserve"> </w:t>
      </w:r>
      <w:r w:rsidRPr="00D12025">
        <w:t>detention</w:t>
      </w:r>
      <w:r w:rsidR="00E24065" w:rsidRPr="00D12025">
        <w:t xml:space="preserve"> </w:t>
      </w:r>
      <w:r w:rsidRPr="00D12025">
        <w:t>and</w:t>
      </w:r>
      <w:r w:rsidR="00E24065" w:rsidRPr="00D12025">
        <w:t xml:space="preserve"> </w:t>
      </w:r>
      <w:r w:rsidRPr="00D12025">
        <w:t>unequal</w:t>
      </w:r>
      <w:r w:rsidR="00E24065" w:rsidRPr="00D12025">
        <w:t xml:space="preserve"> </w:t>
      </w:r>
      <w:r w:rsidRPr="00D12025">
        <w:t>treatment</w:t>
      </w:r>
      <w:r w:rsidR="00E24065" w:rsidRPr="00D12025">
        <w:t xml:space="preserve"> </w:t>
      </w:r>
      <w:r w:rsidRPr="00D12025">
        <w:t>before</w:t>
      </w:r>
      <w:r w:rsidR="00E24065" w:rsidRPr="00D12025">
        <w:t xml:space="preserve"> </w:t>
      </w:r>
      <w:r w:rsidRPr="00D12025">
        <w:t>the</w:t>
      </w:r>
      <w:r w:rsidR="00E24065" w:rsidRPr="00D12025">
        <w:t xml:space="preserve"> </w:t>
      </w:r>
      <w:r w:rsidRPr="00D12025">
        <w:t>law.</w:t>
      </w:r>
      <w:r w:rsidR="00E24065" w:rsidRPr="00D12025">
        <w:t xml:space="preserve"> </w:t>
      </w:r>
    </w:p>
    <w:p w:rsidR="00951BC8" w:rsidRPr="00D12025" w:rsidRDefault="00951BC8" w:rsidP="00D12025">
      <w:pPr>
        <w:pStyle w:val="SingleTxtG"/>
      </w:pPr>
      <w:r w:rsidRPr="00D12025">
        <w:t>68.</w:t>
      </w:r>
      <w:r w:rsidRPr="00D12025">
        <w:tab/>
        <w:t>The</w:t>
      </w:r>
      <w:r w:rsidR="00E24065" w:rsidRPr="00D12025">
        <w:t xml:space="preserve"> </w:t>
      </w:r>
      <w:r w:rsidRPr="00D12025">
        <w:t>post-genocide</w:t>
      </w:r>
      <w:r w:rsidR="00E24065" w:rsidRPr="00D12025">
        <w:t xml:space="preserve"> </w:t>
      </w:r>
      <w:r w:rsidRPr="00D12025">
        <w:t>situation</w:t>
      </w:r>
      <w:r w:rsidR="00E24065" w:rsidRPr="00D12025">
        <w:t xml:space="preserve"> </w:t>
      </w:r>
      <w:r w:rsidRPr="00D12025">
        <w:t>justice</w:t>
      </w:r>
      <w:r w:rsidR="00E24065" w:rsidRPr="00D12025">
        <w:t xml:space="preserve"> </w:t>
      </w:r>
      <w:r w:rsidRPr="00D12025">
        <w:t>dispensation</w:t>
      </w:r>
      <w:r w:rsidR="00E24065" w:rsidRPr="00D12025">
        <w:t xml:space="preserve"> </w:t>
      </w:r>
      <w:r w:rsidRPr="00D12025">
        <w:t>was</w:t>
      </w:r>
      <w:r w:rsidR="00E24065" w:rsidRPr="00D12025">
        <w:t xml:space="preserve"> </w:t>
      </w:r>
      <w:r w:rsidRPr="00D12025">
        <w:t>veritably</w:t>
      </w:r>
      <w:r w:rsidR="00E24065" w:rsidRPr="00D12025">
        <w:t xml:space="preserve"> </w:t>
      </w:r>
      <w:r w:rsidRPr="00D12025">
        <w:t>a</w:t>
      </w:r>
      <w:r w:rsidR="00E24065" w:rsidRPr="00D12025">
        <w:t xml:space="preserve"> </w:t>
      </w:r>
      <w:r w:rsidRPr="00D12025">
        <w:t>complex</w:t>
      </w:r>
      <w:r w:rsidR="00E24065" w:rsidRPr="00D12025">
        <w:t xml:space="preserve"> </w:t>
      </w:r>
      <w:r w:rsidRPr="00D12025">
        <w:t>issue</w:t>
      </w:r>
      <w:r w:rsidR="00E24065" w:rsidRPr="00D12025">
        <w:t xml:space="preserve"> </w:t>
      </w:r>
      <w:r w:rsidRPr="00D12025">
        <w:t>in</w:t>
      </w:r>
      <w:r w:rsidR="00E24065" w:rsidRPr="00D12025">
        <w:t xml:space="preserve"> </w:t>
      </w:r>
      <w:r w:rsidRPr="00D12025">
        <w:t>Rwanda.</w:t>
      </w:r>
      <w:r w:rsidR="00E24065" w:rsidRPr="00D12025">
        <w:t xml:space="preserve"> </w:t>
      </w:r>
      <w:r w:rsidRPr="00D12025">
        <w:t>The</w:t>
      </w:r>
      <w:r w:rsidR="00E24065" w:rsidRPr="00D12025">
        <w:t xml:space="preserve"> </w:t>
      </w:r>
      <w:r w:rsidRPr="00D12025">
        <w:t>large</w:t>
      </w:r>
      <w:r w:rsidR="00E24065" w:rsidRPr="00D12025">
        <w:t xml:space="preserve"> </w:t>
      </w:r>
      <w:r w:rsidRPr="00D12025">
        <w:t>number</w:t>
      </w:r>
      <w:r w:rsidR="00E24065" w:rsidRPr="00D12025">
        <w:t xml:space="preserve"> </w:t>
      </w:r>
      <w:r w:rsidRPr="00D12025">
        <w:t>of</w:t>
      </w:r>
      <w:r w:rsidR="00E24065" w:rsidRPr="00D12025">
        <w:t xml:space="preserve"> </w:t>
      </w:r>
      <w:r w:rsidRPr="00D12025">
        <w:t>genocide</w:t>
      </w:r>
      <w:r w:rsidR="00E24065" w:rsidRPr="00D12025">
        <w:t xml:space="preserve"> </w:t>
      </w:r>
      <w:r w:rsidRPr="00D12025">
        <w:t>perpetrators</w:t>
      </w:r>
      <w:r w:rsidR="00E24065" w:rsidRPr="00D12025">
        <w:t xml:space="preserve"> </w:t>
      </w:r>
      <w:r w:rsidRPr="00D12025">
        <w:t>that</w:t>
      </w:r>
      <w:r w:rsidR="00E24065" w:rsidRPr="00D12025">
        <w:t xml:space="preserve"> </w:t>
      </w:r>
      <w:r w:rsidRPr="00D12025">
        <w:t>awaited</w:t>
      </w:r>
      <w:r w:rsidR="00E24065" w:rsidRPr="00D12025">
        <w:t xml:space="preserve"> </w:t>
      </w:r>
      <w:r w:rsidRPr="00D12025">
        <w:t>trial</w:t>
      </w:r>
      <w:r w:rsidR="00E24065" w:rsidRPr="00D12025">
        <w:t xml:space="preserve"> </w:t>
      </w:r>
      <w:r w:rsidRPr="00D12025">
        <w:t>with</w:t>
      </w:r>
      <w:r w:rsidR="00E24065" w:rsidRPr="00D12025">
        <w:t xml:space="preserve"> </w:t>
      </w:r>
      <w:r w:rsidRPr="00D12025">
        <w:t>limited</w:t>
      </w:r>
      <w:r w:rsidR="00E24065" w:rsidRPr="00D12025">
        <w:t xml:space="preserve"> </w:t>
      </w:r>
      <w:r w:rsidRPr="00D12025">
        <w:t>judicial</w:t>
      </w:r>
      <w:r w:rsidR="00E24065" w:rsidRPr="00D12025">
        <w:t xml:space="preserve"> </w:t>
      </w:r>
      <w:r w:rsidRPr="00D12025">
        <w:t>infrastructure</w:t>
      </w:r>
      <w:r w:rsidR="00E24065" w:rsidRPr="00D12025">
        <w:t xml:space="preserve"> </w:t>
      </w:r>
      <w:r w:rsidRPr="00D12025">
        <w:t>coupled</w:t>
      </w:r>
      <w:r w:rsidR="00E24065" w:rsidRPr="00D12025">
        <w:t xml:space="preserve"> </w:t>
      </w:r>
      <w:r w:rsidRPr="00D12025">
        <w:t>with</w:t>
      </w:r>
      <w:r w:rsidR="00E24065" w:rsidRPr="00D12025">
        <w:t xml:space="preserve"> </w:t>
      </w:r>
      <w:r w:rsidRPr="00D12025">
        <w:t>lack</w:t>
      </w:r>
      <w:r w:rsidR="00E24065" w:rsidRPr="00D12025">
        <w:t xml:space="preserve"> </w:t>
      </w:r>
      <w:r w:rsidRPr="00D12025">
        <w:t>of</w:t>
      </w:r>
      <w:r w:rsidR="00E24065" w:rsidRPr="00D12025">
        <w:t xml:space="preserve"> </w:t>
      </w:r>
      <w:r w:rsidRPr="00D12025">
        <w:t>adequate</w:t>
      </w:r>
      <w:r w:rsidR="00E24065" w:rsidRPr="00D12025">
        <w:t xml:space="preserve"> </w:t>
      </w:r>
      <w:r w:rsidRPr="00D12025">
        <w:t>resources</w:t>
      </w:r>
      <w:r w:rsidR="00E24065" w:rsidRPr="00D12025">
        <w:t xml:space="preserve"> </w:t>
      </w:r>
      <w:r w:rsidRPr="00D12025">
        <w:t>such</w:t>
      </w:r>
      <w:r w:rsidR="00E24065" w:rsidRPr="00D12025">
        <w:t xml:space="preserve"> </w:t>
      </w:r>
      <w:r w:rsidRPr="00D12025">
        <w:t>as</w:t>
      </w:r>
      <w:r w:rsidR="00E24065" w:rsidRPr="00D12025">
        <w:t xml:space="preserve"> </w:t>
      </w:r>
      <w:r w:rsidRPr="00D12025">
        <w:t>human,</w:t>
      </w:r>
      <w:r w:rsidR="00E24065" w:rsidRPr="00D12025">
        <w:t xml:space="preserve"> </w:t>
      </w:r>
      <w:r w:rsidRPr="00D12025">
        <w:t>material</w:t>
      </w:r>
      <w:r w:rsidR="00E24065" w:rsidRPr="00D12025">
        <w:t xml:space="preserve"> </w:t>
      </w:r>
      <w:r w:rsidRPr="00D12025">
        <w:t>and</w:t>
      </w:r>
      <w:r w:rsidR="00E24065" w:rsidRPr="00D12025">
        <w:t xml:space="preserve"> </w:t>
      </w:r>
      <w:r w:rsidRPr="00D12025">
        <w:t>financial</w:t>
      </w:r>
      <w:r w:rsidR="00E24065" w:rsidRPr="00D12025">
        <w:t xml:space="preserve"> </w:t>
      </w:r>
      <w:r w:rsidRPr="00D12025">
        <w:t>assets</w:t>
      </w:r>
      <w:r w:rsidR="00E24065" w:rsidRPr="00D12025">
        <w:t xml:space="preserve"> </w:t>
      </w:r>
      <w:r w:rsidRPr="00D12025">
        <w:t>was</w:t>
      </w:r>
      <w:r w:rsidR="00E24065" w:rsidRPr="00D12025">
        <w:t xml:space="preserve"> </w:t>
      </w:r>
      <w:r w:rsidRPr="00D12025">
        <w:t>to</w:t>
      </w:r>
      <w:r w:rsidR="00E24065" w:rsidRPr="00D12025">
        <w:t xml:space="preserve"> </w:t>
      </w:r>
      <w:r w:rsidRPr="00D12025">
        <w:t>later</w:t>
      </w:r>
      <w:r w:rsidR="00E24065" w:rsidRPr="00D12025">
        <w:t xml:space="preserve"> </w:t>
      </w:r>
      <w:r w:rsidRPr="00D12025">
        <w:t>bear</w:t>
      </w:r>
      <w:r w:rsidR="00E24065" w:rsidRPr="00D12025">
        <w:t xml:space="preserve"> </w:t>
      </w:r>
      <w:r w:rsidRPr="00D12025">
        <w:t>an</w:t>
      </w:r>
      <w:r w:rsidR="00E24065" w:rsidRPr="00D12025">
        <w:t xml:space="preserve"> </w:t>
      </w:r>
      <w:r w:rsidRPr="00D12025">
        <w:t>impact</w:t>
      </w:r>
      <w:r w:rsidR="00E24065" w:rsidRPr="00D12025">
        <w:t xml:space="preserve"> </w:t>
      </w:r>
      <w:r w:rsidRPr="00D12025">
        <w:t>on</w:t>
      </w:r>
      <w:r w:rsidR="00E24065" w:rsidRPr="00D12025">
        <w:t xml:space="preserve"> </w:t>
      </w:r>
      <w:r w:rsidRPr="00D12025">
        <w:t>the</w:t>
      </w:r>
      <w:r w:rsidR="00E24065" w:rsidRPr="00D12025">
        <w:t xml:space="preserve"> </w:t>
      </w:r>
      <w:r w:rsidRPr="00D12025">
        <w:t>pace</w:t>
      </w:r>
      <w:r w:rsidR="00E24065" w:rsidRPr="00D12025">
        <w:t xml:space="preserve"> </w:t>
      </w:r>
      <w:r w:rsidRPr="00D12025">
        <w:t>of</w:t>
      </w:r>
      <w:r w:rsidR="00E24065" w:rsidRPr="00D12025">
        <w:t xml:space="preserve"> </w:t>
      </w:r>
      <w:r w:rsidRPr="00D12025">
        <w:t>justice</w:t>
      </w:r>
      <w:r w:rsidR="00E24065" w:rsidRPr="00D12025">
        <w:t xml:space="preserve"> </w:t>
      </w:r>
      <w:r w:rsidRPr="00D12025">
        <w:t>administration.</w:t>
      </w:r>
      <w:r w:rsidR="00E24065" w:rsidRPr="00D12025">
        <w:t xml:space="preserve"> </w:t>
      </w:r>
      <w:r w:rsidRPr="00D12025">
        <w:t>It</w:t>
      </w:r>
      <w:r w:rsidR="00E24065" w:rsidRPr="00D12025">
        <w:t xml:space="preserve"> </w:t>
      </w:r>
      <w:r w:rsidRPr="00D12025">
        <w:t>is</w:t>
      </w:r>
      <w:r w:rsidR="00E24065" w:rsidRPr="00D12025">
        <w:t xml:space="preserve"> </w:t>
      </w:r>
      <w:r w:rsidRPr="00D12025">
        <w:t>undeniably</w:t>
      </w:r>
      <w:r w:rsidR="00E24065" w:rsidRPr="00D12025">
        <w:t xml:space="preserve"> </w:t>
      </w:r>
      <w:r w:rsidRPr="00D12025">
        <w:t>the</w:t>
      </w:r>
      <w:r w:rsidR="00E24065" w:rsidRPr="00D12025">
        <w:t xml:space="preserve"> </w:t>
      </w:r>
      <w:r w:rsidRPr="00D12025">
        <w:t>main</w:t>
      </w:r>
      <w:r w:rsidR="00E24065" w:rsidRPr="00D12025">
        <w:t xml:space="preserve"> </w:t>
      </w:r>
      <w:r w:rsidRPr="00D12025">
        <w:t>reason</w:t>
      </w:r>
      <w:r w:rsidR="00E24065" w:rsidRPr="00D12025">
        <w:t xml:space="preserve"> </w:t>
      </w:r>
      <w:r w:rsidRPr="00D12025">
        <w:t>for</w:t>
      </w:r>
      <w:r w:rsidR="00E24065" w:rsidRPr="00D12025">
        <w:t xml:space="preserve"> </w:t>
      </w:r>
      <w:r w:rsidRPr="00D12025">
        <w:t>the</w:t>
      </w:r>
      <w:r w:rsidR="00E24065" w:rsidRPr="00D12025">
        <w:t xml:space="preserve"> </w:t>
      </w:r>
      <w:r w:rsidRPr="00D12025">
        <w:t>eventual</w:t>
      </w:r>
      <w:r w:rsidR="00E24065" w:rsidRPr="00D12025">
        <w:t xml:space="preserve"> </w:t>
      </w:r>
      <w:r w:rsidRPr="00D12025">
        <w:t>prolonged</w:t>
      </w:r>
      <w:r w:rsidR="00E24065" w:rsidRPr="00D12025">
        <w:t xml:space="preserve"> </w:t>
      </w:r>
      <w:r w:rsidRPr="00D12025">
        <w:t>procedural</w:t>
      </w:r>
      <w:r w:rsidR="00E24065" w:rsidRPr="00D12025">
        <w:t xml:space="preserve"> </w:t>
      </w:r>
      <w:r w:rsidRPr="00D12025">
        <w:t>detention.</w:t>
      </w:r>
      <w:r w:rsidR="00E24065" w:rsidRPr="00D12025">
        <w:t xml:space="preserve"> </w:t>
      </w:r>
    </w:p>
    <w:p w:rsidR="00951BC8" w:rsidRPr="00D12025" w:rsidRDefault="00951BC8" w:rsidP="00D12025">
      <w:pPr>
        <w:pStyle w:val="SingleTxtG"/>
        <w:rPr>
          <w:szCs w:val="24"/>
        </w:rPr>
      </w:pPr>
      <w:bookmarkStart w:id="133" w:name="_Ref267557499"/>
      <w:r w:rsidRPr="00D12025">
        <w:t>69.</w:t>
      </w:r>
      <w:r w:rsidRPr="00D12025">
        <w:tab/>
        <w:t>Aware</w:t>
      </w:r>
      <w:r w:rsidR="00E24065" w:rsidRPr="00D12025">
        <w:t xml:space="preserve"> </w:t>
      </w:r>
      <w:r w:rsidRPr="00D12025">
        <w:t>of</w:t>
      </w:r>
      <w:r w:rsidR="00E24065" w:rsidRPr="00D12025">
        <w:t xml:space="preserve"> </w:t>
      </w:r>
      <w:r w:rsidRPr="00D12025">
        <w:t>the</w:t>
      </w:r>
      <w:r w:rsidR="00E24065" w:rsidRPr="00D12025">
        <w:t xml:space="preserve"> </w:t>
      </w:r>
      <w:r w:rsidRPr="00D12025">
        <w:t>need</w:t>
      </w:r>
      <w:r w:rsidR="00E24065" w:rsidRPr="00D12025">
        <w:t xml:space="preserve"> </w:t>
      </w:r>
      <w:r w:rsidRPr="00D12025">
        <w:t>to</w:t>
      </w:r>
      <w:r w:rsidR="00E24065" w:rsidRPr="00D12025">
        <w:t xml:space="preserve"> </w:t>
      </w:r>
      <w:r w:rsidRPr="00D12025">
        <w:t>conduct</w:t>
      </w:r>
      <w:r w:rsidR="00E24065" w:rsidRPr="00D12025">
        <w:t xml:space="preserve"> </w:t>
      </w:r>
      <w:r w:rsidRPr="00D12025">
        <w:t>trials</w:t>
      </w:r>
      <w:r w:rsidR="00E24065" w:rsidRPr="00D12025">
        <w:t xml:space="preserve"> </w:t>
      </w:r>
      <w:r w:rsidRPr="00D12025">
        <w:t>within</w:t>
      </w:r>
      <w:r w:rsidR="00E24065" w:rsidRPr="00D12025">
        <w:t xml:space="preserve"> </w:t>
      </w:r>
      <w:r w:rsidRPr="00D12025">
        <w:t>a</w:t>
      </w:r>
      <w:r w:rsidR="00E24065" w:rsidRPr="00D12025">
        <w:t xml:space="preserve"> </w:t>
      </w:r>
      <w:r w:rsidRPr="00D12025">
        <w:t>reasonable</w:t>
      </w:r>
      <w:r w:rsidR="00E24065" w:rsidRPr="00D12025">
        <w:t xml:space="preserve"> </w:t>
      </w:r>
      <w:r w:rsidRPr="00D12025">
        <w:t>period</w:t>
      </w:r>
      <w:r w:rsidR="00E24065" w:rsidRPr="00D12025">
        <w:t xml:space="preserve"> </w:t>
      </w:r>
      <w:r w:rsidRPr="00D12025">
        <w:t>of</w:t>
      </w:r>
      <w:r w:rsidR="00E24065" w:rsidRPr="00D12025">
        <w:t xml:space="preserve"> </w:t>
      </w:r>
      <w:r w:rsidRPr="00D12025">
        <w:t>time</w:t>
      </w:r>
      <w:r w:rsidR="00E24065" w:rsidRPr="00D12025">
        <w:t xml:space="preserve"> </w:t>
      </w:r>
      <w:r w:rsidRPr="00D12025">
        <w:t>and</w:t>
      </w:r>
      <w:r w:rsidR="00E24065" w:rsidRPr="00D12025">
        <w:t xml:space="preserve"> </w:t>
      </w:r>
      <w:r w:rsidRPr="00D12025">
        <w:t>speed</w:t>
      </w:r>
      <w:r w:rsidR="00E24065" w:rsidRPr="00D12025">
        <w:t xml:space="preserve"> </w:t>
      </w:r>
      <w:r w:rsidRPr="00D12025">
        <w:t>up</w:t>
      </w:r>
      <w:r w:rsidR="00E24065" w:rsidRPr="00D12025">
        <w:t xml:space="preserve"> </w:t>
      </w:r>
      <w:r w:rsidRPr="00D12025">
        <w:t>the</w:t>
      </w:r>
      <w:r w:rsidR="00E24065" w:rsidRPr="00D12025">
        <w:t xml:space="preserve"> </w:t>
      </w:r>
      <w:r w:rsidRPr="00D12025">
        <w:t>process,</w:t>
      </w:r>
      <w:r w:rsidR="00E24065" w:rsidRPr="00D12025">
        <w:t xml:space="preserve"> </w:t>
      </w:r>
      <w:r w:rsidRPr="00D12025">
        <w:t>the</w:t>
      </w:r>
      <w:r w:rsidR="00E24065" w:rsidRPr="00D12025">
        <w:t xml:space="preserve"> </w:t>
      </w:r>
      <w:r w:rsidRPr="00D12025">
        <w:t>po</w:t>
      </w:r>
      <w:r w:rsidRPr="00D12025">
        <w:rPr>
          <w:szCs w:val="24"/>
        </w:rPr>
        <w:t>st-genocide</w:t>
      </w:r>
      <w:r w:rsidR="00E24065" w:rsidRPr="00D12025">
        <w:rPr>
          <w:szCs w:val="24"/>
        </w:rPr>
        <w:t xml:space="preserve"> </w:t>
      </w:r>
      <w:r w:rsidRPr="00D12025">
        <w:rPr>
          <w:szCs w:val="24"/>
        </w:rPr>
        <w:t>government</w:t>
      </w:r>
      <w:r w:rsidR="00E24065" w:rsidRPr="00D12025">
        <w:rPr>
          <w:szCs w:val="24"/>
        </w:rPr>
        <w:t xml:space="preserve"> </w:t>
      </w:r>
      <w:r w:rsidRPr="00D12025">
        <w:rPr>
          <w:szCs w:val="24"/>
        </w:rPr>
        <w:t>initiated</w:t>
      </w:r>
      <w:r w:rsidR="00E24065" w:rsidRPr="00D12025">
        <w:rPr>
          <w:szCs w:val="24"/>
        </w:rPr>
        <w:t xml:space="preserve"> </w:t>
      </w:r>
      <w:r w:rsidRPr="00D12025">
        <w:rPr>
          <w:szCs w:val="24"/>
        </w:rPr>
        <w:t>in</w:t>
      </w:r>
      <w:r w:rsidR="00E24065" w:rsidRPr="00D12025">
        <w:rPr>
          <w:szCs w:val="24"/>
        </w:rPr>
        <w:t xml:space="preserve"> </w:t>
      </w:r>
      <w:r w:rsidRPr="00D12025">
        <w:rPr>
          <w:szCs w:val="24"/>
        </w:rPr>
        <w:t>2001</w:t>
      </w:r>
      <w:r w:rsidR="00D12025">
        <w:rPr>
          <w:rStyle w:val="FootnoteReference"/>
          <w:szCs w:val="24"/>
        </w:rPr>
        <w:footnoteReference w:id="31"/>
      </w:r>
      <w:r w:rsidR="00E24065" w:rsidRPr="00D12025">
        <w:rPr>
          <w:szCs w:val="24"/>
        </w:rPr>
        <w:t xml:space="preserve"> </w:t>
      </w:r>
      <w:r w:rsidRPr="00D12025">
        <w:rPr>
          <w:szCs w:val="24"/>
        </w:rPr>
        <w:t>a</w:t>
      </w:r>
      <w:r w:rsidR="00E24065" w:rsidRPr="00D12025">
        <w:rPr>
          <w:szCs w:val="24"/>
        </w:rPr>
        <w:t xml:space="preserve"> </w:t>
      </w:r>
      <w:r w:rsidRPr="00D12025">
        <w:rPr>
          <w:szCs w:val="24"/>
        </w:rPr>
        <w:t>system</w:t>
      </w:r>
      <w:r w:rsidR="00E24065" w:rsidRPr="00D12025">
        <w:rPr>
          <w:szCs w:val="24"/>
        </w:rPr>
        <w:t xml:space="preserve"> </w:t>
      </w:r>
      <w:r w:rsidRPr="00D12025">
        <w:rPr>
          <w:szCs w:val="24"/>
        </w:rPr>
        <w:t>of</w:t>
      </w:r>
      <w:r w:rsidR="00E24065" w:rsidRPr="00D12025">
        <w:rPr>
          <w:szCs w:val="24"/>
        </w:rPr>
        <w:t xml:space="preserve"> </w:t>
      </w:r>
      <w:r w:rsidRPr="00D12025">
        <w:rPr>
          <w:szCs w:val="24"/>
        </w:rPr>
        <w:t>traditional</w:t>
      </w:r>
      <w:r w:rsidR="00E24065" w:rsidRPr="00D12025">
        <w:rPr>
          <w:szCs w:val="24"/>
        </w:rPr>
        <w:t xml:space="preserve"> </w:t>
      </w:r>
      <w:r w:rsidRPr="00D12025">
        <w:rPr>
          <w:szCs w:val="24"/>
        </w:rPr>
        <w:t>courts</w:t>
      </w:r>
      <w:r w:rsidR="00E24065" w:rsidRPr="00D12025">
        <w:rPr>
          <w:szCs w:val="24"/>
        </w:rPr>
        <w:t xml:space="preserve"> </w:t>
      </w:r>
      <w:r w:rsidRPr="00D12025">
        <w:rPr>
          <w:szCs w:val="24"/>
        </w:rPr>
        <w:t>(</w:t>
      </w:r>
      <w:r w:rsidRPr="007339E3">
        <w:rPr>
          <w:i/>
          <w:szCs w:val="24"/>
        </w:rPr>
        <w:t>gacaca</w:t>
      </w:r>
      <w:r w:rsidR="00E24065" w:rsidRPr="00D12025">
        <w:rPr>
          <w:szCs w:val="24"/>
        </w:rPr>
        <w:t xml:space="preserve"> </w:t>
      </w:r>
      <w:r w:rsidRPr="00D12025">
        <w:rPr>
          <w:szCs w:val="24"/>
        </w:rPr>
        <w:t>courts)</w:t>
      </w:r>
      <w:r w:rsidR="00E24065" w:rsidRPr="00D12025">
        <w:rPr>
          <w:szCs w:val="24"/>
        </w:rPr>
        <w:t xml:space="preserve"> </w:t>
      </w:r>
      <w:r w:rsidRPr="00D12025">
        <w:rPr>
          <w:szCs w:val="24"/>
        </w:rPr>
        <w:t>that</w:t>
      </w:r>
      <w:r w:rsidR="00E24065" w:rsidRPr="00D12025">
        <w:rPr>
          <w:szCs w:val="24"/>
        </w:rPr>
        <w:t xml:space="preserve"> </w:t>
      </w:r>
      <w:r w:rsidRPr="00D12025">
        <w:rPr>
          <w:szCs w:val="24"/>
        </w:rPr>
        <w:t>complemented</w:t>
      </w:r>
      <w:r w:rsidR="00E24065" w:rsidRPr="00D12025">
        <w:rPr>
          <w:szCs w:val="24"/>
        </w:rPr>
        <w:t xml:space="preserve"> </w:t>
      </w:r>
      <w:r w:rsidRPr="00D12025">
        <w:rPr>
          <w:szCs w:val="24"/>
        </w:rPr>
        <w:t>classical</w:t>
      </w:r>
      <w:r w:rsidR="00E24065" w:rsidRPr="00D12025">
        <w:rPr>
          <w:szCs w:val="24"/>
        </w:rPr>
        <w:t xml:space="preserve"> </w:t>
      </w:r>
      <w:r w:rsidRPr="00D12025">
        <w:rPr>
          <w:szCs w:val="24"/>
        </w:rPr>
        <w:t>courts.</w:t>
      </w:r>
      <w:r w:rsidR="00E24065" w:rsidRPr="00D12025">
        <w:rPr>
          <w:szCs w:val="24"/>
        </w:rPr>
        <w:t xml:space="preserve"> </w:t>
      </w:r>
      <w:r w:rsidRPr="00D12025">
        <w:rPr>
          <w:szCs w:val="24"/>
        </w:rPr>
        <w:t>The</w:t>
      </w:r>
      <w:r w:rsidR="00E24065" w:rsidRPr="00D12025">
        <w:rPr>
          <w:szCs w:val="24"/>
        </w:rPr>
        <w:t xml:space="preserve"> </w:t>
      </w:r>
      <w:r w:rsidRPr="00D12025">
        <w:rPr>
          <w:szCs w:val="24"/>
        </w:rPr>
        <w:t>number</w:t>
      </w:r>
      <w:r w:rsidR="00E24065" w:rsidRPr="00D12025">
        <w:rPr>
          <w:szCs w:val="24"/>
        </w:rPr>
        <w:t xml:space="preserve"> </w:t>
      </w:r>
      <w:r w:rsidRPr="00D12025">
        <w:rPr>
          <w:szCs w:val="24"/>
        </w:rPr>
        <w:t>of</w:t>
      </w:r>
      <w:r w:rsidR="00E24065" w:rsidRPr="00D12025">
        <w:rPr>
          <w:szCs w:val="24"/>
        </w:rPr>
        <w:t xml:space="preserve"> </w:t>
      </w:r>
      <w:r w:rsidRPr="00D12025">
        <w:rPr>
          <w:szCs w:val="24"/>
        </w:rPr>
        <w:t>tried</w:t>
      </w:r>
      <w:r w:rsidR="00E24065" w:rsidRPr="00D12025">
        <w:rPr>
          <w:szCs w:val="24"/>
        </w:rPr>
        <w:t xml:space="preserve"> </w:t>
      </w:r>
      <w:r w:rsidRPr="00D12025">
        <w:rPr>
          <w:szCs w:val="24"/>
        </w:rPr>
        <w:t>cases</w:t>
      </w:r>
      <w:r w:rsidR="00E24065" w:rsidRPr="00D12025">
        <w:rPr>
          <w:szCs w:val="24"/>
        </w:rPr>
        <w:t xml:space="preserve"> </w:t>
      </w:r>
      <w:r w:rsidRPr="00D12025">
        <w:rPr>
          <w:szCs w:val="24"/>
        </w:rPr>
        <w:t>has</w:t>
      </w:r>
      <w:r w:rsidR="00E24065" w:rsidRPr="00D12025">
        <w:rPr>
          <w:szCs w:val="24"/>
        </w:rPr>
        <w:t xml:space="preserve"> </w:t>
      </w:r>
      <w:r w:rsidRPr="00D12025">
        <w:rPr>
          <w:szCs w:val="24"/>
        </w:rPr>
        <w:t>tremendously</w:t>
      </w:r>
      <w:r w:rsidR="00E24065" w:rsidRPr="00D12025">
        <w:rPr>
          <w:szCs w:val="24"/>
        </w:rPr>
        <w:t xml:space="preserve"> </w:t>
      </w:r>
      <w:r w:rsidRPr="00D12025">
        <w:rPr>
          <w:szCs w:val="24"/>
        </w:rPr>
        <w:t>increased</w:t>
      </w:r>
      <w:r w:rsidR="00E24065" w:rsidRPr="00D12025">
        <w:rPr>
          <w:szCs w:val="24"/>
        </w:rPr>
        <w:t xml:space="preserve"> </w:t>
      </w:r>
      <w:r w:rsidRPr="00D12025">
        <w:rPr>
          <w:szCs w:val="24"/>
        </w:rPr>
        <w:t>ever</w:t>
      </w:r>
      <w:r w:rsidR="00E24065" w:rsidRPr="00D12025">
        <w:rPr>
          <w:szCs w:val="24"/>
        </w:rPr>
        <w:t xml:space="preserve"> </w:t>
      </w:r>
      <w:r w:rsidRPr="00D12025">
        <w:rPr>
          <w:szCs w:val="24"/>
        </w:rPr>
        <w:t>since</w:t>
      </w:r>
      <w:r w:rsidR="00E24065" w:rsidRPr="00D12025">
        <w:rPr>
          <w:szCs w:val="24"/>
        </w:rPr>
        <w:t xml:space="preserve"> </w:t>
      </w:r>
      <w:r w:rsidR="007339E3" w:rsidRPr="007339E3">
        <w:rPr>
          <w:i/>
          <w:szCs w:val="24"/>
        </w:rPr>
        <w:t>gacaca</w:t>
      </w:r>
      <w:r w:rsidR="00E24065" w:rsidRPr="00D12025">
        <w:rPr>
          <w:szCs w:val="24"/>
        </w:rPr>
        <w:t xml:space="preserve"> </w:t>
      </w:r>
      <w:r w:rsidRPr="00D12025">
        <w:rPr>
          <w:szCs w:val="24"/>
        </w:rPr>
        <w:t>courts</w:t>
      </w:r>
      <w:r w:rsidR="00E24065" w:rsidRPr="00D12025">
        <w:rPr>
          <w:szCs w:val="24"/>
        </w:rPr>
        <w:t xml:space="preserve"> </w:t>
      </w:r>
      <w:r w:rsidRPr="00D12025">
        <w:rPr>
          <w:szCs w:val="24"/>
        </w:rPr>
        <w:t>were</w:t>
      </w:r>
      <w:r w:rsidR="00E24065" w:rsidRPr="00D12025">
        <w:rPr>
          <w:szCs w:val="24"/>
        </w:rPr>
        <w:t xml:space="preserve"> </w:t>
      </w:r>
      <w:r w:rsidRPr="00D12025">
        <w:rPr>
          <w:szCs w:val="24"/>
        </w:rPr>
        <w:t>introduced.</w:t>
      </w:r>
      <w:r w:rsidR="00E24065" w:rsidRPr="00D12025">
        <w:rPr>
          <w:szCs w:val="24"/>
        </w:rPr>
        <w:t xml:space="preserve"> </w:t>
      </w:r>
      <w:r w:rsidRPr="00D12025">
        <w:rPr>
          <w:szCs w:val="24"/>
        </w:rPr>
        <w:t>It</w:t>
      </w:r>
      <w:r w:rsidR="00E24065" w:rsidRPr="00D12025">
        <w:rPr>
          <w:szCs w:val="24"/>
        </w:rPr>
        <w:t xml:space="preserve"> </w:t>
      </w:r>
      <w:r w:rsidRPr="00D12025">
        <w:rPr>
          <w:szCs w:val="24"/>
        </w:rPr>
        <w:t>is</w:t>
      </w:r>
      <w:r w:rsidR="00E24065" w:rsidRPr="00D12025">
        <w:rPr>
          <w:szCs w:val="24"/>
        </w:rPr>
        <w:t xml:space="preserve"> </w:t>
      </w:r>
      <w:r w:rsidRPr="00D12025">
        <w:rPr>
          <w:szCs w:val="24"/>
        </w:rPr>
        <w:t>noted</w:t>
      </w:r>
      <w:r w:rsidR="00E24065" w:rsidRPr="00D12025">
        <w:rPr>
          <w:szCs w:val="24"/>
        </w:rPr>
        <w:t xml:space="preserve"> </w:t>
      </w:r>
      <w:r w:rsidRPr="00D12025">
        <w:rPr>
          <w:szCs w:val="24"/>
        </w:rPr>
        <w:t>that</w:t>
      </w:r>
      <w:r w:rsidR="00E24065" w:rsidRPr="00D12025">
        <w:rPr>
          <w:szCs w:val="24"/>
        </w:rPr>
        <w:t xml:space="preserve"> </w:t>
      </w:r>
      <w:r w:rsidRPr="00D12025">
        <w:rPr>
          <w:szCs w:val="24"/>
        </w:rPr>
        <w:t>since</w:t>
      </w:r>
      <w:r w:rsidR="00E24065" w:rsidRPr="00D12025">
        <w:rPr>
          <w:szCs w:val="24"/>
        </w:rPr>
        <w:t xml:space="preserve"> </w:t>
      </w:r>
      <w:r w:rsidRPr="00D12025">
        <w:rPr>
          <w:szCs w:val="24"/>
        </w:rPr>
        <w:t>their</w:t>
      </w:r>
      <w:r w:rsidR="00E24065" w:rsidRPr="00D12025">
        <w:rPr>
          <w:szCs w:val="24"/>
        </w:rPr>
        <w:t xml:space="preserve"> </w:t>
      </w:r>
      <w:r w:rsidRPr="00D12025">
        <w:rPr>
          <w:szCs w:val="24"/>
        </w:rPr>
        <w:t>inception</w:t>
      </w:r>
      <w:r w:rsidR="00E24065" w:rsidRPr="00D12025">
        <w:rPr>
          <w:szCs w:val="24"/>
        </w:rPr>
        <w:t xml:space="preserve"> </w:t>
      </w:r>
      <w:r w:rsidRPr="00D12025">
        <w:rPr>
          <w:szCs w:val="24"/>
        </w:rPr>
        <w:t>up</w:t>
      </w:r>
      <w:r w:rsidR="00E24065" w:rsidRPr="00D12025">
        <w:rPr>
          <w:szCs w:val="24"/>
        </w:rPr>
        <w:t xml:space="preserve"> </w:t>
      </w:r>
      <w:r w:rsidRPr="00D12025">
        <w:rPr>
          <w:szCs w:val="24"/>
        </w:rPr>
        <w:t>to</w:t>
      </w:r>
      <w:r w:rsidR="00E24065" w:rsidRPr="00D12025">
        <w:rPr>
          <w:szCs w:val="24"/>
        </w:rPr>
        <w:t xml:space="preserve"> </w:t>
      </w:r>
      <w:r w:rsidRPr="00D12025">
        <w:rPr>
          <w:szCs w:val="24"/>
        </w:rPr>
        <w:t>October</w:t>
      </w:r>
      <w:r w:rsidR="00E24065" w:rsidRPr="00D12025">
        <w:rPr>
          <w:szCs w:val="24"/>
        </w:rPr>
        <w:t xml:space="preserve"> </w:t>
      </w:r>
      <w:r w:rsidRPr="00D12025">
        <w:rPr>
          <w:szCs w:val="24"/>
        </w:rPr>
        <w:t>2008,</w:t>
      </w:r>
      <w:r w:rsidR="00E24065" w:rsidRPr="00D12025">
        <w:rPr>
          <w:szCs w:val="24"/>
        </w:rPr>
        <w:t xml:space="preserve"> </w:t>
      </w:r>
      <w:r w:rsidRPr="00D12025">
        <w:rPr>
          <w:szCs w:val="24"/>
        </w:rPr>
        <w:t>1,127,706</w:t>
      </w:r>
      <w:r w:rsidR="00E24065" w:rsidRPr="00D12025">
        <w:rPr>
          <w:szCs w:val="24"/>
        </w:rPr>
        <w:t xml:space="preserve"> </w:t>
      </w:r>
      <w:r w:rsidRPr="00D12025">
        <w:rPr>
          <w:szCs w:val="24"/>
        </w:rPr>
        <w:t>cases</w:t>
      </w:r>
      <w:r w:rsidR="00E24065" w:rsidRPr="00D12025">
        <w:rPr>
          <w:szCs w:val="24"/>
        </w:rPr>
        <w:t xml:space="preserve"> </w:t>
      </w:r>
      <w:r w:rsidRPr="00D12025">
        <w:rPr>
          <w:szCs w:val="24"/>
        </w:rPr>
        <w:t>have</w:t>
      </w:r>
      <w:r w:rsidR="00E24065" w:rsidRPr="00D12025">
        <w:rPr>
          <w:szCs w:val="24"/>
        </w:rPr>
        <w:t xml:space="preserve"> </w:t>
      </w:r>
      <w:r w:rsidRPr="00D12025">
        <w:rPr>
          <w:szCs w:val="24"/>
        </w:rPr>
        <w:t>been</w:t>
      </w:r>
      <w:r w:rsidR="00E24065" w:rsidRPr="00D12025">
        <w:rPr>
          <w:szCs w:val="24"/>
        </w:rPr>
        <w:t xml:space="preserve"> </w:t>
      </w:r>
      <w:r w:rsidRPr="00D12025">
        <w:rPr>
          <w:szCs w:val="24"/>
        </w:rPr>
        <w:t>received,</w:t>
      </w:r>
      <w:r w:rsidR="00E24065" w:rsidRPr="00D12025">
        <w:rPr>
          <w:szCs w:val="24"/>
        </w:rPr>
        <w:t xml:space="preserve"> </w:t>
      </w:r>
      <w:r w:rsidRPr="00D12025">
        <w:rPr>
          <w:szCs w:val="24"/>
        </w:rPr>
        <w:t>out</w:t>
      </w:r>
      <w:r w:rsidR="00E24065" w:rsidRPr="00D12025">
        <w:rPr>
          <w:szCs w:val="24"/>
        </w:rPr>
        <w:t xml:space="preserve"> </w:t>
      </w:r>
      <w:r w:rsidRPr="00D12025">
        <w:rPr>
          <w:szCs w:val="24"/>
        </w:rPr>
        <w:t>of</w:t>
      </w:r>
      <w:r w:rsidR="00E24065" w:rsidRPr="00D12025">
        <w:rPr>
          <w:szCs w:val="24"/>
        </w:rPr>
        <w:t xml:space="preserve"> </w:t>
      </w:r>
      <w:r w:rsidRPr="00D12025">
        <w:rPr>
          <w:szCs w:val="24"/>
        </w:rPr>
        <w:t>which</w:t>
      </w:r>
      <w:r w:rsidR="00E24065" w:rsidRPr="00D12025">
        <w:rPr>
          <w:szCs w:val="24"/>
        </w:rPr>
        <w:t xml:space="preserve"> </w:t>
      </w:r>
      <w:r w:rsidRPr="00D12025">
        <w:rPr>
          <w:szCs w:val="24"/>
        </w:rPr>
        <w:t>1,123,027</w:t>
      </w:r>
      <w:r w:rsidR="00E24065" w:rsidRPr="00D12025">
        <w:rPr>
          <w:szCs w:val="24"/>
        </w:rPr>
        <w:t xml:space="preserve"> </w:t>
      </w:r>
      <w:r w:rsidRPr="00D12025">
        <w:rPr>
          <w:szCs w:val="24"/>
        </w:rPr>
        <w:t>have</w:t>
      </w:r>
      <w:r w:rsidR="00E24065" w:rsidRPr="00D12025">
        <w:rPr>
          <w:szCs w:val="24"/>
        </w:rPr>
        <w:t xml:space="preserve"> </w:t>
      </w:r>
      <w:r w:rsidRPr="00D12025">
        <w:rPr>
          <w:szCs w:val="24"/>
        </w:rPr>
        <w:t>already</w:t>
      </w:r>
      <w:r w:rsidR="00E24065" w:rsidRPr="00D12025">
        <w:rPr>
          <w:szCs w:val="24"/>
        </w:rPr>
        <w:t xml:space="preserve"> </w:t>
      </w:r>
      <w:r w:rsidRPr="00D12025">
        <w:rPr>
          <w:szCs w:val="24"/>
        </w:rPr>
        <w:t>been</w:t>
      </w:r>
      <w:r w:rsidR="00E24065" w:rsidRPr="00D12025">
        <w:rPr>
          <w:szCs w:val="24"/>
        </w:rPr>
        <w:t xml:space="preserve"> </w:t>
      </w:r>
      <w:r w:rsidRPr="00D12025">
        <w:rPr>
          <w:szCs w:val="24"/>
        </w:rPr>
        <w:t>tried</w:t>
      </w:r>
      <w:r w:rsidR="00E24065" w:rsidRPr="00D12025">
        <w:rPr>
          <w:szCs w:val="24"/>
        </w:rPr>
        <w:t xml:space="preserve"> </w:t>
      </w:r>
      <w:r w:rsidRPr="00D12025">
        <w:rPr>
          <w:szCs w:val="24"/>
        </w:rPr>
        <w:t>and</w:t>
      </w:r>
      <w:r w:rsidR="00E24065" w:rsidRPr="00D12025">
        <w:rPr>
          <w:szCs w:val="24"/>
        </w:rPr>
        <w:t xml:space="preserve"> </w:t>
      </w:r>
      <w:r w:rsidRPr="00D12025">
        <w:rPr>
          <w:szCs w:val="24"/>
        </w:rPr>
        <w:t>only</w:t>
      </w:r>
      <w:r w:rsidR="00E24065" w:rsidRPr="00D12025">
        <w:rPr>
          <w:szCs w:val="24"/>
        </w:rPr>
        <w:t xml:space="preserve"> </w:t>
      </w:r>
      <w:r w:rsidRPr="00D12025">
        <w:rPr>
          <w:szCs w:val="24"/>
        </w:rPr>
        <w:t>4,679</w:t>
      </w:r>
      <w:r w:rsidR="00E24065" w:rsidRPr="00D12025">
        <w:rPr>
          <w:szCs w:val="24"/>
        </w:rPr>
        <w:t xml:space="preserve"> </w:t>
      </w:r>
      <w:r w:rsidRPr="00D12025">
        <w:rPr>
          <w:szCs w:val="24"/>
        </w:rPr>
        <w:t>are</w:t>
      </w:r>
      <w:r w:rsidR="00E24065" w:rsidRPr="00D12025">
        <w:rPr>
          <w:szCs w:val="24"/>
        </w:rPr>
        <w:t xml:space="preserve"> </w:t>
      </w:r>
      <w:r w:rsidRPr="00D12025">
        <w:rPr>
          <w:szCs w:val="24"/>
        </w:rPr>
        <w:t>pending</w:t>
      </w:r>
      <w:r w:rsidR="00E24065" w:rsidRPr="00D12025">
        <w:rPr>
          <w:szCs w:val="24"/>
        </w:rPr>
        <w:t xml:space="preserve"> </w:t>
      </w:r>
      <w:r w:rsidRPr="00D12025">
        <w:rPr>
          <w:szCs w:val="24"/>
        </w:rPr>
        <w:t>completion.</w:t>
      </w:r>
      <w:bookmarkEnd w:id="133"/>
      <w:r w:rsidR="00D12025">
        <w:rPr>
          <w:rStyle w:val="FootnoteReference"/>
          <w:szCs w:val="24"/>
        </w:rPr>
        <w:footnoteReference w:id="32"/>
      </w:r>
    </w:p>
    <w:p w:rsidR="00951BC8" w:rsidRPr="00D12025" w:rsidRDefault="00951BC8" w:rsidP="00D12025">
      <w:pPr>
        <w:pStyle w:val="SingleTxtG"/>
      </w:pPr>
      <w:r w:rsidRPr="00D12025">
        <w:t>70.</w:t>
      </w:r>
      <w:r w:rsidRPr="00D12025">
        <w:tab/>
      </w:r>
      <w:r w:rsidRPr="00D12025">
        <w:rPr>
          <w:szCs w:val="24"/>
        </w:rPr>
        <w:t>The</w:t>
      </w:r>
      <w:r w:rsidR="00E24065" w:rsidRPr="00D12025">
        <w:rPr>
          <w:szCs w:val="24"/>
        </w:rPr>
        <w:t xml:space="preserve"> </w:t>
      </w:r>
      <w:r w:rsidRPr="00D12025">
        <w:rPr>
          <w:szCs w:val="24"/>
        </w:rPr>
        <w:t>2004</w:t>
      </w:r>
      <w:r w:rsidR="00E24065" w:rsidRPr="00D12025">
        <w:rPr>
          <w:szCs w:val="24"/>
        </w:rPr>
        <w:t xml:space="preserve"> </w:t>
      </w:r>
      <w:r w:rsidRPr="00D12025">
        <w:rPr>
          <w:szCs w:val="24"/>
        </w:rPr>
        <w:t>judicial</w:t>
      </w:r>
      <w:r w:rsidR="00E24065" w:rsidRPr="00D12025">
        <w:rPr>
          <w:szCs w:val="24"/>
        </w:rPr>
        <w:t xml:space="preserve"> </w:t>
      </w:r>
      <w:r w:rsidRPr="00D12025">
        <w:rPr>
          <w:szCs w:val="24"/>
        </w:rPr>
        <w:t>reform</w:t>
      </w:r>
      <w:r w:rsidR="00E24065" w:rsidRPr="00D12025">
        <w:rPr>
          <w:szCs w:val="24"/>
        </w:rPr>
        <w:t xml:space="preserve"> </w:t>
      </w:r>
      <w:r w:rsidRPr="00D12025">
        <w:rPr>
          <w:szCs w:val="24"/>
        </w:rPr>
        <w:t>favoured</w:t>
      </w:r>
      <w:r w:rsidR="00E24065" w:rsidRPr="00D12025">
        <w:rPr>
          <w:szCs w:val="24"/>
        </w:rPr>
        <w:t xml:space="preserve"> </w:t>
      </w:r>
      <w:r w:rsidRPr="00D12025">
        <w:rPr>
          <w:szCs w:val="24"/>
        </w:rPr>
        <w:t>a</w:t>
      </w:r>
      <w:r w:rsidR="00E24065" w:rsidRPr="00D12025">
        <w:rPr>
          <w:szCs w:val="24"/>
        </w:rPr>
        <w:t xml:space="preserve"> </w:t>
      </w:r>
      <w:r w:rsidRPr="00D12025">
        <w:rPr>
          <w:szCs w:val="24"/>
        </w:rPr>
        <w:t>fast-tracking</w:t>
      </w:r>
      <w:r w:rsidR="00E24065" w:rsidRPr="00D12025">
        <w:rPr>
          <w:szCs w:val="24"/>
        </w:rPr>
        <w:t xml:space="preserve"> </w:t>
      </w:r>
      <w:r w:rsidRPr="00D12025">
        <w:rPr>
          <w:szCs w:val="24"/>
        </w:rPr>
        <w:t>judicial</w:t>
      </w:r>
      <w:r w:rsidR="00E24065" w:rsidRPr="00D12025">
        <w:rPr>
          <w:szCs w:val="24"/>
        </w:rPr>
        <w:t xml:space="preserve"> </w:t>
      </w:r>
      <w:r w:rsidRPr="00D12025">
        <w:rPr>
          <w:szCs w:val="24"/>
        </w:rPr>
        <w:t>system</w:t>
      </w:r>
      <w:r w:rsidR="00E24065" w:rsidRPr="00D12025">
        <w:rPr>
          <w:szCs w:val="24"/>
        </w:rPr>
        <w:t xml:space="preserve"> </w:t>
      </w:r>
      <w:r w:rsidRPr="00D12025">
        <w:rPr>
          <w:szCs w:val="24"/>
        </w:rPr>
        <w:t>in</w:t>
      </w:r>
      <w:r w:rsidR="00E24065" w:rsidRPr="00D12025">
        <w:rPr>
          <w:szCs w:val="24"/>
        </w:rPr>
        <w:t xml:space="preserve"> </w:t>
      </w:r>
      <w:r w:rsidRPr="00D12025">
        <w:rPr>
          <w:szCs w:val="24"/>
        </w:rPr>
        <w:t>both</w:t>
      </w:r>
      <w:r w:rsidR="00E24065" w:rsidRPr="00D12025">
        <w:rPr>
          <w:szCs w:val="24"/>
        </w:rPr>
        <w:t xml:space="preserve"> </w:t>
      </w:r>
      <w:r w:rsidRPr="00D12025">
        <w:rPr>
          <w:szCs w:val="24"/>
        </w:rPr>
        <w:t>penal</w:t>
      </w:r>
      <w:r w:rsidR="00E24065" w:rsidRPr="00D12025">
        <w:rPr>
          <w:szCs w:val="24"/>
        </w:rPr>
        <w:t xml:space="preserve"> </w:t>
      </w:r>
      <w:r w:rsidRPr="00D12025">
        <w:rPr>
          <w:szCs w:val="24"/>
        </w:rPr>
        <w:t>and</w:t>
      </w:r>
      <w:r w:rsidR="00E24065" w:rsidRPr="00D12025">
        <w:rPr>
          <w:szCs w:val="24"/>
        </w:rPr>
        <w:t xml:space="preserve"> </w:t>
      </w:r>
      <w:r w:rsidRPr="00D12025">
        <w:rPr>
          <w:szCs w:val="24"/>
        </w:rPr>
        <w:t>civil</w:t>
      </w:r>
      <w:r w:rsidR="00E24065" w:rsidRPr="00D12025">
        <w:rPr>
          <w:szCs w:val="24"/>
        </w:rPr>
        <w:t xml:space="preserve"> </w:t>
      </w:r>
      <w:r w:rsidRPr="00D12025">
        <w:rPr>
          <w:szCs w:val="24"/>
        </w:rPr>
        <w:t>procedure.</w:t>
      </w:r>
      <w:r w:rsidR="00E24065" w:rsidRPr="00D12025">
        <w:rPr>
          <w:szCs w:val="24"/>
        </w:rPr>
        <w:t xml:space="preserve"> </w:t>
      </w:r>
      <w:r w:rsidRPr="00D12025">
        <w:rPr>
          <w:szCs w:val="24"/>
        </w:rPr>
        <w:t>The</w:t>
      </w:r>
      <w:r w:rsidR="00E24065" w:rsidRPr="00D12025">
        <w:rPr>
          <w:szCs w:val="24"/>
        </w:rPr>
        <w:t xml:space="preserve"> </w:t>
      </w:r>
      <w:r w:rsidRPr="00D12025">
        <w:rPr>
          <w:szCs w:val="24"/>
        </w:rPr>
        <w:t>detention</w:t>
      </w:r>
      <w:r w:rsidR="00E24065" w:rsidRPr="00D12025">
        <w:rPr>
          <w:szCs w:val="24"/>
        </w:rPr>
        <w:t xml:space="preserve"> </w:t>
      </w:r>
      <w:r w:rsidRPr="00D12025">
        <w:rPr>
          <w:szCs w:val="24"/>
        </w:rPr>
        <w:t>period</w:t>
      </w:r>
      <w:r w:rsidR="00E24065" w:rsidRPr="00D12025">
        <w:rPr>
          <w:szCs w:val="24"/>
        </w:rPr>
        <w:t xml:space="preserve"> </w:t>
      </w:r>
      <w:r w:rsidRPr="00D12025">
        <w:rPr>
          <w:szCs w:val="24"/>
        </w:rPr>
        <w:t>was</w:t>
      </w:r>
      <w:r w:rsidR="00E24065" w:rsidRPr="00D12025">
        <w:rPr>
          <w:szCs w:val="24"/>
        </w:rPr>
        <w:t xml:space="preserve"> </w:t>
      </w:r>
      <w:r w:rsidRPr="00D12025">
        <w:rPr>
          <w:szCs w:val="24"/>
        </w:rPr>
        <w:t>put</w:t>
      </w:r>
      <w:r w:rsidR="00E24065" w:rsidRPr="00D12025">
        <w:rPr>
          <w:szCs w:val="24"/>
        </w:rPr>
        <w:t xml:space="preserve"> </w:t>
      </w:r>
      <w:r w:rsidRPr="00D12025">
        <w:rPr>
          <w:szCs w:val="24"/>
        </w:rPr>
        <w:t>at</w:t>
      </w:r>
      <w:r w:rsidR="00E24065" w:rsidRPr="00D12025">
        <w:rPr>
          <w:szCs w:val="24"/>
        </w:rPr>
        <w:t xml:space="preserve"> </w:t>
      </w:r>
      <w:r w:rsidRPr="00D12025">
        <w:rPr>
          <w:szCs w:val="24"/>
        </w:rPr>
        <w:t>72</w:t>
      </w:r>
      <w:r w:rsidR="00E24065" w:rsidRPr="00D12025">
        <w:rPr>
          <w:szCs w:val="24"/>
        </w:rPr>
        <w:t xml:space="preserve"> </w:t>
      </w:r>
      <w:r w:rsidRPr="00D12025">
        <w:rPr>
          <w:szCs w:val="24"/>
        </w:rPr>
        <w:t>hours</w:t>
      </w:r>
      <w:r w:rsidR="00E24065" w:rsidRPr="00D12025">
        <w:rPr>
          <w:szCs w:val="24"/>
        </w:rPr>
        <w:t xml:space="preserve"> </w:t>
      </w:r>
      <w:r w:rsidRPr="00D12025">
        <w:rPr>
          <w:szCs w:val="24"/>
        </w:rPr>
        <w:t>at</w:t>
      </w:r>
      <w:r w:rsidR="00E24065" w:rsidRPr="00D12025">
        <w:rPr>
          <w:szCs w:val="24"/>
        </w:rPr>
        <w:t xml:space="preserve"> </w:t>
      </w:r>
      <w:r w:rsidRPr="00D12025">
        <w:rPr>
          <w:szCs w:val="24"/>
        </w:rPr>
        <w:t>most</w:t>
      </w:r>
      <w:r w:rsidR="00E24065" w:rsidRPr="00D12025">
        <w:rPr>
          <w:szCs w:val="24"/>
        </w:rPr>
        <w:t xml:space="preserve"> </w:t>
      </w:r>
      <w:r w:rsidRPr="00D12025">
        <w:rPr>
          <w:szCs w:val="24"/>
        </w:rPr>
        <w:t>while</w:t>
      </w:r>
      <w:r w:rsidR="00E24065" w:rsidRPr="00D12025">
        <w:rPr>
          <w:szCs w:val="24"/>
        </w:rPr>
        <w:t xml:space="preserve"> </w:t>
      </w:r>
      <w:r w:rsidRPr="00D12025">
        <w:rPr>
          <w:szCs w:val="24"/>
        </w:rPr>
        <w:t>still</w:t>
      </w:r>
      <w:r w:rsidR="00E24065" w:rsidRPr="00D12025">
        <w:rPr>
          <w:szCs w:val="24"/>
        </w:rPr>
        <w:t xml:space="preserve"> </w:t>
      </w:r>
      <w:r w:rsidRPr="00D12025">
        <w:rPr>
          <w:szCs w:val="24"/>
        </w:rPr>
        <w:t>awaiting</w:t>
      </w:r>
      <w:r w:rsidR="00E24065" w:rsidRPr="00D12025">
        <w:rPr>
          <w:szCs w:val="24"/>
        </w:rPr>
        <w:t xml:space="preserve"> </w:t>
      </w:r>
      <w:r w:rsidRPr="00D12025">
        <w:rPr>
          <w:szCs w:val="24"/>
        </w:rPr>
        <w:t>investigation</w:t>
      </w:r>
      <w:r w:rsidR="00E24065" w:rsidRPr="00D12025">
        <w:t xml:space="preserve"> </w:t>
      </w:r>
      <w:r w:rsidRPr="00D12025">
        <w:t>before</w:t>
      </w:r>
      <w:r w:rsidR="00E24065" w:rsidRPr="00D12025">
        <w:t xml:space="preserve"> </w:t>
      </w:r>
      <w:r w:rsidRPr="00D12025">
        <w:t>the</w:t>
      </w:r>
      <w:r w:rsidR="00E24065" w:rsidRPr="00D12025">
        <w:t xml:space="preserve"> </w:t>
      </w:r>
      <w:r w:rsidRPr="00D12025">
        <w:t>prosecution</w:t>
      </w:r>
      <w:r w:rsidR="00E24065" w:rsidRPr="00D12025">
        <w:t xml:space="preserve"> </w:t>
      </w:r>
      <w:r w:rsidRPr="00D12025">
        <w:t>services.</w:t>
      </w:r>
      <w:r w:rsidR="00D12025">
        <w:rPr>
          <w:rStyle w:val="FootnoteReference"/>
        </w:rPr>
        <w:footnoteReference w:id="33"/>
      </w:r>
      <w:r w:rsidR="00E24065" w:rsidRPr="00D12025">
        <w:t xml:space="preserve"> </w:t>
      </w:r>
      <w:r w:rsidRPr="00D12025">
        <w:t>Unless</w:t>
      </w:r>
      <w:r w:rsidR="00E24065" w:rsidRPr="00D12025">
        <w:t xml:space="preserve"> </w:t>
      </w:r>
      <w:r w:rsidRPr="00D12025">
        <w:t>authorised</w:t>
      </w:r>
      <w:r w:rsidR="00E24065" w:rsidRPr="00D12025">
        <w:t xml:space="preserve"> </w:t>
      </w:r>
      <w:r w:rsidRPr="00D12025">
        <w:t>by</w:t>
      </w:r>
      <w:r w:rsidR="00E24065" w:rsidRPr="00D12025">
        <w:t xml:space="preserve"> </w:t>
      </w:r>
      <w:r w:rsidRPr="00D12025">
        <w:t>the</w:t>
      </w:r>
      <w:r w:rsidR="00E24065" w:rsidRPr="00D12025">
        <w:t xml:space="preserve"> </w:t>
      </w:r>
      <w:r w:rsidRPr="00D12025">
        <w:t>judge</w:t>
      </w:r>
      <w:r w:rsidR="00E24065" w:rsidRPr="00D12025">
        <w:t xml:space="preserve"> </w:t>
      </w:r>
      <w:r w:rsidRPr="00D12025">
        <w:t>of</w:t>
      </w:r>
      <w:r w:rsidR="00E24065" w:rsidRPr="00D12025">
        <w:t xml:space="preserve"> </w:t>
      </w:r>
      <w:r w:rsidRPr="00D12025">
        <w:t>a</w:t>
      </w:r>
      <w:r w:rsidR="00E24065" w:rsidRPr="00D12025">
        <w:t xml:space="preserve"> </w:t>
      </w:r>
      <w:r w:rsidRPr="00D12025">
        <w:t>competent</w:t>
      </w:r>
      <w:r w:rsidR="00E24065" w:rsidRPr="00D12025">
        <w:t xml:space="preserve"> </w:t>
      </w:r>
      <w:r w:rsidRPr="00D12025">
        <w:t>court,</w:t>
      </w:r>
      <w:r w:rsidR="00E24065" w:rsidRPr="00D12025">
        <w:t xml:space="preserve"> </w:t>
      </w:r>
      <w:r w:rsidRPr="00D12025">
        <w:t>no</w:t>
      </w:r>
      <w:r w:rsidR="00E24065" w:rsidRPr="00D12025">
        <w:t xml:space="preserve"> </w:t>
      </w:r>
      <w:r w:rsidRPr="00D12025">
        <w:t>authority</w:t>
      </w:r>
      <w:r w:rsidR="00E24065" w:rsidRPr="00D12025">
        <w:t xml:space="preserve"> </w:t>
      </w:r>
      <w:r w:rsidRPr="00D12025">
        <w:t>is</w:t>
      </w:r>
      <w:r w:rsidR="00E24065" w:rsidRPr="00D12025">
        <w:t xml:space="preserve"> </w:t>
      </w:r>
      <w:r w:rsidRPr="00D12025">
        <w:t>allowed</w:t>
      </w:r>
      <w:r w:rsidR="00E24065" w:rsidRPr="00D12025">
        <w:t xml:space="preserve"> </w:t>
      </w:r>
      <w:r w:rsidRPr="00D12025">
        <w:t>to</w:t>
      </w:r>
      <w:r w:rsidR="00E24065" w:rsidRPr="00D12025">
        <w:t xml:space="preserve"> </w:t>
      </w:r>
      <w:r w:rsidRPr="00D12025">
        <w:t>detain</w:t>
      </w:r>
      <w:r w:rsidR="00E24065" w:rsidRPr="00D12025">
        <w:t xml:space="preserve"> </w:t>
      </w:r>
      <w:r w:rsidRPr="00D12025">
        <w:t>a</w:t>
      </w:r>
      <w:r w:rsidR="00E24065" w:rsidRPr="00D12025">
        <w:t xml:space="preserve"> </w:t>
      </w:r>
      <w:r w:rsidRPr="00D12025">
        <w:t>person</w:t>
      </w:r>
      <w:r w:rsidR="00E24065" w:rsidRPr="00D12025">
        <w:t xml:space="preserve"> </w:t>
      </w:r>
      <w:r w:rsidRPr="00D12025">
        <w:t>beyond</w:t>
      </w:r>
      <w:r w:rsidR="00E24065" w:rsidRPr="00D12025">
        <w:t xml:space="preserve"> </w:t>
      </w:r>
      <w:r w:rsidRPr="00D12025">
        <w:t>the</w:t>
      </w:r>
      <w:r w:rsidR="00E24065" w:rsidRPr="00D12025">
        <w:t xml:space="preserve"> </w:t>
      </w:r>
      <w:r w:rsidRPr="00D12025">
        <w:t>limits</w:t>
      </w:r>
      <w:r w:rsidR="00E24065" w:rsidRPr="00D12025">
        <w:t xml:space="preserve"> </w:t>
      </w:r>
      <w:r w:rsidRPr="00D12025">
        <w:t>established</w:t>
      </w:r>
      <w:r w:rsidR="00E24065" w:rsidRPr="00D12025">
        <w:t xml:space="preserve"> </w:t>
      </w:r>
      <w:r w:rsidRPr="00D12025">
        <w:t>by</w:t>
      </w:r>
      <w:r w:rsidR="00E24065" w:rsidRPr="00D12025">
        <w:t xml:space="preserve"> </w:t>
      </w:r>
      <w:r w:rsidRPr="00D12025">
        <w:t>the</w:t>
      </w:r>
      <w:r w:rsidR="00E24065" w:rsidRPr="00D12025">
        <w:t xml:space="preserve"> </w:t>
      </w:r>
      <w:r w:rsidRPr="00D12025">
        <w:t>law.</w:t>
      </w:r>
      <w:r w:rsidR="00E24065" w:rsidRPr="00D12025">
        <w:t xml:space="preserve"> </w:t>
      </w:r>
      <w:r w:rsidRPr="00D12025">
        <w:t>The</w:t>
      </w:r>
      <w:r w:rsidR="00E24065" w:rsidRPr="00D12025">
        <w:t xml:space="preserve"> </w:t>
      </w:r>
      <w:r w:rsidRPr="00D12025">
        <w:t>seized</w:t>
      </w:r>
      <w:r w:rsidR="00E24065" w:rsidRPr="00D12025">
        <w:t xml:space="preserve"> </w:t>
      </w:r>
      <w:r w:rsidRPr="00D12025">
        <w:t>Court</w:t>
      </w:r>
      <w:r w:rsidR="00E24065" w:rsidRPr="00D12025">
        <w:t xml:space="preserve"> </w:t>
      </w:r>
      <w:r w:rsidRPr="00D12025">
        <w:t>must</w:t>
      </w:r>
      <w:r w:rsidR="00E24065" w:rsidRPr="00D12025">
        <w:t xml:space="preserve"> </w:t>
      </w:r>
      <w:r w:rsidRPr="00D12025">
        <w:t>examine</w:t>
      </w:r>
      <w:r w:rsidR="00E24065" w:rsidRPr="00D12025">
        <w:t xml:space="preserve"> </w:t>
      </w:r>
      <w:r w:rsidRPr="00D12025">
        <w:t>the</w:t>
      </w:r>
      <w:r w:rsidR="00E24065" w:rsidRPr="00D12025">
        <w:t xml:space="preserve"> </w:t>
      </w:r>
      <w:r w:rsidRPr="00D12025">
        <w:t>case</w:t>
      </w:r>
      <w:r w:rsidR="00E24065" w:rsidRPr="00D12025">
        <w:t xml:space="preserve"> </w:t>
      </w:r>
      <w:r w:rsidRPr="00D12025">
        <w:t>within</w:t>
      </w:r>
      <w:r w:rsidR="00E24065" w:rsidRPr="00D12025">
        <w:t xml:space="preserve"> </w:t>
      </w:r>
      <w:r w:rsidRPr="00D12025">
        <w:t>fifteen</w:t>
      </w:r>
      <w:r w:rsidR="00E24065" w:rsidRPr="00D12025">
        <w:t xml:space="preserve"> </w:t>
      </w:r>
      <w:r w:rsidRPr="00D12025">
        <w:t>(15)</w:t>
      </w:r>
      <w:r w:rsidR="00E24065" w:rsidRPr="00D12025">
        <w:t xml:space="preserve"> </w:t>
      </w:r>
      <w:r w:rsidRPr="00D12025">
        <w:t>days</w:t>
      </w:r>
      <w:r w:rsidR="00E24065" w:rsidRPr="00D12025">
        <w:t xml:space="preserve"> </w:t>
      </w:r>
      <w:r w:rsidRPr="00D12025">
        <w:t>from</w:t>
      </w:r>
      <w:r w:rsidR="00E24065" w:rsidRPr="00D12025">
        <w:t xml:space="preserve"> </w:t>
      </w:r>
      <w:r w:rsidRPr="00D12025">
        <w:t>the</w:t>
      </w:r>
      <w:r w:rsidR="00E24065" w:rsidRPr="00D12025">
        <w:t xml:space="preserve"> </w:t>
      </w:r>
      <w:r w:rsidRPr="00D12025">
        <w:t>reception</w:t>
      </w:r>
      <w:r w:rsidR="00E24065" w:rsidRPr="00D12025">
        <w:t xml:space="preserve"> </w:t>
      </w:r>
      <w:r w:rsidRPr="00D12025">
        <w:t>of</w:t>
      </w:r>
      <w:r w:rsidR="00E24065" w:rsidRPr="00D12025">
        <w:t xml:space="preserve"> </w:t>
      </w:r>
      <w:r w:rsidRPr="00D12025">
        <w:t>the</w:t>
      </w:r>
      <w:r w:rsidR="00E24065" w:rsidRPr="00D12025">
        <w:t xml:space="preserve"> </w:t>
      </w:r>
      <w:r w:rsidRPr="00D12025">
        <w:t>case.</w:t>
      </w:r>
      <w:r w:rsidR="00D12025">
        <w:rPr>
          <w:rStyle w:val="FootnoteReference"/>
        </w:rPr>
        <w:footnoteReference w:id="34"/>
      </w:r>
      <w:r w:rsidR="00E24065" w:rsidRPr="00D12025">
        <w:t xml:space="preserve"> </w:t>
      </w:r>
      <w:r w:rsidRPr="00D12025">
        <w:t>The</w:t>
      </w:r>
      <w:r w:rsidR="00E24065" w:rsidRPr="00D12025">
        <w:t xml:space="preserve"> </w:t>
      </w:r>
      <w:r w:rsidRPr="00D12025">
        <w:t>presidential</w:t>
      </w:r>
      <w:r w:rsidR="00E24065" w:rsidRPr="00D12025">
        <w:t xml:space="preserve"> </w:t>
      </w:r>
      <w:r w:rsidRPr="00D12025">
        <w:t>decree</w:t>
      </w:r>
      <w:r w:rsidR="00E24065" w:rsidRPr="00D12025">
        <w:t xml:space="preserve"> </w:t>
      </w:r>
      <w:r w:rsidRPr="00D12025">
        <w:t>has</w:t>
      </w:r>
      <w:r w:rsidR="00E24065" w:rsidRPr="00D12025">
        <w:t xml:space="preserve"> </w:t>
      </w:r>
      <w:r w:rsidRPr="00D12025">
        <w:t>also</w:t>
      </w:r>
      <w:r w:rsidR="00E24065" w:rsidRPr="00D12025">
        <w:t xml:space="preserve"> </w:t>
      </w:r>
      <w:r w:rsidRPr="00D12025">
        <w:t>facilitated</w:t>
      </w:r>
      <w:r w:rsidR="00E24065" w:rsidRPr="00D12025">
        <w:t xml:space="preserve"> </w:t>
      </w:r>
      <w:r w:rsidRPr="00D12025">
        <w:t>the</w:t>
      </w:r>
      <w:r w:rsidR="00E24065" w:rsidRPr="00D12025">
        <w:t xml:space="preserve"> </w:t>
      </w:r>
      <w:r w:rsidRPr="00D12025">
        <w:t>expedition</w:t>
      </w:r>
      <w:r w:rsidR="00E24065" w:rsidRPr="00D12025">
        <w:t xml:space="preserve"> </w:t>
      </w:r>
      <w:r w:rsidRPr="00D12025">
        <w:t>of</w:t>
      </w:r>
      <w:r w:rsidR="00E24065" w:rsidRPr="00D12025">
        <w:t xml:space="preserve"> </w:t>
      </w:r>
      <w:r w:rsidRPr="00D12025">
        <w:t>procedural</w:t>
      </w:r>
      <w:r w:rsidR="00E24065" w:rsidRPr="00D12025">
        <w:t xml:space="preserve"> </w:t>
      </w:r>
      <w:r w:rsidRPr="00D12025">
        <w:t>issues</w:t>
      </w:r>
      <w:r w:rsidR="00E24065" w:rsidRPr="00D12025">
        <w:t xml:space="preserve"> </w:t>
      </w:r>
      <w:r w:rsidRPr="00D12025">
        <w:t>especially</w:t>
      </w:r>
      <w:r w:rsidR="00E24065" w:rsidRPr="00D12025">
        <w:t xml:space="preserve"> </w:t>
      </w:r>
      <w:r w:rsidRPr="00D12025">
        <w:t>in</w:t>
      </w:r>
      <w:r w:rsidR="00E24065" w:rsidRPr="00D12025">
        <w:t xml:space="preserve"> </w:t>
      </w:r>
      <w:r w:rsidRPr="00D12025">
        <w:t>helping</w:t>
      </w:r>
      <w:r w:rsidR="00E24065" w:rsidRPr="00D12025">
        <w:t xml:space="preserve"> </w:t>
      </w:r>
      <w:r w:rsidRPr="00D12025">
        <w:t>to</w:t>
      </w:r>
      <w:r w:rsidR="00E24065" w:rsidRPr="00D12025">
        <w:t xml:space="preserve"> </w:t>
      </w:r>
      <w:r w:rsidRPr="00D12025">
        <w:t>release</w:t>
      </w:r>
      <w:r w:rsidR="00E24065" w:rsidRPr="00D12025">
        <w:t xml:space="preserve"> </w:t>
      </w:r>
      <w:r w:rsidRPr="00D12025">
        <w:t>certain</w:t>
      </w:r>
      <w:r w:rsidR="00E24065" w:rsidRPr="00D12025">
        <w:t xml:space="preserve"> </w:t>
      </w:r>
      <w:r w:rsidRPr="00D12025">
        <w:t>categories</w:t>
      </w:r>
      <w:r w:rsidR="00E24065" w:rsidRPr="00D12025">
        <w:t xml:space="preserve"> </w:t>
      </w:r>
      <w:r w:rsidRPr="00D12025">
        <w:t>of</w:t>
      </w:r>
      <w:r w:rsidR="00E24065" w:rsidRPr="00D12025">
        <w:t xml:space="preserve"> </w:t>
      </w:r>
      <w:r w:rsidRPr="00D12025">
        <w:t>prisoners</w:t>
      </w:r>
      <w:r w:rsidR="00E24065" w:rsidRPr="00D12025">
        <w:t xml:space="preserve"> </w:t>
      </w:r>
      <w:r w:rsidRPr="00D12025">
        <w:t>(genocide</w:t>
      </w:r>
      <w:r w:rsidR="00E24065" w:rsidRPr="00D12025">
        <w:t xml:space="preserve"> </w:t>
      </w:r>
      <w:r w:rsidRPr="00D12025">
        <w:t>suspects).</w:t>
      </w:r>
      <w:r w:rsidR="00E24065" w:rsidRPr="00D12025">
        <w:t xml:space="preserve"> </w:t>
      </w:r>
    </w:p>
    <w:p w:rsidR="00951BC8" w:rsidRPr="00D12025" w:rsidRDefault="00951BC8" w:rsidP="00D12025">
      <w:pPr>
        <w:pStyle w:val="SingleTxtG"/>
        <w:rPr>
          <w:szCs w:val="24"/>
        </w:rPr>
      </w:pPr>
      <w:r w:rsidRPr="00D12025">
        <w:t>71.</w:t>
      </w:r>
      <w:r w:rsidRPr="00D12025">
        <w:tab/>
        <w:t>Rwanda</w:t>
      </w:r>
      <w:r w:rsidR="00E24065" w:rsidRPr="00D12025">
        <w:t xml:space="preserve"> </w:t>
      </w:r>
      <w:r w:rsidRPr="00D12025">
        <w:t>categorically</w:t>
      </w:r>
      <w:r w:rsidR="00E24065" w:rsidRPr="00D12025">
        <w:t xml:space="preserve"> </w:t>
      </w:r>
      <w:r w:rsidRPr="00D12025">
        <w:t>outlaws</w:t>
      </w:r>
      <w:r w:rsidR="00E24065" w:rsidRPr="00D12025">
        <w:t xml:space="preserve"> </w:t>
      </w:r>
      <w:r w:rsidRPr="00D12025">
        <w:t>inequality</w:t>
      </w:r>
      <w:r w:rsidR="00E24065" w:rsidRPr="00D12025">
        <w:t xml:space="preserve"> </w:t>
      </w:r>
      <w:r w:rsidRPr="00D12025">
        <w:t>based</w:t>
      </w:r>
      <w:r w:rsidR="00E24065" w:rsidRPr="00D12025">
        <w:t xml:space="preserve"> </w:t>
      </w:r>
      <w:r w:rsidRPr="00D12025">
        <w:t>on</w:t>
      </w:r>
      <w:r w:rsidR="00E24065" w:rsidRPr="00D12025">
        <w:t xml:space="preserve"> </w:t>
      </w:r>
      <w:r w:rsidRPr="00D12025">
        <w:t>whatever</w:t>
      </w:r>
      <w:r w:rsidR="00E24065" w:rsidRPr="00D12025">
        <w:t xml:space="preserve"> </w:t>
      </w:r>
      <w:r w:rsidRPr="00D12025">
        <w:t>distinction.</w:t>
      </w:r>
      <w:r w:rsidR="00E24065" w:rsidRPr="00D12025">
        <w:t xml:space="preserve"> </w:t>
      </w:r>
      <w:r w:rsidRPr="00D12025">
        <w:t>The</w:t>
      </w:r>
      <w:r w:rsidR="00E24065" w:rsidRPr="00D12025">
        <w:t xml:space="preserve"> </w:t>
      </w:r>
      <w:r w:rsidRPr="00D12025">
        <w:t>constitution</w:t>
      </w:r>
      <w:r w:rsidR="00E24065" w:rsidRPr="00D12025">
        <w:t xml:space="preserve"> </w:t>
      </w:r>
      <w:r w:rsidRPr="00D12025">
        <w:t>stipulates</w:t>
      </w:r>
      <w:r w:rsidR="00E24065" w:rsidRPr="00D12025">
        <w:t xml:space="preserve"> </w:t>
      </w:r>
      <w:r w:rsidRPr="00D12025">
        <w:t>that</w:t>
      </w:r>
      <w:r w:rsidR="00E24065" w:rsidRPr="00D12025">
        <w:t xml:space="preserve"> </w:t>
      </w:r>
      <w:r w:rsidRPr="00D12025">
        <w:t>all</w:t>
      </w:r>
      <w:r w:rsidR="00E24065" w:rsidRPr="00D12025">
        <w:t xml:space="preserve"> </w:t>
      </w:r>
      <w:r w:rsidRPr="00D12025">
        <w:t>Rwandans</w:t>
      </w:r>
      <w:r w:rsidR="00E24065" w:rsidRPr="00D12025">
        <w:t xml:space="preserve"> </w:t>
      </w:r>
      <w:r w:rsidRPr="00D12025">
        <w:t>are</w:t>
      </w:r>
      <w:r w:rsidR="00E24065" w:rsidRPr="00D12025">
        <w:t xml:space="preserve"> </w:t>
      </w:r>
      <w:r w:rsidRPr="00D12025">
        <w:t>born</w:t>
      </w:r>
      <w:r w:rsidR="00E24065" w:rsidRPr="00D12025">
        <w:t xml:space="preserve"> </w:t>
      </w:r>
      <w:r w:rsidRPr="00D12025">
        <w:t>and</w:t>
      </w:r>
      <w:r w:rsidR="00E24065" w:rsidRPr="00D12025">
        <w:t xml:space="preserve"> </w:t>
      </w:r>
      <w:r w:rsidRPr="00D12025">
        <w:t>remain</w:t>
      </w:r>
      <w:r w:rsidR="00E24065" w:rsidRPr="00D12025">
        <w:t xml:space="preserve"> </w:t>
      </w:r>
      <w:r w:rsidRPr="00D12025">
        <w:t>free</w:t>
      </w:r>
      <w:r w:rsidR="00E24065" w:rsidRPr="00D12025">
        <w:t xml:space="preserve"> </w:t>
      </w:r>
      <w:r w:rsidRPr="00D12025">
        <w:t>and</w:t>
      </w:r>
      <w:r w:rsidR="00E24065" w:rsidRPr="00D12025">
        <w:t xml:space="preserve"> </w:t>
      </w:r>
      <w:r w:rsidRPr="00D12025">
        <w:t>equal</w:t>
      </w:r>
      <w:r w:rsidR="00E24065" w:rsidRPr="00D12025">
        <w:t xml:space="preserve"> </w:t>
      </w:r>
      <w:r w:rsidRPr="00D12025">
        <w:t>in</w:t>
      </w:r>
      <w:r w:rsidR="00E24065" w:rsidRPr="00D12025">
        <w:t xml:space="preserve"> </w:t>
      </w:r>
      <w:r w:rsidRPr="00D12025">
        <w:t>rights</w:t>
      </w:r>
      <w:r w:rsidR="00E24065" w:rsidRPr="00D12025">
        <w:t xml:space="preserve"> </w:t>
      </w:r>
      <w:r w:rsidRPr="00D12025">
        <w:t>and</w:t>
      </w:r>
      <w:r w:rsidR="00E24065" w:rsidRPr="00D12025">
        <w:t xml:space="preserve"> </w:t>
      </w:r>
      <w:r w:rsidRPr="00D12025">
        <w:t>duties.</w:t>
      </w:r>
      <w:r w:rsidR="00E24065" w:rsidRPr="00D12025">
        <w:t xml:space="preserve"> </w:t>
      </w:r>
      <w:r w:rsidRPr="00D12025">
        <w:t>Discriminatio</w:t>
      </w:r>
      <w:r w:rsidRPr="00D12025">
        <w:rPr>
          <w:szCs w:val="24"/>
        </w:rPr>
        <w:t>n</w:t>
      </w:r>
      <w:r w:rsidR="00E24065" w:rsidRPr="00D12025">
        <w:rPr>
          <w:szCs w:val="24"/>
        </w:rPr>
        <w:t xml:space="preserve"> </w:t>
      </w:r>
      <w:r w:rsidRPr="00D12025">
        <w:rPr>
          <w:szCs w:val="24"/>
        </w:rPr>
        <w:t>of</w:t>
      </w:r>
      <w:r w:rsidR="00E24065" w:rsidRPr="00D12025">
        <w:rPr>
          <w:szCs w:val="24"/>
        </w:rPr>
        <w:t xml:space="preserve"> </w:t>
      </w:r>
      <w:r w:rsidRPr="00D12025">
        <w:rPr>
          <w:szCs w:val="24"/>
        </w:rPr>
        <w:t>whatever</w:t>
      </w:r>
      <w:r w:rsidR="00E24065" w:rsidRPr="00D12025">
        <w:rPr>
          <w:szCs w:val="24"/>
        </w:rPr>
        <w:t xml:space="preserve"> </w:t>
      </w:r>
      <w:r w:rsidRPr="00D12025">
        <w:rPr>
          <w:szCs w:val="24"/>
        </w:rPr>
        <w:t>kind</w:t>
      </w:r>
      <w:r w:rsidR="00E24065" w:rsidRPr="00D12025">
        <w:rPr>
          <w:szCs w:val="24"/>
        </w:rPr>
        <w:t xml:space="preserve"> </w:t>
      </w:r>
      <w:r w:rsidRPr="00D12025">
        <w:rPr>
          <w:szCs w:val="24"/>
        </w:rPr>
        <w:t>based</w:t>
      </w:r>
      <w:r w:rsidR="00E24065" w:rsidRPr="00D12025">
        <w:rPr>
          <w:szCs w:val="24"/>
        </w:rPr>
        <w:t xml:space="preserve"> </w:t>
      </w:r>
      <w:r w:rsidRPr="00D12025">
        <w:rPr>
          <w:szCs w:val="24"/>
        </w:rPr>
        <w:t>on,</w:t>
      </w:r>
      <w:r w:rsidR="00E24065" w:rsidRPr="00D12025">
        <w:rPr>
          <w:szCs w:val="24"/>
        </w:rPr>
        <w:t xml:space="preserve"> </w:t>
      </w:r>
      <w:r w:rsidRPr="00D12025">
        <w:rPr>
          <w:szCs w:val="24"/>
        </w:rPr>
        <w:t>inter</w:t>
      </w:r>
      <w:r w:rsidR="00E24065" w:rsidRPr="00D12025">
        <w:rPr>
          <w:szCs w:val="24"/>
        </w:rPr>
        <w:t xml:space="preserve"> </w:t>
      </w:r>
      <w:r w:rsidRPr="00D12025">
        <w:rPr>
          <w:szCs w:val="24"/>
        </w:rPr>
        <w:t>alia,</w:t>
      </w:r>
      <w:r w:rsidR="00E24065" w:rsidRPr="00D12025">
        <w:rPr>
          <w:szCs w:val="24"/>
        </w:rPr>
        <w:t xml:space="preserve"> </w:t>
      </w:r>
      <w:r w:rsidRPr="00D12025">
        <w:rPr>
          <w:szCs w:val="24"/>
        </w:rPr>
        <w:t>ethnic</w:t>
      </w:r>
      <w:r w:rsidR="00E24065" w:rsidRPr="00D12025">
        <w:rPr>
          <w:szCs w:val="24"/>
        </w:rPr>
        <w:t xml:space="preserve"> </w:t>
      </w:r>
      <w:r w:rsidRPr="00D12025">
        <w:rPr>
          <w:szCs w:val="24"/>
        </w:rPr>
        <w:t>origin,</w:t>
      </w:r>
      <w:r w:rsidR="00E24065" w:rsidRPr="00D12025">
        <w:rPr>
          <w:szCs w:val="24"/>
        </w:rPr>
        <w:t xml:space="preserve"> </w:t>
      </w:r>
      <w:r w:rsidRPr="00D12025">
        <w:rPr>
          <w:szCs w:val="24"/>
        </w:rPr>
        <w:t>clan,</w:t>
      </w:r>
      <w:r w:rsidR="00E24065" w:rsidRPr="00D12025">
        <w:rPr>
          <w:szCs w:val="24"/>
        </w:rPr>
        <w:t xml:space="preserve"> </w:t>
      </w:r>
      <w:r w:rsidRPr="00D12025">
        <w:rPr>
          <w:szCs w:val="24"/>
        </w:rPr>
        <w:t>colour,</w:t>
      </w:r>
      <w:r w:rsidR="00E24065" w:rsidRPr="00D12025">
        <w:rPr>
          <w:szCs w:val="24"/>
        </w:rPr>
        <w:t xml:space="preserve"> </w:t>
      </w:r>
      <w:r w:rsidRPr="00D12025">
        <w:rPr>
          <w:szCs w:val="24"/>
        </w:rPr>
        <w:t>sex,</w:t>
      </w:r>
      <w:r w:rsidR="00E24065" w:rsidRPr="00D12025">
        <w:rPr>
          <w:szCs w:val="24"/>
        </w:rPr>
        <w:t xml:space="preserve"> </w:t>
      </w:r>
      <w:r w:rsidRPr="00D12025">
        <w:rPr>
          <w:szCs w:val="24"/>
        </w:rPr>
        <w:t>region,</w:t>
      </w:r>
      <w:r w:rsidR="00E24065" w:rsidRPr="00D12025">
        <w:rPr>
          <w:szCs w:val="24"/>
        </w:rPr>
        <w:t xml:space="preserve"> </w:t>
      </w:r>
      <w:r w:rsidRPr="00D12025">
        <w:rPr>
          <w:szCs w:val="24"/>
        </w:rPr>
        <w:t>social</w:t>
      </w:r>
      <w:r w:rsidR="00E24065" w:rsidRPr="00D12025">
        <w:rPr>
          <w:szCs w:val="24"/>
        </w:rPr>
        <w:t xml:space="preserve"> </w:t>
      </w:r>
      <w:r w:rsidRPr="00D12025">
        <w:rPr>
          <w:szCs w:val="24"/>
        </w:rPr>
        <w:t>origin,</w:t>
      </w:r>
      <w:r w:rsidR="00E24065" w:rsidRPr="00D12025">
        <w:rPr>
          <w:szCs w:val="24"/>
        </w:rPr>
        <w:t xml:space="preserve"> </w:t>
      </w:r>
      <w:r w:rsidRPr="00D12025">
        <w:rPr>
          <w:szCs w:val="24"/>
        </w:rPr>
        <w:t>religion</w:t>
      </w:r>
      <w:r w:rsidR="00E24065" w:rsidRPr="00D12025">
        <w:rPr>
          <w:szCs w:val="24"/>
        </w:rPr>
        <w:t xml:space="preserve"> </w:t>
      </w:r>
      <w:r w:rsidRPr="00D12025">
        <w:rPr>
          <w:szCs w:val="24"/>
        </w:rPr>
        <w:t>or</w:t>
      </w:r>
      <w:r w:rsidR="00E24065" w:rsidRPr="00D12025">
        <w:rPr>
          <w:szCs w:val="24"/>
        </w:rPr>
        <w:t xml:space="preserve"> </w:t>
      </w:r>
      <w:r w:rsidRPr="00D12025">
        <w:rPr>
          <w:szCs w:val="24"/>
        </w:rPr>
        <w:t>faith,</w:t>
      </w:r>
      <w:r w:rsidR="00E24065" w:rsidRPr="00D12025">
        <w:rPr>
          <w:szCs w:val="24"/>
        </w:rPr>
        <w:t xml:space="preserve"> </w:t>
      </w:r>
      <w:r w:rsidRPr="00D12025">
        <w:rPr>
          <w:szCs w:val="24"/>
        </w:rPr>
        <w:t>opinion,</w:t>
      </w:r>
      <w:r w:rsidR="00E24065" w:rsidRPr="00D12025">
        <w:rPr>
          <w:szCs w:val="24"/>
        </w:rPr>
        <w:t xml:space="preserve"> </w:t>
      </w:r>
      <w:r w:rsidRPr="00D12025">
        <w:rPr>
          <w:szCs w:val="24"/>
        </w:rPr>
        <w:t>economic</w:t>
      </w:r>
      <w:r w:rsidR="00E24065" w:rsidRPr="00D12025">
        <w:rPr>
          <w:szCs w:val="24"/>
        </w:rPr>
        <w:t xml:space="preserve"> </w:t>
      </w:r>
      <w:r w:rsidRPr="00D12025">
        <w:rPr>
          <w:szCs w:val="24"/>
        </w:rPr>
        <w:t>status</w:t>
      </w:r>
      <w:r w:rsidR="00E24065" w:rsidRPr="00D12025">
        <w:rPr>
          <w:szCs w:val="24"/>
        </w:rPr>
        <w:t xml:space="preserve"> </w:t>
      </w:r>
      <w:r w:rsidRPr="00D12025">
        <w:rPr>
          <w:szCs w:val="24"/>
        </w:rPr>
        <w:t>or</w:t>
      </w:r>
      <w:r w:rsidR="00E24065" w:rsidRPr="00D12025">
        <w:rPr>
          <w:szCs w:val="24"/>
        </w:rPr>
        <w:t xml:space="preserve"> </w:t>
      </w:r>
      <w:r w:rsidRPr="00D12025">
        <w:rPr>
          <w:szCs w:val="24"/>
        </w:rPr>
        <w:t>any</w:t>
      </w:r>
      <w:r w:rsidR="00E24065" w:rsidRPr="00D12025">
        <w:rPr>
          <w:szCs w:val="24"/>
        </w:rPr>
        <w:t xml:space="preserve"> </w:t>
      </w:r>
      <w:r w:rsidRPr="00D12025">
        <w:rPr>
          <w:szCs w:val="24"/>
        </w:rPr>
        <w:t>other</w:t>
      </w:r>
      <w:r w:rsidR="00E24065" w:rsidRPr="00D12025">
        <w:rPr>
          <w:szCs w:val="24"/>
        </w:rPr>
        <w:t xml:space="preserve"> </w:t>
      </w:r>
      <w:r w:rsidRPr="00D12025">
        <w:rPr>
          <w:szCs w:val="24"/>
        </w:rPr>
        <w:t>inequality</w:t>
      </w:r>
      <w:r w:rsidR="00E24065" w:rsidRPr="00D12025">
        <w:rPr>
          <w:szCs w:val="24"/>
        </w:rPr>
        <w:t xml:space="preserve"> </w:t>
      </w:r>
      <w:r w:rsidRPr="00D12025">
        <w:rPr>
          <w:szCs w:val="24"/>
        </w:rPr>
        <w:t>is</w:t>
      </w:r>
      <w:r w:rsidR="00E24065" w:rsidRPr="00D12025">
        <w:rPr>
          <w:szCs w:val="24"/>
        </w:rPr>
        <w:t xml:space="preserve"> </w:t>
      </w:r>
      <w:r w:rsidRPr="00D12025">
        <w:rPr>
          <w:szCs w:val="24"/>
        </w:rPr>
        <w:t>prohibited</w:t>
      </w:r>
      <w:r w:rsidR="00E24065" w:rsidRPr="00D12025">
        <w:rPr>
          <w:szCs w:val="24"/>
        </w:rPr>
        <w:t xml:space="preserve"> </w:t>
      </w:r>
      <w:r w:rsidRPr="00D12025">
        <w:rPr>
          <w:szCs w:val="24"/>
        </w:rPr>
        <w:t>by</w:t>
      </w:r>
      <w:r w:rsidR="00E24065" w:rsidRPr="00D12025">
        <w:rPr>
          <w:szCs w:val="24"/>
        </w:rPr>
        <w:t xml:space="preserve"> </w:t>
      </w:r>
      <w:r w:rsidRPr="00D12025">
        <w:rPr>
          <w:szCs w:val="24"/>
        </w:rPr>
        <w:t>the</w:t>
      </w:r>
      <w:r w:rsidR="00E24065" w:rsidRPr="00D12025">
        <w:rPr>
          <w:szCs w:val="24"/>
        </w:rPr>
        <w:t xml:space="preserve"> </w:t>
      </w:r>
      <w:r w:rsidRPr="00D12025">
        <w:rPr>
          <w:szCs w:val="24"/>
        </w:rPr>
        <w:t>law.</w:t>
      </w:r>
      <w:r w:rsidR="00D12025">
        <w:rPr>
          <w:rStyle w:val="FootnoteReference"/>
          <w:szCs w:val="24"/>
        </w:rPr>
        <w:footnoteReference w:id="35"/>
      </w:r>
    </w:p>
    <w:p w:rsidR="00951BC8" w:rsidRPr="00D12025" w:rsidRDefault="00951BC8" w:rsidP="005C00B5">
      <w:pPr>
        <w:pStyle w:val="H1G"/>
      </w:pPr>
      <w:bookmarkStart w:id="134" w:name="_Toc233624940"/>
      <w:bookmarkStart w:id="135" w:name="_Toc233625585"/>
      <w:bookmarkStart w:id="136" w:name="_Toc233625936"/>
      <w:bookmarkStart w:id="137" w:name="_Toc234236141"/>
      <w:bookmarkStart w:id="138" w:name="_Toc234236716"/>
      <w:bookmarkStart w:id="139" w:name="_Toc234237485"/>
      <w:bookmarkStart w:id="140" w:name="_Toc234237924"/>
      <w:r w:rsidRPr="00D12025">
        <w:tab/>
        <w:t>D.</w:t>
      </w:r>
      <w:r w:rsidRPr="00D12025">
        <w:tab/>
        <w:t>Release</w:t>
      </w:r>
      <w:r w:rsidR="00E24065" w:rsidRPr="00D12025">
        <w:t xml:space="preserve"> </w:t>
      </w:r>
      <w:r w:rsidRPr="00D12025">
        <w:t>of</w:t>
      </w:r>
      <w:r w:rsidR="00E24065" w:rsidRPr="00D12025">
        <w:t xml:space="preserve"> </w:t>
      </w:r>
      <w:r w:rsidRPr="00D12025">
        <w:t>detained</w:t>
      </w:r>
      <w:r w:rsidR="00E24065" w:rsidRPr="00D12025">
        <w:t xml:space="preserve"> </w:t>
      </w:r>
      <w:r w:rsidRPr="00D12025">
        <w:t>persons</w:t>
      </w:r>
      <w:r w:rsidR="00E24065" w:rsidRPr="00D12025">
        <w:t xml:space="preserve"> </w:t>
      </w:r>
      <w:r w:rsidRPr="00D12025">
        <w:t>with</w:t>
      </w:r>
      <w:r w:rsidR="00E24065" w:rsidRPr="00D12025">
        <w:t xml:space="preserve"> </w:t>
      </w:r>
      <w:r w:rsidRPr="00D12025">
        <w:t>minor</w:t>
      </w:r>
      <w:r w:rsidR="00E24065" w:rsidRPr="00D12025">
        <w:t xml:space="preserve"> </w:t>
      </w:r>
      <w:r w:rsidRPr="00D12025">
        <w:t>charges</w:t>
      </w:r>
      <w:r w:rsidR="00E24065" w:rsidRPr="00D12025">
        <w:t xml:space="preserve"> </w:t>
      </w:r>
      <w:r w:rsidRPr="00D12025">
        <w:t>and</w:t>
      </w:r>
      <w:r w:rsidR="00E24065" w:rsidRPr="00D12025">
        <w:t xml:space="preserve"> </w:t>
      </w:r>
      <w:r w:rsidRPr="00D12025">
        <w:t>their</w:t>
      </w:r>
      <w:r w:rsidR="00E24065" w:rsidRPr="00D12025">
        <w:t xml:space="preserve"> </w:t>
      </w:r>
      <w:r w:rsidRPr="00D12025">
        <w:t>reintegration</w:t>
      </w:r>
      <w:bookmarkEnd w:id="137"/>
      <w:bookmarkEnd w:id="138"/>
      <w:bookmarkEnd w:id="139"/>
      <w:bookmarkEnd w:id="140"/>
      <w:r w:rsidR="00E24065" w:rsidRPr="00D12025">
        <w:t xml:space="preserve"> </w:t>
      </w:r>
      <w:bookmarkEnd w:id="134"/>
      <w:bookmarkEnd w:id="135"/>
      <w:bookmarkEnd w:id="136"/>
    </w:p>
    <w:p w:rsidR="00951BC8" w:rsidRPr="00D12025" w:rsidRDefault="00951BC8" w:rsidP="00D12025">
      <w:pPr>
        <w:pStyle w:val="SingleTxtG"/>
      </w:pPr>
      <w:r w:rsidRPr="00D12025">
        <w:t>72.</w:t>
      </w:r>
      <w:r w:rsidRPr="00D12025">
        <w:tab/>
      </w:r>
      <w:r w:rsidRPr="00D12025">
        <w:rPr>
          <w:szCs w:val="24"/>
        </w:rPr>
        <w:t>The</w:t>
      </w:r>
      <w:r w:rsidR="00E24065" w:rsidRPr="00D12025">
        <w:rPr>
          <w:szCs w:val="24"/>
        </w:rPr>
        <w:t xml:space="preserve"> </w:t>
      </w:r>
      <w:r w:rsidRPr="00D12025">
        <w:rPr>
          <w:szCs w:val="24"/>
        </w:rPr>
        <w:t>Committee</w:t>
      </w:r>
      <w:r w:rsidR="00E24065" w:rsidRPr="00D12025">
        <w:rPr>
          <w:szCs w:val="24"/>
        </w:rPr>
        <w:t xml:space="preserve"> </w:t>
      </w:r>
      <w:r w:rsidRPr="00D12025">
        <w:rPr>
          <w:szCs w:val="24"/>
        </w:rPr>
        <w:t>recommended</w:t>
      </w:r>
      <w:r w:rsidR="00E24065" w:rsidRPr="00D12025">
        <w:rPr>
          <w:szCs w:val="24"/>
        </w:rPr>
        <w:t xml:space="preserve"> </w:t>
      </w:r>
      <w:r w:rsidRPr="00D12025">
        <w:rPr>
          <w:szCs w:val="24"/>
        </w:rPr>
        <w:t>to</w:t>
      </w:r>
      <w:r w:rsidR="00E24065" w:rsidRPr="00D12025">
        <w:rPr>
          <w:szCs w:val="24"/>
        </w:rPr>
        <w:t xml:space="preserve"> </w:t>
      </w:r>
      <w:r w:rsidRPr="00D12025">
        <w:rPr>
          <w:szCs w:val="24"/>
        </w:rPr>
        <w:t>the</w:t>
      </w:r>
      <w:r w:rsidR="00E24065" w:rsidRPr="00D12025">
        <w:rPr>
          <w:szCs w:val="24"/>
        </w:rPr>
        <w:t xml:space="preserve"> </w:t>
      </w:r>
      <w:r w:rsidRPr="00D12025">
        <w:rPr>
          <w:szCs w:val="24"/>
        </w:rPr>
        <w:t>State</w:t>
      </w:r>
      <w:r w:rsidR="00E24065" w:rsidRPr="00D12025">
        <w:rPr>
          <w:szCs w:val="24"/>
        </w:rPr>
        <w:t xml:space="preserve"> </w:t>
      </w:r>
      <w:r w:rsidRPr="00D12025">
        <w:rPr>
          <w:szCs w:val="24"/>
        </w:rPr>
        <w:t>party</w:t>
      </w:r>
      <w:r w:rsidR="00E24065" w:rsidRPr="00D12025">
        <w:rPr>
          <w:szCs w:val="24"/>
        </w:rPr>
        <w:t xml:space="preserve"> </w:t>
      </w:r>
      <w:r w:rsidRPr="00D12025">
        <w:rPr>
          <w:szCs w:val="24"/>
        </w:rPr>
        <w:t>to</w:t>
      </w:r>
      <w:r w:rsidR="00E24065" w:rsidRPr="00D12025">
        <w:rPr>
          <w:szCs w:val="24"/>
        </w:rPr>
        <w:t xml:space="preserve"> </w:t>
      </w:r>
      <w:r w:rsidRPr="00D12025">
        <w:rPr>
          <w:szCs w:val="24"/>
        </w:rPr>
        <w:t>release</w:t>
      </w:r>
      <w:r w:rsidR="00E24065" w:rsidRPr="00D12025">
        <w:rPr>
          <w:szCs w:val="24"/>
        </w:rPr>
        <w:t xml:space="preserve"> </w:t>
      </w:r>
      <w:r w:rsidRPr="00D12025">
        <w:rPr>
          <w:szCs w:val="24"/>
        </w:rPr>
        <w:t>detained</w:t>
      </w:r>
      <w:r w:rsidR="00E24065" w:rsidRPr="00D12025">
        <w:rPr>
          <w:szCs w:val="24"/>
        </w:rPr>
        <w:t xml:space="preserve"> </w:t>
      </w:r>
      <w:r w:rsidRPr="00D12025">
        <w:rPr>
          <w:szCs w:val="24"/>
        </w:rPr>
        <w:t>people</w:t>
      </w:r>
      <w:r w:rsidR="00E24065" w:rsidRPr="00D12025">
        <w:rPr>
          <w:szCs w:val="24"/>
        </w:rPr>
        <w:t xml:space="preserve"> </w:t>
      </w:r>
      <w:r w:rsidRPr="00D12025">
        <w:rPr>
          <w:szCs w:val="24"/>
        </w:rPr>
        <w:t>with</w:t>
      </w:r>
      <w:r w:rsidR="00E24065" w:rsidRPr="00D12025">
        <w:rPr>
          <w:szCs w:val="24"/>
        </w:rPr>
        <w:t xml:space="preserve"> </w:t>
      </w:r>
      <w:r w:rsidRPr="00D12025">
        <w:rPr>
          <w:szCs w:val="24"/>
        </w:rPr>
        <w:t>minor</w:t>
      </w:r>
      <w:r w:rsidR="00E24065" w:rsidRPr="00D12025">
        <w:rPr>
          <w:szCs w:val="24"/>
        </w:rPr>
        <w:t xml:space="preserve"> </w:t>
      </w:r>
      <w:r w:rsidRPr="00D12025">
        <w:rPr>
          <w:szCs w:val="24"/>
        </w:rPr>
        <w:t>charg</w:t>
      </w:r>
      <w:r w:rsidRPr="00D12025">
        <w:t>es</w:t>
      </w:r>
      <w:r w:rsidR="00E24065" w:rsidRPr="00D12025">
        <w:t xml:space="preserve"> </w:t>
      </w:r>
      <w:r w:rsidRPr="00D12025">
        <w:t>who</w:t>
      </w:r>
      <w:r w:rsidR="00E24065" w:rsidRPr="00D12025">
        <w:t xml:space="preserve"> </w:t>
      </w:r>
      <w:r w:rsidRPr="00D12025">
        <w:t>confessed</w:t>
      </w:r>
      <w:r w:rsidR="00E24065" w:rsidRPr="00D12025">
        <w:t xml:space="preserve"> </w:t>
      </w:r>
      <w:r w:rsidRPr="00D12025">
        <w:t>their</w:t>
      </w:r>
      <w:r w:rsidR="00E24065" w:rsidRPr="00D12025">
        <w:t xml:space="preserve"> </w:t>
      </w:r>
      <w:r w:rsidRPr="00D12025">
        <w:t>charges,</w:t>
      </w:r>
      <w:r w:rsidR="00E24065" w:rsidRPr="00D12025">
        <w:t xml:space="preserve"> </w:t>
      </w:r>
      <w:r w:rsidRPr="00D12025">
        <w:t>and</w:t>
      </w:r>
      <w:r w:rsidR="00E24065" w:rsidRPr="00D12025">
        <w:t xml:space="preserve"> </w:t>
      </w:r>
      <w:r w:rsidRPr="00D12025">
        <w:t>to</w:t>
      </w:r>
      <w:r w:rsidR="00E24065" w:rsidRPr="00D12025">
        <w:t xml:space="preserve"> </w:t>
      </w:r>
      <w:r w:rsidRPr="00D12025">
        <w:t>take</w:t>
      </w:r>
      <w:r w:rsidR="00E24065" w:rsidRPr="00D12025">
        <w:t xml:space="preserve"> </w:t>
      </w:r>
      <w:r w:rsidRPr="00D12025">
        <w:t>necessary</w:t>
      </w:r>
      <w:r w:rsidR="00E24065" w:rsidRPr="00D12025">
        <w:t xml:space="preserve"> </w:t>
      </w:r>
      <w:r w:rsidRPr="00D12025">
        <w:t>measures</w:t>
      </w:r>
      <w:r w:rsidR="00E24065" w:rsidRPr="00D12025">
        <w:t xml:space="preserve"> </w:t>
      </w:r>
      <w:r w:rsidRPr="00D12025">
        <w:t>to</w:t>
      </w:r>
      <w:r w:rsidR="00E24065" w:rsidRPr="00D12025">
        <w:t xml:space="preserve"> </w:t>
      </w:r>
      <w:r w:rsidRPr="00D12025">
        <w:t>allow</w:t>
      </w:r>
      <w:r w:rsidR="00E24065" w:rsidRPr="00D12025">
        <w:t xml:space="preserve"> </w:t>
      </w:r>
      <w:r w:rsidRPr="00D12025">
        <w:t>the</w:t>
      </w:r>
      <w:r w:rsidR="00E24065" w:rsidRPr="00D12025">
        <w:t xml:space="preserve"> </w:t>
      </w:r>
      <w:r w:rsidRPr="00D12025">
        <w:t>population</w:t>
      </w:r>
      <w:r w:rsidR="00E24065" w:rsidRPr="00D12025">
        <w:t xml:space="preserve"> </w:t>
      </w:r>
      <w:r w:rsidRPr="00D12025">
        <w:t>be</w:t>
      </w:r>
      <w:r w:rsidR="00E24065" w:rsidRPr="00D12025">
        <w:t xml:space="preserve"> </w:t>
      </w:r>
      <w:r w:rsidRPr="00D12025">
        <w:t>informed</w:t>
      </w:r>
      <w:r w:rsidR="00E24065" w:rsidRPr="00D12025">
        <w:t xml:space="preserve"> </w:t>
      </w:r>
      <w:r w:rsidRPr="00D12025">
        <w:t>on</w:t>
      </w:r>
      <w:r w:rsidR="00E24065" w:rsidRPr="00D12025">
        <w:t xml:space="preserve"> </w:t>
      </w:r>
      <w:r w:rsidRPr="00D12025">
        <w:t>the</w:t>
      </w:r>
      <w:r w:rsidR="00E24065" w:rsidRPr="00D12025">
        <w:t xml:space="preserve"> </w:t>
      </w:r>
      <w:r w:rsidRPr="00D12025">
        <w:t>procedure</w:t>
      </w:r>
      <w:r w:rsidR="00E24065" w:rsidRPr="00D12025">
        <w:t xml:space="preserve"> </w:t>
      </w:r>
      <w:r w:rsidRPr="00D12025">
        <w:t>of</w:t>
      </w:r>
      <w:r w:rsidR="00E24065" w:rsidRPr="00D12025">
        <w:t xml:space="preserve"> </w:t>
      </w:r>
      <w:r w:rsidRPr="00D12025">
        <w:t>detainees</w:t>
      </w:r>
      <w:r w:rsidR="00E24065" w:rsidRPr="00D12025">
        <w:t xml:space="preserve">’ </w:t>
      </w:r>
      <w:r w:rsidRPr="00D12025">
        <w:t>release</w:t>
      </w:r>
      <w:r w:rsidR="00E24065" w:rsidRPr="00D12025">
        <w:t xml:space="preserve"> </w:t>
      </w:r>
      <w:r w:rsidRPr="00D12025">
        <w:t>for</w:t>
      </w:r>
      <w:r w:rsidR="00E24065" w:rsidRPr="00D12025">
        <w:t xml:space="preserve"> </w:t>
      </w:r>
      <w:r w:rsidRPr="00D12025">
        <w:t>their</w:t>
      </w:r>
      <w:r w:rsidR="00E24065" w:rsidRPr="00D12025">
        <w:t xml:space="preserve"> </w:t>
      </w:r>
      <w:r w:rsidRPr="00D12025">
        <w:t>better</w:t>
      </w:r>
      <w:r w:rsidR="00E24065" w:rsidRPr="00D12025">
        <w:t xml:space="preserve"> </w:t>
      </w:r>
      <w:r w:rsidRPr="00D12025">
        <w:t>reintegration.</w:t>
      </w:r>
    </w:p>
    <w:p w:rsidR="00951BC8" w:rsidRPr="00D12025" w:rsidRDefault="00951BC8" w:rsidP="00D12025">
      <w:pPr>
        <w:pStyle w:val="SingleTxtG"/>
      </w:pPr>
      <w:r w:rsidRPr="00D12025">
        <w:t>73.</w:t>
      </w:r>
      <w:r w:rsidRPr="00D12025">
        <w:tab/>
        <w:t>In</w:t>
      </w:r>
      <w:r w:rsidR="00E24065" w:rsidRPr="00D12025">
        <w:t xml:space="preserve"> </w:t>
      </w:r>
      <w:r w:rsidRPr="00D12025">
        <w:t>2000,</w:t>
      </w:r>
      <w:r w:rsidR="00E24065" w:rsidRPr="00D12025">
        <w:t xml:space="preserve"> </w:t>
      </w:r>
      <w:r w:rsidRPr="00D12025">
        <w:t>the</w:t>
      </w:r>
      <w:r w:rsidR="00E24065" w:rsidRPr="00D12025">
        <w:t xml:space="preserve"> </w:t>
      </w:r>
      <w:r w:rsidRPr="00D12025">
        <w:t>President</w:t>
      </w:r>
      <w:r w:rsidR="00E24065" w:rsidRPr="00D12025">
        <w:t xml:space="preserve"> </w:t>
      </w:r>
      <w:r w:rsidRPr="00D12025">
        <w:t>of</w:t>
      </w:r>
      <w:r w:rsidR="00E24065" w:rsidRPr="00D12025">
        <w:t xml:space="preserve"> </w:t>
      </w:r>
      <w:r w:rsidRPr="00D12025">
        <w:t>the</w:t>
      </w:r>
      <w:r w:rsidR="00E24065" w:rsidRPr="00D12025">
        <w:t xml:space="preserve"> </w:t>
      </w:r>
      <w:r w:rsidRPr="00D12025">
        <w:t>Republic</w:t>
      </w:r>
      <w:r w:rsidR="00E24065" w:rsidRPr="00D12025">
        <w:t xml:space="preserve"> </w:t>
      </w:r>
      <w:r w:rsidRPr="00D12025">
        <w:t>of</w:t>
      </w:r>
      <w:r w:rsidR="00E24065" w:rsidRPr="00D12025">
        <w:t xml:space="preserve"> </w:t>
      </w:r>
      <w:r w:rsidRPr="00D12025">
        <w:t>Rwanda</w:t>
      </w:r>
      <w:r w:rsidR="00E24065" w:rsidRPr="00D12025">
        <w:t xml:space="preserve"> </w:t>
      </w:r>
      <w:r w:rsidRPr="00D12025">
        <w:t>requested</w:t>
      </w:r>
      <w:r w:rsidR="00E24065" w:rsidRPr="00D12025">
        <w:t xml:space="preserve"> </w:t>
      </w:r>
      <w:r w:rsidRPr="00D12025">
        <w:t>the</w:t>
      </w:r>
      <w:r w:rsidR="00E24065" w:rsidRPr="00D12025">
        <w:t xml:space="preserve"> </w:t>
      </w:r>
      <w:r w:rsidRPr="00D12025">
        <w:t>concerned</w:t>
      </w:r>
      <w:r w:rsidR="00E24065" w:rsidRPr="00D12025">
        <w:t xml:space="preserve"> </w:t>
      </w:r>
      <w:r w:rsidRPr="00D12025">
        <w:t>judicial</w:t>
      </w:r>
      <w:r w:rsidR="00E24065" w:rsidRPr="00D12025">
        <w:t xml:space="preserve"> </w:t>
      </w:r>
      <w:r w:rsidRPr="00D12025">
        <w:t>authorities</w:t>
      </w:r>
      <w:r w:rsidR="00E24065" w:rsidRPr="00D12025">
        <w:t xml:space="preserve"> </w:t>
      </w:r>
      <w:r w:rsidRPr="00D12025">
        <w:t>in</w:t>
      </w:r>
      <w:r w:rsidR="00E24065" w:rsidRPr="00D12025">
        <w:t xml:space="preserve"> </w:t>
      </w:r>
      <w:r w:rsidRPr="00D12025">
        <w:t>conjunction</w:t>
      </w:r>
      <w:r w:rsidR="00E24065" w:rsidRPr="00D12025">
        <w:t xml:space="preserve"> </w:t>
      </w:r>
      <w:r w:rsidRPr="00D12025">
        <w:t>with</w:t>
      </w:r>
      <w:r w:rsidR="00E24065" w:rsidRPr="00D12025">
        <w:t xml:space="preserve"> </w:t>
      </w:r>
      <w:r w:rsidRPr="00D12025">
        <w:t>other</w:t>
      </w:r>
      <w:r w:rsidR="00E24065" w:rsidRPr="00D12025">
        <w:t xml:space="preserve"> </w:t>
      </w:r>
      <w:r w:rsidRPr="00D12025">
        <w:t>relevant</w:t>
      </w:r>
      <w:r w:rsidR="00E24065" w:rsidRPr="00D12025">
        <w:t xml:space="preserve"> </w:t>
      </w:r>
      <w:r w:rsidRPr="00D12025">
        <w:t>institutions</w:t>
      </w:r>
      <w:r w:rsidR="00E24065" w:rsidRPr="00D12025">
        <w:t xml:space="preserve"> </w:t>
      </w:r>
      <w:r w:rsidRPr="00D12025">
        <w:t>to</w:t>
      </w:r>
      <w:r w:rsidR="00E24065" w:rsidRPr="00D12025">
        <w:t xml:space="preserve"> </w:t>
      </w:r>
      <w:r w:rsidRPr="00D12025">
        <w:t>devise</w:t>
      </w:r>
      <w:r w:rsidR="00E24065" w:rsidRPr="00D12025">
        <w:t xml:space="preserve"> </w:t>
      </w:r>
      <w:r w:rsidRPr="00D12025">
        <w:t>measures</w:t>
      </w:r>
      <w:r w:rsidR="00E24065" w:rsidRPr="00D12025">
        <w:t xml:space="preserve"> </w:t>
      </w:r>
      <w:r w:rsidRPr="00D12025">
        <w:t>of</w:t>
      </w:r>
      <w:r w:rsidR="00E24065" w:rsidRPr="00D12025">
        <w:t xml:space="preserve"> </w:t>
      </w:r>
      <w:r w:rsidRPr="00D12025">
        <w:t>reducing</w:t>
      </w:r>
      <w:r w:rsidR="00E24065" w:rsidRPr="00D12025">
        <w:t xml:space="preserve"> </w:t>
      </w:r>
      <w:r w:rsidRPr="00D12025">
        <w:t>numbers</w:t>
      </w:r>
      <w:r w:rsidR="00E24065" w:rsidRPr="00D12025">
        <w:t xml:space="preserve"> </w:t>
      </w:r>
      <w:r w:rsidRPr="00D12025">
        <w:t>of</w:t>
      </w:r>
      <w:r w:rsidR="00E24065" w:rsidRPr="00D12025">
        <w:t xml:space="preserve"> </w:t>
      </w:r>
      <w:r w:rsidRPr="00D12025">
        <w:t>detained</w:t>
      </w:r>
      <w:r w:rsidR="00E24065" w:rsidRPr="00D12025">
        <w:t xml:space="preserve"> </w:t>
      </w:r>
      <w:r w:rsidRPr="00D12025">
        <w:t>people</w:t>
      </w:r>
      <w:r w:rsidR="00E24065" w:rsidRPr="00D12025">
        <w:t xml:space="preserve"> </w:t>
      </w:r>
      <w:r w:rsidRPr="00D12025">
        <w:t>by</w:t>
      </w:r>
      <w:r w:rsidR="00E24065" w:rsidRPr="00D12025">
        <w:t xml:space="preserve"> </w:t>
      </w:r>
      <w:r w:rsidRPr="00D12025">
        <w:t>releasing</w:t>
      </w:r>
      <w:r w:rsidR="00E24065" w:rsidRPr="00D12025">
        <w:t xml:space="preserve"> </w:t>
      </w:r>
      <w:r w:rsidRPr="00D12025">
        <w:t>some</w:t>
      </w:r>
      <w:r w:rsidR="00E24065" w:rsidRPr="00D12025">
        <w:t xml:space="preserve"> </w:t>
      </w:r>
      <w:r w:rsidRPr="00D12025">
        <w:t>categories</w:t>
      </w:r>
      <w:r w:rsidR="00E24065" w:rsidRPr="00D12025">
        <w:t xml:space="preserve"> </w:t>
      </w:r>
      <w:r w:rsidRPr="00D12025">
        <w:t>of</w:t>
      </w:r>
      <w:r w:rsidR="00E24065" w:rsidRPr="00D12025">
        <w:t xml:space="preserve"> </w:t>
      </w:r>
      <w:r w:rsidRPr="00D12025">
        <w:t>detainees.</w:t>
      </w:r>
      <w:r w:rsidR="00E24065" w:rsidRPr="00D12025">
        <w:t xml:space="preserve"> </w:t>
      </w:r>
      <w:r w:rsidRPr="00D12025">
        <w:t>The</w:t>
      </w:r>
      <w:r w:rsidR="00E24065" w:rsidRPr="00D12025">
        <w:t xml:space="preserve"> </w:t>
      </w:r>
      <w:r w:rsidRPr="00D12025">
        <w:t>plan</w:t>
      </w:r>
      <w:r w:rsidR="00E24065" w:rsidRPr="00D12025">
        <w:t xml:space="preserve"> </w:t>
      </w:r>
      <w:r w:rsidRPr="00D12025">
        <w:t>was</w:t>
      </w:r>
      <w:r w:rsidR="00E24065" w:rsidRPr="00D12025">
        <w:t xml:space="preserve"> </w:t>
      </w:r>
      <w:r w:rsidRPr="00D12025">
        <w:t>mapped</w:t>
      </w:r>
      <w:r w:rsidR="00E24065" w:rsidRPr="00D12025">
        <w:t xml:space="preserve"> </w:t>
      </w:r>
      <w:r w:rsidRPr="00D12025">
        <w:t>out</w:t>
      </w:r>
      <w:r w:rsidR="00E24065" w:rsidRPr="00D12025">
        <w:t xml:space="preserve"> </w:t>
      </w:r>
      <w:r w:rsidRPr="00D12025">
        <w:t>and</w:t>
      </w:r>
      <w:r w:rsidR="00E24065" w:rsidRPr="00D12025">
        <w:t xml:space="preserve"> </w:t>
      </w:r>
      <w:r w:rsidRPr="00D12025">
        <w:t>necessary</w:t>
      </w:r>
      <w:r w:rsidR="00E24065" w:rsidRPr="00D12025">
        <w:t xml:space="preserve"> </w:t>
      </w:r>
      <w:r w:rsidRPr="00D12025">
        <w:t>preparations</w:t>
      </w:r>
      <w:r w:rsidR="00E24065" w:rsidRPr="00D12025">
        <w:t xml:space="preserve"> </w:t>
      </w:r>
      <w:r w:rsidRPr="00D12025">
        <w:t>done</w:t>
      </w:r>
      <w:r w:rsidR="00E24065" w:rsidRPr="00D12025">
        <w:t xml:space="preserve"> </w:t>
      </w:r>
      <w:r w:rsidRPr="00D12025">
        <w:t>to</w:t>
      </w:r>
      <w:r w:rsidR="00E24065" w:rsidRPr="00D12025">
        <w:t xml:space="preserve"> </w:t>
      </w:r>
      <w:r w:rsidRPr="00D12025">
        <w:t>give</w:t>
      </w:r>
      <w:r w:rsidR="00E24065" w:rsidRPr="00D12025">
        <w:t xml:space="preserve"> </w:t>
      </w:r>
      <w:r w:rsidRPr="00D12025">
        <w:t>effect</w:t>
      </w:r>
      <w:r w:rsidR="00E24065" w:rsidRPr="00D12025">
        <w:t xml:space="preserve"> </w:t>
      </w:r>
      <w:r w:rsidRPr="00D12025">
        <w:t>to</w:t>
      </w:r>
      <w:r w:rsidR="00E24065" w:rsidRPr="00D12025">
        <w:t xml:space="preserve"> </w:t>
      </w:r>
      <w:r w:rsidRPr="00D12025">
        <w:t>the</w:t>
      </w:r>
      <w:r w:rsidR="00E24065" w:rsidRPr="00D12025">
        <w:t xml:space="preserve"> </w:t>
      </w:r>
      <w:r w:rsidRPr="00D12025">
        <w:t>presidential</w:t>
      </w:r>
      <w:r w:rsidR="00E24065" w:rsidRPr="00D12025">
        <w:t xml:space="preserve"> </w:t>
      </w:r>
      <w:r w:rsidRPr="00D12025">
        <w:t>communiqué.</w:t>
      </w:r>
      <w:r w:rsidR="00E24065" w:rsidRPr="00D12025">
        <w:t xml:space="preserve"> </w:t>
      </w:r>
      <w:r w:rsidRPr="00D12025">
        <w:t>As</w:t>
      </w:r>
      <w:r w:rsidR="00E24065" w:rsidRPr="00D12025">
        <w:t xml:space="preserve"> </w:t>
      </w:r>
      <w:r w:rsidRPr="00D12025">
        <w:t>a</w:t>
      </w:r>
      <w:r w:rsidR="00E24065" w:rsidRPr="00D12025">
        <w:t xml:space="preserve"> </w:t>
      </w:r>
      <w:r w:rsidRPr="00D12025">
        <w:t>result,</w:t>
      </w:r>
      <w:r w:rsidR="00E24065" w:rsidRPr="00D12025">
        <w:t xml:space="preserve"> </w:t>
      </w:r>
      <w:r w:rsidRPr="00D12025">
        <w:t>categories</w:t>
      </w:r>
      <w:r w:rsidR="00E24065" w:rsidRPr="00D12025">
        <w:t xml:space="preserve"> </w:t>
      </w:r>
      <w:r w:rsidRPr="00D12025">
        <w:t>of</w:t>
      </w:r>
      <w:r w:rsidR="00E24065" w:rsidRPr="00D12025">
        <w:t xml:space="preserve"> </w:t>
      </w:r>
      <w:r w:rsidRPr="00D12025">
        <w:t>detainees</w:t>
      </w:r>
      <w:r w:rsidR="00E24065" w:rsidRPr="00D12025">
        <w:t xml:space="preserve"> </w:t>
      </w:r>
      <w:r w:rsidRPr="00D12025">
        <w:t>such</w:t>
      </w:r>
      <w:r w:rsidR="00E24065" w:rsidRPr="00D12025">
        <w:t xml:space="preserve"> </w:t>
      </w:r>
      <w:r w:rsidRPr="00D12025">
        <w:t>as</w:t>
      </w:r>
      <w:r w:rsidR="00E24065" w:rsidRPr="00D12025">
        <w:t xml:space="preserve"> </w:t>
      </w:r>
      <w:r w:rsidRPr="00D12025">
        <w:t>minors</w:t>
      </w:r>
      <w:r w:rsidR="00E24065" w:rsidRPr="00D12025">
        <w:t xml:space="preserve"> </w:t>
      </w:r>
      <w:r w:rsidRPr="00D12025">
        <w:t>(children),</w:t>
      </w:r>
      <w:r w:rsidR="00E24065" w:rsidRPr="00D12025">
        <w:t xml:space="preserve"> </w:t>
      </w:r>
      <w:r w:rsidRPr="00D12025">
        <w:t>old</w:t>
      </w:r>
      <w:r w:rsidR="00E24065" w:rsidRPr="00D12025">
        <w:t xml:space="preserve"> </w:t>
      </w:r>
      <w:r w:rsidRPr="00D12025">
        <w:t>people,</w:t>
      </w:r>
      <w:r w:rsidR="00E24065" w:rsidRPr="00D12025">
        <w:t xml:space="preserve"> </w:t>
      </w:r>
      <w:r w:rsidRPr="00D12025">
        <w:t>people</w:t>
      </w:r>
      <w:r w:rsidR="00E24065" w:rsidRPr="00D12025">
        <w:t xml:space="preserve"> </w:t>
      </w:r>
      <w:r w:rsidRPr="00D12025">
        <w:t>with</w:t>
      </w:r>
      <w:r w:rsidR="00E24065" w:rsidRPr="00D12025">
        <w:t xml:space="preserve"> </w:t>
      </w:r>
      <w:r w:rsidRPr="00D12025">
        <w:t>poor</w:t>
      </w:r>
      <w:r w:rsidR="00E24065" w:rsidRPr="00D12025">
        <w:t xml:space="preserve"> </w:t>
      </w:r>
      <w:r w:rsidRPr="00D12025">
        <w:t>health</w:t>
      </w:r>
      <w:r w:rsidR="00E24065" w:rsidRPr="00D12025">
        <w:t xml:space="preserve"> </w:t>
      </w:r>
      <w:r w:rsidRPr="00D12025">
        <w:t>conditions,</w:t>
      </w:r>
      <w:r w:rsidR="00E24065" w:rsidRPr="00D12025">
        <w:t xml:space="preserve"> </w:t>
      </w:r>
      <w:r w:rsidRPr="00D12025">
        <w:t>people</w:t>
      </w:r>
      <w:r w:rsidR="00E24065" w:rsidRPr="00D12025">
        <w:t xml:space="preserve"> </w:t>
      </w:r>
      <w:r w:rsidRPr="00D12025">
        <w:t>with</w:t>
      </w:r>
      <w:r w:rsidR="00E24065" w:rsidRPr="00D12025">
        <w:t xml:space="preserve"> </w:t>
      </w:r>
      <w:r w:rsidRPr="00D12025">
        <w:t>no</w:t>
      </w:r>
      <w:r w:rsidR="00E24065" w:rsidRPr="00D12025">
        <w:t xml:space="preserve"> </w:t>
      </w:r>
      <w:r w:rsidRPr="00D12025">
        <w:t>charges,</w:t>
      </w:r>
      <w:r w:rsidR="00E24065" w:rsidRPr="00D12025">
        <w:t xml:space="preserve"> </w:t>
      </w:r>
      <w:r w:rsidRPr="00D12025">
        <w:t>people</w:t>
      </w:r>
      <w:r w:rsidR="00E24065" w:rsidRPr="00D12025">
        <w:t xml:space="preserve"> </w:t>
      </w:r>
      <w:r w:rsidRPr="00D12025">
        <w:t>with</w:t>
      </w:r>
      <w:r w:rsidR="00E24065" w:rsidRPr="00D12025">
        <w:t xml:space="preserve"> </w:t>
      </w:r>
      <w:r w:rsidRPr="00D12025">
        <w:t>minor</w:t>
      </w:r>
      <w:r w:rsidR="00E24065" w:rsidRPr="00D12025">
        <w:t xml:space="preserve"> </w:t>
      </w:r>
      <w:r w:rsidRPr="00D12025">
        <w:t>charges</w:t>
      </w:r>
      <w:r w:rsidR="00E24065" w:rsidRPr="00D12025">
        <w:t xml:space="preserve"> </w:t>
      </w:r>
      <w:r w:rsidRPr="00D12025">
        <w:t>and</w:t>
      </w:r>
      <w:r w:rsidR="00E24065" w:rsidRPr="00D12025">
        <w:t xml:space="preserve"> </w:t>
      </w:r>
      <w:r w:rsidRPr="00D12025">
        <w:t>people</w:t>
      </w:r>
      <w:r w:rsidR="00E24065" w:rsidRPr="00D12025">
        <w:t xml:space="preserve"> </w:t>
      </w:r>
      <w:r w:rsidRPr="00D12025">
        <w:t>who</w:t>
      </w:r>
      <w:r w:rsidR="00E24065" w:rsidRPr="00D12025">
        <w:t xml:space="preserve"> </w:t>
      </w:r>
      <w:r w:rsidRPr="00D12025">
        <w:t>confessed</w:t>
      </w:r>
      <w:r w:rsidR="00E24065" w:rsidRPr="00D12025">
        <w:t xml:space="preserve"> </w:t>
      </w:r>
      <w:r w:rsidRPr="00D12025">
        <w:t>their</w:t>
      </w:r>
      <w:r w:rsidR="00E24065" w:rsidRPr="00D12025">
        <w:t xml:space="preserve"> </w:t>
      </w:r>
      <w:r w:rsidRPr="00D12025">
        <w:t>charges</w:t>
      </w:r>
      <w:r w:rsidR="00E24065" w:rsidRPr="00D12025">
        <w:t xml:space="preserve"> </w:t>
      </w:r>
      <w:r w:rsidRPr="00D12025">
        <w:t>and</w:t>
      </w:r>
      <w:r w:rsidR="00E24065" w:rsidRPr="00D12025">
        <w:t xml:space="preserve"> </w:t>
      </w:r>
      <w:r w:rsidRPr="00D12025">
        <w:t>were</w:t>
      </w:r>
      <w:r w:rsidR="00E24065" w:rsidRPr="00D12025">
        <w:t xml:space="preserve"> </w:t>
      </w:r>
      <w:r w:rsidRPr="00D12025">
        <w:t>deemed</w:t>
      </w:r>
      <w:r w:rsidR="00E24065" w:rsidRPr="00D12025">
        <w:t xml:space="preserve"> </w:t>
      </w:r>
      <w:r w:rsidRPr="00D12025">
        <w:t>not</w:t>
      </w:r>
      <w:r w:rsidR="00E24065" w:rsidRPr="00D12025">
        <w:t xml:space="preserve"> </w:t>
      </w:r>
      <w:r w:rsidRPr="00D12025">
        <w:t>to</w:t>
      </w:r>
      <w:r w:rsidR="00E24065" w:rsidRPr="00D12025">
        <w:t xml:space="preserve"> </w:t>
      </w:r>
      <w:r w:rsidRPr="00D12025">
        <w:t>be</w:t>
      </w:r>
      <w:r w:rsidR="00E24065" w:rsidRPr="00D12025">
        <w:t xml:space="preserve"> </w:t>
      </w:r>
      <w:r w:rsidRPr="00D12025">
        <w:t>dangerous</w:t>
      </w:r>
      <w:r w:rsidR="00E24065" w:rsidRPr="00D12025">
        <w:t xml:space="preserve"> </w:t>
      </w:r>
      <w:r w:rsidRPr="00D12025">
        <w:t>to</w:t>
      </w:r>
      <w:r w:rsidR="00E24065" w:rsidRPr="00D12025">
        <w:t xml:space="preserve"> </w:t>
      </w:r>
      <w:r w:rsidRPr="00D12025">
        <w:t>the</w:t>
      </w:r>
      <w:r w:rsidR="00E24065" w:rsidRPr="00D12025">
        <w:t xml:space="preserve"> </w:t>
      </w:r>
      <w:r w:rsidRPr="00D12025">
        <w:t>society</w:t>
      </w:r>
      <w:r w:rsidR="00E24065" w:rsidRPr="00D12025">
        <w:t xml:space="preserve"> </w:t>
      </w:r>
      <w:r w:rsidRPr="00D12025">
        <w:t>were</w:t>
      </w:r>
      <w:r w:rsidR="00E24065" w:rsidRPr="00D12025">
        <w:t xml:space="preserve"> </w:t>
      </w:r>
      <w:r w:rsidRPr="00D12025">
        <w:t>released.</w:t>
      </w:r>
    </w:p>
    <w:p w:rsidR="00951BC8" w:rsidRPr="00D12025" w:rsidRDefault="00951BC8" w:rsidP="00D12025">
      <w:pPr>
        <w:pStyle w:val="SingleTxtG"/>
      </w:pPr>
      <w:r w:rsidRPr="00D12025">
        <w:t>74.</w:t>
      </w:r>
      <w:r w:rsidRPr="00D12025">
        <w:tab/>
        <w:t>Through</w:t>
      </w:r>
      <w:r w:rsidR="00E24065" w:rsidRPr="00D12025">
        <w:t xml:space="preserve"> </w:t>
      </w:r>
      <w:r w:rsidRPr="00D12025">
        <w:t>various</w:t>
      </w:r>
      <w:r w:rsidR="00E24065" w:rsidRPr="00D12025">
        <w:t xml:space="preserve"> </w:t>
      </w:r>
      <w:r w:rsidRPr="00D12025">
        <w:t>mechanisms</w:t>
      </w:r>
      <w:r w:rsidR="00E24065" w:rsidRPr="00D12025">
        <w:t xml:space="preserve"> </w:t>
      </w:r>
      <w:r w:rsidRPr="00D12025">
        <w:t>such</w:t>
      </w:r>
      <w:r w:rsidR="00E24065" w:rsidRPr="00D12025">
        <w:t xml:space="preserve"> </w:t>
      </w:r>
      <w:r w:rsidRPr="00D12025">
        <w:t>as</w:t>
      </w:r>
      <w:r w:rsidR="00E24065" w:rsidRPr="00D12025">
        <w:t xml:space="preserve"> </w:t>
      </w:r>
      <w:r w:rsidRPr="00D12025">
        <w:t>the</w:t>
      </w:r>
      <w:r w:rsidR="00E24065" w:rsidRPr="00D12025">
        <w:t xml:space="preserve"> </w:t>
      </w:r>
      <w:r w:rsidRPr="00D12025">
        <w:t>Selection</w:t>
      </w:r>
      <w:r w:rsidR="00E24065" w:rsidRPr="00D12025">
        <w:t xml:space="preserve"> </w:t>
      </w:r>
      <w:r w:rsidRPr="00D12025">
        <w:t>Commission</w:t>
      </w:r>
      <w:r w:rsidR="00E24065" w:rsidRPr="00D12025">
        <w:t xml:space="preserve"> </w:t>
      </w:r>
      <w:r w:rsidRPr="00D12025">
        <w:t>(Commission</w:t>
      </w:r>
      <w:r w:rsidR="00E24065" w:rsidRPr="00D12025">
        <w:t xml:space="preserve"> </w:t>
      </w:r>
      <w:r w:rsidRPr="00D12025">
        <w:t>de</w:t>
      </w:r>
      <w:r w:rsidR="00E24065" w:rsidRPr="00D12025">
        <w:t xml:space="preserve"> </w:t>
      </w:r>
      <w:r w:rsidRPr="00D12025">
        <w:t>triage)</w:t>
      </w:r>
      <w:r w:rsidR="00E24065" w:rsidRPr="00D12025">
        <w:t xml:space="preserve"> </w:t>
      </w:r>
      <w:r w:rsidRPr="00D12025">
        <w:t>and</w:t>
      </w:r>
      <w:r w:rsidR="00E24065" w:rsidRPr="00D12025">
        <w:t xml:space="preserve"> </w:t>
      </w:r>
      <w:r w:rsidRPr="007339E3">
        <w:rPr>
          <w:i/>
        </w:rPr>
        <w:t>gacaca</w:t>
      </w:r>
      <w:r w:rsidR="00E24065" w:rsidRPr="00D12025">
        <w:t xml:space="preserve"> </w:t>
      </w:r>
      <w:r w:rsidRPr="00D12025">
        <w:t>courts,</w:t>
      </w:r>
      <w:r w:rsidR="00E24065" w:rsidRPr="00D12025">
        <w:t xml:space="preserve"> </w:t>
      </w:r>
      <w:r w:rsidRPr="00D12025">
        <w:t>specified</w:t>
      </w:r>
      <w:r w:rsidR="00E24065" w:rsidRPr="00D12025">
        <w:t xml:space="preserve"> </w:t>
      </w:r>
      <w:r w:rsidRPr="00D12025">
        <w:t>categories</w:t>
      </w:r>
      <w:r w:rsidR="00E24065" w:rsidRPr="00D12025">
        <w:t xml:space="preserve"> </w:t>
      </w:r>
      <w:r w:rsidRPr="00D12025">
        <w:t>(mentioned</w:t>
      </w:r>
      <w:r w:rsidR="00E24065" w:rsidRPr="00D12025">
        <w:t xml:space="preserve"> </w:t>
      </w:r>
      <w:r w:rsidRPr="00D12025">
        <w:t>above),</w:t>
      </w:r>
      <w:r w:rsidR="00E24065" w:rsidRPr="00D12025">
        <w:t xml:space="preserve"> </w:t>
      </w:r>
      <w:r w:rsidRPr="00D12025">
        <w:t>of</w:t>
      </w:r>
      <w:r w:rsidR="00E24065" w:rsidRPr="00D12025">
        <w:t xml:space="preserve"> </w:t>
      </w:r>
      <w:r w:rsidRPr="00D12025">
        <w:t>which</w:t>
      </w:r>
      <w:r w:rsidR="00E24065" w:rsidRPr="00D12025">
        <w:t xml:space="preserve"> </w:t>
      </w:r>
      <w:r w:rsidRPr="00D12025">
        <w:t>people</w:t>
      </w:r>
      <w:r w:rsidR="00E24065" w:rsidRPr="00D12025">
        <w:t xml:space="preserve"> </w:t>
      </w:r>
      <w:r w:rsidRPr="00D12025">
        <w:t>with</w:t>
      </w:r>
      <w:r w:rsidR="00E24065" w:rsidRPr="00D12025">
        <w:t xml:space="preserve"> </w:t>
      </w:r>
      <w:r w:rsidRPr="00D12025">
        <w:t>minor</w:t>
      </w:r>
      <w:r w:rsidR="00E24065" w:rsidRPr="00D12025">
        <w:t xml:space="preserve"> </w:t>
      </w:r>
      <w:r w:rsidRPr="00D12025">
        <w:t>charges</w:t>
      </w:r>
      <w:r w:rsidR="00E24065" w:rsidRPr="00D12025">
        <w:t xml:space="preserve"> </w:t>
      </w:r>
      <w:r w:rsidRPr="00D12025">
        <w:t>who</w:t>
      </w:r>
      <w:r w:rsidR="00E24065" w:rsidRPr="00D12025">
        <w:t xml:space="preserve"> </w:t>
      </w:r>
      <w:r w:rsidRPr="00D12025">
        <w:t>confessed</w:t>
      </w:r>
      <w:r w:rsidR="00E24065" w:rsidRPr="00D12025">
        <w:t xml:space="preserve"> </w:t>
      </w:r>
      <w:r w:rsidRPr="00D12025">
        <w:t>and</w:t>
      </w:r>
      <w:r w:rsidR="00E24065" w:rsidRPr="00D12025">
        <w:t xml:space="preserve"> </w:t>
      </w:r>
      <w:r w:rsidRPr="00D12025">
        <w:t>pleaded</w:t>
      </w:r>
      <w:r w:rsidR="00E24065" w:rsidRPr="00D12025">
        <w:t xml:space="preserve"> </w:t>
      </w:r>
      <w:r w:rsidRPr="00D12025">
        <w:t>guilty</w:t>
      </w:r>
      <w:r w:rsidR="00E24065" w:rsidRPr="00D12025">
        <w:t xml:space="preserve"> </w:t>
      </w:r>
      <w:r w:rsidRPr="00D12025">
        <w:t>to</w:t>
      </w:r>
      <w:r w:rsidR="00E24065" w:rsidRPr="00D12025">
        <w:t xml:space="preserve"> </w:t>
      </w:r>
      <w:r w:rsidRPr="00D12025">
        <w:t>their</w:t>
      </w:r>
      <w:r w:rsidR="00E24065" w:rsidRPr="00D12025">
        <w:t xml:space="preserve"> </w:t>
      </w:r>
      <w:r w:rsidRPr="00D12025">
        <w:t>crimes</w:t>
      </w:r>
      <w:r w:rsidR="00E24065" w:rsidRPr="00D12025">
        <w:t xml:space="preserve"> </w:t>
      </w:r>
      <w:r w:rsidRPr="00D12025">
        <w:t>were</w:t>
      </w:r>
      <w:r w:rsidR="00E24065" w:rsidRPr="00D12025">
        <w:t xml:space="preserve"> </w:t>
      </w:r>
      <w:r w:rsidRPr="00D12025">
        <w:t>released</w:t>
      </w:r>
      <w:r w:rsidR="00E24065" w:rsidRPr="00D12025">
        <w:t xml:space="preserve"> </w:t>
      </w:r>
      <w:r w:rsidRPr="00D12025">
        <w:t>and</w:t>
      </w:r>
      <w:r w:rsidR="00E24065" w:rsidRPr="00D12025">
        <w:t xml:space="preserve"> </w:t>
      </w:r>
      <w:r w:rsidRPr="00D12025">
        <w:t>facilitated</w:t>
      </w:r>
      <w:r w:rsidR="00E24065" w:rsidRPr="00D12025">
        <w:t xml:space="preserve"> </w:t>
      </w:r>
      <w:r w:rsidRPr="00D12025">
        <w:t>to</w:t>
      </w:r>
      <w:r w:rsidR="00E24065" w:rsidRPr="00D12025">
        <w:t xml:space="preserve"> </w:t>
      </w:r>
      <w:r w:rsidRPr="00D12025">
        <w:t>reintegrate</w:t>
      </w:r>
      <w:r w:rsidR="00E24065" w:rsidRPr="00D12025">
        <w:t xml:space="preserve"> </w:t>
      </w:r>
      <w:r w:rsidRPr="00D12025">
        <w:t>in</w:t>
      </w:r>
      <w:r w:rsidR="00E24065" w:rsidRPr="00D12025">
        <w:t xml:space="preserve"> </w:t>
      </w:r>
      <w:r w:rsidRPr="00D12025">
        <w:t>the</w:t>
      </w:r>
      <w:r w:rsidR="00E24065" w:rsidRPr="00D12025">
        <w:t xml:space="preserve"> </w:t>
      </w:r>
      <w:r w:rsidRPr="00D12025">
        <w:t>communities.</w:t>
      </w:r>
      <w:r w:rsidR="00E24065" w:rsidRPr="00D12025">
        <w:t xml:space="preserve"> </w:t>
      </w:r>
      <w:r w:rsidRPr="00D12025">
        <w:t>The</w:t>
      </w:r>
      <w:r w:rsidR="00E24065" w:rsidRPr="00D12025">
        <w:t xml:space="preserve"> </w:t>
      </w:r>
      <w:r w:rsidRPr="00D12025">
        <w:t>reintegration</w:t>
      </w:r>
      <w:r w:rsidR="00E24065" w:rsidRPr="00D12025">
        <w:t xml:space="preserve"> </w:t>
      </w:r>
      <w:r w:rsidRPr="00D12025">
        <w:t>has</w:t>
      </w:r>
      <w:r w:rsidR="00E24065" w:rsidRPr="00D12025">
        <w:t xml:space="preserve"> </w:t>
      </w:r>
      <w:r w:rsidRPr="00D12025">
        <w:t>been</w:t>
      </w:r>
      <w:r w:rsidR="00E24065" w:rsidRPr="00D12025">
        <w:t xml:space="preserve"> </w:t>
      </w:r>
      <w:r w:rsidRPr="00D12025">
        <w:t>facilitated</w:t>
      </w:r>
      <w:r w:rsidR="00E24065" w:rsidRPr="00D12025">
        <w:t xml:space="preserve"> </w:t>
      </w:r>
      <w:r w:rsidRPr="00D12025">
        <w:t>by</w:t>
      </w:r>
      <w:r w:rsidR="00E24065" w:rsidRPr="00D12025">
        <w:t xml:space="preserve"> </w:t>
      </w:r>
      <w:r w:rsidRPr="00D12025">
        <w:t>prison</w:t>
      </w:r>
      <w:r w:rsidR="00E24065" w:rsidRPr="00D12025">
        <w:t xml:space="preserve"> </w:t>
      </w:r>
      <w:r w:rsidRPr="00D12025">
        <w:t>programs</w:t>
      </w:r>
      <w:r w:rsidR="00E24065" w:rsidRPr="00D12025">
        <w:t xml:space="preserve"> </w:t>
      </w:r>
      <w:r w:rsidRPr="00D12025">
        <w:t>which</w:t>
      </w:r>
      <w:r w:rsidR="00E24065" w:rsidRPr="00D12025">
        <w:t xml:space="preserve"> </w:t>
      </w:r>
      <w:r w:rsidRPr="00D12025">
        <w:t>initiate</w:t>
      </w:r>
      <w:r w:rsidR="00E24065" w:rsidRPr="00D12025">
        <w:t xml:space="preserve"> </w:t>
      </w:r>
      <w:r w:rsidRPr="00D12025">
        <w:t>prisoners</w:t>
      </w:r>
      <w:r w:rsidR="00E24065" w:rsidRPr="00D12025">
        <w:t xml:space="preserve"> </w:t>
      </w:r>
      <w:r w:rsidRPr="00D12025">
        <w:t>to</w:t>
      </w:r>
      <w:r w:rsidR="00E24065" w:rsidRPr="00D12025">
        <w:t xml:space="preserve"> </w:t>
      </w:r>
      <w:r w:rsidRPr="00D12025">
        <w:t>government</w:t>
      </w:r>
      <w:r w:rsidR="00E24065" w:rsidRPr="00D12025">
        <w:t xml:space="preserve"> </w:t>
      </w:r>
      <w:r w:rsidRPr="00D12025">
        <w:t>programs</w:t>
      </w:r>
      <w:r w:rsidR="00E24065" w:rsidRPr="00D12025">
        <w:t xml:space="preserve"> </w:t>
      </w:r>
      <w:r w:rsidRPr="00D12025">
        <w:t>that</w:t>
      </w:r>
      <w:r w:rsidR="00E24065" w:rsidRPr="00D12025">
        <w:t xml:space="preserve"> </w:t>
      </w:r>
      <w:r w:rsidRPr="00D12025">
        <w:t>seek</w:t>
      </w:r>
      <w:r w:rsidR="00E24065" w:rsidRPr="00D12025">
        <w:t xml:space="preserve"> </w:t>
      </w:r>
      <w:r w:rsidRPr="00D12025">
        <w:t>to</w:t>
      </w:r>
      <w:r w:rsidR="00E24065" w:rsidRPr="00D12025">
        <w:t xml:space="preserve"> </w:t>
      </w:r>
      <w:r w:rsidRPr="00D12025">
        <w:t>promote</w:t>
      </w:r>
      <w:r w:rsidR="00E24065" w:rsidRPr="00D12025">
        <w:t xml:space="preserve"> </w:t>
      </w:r>
      <w:r w:rsidRPr="00D12025">
        <w:t>unity</w:t>
      </w:r>
      <w:r w:rsidR="00E24065" w:rsidRPr="00D12025">
        <w:t xml:space="preserve"> </w:t>
      </w:r>
      <w:r w:rsidRPr="00D12025">
        <w:t>and</w:t>
      </w:r>
      <w:r w:rsidR="00E24065" w:rsidRPr="00D12025">
        <w:t xml:space="preserve"> </w:t>
      </w:r>
      <w:r w:rsidRPr="00D12025">
        <w:t>reconciliation</w:t>
      </w:r>
      <w:r w:rsidR="00E24065" w:rsidRPr="00D12025">
        <w:t xml:space="preserve"> </w:t>
      </w:r>
      <w:r w:rsidRPr="00D12025">
        <w:t>and</w:t>
      </w:r>
      <w:r w:rsidR="00E24065" w:rsidRPr="00D12025">
        <w:t xml:space="preserve"> </w:t>
      </w:r>
      <w:r w:rsidRPr="00D12025">
        <w:t>social</w:t>
      </w:r>
      <w:r w:rsidR="00E24065" w:rsidRPr="00D12025">
        <w:t xml:space="preserve"> </w:t>
      </w:r>
      <w:r w:rsidRPr="00D12025">
        <w:t>reintegration.</w:t>
      </w:r>
      <w:r w:rsidR="00E24065" w:rsidRPr="00D12025">
        <w:t xml:space="preserve"> </w:t>
      </w:r>
    </w:p>
    <w:p w:rsidR="00951BC8" w:rsidRPr="00461A15" w:rsidRDefault="00951BC8" w:rsidP="00D12025">
      <w:pPr>
        <w:pStyle w:val="SingleTxtG"/>
        <w:rPr>
          <w:szCs w:val="24"/>
        </w:rPr>
      </w:pPr>
      <w:r w:rsidRPr="00D12025">
        <w:t>75.</w:t>
      </w:r>
      <w:r w:rsidRPr="00D12025">
        <w:tab/>
        <w:t>Before</w:t>
      </w:r>
      <w:r w:rsidR="00E24065" w:rsidRPr="00D12025">
        <w:t xml:space="preserve"> </w:t>
      </w:r>
      <w:r w:rsidRPr="00D12025">
        <w:t>every</w:t>
      </w:r>
      <w:r w:rsidR="00E24065" w:rsidRPr="00D12025">
        <w:t xml:space="preserve"> </w:t>
      </w:r>
      <w:r w:rsidRPr="00D12025">
        <w:t>release</w:t>
      </w:r>
      <w:r w:rsidR="00E24065" w:rsidRPr="00D12025">
        <w:t xml:space="preserve"> </w:t>
      </w:r>
      <w:r w:rsidRPr="00D12025">
        <w:t>of</w:t>
      </w:r>
      <w:r w:rsidR="00E24065" w:rsidRPr="00D12025">
        <w:t xml:space="preserve"> </w:t>
      </w:r>
      <w:r w:rsidRPr="00D12025">
        <w:t>a</w:t>
      </w:r>
      <w:r w:rsidR="00E24065" w:rsidRPr="00D12025">
        <w:t xml:space="preserve"> </w:t>
      </w:r>
      <w:r w:rsidRPr="00D12025">
        <w:t>large</w:t>
      </w:r>
      <w:r w:rsidR="00E24065" w:rsidRPr="00D12025">
        <w:t xml:space="preserve"> </w:t>
      </w:r>
      <w:r w:rsidRPr="00D12025">
        <w:t>number</w:t>
      </w:r>
      <w:r w:rsidR="00E24065" w:rsidRPr="00D12025">
        <w:t xml:space="preserve"> </w:t>
      </w:r>
      <w:r w:rsidRPr="00D12025">
        <w:t>of</w:t>
      </w:r>
      <w:r w:rsidR="00E24065" w:rsidRPr="00D12025">
        <w:t xml:space="preserve"> </w:t>
      </w:r>
      <w:r w:rsidRPr="00D12025">
        <w:t>detained</w:t>
      </w:r>
      <w:r w:rsidR="00E24065" w:rsidRPr="00D12025">
        <w:t xml:space="preserve"> </w:t>
      </w:r>
      <w:r w:rsidRPr="00D12025">
        <w:t>people,</w:t>
      </w:r>
      <w:r w:rsidR="00E24065" w:rsidRPr="00D12025">
        <w:t xml:space="preserve"> </w:t>
      </w:r>
      <w:r w:rsidRPr="00D12025">
        <w:t>administrative</w:t>
      </w:r>
      <w:r w:rsidR="00E24065" w:rsidRPr="00D12025">
        <w:t xml:space="preserve"> </w:t>
      </w:r>
      <w:r w:rsidRPr="00D12025">
        <w:t>measures</w:t>
      </w:r>
      <w:r w:rsidR="00E24065" w:rsidRPr="00D12025">
        <w:t xml:space="preserve"> </w:t>
      </w:r>
      <w:r w:rsidRPr="00D12025">
        <w:t>designed</w:t>
      </w:r>
      <w:r w:rsidR="00E24065" w:rsidRPr="00D12025">
        <w:t xml:space="preserve"> </w:t>
      </w:r>
      <w:r w:rsidRPr="00D12025">
        <w:t>to</w:t>
      </w:r>
      <w:r w:rsidR="00E24065" w:rsidRPr="00D12025">
        <w:t xml:space="preserve"> </w:t>
      </w:r>
      <w:r w:rsidRPr="00D12025">
        <w:t>allow</w:t>
      </w:r>
      <w:r w:rsidR="00E24065" w:rsidRPr="00D12025">
        <w:t xml:space="preserve"> </w:t>
      </w:r>
      <w:r w:rsidRPr="00D12025">
        <w:t>their</w:t>
      </w:r>
      <w:r w:rsidR="00E24065" w:rsidRPr="00D12025">
        <w:t xml:space="preserve"> </w:t>
      </w:r>
      <w:r w:rsidRPr="00D12025">
        <w:t>proper</w:t>
      </w:r>
      <w:r w:rsidR="00E24065" w:rsidRPr="00D12025">
        <w:t xml:space="preserve"> </w:t>
      </w:r>
      <w:r w:rsidRPr="00D12025">
        <w:t>reintegration</w:t>
      </w:r>
      <w:r w:rsidR="00E24065" w:rsidRPr="00D12025">
        <w:t xml:space="preserve"> </w:t>
      </w:r>
      <w:r w:rsidRPr="00D12025">
        <w:t>are</w:t>
      </w:r>
      <w:r w:rsidR="00E24065" w:rsidRPr="00D12025">
        <w:t xml:space="preserve"> </w:t>
      </w:r>
      <w:r w:rsidRPr="00D12025">
        <w:t>always</w:t>
      </w:r>
      <w:r w:rsidR="00E24065" w:rsidRPr="00D12025">
        <w:t xml:space="preserve"> </w:t>
      </w:r>
      <w:r w:rsidRPr="00D12025">
        <w:t>taken.</w:t>
      </w:r>
      <w:r w:rsidR="00E24065" w:rsidRPr="00D12025">
        <w:t xml:space="preserve"> </w:t>
      </w:r>
      <w:r w:rsidRPr="00D12025">
        <w:t>Detained</w:t>
      </w:r>
      <w:r w:rsidR="00E24065" w:rsidRPr="00D12025">
        <w:t xml:space="preserve"> </w:t>
      </w:r>
      <w:r w:rsidRPr="00D12025">
        <w:t>people</w:t>
      </w:r>
      <w:r w:rsidR="00E24065" w:rsidRPr="00D12025">
        <w:t xml:space="preserve"> </w:t>
      </w:r>
      <w:r w:rsidRPr="00D12025">
        <w:t>intended</w:t>
      </w:r>
      <w:r w:rsidR="00E24065" w:rsidRPr="00D12025">
        <w:t xml:space="preserve"> </w:t>
      </w:r>
      <w:r w:rsidRPr="00D12025">
        <w:t>to</w:t>
      </w:r>
      <w:r w:rsidR="00E24065" w:rsidRPr="00D12025">
        <w:t xml:space="preserve"> </w:t>
      </w:r>
      <w:r w:rsidRPr="00D12025">
        <w:t>be</w:t>
      </w:r>
      <w:r w:rsidR="00E24065" w:rsidRPr="00D12025">
        <w:t xml:space="preserve"> </w:t>
      </w:r>
      <w:r w:rsidRPr="00D12025">
        <w:t>released</w:t>
      </w:r>
      <w:r w:rsidR="00E24065" w:rsidRPr="00D12025">
        <w:t xml:space="preserve"> </w:t>
      </w:r>
      <w:r w:rsidRPr="00D12025">
        <w:t>are</w:t>
      </w:r>
      <w:r w:rsidR="00E24065" w:rsidRPr="00D12025">
        <w:t xml:space="preserve"> </w:t>
      </w:r>
      <w:r w:rsidRPr="00D12025">
        <w:t>taken</w:t>
      </w:r>
      <w:r w:rsidR="00E24065" w:rsidRPr="00D12025">
        <w:t xml:space="preserve"> </w:t>
      </w:r>
      <w:r w:rsidRPr="00D12025">
        <w:t>to</w:t>
      </w:r>
      <w:r w:rsidR="00E24065" w:rsidRPr="00D12025">
        <w:t xml:space="preserve"> </w:t>
      </w:r>
      <w:r w:rsidRPr="00D12025">
        <w:t>transit</w:t>
      </w:r>
      <w:r w:rsidR="00E24065" w:rsidRPr="00D12025">
        <w:t xml:space="preserve"> </w:t>
      </w:r>
      <w:r w:rsidRPr="00D12025">
        <w:t>centres</w:t>
      </w:r>
      <w:r w:rsidR="00E24065" w:rsidRPr="00D12025">
        <w:t xml:space="preserve"> </w:t>
      </w:r>
      <w:r w:rsidRPr="00D12025">
        <w:t>from</w:t>
      </w:r>
      <w:r w:rsidR="00E24065" w:rsidRPr="00D12025">
        <w:t xml:space="preserve"> </w:t>
      </w:r>
      <w:r w:rsidRPr="00D12025">
        <w:t>where</w:t>
      </w:r>
      <w:r w:rsidR="00E24065" w:rsidRPr="00D12025">
        <w:t xml:space="preserve"> </w:t>
      </w:r>
      <w:r w:rsidRPr="00D12025">
        <w:t>they</w:t>
      </w:r>
      <w:r w:rsidR="00E24065" w:rsidRPr="00D12025">
        <w:t xml:space="preserve"> </w:t>
      </w:r>
      <w:r w:rsidRPr="00D12025">
        <w:t>receive</w:t>
      </w:r>
      <w:r w:rsidR="00E24065" w:rsidRPr="00D12025">
        <w:t xml:space="preserve"> </w:t>
      </w:r>
      <w:r w:rsidRPr="00D12025">
        <w:t>a</w:t>
      </w:r>
      <w:r w:rsidR="00E24065" w:rsidRPr="00D12025">
        <w:t xml:space="preserve"> </w:t>
      </w:r>
      <w:r w:rsidRPr="00D12025">
        <w:t>briefing</w:t>
      </w:r>
      <w:r w:rsidR="00E24065" w:rsidRPr="00D12025">
        <w:t xml:space="preserve"> </w:t>
      </w:r>
      <w:r w:rsidRPr="00D12025">
        <w:t>on</w:t>
      </w:r>
      <w:r w:rsidR="00E24065" w:rsidRPr="00D12025">
        <w:t xml:space="preserve"> </w:t>
      </w:r>
      <w:r w:rsidRPr="00D12025">
        <w:t>the</w:t>
      </w:r>
      <w:r w:rsidR="00E24065" w:rsidRPr="00D12025">
        <w:t xml:space="preserve"> </w:t>
      </w:r>
      <w:r w:rsidRPr="00D12025">
        <w:t>prevailing</w:t>
      </w:r>
      <w:r w:rsidR="00E24065" w:rsidRPr="00D12025">
        <w:t xml:space="preserve"> </w:t>
      </w:r>
      <w:r w:rsidRPr="00D12025">
        <w:t>political</w:t>
      </w:r>
      <w:r w:rsidR="00E24065" w:rsidRPr="00D12025">
        <w:t xml:space="preserve"> </w:t>
      </w:r>
      <w:r w:rsidRPr="00D12025">
        <w:t>situation</w:t>
      </w:r>
      <w:r w:rsidR="00E24065" w:rsidRPr="00D12025">
        <w:t xml:space="preserve"> </w:t>
      </w:r>
      <w:r w:rsidRPr="00D12025">
        <w:t>in</w:t>
      </w:r>
      <w:r w:rsidR="00E24065" w:rsidRPr="00D12025">
        <w:t xml:space="preserve"> </w:t>
      </w:r>
      <w:r w:rsidRPr="00D12025">
        <w:t>the</w:t>
      </w:r>
      <w:r w:rsidR="00E24065" w:rsidRPr="00D12025">
        <w:t xml:space="preserve"> </w:t>
      </w:r>
      <w:r w:rsidRPr="00D12025">
        <w:t>country</w:t>
      </w:r>
      <w:r w:rsidR="00E24065" w:rsidRPr="00D12025">
        <w:t xml:space="preserve"> </w:t>
      </w:r>
      <w:r w:rsidRPr="00D12025">
        <w:t>and</w:t>
      </w:r>
      <w:r w:rsidR="00E24065" w:rsidRPr="00D12025">
        <w:t xml:space="preserve"> </w:t>
      </w:r>
      <w:r w:rsidRPr="00D12025">
        <w:t>corresponding</w:t>
      </w:r>
      <w:r w:rsidR="00E24065" w:rsidRPr="00D12025">
        <w:t xml:space="preserve"> </w:t>
      </w:r>
      <w:r w:rsidRPr="00D12025">
        <w:t>appropriate</w:t>
      </w:r>
      <w:r w:rsidR="00E24065" w:rsidRPr="00D12025">
        <w:t xml:space="preserve"> </w:t>
      </w:r>
      <w:r w:rsidRPr="00D12025">
        <w:t>reintegration</w:t>
      </w:r>
      <w:r w:rsidR="00E24065" w:rsidRPr="00D12025">
        <w:t xml:space="preserve"> </w:t>
      </w:r>
      <w:r w:rsidRPr="00D12025">
        <w:t>tips.</w:t>
      </w:r>
      <w:r w:rsidR="00E24065" w:rsidRPr="00D12025">
        <w:t xml:space="preserve"> </w:t>
      </w:r>
      <w:r w:rsidRPr="00D12025">
        <w:t>At</w:t>
      </w:r>
      <w:r w:rsidR="00E24065" w:rsidRPr="00D12025">
        <w:t xml:space="preserve"> </w:t>
      </w:r>
      <w:r w:rsidRPr="00D12025">
        <w:t>the</w:t>
      </w:r>
      <w:r w:rsidR="00E24065" w:rsidRPr="00D12025">
        <w:t xml:space="preserve"> </w:t>
      </w:r>
      <w:r w:rsidRPr="00D12025">
        <w:t>same</w:t>
      </w:r>
      <w:r w:rsidR="00E24065" w:rsidRPr="00D12025">
        <w:t xml:space="preserve"> </w:t>
      </w:r>
      <w:r w:rsidRPr="00D12025">
        <w:t>time,</w:t>
      </w:r>
      <w:r w:rsidR="00E24065" w:rsidRPr="00D12025">
        <w:t xml:space="preserve"> </w:t>
      </w:r>
      <w:r w:rsidRPr="00D12025">
        <w:t>the</w:t>
      </w:r>
      <w:r w:rsidR="00E24065" w:rsidRPr="00D12025">
        <w:t xml:space="preserve"> </w:t>
      </w:r>
      <w:r w:rsidRPr="00D12025">
        <w:t>population</w:t>
      </w:r>
      <w:r w:rsidR="00E24065" w:rsidRPr="00D12025">
        <w:t xml:space="preserve"> </w:t>
      </w:r>
      <w:r w:rsidRPr="00D12025">
        <w:t>and</w:t>
      </w:r>
      <w:r w:rsidR="00E24065" w:rsidRPr="00D12025">
        <w:t xml:space="preserve"> </w:t>
      </w:r>
      <w:r w:rsidRPr="00D12025">
        <w:t>the</w:t>
      </w:r>
      <w:r w:rsidR="00E24065" w:rsidRPr="00D12025">
        <w:t xml:space="preserve"> </w:t>
      </w:r>
      <w:r w:rsidRPr="00D12025">
        <w:t>involved</w:t>
      </w:r>
      <w:r w:rsidR="00E24065" w:rsidRPr="00D12025">
        <w:t xml:space="preserve"> </w:t>
      </w:r>
      <w:r w:rsidRPr="00D12025">
        <w:t>administrative</w:t>
      </w:r>
      <w:r w:rsidR="00E24065" w:rsidRPr="00D12025">
        <w:t xml:space="preserve"> </w:t>
      </w:r>
      <w:r w:rsidRPr="00D12025">
        <w:t>and</w:t>
      </w:r>
      <w:r w:rsidR="00E24065" w:rsidRPr="00D12025">
        <w:t xml:space="preserve"> </w:t>
      </w:r>
      <w:r w:rsidRPr="00D12025">
        <w:t>security</w:t>
      </w:r>
      <w:r w:rsidR="00E24065" w:rsidRPr="00D12025">
        <w:t xml:space="preserve"> </w:t>
      </w:r>
      <w:r w:rsidRPr="00D12025">
        <w:t>personnel</w:t>
      </w:r>
      <w:r w:rsidR="00E24065" w:rsidRPr="00D12025">
        <w:t xml:space="preserve"> </w:t>
      </w:r>
      <w:r w:rsidRPr="00D12025">
        <w:t>are</w:t>
      </w:r>
      <w:r w:rsidR="00E24065" w:rsidRPr="00D12025">
        <w:t xml:space="preserve"> </w:t>
      </w:r>
      <w:r w:rsidRPr="00D12025">
        <w:t>also</w:t>
      </w:r>
      <w:r w:rsidR="00E24065" w:rsidRPr="00D12025">
        <w:t xml:space="preserve"> </w:t>
      </w:r>
      <w:r w:rsidRPr="00D12025">
        <w:t>briefed</w:t>
      </w:r>
      <w:r w:rsidR="00E24065" w:rsidRPr="00D12025">
        <w:t xml:space="preserve"> </w:t>
      </w:r>
      <w:r w:rsidRPr="00D12025">
        <w:t>on</w:t>
      </w:r>
      <w:r w:rsidR="00E24065" w:rsidRPr="00D12025">
        <w:t xml:space="preserve"> </w:t>
      </w:r>
      <w:r w:rsidRPr="00D12025">
        <w:t>the</w:t>
      </w:r>
      <w:r w:rsidR="00E24065" w:rsidRPr="00D12025">
        <w:t xml:space="preserve"> </w:t>
      </w:r>
      <w:r w:rsidRPr="00D12025">
        <w:t>need</w:t>
      </w:r>
      <w:r w:rsidR="00E24065" w:rsidRPr="00D12025">
        <w:t xml:space="preserve"> </w:t>
      </w:r>
      <w:r w:rsidRPr="00D12025">
        <w:t>to</w:t>
      </w:r>
      <w:r w:rsidR="00E24065" w:rsidRPr="00D12025">
        <w:t xml:space="preserve"> </w:t>
      </w:r>
      <w:r w:rsidRPr="00D12025">
        <w:rPr>
          <w:szCs w:val="24"/>
        </w:rPr>
        <w:t>facilitate</w:t>
      </w:r>
      <w:r w:rsidR="00E24065" w:rsidRPr="00D12025">
        <w:rPr>
          <w:szCs w:val="24"/>
        </w:rPr>
        <w:t xml:space="preserve"> </w:t>
      </w:r>
      <w:r w:rsidRPr="00D12025">
        <w:rPr>
          <w:szCs w:val="24"/>
        </w:rPr>
        <w:t>reintegration</w:t>
      </w:r>
      <w:r w:rsidR="00E24065" w:rsidRPr="00D12025">
        <w:rPr>
          <w:szCs w:val="24"/>
        </w:rPr>
        <w:t xml:space="preserve"> </w:t>
      </w:r>
      <w:r w:rsidRPr="00D12025">
        <w:rPr>
          <w:szCs w:val="24"/>
        </w:rPr>
        <w:t>of</w:t>
      </w:r>
      <w:r w:rsidR="00E24065" w:rsidRPr="00D12025">
        <w:rPr>
          <w:szCs w:val="24"/>
        </w:rPr>
        <w:t xml:space="preserve"> </w:t>
      </w:r>
      <w:r w:rsidRPr="00D12025">
        <w:rPr>
          <w:szCs w:val="24"/>
        </w:rPr>
        <w:t>released</w:t>
      </w:r>
      <w:r w:rsidR="00E24065" w:rsidRPr="00D12025">
        <w:rPr>
          <w:szCs w:val="24"/>
        </w:rPr>
        <w:t xml:space="preserve"> </w:t>
      </w:r>
      <w:r w:rsidRPr="00D12025">
        <w:rPr>
          <w:szCs w:val="24"/>
        </w:rPr>
        <w:t>people</w:t>
      </w:r>
      <w:r w:rsidR="00E24065" w:rsidRPr="00D12025">
        <w:rPr>
          <w:szCs w:val="24"/>
        </w:rPr>
        <w:t xml:space="preserve"> </w:t>
      </w:r>
      <w:r w:rsidRPr="00D12025">
        <w:rPr>
          <w:szCs w:val="24"/>
        </w:rPr>
        <w:t>within</w:t>
      </w:r>
      <w:r w:rsidR="00E24065" w:rsidRPr="00D12025">
        <w:rPr>
          <w:szCs w:val="24"/>
        </w:rPr>
        <w:t xml:space="preserve"> </w:t>
      </w:r>
      <w:r w:rsidRPr="00D12025">
        <w:rPr>
          <w:szCs w:val="24"/>
        </w:rPr>
        <w:t>their</w:t>
      </w:r>
      <w:r w:rsidR="00E24065" w:rsidRPr="00D12025">
        <w:rPr>
          <w:szCs w:val="24"/>
        </w:rPr>
        <w:t xml:space="preserve"> </w:t>
      </w:r>
      <w:r w:rsidRPr="00D12025">
        <w:rPr>
          <w:szCs w:val="24"/>
        </w:rPr>
        <w:t>respective</w:t>
      </w:r>
      <w:r w:rsidR="00E24065" w:rsidRPr="00D12025">
        <w:rPr>
          <w:szCs w:val="24"/>
        </w:rPr>
        <w:t xml:space="preserve"> </w:t>
      </w:r>
      <w:r w:rsidRPr="00D12025">
        <w:rPr>
          <w:szCs w:val="24"/>
        </w:rPr>
        <w:t>society.</w:t>
      </w:r>
      <w:r w:rsidR="00E24065" w:rsidRPr="00D12025">
        <w:rPr>
          <w:szCs w:val="24"/>
        </w:rPr>
        <w:t xml:space="preserve"> </w:t>
      </w:r>
      <w:r w:rsidRPr="00D12025">
        <w:rPr>
          <w:szCs w:val="24"/>
        </w:rPr>
        <w:t>Such</w:t>
      </w:r>
      <w:r w:rsidR="00E24065" w:rsidRPr="00D12025">
        <w:rPr>
          <w:szCs w:val="24"/>
        </w:rPr>
        <w:t xml:space="preserve"> </w:t>
      </w:r>
      <w:r w:rsidRPr="00D12025">
        <w:rPr>
          <w:szCs w:val="24"/>
        </w:rPr>
        <w:t>was</w:t>
      </w:r>
      <w:r w:rsidR="00E24065" w:rsidRPr="00D12025">
        <w:rPr>
          <w:szCs w:val="24"/>
        </w:rPr>
        <w:t xml:space="preserve"> </w:t>
      </w:r>
      <w:r w:rsidRPr="00D12025">
        <w:rPr>
          <w:szCs w:val="24"/>
        </w:rPr>
        <w:t>done</w:t>
      </w:r>
      <w:r w:rsidR="00E24065" w:rsidRPr="00D12025">
        <w:rPr>
          <w:szCs w:val="24"/>
        </w:rPr>
        <w:t xml:space="preserve"> </w:t>
      </w:r>
      <w:r w:rsidRPr="00D12025">
        <w:rPr>
          <w:szCs w:val="24"/>
        </w:rPr>
        <w:t>through</w:t>
      </w:r>
      <w:r w:rsidR="00E24065" w:rsidRPr="00D12025">
        <w:rPr>
          <w:szCs w:val="24"/>
        </w:rPr>
        <w:t xml:space="preserve"> </w:t>
      </w:r>
      <w:r w:rsidRPr="00D12025">
        <w:rPr>
          <w:szCs w:val="24"/>
        </w:rPr>
        <w:t>various</w:t>
      </w:r>
      <w:r w:rsidR="00E24065" w:rsidRPr="00D12025">
        <w:rPr>
          <w:szCs w:val="24"/>
        </w:rPr>
        <w:t xml:space="preserve"> </w:t>
      </w:r>
      <w:r w:rsidRPr="00D12025">
        <w:rPr>
          <w:szCs w:val="24"/>
        </w:rPr>
        <w:t>channels</w:t>
      </w:r>
      <w:r w:rsidR="00E24065" w:rsidRPr="00D12025">
        <w:rPr>
          <w:szCs w:val="24"/>
        </w:rPr>
        <w:t xml:space="preserve"> </w:t>
      </w:r>
      <w:r w:rsidRPr="00D12025">
        <w:rPr>
          <w:szCs w:val="24"/>
        </w:rPr>
        <w:t>such</w:t>
      </w:r>
      <w:r w:rsidR="00E24065" w:rsidRPr="00D12025">
        <w:rPr>
          <w:szCs w:val="24"/>
        </w:rPr>
        <w:t xml:space="preserve"> </w:t>
      </w:r>
      <w:r w:rsidRPr="00D12025">
        <w:rPr>
          <w:szCs w:val="24"/>
        </w:rPr>
        <w:t>as</w:t>
      </w:r>
      <w:r w:rsidR="00E24065" w:rsidRPr="00D12025">
        <w:rPr>
          <w:szCs w:val="24"/>
        </w:rPr>
        <w:t xml:space="preserve"> </w:t>
      </w:r>
      <w:r w:rsidRPr="00D12025">
        <w:rPr>
          <w:szCs w:val="24"/>
        </w:rPr>
        <w:t>the</w:t>
      </w:r>
      <w:r w:rsidR="00E24065" w:rsidRPr="00D12025">
        <w:rPr>
          <w:szCs w:val="24"/>
        </w:rPr>
        <w:t xml:space="preserve"> </w:t>
      </w:r>
      <w:r w:rsidRPr="00D12025">
        <w:rPr>
          <w:szCs w:val="24"/>
        </w:rPr>
        <w:t>community</w:t>
      </w:r>
      <w:r w:rsidR="00E24065" w:rsidRPr="00D12025">
        <w:rPr>
          <w:szCs w:val="24"/>
        </w:rPr>
        <w:t xml:space="preserve"> </w:t>
      </w:r>
      <w:r w:rsidRPr="00D12025">
        <w:rPr>
          <w:szCs w:val="24"/>
        </w:rPr>
        <w:t>sensitisation</w:t>
      </w:r>
      <w:r w:rsidR="00E24065" w:rsidRPr="00D12025">
        <w:rPr>
          <w:szCs w:val="24"/>
        </w:rPr>
        <w:t xml:space="preserve"> </w:t>
      </w:r>
      <w:r w:rsidRPr="00D12025">
        <w:rPr>
          <w:szCs w:val="24"/>
        </w:rPr>
        <w:t>programs,</w:t>
      </w:r>
      <w:r w:rsidR="00E24065" w:rsidRPr="00D12025">
        <w:rPr>
          <w:szCs w:val="24"/>
        </w:rPr>
        <w:t xml:space="preserve"> </w:t>
      </w:r>
      <w:r w:rsidRPr="00D12025">
        <w:rPr>
          <w:szCs w:val="24"/>
        </w:rPr>
        <w:t>media</w:t>
      </w:r>
      <w:r w:rsidR="00E24065" w:rsidRPr="00D12025">
        <w:rPr>
          <w:szCs w:val="24"/>
        </w:rPr>
        <w:t xml:space="preserve"> </w:t>
      </w:r>
      <w:r w:rsidRPr="00D12025">
        <w:rPr>
          <w:szCs w:val="24"/>
        </w:rPr>
        <w:t>outlets</w:t>
      </w:r>
      <w:r w:rsidR="00E24065" w:rsidRPr="00D12025">
        <w:rPr>
          <w:szCs w:val="24"/>
        </w:rPr>
        <w:t xml:space="preserve"> </w:t>
      </w:r>
      <w:r w:rsidRPr="00D12025">
        <w:rPr>
          <w:szCs w:val="24"/>
        </w:rPr>
        <w:t>and</w:t>
      </w:r>
      <w:r w:rsidR="00E24065" w:rsidRPr="00D12025">
        <w:rPr>
          <w:szCs w:val="24"/>
        </w:rPr>
        <w:t xml:space="preserve"> </w:t>
      </w:r>
      <w:r w:rsidRPr="00D12025">
        <w:rPr>
          <w:szCs w:val="24"/>
        </w:rPr>
        <w:t>administrative</w:t>
      </w:r>
      <w:r w:rsidR="00E24065" w:rsidRPr="00D12025">
        <w:rPr>
          <w:szCs w:val="24"/>
        </w:rPr>
        <w:t xml:space="preserve"> </w:t>
      </w:r>
      <w:r w:rsidRPr="00D12025">
        <w:rPr>
          <w:szCs w:val="24"/>
        </w:rPr>
        <w:t>meeting</w:t>
      </w:r>
      <w:r w:rsidR="00E24065" w:rsidRPr="00D12025">
        <w:rPr>
          <w:szCs w:val="24"/>
        </w:rPr>
        <w:t xml:space="preserve"> </w:t>
      </w:r>
      <w:r w:rsidRPr="00D12025">
        <w:rPr>
          <w:szCs w:val="24"/>
        </w:rPr>
        <w:t>that</w:t>
      </w:r>
      <w:r w:rsidR="00E24065" w:rsidRPr="00D12025">
        <w:rPr>
          <w:szCs w:val="24"/>
        </w:rPr>
        <w:t xml:space="preserve"> </w:t>
      </w:r>
      <w:r w:rsidRPr="00D12025">
        <w:rPr>
          <w:szCs w:val="24"/>
        </w:rPr>
        <w:t>often</w:t>
      </w:r>
      <w:r w:rsidR="00E24065" w:rsidRPr="00D12025">
        <w:rPr>
          <w:szCs w:val="24"/>
        </w:rPr>
        <w:t xml:space="preserve"> </w:t>
      </w:r>
      <w:r w:rsidRPr="00D12025">
        <w:rPr>
          <w:szCs w:val="24"/>
        </w:rPr>
        <w:t>bring</w:t>
      </w:r>
      <w:r w:rsidR="00E24065" w:rsidRPr="00D12025">
        <w:rPr>
          <w:szCs w:val="24"/>
        </w:rPr>
        <w:t xml:space="preserve"> </w:t>
      </w:r>
      <w:r w:rsidRPr="00D12025">
        <w:rPr>
          <w:szCs w:val="24"/>
        </w:rPr>
        <w:t>together</w:t>
      </w:r>
      <w:r w:rsidR="00E24065" w:rsidRPr="00D12025">
        <w:rPr>
          <w:szCs w:val="24"/>
        </w:rPr>
        <w:t xml:space="preserve"> </w:t>
      </w:r>
      <w:r w:rsidRPr="00D12025">
        <w:rPr>
          <w:szCs w:val="24"/>
        </w:rPr>
        <w:t>the</w:t>
      </w:r>
      <w:r w:rsidR="00E24065" w:rsidRPr="00D12025">
        <w:rPr>
          <w:szCs w:val="24"/>
        </w:rPr>
        <w:t xml:space="preserve"> </w:t>
      </w:r>
      <w:r w:rsidRPr="00D12025">
        <w:rPr>
          <w:szCs w:val="24"/>
        </w:rPr>
        <w:t>population</w:t>
      </w:r>
      <w:r w:rsidR="00E24065" w:rsidRPr="00D12025">
        <w:rPr>
          <w:szCs w:val="24"/>
        </w:rPr>
        <w:t xml:space="preserve"> </w:t>
      </w:r>
      <w:r w:rsidRPr="00D12025">
        <w:rPr>
          <w:szCs w:val="24"/>
        </w:rPr>
        <w:t>and</w:t>
      </w:r>
      <w:r w:rsidR="00E24065" w:rsidRPr="00D12025">
        <w:rPr>
          <w:szCs w:val="24"/>
        </w:rPr>
        <w:t xml:space="preserve"> </w:t>
      </w:r>
      <w:r w:rsidRPr="00D12025">
        <w:rPr>
          <w:szCs w:val="24"/>
        </w:rPr>
        <w:t>the</w:t>
      </w:r>
      <w:r w:rsidR="00E24065" w:rsidRPr="00D12025">
        <w:rPr>
          <w:szCs w:val="24"/>
        </w:rPr>
        <w:t xml:space="preserve"> </w:t>
      </w:r>
      <w:r w:rsidRPr="00D12025">
        <w:rPr>
          <w:szCs w:val="24"/>
        </w:rPr>
        <w:t>local</w:t>
      </w:r>
      <w:r w:rsidR="00E24065" w:rsidRPr="00D12025">
        <w:rPr>
          <w:szCs w:val="24"/>
        </w:rPr>
        <w:t xml:space="preserve"> </w:t>
      </w:r>
      <w:r w:rsidRPr="00D12025">
        <w:rPr>
          <w:szCs w:val="24"/>
        </w:rPr>
        <w:t>leadership.</w:t>
      </w:r>
      <w:r w:rsidR="00E24065" w:rsidRPr="00D12025">
        <w:rPr>
          <w:szCs w:val="24"/>
        </w:rPr>
        <w:t xml:space="preserve"> </w:t>
      </w:r>
      <w:r w:rsidRPr="00D12025">
        <w:rPr>
          <w:szCs w:val="24"/>
        </w:rPr>
        <w:t>This</w:t>
      </w:r>
      <w:r w:rsidR="00E24065" w:rsidRPr="00D12025">
        <w:rPr>
          <w:szCs w:val="24"/>
        </w:rPr>
        <w:t xml:space="preserve"> </w:t>
      </w:r>
      <w:r w:rsidRPr="00D12025">
        <w:rPr>
          <w:szCs w:val="24"/>
        </w:rPr>
        <w:t>has</w:t>
      </w:r>
      <w:r w:rsidR="00E24065" w:rsidRPr="00D12025">
        <w:rPr>
          <w:szCs w:val="24"/>
        </w:rPr>
        <w:t xml:space="preserve"> </w:t>
      </w:r>
      <w:r w:rsidRPr="00D12025">
        <w:rPr>
          <w:szCs w:val="24"/>
        </w:rPr>
        <w:t>subsequently</w:t>
      </w:r>
      <w:r w:rsidR="00E24065" w:rsidRPr="00D12025">
        <w:rPr>
          <w:szCs w:val="24"/>
        </w:rPr>
        <w:t xml:space="preserve"> </w:t>
      </w:r>
      <w:r w:rsidRPr="00D12025">
        <w:rPr>
          <w:szCs w:val="24"/>
        </w:rPr>
        <w:t>helped</w:t>
      </w:r>
      <w:r w:rsidR="00E24065" w:rsidRPr="00D12025">
        <w:rPr>
          <w:szCs w:val="24"/>
        </w:rPr>
        <w:t xml:space="preserve"> </w:t>
      </w:r>
      <w:r w:rsidRPr="00D12025">
        <w:rPr>
          <w:szCs w:val="24"/>
        </w:rPr>
        <w:t>a</w:t>
      </w:r>
      <w:r w:rsidR="00E24065" w:rsidRPr="00D12025">
        <w:rPr>
          <w:szCs w:val="24"/>
        </w:rPr>
        <w:t xml:space="preserve"> </w:t>
      </w:r>
      <w:r w:rsidRPr="00D12025">
        <w:rPr>
          <w:szCs w:val="24"/>
        </w:rPr>
        <w:t>lot</w:t>
      </w:r>
      <w:r w:rsidR="00E24065" w:rsidRPr="00D12025">
        <w:rPr>
          <w:szCs w:val="24"/>
        </w:rPr>
        <w:t xml:space="preserve"> </w:t>
      </w:r>
      <w:r w:rsidRPr="00D12025">
        <w:rPr>
          <w:szCs w:val="24"/>
        </w:rPr>
        <w:t>in</w:t>
      </w:r>
      <w:r w:rsidR="00E24065" w:rsidRPr="00D12025">
        <w:rPr>
          <w:szCs w:val="24"/>
        </w:rPr>
        <w:t xml:space="preserve"> </w:t>
      </w:r>
      <w:r w:rsidRPr="00D12025">
        <w:rPr>
          <w:szCs w:val="24"/>
        </w:rPr>
        <w:t>the</w:t>
      </w:r>
      <w:r w:rsidR="00E24065" w:rsidRPr="00D12025">
        <w:rPr>
          <w:szCs w:val="24"/>
        </w:rPr>
        <w:t xml:space="preserve"> </w:t>
      </w:r>
      <w:r w:rsidRPr="00D12025">
        <w:rPr>
          <w:szCs w:val="24"/>
        </w:rPr>
        <w:t>reintegration</w:t>
      </w:r>
      <w:r w:rsidR="00E24065" w:rsidRPr="00D12025">
        <w:rPr>
          <w:szCs w:val="24"/>
        </w:rPr>
        <w:t xml:space="preserve"> </w:t>
      </w:r>
      <w:r w:rsidRPr="00D12025">
        <w:rPr>
          <w:szCs w:val="24"/>
        </w:rPr>
        <w:t>process</w:t>
      </w:r>
      <w:r w:rsidR="00E24065" w:rsidRPr="00D12025">
        <w:rPr>
          <w:szCs w:val="24"/>
        </w:rPr>
        <w:t xml:space="preserve"> </w:t>
      </w:r>
      <w:r w:rsidRPr="00D12025">
        <w:rPr>
          <w:szCs w:val="24"/>
        </w:rPr>
        <w:t>as</w:t>
      </w:r>
      <w:r w:rsidR="00E24065" w:rsidRPr="00D12025">
        <w:rPr>
          <w:szCs w:val="24"/>
        </w:rPr>
        <w:t xml:space="preserve"> </w:t>
      </w:r>
      <w:r w:rsidRPr="00D12025">
        <w:rPr>
          <w:szCs w:val="24"/>
        </w:rPr>
        <w:t>well</w:t>
      </w:r>
      <w:r w:rsidR="00E24065" w:rsidRPr="00D12025">
        <w:rPr>
          <w:szCs w:val="24"/>
        </w:rPr>
        <w:t xml:space="preserve"> </w:t>
      </w:r>
      <w:r w:rsidRPr="00D12025">
        <w:rPr>
          <w:szCs w:val="24"/>
        </w:rPr>
        <w:t>as</w:t>
      </w:r>
      <w:r w:rsidR="00E24065" w:rsidRPr="00D12025">
        <w:rPr>
          <w:szCs w:val="24"/>
        </w:rPr>
        <w:t xml:space="preserve"> </w:t>
      </w:r>
      <w:r w:rsidRPr="00D12025">
        <w:rPr>
          <w:szCs w:val="24"/>
        </w:rPr>
        <w:t>enhanced</w:t>
      </w:r>
      <w:r w:rsidR="00E24065" w:rsidRPr="00D12025">
        <w:rPr>
          <w:szCs w:val="24"/>
        </w:rPr>
        <w:t xml:space="preserve"> </w:t>
      </w:r>
      <w:r w:rsidRPr="00D12025">
        <w:rPr>
          <w:szCs w:val="24"/>
        </w:rPr>
        <w:t>unity</w:t>
      </w:r>
      <w:r w:rsidR="00E24065" w:rsidRPr="00D12025">
        <w:rPr>
          <w:szCs w:val="24"/>
        </w:rPr>
        <w:t xml:space="preserve"> </w:t>
      </w:r>
      <w:r w:rsidRPr="00D12025">
        <w:rPr>
          <w:szCs w:val="24"/>
        </w:rPr>
        <w:t>and</w:t>
      </w:r>
      <w:r w:rsidR="00E24065" w:rsidRPr="00D12025">
        <w:rPr>
          <w:szCs w:val="24"/>
        </w:rPr>
        <w:t xml:space="preserve"> </w:t>
      </w:r>
      <w:r w:rsidRPr="00D12025">
        <w:rPr>
          <w:szCs w:val="24"/>
        </w:rPr>
        <w:t>reconciliation.</w:t>
      </w:r>
      <w:r w:rsidR="00E24065" w:rsidRPr="00D12025">
        <w:rPr>
          <w:szCs w:val="24"/>
        </w:rPr>
        <w:t xml:space="preserve"> </w:t>
      </w:r>
    </w:p>
    <w:p w:rsidR="00951BC8" w:rsidRPr="002770E1" w:rsidRDefault="00951BC8" w:rsidP="002770E1">
      <w:pPr>
        <w:pStyle w:val="SingleTxtG"/>
      </w:pPr>
      <w:r w:rsidRPr="002770E1">
        <w:t>76.</w:t>
      </w:r>
      <w:r w:rsidRPr="002770E1">
        <w:tab/>
        <w:t>Also,</w:t>
      </w:r>
      <w:r w:rsidR="00E24065" w:rsidRPr="002770E1">
        <w:t xml:space="preserve"> </w:t>
      </w:r>
      <w:r w:rsidRPr="002770E1">
        <w:t>some</w:t>
      </w:r>
      <w:r w:rsidR="00E24065" w:rsidRPr="002770E1">
        <w:t xml:space="preserve"> </w:t>
      </w:r>
      <w:r w:rsidRPr="002770E1">
        <w:t>programs</w:t>
      </w:r>
      <w:r w:rsidR="00E24065" w:rsidRPr="002770E1">
        <w:t xml:space="preserve"> </w:t>
      </w:r>
      <w:r w:rsidRPr="002770E1">
        <w:t>of</w:t>
      </w:r>
      <w:r w:rsidR="00E24065" w:rsidRPr="002770E1">
        <w:t xml:space="preserve"> </w:t>
      </w:r>
      <w:r w:rsidRPr="002770E1">
        <w:t>collective</w:t>
      </w:r>
      <w:r w:rsidR="00E24065" w:rsidRPr="002770E1">
        <w:t xml:space="preserve"> </w:t>
      </w:r>
      <w:r w:rsidRPr="002770E1">
        <w:t>character</w:t>
      </w:r>
      <w:r w:rsidR="00E24065" w:rsidRPr="002770E1">
        <w:t xml:space="preserve"> </w:t>
      </w:r>
      <w:r w:rsidRPr="002770E1">
        <w:t>such</w:t>
      </w:r>
      <w:r w:rsidR="00E24065" w:rsidRPr="002770E1">
        <w:t xml:space="preserve"> </w:t>
      </w:r>
      <w:r w:rsidRPr="002770E1">
        <w:t>as</w:t>
      </w:r>
      <w:r w:rsidR="00E24065" w:rsidRPr="002770E1">
        <w:t xml:space="preserve"> </w:t>
      </w:r>
      <w:r w:rsidRPr="002770E1">
        <w:t>Umuganda,</w:t>
      </w:r>
      <w:r w:rsidR="00E24065" w:rsidRPr="002770E1">
        <w:t xml:space="preserve"> </w:t>
      </w:r>
      <w:r w:rsidRPr="002770E1">
        <w:t>Ubudehe</w:t>
      </w:r>
      <w:r w:rsidR="00E24065" w:rsidRPr="002770E1">
        <w:t xml:space="preserve"> </w:t>
      </w:r>
      <w:r w:rsidRPr="002770E1">
        <w:t>(Local</w:t>
      </w:r>
      <w:r w:rsidR="00E24065" w:rsidRPr="002770E1">
        <w:t xml:space="preserve"> </w:t>
      </w:r>
      <w:r w:rsidRPr="002770E1">
        <w:t>Collective</w:t>
      </w:r>
      <w:r w:rsidR="00E24065" w:rsidRPr="002770E1">
        <w:t xml:space="preserve"> </w:t>
      </w:r>
      <w:r w:rsidRPr="002770E1">
        <w:t>Action),</w:t>
      </w:r>
      <w:r w:rsidR="00E24065" w:rsidRPr="002770E1">
        <w:t xml:space="preserve"> </w:t>
      </w:r>
      <w:r w:rsidRPr="002770E1">
        <w:t>Labor</w:t>
      </w:r>
      <w:r w:rsidR="00E24065" w:rsidRPr="002770E1">
        <w:t xml:space="preserve"> </w:t>
      </w:r>
      <w:r w:rsidRPr="002770E1">
        <w:t>Intensive</w:t>
      </w:r>
      <w:r w:rsidR="00E24065" w:rsidRPr="002770E1">
        <w:t xml:space="preserve"> </w:t>
      </w:r>
      <w:r w:rsidRPr="002770E1">
        <w:t>Public</w:t>
      </w:r>
      <w:r w:rsidR="00E24065" w:rsidRPr="002770E1">
        <w:t xml:space="preserve"> </w:t>
      </w:r>
      <w:r w:rsidRPr="002770E1">
        <w:t>Works</w:t>
      </w:r>
      <w:r w:rsidR="00E24065" w:rsidRPr="002770E1">
        <w:t xml:space="preserve"> </w:t>
      </w:r>
      <w:r w:rsidR="002770E1">
        <w:t>–</w:t>
      </w:r>
      <w:r w:rsidR="00E24065" w:rsidRPr="002770E1">
        <w:t xml:space="preserve"> </w:t>
      </w:r>
      <w:r w:rsidRPr="002770E1">
        <w:t>HIMO,</w:t>
      </w:r>
      <w:r w:rsidR="00E24065" w:rsidRPr="002770E1">
        <w:t xml:space="preserve"> </w:t>
      </w:r>
      <w:r w:rsidRPr="002770E1">
        <w:t>among</w:t>
      </w:r>
      <w:r w:rsidR="00E24065" w:rsidRPr="002770E1">
        <w:t xml:space="preserve"> </w:t>
      </w:r>
      <w:r w:rsidRPr="002770E1">
        <w:t>others</w:t>
      </w:r>
      <w:r w:rsidR="00E24065" w:rsidRPr="002770E1">
        <w:t xml:space="preserve"> </w:t>
      </w:r>
      <w:r w:rsidRPr="002770E1">
        <w:t>(as</w:t>
      </w:r>
      <w:r w:rsidR="00E24065" w:rsidRPr="002770E1">
        <w:t xml:space="preserve"> </w:t>
      </w:r>
      <w:r w:rsidRPr="002770E1">
        <w:t>mentioned</w:t>
      </w:r>
      <w:r w:rsidR="00E24065" w:rsidRPr="002770E1">
        <w:t xml:space="preserve"> </w:t>
      </w:r>
      <w:r w:rsidRPr="002770E1">
        <w:t>below)</w:t>
      </w:r>
      <w:r w:rsidR="00E24065" w:rsidRPr="002770E1">
        <w:t xml:space="preserve"> </w:t>
      </w:r>
      <w:r w:rsidRPr="002770E1">
        <w:t>have</w:t>
      </w:r>
      <w:r w:rsidR="00E24065" w:rsidRPr="002770E1">
        <w:t xml:space="preserve"> </w:t>
      </w:r>
      <w:r w:rsidRPr="002770E1">
        <w:t>been</w:t>
      </w:r>
      <w:r w:rsidR="00E24065" w:rsidRPr="002770E1">
        <w:t xml:space="preserve"> </w:t>
      </w:r>
      <w:r w:rsidRPr="002770E1">
        <w:t>initiated</w:t>
      </w:r>
      <w:r w:rsidR="00E24065" w:rsidRPr="002770E1">
        <w:t xml:space="preserve"> </w:t>
      </w:r>
      <w:r w:rsidRPr="002770E1">
        <w:t>to</w:t>
      </w:r>
      <w:r w:rsidR="00E24065" w:rsidRPr="002770E1">
        <w:t xml:space="preserve"> </w:t>
      </w:r>
      <w:r w:rsidRPr="002770E1">
        <w:t>allow</w:t>
      </w:r>
      <w:r w:rsidR="00E24065" w:rsidRPr="002770E1">
        <w:t xml:space="preserve"> </w:t>
      </w:r>
      <w:r w:rsidRPr="002770E1">
        <w:t>meaningful</w:t>
      </w:r>
      <w:r w:rsidR="00E24065" w:rsidRPr="002770E1">
        <w:t xml:space="preserve"> </w:t>
      </w:r>
      <w:r w:rsidRPr="002770E1">
        <w:t>social</w:t>
      </w:r>
      <w:r w:rsidR="00E24065" w:rsidRPr="002770E1">
        <w:t xml:space="preserve"> </w:t>
      </w:r>
      <w:r w:rsidRPr="002770E1">
        <w:t>and</w:t>
      </w:r>
      <w:r w:rsidR="00E24065" w:rsidRPr="002770E1">
        <w:t xml:space="preserve"> </w:t>
      </w:r>
      <w:r w:rsidRPr="002770E1">
        <w:t>economic</w:t>
      </w:r>
      <w:r w:rsidR="00E24065" w:rsidRPr="002770E1">
        <w:t xml:space="preserve"> </w:t>
      </w:r>
      <w:r w:rsidRPr="002770E1">
        <w:t>reintegration</w:t>
      </w:r>
      <w:r w:rsidR="00E24065" w:rsidRPr="002770E1">
        <w:t xml:space="preserve"> </w:t>
      </w:r>
      <w:r w:rsidRPr="002770E1">
        <w:t>of</w:t>
      </w:r>
      <w:r w:rsidR="00E24065" w:rsidRPr="002770E1">
        <w:t xml:space="preserve"> </w:t>
      </w:r>
      <w:r w:rsidRPr="002770E1">
        <w:t>released</w:t>
      </w:r>
      <w:r w:rsidR="00E24065" w:rsidRPr="002770E1">
        <w:t xml:space="preserve"> </w:t>
      </w:r>
      <w:r w:rsidRPr="002770E1">
        <w:t>people.</w:t>
      </w:r>
      <w:r w:rsidR="00E24065" w:rsidRPr="002770E1">
        <w:t xml:space="preserve"> </w:t>
      </w:r>
      <w:r w:rsidRPr="002770E1">
        <w:t>Normally,</w:t>
      </w:r>
      <w:r w:rsidR="00E24065" w:rsidRPr="002770E1">
        <w:t xml:space="preserve"> </w:t>
      </w:r>
      <w:r w:rsidRPr="002770E1">
        <w:t>programmes</w:t>
      </w:r>
      <w:r w:rsidR="00E24065" w:rsidRPr="002770E1">
        <w:t xml:space="preserve"> </w:t>
      </w:r>
      <w:r w:rsidRPr="002770E1">
        <w:t>intended</w:t>
      </w:r>
      <w:r w:rsidR="00E24065" w:rsidRPr="002770E1">
        <w:t xml:space="preserve"> </w:t>
      </w:r>
      <w:r w:rsidRPr="002770E1">
        <w:t>to</w:t>
      </w:r>
      <w:r w:rsidR="00E24065" w:rsidRPr="002770E1">
        <w:t xml:space="preserve"> </w:t>
      </w:r>
      <w:r w:rsidRPr="002770E1">
        <w:t>help</w:t>
      </w:r>
      <w:r w:rsidR="00E24065" w:rsidRPr="002770E1">
        <w:t xml:space="preserve"> </w:t>
      </w:r>
      <w:r w:rsidRPr="002770E1">
        <w:t>integration</w:t>
      </w:r>
      <w:r w:rsidR="00E24065" w:rsidRPr="002770E1">
        <w:t xml:space="preserve"> </w:t>
      </w:r>
      <w:r w:rsidRPr="002770E1">
        <w:t>are</w:t>
      </w:r>
      <w:r w:rsidR="00E24065" w:rsidRPr="002770E1">
        <w:t xml:space="preserve"> </w:t>
      </w:r>
      <w:r w:rsidRPr="002770E1">
        <w:t>undertaken.</w:t>
      </w:r>
      <w:r w:rsidR="00E24065" w:rsidRPr="002770E1">
        <w:t xml:space="preserve"> </w:t>
      </w:r>
      <w:r w:rsidRPr="002770E1">
        <w:t>They</w:t>
      </w:r>
      <w:r w:rsidR="00E24065" w:rsidRPr="002770E1">
        <w:t xml:space="preserve"> </w:t>
      </w:r>
      <w:r w:rsidRPr="002770E1">
        <w:t>include</w:t>
      </w:r>
      <w:r w:rsidR="00E24065" w:rsidRPr="002770E1">
        <w:t xml:space="preserve"> </w:t>
      </w:r>
      <w:r w:rsidRPr="002770E1">
        <w:t>civic</w:t>
      </w:r>
      <w:r w:rsidR="00E24065" w:rsidRPr="002770E1">
        <w:t xml:space="preserve"> </w:t>
      </w:r>
      <w:r w:rsidRPr="002770E1">
        <w:t>education</w:t>
      </w:r>
      <w:r w:rsidR="00E24065" w:rsidRPr="002770E1">
        <w:t xml:space="preserve"> </w:t>
      </w:r>
      <w:r w:rsidRPr="002770E1">
        <w:t>and</w:t>
      </w:r>
      <w:r w:rsidR="00E24065" w:rsidRPr="002770E1">
        <w:t xml:space="preserve"> </w:t>
      </w:r>
      <w:r w:rsidRPr="002770E1">
        <w:t>sensitisation</w:t>
      </w:r>
      <w:r w:rsidR="00E24065" w:rsidRPr="002770E1">
        <w:t xml:space="preserve"> </w:t>
      </w:r>
      <w:r w:rsidRPr="002770E1">
        <w:t>on</w:t>
      </w:r>
      <w:r w:rsidR="00E24065" w:rsidRPr="002770E1">
        <w:t xml:space="preserve"> </w:t>
      </w:r>
      <w:r w:rsidRPr="002770E1">
        <w:t>government</w:t>
      </w:r>
      <w:r w:rsidR="00E24065" w:rsidRPr="002770E1">
        <w:t xml:space="preserve"> </w:t>
      </w:r>
      <w:r w:rsidRPr="002770E1">
        <w:t>policies</w:t>
      </w:r>
      <w:r w:rsidR="00E24065" w:rsidRPr="002770E1">
        <w:t xml:space="preserve"> </w:t>
      </w:r>
      <w:r w:rsidRPr="002770E1">
        <w:t>and</w:t>
      </w:r>
      <w:r w:rsidR="00E24065" w:rsidRPr="002770E1">
        <w:t xml:space="preserve"> </w:t>
      </w:r>
      <w:r w:rsidRPr="002770E1">
        <w:t>programmes.</w:t>
      </w:r>
      <w:r w:rsidR="00E24065" w:rsidRPr="002770E1">
        <w:t xml:space="preserve"> </w:t>
      </w:r>
      <w:r w:rsidRPr="002770E1">
        <w:t>Under</w:t>
      </w:r>
      <w:r w:rsidR="00E24065" w:rsidRPr="002770E1">
        <w:t xml:space="preserve"> </w:t>
      </w:r>
      <w:r w:rsidRPr="002770E1">
        <w:t>such</w:t>
      </w:r>
      <w:r w:rsidR="00E24065" w:rsidRPr="002770E1">
        <w:t xml:space="preserve"> </w:t>
      </w:r>
      <w:r w:rsidRPr="002770E1">
        <w:t>arrangements,</w:t>
      </w:r>
      <w:r w:rsidR="00E24065" w:rsidRPr="002770E1">
        <w:t xml:space="preserve"> </w:t>
      </w:r>
      <w:r w:rsidRPr="002770E1">
        <w:t>it</w:t>
      </w:r>
      <w:r w:rsidR="00E24065" w:rsidRPr="002770E1">
        <w:t xml:space="preserve"> </w:t>
      </w:r>
      <w:r w:rsidRPr="002770E1">
        <w:t>is</w:t>
      </w:r>
      <w:r w:rsidR="00E24065" w:rsidRPr="002770E1">
        <w:t xml:space="preserve"> </w:t>
      </w:r>
      <w:r w:rsidRPr="002770E1">
        <w:t>important</w:t>
      </w:r>
      <w:r w:rsidR="00E24065" w:rsidRPr="002770E1">
        <w:t xml:space="preserve"> </w:t>
      </w:r>
      <w:r w:rsidRPr="002770E1">
        <w:t>to</w:t>
      </w:r>
      <w:r w:rsidR="00E24065" w:rsidRPr="002770E1">
        <w:t xml:space="preserve"> </w:t>
      </w:r>
      <w:r w:rsidRPr="002770E1">
        <w:t>note</w:t>
      </w:r>
      <w:r w:rsidR="00E24065" w:rsidRPr="002770E1">
        <w:t xml:space="preserve"> </w:t>
      </w:r>
      <w:r w:rsidRPr="002770E1">
        <w:t>that</w:t>
      </w:r>
      <w:r w:rsidR="00E24065" w:rsidRPr="002770E1">
        <w:t xml:space="preserve"> </w:t>
      </w:r>
      <w:r w:rsidRPr="002770E1">
        <w:t>the</w:t>
      </w:r>
      <w:r w:rsidR="00E24065" w:rsidRPr="002770E1">
        <w:t xml:space="preserve"> </w:t>
      </w:r>
      <w:r w:rsidRPr="002770E1">
        <w:t>communities</w:t>
      </w:r>
      <w:r w:rsidR="00E24065" w:rsidRPr="002770E1">
        <w:t xml:space="preserve"> </w:t>
      </w:r>
      <w:r w:rsidRPr="002770E1">
        <w:t>have</w:t>
      </w:r>
      <w:r w:rsidR="00E24065" w:rsidRPr="002770E1">
        <w:t xml:space="preserve"> </w:t>
      </w:r>
      <w:r w:rsidRPr="002770E1">
        <w:t>been</w:t>
      </w:r>
      <w:r w:rsidR="00E24065" w:rsidRPr="002770E1">
        <w:t xml:space="preserve"> </w:t>
      </w:r>
      <w:r w:rsidRPr="002770E1">
        <w:t>able</w:t>
      </w:r>
      <w:r w:rsidR="00E24065" w:rsidRPr="002770E1">
        <w:t xml:space="preserve"> </w:t>
      </w:r>
      <w:r w:rsidRPr="002770E1">
        <w:t>to</w:t>
      </w:r>
      <w:r w:rsidR="00E24065" w:rsidRPr="002770E1">
        <w:t xml:space="preserve"> </w:t>
      </w:r>
      <w:r w:rsidRPr="002770E1">
        <w:t>discover</w:t>
      </w:r>
      <w:r w:rsidR="00E24065" w:rsidRPr="002770E1">
        <w:t xml:space="preserve"> </w:t>
      </w:r>
      <w:r w:rsidRPr="002770E1">
        <w:t>and</w:t>
      </w:r>
      <w:r w:rsidR="00E24065" w:rsidRPr="002770E1">
        <w:t xml:space="preserve"> </w:t>
      </w:r>
      <w:r w:rsidRPr="002770E1">
        <w:t>confront</w:t>
      </w:r>
      <w:r w:rsidR="00E24065" w:rsidRPr="002770E1">
        <w:t xml:space="preserve"> </w:t>
      </w:r>
      <w:r w:rsidRPr="002770E1">
        <w:t>real</w:t>
      </w:r>
      <w:r w:rsidR="00E24065" w:rsidRPr="002770E1">
        <w:t xml:space="preserve"> </w:t>
      </w:r>
      <w:r w:rsidRPr="002770E1">
        <w:t>and</w:t>
      </w:r>
      <w:r w:rsidR="00E24065" w:rsidRPr="002770E1">
        <w:t xml:space="preserve"> </w:t>
      </w:r>
      <w:r w:rsidRPr="002770E1">
        <w:t>common</w:t>
      </w:r>
      <w:r w:rsidR="00E24065" w:rsidRPr="002770E1">
        <w:t xml:space="preserve"> </w:t>
      </w:r>
      <w:r w:rsidRPr="002770E1">
        <w:t>problems</w:t>
      </w:r>
      <w:r w:rsidR="00E24065" w:rsidRPr="002770E1">
        <w:t xml:space="preserve"> </w:t>
      </w:r>
      <w:r w:rsidRPr="002770E1">
        <w:t>of</w:t>
      </w:r>
      <w:r w:rsidR="00E24065" w:rsidRPr="002770E1">
        <w:t xml:space="preserve"> </w:t>
      </w:r>
      <w:r w:rsidRPr="002770E1">
        <w:t>poverty</w:t>
      </w:r>
      <w:r w:rsidR="00E24065" w:rsidRPr="002770E1">
        <w:t xml:space="preserve"> </w:t>
      </w:r>
      <w:r w:rsidRPr="002770E1">
        <w:t>and</w:t>
      </w:r>
      <w:r w:rsidR="00E24065" w:rsidRPr="002770E1">
        <w:t xml:space="preserve"> </w:t>
      </w:r>
      <w:r w:rsidRPr="002770E1">
        <w:t>ignorance</w:t>
      </w:r>
      <w:r w:rsidR="00E24065" w:rsidRPr="002770E1">
        <w:t xml:space="preserve"> </w:t>
      </w:r>
      <w:r w:rsidRPr="002770E1">
        <w:t>that</w:t>
      </w:r>
      <w:r w:rsidR="00E24065" w:rsidRPr="002770E1">
        <w:t xml:space="preserve"> </w:t>
      </w:r>
      <w:r w:rsidRPr="002770E1">
        <w:t>have</w:t>
      </w:r>
      <w:r w:rsidR="00E24065" w:rsidRPr="002770E1">
        <w:t xml:space="preserve"> </w:t>
      </w:r>
      <w:r w:rsidRPr="002770E1">
        <w:t>possessed</w:t>
      </w:r>
      <w:r w:rsidR="00E24065" w:rsidRPr="002770E1">
        <w:t xml:space="preserve"> </w:t>
      </w:r>
      <w:r w:rsidRPr="002770E1">
        <w:t>their</w:t>
      </w:r>
      <w:r w:rsidR="00E24065" w:rsidRPr="002770E1">
        <w:t xml:space="preserve"> </w:t>
      </w:r>
      <w:r w:rsidRPr="002770E1">
        <w:t>past.</w:t>
      </w:r>
      <w:r w:rsidR="00E24065" w:rsidRPr="002770E1">
        <w:t xml:space="preserve"> </w:t>
      </w:r>
    </w:p>
    <w:p w:rsidR="00951BC8" w:rsidRPr="002770E1" w:rsidRDefault="00951BC8" w:rsidP="001C4B85">
      <w:pPr>
        <w:pStyle w:val="H1G"/>
      </w:pPr>
      <w:bookmarkStart w:id="141" w:name="_Toc233624941"/>
      <w:bookmarkStart w:id="142" w:name="_Toc233625586"/>
      <w:bookmarkStart w:id="143" w:name="_Toc233625937"/>
      <w:bookmarkStart w:id="144" w:name="_Toc234236142"/>
      <w:bookmarkStart w:id="145" w:name="_Toc234236717"/>
      <w:bookmarkStart w:id="146" w:name="_Toc234237486"/>
      <w:bookmarkStart w:id="147" w:name="_Toc234237925"/>
      <w:r w:rsidRPr="002770E1">
        <w:tab/>
        <w:t>E.</w:t>
      </w:r>
      <w:r w:rsidRPr="002770E1">
        <w:tab/>
        <w:t>Cooperation</w:t>
      </w:r>
      <w:r w:rsidR="00E24065" w:rsidRPr="002770E1">
        <w:t xml:space="preserve"> </w:t>
      </w:r>
      <w:r w:rsidRPr="002770E1">
        <w:t>with</w:t>
      </w:r>
      <w:r w:rsidR="00E24065" w:rsidRPr="002770E1">
        <w:t xml:space="preserve"> </w:t>
      </w:r>
      <w:r w:rsidRPr="002770E1">
        <w:t>the</w:t>
      </w:r>
      <w:r w:rsidR="00E24065" w:rsidRPr="002770E1">
        <w:t xml:space="preserve"> </w:t>
      </w:r>
      <w:r w:rsidRPr="002770E1">
        <w:t>International</w:t>
      </w:r>
      <w:r w:rsidR="00E24065" w:rsidRPr="002770E1">
        <w:t xml:space="preserve"> </w:t>
      </w:r>
      <w:r w:rsidRPr="002770E1">
        <w:t>Criminal</w:t>
      </w:r>
      <w:r w:rsidR="00E24065" w:rsidRPr="002770E1">
        <w:t xml:space="preserve"> </w:t>
      </w:r>
      <w:r w:rsidRPr="002770E1">
        <w:t>Tribunal</w:t>
      </w:r>
      <w:r w:rsidR="00E24065" w:rsidRPr="002770E1">
        <w:t xml:space="preserve"> </w:t>
      </w:r>
      <w:r w:rsidRPr="002770E1">
        <w:t>for</w:t>
      </w:r>
      <w:r w:rsidR="00E24065" w:rsidRPr="002770E1">
        <w:t xml:space="preserve"> </w:t>
      </w:r>
      <w:r w:rsidRPr="002770E1">
        <w:t>Rwanda</w:t>
      </w:r>
      <w:bookmarkEnd w:id="141"/>
      <w:bookmarkEnd w:id="142"/>
      <w:bookmarkEnd w:id="143"/>
      <w:bookmarkEnd w:id="144"/>
      <w:bookmarkEnd w:id="145"/>
      <w:bookmarkEnd w:id="146"/>
      <w:bookmarkEnd w:id="147"/>
      <w:r w:rsidR="00E24065" w:rsidRPr="002770E1">
        <w:t xml:space="preserve"> </w:t>
      </w:r>
    </w:p>
    <w:p w:rsidR="00951BC8" w:rsidRPr="002770E1" w:rsidRDefault="00951BC8" w:rsidP="002770E1">
      <w:pPr>
        <w:pStyle w:val="SingleTxtG"/>
      </w:pPr>
      <w:r w:rsidRPr="002770E1">
        <w:t>77.</w:t>
      </w:r>
      <w:r w:rsidRPr="002770E1">
        <w:tab/>
        <w:t>The</w:t>
      </w:r>
      <w:r w:rsidR="00E24065" w:rsidRPr="002770E1">
        <w:t xml:space="preserve"> </w:t>
      </w:r>
      <w:r w:rsidRPr="002770E1">
        <w:t>Committee</w:t>
      </w:r>
      <w:r w:rsidR="00E24065" w:rsidRPr="002770E1">
        <w:t xml:space="preserve"> </w:t>
      </w:r>
      <w:r w:rsidRPr="002770E1">
        <w:t>recommended</w:t>
      </w:r>
      <w:r w:rsidR="00E24065" w:rsidRPr="002770E1">
        <w:t xml:space="preserve"> </w:t>
      </w:r>
      <w:r w:rsidRPr="002770E1">
        <w:t>the</w:t>
      </w:r>
      <w:r w:rsidR="00E24065" w:rsidRPr="002770E1">
        <w:t xml:space="preserve"> </w:t>
      </w:r>
      <w:r w:rsidRPr="002770E1">
        <w:t>State</w:t>
      </w:r>
      <w:r w:rsidR="00E24065" w:rsidRPr="002770E1">
        <w:t xml:space="preserve"> </w:t>
      </w:r>
      <w:r w:rsidRPr="002770E1">
        <w:t>party</w:t>
      </w:r>
      <w:r w:rsidR="00E24065" w:rsidRPr="002770E1">
        <w:t xml:space="preserve"> </w:t>
      </w:r>
      <w:r w:rsidRPr="002770E1">
        <w:t>to</w:t>
      </w:r>
      <w:r w:rsidR="00E24065" w:rsidRPr="002770E1">
        <w:t xml:space="preserve"> </w:t>
      </w:r>
      <w:r w:rsidRPr="002770E1">
        <w:t>assist</w:t>
      </w:r>
      <w:r w:rsidR="00E24065" w:rsidRPr="002770E1">
        <w:t xml:space="preserve"> </w:t>
      </w:r>
      <w:r w:rsidRPr="002770E1">
        <w:t>and</w:t>
      </w:r>
      <w:r w:rsidR="00E24065" w:rsidRPr="002770E1">
        <w:t xml:space="preserve"> </w:t>
      </w:r>
      <w:r w:rsidRPr="002770E1">
        <w:t>cooperate</w:t>
      </w:r>
      <w:r w:rsidR="00E24065" w:rsidRPr="002770E1">
        <w:t xml:space="preserve"> </w:t>
      </w:r>
      <w:r w:rsidRPr="002770E1">
        <w:t>with</w:t>
      </w:r>
      <w:r w:rsidR="00E24065" w:rsidRPr="002770E1">
        <w:t xml:space="preserve"> </w:t>
      </w:r>
      <w:r w:rsidRPr="002770E1">
        <w:t>the</w:t>
      </w:r>
      <w:r w:rsidR="00E24065" w:rsidRPr="002770E1">
        <w:t xml:space="preserve"> </w:t>
      </w:r>
      <w:r w:rsidRPr="002770E1">
        <w:t>International</w:t>
      </w:r>
      <w:r w:rsidR="00E24065" w:rsidRPr="002770E1">
        <w:t xml:space="preserve"> </w:t>
      </w:r>
      <w:r w:rsidRPr="002770E1">
        <w:t>Criminal</w:t>
      </w:r>
      <w:r w:rsidR="00E24065" w:rsidRPr="002770E1">
        <w:t xml:space="preserve"> </w:t>
      </w:r>
      <w:r w:rsidRPr="002770E1">
        <w:t>Tribunal</w:t>
      </w:r>
      <w:r w:rsidR="00E24065" w:rsidRPr="002770E1">
        <w:t xml:space="preserve"> </w:t>
      </w:r>
      <w:r w:rsidRPr="002770E1">
        <w:t>for</w:t>
      </w:r>
      <w:r w:rsidR="00E24065" w:rsidRPr="002770E1">
        <w:t xml:space="preserve"> </w:t>
      </w:r>
      <w:r w:rsidRPr="002770E1">
        <w:t>Rwanda</w:t>
      </w:r>
      <w:r w:rsidR="00E24065" w:rsidRPr="002770E1">
        <w:t xml:space="preserve"> </w:t>
      </w:r>
      <w:r w:rsidRPr="002770E1">
        <w:t>(ICTR).</w:t>
      </w:r>
      <w:r w:rsidR="00E24065" w:rsidRPr="002770E1">
        <w:t xml:space="preserve"> </w:t>
      </w:r>
    </w:p>
    <w:p w:rsidR="00951BC8" w:rsidRPr="002770E1" w:rsidRDefault="00951BC8" w:rsidP="002770E1">
      <w:pPr>
        <w:pStyle w:val="SingleTxtG"/>
      </w:pPr>
      <w:r w:rsidRPr="002770E1">
        <w:t>78.</w:t>
      </w:r>
      <w:r w:rsidRPr="002770E1">
        <w:tab/>
        <w:t>The</w:t>
      </w:r>
      <w:r w:rsidR="00E24065" w:rsidRPr="002770E1">
        <w:t xml:space="preserve"> </w:t>
      </w:r>
      <w:r w:rsidRPr="002770E1">
        <w:t>nature</w:t>
      </w:r>
      <w:r w:rsidR="00E24065" w:rsidRPr="002770E1">
        <w:t xml:space="preserve"> </w:t>
      </w:r>
      <w:r w:rsidRPr="002770E1">
        <w:t>of</w:t>
      </w:r>
      <w:r w:rsidR="00E24065" w:rsidRPr="002770E1">
        <w:t xml:space="preserve"> </w:t>
      </w:r>
      <w:r w:rsidRPr="002770E1">
        <w:t>the</w:t>
      </w:r>
      <w:r w:rsidR="00E24065" w:rsidRPr="002770E1">
        <w:t xml:space="preserve"> </w:t>
      </w:r>
      <w:r w:rsidRPr="002770E1">
        <w:t>mandate</w:t>
      </w:r>
      <w:r w:rsidR="00E24065" w:rsidRPr="002770E1">
        <w:t xml:space="preserve"> </w:t>
      </w:r>
      <w:r w:rsidRPr="002770E1">
        <w:t>of</w:t>
      </w:r>
      <w:r w:rsidR="00E24065" w:rsidRPr="002770E1">
        <w:t xml:space="preserve"> </w:t>
      </w:r>
      <w:r w:rsidRPr="002770E1">
        <w:t>the</w:t>
      </w:r>
      <w:r w:rsidR="00E24065" w:rsidRPr="002770E1">
        <w:t xml:space="preserve"> </w:t>
      </w:r>
      <w:r w:rsidRPr="002770E1">
        <w:t>ICTR</w:t>
      </w:r>
      <w:r w:rsidR="00E24065" w:rsidRPr="002770E1">
        <w:t xml:space="preserve"> </w:t>
      </w:r>
      <w:r w:rsidRPr="002770E1">
        <w:t>requires</w:t>
      </w:r>
      <w:r w:rsidR="00E24065" w:rsidRPr="002770E1">
        <w:t xml:space="preserve"> </w:t>
      </w:r>
      <w:r w:rsidRPr="002770E1">
        <w:t>total</w:t>
      </w:r>
      <w:r w:rsidR="00E24065" w:rsidRPr="002770E1">
        <w:t xml:space="preserve"> </w:t>
      </w:r>
      <w:r w:rsidRPr="002770E1">
        <w:t>collaboration</w:t>
      </w:r>
      <w:r w:rsidR="00E24065" w:rsidRPr="002770E1">
        <w:t xml:space="preserve"> </w:t>
      </w:r>
      <w:r w:rsidRPr="002770E1">
        <w:t>with</w:t>
      </w:r>
      <w:r w:rsidR="00E24065" w:rsidRPr="002770E1">
        <w:t xml:space="preserve"> </w:t>
      </w:r>
      <w:r w:rsidRPr="002770E1">
        <w:t>Rwanda</w:t>
      </w:r>
      <w:r w:rsidR="00E24065" w:rsidRPr="002770E1">
        <w:t xml:space="preserve"> </w:t>
      </w:r>
      <w:r w:rsidRPr="002770E1">
        <w:t>to</w:t>
      </w:r>
      <w:r w:rsidR="00E24065" w:rsidRPr="002770E1">
        <w:t xml:space="preserve"> </w:t>
      </w:r>
      <w:r w:rsidRPr="002770E1">
        <w:t>enable</w:t>
      </w:r>
      <w:r w:rsidR="00E24065" w:rsidRPr="002770E1">
        <w:t xml:space="preserve"> </w:t>
      </w:r>
      <w:r w:rsidRPr="002770E1">
        <w:t>the</w:t>
      </w:r>
      <w:r w:rsidR="00E24065" w:rsidRPr="002770E1">
        <w:t xml:space="preserve"> </w:t>
      </w:r>
      <w:r w:rsidRPr="002770E1">
        <w:t>former</w:t>
      </w:r>
      <w:r w:rsidR="00E24065" w:rsidRPr="002770E1">
        <w:t xml:space="preserve"> </w:t>
      </w:r>
      <w:r w:rsidRPr="002770E1">
        <w:t>to</w:t>
      </w:r>
      <w:r w:rsidR="00E24065" w:rsidRPr="002770E1">
        <w:t xml:space="preserve"> </w:t>
      </w:r>
      <w:r w:rsidRPr="002770E1">
        <w:t>successfully</w:t>
      </w:r>
      <w:r w:rsidR="00E24065" w:rsidRPr="002770E1">
        <w:t xml:space="preserve"> </w:t>
      </w:r>
      <w:r w:rsidRPr="002770E1">
        <w:t>achieve</w:t>
      </w:r>
      <w:r w:rsidR="00E24065" w:rsidRPr="002770E1">
        <w:t xml:space="preserve"> </w:t>
      </w:r>
      <w:r w:rsidRPr="002770E1">
        <w:t>its</w:t>
      </w:r>
      <w:r w:rsidR="00E24065" w:rsidRPr="002770E1">
        <w:t xml:space="preserve"> </w:t>
      </w:r>
      <w:r w:rsidRPr="002770E1">
        <w:t>mission.</w:t>
      </w:r>
      <w:r w:rsidR="00E24065" w:rsidRPr="002770E1">
        <w:t xml:space="preserve"> </w:t>
      </w:r>
      <w:r w:rsidRPr="002770E1">
        <w:t>By</w:t>
      </w:r>
      <w:r w:rsidR="00E24065" w:rsidRPr="002770E1">
        <w:t xml:space="preserve"> </w:t>
      </w:r>
      <w:r w:rsidRPr="002770E1">
        <w:t>and</w:t>
      </w:r>
      <w:r w:rsidR="00E24065" w:rsidRPr="002770E1">
        <w:t xml:space="preserve"> </w:t>
      </w:r>
      <w:r w:rsidRPr="002770E1">
        <w:t>large,</w:t>
      </w:r>
      <w:r w:rsidR="00E24065" w:rsidRPr="002770E1">
        <w:t xml:space="preserve"> </w:t>
      </w:r>
      <w:r w:rsidRPr="002770E1">
        <w:t>Rwanda</w:t>
      </w:r>
      <w:r w:rsidR="00E24065" w:rsidRPr="002770E1">
        <w:t xml:space="preserve"> </w:t>
      </w:r>
      <w:r w:rsidRPr="002770E1">
        <w:t>acknowledges</w:t>
      </w:r>
      <w:r w:rsidR="00E24065" w:rsidRPr="002770E1">
        <w:t xml:space="preserve"> </w:t>
      </w:r>
      <w:r w:rsidRPr="002770E1">
        <w:t>the</w:t>
      </w:r>
      <w:r w:rsidR="00E24065" w:rsidRPr="002770E1">
        <w:t xml:space="preserve"> </w:t>
      </w:r>
      <w:r w:rsidRPr="002770E1">
        <w:t>greatest</w:t>
      </w:r>
      <w:r w:rsidR="00E24065" w:rsidRPr="002770E1">
        <w:t xml:space="preserve"> </w:t>
      </w:r>
      <w:r w:rsidRPr="002770E1">
        <w:t>contribution</w:t>
      </w:r>
      <w:r w:rsidR="00E24065" w:rsidRPr="002770E1">
        <w:t xml:space="preserve"> </w:t>
      </w:r>
      <w:r w:rsidRPr="002770E1">
        <w:t>and</w:t>
      </w:r>
      <w:r w:rsidR="00E24065" w:rsidRPr="002770E1">
        <w:t xml:space="preserve"> </w:t>
      </w:r>
      <w:r w:rsidRPr="002770E1">
        <w:t>precedent</w:t>
      </w:r>
      <w:r w:rsidR="00E24065" w:rsidRPr="002770E1">
        <w:t xml:space="preserve"> </w:t>
      </w:r>
      <w:r w:rsidRPr="002770E1">
        <w:t>that</w:t>
      </w:r>
      <w:r w:rsidR="00E24065" w:rsidRPr="002770E1">
        <w:t xml:space="preserve"> </w:t>
      </w:r>
      <w:r w:rsidRPr="002770E1">
        <w:t>the</w:t>
      </w:r>
      <w:r w:rsidR="00E24065" w:rsidRPr="002770E1">
        <w:t xml:space="preserve"> </w:t>
      </w:r>
      <w:r w:rsidRPr="002770E1">
        <w:t>international</w:t>
      </w:r>
      <w:r w:rsidR="00E24065" w:rsidRPr="002770E1">
        <w:t xml:space="preserve"> </w:t>
      </w:r>
      <w:r w:rsidRPr="002770E1">
        <w:t>community</w:t>
      </w:r>
      <w:r w:rsidR="00E24065" w:rsidRPr="002770E1">
        <w:t xml:space="preserve"> </w:t>
      </w:r>
      <w:r w:rsidRPr="002770E1">
        <w:t>has</w:t>
      </w:r>
      <w:r w:rsidR="00E24065" w:rsidRPr="002770E1">
        <w:t xml:space="preserve"> </w:t>
      </w:r>
      <w:r w:rsidRPr="002770E1">
        <w:t>played</w:t>
      </w:r>
      <w:r w:rsidR="00E24065" w:rsidRPr="002770E1">
        <w:t xml:space="preserve"> </w:t>
      </w:r>
      <w:r w:rsidRPr="002770E1">
        <w:t>through</w:t>
      </w:r>
      <w:r w:rsidR="00E24065" w:rsidRPr="002770E1">
        <w:t xml:space="preserve"> </w:t>
      </w:r>
      <w:r w:rsidRPr="002770E1">
        <w:t>ICTR.</w:t>
      </w:r>
      <w:r w:rsidR="00E24065" w:rsidRPr="002770E1">
        <w:t xml:space="preserve"> </w:t>
      </w:r>
      <w:r w:rsidRPr="002770E1">
        <w:t>In</w:t>
      </w:r>
      <w:r w:rsidR="00E24065" w:rsidRPr="002770E1">
        <w:t xml:space="preserve"> </w:t>
      </w:r>
      <w:r w:rsidRPr="002770E1">
        <w:t>the</w:t>
      </w:r>
      <w:r w:rsidR="00E24065" w:rsidRPr="002770E1">
        <w:t xml:space="preserve"> </w:t>
      </w:r>
      <w:r w:rsidRPr="002770E1">
        <w:t>minds</w:t>
      </w:r>
      <w:r w:rsidR="00E24065" w:rsidRPr="002770E1">
        <w:t xml:space="preserve"> </w:t>
      </w:r>
      <w:r w:rsidRPr="002770E1">
        <w:t>of</w:t>
      </w:r>
      <w:r w:rsidR="00E24065" w:rsidRPr="002770E1">
        <w:t xml:space="preserve"> </w:t>
      </w:r>
      <w:r w:rsidRPr="002770E1">
        <w:t>many</w:t>
      </w:r>
      <w:r w:rsidR="00E24065" w:rsidRPr="002770E1">
        <w:t xml:space="preserve"> </w:t>
      </w:r>
      <w:r w:rsidRPr="002770E1">
        <w:t>Rwandans,</w:t>
      </w:r>
      <w:r w:rsidR="00E24065" w:rsidRPr="002770E1">
        <w:t xml:space="preserve"> </w:t>
      </w:r>
      <w:r w:rsidRPr="002770E1">
        <w:t>ICTR</w:t>
      </w:r>
      <w:r w:rsidR="00E24065" w:rsidRPr="002770E1">
        <w:t xml:space="preserve"> </w:t>
      </w:r>
      <w:r w:rsidRPr="002770E1">
        <w:t>guarantees</w:t>
      </w:r>
      <w:r w:rsidR="00E24065" w:rsidRPr="002770E1">
        <w:t xml:space="preserve"> </w:t>
      </w:r>
      <w:r w:rsidRPr="002770E1">
        <w:t>to</w:t>
      </w:r>
      <w:r w:rsidR="00E24065" w:rsidRPr="002770E1">
        <w:t xml:space="preserve"> </w:t>
      </w:r>
      <w:r w:rsidRPr="002770E1">
        <w:t>the</w:t>
      </w:r>
      <w:r w:rsidR="00E24065" w:rsidRPr="002770E1">
        <w:t xml:space="preserve"> </w:t>
      </w:r>
      <w:r w:rsidRPr="002770E1">
        <w:t>present</w:t>
      </w:r>
      <w:r w:rsidR="00E24065" w:rsidRPr="002770E1">
        <w:t xml:space="preserve"> </w:t>
      </w:r>
      <w:r w:rsidRPr="002770E1">
        <w:t>and</w:t>
      </w:r>
      <w:r w:rsidR="00E24065" w:rsidRPr="002770E1">
        <w:t xml:space="preserve"> </w:t>
      </w:r>
      <w:r w:rsidRPr="002770E1">
        <w:t>future</w:t>
      </w:r>
      <w:r w:rsidR="00E24065" w:rsidRPr="002770E1">
        <w:t xml:space="preserve"> </w:t>
      </w:r>
      <w:r w:rsidRPr="002770E1">
        <w:t>world</w:t>
      </w:r>
      <w:r w:rsidR="00E24065" w:rsidRPr="002770E1">
        <w:t xml:space="preserve"> </w:t>
      </w:r>
      <w:r w:rsidRPr="002770E1">
        <w:t>generation</w:t>
      </w:r>
      <w:r w:rsidR="00E24065" w:rsidRPr="002770E1">
        <w:t xml:space="preserve"> </w:t>
      </w:r>
      <w:r w:rsidRPr="002770E1">
        <w:t>protection</w:t>
      </w:r>
      <w:r w:rsidR="00E24065" w:rsidRPr="002770E1">
        <w:t xml:space="preserve"> </w:t>
      </w:r>
      <w:r w:rsidRPr="002770E1">
        <w:t>from</w:t>
      </w:r>
      <w:r w:rsidR="00E24065" w:rsidRPr="002770E1">
        <w:t xml:space="preserve"> </w:t>
      </w:r>
      <w:r w:rsidRPr="002770E1">
        <w:t>such</w:t>
      </w:r>
      <w:r w:rsidR="00E24065" w:rsidRPr="002770E1">
        <w:t xml:space="preserve"> </w:t>
      </w:r>
      <w:r w:rsidRPr="002770E1">
        <w:t>unspeakable</w:t>
      </w:r>
      <w:r w:rsidR="00E24065" w:rsidRPr="002770E1">
        <w:t xml:space="preserve"> </w:t>
      </w:r>
      <w:r w:rsidRPr="002770E1">
        <w:t>horrors</w:t>
      </w:r>
      <w:r w:rsidR="00E24065" w:rsidRPr="002770E1">
        <w:t xml:space="preserve"> </w:t>
      </w:r>
      <w:r w:rsidRPr="002770E1">
        <w:t>by</w:t>
      </w:r>
      <w:r w:rsidR="00E24065" w:rsidRPr="002770E1">
        <w:t xml:space="preserve"> </w:t>
      </w:r>
      <w:r w:rsidRPr="002770E1">
        <w:t>judging</w:t>
      </w:r>
      <w:r w:rsidR="00E24065" w:rsidRPr="002770E1">
        <w:t xml:space="preserve"> </w:t>
      </w:r>
      <w:r w:rsidRPr="002770E1">
        <w:t>the</w:t>
      </w:r>
      <w:r w:rsidR="00E24065" w:rsidRPr="002770E1">
        <w:t xml:space="preserve"> </w:t>
      </w:r>
      <w:r w:rsidRPr="002770E1">
        <w:t>masterminds</w:t>
      </w:r>
      <w:r w:rsidR="00E24065" w:rsidRPr="002770E1">
        <w:t xml:space="preserve"> </w:t>
      </w:r>
      <w:r w:rsidRPr="002770E1">
        <w:t>and</w:t>
      </w:r>
      <w:r w:rsidR="00E24065" w:rsidRPr="002770E1">
        <w:t xml:space="preserve"> </w:t>
      </w:r>
      <w:r w:rsidRPr="002770E1">
        <w:t>main</w:t>
      </w:r>
      <w:r w:rsidR="00E24065" w:rsidRPr="002770E1">
        <w:t xml:space="preserve"> </w:t>
      </w:r>
      <w:r w:rsidRPr="002770E1">
        <w:t>perpetrators</w:t>
      </w:r>
      <w:r w:rsidR="00E24065" w:rsidRPr="002770E1">
        <w:t xml:space="preserve"> </w:t>
      </w:r>
      <w:r w:rsidRPr="002770E1">
        <w:t>of</w:t>
      </w:r>
      <w:r w:rsidR="00E24065" w:rsidRPr="002770E1">
        <w:t xml:space="preserve"> </w:t>
      </w:r>
      <w:r w:rsidRPr="002770E1">
        <w:t>the</w:t>
      </w:r>
      <w:r w:rsidR="00E24065" w:rsidRPr="002770E1">
        <w:t xml:space="preserve"> </w:t>
      </w:r>
      <w:r w:rsidRPr="002770E1">
        <w:t>1994</w:t>
      </w:r>
      <w:r w:rsidR="00E24065" w:rsidRPr="002770E1">
        <w:t xml:space="preserve"> </w:t>
      </w:r>
      <w:r w:rsidRPr="002770E1">
        <w:t>genocide.</w:t>
      </w:r>
      <w:r w:rsidR="00E24065" w:rsidRPr="002770E1">
        <w:t xml:space="preserve"> </w:t>
      </w:r>
      <w:r w:rsidRPr="002770E1">
        <w:t>Certainly,</w:t>
      </w:r>
      <w:r w:rsidR="00E24065" w:rsidRPr="002770E1">
        <w:t xml:space="preserve"> </w:t>
      </w:r>
      <w:r w:rsidRPr="002770E1">
        <w:t>by</w:t>
      </w:r>
      <w:r w:rsidR="00E24065" w:rsidRPr="002770E1">
        <w:t xml:space="preserve"> </w:t>
      </w:r>
      <w:r w:rsidRPr="002770E1">
        <w:t>doing</w:t>
      </w:r>
      <w:r w:rsidR="00E24065" w:rsidRPr="002770E1">
        <w:t xml:space="preserve"> </w:t>
      </w:r>
      <w:r w:rsidRPr="002770E1">
        <w:t>that</w:t>
      </w:r>
      <w:r w:rsidR="00E24065" w:rsidRPr="002770E1">
        <w:t xml:space="preserve"> </w:t>
      </w:r>
      <w:r w:rsidRPr="002770E1">
        <w:t>the</w:t>
      </w:r>
      <w:r w:rsidR="00E24065" w:rsidRPr="002770E1">
        <w:t xml:space="preserve"> </w:t>
      </w:r>
      <w:r w:rsidRPr="002770E1">
        <w:t>ICTR</w:t>
      </w:r>
      <w:r w:rsidR="00E24065" w:rsidRPr="002770E1">
        <w:t xml:space="preserve"> </w:t>
      </w:r>
      <w:r w:rsidRPr="002770E1">
        <w:t>helps</w:t>
      </w:r>
      <w:r w:rsidR="00E24065" w:rsidRPr="002770E1">
        <w:t xml:space="preserve"> </w:t>
      </w:r>
      <w:r w:rsidRPr="002770E1">
        <w:t>return</w:t>
      </w:r>
      <w:r w:rsidR="00E24065" w:rsidRPr="002770E1">
        <w:t xml:space="preserve"> </w:t>
      </w:r>
      <w:r w:rsidRPr="002770E1">
        <w:t>human</w:t>
      </w:r>
      <w:r w:rsidR="00E24065" w:rsidRPr="002770E1">
        <w:t xml:space="preserve"> </w:t>
      </w:r>
      <w:r w:rsidRPr="002770E1">
        <w:t>dignity</w:t>
      </w:r>
      <w:r w:rsidR="00E24065" w:rsidRPr="002770E1">
        <w:t xml:space="preserve"> </w:t>
      </w:r>
      <w:r w:rsidRPr="002770E1">
        <w:t>to</w:t>
      </w:r>
      <w:r w:rsidR="00E24065" w:rsidRPr="002770E1">
        <w:t xml:space="preserve"> </w:t>
      </w:r>
      <w:r w:rsidRPr="002770E1">
        <w:t>survivors</w:t>
      </w:r>
      <w:r w:rsidR="00E24065" w:rsidRPr="002770E1">
        <w:t xml:space="preserve"> </w:t>
      </w:r>
      <w:r w:rsidRPr="002770E1">
        <w:t>of</w:t>
      </w:r>
      <w:r w:rsidR="00E24065" w:rsidRPr="002770E1">
        <w:t xml:space="preserve"> </w:t>
      </w:r>
      <w:r w:rsidRPr="002770E1">
        <w:t>genocide</w:t>
      </w:r>
      <w:r w:rsidR="00E24065" w:rsidRPr="002770E1">
        <w:t xml:space="preserve"> </w:t>
      </w:r>
      <w:r w:rsidRPr="002770E1">
        <w:t>who</w:t>
      </w:r>
      <w:r w:rsidR="00E24065" w:rsidRPr="002770E1">
        <w:t xml:space="preserve"> </w:t>
      </w:r>
      <w:r w:rsidRPr="002770E1">
        <w:t>had</w:t>
      </w:r>
      <w:r w:rsidR="00E24065" w:rsidRPr="002770E1">
        <w:t xml:space="preserve"> </w:t>
      </w:r>
      <w:r w:rsidRPr="002770E1">
        <w:t>been</w:t>
      </w:r>
      <w:r w:rsidR="00E24065" w:rsidRPr="002770E1">
        <w:t xml:space="preserve"> </w:t>
      </w:r>
      <w:r w:rsidRPr="002770E1">
        <w:t>dehumanised</w:t>
      </w:r>
      <w:r w:rsidR="00E24065" w:rsidRPr="002770E1">
        <w:t xml:space="preserve"> </w:t>
      </w:r>
      <w:r w:rsidRPr="002770E1">
        <w:t>by</w:t>
      </w:r>
      <w:r w:rsidR="00E24065" w:rsidRPr="002770E1">
        <w:t xml:space="preserve"> </w:t>
      </w:r>
      <w:r w:rsidRPr="002770E1">
        <w:t>perpetrators.</w:t>
      </w:r>
      <w:r w:rsidR="00E24065" w:rsidRPr="002770E1">
        <w:t xml:space="preserve"> </w:t>
      </w:r>
      <w:r w:rsidRPr="002770E1">
        <w:t>Through</w:t>
      </w:r>
      <w:r w:rsidR="00E24065" w:rsidRPr="002770E1">
        <w:t xml:space="preserve"> </w:t>
      </w:r>
      <w:r w:rsidRPr="002770E1">
        <w:t>the</w:t>
      </w:r>
      <w:r w:rsidR="00E24065" w:rsidRPr="002770E1">
        <w:t xml:space="preserve"> </w:t>
      </w:r>
      <w:r w:rsidRPr="002770E1">
        <w:t>witness</w:t>
      </w:r>
      <w:r w:rsidR="00E24065" w:rsidRPr="002770E1">
        <w:t xml:space="preserve"> </w:t>
      </w:r>
      <w:r w:rsidRPr="002770E1">
        <w:t>program</w:t>
      </w:r>
      <w:r w:rsidR="00E24065" w:rsidRPr="002770E1">
        <w:t xml:space="preserve"> </w:t>
      </w:r>
      <w:r w:rsidRPr="002770E1">
        <w:t>which</w:t>
      </w:r>
      <w:r w:rsidR="00E24065" w:rsidRPr="002770E1">
        <w:t xml:space="preserve"> </w:t>
      </w:r>
      <w:r w:rsidRPr="002770E1">
        <w:t>Rwanda</w:t>
      </w:r>
      <w:r w:rsidR="00E24065" w:rsidRPr="002770E1">
        <w:t xml:space="preserve"> </w:t>
      </w:r>
      <w:r w:rsidRPr="002770E1">
        <w:t>facilitates</w:t>
      </w:r>
      <w:r w:rsidR="00E24065" w:rsidRPr="002770E1">
        <w:t xml:space="preserve"> </w:t>
      </w:r>
      <w:r w:rsidRPr="002770E1">
        <w:t>in</w:t>
      </w:r>
      <w:r w:rsidR="00E24065" w:rsidRPr="002770E1">
        <w:t xml:space="preserve"> </w:t>
      </w:r>
      <w:r w:rsidRPr="002770E1">
        <w:t>collaboration</w:t>
      </w:r>
      <w:r w:rsidR="00E24065" w:rsidRPr="002770E1">
        <w:t xml:space="preserve"> </w:t>
      </w:r>
      <w:r w:rsidRPr="002770E1">
        <w:t>with</w:t>
      </w:r>
      <w:r w:rsidR="00E24065" w:rsidRPr="002770E1">
        <w:t xml:space="preserve"> </w:t>
      </w:r>
      <w:r w:rsidRPr="002770E1">
        <w:t>the</w:t>
      </w:r>
      <w:r w:rsidR="00E24065" w:rsidRPr="002770E1">
        <w:t xml:space="preserve"> </w:t>
      </w:r>
      <w:r w:rsidRPr="002770E1">
        <w:t>ICTR,</w:t>
      </w:r>
      <w:r w:rsidR="00E24065" w:rsidRPr="002770E1">
        <w:t xml:space="preserve"> </w:t>
      </w:r>
      <w:r w:rsidRPr="002770E1">
        <w:t>witnesses</w:t>
      </w:r>
      <w:r w:rsidR="00E24065" w:rsidRPr="002770E1">
        <w:t xml:space="preserve"> </w:t>
      </w:r>
      <w:r w:rsidRPr="002770E1">
        <w:t>have</w:t>
      </w:r>
      <w:r w:rsidR="00E24065" w:rsidRPr="002770E1">
        <w:t xml:space="preserve"> </w:t>
      </w:r>
      <w:r w:rsidRPr="002770E1">
        <w:t>been</w:t>
      </w:r>
      <w:r w:rsidR="00E24065" w:rsidRPr="002770E1">
        <w:t xml:space="preserve"> </w:t>
      </w:r>
      <w:r w:rsidRPr="002770E1">
        <w:t>allowed</w:t>
      </w:r>
      <w:r w:rsidR="00E24065" w:rsidRPr="002770E1">
        <w:t xml:space="preserve"> </w:t>
      </w:r>
      <w:r w:rsidRPr="002770E1">
        <w:t>to</w:t>
      </w:r>
      <w:r w:rsidR="00E24065" w:rsidRPr="002770E1">
        <w:t xml:space="preserve"> </w:t>
      </w:r>
      <w:r w:rsidRPr="002770E1">
        <w:t>testify</w:t>
      </w:r>
      <w:r w:rsidR="00E24065" w:rsidRPr="002770E1">
        <w:t xml:space="preserve"> </w:t>
      </w:r>
      <w:r w:rsidRPr="002770E1">
        <w:t>before</w:t>
      </w:r>
      <w:r w:rsidR="00E24065" w:rsidRPr="002770E1">
        <w:t xml:space="preserve"> </w:t>
      </w:r>
      <w:r w:rsidRPr="002770E1">
        <w:t>the</w:t>
      </w:r>
      <w:r w:rsidR="00E24065" w:rsidRPr="002770E1">
        <w:t xml:space="preserve"> </w:t>
      </w:r>
      <w:r w:rsidRPr="002770E1">
        <w:t>international</w:t>
      </w:r>
      <w:r w:rsidR="00E24065" w:rsidRPr="002770E1">
        <w:t xml:space="preserve"> </w:t>
      </w:r>
      <w:r w:rsidRPr="002770E1">
        <w:t>judges</w:t>
      </w:r>
      <w:r w:rsidR="00E24065" w:rsidRPr="002770E1">
        <w:t xml:space="preserve"> </w:t>
      </w:r>
      <w:r w:rsidRPr="002770E1">
        <w:t>–</w:t>
      </w:r>
      <w:r w:rsidR="00E24065" w:rsidRPr="002770E1">
        <w:t xml:space="preserve"> </w:t>
      </w:r>
      <w:r w:rsidRPr="002770E1">
        <w:t>an</w:t>
      </w:r>
      <w:r w:rsidR="00E24065" w:rsidRPr="002770E1">
        <w:t xml:space="preserve"> </w:t>
      </w:r>
      <w:r w:rsidRPr="002770E1">
        <w:t>opportunity</w:t>
      </w:r>
      <w:r w:rsidR="00E24065" w:rsidRPr="002770E1">
        <w:t xml:space="preserve"> </w:t>
      </w:r>
      <w:r w:rsidRPr="002770E1">
        <w:t>many</w:t>
      </w:r>
      <w:r w:rsidR="00E24065" w:rsidRPr="002770E1">
        <w:t xml:space="preserve"> </w:t>
      </w:r>
      <w:r w:rsidRPr="002770E1">
        <w:t>survivors</w:t>
      </w:r>
      <w:r w:rsidR="00E24065" w:rsidRPr="002770E1">
        <w:t xml:space="preserve"> </w:t>
      </w:r>
      <w:r w:rsidRPr="002770E1">
        <w:t>consider</w:t>
      </w:r>
      <w:r w:rsidR="00E24065" w:rsidRPr="002770E1">
        <w:t xml:space="preserve"> </w:t>
      </w:r>
      <w:r w:rsidRPr="002770E1">
        <w:t>as</w:t>
      </w:r>
      <w:r w:rsidR="00E24065" w:rsidRPr="002770E1">
        <w:t xml:space="preserve"> </w:t>
      </w:r>
      <w:r w:rsidRPr="002770E1">
        <w:t>paying</w:t>
      </w:r>
      <w:r w:rsidR="00E24065" w:rsidRPr="002770E1">
        <w:t xml:space="preserve"> </w:t>
      </w:r>
      <w:r w:rsidRPr="002770E1">
        <w:t>final</w:t>
      </w:r>
      <w:r w:rsidR="00E24065" w:rsidRPr="002770E1">
        <w:t xml:space="preserve"> </w:t>
      </w:r>
      <w:r w:rsidRPr="002770E1">
        <w:t>homage</w:t>
      </w:r>
      <w:r w:rsidR="00E24065" w:rsidRPr="002770E1">
        <w:t xml:space="preserve"> </w:t>
      </w:r>
      <w:r w:rsidRPr="002770E1">
        <w:t>to</w:t>
      </w:r>
      <w:r w:rsidR="00E24065" w:rsidRPr="002770E1">
        <w:t xml:space="preserve"> </w:t>
      </w:r>
      <w:r w:rsidRPr="002770E1">
        <w:t>the</w:t>
      </w:r>
      <w:r w:rsidR="00E24065" w:rsidRPr="002770E1">
        <w:t xml:space="preserve"> </w:t>
      </w:r>
      <w:r w:rsidRPr="002770E1">
        <w:t>victims</w:t>
      </w:r>
      <w:r w:rsidR="00E24065" w:rsidRPr="002770E1">
        <w:t xml:space="preserve"> </w:t>
      </w:r>
      <w:r w:rsidRPr="002770E1">
        <w:t>and,</w:t>
      </w:r>
      <w:r w:rsidR="00E24065" w:rsidRPr="002770E1">
        <w:t xml:space="preserve"> </w:t>
      </w:r>
      <w:r w:rsidRPr="002770E1">
        <w:t>in</w:t>
      </w:r>
      <w:r w:rsidR="00E24065" w:rsidRPr="002770E1">
        <w:t xml:space="preserve"> </w:t>
      </w:r>
      <w:r w:rsidRPr="002770E1">
        <w:t>a</w:t>
      </w:r>
      <w:r w:rsidR="00E24065" w:rsidRPr="002770E1">
        <w:t xml:space="preserve"> </w:t>
      </w:r>
      <w:r w:rsidRPr="002770E1">
        <w:t>sense,</w:t>
      </w:r>
      <w:r w:rsidR="00E24065" w:rsidRPr="002770E1">
        <w:t xml:space="preserve"> </w:t>
      </w:r>
      <w:r w:rsidRPr="002770E1">
        <w:t>requesting</w:t>
      </w:r>
      <w:r w:rsidR="00E24065" w:rsidRPr="002770E1">
        <w:t xml:space="preserve"> </w:t>
      </w:r>
      <w:r w:rsidRPr="002770E1">
        <w:t>those</w:t>
      </w:r>
      <w:r w:rsidR="00E24065" w:rsidRPr="002770E1">
        <w:t xml:space="preserve"> </w:t>
      </w:r>
      <w:r w:rsidRPr="002770E1">
        <w:t>judges</w:t>
      </w:r>
      <w:r w:rsidR="00E24065" w:rsidRPr="002770E1">
        <w:t xml:space="preserve"> </w:t>
      </w:r>
      <w:r w:rsidRPr="002770E1">
        <w:t>to</w:t>
      </w:r>
      <w:r w:rsidR="00E24065" w:rsidRPr="002770E1">
        <w:t xml:space="preserve"> </w:t>
      </w:r>
      <w:r w:rsidRPr="002770E1">
        <w:t>spare</w:t>
      </w:r>
      <w:r w:rsidR="00E24065" w:rsidRPr="002770E1">
        <w:t xml:space="preserve"> </w:t>
      </w:r>
      <w:r w:rsidRPr="002770E1">
        <w:t>their</w:t>
      </w:r>
      <w:r w:rsidR="00E24065" w:rsidRPr="002770E1">
        <w:t xml:space="preserve"> </w:t>
      </w:r>
      <w:r w:rsidRPr="002770E1">
        <w:t>children</w:t>
      </w:r>
      <w:r w:rsidR="00E24065" w:rsidRPr="002770E1">
        <w:t xml:space="preserve"> </w:t>
      </w:r>
      <w:r w:rsidRPr="002770E1">
        <w:t>from</w:t>
      </w:r>
      <w:r w:rsidR="00E24065" w:rsidRPr="002770E1">
        <w:t xml:space="preserve"> </w:t>
      </w:r>
      <w:r w:rsidRPr="002770E1">
        <w:t>such</w:t>
      </w:r>
      <w:r w:rsidR="00E24065" w:rsidRPr="002770E1">
        <w:t xml:space="preserve"> </w:t>
      </w:r>
      <w:r w:rsidRPr="002770E1">
        <w:t>horrors</w:t>
      </w:r>
      <w:r w:rsidR="00E24065" w:rsidRPr="002770E1">
        <w:t xml:space="preserve"> </w:t>
      </w:r>
      <w:r w:rsidRPr="002770E1">
        <w:t>by</w:t>
      </w:r>
      <w:r w:rsidR="00E24065" w:rsidRPr="002770E1">
        <w:t xml:space="preserve"> </w:t>
      </w:r>
      <w:r w:rsidRPr="002770E1">
        <w:t>punishing</w:t>
      </w:r>
      <w:r w:rsidR="00E24065" w:rsidRPr="002770E1">
        <w:t xml:space="preserve"> </w:t>
      </w:r>
      <w:r w:rsidRPr="002770E1">
        <w:t>their</w:t>
      </w:r>
      <w:r w:rsidR="00E24065" w:rsidRPr="002770E1">
        <w:t xml:space="preserve"> </w:t>
      </w:r>
      <w:r w:rsidRPr="002770E1">
        <w:t>tormentors.</w:t>
      </w:r>
    </w:p>
    <w:p w:rsidR="00951BC8" w:rsidRPr="002770E1" w:rsidRDefault="00951BC8" w:rsidP="002770E1">
      <w:pPr>
        <w:pStyle w:val="SingleTxtG"/>
      </w:pPr>
      <w:r w:rsidRPr="002770E1">
        <w:t>79.</w:t>
      </w:r>
      <w:r w:rsidRPr="002770E1">
        <w:tab/>
        <w:t>Rwanda</w:t>
      </w:r>
      <w:r w:rsidR="00E24065" w:rsidRPr="002770E1">
        <w:t>’</w:t>
      </w:r>
      <w:r w:rsidRPr="002770E1">
        <w:t>s</w:t>
      </w:r>
      <w:r w:rsidR="00E24065" w:rsidRPr="002770E1">
        <w:t xml:space="preserve"> </w:t>
      </w:r>
      <w:r w:rsidRPr="002770E1">
        <w:t>cooperation</w:t>
      </w:r>
      <w:r w:rsidR="00E24065" w:rsidRPr="002770E1">
        <w:t xml:space="preserve"> </w:t>
      </w:r>
      <w:r w:rsidRPr="002770E1">
        <w:t>with</w:t>
      </w:r>
      <w:r w:rsidR="00E24065" w:rsidRPr="002770E1">
        <w:t xml:space="preserve"> </w:t>
      </w:r>
      <w:r w:rsidRPr="002770E1">
        <w:t>the</w:t>
      </w:r>
      <w:r w:rsidR="00E24065" w:rsidRPr="002770E1">
        <w:t xml:space="preserve"> </w:t>
      </w:r>
      <w:r w:rsidRPr="002770E1">
        <w:t>ICTR</w:t>
      </w:r>
      <w:r w:rsidR="00E24065" w:rsidRPr="002770E1">
        <w:t xml:space="preserve"> </w:t>
      </w:r>
      <w:r w:rsidRPr="002770E1">
        <w:t>has</w:t>
      </w:r>
      <w:r w:rsidR="00E24065" w:rsidRPr="002770E1">
        <w:t xml:space="preserve"> </w:t>
      </w:r>
      <w:r w:rsidRPr="002770E1">
        <w:t>been</w:t>
      </w:r>
      <w:r w:rsidR="00E24065" w:rsidRPr="002770E1">
        <w:t xml:space="preserve"> </w:t>
      </w:r>
      <w:r w:rsidRPr="002770E1">
        <w:t>useful</w:t>
      </w:r>
      <w:r w:rsidR="00E24065" w:rsidRPr="002770E1">
        <w:t xml:space="preserve"> </w:t>
      </w:r>
      <w:r w:rsidRPr="002770E1">
        <w:t>in</w:t>
      </w:r>
      <w:r w:rsidR="00E24065" w:rsidRPr="002770E1">
        <w:t xml:space="preserve"> </w:t>
      </w:r>
      <w:r w:rsidRPr="002770E1">
        <w:t>so</w:t>
      </w:r>
      <w:r w:rsidR="00E24065" w:rsidRPr="002770E1">
        <w:t xml:space="preserve"> </w:t>
      </w:r>
      <w:r w:rsidRPr="002770E1">
        <w:t>many</w:t>
      </w:r>
      <w:r w:rsidR="00E24065" w:rsidRPr="002770E1">
        <w:t xml:space="preserve"> </w:t>
      </w:r>
      <w:r w:rsidRPr="002770E1">
        <w:t>ways:</w:t>
      </w:r>
      <w:r w:rsidR="00E24065" w:rsidRPr="002770E1">
        <w:t xml:space="preserve"> </w:t>
      </w:r>
      <w:r w:rsidRPr="002770E1">
        <w:t>witnesses</w:t>
      </w:r>
      <w:r w:rsidR="00E24065" w:rsidRPr="002770E1">
        <w:t xml:space="preserve"> </w:t>
      </w:r>
      <w:r w:rsidRPr="002770E1">
        <w:t>from</w:t>
      </w:r>
      <w:r w:rsidR="00E24065" w:rsidRPr="002770E1">
        <w:t xml:space="preserve"> </w:t>
      </w:r>
      <w:r w:rsidRPr="002770E1">
        <w:t>Rwanda</w:t>
      </w:r>
      <w:r w:rsidR="00E24065" w:rsidRPr="002770E1">
        <w:t xml:space="preserve"> </w:t>
      </w:r>
      <w:r w:rsidRPr="002770E1">
        <w:t>have</w:t>
      </w:r>
      <w:r w:rsidR="00E24065" w:rsidRPr="002770E1">
        <w:t xml:space="preserve"> </w:t>
      </w:r>
      <w:r w:rsidRPr="002770E1">
        <w:t>helped</w:t>
      </w:r>
      <w:r w:rsidR="00E24065" w:rsidRPr="002770E1">
        <w:t xml:space="preserve"> </w:t>
      </w:r>
      <w:r w:rsidRPr="002770E1">
        <w:t>at</w:t>
      </w:r>
      <w:r w:rsidR="00E24065" w:rsidRPr="002770E1">
        <w:t xml:space="preserve"> </w:t>
      </w:r>
      <w:r w:rsidRPr="002770E1">
        <w:t>the</w:t>
      </w:r>
      <w:r w:rsidR="00E24065" w:rsidRPr="002770E1">
        <w:t xml:space="preserve"> </w:t>
      </w:r>
      <w:r w:rsidRPr="002770E1">
        <w:t>best</w:t>
      </w:r>
      <w:r w:rsidR="00E24065" w:rsidRPr="002770E1">
        <w:t xml:space="preserve"> </w:t>
      </w:r>
      <w:r w:rsidRPr="002770E1">
        <w:t>to</w:t>
      </w:r>
      <w:r w:rsidR="00E24065" w:rsidRPr="002770E1">
        <w:t xml:space="preserve"> </w:t>
      </w:r>
      <w:r w:rsidRPr="002770E1">
        <w:t>testify</w:t>
      </w:r>
      <w:r w:rsidR="00E24065" w:rsidRPr="002770E1">
        <w:t xml:space="preserve"> </w:t>
      </w:r>
      <w:r w:rsidRPr="002770E1">
        <w:t>in</w:t>
      </w:r>
      <w:r w:rsidR="00E24065" w:rsidRPr="002770E1">
        <w:t xml:space="preserve"> </w:t>
      </w:r>
      <w:r w:rsidRPr="002770E1">
        <w:t>many</w:t>
      </w:r>
      <w:r w:rsidR="00E24065" w:rsidRPr="002770E1">
        <w:t xml:space="preserve"> </w:t>
      </w:r>
      <w:r w:rsidRPr="002770E1">
        <w:t>cases;</w:t>
      </w:r>
      <w:r w:rsidR="00E24065" w:rsidRPr="002770E1">
        <w:t xml:space="preserve"> </w:t>
      </w:r>
      <w:r w:rsidRPr="002770E1">
        <w:t>cooperation</w:t>
      </w:r>
      <w:r w:rsidR="00E24065" w:rsidRPr="002770E1">
        <w:t xml:space="preserve"> </w:t>
      </w:r>
      <w:r w:rsidRPr="002770E1">
        <w:t>and</w:t>
      </w:r>
      <w:r w:rsidR="00E24065" w:rsidRPr="002770E1">
        <w:t xml:space="preserve"> </w:t>
      </w:r>
      <w:r w:rsidRPr="002770E1">
        <w:t>sharing</w:t>
      </w:r>
      <w:r w:rsidR="00E24065" w:rsidRPr="002770E1">
        <w:t xml:space="preserve"> </w:t>
      </w:r>
      <w:r w:rsidRPr="002770E1">
        <w:t>of</w:t>
      </w:r>
      <w:r w:rsidR="00E24065" w:rsidRPr="002770E1">
        <w:t xml:space="preserve"> </w:t>
      </w:r>
      <w:r w:rsidRPr="002770E1">
        <w:t>information</w:t>
      </w:r>
      <w:r w:rsidR="00E24065" w:rsidRPr="002770E1">
        <w:t xml:space="preserve"> </w:t>
      </w:r>
      <w:r w:rsidRPr="002770E1">
        <w:t>on</w:t>
      </w:r>
      <w:r w:rsidR="00E24065" w:rsidRPr="002770E1">
        <w:t xml:space="preserve"> </w:t>
      </w:r>
      <w:r w:rsidRPr="002770E1">
        <w:t>the</w:t>
      </w:r>
      <w:r w:rsidR="00E24065" w:rsidRPr="002770E1">
        <w:t xml:space="preserve"> </w:t>
      </w:r>
      <w:r w:rsidRPr="002770E1">
        <w:t>whereabouts</w:t>
      </w:r>
      <w:r w:rsidR="00E24065" w:rsidRPr="002770E1">
        <w:t xml:space="preserve"> </w:t>
      </w:r>
      <w:r w:rsidRPr="002770E1">
        <w:t>of</w:t>
      </w:r>
      <w:r w:rsidR="00E24065" w:rsidRPr="002770E1">
        <w:t xml:space="preserve"> </w:t>
      </w:r>
      <w:r w:rsidRPr="002770E1">
        <w:t>fugitives/suspects;</w:t>
      </w:r>
      <w:r w:rsidR="00E24065" w:rsidRPr="002770E1">
        <w:t xml:space="preserve"> </w:t>
      </w:r>
      <w:r w:rsidRPr="002770E1">
        <w:t>training</w:t>
      </w:r>
      <w:r w:rsidR="00E24065" w:rsidRPr="002770E1">
        <w:t xml:space="preserve"> </w:t>
      </w:r>
      <w:r w:rsidRPr="002770E1">
        <w:t>and</w:t>
      </w:r>
      <w:r w:rsidR="00E24065" w:rsidRPr="002770E1">
        <w:t xml:space="preserve"> </w:t>
      </w:r>
      <w:r w:rsidRPr="002770E1">
        <w:t>internships</w:t>
      </w:r>
      <w:r w:rsidR="00E24065" w:rsidRPr="002770E1">
        <w:t xml:space="preserve"> </w:t>
      </w:r>
      <w:r w:rsidRPr="002770E1">
        <w:t>extended</w:t>
      </w:r>
      <w:r w:rsidR="00E24065" w:rsidRPr="002770E1">
        <w:t xml:space="preserve"> </w:t>
      </w:r>
      <w:r w:rsidRPr="002770E1">
        <w:t>to</w:t>
      </w:r>
      <w:r w:rsidR="00E24065" w:rsidRPr="002770E1">
        <w:t xml:space="preserve"> </w:t>
      </w:r>
      <w:r w:rsidRPr="002770E1">
        <w:t>students</w:t>
      </w:r>
      <w:r w:rsidR="00E24065" w:rsidRPr="002770E1">
        <w:t xml:space="preserve"> </w:t>
      </w:r>
      <w:r w:rsidRPr="002770E1">
        <w:t>from</w:t>
      </w:r>
      <w:r w:rsidR="00E24065" w:rsidRPr="002770E1">
        <w:t xml:space="preserve"> </w:t>
      </w:r>
      <w:r w:rsidRPr="002770E1">
        <w:t>Rwanda;</w:t>
      </w:r>
      <w:r w:rsidR="00E24065" w:rsidRPr="002770E1">
        <w:t xml:space="preserve"> </w:t>
      </w:r>
      <w:r w:rsidRPr="002770E1">
        <w:t>outreach</w:t>
      </w:r>
      <w:r w:rsidR="00E24065" w:rsidRPr="002770E1">
        <w:t xml:space="preserve"> </w:t>
      </w:r>
      <w:r w:rsidRPr="002770E1">
        <w:t>programs</w:t>
      </w:r>
      <w:r w:rsidR="00E24065" w:rsidRPr="002770E1">
        <w:t xml:space="preserve"> </w:t>
      </w:r>
      <w:r w:rsidRPr="002770E1">
        <w:t>done</w:t>
      </w:r>
      <w:r w:rsidR="00E24065" w:rsidRPr="002770E1">
        <w:t xml:space="preserve"> </w:t>
      </w:r>
      <w:r w:rsidRPr="002770E1">
        <w:t>by</w:t>
      </w:r>
      <w:r w:rsidR="00E24065" w:rsidRPr="002770E1">
        <w:t xml:space="preserve"> </w:t>
      </w:r>
      <w:r w:rsidRPr="002770E1">
        <w:t>ICTR</w:t>
      </w:r>
      <w:r w:rsidR="00E24065" w:rsidRPr="002770E1">
        <w:t xml:space="preserve"> </w:t>
      </w:r>
      <w:r w:rsidRPr="002770E1">
        <w:t>with</w:t>
      </w:r>
      <w:r w:rsidR="00E24065" w:rsidRPr="002770E1">
        <w:t xml:space="preserve"> </w:t>
      </w:r>
      <w:r w:rsidRPr="002770E1">
        <w:t>the</w:t>
      </w:r>
      <w:r w:rsidR="00E24065" w:rsidRPr="002770E1">
        <w:t xml:space="preserve"> </w:t>
      </w:r>
      <w:r w:rsidRPr="002770E1">
        <w:t>facilitation</w:t>
      </w:r>
      <w:r w:rsidR="00E24065" w:rsidRPr="002770E1">
        <w:t xml:space="preserve"> </w:t>
      </w:r>
      <w:r w:rsidRPr="002770E1">
        <w:t>of</w:t>
      </w:r>
      <w:r w:rsidR="00E24065" w:rsidRPr="002770E1">
        <w:t xml:space="preserve"> </w:t>
      </w:r>
      <w:r w:rsidRPr="002770E1">
        <w:t>the</w:t>
      </w:r>
      <w:r w:rsidR="00E24065" w:rsidRPr="002770E1">
        <w:t xml:space="preserve"> </w:t>
      </w:r>
      <w:r w:rsidRPr="002770E1">
        <w:t>Rwandan</w:t>
      </w:r>
      <w:r w:rsidR="00E24065" w:rsidRPr="002770E1">
        <w:t xml:space="preserve"> </w:t>
      </w:r>
      <w:r w:rsidRPr="002770E1">
        <w:t>government;</w:t>
      </w:r>
      <w:r w:rsidR="00E24065" w:rsidRPr="002770E1">
        <w:t xml:space="preserve"> </w:t>
      </w:r>
      <w:r w:rsidRPr="002770E1">
        <w:t>the</w:t>
      </w:r>
      <w:r w:rsidR="00E24065" w:rsidRPr="002770E1">
        <w:t xml:space="preserve"> </w:t>
      </w:r>
      <w:r w:rsidRPr="002770E1">
        <w:t>amicus</w:t>
      </w:r>
      <w:r w:rsidR="00E24065" w:rsidRPr="002770E1">
        <w:t xml:space="preserve"> </w:t>
      </w:r>
      <w:r w:rsidRPr="002770E1">
        <w:t>curiae</w:t>
      </w:r>
      <w:r w:rsidR="00E24065" w:rsidRPr="002770E1">
        <w:t xml:space="preserve"> </w:t>
      </w:r>
      <w:r w:rsidRPr="002770E1">
        <w:t>role</w:t>
      </w:r>
      <w:r w:rsidR="00E24065" w:rsidRPr="002770E1">
        <w:t xml:space="preserve"> </w:t>
      </w:r>
      <w:r w:rsidRPr="002770E1">
        <w:t>played</w:t>
      </w:r>
      <w:r w:rsidR="00E24065" w:rsidRPr="002770E1">
        <w:t xml:space="preserve"> </w:t>
      </w:r>
      <w:r w:rsidRPr="002770E1">
        <w:t>by</w:t>
      </w:r>
      <w:r w:rsidR="00E24065" w:rsidRPr="002770E1">
        <w:t xml:space="preserve"> </w:t>
      </w:r>
      <w:r w:rsidRPr="002770E1">
        <w:t>Rwandan</w:t>
      </w:r>
      <w:r w:rsidR="00E24065" w:rsidRPr="002770E1">
        <w:t xml:space="preserve"> </w:t>
      </w:r>
      <w:r w:rsidRPr="002770E1">
        <w:t>experts</w:t>
      </w:r>
      <w:r w:rsidR="00E24065" w:rsidRPr="002770E1">
        <w:t xml:space="preserve"> </w:t>
      </w:r>
      <w:r w:rsidRPr="002770E1">
        <w:t>in</w:t>
      </w:r>
      <w:r w:rsidR="00E24065" w:rsidRPr="002770E1">
        <w:t xml:space="preserve"> </w:t>
      </w:r>
      <w:r w:rsidRPr="002770E1">
        <w:t>the</w:t>
      </w:r>
      <w:r w:rsidR="00E24065" w:rsidRPr="002770E1">
        <w:t xml:space="preserve"> </w:t>
      </w:r>
      <w:r w:rsidRPr="002770E1">
        <w:t>hearings;</w:t>
      </w:r>
      <w:r w:rsidR="00E24065" w:rsidRPr="002770E1">
        <w:t xml:space="preserve"> </w:t>
      </w:r>
      <w:r w:rsidRPr="002770E1">
        <w:t>and</w:t>
      </w:r>
      <w:r w:rsidR="00E24065" w:rsidRPr="002770E1">
        <w:t xml:space="preserve"> </w:t>
      </w:r>
      <w:r w:rsidRPr="002770E1">
        <w:t>the</w:t>
      </w:r>
      <w:r w:rsidR="00E24065" w:rsidRPr="002770E1">
        <w:t xml:space="preserve"> </w:t>
      </w:r>
      <w:r w:rsidRPr="002770E1">
        <w:t>cordial</w:t>
      </w:r>
      <w:r w:rsidR="00E24065" w:rsidRPr="002770E1">
        <w:t xml:space="preserve"> </w:t>
      </w:r>
      <w:r w:rsidRPr="002770E1">
        <w:t>relations</w:t>
      </w:r>
      <w:r w:rsidR="00E24065" w:rsidRPr="002770E1">
        <w:t xml:space="preserve"> </w:t>
      </w:r>
      <w:r w:rsidRPr="002770E1">
        <w:t>that</w:t>
      </w:r>
      <w:r w:rsidR="00E24065" w:rsidRPr="002770E1">
        <w:t xml:space="preserve"> </w:t>
      </w:r>
      <w:r w:rsidRPr="002770E1">
        <w:t>that</w:t>
      </w:r>
      <w:r w:rsidR="00E24065" w:rsidRPr="002770E1">
        <w:t xml:space="preserve"> </w:t>
      </w:r>
      <w:r w:rsidRPr="002770E1">
        <w:t>exist</w:t>
      </w:r>
      <w:r w:rsidR="00E24065" w:rsidRPr="002770E1">
        <w:t xml:space="preserve"> </w:t>
      </w:r>
      <w:r w:rsidRPr="002770E1">
        <w:t>between</w:t>
      </w:r>
      <w:r w:rsidR="00E24065" w:rsidRPr="002770E1">
        <w:t xml:space="preserve"> </w:t>
      </w:r>
      <w:r w:rsidRPr="002770E1">
        <w:t>the</w:t>
      </w:r>
      <w:r w:rsidR="00E24065" w:rsidRPr="002770E1">
        <w:t xml:space="preserve"> </w:t>
      </w:r>
      <w:r w:rsidRPr="002770E1">
        <w:t>ICTR</w:t>
      </w:r>
      <w:r w:rsidR="00E24065" w:rsidRPr="002770E1">
        <w:t xml:space="preserve"> </w:t>
      </w:r>
      <w:r w:rsidRPr="002770E1">
        <w:t>and</w:t>
      </w:r>
      <w:r w:rsidR="00E24065" w:rsidRPr="002770E1">
        <w:t xml:space="preserve"> </w:t>
      </w:r>
      <w:r w:rsidRPr="002770E1">
        <w:t>Rwanda.</w:t>
      </w:r>
      <w:r w:rsidR="00E24065" w:rsidRPr="002770E1">
        <w:t xml:space="preserve"> </w:t>
      </w:r>
    </w:p>
    <w:p w:rsidR="00951BC8" w:rsidRPr="002770E1" w:rsidRDefault="00951BC8" w:rsidP="002770E1">
      <w:pPr>
        <w:pStyle w:val="SingleTxtG"/>
      </w:pPr>
      <w:r w:rsidRPr="002770E1">
        <w:t>80.</w:t>
      </w:r>
      <w:r w:rsidRPr="002770E1">
        <w:tab/>
        <w:t>In</w:t>
      </w:r>
      <w:r w:rsidR="00E24065" w:rsidRPr="002770E1">
        <w:t xml:space="preserve"> </w:t>
      </w:r>
      <w:r w:rsidRPr="002770E1">
        <w:t>addition,</w:t>
      </w:r>
      <w:r w:rsidR="00E24065" w:rsidRPr="002770E1">
        <w:t xml:space="preserve"> </w:t>
      </w:r>
      <w:r w:rsidRPr="002770E1">
        <w:t>Rwanda</w:t>
      </w:r>
      <w:r w:rsidR="00E24065" w:rsidRPr="002770E1">
        <w:t xml:space="preserve"> </w:t>
      </w:r>
      <w:r w:rsidRPr="002770E1">
        <w:t>has</w:t>
      </w:r>
      <w:r w:rsidR="00E24065" w:rsidRPr="002770E1">
        <w:t xml:space="preserve"> </w:t>
      </w:r>
      <w:r w:rsidRPr="002770E1">
        <w:t>expressed</w:t>
      </w:r>
      <w:r w:rsidR="00E24065" w:rsidRPr="002770E1">
        <w:t xml:space="preserve"> </w:t>
      </w:r>
      <w:r w:rsidRPr="002770E1">
        <w:t>unswerving</w:t>
      </w:r>
      <w:r w:rsidR="00E24065" w:rsidRPr="002770E1">
        <w:t xml:space="preserve"> </w:t>
      </w:r>
      <w:r w:rsidRPr="002770E1">
        <w:t>commitment</w:t>
      </w:r>
      <w:r w:rsidR="00E24065" w:rsidRPr="002770E1">
        <w:t xml:space="preserve"> </w:t>
      </w:r>
      <w:r w:rsidRPr="002770E1">
        <w:t>to</w:t>
      </w:r>
      <w:r w:rsidR="00E24065" w:rsidRPr="002770E1">
        <w:t xml:space="preserve"> </w:t>
      </w:r>
      <w:r w:rsidRPr="002770E1">
        <w:t>work</w:t>
      </w:r>
      <w:r w:rsidR="00E24065" w:rsidRPr="002770E1">
        <w:t xml:space="preserve"> </w:t>
      </w:r>
      <w:r w:rsidRPr="002770E1">
        <w:t>with</w:t>
      </w:r>
      <w:r w:rsidR="00E24065" w:rsidRPr="002770E1">
        <w:t xml:space="preserve"> </w:t>
      </w:r>
      <w:r w:rsidRPr="002770E1">
        <w:t>the</w:t>
      </w:r>
      <w:r w:rsidR="00E24065" w:rsidRPr="002770E1">
        <w:t xml:space="preserve"> </w:t>
      </w:r>
      <w:r w:rsidRPr="002770E1">
        <w:t>ICTR</w:t>
      </w:r>
      <w:r w:rsidR="00E24065" w:rsidRPr="002770E1">
        <w:t xml:space="preserve"> </w:t>
      </w:r>
      <w:r w:rsidRPr="002770E1">
        <w:t>on</w:t>
      </w:r>
      <w:r w:rsidR="00E24065" w:rsidRPr="002770E1">
        <w:t xml:space="preserve"> </w:t>
      </w:r>
      <w:r w:rsidRPr="002770E1">
        <w:t>the</w:t>
      </w:r>
      <w:r w:rsidR="00E24065" w:rsidRPr="002770E1">
        <w:t xml:space="preserve"> </w:t>
      </w:r>
      <w:r w:rsidRPr="002770E1">
        <w:t>pending</w:t>
      </w:r>
      <w:r w:rsidR="00E24065" w:rsidRPr="002770E1">
        <w:t xml:space="preserve"> </w:t>
      </w:r>
      <w:r w:rsidRPr="002770E1">
        <w:t>file/case</w:t>
      </w:r>
      <w:r w:rsidR="00E24065" w:rsidRPr="002770E1">
        <w:t xml:space="preserve"> </w:t>
      </w:r>
      <w:r w:rsidRPr="002770E1">
        <w:t>transfers</w:t>
      </w:r>
      <w:r w:rsidR="00E24065" w:rsidRPr="002770E1">
        <w:t xml:space="preserve"> </w:t>
      </w:r>
      <w:r w:rsidRPr="002770E1">
        <w:t>–</w:t>
      </w:r>
      <w:r w:rsidR="00E24065" w:rsidRPr="002770E1">
        <w:t xml:space="preserve"> </w:t>
      </w:r>
      <w:r w:rsidRPr="002770E1">
        <w:t>an</w:t>
      </w:r>
      <w:r w:rsidR="00E24065" w:rsidRPr="002770E1">
        <w:t xml:space="preserve"> </w:t>
      </w:r>
      <w:r w:rsidRPr="002770E1">
        <w:t>arrangement</w:t>
      </w:r>
      <w:r w:rsidR="00E24065" w:rsidRPr="002770E1">
        <w:t xml:space="preserve"> </w:t>
      </w:r>
      <w:r w:rsidRPr="002770E1">
        <w:t>where</w:t>
      </w:r>
      <w:r w:rsidR="00E24065" w:rsidRPr="002770E1">
        <w:t xml:space="preserve"> </w:t>
      </w:r>
      <w:r w:rsidRPr="002770E1">
        <w:t>Rwanda</w:t>
      </w:r>
      <w:r w:rsidR="00E24065" w:rsidRPr="002770E1">
        <w:t xml:space="preserve"> </w:t>
      </w:r>
      <w:r w:rsidRPr="002770E1">
        <w:t>will</w:t>
      </w:r>
      <w:r w:rsidR="00E24065" w:rsidRPr="002770E1">
        <w:t xml:space="preserve"> </w:t>
      </w:r>
      <w:r w:rsidRPr="002770E1">
        <w:t>receive</w:t>
      </w:r>
      <w:r w:rsidR="00E24065" w:rsidRPr="002770E1">
        <w:t xml:space="preserve"> </w:t>
      </w:r>
      <w:r w:rsidRPr="002770E1">
        <w:t>pending</w:t>
      </w:r>
      <w:r w:rsidR="00E24065" w:rsidRPr="002770E1">
        <w:t xml:space="preserve"> </w:t>
      </w:r>
      <w:r w:rsidRPr="002770E1">
        <w:t>cases</w:t>
      </w:r>
      <w:r w:rsidR="00E24065" w:rsidRPr="002770E1">
        <w:t xml:space="preserve"> </w:t>
      </w:r>
      <w:r w:rsidRPr="002770E1">
        <w:t>for</w:t>
      </w:r>
      <w:r w:rsidR="00E24065" w:rsidRPr="002770E1">
        <w:t xml:space="preserve"> </w:t>
      </w:r>
      <w:r w:rsidRPr="002770E1">
        <w:t>trial</w:t>
      </w:r>
      <w:r w:rsidR="00E24065" w:rsidRPr="002770E1">
        <w:t xml:space="preserve"> </w:t>
      </w:r>
      <w:r w:rsidRPr="002770E1">
        <w:t>or</w:t>
      </w:r>
      <w:r w:rsidR="00E24065" w:rsidRPr="002770E1">
        <w:t xml:space="preserve"> </w:t>
      </w:r>
      <w:r w:rsidRPr="002770E1">
        <w:t>prisoners.</w:t>
      </w:r>
      <w:r w:rsidR="00E24065" w:rsidRPr="002770E1">
        <w:t xml:space="preserve"> </w:t>
      </w:r>
      <w:r w:rsidRPr="002770E1">
        <w:t>Subsequently,</w:t>
      </w:r>
      <w:r w:rsidR="00E24065" w:rsidRPr="002770E1">
        <w:t xml:space="preserve"> </w:t>
      </w:r>
      <w:r w:rsidRPr="002770E1">
        <w:t>preparatory</w:t>
      </w:r>
      <w:r w:rsidR="00E24065" w:rsidRPr="002770E1">
        <w:t xml:space="preserve"> </w:t>
      </w:r>
      <w:r w:rsidRPr="002770E1">
        <w:t>arrangements</w:t>
      </w:r>
      <w:r w:rsidR="00E24065" w:rsidRPr="002770E1">
        <w:t xml:space="preserve"> </w:t>
      </w:r>
      <w:r w:rsidRPr="002770E1">
        <w:t>have</w:t>
      </w:r>
      <w:r w:rsidR="00E24065" w:rsidRPr="002770E1">
        <w:t xml:space="preserve"> </w:t>
      </w:r>
      <w:r w:rsidRPr="002770E1">
        <w:t>been</w:t>
      </w:r>
      <w:r w:rsidR="00E24065" w:rsidRPr="002770E1">
        <w:t xml:space="preserve"> </w:t>
      </w:r>
      <w:r w:rsidRPr="002770E1">
        <w:t>undertaken</w:t>
      </w:r>
      <w:r w:rsidR="00E24065" w:rsidRPr="002770E1">
        <w:t xml:space="preserve"> </w:t>
      </w:r>
      <w:r w:rsidRPr="002770E1">
        <w:t>and</w:t>
      </w:r>
      <w:r w:rsidR="00E24065" w:rsidRPr="002770E1">
        <w:t xml:space="preserve"> </w:t>
      </w:r>
      <w:r w:rsidRPr="002770E1">
        <w:t>necessary</w:t>
      </w:r>
      <w:r w:rsidR="00E24065" w:rsidRPr="002770E1">
        <w:t xml:space="preserve"> </w:t>
      </w:r>
      <w:r w:rsidRPr="002770E1">
        <w:t>laws</w:t>
      </w:r>
      <w:r w:rsidR="00E24065" w:rsidRPr="002770E1">
        <w:t xml:space="preserve"> </w:t>
      </w:r>
      <w:r w:rsidRPr="002770E1">
        <w:t>elaborated</w:t>
      </w:r>
      <w:r w:rsidR="00E24065" w:rsidRPr="002770E1">
        <w:t xml:space="preserve"> </w:t>
      </w:r>
      <w:r w:rsidRPr="002770E1">
        <w:t>providing</w:t>
      </w:r>
      <w:r w:rsidR="00E24065" w:rsidRPr="002770E1">
        <w:t xml:space="preserve"> </w:t>
      </w:r>
      <w:r w:rsidRPr="002770E1">
        <w:t>for</w:t>
      </w:r>
      <w:r w:rsidR="00E24065" w:rsidRPr="002770E1">
        <w:t xml:space="preserve"> </w:t>
      </w:r>
      <w:r w:rsidRPr="002770E1">
        <w:t>transfer</w:t>
      </w:r>
      <w:r w:rsidR="00E24065" w:rsidRPr="002770E1">
        <w:t xml:space="preserve"> </w:t>
      </w:r>
      <w:r w:rsidRPr="002770E1">
        <w:t>of</w:t>
      </w:r>
      <w:r w:rsidR="00E24065" w:rsidRPr="002770E1">
        <w:t xml:space="preserve"> </w:t>
      </w:r>
      <w:r w:rsidRPr="002770E1">
        <w:t>cases.</w:t>
      </w:r>
      <w:r w:rsidR="00FA3C99">
        <w:rPr>
          <w:rStyle w:val="FootnoteReference"/>
        </w:rPr>
        <w:footnoteReference w:id="36"/>
      </w:r>
      <w:r w:rsidR="00E24065" w:rsidRPr="002770E1">
        <w:t xml:space="preserve"> </w:t>
      </w:r>
      <w:r w:rsidRPr="002770E1">
        <w:t>Articles</w:t>
      </w:r>
      <w:r w:rsidR="00E24065" w:rsidRPr="002770E1">
        <w:t xml:space="preserve"> </w:t>
      </w:r>
      <w:r w:rsidRPr="002770E1">
        <w:t>18</w:t>
      </w:r>
      <w:r w:rsidR="00D15CCC">
        <w:t>–</w:t>
      </w:r>
      <w:r w:rsidRPr="002770E1">
        <w:t>20</w:t>
      </w:r>
      <w:r w:rsidR="00E24065" w:rsidRPr="002770E1">
        <w:t xml:space="preserve"> </w:t>
      </w:r>
      <w:r w:rsidRPr="002770E1">
        <w:t>of</w:t>
      </w:r>
      <w:r w:rsidR="00E24065" w:rsidRPr="002770E1">
        <w:t xml:space="preserve"> </w:t>
      </w:r>
      <w:r w:rsidRPr="002770E1">
        <w:t>the</w:t>
      </w:r>
      <w:r w:rsidR="00E24065" w:rsidRPr="002770E1">
        <w:t xml:space="preserve"> </w:t>
      </w:r>
      <w:r w:rsidRPr="002770E1">
        <w:t>law</w:t>
      </w:r>
      <w:r w:rsidR="00E24065" w:rsidRPr="002770E1">
        <w:t xml:space="preserve"> </w:t>
      </w:r>
      <w:r w:rsidRPr="002770E1">
        <w:t>on</w:t>
      </w:r>
      <w:r w:rsidR="00E24065" w:rsidRPr="002770E1">
        <w:t xml:space="preserve"> </w:t>
      </w:r>
      <w:r w:rsidRPr="002770E1">
        <w:t>transfer</w:t>
      </w:r>
      <w:r w:rsidR="00E24065" w:rsidRPr="002770E1">
        <w:t xml:space="preserve"> </w:t>
      </w:r>
      <w:r w:rsidRPr="002770E1">
        <w:t>of</w:t>
      </w:r>
      <w:r w:rsidR="00E24065" w:rsidRPr="002770E1">
        <w:t xml:space="preserve"> </w:t>
      </w:r>
      <w:r w:rsidRPr="002770E1">
        <w:t>cases</w:t>
      </w:r>
      <w:r w:rsidR="00E24065" w:rsidRPr="002770E1">
        <w:t xml:space="preserve"> </w:t>
      </w:r>
      <w:r w:rsidRPr="002770E1">
        <w:t>to</w:t>
      </w:r>
      <w:r w:rsidR="00E24065" w:rsidRPr="002770E1">
        <w:t xml:space="preserve"> </w:t>
      </w:r>
      <w:r w:rsidRPr="002770E1">
        <w:t>Rwanda</w:t>
      </w:r>
      <w:r w:rsidR="00E24065" w:rsidRPr="002770E1">
        <w:t xml:space="preserve"> </w:t>
      </w:r>
      <w:r w:rsidRPr="002770E1">
        <w:t>provides</w:t>
      </w:r>
      <w:r w:rsidR="00E24065" w:rsidRPr="002770E1">
        <w:t xml:space="preserve"> </w:t>
      </w:r>
      <w:r w:rsidRPr="002770E1">
        <w:t>for</w:t>
      </w:r>
      <w:r w:rsidR="00E24065" w:rsidRPr="002770E1">
        <w:t xml:space="preserve"> </w:t>
      </w:r>
      <w:r w:rsidRPr="002770E1">
        <w:t>collaboration</w:t>
      </w:r>
      <w:r w:rsidR="00E24065" w:rsidRPr="002770E1">
        <w:t xml:space="preserve"> </w:t>
      </w:r>
      <w:r w:rsidRPr="002770E1">
        <w:t>between</w:t>
      </w:r>
      <w:r w:rsidR="00E24065" w:rsidRPr="002770E1">
        <w:t xml:space="preserve"> </w:t>
      </w:r>
      <w:r w:rsidRPr="002770E1">
        <w:t>ICTR</w:t>
      </w:r>
      <w:r w:rsidR="00E24065" w:rsidRPr="002770E1">
        <w:t xml:space="preserve"> </w:t>
      </w:r>
      <w:r w:rsidRPr="002770E1">
        <w:t>and</w:t>
      </w:r>
      <w:r w:rsidR="00E24065" w:rsidRPr="002770E1">
        <w:t xml:space="preserve"> </w:t>
      </w:r>
      <w:r w:rsidRPr="002770E1">
        <w:t>Rwanda.</w:t>
      </w:r>
      <w:r w:rsidR="00FA3C99">
        <w:rPr>
          <w:rStyle w:val="FootnoteReference"/>
        </w:rPr>
        <w:footnoteReference w:id="37"/>
      </w:r>
      <w:r w:rsidR="00E24065" w:rsidRPr="002770E1">
        <w:t xml:space="preserve"> </w:t>
      </w:r>
      <w:r w:rsidRPr="002770E1">
        <w:t>Besides,</w:t>
      </w:r>
      <w:r w:rsidR="00E24065" w:rsidRPr="002770E1">
        <w:t xml:space="preserve"> </w:t>
      </w:r>
      <w:r w:rsidRPr="002770E1">
        <w:t>a</w:t>
      </w:r>
      <w:r w:rsidR="00E24065" w:rsidRPr="002770E1">
        <w:t xml:space="preserve"> </w:t>
      </w:r>
      <w:r w:rsidRPr="002770E1">
        <w:t>new</w:t>
      </w:r>
      <w:r w:rsidR="00E24065" w:rsidRPr="002770E1">
        <w:t xml:space="preserve"> </w:t>
      </w:r>
      <w:r w:rsidRPr="002770E1">
        <w:t>prison</w:t>
      </w:r>
      <w:r w:rsidR="00E24065" w:rsidRPr="002770E1">
        <w:t xml:space="preserve"> </w:t>
      </w:r>
      <w:r w:rsidRPr="002770E1">
        <w:t>with</w:t>
      </w:r>
      <w:r w:rsidR="00E24065" w:rsidRPr="002770E1">
        <w:t xml:space="preserve"> </w:t>
      </w:r>
      <w:r w:rsidRPr="002770E1">
        <w:t>international</w:t>
      </w:r>
      <w:r w:rsidR="00E24065" w:rsidRPr="002770E1">
        <w:t xml:space="preserve"> </w:t>
      </w:r>
      <w:r w:rsidRPr="002770E1">
        <w:t>standards</w:t>
      </w:r>
      <w:r w:rsidR="00E24065" w:rsidRPr="002770E1">
        <w:t xml:space="preserve"> </w:t>
      </w:r>
      <w:r w:rsidRPr="002770E1">
        <w:t>(Mpanga</w:t>
      </w:r>
      <w:r w:rsidR="00E24065" w:rsidRPr="002770E1">
        <w:t xml:space="preserve"> </w:t>
      </w:r>
      <w:r w:rsidRPr="002770E1">
        <w:t>prison)</w:t>
      </w:r>
      <w:r w:rsidR="00E24065" w:rsidRPr="002770E1">
        <w:t xml:space="preserve"> </w:t>
      </w:r>
      <w:r w:rsidRPr="002770E1">
        <w:t>has</w:t>
      </w:r>
      <w:r w:rsidR="00E24065" w:rsidRPr="002770E1">
        <w:t xml:space="preserve"> </w:t>
      </w:r>
      <w:r w:rsidRPr="002770E1">
        <w:t>been</w:t>
      </w:r>
      <w:r w:rsidR="00E24065" w:rsidRPr="002770E1">
        <w:t xml:space="preserve"> </w:t>
      </w:r>
      <w:r w:rsidRPr="002770E1">
        <w:t>constructed</w:t>
      </w:r>
      <w:r w:rsidR="00E24065" w:rsidRPr="002770E1">
        <w:t xml:space="preserve"> </w:t>
      </w:r>
      <w:r w:rsidRPr="002770E1">
        <w:t>with</w:t>
      </w:r>
      <w:r w:rsidR="00E24065" w:rsidRPr="002770E1">
        <w:t xml:space="preserve"> </w:t>
      </w:r>
      <w:r w:rsidRPr="002770E1">
        <w:t>high</w:t>
      </w:r>
      <w:r w:rsidR="00E24065" w:rsidRPr="002770E1">
        <w:t xml:space="preserve"> </w:t>
      </w:r>
      <w:r w:rsidRPr="002770E1">
        <w:t>capacity</w:t>
      </w:r>
      <w:r w:rsidR="00E24065" w:rsidRPr="002770E1">
        <w:t xml:space="preserve"> </w:t>
      </w:r>
      <w:r w:rsidRPr="002770E1">
        <w:t>and</w:t>
      </w:r>
      <w:r w:rsidR="00E24065" w:rsidRPr="002770E1">
        <w:t xml:space="preserve"> </w:t>
      </w:r>
      <w:r w:rsidRPr="002770E1">
        <w:t>facilities</w:t>
      </w:r>
      <w:r w:rsidR="00E24065" w:rsidRPr="002770E1">
        <w:t xml:space="preserve"> </w:t>
      </w:r>
      <w:r w:rsidRPr="002770E1">
        <w:t>to</w:t>
      </w:r>
      <w:r w:rsidR="00E24065" w:rsidRPr="002770E1">
        <w:t xml:space="preserve"> </w:t>
      </w:r>
      <w:r w:rsidRPr="002770E1">
        <w:t>accommodate</w:t>
      </w:r>
      <w:r w:rsidR="00E24065" w:rsidRPr="002770E1">
        <w:t xml:space="preserve"> </w:t>
      </w:r>
      <w:r w:rsidRPr="002770E1">
        <w:t>a</w:t>
      </w:r>
      <w:r w:rsidR="00E24065" w:rsidRPr="002770E1">
        <w:t xml:space="preserve"> </w:t>
      </w:r>
      <w:r w:rsidRPr="002770E1">
        <w:t>large</w:t>
      </w:r>
      <w:r w:rsidR="00E24065" w:rsidRPr="002770E1">
        <w:t xml:space="preserve"> </w:t>
      </w:r>
      <w:r w:rsidRPr="002770E1">
        <w:t>number</w:t>
      </w:r>
      <w:r w:rsidR="00E24065" w:rsidRPr="002770E1">
        <w:t xml:space="preserve"> </w:t>
      </w:r>
      <w:r w:rsidRPr="002770E1">
        <w:t>of</w:t>
      </w:r>
      <w:r w:rsidR="00E24065" w:rsidRPr="002770E1">
        <w:t xml:space="preserve"> </w:t>
      </w:r>
      <w:r w:rsidRPr="002770E1">
        <w:t>prisoners</w:t>
      </w:r>
      <w:r w:rsidR="00E24065" w:rsidRPr="002770E1">
        <w:t xml:space="preserve"> </w:t>
      </w:r>
      <w:r w:rsidRPr="002770E1">
        <w:t>–</w:t>
      </w:r>
      <w:r w:rsidR="00E24065" w:rsidRPr="002770E1">
        <w:t xml:space="preserve"> </w:t>
      </w:r>
      <w:r w:rsidRPr="002770E1">
        <w:t>the</w:t>
      </w:r>
      <w:r w:rsidR="00E24065" w:rsidRPr="002770E1">
        <w:t xml:space="preserve"> </w:t>
      </w:r>
      <w:r w:rsidRPr="002770E1">
        <w:t>transferred</w:t>
      </w:r>
      <w:r w:rsidR="00E24065" w:rsidRPr="002770E1">
        <w:t xml:space="preserve"> </w:t>
      </w:r>
      <w:r w:rsidRPr="002770E1">
        <w:t>ones</w:t>
      </w:r>
      <w:r w:rsidR="00E24065" w:rsidRPr="002770E1">
        <w:t xml:space="preserve"> </w:t>
      </w:r>
      <w:r w:rsidRPr="002770E1">
        <w:t>included.</w:t>
      </w:r>
      <w:r w:rsidR="00E24065" w:rsidRPr="002770E1">
        <w:t xml:space="preserve"> </w:t>
      </w:r>
    </w:p>
    <w:p w:rsidR="00951BC8" w:rsidRPr="002770E1" w:rsidRDefault="00951BC8" w:rsidP="002770E1">
      <w:pPr>
        <w:pStyle w:val="SingleTxtG"/>
      </w:pPr>
      <w:r w:rsidRPr="002770E1">
        <w:t>81.</w:t>
      </w:r>
      <w:r w:rsidRPr="002770E1">
        <w:tab/>
        <w:t>More</w:t>
      </w:r>
      <w:r w:rsidR="00E24065" w:rsidRPr="002770E1">
        <w:t xml:space="preserve"> </w:t>
      </w:r>
      <w:r w:rsidRPr="002770E1">
        <w:t>importantly,</w:t>
      </w:r>
      <w:r w:rsidR="00E24065" w:rsidRPr="002770E1">
        <w:t xml:space="preserve"> </w:t>
      </w:r>
      <w:r w:rsidRPr="002770E1">
        <w:t>the</w:t>
      </w:r>
      <w:r w:rsidR="00E24065" w:rsidRPr="002770E1">
        <w:t xml:space="preserve"> </w:t>
      </w:r>
      <w:r w:rsidRPr="002770E1">
        <w:t>dispensation</w:t>
      </w:r>
      <w:r w:rsidR="00E24065" w:rsidRPr="002770E1">
        <w:t xml:space="preserve"> </w:t>
      </w:r>
      <w:r w:rsidRPr="002770E1">
        <w:t>of</w:t>
      </w:r>
      <w:r w:rsidR="00E24065" w:rsidRPr="002770E1">
        <w:t xml:space="preserve"> </w:t>
      </w:r>
      <w:r w:rsidRPr="002770E1">
        <w:t>justice</w:t>
      </w:r>
      <w:r w:rsidR="00E24065" w:rsidRPr="002770E1">
        <w:t xml:space="preserve"> </w:t>
      </w:r>
      <w:r w:rsidRPr="002770E1">
        <w:t>against</w:t>
      </w:r>
      <w:r w:rsidR="00E24065" w:rsidRPr="002770E1">
        <w:t xml:space="preserve"> </w:t>
      </w:r>
      <w:r w:rsidRPr="002770E1">
        <w:t>the</w:t>
      </w:r>
      <w:r w:rsidR="00E24065" w:rsidRPr="002770E1">
        <w:t xml:space="preserve"> </w:t>
      </w:r>
      <w:r w:rsidRPr="002770E1">
        <w:t>crimes</w:t>
      </w:r>
      <w:r w:rsidR="00E24065" w:rsidRPr="002770E1">
        <w:t xml:space="preserve"> </w:t>
      </w:r>
      <w:r w:rsidRPr="002770E1">
        <w:t>which</w:t>
      </w:r>
      <w:r w:rsidR="00E24065" w:rsidRPr="002770E1">
        <w:t xml:space="preserve"> </w:t>
      </w:r>
      <w:r w:rsidRPr="002770E1">
        <w:t>shock</w:t>
      </w:r>
      <w:r w:rsidR="00E24065" w:rsidRPr="002770E1">
        <w:t xml:space="preserve"> </w:t>
      </w:r>
      <w:r w:rsidRPr="002770E1">
        <w:t>the</w:t>
      </w:r>
      <w:r w:rsidR="00E24065" w:rsidRPr="002770E1">
        <w:t xml:space="preserve"> </w:t>
      </w:r>
      <w:r w:rsidRPr="002770E1">
        <w:t>universal</w:t>
      </w:r>
      <w:r w:rsidR="00E24065" w:rsidRPr="002770E1">
        <w:t xml:space="preserve"> </w:t>
      </w:r>
      <w:r w:rsidRPr="002770E1">
        <w:t>conscious</w:t>
      </w:r>
      <w:r w:rsidR="00E24065" w:rsidRPr="002770E1">
        <w:t xml:space="preserve"> </w:t>
      </w:r>
      <w:r w:rsidRPr="002770E1">
        <w:t>sends</w:t>
      </w:r>
      <w:r w:rsidR="00E24065" w:rsidRPr="002770E1">
        <w:t xml:space="preserve"> </w:t>
      </w:r>
      <w:r w:rsidRPr="002770E1">
        <w:t>the</w:t>
      </w:r>
      <w:r w:rsidR="00E24065" w:rsidRPr="002770E1">
        <w:t xml:space="preserve"> </w:t>
      </w:r>
      <w:r w:rsidRPr="002770E1">
        <w:t>message</w:t>
      </w:r>
      <w:r w:rsidR="00E24065" w:rsidRPr="002770E1">
        <w:t xml:space="preserve"> </w:t>
      </w:r>
      <w:r w:rsidRPr="002770E1">
        <w:t>that</w:t>
      </w:r>
      <w:r w:rsidR="00E24065" w:rsidRPr="002770E1">
        <w:t xml:space="preserve"> </w:t>
      </w:r>
      <w:r w:rsidRPr="002770E1">
        <w:t>they</w:t>
      </w:r>
      <w:r w:rsidR="00E24065" w:rsidRPr="002770E1">
        <w:t xml:space="preserve"> </w:t>
      </w:r>
      <w:r w:rsidRPr="002770E1">
        <w:t>cannot</w:t>
      </w:r>
      <w:r w:rsidR="00E24065" w:rsidRPr="002770E1">
        <w:t xml:space="preserve"> </w:t>
      </w:r>
      <w:r w:rsidRPr="002770E1">
        <w:t>go</w:t>
      </w:r>
      <w:r w:rsidR="00E24065" w:rsidRPr="002770E1">
        <w:t xml:space="preserve"> </w:t>
      </w:r>
      <w:r w:rsidRPr="002770E1">
        <w:t>unpunished,</w:t>
      </w:r>
      <w:r w:rsidR="00E24065" w:rsidRPr="002770E1">
        <w:t xml:space="preserve"> </w:t>
      </w:r>
      <w:r w:rsidRPr="002770E1">
        <w:t>regardless</w:t>
      </w:r>
      <w:r w:rsidR="00E24065" w:rsidRPr="002770E1">
        <w:t xml:space="preserve"> </w:t>
      </w:r>
      <w:r w:rsidRPr="002770E1">
        <w:t>of</w:t>
      </w:r>
      <w:r w:rsidR="00E24065" w:rsidRPr="002770E1">
        <w:t xml:space="preserve"> </w:t>
      </w:r>
      <w:r w:rsidRPr="002770E1">
        <w:t>the</w:t>
      </w:r>
      <w:r w:rsidR="00E24065" w:rsidRPr="002770E1">
        <w:t xml:space="preserve"> </w:t>
      </w:r>
      <w:r w:rsidRPr="002770E1">
        <w:t>position</w:t>
      </w:r>
      <w:r w:rsidR="00E24065" w:rsidRPr="002770E1">
        <w:t xml:space="preserve"> </w:t>
      </w:r>
      <w:r w:rsidRPr="002770E1">
        <w:t>of</w:t>
      </w:r>
      <w:r w:rsidR="00E24065" w:rsidRPr="002770E1">
        <w:t xml:space="preserve"> </w:t>
      </w:r>
      <w:r w:rsidRPr="002770E1">
        <w:t>their</w:t>
      </w:r>
      <w:r w:rsidR="00E24065" w:rsidRPr="002770E1">
        <w:t xml:space="preserve"> </w:t>
      </w:r>
      <w:r w:rsidRPr="002770E1">
        <w:t>author</w:t>
      </w:r>
      <w:r w:rsidR="00E24065" w:rsidRPr="002770E1">
        <w:t xml:space="preserve"> </w:t>
      </w:r>
      <w:r w:rsidRPr="002770E1">
        <w:t>and</w:t>
      </w:r>
      <w:r w:rsidR="00E24065" w:rsidRPr="002770E1">
        <w:t xml:space="preserve"> </w:t>
      </w:r>
      <w:r w:rsidRPr="002770E1">
        <w:t>where</w:t>
      </w:r>
      <w:r w:rsidR="00E24065" w:rsidRPr="002770E1">
        <w:t xml:space="preserve"> </w:t>
      </w:r>
      <w:r w:rsidRPr="002770E1">
        <w:t>they</w:t>
      </w:r>
      <w:r w:rsidR="00E24065" w:rsidRPr="002770E1">
        <w:t xml:space="preserve"> </w:t>
      </w:r>
      <w:r w:rsidRPr="002770E1">
        <w:t>are</w:t>
      </w:r>
      <w:r w:rsidR="00E24065" w:rsidRPr="002770E1">
        <w:t xml:space="preserve"> </w:t>
      </w:r>
      <w:r w:rsidRPr="002770E1">
        <w:t>committed.</w:t>
      </w:r>
      <w:r w:rsidR="00E24065" w:rsidRPr="002770E1">
        <w:t xml:space="preserve"> </w:t>
      </w:r>
      <w:r w:rsidRPr="002770E1">
        <w:t>Undeniably,</w:t>
      </w:r>
      <w:r w:rsidR="00E24065" w:rsidRPr="002770E1">
        <w:t xml:space="preserve"> </w:t>
      </w:r>
      <w:r w:rsidRPr="002770E1">
        <w:t>Rwanda</w:t>
      </w:r>
      <w:r w:rsidR="00E24065" w:rsidRPr="002770E1">
        <w:t xml:space="preserve"> </w:t>
      </w:r>
      <w:r w:rsidRPr="002770E1">
        <w:t>as</w:t>
      </w:r>
      <w:r w:rsidR="00E24065" w:rsidRPr="002770E1">
        <w:t xml:space="preserve"> </w:t>
      </w:r>
      <w:r w:rsidRPr="002770E1">
        <w:t>a</w:t>
      </w:r>
      <w:r w:rsidR="00E24065" w:rsidRPr="002770E1">
        <w:t xml:space="preserve"> </w:t>
      </w:r>
      <w:r w:rsidRPr="002770E1">
        <w:t>victim</w:t>
      </w:r>
      <w:r w:rsidR="00E24065" w:rsidRPr="002770E1">
        <w:t xml:space="preserve"> </w:t>
      </w:r>
      <w:r w:rsidRPr="002770E1">
        <w:t>to</w:t>
      </w:r>
      <w:r w:rsidR="00E24065" w:rsidRPr="002770E1">
        <w:t xml:space="preserve"> </w:t>
      </w:r>
      <w:r w:rsidRPr="002770E1">
        <w:t>the</w:t>
      </w:r>
      <w:r w:rsidR="00E24065" w:rsidRPr="002770E1">
        <w:t xml:space="preserve"> </w:t>
      </w:r>
      <w:r w:rsidRPr="002770E1">
        <w:t>holocaust</w:t>
      </w:r>
      <w:r w:rsidR="00E24065" w:rsidRPr="002770E1">
        <w:t xml:space="preserve"> </w:t>
      </w:r>
      <w:r w:rsidRPr="002770E1">
        <w:t>of</w:t>
      </w:r>
      <w:r w:rsidR="00E24065" w:rsidRPr="002770E1">
        <w:t xml:space="preserve"> </w:t>
      </w:r>
      <w:r w:rsidRPr="002770E1">
        <w:t>genocide</w:t>
      </w:r>
      <w:r w:rsidR="00E24065" w:rsidRPr="002770E1">
        <w:t xml:space="preserve"> </w:t>
      </w:r>
      <w:r w:rsidRPr="002770E1">
        <w:t>welcomes</w:t>
      </w:r>
      <w:r w:rsidR="00E24065" w:rsidRPr="002770E1">
        <w:t xml:space="preserve"> </w:t>
      </w:r>
      <w:r w:rsidRPr="002770E1">
        <w:t>any</w:t>
      </w:r>
      <w:r w:rsidR="00E24065" w:rsidRPr="002770E1">
        <w:t xml:space="preserve"> </w:t>
      </w:r>
      <w:r w:rsidRPr="002770E1">
        <w:t>collaboration</w:t>
      </w:r>
      <w:r w:rsidR="00E24065" w:rsidRPr="002770E1">
        <w:t xml:space="preserve"> </w:t>
      </w:r>
      <w:r w:rsidRPr="002770E1">
        <w:t>effort</w:t>
      </w:r>
      <w:r w:rsidR="00E24065" w:rsidRPr="002770E1">
        <w:t xml:space="preserve"> </w:t>
      </w:r>
      <w:r w:rsidRPr="002770E1">
        <w:t>to</w:t>
      </w:r>
      <w:r w:rsidR="00E24065" w:rsidRPr="002770E1">
        <w:t xml:space="preserve"> </w:t>
      </w:r>
      <w:r w:rsidRPr="002770E1">
        <w:t>bring</w:t>
      </w:r>
      <w:r w:rsidR="00E24065" w:rsidRPr="002770E1">
        <w:t xml:space="preserve"> </w:t>
      </w:r>
      <w:r w:rsidRPr="002770E1">
        <w:t>the</w:t>
      </w:r>
      <w:r w:rsidR="00E24065" w:rsidRPr="002770E1">
        <w:t xml:space="preserve"> </w:t>
      </w:r>
      <w:r w:rsidRPr="002770E1">
        <w:t>perpetrators</w:t>
      </w:r>
      <w:r w:rsidR="00E24065" w:rsidRPr="002770E1">
        <w:t xml:space="preserve"> </w:t>
      </w:r>
      <w:r w:rsidRPr="002770E1">
        <w:t>to</w:t>
      </w:r>
      <w:r w:rsidR="00E24065" w:rsidRPr="002770E1">
        <w:t xml:space="preserve"> </w:t>
      </w:r>
      <w:r w:rsidRPr="002770E1">
        <w:t>justice.</w:t>
      </w:r>
      <w:r w:rsidR="00E24065" w:rsidRPr="002770E1">
        <w:t xml:space="preserve"> </w:t>
      </w:r>
    </w:p>
    <w:p w:rsidR="00951BC8" w:rsidRPr="002770E1" w:rsidRDefault="00951BC8" w:rsidP="00FA3C99">
      <w:pPr>
        <w:pStyle w:val="H1G"/>
      </w:pPr>
      <w:bookmarkStart w:id="148" w:name="_Toc233624942"/>
      <w:bookmarkStart w:id="149" w:name="_Toc233625587"/>
      <w:bookmarkStart w:id="150" w:name="_Toc233625938"/>
      <w:bookmarkStart w:id="151" w:name="_Toc234236143"/>
      <w:bookmarkStart w:id="152" w:name="_Toc234236718"/>
      <w:bookmarkStart w:id="153" w:name="_Toc234237487"/>
      <w:bookmarkStart w:id="154" w:name="_Toc234237926"/>
      <w:r w:rsidRPr="002770E1">
        <w:tab/>
        <w:t>F.</w:t>
      </w:r>
      <w:r w:rsidRPr="002770E1">
        <w:tab/>
        <w:t>Forced</w:t>
      </w:r>
      <w:r w:rsidR="00E24065" w:rsidRPr="002770E1">
        <w:t xml:space="preserve"> </w:t>
      </w:r>
      <w:r w:rsidRPr="002770E1">
        <w:t>settlement</w:t>
      </w:r>
      <w:r w:rsidR="00E24065" w:rsidRPr="002770E1">
        <w:t xml:space="preserve"> </w:t>
      </w:r>
      <w:r w:rsidRPr="002770E1">
        <w:t>of</w:t>
      </w:r>
      <w:r w:rsidR="00E24065" w:rsidRPr="002770E1">
        <w:t xml:space="preserve"> </w:t>
      </w:r>
      <w:r w:rsidRPr="002770E1">
        <w:t>people</w:t>
      </w:r>
      <w:bookmarkEnd w:id="148"/>
      <w:bookmarkEnd w:id="149"/>
      <w:bookmarkEnd w:id="150"/>
      <w:bookmarkEnd w:id="151"/>
      <w:bookmarkEnd w:id="152"/>
      <w:bookmarkEnd w:id="153"/>
      <w:bookmarkEnd w:id="154"/>
      <w:r w:rsidRPr="002770E1">
        <w:tab/>
      </w:r>
    </w:p>
    <w:p w:rsidR="00951BC8" w:rsidRPr="002770E1" w:rsidRDefault="00951BC8" w:rsidP="002770E1">
      <w:pPr>
        <w:pStyle w:val="SingleTxtG"/>
      </w:pPr>
      <w:r w:rsidRPr="002770E1">
        <w:t>82.</w:t>
      </w:r>
      <w:r w:rsidRPr="002770E1">
        <w:tab/>
        <w:t>The</w:t>
      </w:r>
      <w:r w:rsidR="00E24065" w:rsidRPr="002770E1">
        <w:t xml:space="preserve"> </w:t>
      </w:r>
      <w:r w:rsidRPr="002770E1">
        <w:t>Committee</w:t>
      </w:r>
      <w:r w:rsidR="00E24065" w:rsidRPr="002770E1">
        <w:t xml:space="preserve"> </w:t>
      </w:r>
      <w:r w:rsidRPr="002770E1">
        <w:t>expressed</w:t>
      </w:r>
      <w:r w:rsidR="00E24065" w:rsidRPr="002770E1">
        <w:t xml:space="preserve"> </w:t>
      </w:r>
      <w:r w:rsidRPr="002770E1">
        <w:t>concern</w:t>
      </w:r>
      <w:r w:rsidR="00E24065" w:rsidRPr="002770E1">
        <w:t xml:space="preserve"> </w:t>
      </w:r>
      <w:r w:rsidRPr="002770E1">
        <w:t>about</w:t>
      </w:r>
      <w:r w:rsidR="00E24065" w:rsidRPr="002770E1">
        <w:t xml:space="preserve"> </w:t>
      </w:r>
      <w:r w:rsidRPr="002770E1">
        <w:t>forced</w:t>
      </w:r>
      <w:r w:rsidR="00E24065" w:rsidRPr="002770E1">
        <w:t xml:space="preserve"> </w:t>
      </w:r>
      <w:r w:rsidRPr="002770E1">
        <w:t>relocations</w:t>
      </w:r>
      <w:r w:rsidR="00E24065" w:rsidRPr="002770E1">
        <w:t xml:space="preserve"> </w:t>
      </w:r>
      <w:r w:rsidRPr="002770E1">
        <w:t>of</w:t>
      </w:r>
      <w:r w:rsidR="00E24065" w:rsidRPr="002770E1">
        <w:t xml:space="preserve"> </w:t>
      </w:r>
      <w:r w:rsidRPr="002770E1">
        <w:t>people</w:t>
      </w:r>
      <w:r w:rsidR="00E24065" w:rsidRPr="002770E1">
        <w:t xml:space="preserve"> </w:t>
      </w:r>
      <w:r w:rsidRPr="002770E1">
        <w:t>in</w:t>
      </w:r>
      <w:r w:rsidR="00E24065" w:rsidRPr="002770E1">
        <w:t xml:space="preserve"> </w:t>
      </w:r>
      <w:r w:rsidRPr="002770E1">
        <w:t>Rwanda.</w:t>
      </w:r>
      <w:r w:rsidR="00E24065" w:rsidRPr="002770E1">
        <w:t xml:space="preserve"> </w:t>
      </w:r>
    </w:p>
    <w:p w:rsidR="00951BC8" w:rsidRPr="002770E1" w:rsidRDefault="00951BC8" w:rsidP="002770E1">
      <w:pPr>
        <w:pStyle w:val="SingleTxtG"/>
      </w:pPr>
      <w:r w:rsidRPr="002770E1">
        <w:t>83.</w:t>
      </w:r>
      <w:r w:rsidRPr="002770E1">
        <w:tab/>
        <w:t>Rwanda</w:t>
      </w:r>
      <w:r w:rsidR="00E24065" w:rsidRPr="002770E1">
        <w:t xml:space="preserve"> </w:t>
      </w:r>
      <w:r w:rsidRPr="002770E1">
        <w:t>does</w:t>
      </w:r>
      <w:r w:rsidR="00E24065" w:rsidRPr="002770E1">
        <w:t xml:space="preserve"> </w:t>
      </w:r>
      <w:r w:rsidRPr="002770E1">
        <w:t>not</w:t>
      </w:r>
      <w:r w:rsidR="00E24065" w:rsidRPr="002770E1">
        <w:t xml:space="preserve"> </w:t>
      </w:r>
      <w:r w:rsidRPr="002770E1">
        <w:t>agree</w:t>
      </w:r>
      <w:r w:rsidR="00E24065" w:rsidRPr="002770E1">
        <w:t xml:space="preserve"> </w:t>
      </w:r>
      <w:r w:rsidRPr="002770E1">
        <w:t>with</w:t>
      </w:r>
      <w:r w:rsidR="00E24065" w:rsidRPr="002770E1">
        <w:t xml:space="preserve"> </w:t>
      </w:r>
      <w:r w:rsidRPr="002770E1">
        <w:t>this</w:t>
      </w:r>
      <w:r w:rsidR="00E24065" w:rsidRPr="002770E1">
        <w:t xml:space="preserve"> </w:t>
      </w:r>
      <w:r w:rsidRPr="002770E1">
        <w:t>observation</w:t>
      </w:r>
      <w:r w:rsidR="00E24065" w:rsidRPr="002770E1">
        <w:t xml:space="preserve"> </w:t>
      </w:r>
      <w:r w:rsidRPr="002770E1">
        <w:t>made</w:t>
      </w:r>
      <w:r w:rsidR="00E24065" w:rsidRPr="002770E1">
        <w:t xml:space="preserve"> </w:t>
      </w:r>
      <w:r w:rsidRPr="002770E1">
        <w:t>by</w:t>
      </w:r>
      <w:r w:rsidR="00E24065" w:rsidRPr="002770E1">
        <w:t xml:space="preserve"> </w:t>
      </w:r>
      <w:r w:rsidRPr="002770E1">
        <w:t>the</w:t>
      </w:r>
      <w:r w:rsidR="00E24065" w:rsidRPr="002770E1">
        <w:t xml:space="preserve"> </w:t>
      </w:r>
      <w:r w:rsidRPr="002770E1">
        <w:t>Committee</w:t>
      </w:r>
      <w:r w:rsidR="00E24065" w:rsidRPr="002770E1">
        <w:t xml:space="preserve"> </w:t>
      </w:r>
      <w:r w:rsidRPr="002770E1">
        <w:t>on</w:t>
      </w:r>
      <w:r w:rsidR="00E24065" w:rsidRPr="002770E1">
        <w:t xml:space="preserve"> </w:t>
      </w:r>
      <w:r w:rsidRPr="002770E1">
        <w:t>the</w:t>
      </w:r>
      <w:r w:rsidR="00E24065" w:rsidRPr="002770E1">
        <w:t xml:space="preserve"> </w:t>
      </w:r>
      <w:r w:rsidRPr="002770E1">
        <w:t>Elimination</w:t>
      </w:r>
      <w:r w:rsidR="00E24065" w:rsidRPr="002770E1">
        <w:t xml:space="preserve"> </w:t>
      </w:r>
      <w:r w:rsidRPr="002770E1">
        <w:t>of</w:t>
      </w:r>
      <w:r w:rsidR="00E24065" w:rsidRPr="002770E1">
        <w:t xml:space="preserve"> </w:t>
      </w:r>
      <w:r w:rsidRPr="002770E1">
        <w:t>Racial</w:t>
      </w:r>
      <w:r w:rsidR="00E24065" w:rsidRPr="002770E1">
        <w:t xml:space="preserve"> </w:t>
      </w:r>
      <w:r w:rsidRPr="002770E1">
        <w:t>Discrimination</w:t>
      </w:r>
      <w:r w:rsidR="00E24065" w:rsidRPr="002770E1">
        <w:t xml:space="preserve"> </w:t>
      </w:r>
      <w:r w:rsidRPr="002770E1">
        <w:t>on</w:t>
      </w:r>
      <w:r w:rsidR="00E24065" w:rsidRPr="002770E1">
        <w:t xml:space="preserve"> </w:t>
      </w:r>
      <w:r w:rsidRPr="002770E1">
        <w:t>forced</w:t>
      </w:r>
      <w:r w:rsidR="00E24065" w:rsidRPr="002770E1">
        <w:t xml:space="preserve"> </w:t>
      </w:r>
      <w:r w:rsidRPr="002770E1">
        <w:t>relocations</w:t>
      </w:r>
      <w:r w:rsidR="00E24065" w:rsidRPr="002770E1">
        <w:t xml:space="preserve"> </w:t>
      </w:r>
      <w:r w:rsidRPr="002770E1">
        <w:t>of</w:t>
      </w:r>
      <w:r w:rsidR="00E24065" w:rsidRPr="002770E1">
        <w:t xml:space="preserve"> </w:t>
      </w:r>
      <w:r w:rsidRPr="002770E1">
        <w:t>people.</w:t>
      </w:r>
      <w:r w:rsidR="00E24065" w:rsidRPr="002770E1">
        <w:t xml:space="preserve"> </w:t>
      </w:r>
      <w:r w:rsidRPr="002770E1">
        <w:t>The</w:t>
      </w:r>
      <w:r w:rsidR="00E24065" w:rsidRPr="002770E1">
        <w:t xml:space="preserve"> </w:t>
      </w:r>
      <w:r w:rsidRPr="002770E1">
        <w:t>principal</w:t>
      </w:r>
      <w:r w:rsidR="00E24065" w:rsidRPr="002770E1">
        <w:t xml:space="preserve"> </w:t>
      </w:r>
      <w:r w:rsidRPr="002770E1">
        <w:t>reason</w:t>
      </w:r>
      <w:r w:rsidR="00E24065" w:rsidRPr="002770E1">
        <w:t xml:space="preserve"> </w:t>
      </w:r>
      <w:r w:rsidRPr="002770E1">
        <w:t>for</w:t>
      </w:r>
      <w:r w:rsidR="00E24065" w:rsidRPr="002770E1">
        <w:t xml:space="preserve"> </w:t>
      </w:r>
      <w:r w:rsidRPr="002770E1">
        <w:t>disagreement</w:t>
      </w:r>
      <w:r w:rsidR="00E24065" w:rsidRPr="002770E1">
        <w:t xml:space="preserve"> </w:t>
      </w:r>
      <w:r w:rsidRPr="002770E1">
        <w:t>is</w:t>
      </w:r>
      <w:r w:rsidR="00E24065" w:rsidRPr="002770E1">
        <w:t xml:space="preserve"> </w:t>
      </w:r>
      <w:r w:rsidRPr="002770E1">
        <w:t>based</w:t>
      </w:r>
      <w:r w:rsidR="00E24065" w:rsidRPr="002770E1">
        <w:t xml:space="preserve"> </w:t>
      </w:r>
      <w:r w:rsidRPr="002770E1">
        <w:t>on</w:t>
      </w:r>
      <w:r w:rsidR="00E24065" w:rsidRPr="002770E1">
        <w:t xml:space="preserve"> </w:t>
      </w:r>
      <w:r w:rsidRPr="002770E1">
        <w:t>the</w:t>
      </w:r>
      <w:r w:rsidR="00E24065" w:rsidRPr="002770E1">
        <w:t xml:space="preserve"> </w:t>
      </w:r>
      <w:r w:rsidRPr="002770E1">
        <w:t>clear</w:t>
      </w:r>
      <w:r w:rsidR="00E24065" w:rsidRPr="002770E1">
        <w:t xml:space="preserve"> </w:t>
      </w:r>
      <w:r w:rsidRPr="002770E1">
        <w:t>and</w:t>
      </w:r>
      <w:r w:rsidR="00E24065" w:rsidRPr="002770E1">
        <w:t xml:space="preserve"> </w:t>
      </w:r>
      <w:r w:rsidRPr="002770E1">
        <w:t>elaborate</w:t>
      </w:r>
      <w:r w:rsidR="00E24065" w:rsidRPr="002770E1">
        <w:t xml:space="preserve"> </w:t>
      </w:r>
      <w:r w:rsidRPr="002770E1">
        <w:t>country</w:t>
      </w:r>
      <w:r w:rsidR="00E24065" w:rsidRPr="002770E1">
        <w:t xml:space="preserve"> </w:t>
      </w:r>
      <w:r w:rsidRPr="002770E1">
        <w:t>settlement</w:t>
      </w:r>
      <w:r w:rsidR="00E24065" w:rsidRPr="002770E1">
        <w:t xml:space="preserve"> </w:t>
      </w:r>
      <w:r w:rsidRPr="002770E1">
        <w:t>policy</w:t>
      </w:r>
      <w:r w:rsidR="00E24065" w:rsidRPr="002770E1">
        <w:t xml:space="preserve"> </w:t>
      </w:r>
      <w:r w:rsidRPr="002770E1">
        <w:t>that</w:t>
      </w:r>
      <w:r w:rsidR="00E24065" w:rsidRPr="002770E1">
        <w:t xml:space="preserve"> </w:t>
      </w:r>
      <w:r w:rsidRPr="002770E1">
        <w:t>seeks</w:t>
      </w:r>
      <w:r w:rsidR="00E24065" w:rsidRPr="002770E1">
        <w:t xml:space="preserve"> </w:t>
      </w:r>
      <w:r w:rsidRPr="002770E1">
        <w:t>to</w:t>
      </w:r>
      <w:r w:rsidR="00E24065" w:rsidRPr="002770E1">
        <w:t xml:space="preserve"> </w:t>
      </w:r>
      <w:r w:rsidRPr="002770E1">
        <w:t>improve</w:t>
      </w:r>
      <w:r w:rsidR="00E24065" w:rsidRPr="002770E1">
        <w:t xml:space="preserve"> </w:t>
      </w:r>
      <w:r w:rsidRPr="002770E1">
        <w:t>and</w:t>
      </w:r>
      <w:r w:rsidR="00E24065" w:rsidRPr="002770E1">
        <w:t xml:space="preserve"> </w:t>
      </w:r>
      <w:r w:rsidRPr="002770E1">
        <w:t>respond</w:t>
      </w:r>
      <w:r w:rsidR="00E24065" w:rsidRPr="002770E1">
        <w:t xml:space="preserve"> </w:t>
      </w:r>
      <w:r w:rsidRPr="002770E1">
        <w:t>to</w:t>
      </w:r>
      <w:r w:rsidR="00E24065" w:rsidRPr="002770E1">
        <w:t xml:space="preserve"> </w:t>
      </w:r>
      <w:r w:rsidRPr="002770E1">
        <w:t>the</w:t>
      </w:r>
      <w:r w:rsidR="00E24065" w:rsidRPr="002770E1">
        <w:t xml:space="preserve"> </w:t>
      </w:r>
      <w:r w:rsidRPr="002770E1">
        <w:t>general</w:t>
      </w:r>
      <w:r w:rsidR="00E24065" w:rsidRPr="002770E1">
        <w:t xml:space="preserve"> </w:t>
      </w:r>
      <w:r w:rsidRPr="002770E1">
        <w:t>needs</w:t>
      </w:r>
      <w:r w:rsidR="00E24065" w:rsidRPr="002770E1">
        <w:t xml:space="preserve"> </w:t>
      </w:r>
      <w:r w:rsidRPr="002770E1">
        <w:t>of</w:t>
      </w:r>
      <w:r w:rsidR="00E24065" w:rsidRPr="002770E1">
        <w:t xml:space="preserve"> </w:t>
      </w:r>
      <w:r w:rsidRPr="002770E1">
        <w:t>Rwandans</w:t>
      </w:r>
      <w:r w:rsidR="00E24065" w:rsidRPr="002770E1">
        <w:t xml:space="preserve"> </w:t>
      </w:r>
      <w:r w:rsidRPr="002770E1">
        <w:t>irrespective</w:t>
      </w:r>
      <w:r w:rsidR="00E24065" w:rsidRPr="002770E1">
        <w:t xml:space="preserve"> </w:t>
      </w:r>
      <w:r w:rsidRPr="002770E1">
        <w:t>of</w:t>
      </w:r>
      <w:r w:rsidR="00E24065" w:rsidRPr="002770E1">
        <w:t xml:space="preserve"> </w:t>
      </w:r>
      <w:r w:rsidRPr="002770E1">
        <w:t>whomever</w:t>
      </w:r>
      <w:r w:rsidR="00E24065" w:rsidRPr="002770E1">
        <w:t xml:space="preserve"> </w:t>
      </w:r>
      <w:r w:rsidRPr="002770E1">
        <w:t>in</w:t>
      </w:r>
      <w:r w:rsidR="00E24065" w:rsidRPr="002770E1">
        <w:t xml:space="preserve"> </w:t>
      </w:r>
      <w:r w:rsidRPr="002770E1">
        <w:t>question.</w:t>
      </w:r>
      <w:r w:rsidR="00E24065" w:rsidRPr="002770E1">
        <w:t xml:space="preserve"> </w:t>
      </w:r>
    </w:p>
    <w:p w:rsidR="00951BC8" w:rsidRPr="002770E1" w:rsidRDefault="00951BC8" w:rsidP="002770E1">
      <w:pPr>
        <w:pStyle w:val="SingleTxtG"/>
      </w:pPr>
      <w:r w:rsidRPr="002770E1">
        <w:t>84.</w:t>
      </w:r>
      <w:r w:rsidRPr="002770E1">
        <w:tab/>
        <w:t>To</w:t>
      </w:r>
      <w:r w:rsidR="00E24065" w:rsidRPr="002770E1">
        <w:t xml:space="preserve"> </w:t>
      </w:r>
      <w:r w:rsidRPr="002770E1">
        <w:t>clarify,</w:t>
      </w:r>
      <w:r w:rsidR="00E24065" w:rsidRPr="002770E1">
        <w:t xml:space="preserve"> </w:t>
      </w:r>
      <w:r w:rsidRPr="002770E1">
        <w:t>two</w:t>
      </w:r>
      <w:r w:rsidR="00E24065" w:rsidRPr="002770E1">
        <w:t xml:space="preserve"> </w:t>
      </w:r>
      <w:r w:rsidRPr="002770E1">
        <w:t>main</w:t>
      </w:r>
      <w:r w:rsidR="00E24065" w:rsidRPr="002770E1">
        <w:t xml:space="preserve"> </w:t>
      </w:r>
      <w:r w:rsidRPr="002770E1">
        <w:t>features</w:t>
      </w:r>
      <w:r w:rsidR="00E24065" w:rsidRPr="002770E1">
        <w:t xml:space="preserve"> </w:t>
      </w:r>
      <w:r w:rsidRPr="002770E1">
        <w:t>likely</w:t>
      </w:r>
      <w:r w:rsidR="00E24065" w:rsidRPr="002770E1">
        <w:t xml:space="preserve"> </w:t>
      </w:r>
      <w:r w:rsidRPr="002770E1">
        <w:t>to</w:t>
      </w:r>
      <w:r w:rsidR="00E24065" w:rsidRPr="002770E1">
        <w:t xml:space="preserve"> </w:t>
      </w:r>
      <w:r w:rsidRPr="002770E1">
        <w:t>be</w:t>
      </w:r>
      <w:r w:rsidR="00E24065" w:rsidRPr="002770E1">
        <w:t xml:space="preserve"> </w:t>
      </w:r>
      <w:r w:rsidRPr="002770E1">
        <w:t>confused</w:t>
      </w:r>
      <w:r w:rsidR="00E24065" w:rsidRPr="002770E1">
        <w:t xml:space="preserve"> </w:t>
      </w:r>
      <w:r w:rsidRPr="002770E1">
        <w:t>with</w:t>
      </w:r>
      <w:r w:rsidR="00E24065" w:rsidRPr="002770E1">
        <w:t xml:space="preserve"> </w:t>
      </w:r>
      <w:r w:rsidRPr="002770E1">
        <w:t>forced</w:t>
      </w:r>
      <w:r w:rsidR="00E24065" w:rsidRPr="002770E1">
        <w:t xml:space="preserve"> </w:t>
      </w:r>
      <w:r w:rsidRPr="002770E1">
        <w:t>settlement</w:t>
      </w:r>
      <w:r w:rsidR="00E24065" w:rsidRPr="002770E1">
        <w:t xml:space="preserve"> </w:t>
      </w:r>
      <w:r w:rsidRPr="002770E1">
        <w:t>in</w:t>
      </w:r>
      <w:r w:rsidR="00E24065" w:rsidRPr="002770E1">
        <w:t xml:space="preserve"> </w:t>
      </w:r>
      <w:r w:rsidRPr="002770E1">
        <w:t>Rwanda</w:t>
      </w:r>
      <w:r w:rsidR="00E24065" w:rsidRPr="002770E1">
        <w:t xml:space="preserve"> </w:t>
      </w:r>
      <w:r w:rsidRPr="002770E1">
        <w:t>are</w:t>
      </w:r>
      <w:r w:rsidR="00E24065" w:rsidRPr="002770E1">
        <w:t xml:space="preserve"> </w:t>
      </w:r>
      <w:r w:rsidRPr="002770E1">
        <w:t>illustrated.</w:t>
      </w:r>
      <w:r w:rsidR="00E24065" w:rsidRPr="002770E1">
        <w:t xml:space="preserve"> </w:t>
      </w:r>
      <w:r w:rsidRPr="002770E1">
        <w:t>First,</w:t>
      </w:r>
      <w:r w:rsidR="00E24065" w:rsidRPr="002770E1">
        <w:t xml:space="preserve"> </w:t>
      </w:r>
      <w:r w:rsidRPr="002770E1">
        <w:t>a</w:t>
      </w:r>
      <w:r w:rsidR="00E24065" w:rsidRPr="002770E1">
        <w:t xml:space="preserve"> </w:t>
      </w:r>
      <w:r w:rsidRPr="002770E1">
        <w:t>settlement</w:t>
      </w:r>
      <w:r w:rsidR="00E24065" w:rsidRPr="002770E1">
        <w:t xml:space="preserve"> </w:t>
      </w:r>
      <w:r w:rsidRPr="002770E1">
        <w:t>policy</w:t>
      </w:r>
      <w:r w:rsidR="00E24065" w:rsidRPr="002770E1">
        <w:t xml:space="preserve"> </w:t>
      </w:r>
      <w:r w:rsidRPr="002770E1">
        <w:t>whereby</w:t>
      </w:r>
      <w:r w:rsidR="00E24065" w:rsidRPr="002770E1">
        <w:t xml:space="preserve"> </w:t>
      </w:r>
      <w:r w:rsidRPr="002770E1">
        <w:t>people</w:t>
      </w:r>
      <w:r w:rsidR="00E24065" w:rsidRPr="002770E1">
        <w:t xml:space="preserve"> </w:t>
      </w:r>
      <w:r w:rsidRPr="002770E1">
        <w:t>are</w:t>
      </w:r>
      <w:r w:rsidR="00E24065" w:rsidRPr="002770E1">
        <w:t xml:space="preserve"> </w:t>
      </w:r>
      <w:r w:rsidRPr="002770E1">
        <w:t>advised</w:t>
      </w:r>
      <w:r w:rsidR="00E24065" w:rsidRPr="002770E1">
        <w:t xml:space="preserve"> </w:t>
      </w:r>
      <w:r w:rsidRPr="002770E1">
        <w:t>and</w:t>
      </w:r>
      <w:r w:rsidR="00E24065" w:rsidRPr="002770E1">
        <w:t xml:space="preserve"> </w:t>
      </w:r>
      <w:r w:rsidRPr="002770E1">
        <w:t>helped</w:t>
      </w:r>
      <w:r w:rsidR="00E24065" w:rsidRPr="002770E1">
        <w:t xml:space="preserve"> </w:t>
      </w:r>
      <w:r w:rsidRPr="002770E1">
        <w:t>to</w:t>
      </w:r>
      <w:r w:rsidR="00E24065" w:rsidRPr="002770E1">
        <w:t xml:space="preserve"> </w:t>
      </w:r>
      <w:r w:rsidRPr="002770E1">
        <w:t>stay</w:t>
      </w:r>
      <w:r w:rsidR="00E24065" w:rsidRPr="002770E1">
        <w:t xml:space="preserve"> </w:t>
      </w:r>
      <w:r w:rsidRPr="002770E1">
        <w:t>in</w:t>
      </w:r>
      <w:r w:rsidR="00E24065" w:rsidRPr="002770E1">
        <w:t xml:space="preserve"> </w:t>
      </w:r>
      <w:r w:rsidRPr="002770E1">
        <w:t>agglomerations</w:t>
      </w:r>
      <w:r w:rsidR="00E24065" w:rsidRPr="002770E1">
        <w:t xml:space="preserve"> </w:t>
      </w:r>
      <w:r w:rsidRPr="002770E1">
        <w:t>was</w:t>
      </w:r>
      <w:r w:rsidR="00E24065" w:rsidRPr="002770E1">
        <w:t xml:space="preserve"> </w:t>
      </w:r>
      <w:r w:rsidRPr="002770E1">
        <w:t>adopted</w:t>
      </w:r>
      <w:r w:rsidR="00E24065" w:rsidRPr="002770E1">
        <w:t xml:space="preserve"> </w:t>
      </w:r>
      <w:r w:rsidRPr="002770E1">
        <w:t>in</w:t>
      </w:r>
      <w:r w:rsidR="00E24065" w:rsidRPr="002770E1">
        <w:t xml:space="preserve"> </w:t>
      </w:r>
      <w:r w:rsidRPr="002770E1">
        <w:t>line</w:t>
      </w:r>
      <w:r w:rsidR="00E24065" w:rsidRPr="002770E1">
        <w:t xml:space="preserve"> </w:t>
      </w:r>
      <w:r w:rsidRPr="002770E1">
        <w:t>to</w:t>
      </w:r>
      <w:r w:rsidR="00E24065" w:rsidRPr="002770E1">
        <w:t xml:space="preserve"> </w:t>
      </w:r>
      <w:r w:rsidRPr="002770E1">
        <w:t>save</w:t>
      </w:r>
      <w:r w:rsidR="00E24065" w:rsidRPr="002770E1">
        <w:t xml:space="preserve"> </w:t>
      </w:r>
      <w:r w:rsidRPr="002770E1">
        <w:t>land,</w:t>
      </w:r>
      <w:r w:rsidR="00E24065" w:rsidRPr="002770E1">
        <w:t xml:space="preserve"> </w:t>
      </w:r>
      <w:r w:rsidRPr="002770E1">
        <w:t>space</w:t>
      </w:r>
      <w:r w:rsidR="00E24065" w:rsidRPr="002770E1">
        <w:t xml:space="preserve"> </w:t>
      </w:r>
      <w:r w:rsidRPr="002770E1">
        <w:t>and</w:t>
      </w:r>
      <w:r w:rsidR="00E24065" w:rsidRPr="002770E1">
        <w:t xml:space="preserve"> </w:t>
      </w:r>
      <w:r w:rsidRPr="002770E1">
        <w:t>facilitate</w:t>
      </w:r>
      <w:r w:rsidR="00E24065" w:rsidRPr="002770E1">
        <w:t xml:space="preserve"> </w:t>
      </w:r>
      <w:r w:rsidRPr="002770E1">
        <w:t>easy</w:t>
      </w:r>
      <w:r w:rsidR="00E24065" w:rsidRPr="002770E1">
        <w:t xml:space="preserve"> </w:t>
      </w:r>
      <w:r w:rsidRPr="002770E1">
        <w:t>access</w:t>
      </w:r>
      <w:r w:rsidR="00E24065" w:rsidRPr="002770E1">
        <w:t xml:space="preserve"> </w:t>
      </w:r>
      <w:r w:rsidRPr="002770E1">
        <w:t>of</w:t>
      </w:r>
      <w:r w:rsidR="00E24065" w:rsidRPr="002770E1">
        <w:t xml:space="preserve"> </w:t>
      </w:r>
      <w:r w:rsidRPr="002770E1">
        <w:t>developmental</w:t>
      </w:r>
      <w:r w:rsidR="00E24065" w:rsidRPr="002770E1">
        <w:t xml:space="preserve"> </w:t>
      </w:r>
      <w:r w:rsidRPr="002770E1">
        <w:t>programs.</w:t>
      </w:r>
      <w:r w:rsidR="00E24065" w:rsidRPr="002770E1">
        <w:t xml:space="preserve"> </w:t>
      </w:r>
      <w:r w:rsidRPr="002770E1">
        <w:t>Secondly,</w:t>
      </w:r>
      <w:r w:rsidR="00E24065" w:rsidRPr="002770E1">
        <w:t xml:space="preserve"> </w:t>
      </w:r>
      <w:r w:rsidRPr="002770E1">
        <w:t>expropriation</w:t>
      </w:r>
      <w:r w:rsidR="00E24065" w:rsidRPr="002770E1">
        <w:t xml:space="preserve"> </w:t>
      </w:r>
      <w:r w:rsidRPr="002770E1">
        <w:t>process</w:t>
      </w:r>
      <w:r w:rsidR="00E24065" w:rsidRPr="002770E1">
        <w:t xml:space="preserve"> </w:t>
      </w:r>
      <w:r w:rsidRPr="002770E1">
        <w:t>where</w:t>
      </w:r>
      <w:r w:rsidR="00E24065" w:rsidRPr="002770E1">
        <w:t xml:space="preserve"> </w:t>
      </w:r>
      <w:r w:rsidRPr="002770E1">
        <w:t>people</w:t>
      </w:r>
      <w:r w:rsidR="00E24065" w:rsidRPr="002770E1">
        <w:t xml:space="preserve"> </w:t>
      </w:r>
      <w:r w:rsidRPr="002770E1">
        <w:t>have</w:t>
      </w:r>
      <w:r w:rsidR="00E24065" w:rsidRPr="002770E1">
        <w:t xml:space="preserve"> </w:t>
      </w:r>
      <w:r w:rsidRPr="002770E1">
        <w:t>been</w:t>
      </w:r>
      <w:r w:rsidR="00E24065" w:rsidRPr="002770E1">
        <w:t xml:space="preserve"> </w:t>
      </w:r>
      <w:r w:rsidRPr="002770E1">
        <w:t>relocated</w:t>
      </w:r>
      <w:r w:rsidR="00E24065" w:rsidRPr="002770E1">
        <w:t xml:space="preserve"> </w:t>
      </w:r>
      <w:r w:rsidRPr="002770E1">
        <w:t>mainly</w:t>
      </w:r>
      <w:r w:rsidR="00E24065" w:rsidRPr="002770E1">
        <w:t xml:space="preserve"> </w:t>
      </w:r>
      <w:r w:rsidRPr="002770E1">
        <w:t>for</w:t>
      </w:r>
      <w:r w:rsidR="00E24065" w:rsidRPr="002770E1">
        <w:t xml:space="preserve"> </w:t>
      </w:r>
      <w:r w:rsidRPr="002770E1">
        <w:t>reasons</w:t>
      </w:r>
      <w:r w:rsidR="00E24065" w:rsidRPr="002770E1">
        <w:t xml:space="preserve"> </w:t>
      </w:r>
      <w:r w:rsidRPr="002770E1">
        <w:t>of</w:t>
      </w:r>
      <w:r w:rsidR="00E24065" w:rsidRPr="002770E1">
        <w:t xml:space="preserve"> </w:t>
      </w:r>
      <w:r w:rsidRPr="002770E1">
        <w:t>public</w:t>
      </w:r>
      <w:r w:rsidR="00E24065" w:rsidRPr="002770E1">
        <w:t xml:space="preserve"> </w:t>
      </w:r>
      <w:r w:rsidRPr="002770E1">
        <w:t>utility</w:t>
      </w:r>
      <w:r w:rsidR="00E24065" w:rsidRPr="002770E1">
        <w:t xml:space="preserve"> </w:t>
      </w:r>
      <w:r w:rsidRPr="002770E1">
        <w:t>have</w:t>
      </w:r>
      <w:r w:rsidR="00E24065" w:rsidRPr="002770E1">
        <w:t xml:space="preserve"> </w:t>
      </w:r>
      <w:r w:rsidRPr="002770E1">
        <w:t>also</w:t>
      </w:r>
      <w:r w:rsidR="00E24065" w:rsidRPr="002770E1">
        <w:t xml:space="preserve"> </w:t>
      </w:r>
      <w:r w:rsidRPr="002770E1">
        <w:t>been</w:t>
      </w:r>
      <w:r w:rsidR="00E24065" w:rsidRPr="002770E1">
        <w:t xml:space="preserve"> </w:t>
      </w:r>
      <w:r w:rsidRPr="002770E1">
        <w:t>confused</w:t>
      </w:r>
      <w:r w:rsidR="00E24065" w:rsidRPr="002770E1">
        <w:t xml:space="preserve"> </w:t>
      </w:r>
      <w:r w:rsidRPr="002770E1">
        <w:t>with</w:t>
      </w:r>
      <w:r w:rsidR="00E24065" w:rsidRPr="002770E1">
        <w:t xml:space="preserve"> </w:t>
      </w:r>
      <w:r w:rsidRPr="002770E1">
        <w:t>forced</w:t>
      </w:r>
      <w:r w:rsidR="00E24065" w:rsidRPr="002770E1">
        <w:t xml:space="preserve"> </w:t>
      </w:r>
      <w:r w:rsidRPr="002770E1">
        <w:t>settlement.</w:t>
      </w:r>
      <w:r w:rsidR="00E24065" w:rsidRPr="002770E1">
        <w:t xml:space="preserve"> </w:t>
      </w:r>
    </w:p>
    <w:p w:rsidR="00951BC8" w:rsidRPr="002770E1" w:rsidRDefault="00951BC8" w:rsidP="002770E1">
      <w:pPr>
        <w:pStyle w:val="SingleTxtG"/>
      </w:pPr>
      <w:r w:rsidRPr="002770E1">
        <w:t>85.</w:t>
      </w:r>
      <w:r w:rsidRPr="002770E1">
        <w:tab/>
        <w:t>It</w:t>
      </w:r>
      <w:r w:rsidR="00E24065" w:rsidRPr="002770E1">
        <w:t xml:space="preserve"> </w:t>
      </w:r>
      <w:r w:rsidRPr="002770E1">
        <w:t>is</w:t>
      </w:r>
      <w:r w:rsidR="00E24065" w:rsidRPr="002770E1">
        <w:t xml:space="preserve"> </w:t>
      </w:r>
      <w:r w:rsidRPr="002770E1">
        <w:t>noted</w:t>
      </w:r>
      <w:r w:rsidR="00E24065" w:rsidRPr="002770E1">
        <w:t xml:space="preserve"> </w:t>
      </w:r>
      <w:r w:rsidRPr="002770E1">
        <w:t>that</w:t>
      </w:r>
      <w:r w:rsidR="00E24065" w:rsidRPr="002770E1">
        <w:t xml:space="preserve"> </w:t>
      </w:r>
      <w:r w:rsidRPr="002770E1">
        <w:t>the</w:t>
      </w:r>
      <w:r w:rsidR="00E24065" w:rsidRPr="002770E1">
        <w:t xml:space="preserve"> </w:t>
      </w:r>
      <w:r w:rsidRPr="002770E1">
        <w:t>above</w:t>
      </w:r>
      <w:r w:rsidR="00E24065" w:rsidRPr="002770E1">
        <w:t xml:space="preserve"> </w:t>
      </w:r>
      <w:r w:rsidRPr="002770E1">
        <w:t>scenarios</w:t>
      </w:r>
      <w:r w:rsidR="00E24065" w:rsidRPr="002770E1">
        <w:t xml:space="preserve"> </w:t>
      </w:r>
      <w:r w:rsidRPr="002770E1">
        <w:t>are</w:t>
      </w:r>
      <w:r w:rsidR="00E24065" w:rsidRPr="002770E1">
        <w:t xml:space="preserve"> </w:t>
      </w:r>
      <w:r w:rsidRPr="002770E1">
        <w:t>all</w:t>
      </w:r>
      <w:r w:rsidR="00E24065" w:rsidRPr="002770E1">
        <w:t xml:space="preserve"> </w:t>
      </w:r>
      <w:r w:rsidRPr="002770E1">
        <w:t>legally</w:t>
      </w:r>
      <w:r w:rsidR="00E24065" w:rsidRPr="002770E1">
        <w:t xml:space="preserve"> </w:t>
      </w:r>
      <w:r w:rsidRPr="002770E1">
        <w:t>established</w:t>
      </w:r>
      <w:r w:rsidR="00E24065" w:rsidRPr="002770E1">
        <w:t xml:space="preserve"> </w:t>
      </w:r>
      <w:r w:rsidRPr="002770E1">
        <w:t>practices</w:t>
      </w:r>
      <w:r w:rsidR="00E24065" w:rsidRPr="002770E1">
        <w:t xml:space="preserve"> </w:t>
      </w:r>
      <w:r w:rsidRPr="002770E1">
        <w:t>with</w:t>
      </w:r>
      <w:r w:rsidR="00E24065" w:rsidRPr="002770E1">
        <w:t xml:space="preserve"> </w:t>
      </w:r>
      <w:r w:rsidRPr="002770E1">
        <w:t>no</w:t>
      </w:r>
      <w:r w:rsidR="00E24065" w:rsidRPr="002770E1">
        <w:t xml:space="preserve"> </w:t>
      </w:r>
      <w:r w:rsidRPr="002770E1">
        <w:t>intent</w:t>
      </w:r>
      <w:r w:rsidR="00E24065" w:rsidRPr="002770E1">
        <w:t xml:space="preserve"> </w:t>
      </w:r>
      <w:r w:rsidRPr="002770E1">
        <w:t>or</w:t>
      </w:r>
      <w:r w:rsidR="00E24065" w:rsidRPr="002770E1">
        <w:t xml:space="preserve"> </w:t>
      </w:r>
      <w:r w:rsidRPr="002770E1">
        <w:t>likelihood</w:t>
      </w:r>
      <w:r w:rsidR="00E24065" w:rsidRPr="002770E1">
        <w:t xml:space="preserve"> </w:t>
      </w:r>
      <w:r w:rsidRPr="002770E1">
        <w:t>of</w:t>
      </w:r>
      <w:r w:rsidR="00E24065" w:rsidRPr="002770E1">
        <w:t xml:space="preserve"> </w:t>
      </w:r>
      <w:r w:rsidRPr="002770E1">
        <w:t>whatsoever</w:t>
      </w:r>
      <w:r w:rsidR="00E24065" w:rsidRPr="002770E1">
        <w:t xml:space="preserve"> </w:t>
      </w:r>
      <w:r w:rsidRPr="002770E1">
        <w:t>to</w:t>
      </w:r>
      <w:r w:rsidR="00E24065" w:rsidRPr="002770E1">
        <w:t xml:space="preserve"> </w:t>
      </w:r>
      <w:r w:rsidRPr="002770E1">
        <w:t>cause</w:t>
      </w:r>
      <w:r w:rsidR="00E24065" w:rsidRPr="002770E1">
        <w:t xml:space="preserve"> </w:t>
      </w:r>
      <w:r w:rsidRPr="002770E1">
        <w:t>suffering</w:t>
      </w:r>
      <w:r w:rsidR="00E24065" w:rsidRPr="002770E1">
        <w:t xml:space="preserve"> </w:t>
      </w:r>
      <w:r w:rsidRPr="002770E1">
        <w:t>or</w:t>
      </w:r>
      <w:r w:rsidR="00E24065" w:rsidRPr="002770E1">
        <w:t xml:space="preserve"> </w:t>
      </w:r>
      <w:r w:rsidRPr="002770E1">
        <w:t>prejudice</w:t>
      </w:r>
      <w:r w:rsidR="00E24065" w:rsidRPr="002770E1">
        <w:t xml:space="preserve"> </w:t>
      </w:r>
      <w:r w:rsidRPr="002770E1">
        <w:t>to</w:t>
      </w:r>
      <w:r w:rsidR="00E24065" w:rsidRPr="002770E1">
        <w:t xml:space="preserve"> </w:t>
      </w:r>
      <w:r w:rsidRPr="002770E1">
        <w:t>one</w:t>
      </w:r>
      <w:r w:rsidR="00E24065" w:rsidRPr="002770E1">
        <w:t xml:space="preserve"> </w:t>
      </w:r>
      <w:r w:rsidRPr="002770E1">
        <w:t>group</w:t>
      </w:r>
      <w:r w:rsidR="00E24065" w:rsidRPr="002770E1">
        <w:t xml:space="preserve"> </w:t>
      </w:r>
      <w:r w:rsidRPr="002770E1">
        <w:t>at</w:t>
      </w:r>
      <w:r w:rsidR="00E24065" w:rsidRPr="002770E1">
        <w:t xml:space="preserve"> </w:t>
      </w:r>
      <w:r w:rsidRPr="002770E1">
        <w:t>the</w:t>
      </w:r>
      <w:r w:rsidR="00E24065" w:rsidRPr="002770E1">
        <w:t xml:space="preserve"> </w:t>
      </w:r>
      <w:r w:rsidRPr="002770E1">
        <w:t>expense</w:t>
      </w:r>
      <w:r w:rsidR="00E24065" w:rsidRPr="002770E1">
        <w:t xml:space="preserve"> </w:t>
      </w:r>
      <w:r w:rsidRPr="002770E1">
        <w:t>of</w:t>
      </w:r>
      <w:r w:rsidR="00E24065" w:rsidRPr="002770E1">
        <w:t xml:space="preserve"> </w:t>
      </w:r>
      <w:r w:rsidRPr="002770E1">
        <w:t>the</w:t>
      </w:r>
      <w:r w:rsidR="00E24065" w:rsidRPr="002770E1">
        <w:t xml:space="preserve"> </w:t>
      </w:r>
      <w:r w:rsidRPr="002770E1">
        <w:t>other</w:t>
      </w:r>
      <w:r w:rsidR="00B84C80">
        <w:t>.</w:t>
      </w:r>
      <w:r w:rsidR="00B84C80">
        <w:rPr>
          <w:rStyle w:val="FootnoteReference"/>
        </w:rPr>
        <w:footnoteReference w:id="38"/>
      </w:r>
      <w:r w:rsidR="00E24065" w:rsidRPr="002770E1">
        <w:t xml:space="preserve"> </w:t>
      </w:r>
      <w:r w:rsidRPr="002770E1">
        <w:t>Besides,</w:t>
      </w:r>
      <w:r w:rsidR="00E24065" w:rsidRPr="002770E1">
        <w:t xml:space="preserve"> </w:t>
      </w:r>
      <w:r w:rsidRPr="002770E1">
        <w:t>agglomeration</w:t>
      </w:r>
      <w:r w:rsidR="00E24065" w:rsidRPr="002770E1">
        <w:t xml:space="preserve"> </w:t>
      </w:r>
      <w:r w:rsidRPr="002770E1">
        <w:t>or</w:t>
      </w:r>
      <w:r w:rsidR="00E24065" w:rsidRPr="002770E1">
        <w:t xml:space="preserve"> </w:t>
      </w:r>
      <w:r w:rsidRPr="00FA3C99">
        <w:rPr>
          <w:i/>
        </w:rPr>
        <w:t>Imidugudu</w:t>
      </w:r>
      <w:r w:rsidR="00E24065" w:rsidRPr="002770E1">
        <w:t xml:space="preserve"> </w:t>
      </w:r>
      <w:r w:rsidRPr="002770E1">
        <w:t>settlement</w:t>
      </w:r>
      <w:r w:rsidR="00E24065" w:rsidRPr="002770E1">
        <w:t xml:space="preserve"> </w:t>
      </w:r>
      <w:r w:rsidRPr="002770E1">
        <w:t>as</w:t>
      </w:r>
      <w:r w:rsidR="00E24065" w:rsidRPr="002770E1">
        <w:t xml:space="preserve"> </w:t>
      </w:r>
      <w:r w:rsidRPr="002770E1">
        <w:t>popularly</w:t>
      </w:r>
      <w:r w:rsidR="00E24065" w:rsidRPr="002770E1">
        <w:t xml:space="preserve"> </w:t>
      </w:r>
      <w:r w:rsidRPr="002770E1">
        <w:t>known</w:t>
      </w:r>
      <w:r w:rsidR="00E24065" w:rsidRPr="002770E1">
        <w:t xml:space="preserve"> </w:t>
      </w:r>
      <w:r w:rsidRPr="002770E1">
        <w:t>in</w:t>
      </w:r>
      <w:r w:rsidR="00E24065" w:rsidRPr="002770E1">
        <w:t xml:space="preserve"> </w:t>
      </w:r>
      <w:r w:rsidRPr="002770E1">
        <w:t>kinyarwanda</w:t>
      </w:r>
      <w:r w:rsidR="00E24065" w:rsidRPr="002770E1">
        <w:t xml:space="preserve"> </w:t>
      </w:r>
      <w:r w:rsidRPr="002770E1">
        <w:t>and</w:t>
      </w:r>
      <w:r w:rsidR="00E24065" w:rsidRPr="002770E1">
        <w:t xml:space="preserve"> </w:t>
      </w:r>
      <w:r w:rsidRPr="002770E1">
        <w:t>expropriation</w:t>
      </w:r>
      <w:r w:rsidR="00E24065" w:rsidRPr="002770E1">
        <w:t xml:space="preserve"> </w:t>
      </w:r>
      <w:r w:rsidRPr="002770E1">
        <w:t>are</w:t>
      </w:r>
      <w:r w:rsidR="00E24065" w:rsidRPr="002770E1">
        <w:t xml:space="preserve"> </w:t>
      </w:r>
      <w:r w:rsidRPr="002770E1">
        <w:t>general</w:t>
      </w:r>
      <w:r w:rsidR="00E24065" w:rsidRPr="002770E1">
        <w:t xml:space="preserve"> </w:t>
      </w:r>
      <w:r w:rsidRPr="002770E1">
        <w:t>policy</w:t>
      </w:r>
      <w:r w:rsidR="00E24065" w:rsidRPr="002770E1">
        <w:t xml:space="preserve"> </w:t>
      </w:r>
      <w:r w:rsidRPr="002770E1">
        <w:t>operated</w:t>
      </w:r>
      <w:r w:rsidR="00E24065" w:rsidRPr="002770E1">
        <w:t xml:space="preserve"> </w:t>
      </w:r>
      <w:r w:rsidRPr="002770E1">
        <w:t>for</w:t>
      </w:r>
      <w:r w:rsidR="00E24065" w:rsidRPr="002770E1">
        <w:t xml:space="preserve"> </w:t>
      </w:r>
      <w:r w:rsidRPr="002770E1">
        <w:t>public</w:t>
      </w:r>
      <w:r w:rsidR="00E24065" w:rsidRPr="002770E1">
        <w:t xml:space="preserve"> </w:t>
      </w:r>
      <w:r w:rsidRPr="002770E1">
        <w:t>interest.</w:t>
      </w:r>
      <w:r w:rsidR="00E24065" w:rsidRPr="002770E1">
        <w:t xml:space="preserve"> </w:t>
      </w:r>
      <w:r w:rsidRPr="002770E1">
        <w:t>They</w:t>
      </w:r>
      <w:r w:rsidR="00E24065" w:rsidRPr="002770E1">
        <w:t xml:space="preserve"> </w:t>
      </w:r>
      <w:r w:rsidRPr="002770E1">
        <w:t>are</w:t>
      </w:r>
      <w:r w:rsidR="00E24065" w:rsidRPr="002770E1">
        <w:t xml:space="preserve"> </w:t>
      </w:r>
      <w:r w:rsidRPr="002770E1">
        <w:t>never</w:t>
      </w:r>
      <w:r w:rsidR="00E24065" w:rsidRPr="002770E1">
        <w:t xml:space="preserve"> </w:t>
      </w:r>
      <w:r w:rsidRPr="002770E1">
        <w:t>used</w:t>
      </w:r>
      <w:r w:rsidR="00E24065" w:rsidRPr="002770E1">
        <w:t xml:space="preserve"> </w:t>
      </w:r>
      <w:r w:rsidRPr="002770E1">
        <w:t>for</w:t>
      </w:r>
      <w:r w:rsidR="00E24065" w:rsidRPr="002770E1">
        <w:t xml:space="preserve"> </w:t>
      </w:r>
      <w:r w:rsidRPr="002770E1">
        <w:t>discriminatory</w:t>
      </w:r>
      <w:r w:rsidR="00E24065" w:rsidRPr="002770E1">
        <w:t xml:space="preserve"> </w:t>
      </w:r>
      <w:r w:rsidRPr="002770E1">
        <w:t>reasons</w:t>
      </w:r>
      <w:r w:rsidR="00E24065" w:rsidRPr="002770E1">
        <w:t xml:space="preserve"> </w:t>
      </w:r>
      <w:r w:rsidRPr="002770E1">
        <w:t>but</w:t>
      </w:r>
      <w:r w:rsidR="00E24065" w:rsidRPr="002770E1">
        <w:t xml:space="preserve"> </w:t>
      </w:r>
      <w:r w:rsidRPr="002770E1">
        <w:t>rather</w:t>
      </w:r>
      <w:r w:rsidR="00E24065" w:rsidRPr="002770E1">
        <w:t xml:space="preserve"> </w:t>
      </w:r>
      <w:r w:rsidRPr="002770E1">
        <w:t>they</w:t>
      </w:r>
      <w:r w:rsidR="00E24065" w:rsidRPr="002770E1">
        <w:t xml:space="preserve"> </w:t>
      </w:r>
      <w:r w:rsidRPr="002770E1">
        <w:t>are</w:t>
      </w:r>
      <w:r w:rsidR="00E24065" w:rsidRPr="002770E1">
        <w:t xml:space="preserve"> </w:t>
      </w:r>
      <w:r w:rsidRPr="002770E1">
        <w:t>simply</w:t>
      </w:r>
      <w:r w:rsidR="00E24065" w:rsidRPr="002770E1">
        <w:t xml:space="preserve"> </w:t>
      </w:r>
      <w:r w:rsidRPr="002770E1">
        <w:t>implemented</w:t>
      </w:r>
      <w:r w:rsidR="00E24065" w:rsidRPr="002770E1">
        <w:t xml:space="preserve"> </w:t>
      </w:r>
      <w:r w:rsidRPr="002770E1">
        <w:t>for</w:t>
      </w:r>
      <w:r w:rsidR="00E24065" w:rsidRPr="002770E1">
        <w:t xml:space="preserve"> </w:t>
      </w:r>
      <w:r w:rsidRPr="002770E1">
        <w:t>common</w:t>
      </w:r>
      <w:r w:rsidR="00E24065" w:rsidRPr="002770E1">
        <w:t xml:space="preserve"> </w:t>
      </w:r>
      <w:r w:rsidRPr="002770E1">
        <w:t>interests.</w:t>
      </w:r>
      <w:r w:rsidR="00E24065" w:rsidRPr="002770E1">
        <w:t xml:space="preserve"> </w:t>
      </w:r>
    </w:p>
    <w:p w:rsidR="00951BC8" w:rsidRPr="002770E1" w:rsidRDefault="00951BC8" w:rsidP="00B84C80">
      <w:pPr>
        <w:pStyle w:val="H1G"/>
      </w:pPr>
      <w:bookmarkStart w:id="155" w:name="_Toc233624943"/>
      <w:bookmarkStart w:id="156" w:name="_Toc233625588"/>
      <w:bookmarkStart w:id="157" w:name="_Toc233625939"/>
      <w:bookmarkStart w:id="158" w:name="_Toc234236144"/>
      <w:bookmarkStart w:id="159" w:name="_Toc234236719"/>
      <w:bookmarkStart w:id="160" w:name="_Toc234237488"/>
      <w:bookmarkStart w:id="161" w:name="_Toc234237927"/>
      <w:r w:rsidRPr="002770E1">
        <w:tab/>
        <w:t>G.</w:t>
      </w:r>
      <w:r w:rsidRPr="002770E1">
        <w:tab/>
        <w:t>Release</w:t>
      </w:r>
      <w:r w:rsidR="00E24065" w:rsidRPr="002770E1">
        <w:t xml:space="preserve"> </w:t>
      </w:r>
      <w:r w:rsidRPr="002770E1">
        <w:t>and</w:t>
      </w:r>
      <w:r w:rsidR="00E24065" w:rsidRPr="002770E1">
        <w:t xml:space="preserve"> </w:t>
      </w:r>
      <w:r w:rsidRPr="002770E1">
        <w:t>reintegration</w:t>
      </w:r>
      <w:r w:rsidR="00E24065" w:rsidRPr="002770E1">
        <w:t xml:space="preserve"> </w:t>
      </w:r>
      <w:r w:rsidRPr="002770E1">
        <w:t>of</w:t>
      </w:r>
      <w:r w:rsidR="00E24065" w:rsidRPr="002770E1">
        <w:t xml:space="preserve"> </w:t>
      </w:r>
      <w:r w:rsidRPr="002770E1">
        <w:t>children</w:t>
      </w:r>
      <w:bookmarkEnd w:id="155"/>
      <w:bookmarkEnd w:id="156"/>
      <w:bookmarkEnd w:id="157"/>
      <w:bookmarkEnd w:id="158"/>
      <w:bookmarkEnd w:id="159"/>
      <w:bookmarkEnd w:id="160"/>
      <w:bookmarkEnd w:id="161"/>
      <w:r w:rsidR="00E24065" w:rsidRPr="002770E1">
        <w:t xml:space="preserve"> </w:t>
      </w:r>
    </w:p>
    <w:p w:rsidR="00951BC8" w:rsidRPr="002770E1" w:rsidRDefault="00951BC8" w:rsidP="002770E1">
      <w:pPr>
        <w:pStyle w:val="SingleTxtG"/>
      </w:pPr>
      <w:r w:rsidRPr="002770E1">
        <w:t>86.</w:t>
      </w:r>
      <w:r w:rsidRPr="002770E1">
        <w:tab/>
        <w:t>The</w:t>
      </w:r>
      <w:r w:rsidR="00E24065" w:rsidRPr="002770E1">
        <w:t xml:space="preserve"> </w:t>
      </w:r>
      <w:r w:rsidRPr="002770E1">
        <w:t>Committee</w:t>
      </w:r>
      <w:r w:rsidR="00E24065" w:rsidRPr="002770E1">
        <w:t xml:space="preserve"> </w:t>
      </w:r>
      <w:r w:rsidRPr="002770E1">
        <w:t>on</w:t>
      </w:r>
      <w:r w:rsidR="00E24065" w:rsidRPr="002770E1">
        <w:t xml:space="preserve"> </w:t>
      </w:r>
      <w:r w:rsidRPr="002770E1">
        <w:t>the</w:t>
      </w:r>
      <w:r w:rsidR="00E24065" w:rsidRPr="002770E1">
        <w:t xml:space="preserve"> </w:t>
      </w:r>
      <w:r w:rsidRPr="002770E1">
        <w:t>Elimination</w:t>
      </w:r>
      <w:r w:rsidR="00E24065" w:rsidRPr="002770E1">
        <w:t xml:space="preserve"> </w:t>
      </w:r>
      <w:r w:rsidRPr="002770E1">
        <w:t>of</w:t>
      </w:r>
      <w:r w:rsidR="00E24065" w:rsidRPr="002770E1">
        <w:t xml:space="preserve"> </w:t>
      </w:r>
      <w:r w:rsidRPr="002770E1">
        <w:t>Racial</w:t>
      </w:r>
      <w:r w:rsidR="00E24065" w:rsidRPr="002770E1">
        <w:t xml:space="preserve"> </w:t>
      </w:r>
      <w:r w:rsidRPr="002770E1">
        <w:t>Discrimination</w:t>
      </w:r>
      <w:r w:rsidR="00E24065" w:rsidRPr="002770E1">
        <w:t xml:space="preserve"> </w:t>
      </w:r>
      <w:r w:rsidRPr="002770E1">
        <w:t>expressed</w:t>
      </w:r>
      <w:r w:rsidR="00E24065" w:rsidRPr="002770E1">
        <w:t xml:space="preserve"> </w:t>
      </w:r>
      <w:r w:rsidRPr="002770E1">
        <w:t>concern</w:t>
      </w:r>
      <w:r w:rsidR="00E24065" w:rsidRPr="002770E1">
        <w:t xml:space="preserve"> </w:t>
      </w:r>
      <w:r w:rsidRPr="002770E1">
        <w:t>about</w:t>
      </w:r>
      <w:r w:rsidR="00E24065" w:rsidRPr="002770E1">
        <w:t xml:space="preserve"> </w:t>
      </w:r>
      <w:r w:rsidRPr="002770E1">
        <w:t>children</w:t>
      </w:r>
      <w:r w:rsidR="00E24065" w:rsidRPr="002770E1">
        <w:t xml:space="preserve"> </w:t>
      </w:r>
      <w:r w:rsidRPr="002770E1">
        <w:t>who</w:t>
      </w:r>
      <w:r w:rsidR="00E24065" w:rsidRPr="002770E1">
        <w:t xml:space="preserve"> </w:t>
      </w:r>
      <w:r w:rsidRPr="002770E1">
        <w:t>are</w:t>
      </w:r>
      <w:r w:rsidR="00E24065" w:rsidRPr="002770E1">
        <w:t xml:space="preserve"> </w:t>
      </w:r>
      <w:r w:rsidRPr="002770E1">
        <w:t>still</w:t>
      </w:r>
      <w:r w:rsidR="00E24065" w:rsidRPr="002770E1">
        <w:t xml:space="preserve"> </w:t>
      </w:r>
      <w:r w:rsidRPr="002770E1">
        <w:t>under</w:t>
      </w:r>
      <w:r w:rsidR="00E24065" w:rsidRPr="002770E1">
        <w:t xml:space="preserve"> </w:t>
      </w:r>
      <w:r w:rsidRPr="002770E1">
        <w:t>detention</w:t>
      </w:r>
      <w:r w:rsidR="00E24065" w:rsidRPr="002770E1">
        <w:t xml:space="preserve"> </w:t>
      </w:r>
      <w:r w:rsidRPr="002770E1">
        <w:t>and</w:t>
      </w:r>
      <w:r w:rsidR="00E24065" w:rsidRPr="002770E1">
        <w:t xml:space="preserve"> </w:t>
      </w:r>
      <w:r w:rsidRPr="002770E1">
        <w:t>recommended</w:t>
      </w:r>
      <w:r w:rsidR="00E24065" w:rsidRPr="002770E1">
        <w:t xml:space="preserve"> </w:t>
      </w:r>
      <w:r w:rsidRPr="002770E1">
        <w:t>that</w:t>
      </w:r>
      <w:r w:rsidR="00E24065" w:rsidRPr="002770E1">
        <w:t xml:space="preserve"> </w:t>
      </w:r>
      <w:r w:rsidRPr="002770E1">
        <w:t>they</w:t>
      </w:r>
      <w:r w:rsidR="00E24065" w:rsidRPr="002770E1">
        <w:t xml:space="preserve"> </w:t>
      </w:r>
      <w:r w:rsidRPr="002770E1">
        <w:t>be</w:t>
      </w:r>
      <w:r w:rsidR="00E24065" w:rsidRPr="002770E1">
        <w:t xml:space="preserve"> </w:t>
      </w:r>
      <w:r w:rsidRPr="002770E1">
        <w:t>reintegrated</w:t>
      </w:r>
      <w:r w:rsidR="00E24065" w:rsidRPr="002770E1">
        <w:t xml:space="preserve"> </w:t>
      </w:r>
      <w:r w:rsidRPr="002770E1">
        <w:t>as</w:t>
      </w:r>
      <w:r w:rsidR="00E24065" w:rsidRPr="002770E1">
        <w:t xml:space="preserve"> </w:t>
      </w:r>
      <w:r w:rsidRPr="002770E1">
        <w:t>soon</w:t>
      </w:r>
      <w:r w:rsidR="00E24065" w:rsidRPr="002770E1">
        <w:t xml:space="preserve"> </w:t>
      </w:r>
      <w:r w:rsidRPr="002770E1">
        <w:t>as</w:t>
      </w:r>
      <w:r w:rsidR="00E24065" w:rsidRPr="002770E1">
        <w:t xml:space="preserve"> </w:t>
      </w:r>
      <w:r w:rsidRPr="002770E1">
        <w:t>is</w:t>
      </w:r>
      <w:r w:rsidR="00E24065" w:rsidRPr="002770E1">
        <w:t xml:space="preserve"> </w:t>
      </w:r>
      <w:r w:rsidRPr="002770E1">
        <w:t>possible.</w:t>
      </w:r>
      <w:r w:rsidR="00E24065" w:rsidRPr="002770E1">
        <w:t xml:space="preserve"> </w:t>
      </w:r>
    </w:p>
    <w:p w:rsidR="00951BC8" w:rsidRPr="002770E1" w:rsidRDefault="00951BC8" w:rsidP="002770E1">
      <w:pPr>
        <w:pStyle w:val="SingleTxtG"/>
      </w:pPr>
      <w:r w:rsidRPr="002770E1">
        <w:t>87.</w:t>
      </w:r>
      <w:r w:rsidRPr="002770E1">
        <w:tab/>
        <w:t>According</w:t>
      </w:r>
      <w:r w:rsidR="00E24065" w:rsidRPr="002770E1">
        <w:t xml:space="preserve"> </w:t>
      </w:r>
      <w:r w:rsidRPr="002770E1">
        <w:t>to</w:t>
      </w:r>
      <w:r w:rsidR="00E24065" w:rsidRPr="002770E1">
        <w:t xml:space="preserve"> </w:t>
      </w:r>
      <w:r w:rsidRPr="002770E1">
        <w:t>the</w:t>
      </w:r>
      <w:r w:rsidR="00E24065" w:rsidRPr="002770E1">
        <w:t xml:space="preserve"> </w:t>
      </w:r>
      <w:r w:rsidRPr="002770E1">
        <w:t>Rwandan</w:t>
      </w:r>
      <w:r w:rsidR="00E24065" w:rsidRPr="002770E1">
        <w:t xml:space="preserve"> </w:t>
      </w:r>
      <w:r w:rsidRPr="002770E1">
        <w:t>law,</w:t>
      </w:r>
      <w:r w:rsidR="00E24065" w:rsidRPr="002770E1">
        <w:t xml:space="preserve"> </w:t>
      </w:r>
      <w:r w:rsidRPr="002770E1">
        <w:t>children</w:t>
      </w:r>
      <w:r w:rsidR="00E24065" w:rsidRPr="002770E1">
        <w:t xml:space="preserve"> </w:t>
      </w:r>
      <w:r w:rsidRPr="002770E1">
        <w:t>accused</w:t>
      </w:r>
      <w:r w:rsidR="00E24065" w:rsidRPr="002770E1">
        <w:t xml:space="preserve"> </w:t>
      </w:r>
      <w:r w:rsidRPr="002770E1">
        <w:t>of</w:t>
      </w:r>
      <w:r w:rsidR="00E24065" w:rsidRPr="002770E1">
        <w:t xml:space="preserve"> </w:t>
      </w:r>
      <w:r w:rsidRPr="002770E1">
        <w:t>crime</w:t>
      </w:r>
      <w:r w:rsidR="00E24065" w:rsidRPr="002770E1">
        <w:t xml:space="preserve"> </w:t>
      </w:r>
      <w:r w:rsidRPr="002770E1">
        <w:t>are</w:t>
      </w:r>
      <w:r w:rsidR="00E24065" w:rsidRPr="002770E1">
        <w:t xml:space="preserve"> </w:t>
      </w:r>
      <w:r w:rsidRPr="002770E1">
        <w:t>put</w:t>
      </w:r>
      <w:r w:rsidR="00E24065" w:rsidRPr="002770E1">
        <w:t xml:space="preserve"> </w:t>
      </w:r>
      <w:r w:rsidRPr="002770E1">
        <w:t>under</w:t>
      </w:r>
      <w:r w:rsidR="00E24065" w:rsidRPr="002770E1">
        <w:t xml:space="preserve"> </w:t>
      </w:r>
      <w:r w:rsidRPr="002770E1">
        <w:t>two</w:t>
      </w:r>
      <w:r w:rsidR="00E24065" w:rsidRPr="002770E1">
        <w:t xml:space="preserve"> </w:t>
      </w:r>
      <w:r w:rsidRPr="002770E1">
        <w:t>categories.</w:t>
      </w:r>
      <w:r w:rsidR="00E24065" w:rsidRPr="002770E1">
        <w:t xml:space="preserve"> </w:t>
      </w:r>
      <w:r w:rsidRPr="002770E1">
        <w:t>Those</w:t>
      </w:r>
      <w:r w:rsidR="00E24065" w:rsidRPr="002770E1">
        <w:t xml:space="preserve"> </w:t>
      </w:r>
      <w:r w:rsidRPr="002770E1">
        <w:t>under</w:t>
      </w:r>
      <w:r w:rsidR="00E24065" w:rsidRPr="002770E1">
        <w:t xml:space="preserve"> </w:t>
      </w:r>
      <w:r w:rsidRPr="002770E1">
        <w:t>14</w:t>
      </w:r>
      <w:r w:rsidR="00E24065" w:rsidRPr="002770E1">
        <w:t xml:space="preserve"> </w:t>
      </w:r>
      <w:r w:rsidRPr="002770E1">
        <w:t>years</w:t>
      </w:r>
      <w:r w:rsidR="00E24065" w:rsidRPr="002770E1">
        <w:t xml:space="preserve"> </w:t>
      </w:r>
      <w:r w:rsidRPr="002770E1">
        <w:t>and</w:t>
      </w:r>
      <w:r w:rsidR="00E24065" w:rsidRPr="002770E1">
        <w:t xml:space="preserve"> </w:t>
      </w:r>
      <w:r w:rsidRPr="002770E1">
        <w:t>those</w:t>
      </w:r>
      <w:r w:rsidR="00E24065" w:rsidRPr="002770E1">
        <w:t xml:space="preserve"> </w:t>
      </w:r>
      <w:r w:rsidRPr="002770E1">
        <w:t>under</w:t>
      </w:r>
      <w:r w:rsidR="00E24065" w:rsidRPr="002770E1">
        <w:t xml:space="preserve"> </w:t>
      </w:r>
      <w:r w:rsidRPr="002770E1">
        <w:t>18</w:t>
      </w:r>
      <w:r w:rsidR="00E24065" w:rsidRPr="002770E1">
        <w:t xml:space="preserve"> </w:t>
      </w:r>
      <w:r w:rsidRPr="002770E1">
        <w:t>years.</w:t>
      </w:r>
      <w:r w:rsidR="00E24065" w:rsidRPr="002770E1">
        <w:t xml:space="preserve"> </w:t>
      </w:r>
      <w:r w:rsidRPr="002770E1">
        <w:t>On</w:t>
      </w:r>
      <w:r w:rsidR="00E24065" w:rsidRPr="002770E1">
        <w:t xml:space="preserve"> </w:t>
      </w:r>
      <w:r w:rsidRPr="002770E1">
        <w:t>the</w:t>
      </w:r>
      <w:r w:rsidR="00E24065" w:rsidRPr="002770E1">
        <w:t xml:space="preserve"> </w:t>
      </w:r>
      <w:r w:rsidRPr="002770E1">
        <w:t>particular</w:t>
      </w:r>
      <w:r w:rsidR="00E24065" w:rsidRPr="002770E1">
        <w:t xml:space="preserve"> </w:t>
      </w:r>
      <w:r w:rsidRPr="002770E1">
        <w:t>subject</w:t>
      </w:r>
      <w:r w:rsidR="00E24065" w:rsidRPr="002770E1">
        <w:t xml:space="preserve"> </w:t>
      </w:r>
      <w:r w:rsidRPr="002770E1">
        <w:t>matter</w:t>
      </w:r>
      <w:r w:rsidR="00E24065" w:rsidRPr="002770E1">
        <w:t xml:space="preserve"> </w:t>
      </w:r>
      <w:r w:rsidRPr="002770E1">
        <w:t>of</w:t>
      </w:r>
      <w:r w:rsidR="00E24065" w:rsidRPr="002770E1">
        <w:t xml:space="preserve"> </w:t>
      </w:r>
      <w:r w:rsidRPr="002770E1">
        <w:t>children</w:t>
      </w:r>
      <w:r w:rsidR="00E24065" w:rsidRPr="002770E1">
        <w:t xml:space="preserve"> </w:t>
      </w:r>
      <w:r w:rsidRPr="002770E1">
        <w:t>accused</w:t>
      </w:r>
      <w:r w:rsidR="00E24065" w:rsidRPr="002770E1">
        <w:t xml:space="preserve"> </w:t>
      </w:r>
      <w:r w:rsidRPr="002770E1">
        <w:t>of</w:t>
      </w:r>
      <w:r w:rsidR="00E24065" w:rsidRPr="002770E1">
        <w:t xml:space="preserve"> </w:t>
      </w:r>
      <w:r w:rsidRPr="002770E1">
        <w:t>the</w:t>
      </w:r>
      <w:r w:rsidR="00E24065" w:rsidRPr="002770E1">
        <w:t xml:space="preserve"> </w:t>
      </w:r>
      <w:r w:rsidRPr="002770E1">
        <w:t>crime</w:t>
      </w:r>
      <w:r w:rsidR="00E24065" w:rsidRPr="002770E1">
        <w:t xml:space="preserve"> </w:t>
      </w:r>
      <w:r w:rsidRPr="002770E1">
        <w:t>of</w:t>
      </w:r>
      <w:r w:rsidR="00E24065" w:rsidRPr="002770E1">
        <w:t xml:space="preserve"> </w:t>
      </w:r>
      <w:r w:rsidRPr="002770E1">
        <w:t>genocide,</w:t>
      </w:r>
      <w:r w:rsidR="00E24065" w:rsidRPr="002770E1">
        <w:t xml:space="preserve"> </w:t>
      </w:r>
      <w:r w:rsidRPr="002770E1">
        <w:t>children</w:t>
      </w:r>
      <w:r w:rsidR="00E24065" w:rsidRPr="002770E1">
        <w:t xml:space="preserve"> </w:t>
      </w:r>
      <w:r w:rsidRPr="002770E1">
        <w:t>under</w:t>
      </w:r>
      <w:r w:rsidR="00E24065" w:rsidRPr="002770E1">
        <w:t xml:space="preserve"> </w:t>
      </w:r>
      <w:r w:rsidRPr="002770E1">
        <w:t>the</w:t>
      </w:r>
      <w:r w:rsidR="00E24065" w:rsidRPr="002770E1">
        <w:t xml:space="preserve"> </w:t>
      </w:r>
      <w:r w:rsidRPr="002770E1">
        <w:t>age</w:t>
      </w:r>
      <w:r w:rsidR="00E24065" w:rsidRPr="002770E1">
        <w:t xml:space="preserve"> </w:t>
      </w:r>
      <w:r w:rsidRPr="002770E1">
        <w:t>of</w:t>
      </w:r>
      <w:r w:rsidR="00E24065" w:rsidRPr="002770E1">
        <w:t xml:space="preserve"> </w:t>
      </w:r>
      <w:r w:rsidRPr="002770E1">
        <w:t>14</w:t>
      </w:r>
      <w:r w:rsidR="00E24065" w:rsidRPr="002770E1">
        <w:t xml:space="preserve"> </w:t>
      </w:r>
      <w:r w:rsidRPr="002770E1">
        <w:t>were</w:t>
      </w:r>
      <w:r w:rsidR="00E24065" w:rsidRPr="002770E1">
        <w:t xml:space="preserve"> </w:t>
      </w:r>
      <w:r w:rsidRPr="002770E1">
        <w:t>taken</w:t>
      </w:r>
      <w:r w:rsidR="00E24065" w:rsidRPr="002770E1">
        <w:t xml:space="preserve"> </w:t>
      </w:r>
      <w:r w:rsidRPr="002770E1">
        <w:t>to</w:t>
      </w:r>
      <w:r w:rsidR="00E24065" w:rsidRPr="002770E1">
        <w:t xml:space="preserve"> </w:t>
      </w:r>
      <w:r w:rsidRPr="002770E1">
        <w:t>the</w:t>
      </w:r>
      <w:r w:rsidR="00E24065" w:rsidRPr="002770E1">
        <w:t xml:space="preserve"> </w:t>
      </w:r>
      <w:r w:rsidRPr="002770E1">
        <w:t>Gitagata</w:t>
      </w:r>
      <w:r w:rsidR="00E24065" w:rsidRPr="002770E1">
        <w:t xml:space="preserve"> </w:t>
      </w:r>
      <w:r w:rsidRPr="002770E1">
        <w:t>rehabilitation</w:t>
      </w:r>
      <w:r w:rsidR="00E24065" w:rsidRPr="002770E1">
        <w:t xml:space="preserve"> </w:t>
      </w:r>
      <w:r w:rsidRPr="002770E1">
        <w:t>centre</w:t>
      </w:r>
      <w:r w:rsidR="00E24065" w:rsidRPr="002770E1">
        <w:t xml:space="preserve"> </w:t>
      </w:r>
      <w:r w:rsidRPr="002770E1">
        <w:t>from</w:t>
      </w:r>
      <w:r w:rsidR="00E24065" w:rsidRPr="002770E1">
        <w:t xml:space="preserve"> </w:t>
      </w:r>
      <w:r w:rsidRPr="002770E1">
        <w:t>where</w:t>
      </w:r>
      <w:r w:rsidR="00E24065" w:rsidRPr="002770E1">
        <w:t xml:space="preserve"> </w:t>
      </w:r>
      <w:r w:rsidRPr="002770E1">
        <w:t>they</w:t>
      </w:r>
      <w:r w:rsidR="00E24065" w:rsidRPr="002770E1">
        <w:t xml:space="preserve"> </w:t>
      </w:r>
      <w:r w:rsidRPr="002770E1">
        <w:t>were</w:t>
      </w:r>
      <w:r w:rsidR="00E24065" w:rsidRPr="002770E1">
        <w:t xml:space="preserve"> </w:t>
      </w:r>
      <w:r w:rsidRPr="002770E1">
        <w:t>rehabilitated</w:t>
      </w:r>
      <w:r w:rsidR="00E24065" w:rsidRPr="002770E1">
        <w:t xml:space="preserve"> </w:t>
      </w:r>
      <w:r w:rsidRPr="002770E1">
        <w:t>and</w:t>
      </w:r>
      <w:r w:rsidR="00E24065" w:rsidRPr="002770E1">
        <w:t xml:space="preserve"> </w:t>
      </w:r>
      <w:r w:rsidRPr="002770E1">
        <w:t>reintegrated</w:t>
      </w:r>
      <w:r w:rsidR="00E24065" w:rsidRPr="002770E1">
        <w:t xml:space="preserve"> </w:t>
      </w:r>
      <w:r w:rsidRPr="002770E1">
        <w:t>in</w:t>
      </w:r>
      <w:r w:rsidR="00E24065" w:rsidRPr="002770E1">
        <w:t xml:space="preserve"> </w:t>
      </w:r>
      <w:r w:rsidRPr="002770E1">
        <w:t>their</w:t>
      </w:r>
      <w:r w:rsidR="00E24065" w:rsidRPr="002770E1">
        <w:t xml:space="preserve"> </w:t>
      </w:r>
      <w:r w:rsidRPr="002770E1">
        <w:t>respective</w:t>
      </w:r>
      <w:r w:rsidR="00E24065" w:rsidRPr="002770E1">
        <w:t xml:space="preserve"> </w:t>
      </w:r>
      <w:r w:rsidRPr="002770E1">
        <w:t>communities.</w:t>
      </w:r>
      <w:r w:rsidR="00E24065" w:rsidRPr="002770E1">
        <w:t xml:space="preserve"> </w:t>
      </w:r>
      <w:r w:rsidRPr="002770E1">
        <w:t>Those</w:t>
      </w:r>
      <w:r w:rsidR="00E24065" w:rsidRPr="002770E1">
        <w:t xml:space="preserve"> </w:t>
      </w:r>
      <w:r w:rsidRPr="002770E1">
        <w:t>under</w:t>
      </w:r>
      <w:r w:rsidR="00E24065" w:rsidRPr="002770E1">
        <w:t xml:space="preserve"> </w:t>
      </w:r>
      <w:r w:rsidRPr="002770E1">
        <w:t>18</w:t>
      </w:r>
      <w:r w:rsidR="00E24065" w:rsidRPr="002770E1">
        <w:t xml:space="preserve"> </w:t>
      </w:r>
      <w:r w:rsidRPr="002770E1">
        <w:t>years</w:t>
      </w:r>
      <w:r w:rsidR="00E24065" w:rsidRPr="002770E1">
        <w:t xml:space="preserve"> </w:t>
      </w:r>
      <w:r w:rsidRPr="002770E1">
        <w:t>were</w:t>
      </w:r>
      <w:r w:rsidR="00E24065" w:rsidRPr="002770E1">
        <w:t xml:space="preserve"> </w:t>
      </w:r>
      <w:r w:rsidRPr="002770E1">
        <w:t>among</w:t>
      </w:r>
      <w:r w:rsidR="00E24065" w:rsidRPr="002770E1">
        <w:t xml:space="preserve"> </w:t>
      </w:r>
      <w:r w:rsidRPr="002770E1">
        <w:t>the</w:t>
      </w:r>
      <w:r w:rsidR="00E24065" w:rsidRPr="002770E1">
        <w:t xml:space="preserve"> </w:t>
      </w:r>
      <w:r w:rsidRPr="002770E1">
        <w:t>first</w:t>
      </w:r>
      <w:r w:rsidR="00E24065" w:rsidRPr="002770E1">
        <w:t xml:space="preserve"> </w:t>
      </w:r>
      <w:r w:rsidRPr="002770E1">
        <w:t>category</w:t>
      </w:r>
      <w:r w:rsidR="00E24065" w:rsidRPr="002770E1">
        <w:t xml:space="preserve"> </w:t>
      </w:r>
      <w:r w:rsidRPr="002770E1">
        <w:t>to</w:t>
      </w:r>
      <w:r w:rsidR="00E24065" w:rsidRPr="002770E1">
        <w:t xml:space="preserve"> </w:t>
      </w:r>
      <w:r w:rsidRPr="002770E1">
        <w:t>benefit</w:t>
      </w:r>
      <w:r w:rsidR="00E24065" w:rsidRPr="002770E1">
        <w:t xml:space="preserve"> </w:t>
      </w:r>
      <w:r w:rsidRPr="002770E1">
        <w:t>from</w:t>
      </w:r>
      <w:r w:rsidR="00E24065" w:rsidRPr="002770E1">
        <w:t xml:space="preserve"> </w:t>
      </w:r>
      <w:r w:rsidRPr="002770E1">
        <w:t>the</w:t>
      </w:r>
      <w:r w:rsidR="00E24065" w:rsidRPr="002770E1">
        <w:t xml:space="preserve"> </w:t>
      </w:r>
      <w:r w:rsidRPr="002770E1">
        <w:t>presidential</w:t>
      </w:r>
      <w:r w:rsidR="00E24065" w:rsidRPr="002770E1">
        <w:t xml:space="preserve"> </w:t>
      </w:r>
      <w:r w:rsidRPr="002770E1">
        <w:t>communiqué</w:t>
      </w:r>
      <w:r w:rsidR="00E24065" w:rsidRPr="002770E1">
        <w:t xml:space="preserve"> </w:t>
      </w:r>
      <w:r w:rsidRPr="002770E1">
        <w:t>that</w:t>
      </w:r>
      <w:r w:rsidR="00E24065" w:rsidRPr="002770E1">
        <w:t xml:space="preserve"> </w:t>
      </w:r>
      <w:r w:rsidRPr="002770E1">
        <w:t>released</w:t>
      </w:r>
      <w:r w:rsidR="00E24065" w:rsidRPr="002770E1">
        <w:t xml:space="preserve"> </w:t>
      </w:r>
      <w:r w:rsidRPr="002770E1">
        <w:t>various</w:t>
      </w:r>
      <w:r w:rsidR="00E24065" w:rsidRPr="002770E1">
        <w:t xml:space="preserve"> </w:t>
      </w:r>
      <w:r w:rsidRPr="002770E1">
        <w:t>categories</w:t>
      </w:r>
      <w:r w:rsidR="00E24065" w:rsidRPr="002770E1">
        <w:t xml:space="preserve"> </w:t>
      </w:r>
      <w:r w:rsidRPr="002770E1">
        <w:t>of</w:t>
      </w:r>
      <w:r w:rsidR="00E24065" w:rsidRPr="002770E1">
        <w:t xml:space="preserve"> </w:t>
      </w:r>
      <w:r w:rsidRPr="002770E1">
        <w:t>prisoners.</w:t>
      </w:r>
      <w:r w:rsidR="00E24065" w:rsidRPr="002770E1">
        <w:t xml:space="preserve"> </w:t>
      </w:r>
      <w:r w:rsidRPr="002770E1">
        <w:t>This</w:t>
      </w:r>
      <w:r w:rsidR="00E24065" w:rsidRPr="002770E1">
        <w:t xml:space="preserve"> </w:t>
      </w:r>
      <w:r w:rsidRPr="002770E1">
        <w:t>was</w:t>
      </w:r>
      <w:r w:rsidR="00E24065" w:rsidRPr="002770E1">
        <w:t xml:space="preserve"> </w:t>
      </w:r>
      <w:r w:rsidRPr="002770E1">
        <w:t>a</w:t>
      </w:r>
      <w:r w:rsidR="00E24065" w:rsidRPr="002770E1">
        <w:t xml:space="preserve"> </w:t>
      </w:r>
      <w:r w:rsidRPr="002770E1">
        <w:t>clear</w:t>
      </w:r>
      <w:r w:rsidR="00E24065" w:rsidRPr="002770E1">
        <w:t xml:space="preserve"> </w:t>
      </w:r>
      <w:r w:rsidRPr="002770E1">
        <w:t>initiative</w:t>
      </w:r>
      <w:r w:rsidR="00E24065" w:rsidRPr="002770E1">
        <w:t xml:space="preserve"> </w:t>
      </w:r>
      <w:r w:rsidRPr="002770E1">
        <w:t>in</w:t>
      </w:r>
      <w:r w:rsidR="00E24065" w:rsidRPr="002770E1">
        <w:t xml:space="preserve"> </w:t>
      </w:r>
      <w:r w:rsidRPr="002770E1">
        <w:t>an</w:t>
      </w:r>
      <w:r w:rsidR="00E24065" w:rsidRPr="002770E1">
        <w:t xml:space="preserve"> </w:t>
      </w:r>
      <w:r w:rsidRPr="002770E1">
        <w:t>attempt</w:t>
      </w:r>
      <w:r w:rsidR="00E24065" w:rsidRPr="002770E1">
        <w:t xml:space="preserve"> </w:t>
      </w:r>
      <w:r w:rsidRPr="002770E1">
        <w:t>to</w:t>
      </w:r>
      <w:r w:rsidR="00E24065" w:rsidRPr="002770E1">
        <w:t xml:space="preserve"> </w:t>
      </w:r>
      <w:r w:rsidRPr="002770E1">
        <w:t>respect</w:t>
      </w:r>
      <w:r w:rsidR="00E24065" w:rsidRPr="002770E1">
        <w:t xml:space="preserve"> </w:t>
      </w:r>
      <w:r w:rsidRPr="002770E1">
        <w:t>rights</w:t>
      </w:r>
      <w:r w:rsidR="00E24065" w:rsidRPr="002770E1">
        <w:t xml:space="preserve"> </w:t>
      </w:r>
      <w:r w:rsidRPr="002770E1">
        <w:t>of</w:t>
      </w:r>
      <w:r w:rsidR="00E24065" w:rsidRPr="002770E1">
        <w:t xml:space="preserve"> </w:t>
      </w:r>
      <w:r w:rsidRPr="002770E1">
        <w:t>children</w:t>
      </w:r>
      <w:r w:rsidR="00E24065" w:rsidRPr="002770E1">
        <w:t xml:space="preserve"> </w:t>
      </w:r>
      <w:r w:rsidRPr="002770E1">
        <w:t>and</w:t>
      </w:r>
      <w:r w:rsidR="00E24065" w:rsidRPr="002770E1">
        <w:t xml:space="preserve"> </w:t>
      </w:r>
      <w:r w:rsidRPr="002770E1">
        <w:t>uphold</w:t>
      </w:r>
      <w:r w:rsidR="00E24065" w:rsidRPr="002770E1">
        <w:t xml:space="preserve"> </w:t>
      </w:r>
      <w:r w:rsidRPr="002770E1">
        <w:t>human</w:t>
      </w:r>
      <w:r w:rsidR="00E24065" w:rsidRPr="002770E1">
        <w:t xml:space="preserve"> </w:t>
      </w:r>
      <w:r w:rsidRPr="002770E1">
        <w:t>rights</w:t>
      </w:r>
      <w:r w:rsidR="00E24065" w:rsidRPr="002770E1">
        <w:t xml:space="preserve"> </w:t>
      </w:r>
      <w:r w:rsidRPr="002770E1">
        <w:t>instruments</w:t>
      </w:r>
      <w:r w:rsidR="00E24065" w:rsidRPr="002770E1">
        <w:t xml:space="preserve"> </w:t>
      </w:r>
      <w:r w:rsidRPr="002770E1">
        <w:t>–</w:t>
      </w:r>
      <w:r w:rsidR="00E24065" w:rsidRPr="002770E1">
        <w:t xml:space="preserve"> </w:t>
      </w:r>
      <w:r w:rsidRPr="002770E1">
        <w:t>including</w:t>
      </w:r>
      <w:r w:rsidR="00E24065" w:rsidRPr="002770E1">
        <w:t xml:space="preserve"> </w:t>
      </w:r>
      <w:r w:rsidRPr="002770E1">
        <w:t>the</w:t>
      </w:r>
      <w:r w:rsidR="00E24065" w:rsidRPr="002770E1">
        <w:t xml:space="preserve"> </w:t>
      </w:r>
      <w:r w:rsidRPr="002770E1">
        <w:t>convention</w:t>
      </w:r>
      <w:r w:rsidR="00E24065" w:rsidRPr="002770E1">
        <w:t xml:space="preserve"> </w:t>
      </w:r>
      <w:r w:rsidRPr="002770E1">
        <w:t>on</w:t>
      </w:r>
      <w:r w:rsidR="00E24065" w:rsidRPr="002770E1">
        <w:t xml:space="preserve"> </w:t>
      </w:r>
      <w:r w:rsidRPr="002770E1">
        <w:t>children</w:t>
      </w:r>
      <w:r w:rsidR="00E24065" w:rsidRPr="002770E1">
        <w:t xml:space="preserve"> </w:t>
      </w:r>
      <w:r w:rsidRPr="002770E1">
        <w:t>to</w:t>
      </w:r>
      <w:r w:rsidR="00E24065" w:rsidRPr="002770E1">
        <w:t xml:space="preserve"> </w:t>
      </w:r>
      <w:r w:rsidRPr="002770E1">
        <w:t>which</w:t>
      </w:r>
      <w:r w:rsidR="00E24065" w:rsidRPr="002770E1">
        <w:t xml:space="preserve"> </w:t>
      </w:r>
      <w:r w:rsidRPr="002770E1">
        <w:t>Rwanda</w:t>
      </w:r>
      <w:r w:rsidR="00E24065" w:rsidRPr="002770E1">
        <w:t xml:space="preserve"> </w:t>
      </w:r>
      <w:r w:rsidRPr="002770E1">
        <w:t>is</w:t>
      </w:r>
      <w:r w:rsidR="00E24065" w:rsidRPr="002770E1">
        <w:t xml:space="preserve"> </w:t>
      </w:r>
      <w:r w:rsidRPr="002770E1">
        <w:t>a</w:t>
      </w:r>
      <w:r w:rsidR="00E24065" w:rsidRPr="002770E1">
        <w:t xml:space="preserve"> </w:t>
      </w:r>
      <w:r w:rsidRPr="002770E1">
        <w:t>party.</w:t>
      </w:r>
      <w:r w:rsidR="00E24065" w:rsidRPr="002770E1">
        <w:t xml:space="preserve"> </w:t>
      </w:r>
    </w:p>
    <w:p w:rsidR="00951BC8" w:rsidRPr="002770E1" w:rsidRDefault="00951BC8" w:rsidP="002770E1">
      <w:pPr>
        <w:pStyle w:val="SingleTxtG"/>
      </w:pPr>
      <w:r w:rsidRPr="002770E1">
        <w:t>88.</w:t>
      </w:r>
      <w:r w:rsidRPr="002770E1">
        <w:tab/>
        <w:t>The</w:t>
      </w:r>
      <w:r w:rsidR="00E24065" w:rsidRPr="002770E1">
        <w:t xml:space="preserve"> </w:t>
      </w:r>
      <w:r w:rsidRPr="002770E1">
        <w:t>initiative</w:t>
      </w:r>
      <w:r w:rsidR="00E24065" w:rsidRPr="002770E1">
        <w:t xml:space="preserve"> </w:t>
      </w:r>
      <w:r w:rsidRPr="002770E1">
        <w:t>to</w:t>
      </w:r>
      <w:r w:rsidR="00E24065" w:rsidRPr="002770E1">
        <w:t xml:space="preserve"> </w:t>
      </w:r>
      <w:r w:rsidRPr="002770E1">
        <w:t>release</w:t>
      </w:r>
      <w:r w:rsidR="00E24065" w:rsidRPr="002770E1">
        <w:t xml:space="preserve"> </w:t>
      </w:r>
      <w:r w:rsidRPr="002770E1">
        <w:t>children</w:t>
      </w:r>
      <w:r w:rsidR="00E24065" w:rsidRPr="002770E1">
        <w:t xml:space="preserve"> </w:t>
      </w:r>
      <w:r w:rsidRPr="002770E1">
        <w:t>similarly</w:t>
      </w:r>
      <w:r w:rsidR="00E24065" w:rsidRPr="002770E1">
        <w:t xml:space="preserve"> </w:t>
      </w:r>
      <w:r w:rsidRPr="002770E1">
        <w:t>communicates</w:t>
      </w:r>
      <w:r w:rsidR="00E24065" w:rsidRPr="002770E1">
        <w:t xml:space="preserve"> </w:t>
      </w:r>
      <w:r w:rsidRPr="002770E1">
        <w:t>a</w:t>
      </w:r>
      <w:r w:rsidR="00E24065" w:rsidRPr="002770E1">
        <w:t xml:space="preserve"> </w:t>
      </w:r>
      <w:r w:rsidRPr="002770E1">
        <w:t>strong</w:t>
      </w:r>
      <w:r w:rsidR="00E24065" w:rsidRPr="002770E1">
        <w:t xml:space="preserve"> </w:t>
      </w:r>
      <w:r w:rsidRPr="002770E1">
        <w:t>resolve</w:t>
      </w:r>
      <w:r w:rsidR="00E24065" w:rsidRPr="002770E1">
        <w:t xml:space="preserve"> </w:t>
      </w:r>
      <w:r w:rsidRPr="002770E1">
        <w:t>on</w:t>
      </w:r>
      <w:r w:rsidR="00E24065" w:rsidRPr="002770E1">
        <w:t xml:space="preserve"> </w:t>
      </w:r>
      <w:r w:rsidRPr="002770E1">
        <w:t>the</w:t>
      </w:r>
      <w:r w:rsidR="00E24065" w:rsidRPr="002770E1">
        <w:t xml:space="preserve"> </w:t>
      </w:r>
      <w:r w:rsidRPr="002770E1">
        <w:t>government</w:t>
      </w:r>
      <w:r w:rsidR="00E24065" w:rsidRPr="002770E1">
        <w:t xml:space="preserve"> </w:t>
      </w:r>
      <w:r w:rsidRPr="002770E1">
        <w:t>side</w:t>
      </w:r>
      <w:r w:rsidR="00E24065" w:rsidRPr="002770E1">
        <w:t xml:space="preserve"> </w:t>
      </w:r>
      <w:r w:rsidRPr="002770E1">
        <w:t>on</w:t>
      </w:r>
      <w:r w:rsidR="00E24065" w:rsidRPr="002770E1">
        <w:t xml:space="preserve"> </w:t>
      </w:r>
      <w:r w:rsidRPr="002770E1">
        <w:t>one</w:t>
      </w:r>
      <w:r w:rsidR="00E24065" w:rsidRPr="002770E1">
        <w:t xml:space="preserve"> </w:t>
      </w:r>
      <w:r w:rsidRPr="002770E1">
        <w:t>part</w:t>
      </w:r>
      <w:r w:rsidR="00E24065" w:rsidRPr="002770E1">
        <w:t xml:space="preserve"> </w:t>
      </w:r>
      <w:r w:rsidRPr="002770E1">
        <w:t>and</w:t>
      </w:r>
      <w:r w:rsidR="00E24065" w:rsidRPr="002770E1">
        <w:t xml:space="preserve"> </w:t>
      </w:r>
      <w:r w:rsidRPr="002770E1">
        <w:t>probably,</w:t>
      </w:r>
      <w:r w:rsidR="00E24065" w:rsidRPr="002770E1">
        <w:t xml:space="preserve"> </w:t>
      </w:r>
      <w:r w:rsidRPr="002770E1">
        <w:t>an</w:t>
      </w:r>
      <w:r w:rsidR="00E24065" w:rsidRPr="002770E1">
        <w:t xml:space="preserve"> </w:t>
      </w:r>
      <w:r w:rsidRPr="002770E1">
        <w:t>aspect</w:t>
      </w:r>
      <w:r w:rsidR="00E24065" w:rsidRPr="002770E1">
        <w:t xml:space="preserve"> </w:t>
      </w:r>
      <w:r w:rsidRPr="002770E1">
        <w:t>of</w:t>
      </w:r>
      <w:r w:rsidR="00E24065" w:rsidRPr="002770E1">
        <w:t xml:space="preserve"> </w:t>
      </w:r>
      <w:r w:rsidRPr="002770E1">
        <w:t>frustration</w:t>
      </w:r>
      <w:r w:rsidR="00E24065" w:rsidRPr="002770E1">
        <w:t xml:space="preserve"> </w:t>
      </w:r>
      <w:r w:rsidRPr="002770E1">
        <w:t>on</w:t>
      </w:r>
      <w:r w:rsidR="00E24065" w:rsidRPr="002770E1">
        <w:t xml:space="preserve"> </w:t>
      </w:r>
      <w:r w:rsidRPr="002770E1">
        <w:t>the</w:t>
      </w:r>
      <w:r w:rsidR="00E24065" w:rsidRPr="002770E1">
        <w:t xml:space="preserve"> </w:t>
      </w:r>
      <w:r w:rsidRPr="002770E1">
        <w:t>part</w:t>
      </w:r>
      <w:r w:rsidR="00E24065" w:rsidRPr="002770E1">
        <w:t xml:space="preserve"> </w:t>
      </w:r>
      <w:r w:rsidRPr="002770E1">
        <w:t>of</w:t>
      </w:r>
      <w:r w:rsidR="00E24065" w:rsidRPr="002770E1">
        <w:t xml:space="preserve"> </w:t>
      </w:r>
      <w:r w:rsidRPr="002770E1">
        <w:t>the</w:t>
      </w:r>
      <w:r w:rsidR="00E24065" w:rsidRPr="002770E1">
        <w:t xml:space="preserve"> </w:t>
      </w:r>
      <w:r w:rsidRPr="002770E1">
        <w:t>victims.</w:t>
      </w:r>
      <w:r w:rsidR="00E24065" w:rsidRPr="002770E1">
        <w:t xml:space="preserve"> </w:t>
      </w:r>
      <w:r w:rsidRPr="002770E1">
        <w:t>The</w:t>
      </w:r>
      <w:r w:rsidR="00E24065" w:rsidRPr="002770E1">
        <w:t xml:space="preserve"> </w:t>
      </w:r>
      <w:r w:rsidRPr="002770E1">
        <w:t>popular</w:t>
      </w:r>
      <w:r w:rsidR="00E24065" w:rsidRPr="002770E1">
        <w:t xml:space="preserve"> </w:t>
      </w:r>
      <w:r w:rsidRPr="002770E1">
        <w:t>appreciation</w:t>
      </w:r>
      <w:r w:rsidR="00E24065" w:rsidRPr="002770E1">
        <w:t xml:space="preserve"> </w:t>
      </w:r>
      <w:r w:rsidRPr="002770E1">
        <w:t>contended</w:t>
      </w:r>
      <w:r w:rsidR="00E24065" w:rsidRPr="002770E1">
        <w:t xml:space="preserve"> </w:t>
      </w:r>
      <w:r w:rsidRPr="002770E1">
        <w:t>that</w:t>
      </w:r>
      <w:r w:rsidR="00E24065" w:rsidRPr="002770E1">
        <w:t xml:space="preserve"> </w:t>
      </w:r>
      <w:r w:rsidRPr="002770E1">
        <w:t>the</w:t>
      </w:r>
      <w:r w:rsidR="00E24065" w:rsidRPr="002770E1">
        <w:t xml:space="preserve"> </w:t>
      </w:r>
      <w:r w:rsidRPr="002770E1">
        <w:t>large</w:t>
      </w:r>
      <w:r w:rsidR="00E24065" w:rsidRPr="002770E1">
        <w:t xml:space="preserve"> </w:t>
      </w:r>
      <w:r w:rsidRPr="002770E1">
        <w:t>scale</w:t>
      </w:r>
      <w:r w:rsidR="00E24065" w:rsidRPr="002770E1">
        <w:t xml:space="preserve"> </w:t>
      </w:r>
      <w:r w:rsidRPr="002770E1">
        <w:t>participation</w:t>
      </w:r>
      <w:r w:rsidR="00E24065" w:rsidRPr="002770E1">
        <w:t xml:space="preserve"> </w:t>
      </w:r>
      <w:r w:rsidRPr="002770E1">
        <w:t>of</w:t>
      </w:r>
      <w:r w:rsidR="00E24065" w:rsidRPr="002770E1">
        <w:t xml:space="preserve"> </w:t>
      </w:r>
      <w:r w:rsidRPr="002770E1">
        <w:t>young</w:t>
      </w:r>
      <w:r w:rsidR="00E24065" w:rsidRPr="002770E1">
        <w:t xml:space="preserve"> </w:t>
      </w:r>
      <w:r w:rsidRPr="002770E1">
        <w:t>people</w:t>
      </w:r>
      <w:r w:rsidR="00E24065" w:rsidRPr="002770E1">
        <w:t xml:space="preserve"> </w:t>
      </w:r>
      <w:r w:rsidRPr="002770E1">
        <w:t>in</w:t>
      </w:r>
      <w:r w:rsidR="00E24065" w:rsidRPr="002770E1">
        <w:t xml:space="preserve"> </w:t>
      </w:r>
      <w:r w:rsidRPr="002770E1">
        <w:t>genocide</w:t>
      </w:r>
      <w:r w:rsidR="00E24065" w:rsidRPr="002770E1">
        <w:t xml:space="preserve"> </w:t>
      </w:r>
      <w:r w:rsidRPr="002770E1">
        <w:t>was</w:t>
      </w:r>
      <w:r w:rsidR="00E24065" w:rsidRPr="002770E1">
        <w:t xml:space="preserve"> </w:t>
      </w:r>
      <w:r w:rsidRPr="002770E1">
        <w:t>an</w:t>
      </w:r>
      <w:r w:rsidR="00E24065" w:rsidRPr="002770E1">
        <w:t xml:space="preserve"> </w:t>
      </w:r>
      <w:r w:rsidRPr="002770E1">
        <w:t>adequate</w:t>
      </w:r>
      <w:r w:rsidR="00E24065" w:rsidRPr="002770E1">
        <w:t xml:space="preserve"> </w:t>
      </w:r>
      <w:r w:rsidRPr="002770E1">
        <w:t>basis</w:t>
      </w:r>
      <w:r w:rsidR="00E24065" w:rsidRPr="002770E1">
        <w:t xml:space="preserve"> </w:t>
      </w:r>
      <w:r w:rsidRPr="002770E1">
        <w:t>for</w:t>
      </w:r>
      <w:r w:rsidR="00E24065" w:rsidRPr="002770E1">
        <w:t xml:space="preserve"> </w:t>
      </w:r>
      <w:r w:rsidRPr="002770E1">
        <w:t>their</w:t>
      </w:r>
      <w:r w:rsidR="00E24065" w:rsidRPr="002770E1">
        <w:t xml:space="preserve"> </w:t>
      </w:r>
      <w:r w:rsidRPr="002770E1">
        <w:t>trial.</w:t>
      </w:r>
      <w:r w:rsidR="00E24065" w:rsidRPr="002770E1">
        <w:t xml:space="preserve"> </w:t>
      </w:r>
      <w:r w:rsidRPr="002770E1">
        <w:t>To</w:t>
      </w:r>
      <w:r w:rsidR="00E24065" w:rsidRPr="002770E1">
        <w:t xml:space="preserve"> </w:t>
      </w:r>
      <w:r w:rsidRPr="002770E1">
        <w:t>many</w:t>
      </w:r>
      <w:r w:rsidR="00E24065" w:rsidRPr="002770E1">
        <w:t xml:space="preserve"> </w:t>
      </w:r>
      <w:r w:rsidRPr="002770E1">
        <w:t>in</w:t>
      </w:r>
      <w:r w:rsidR="00E24065" w:rsidRPr="002770E1">
        <w:t xml:space="preserve"> </w:t>
      </w:r>
      <w:r w:rsidRPr="002770E1">
        <w:t>Rwanda,</w:t>
      </w:r>
      <w:r w:rsidR="00E24065" w:rsidRPr="002770E1">
        <w:t xml:space="preserve"> </w:t>
      </w:r>
      <w:r w:rsidRPr="002770E1">
        <w:t>they</w:t>
      </w:r>
      <w:r w:rsidR="00E24065" w:rsidRPr="002770E1">
        <w:t xml:space="preserve"> </w:t>
      </w:r>
      <w:r w:rsidRPr="002770E1">
        <w:t>thought</w:t>
      </w:r>
      <w:r w:rsidR="00E24065" w:rsidRPr="002770E1">
        <w:t xml:space="preserve"> </w:t>
      </w:r>
      <w:r w:rsidRPr="002770E1">
        <w:t>that</w:t>
      </w:r>
      <w:r w:rsidR="00E24065" w:rsidRPr="002770E1">
        <w:t xml:space="preserve"> </w:t>
      </w:r>
      <w:r w:rsidRPr="002770E1">
        <w:t>these</w:t>
      </w:r>
      <w:r w:rsidR="00E24065" w:rsidRPr="002770E1">
        <w:t xml:space="preserve"> </w:t>
      </w:r>
      <w:r w:rsidRPr="002770E1">
        <w:t>young</w:t>
      </w:r>
      <w:r w:rsidR="00E24065" w:rsidRPr="002770E1">
        <w:t xml:space="preserve"> </w:t>
      </w:r>
      <w:r w:rsidRPr="002770E1">
        <w:t>people</w:t>
      </w:r>
      <w:r w:rsidR="00E24065" w:rsidRPr="002770E1">
        <w:t xml:space="preserve"> </w:t>
      </w:r>
      <w:r w:rsidRPr="002770E1">
        <w:t>ought</w:t>
      </w:r>
      <w:r w:rsidR="00E24065" w:rsidRPr="002770E1">
        <w:t xml:space="preserve"> </w:t>
      </w:r>
      <w:r w:rsidRPr="002770E1">
        <w:t>to</w:t>
      </w:r>
      <w:r w:rsidR="00E24065" w:rsidRPr="002770E1">
        <w:t xml:space="preserve"> </w:t>
      </w:r>
      <w:r w:rsidRPr="002770E1">
        <w:t>be</w:t>
      </w:r>
      <w:r w:rsidR="00E24065" w:rsidRPr="002770E1">
        <w:t xml:space="preserve"> </w:t>
      </w:r>
      <w:r w:rsidRPr="002770E1">
        <w:t>brought</w:t>
      </w:r>
      <w:r w:rsidR="00E24065" w:rsidRPr="002770E1">
        <w:t xml:space="preserve"> </w:t>
      </w:r>
      <w:r w:rsidRPr="002770E1">
        <w:t>face</w:t>
      </w:r>
      <w:r w:rsidR="00E24065" w:rsidRPr="002770E1">
        <w:t xml:space="preserve"> </w:t>
      </w:r>
      <w:r w:rsidRPr="002770E1">
        <w:t>to</w:t>
      </w:r>
      <w:r w:rsidR="00E24065" w:rsidRPr="002770E1">
        <w:t xml:space="preserve"> </w:t>
      </w:r>
      <w:r w:rsidRPr="002770E1">
        <w:t>face</w:t>
      </w:r>
      <w:r w:rsidR="00E24065" w:rsidRPr="002770E1">
        <w:t xml:space="preserve"> </w:t>
      </w:r>
      <w:r w:rsidRPr="002770E1">
        <w:t>with</w:t>
      </w:r>
      <w:r w:rsidR="00E24065" w:rsidRPr="002770E1">
        <w:t xml:space="preserve"> </w:t>
      </w:r>
      <w:r w:rsidRPr="002770E1">
        <w:t>the</w:t>
      </w:r>
      <w:r w:rsidR="00E24065" w:rsidRPr="002770E1">
        <w:t xml:space="preserve"> </w:t>
      </w:r>
      <w:r w:rsidRPr="002770E1">
        <w:t>wrath</w:t>
      </w:r>
      <w:r w:rsidR="00E24065" w:rsidRPr="002770E1">
        <w:t xml:space="preserve"> </w:t>
      </w:r>
      <w:r w:rsidRPr="002770E1">
        <w:t>of</w:t>
      </w:r>
      <w:r w:rsidR="00E24065" w:rsidRPr="002770E1">
        <w:t xml:space="preserve"> </w:t>
      </w:r>
      <w:r w:rsidRPr="002770E1">
        <w:t>the</w:t>
      </w:r>
      <w:r w:rsidR="00E24065" w:rsidRPr="002770E1">
        <w:t xml:space="preserve"> </w:t>
      </w:r>
      <w:r w:rsidRPr="002770E1">
        <w:t>law</w:t>
      </w:r>
      <w:r w:rsidR="00E24065" w:rsidRPr="002770E1">
        <w:t xml:space="preserve"> </w:t>
      </w:r>
      <w:r w:rsidRPr="002770E1">
        <w:t>and</w:t>
      </w:r>
      <w:r w:rsidR="00E24065" w:rsidRPr="002770E1">
        <w:t xml:space="preserve"> </w:t>
      </w:r>
      <w:r w:rsidRPr="002770E1">
        <w:t>account</w:t>
      </w:r>
      <w:r w:rsidR="00E24065" w:rsidRPr="002770E1">
        <w:t xml:space="preserve"> </w:t>
      </w:r>
      <w:r w:rsidRPr="002770E1">
        <w:t>for</w:t>
      </w:r>
      <w:r w:rsidR="00E24065" w:rsidRPr="002770E1">
        <w:t xml:space="preserve"> </w:t>
      </w:r>
      <w:r w:rsidRPr="002770E1">
        <w:t>their</w:t>
      </w:r>
      <w:r w:rsidR="00E24065" w:rsidRPr="002770E1">
        <w:t xml:space="preserve"> </w:t>
      </w:r>
      <w:r w:rsidRPr="002770E1">
        <w:t>actions</w:t>
      </w:r>
      <w:r w:rsidR="00E24065" w:rsidRPr="002770E1">
        <w:t xml:space="preserve"> </w:t>
      </w:r>
      <w:r w:rsidRPr="002770E1">
        <w:t>–</w:t>
      </w:r>
      <w:r w:rsidR="00E24065" w:rsidRPr="002770E1">
        <w:t xml:space="preserve"> </w:t>
      </w:r>
      <w:r w:rsidRPr="002770E1">
        <w:t>a</w:t>
      </w:r>
      <w:r w:rsidR="00E24065" w:rsidRPr="002770E1">
        <w:t xml:space="preserve"> </w:t>
      </w:r>
      <w:r w:rsidRPr="002770E1">
        <w:t>precedent</w:t>
      </w:r>
      <w:r w:rsidR="00E24065" w:rsidRPr="002770E1">
        <w:t xml:space="preserve"> </w:t>
      </w:r>
      <w:r w:rsidRPr="002770E1">
        <w:t>that</w:t>
      </w:r>
      <w:r w:rsidR="00E24065" w:rsidRPr="002770E1">
        <w:t xml:space="preserve"> </w:t>
      </w:r>
      <w:r w:rsidRPr="002770E1">
        <w:t>would</w:t>
      </w:r>
      <w:r w:rsidR="00E24065" w:rsidRPr="002770E1">
        <w:t xml:space="preserve"> </w:t>
      </w:r>
      <w:r w:rsidRPr="002770E1">
        <w:t>transmit</w:t>
      </w:r>
      <w:r w:rsidR="00E24065" w:rsidRPr="002770E1">
        <w:t xml:space="preserve"> </w:t>
      </w:r>
      <w:r w:rsidRPr="002770E1">
        <w:t>a</w:t>
      </w:r>
      <w:r w:rsidR="00E24065" w:rsidRPr="002770E1">
        <w:t xml:space="preserve"> </w:t>
      </w:r>
      <w:r w:rsidRPr="002770E1">
        <w:t>strong</w:t>
      </w:r>
      <w:r w:rsidR="00E24065" w:rsidRPr="002770E1">
        <w:t xml:space="preserve"> </w:t>
      </w:r>
      <w:r w:rsidRPr="002770E1">
        <w:t>message</w:t>
      </w:r>
      <w:r w:rsidR="00E24065" w:rsidRPr="002770E1">
        <w:t xml:space="preserve"> </w:t>
      </w:r>
      <w:r w:rsidRPr="002770E1">
        <w:t>to</w:t>
      </w:r>
      <w:r w:rsidR="00E24065" w:rsidRPr="002770E1">
        <w:t xml:space="preserve"> </w:t>
      </w:r>
      <w:r w:rsidRPr="002770E1">
        <w:t>the</w:t>
      </w:r>
      <w:r w:rsidR="00E24065" w:rsidRPr="002770E1">
        <w:t xml:space="preserve"> </w:t>
      </w:r>
      <w:r w:rsidRPr="002770E1">
        <w:t>future</w:t>
      </w:r>
      <w:r w:rsidR="00E24065" w:rsidRPr="002770E1">
        <w:t xml:space="preserve"> </w:t>
      </w:r>
      <w:r w:rsidRPr="002770E1">
        <w:t>generations.</w:t>
      </w:r>
      <w:r w:rsidR="00E24065" w:rsidRPr="002770E1">
        <w:t xml:space="preserve"> </w:t>
      </w:r>
      <w:r w:rsidRPr="002770E1">
        <w:t>This</w:t>
      </w:r>
      <w:r w:rsidR="00E24065" w:rsidRPr="002770E1">
        <w:t xml:space="preserve"> </w:t>
      </w:r>
      <w:r w:rsidRPr="002770E1">
        <w:t>was</w:t>
      </w:r>
      <w:r w:rsidR="00E24065" w:rsidRPr="002770E1">
        <w:t xml:space="preserve"> </w:t>
      </w:r>
      <w:r w:rsidRPr="002770E1">
        <w:t>nevertheless</w:t>
      </w:r>
      <w:r w:rsidR="00E24065" w:rsidRPr="002770E1">
        <w:t xml:space="preserve"> </w:t>
      </w:r>
      <w:r w:rsidRPr="002770E1">
        <w:t>different</w:t>
      </w:r>
      <w:r w:rsidR="00E24065" w:rsidRPr="002770E1">
        <w:t xml:space="preserve"> </w:t>
      </w:r>
      <w:r w:rsidRPr="002770E1">
        <w:t>from</w:t>
      </w:r>
      <w:r w:rsidR="00E24065" w:rsidRPr="002770E1">
        <w:t xml:space="preserve"> </w:t>
      </w:r>
      <w:r w:rsidRPr="002770E1">
        <w:t>the</w:t>
      </w:r>
      <w:r w:rsidR="00E24065" w:rsidRPr="002770E1">
        <w:t xml:space="preserve"> </w:t>
      </w:r>
      <w:r w:rsidRPr="002770E1">
        <w:t>post-genocide</w:t>
      </w:r>
      <w:r w:rsidR="00E24065" w:rsidRPr="002770E1">
        <w:t xml:space="preserve"> </w:t>
      </w:r>
      <w:r w:rsidRPr="002770E1">
        <w:t>government</w:t>
      </w:r>
      <w:r w:rsidR="00E24065" w:rsidRPr="002770E1">
        <w:t xml:space="preserve"> </w:t>
      </w:r>
      <w:r w:rsidRPr="002770E1">
        <w:t>position</w:t>
      </w:r>
      <w:r w:rsidR="00E24065" w:rsidRPr="002770E1">
        <w:t xml:space="preserve"> </w:t>
      </w:r>
      <w:r w:rsidRPr="002770E1">
        <w:t>which</w:t>
      </w:r>
      <w:r w:rsidR="00E24065" w:rsidRPr="002770E1">
        <w:t xml:space="preserve"> </w:t>
      </w:r>
      <w:r w:rsidRPr="002770E1">
        <w:t>sought</w:t>
      </w:r>
      <w:r w:rsidR="00E24065" w:rsidRPr="002770E1">
        <w:t xml:space="preserve"> </w:t>
      </w:r>
      <w:r w:rsidRPr="002770E1">
        <w:t>to</w:t>
      </w:r>
      <w:r w:rsidR="00E24065" w:rsidRPr="002770E1">
        <w:t xml:space="preserve"> </w:t>
      </w:r>
      <w:r w:rsidRPr="002770E1">
        <w:t>jealously</w:t>
      </w:r>
      <w:r w:rsidR="00E24065" w:rsidRPr="002770E1">
        <w:t xml:space="preserve"> </w:t>
      </w:r>
      <w:r w:rsidRPr="002770E1">
        <w:t>shield</w:t>
      </w:r>
      <w:r w:rsidR="00E24065" w:rsidRPr="002770E1">
        <w:t xml:space="preserve"> </w:t>
      </w:r>
      <w:r w:rsidRPr="002770E1">
        <w:t>and</w:t>
      </w:r>
      <w:r w:rsidR="00E24065" w:rsidRPr="002770E1">
        <w:t xml:space="preserve"> </w:t>
      </w:r>
      <w:r w:rsidRPr="002770E1">
        <w:t>protect</w:t>
      </w:r>
      <w:r w:rsidR="00E24065" w:rsidRPr="002770E1">
        <w:t xml:space="preserve"> </w:t>
      </w:r>
      <w:r w:rsidRPr="002770E1">
        <w:t>the</w:t>
      </w:r>
      <w:r w:rsidR="00E24065" w:rsidRPr="002770E1">
        <w:t xml:space="preserve"> </w:t>
      </w:r>
      <w:r w:rsidRPr="002770E1">
        <w:t>rights</w:t>
      </w:r>
      <w:r w:rsidR="00E24065" w:rsidRPr="002770E1">
        <w:t xml:space="preserve"> </w:t>
      </w:r>
      <w:r w:rsidRPr="002770E1">
        <w:t>of</w:t>
      </w:r>
      <w:r w:rsidR="00E24065" w:rsidRPr="002770E1">
        <w:t xml:space="preserve"> </w:t>
      </w:r>
      <w:r w:rsidRPr="002770E1">
        <w:t>children</w:t>
      </w:r>
      <w:r w:rsidR="00E24065" w:rsidRPr="002770E1">
        <w:t xml:space="preserve"> </w:t>
      </w:r>
      <w:r w:rsidRPr="002770E1">
        <w:t>from</w:t>
      </w:r>
      <w:r w:rsidR="00E24065" w:rsidRPr="002770E1">
        <w:t xml:space="preserve"> </w:t>
      </w:r>
      <w:r w:rsidRPr="002770E1">
        <w:t>such</w:t>
      </w:r>
      <w:r w:rsidR="00E24065" w:rsidRPr="002770E1">
        <w:t xml:space="preserve"> </w:t>
      </w:r>
      <w:r w:rsidRPr="002770E1">
        <w:t>scrutiny.</w:t>
      </w:r>
      <w:r w:rsidR="00E24065" w:rsidRPr="002770E1">
        <w:t xml:space="preserve"> </w:t>
      </w:r>
      <w:r w:rsidRPr="002770E1">
        <w:t>The</w:t>
      </w:r>
      <w:r w:rsidR="00E24065" w:rsidRPr="002770E1">
        <w:t xml:space="preserve"> </w:t>
      </w:r>
      <w:r w:rsidRPr="002770E1">
        <w:t>motivation</w:t>
      </w:r>
      <w:r w:rsidR="00E24065" w:rsidRPr="002770E1">
        <w:t xml:space="preserve"> </w:t>
      </w:r>
      <w:r w:rsidRPr="002770E1">
        <w:t>of</w:t>
      </w:r>
      <w:r w:rsidR="00E24065" w:rsidRPr="002770E1">
        <w:t xml:space="preserve"> </w:t>
      </w:r>
      <w:r w:rsidRPr="002770E1">
        <w:t>the</w:t>
      </w:r>
      <w:r w:rsidR="00E24065" w:rsidRPr="002770E1">
        <w:t xml:space="preserve"> </w:t>
      </w:r>
      <w:r w:rsidRPr="002770E1">
        <w:t>government</w:t>
      </w:r>
      <w:r w:rsidR="00E24065" w:rsidRPr="002770E1">
        <w:t xml:space="preserve"> </w:t>
      </w:r>
      <w:r w:rsidRPr="002770E1">
        <w:t>position</w:t>
      </w:r>
      <w:r w:rsidR="00E24065" w:rsidRPr="002770E1">
        <w:t xml:space="preserve"> </w:t>
      </w:r>
      <w:r w:rsidRPr="002770E1">
        <w:t>was</w:t>
      </w:r>
      <w:r w:rsidR="00E24065" w:rsidRPr="002770E1">
        <w:t xml:space="preserve"> </w:t>
      </w:r>
      <w:r w:rsidRPr="002770E1">
        <w:t>centred</w:t>
      </w:r>
      <w:r w:rsidR="00E24065" w:rsidRPr="002770E1">
        <w:t xml:space="preserve"> </w:t>
      </w:r>
      <w:r w:rsidRPr="002770E1">
        <w:t>on</w:t>
      </w:r>
      <w:r w:rsidR="00E24065" w:rsidRPr="002770E1">
        <w:t xml:space="preserve"> </w:t>
      </w:r>
      <w:r w:rsidRPr="002770E1">
        <w:t>the</w:t>
      </w:r>
      <w:r w:rsidR="00E24065" w:rsidRPr="002770E1">
        <w:t xml:space="preserve"> </w:t>
      </w:r>
      <w:r w:rsidRPr="002770E1">
        <w:t>vulnerable</w:t>
      </w:r>
      <w:r w:rsidR="00E24065" w:rsidRPr="002770E1">
        <w:t xml:space="preserve"> </w:t>
      </w:r>
      <w:r w:rsidRPr="002770E1">
        <w:t>nature</w:t>
      </w:r>
      <w:r w:rsidR="00E24065" w:rsidRPr="002770E1">
        <w:t xml:space="preserve"> </w:t>
      </w:r>
      <w:r w:rsidRPr="002770E1">
        <w:t>of</w:t>
      </w:r>
      <w:r w:rsidR="00E24065" w:rsidRPr="002770E1">
        <w:t xml:space="preserve"> </w:t>
      </w:r>
      <w:r w:rsidRPr="002770E1">
        <w:t>young</w:t>
      </w:r>
      <w:r w:rsidR="00E24065" w:rsidRPr="002770E1">
        <w:t xml:space="preserve"> </w:t>
      </w:r>
      <w:r w:rsidRPr="002770E1">
        <w:t>people</w:t>
      </w:r>
      <w:r w:rsidR="00E24065" w:rsidRPr="002770E1">
        <w:t xml:space="preserve"> </w:t>
      </w:r>
      <w:r w:rsidRPr="002770E1">
        <w:t>and</w:t>
      </w:r>
      <w:r w:rsidR="00E24065" w:rsidRPr="002770E1">
        <w:t xml:space="preserve"> </w:t>
      </w:r>
      <w:r w:rsidRPr="002770E1">
        <w:t>mental</w:t>
      </w:r>
      <w:r w:rsidR="00E24065" w:rsidRPr="002770E1">
        <w:t xml:space="preserve"> </w:t>
      </w:r>
      <w:r w:rsidRPr="002770E1">
        <w:t>capacity</w:t>
      </w:r>
      <w:r w:rsidR="00E24065" w:rsidRPr="002770E1">
        <w:t xml:space="preserve"> </w:t>
      </w:r>
      <w:r w:rsidRPr="002770E1">
        <w:t>to</w:t>
      </w:r>
      <w:r w:rsidR="00E24065" w:rsidRPr="002770E1">
        <w:t xml:space="preserve"> </w:t>
      </w:r>
      <w:r w:rsidRPr="002770E1">
        <w:t>make</w:t>
      </w:r>
      <w:r w:rsidR="00E24065" w:rsidRPr="002770E1">
        <w:t xml:space="preserve"> </w:t>
      </w:r>
      <w:r w:rsidRPr="002770E1">
        <w:t>mature</w:t>
      </w:r>
      <w:r w:rsidR="00E24065" w:rsidRPr="002770E1">
        <w:t xml:space="preserve"> </w:t>
      </w:r>
      <w:r w:rsidRPr="002770E1">
        <w:t>decisions.</w:t>
      </w:r>
      <w:r w:rsidR="00E24065" w:rsidRPr="002770E1">
        <w:t xml:space="preserve"> </w:t>
      </w:r>
    </w:p>
    <w:p w:rsidR="00951BC8" w:rsidRPr="002770E1" w:rsidRDefault="00951BC8" w:rsidP="002770E1">
      <w:pPr>
        <w:pStyle w:val="SingleTxtG"/>
      </w:pPr>
      <w:r w:rsidRPr="002770E1">
        <w:t>89.</w:t>
      </w:r>
      <w:r w:rsidRPr="002770E1">
        <w:tab/>
        <w:t>As</w:t>
      </w:r>
      <w:r w:rsidR="00E24065" w:rsidRPr="002770E1">
        <w:t xml:space="preserve"> </w:t>
      </w:r>
      <w:r w:rsidRPr="002770E1">
        <w:t>a</w:t>
      </w:r>
      <w:r w:rsidR="00E24065" w:rsidRPr="002770E1">
        <w:t xml:space="preserve"> </w:t>
      </w:r>
      <w:r w:rsidRPr="002770E1">
        <w:t>result,</w:t>
      </w:r>
      <w:r w:rsidR="00E24065" w:rsidRPr="002770E1">
        <w:t xml:space="preserve"> </w:t>
      </w:r>
      <w:r w:rsidRPr="002770E1">
        <w:t>children</w:t>
      </w:r>
      <w:r w:rsidR="00E24065" w:rsidRPr="002770E1">
        <w:t xml:space="preserve"> </w:t>
      </w:r>
      <w:r w:rsidRPr="002770E1">
        <w:t>suspects</w:t>
      </w:r>
      <w:r w:rsidR="00E24065" w:rsidRPr="002770E1">
        <w:t xml:space="preserve"> </w:t>
      </w:r>
      <w:r w:rsidRPr="002770E1">
        <w:t>for</w:t>
      </w:r>
      <w:r w:rsidR="00E24065" w:rsidRPr="002770E1">
        <w:t xml:space="preserve"> </w:t>
      </w:r>
      <w:r w:rsidRPr="002770E1">
        <w:t>the</w:t>
      </w:r>
      <w:r w:rsidR="00E24065" w:rsidRPr="002770E1">
        <w:t xml:space="preserve"> </w:t>
      </w:r>
      <w:r w:rsidRPr="002770E1">
        <w:t>crime</w:t>
      </w:r>
      <w:r w:rsidR="00E24065" w:rsidRPr="002770E1">
        <w:t xml:space="preserve"> </w:t>
      </w:r>
      <w:r w:rsidRPr="002770E1">
        <w:t>of</w:t>
      </w:r>
      <w:r w:rsidR="00E24065" w:rsidRPr="002770E1">
        <w:t xml:space="preserve"> </w:t>
      </w:r>
      <w:r w:rsidRPr="002770E1">
        <w:t>genocide</w:t>
      </w:r>
      <w:r w:rsidR="00E24065" w:rsidRPr="002770E1">
        <w:t xml:space="preserve"> </w:t>
      </w:r>
      <w:r w:rsidRPr="002770E1">
        <w:t>were</w:t>
      </w:r>
      <w:r w:rsidR="00E24065" w:rsidRPr="002770E1">
        <w:t xml:space="preserve"> </w:t>
      </w:r>
      <w:r w:rsidRPr="002770E1">
        <w:t>taken</w:t>
      </w:r>
      <w:r w:rsidR="00E24065" w:rsidRPr="002770E1">
        <w:t xml:space="preserve"> </w:t>
      </w:r>
      <w:r w:rsidRPr="002770E1">
        <w:t>to</w:t>
      </w:r>
      <w:r w:rsidR="00E24065" w:rsidRPr="002770E1">
        <w:t xml:space="preserve"> </w:t>
      </w:r>
      <w:r w:rsidRPr="002770E1">
        <w:t>transit</w:t>
      </w:r>
      <w:r w:rsidR="00E24065" w:rsidRPr="002770E1">
        <w:t xml:space="preserve"> </w:t>
      </w:r>
      <w:r w:rsidRPr="002770E1">
        <w:t>centres</w:t>
      </w:r>
      <w:r w:rsidR="00E24065" w:rsidRPr="002770E1">
        <w:t xml:space="preserve"> </w:t>
      </w:r>
      <w:r w:rsidRPr="002770E1">
        <w:t>from</w:t>
      </w:r>
      <w:r w:rsidR="00E24065" w:rsidRPr="002770E1">
        <w:t xml:space="preserve"> </w:t>
      </w:r>
      <w:r w:rsidRPr="002770E1">
        <w:t>where</w:t>
      </w:r>
      <w:r w:rsidR="00E24065" w:rsidRPr="002770E1">
        <w:t xml:space="preserve"> </w:t>
      </w:r>
      <w:r w:rsidRPr="002770E1">
        <w:t>they</w:t>
      </w:r>
      <w:r w:rsidR="00E24065" w:rsidRPr="002770E1">
        <w:t xml:space="preserve"> </w:t>
      </w:r>
      <w:r w:rsidRPr="002770E1">
        <w:t>were</w:t>
      </w:r>
      <w:r w:rsidR="00E24065" w:rsidRPr="002770E1">
        <w:t xml:space="preserve"> </w:t>
      </w:r>
      <w:r w:rsidRPr="002770E1">
        <w:t>rehabilitated</w:t>
      </w:r>
      <w:r w:rsidR="00E24065" w:rsidRPr="002770E1">
        <w:t xml:space="preserve"> </w:t>
      </w:r>
      <w:r w:rsidRPr="002770E1">
        <w:t>and</w:t>
      </w:r>
      <w:r w:rsidR="00E24065" w:rsidRPr="002770E1">
        <w:t xml:space="preserve"> </w:t>
      </w:r>
      <w:r w:rsidRPr="002770E1">
        <w:t>reintegrated</w:t>
      </w:r>
      <w:r w:rsidR="00E24065" w:rsidRPr="002770E1">
        <w:t xml:space="preserve"> </w:t>
      </w:r>
      <w:r w:rsidRPr="002770E1">
        <w:t>in</w:t>
      </w:r>
      <w:r w:rsidR="00E24065" w:rsidRPr="002770E1">
        <w:t xml:space="preserve"> </w:t>
      </w:r>
      <w:r w:rsidRPr="002770E1">
        <w:t>the</w:t>
      </w:r>
      <w:r w:rsidR="00E24065" w:rsidRPr="002770E1">
        <w:t xml:space="preserve"> </w:t>
      </w:r>
      <w:r w:rsidRPr="002770E1">
        <w:t>society</w:t>
      </w:r>
      <w:r w:rsidR="00E24065" w:rsidRPr="002770E1">
        <w:t xml:space="preserve"> </w:t>
      </w:r>
      <w:r w:rsidRPr="002770E1">
        <w:t>they</w:t>
      </w:r>
      <w:r w:rsidR="00E24065" w:rsidRPr="002770E1">
        <w:t xml:space="preserve"> </w:t>
      </w:r>
      <w:r w:rsidRPr="002770E1">
        <w:t>had</w:t>
      </w:r>
      <w:r w:rsidR="00E24065" w:rsidRPr="002770E1">
        <w:t xml:space="preserve"> </w:t>
      </w:r>
      <w:r w:rsidRPr="002770E1">
        <w:t>wronged.</w:t>
      </w:r>
      <w:r w:rsidR="00E24065" w:rsidRPr="002770E1">
        <w:t xml:space="preserve"> </w:t>
      </w:r>
      <w:r w:rsidRPr="002770E1">
        <w:t>Also,</w:t>
      </w:r>
      <w:r w:rsidR="00E24065" w:rsidRPr="002770E1">
        <w:t xml:space="preserve"> </w:t>
      </w:r>
      <w:r w:rsidRPr="002770E1">
        <w:t>their</w:t>
      </w:r>
      <w:r w:rsidR="00E24065" w:rsidRPr="002770E1">
        <w:t xml:space="preserve"> </w:t>
      </w:r>
      <w:r w:rsidRPr="002770E1">
        <w:t>families</w:t>
      </w:r>
      <w:r w:rsidR="00E24065" w:rsidRPr="002770E1">
        <w:t xml:space="preserve"> </w:t>
      </w:r>
      <w:r w:rsidRPr="002770E1">
        <w:t>and</w:t>
      </w:r>
      <w:r w:rsidR="00E24065" w:rsidRPr="002770E1">
        <w:t xml:space="preserve"> </w:t>
      </w:r>
      <w:r w:rsidRPr="002770E1">
        <w:t>the</w:t>
      </w:r>
      <w:r w:rsidR="00E24065" w:rsidRPr="002770E1">
        <w:t xml:space="preserve"> </w:t>
      </w:r>
      <w:r w:rsidRPr="002770E1">
        <w:t>society</w:t>
      </w:r>
      <w:r w:rsidR="00E24065" w:rsidRPr="002770E1">
        <w:t xml:space="preserve"> </w:t>
      </w:r>
      <w:r w:rsidRPr="002770E1">
        <w:t>in</w:t>
      </w:r>
      <w:r w:rsidR="00E24065" w:rsidRPr="002770E1">
        <w:t xml:space="preserve"> </w:t>
      </w:r>
      <w:r w:rsidRPr="002770E1">
        <w:t>general</w:t>
      </w:r>
      <w:r w:rsidR="00E24065" w:rsidRPr="002770E1">
        <w:t xml:space="preserve"> </w:t>
      </w:r>
      <w:r w:rsidRPr="002770E1">
        <w:t>were</w:t>
      </w:r>
      <w:r w:rsidR="00E24065" w:rsidRPr="002770E1">
        <w:t xml:space="preserve"> </w:t>
      </w:r>
      <w:r w:rsidRPr="002770E1">
        <w:t>prepared</w:t>
      </w:r>
      <w:r w:rsidR="00E24065" w:rsidRPr="002770E1">
        <w:t xml:space="preserve"> </w:t>
      </w:r>
      <w:r w:rsidRPr="002770E1">
        <w:t>to</w:t>
      </w:r>
      <w:r w:rsidR="00E24065" w:rsidRPr="002770E1">
        <w:t xml:space="preserve"> </w:t>
      </w:r>
      <w:r w:rsidRPr="002770E1">
        <w:t>receive</w:t>
      </w:r>
      <w:r w:rsidR="00E24065" w:rsidRPr="002770E1">
        <w:t xml:space="preserve"> </w:t>
      </w:r>
      <w:r w:rsidRPr="002770E1">
        <w:t>them</w:t>
      </w:r>
      <w:r w:rsidR="00E24065" w:rsidRPr="002770E1">
        <w:t xml:space="preserve"> </w:t>
      </w:r>
      <w:r w:rsidRPr="002770E1">
        <w:t>and</w:t>
      </w:r>
      <w:r w:rsidR="00E24065" w:rsidRPr="002770E1">
        <w:t xml:space="preserve"> </w:t>
      </w:r>
      <w:r w:rsidRPr="002770E1">
        <w:t>facilitate</w:t>
      </w:r>
      <w:r w:rsidR="00E24065" w:rsidRPr="002770E1">
        <w:t xml:space="preserve"> </w:t>
      </w:r>
      <w:r w:rsidRPr="002770E1">
        <w:t>their</w:t>
      </w:r>
      <w:r w:rsidR="00E24065" w:rsidRPr="002770E1">
        <w:t xml:space="preserve"> </w:t>
      </w:r>
      <w:r w:rsidRPr="002770E1">
        <w:t>total</w:t>
      </w:r>
      <w:r w:rsidR="00E24065" w:rsidRPr="002770E1">
        <w:t xml:space="preserve"> </w:t>
      </w:r>
      <w:r w:rsidRPr="002770E1">
        <w:t>and</w:t>
      </w:r>
      <w:r w:rsidR="00E24065" w:rsidRPr="002770E1">
        <w:t xml:space="preserve"> </w:t>
      </w:r>
      <w:r w:rsidRPr="002770E1">
        <w:t>meaningful</w:t>
      </w:r>
      <w:r w:rsidR="00E24065" w:rsidRPr="002770E1">
        <w:t xml:space="preserve"> </w:t>
      </w:r>
      <w:r w:rsidRPr="002770E1">
        <w:t>reintegration</w:t>
      </w:r>
      <w:r w:rsidR="00E24065" w:rsidRPr="002770E1">
        <w:t xml:space="preserve"> </w:t>
      </w:r>
      <w:r w:rsidRPr="002770E1">
        <w:t>into</w:t>
      </w:r>
      <w:r w:rsidR="00E24065" w:rsidRPr="002770E1">
        <w:t xml:space="preserve"> </w:t>
      </w:r>
      <w:r w:rsidRPr="002770E1">
        <w:t>the</w:t>
      </w:r>
      <w:r w:rsidR="00E24065" w:rsidRPr="002770E1">
        <w:t xml:space="preserve"> </w:t>
      </w:r>
      <w:r w:rsidRPr="002770E1">
        <w:t>society.</w:t>
      </w:r>
      <w:r w:rsidR="00E24065" w:rsidRPr="002770E1">
        <w:t xml:space="preserve"> </w:t>
      </w:r>
    </w:p>
    <w:p w:rsidR="00951BC8" w:rsidRPr="00461A15" w:rsidRDefault="00951BC8" w:rsidP="00B84C80">
      <w:pPr>
        <w:pStyle w:val="H1G"/>
      </w:pPr>
      <w:bookmarkStart w:id="162" w:name="_Toc233624944"/>
      <w:bookmarkStart w:id="163" w:name="_Toc233625589"/>
      <w:bookmarkStart w:id="164" w:name="_Toc233625940"/>
      <w:bookmarkStart w:id="165" w:name="_Toc234236145"/>
      <w:bookmarkStart w:id="166" w:name="_Toc234236720"/>
      <w:bookmarkStart w:id="167" w:name="_Toc234237489"/>
      <w:bookmarkStart w:id="168" w:name="_Toc234237928"/>
      <w:r w:rsidRPr="00461A15">
        <w:tab/>
        <w:t>H.</w:t>
      </w:r>
      <w:r w:rsidRPr="00461A15">
        <w:tab/>
        <w:t>Local</w:t>
      </w:r>
      <w:r w:rsidR="00E24065">
        <w:t xml:space="preserve"> </w:t>
      </w:r>
      <w:r w:rsidR="00B84C80">
        <w:t>D</w:t>
      </w:r>
      <w:r w:rsidRPr="00461A15">
        <w:t>efence</w:t>
      </w:r>
      <w:r w:rsidR="00E24065">
        <w:t xml:space="preserve"> </w:t>
      </w:r>
      <w:r w:rsidRPr="00461A15">
        <w:t>forces/services</w:t>
      </w:r>
      <w:bookmarkEnd w:id="162"/>
      <w:bookmarkEnd w:id="163"/>
      <w:bookmarkEnd w:id="164"/>
      <w:bookmarkEnd w:id="165"/>
      <w:bookmarkEnd w:id="166"/>
      <w:bookmarkEnd w:id="167"/>
      <w:bookmarkEnd w:id="168"/>
    </w:p>
    <w:p w:rsidR="00951BC8" w:rsidRPr="00BA5925" w:rsidRDefault="00951BC8" w:rsidP="00BA5925">
      <w:pPr>
        <w:pStyle w:val="SingleTxtG"/>
      </w:pPr>
      <w:r w:rsidRPr="00BA5925">
        <w:t>90.</w:t>
      </w:r>
      <w:r w:rsidRPr="00BA5925">
        <w:tab/>
      </w:r>
      <w:r w:rsidRPr="00BA5925">
        <w:rPr>
          <w:szCs w:val="24"/>
        </w:rPr>
        <w:t>The</w:t>
      </w:r>
      <w:r w:rsidR="00E24065" w:rsidRPr="00BA5925">
        <w:rPr>
          <w:szCs w:val="24"/>
        </w:rPr>
        <w:t xml:space="preserve"> </w:t>
      </w:r>
      <w:r w:rsidRPr="00BA5925">
        <w:rPr>
          <w:szCs w:val="24"/>
        </w:rPr>
        <w:t>Committee</w:t>
      </w:r>
      <w:r w:rsidR="00E24065" w:rsidRPr="00BA5925">
        <w:rPr>
          <w:szCs w:val="24"/>
        </w:rPr>
        <w:t xml:space="preserve"> </w:t>
      </w:r>
      <w:r w:rsidRPr="00BA5925">
        <w:rPr>
          <w:szCs w:val="24"/>
        </w:rPr>
        <w:t>expressed</w:t>
      </w:r>
      <w:r w:rsidR="00E24065" w:rsidRPr="00BA5925">
        <w:rPr>
          <w:szCs w:val="24"/>
        </w:rPr>
        <w:t xml:space="preserve"> </w:t>
      </w:r>
      <w:r w:rsidRPr="00BA5925">
        <w:rPr>
          <w:szCs w:val="24"/>
        </w:rPr>
        <w:t>concern</w:t>
      </w:r>
      <w:r w:rsidR="00E24065" w:rsidRPr="00BA5925">
        <w:rPr>
          <w:szCs w:val="24"/>
        </w:rPr>
        <w:t xml:space="preserve"> </w:t>
      </w:r>
      <w:r w:rsidRPr="00BA5925">
        <w:rPr>
          <w:szCs w:val="24"/>
        </w:rPr>
        <w:t>about</w:t>
      </w:r>
      <w:r w:rsidR="00E24065" w:rsidRPr="00BA5925">
        <w:rPr>
          <w:szCs w:val="24"/>
        </w:rPr>
        <w:t xml:space="preserve"> </w:t>
      </w:r>
      <w:r w:rsidRPr="00BA5925">
        <w:rPr>
          <w:szCs w:val="24"/>
        </w:rPr>
        <w:t>the</w:t>
      </w:r>
      <w:r w:rsidR="00E24065" w:rsidRPr="00BA5925">
        <w:rPr>
          <w:szCs w:val="24"/>
        </w:rPr>
        <w:t xml:space="preserve"> </w:t>
      </w:r>
      <w:r w:rsidRPr="00BA5925">
        <w:rPr>
          <w:szCs w:val="24"/>
        </w:rPr>
        <w:t>newly</w:t>
      </w:r>
      <w:r w:rsidR="00E24065" w:rsidRPr="00BA5925">
        <w:rPr>
          <w:szCs w:val="24"/>
        </w:rPr>
        <w:t xml:space="preserve"> </w:t>
      </w:r>
      <w:r w:rsidRPr="00BA5925">
        <w:rPr>
          <w:szCs w:val="24"/>
        </w:rPr>
        <w:t>formed</w:t>
      </w:r>
      <w:r w:rsidR="00E24065" w:rsidRPr="00BA5925">
        <w:rPr>
          <w:szCs w:val="24"/>
        </w:rPr>
        <w:t xml:space="preserve"> </w:t>
      </w:r>
      <w:r w:rsidRPr="00BA5925">
        <w:rPr>
          <w:szCs w:val="24"/>
        </w:rPr>
        <w:t>Local</w:t>
      </w:r>
      <w:r w:rsidR="00E24065" w:rsidRPr="00BA5925">
        <w:rPr>
          <w:szCs w:val="24"/>
        </w:rPr>
        <w:t xml:space="preserve"> </w:t>
      </w:r>
      <w:r w:rsidRPr="00BA5925">
        <w:rPr>
          <w:szCs w:val="24"/>
        </w:rPr>
        <w:t>Defence</w:t>
      </w:r>
      <w:r w:rsidR="00E24065" w:rsidRPr="00BA5925">
        <w:rPr>
          <w:szCs w:val="24"/>
        </w:rPr>
        <w:t xml:space="preserve"> </w:t>
      </w:r>
      <w:r w:rsidRPr="00BA5925">
        <w:rPr>
          <w:szCs w:val="24"/>
        </w:rPr>
        <w:t>forces/services.</w:t>
      </w:r>
      <w:r w:rsidR="00E24065" w:rsidRPr="00BA5925">
        <w:rPr>
          <w:szCs w:val="24"/>
        </w:rPr>
        <w:t xml:space="preserve"> </w:t>
      </w:r>
      <w:r w:rsidRPr="00BA5925">
        <w:t>It</w:t>
      </w:r>
      <w:r w:rsidR="00E24065" w:rsidRPr="00BA5925">
        <w:t xml:space="preserve"> </w:t>
      </w:r>
      <w:r w:rsidRPr="00BA5925">
        <w:t>is</w:t>
      </w:r>
      <w:r w:rsidR="00E24065" w:rsidRPr="00BA5925">
        <w:t xml:space="preserve"> </w:t>
      </w:r>
      <w:r w:rsidRPr="00BA5925">
        <w:t>important</w:t>
      </w:r>
      <w:r w:rsidR="00E24065" w:rsidRPr="00BA5925">
        <w:t xml:space="preserve"> </w:t>
      </w:r>
      <w:r w:rsidRPr="00BA5925">
        <w:t>to</w:t>
      </w:r>
      <w:r w:rsidR="00E24065" w:rsidRPr="00BA5925">
        <w:t xml:space="preserve"> </w:t>
      </w:r>
      <w:r w:rsidRPr="00BA5925">
        <w:t>understand</w:t>
      </w:r>
      <w:r w:rsidR="00E24065" w:rsidRPr="00BA5925">
        <w:t xml:space="preserve"> </w:t>
      </w:r>
      <w:r w:rsidRPr="00BA5925">
        <w:t>the</w:t>
      </w:r>
      <w:r w:rsidR="00E24065" w:rsidRPr="00BA5925">
        <w:t xml:space="preserve"> </w:t>
      </w:r>
      <w:r w:rsidRPr="00BA5925">
        <w:t>underlying</w:t>
      </w:r>
      <w:r w:rsidR="00E24065" w:rsidRPr="00BA5925">
        <w:t xml:space="preserve"> </w:t>
      </w:r>
      <w:r w:rsidRPr="00BA5925">
        <w:t>context</w:t>
      </w:r>
      <w:r w:rsidR="00E24065" w:rsidRPr="00BA5925">
        <w:t xml:space="preserve"> </w:t>
      </w:r>
      <w:r w:rsidRPr="00BA5925">
        <w:t>under</w:t>
      </w:r>
      <w:r w:rsidR="00E24065" w:rsidRPr="00BA5925">
        <w:t xml:space="preserve"> </w:t>
      </w:r>
      <w:r w:rsidRPr="00BA5925">
        <w:t>which</w:t>
      </w:r>
      <w:r w:rsidR="00E24065" w:rsidRPr="00BA5925">
        <w:t xml:space="preserve"> </w:t>
      </w:r>
      <w:r w:rsidRPr="00BA5925">
        <w:t>the</w:t>
      </w:r>
      <w:r w:rsidR="00E24065" w:rsidRPr="00BA5925">
        <w:t xml:space="preserve"> </w:t>
      </w:r>
      <w:r w:rsidRPr="00BA5925">
        <w:t>Local</w:t>
      </w:r>
      <w:r w:rsidR="00E24065" w:rsidRPr="00BA5925">
        <w:t xml:space="preserve"> </w:t>
      </w:r>
      <w:r w:rsidRPr="00BA5925">
        <w:t>Defence</w:t>
      </w:r>
      <w:r w:rsidR="00E24065" w:rsidRPr="00BA5925">
        <w:t xml:space="preserve"> </w:t>
      </w:r>
      <w:r w:rsidRPr="00BA5925">
        <w:t>(LD)</w:t>
      </w:r>
      <w:r w:rsidR="00E24065" w:rsidRPr="00BA5925">
        <w:t xml:space="preserve"> </w:t>
      </w:r>
      <w:r w:rsidRPr="00BA5925">
        <w:t>service</w:t>
      </w:r>
      <w:r w:rsidR="00E24065" w:rsidRPr="00BA5925">
        <w:t xml:space="preserve"> </w:t>
      </w:r>
      <w:r w:rsidRPr="00BA5925">
        <w:t>was</w:t>
      </w:r>
      <w:r w:rsidR="00E24065" w:rsidRPr="00BA5925">
        <w:t xml:space="preserve"> </w:t>
      </w:r>
      <w:r w:rsidRPr="00BA5925">
        <w:t>created.</w:t>
      </w:r>
      <w:r w:rsidR="00E24065" w:rsidRPr="00BA5925">
        <w:t xml:space="preserve"> </w:t>
      </w:r>
      <w:r w:rsidRPr="00BA5925">
        <w:t>Rwanda</w:t>
      </w:r>
      <w:r w:rsidR="00E24065" w:rsidRPr="00BA5925">
        <w:t xml:space="preserve"> </w:t>
      </w:r>
      <w:r w:rsidRPr="00BA5925">
        <w:t>believes</w:t>
      </w:r>
      <w:r w:rsidR="00E24065" w:rsidRPr="00BA5925">
        <w:t xml:space="preserve"> </w:t>
      </w:r>
      <w:r w:rsidRPr="00BA5925">
        <w:t>that</w:t>
      </w:r>
      <w:r w:rsidR="00E24065" w:rsidRPr="00BA5925">
        <w:t xml:space="preserve"> </w:t>
      </w:r>
      <w:r w:rsidRPr="00BA5925">
        <w:t>security</w:t>
      </w:r>
      <w:r w:rsidR="00E24065" w:rsidRPr="00BA5925">
        <w:t xml:space="preserve"> </w:t>
      </w:r>
      <w:r w:rsidRPr="00BA5925">
        <w:t>is</w:t>
      </w:r>
      <w:r w:rsidR="00E24065" w:rsidRPr="00BA5925">
        <w:t xml:space="preserve"> </w:t>
      </w:r>
      <w:r w:rsidRPr="00BA5925">
        <w:t>a</w:t>
      </w:r>
      <w:r w:rsidR="00E24065" w:rsidRPr="00BA5925">
        <w:t xml:space="preserve"> </w:t>
      </w:r>
      <w:r w:rsidRPr="00BA5925">
        <w:t>product</w:t>
      </w:r>
      <w:r w:rsidR="00E24065" w:rsidRPr="00BA5925">
        <w:t xml:space="preserve"> </w:t>
      </w:r>
      <w:r w:rsidRPr="00BA5925">
        <w:t>of</w:t>
      </w:r>
      <w:r w:rsidR="00E24065" w:rsidRPr="00BA5925">
        <w:t xml:space="preserve"> </w:t>
      </w:r>
      <w:r w:rsidRPr="00BA5925">
        <w:t>the</w:t>
      </w:r>
      <w:r w:rsidR="00E24065" w:rsidRPr="00BA5925">
        <w:t xml:space="preserve"> </w:t>
      </w:r>
      <w:r w:rsidRPr="00BA5925">
        <w:t>efforts</w:t>
      </w:r>
      <w:r w:rsidR="00E24065" w:rsidRPr="00BA5925">
        <w:t xml:space="preserve"> </w:t>
      </w:r>
      <w:r w:rsidRPr="00BA5925">
        <w:t>and</w:t>
      </w:r>
      <w:r w:rsidR="00E24065" w:rsidRPr="00BA5925">
        <w:t xml:space="preserve"> </w:t>
      </w:r>
      <w:r w:rsidRPr="00BA5925">
        <w:t>labour</w:t>
      </w:r>
      <w:r w:rsidR="00E24065" w:rsidRPr="00BA5925">
        <w:t xml:space="preserve"> </w:t>
      </w:r>
      <w:r w:rsidRPr="00BA5925">
        <w:t>of</w:t>
      </w:r>
      <w:r w:rsidR="00E24065" w:rsidRPr="00BA5925">
        <w:t xml:space="preserve"> </w:t>
      </w:r>
      <w:r w:rsidRPr="00BA5925">
        <w:t>its</w:t>
      </w:r>
      <w:r w:rsidR="00E24065" w:rsidRPr="00BA5925">
        <w:t xml:space="preserve"> </w:t>
      </w:r>
      <w:r w:rsidRPr="00BA5925">
        <w:t>citizens.</w:t>
      </w:r>
      <w:r w:rsidR="00E24065" w:rsidRPr="00BA5925">
        <w:t xml:space="preserve"> </w:t>
      </w:r>
      <w:r w:rsidRPr="00BA5925">
        <w:t>The</w:t>
      </w:r>
      <w:r w:rsidR="00E24065" w:rsidRPr="00BA5925">
        <w:t xml:space="preserve"> </w:t>
      </w:r>
      <w:r w:rsidRPr="00BA5925">
        <w:t>LD</w:t>
      </w:r>
      <w:r w:rsidR="00E24065" w:rsidRPr="00BA5925">
        <w:t xml:space="preserve"> </w:t>
      </w:r>
      <w:r w:rsidRPr="00BA5925">
        <w:t>service</w:t>
      </w:r>
      <w:r w:rsidR="00E24065" w:rsidRPr="00BA5925">
        <w:t xml:space="preserve"> </w:t>
      </w:r>
      <w:r w:rsidRPr="00BA5925">
        <w:t>was</w:t>
      </w:r>
      <w:r w:rsidR="00E24065" w:rsidRPr="00BA5925">
        <w:t xml:space="preserve"> </w:t>
      </w:r>
      <w:r w:rsidRPr="00BA5925">
        <w:t>created</w:t>
      </w:r>
      <w:r w:rsidR="00E24065" w:rsidRPr="00BA5925">
        <w:t xml:space="preserve"> </w:t>
      </w:r>
      <w:r w:rsidRPr="00BA5925">
        <w:t>with</w:t>
      </w:r>
      <w:r w:rsidR="00E24065" w:rsidRPr="00BA5925">
        <w:t xml:space="preserve"> </w:t>
      </w:r>
      <w:r w:rsidRPr="00BA5925">
        <w:t>a</w:t>
      </w:r>
      <w:r w:rsidR="00E24065" w:rsidRPr="00BA5925">
        <w:t xml:space="preserve"> </w:t>
      </w:r>
      <w:r w:rsidRPr="00BA5925">
        <w:t>view</w:t>
      </w:r>
      <w:r w:rsidR="00E24065" w:rsidRPr="00BA5925">
        <w:t xml:space="preserve"> </w:t>
      </w:r>
      <w:r w:rsidRPr="00BA5925">
        <w:t>to</w:t>
      </w:r>
      <w:r w:rsidR="00E24065" w:rsidRPr="00BA5925">
        <w:t xml:space="preserve"> </w:t>
      </w:r>
      <w:r w:rsidRPr="00BA5925">
        <w:t>allow</w:t>
      </w:r>
      <w:r w:rsidR="00E24065" w:rsidRPr="00BA5925">
        <w:t xml:space="preserve"> </w:t>
      </w:r>
      <w:r w:rsidRPr="00BA5925">
        <w:t>the</w:t>
      </w:r>
      <w:r w:rsidR="00E24065" w:rsidRPr="00BA5925">
        <w:t xml:space="preserve"> </w:t>
      </w:r>
      <w:r w:rsidRPr="00BA5925">
        <w:t>local</w:t>
      </w:r>
      <w:r w:rsidR="00E24065" w:rsidRPr="00BA5925">
        <w:t xml:space="preserve"> </w:t>
      </w:r>
      <w:r w:rsidRPr="00BA5925">
        <w:t>population</w:t>
      </w:r>
      <w:r w:rsidR="00E24065" w:rsidRPr="00BA5925">
        <w:t xml:space="preserve"> </w:t>
      </w:r>
      <w:r w:rsidRPr="00BA5925">
        <w:t>to</w:t>
      </w:r>
      <w:r w:rsidR="00E24065" w:rsidRPr="00BA5925">
        <w:t xml:space="preserve"> </w:t>
      </w:r>
      <w:r w:rsidRPr="00BA5925">
        <w:t>participate</w:t>
      </w:r>
      <w:r w:rsidR="00E24065" w:rsidRPr="00BA5925">
        <w:t xml:space="preserve"> </w:t>
      </w:r>
      <w:r w:rsidRPr="00BA5925">
        <w:t>in</w:t>
      </w:r>
      <w:r w:rsidR="00E24065" w:rsidRPr="00BA5925">
        <w:t xml:space="preserve"> </w:t>
      </w:r>
      <w:r w:rsidRPr="00BA5925">
        <w:t>the</w:t>
      </w:r>
      <w:r w:rsidR="00E24065" w:rsidRPr="00BA5925">
        <w:t xml:space="preserve"> </w:t>
      </w:r>
      <w:r w:rsidRPr="00BA5925">
        <w:t>security</w:t>
      </w:r>
      <w:r w:rsidR="00E24065" w:rsidRPr="00BA5925">
        <w:t xml:space="preserve"> </w:t>
      </w:r>
      <w:r w:rsidRPr="00BA5925">
        <w:t>keeping</w:t>
      </w:r>
      <w:r w:rsidR="00E24065" w:rsidRPr="00BA5925">
        <w:t xml:space="preserve"> </w:t>
      </w:r>
      <w:r w:rsidRPr="00BA5925">
        <w:t>of</w:t>
      </w:r>
      <w:r w:rsidR="00E24065" w:rsidRPr="00BA5925">
        <w:t xml:space="preserve"> </w:t>
      </w:r>
      <w:r w:rsidRPr="00BA5925">
        <w:t>their</w:t>
      </w:r>
      <w:r w:rsidR="00E24065" w:rsidRPr="00BA5925">
        <w:t xml:space="preserve"> </w:t>
      </w:r>
      <w:r w:rsidRPr="00BA5925">
        <w:t>areas</w:t>
      </w:r>
      <w:r w:rsidR="00E24065" w:rsidRPr="00BA5925">
        <w:t xml:space="preserve"> </w:t>
      </w:r>
      <w:r w:rsidRPr="00BA5925">
        <w:t>of</w:t>
      </w:r>
      <w:r w:rsidR="00E24065" w:rsidRPr="00BA5925">
        <w:t xml:space="preserve"> </w:t>
      </w:r>
      <w:r w:rsidRPr="00BA5925">
        <w:t>residence.</w:t>
      </w:r>
      <w:r w:rsidR="00E24065" w:rsidRPr="00BA5925">
        <w:t xml:space="preserve"> </w:t>
      </w:r>
      <w:r w:rsidRPr="00BA5925">
        <w:t>Art.</w:t>
      </w:r>
      <w:r w:rsidR="00E24065" w:rsidRPr="00BA5925">
        <w:t xml:space="preserve"> </w:t>
      </w:r>
      <w:r w:rsidRPr="00BA5925">
        <w:t>8</w:t>
      </w:r>
      <w:r w:rsidR="00E24065" w:rsidRPr="00BA5925">
        <w:t xml:space="preserve"> </w:t>
      </w:r>
      <w:r w:rsidRPr="00BA5925">
        <w:t>of</w:t>
      </w:r>
      <w:r w:rsidR="00E24065" w:rsidRPr="00BA5925">
        <w:t xml:space="preserve"> </w:t>
      </w:r>
      <w:r w:rsidRPr="00BA5925">
        <w:t>the</w:t>
      </w:r>
      <w:r w:rsidR="00E24065" w:rsidRPr="00BA5925">
        <w:t xml:space="preserve"> </w:t>
      </w:r>
      <w:r w:rsidRPr="00BA5925">
        <w:t>law</w:t>
      </w:r>
      <w:r w:rsidR="00E24065" w:rsidRPr="00BA5925">
        <w:t xml:space="preserve"> </w:t>
      </w:r>
      <w:r w:rsidRPr="00BA5925">
        <w:t>on</w:t>
      </w:r>
      <w:r w:rsidR="00E24065" w:rsidRPr="00BA5925">
        <w:t xml:space="preserve"> </w:t>
      </w:r>
      <w:r w:rsidRPr="00BA5925">
        <w:t>the</w:t>
      </w:r>
      <w:r w:rsidR="00E24065" w:rsidRPr="00BA5925">
        <w:t xml:space="preserve"> </w:t>
      </w:r>
      <w:r w:rsidRPr="00BA5925">
        <w:t>services</w:t>
      </w:r>
      <w:r w:rsidR="00E24065" w:rsidRPr="00BA5925">
        <w:t xml:space="preserve"> </w:t>
      </w:r>
      <w:r w:rsidRPr="00BA5925">
        <w:t>of</w:t>
      </w:r>
      <w:r w:rsidR="00E24065" w:rsidRPr="00BA5925">
        <w:t xml:space="preserve"> </w:t>
      </w:r>
      <w:r w:rsidRPr="00BA5925">
        <w:t>local</w:t>
      </w:r>
      <w:r w:rsidR="00E24065" w:rsidRPr="00BA5925">
        <w:t xml:space="preserve"> </w:t>
      </w:r>
      <w:r w:rsidRPr="00BA5925">
        <w:t>defence</w:t>
      </w:r>
      <w:r w:rsidR="00E24065" w:rsidRPr="00BA5925">
        <w:t xml:space="preserve"> </w:t>
      </w:r>
      <w:r w:rsidRPr="00BA5925">
        <w:t>provide</w:t>
      </w:r>
      <w:r w:rsidR="00E24065" w:rsidRPr="00BA5925">
        <w:t xml:space="preserve"> </w:t>
      </w:r>
      <w:r w:rsidRPr="00BA5925">
        <w:t>that</w:t>
      </w:r>
      <w:r w:rsidR="00E24065" w:rsidRPr="00BA5925">
        <w:t xml:space="preserve"> </w:t>
      </w:r>
      <w:r w:rsidRPr="00BA5925">
        <w:t>the</w:t>
      </w:r>
      <w:r w:rsidR="00E24065" w:rsidRPr="00BA5925">
        <w:t xml:space="preserve"> </w:t>
      </w:r>
      <w:r w:rsidRPr="00BA5925">
        <w:t>Cell</w:t>
      </w:r>
      <w:r w:rsidR="00E24065" w:rsidRPr="00BA5925">
        <w:t xml:space="preserve"> </w:t>
      </w:r>
      <w:r w:rsidRPr="00BA5925">
        <w:t>Council</w:t>
      </w:r>
      <w:r w:rsidR="00E24065" w:rsidRPr="00BA5925">
        <w:t xml:space="preserve"> </w:t>
      </w:r>
      <w:r w:rsidRPr="00BA5925">
        <w:t>determines</w:t>
      </w:r>
      <w:r w:rsidR="00E24065" w:rsidRPr="00BA5925">
        <w:t xml:space="preserve"> </w:t>
      </w:r>
      <w:r w:rsidRPr="00BA5925">
        <w:t>the</w:t>
      </w:r>
      <w:r w:rsidR="00E24065" w:rsidRPr="00BA5925">
        <w:t xml:space="preserve"> </w:t>
      </w:r>
      <w:r w:rsidRPr="00BA5925">
        <w:t>number</w:t>
      </w:r>
      <w:r w:rsidR="00E24065" w:rsidRPr="00BA5925">
        <w:t xml:space="preserve"> </w:t>
      </w:r>
      <w:r w:rsidRPr="00BA5925">
        <w:t>and</w:t>
      </w:r>
      <w:r w:rsidR="00E24065" w:rsidRPr="00BA5925">
        <w:t xml:space="preserve"> </w:t>
      </w:r>
      <w:r w:rsidRPr="00BA5925">
        <w:t>selects</w:t>
      </w:r>
      <w:r w:rsidR="00E24065" w:rsidRPr="00BA5925">
        <w:t xml:space="preserve"> </w:t>
      </w:r>
      <w:r w:rsidRPr="00BA5925">
        <w:t>members</w:t>
      </w:r>
      <w:r w:rsidR="00E24065" w:rsidRPr="00BA5925">
        <w:t xml:space="preserve"> </w:t>
      </w:r>
      <w:r w:rsidRPr="00BA5925">
        <w:t>of</w:t>
      </w:r>
      <w:r w:rsidR="00E24065" w:rsidRPr="00BA5925">
        <w:t xml:space="preserve"> </w:t>
      </w:r>
      <w:r w:rsidRPr="00BA5925">
        <w:t>LD</w:t>
      </w:r>
      <w:r w:rsidR="00E24065" w:rsidRPr="00BA5925">
        <w:t xml:space="preserve"> </w:t>
      </w:r>
      <w:r w:rsidRPr="00BA5925">
        <w:t>service.</w:t>
      </w:r>
      <w:r w:rsidR="00BA5925">
        <w:rPr>
          <w:rStyle w:val="FootnoteReference"/>
        </w:rPr>
        <w:footnoteReference w:id="39"/>
      </w:r>
      <w:r w:rsidR="00E24065" w:rsidRPr="00BA5925">
        <w:t xml:space="preserve"> </w:t>
      </w:r>
      <w:r w:rsidRPr="00BA5925">
        <w:t>The</w:t>
      </w:r>
      <w:r w:rsidR="00E24065" w:rsidRPr="00BA5925">
        <w:t xml:space="preserve"> </w:t>
      </w:r>
      <w:r w:rsidRPr="00BA5925">
        <w:t>same</w:t>
      </w:r>
      <w:r w:rsidR="00E24065" w:rsidRPr="00BA5925">
        <w:t xml:space="preserve"> </w:t>
      </w:r>
      <w:r w:rsidRPr="00BA5925">
        <w:t>law</w:t>
      </w:r>
      <w:r w:rsidR="00E24065" w:rsidRPr="00BA5925">
        <w:t xml:space="preserve"> </w:t>
      </w:r>
      <w:r w:rsidRPr="00BA5925">
        <w:t>provides</w:t>
      </w:r>
      <w:r w:rsidR="00E24065" w:rsidRPr="00BA5925">
        <w:t xml:space="preserve"> </w:t>
      </w:r>
      <w:r w:rsidRPr="00BA5925">
        <w:t>the</w:t>
      </w:r>
      <w:r w:rsidR="00E24065" w:rsidRPr="00BA5925">
        <w:t xml:space="preserve"> </w:t>
      </w:r>
      <w:r w:rsidRPr="00BA5925">
        <w:t>criteria</w:t>
      </w:r>
      <w:r w:rsidR="00E24065" w:rsidRPr="00BA5925">
        <w:t xml:space="preserve"> </w:t>
      </w:r>
      <w:r w:rsidRPr="00BA5925">
        <w:t>of</w:t>
      </w:r>
      <w:r w:rsidR="00E24065" w:rsidRPr="00BA5925">
        <w:t xml:space="preserve"> </w:t>
      </w:r>
      <w:r w:rsidRPr="00BA5925">
        <w:t>selection</w:t>
      </w:r>
      <w:r w:rsidR="00E24065" w:rsidRPr="00BA5925">
        <w:t xml:space="preserve"> </w:t>
      </w:r>
      <w:r w:rsidRPr="00BA5925">
        <w:t>in</w:t>
      </w:r>
      <w:r w:rsidR="00E24065" w:rsidRPr="00BA5925">
        <w:t xml:space="preserve"> </w:t>
      </w:r>
      <w:r w:rsidRPr="00BA5925">
        <w:t>the</w:t>
      </w:r>
      <w:r w:rsidR="00E24065" w:rsidRPr="00BA5925">
        <w:t xml:space="preserve"> </w:t>
      </w:r>
      <w:r w:rsidRPr="00BA5925">
        <w:t>service</w:t>
      </w:r>
      <w:r w:rsidR="00E24065" w:rsidRPr="00BA5925">
        <w:t xml:space="preserve"> </w:t>
      </w:r>
      <w:r w:rsidRPr="00BA5925">
        <w:t>of</w:t>
      </w:r>
      <w:r w:rsidR="00E24065" w:rsidRPr="00BA5925">
        <w:t xml:space="preserve"> </w:t>
      </w:r>
      <w:r w:rsidRPr="00BA5925">
        <w:t>Local</w:t>
      </w:r>
      <w:r w:rsidR="00E24065" w:rsidRPr="00BA5925">
        <w:t xml:space="preserve"> </w:t>
      </w:r>
      <w:r w:rsidRPr="00BA5925">
        <w:t>Defence.</w:t>
      </w:r>
      <w:r w:rsidR="00E24065" w:rsidRPr="00BA5925">
        <w:t xml:space="preserve"> </w:t>
      </w:r>
      <w:r w:rsidRPr="00BA5925">
        <w:t>They</w:t>
      </w:r>
      <w:r w:rsidR="00E24065" w:rsidRPr="00BA5925">
        <w:t xml:space="preserve"> </w:t>
      </w:r>
      <w:r w:rsidRPr="00BA5925">
        <w:t>include</w:t>
      </w:r>
      <w:r w:rsidR="00E24065" w:rsidRPr="00BA5925">
        <w:t xml:space="preserve"> </w:t>
      </w:r>
      <w:r w:rsidRPr="00BA5925">
        <w:t>being</w:t>
      </w:r>
      <w:r w:rsidR="00E24065" w:rsidRPr="00BA5925">
        <w:t xml:space="preserve"> </w:t>
      </w:r>
      <w:r w:rsidRPr="00BA5925">
        <w:t>of</w:t>
      </w:r>
      <w:r w:rsidR="00E24065" w:rsidRPr="00BA5925">
        <w:t xml:space="preserve"> </w:t>
      </w:r>
      <w:r w:rsidRPr="00BA5925">
        <w:t>Rwandan</w:t>
      </w:r>
      <w:r w:rsidR="00E24065" w:rsidRPr="00BA5925">
        <w:t xml:space="preserve"> </w:t>
      </w:r>
      <w:r w:rsidRPr="00BA5925">
        <w:t>nationality;</w:t>
      </w:r>
      <w:r w:rsidR="00E24065" w:rsidRPr="00BA5925">
        <w:t xml:space="preserve"> </w:t>
      </w:r>
      <w:r w:rsidRPr="00BA5925">
        <w:t>a</w:t>
      </w:r>
      <w:r w:rsidR="00E24065" w:rsidRPr="00BA5925">
        <w:t xml:space="preserve"> </w:t>
      </w:r>
      <w:r w:rsidRPr="00BA5925">
        <w:t>person</w:t>
      </w:r>
      <w:r w:rsidR="00E24065" w:rsidRPr="00BA5925">
        <w:t xml:space="preserve"> </w:t>
      </w:r>
      <w:r w:rsidRPr="00BA5925">
        <w:t>of</w:t>
      </w:r>
      <w:r w:rsidR="00E24065" w:rsidRPr="00BA5925">
        <w:t xml:space="preserve"> </w:t>
      </w:r>
      <w:r w:rsidRPr="00BA5925">
        <w:t>integrity;</w:t>
      </w:r>
      <w:r w:rsidR="00E24065" w:rsidRPr="00BA5925">
        <w:t xml:space="preserve"> </w:t>
      </w:r>
      <w:r w:rsidRPr="00BA5925">
        <w:t>at</w:t>
      </w:r>
      <w:r w:rsidR="00E24065" w:rsidRPr="00BA5925">
        <w:t xml:space="preserve"> </w:t>
      </w:r>
      <w:r w:rsidRPr="00BA5925">
        <w:t>least</w:t>
      </w:r>
      <w:r w:rsidR="00E24065" w:rsidRPr="00BA5925">
        <w:t xml:space="preserve"> </w:t>
      </w:r>
      <w:r w:rsidRPr="00BA5925">
        <w:t>of</w:t>
      </w:r>
      <w:r w:rsidR="00E24065" w:rsidRPr="00BA5925">
        <w:t xml:space="preserve"> </w:t>
      </w:r>
      <w:r w:rsidRPr="00BA5925">
        <w:t>18</w:t>
      </w:r>
      <w:r w:rsidR="00E24065" w:rsidRPr="00BA5925">
        <w:t xml:space="preserve"> </w:t>
      </w:r>
      <w:r w:rsidRPr="00BA5925">
        <w:t>years</w:t>
      </w:r>
      <w:r w:rsidR="00E24065" w:rsidRPr="00BA5925">
        <w:t xml:space="preserve"> </w:t>
      </w:r>
      <w:r w:rsidRPr="00BA5925">
        <w:t>of</w:t>
      </w:r>
      <w:r w:rsidR="00E24065" w:rsidRPr="00BA5925">
        <w:t xml:space="preserve"> </w:t>
      </w:r>
      <w:r w:rsidRPr="00BA5925">
        <w:t>age;</w:t>
      </w:r>
      <w:r w:rsidR="00E24065" w:rsidRPr="00BA5925">
        <w:t xml:space="preserve"> </w:t>
      </w:r>
      <w:r w:rsidRPr="00BA5925">
        <w:t>well</w:t>
      </w:r>
      <w:r w:rsidR="00E24065" w:rsidRPr="00BA5925">
        <w:t xml:space="preserve"> </w:t>
      </w:r>
      <w:r w:rsidRPr="00BA5925">
        <w:t>known</w:t>
      </w:r>
      <w:r w:rsidR="00E24065" w:rsidRPr="00BA5925">
        <w:t xml:space="preserve"> </w:t>
      </w:r>
      <w:r w:rsidRPr="00BA5925">
        <w:t>by</w:t>
      </w:r>
      <w:r w:rsidR="00E24065" w:rsidRPr="00BA5925">
        <w:t xml:space="preserve"> </w:t>
      </w:r>
      <w:r w:rsidRPr="00BA5925">
        <w:t>the</w:t>
      </w:r>
      <w:r w:rsidR="00E24065" w:rsidRPr="00BA5925">
        <w:t xml:space="preserve"> </w:t>
      </w:r>
      <w:r w:rsidRPr="00BA5925">
        <w:t>residents</w:t>
      </w:r>
      <w:r w:rsidR="00E24065" w:rsidRPr="00BA5925">
        <w:t xml:space="preserve"> </w:t>
      </w:r>
      <w:r w:rsidRPr="00BA5925">
        <w:t>of</w:t>
      </w:r>
      <w:r w:rsidR="00E24065" w:rsidRPr="00BA5925">
        <w:t xml:space="preserve"> </w:t>
      </w:r>
      <w:r w:rsidRPr="00BA5925">
        <w:t>that</w:t>
      </w:r>
      <w:r w:rsidR="00E24065" w:rsidRPr="00BA5925">
        <w:t xml:space="preserve"> </w:t>
      </w:r>
      <w:r w:rsidRPr="00BA5925">
        <w:t>Cell</w:t>
      </w:r>
      <w:r w:rsidR="00E24065" w:rsidRPr="00BA5925">
        <w:t xml:space="preserve"> </w:t>
      </w:r>
      <w:r w:rsidRPr="00BA5925">
        <w:t>in</w:t>
      </w:r>
      <w:r w:rsidR="00E24065" w:rsidRPr="00BA5925">
        <w:t xml:space="preserve"> </w:t>
      </w:r>
      <w:r w:rsidRPr="00BA5925">
        <w:t>which</w:t>
      </w:r>
      <w:r w:rsidR="00E24065" w:rsidRPr="00BA5925">
        <w:t xml:space="preserve"> </w:t>
      </w:r>
      <w:r w:rsidRPr="00BA5925">
        <w:t>he</w:t>
      </w:r>
      <w:r w:rsidR="00E24065" w:rsidRPr="00BA5925">
        <w:t xml:space="preserve"> </w:t>
      </w:r>
      <w:r w:rsidRPr="00BA5925">
        <w:t>or</w:t>
      </w:r>
      <w:r w:rsidR="00E24065" w:rsidRPr="00BA5925">
        <w:t xml:space="preserve"> </w:t>
      </w:r>
      <w:r w:rsidRPr="00BA5925">
        <w:t>she</w:t>
      </w:r>
      <w:r w:rsidR="00E24065" w:rsidRPr="00BA5925">
        <w:t xml:space="preserve"> </w:t>
      </w:r>
      <w:r w:rsidRPr="00BA5925">
        <w:t>also</w:t>
      </w:r>
      <w:r w:rsidR="00E24065" w:rsidRPr="00BA5925">
        <w:t xml:space="preserve"> </w:t>
      </w:r>
      <w:r w:rsidRPr="00BA5925">
        <w:t>resides;</w:t>
      </w:r>
      <w:r w:rsidR="00E24065" w:rsidRPr="00BA5925">
        <w:t xml:space="preserve"> </w:t>
      </w:r>
      <w:r w:rsidRPr="00BA5925">
        <w:t>and</w:t>
      </w:r>
      <w:r w:rsidR="00E24065" w:rsidRPr="00BA5925">
        <w:t xml:space="preserve"> </w:t>
      </w:r>
      <w:r w:rsidRPr="00BA5925">
        <w:t>capable</w:t>
      </w:r>
      <w:r w:rsidR="00E24065" w:rsidRPr="00BA5925">
        <w:t xml:space="preserve"> </w:t>
      </w:r>
      <w:r w:rsidRPr="00BA5925">
        <w:t>and</w:t>
      </w:r>
      <w:r w:rsidR="00E24065" w:rsidRPr="00BA5925">
        <w:t xml:space="preserve"> </w:t>
      </w:r>
      <w:r w:rsidRPr="00BA5925">
        <w:t>willing</w:t>
      </w:r>
      <w:r w:rsidR="00E24065" w:rsidRPr="00BA5925">
        <w:t xml:space="preserve"> </w:t>
      </w:r>
      <w:r w:rsidRPr="00BA5925">
        <w:t>to</w:t>
      </w:r>
      <w:r w:rsidR="00E24065" w:rsidRPr="00BA5925">
        <w:t xml:space="preserve"> </w:t>
      </w:r>
      <w:r w:rsidRPr="00BA5925">
        <w:t>perform</w:t>
      </w:r>
      <w:r w:rsidR="00E24065" w:rsidRPr="00BA5925">
        <w:t xml:space="preserve"> </w:t>
      </w:r>
      <w:r w:rsidRPr="00BA5925">
        <w:t>such</w:t>
      </w:r>
      <w:r w:rsidR="00E24065" w:rsidRPr="00BA5925">
        <w:t xml:space="preserve"> </w:t>
      </w:r>
      <w:r w:rsidRPr="00BA5925">
        <w:t>duties.</w:t>
      </w:r>
      <w:r w:rsidR="00BA5925">
        <w:rPr>
          <w:rStyle w:val="FootnoteReference"/>
        </w:rPr>
        <w:footnoteReference w:id="40"/>
      </w:r>
    </w:p>
    <w:p w:rsidR="00951BC8" w:rsidRPr="00BA5925" w:rsidRDefault="00951BC8" w:rsidP="00BA5925">
      <w:pPr>
        <w:pStyle w:val="SingleTxtG"/>
      </w:pPr>
      <w:r w:rsidRPr="00BA5925">
        <w:t>91.</w:t>
      </w:r>
      <w:r w:rsidRPr="00BA5925">
        <w:tab/>
        <w:t>The</w:t>
      </w:r>
      <w:r w:rsidR="00E24065" w:rsidRPr="00BA5925">
        <w:t xml:space="preserve"> </w:t>
      </w:r>
      <w:r w:rsidRPr="00BA5925">
        <w:t>history</w:t>
      </w:r>
      <w:r w:rsidR="00E24065" w:rsidRPr="00BA5925">
        <w:t xml:space="preserve"> </w:t>
      </w:r>
      <w:r w:rsidRPr="00BA5925">
        <w:t>of</w:t>
      </w:r>
      <w:r w:rsidR="00E24065" w:rsidRPr="00BA5925">
        <w:t xml:space="preserve"> </w:t>
      </w:r>
      <w:r w:rsidRPr="00BA5925">
        <w:t>tyranny</w:t>
      </w:r>
      <w:r w:rsidR="00E24065" w:rsidRPr="00BA5925">
        <w:t xml:space="preserve"> </w:t>
      </w:r>
      <w:r w:rsidRPr="00BA5925">
        <w:t>and</w:t>
      </w:r>
      <w:r w:rsidR="00E24065" w:rsidRPr="00BA5925">
        <w:t xml:space="preserve"> </w:t>
      </w:r>
      <w:r w:rsidRPr="00BA5925">
        <w:t>divisionism</w:t>
      </w:r>
      <w:r w:rsidR="00E24065" w:rsidRPr="00BA5925">
        <w:t xml:space="preserve"> </w:t>
      </w:r>
      <w:r w:rsidRPr="00BA5925">
        <w:t>had</w:t>
      </w:r>
      <w:r w:rsidR="00E24065" w:rsidRPr="00BA5925">
        <w:t xml:space="preserve"> </w:t>
      </w:r>
      <w:r w:rsidRPr="00BA5925">
        <w:t>created</w:t>
      </w:r>
      <w:r w:rsidR="00E24065" w:rsidRPr="00BA5925">
        <w:t xml:space="preserve"> </w:t>
      </w:r>
      <w:r w:rsidRPr="00BA5925">
        <w:t>a</w:t>
      </w:r>
      <w:r w:rsidR="00E24065" w:rsidRPr="00BA5925">
        <w:t xml:space="preserve"> </w:t>
      </w:r>
      <w:r w:rsidRPr="00BA5925">
        <w:t>myth</w:t>
      </w:r>
      <w:r w:rsidR="00E24065" w:rsidRPr="00BA5925">
        <w:t xml:space="preserve"> </w:t>
      </w:r>
      <w:r w:rsidRPr="00BA5925">
        <w:t>that</w:t>
      </w:r>
      <w:r w:rsidR="00E24065" w:rsidRPr="00BA5925">
        <w:t xml:space="preserve"> </w:t>
      </w:r>
      <w:r w:rsidRPr="00BA5925">
        <w:t>security</w:t>
      </w:r>
      <w:r w:rsidR="00E24065" w:rsidRPr="00BA5925">
        <w:t xml:space="preserve"> </w:t>
      </w:r>
      <w:r w:rsidRPr="00BA5925">
        <w:t>was</w:t>
      </w:r>
      <w:r w:rsidR="00E24065" w:rsidRPr="00BA5925">
        <w:t xml:space="preserve"> </w:t>
      </w:r>
      <w:r w:rsidRPr="00BA5925">
        <w:t>an</w:t>
      </w:r>
      <w:r w:rsidR="00E24065" w:rsidRPr="00BA5925">
        <w:t xml:space="preserve"> </w:t>
      </w:r>
      <w:r w:rsidRPr="00BA5925">
        <w:t>apparatus</w:t>
      </w:r>
      <w:r w:rsidR="00E24065" w:rsidRPr="00BA5925">
        <w:t xml:space="preserve"> </w:t>
      </w:r>
      <w:r w:rsidRPr="00BA5925">
        <w:t>meant</w:t>
      </w:r>
      <w:r w:rsidR="00E24065" w:rsidRPr="00BA5925">
        <w:t xml:space="preserve"> </w:t>
      </w:r>
      <w:r w:rsidRPr="00BA5925">
        <w:t>to</w:t>
      </w:r>
      <w:r w:rsidR="00E24065" w:rsidRPr="00BA5925">
        <w:t xml:space="preserve"> </w:t>
      </w:r>
      <w:r w:rsidRPr="00BA5925">
        <w:t>serve</w:t>
      </w:r>
      <w:r w:rsidR="00E24065" w:rsidRPr="00BA5925">
        <w:t xml:space="preserve"> </w:t>
      </w:r>
      <w:r w:rsidRPr="00BA5925">
        <w:t>the</w:t>
      </w:r>
      <w:r w:rsidR="00E24065" w:rsidRPr="00BA5925">
        <w:t xml:space="preserve"> </w:t>
      </w:r>
      <w:r w:rsidRPr="00BA5925">
        <w:t>interests</w:t>
      </w:r>
      <w:r w:rsidR="00E24065" w:rsidRPr="00BA5925">
        <w:t xml:space="preserve"> </w:t>
      </w:r>
      <w:r w:rsidRPr="00BA5925">
        <w:t>of</w:t>
      </w:r>
      <w:r w:rsidR="00E24065" w:rsidRPr="00BA5925">
        <w:t xml:space="preserve"> </w:t>
      </w:r>
      <w:r w:rsidRPr="00BA5925">
        <w:t>the</w:t>
      </w:r>
      <w:r w:rsidR="00E24065" w:rsidRPr="00BA5925">
        <w:t xml:space="preserve"> </w:t>
      </w:r>
      <w:r w:rsidRPr="00BA5925">
        <w:t>ruling</w:t>
      </w:r>
      <w:r w:rsidR="00E24065" w:rsidRPr="00BA5925">
        <w:t xml:space="preserve"> </w:t>
      </w:r>
      <w:r w:rsidRPr="00BA5925">
        <w:t>class</w:t>
      </w:r>
      <w:r w:rsidR="00E24065" w:rsidRPr="00BA5925">
        <w:t xml:space="preserve"> </w:t>
      </w:r>
      <w:r w:rsidRPr="00BA5925">
        <w:t>and</w:t>
      </w:r>
      <w:r w:rsidR="00E24065" w:rsidRPr="00BA5925">
        <w:t xml:space="preserve"> </w:t>
      </w:r>
      <w:r w:rsidRPr="00BA5925">
        <w:t>not</w:t>
      </w:r>
      <w:r w:rsidR="00E24065" w:rsidRPr="00BA5925">
        <w:t xml:space="preserve"> </w:t>
      </w:r>
      <w:r w:rsidRPr="00BA5925">
        <w:t>the</w:t>
      </w:r>
      <w:r w:rsidR="00E24065" w:rsidRPr="00BA5925">
        <w:t xml:space="preserve"> </w:t>
      </w:r>
      <w:r w:rsidRPr="00BA5925">
        <w:t>ordinary</w:t>
      </w:r>
      <w:r w:rsidR="00E24065" w:rsidRPr="00BA5925">
        <w:t xml:space="preserve"> </w:t>
      </w:r>
      <w:r w:rsidRPr="00BA5925">
        <w:t>citizens.</w:t>
      </w:r>
      <w:r w:rsidR="00E24065" w:rsidRPr="00BA5925">
        <w:t xml:space="preserve"> </w:t>
      </w:r>
      <w:r w:rsidRPr="00BA5925">
        <w:t>To</w:t>
      </w:r>
      <w:r w:rsidR="00E24065" w:rsidRPr="00BA5925">
        <w:t xml:space="preserve"> </w:t>
      </w:r>
      <w:r w:rsidRPr="00BA5925">
        <w:t>undo</w:t>
      </w:r>
      <w:r w:rsidR="00E24065" w:rsidRPr="00BA5925">
        <w:t xml:space="preserve"> </w:t>
      </w:r>
      <w:r w:rsidRPr="00BA5925">
        <w:t>such</w:t>
      </w:r>
      <w:r w:rsidR="00E24065" w:rsidRPr="00BA5925">
        <w:t xml:space="preserve"> </w:t>
      </w:r>
      <w:r w:rsidRPr="00BA5925">
        <w:t>a</w:t>
      </w:r>
      <w:r w:rsidR="00E24065" w:rsidRPr="00BA5925">
        <w:t xml:space="preserve"> </w:t>
      </w:r>
      <w:r w:rsidRPr="00BA5925">
        <w:t>long-standing</w:t>
      </w:r>
      <w:r w:rsidR="00E24065" w:rsidRPr="00BA5925">
        <w:t xml:space="preserve"> </w:t>
      </w:r>
      <w:r w:rsidRPr="00BA5925">
        <w:t>constructed</w:t>
      </w:r>
      <w:r w:rsidR="00E24065" w:rsidRPr="00BA5925">
        <w:t xml:space="preserve"> </w:t>
      </w:r>
      <w:r w:rsidRPr="00BA5925">
        <w:t>myth,</w:t>
      </w:r>
      <w:r w:rsidR="00E24065" w:rsidRPr="00BA5925">
        <w:t xml:space="preserve"> </w:t>
      </w:r>
      <w:r w:rsidRPr="00BA5925">
        <w:t>peoples</w:t>
      </w:r>
      <w:r w:rsidR="00E24065" w:rsidRPr="00BA5925">
        <w:t xml:space="preserve">’ </w:t>
      </w:r>
      <w:r w:rsidRPr="00BA5925">
        <w:t>forces</w:t>
      </w:r>
      <w:r w:rsidR="00E24065" w:rsidRPr="00BA5925">
        <w:t xml:space="preserve"> </w:t>
      </w:r>
      <w:r w:rsidRPr="00BA5925">
        <w:t>and</w:t>
      </w:r>
      <w:r w:rsidR="00E24065" w:rsidRPr="00BA5925">
        <w:t xml:space="preserve"> </w:t>
      </w:r>
      <w:r w:rsidRPr="00BA5925">
        <w:t>security</w:t>
      </w:r>
      <w:r w:rsidR="00E24065" w:rsidRPr="00BA5925">
        <w:t xml:space="preserve"> </w:t>
      </w:r>
      <w:r w:rsidRPr="00BA5925">
        <w:t>personnel</w:t>
      </w:r>
      <w:r w:rsidR="00E24065" w:rsidRPr="00BA5925">
        <w:t xml:space="preserve"> </w:t>
      </w:r>
      <w:r w:rsidRPr="00BA5925">
        <w:t>were</w:t>
      </w:r>
      <w:r w:rsidR="00E24065" w:rsidRPr="00BA5925">
        <w:t xml:space="preserve"> </w:t>
      </w:r>
      <w:r w:rsidRPr="00BA5925">
        <w:t>created</w:t>
      </w:r>
      <w:r w:rsidR="00E24065" w:rsidRPr="00BA5925">
        <w:t xml:space="preserve"> </w:t>
      </w:r>
      <w:r w:rsidRPr="00BA5925">
        <w:t>with</w:t>
      </w:r>
      <w:r w:rsidR="00E24065" w:rsidRPr="00BA5925">
        <w:t xml:space="preserve"> </w:t>
      </w:r>
      <w:r w:rsidRPr="00BA5925">
        <w:t>the</w:t>
      </w:r>
      <w:r w:rsidR="00E24065" w:rsidRPr="00BA5925">
        <w:t xml:space="preserve"> </w:t>
      </w:r>
      <w:r w:rsidRPr="00BA5925">
        <w:t>mission</w:t>
      </w:r>
      <w:r w:rsidR="00E24065" w:rsidRPr="00BA5925">
        <w:t xml:space="preserve"> </w:t>
      </w:r>
      <w:r w:rsidRPr="00BA5925">
        <w:t>to</w:t>
      </w:r>
      <w:r w:rsidR="00E24065" w:rsidRPr="00BA5925">
        <w:t xml:space="preserve"> </w:t>
      </w:r>
      <w:r w:rsidRPr="00BA5925">
        <w:t>serve</w:t>
      </w:r>
      <w:r w:rsidR="00E24065" w:rsidRPr="00BA5925">
        <w:t xml:space="preserve"> </w:t>
      </w:r>
      <w:r w:rsidRPr="00BA5925">
        <w:t>their</w:t>
      </w:r>
      <w:r w:rsidR="00E24065" w:rsidRPr="00BA5925">
        <w:t xml:space="preserve"> </w:t>
      </w:r>
      <w:r w:rsidRPr="00BA5925">
        <w:t>community.</w:t>
      </w:r>
      <w:r w:rsidR="00E24065" w:rsidRPr="00BA5925">
        <w:t xml:space="preserve"> </w:t>
      </w:r>
    </w:p>
    <w:p w:rsidR="00951BC8" w:rsidRPr="00BA5925" w:rsidRDefault="00951BC8" w:rsidP="00BA5925">
      <w:pPr>
        <w:pStyle w:val="SingleTxtG"/>
      </w:pPr>
      <w:r w:rsidRPr="00BA5925">
        <w:t>92.</w:t>
      </w:r>
      <w:r w:rsidRPr="00BA5925">
        <w:tab/>
        <w:t>Besides,</w:t>
      </w:r>
      <w:r w:rsidR="00E24065" w:rsidRPr="00BA5925">
        <w:t xml:space="preserve"> </w:t>
      </w:r>
      <w:r w:rsidRPr="00BA5925">
        <w:t>necessary</w:t>
      </w:r>
      <w:r w:rsidR="00E24065" w:rsidRPr="00BA5925">
        <w:t xml:space="preserve"> </w:t>
      </w:r>
      <w:r w:rsidRPr="00BA5925">
        <w:t>measures</w:t>
      </w:r>
      <w:r w:rsidR="00E24065" w:rsidRPr="00BA5925">
        <w:t xml:space="preserve"> </w:t>
      </w:r>
      <w:r w:rsidRPr="00BA5925">
        <w:t>for</w:t>
      </w:r>
      <w:r w:rsidR="00E24065" w:rsidRPr="00BA5925">
        <w:t xml:space="preserve"> </w:t>
      </w:r>
      <w:r w:rsidRPr="00BA5925">
        <w:t>the</w:t>
      </w:r>
      <w:r w:rsidR="00E24065" w:rsidRPr="00BA5925">
        <w:t xml:space="preserve"> </w:t>
      </w:r>
      <w:r w:rsidRPr="00BA5925">
        <w:t>proper</w:t>
      </w:r>
      <w:r w:rsidR="00E24065" w:rsidRPr="00BA5925">
        <w:t xml:space="preserve"> </w:t>
      </w:r>
      <w:r w:rsidRPr="00BA5925">
        <w:t>control</w:t>
      </w:r>
      <w:r w:rsidR="00E24065" w:rsidRPr="00BA5925">
        <w:t xml:space="preserve"> </w:t>
      </w:r>
      <w:r w:rsidRPr="00BA5925">
        <w:t>of</w:t>
      </w:r>
      <w:r w:rsidR="00E24065" w:rsidRPr="00BA5925">
        <w:t xml:space="preserve"> </w:t>
      </w:r>
      <w:r w:rsidRPr="00BA5925">
        <w:t>the</w:t>
      </w:r>
      <w:r w:rsidR="00E24065" w:rsidRPr="00BA5925">
        <w:t xml:space="preserve"> </w:t>
      </w:r>
      <w:r w:rsidRPr="00BA5925">
        <w:t>services</w:t>
      </w:r>
      <w:r w:rsidR="00E24065" w:rsidRPr="00BA5925">
        <w:t xml:space="preserve"> </w:t>
      </w:r>
      <w:r w:rsidRPr="00BA5925">
        <w:t>of</w:t>
      </w:r>
      <w:r w:rsidR="00E24065" w:rsidRPr="00BA5925">
        <w:t xml:space="preserve"> </w:t>
      </w:r>
      <w:r w:rsidRPr="00BA5925">
        <w:t>LD</w:t>
      </w:r>
      <w:r w:rsidR="00E24065" w:rsidRPr="00BA5925">
        <w:t xml:space="preserve"> </w:t>
      </w:r>
      <w:r w:rsidRPr="00BA5925">
        <w:t>have</w:t>
      </w:r>
      <w:r w:rsidR="00E24065" w:rsidRPr="00BA5925">
        <w:t xml:space="preserve"> </w:t>
      </w:r>
      <w:r w:rsidRPr="00BA5925">
        <w:t>been</w:t>
      </w:r>
      <w:r w:rsidR="00E24065" w:rsidRPr="00BA5925">
        <w:t xml:space="preserve"> </w:t>
      </w:r>
      <w:r w:rsidRPr="00BA5925">
        <w:t>taken.</w:t>
      </w:r>
      <w:r w:rsidR="00E24065" w:rsidRPr="00BA5925">
        <w:t xml:space="preserve"> </w:t>
      </w:r>
      <w:r w:rsidRPr="00BA5925">
        <w:t>Article</w:t>
      </w:r>
      <w:r w:rsidR="00E24065" w:rsidRPr="00BA5925">
        <w:t xml:space="preserve"> </w:t>
      </w:r>
      <w:r w:rsidRPr="00BA5925">
        <w:t>30</w:t>
      </w:r>
      <w:r w:rsidR="00E24065" w:rsidRPr="00BA5925">
        <w:t xml:space="preserve"> </w:t>
      </w:r>
      <w:r w:rsidRPr="00BA5925">
        <w:t>(3,</w:t>
      </w:r>
      <w:r w:rsidR="00E24065" w:rsidRPr="00BA5925">
        <w:t xml:space="preserve"> </w:t>
      </w:r>
      <w:r w:rsidRPr="00BA5925">
        <w:t>4,</w:t>
      </w:r>
      <w:r w:rsidR="00E24065" w:rsidRPr="00BA5925">
        <w:t xml:space="preserve"> </w:t>
      </w:r>
      <w:r w:rsidRPr="00BA5925">
        <w:t>&amp;</w:t>
      </w:r>
      <w:r w:rsidR="00E24065" w:rsidRPr="00BA5925">
        <w:t xml:space="preserve"> </w:t>
      </w:r>
      <w:r w:rsidRPr="00BA5925">
        <w:t>5)</w:t>
      </w:r>
      <w:r w:rsidR="00E24065" w:rsidRPr="00BA5925">
        <w:t xml:space="preserve"> </w:t>
      </w:r>
      <w:r w:rsidRPr="00BA5925">
        <w:t>provides</w:t>
      </w:r>
      <w:r w:rsidR="00E24065" w:rsidRPr="00BA5925">
        <w:t xml:space="preserve"> </w:t>
      </w:r>
      <w:r w:rsidRPr="00BA5925">
        <w:t>for</w:t>
      </w:r>
      <w:r w:rsidR="00E24065" w:rsidRPr="00BA5925">
        <w:t xml:space="preserve"> </w:t>
      </w:r>
      <w:r w:rsidRPr="00BA5925">
        <w:t>circumstances</w:t>
      </w:r>
      <w:r w:rsidR="00E24065" w:rsidRPr="00BA5925">
        <w:t xml:space="preserve"> </w:t>
      </w:r>
      <w:r w:rsidRPr="00BA5925">
        <w:t>under</w:t>
      </w:r>
      <w:r w:rsidR="00E24065" w:rsidRPr="00BA5925">
        <w:t xml:space="preserve"> </w:t>
      </w:r>
      <w:r w:rsidRPr="00BA5925">
        <w:t>which</w:t>
      </w:r>
      <w:r w:rsidR="00E24065" w:rsidRPr="00BA5925">
        <w:t xml:space="preserve"> </w:t>
      </w:r>
      <w:r w:rsidRPr="00BA5925">
        <w:t>the</w:t>
      </w:r>
      <w:r w:rsidR="00E24065" w:rsidRPr="00BA5925">
        <w:t xml:space="preserve"> </w:t>
      </w:r>
      <w:r w:rsidRPr="00BA5925">
        <w:t>duties</w:t>
      </w:r>
      <w:r w:rsidR="00E24065" w:rsidRPr="00BA5925">
        <w:t xml:space="preserve"> </w:t>
      </w:r>
      <w:r w:rsidRPr="00BA5925">
        <w:t>of</w:t>
      </w:r>
      <w:r w:rsidR="00E24065" w:rsidRPr="00BA5925">
        <w:t xml:space="preserve"> </w:t>
      </w:r>
      <w:r w:rsidRPr="00BA5925">
        <w:t>a</w:t>
      </w:r>
      <w:r w:rsidR="00E24065" w:rsidRPr="00BA5925">
        <w:t xml:space="preserve"> </w:t>
      </w:r>
      <w:r w:rsidRPr="00BA5925">
        <w:t>LD</w:t>
      </w:r>
      <w:r w:rsidR="00E24065" w:rsidRPr="00BA5925">
        <w:t xml:space="preserve"> </w:t>
      </w:r>
      <w:r w:rsidRPr="00BA5925">
        <w:t>service</w:t>
      </w:r>
      <w:r w:rsidR="00E24065" w:rsidRPr="00BA5925">
        <w:t xml:space="preserve"> </w:t>
      </w:r>
      <w:r w:rsidRPr="00BA5925">
        <w:t>member</w:t>
      </w:r>
      <w:r w:rsidR="00E24065" w:rsidRPr="00BA5925">
        <w:t xml:space="preserve"> </w:t>
      </w:r>
      <w:r w:rsidRPr="00BA5925">
        <w:t>may</w:t>
      </w:r>
      <w:r w:rsidR="00E24065" w:rsidRPr="00BA5925">
        <w:t xml:space="preserve"> </w:t>
      </w:r>
      <w:r w:rsidRPr="00BA5925">
        <w:t>cease.</w:t>
      </w:r>
      <w:r w:rsidR="00E24065" w:rsidRPr="00BA5925">
        <w:t xml:space="preserve"> </w:t>
      </w:r>
      <w:r w:rsidRPr="00BA5925">
        <w:t>Among</w:t>
      </w:r>
      <w:r w:rsidR="00E24065" w:rsidRPr="00BA5925">
        <w:t xml:space="preserve"> </w:t>
      </w:r>
      <w:r w:rsidRPr="00BA5925">
        <w:t>others,</w:t>
      </w:r>
      <w:r w:rsidR="00E24065" w:rsidRPr="00BA5925">
        <w:t xml:space="preserve"> </w:t>
      </w:r>
      <w:r w:rsidRPr="00BA5925">
        <w:t>it</w:t>
      </w:r>
      <w:r w:rsidR="00E24065" w:rsidRPr="00BA5925">
        <w:t xml:space="preserve"> </w:t>
      </w:r>
      <w:r w:rsidRPr="00BA5925">
        <w:t>is</w:t>
      </w:r>
      <w:r w:rsidR="00E24065" w:rsidRPr="00BA5925">
        <w:t xml:space="preserve"> </w:t>
      </w:r>
      <w:r w:rsidRPr="00BA5925">
        <w:t>emphasised</w:t>
      </w:r>
      <w:r w:rsidR="00E24065" w:rsidRPr="00BA5925">
        <w:t xml:space="preserve"> </w:t>
      </w:r>
      <w:r w:rsidRPr="00BA5925">
        <w:t>that</w:t>
      </w:r>
      <w:r w:rsidR="00E24065" w:rsidRPr="00BA5925">
        <w:t xml:space="preserve"> </w:t>
      </w:r>
      <w:r w:rsidRPr="00BA5925">
        <w:t>security</w:t>
      </w:r>
      <w:r w:rsidR="00E24065" w:rsidRPr="00BA5925">
        <w:t xml:space="preserve"> </w:t>
      </w:r>
      <w:r w:rsidRPr="00BA5925">
        <w:t>equipment</w:t>
      </w:r>
      <w:r w:rsidR="00E24065" w:rsidRPr="00BA5925">
        <w:t xml:space="preserve"> </w:t>
      </w:r>
      <w:r w:rsidRPr="00BA5925">
        <w:t>such</w:t>
      </w:r>
      <w:r w:rsidR="00E24065" w:rsidRPr="00BA5925">
        <w:t xml:space="preserve"> </w:t>
      </w:r>
      <w:r w:rsidRPr="00BA5925">
        <w:t>as</w:t>
      </w:r>
      <w:r w:rsidR="00E24065" w:rsidRPr="00BA5925">
        <w:t xml:space="preserve"> </w:t>
      </w:r>
      <w:r w:rsidRPr="00BA5925">
        <w:t>guns</w:t>
      </w:r>
      <w:r w:rsidR="00E24065" w:rsidRPr="00BA5925">
        <w:t xml:space="preserve"> </w:t>
      </w:r>
      <w:r w:rsidRPr="00BA5925">
        <w:t>shall</w:t>
      </w:r>
      <w:r w:rsidR="00E24065" w:rsidRPr="00BA5925">
        <w:t xml:space="preserve"> </w:t>
      </w:r>
      <w:r w:rsidRPr="00BA5925">
        <w:t>only</w:t>
      </w:r>
      <w:r w:rsidR="00E24065" w:rsidRPr="00BA5925">
        <w:t xml:space="preserve"> </w:t>
      </w:r>
      <w:r w:rsidRPr="00BA5925">
        <w:t>be</w:t>
      </w:r>
      <w:r w:rsidR="00E24065" w:rsidRPr="00BA5925">
        <w:t xml:space="preserve"> </w:t>
      </w:r>
      <w:r w:rsidRPr="00BA5925">
        <w:t>used</w:t>
      </w:r>
      <w:r w:rsidR="00E24065" w:rsidRPr="00BA5925">
        <w:t xml:space="preserve"> </w:t>
      </w:r>
      <w:r w:rsidRPr="00BA5925">
        <w:t>during</w:t>
      </w:r>
      <w:r w:rsidR="00E24065" w:rsidRPr="00BA5925">
        <w:t xml:space="preserve"> </w:t>
      </w:r>
      <w:r w:rsidRPr="00BA5925">
        <w:t>appropriate</w:t>
      </w:r>
      <w:r w:rsidR="00E24065" w:rsidRPr="00BA5925">
        <w:t xml:space="preserve"> </w:t>
      </w:r>
      <w:r w:rsidRPr="00BA5925">
        <w:t>circumstances.</w:t>
      </w:r>
      <w:r w:rsidR="00E24065" w:rsidRPr="00BA5925">
        <w:t xml:space="preserve"> </w:t>
      </w:r>
      <w:r w:rsidRPr="00BA5925">
        <w:t>If</w:t>
      </w:r>
      <w:r w:rsidR="00E24065" w:rsidRPr="00BA5925">
        <w:t xml:space="preserve"> </w:t>
      </w:r>
      <w:r w:rsidRPr="00BA5925">
        <w:t>one</w:t>
      </w:r>
      <w:r w:rsidR="00E24065" w:rsidRPr="00BA5925">
        <w:t xml:space="preserve"> </w:t>
      </w:r>
      <w:r w:rsidRPr="00BA5925">
        <w:t>of</w:t>
      </w:r>
      <w:r w:rsidR="00E24065" w:rsidRPr="00BA5925">
        <w:t xml:space="preserve"> </w:t>
      </w:r>
      <w:r w:rsidRPr="00BA5925">
        <w:t>the</w:t>
      </w:r>
      <w:r w:rsidR="00E24065" w:rsidRPr="00BA5925">
        <w:t xml:space="preserve"> </w:t>
      </w:r>
      <w:r w:rsidRPr="00BA5925">
        <w:t>members</w:t>
      </w:r>
      <w:r w:rsidR="00E24065" w:rsidRPr="00BA5925">
        <w:t xml:space="preserve"> </w:t>
      </w:r>
      <w:r w:rsidRPr="00BA5925">
        <w:t>of</w:t>
      </w:r>
      <w:r w:rsidR="00E24065" w:rsidRPr="00BA5925">
        <w:t xml:space="preserve"> </w:t>
      </w:r>
      <w:r w:rsidRPr="00BA5925">
        <w:t>the</w:t>
      </w:r>
      <w:r w:rsidR="00E24065" w:rsidRPr="00BA5925">
        <w:t xml:space="preserve"> </w:t>
      </w:r>
      <w:r w:rsidRPr="00BA5925">
        <w:t>Local</w:t>
      </w:r>
      <w:r w:rsidR="00E24065" w:rsidRPr="00BA5925">
        <w:t xml:space="preserve"> </w:t>
      </w:r>
      <w:r w:rsidRPr="00BA5925">
        <w:t>Defence</w:t>
      </w:r>
      <w:r w:rsidR="00E24065" w:rsidRPr="00BA5925">
        <w:t xml:space="preserve"> </w:t>
      </w:r>
      <w:r w:rsidRPr="00BA5925">
        <w:t>service</w:t>
      </w:r>
      <w:r w:rsidR="00E24065" w:rsidRPr="00BA5925">
        <w:t xml:space="preserve"> </w:t>
      </w:r>
      <w:r w:rsidRPr="00BA5925">
        <w:t>uses</w:t>
      </w:r>
      <w:r w:rsidR="00E24065" w:rsidRPr="00BA5925">
        <w:t xml:space="preserve"> </w:t>
      </w:r>
      <w:r w:rsidRPr="00BA5925">
        <w:t>them</w:t>
      </w:r>
      <w:r w:rsidR="00E24065" w:rsidRPr="00BA5925">
        <w:t xml:space="preserve"> </w:t>
      </w:r>
      <w:r w:rsidRPr="00BA5925">
        <w:t>in</w:t>
      </w:r>
      <w:r w:rsidR="00E24065" w:rsidRPr="00BA5925">
        <w:t xml:space="preserve"> </w:t>
      </w:r>
      <w:r w:rsidRPr="00BA5925">
        <w:t>disrupting</w:t>
      </w:r>
      <w:r w:rsidR="00E24065" w:rsidRPr="00BA5925">
        <w:t xml:space="preserve"> </w:t>
      </w:r>
      <w:r w:rsidRPr="00BA5925">
        <w:t>security,</w:t>
      </w:r>
      <w:r w:rsidR="00E24065" w:rsidRPr="00BA5925">
        <w:t xml:space="preserve"> </w:t>
      </w:r>
      <w:r w:rsidRPr="00BA5925">
        <w:t>he</w:t>
      </w:r>
      <w:r w:rsidR="00E24065" w:rsidRPr="00BA5925">
        <w:t xml:space="preserve"> </w:t>
      </w:r>
      <w:r w:rsidRPr="00BA5925">
        <w:t>or</w:t>
      </w:r>
      <w:r w:rsidR="00E24065" w:rsidRPr="00BA5925">
        <w:t xml:space="preserve"> </w:t>
      </w:r>
      <w:r w:rsidRPr="00BA5925">
        <w:t>she</w:t>
      </w:r>
      <w:r w:rsidR="00E24065" w:rsidRPr="00BA5925">
        <w:t xml:space="preserve"> </w:t>
      </w:r>
      <w:r w:rsidRPr="00BA5925">
        <w:t>shall</w:t>
      </w:r>
      <w:r w:rsidR="00E24065" w:rsidRPr="00BA5925">
        <w:t xml:space="preserve"> </w:t>
      </w:r>
      <w:r w:rsidRPr="00BA5925">
        <w:t>be</w:t>
      </w:r>
      <w:r w:rsidR="00E24065" w:rsidRPr="00BA5925">
        <w:t xml:space="preserve"> </w:t>
      </w:r>
      <w:r w:rsidRPr="00BA5925">
        <w:t>punished</w:t>
      </w:r>
      <w:r w:rsidR="00E24065" w:rsidRPr="00BA5925">
        <w:t xml:space="preserve"> </w:t>
      </w:r>
      <w:r w:rsidRPr="00BA5925">
        <w:t>in</w:t>
      </w:r>
      <w:r w:rsidR="00E24065" w:rsidRPr="00BA5925">
        <w:t xml:space="preserve"> </w:t>
      </w:r>
      <w:r w:rsidRPr="00BA5925">
        <w:t>accordance</w:t>
      </w:r>
      <w:r w:rsidR="00E24065" w:rsidRPr="00BA5925">
        <w:t xml:space="preserve"> </w:t>
      </w:r>
      <w:r w:rsidRPr="00BA5925">
        <w:t>with</w:t>
      </w:r>
      <w:r w:rsidR="00E24065" w:rsidRPr="00BA5925">
        <w:t xml:space="preserve"> </w:t>
      </w:r>
      <w:r w:rsidRPr="00BA5925">
        <w:t>Rwandan</w:t>
      </w:r>
      <w:r w:rsidR="00E24065" w:rsidRPr="00BA5925">
        <w:t xml:space="preserve"> </w:t>
      </w:r>
      <w:r w:rsidRPr="00BA5925">
        <w:t>penal</w:t>
      </w:r>
      <w:r w:rsidR="00E24065" w:rsidRPr="00BA5925">
        <w:t xml:space="preserve"> </w:t>
      </w:r>
      <w:r w:rsidRPr="00BA5925">
        <w:t>provisions.</w:t>
      </w:r>
      <w:r w:rsidR="00BA5925">
        <w:rPr>
          <w:rStyle w:val="FootnoteReference"/>
        </w:rPr>
        <w:footnoteReference w:id="41"/>
      </w:r>
      <w:r w:rsidR="00E24065" w:rsidRPr="00BA5925">
        <w:t xml:space="preserve"> </w:t>
      </w:r>
      <w:r w:rsidRPr="00BA5925">
        <w:t>The</w:t>
      </w:r>
      <w:r w:rsidR="00E24065" w:rsidRPr="00BA5925">
        <w:t xml:space="preserve"> </w:t>
      </w:r>
      <w:r w:rsidRPr="00BA5925">
        <w:t>organisation</w:t>
      </w:r>
      <w:r w:rsidR="00E24065" w:rsidRPr="00BA5925">
        <w:t xml:space="preserve"> </w:t>
      </w:r>
      <w:r w:rsidRPr="00BA5925">
        <w:t>and</w:t>
      </w:r>
      <w:r w:rsidR="00E24065" w:rsidRPr="00BA5925">
        <w:t xml:space="preserve"> </w:t>
      </w:r>
      <w:r w:rsidRPr="00BA5925">
        <w:t>functioning</w:t>
      </w:r>
      <w:r w:rsidR="00E24065" w:rsidRPr="00BA5925">
        <w:t xml:space="preserve"> </w:t>
      </w:r>
      <w:r w:rsidRPr="00BA5925">
        <w:t>of</w:t>
      </w:r>
      <w:r w:rsidR="00E24065" w:rsidRPr="00BA5925">
        <w:t xml:space="preserve"> </w:t>
      </w:r>
      <w:r w:rsidRPr="00BA5925">
        <w:t>the</w:t>
      </w:r>
      <w:r w:rsidR="00E24065" w:rsidRPr="00BA5925">
        <w:t xml:space="preserve"> </w:t>
      </w:r>
      <w:r w:rsidRPr="00BA5925">
        <w:t>Local</w:t>
      </w:r>
      <w:r w:rsidR="00E24065" w:rsidRPr="00BA5925">
        <w:t xml:space="preserve"> </w:t>
      </w:r>
      <w:r w:rsidRPr="00BA5925">
        <w:t>Defence</w:t>
      </w:r>
      <w:r w:rsidR="00E24065" w:rsidRPr="00BA5925">
        <w:t xml:space="preserve"> </w:t>
      </w:r>
      <w:r w:rsidRPr="00BA5925">
        <w:t>service</w:t>
      </w:r>
      <w:r w:rsidR="00E24065" w:rsidRPr="00BA5925">
        <w:t xml:space="preserve"> </w:t>
      </w:r>
      <w:r w:rsidRPr="00BA5925">
        <w:t>is</w:t>
      </w:r>
      <w:r w:rsidR="00E24065" w:rsidRPr="00BA5925">
        <w:t xml:space="preserve"> </w:t>
      </w:r>
      <w:r w:rsidRPr="00BA5925">
        <w:t>governed</w:t>
      </w:r>
      <w:r w:rsidR="00E24065" w:rsidRPr="00BA5925">
        <w:t xml:space="preserve"> </w:t>
      </w:r>
      <w:r w:rsidRPr="00BA5925">
        <w:t>by</w:t>
      </w:r>
      <w:r w:rsidR="00E24065" w:rsidRPr="00BA5925">
        <w:t xml:space="preserve"> </w:t>
      </w:r>
      <w:r w:rsidRPr="00BA5925">
        <w:t>the</w:t>
      </w:r>
      <w:r w:rsidR="00E24065" w:rsidRPr="00BA5925">
        <w:t xml:space="preserve"> </w:t>
      </w:r>
      <w:r w:rsidRPr="00BA5925">
        <w:t>referred</w:t>
      </w:r>
      <w:r w:rsidR="00E24065" w:rsidRPr="00BA5925">
        <w:t xml:space="preserve"> </w:t>
      </w:r>
      <w:r w:rsidRPr="00BA5925">
        <w:t>law</w:t>
      </w:r>
      <w:r w:rsidR="00E24065" w:rsidRPr="00BA5925">
        <w:t xml:space="preserve"> </w:t>
      </w:r>
      <w:r w:rsidRPr="00BA5925">
        <w:t>and</w:t>
      </w:r>
      <w:r w:rsidR="00E24065" w:rsidRPr="00BA5925">
        <w:t xml:space="preserve"> </w:t>
      </w:r>
      <w:r w:rsidRPr="00BA5925">
        <w:t>as</w:t>
      </w:r>
      <w:r w:rsidR="00E24065" w:rsidRPr="00BA5925">
        <w:t xml:space="preserve"> </w:t>
      </w:r>
      <w:r w:rsidRPr="00BA5925">
        <w:t>a</w:t>
      </w:r>
      <w:r w:rsidR="00E24065" w:rsidRPr="00BA5925">
        <w:t xml:space="preserve"> </w:t>
      </w:r>
      <w:r w:rsidRPr="00BA5925">
        <w:t>result</w:t>
      </w:r>
      <w:r w:rsidR="00E24065" w:rsidRPr="00BA5925">
        <w:t xml:space="preserve"> </w:t>
      </w:r>
      <w:r w:rsidRPr="00BA5925">
        <w:t>any</w:t>
      </w:r>
      <w:r w:rsidR="00E24065" w:rsidRPr="00BA5925">
        <w:t xml:space="preserve"> </w:t>
      </w:r>
      <w:r w:rsidRPr="00BA5925">
        <w:t>improper</w:t>
      </w:r>
      <w:r w:rsidR="00E24065" w:rsidRPr="00BA5925">
        <w:t xml:space="preserve"> </w:t>
      </w:r>
      <w:r w:rsidRPr="00BA5925">
        <w:t>behaviour</w:t>
      </w:r>
      <w:r w:rsidR="00E24065" w:rsidRPr="00BA5925">
        <w:t xml:space="preserve"> </w:t>
      </w:r>
      <w:r w:rsidRPr="00BA5925">
        <w:t>or</w:t>
      </w:r>
      <w:r w:rsidR="00E24065" w:rsidRPr="00BA5925">
        <w:t xml:space="preserve"> </w:t>
      </w:r>
      <w:r w:rsidRPr="00BA5925">
        <w:t>acts</w:t>
      </w:r>
      <w:r w:rsidR="00E24065" w:rsidRPr="00BA5925">
        <w:t xml:space="preserve"> </w:t>
      </w:r>
      <w:r w:rsidRPr="00BA5925">
        <w:t>are</w:t>
      </w:r>
      <w:r w:rsidR="00E24065" w:rsidRPr="00BA5925">
        <w:t xml:space="preserve"> </w:t>
      </w:r>
      <w:r w:rsidRPr="00BA5925">
        <w:t>punished</w:t>
      </w:r>
      <w:r w:rsidR="00E24065" w:rsidRPr="00BA5925">
        <w:t xml:space="preserve"> </w:t>
      </w:r>
      <w:r w:rsidRPr="00BA5925">
        <w:t>by</w:t>
      </w:r>
      <w:r w:rsidR="00E24065" w:rsidRPr="00BA5925">
        <w:t xml:space="preserve"> </w:t>
      </w:r>
      <w:r w:rsidRPr="00BA5925">
        <w:t>the</w:t>
      </w:r>
      <w:r w:rsidR="00E24065" w:rsidRPr="00BA5925">
        <w:t xml:space="preserve"> </w:t>
      </w:r>
      <w:r w:rsidRPr="00BA5925">
        <w:t>law.</w:t>
      </w:r>
      <w:r w:rsidR="00E24065" w:rsidRPr="00BA5925">
        <w:t xml:space="preserve"> </w:t>
      </w:r>
    </w:p>
    <w:p w:rsidR="00951BC8" w:rsidRPr="00BA5925" w:rsidRDefault="00951BC8" w:rsidP="00BA5925">
      <w:pPr>
        <w:pStyle w:val="SingleTxtG"/>
        <w:rPr>
          <w:szCs w:val="24"/>
        </w:rPr>
      </w:pPr>
      <w:r w:rsidRPr="00BA5925">
        <w:t>93.</w:t>
      </w:r>
      <w:r w:rsidRPr="00BA5925">
        <w:tab/>
        <w:t>Since</w:t>
      </w:r>
      <w:r w:rsidR="00E24065" w:rsidRPr="00BA5925">
        <w:t xml:space="preserve"> </w:t>
      </w:r>
      <w:r w:rsidRPr="00BA5925">
        <w:t>its</w:t>
      </w:r>
      <w:r w:rsidR="00E24065" w:rsidRPr="00BA5925">
        <w:t xml:space="preserve"> </w:t>
      </w:r>
      <w:r w:rsidRPr="00BA5925">
        <w:t>creation</w:t>
      </w:r>
      <w:r w:rsidR="00E24065" w:rsidRPr="00BA5925">
        <w:t xml:space="preserve"> </w:t>
      </w:r>
      <w:r w:rsidRPr="00BA5925">
        <w:t>up</w:t>
      </w:r>
      <w:r w:rsidR="00E24065" w:rsidRPr="00BA5925">
        <w:t xml:space="preserve"> </w:t>
      </w:r>
      <w:r w:rsidRPr="00BA5925">
        <w:t>to</w:t>
      </w:r>
      <w:r w:rsidR="00E24065" w:rsidRPr="00BA5925">
        <w:t xml:space="preserve"> </w:t>
      </w:r>
      <w:r w:rsidRPr="00BA5925">
        <w:t>now,</w:t>
      </w:r>
      <w:r w:rsidR="00E24065" w:rsidRPr="00BA5925">
        <w:t xml:space="preserve"> </w:t>
      </w:r>
      <w:r w:rsidRPr="00BA5925">
        <w:t>the</w:t>
      </w:r>
      <w:r w:rsidR="00E24065" w:rsidRPr="00BA5925">
        <w:t xml:space="preserve"> </w:t>
      </w:r>
      <w:r w:rsidRPr="00BA5925">
        <w:t>situation</w:t>
      </w:r>
      <w:r w:rsidR="00E24065" w:rsidRPr="00BA5925">
        <w:t xml:space="preserve"> </w:t>
      </w:r>
      <w:r w:rsidRPr="00BA5925">
        <w:t>attests</w:t>
      </w:r>
      <w:r w:rsidR="00E24065" w:rsidRPr="00BA5925">
        <w:t xml:space="preserve"> </w:t>
      </w:r>
      <w:r w:rsidRPr="00BA5925">
        <w:t>that</w:t>
      </w:r>
      <w:r w:rsidR="00E24065" w:rsidRPr="00BA5925">
        <w:t xml:space="preserve"> </w:t>
      </w:r>
      <w:r w:rsidRPr="00BA5925">
        <w:t>the</w:t>
      </w:r>
      <w:r w:rsidR="00E24065" w:rsidRPr="00BA5925">
        <w:t xml:space="preserve"> </w:t>
      </w:r>
      <w:r w:rsidRPr="00BA5925">
        <w:t>work</w:t>
      </w:r>
      <w:r w:rsidR="00E24065" w:rsidRPr="00BA5925">
        <w:t xml:space="preserve"> </w:t>
      </w:r>
      <w:r w:rsidRPr="00BA5925">
        <w:t>of</w:t>
      </w:r>
      <w:r w:rsidR="00E24065" w:rsidRPr="00BA5925">
        <w:t xml:space="preserve"> </w:t>
      </w:r>
      <w:r w:rsidRPr="00BA5925">
        <w:t>LD</w:t>
      </w:r>
      <w:r w:rsidR="00E24065" w:rsidRPr="00BA5925">
        <w:t xml:space="preserve"> </w:t>
      </w:r>
      <w:r w:rsidRPr="00BA5925">
        <w:t>services</w:t>
      </w:r>
      <w:r w:rsidR="00E24065" w:rsidRPr="00BA5925">
        <w:t xml:space="preserve"> </w:t>
      </w:r>
      <w:r w:rsidRPr="00BA5925">
        <w:t>has</w:t>
      </w:r>
      <w:r w:rsidR="00E24065" w:rsidRPr="00BA5925">
        <w:t xml:space="preserve"> </w:t>
      </w:r>
      <w:r w:rsidRPr="00BA5925">
        <w:t>been</w:t>
      </w:r>
      <w:r w:rsidR="00E24065" w:rsidRPr="00BA5925">
        <w:t xml:space="preserve"> </w:t>
      </w:r>
      <w:r w:rsidRPr="00BA5925">
        <w:t>fruitful</w:t>
      </w:r>
      <w:r w:rsidR="00E24065" w:rsidRPr="00BA5925">
        <w:t xml:space="preserve"> </w:t>
      </w:r>
      <w:r w:rsidRPr="00BA5925">
        <w:t>with</w:t>
      </w:r>
      <w:r w:rsidR="00E24065" w:rsidRPr="00BA5925">
        <w:t xml:space="preserve"> </w:t>
      </w:r>
      <w:r w:rsidRPr="00BA5925">
        <w:t>p</w:t>
      </w:r>
      <w:r w:rsidRPr="00BA5925">
        <w:rPr>
          <w:szCs w:val="24"/>
        </w:rPr>
        <w:t>ositive</w:t>
      </w:r>
      <w:r w:rsidR="00E24065" w:rsidRPr="00BA5925">
        <w:rPr>
          <w:szCs w:val="24"/>
        </w:rPr>
        <w:t xml:space="preserve"> </w:t>
      </w:r>
      <w:r w:rsidRPr="00BA5925">
        <w:rPr>
          <w:szCs w:val="24"/>
        </w:rPr>
        <w:t>results.</w:t>
      </w:r>
      <w:r w:rsidR="00E24065" w:rsidRPr="00BA5925">
        <w:rPr>
          <w:szCs w:val="24"/>
        </w:rPr>
        <w:t xml:space="preserve"> </w:t>
      </w:r>
      <w:r w:rsidRPr="00BA5925">
        <w:rPr>
          <w:szCs w:val="24"/>
        </w:rPr>
        <w:t>The</w:t>
      </w:r>
      <w:r w:rsidR="00E24065" w:rsidRPr="00BA5925">
        <w:rPr>
          <w:szCs w:val="24"/>
        </w:rPr>
        <w:t xml:space="preserve"> </w:t>
      </w:r>
      <w:r w:rsidRPr="00BA5925">
        <w:rPr>
          <w:szCs w:val="24"/>
        </w:rPr>
        <w:t>services</w:t>
      </w:r>
      <w:r w:rsidR="00E24065" w:rsidRPr="00BA5925">
        <w:rPr>
          <w:szCs w:val="24"/>
        </w:rPr>
        <w:t xml:space="preserve"> </w:t>
      </w:r>
      <w:r w:rsidRPr="00BA5925">
        <w:rPr>
          <w:szCs w:val="24"/>
        </w:rPr>
        <w:t>of</w:t>
      </w:r>
      <w:r w:rsidR="00E24065" w:rsidRPr="00BA5925">
        <w:rPr>
          <w:szCs w:val="24"/>
        </w:rPr>
        <w:t xml:space="preserve"> </w:t>
      </w:r>
      <w:r w:rsidRPr="00BA5925">
        <w:rPr>
          <w:szCs w:val="24"/>
        </w:rPr>
        <w:t>LD</w:t>
      </w:r>
      <w:r w:rsidR="00E24065" w:rsidRPr="00BA5925">
        <w:rPr>
          <w:szCs w:val="24"/>
        </w:rPr>
        <w:t xml:space="preserve"> </w:t>
      </w:r>
      <w:r w:rsidRPr="00BA5925">
        <w:rPr>
          <w:szCs w:val="24"/>
        </w:rPr>
        <w:t>have</w:t>
      </w:r>
      <w:r w:rsidR="00E24065" w:rsidRPr="00BA5925">
        <w:rPr>
          <w:szCs w:val="24"/>
        </w:rPr>
        <w:t xml:space="preserve"> </w:t>
      </w:r>
      <w:r w:rsidRPr="00BA5925">
        <w:rPr>
          <w:szCs w:val="24"/>
        </w:rPr>
        <w:t>been</w:t>
      </w:r>
      <w:r w:rsidR="00E24065" w:rsidRPr="00BA5925">
        <w:rPr>
          <w:szCs w:val="24"/>
        </w:rPr>
        <w:t xml:space="preserve"> </w:t>
      </w:r>
      <w:r w:rsidRPr="00BA5925">
        <w:rPr>
          <w:szCs w:val="24"/>
        </w:rPr>
        <w:t>instrumental</w:t>
      </w:r>
      <w:r w:rsidR="00E24065" w:rsidRPr="00BA5925">
        <w:rPr>
          <w:szCs w:val="24"/>
        </w:rPr>
        <w:t xml:space="preserve"> </w:t>
      </w:r>
      <w:r w:rsidRPr="00BA5925">
        <w:rPr>
          <w:szCs w:val="24"/>
        </w:rPr>
        <w:t>in</w:t>
      </w:r>
      <w:r w:rsidR="00E24065" w:rsidRPr="00BA5925">
        <w:rPr>
          <w:szCs w:val="24"/>
        </w:rPr>
        <w:t xml:space="preserve"> </w:t>
      </w:r>
      <w:r w:rsidRPr="00BA5925">
        <w:rPr>
          <w:szCs w:val="24"/>
        </w:rPr>
        <w:t>combating</w:t>
      </w:r>
      <w:r w:rsidR="00E24065" w:rsidRPr="00BA5925">
        <w:rPr>
          <w:szCs w:val="24"/>
        </w:rPr>
        <w:t xml:space="preserve"> </w:t>
      </w:r>
      <w:r w:rsidRPr="00BA5925">
        <w:rPr>
          <w:szCs w:val="24"/>
        </w:rPr>
        <w:t>genocide</w:t>
      </w:r>
      <w:r w:rsidR="00E24065" w:rsidRPr="00BA5925">
        <w:rPr>
          <w:szCs w:val="24"/>
        </w:rPr>
        <w:t xml:space="preserve"> </w:t>
      </w:r>
      <w:r w:rsidRPr="00BA5925">
        <w:rPr>
          <w:szCs w:val="24"/>
        </w:rPr>
        <w:t>ideology</w:t>
      </w:r>
      <w:r w:rsidR="00E24065" w:rsidRPr="00BA5925">
        <w:rPr>
          <w:szCs w:val="24"/>
        </w:rPr>
        <w:t xml:space="preserve"> </w:t>
      </w:r>
      <w:r w:rsidRPr="00BA5925">
        <w:rPr>
          <w:szCs w:val="24"/>
        </w:rPr>
        <w:t>in</w:t>
      </w:r>
      <w:r w:rsidR="00E24065" w:rsidRPr="00BA5925">
        <w:rPr>
          <w:szCs w:val="24"/>
        </w:rPr>
        <w:t xml:space="preserve"> </w:t>
      </w:r>
      <w:r w:rsidRPr="00BA5925">
        <w:rPr>
          <w:szCs w:val="24"/>
        </w:rPr>
        <w:t>their</w:t>
      </w:r>
      <w:r w:rsidR="00E24065" w:rsidRPr="00BA5925">
        <w:rPr>
          <w:szCs w:val="24"/>
        </w:rPr>
        <w:t xml:space="preserve"> </w:t>
      </w:r>
      <w:r w:rsidRPr="00BA5925">
        <w:rPr>
          <w:szCs w:val="24"/>
        </w:rPr>
        <w:t>zones</w:t>
      </w:r>
      <w:r w:rsidR="00E24065" w:rsidRPr="00BA5925">
        <w:rPr>
          <w:szCs w:val="24"/>
        </w:rPr>
        <w:t xml:space="preserve"> </w:t>
      </w:r>
      <w:r w:rsidRPr="00BA5925">
        <w:rPr>
          <w:szCs w:val="24"/>
        </w:rPr>
        <w:t>of</w:t>
      </w:r>
      <w:r w:rsidR="00E24065" w:rsidRPr="00BA5925">
        <w:rPr>
          <w:szCs w:val="24"/>
        </w:rPr>
        <w:t xml:space="preserve"> </w:t>
      </w:r>
      <w:r w:rsidRPr="00BA5925">
        <w:rPr>
          <w:szCs w:val="24"/>
        </w:rPr>
        <w:t>deployment</w:t>
      </w:r>
      <w:r w:rsidR="00E24065" w:rsidRPr="00BA5925">
        <w:rPr>
          <w:szCs w:val="24"/>
        </w:rPr>
        <w:t xml:space="preserve"> </w:t>
      </w:r>
      <w:r w:rsidRPr="00BA5925">
        <w:rPr>
          <w:szCs w:val="24"/>
        </w:rPr>
        <w:t>and</w:t>
      </w:r>
      <w:r w:rsidR="00E24065" w:rsidRPr="00BA5925">
        <w:rPr>
          <w:szCs w:val="24"/>
        </w:rPr>
        <w:t xml:space="preserve"> </w:t>
      </w:r>
      <w:r w:rsidRPr="00BA5925">
        <w:rPr>
          <w:szCs w:val="24"/>
        </w:rPr>
        <w:t>hence</w:t>
      </w:r>
      <w:r w:rsidR="00E24065" w:rsidRPr="00BA5925">
        <w:rPr>
          <w:szCs w:val="24"/>
        </w:rPr>
        <w:t xml:space="preserve"> </w:t>
      </w:r>
      <w:r w:rsidRPr="00BA5925">
        <w:rPr>
          <w:szCs w:val="24"/>
        </w:rPr>
        <w:t>minimising</w:t>
      </w:r>
      <w:r w:rsidR="00E24065" w:rsidRPr="00BA5925">
        <w:rPr>
          <w:szCs w:val="24"/>
        </w:rPr>
        <w:t xml:space="preserve"> </w:t>
      </w:r>
      <w:r w:rsidRPr="00BA5925">
        <w:rPr>
          <w:szCs w:val="24"/>
        </w:rPr>
        <w:t>possible</w:t>
      </w:r>
      <w:r w:rsidR="00E24065" w:rsidRPr="00BA5925">
        <w:rPr>
          <w:szCs w:val="24"/>
        </w:rPr>
        <w:t xml:space="preserve"> </w:t>
      </w:r>
      <w:r w:rsidRPr="00BA5925">
        <w:rPr>
          <w:szCs w:val="24"/>
        </w:rPr>
        <w:t>actions</w:t>
      </w:r>
      <w:r w:rsidR="00E24065" w:rsidRPr="00BA5925">
        <w:rPr>
          <w:szCs w:val="24"/>
        </w:rPr>
        <w:t xml:space="preserve"> </w:t>
      </w:r>
      <w:r w:rsidRPr="00BA5925">
        <w:rPr>
          <w:szCs w:val="24"/>
        </w:rPr>
        <w:t>that</w:t>
      </w:r>
      <w:r w:rsidR="00E24065" w:rsidRPr="00BA5925">
        <w:rPr>
          <w:szCs w:val="24"/>
        </w:rPr>
        <w:t xml:space="preserve"> </w:t>
      </w:r>
      <w:r w:rsidRPr="00BA5925">
        <w:rPr>
          <w:szCs w:val="24"/>
        </w:rPr>
        <w:t>would</w:t>
      </w:r>
      <w:r w:rsidR="00E24065" w:rsidRPr="00BA5925">
        <w:rPr>
          <w:szCs w:val="24"/>
        </w:rPr>
        <w:t xml:space="preserve"> </w:t>
      </w:r>
      <w:r w:rsidRPr="00BA5925">
        <w:rPr>
          <w:szCs w:val="24"/>
        </w:rPr>
        <w:t>risk</w:t>
      </w:r>
      <w:r w:rsidR="00E24065" w:rsidRPr="00BA5925">
        <w:rPr>
          <w:szCs w:val="24"/>
        </w:rPr>
        <w:t xml:space="preserve"> </w:t>
      </w:r>
      <w:r w:rsidRPr="00BA5925">
        <w:rPr>
          <w:szCs w:val="24"/>
        </w:rPr>
        <w:t>provoking</w:t>
      </w:r>
      <w:r w:rsidR="00E24065" w:rsidRPr="00BA5925">
        <w:rPr>
          <w:szCs w:val="24"/>
        </w:rPr>
        <w:t xml:space="preserve"> </w:t>
      </w:r>
      <w:r w:rsidRPr="00BA5925">
        <w:rPr>
          <w:szCs w:val="24"/>
        </w:rPr>
        <w:t>new</w:t>
      </w:r>
      <w:r w:rsidR="00E24065" w:rsidRPr="00BA5925">
        <w:rPr>
          <w:szCs w:val="24"/>
        </w:rPr>
        <w:t xml:space="preserve"> </w:t>
      </w:r>
      <w:r w:rsidRPr="00BA5925">
        <w:rPr>
          <w:szCs w:val="24"/>
        </w:rPr>
        <w:t>explosions</w:t>
      </w:r>
      <w:r w:rsidR="00E24065" w:rsidRPr="00BA5925">
        <w:rPr>
          <w:szCs w:val="24"/>
        </w:rPr>
        <w:t xml:space="preserve"> </w:t>
      </w:r>
      <w:r w:rsidRPr="00BA5925">
        <w:rPr>
          <w:szCs w:val="24"/>
        </w:rPr>
        <w:t>of</w:t>
      </w:r>
      <w:r w:rsidR="00E24065" w:rsidRPr="00BA5925">
        <w:rPr>
          <w:szCs w:val="24"/>
        </w:rPr>
        <w:t xml:space="preserve"> </w:t>
      </w:r>
      <w:r w:rsidRPr="00BA5925">
        <w:rPr>
          <w:szCs w:val="24"/>
        </w:rPr>
        <w:t>violence</w:t>
      </w:r>
      <w:r w:rsidR="00E24065" w:rsidRPr="00BA5925">
        <w:rPr>
          <w:szCs w:val="24"/>
        </w:rPr>
        <w:t xml:space="preserve"> </w:t>
      </w:r>
      <w:r w:rsidRPr="00BA5925">
        <w:rPr>
          <w:szCs w:val="24"/>
        </w:rPr>
        <w:t>based</w:t>
      </w:r>
      <w:r w:rsidR="00E24065" w:rsidRPr="00BA5925">
        <w:rPr>
          <w:szCs w:val="24"/>
        </w:rPr>
        <w:t xml:space="preserve"> </w:t>
      </w:r>
      <w:r w:rsidRPr="00BA5925">
        <w:rPr>
          <w:szCs w:val="24"/>
        </w:rPr>
        <w:t>on</w:t>
      </w:r>
      <w:r w:rsidR="00E24065" w:rsidRPr="00BA5925">
        <w:rPr>
          <w:szCs w:val="24"/>
        </w:rPr>
        <w:t xml:space="preserve"> </w:t>
      </w:r>
      <w:r w:rsidRPr="00BA5925">
        <w:rPr>
          <w:szCs w:val="24"/>
        </w:rPr>
        <w:t>ethnic</w:t>
      </w:r>
      <w:r w:rsidR="00E24065" w:rsidRPr="00BA5925">
        <w:rPr>
          <w:szCs w:val="24"/>
        </w:rPr>
        <w:t xml:space="preserve"> </w:t>
      </w:r>
      <w:r w:rsidRPr="00BA5925">
        <w:rPr>
          <w:szCs w:val="24"/>
        </w:rPr>
        <w:t>character.</w:t>
      </w:r>
      <w:r w:rsidR="00E24065" w:rsidRPr="00BA5925">
        <w:rPr>
          <w:szCs w:val="24"/>
        </w:rPr>
        <w:t xml:space="preserve"> </w:t>
      </w:r>
      <w:r w:rsidRPr="00BA5925">
        <w:rPr>
          <w:szCs w:val="24"/>
        </w:rPr>
        <w:t>In</w:t>
      </w:r>
      <w:r w:rsidR="00E24065" w:rsidRPr="00BA5925">
        <w:rPr>
          <w:szCs w:val="24"/>
        </w:rPr>
        <w:t xml:space="preserve"> </w:t>
      </w:r>
      <w:r w:rsidRPr="00BA5925">
        <w:rPr>
          <w:szCs w:val="24"/>
        </w:rPr>
        <w:t>brief,</w:t>
      </w:r>
      <w:r w:rsidR="00E24065" w:rsidRPr="00BA5925">
        <w:rPr>
          <w:szCs w:val="24"/>
        </w:rPr>
        <w:t xml:space="preserve"> </w:t>
      </w:r>
      <w:r w:rsidRPr="00BA5925">
        <w:rPr>
          <w:szCs w:val="24"/>
        </w:rPr>
        <w:t>the</w:t>
      </w:r>
      <w:r w:rsidR="00E24065" w:rsidRPr="00BA5925">
        <w:rPr>
          <w:szCs w:val="24"/>
        </w:rPr>
        <w:t xml:space="preserve"> </w:t>
      </w:r>
      <w:r w:rsidRPr="00BA5925">
        <w:rPr>
          <w:szCs w:val="24"/>
        </w:rPr>
        <w:t>LD</w:t>
      </w:r>
      <w:r w:rsidR="00E24065" w:rsidRPr="00BA5925">
        <w:rPr>
          <w:szCs w:val="24"/>
        </w:rPr>
        <w:t xml:space="preserve"> </w:t>
      </w:r>
      <w:r w:rsidRPr="00BA5925">
        <w:rPr>
          <w:szCs w:val="24"/>
        </w:rPr>
        <w:t>has</w:t>
      </w:r>
      <w:r w:rsidR="00E24065" w:rsidRPr="00BA5925">
        <w:rPr>
          <w:szCs w:val="24"/>
        </w:rPr>
        <w:t xml:space="preserve"> </w:t>
      </w:r>
      <w:r w:rsidRPr="00BA5925">
        <w:rPr>
          <w:szCs w:val="24"/>
        </w:rPr>
        <w:t>done</w:t>
      </w:r>
      <w:r w:rsidR="00E24065" w:rsidRPr="00BA5925">
        <w:rPr>
          <w:szCs w:val="24"/>
        </w:rPr>
        <w:t xml:space="preserve"> </w:t>
      </w:r>
      <w:r w:rsidRPr="00BA5925">
        <w:rPr>
          <w:szCs w:val="24"/>
        </w:rPr>
        <w:t>well</w:t>
      </w:r>
      <w:r w:rsidR="00E24065" w:rsidRPr="00BA5925">
        <w:rPr>
          <w:szCs w:val="24"/>
        </w:rPr>
        <w:t xml:space="preserve"> </w:t>
      </w:r>
      <w:r w:rsidRPr="00BA5925">
        <w:rPr>
          <w:szCs w:val="24"/>
        </w:rPr>
        <w:t>in</w:t>
      </w:r>
      <w:r w:rsidR="00E24065" w:rsidRPr="00BA5925">
        <w:rPr>
          <w:szCs w:val="24"/>
        </w:rPr>
        <w:t xml:space="preserve"> </w:t>
      </w:r>
      <w:r w:rsidRPr="00BA5925">
        <w:rPr>
          <w:szCs w:val="24"/>
        </w:rPr>
        <w:t>as</w:t>
      </w:r>
      <w:r w:rsidR="00E24065" w:rsidRPr="00BA5925">
        <w:rPr>
          <w:szCs w:val="24"/>
        </w:rPr>
        <w:t xml:space="preserve"> </w:t>
      </w:r>
      <w:r w:rsidRPr="00BA5925">
        <w:rPr>
          <w:szCs w:val="24"/>
        </w:rPr>
        <w:t>far</w:t>
      </w:r>
      <w:r w:rsidR="00E24065" w:rsidRPr="00BA5925">
        <w:rPr>
          <w:szCs w:val="24"/>
        </w:rPr>
        <w:t xml:space="preserve"> </w:t>
      </w:r>
      <w:r w:rsidRPr="00BA5925">
        <w:rPr>
          <w:szCs w:val="24"/>
        </w:rPr>
        <w:t>as</w:t>
      </w:r>
      <w:r w:rsidR="00E24065" w:rsidRPr="00BA5925">
        <w:rPr>
          <w:szCs w:val="24"/>
        </w:rPr>
        <w:t xml:space="preserve"> </w:t>
      </w:r>
      <w:r w:rsidRPr="00BA5925">
        <w:rPr>
          <w:szCs w:val="24"/>
        </w:rPr>
        <w:t>maintaining</w:t>
      </w:r>
      <w:r w:rsidR="00E24065" w:rsidRPr="00BA5925">
        <w:rPr>
          <w:szCs w:val="24"/>
        </w:rPr>
        <w:t xml:space="preserve"> </w:t>
      </w:r>
      <w:r w:rsidRPr="00BA5925">
        <w:rPr>
          <w:szCs w:val="24"/>
        </w:rPr>
        <w:t>law</w:t>
      </w:r>
      <w:r w:rsidR="00E24065" w:rsidRPr="00BA5925">
        <w:rPr>
          <w:szCs w:val="24"/>
        </w:rPr>
        <w:t xml:space="preserve"> </w:t>
      </w:r>
      <w:r w:rsidRPr="00BA5925">
        <w:rPr>
          <w:szCs w:val="24"/>
        </w:rPr>
        <w:t>and</w:t>
      </w:r>
      <w:r w:rsidR="00E24065" w:rsidRPr="00BA5925">
        <w:rPr>
          <w:szCs w:val="24"/>
        </w:rPr>
        <w:t xml:space="preserve"> </w:t>
      </w:r>
      <w:r w:rsidRPr="00BA5925">
        <w:rPr>
          <w:szCs w:val="24"/>
        </w:rPr>
        <w:t>order</w:t>
      </w:r>
      <w:r w:rsidR="00E24065" w:rsidRPr="00BA5925">
        <w:rPr>
          <w:szCs w:val="24"/>
        </w:rPr>
        <w:t xml:space="preserve"> </w:t>
      </w:r>
      <w:r w:rsidRPr="00BA5925">
        <w:rPr>
          <w:szCs w:val="24"/>
        </w:rPr>
        <w:t>of</w:t>
      </w:r>
      <w:r w:rsidR="00E24065" w:rsidRPr="00BA5925">
        <w:rPr>
          <w:szCs w:val="24"/>
        </w:rPr>
        <w:t xml:space="preserve"> </w:t>
      </w:r>
      <w:r w:rsidRPr="00BA5925">
        <w:rPr>
          <w:szCs w:val="24"/>
        </w:rPr>
        <w:t>people</w:t>
      </w:r>
      <w:r w:rsidR="00E24065" w:rsidRPr="00BA5925">
        <w:rPr>
          <w:szCs w:val="24"/>
        </w:rPr>
        <w:t xml:space="preserve"> </w:t>
      </w:r>
      <w:r w:rsidRPr="00BA5925">
        <w:rPr>
          <w:szCs w:val="24"/>
        </w:rPr>
        <w:t>and</w:t>
      </w:r>
      <w:r w:rsidR="00E24065" w:rsidRPr="00BA5925">
        <w:rPr>
          <w:szCs w:val="24"/>
        </w:rPr>
        <w:t xml:space="preserve"> </w:t>
      </w:r>
      <w:r w:rsidRPr="00BA5925">
        <w:rPr>
          <w:szCs w:val="24"/>
        </w:rPr>
        <w:t>property</w:t>
      </w:r>
      <w:r w:rsidR="00E24065" w:rsidRPr="00BA5925">
        <w:rPr>
          <w:szCs w:val="24"/>
        </w:rPr>
        <w:t xml:space="preserve"> </w:t>
      </w:r>
      <w:r w:rsidRPr="00BA5925">
        <w:rPr>
          <w:szCs w:val="24"/>
        </w:rPr>
        <w:t>is</w:t>
      </w:r>
      <w:r w:rsidR="00E24065" w:rsidRPr="00BA5925">
        <w:rPr>
          <w:szCs w:val="24"/>
        </w:rPr>
        <w:t xml:space="preserve"> </w:t>
      </w:r>
      <w:r w:rsidRPr="00BA5925">
        <w:rPr>
          <w:szCs w:val="24"/>
        </w:rPr>
        <w:t>concerned.</w:t>
      </w:r>
    </w:p>
    <w:p w:rsidR="00951BC8" w:rsidRPr="00BA5925" w:rsidRDefault="00951BC8" w:rsidP="00BA5925">
      <w:pPr>
        <w:pStyle w:val="H1G"/>
      </w:pPr>
      <w:bookmarkStart w:id="169" w:name="_Toc233624945"/>
      <w:bookmarkStart w:id="170" w:name="_Toc233625590"/>
      <w:bookmarkStart w:id="171" w:name="_Toc233625941"/>
      <w:bookmarkStart w:id="172" w:name="_Toc234236146"/>
      <w:bookmarkStart w:id="173" w:name="_Toc234236721"/>
      <w:bookmarkStart w:id="174" w:name="_Toc234237490"/>
      <w:bookmarkStart w:id="175" w:name="_Toc234237929"/>
      <w:r w:rsidRPr="00BA5925">
        <w:tab/>
        <w:t>I.</w:t>
      </w:r>
      <w:r w:rsidRPr="00BA5925">
        <w:tab/>
        <w:t>Intimidation</w:t>
      </w:r>
      <w:r w:rsidR="00E24065" w:rsidRPr="00BA5925">
        <w:t xml:space="preserve"> </w:t>
      </w:r>
      <w:r w:rsidRPr="00BA5925">
        <w:t>against</w:t>
      </w:r>
      <w:r w:rsidR="00E24065" w:rsidRPr="00BA5925">
        <w:t xml:space="preserve"> </w:t>
      </w:r>
      <w:r w:rsidRPr="00BA5925">
        <w:t>judicial</w:t>
      </w:r>
      <w:r w:rsidR="00E24065" w:rsidRPr="00BA5925">
        <w:t xml:space="preserve"> </w:t>
      </w:r>
      <w:r w:rsidRPr="00BA5925">
        <w:t>authorities</w:t>
      </w:r>
      <w:bookmarkEnd w:id="169"/>
      <w:bookmarkEnd w:id="170"/>
      <w:bookmarkEnd w:id="171"/>
      <w:bookmarkEnd w:id="172"/>
      <w:bookmarkEnd w:id="173"/>
      <w:bookmarkEnd w:id="174"/>
      <w:bookmarkEnd w:id="175"/>
      <w:r w:rsidR="00E24065" w:rsidRPr="00BA5925">
        <w:t xml:space="preserve"> </w:t>
      </w:r>
    </w:p>
    <w:p w:rsidR="00951BC8" w:rsidRPr="00BA5925" w:rsidRDefault="00951BC8" w:rsidP="00BA5925">
      <w:pPr>
        <w:pStyle w:val="SingleTxtG"/>
        <w:rPr>
          <w:szCs w:val="24"/>
        </w:rPr>
      </w:pPr>
      <w:r w:rsidRPr="00BA5925">
        <w:t>94.</w:t>
      </w:r>
      <w:r w:rsidRPr="00BA5925">
        <w:tab/>
        <w:t>The</w:t>
      </w:r>
      <w:r w:rsidR="00E24065" w:rsidRPr="00BA5925">
        <w:rPr>
          <w:szCs w:val="24"/>
        </w:rPr>
        <w:t xml:space="preserve"> </w:t>
      </w:r>
      <w:r w:rsidRPr="00BA5925">
        <w:rPr>
          <w:szCs w:val="24"/>
        </w:rPr>
        <w:t>Committee</w:t>
      </w:r>
      <w:r w:rsidR="00E24065" w:rsidRPr="00BA5925">
        <w:rPr>
          <w:szCs w:val="24"/>
        </w:rPr>
        <w:t xml:space="preserve"> </w:t>
      </w:r>
      <w:r w:rsidRPr="00BA5925">
        <w:rPr>
          <w:szCs w:val="24"/>
        </w:rPr>
        <w:t>on</w:t>
      </w:r>
      <w:r w:rsidR="00E24065" w:rsidRPr="00BA5925">
        <w:rPr>
          <w:szCs w:val="24"/>
        </w:rPr>
        <w:t xml:space="preserve"> </w:t>
      </w:r>
      <w:r w:rsidRPr="00BA5925">
        <w:rPr>
          <w:szCs w:val="24"/>
        </w:rPr>
        <w:t>the</w:t>
      </w:r>
      <w:r w:rsidR="00E24065" w:rsidRPr="00BA5925">
        <w:rPr>
          <w:szCs w:val="24"/>
        </w:rPr>
        <w:t xml:space="preserve"> </w:t>
      </w:r>
      <w:r w:rsidRPr="00BA5925">
        <w:rPr>
          <w:szCs w:val="24"/>
        </w:rPr>
        <w:t>Elimination</w:t>
      </w:r>
      <w:r w:rsidR="00E24065" w:rsidRPr="00BA5925">
        <w:rPr>
          <w:szCs w:val="24"/>
        </w:rPr>
        <w:t xml:space="preserve"> </w:t>
      </w:r>
      <w:r w:rsidRPr="00BA5925">
        <w:rPr>
          <w:szCs w:val="24"/>
        </w:rPr>
        <w:t>of</w:t>
      </w:r>
      <w:r w:rsidR="00E24065" w:rsidRPr="00BA5925">
        <w:rPr>
          <w:szCs w:val="24"/>
        </w:rPr>
        <w:t xml:space="preserve"> </w:t>
      </w:r>
      <w:r w:rsidRPr="00BA5925">
        <w:rPr>
          <w:szCs w:val="24"/>
        </w:rPr>
        <w:t>Racial</w:t>
      </w:r>
      <w:r w:rsidR="00E24065" w:rsidRPr="00BA5925">
        <w:rPr>
          <w:szCs w:val="24"/>
        </w:rPr>
        <w:t xml:space="preserve"> </w:t>
      </w:r>
      <w:r w:rsidRPr="00BA5925">
        <w:rPr>
          <w:szCs w:val="24"/>
        </w:rPr>
        <w:t>Discrimination</w:t>
      </w:r>
      <w:r w:rsidR="00E24065" w:rsidRPr="00BA5925">
        <w:rPr>
          <w:szCs w:val="24"/>
        </w:rPr>
        <w:t xml:space="preserve"> </w:t>
      </w:r>
      <w:r w:rsidRPr="00BA5925">
        <w:rPr>
          <w:szCs w:val="24"/>
        </w:rPr>
        <w:t>expressed</w:t>
      </w:r>
      <w:r w:rsidR="00E24065" w:rsidRPr="00BA5925">
        <w:rPr>
          <w:szCs w:val="24"/>
        </w:rPr>
        <w:t xml:space="preserve"> </w:t>
      </w:r>
      <w:r w:rsidRPr="00BA5925">
        <w:rPr>
          <w:szCs w:val="24"/>
        </w:rPr>
        <w:t>concern</w:t>
      </w:r>
      <w:r w:rsidR="00E24065" w:rsidRPr="00BA5925">
        <w:rPr>
          <w:szCs w:val="24"/>
        </w:rPr>
        <w:t xml:space="preserve"> </w:t>
      </w:r>
      <w:r w:rsidRPr="00BA5925">
        <w:rPr>
          <w:szCs w:val="24"/>
        </w:rPr>
        <w:t>about</w:t>
      </w:r>
      <w:r w:rsidR="00E24065" w:rsidRPr="00BA5925">
        <w:rPr>
          <w:szCs w:val="24"/>
        </w:rPr>
        <w:t xml:space="preserve"> </w:t>
      </w:r>
      <w:r w:rsidRPr="00BA5925">
        <w:rPr>
          <w:szCs w:val="24"/>
        </w:rPr>
        <w:t>intimidation</w:t>
      </w:r>
      <w:r w:rsidR="00E24065" w:rsidRPr="00BA5925">
        <w:rPr>
          <w:szCs w:val="24"/>
        </w:rPr>
        <w:t xml:space="preserve"> </w:t>
      </w:r>
      <w:r w:rsidRPr="00BA5925">
        <w:rPr>
          <w:szCs w:val="24"/>
        </w:rPr>
        <w:t>inflicted</w:t>
      </w:r>
      <w:r w:rsidR="00E24065" w:rsidRPr="00BA5925">
        <w:rPr>
          <w:szCs w:val="24"/>
        </w:rPr>
        <w:t xml:space="preserve"> </w:t>
      </w:r>
      <w:r w:rsidRPr="00BA5925">
        <w:rPr>
          <w:szCs w:val="24"/>
        </w:rPr>
        <w:t>on</w:t>
      </w:r>
      <w:r w:rsidR="00E24065" w:rsidRPr="00BA5925">
        <w:rPr>
          <w:szCs w:val="24"/>
        </w:rPr>
        <w:t xml:space="preserve"> </w:t>
      </w:r>
      <w:r w:rsidRPr="00BA5925">
        <w:rPr>
          <w:szCs w:val="24"/>
        </w:rPr>
        <w:t>judicial</w:t>
      </w:r>
      <w:r w:rsidR="00E24065" w:rsidRPr="00BA5925">
        <w:rPr>
          <w:szCs w:val="24"/>
        </w:rPr>
        <w:t xml:space="preserve"> </w:t>
      </w:r>
      <w:r w:rsidRPr="00BA5925">
        <w:rPr>
          <w:szCs w:val="24"/>
        </w:rPr>
        <w:t>personnel</w:t>
      </w:r>
      <w:r w:rsidR="00E24065" w:rsidRPr="00BA5925">
        <w:rPr>
          <w:szCs w:val="24"/>
        </w:rPr>
        <w:t xml:space="preserve"> </w:t>
      </w:r>
      <w:r w:rsidRPr="00BA5925">
        <w:rPr>
          <w:szCs w:val="24"/>
        </w:rPr>
        <w:t>who</w:t>
      </w:r>
      <w:r w:rsidR="00E24065" w:rsidRPr="00BA5925">
        <w:rPr>
          <w:szCs w:val="24"/>
        </w:rPr>
        <w:t xml:space="preserve"> </w:t>
      </w:r>
      <w:r w:rsidRPr="00BA5925">
        <w:rPr>
          <w:szCs w:val="24"/>
        </w:rPr>
        <w:t>might</w:t>
      </w:r>
      <w:r w:rsidR="00E24065" w:rsidRPr="00BA5925">
        <w:rPr>
          <w:szCs w:val="24"/>
        </w:rPr>
        <w:t xml:space="preserve"> </w:t>
      </w:r>
      <w:r w:rsidRPr="00BA5925">
        <w:rPr>
          <w:szCs w:val="24"/>
        </w:rPr>
        <w:t>be</w:t>
      </w:r>
      <w:r w:rsidR="00E24065" w:rsidRPr="00BA5925">
        <w:rPr>
          <w:szCs w:val="24"/>
        </w:rPr>
        <w:t xml:space="preserve"> </w:t>
      </w:r>
      <w:r w:rsidRPr="00BA5925">
        <w:rPr>
          <w:szCs w:val="24"/>
        </w:rPr>
        <w:t>involved</w:t>
      </w:r>
      <w:r w:rsidR="00E24065" w:rsidRPr="00BA5925">
        <w:rPr>
          <w:szCs w:val="24"/>
        </w:rPr>
        <w:t xml:space="preserve"> </w:t>
      </w:r>
      <w:r w:rsidRPr="00BA5925">
        <w:rPr>
          <w:szCs w:val="24"/>
        </w:rPr>
        <w:t>in</w:t>
      </w:r>
      <w:r w:rsidR="00E24065" w:rsidRPr="00BA5925">
        <w:rPr>
          <w:szCs w:val="24"/>
        </w:rPr>
        <w:t xml:space="preserve"> </w:t>
      </w:r>
      <w:r w:rsidRPr="00BA5925">
        <w:rPr>
          <w:szCs w:val="24"/>
        </w:rPr>
        <w:t>investigating</w:t>
      </w:r>
      <w:r w:rsidR="00E24065" w:rsidRPr="00BA5925">
        <w:rPr>
          <w:szCs w:val="24"/>
        </w:rPr>
        <w:t xml:space="preserve"> </w:t>
      </w:r>
      <w:r w:rsidRPr="00BA5925">
        <w:rPr>
          <w:szCs w:val="24"/>
        </w:rPr>
        <w:t>cases</w:t>
      </w:r>
      <w:r w:rsidR="00E24065" w:rsidRPr="00BA5925">
        <w:rPr>
          <w:szCs w:val="24"/>
        </w:rPr>
        <w:t xml:space="preserve"> </w:t>
      </w:r>
      <w:r w:rsidRPr="00BA5925">
        <w:rPr>
          <w:szCs w:val="24"/>
        </w:rPr>
        <w:t>of</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r w:rsidRPr="00BA5925">
        <w:rPr>
          <w:szCs w:val="24"/>
        </w:rPr>
        <w:t>violations</w:t>
      </w:r>
      <w:r w:rsidR="00E24065" w:rsidRPr="00BA5925">
        <w:rPr>
          <w:szCs w:val="24"/>
        </w:rPr>
        <w:t xml:space="preserve"> </w:t>
      </w:r>
      <w:r w:rsidRPr="00BA5925">
        <w:rPr>
          <w:szCs w:val="24"/>
        </w:rPr>
        <w:t>committed</w:t>
      </w:r>
      <w:r w:rsidR="00E24065" w:rsidRPr="00BA5925">
        <w:rPr>
          <w:szCs w:val="24"/>
        </w:rPr>
        <w:t xml:space="preserve"> </w:t>
      </w:r>
      <w:r w:rsidRPr="00BA5925">
        <w:rPr>
          <w:szCs w:val="24"/>
        </w:rPr>
        <w:t>since</w:t>
      </w:r>
      <w:r w:rsidR="00E24065" w:rsidRPr="00BA5925">
        <w:rPr>
          <w:szCs w:val="24"/>
        </w:rPr>
        <w:t xml:space="preserve"> </w:t>
      </w:r>
      <w:r w:rsidRPr="00BA5925">
        <w:rPr>
          <w:szCs w:val="24"/>
        </w:rPr>
        <w:t>1994,</w:t>
      </w:r>
      <w:r w:rsidR="00E24065" w:rsidRPr="00BA5925">
        <w:rPr>
          <w:szCs w:val="24"/>
        </w:rPr>
        <w:t xml:space="preserve"> </w:t>
      </w:r>
      <w:r w:rsidRPr="00BA5925">
        <w:rPr>
          <w:szCs w:val="24"/>
        </w:rPr>
        <w:t>and</w:t>
      </w:r>
      <w:r w:rsidR="00E24065" w:rsidRPr="00BA5925">
        <w:rPr>
          <w:szCs w:val="24"/>
        </w:rPr>
        <w:t xml:space="preserve"> </w:t>
      </w:r>
      <w:r w:rsidRPr="00BA5925">
        <w:rPr>
          <w:szCs w:val="24"/>
        </w:rPr>
        <w:t>called</w:t>
      </w:r>
      <w:r w:rsidR="00E24065" w:rsidRPr="00BA5925">
        <w:rPr>
          <w:szCs w:val="24"/>
        </w:rPr>
        <w:t xml:space="preserve"> </w:t>
      </w:r>
      <w:r w:rsidRPr="00BA5925">
        <w:rPr>
          <w:szCs w:val="24"/>
        </w:rPr>
        <w:t>on</w:t>
      </w:r>
      <w:r w:rsidR="00E24065" w:rsidRPr="00BA5925">
        <w:rPr>
          <w:szCs w:val="24"/>
        </w:rPr>
        <w:t xml:space="preserve"> </w:t>
      </w:r>
      <w:r w:rsidRPr="00BA5925">
        <w:rPr>
          <w:szCs w:val="24"/>
        </w:rPr>
        <w:t>the</w:t>
      </w:r>
      <w:r w:rsidR="00E24065" w:rsidRPr="00BA5925">
        <w:rPr>
          <w:szCs w:val="24"/>
        </w:rPr>
        <w:t xml:space="preserve"> </w:t>
      </w:r>
      <w:r w:rsidRPr="00BA5925">
        <w:rPr>
          <w:szCs w:val="24"/>
        </w:rPr>
        <w:t>State</w:t>
      </w:r>
      <w:r w:rsidR="00E24065" w:rsidRPr="00BA5925">
        <w:rPr>
          <w:szCs w:val="24"/>
        </w:rPr>
        <w:t xml:space="preserve"> </w:t>
      </w:r>
      <w:r w:rsidRPr="00BA5925">
        <w:rPr>
          <w:szCs w:val="24"/>
        </w:rPr>
        <w:t>party</w:t>
      </w:r>
      <w:r w:rsidR="00E24065" w:rsidRPr="00BA5925">
        <w:rPr>
          <w:szCs w:val="24"/>
        </w:rPr>
        <w:t xml:space="preserve"> </w:t>
      </w:r>
      <w:r w:rsidRPr="00BA5925">
        <w:rPr>
          <w:szCs w:val="24"/>
        </w:rPr>
        <w:t>to</w:t>
      </w:r>
      <w:r w:rsidR="00E24065" w:rsidRPr="00BA5925">
        <w:rPr>
          <w:szCs w:val="24"/>
        </w:rPr>
        <w:t xml:space="preserve"> </w:t>
      </w:r>
      <w:r w:rsidRPr="00BA5925">
        <w:rPr>
          <w:szCs w:val="24"/>
        </w:rPr>
        <w:t>make</w:t>
      </w:r>
      <w:r w:rsidR="00E24065" w:rsidRPr="00BA5925">
        <w:rPr>
          <w:szCs w:val="24"/>
        </w:rPr>
        <w:t xml:space="preserve"> </w:t>
      </w:r>
      <w:r w:rsidRPr="00BA5925">
        <w:rPr>
          <w:szCs w:val="24"/>
        </w:rPr>
        <w:t>additional</w:t>
      </w:r>
      <w:r w:rsidR="00E24065" w:rsidRPr="00BA5925">
        <w:rPr>
          <w:szCs w:val="24"/>
        </w:rPr>
        <w:t xml:space="preserve"> </w:t>
      </w:r>
      <w:r w:rsidRPr="00BA5925">
        <w:rPr>
          <w:szCs w:val="24"/>
        </w:rPr>
        <w:t>efforts</w:t>
      </w:r>
      <w:r w:rsidR="00E24065" w:rsidRPr="00BA5925">
        <w:rPr>
          <w:szCs w:val="24"/>
        </w:rPr>
        <w:t xml:space="preserve"> </w:t>
      </w:r>
      <w:r w:rsidRPr="00BA5925">
        <w:rPr>
          <w:szCs w:val="24"/>
        </w:rPr>
        <w:t>to</w:t>
      </w:r>
      <w:r w:rsidR="00E24065" w:rsidRPr="00BA5925">
        <w:rPr>
          <w:szCs w:val="24"/>
        </w:rPr>
        <w:t xml:space="preserve"> </w:t>
      </w:r>
      <w:r w:rsidRPr="00BA5925">
        <w:rPr>
          <w:szCs w:val="24"/>
        </w:rPr>
        <w:t>investigate</w:t>
      </w:r>
      <w:r w:rsidR="00E24065" w:rsidRPr="00BA5925">
        <w:rPr>
          <w:szCs w:val="24"/>
        </w:rPr>
        <w:t xml:space="preserve"> </w:t>
      </w:r>
      <w:r w:rsidRPr="00BA5925">
        <w:rPr>
          <w:szCs w:val="24"/>
        </w:rPr>
        <w:t>allegations</w:t>
      </w:r>
      <w:r w:rsidR="00E24065" w:rsidRPr="00BA5925">
        <w:rPr>
          <w:szCs w:val="24"/>
        </w:rPr>
        <w:t xml:space="preserve"> </w:t>
      </w:r>
      <w:r w:rsidRPr="00BA5925">
        <w:rPr>
          <w:szCs w:val="24"/>
        </w:rPr>
        <w:t>of</w:t>
      </w:r>
      <w:r w:rsidR="00E24065" w:rsidRPr="00BA5925">
        <w:rPr>
          <w:szCs w:val="24"/>
        </w:rPr>
        <w:t xml:space="preserve"> </w:t>
      </w:r>
      <w:r w:rsidRPr="00BA5925">
        <w:rPr>
          <w:szCs w:val="24"/>
        </w:rPr>
        <w:t>ethnic</w:t>
      </w:r>
      <w:r w:rsidR="00E24065" w:rsidRPr="00BA5925">
        <w:rPr>
          <w:szCs w:val="24"/>
        </w:rPr>
        <w:t xml:space="preserve"> </w:t>
      </w:r>
      <w:r w:rsidRPr="00BA5925">
        <w:rPr>
          <w:szCs w:val="24"/>
        </w:rPr>
        <w:t>violence</w:t>
      </w:r>
      <w:r w:rsidR="00E24065" w:rsidRPr="00BA5925">
        <w:rPr>
          <w:szCs w:val="24"/>
        </w:rPr>
        <w:t xml:space="preserve"> </w:t>
      </w:r>
      <w:r w:rsidRPr="00BA5925">
        <w:rPr>
          <w:szCs w:val="24"/>
        </w:rPr>
        <w:t>and</w:t>
      </w:r>
      <w:r w:rsidR="00E24065" w:rsidRPr="00BA5925">
        <w:rPr>
          <w:szCs w:val="24"/>
        </w:rPr>
        <w:t xml:space="preserve"> </w:t>
      </w:r>
      <w:r w:rsidRPr="00BA5925">
        <w:rPr>
          <w:szCs w:val="24"/>
        </w:rPr>
        <w:t>humanitarian</w:t>
      </w:r>
      <w:r w:rsidR="00E24065" w:rsidRPr="00BA5925">
        <w:rPr>
          <w:szCs w:val="24"/>
        </w:rPr>
        <w:t xml:space="preserve"> </w:t>
      </w:r>
      <w:r w:rsidRPr="00BA5925">
        <w:rPr>
          <w:szCs w:val="24"/>
        </w:rPr>
        <w:t>law</w:t>
      </w:r>
      <w:r w:rsidR="00E24065" w:rsidRPr="00BA5925">
        <w:rPr>
          <w:szCs w:val="24"/>
        </w:rPr>
        <w:t xml:space="preserve"> </w:t>
      </w:r>
      <w:r w:rsidRPr="00BA5925">
        <w:rPr>
          <w:szCs w:val="24"/>
        </w:rPr>
        <w:t>violations.</w:t>
      </w:r>
    </w:p>
    <w:p w:rsidR="00951BC8" w:rsidRPr="00BA5925" w:rsidRDefault="00951BC8" w:rsidP="00BA5925">
      <w:pPr>
        <w:pStyle w:val="SingleTxtG"/>
      </w:pPr>
      <w:r w:rsidRPr="00BA5925">
        <w:t>95.</w:t>
      </w:r>
      <w:r w:rsidRPr="00BA5925">
        <w:tab/>
      </w:r>
      <w:r w:rsidRPr="00BA5925">
        <w:rPr>
          <w:szCs w:val="24"/>
        </w:rPr>
        <w:t>Rwanda</w:t>
      </w:r>
      <w:r w:rsidR="00E24065" w:rsidRPr="00BA5925">
        <w:rPr>
          <w:szCs w:val="24"/>
        </w:rPr>
        <w:t>’</w:t>
      </w:r>
      <w:r w:rsidRPr="00BA5925">
        <w:rPr>
          <w:szCs w:val="24"/>
        </w:rPr>
        <w:t>s</w:t>
      </w:r>
      <w:r w:rsidR="00E24065" w:rsidRPr="00BA5925">
        <w:rPr>
          <w:szCs w:val="24"/>
        </w:rPr>
        <w:t xml:space="preserve"> </w:t>
      </w:r>
      <w:r w:rsidRPr="00BA5925">
        <w:rPr>
          <w:szCs w:val="24"/>
        </w:rPr>
        <w:t>constitution</w:t>
      </w:r>
      <w:r w:rsidR="00E24065" w:rsidRPr="00BA5925">
        <w:rPr>
          <w:szCs w:val="24"/>
        </w:rPr>
        <w:t xml:space="preserve"> </w:t>
      </w:r>
      <w:r w:rsidRPr="00BA5925">
        <w:rPr>
          <w:szCs w:val="24"/>
        </w:rPr>
        <w:t>enshrines</w:t>
      </w:r>
      <w:r w:rsidR="00E24065" w:rsidRPr="00BA5925">
        <w:rPr>
          <w:szCs w:val="24"/>
        </w:rPr>
        <w:t xml:space="preserve"> </w:t>
      </w:r>
      <w:r w:rsidRPr="00BA5925">
        <w:rPr>
          <w:szCs w:val="24"/>
        </w:rPr>
        <w:t>the</w:t>
      </w:r>
      <w:r w:rsidR="00E24065" w:rsidRPr="00BA5925">
        <w:rPr>
          <w:szCs w:val="24"/>
        </w:rPr>
        <w:t xml:space="preserve"> </w:t>
      </w:r>
      <w:r w:rsidRPr="00BA5925">
        <w:rPr>
          <w:szCs w:val="24"/>
        </w:rPr>
        <w:t>principle</w:t>
      </w:r>
      <w:r w:rsidR="00E24065" w:rsidRPr="00BA5925">
        <w:rPr>
          <w:szCs w:val="24"/>
        </w:rPr>
        <w:t xml:space="preserve"> </w:t>
      </w:r>
      <w:r w:rsidRPr="00BA5925">
        <w:rPr>
          <w:szCs w:val="24"/>
        </w:rPr>
        <w:t>of</w:t>
      </w:r>
      <w:r w:rsidR="00E24065" w:rsidRPr="00BA5925">
        <w:rPr>
          <w:szCs w:val="24"/>
        </w:rPr>
        <w:t xml:space="preserve"> </w:t>
      </w:r>
      <w:r w:rsidRPr="00BA5925">
        <w:rPr>
          <w:szCs w:val="24"/>
        </w:rPr>
        <w:t>separation</w:t>
      </w:r>
      <w:r w:rsidR="00E24065" w:rsidRPr="00BA5925">
        <w:rPr>
          <w:szCs w:val="24"/>
        </w:rPr>
        <w:t xml:space="preserve"> </w:t>
      </w:r>
      <w:r w:rsidRPr="00BA5925">
        <w:rPr>
          <w:szCs w:val="24"/>
        </w:rPr>
        <w:t>of</w:t>
      </w:r>
      <w:r w:rsidR="00E24065" w:rsidRPr="00BA5925">
        <w:rPr>
          <w:szCs w:val="24"/>
        </w:rPr>
        <w:t xml:space="preserve"> </w:t>
      </w:r>
      <w:r w:rsidRPr="00BA5925">
        <w:rPr>
          <w:szCs w:val="24"/>
        </w:rPr>
        <w:t>powers</w:t>
      </w:r>
      <w:r w:rsidR="00E24065" w:rsidRPr="00BA5925">
        <w:rPr>
          <w:szCs w:val="24"/>
        </w:rPr>
        <w:t xml:space="preserve"> </w:t>
      </w:r>
      <w:r w:rsidRPr="00BA5925">
        <w:rPr>
          <w:szCs w:val="24"/>
        </w:rPr>
        <w:t>as</w:t>
      </w:r>
      <w:r w:rsidR="00E24065" w:rsidRPr="00BA5925">
        <w:rPr>
          <w:szCs w:val="24"/>
        </w:rPr>
        <w:t xml:space="preserve"> </w:t>
      </w:r>
      <w:r w:rsidRPr="00BA5925">
        <w:rPr>
          <w:szCs w:val="24"/>
        </w:rPr>
        <w:t>one</w:t>
      </w:r>
      <w:r w:rsidR="00E24065" w:rsidRPr="00BA5925">
        <w:rPr>
          <w:szCs w:val="24"/>
        </w:rPr>
        <w:t xml:space="preserve"> </w:t>
      </w:r>
      <w:r w:rsidRPr="00BA5925">
        <w:rPr>
          <w:szCs w:val="24"/>
        </w:rPr>
        <w:t>of</w:t>
      </w:r>
      <w:r w:rsidR="00E24065" w:rsidRPr="00BA5925">
        <w:rPr>
          <w:szCs w:val="24"/>
        </w:rPr>
        <w:t xml:space="preserve"> </w:t>
      </w:r>
      <w:r w:rsidRPr="00BA5925">
        <w:rPr>
          <w:szCs w:val="24"/>
        </w:rPr>
        <w:t>the</w:t>
      </w:r>
      <w:r w:rsidR="00E24065" w:rsidRPr="00BA5925">
        <w:rPr>
          <w:szCs w:val="24"/>
        </w:rPr>
        <w:t xml:space="preserve"> </w:t>
      </w:r>
      <w:r w:rsidRPr="00BA5925">
        <w:rPr>
          <w:szCs w:val="24"/>
        </w:rPr>
        <w:t>cardinal</w:t>
      </w:r>
      <w:r w:rsidR="00E24065" w:rsidRPr="00BA5925">
        <w:rPr>
          <w:szCs w:val="24"/>
        </w:rPr>
        <w:t xml:space="preserve"> </w:t>
      </w:r>
      <w:r w:rsidRPr="00BA5925">
        <w:rPr>
          <w:szCs w:val="24"/>
        </w:rPr>
        <w:t>pr</w:t>
      </w:r>
      <w:r w:rsidRPr="00BA5925">
        <w:t>inciples</w:t>
      </w:r>
      <w:r w:rsidR="00E24065" w:rsidRPr="00BA5925">
        <w:t xml:space="preserve"> </w:t>
      </w:r>
      <w:r w:rsidRPr="00BA5925">
        <w:t>of</w:t>
      </w:r>
      <w:r w:rsidR="00E24065" w:rsidRPr="00BA5925">
        <w:t xml:space="preserve"> </w:t>
      </w:r>
      <w:r w:rsidRPr="00BA5925">
        <w:t>constitutionalism.</w:t>
      </w:r>
      <w:r w:rsidR="00E24065" w:rsidRPr="00BA5925">
        <w:t xml:space="preserve"> </w:t>
      </w:r>
      <w:r w:rsidRPr="00BA5925">
        <w:t>This</w:t>
      </w:r>
      <w:r w:rsidR="00E24065" w:rsidRPr="00BA5925">
        <w:t xml:space="preserve"> </w:t>
      </w:r>
      <w:r w:rsidRPr="00BA5925">
        <w:t>is</w:t>
      </w:r>
      <w:r w:rsidR="00E24065" w:rsidRPr="00BA5925">
        <w:t xml:space="preserve"> </w:t>
      </w:r>
      <w:r w:rsidRPr="00BA5925">
        <w:t>not</w:t>
      </w:r>
      <w:r w:rsidR="00E24065" w:rsidRPr="00BA5925">
        <w:t xml:space="preserve"> </w:t>
      </w:r>
      <w:r w:rsidRPr="00BA5925">
        <w:t>only</w:t>
      </w:r>
      <w:r w:rsidR="00E24065" w:rsidRPr="00BA5925">
        <w:t xml:space="preserve"> </w:t>
      </w:r>
      <w:r w:rsidRPr="00BA5925">
        <w:t>stated</w:t>
      </w:r>
      <w:r w:rsidR="00E24065" w:rsidRPr="00BA5925">
        <w:t xml:space="preserve"> </w:t>
      </w:r>
      <w:r w:rsidRPr="00BA5925">
        <w:t>on</w:t>
      </w:r>
      <w:r w:rsidR="00E24065" w:rsidRPr="00BA5925">
        <w:t xml:space="preserve"> </w:t>
      </w:r>
      <w:r w:rsidRPr="00BA5925">
        <w:t>paper</w:t>
      </w:r>
      <w:r w:rsidR="00E24065" w:rsidRPr="00BA5925">
        <w:t xml:space="preserve"> </w:t>
      </w:r>
      <w:r w:rsidRPr="00BA5925">
        <w:t>but</w:t>
      </w:r>
      <w:r w:rsidR="00E24065" w:rsidRPr="00BA5925">
        <w:t xml:space="preserve"> </w:t>
      </w:r>
      <w:r w:rsidRPr="00BA5925">
        <w:t>also</w:t>
      </w:r>
      <w:r w:rsidR="00E24065" w:rsidRPr="00BA5925">
        <w:t xml:space="preserve"> </w:t>
      </w:r>
      <w:r w:rsidRPr="00BA5925">
        <w:t>exercised</w:t>
      </w:r>
      <w:r w:rsidR="00E24065" w:rsidRPr="00BA5925">
        <w:t xml:space="preserve"> </w:t>
      </w:r>
      <w:r w:rsidRPr="00BA5925">
        <w:t>by</w:t>
      </w:r>
      <w:r w:rsidR="00E24065" w:rsidRPr="00BA5925">
        <w:t xml:space="preserve"> </w:t>
      </w:r>
      <w:r w:rsidRPr="00BA5925">
        <w:t>the</w:t>
      </w:r>
      <w:r w:rsidR="00E24065" w:rsidRPr="00BA5925">
        <w:t xml:space="preserve"> </w:t>
      </w:r>
      <w:r w:rsidRPr="00BA5925">
        <w:t>three</w:t>
      </w:r>
      <w:r w:rsidR="00E24065" w:rsidRPr="00BA5925">
        <w:t xml:space="preserve"> </w:t>
      </w:r>
      <w:r w:rsidRPr="00BA5925">
        <w:t>organs</w:t>
      </w:r>
      <w:r w:rsidR="00E24065" w:rsidRPr="00BA5925">
        <w:t xml:space="preserve"> </w:t>
      </w:r>
      <w:r w:rsidRPr="00BA5925">
        <w:t>of</w:t>
      </w:r>
      <w:r w:rsidR="00E24065" w:rsidRPr="00BA5925">
        <w:t xml:space="preserve"> </w:t>
      </w:r>
      <w:r w:rsidRPr="00BA5925">
        <w:t>the</w:t>
      </w:r>
      <w:r w:rsidR="00E24065" w:rsidRPr="00BA5925">
        <w:t xml:space="preserve"> </w:t>
      </w:r>
      <w:r w:rsidRPr="00BA5925">
        <w:t>governments</w:t>
      </w:r>
      <w:r w:rsidR="00E24065" w:rsidRPr="00BA5925">
        <w:t xml:space="preserve"> </w:t>
      </w:r>
      <w:r w:rsidRPr="00BA5925">
        <w:t>i.e.</w:t>
      </w:r>
      <w:r w:rsidR="00E24065" w:rsidRPr="00BA5925">
        <w:t xml:space="preserve"> </w:t>
      </w:r>
      <w:r w:rsidRPr="00BA5925">
        <w:t>the</w:t>
      </w:r>
      <w:r w:rsidR="00E24065" w:rsidRPr="00BA5925">
        <w:t xml:space="preserve"> </w:t>
      </w:r>
      <w:r w:rsidRPr="00BA5925">
        <w:t>executive,</w:t>
      </w:r>
      <w:r w:rsidR="00E24065" w:rsidRPr="00BA5925">
        <w:t xml:space="preserve"> </w:t>
      </w:r>
      <w:r w:rsidRPr="00BA5925">
        <w:t>judiciary</w:t>
      </w:r>
      <w:r w:rsidR="00E24065" w:rsidRPr="00BA5925">
        <w:t xml:space="preserve"> </w:t>
      </w:r>
      <w:r w:rsidRPr="00BA5925">
        <w:t>and</w:t>
      </w:r>
      <w:r w:rsidR="00E24065" w:rsidRPr="00BA5925">
        <w:t xml:space="preserve"> </w:t>
      </w:r>
      <w:r w:rsidRPr="00BA5925">
        <w:t>legislature.</w:t>
      </w:r>
      <w:r w:rsidR="00E24065" w:rsidRPr="00BA5925">
        <w:t xml:space="preserve"> </w:t>
      </w:r>
      <w:r w:rsidRPr="00BA5925">
        <w:t>Each</w:t>
      </w:r>
      <w:r w:rsidR="00E24065" w:rsidRPr="00BA5925">
        <w:t xml:space="preserve"> </w:t>
      </w:r>
      <w:r w:rsidRPr="00BA5925">
        <w:t>organ</w:t>
      </w:r>
      <w:r w:rsidR="00E24065" w:rsidRPr="00BA5925">
        <w:t xml:space="preserve"> </w:t>
      </w:r>
      <w:r w:rsidRPr="00BA5925">
        <w:t>exercises</w:t>
      </w:r>
      <w:r w:rsidR="00E24065" w:rsidRPr="00BA5925">
        <w:t xml:space="preserve"> </w:t>
      </w:r>
      <w:r w:rsidRPr="00BA5925">
        <w:t>its</w:t>
      </w:r>
      <w:r w:rsidR="00E24065" w:rsidRPr="00BA5925">
        <w:t xml:space="preserve"> </w:t>
      </w:r>
      <w:r w:rsidRPr="00BA5925">
        <w:t>mandate</w:t>
      </w:r>
      <w:r w:rsidR="00E24065" w:rsidRPr="00BA5925">
        <w:t xml:space="preserve"> </w:t>
      </w:r>
      <w:r w:rsidRPr="00BA5925">
        <w:t>with</w:t>
      </w:r>
      <w:r w:rsidR="00E24065" w:rsidRPr="00BA5925">
        <w:t xml:space="preserve"> </w:t>
      </w:r>
      <w:r w:rsidRPr="00BA5925">
        <w:t>full</w:t>
      </w:r>
      <w:r w:rsidR="00E24065" w:rsidRPr="00BA5925">
        <w:t xml:space="preserve"> </w:t>
      </w:r>
      <w:r w:rsidRPr="00BA5925">
        <w:t>independence.</w:t>
      </w:r>
      <w:r w:rsidR="00BA5925">
        <w:rPr>
          <w:rStyle w:val="FootnoteReference"/>
        </w:rPr>
        <w:footnoteReference w:id="42"/>
      </w:r>
      <w:r w:rsidR="00E24065" w:rsidRPr="00BA5925">
        <w:t xml:space="preserve"> </w:t>
      </w:r>
    </w:p>
    <w:p w:rsidR="00951BC8" w:rsidRPr="00BA5925" w:rsidRDefault="00951BC8" w:rsidP="00BA5925">
      <w:pPr>
        <w:pStyle w:val="SingleTxtG"/>
      </w:pPr>
      <w:r w:rsidRPr="00BA5925">
        <w:t>96.</w:t>
      </w:r>
      <w:r w:rsidRPr="00BA5925">
        <w:tab/>
        <w:t>The</w:t>
      </w:r>
      <w:r w:rsidR="00E24065" w:rsidRPr="00BA5925">
        <w:t xml:space="preserve"> </w:t>
      </w:r>
      <w:r w:rsidRPr="00BA5925">
        <w:t>constitution</w:t>
      </w:r>
      <w:r w:rsidR="00E24065" w:rsidRPr="00BA5925">
        <w:t xml:space="preserve"> </w:t>
      </w:r>
      <w:r w:rsidRPr="00BA5925">
        <w:t>further</w:t>
      </w:r>
      <w:r w:rsidR="00E24065" w:rsidRPr="00BA5925">
        <w:t xml:space="preserve"> </w:t>
      </w:r>
      <w:r w:rsidRPr="00BA5925">
        <w:t>guarantees</w:t>
      </w:r>
      <w:r w:rsidR="00E24065" w:rsidRPr="00BA5925">
        <w:t xml:space="preserve"> </w:t>
      </w:r>
      <w:r w:rsidRPr="00BA5925">
        <w:t>in</w:t>
      </w:r>
      <w:r w:rsidR="00E24065" w:rsidRPr="00BA5925">
        <w:t xml:space="preserve"> </w:t>
      </w:r>
      <w:r w:rsidRPr="00BA5925">
        <w:t>its</w:t>
      </w:r>
      <w:r w:rsidR="00E24065" w:rsidRPr="00BA5925">
        <w:t xml:space="preserve"> </w:t>
      </w:r>
      <w:r w:rsidRPr="00BA5925">
        <w:t>Chapter</w:t>
      </w:r>
      <w:r w:rsidR="00E24065" w:rsidRPr="00BA5925">
        <w:t xml:space="preserve"> </w:t>
      </w:r>
      <w:r w:rsidRPr="00BA5925">
        <w:t>V</w:t>
      </w:r>
      <w:r w:rsidR="00E24065" w:rsidRPr="00BA5925">
        <w:t xml:space="preserve"> </w:t>
      </w:r>
      <w:r w:rsidRPr="00BA5925">
        <w:t>article</w:t>
      </w:r>
      <w:r w:rsidR="00E24065" w:rsidRPr="00BA5925">
        <w:t xml:space="preserve"> </w:t>
      </w:r>
      <w:r w:rsidRPr="00BA5925">
        <w:t>140</w:t>
      </w:r>
      <w:r w:rsidR="00E24065" w:rsidRPr="00BA5925">
        <w:t xml:space="preserve"> </w:t>
      </w:r>
      <w:r w:rsidRPr="00BA5925">
        <w:t>that</w:t>
      </w:r>
      <w:r w:rsidR="00E24065" w:rsidRPr="00BA5925">
        <w:t xml:space="preserve"> </w:t>
      </w:r>
      <w:r w:rsidRPr="00BA5925">
        <w:t>Judicial</w:t>
      </w:r>
      <w:r w:rsidR="00E24065" w:rsidRPr="00BA5925">
        <w:t xml:space="preserve"> </w:t>
      </w:r>
      <w:r w:rsidRPr="00BA5925">
        <w:t>Power</w:t>
      </w:r>
      <w:r w:rsidR="00E24065" w:rsidRPr="00BA5925">
        <w:t xml:space="preserve"> </w:t>
      </w:r>
      <w:r w:rsidRPr="00BA5925">
        <w:t>is</w:t>
      </w:r>
      <w:r w:rsidR="00E24065" w:rsidRPr="00BA5925">
        <w:t xml:space="preserve"> </w:t>
      </w:r>
      <w:r w:rsidRPr="00BA5925">
        <w:t>exercised</w:t>
      </w:r>
      <w:r w:rsidR="00E24065" w:rsidRPr="00BA5925">
        <w:t xml:space="preserve"> </w:t>
      </w:r>
      <w:r w:rsidRPr="00BA5925">
        <w:t>by</w:t>
      </w:r>
      <w:r w:rsidR="00E24065" w:rsidRPr="00BA5925">
        <w:t xml:space="preserve"> </w:t>
      </w:r>
      <w:r w:rsidRPr="00BA5925">
        <w:t>the</w:t>
      </w:r>
      <w:r w:rsidR="00E24065" w:rsidRPr="00BA5925">
        <w:t xml:space="preserve"> </w:t>
      </w:r>
      <w:r w:rsidRPr="00BA5925">
        <w:t>Supreme</w:t>
      </w:r>
      <w:r w:rsidR="00E24065" w:rsidRPr="00BA5925">
        <w:t xml:space="preserve"> </w:t>
      </w:r>
      <w:r w:rsidRPr="00BA5925">
        <w:t>Court</w:t>
      </w:r>
      <w:r w:rsidR="00E24065" w:rsidRPr="00BA5925">
        <w:t xml:space="preserve"> </w:t>
      </w:r>
      <w:r w:rsidRPr="00BA5925">
        <w:t>and</w:t>
      </w:r>
      <w:r w:rsidR="00E24065" w:rsidRPr="00BA5925">
        <w:t xml:space="preserve"> </w:t>
      </w:r>
      <w:r w:rsidRPr="00BA5925">
        <w:t>other</w:t>
      </w:r>
      <w:r w:rsidR="00E24065" w:rsidRPr="00BA5925">
        <w:t xml:space="preserve"> </w:t>
      </w:r>
      <w:r w:rsidRPr="00BA5925">
        <w:t>courts</w:t>
      </w:r>
      <w:r w:rsidR="00E24065" w:rsidRPr="00BA5925">
        <w:t xml:space="preserve"> </w:t>
      </w:r>
      <w:r w:rsidRPr="00BA5925">
        <w:t>established</w:t>
      </w:r>
      <w:r w:rsidR="00E24065" w:rsidRPr="00BA5925">
        <w:t xml:space="preserve"> </w:t>
      </w:r>
      <w:r w:rsidRPr="00BA5925">
        <w:t>by</w:t>
      </w:r>
      <w:r w:rsidR="00E24065" w:rsidRPr="00BA5925">
        <w:t xml:space="preserve"> </w:t>
      </w:r>
      <w:r w:rsidRPr="00BA5925">
        <w:t>the</w:t>
      </w:r>
      <w:r w:rsidR="00E24065" w:rsidRPr="00BA5925">
        <w:t xml:space="preserve"> </w:t>
      </w:r>
      <w:r w:rsidRPr="00BA5925">
        <w:t>Constitution</w:t>
      </w:r>
      <w:r w:rsidR="00E24065" w:rsidRPr="00BA5925">
        <w:t xml:space="preserve"> </w:t>
      </w:r>
      <w:r w:rsidRPr="00BA5925">
        <w:t>and</w:t>
      </w:r>
      <w:r w:rsidR="00E24065" w:rsidRPr="00BA5925">
        <w:t xml:space="preserve"> </w:t>
      </w:r>
      <w:r w:rsidRPr="00BA5925">
        <w:t>other</w:t>
      </w:r>
      <w:r w:rsidR="00E24065" w:rsidRPr="00BA5925">
        <w:t xml:space="preserve"> </w:t>
      </w:r>
      <w:r w:rsidRPr="00BA5925">
        <w:t>laws.</w:t>
      </w:r>
      <w:r w:rsidR="00E24065" w:rsidRPr="00BA5925">
        <w:t xml:space="preserve"> </w:t>
      </w:r>
      <w:r w:rsidRPr="00BA5925">
        <w:t>In</w:t>
      </w:r>
      <w:r w:rsidR="00E24065" w:rsidRPr="00BA5925">
        <w:t xml:space="preserve"> </w:t>
      </w:r>
      <w:r w:rsidRPr="00BA5925">
        <w:t>addition,</w:t>
      </w:r>
      <w:r w:rsidR="00E24065" w:rsidRPr="00BA5925">
        <w:t xml:space="preserve"> </w:t>
      </w:r>
      <w:r w:rsidRPr="00BA5925">
        <w:t>the</w:t>
      </w:r>
      <w:r w:rsidR="00E24065" w:rsidRPr="00BA5925">
        <w:t xml:space="preserve"> </w:t>
      </w:r>
      <w:r w:rsidRPr="00BA5925">
        <w:t>provision</w:t>
      </w:r>
      <w:r w:rsidR="00E24065" w:rsidRPr="00BA5925">
        <w:t xml:space="preserve"> </w:t>
      </w:r>
      <w:r w:rsidRPr="00BA5925">
        <w:t>stresses</w:t>
      </w:r>
      <w:r w:rsidR="00E24065" w:rsidRPr="00BA5925">
        <w:t xml:space="preserve"> </w:t>
      </w:r>
      <w:r w:rsidRPr="00BA5925">
        <w:t>that</w:t>
      </w:r>
      <w:r w:rsidR="00E24065" w:rsidRPr="00BA5925">
        <w:t xml:space="preserve"> </w:t>
      </w:r>
      <w:r w:rsidRPr="00BA5925">
        <w:t>the</w:t>
      </w:r>
      <w:r w:rsidR="00E24065" w:rsidRPr="00BA5925">
        <w:t xml:space="preserve"> </w:t>
      </w:r>
      <w:r w:rsidRPr="00BA5925">
        <w:t>Judiciary</w:t>
      </w:r>
      <w:r w:rsidR="00E24065" w:rsidRPr="00BA5925">
        <w:t xml:space="preserve"> </w:t>
      </w:r>
      <w:r w:rsidRPr="00BA5925">
        <w:t>is</w:t>
      </w:r>
      <w:r w:rsidR="00E24065" w:rsidRPr="00BA5925">
        <w:t xml:space="preserve"> </w:t>
      </w:r>
      <w:r w:rsidRPr="00BA5925">
        <w:t>independent</w:t>
      </w:r>
      <w:r w:rsidR="00E24065" w:rsidRPr="00BA5925">
        <w:t xml:space="preserve"> </w:t>
      </w:r>
      <w:r w:rsidRPr="00BA5925">
        <w:t>and</w:t>
      </w:r>
      <w:r w:rsidR="00E24065" w:rsidRPr="00BA5925">
        <w:t xml:space="preserve"> </w:t>
      </w:r>
      <w:r w:rsidRPr="00BA5925">
        <w:t>separate</w:t>
      </w:r>
      <w:r w:rsidR="00E24065" w:rsidRPr="00BA5925">
        <w:t xml:space="preserve"> </w:t>
      </w:r>
      <w:r w:rsidRPr="00BA5925">
        <w:t>from</w:t>
      </w:r>
      <w:r w:rsidR="00E24065" w:rsidRPr="00BA5925">
        <w:t xml:space="preserve"> </w:t>
      </w:r>
      <w:r w:rsidRPr="00BA5925">
        <w:t>the</w:t>
      </w:r>
      <w:r w:rsidR="00E24065" w:rsidRPr="00BA5925">
        <w:t xml:space="preserve"> </w:t>
      </w:r>
      <w:r w:rsidRPr="00BA5925">
        <w:t>legislative</w:t>
      </w:r>
      <w:r w:rsidR="00E24065" w:rsidRPr="00BA5925">
        <w:t xml:space="preserve"> </w:t>
      </w:r>
      <w:r w:rsidRPr="00BA5925">
        <w:t>and</w:t>
      </w:r>
      <w:r w:rsidR="00E24065" w:rsidRPr="00BA5925">
        <w:t xml:space="preserve"> </w:t>
      </w:r>
      <w:r w:rsidRPr="00BA5925">
        <w:t>executive</w:t>
      </w:r>
      <w:r w:rsidR="00E24065" w:rsidRPr="00BA5925">
        <w:t xml:space="preserve"> </w:t>
      </w:r>
      <w:r w:rsidRPr="00BA5925">
        <w:t>branches</w:t>
      </w:r>
      <w:r w:rsidR="00E24065" w:rsidRPr="00BA5925">
        <w:t xml:space="preserve"> </w:t>
      </w:r>
      <w:r w:rsidRPr="00BA5925">
        <w:t>of</w:t>
      </w:r>
      <w:r w:rsidR="00E24065" w:rsidRPr="00BA5925">
        <w:t xml:space="preserve"> </w:t>
      </w:r>
      <w:r w:rsidRPr="00BA5925">
        <w:t>government.</w:t>
      </w:r>
      <w:r w:rsidR="00E24065" w:rsidRPr="00BA5925">
        <w:t xml:space="preserve"> </w:t>
      </w:r>
      <w:r w:rsidRPr="00BA5925">
        <w:t>Article</w:t>
      </w:r>
      <w:r w:rsidR="00E24065" w:rsidRPr="00BA5925">
        <w:t xml:space="preserve"> </w:t>
      </w:r>
      <w:r w:rsidRPr="00BA5925">
        <w:t>157</w:t>
      </w:r>
      <w:r w:rsidR="00E24065" w:rsidRPr="00BA5925">
        <w:t xml:space="preserve"> </w:t>
      </w:r>
      <w:r w:rsidRPr="00BA5925">
        <w:t>(2)</w:t>
      </w:r>
      <w:r w:rsidR="00E24065" w:rsidRPr="00BA5925">
        <w:t xml:space="preserve"> </w:t>
      </w:r>
      <w:r w:rsidRPr="00BA5925">
        <w:t>reiterates</w:t>
      </w:r>
      <w:r w:rsidR="00E24065" w:rsidRPr="00BA5925">
        <w:t xml:space="preserve"> </w:t>
      </w:r>
      <w:r w:rsidRPr="00BA5925">
        <w:t>the</w:t>
      </w:r>
      <w:r w:rsidR="00E24065" w:rsidRPr="00BA5925">
        <w:t xml:space="preserve"> </w:t>
      </w:r>
      <w:r w:rsidRPr="00BA5925">
        <w:t>independence</w:t>
      </w:r>
      <w:r w:rsidR="00E24065" w:rsidRPr="00BA5925">
        <w:t xml:space="preserve"> </w:t>
      </w:r>
      <w:r w:rsidRPr="00BA5925">
        <w:t>of</w:t>
      </w:r>
      <w:r w:rsidR="00E24065" w:rsidRPr="00BA5925">
        <w:t xml:space="preserve"> </w:t>
      </w:r>
      <w:r w:rsidRPr="00BA5925">
        <w:t>the</w:t>
      </w:r>
      <w:r w:rsidR="00E24065" w:rsidRPr="00BA5925">
        <w:t xml:space="preserve"> </w:t>
      </w:r>
      <w:r w:rsidRPr="00BA5925">
        <w:t>judiciary</w:t>
      </w:r>
      <w:r w:rsidR="00E24065" w:rsidRPr="00BA5925">
        <w:t xml:space="preserve"> </w:t>
      </w:r>
      <w:r w:rsidRPr="00BA5925">
        <w:t>in</w:t>
      </w:r>
      <w:r w:rsidR="00E24065" w:rsidRPr="00BA5925">
        <w:t xml:space="preserve"> </w:t>
      </w:r>
      <w:r w:rsidRPr="00BA5925">
        <w:t>appointment,</w:t>
      </w:r>
      <w:r w:rsidR="00E24065" w:rsidRPr="00BA5925">
        <w:t xml:space="preserve"> </w:t>
      </w:r>
      <w:r w:rsidRPr="00BA5925">
        <w:t>promotion</w:t>
      </w:r>
      <w:r w:rsidR="00E24065" w:rsidRPr="00BA5925">
        <w:t xml:space="preserve"> </w:t>
      </w:r>
      <w:r w:rsidRPr="00BA5925">
        <w:t>or</w:t>
      </w:r>
      <w:r w:rsidR="00E24065" w:rsidRPr="00BA5925">
        <w:t xml:space="preserve"> </w:t>
      </w:r>
      <w:r w:rsidRPr="00BA5925">
        <w:t>dismissal</w:t>
      </w:r>
      <w:r w:rsidR="00E24065" w:rsidRPr="00BA5925">
        <w:t xml:space="preserve"> </w:t>
      </w:r>
      <w:r w:rsidRPr="00BA5925">
        <w:t>from</w:t>
      </w:r>
      <w:r w:rsidR="00E24065" w:rsidRPr="00BA5925">
        <w:t xml:space="preserve"> </w:t>
      </w:r>
      <w:r w:rsidRPr="00BA5925">
        <w:t>office</w:t>
      </w:r>
      <w:r w:rsidR="00E24065" w:rsidRPr="00BA5925">
        <w:t xml:space="preserve"> </w:t>
      </w:r>
      <w:r w:rsidRPr="00BA5925">
        <w:t>of</w:t>
      </w:r>
      <w:r w:rsidR="00E24065" w:rsidRPr="00BA5925">
        <w:t xml:space="preserve"> </w:t>
      </w:r>
      <w:r w:rsidRPr="00BA5925">
        <w:t>judges</w:t>
      </w:r>
      <w:r w:rsidR="00E24065" w:rsidRPr="00BA5925">
        <w:t xml:space="preserve"> </w:t>
      </w:r>
      <w:r w:rsidRPr="00BA5925">
        <w:t>and</w:t>
      </w:r>
      <w:r w:rsidR="00E24065" w:rsidRPr="00BA5925">
        <w:t xml:space="preserve"> </w:t>
      </w:r>
      <w:r w:rsidRPr="00BA5925">
        <w:t>general</w:t>
      </w:r>
      <w:r w:rsidR="00E24065" w:rsidRPr="00BA5925">
        <w:t xml:space="preserve"> </w:t>
      </w:r>
      <w:r w:rsidRPr="00BA5925">
        <w:t>carrier</w:t>
      </w:r>
      <w:r w:rsidR="00E24065" w:rsidRPr="00BA5925">
        <w:t xml:space="preserve"> </w:t>
      </w:r>
      <w:r w:rsidRPr="00BA5925">
        <w:t>management.</w:t>
      </w:r>
      <w:r w:rsidR="00E24065" w:rsidRPr="00BA5925">
        <w:t xml:space="preserve"> </w:t>
      </w:r>
      <w:r w:rsidRPr="00BA5925">
        <w:t>This</w:t>
      </w:r>
      <w:r w:rsidR="00E24065" w:rsidRPr="00BA5925">
        <w:t xml:space="preserve"> </w:t>
      </w:r>
      <w:r w:rsidRPr="00BA5925">
        <w:t>is</w:t>
      </w:r>
      <w:r w:rsidR="00E24065" w:rsidRPr="00BA5925">
        <w:t xml:space="preserve"> </w:t>
      </w:r>
      <w:r w:rsidRPr="00BA5925">
        <w:t>different</w:t>
      </w:r>
      <w:r w:rsidR="00E24065" w:rsidRPr="00BA5925">
        <w:t xml:space="preserve"> </w:t>
      </w:r>
      <w:r w:rsidRPr="00BA5925">
        <w:t>from</w:t>
      </w:r>
      <w:r w:rsidR="00E24065" w:rsidRPr="00BA5925">
        <w:t xml:space="preserve"> </w:t>
      </w:r>
      <w:r w:rsidRPr="00BA5925">
        <w:t>the</w:t>
      </w:r>
      <w:r w:rsidR="00E24065" w:rsidRPr="00BA5925">
        <w:t xml:space="preserve"> </w:t>
      </w:r>
      <w:r w:rsidRPr="00BA5925">
        <w:t>previous</w:t>
      </w:r>
      <w:r w:rsidR="00E24065" w:rsidRPr="00BA5925">
        <w:t xml:space="preserve"> </w:t>
      </w:r>
      <w:r w:rsidRPr="00BA5925">
        <w:t>practice</w:t>
      </w:r>
      <w:r w:rsidR="00E24065" w:rsidRPr="00BA5925">
        <w:t xml:space="preserve"> </w:t>
      </w:r>
      <w:r w:rsidRPr="00BA5925">
        <w:t>where</w:t>
      </w:r>
      <w:r w:rsidR="00E24065" w:rsidRPr="00BA5925">
        <w:t xml:space="preserve"> </w:t>
      </w:r>
      <w:r w:rsidRPr="00BA5925">
        <w:t>the</w:t>
      </w:r>
      <w:r w:rsidR="00E24065" w:rsidRPr="00BA5925">
        <w:t xml:space="preserve"> </w:t>
      </w:r>
      <w:r w:rsidRPr="00BA5925">
        <w:t>executive</w:t>
      </w:r>
      <w:r w:rsidR="00E24065" w:rsidRPr="00BA5925">
        <w:t xml:space="preserve"> </w:t>
      </w:r>
      <w:r w:rsidRPr="00BA5925">
        <w:t>appointed,</w:t>
      </w:r>
      <w:r w:rsidR="00E24065" w:rsidRPr="00BA5925">
        <w:t xml:space="preserve"> </w:t>
      </w:r>
      <w:r w:rsidRPr="00BA5925">
        <w:t>promoted</w:t>
      </w:r>
      <w:r w:rsidR="00E24065" w:rsidRPr="00BA5925">
        <w:t xml:space="preserve"> </w:t>
      </w:r>
      <w:r w:rsidRPr="00BA5925">
        <w:t>or</w:t>
      </w:r>
      <w:r w:rsidR="00E24065" w:rsidRPr="00BA5925">
        <w:t xml:space="preserve"> </w:t>
      </w:r>
      <w:r w:rsidRPr="00BA5925">
        <w:t>dismissed</w:t>
      </w:r>
      <w:r w:rsidR="00E24065" w:rsidRPr="00BA5925">
        <w:t xml:space="preserve"> </w:t>
      </w:r>
      <w:r w:rsidRPr="00BA5925">
        <w:t>judges.</w:t>
      </w:r>
      <w:r w:rsidR="00BA5925">
        <w:rPr>
          <w:rStyle w:val="FootnoteReference"/>
        </w:rPr>
        <w:footnoteReference w:id="43"/>
      </w:r>
      <w:r w:rsidR="00E24065" w:rsidRPr="00BA5925">
        <w:t xml:space="preserve"> </w:t>
      </w:r>
      <w:r w:rsidRPr="00BA5925">
        <w:t>Besides,</w:t>
      </w:r>
      <w:r w:rsidR="00E24065" w:rsidRPr="00BA5925">
        <w:t xml:space="preserve"> </w:t>
      </w:r>
      <w:r w:rsidRPr="00BA5925">
        <w:t>within</w:t>
      </w:r>
      <w:r w:rsidR="00E24065" w:rsidRPr="00BA5925">
        <w:t xml:space="preserve"> </w:t>
      </w:r>
      <w:r w:rsidRPr="00BA5925">
        <w:t>the</w:t>
      </w:r>
      <w:r w:rsidR="00E24065" w:rsidRPr="00BA5925">
        <w:t xml:space="preserve"> </w:t>
      </w:r>
      <w:r w:rsidRPr="00BA5925">
        <w:t>judiciary</w:t>
      </w:r>
      <w:r w:rsidR="00E24065" w:rsidRPr="00BA5925">
        <w:t xml:space="preserve"> </w:t>
      </w:r>
      <w:r w:rsidRPr="00BA5925">
        <w:t>itself,</w:t>
      </w:r>
      <w:r w:rsidR="00E24065" w:rsidRPr="00BA5925">
        <w:t xml:space="preserve"> </w:t>
      </w:r>
      <w:r w:rsidRPr="00BA5925">
        <w:t>superior</w:t>
      </w:r>
      <w:r w:rsidR="00E24065" w:rsidRPr="00BA5925">
        <w:t xml:space="preserve"> </w:t>
      </w:r>
      <w:r w:rsidRPr="00BA5925">
        <w:t>judges</w:t>
      </w:r>
      <w:r w:rsidR="00E24065" w:rsidRPr="00BA5925">
        <w:t xml:space="preserve"> </w:t>
      </w:r>
      <w:r w:rsidRPr="00BA5925">
        <w:t>cannot</w:t>
      </w:r>
      <w:r w:rsidR="00E24065" w:rsidRPr="00BA5925">
        <w:t xml:space="preserve"> </w:t>
      </w:r>
      <w:r w:rsidRPr="00BA5925">
        <w:t>influence</w:t>
      </w:r>
      <w:r w:rsidR="00E24065" w:rsidRPr="00BA5925">
        <w:t xml:space="preserve"> </w:t>
      </w:r>
      <w:r w:rsidRPr="00BA5925">
        <w:t>or</w:t>
      </w:r>
      <w:r w:rsidR="00E24065" w:rsidRPr="00BA5925">
        <w:t xml:space="preserve"> </w:t>
      </w:r>
      <w:r w:rsidRPr="00BA5925">
        <w:t>order</w:t>
      </w:r>
      <w:r w:rsidR="00E24065" w:rsidRPr="00BA5925">
        <w:t xml:space="preserve"> </w:t>
      </w:r>
      <w:r w:rsidRPr="00BA5925">
        <w:t>their</w:t>
      </w:r>
      <w:r w:rsidR="00E24065" w:rsidRPr="00BA5925">
        <w:t xml:space="preserve"> </w:t>
      </w:r>
      <w:r w:rsidRPr="00BA5925">
        <w:t>juniors</w:t>
      </w:r>
      <w:r w:rsidR="00E24065" w:rsidRPr="00BA5925">
        <w:t xml:space="preserve"> </w:t>
      </w:r>
      <w:r w:rsidRPr="00BA5925">
        <w:t>to</w:t>
      </w:r>
      <w:r w:rsidR="00E24065" w:rsidRPr="00BA5925">
        <w:t xml:space="preserve"> </w:t>
      </w:r>
      <w:r w:rsidRPr="00BA5925">
        <w:t>pass</w:t>
      </w:r>
      <w:r w:rsidR="00E24065" w:rsidRPr="00BA5925">
        <w:t xml:space="preserve"> </w:t>
      </w:r>
      <w:r w:rsidRPr="00BA5925">
        <w:t>judgements</w:t>
      </w:r>
      <w:r w:rsidR="00E24065" w:rsidRPr="00BA5925">
        <w:t xml:space="preserve"> </w:t>
      </w:r>
      <w:r w:rsidRPr="00BA5925">
        <w:t>in</w:t>
      </w:r>
      <w:r w:rsidR="00E24065" w:rsidRPr="00BA5925">
        <w:t xml:space="preserve"> </w:t>
      </w:r>
      <w:r w:rsidRPr="00BA5925">
        <w:t>their</w:t>
      </w:r>
      <w:r w:rsidR="00E24065" w:rsidRPr="00BA5925">
        <w:t xml:space="preserve"> </w:t>
      </w:r>
      <w:r w:rsidRPr="00BA5925">
        <w:t>favour.</w:t>
      </w:r>
      <w:r w:rsidR="00E24065" w:rsidRPr="00BA5925">
        <w:t xml:space="preserve"> </w:t>
      </w:r>
    </w:p>
    <w:p w:rsidR="00951BC8" w:rsidRPr="00BA5925" w:rsidRDefault="00951BC8" w:rsidP="00BA5925">
      <w:pPr>
        <w:pStyle w:val="SingleTxtG"/>
      </w:pPr>
      <w:r w:rsidRPr="00BA5925">
        <w:t>97.</w:t>
      </w:r>
      <w:r w:rsidRPr="00BA5925">
        <w:tab/>
        <w:t>The</w:t>
      </w:r>
      <w:r w:rsidR="00E24065" w:rsidRPr="00BA5925">
        <w:t xml:space="preserve"> </w:t>
      </w:r>
      <w:r w:rsidRPr="00BA5925">
        <w:t>independence</w:t>
      </w:r>
      <w:r w:rsidR="00E24065" w:rsidRPr="00BA5925">
        <w:t xml:space="preserve"> </w:t>
      </w:r>
      <w:r w:rsidRPr="00BA5925">
        <w:t>of</w:t>
      </w:r>
      <w:r w:rsidR="00E24065" w:rsidRPr="00BA5925">
        <w:t xml:space="preserve"> </w:t>
      </w:r>
      <w:r w:rsidRPr="00BA5925">
        <w:t>the</w:t>
      </w:r>
      <w:r w:rsidR="00E24065" w:rsidRPr="00BA5925">
        <w:t xml:space="preserve"> </w:t>
      </w:r>
      <w:r w:rsidRPr="00BA5925">
        <w:t>judiciary</w:t>
      </w:r>
      <w:r w:rsidR="00E24065" w:rsidRPr="00BA5925">
        <w:t xml:space="preserve"> </w:t>
      </w:r>
      <w:r w:rsidRPr="00BA5925">
        <w:t>further</w:t>
      </w:r>
      <w:r w:rsidR="00E24065" w:rsidRPr="00BA5925">
        <w:t xml:space="preserve"> </w:t>
      </w:r>
      <w:r w:rsidRPr="00BA5925">
        <w:t>becomes</w:t>
      </w:r>
      <w:r w:rsidR="00E24065" w:rsidRPr="00BA5925">
        <w:t xml:space="preserve"> </w:t>
      </w:r>
      <w:r w:rsidRPr="00BA5925">
        <w:t>more</w:t>
      </w:r>
      <w:r w:rsidR="00E24065" w:rsidRPr="00BA5925">
        <w:t xml:space="preserve"> </w:t>
      </w:r>
      <w:r w:rsidRPr="00BA5925">
        <w:t>and</w:t>
      </w:r>
      <w:r w:rsidR="00E24065" w:rsidRPr="00BA5925">
        <w:t xml:space="preserve"> </w:t>
      </w:r>
      <w:r w:rsidRPr="00BA5925">
        <w:t>more</w:t>
      </w:r>
      <w:r w:rsidR="00E24065" w:rsidRPr="00BA5925">
        <w:t xml:space="preserve"> </w:t>
      </w:r>
      <w:r w:rsidRPr="00BA5925">
        <w:t>evident</w:t>
      </w:r>
      <w:r w:rsidR="00E24065" w:rsidRPr="00BA5925">
        <w:t xml:space="preserve"> </w:t>
      </w:r>
      <w:r w:rsidRPr="00BA5925">
        <w:t>in</w:t>
      </w:r>
      <w:r w:rsidR="00E24065" w:rsidRPr="00BA5925">
        <w:t xml:space="preserve"> </w:t>
      </w:r>
      <w:r w:rsidRPr="00BA5925">
        <w:t>the</w:t>
      </w:r>
      <w:r w:rsidR="00E24065" w:rsidRPr="00BA5925">
        <w:t xml:space="preserve"> </w:t>
      </w:r>
      <w:r w:rsidRPr="00BA5925">
        <w:t>Rwandan</w:t>
      </w:r>
      <w:r w:rsidR="00E24065" w:rsidRPr="00BA5925">
        <w:t xml:space="preserve"> </w:t>
      </w:r>
      <w:r w:rsidRPr="00BA5925">
        <w:t>legal</w:t>
      </w:r>
      <w:r w:rsidR="00E24065" w:rsidRPr="00BA5925">
        <w:t xml:space="preserve"> </w:t>
      </w:r>
      <w:r w:rsidRPr="00BA5925">
        <w:t>system</w:t>
      </w:r>
      <w:r w:rsidR="00E24065" w:rsidRPr="00BA5925">
        <w:t xml:space="preserve"> </w:t>
      </w:r>
      <w:r w:rsidRPr="00BA5925">
        <w:t>where</w:t>
      </w:r>
      <w:r w:rsidR="00E24065" w:rsidRPr="00BA5925">
        <w:t xml:space="preserve"> </w:t>
      </w:r>
      <w:r w:rsidRPr="00BA5925">
        <w:t>its</w:t>
      </w:r>
      <w:r w:rsidR="00E24065" w:rsidRPr="00BA5925">
        <w:t xml:space="preserve"> </w:t>
      </w:r>
      <w:r w:rsidRPr="00BA5925">
        <w:t>personnel</w:t>
      </w:r>
      <w:r w:rsidR="00E24065" w:rsidRPr="00BA5925">
        <w:t xml:space="preserve"> </w:t>
      </w:r>
      <w:r w:rsidRPr="00BA5925">
        <w:t>carry</w:t>
      </w:r>
      <w:r w:rsidR="00E24065" w:rsidRPr="00BA5925">
        <w:t xml:space="preserve"> </w:t>
      </w:r>
      <w:r w:rsidRPr="00BA5925">
        <w:t>out</w:t>
      </w:r>
      <w:r w:rsidR="00E24065" w:rsidRPr="00BA5925">
        <w:t xml:space="preserve"> </w:t>
      </w:r>
      <w:r w:rsidRPr="00BA5925">
        <w:t>duties</w:t>
      </w:r>
      <w:r w:rsidR="00E24065" w:rsidRPr="00BA5925">
        <w:t xml:space="preserve"> </w:t>
      </w:r>
      <w:r w:rsidRPr="00BA5925">
        <w:t>with</w:t>
      </w:r>
      <w:r w:rsidR="00E24065" w:rsidRPr="00BA5925">
        <w:t xml:space="preserve"> </w:t>
      </w:r>
      <w:r w:rsidRPr="00BA5925">
        <w:t>no</w:t>
      </w:r>
      <w:r w:rsidR="00E24065" w:rsidRPr="00BA5925">
        <w:t xml:space="preserve"> </w:t>
      </w:r>
      <w:r w:rsidRPr="00BA5925">
        <w:t>fear</w:t>
      </w:r>
      <w:r w:rsidR="00E24065" w:rsidRPr="00BA5925">
        <w:t xml:space="preserve"> </w:t>
      </w:r>
      <w:r w:rsidRPr="00BA5925">
        <w:t>or</w:t>
      </w:r>
      <w:r w:rsidR="00E24065" w:rsidRPr="00BA5925">
        <w:t xml:space="preserve"> </w:t>
      </w:r>
      <w:r w:rsidRPr="00BA5925">
        <w:t>intimidation</w:t>
      </w:r>
      <w:r w:rsidR="00E24065" w:rsidRPr="00BA5925">
        <w:t xml:space="preserve"> </w:t>
      </w:r>
      <w:r w:rsidRPr="00BA5925">
        <w:t>in</w:t>
      </w:r>
      <w:r w:rsidR="00E24065" w:rsidRPr="00BA5925">
        <w:t xml:space="preserve"> </w:t>
      </w:r>
      <w:r w:rsidRPr="00BA5925">
        <w:t>their</w:t>
      </w:r>
      <w:r w:rsidR="00E24065" w:rsidRPr="00BA5925">
        <w:t xml:space="preserve"> </w:t>
      </w:r>
      <w:r w:rsidRPr="00BA5925">
        <w:t>day</w:t>
      </w:r>
      <w:r w:rsidR="00E24065" w:rsidRPr="00BA5925">
        <w:t xml:space="preserve"> </w:t>
      </w:r>
      <w:r w:rsidRPr="00BA5925">
        <w:t>to</w:t>
      </w:r>
      <w:r w:rsidR="00E24065" w:rsidRPr="00BA5925">
        <w:t xml:space="preserve"> </w:t>
      </w:r>
      <w:r w:rsidRPr="00BA5925">
        <w:t>day</w:t>
      </w:r>
      <w:r w:rsidR="00E24065" w:rsidRPr="00BA5925">
        <w:t xml:space="preserve"> </w:t>
      </w:r>
      <w:r w:rsidRPr="00BA5925">
        <w:t>activities.</w:t>
      </w:r>
      <w:r w:rsidR="00E24065" w:rsidRPr="00BA5925">
        <w:t xml:space="preserve"> </w:t>
      </w:r>
      <w:r w:rsidRPr="00BA5925">
        <w:t>Several</w:t>
      </w:r>
      <w:r w:rsidR="00E24065" w:rsidRPr="00BA5925">
        <w:t xml:space="preserve"> </w:t>
      </w:r>
      <w:r w:rsidRPr="00BA5925">
        <w:t>cases</w:t>
      </w:r>
      <w:r w:rsidR="00E24065" w:rsidRPr="00BA5925">
        <w:t xml:space="preserve"> </w:t>
      </w:r>
      <w:r w:rsidRPr="00BA5925">
        <w:t>have</w:t>
      </w:r>
      <w:r w:rsidR="00E24065" w:rsidRPr="00BA5925">
        <w:t xml:space="preserve"> </w:t>
      </w:r>
      <w:r w:rsidRPr="00BA5925">
        <w:t>been</w:t>
      </w:r>
      <w:r w:rsidR="00E24065" w:rsidRPr="00BA5925">
        <w:t xml:space="preserve"> </w:t>
      </w:r>
      <w:r w:rsidRPr="00BA5925">
        <w:t>investigated</w:t>
      </w:r>
      <w:r w:rsidR="00E24065" w:rsidRPr="00BA5925">
        <w:t xml:space="preserve"> </w:t>
      </w:r>
      <w:r w:rsidRPr="00BA5925">
        <w:t>and</w:t>
      </w:r>
      <w:r w:rsidR="00E24065" w:rsidRPr="00BA5925">
        <w:t xml:space="preserve"> </w:t>
      </w:r>
      <w:r w:rsidRPr="00BA5925">
        <w:t>tried</w:t>
      </w:r>
      <w:r w:rsidR="00E24065" w:rsidRPr="00BA5925">
        <w:t xml:space="preserve"> </w:t>
      </w:r>
      <w:r w:rsidRPr="00BA5925">
        <w:t>by</w:t>
      </w:r>
      <w:r w:rsidR="00E24065" w:rsidRPr="00BA5925">
        <w:t xml:space="preserve"> </w:t>
      </w:r>
      <w:r w:rsidRPr="00BA5925">
        <w:t>Rwandan</w:t>
      </w:r>
      <w:r w:rsidR="00E24065" w:rsidRPr="00BA5925">
        <w:t xml:space="preserve"> </w:t>
      </w:r>
      <w:r w:rsidRPr="00BA5925">
        <w:t>justice</w:t>
      </w:r>
      <w:r w:rsidR="00E24065" w:rsidRPr="00BA5925">
        <w:t xml:space="preserve"> </w:t>
      </w:r>
      <w:r w:rsidRPr="00BA5925">
        <w:t>personnel</w:t>
      </w:r>
      <w:r w:rsidR="00E24065" w:rsidRPr="00BA5925">
        <w:t xml:space="preserve"> </w:t>
      </w:r>
      <w:r w:rsidRPr="00BA5925">
        <w:t>without</w:t>
      </w:r>
      <w:r w:rsidR="00E24065" w:rsidRPr="00BA5925">
        <w:t xml:space="preserve"> </w:t>
      </w:r>
      <w:r w:rsidRPr="00BA5925">
        <w:t>any</w:t>
      </w:r>
      <w:r w:rsidR="00E24065" w:rsidRPr="00BA5925">
        <w:t xml:space="preserve"> </w:t>
      </w:r>
      <w:r w:rsidRPr="00BA5925">
        <w:t>consequential</w:t>
      </w:r>
      <w:r w:rsidR="00E24065" w:rsidRPr="00BA5925">
        <w:t xml:space="preserve"> </w:t>
      </w:r>
      <w:r w:rsidRPr="00BA5925">
        <w:t>threats.</w:t>
      </w:r>
      <w:r w:rsidR="00E24065" w:rsidRPr="00BA5925">
        <w:t xml:space="preserve"> </w:t>
      </w:r>
      <w:r w:rsidRPr="00BA5925">
        <w:t>Chapter</w:t>
      </w:r>
      <w:r w:rsidR="00E24065" w:rsidRPr="00BA5925">
        <w:t xml:space="preserve"> </w:t>
      </w:r>
      <w:r w:rsidRPr="00BA5925">
        <w:t>II</w:t>
      </w:r>
      <w:r w:rsidR="00E24065" w:rsidRPr="00BA5925">
        <w:t xml:space="preserve"> </w:t>
      </w:r>
      <w:r w:rsidRPr="00BA5925">
        <w:t>of</w:t>
      </w:r>
      <w:r w:rsidR="00E24065" w:rsidRPr="00BA5925">
        <w:t xml:space="preserve"> </w:t>
      </w:r>
      <w:r w:rsidRPr="00BA5925">
        <w:t>the</w:t>
      </w:r>
      <w:r w:rsidR="00E24065" w:rsidRPr="00BA5925">
        <w:t xml:space="preserve"> </w:t>
      </w:r>
      <w:r w:rsidRPr="00BA5925">
        <w:t>law</w:t>
      </w:r>
      <w:r w:rsidR="00E24065" w:rsidRPr="00BA5925">
        <w:t xml:space="preserve"> </w:t>
      </w:r>
      <w:r w:rsidRPr="00BA5925">
        <w:t>on</w:t>
      </w:r>
      <w:r w:rsidR="00E24065" w:rsidRPr="00BA5925">
        <w:t xml:space="preserve"> </w:t>
      </w:r>
      <w:r w:rsidRPr="00BA5925">
        <w:t>the</w:t>
      </w:r>
      <w:r w:rsidR="00E24065" w:rsidRPr="00BA5925">
        <w:t xml:space="preserve"> </w:t>
      </w:r>
      <w:r w:rsidRPr="00BA5925">
        <w:t>statute</w:t>
      </w:r>
      <w:r w:rsidR="00E24065" w:rsidRPr="00BA5925">
        <w:t xml:space="preserve"> </w:t>
      </w:r>
      <w:r w:rsidRPr="00BA5925">
        <w:t>of</w:t>
      </w:r>
      <w:r w:rsidR="00E24065" w:rsidRPr="00BA5925">
        <w:t xml:space="preserve"> </w:t>
      </w:r>
      <w:r w:rsidRPr="00BA5925">
        <w:t>judges</w:t>
      </w:r>
      <w:r w:rsidR="00E24065" w:rsidRPr="00BA5925">
        <w:t xml:space="preserve"> </w:t>
      </w:r>
      <w:r w:rsidRPr="00BA5925">
        <w:t>and</w:t>
      </w:r>
      <w:r w:rsidR="00E24065" w:rsidRPr="00BA5925">
        <w:t xml:space="preserve"> </w:t>
      </w:r>
      <w:r w:rsidRPr="00BA5925">
        <w:t>other</w:t>
      </w:r>
      <w:r w:rsidR="00E24065" w:rsidRPr="00BA5925">
        <w:t xml:space="preserve"> </w:t>
      </w:r>
      <w:r w:rsidRPr="00BA5925">
        <w:t>judicial</w:t>
      </w:r>
      <w:r w:rsidR="00E24065" w:rsidRPr="00BA5925">
        <w:t xml:space="preserve"> </w:t>
      </w:r>
      <w:r w:rsidRPr="00BA5925">
        <w:t>personnel</w:t>
      </w:r>
      <w:r w:rsidR="00E24065" w:rsidRPr="00BA5925">
        <w:t xml:space="preserve"> </w:t>
      </w:r>
      <w:r w:rsidRPr="00BA5925">
        <w:t>stipulates</w:t>
      </w:r>
      <w:r w:rsidR="00E24065" w:rsidRPr="00BA5925">
        <w:t xml:space="preserve"> </w:t>
      </w:r>
      <w:r w:rsidRPr="00BA5925">
        <w:t>that</w:t>
      </w:r>
      <w:r w:rsidR="00E24065" w:rsidRPr="00BA5925">
        <w:t xml:space="preserve"> “</w:t>
      </w:r>
      <w:r w:rsidRPr="00BA5925">
        <w:t>Judges</w:t>
      </w:r>
      <w:r w:rsidR="00E24065" w:rsidRPr="00BA5925">
        <w:t xml:space="preserve"> </w:t>
      </w:r>
      <w:r w:rsidRPr="00BA5925">
        <w:t>are</w:t>
      </w:r>
      <w:r w:rsidR="00E24065" w:rsidRPr="00BA5925">
        <w:t xml:space="preserve"> </w:t>
      </w:r>
      <w:r w:rsidRPr="00BA5925">
        <w:t>fully</w:t>
      </w:r>
      <w:r w:rsidR="00E24065" w:rsidRPr="00BA5925">
        <w:t xml:space="preserve"> </w:t>
      </w:r>
      <w:r w:rsidRPr="00BA5925">
        <w:t>independent</w:t>
      </w:r>
      <w:r w:rsidR="00E24065" w:rsidRPr="00BA5925">
        <w:t xml:space="preserve"> </w:t>
      </w:r>
      <w:r w:rsidRPr="00BA5925">
        <w:t>in</w:t>
      </w:r>
      <w:r w:rsidR="00E24065" w:rsidRPr="00BA5925">
        <w:t xml:space="preserve"> </w:t>
      </w:r>
      <w:r w:rsidRPr="00BA5925">
        <w:t>the</w:t>
      </w:r>
      <w:r w:rsidR="00E24065" w:rsidRPr="00BA5925">
        <w:t xml:space="preserve"> </w:t>
      </w:r>
      <w:r w:rsidRPr="00BA5925">
        <w:t>discharging</w:t>
      </w:r>
      <w:r w:rsidR="00E24065" w:rsidRPr="00BA5925">
        <w:t xml:space="preserve"> </w:t>
      </w:r>
      <w:r w:rsidRPr="00BA5925">
        <w:t>of</w:t>
      </w:r>
      <w:r w:rsidR="00E24065" w:rsidRPr="00BA5925">
        <w:t xml:space="preserve"> </w:t>
      </w:r>
      <w:r w:rsidRPr="00BA5925">
        <w:t>their</w:t>
      </w:r>
      <w:r w:rsidR="00E24065" w:rsidRPr="00BA5925">
        <w:t xml:space="preserve"> </w:t>
      </w:r>
      <w:r w:rsidRPr="00BA5925">
        <w:t>activities.</w:t>
      </w:r>
      <w:r w:rsidR="00E24065" w:rsidRPr="00BA5925">
        <w:t xml:space="preserve"> </w:t>
      </w:r>
      <w:r w:rsidRPr="00BA5925">
        <w:t>In</w:t>
      </w:r>
      <w:r w:rsidR="00E24065" w:rsidRPr="00BA5925">
        <w:t xml:space="preserve"> </w:t>
      </w:r>
      <w:r w:rsidRPr="00BA5925">
        <w:t>the</w:t>
      </w:r>
      <w:r w:rsidR="00E24065" w:rsidRPr="00BA5925">
        <w:t xml:space="preserve"> </w:t>
      </w:r>
      <w:r w:rsidRPr="00BA5925">
        <w:t>exercise</w:t>
      </w:r>
      <w:r w:rsidR="00E24065" w:rsidRPr="00BA5925">
        <w:t xml:space="preserve"> </w:t>
      </w:r>
      <w:r w:rsidRPr="00BA5925">
        <w:t>of</w:t>
      </w:r>
      <w:r w:rsidR="00E24065" w:rsidRPr="00BA5925">
        <w:t xml:space="preserve"> </w:t>
      </w:r>
      <w:r w:rsidRPr="00BA5925">
        <w:t>their</w:t>
      </w:r>
      <w:r w:rsidR="00E24065" w:rsidRPr="00BA5925">
        <w:t xml:space="preserve"> </w:t>
      </w:r>
      <w:r w:rsidRPr="00BA5925">
        <w:t>duties</w:t>
      </w:r>
      <w:r w:rsidR="00E24065" w:rsidRPr="00BA5925">
        <w:t xml:space="preserve"> </w:t>
      </w:r>
      <w:r w:rsidRPr="00BA5925">
        <w:t>they</w:t>
      </w:r>
      <w:r w:rsidR="00E24065" w:rsidRPr="00BA5925">
        <w:t xml:space="preserve"> </w:t>
      </w:r>
      <w:r w:rsidRPr="00BA5925">
        <w:t>shall</w:t>
      </w:r>
      <w:r w:rsidR="00E24065" w:rsidRPr="00BA5925">
        <w:t xml:space="preserve"> </w:t>
      </w:r>
      <w:r w:rsidRPr="00BA5925">
        <w:t>only</w:t>
      </w:r>
      <w:r w:rsidR="00E24065" w:rsidRPr="00BA5925">
        <w:t xml:space="preserve"> </w:t>
      </w:r>
      <w:r w:rsidRPr="00BA5925">
        <w:t>be</w:t>
      </w:r>
      <w:r w:rsidR="00E24065" w:rsidRPr="00BA5925">
        <w:t xml:space="preserve"> </w:t>
      </w:r>
      <w:r w:rsidRPr="00BA5925">
        <w:t>subject</w:t>
      </w:r>
      <w:r w:rsidR="00E24065" w:rsidRPr="00BA5925">
        <w:t xml:space="preserve"> </w:t>
      </w:r>
      <w:r w:rsidRPr="00BA5925">
        <w:t>to</w:t>
      </w:r>
      <w:r w:rsidR="00E24065" w:rsidRPr="00BA5925">
        <w:t xml:space="preserve"> </w:t>
      </w:r>
      <w:r w:rsidRPr="00BA5925">
        <w:t>the</w:t>
      </w:r>
      <w:r w:rsidR="00E24065" w:rsidRPr="00BA5925">
        <w:t xml:space="preserve"> </w:t>
      </w:r>
      <w:r w:rsidRPr="00BA5925">
        <w:t>law.</w:t>
      </w:r>
      <w:r w:rsidR="00E24065" w:rsidRPr="00BA5925">
        <w:t xml:space="preserve"> </w:t>
      </w:r>
      <w:r w:rsidRPr="00BA5925">
        <w:t>They</w:t>
      </w:r>
      <w:r w:rsidR="00E24065" w:rsidRPr="00BA5925">
        <w:t xml:space="preserve"> </w:t>
      </w:r>
      <w:r w:rsidRPr="00BA5925">
        <w:t>shall</w:t>
      </w:r>
      <w:r w:rsidR="00E24065" w:rsidRPr="00BA5925">
        <w:t xml:space="preserve"> </w:t>
      </w:r>
      <w:r w:rsidRPr="00BA5925">
        <w:t>be</w:t>
      </w:r>
      <w:r w:rsidR="00E24065" w:rsidRPr="00BA5925">
        <w:t xml:space="preserve"> </w:t>
      </w:r>
      <w:r w:rsidRPr="00BA5925">
        <w:t>fully</w:t>
      </w:r>
      <w:r w:rsidR="00E24065" w:rsidRPr="00BA5925">
        <w:t xml:space="preserve"> </w:t>
      </w:r>
      <w:r w:rsidRPr="00BA5925">
        <w:t>independent</w:t>
      </w:r>
      <w:r w:rsidR="00E24065" w:rsidRPr="00BA5925">
        <w:t xml:space="preserve"> </w:t>
      </w:r>
      <w:r w:rsidRPr="00BA5925">
        <w:t>of</w:t>
      </w:r>
      <w:r w:rsidR="00E24065" w:rsidRPr="00BA5925">
        <w:t xml:space="preserve"> </w:t>
      </w:r>
      <w:r w:rsidRPr="00BA5925">
        <w:t>the</w:t>
      </w:r>
      <w:r w:rsidR="00E24065" w:rsidRPr="00BA5925">
        <w:t xml:space="preserve"> </w:t>
      </w:r>
      <w:r w:rsidRPr="00BA5925">
        <w:t>legislative</w:t>
      </w:r>
      <w:r w:rsidR="00E24065" w:rsidRPr="00BA5925">
        <w:t xml:space="preserve"> </w:t>
      </w:r>
      <w:r w:rsidRPr="00BA5925">
        <w:t>and</w:t>
      </w:r>
      <w:r w:rsidR="00E24065" w:rsidRPr="00BA5925">
        <w:t xml:space="preserve"> </w:t>
      </w:r>
      <w:r w:rsidRPr="00BA5925">
        <w:t>executive</w:t>
      </w:r>
      <w:r w:rsidR="00E24065" w:rsidRPr="00BA5925">
        <w:t xml:space="preserve"> </w:t>
      </w:r>
      <w:r w:rsidRPr="00BA5925">
        <w:t>powers.</w:t>
      </w:r>
      <w:r w:rsidR="00E24065" w:rsidRPr="00BA5925">
        <w:t xml:space="preserve"> </w:t>
      </w:r>
      <w:r w:rsidRPr="00BA5925">
        <w:t>They</w:t>
      </w:r>
      <w:r w:rsidR="00E24065" w:rsidRPr="00BA5925">
        <w:t xml:space="preserve"> </w:t>
      </w:r>
      <w:r w:rsidRPr="00BA5925">
        <w:t>shall</w:t>
      </w:r>
      <w:r w:rsidR="00E24065" w:rsidRPr="00BA5925">
        <w:t xml:space="preserve"> </w:t>
      </w:r>
      <w:r w:rsidRPr="00BA5925">
        <w:t>have</w:t>
      </w:r>
      <w:r w:rsidR="00E24065" w:rsidRPr="00BA5925">
        <w:t xml:space="preserve"> </w:t>
      </w:r>
      <w:r w:rsidRPr="00BA5925">
        <w:t>unfettered</w:t>
      </w:r>
      <w:r w:rsidR="00E24065" w:rsidRPr="00BA5925">
        <w:t xml:space="preserve"> </w:t>
      </w:r>
      <w:r w:rsidRPr="00BA5925">
        <w:t>discretion</w:t>
      </w:r>
      <w:r w:rsidR="00E24065" w:rsidRPr="00BA5925">
        <w:t xml:space="preserve"> </w:t>
      </w:r>
      <w:r w:rsidRPr="00BA5925">
        <w:t>in</w:t>
      </w:r>
      <w:r w:rsidR="00E24065" w:rsidRPr="00BA5925">
        <w:t xml:space="preserve"> </w:t>
      </w:r>
      <w:r w:rsidRPr="00BA5925">
        <w:t>assessing</w:t>
      </w:r>
      <w:r w:rsidR="00E24065" w:rsidRPr="00BA5925">
        <w:t xml:space="preserve"> </w:t>
      </w:r>
      <w:r w:rsidRPr="00BA5925">
        <w:t>cases</w:t>
      </w:r>
      <w:r w:rsidR="00E24065" w:rsidRPr="00BA5925">
        <w:t xml:space="preserve"> </w:t>
      </w:r>
      <w:r w:rsidRPr="00BA5925">
        <w:t>before</w:t>
      </w:r>
      <w:r w:rsidR="00E24065" w:rsidRPr="00BA5925">
        <w:t xml:space="preserve"> </w:t>
      </w:r>
      <w:r w:rsidRPr="00BA5925">
        <w:t>them</w:t>
      </w:r>
      <w:r w:rsidR="00E24065" w:rsidRPr="00BA5925">
        <w:t xml:space="preserve"> </w:t>
      </w:r>
      <w:r w:rsidRPr="00BA5925">
        <w:t>and</w:t>
      </w:r>
      <w:r w:rsidR="00E24065" w:rsidRPr="00BA5925">
        <w:t xml:space="preserve"> </w:t>
      </w:r>
      <w:r w:rsidRPr="00BA5925">
        <w:t>making</w:t>
      </w:r>
      <w:r w:rsidR="00E24065" w:rsidRPr="00BA5925">
        <w:t xml:space="preserve"> </w:t>
      </w:r>
      <w:r w:rsidRPr="00BA5925">
        <w:t>decisions</w:t>
      </w:r>
      <w:r w:rsidR="00E24065" w:rsidRPr="00BA5925">
        <w:t xml:space="preserve"> </w:t>
      </w:r>
      <w:r w:rsidRPr="00BA5925">
        <w:t>on</w:t>
      </w:r>
      <w:r w:rsidR="00E24065" w:rsidRPr="00BA5925">
        <w:t xml:space="preserve"> </w:t>
      </w:r>
      <w:r w:rsidRPr="00BA5925">
        <w:t>them</w:t>
      </w:r>
      <w:r w:rsidR="00E24065" w:rsidRPr="00BA5925">
        <w:t xml:space="preserve"> </w:t>
      </w:r>
      <w:r w:rsidRPr="00BA5925">
        <w:t>without</w:t>
      </w:r>
      <w:r w:rsidR="00E24065" w:rsidRPr="00BA5925">
        <w:t xml:space="preserve"> </w:t>
      </w:r>
      <w:r w:rsidRPr="00BA5925">
        <w:t>any</w:t>
      </w:r>
      <w:r w:rsidR="00E24065" w:rsidRPr="00BA5925">
        <w:t xml:space="preserve"> </w:t>
      </w:r>
      <w:r w:rsidRPr="00BA5925">
        <w:t>pressure.</w:t>
      </w:r>
      <w:r w:rsidR="00E24065" w:rsidRPr="00BA5925">
        <w:t xml:space="preserve"> </w:t>
      </w:r>
      <w:r w:rsidRPr="00BA5925">
        <w:t>The</w:t>
      </w:r>
      <w:r w:rsidR="00E24065" w:rsidRPr="00BA5925">
        <w:t xml:space="preserve"> </w:t>
      </w:r>
      <w:r w:rsidRPr="00BA5925">
        <w:t>President</w:t>
      </w:r>
      <w:r w:rsidR="00E24065" w:rsidRPr="00BA5925">
        <w:t xml:space="preserve"> </w:t>
      </w:r>
      <w:r w:rsidRPr="00BA5925">
        <w:t>of</w:t>
      </w:r>
      <w:r w:rsidR="00E24065" w:rsidRPr="00BA5925">
        <w:t xml:space="preserve"> </w:t>
      </w:r>
      <w:r w:rsidRPr="00BA5925">
        <w:t>the</w:t>
      </w:r>
      <w:r w:rsidR="00E24065" w:rsidRPr="00BA5925">
        <w:t xml:space="preserve"> </w:t>
      </w:r>
      <w:r w:rsidRPr="00BA5925">
        <w:t>Supreme</w:t>
      </w:r>
      <w:r w:rsidR="00E24065" w:rsidRPr="00BA5925">
        <w:t xml:space="preserve"> </w:t>
      </w:r>
      <w:r w:rsidRPr="00BA5925">
        <w:t>Court</w:t>
      </w:r>
      <w:r w:rsidR="00E24065" w:rsidRPr="00BA5925">
        <w:t xml:space="preserve"> </w:t>
      </w:r>
      <w:r w:rsidRPr="00BA5925">
        <w:t>shall</w:t>
      </w:r>
      <w:r w:rsidR="00E24065" w:rsidRPr="00BA5925">
        <w:t xml:space="preserve"> </w:t>
      </w:r>
      <w:r w:rsidRPr="00BA5925">
        <w:t>guarantee</w:t>
      </w:r>
      <w:r w:rsidR="00E24065" w:rsidRPr="00BA5925">
        <w:t xml:space="preserve"> </w:t>
      </w:r>
      <w:r w:rsidRPr="00BA5925">
        <w:t>the</w:t>
      </w:r>
      <w:r w:rsidR="00E24065" w:rsidRPr="00BA5925">
        <w:t xml:space="preserve"> </w:t>
      </w:r>
      <w:r w:rsidRPr="00BA5925">
        <w:t>independence</w:t>
      </w:r>
      <w:r w:rsidR="00E24065" w:rsidRPr="00BA5925">
        <w:t xml:space="preserve"> </w:t>
      </w:r>
      <w:r w:rsidRPr="00BA5925">
        <w:t>of</w:t>
      </w:r>
      <w:r w:rsidR="00E24065" w:rsidRPr="00BA5925">
        <w:t xml:space="preserve"> </w:t>
      </w:r>
      <w:r w:rsidRPr="00BA5925">
        <w:t>the</w:t>
      </w:r>
      <w:r w:rsidR="00E24065" w:rsidRPr="00BA5925">
        <w:t xml:space="preserve"> </w:t>
      </w:r>
      <w:r w:rsidRPr="00BA5925">
        <w:t>judicial</w:t>
      </w:r>
      <w:r w:rsidR="00E24065" w:rsidRPr="00BA5925">
        <w:t xml:space="preserve"> </w:t>
      </w:r>
      <w:r w:rsidRPr="00BA5925">
        <w:t>power</w:t>
      </w:r>
      <w:r w:rsidR="00E24065" w:rsidRPr="00BA5925">
        <w:t>”</w:t>
      </w:r>
      <w:r w:rsidRPr="00BA5925">
        <w:t>.</w:t>
      </w:r>
      <w:r w:rsidR="00BA5925">
        <w:rPr>
          <w:rStyle w:val="FootnoteReference"/>
        </w:rPr>
        <w:footnoteReference w:id="44"/>
      </w:r>
    </w:p>
    <w:p w:rsidR="00951BC8" w:rsidRPr="00BA5925" w:rsidRDefault="00951BC8" w:rsidP="00BA5925">
      <w:pPr>
        <w:pStyle w:val="SingleTxtG"/>
        <w:rPr>
          <w:szCs w:val="24"/>
        </w:rPr>
      </w:pPr>
      <w:r w:rsidRPr="00BA5925">
        <w:t>98.</w:t>
      </w:r>
      <w:r w:rsidRPr="00BA5925">
        <w:tab/>
        <w:t>As</w:t>
      </w:r>
      <w:r w:rsidR="00E24065" w:rsidRPr="00BA5925">
        <w:t xml:space="preserve"> </w:t>
      </w:r>
      <w:r w:rsidRPr="00BA5925">
        <w:t>regards</w:t>
      </w:r>
      <w:r w:rsidR="00E24065" w:rsidRPr="00BA5925">
        <w:t xml:space="preserve"> </w:t>
      </w:r>
      <w:r w:rsidRPr="00BA5925">
        <w:t>the</w:t>
      </w:r>
      <w:r w:rsidR="00E24065" w:rsidRPr="00BA5925">
        <w:t xml:space="preserve"> </w:t>
      </w:r>
      <w:r w:rsidRPr="00BA5925">
        <w:t>e</w:t>
      </w:r>
      <w:r w:rsidRPr="00BA5925">
        <w:rPr>
          <w:szCs w:val="24"/>
        </w:rPr>
        <w:t>nquiry</w:t>
      </w:r>
      <w:r w:rsidR="00E24065" w:rsidRPr="00BA5925">
        <w:rPr>
          <w:szCs w:val="24"/>
        </w:rPr>
        <w:t xml:space="preserve"> </w:t>
      </w:r>
      <w:r w:rsidRPr="00BA5925">
        <w:rPr>
          <w:szCs w:val="24"/>
        </w:rPr>
        <w:t>of</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r w:rsidRPr="00BA5925">
        <w:rPr>
          <w:szCs w:val="24"/>
        </w:rPr>
        <w:t>violations,</w:t>
      </w:r>
      <w:r w:rsidR="00E24065" w:rsidRPr="00BA5925">
        <w:rPr>
          <w:szCs w:val="24"/>
        </w:rPr>
        <w:t xml:space="preserve"> </w:t>
      </w:r>
      <w:r w:rsidRPr="00BA5925">
        <w:rPr>
          <w:szCs w:val="24"/>
        </w:rPr>
        <w:t>cases</w:t>
      </w:r>
      <w:r w:rsidR="00E24065" w:rsidRPr="00BA5925">
        <w:rPr>
          <w:szCs w:val="24"/>
        </w:rPr>
        <w:t xml:space="preserve"> </w:t>
      </w:r>
      <w:r w:rsidRPr="00BA5925">
        <w:rPr>
          <w:szCs w:val="24"/>
        </w:rPr>
        <w:t>handled</w:t>
      </w:r>
      <w:r w:rsidR="00E24065" w:rsidRPr="00BA5925">
        <w:rPr>
          <w:szCs w:val="24"/>
        </w:rPr>
        <w:t xml:space="preserve"> </w:t>
      </w:r>
      <w:r w:rsidRPr="00BA5925">
        <w:rPr>
          <w:szCs w:val="24"/>
        </w:rPr>
        <w:t>related</w:t>
      </w:r>
      <w:r w:rsidR="00E24065" w:rsidRPr="00BA5925">
        <w:rPr>
          <w:szCs w:val="24"/>
        </w:rPr>
        <w:t xml:space="preserve"> </w:t>
      </w:r>
      <w:r w:rsidRPr="00BA5925">
        <w:rPr>
          <w:szCs w:val="24"/>
        </w:rPr>
        <w:t>to</w:t>
      </w:r>
      <w:r w:rsidR="00E24065" w:rsidRPr="00BA5925">
        <w:rPr>
          <w:szCs w:val="24"/>
        </w:rPr>
        <w:t xml:space="preserve"> </w:t>
      </w:r>
      <w:r w:rsidRPr="00BA5925">
        <w:rPr>
          <w:szCs w:val="24"/>
        </w:rPr>
        <w:t>impunity</w:t>
      </w:r>
      <w:r w:rsidR="00E24065" w:rsidRPr="00BA5925">
        <w:rPr>
          <w:szCs w:val="24"/>
        </w:rPr>
        <w:t xml:space="preserve"> </w:t>
      </w:r>
      <w:r w:rsidRPr="00BA5925">
        <w:rPr>
          <w:szCs w:val="24"/>
        </w:rPr>
        <w:t>are</w:t>
      </w:r>
      <w:r w:rsidR="00E24065" w:rsidRPr="00BA5925">
        <w:rPr>
          <w:szCs w:val="24"/>
        </w:rPr>
        <w:t xml:space="preserve"> </w:t>
      </w:r>
      <w:r w:rsidRPr="00BA5925">
        <w:rPr>
          <w:szCs w:val="24"/>
        </w:rPr>
        <w:t>many</w:t>
      </w:r>
      <w:r w:rsidR="00E24065" w:rsidRPr="00BA5925">
        <w:rPr>
          <w:szCs w:val="24"/>
        </w:rPr>
        <w:t xml:space="preserve"> </w:t>
      </w:r>
      <w:r w:rsidRPr="00BA5925">
        <w:rPr>
          <w:szCs w:val="24"/>
        </w:rPr>
        <w:t>and</w:t>
      </w:r>
      <w:r w:rsidR="00E24065" w:rsidRPr="00BA5925">
        <w:rPr>
          <w:szCs w:val="24"/>
        </w:rPr>
        <w:t xml:space="preserve"> </w:t>
      </w:r>
      <w:r w:rsidRPr="00BA5925">
        <w:rPr>
          <w:szCs w:val="24"/>
        </w:rPr>
        <w:t>varied.</w:t>
      </w:r>
      <w:r w:rsidR="00E24065" w:rsidRPr="00BA5925">
        <w:rPr>
          <w:szCs w:val="24"/>
        </w:rPr>
        <w:t xml:space="preserve"> </w:t>
      </w:r>
      <w:r w:rsidRPr="00BA5925">
        <w:rPr>
          <w:szCs w:val="24"/>
        </w:rPr>
        <w:t>Aware</w:t>
      </w:r>
      <w:r w:rsidR="00E24065" w:rsidRPr="00BA5925">
        <w:rPr>
          <w:szCs w:val="24"/>
        </w:rPr>
        <w:t xml:space="preserve"> </w:t>
      </w:r>
      <w:r w:rsidRPr="00BA5925">
        <w:rPr>
          <w:szCs w:val="24"/>
        </w:rPr>
        <w:t>of</w:t>
      </w:r>
      <w:r w:rsidR="00E24065" w:rsidRPr="00BA5925">
        <w:rPr>
          <w:szCs w:val="24"/>
        </w:rPr>
        <w:t xml:space="preserve"> </w:t>
      </w:r>
      <w:r w:rsidRPr="00BA5925">
        <w:rPr>
          <w:szCs w:val="24"/>
        </w:rPr>
        <w:t>its</w:t>
      </w:r>
      <w:r w:rsidR="00E24065" w:rsidRPr="00BA5925">
        <w:rPr>
          <w:szCs w:val="24"/>
        </w:rPr>
        <w:t xml:space="preserve"> </w:t>
      </w:r>
      <w:r w:rsidRPr="00BA5925">
        <w:rPr>
          <w:szCs w:val="24"/>
        </w:rPr>
        <w:t>poor</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r w:rsidRPr="00BA5925">
        <w:rPr>
          <w:szCs w:val="24"/>
        </w:rPr>
        <w:t>record</w:t>
      </w:r>
      <w:r w:rsidR="00E24065" w:rsidRPr="00BA5925">
        <w:rPr>
          <w:szCs w:val="24"/>
        </w:rPr>
        <w:t xml:space="preserve"> </w:t>
      </w:r>
      <w:r w:rsidRPr="00BA5925">
        <w:rPr>
          <w:szCs w:val="24"/>
        </w:rPr>
        <w:t>and</w:t>
      </w:r>
      <w:r w:rsidR="00E24065" w:rsidRPr="00BA5925">
        <w:rPr>
          <w:szCs w:val="24"/>
        </w:rPr>
        <w:t xml:space="preserve"> </w:t>
      </w:r>
      <w:r w:rsidRPr="00BA5925">
        <w:rPr>
          <w:szCs w:val="24"/>
        </w:rPr>
        <w:t>its</w:t>
      </w:r>
      <w:r w:rsidR="00E24065" w:rsidRPr="00BA5925">
        <w:rPr>
          <w:szCs w:val="24"/>
        </w:rPr>
        <w:t xml:space="preserve"> </w:t>
      </w:r>
      <w:r w:rsidRPr="00BA5925">
        <w:rPr>
          <w:szCs w:val="24"/>
        </w:rPr>
        <w:t>subsequent</w:t>
      </w:r>
      <w:r w:rsidR="00E24065" w:rsidRPr="00BA5925">
        <w:rPr>
          <w:szCs w:val="24"/>
        </w:rPr>
        <w:t xml:space="preserve"> </w:t>
      </w:r>
      <w:r w:rsidRPr="00BA5925">
        <w:rPr>
          <w:szCs w:val="24"/>
        </w:rPr>
        <w:t>consequences,</w:t>
      </w:r>
      <w:r w:rsidR="00E24065" w:rsidRPr="00BA5925">
        <w:rPr>
          <w:szCs w:val="24"/>
        </w:rPr>
        <w:t xml:space="preserve"> </w:t>
      </w:r>
      <w:r w:rsidRPr="00BA5925">
        <w:rPr>
          <w:szCs w:val="24"/>
        </w:rPr>
        <w:t>Rwanda</w:t>
      </w:r>
      <w:r w:rsidR="00E24065" w:rsidRPr="00BA5925">
        <w:rPr>
          <w:szCs w:val="24"/>
        </w:rPr>
        <w:t xml:space="preserve"> </w:t>
      </w:r>
      <w:r w:rsidRPr="00BA5925">
        <w:rPr>
          <w:szCs w:val="24"/>
        </w:rPr>
        <w:t>has</w:t>
      </w:r>
      <w:r w:rsidR="00E24065" w:rsidRPr="00BA5925">
        <w:rPr>
          <w:szCs w:val="24"/>
        </w:rPr>
        <w:t xml:space="preserve"> </w:t>
      </w:r>
      <w:r w:rsidRPr="00BA5925">
        <w:rPr>
          <w:szCs w:val="24"/>
        </w:rPr>
        <w:t>committed</w:t>
      </w:r>
      <w:r w:rsidR="00E24065" w:rsidRPr="00BA5925">
        <w:rPr>
          <w:szCs w:val="24"/>
        </w:rPr>
        <w:t xml:space="preserve"> </w:t>
      </w:r>
      <w:r w:rsidRPr="00BA5925">
        <w:rPr>
          <w:szCs w:val="24"/>
        </w:rPr>
        <w:t>to</w:t>
      </w:r>
      <w:r w:rsidR="00E24065" w:rsidRPr="00BA5925">
        <w:rPr>
          <w:szCs w:val="24"/>
        </w:rPr>
        <w:t xml:space="preserve"> </w:t>
      </w:r>
      <w:r w:rsidRPr="00BA5925">
        <w:rPr>
          <w:szCs w:val="24"/>
        </w:rPr>
        <w:t>perform</w:t>
      </w:r>
      <w:r w:rsidR="00E24065" w:rsidRPr="00BA5925">
        <w:rPr>
          <w:szCs w:val="24"/>
        </w:rPr>
        <w:t xml:space="preserve"> </w:t>
      </w:r>
      <w:r w:rsidRPr="00BA5925">
        <w:rPr>
          <w:szCs w:val="24"/>
        </w:rPr>
        <w:t>even</w:t>
      </w:r>
      <w:r w:rsidR="00E24065" w:rsidRPr="00BA5925">
        <w:rPr>
          <w:szCs w:val="24"/>
        </w:rPr>
        <w:t xml:space="preserve"> </w:t>
      </w:r>
      <w:r w:rsidRPr="00BA5925">
        <w:rPr>
          <w:szCs w:val="24"/>
        </w:rPr>
        <w:t>more</w:t>
      </w:r>
      <w:r w:rsidR="00E24065" w:rsidRPr="00BA5925">
        <w:rPr>
          <w:szCs w:val="24"/>
        </w:rPr>
        <w:t xml:space="preserve"> </w:t>
      </w:r>
      <w:r w:rsidRPr="00BA5925">
        <w:rPr>
          <w:szCs w:val="24"/>
        </w:rPr>
        <w:t>in</w:t>
      </w:r>
      <w:r w:rsidR="00E24065" w:rsidRPr="00BA5925">
        <w:rPr>
          <w:szCs w:val="24"/>
        </w:rPr>
        <w:t xml:space="preserve"> </w:t>
      </w:r>
      <w:r w:rsidRPr="00BA5925">
        <w:rPr>
          <w:szCs w:val="24"/>
        </w:rPr>
        <w:t>its</w:t>
      </w:r>
      <w:r w:rsidR="00E24065" w:rsidRPr="00BA5925">
        <w:rPr>
          <w:szCs w:val="24"/>
        </w:rPr>
        <w:t xml:space="preserve"> </w:t>
      </w:r>
      <w:r w:rsidRPr="00BA5925">
        <w:rPr>
          <w:szCs w:val="24"/>
        </w:rPr>
        <w:t>endeavour</w:t>
      </w:r>
      <w:r w:rsidR="00E24065" w:rsidRPr="00BA5925">
        <w:rPr>
          <w:szCs w:val="24"/>
        </w:rPr>
        <w:t xml:space="preserve"> </w:t>
      </w:r>
      <w:r w:rsidRPr="00BA5925">
        <w:rPr>
          <w:szCs w:val="24"/>
        </w:rPr>
        <w:t>to</w:t>
      </w:r>
      <w:r w:rsidR="00E24065" w:rsidRPr="00BA5925">
        <w:rPr>
          <w:szCs w:val="24"/>
        </w:rPr>
        <w:t xml:space="preserve"> </w:t>
      </w:r>
      <w:r w:rsidRPr="00BA5925">
        <w:rPr>
          <w:szCs w:val="24"/>
        </w:rPr>
        <w:t>part</w:t>
      </w:r>
      <w:r w:rsidR="00E24065" w:rsidRPr="00BA5925">
        <w:rPr>
          <w:szCs w:val="24"/>
        </w:rPr>
        <w:t xml:space="preserve"> </w:t>
      </w:r>
      <w:r w:rsidRPr="00BA5925">
        <w:rPr>
          <w:szCs w:val="24"/>
        </w:rPr>
        <w:t>from</w:t>
      </w:r>
      <w:r w:rsidR="00E24065" w:rsidRPr="00BA5925">
        <w:rPr>
          <w:szCs w:val="24"/>
        </w:rPr>
        <w:t xml:space="preserve"> </w:t>
      </w:r>
      <w:r w:rsidRPr="00BA5925">
        <w:rPr>
          <w:szCs w:val="24"/>
        </w:rPr>
        <w:t>the</w:t>
      </w:r>
      <w:r w:rsidR="00E24065" w:rsidRPr="00BA5925">
        <w:rPr>
          <w:szCs w:val="24"/>
        </w:rPr>
        <w:t xml:space="preserve"> </w:t>
      </w:r>
      <w:r w:rsidRPr="00BA5925">
        <w:rPr>
          <w:szCs w:val="24"/>
        </w:rPr>
        <w:t>shameful</w:t>
      </w:r>
      <w:r w:rsidR="00E24065" w:rsidRPr="00BA5925">
        <w:rPr>
          <w:szCs w:val="24"/>
        </w:rPr>
        <w:t xml:space="preserve"> </w:t>
      </w:r>
      <w:r w:rsidRPr="00BA5925">
        <w:rPr>
          <w:szCs w:val="24"/>
        </w:rPr>
        <w:t>record</w:t>
      </w:r>
      <w:r w:rsidR="00E24065" w:rsidRPr="00BA5925">
        <w:rPr>
          <w:szCs w:val="24"/>
        </w:rPr>
        <w:t xml:space="preserve"> </w:t>
      </w:r>
      <w:r w:rsidRPr="00BA5925">
        <w:rPr>
          <w:szCs w:val="24"/>
        </w:rPr>
        <w:t>of</w:t>
      </w:r>
      <w:r w:rsidR="00E24065" w:rsidRPr="00BA5925">
        <w:rPr>
          <w:szCs w:val="24"/>
        </w:rPr>
        <w:t xml:space="preserve"> </w:t>
      </w:r>
      <w:r w:rsidRPr="00BA5925">
        <w:rPr>
          <w:szCs w:val="24"/>
        </w:rPr>
        <w:t>violations</w:t>
      </w:r>
      <w:r w:rsidR="00E24065" w:rsidRPr="00BA5925">
        <w:rPr>
          <w:szCs w:val="24"/>
        </w:rPr>
        <w:t xml:space="preserve"> </w:t>
      </w:r>
      <w:r w:rsidRPr="00BA5925">
        <w:rPr>
          <w:szCs w:val="24"/>
        </w:rPr>
        <w:t>and</w:t>
      </w:r>
      <w:r w:rsidR="00E24065" w:rsidRPr="00BA5925">
        <w:rPr>
          <w:szCs w:val="24"/>
        </w:rPr>
        <w:t xml:space="preserve"> </w:t>
      </w:r>
      <w:r w:rsidRPr="00BA5925">
        <w:rPr>
          <w:szCs w:val="24"/>
        </w:rPr>
        <w:t>uphold</w:t>
      </w:r>
      <w:r w:rsidR="00E24065" w:rsidRPr="00BA5925">
        <w:rPr>
          <w:szCs w:val="24"/>
        </w:rPr>
        <w:t xml:space="preserve"> </w:t>
      </w:r>
      <w:r w:rsidRPr="00BA5925">
        <w:rPr>
          <w:szCs w:val="24"/>
        </w:rPr>
        <w:t>respect</w:t>
      </w:r>
      <w:r w:rsidR="00E24065" w:rsidRPr="00BA5925">
        <w:rPr>
          <w:szCs w:val="24"/>
        </w:rPr>
        <w:t xml:space="preserve"> </w:t>
      </w:r>
      <w:r w:rsidRPr="00BA5925">
        <w:rPr>
          <w:szCs w:val="24"/>
        </w:rPr>
        <w:t>of</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p>
    <w:p w:rsidR="00951BC8" w:rsidRPr="00BA5925" w:rsidRDefault="00951BC8" w:rsidP="00BA5925">
      <w:pPr>
        <w:pStyle w:val="H1G"/>
      </w:pPr>
      <w:bookmarkStart w:id="176" w:name="_Toc233624946"/>
      <w:bookmarkStart w:id="177" w:name="_Toc233625591"/>
      <w:bookmarkStart w:id="178" w:name="_Toc233625942"/>
      <w:bookmarkStart w:id="179" w:name="_Toc234236147"/>
      <w:bookmarkStart w:id="180" w:name="_Toc234236722"/>
      <w:bookmarkStart w:id="181" w:name="_Toc234237491"/>
      <w:bookmarkStart w:id="182" w:name="_Toc234237930"/>
      <w:r w:rsidRPr="00BA5925">
        <w:tab/>
        <w:t>J.</w:t>
      </w:r>
      <w:r w:rsidRPr="00BA5925">
        <w:tab/>
        <w:t>Information</w:t>
      </w:r>
      <w:r w:rsidR="00E24065" w:rsidRPr="00BA5925">
        <w:t xml:space="preserve"> </w:t>
      </w:r>
      <w:r w:rsidRPr="00BA5925">
        <w:t>on</w:t>
      </w:r>
      <w:r w:rsidR="00E24065" w:rsidRPr="00BA5925">
        <w:t xml:space="preserve"> </w:t>
      </w:r>
      <w:r w:rsidRPr="00BA5925">
        <w:t>other</w:t>
      </w:r>
      <w:r w:rsidR="00E24065" w:rsidRPr="00BA5925">
        <w:t xml:space="preserve"> </w:t>
      </w:r>
      <w:r w:rsidRPr="00BA5925">
        <w:t>issues</w:t>
      </w:r>
      <w:bookmarkEnd w:id="176"/>
      <w:bookmarkEnd w:id="177"/>
      <w:bookmarkEnd w:id="178"/>
      <w:bookmarkEnd w:id="179"/>
      <w:bookmarkEnd w:id="180"/>
      <w:bookmarkEnd w:id="181"/>
      <w:bookmarkEnd w:id="182"/>
      <w:r w:rsidR="00E24065" w:rsidRPr="00BA5925">
        <w:t xml:space="preserve"> </w:t>
      </w:r>
    </w:p>
    <w:p w:rsidR="00951BC8" w:rsidRPr="00BA5925" w:rsidRDefault="00951BC8" w:rsidP="00BA5925">
      <w:pPr>
        <w:pStyle w:val="H23G"/>
      </w:pPr>
      <w:r w:rsidRPr="00BA5925">
        <w:tab/>
        <w:t>1.</w:t>
      </w:r>
      <w:r w:rsidRPr="00BA5925">
        <w:tab/>
        <w:t>Measures</w:t>
      </w:r>
      <w:r w:rsidR="00E24065" w:rsidRPr="00BA5925">
        <w:t xml:space="preserve"> </w:t>
      </w:r>
      <w:r w:rsidRPr="00BA5925">
        <w:t>taken</w:t>
      </w:r>
      <w:r w:rsidR="00E24065" w:rsidRPr="00BA5925">
        <w:t xml:space="preserve"> </w:t>
      </w:r>
      <w:r w:rsidRPr="00BA5925">
        <w:t>in</w:t>
      </w:r>
      <w:r w:rsidR="00E24065" w:rsidRPr="00BA5925">
        <w:t xml:space="preserve"> </w:t>
      </w:r>
      <w:r w:rsidRPr="00BA5925">
        <w:t>the</w:t>
      </w:r>
      <w:r w:rsidR="00E24065" w:rsidRPr="00BA5925">
        <w:t xml:space="preserve"> </w:t>
      </w:r>
      <w:r w:rsidRPr="00BA5925">
        <w:t>field</w:t>
      </w:r>
      <w:r w:rsidR="00E24065" w:rsidRPr="00BA5925">
        <w:t xml:space="preserve"> </w:t>
      </w:r>
      <w:r w:rsidRPr="00BA5925">
        <w:t>of</w:t>
      </w:r>
      <w:r w:rsidR="00E24065" w:rsidRPr="00BA5925">
        <w:t xml:space="preserve"> </w:t>
      </w:r>
      <w:r w:rsidRPr="00BA5925">
        <w:t>human</w:t>
      </w:r>
      <w:r w:rsidR="00E24065" w:rsidRPr="00BA5925">
        <w:t xml:space="preserve"> </w:t>
      </w:r>
      <w:r w:rsidRPr="00BA5925">
        <w:t>rights</w:t>
      </w:r>
      <w:r w:rsidR="00E24065" w:rsidRPr="00BA5925">
        <w:t xml:space="preserve"> </w:t>
      </w:r>
      <w:r w:rsidRPr="00BA5925">
        <w:t>to</w:t>
      </w:r>
      <w:r w:rsidR="00E24065" w:rsidRPr="00BA5925">
        <w:t xml:space="preserve"> </w:t>
      </w:r>
      <w:r w:rsidRPr="00BA5925">
        <w:t>facilitate</w:t>
      </w:r>
      <w:r w:rsidR="00E24065" w:rsidRPr="00BA5925">
        <w:t xml:space="preserve"> </w:t>
      </w:r>
      <w:r w:rsidRPr="00BA5925">
        <w:t>better</w:t>
      </w:r>
      <w:r w:rsidR="00E24065" w:rsidRPr="00BA5925">
        <w:t xml:space="preserve"> </w:t>
      </w:r>
      <w:r w:rsidRPr="00BA5925">
        <w:t>comprehension</w:t>
      </w:r>
      <w:r w:rsidR="00E24065" w:rsidRPr="00BA5925">
        <w:t xml:space="preserve"> </w:t>
      </w:r>
      <w:r w:rsidRPr="00BA5925">
        <w:t>among</w:t>
      </w:r>
      <w:r w:rsidR="00E24065" w:rsidRPr="00BA5925">
        <w:t xml:space="preserve"> </w:t>
      </w:r>
      <w:r w:rsidRPr="00BA5925">
        <w:t>all</w:t>
      </w:r>
      <w:r w:rsidR="00E24065" w:rsidRPr="00BA5925">
        <w:t xml:space="preserve"> </w:t>
      </w:r>
      <w:r w:rsidRPr="00BA5925">
        <w:t>the</w:t>
      </w:r>
      <w:r w:rsidR="00E24065" w:rsidRPr="00BA5925">
        <w:t xml:space="preserve"> </w:t>
      </w:r>
      <w:r w:rsidRPr="00BA5925">
        <w:t>members</w:t>
      </w:r>
      <w:r w:rsidR="00E24065" w:rsidRPr="00BA5925">
        <w:t xml:space="preserve"> </w:t>
      </w:r>
      <w:r w:rsidRPr="00BA5925">
        <w:t>of</w:t>
      </w:r>
      <w:r w:rsidR="00E24065" w:rsidRPr="00BA5925">
        <w:t xml:space="preserve"> </w:t>
      </w:r>
      <w:r w:rsidRPr="00BA5925">
        <w:t>the</w:t>
      </w:r>
      <w:r w:rsidR="00E24065" w:rsidRPr="00BA5925">
        <w:t xml:space="preserve"> </w:t>
      </w:r>
      <w:r w:rsidRPr="00BA5925">
        <w:t>population</w:t>
      </w:r>
    </w:p>
    <w:p w:rsidR="00951BC8" w:rsidRPr="00BA5925" w:rsidRDefault="00951BC8" w:rsidP="00BA5925">
      <w:pPr>
        <w:pStyle w:val="SingleTxtG"/>
      </w:pPr>
      <w:r w:rsidRPr="00BA5925">
        <w:t>99.</w:t>
      </w:r>
      <w:r w:rsidRPr="00BA5925">
        <w:tab/>
      </w:r>
      <w:r w:rsidRPr="00BA5925">
        <w:rPr>
          <w:szCs w:val="24"/>
        </w:rPr>
        <w:t>Information</w:t>
      </w:r>
      <w:r w:rsidR="00E24065" w:rsidRPr="00BA5925">
        <w:rPr>
          <w:szCs w:val="24"/>
        </w:rPr>
        <w:t xml:space="preserve"> </w:t>
      </w:r>
      <w:r w:rsidRPr="00BA5925">
        <w:rPr>
          <w:szCs w:val="24"/>
        </w:rPr>
        <w:t>dissemination</w:t>
      </w:r>
      <w:r w:rsidR="00E24065" w:rsidRPr="00BA5925">
        <w:rPr>
          <w:szCs w:val="24"/>
        </w:rPr>
        <w:t xml:space="preserve"> </w:t>
      </w:r>
      <w:r w:rsidRPr="00BA5925">
        <w:rPr>
          <w:szCs w:val="24"/>
        </w:rPr>
        <w:t>is</w:t>
      </w:r>
      <w:r w:rsidR="00E24065" w:rsidRPr="00BA5925">
        <w:rPr>
          <w:szCs w:val="24"/>
        </w:rPr>
        <w:t xml:space="preserve"> </w:t>
      </w:r>
      <w:r w:rsidRPr="00BA5925">
        <w:rPr>
          <w:szCs w:val="24"/>
        </w:rPr>
        <w:t>a</w:t>
      </w:r>
      <w:r w:rsidR="00E24065" w:rsidRPr="00BA5925">
        <w:rPr>
          <w:szCs w:val="24"/>
        </w:rPr>
        <w:t xml:space="preserve"> </w:t>
      </w:r>
      <w:r w:rsidRPr="00BA5925">
        <w:rPr>
          <w:szCs w:val="24"/>
        </w:rPr>
        <w:t>crucial</w:t>
      </w:r>
      <w:r w:rsidR="00E24065" w:rsidRPr="00BA5925">
        <w:rPr>
          <w:szCs w:val="24"/>
        </w:rPr>
        <w:t xml:space="preserve"> </w:t>
      </w:r>
      <w:r w:rsidRPr="00BA5925">
        <w:rPr>
          <w:szCs w:val="24"/>
        </w:rPr>
        <w:t>tool</w:t>
      </w:r>
      <w:r w:rsidR="00E24065" w:rsidRPr="00BA5925">
        <w:rPr>
          <w:szCs w:val="24"/>
        </w:rPr>
        <w:t xml:space="preserve"> </w:t>
      </w:r>
      <w:r w:rsidRPr="00BA5925">
        <w:rPr>
          <w:szCs w:val="24"/>
        </w:rPr>
        <w:t>for</w:t>
      </w:r>
      <w:r w:rsidR="00E24065" w:rsidRPr="00BA5925">
        <w:rPr>
          <w:szCs w:val="24"/>
        </w:rPr>
        <w:t xml:space="preserve"> </w:t>
      </w:r>
      <w:r w:rsidRPr="00BA5925">
        <w:rPr>
          <w:szCs w:val="24"/>
        </w:rPr>
        <w:t>the</w:t>
      </w:r>
      <w:r w:rsidR="00E24065" w:rsidRPr="00BA5925">
        <w:rPr>
          <w:szCs w:val="24"/>
        </w:rPr>
        <w:t xml:space="preserve"> </w:t>
      </w:r>
      <w:r w:rsidRPr="00BA5925">
        <w:rPr>
          <w:szCs w:val="24"/>
        </w:rPr>
        <w:t>construction</w:t>
      </w:r>
      <w:r w:rsidR="00E24065" w:rsidRPr="00BA5925">
        <w:rPr>
          <w:szCs w:val="24"/>
        </w:rPr>
        <w:t xml:space="preserve"> </w:t>
      </w:r>
      <w:r w:rsidRPr="00BA5925">
        <w:rPr>
          <w:szCs w:val="24"/>
        </w:rPr>
        <w:t>of</w:t>
      </w:r>
      <w:r w:rsidR="00E24065" w:rsidRPr="00BA5925">
        <w:rPr>
          <w:szCs w:val="24"/>
        </w:rPr>
        <w:t xml:space="preserve"> </w:t>
      </w:r>
      <w:r w:rsidRPr="00BA5925">
        <w:rPr>
          <w:szCs w:val="24"/>
        </w:rPr>
        <w:t>a</w:t>
      </w:r>
      <w:r w:rsidR="00E24065" w:rsidRPr="00BA5925">
        <w:rPr>
          <w:szCs w:val="24"/>
        </w:rPr>
        <w:t xml:space="preserve"> </w:t>
      </w:r>
      <w:r w:rsidRPr="00BA5925">
        <w:rPr>
          <w:szCs w:val="24"/>
        </w:rPr>
        <w:t>stable</w:t>
      </w:r>
      <w:r w:rsidR="00E24065" w:rsidRPr="00BA5925">
        <w:rPr>
          <w:szCs w:val="24"/>
        </w:rPr>
        <w:t xml:space="preserve"> </w:t>
      </w:r>
      <w:r w:rsidRPr="00BA5925">
        <w:rPr>
          <w:szCs w:val="24"/>
        </w:rPr>
        <w:t>and</w:t>
      </w:r>
      <w:r w:rsidR="00E24065" w:rsidRPr="00BA5925">
        <w:rPr>
          <w:szCs w:val="24"/>
        </w:rPr>
        <w:t xml:space="preserve"> </w:t>
      </w:r>
      <w:r w:rsidRPr="00BA5925">
        <w:rPr>
          <w:szCs w:val="24"/>
        </w:rPr>
        <w:t>secure</w:t>
      </w:r>
      <w:r w:rsidR="00E24065" w:rsidRPr="00BA5925">
        <w:rPr>
          <w:szCs w:val="24"/>
        </w:rPr>
        <w:t xml:space="preserve"> </w:t>
      </w:r>
      <w:r w:rsidRPr="00BA5925">
        <w:rPr>
          <w:szCs w:val="24"/>
        </w:rPr>
        <w:t>country.</w:t>
      </w:r>
      <w:r w:rsidR="00E24065" w:rsidRPr="00BA5925">
        <w:rPr>
          <w:szCs w:val="24"/>
        </w:rPr>
        <w:t xml:space="preserve"> </w:t>
      </w:r>
      <w:r w:rsidRPr="00BA5925">
        <w:rPr>
          <w:szCs w:val="24"/>
        </w:rPr>
        <w:t>The</w:t>
      </w:r>
      <w:r w:rsidR="00E24065" w:rsidRPr="00BA5925">
        <w:rPr>
          <w:szCs w:val="24"/>
        </w:rPr>
        <w:t xml:space="preserve"> </w:t>
      </w:r>
      <w:r w:rsidRPr="00BA5925">
        <w:rPr>
          <w:szCs w:val="24"/>
        </w:rPr>
        <w:t>particular</w:t>
      </w:r>
      <w:r w:rsidR="00E24065" w:rsidRPr="00BA5925">
        <w:rPr>
          <w:szCs w:val="24"/>
        </w:rPr>
        <w:t xml:space="preserve"> </w:t>
      </w:r>
      <w:r w:rsidRPr="00BA5925">
        <w:rPr>
          <w:szCs w:val="24"/>
        </w:rPr>
        <w:t>circumstances</w:t>
      </w:r>
      <w:r w:rsidR="00E24065" w:rsidRPr="00BA5925">
        <w:rPr>
          <w:szCs w:val="24"/>
        </w:rPr>
        <w:t xml:space="preserve"> </w:t>
      </w:r>
      <w:r w:rsidRPr="00BA5925">
        <w:rPr>
          <w:szCs w:val="24"/>
        </w:rPr>
        <w:t>of</w:t>
      </w:r>
      <w:r w:rsidR="00E24065" w:rsidRPr="00BA5925">
        <w:rPr>
          <w:szCs w:val="24"/>
        </w:rPr>
        <w:t xml:space="preserve"> </w:t>
      </w:r>
      <w:r w:rsidRPr="00BA5925">
        <w:rPr>
          <w:szCs w:val="24"/>
        </w:rPr>
        <w:t>Rwanda,</w:t>
      </w:r>
      <w:r w:rsidR="00E24065" w:rsidRPr="00BA5925">
        <w:rPr>
          <w:szCs w:val="24"/>
        </w:rPr>
        <w:t xml:space="preserve"> </w:t>
      </w:r>
      <w:r w:rsidRPr="00BA5925">
        <w:rPr>
          <w:szCs w:val="24"/>
        </w:rPr>
        <w:t>including</w:t>
      </w:r>
      <w:r w:rsidR="00E24065" w:rsidRPr="00BA5925">
        <w:rPr>
          <w:szCs w:val="24"/>
        </w:rPr>
        <w:t xml:space="preserve"> </w:t>
      </w:r>
      <w:r w:rsidRPr="00BA5925">
        <w:rPr>
          <w:szCs w:val="24"/>
        </w:rPr>
        <w:t>the</w:t>
      </w:r>
      <w:r w:rsidR="00E24065" w:rsidRPr="00BA5925">
        <w:rPr>
          <w:szCs w:val="24"/>
        </w:rPr>
        <w:t xml:space="preserve"> </w:t>
      </w:r>
      <w:r w:rsidRPr="00BA5925">
        <w:rPr>
          <w:szCs w:val="24"/>
        </w:rPr>
        <w:t>1994</w:t>
      </w:r>
      <w:r w:rsidR="00E24065" w:rsidRPr="00BA5925">
        <w:rPr>
          <w:szCs w:val="24"/>
        </w:rPr>
        <w:t xml:space="preserve"> </w:t>
      </w:r>
      <w:r w:rsidRPr="00BA5925">
        <w:rPr>
          <w:szCs w:val="24"/>
        </w:rPr>
        <w:t>genocide,</w:t>
      </w:r>
      <w:r w:rsidR="00E24065" w:rsidRPr="00BA5925">
        <w:rPr>
          <w:szCs w:val="24"/>
        </w:rPr>
        <w:t xml:space="preserve"> </w:t>
      </w:r>
      <w:r w:rsidRPr="00BA5925">
        <w:rPr>
          <w:szCs w:val="24"/>
        </w:rPr>
        <w:t>make</w:t>
      </w:r>
      <w:r w:rsidR="00E24065" w:rsidRPr="00BA5925">
        <w:rPr>
          <w:szCs w:val="24"/>
        </w:rPr>
        <w:t xml:space="preserve"> </w:t>
      </w:r>
      <w:r w:rsidRPr="00BA5925">
        <w:rPr>
          <w:szCs w:val="24"/>
        </w:rPr>
        <w:t>this</w:t>
      </w:r>
      <w:r w:rsidR="00E24065" w:rsidRPr="00BA5925">
        <w:rPr>
          <w:szCs w:val="24"/>
        </w:rPr>
        <w:t xml:space="preserve"> </w:t>
      </w:r>
      <w:r w:rsidRPr="00BA5925">
        <w:rPr>
          <w:szCs w:val="24"/>
        </w:rPr>
        <w:t>call</w:t>
      </w:r>
      <w:r w:rsidR="00E24065" w:rsidRPr="00BA5925">
        <w:rPr>
          <w:szCs w:val="24"/>
        </w:rPr>
        <w:t xml:space="preserve"> </w:t>
      </w:r>
      <w:r w:rsidRPr="00BA5925">
        <w:rPr>
          <w:szCs w:val="24"/>
        </w:rPr>
        <w:t>more</w:t>
      </w:r>
      <w:r w:rsidR="00E24065" w:rsidRPr="00BA5925">
        <w:rPr>
          <w:szCs w:val="24"/>
        </w:rPr>
        <w:t xml:space="preserve"> </w:t>
      </w:r>
      <w:r w:rsidRPr="00BA5925">
        <w:rPr>
          <w:szCs w:val="24"/>
        </w:rPr>
        <w:t>imperative.</w:t>
      </w:r>
      <w:r w:rsidR="00E24065" w:rsidRPr="00BA5925">
        <w:rPr>
          <w:szCs w:val="24"/>
        </w:rPr>
        <w:t xml:space="preserve"> </w:t>
      </w:r>
      <w:r w:rsidRPr="00BA5925">
        <w:rPr>
          <w:szCs w:val="24"/>
        </w:rPr>
        <w:t>Key</w:t>
      </w:r>
      <w:r w:rsidR="00E24065" w:rsidRPr="00BA5925">
        <w:rPr>
          <w:szCs w:val="24"/>
        </w:rPr>
        <w:t xml:space="preserve"> </w:t>
      </w:r>
      <w:r w:rsidRPr="00BA5925">
        <w:rPr>
          <w:szCs w:val="24"/>
        </w:rPr>
        <w:t>things</w:t>
      </w:r>
      <w:r w:rsidR="00E24065" w:rsidRPr="00BA5925">
        <w:rPr>
          <w:szCs w:val="24"/>
        </w:rPr>
        <w:t xml:space="preserve"> </w:t>
      </w:r>
      <w:r w:rsidRPr="00BA5925">
        <w:rPr>
          <w:szCs w:val="24"/>
        </w:rPr>
        <w:t>responsible</w:t>
      </w:r>
      <w:r w:rsidR="00E24065" w:rsidRPr="00BA5925">
        <w:rPr>
          <w:szCs w:val="24"/>
        </w:rPr>
        <w:t xml:space="preserve"> </w:t>
      </w:r>
      <w:r w:rsidRPr="00BA5925">
        <w:rPr>
          <w:szCs w:val="24"/>
        </w:rPr>
        <w:t>for</w:t>
      </w:r>
      <w:r w:rsidR="00E24065" w:rsidRPr="00BA5925">
        <w:rPr>
          <w:szCs w:val="24"/>
        </w:rPr>
        <w:t xml:space="preserve"> </w:t>
      </w:r>
      <w:r w:rsidRPr="00BA5925">
        <w:rPr>
          <w:szCs w:val="24"/>
        </w:rPr>
        <w:t>the</w:t>
      </w:r>
      <w:r w:rsidR="00E24065" w:rsidRPr="00BA5925">
        <w:rPr>
          <w:szCs w:val="24"/>
        </w:rPr>
        <w:t xml:space="preserve"> </w:t>
      </w:r>
      <w:r w:rsidRPr="00BA5925">
        <w:rPr>
          <w:szCs w:val="24"/>
        </w:rPr>
        <w:t>perpetration</w:t>
      </w:r>
      <w:r w:rsidR="00E24065" w:rsidRPr="00BA5925">
        <w:rPr>
          <w:szCs w:val="24"/>
        </w:rPr>
        <w:t xml:space="preserve"> </w:t>
      </w:r>
      <w:r w:rsidRPr="00BA5925">
        <w:rPr>
          <w:szCs w:val="24"/>
        </w:rPr>
        <w:t>of</w:t>
      </w:r>
      <w:r w:rsidR="00E24065" w:rsidRPr="00BA5925">
        <w:rPr>
          <w:szCs w:val="24"/>
        </w:rPr>
        <w:t xml:space="preserve"> </w:t>
      </w:r>
      <w:r w:rsidRPr="00BA5925">
        <w:rPr>
          <w:szCs w:val="24"/>
        </w:rPr>
        <w:t>genocide</w:t>
      </w:r>
      <w:r w:rsidR="00E24065" w:rsidRPr="00BA5925">
        <w:rPr>
          <w:szCs w:val="24"/>
        </w:rPr>
        <w:t xml:space="preserve"> </w:t>
      </w:r>
      <w:r w:rsidRPr="00BA5925">
        <w:rPr>
          <w:szCs w:val="24"/>
        </w:rPr>
        <w:t>were</w:t>
      </w:r>
      <w:r w:rsidR="00E24065" w:rsidRPr="00BA5925">
        <w:rPr>
          <w:szCs w:val="24"/>
        </w:rPr>
        <w:t xml:space="preserve"> </w:t>
      </w:r>
      <w:r w:rsidRPr="00BA5925">
        <w:rPr>
          <w:szCs w:val="24"/>
        </w:rPr>
        <w:t>wide</w:t>
      </w:r>
      <w:r w:rsidR="00E24065" w:rsidRPr="00BA5925">
        <w:rPr>
          <w:szCs w:val="24"/>
        </w:rPr>
        <w:t xml:space="preserve"> </w:t>
      </w:r>
      <w:r w:rsidRPr="00BA5925">
        <w:rPr>
          <w:szCs w:val="24"/>
        </w:rPr>
        <w:t>and</w:t>
      </w:r>
      <w:r w:rsidR="00E24065" w:rsidRPr="00BA5925">
        <w:rPr>
          <w:szCs w:val="24"/>
        </w:rPr>
        <w:t xml:space="preserve"> </w:t>
      </w:r>
      <w:r w:rsidRPr="00BA5925">
        <w:rPr>
          <w:szCs w:val="24"/>
        </w:rPr>
        <w:t>effective</w:t>
      </w:r>
      <w:r w:rsidR="00E24065" w:rsidRPr="00BA5925">
        <w:rPr>
          <w:szCs w:val="24"/>
        </w:rPr>
        <w:t xml:space="preserve"> </w:t>
      </w:r>
      <w:r w:rsidRPr="00BA5925">
        <w:rPr>
          <w:szCs w:val="24"/>
        </w:rPr>
        <w:t>spread</w:t>
      </w:r>
      <w:r w:rsidR="00E24065" w:rsidRPr="00BA5925">
        <w:rPr>
          <w:szCs w:val="24"/>
        </w:rPr>
        <w:t xml:space="preserve"> </w:t>
      </w:r>
      <w:r w:rsidRPr="00BA5925">
        <w:t>of</w:t>
      </w:r>
      <w:r w:rsidR="00E24065" w:rsidRPr="00BA5925">
        <w:rPr>
          <w:szCs w:val="24"/>
        </w:rPr>
        <w:t xml:space="preserve"> </w:t>
      </w:r>
      <w:r w:rsidRPr="00BA5925">
        <w:rPr>
          <w:szCs w:val="24"/>
        </w:rPr>
        <w:t>hatred</w:t>
      </w:r>
      <w:r w:rsidR="00E24065" w:rsidRPr="00BA5925">
        <w:rPr>
          <w:szCs w:val="24"/>
        </w:rPr>
        <w:t xml:space="preserve"> </w:t>
      </w:r>
      <w:r w:rsidRPr="00BA5925">
        <w:rPr>
          <w:szCs w:val="24"/>
        </w:rPr>
        <w:t>and</w:t>
      </w:r>
      <w:r w:rsidR="00E24065" w:rsidRPr="00BA5925">
        <w:rPr>
          <w:szCs w:val="24"/>
        </w:rPr>
        <w:t xml:space="preserve"> </w:t>
      </w:r>
      <w:r w:rsidRPr="00BA5925">
        <w:rPr>
          <w:szCs w:val="24"/>
        </w:rPr>
        <w:t>divisionism</w:t>
      </w:r>
      <w:r w:rsidR="00E24065" w:rsidRPr="00BA5925">
        <w:rPr>
          <w:szCs w:val="24"/>
        </w:rPr>
        <w:t xml:space="preserve"> </w:t>
      </w:r>
      <w:r w:rsidRPr="00BA5925">
        <w:rPr>
          <w:szCs w:val="24"/>
        </w:rPr>
        <w:t>information</w:t>
      </w:r>
      <w:r w:rsidR="00E24065" w:rsidRPr="00BA5925">
        <w:rPr>
          <w:szCs w:val="24"/>
        </w:rPr>
        <w:t xml:space="preserve"> </w:t>
      </w:r>
      <w:r w:rsidRPr="00BA5925">
        <w:rPr>
          <w:szCs w:val="24"/>
        </w:rPr>
        <w:t>in</w:t>
      </w:r>
      <w:r w:rsidR="00E24065" w:rsidRPr="00BA5925">
        <w:rPr>
          <w:szCs w:val="24"/>
        </w:rPr>
        <w:t xml:space="preserve"> </w:t>
      </w:r>
      <w:r w:rsidRPr="00BA5925">
        <w:rPr>
          <w:szCs w:val="24"/>
        </w:rPr>
        <w:t>the</w:t>
      </w:r>
      <w:r w:rsidR="00E24065" w:rsidRPr="00BA5925">
        <w:rPr>
          <w:szCs w:val="24"/>
        </w:rPr>
        <w:t xml:space="preserve"> </w:t>
      </w:r>
      <w:r w:rsidRPr="00BA5925">
        <w:rPr>
          <w:szCs w:val="24"/>
        </w:rPr>
        <w:t>pre-genocide</w:t>
      </w:r>
      <w:r w:rsidR="00E24065" w:rsidRPr="00BA5925">
        <w:rPr>
          <w:szCs w:val="24"/>
        </w:rPr>
        <w:t xml:space="preserve"> </w:t>
      </w:r>
      <w:r w:rsidRPr="00BA5925">
        <w:rPr>
          <w:szCs w:val="24"/>
        </w:rPr>
        <w:t>period.</w:t>
      </w:r>
      <w:r w:rsidR="00E24065" w:rsidRPr="00BA5925">
        <w:rPr>
          <w:szCs w:val="24"/>
        </w:rPr>
        <w:t xml:space="preserve"> </w:t>
      </w:r>
      <w:r w:rsidRPr="00BA5925">
        <w:rPr>
          <w:szCs w:val="24"/>
        </w:rPr>
        <w:t>The</w:t>
      </w:r>
      <w:r w:rsidR="00E24065" w:rsidRPr="00BA5925">
        <w:rPr>
          <w:szCs w:val="24"/>
        </w:rPr>
        <w:t xml:space="preserve"> </w:t>
      </w:r>
      <w:r w:rsidRPr="00BA5925">
        <w:rPr>
          <w:szCs w:val="24"/>
        </w:rPr>
        <w:t>post-genocide</w:t>
      </w:r>
      <w:r w:rsidR="00E24065" w:rsidRPr="00BA5925">
        <w:rPr>
          <w:szCs w:val="24"/>
        </w:rPr>
        <w:t xml:space="preserve"> </w:t>
      </w:r>
      <w:r w:rsidRPr="00BA5925">
        <w:rPr>
          <w:szCs w:val="24"/>
        </w:rPr>
        <w:t>government</w:t>
      </w:r>
      <w:r w:rsidR="00E24065" w:rsidRPr="00BA5925">
        <w:rPr>
          <w:szCs w:val="24"/>
        </w:rPr>
        <w:t xml:space="preserve"> </w:t>
      </w:r>
      <w:r w:rsidRPr="00BA5925">
        <w:rPr>
          <w:szCs w:val="24"/>
        </w:rPr>
        <w:t>understood</w:t>
      </w:r>
      <w:r w:rsidR="00E24065" w:rsidRPr="00BA5925">
        <w:rPr>
          <w:szCs w:val="24"/>
        </w:rPr>
        <w:t xml:space="preserve"> </w:t>
      </w:r>
      <w:r w:rsidRPr="00BA5925">
        <w:rPr>
          <w:szCs w:val="24"/>
        </w:rPr>
        <w:t>this</w:t>
      </w:r>
      <w:r w:rsidR="00E24065" w:rsidRPr="00BA5925">
        <w:rPr>
          <w:szCs w:val="24"/>
        </w:rPr>
        <w:t xml:space="preserve"> </w:t>
      </w:r>
      <w:r w:rsidRPr="00BA5925">
        <w:rPr>
          <w:szCs w:val="24"/>
        </w:rPr>
        <w:t>well</w:t>
      </w:r>
      <w:r w:rsidR="00E24065" w:rsidRPr="00BA5925">
        <w:rPr>
          <w:szCs w:val="24"/>
        </w:rPr>
        <w:t xml:space="preserve"> </w:t>
      </w:r>
      <w:r w:rsidRPr="00BA5925">
        <w:rPr>
          <w:szCs w:val="24"/>
        </w:rPr>
        <w:t>and</w:t>
      </w:r>
      <w:r w:rsidR="00E24065" w:rsidRPr="00BA5925">
        <w:rPr>
          <w:szCs w:val="24"/>
        </w:rPr>
        <w:t xml:space="preserve"> </w:t>
      </w:r>
      <w:r w:rsidRPr="00BA5925">
        <w:rPr>
          <w:szCs w:val="24"/>
        </w:rPr>
        <w:t>created</w:t>
      </w:r>
      <w:r w:rsidR="00E24065" w:rsidRPr="00BA5925">
        <w:rPr>
          <w:szCs w:val="24"/>
        </w:rPr>
        <w:t xml:space="preserve"> </w:t>
      </w:r>
      <w:r w:rsidRPr="00BA5925">
        <w:rPr>
          <w:szCs w:val="24"/>
        </w:rPr>
        <w:t>avenues/forums</w:t>
      </w:r>
      <w:r w:rsidR="00E24065" w:rsidRPr="00BA5925">
        <w:rPr>
          <w:szCs w:val="24"/>
        </w:rPr>
        <w:t xml:space="preserve"> </w:t>
      </w:r>
      <w:r w:rsidRPr="00BA5925">
        <w:rPr>
          <w:szCs w:val="24"/>
        </w:rPr>
        <w:t>for</w:t>
      </w:r>
      <w:r w:rsidR="00E24065" w:rsidRPr="00BA5925">
        <w:rPr>
          <w:szCs w:val="24"/>
        </w:rPr>
        <w:t xml:space="preserve"> </w:t>
      </w:r>
      <w:r w:rsidRPr="00BA5925">
        <w:rPr>
          <w:szCs w:val="24"/>
        </w:rPr>
        <w:t>information</w:t>
      </w:r>
      <w:r w:rsidR="00E24065" w:rsidRPr="00BA5925">
        <w:rPr>
          <w:szCs w:val="24"/>
        </w:rPr>
        <w:t xml:space="preserve"> </w:t>
      </w:r>
      <w:r w:rsidRPr="00BA5925">
        <w:rPr>
          <w:szCs w:val="24"/>
        </w:rPr>
        <w:t>dissemination</w:t>
      </w:r>
      <w:r w:rsidR="00E24065" w:rsidRPr="00BA5925">
        <w:rPr>
          <w:szCs w:val="24"/>
        </w:rPr>
        <w:t xml:space="preserve"> </w:t>
      </w:r>
      <w:r w:rsidRPr="00BA5925">
        <w:rPr>
          <w:szCs w:val="24"/>
        </w:rPr>
        <w:t>that</w:t>
      </w:r>
      <w:r w:rsidR="00E24065" w:rsidRPr="00BA5925">
        <w:rPr>
          <w:szCs w:val="24"/>
        </w:rPr>
        <w:t xml:space="preserve"> </w:t>
      </w:r>
      <w:r w:rsidRPr="00BA5925">
        <w:rPr>
          <w:szCs w:val="24"/>
        </w:rPr>
        <w:t>seek</w:t>
      </w:r>
      <w:r w:rsidR="00E24065" w:rsidRPr="00BA5925">
        <w:rPr>
          <w:szCs w:val="24"/>
        </w:rPr>
        <w:t xml:space="preserve"> </w:t>
      </w:r>
      <w:r w:rsidRPr="00BA5925">
        <w:rPr>
          <w:szCs w:val="24"/>
        </w:rPr>
        <w:t>to</w:t>
      </w:r>
      <w:r w:rsidR="00E24065" w:rsidRPr="00BA5925">
        <w:rPr>
          <w:szCs w:val="24"/>
        </w:rPr>
        <w:t xml:space="preserve"> </w:t>
      </w:r>
      <w:r w:rsidRPr="00BA5925">
        <w:rPr>
          <w:szCs w:val="24"/>
        </w:rPr>
        <w:t>promote</w:t>
      </w:r>
      <w:r w:rsidR="00E24065" w:rsidRPr="00BA5925">
        <w:rPr>
          <w:szCs w:val="24"/>
        </w:rPr>
        <w:t xml:space="preserve"> </w:t>
      </w:r>
      <w:r w:rsidRPr="00BA5925">
        <w:rPr>
          <w:szCs w:val="24"/>
        </w:rPr>
        <w:t>the</w:t>
      </w:r>
      <w:r w:rsidR="00E24065" w:rsidRPr="00BA5925">
        <w:rPr>
          <w:szCs w:val="24"/>
        </w:rPr>
        <w:t xml:space="preserve"> </w:t>
      </w:r>
      <w:r w:rsidRPr="00BA5925">
        <w:rPr>
          <w:szCs w:val="24"/>
        </w:rPr>
        <w:t>unity</w:t>
      </w:r>
      <w:r w:rsidR="00E24065" w:rsidRPr="00BA5925">
        <w:rPr>
          <w:szCs w:val="24"/>
        </w:rPr>
        <w:t xml:space="preserve"> </w:t>
      </w:r>
      <w:r w:rsidRPr="00BA5925">
        <w:rPr>
          <w:szCs w:val="24"/>
        </w:rPr>
        <w:t>of</w:t>
      </w:r>
      <w:r w:rsidR="00E24065" w:rsidRPr="00BA5925">
        <w:rPr>
          <w:szCs w:val="24"/>
        </w:rPr>
        <w:t xml:space="preserve"> </w:t>
      </w:r>
      <w:r w:rsidRPr="00BA5925">
        <w:rPr>
          <w:szCs w:val="24"/>
        </w:rPr>
        <w:t>Rwandans.</w:t>
      </w:r>
      <w:r w:rsidR="00E24065" w:rsidRPr="00BA5925">
        <w:rPr>
          <w:szCs w:val="24"/>
        </w:rPr>
        <w:t xml:space="preserve"> </w:t>
      </w:r>
      <w:r w:rsidRPr="00BA5925">
        <w:rPr>
          <w:szCs w:val="24"/>
        </w:rPr>
        <w:t>Notable</w:t>
      </w:r>
      <w:r w:rsidR="00E24065" w:rsidRPr="00BA5925">
        <w:rPr>
          <w:szCs w:val="24"/>
        </w:rPr>
        <w:t xml:space="preserve"> </w:t>
      </w:r>
      <w:r w:rsidRPr="00BA5925">
        <w:rPr>
          <w:szCs w:val="24"/>
        </w:rPr>
        <w:t>among</w:t>
      </w:r>
      <w:r w:rsidR="00E24065" w:rsidRPr="00BA5925">
        <w:rPr>
          <w:szCs w:val="24"/>
        </w:rPr>
        <w:t xml:space="preserve"> </w:t>
      </w:r>
      <w:r w:rsidRPr="00BA5925">
        <w:rPr>
          <w:szCs w:val="24"/>
        </w:rPr>
        <w:t>others</w:t>
      </w:r>
      <w:r w:rsidR="00E24065" w:rsidRPr="00BA5925">
        <w:rPr>
          <w:szCs w:val="24"/>
        </w:rPr>
        <w:t xml:space="preserve"> </w:t>
      </w:r>
      <w:r w:rsidRPr="00BA5925">
        <w:rPr>
          <w:szCs w:val="24"/>
        </w:rPr>
        <w:t>are</w:t>
      </w:r>
      <w:r w:rsidR="00E24065" w:rsidRPr="00BA5925">
        <w:rPr>
          <w:szCs w:val="24"/>
        </w:rPr>
        <w:t xml:space="preserve"> </w:t>
      </w:r>
      <w:r w:rsidRPr="00BA5925">
        <w:rPr>
          <w:szCs w:val="24"/>
        </w:rPr>
        <w:t>the</w:t>
      </w:r>
      <w:r w:rsidR="00E24065" w:rsidRPr="00BA5925">
        <w:rPr>
          <w:szCs w:val="24"/>
        </w:rPr>
        <w:t xml:space="preserve"> </w:t>
      </w:r>
      <w:r w:rsidRPr="00BA5925">
        <w:rPr>
          <w:szCs w:val="24"/>
        </w:rPr>
        <w:t>National</w:t>
      </w:r>
      <w:r w:rsidR="00E24065" w:rsidRPr="00BA5925">
        <w:rPr>
          <w:szCs w:val="24"/>
        </w:rPr>
        <w:t xml:space="preserve"> </w:t>
      </w:r>
      <w:r w:rsidRPr="00BA5925">
        <w:rPr>
          <w:szCs w:val="24"/>
        </w:rPr>
        <w:t>Commission</w:t>
      </w:r>
      <w:r w:rsidR="00E24065" w:rsidRPr="00BA5925">
        <w:rPr>
          <w:szCs w:val="24"/>
        </w:rPr>
        <w:t xml:space="preserve"> </w:t>
      </w:r>
      <w:r w:rsidRPr="00BA5925">
        <w:rPr>
          <w:szCs w:val="24"/>
        </w:rPr>
        <w:t>for</w:t>
      </w:r>
      <w:r w:rsidR="00E24065" w:rsidRPr="00BA5925">
        <w:rPr>
          <w:szCs w:val="24"/>
        </w:rPr>
        <w:t xml:space="preserve"> </w:t>
      </w:r>
      <w:r w:rsidRPr="00BA5925">
        <w:rPr>
          <w:szCs w:val="24"/>
        </w:rPr>
        <w:t>Unity</w:t>
      </w:r>
      <w:r w:rsidR="00E24065" w:rsidRPr="00BA5925">
        <w:rPr>
          <w:szCs w:val="24"/>
        </w:rPr>
        <w:t xml:space="preserve"> </w:t>
      </w:r>
      <w:r w:rsidRPr="00BA5925">
        <w:rPr>
          <w:szCs w:val="24"/>
        </w:rPr>
        <w:t>and</w:t>
      </w:r>
      <w:r w:rsidR="00E24065" w:rsidRPr="00BA5925">
        <w:rPr>
          <w:szCs w:val="24"/>
        </w:rPr>
        <w:t xml:space="preserve"> </w:t>
      </w:r>
      <w:r w:rsidRPr="00BA5925">
        <w:rPr>
          <w:szCs w:val="24"/>
        </w:rPr>
        <w:t>Reconciliation</w:t>
      </w:r>
      <w:r w:rsidR="00E24065" w:rsidRPr="00BA5925">
        <w:rPr>
          <w:szCs w:val="24"/>
        </w:rPr>
        <w:t xml:space="preserve"> </w:t>
      </w:r>
      <w:r w:rsidRPr="00BA5925">
        <w:rPr>
          <w:szCs w:val="24"/>
        </w:rPr>
        <w:t>(NCUR)</w:t>
      </w:r>
      <w:r w:rsidR="00E24065" w:rsidRPr="00BA5925">
        <w:rPr>
          <w:szCs w:val="24"/>
        </w:rPr>
        <w:t xml:space="preserve"> </w:t>
      </w:r>
      <w:r w:rsidRPr="00BA5925">
        <w:rPr>
          <w:szCs w:val="24"/>
        </w:rPr>
        <w:t>and</w:t>
      </w:r>
      <w:r w:rsidR="00E24065" w:rsidRPr="00BA5925">
        <w:rPr>
          <w:szCs w:val="24"/>
        </w:rPr>
        <w:t xml:space="preserve"> </w:t>
      </w:r>
      <w:r w:rsidRPr="00BA5925">
        <w:rPr>
          <w:szCs w:val="24"/>
        </w:rPr>
        <w:t>National</w:t>
      </w:r>
      <w:r w:rsidR="00E24065" w:rsidRPr="00BA5925">
        <w:rPr>
          <w:szCs w:val="24"/>
        </w:rPr>
        <w:t xml:space="preserve"> </w:t>
      </w:r>
      <w:r w:rsidRPr="00BA5925">
        <w:rPr>
          <w:szCs w:val="24"/>
        </w:rPr>
        <w:t>Commission</w:t>
      </w:r>
      <w:r w:rsidR="00E24065" w:rsidRPr="00BA5925">
        <w:rPr>
          <w:szCs w:val="24"/>
        </w:rPr>
        <w:t xml:space="preserve"> </w:t>
      </w:r>
      <w:r w:rsidRPr="00BA5925">
        <w:rPr>
          <w:szCs w:val="24"/>
        </w:rPr>
        <w:t>for</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r w:rsidRPr="00BA5925">
        <w:rPr>
          <w:szCs w:val="24"/>
        </w:rPr>
        <w:t>(NCHR).</w:t>
      </w:r>
      <w:r w:rsidR="00E24065" w:rsidRPr="00BA5925">
        <w:rPr>
          <w:szCs w:val="24"/>
        </w:rPr>
        <w:t xml:space="preserve"> </w:t>
      </w:r>
      <w:r w:rsidRPr="00BA5925">
        <w:rPr>
          <w:szCs w:val="24"/>
        </w:rPr>
        <w:t>The</w:t>
      </w:r>
      <w:r w:rsidR="00E24065" w:rsidRPr="00BA5925">
        <w:rPr>
          <w:szCs w:val="24"/>
        </w:rPr>
        <w:t xml:space="preserve"> </w:t>
      </w:r>
      <w:r w:rsidRPr="00BA5925">
        <w:rPr>
          <w:szCs w:val="24"/>
        </w:rPr>
        <w:t>NCUR</w:t>
      </w:r>
      <w:r w:rsidR="00E24065" w:rsidRPr="00BA5925">
        <w:rPr>
          <w:szCs w:val="24"/>
        </w:rPr>
        <w:t xml:space="preserve"> </w:t>
      </w:r>
      <w:r w:rsidRPr="00BA5925">
        <w:rPr>
          <w:szCs w:val="24"/>
        </w:rPr>
        <w:t>was</w:t>
      </w:r>
      <w:r w:rsidR="00E24065" w:rsidRPr="00BA5925">
        <w:rPr>
          <w:szCs w:val="24"/>
        </w:rPr>
        <w:t xml:space="preserve"> </w:t>
      </w:r>
      <w:r w:rsidRPr="00BA5925">
        <w:rPr>
          <w:szCs w:val="24"/>
        </w:rPr>
        <w:t>created</w:t>
      </w:r>
      <w:r w:rsidR="00E24065" w:rsidRPr="00BA5925">
        <w:rPr>
          <w:szCs w:val="24"/>
        </w:rPr>
        <w:t xml:space="preserve"> </w:t>
      </w:r>
      <w:r w:rsidRPr="00BA5925">
        <w:rPr>
          <w:szCs w:val="24"/>
        </w:rPr>
        <w:t>and</w:t>
      </w:r>
      <w:r w:rsidR="00E24065" w:rsidRPr="00BA5925">
        <w:rPr>
          <w:szCs w:val="24"/>
        </w:rPr>
        <w:t xml:space="preserve"> </w:t>
      </w:r>
      <w:r w:rsidRPr="00BA5925">
        <w:rPr>
          <w:szCs w:val="24"/>
        </w:rPr>
        <w:t>mandated</w:t>
      </w:r>
      <w:r w:rsidR="00E24065" w:rsidRPr="00BA5925">
        <w:rPr>
          <w:szCs w:val="24"/>
        </w:rPr>
        <w:t xml:space="preserve"> </w:t>
      </w:r>
      <w:r w:rsidRPr="00BA5925">
        <w:rPr>
          <w:szCs w:val="24"/>
        </w:rPr>
        <w:t>to</w:t>
      </w:r>
      <w:r w:rsidR="00E24065" w:rsidRPr="00BA5925">
        <w:rPr>
          <w:szCs w:val="24"/>
        </w:rPr>
        <w:t xml:space="preserve"> </w:t>
      </w:r>
      <w:r w:rsidRPr="00BA5925">
        <w:rPr>
          <w:szCs w:val="24"/>
        </w:rPr>
        <w:t>prepare</w:t>
      </w:r>
      <w:r w:rsidR="00E24065" w:rsidRPr="00BA5925">
        <w:rPr>
          <w:szCs w:val="24"/>
        </w:rPr>
        <w:t xml:space="preserve"> </w:t>
      </w:r>
      <w:r w:rsidRPr="00BA5925">
        <w:rPr>
          <w:szCs w:val="24"/>
        </w:rPr>
        <w:t>and</w:t>
      </w:r>
      <w:r w:rsidR="00E24065" w:rsidRPr="00BA5925">
        <w:rPr>
          <w:szCs w:val="24"/>
        </w:rPr>
        <w:t xml:space="preserve"> </w:t>
      </w:r>
      <w:r w:rsidRPr="00BA5925">
        <w:rPr>
          <w:szCs w:val="24"/>
        </w:rPr>
        <w:t>coordinate</w:t>
      </w:r>
      <w:r w:rsidR="00E24065" w:rsidRPr="00BA5925">
        <w:rPr>
          <w:szCs w:val="24"/>
        </w:rPr>
        <w:t xml:space="preserve"> </w:t>
      </w:r>
      <w:r w:rsidRPr="00BA5925">
        <w:rPr>
          <w:szCs w:val="24"/>
        </w:rPr>
        <w:t>all</w:t>
      </w:r>
      <w:r w:rsidR="00E24065" w:rsidRPr="00BA5925">
        <w:rPr>
          <w:szCs w:val="24"/>
        </w:rPr>
        <w:t xml:space="preserve"> </w:t>
      </w:r>
      <w:r w:rsidRPr="00BA5925">
        <w:rPr>
          <w:szCs w:val="24"/>
        </w:rPr>
        <w:t>the</w:t>
      </w:r>
      <w:r w:rsidR="00E24065" w:rsidRPr="00BA5925">
        <w:rPr>
          <w:szCs w:val="24"/>
        </w:rPr>
        <w:t xml:space="preserve"> </w:t>
      </w:r>
      <w:r w:rsidRPr="00BA5925">
        <w:rPr>
          <w:szCs w:val="24"/>
        </w:rPr>
        <w:t>country</w:t>
      </w:r>
      <w:r w:rsidR="00E24065" w:rsidRPr="00BA5925">
        <w:rPr>
          <w:szCs w:val="24"/>
        </w:rPr>
        <w:t>’</w:t>
      </w:r>
      <w:r w:rsidRPr="00BA5925">
        <w:rPr>
          <w:szCs w:val="24"/>
        </w:rPr>
        <w:t>s</w:t>
      </w:r>
      <w:r w:rsidR="00E24065" w:rsidRPr="00BA5925">
        <w:rPr>
          <w:szCs w:val="24"/>
        </w:rPr>
        <w:t xml:space="preserve"> </w:t>
      </w:r>
      <w:r w:rsidRPr="00BA5925">
        <w:rPr>
          <w:szCs w:val="24"/>
        </w:rPr>
        <w:t>programmes</w:t>
      </w:r>
      <w:r w:rsidR="00E24065" w:rsidRPr="00BA5925">
        <w:rPr>
          <w:szCs w:val="24"/>
        </w:rPr>
        <w:t xml:space="preserve"> </w:t>
      </w:r>
      <w:r w:rsidRPr="00BA5925">
        <w:rPr>
          <w:szCs w:val="24"/>
        </w:rPr>
        <w:t>on</w:t>
      </w:r>
      <w:r w:rsidR="00E24065" w:rsidRPr="00BA5925">
        <w:rPr>
          <w:szCs w:val="24"/>
        </w:rPr>
        <w:t xml:space="preserve"> </w:t>
      </w:r>
      <w:r w:rsidRPr="00BA5925">
        <w:rPr>
          <w:szCs w:val="24"/>
        </w:rPr>
        <w:t>promotion</w:t>
      </w:r>
      <w:r w:rsidR="00E24065" w:rsidRPr="00BA5925">
        <w:rPr>
          <w:szCs w:val="24"/>
        </w:rPr>
        <w:t xml:space="preserve"> </w:t>
      </w:r>
      <w:r w:rsidRPr="00BA5925">
        <w:rPr>
          <w:szCs w:val="24"/>
        </w:rPr>
        <w:t>of</w:t>
      </w:r>
      <w:r w:rsidR="00E24065" w:rsidRPr="00BA5925">
        <w:rPr>
          <w:szCs w:val="24"/>
        </w:rPr>
        <w:t xml:space="preserve"> </w:t>
      </w:r>
      <w:r w:rsidRPr="00BA5925">
        <w:rPr>
          <w:szCs w:val="24"/>
        </w:rPr>
        <w:t>national</w:t>
      </w:r>
      <w:r w:rsidR="00E24065" w:rsidRPr="00BA5925">
        <w:rPr>
          <w:szCs w:val="24"/>
        </w:rPr>
        <w:t xml:space="preserve"> </w:t>
      </w:r>
      <w:r w:rsidRPr="00BA5925">
        <w:rPr>
          <w:szCs w:val="24"/>
        </w:rPr>
        <w:t>unity</w:t>
      </w:r>
      <w:r w:rsidR="00E24065" w:rsidRPr="00BA5925">
        <w:rPr>
          <w:szCs w:val="24"/>
        </w:rPr>
        <w:t xml:space="preserve"> </w:t>
      </w:r>
      <w:r w:rsidRPr="00BA5925">
        <w:rPr>
          <w:szCs w:val="24"/>
        </w:rPr>
        <w:t>and</w:t>
      </w:r>
      <w:r w:rsidR="00E24065" w:rsidRPr="00BA5925">
        <w:rPr>
          <w:szCs w:val="24"/>
        </w:rPr>
        <w:t xml:space="preserve"> </w:t>
      </w:r>
      <w:r w:rsidRPr="00BA5925">
        <w:rPr>
          <w:szCs w:val="24"/>
        </w:rPr>
        <w:t>reconciliation.</w:t>
      </w:r>
      <w:r w:rsidR="00BA5925">
        <w:rPr>
          <w:rStyle w:val="FootnoteReference"/>
          <w:szCs w:val="24"/>
        </w:rPr>
        <w:footnoteReference w:id="45"/>
      </w:r>
      <w:r w:rsidR="00E24065" w:rsidRPr="00BA5925">
        <w:rPr>
          <w:szCs w:val="24"/>
        </w:rPr>
        <w:t xml:space="preserve"> </w:t>
      </w:r>
      <w:r w:rsidRPr="00BA5925">
        <w:rPr>
          <w:szCs w:val="24"/>
        </w:rPr>
        <w:t>Great</w:t>
      </w:r>
      <w:r w:rsidR="00E24065" w:rsidRPr="00BA5925">
        <w:rPr>
          <w:szCs w:val="24"/>
        </w:rPr>
        <w:t xml:space="preserve"> </w:t>
      </w:r>
      <w:r w:rsidRPr="00BA5925">
        <w:rPr>
          <w:szCs w:val="24"/>
        </w:rPr>
        <w:t>achievements</w:t>
      </w:r>
      <w:r w:rsidR="00E24065" w:rsidRPr="00BA5925">
        <w:rPr>
          <w:szCs w:val="24"/>
        </w:rPr>
        <w:t xml:space="preserve"> </w:t>
      </w:r>
      <w:r w:rsidRPr="00BA5925">
        <w:rPr>
          <w:szCs w:val="24"/>
        </w:rPr>
        <w:t>have</w:t>
      </w:r>
      <w:r w:rsidR="00E24065" w:rsidRPr="00BA5925">
        <w:rPr>
          <w:szCs w:val="24"/>
        </w:rPr>
        <w:t xml:space="preserve"> </w:t>
      </w:r>
      <w:r w:rsidRPr="00BA5925">
        <w:rPr>
          <w:szCs w:val="24"/>
        </w:rPr>
        <w:t>been</w:t>
      </w:r>
      <w:r w:rsidR="00E24065" w:rsidRPr="00BA5925">
        <w:rPr>
          <w:szCs w:val="24"/>
        </w:rPr>
        <w:t xml:space="preserve"> </w:t>
      </w:r>
      <w:r w:rsidRPr="00BA5925">
        <w:rPr>
          <w:szCs w:val="24"/>
        </w:rPr>
        <w:t>attained</w:t>
      </w:r>
      <w:r w:rsidR="00E24065" w:rsidRPr="00BA5925">
        <w:rPr>
          <w:szCs w:val="24"/>
        </w:rPr>
        <w:t xml:space="preserve"> </w:t>
      </w:r>
      <w:r w:rsidRPr="00BA5925">
        <w:rPr>
          <w:szCs w:val="24"/>
        </w:rPr>
        <w:t>by</w:t>
      </w:r>
      <w:r w:rsidR="00E24065" w:rsidRPr="00BA5925">
        <w:rPr>
          <w:szCs w:val="24"/>
        </w:rPr>
        <w:t xml:space="preserve"> </w:t>
      </w:r>
      <w:r w:rsidRPr="00BA5925">
        <w:rPr>
          <w:szCs w:val="24"/>
        </w:rPr>
        <w:t>this</w:t>
      </w:r>
      <w:r w:rsidR="00E24065" w:rsidRPr="00BA5925">
        <w:rPr>
          <w:szCs w:val="24"/>
        </w:rPr>
        <w:t xml:space="preserve"> </w:t>
      </w:r>
      <w:r w:rsidRPr="00BA5925">
        <w:rPr>
          <w:szCs w:val="24"/>
        </w:rPr>
        <w:t>commission</w:t>
      </w:r>
      <w:r w:rsidR="00E24065" w:rsidRPr="00BA5925">
        <w:rPr>
          <w:szCs w:val="24"/>
        </w:rPr>
        <w:t xml:space="preserve"> </w:t>
      </w:r>
      <w:r w:rsidRPr="00BA5925">
        <w:rPr>
          <w:szCs w:val="24"/>
        </w:rPr>
        <w:t>in</w:t>
      </w:r>
      <w:r w:rsidR="00E24065" w:rsidRPr="00BA5925">
        <w:rPr>
          <w:szCs w:val="24"/>
        </w:rPr>
        <w:t xml:space="preserve"> </w:t>
      </w:r>
      <w:r w:rsidRPr="00BA5925">
        <w:rPr>
          <w:szCs w:val="24"/>
        </w:rPr>
        <w:t>promoting</w:t>
      </w:r>
      <w:r w:rsidR="00E24065" w:rsidRPr="00BA5925">
        <w:rPr>
          <w:szCs w:val="24"/>
        </w:rPr>
        <w:t xml:space="preserve"> </w:t>
      </w:r>
      <w:r w:rsidRPr="00BA5925">
        <w:rPr>
          <w:szCs w:val="24"/>
        </w:rPr>
        <w:t>tolerance</w:t>
      </w:r>
      <w:r w:rsidR="00E24065" w:rsidRPr="00BA5925">
        <w:rPr>
          <w:szCs w:val="24"/>
        </w:rPr>
        <w:t xml:space="preserve"> </w:t>
      </w:r>
      <w:r w:rsidRPr="00BA5925">
        <w:rPr>
          <w:szCs w:val="24"/>
        </w:rPr>
        <w:t>unity</w:t>
      </w:r>
      <w:r w:rsidR="00E24065" w:rsidRPr="00BA5925">
        <w:rPr>
          <w:szCs w:val="24"/>
        </w:rPr>
        <w:t xml:space="preserve"> </w:t>
      </w:r>
      <w:r w:rsidRPr="00BA5925">
        <w:rPr>
          <w:szCs w:val="24"/>
        </w:rPr>
        <w:t>and</w:t>
      </w:r>
      <w:r w:rsidR="00E24065" w:rsidRPr="00BA5925">
        <w:rPr>
          <w:szCs w:val="24"/>
        </w:rPr>
        <w:t xml:space="preserve"> </w:t>
      </w:r>
      <w:r w:rsidRPr="00BA5925">
        <w:rPr>
          <w:szCs w:val="24"/>
        </w:rPr>
        <w:t>reconciliation</w:t>
      </w:r>
      <w:r w:rsidR="00E24065" w:rsidRPr="00BA5925">
        <w:rPr>
          <w:szCs w:val="24"/>
        </w:rPr>
        <w:t xml:space="preserve"> </w:t>
      </w:r>
      <w:r w:rsidRPr="00BA5925">
        <w:rPr>
          <w:szCs w:val="24"/>
        </w:rPr>
        <w:t>among</w:t>
      </w:r>
      <w:r w:rsidR="00E24065" w:rsidRPr="00BA5925">
        <w:rPr>
          <w:szCs w:val="24"/>
        </w:rPr>
        <w:t xml:space="preserve"> </w:t>
      </w:r>
      <w:r w:rsidRPr="00BA5925">
        <w:rPr>
          <w:szCs w:val="24"/>
        </w:rPr>
        <w:t>all</w:t>
      </w:r>
      <w:r w:rsidR="00E24065" w:rsidRPr="00BA5925">
        <w:rPr>
          <w:szCs w:val="24"/>
        </w:rPr>
        <w:t xml:space="preserve"> </w:t>
      </w:r>
      <w:r w:rsidRPr="00BA5925">
        <w:rPr>
          <w:szCs w:val="24"/>
        </w:rPr>
        <w:t>members</w:t>
      </w:r>
      <w:r w:rsidR="00E24065" w:rsidRPr="00BA5925">
        <w:rPr>
          <w:szCs w:val="24"/>
        </w:rPr>
        <w:t xml:space="preserve"> </w:t>
      </w:r>
      <w:r w:rsidRPr="00BA5925">
        <w:rPr>
          <w:szCs w:val="24"/>
        </w:rPr>
        <w:t>of</w:t>
      </w:r>
      <w:r w:rsidR="00E24065" w:rsidRPr="00BA5925">
        <w:rPr>
          <w:szCs w:val="24"/>
        </w:rPr>
        <w:t xml:space="preserve"> </w:t>
      </w:r>
      <w:r w:rsidRPr="00BA5925">
        <w:rPr>
          <w:szCs w:val="24"/>
        </w:rPr>
        <w:t>the</w:t>
      </w:r>
      <w:r w:rsidR="00E24065" w:rsidRPr="00BA5925">
        <w:rPr>
          <w:szCs w:val="24"/>
        </w:rPr>
        <w:t xml:space="preserve"> </w:t>
      </w:r>
      <w:r w:rsidRPr="00BA5925">
        <w:rPr>
          <w:szCs w:val="24"/>
        </w:rPr>
        <w:t>populations</w:t>
      </w:r>
      <w:r w:rsidR="00BA5925">
        <w:rPr>
          <w:rStyle w:val="FootnoteReference"/>
          <w:szCs w:val="24"/>
        </w:rPr>
        <w:footnoteReference w:id="46"/>
      </w:r>
      <w:r w:rsidR="00E24065" w:rsidRPr="00BA5925">
        <w:rPr>
          <w:szCs w:val="24"/>
        </w:rPr>
        <w:t xml:space="preserve"> </w:t>
      </w:r>
      <w:r w:rsidRPr="00BA5925">
        <w:rPr>
          <w:szCs w:val="24"/>
        </w:rPr>
        <w:t>Through</w:t>
      </w:r>
      <w:r w:rsidR="00E24065" w:rsidRPr="00BA5925">
        <w:rPr>
          <w:szCs w:val="24"/>
        </w:rPr>
        <w:t xml:space="preserve"> </w:t>
      </w:r>
      <w:r w:rsidRPr="00BA5925">
        <w:rPr>
          <w:szCs w:val="24"/>
        </w:rPr>
        <w:t>the</w:t>
      </w:r>
      <w:r w:rsidR="00E24065" w:rsidRPr="00BA5925">
        <w:rPr>
          <w:szCs w:val="24"/>
        </w:rPr>
        <w:t xml:space="preserve"> </w:t>
      </w:r>
      <w:r w:rsidRPr="00BA5925">
        <w:rPr>
          <w:szCs w:val="24"/>
        </w:rPr>
        <w:t>Commission</w:t>
      </w:r>
      <w:r w:rsidR="00E24065" w:rsidRPr="00BA5925">
        <w:rPr>
          <w:szCs w:val="24"/>
        </w:rPr>
        <w:t>’</w:t>
      </w:r>
      <w:r w:rsidRPr="00BA5925">
        <w:rPr>
          <w:szCs w:val="24"/>
        </w:rPr>
        <w:t>s</w:t>
      </w:r>
      <w:r w:rsidR="00E24065" w:rsidRPr="00BA5925">
        <w:rPr>
          <w:szCs w:val="24"/>
        </w:rPr>
        <w:t xml:space="preserve"> </w:t>
      </w:r>
      <w:r w:rsidRPr="00BA5925">
        <w:rPr>
          <w:szCs w:val="24"/>
        </w:rPr>
        <w:t>work,</w:t>
      </w:r>
      <w:r w:rsidR="00E24065" w:rsidRPr="00BA5925">
        <w:rPr>
          <w:szCs w:val="24"/>
        </w:rPr>
        <w:t xml:space="preserve"> </w:t>
      </w:r>
      <w:r w:rsidRPr="00BA5925">
        <w:rPr>
          <w:szCs w:val="24"/>
        </w:rPr>
        <w:t>Rwandans</w:t>
      </w:r>
      <w:r w:rsidR="00E24065" w:rsidRPr="00BA5925">
        <w:rPr>
          <w:szCs w:val="24"/>
        </w:rPr>
        <w:t xml:space="preserve"> </w:t>
      </w:r>
      <w:r w:rsidRPr="00BA5925">
        <w:rPr>
          <w:szCs w:val="24"/>
        </w:rPr>
        <w:t>have</w:t>
      </w:r>
      <w:r w:rsidR="00E24065" w:rsidRPr="00BA5925">
        <w:rPr>
          <w:szCs w:val="24"/>
        </w:rPr>
        <w:t xml:space="preserve"> </w:t>
      </w:r>
      <w:r w:rsidRPr="00BA5925">
        <w:rPr>
          <w:szCs w:val="24"/>
        </w:rPr>
        <w:t>come</w:t>
      </w:r>
      <w:r w:rsidR="00E24065" w:rsidRPr="00BA5925">
        <w:rPr>
          <w:szCs w:val="24"/>
        </w:rPr>
        <w:t xml:space="preserve"> </w:t>
      </w:r>
      <w:r w:rsidRPr="00BA5925">
        <w:rPr>
          <w:szCs w:val="24"/>
        </w:rPr>
        <w:t>to</w:t>
      </w:r>
      <w:r w:rsidR="00E24065" w:rsidRPr="00BA5925">
        <w:rPr>
          <w:szCs w:val="24"/>
        </w:rPr>
        <w:t xml:space="preserve"> </w:t>
      </w:r>
      <w:r w:rsidRPr="00BA5925">
        <w:rPr>
          <w:szCs w:val="24"/>
        </w:rPr>
        <w:t>understand</w:t>
      </w:r>
      <w:r w:rsidR="00E24065" w:rsidRPr="00BA5925">
        <w:rPr>
          <w:szCs w:val="24"/>
        </w:rPr>
        <w:t xml:space="preserve"> </w:t>
      </w:r>
      <w:r w:rsidRPr="00BA5925">
        <w:rPr>
          <w:szCs w:val="24"/>
        </w:rPr>
        <w:t>and</w:t>
      </w:r>
      <w:r w:rsidR="00E24065" w:rsidRPr="00BA5925">
        <w:rPr>
          <w:szCs w:val="24"/>
        </w:rPr>
        <w:t xml:space="preserve"> </w:t>
      </w:r>
      <w:r w:rsidRPr="00BA5925">
        <w:rPr>
          <w:szCs w:val="24"/>
        </w:rPr>
        <w:t>appreciate</w:t>
      </w:r>
      <w:r w:rsidR="00E24065" w:rsidRPr="00BA5925">
        <w:rPr>
          <w:szCs w:val="24"/>
        </w:rPr>
        <w:t xml:space="preserve"> </w:t>
      </w:r>
      <w:r w:rsidRPr="00BA5925">
        <w:rPr>
          <w:szCs w:val="24"/>
        </w:rPr>
        <w:t>the</w:t>
      </w:r>
      <w:r w:rsidR="00E24065" w:rsidRPr="00BA5925">
        <w:rPr>
          <w:szCs w:val="24"/>
        </w:rPr>
        <w:t xml:space="preserve"> </w:t>
      </w:r>
      <w:r w:rsidRPr="00BA5925">
        <w:rPr>
          <w:szCs w:val="24"/>
        </w:rPr>
        <w:t>value</w:t>
      </w:r>
      <w:r w:rsidR="00E24065" w:rsidRPr="00BA5925">
        <w:rPr>
          <w:szCs w:val="24"/>
        </w:rPr>
        <w:t xml:space="preserve"> </w:t>
      </w:r>
      <w:r w:rsidRPr="00BA5925">
        <w:rPr>
          <w:szCs w:val="24"/>
        </w:rPr>
        <w:t>of</w:t>
      </w:r>
      <w:r w:rsidR="00E24065" w:rsidRPr="00BA5925">
        <w:rPr>
          <w:szCs w:val="24"/>
        </w:rPr>
        <w:t xml:space="preserve"> </w:t>
      </w:r>
      <w:r w:rsidRPr="00BA5925">
        <w:rPr>
          <w:szCs w:val="24"/>
        </w:rPr>
        <w:t>coexisting</w:t>
      </w:r>
      <w:r w:rsidR="00E24065" w:rsidRPr="00BA5925">
        <w:rPr>
          <w:szCs w:val="24"/>
        </w:rPr>
        <w:t xml:space="preserve"> </w:t>
      </w:r>
      <w:r w:rsidRPr="00BA5925">
        <w:rPr>
          <w:szCs w:val="24"/>
        </w:rPr>
        <w:t>and</w:t>
      </w:r>
      <w:r w:rsidR="00E24065" w:rsidRPr="00BA5925">
        <w:rPr>
          <w:szCs w:val="24"/>
        </w:rPr>
        <w:t xml:space="preserve"> </w:t>
      </w:r>
      <w:r w:rsidRPr="00BA5925">
        <w:rPr>
          <w:szCs w:val="24"/>
        </w:rPr>
        <w:t>living</w:t>
      </w:r>
      <w:r w:rsidR="00E24065" w:rsidRPr="00BA5925">
        <w:rPr>
          <w:szCs w:val="24"/>
        </w:rPr>
        <w:t xml:space="preserve"> </w:t>
      </w:r>
      <w:r w:rsidRPr="00BA5925">
        <w:rPr>
          <w:szCs w:val="24"/>
        </w:rPr>
        <w:t>in</w:t>
      </w:r>
      <w:r w:rsidR="00E24065" w:rsidRPr="00BA5925">
        <w:rPr>
          <w:szCs w:val="24"/>
        </w:rPr>
        <w:t xml:space="preserve"> </w:t>
      </w:r>
      <w:r w:rsidRPr="00BA5925">
        <w:rPr>
          <w:szCs w:val="24"/>
        </w:rPr>
        <w:t>harmony</w:t>
      </w:r>
      <w:r w:rsidR="00E24065" w:rsidRPr="00BA5925">
        <w:rPr>
          <w:szCs w:val="24"/>
        </w:rPr>
        <w:t xml:space="preserve"> </w:t>
      </w:r>
      <w:r w:rsidRPr="00BA5925">
        <w:rPr>
          <w:szCs w:val="24"/>
        </w:rPr>
        <w:t>with</w:t>
      </w:r>
      <w:r w:rsidR="00E24065" w:rsidRPr="00BA5925">
        <w:rPr>
          <w:szCs w:val="24"/>
        </w:rPr>
        <w:t xml:space="preserve"> </w:t>
      </w:r>
      <w:r w:rsidRPr="00BA5925">
        <w:rPr>
          <w:szCs w:val="24"/>
        </w:rPr>
        <w:t>each</w:t>
      </w:r>
      <w:r w:rsidR="00E24065" w:rsidRPr="00BA5925">
        <w:rPr>
          <w:szCs w:val="24"/>
        </w:rPr>
        <w:t xml:space="preserve"> </w:t>
      </w:r>
      <w:r w:rsidRPr="00BA5925">
        <w:rPr>
          <w:szCs w:val="24"/>
        </w:rPr>
        <w:t>other</w:t>
      </w:r>
      <w:r w:rsidR="00E24065" w:rsidRPr="00BA5925">
        <w:rPr>
          <w:szCs w:val="24"/>
        </w:rPr>
        <w:t xml:space="preserve"> </w:t>
      </w:r>
      <w:r w:rsidRPr="00BA5925">
        <w:rPr>
          <w:szCs w:val="24"/>
        </w:rPr>
        <w:t>as</w:t>
      </w:r>
      <w:r w:rsidR="00E24065" w:rsidRPr="00BA5925">
        <w:rPr>
          <w:szCs w:val="24"/>
        </w:rPr>
        <w:t xml:space="preserve"> </w:t>
      </w:r>
      <w:r w:rsidRPr="00BA5925">
        <w:rPr>
          <w:szCs w:val="24"/>
        </w:rPr>
        <w:t>they</w:t>
      </w:r>
      <w:r w:rsidR="00E24065" w:rsidRPr="00BA5925">
        <w:rPr>
          <w:szCs w:val="24"/>
        </w:rPr>
        <w:t xml:space="preserve"> </w:t>
      </w:r>
      <w:r w:rsidRPr="00BA5925">
        <w:rPr>
          <w:szCs w:val="24"/>
        </w:rPr>
        <w:t>strive</w:t>
      </w:r>
      <w:r w:rsidR="00E24065" w:rsidRPr="00BA5925">
        <w:rPr>
          <w:szCs w:val="24"/>
        </w:rPr>
        <w:t xml:space="preserve"> </w:t>
      </w:r>
      <w:r w:rsidRPr="00BA5925">
        <w:rPr>
          <w:szCs w:val="24"/>
        </w:rPr>
        <w:t>to</w:t>
      </w:r>
      <w:r w:rsidR="00E24065" w:rsidRPr="00BA5925">
        <w:rPr>
          <w:szCs w:val="24"/>
        </w:rPr>
        <w:t xml:space="preserve"> </w:t>
      </w:r>
      <w:r w:rsidRPr="00BA5925">
        <w:rPr>
          <w:szCs w:val="24"/>
        </w:rPr>
        <w:t>build</w:t>
      </w:r>
      <w:r w:rsidR="00E24065" w:rsidRPr="00BA5925">
        <w:rPr>
          <w:szCs w:val="24"/>
        </w:rPr>
        <w:t xml:space="preserve"> </w:t>
      </w:r>
      <w:r w:rsidRPr="00BA5925">
        <w:rPr>
          <w:szCs w:val="24"/>
        </w:rPr>
        <w:t>a</w:t>
      </w:r>
      <w:r w:rsidR="00E24065" w:rsidRPr="00BA5925">
        <w:rPr>
          <w:szCs w:val="24"/>
        </w:rPr>
        <w:t xml:space="preserve"> </w:t>
      </w:r>
      <w:r w:rsidRPr="00BA5925">
        <w:rPr>
          <w:szCs w:val="24"/>
        </w:rPr>
        <w:t>peaceful</w:t>
      </w:r>
      <w:r w:rsidR="00E24065" w:rsidRPr="00BA5925">
        <w:rPr>
          <w:szCs w:val="24"/>
        </w:rPr>
        <w:t xml:space="preserve"> </w:t>
      </w:r>
      <w:r w:rsidRPr="00BA5925">
        <w:rPr>
          <w:szCs w:val="24"/>
        </w:rPr>
        <w:t>nation</w:t>
      </w:r>
      <w:r w:rsidR="00E24065" w:rsidRPr="00BA5925">
        <w:rPr>
          <w:szCs w:val="24"/>
        </w:rPr>
        <w:t xml:space="preserve"> </w:t>
      </w:r>
      <w:r w:rsidRPr="00BA5925">
        <w:rPr>
          <w:szCs w:val="24"/>
        </w:rPr>
        <w:t>that</w:t>
      </w:r>
      <w:r w:rsidR="00E24065" w:rsidRPr="00BA5925">
        <w:rPr>
          <w:szCs w:val="24"/>
        </w:rPr>
        <w:t xml:space="preserve"> </w:t>
      </w:r>
      <w:r w:rsidRPr="00BA5925">
        <w:rPr>
          <w:szCs w:val="24"/>
        </w:rPr>
        <w:t>they</w:t>
      </w:r>
      <w:r w:rsidR="00E24065" w:rsidRPr="00BA5925">
        <w:rPr>
          <w:szCs w:val="24"/>
        </w:rPr>
        <w:t xml:space="preserve"> </w:t>
      </w:r>
      <w:r w:rsidRPr="00BA5925">
        <w:rPr>
          <w:szCs w:val="24"/>
        </w:rPr>
        <w:t>will</w:t>
      </w:r>
      <w:r w:rsidR="00E24065" w:rsidRPr="00BA5925">
        <w:rPr>
          <w:szCs w:val="24"/>
        </w:rPr>
        <w:t xml:space="preserve"> </w:t>
      </w:r>
      <w:r w:rsidRPr="00BA5925">
        <w:rPr>
          <w:szCs w:val="24"/>
        </w:rPr>
        <w:t>leave</w:t>
      </w:r>
      <w:r w:rsidR="00E24065" w:rsidRPr="00BA5925">
        <w:rPr>
          <w:szCs w:val="24"/>
        </w:rPr>
        <w:t xml:space="preserve"> </w:t>
      </w:r>
      <w:r w:rsidRPr="00BA5925">
        <w:rPr>
          <w:szCs w:val="24"/>
        </w:rPr>
        <w:t>to</w:t>
      </w:r>
      <w:r w:rsidR="00E24065" w:rsidRPr="00BA5925">
        <w:rPr>
          <w:szCs w:val="24"/>
        </w:rPr>
        <w:t xml:space="preserve"> </w:t>
      </w:r>
      <w:r w:rsidRPr="00BA5925">
        <w:rPr>
          <w:szCs w:val="24"/>
        </w:rPr>
        <w:t>their</w:t>
      </w:r>
      <w:r w:rsidR="00E24065" w:rsidRPr="00BA5925">
        <w:rPr>
          <w:szCs w:val="24"/>
        </w:rPr>
        <w:t xml:space="preserve"> </w:t>
      </w:r>
      <w:r w:rsidRPr="00BA5925">
        <w:rPr>
          <w:szCs w:val="24"/>
        </w:rPr>
        <w:t>children.</w:t>
      </w:r>
      <w:r w:rsidR="00E24065" w:rsidRPr="00BA5925">
        <w:rPr>
          <w:szCs w:val="24"/>
        </w:rPr>
        <w:t xml:space="preserve"> </w:t>
      </w:r>
      <w:r w:rsidRPr="00BA5925">
        <w:rPr>
          <w:szCs w:val="24"/>
        </w:rPr>
        <w:t>Indeed,</w:t>
      </w:r>
      <w:r w:rsidR="00E24065" w:rsidRPr="00BA5925">
        <w:rPr>
          <w:szCs w:val="24"/>
        </w:rPr>
        <w:t xml:space="preserve"> </w:t>
      </w:r>
      <w:r w:rsidRPr="00BA5925">
        <w:rPr>
          <w:szCs w:val="24"/>
        </w:rPr>
        <w:t>very</w:t>
      </w:r>
      <w:r w:rsidR="00E24065" w:rsidRPr="00BA5925">
        <w:rPr>
          <w:szCs w:val="24"/>
        </w:rPr>
        <w:t xml:space="preserve"> </w:t>
      </w:r>
      <w:r w:rsidRPr="00BA5925">
        <w:rPr>
          <w:szCs w:val="24"/>
        </w:rPr>
        <w:t>strong</w:t>
      </w:r>
      <w:r w:rsidR="00E24065" w:rsidRPr="00BA5925">
        <w:rPr>
          <w:szCs w:val="24"/>
        </w:rPr>
        <w:t xml:space="preserve"> </w:t>
      </w:r>
      <w:r w:rsidRPr="00BA5925">
        <w:rPr>
          <w:szCs w:val="24"/>
        </w:rPr>
        <w:t>and</w:t>
      </w:r>
      <w:r w:rsidR="00E24065" w:rsidRPr="00BA5925">
        <w:rPr>
          <w:szCs w:val="24"/>
        </w:rPr>
        <w:t xml:space="preserve"> </w:t>
      </w:r>
      <w:r w:rsidRPr="00BA5925">
        <w:rPr>
          <w:szCs w:val="24"/>
        </w:rPr>
        <w:t>useful</w:t>
      </w:r>
      <w:r w:rsidR="00E24065" w:rsidRPr="00BA5925">
        <w:rPr>
          <w:szCs w:val="24"/>
        </w:rPr>
        <w:t xml:space="preserve"> </w:t>
      </w:r>
      <w:r w:rsidRPr="00BA5925">
        <w:rPr>
          <w:szCs w:val="24"/>
        </w:rPr>
        <w:t>social</w:t>
      </w:r>
      <w:r w:rsidR="00E24065" w:rsidRPr="00BA5925">
        <w:rPr>
          <w:szCs w:val="24"/>
        </w:rPr>
        <w:t xml:space="preserve"> </w:t>
      </w:r>
      <w:r w:rsidRPr="00BA5925">
        <w:rPr>
          <w:szCs w:val="24"/>
        </w:rPr>
        <w:t>values</w:t>
      </w:r>
      <w:r w:rsidR="00E24065" w:rsidRPr="00BA5925">
        <w:rPr>
          <w:szCs w:val="24"/>
        </w:rPr>
        <w:t xml:space="preserve"> </w:t>
      </w:r>
      <w:r w:rsidRPr="00BA5925">
        <w:rPr>
          <w:szCs w:val="24"/>
        </w:rPr>
        <w:t>and</w:t>
      </w:r>
      <w:r w:rsidR="00E24065" w:rsidRPr="00BA5925">
        <w:rPr>
          <w:szCs w:val="24"/>
        </w:rPr>
        <w:t xml:space="preserve"> </w:t>
      </w:r>
      <w:r w:rsidRPr="00BA5925">
        <w:rPr>
          <w:szCs w:val="24"/>
        </w:rPr>
        <w:t>components</w:t>
      </w:r>
      <w:r w:rsidR="00E24065" w:rsidRPr="00BA5925">
        <w:rPr>
          <w:szCs w:val="24"/>
        </w:rPr>
        <w:t xml:space="preserve"> </w:t>
      </w:r>
      <w:r w:rsidRPr="00BA5925">
        <w:rPr>
          <w:szCs w:val="24"/>
        </w:rPr>
        <w:t>are</w:t>
      </w:r>
      <w:r w:rsidR="00E24065" w:rsidRPr="00BA5925">
        <w:rPr>
          <w:szCs w:val="24"/>
        </w:rPr>
        <w:t xml:space="preserve"> </w:t>
      </w:r>
      <w:r w:rsidRPr="00BA5925">
        <w:rPr>
          <w:szCs w:val="24"/>
        </w:rPr>
        <w:t>communicated</w:t>
      </w:r>
      <w:r w:rsidR="00E24065" w:rsidRPr="00BA5925">
        <w:rPr>
          <w:szCs w:val="24"/>
        </w:rPr>
        <w:t xml:space="preserve"> </w:t>
      </w:r>
      <w:r w:rsidRPr="00BA5925">
        <w:rPr>
          <w:szCs w:val="24"/>
        </w:rPr>
        <w:t>through</w:t>
      </w:r>
      <w:r w:rsidR="00E24065" w:rsidRPr="00BA5925">
        <w:rPr>
          <w:szCs w:val="24"/>
        </w:rPr>
        <w:t xml:space="preserve"> </w:t>
      </w:r>
      <w:r w:rsidRPr="00BA5925">
        <w:rPr>
          <w:szCs w:val="24"/>
        </w:rPr>
        <w:t>the</w:t>
      </w:r>
      <w:r w:rsidR="00E24065" w:rsidRPr="00BA5925">
        <w:rPr>
          <w:szCs w:val="24"/>
        </w:rPr>
        <w:t xml:space="preserve"> </w:t>
      </w:r>
      <w:r w:rsidRPr="00BA5925">
        <w:rPr>
          <w:szCs w:val="24"/>
        </w:rPr>
        <w:t>Commission</w:t>
      </w:r>
      <w:r w:rsidR="00E24065" w:rsidRPr="00BA5925">
        <w:rPr>
          <w:szCs w:val="24"/>
        </w:rPr>
        <w:t xml:space="preserve"> </w:t>
      </w:r>
      <w:r w:rsidRPr="00BA5925">
        <w:rPr>
          <w:szCs w:val="24"/>
        </w:rPr>
        <w:t>to</w:t>
      </w:r>
      <w:r w:rsidR="00E24065" w:rsidRPr="00BA5925">
        <w:rPr>
          <w:szCs w:val="24"/>
        </w:rPr>
        <w:t xml:space="preserve"> </w:t>
      </w:r>
      <w:r w:rsidRPr="00BA5925">
        <w:rPr>
          <w:szCs w:val="24"/>
        </w:rPr>
        <w:t>all</w:t>
      </w:r>
      <w:r w:rsidR="00E24065" w:rsidRPr="00BA5925">
        <w:rPr>
          <w:szCs w:val="24"/>
        </w:rPr>
        <w:t xml:space="preserve"> </w:t>
      </w:r>
      <w:r w:rsidRPr="00BA5925">
        <w:rPr>
          <w:szCs w:val="24"/>
        </w:rPr>
        <w:t>walks</w:t>
      </w:r>
      <w:r w:rsidR="00E24065" w:rsidRPr="00BA5925">
        <w:rPr>
          <w:szCs w:val="24"/>
        </w:rPr>
        <w:t xml:space="preserve"> </w:t>
      </w:r>
      <w:r w:rsidRPr="00BA5925">
        <w:rPr>
          <w:szCs w:val="24"/>
        </w:rPr>
        <w:t>of</w:t>
      </w:r>
      <w:r w:rsidR="00E24065" w:rsidRPr="00BA5925">
        <w:rPr>
          <w:szCs w:val="24"/>
        </w:rPr>
        <w:t xml:space="preserve"> </w:t>
      </w:r>
      <w:r w:rsidRPr="00BA5925">
        <w:rPr>
          <w:szCs w:val="24"/>
        </w:rPr>
        <w:t>Rwandans.</w:t>
      </w:r>
      <w:r w:rsidR="00E24065" w:rsidRPr="00BA5925">
        <w:rPr>
          <w:szCs w:val="24"/>
        </w:rPr>
        <w:t xml:space="preserve"> </w:t>
      </w:r>
    </w:p>
    <w:p w:rsidR="00951BC8" w:rsidRPr="00BA5925" w:rsidRDefault="00951BC8" w:rsidP="00BA5925">
      <w:pPr>
        <w:pStyle w:val="SingleTxtG"/>
      </w:pPr>
      <w:r w:rsidRPr="00BA5925">
        <w:t>100.</w:t>
      </w:r>
      <w:r w:rsidRPr="00BA5925">
        <w:tab/>
      </w:r>
      <w:r w:rsidRPr="00BA5925">
        <w:rPr>
          <w:szCs w:val="24"/>
        </w:rPr>
        <w:t>The</w:t>
      </w:r>
      <w:r w:rsidR="00E24065" w:rsidRPr="00BA5925">
        <w:rPr>
          <w:szCs w:val="24"/>
        </w:rPr>
        <w:t xml:space="preserve"> </w:t>
      </w:r>
      <w:r w:rsidRPr="00BA5925">
        <w:rPr>
          <w:szCs w:val="24"/>
        </w:rPr>
        <w:t>uniqueness</w:t>
      </w:r>
      <w:r w:rsidR="00E24065" w:rsidRPr="00BA5925">
        <w:rPr>
          <w:szCs w:val="24"/>
        </w:rPr>
        <w:t xml:space="preserve"> </w:t>
      </w:r>
      <w:r w:rsidRPr="00BA5925">
        <w:rPr>
          <w:szCs w:val="24"/>
        </w:rPr>
        <w:t>and</w:t>
      </w:r>
      <w:r w:rsidR="00E24065" w:rsidRPr="00BA5925">
        <w:rPr>
          <w:szCs w:val="24"/>
        </w:rPr>
        <w:t xml:space="preserve"> </w:t>
      </w:r>
      <w:r w:rsidRPr="00BA5925">
        <w:rPr>
          <w:szCs w:val="24"/>
        </w:rPr>
        <w:t>achievements</w:t>
      </w:r>
      <w:r w:rsidR="00E24065" w:rsidRPr="00BA5925">
        <w:rPr>
          <w:szCs w:val="24"/>
        </w:rPr>
        <w:t xml:space="preserve"> </w:t>
      </w:r>
      <w:r w:rsidRPr="00BA5925">
        <w:rPr>
          <w:szCs w:val="24"/>
        </w:rPr>
        <w:t>of</w:t>
      </w:r>
      <w:r w:rsidR="00E24065" w:rsidRPr="00BA5925">
        <w:rPr>
          <w:szCs w:val="24"/>
        </w:rPr>
        <w:t xml:space="preserve"> </w:t>
      </w:r>
      <w:r w:rsidRPr="00BA5925">
        <w:rPr>
          <w:szCs w:val="24"/>
        </w:rPr>
        <w:t>the</w:t>
      </w:r>
      <w:r w:rsidR="00E24065" w:rsidRPr="00BA5925">
        <w:rPr>
          <w:szCs w:val="24"/>
        </w:rPr>
        <w:t xml:space="preserve"> </w:t>
      </w:r>
      <w:r w:rsidRPr="00BA5925">
        <w:rPr>
          <w:szCs w:val="24"/>
        </w:rPr>
        <w:t>NURC</w:t>
      </w:r>
      <w:r w:rsidR="00E24065" w:rsidRPr="00BA5925">
        <w:rPr>
          <w:szCs w:val="24"/>
        </w:rPr>
        <w:t xml:space="preserve"> </w:t>
      </w:r>
      <w:r w:rsidRPr="00BA5925">
        <w:rPr>
          <w:szCs w:val="24"/>
        </w:rPr>
        <w:t>lies</w:t>
      </w:r>
      <w:r w:rsidR="00E24065" w:rsidRPr="00BA5925">
        <w:rPr>
          <w:szCs w:val="24"/>
        </w:rPr>
        <w:t xml:space="preserve"> </w:t>
      </w:r>
      <w:r w:rsidRPr="00BA5925">
        <w:rPr>
          <w:szCs w:val="24"/>
        </w:rPr>
        <w:t>in</w:t>
      </w:r>
      <w:r w:rsidR="00E24065" w:rsidRPr="00BA5925">
        <w:rPr>
          <w:szCs w:val="24"/>
        </w:rPr>
        <w:t xml:space="preserve"> </w:t>
      </w:r>
      <w:r w:rsidRPr="00BA5925">
        <w:rPr>
          <w:szCs w:val="24"/>
        </w:rPr>
        <w:t>a</w:t>
      </w:r>
      <w:r w:rsidR="00E24065" w:rsidRPr="00BA5925">
        <w:rPr>
          <w:szCs w:val="24"/>
        </w:rPr>
        <w:t xml:space="preserve"> </w:t>
      </w:r>
      <w:r w:rsidRPr="00BA5925">
        <w:rPr>
          <w:szCs w:val="24"/>
        </w:rPr>
        <w:t>number</w:t>
      </w:r>
      <w:r w:rsidR="00E24065" w:rsidRPr="00BA5925">
        <w:rPr>
          <w:szCs w:val="24"/>
        </w:rPr>
        <w:t xml:space="preserve"> </w:t>
      </w:r>
      <w:r w:rsidRPr="00BA5925">
        <w:rPr>
          <w:szCs w:val="24"/>
        </w:rPr>
        <w:t>of</w:t>
      </w:r>
      <w:r w:rsidR="00E24065" w:rsidRPr="00BA5925">
        <w:rPr>
          <w:szCs w:val="24"/>
        </w:rPr>
        <w:t xml:space="preserve"> </w:t>
      </w:r>
      <w:r w:rsidRPr="00BA5925">
        <w:rPr>
          <w:szCs w:val="24"/>
        </w:rPr>
        <w:t>factors:</w:t>
      </w:r>
      <w:r w:rsidR="00E24065" w:rsidRPr="00BA5925">
        <w:rPr>
          <w:szCs w:val="24"/>
        </w:rPr>
        <w:t xml:space="preserve"> </w:t>
      </w:r>
      <w:r w:rsidRPr="00BA5925">
        <w:rPr>
          <w:szCs w:val="24"/>
        </w:rPr>
        <w:t>(a)</w:t>
      </w:r>
      <w:r w:rsidR="00E24065" w:rsidRPr="00BA5925">
        <w:rPr>
          <w:szCs w:val="24"/>
        </w:rPr>
        <w:t xml:space="preserve"> </w:t>
      </w:r>
      <w:r w:rsidRPr="00BA5925">
        <w:rPr>
          <w:szCs w:val="24"/>
        </w:rPr>
        <w:t>unlike</w:t>
      </w:r>
      <w:r w:rsidR="00E24065" w:rsidRPr="00BA5925">
        <w:rPr>
          <w:szCs w:val="24"/>
        </w:rPr>
        <w:t xml:space="preserve"> </w:t>
      </w:r>
      <w:r w:rsidRPr="00BA5925">
        <w:rPr>
          <w:szCs w:val="24"/>
        </w:rPr>
        <w:t>other</w:t>
      </w:r>
      <w:r w:rsidR="00E24065" w:rsidRPr="00BA5925">
        <w:rPr>
          <w:szCs w:val="24"/>
        </w:rPr>
        <w:t xml:space="preserve"> </w:t>
      </w:r>
      <w:r w:rsidRPr="00BA5925">
        <w:rPr>
          <w:szCs w:val="24"/>
        </w:rPr>
        <w:t>reconciliation</w:t>
      </w:r>
      <w:r w:rsidR="00E24065" w:rsidRPr="00BA5925">
        <w:rPr>
          <w:szCs w:val="24"/>
        </w:rPr>
        <w:t xml:space="preserve"> </w:t>
      </w:r>
      <w:r w:rsidRPr="00BA5925">
        <w:rPr>
          <w:szCs w:val="24"/>
        </w:rPr>
        <w:t>mechanisms</w:t>
      </w:r>
      <w:r w:rsidR="00E24065" w:rsidRPr="00BA5925">
        <w:rPr>
          <w:szCs w:val="24"/>
        </w:rPr>
        <w:t xml:space="preserve"> </w:t>
      </w:r>
      <w:r w:rsidRPr="00BA5925">
        <w:rPr>
          <w:szCs w:val="24"/>
        </w:rPr>
        <w:t>in</w:t>
      </w:r>
      <w:r w:rsidR="00E24065" w:rsidRPr="00BA5925">
        <w:rPr>
          <w:szCs w:val="24"/>
        </w:rPr>
        <w:t xml:space="preserve"> </w:t>
      </w:r>
      <w:r w:rsidRPr="00BA5925">
        <w:rPr>
          <w:szCs w:val="24"/>
        </w:rPr>
        <w:t>Africa</w:t>
      </w:r>
      <w:r w:rsidR="00E24065" w:rsidRPr="00BA5925">
        <w:rPr>
          <w:szCs w:val="24"/>
        </w:rPr>
        <w:t xml:space="preserve"> </w:t>
      </w:r>
      <w:r w:rsidRPr="00BA5925">
        <w:rPr>
          <w:szCs w:val="24"/>
        </w:rPr>
        <w:t>and</w:t>
      </w:r>
      <w:r w:rsidR="00E24065" w:rsidRPr="00BA5925">
        <w:rPr>
          <w:szCs w:val="24"/>
        </w:rPr>
        <w:t xml:space="preserve"> </w:t>
      </w:r>
      <w:r w:rsidRPr="00BA5925">
        <w:rPr>
          <w:szCs w:val="24"/>
        </w:rPr>
        <w:t>rest</w:t>
      </w:r>
      <w:r w:rsidR="00E24065" w:rsidRPr="00BA5925">
        <w:rPr>
          <w:szCs w:val="24"/>
        </w:rPr>
        <w:t xml:space="preserve"> </w:t>
      </w:r>
      <w:r w:rsidRPr="00BA5925">
        <w:rPr>
          <w:szCs w:val="24"/>
        </w:rPr>
        <w:t>of</w:t>
      </w:r>
      <w:r w:rsidR="00E24065" w:rsidRPr="00BA5925">
        <w:rPr>
          <w:szCs w:val="24"/>
        </w:rPr>
        <w:t xml:space="preserve"> </w:t>
      </w:r>
      <w:r w:rsidRPr="00BA5925">
        <w:rPr>
          <w:szCs w:val="24"/>
        </w:rPr>
        <w:t>the</w:t>
      </w:r>
      <w:r w:rsidR="00E24065" w:rsidRPr="00BA5925">
        <w:rPr>
          <w:szCs w:val="24"/>
        </w:rPr>
        <w:t xml:space="preserve"> </w:t>
      </w:r>
      <w:r w:rsidRPr="00BA5925">
        <w:rPr>
          <w:szCs w:val="24"/>
        </w:rPr>
        <w:t>world,</w:t>
      </w:r>
      <w:r w:rsidR="00E24065" w:rsidRPr="00BA5925">
        <w:rPr>
          <w:szCs w:val="24"/>
        </w:rPr>
        <w:t xml:space="preserve"> </w:t>
      </w:r>
      <w:r w:rsidRPr="00BA5925">
        <w:rPr>
          <w:szCs w:val="24"/>
        </w:rPr>
        <w:t>the</w:t>
      </w:r>
      <w:r w:rsidR="00E24065" w:rsidRPr="00BA5925">
        <w:rPr>
          <w:szCs w:val="24"/>
        </w:rPr>
        <w:t xml:space="preserve"> </w:t>
      </w:r>
      <w:r w:rsidRPr="00BA5925">
        <w:rPr>
          <w:szCs w:val="24"/>
        </w:rPr>
        <w:t>mandate</w:t>
      </w:r>
      <w:r w:rsidR="00E24065" w:rsidRPr="00BA5925">
        <w:rPr>
          <w:szCs w:val="24"/>
        </w:rPr>
        <w:t xml:space="preserve"> </w:t>
      </w:r>
      <w:r w:rsidRPr="00BA5925">
        <w:rPr>
          <w:szCs w:val="24"/>
        </w:rPr>
        <w:t>of</w:t>
      </w:r>
      <w:r w:rsidR="00E24065" w:rsidRPr="00BA5925">
        <w:rPr>
          <w:szCs w:val="24"/>
        </w:rPr>
        <w:t xml:space="preserve"> </w:t>
      </w:r>
      <w:r w:rsidRPr="00BA5925">
        <w:rPr>
          <w:szCs w:val="24"/>
        </w:rPr>
        <w:t>the</w:t>
      </w:r>
      <w:r w:rsidR="00E24065" w:rsidRPr="00BA5925">
        <w:rPr>
          <w:szCs w:val="24"/>
        </w:rPr>
        <w:t xml:space="preserve"> </w:t>
      </w:r>
      <w:r w:rsidRPr="00BA5925">
        <w:rPr>
          <w:szCs w:val="24"/>
        </w:rPr>
        <w:t>commission</w:t>
      </w:r>
      <w:r w:rsidR="00E24065" w:rsidRPr="00BA5925">
        <w:rPr>
          <w:szCs w:val="24"/>
        </w:rPr>
        <w:t xml:space="preserve"> </w:t>
      </w:r>
      <w:r w:rsidRPr="00BA5925">
        <w:rPr>
          <w:szCs w:val="24"/>
        </w:rPr>
        <w:t>goes</w:t>
      </w:r>
      <w:r w:rsidR="00E24065" w:rsidRPr="00BA5925">
        <w:rPr>
          <w:szCs w:val="24"/>
        </w:rPr>
        <w:t xml:space="preserve"> </w:t>
      </w:r>
      <w:r w:rsidRPr="00BA5925">
        <w:rPr>
          <w:szCs w:val="24"/>
        </w:rPr>
        <w:t>beyond</w:t>
      </w:r>
      <w:r w:rsidR="00E24065" w:rsidRPr="00BA5925">
        <w:rPr>
          <w:szCs w:val="24"/>
        </w:rPr>
        <w:t xml:space="preserve"> </w:t>
      </w:r>
      <w:r w:rsidRPr="00BA5925">
        <w:rPr>
          <w:szCs w:val="24"/>
        </w:rPr>
        <w:t>the</w:t>
      </w:r>
      <w:r w:rsidR="00E24065" w:rsidRPr="00BA5925">
        <w:rPr>
          <w:szCs w:val="24"/>
        </w:rPr>
        <w:t xml:space="preserve"> </w:t>
      </w:r>
      <w:r w:rsidRPr="00BA5925">
        <w:rPr>
          <w:szCs w:val="24"/>
        </w:rPr>
        <w:t>formal</w:t>
      </w:r>
      <w:r w:rsidR="00E24065" w:rsidRPr="00BA5925">
        <w:rPr>
          <w:szCs w:val="24"/>
        </w:rPr>
        <w:t xml:space="preserve"> </w:t>
      </w:r>
      <w:r w:rsidRPr="00BA5925">
        <w:rPr>
          <w:szCs w:val="24"/>
        </w:rPr>
        <w:t>transitional</w:t>
      </w:r>
      <w:r w:rsidR="00E24065" w:rsidRPr="00BA5925">
        <w:rPr>
          <w:szCs w:val="24"/>
        </w:rPr>
        <w:t xml:space="preserve"> </w:t>
      </w:r>
      <w:r w:rsidRPr="00BA5925">
        <w:rPr>
          <w:szCs w:val="24"/>
        </w:rPr>
        <w:t>period;</w:t>
      </w:r>
      <w:r w:rsidR="00E24065" w:rsidRPr="00BA5925">
        <w:rPr>
          <w:szCs w:val="24"/>
        </w:rPr>
        <w:t xml:space="preserve"> </w:t>
      </w:r>
      <w:r w:rsidRPr="00BA5925">
        <w:rPr>
          <w:szCs w:val="24"/>
        </w:rPr>
        <w:t>(b)</w:t>
      </w:r>
      <w:r w:rsidR="00E24065" w:rsidRPr="00BA5925">
        <w:rPr>
          <w:szCs w:val="24"/>
        </w:rPr>
        <w:t xml:space="preserve"> </w:t>
      </w:r>
      <w:r w:rsidRPr="00BA5925">
        <w:rPr>
          <w:szCs w:val="24"/>
        </w:rPr>
        <w:t>it</w:t>
      </w:r>
      <w:r w:rsidR="00E24065" w:rsidRPr="00BA5925">
        <w:rPr>
          <w:szCs w:val="24"/>
        </w:rPr>
        <w:t xml:space="preserve"> </w:t>
      </w:r>
      <w:r w:rsidRPr="00BA5925">
        <w:rPr>
          <w:szCs w:val="24"/>
        </w:rPr>
        <w:t>has</w:t>
      </w:r>
      <w:r w:rsidR="00E24065" w:rsidRPr="00BA5925">
        <w:rPr>
          <w:szCs w:val="24"/>
        </w:rPr>
        <w:t xml:space="preserve"> </w:t>
      </w:r>
      <w:r w:rsidRPr="00BA5925">
        <w:rPr>
          <w:szCs w:val="24"/>
        </w:rPr>
        <w:t>successfully</w:t>
      </w:r>
      <w:r w:rsidR="00E24065" w:rsidRPr="00BA5925">
        <w:rPr>
          <w:szCs w:val="24"/>
        </w:rPr>
        <w:t xml:space="preserve"> </w:t>
      </w:r>
      <w:r w:rsidRPr="00BA5925">
        <w:rPr>
          <w:szCs w:val="24"/>
        </w:rPr>
        <w:t>transferred</w:t>
      </w:r>
      <w:r w:rsidR="00E24065" w:rsidRPr="00BA5925">
        <w:rPr>
          <w:szCs w:val="24"/>
        </w:rPr>
        <w:t xml:space="preserve"> </w:t>
      </w:r>
      <w:r w:rsidRPr="00BA5925">
        <w:rPr>
          <w:szCs w:val="24"/>
        </w:rPr>
        <w:t>ownership</w:t>
      </w:r>
      <w:r w:rsidR="00E24065" w:rsidRPr="00BA5925">
        <w:rPr>
          <w:szCs w:val="24"/>
        </w:rPr>
        <w:t xml:space="preserve"> </w:t>
      </w:r>
      <w:r w:rsidRPr="00BA5925">
        <w:t>of</w:t>
      </w:r>
      <w:r w:rsidR="00E24065" w:rsidRPr="00BA5925">
        <w:rPr>
          <w:szCs w:val="24"/>
        </w:rPr>
        <w:t xml:space="preserve"> </w:t>
      </w:r>
      <w:r w:rsidRPr="00BA5925">
        <w:rPr>
          <w:szCs w:val="24"/>
        </w:rPr>
        <w:t>reconciliation</w:t>
      </w:r>
      <w:r w:rsidR="00E24065" w:rsidRPr="00BA5925">
        <w:rPr>
          <w:szCs w:val="24"/>
        </w:rPr>
        <w:t xml:space="preserve"> </w:t>
      </w:r>
      <w:r w:rsidRPr="00BA5925">
        <w:rPr>
          <w:szCs w:val="24"/>
        </w:rPr>
        <w:t>tools</w:t>
      </w:r>
      <w:r w:rsidR="00E24065" w:rsidRPr="00BA5925">
        <w:rPr>
          <w:szCs w:val="24"/>
        </w:rPr>
        <w:t xml:space="preserve"> </w:t>
      </w:r>
      <w:r w:rsidRPr="00BA5925">
        <w:rPr>
          <w:szCs w:val="24"/>
        </w:rPr>
        <w:t>to</w:t>
      </w:r>
      <w:r w:rsidR="00E24065" w:rsidRPr="00BA5925">
        <w:rPr>
          <w:szCs w:val="24"/>
        </w:rPr>
        <w:t xml:space="preserve"> </w:t>
      </w:r>
      <w:r w:rsidRPr="00BA5925">
        <w:rPr>
          <w:szCs w:val="24"/>
        </w:rPr>
        <w:t>communities</w:t>
      </w:r>
      <w:r w:rsidR="00E24065" w:rsidRPr="00BA5925">
        <w:rPr>
          <w:szCs w:val="24"/>
        </w:rPr>
        <w:t xml:space="preserve"> </w:t>
      </w:r>
      <w:r w:rsidRPr="00BA5925">
        <w:rPr>
          <w:szCs w:val="24"/>
        </w:rPr>
        <w:t>and</w:t>
      </w:r>
      <w:r w:rsidR="00E24065" w:rsidRPr="00BA5925">
        <w:rPr>
          <w:szCs w:val="24"/>
        </w:rPr>
        <w:t xml:space="preserve"> </w:t>
      </w:r>
      <w:r w:rsidRPr="00BA5925">
        <w:rPr>
          <w:szCs w:val="24"/>
        </w:rPr>
        <w:t>established</w:t>
      </w:r>
      <w:r w:rsidR="00E24065" w:rsidRPr="00BA5925">
        <w:rPr>
          <w:szCs w:val="24"/>
        </w:rPr>
        <w:t xml:space="preserve"> </w:t>
      </w:r>
      <w:r w:rsidRPr="00BA5925">
        <w:rPr>
          <w:szCs w:val="24"/>
        </w:rPr>
        <w:t>longer</w:t>
      </w:r>
      <w:r w:rsidR="00E24065" w:rsidRPr="00BA5925">
        <w:rPr>
          <w:szCs w:val="24"/>
        </w:rPr>
        <w:t xml:space="preserve"> </w:t>
      </w:r>
      <w:r w:rsidRPr="00BA5925">
        <w:rPr>
          <w:szCs w:val="24"/>
        </w:rPr>
        <w:t>term</w:t>
      </w:r>
      <w:r w:rsidR="00E24065" w:rsidRPr="00BA5925">
        <w:rPr>
          <w:szCs w:val="24"/>
        </w:rPr>
        <w:t xml:space="preserve"> </w:t>
      </w:r>
      <w:r w:rsidRPr="00BA5925">
        <w:rPr>
          <w:szCs w:val="24"/>
        </w:rPr>
        <w:t>structures;</w:t>
      </w:r>
      <w:r w:rsidR="00E24065" w:rsidRPr="00BA5925">
        <w:rPr>
          <w:szCs w:val="24"/>
        </w:rPr>
        <w:t xml:space="preserve"> </w:t>
      </w:r>
      <w:r w:rsidRPr="00BA5925">
        <w:rPr>
          <w:szCs w:val="24"/>
        </w:rPr>
        <w:t>(c)</w:t>
      </w:r>
      <w:r w:rsidR="00E24065" w:rsidRPr="00BA5925">
        <w:rPr>
          <w:szCs w:val="24"/>
        </w:rPr>
        <w:t xml:space="preserve"> </w:t>
      </w:r>
      <w:r w:rsidRPr="00BA5925">
        <w:rPr>
          <w:szCs w:val="24"/>
        </w:rPr>
        <w:t>it</w:t>
      </w:r>
      <w:r w:rsidR="00E24065" w:rsidRPr="00BA5925">
        <w:rPr>
          <w:szCs w:val="24"/>
        </w:rPr>
        <w:t xml:space="preserve"> </w:t>
      </w:r>
      <w:r w:rsidRPr="00BA5925">
        <w:rPr>
          <w:szCs w:val="24"/>
        </w:rPr>
        <w:t>has</w:t>
      </w:r>
      <w:r w:rsidR="00E24065" w:rsidRPr="00BA5925">
        <w:rPr>
          <w:szCs w:val="24"/>
        </w:rPr>
        <w:t xml:space="preserve"> </w:t>
      </w:r>
      <w:r w:rsidRPr="00BA5925">
        <w:rPr>
          <w:szCs w:val="24"/>
        </w:rPr>
        <w:t>promoted</w:t>
      </w:r>
      <w:r w:rsidR="00E24065" w:rsidRPr="00BA5925">
        <w:rPr>
          <w:szCs w:val="24"/>
        </w:rPr>
        <w:t xml:space="preserve"> </w:t>
      </w:r>
      <w:r w:rsidRPr="00BA5925">
        <w:rPr>
          <w:szCs w:val="24"/>
        </w:rPr>
        <w:t>reconciliation</w:t>
      </w:r>
      <w:r w:rsidR="00E24065" w:rsidRPr="00BA5925">
        <w:rPr>
          <w:szCs w:val="24"/>
        </w:rPr>
        <w:t xml:space="preserve"> </w:t>
      </w:r>
      <w:r w:rsidRPr="00BA5925">
        <w:rPr>
          <w:szCs w:val="24"/>
        </w:rPr>
        <w:t>as</w:t>
      </w:r>
      <w:r w:rsidR="00E24065" w:rsidRPr="00BA5925">
        <w:rPr>
          <w:szCs w:val="24"/>
        </w:rPr>
        <w:t xml:space="preserve"> </w:t>
      </w:r>
      <w:r w:rsidRPr="00BA5925">
        <w:rPr>
          <w:szCs w:val="24"/>
        </w:rPr>
        <w:t>a</w:t>
      </w:r>
      <w:r w:rsidR="00E24065" w:rsidRPr="00BA5925">
        <w:rPr>
          <w:szCs w:val="24"/>
        </w:rPr>
        <w:t xml:space="preserve"> </w:t>
      </w:r>
      <w:r w:rsidRPr="00BA5925">
        <w:rPr>
          <w:szCs w:val="24"/>
        </w:rPr>
        <w:t>strategic</w:t>
      </w:r>
      <w:r w:rsidR="00E24065" w:rsidRPr="00BA5925">
        <w:rPr>
          <w:szCs w:val="24"/>
        </w:rPr>
        <w:t xml:space="preserve"> </w:t>
      </w:r>
      <w:r w:rsidRPr="00BA5925">
        <w:rPr>
          <w:szCs w:val="24"/>
        </w:rPr>
        <w:t>challenge</w:t>
      </w:r>
      <w:r w:rsidR="00E24065" w:rsidRPr="00BA5925">
        <w:rPr>
          <w:szCs w:val="24"/>
        </w:rPr>
        <w:t xml:space="preserve"> </w:t>
      </w:r>
      <w:r w:rsidRPr="00BA5925">
        <w:rPr>
          <w:szCs w:val="24"/>
        </w:rPr>
        <w:t>to</w:t>
      </w:r>
      <w:r w:rsidR="00E24065" w:rsidRPr="00BA5925">
        <w:rPr>
          <w:szCs w:val="24"/>
        </w:rPr>
        <w:t xml:space="preserve"> </w:t>
      </w:r>
      <w:r w:rsidRPr="00BA5925">
        <w:rPr>
          <w:szCs w:val="24"/>
        </w:rPr>
        <w:t>be</w:t>
      </w:r>
      <w:r w:rsidR="00E24065" w:rsidRPr="00BA5925">
        <w:rPr>
          <w:szCs w:val="24"/>
        </w:rPr>
        <w:t xml:space="preserve"> </w:t>
      </w:r>
      <w:r w:rsidRPr="00BA5925">
        <w:rPr>
          <w:szCs w:val="24"/>
        </w:rPr>
        <w:t>taken</w:t>
      </w:r>
      <w:r w:rsidR="00E24065" w:rsidRPr="00BA5925">
        <w:rPr>
          <w:szCs w:val="24"/>
        </w:rPr>
        <w:t xml:space="preserve"> </w:t>
      </w:r>
      <w:r w:rsidRPr="00BA5925">
        <w:rPr>
          <w:szCs w:val="24"/>
        </w:rPr>
        <w:t>up</w:t>
      </w:r>
      <w:r w:rsidR="00E24065" w:rsidRPr="00BA5925">
        <w:rPr>
          <w:szCs w:val="24"/>
        </w:rPr>
        <w:t xml:space="preserve"> </w:t>
      </w:r>
      <w:r w:rsidRPr="00BA5925">
        <w:rPr>
          <w:szCs w:val="24"/>
        </w:rPr>
        <w:t>by</w:t>
      </w:r>
      <w:r w:rsidR="00E24065" w:rsidRPr="00BA5925">
        <w:rPr>
          <w:szCs w:val="24"/>
        </w:rPr>
        <w:t xml:space="preserve"> </w:t>
      </w:r>
      <w:r w:rsidRPr="00BA5925">
        <w:rPr>
          <w:szCs w:val="24"/>
        </w:rPr>
        <w:t>individuals,</w:t>
      </w:r>
      <w:r w:rsidR="00E24065" w:rsidRPr="00BA5925">
        <w:rPr>
          <w:szCs w:val="24"/>
        </w:rPr>
        <w:t xml:space="preserve"> </w:t>
      </w:r>
      <w:r w:rsidRPr="00BA5925">
        <w:rPr>
          <w:szCs w:val="24"/>
        </w:rPr>
        <w:t>communities</w:t>
      </w:r>
      <w:r w:rsidR="00E24065" w:rsidRPr="00BA5925">
        <w:rPr>
          <w:szCs w:val="24"/>
        </w:rPr>
        <w:t xml:space="preserve"> </w:t>
      </w:r>
      <w:r w:rsidRPr="00BA5925">
        <w:rPr>
          <w:szCs w:val="24"/>
        </w:rPr>
        <w:t>and</w:t>
      </w:r>
      <w:r w:rsidR="00E24065" w:rsidRPr="00BA5925">
        <w:rPr>
          <w:szCs w:val="24"/>
        </w:rPr>
        <w:t xml:space="preserve"> </w:t>
      </w:r>
      <w:r w:rsidRPr="00BA5925">
        <w:rPr>
          <w:szCs w:val="24"/>
        </w:rPr>
        <w:t>public</w:t>
      </w:r>
      <w:r w:rsidR="00E24065" w:rsidRPr="00BA5925">
        <w:rPr>
          <w:szCs w:val="24"/>
        </w:rPr>
        <w:t xml:space="preserve"> </w:t>
      </w:r>
      <w:r w:rsidRPr="00BA5925">
        <w:rPr>
          <w:szCs w:val="24"/>
        </w:rPr>
        <w:t>and</w:t>
      </w:r>
      <w:r w:rsidR="00E24065" w:rsidRPr="00BA5925">
        <w:rPr>
          <w:szCs w:val="24"/>
        </w:rPr>
        <w:t xml:space="preserve"> </w:t>
      </w:r>
      <w:r w:rsidRPr="00BA5925">
        <w:rPr>
          <w:szCs w:val="24"/>
        </w:rPr>
        <w:t>private</w:t>
      </w:r>
      <w:r w:rsidR="00E24065" w:rsidRPr="00BA5925">
        <w:rPr>
          <w:szCs w:val="24"/>
        </w:rPr>
        <w:t xml:space="preserve"> </w:t>
      </w:r>
      <w:r w:rsidRPr="00BA5925">
        <w:rPr>
          <w:szCs w:val="24"/>
        </w:rPr>
        <w:t>organs;</w:t>
      </w:r>
      <w:r w:rsidR="00E24065" w:rsidRPr="00BA5925">
        <w:rPr>
          <w:szCs w:val="24"/>
        </w:rPr>
        <w:t xml:space="preserve"> </w:t>
      </w:r>
      <w:r w:rsidRPr="00BA5925">
        <w:rPr>
          <w:szCs w:val="24"/>
        </w:rPr>
        <w:t>(d)</w:t>
      </w:r>
      <w:r w:rsidR="00E24065" w:rsidRPr="00BA5925">
        <w:rPr>
          <w:szCs w:val="24"/>
        </w:rPr>
        <w:t xml:space="preserve"> </w:t>
      </w:r>
      <w:r w:rsidRPr="00BA5925">
        <w:rPr>
          <w:szCs w:val="24"/>
        </w:rPr>
        <w:t>it</w:t>
      </w:r>
      <w:r w:rsidR="00E24065" w:rsidRPr="00BA5925">
        <w:rPr>
          <w:szCs w:val="24"/>
        </w:rPr>
        <w:t xml:space="preserve"> </w:t>
      </w:r>
      <w:r w:rsidRPr="00BA5925">
        <w:rPr>
          <w:szCs w:val="24"/>
        </w:rPr>
        <w:t>has</w:t>
      </w:r>
      <w:r w:rsidR="00E24065" w:rsidRPr="00BA5925">
        <w:rPr>
          <w:szCs w:val="24"/>
        </w:rPr>
        <w:t xml:space="preserve"> </w:t>
      </w:r>
      <w:r w:rsidRPr="00BA5925">
        <w:rPr>
          <w:szCs w:val="24"/>
        </w:rPr>
        <w:t>developed</w:t>
      </w:r>
      <w:r w:rsidR="00E24065" w:rsidRPr="00BA5925">
        <w:rPr>
          <w:szCs w:val="24"/>
        </w:rPr>
        <w:t xml:space="preserve"> </w:t>
      </w:r>
      <w:r w:rsidRPr="00BA5925">
        <w:rPr>
          <w:szCs w:val="24"/>
        </w:rPr>
        <w:t>a</w:t>
      </w:r>
      <w:r w:rsidR="00E24065" w:rsidRPr="00BA5925">
        <w:rPr>
          <w:szCs w:val="24"/>
        </w:rPr>
        <w:t xml:space="preserve"> </w:t>
      </w:r>
      <w:r w:rsidRPr="00BA5925">
        <w:rPr>
          <w:szCs w:val="24"/>
        </w:rPr>
        <w:t>broadened</w:t>
      </w:r>
      <w:r w:rsidR="00E24065" w:rsidRPr="00BA5925">
        <w:rPr>
          <w:szCs w:val="24"/>
        </w:rPr>
        <w:t xml:space="preserve"> </w:t>
      </w:r>
      <w:r w:rsidRPr="00BA5925">
        <w:rPr>
          <w:szCs w:val="24"/>
        </w:rPr>
        <w:t>notion</w:t>
      </w:r>
      <w:r w:rsidR="00E24065" w:rsidRPr="00BA5925">
        <w:rPr>
          <w:szCs w:val="24"/>
        </w:rPr>
        <w:t xml:space="preserve"> </w:t>
      </w:r>
      <w:r w:rsidRPr="00BA5925">
        <w:rPr>
          <w:szCs w:val="24"/>
        </w:rPr>
        <w:t>of</w:t>
      </w:r>
      <w:r w:rsidR="00E24065" w:rsidRPr="00BA5925">
        <w:rPr>
          <w:szCs w:val="24"/>
        </w:rPr>
        <w:t xml:space="preserve"> </w:t>
      </w:r>
      <w:r w:rsidRPr="00BA5925">
        <w:rPr>
          <w:szCs w:val="24"/>
        </w:rPr>
        <w:t>reconciliation</w:t>
      </w:r>
      <w:r w:rsidR="00E24065" w:rsidRPr="00BA5925">
        <w:rPr>
          <w:szCs w:val="24"/>
        </w:rPr>
        <w:t xml:space="preserve"> </w:t>
      </w:r>
      <w:r w:rsidRPr="00BA5925">
        <w:rPr>
          <w:szCs w:val="24"/>
        </w:rPr>
        <w:t>that</w:t>
      </w:r>
      <w:r w:rsidR="00E24065" w:rsidRPr="00BA5925">
        <w:rPr>
          <w:szCs w:val="24"/>
        </w:rPr>
        <w:t xml:space="preserve"> </w:t>
      </w:r>
      <w:r w:rsidRPr="00BA5925">
        <w:rPr>
          <w:szCs w:val="24"/>
        </w:rPr>
        <w:t>includes</w:t>
      </w:r>
      <w:r w:rsidR="00E24065" w:rsidRPr="00BA5925">
        <w:rPr>
          <w:szCs w:val="24"/>
        </w:rPr>
        <w:t xml:space="preserve"> </w:t>
      </w:r>
      <w:r w:rsidRPr="00BA5925">
        <w:rPr>
          <w:szCs w:val="24"/>
        </w:rPr>
        <w:t>fighting</w:t>
      </w:r>
      <w:r w:rsidR="00E24065" w:rsidRPr="00BA5925">
        <w:rPr>
          <w:szCs w:val="24"/>
        </w:rPr>
        <w:t xml:space="preserve"> </w:t>
      </w:r>
      <w:r w:rsidRPr="00BA5925">
        <w:rPr>
          <w:szCs w:val="24"/>
        </w:rPr>
        <w:t>poverty</w:t>
      </w:r>
      <w:r w:rsidR="00E24065" w:rsidRPr="00BA5925">
        <w:rPr>
          <w:szCs w:val="24"/>
        </w:rPr>
        <w:t xml:space="preserve"> </w:t>
      </w:r>
      <w:r w:rsidRPr="00BA5925">
        <w:rPr>
          <w:szCs w:val="24"/>
        </w:rPr>
        <w:t>and</w:t>
      </w:r>
      <w:r w:rsidR="00E24065" w:rsidRPr="00BA5925">
        <w:rPr>
          <w:szCs w:val="24"/>
        </w:rPr>
        <w:t xml:space="preserve"> </w:t>
      </w:r>
      <w:r w:rsidRPr="00BA5925">
        <w:rPr>
          <w:szCs w:val="24"/>
        </w:rPr>
        <w:t>raising</w:t>
      </w:r>
      <w:r w:rsidR="00E24065" w:rsidRPr="00BA5925">
        <w:rPr>
          <w:szCs w:val="24"/>
        </w:rPr>
        <w:t xml:space="preserve"> </w:t>
      </w:r>
      <w:r w:rsidRPr="00BA5925">
        <w:rPr>
          <w:szCs w:val="24"/>
        </w:rPr>
        <w:t>household</w:t>
      </w:r>
      <w:r w:rsidR="00E24065" w:rsidRPr="00BA5925">
        <w:rPr>
          <w:szCs w:val="24"/>
        </w:rPr>
        <w:t xml:space="preserve"> </w:t>
      </w:r>
      <w:r w:rsidRPr="00BA5925">
        <w:rPr>
          <w:szCs w:val="24"/>
        </w:rPr>
        <w:t>incomes;</w:t>
      </w:r>
      <w:r w:rsidR="00E24065" w:rsidRPr="00BA5925">
        <w:rPr>
          <w:szCs w:val="24"/>
        </w:rPr>
        <w:t xml:space="preserve"> </w:t>
      </w:r>
      <w:r w:rsidRPr="00BA5925">
        <w:rPr>
          <w:szCs w:val="24"/>
        </w:rPr>
        <w:t>and</w:t>
      </w:r>
      <w:r w:rsidR="00E24065" w:rsidRPr="00BA5925">
        <w:rPr>
          <w:szCs w:val="24"/>
        </w:rPr>
        <w:t xml:space="preserve"> </w:t>
      </w:r>
      <w:r w:rsidRPr="00BA5925">
        <w:rPr>
          <w:szCs w:val="24"/>
        </w:rPr>
        <w:t>(e)</w:t>
      </w:r>
      <w:r w:rsidR="00E24065" w:rsidRPr="00BA5925">
        <w:rPr>
          <w:szCs w:val="24"/>
        </w:rPr>
        <w:t xml:space="preserve"> </w:t>
      </w:r>
      <w:r w:rsidRPr="00BA5925">
        <w:rPr>
          <w:szCs w:val="24"/>
        </w:rPr>
        <w:t>it</w:t>
      </w:r>
      <w:r w:rsidR="00E24065" w:rsidRPr="00BA5925">
        <w:rPr>
          <w:szCs w:val="24"/>
        </w:rPr>
        <w:t xml:space="preserve"> </w:t>
      </w:r>
      <w:r w:rsidRPr="00BA5925">
        <w:rPr>
          <w:szCs w:val="24"/>
        </w:rPr>
        <w:t>has</w:t>
      </w:r>
      <w:r w:rsidR="00E24065" w:rsidRPr="00BA5925">
        <w:rPr>
          <w:szCs w:val="24"/>
        </w:rPr>
        <w:t xml:space="preserve"> </w:t>
      </w:r>
      <w:r w:rsidRPr="00BA5925">
        <w:rPr>
          <w:szCs w:val="24"/>
        </w:rPr>
        <w:t>encouraged</w:t>
      </w:r>
      <w:r w:rsidR="00E24065" w:rsidRPr="00BA5925">
        <w:rPr>
          <w:szCs w:val="24"/>
        </w:rPr>
        <w:t xml:space="preserve"> </w:t>
      </w:r>
      <w:r w:rsidRPr="00BA5925">
        <w:rPr>
          <w:szCs w:val="24"/>
        </w:rPr>
        <w:t>communities</w:t>
      </w:r>
      <w:r w:rsidR="00E24065" w:rsidRPr="00BA5925">
        <w:rPr>
          <w:szCs w:val="24"/>
        </w:rPr>
        <w:t xml:space="preserve"> </w:t>
      </w:r>
      <w:r w:rsidRPr="00BA5925">
        <w:rPr>
          <w:szCs w:val="24"/>
        </w:rPr>
        <w:t>to</w:t>
      </w:r>
      <w:r w:rsidR="00E24065" w:rsidRPr="00BA5925">
        <w:rPr>
          <w:szCs w:val="24"/>
        </w:rPr>
        <w:t xml:space="preserve"> </w:t>
      </w:r>
      <w:r w:rsidRPr="00BA5925">
        <w:rPr>
          <w:szCs w:val="24"/>
        </w:rPr>
        <w:t>become</w:t>
      </w:r>
      <w:r w:rsidR="00E24065" w:rsidRPr="00BA5925">
        <w:rPr>
          <w:szCs w:val="24"/>
        </w:rPr>
        <w:t xml:space="preserve"> </w:t>
      </w:r>
      <w:r w:rsidRPr="00BA5925">
        <w:rPr>
          <w:szCs w:val="24"/>
        </w:rPr>
        <w:t>the</w:t>
      </w:r>
      <w:r w:rsidR="00E24065" w:rsidRPr="00BA5925">
        <w:rPr>
          <w:szCs w:val="24"/>
        </w:rPr>
        <w:t xml:space="preserve"> </w:t>
      </w:r>
      <w:r w:rsidRPr="00BA5925">
        <w:rPr>
          <w:szCs w:val="24"/>
        </w:rPr>
        <w:t>primary</w:t>
      </w:r>
      <w:r w:rsidR="00E24065" w:rsidRPr="00BA5925">
        <w:rPr>
          <w:szCs w:val="24"/>
        </w:rPr>
        <w:t xml:space="preserve"> </w:t>
      </w:r>
      <w:r w:rsidRPr="00BA5925">
        <w:rPr>
          <w:szCs w:val="24"/>
        </w:rPr>
        <w:t>actors</w:t>
      </w:r>
      <w:r w:rsidR="00E24065" w:rsidRPr="00BA5925">
        <w:rPr>
          <w:szCs w:val="24"/>
        </w:rPr>
        <w:t xml:space="preserve"> </w:t>
      </w:r>
      <w:r w:rsidRPr="00BA5925">
        <w:rPr>
          <w:szCs w:val="24"/>
        </w:rPr>
        <w:t>in</w:t>
      </w:r>
      <w:r w:rsidR="00E24065" w:rsidRPr="00BA5925">
        <w:rPr>
          <w:szCs w:val="24"/>
        </w:rPr>
        <w:t xml:space="preserve"> </w:t>
      </w:r>
      <w:r w:rsidRPr="00BA5925">
        <w:rPr>
          <w:szCs w:val="24"/>
        </w:rPr>
        <w:t>the</w:t>
      </w:r>
      <w:r w:rsidR="00E24065" w:rsidRPr="00BA5925">
        <w:rPr>
          <w:szCs w:val="24"/>
        </w:rPr>
        <w:t xml:space="preserve"> </w:t>
      </w:r>
      <w:r w:rsidRPr="00BA5925">
        <w:rPr>
          <w:szCs w:val="24"/>
        </w:rPr>
        <w:t>reconciliation</w:t>
      </w:r>
      <w:r w:rsidR="00E24065" w:rsidRPr="00BA5925">
        <w:rPr>
          <w:szCs w:val="24"/>
        </w:rPr>
        <w:t xml:space="preserve"> </w:t>
      </w:r>
      <w:r w:rsidRPr="00BA5925">
        <w:rPr>
          <w:szCs w:val="24"/>
        </w:rPr>
        <w:t>process.</w:t>
      </w:r>
      <w:r w:rsidR="00E24065" w:rsidRPr="00BA5925">
        <w:rPr>
          <w:szCs w:val="24"/>
        </w:rPr>
        <w:t xml:space="preserve"> </w:t>
      </w:r>
    </w:p>
    <w:p w:rsidR="00951BC8" w:rsidRPr="00BA5925" w:rsidRDefault="00951BC8" w:rsidP="00BA5925">
      <w:pPr>
        <w:pStyle w:val="SingleTxtG"/>
      </w:pPr>
      <w:r w:rsidRPr="00BA5925">
        <w:t>101.</w:t>
      </w:r>
      <w:r w:rsidRPr="00BA5925">
        <w:tab/>
        <w:t>In</w:t>
      </w:r>
      <w:r w:rsidR="00E24065" w:rsidRPr="00BA5925">
        <w:t xml:space="preserve"> </w:t>
      </w:r>
      <w:r w:rsidRPr="00BA5925">
        <w:t>short,</w:t>
      </w:r>
      <w:r w:rsidR="00E24065" w:rsidRPr="00BA5925">
        <w:t xml:space="preserve"> </w:t>
      </w:r>
      <w:r w:rsidRPr="00BA5925">
        <w:t>NURC</w:t>
      </w:r>
      <w:r w:rsidR="00E24065" w:rsidRPr="00BA5925">
        <w:t xml:space="preserve"> </w:t>
      </w:r>
      <w:r w:rsidRPr="00BA5925">
        <w:t>has</w:t>
      </w:r>
      <w:r w:rsidR="00E24065" w:rsidRPr="00BA5925">
        <w:t xml:space="preserve"> </w:t>
      </w:r>
      <w:r w:rsidRPr="00BA5925">
        <w:t>popularized</w:t>
      </w:r>
      <w:r w:rsidR="00E24065" w:rsidRPr="00BA5925">
        <w:t xml:space="preserve"> </w:t>
      </w:r>
      <w:r w:rsidRPr="00BA5925">
        <w:t>the</w:t>
      </w:r>
      <w:r w:rsidR="00E24065" w:rsidRPr="00BA5925">
        <w:t xml:space="preserve"> </w:t>
      </w:r>
      <w:r w:rsidRPr="00BA5925">
        <w:t>reconciliation</w:t>
      </w:r>
      <w:r w:rsidR="00E24065" w:rsidRPr="00BA5925">
        <w:t xml:space="preserve"> </w:t>
      </w:r>
      <w:r w:rsidRPr="00BA5925">
        <w:t>agenda</w:t>
      </w:r>
      <w:r w:rsidR="00E24065" w:rsidRPr="00BA5925">
        <w:t xml:space="preserve"> </w:t>
      </w:r>
      <w:r w:rsidRPr="00BA5925">
        <w:t>at</w:t>
      </w:r>
      <w:r w:rsidR="00E24065" w:rsidRPr="00BA5925">
        <w:t xml:space="preserve"> </w:t>
      </w:r>
      <w:r w:rsidRPr="00BA5925">
        <w:t>community</w:t>
      </w:r>
      <w:r w:rsidR="00E24065" w:rsidRPr="00BA5925">
        <w:t xml:space="preserve"> </w:t>
      </w:r>
      <w:r w:rsidRPr="00BA5925">
        <w:t>level.</w:t>
      </w:r>
      <w:r w:rsidR="00E24065" w:rsidRPr="00BA5925">
        <w:t xml:space="preserve"> </w:t>
      </w:r>
      <w:r w:rsidRPr="00BA5925">
        <w:t>It</w:t>
      </w:r>
      <w:r w:rsidR="00E24065" w:rsidRPr="00BA5925">
        <w:t xml:space="preserve"> </w:t>
      </w:r>
      <w:r w:rsidRPr="00BA5925">
        <w:t>established</w:t>
      </w:r>
      <w:r w:rsidR="00E24065" w:rsidRPr="00BA5925">
        <w:t xml:space="preserve"> </w:t>
      </w:r>
      <w:r w:rsidRPr="00BA5925">
        <w:t>an</w:t>
      </w:r>
      <w:r w:rsidR="00E24065" w:rsidRPr="00BA5925">
        <w:t xml:space="preserve"> </w:t>
      </w:r>
      <w:r w:rsidRPr="00BA5925">
        <w:t>innovative</w:t>
      </w:r>
      <w:r w:rsidR="00E24065" w:rsidRPr="00BA5925">
        <w:t xml:space="preserve"> </w:t>
      </w:r>
      <w:r w:rsidRPr="00BA5925">
        <w:t>approach</w:t>
      </w:r>
      <w:r w:rsidR="00E24065" w:rsidRPr="00BA5925">
        <w:t xml:space="preserve"> </w:t>
      </w:r>
      <w:r w:rsidRPr="00BA5925">
        <w:t>to</w:t>
      </w:r>
      <w:r w:rsidR="00E24065" w:rsidRPr="00BA5925">
        <w:t xml:space="preserve"> </w:t>
      </w:r>
      <w:r w:rsidRPr="00BA5925">
        <w:t>restore</w:t>
      </w:r>
      <w:r w:rsidR="00E24065" w:rsidRPr="00BA5925">
        <w:t xml:space="preserve"> </w:t>
      </w:r>
      <w:r w:rsidRPr="00BA5925">
        <w:t>and</w:t>
      </w:r>
      <w:r w:rsidR="00E24065" w:rsidRPr="00BA5925">
        <w:t xml:space="preserve"> </w:t>
      </w:r>
      <w:r w:rsidRPr="00BA5925">
        <w:t>consolidate</w:t>
      </w:r>
      <w:r w:rsidR="00E24065" w:rsidRPr="00BA5925">
        <w:t xml:space="preserve"> </w:t>
      </w:r>
      <w:r w:rsidRPr="00BA5925">
        <w:t>unity</w:t>
      </w:r>
      <w:r w:rsidR="00E24065" w:rsidRPr="00BA5925">
        <w:t xml:space="preserve"> </w:t>
      </w:r>
      <w:r w:rsidRPr="00BA5925">
        <w:t>among</w:t>
      </w:r>
      <w:r w:rsidR="00E24065" w:rsidRPr="00BA5925">
        <w:t xml:space="preserve"> </w:t>
      </w:r>
      <w:r w:rsidRPr="00BA5925">
        <w:t>Rwandans</w:t>
      </w:r>
      <w:r w:rsidR="00E24065" w:rsidRPr="00BA5925">
        <w:t xml:space="preserve"> </w:t>
      </w:r>
      <w:r w:rsidRPr="00BA5925">
        <w:t>through</w:t>
      </w:r>
      <w:r w:rsidR="00E24065" w:rsidRPr="00BA5925">
        <w:t xml:space="preserve"> </w:t>
      </w:r>
      <w:r w:rsidRPr="00BA5925">
        <w:t>education,</w:t>
      </w:r>
      <w:r w:rsidR="00E24065" w:rsidRPr="00BA5925">
        <w:t xml:space="preserve"> </w:t>
      </w:r>
      <w:r w:rsidRPr="00BA5925">
        <w:t>mobilization,</w:t>
      </w:r>
      <w:r w:rsidR="00E24065" w:rsidRPr="00BA5925">
        <w:t xml:space="preserve"> </w:t>
      </w:r>
      <w:r w:rsidRPr="00BA5925">
        <w:t>sensitization</w:t>
      </w:r>
      <w:r w:rsidR="00E24065" w:rsidRPr="00BA5925">
        <w:t xml:space="preserve"> </w:t>
      </w:r>
      <w:r w:rsidRPr="00BA5925">
        <w:t>and</w:t>
      </w:r>
      <w:r w:rsidR="00E24065" w:rsidRPr="00BA5925">
        <w:t xml:space="preserve"> </w:t>
      </w:r>
      <w:r w:rsidRPr="00BA5925">
        <w:t>training.</w:t>
      </w:r>
      <w:r w:rsidR="00E24065" w:rsidRPr="00BA5925">
        <w:t xml:space="preserve"> </w:t>
      </w:r>
      <w:r w:rsidRPr="00BA5925">
        <w:t>It</w:t>
      </w:r>
      <w:r w:rsidR="00E24065" w:rsidRPr="00BA5925">
        <w:t xml:space="preserve"> </w:t>
      </w:r>
      <w:r w:rsidRPr="00BA5925">
        <w:t>also</w:t>
      </w:r>
      <w:r w:rsidR="00E24065" w:rsidRPr="00BA5925">
        <w:t xml:space="preserve"> </w:t>
      </w:r>
      <w:r w:rsidRPr="00BA5925">
        <w:t>laid</w:t>
      </w:r>
      <w:r w:rsidR="00E24065" w:rsidRPr="00BA5925">
        <w:t xml:space="preserve"> </w:t>
      </w:r>
      <w:r w:rsidRPr="00BA5925">
        <w:t>a</w:t>
      </w:r>
      <w:r w:rsidR="00E24065" w:rsidRPr="00BA5925">
        <w:t xml:space="preserve"> </w:t>
      </w:r>
      <w:r w:rsidRPr="00BA5925">
        <w:t>strong</w:t>
      </w:r>
      <w:r w:rsidR="00E24065" w:rsidRPr="00BA5925">
        <w:t xml:space="preserve"> </w:t>
      </w:r>
      <w:r w:rsidRPr="00BA5925">
        <w:t>foundation</w:t>
      </w:r>
      <w:r w:rsidR="00E24065" w:rsidRPr="00BA5925">
        <w:t xml:space="preserve"> </w:t>
      </w:r>
      <w:r w:rsidRPr="00BA5925">
        <w:t>for</w:t>
      </w:r>
      <w:r w:rsidR="00E24065" w:rsidRPr="00BA5925">
        <w:t xml:space="preserve"> </w:t>
      </w:r>
      <w:r w:rsidRPr="00BA5925">
        <w:t>institutionalizing</w:t>
      </w:r>
      <w:r w:rsidR="00E24065" w:rsidRPr="00BA5925">
        <w:t xml:space="preserve"> </w:t>
      </w:r>
      <w:r w:rsidRPr="00BA5925">
        <w:t>reconciliation</w:t>
      </w:r>
      <w:r w:rsidR="00E24065" w:rsidRPr="00BA5925">
        <w:t xml:space="preserve"> </w:t>
      </w:r>
      <w:r w:rsidRPr="00BA5925">
        <w:t>through</w:t>
      </w:r>
      <w:r w:rsidR="00E24065" w:rsidRPr="00BA5925">
        <w:t xml:space="preserve"> </w:t>
      </w:r>
      <w:r w:rsidRPr="00BA5925">
        <w:t>establishing</w:t>
      </w:r>
      <w:r w:rsidR="00E24065" w:rsidRPr="00BA5925">
        <w:t xml:space="preserve"> </w:t>
      </w:r>
      <w:r w:rsidRPr="00BA5925">
        <w:t>the</w:t>
      </w:r>
      <w:r w:rsidR="00E24065" w:rsidRPr="00BA5925">
        <w:t xml:space="preserve"> </w:t>
      </w:r>
      <w:r w:rsidRPr="00D2579A">
        <w:rPr>
          <w:i/>
        </w:rPr>
        <w:t>bakangurambaga</w:t>
      </w:r>
      <w:r w:rsidRPr="00BA5925">
        <w:t>,</w:t>
      </w:r>
      <w:r w:rsidR="00E24065" w:rsidRPr="00BA5925">
        <w:t xml:space="preserve"> </w:t>
      </w:r>
      <w:r w:rsidRPr="00BA5925">
        <w:t>regular</w:t>
      </w:r>
      <w:r w:rsidR="00E24065" w:rsidRPr="00BA5925">
        <w:t xml:space="preserve"> </w:t>
      </w:r>
      <w:r w:rsidRPr="00BA5925">
        <w:t>reconciliation</w:t>
      </w:r>
      <w:r w:rsidR="00E24065" w:rsidRPr="00BA5925">
        <w:t xml:space="preserve"> </w:t>
      </w:r>
      <w:r w:rsidRPr="00BA5925">
        <w:t>summits,</w:t>
      </w:r>
      <w:r w:rsidR="00E24065" w:rsidRPr="00BA5925">
        <w:t xml:space="preserve"> </w:t>
      </w:r>
      <w:r w:rsidRPr="00C35F24">
        <w:rPr>
          <w:i/>
        </w:rPr>
        <w:t>Ingando</w:t>
      </w:r>
      <w:r w:rsidRPr="00BA5925">
        <w:t>,</w:t>
      </w:r>
      <w:r w:rsidR="00E24065" w:rsidRPr="00BA5925">
        <w:t xml:space="preserve"> </w:t>
      </w:r>
      <w:r w:rsidRPr="00BA5925">
        <w:t>and</w:t>
      </w:r>
      <w:r w:rsidR="00E24065" w:rsidRPr="00BA5925">
        <w:t xml:space="preserve"> </w:t>
      </w:r>
      <w:r w:rsidRPr="00BA5925">
        <w:t>community</w:t>
      </w:r>
      <w:r w:rsidR="00E24065" w:rsidRPr="00BA5925">
        <w:t xml:space="preserve"> </w:t>
      </w:r>
      <w:r w:rsidRPr="00BA5925">
        <w:t>based</w:t>
      </w:r>
      <w:r w:rsidR="00E24065" w:rsidRPr="00BA5925">
        <w:t xml:space="preserve"> </w:t>
      </w:r>
      <w:r w:rsidRPr="00BA5925">
        <w:t>associations.</w:t>
      </w:r>
    </w:p>
    <w:p w:rsidR="00951BC8" w:rsidRPr="00BA5925" w:rsidRDefault="00951BC8" w:rsidP="00BA5925">
      <w:pPr>
        <w:pStyle w:val="SingleTxtG"/>
      </w:pPr>
      <w:bookmarkStart w:id="183" w:name="_Ref267568625"/>
      <w:r w:rsidRPr="00BA5925">
        <w:t>102.</w:t>
      </w:r>
      <w:r w:rsidRPr="00BA5925">
        <w:tab/>
        <w:t>The</w:t>
      </w:r>
      <w:r w:rsidR="00E24065" w:rsidRPr="00BA5925">
        <w:t xml:space="preserve"> </w:t>
      </w:r>
      <w:r w:rsidRPr="00BA5925">
        <w:t>NCHR</w:t>
      </w:r>
      <w:r w:rsidR="00E24065" w:rsidRPr="00BA5925">
        <w:t xml:space="preserve"> </w:t>
      </w:r>
      <w:r w:rsidRPr="00BA5925">
        <w:t>was</w:t>
      </w:r>
      <w:r w:rsidR="00E24065" w:rsidRPr="00BA5925">
        <w:t xml:space="preserve"> </w:t>
      </w:r>
      <w:r w:rsidRPr="00BA5925">
        <w:t>also</w:t>
      </w:r>
      <w:r w:rsidR="00E24065" w:rsidRPr="00BA5925">
        <w:t xml:space="preserve"> </w:t>
      </w:r>
      <w:r w:rsidRPr="00BA5925">
        <w:t>established</w:t>
      </w:r>
      <w:r w:rsidR="00E24065" w:rsidRPr="00BA5925">
        <w:t xml:space="preserve"> </w:t>
      </w:r>
      <w:r w:rsidRPr="00BA5925">
        <w:t>with</w:t>
      </w:r>
      <w:r w:rsidR="00E24065" w:rsidRPr="00BA5925">
        <w:t xml:space="preserve"> </w:t>
      </w:r>
      <w:r w:rsidRPr="00BA5925">
        <w:t>a</w:t>
      </w:r>
      <w:r w:rsidR="00E24065" w:rsidRPr="00BA5925">
        <w:t xml:space="preserve"> </w:t>
      </w:r>
      <w:r w:rsidRPr="00BA5925">
        <w:t>two-fold</w:t>
      </w:r>
      <w:r w:rsidR="00E24065" w:rsidRPr="00BA5925">
        <w:t xml:space="preserve"> </w:t>
      </w:r>
      <w:r w:rsidRPr="00BA5925">
        <w:t>mission</w:t>
      </w:r>
      <w:r w:rsidR="00E24065" w:rsidRPr="00BA5925">
        <w:t xml:space="preserve"> </w:t>
      </w:r>
      <w:r w:rsidRPr="00BA5925">
        <w:t>i.e.,</w:t>
      </w:r>
      <w:r w:rsidR="00E24065" w:rsidRPr="00BA5925">
        <w:t xml:space="preserve"> </w:t>
      </w:r>
      <w:r w:rsidRPr="00BA5925">
        <w:t>investigating</w:t>
      </w:r>
      <w:r w:rsidR="00E24065" w:rsidRPr="00BA5925">
        <w:t xml:space="preserve"> </w:t>
      </w:r>
      <w:r w:rsidRPr="00BA5925">
        <w:t>and</w:t>
      </w:r>
      <w:r w:rsidR="00E24065" w:rsidRPr="00BA5925">
        <w:t xml:space="preserve"> </w:t>
      </w:r>
      <w:r w:rsidRPr="00BA5925">
        <w:t>following</w:t>
      </w:r>
      <w:r w:rsidR="00E24065" w:rsidRPr="00BA5925">
        <w:t xml:space="preserve"> </w:t>
      </w:r>
      <w:r w:rsidRPr="00BA5925">
        <w:t>up</w:t>
      </w:r>
      <w:r w:rsidR="00E24065" w:rsidRPr="00BA5925">
        <w:t xml:space="preserve"> </w:t>
      </w:r>
      <w:r w:rsidRPr="00BA5925">
        <w:t>on</w:t>
      </w:r>
      <w:r w:rsidR="00E24065" w:rsidRPr="00BA5925">
        <w:t xml:space="preserve"> </w:t>
      </w:r>
      <w:r w:rsidRPr="00BA5925">
        <w:t>human</w:t>
      </w:r>
      <w:r w:rsidR="00E24065" w:rsidRPr="00BA5925">
        <w:t xml:space="preserve"> </w:t>
      </w:r>
      <w:r w:rsidRPr="00BA5925">
        <w:t>rights</w:t>
      </w:r>
      <w:r w:rsidR="00E24065" w:rsidRPr="00BA5925">
        <w:t xml:space="preserve"> </w:t>
      </w:r>
      <w:r w:rsidRPr="00BA5925">
        <w:t>violations</w:t>
      </w:r>
      <w:r w:rsidR="00E24065" w:rsidRPr="00BA5925">
        <w:t xml:space="preserve"> </w:t>
      </w:r>
      <w:r w:rsidRPr="00BA5925">
        <w:t>and</w:t>
      </w:r>
      <w:r w:rsidR="00E24065" w:rsidRPr="00BA5925">
        <w:t xml:space="preserve"> </w:t>
      </w:r>
      <w:r w:rsidRPr="00BA5925">
        <w:t>educating</w:t>
      </w:r>
      <w:r w:rsidR="00E24065" w:rsidRPr="00BA5925">
        <w:t xml:space="preserve"> </w:t>
      </w:r>
      <w:r w:rsidRPr="00BA5925">
        <w:t>the</w:t>
      </w:r>
      <w:r w:rsidR="00E24065" w:rsidRPr="00BA5925">
        <w:t xml:space="preserve"> </w:t>
      </w:r>
      <w:r w:rsidRPr="00BA5925">
        <w:t>population</w:t>
      </w:r>
      <w:r w:rsidR="00E24065" w:rsidRPr="00BA5925">
        <w:t xml:space="preserve"> </w:t>
      </w:r>
      <w:r w:rsidRPr="00BA5925">
        <w:t>on</w:t>
      </w:r>
      <w:r w:rsidR="00E24065" w:rsidRPr="00BA5925">
        <w:t xml:space="preserve"> </w:t>
      </w:r>
      <w:r w:rsidRPr="00BA5925">
        <w:t>their</w:t>
      </w:r>
      <w:r w:rsidR="00E24065" w:rsidRPr="00BA5925">
        <w:t xml:space="preserve"> </w:t>
      </w:r>
      <w:r w:rsidRPr="00BA5925">
        <w:t>rights.</w:t>
      </w:r>
      <w:r w:rsidR="00407F21">
        <w:rPr>
          <w:rStyle w:val="FootnoteReference"/>
        </w:rPr>
        <w:footnoteReference w:id="47"/>
      </w:r>
      <w:r w:rsidR="00E24065" w:rsidRPr="00BA5925">
        <w:t xml:space="preserve"> </w:t>
      </w:r>
      <w:r w:rsidRPr="00BA5925">
        <w:t>While</w:t>
      </w:r>
      <w:r w:rsidR="00E24065" w:rsidRPr="00BA5925">
        <w:t xml:space="preserve"> </w:t>
      </w:r>
      <w:r w:rsidRPr="00BA5925">
        <w:t>the</w:t>
      </w:r>
      <w:r w:rsidR="00E24065" w:rsidRPr="00BA5925">
        <w:t xml:space="preserve"> </w:t>
      </w:r>
      <w:r w:rsidRPr="00BA5925">
        <w:t>latter</w:t>
      </w:r>
      <w:r w:rsidR="00E24065" w:rsidRPr="00BA5925">
        <w:t xml:space="preserve"> </w:t>
      </w:r>
      <w:r w:rsidRPr="00BA5925">
        <w:t>seems</w:t>
      </w:r>
      <w:r w:rsidR="00E24065" w:rsidRPr="00BA5925">
        <w:t xml:space="preserve"> </w:t>
      </w:r>
      <w:r w:rsidRPr="00BA5925">
        <w:t>particular</w:t>
      </w:r>
      <w:r w:rsidR="00E24065" w:rsidRPr="00BA5925">
        <w:t xml:space="preserve"> </w:t>
      </w:r>
      <w:r w:rsidRPr="00BA5925">
        <w:t>on</w:t>
      </w:r>
      <w:r w:rsidR="00E24065" w:rsidRPr="00BA5925">
        <w:t xml:space="preserve"> </w:t>
      </w:r>
      <w:r w:rsidRPr="00BA5925">
        <w:t>this</w:t>
      </w:r>
      <w:r w:rsidR="00E24065" w:rsidRPr="00BA5925">
        <w:t xml:space="preserve"> </w:t>
      </w:r>
      <w:r w:rsidRPr="00BA5925">
        <w:t>issue,</w:t>
      </w:r>
      <w:r w:rsidR="00E24065" w:rsidRPr="00BA5925">
        <w:t xml:space="preserve"> </w:t>
      </w:r>
      <w:r w:rsidRPr="00BA5925">
        <w:t>the</w:t>
      </w:r>
      <w:r w:rsidR="00E24065" w:rsidRPr="00BA5925">
        <w:t xml:space="preserve"> </w:t>
      </w:r>
      <w:r w:rsidRPr="00BA5925">
        <w:t>two</w:t>
      </w:r>
      <w:r w:rsidR="00E24065" w:rsidRPr="00BA5925">
        <w:t xml:space="preserve"> </w:t>
      </w:r>
      <w:r w:rsidRPr="00BA5925">
        <w:t>are</w:t>
      </w:r>
      <w:r w:rsidR="00E24065" w:rsidRPr="00BA5925">
        <w:t xml:space="preserve"> </w:t>
      </w:r>
      <w:r w:rsidRPr="00BA5925">
        <w:t>more</w:t>
      </w:r>
      <w:r w:rsidR="00E24065" w:rsidRPr="00BA5925">
        <w:t xml:space="preserve"> </w:t>
      </w:r>
      <w:r w:rsidRPr="00BA5925">
        <w:t>complementary</w:t>
      </w:r>
      <w:r w:rsidR="00E24065" w:rsidRPr="00BA5925">
        <w:t xml:space="preserve"> </w:t>
      </w:r>
      <w:r w:rsidRPr="00BA5925">
        <w:t>and</w:t>
      </w:r>
      <w:r w:rsidR="00E24065" w:rsidRPr="00BA5925">
        <w:t xml:space="preserve"> </w:t>
      </w:r>
      <w:r w:rsidRPr="00BA5925">
        <w:t>intertwined.</w:t>
      </w:r>
      <w:r w:rsidR="00E24065" w:rsidRPr="00BA5925">
        <w:t xml:space="preserve"> </w:t>
      </w:r>
      <w:r w:rsidRPr="00BA5925">
        <w:t>In</w:t>
      </w:r>
      <w:r w:rsidR="00E24065" w:rsidRPr="00BA5925">
        <w:t xml:space="preserve"> </w:t>
      </w:r>
      <w:r w:rsidRPr="00BA5925">
        <w:t>persuasion</w:t>
      </w:r>
      <w:r w:rsidR="00E24065" w:rsidRPr="00BA5925">
        <w:t xml:space="preserve"> </w:t>
      </w:r>
      <w:r w:rsidRPr="00BA5925">
        <w:t>of</w:t>
      </w:r>
      <w:r w:rsidR="00E24065" w:rsidRPr="00BA5925">
        <w:t xml:space="preserve"> </w:t>
      </w:r>
      <w:r w:rsidRPr="00BA5925">
        <w:t>its</w:t>
      </w:r>
      <w:r w:rsidR="00E24065" w:rsidRPr="00BA5925">
        <w:t xml:space="preserve"> </w:t>
      </w:r>
      <w:r w:rsidRPr="00BA5925">
        <w:t>tasks,</w:t>
      </w:r>
      <w:r w:rsidR="00E24065" w:rsidRPr="00BA5925">
        <w:t xml:space="preserve"> </w:t>
      </w:r>
      <w:r w:rsidRPr="00BA5925">
        <w:t>all</w:t>
      </w:r>
      <w:r w:rsidR="00E24065" w:rsidRPr="00BA5925">
        <w:t xml:space="preserve"> </w:t>
      </w:r>
      <w:r w:rsidRPr="00BA5925">
        <w:t>Rwandans</w:t>
      </w:r>
      <w:r w:rsidR="00E24065" w:rsidRPr="00BA5925">
        <w:t xml:space="preserve"> </w:t>
      </w:r>
      <w:r w:rsidRPr="00BA5925">
        <w:t>have</w:t>
      </w:r>
      <w:r w:rsidR="00E24065" w:rsidRPr="00BA5925">
        <w:t xml:space="preserve"> </w:t>
      </w:r>
      <w:r w:rsidRPr="00BA5925">
        <w:t>benefited</w:t>
      </w:r>
      <w:r w:rsidR="00E24065" w:rsidRPr="00BA5925">
        <w:t xml:space="preserve"> </w:t>
      </w:r>
      <w:r w:rsidRPr="00BA5925">
        <w:t>from</w:t>
      </w:r>
      <w:r w:rsidR="00E24065" w:rsidRPr="00BA5925">
        <w:t xml:space="preserve"> </w:t>
      </w:r>
      <w:r w:rsidRPr="00BA5925">
        <w:t>the</w:t>
      </w:r>
      <w:r w:rsidR="00E24065" w:rsidRPr="00BA5925">
        <w:t xml:space="preserve"> </w:t>
      </w:r>
      <w:r w:rsidRPr="00BA5925">
        <w:t>unique</w:t>
      </w:r>
      <w:r w:rsidR="00E24065" w:rsidRPr="00BA5925">
        <w:t xml:space="preserve"> </w:t>
      </w:r>
      <w:r w:rsidRPr="00BA5925">
        <w:t>interventions</w:t>
      </w:r>
      <w:r w:rsidR="00E24065" w:rsidRPr="00BA5925">
        <w:t xml:space="preserve"> </w:t>
      </w:r>
      <w:r w:rsidRPr="00BA5925">
        <w:t>of</w:t>
      </w:r>
      <w:r w:rsidR="00E24065" w:rsidRPr="00BA5925">
        <w:t xml:space="preserve"> </w:t>
      </w:r>
      <w:r w:rsidRPr="00BA5925">
        <w:t>the</w:t>
      </w:r>
      <w:r w:rsidR="00E24065" w:rsidRPr="00BA5925">
        <w:t xml:space="preserve"> </w:t>
      </w:r>
      <w:r w:rsidRPr="00BA5925">
        <w:t>Commission,</w:t>
      </w:r>
      <w:r w:rsidR="00E24065" w:rsidRPr="00BA5925">
        <w:t xml:space="preserve"> </w:t>
      </w:r>
      <w:r w:rsidRPr="00BA5925">
        <w:t>an</w:t>
      </w:r>
      <w:r w:rsidR="00E24065" w:rsidRPr="00BA5925">
        <w:t xml:space="preserve"> </w:t>
      </w:r>
      <w:r w:rsidRPr="00BA5925">
        <w:t>act</w:t>
      </w:r>
      <w:r w:rsidR="00E24065" w:rsidRPr="00BA5925">
        <w:t xml:space="preserve"> </w:t>
      </w:r>
      <w:r w:rsidRPr="00BA5925">
        <w:t>that</w:t>
      </w:r>
      <w:r w:rsidR="00E24065" w:rsidRPr="00BA5925">
        <w:t xml:space="preserve"> </w:t>
      </w:r>
      <w:r w:rsidRPr="00BA5925">
        <w:t>has</w:t>
      </w:r>
      <w:r w:rsidR="00E24065" w:rsidRPr="00BA5925">
        <w:t xml:space="preserve"> </w:t>
      </w:r>
      <w:r w:rsidRPr="00BA5925">
        <w:t>been</w:t>
      </w:r>
      <w:r w:rsidR="00E24065" w:rsidRPr="00BA5925">
        <w:t xml:space="preserve"> </w:t>
      </w:r>
      <w:r w:rsidRPr="00BA5925">
        <w:t>regarded</w:t>
      </w:r>
      <w:r w:rsidR="00E24065" w:rsidRPr="00BA5925">
        <w:t xml:space="preserve"> </w:t>
      </w:r>
      <w:r w:rsidRPr="00BA5925">
        <w:t>as</w:t>
      </w:r>
      <w:r w:rsidR="00E24065" w:rsidRPr="00BA5925">
        <w:t xml:space="preserve"> </w:t>
      </w:r>
      <w:r w:rsidRPr="00BA5925">
        <w:t>a</w:t>
      </w:r>
      <w:r w:rsidR="00E24065" w:rsidRPr="00BA5925">
        <w:t xml:space="preserve"> </w:t>
      </w:r>
      <w:r w:rsidRPr="00BA5925">
        <w:t>tribute</w:t>
      </w:r>
      <w:r w:rsidR="00E24065" w:rsidRPr="00BA5925">
        <w:t xml:space="preserve"> </w:t>
      </w:r>
      <w:r w:rsidRPr="00BA5925">
        <w:t>and</w:t>
      </w:r>
      <w:r w:rsidR="00E24065" w:rsidRPr="00BA5925">
        <w:t xml:space="preserve"> </w:t>
      </w:r>
      <w:r w:rsidRPr="00BA5925">
        <w:t>homage</w:t>
      </w:r>
      <w:r w:rsidR="00E24065" w:rsidRPr="00BA5925">
        <w:t xml:space="preserve"> </w:t>
      </w:r>
      <w:r w:rsidRPr="00BA5925">
        <w:t>to</w:t>
      </w:r>
      <w:r w:rsidR="00E24065" w:rsidRPr="00BA5925">
        <w:t xml:space="preserve"> </w:t>
      </w:r>
      <w:r w:rsidRPr="00BA5925">
        <w:t>the</w:t>
      </w:r>
      <w:r w:rsidR="00E24065" w:rsidRPr="00BA5925">
        <w:t xml:space="preserve"> </w:t>
      </w:r>
      <w:r w:rsidRPr="00BA5925">
        <w:t>cause</w:t>
      </w:r>
      <w:r w:rsidR="00E24065" w:rsidRPr="00BA5925">
        <w:t xml:space="preserve"> </w:t>
      </w:r>
      <w:r w:rsidRPr="00BA5925">
        <w:t>of</w:t>
      </w:r>
      <w:r w:rsidR="00E24065" w:rsidRPr="00BA5925">
        <w:t xml:space="preserve"> </w:t>
      </w:r>
      <w:r w:rsidRPr="00BA5925">
        <w:t>humanity.</w:t>
      </w:r>
      <w:r w:rsidR="00E24065" w:rsidRPr="00BA5925">
        <w:t xml:space="preserve"> </w:t>
      </w:r>
      <w:r w:rsidRPr="00BA5925">
        <w:t>Various</w:t>
      </w:r>
      <w:r w:rsidR="00E24065" w:rsidRPr="00BA5925">
        <w:t xml:space="preserve"> </w:t>
      </w:r>
      <w:r w:rsidRPr="00BA5925">
        <w:t>outlets</w:t>
      </w:r>
      <w:r w:rsidR="00E24065" w:rsidRPr="00BA5925">
        <w:t xml:space="preserve"> </w:t>
      </w:r>
      <w:r w:rsidRPr="00BA5925">
        <w:t>have</w:t>
      </w:r>
      <w:r w:rsidR="00E24065" w:rsidRPr="00BA5925">
        <w:t xml:space="preserve"> </w:t>
      </w:r>
      <w:r w:rsidRPr="00BA5925">
        <w:t>been</w:t>
      </w:r>
      <w:r w:rsidR="00E24065" w:rsidRPr="00BA5925">
        <w:t xml:space="preserve"> </w:t>
      </w:r>
      <w:r w:rsidRPr="00BA5925">
        <w:t>organised</w:t>
      </w:r>
      <w:r w:rsidR="00E24065" w:rsidRPr="00BA5925">
        <w:t xml:space="preserve"> </w:t>
      </w:r>
      <w:r w:rsidRPr="00BA5925">
        <w:t>by</w:t>
      </w:r>
      <w:r w:rsidR="00E24065" w:rsidRPr="00BA5925">
        <w:t xml:space="preserve"> </w:t>
      </w:r>
      <w:r w:rsidRPr="00BA5925">
        <w:t>the</w:t>
      </w:r>
      <w:r w:rsidR="00E24065" w:rsidRPr="00BA5925">
        <w:t xml:space="preserve"> </w:t>
      </w:r>
      <w:r w:rsidRPr="00BA5925">
        <w:t>Commission</w:t>
      </w:r>
      <w:r w:rsidR="00E24065" w:rsidRPr="00BA5925">
        <w:t xml:space="preserve"> </w:t>
      </w:r>
      <w:r w:rsidRPr="00BA5925">
        <w:t>to</w:t>
      </w:r>
      <w:r w:rsidR="00E24065" w:rsidRPr="00BA5925">
        <w:t xml:space="preserve"> </w:t>
      </w:r>
      <w:r w:rsidRPr="00BA5925">
        <w:t>sensitise</w:t>
      </w:r>
      <w:r w:rsidR="00E24065" w:rsidRPr="00BA5925">
        <w:t xml:space="preserve"> </w:t>
      </w:r>
      <w:r w:rsidRPr="00BA5925">
        <w:t>and</w:t>
      </w:r>
      <w:r w:rsidR="00E24065" w:rsidRPr="00BA5925">
        <w:t xml:space="preserve"> </w:t>
      </w:r>
      <w:r w:rsidRPr="00BA5925">
        <w:t>educate</w:t>
      </w:r>
      <w:r w:rsidR="00E24065" w:rsidRPr="00BA5925">
        <w:t xml:space="preserve"> </w:t>
      </w:r>
      <w:r w:rsidRPr="00BA5925">
        <w:t>people</w:t>
      </w:r>
      <w:r w:rsidR="00E24065" w:rsidRPr="00BA5925">
        <w:t xml:space="preserve"> </w:t>
      </w:r>
      <w:r w:rsidRPr="00BA5925">
        <w:t>on</w:t>
      </w:r>
      <w:r w:rsidR="00E24065" w:rsidRPr="00BA5925">
        <w:t xml:space="preserve"> </w:t>
      </w:r>
      <w:r w:rsidRPr="00BA5925">
        <w:t>different</w:t>
      </w:r>
      <w:r w:rsidR="00E24065" w:rsidRPr="00BA5925">
        <w:t xml:space="preserve"> </w:t>
      </w:r>
      <w:r w:rsidRPr="00BA5925">
        <w:t>laws</w:t>
      </w:r>
      <w:r w:rsidR="00E24065" w:rsidRPr="00BA5925">
        <w:t xml:space="preserve"> </w:t>
      </w:r>
      <w:r w:rsidRPr="00BA5925">
        <w:t>and</w:t>
      </w:r>
      <w:r w:rsidR="00E24065" w:rsidRPr="00BA5925">
        <w:t xml:space="preserve"> </w:t>
      </w:r>
      <w:r w:rsidRPr="00BA5925">
        <w:t>the</w:t>
      </w:r>
      <w:r w:rsidR="00E24065" w:rsidRPr="00BA5925">
        <w:t xml:space="preserve"> </w:t>
      </w:r>
      <w:r w:rsidRPr="00BA5925">
        <w:t>rights</w:t>
      </w:r>
      <w:r w:rsidR="00E24065" w:rsidRPr="00BA5925">
        <w:t xml:space="preserve"> </w:t>
      </w:r>
      <w:r w:rsidRPr="00BA5925">
        <w:t>therein</w:t>
      </w:r>
      <w:r w:rsidR="00E24065" w:rsidRPr="00BA5925">
        <w:t xml:space="preserve"> </w:t>
      </w:r>
      <w:r w:rsidRPr="00BA5925">
        <w:t>contained.</w:t>
      </w:r>
      <w:r w:rsidR="00E24065" w:rsidRPr="00BA5925">
        <w:t xml:space="preserve"> </w:t>
      </w:r>
      <w:r w:rsidRPr="00BA5925">
        <w:t>Until</w:t>
      </w:r>
      <w:r w:rsidR="00E24065" w:rsidRPr="00BA5925">
        <w:t xml:space="preserve"> </w:t>
      </w:r>
      <w:r w:rsidRPr="00BA5925">
        <w:t>now,</w:t>
      </w:r>
      <w:r w:rsidR="00E24065" w:rsidRPr="00BA5925">
        <w:t xml:space="preserve"> </w:t>
      </w:r>
      <w:r w:rsidRPr="00BA5925">
        <w:t>sensitization</w:t>
      </w:r>
      <w:r w:rsidR="00E24065" w:rsidRPr="00BA5925">
        <w:t xml:space="preserve"> </w:t>
      </w:r>
      <w:r w:rsidRPr="00BA5925">
        <w:t>remains</w:t>
      </w:r>
      <w:r w:rsidR="00E24065" w:rsidRPr="00BA5925">
        <w:t xml:space="preserve"> </w:t>
      </w:r>
      <w:r w:rsidRPr="00BA5925">
        <w:t>the</w:t>
      </w:r>
      <w:r w:rsidR="00E24065" w:rsidRPr="00BA5925">
        <w:t xml:space="preserve"> </w:t>
      </w:r>
      <w:r w:rsidRPr="00BA5925">
        <w:t>greater</w:t>
      </w:r>
      <w:r w:rsidR="00E24065" w:rsidRPr="00BA5925">
        <w:t xml:space="preserve"> </w:t>
      </w:r>
      <w:r w:rsidRPr="00BA5925">
        <w:t>tool</w:t>
      </w:r>
      <w:r w:rsidR="00E24065" w:rsidRPr="00BA5925">
        <w:t xml:space="preserve"> </w:t>
      </w:r>
      <w:r w:rsidRPr="00BA5925">
        <w:t>for</w:t>
      </w:r>
      <w:r w:rsidR="00E24065" w:rsidRPr="00BA5925">
        <w:t xml:space="preserve"> </w:t>
      </w:r>
      <w:r w:rsidRPr="00BA5925">
        <w:t>better</w:t>
      </w:r>
      <w:r w:rsidR="00E24065" w:rsidRPr="00BA5925">
        <w:t xml:space="preserve"> </w:t>
      </w:r>
      <w:r w:rsidRPr="00BA5925">
        <w:t>understanding</w:t>
      </w:r>
      <w:r w:rsidR="00E24065" w:rsidRPr="00BA5925">
        <w:t xml:space="preserve"> </w:t>
      </w:r>
      <w:r w:rsidRPr="00BA5925">
        <w:t>and</w:t>
      </w:r>
      <w:r w:rsidR="00E24065" w:rsidRPr="00BA5925">
        <w:t xml:space="preserve"> </w:t>
      </w:r>
      <w:r w:rsidRPr="00BA5925">
        <w:t>communicating</w:t>
      </w:r>
      <w:r w:rsidR="00E24065" w:rsidRPr="00BA5925">
        <w:t xml:space="preserve"> </w:t>
      </w:r>
      <w:r w:rsidRPr="00BA5925">
        <w:t>to</w:t>
      </w:r>
      <w:r w:rsidR="00E24065" w:rsidRPr="00BA5925">
        <w:t xml:space="preserve"> </w:t>
      </w:r>
      <w:r w:rsidRPr="00BA5925">
        <w:t>the</w:t>
      </w:r>
      <w:r w:rsidR="00E24065" w:rsidRPr="00BA5925">
        <w:t xml:space="preserve"> </w:t>
      </w:r>
      <w:r w:rsidRPr="00BA5925">
        <w:t>population.</w:t>
      </w:r>
      <w:r w:rsidR="00E24065" w:rsidRPr="00BA5925">
        <w:t xml:space="preserve"> </w:t>
      </w:r>
      <w:r w:rsidRPr="00BA5925">
        <w:t>Equally,</w:t>
      </w:r>
      <w:r w:rsidR="00E24065" w:rsidRPr="00BA5925">
        <w:t xml:space="preserve"> </w:t>
      </w:r>
      <w:r w:rsidRPr="00BA5925">
        <w:t>various</w:t>
      </w:r>
      <w:r w:rsidR="00E24065" w:rsidRPr="00BA5925">
        <w:t xml:space="preserve"> </w:t>
      </w:r>
      <w:r w:rsidRPr="00BA5925">
        <w:t>discussions</w:t>
      </w:r>
      <w:r w:rsidR="00E24065" w:rsidRPr="00BA5925">
        <w:t xml:space="preserve"> </w:t>
      </w:r>
      <w:r w:rsidRPr="00BA5925">
        <w:t>and</w:t>
      </w:r>
      <w:r w:rsidR="00E24065" w:rsidRPr="00BA5925">
        <w:t xml:space="preserve"> </w:t>
      </w:r>
      <w:r w:rsidRPr="00BA5925">
        <w:t>country</w:t>
      </w:r>
      <w:r w:rsidR="00E24065" w:rsidRPr="00BA5925">
        <w:t xml:space="preserve"> </w:t>
      </w:r>
      <w:r w:rsidRPr="00BA5925">
        <w:t>programs</w:t>
      </w:r>
      <w:r w:rsidR="00E24065" w:rsidRPr="00BA5925">
        <w:t xml:space="preserve"> </w:t>
      </w:r>
      <w:r w:rsidRPr="00BA5925">
        <w:t>have</w:t>
      </w:r>
      <w:r w:rsidR="00E24065" w:rsidRPr="00BA5925">
        <w:t xml:space="preserve"> </w:t>
      </w:r>
      <w:r w:rsidRPr="00BA5925">
        <w:t>benefited</w:t>
      </w:r>
      <w:r w:rsidR="00E24065" w:rsidRPr="00BA5925">
        <w:t xml:space="preserve"> </w:t>
      </w:r>
      <w:r w:rsidRPr="00BA5925">
        <w:t>from</w:t>
      </w:r>
      <w:r w:rsidR="00E24065" w:rsidRPr="00BA5925">
        <w:t xml:space="preserve"> </w:t>
      </w:r>
      <w:r w:rsidRPr="00BA5925">
        <w:t>the</w:t>
      </w:r>
      <w:r w:rsidR="00E24065" w:rsidRPr="00BA5925">
        <w:t xml:space="preserve"> </w:t>
      </w:r>
      <w:r w:rsidRPr="00BA5925">
        <w:t>wealth</w:t>
      </w:r>
      <w:r w:rsidR="00E24065" w:rsidRPr="00BA5925">
        <w:t xml:space="preserve"> </w:t>
      </w:r>
      <w:r w:rsidRPr="00BA5925">
        <w:t>participation</w:t>
      </w:r>
      <w:r w:rsidR="00E24065" w:rsidRPr="00BA5925">
        <w:t xml:space="preserve"> </w:t>
      </w:r>
      <w:r w:rsidRPr="00BA5925">
        <w:t>of</w:t>
      </w:r>
      <w:r w:rsidR="00E24065" w:rsidRPr="00BA5925">
        <w:t xml:space="preserve"> </w:t>
      </w:r>
      <w:r w:rsidRPr="00BA5925">
        <w:t>the</w:t>
      </w:r>
      <w:r w:rsidR="00E24065" w:rsidRPr="00BA5925">
        <w:t xml:space="preserve"> </w:t>
      </w:r>
      <w:r w:rsidRPr="00BA5925">
        <w:t>NCHR.</w:t>
      </w:r>
      <w:r w:rsidR="00E24065" w:rsidRPr="00BA5925">
        <w:t xml:space="preserve"> </w:t>
      </w:r>
      <w:r w:rsidRPr="00BA5925">
        <w:t>Such</w:t>
      </w:r>
      <w:r w:rsidR="00E24065" w:rsidRPr="00BA5925">
        <w:t xml:space="preserve"> </w:t>
      </w:r>
      <w:r w:rsidRPr="00BA5925">
        <w:t>programs</w:t>
      </w:r>
      <w:r w:rsidR="00E24065" w:rsidRPr="00BA5925">
        <w:t xml:space="preserve"> </w:t>
      </w:r>
      <w:r w:rsidRPr="00BA5925">
        <w:t>have</w:t>
      </w:r>
      <w:r w:rsidR="00E24065" w:rsidRPr="00BA5925">
        <w:t xml:space="preserve"> </w:t>
      </w:r>
      <w:r w:rsidRPr="00BA5925">
        <w:t>included</w:t>
      </w:r>
      <w:r w:rsidR="00E24065" w:rsidRPr="00BA5925">
        <w:t xml:space="preserve"> </w:t>
      </w:r>
      <w:r w:rsidRPr="00BA5925">
        <w:t>student</w:t>
      </w:r>
      <w:r w:rsidR="00E24065" w:rsidRPr="00BA5925">
        <w:t xml:space="preserve"> </w:t>
      </w:r>
      <w:r w:rsidRPr="00BA5925">
        <w:t>clubs</w:t>
      </w:r>
      <w:r w:rsidR="00E24065" w:rsidRPr="00BA5925">
        <w:t xml:space="preserve"> </w:t>
      </w:r>
      <w:r w:rsidRPr="00BA5925">
        <w:t>for</w:t>
      </w:r>
      <w:r w:rsidR="00E24065" w:rsidRPr="00BA5925">
        <w:t xml:space="preserve"> </w:t>
      </w:r>
      <w:r w:rsidRPr="00BA5925">
        <w:t>unity</w:t>
      </w:r>
      <w:r w:rsidR="00E24065" w:rsidRPr="00BA5925">
        <w:t xml:space="preserve"> </w:t>
      </w:r>
      <w:r w:rsidRPr="00BA5925">
        <w:t>and</w:t>
      </w:r>
      <w:r w:rsidR="00E24065" w:rsidRPr="00BA5925">
        <w:t xml:space="preserve"> </w:t>
      </w:r>
      <w:r w:rsidRPr="00BA5925">
        <w:t>reconciliation,</w:t>
      </w:r>
      <w:r w:rsidR="00E24065" w:rsidRPr="00BA5925">
        <w:t xml:space="preserve"> </w:t>
      </w:r>
      <w:r w:rsidRPr="00EE1C78">
        <w:rPr>
          <w:i/>
        </w:rPr>
        <w:t>ingando</w:t>
      </w:r>
      <w:r w:rsidRPr="00BA5925">
        <w:t>,</w:t>
      </w:r>
      <w:r w:rsidR="00E24065" w:rsidRPr="00BA5925">
        <w:t xml:space="preserve"> </w:t>
      </w:r>
      <w:r w:rsidRPr="00BA5925">
        <w:t>schools</w:t>
      </w:r>
      <w:r w:rsidR="00E24065" w:rsidRPr="00BA5925">
        <w:t xml:space="preserve"> </w:t>
      </w:r>
      <w:r w:rsidRPr="00BA5925">
        <w:t>and</w:t>
      </w:r>
      <w:r w:rsidR="00E24065" w:rsidRPr="00BA5925">
        <w:t xml:space="preserve"> </w:t>
      </w:r>
      <w:r w:rsidRPr="00BA5925">
        <w:t>universities,</w:t>
      </w:r>
      <w:r w:rsidR="00E24065" w:rsidRPr="00BA5925">
        <w:t xml:space="preserve"> </w:t>
      </w:r>
      <w:r w:rsidRPr="00BA5925">
        <w:t>communities,</w:t>
      </w:r>
      <w:r w:rsidR="00E24065" w:rsidRPr="00BA5925">
        <w:t xml:space="preserve"> </w:t>
      </w:r>
      <w:r w:rsidRPr="00BA5925">
        <w:t>and</w:t>
      </w:r>
      <w:r w:rsidR="00E24065" w:rsidRPr="00BA5925">
        <w:t xml:space="preserve"> </w:t>
      </w:r>
      <w:r w:rsidRPr="00BA5925">
        <w:t>both</w:t>
      </w:r>
      <w:r w:rsidR="00E24065" w:rsidRPr="00BA5925">
        <w:t xml:space="preserve"> </w:t>
      </w:r>
      <w:r w:rsidRPr="00BA5925">
        <w:t>national</w:t>
      </w:r>
      <w:r w:rsidR="00E24065" w:rsidRPr="00BA5925">
        <w:t xml:space="preserve"> </w:t>
      </w:r>
      <w:r w:rsidRPr="00BA5925">
        <w:t>and</w:t>
      </w:r>
      <w:r w:rsidR="00E24065" w:rsidRPr="00BA5925">
        <w:t xml:space="preserve"> </w:t>
      </w:r>
      <w:r w:rsidRPr="00BA5925">
        <w:t>international</w:t>
      </w:r>
      <w:r w:rsidR="00E24065" w:rsidRPr="00BA5925">
        <w:t xml:space="preserve"> </w:t>
      </w:r>
      <w:r w:rsidRPr="00BA5925">
        <w:t>days</w:t>
      </w:r>
      <w:r w:rsidR="00E24065" w:rsidRPr="00BA5925">
        <w:t xml:space="preserve"> </w:t>
      </w:r>
      <w:r w:rsidRPr="00BA5925">
        <w:t>with</w:t>
      </w:r>
      <w:r w:rsidR="00E24065" w:rsidRPr="00BA5925">
        <w:t xml:space="preserve"> </w:t>
      </w:r>
      <w:r w:rsidRPr="00BA5925">
        <w:t>particular</w:t>
      </w:r>
      <w:r w:rsidR="00E24065" w:rsidRPr="00BA5925">
        <w:t xml:space="preserve"> </w:t>
      </w:r>
      <w:r w:rsidRPr="00BA5925">
        <w:t>concern</w:t>
      </w:r>
      <w:r w:rsidR="00E24065" w:rsidRPr="00BA5925">
        <w:t xml:space="preserve"> </w:t>
      </w:r>
      <w:r w:rsidRPr="00BA5925">
        <w:t>on</w:t>
      </w:r>
      <w:r w:rsidR="00E24065" w:rsidRPr="00BA5925">
        <w:t xml:space="preserve"> </w:t>
      </w:r>
      <w:r w:rsidRPr="00BA5925">
        <w:t>human</w:t>
      </w:r>
      <w:r w:rsidR="00E24065" w:rsidRPr="00BA5925">
        <w:t xml:space="preserve"> </w:t>
      </w:r>
      <w:r w:rsidRPr="00BA5925">
        <w:t>rights.</w:t>
      </w:r>
      <w:bookmarkEnd w:id="183"/>
      <w:r w:rsidR="00E24065" w:rsidRPr="00BA5925">
        <w:t xml:space="preserve"> </w:t>
      </w:r>
    </w:p>
    <w:p w:rsidR="00951BC8" w:rsidRPr="00BA5925" w:rsidRDefault="00951BC8" w:rsidP="00BA5925">
      <w:pPr>
        <w:pStyle w:val="SingleTxtG"/>
        <w:rPr>
          <w:szCs w:val="24"/>
        </w:rPr>
      </w:pPr>
      <w:r w:rsidRPr="00BA5925">
        <w:t>103.</w:t>
      </w:r>
      <w:r w:rsidRPr="00BA5925">
        <w:tab/>
        <w:t>In</w:t>
      </w:r>
      <w:r w:rsidR="00E24065" w:rsidRPr="00BA5925">
        <w:t xml:space="preserve"> </w:t>
      </w:r>
      <w:r w:rsidRPr="00BA5925">
        <w:t>particular,</w:t>
      </w:r>
      <w:r w:rsidR="00E24065" w:rsidRPr="00BA5925">
        <w:t xml:space="preserve"> </w:t>
      </w:r>
      <w:r w:rsidRPr="00BA5925">
        <w:t>it</w:t>
      </w:r>
      <w:r w:rsidR="00E24065" w:rsidRPr="00BA5925">
        <w:t xml:space="preserve"> </w:t>
      </w:r>
      <w:r w:rsidRPr="00BA5925">
        <w:t>is</w:t>
      </w:r>
      <w:r w:rsidR="00E24065" w:rsidRPr="00BA5925">
        <w:t xml:space="preserve"> </w:t>
      </w:r>
      <w:r w:rsidRPr="00BA5925">
        <w:t>worth</w:t>
      </w:r>
      <w:r w:rsidR="00E24065" w:rsidRPr="00BA5925">
        <w:t xml:space="preserve"> </w:t>
      </w:r>
      <w:r w:rsidRPr="00BA5925">
        <w:t>noting</w:t>
      </w:r>
      <w:r w:rsidR="00E24065" w:rsidRPr="00BA5925">
        <w:t xml:space="preserve"> </w:t>
      </w:r>
      <w:r w:rsidRPr="00BA5925">
        <w:t>that</w:t>
      </w:r>
      <w:r w:rsidR="00E24065" w:rsidRPr="00BA5925">
        <w:t xml:space="preserve"> </w:t>
      </w:r>
      <w:r w:rsidRPr="00BA5925">
        <w:t>the</w:t>
      </w:r>
      <w:r w:rsidR="00E24065" w:rsidRPr="00BA5925">
        <w:t xml:space="preserve"> </w:t>
      </w:r>
      <w:r w:rsidRPr="00BA5925">
        <w:t>NHRC</w:t>
      </w:r>
      <w:r w:rsidR="00E24065" w:rsidRPr="00BA5925">
        <w:t xml:space="preserve"> </w:t>
      </w:r>
      <w:r w:rsidRPr="00BA5925">
        <w:t>has</w:t>
      </w:r>
      <w:r w:rsidR="00E24065" w:rsidRPr="00BA5925">
        <w:t xml:space="preserve"> </w:t>
      </w:r>
      <w:r w:rsidRPr="00BA5925">
        <w:t>stepped</w:t>
      </w:r>
      <w:r w:rsidR="00E24065" w:rsidRPr="00BA5925">
        <w:t xml:space="preserve"> </w:t>
      </w:r>
      <w:r w:rsidRPr="00BA5925">
        <w:t>up</w:t>
      </w:r>
      <w:r w:rsidR="00E24065" w:rsidRPr="00BA5925">
        <w:t xml:space="preserve"> </w:t>
      </w:r>
      <w:r w:rsidRPr="00BA5925">
        <w:t>its</w:t>
      </w:r>
      <w:r w:rsidR="00E24065" w:rsidRPr="00BA5925">
        <w:t xml:space="preserve"> </w:t>
      </w:r>
      <w:r w:rsidRPr="00BA5925">
        <w:t>work</w:t>
      </w:r>
      <w:r w:rsidR="00E24065" w:rsidRPr="00BA5925">
        <w:t xml:space="preserve"> </w:t>
      </w:r>
      <w:r w:rsidRPr="00BA5925">
        <w:t>on</w:t>
      </w:r>
      <w:r w:rsidR="00E24065" w:rsidRPr="00BA5925">
        <w:t xml:space="preserve"> </w:t>
      </w:r>
      <w:r w:rsidRPr="00BA5925">
        <w:t>the</w:t>
      </w:r>
      <w:r w:rsidR="00E24065" w:rsidRPr="00BA5925">
        <w:t xml:space="preserve"> </w:t>
      </w:r>
      <w:r w:rsidRPr="00BA5925">
        <w:t>promotion</w:t>
      </w:r>
      <w:r w:rsidR="00E24065" w:rsidRPr="00BA5925">
        <w:t xml:space="preserve"> </w:t>
      </w:r>
      <w:r w:rsidRPr="00BA5925">
        <w:t>and</w:t>
      </w:r>
      <w:r w:rsidR="00E24065" w:rsidRPr="00BA5925">
        <w:t xml:space="preserve"> </w:t>
      </w:r>
      <w:r w:rsidRPr="00BA5925">
        <w:t>protection</w:t>
      </w:r>
      <w:r w:rsidR="00E24065" w:rsidRPr="00BA5925">
        <w:t xml:space="preserve"> </w:t>
      </w:r>
      <w:r w:rsidRPr="00BA5925">
        <w:t>of</w:t>
      </w:r>
      <w:r w:rsidR="00E24065" w:rsidRPr="00BA5925">
        <w:t xml:space="preserve"> </w:t>
      </w:r>
      <w:r w:rsidRPr="00BA5925">
        <w:t>human</w:t>
      </w:r>
      <w:r w:rsidR="00E24065" w:rsidRPr="00BA5925">
        <w:t xml:space="preserve"> </w:t>
      </w:r>
      <w:r w:rsidRPr="00BA5925">
        <w:t>rights.</w:t>
      </w:r>
      <w:r w:rsidR="00E24065" w:rsidRPr="00BA5925">
        <w:t xml:space="preserve"> </w:t>
      </w:r>
      <w:r w:rsidRPr="00BA5925">
        <w:t>From</w:t>
      </w:r>
      <w:r w:rsidR="00E24065" w:rsidRPr="00BA5925">
        <w:t xml:space="preserve"> </w:t>
      </w:r>
      <w:r w:rsidRPr="00BA5925">
        <w:t>2000</w:t>
      </w:r>
      <w:r w:rsidR="00E24065" w:rsidRPr="00BA5925">
        <w:t xml:space="preserve"> </w:t>
      </w:r>
      <w:r w:rsidRPr="00BA5925">
        <w:t>to</w:t>
      </w:r>
      <w:r w:rsidR="00E24065" w:rsidRPr="00BA5925">
        <w:t xml:space="preserve"> </w:t>
      </w:r>
      <w:r w:rsidRPr="00BA5925">
        <w:t>2009,</w:t>
      </w:r>
      <w:r w:rsidR="00E24065" w:rsidRPr="00BA5925">
        <w:t xml:space="preserve"> </w:t>
      </w:r>
      <w:r w:rsidRPr="00BA5925">
        <w:t>a</w:t>
      </w:r>
      <w:r w:rsidR="00E24065" w:rsidRPr="00BA5925">
        <w:t xml:space="preserve"> </w:t>
      </w:r>
      <w:r w:rsidRPr="00BA5925">
        <w:t>number</w:t>
      </w:r>
      <w:r w:rsidR="00E24065" w:rsidRPr="00BA5925">
        <w:t xml:space="preserve"> </w:t>
      </w:r>
      <w:r w:rsidRPr="00BA5925">
        <w:t>of</w:t>
      </w:r>
      <w:r w:rsidR="00E24065" w:rsidRPr="00BA5925">
        <w:t xml:space="preserve"> </w:t>
      </w:r>
      <w:r w:rsidRPr="00BA5925">
        <w:t>human</w:t>
      </w:r>
      <w:r w:rsidR="00E24065" w:rsidRPr="00BA5925">
        <w:t xml:space="preserve"> </w:t>
      </w:r>
      <w:r w:rsidRPr="00BA5925">
        <w:t>rights</w:t>
      </w:r>
      <w:r w:rsidR="00E24065" w:rsidRPr="00BA5925">
        <w:t xml:space="preserve"> </w:t>
      </w:r>
      <w:r w:rsidRPr="00BA5925">
        <w:t>training</w:t>
      </w:r>
      <w:r w:rsidR="00E24065" w:rsidRPr="00BA5925">
        <w:t xml:space="preserve"> </w:t>
      </w:r>
      <w:r w:rsidRPr="00BA5925">
        <w:t>and</w:t>
      </w:r>
      <w:r w:rsidR="00E24065" w:rsidRPr="00BA5925">
        <w:t xml:space="preserve"> </w:t>
      </w:r>
      <w:r w:rsidRPr="00BA5925">
        <w:t>education</w:t>
      </w:r>
      <w:r w:rsidR="00E24065" w:rsidRPr="00BA5925">
        <w:t xml:space="preserve"> </w:t>
      </w:r>
      <w:r w:rsidRPr="00BA5925">
        <w:t>programmes</w:t>
      </w:r>
      <w:r w:rsidR="00E24065" w:rsidRPr="00BA5925">
        <w:t xml:space="preserve"> </w:t>
      </w:r>
      <w:r w:rsidRPr="00BA5925">
        <w:t>took</w:t>
      </w:r>
      <w:r w:rsidR="00E24065" w:rsidRPr="00BA5925">
        <w:t xml:space="preserve"> </w:t>
      </w:r>
      <w:r w:rsidRPr="00BA5925">
        <w:t>place</w:t>
      </w:r>
      <w:r w:rsidR="00E24065" w:rsidRPr="00BA5925">
        <w:t xml:space="preserve"> </w:t>
      </w:r>
      <w:r w:rsidRPr="00BA5925">
        <w:t>including</w:t>
      </w:r>
      <w:r w:rsidR="00E24065" w:rsidRPr="00BA5925">
        <w:t xml:space="preserve"> </w:t>
      </w:r>
      <w:r w:rsidRPr="00BA5925">
        <w:t>the</w:t>
      </w:r>
      <w:r w:rsidR="00E24065" w:rsidRPr="00BA5925">
        <w:t xml:space="preserve"> </w:t>
      </w:r>
      <w:r w:rsidRPr="00BA5925">
        <w:t>provision</w:t>
      </w:r>
      <w:r w:rsidR="00E24065" w:rsidRPr="00BA5925">
        <w:t xml:space="preserve"> </w:t>
      </w:r>
      <w:r w:rsidRPr="00BA5925">
        <w:t>of</w:t>
      </w:r>
      <w:r w:rsidR="00E24065" w:rsidRPr="00BA5925">
        <w:t xml:space="preserve"> </w:t>
      </w:r>
      <w:r w:rsidRPr="00BA5925">
        <w:t>training</w:t>
      </w:r>
      <w:r w:rsidR="00E24065" w:rsidRPr="00BA5925">
        <w:t xml:space="preserve"> </w:t>
      </w:r>
      <w:r w:rsidRPr="00BA5925">
        <w:t>for</w:t>
      </w:r>
      <w:r w:rsidR="00E24065" w:rsidRPr="00BA5925">
        <w:t xml:space="preserve"> </w:t>
      </w:r>
      <w:r w:rsidRPr="00BA5925">
        <w:t>junior</w:t>
      </w:r>
      <w:r w:rsidR="00E24065" w:rsidRPr="00BA5925">
        <w:t xml:space="preserve"> </w:t>
      </w:r>
      <w:r w:rsidRPr="00BA5925">
        <w:t>and</w:t>
      </w:r>
      <w:r w:rsidR="00E24065" w:rsidRPr="00BA5925">
        <w:t xml:space="preserve"> </w:t>
      </w:r>
      <w:r w:rsidRPr="00BA5925">
        <w:t>senior</w:t>
      </w:r>
      <w:r w:rsidR="00E24065" w:rsidRPr="00BA5925">
        <w:t xml:space="preserve"> </w:t>
      </w:r>
      <w:r w:rsidRPr="00BA5925">
        <w:t>police</w:t>
      </w:r>
      <w:r w:rsidR="00E24065" w:rsidRPr="00BA5925">
        <w:t xml:space="preserve"> </w:t>
      </w:r>
      <w:r w:rsidRPr="00BA5925">
        <w:t>officers,</w:t>
      </w:r>
      <w:r w:rsidR="00E24065" w:rsidRPr="00BA5925">
        <w:t xml:space="preserve"> </w:t>
      </w:r>
      <w:r w:rsidRPr="00BA5925">
        <w:t>senior</w:t>
      </w:r>
      <w:r w:rsidR="00E24065" w:rsidRPr="00BA5925">
        <w:t xml:space="preserve"> </w:t>
      </w:r>
      <w:r w:rsidRPr="00BA5925">
        <w:t>non-commissioned</w:t>
      </w:r>
      <w:r w:rsidR="00E24065" w:rsidRPr="00BA5925">
        <w:t xml:space="preserve"> </w:t>
      </w:r>
      <w:r w:rsidRPr="00BA5925">
        <w:t>officers</w:t>
      </w:r>
      <w:r w:rsidR="00E24065" w:rsidRPr="00BA5925">
        <w:t xml:space="preserve"> </w:t>
      </w:r>
      <w:r w:rsidRPr="00BA5925">
        <w:t>in</w:t>
      </w:r>
      <w:r w:rsidR="00E24065" w:rsidRPr="00BA5925">
        <w:t xml:space="preserve"> </w:t>
      </w:r>
      <w:r w:rsidRPr="00BA5925">
        <w:t>the</w:t>
      </w:r>
      <w:r w:rsidR="00E24065" w:rsidRPr="00BA5925">
        <w:t xml:space="preserve"> </w:t>
      </w:r>
      <w:r w:rsidRPr="00BA5925">
        <w:t>army,</w:t>
      </w:r>
      <w:r w:rsidR="00E24065" w:rsidRPr="00BA5925">
        <w:t xml:space="preserve"> </w:t>
      </w:r>
      <w:r w:rsidRPr="00BA5925">
        <w:t>secondary</w:t>
      </w:r>
      <w:r w:rsidR="00E24065" w:rsidRPr="00BA5925">
        <w:t xml:space="preserve"> </w:t>
      </w:r>
      <w:r w:rsidRPr="00BA5925">
        <w:t>school</w:t>
      </w:r>
      <w:r w:rsidR="00E24065" w:rsidRPr="00BA5925">
        <w:t xml:space="preserve"> </w:t>
      </w:r>
      <w:r w:rsidRPr="00BA5925">
        <w:t>students</w:t>
      </w:r>
      <w:r w:rsidR="00E24065" w:rsidRPr="00BA5925">
        <w:t xml:space="preserve"> </w:t>
      </w:r>
      <w:r w:rsidRPr="00BA5925">
        <w:t>and</w:t>
      </w:r>
      <w:r w:rsidR="00E24065" w:rsidRPr="00BA5925">
        <w:t xml:space="preserve"> </w:t>
      </w:r>
      <w:r w:rsidRPr="00BA5925">
        <w:t>students</w:t>
      </w:r>
      <w:r w:rsidR="00E24065" w:rsidRPr="00BA5925">
        <w:t xml:space="preserve"> </w:t>
      </w:r>
      <w:r w:rsidRPr="00BA5925">
        <w:t>in</w:t>
      </w:r>
      <w:r w:rsidR="00E24065" w:rsidRPr="00BA5925">
        <w:t xml:space="preserve"> </w:t>
      </w:r>
      <w:r w:rsidRPr="00BA5925">
        <w:t>higher</w:t>
      </w:r>
      <w:r w:rsidR="00E24065" w:rsidRPr="00BA5925">
        <w:t xml:space="preserve"> </w:t>
      </w:r>
      <w:r w:rsidRPr="00BA5925">
        <w:t>learning</w:t>
      </w:r>
      <w:r w:rsidR="00E24065" w:rsidRPr="00BA5925">
        <w:t xml:space="preserve"> </w:t>
      </w:r>
      <w:r w:rsidRPr="00BA5925">
        <w:t>institutions</w:t>
      </w:r>
      <w:r w:rsidR="00E24065" w:rsidRPr="00BA5925">
        <w:t xml:space="preserve"> </w:t>
      </w:r>
      <w:r w:rsidRPr="00BA5925">
        <w:t>of</w:t>
      </w:r>
      <w:r w:rsidR="00E24065" w:rsidRPr="00BA5925">
        <w:t xml:space="preserve"> </w:t>
      </w:r>
      <w:r w:rsidRPr="00BA5925">
        <w:t>Kigali</w:t>
      </w:r>
      <w:r w:rsidR="00E24065" w:rsidRPr="00BA5925">
        <w:t xml:space="preserve"> </w:t>
      </w:r>
      <w:r w:rsidRPr="00BA5925">
        <w:t>Independent</w:t>
      </w:r>
      <w:r w:rsidR="00E24065" w:rsidRPr="00BA5925">
        <w:t xml:space="preserve"> </w:t>
      </w:r>
      <w:r w:rsidRPr="00BA5925">
        <w:t>University</w:t>
      </w:r>
      <w:r w:rsidR="00E24065" w:rsidRPr="00BA5925">
        <w:t xml:space="preserve"> </w:t>
      </w:r>
      <w:r w:rsidRPr="00BA5925">
        <w:t>(KIU),</w:t>
      </w:r>
      <w:r w:rsidR="00E24065" w:rsidRPr="00BA5925">
        <w:t xml:space="preserve"> </w:t>
      </w:r>
      <w:r w:rsidRPr="00BA5925">
        <w:t>Kigali</w:t>
      </w:r>
      <w:r w:rsidR="00E24065" w:rsidRPr="00BA5925">
        <w:t xml:space="preserve"> </w:t>
      </w:r>
      <w:r w:rsidRPr="00BA5925">
        <w:t>Institute</w:t>
      </w:r>
      <w:r w:rsidR="00E24065" w:rsidRPr="00BA5925">
        <w:t xml:space="preserve"> </w:t>
      </w:r>
      <w:r w:rsidRPr="00BA5925">
        <w:t>of</w:t>
      </w:r>
      <w:r w:rsidR="00E24065" w:rsidRPr="00BA5925">
        <w:t xml:space="preserve"> </w:t>
      </w:r>
      <w:r w:rsidRPr="00BA5925">
        <w:t>Education</w:t>
      </w:r>
      <w:r w:rsidR="00E24065" w:rsidRPr="00BA5925">
        <w:t xml:space="preserve"> </w:t>
      </w:r>
      <w:r w:rsidRPr="00BA5925">
        <w:t>(KIE),</w:t>
      </w:r>
      <w:r w:rsidR="00E24065" w:rsidRPr="00BA5925">
        <w:t xml:space="preserve"> </w:t>
      </w:r>
      <w:r w:rsidRPr="00BA5925">
        <w:t>National</w:t>
      </w:r>
      <w:r w:rsidR="00E24065" w:rsidRPr="00BA5925">
        <w:t xml:space="preserve"> </w:t>
      </w:r>
      <w:r w:rsidRPr="00BA5925">
        <w:t>University</w:t>
      </w:r>
      <w:r w:rsidR="00E24065" w:rsidRPr="00BA5925">
        <w:t xml:space="preserve"> </w:t>
      </w:r>
      <w:r w:rsidRPr="00BA5925">
        <w:t>of</w:t>
      </w:r>
      <w:r w:rsidR="00E24065" w:rsidRPr="00BA5925">
        <w:t xml:space="preserve"> </w:t>
      </w:r>
      <w:r w:rsidRPr="00BA5925">
        <w:t>Rwanda</w:t>
      </w:r>
      <w:r w:rsidR="00E24065" w:rsidRPr="00BA5925">
        <w:t xml:space="preserve"> </w:t>
      </w:r>
      <w:r w:rsidRPr="00BA5925">
        <w:t>(NUR),</w:t>
      </w:r>
      <w:r w:rsidR="00E24065" w:rsidRPr="00BA5925">
        <w:t xml:space="preserve"> </w:t>
      </w:r>
      <w:r w:rsidRPr="00BA5925">
        <w:t>Kigali</w:t>
      </w:r>
      <w:r w:rsidR="00E24065" w:rsidRPr="00BA5925">
        <w:t xml:space="preserve"> </w:t>
      </w:r>
      <w:r w:rsidRPr="00BA5925">
        <w:t>Institute</w:t>
      </w:r>
      <w:r w:rsidR="00E24065" w:rsidRPr="00BA5925">
        <w:t xml:space="preserve"> </w:t>
      </w:r>
      <w:r w:rsidRPr="00BA5925">
        <w:t>of</w:t>
      </w:r>
      <w:r w:rsidR="00E24065" w:rsidRPr="00BA5925">
        <w:t xml:space="preserve"> </w:t>
      </w:r>
      <w:r w:rsidRPr="00BA5925">
        <w:t>Science</w:t>
      </w:r>
      <w:r w:rsidR="00E24065" w:rsidRPr="00BA5925">
        <w:t xml:space="preserve"> </w:t>
      </w:r>
      <w:r w:rsidRPr="00BA5925">
        <w:t>and</w:t>
      </w:r>
      <w:r w:rsidR="00E24065" w:rsidRPr="00BA5925">
        <w:t xml:space="preserve"> </w:t>
      </w:r>
      <w:r w:rsidRPr="00BA5925">
        <w:t>Technology</w:t>
      </w:r>
      <w:r w:rsidR="00E24065" w:rsidRPr="00BA5925">
        <w:t xml:space="preserve"> </w:t>
      </w:r>
      <w:r w:rsidRPr="00BA5925">
        <w:t>(KIST)</w:t>
      </w:r>
      <w:r w:rsidR="00E24065" w:rsidRPr="00BA5925">
        <w:t xml:space="preserve"> </w:t>
      </w:r>
      <w:r w:rsidRPr="00BA5925">
        <w:t>and</w:t>
      </w:r>
      <w:r w:rsidR="00E24065" w:rsidRPr="00BA5925">
        <w:t xml:space="preserve"> </w:t>
      </w:r>
      <w:r w:rsidRPr="00BA5925">
        <w:t>the</w:t>
      </w:r>
      <w:r w:rsidR="00E24065" w:rsidRPr="00BA5925">
        <w:t xml:space="preserve"> </w:t>
      </w:r>
      <w:r w:rsidRPr="00BA5925">
        <w:t>Kigali</w:t>
      </w:r>
      <w:r w:rsidR="00E24065" w:rsidRPr="00BA5925">
        <w:t xml:space="preserve"> </w:t>
      </w:r>
      <w:r w:rsidRPr="00BA5925">
        <w:t>Health</w:t>
      </w:r>
      <w:r w:rsidR="00E24065" w:rsidRPr="00BA5925">
        <w:t xml:space="preserve"> </w:t>
      </w:r>
      <w:r w:rsidRPr="00BA5925">
        <w:t>Institute</w:t>
      </w:r>
      <w:r w:rsidR="00E24065" w:rsidRPr="00BA5925">
        <w:t xml:space="preserve"> </w:t>
      </w:r>
      <w:r w:rsidRPr="00BA5925">
        <w:t>(KHI).</w:t>
      </w:r>
      <w:r w:rsidR="00E24065" w:rsidRPr="00BA5925">
        <w:t xml:space="preserve"> </w:t>
      </w:r>
      <w:r w:rsidRPr="00BA5925">
        <w:t>In</w:t>
      </w:r>
      <w:r w:rsidR="00E24065" w:rsidRPr="00BA5925">
        <w:t xml:space="preserve"> </w:t>
      </w:r>
      <w:r w:rsidRPr="00BA5925">
        <w:t>addition,</w:t>
      </w:r>
      <w:r w:rsidR="00E24065" w:rsidRPr="00BA5925">
        <w:t xml:space="preserve"> </w:t>
      </w:r>
      <w:r w:rsidRPr="00BA5925">
        <w:t>training</w:t>
      </w:r>
      <w:r w:rsidR="00E24065" w:rsidRPr="00BA5925">
        <w:t xml:space="preserve"> </w:t>
      </w:r>
      <w:r w:rsidRPr="00BA5925">
        <w:t>sessions</w:t>
      </w:r>
      <w:r w:rsidR="00E24065" w:rsidRPr="00BA5925">
        <w:t xml:space="preserve"> </w:t>
      </w:r>
      <w:r w:rsidRPr="00BA5925">
        <w:t>for</w:t>
      </w:r>
      <w:r w:rsidR="00E24065" w:rsidRPr="00BA5925">
        <w:t xml:space="preserve"> </w:t>
      </w:r>
      <w:r w:rsidRPr="00BA5925">
        <w:t>staff</w:t>
      </w:r>
      <w:r w:rsidR="00E24065" w:rsidRPr="00BA5925">
        <w:t xml:space="preserve"> </w:t>
      </w:r>
      <w:r w:rsidRPr="00BA5925">
        <w:t>on</w:t>
      </w:r>
      <w:r w:rsidR="00E24065" w:rsidRPr="00BA5925">
        <w:t xml:space="preserve"> </w:t>
      </w:r>
      <w:r w:rsidRPr="00BA5925">
        <w:t>human</w:t>
      </w:r>
      <w:r w:rsidR="00E24065" w:rsidRPr="00BA5925">
        <w:t xml:space="preserve"> </w:t>
      </w:r>
      <w:r w:rsidRPr="00BA5925">
        <w:t>rights</w:t>
      </w:r>
      <w:r w:rsidR="00E24065" w:rsidRPr="00BA5925">
        <w:t xml:space="preserve"> </w:t>
      </w:r>
      <w:r w:rsidRPr="00BA5925">
        <w:t>investigation</w:t>
      </w:r>
      <w:r w:rsidR="00E24065" w:rsidRPr="00BA5925">
        <w:t xml:space="preserve"> </w:t>
      </w:r>
      <w:r w:rsidRPr="00BA5925">
        <w:t>techniques</w:t>
      </w:r>
      <w:r w:rsidR="00E24065" w:rsidRPr="00BA5925">
        <w:t xml:space="preserve"> </w:t>
      </w:r>
      <w:r w:rsidRPr="00BA5925">
        <w:t>were</w:t>
      </w:r>
      <w:r w:rsidR="00E24065" w:rsidRPr="00BA5925">
        <w:t xml:space="preserve"> </w:t>
      </w:r>
      <w:r w:rsidRPr="00BA5925">
        <w:t>provided</w:t>
      </w:r>
      <w:r w:rsidR="00E24065" w:rsidRPr="00BA5925">
        <w:t xml:space="preserve"> </w:t>
      </w:r>
      <w:r w:rsidRPr="00BA5925">
        <w:t>under</w:t>
      </w:r>
      <w:r w:rsidR="00E24065" w:rsidRPr="00BA5925">
        <w:t xml:space="preserve"> </w:t>
      </w:r>
      <w:r w:rsidRPr="00BA5925">
        <w:t>the</w:t>
      </w:r>
      <w:r w:rsidR="00E24065" w:rsidRPr="00BA5925">
        <w:t xml:space="preserve"> </w:t>
      </w:r>
      <w:r w:rsidRPr="00BA5925">
        <w:t>auspices</w:t>
      </w:r>
      <w:r w:rsidR="00E24065" w:rsidRPr="00BA5925">
        <w:t xml:space="preserve"> </w:t>
      </w:r>
      <w:r w:rsidRPr="00BA5925">
        <w:t>of</w:t>
      </w:r>
      <w:r w:rsidR="00E24065" w:rsidRPr="00BA5925">
        <w:t xml:space="preserve"> </w:t>
      </w:r>
      <w:r w:rsidRPr="00BA5925">
        <w:t>the</w:t>
      </w:r>
      <w:r w:rsidR="00E24065" w:rsidRPr="00BA5925">
        <w:t xml:space="preserve"> </w:t>
      </w:r>
      <w:r w:rsidRPr="00BA5925">
        <w:t>Commission</w:t>
      </w:r>
      <w:r w:rsidR="00E24065" w:rsidRPr="00BA5925">
        <w:t xml:space="preserve"> </w:t>
      </w:r>
      <w:r w:rsidRPr="00BA5925">
        <w:t>in</w:t>
      </w:r>
      <w:r w:rsidR="00E24065" w:rsidRPr="00BA5925">
        <w:t xml:space="preserve"> </w:t>
      </w:r>
      <w:r w:rsidRPr="00BA5925">
        <w:t>collaboration</w:t>
      </w:r>
      <w:r w:rsidR="00E24065" w:rsidRPr="00BA5925">
        <w:t xml:space="preserve"> </w:t>
      </w:r>
      <w:r w:rsidRPr="00BA5925">
        <w:t>with</w:t>
      </w:r>
      <w:r w:rsidR="00E24065" w:rsidRPr="00BA5925">
        <w:t xml:space="preserve"> </w:t>
      </w:r>
      <w:r w:rsidRPr="00BA5925">
        <w:t>the</w:t>
      </w:r>
      <w:r w:rsidR="00E24065" w:rsidRPr="00BA5925">
        <w:t xml:space="preserve"> </w:t>
      </w:r>
      <w:r w:rsidRPr="00BA5925">
        <w:t>government</w:t>
      </w:r>
      <w:r w:rsidR="00E24065" w:rsidRPr="00BA5925">
        <w:t xml:space="preserve"> </w:t>
      </w:r>
      <w:r w:rsidRPr="00BA5925">
        <w:t>officials</w:t>
      </w:r>
      <w:r w:rsidR="00E24065" w:rsidRPr="00BA5925">
        <w:t xml:space="preserve"> </w:t>
      </w:r>
      <w:r w:rsidRPr="00BA5925">
        <w:t>from</w:t>
      </w:r>
      <w:r w:rsidR="00E24065" w:rsidRPr="00BA5925">
        <w:t xml:space="preserve"> </w:t>
      </w:r>
      <w:r w:rsidRPr="00BA5925">
        <w:t>the</w:t>
      </w:r>
      <w:r w:rsidR="00E24065" w:rsidRPr="00BA5925">
        <w:t xml:space="preserve"> </w:t>
      </w:r>
      <w:r w:rsidRPr="00BA5925">
        <w:t>Ministry</w:t>
      </w:r>
      <w:r w:rsidR="00E24065" w:rsidRPr="00BA5925">
        <w:t xml:space="preserve"> </w:t>
      </w:r>
      <w:r w:rsidRPr="00BA5925">
        <w:t>of</w:t>
      </w:r>
      <w:r w:rsidR="00E24065" w:rsidRPr="00BA5925">
        <w:t xml:space="preserve"> </w:t>
      </w:r>
      <w:r w:rsidRPr="00BA5925">
        <w:t>Justice</w:t>
      </w:r>
      <w:r w:rsidR="00E24065" w:rsidRPr="00BA5925">
        <w:t xml:space="preserve"> </w:t>
      </w:r>
      <w:r w:rsidRPr="00BA5925">
        <w:t>and</w:t>
      </w:r>
      <w:r w:rsidR="00E24065" w:rsidRPr="00BA5925">
        <w:t xml:space="preserve"> </w:t>
      </w:r>
      <w:r w:rsidRPr="00BA5925">
        <w:t>the</w:t>
      </w:r>
      <w:r w:rsidR="00E24065" w:rsidRPr="00BA5925">
        <w:t xml:space="preserve"> </w:t>
      </w:r>
      <w:r w:rsidRPr="00BA5925">
        <w:t>Ministry</w:t>
      </w:r>
      <w:r w:rsidR="00E24065" w:rsidRPr="00BA5925">
        <w:t xml:space="preserve"> </w:t>
      </w:r>
      <w:r w:rsidRPr="00BA5925">
        <w:t>of</w:t>
      </w:r>
      <w:r w:rsidR="00E24065" w:rsidRPr="00BA5925">
        <w:t xml:space="preserve"> </w:t>
      </w:r>
      <w:r w:rsidRPr="00BA5925">
        <w:t>Social</w:t>
      </w:r>
      <w:r w:rsidR="00E24065" w:rsidRPr="00BA5925">
        <w:t xml:space="preserve"> </w:t>
      </w:r>
      <w:r w:rsidRPr="00BA5925">
        <w:t>Affairs,</w:t>
      </w:r>
      <w:r w:rsidR="00E24065" w:rsidRPr="00BA5925">
        <w:t xml:space="preserve"> </w:t>
      </w:r>
      <w:r w:rsidRPr="00BA5925">
        <w:t>Human</w:t>
      </w:r>
      <w:r w:rsidR="00E24065" w:rsidRPr="00BA5925">
        <w:t xml:space="preserve"> </w:t>
      </w:r>
      <w:r w:rsidRPr="00BA5925">
        <w:t>Rights</w:t>
      </w:r>
      <w:r w:rsidR="00E24065" w:rsidRPr="00BA5925">
        <w:t xml:space="preserve"> </w:t>
      </w:r>
      <w:r w:rsidRPr="00BA5925">
        <w:t>Watch,</w:t>
      </w:r>
      <w:r w:rsidR="00E24065" w:rsidRPr="00BA5925">
        <w:t xml:space="preserve"> </w:t>
      </w:r>
      <w:r w:rsidRPr="00BA5925">
        <w:t>the</w:t>
      </w:r>
      <w:r w:rsidR="00E24065" w:rsidRPr="00BA5925">
        <w:t xml:space="preserve"> </w:t>
      </w:r>
      <w:r w:rsidRPr="00BA5925">
        <w:t>International</w:t>
      </w:r>
      <w:r w:rsidR="00E24065" w:rsidRPr="00BA5925">
        <w:t xml:space="preserve"> </w:t>
      </w:r>
      <w:r w:rsidRPr="00BA5925">
        <w:t>Committee</w:t>
      </w:r>
      <w:r w:rsidR="00E24065" w:rsidRPr="00BA5925">
        <w:t xml:space="preserve"> </w:t>
      </w:r>
      <w:r w:rsidRPr="00BA5925">
        <w:t>of</w:t>
      </w:r>
      <w:r w:rsidR="00E24065" w:rsidRPr="00BA5925">
        <w:t xml:space="preserve"> </w:t>
      </w:r>
      <w:r w:rsidRPr="00BA5925">
        <w:t>the</w:t>
      </w:r>
      <w:r w:rsidR="00E24065" w:rsidRPr="00BA5925">
        <w:t xml:space="preserve"> </w:t>
      </w:r>
      <w:r w:rsidRPr="00BA5925">
        <w:t>Red</w:t>
      </w:r>
      <w:r w:rsidR="00E24065" w:rsidRPr="00BA5925">
        <w:t xml:space="preserve"> </w:t>
      </w:r>
      <w:r w:rsidRPr="00BA5925">
        <w:t>Cross</w:t>
      </w:r>
      <w:r w:rsidR="00E24065" w:rsidRPr="00BA5925">
        <w:t xml:space="preserve"> </w:t>
      </w:r>
      <w:r w:rsidRPr="00BA5925">
        <w:t>(ICRC),</w:t>
      </w:r>
      <w:r w:rsidR="00E24065" w:rsidRPr="00BA5925">
        <w:t xml:space="preserve"> </w:t>
      </w:r>
      <w:r w:rsidRPr="00BA5925">
        <w:t>the</w:t>
      </w:r>
      <w:r w:rsidR="00E24065" w:rsidRPr="00BA5925">
        <w:t xml:space="preserve"> </w:t>
      </w:r>
      <w:r w:rsidRPr="00BA5925">
        <w:t>NUR,</w:t>
      </w:r>
      <w:r w:rsidR="00E24065" w:rsidRPr="00BA5925">
        <w:t xml:space="preserve"> </w:t>
      </w:r>
      <w:r w:rsidRPr="00BA5925">
        <w:t>and</w:t>
      </w:r>
      <w:r w:rsidR="00E24065" w:rsidRPr="00BA5925">
        <w:t xml:space="preserve"> </w:t>
      </w:r>
      <w:r w:rsidRPr="00BA5925">
        <w:t>the</w:t>
      </w:r>
      <w:r w:rsidR="00E24065" w:rsidRPr="00BA5925">
        <w:t xml:space="preserve"> </w:t>
      </w:r>
      <w:r w:rsidRPr="00BA5925">
        <w:t>International</w:t>
      </w:r>
      <w:r w:rsidR="00E24065" w:rsidRPr="00BA5925">
        <w:t xml:space="preserve"> </w:t>
      </w:r>
      <w:r w:rsidRPr="00BA5925">
        <w:t>Criminal</w:t>
      </w:r>
      <w:r w:rsidR="00E24065" w:rsidRPr="00BA5925">
        <w:t xml:space="preserve"> </w:t>
      </w:r>
      <w:r w:rsidRPr="00BA5925">
        <w:t>Tribunal</w:t>
      </w:r>
      <w:r w:rsidR="00E24065" w:rsidRPr="00BA5925">
        <w:t xml:space="preserve"> </w:t>
      </w:r>
      <w:r w:rsidRPr="00BA5925">
        <w:t>for</w:t>
      </w:r>
      <w:r w:rsidR="00E24065" w:rsidRPr="00BA5925">
        <w:t xml:space="preserve"> </w:t>
      </w:r>
      <w:r w:rsidRPr="00BA5925">
        <w:t>Rwanda</w:t>
      </w:r>
      <w:r w:rsidR="00E24065" w:rsidRPr="00BA5925">
        <w:t xml:space="preserve"> </w:t>
      </w:r>
      <w:r w:rsidRPr="00BA5925">
        <w:t>(ICTR).</w:t>
      </w:r>
      <w:r w:rsidR="00E24065" w:rsidRPr="00BA5925">
        <w:t xml:space="preserve"> </w:t>
      </w:r>
      <w:r w:rsidRPr="00BA5925">
        <w:t>The</w:t>
      </w:r>
      <w:r w:rsidR="00E24065" w:rsidRPr="00BA5925">
        <w:t xml:space="preserve"> </w:t>
      </w:r>
      <w:r w:rsidRPr="00BA5925">
        <w:t>Commission</w:t>
      </w:r>
      <w:r w:rsidR="00E24065" w:rsidRPr="00BA5925">
        <w:t xml:space="preserve"> </w:t>
      </w:r>
      <w:r w:rsidRPr="00BA5925">
        <w:t>has</w:t>
      </w:r>
      <w:r w:rsidR="00E24065" w:rsidRPr="00BA5925">
        <w:t xml:space="preserve"> </w:t>
      </w:r>
      <w:r w:rsidRPr="00BA5925">
        <w:t>also</w:t>
      </w:r>
      <w:r w:rsidR="00E24065" w:rsidRPr="00BA5925">
        <w:t xml:space="preserve"> </w:t>
      </w:r>
      <w:r w:rsidRPr="00BA5925">
        <w:t>undertaken</w:t>
      </w:r>
      <w:r w:rsidR="00E24065" w:rsidRPr="00BA5925">
        <w:t xml:space="preserve"> </w:t>
      </w:r>
      <w:r w:rsidRPr="00BA5925">
        <w:t>an</w:t>
      </w:r>
      <w:r w:rsidR="00E24065" w:rsidRPr="00BA5925">
        <w:t xml:space="preserve"> </w:t>
      </w:r>
      <w:r w:rsidRPr="00BA5925">
        <w:t>initiative</w:t>
      </w:r>
      <w:r w:rsidR="00E24065" w:rsidRPr="00BA5925">
        <w:t xml:space="preserve"> </w:t>
      </w:r>
      <w:r w:rsidRPr="00BA5925">
        <w:t>to</w:t>
      </w:r>
      <w:r w:rsidR="00E24065" w:rsidRPr="00BA5925">
        <w:t xml:space="preserve"> </w:t>
      </w:r>
      <w:r w:rsidRPr="00BA5925">
        <w:t>assess</w:t>
      </w:r>
      <w:r w:rsidR="00E24065" w:rsidRPr="00BA5925">
        <w:t xml:space="preserve"> </w:t>
      </w:r>
      <w:r w:rsidRPr="00BA5925">
        <w:t>the</w:t>
      </w:r>
      <w:r w:rsidR="00E24065" w:rsidRPr="00BA5925">
        <w:t xml:space="preserve"> </w:t>
      </w:r>
      <w:r w:rsidRPr="00BA5925">
        <w:t>conditions</w:t>
      </w:r>
      <w:r w:rsidR="00E24065" w:rsidRPr="00BA5925">
        <w:t xml:space="preserve"> </w:t>
      </w:r>
      <w:r w:rsidRPr="00BA5925">
        <w:t>in</w:t>
      </w:r>
      <w:r w:rsidR="00E24065" w:rsidRPr="00BA5925">
        <w:t xml:space="preserve"> </w:t>
      </w:r>
      <w:r w:rsidRPr="00483A4D">
        <w:rPr>
          <w:i/>
        </w:rPr>
        <w:t>cachots</w:t>
      </w:r>
      <w:r w:rsidR="00E24065" w:rsidRPr="00BA5925">
        <w:t xml:space="preserve"> </w:t>
      </w:r>
      <w:r w:rsidRPr="00BA5925">
        <w:t>and</w:t>
      </w:r>
      <w:r w:rsidR="00E24065" w:rsidRPr="00BA5925">
        <w:t xml:space="preserve"> </w:t>
      </w:r>
      <w:r w:rsidRPr="00BA5925">
        <w:t>prisons.</w:t>
      </w:r>
      <w:r w:rsidR="00E24065" w:rsidRPr="00BA5925">
        <w:t xml:space="preserve"> </w:t>
      </w:r>
      <w:r w:rsidRPr="00BA5925">
        <w:t>The</w:t>
      </w:r>
      <w:r w:rsidR="00E24065" w:rsidRPr="00BA5925">
        <w:t xml:space="preserve"> </w:t>
      </w:r>
      <w:r w:rsidRPr="00BA5925">
        <w:t>first</w:t>
      </w:r>
      <w:r w:rsidR="00E24065" w:rsidRPr="00BA5925">
        <w:t xml:space="preserve"> </w:t>
      </w:r>
      <w:r w:rsidRPr="00BA5925">
        <w:t>phase</w:t>
      </w:r>
      <w:r w:rsidR="00E24065" w:rsidRPr="00BA5925">
        <w:t xml:space="preserve"> </w:t>
      </w:r>
      <w:r w:rsidRPr="00BA5925">
        <w:t>of</w:t>
      </w:r>
      <w:r w:rsidR="00E24065" w:rsidRPr="00BA5925">
        <w:t xml:space="preserve"> </w:t>
      </w:r>
      <w:r w:rsidRPr="00BA5925">
        <w:t>assessing</w:t>
      </w:r>
      <w:r w:rsidR="00E24065" w:rsidRPr="00BA5925">
        <w:t xml:space="preserve"> </w:t>
      </w:r>
      <w:r w:rsidRPr="00BA5925">
        <w:t>conditions</w:t>
      </w:r>
      <w:r w:rsidR="00E24065" w:rsidRPr="00BA5925">
        <w:t xml:space="preserve"> </w:t>
      </w:r>
      <w:r w:rsidRPr="00BA5925">
        <w:t>in</w:t>
      </w:r>
      <w:r w:rsidR="00E24065" w:rsidRPr="00BA5925">
        <w:t xml:space="preserve"> </w:t>
      </w:r>
      <w:r w:rsidRPr="006A4F91">
        <w:rPr>
          <w:i/>
        </w:rPr>
        <w:t>cachots</w:t>
      </w:r>
      <w:r w:rsidR="00E24065" w:rsidRPr="00BA5925">
        <w:t xml:space="preserve"> </w:t>
      </w:r>
      <w:r w:rsidRPr="00BA5925">
        <w:t>in</w:t>
      </w:r>
      <w:r w:rsidR="00E24065" w:rsidRPr="00BA5925">
        <w:t xml:space="preserve"> </w:t>
      </w:r>
      <w:r w:rsidRPr="00BA5925">
        <w:t>Muhanga,</w:t>
      </w:r>
      <w:r w:rsidR="00E24065" w:rsidRPr="00BA5925">
        <w:t xml:space="preserve"> </w:t>
      </w:r>
      <w:r w:rsidRPr="00BA5925">
        <w:t>Butare,</w:t>
      </w:r>
      <w:r w:rsidR="00E24065" w:rsidRPr="00BA5925">
        <w:t xml:space="preserve"> </w:t>
      </w:r>
      <w:r w:rsidRPr="00BA5925">
        <w:t>Gikongo</w:t>
      </w:r>
      <w:r w:rsidR="00E24065" w:rsidRPr="00BA5925">
        <w:t xml:space="preserve"> </w:t>
      </w:r>
      <w:r w:rsidRPr="00BA5925">
        <w:t>and</w:t>
      </w:r>
      <w:r w:rsidR="00E24065" w:rsidRPr="00BA5925">
        <w:t xml:space="preserve"> </w:t>
      </w:r>
      <w:r w:rsidRPr="00BA5925">
        <w:t>Rubavu</w:t>
      </w:r>
      <w:r w:rsidR="00E24065" w:rsidRPr="00BA5925">
        <w:t xml:space="preserve"> </w:t>
      </w:r>
      <w:r w:rsidRPr="00BA5925">
        <w:t>were</w:t>
      </w:r>
      <w:r w:rsidR="00E24065" w:rsidRPr="00BA5925">
        <w:t xml:space="preserve"> </w:t>
      </w:r>
      <w:r w:rsidRPr="00BA5925">
        <w:t>initiated</w:t>
      </w:r>
      <w:r w:rsidR="00E24065" w:rsidRPr="00BA5925">
        <w:t xml:space="preserve"> </w:t>
      </w:r>
      <w:r w:rsidRPr="00BA5925">
        <w:t>in</w:t>
      </w:r>
      <w:r w:rsidR="00E24065" w:rsidRPr="00BA5925">
        <w:t xml:space="preserve"> </w:t>
      </w:r>
      <w:r w:rsidRPr="00BA5925">
        <w:t>June</w:t>
      </w:r>
      <w:r w:rsidR="00E24065" w:rsidRPr="00BA5925">
        <w:t xml:space="preserve"> </w:t>
      </w:r>
      <w:r w:rsidRPr="00BA5925">
        <w:t>2000.</w:t>
      </w:r>
      <w:r w:rsidR="00E24065" w:rsidRPr="00BA5925">
        <w:t xml:space="preserve"> </w:t>
      </w:r>
      <w:r w:rsidRPr="00BA5925">
        <w:t>To</w:t>
      </w:r>
      <w:r w:rsidR="00E24065" w:rsidRPr="00BA5925">
        <w:t xml:space="preserve"> </w:t>
      </w:r>
      <w:r w:rsidRPr="00BA5925">
        <w:t>date,</w:t>
      </w:r>
      <w:r w:rsidR="00E24065" w:rsidRPr="00BA5925">
        <w:t xml:space="preserve"> </w:t>
      </w:r>
      <w:r w:rsidRPr="00BA5925">
        <w:t>reports</w:t>
      </w:r>
      <w:r w:rsidR="00E24065" w:rsidRPr="00BA5925">
        <w:t xml:space="preserve"> </w:t>
      </w:r>
      <w:r w:rsidRPr="00BA5925">
        <w:t>on</w:t>
      </w:r>
      <w:r w:rsidR="00E24065" w:rsidRPr="00BA5925">
        <w:t xml:space="preserve"> </w:t>
      </w:r>
      <w:r w:rsidRPr="00BA5925">
        <w:t>the</w:t>
      </w:r>
      <w:r w:rsidR="00E24065" w:rsidRPr="00BA5925">
        <w:t xml:space="preserve"> </w:t>
      </w:r>
      <w:r w:rsidRPr="00BA5925">
        <w:t>situation</w:t>
      </w:r>
      <w:r w:rsidR="00E24065" w:rsidRPr="00BA5925">
        <w:t xml:space="preserve"> </w:t>
      </w:r>
      <w:r w:rsidRPr="00BA5925">
        <w:t>of</w:t>
      </w:r>
      <w:r w:rsidR="00E24065" w:rsidRPr="00BA5925">
        <w:t xml:space="preserve"> </w:t>
      </w:r>
      <w:r w:rsidRPr="00BA5925">
        <w:t>detention</w:t>
      </w:r>
      <w:r w:rsidR="00E24065" w:rsidRPr="00BA5925">
        <w:t xml:space="preserve"> </w:t>
      </w:r>
      <w:r w:rsidRPr="00BA5925">
        <w:t>centres</w:t>
      </w:r>
      <w:r w:rsidR="00E24065" w:rsidRPr="00BA5925">
        <w:t xml:space="preserve"> </w:t>
      </w:r>
      <w:r w:rsidRPr="00BA5925">
        <w:t>and</w:t>
      </w:r>
      <w:r w:rsidR="00E24065" w:rsidRPr="00BA5925">
        <w:t xml:space="preserve"> </w:t>
      </w:r>
      <w:r w:rsidRPr="00BA5925">
        <w:t>prisons</w:t>
      </w:r>
      <w:r w:rsidR="00E24065" w:rsidRPr="00BA5925">
        <w:t xml:space="preserve"> </w:t>
      </w:r>
      <w:r w:rsidRPr="00BA5925">
        <w:t>have</w:t>
      </w:r>
      <w:r w:rsidR="00E24065" w:rsidRPr="00BA5925">
        <w:t xml:space="preserve"> </w:t>
      </w:r>
      <w:r w:rsidRPr="00BA5925">
        <w:t>been</w:t>
      </w:r>
      <w:r w:rsidR="00E24065" w:rsidRPr="00BA5925">
        <w:t xml:space="preserve"> </w:t>
      </w:r>
      <w:r w:rsidRPr="00BA5925">
        <w:t>gathered</w:t>
      </w:r>
      <w:r w:rsidR="00E24065" w:rsidRPr="00BA5925">
        <w:t xml:space="preserve"> </w:t>
      </w:r>
      <w:r w:rsidRPr="00BA5925">
        <w:t>all</w:t>
      </w:r>
      <w:r w:rsidR="00E24065" w:rsidRPr="00BA5925">
        <w:t xml:space="preserve"> </w:t>
      </w:r>
      <w:r w:rsidRPr="00BA5925">
        <w:t>over</w:t>
      </w:r>
      <w:r w:rsidR="00E24065" w:rsidRPr="00BA5925">
        <w:t xml:space="preserve"> </w:t>
      </w:r>
      <w:r w:rsidRPr="00BA5925">
        <w:t>the</w:t>
      </w:r>
      <w:r w:rsidR="00E24065" w:rsidRPr="00BA5925">
        <w:t xml:space="preserve"> </w:t>
      </w:r>
      <w:r w:rsidRPr="00BA5925">
        <w:t>country.</w:t>
      </w:r>
      <w:r w:rsidR="00E24065" w:rsidRPr="00BA5925">
        <w:t xml:space="preserve"> </w:t>
      </w:r>
    </w:p>
    <w:p w:rsidR="00951BC8" w:rsidRPr="00BA5925" w:rsidRDefault="00951BC8" w:rsidP="00BA5925">
      <w:pPr>
        <w:pStyle w:val="SingleTxtG"/>
        <w:rPr>
          <w:szCs w:val="24"/>
        </w:rPr>
      </w:pPr>
      <w:r w:rsidRPr="00BA5925">
        <w:t>104.</w:t>
      </w:r>
      <w:r w:rsidRPr="00BA5925">
        <w:tab/>
        <w:t>Prison</w:t>
      </w:r>
      <w:r w:rsidR="00E24065" w:rsidRPr="00BA5925">
        <w:t xml:space="preserve"> </w:t>
      </w:r>
      <w:r w:rsidRPr="00BA5925">
        <w:t>visits</w:t>
      </w:r>
      <w:r w:rsidR="00E24065" w:rsidRPr="00BA5925">
        <w:t xml:space="preserve"> </w:t>
      </w:r>
      <w:r w:rsidRPr="00BA5925">
        <w:t>have</w:t>
      </w:r>
      <w:r w:rsidR="00E24065" w:rsidRPr="00BA5925">
        <w:t xml:space="preserve"> </w:t>
      </w:r>
      <w:r w:rsidRPr="00BA5925">
        <w:t>been</w:t>
      </w:r>
      <w:r w:rsidR="00E24065" w:rsidRPr="00BA5925">
        <w:t xml:space="preserve"> </w:t>
      </w:r>
      <w:r w:rsidRPr="00BA5925">
        <w:t>undertaken</w:t>
      </w:r>
      <w:r w:rsidR="00E24065" w:rsidRPr="00BA5925">
        <w:t xml:space="preserve"> </w:t>
      </w:r>
      <w:r w:rsidRPr="00BA5925">
        <w:t>all</w:t>
      </w:r>
      <w:r w:rsidR="00E24065" w:rsidRPr="00BA5925">
        <w:t xml:space="preserve"> </w:t>
      </w:r>
      <w:r w:rsidRPr="00BA5925">
        <w:t>over</w:t>
      </w:r>
      <w:r w:rsidR="00E24065" w:rsidRPr="00BA5925">
        <w:t xml:space="preserve"> </w:t>
      </w:r>
      <w:r w:rsidRPr="00BA5925">
        <w:t>the</w:t>
      </w:r>
      <w:r w:rsidR="00E24065" w:rsidRPr="00BA5925">
        <w:t xml:space="preserve"> </w:t>
      </w:r>
      <w:r w:rsidRPr="00BA5925">
        <w:t>country</w:t>
      </w:r>
      <w:r w:rsidR="00E24065" w:rsidRPr="00BA5925">
        <w:t xml:space="preserve"> </w:t>
      </w:r>
      <w:r w:rsidRPr="00BA5925">
        <w:t>to</w:t>
      </w:r>
      <w:r w:rsidR="00E24065" w:rsidRPr="00BA5925">
        <w:t xml:space="preserve"> </w:t>
      </w:r>
      <w:r w:rsidRPr="00BA5925">
        <w:t>assess</w:t>
      </w:r>
      <w:r w:rsidR="00E24065" w:rsidRPr="00BA5925">
        <w:t xml:space="preserve"> </w:t>
      </w:r>
      <w:r w:rsidRPr="00BA5925">
        <w:t>and</w:t>
      </w:r>
      <w:r w:rsidR="00E24065" w:rsidRPr="00BA5925">
        <w:t xml:space="preserve"> </w:t>
      </w:r>
      <w:r w:rsidRPr="00BA5925">
        <w:t>advise</w:t>
      </w:r>
      <w:r w:rsidR="00E24065" w:rsidRPr="00BA5925">
        <w:t xml:space="preserve"> </w:t>
      </w:r>
      <w:r w:rsidRPr="00BA5925">
        <w:t>on</w:t>
      </w:r>
      <w:r w:rsidR="00E24065" w:rsidRPr="00BA5925">
        <w:t xml:space="preserve"> </w:t>
      </w:r>
      <w:r w:rsidRPr="00BA5925">
        <w:t>the</w:t>
      </w:r>
      <w:r w:rsidR="00E24065" w:rsidRPr="00BA5925">
        <w:t xml:space="preserve"> </w:t>
      </w:r>
      <w:r w:rsidRPr="00BA5925">
        <w:t>prevailing</w:t>
      </w:r>
      <w:r w:rsidR="00E24065" w:rsidRPr="00BA5925">
        <w:t xml:space="preserve"> </w:t>
      </w:r>
      <w:r w:rsidRPr="00BA5925">
        <w:t>conditions.</w:t>
      </w:r>
      <w:r w:rsidR="00E24065" w:rsidRPr="00BA5925">
        <w:t xml:space="preserve"> </w:t>
      </w:r>
      <w:r w:rsidRPr="00BA5925">
        <w:t>The</w:t>
      </w:r>
      <w:r w:rsidR="00E24065" w:rsidRPr="00BA5925">
        <w:t xml:space="preserve"> </w:t>
      </w:r>
      <w:r w:rsidRPr="00BA5925">
        <w:t>Commission</w:t>
      </w:r>
      <w:r w:rsidR="00E24065" w:rsidRPr="00BA5925">
        <w:t xml:space="preserve"> </w:t>
      </w:r>
      <w:r w:rsidRPr="00BA5925">
        <w:t>participates</w:t>
      </w:r>
      <w:r w:rsidR="00E24065" w:rsidRPr="00BA5925">
        <w:t xml:space="preserve"> </w:t>
      </w:r>
      <w:r w:rsidRPr="00BA5925">
        <w:t>in</w:t>
      </w:r>
      <w:r w:rsidR="00E24065" w:rsidRPr="00BA5925">
        <w:t xml:space="preserve"> </w:t>
      </w:r>
      <w:r w:rsidRPr="00BA5925">
        <w:t>both</w:t>
      </w:r>
      <w:r w:rsidR="00E24065" w:rsidRPr="00BA5925">
        <w:t xml:space="preserve"> </w:t>
      </w:r>
      <w:r w:rsidRPr="00BA5925">
        <w:t>local</w:t>
      </w:r>
      <w:r w:rsidR="00E24065" w:rsidRPr="00BA5925">
        <w:t xml:space="preserve"> </w:t>
      </w:r>
      <w:r w:rsidRPr="00BA5925">
        <w:t>and</w:t>
      </w:r>
      <w:r w:rsidR="00E24065" w:rsidRPr="00BA5925">
        <w:t xml:space="preserve"> </w:t>
      </w:r>
      <w:r w:rsidRPr="00BA5925">
        <w:t>international</w:t>
      </w:r>
      <w:r w:rsidR="00E24065" w:rsidRPr="00BA5925">
        <w:t xml:space="preserve"> </w:t>
      </w:r>
      <w:r w:rsidRPr="00BA5925">
        <w:t>conferences</w:t>
      </w:r>
      <w:r w:rsidR="00E24065" w:rsidRPr="00BA5925">
        <w:t xml:space="preserve"> </w:t>
      </w:r>
      <w:r w:rsidRPr="00BA5925">
        <w:t>focusing</w:t>
      </w:r>
      <w:r w:rsidR="00E24065" w:rsidRPr="00BA5925">
        <w:t xml:space="preserve"> </w:t>
      </w:r>
      <w:r w:rsidRPr="00BA5925">
        <w:t>on</w:t>
      </w:r>
      <w:r w:rsidR="00E24065" w:rsidRPr="00BA5925">
        <w:t xml:space="preserve"> </w:t>
      </w:r>
      <w:r w:rsidRPr="00BA5925">
        <w:t>fighting</w:t>
      </w:r>
      <w:r w:rsidR="00E24065" w:rsidRPr="00BA5925">
        <w:t xml:space="preserve"> </w:t>
      </w:r>
      <w:r w:rsidRPr="00BA5925">
        <w:t>discrimination.</w:t>
      </w:r>
      <w:r w:rsidR="00E24065" w:rsidRPr="00BA5925">
        <w:t xml:space="preserve"> </w:t>
      </w:r>
      <w:r w:rsidRPr="00BA5925">
        <w:t>Notable</w:t>
      </w:r>
      <w:r w:rsidR="00E24065" w:rsidRPr="00BA5925">
        <w:t xml:space="preserve"> </w:t>
      </w:r>
      <w:r w:rsidRPr="00BA5925">
        <w:t>among</w:t>
      </w:r>
      <w:r w:rsidR="00E24065" w:rsidRPr="00BA5925">
        <w:t xml:space="preserve"> </w:t>
      </w:r>
      <w:r w:rsidRPr="00BA5925">
        <w:t>others</w:t>
      </w:r>
      <w:r w:rsidR="00E24065" w:rsidRPr="00BA5925">
        <w:t xml:space="preserve"> </w:t>
      </w:r>
      <w:r w:rsidRPr="00BA5925">
        <w:t>was</w:t>
      </w:r>
      <w:r w:rsidR="00E24065" w:rsidRPr="00BA5925">
        <w:t xml:space="preserve"> </w:t>
      </w:r>
      <w:r w:rsidRPr="00BA5925">
        <w:t>the</w:t>
      </w:r>
      <w:r w:rsidR="00E24065" w:rsidRPr="00BA5925">
        <w:t xml:space="preserve"> </w:t>
      </w:r>
      <w:r w:rsidRPr="00BA5925">
        <w:t>preparatory</w:t>
      </w:r>
      <w:r w:rsidR="00E24065" w:rsidRPr="00BA5925">
        <w:t xml:space="preserve"> </w:t>
      </w:r>
      <w:r w:rsidRPr="00BA5925">
        <w:t>Conference</w:t>
      </w:r>
      <w:r w:rsidR="00E24065" w:rsidRPr="00BA5925">
        <w:t xml:space="preserve"> </w:t>
      </w:r>
      <w:r w:rsidRPr="00BA5925">
        <w:t>against</w:t>
      </w:r>
      <w:r w:rsidR="00E24065" w:rsidRPr="00BA5925">
        <w:t xml:space="preserve"> </w:t>
      </w:r>
      <w:r w:rsidRPr="00BA5925">
        <w:t>Racism,</w:t>
      </w:r>
      <w:r w:rsidR="00E24065" w:rsidRPr="00BA5925">
        <w:t xml:space="preserve"> </w:t>
      </w:r>
      <w:r w:rsidRPr="00BA5925">
        <w:t>Discrimination</w:t>
      </w:r>
      <w:r w:rsidR="00E24065" w:rsidRPr="00BA5925">
        <w:t xml:space="preserve"> </w:t>
      </w:r>
      <w:r w:rsidRPr="00BA5925">
        <w:t>and</w:t>
      </w:r>
      <w:r w:rsidR="00E24065" w:rsidRPr="00BA5925">
        <w:t xml:space="preserve"> </w:t>
      </w:r>
      <w:r w:rsidRPr="00BA5925">
        <w:t>Xenophobia,</w:t>
      </w:r>
      <w:r w:rsidR="00E24065" w:rsidRPr="00BA5925">
        <w:t xml:space="preserve"> </w:t>
      </w:r>
      <w:r w:rsidRPr="00BA5925">
        <w:t>which</w:t>
      </w:r>
      <w:r w:rsidR="00E24065" w:rsidRPr="00BA5925">
        <w:t xml:space="preserve"> </w:t>
      </w:r>
      <w:r w:rsidRPr="00BA5925">
        <w:t>was</w:t>
      </w:r>
      <w:r w:rsidR="00E24065" w:rsidRPr="00BA5925">
        <w:t xml:space="preserve"> </w:t>
      </w:r>
      <w:r w:rsidRPr="00BA5925">
        <w:t>followed</w:t>
      </w:r>
      <w:r w:rsidR="00E24065" w:rsidRPr="00BA5925">
        <w:t xml:space="preserve"> </w:t>
      </w:r>
      <w:r w:rsidRPr="00BA5925">
        <w:t>by</w:t>
      </w:r>
      <w:r w:rsidR="00E24065" w:rsidRPr="00BA5925">
        <w:t xml:space="preserve"> </w:t>
      </w:r>
      <w:r w:rsidRPr="00BA5925">
        <w:t>the</w:t>
      </w:r>
      <w:r w:rsidR="00E24065" w:rsidRPr="00BA5925">
        <w:t xml:space="preserve"> </w:t>
      </w:r>
      <w:r w:rsidRPr="00BA5925">
        <w:t>Durban</w:t>
      </w:r>
      <w:r w:rsidR="00E24065" w:rsidRPr="00BA5925">
        <w:t xml:space="preserve"> </w:t>
      </w:r>
      <w:r w:rsidRPr="00BA5925">
        <w:t>Conference.</w:t>
      </w:r>
      <w:r w:rsidR="00E24065" w:rsidRPr="00BA5925">
        <w:t xml:space="preserve"> </w:t>
      </w:r>
      <w:r w:rsidRPr="00BA5925">
        <w:t>There</w:t>
      </w:r>
      <w:r w:rsidR="00E24065" w:rsidRPr="00BA5925">
        <w:t xml:space="preserve"> </w:t>
      </w:r>
      <w:r w:rsidRPr="00BA5925">
        <w:t>has</w:t>
      </w:r>
      <w:r w:rsidR="00E24065" w:rsidRPr="00BA5925">
        <w:t xml:space="preserve"> </w:t>
      </w:r>
      <w:r w:rsidRPr="00BA5925">
        <w:t>been</w:t>
      </w:r>
      <w:r w:rsidR="00E24065" w:rsidRPr="00BA5925">
        <w:t xml:space="preserve"> </w:t>
      </w:r>
      <w:r w:rsidRPr="00BA5925">
        <w:t>televised</w:t>
      </w:r>
      <w:r w:rsidR="00E24065" w:rsidRPr="00BA5925">
        <w:t xml:space="preserve"> </w:t>
      </w:r>
      <w:r w:rsidRPr="00BA5925">
        <w:t>panel</w:t>
      </w:r>
      <w:r w:rsidR="00E24065" w:rsidRPr="00BA5925">
        <w:t xml:space="preserve"> </w:t>
      </w:r>
      <w:r w:rsidRPr="00BA5925">
        <w:t>discussion</w:t>
      </w:r>
      <w:r w:rsidR="00E24065" w:rsidRPr="00BA5925">
        <w:t xml:space="preserve"> </w:t>
      </w:r>
      <w:r w:rsidRPr="00BA5925">
        <w:t>by</w:t>
      </w:r>
      <w:r w:rsidR="00E24065" w:rsidRPr="00BA5925">
        <w:t xml:space="preserve"> </w:t>
      </w:r>
      <w:r w:rsidRPr="00BA5925">
        <w:t>the</w:t>
      </w:r>
      <w:r w:rsidR="00E24065" w:rsidRPr="00BA5925">
        <w:t xml:space="preserve"> </w:t>
      </w:r>
      <w:r w:rsidRPr="00BA5925">
        <w:t>Commissioners</w:t>
      </w:r>
      <w:r w:rsidR="00E24065" w:rsidRPr="00BA5925">
        <w:t xml:space="preserve"> </w:t>
      </w:r>
      <w:r w:rsidRPr="00BA5925">
        <w:t>on</w:t>
      </w:r>
      <w:r w:rsidR="00E24065" w:rsidRPr="00BA5925">
        <w:t xml:space="preserve"> </w:t>
      </w:r>
      <w:r w:rsidRPr="00BA5925">
        <w:t>the</w:t>
      </w:r>
      <w:r w:rsidR="00E24065" w:rsidRPr="00BA5925">
        <w:t xml:space="preserve"> </w:t>
      </w:r>
      <w:r w:rsidRPr="00BA5925">
        <w:t>Universal</w:t>
      </w:r>
      <w:r w:rsidR="00E24065" w:rsidRPr="00BA5925">
        <w:t xml:space="preserve"> </w:t>
      </w:r>
      <w:r w:rsidRPr="00BA5925">
        <w:t>Declaration</w:t>
      </w:r>
      <w:r w:rsidR="00E24065" w:rsidRPr="00BA5925">
        <w:t xml:space="preserve"> </w:t>
      </w:r>
      <w:r w:rsidRPr="00BA5925">
        <w:t>of</w:t>
      </w:r>
      <w:r w:rsidR="00E24065" w:rsidRPr="00BA5925">
        <w:t xml:space="preserve"> </w:t>
      </w:r>
      <w:r w:rsidRPr="00BA5925">
        <w:t>Human</w:t>
      </w:r>
      <w:r w:rsidR="00E24065" w:rsidRPr="00BA5925">
        <w:t xml:space="preserve"> </w:t>
      </w:r>
      <w:r w:rsidRPr="00BA5925">
        <w:t>Rights</w:t>
      </w:r>
      <w:r w:rsidR="00E24065" w:rsidRPr="00BA5925">
        <w:t xml:space="preserve"> </w:t>
      </w:r>
      <w:r w:rsidRPr="00BA5925">
        <w:t>and</w:t>
      </w:r>
      <w:r w:rsidR="00E24065" w:rsidRPr="00BA5925">
        <w:t xml:space="preserve"> </w:t>
      </w:r>
      <w:r w:rsidRPr="00BA5925">
        <w:t>weekly</w:t>
      </w:r>
      <w:r w:rsidR="00E24065" w:rsidRPr="00BA5925">
        <w:t xml:space="preserve"> </w:t>
      </w:r>
      <w:r w:rsidRPr="00BA5925">
        <w:t>radio</w:t>
      </w:r>
      <w:r w:rsidR="00E24065" w:rsidRPr="00BA5925">
        <w:t xml:space="preserve"> </w:t>
      </w:r>
      <w:r w:rsidRPr="00BA5925">
        <w:t>broadcasts</w:t>
      </w:r>
      <w:r w:rsidR="00E24065" w:rsidRPr="00BA5925">
        <w:t xml:space="preserve"> </w:t>
      </w:r>
      <w:r w:rsidRPr="00BA5925">
        <w:t>on</w:t>
      </w:r>
      <w:r w:rsidR="00E24065" w:rsidRPr="00BA5925">
        <w:t xml:space="preserve"> </w:t>
      </w:r>
      <w:r w:rsidRPr="00BA5925">
        <w:t>the</w:t>
      </w:r>
      <w:r w:rsidR="00E24065" w:rsidRPr="00BA5925">
        <w:t xml:space="preserve"> </w:t>
      </w:r>
      <w:r w:rsidRPr="00BA5925">
        <w:t>work</w:t>
      </w:r>
      <w:r w:rsidR="00E24065" w:rsidRPr="00BA5925">
        <w:t xml:space="preserve"> </w:t>
      </w:r>
      <w:r w:rsidRPr="00BA5925">
        <w:t>of</w:t>
      </w:r>
      <w:r w:rsidR="00E24065" w:rsidRPr="00BA5925">
        <w:t xml:space="preserve"> </w:t>
      </w:r>
      <w:r w:rsidRPr="00BA5925">
        <w:t>the</w:t>
      </w:r>
      <w:r w:rsidR="00E24065" w:rsidRPr="00BA5925">
        <w:t xml:space="preserve"> </w:t>
      </w:r>
      <w:r w:rsidRPr="00BA5925">
        <w:t>Commission.</w:t>
      </w:r>
      <w:r w:rsidR="00E24065" w:rsidRPr="00BA5925">
        <w:t xml:space="preserve"> </w:t>
      </w:r>
      <w:r w:rsidRPr="00BA5925">
        <w:t>Ten</w:t>
      </w:r>
      <w:r w:rsidR="00E24065" w:rsidRPr="00BA5925">
        <w:t xml:space="preserve"> </w:t>
      </w:r>
      <w:r w:rsidRPr="00BA5925">
        <w:t>(10)</w:t>
      </w:r>
      <w:r w:rsidR="00E24065" w:rsidRPr="00BA5925">
        <w:t xml:space="preserve"> </w:t>
      </w:r>
      <w:r w:rsidRPr="00BA5925">
        <w:t>regional</w:t>
      </w:r>
      <w:r w:rsidR="00E24065" w:rsidRPr="00BA5925">
        <w:t xml:space="preserve"> </w:t>
      </w:r>
      <w:r w:rsidRPr="00BA5925">
        <w:t>offices</w:t>
      </w:r>
      <w:r w:rsidR="00E24065" w:rsidRPr="00BA5925">
        <w:t xml:space="preserve"> </w:t>
      </w:r>
      <w:r w:rsidRPr="00BA5925">
        <w:t>throughout</w:t>
      </w:r>
      <w:r w:rsidR="00E24065" w:rsidRPr="00BA5925">
        <w:t xml:space="preserve"> </w:t>
      </w:r>
      <w:r w:rsidRPr="00BA5925">
        <w:t>the</w:t>
      </w:r>
      <w:r w:rsidR="00E24065" w:rsidRPr="00BA5925">
        <w:t xml:space="preserve"> </w:t>
      </w:r>
      <w:r w:rsidRPr="00BA5925">
        <w:t>country</w:t>
      </w:r>
      <w:r w:rsidR="00E24065" w:rsidRPr="00BA5925">
        <w:t xml:space="preserve"> </w:t>
      </w:r>
      <w:r w:rsidRPr="00BA5925">
        <w:t>have</w:t>
      </w:r>
      <w:r w:rsidR="00E24065" w:rsidRPr="00BA5925">
        <w:t xml:space="preserve"> </w:t>
      </w:r>
      <w:r w:rsidRPr="00BA5925">
        <w:t>been</w:t>
      </w:r>
      <w:r w:rsidR="00E24065" w:rsidRPr="00BA5925">
        <w:t xml:space="preserve"> </w:t>
      </w:r>
      <w:r w:rsidRPr="00BA5925">
        <w:t>opened</w:t>
      </w:r>
      <w:r w:rsidR="00E24065" w:rsidRPr="00BA5925">
        <w:t xml:space="preserve"> </w:t>
      </w:r>
      <w:r w:rsidRPr="00BA5925">
        <w:t>to</w:t>
      </w:r>
      <w:r w:rsidR="00E24065" w:rsidRPr="00BA5925">
        <w:t xml:space="preserve"> </w:t>
      </w:r>
      <w:r w:rsidRPr="00BA5925">
        <w:t>enable</w:t>
      </w:r>
      <w:r w:rsidR="00E24065" w:rsidRPr="00BA5925">
        <w:t xml:space="preserve"> </w:t>
      </w:r>
      <w:r w:rsidRPr="00BA5925">
        <w:t>the</w:t>
      </w:r>
      <w:r w:rsidR="00E24065" w:rsidRPr="00BA5925">
        <w:t xml:space="preserve"> </w:t>
      </w:r>
      <w:r w:rsidRPr="00BA5925">
        <w:t>NCHR</w:t>
      </w:r>
      <w:r w:rsidR="00E24065" w:rsidRPr="00BA5925">
        <w:t xml:space="preserve"> </w:t>
      </w:r>
      <w:r w:rsidRPr="00BA5925">
        <w:t>better</w:t>
      </w:r>
      <w:r w:rsidR="00E24065" w:rsidRPr="00BA5925">
        <w:t xml:space="preserve"> </w:t>
      </w:r>
      <w:r w:rsidRPr="00BA5925">
        <w:t>investigate</w:t>
      </w:r>
      <w:r w:rsidR="00E24065" w:rsidRPr="00BA5925">
        <w:t xml:space="preserve"> </w:t>
      </w:r>
      <w:r w:rsidRPr="00BA5925">
        <w:t>allegations</w:t>
      </w:r>
      <w:r w:rsidR="00E24065" w:rsidRPr="00BA5925">
        <w:t xml:space="preserve"> </w:t>
      </w:r>
      <w:r w:rsidRPr="00BA5925">
        <w:t>of</w:t>
      </w:r>
      <w:r w:rsidR="00E24065" w:rsidRPr="00BA5925">
        <w:t xml:space="preserve"> </w:t>
      </w:r>
      <w:r w:rsidRPr="00BA5925">
        <w:t>local</w:t>
      </w:r>
      <w:r w:rsidR="00E24065" w:rsidRPr="00BA5925">
        <w:t xml:space="preserve"> </w:t>
      </w:r>
      <w:r w:rsidRPr="00BA5925">
        <w:t>human</w:t>
      </w:r>
      <w:r w:rsidR="00E24065" w:rsidRPr="00BA5925">
        <w:t xml:space="preserve"> </w:t>
      </w:r>
      <w:r w:rsidRPr="00BA5925">
        <w:t>rights</w:t>
      </w:r>
      <w:r w:rsidR="00E24065" w:rsidRPr="00BA5925">
        <w:t xml:space="preserve"> </w:t>
      </w:r>
      <w:r w:rsidRPr="00BA5925">
        <w:t>abuses,</w:t>
      </w:r>
      <w:r w:rsidR="00E24065" w:rsidRPr="00BA5925">
        <w:t xml:space="preserve"> </w:t>
      </w:r>
      <w:r w:rsidRPr="00BA5925">
        <w:t>be</w:t>
      </w:r>
      <w:r w:rsidR="00E24065" w:rsidRPr="00BA5925">
        <w:t xml:space="preserve"> </w:t>
      </w:r>
      <w:r w:rsidRPr="00BA5925">
        <w:t>more</w:t>
      </w:r>
      <w:r w:rsidR="00E24065" w:rsidRPr="00BA5925">
        <w:t xml:space="preserve"> </w:t>
      </w:r>
      <w:r w:rsidRPr="00BA5925">
        <w:t>accessible</w:t>
      </w:r>
      <w:r w:rsidR="00E24065" w:rsidRPr="00BA5925">
        <w:t xml:space="preserve"> </w:t>
      </w:r>
      <w:r w:rsidRPr="00BA5925">
        <w:t>to</w:t>
      </w:r>
      <w:r w:rsidR="00E24065" w:rsidRPr="00BA5925">
        <w:t xml:space="preserve"> </w:t>
      </w:r>
      <w:r w:rsidRPr="00BA5925">
        <w:t>rural</w:t>
      </w:r>
      <w:r w:rsidR="00E24065" w:rsidRPr="00BA5925">
        <w:t xml:space="preserve"> </w:t>
      </w:r>
      <w:r w:rsidRPr="00BA5925">
        <w:t>communities,</w:t>
      </w:r>
      <w:r w:rsidR="00E24065" w:rsidRPr="00BA5925">
        <w:t xml:space="preserve"> </w:t>
      </w:r>
      <w:r w:rsidRPr="00BA5925">
        <w:t>and</w:t>
      </w:r>
      <w:r w:rsidR="00E24065" w:rsidRPr="00BA5925">
        <w:t xml:space="preserve"> </w:t>
      </w:r>
      <w:r w:rsidRPr="00BA5925">
        <w:t>to</w:t>
      </w:r>
      <w:r w:rsidR="00E24065" w:rsidRPr="00BA5925">
        <w:t xml:space="preserve"> </w:t>
      </w:r>
      <w:r w:rsidRPr="00BA5925">
        <w:t>act</w:t>
      </w:r>
      <w:r w:rsidR="00E24065" w:rsidRPr="00BA5925">
        <w:t xml:space="preserve"> </w:t>
      </w:r>
      <w:r w:rsidRPr="00BA5925">
        <w:t>as</w:t>
      </w:r>
      <w:r w:rsidR="00E24065" w:rsidRPr="00BA5925">
        <w:t xml:space="preserve"> </w:t>
      </w:r>
      <w:r w:rsidRPr="00BA5925">
        <w:t>a</w:t>
      </w:r>
      <w:r w:rsidR="00E24065" w:rsidRPr="00BA5925">
        <w:t xml:space="preserve"> </w:t>
      </w:r>
      <w:r w:rsidRPr="00BA5925">
        <w:t>regional</w:t>
      </w:r>
      <w:r w:rsidR="00E24065" w:rsidRPr="00BA5925">
        <w:t xml:space="preserve"> “</w:t>
      </w:r>
      <w:r w:rsidRPr="00BA5925">
        <w:t>antenna</w:t>
      </w:r>
      <w:r w:rsidR="00E24065" w:rsidRPr="00BA5925">
        <w:t xml:space="preserve">” </w:t>
      </w:r>
      <w:r w:rsidRPr="00BA5925">
        <w:t>for</w:t>
      </w:r>
      <w:r w:rsidR="00E24065" w:rsidRPr="00BA5925">
        <w:t xml:space="preserve"> </w:t>
      </w:r>
      <w:r w:rsidRPr="00BA5925">
        <w:t>human</w:t>
      </w:r>
      <w:r w:rsidR="00E24065" w:rsidRPr="00BA5925">
        <w:t xml:space="preserve"> </w:t>
      </w:r>
      <w:r w:rsidRPr="00BA5925">
        <w:t>rights</w:t>
      </w:r>
      <w:r w:rsidR="00E24065" w:rsidRPr="00BA5925">
        <w:t xml:space="preserve"> </w:t>
      </w:r>
      <w:r w:rsidRPr="00BA5925">
        <w:t>issues.</w:t>
      </w:r>
      <w:r w:rsidR="00E24065" w:rsidRPr="00BA5925">
        <w:t xml:space="preserve"> </w:t>
      </w:r>
      <w:r w:rsidRPr="00BA5925">
        <w:t>The</w:t>
      </w:r>
      <w:r w:rsidR="00E24065" w:rsidRPr="00BA5925">
        <w:t xml:space="preserve"> </w:t>
      </w:r>
      <w:r w:rsidRPr="00BA5925">
        <w:t>regional</w:t>
      </w:r>
      <w:r w:rsidR="00E24065" w:rsidRPr="00BA5925">
        <w:t xml:space="preserve"> </w:t>
      </w:r>
      <w:r w:rsidRPr="00BA5925">
        <w:t>offices</w:t>
      </w:r>
      <w:r w:rsidR="00E24065" w:rsidRPr="00BA5925">
        <w:t xml:space="preserve"> </w:t>
      </w:r>
      <w:r w:rsidRPr="00BA5925">
        <w:t>equally</w:t>
      </w:r>
      <w:r w:rsidR="00E24065" w:rsidRPr="00BA5925">
        <w:t xml:space="preserve"> </w:t>
      </w:r>
      <w:r w:rsidRPr="00BA5925">
        <w:t>performed</w:t>
      </w:r>
      <w:r w:rsidR="00E24065" w:rsidRPr="00BA5925">
        <w:t xml:space="preserve"> </w:t>
      </w:r>
      <w:r w:rsidRPr="00BA5925">
        <w:t>a</w:t>
      </w:r>
      <w:r w:rsidR="00E24065" w:rsidRPr="00BA5925">
        <w:t xml:space="preserve"> </w:t>
      </w:r>
      <w:r w:rsidRPr="00BA5925">
        <w:t>useful</w:t>
      </w:r>
      <w:r w:rsidR="00E24065" w:rsidRPr="00BA5925">
        <w:t xml:space="preserve"> </w:t>
      </w:r>
      <w:r w:rsidRPr="00BA5925">
        <w:t>function</w:t>
      </w:r>
      <w:r w:rsidR="00E24065" w:rsidRPr="00BA5925">
        <w:t xml:space="preserve"> </w:t>
      </w:r>
      <w:r w:rsidRPr="00BA5925">
        <w:t>in</w:t>
      </w:r>
      <w:r w:rsidR="00E24065" w:rsidRPr="00BA5925">
        <w:t xml:space="preserve"> </w:t>
      </w:r>
      <w:r w:rsidRPr="00BA5925">
        <w:t>monitoring</w:t>
      </w:r>
      <w:r w:rsidR="00E24065" w:rsidRPr="00BA5925">
        <w:t xml:space="preserve"> </w:t>
      </w:r>
      <w:r w:rsidRPr="00BA5925">
        <w:t>the</w:t>
      </w:r>
      <w:r w:rsidR="00E24065" w:rsidRPr="00BA5925">
        <w:t xml:space="preserve"> </w:t>
      </w:r>
      <w:r w:rsidR="007339E3">
        <w:rPr>
          <w:i/>
        </w:rPr>
        <w:t>gacaca</w:t>
      </w:r>
      <w:r w:rsidR="00E24065" w:rsidRPr="00BA5925">
        <w:t xml:space="preserve"> </w:t>
      </w:r>
      <w:r w:rsidRPr="00BA5925">
        <w:t>trials.</w:t>
      </w:r>
    </w:p>
    <w:p w:rsidR="00951BC8" w:rsidRPr="00BA5925" w:rsidRDefault="00951BC8" w:rsidP="00BA5925">
      <w:pPr>
        <w:pStyle w:val="SingleTxtG"/>
        <w:rPr>
          <w:szCs w:val="24"/>
        </w:rPr>
      </w:pPr>
      <w:bookmarkStart w:id="184" w:name="_Ref267568642"/>
      <w:r w:rsidRPr="00BA5925">
        <w:t>105.</w:t>
      </w:r>
      <w:r w:rsidRPr="00BA5925">
        <w:tab/>
      </w:r>
      <w:r w:rsidRPr="00BA5925">
        <w:rPr>
          <w:szCs w:val="24"/>
        </w:rPr>
        <w:t>Civil</w:t>
      </w:r>
      <w:r w:rsidR="00E24065" w:rsidRPr="00BA5925">
        <w:rPr>
          <w:szCs w:val="24"/>
        </w:rPr>
        <w:t xml:space="preserve"> </w:t>
      </w:r>
      <w:r w:rsidRPr="00BA5925">
        <w:rPr>
          <w:szCs w:val="24"/>
        </w:rPr>
        <w:t>society</w:t>
      </w:r>
      <w:r w:rsidR="00E24065" w:rsidRPr="00BA5925">
        <w:rPr>
          <w:szCs w:val="24"/>
        </w:rPr>
        <w:t xml:space="preserve"> </w:t>
      </w:r>
      <w:r w:rsidRPr="00BA5925">
        <w:rPr>
          <w:szCs w:val="24"/>
        </w:rPr>
        <w:t>and</w:t>
      </w:r>
      <w:r w:rsidR="00E24065" w:rsidRPr="00BA5925">
        <w:rPr>
          <w:szCs w:val="24"/>
        </w:rPr>
        <w:t xml:space="preserve"> </w:t>
      </w:r>
      <w:r w:rsidRPr="00BA5925">
        <w:rPr>
          <w:szCs w:val="24"/>
        </w:rPr>
        <w:t>government</w:t>
      </w:r>
      <w:r w:rsidR="00E24065" w:rsidRPr="00BA5925">
        <w:rPr>
          <w:szCs w:val="24"/>
        </w:rPr>
        <w:t xml:space="preserve"> </w:t>
      </w:r>
      <w:r w:rsidRPr="00BA5925">
        <w:rPr>
          <w:szCs w:val="24"/>
        </w:rPr>
        <w:t>partnership</w:t>
      </w:r>
      <w:r w:rsidR="00E24065" w:rsidRPr="00BA5925">
        <w:rPr>
          <w:szCs w:val="24"/>
        </w:rPr>
        <w:t xml:space="preserve"> </w:t>
      </w:r>
      <w:r w:rsidRPr="00BA5925">
        <w:rPr>
          <w:szCs w:val="24"/>
        </w:rPr>
        <w:t>programs</w:t>
      </w:r>
      <w:r w:rsidR="00E24065" w:rsidRPr="00BA5925">
        <w:rPr>
          <w:szCs w:val="24"/>
        </w:rPr>
        <w:t xml:space="preserve"> </w:t>
      </w:r>
      <w:r w:rsidRPr="00BA5925">
        <w:rPr>
          <w:szCs w:val="24"/>
        </w:rPr>
        <w:t>that</w:t>
      </w:r>
      <w:r w:rsidR="00E24065" w:rsidRPr="00BA5925">
        <w:rPr>
          <w:szCs w:val="24"/>
        </w:rPr>
        <w:t xml:space="preserve"> </w:t>
      </w:r>
      <w:r w:rsidRPr="00BA5925">
        <w:rPr>
          <w:szCs w:val="24"/>
        </w:rPr>
        <w:t>promote</w:t>
      </w:r>
      <w:r w:rsidR="00E24065" w:rsidRPr="00BA5925">
        <w:rPr>
          <w:szCs w:val="24"/>
        </w:rPr>
        <w:t xml:space="preserve"> </w:t>
      </w:r>
      <w:r w:rsidRPr="00BA5925">
        <w:rPr>
          <w:szCs w:val="24"/>
        </w:rPr>
        <w:t>better</w:t>
      </w:r>
      <w:r w:rsidR="00E24065" w:rsidRPr="00BA5925">
        <w:rPr>
          <w:szCs w:val="24"/>
        </w:rPr>
        <w:t xml:space="preserve"> </w:t>
      </w:r>
      <w:r w:rsidRPr="00BA5925">
        <w:rPr>
          <w:szCs w:val="24"/>
        </w:rPr>
        <w:t>comprehension</w:t>
      </w:r>
      <w:r w:rsidR="00E24065" w:rsidRPr="00BA5925">
        <w:rPr>
          <w:szCs w:val="24"/>
        </w:rPr>
        <w:t xml:space="preserve"> </w:t>
      </w:r>
      <w:r w:rsidRPr="00BA5925">
        <w:rPr>
          <w:szCs w:val="24"/>
        </w:rPr>
        <w:t>of</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r w:rsidRPr="00BA5925">
        <w:rPr>
          <w:szCs w:val="24"/>
        </w:rPr>
        <w:t>have</w:t>
      </w:r>
      <w:r w:rsidR="00E24065" w:rsidRPr="00BA5925">
        <w:rPr>
          <w:szCs w:val="24"/>
        </w:rPr>
        <w:t xml:space="preserve"> </w:t>
      </w:r>
      <w:r w:rsidRPr="00BA5925">
        <w:rPr>
          <w:szCs w:val="24"/>
        </w:rPr>
        <w:t>been</w:t>
      </w:r>
      <w:r w:rsidR="00E24065" w:rsidRPr="00BA5925">
        <w:rPr>
          <w:szCs w:val="24"/>
        </w:rPr>
        <w:t xml:space="preserve"> </w:t>
      </w:r>
      <w:r w:rsidRPr="00BA5925">
        <w:rPr>
          <w:szCs w:val="24"/>
        </w:rPr>
        <w:t>introduced.</w:t>
      </w:r>
      <w:r w:rsidR="00E24065" w:rsidRPr="00BA5925">
        <w:rPr>
          <w:szCs w:val="24"/>
        </w:rPr>
        <w:t xml:space="preserve"> </w:t>
      </w:r>
      <w:r w:rsidRPr="00BA5925">
        <w:rPr>
          <w:szCs w:val="24"/>
        </w:rPr>
        <w:t>These</w:t>
      </w:r>
      <w:r w:rsidR="00E24065" w:rsidRPr="00BA5925">
        <w:rPr>
          <w:szCs w:val="24"/>
        </w:rPr>
        <w:t xml:space="preserve"> </w:t>
      </w:r>
      <w:r w:rsidRPr="00BA5925">
        <w:rPr>
          <w:szCs w:val="24"/>
        </w:rPr>
        <w:t>include</w:t>
      </w:r>
      <w:r w:rsidR="00E24065" w:rsidRPr="00BA5925">
        <w:rPr>
          <w:szCs w:val="24"/>
        </w:rPr>
        <w:t xml:space="preserve"> </w:t>
      </w:r>
      <w:r w:rsidRPr="00BA5925">
        <w:rPr>
          <w:szCs w:val="24"/>
        </w:rPr>
        <w:t>various</w:t>
      </w:r>
      <w:r w:rsidR="00E24065" w:rsidRPr="00BA5925">
        <w:rPr>
          <w:szCs w:val="24"/>
        </w:rPr>
        <w:t xml:space="preserve"> </w:t>
      </w:r>
      <w:r w:rsidRPr="00BA5925">
        <w:rPr>
          <w:szCs w:val="24"/>
        </w:rPr>
        <w:t>trainings</w:t>
      </w:r>
      <w:r w:rsidR="00E24065" w:rsidRPr="00BA5925">
        <w:rPr>
          <w:szCs w:val="24"/>
        </w:rPr>
        <w:t xml:space="preserve"> </w:t>
      </w:r>
      <w:r w:rsidRPr="00BA5925">
        <w:rPr>
          <w:szCs w:val="24"/>
        </w:rPr>
        <w:t>that</w:t>
      </w:r>
      <w:r w:rsidR="00E24065" w:rsidRPr="00BA5925">
        <w:rPr>
          <w:szCs w:val="24"/>
        </w:rPr>
        <w:t xml:space="preserve"> </w:t>
      </w:r>
      <w:r w:rsidRPr="00BA5925">
        <w:rPr>
          <w:szCs w:val="24"/>
        </w:rPr>
        <w:t>have</w:t>
      </w:r>
      <w:r w:rsidR="00E24065" w:rsidRPr="00BA5925">
        <w:rPr>
          <w:szCs w:val="24"/>
        </w:rPr>
        <w:t xml:space="preserve"> </w:t>
      </w:r>
      <w:r w:rsidRPr="00BA5925">
        <w:rPr>
          <w:szCs w:val="24"/>
        </w:rPr>
        <w:t>been</w:t>
      </w:r>
      <w:r w:rsidR="00E24065" w:rsidRPr="00BA5925">
        <w:rPr>
          <w:szCs w:val="24"/>
        </w:rPr>
        <w:t xml:space="preserve"> </w:t>
      </w:r>
      <w:r w:rsidRPr="00BA5925">
        <w:rPr>
          <w:szCs w:val="24"/>
        </w:rPr>
        <w:t>jointly</w:t>
      </w:r>
      <w:r w:rsidR="00E24065" w:rsidRPr="00BA5925">
        <w:rPr>
          <w:szCs w:val="24"/>
        </w:rPr>
        <w:t xml:space="preserve"> </w:t>
      </w:r>
      <w:r w:rsidRPr="00BA5925">
        <w:rPr>
          <w:szCs w:val="24"/>
        </w:rPr>
        <w:t>organised</w:t>
      </w:r>
      <w:r w:rsidR="00E24065" w:rsidRPr="00BA5925">
        <w:rPr>
          <w:szCs w:val="24"/>
        </w:rPr>
        <w:t xml:space="preserve"> </w:t>
      </w:r>
      <w:r w:rsidRPr="00BA5925">
        <w:rPr>
          <w:szCs w:val="24"/>
        </w:rPr>
        <w:t>and</w:t>
      </w:r>
      <w:r w:rsidR="00E24065" w:rsidRPr="00BA5925">
        <w:rPr>
          <w:szCs w:val="24"/>
        </w:rPr>
        <w:t xml:space="preserve"> </w:t>
      </w:r>
      <w:r w:rsidRPr="00BA5925">
        <w:rPr>
          <w:szCs w:val="24"/>
        </w:rPr>
        <w:t>carried</w:t>
      </w:r>
      <w:r w:rsidR="00E24065" w:rsidRPr="00BA5925">
        <w:rPr>
          <w:szCs w:val="24"/>
        </w:rPr>
        <w:t xml:space="preserve"> </w:t>
      </w:r>
      <w:r w:rsidRPr="00BA5925">
        <w:rPr>
          <w:szCs w:val="24"/>
        </w:rPr>
        <w:t>out</w:t>
      </w:r>
      <w:r w:rsidR="00E24065" w:rsidRPr="00BA5925">
        <w:rPr>
          <w:szCs w:val="24"/>
        </w:rPr>
        <w:t xml:space="preserve"> </w:t>
      </w:r>
      <w:r w:rsidRPr="00BA5925">
        <w:rPr>
          <w:szCs w:val="24"/>
        </w:rPr>
        <w:t>for</w:t>
      </w:r>
      <w:r w:rsidR="00E24065" w:rsidRPr="00BA5925">
        <w:rPr>
          <w:szCs w:val="24"/>
        </w:rPr>
        <w:t xml:space="preserve"> </w:t>
      </w:r>
      <w:r w:rsidRPr="00BA5925">
        <w:rPr>
          <w:szCs w:val="24"/>
        </w:rPr>
        <w:t>various</w:t>
      </w:r>
      <w:r w:rsidR="00E24065" w:rsidRPr="00BA5925">
        <w:rPr>
          <w:szCs w:val="24"/>
        </w:rPr>
        <w:t xml:space="preserve"> </w:t>
      </w:r>
      <w:r w:rsidRPr="00BA5925">
        <w:rPr>
          <w:szCs w:val="24"/>
        </w:rPr>
        <w:t>beneficiaries</w:t>
      </w:r>
      <w:r w:rsidR="00E24065" w:rsidRPr="00BA5925">
        <w:rPr>
          <w:szCs w:val="24"/>
        </w:rPr>
        <w:t xml:space="preserve"> </w:t>
      </w:r>
      <w:r w:rsidR="00A324D9">
        <w:rPr>
          <w:szCs w:val="24"/>
        </w:rPr>
        <w:t>–</w:t>
      </w:r>
      <w:r w:rsidR="00E24065" w:rsidRPr="00BA5925">
        <w:rPr>
          <w:szCs w:val="24"/>
        </w:rPr>
        <w:t xml:space="preserve"> </w:t>
      </w:r>
      <w:r w:rsidRPr="00BA5925">
        <w:rPr>
          <w:szCs w:val="24"/>
        </w:rPr>
        <w:t>leaders,</w:t>
      </w:r>
      <w:r w:rsidR="00E24065" w:rsidRPr="00BA5925">
        <w:rPr>
          <w:szCs w:val="24"/>
        </w:rPr>
        <w:t xml:space="preserve"> </w:t>
      </w:r>
      <w:r w:rsidRPr="00BA5925">
        <w:rPr>
          <w:szCs w:val="24"/>
        </w:rPr>
        <w:t>women</w:t>
      </w:r>
      <w:r w:rsidR="00E24065" w:rsidRPr="00BA5925">
        <w:rPr>
          <w:szCs w:val="24"/>
        </w:rPr>
        <w:t xml:space="preserve"> </w:t>
      </w:r>
      <w:r w:rsidRPr="00BA5925">
        <w:rPr>
          <w:szCs w:val="24"/>
        </w:rPr>
        <w:t>and</w:t>
      </w:r>
      <w:r w:rsidR="00E24065" w:rsidRPr="00BA5925">
        <w:rPr>
          <w:szCs w:val="24"/>
        </w:rPr>
        <w:t xml:space="preserve"> </w:t>
      </w:r>
      <w:r w:rsidRPr="00BA5925">
        <w:rPr>
          <w:szCs w:val="24"/>
        </w:rPr>
        <w:t>youth</w:t>
      </w:r>
      <w:r w:rsidR="00E24065" w:rsidRPr="00BA5925">
        <w:rPr>
          <w:szCs w:val="24"/>
        </w:rPr>
        <w:t xml:space="preserve"> </w:t>
      </w:r>
      <w:r w:rsidRPr="00BA5925">
        <w:rPr>
          <w:szCs w:val="24"/>
        </w:rPr>
        <w:t>included.</w:t>
      </w:r>
      <w:r w:rsidR="00E24065" w:rsidRPr="00BA5925">
        <w:rPr>
          <w:szCs w:val="24"/>
        </w:rPr>
        <w:t xml:space="preserve"> </w:t>
      </w:r>
      <w:r w:rsidRPr="00BA5925">
        <w:rPr>
          <w:szCs w:val="24"/>
        </w:rPr>
        <w:t>Such</w:t>
      </w:r>
      <w:r w:rsidR="00E24065" w:rsidRPr="00BA5925">
        <w:rPr>
          <w:szCs w:val="24"/>
        </w:rPr>
        <w:t xml:space="preserve"> </w:t>
      </w:r>
      <w:r w:rsidRPr="00BA5925">
        <w:rPr>
          <w:szCs w:val="24"/>
        </w:rPr>
        <w:t>trainings</w:t>
      </w:r>
      <w:r w:rsidR="00E24065" w:rsidRPr="00BA5925">
        <w:rPr>
          <w:szCs w:val="24"/>
        </w:rPr>
        <w:t xml:space="preserve"> </w:t>
      </w:r>
      <w:r w:rsidRPr="00BA5925">
        <w:rPr>
          <w:szCs w:val="24"/>
        </w:rPr>
        <w:t>in</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r w:rsidRPr="00BA5925">
        <w:rPr>
          <w:szCs w:val="24"/>
        </w:rPr>
        <w:t>for</w:t>
      </w:r>
      <w:r w:rsidR="00E24065" w:rsidRPr="00BA5925">
        <w:rPr>
          <w:szCs w:val="24"/>
        </w:rPr>
        <w:t xml:space="preserve"> </w:t>
      </w:r>
      <w:r w:rsidRPr="00BA5925">
        <w:rPr>
          <w:szCs w:val="24"/>
        </w:rPr>
        <w:t>leaders</w:t>
      </w:r>
      <w:r w:rsidR="00E24065" w:rsidRPr="00BA5925">
        <w:rPr>
          <w:szCs w:val="24"/>
        </w:rPr>
        <w:t xml:space="preserve"> </w:t>
      </w:r>
      <w:r w:rsidRPr="00BA5925">
        <w:rPr>
          <w:szCs w:val="24"/>
        </w:rPr>
        <w:t>have</w:t>
      </w:r>
      <w:r w:rsidR="00E24065" w:rsidRPr="00BA5925">
        <w:rPr>
          <w:szCs w:val="24"/>
        </w:rPr>
        <w:t xml:space="preserve"> </w:t>
      </w:r>
      <w:r w:rsidRPr="00BA5925">
        <w:rPr>
          <w:szCs w:val="24"/>
        </w:rPr>
        <w:t>allowed</w:t>
      </w:r>
      <w:r w:rsidR="00E24065" w:rsidRPr="00BA5925">
        <w:rPr>
          <w:szCs w:val="24"/>
        </w:rPr>
        <w:t xml:space="preserve"> </w:t>
      </w:r>
      <w:r w:rsidRPr="00BA5925">
        <w:rPr>
          <w:szCs w:val="24"/>
        </w:rPr>
        <w:t>smooth</w:t>
      </w:r>
      <w:r w:rsidR="00E24065" w:rsidRPr="00BA5925">
        <w:rPr>
          <w:szCs w:val="24"/>
        </w:rPr>
        <w:t xml:space="preserve"> </w:t>
      </w:r>
      <w:r w:rsidRPr="00BA5925">
        <w:rPr>
          <w:szCs w:val="24"/>
        </w:rPr>
        <w:t>application</w:t>
      </w:r>
      <w:r w:rsidR="00E24065" w:rsidRPr="00BA5925">
        <w:rPr>
          <w:szCs w:val="24"/>
        </w:rPr>
        <w:t xml:space="preserve"> </w:t>
      </w:r>
      <w:r w:rsidRPr="00BA5925">
        <w:rPr>
          <w:szCs w:val="24"/>
        </w:rPr>
        <w:t>and</w:t>
      </w:r>
      <w:r w:rsidR="00E24065" w:rsidRPr="00BA5925">
        <w:rPr>
          <w:szCs w:val="24"/>
        </w:rPr>
        <w:t xml:space="preserve"> </w:t>
      </w:r>
      <w:r w:rsidRPr="00BA5925">
        <w:rPr>
          <w:szCs w:val="24"/>
        </w:rPr>
        <w:t>transmission</w:t>
      </w:r>
      <w:r w:rsidR="00E24065" w:rsidRPr="00BA5925">
        <w:rPr>
          <w:szCs w:val="24"/>
        </w:rPr>
        <w:t xml:space="preserve"> </w:t>
      </w:r>
      <w:r w:rsidRPr="00BA5925">
        <w:rPr>
          <w:szCs w:val="24"/>
        </w:rPr>
        <w:t>of</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r w:rsidRPr="00BA5925">
        <w:rPr>
          <w:szCs w:val="24"/>
        </w:rPr>
        <w:t>values</w:t>
      </w:r>
      <w:r w:rsidR="00E24065" w:rsidRPr="00BA5925">
        <w:rPr>
          <w:szCs w:val="24"/>
        </w:rPr>
        <w:t xml:space="preserve"> </w:t>
      </w:r>
      <w:r w:rsidRPr="00BA5925">
        <w:rPr>
          <w:szCs w:val="24"/>
        </w:rPr>
        <w:t>to</w:t>
      </w:r>
      <w:r w:rsidR="00E24065" w:rsidRPr="00BA5925">
        <w:rPr>
          <w:szCs w:val="24"/>
        </w:rPr>
        <w:t xml:space="preserve"> </w:t>
      </w:r>
      <w:r w:rsidRPr="00BA5925">
        <w:rPr>
          <w:szCs w:val="24"/>
        </w:rPr>
        <w:t>the</w:t>
      </w:r>
      <w:r w:rsidR="00E24065" w:rsidRPr="00BA5925">
        <w:rPr>
          <w:szCs w:val="24"/>
        </w:rPr>
        <w:t xml:space="preserve"> </w:t>
      </w:r>
      <w:r w:rsidRPr="00BA5925">
        <w:rPr>
          <w:szCs w:val="24"/>
        </w:rPr>
        <w:t>populace</w:t>
      </w:r>
      <w:r w:rsidR="00E24065" w:rsidRPr="00BA5925">
        <w:rPr>
          <w:szCs w:val="24"/>
        </w:rPr>
        <w:t xml:space="preserve"> </w:t>
      </w:r>
      <w:r w:rsidRPr="00BA5925">
        <w:rPr>
          <w:szCs w:val="24"/>
        </w:rPr>
        <w:t>they</w:t>
      </w:r>
      <w:r w:rsidR="00E24065" w:rsidRPr="00BA5925">
        <w:rPr>
          <w:szCs w:val="24"/>
        </w:rPr>
        <w:t xml:space="preserve"> </w:t>
      </w:r>
      <w:r w:rsidRPr="00BA5925">
        <w:rPr>
          <w:szCs w:val="24"/>
        </w:rPr>
        <w:t>represent.</w:t>
      </w:r>
      <w:bookmarkEnd w:id="184"/>
      <w:r w:rsidR="00E24065" w:rsidRPr="00BA5925">
        <w:rPr>
          <w:szCs w:val="24"/>
        </w:rPr>
        <w:t xml:space="preserve"> </w:t>
      </w:r>
    </w:p>
    <w:p w:rsidR="00951BC8" w:rsidRPr="00BA5925" w:rsidRDefault="00951BC8" w:rsidP="00BA5925">
      <w:pPr>
        <w:pStyle w:val="SingleTxtG"/>
        <w:rPr>
          <w:szCs w:val="24"/>
        </w:rPr>
      </w:pPr>
      <w:r w:rsidRPr="00BA5925">
        <w:t>106.</w:t>
      </w:r>
      <w:r w:rsidRPr="00BA5925">
        <w:tab/>
      </w:r>
      <w:r w:rsidRPr="00BA5925">
        <w:rPr>
          <w:szCs w:val="24"/>
        </w:rPr>
        <w:t>Specialised</w:t>
      </w:r>
      <w:r w:rsidR="00E24065" w:rsidRPr="00BA5925">
        <w:rPr>
          <w:szCs w:val="24"/>
        </w:rPr>
        <w:t xml:space="preserve"> </w:t>
      </w:r>
      <w:r w:rsidRPr="00BA5925">
        <w:rPr>
          <w:szCs w:val="24"/>
        </w:rPr>
        <w:t>units</w:t>
      </w:r>
      <w:r w:rsidR="00E24065" w:rsidRPr="00BA5925">
        <w:rPr>
          <w:szCs w:val="24"/>
        </w:rPr>
        <w:t xml:space="preserve"> </w:t>
      </w:r>
      <w:r w:rsidRPr="00BA5925">
        <w:rPr>
          <w:szCs w:val="24"/>
        </w:rPr>
        <w:t>that</w:t>
      </w:r>
      <w:r w:rsidR="00E24065" w:rsidRPr="00BA5925">
        <w:rPr>
          <w:szCs w:val="24"/>
        </w:rPr>
        <w:t xml:space="preserve"> </w:t>
      </w:r>
      <w:r w:rsidRPr="00BA5925">
        <w:rPr>
          <w:szCs w:val="24"/>
        </w:rPr>
        <w:t>advocate</w:t>
      </w:r>
      <w:r w:rsidR="00E24065" w:rsidRPr="00BA5925">
        <w:rPr>
          <w:szCs w:val="24"/>
        </w:rPr>
        <w:t xml:space="preserve"> </w:t>
      </w:r>
      <w:r w:rsidRPr="00BA5925">
        <w:rPr>
          <w:szCs w:val="24"/>
        </w:rPr>
        <w:t>for</w:t>
      </w:r>
      <w:r w:rsidR="00E24065" w:rsidRPr="00BA5925">
        <w:rPr>
          <w:szCs w:val="24"/>
        </w:rPr>
        <w:t xml:space="preserve"> </w:t>
      </w:r>
      <w:r w:rsidRPr="00BA5925">
        <w:rPr>
          <w:szCs w:val="24"/>
        </w:rPr>
        <w:t>rights</w:t>
      </w:r>
      <w:r w:rsidR="00E24065" w:rsidRPr="00BA5925">
        <w:rPr>
          <w:szCs w:val="24"/>
        </w:rPr>
        <w:t xml:space="preserve"> </w:t>
      </w:r>
      <w:r w:rsidRPr="00BA5925">
        <w:rPr>
          <w:szCs w:val="24"/>
        </w:rPr>
        <w:t>of</w:t>
      </w:r>
      <w:r w:rsidR="00E24065" w:rsidRPr="00BA5925">
        <w:rPr>
          <w:szCs w:val="24"/>
        </w:rPr>
        <w:t xml:space="preserve"> </w:t>
      </w:r>
      <w:r w:rsidRPr="00BA5925">
        <w:rPr>
          <w:szCs w:val="24"/>
        </w:rPr>
        <w:t>different</w:t>
      </w:r>
      <w:r w:rsidR="00E24065" w:rsidRPr="00BA5925">
        <w:rPr>
          <w:szCs w:val="24"/>
        </w:rPr>
        <w:t xml:space="preserve"> </w:t>
      </w:r>
      <w:r w:rsidRPr="00BA5925">
        <w:rPr>
          <w:szCs w:val="24"/>
        </w:rPr>
        <w:t>groups</w:t>
      </w:r>
      <w:r w:rsidR="00E24065" w:rsidRPr="00BA5925">
        <w:rPr>
          <w:szCs w:val="24"/>
        </w:rPr>
        <w:t xml:space="preserve"> </w:t>
      </w:r>
      <w:r w:rsidRPr="00BA5925">
        <w:rPr>
          <w:szCs w:val="24"/>
        </w:rPr>
        <w:t>have</w:t>
      </w:r>
      <w:r w:rsidR="00E24065" w:rsidRPr="00BA5925">
        <w:rPr>
          <w:szCs w:val="24"/>
        </w:rPr>
        <w:t xml:space="preserve"> </w:t>
      </w:r>
      <w:r w:rsidRPr="00BA5925">
        <w:rPr>
          <w:szCs w:val="24"/>
        </w:rPr>
        <w:t>been</w:t>
      </w:r>
      <w:r w:rsidR="00E24065" w:rsidRPr="00BA5925">
        <w:rPr>
          <w:szCs w:val="24"/>
        </w:rPr>
        <w:t xml:space="preserve"> </w:t>
      </w:r>
      <w:r w:rsidRPr="00BA5925">
        <w:rPr>
          <w:szCs w:val="24"/>
        </w:rPr>
        <w:t>established</w:t>
      </w:r>
      <w:r w:rsidR="00E24065" w:rsidRPr="00BA5925">
        <w:rPr>
          <w:szCs w:val="24"/>
        </w:rPr>
        <w:t xml:space="preserve"> </w:t>
      </w:r>
      <w:r w:rsidRPr="00BA5925">
        <w:rPr>
          <w:szCs w:val="24"/>
        </w:rPr>
        <w:t>for</w:t>
      </w:r>
      <w:r w:rsidR="00E24065" w:rsidRPr="00BA5925">
        <w:rPr>
          <w:szCs w:val="24"/>
        </w:rPr>
        <w:t xml:space="preserve"> </w:t>
      </w:r>
      <w:r w:rsidRPr="00BA5925">
        <w:rPr>
          <w:szCs w:val="24"/>
        </w:rPr>
        <w:t>comprehension</w:t>
      </w:r>
      <w:r w:rsidR="00E24065" w:rsidRPr="00BA5925">
        <w:rPr>
          <w:szCs w:val="24"/>
        </w:rPr>
        <w:t xml:space="preserve"> </w:t>
      </w:r>
      <w:r w:rsidRPr="00BA5925">
        <w:rPr>
          <w:szCs w:val="24"/>
        </w:rPr>
        <w:t>and</w:t>
      </w:r>
      <w:r w:rsidR="00E24065" w:rsidRPr="00BA5925">
        <w:rPr>
          <w:szCs w:val="24"/>
        </w:rPr>
        <w:t xml:space="preserve"> </w:t>
      </w:r>
      <w:r w:rsidRPr="00BA5925">
        <w:rPr>
          <w:szCs w:val="24"/>
        </w:rPr>
        <w:t>dissemination</w:t>
      </w:r>
      <w:r w:rsidR="00E24065" w:rsidRPr="00BA5925">
        <w:rPr>
          <w:szCs w:val="24"/>
        </w:rPr>
        <w:t xml:space="preserve"> </w:t>
      </w:r>
      <w:r w:rsidRPr="00BA5925">
        <w:rPr>
          <w:szCs w:val="24"/>
        </w:rPr>
        <w:t>convenience</w:t>
      </w:r>
      <w:r w:rsidR="00E24065" w:rsidRPr="00BA5925">
        <w:rPr>
          <w:szCs w:val="24"/>
        </w:rPr>
        <w:t xml:space="preserve"> </w:t>
      </w:r>
      <w:r w:rsidRPr="00BA5925">
        <w:rPr>
          <w:szCs w:val="24"/>
        </w:rPr>
        <w:t>purposes.</w:t>
      </w:r>
      <w:r w:rsidR="00E24065" w:rsidRPr="00BA5925">
        <w:rPr>
          <w:szCs w:val="24"/>
        </w:rPr>
        <w:t xml:space="preserve"> </w:t>
      </w:r>
      <w:r w:rsidRPr="00BA5925">
        <w:rPr>
          <w:szCs w:val="24"/>
        </w:rPr>
        <w:t>Such</w:t>
      </w:r>
      <w:r w:rsidR="00E24065" w:rsidRPr="00BA5925">
        <w:rPr>
          <w:szCs w:val="24"/>
        </w:rPr>
        <w:t xml:space="preserve"> </w:t>
      </w:r>
      <w:r w:rsidRPr="00BA5925">
        <w:rPr>
          <w:szCs w:val="24"/>
        </w:rPr>
        <w:t>units</w:t>
      </w:r>
      <w:r w:rsidR="00E24065" w:rsidRPr="00BA5925">
        <w:rPr>
          <w:szCs w:val="24"/>
        </w:rPr>
        <w:t xml:space="preserve"> </w:t>
      </w:r>
      <w:r w:rsidRPr="00BA5925">
        <w:rPr>
          <w:szCs w:val="24"/>
        </w:rPr>
        <w:t>include</w:t>
      </w:r>
      <w:r w:rsidR="00E24065" w:rsidRPr="00BA5925">
        <w:rPr>
          <w:szCs w:val="24"/>
        </w:rPr>
        <w:t xml:space="preserve"> </w:t>
      </w:r>
      <w:r w:rsidRPr="00BA5925">
        <w:rPr>
          <w:szCs w:val="24"/>
        </w:rPr>
        <w:t>a</w:t>
      </w:r>
      <w:r w:rsidR="00E24065" w:rsidRPr="00BA5925">
        <w:rPr>
          <w:szCs w:val="24"/>
        </w:rPr>
        <w:t xml:space="preserve"> </w:t>
      </w:r>
      <w:r w:rsidRPr="00BA5925">
        <w:rPr>
          <w:szCs w:val="24"/>
        </w:rPr>
        <w:t>gender</w:t>
      </w:r>
      <w:r w:rsidR="00E24065" w:rsidRPr="00BA5925">
        <w:rPr>
          <w:szCs w:val="24"/>
        </w:rPr>
        <w:t xml:space="preserve"> </w:t>
      </w:r>
      <w:r w:rsidRPr="00BA5925">
        <w:rPr>
          <w:szCs w:val="24"/>
        </w:rPr>
        <w:t>unit,</w:t>
      </w:r>
      <w:r w:rsidR="00E24065" w:rsidRPr="00BA5925">
        <w:rPr>
          <w:szCs w:val="24"/>
        </w:rPr>
        <w:t xml:space="preserve"> </w:t>
      </w:r>
      <w:r w:rsidRPr="00BA5925">
        <w:rPr>
          <w:szCs w:val="24"/>
        </w:rPr>
        <w:t>a</w:t>
      </w:r>
      <w:r w:rsidR="00E24065" w:rsidRPr="00BA5925">
        <w:rPr>
          <w:szCs w:val="24"/>
        </w:rPr>
        <w:t xml:space="preserve"> </w:t>
      </w:r>
      <w:r w:rsidRPr="00BA5925">
        <w:rPr>
          <w:szCs w:val="24"/>
        </w:rPr>
        <w:t>children</w:t>
      </w:r>
      <w:r w:rsidR="00E24065" w:rsidRPr="00BA5925">
        <w:rPr>
          <w:szCs w:val="24"/>
        </w:rPr>
        <w:t xml:space="preserve"> </w:t>
      </w:r>
      <w:r w:rsidRPr="00BA5925">
        <w:rPr>
          <w:szCs w:val="24"/>
        </w:rPr>
        <w:t>protection</w:t>
      </w:r>
      <w:r w:rsidR="00E24065" w:rsidRPr="00BA5925">
        <w:rPr>
          <w:szCs w:val="24"/>
        </w:rPr>
        <w:t xml:space="preserve"> </w:t>
      </w:r>
      <w:r w:rsidRPr="00BA5925">
        <w:rPr>
          <w:szCs w:val="24"/>
        </w:rPr>
        <w:t>unit,</w:t>
      </w:r>
      <w:r w:rsidR="00E24065" w:rsidRPr="00BA5925">
        <w:rPr>
          <w:szCs w:val="24"/>
        </w:rPr>
        <w:t xml:space="preserve"> </w:t>
      </w:r>
      <w:r w:rsidRPr="00BA5925">
        <w:rPr>
          <w:szCs w:val="24"/>
        </w:rPr>
        <w:t>youth</w:t>
      </w:r>
      <w:r w:rsidR="00E24065" w:rsidRPr="00BA5925">
        <w:rPr>
          <w:szCs w:val="24"/>
        </w:rPr>
        <w:t xml:space="preserve"> </w:t>
      </w:r>
      <w:r w:rsidRPr="00BA5925">
        <w:rPr>
          <w:szCs w:val="24"/>
        </w:rPr>
        <w:t>council,</w:t>
      </w:r>
      <w:r w:rsidR="00E24065" w:rsidRPr="00BA5925">
        <w:rPr>
          <w:szCs w:val="24"/>
        </w:rPr>
        <w:t xml:space="preserve"> </w:t>
      </w:r>
      <w:r w:rsidRPr="00BA5925">
        <w:rPr>
          <w:szCs w:val="24"/>
        </w:rPr>
        <w:t>disabled</w:t>
      </w:r>
      <w:r w:rsidR="00E24065" w:rsidRPr="00BA5925">
        <w:rPr>
          <w:szCs w:val="24"/>
        </w:rPr>
        <w:t xml:space="preserve"> </w:t>
      </w:r>
      <w:r w:rsidRPr="00BA5925">
        <w:rPr>
          <w:szCs w:val="24"/>
        </w:rPr>
        <w:t>organisations</w:t>
      </w:r>
      <w:r w:rsidR="00E24065" w:rsidRPr="00BA5925">
        <w:rPr>
          <w:szCs w:val="24"/>
        </w:rPr>
        <w:t xml:space="preserve"> </w:t>
      </w:r>
      <w:r w:rsidRPr="00BA5925">
        <w:rPr>
          <w:szCs w:val="24"/>
        </w:rPr>
        <w:t>and</w:t>
      </w:r>
      <w:r w:rsidR="00E24065" w:rsidRPr="00BA5925">
        <w:rPr>
          <w:szCs w:val="24"/>
        </w:rPr>
        <w:t xml:space="preserve"> </w:t>
      </w:r>
      <w:r w:rsidRPr="00BA5925">
        <w:rPr>
          <w:szCs w:val="24"/>
        </w:rPr>
        <w:t>other</w:t>
      </w:r>
      <w:r w:rsidR="00E24065" w:rsidRPr="00BA5925">
        <w:rPr>
          <w:szCs w:val="24"/>
        </w:rPr>
        <w:t xml:space="preserve"> </w:t>
      </w:r>
      <w:r w:rsidRPr="00BA5925">
        <w:rPr>
          <w:szCs w:val="24"/>
        </w:rPr>
        <w:t>vulnerable</w:t>
      </w:r>
      <w:r w:rsidR="00E24065" w:rsidRPr="00BA5925">
        <w:rPr>
          <w:szCs w:val="24"/>
        </w:rPr>
        <w:t xml:space="preserve"> </w:t>
      </w:r>
      <w:r w:rsidRPr="00BA5925">
        <w:rPr>
          <w:szCs w:val="24"/>
        </w:rPr>
        <w:t>groups.</w:t>
      </w:r>
      <w:r w:rsidR="00E24065" w:rsidRPr="00BA5925">
        <w:rPr>
          <w:szCs w:val="24"/>
        </w:rPr>
        <w:t xml:space="preserve"> </w:t>
      </w:r>
      <w:r w:rsidRPr="00BA5925">
        <w:rPr>
          <w:szCs w:val="24"/>
        </w:rPr>
        <w:t>Either</w:t>
      </w:r>
      <w:r w:rsidR="00E24065" w:rsidRPr="00BA5925">
        <w:rPr>
          <w:szCs w:val="24"/>
        </w:rPr>
        <w:t xml:space="preserve"> </w:t>
      </w:r>
      <w:r w:rsidRPr="00BA5925">
        <w:rPr>
          <w:szCs w:val="24"/>
        </w:rPr>
        <w:t>as</w:t>
      </w:r>
      <w:r w:rsidR="00E24065" w:rsidRPr="00BA5925">
        <w:rPr>
          <w:szCs w:val="24"/>
        </w:rPr>
        <w:t xml:space="preserve"> </w:t>
      </w:r>
      <w:r w:rsidRPr="00BA5925">
        <w:rPr>
          <w:szCs w:val="24"/>
        </w:rPr>
        <w:t>a</w:t>
      </w:r>
      <w:r w:rsidR="00E24065" w:rsidRPr="00BA5925">
        <w:rPr>
          <w:szCs w:val="24"/>
        </w:rPr>
        <w:t xml:space="preserve"> </w:t>
      </w:r>
      <w:r w:rsidRPr="00BA5925">
        <w:rPr>
          <w:szCs w:val="24"/>
        </w:rPr>
        <w:t>group</w:t>
      </w:r>
      <w:r w:rsidR="00E24065" w:rsidRPr="00BA5925">
        <w:rPr>
          <w:szCs w:val="24"/>
        </w:rPr>
        <w:t xml:space="preserve"> </w:t>
      </w:r>
      <w:r w:rsidRPr="00BA5925">
        <w:rPr>
          <w:szCs w:val="24"/>
        </w:rPr>
        <w:t>or</w:t>
      </w:r>
      <w:r w:rsidR="00E24065" w:rsidRPr="00BA5925">
        <w:rPr>
          <w:szCs w:val="24"/>
        </w:rPr>
        <w:t xml:space="preserve"> </w:t>
      </w:r>
      <w:r w:rsidRPr="00BA5925">
        <w:rPr>
          <w:szCs w:val="24"/>
        </w:rPr>
        <w:t>individually,</w:t>
      </w:r>
      <w:r w:rsidR="00E24065" w:rsidRPr="00BA5925">
        <w:rPr>
          <w:szCs w:val="24"/>
        </w:rPr>
        <w:t xml:space="preserve"> </w:t>
      </w:r>
      <w:r w:rsidRPr="00BA5925">
        <w:rPr>
          <w:szCs w:val="24"/>
        </w:rPr>
        <w:t>each</w:t>
      </w:r>
      <w:r w:rsidR="00E24065" w:rsidRPr="00BA5925">
        <w:rPr>
          <w:szCs w:val="24"/>
        </w:rPr>
        <w:t xml:space="preserve"> </w:t>
      </w:r>
      <w:r w:rsidRPr="00BA5925">
        <w:rPr>
          <w:szCs w:val="24"/>
        </w:rPr>
        <w:t>of</w:t>
      </w:r>
      <w:r w:rsidR="00E24065" w:rsidRPr="00BA5925">
        <w:rPr>
          <w:szCs w:val="24"/>
        </w:rPr>
        <w:t xml:space="preserve"> </w:t>
      </w:r>
      <w:r w:rsidRPr="00BA5925">
        <w:rPr>
          <w:szCs w:val="24"/>
        </w:rPr>
        <w:t>these</w:t>
      </w:r>
      <w:r w:rsidR="00E24065" w:rsidRPr="00BA5925">
        <w:rPr>
          <w:szCs w:val="24"/>
        </w:rPr>
        <w:t xml:space="preserve"> </w:t>
      </w:r>
      <w:r w:rsidRPr="00BA5925">
        <w:rPr>
          <w:szCs w:val="24"/>
        </w:rPr>
        <w:t>groups</w:t>
      </w:r>
      <w:r w:rsidR="00E24065" w:rsidRPr="00BA5925">
        <w:rPr>
          <w:szCs w:val="24"/>
        </w:rPr>
        <w:t xml:space="preserve"> </w:t>
      </w:r>
      <w:r w:rsidRPr="00BA5925">
        <w:rPr>
          <w:szCs w:val="24"/>
        </w:rPr>
        <w:t>has</w:t>
      </w:r>
      <w:r w:rsidR="00E24065" w:rsidRPr="00BA5925">
        <w:rPr>
          <w:szCs w:val="24"/>
        </w:rPr>
        <w:t xml:space="preserve"> </w:t>
      </w:r>
      <w:r w:rsidRPr="00BA5925">
        <w:rPr>
          <w:szCs w:val="24"/>
        </w:rPr>
        <w:t>benefited</w:t>
      </w:r>
      <w:r w:rsidR="00E24065" w:rsidRPr="00BA5925">
        <w:rPr>
          <w:szCs w:val="24"/>
        </w:rPr>
        <w:t xml:space="preserve"> </w:t>
      </w:r>
      <w:r w:rsidRPr="00BA5925">
        <w:rPr>
          <w:szCs w:val="24"/>
        </w:rPr>
        <w:t>from</w:t>
      </w:r>
      <w:r w:rsidR="00E24065" w:rsidRPr="00BA5925">
        <w:rPr>
          <w:szCs w:val="24"/>
        </w:rPr>
        <w:t xml:space="preserve"> </w:t>
      </w:r>
      <w:r w:rsidRPr="00BA5925">
        <w:rPr>
          <w:szCs w:val="24"/>
        </w:rPr>
        <w:t>trainings</w:t>
      </w:r>
      <w:r w:rsidR="00E24065" w:rsidRPr="00BA5925">
        <w:rPr>
          <w:szCs w:val="24"/>
        </w:rPr>
        <w:t xml:space="preserve"> </w:t>
      </w:r>
      <w:r w:rsidRPr="00BA5925">
        <w:rPr>
          <w:szCs w:val="24"/>
        </w:rPr>
        <w:t>or</w:t>
      </w:r>
      <w:r w:rsidR="00E24065" w:rsidRPr="00BA5925">
        <w:rPr>
          <w:szCs w:val="24"/>
        </w:rPr>
        <w:t xml:space="preserve"> </w:t>
      </w:r>
      <w:r w:rsidRPr="00BA5925">
        <w:rPr>
          <w:szCs w:val="24"/>
        </w:rPr>
        <w:t>seminars</w:t>
      </w:r>
      <w:r w:rsidR="00E24065" w:rsidRPr="00BA5925">
        <w:rPr>
          <w:szCs w:val="24"/>
        </w:rPr>
        <w:t xml:space="preserve"> </w:t>
      </w:r>
      <w:r w:rsidRPr="00BA5925">
        <w:rPr>
          <w:szCs w:val="24"/>
        </w:rPr>
        <w:t>on</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r w:rsidR="00E24065" w:rsidRPr="00BA5925">
        <w:rPr>
          <w:szCs w:val="24"/>
        </w:rPr>
        <w:t xml:space="preserve"> </w:t>
      </w:r>
      <w:r w:rsidRPr="00BA5925">
        <w:rPr>
          <w:szCs w:val="24"/>
        </w:rPr>
        <w:t>clubs</w:t>
      </w:r>
      <w:r w:rsidR="00E24065" w:rsidRPr="00BA5925">
        <w:rPr>
          <w:szCs w:val="24"/>
        </w:rPr>
        <w:t xml:space="preserve"> </w:t>
      </w:r>
      <w:r w:rsidRPr="00BA5925">
        <w:rPr>
          <w:szCs w:val="24"/>
        </w:rPr>
        <w:t>are</w:t>
      </w:r>
      <w:r w:rsidR="00E24065" w:rsidRPr="00BA5925">
        <w:rPr>
          <w:szCs w:val="24"/>
        </w:rPr>
        <w:t xml:space="preserve"> </w:t>
      </w:r>
      <w:r w:rsidRPr="00BA5925">
        <w:rPr>
          <w:szCs w:val="24"/>
        </w:rPr>
        <w:t>also</w:t>
      </w:r>
      <w:r w:rsidR="00E24065" w:rsidRPr="00BA5925">
        <w:rPr>
          <w:szCs w:val="24"/>
        </w:rPr>
        <w:t xml:space="preserve"> </w:t>
      </w:r>
      <w:r w:rsidRPr="00BA5925">
        <w:rPr>
          <w:szCs w:val="24"/>
        </w:rPr>
        <w:t>common</w:t>
      </w:r>
      <w:r w:rsidR="00E24065" w:rsidRPr="00BA5925">
        <w:rPr>
          <w:szCs w:val="24"/>
        </w:rPr>
        <w:t xml:space="preserve"> </w:t>
      </w:r>
      <w:r w:rsidRPr="00BA5925">
        <w:rPr>
          <w:szCs w:val="24"/>
        </w:rPr>
        <w:t>all</w:t>
      </w:r>
      <w:r w:rsidR="00E24065" w:rsidRPr="00BA5925">
        <w:rPr>
          <w:szCs w:val="24"/>
        </w:rPr>
        <w:t xml:space="preserve"> </w:t>
      </w:r>
      <w:r w:rsidRPr="00BA5925">
        <w:rPr>
          <w:szCs w:val="24"/>
        </w:rPr>
        <w:t>over</w:t>
      </w:r>
      <w:r w:rsidR="00E24065" w:rsidRPr="00BA5925">
        <w:rPr>
          <w:szCs w:val="24"/>
        </w:rPr>
        <w:t xml:space="preserve"> </w:t>
      </w:r>
      <w:r w:rsidRPr="00BA5925">
        <w:rPr>
          <w:szCs w:val="24"/>
        </w:rPr>
        <w:t>the</w:t>
      </w:r>
      <w:r w:rsidR="00E24065" w:rsidRPr="00BA5925">
        <w:rPr>
          <w:szCs w:val="24"/>
        </w:rPr>
        <w:t xml:space="preserve"> </w:t>
      </w:r>
      <w:r w:rsidRPr="00BA5925">
        <w:rPr>
          <w:szCs w:val="24"/>
        </w:rPr>
        <w:t>country</w:t>
      </w:r>
      <w:r w:rsidR="00E24065" w:rsidRPr="00BA5925">
        <w:rPr>
          <w:szCs w:val="24"/>
        </w:rPr>
        <w:t xml:space="preserve"> </w:t>
      </w:r>
      <w:r w:rsidRPr="00BA5925">
        <w:rPr>
          <w:szCs w:val="24"/>
        </w:rPr>
        <w:t>and</w:t>
      </w:r>
      <w:r w:rsidR="00E24065" w:rsidRPr="00BA5925">
        <w:rPr>
          <w:szCs w:val="24"/>
        </w:rPr>
        <w:t xml:space="preserve"> </w:t>
      </w:r>
      <w:r w:rsidRPr="00BA5925">
        <w:rPr>
          <w:szCs w:val="24"/>
        </w:rPr>
        <w:t>have</w:t>
      </w:r>
      <w:r w:rsidR="00E24065" w:rsidRPr="00BA5925">
        <w:rPr>
          <w:szCs w:val="24"/>
        </w:rPr>
        <w:t xml:space="preserve"> </w:t>
      </w:r>
      <w:r w:rsidRPr="00BA5925">
        <w:rPr>
          <w:szCs w:val="24"/>
        </w:rPr>
        <w:t>helped</w:t>
      </w:r>
      <w:r w:rsidR="00E24065" w:rsidRPr="00BA5925">
        <w:rPr>
          <w:szCs w:val="24"/>
        </w:rPr>
        <w:t xml:space="preserve"> </w:t>
      </w:r>
      <w:r w:rsidRPr="00BA5925">
        <w:rPr>
          <w:szCs w:val="24"/>
        </w:rPr>
        <w:t>in</w:t>
      </w:r>
      <w:r w:rsidR="00E24065" w:rsidRPr="00BA5925">
        <w:rPr>
          <w:szCs w:val="24"/>
        </w:rPr>
        <w:t xml:space="preserve"> </w:t>
      </w:r>
      <w:r w:rsidRPr="00BA5925">
        <w:rPr>
          <w:szCs w:val="24"/>
        </w:rPr>
        <w:t>the</w:t>
      </w:r>
      <w:r w:rsidR="00E24065" w:rsidRPr="00BA5925">
        <w:rPr>
          <w:szCs w:val="24"/>
        </w:rPr>
        <w:t xml:space="preserve"> </w:t>
      </w:r>
      <w:r w:rsidRPr="00BA5925">
        <w:rPr>
          <w:szCs w:val="24"/>
        </w:rPr>
        <w:t>dissemination</w:t>
      </w:r>
      <w:r w:rsidR="00E24065" w:rsidRPr="00BA5925">
        <w:rPr>
          <w:szCs w:val="24"/>
        </w:rPr>
        <w:t xml:space="preserve"> </w:t>
      </w:r>
      <w:r w:rsidRPr="00BA5925">
        <w:rPr>
          <w:szCs w:val="24"/>
        </w:rPr>
        <w:t>of</w:t>
      </w:r>
      <w:r w:rsidR="00E24065" w:rsidRPr="00BA5925">
        <w:rPr>
          <w:szCs w:val="24"/>
        </w:rPr>
        <w:t xml:space="preserve"> </w:t>
      </w:r>
      <w:r w:rsidRPr="00BA5925">
        <w:rPr>
          <w:szCs w:val="24"/>
        </w:rPr>
        <w:t>human</w:t>
      </w:r>
      <w:r w:rsidR="00E24065" w:rsidRPr="00BA5925">
        <w:rPr>
          <w:szCs w:val="24"/>
        </w:rPr>
        <w:t xml:space="preserve"> </w:t>
      </w:r>
      <w:r w:rsidRPr="00BA5925">
        <w:rPr>
          <w:szCs w:val="24"/>
        </w:rPr>
        <w:t>rights.</w:t>
      </w:r>
    </w:p>
    <w:p w:rsidR="00951BC8" w:rsidRPr="00BA5925" w:rsidRDefault="00951BC8" w:rsidP="00FC405F">
      <w:pPr>
        <w:pStyle w:val="H23G"/>
      </w:pPr>
      <w:r w:rsidRPr="00BA5925">
        <w:tab/>
        <w:t>2.</w:t>
      </w:r>
      <w:r w:rsidRPr="00BA5925">
        <w:tab/>
        <w:t>New</w:t>
      </w:r>
      <w:r w:rsidR="00E24065" w:rsidRPr="00BA5925">
        <w:t xml:space="preserve"> </w:t>
      </w:r>
      <w:r w:rsidRPr="00BA5925">
        <w:t>measures</w:t>
      </w:r>
      <w:r w:rsidR="00E24065" w:rsidRPr="00BA5925">
        <w:t xml:space="preserve"> </w:t>
      </w:r>
      <w:r w:rsidRPr="00BA5925">
        <w:t>taken</w:t>
      </w:r>
      <w:r w:rsidR="00E24065" w:rsidRPr="00BA5925">
        <w:t xml:space="preserve"> </w:t>
      </w:r>
      <w:r w:rsidRPr="00BA5925">
        <w:t>to</w:t>
      </w:r>
      <w:r w:rsidR="00E24065" w:rsidRPr="00BA5925">
        <w:t xml:space="preserve"> </w:t>
      </w:r>
      <w:r w:rsidRPr="00BA5925">
        <w:t>address</w:t>
      </w:r>
      <w:r w:rsidR="00E24065" w:rsidRPr="00BA5925">
        <w:t xml:space="preserve"> </w:t>
      </w:r>
      <w:r w:rsidRPr="00BA5925">
        <w:t>violations</w:t>
      </w:r>
      <w:r w:rsidR="00E24065" w:rsidRPr="00BA5925">
        <w:t xml:space="preserve"> </w:t>
      </w:r>
      <w:r w:rsidRPr="00BA5925">
        <w:t>of</w:t>
      </w:r>
      <w:r w:rsidR="00E24065" w:rsidRPr="00BA5925">
        <w:t xml:space="preserve"> </w:t>
      </w:r>
      <w:r w:rsidRPr="00BA5925">
        <w:t>human</w:t>
      </w:r>
      <w:r w:rsidR="00E24065" w:rsidRPr="00BA5925">
        <w:t xml:space="preserve"> </w:t>
      </w:r>
      <w:r w:rsidRPr="00BA5925">
        <w:t>rights</w:t>
      </w:r>
      <w:r w:rsidR="00E24065" w:rsidRPr="00BA5925">
        <w:t xml:space="preserve"> </w:t>
      </w:r>
      <w:r w:rsidRPr="00BA5925">
        <w:t>related</w:t>
      </w:r>
      <w:r w:rsidR="00E24065" w:rsidRPr="00BA5925">
        <w:t xml:space="preserve"> </w:t>
      </w:r>
      <w:r w:rsidRPr="00BA5925">
        <w:t>to</w:t>
      </w:r>
      <w:r w:rsidR="00E24065" w:rsidRPr="00BA5925">
        <w:t xml:space="preserve"> </w:t>
      </w:r>
      <w:r w:rsidRPr="00BA5925">
        <w:t>discriminatory</w:t>
      </w:r>
      <w:r w:rsidR="00E24065" w:rsidRPr="00BA5925">
        <w:t xml:space="preserve"> </w:t>
      </w:r>
      <w:r w:rsidRPr="00BA5925">
        <w:t>treatment</w:t>
      </w:r>
      <w:r w:rsidR="00E24065" w:rsidRPr="00BA5925">
        <w:t xml:space="preserve"> </w:t>
      </w:r>
    </w:p>
    <w:p w:rsidR="00951BC8" w:rsidRPr="00BA5925" w:rsidRDefault="00951BC8" w:rsidP="00BA5925">
      <w:pPr>
        <w:pStyle w:val="SingleTxtG"/>
        <w:rPr>
          <w:szCs w:val="24"/>
        </w:rPr>
      </w:pPr>
      <w:r w:rsidRPr="00BA5925">
        <w:t>107.</w:t>
      </w:r>
      <w:r w:rsidRPr="00BA5925">
        <w:tab/>
        <w:t>Aware</w:t>
      </w:r>
      <w:r w:rsidR="00E24065" w:rsidRPr="00BA5925">
        <w:t xml:space="preserve"> </w:t>
      </w:r>
      <w:r w:rsidRPr="00BA5925">
        <w:t>of</w:t>
      </w:r>
      <w:r w:rsidR="00E24065" w:rsidRPr="00BA5925">
        <w:t xml:space="preserve"> </w:t>
      </w:r>
      <w:r w:rsidRPr="00BA5925">
        <w:t>its</w:t>
      </w:r>
      <w:r w:rsidR="00E24065" w:rsidRPr="00BA5925">
        <w:t xml:space="preserve"> </w:t>
      </w:r>
      <w:r w:rsidRPr="00BA5925">
        <w:t>dark</w:t>
      </w:r>
      <w:r w:rsidR="00E24065" w:rsidRPr="00BA5925">
        <w:t xml:space="preserve"> </w:t>
      </w:r>
      <w:r w:rsidRPr="00BA5925">
        <w:t>past,</w:t>
      </w:r>
      <w:r w:rsidR="00E24065" w:rsidRPr="00BA5925">
        <w:t xml:space="preserve"> </w:t>
      </w:r>
      <w:r w:rsidRPr="00BA5925">
        <w:t>Rwanda</w:t>
      </w:r>
      <w:r w:rsidR="00E24065" w:rsidRPr="00BA5925">
        <w:t xml:space="preserve"> </w:t>
      </w:r>
      <w:r w:rsidRPr="00BA5925">
        <w:t>has</w:t>
      </w:r>
      <w:r w:rsidR="00E24065" w:rsidRPr="00BA5925">
        <w:t xml:space="preserve"> </w:t>
      </w:r>
      <w:r w:rsidRPr="00BA5925">
        <w:t>spared</w:t>
      </w:r>
      <w:r w:rsidR="00E24065" w:rsidRPr="00BA5925">
        <w:t xml:space="preserve"> </w:t>
      </w:r>
      <w:r w:rsidRPr="00BA5925">
        <w:t>no</w:t>
      </w:r>
      <w:r w:rsidR="00E24065" w:rsidRPr="00BA5925">
        <w:t xml:space="preserve"> </w:t>
      </w:r>
      <w:r w:rsidRPr="00BA5925">
        <w:t>effort</w:t>
      </w:r>
      <w:r w:rsidR="00E24065" w:rsidRPr="00BA5925">
        <w:t xml:space="preserve"> </w:t>
      </w:r>
      <w:r w:rsidRPr="00BA5925">
        <w:t>in</w:t>
      </w:r>
      <w:r w:rsidR="00E24065" w:rsidRPr="00BA5925">
        <w:t xml:space="preserve"> </w:t>
      </w:r>
      <w:r w:rsidRPr="00BA5925">
        <w:t>partnering</w:t>
      </w:r>
      <w:r w:rsidR="00E24065" w:rsidRPr="00BA5925">
        <w:t xml:space="preserve"> </w:t>
      </w:r>
      <w:r w:rsidRPr="00BA5925">
        <w:t>with</w:t>
      </w:r>
      <w:r w:rsidR="00E24065" w:rsidRPr="00BA5925">
        <w:t xml:space="preserve"> </w:t>
      </w:r>
      <w:r w:rsidRPr="00BA5925">
        <w:t>the</w:t>
      </w:r>
      <w:r w:rsidR="00E24065" w:rsidRPr="00BA5925">
        <w:t xml:space="preserve"> </w:t>
      </w:r>
      <w:r w:rsidRPr="00BA5925">
        <w:t>international</w:t>
      </w:r>
      <w:r w:rsidR="00E24065" w:rsidRPr="00BA5925">
        <w:t xml:space="preserve"> </w:t>
      </w:r>
      <w:r w:rsidRPr="00BA5925">
        <w:t>community</w:t>
      </w:r>
      <w:r w:rsidR="00E24065" w:rsidRPr="00BA5925">
        <w:t xml:space="preserve"> </w:t>
      </w:r>
      <w:r w:rsidRPr="00BA5925">
        <w:t>to</w:t>
      </w:r>
      <w:r w:rsidR="00E24065" w:rsidRPr="00BA5925">
        <w:t xml:space="preserve"> </w:t>
      </w:r>
      <w:r w:rsidRPr="00BA5925">
        <w:t>change</w:t>
      </w:r>
      <w:r w:rsidR="00E24065" w:rsidRPr="00BA5925">
        <w:t xml:space="preserve"> </w:t>
      </w:r>
      <w:r w:rsidRPr="00BA5925">
        <w:t>the</w:t>
      </w:r>
      <w:r w:rsidR="00E24065" w:rsidRPr="00BA5925">
        <w:t xml:space="preserve"> </w:t>
      </w:r>
      <w:r w:rsidRPr="00BA5925">
        <w:t>entire</w:t>
      </w:r>
      <w:r w:rsidR="00E24065" w:rsidRPr="00BA5925">
        <w:t xml:space="preserve"> </w:t>
      </w:r>
      <w:r w:rsidRPr="00BA5925">
        <w:t>world</w:t>
      </w:r>
      <w:r w:rsidR="00E24065" w:rsidRPr="00BA5925">
        <w:t xml:space="preserve"> </w:t>
      </w:r>
      <w:r w:rsidRPr="00BA5925">
        <w:t>for</w:t>
      </w:r>
      <w:r w:rsidR="00E24065" w:rsidRPr="00BA5925">
        <w:t xml:space="preserve"> </w:t>
      </w:r>
      <w:r w:rsidRPr="00BA5925">
        <w:t>the</w:t>
      </w:r>
      <w:r w:rsidR="00E24065" w:rsidRPr="00BA5925">
        <w:t xml:space="preserve"> </w:t>
      </w:r>
      <w:r w:rsidRPr="00BA5925">
        <w:t>good</w:t>
      </w:r>
      <w:r w:rsidR="00E24065" w:rsidRPr="00BA5925">
        <w:t xml:space="preserve"> </w:t>
      </w:r>
      <w:r w:rsidRPr="00BA5925">
        <w:t>of</w:t>
      </w:r>
      <w:r w:rsidR="00E24065" w:rsidRPr="00BA5925">
        <w:t xml:space="preserve"> </w:t>
      </w:r>
      <w:r w:rsidRPr="00BA5925">
        <w:t>the</w:t>
      </w:r>
      <w:r w:rsidR="00E24065" w:rsidRPr="00BA5925">
        <w:t xml:space="preserve"> </w:t>
      </w:r>
      <w:r w:rsidRPr="00BA5925">
        <w:t>world</w:t>
      </w:r>
      <w:r w:rsidR="00E24065" w:rsidRPr="00BA5925">
        <w:t xml:space="preserve"> </w:t>
      </w:r>
      <w:r w:rsidRPr="00BA5925">
        <w:t>citizens.</w:t>
      </w:r>
      <w:r w:rsidR="00E24065" w:rsidRPr="00BA5925">
        <w:t xml:space="preserve"> </w:t>
      </w:r>
      <w:r w:rsidRPr="00BA5925">
        <w:t>The</w:t>
      </w:r>
      <w:r w:rsidR="00E24065" w:rsidRPr="00BA5925">
        <w:t xml:space="preserve"> </w:t>
      </w:r>
      <w:r w:rsidRPr="00BA5925">
        <w:t>Durban</w:t>
      </w:r>
      <w:r w:rsidR="00E24065" w:rsidRPr="00BA5925">
        <w:t xml:space="preserve"> </w:t>
      </w:r>
      <w:r w:rsidRPr="00BA5925">
        <w:t>Review</w:t>
      </w:r>
      <w:r w:rsidR="00E24065" w:rsidRPr="00BA5925">
        <w:t xml:space="preserve"> </w:t>
      </w:r>
      <w:r w:rsidRPr="00BA5925">
        <w:t>Conference</w:t>
      </w:r>
      <w:r w:rsidR="00E24065" w:rsidRPr="00BA5925">
        <w:t xml:space="preserve"> </w:t>
      </w:r>
      <w:r w:rsidRPr="00BA5925">
        <w:t>and</w:t>
      </w:r>
      <w:r w:rsidR="00E24065" w:rsidRPr="00BA5925">
        <w:t xml:space="preserve"> </w:t>
      </w:r>
      <w:r w:rsidRPr="00BA5925">
        <w:t>other</w:t>
      </w:r>
      <w:r w:rsidR="00E24065" w:rsidRPr="00BA5925">
        <w:t xml:space="preserve"> </w:t>
      </w:r>
      <w:r w:rsidRPr="00BA5925">
        <w:t>international</w:t>
      </w:r>
      <w:r w:rsidR="00E24065" w:rsidRPr="00BA5925">
        <w:t xml:space="preserve"> </w:t>
      </w:r>
      <w:r w:rsidRPr="00BA5925">
        <w:t>forums</w:t>
      </w:r>
      <w:r w:rsidR="00E24065" w:rsidRPr="00BA5925">
        <w:t xml:space="preserve"> </w:t>
      </w:r>
      <w:r w:rsidRPr="00BA5925">
        <w:t>have</w:t>
      </w:r>
      <w:r w:rsidR="00E24065" w:rsidRPr="00BA5925">
        <w:t xml:space="preserve"> </w:t>
      </w:r>
      <w:r w:rsidRPr="00BA5925">
        <w:t>been</w:t>
      </w:r>
      <w:r w:rsidR="00E24065" w:rsidRPr="00BA5925">
        <w:t xml:space="preserve"> </w:t>
      </w:r>
      <w:r w:rsidRPr="00BA5925">
        <w:t>used</w:t>
      </w:r>
      <w:r w:rsidR="00E24065" w:rsidRPr="00BA5925">
        <w:t xml:space="preserve"> </w:t>
      </w:r>
      <w:r w:rsidRPr="00BA5925">
        <w:t>as</w:t>
      </w:r>
      <w:r w:rsidR="00E24065" w:rsidRPr="00BA5925">
        <w:t xml:space="preserve"> </w:t>
      </w:r>
      <w:r w:rsidRPr="00BA5925">
        <w:t>forums</w:t>
      </w:r>
      <w:r w:rsidR="00E24065" w:rsidRPr="00BA5925">
        <w:t xml:space="preserve"> </w:t>
      </w:r>
      <w:r w:rsidRPr="00BA5925">
        <w:t>to</w:t>
      </w:r>
      <w:r w:rsidR="00E24065" w:rsidRPr="00BA5925">
        <w:t xml:space="preserve"> </w:t>
      </w:r>
      <w:r w:rsidRPr="00BA5925">
        <w:t>forge</w:t>
      </w:r>
      <w:r w:rsidR="00E24065" w:rsidRPr="00BA5925">
        <w:t xml:space="preserve"> </w:t>
      </w:r>
      <w:r w:rsidRPr="00BA5925">
        <w:t>an</w:t>
      </w:r>
      <w:r w:rsidR="00E24065" w:rsidRPr="00BA5925">
        <w:t xml:space="preserve"> </w:t>
      </w:r>
      <w:r w:rsidRPr="00BA5925">
        <w:t>international</w:t>
      </w:r>
      <w:r w:rsidR="00E24065" w:rsidRPr="00BA5925">
        <w:t xml:space="preserve"> </w:t>
      </w:r>
      <w:r w:rsidRPr="00BA5925">
        <w:t>struggle</w:t>
      </w:r>
      <w:r w:rsidR="00E24065" w:rsidRPr="00BA5925">
        <w:t xml:space="preserve"> </w:t>
      </w:r>
      <w:r w:rsidRPr="00BA5925">
        <w:t>against</w:t>
      </w:r>
      <w:r w:rsidR="00E24065" w:rsidRPr="00BA5925">
        <w:t xml:space="preserve"> </w:t>
      </w:r>
      <w:r w:rsidRPr="00BA5925">
        <w:t>discrimination.</w:t>
      </w:r>
      <w:r w:rsidR="00E24065" w:rsidRPr="00BA5925">
        <w:t xml:space="preserve"> </w:t>
      </w:r>
      <w:r w:rsidRPr="00BA5925">
        <w:rPr>
          <w:szCs w:val="24"/>
        </w:rPr>
        <w:t>Rwanda</w:t>
      </w:r>
      <w:r w:rsidR="00E24065" w:rsidRPr="00BA5925">
        <w:rPr>
          <w:szCs w:val="24"/>
        </w:rPr>
        <w:t xml:space="preserve"> </w:t>
      </w:r>
      <w:r w:rsidRPr="00BA5925">
        <w:rPr>
          <w:szCs w:val="24"/>
        </w:rPr>
        <w:t>has</w:t>
      </w:r>
      <w:r w:rsidR="00E24065" w:rsidRPr="00BA5925">
        <w:rPr>
          <w:szCs w:val="24"/>
        </w:rPr>
        <w:t xml:space="preserve"> </w:t>
      </w:r>
      <w:r w:rsidRPr="00BA5925">
        <w:rPr>
          <w:szCs w:val="24"/>
        </w:rPr>
        <w:t>signed</w:t>
      </w:r>
      <w:r w:rsidR="00E24065" w:rsidRPr="00BA5925">
        <w:rPr>
          <w:szCs w:val="24"/>
        </w:rPr>
        <w:t xml:space="preserve"> </w:t>
      </w:r>
      <w:r w:rsidRPr="00BA5925">
        <w:rPr>
          <w:szCs w:val="24"/>
        </w:rPr>
        <w:t>and</w:t>
      </w:r>
      <w:r w:rsidR="00E24065" w:rsidRPr="00BA5925">
        <w:rPr>
          <w:szCs w:val="24"/>
        </w:rPr>
        <w:t xml:space="preserve"> </w:t>
      </w:r>
      <w:r w:rsidRPr="00BA5925">
        <w:rPr>
          <w:szCs w:val="24"/>
        </w:rPr>
        <w:t>ratified</w:t>
      </w:r>
      <w:r w:rsidR="00E24065" w:rsidRPr="00BA5925">
        <w:rPr>
          <w:szCs w:val="24"/>
        </w:rPr>
        <w:t xml:space="preserve"> </w:t>
      </w:r>
      <w:r w:rsidRPr="00BA5925">
        <w:rPr>
          <w:szCs w:val="24"/>
        </w:rPr>
        <w:t>international</w:t>
      </w:r>
      <w:r w:rsidR="00E24065" w:rsidRPr="00BA5925">
        <w:rPr>
          <w:szCs w:val="24"/>
        </w:rPr>
        <w:t xml:space="preserve"> </w:t>
      </w:r>
      <w:r w:rsidRPr="00BA5925">
        <w:rPr>
          <w:szCs w:val="24"/>
        </w:rPr>
        <w:t>conventions</w:t>
      </w:r>
      <w:r w:rsidR="00E24065" w:rsidRPr="00BA5925">
        <w:rPr>
          <w:szCs w:val="24"/>
        </w:rPr>
        <w:t xml:space="preserve"> </w:t>
      </w:r>
      <w:r w:rsidRPr="00BA5925">
        <w:rPr>
          <w:szCs w:val="24"/>
        </w:rPr>
        <w:t>penalising</w:t>
      </w:r>
      <w:r w:rsidR="00E24065" w:rsidRPr="00BA5925">
        <w:rPr>
          <w:szCs w:val="24"/>
        </w:rPr>
        <w:t xml:space="preserve"> </w:t>
      </w:r>
      <w:r w:rsidRPr="00BA5925">
        <w:rPr>
          <w:szCs w:val="24"/>
        </w:rPr>
        <w:t>discrimination,</w:t>
      </w:r>
      <w:r w:rsidR="00E24065" w:rsidRPr="00BA5925">
        <w:rPr>
          <w:szCs w:val="24"/>
        </w:rPr>
        <w:t xml:space="preserve"> </w:t>
      </w:r>
      <w:r w:rsidRPr="00BA5925">
        <w:rPr>
          <w:szCs w:val="24"/>
        </w:rPr>
        <w:t>ICERD</w:t>
      </w:r>
      <w:r w:rsidR="00E24065" w:rsidRPr="00BA5925">
        <w:rPr>
          <w:szCs w:val="24"/>
        </w:rPr>
        <w:t xml:space="preserve"> </w:t>
      </w:r>
      <w:r w:rsidRPr="00BA5925">
        <w:rPr>
          <w:szCs w:val="24"/>
        </w:rPr>
        <w:t>included</w:t>
      </w:r>
      <w:r w:rsidRPr="00BA5925">
        <w:t>,</w:t>
      </w:r>
      <w:r w:rsidR="00E24065" w:rsidRPr="00BA5925">
        <w:rPr>
          <w:szCs w:val="24"/>
        </w:rPr>
        <w:t xml:space="preserve"> </w:t>
      </w:r>
      <w:r w:rsidRPr="00BA5925">
        <w:rPr>
          <w:szCs w:val="24"/>
        </w:rPr>
        <w:t>and</w:t>
      </w:r>
      <w:r w:rsidR="00E24065" w:rsidRPr="00BA5925">
        <w:rPr>
          <w:szCs w:val="24"/>
        </w:rPr>
        <w:t xml:space="preserve"> </w:t>
      </w:r>
      <w:r w:rsidRPr="00BA5925">
        <w:rPr>
          <w:szCs w:val="24"/>
        </w:rPr>
        <w:t>being</w:t>
      </w:r>
      <w:r w:rsidR="00E24065" w:rsidRPr="00BA5925">
        <w:rPr>
          <w:szCs w:val="24"/>
        </w:rPr>
        <w:t xml:space="preserve"> </w:t>
      </w:r>
      <w:r w:rsidRPr="00BA5925">
        <w:rPr>
          <w:szCs w:val="24"/>
        </w:rPr>
        <w:t>the</w:t>
      </w:r>
      <w:r w:rsidR="00E24065" w:rsidRPr="00BA5925">
        <w:rPr>
          <w:szCs w:val="24"/>
        </w:rPr>
        <w:t xml:space="preserve"> </w:t>
      </w:r>
      <w:r w:rsidRPr="00BA5925">
        <w:rPr>
          <w:szCs w:val="24"/>
        </w:rPr>
        <w:t>basis</w:t>
      </w:r>
      <w:r w:rsidR="00E24065" w:rsidRPr="00BA5925">
        <w:rPr>
          <w:szCs w:val="24"/>
        </w:rPr>
        <w:t xml:space="preserve"> </w:t>
      </w:r>
      <w:r w:rsidRPr="00BA5925">
        <w:rPr>
          <w:szCs w:val="24"/>
        </w:rPr>
        <w:t>of</w:t>
      </w:r>
      <w:r w:rsidR="00E24065" w:rsidRPr="00BA5925">
        <w:rPr>
          <w:szCs w:val="24"/>
        </w:rPr>
        <w:t xml:space="preserve"> </w:t>
      </w:r>
      <w:r w:rsidRPr="00BA5925">
        <w:rPr>
          <w:szCs w:val="24"/>
        </w:rPr>
        <w:t>the</w:t>
      </w:r>
      <w:r w:rsidR="00E24065" w:rsidRPr="00BA5925">
        <w:rPr>
          <w:szCs w:val="24"/>
        </w:rPr>
        <w:t xml:space="preserve"> </w:t>
      </w:r>
      <w:r w:rsidRPr="00BA5925">
        <w:rPr>
          <w:szCs w:val="24"/>
        </w:rPr>
        <w:t>present</w:t>
      </w:r>
      <w:r w:rsidR="00E24065" w:rsidRPr="00BA5925">
        <w:rPr>
          <w:szCs w:val="24"/>
        </w:rPr>
        <w:t xml:space="preserve"> </w:t>
      </w:r>
      <w:r w:rsidRPr="00BA5925">
        <w:rPr>
          <w:szCs w:val="24"/>
        </w:rPr>
        <w:t>report.</w:t>
      </w:r>
      <w:r w:rsidR="00407F21">
        <w:rPr>
          <w:rStyle w:val="FootnoteReference"/>
          <w:szCs w:val="24"/>
        </w:rPr>
        <w:footnoteReference w:id="48"/>
      </w:r>
      <w:r w:rsidR="00E24065" w:rsidRPr="00BA5925">
        <w:t xml:space="preserve"> </w:t>
      </w:r>
    </w:p>
    <w:p w:rsidR="00951BC8" w:rsidRPr="00BA5925" w:rsidRDefault="00951BC8" w:rsidP="00BA5925">
      <w:pPr>
        <w:pStyle w:val="SingleTxtG"/>
        <w:rPr>
          <w:szCs w:val="24"/>
        </w:rPr>
      </w:pPr>
      <w:r w:rsidRPr="00BA5925">
        <w:t>108.</w:t>
      </w:r>
      <w:r w:rsidRPr="00BA5925">
        <w:tab/>
      </w:r>
      <w:r w:rsidRPr="00BA5925">
        <w:rPr>
          <w:szCs w:val="24"/>
        </w:rPr>
        <w:t>Rwanda</w:t>
      </w:r>
      <w:r w:rsidR="00E24065" w:rsidRPr="00BA5925">
        <w:rPr>
          <w:szCs w:val="24"/>
        </w:rPr>
        <w:t xml:space="preserve"> </w:t>
      </w:r>
      <w:r w:rsidRPr="00BA5925">
        <w:rPr>
          <w:szCs w:val="24"/>
        </w:rPr>
        <w:t>has</w:t>
      </w:r>
      <w:r w:rsidR="00E24065" w:rsidRPr="00BA5925">
        <w:rPr>
          <w:szCs w:val="24"/>
        </w:rPr>
        <w:t xml:space="preserve"> </w:t>
      </w:r>
      <w:r w:rsidRPr="00BA5925">
        <w:rPr>
          <w:szCs w:val="24"/>
        </w:rPr>
        <w:t>adopted</w:t>
      </w:r>
      <w:r w:rsidR="00E24065" w:rsidRPr="00BA5925">
        <w:rPr>
          <w:szCs w:val="24"/>
        </w:rPr>
        <w:t xml:space="preserve"> </w:t>
      </w:r>
      <w:r w:rsidRPr="00BA5925">
        <w:rPr>
          <w:szCs w:val="24"/>
        </w:rPr>
        <w:t>domestic</w:t>
      </w:r>
      <w:r w:rsidR="00E24065" w:rsidRPr="00BA5925">
        <w:rPr>
          <w:szCs w:val="24"/>
        </w:rPr>
        <w:t xml:space="preserve"> </w:t>
      </w:r>
      <w:r w:rsidRPr="00BA5925">
        <w:rPr>
          <w:szCs w:val="24"/>
        </w:rPr>
        <w:t>laws</w:t>
      </w:r>
      <w:r w:rsidR="00E24065" w:rsidRPr="00BA5925">
        <w:rPr>
          <w:szCs w:val="24"/>
        </w:rPr>
        <w:t xml:space="preserve"> </w:t>
      </w:r>
      <w:r w:rsidRPr="00BA5925">
        <w:rPr>
          <w:szCs w:val="24"/>
        </w:rPr>
        <w:t>to</w:t>
      </w:r>
      <w:r w:rsidR="00E24065" w:rsidRPr="00BA5925">
        <w:rPr>
          <w:szCs w:val="24"/>
        </w:rPr>
        <w:t xml:space="preserve"> </w:t>
      </w:r>
      <w:r w:rsidRPr="00BA5925">
        <w:rPr>
          <w:szCs w:val="24"/>
        </w:rPr>
        <w:t>eradicate</w:t>
      </w:r>
      <w:r w:rsidR="00E24065" w:rsidRPr="00BA5925">
        <w:rPr>
          <w:szCs w:val="24"/>
        </w:rPr>
        <w:t xml:space="preserve"> </w:t>
      </w:r>
      <w:r w:rsidRPr="00BA5925">
        <w:rPr>
          <w:szCs w:val="24"/>
        </w:rPr>
        <w:t>and</w:t>
      </w:r>
      <w:r w:rsidR="00E24065" w:rsidRPr="00BA5925">
        <w:rPr>
          <w:szCs w:val="24"/>
        </w:rPr>
        <w:t xml:space="preserve"> </w:t>
      </w:r>
      <w:r w:rsidRPr="00BA5925">
        <w:rPr>
          <w:szCs w:val="24"/>
        </w:rPr>
        <w:t>combat</w:t>
      </w:r>
      <w:r w:rsidR="00E24065" w:rsidRPr="00BA5925">
        <w:rPr>
          <w:szCs w:val="24"/>
        </w:rPr>
        <w:t xml:space="preserve"> </w:t>
      </w:r>
      <w:r w:rsidRPr="00BA5925">
        <w:rPr>
          <w:szCs w:val="24"/>
        </w:rPr>
        <w:t>discrimination.</w:t>
      </w:r>
      <w:r w:rsidR="005158B7">
        <w:rPr>
          <w:rStyle w:val="FootnoteReference"/>
          <w:szCs w:val="24"/>
        </w:rPr>
        <w:footnoteReference w:id="49"/>
      </w:r>
      <w:r w:rsidR="00E24065" w:rsidRPr="00BA5925">
        <w:t xml:space="preserve"> </w:t>
      </w:r>
      <w:r w:rsidRPr="00BA5925">
        <w:rPr>
          <w:szCs w:val="24"/>
        </w:rPr>
        <w:t>These</w:t>
      </w:r>
      <w:r w:rsidR="00E24065" w:rsidRPr="00BA5925">
        <w:rPr>
          <w:szCs w:val="24"/>
        </w:rPr>
        <w:t xml:space="preserve"> </w:t>
      </w:r>
      <w:r w:rsidRPr="00BA5925">
        <w:rPr>
          <w:szCs w:val="24"/>
        </w:rPr>
        <w:t>laws</w:t>
      </w:r>
      <w:r w:rsidR="00E24065" w:rsidRPr="00BA5925">
        <w:rPr>
          <w:szCs w:val="24"/>
        </w:rPr>
        <w:t xml:space="preserve"> </w:t>
      </w:r>
      <w:r w:rsidRPr="00BA5925">
        <w:rPr>
          <w:szCs w:val="24"/>
        </w:rPr>
        <w:t>are</w:t>
      </w:r>
      <w:r w:rsidR="00E24065" w:rsidRPr="00BA5925">
        <w:rPr>
          <w:szCs w:val="24"/>
        </w:rPr>
        <w:t xml:space="preserve"> </w:t>
      </w:r>
      <w:r w:rsidRPr="00BA5925">
        <w:rPr>
          <w:szCs w:val="24"/>
        </w:rPr>
        <w:t>intended</w:t>
      </w:r>
      <w:r w:rsidR="00E24065" w:rsidRPr="00BA5925">
        <w:rPr>
          <w:szCs w:val="24"/>
        </w:rPr>
        <w:t xml:space="preserve"> </w:t>
      </w:r>
      <w:r w:rsidRPr="00BA5925">
        <w:rPr>
          <w:szCs w:val="24"/>
        </w:rPr>
        <w:t>to</w:t>
      </w:r>
      <w:r w:rsidR="00E24065" w:rsidRPr="00BA5925">
        <w:rPr>
          <w:szCs w:val="24"/>
        </w:rPr>
        <w:t xml:space="preserve"> </w:t>
      </w:r>
      <w:r w:rsidRPr="00BA5925">
        <w:rPr>
          <w:szCs w:val="24"/>
        </w:rPr>
        <w:t>give</w:t>
      </w:r>
      <w:r w:rsidR="00E24065" w:rsidRPr="00BA5925">
        <w:rPr>
          <w:szCs w:val="24"/>
        </w:rPr>
        <w:t xml:space="preserve"> </w:t>
      </w:r>
      <w:r w:rsidRPr="00BA5925">
        <w:rPr>
          <w:szCs w:val="24"/>
        </w:rPr>
        <w:t>effect</w:t>
      </w:r>
      <w:r w:rsidR="00E24065" w:rsidRPr="00BA5925">
        <w:rPr>
          <w:szCs w:val="24"/>
        </w:rPr>
        <w:t xml:space="preserve"> </w:t>
      </w:r>
      <w:r w:rsidRPr="00BA5925">
        <w:rPr>
          <w:szCs w:val="24"/>
        </w:rPr>
        <w:t>to</w:t>
      </w:r>
      <w:r w:rsidR="00E24065" w:rsidRPr="00BA5925">
        <w:rPr>
          <w:szCs w:val="24"/>
        </w:rPr>
        <w:t xml:space="preserve"> </w:t>
      </w:r>
      <w:r w:rsidRPr="00BA5925">
        <w:rPr>
          <w:szCs w:val="24"/>
        </w:rPr>
        <w:t>the</w:t>
      </w:r>
      <w:r w:rsidR="00E24065" w:rsidRPr="00BA5925">
        <w:rPr>
          <w:szCs w:val="24"/>
        </w:rPr>
        <w:t xml:space="preserve"> </w:t>
      </w:r>
      <w:r w:rsidRPr="00BA5925">
        <w:rPr>
          <w:szCs w:val="24"/>
        </w:rPr>
        <w:t>undertaking</w:t>
      </w:r>
      <w:r w:rsidR="00E24065" w:rsidRPr="00BA5925">
        <w:rPr>
          <w:szCs w:val="24"/>
        </w:rPr>
        <w:t xml:space="preserve"> </w:t>
      </w:r>
      <w:r w:rsidRPr="00BA5925">
        <w:rPr>
          <w:szCs w:val="24"/>
        </w:rPr>
        <w:t>of</w:t>
      </w:r>
      <w:r w:rsidR="00E24065" w:rsidRPr="00BA5925">
        <w:rPr>
          <w:szCs w:val="24"/>
        </w:rPr>
        <w:t xml:space="preserve"> </w:t>
      </w:r>
      <w:r w:rsidRPr="00BA5925">
        <w:rPr>
          <w:szCs w:val="24"/>
        </w:rPr>
        <w:t>prevention</w:t>
      </w:r>
      <w:r w:rsidR="00E24065" w:rsidRPr="00BA5925">
        <w:rPr>
          <w:szCs w:val="24"/>
        </w:rPr>
        <w:t xml:space="preserve"> </w:t>
      </w:r>
      <w:r w:rsidRPr="00BA5925">
        <w:rPr>
          <w:szCs w:val="24"/>
        </w:rPr>
        <w:t>and</w:t>
      </w:r>
      <w:r w:rsidR="00E24065" w:rsidRPr="00BA5925">
        <w:rPr>
          <w:szCs w:val="24"/>
        </w:rPr>
        <w:t xml:space="preserve"> </w:t>
      </w:r>
      <w:r w:rsidRPr="00BA5925">
        <w:rPr>
          <w:szCs w:val="24"/>
        </w:rPr>
        <w:t>protection</w:t>
      </w:r>
      <w:r w:rsidR="00E24065" w:rsidRPr="00BA5925">
        <w:rPr>
          <w:szCs w:val="24"/>
        </w:rPr>
        <w:t xml:space="preserve"> </w:t>
      </w:r>
      <w:r w:rsidRPr="00BA5925">
        <w:rPr>
          <w:szCs w:val="24"/>
        </w:rPr>
        <w:t>against</w:t>
      </w:r>
      <w:r w:rsidR="00E24065" w:rsidRPr="00BA5925">
        <w:rPr>
          <w:szCs w:val="24"/>
        </w:rPr>
        <w:t xml:space="preserve"> </w:t>
      </w:r>
      <w:r w:rsidRPr="00BA5925">
        <w:rPr>
          <w:szCs w:val="24"/>
        </w:rPr>
        <w:t>racism,</w:t>
      </w:r>
      <w:r w:rsidR="00E24065" w:rsidRPr="00BA5925">
        <w:rPr>
          <w:szCs w:val="24"/>
        </w:rPr>
        <w:t xml:space="preserve"> </w:t>
      </w:r>
      <w:r w:rsidRPr="00BA5925">
        <w:rPr>
          <w:szCs w:val="24"/>
        </w:rPr>
        <w:t>racial</w:t>
      </w:r>
      <w:r w:rsidR="00E24065" w:rsidRPr="00BA5925">
        <w:rPr>
          <w:szCs w:val="24"/>
        </w:rPr>
        <w:t xml:space="preserve"> </w:t>
      </w:r>
      <w:r w:rsidRPr="00BA5925">
        <w:rPr>
          <w:szCs w:val="24"/>
        </w:rPr>
        <w:t>discrimination,</w:t>
      </w:r>
      <w:r w:rsidR="00E24065" w:rsidRPr="00BA5925">
        <w:rPr>
          <w:szCs w:val="24"/>
        </w:rPr>
        <w:t xml:space="preserve"> </w:t>
      </w:r>
      <w:r w:rsidRPr="00BA5925">
        <w:rPr>
          <w:szCs w:val="24"/>
        </w:rPr>
        <w:t>xenophobia</w:t>
      </w:r>
      <w:r w:rsidR="00E24065" w:rsidRPr="00BA5925">
        <w:rPr>
          <w:szCs w:val="24"/>
        </w:rPr>
        <w:t xml:space="preserve"> </w:t>
      </w:r>
      <w:r w:rsidRPr="00BA5925">
        <w:rPr>
          <w:szCs w:val="24"/>
        </w:rPr>
        <w:t>and</w:t>
      </w:r>
      <w:r w:rsidR="00E24065" w:rsidRPr="00BA5925">
        <w:rPr>
          <w:szCs w:val="24"/>
        </w:rPr>
        <w:t xml:space="preserve"> </w:t>
      </w:r>
      <w:r w:rsidRPr="00BA5925">
        <w:rPr>
          <w:szCs w:val="24"/>
        </w:rPr>
        <w:t>related</w:t>
      </w:r>
      <w:r w:rsidR="00E24065" w:rsidRPr="00BA5925">
        <w:rPr>
          <w:szCs w:val="24"/>
        </w:rPr>
        <w:t xml:space="preserve"> </w:t>
      </w:r>
      <w:r w:rsidRPr="00BA5925">
        <w:rPr>
          <w:szCs w:val="24"/>
        </w:rPr>
        <w:t>intolerance.</w:t>
      </w:r>
      <w:r w:rsidR="00E24065" w:rsidRPr="00BA5925">
        <w:rPr>
          <w:szCs w:val="24"/>
        </w:rPr>
        <w:t xml:space="preserve"> </w:t>
      </w:r>
      <w:r w:rsidRPr="00BA5925">
        <w:rPr>
          <w:szCs w:val="24"/>
        </w:rPr>
        <w:t>Some</w:t>
      </w:r>
      <w:r w:rsidR="00E24065" w:rsidRPr="00BA5925">
        <w:rPr>
          <w:szCs w:val="24"/>
        </w:rPr>
        <w:t xml:space="preserve"> </w:t>
      </w:r>
      <w:r w:rsidRPr="00BA5925">
        <w:rPr>
          <w:szCs w:val="24"/>
        </w:rPr>
        <w:t>of</w:t>
      </w:r>
      <w:r w:rsidR="00E24065" w:rsidRPr="00BA5925">
        <w:rPr>
          <w:szCs w:val="24"/>
        </w:rPr>
        <w:t xml:space="preserve"> </w:t>
      </w:r>
      <w:r w:rsidRPr="00BA5925">
        <w:rPr>
          <w:szCs w:val="24"/>
        </w:rPr>
        <w:t>them</w:t>
      </w:r>
      <w:r w:rsidR="00E24065" w:rsidRPr="00BA5925">
        <w:rPr>
          <w:szCs w:val="24"/>
        </w:rPr>
        <w:t xml:space="preserve"> </w:t>
      </w:r>
      <w:r w:rsidRPr="00BA5925">
        <w:rPr>
          <w:szCs w:val="24"/>
        </w:rPr>
        <w:t>date</w:t>
      </w:r>
      <w:r w:rsidR="00E24065" w:rsidRPr="00BA5925">
        <w:rPr>
          <w:szCs w:val="24"/>
        </w:rPr>
        <w:t xml:space="preserve"> </w:t>
      </w:r>
      <w:r w:rsidRPr="00BA5925">
        <w:t>to</w:t>
      </w:r>
      <w:r w:rsidR="00E24065" w:rsidRPr="00BA5925">
        <w:t xml:space="preserve"> </w:t>
      </w:r>
      <w:r w:rsidRPr="00BA5925">
        <w:rPr>
          <w:szCs w:val="24"/>
        </w:rPr>
        <w:t>even</w:t>
      </w:r>
      <w:r w:rsidR="00E24065" w:rsidRPr="00BA5925">
        <w:rPr>
          <w:szCs w:val="24"/>
        </w:rPr>
        <w:t xml:space="preserve"> </w:t>
      </w:r>
      <w:r w:rsidRPr="00BA5925">
        <w:rPr>
          <w:szCs w:val="24"/>
        </w:rPr>
        <w:t>before</w:t>
      </w:r>
      <w:r w:rsidR="00E24065" w:rsidRPr="00BA5925">
        <w:rPr>
          <w:szCs w:val="24"/>
        </w:rPr>
        <w:t xml:space="preserve"> </w:t>
      </w:r>
      <w:r w:rsidRPr="00BA5925">
        <w:rPr>
          <w:szCs w:val="24"/>
        </w:rPr>
        <w:t>1994</w:t>
      </w:r>
      <w:r w:rsidR="00E24065" w:rsidRPr="00BA5925">
        <w:rPr>
          <w:szCs w:val="24"/>
        </w:rPr>
        <w:t xml:space="preserve"> </w:t>
      </w:r>
      <w:r w:rsidRPr="00BA5925">
        <w:rPr>
          <w:szCs w:val="24"/>
        </w:rPr>
        <w:t>while</w:t>
      </w:r>
      <w:r w:rsidR="00E24065" w:rsidRPr="00BA5925">
        <w:rPr>
          <w:szCs w:val="24"/>
        </w:rPr>
        <w:t xml:space="preserve"> </w:t>
      </w:r>
      <w:r w:rsidRPr="00BA5925">
        <w:rPr>
          <w:szCs w:val="24"/>
        </w:rPr>
        <w:t>many</w:t>
      </w:r>
      <w:r w:rsidR="00E24065" w:rsidRPr="00BA5925">
        <w:rPr>
          <w:szCs w:val="24"/>
        </w:rPr>
        <w:t xml:space="preserve"> </w:t>
      </w:r>
      <w:r w:rsidRPr="00BA5925">
        <w:rPr>
          <w:szCs w:val="24"/>
        </w:rPr>
        <w:t>others</w:t>
      </w:r>
      <w:r w:rsidR="00E24065" w:rsidRPr="00BA5925">
        <w:rPr>
          <w:szCs w:val="24"/>
        </w:rPr>
        <w:t xml:space="preserve"> </w:t>
      </w:r>
      <w:r w:rsidRPr="00BA5925">
        <w:rPr>
          <w:szCs w:val="24"/>
        </w:rPr>
        <w:t>are</w:t>
      </w:r>
      <w:r w:rsidR="00E24065" w:rsidRPr="00BA5925">
        <w:rPr>
          <w:szCs w:val="24"/>
        </w:rPr>
        <w:t xml:space="preserve"> </w:t>
      </w:r>
      <w:r w:rsidRPr="00BA5925">
        <w:rPr>
          <w:szCs w:val="24"/>
        </w:rPr>
        <w:t>post</w:t>
      </w:r>
      <w:r w:rsidR="00E24065" w:rsidRPr="00BA5925">
        <w:rPr>
          <w:szCs w:val="24"/>
        </w:rPr>
        <w:t xml:space="preserve"> </w:t>
      </w:r>
      <w:r w:rsidRPr="00BA5925">
        <w:rPr>
          <w:szCs w:val="24"/>
        </w:rPr>
        <w:t>1994</w:t>
      </w:r>
      <w:r w:rsidR="00E24065" w:rsidRPr="00BA5925">
        <w:rPr>
          <w:szCs w:val="24"/>
        </w:rPr>
        <w:t xml:space="preserve"> </w:t>
      </w:r>
      <w:r w:rsidRPr="00BA5925">
        <w:rPr>
          <w:szCs w:val="24"/>
        </w:rPr>
        <w:t>genocide.</w:t>
      </w:r>
      <w:r w:rsidR="00E24065" w:rsidRPr="00BA5925">
        <w:rPr>
          <w:szCs w:val="24"/>
        </w:rPr>
        <w:t xml:space="preserve"> </w:t>
      </w:r>
      <w:r w:rsidRPr="00BA5925">
        <w:rPr>
          <w:szCs w:val="24"/>
        </w:rPr>
        <w:t>Depending</w:t>
      </w:r>
      <w:r w:rsidR="00E24065" w:rsidRPr="00BA5925">
        <w:rPr>
          <w:szCs w:val="24"/>
        </w:rPr>
        <w:t xml:space="preserve"> </w:t>
      </w:r>
      <w:r w:rsidRPr="00BA5925">
        <w:rPr>
          <w:szCs w:val="24"/>
        </w:rPr>
        <w:t>on</w:t>
      </w:r>
      <w:r w:rsidR="00E24065" w:rsidRPr="00BA5925">
        <w:rPr>
          <w:szCs w:val="24"/>
        </w:rPr>
        <w:t xml:space="preserve"> </w:t>
      </w:r>
      <w:r w:rsidRPr="00BA5925">
        <w:rPr>
          <w:szCs w:val="24"/>
        </w:rPr>
        <w:t>the</w:t>
      </w:r>
      <w:r w:rsidR="00E24065" w:rsidRPr="00BA5925">
        <w:rPr>
          <w:szCs w:val="24"/>
        </w:rPr>
        <w:t xml:space="preserve"> </w:t>
      </w:r>
      <w:r w:rsidRPr="00BA5925">
        <w:rPr>
          <w:szCs w:val="24"/>
        </w:rPr>
        <w:t>relevance</w:t>
      </w:r>
      <w:r w:rsidR="00E24065" w:rsidRPr="00BA5925">
        <w:rPr>
          <w:szCs w:val="24"/>
        </w:rPr>
        <w:t xml:space="preserve"> </w:t>
      </w:r>
      <w:r w:rsidRPr="00BA5925">
        <w:rPr>
          <w:szCs w:val="24"/>
        </w:rPr>
        <w:t>and</w:t>
      </w:r>
      <w:r w:rsidR="00E24065" w:rsidRPr="00BA5925">
        <w:rPr>
          <w:szCs w:val="24"/>
        </w:rPr>
        <w:t xml:space="preserve"> </w:t>
      </w:r>
      <w:r w:rsidRPr="00BA5925">
        <w:rPr>
          <w:szCs w:val="24"/>
        </w:rPr>
        <w:t>responsive</w:t>
      </w:r>
      <w:r w:rsidR="00E24065" w:rsidRPr="00BA5925">
        <w:rPr>
          <w:szCs w:val="24"/>
        </w:rPr>
        <w:t xml:space="preserve"> </w:t>
      </w:r>
      <w:r w:rsidRPr="00BA5925">
        <w:rPr>
          <w:szCs w:val="24"/>
        </w:rPr>
        <w:t>nature</w:t>
      </w:r>
      <w:r w:rsidR="00E24065" w:rsidRPr="00BA5925">
        <w:rPr>
          <w:szCs w:val="24"/>
        </w:rPr>
        <w:t xml:space="preserve"> </w:t>
      </w:r>
      <w:r w:rsidRPr="00BA5925">
        <w:rPr>
          <w:szCs w:val="24"/>
        </w:rPr>
        <w:t>of</w:t>
      </w:r>
      <w:r w:rsidR="00E24065" w:rsidRPr="00BA5925">
        <w:rPr>
          <w:szCs w:val="24"/>
        </w:rPr>
        <w:t xml:space="preserve"> </w:t>
      </w:r>
      <w:r w:rsidRPr="00BA5925">
        <w:rPr>
          <w:szCs w:val="24"/>
        </w:rPr>
        <w:t>some</w:t>
      </w:r>
      <w:r w:rsidR="00E24065" w:rsidRPr="00BA5925">
        <w:rPr>
          <w:szCs w:val="24"/>
        </w:rPr>
        <w:t xml:space="preserve"> </w:t>
      </w:r>
      <w:r w:rsidRPr="00BA5925">
        <w:rPr>
          <w:szCs w:val="24"/>
        </w:rPr>
        <w:t>laws,</w:t>
      </w:r>
      <w:r w:rsidR="00E24065" w:rsidRPr="00BA5925">
        <w:rPr>
          <w:szCs w:val="24"/>
        </w:rPr>
        <w:t xml:space="preserve"> </w:t>
      </w:r>
      <w:r w:rsidRPr="00BA5925">
        <w:rPr>
          <w:szCs w:val="24"/>
        </w:rPr>
        <w:t>they</w:t>
      </w:r>
      <w:r w:rsidR="00E24065" w:rsidRPr="00BA5925">
        <w:rPr>
          <w:szCs w:val="24"/>
        </w:rPr>
        <w:t xml:space="preserve"> </w:t>
      </w:r>
      <w:r w:rsidRPr="00BA5925">
        <w:rPr>
          <w:szCs w:val="24"/>
        </w:rPr>
        <w:t>were</w:t>
      </w:r>
      <w:r w:rsidR="00E24065" w:rsidRPr="00BA5925">
        <w:rPr>
          <w:szCs w:val="24"/>
        </w:rPr>
        <w:t xml:space="preserve"> </w:t>
      </w:r>
      <w:r w:rsidRPr="00BA5925">
        <w:rPr>
          <w:szCs w:val="24"/>
        </w:rPr>
        <w:t>abrogated,</w:t>
      </w:r>
      <w:r w:rsidR="00E24065" w:rsidRPr="00BA5925">
        <w:rPr>
          <w:szCs w:val="24"/>
        </w:rPr>
        <w:t xml:space="preserve"> </w:t>
      </w:r>
      <w:r w:rsidRPr="00BA5925">
        <w:rPr>
          <w:szCs w:val="24"/>
        </w:rPr>
        <w:t>amended</w:t>
      </w:r>
      <w:r w:rsidR="00E24065" w:rsidRPr="00BA5925">
        <w:rPr>
          <w:szCs w:val="24"/>
        </w:rPr>
        <w:t xml:space="preserve"> </w:t>
      </w:r>
      <w:r w:rsidRPr="00BA5925">
        <w:rPr>
          <w:szCs w:val="24"/>
        </w:rPr>
        <w:t>or</w:t>
      </w:r>
      <w:r w:rsidR="00E24065" w:rsidRPr="00BA5925">
        <w:rPr>
          <w:szCs w:val="24"/>
        </w:rPr>
        <w:t xml:space="preserve"> </w:t>
      </w:r>
      <w:r w:rsidRPr="00BA5925">
        <w:rPr>
          <w:szCs w:val="24"/>
        </w:rPr>
        <w:t>maintained</w:t>
      </w:r>
      <w:r w:rsidR="00E24065" w:rsidRPr="00BA5925">
        <w:rPr>
          <w:szCs w:val="24"/>
        </w:rPr>
        <w:t xml:space="preserve"> </w:t>
      </w:r>
      <w:r w:rsidRPr="00BA5925">
        <w:rPr>
          <w:szCs w:val="24"/>
        </w:rPr>
        <w:t>and</w:t>
      </w:r>
      <w:r w:rsidR="00E24065" w:rsidRPr="00BA5925">
        <w:rPr>
          <w:szCs w:val="24"/>
        </w:rPr>
        <w:t xml:space="preserve"> </w:t>
      </w:r>
      <w:r w:rsidRPr="00BA5925">
        <w:rPr>
          <w:szCs w:val="24"/>
        </w:rPr>
        <w:t>applied</w:t>
      </w:r>
      <w:r w:rsidR="00E24065" w:rsidRPr="00BA5925">
        <w:rPr>
          <w:szCs w:val="24"/>
        </w:rPr>
        <w:t xml:space="preserve"> </w:t>
      </w:r>
      <w:r w:rsidRPr="00BA5925">
        <w:rPr>
          <w:szCs w:val="24"/>
        </w:rPr>
        <w:t>within</w:t>
      </w:r>
      <w:r w:rsidR="00E24065" w:rsidRPr="00BA5925">
        <w:rPr>
          <w:szCs w:val="24"/>
        </w:rPr>
        <w:t xml:space="preserve"> </w:t>
      </w:r>
      <w:r w:rsidRPr="00BA5925">
        <w:rPr>
          <w:szCs w:val="24"/>
        </w:rPr>
        <w:t>the</w:t>
      </w:r>
      <w:r w:rsidR="00E24065" w:rsidRPr="00BA5925">
        <w:rPr>
          <w:szCs w:val="24"/>
        </w:rPr>
        <w:t xml:space="preserve"> </w:t>
      </w:r>
      <w:r w:rsidRPr="00BA5925">
        <w:rPr>
          <w:szCs w:val="24"/>
        </w:rPr>
        <w:t>post</w:t>
      </w:r>
      <w:r w:rsidR="00E24065" w:rsidRPr="00BA5925">
        <w:rPr>
          <w:szCs w:val="24"/>
        </w:rPr>
        <w:t xml:space="preserve"> </w:t>
      </w:r>
      <w:r w:rsidRPr="00BA5925">
        <w:rPr>
          <w:szCs w:val="24"/>
        </w:rPr>
        <w:t>conflict</w:t>
      </w:r>
      <w:r w:rsidR="00E24065" w:rsidRPr="00BA5925">
        <w:rPr>
          <w:szCs w:val="24"/>
        </w:rPr>
        <w:t xml:space="preserve"> </w:t>
      </w:r>
      <w:r w:rsidRPr="00BA5925">
        <w:rPr>
          <w:szCs w:val="24"/>
        </w:rPr>
        <w:t>context.</w:t>
      </w:r>
      <w:r w:rsidR="00E24065" w:rsidRPr="00BA5925">
        <w:rPr>
          <w:szCs w:val="24"/>
        </w:rPr>
        <w:t xml:space="preserve"> </w:t>
      </w:r>
    </w:p>
    <w:p w:rsidR="00951BC8" w:rsidRPr="00BA5925" w:rsidRDefault="00951BC8" w:rsidP="00BA5925">
      <w:pPr>
        <w:pStyle w:val="SingleTxtG"/>
        <w:rPr>
          <w:szCs w:val="24"/>
        </w:rPr>
      </w:pPr>
      <w:r w:rsidRPr="00BA5925">
        <w:t>109.</w:t>
      </w:r>
      <w:r w:rsidRPr="00BA5925">
        <w:tab/>
      </w:r>
      <w:r w:rsidRPr="00BA5925">
        <w:rPr>
          <w:szCs w:val="24"/>
        </w:rPr>
        <w:t>In</w:t>
      </w:r>
      <w:r w:rsidR="00E24065" w:rsidRPr="00BA5925">
        <w:rPr>
          <w:szCs w:val="24"/>
        </w:rPr>
        <w:t xml:space="preserve"> </w:t>
      </w:r>
      <w:r w:rsidRPr="00BA5925">
        <w:rPr>
          <w:szCs w:val="24"/>
        </w:rPr>
        <w:t>addition,</w:t>
      </w:r>
      <w:r w:rsidR="00E24065" w:rsidRPr="00BA5925">
        <w:rPr>
          <w:szCs w:val="24"/>
        </w:rPr>
        <w:t xml:space="preserve"> </w:t>
      </w:r>
      <w:r w:rsidRPr="00BA5925">
        <w:rPr>
          <w:szCs w:val="24"/>
        </w:rPr>
        <w:t>various</w:t>
      </w:r>
      <w:r w:rsidR="00E24065" w:rsidRPr="00BA5925">
        <w:rPr>
          <w:szCs w:val="24"/>
        </w:rPr>
        <w:t xml:space="preserve"> </w:t>
      </w:r>
      <w:r w:rsidRPr="00BA5925">
        <w:rPr>
          <w:szCs w:val="24"/>
        </w:rPr>
        <w:t>cases</w:t>
      </w:r>
      <w:r w:rsidR="00E24065" w:rsidRPr="00BA5925">
        <w:rPr>
          <w:szCs w:val="24"/>
        </w:rPr>
        <w:t xml:space="preserve"> </w:t>
      </w:r>
      <w:r w:rsidRPr="00BA5925">
        <w:rPr>
          <w:szCs w:val="24"/>
        </w:rPr>
        <w:t>related</w:t>
      </w:r>
      <w:r w:rsidR="00E24065" w:rsidRPr="00BA5925">
        <w:rPr>
          <w:szCs w:val="24"/>
        </w:rPr>
        <w:t xml:space="preserve"> </w:t>
      </w:r>
      <w:r w:rsidRPr="00BA5925">
        <w:rPr>
          <w:szCs w:val="24"/>
        </w:rPr>
        <w:t>to</w:t>
      </w:r>
      <w:r w:rsidR="00E24065" w:rsidRPr="00BA5925">
        <w:rPr>
          <w:szCs w:val="24"/>
        </w:rPr>
        <w:t xml:space="preserve"> </w:t>
      </w:r>
      <w:r w:rsidRPr="00BA5925">
        <w:rPr>
          <w:szCs w:val="24"/>
        </w:rPr>
        <w:t>discrimination</w:t>
      </w:r>
      <w:r w:rsidR="00E24065" w:rsidRPr="00BA5925">
        <w:rPr>
          <w:szCs w:val="24"/>
        </w:rPr>
        <w:t xml:space="preserve"> </w:t>
      </w:r>
      <w:r w:rsidRPr="00BA5925">
        <w:rPr>
          <w:szCs w:val="24"/>
        </w:rPr>
        <w:t>have</w:t>
      </w:r>
      <w:r w:rsidR="00E24065" w:rsidRPr="00BA5925">
        <w:rPr>
          <w:szCs w:val="24"/>
        </w:rPr>
        <w:t xml:space="preserve"> </w:t>
      </w:r>
      <w:r w:rsidRPr="00BA5925">
        <w:rPr>
          <w:szCs w:val="24"/>
        </w:rPr>
        <w:t>been</w:t>
      </w:r>
      <w:r w:rsidR="00E24065" w:rsidRPr="00BA5925">
        <w:rPr>
          <w:szCs w:val="24"/>
        </w:rPr>
        <w:t xml:space="preserve"> </w:t>
      </w:r>
      <w:r w:rsidRPr="00BA5925">
        <w:rPr>
          <w:szCs w:val="24"/>
        </w:rPr>
        <w:t>adjudicated</w:t>
      </w:r>
      <w:r w:rsidR="00E24065" w:rsidRPr="00BA5925">
        <w:rPr>
          <w:szCs w:val="24"/>
        </w:rPr>
        <w:t xml:space="preserve"> </w:t>
      </w:r>
      <w:r w:rsidRPr="00BA5925">
        <w:rPr>
          <w:szCs w:val="24"/>
        </w:rPr>
        <w:t>both</w:t>
      </w:r>
      <w:r w:rsidR="00E24065" w:rsidRPr="00BA5925">
        <w:rPr>
          <w:szCs w:val="24"/>
        </w:rPr>
        <w:t xml:space="preserve"> </w:t>
      </w:r>
      <w:r w:rsidRPr="00BA5925">
        <w:rPr>
          <w:szCs w:val="24"/>
        </w:rPr>
        <w:t>under</w:t>
      </w:r>
      <w:r w:rsidR="00E24065" w:rsidRPr="00BA5925">
        <w:rPr>
          <w:szCs w:val="24"/>
        </w:rPr>
        <w:t xml:space="preserve"> </w:t>
      </w:r>
      <w:r w:rsidRPr="00BA5925">
        <w:rPr>
          <w:szCs w:val="24"/>
        </w:rPr>
        <w:t>the</w:t>
      </w:r>
      <w:r w:rsidR="00E24065" w:rsidRPr="00BA5925">
        <w:rPr>
          <w:szCs w:val="24"/>
        </w:rPr>
        <w:t xml:space="preserve"> </w:t>
      </w:r>
      <w:r w:rsidRPr="00BA5925">
        <w:rPr>
          <w:szCs w:val="24"/>
        </w:rPr>
        <w:t>Rwandan</w:t>
      </w:r>
      <w:r w:rsidR="00E24065" w:rsidRPr="00BA5925">
        <w:rPr>
          <w:szCs w:val="24"/>
        </w:rPr>
        <w:t xml:space="preserve"> </w:t>
      </w:r>
      <w:r w:rsidRPr="00BA5925">
        <w:rPr>
          <w:szCs w:val="24"/>
        </w:rPr>
        <w:t>law</w:t>
      </w:r>
      <w:r w:rsidR="00E24065" w:rsidRPr="00BA5925">
        <w:rPr>
          <w:szCs w:val="24"/>
        </w:rPr>
        <w:t xml:space="preserve"> </w:t>
      </w:r>
      <w:r w:rsidRPr="00BA5925">
        <w:rPr>
          <w:szCs w:val="24"/>
        </w:rPr>
        <w:t>and</w:t>
      </w:r>
      <w:r w:rsidR="00E24065" w:rsidRPr="00BA5925">
        <w:rPr>
          <w:szCs w:val="24"/>
        </w:rPr>
        <w:t xml:space="preserve"> </w:t>
      </w:r>
      <w:r w:rsidRPr="00BA5925">
        <w:rPr>
          <w:szCs w:val="24"/>
        </w:rPr>
        <w:t>international</w:t>
      </w:r>
      <w:r w:rsidR="00E24065" w:rsidRPr="00BA5925">
        <w:rPr>
          <w:szCs w:val="24"/>
        </w:rPr>
        <w:t xml:space="preserve"> </w:t>
      </w:r>
      <w:r w:rsidRPr="00BA5925">
        <w:rPr>
          <w:szCs w:val="24"/>
        </w:rPr>
        <w:t>conventions</w:t>
      </w:r>
      <w:r w:rsidR="00E24065" w:rsidRPr="00BA5925">
        <w:rPr>
          <w:szCs w:val="24"/>
        </w:rPr>
        <w:t xml:space="preserve"> </w:t>
      </w:r>
      <w:r w:rsidRPr="00BA5925">
        <w:rPr>
          <w:szCs w:val="24"/>
        </w:rPr>
        <w:t>ratified</w:t>
      </w:r>
      <w:r w:rsidR="00E24065" w:rsidRPr="00BA5925">
        <w:rPr>
          <w:szCs w:val="24"/>
        </w:rPr>
        <w:t xml:space="preserve"> </w:t>
      </w:r>
      <w:r w:rsidRPr="00BA5925">
        <w:rPr>
          <w:szCs w:val="24"/>
        </w:rPr>
        <w:t>by</w:t>
      </w:r>
      <w:r w:rsidR="00E24065" w:rsidRPr="00BA5925">
        <w:rPr>
          <w:szCs w:val="24"/>
        </w:rPr>
        <w:t xml:space="preserve"> </w:t>
      </w:r>
      <w:r w:rsidRPr="00BA5925">
        <w:rPr>
          <w:szCs w:val="24"/>
        </w:rPr>
        <w:t>Rwanda.</w:t>
      </w:r>
      <w:r w:rsidR="00E24065" w:rsidRPr="00BA5925">
        <w:rPr>
          <w:szCs w:val="24"/>
        </w:rPr>
        <w:t xml:space="preserve"> </w:t>
      </w:r>
      <w:r w:rsidRPr="00BA5925">
        <w:rPr>
          <w:szCs w:val="24"/>
        </w:rPr>
        <w:t>Particularly,</w:t>
      </w:r>
      <w:r w:rsidR="00E24065" w:rsidRPr="00BA5925">
        <w:rPr>
          <w:szCs w:val="24"/>
        </w:rPr>
        <w:t xml:space="preserve"> </w:t>
      </w:r>
      <w:r w:rsidRPr="00BA5925">
        <w:rPr>
          <w:szCs w:val="24"/>
        </w:rPr>
        <w:t>cases</w:t>
      </w:r>
      <w:r w:rsidR="00E24065" w:rsidRPr="00BA5925">
        <w:rPr>
          <w:szCs w:val="24"/>
        </w:rPr>
        <w:t xml:space="preserve"> </w:t>
      </w:r>
      <w:r w:rsidRPr="00BA5925">
        <w:rPr>
          <w:szCs w:val="24"/>
        </w:rPr>
        <w:t>regarding</w:t>
      </w:r>
      <w:r w:rsidR="00E24065" w:rsidRPr="00BA5925">
        <w:rPr>
          <w:szCs w:val="24"/>
        </w:rPr>
        <w:t xml:space="preserve"> </w:t>
      </w:r>
      <w:r w:rsidRPr="00BA5925">
        <w:rPr>
          <w:szCs w:val="24"/>
        </w:rPr>
        <w:t>the</w:t>
      </w:r>
      <w:r w:rsidR="00E24065" w:rsidRPr="00BA5925">
        <w:rPr>
          <w:szCs w:val="24"/>
        </w:rPr>
        <w:t xml:space="preserve"> </w:t>
      </w:r>
      <w:r w:rsidRPr="00BA5925">
        <w:rPr>
          <w:szCs w:val="24"/>
        </w:rPr>
        <w:t>crime</w:t>
      </w:r>
      <w:r w:rsidR="00E24065" w:rsidRPr="00BA5925">
        <w:rPr>
          <w:szCs w:val="24"/>
        </w:rPr>
        <w:t xml:space="preserve"> </w:t>
      </w:r>
      <w:r w:rsidRPr="00BA5925">
        <w:rPr>
          <w:szCs w:val="24"/>
        </w:rPr>
        <w:t>of</w:t>
      </w:r>
      <w:r w:rsidR="00E24065" w:rsidRPr="00BA5925">
        <w:rPr>
          <w:szCs w:val="24"/>
        </w:rPr>
        <w:t xml:space="preserve"> </w:t>
      </w:r>
      <w:r w:rsidRPr="00BA5925">
        <w:rPr>
          <w:szCs w:val="24"/>
        </w:rPr>
        <w:t>genocide</w:t>
      </w:r>
      <w:r w:rsidR="00E24065" w:rsidRPr="00BA5925">
        <w:rPr>
          <w:szCs w:val="24"/>
        </w:rPr>
        <w:t xml:space="preserve"> </w:t>
      </w:r>
      <w:r w:rsidRPr="00BA5925">
        <w:rPr>
          <w:szCs w:val="24"/>
        </w:rPr>
        <w:t>and</w:t>
      </w:r>
      <w:r w:rsidR="00E24065" w:rsidRPr="00BA5925">
        <w:rPr>
          <w:szCs w:val="24"/>
        </w:rPr>
        <w:t xml:space="preserve"> </w:t>
      </w:r>
      <w:r w:rsidRPr="00BA5925">
        <w:rPr>
          <w:szCs w:val="24"/>
        </w:rPr>
        <w:t>genocide</w:t>
      </w:r>
      <w:r w:rsidR="00E24065" w:rsidRPr="00BA5925">
        <w:rPr>
          <w:szCs w:val="24"/>
        </w:rPr>
        <w:t xml:space="preserve"> </w:t>
      </w:r>
      <w:r w:rsidRPr="00BA5925">
        <w:rPr>
          <w:szCs w:val="24"/>
        </w:rPr>
        <w:t>ideology</w:t>
      </w:r>
      <w:r w:rsidR="00E24065" w:rsidRPr="00BA5925">
        <w:rPr>
          <w:szCs w:val="24"/>
        </w:rPr>
        <w:t xml:space="preserve"> </w:t>
      </w:r>
      <w:r w:rsidRPr="00BA5925">
        <w:rPr>
          <w:szCs w:val="24"/>
        </w:rPr>
        <w:t>have</w:t>
      </w:r>
      <w:r w:rsidR="00E24065" w:rsidRPr="00BA5925">
        <w:rPr>
          <w:szCs w:val="24"/>
        </w:rPr>
        <w:t xml:space="preserve"> </w:t>
      </w:r>
      <w:r w:rsidRPr="00BA5925">
        <w:rPr>
          <w:szCs w:val="24"/>
        </w:rPr>
        <w:t>received</w:t>
      </w:r>
      <w:r w:rsidR="00E24065" w:rsidRPr="00BA5925">
        <w:rPr>
          <w:szCs w:val="24"/>
        </w:rPr>
        <w:t xml:space="preserve"> </w:t>
      </w:r>
      <w:r w:rsidRPr="00BA5925">
        <w:rPr>
          <w:szCs w:val="24"/>
        </w:rPr>
        <w:t>immediate</w:t>
      </w:r>
      <w:r w:rsidR="00E24065" w:rsidRPr="00BA5925">
        <w:rPr>
          <w:szCs w:val="24"/>
        </w:rPr>
        <w:t xml:space="preserve"> </w:t>
      </w:r>
      <w:r w:rsidRPr="00BA5925">
        <w:rPr>
          <w:szCs w:val="24"/>
        </w:rPr>
        <w:t>attention</w:t>
      </w:r>
      <w:r w:rsidR="00E24065" w:rsidRPr="00BA5925">
        <w:rPr>
          <w:szCs w:val="24"/>
        </w:rPr>
        <w:t xml:space="preserve"> </w:t>
      </w:r>
      <w:r w:rsidRPr="00BA5925">
        <w:rPr>
          <w:szCs w:val="24"/>
        </w:rPr>
        <w:t>in</w:t>
      </w:r>
      <w:r w:rsidR="00E24065" w:rsidRPr="00BA5925">
        <w:rPr>
          <w:szCs w:val="24"/>
        </w:rPr>
        <w:t xml:space="preserve"> </w:t>
      </w:r>
      <w:r w:rsidRPr="00BA5925">
        <w:rPr>
          <w:szCs w:val="24"/>
        </w:rPr>
        <w:t>the</w:t>
      </w:r>
      <w:r w:rsidR="00E24065" w:rsidRPr="00BA5925">
        <w:rPr>
          <w:szCs w:val="24"/>
        </w:rPr>
        <w:t xml:space="preserve"> </w:t>
      </w:r>
      <w:r w:rsidRPr="00BA5925">
        <w:rPr>
          <w:szCs w:val="24"/>
        </w:rPr>
        <w:t>post</w:t>
      </w:r>
      <w:r w:rsidR="00E24065" w:rsidRPr="00BA5925">
        <w:rPr>
          <w:szCs w:val="24"/>
        </w:rPr>
        <w:t xml:space="preserve"> </w:t>
      </w:r>
      <w:r w:rsidRPr="00BA5925">
        <w:rPr>
          <w:szCs w:val="24"/>
        </w:rPr>
        <w:t>genocide</w:t>
      </w:r>
      <w:r w:rsidR="00E24065" w:rsidRPr="00BA5925">
        <w:rPr>
          <w:szCs w:val="24"/>
        </w:rPr>
        <w:t xml:space="preserve"> </w:t>
      </w:r>
      <w:r w:rsidRPr="00BA5925">
        <w:rPr>
          <w:szCs w:val="24"/>
        </w:rPr>
        <w:t>era.</w:t>
      </w:r>
      <w:r w:rsidR="00E24065" w:rsidRPr="00BA5925">
        <w:rPr>
          <w:szCs w:val="24"/>
        </w:rPr>
        <w:t xml:space="preserve"> </w:t>
      </w:r>
      <w:r w:rsidRPr="00BA5925">
        <w:rPr>
          <w:szCs w:val="24"/>
        </w:rPr>
        <w:t>The</w:t>
      </w:r>
      <w:r w:rsidR="00E24065" w:rsidRPr="00BA5925">
        <w:rPr>
          <w:szCs w:val="24"/>
        </w:rPr>
        <w:t xml:space="preserve"> </w:t>
      </w:r>
      <w:r w:rsidRPr="00BA5925">
        <w:rPr>
          <w:szCs w:val="24"/>
        </w:rPr>
        <w:t>Supreme</w:t>
      </w:r>
      <w:r w:rsidR="00E24065" w:rsidRPr="00BA5925">
        <w:rPr>
          <w:szCs w:val="24"/>
        </w:rPr>
        <w:t xml:space="preserve"> </w:t>
      </w:r>
      <w:r w:rsidRPr="00BA5925">
        <w:rPr>
          <w:szCs w:val="24"/>
        </w:rPr>
        <w:t>Court</w:t>
      </w:r>
      <w:r w:rsidR="00E24065" w:rsidRPr="00BA5925">
        <w:rPr>
          <w:szCs w:val="24"/>
        </w:rPr>
        <w:t xml:space="preserve"> </w:t>
      </w:r>
      <w:r w:rsidRPr="00BA5925">
        <w:rPr>
          <w:szCs w:val="24"/>
        </w:rPr>
        <w:t>in</w:t>
      </w:r>
      <w:r w:rsidR="00E24065" w:rsidRPr="00BA5925">
        <w:rPr>
          <w:szCs w:val="24"/>
        </w:rPr>
        <w:t xml:space="preserve"> </w:t>
      </w:r>
      <w:r w:rsidRPr="00BA5925">
        <w:rPr>
          <w:szCs w:val="24"/>
        </w:rPr>
        <w:t>the</w:t>
      </w:r>
      <w:r w:rsidR="00E24065" w:rsidRPr="00BA5925">
        <w:rPr>
          <w:szCs w:val="24"/>
        </w:rPr>
        <w:t xml:space="preserve"> </w:t>
      </w:r>
      <w:r w:rsidRPr="00BA5925">
        <w:rPr>
          <w:szCs w:val="24"/>
        </w:rPr>
        <w:t>case</w:t>
      </w:r>
      <w:r w:rsidR="00E24065" w:rsidRPr="00BA5925">
        <w:rPr>
          <w:szCs w:val="24"/>
        </w:rPr>
        <w:t xml:space="preserve"> </w:t>
      </w:r>
      <w:r w:rsidRPr="00BA5925">
        <w:rPr>
          <w:szCs w:val="24"/>
        </w:rPr>
        <w:t>of</w:t>
      </w:r>
      <w:r w:rsidR="00E24065" w:rsidRPr="00BA5925">
        <w:rPr>
          <w:szCs w:val="24"/>
        </w:rPr>
        <w:t xml:space="preserve"> </w:t>
      </w:r>
      <w:r w:rsidRPr="00BA5925">
        <w:rPr>
          <w:szCs w:val="24"/>
        </w:rPr>
        <w:t>Hesron</w:t>
      </w:r>
      <w:r w:rsidR="00E24065" w:rsidRPr="00BA5925">
        <w:rPr>
          <w:szCs w:val="24"/>
        </w:rPr>
        <w:t xml:space="preserve"> </w:t>
      </w:r>
      <w:r w:rsidRPr="00BA5925">
        <w:rPr>
          <w:szCs w:val="24"/>
        </w:rPr>
        <w:t>Manirakiza</w:t>
      </w:r>
      <w:r w:rsidR="00E24065" w:rsidRPr="00BA5925">
        <w:rPr>
          <w:szCs w:val="24"/>
        </w:rPr>
        <w:t xml:space="preserve"> </w:t>
      </w:r>
      <w:r w:rsidRPr="00BA5925">
        <w:rPr>
          <w:szCs w:val="24"/>
        </w:rPr>
        <w:t>noted</w:t>
      </w:r>
      <w:r w:rsidR="00E24065" w:rsidRPr="00BA5925">
        <w:rPr>
          <w:szCs w:val="24"/>
        </w:rPr>
        <w:t xml:space="preserve"> </w:t>
      </w:r>
      <w:r w:rsidRPr="00BA5925">
        <w:rPr>
          <w:szCs w:val="24"/>
        </w:rPr>
        <w:t>that</w:t>
      </w:r>
      <w:r w:rsidR="00E24065" w:rsidRPr="00BA5925">
        <w:rPr>
          <w:szCs w:val="24"/>
        </w:rPr>
        <w:t xml:space="preserve"> </w:t>
      </w:r>
      <w:r w:rsidRPr="00BA5925">
        <w:rPr>
          <w:szCs w:val="24"/>
        </w:rPr>
        <w:t>the</w:t>
      </w:r>
      <w:r w:rsidR="00E24065" w:rsidRPr="00BA5925">
        <w:rPr>
          <w:szCs w:val="24"/>
        </w:rPr>
        <w:t xml:space="preserve"> </w:t>
      </w:r>
      <w:r w:rsidRPr="00BA5925">
        <w:rPr>
          <w:szCs w:val="24"/>
        </w:rPr>
        <w:t>defendant</w:t>
      </w:r>
      <w:r w:rsidR="00E24065" w:rsidRPr="00BA5925">
        <w:rPr>
          <w:szCs w:val="24"/>
        </w:rPr>
        <w:t xml:space="preserve"> </w:t>
      </w:r>
      <w:r w:rsidRPr="00BA5925">
        <w:rPr>
          <w:szCs w:val="24"/>
        </w:rPr>
        <w:t>was</w:t>
      </w:r>
      <w:r w:rsidR="00E24065" w:rsidRPr="00BA5925">
        <w:rPr>
          <w:szCs w:val="24"/>
        </w:rPr>
        <w:t xml:space="preserve"> </w:t>
      </w:r>
      <w:r w:rsidRPr="00BA5925">
        <w:rPr>
          <w:szCs w:val="24"/>
        </w:rPr>
        <w:t>liable</w:t>
      </w:r>
      <w:r w:rsidR="00E24065" w:rsidRPr="00BA5925">
        <w:rPr>
          <w:szCs w:val="24"/>
        </w:rPr>
        <w:t xml:space="preserve"> </w:t>
      </w:r>
      <w:r w:rsidRPr="00BA5925">
        <w:rPr>
          <w:szCs w:val="24"/>
        </w:rPr>
        <w:t>for</w:t>
      </w:r>
      <w:r w:rsidR="00E24065" w:rsidRPr="00BA5925">
        <w:rPr>
          <w:szCs w:val="24"/>
        </w:rPr>
        <w:t xml:space="preserve"> </w:t>
      </w:r>
      <w:r w:rsidRPr="00BA5925">
        <w:rPr>
          <w:szCs w:val="24"/>
        </w:rPr>
        <w:t>the</w:t>
      </w:r>
      <w:r w:rsidR="00E24065" w:rsidRPr="00BA5925">
        <w:rPr>
          <w:szCs w:val="24"/>
        </w:rPr>
        <w:t xml:space="preserve"> </w:t>
      </w:r>
      <w:r w:rsidRPr="00BA5925">
        <w:rPr>
          <w:szCs w:val="24"/>
        </w:rPr>
        <w:t>crime</w:t>
      </w:r>
      <w:r w:rsidR="00E24065" w:rsidRPr="00BA5925">
        <w:rPr>
          <w:szCs w:val="24"/>
        </w:rPr>
        <w:t xml:space="preserve"> </w:t>
      </w:r>
      <w:r w:rsidRPr="00BA5925">
        <w:rPr>
          <w:szCs w:val="24"/>
        </w:rPr>
        <w:t>discrimination</w:t>
      </w:r>
      <w:r w:rsidR="00E24065" w:rsidRPr="00BA5925">
        <w:rPr>
          <w:szCs w:val="24"/>
        </w:rPr>
        <w:t xml:space="preserve"> </w:t>
      </w:r>
      <w:r w:rsidRPr="00BA5925">
        <w:rPr>
          <w:szCs w:val="24"/>
        </w:rPr>
        <w:t>and</w:t>
      </w:r>
      <w:r w:rsidR="00E24065" w:rsidRPr="00BA5925">
        <w:rPr>
          <w:szCs w:val="24"/>
        </w:rPr>
        <w:t xml:space="preserve"> </w:t>
      </w:r>
      <w:r w:rsidRPr="00BA5925">
        <w:rPr>
          <w:szCs w:val="24"/>
        </w:rPr>
        <w:t>genocide</w:t>
      </w:r>
      <w:r w:rsidR="00E24065" w:rsidRPr="00BA5925">
        <w:rPr>
          <w:szCs w:val="24"/>
        </w:rPr>
        <w:t xml:space="preserve"> </w:t>
      </w:r>
      <w:r w:rsidRPr="00BA5925">
        <w:rPr>
          <w:szCs w:val="24"/>
        </w:rPr>
        <w:t>ideology</w:t>
      </w:r>
      <w:r w:rsidR="00E24065" w:rsidRPr="00BA5925">
        <w:rPr>
          <w:szCs w:val="24"/>
        </w:rPr>
        <w:t xml:space="preserve"> </w:t>
      </w:r>
      <w:r w:rsidRPr="00BA5925">
        <w:rPr>
          <w:szCs w:val="24"/>
        </w:rPr>
        <w:t>and</w:t>
      </w:r>
      <w:r w:rsidR="00E24065" w:rsidRPr="00BA5925">
        <w:rPr>
          <w:szCs w:val="24"/>
        </w:rPr>
        <w:t xml:space="preserve"> </w:t>
      </w:r>
      <w:r w:rsidRPr="00BA5925">
        <w:rPr>
          <w:szCs w:val="24"/>
        </w:rPr>
        <w:t>sentenced</w:t>
      </w:r>
      <w:r w:rsidR="00E24065" w:rsidRPr="00BA5925">
        <w:rPr>
          <w:szCs w:val="24"/>
        </w:rPr>
        <w:t xml:space="preserve"> </w:t>
      </w:r>
      <w:r w:rsidRPr="00BA5925">
        <w:rPr>
          <w:szCs w:val="24"/>
        </w:rPr>
        <w:t>to</w:t>
      </w:r>
      <w:r w:rsidR="00E24065" w:rsidRPr="00BA5925">
        <w:rPr>
          <w:szCs w:val="24"/>
        </w:rPr>
        <w:t xml:space="preserve"> </w:t>
      </w:r>
      <w:r w:rsidRPr="00BA5925">
        <w:rPr>
          <w:szCs w:val="24"/>
        </w:rPr>
        <w:t>12</w:t>
      </w:r>
      <w:r w:rsidR="00E24065" w:rsidRPr="00BA5925">
        <w:rPr>
          <w:szCs w:val="24"/>
        </w:rPr>
        <w:t xml:space="preserve"> </w:t>
      </w:r>
      <w:r w:rsidRPr="00BA5925">
        <w:rPr>
          <w:szCs w:val="24"/>
        </w:rPr>
        <w:t>years</w:t>
      </w:r>
      <w:r w:rsidR="00E24065" w:rsidRPr="00BA5925">
        <w:rPr>
          <w:szCs w:val="24"/>
        </w:rPr>
        <w:t xml:space="preserve"> </w:t>
      </w:r>
      <w:r w:rsidRPr="00BA5925">
        <w:rPr>
          <w:szCs w:val="24"/>
        </w:rPr>
        <w:t>in</w:t>
      </w:r>
      <w:r w:rsidR="00E24065" w:rsidRPr="00BA5925">
        <w:rPr>
          <w:szCs w:val="24"/>
        </w:rPr>
        <w:t xml:space="preserve"> </w:t>
      </w:r>
      <w:r w:rsidRPr="00BA5925">
        <w:rPr>
          <w:szCs w:val="24"/>
        </w:rPr>
        <w:t>prison.</w:t>
      </w:r>
      <w:r w:rsidR="00E24065" w:rsidRPr="00BA5925">
        <w:rPr>
          <w:szCs w:val="24"/>
        </w:rPr>
        <w:t xml:space="preserve"> </w:t>
      </w:r>
      <w:r w:rsidRPr="00BA5925">
        <w:rPr>
          <w:szCs w:val="24"/>
        </w:rPr>
        <w:t>Similar</w:t>
      </w:r>
      <w:r w:rsidR="00E24065" w:rsidRPr="00BA5925">
        <w:rPr>
          <w:szCs w:val="24"/>
        </w:rPr>
        <w:t xml:space="preserve"> </w:t>
      </w:r>
      <w:r w:rsidRPr="00BA5925">
        <w:rPr>
          <w:szCs w:val="24"/>
        </w:rPr>
        <w:t>cases</w:t>
      </w:r>
      <w:r w:rsidR="00E24065" w:rsidRPr="00BA5925">
        <w:rPr>
          <w:szCs w:val="24"/>
        </w:rPr>
        <w:t xml:space="preserve"> </w:t>
      </w:r>
      <w:r w:rsidRPr="00BA5925">
        <w:rPr>
          <w:szCs w:val="24"/>
        </w:rPr>
        <w:t>will</w:t>
      </w:r>
      <w:r w:rsidR="00E24065" w:rsidRPr="00BA5925">
        <w:rPr>
          <w:szCs w:val="24"/>
        </w:rPr>
        <w:t xml:space="preserve"> </w:t>
      </w:r>
      <w:r w:rsidRPr="00BA5925">
        <w:rPr>
          <w:szCs w:val="24"/>
        </w:rPr>
        <w:t>be</w:t>
      </w:r>
      <w:r w:rsidR="00E24065" w:rsidRPr="00BA5925">
        <w:rPr>
          <w:szCs w:val="24"/>
        </w:rPr>
        <w:t xml:space="preserve"> </w:t>
      </w:r>
      <w:r w:rsidRPr="00BA5925">
        <w:rPr>
          <w:szCs w:val="24"/>
        </w:rPr>
        <w:t>later</w:t>
      </w:r>
      <w:r w:rsidR="00E24065" w:rsidRPr="00BA5925">
        <w:rPr>
          <w:szCs w:val="24"/>
        </w:rPr>
        <w:t xml:space="preserve"> </w:t>
      </w:r>
      <w:r w:rsidRPr="00BA5925">
        <w:rPr>
          <w:szCs w:val="24"/>
        </w:rPr>
        <w:t>highlighted</w:t>
      </w:r>
      <w:r w:rsidR="00E24065" w:rsidRPr="00BA5925">
        <w:rPr>
          <w:szCs w:val="24"/>
        </w:rPr>
        <w:t xml:space="preserve"> </w:t>
      </w:r>
      <w:r w:rsidRPr="00BA5925">
        <w:rPr>
          <w:szCs w:val="24"/>
        </w:rPr>
        <w:t>in</w:t>
      </w:r>
      <w:r w:rsidR="00E24065" w:rsidRPr="00BA5925">
        <w:rPr>
          <w:szCs w:val="24"/>
        </w:rPr>
        <w:t xml:space="preserve"> </w:t>
      </w:r>
      <w:r w:rsidRPr="00BA5925">
        <w:rPr>
          <w:szCs w:val="24"/>
        </w:rPr>
        <w:t>this</w:t>
      </w:r>
      <w:r w:rsidR="00E24065" w:rsidRPr="00BA5925">
        <w:rPr>
          <w:szCs w:val="24"/>
        </w:rPr>
        <w:t xml:space="preserve"> </w:t>
      </w:r>
      <w:r w:rsidRPr="00BA5925">
        <w:rPr>
          <w:szCs w:val="24"/>
        </w:rPr>
        <w:t>report.</w:t>
      </w:r>
    </w:p>
    <w:p w:rsidR="00951BC8" w:rsidRPr="00BA5925" w:rsidRDefault="00951BC8" w:rsidP="00F36EED">
      <w:pPr>
        <w:pStyle w:val="H23G"/>
      </w:pPr>
      <w:r w:rsidRPr="00BA5925">
        <w:tab/>
        <w:t>3.</w:t>
      </w:r>
      <w:r w:rsidRPr="00BA5925">
        <w:tab/>
        <w:t>Activities</w:t>
      </w:r>
      <w:r w:rsidR="00E24065" w:rsidRPr="00BA5925">
        <w:t xml:space="preserve"> </w:t>
      </w:r>
      <w:r w:rsidRPr="00BA5925">
        <w:t>undertaken</w:t>
      </w:r>
      <w:r w:rsidR="00E24065" w:rsidRPr="00BA5925">
        <w:t xml:space="preserve"> </w:t>
      </w:r>
      <w:r w:rsidRPr="00BA5925">
        <w:t>and</w:t>
      </w:r>
      <w:r w:rsidR="00E24065" w:rsidRPr="00BA5925">
        <w:t xml:space="preserve"> </w:t>
      </w:r>
      <w:r w:rsidRPr="00BA5925">
        <w:t>results</w:t>
      </w:r>
      <w:r w:rsidR="00E24065" w:rsidRPr="00BA5925">
        <w:t xml:space="preserve"> </w:t>
      </w:r>
      <w:r w:rsidRPr="00BA5925">
        <w:t>achieved</w:t>
      </w:r>
      <w:r w:rsidR="00E24065" w:rsidRPr="00BA5925">
        <w:t xml:space="preserve"> </w:t>
      </w:r>
      <w:r w:rsidRPr="00BA5925">
        <w:t>by</w:t>
      </w:r>
      <w:r w:rsidR="00E24065" w:rsidRPr="00BA5925">
        <w:t xml:space="preserve"> </w:t>
      </w:r>
      <w:r w:rsidRPr="00BA5925">
        <w:t>the</w:t>
      </w:r>
      <w:r w:rsidR="00E24065" w:rsidRPr="00BA5925">
        <w:t xml:space="preserve"> </w:t>
      </w:r>
      <w:r w:rsidRPr="00BA5925">
        <w:t>National</w:t>
      </w:r>
      <w:r w:rsidR="00E24065" w:rsidRPr="00BA5925">
        <w:t xml:space="preserve"> </w:t>
      </w:r>
      <w:r w:rsidRPr="00BA5925">
        <w:t>Commission</w:t>
      </w:r>
      <w:r w:rsidR="00E24065" w:rsidRPr="00BA5925">
        <w:t xml:space="preserve"> </w:t>
      </w:r>
      <w:r w:rsidRPr="00BA5925">
        <w:t>for</w:t>
      </w:r>
      <w:r w:rsidR="00E24065" w:rsidRPr="00BA5925">
        <w:t xml:space="preserve"> </w:t>
      </w:r>
      <w:r w:rsidRPr="00BA5925">
        <w:t>Human</w:t>
      </w:r>
      <w:r w:rsidR="00E24065" w:rsidRPr="00BA5925">
        <w:t xml:space="preserve"> </w:t>
      </w:r>
      <w:r w:rsidRPr="00BA5925">
        <w:t>Rights</w:t>
      </w:r>
    </w:p>
    <w:p w:rsidR="00951BC8" w:rsidRPr="00461A15" w:rsidRDefault="00951BC8" w:rsidP="009B2256">
      <w:pPr>
        <w:pStyle w:val="SingleTxtG"/>
        <w:rPr>
          <w:szCs w:val="24"/>
        </w:rPr>
      </w:pPr>
      <w:r w:rsidRPr="00461A15">
        <w:rPr>
          <w:color w:val="000000"/>
        </w:rPr>
        <w:t>110.</w:t>
      </w:r>
      <w:r w:rsidRPr="00461A15">
        <w:rPr>
          <w:color w:val="000000"/>
        </w:rPr>
        <w:tab/>
      </w:r>
      <w:r w:rsidRPr="00461A15">
        <w:t>The</w:t>
      </w:r>
      <w:r w:rsidR="00E24065">
        <w:t xml:space="preserve"> </w:t>
      </w:r>
      <w:r w:rsidRPr="00461A15">
        <w:t>National</w:t>
      </w:r>
      <w:r w:rsidR="00E24065">
        <w:t xml:space="preserve"> </w:t>
      </w:r>
      <w:r w:rsidRPr="00461A15">
        <w:t>Commission</w:t>
      </w:r>
      <w:r w:rsidR="00E24065">
        <w:t xml:space="preserve"> </w:t>
      </w:r>
      <w:r w:rsidRPr="00461A15">
        <w:t>for</w:t>
      </w:r>
      <w:r w:rsidR="00E24065">
        <w:t xml:space="preserve"> </w:t>
      </w:r>
      <w:r w:rsidRPr="00461A15">
        <w:t>Human</w:t>
      </w:r>
      <w:r w:rsidR="00E24065">
        <w:t xml:space="preserve"> </w:t>
      </w:r>
      <w:r w:rsidRPr="00461A15">
        <w:t>Rights</w:t>
      </w:r>
      <w:r w:rsidR="00E24065">
        <w:t xml:space="preserve"> </w:t>
      </w:r>
      <w:r w:rsidRPr="00461A15">
        <w:t>inherited</w:t>
      </w:r>
      <w:r w:rsidR="00E24065">
        <w:t xml:space="preserve"> </w:t>
      </w:r>
      <w:r w:rsidRPr="00461A15">
        <w:t>a</w:t>
      </w:r>
      <w:r w:rsidR="00E24065">
        <w:t xml:space="preserve"> </w:t>
      </w:r>
      <w:r w:rsidRPr="00461A15">
        <w:t>mandate</w:t>
      </w:r>
      <w:r w:rsidR="00E24065">
        <w:t xml:space="preserve"> </w:t>
      </w:r>
      <w:r w:rsidRPr="00461A15">
        <w:t>that</w:t>
      </w:r>
      <w:r w:rsidR="00E24065">
        <w:t xml:space="preserve"> </w:t>
      </w:r>
      <w:r w:rsidRPr="00461A15">
        <w:t>was</w:t>
      </w:r>
      <w:r w:rsidR="00E24065">
        <w:t xml:space="preserve"> </w:t>
      </w:r>
      <w:r w:rsidRPr="00461A15">
        <w:t>new</w:t>
      </w:r>
      <w:r w:rsidR="00E24065">
        <w:t xml:space="preserve"> </w:t>
      </w:r>
      <w:r w:rsidRPr="00461A15">
        <w:t>and</w:t>
      </w:r>
      <w:r w:rsidR="00E24065">
        <w:t xml:space="preserve"> </w:t>
      </w:r>
      <w:r w:rsidRPr="00461A15">
        <w:t>complex</w:t>
      </w:r>
      <w:r w:rsidR="00E24065">
        <w:t xml:space="preserve"> </w:t>
      </w:r>
      <w:r w:rsidRPr="00461A15">
        <w:t>for</w:t>
      </w:r>
      <w:r w:rsidR="00E24065">
        <w:t xml:space="preserve"> </w:t>
      </w:r>
      <w:r w:rsidRPr="00461A15">
        <w:t>a</w:t>
      </w:r>
      <w:r w:rsidR="00E24065">
        <w:t xml:space="preserve"> </w:t>
      </w:r>
      <w:r w:rsidRPr="00461A15">
        <w:t>newly</w:t>
      </w:r>
      <w:r w:rsidR="00E24065">
        <w:t xml:space="preserve"> </w:t>
      </w:r>
      <w:r w:rsidRPr="00461A15">
        <w:t>established</w:t>
      </w:r>
      <w:r w:rsidR="00E24065">
        <w:t xml:space="preserve"> </w:t>
      </w:r>
      <w:r w:rsidRPr="00461A15">
        <w:t>institution</w:t>
      </w:r>
      <w:r w:rsidR="00E24065">
        <w:t xml:space="preserve"> </w:t>
      </w:r>
      <w:r w:rsidRPr="00461A15">
        <w:t>as</w:t>
      </w:r>
      <w:r w:rsidR="00E24065">
        <w:t xml:space="preserve"> </w:t>
      </w:r>
      <w:r w:rsidRPr="00461A15">
        <w:t>the</w:t>
      </w:r>
      <w:r w:rsidR="00E24065">
        <w:t xml:space="preserve"> </w:t>
      </w:r>
      <w:r w:rsidRPr="00461A15">
        <w:t>Commission.</w:t>
      </w:r>
      <w:r w:rsidR="00E24065">
        <w:t xml:space="preserve"> </w:t>
      </w:r>
      <w:r w:rsidRPr="00461A15">
        <w:t>Nevertheless,</w:t>
      </w:r>
      <w:r w:rsidR="00E24065">
        <w:t xml:space="preserve"> </w:t>
      </w:r>
      <w:r w:rsidRPr="00461A15">
        <w:t>the</w:t>
      </w:r>
      <w:r w:rsidR="00E24065">
        <w:t xml:space="preserve"> </w:t>
      </w:r>
      <w:r w:rsidRPr="00461A15">
        <w:t>achievements</w:t>
      </w:r>
      <w:r w:rsidR="00E24065">
        <w:t xml:space="preserve"> </w:t>
      </w:r>
      <w:r w:rsidRPr="00461A15">
        <w:t>have</w:t>
      </w:r>
      <w:r w:rsidR="00E24065">
        <w:t xml:space="preserve"> </w:t>
      </w:r>
      <w:r w:rsidRPr="00461A15">
        <w:t>been</w:t>
      </w:r>
      <w:r w:rsidR="00E24065">
        <w:t xml:space="preserve"> </w:t>
      </w:r>
      <w:r w:rsidRPr="00461A15">
        <w:t>positive</w:t>
      </w:r>
      <w:r w:rsidR="00E24065">
        <w:t xml:space="preserve"> </w:t>
      </w:r>
      <w:r w:rsidRPr="00461A15">
        <w:t>and</w:t>
      </w:r>
      <w:r w:rsidR="00E24065">
        <w:t xml:space="preserve"> </w:t>
      </w:r>
      <w:r w:rsidRPr="00461A15">
        <w:t>promising,</w:t>
      </w:r>
      <w:r w:rsidR="00E24065">
        <w:t xml:space="preserve"> </w:t>
      </w:r>
      <w:r w:rsidRPr="00461A15">
        <w:t>hence</w:t>
      </w:r>
      <w:r w:rsidR="00E24065">
        <w:t xml:space="preserve"> </w:t>
      </w:r>
      <w:r w:rsidRPr="00461A15">
        <w:t>ushering</w:t>
      </w:r>
      <w:r w:rsidR="00E24065">
        <w:t xml:space="preserve"> </w:t>
      </w:r>
      <w:r w:rsidRPr="00461A15">
        <w:t>in</w:t>
      </w:r>
      <w:r w:rsidR="00E24065">
        <w:t xml:space="preserve"> </w:t>
      </w:r>
      <w:r w:rsidRPr="00461A15">
        <w:t>a</w:t>
      </w:r>
      <w:r w:rsidR="00E24065">
        <w:t xml:space="preserve"> </w:t>
      </w:r>
      <w:r w:rsidRPr="00461A15">
        <w:t>new</w:t>
      </w:r>
      <w:r w:rsidR="00E24065">
        <w:t xml:space="preserve"> </w:t>
      </w:r>
      <w:r w:rsidRPr="00461A15">
        <w:t>era</w:t>
      </w:r>
      <w:r w:rsidR="00E24065">
        <w:t xml:space="preserve"> </w:t>
      </w:r>
      <w:r w:rsidRPr="00461A15">
        <w:t>of</w:t>
      </w:r>
      <w:r w:rsidR="00E24065">
        <w:t xml:space="preserve"> </w:t>
      </w:r>
      <w:r w:rsidRPr="00461A15">
        <w:t>equity</w:t>
      </w:r>
      <w:r w:rsidR="00E24065">
        <w:t xml:space="preserve"> </w:t>
      </w:r>
      <w:r w:rsidRPr="00461A15">
        <w:t>and</w:t>
      </w:r>
      <w:r w:rsidR="00E24065">
        <w:t xml:space="preserve"> </w:t>
      </w:r>
      <w:r w:rsidRPr="00461A15">
        <w:t>fairness.</w:t>
      </w:r>
      <w:r w:rsidR="00E24065">
        <w:t xml:space="preserve"> </w:t>
      </w:r>
      <w:r w:rsidRPr="00461A15">
        <w:t>In</w:t>
      </w:r>
      <w:r w:rsidR="00E24065">
        <w:t xml:space="preserve"> </w:t>
      </w:r>
      <w:r w:rsidRPr="00461A15">
        <w:t>particular,</w:t>
      </w:r>
      <w:r w:rsidR="00E24065">
        <w:t xml:space="preserve"> </w:t>
      </w:r>
      <w:r w:rsidRPr="00461A15">
        <w:t>the</w:t>
      </w:r>
      <w:r w:rsidR="00E24065">
        <w:t xml:space="preserve"> </w:t>
      </w:r>
      <w:r w:rsidRPr="00461A15">
        <w:t>NHRC</w:t>
      </w:r>
      <w:r w:rsidR="00E24065">
        <w:t xml:space="preserve"> </w:t>
      </w:r>
      <w:r w:rsidRPr="00461A15">
        <w:t>has</w:t>
      </w:r>
      <w:r w:rsidR="00E24065">
        <w:t xml:space="preserve"> </w:t>
      </w:r>
      <w:r w:rsidRPr="00461A15">
        <w:t>investigated</w:t>
      </w:r>
      <w:r w:rsidR="00E24065">
        <w:t xml:space="preserve"> </w:t>
      </w:r>
      <w:r w:rsidRPr="00461A15">
        <w:t>cases</w:t>
      </w:r>
      <w:r w:rsidR="00E24065">
        <w:t xml:space="preserve"> </w:t>
      </w:r>
      <w:r w:rsidRPr="00461A15">
        <w:t>of</w:t>
      </w:r>
      <w:r w:rsidR="00E24065">
        <w:t xml:space="preserve"> </w:t>
      </w:r>
      <w:r w:rsidRPr="00461A15">
        <w:t>human</w:t>
      </w:r>
      <w:r w:rsidR="00E24065">
        <w:t xml:space="preserve"> </w:t>
      </w:r>
      <w:r w:rsidRPr="00461A15">
        <w:t>rights</w:t>
      </w:r>
      <w:r w:rsidR="00E24065">
        <w:t xml:space="preserve"> </w:t>
      </w:r>
      <w:r w:rsidRPr="00461A15">
        <w:t>violations,</w:t>
      </w:r>
      <w:r w:rsidR="00E24065">
        <w:t xml:space="preserve"> </w:t>
      </w:r>
      <w:r w:rsidRPr="00461A15">
        <w:t>made</w:t>
      </w:r>
      <w:r w:rsidR="00E24065">
        <w:t xml:space="preserve"> </w:t>
      </w:r>
      <w:r w:rsidRPr="00461A15">
        <w:t>constant</w:t>
      </w:r>
      <w:r w:rsidR="00E24065">
        <w:t xml:space="preserve"> </w:t>
      </w:r>
      <w:r w:rsidRPr="00461A15">
        <w:t>follow-up</w:t>
      </w:r>
      <w:r w:rsidR="00E24065">
        <w:t xml:space="preserve"> </w:t>
      </w:r>
      <w:r w:rsidRPr="00461A15">
        <w:t>on</w:t>
      </w:r>
      <w:r w:rsidR="00E24065">
        <w:t xml:space="preserve"> </w:t>
      </w:r>
      <w:r w:rsidRPr="00461A15">
        <w:t>victims</w:t>
      </w:r>
      <w:r w:rsidR="00E24065">
        <w:t xml:space="preserve"> </w:t>
      </w:r>
      <w:r w:rsidRPr="00461A15">
        <w:t>of</w:t>
      </w:r>
      <w:r w:rsidR="00E24065">
        <w:t xml:space="preserve"> </w:t>
      </w:r>
      <w:r w:rsidRPr="00461A15">
        <w:t>human</w:t>
      </w:r>
      <w:r w:rsidR="00E24065">
        <w:t xml:space="preserve"> </w:t>
      </w:r>
      <w:r w:rsidRPr="00461A15">
        <w:t>rights</w:t>
      </w:r>
      <w:r w:rsidR="00E24065">
        <w:t xml:space="preserve"> </w:t>
      </w:r>
      <w:r w:rsidRPr="00461A15">
        <w:t>violations,</w:t>
      </w:r>
      <w:r w:rsidR="00E24065">
        <w:t xml:space="preserve"> </w:t>
      </w:r>
      <w:r w:rsidRPr="00461A15">
        <w:t>put</w:t>
      </w:r>
      <w:r w:rsidR="00E24065">
        <w:t xml:space="preserve"> </w:t>
      </w:r>
      <w:r w:rsidRPr="00461A15">
        <w:t>in</w:t>
      </w:r>
      <w:r w:rsidR="00E24065">
        <w:t xml:space="preserve"> </w:t>
      </w:r>
      <w:r w:rsidRPr="00461A15">
        <w:t>contact</w:t>
      </w:r>
      <w:r w:rsidR="00E24065">
        <w:t xml:space="preserve"> </w:t>
      </w:r>
      <w:r w:rsidRPr="00461A15">
        <w:t>the</w:t>
      </w:r>
      <w:r w:rsidR="00E24065">
        <w:t xml:space="preserve"> </w:t>
      </w:r>
      <w:r w:rsidRPr="00461A15">
        <w:t>relevant</w:t>
      </w:r>
      <w:r w:rsidR="00E24065">
        <w:t xml:space="preserve"> </w:t>
      </w:r>
      <w:r w:rsidRPr="00461A15">
        <w:t>organs</w:t>
      </w:r>
      <w:r w:rsidR="00E24065">
        <w:t xml:space="preserve"> </w:t>
      </w:r>
      <w:r w:rsidRPr="00461A15">
        <w:t>and</w:t>
      </w:r>
      <w:r w:rsidR="00E24065">
        <w:t xml:space="preserve"> </w:t>
      </w:r>
      <w:r w:rsidRPr="00461A15">
        <w:t>the</w:t>
      </w:r>
      <w:r w:rsidR="00E24065">
        <w:t xml:space="preserve"> </w:t>
      </w:r>
      <w:r w:rsidRPr="00461A15">
        <w:t>victims,</w:t>
      </w:r>
      <w:r w:rsidR="00E24065">
        <w:t xml:space="preserve"> </w:t>
      </w:r>
      <w:r w:rsidRPr="00461A15">
        <w:t>and</w:t>
      </w:r>
      <w:r w:rsidR="00E24065">
        <w:t xml:space="preserve"> </w:t>
      </w:r>
      <w:r w:rsidRPr="00461A15">
        <w:t>advised</w:t>
      </w:r>
      <w:r w:rsidR="00E24065">
        <w:t xml:space="preserve"> </w:t>
      </w:r>
      <w:r w:rsidRPr="00461A15">
        <w:t>the</w:t>
      </w:r>
      <w:r w:rsidR="00E24065">
        <w:t xml:space="preserve"> </w:t>
      </w:r>
      <w:r w:rsidRPr="00461A15">
        <w:t>victims</w:t>
      </w:r>
      <w:r w:rsidR="00E24065">
        <w:t xml:space="preserve"> </w:t>
      </w:r>
      <w:r w:rsidRPr="00461A15">
        <w:t>on</w:t>
      </w:r>
      <w:r w:rsidR="00E24065">
        <w:t xml:space="preserve"> </w:t>
      </w:r>
      <w:r w:rsidRPr="00461A15">
        <w:t>what</w:t>
      </w:r>
      <w:r w:rsidR="00E24065">
        <w:t xml:space="preserve"> </w:t>
      </w:r>
      <w:r w:rsidRPr="00461A15">
        <w:t>appropriate</w:t>
      </w:r>
      <w:r w:rsidR="00E24065">
        <w:t xml:space="preserve"> </w:t>
      </w:r>
      <w:r w:rsidRPr="00461A15">
        <w:t>procedures</w:t>
      </w:r>
      <w:r w:rsidR="00E24065">
        <w:t xml:space="preserve"> </w:t>
      </w:r>
      <w:r w:rsidRPr="00461A15">
        <w:t>and</w:t>
      </w:r>
      <w:r w:rsidR="00E24065">
        <w:t xml:space="preserve"> </w:t>
      </w:r>
      <w:r w:rsidRPr="00461A15">
        <w:t>actions</w:t>
      </w:r>
      <w:r w:rsidR="00E24065">
        <w:t xml:space="preserve"> </w:t>
      </w:r>
      <w:r w:rsidRPr="00461A15">
        <w:t>were</w:t>
      </w:r>
      <w:r w:rsidR="00E24065">
        <w:t xml:space="preserve"> </w:t>
      </w:r>
      <w:r w:rsidRPr="00461A15">
        <w:t>required</w:t>
      </w:r>
      <w:r w:rsidR="00E24065">
        <w:t xml:space="preserve"> </w:t>
      </w:r>
      <w:r w:rsidRPr="00461A15">
        <w:t>to</w:t>
      </w:r>
      <w:r w:rsidR="00E24065">
        <w:t xml:space="preserve"> </w:t>
      </w:r>
      <w:r w:rsidRPr="00461A15">
        <w:t>seek</w:t>
      </w:r>
      <w:r w:rsidR="00E24065">
        <w:t xml:space="preserve"> </w:t>
      </w:r>
      <w:r w:rsidRPr="00461A15">
        <w:t>administration</w:t>
      </w:r>
      <w:r w:rsidR="00E24065">
        <w:t xml:space="preserve"> </w:t>
      </w:r>
      <w:r w:rsidRPr="00461A15">
        <w:t>of</w:t>
      </w:r>
      <w:r w:rsidR="00E24065">
        <w:t xml:space="preserve"> </w:t>
      </w:r>
      <w:r w:rsidRPr="00461A15">
        <w:t>justice.</w:t>
      </w:r>
      <w:r w:rsidR="00E24065">
        <w:t xml:space="preserve"> </w:t>
      </w:r>
      <w:r w:rsidRPr="00461A15">
        <w:t>Equally</w:t>
      </w:r>
      <w:r w:rsidR="00E24065">
        <w:t xml:space="preserve"> </w:t>
      </w:r>
      <w:r w:rsidRPr="00461A15">
        <w:t>important,</w:t>
      </w:r>
      <w:r w:rsidR="00E24065">
        <w:t xml:space="preserve"> </w:t>
      </w:r>
      <w:r w:rsidRPr="00461A15">
        <w:t>human</w:t>
      </w:r>
      <w:r w:rsidR="00E24065">
        <w:t xml:space="preserve"> </w:t>
      </w:r>
      <w:r w:rsidRPr="00461A15">
        <w:t>rights</w:t>
      </w:r>
      <w:r w:rsidR="00E24065">
        <w:t xml:space="preserve"> </w:t>
      </w:r>
      <w:r w:rsidRPr="00461A15">
        <w:t>education</w:t>
      </w:r>
      <w:r w:rsidR="00E24065">
        <w:t xml:space="preserve"> </w:t>
      </w:r>
      <w:r w:rsidRPr="00461A15">
        <w:t>has</w:t>
      </w:r>
      <w:r w:rsidR="00E24065">
        <w:t xml:space="preserve"> </w:t>
      </w:r>
      <w:r w:rsidRPr="00461A15">
        <w:t>been</w:t>
      </w:r>
      <w:r w:rsidR="00E24065">
        <w:t xml:space="preserve"> </w:t>
      </w:r>
      <w:r w:rsidRPr="00461A15">
        <w:t>at</w:t>
      </w:r>
      <w:r w:rsidR="00E24065">
        <w:t xml:space="preserve"> </w:t>
      </w:r>
      <w:r w:rsidRPr="00461A15">
        <w:t>the</w:t>
      </w:r>
      <w:r w:rsidR="00E24065">
        <w:t xml:space="preserve"> </w:t>
      </w:r>
      <w:r w:rsidRPr="00461A15">
        <w:t>core</w:t>
      </w:r>
      <w:r w:rsidR="00E24065">
        <w:t xml:space="preserve"> </w:t>
      </w:r>
      <w:r w:rsidRPr="00461A15">
        <w:t>of</w:t>
      </w:r>
      <w:r w:rsidR="00E24065">
        <w:t xml:space="preserve"> </w:t>
      </w:r>
      <w:r w:rsidRPr="00461A15">
        <w:t>the</w:t>
      </w:r>
      <w:r w:rsidR="00E24065">
        <w:t xml:space="preserve"> </w:t>
      </w:r>
      <w:r w:rsidRPr="00461A15">
        <w:t>Commission</w:t>
      </w:r>
      <w:r w:rsidR="00E24065">
        <w:t>’</w:t>
      </w:r>
      <w:r w:rsidRPr="00461A15">
        <w:t>s</w:t>
      </w:r>
      <w:r w:rsidR="00E24065">
        <w:t xml:space="preserve"> </w:t>
      </w:r>
      <w:r w:rsidRPr="00461A15">
        <w:t>mission</w:t>
      </w:r>
      <w:r w:rsidR="00E24065">
        <w:t xml:space="preserve"> </w:t>
      </w:r>
      <w:r w:rsidRPr="00461A15">
        <w:t>–</w:t>
      </w:r>
      <w:r w:rsidR="00E24065">
        <w:t xml:space="preserve"> </w:t>
      </w:r>
      <w:r w:rsidRPr="00461A15">
        <w:t>a</w:t>
      </w:r>
      <w:r w:rsidR="00E24065">
        <w:t xml:space="preserve"> </w:t>
      </w:r>
      <w:r w:rsidRPr="00461A15">
        <w:t>component</w:t>
      </w:r>
      <w:r w:rsidR="00E24065">
        <w:t xml:space="preserve"> </w:t>
      </w:r>
      <w:r w:rsidRPr="00461A15">
        <w:t>that</w:t>
      </w:r>
      <w:r w:rsidR="00E24065">
        <w:t xml:space="preserve"> </w:t>
      </w:r>
      <w:r w:rsidRPr="00461A15">
        <w:t>lays</w:t>
      </w:r>
      <w:r w:rsidR="00E24065">
        <w:t xml:space="preserve"> </w:t>
      </w:r>
      <w:r w:rsidRPr="00461A15">
        <w:t>the</w:t>
      </w:r>
      <w:r w:rsidR="00E24065">
        <w:t xml:space="preserve"> </w:t>
      </w:r>
      <w:r w:rsidRPr="00461A15">
        <w:t>foundation</w:t>
      </w:r>
      <w:r w:rsidR="00E24065">
        <w:t xml:space="preserve"> </w:t>
      </w:r>
      <w:r w:rsidRPr="00461A15">
        <w:t>of</w:t>
      </w:r>
      <w:r w:rsidR="00E24065">
        <w:t xml:space="preserve"> </w:t>
      </w:r>
      <w:r w:rsidRPr="00461A15">
        <w:t>the</w:t>
      </w:r>
      <w:r w:rsidR="00E24065">
        <w:t xml:space="preserve"> </w:t>
      </w:r>
      <w:r w:rsidRPr="00461A15">
        <w:t>flourishing</w:t>
      </w:r>
      <w:r w:rsidR="00E24065">
        <w:t xml:space="preserve"> </w:t>
      </w:r>
      <w:r w:rsidRPr="00461A15">
        <w:t>of</w:t>
      </w:r>
      <w:r w:rsidR="00E24065">
        <w:t xml:space="preserve"> </w:t>
      </w:r>
      <w:r w:rsidRPr="00461A15">
        <w:t>the</w:t>
      </w:r>
      <w:r w:rsidR="00E24065">
        <w:t xml:space="preserve"> </w:t>
      </w:r>
      <w:r w:rsidRPr="00461A15">
        <w:t>human</w:t>
      </w:r>
      <w:r w:rsidR="00E24065">
        <w:t xml:space="preserve"> </w:t>
      </w:r>
      <w:r w:rsidRPr="00461A15">
        <w:t>rights</w:t>
      </w:r>
      <w:r w:rsidR="00E24065">
        <w:t xml:space="preserve"> </w:t>
      </w:r>
      <w:r w:rsidRPr="00461A15">
        <w:t>culture</w:t>
      </w:r>
      <w:r w:rsidR="00E24065">
        <w:t xml:space="preserve"> </w:t>
      </w:r>
      <w:r w:rsidRPr="00461A15">
        <w:t>in</w:t>
      </w:r>
      <w:r w:rsidR="00E24065">
        <w:t xml:space="preserve"> </w:t>
      </w:r>
      <w:r w:rsidRPr="00461A15">
        <w:t>Rwanda.</w:t>
      </w:r>
      <w:r w:rsidR="00E24065">
        <w:t xml:space="preserve"> </w:t>
      </w:r>
      <w:r w:rsidRPr="00461A15">
        <w:t>The</w:t>
      </w:r>
      <w:r w:rsidR="00E24065">
        <w:t xml:space="preserve"> </w:t>
      </w:r>
      <w:r w:rsidRPr="00461A15">
        <w:t>endeavour</w:t>
      </w:r>
      <w:r w:rsidR="00E24065">
        <w:t xml:space="preserve"> </w:t>
      </w:r>
      <w:r w:rsidRPr="00461A15">
        <w:t>of</w:t>
      </w:r>
      <w:r w:rsidR="00E24065">
        <w:t xml:space="preserve"> </w:t>
      </w:r>
      <w:r w:rsidRPr="00461A15">
        <w:t>the</w:t>
      </w:r>
      <w:r w:rsidR="00E24065">
        <w:t xml:space="preserve"> </w:t>
      </w:r>
      <w:r w:rsidRPr="00461A15">
        <w:t>Commission</w:t>
      </w:r>
      <w:r w:rsidR="00E24065">
        <w:t>’</w:t>
      </w:r>
      <w:r w:rsidRPr="00461A15">
        <w:t>s</w:t>
      </w:r>
      <w:r w:rsidR="00E24065">
        <w:t xml:space="preserve"> </w:t>
      </w:r>
      <w:r w:rsidRPr="00461A15">
        <w:t>work</w:t>
      </w:r>
      <w:r w:rsidR="00E24065">
        <w:t xml:space="preserve"> </w:t>
      </w:r>
      <w:r w:rsidRPr="00461A15">
        <w:t>is</w:t>
      </w:r>
      <w:r w:rsidR="00E24065">
        <w:t xml:space="preserve"> </w:t>
      </w:r>
      <w:r w:rsidRPr="00461A15">
        <w:t>to</w:t>
      </w:r>
      <w:r w:rsidR="00E24065">
        <w:t xml:space="preserve"> </w:t>
      </w:r>
      <w:r w:rsidRPr="00461A15">
        <w:t>restore</w:t>
      </w:r>
      <w:r w:rsidR="00E24065">
        <w:t xml:space="preserve"> </w:t>
      </w:r>
      <w:r w:rsidRPr="00461A15">
        <w:t>destroyed</w:t>
      </w:r>
      <w:r w:rsidR="00E24065">
        <w:t xml:space="preserve"> </w:t>
      </w:r>
      <w:r w:rsidRPr="00461A15">
        <w:t>human</w:t>
      </w:r>
      <w:r w:rsidR="00E24065">
        <w:t xml:space="preserve"> </w:t>
      </w:r>
      <w:r w:rsidRPr="00461A15">
        <w:t>dignity</w:t>
      </w:r>
      <w:r w:rsidR="00E24065">
        <w:t xml:space="preserve"> </w:t>
      </w:r>
      <w:r w:rsidRPr="00461A15">
        <w:t>by</w:t>
      </w:r>
      <w:r w:rsidR="00E24065">
        <w:t xml:space="preserve"> </w:t>
      </w:r>
      <w:r w:rsidRPr="00461A15">
        <w:t>offering</w:t>
      </w:r>
      <w:r w:rsidR="00E24065">
        <w:t xml:space="preserve"> </w:t>
      </w:r>
      <w:r w:rsidRPr="00461A15">
        <w:t>the</w:t>
      </w:r>
      <w:r w:rsidR="00E24065">
        <w:t xml:space="preserve"> </w:t>
      </w:r>
      <w:r w:rsidRPr="00461A15">
        <w:t>promise</w:t>
      </w:r>
      <w:r w:rsidR="00E24065">
        <w:t xml:space="preserve"> </w:t>
      </w:r>
      <w:r w:rsidRPr="00461A15">
        <w:t>of</w:t>
      </w:r>
      <w:r w:rsidR="00E24065">
        <w:t xml:space="preserve"> </w:t>
      </w:r>
      <w:r w:rsidRPr="00461A15">
        <w:t>a</w:t>
      </w:r>
      <w:r w:rsidR="00E24065">
        <w:t xml:space="preserve"> </w:t>
      </w:r>
      <w:r w:rsidRPr="00461A15">
        <w:t>more</w:t>
      </w:r>
      <w:r w:rsidR="00E24065">
        <w:t xml:space="preserve"> </w:t>
      </w:r>
      <w:r w:rsidRPr="00461A15">
        <w:t>just</w:t>
      </w:r>
      <w:r w:rsidR="00E24065">
        <w:t xml:space="preserve"> </w:t>
      </w:r>
      <w:r w:rsidRPr="00461A15">
        <w:t>and</w:t>
      </w:r>
      <w:r w:rsidR="00E24065">
        <w:t xml:space="preserve"> </w:t>
      </w:r>
      <w:r w:rsidRPr="00461A15">
        <w:t>human</w:t>
      </w:r>
      <w:r w:rsidR="00E24065">
        <w:t xml:space="preserve"> </w:t>
      </w:r>
      <w:r w:rsidRPr="00461A15">
        <w:t>context</w:t>
      </w:r>
      <w:r w:rsidR="00E24065">
        <w:t xml:space="preserve"> </w:t>
      </w:r>
      <w:r w:rsidRPr="00461A15">
        <w:t>and</w:t>
      </w:r>
      <w:r w:rsidR="00E24065">
        <w:t xml:space="preserve"> </w:t>
      </w:r>
      <w:r w:rsidRPr="00461A15">
        <w:t>culture</w:t>
      </w:r>
      <w:r w:rsidR="00E24065">
        <w:t xml:space="preserve"> </w:t>
      </w:r>
      <w:r w:rsidRPr="00461A15">
        <w:t>of</w:t>
      </w:r>
      <w:r w:rsidR="00E24065">
        <w:t xml:space="preserve"> </w:t>
      </w:r>
      <w:r w:rsidRPr="00461A15">
        <w:t>human</w:t>
      </w:r>
      <w:r w:rsidR="00E24065">
        <w:t xml:space="preserve"> </w:t>
      </w:r>
      <w:r w:rsidRPr="00461A15">
        <w:t>rights</w:t>
      </w:r>
      <w:r w:rsidR="00E24065">
        <w:t xml:space="preserve"> </w:t>
      </w:r>
      <w:r w:rsidRPr="00461A15">
        <w:t>respect.</w:t>
      </w:r>
      <w:r w:rsidR="00E24065">
        <w:t xml:space="preserve"> </w:t>
      </w:r>
      <w:r w:rsidRPr="00461A15">
        <w:t>Reference</w:t>
      </w:r>
      <w:r w:rsidR="00E24065">
        <w:t xml:space="preserve"> </w:t>
      </w:r>
      <w:r w:rsidRPr="00461A15">
        <w:t>is</w:t>
      </w:r>
      <w:r w:rsidR="00E24065">
        <w:t xml:space="preserve"> </w:t>
      </w:r>
      <w:r w:rsidRPr="00461A15">
        <w:t>made</w:t>
      </w:r>
      <w:r w:rsidR="00E24065">
        <w:t xml:space="preserve"> </w:t>
      </w:r>
      <w:r w:rsidRPr="00461A15">
        <w:t>to</w:t>
      </w:r>
      <w:r w:rsidR="00E24065">
        <w:t xml:space="preserve"> </w:t>
      </w:r>
      <w:r w:rsidRPr="00461A15">
        <w:t>paragraphs</w:t>
      </w:r>
      <w:r w:rsidR="00E24065">
        <w:t xml:space="preserve"> </w:t>
      </w:r>
      <w:r w:rsidR="00CB7BDC">
        <w:t>102</w:t>
      </w:r>
      <w:r w:rsidR="00F36EED">
        <w:t>–</w:t>
      </w:r>
      <w:r w:rsidR="00CB7BDC">
        <w:t>105</w:t>
      </w:r>
      <w:r w:rsidR="00E24065">
        <w:t xml:space="preserve"> </w:t>
      </w:r>
      <w:r w:rsidRPr="00461A15">
        <w:t>above</w:t>
      </w:r>
      <w:r w:rsidR="00E24065">
        <w:t xml:space="preserve"> </w:t>
      </w:r>
      <w:r w:rsidRPr="00461A15">
        <w:t>for</w:t>
      </w:r>
      <w:r w:rsidR="00E24065">
        <w:t xml:space="preserve"> </w:t>
      </w:r>
      <w:r w:rsidRPr="00461A15">
        <w:t>a</w:t>
      </w:r>
      <w:r w:rsidR="00E24065">
        <w:t xml:space="preserve"> </w:t>
      </w:r>
      <w:r w:rsidRPr="00461A15">
        <w:t>detailed</w:t>
      </w:r>
      <w:r w:rsidR="00E24065">
        <w:t xml:space="preserve"> </w:t>
      </w:r>
      <w:r w:rsidRPr="00461A15">
        <w:t>discussion</w:t>
      </w:r>
      <w:r w:rsidR="00E24065">
        <w:t xml:space="preserve"> </w:t>
      </w:r>
      <w:r w:rsidRPr="00461A15">
        <w:t>of</w:t>
      </w:r>
      <w:r w:rsidR="00E24065">
        <w:t xml:space="preserve"> </w:t>
      </w:r>
      <w:r w:rsidRPr="00461A15">
        <w:t>the</w:t>
      </w:r>
      <w:r w:rsidR="00E24065">
        <w:t xml:space="preserve"> </w:t>
      </w:r>
      <w:r w:rsidRPr="00461A15">
        <w:t>NCHR</w:t>
      </w:r>
      <w:r w:rsidR="00E24065">
        <w:t xml:space="preserve"> </w:t>
      </w:r>
      <w:r w:rsidRPr="00461A15">
        <w:t>achievements.</w:t>
      </w:r>
      <w:r w:rsidR="00E24065">
        <w:t xml:space="preserve"> </w:t>
      </w:r>
    </w:p>
    <w:p w:rsidR="00951BC8" w:rsidRPr="00461A15" w:rsidRDefault="00F36EED" w:rsidP="00F36EED">
      <w:pPr>
        <w:pStyle w:val="HChG"/>
      </w:pPr>
      <w:bookmarkStart w:id="185" w:name="_Toc234237931"/>
      <w:r>
        <w:tab/>
        <w:t>IV.</w:t>
      </w:r>
      <w:r w:rsidR="00951BC8" w:rsidRPr="00461A15">
        <w:tab/>
        <w:t>Information</w:t>
      </w:r>
      <w:r w:rsidR="00E24065">
        <w:t xml:space="preserve"> </w:t>
      </w:r>
      <w:r w:rsidR="00951BC8" w:rsidRPr="00461A15">
        <w:t>relating</w:t>
      </w:r>
      <w:r w:rsidR="00E24065">
        <w:t xml:space="preserve"> </w:t>
      </w:r>
      <w:r w:rsidR="00951BC8" w:rsidRPr="00461A15">
        <w:t>to</w:t>
      </w:r>
      <w:r w:rsidR="00E24065">
        <w:t xml:space="preserve"> </w:t>
      </w:r>
      <w:r w:rsidR="00951BC8" w:rsidRPr="00461A15">
        <w:t>articles</w:t>
      </w:r>
      <w:r w:rsidR="00E24065">
        <w:t xml:space="preserve"> </w:t>
      </w:r>
      <w:r w:rsidR="00951BC8" w:rsidRPr="00461A15">
        <w:t>2</w:t>
      </w:r>
      <w:r w:rsidR="00E24065">
        <w:t xml:space="preserve"> </w:t>
      </w:r>
      <w:r w:rsidR="00951BC8" w:rsidRPr="00461A15">
        <w:t>to</w:t>
      </w:r>
      <w:r w:rsidR="00E24065">
        <w:t xml:space="preserve"> </w:t>
      </w:r>
      <w:r w:rsidR="00951BC8" w:rsidRPr="00461A15">
        <w:t>7</w:t>
      </w:r>
      <w:r w:rsidR="00E24065">
        <w:t xml:space="preserve"> </w:t>
      </w:r>
      <w:r w:rsidR="00951BC8" w:rsidRPr="00461A15">
        <w:t>of</w:t>
      </w:r>
      <w:bookmarkEnd w:id="185"/>
      <w:r w:rsidR="00E24065">
        <w:t xml:space="preserve"> </w:t>
      </w:r>
      <w:bookmarkStart w:id="186" w:name="_Toc234237932"/>
      <w:r w:rsidR="00951BC8" w:rsidRPr="00461A15">
        <w:t>the</w:t>
      </w:r>
      <w:r w:rsidR="00E24065">
        <w:t xml:space="preserve"> </w:t>
      </w:r>
      <w:r w:rsidR="00951BC8" w:rsidRPr="00461A15">
        <w:t>Convention</w:t>
      </w:r>
      <w:bookmarkStart w:id="187" w:name="I.PRELIMINAR"/>
      <w:bookmarkEnd w:id="186"/>
      <w:bookmarkEnd w:id="187"/>
    </w:p>
    <w:p w:rsidR="00951BC8" w:rsidRPr="00F36EED" w:rsidRDefault="00951BC8" w:rsidP="00F36EED">
      <w:pPr>
        <w:pStyle w:val="SingleTxtG"/>
      </w:pPr>
      <w:bookmarkStart w:id="188" w:name="II.MEASURES"/>
      <w:bookmarkEnd w:id="188"/>
      <w:r w:rsidRPr="00F36EED">
        <w:t>111.</w:t>
      </w:r>
      <w:r w:rsidRPr="00F36EED">
        <w:tab/>
        <w:t>The</w:t>
      </w:r>
      <w:r w:rsidR="00E24065" w:rsidRPr="00F36EED">
        <w:t xml:space="preserve"> </w:t>
      </w:r>
      <w:r w:rsidRPr="00F36EED">
        <w:t>discussion</w:t>
      </w:r>
      <w:r w:rsidR="00E24065" w:rsidRPr="00F36EED">
        <w:t xml:space="preserve"> </w:t>
      </w:r>
      <w:r w:rsidRPr="00F36EED">
        <w:t>under</w:t>
      </w:r>
      <w:r w:rsidR="00E24065" w:rsidRPr="00F36EED">
        <w:t xml:space="preserve"> </w:t>
      </w:r>
      <w:r w:rsidRPr="00F36EED">
        <w:t>each</w:t>
      </w:r>
      <w:r w:rsidR="00E24065" w:rsidRPr="00F36EED">
        <w:t xml:space="preserve"> </w:t>
      </w:r>
      <w:r w:rsidRPr="00F36EED">
        <w:t>article</w:t>
      </w:r>
      <w:r w:rsidR="00E24065" w:rsidRPr="00F36EED">
        <w:t xml:space="preserve"> </w:t>
      </w:r>
      <w:r w:rsidRPr="00F36EED">
        <w:t>deals</w:t>
      </w:r>
      <w:r w:rsidR="00E24065" w:rsidRPr="00F36EED">
        <w:t xml:space="preserve"> </w:t>
      </w:r>
      <w:r w:rsidRPr="00F36EED">
        <w:t>with</w:t>
      </w:r>
      <w:r w:rsidR="00E24065" w:rsidRPr="00F36EED">
        <w:t xml:space="preserve"> </w:t>
      </w:r>
      <w:r w:rsidRPr="00F36EED">
        <w:t>the</w:t>
      </w:r>
      <w:r w:rsidR="00E24065" w:rsidRPr="00F36EED">
        <w:t xml:space="preserve"> </w:t>
      </w:r>
      <w:r w:rsidRPr="00F36EED">
        <w:t>legal</w:t>
      </w:r>
      <w:r w:rsidR="00E24065" w:rsidRPr="00F36EED">
        <w:t xml:space="preserve"> </w:t>
      </w:r>
      <w:r w:rsidRPr="00F36EED">
        <w:t>and</w:t>
      </w:r>
      <w:r w:rsidR="00E24065" w:rsidRPr="00F36EED">
        <w:t xml:space="preserve"> </w:t>
      </w:r>
      <w:r w:rsidRPr="00F36EED">
        <w:t>policy</w:t>
      </w:r>
      <w:r w:rsidR="00E24065" w:rsidRPr="00F36EED">
        <w:t xml:space="preserve"> </w:t>
      </w:r>
      <w:r w:rsidRPr="00F36EED">
        <w:t>framework</w:t>
      </w:r>
      <w:r w:rsidR="00E24065" w:rsidRPr="00F36EED">
        <w:t xml:space="preserve"> </w:t>
      </w:r>
      <w:r w:rsidRPr="00F36EED">
        <w:t>through</w:t>
      </w:r>
      <w:r w:rsidR="00E24065" w:rsidRPr="00F36EED">
        <w:t xml:space="preserve"> </w:t>
      </w:r>
      <w:r w:rsidRPr="00F36EED">
        <w:t>which</w:t>
      </w:r>
      <w:r w:rsidR="00E24065" w:rsidRPr="00F36EED">
        <w:t xml:space="preserve"> </w:t>
      </w:r>
      <w:r w:rsidRPr="00F36EED">
        <w:t>the</w:t>
      </w:r>
      <w:r w:rsidR="00E24065" w:rsidRPr="00F36EED">
        <w:t xml:space="preserve"> </w:t>
      </w:r>
      <w:r w:rsidRPr="00F36EED">
        <w:t>provisions</w:t>
      </w:r>
      <w:r w:rsidR="00E24065" w:rsidRPr="00F36EED">
        <w:t xml:space="preserve"> </w:t>
      </w:r>
      <w:r w:rsidRPr="00F36EED">
        <w:t>of</w:t>
      </w:r>
      <w:r w:rsidR="00E24065" w:rsidRPr="00F36EED">
        <w:t xml:space="preserve"> </w:t>
      </w:r>
      <w:r w:rsidRPr="00F36EED">
        <w:t>the</w:t>
      </w:r>
      <w:r w:rsidR="00E24065" w:rsidRPr="00F36EED">
        <w:t xml:space="preserve"> </w:t>
      </w:r>
      <w:r w:rsidRPr="00F36EED">
        <w:t>Convention</w:t>
      </w:r>
      <w:r w:rsidR="00E24065" w:rsidRPr="00F36EED">
        <w:t xml:space="preserve"> </w:t>
      </w:r>
      <w:r w:rsidRPr="00F36EED">
        <w:t>are</w:t>
      </w:r>
      <w:r w:rsidR="00E24065" w:rsidRPr="00F36EED">
        <w:t xml:space="preserve"> </w:t>
      </w:r>
      <w:r w:rsidRPr="00F36EED">
        <w:t>implemented.</w:t>
      </w:r>
      <w:r w:rsidR="00E24065" w:rsidRPr="00F36EED">
        <w:t xml:space="preserve"> </w:t>
      </w:r>
      <w:r w:rsidRPr="00F36EED">
        <w:t>In</w:t>
      </w:r>
      <w:r w:rsidR="00E24065" w:rsidRPr="00F36EED">
        <w:t xml:space="preserve"> </w:t>
      </w:r>
      <w:r w:rsidRPr="00F36EED">
        <w:t>most</w:t>
      </w:r>
      <w:r w:rsidR="00E24065" w:rsidRPr="00F36EED">
        <w:t xml:space="preserve"> </w:t>
      </w:r>
      <w:r w:rsidRPr="00F36EED">
        <w:t>instances,</w:t>
      </w:r>
      <w:r w:rsidR="00E24065" w:rsidRPr="00F36EED">
        <w:t xml:space="preserve"> </w:t>
      </w:r>
      <w:r w:rsidRPr="00F36EED">
        <w:t>the</w:t>
      </w:r>
      <w:r w:rsidR="00E24065" w:rsidRPr="00F36EED">
        <w:t xml:space="preserve"> </w:t>
      </w:r>
      <w:r w:rsidRPr="00F36EED">
        <w:t>presentation</w:t>
      </w:r>
      <w:r w:rsidR="00E24065" w:rsidRPr="00F36EED">
        <w:t xml:space="preserve"> </w:t>
      </w:r>
      <w:r w:rsidRPr="00F36EED">
        <w:t>commences</w:t>
      </w:r>
      <w:r w:rsidR="00E24065" w:rsidRPr="00F36EED">
        <w:t xml:space="preserve"> </w:t>
      </w:r>
      <w:r w:rsidRPr="00F36EED">
        <w:t>with</w:t>
      </w:r>
      <w:r w:rsidR="00E24065" w:rsidRPr="00F36EED">
        <w:t xml:space="preserve"> </w:t>
      </w:r>
      <w:r w:rsidRPr="00F36EED">
        <w:t>reference</w:t>
      </w:r>
      <w:r w:rsidR="00E24065" w:rsidRPr="00F36EED">
        <w:t xml:space="preserve"> </w:t>
      </w:r>
      <w:r w:rsidRPr="00F36EED">
        <w:t>to</w:t>
      </w:r>
      <w:r w:rsidR="00E24065" w:rsidRPr="00F36EED">
        <w:t xml:space="preserve"> </w:t>
      </w:r>
      <w:r w:rsidRPr="00F36EED">
        <w:t>the</w:t>
      </w:r>
      <w:r w:rsidR="00E24065" w:rsidRPr="00F36EED">
        <w:t xml:space="preserve"> </w:t>
      </w:r>
      <w:r w:rsidRPr="00F36EED">
        <w:t>provisions</w:t>
      </w:r>
      <w:r w:rsidR="00E24065" w:rsidRPr="00F36EED">
        <w:t xml:space="preserve"> </w:t>
      </w:r>
      <w:r w:rsidRPr="00F36EED">
        <w:t>of</w:t>
      </w:r>
      <w:r w:rsidR="00E24065" w:rsidRPr="00F36EED">
        <w:t xml:space="preserve"> </w:t>
      </w:r>
      <w:r w:rsidRPr="00F36EED">
        <w:t>the</w:t>
      </w:r>
      <w:r w:rsidR="00E24065" w:rsidRPr="00F36EED">
        <w:t xml:space="preserve"> </w:t>
      </w:r>
      <w:r w:rsidRPr="00F36EED">
        <w:t>Constitution</w:t>
      </w:r>
      <w:r w:rsidR="00534E04">
        <w:rPr>
          <w:rStyle w:val="FootnoteReference"/>
        </w:rPr>
        <w:footnoteReference w:id="50"/>
      </w:r>
      <w:r w:rsidR="00E24065" w:rsidRPr="00F36EED">
        <w:t xml:space="preserve"> </w:t>
      </w:r>
      <w:r w:rsidRPr="00F36EED">
        <w:t>and</w:t>
      </w:r>
      <w:r w:rsidR="00E24065" w:rsidRPr="00F36EED">
        <w:t xml:space="preserve"> </w:t>
      </w:r>
      <w:r w:rsidRPr="00F36EED">
        <w:t>a</w:t>
      </w:r>
      <w:r w:rsidR="00E24065" w:rsidRPr="00F36EED">
        <w:t xml:space="preserve"> </w:t>
      </w:r>
      <w:r w:rsidRPr="00F36EED">
        <w:t>brief</w:t>
      </w:r>
      <w:r w:rsidR="00E24065" w:rsidRPr="00F36EED">
        <w:t xml:space="preserve"> </w:t>
      </w:r>
      <w:r w:rsidRPr="00F36EED">
        <w:t>overview</w:t>
      </w:r>
      <w:r w:rsidR="00E24065" w:rsidRPr="00F36EED">
        <w:t xml:space="preserve"> </w:t>
      </w:r>
      <w:r w:rsidRPr="00F36EED">
        <w:t>of</w:t>
      </w:r>
      <w:r w:rsidR="00E24065" w:rsidRPr="00F36EED">
        <w:t xml:space="preserve"> </w:t>
      </w:r>
      <w:r w:rsidRPr="00F36EED">
        <w:t>national</w:t>
      </w:r>
      <w:r w:rsidR="00E24065" w:rsidRPr="00F36EED">
        <w:t xml:space="preserve"> </w:t>
      </w:r>
      <w:r w:rsidRPr="00F36EED">
        <w:t>laws</w:t>
      </w:r>
      <w:r w:rsidR="00E24065" w:rsidRPr="00F36EED">
        <w:t xml:space="preserve"> </w:t>
      </w:r>
      <w:r w:rsidRPr="00F36EED">
        <w:t>of</w:t>
      </w:r>
      <w:r w:rsidR="00E24065" w:rsidRPr="00F36EED">
        <w:t xml:space="preserve"> </w:t>
      </w:r>
      <w:r w:rsidRPr="00F36EED">
        <w:t>the</w:t>
      </w:r>
      <w:r w:rsidR="00E24065" w:rsidRPr="00F36EED">
        <w:t xml:space="preserve"> </w:t>
      </w:r>
      <w:r w:rsidRPr="00F36EED">
        <w:t>land</w:t>
      </w:r>
      <w:r w:rsidR="00E24065" w:rsidRPr="00F36EED">
        <w:t xml:space="preserve"> </w:t>
      </w:r>
      <w:r w:rsidRPr="00F36EED">
        <w:t>and</w:t>
      </w:r>
      <w:r w:rsidR="00E24065" w:rsidRPr="00F36EED">
        <w:t xml:space="preserve"> </w:t>
      </w:r>
      <w:r w:rsidRPr="00F36EED">
        <w:t>administrative</w:t>
      </w:r>
      <w:r w:rsidR="00E24065" w:rsidRPr="00F36EED">
        <w:t xml:space="preserve"> </w:t>
      </w:r>
      <w:r w:rsidRPr="00F36EED">
        <w:t>arrangements.</w:t>
      </w:r>
      <w:r w:rsidR="00E24065" w:rsidRPr="00F36EED">
        <w:t xml:space="preserve"> </w:t>
      </w:r>
      <w:r w:rsidRPr="00F36EED">
        <w:t>Where</w:t>
      </w:r>
      <w:r w:rsidR="00E24065" w:rsidRPr="00F36EED">
        <w:t xml:space="preserve"> </w:t>
      </w:r>
      <w:r w:rsidRPr="00F36EED">
        <w:t>appropriate,</w:t>
      </w:r>
      <w:r w:rsidR="00E24065" w:rsidRPr="00F36EED">
        <w:t xml:space="preserve"> </w:t>
      </w:r>
      <w:r w:rsidRPr="00F36EED">
        <w:t>examples</w:t>
      </w:r>
      <w:r w:rsidR="00E24065" w:rsidRPr="00F36EED">
        <w:t xml:space="preserve"> </w:t>
      </w:r>
      <w:r w:rsidRPr="00F36EED">
        <w:t>of</w:t>
      </w:r>
      <w:r w:rsidR="00E24065" w:rsidRPr="00F36EED">
        <w:t xml:space="preserve"> </w:t>
      </w:r>
      <w:r w:rsidRPr="00F36EED">
        <w:t>daily</w:t>
      </w:r>
      <w:r w:rsidR="00E24065" w:rsidRPr="00F36EED">
        <w:t xml:space="preserve"> </w:t>
      </w:r>
      <w:r w:rsidRPr="00F36EED">
        <w:t>occurrences</w:t>
      </w:r>
      <w:r w:rsidR="00E24065" w:rsidRPr="00F36EED">
        <w:t xml:space="preserve"> </w:t>
      </w:r>
      <w:r w:rsidRPr="00F36EED">
        <w:t>of</w:t>
      </w:r>
      <w:r w:rsidR="00E24065" w:rsidRPr="00F36EED">
        <w:t xml:space="preserve"> </w:t>
      </w:r>
      <w:r w:rsidRPr="00F36EED">
        <w:t>ethnic</w:t>
      </w:r>
      <w:r w:rsidR="00E24065" w:rsidRPr="00F36EED">
        <w:t xml:space="preserve"> </w:t>
      </w:r>
      <w:r w:rsidRPr="00F36EED">
        <w:t>related</w:t>
      </w:r>
      <w:r w:rsidR="00E24065" w:rsidRPr="00F36EED">
        <w:t xml:space="preserve"> </w:t>
      </w:r>
      <w:r w:rsidRPr="00F36EED">
        <w:t>incidents</w:t>
      </w:r>
      <w:r w:rsidR="00E24065" w:rsidRPr="00F36EED">
        <w:t xml:space="preserve"> </w:t>
      </w:r>
      <w:r w:rsidRPr="00F36EED">
        <w:t>and</w:t>
      </w:r>
      <w:r w:rsidR="00E24065" w:rsidRPr="00F36EED">
        <w:t xml:space="preserve"> </w:t>
      </w:r>
      <w:r w:rsidRPr="00F36EED">
        <w:t>emerging</w:t>
      </w:r>
      <w:r w:rsidR="00E24065" w:rsidRPr="00F36EED">
        <w:t xml:space="preserve"> </w:t>
      </w:r>
      <w:r w:rsidRPr="00F36EED">
        <w:t>equality</w:t>
      </w:r>
      <w:r w:rsidR="00E24065" w:rsidRPr="00F36EED">
        <w:t xml:space="preserve"> </w:t>
      </w:r>
      <w:r w:rsidRPr="00F36EED">
        <w:t>jurisprudence</w:t>
      </w:r>
      <w:r w:rsidR="00E24065" w:rsidRPr="00F36EED">
        <w:t xml:space="preserve"> </w:t>
      </w:r>
      <w:r w:rsidRPr="00F36EED">
        <w:t>in</w:t>
      </w:r>
      <w:r w:rsidR="00E24065" w:rsidRPr="00F36EED">
        <w:t xml:space="preserve"> </w:t>
      </w:r>
      <w:r w:rsidRPr="00F36EED">
        <w:t>the</w:t>
      </w:r>
      <w:r w:rsidR="00E24065" w:rsidRPr="00F36EED">
        <w:t xml:space="preserve"> </w:t>
      </w:r>
      <w:r w:rsidRPr="00F36EED">
        <w:t>Rwanda</w:t>
      </w:r>
      <w:r w:rsidR="00E24065" w:rsidRPr="00F36EED">
        <w:t>’</w:t>
      </w:r>
      <w:r w:rsidRPr="00F36EED">
        <w:t>s</w:t>
      </w:r>
      <w:r w:rsidR="00E24065" w:rsidRPr="00F36EED">
        <w:t xml:space="preserve"> </w:t>
      </w:r>
      <w:r w:rsidRPr="00F36EED">
        <w:t>courts</w:t>
      </w:r>
      <w:r w:rsidR="00E24065" w:rsidRPr="00F36EED">
        <w:t xml:space="preserve"> </w:t>
      </w:r>
      <w:r w:rsidRPr="00F36EED">
        <w:t>are</w:t>
      </w:r>
      <w:r w:rsidR="00E24065" w:rsidRPr="00F36EED">
        <w:t xml:space="preserve"> </w:t>
      </w:r>
      <w:r w:rsidRPr="00F36EED">
        <w:t>outlined</w:t>
      </w:r>
      <w:r w:rsidR="00E24065" w:rsidRPr="00F36EED">
        <w:t xml:space="preserve"> </w:t>
      </w:r>
      <w:r w:rsidRPr="00F36EED">
        <w:t>thereafter.</w:t>
      </w:r>
      <w:r w:rsidR="00E24065" w:rsidRPr="00F36EED">
        <w:t xml:space="preserve"> </w:t>
      </w:r>
      <w:r w:rsidRPr="00F36EED">
        <w:t>Some</w:t>
      </w:r>
      <w:r w:rsidR="00E24065" w:rsidRPr="00F36EED">
        <w:t xml:space="preserve"> </w:t>
      </w:r>
      <w:r w:rsidRPr="00F36EED">
        <w:t>of</w:t>
      </w:r>
      <w:r w:rsidR="00E24065" w:rsidRPr="00F36EED">
        <w:t xml:space="preserve"> </w:t>
      </w:r>
      <w:r w:rsidRPr="00F36EED">
        <w:t>the</w:t>
      </w:r>
      <w:r w:rsidR="00E24065" w:rsidRPr="00F36EED">
        <w:t xml:space="preserve"> </w:t>
      </w:r>
      <w:r w:rsidRPr="00F36EED">
        <w:t>key</w:t>
      </w:r>
      <w:r w:rsidR="00E24065" w:rsidRPr="00F36EED">
        <w:t xml:space="preserve"> </w:t>
      </w:r>
      <w:r w:rsidRPr="00F36EED">
        <w:t>activities</w:t>
      </w:r>
      <w:r w:rsidR="00E24065" w:rsidRPr="00F36EED">
        <w:t xml:space="preserve"> </w:t>
      </w:r>
      <w:r w:rsidRPr="00F36EED">
        <w:t>of</w:t>
      </w:r>
      <w:r w:rsidR="00E24065" w:rsidRPr="00F36EED">
        <w:t xml:space="preserve"> </w:t>
      </w:r>
      <w:r w:rsidRPr="00F36EED">
        <w:t>the</w:t>
      </w:r>
      <w:r w:rsidR="00E24065" w:rsidRPr="00F36EED">
        <w:t xml:space="preserve"> </w:t>
      </w:r>
      <w:r w:rsidRPr="00F36EED">
        <w:t>state</w:t>
      </w:r>
      <w:r w:rsidR="00E24065" w:rsidRPr="00F36EED">
        <w:t xml:space="preserve"> </w:t>
      </w:r>
      <w:r w:rsidRPr="00F36EED">
        <w:t>and</w:t>
      </w:r>
      <w:r w:rsidR="00E24065" w:rsidRPr="00F36EED">
        <w:t xml:space="preserve"> </w:t>
      </w:r>
      <w:r w:rsidRPr="00F36EED">
        <w:t>civil</w:t>
      </w:r>
      <w:r w:rsidR="00E24065" w:rsidRPr="00F36EED">
        <w:t xml:space="preserve"> </w:t>
      </w:r>
      <w:r w:rsidRPr="00F36EED">
        <w:t>society</w:t>
      </w:r>
      <w:r w:rsidR="00E24065" w:rsidRPr="00F36EED">
        <w:t xml:space="preserve"> </w:t>
      </w:r>
      <w:r w:rsidRPr="00F36EED">
        <w:t>that</w:t>
      </w:r>
      <w:r w:rsidR="00E24065" w:rsidRPr="00F36EED">
        <w:t xml:space="preserve"> </w:t>
      </w:r>
      <w:r w:rsidRPr="00F36EED">
        <w:t>seek</w:t>
      </w:r>
      <w:r w:rsidR="00E24065" w:rsidRPr="00F36EED">
        <w:t xml:space="preserve"> </w:t>
      </w:r>
      <w:r w:rsidRPr="00F36EED">
        <w:t>to</w:t>
      </w:r>
      <w:r w:rsidR="00E24065" w:rsidRPr="00F36EED">
        <w:t xml:space="preserve"> </w:t>
      </w:r>
      <w:r w:rsidRPr="00F36EED">
        <w:t>achieve</w:t>
      </w:r>
      <w:r w:rsidR="00E24065" w:rsidRPr="00F36EED">
        <w:t xml:space="preserve"> </w:t>
      </w:r>
      <w:r w:rsidRPr="00F36EED">
        <w:t>the</w:t>
      </w:r>
      <w:r w:rsidR="00E24065" w:rsidRPr="00F36EED">
        <w:t xml:space="preserve"> </w:t>
      </w:r>
      <w:r w:rsidRPr="00F36EED">
        <w:t>objectives</w:t>
      </w:r>
      <w:r w:rsidR="00E24065" w:rsidRPr="00F36EED">
        <w:t xml:space="preserve"> </w:t>
      </w:r>
      <w:r w:rsidRPr="00F36EED">
        <w:t>of</w:t>
      </w:r>
      <w:r w:rsidR="00E24065" w:rsidRPr="00F36EED">
        <w:t xml:space="preserve"> </w:t>
      </w:r>
      <w:r w:rsidRPr="00F36EED">
        <w:t>the</w:t>
      </w:r>
      <w:r w:rsidR="00E24065" w:rsidRPr="00F36EED">
        <w:t xml:space="preserve"> </w:t>
      </w:r>
      <w:r w:rsidRPr="00F36EED">
        <w:t>Convention</w:t>
      </w:r>
      <w:r w:rsidR="00E24065" w:rsidRPr="00F36EED">
        <w:t xml:space="preserve"> </w:t>
      </w:r>
      <w:r w:rsidRPr="00F36EED">
        <w:t>are</w:t>
      </w:r>
      <w:r w:rsidR="00E24065" w:rsidRPr="00F36EED">
        <w:t xml:space="preserve"> </w:t>
      </w:r>
      <w:r w:rsidRPr="00F36EED">
        <w:t>also</w:t>
      </w:r>
      <w:r w:rsidR="00E24065" w:rsidRPr="00F36EED">
        <w:t xml:space="preserve"> </w:t>
      </w:r>
      <w:r w:rsidRPr="00F36EED">
        <w:t>mentioned.</w:t>
      </w:r>
    </w:p>
    <w:p w:rsidR="00951BC8" w:rsidRPr="00F36EED" w:rsidRDefault="00951BC8" w:rsidP="00534E04">
      <w:pPr>
        <w:pStyle w:val="H1G"/>
      </w:pPr>
      <w:bookmarkStart w:id="189" w:name="_Toc233624947"/>
      <w:bookmarkStart w:id="190" w:name="_Toc233625592"/>
      <w:bookmarkStart w:id="191" w:name="_Toc233625943"/>
      <w:bookmarkStart w:id="192" w:name="_Toc234236148"/>
      <w:bookmarkStart w:id="193" w:name="_Toc234236723"/>
      <w:bookmarkStart w:id="194" w:name="_Toc234237492"/>
      <w:bookmarkStart w:id="195" w:name="_Toc234237933"/>
      <w:r w:rsidRPr="00F36EED">
        <w:tab/>
      </w:r>
      <w:r w:rsidRPr="00F36EED">
        <w:tab/>
        <w:t>Article</w:t>
      </w:r>
      <w:r w:rsidR="00E24065" w:rsidRPr="00F36EED">
        <w:t xml:space="preserve"> </w:t>
      </w:r>
      <w:r w:rsidRPr="00F36EED">
        <w:t>2:</w:t>
      </w:r>
      <w:r w:rsidR="00E24065" w:rsidRPr="00F36EED">
        <w:t xml:space="preserve"> </w:t>
      </w:r>
      <w:r w:rsidR="00534E04">
        <w:br/>
      </w:r>
      <w:r w:rsidRPr="00F36EED">
        <w:t>Measures</w:t>
      </w:r>
      <w:r w:rsidR="00E24065" w:rsidRPr="00F36EED">
        <w:t xml:space="preserve"> </w:t>
      </w:r>
      <w:r w:rsidRPr="00F36EED">
        <w:t>to</w:t>
      </w:r>
      <w:r w:rsidR="00E24065" w:rsidRPr="00F36EED">
        <w:t xml:space="preserve"> </w:t>
      </w:r>
      <w:r w:rsidRPr="00F36EED">
        <w:t>eliminate</w:t>
      </w:r>
      <w:r w:rsidR="00E24065" w:rsidRPr="00F36EED">
        <w:t xml:space="preserve"> </w:t>
      </w:r>
      <w:r w:rsidRPr="00F36EED">
        <w:t>discrimination</w:t>
      </w:r>
      <w:r w:rsidR="00E24065" w:rsidRPr="00F36EED">
        <w:t xml:space="preserve"> </w:t>
      </w:r>
      <w:r w:rsidRPr="00F36EED">
        <w:t>and</w:t>
      </w:r>
      <w:r w:rsidR="00E24065" w:rsidRPr="00F36EED">
        <w:t xml:space="preserve"> </w:t>
      </w:r>
      <w:r w:rsidRPr="00F36EED">
        <w:t>promote</w:t>
      </w:r>
      <w:r w:rsidR="00E24065" w:rsidRPr="00F36EED">
        <w:t xml:space="preserve"> </w:t>
      </w:r>
      <w:r w:rsidRPr="00F36EED">
        <w:t>equality</w:t>
      </w:r>
      <w:bookmarkEnd w:id="189"/>
      <w:bookmarkEnd w:id="190"/>
      <w:bookmarkEnd w:id="191"/>
      <w:bookmarkEnd w:id="192"/>
      <w:bookmarkEnd w:id="193"/>
      <w:bookmarkEnd w:id="194"/>
      <w:bookmarkEnd w:id="195"/>
    </w:p>
    <w:p w:rsidR="00951BC8" w:rsidRPr="00F36EED" w:rsidRDefault="00951BC8" w:rsidP="00F36EED">
      <w:pPr>
        <w:pStyle w:val="SingleTxtG"/>
        <w:rPr>
          <w:szCs w:val="24"/>
        </w:rPr>
      </w:pPr>
      <w:r w:rsidRPr="00F36EED">
        <w:t>112.</w:t>
      </w:r>
      <w:r w:rsidRPr="00F36EED">
        <w:tab/>
        <w:t>As</w:t>
      </w:r>
      <w:r w:rsidR="00E24065" w:rsidRPr="00F36EED">
        <w:t xml:space="preserve"> </w:t>
      </w:r>
      <w:r w:rsidRPr="00F36EED">
        <w:t>a</w:t>
      </w:r>
      <w:r w:rsidR="00E24065" w:rsidRPr="00F36EED">
        <w:t xml:space="preserve"> </w:t>
      </w:r>
      <w:r w:rsidRPr="00F36EED">
        <w:t>commitment</w:t>
      </w:r>
      <w:r w:rsidR="00E24065" w:rsidRPr="00F36EED">
        <w:t xml:space="preserve"> </w:t>
      </w:r>
      <w:r w:rsidRPr="00F36EED">
        <w:t>to</w:t>
      </w:r>
      <w:r w:rsidR="00E24065" w:rsidRPr="00F36EED">
        <w:t xml:space="preserve"> </w:t>
      </w:r>
      <w:r w:rsidRPr="00F36EED">
        <w:t>the</w:t>
      </w:r>
      <w:r w:rsidR="00E24065" w:rsidRPr="00F36EED">
        <w:t xml:space="preserve"> </w:t>
      </w:r>
      <w:r w:rsidRPr="00F36EED">
        <w:t>eradication</w:t>
      </w:r>
      <w:r w:rsidR="00E24065" w:rsidRPr="00F36EED">
        <w:t xml:space="preserve"> </w:t>
      </w:r>
      <w:r w:rsidRPr="00F36EED">
        <w:t>of</w:t>
      </w:r>
      <w:r w:rsidR="00E24065" w:rsidRPr="00F36EED">
        <w:t xml:space="preserve"> </w:t>
      </w:r>
      <w:r w:rsidRPr="00F36EED">
        <w:t>all</w:t>
      </w:r>
      <w:r w:rsidR="00E24065" w:rsidRPr="00F36EED">
        <w:t xml:space="preserve"> </w:t>
      </w:r>
      <w:r w:rsidRPr="00F36EED">
        <w:t>incitement</w:t>
      </w:r>
      <w:r w:rsidR="00E24065" w:rsidRPr="00F36EED">
        <w:t xml:space="preserve"> </w:t>
      </w:r>
      <w:r w:rsidRPr="00F36EED">
        <w:t>to,</w:t>
      </w:r>
      <w:r w:rsidR="00E24065" w:rsidRPr="00F36EED">
        <w:t xml:space="preserve"> </w:t>
      </w:r>
      <w:r w:rsidRPr="00F36EED">
        <w:t>or</w:t>
      </w:r>
      <w:r w:rsidR="00E24065" w:rsidRPr="00F36EED">
        <w:t xml:space="preserve"> </w:t>
      </w:r>
      <w:r w:rsidRPr="00F36EED">
        <w:t>acts</w:t>
      </w:r>
      <w:r w:rsidR="00E24065" w:rsidRPr="00F36EED">
        <w:t xml:space="preserve"> </w:t>
      </w:r>
      <w:r w:rsidRPr="00F36EED">
        <w:t>of</w:t>
      </w:r>
      <w:r w:rsidR="00E24065" w:rsidRPr="00F36EED">
        <w:t xml:space="preserve"> </w:t>
      </w:r>
      <w:r w:rsidRPr="00F36EED">
        <w:t>racial</w:t>
      </w:r>
      <w:r w:rsidR="00E24065" w:rsidRPr="00F36EED">
        <w:t xml:space="preserve"> </w:t>
      </w:r>
      <w:r w:rsidRPr="00F36EED">
        <w:t>discrimination,</w:t>
      </w:r>
      <w:r w:rsidR="00E24065" w:rsidRPr="00F36EED">
        <w:t xml:space="preserve"> </w:t>
      </w:r>
      <w:r w:rsidRPr="00F36EED">
        <w:t>Rwanda</w:t>
      </w:r>
      <w:r w:rsidR="00E24065" w:rsidRPr="00F36EED">
        <w:t xml:space="preserve"> </w:t>
      </w:r>
      <w:r w:rsidRPr="00F36EED">
        <w:t>has</w:t>
      </w:r>
      <w:r w:rsidR="00E24065" w:rsidRPr="00F36EED">
        <w:t xml:space="preserve"> </w:t>
      </w:r>
      <w:r w:rsidRPr="00F36EED">
        <w:t>undertaken</w:t>
      </w:r>
      <w:r w:rsidR="00E24065" w:rsidRPr="00F36EED">
        <w:t xml:space="preserve"> </w:t>
      </w:r>
      <w:r w:rsidRPr="00F36EED">
        <w:t>legislative,</w:t>
      </w:r>
      <w:r w:rsidR="00E24065" w:rsidRPr="00F36EED">
        <w:t xml:space="preserve"> </w:t>
      </w:r>
      <w:r w:rsidRPr="00F36EED">
        <w:t>judici</w:t>
      </w:r>
      <w:r w:rsidRPr="00F36EED">
        <w:rPr>
          <w:szCs w:val="24"/>
        </w:rPr>
        <w:t>al</w:t>
      </w:r>
      <w:r w:rsidR="00E24065" w:rsidRPr="00F36EED">
        <w:t xml:space="preserve"> </w:t>
      </w:r>
      <w:r w:rsidRPr="00F36EED">
        <w:t>and</w:t>
      </w:r>
      <w:r w:rsidR="00E24065" w:rsidRPr="00F36EED">
        <w:t xml:space="preserve"> </w:t>
      </w:r>
      <w:r w:rsidRPr="00F36EED">
        <w:t>administrative</w:t>
      </w:r>
      <w:r w:rsidR="00E24065" w:rsidRPr="00F36EED">
        <w:t xml:space="preserve"> </w:t>
      </w:r>
      <w:r w:rsidRPr="00F36EED">
        <w:t>measures</w:t>
      </w:r>
      <w:r w:rsidR="00E24065" w:rsidRPr="00F36EED">
        <w:t xml:space="preserve"> </w:t>
      </w:r>
      <w:r w:rsidRPr="00F36EED">
        <w:t>to</w:t>
      </w:r>
      <w:r w:rsidR="00E24065" w:rsidRPr="00F36EED">
        <w:t xml:space="preserve"> </w:t>
      </w:r>
      <w:r w:rsidRPr="00F36EED">
        <w:t>give</w:t>
      </w:r>
      <w:r w:rsidR="00E24065" w:rsidRPr="00F36EED">
        <w:t xml:space="preserve"> </w:t>
      </w:r>
      <w:r w:rsidRPr="00F36EED">
        <w:t>effect</w:t>
      </w:r>
      <w:r w:rsidR="00E24065" w:rsidRPr="00F36EED">
        <w:t xml:space="preserve"> </w:t>
      </w:r>
      <w:r w:rsidRPr="00F36EED">
        <w:t>to</w:t>
      </w:r>
      <w:r w:rsidR="00E24065" w:rsidRPr="00F36EED">
        <w:t xml:space="preserve"> </w:t>
      </w:r>
      <w:r w:rsidRPr="00F36EED">
        <w:t>the</w:t>
      </w:r>
      <w:r w:rsidR="00E24065" w:rsidRPr="00F36EED">
        <w:t xml:space="preserve"> </w:t>
      </w:r>
      <w:r w:rsidRPr="00F36EED">
        <w:t>provisions</w:t>
      </w:r>
      <w:r w:rsidR="00E24065" w:rsidRPr="00F36EED">
        <w:t xml:space="preserve"> </w:t>
      </w:r>
      <w:r w:rsidRPr="00F36EED">
        <w:t>of</w:t>
      </w:r>
      <w:r w:rsidR="00E24065" w:rsidRPr="00F36EED">
        <w:t xml:space="preserve"> </w:t>
      </w:r>
      <w:r w:rsidRPr="00F36EED">
        <w:t>the</w:t>
      </w:r>
      <w:r w:rsidR="00E24065" w:rsidRPr="00F36EED">
        <w:t xml:space="preserve"> </w:t>
      </w:r>
      <w:r w:rsidRPr="00F36EED">
        <w:t>Convention.</w:t>
      </w:r>
      <w:r w:rsidR="00E24065" w:rsidRPr="00F36EED">
        <w:t xml:space="preserve"> </w:t>
      </w:r>
      <w:r w:rsidRPr="00F36EED">
        <w:t>Rwanda</w:t>
      </w:r>
      <w:r w:rsidR="00E24065" w:rsidRPr="00F36EED">
        <w:t xml:space="preserve"> </w:t>
      </w:r>
      <w:r w:rsidRPr="00F36EED">
        <w:t>is</w:t>
      </w:r>
      <w:r w:rsidR="00E24065" w:rsidRPr="00F36EED">
        <w:t xml:space="preserve"> </w:t>
      </w:r>
      <w:r w:rsidRPr="00F36EED">
        <w:t>a</w:t>
      </w:r>
      <w:r w:rsidR="00E24065" w:rsidRPr="00F36EED">
        <w:t xml:space="preserve"> </w:t>
      </w:r>
      <w:r w:rsidRPr="00F36EED">
        <w:t>State</w:t>
      </w:r>
      <w:r w:rsidR="00E24065" w:rsidRPr="00F36EED">
        <w:t xml:space="preserve"> </w:t>
      </w:r>
      <w:r w:rsidRPr="00F36EED">
        <w:t>Party</w:t>
      </w:r>
      <w:r w:rsidR="00E24065" w:rsidRPr="00F36EED">
        <w:t xml:space="preserve"> </w:t>
      </w:r>
      <w:r w:rsidRPr="00F36EED">
        <w:t>to</w:t>
      </w:r>
      <w:r w:rsidR="00E24065" w:rsidRPr="00F36EED">
        <w:t xml:space="preserve"> </w:t>
      </w:r>
      <w:r w:rsidRPr="00F36EED">
        <w:t>the</w:t>
      </w:r>
      <w:r w:rsidR="00E24065" w:rsidRPr="00F36EED">
        <w:t xml:space="preserve"> </w:t>
      </w:r>
      <w:r w:rsidRPr="00F36EED">
        <w:t>Universal</w:t>
      </w:r>
      <w:r w:rsidR="00E24065" w:rsidRPr="00F36EED">
        <w:t xml:space="preserve"> </w:t>
      </w:r>
      <w:r w:rsidRPr="00F36EED">
        <w:t>Declaration</w:t>
      </w:r>
      <w:r w:rsidR="00E24065" w:rsidRPr="00F36EED">
        <w:t xml:space="preserve"> </w:t>
      </w:r>
      <w:r w:rsidRPr="00F36EED">
        <w:t>of</w:t>
      </w:r>
      <w:r w:rsidR="00E24065" w:rsidRPr="00F36EED">
        <w:t xml:space="preserve"> </w:t>
      </w:r>
      <w:r w:rsidRPr="00F36EED">
        <w:t>Human</w:t>
      </w:r>
      <w:r w:rsidR="00E24065" w:rsidRPr="00F36EED">
        <w:t xml:space="preserve"> </w:t>
      </w:r>
      <w:r w:rsidRPr="00F36EED">
        <w:t>Rights</w:t>
      </w:r>
      <w:r w:rsidR="00E24065" w:rsidRPr="00F36EED">
        <w:t xml:space="preserve"> </w:t>
      </w:r>
      <w:r w:rsidRPr="00F36EED">
        <w:t>(UDHR),</w:t>
      </w:r>
      <w:r w:rsidR="00E24065" w:rsidRPr="00F36EED">
        <w:t xml:space="preserve"> </w:t>
      </w:r>
      <w:r w:rsidRPr="00F36EED">
        <w:t>African</w:t>
      </w:r>
      <w:r w:rsidR="00E24065" w:rsidRPr="00F36EED">
        <w:t xml:space="preserve"> </w:t>
      </w:r>
      <w:r w:rsidRPr="00F36EED">
        <w:t>Charter</w:t>
      </w:r>
      <w:r w:rsidR="00E24065" w:rsidRPr="00F36EED">
        <w:t xml:space="preserve"> </w:t>
      </w:r>
      <w:r w:rsidRPr="00F36EED">
        <w:t>on</w:t>
      </w:r>
      <w:r w:rsidR="00E24065" w:rsidRPr="00F36EED">
        <w:t xml:space="preserve"> </w:t>
      </w:r>
      <w:r w:rsidRPr="00F36EED">
        <w:t>Human</w:t>
      </w:r>
      <w:r w:rsidR="00E24065" w:rsidRPr="00F36EED">
        <w:t xml:space="preserve"> </w:t>
      </w:r>
      <w:r w:rsidRPr="00F36EED">
        <w:t>and</w:t>
      </w:r>
      <w:r w:rsidR="00E24065" w:rsidRPr="00F36EED">
        <w:t xml:space="preserve"> </w:t>
      </w:r>
      <w:r w:rsidRPr="00F36EED">
        <w:t>Peoples</w:t>
      </w:r>
      <w:r w:rsidR="00E24065" w:rsidRPr="00F36EED">
        <w:t xml:space="preserve">’ </w:t>
      </w:r>
      <w:r w:rsidRPr="00F36EED">
        <w:t>Rights</w:t>
      </w:r>
      <w:r w:rsidR="00E24065" w:rsidRPr="00F36EED">
        <w:t xml:space="preserve"> </w:t>
      </w:r>
      <w:r w:rsidRPr="00F36EED">
        <w:t>(ACHPR),</w:t>
      </w:r>
      <w:r w:rsidR="00E24065" w:rsidRPr="00F36EED">
        <w:t xml:space="preserve"> </w:t>
      </w:r>
      <w:r w:rsidRPr="00F36EED">
        <w:t>International</w:t>
      </w:r>
      <w:r w:rsidR="00E24065" w:rsidRPr="00F36EED">
        <w:t xml:space="preserve"> </w:t>
      </w:r>
      <w:r w:rsidRPr="00F36EED">
        <w:t>Covenant</w:t>
      </w:r>
      <w:r w:rsidR="00E24065" w:rsidRPr="00F36EED">
        <w:t xml:space="preserve"> </w:t>
      </w:r>
      <w:r w:rsidRPr="00F36EED">
        <w:t>on</w:t>
      </w:r>
      <w:r w:rsidR="00E24065" w:rsidRPr="00F36EED">
        <w:t xml:space="preserve"> </w:t>
      </w:r>
      <w:r w:rsidRPr="00F36EED">
        <w:t>Civil</w:t>
      </w:r>
      <w:r w:rsidR="00E24065" w:rsidRPr="00F36EED">
        <w:t xml:space="preserve"> </w:t>
      </w:r>
      <w:r w:rsidRPr="00F36EED">
        <w:t>and</w:t>
      </w:r>
      <w:r w:rsidR="00E24065" w:rsidRPr="00F36EED">
        <w:t xml:space="preserve"> </w:t>
      </w:r>
      <w:r w:rsidRPr="00F36EED">
        <w:t>Political</w:t>
      </w:r>
      <w:r w:rsidR="00E24065" w:rsidRPr="00F36EED">
        <w:t xml:space="preserve"> </w:t>
      </w:r>
      <w:r w:rsidRPr="00F36EED">
        <w:t>Rights</w:t>
      </w:r>
      <w:r w:rsidR="00E24065" w:rsidRPr="00F36EED">
        <w:t xml:space="preserve"> </w:t>
      </w:r>
      <w:r w:rsidRPr="00F36EED">
        <w:t>(ICCPR),</w:t>
      </w:r>
      <w:r w:rsidR="00E24065" w:rsidRPr="00F36EED">
        <w:t xml:space="preserve"> </w:t>
      </w:r>
      <w:r w:rsidRPr="00F36EED">
        <w:t>International</w:t>
      </w:r>
      <w:r w:rsidR="00E24065" w:rsidRPr="00F36EED">
        <w:t xml:space="preserve"> </w:t>
      </w:r>
      <w:r w:rsidRPr="00F36EED">
        <w:t>Covenant</w:t>
      </w:r>
      <w:r w:rsidR="00E24065" w:rsidRPr="00F36EED">
        <w:t xml:space="preserve"> </w:t>
      </w:r>
      <w:r w:rsidRPr="00F36EED">
        <w:t>on</w:t>
      </w:r>
      <w:r w:rsidR="00E24065" w:rsidRPr="00F36EED">
        <w:t xml:space="preserve"> </w:t>
      </w:r>
      <w:r w:rsidRPr="00F36EED">
        <w:t>Economic,</w:t>
      </w:r>
      <w:r w:rsidR="00E24065" w:rsidRPr="00F36EED">
        <w:t xml:space="preserve"> </w:t>
      </w:r>
      <w:r w:rsidRPr="00F36EED">
        <w:t>Social</w:t>
      </w:r>
      <w:r w:rsidR="00E24065" w:rsidRPr="00F36EED">
        <w:t xml:space="preserve"> </w:t>
      </w:r>
      <w:r w:rsidRPr="00F36EED">
        <w:t>and</w:t>
      </w:r>
      <w:r w:rsidR="00E24065" w:rsidRPr="00F36EED">
        <w:t xml:space="preserve"> </w:t>
      </w:r>
      <w:r w:rsidRPr="00F36EED">
        <w:t>Cultural</w:t>
      </w:r>
      <w:r w:rsidR="00E24065" w:rsidRPr="00F36EED">
        <w:t xml:space="preserve"> </w:t>
      </w:r>
      <w:r w:rsidRPr="00F36EED">
        <w:t>Rights</w:t>
      </w:r>
      <w:r w:rsidR="00E24065" w:rsidRPr="00F36EED">
        <w:t xml:space="preserve"> </w:t>
      </w:r>
      <w:r w:rsidRPr="00F36EED">
        <w:t>(ICESCR)</w:t>
      </w:r>
      <w:r w:rsidR="00E24065" w:rsidRPr="00F36EED">
        <w:t xml:space="preserve"> </w:t>
      </w:r>
      <w:r w:rsidRPr="00F36EED">
        <w:t>and</w:t>
      </w:r>
      <w:r w:rsidR="00E24065" w:rsidRPr="00F36EED">
        <w:t xml:space="preserve"> </w:t>
      </w:r>
      <w:r w:rsidRPr="00F36EED">
        <w:t>the</w:t>
      </w:r>
      <w:r w:rsidR="00E24065" w:rsidRPr="00F36EED">
        <w:t xml:space="preserve"> </w:t>
      </w:r>
      <w:r w:rsidRPr="00F36EED">
        <w:t>Convention</w:t>
      </w:r>
      <w:r w:rsidR="00E24065" w:rsidRPr="00F36EED">
        <w:t xml:space="preserve"> </w:t>
      </w:r>
      <w:r w:rsidRPr="00F36EED">
        <w:t>on</w:t>
      </w:r>
      <w:r w:rsidR="00E24065" w:rsidRPr="00F36EED">
        <w:t xml:space="preserve"> </w:t>
      </w:r>
      <w:r w:rsidRPr="00F36EED">
        <w:t>the</w:t>
      </w:r>
      <w:r w:rsidR="00E24065" w:rsidRPr="00F36EED">
        <w:t xml:space="preserve"> </w:t>
      </w:r>
      <w:r w:rsidRPr="00F36EED">
        <w:t>Elimination</w:t>
      </w:r>
      <w:r w:rsidR="00E24065" w:rsidRPr="00F36EED">
        <w:t xml:space="preserve"> </w:t>
      </w:r>
      <w:r w:rsidRPr="00F36EED">
        <w:t>of</w:t>
      </w:r>
      <w:r w:rsidR="00E24065" w:rsidRPr="00F36EED">
        <w:t xml:space="preserve"> </w:t>
      </w:r>
      <w:r w:rsidRPr="00F36EED">
        <w:t>All</w:t>
      </w:r>
      <w:r w:rsidR="00E24065" w:rsidRPr="00F36EED">
        <w:t xml:space="preserve"> </w:t>
      </w:r>
      <w:r w:rsidRPr="00F36EED">
        <w:t>Forms</w:t>
      </w:r>
      <w:r w:rsidR="00E24065" w:rsidRPr="00F36EED">
        <w:t xml:space="preserve"> </w:t>
      </w:r>
      <w:r w:rsidRPr="00F36EED">
        <w:t>of</w:t>
      </w:r>
      <w:r w:rsidR="00E24065" w:rsidRPr="00F36EED">
        <w:t xml:space="preserve"> </w:t>
      </w:r>
      <w:r w:rsidRPr="00F36EED">
        <w:t>Racial</w:t>
      </w:r>
      <w:r w:rsidR="00E24065" w:rsidRPr="00F36EED">
        <w:t xml:space="preserve"> </w:t>
      </w:r>
      <w:r w:rsidRPr="00F36EED">
        <w:t>Discrimination</w:t>
      </w:r>
      <w:r w:rsidR="00E24065" w:rsidRPr="00F36EED">
        <w:t xml:space="preserve"> </w:t>
      </w:r>
      <w:r w:rsidRPr="00F36EED">
        <w:t>(ICERD),</w:t>
      </w:r>
      <w:r w:rsidR="00E24065" w:rsidRPr="00F36EED">
        <w:t xml:space="preserve"> </w:t>
      </w:r>
      <w:r w:rsidRPr="00F36EED">
        <w:t>as</w:t>
      </w:r>
      <w:r w:rsidR="00E24065" w:rsidRPr="00F36EED">
        <w:t xml:space="preserve"> </w:t>
      </w:r>
      <w:r w:rsidRPr="00F36EED">
        <w:t>it</w:t>
      </w:r>
      <w:r w:rsidR="00E24065" w:rsidRPr="00F36EED">
        <w:t xml:space="preserve"> </w:t>
      </w:r>
      <w:r w:rsidRPr="00F36EED">
        <w:t>is</w:t>
      </w:r>
      <w:r w:rsidR="00E24065" w:rsidRPr="00F36EED">
        <w:t xml:space="preserve"> </w:t>
      </w:r>
      <w:r w:rsidRPr="00F36EED">
        <w:t>to</w:t>
      </w:r>
      <w:r w:rsidR="00E24065" w:rsidRPr="00F36EED">
        <w:t xml:space="preserve"> </w:t>
      </w:r>
      <w:r w:rsidRPr="00F36EED">
        <w:t>most</w:t>
      </w:r>
      <w:r w:rsidR="00E24065" w:rsidRPr="00F36EED">
        <w:t xml:space="preserve"> </w:t>
      </w:r>
      <w:r w:rsidRPr="00F36EED">
        <w:t>regional</w:t>
      </w:r>
      <w:r w:rsidR="00E24065" w:rsidRPr="00F36EED">
        <w:t xml:space="preserve"> </w:t>
      </w:r>
      <w:r w:rsidRPr="00F36EED">
        <w:t>and</w:t>
      </w:r>
      <w:r w:rsidR="00E24065" w:rsidRPr="00F36EED">
        <w:t xml:space="preserve"> </w:t>
      </w:r>
      <w:r w:rsidRPr="00F36EED">
        <w:t>international</w:t>
      </w:r>
      <w:r w:rsidR="00E24065" w:rsidRPr="00F36EED">
        <w:t xml:space="preserve"> </w:t>
      </w:r>
      <w:r w:rsidRPr="00F36EED">
        <w:t>treaties</w:t>
      </w:r>
      <w:r w:rsidR="00E24065" w:rsidRPr="00F36EED">
        <w:t xml:space="preserve"> </w:t>
      </w:r>
      <w:r w:rsidRPr="00F36EED">
        <w:t>on</w:t>
      </w:r>
      <w:r w:rsidR="00E24065" w:rsidRPr="00F36EED">
        <w:t xml:space="preserve"> </w:t>
      </w:r>
      <w:r w:rsidRPr="00F36EED">
        <w:t>human</w:t>
      </w:r>
      <w:r w:rsidR="00E24065" w:rsidRPr="00F36EED">
        <w:t xml:space="preserve"> </w:t>
      </w:r>
      <w:r w:rsidRPr="00F36EED">
        <w:t>rights.</w:t>
      </w:r>
      <w:r w:rsidR="00E24065" w:rsidRPr="00F36EED">
        <w:t xml:space="preserve"> </w:t>
      </w:r>
      <w:r w:rsidRPr="00F36EED">
        <w:t>Its</w:t>
      </w:r>
      <w:r w:rsidR="00E24065" w:rsidRPr="00F36EED">
        <w:t xml:space="preserve"> </w:t>
      </w:r>
      <w:r w:rsidRPr="00F36EED">
        <w:t>Constitution</w:t>
      </w:r>
      <w:r w:rsidR="00E24065" w:rsidRPr="00F36EED">
        <w:t xml:space="preserve"> </w:t>
      </w:r>
      <w:r w:rsidRPr="00F36EED">
        <w:t>entrenches</w:t>
      </w:r>
      <w:r w:rsidR="00E24065" w:rsidRPr="00F36EED">
        <w:t xml:space="preserve"> </w:t>
      </w:r>
      <w:r w:rsidRPr="00F36EED">
        <w:t>a</w:t>
      </w:r>
      <w:r w:rsidR="00E24065" w:rsidRPr="00F36EED">
        <w:t xml:space="preserve"> </w:t>
      </w:r>
      <w:r w:rsidRPr="00F36EED">
        <w:t>Bill</w:t>
      </w:r>
      <w:r w:rsidR="00E24065" w:rsidRPr="00F36EED">
        <w:t xml:space="preserve"> </w:t>
      </w:r>
      <w:r w:rsidRPr="00F36EED">
        <w:t>of</w:t>
      </w:r>
      <w:r w:rsidR="00E24065" w:rsidRPr="00F36EED">
        <w:t xml:space="preserve"> </w:t>
      </w:r>
      <w:r w:rsidRPr="00F36EED">
        <w:t>Rights.</w:t>
      </w:r>
      <w:r w:rsidR="00E24065" w:rsidRPr="00F36EED">
        <w:t xml:space="preserve"> </w:t>
      </w:r>
    </w:p>
    <w:p w:rsidR="00951BC8" w:rsidRPr="00F36EED" w:rsidRDefault="00951BC8" w:rsidP="00534E04">
      <w:pPr>
        <w:pStyle w:val="H23G"/>
      </w:pPr>
      <w:bookmarkStart w:id="196" w:name="_Toc233624948"/>
      <w:bookmarkStart w:id="197" w:name="_Toc233625593"/>
      <w:bookmarkStart w:id="198" w:name="_Toc233625944"/>
      <w:bookmarkStart w:id="199" w:name="_Toc234236149"/>
      <w:bookmarkStart w:id="200" w:name="_Toc234236724"/>
      <w:bookmarkStart w:id="201" w:name="_Toc234237493"/>
      <w:bookmarkStart w:id="202" w:name="_Toc234237934"/>
      <w:r w:rsidRPr="00F36EED">
        <w:tab/>
      </w:r>
      <w:r w:rsidRPr="00F36EED">
        <w:tab/>
        <w:t>Paragraph</w:t>
      </w:r>
      <w:r w:rsidR="00E24065" w:rsidRPr="00F36EED">
        <w:t xml:space="preserve"> </w:t>
      </w:r>
      <w:r w:rsidRPr="00F36EED">
        <w:t>1</w:t>
      </w:r>
      <w:r w:rsidR="00E24065" w:rsidRPr="00F36EED">
        <w:t xml:space="preserve"> </w:t>
      </w:r>
      <w:r w:rsidRPr="00F36EED">
        <w:t>(a):</w:t>
      </w:r>
      <w:r w:rsidR="00440B3F" w:rsidRPr="00F36EED">
        <w:t xml:space="preserve"> </w:t>
      </w:r>
      <w:r w:rsidRPr="00F36EED">
        <w:t>Measures</w:t>
      </w:r>
      <w:r w:rsidR="00E24065" w:rsidRPr="00F36EED">
        <w:t xml:space="preserve"> </w:t>
      </w:r>
      <w:r w:rsidRPr="00F36EED">
        <w:t>taken</w:t>
      </w:r>
      <w:r w:rsidR="00E24065" w:rsidRPr="00F36EED">
        <w:t xml:space="preserve"> </w:t>
      </w:r>
      <w:r w:rsidRPr="00F36EED">
        <w:t>to</w:t>
      </w:r>
      <w:r w:rsidR="00E24065" w:rsidRPr="00F36EED">
        <w:t xml:space="preserve"> </w:t>
      </w:r>
      <w:r w:rsidRPr="00F36EED">
        <w:t>engage</w:t>
      </w:r>
      <w:r w:rsidR="00E24065" w:rsidRPr="00F36EED">
        <w:t xml:space="preserve"> </w:t>
      </w:r>
      <w:r w:rsidRPr="00F36EED">
        <w:t>in</w:t>
      </w:r>
      <w:r w:rsidR="00E24065" w:rsidRPr="00F36EED">
        <w:t xml:space="preserve"> </w:t>
      </w:r>
      <w:r w:rsidRPr="00F36EED">
        <w:t>no</w:t>
      </w:r>
      <w:r w:rsidR="00E24065" w:rsidRPr="00F36EED">
        <w:t xml:space="preserve"> </w:t>
      </w:r>
      <w:r w:rsidRPr="00F36EED">
        <w:t>act</w:t>
      </w:r>
      <w:r w:rsidR="00E24065" w:rsidRPr="00F36EED">
        <w:t xml:space="preserve"> </w:t>
      </w:r>
      <w:r w:rsidRPr="00F36EED">
        <w:t>or</w:t>
      </w:r>
      <w:r w:rsidR="00E24065" w:rsidRPr="00F36EED">
        <w:t xml:space="preserve"> </w:t>
      </w:r>
      <w:r w:rsidRPr="00F36EED">
        <w:t>practice</w:t>
      </w:r>
      <w:r w:rsidR="00E24065" w:rsidRPr="00F36EED">
        <w:t xml:space="preserve"> </w:t>
      </w:r>
      <w:r w:rsidRPr="00F36EED">
        <w:t>of</w:t>
      </w:r>
      <w:r w:rsidR="00E24065" w:rsidRPr="00F36EED">
        <w:t xml:space="preserve"> </w:t>
      </w:r>
      <w:r w:rsidRPr="00F36EED">
        <w:t>racial</w:t>
      </w:r>
      <w:r w:rsidR="00E24065" w:rsidRPr="00F36EED">
        <w:t xml:space="preserve"> </w:t>
      </w:r>
      <w:r w:rsidRPr="00F36EED">
        <w:t>discrimination</w:t>
      </w:r>
      <w:bookmarkEnd w:id="196"/>
      <w:bookmarkEnd w:id="197"/>
      <w:bookmarkEnd w:id="198"/>
      <w:bookmarkEnd w:id="199"/>
      <w:bookmarkEnd w:id="200"/>
      <w:bookmarkEnd w:id="201"/>
      <w:bookmarkEnd w:id="202"/>
    </w:p>
    <w:p w:rsidR="00951BC8" w:rsidRPr="00F36EED" w:rsidRDefault="00951BC8" w:rsidP="00F36EED">
      <w:pPr>
        <w:pStyle w:val="SingleTxtG"/>
      </w:pPr>
      <w:r w:rsidRPr="00F36EED">
        <w:t>113.</w:t>
      </w:r>
      <w:r w:rsidRPr="00F36EED">
        <w:tab/>
        <w:t>Paragraph</w:t>
      </w:r>
      <w:r w:rsidR="00E24065" w:rsidRPr="00F36EED">
        <w:t xml:space="preserve"> </w:t>
      </w:r>
      <w:r w:rsidRPr="00F36EED">
        <w:t>1</w:t>
      </w:r>
      <w:r w:rsidR="00E24065" w:rsidRPr="00F36EED">
        <w:t xml:space="preserve"> </w:t>
      </w:r>
      <w:r w:rsidRPr="00F36EED">
        <w:t>(a)</w:t>
      </w:r>
      <w:r w:rsidR="00E24065" w:rsidRPr="00F36EED">
        <w:t xml:space="preserve"> </w:t>
      </w:r>
      <w:r w:rsidRPr="00F36EED">
        <w:t>calls</w:t>
      </w:r>
      <w:r w:rsidR="00E24065" w:rsidRPr="00F36EED">
        <w:t xml:space="preserve"> </w:t>
      </w:r>
      <w:r w:rsidRPr="00F36EED">
        <w:t>on</w:t>
      </w:r>
      <w:r w:rsidR="00E24065" w:rsidRPr="00F36EED">
        <w:t xml:space="preserve"> </w:t>
      </w:r>
      <w:r w:rsidRPr="00F36EED">
        <w:t>each</w:t>
      </w:r>
      <w:r w:rsidR="00E24065" w:rsidRPr="00F36EED">
        <w:t xml:space="preserve"> </w:t>
      </w:r>
      <w:r w:rsidRPr="00F36EED">
        <w:t>State</w:t>
      </w:r>
      <w:r w:rsidR="00E24065" w:rsidRPr="00F36EED">
        <w:t xml:space="preserve"> </w:t>
      </w:r>
      <w:r w:rsidRPr="00F36EED">
        <w:t>party</w:t>
      </w:r>
      <w:r w:rsidR="00E24065" w:rsidRPr="00F36EED">
        <w:t xml:space="preserve"> </w:t>
      </w:r>
      <w:r w:rsidRPr="00F36EED">
        <w:t>to</w:t>
      </w:r>
      <w:r w:rsidR="00E24065" w:rsidRPr="00F36EED">
        <w:t xml:space="preserve"> </w:t>
      </w:r>
      <w:r w:rsidRPr="00F36EED">
        <w:t>engage</w:t>
      </w:r>
      <w:r w:rsidR="00E24065" w:rsidRPr="00F36EED">
        <w:t xml:space="preserve"> </w:t>
      </w:r>
      <w:r w:rsidRPr="00F36EED">
        <w:t>in</w:t>
      </w:r>
      <w:r w:rsidR="00E24065" w:rsidRPr="00F36EED">
        <w:t xml:space="preserve"> </w:t>
      </w:r>
      <w:r w:rsidRPr="00F36EED">
        <w:t>no</w:t>
      </w:r>
      <w:r w:rsidR="00E24065" w:rsidRPr="00F36EED">
        <w:t xml:space="preserve"> </w:t>
      </w:r>
      <w:r w:rsidRPr="00F36EED">
        <w:t>act</w:t>
      </w:r>
      <w:r w:rsidR="00E24065" w:rsidRPr="00F36EED">
        <w:t xml:space="preserve"> </w:t>
      </w:r>
      <w:r w:rsidRPr="00F36EED">
        <w:t>of</w:t>
      </w:r>
      <w:r w:rsidR="00E24065" w:rsidRPr="00F36EED">
        <w:t xml:space="preserve"> </w:t>
      </w:r>
      <w:r w:rsidRPr="00F36EED">
        <w:t>racial</w:t>
      </w:r>
      <w:r w:rsidR="00E24065" w:rsidRPr="00F36EED">
        <w:t xml:space="preserve"> </w:t>
      </w:r>
      <w:r w:rsidRPr="00F36EED">
        <w:t>discrimination</w:t>
      </w:r>
      <w:r w:rsidR="00E24065" w:rsidRPr="00F36EED">
        <w:t xml:space="preserve"> </w:t>
      </w:r>
      <w:r w:rsidRPr="00F36EED">
        <w:t>and</w:t>
      </w:r>
      <w:r w:rsidR="00E24065" w:rsidRPr="00F36EED">
        <w:t xml:space="preserve"> </w:t>
      </w:r>
      <w:r w:rsidRPr="00F36EED">
        <w:t>to</w:t>
      </w:r>
      <w:r w:rsidR="00E24065" w:rsidRPr="00F36EED">
        <w:t xml:space="preserve"> </w:t>
      </w:r>
      <w:r w:rsidRPr="00F36EED">
        <w:t>ensure</w:t>
      </w:r>
      <w:r w:rsidR="00E24065" w:rsidRPr="00F36EED">
        <w:t xml:space="preserve"> </w:t>
      </w:r>
      <w:r w:rsidRPr="00F36EED">
        <w:t>that</w:t>
      </w:r>
      <w:r w:rsidR="00E24065" w:rsidRPr="00F36EED">
        <w:t xml:space="preserve"> </w:t>
      </w:r>
      <w:r w:rsidRPr="00F36EED">
        <w:t>no</w:t>
      </w:r>
      <w:r w:rsidR="00E24065" w:rsidRPr="00F36EED">
        <w:t xml:space="preserve"> </w:t>
      </w:r>
      <w:r w:rsidRPr="00F36EED">
        <w:t>public</w:t>
      </w:r>
      <w:r w:rsidR="00E24065" w:rsidRPr="00F36EED">
        <w:t xml:space="preserve"> </w:t>
      </w:r>
      <w:r w:rsidRPr="00F36EED">
        <w:t>authority</w:t>
      </w:r>
      <w:r w:rsidR="00E24065" w:rsidRPr="00F36EED">
        <w:t xml:space="preserve"> </w:t>
      </w:r>
      <w:r w:rsidRPr="00F36EED">
        <w:t>or</w:t>
      </w:r>
      <w:r w:rsidR="00E24065" w:rsidRPr="00F36EED">
        <w:t xml:space="preserve"> </w:t>
      </w:r>
      <w:r w:rsidRPr="00F36EED">
        <w:t>institution</w:t>
      </w:r>
      <w:r w:rsidR="00E24065" w:rsidRPr="00F36EED">
        <w:t xml:space="preserve"> </w:t>
      </w:r>
      <w:r w:rsidRPr="00F36EED">
        <w:t>engages</w:t>
      </w:r>
      <w:r w:rsidR="00E24065" w:rsidRPr="00F36EED">
        <w:t xml:space="preserve"> </w:t>
      </w:r>
      <w:r w:rsidRPr="00F36EED">
        <w:t>in</w:t>
      </w:r>
      <w:r w:rsidR="00E24065" w:rsidRPr="00F36EED">
        <w:t xml:space="preserve"> </w:t>
      </w:r>
      <w:r w:rsidRPr="00F36EED">
        <w:t>acts</w:t>
      </w:r>
      <w:r w:rsidR="00E24065" w:rsidRPr="00F36EED">
        <w:t xml:space="preserve"> </w:t>
      </w:r>
      <w:r w:rsidRPr="00F36EED">
        <w:t>of</w:t>
      </w:r>
      <w:r w:rsidR="00E24065" w:rsidRPr="00F36EED">
        <w:t xml:space="preserve"> </w:t>
      </w:r>
      <w:r w:rsidRPr="00F36EED">
        <w:t>racial</w:t>
      </w:r>
      <w:r w:rsidR="00E24065" w:rsidRPr="00F36EED">
        <w:t xml:space="preserve"> </w:t>
      </w:r>
      <w:r w:rsidRPr="00F36EED">
        <w:t>discrimination.</w:t>
      </w:r>
      <w:r w:rsidR="00E24065" w:rsidRPr="00F36EED">
        <w:t xml:space="preserve"> </w:t>
      </w:r>
    </w:p>
    <w:p w:rsidR="00951BC8" w:rsidRPr="00F36EED" w:rsidRDefault="00951BC8" w:rsidP="00534E04">
      <w:pPr>
        <w:pStyle w:val="H4G"/>
      </w:pPr>
      <w:r w:rsidRPr="00F36EED">
        <w:tab/>
      </w:r>
      <w:r w:rsidRPr="00F36EED">
        <w:tab/>
        <w:t>Legislative</w:t>
      </w:r>
      <w:r w:rsidR="00E24065" w:rsidRPr="00F36EED">
        <w:t xml:space="preserve"> </w:t>
      </w:r>
      <w:r w:rsidRPr="00F36EED">
        <w:t>measures</w:t>
      </w:r>
    </w:p>
    <w:p w:rsidR="00951BC8" w:rsidRPr="00F36EED" w:rsidRDefault="00951BC8" w:rsidP="00F36EED">
      <w:pPr>
        <w:pStyle w:val="SingleTxtG"/>
        <w:rPr>
          <w:szCs w:val="24"/>
        </w:rPr>
      </w:pPr>
      <w:r w:rsidRPr="00F36EED">
        <w:t>114.</w:t>
      </w:r>
      <w:r w:rsidRPr="00F36EED">
        <w:tab/>
      </w:r>
      <w:r w:rsidRPr="00F36EED">
        <w:rPr>
          <w:szCs w:val="24"/>
        </w:rPr>
        <w:t>A</w:t>
      </w:r>
      <w:r w:rsidR="00E24065" w:rsidRPr="00F36EED">
        <w:rPr>
          <w:szCs w:val="24"/>
        </w:rPr>
        <w:t xml:space="preserve"> </w:t>
      </w:r>
      <w:r w:rsidRPr="00F36EED">
        <w:rPr>
          <w:szCs w:val="24"/>
        </w:rPr>
        <w:t>variety</w:t>
      </w:r>
      <w:r w:rsidR="00E24065" w:rsidRPr="00F36EED">
        <w:rPr>
          <w:szCs w:val="24"/>
        </w:rPr>
        <w:t xml:space="preserve"> </w:t>
      </w:r>
      <w:r w:rsidRPr="00F36EED">
        <w:rPr>
          <w:szCs w:val="24"/>
        </w:rPr>
        <w:t>of</w:t>
      </w:r>
      <w:r w:rsidR="00E24065" w:rsidRPr="00F36EED">
        <w:rPr>
          <w:szCs w:val="24"/>
        </w:rPr>
        <w:t xml:space="preserve"> </w:t>
      </w:r>
      <w:r w:rsidRPr="00F36EED">
        <w:rPr>
          <w:szCs w:val="24"/>
        </w:rPr>
        <w:t>laws</w:t>
      </w:r>
      <w:r w:rsidR="00E24065" w:rsidRPr="00F36EED">
        <w:rPr>
          <w:szCs w:val="24"/>
        </w:rPr>
        <w:t xml:space="preserve"> </w:t>
      </w:r>
      <w:r w:rsidRPr="00F36EED">
        <w:rPr>
          <w:szCs w:val="24"/>
        </w:rPr>
        <w:t>have</w:t>
      </w:r>
      <w:r w:rsidR="00E24065" w:rsidRPr="00F36EED">
        <w:rPr>
          <w:szCs w:val="24"/>
        </w:rPr>
        <w:t xml:space="preserve"> </w:t>
      </w:r>
      <w:r w:rsidRPr="00F36EED">
        <w:rPr>
          <w:szCs w:val="24"/>
        </w:rPr>
        <w:t>been</w:t>
      </w:r>
      <w:r w:rsidR="00E24065" w:rsidRPr="00F36EED">
        <w:rPr>
          <w:szCs w:val="24"/>
        </w:rPr>
        <w:t xml:space="preserve"> </w:t>
      </w:r>
      <w:r w:rsidRPr="00F36EED">
        <w:rPr>
          <w:szCs w:val="24"/>
        </w:rPr>
        <w:t>adopted</w:t>
      </w:r>
      <w:r w:rsidR="00E24065" w:rsidRPr="00F36EED">
        <w:rPr>
          <w:szCs w:val="24"/>
        </w:rPr>
        <w:t xml:space="preserve"> </w:t>
      </w:r>
      <w:r w:rsidRPr="00F36EED">
        <w:rPr>
          <w:szCs w:val="24"/>
        </w:rPr>
        <w:t>to</w:t>
      </w:r>
      <w:r w:rsidR="00E24065" w:rsidRPr="00F36EED">
        <w:rPr>
          <w:szCs w:val="24"/>
        </w:rPr>
        <w:t xml:space="preserve"> </w:t>
      </w:r>
      <w:r w:rsidRPr="00F36EED">
        <w:rPr>
          <w:szCs w:val="24"/>
        </w:rPr>
        <w:t>give</w:t>
      </w:r>
      <w:r w:rsidR="00E24065" w:rsidRPr="00F36EED">
        <w:rPr>
          <w:szCs w:val="24"/>
        </w:rPr>
        <w:t xml:space="preserve"> </w:t>
      </w:r>
      <w:r w:rsidRPr="00F36EED">
        <w:rPr>
          <w:szCs w:val="24"/>
        </w:rPr>
        <w:t>effect</w:t>
      </w:r>
      <w:r w:rsidR="00E24065" w:rsidRPr="00F36EED">
        <w:rPr>
          <w:szCs w:val="24"/>
        </w:rPr>
        <w:t xml:space="preserve"> </w:t>
      </w:r>
      <w:r w:rsidRPr="00F36EED">
        <w:rPr>
          <w:szCs w:val="24"/>
        </w:rPr>
        <w:t>to</w:t>
      </w:r>
      <w:r w:rsidR="00E24065" w:rsidRPr="00F36EED">
        <w:rPr>
          <w:szCs w:val="24"/>
        </w:rPr>
        <w:t xml:space="preserve"> </w:t>
      </w:r>
      <w:r w:rsidRPr="00F36EED">
        <w:rPr>
          <w:szCs w:val="24"/>
        </w:rPr>
        <w:t>the</w:t>
      </w:r>
      <w:r w:rsidR="00E24065" w:rsidRPr="00F36EED">
        <w:rPr>
          <w:szCs w:val="24"/>
        </w:rPr>
        <w:t xml:space="preserve"> </w:t>
      </w:r>
      <w:r w:rsidRPr="00F36EED">
        <w:rPr>
          <w:szCs w:val="24"/>
        </w:rPr>
        <w:t>undertaking</w:t>
      </w:r>
      <w:r w:rsidR="00E24065" w:rsidRPr="00F36EED">
        <w:rPr>
          <w:szCs w:val="24"/>
        </w:rPr>
        <w:t xml:space="preserve"> </w:t>
      </w:r>
      <w:r w:rsidRPr="00F36EED">
        <w:rPr>
          <w:szCs w:val="24"/>
        </w:rPr>
        <w:t>of</w:t>
      </w:r>
      <w:r w:rsidR="00E24065" w:rsidRPr="00F36EED">
        <w:rPr>
          <w:szCs w:val="24"/>
        </w:rPr>
        <w:t xml:space="preserve"> </w:t>
      </w:r>
      <w:r w:rsidRPr="00F36EED">
        <w:rPr>
          <w:szCs w:val="24"/>
        </w:rPr>
        <w:t>eliminating</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in</w:t>
      </w:r>
      <w:r w:rsidR="00E24065" w:rsidRPr="00F36EED">
        <w:rPr>
          <w:szCs w:val="24"/>
        </w:rPr>
        <w:t xml:space="preserve"> </w:t>
      </w:r>
      <w:r w:rsidRPr="00F36EED">
        <w:rPr>
          <w:szCs w:val="24"/>
        </w:rPr>
        <w:t>all</w:t>
      </w:r>
      <w:r w:rsidR="00E24065" w:rsidRPr="00F36EED">
        <w:rPr>
          <w:szCs w:val="24"/>
        </w:rPr>
        <w:t xml:space="preserve"> </w:t>
      </w:r>
      <w:r w:rsidRPr="00F36EED">
        <w:rPr>
          <w:szCs w:val="24"/>
        </w:rPr>
        <w:t>its</w:t>
      </w:r>
      <w:r w:rsidR="00E24065" w:rsidRPr="00F36EED">
        <w:rPr>
          <w:szCs w:val="24"/>
        </w:rPr>
        <w:t xml:space="preserve"> </w:t>
      </w:r>
      <w:r w:rsidRPr="00F36EED">
        <w:rPr>
          <w:szCs w:val="24"/>
        </w:rPr>
        <w:t>forms.</w:t>
      </w:r>
      <w:r w:rsidR="00E24065" w:rsidRPr="00F36EED">
        <w:rPr>
          <w:szCs w:val="24"/>
        </w:rPr>
        <w:t xml:space="preserve"> </w:t>
      </w:r>
      <w:r w:rsidRPr="00F36EED">
        <w:rPr>
          <w:szCs w:val="24"/>
        </w:rPr>
        <w:t>Some</w:t>
      </w:r>
      <w:r w:rsidR="00E24065" w:rsidRPr="00F36EED">
        <w:rPr>
          <w:szCs w:val="24"/>
        </w:rPr>
        <w:t xml:space="preserve"> </w:t>
      </w:r>
      <w:r w:rsidRPr="00F36EED">
        <w:rPr>
          <w:szCs w:val="24"/>
        </w:rPr>
        <w:t>of</w:t>
      </w:r>
      <w:r w:rsidR="00E24065" w:rsidRPr="00F36EED">
        <w:rPr>
          <w:szCs w:val="24"/>
        </w:rPr>
        <w:t xml:space="preserve"> </w:t>
      </w:r>
      <w:r w:rsidRPr="00F36EED">
        <w:rPr>
          <w:szCs w:val="24"/>
        </w:rPr>
        <w:t>them</w:t>
      </w:r>
      <w:r w:rsidR="00E24065" w:rsidRPr="00F36EED">
        <w:rPr>
          <w:szCs w:val="24"/>
        </w:rPr>
        <w:t xml:space="preserve"> </w:t>
      </w:r>
      <w:r w:rsidRPr="00F36EED">
        <w:rPr>
          <w:szCs w:val="24"/>
        </w:rPr>
        <w:t>date</w:t>
      </w:r>
      <w:r w:rsidR="00E24065" w:rsidRPr="00F36EED">
        <w:rPr>
          <w:szCs w:val="24"/>
        </w:rPr>
        <w:t xml:space="preserve"> </w:t>
      </w:r>
      <w:r w:rsidRPr="00F36EED">
        <w:rPr>
          <w:szCs w:val="24"/>
        </w:rPr>
        <w:t>back</w:t>
      </w:r>
      <w:r w:rsidR="00E24065" w:rsidRPr="00F36EED">
        <w:rPr>
          <w:szCs w:val="24"/>
        </w:rPr>
        <w:t xml:space="preserve"> </w:t>
      </w:r>
      <w:r w:rsidRPr="00F36EED">
        <w:rPr>
          <w:szCs w:val="24"/>
        </w:rPr>
        <w:t>a</w:t>
      </w:r>
      <w:r w:rsidR="00E24065" w:rsidRPr="00F36EED">
        <w:rPr>
          <w:szCs w:val="24"/>
        </w:rPr>
        <w:t xml:space="preserve"> </w:t>
      </w:r>
      <w:r w:rsidRPr="00F36EED">
        <w:rPr>
          <w:szCs w:val="24"/>
        </w:rPr>
        <w:t>long</w:t>
      </w:r>
      <w:r w:rsidR="00E24065" w:rsidRPr="00F36EED">
        <w:rPr>
          <w:szCs w:val="24"/>
        </w:rPr>
        <w:t xml:space="preserve"> </w:t>
      </w:r>
      <w:r w:rsidRPr="00F36EED">
        <w:rPr>
          <w:szCs w:val="24"/>
        </w:rPr>
        <w:t>time,</w:t>
      </w:r>
      <w:r w:rsidR="00E24065" w:rsidRPr="00F36EED">
        <w:rPr>
          <w:szCs w:val="24"/>
        </w:rPr>
        <w:t xml:space="preserve"> </w:t>
      </w:r>
      <w:r w:rsidRPr="00F36EED">
        <w:rPr>
          <w:szCs w:val="24"/>
        </w:rPr>
        <w:t>even</w:t>
      </w:r>
      <w:r w:rsidR="00E24065" w:rsidRPr="00F36EED">
        <w:rPr>
          <w:szCs w:val="24"/>
        </w:rPr>
        <w:t xml:space="preserve"> </w:t>
      </w:r>
      <w:r w:rsidRPr="00F36EED">
        <w:rPr>
          <w:szCs w:val="24"/>
        </w:rPr>
        <w:t>before</w:t>
      </w:r>
      <w:r w:rsidR="00E24065" w:rsidRPr="00F36EED">
        <w:rPr>
          <w:szCs w:val="24"/>
        </w:rPr>
        <w:t xml:space="preserve"> </w:t>
      </w:r>
      <w:r w:rsidRPr="00F36EED">
        <w:rPr>
          <w:szCs w:val="24"/>
        </w:rPr>
        <w:t>1998</w:t>
      </w:r>
      <w:r w:rsidR="00E24065" w:rsidRPr="00F36EED">
        <w:rPr>
          <w:szCs w:val="24"/>
        </w:rPr>
        <w:t xml:space="preserve"> </w:t>
      </w:r>
      <w:r w:rsidRPr="00F36EED">
        <w:rPr>
          <w:szCs w:val="24"/>
        </w:rPr>
        <w:t>when</w:t>
      </w:r>
      <w:r w:rsidR="00E24065" w:rsidRPr="00F36EED">
        <w:rPr>
          <w:szCs w:val="24"/>
        </w:rPr>
        <w:t xml:space="preserve"> </w:t>
      </w:r>
      <w:r w:rsidRPr="00F36EED">
        <w:rPr>
          <w:szCs w:val="24"/>
        </w:rPr>
        <w:t>the</w:t>
      </w:r>
      <w:r w:rsidR="00E24065" w:rsidRPr="00F36EED">
        <w:rPr>
          <w:szCs w:val="24"/>
        </w:rPr>
        <w:t xml:space="preserve"> </w:t>
      </w:r>
      <w:r w:rsidRPr="00F36EED">
        <w:rPr>
          <w:szCs w:val="24"/>
        </w:rPr>
        <w:t>last</w:t>
      </w:r>
      <w:r w:rsidR="00E24065" w:rsidRPr="00F36EED">
        <w:rPr>
          <w:szCs w:val="24"/>
        </w:rPr>
        <w:t xml:space="preserve"> </w:t>
      </w:r>
      <w:r w:rsidRPr="00F36EED">
        <w:rPr>
          <w:szCs w:val="24"/>
        </w:rPr>
        <w:t>report</w:t>
      </w:r>
      <w:r w:rsidR="00E24065" w:rsidRPr="00F36EED">
        <w:rPr>
          <w:szCs w:val="24"/>
        </w:rPr>
        <w:t xml:space="preserve"> </w:t>
      </w:r>
      <w:r w:rsidRPr="00F36EED">
        <w:rPr>
          <w:szCs w:val="24"/>
        </w:rPr>
        <w:t>was</w:t>
      </w:r>
      <w:r w:rsidR="00E24065" w:rsidRPr="00F36EED">
        <w:rPr>
          <w:szCs w:val="24"/>
        </w:rPr>
        <w:t xml:space="preserve"> </w:t>
      </w:r>
      <w:r w:rsidRPr="00F36EED">
        <w:rPr>
          <w:szCs w:val="24"/>
        </w:rPr>
        <w:t>submitted,</w:t>
      </w:r>
      <w:r w:rsidR="00E24065" w:rsidRPr="00F36EED">
        <w:rPr>
          <w:szCs w:val="24"/>
        </w:rPr>
        <w:t xml:space="preserve"> </w:t>
      </w:r>
      <w:r w:rsidRPr="00F36EED">
        <w:rPr>
          <w:szCs w:val="24"/>
        </w:rPr>
        <w:t>and</w:t>
      </w:r>
      <w:r w:rsidR="00E24065" w:rsidRPr="00F36EED">
        <w:rPr>
          <w:szCs w:val="24"/>
        </w:rPr>
        <w:t xml:space="preserve"> </w:t>
      </w:r>
      <w:r w:rsidRPr="00F36EED">
        <w:rPr>
          <w:szCs w:val="24"/>
        </w:rPr>
        <w:t>are</w:t>
      </w:r>
      <w:r w:rsidR="00E24065" w:rsidRPr="00F36EED">
        <w:rPr>
          <w:szCs w:val="24"/>
        </w:rPr>
        <w:t xml:space="preserve"> </w:t>
      </w:r>
      <w:r w:rsidRPr="00F36EED">
        <w:rPr>
          <w:szCs w:val="24"/>
        </w:rPr>
        <w:t>still</w:t>
      </w:r>
      <w:r w:rsidR="00E24065" w:rsidRPr="00F36EED">
        <w:rPr>
          <w:szCs w:val="24"/>
        </w:rPr>
        <w:t xml:space="preserve"> </w:t>
      </w:r>
      <w:r w:rsidRPr="00F36EED">
        <w:rPr>
          <w:szCs w:val="24"/>
        </w:rPr>
        <w:t>in</w:t>
      </w:r>
      <w:r w:rsidR="00E24065" w:rsidRPr="00F36EED">
        <w:rPr>
          <w:szCs w:val="24"/>
        </w:rPr>
        <w:t xml:space="preserve"> </w:t>
      </w:r>
      <w:r w:rsidRPr="00F36EED">
        <w:rPr>
          <w:szCs w:val="24"/>
        </w:rPr>
        <w:t>force</w:t>
      </w:r>
      <w:r w:rsidR="00E24065" w:rsidRPr="00F36EED">
        <w:rPr>
          <w:szCs w:val="24"/>
        </w:rPr>
        <w:t xml:space="preserve"> </w:t>
      </w:r>
      <w:r w:rsidRPr="00F36EED">
        <w:rPr>
          <w:szCs w:val="24"/>
        </w:rPr>
        <w:t>and</w:t>
      </w:r>
      <w:r w:rsidR="00E24065" w:rsidRPr="00F36EED">
        <w:rPr>
          <w:szCs w:val="24"/>
        </w:rPr>
        <w:t xml:space="preserve"> </w:t>
      </w:r>
      <w:r w:rsidRPr="00F36EED">
        <w:rPr>
          <w:szCs w:val="24"/>
        </w:rPr>
        <w:t>application</w:t>
      </w:r>
      <w:r w:rsidR="00E24065" w:rsidRPr="00F36EED">
        <w:rPr>
          <w:szCs w:val="24"/>
        </w:rPr>
        <w:t xml:space="preserve"> </w:t>
      </w:r>
      <w:r w:rsidRPr="00F36EED">
        <w:rPr>
          <w:szCs w:val="24"/>
        </w:rPr>
        <w:t>to</w:t>
      </w:r>
      <w:r w:rsidR="00E24065" w:rsidRPr="00F36EED">
        <w:rPr>
          <w:szCs w:val="24"/>
        </w:rPr>
        <w:t xml:space="preserve"> </w:t>
      </w:r>
      <w:r w:rsidRPr="00F36EED">
        <w:rPr>
          <w:szCs w:val="24"/>
        </w:rPr>
        <w:t>date.</w:t>
      </w:r>
      <w:r w:rsidR="00E24065" w:rsidRPr="00F36EED">
        <w:rPr>
          <w:szCs w:val="24"/>
        </w:rPr>
        <w:t xml:space="preserve"> </w:t>
      </w:r>
    </w:p>
    <w:p w:rsidR="00951BC8" w:rsidRPr="00F36EED" w:rsidRDefault="00951BC8" w:rsidP="00F36EED">
      <w:pPr>
        <w:pStyle w:val="SingleTxtG"/>
        <w:rPr>
          <w:szCs w:val="24"/>
        </w:rPr>
      </w:pPr>
      <w:r w:rsidRPr="00F36EED">
        <w:t>115.</w:t>
      </w:r>
      <w:r w:rsidRPr="00F36EED">
        <w:tab/>
      </w:r>
      <w:r w:rsidRPr="00F36EED">
        <w:rPr>
          <w:szCs w:val="24"/>
        </w:rPr>
        <w:t>Rwanda</w:t>
      </w:r>
      <w:r w:rsidR="00E24065" w:rsidRPr="00F36EED">
        <w:rPr>
          <w:szCs w:val="24"/>
        </w:rPr>
        <w:t>’</w:t>
      </w:r>
      <w:r w:rsidRPr="00F36EED">
        <w:rPr>
          <w:szCs w:val="24"/>
        </w:rPr>
        <w:t>s</w:t>
      </w:r>
      <w:r w:rsidR="00E24065" w:rsidRPr="00F36EED">
        <w:rPr>
          <w:szCs w:val="24"/>
        </w:rPr>
        <w:t xml:space="preserve"> </w:t>
      </w:r>
      <w:r w:rsidRPr="00F36EED">
        <w:rPr>
          <w:szCs w:val="24"/>
        </w:rPr>
        <w:t>Constitution</w:t>
      </w:r>
      <w:r w:rsidR="00E24065" w:rsidRPr="00F36EED">
        <w:rPr>
          <w:szCs w:val="24"/>
        </w:rPr>
        <w:t xml:space="preserve"> </w:t>
      </w:r>
      <w:r w:rsidRPr="00F36EED">
        <w:rPr>
          <w:szCs w:val="24"/>
        </w:rPr>
        <w:t>explicitly</w:t>
      </w:r>
      <w:r w:rsidR="00E24065" w:rsidRPr="00F36EED">
        <w:rPr>
          <w:szCs w:val="24"/>
        </w:rPr>
        <w:t xml:space="preserve"> </w:t>
      </w:r>
      <w:r w:rsidRPr="00F36EED">
        <w:rPr>
          <w:szCs w:val="24"/>
        </w:rPr>
        <w:t>singles</w:t>
      </w:r>
      <w:r w:rsidR="00E24065" w:rsidRPr="00F36EED">
        <w:rPr>
          <w:szCs w:val="24"/>
        </w:rPr>
        <w:t xml:space="preserve"> </w:t>
      </w:r>
      <w:r w:rsidRPr="00F36EED">
        <w:rPr>
          <w:szCs w:val="24"/>
        </w:rPr>
        <w:t>out</w:t>
      </w:r>
      <w:r w:rsidR="00E24065" w:rsidRPr="00F36EED">
        <w:rPr>
          <w:szCs w:val="24"/>
        </w:rPr>
        <w:t xml:space="preserve"> </w:t>
      </w:r>
      <w:r w:rsidRPr="00F36EED">
        <w:rPr>
          <w:szCs w:val="24"/>
        </w:rPr>
        <w:t>and</w:t>
      </w:r>
      <w:r w:rsidR="00E24065" w:rsidRPr="00F36EED">
        <w:rPr>
          <w:szCs w:val="24"/>
        </w:rPr>
        <w:t xml:space="preserve"> </w:t>
      </w:r>
      <w:r w:rsidRPr="00F36EED">
        <w:rPr>
          <w:szCs w:val="24"/>
        </w:rPr>
        <w:t>protects</w:t>
      </w:r>
      <w:r w:rsidR="00E24065" w:rsidRPr="00F36EED">
        <w:rPr>
          <w:szCs w:val="24"/>
        </w:rPr>
        <w:t xml:space="preserve"> </w:t>
      </w:r>
      <w:r w:rsidRPr="00F36EED">
        <w:rPr>
          <w:szCs w:val="24"/>
        </w:rPr>
        <w:t>equality</w:t>
      </w:r>
      <w:r w:rsidR="00E24065" w:rsidRPr="00F36EED">
        <w:rPr>
          <w:szCs w:val="24"/>
        </w:rPr>
        <w:t xml:space="preserve"> </w:t>
      </w:r>
      <w:r w:rsidRPr="00F36EED">
        <w:rPr>
          <w:szCs w:val="24"/>
        </w:rPr>
        <w:t>an</w:t>
      </w:r>
      <w:r w:rsidRPr="00F36EED">
        <w:t>d</w:t>
      </w:r>
      <w:r w:rsidR="00E24065" w:rsidRPr="00F36EED">
        <w:t xml:space="preserve"> </w:t>
      </w:r>
      <w:r w:rsidRPr="00F36EED">
        <w:t>freedom</w:t>
      </w:r>
      <w:r w:rsidR="00E24065" w:rsidRPr="00F36EED">
        <w:t xml:space="preserve"> </w:t>
      </w:r>
      <w:r w:rsidRPr="00F36EED">
        <w:t>from</w:t>
      </w:r>
      <w:r w:rsidR="00E24065" w:rsidRPr="00F36EED">
        <w:t xml:space="preserve"> </w:t>
      </w:r>
      <w:r w:rsidRPr="00F36EED">
        <w:t>discrimination.</w:t>
      </w:r>
      <w:r w:rsidR="00E24065" w:rsidRPr="00F36EED">
        <w:t xml:space="preserve"> </w:t>
      </w:r>
      <w:r w:rsidRPr="00F36EED">
        <w:rPr>
          <w:szCs w:val="24"/>
        </w:rPr>
        <w:t>It</w:t>
      </w:r>
      <w:r w:rsidR="00E24065" w:rsidRPr="00F36EED">
        <w:rPr>
          <w:szCs w:val="24"/>
        </w:rPr>
        <w:t xml:space="preserve"> </w:t>
      </w:r>
      <w:r w:rsidRPr="00F36EED">
        <w:rPr>
          <w:szCs w:val="24"/>
        </w:rPr>
        <w:t>makes</w:t>
      </w:r>
      <w:r w:rsidR="00E24065" w:rsidRPr="00F36EED">
        <w:rPr>
          <w:szCs w:val="24"/>
        </w:rPr>
        <w:t xml:space="preserve"> </w:t>
      </w:r>
      <w:r w:rsidRPr="00F36EED">
        <w:rPr>
          <w:szCs w:val="24"/>
        </w:rPr>
        <w:t>clear</w:t>
      </w:r>
      <w:r w:rsidR="00E24065" w:rsidRPr="00F36EED">
        <w:rPr>
          <w:szCs w:val="24"/>
        </w:rPr>
        <w:t xml:space="preserve"> </w:t>
      </w:r>
      <w:r w:rsidRPr="00F36EED">
        <w:rPr>
          <w:szCs w:val="24"/>
        </w:rPr>
        <w:t>that</w:t>
      </w:r>
      <w:r w:rsidR="00E24065" w:rsidRPr="00F36EED">
        <w:rPr>
          <w:szCs w:val="24"/>
        </w:rPr>
        <w:t xml:space="preserve"> </w:t>
      </w:r>
      <w:r w:rsidR="00E24065" w:rsidRPr="00F36EED">
        <w:t>“</w:t>
      </w:r>
      <w:r w:rsidRPr="00F36EED">
        <w:rPr>
          <w:szCs w:val="24"/>
        </w:rPr>
        <w:t>All</w:t>
      </w:r>
      <w:r w:rsidR="00E24065" w:rsidRPr="00F36EED">
        <w:rPr>
          <w:szCs w:val="24"/>
        </w:rPr>
        <w:t xml:space="preserve"> </w:t>
      </w:r>
      <w:r w:rsidRPr="00F36EED">
        <w:rPr>
          <w:szCs w:val="24"/>
        </w:rPr>
        <w:t>Rwandans</w:t>
      </w:r>
      <w:r w:rsidR="00E24065" w:rsidRPr="00F36EED">
        <w:rPr>
          <w:szCs w:val="24"/>
        </w:rPr>
        <w:t xml:space="preserve"> </w:t>
      </w:r>
      <w:r w:rsidRPr="00F36EED">
        <w:rPr>
          <w:szCs w:val="24"/>
        </w:rPr>
        <w:t>are</w:t>
      </w:r>
      <w:r w:rsidR="00E24065" w:rsidRPr="00F36EED">
        <w:rPr>
          <w:szCs w:val="24"/>
        </w:rPr>
        <w:t xml:space="preserve"> </w:t>
      </w:r>
      <w:r w:rsidRPr="00F36EED">
        <w:rPr>
          <w:szCs w:val="24"/>
        </w:rPr>
        <w:t>born</w:t>
      </w:r>
      <w:r w:rsidR="00E24065" w:rsidRPr="00F36EED">
        <w:rPr>
          <w:szCs w:val="24"/>
        </w:rPr>
        <w:t xml:space="preserve"> </w:t>
      </w:r>
      <w:r w:rsidRPr="00F36EED">
        <w:rPr>
          <w:szCs w:val="24"/>
        </w:rPr>
        <w:t>and</w:t>
      </w:r>
      <w:r w:rsidR="00E24065" w:rsidRPr="00F36EED">
        <w:rPr>
          <w:szCs w:val="24"/>
        </w:rPr>
        <w:t xml:space="preserve"> </w:t>
      </w:r>
      <w:r w:rsidRPr="00F36EED">
        <w:rPr>
          <w:szCs w:val="24"/>
        </w:rPr>
        <w:t>remain</w:t>
      </w:r>
      <w:r w:rsidR="00E24065" w:rsidRPr="00F36EED">
        <w:rPr>
          <w:szCs w:val="24"/>
        </w:rPr>
        <w:t xml:space="preserve"> </w:t>
      </w:r>
      <w:r w:rsidRPr="00F36EED">
        <w:rPr>
          <w:szCs w:val="24"/>
        </w:rPr>
        <w:t>free</w:t>
      </w:r>
      <w:r w:rsidR="00E24065" w:rsidRPr="00F36EED">
        <w:rPr>
          <w:szCs w:val="24"/>
        </w:rPr>
        <w:t xml:space="preserve"> </w:t>
      </w:r>
      <w:r w:rsidRPr="00F36EED">
        <w:rPr>
          <w:szCs w:val="24"/>
        </w:rPr>
        <w:t>and</w:t>
      </w:r>
      <w:r w:rsidR="00E24065" w:rsidRPr="00F36EED">
        <w:rPr>
          <w:szCs w:val="24"/>
        </w:rPr>
        <w:t xml:space="preserve"> </w:t>
      </w:r>
      <w:r w:rsidRPr="00F36EED">
        <w:rPr>
          <w:szCs w:val="24"/>
        </w:rPr>
        <w:t>equal</w:t>
      </w:r>
      <w:r w:rsidR="00E24065" w:rsidRPr="00F36EED">
        <w:rPr>
          <w:szCs w:val="24"/>
        </w:rPr>
        <w:t xml:space="preserve"> </w:t>
      </w:r>
      <w:r w:rsidRPr="00F36EED">
        <w:rPr>
          <w:szCs w:val="24"/>
        </w:rPr>
        <w:t>in</w:t>
      </w:r>
      <w:r w:rsidR="00E24065" w:rsidRPr="00F36EED">
        <w:rPr>
          <w:szCs w:val="24"/>
        </w:rPr>
        <w:t xml:space="preserve"> </w:t>
      </w:r>
      <w:r w:rsidRPr="00F36EED">
        <w:rPr>
          <w:szCs w:val="24"/>
        </w:rPr>
        <w:t>rights</w:t>
      </w:r>
      <w:r w:rsidR="00E24065" w:rsidRPr="00F36EED">
        <w:rPr>
          <w:szCs w:val="24"/>
        </w:rPr>
        <w:t xml:space="preserve"> </w:t>
      </w:r>
      <w:r w:rsidRPr="00F36EED">
        <w:rPr>
          <w:szCs w:val="24"/>
        </w:rPr>
        <w:t>and</w:t>
      </w:r>
      <w:r w:rsidR="00E24065" w:rsidRPr="00F36EED">
        <w:rPr>
          <w:szCs w:val="24"/>
        </w:rPr>
        <w:t xml:space="preserve"> </w:t>
      </w:r>
      <w:r w:rsidRPr="00F36EED">
        <w:rPr>
          <w:szCs w:val="24"/>
        </w:rPr>
        <w:t>duties</w:t>
      </w:r>
      <w:r w:rsidR="00E24065" w:rsidRPr="00F36EED">
        <w:t>”</w:t>
      </w:r>
      <w:r w:rsidRPr="00F36EED">
        <w:rPr>
          <w:szCs w:val="24"/>
        </w:rPr>
        <w:t>.</w:t>
      </w:r>
      <w:r w:rsidR="00534E04">
        <w:rPr>
          <w:rStyle w:val="FootnoteReference"/>
          <w:szCs w:val="24"/>
        </w:rPr>
        <w:footnoteReference w:id="51"/>
      </w:r>
      <w:r w:rsidR="00E24065" w:rsidRPr="00F36EED">
        <w:t xml:space="preserve"> </w:t>
      </w:r>
      <w:r w:rsidRPr="00F36EED">
        <w:rPr>
          <w:szCs w:val="24"/>
        </w:rPr>
        <w:t>In</w:t>
      </w:r>
      <w:r w:rsidR="00E24065" w:rsidRPr="00F36EED">
        <w:rPr>
          <w:szCs w:val="24"/>
        </w:rPr>
        <w:t xml:space="preserve"> </w:t>
      </w:r>
      <w:r w:rsidRPr="00F36EED">
        <w:rPr>
          <w:szCs w:val="24"/>
        </w:rPr>
        <w:t>addition</w:t>
      </w:r>
      <w:r w:rsidR="00E24065" w:rsidRPr="00F36EED">
        <w:rPr>
          <w:szCs w:val="24"/>
        </w:rPr>
        <w:t xml:space="preserve"> </w:t>
      </w:r>
      <w:r w:rsidRPr="00F36EED">
        <w:rPr>
          <w:szCs w:val="24"/>
        </w:rPr>
        <w:t>to</w:t>
      </w:r>
      <w:r w:rsidR="00E24065" w:rsidRPr="00F36EED">
        <w:rPr>
          <w:szCs w:val="24"/>
        </w:rPr>
        <w:t xml:space="preserve"> </w:t>
      </w:r>
      <w:r w:rsidRPr="00F36EED">
        <w:rPr>
          <w:szCs w:val="24"/>
        </w:rPr>
        <w:t>that,</w:t>
      </w:r>
      <w:r w:rsidR="00E24065" w:rsidRPr="00F36EED">
        <w:rPr>
          <w:szCs w:val="24"/>
        </w:rPr>
        <w:t xml:space="preserve"> </w:t>
      </w:r>
      <w:r w:rsidRPr="00F36EED">
        <w:rPr>
          <w:szCs w:val="24"/>
        </w:rPr>
        <w:t>paragraph</w:t>
      </w:r>
      <w:r w:rsidR="00E24065" w:rsidRPr="00F36EED">
        <w:rPr>
          <w:szCs w:val="24"/>
        </w:rPr>
        <w:t xml:space="preserve"> </w:t>
      </w:r>
      <w:r w:rsidRPr="00F36EED">
        <w:rPr>
          <w:szCs w:val="24"/>
        </w:rPr>
        <w:t>(2)</w:t>
      </w:r>
      <w:r w:rsidR="00E24065" w:rsidRPr="00F36EED">
        <w:rPr>
          <w:szCs w:val="24"/>
        </w:rPr>
        <w:t xml:space="preserve"> </w:t>
      </w:r>
      <w:r w:rsidRPr="00F36EED">
        <w:rPr>
          <w:szCs w:val="24"/>
        </w:rPr>
        <w:t>of</w:t>
      </w:r>
      <w:r w:rsidR="00E24065" w:rsidRPr="00F36EED">
        <w:rPr>
          <w:szCs w:val="24"/>
        </w:rPr>
        <w:t xml:space="preserve"> </w:t>
      </w:r>
      <w:r w:rsidRPr="00F36EED">
        <w:rPr>
          <w:szCs w:val="24"/>
        </w:rPr>
        <w:t>the</w:t>
      </w:r>
      <w:r w:rsidR="00E24065" w:rsidRPr="00F36EED">
        <w:rPr>
          <w:szCs w:val="24"/>
        </w:rPr>
        <w:t xml:space="preserve"> </w:t>
      </w:r>
      <w:r w:rsidRPr="00F36EED">
        <w:rPr>
          <w:szCs w:val="24"/>
        </w:rPr>
        <w:t>same</w:t>
      </w:r>
      <w:r w:rsidR="00E24065" w:rsidRPr="00F36EED">
        <w:rPr>
          <w:szCs w:val="24"/>
        </w:rPr>
        <w:t xml:space="preserve"> </w:t>
      </w:r>
      <w:r w:rsidRPr="00F36EED">
        <w:rPr>
          <w:szCs w:val="24"/>
        </w:rPr>
        <w:t>article</w:t>
      </w:r>
      <w:r w:rsidR="00E24065" w:rsidRPr="00F36EED">
        <w:rPr>
          <w:szCs w:val="24"/>
        </w:rPr>
        <w:t xml:space="preserve"> </w:t>
      </w:r>
      <w:r w:rsidRPr="00F36EED">
        <w:rPr>
          <w:szCs w:val="24"/>
        </w:rPr>
        <w:t>stipulates</w:t>
      </w:r>
      <w:r w:rsidR="00E24065" w:rsidRPr="00F36EED">
        <w:rPr>
          <w:szCs w:val="24"/>
        </w:rPr>
        <w:t xml:space="preserve"> </w:t>
      </w:r>
      <w:r w:rsidRPr="00F36EED">
        <w:rPr>
          <w:szCs w:val="24"/>
        </w:rPr>
        <w:t>that</w:t>
      </w:r>
      <w:r w:rsidR="00E24065" w:rsidRPr="00F36EED">
        <w:rPr>
          <w:szCs w:val="24"/>
        </w:rPr>
        <w:t xml:space="preserve"> </w:t>
      </w:r>
      <w:r w:rsidR="00E24065" w:rsidRPr="00F36EED">
        <w:t>“</w:t>
      </w:r>
      <w:r w:rsidRPr="00F36EED">
        <w:rPr>
          <w:szCs w:val="24"/>
        </w:rPr>
        <w:t>Discrimination</w:t>
      </w:r>
      <w:r w:rsidR="00E24065" w:rsidRPr="00F36EED">
        <w:rPr>
          <w:szCs w:val="24"/>
        </w:rPr>
        <w:t xml:space="preserve"> </w:t>
      </w:r>
      <w:r w:rsidRPr="00F36EED">
        <w:rPr>
          <w:szCs w:val="24"/>
        </w:rPr>
        <w:t>of</w:t>
      </w:r>
      <w:r w:rsidR="00E24065" w:rsidRPr="00F36EED">
        <w:rPr>
          <w:szCs w:val="24"/>
        </w:rPr>
        <w:t xml:space="preserve"> </w:t>
      </w:r>
      <w:r w:rsidRPr="00F36EED">
        <w:rPr>
          <w:szCs w:val="24"/>
        </w:rPr>
        <w:t>whatever</w:t>
      </w:r>
      <w:r w:rsidR="00E24065" w:rsidRPr="00F36EED">
        <w:rPr>
          <w:szCs w:val="24"/>
        </w:rPr>
        <w:t xml:space="preserve"> </w:t>
      </w:r>
      <w:r w:rsidRPr="00F36EED">
        <w:rPr>
          <w:szCs w:val="24"/>
        </w:rPr>
        <w:t>kind</w:t>
      </w:r>
      <w:r w:rsidR="00E24065" w:rsidRPr="00F36EED">
        <w:rPr>
          <w:szCs w:val="24"/>
        </w:rPr>
        <w:t xml:space="preserve"> </w:t>
      </w:r>
      <w:r w:rsidRPr="00F36EED">
        <w:rPr>
          <w:szCs w:val="24"/>
        </w:rPr>
        <w:t>based</w:t>
      </w:r>
      <w:r w:rsidR="00E24065" w:rsidRPr="00F36EED">
        <w:rPr>
          <w:szCs w:val="24"/>
        </w:rPr>
        <w:t xml:space="preserve"> </w:t>
      </w:r>
      <w:r w:rsidRPr="00F36EED">
        <w:rPr>
          <w:szCs w:val="24"/>
        </w:rPr>
        <w:t>on,</w:t>
      </w:r>
      <w:r w:rsidR="00E24065" w:rsidRPr="00F36EED">
        <w:rPr>
          <w:szCs w:val="24"/>
        </w:rPr>
        <w:t xml:space="preserve"> </w:t>
      </w:r>
      <w:r w:rsidRPr="00534E04">
        <w:rPr>
          <w:i/>
          <w:szCs w:val="24"/>
        </w:rPr>
        <w:t>inter</w:t>
      </w:r>
      <w:r w:rsidR="00E24065" w:rsidRPr="00534E04">
        <w:rPr>
          <w:i/>
          <w:szCs w:val="24"/>
        </w:rPr>
        <w:t xml:space="preserve"> </w:t>
      </w:r>
      <w:r w:rsidRPr="00534E04">
        <w:rPr>
          <w:i/>
          <w:szCs w:val="24"/>
        </w:rPr>
        <w:t>alia</w:t>
      </w:r>
      <w:r w:rsidRPr="00F36EED">
        <w:rPr>
          <w:szCs w:val="24"/>
        </w:rPr>
        <w:t>,</w:t>
      </w:r>
      <w:r w:rsidR="00E24065" w:rsidRPr="00F36EED">
        <w:rPr>
          <w:szCs w:val="24"/>
        </w:rPr>
        <w:t xml:space="preserve"> </w:t>
      </w:r>
      <w:r w:rsidRPr="00F36EED">
        <w:rPr>
          <w:szCs w:val="24"/>
        </w:rPr>
        <w:t>ethnic</w:t>
      </w:r>
      <w:r w:rsidR="00E24065" w:rsidRPr="00F36EED">
        <w:rPr>
          <w:szCs w:val="24"/>
        </w:rPr>
        <w:t xml:space="preserve"> </w:t>
      </w:r>
      <w:r w:rsidRPr="00F36EED">
        <w:rPr>
          <w:szCs w:val="24"/>
        </w:rPr>
        <w:t>origin,</w:t>
      </w:r>
      <w:r w:rsidR="00E24065" w:rsidRPr="00F36EED">
        <w:rPr>
          <w:szCs w:val="24"/>
        </w:rPr>
        <w:t xml:space="preserve"> </w:t>
      </w:r>
      <w:r w:rsidRPr="00F36EED">
        <w:rPr>
          <w:szCs w:val="24"/>
        </w:rPr>
        <w:t>tribe,</w:t>
      </w:r>
      <w:r w:rsidR="00E24065" w:rsidRPr="00F36EED">
        <w:rPr>
          <w:szCs w:val="24"/>
        </w:rPr>
        <w:t xml:space="preserve"> </w:t>
      </w:r>
      <w:r w:rsidRPr="00F36EED">
        <w:rPr>
          <w:szCs w:val="24"/>
        </w:rPr>
        <w:t>clan,</w:t>
      </w:r>
      <w:r w:rsidR="00E24065" w:rsidRPr="00F36EED">
        <w:rPr>
          <w:szCs w:val="24"/>
        </w:rPr>
        <w:t xml:space="preserve"> </w:t>
      </w:r>
      <w:r w:rsidRPr="00F36EED">
        <w:rPr>
          <w:szCs w:val="24"/>
        </w:rPr>
        <w:t>colour,</w:t>
      </w:r>
      <w:r w:rsidR="00E24065" w:rsidRPr="00F36EED">
        <w:rPr>
          <w:szCs w:val="24"/>
        </w:rPr>
        <w:t xml:space="preserve"> </w:t>
      </w:r>
      <w:r w:rsidRPr="00F36EED">
        <w:rPr>
          <w:szCs w:val="24"/>
        </w:rPr>
        <w:t>sex,</w:t>
      </w:r>
      <w:r w:rsidR="00E24065" w:rsidRPr="00F36EED">
        <w:rPr>
          <w:szCs w:val="24"/>
        </w:rPr>
        <w:t xml:space="preserve"> </w:t>
      </w:r>
      <w:r w:rsidRPr="00F36EED">
        <w:rPr>
          <w:szCs w:val="24"/>
        </w:rPr>
        <w:t>region,</w:t>
      </w:r>
      <w:r w:rsidR="00E24065" w:rsidRPr="00F36EED">
        <w:rPr>
          <w:szCs w:val="24"/>
        </w:rPr>
        <w:t xml:space="preserve"> </w:t>
      </w:r>
      <w:r w:rsidRPr="00F36EED">
        <w:rPr>
          <w:szCs w:val="24"/>
        </w:rPr>
        <w:t>social</w:t>
      </w:r>
      <w:r w:rsidR="00E24065" w:rsidRPr="00F36EED">
        <w:rPr>
          <w:szCs w:val="24"/>
        </w:rPr>
        <w:t xml:space="preserve"> </w:t>
      </w:r>
      <w:r w:rsidRPr="00F36EED">
        <w:rPr>
          <w:szCs w:val="24"/>
        </w:rPr>
        <w:t>origin,</w:t>
      </w:r>
      <w:r w:rsidR="00E24065" w:rsidRPr="00F36EED">
        <w:rPr>
          <w:szCs w:val="24"/>
        </w:rPr>
        <w:t xml:space="preserve"> </w:t>
      </w:r>
      <w:r w:rsidRPr="00F36EED">
        <w:rPr>
          <w:szCs w:val="24"/>
        </w:rPr>
        <w:t>religion</w:t>
      </w:r>
      <w:r w:rsidR="00E24065" w:rsidRPr="00F36EED">
        <w:rPr>
          <w:szCs w:val="24"/>
        </w:rPr>
        <w:t xml:space="preserve"> </w:t>
      </w:r>
      <w:r w:rsidRPr="00F36EED">
        <w:rPr>
          <w:szCs w:val="24"/>
        </w:rPr>
        <w:t>or</w:t>
      </w:r>
      <w:r w:rsidR="00E24065" w:rsidRPr="00F36EED">
        <w:rPr>
          <w:szCs w:val="24"/>
        </w:rPr>
        <w:t xml:space="preserve"> </w:t>
      </w:r>
      <w:r w:rsidRPr="00F36EED">
        <w:rPr>
          <w:szCs w:val="24"/>
        </w:rPr>
        <w:t>faith,</w:t>
      </w:r>
      <w:r w:rsidR="00E24065" w:rsidRPr="00F36EED">
        <w:rPr>
          <w:szCs w:val="24"/>
        </w:rPr>
        <w:t xml:space="preserve"> </w:t>
      </w:r>
      <w:r w:rsidRPr="00F36EED">
        <w:rPr>
          <w:szCs w:val="24"/>
        </w:rPr>
        <w:t>opinion,</w:t>
      </w:r>
      <w:r w:rsidR="00E24065" w:rsidRPr="00F36EED">
        <w:rPr>
          <w:szCs w:val="24"/>
        </w:rPr>
        <w:t xml:space="preserve"> </w:t>
      </w:r>
      <w:r w:rsidRPr="00F36EED">
        <w:rPr>
          <w:szCs w:val="24"/>
        </w:rPr>
        <w:t>economic</w:t>
      </w:r>
      <w:r w:rsidR="00E24065" w:rsidRPr="00F36EED">
        <w:rPr>
          <w:szCs w:val="24"/>
        </w:rPr>
        <w:t xml:space="preserve"> </w:t>
      </w:r>
      <w:r w:rsidRPr="00F36EED">
        <w:rPr>
          <w:szCs w:val="24"/>
        </w:rPr>
        <w:t>status,</w:t>
      </w:r>
      <w:r w:rsidR="00E24065" w:rsidRPr="00F36EED">
        <w:rPr>
          <w:szCs w:val="24"/>
        </w:rPr>
        <w:t xml:space="preserve"> </w:t>
      </w:r>
      <w:r w:rsidRPr="00F36EED">
        <w:rPr>
          <w:szCs w:val="24"/>
        </w:rPr>
        <w:t>culture,</w:t>
      </w:r>
      <w:r w:rsidR="00E24065" w:rsidRPr="00F36EED">
        <w:rPr>
          <w:szCs w:val="24"/>
        </w:rPr>
        <w:t xml:space="preserve"> </w:t>
      </w:r>
      <w:r w:rsidRPr="00F36EED">
        <w:rPr>
          <w:szCs w:val="24"/>
        </w:rPr>
        <w:t>language,</w:t>
      </w:r>
      <w:r w:rsidR="00E24065" w:rsidRPr="00F36EED">
        <w:rPr>
          <w:szCs w:val="24"/>
        </w:rPr>
        <w:t xml:space="preserve"> </w:t>
      </w:r>
      <w:r w:rsidRPr="00F36EED">
        <w:rPr>
          <w:szCs w:val="24"/>
        </w:rPr>
        <w:t>social</w:t>
      </w:r>
      <w:r w:rsidR="00E24065" w:rsidRPr="00F36EED">
        <w:rPr>
          <w:szCs w:val="24"/>
        </w:rPr>
        <w:t xml:space="preserve"> </w:t>
      </w:r>
      <w:r w:rsidRPr="00F36EED">
        <w:rPr>
          <w:szCs w:val="24"/>
        </w:rPr>
        <w:t>status,</w:t>
      </w:r>
      <w:r w:rsidR="00E24065" w:rsidRPr="00F36EED">
        <w:rPr>
          <w:szCs w:val="24"/>
        </w:rPr>
        <w:t xml:space="preserve"> </w:t>
      </w:r>
      <w:r w:rsidRPr="00F36EED">
        <w:rPr>
          <w:szCs w:val="24"/>
        </w:rPr>
        <w:t>physical</w:t>
      </w:r>
      <w:r w:rsidR="00E24065" w:rsidRPr="00F36EED">
        <w:rPr>
          <w:szCs w:val="24"/>
        </w:rPr>
        <w:t xml:space="preserve"> </w:t>
      </w:r>
      <w:r w:rsidRPr="00F36EED">
        <w:rPr>
          <w:szCs w:val="24"/>
        </w:rPr>
        <w:t>or</w:t>
      </w:r>
      <w:r w:rsidR="00E24065" w:rsidRPr="00F36EED">
        <w:rPr>
          <w:szCs w:val="24"/>
        </w:rPr>
        <w:t xml:space="preserve"> </w:t>
      </w:r>
      <w:r w:rsidRPr="00F36EED">
        <w:rPr>
          <w:szCs w:val="24"/>
        </w:rPr>
        <w:t>mental</w:t>
      </w:r>
      <w:r w:rsidR="00E24065" w:rsidRPr="00F36EED">
        <w:rPr>
          <w:szCs w:val="24"/>
        </w:rPr>
        <w:t xml:space="preserve"> </w:t>
      </w:r>
      <w:r w:rsidRPr="00F36EED">
        <w:rPr>
          <w:szCs w:val="24"/>
        </w:rPr>
        <w:t>disability</w:t>
      </w:r>
      <w:r w:rsidR="00E24065" w:rsidRPr="00F36EED">
        <w:rPr>
          <w:szCs w:val="24"/>
        </w:rPr>
        <w:t xml:space="preserve"> </w:t>
      </w:r>
      <w:r w:rsidRPr="00F36EED">
        <w:rPr>
          <w:szCs w:val="24"/>
        </w:rPr>
        <w:t>or</w:t>
      </w:r>
      <w:r w:rsidR="00E24065" w:rsidRPr="00F36EED">
        <w:rPr>
          <w:szCs w:val="24"/>
        </w:rPr>
        <w:t xml:space="preserve"> </w:t>
      </w:r>
      <w:r w:rsidRPr="00F36EED">
        <w:rPr>
          <w:szCs w:val="24"/>
        </w:rPr>
        <w:t>any</w:t>
      </w:r>
      <w:r w:rsidR="00E24065" w:rsidRPr="00F36EED">
        <w:rPr>
          <w:szCs w:val="24"/>
        </w:rPr>
        <w:t xml:space="preserve"> </w:t>
      </w:r>
      <w:r w:rsidRPr="00F36EED">
        <w:rPr>
          <w:szCs w:val="24"/>
        </w:rPr>
        <w:t>other</w:t>
      </w:r>
      <w:r w:rsidR="00E24065" w:rsidRPr="00F36EED">
        <w:rPr>
          <w:szCs w:val="24"/>
        </w:rPr>
        <w:t xml:space="preserve"> </w:t>
      </w:r>
      <w:r w:rsidRPr="00F36EED">
        <w:rPr>
          <w:szCs w:val="24"/>
        </w:rPr>
        <w:t>form</w:t>
      </w:r>
      <w:r w:rsidR="00E24065" w:rsidRPr="00F36EED">
        <w:rPr>
          <w:szCs w:val="24"/>
        </w:rPr>
        <w:t xml:space="preserve"> </w:t>
      </w:r>
      <w:r w:rsidRPr="00F36EED">
        <w:rPr>
          <w:szCs w:val="24"/>
        </w:rPr>
        <w:t>of</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is</w:t>
      </w:r>
      <w:r w:rsidR="00E24065" w:rsidRPr="00F36EED">
        <w:rPr>
          <w:szCs w:val="24"/>
        </w:rPr>
        <w:t xml:space="preserve"> </w:t>
      </w:r>
      <w:r w:rsidRPr="00F36EED">
        <w:rPr>
          <w:szCs w:val="24"/>
        </w:rPr>
        <w:t>prohibited</w:t>
      </w:r>
      <w:r w:rsidR="00E24065" w:rsidRPr="00F36EED">
        <w:rPr>
          <w:szCs w:val="24"/>
        </w:rPr>
        <w:t xml:space="preserve"> </w:t>
      </w:r>
      <w:r w:rsidRPr="00F36EED">
        <w:rPr>
          <w:szCs w:val="24"/>
        </w:rPr>
        <w:t>and</w:t>
      </w:r>
      <w:r w:rsidR="00E24065" w:rsidRPr="00F36EED">
        <w:rPr>
          <w:szCs w:val="24"/>
        </w:rPr>
        <w:t xml:space="preserve"> </w:t>
      </w:r>
      <w:r w:rsidRPr="00F36EED">
        <w:rPr>
          <w:szCs w:val="24"/>
        </w:rPr>
        <w:t>punishable</w:t>
      </w:r>
      <w:r w:rsidR="00E24065" w:rsidRPr="00F36EED">
        <w:rPr>
          <w:szCs w:val="24"/>
        </w:rPr>
        <w:t xml:space="preserve"> </w:t>
      </w:r>
      <w:r w:rsidRPr="00F36EED">
        <w:rPr>
          <w:szCs w:val="24"/>
        </w:rPr>
        <w:t>by</w:t>
      </w:r>
      <w:r w:rsidR="00E24065" w:rsidRPr="00F36EED">
        <w:rPr>
          <w:szCs w:val="24"/>
        </w:rPr>
        <w:t xml:space="preserve"> </w:t>
      </w:r>
      <w:r w:rsidRPr="00F36EED">
        <w:rPr>
          <w:szCs w:val="24"/>
        </w:rPr>
        <w:t>law</w:t>
      </w:r>
      <w:r w:rsidR="00E24065" w:rsidRPr="00F36EED">
        <w:t>”</w:t>
      </w:r>
      <w:r w:rsidRPr="00F36EED">
        <w:rPr>
          <w:szCs w:val="24"/>
        </w:rPr>
        <w:t>.</w:t>
      </w:r>
      <w:r w:rsidR="006D5875">
        <w:rPr>
          <w:rStyle w:val="FootnoteReference"/>
          <w:szCs w:val="24"/>
        </w:rPr>
        <w:footnoteReference w:id="52"/>
      </w:r>
      <w:r w:rsidR="00E24065" w:rsidRPr="00F36EED">
        <w:rPr>
          <w:szCs w:val="24"/>
        </w:rPr>
        <w:t xml:space="preserve"> </w:t>
      </w:r>
    </w:p>
    <w:p w:rsidR="00951BC8" w:rsidRPr="00F36EED" w:rsidRDefault="00951BC8" w:rsidP="00F36EED">
      <w:pPr>
        <w:pStyle w:val="SingleTxtG"/>
        <w:rPr>
          <w:szCs w:val="24"/>
        </w:rPr>
      </w:pPr>
      <w:r w:rsidRPr="00F36EED">
        <w:t>116.</w:t>
      </w:r>
      <w:r w:rsidRPr="00F36EED">
        <w:tab/>
      </w:r>
      <w:r w:rsidRPr="00F36EED">
        <w:rPr>
          <w:szCs w:val="24"/>
        </w:rPr>
        <w:t>In</w:t>
      </w:r>
      <w:r w:rsidR="00E24065" w:rsidRPr="00F36EED">
        <w:rPr>
          <w:szCs w:val="24"/>
        </w:rPr>
        <w:t xml:space="preserve"> </w:t>
      </w:r>
      <w:r w:rsidRPr="00F36EED">
        <w:rPr>
          <w:szCs w:val="24"/>
        </w:rPr>
        <w:t>the</w:t>
      </w:r>
      <w:r w:rsidR="00E24065" w:rsidRPr="00F36EED">
        <w:rPr>
          <w:szCs w:val="24"/>
        </w:rPr>
        <w:t xml:space="preserve"> </w:t>
      </w:r>
      <w:r w:rsidRPr="00F36EED">
        <w:rPr>
          <w:szCs w:val="24"/>
        </w:rPr>
        <w:t>spirit</w:t>
      </w:r>
      <w:r w:rsidR="00E24065" w:rsidRPr="00F36EED">
        <w:rPr>
          <w:szCs w:val="24"/>
        </w:rPr>
        <w:t xml:space="preserve"> </w:t>
      </w:r>
      <w:r w:rsidRPr="00F36EED">
        <w:rPr>
          <w:szCs w:val="24"/>
        </w:rPr>
        <w:t>of</w:t>
      </w:r>
      <w:r w:rsidR="00E24065" w:rsidRPr="00F36EED">
        <w:rPr>
          <w:szCs w:val="24"/>
        </w:rPr>
        <w:t xml:space="preserve"> </w:t>
      </w:r>
      <w:r w:rsidRPr="00F36EED">
        <w:rPr>
          <w:szCs w:val="24"/>
        </w:rPr>
        <w:t>enforcing</w:t>
      </w:r>
      <w:r w:rsidR="00E24065" w:rsidRPr="00F36EED">
        <w:rPr>
          <w:szCs w:val="24"/>
        </w:rPr>
        <w:t xml:space="preserve"> </w:t>
      </w:r>
      <w:r w:rsidRPr="00F36EED">
        <w:rPr>
          <w:szCs w:val="24"/>
        </w:rPr>
        <w:t>and</w:t>
      </w:r>
      <w:r w:rsidR="00E24065" w:rsidRPr="00F36EED">
        <w:rPr>
          <w:szCs w:val="24"/>
        </w:rPr>
        <w:t xml:space="preserve"> </w:t>
      </w:r>
      <w:r w:rsidRPr="00F36EED">
        <w:rPr>
          <w:szCs w:val="24"/>
        </w:rPr>
        <w:t>complementing</w:t>
      </w:r>
      <w:r w:rsidR="00E24065" w:rsidRPr="00F36EED">
        <w:rPr>
          <w:szCs w:val="24"/>
        </w:rPr>
        <w:t xml:space="preserve"> </w:t>
      </w:r>
      <w:r w:rsidRPr="00F36EED">
        <w:rPr>
          <w:szCs w:val="24"/>
        </w:rPr>
        <w:t>the</w:t>
      </w:r>
      <w:r w:rsidR="00E24065" w:rsidRPr="00F36EED">
        <w:rPr>
          <w:szCs w:val="24"/>
        </w:rPr>
        <w:t xml:space="preserve"> </w:t>
      </w:r>
      <w:r w:rsidRPr="00F36EED">
        <w:rPr>
          <w:szCs w:val="24"/>
        </w:rPr>
        <w:t>above</w:t>
      </w:r>
      <w:r w:rsidR="00E24065" w:rsidRPr="00F36EED">
        <w:rPr>
          <w:szCs w:val="24"/>
        </w:rPr>
        <w:t xml:space="preserve"> </w:t>
      </w:r>
      <w:r w:rsidRPr="00F36EED">
        <w:rPr>
          <w:szCs w:val="24"/>
        </w:rPr>
        <w:t>mentioned</w:t>
      </w:r>
      <w:r w:rsidR="00E24065" w:rsidRPr="00F36EED">
        <w:rPr>
          <w:szCs w:val="24"/>
        </w:rPr>
        <w:t xml:space="preserve"> </w:t>
      </w:r>
      <w:r w:rsidRPr="00F36EED">
        <w:rPr>
          <w:szCs w:val="24"/>
        </w:rPr>
        <w:t>constitutional</w:t>
      </w:r>
      <w:r w:rsidR="00E24065" w:rsidRPr="00F36EED">
        <w:rPr>
          <w:szCs w:val="24"/>
        </w:rPr>
        <w:t xml:space="preserve"> </w:t>
      </w:r>
      <w:r w:rsidRPr="00F36EED">
        <w:rPr>
          <w:szCs w:val="24"/>
        </w:rPr>
        <w:t>principle,</w:t>
      </w:r>
      <w:r w:rsidR="00E24065" w:rsidRPr="00F36EED">
        <w:rPr>
          <w:szCs w:val="24"/>
        </w:rPr>
        <w:t xml:space="preserve"> </w:t>
      </w:r>
      <w:r w:rsidRPr="00F36EED">
        <w:rPr>
          <w:szCs w:val="24"/>
        </w:rPr>
        <w:t>the</w:t>
      </w:r>
      <w:r w:rsidR="00E24065" w:rsidRPr="00F36EED">
        <w:rPr>
          <w:szCs w:val="24"/>
        </w:rPr>
        <w:t xml:space="preserve"> </w:t>
      </w:r>
      <w:r w:rsidRPr="00F36EED">
        <w:rPr>
          <w:szCs w:val="24"/>
        </w:rPr>
        <w:t>Criminal</w:t>
      </w:r>
      <w:r w:rsidR="00E24065" w:rsidRPr="00F36EED">
        <w:rPr>
          <w:szCs w:val="24"/>
        </w:rPr>
        <w:t xml:space="preserve"> </w:t>
      </w:r>
      <w:r w:rsidRPr="00F36EED">
        <w:rPr>
          <w:szCs w:val="24"/>
        </w:rPr>
        <w:t>Code</w:t>
      </w:r>
      <w:r w:rsidR="00E24065" w:rsidRPr="00F36EED">
        <w:rPr>
          <w:szCs w:val="24"/>
        </w:rPr>
        <w:t xml:space="preserve"> </w:t>
      </w:r>
      <w:r w:rsidRPr="00F36EED">
        <w:rPr>
          <w:szCs w:val="24"/>
        </w:rPr>
        <w:t>has</w:t>
      </w:r>
      <w:r w:rsidR="00E24065" w:rsidRPr="00F36EED">
        <w:rPr>
          <w:szCs w:val="24"/>
        </w:rPr>
        <w:t xml:space="preserve"> </w:t>
      </w:r>
      <w:r w:rsidRPr="00F36EED">
        <w:rPr>
          <w:szCs w:val="24"/>
        </w:rPr>
        <w:t>sound</w:t>
      </w:r>
      <w:r w:rsidR="00E24065" w:rsidRPr="00F36EED">
        <w:rPr>
          <w:szCs w:val="24"/>
        </w:rPr>
        <w:t xml:space="preserve"> </w:t>
      </w:r>
      <w:r w:rsidRPr="00F36EED">
        <w:rPr>
          <w:szCs w:val="24"/>
        </w:rPr>
        <w:t>legal</w:t>
      </w:r>
      <w:r w:rsidR="00E24065" w:rsidRPr="00F36EED">
        <w:rPr>
          <w:szCs w:val="24"/>
        </w:rPr>
        <w:t xml:space="preserve"> </w:t>
      </w:r>
      <w:r w:rsidRPr="00F36EED">
        <w:rPr>
          <w:szCs w:val="24"/>
        </w:rPr>
        <w:t>provisions</w:t>
      </w:r>
      <w:r w:rsidR="00E24065" w:rsidRPr="00F36EED">
        <w:rPr>
          <w:szCs w:val="24"/>
        </w:rPr>
        <w:t xml:space="preserve"> </w:t>
      </w:r>
      <w:r w:rsidRPr="00F36EED">
        <w:rPr>
          <w:szCs w:val="24"/>
        </w:rPr>
        <w:t>that</w:t>
      </w:r>
      <w:r w:rsidR="00E24065" w:rsidRPr="00F36EED">
        <w:rPr>
          <w:szCs w:val="24"/>
        </w:rPr>
        <w:t xml:space="preserve"> </w:t>
      </w:r>
      <w:r w:rsidRPr="00F36EED">
        <w:rPr>
          <w:szCs w:val="24"/>
        </w:rPr>
        <w:t>strongly</w:t>
      </w:r>
      <w:r w:rsidR="00E24065" w:rsidRPr="00F36EED">
        <w:rPr>
          <w:szCs w:val="24"/>
        </w:rPr>
        <w:t xml:space="preserve"> </w:t>
      </w:r>
      <w:r w:rsidRPr="00F36EED">
        <w:rPr>
          <w:szCs w:val="24"/>
        </w:rPr>
        <w:t>repress</w:t>
      </w:r>
      <w:r w:rsidR="00E24065" w:rsidRPr="00F36EED">
        <w:rPr>
          <w:szCs w:val="24"/>
        </w:rPr>
        <w:t xml:space="preserve"> </w:t>
      </w:r>
      <w:r w:rsidRPr="00F36EED">
        <w:rPr>
          <w:szCs w:val="24"/>
        </w:rPr>
        <w:t>any</w:t>
      </w:r>
      <w:r w:rsidR="00E24065" w:rsidRPr="00F36EED">
        <w:rPr>
          <w:szCs w:val="24"/>
        </w:rPr>
        <w:t xml:space="preserve"> </w:t>
      </w:r>
      <w:r w:rsidRPr="00F36EED">
        <w:rPr>
          <w:szCs w:val="24"/>
        </w:rPr>
        <w:t>form</w:t>
      </w:r>
      <w:r w:rsidR="00E24065" w:rsidRPr="00F36EED">
        <w:rPr>
          <w:szCs w:val="24"/>
        </w:rPr>
        <w:t xml:space="preserve"> </w:t>
      </w:r>
      <w:r w:rsidRPr="00F36EED">
        <w:rPr>
          <w:szCs w:val="24"/>
        </w:rPr>
        <w:t>of</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caused</w:t>
      </w:r>
      <w:r w:rsidR="00E24065" w:rsidRPr="00F36EED">
        <w:rPr>
          <w:szCs w:val="24"/>
        </w:rPr>
        <w:t xml:space="preserve"> </w:t>
      </w:r>
      <w:r w:rsidRPr="00F36EED">
        <w:rPr>
          <w:szCs w:val="24"/>
        </w:rPr>
        <w:t>to</w:t>
      </w:r>
      <w:r w:rsidR="00E24065" w:rsidRPr="00F36EED">
        <w:rPr>
          <w:szCs w:val="24"/>
        </w:rPr>
        <w:t xml:space="preserve"> </w:t>
      </w:r>
      <w:r w:rsidRPr="00F36EED">
        <w:rPr>
          <w:szCs w:val="24"/>
        </w:rPr>
        <w:t>individual</w:t>
      </w:r>
      <w:r w:rsidR="00E24065" w:rsidRPr="00F36EED">
        <w:rPr>
          <w:szCs w:val="24"/>
        </w:rPr>
        <w:t xml:space="preserve"> </w:t>
      </w:r>
      <w:r w:rsidRPr="00F36EED">
        <w:rPr>
          <w:szCs w:val="24"/>
        </w:rPr>
        <w:t>or</w:t>
      </w:r>
      <w:r w:rsidR="00E24065" w:rsidRPr="00F36EED">
        <w:rPr>
          <w:szCs w:val="24"/>
        </w:rPr>
        <w:t xml:space="preserve"> </w:t>
      </w:r>
      <w:r w:rsidRPr="00F36EED">
        <w:rPr>
          <w:szCs w:val="24"/>
        </w:rPr>
        <w:t>groups</w:t>
      </w:r>
      <w:r w:rsidR="00E24065" w:rsidRPr="00F36EED">
        <w:rPr>
          <w:szCs w:val="24"/>
        </w:rPr>
        <w:t xml:space="preserve"> </w:t>
      </w:r>
      <w:r w:rsidRPr="00F36EED">
        <w:rPr>
          <w:szCs w:val="24"/>
        </w:rPr>
        <w:t>of</w:t>
      </w:r>
      <w:r w:rsidR="00E24065" w:rsidRPr="00F36EED">
        <w:rPr>
          <w:szCs w:val="24"/>
        </w:rPr>
        <w:t xml:space="preserve"> </w:t>
      </w:r>
      <w:r w:rsidRPr="00F36EED">
        <w:rPr>
          <w:szCs w:val="24"/>
        </w:rPr>
        <w:t>people.</w:t>
      </w:r>
      <w:r w:rsidR="006D5875">
        <w:rPr>
          <w:rStyle w:val="FootnoteReference"/>
          <w:szCs w:val="24"/>
        </w:rPr>
        <w:footnoteReference w:id="53"/>
      </w:r>
      <w:r w:rsidR="00E24065" w:rsidRPr="00F36EED">
        <w:rPr>
          <w:szCs w:val="24"/>
        </w:rPr>
        <w:t xml:space="preserve"> </w:t>
      </w:r>
      <w:r w:rsidRPr="00F36EED">
        <w:rPr>
          <w:szCs w:val="24"/>
        </w:rPr>
        <w:t>As</w:t>
      </w:r>
      <w:r w:rsidR="00E24065" w:rsidRPr="00F36EED">
        <w:rPr>
          <w:szCs w:val="24"/>
        </w:rPr>
        <w:t xml:space="preserve"> </w:t>
      </w:r>
      <w:r w:rsidRPr="00F36EED">
        <w:t>a</w:t>
      </w:r>
      <w:r w:rsidR="00E24065" w:rsidRPr="00F36EED">
        <w:t xml:space="preserve"> </w:t>
      </w:r>
      <w:r w:rsidRPr="00F36EED">
        <w:rPr>
          <w:szCs w:val="24"/>
        </w:rPr>
        <w:t>reference,</w:t>
      </w:r>
      <w:r w:rsidR="00E24065" w:rsidRPr="00F36EED">
        <w:rPr>
          <w:szCs w:val="24"/>
        </w:rPr>
        <w:t xml:space="preserve"> </w:t>
      </w:r>
      <w:r w:rsidRPr="00F36EED">
        <w:rPr>
          <w:szCs w:val="24"/>
        </w:rPr>
        <w:t>article</w:t>
      </w:r>
      <w:r w:rsidR="00E24065" w:rsidRPr="00F36EED">
        <w:rPr>
          <w:szCs w:val="24"/>
        </w:rPr>
        <w:t xml:space="preserve"> </w:t>
      </w:r>
      <w:r w:rsidRPr="00F36EED">
        <w:rPr>
          <w:szCs w:val="24"/>
        </w:rPr>
        <w:t>393</w:t>
      </w:r>
      <w:r w:rsidR="00E24065" w:rsidRPr="00F36EED">
        <w:rPr>
          <w:szCs w:val="24"/>
        </w:rPr>
        <w:t xml:space="preserve"> </w:t>
      </w:r>
      <w:r w:rsidRPr="00F36EED">
        <w:rPr>
          <w:szCs w:val="24"/>
        </w:rPr>
        <w:t>of</w:t>
      </w:r>
      <w:r w:rsidR="00E24065" w:rsidRPr="00F36EED">
        <w:rPr>
          <w:szCs w:val="24"/>
        </w:rPr>
        <w:t xml:space="preserve"> </w:t>
      </w:r>
      <w:r w:rsidRPr="00F36EED">
        <w:rPr>
          <w:szCs w:val="24"/>
        </w:rPr>
        <w:t>the</w:t>
      </w:r>
      <w:r w:rsidR="00E24065" w:rsidRPr="00F36EED">
        <w:rPr>
          <w:szCs w:val="24"/>
        </w:rPr>
        <w:t xml:space="preserve"> </w:t>
      </w:r>
      <w:r w:rsidRPr="00F36EED">
        <w:rPr>
          <w:szCs w:val="24"/>
        </w:rPr>
        <w:t>criminal</w:t>
      </w:r>
      <w:r w:rsidR="00E24065" w:rsidRPr="00F36EED">
        <w:rPr>
          <w:szCs w:val="24"/>
        </w:rPr>
        <w:t xml:space="preserve"> </w:t>
      </w:r>
      <w:r w:rsidRPr="00F36EED">
        <w:rPr>
          <w:szCs w:val="24"/>
        </w:rPr>
        <w:t>code</w:t>
      </w:r>
      <w:r w:rsidR="00E24065" w:rsidRPr="00F36EED">
        <w:rPr>
          <w:szCs w:val="24"/>
        </w:rPr>
        <w:t xml:space="preserve"> </w:t>
      </w:r>
      <w:r w:rsidRPr="00F36EED">
        <w:rPr>
          <w:szCs w:val="24"/>
        </w:rPr>
        <w:t>provides</w:t>
      </w:r>
      <w:r w:rsidR="00E24065" w:rsidRPr="00F36EED">
        <w:rPr>
          <w:szCs w:val="24"/>
        </w:rPr>
        <w:t xml:space="preserve"> </w:t>
      </w:r>
      <w:r w:rsidRPr="00F36EED">
        <w:rPr>
          <w:szCs w:val="24"/>
        </w:rPr>
        <w:t>as</w:t>
      </w:r>
      <w:r w:rsidR="00E24065" w:rsidRPr="00F36EED">
        <w:rPr>
          <w:szCs w:val="24"/>
        </w:rPr>
        <w:t xml:space="preserve"> </w:t>
      </w:r>
      <w:r w:rsidRPr="00F36EED">
        <w:rPr>
          <w:szCs w:val="24"/>
        </w:rPr>
        <w:t>follows:</w:t>
      </w:r>
      <w:r w:rsidR="00E24065" w:rsidRPr="00F36EED">
        <w:rPr>
          <w:szCs w:val="24"/>
        </w:rPr>
        <w:t xml:space="preserve"> </w:t>
      </w:r>
    </w:p>
    <w:p w:rsidR="00951BC8" w:rsidRPr="00F36EED" w:rsidRDefault="00951BC8" w:rsidP="001E0F03">
      <w:pPr>
        <w:pStyle w:val="SingleTxtG"/>
        <w:ind w:left="1701"/>
        <w:rPr>
          <w:szCs w:val="24"/>
        </w:rPr>
      </w:pPr>
      <w:r w:rsidRPr="00F36EED">
        <w:rPr>
          <w:szCs w:val="24"/>
        </w:rPr>
        <w:tab/>
      </w:r>
      <w:r w:rsidR="00E24065" w:rsidRPr="00F36EED">
        <w:rPr>
          <w:szCs w:val="24"/>
        </w:rPr>
        <w:t>“</w:t>
      </w:r>
      <w:r w:rsidRPr="00F36EED">
        <w:rPr>
          <w:szCs w:val="24"/>
        </w:rPr>
        <w:t>(a)</w:t>
      </w:r>
      <w:r w:rsidRPr="00F36EED">
        <w:rPr>
          <w:szCs w:val="24"/>
        </w:rPr>
        <w:tab/>
        <w:t>Any</w:t>
      </w:r>
      <w:r w:rsidR="00E24065" w:rsidRPr="00F36EED">
        <w:rPr>
          <w:szCs w:val="24"/>
        </w:rPr>
        <w:t xml:space="preserve"> </w:t>
      </w:r>
      <w:r w:rsidRPr="00F36EED">
        <w:rPr>
          <w:szCs w:val="24"/>
        </w:rPr>
        <w:t>person</w:t>
      </w:r>
      <w:r w:rsidR="00E24065" w:rsidRPr="00F36EED">
        <w:rPr>
          <w:szCs w:val="24"/>
        </w:rPr>
        <w:t xml:space="preserve"> </w:t>
      </w:r>
      <w:r w:rsidRPr="00F36EED">
        <w:rPr>
          <w:szCs w:val="24"/>
        </w:rPr>
        <w:t>who,</w:t>
      </w:r>
      <w:r w:rsidR="00E24065" w:rsidRPr="00F36EED">
        <w:rPr>
          <w:szCs w:val="24"/>
        </w:rPr>
        <w:t xml:space="preserve"> </w:t>
      </w:r>
      <w:r w:rsidRPr="00F36EED">
        <w:rPr>
          <w:szCs w:val="24"/>
        </w:rPr>
        <w:t>by</w:t>
      </w:r>
      <w:r w:rsidR="00E24065" w:rsidRPr="00F36EED">
        <w:rPr>
          <w:szCs w:val="24"/>
        </w:rPr>
        <w:t xml:space="preserve"> </w:t>
      </w:r>
      <w:r w:rsidRPr="00F36EED">
        <w:rPr>
          <w:szCs w:val="24"/>
        </w:rPr>
        <w:t>defamation</w:t>
      </w:r>
      <w:r w:rsidR="00E24065" w:rsidRPr="00F36EED">
        <w:rPr>
          <w:szCs w:val="24"/>
        </w:rPr>
        <w:t xml:space="preserve"> </w:t>
      </w:r>
      <w:r w:rsidRPr="00F36EED">
        <w:rPr>
          <w:szCs w:val="24"/>
        </w:rPr>
        <w:t>or</w:t>
      </w:r>
      <w:r w:rsidR="00E24065" w:rsidRPr="00F36EED">
        <w:rPr>
          <w:szCs w:val="24"/>
        </w:rPr>
        <w:t xml:space="preserve"> </w:t>
      </w:r>
      <w:r w:rsidRPr="00F36EED">
        <w:rPr>
          <w:szCs w:val="24"/>
        </w:rPr>
        <w:t>public</w:t>
      </w:r>
      <w:r w:rsidR="00E24065" w:rsidRPr="00F36EED">
        <w:rPr>
          <w:szCs w:val="24"/>
        </w:rPr>
        <w:t xml:space="preserve"> </w:t>
      </w:r>
      <w:r w:rsidRPr="00F36EED">
        <w:rPr>
          <w:szCs w:val="24"/>
        </w:rPr>
        <w:t>insult,</w:t>
      </w:r>
      <w:r w:rsidR="00E24065" w:rsidRPr="00F36EED">
        <w:rPr>
          <w:szCs w:val="24"/>
        </w:rPr>
        <w:t xml:space="preserve"> </w:t>
      </w:r>
      <w:r w:rsidRPr="00F36EED">
        <w:rPr>
          <w:szCs w:val="24"/>
        </w:rPr>
        <w:t>manifests</w:t>
      </w:r>
      <w:r w:rsidR="00E24065" w:rsidRPr="00F36EED">
        <w:rPr>
          <w:szCs w:val="24"/>
        </w:rPr>
        <w:t xml:space="preserve"> </w:t>
      </w:r>
      <w:r w:rsidRPr="00F36EED">
        <w:rPr>
          <w:szCs w:val="24"/>
        </w:rPr>
        <w:t>aversion</w:t>
      </w:r>
      <w:r w:rsidR="00E24065" w:rsidRPr="00F36EED">
        <w:rPr>
          <w:szCs w:val="24"/>
        </w:rPr>
        <w:t xml:space="preserve"> </w:t>
      </w:r>
      <w:r w:rsidRPr="00F36EED">
        <w:rPr>
          <w:szCs w:val="24"/>
        </w:rPr>
        <w:t>or</w:t>
      </w:r>
      <w:r w:rsidR="00E24065" w:rsidRPr="00F36EED">
        <w:rPr>
          <w:szCs w:val="24"/>
        </w:rPr>
        <w:t xml:space="preserve"> </w:t>
      </w:r>
      <w:r w:rsidRPr="00F36EED">
        <w:rPr>
          <w:szCs w:val="24"/>
        </w:rPr>
        <w:t>hatred</w:t>
      </w:r>
      <w:r w:rsidR="00E24065" w:rsidRPr="00F36EED">
        <w:rPr>
          <w:szCs w:val="24"/>
        </w:rPr>
        <w:t xml:space="preserve"> </w:t>
      </w:r>
      <w:r w:rsidRPr="00F36EED">
        <w:rPr>
          <w:szCs w:val="24"/>
        </w:rPr>
        <w:t>towards</w:t>
      </w:r>
      <w:r w:rsidR="00E24065" w:rsidRPr="00F36EED">
        <w:rPr>
          <w:szCs w:val="24"/>
        </w:rPr>
        <w:t xml:space="preserve"> </w:t>
      </w:r>
      <w:r w:rsidRPr="00F36EED">
        <w:rPr>
          <w:szCs w:val="24"/>
        </w:rPr>
        <w:t>a</w:t>
      </w:r>
      <w:r w:rsidR="00E24065" w:rsidRPr="00F36EED">
        <w:rPr>
          <w:szCs w:val="24"/>
        </w:rPr>
        <w:t xml:space="preserve"> </w:t>
      </w:r>
      <w:r w:rsidRPr="00F36EED">
        <w:rPr>
          <w:szCs w:val="24"/>
        </w:rPr>
        <w:t>group</w:t>
      </w:r>
      <w:r w:rsidR="00E24065" w:rsidRPr="00F36EED">
        <w:rPr>
          <w:szCs w:val="24"/>
        </w:rPr>
        <w:t xml:space="preserve"> </w:t>
      </w:r>
      <w:r w:rsidRPr="00F36EED">
        <w:rPr>
          <w:szCs w:val="24"/>
        </w:rPr>
        <w:t>of</w:t>
      </w:r>
      <w:r w:rsidR="00E24065" w:rsidRPr="00F36EED">
        <w:rPr>
          <w:szCs w:val="24"/>
        </w:rPr>
        <w:t xml:space="preserve"> </w:t>
      </w:r>
      <w:r w:rsidRPr="00F36EED">
        <w:rPr>
          <w:szCs w:val="24"/>
        </w:rPr>
        <w:t>persons</w:t>
      </w:r>
      <w:r w:rsidR="00E24065" w:rsidRPr="00F36EED">
        <w:rPr>
          <w:szCs w:val="24"/>
        </w:rPr>
        <w:t xml:space="preserve"> </w:t>
      </w:r>
      <w:r w:rsidRPr="00F36EED">
        <w:rPr>
          <w:szCs w:val="24"/>
        </w:rPr>
        <w:t>or</w:t>
      </w:r>
      <w:r w:rsidR="00E24065" w:rsidRPr="00F36EED">
        <w:rPr>
          <w:szCs w:val="24"/>
        </w:rPr>
        <w:t xml:space="preserve"> </w:t>
      </w:r>
      <w:r w:rsidRPr="00F36EED">
        <w:rPr>
          <w:szCs w:val="24"/>
        </w:rPr>
        <w:t>a</w:t>
      </w:r>
      <w:r w:rsidR="00E24065" w:rsidRPr="00F36EED">
        <w:rPr>
          <w:szCs w:val="24"/>
        </w:rPr>
        <w:t xml:space="preserve"> </w:t>
      </w:r>
      <w:r w:rsidRPr="00F36EED">
        <w:rPr>
          <w:szCs w:val="24"/>
        </w:rPr>
        <w:t>given</w:t>
      </w:r>
      <w:r w:rsidR="00E24065" w:rsidRPr="00F36EED">
        <w:rPr>
          <w:szCs w:val="24"/>
        </w:rPr>
        <w:t xml:space="preserve"> </w:t>
      </w:r>
      <w:r w:rsidRPr="00F36EED">
        <w:rPr>
          <w:szCs w:val="24"/>
        </w:rPr>
        <w:t>race</w:t>
      </w:r>
      <w:r w:rsidR="00E24065" w:rsidRPr="00F36EED">
        <w:rPr>
          <w:szCs w:val="24"/>
        </w:rPr>
        <w:t xml:space="preserve"> </w:t>
      </w:r>
      <w:r w:rsidRPr="00F36EED">
        <w:rPr>
          <w:szCs w:val="24"/>
        </w:rPr>
        <w:t>or</w:t>
      </w:r>
      <w:r w:rsidR="00E24065" w:rsidRPr="00F36EED">
        <w:rPr>
          <w:szCs w:val="24"/>
        </w:rPr>
        <w:t xml:space="preserve"> </w:t>
      </w:r>
      <w:r w:rsidRPr="00F36EED">
        <w:rPr>
          <w:szCs w:val="24"/>
        </w:rPr>
        <w:t>religion,</w:t>
      </w:r>
      <w:r w:rsidR="00E24065" w:rsidRPr="00F36EED">
        <w:rPr>
          <w:szCs w:val="24"/>
        </w:rPr>
        <w:t xml:space="preserve"> </w:t>
      </w:r>
      <w:r w:rsidRPr="00F36EED">
        <w:rPr>
          <w:szCs w:val="24"/>
        </w:rPr>
        <w:t>or</w:t>
      </w:r>
      <w:r w:rsidR="00E24065" w:rsidRPr="00F36EED">
        <w:rPr>
          <w:szCs w:val="24"/>
        </w:rPr>
        <w:t xml:space="preserve"> </w:t>
      </w:r>
      <w:r w:rsidRPr="00F36EED">
        <w:rPr>
          <w:szCs w:val="24"/>
        </w:rPr>
        <w:t>commits</w:t>
      </w:r>
      <w:r w:rsidR="00E24065" w:rsidRPr="00F36EED">
        <w:rPr>
          <w:szCs w:val="24"/>
        </w:rPr>
        <w:t xml:space="preserve"> </w:t>
      </w:r>
      <w:r w:rsidRPr="00F36EED">
        <w:rPr>
          <w:szCs w:val="24"/>
        </w:rPr>
        <w:t>an</w:t>
      </w:r>
      <w:r w:rsidR="00E24065" w:rsidRPr="00F36EED">
        <w:rPr>
          <w:szCs w:val="24"/>
        </w:rPr>
        <w:t xml:space="preserve"> </w:t>
      </w:r>
      <w:r w:rsidRPr="00F36EED">
        <w:rPr>
          <w:szCs w:val="24"/>
        </w:rPr>
        <w:t>act</w:t>
      </w:r>
      <w:r w:rsidR="00E24065" w:rsidRPr="00F36EED">
        <w:rPr>
          <w:szCs w:val="24"/>
        </w:rPr>
        <w:t xml:space="preserve"> </w:t>
      </w:r>
      <w:r w:rsidRPr="00F36EED">
        <w:rPr>
          <w:szCs w:val="24"/>
        </w:rPr>
        <w:t>likely</w:t>
      </w:r>
      <w:r w:rsidR="00E24065" w:rsidRPr="00F36EED">
        <w:rPr>
          <w:szCs w:val="24"/>
        </w:rPr>
        <w:t xml:space="preserve"> </w:t>
      </w:r>
      <w:r w:rsidRPr="00F36EED">
        <w:rPr>
          <w:szCs w:val="24"/>
        </w:rPr>
        <w:t>to</w:t>
      </w:r>
      <w:r w:rsidR="00E24065" w:rsidRPr="00F36EED">
        <w:rPr>
          <w:szCs w:val="24"/>
        </w:rPr>
        <w:t xml:space="preserve"> </w:t>
      </w:r>
      <w:r w:rsidRPr="00F36EED">
        <w:rPr>
          <w:szCs w:val="24"/>
        </w:rPr>
        <w:t>provoke</w:t>
      </w:r>
      <w:r w:rsidR="00E24065" w:rsidRPr="00F36EED">
        <w:rPr>
          <w:szCs w:val="24"/>
        </w:rPr>
        <w:t xml:space="preserve"> </w:t>
      </w:r>
      <w:r w:rsidRPr="00F36EED">
        <w:rPr>
          <w:szCs w:val="24"/>
        </w:rPr>
        <w:t>such</w:t>
      </w:r>
      <w:r w:rsidR="00E24065" w:rsidRPr="00F36EED">
        <w:rPr>
          <w:szCs w:val="24"/>
        </w:rPr>
        <w:t xml:space="preserve"> </w:t>
      </w:r>
      <w:r w:rsidRPr="00F36EED">
        <w:rPr>
          <w:szCs w:val="24"/>
        </w:rPr>
        <w:t>aversion</w:t>
      </w:r>
      <w:r w:rsidR="00E24065" w:rsidRPr="00F36EED">
        <w:rPr>
          <w:szCs w:val="24"/>
        </w:rPr>
        <w:t xml:space="preserve"> </w:t>
      </w:r>
      <w:r w:rsidRPr="00F36EED">
        <w:rPr>
          <w:szCs w:val="24"/>
        </w:rPr>
        <w:t>or</w:t>
      </w:r>
      <w:r w:rsidR="00E24065" w:rsidRPr="00F36EED">
        <w:rPr>
          <w:szCs w:val="24"/>
        </w:rPr>
        <w:t xml:space="preserve"> </w:t>
      </w:r>
      <w:r w:rsidRPr="00F36EED">
        <w:rPr>
          <w:szCs w:val="24"/>
        </w:rPr>
        <w:t>hatred,</w:t>
      </w:r>
      <w:r w:rsidR="00E24065" w:rsidRPr="00F36EED">
        <w:rPr>
          <w:szCs w:val="24"/>
        </w:rPr>
        <w:t xml:space="preserve"> </w:t>
      </w:r>
      <w:r w:rsidRPr="00F36EED">
        <w:rPr>
          <w:szCs w:val="24"/>
        </w:rPr>
        <w:t>shall</w:t>
      </w:r>
      <w:r w:rsidR="00E24065" w:rsidRPr="00F36EED">
        <w:rPr>
          <w:szCs w:val="24"/>
        </w:rPr>
        <w:t xml:space="preserve"> </w:t>
      </w:r>
      <w:r w:rsidRPr="00F36EED">
        <w:rPr>
          <w:szCs w:val="24"/>
        </w:rPr>
        <w:t>be</w:t>
      </w:r>
      <w:r w:rsidR="00E24065" w:rsidRPr="00F36EED">
        <w:rPr>
          <w:szCs w:val="24"/>
        </w:rPr>
        <w:t xml:space="preserve"> </w:t>
      </w:r>
      <w:r w:rsidRPr="00F36EED">
        <w:rPr>
          <w:szCs w:val="24"/>
        </w:rPr>
        <w:t>liable</w:t>
      </w:r>
      <w:r w:rsidR="00E24065" w:rsidRPr="00F36EED">
        <w:rPr>
          <w:szCs w:val="24"/>
        </w:rPr>
        <w:t xml:space="preserve"> </w:t>
      </w:r>
      <w:r w:rsidRPr="00F36EED">
        <w:rPr>
          <w:szCs w:val="24"/>
        </w:rPr>
        <w:t>to</w:t>
      </w:r>
      <w:r w:rsidR="00E24065" w:rsidRPr="00F36EED">
        <w:rPr>
          <w:szCs w:val="24"/>
        </w:rPr>
        <w:t xml:space="preserve"> </w:t>
      </w:r>
      <w:r w:rsidRPr="00F36EED">
        <w:rPr>
          <w:szCs w:val="24"/>
        </w:rPr>
        <w:t>imprisonment</w:t>
      </w:r>
      <w:r w:rsidR="00E24065" w:rsidRPr="00F36EED">
        <w:rPr>
          <w:szCs w:val="24"/>
        </w:rPr>
        <w:t xml:space="preserve"> </w:t>
      </w:r>
      <w:r w:rsidRPr="00F36EED">
        <w:rPr>
          <w:szCs w:val="24"/>
        </w:rPr>
        <w:t>for</w:t>
      </w:r>
      <w:r w:rsidR="00E24065" w:rsidRPr="00F36EED">
        <w:rPr>
          <w:szCs w:val="24"/>
        </w:rPr>
        <w:t xml:space="preserve"> </w:t>
      </w:r>
      <w:r w:rsidRPr="00F36EED">
        <w:rPr>
          <w:szCs w:val="24"/>
        </w:rPr>
        <w:t>a</w:t>
      </w:r>
      <w:r w:rsidR="00E24065" w:rsidRPr="00F36EED">
        <w:rPr>
          <w:szCs w:val="24"/>
        </w:rPr>
        <w:t xml:space="preserve"> </w:t>
      </w:r>
      <w:r w:rsidRPr="00F36EED">
        <w:rPr>
          <w:szCs w:val="24"/>
        </w:rPr>
        <w:t>term</w:t>
      </w:r>
      <w:r w:rsidR="00E24065" w:rsidRPr="00F36EED">
        <w:rPr>
          <w:szCs w:val="24"/>
        </w:rPr>
        <w:t xml:space="preserve"> </w:t>
      </w:r>
      <w:r w:rsidRPr="00F36EED">
        <w:rPr>
          <w:szCs w:val="24"/>
        </w:rPr>
        <w:t>of</w:t>
      </w:r>
      <w:r w:rsidR="00E24065" w:rsidRPr="00F36EED">
        <w:rPr>
          <w:szCs w:val="24"/>
        </w:rPr>
        <w:t xml:space="preserve"> </w:t>
      </w:r>
      <w:r w:rsidRPr="00F36EED">
        <w:rPr>
          <w:szCs w:val="24"/>
        </w:rPr>
        <w:t>one</w:t>
      </w:r>
      <w:r w:rsidR="00E24065" w:rsidRPr="00F36EED">
        <w:rPr>
          <w:szCs w:val="24"/>
        </w:rPr>
        <w:t xml:space="preserve"> </w:t>
      </w:r>
      <w:r w:rsidRPr="00F36EED">
        <w:rPr>
          <w:szCs w:val="24"/>
        </w:rPr>
        <w:t>month</w:t>
      </w:r>
      <w:r w:rsidR="00E24065" w:rsidRPr="00F36EED">
        <w:rPr>
          <w:szCs w:val="24"/>
        </w:rPr>
        <w:t xml:space="preserve"> </w:t>
      </w:r>
      <w:r w:rsidRPr="00F36EED">
        <w:rPr>
          <w:szCs w:val="24"/>
        </w:rPr>
        <w:t>to</w:t>
      </w:r>
      <w:r w:rsidR="00E24065" w:rsidRPr="00F36EED">
        <w:rPr>
          <w:szCs w:val="24"/>
        </w:rPr>
        <w:t xml:space="preserve"> </w:t>
      </w:r>
      <w:r w:rsidRPr="00F36EED">
        <w:rPr>
          <w:szCs w:val="24"/>
        </w:rPr>
        <w:t>one</w:t>
      </w:r>
      <w:r w:rsidR="00E24065" w:rsidRPr="00F36EED">
        <w:rPr>
          <w:szCs w:val="24"/>
        </w:rPr>
        <w:t xml:space="preserve"> </w:t>
      </w:r>
      <w:r w:rsidRPr="00F36EED">
        <w:rPr>
          <w:szCs w:val="24"/>
        </w:rPr>
        <w:t>year</w:t>
      </w:r>
      <w:r w:rsidR="00E24065" w:rsidRPr="00F36EED">
        <w:rPr>
          <w:szCs w:val="24"/>
        </w:rPr>
        <w:t xml:space="preserve"> </w:t>
      </w:r>
      <w:r w:rsidRPr="00F36EED">
        <w:rPr>
          <w:szCs w:val="24"/>
        </w:rPr>
        <w:t>and</w:t>
      </w:r>
      <w:r w:rsidR="00E24065" w:rsidRPr="00F36EED">
        <w:rPr>
          <w:szCs w:val="24"/>
        </w:rPr>
        <w:t xml:space="preserve"> </w:t>
      </w:r>
      <w:r w:rsidRPr="00F36EED">
        <w:rPr>
          <w:szCs w:val="24"/>
        </w:rPr>
        <w:t>to</w:t>
      </w:r>
      <w:r w:rsidR="00E24065" w:rsidRPr="00F36EED">
        <w:rPr>
          <w:szCs w:val="24"/>
        </w:rPr>
        <w:t xml:space="preserve"> </w:t>
      </w:r>
      <w:r w:rsidRPr="00F36EED">
        <w:rPr>
          <w:szCs w:val="24"/>
        </w:rPr>
        <w:t>a</w:t>
      </w:r>
      <w:r w:rsidR="00E24065" w:rsidRPr="00F36EED">
        <w:rPr>
          <w:szCs w:val="24"/>
        </w:rPr>
        <w:t xml:space="preserve"> </w:t>
      </w:r>
      <w:r w:rsidRPr="00F36EED">
        <w:rPr>
          <w:szCs w:val="24"/>
        </w:rPr>
        <w:t>fine</w:t>
      </w:r>
      <w:r w:rsidR="00E24065" w:rsidRPr="00F36EED">
        <w:rPr>
          <w:szCs w:val="24"/>
        </w:rPr>
        <w:t xml:space="preserve"> </w:t>
      </w:r>
      <w:r w:rsidRPr="00F36EED">
        <w:rPr>
          <w:szCs w:val="24"/>
        </w:rPr>
        <w:t>not</w:t>
      </w:r>
      <w:r w:rsidR="00E24065" w:rsidRPr="00F36EED">
        <w:rPr>
          <w:szCs w:val="24"/>
        </w:rPr>
        <w:t xml:space="preserve"> </w:t>
      </w:r>
      <w:r w:rsidRPr="00F36EED">
        <w:rPr>
          <w:szCs w:val="24"/>
        </w:rPr>
        <w:t>exceeding</w:t>
      </w:r>
      <w:r w:rsidR="00E24065" w:rsidRPr="00F36EED">
        <w:rPr>
          <w:szCs w:val="24"/>
        </w:rPr>
        <w:t xml:space="preserve"> </w:t>
      </w:r>
      <w:r w:rsidRPr="00F36EED">
        <w:rPr>
          <w:szCs w:val="24"/>
        </w:rPr>
        <w:t>5,000</w:t>
      </w:r>
      <w:r w:rsidR="00E24065" w:rsidRPr="00F36EED">
        <w:rPr>
          <w:szCs w:val="24"/>
        </w:rPr>
        <w:t xml:space="preserve"> </w:t>
      </w:r>
      <w:r w:rsidRPr="00F36EED">
        <w:rPr>
          <w:szCs w:val="24"/>
        </w:rPr>
        <w:t>francs,</w:t>
      </w:r>
      <w:r w:rsidR="00E24065" w:rsidRPr="00F36EED">
        <w:rPr>
          <w:szCs w:val="24"/>
        </w:rPr>
        <w:t xml:space="preserve"> </w:t>
      </w:r>
      <w:r w:rsidRPr="00F36EED">
        <w:rPr>
          <w:szCs w:val="24"/>
        </w:rPr>
        <w:t>or</w:t>
      </w:r>
      <w:r w:rsidR="00E24065" w:rsidRPr="00F36EED">
        <w:rPr>
          <w:szCs w:val="24"/>
        </w:rPr>
        <w:t xml:space="preserve"> </w:t>
      </w:r>
      <w:r w:rsidRPr="00F36EED">
        <w:rPr>
          <w:szCs w:val="24"/>
        </w:rPr>
        <w:t>to</w:t>
      </w:r>
      <w:r w:rsidR="00E24065" w:rsidRPr="00F36EED">
        <w:rPr>
          <w:szCs w:val="24"/>
        </w:rPr>
        <w:t xml:space="preserve"> </w:t>
      </w:r>
      <w:r w:rsidRPr="00F36EED">
        <w:rPr>
          <w:szCs w:val="24"/>
        </w:rPr>
        <w:t>one</w:t>
      </w:r>
      <w:r w:rsidR="00E24065" w:rsidRPr="00F36EED">
        <w:rPr>
          <w:szCs w:val="24"/>
        </w:rPr>
        <w:t xml:space="preserve"> </w:t>
      </w:r>
      <w:r w:rsidRPr="00F36EED">
        <w:rPr>
          <w:szCs w:val="24"/>
        </w:rPr>
        <w:t>of</w:t>
      </w:r>
      <w:r w:rsidR="00E24065" w:rsidRPr="00F36EED">
        <w:rPr>
          <w:szCs w:val="24"/>
        </w:rPr>
        <w:t xml:space="preserve"> </w:t>
      </w:r>
      <w:r w:rsidRPr="00F36EED">
        <w:rPr>
          <w:szCs w:val="24"/>
        </w:rPr>
        <w:t>these</w:t>
      </w:r>
      <w:r w:rsidR="00E24065" w:rsidRPr="00F36EED">
        <w:rPr>
          <w:szCs w:val="24"/>
        </w:rPr>
        <w:t xml:space="preserve"> </w:t>
      </w:r>
      <w:r w:rsidRPr="00F36EED">
        <w:rPr>
          <w:szCs w:val="24"/>
        </w:rPr>
        <w:t>penalties;</w:t>
      </w:r>
      <w:r w:rsidR="00E24065" w:rsidRPr="00F36EED">
        <w:rPr>
          <w:szCs w:val="24"/>
        </w:rPr>
        <w:t xml:space="preserve"> </w:t>
      </w:r>
    </w:p>
    <w:p w:rsidR="00951BC8" w:rsidRPr="00F36EED" w:rsidRDefault="00951BC8" w:rsidP="001E0F03">
      <w:pPr>
        <w:pStyle w:val="SingleTxtG"/>
        <w:ind w:left="1701"/>
        <w:rPr>
          <w:szCs w:val="24"/>
        </w:rPr>
      </w:pPr>
      <w:r w:rsidRPr="00F36EED">
        <w:rPr>
          <w:szCs w:val="24"/>
        </w:rPr>
        <w:tab/>
      </w:r>
      <w:r w:rsidR="00E24065" w:rsidRPr="00F36EED">
        <w:rPr>
          <w:szCs w:val="24"/>
        </w:rPr>
        <w:t>“</w:t>
      </w:r>
      <w:r w:rsidRPr="00F36EED">
        <w:rPr>
          <w:szCs w:val="24"/>
        </w:rPr>
        <w:t>(b)</w:t>
      </w:r>
      <w:r w:rsidR="00E24065" w:rsidRPr="00F36EED">
        <w:rPr>
          <w:szCs w:val="24"/>
        </w:rPr>
        <w:t xml:space="preserve"> </w:t>
      </w:r>
      <w:r w:rsidRPr="00F36EED">
        <w:rPr>
          <w:szCs w:val="24"/>
        </w:rPr>
        <w:tab/>
        <w:t>The</w:t>
      </w:r>
      <w:r w:rsidR="00E24065" w:rsidRPr="00F36EED">
        <w:rPr>
          <w:szCs w:val="24"/>
        </w:rPr>
        <w:t xml:space="preserve"> </w:t>
      </w:r>
      <w:r w:rsidRPr="00F36EED">
        <w:rPr>
          <w:szCs w:val="24"/>
        </w:rPr>
        <w:t>following</w:t>
      </w:r>
      <w:r w:rsidR="00E24065" w:rsidRPr="00F36EED">
        <w:rPr>
          <w:szCs w:val="24"/>
        </w:rPr>
        <w:t xml:space="preserve"> </w:t>
      </w:r>
      <w:r w:rsidRPr="00F36EED">
        <w:rPr>
          <w:szCs w:val="24"/>
        </w:rPr>
        <w:t>shall</w:t>
      </w:r>
      <w:r w:rsidR="00E24065" w:rsidRPr="00F36EED">
        <w:rPr>
          <w:szCs w:val="24"/>
        </w:rPr>
        <w:t xml:space="preserve"> </w:t>
      </w:r>
      <w:r w:rsidRPr="00F36EED">
        <w:rPr>
          <w:szCs w:val="24"/>
        </w:rPr>
        <w:t>also</w:t>
      </w:r>
      <w:r w:rsidR="00E24065" w:rsidRPr="00F36EED">
        <w:rPr>
          <w:szCs w:val="24"/>
        </w:rPr>
        <w:t xml:space="preserve"> </w:t>
      </w:r>
      <w:r w:rsidRPr="00F36EED">
        <w:rPr>
          <w:szCs w:val="24"/>
        </w:rPr>
        <w:t>be</w:t>
      </w:r>
      <w:r w:rsidR="00E24065" w:rsidRPr="00F36EED">
        <w:rPr>
          <w:szCs w:val="24"/>
        </w:rPr>
        <w:t xml:space="preserve"> </w:t>
      </w:r>
      <w:r w:rsidRPr="00F36EED">
        <w:rPr>
          <w:szCs w:val="24"/>
        </w:rPr>
        <w:t>liable</w:t>
      </w:r>
      <w:r w:rsidR="00E24065" w:rsidRPr="00F36EED">
        <w:rPr>
          <w:szCs w:val="24"/>
        </w:rPr>
        <w:t xml:space="preserve"> </w:t>
      </w:r>
      <w:r w:rsidRPr="00F36EED">
        <w:rPr>
          <w:szCs w:val="24"/>
        </w:rPr>
        <w:t>to</w:t>
      </w:r>
      <w:r w:rsidR="00E24065" w:rsidRPr="00F36EED">
        <w:rPr>
          <w:szCs w:val="24"/>
        </w:rPr>
        <w:t xml:space="preserve"> </w:t>
      </w:r>
      <w:r w:rsidRPr="00F36EED">
        <w:rPr>
          <w:szCs w:val="24"/>
        </w:rPr>
        <w:t>both</w:t>
      </w:r>
      <w:r w:rsidR="00E24065" w:rsidRPr="00F36EED">
        <w:rPr>
          <w:szCs w:val="24"/>
        </w:rPr>
        <w:t xml:space="preserve"> </w:t>
      </w:r>
      <w:r w:rsidRPr="00F36EED">
        <w:rPr>
          <w:szCs w:val="24"/>
        </w:rPr>
        <w:t>or</w:t>
      </w:r>
      <w:r w:rsidR="00E24065" w:rsidRPr="00F36EED">
        <w:rPr>
          <w:szCs w:val="24"/>
        </w:rPr>
        <w:t xml:space="preserve"> </w:t>
      </w:r>
      <w:r w:rsidRPr="00F36EED">
        <w:rPr>
          <w:szCs w:val="24"/>
        </w:rPr>
        <w:t>either</w:t>
      </w:r>
      <w:r w:rsidR="00E24065" w:rsidRPr="00F36EED">
        <w:rPr>
          <w:szCs w:val="24"/>
        </w:rPr>
        <w:t xml:space="preserve"> </w:t>
      </w:r>
      <w:r w:rsidRPr="00F36EED">
        <w:rPr>
          <w:szCs w:val="24"/>
        </w:rPr>
        <w:t>of</w:t>
      </w:r>
      <w:r w:rsidR="00E24065" w:rsidRPr="00F36EED">
        <w:rPr>
          <w:szCs w:val="24"/>
        </w:rPr>
        <w:t xml:space="preserve"> </w:t>
      </w:r>
      <w:r w:rsidRPr="00F36EED">
        <w:rPr>
          <w:szCs w:val="24"/>
        </w:rPr>
        <w:t>these</w:t>
      </w:r>
      <w:r w:rsidR="00E24065" w:rsidRPr="00F36EED">
        <w:rPr>
          <w:szCs w:val="24"/>
        </w:rPr>
        <w:t xml:space="preserve"> </w:t>
      </w:r>
      <w:r w:rsidRPr="00F36EED">
        <w:rPr>
          <w:szCs w:val="24"/>
        </w:rPr>
        <w:t>same</w:t>
      </w:r>
      <w:r w:rsidR="00E24065" w:rsidRPr="00F36EED">
        <w:rPr>
          <w:szCs w:val="24"/>
        </w:rPr>
        <w:t xml:space="preserve"> </w:t>
      </w:r>
      <w:r w:rsidRPr="00F36EED">
        <w:rPr>
          <w:szCs w:val="24"/>
        </w:rPr>
        <w:t>penalties:</w:t>
      </w:r>
    </w:p>
    <w:p w:rsidR="00951BC8" w:rsidRPr="00F36EED" w:rsidRDefault="00E24065" w:rsidP="001E0F03">
      <w:pPr>
        <w:pStyle w:val="SingleTxtG"/>
        <w:ind w:left="2268"/>
        <w:rPr>
          <w:szCs w:val="24"/>
        </w:rPr>
      </w:pPr>
      <w:r w:rsidRPr="00F36EED">
        <w:rPr>
          <w:szCs w:val="24"/>
        </w:rPr>
        <w:t>“</w:t>
      </w:r>
      <w:r w:rsidR="00951BC8" w:rsidRPr="00F36EED">
        <w:rPr>
          <w:szCs w:val="24"/>
        </w:rPr>
        <w:t>1.</w:t>
      </w:r>
      <w:r w:rsidR="00951BC8" w:rsidRPr="00F36EED">
        <w:rPr>
          <w:szCs w:val="24"/>
        </w:rPr>
        <w:tab/>
        <w:t>Any</w:t>
      </w:r>
      <w:r w:rsidRPr="00F36EED">
        <w:rPr>
          <w:szCs w:val="24"/>
        </w:rPr>
        <w:t xml:space="preserve"> </w:t>
      </w:r>
      <w:r w:rsidR="00951BC8" w:rsidRPr="00F36EED">
        <w:rPr>
          <w:szCs w:val="24"/>
        </w:rPr>
        <w:t>public</w:t>
      </w:r>
      <w:r w:rsidRPr="00F36EED">
        <w:rPr>
          <w:szCs w:val="24"/>
        </w:rPr>
        <w:t xml:space="preserve"> </w:t>
      </w:r>
      <w:r w:rsidR="00951BC8" w:rsidRPr="00F36EED">
        <w:rPr>
          <w:szCs w:val="24"/>
        </w:rPr>
        <w:t>official</w:t>
      </w:r>
      <w:r w:rsidRPr="00F36EED">
        <w:rPr>
          <w:szCs w:val="24"/>
        </w:rPr>
        <w:t xml:space="preserve"> </w:t>
      </w:r>
      <w:r w:rsidR="00951BC8" w:rsidRPr="00F36EED">
        <w:rPr>
          <w:szCs w:val="24"/>
        </w:rPr>
        <w:t>or</w:t>
      </w:r>
      <w:r w:rsidRPr="00F36EED">
        <w:rPr>
          <w:szCs w:val="24"/>
        </w:rPr>
        <w:t xml:space="preserve"> </w:t>
      </w:r>
      <w:r w:rsidR="00951BC8" w:rsidRPr="00F36EED">
        <w:rPr>
          <w:szCs w:val="24"/>
        </w:rPr>
        <w:t>citizen</w:t>
      </w:r>
      <w:r w:rsidRPr="00F36EED">
        <w:rPr>
          <w:szCs w:val="24"/>
        </w:rPr>
        <w:t xml:space="preserve"> </w:t>
      </w:r>
      <w:r w:rsidR="00951BC8" w:rsidRPr="00F36EED">
        <w:rPr>
          <w:szCs w:val="24"/>
        </w:rPr>
        <w:t>having</w:t>
      </w:r>
      <w:r w:rsidRPr="00F36EED">
        <w:rPr>
          <w:szCs w:val="24"/>
        </w:rPr>
        <w:t xml:space="preserve"> </w:t>
      </w:r>
      <w:r w:rsidR="00951BC8" w:rsidRPr="00F36EED">
        <w:rPr>
          <w:szCs w:val="24"/>
        </w:rPr>
        <w:t>responsibility</w:t>
      </w:r>
      <w:r w:rsidRPr="00F36EED">
        <w:rPr>
          <w:szCs w:val="24"/>
        </w:rPr>
        <w:t xml:space="preserve"> </w:t>
      </w:r>
      <w:r w:rsidR="00951BC8" w:rsidRPr="00F36EED">
        <w:rPr>
          <w:szCs w:val="24"/>
        </w:rPr>
        <w:t>for</w:t>
      </w:r>
      <w:r w:rsidRPr="00F36EED">
        <w:rPr>
          <w:szCs w:val="24"/>
        </w:rPr>
        <w:t xml:space="preserve"> </w:t>
      </w:r>
      <w:r w:rsidR="00951BC8" w:rsidRPr="00F36EED">
        <w:rPr>
          <w:szCs w:val="24"/>
        </w:rPr>
        <w:t>a</w:t>
      </w:r>
      <w:r w:rsidRPr="00F36EED">
        <w:rPr>
          <w:szCs w:val="24"/>
        </w:rPr>
        <w:t xml:space="preserve"> </w:t>
      </w:r>
      <w:r w:rsidR="00951BC8" w:rsidRPr="00F36EED">
        <w:rPr>
          <w:szCs w:val="24"/>
        </w:rPr>
        <w:t>public</w:t>
      </w:r>
      <w:r w:rsidRPr="00F36EED">
        <w:rPr>
          <w:szCs w:val="24"/>
        </w:rPr>
        <w:t xml:space="preserve"> </w:t>
      </w:r>
      <w:r w:rsidR="00951BC8" w:rsidRPr="00F36EED">
        <w:rPr>
          <w:szCs w:val="24"/>
        </w:rPr>
        <w:t>service</w:t>
      </w:r>
      <w:r w:rsidRPr="00F36EED">
        <w:rPr>
          <w:szCs w:val="24"/>
        </w:rPr>
        <w:t xml:space="preserve"> </w:t>
      </w:r>
      <w:r w:rsidR="00951BC8" w:rsidRPr="00F36EED">
        <w:rPr>
          <w:szCs w:val="24"/>
        </w:rPr>
        <w:t>who</w:t>
      </w:r>
      <w:r w:rsidRPr="00F36EED">
        <w:rPr>
          <w:szCs w:val="24"/>
        </w:rPr>
        <w:t xml:space="preserve"> </w:t>
      </w:r>
      <w:r w:rsidR="00951BC8" w:rsidRPr="00F36EED">
        <w:rPr>
          <w:szCs w:val="24"/>
        </w:rPr>
        <w:t>knowingly</w:t>
      </w:r>
      <w:r w:rsidRPr="00F36EED">
        <w:rPr>
          <w:szCs w:val="24"/>
        </w:rPr>
        <w:t xml:space="preserve"> </w:t>
      </w:r>
      <w:r w:rsidR="00951BC8" w:rsidRPr="00F36EED">
        <w:rPr>
          <w:szCs w:val="24"/>
        </w:rPr>
        <w:t>denies</w:t>
      </w:r>
      <w:r w:rsidRPr="00F36EED">
        <w:rPr>
          <w:szCs w:val="24"/>
        </w:rPr>
        <w:t xml:space="preserve"> </w:t>
      </w:r>
      <w:r w:rsidR="00951BC8" w:rsidRPr="00F36EED">
        <w:rPr>
          <w:szCs w:val="24"/>
        </w:rPr>
        <w:t>the</w:t>
      </w:r>
      <w:r w:rsidRPr="00F36EED">
        <w:rPr>
          <w:szCs w:val="24"/>
        </w:rPr>
        <w:t xml:space="preserve"> </w:t>
      </w:r>
      <w:r w:rsidR="00951BC8" w:rsidRPr="00F36EED">
        <w:rPr>
          <w:szCs w:val="24"/>
        </w:rPr>
        <w:t>enjoyment</w:t>
      </w:r>
      <w:r w:rsidRPr="00F36EED">
        <w:rPr>
          <w:szCs w:val="24"/>
        </w:rPr>
        <w:t xml:space="preserve"> </w:t>
      </w:r>
      <w:r w:rsidR="00951BC8" w:rsidRPr="00F36EED">
        <w:rPr>
          <w:szCs w:val="24"/>
        </w:rPr>
        <w:t>of</w:t>
      </w:r>
      <w:r w:rsidRPr="00F36EED">
        <w:rPr>
          <w:szCs w:val="24"/>
        </w:rPr>
        <w:t xml:space="preserve"> </w:t>
      </w:r>
      <w:r w:rsidR="00951BC8" w:rsidRPr="00F36EED">
        <w:rPr>
          <w:szCs w:val="24"/>
        </w:rPr>
        <w:t>a</w:t>
      </w:r>
      <w:r w:rsidRPr="00F36EED">
        <w:rPr>
          <w:szCs w:val="24"/>
        </w:rPr>
        <w:t xml:space="preserve"> </w:t>
      </w:r>
      <w:r w:rsidR="00951BC8" w:rsidRPr="00F36EED">
        <w:rPr>
          <w:szCs w:val="24"/>
        </w:rPr>
        <w:t>right</w:t>
      </w:r>
      <w:r w:rsidRPr="00F36EED">
        <w:rPr>
          <w:szCs w:val="24"/>
        </w:rPr>
        <w:t xml:space="preserve"> </w:t>
      </w:r>
      <w:r w:rsidR="00951BC8" w:rsidRPr="00F36EED">
        <w:rPr>
          <w:szCs w:val="24"/>
        </w:rPr>
        <w:t>to</w:t>
      </w:r>
      <w:r w:rsidRPr="00F36EED">
        <w:rPr>
          <w:szCs w:val="24"/>
        </w:rPr>
        <w:t xml:space="preserve"> </w:t>
      </w:r>
      <w:r w:rsidR="00951BC8" w:rsidRPr="00F36EED">
        <w:rPr>
          <w:szCs w:val="24"/>
        </w:rPr>
        <w:t>a</w:t>
      </w:r>
      <w:r w:rsidRPr="00F36EED">
        <w:rPr>
          <w:szCs w:val="24"/>
        </w:rPr>
        <w:t xml:space="preserve"> </w:t>
      </w:r>
      <w:r w:rsidR="00951BC8" w:rsidRPr="00F36EED">
        <w:rPr>
          <w:szCs w:val="24"/>
        </w:rPr>
        <w:t>person</w:t>
      </w:r>
      <w:r w:rsidRPr="00F36EED">
        <w:rPr>
          <w:szCs w:val="24"/>
        </w:rPr>
        <w:t xml:space="preserve"> </w:t>
      </w:r>
      <w:r w:rsidR="00951BC8" w:rsidRPr="00F36EED">
        <w:rPr>
          <w:szCs w:val="24"/>
        </w:rPr>
        <w:t>entitled</w:t>
      </w:r>
      <w:r w:rsidRPr="00F36EED">
        <w:rPr>
          <w:szCs w:val="24"/>
        </w:rPr>
        <w:t xml:space="preserve"> </w:t>
      </w:r>
      <w:r w:rsidR="00951BC8" w:rsidRPr="00F36EED">
        <w:rPr>
          <w:szCs w:val="24"/>
        </w:rPr>
        <w:t>to</w:t>
      </w:r>
      <w:r w:rsidRPr="00F36EED">
        <w:rPr>
          <w:szCs w:val="24"/>
        </w:rPr>
        <w:t xml:space="preserve"> </w:t>
      </w:r>
      <w:r w:rsidR="00951BC8" w:rsidRPr="00F36EED">
        <w:rPr>
          <w:szCs w:val="24"/>
        </w:rPr>
        <w:t>it,</w:t>
      </w:r>
      <w:r w:rsidRPr="00F36EED">
        <w:rPr>
          <w:szCs w:val="24"/>
        </w:rPr>
        <w:t xml:space="preserve"> </w:t>
      </w:r>
      <w:r w:rsidR="00951BC8" w:rsidRPr="00F36EED">
        <w:rPr>
          <w:szCs w:val="24"/>
        </w:rPr>
        <w:t>on</w:t>
      </w:r>
      <w:r w:rsidRPr="00F36EED">
        <w:rPr>
          <w:szCs w:val="24"/>
        </w:rPr>
        <w:t xml:space="preserve"> </w:t>
      </w:r>
      <w:r w:rsidR="00951BC8" w:rsidRPr="00F36EED">
        <w:rPr>
          <w:szCs w:val="24"/>
        </w:rPr>
        <w:t>the</w:t>
      </w:r>
      <w:r w:rsidRPr="00F36EED">
        <w:rPr>
          <w:szCs w:val="24"/>
        </w:rPr>
        <w:t xml:space="preserve"> </w:t>
      </w:r>
      <w:r w:rsidR="00951BC8" w:rsidRPr="00F36EED">
        <w:rPr>
          <w:szCs w:val="24"/>
        </w:rPr>
        <w:t>grounds</w:t>
      </w:r>
      <w:r w:rsidRPr="00F36EED">
        <w:rPr>
          <w:szCs w:val="24"/>
        </w:rPr>
        <w:t xml:space="preserve"> </w:t>
      </w:r>
      <w:r w:rsidR="00951BC8" w:rsidRPr="00F36EED">
        <w:rPr>
          <w:szCs w:val="24"/>
        </w:rPr>
        <w:t>of</w:t>
      </w:r>
      <w:r w:rsidRPr="00F36EED">
        <w:rPr>
          <w:szCs w:val="24"/>
        </w:rPr>
        <w:t xml:space="preserve"> </w:t>
      </w:r>
      <w:r w:rsidR="00951BC8" w:rsidRPr="00F36EED">
        <w:rPr>
          <w:szCs w:val="24"/>
        </w:rPr>
        <w:t>his</w:t>
      </w:r>
      <w:r w:rsidRPr="00F36EED">
        <w:rPr>
          <w:szCs w:val="24"/>
        </w:rPr>
        <w:t xml:space="preserve"> </w:t>
      </w:r>
      <w:r w:rsidR="00951BC8" w:rsidRPr="00F36EED">
        <w:rPr>
          <w:szCs w:val="24"/>
        </w:rPr>
        <w:t>origin</w:t>
      </w:r>
      <w:r w:rsidRPr="00F36EED">
        <w:rPr>
          <w:szCs w:val="24"/>
        </w:rPr>
        <w:t xml:space="preserve"> </w:t>
      </w:r>
      <w:r w:rsidR="00951BC8" w:rsidRPr="00F36EED">
        <w:rPr>
          <w:szCs w:val="24"/>
        </w:rPr>
        <w:t>or</w:t>
      </w:r>
      <w:r w:rsidRPr="00F36EED">
        <w:rPr>
          <w:szCs w:val="24"/>
        </w:rPr>
        <w:t xml:space="preserve"> </w:t>
      </w:r>
      <w:r w:rsidR="00951BC8" w:rsidRPr="00F36EED">
        <w:rPr>
          <w:szCs w:val="24"/>
        </w:rPr>
        <w:t>the</w:t>
      </w:r>
      <w:r w:rsidRPr="00F36EED">
        <w:rPr>
          <w:szCs w:val="24"/>
        </w:rPr>
        <w:t xml:space="preserve"> </w:t>
      </w:r>
      <w:r w:rsidR="00951BC8" w:rsidRPr="00F36EED">
        <w:rPr>
          <w:szCs w:val="24"/>
        </w:rPr>
        <w:t>fact</w:t>
      </w:r>
      <w:r w:rsidRPr="00F36EED">
        <w:rPr>
          <w:szCs w:val="24"/>
        </w:rPr>
        <w:t xml:space="preserve"> </w:t>
      </w:r>
      <w:r w:rsidR="00951BC8" w:rsidRPr="00F36EED">
        <w:rPr>
          <w:szCs w:val="24"/>
        </w:rPr>
        <w:t>that</w:t>
      </w:r>
      <w:r w:rsidRPr="00F36EED">
        <w:rPr>
          <w:szCs w:val="24"/>
        </w:rPr>
        <w:t xml:space="preserve"> </w:t>
      </w:r>
      <w:r w:rsidR="00951BC8" w:rsidRPr="00F36EED">
        <w:rPr>
          <w:szCs w:val="24"/>
        </w:rPr>
        <w:t>he</w:t>
      </w:r>
      <w:r w:rsidRPr="00F36EED">
        <w:rPr>
          <w:szCs w:val="24"/>
        </w:rPr>
        <w:t xml:space="preserve"> </w:t>
      </w:r>
      <w:r w:rsidR="00951BC8" w:rsidRPr="00F36EED">
        <w:rPr>
          <w:szCs w:val="24"/>
        </w:rPr>
        <w:t>belongs</w:t>
      </w:r>
      <w:r w:rsidRPr="00F36EED">
        <w:rPr>
          <w:szCs w:val="24"/>
        </w:rPr>
        <w:t xml:space="preserve"> </w:t>
      </w:r>
      <w:r w:rsidR="00951BC8" w:rsidRPr="00F36EED">
        <w:rPr>
          <w:szCs w:val="24"/>
        </w:rPr>
        <w:t>or</w:t>
      </w:r>
      <w:r w:rsidRPr="00F36EED">
        <w:rPr>
          <w:szCs w:val="24"/>
        </w:rPr>
        <w:t xml:space="preserve"> </w:t>
      </w:r>
      <w:r w:rsidR="00951BC8" w:rsidRPr="00F36EED">
        <w:rPr>
          <w:szCs w:val="24"/>
        </w:rPr>
        <w:t>does</w:t>
      </w:r>
      <w:r w:rsidRPr="00F36EED">
        <w:rPr>
          <w:szCs w:val="24"/>
        </w:rPr>
        <w:t xml:space="preserve"> </w:t>
      </w:r>
      <w:r w:rsidR="00951BC8" w:rsidRPr="00F36EED">
        <w:rPr>
          <w:szCs w:val="24"/>
        </w:rPr>
        <w:t>not</w:t>
      </w:r>
      <w:r w:rsidRPr="00F36EED">
        <w:rPr>
          <w:szCs w:val="24"/>
        </w:rPr>
        <w:t xml:space="preserve"> </w:t>
      </w:r>
      <w:r w:rsidR="00951BC8" w:rsidRPr="00F36EED">
        <w:rPr>
          <w:szCs w:val="24"/>
        </w:rPr>
        <w:t>belong</w:t>
      </w:r>
      <w:r w:rsidRPr="00F36EED">
        <w:rPr>
          <w:szCs w:val="24"/>
        </w:rPr>
        <w:t xml:space="preserve"> </w:t>
      </w:r>
      <w:r w:rsidR="00951BC8" w:rsidRPr="00F36EED">
        <w:rPr>
          <w:szCs w:val="24"/>
        </w:rPr>
        <w:t>to</w:t>
      </w:r>
      <w:r w:rsidRPr="00F36EED">
        <w:rPr>
          <w:szCs w:val="24"/>
        </w:rPr>
        <w:t xml:space="preserve"> </w:t>
      </w:r>
      <w:r w:rsidR="00951BC8" w:rsidRPr="00F36EED">
        <w:rPr>
          <w:szCs w:val="24"/>
        </w:rPr>
        <w:t>a</w:t>
      </w:r>
      <w:r w:rsidRPr="00F36EED">
        <w:rPr>
          <w:szCs w:val="24"/>
        </w:rPr>
        <w:t xml:space="preserve"> </w:t>
      </w:r>
      <w:r w:rsidR="00951BC8" w:rsidRPr="00F36EED">
        <w:rPr>
          <w:szCs w:val="24"/>
        </w:rPr>
        <w:t>given</w:t>
      </w:r>
      <w:r w:rsidRPr="00F36EED">
        <w:rPr>
          <w:szCs w:val="24"/>
        </w:rPr>
        <w:t xml:space="preserve"> </w:t>
      </w:r>
      <w:r w:rsidR="00951BC8" w:rsidRPr="00F36EED">
        <w:rPr>
          <w:szCs w:val="24"/>
        </w:rPr>
        <w:t>ethnic</w:t>
      </w:r>
      <w:r w:rsidRPr="00F36EED">
        <w:rPr>
          <w:szCs w:val="24"/>
        </w:rPr>
        <w:t xml:space="preserve"> </w:t>
      </w:r>
      <w:r w:rsidR="00951BC8" w:rsidRPr="00F36EED">
        <w:rPr>
          <w:szCs w:val="24"/>
        </w:rPr>
        <w:t>group,</w:t>
      </w:r>
      <w:r w:rsidRPr="00F36EED">
        <w:rPr>
          <w:szCs w:val="24"/>
        </w:rPr>
        <w:t xml:space="preserve"> </w:t>
      </w:r>
      <w:r w:rsidR="00951BC8" w:rsidRPr="00F36EED">
        <w:rPr>
          <w:szCs w:val="24"/>
        </w:rPr>
        <w:t>region,</w:t>
      </w:r>
      <w:r w:rsidRPr="00F36EED">
        <w:rPr>
          <w:szCs w:val="24"/>
        </w:rPr>
        <w:t xml:space="preserve"> </w:t>
      </w:r>
      <w:r w:rsidR="00951BC8" w:rsidRPr="00F36EED">
        <w:rPr>
          <w:szCs w:val="24"/>
        </w:rPr>
        <w:t>nation,</w:t>
      </w:r>
      <w:r w:rsidRPr="00F36EED">
        <w:rPr>
          <w:szCs w:val="24"/>
        </w:rPr>
        <w:t xml:space="preserve"> </w:t>
      </w:r>
      <w:r w:rsidR="00951BC8" w:rsidRPr="00F36EED">
        <w:rPr>
          <w:szCs w:val="24"/>
        </w:rPr>
        <w:t>race</w:t>
      </w:r>
      <w:r w:rsidRPr="00F36EED">
        <w:rPr>
          <w:szCs w:val="24"/>
        </w:rPr>
        <w:t xml:space="preserve"> </w:t>
      </w:r>
      <w:r w:rsidR="00951BC8" w:rsidRPr="00F36EED">
        <w:rPr>
          <w:szCs w:val="24"/>
        </w:rPr>
        <w:t>or</w:t>
      </w:r>
      <w:r w:rsidRPr="00F36EED">
        <w:rPr>
          <w:szCs w:val="24"/>
        </w:rPr>
        <w:t xml:space="preserve"> </w:t>
      </w:r>
      <w:r w:rsidR="00951BC8" w:rsidRPr="00F36EED">
        <w:rPr>
          <w:szCs w:val="24"/>
        </w:rPr>
        <w:t>religion;</w:t>
      </w:r>
    </w:p>
    <w:p w:rsidR="00951BC8" w:rsidRPr="00F36EED" w:rsidRDefault="00E24065" w:rsidP="001E0F03">
      <w:pPr>
        <w:pStyle w:val="SingleTxtG"/>
        <w:ind w:left="2268"/>
        <w:rPr>
          <w:szCs w:val="24"/>
        </w:rPr>
      </w:pPr>
      <w:r w:rsidRPr="00F36EED">
        <w:rPr>
          <w:szCs w:val="24"/>
        </w:rPr>
        <w:t>“</w:t>
      </w:r>
      <w:r w:rsidR="00951BC8" w:rsidRPr="00F36EED">
        <w:rPr>
          <w:szCs w:val="24"/>
        </w:rPr>
        <w:t>2.</w:t>
      </w:r>
      <w:r w:rsidR="00951BC8" w:rsidRPr="00F36EED">
        <w:rPr>
          <w:szCs w:val="24"/>
        </w:rPr>
        <w:tab/>
        <w:t>Any</w:t>
      </w:r>
      <w:r w:rsidRPr="00F36EED">
        <w:rPr>
          <w:szCs w:val="24"/>
        </w:rPr>
        <w:t xml:space="preserve"> </w:t>
      </w:r>
      <w:r w:rsidR="00951BC8" w:rsidRPr="00F36EED">
        <w:rPr>
          <w:szCs w:val="24"/>
        </w:rPr>
        <w:t>person</w:t>
      </w:r>
      <w:r w:rsidRPr="00F36EED">
        <w:rPr>
          <w:szCs w:val="24"/>
        </w:rPr>
        <w:t xml:space="preserve"> </w:t>
      </w:r>
      <w:r w:rsidR="00951BC8" w:rsidRPr="00F36EED">
        <w:rPr>
          <w:szCs w:val="24"/>
        </w:rPr>
        <w:t>supplying</w:t>
      </w:r>
      <w:r w:rsidRPr="00F36EED">
        <w:rPr>
          <w:szCs w:val="24"/>
        </w:rPr>
        <w:t xml:space="preserve"> </w:t>
      </w:r>
      <w:r w:rsidR="00951BC8" w:rsidRPr="00F36EED">
        <w:rPr>
          <w:szCs w:val="24"/>
        </w:rPr>
        <w:t>or</w:t>
      </w:r>
      <w:r w:rsidRPr="00F36EED">
        <w:rPr>
          <w:szCs w:val="24"/>
        </w:rPr>
        <w:t xml:space="preserve"> </w:t>
      </w:r>
      <w:r w:rsidR="00951BC8" w:rsidRPr="00F36EED">
        <w:rPr>
          <w:szCs w:val="24"/>
        </w:rPr>
        <w:t>offering</w:t>
      </w:r>
      <w:r w:rsidRPr="00F36EED">
        <w:rPr>
          <w:szCs w:val="24"/>
        </w:rPr>
        <w:t xml:space="preserve"> </w:t>
      </w:r>
      <w:r w:rsidR="00951BC8" w:rsidRPr="00F36EED">
        <w:rPr>
          <w:szCs w:val="24"/>
        </w:rPr>
        <w:t>to</w:t>
      </w:r>
      <w:r w:rsidRPr="00F36EED">
        <w:rPr>
          <w:szCs w:val="24"/>
        </w:rPr>
        <w:t xml:space="preserve"> </w:t>
      </w:r>
      <w:r w:rsidR="00951BC8" w:rsidRPr="00F36EED">
        <w:rPr>
          <w:szCs w:val="24"/>
        </w:rPr>
        <w:t>supply</w:t>
      </w:r>
      <w:r w:rsidRPr="00F36EED">
        <w:rPr>
          <w:szCs w:val="24"/>
        </w:rPr>
        <w:t xml:space="preserve"> </w:t>
      </w:r>
      <w:r w:rsidR="00951BC8" w:rsidRPr="00F36EED">
        <w:rPr>
          <w:szCs w:val="24"/>
        </w:rPr>
        <w:t>goods</w:t>
      </w:r>
      <w:r w:rsidRPr="00F36EED">
        <w:rPr>
          <w:szCs w:val="24"/>
        </w:rPr>
        <w:t xml:space="preserve"> </w:t>
      </w:r>
      <w:r w:rsidR="00951BC8" w:rsidRPr="00F36EED">
        <w:rPr>
          <w:szCs w:val="24"/>
        </w:rPr>
        <w:t>or</w:t>
      </w:r>
      <w:r w:rsidRPr="00F36EED">
        <w:rPr>
          <w:szCs w:val="24"/>
        </w:rPr>
        <w:t xml:space="preserve"> </w:t>
      </w:r>
      <w:r w:rsidR="00951BC8" w:rsidRPr="00F36EED">
        <w:rPr>
          <w:szCs w:val="24"/>
        </w:rPr>
        <w:t>services</w:t>
      </w:r>
      <w:r w:rsidRPr="00F36EED">
        <w:rPr>
          <w:szCs w:val="24"/>
        </w:rPr>
        <w:t xml:space="preserve"> </w:t>
      </w:r>
      <w:r w:rsidR="00951BC8" w:rsidRPr="00F36EED">
        <w:rPr>
          <w:szCs w:val="24"/>
        </w:rPr>
        <w:t>who,</w:t>
      </w:r>
      <w:r w:rsidRPr="00F36EED">
        <w:rPr>
          <w:szCs w:val="24"/>
        </w:rPr>
        <w:t xml:space="preserve"> </w:t>
      </w:r>
      <w:r w:rsidR="00951BC8" w:rsidRPr="00F36EED">
        <w:rPr>
          <w:szCs w:val="24"/>
        </w:rPr>
        <w:t>without</w:t>
      </w:r>
      <w:r w:rsidRPr="00F36EED">
        <w:rPr>
          <w:szCs w:val="24"/>
        </w:rPr>
        <w:t xml:space="preserve"> </w:t>
      </w:r>
      <w:r w:rsidR="00951BC8" w:rsidRPr="00F36EED">
        <w:rPr>
          <w:szCs w:val="24"/>
        </w:rPr>
        <w:t>good</w:t>
      </w:r>
      <w:r w:rsidRPr="00F36EED">
        <w:rPr>
          <w:szCs w:val="24"/>
        </w:rPr>
        <w:t xml:space="preserve"> </w:t>
      </w:r>
      <w:r w:rsidR="00951BC8" w:rsidRPr="00F36EED">
        <w:rPr>
          <w:szCs w:val="24"/>
        </w:rPr>
        <w:t>reason,</w:t>
      </w:r>
      <w:r w:rsidRPr="00F36EED">
        <w:rPr>
          <w:szCs w:val="24"/>
        </w:rPr>
        <w:t xml:space="preserve"> </w:t>
      </w:r>
      <w:r w:rsidR="00951BC8" w:rsidRPr="00F36EED">
        <w:rPr>
          <w:szCs w:val="24"/>
        </w:rPr>
        <w:t>refuses</w:t>
      </w:r>
      <w:r w:rsidRPr="00F36EED">
        <w:rPr>
          <w:szCs w:val="24"/>
        </w:rPr>
        <w:t xml:space="preserve"> </w:t>
      </w:r>
      <w:r w:rsidR="00951BC8" w:rsidRPr="00F36EED">
        <w:rPr>
          <w:szCs w:val="24"/>
        </w:rPr>
        <w:t>to</w:t>
      </w:r>
      <w:r w:rsidRPr="00F36EED">
        <w:rPr>
          <w:szCs w:val="24"/>
        </w:rPr>
        <w:t xml:space="preserve"> </w:t>
      </w:r>
      <w:r w:rsidR="00951BC8" w:rsidRPr="00F36EED">
        <w:rPr>
          <w:szCs w:val="24"/>
        </w:rPr>
        <w:t>do</w:t>
      </w:r>
      <w:r w:rsidRPr="00F36EED">
        <w:rPr>
          <w:szCs w:val="24"/>
        </w:rPr>
        <w:t xml:space="preserve"> </w:t>
      </w:r>
      <w:r w:rsidR="00951BC8" w:rsidRPr="00F36EED">
        <w:rPr>
          <w:szCs w:val="24"/>
        </w:rPr>
        <w:t>so,</w:t>
      </w:r>
      <w:r w:rsidRPr="00F36EED">
        <w:rPr>
          <w:szCs w:val="24"/>
        </w:rPr>
        <w:t xml:space="preserve"> </w:t>
      </w:r>
      <w:r w:rsidR="00951BC8" w:rsidRPr="00F36EED">
        <w:rPr>
          <w:szCs w:val="24"/>
        </w:rPr>
        <w:t>whether</w:t>
      </w:r>
      <w:r w:rsidRPr="00F36EED">
        <w:rPr>
          <w:szCs w:val="24"/>
        </w:rPr>
        <w:t xml:space="preserve"> </w:t>
      </w:r>
      <w:r w:rsidR="00951BC8" w:rsidRPr="00F36EED">
        <w:rPr>
          <w:szCs w:val="24"/>
        </w:rPr>
        <w:t>directly</w:t>
      </w:r>
      <w:r w:rsidRPr="00F36EED">
        <w:rPr>
          <w:szCs w:val="24"/>
        </w:rPr>
        <w:t xml:space="preserve"> </w:t>
      </w:r>
      <w:r w:rsidR="00951BC8" w:rsidRPr="00F36EED">
        <w:rPr>
          <w:szCs w:val="24"/>
        </w:rPr>
        <w:t>or</w:t>
      </w:r>
      <w:r w:rsidRPr="00F36EED">
        <w:rPr>
          <w:szCs w:val="24"/>
        </w:rPr>
        <w:t xml:space="preserve"> </w:t>
      </w:r>
      <w:r w:rsidR="00951BC8" w:rsidRPr="00F36EED">
        <w:rPr>
          <w:szCs w:val="24"/>
        </w:rPr>
        <w:t>through</w:t>
      </w:r>
      <w:r w:rsidRPr="00F36EED">
        <w:rPr>
          <w:szCs w:val="24"/>
        </w:rPr>
        <w:t xml:space="preserve"> </w:t>
      </w:r>
      <w:r w:rsidR="00951BC8" w:rsidRPr="00F36EED">
        <w:rPr>
          <w:szCs w:val="24"/>
        </w:rPr>
        <w:t>an</w:t>
      </w:r>
      <w:r w:rsidRPr="00F36EED">
        <w:rPr>
          <w:szCs w:val="24"/>
        </w:rPr>
        <w:t xml:space="preserve"> </w:t>
      </w:r>
      <w:r w:rsidR="00951BC8" w:rsidRPr="00F36EED">
        <w:rPr>
          <w:szCs w:val="24"/>
        </w:rPr>
        <w:t>agent,</w:t>
      </w:r>
      <w:r w:rsidRPr="00F36EED">
        <w:rPr>
          <w:szCs w:val="24"/>
        </w:rPr>
        <w:t xml:space="preserve"> </w:t>
      </w:r>
      <w:r w:rsidR="00951BC8" w:rsidRPr="00F36EED">
        <w:rPr>
          <w:szCs w:val="24"/>
        </w:rPr>
        <w:t>on</w:t>
      </w:r>
      <w:r w:rsidRPr="00F36EED">
        <w:rPr>
          <w:szCs w:val="24"/>
        </w:rPr>
        <w:t xml:space="preserve"> </w:t>
      </w:r>
      <w:r w:rsidR="00951BC8" w:rsidRPr="00F36EED">
        <w:rPr>
          <w:szCs w:val="24"/>
        </w:rPr>
        <w:t>account</w:t>
      </w:r>
      <w:r w:rsidRPr="00F36EED">
        <w:rPr>
          <w:szCs w:val="24"/>
        </w:rPr>
        <w:t xml:space="preserve"> </w:t>
      </w:r>
      <w:r w:rsidR="00951BC8" w:rsidRPr="00F36EED">
        <w:rPr>
          <w:szCs w:val="24"/>
        </w:rPr>
        <w:t>of</w:t>
      </w:r>
      <w:r w:rsidRPr="00F36EED">
        <w:rPr>
          <w:szCs w:val="24"/>
        </w:rPr>
        <w:t xml:space="preserve"> </w:t>
      </w:r>
      <w:r w:rsidR="00951BC8" w:rsidRPr="00F36EED">
        <w:rPr>
          <w:szCs w:val="24"/>
        </w:rPr>
        <w:t>the</w:t>
      </w:r>
      <w:r w:rsidRPr="00F36EED">
        <w:rPr>
          <w:szCs w:val="24"/>
        </w:rPr>
        <w:t xml:space="preserve"> </w:t>
      </w:r>
      <w:r w:rsidR="00951BC8" w:rsidRPr="00F36EED">
        <w:rPr>
          <w:szCs w:val="24"/>
        </w:rPr>
        <w:t>origin</w:t>
      </w:r>
      <w:r w:rsidRPr="00F36EED">
        <w:rPr>
          <w:szCs w:val="24"/>
        </w:rPr>
        <w:t xml:space="preserve"> </w:t>
      </w:r>
      <w:r w:rsidR="00951BC8" w:rsidRPr="00F36EED">
        <w:rPr>
          <w:szCs w:val="24"/>
        </w:rPr>
        <w:t>of</w:t>
      </w:r>
      <w:r w:rsidRPr="00F36EED">
        <w:rPr>
          <w:szCs w:val="24"/>
        </w:rPr>
        <w:t xml:space="preserve"> </w:t>
      </w:r>
      <w:r w:rsidR="00951BC8" w:rsidRPr="00F36EED">
        <w:rPr>
          <w:szCs w:val="24"/>
        </w:rPr>
        <w:t>the</w:t>
      </w:r>
      <w:r w:rsidRPr="00F36EED">
        <w:rPr>
          <w:szCs w:val="24"/>
        </w:rPr>
        <w:t xml:space="preserve"> </w:t>
      </w:r>
      <w:r w:rsidR="00951BC8" w:rsidRPr="00F36EED">
        <w:rPr>
          <w:szCs w:val="24"/>
        </w:rPr>
        <w:t>person</w:t>
      </w:r>
      <w:r w:rsidRPr="00F36EED">
        <w:rPr>
          <w:szCs w:val="24"/>
        </w:rPr>
        <w:t xml:space="preserve"> </w:t>
      </w:r>
      <w:r w:rsidR="00951BC8" w:rsidRPr="00F36EED">
        <w:rPr>
          <w:szCs w:val="24"/>
        </w:rPr>
        <w:t>requesting</w:t>
      </w:r>
      <w:r w:rsidRPr="00F36EED">
        <w:rPr>
          <w:szCs w:val="24"/>
        </w:rPr>
        <w:t xml:space="preserve"> </w:t>
      </w:r>
      <w:r w:rsidR="00951BC8" w:rsidRPr="00F36EED">
        <w:rPr>
          <w:szCs w:val="24"/>
        </w:rPr>
        <w:t>such</w:t>
      </w:r>
      <w:r w:rsidRPr="00F36EED">
        <w:rPr>
          <w:szCs w:val="24"/>
        </w:rPr>
        <w:t xml:space="preserve"> </w:t>
      </w:r>
      <w:r w:rsidR="00951BC8" w:rsidRPr="00F36EED">
        <w:rPr>
          <w:szCs w:val="24"/>
        </w:rPr>
        <w:t>goods</w:t>
      </w:r>
      <w:r w:rsidRPr="00F36EED">
        <w:rPr>
          <w:szCs w:val="24"/>
        </w:rPr>
        <w:t xml:space="preserve"> </w:t>
      </w:r>
      <w:r w:rsidR="00951BC8" w:rsidRPr="00F36EED">
        <w:rPr>
          <w:szCs w:val="24"/>
        </w:rPr>
        <w:t>or</w:t>
      </w:r>
      <w:r w:rsidRPr="00F36EED">
        <w:rPr>
          <w:szCs w:val="24"/>
        </w:rPr>
        <w:t xml:space="preserve"> </w:t>
      </w:r>
      <w:r w:rsidR="00951BC8" w:rsidRPr="00F36EED">
        <w:rPr>
          <w:szCs w:val="24"/>
        </w:rPr>
        <w:t>services,</w:t>
      </w:r>
      <w:r w:rsidRPr="00F36EED">
        <w:rPr>
          <w:szCs w:val="24"/>
        </w:rPr>
        <w:t xml:space="preserve"> </w:t>
      </w:r>
      <w:r w:rsidR="00951BC8" w:rsidRPr="00F36EED">
        <w:rPr>
          <w:szCs w:val="24"/>
        </w:rPr>
        <w:t>or</w:t>
      </w:r>
      <w:r w:rsidRPr="00F36EED">
        <w:rPr>
          <w:szCs w:val="24"/>
        </w:rPr>
        <w:t xml:space="preserve"> </w:t>
      </w:r>
      <w:r w:rsidR="00951BC8" w:rsidRPr="00F36EED">
        <w:rPr>
          <w:szCs w:val="24"/>
        </w:rPr>
        <w:t>because</w:t>
      </w:r>
      <w:r w:rsidRPr="00F36EED">
        <w:rPr>
          <w:szCs w:val="24"/>
        </w:rPr>
        <w:t xml:space="preserve"> </w:t>
      </w:r>
      <w:r w:rsidR="00951BC8" w:rsidRPr="00F36EED">
        <w:rPr>
          <w:szCs w:val="24"/>
        </w:rPr>
        <w:t>that</w:t>
      </w:r>
      <w:r w:rsidRPr="00F36EED">
        <w:rPr>
          <w:szCs w:val="24"/>
        </w:rPr>
        <w:t xml:space="preserve"> </w:t>
      </w:r>
      <w:r w:rsidR="00951BC8" w:rsidRPr="00F36EED">
        <w:rPr>
          <w:szCs w:val="24"/>
        </w:rPr>
        <w:t>person</w:t>
      </w:r>
      <w:r w:rsidRPr="00F36EED">
        <w:rPr>
          <w:szCs w:val="24"/>
        </w:rPr>
        <w:t xml:space="preserve"> </w:t>
      </w:r>
      <w:r w:rsidR="00951BC8" w:rsidRPr="00F36EED">
        <w:rPr>
          <w:szCs w:val="24"/>
        </w:rPr>
        <w:t>belongs,</w:t>
      </w:r>
      <w:r w:rsidRPr="00F36EED">
        <w:rPr>
          <w:szCs w:val="24"/>
        </w:rPr>
        <w:t xml:space="preserve"> </w:t>
      </w:r>
      <w:r w:rsidR="00951BC8" w:rsidRPr="00F36EED">
        <w:rPr>
          <w:szCs w:val="24"/>
        </w:rPr>
        <w:t>or</w:t>
      </w:r>
      <w:r w:rsidRPr="00F36EED">
        <w:rPr>
          <w:szCs w:val="24"/>
        </w:rPr>
        <w:t xml:space="preserve"> </w:t>
      </w:r>
      <w:r w:rsidR="00951BC8" w:rsidRPr="00F36EED">
        <w:rPr>
          <w:szCs w:val="24"/>
        </w:rPr>
        <w:t>does</w:t>
      </w:r>
      <w:r w:rsidRPr="00F36EED">
        <w:rPr>
          <w:szCs w:val="24"/>
        </w:rPr>
        <w:t xml:space="preserve"> </w:t>
      </w:r>
      <w:r w:rsidR="00951BC8" w:rsidRPr="00F36EED">
        <w:rPr>
          <w:szCs w:val="24"/>
        </w:rPr>
        <w:t>not</w:t>
      </w:r>
      <w:r w:rsidRPr="00F36EED">
        <w:rPr>
          <w:szCs w:val="24"/>
        </w:rPr>
        <w:t xml:space="preserve"> </w:t>
      </w:r>
      <w:r w:rsidR="00951BC8" w:rsidRPr="00F36EED">
        <w:rPr>
          <w:szCs w:val="24"/>
        </w:rPr>
        <w:t>belong,</w:t>
      </w:r>
      <w:r w:rsidRPr="00F36EED">
        <w:rPr>
          <w:szCs w:val="24"/>
        </w:rPr>
        <w:t xml:space="preserve"> </w:t>
      </w:r>
      <w:r w:rsidR="00951BC8" w:rsidRPr="00F36EED">
        <w:rPr>
          <w:szCs w:val="24"/>
        </w:rPr>
        <w:t>to</w:t>
      </w:r>
      <w:r w:rsidRPr="00F36EED">
        <w:rPr>
          <w:szCs w:val="24"/>
        </w:rPr>
        <w:t xml:space="preserve"> </w:t>
      </w:r>
      <w:r w:rsidR="00951BC8" w:rsidRPr="00F36EED">
        <w:rPr>
          <w:szCs w:val="24"/>
        </w:rPr>
        <w:t>a</w:t>
      </w:r>
      <w:r w:rsidRPr="00F36EED">
        <w:rPr>
          <w:szCs w:val="24"/>
        </w:rPr>
        <w:t xml:space="preserve"> </w:t>
      </w:r>
      <w:r w:rsidR="00951BC8" w:rsidRPr="00F36EED">
        <w:rPr>
          <w:szCs w:val="24"/>
        </w:rPr>
        <w:t>given</w:t>
      </w:r>
      <w:r w:rsidRPr="00F36EED">
        <w:rPr>
          <w:szCs w:val="24"/>
        </w:rPr>
        <w:t xml:space="preserve"> </w:t>
      </w:r>
      <w:r w:rsidR="00951BC8" w:rsidRPr="00F36EED">
        <w:rPr>
          <w:szCs w:val="24"/>
        </w:rPr>
        <w:t>ethnic</w:t>
      </w:r>
      <w:r w:rsidRPr="00F36EED">
        <w:rPr>
          <w:szCs w:val="24"/>
        </w:rPr>
        <w:t xml:space="preserve"> </w:t>
      </w:r>
      <w:r w:rsidR="00951BC8" w:rsidRPr="00F36EED">
        <w:rPr>
          <w:szCs w:val="24"/>
        </w:rPr>
        <w:t>group,</w:t>
      </w:r>
      <w:r w:rsidRPr="00F36EED">
        <w:rPr>
          <w:szCs w:val="24"/>
        </w:rPr>
        <w:t xml:space="preserve"> </w:t>
      </w:r>
      <w:r w:rsidR="00951BC8" w:rsidRPr="00F36EED">
        <w:rPr>
          <w:szCs w:val="24"/>
        </w:rPr>
        <w:t>region,</w:t>
      </w:r>
      <w:r w:rsidRPr="00F36EED">
        <w:rPr>
          <w:szCs w:val="24"/>
        </w:rPr>
        <w:t xml:space="preserve"> </w:t>
      </w:r>
      <w:r w:rsidR="00951BC8" w:rsidRPr="00F36EED">
        <w:rPr>
          <w:szCs w:val="24"/>
        </w:rPr>
        <w:t>nation,</w:t>
      </w:r>
      <w:r w:rsidRPr="00F36EED">
        <w:rPr>
          <w:szCs w:val="24"/>
        </w:rPr>
        <w:t xml:space="preserve"> </w:t>
      </w:r>
      <w:r w:rsidR="00951BC8" w:rsidRPr="00F36EED">
        <w:rPr>
          <w:szCs w:val="24"/>
        </w:rPr>
        <w:t>race</w:t>
      </w:r>
      <w:r w:rsidRPr="00F36EED">
        <w:rPr>
          <w:szCs w:val="24"/>
        </w:rPr>
        <w:t xml:space="preserve"> </w:t>
      </w:r>
      <w:r w:rsidR="00951BC8" w:rsidRPr="00F36EED">
        <w:rPr>
          <w:szCs w:val="24"/>
        </w:rPr>
        <w:t>or</w:t>
      </w:r>
      <w:r w:rsidRPr="00F36EED">
        <w:rPr>
          <w:szCs w:val="24"/>
        </w:rPr>
        <w:t xml:space="preserve"> </w:t>
      </w:r>
      <w:r w:rsidR="00951BC8" w:rsidRPr="00F36EED">
        <w:rPr>
          <w:szCs w:val="24"/>
        </w:rPr>
        <w:t>religion;</w:t>
      </w:r>
      <w:r w:rsidRPr="00F36EED">
        <w:rPr>
          <w:szCs w:val="24"/>
        </w:rPr>
        <w:t xml:space="preserve"> </w:t>
      </w:r>
      <w:r w:rsidR="00951BC8" w:rsidRPr="00F36EED">
        <w:rPr>
          <w:szCs w:val="24"/>
        </w:rPr>
        <w:t>or</w:t>
      </w:r>
      <w:r w:rsidRPr="00F36EED">
        <w:rPr>
          <w:szCs w:val="24"/>
        </w:rPr>
        <w:t xml:space="preserve"> </w:t>
      </w:r>
      <w:r w:rsidR="00951BC8" w:rsidRPr="00F36EED">
        <w:rPr>
          <w:szCs w:val="24"/>
        </w:rPr>
        <w:t>any</w:t>
      </w:r>
      <w:r w:rsidRPr="00F36EED">
        <w:rPr>
          <w:szCs w:val="24"/>
        </w:rPr>
        <w:t xml:space="preserve"> </w:t>
      </w:r>
      <w:r w:rsidR="00951BC8" w:rsidRPr="00F36EED">
        <w:rPr>
          <w:szCs w:val="24"/>
        </w:rPr>
        <w:t>person</w:t>
      </w:r>
      <w:r w:rsidRPr="00F36EED">
        <w:rPr>
          <w:szCs w:val="24"/>
        </w:rPr>
        <w:t xml:space="preserve"> </w:t>
      </w:r>
      <w:r w:rsidR="00951BC8" w:rsidRPr="00F36EED">
        <w:rPr>
          <w:szCs w:val="24"/>
        </w:rPr>
        <w:t>basing</w:t>
      </w:r>
      <w:r w:rsidRPr="00F36EED">
        <w:rPr>
          <w:szCs w:val="24"/>
        </w:rPr>
        <w:t xml:space="preserve"> </w:t>
      </w:r>
      <w:r w:rsidR="00951BC8" w:rsidRPr="00F36EED">
        <w:rPr>
          <w:szCs w:val="24"/>
        </w:rPr>
        <w:t>an</w:t>
      </w:r>
      <w:r w:rsidRPr="00F36EED">
        <w:rPr>
          <w:szCs w:val="24"/>
        </w:rPr>
        <w:t xml:space="preserve"> </w:t>
      </w:r>
      <w:r w:rsidR="00951BC8" w:rsidRPr="00F36EED">
        <w:rPr>
          <w:szCs w:val="24"/>
        </w:rPr>
        <w:t>offer</w:t>
      </w:r>
      <w:r w:rsidRPr="00F36EED">
        <w:rPr>
          <w:szCs w:val="24"/>
        </w:rPr>
        <w:t xml:space="preserve"> </w:t>
      </w:r>
      <w:r w:rsidR="00951BC8" w:rsidRPr="00F36EED">
        <w:rPr>
          <w:szCs w:val="24"/>
        </w:rPr>
        <w:t>on</w:t>
      </w:r>
      <w:r w:rsidRPr="00F36EED">
        <w:rPr>
          <w:szCs w:val="24"/>
        </w:rPr>
        <w:t xml:space="preserve"> </w:t>
      </w:r>
      <w:r w:rsidR="00951BC8" w:rsidRPr="00F36EED">
        <w:rPr>
          <w:szCs w:val="24"/>
        </w:rPr>
        <w:t>considerations</w:t>
      </w:r>
      <w:r w:rsidRPr="00F36EED">
        <w:rPr>
          <w:szCs w:val="24"/>
        </w:rPr>
        <w:t xml:space="preserve"> </w:t>
      </w:r>
      <w:r w:rsidR="00951BC8" w:rsidRPr="00F36EED">
        <w:rPr>
          <w:szCs w:val="24"/>
        </w:rPr>
        <w:t>related</w:t>
      </w:r>
      <w:r w:rsidRPr="00F36EED">
        <w:rPr>
          <w:szCs w:val="24"/>
        </w:rPr>
        <w:t xml:space="preserve"> </w:t>
      </w:r>
      <w:r w:rsidR="00951BC8" w:rsidRPr="00F36EED">
        <w:rPr>
          <w:szCs w:val="24"/>
        </w:rPr>
        <w:t>to</w:t>
      </w:r>
      <w:r w:rsidRPr="00F36EED">
        <w:rPr>
          <w:szCs w:val="24"/>
        </w:rPr>
        <w:t xml:space="preserve"> </w:t>
      </w:r>
      <w:r w:rsidR="00951BC8" w:rsidRPr="00F36EED">
        <w:rPr>
          <w:szCs w:val="24"/>
        </w:rPr>
        <w:t>a</w:t>
      </w:r>
      <w:r w:rsidRPr="00F36EED">
        <w:rPr>
          <w:szCs w:val="24"/>
        </w:rPr>
        <w:t xml:space="preserve"> </w:t>
      </w:r>
      <w:r w:rsidR="00951BC8" w:rsidRPr="00F36EED">
        <w:rPr>
          <w:szCs w:val="24"/>
        </w:rPr>
        <w:t>given</w:t>
      </w:r>
      <w:r w:rsidRPr="00F36EED">
        <w:rPr>
          <w:szCs w:val="24"/>
        </w:rPr>
        <w:t xml:space="preserve"> </w:t>
      </w:r>
      <w:r w:rsidR="00951BC8" w:rsidRPr="00F36EED">
        <w:rPr>
          <w:szCs w:val="24"/>
        </w:rPr>
        <w:t>origin,</w:t>
      </w:r>
      <w:r w:rsidRPr="00F36EED">
        <w:rPr>
          <w:szCs w:val="24"/>
        </w:rPr>
        <w:t xml:space="preserve"> </w:t>
      </w:r>
      <w:r w:rsidR="00951BC8" w:rsidRPr="00F36EED">
        <w:rPr>
          <w:szCs w:val="24"/>
        </w:rPr>
        <w:t>ethnic</w:t>
      </w:r>
      <w:r w:rsidRPr="00F36EED">
        <w:rPr>
          <w:szCs w:val="24"/>
        </w:rPr>
        <w:t xml:space="preserve"> </w:t>
      </w:r>
      <w:r w:rsidR="00951BC8" w:rsidRPr="00F36EED">
        <w:rPr>
          <w:szCs w:val="24"/>
        </w:rPr>
        <w:t>group,</w:t>
      </w:r>
      <w:r w:rsidRPr="00F36EED">
        <w:rPr>
          <w:szCs w:val="24"/>
        </w:rPr>
        <w:t xml:space="preserve"> </w:t>
      </w:r>
      <w:r w:rsidR="00951BC8" w:rsidRPr="00F36EED">
        <w:rPr>
          <w:szCs w:val="24"/>
        </w:rPr>
        <w:t>region,</w:t>
      </w:r>
      <w:r w:rsidRPr="00F36EED">
        <w:rPr>
          <w:szCs w:val="24"/>
        </w:rPr>
        <w:t xml:space="preserve"> </w:t>
      </w:r>
      <w:r w:rsidR="00951BC8" w:rsidRPr="00F36EED">
        <w:rPr>
          <w:szCs w:val="24"/>
        </w:rPr>
        <w:t>nation,</w:t>
      </w:r>
      <w:r w:rsidRPr="00F36EED">
        <w:rPr>
          <w:szCs w:val="24"/>
        </w:rPr>
        <w:t xml:space="preserve"> </w:t>
      </w:r>
      <w:r w:rsidR="00951BC8" w:rsidRPr="00F36EED">
        <w:rPr>
          <w:szCs w:val="24"/>
        </w:rPr>
        <w:t>race</w:t>
      </w:r>
      <w:r w:rsidRPr="00F36EED">
        <w:rPr>
          <w:szCs w:val="24"/>
        </w:rPr>
        <w:t xml:space="preserve"> </w:t>
      </w:r>
      <w:r w:rsidR="00951BC8" w:rsidRPr="00F36EED">
        <w:rPr>
          <w:szCs w:val="24"/>
        </w:rPr>
        <w:t>or</w:t>
      </w:r>
      <w:r w:rsidRPr="00F36EED">
        <w:rPr>
          <w:szCs w:val="24"/>
        </w:rPr>
        <w:t xml:space="preserve"> </w:t>
      </w:r>
      <w:r w:rsidR="00951BC8" w:rsidRPr="00F36EED">
        <w:rPr>
          <w:szCs w:val="24"/>
        </w:rPr>
        <w:t>religion;</w:t>
      </w:r>
    </w:p>
    <w:p w:rsidR="00951BC8" w:rsidRPr="00F36EED" w:rsidRDefault="00E24065" w:rsidP="001E0F03">
      <w:pPr>
        <w:pStyle w:val="SingleTxtG"/>
        <w:ind w:left="2268"/>
        <w:rPr>
          <w:szCs w:val="24"/>
        </w:rPr>
      </w:pPr>
      <w:r w:rsidRPr="00F36EED">
        <w:rPr>
          <w:szCs w:val="24"/>
        </w:rPr>
        <w:t>“</w:t>
      </w:r>
      <w:r w:rsidR="00951BC8" w:rsidRPr="00F36EED">
        <w:rPr>
          <w:szCs w:val="24"/>
        </w:rPr>
        <w:t>3.</w:t>
      </w:r>
      <w:r w:rsidR="00951BC8" w:rsidRPr="00F36EED">
        <w:rPr>
          <w:szCs w:val="24"/>
        </w:rPr>
        <w:tab/>
        <w:t>Any</w:t>
      </w:r>
      <w:r w:rsidRPr="00F36EED">
        <w:rPr>
          <w:szCs w:val="24"/>
        </w:rPr>
        <w:t xml:space="preserve"> </w:t>
      </w:r>
      <w:r w:rsidR="00951BC8" w:rsidRPr="00F36EED">
        <w:rPr>
          <w:szCs w:val="24"/>
        </w:rPr>
        <w:t>person</w:t>
      </w:r>
      <w:r w:rsidRPr="00F36EED">
        <w:rPr>
          <w:szCs w:val="24"/>
        </w:rPr>
        <w:t xml:space="preserve"> </w:t>
      </w:r>
      <w:r w:rsidR="00951BC8" w:rsidRPr="00F36EED">
        <w:rPr>
          <w:szCs w:val="24"/>
        </w:rPr>
        <w:t>who,</w:t>
      </w:r>
      <w:r w:rsidRPr="00F36EED">
        <w:rPr>
          <w:szCs w:val="24"/>
        </w:rPr>
        <w:t xml:space="preserve"> </w:t>
      </w:r>
      <w:r w:rsidR="00951BC8" w:rsidRPr="00F36EED">
        <w:rPr>
          <w:szCs w:val="24"/>
        </w:rPr>
        <w:t>in</w:t>
      </w:r>
      <w:r w:rsidRPr="00F36EED">
        <w:rPr>
          <w:szCs w:val="24"/>
        </w:rPr>
        <w:t xml:space="preserve"> </w:t>
      </w:r>
      <w:r w:rsidR="00951BC8" w:rsidRPr="00F36EED">
        <w:rPr>
          <w:szCs w:val="24"/>
        </w:rPr>
        <w:t>the</w:t>
      </w:r>
      <w:r w:rsidRPr="00F36EED">
        <w:rPr>
          <w:szCs w:val="24"/>
        </w:rPr>
        <w:t xml:space="preserve"> </w:t>
      </w:r>
      <w:r w:rsidR="00951BC8" w:rsidRPr="00F36EED">
        <w:rPr>
          <w:szCs w:val="24"/>
        </w:rPr>
        <w:t>circumstances</w:t>
      </w:r>
      <w:r w:rsidRPr="00F36EED">
        <w:rPr>
          <w:szCs w:val="24"/>
        </w:rPr>
        <w:t xml:space="preserve"> </w:t>
      </w:r>
      <w:r w:rsidR="00951BC8" w:rsidRPr="00F36EED">
        <w:rPr>
          <w:szCs w:val="24"/>
        </w:rPr>
        <w:t>referred</w:t>
      </w:r>
      <w:r w:rsidRPr="00F36EED">
        <w:rPr>
          <w:szCs w:val="24"/>
        </w:rPr>
        <w:t xml:space="preserve"> </w:t>
      </w:r>
      <w:r w:rsidR="00951BC8" w:rsidRPr="00F36EED">
        <w:rPr>
          <w:szCs w:val="24"/>
        </w:rPr>
        <w:t>to</w:t>
      </w:r>
      <w:r w:rsidRPr="00F36EED">
        <w:rPr>
          <w:szCs w:val="24"/>
        </w:rPr>
        <w:t xml:space="preserve"> </w:t>
      </w:r>
      <w:r w:rsidR="00951BC8" w:rsidRPr="00F36EED">
        <w:rPr>
          <w:szCs w:val="24"/>
        </w:rPr>
        <w:t>in</w:t>
      </w:r>
      <w:r w:rsidRPr="00F36EED">
        <w:rPr>
          <w:szCs w:val="24"/>
        </w:rPr>
        <w:t xml:space="preserve"> </w:t>
      </w:r>
      <w:r w:rsidR="00951BC8" w:rsidRPr="00F36EED">
        <w:rPr>
          <w:szCs w:val="24"/>
        </w:rPr>
        <w:t>paragraph</w:t>
      </w:r>
      <w:r w:rsidRPr="00F36EED">
        <w:rPr>
          <w:szCs w:val="24"/>
        </w:rPr>
        <w:t xml:space="preserve"> </w:t>
      </w:r>
      <w:r w:rsidR="00951BC8" w:rsidRPr="00F36EED">
        <w:rPr>
          <w:szCs w:val="24"/>
        </w:rPr>
        <w:t>2</w:t>
      </w:r>
      <w:r w:rsidRPr="00F36EED">
        <w:rPr>
          <w:szCs w:val="24"/>
        </w:rPr>
        <w:t xml:space="preserve"> </w:t>
      </w:r>
      <w:r w:rsidR="00951BC8" w:rsidRPr="00F36EED">
        <w:rPr>
          <w:szCs w:val="24"/>
        </w:rPr>
        <w:t>above,</w:t>
      </w:r>
      <w:r w:rsidRPr="00F36EED">
        <w:rPr>
          <w:szCs w:val="24"/>
        </w:rPr>
        <w:t xml:space="preserve"> </w:t>
      </w:r>
      <w:r w:rsidR="00951BC8" w:rsidRPr="00F36EED">
        <w:rPr>
          <w:szCs w:val="24"/>
        </w:rPr>
        <w:t>refuses</w:t>
      </w:r>
      <w:r w:rsidRPr="00F36EED">
        <w:rPr>
          <w:szCs w:val="24"/>
        </w:rPr>
        <w:t xml:space="preserve"> </w:t>
      </w:r>
      <w:r w:rsidR="00951BC8" w:rsidRPr="00F36EED">
        <w:rPr>
          <w:szCs w:val="24"/>
        </w:rPr>
        <w:t>to</w:t>
      </w:r>
      <w:r w:rsidRPr="00F36EED">
        <w:rPr>
          <w:szCs w:val="24"/>
        </w:rPr>
        <w:t xml:space="preserve"> </w:t>
      </w:r>
      <w:r w:rsidR="00951BC8" w:rsidRPr="00F36EED">
        <w:rPr>
          <w:szCs w:val="24"/>
        </w:rPr>
        <w:t>provide</w:t>
      </w:r>
      <w:r w:rsidRPr="00F36EED">
        <w:rPr>
          <w:szCs w:val="24"/>
        </w:rPr>
        <w:t xml:space="preserve"> </w:t>
      </w:r>
      <w:r w:rsidR="00951BC8" w:rsidRPr="00F36EED">
        <w:rPr>
          <w:szCs w:val="24"/>
        </w:rPr>
        <w:t>goods</w:t>
      </w:r>
      <w:r w:rsidRPr="00F36EED">
        <w:rPr>
          <w:szCs w:val="24"/>
        </w:rPr>
        <w:t xml:space="preserve"> </w:t>
      </w:r>
      <w:r w:rsidR="00951BC8" w:rsidRPr="00F36EED">
        <w:rPr>
          <w:szCs w:val="24"/>
        </w:rPr>
        <w:t>or</w:t>
      </w:r>
      <w:r w:rsidRPr="00F36EED">
        <w:rPr>
          <w:szCs w:val="24"/>
        </w:rPr>
        <w:t xml:space="preserve"> </w:t>
      </w:r>
      <w:r w:rsidR="00951BC8" w:rsidRPr="00F36EED">
        <w:rPr>
          <w:szCs w:val="24"/>
        </w:rPr>
        <w:t>services</w:t>
      </w:r>
      <w:r w:rsidRPr="00F36EED">
        <w:rPr>
          <w:szCs w:val="24"/>
        </w:rPr>
        <w:t xml:space="preserve"> </w:t>
      </w:r>
      <w:r w:rsidR="00951BC8" w:rsidRPr="00F36EED">
        <w:rPr>
          <w:szCs w:val="24"/>
        </w:rPr>
        <w:t>to</w:t>
      </w:r>
      <w:r w:rsidRPr="00F36EED">
        <w:rPr>
          <w:szCs w:val="24"/>
        </w:rPr>
        <w:t xml:space="preserve"> </w:t>
      </w:r>
      <w:r w:rsidR="00951BC8" w:rsidRPr="00F36EED">
        <w:rPr>
          <w:szCs w:val="24"/>
        </w:rPr>
        <w:t>an</w:t>
      </w:r>
      <w:r w:rsidRPr="00F36EED">
        <w:rPr>
          <w:szCs w:val="24"/>
        </w:rPr>
        <w:t xml:space="preserve"> </w:t>
      </w:r>
      <w:r w:rsidR="00951BC8" w:rsidRPr="00F36EED">
        <w:rPr>
          <w:szCs w:val="24"/>
        </w:rPr>
        <w:t>association</w:t>
      </w:r>
      <w:r w:rsidRPr="00F36EED">
        <w:rPr>
          <w:szCs w:val="24"/>
        </w:rPr>
        <w:t xml:space="preserve"> </w:t>
      </w:r>
      <w:r w:rsidR="00951BC8" w:rsidRPr="00F36EED">
        <w:rPr>
          <w:szCs w:val="24"/>
        </w:rPr>
        <w:t>or</w:t>
      </w:r>
      <w:r w:rsidRPr="00F36EED">
        <w:rPr>
          <w:szCs w:val="24"/>
        </w:rPr>
        <w:t xml:space="preserve"> </w:t>
      </w:r>
      <w:r w:rsidR="00951BC8" w:rsidRPr="00F36EED">
        <w:rPr>
          <w:szCs w:val="24"/>
        </w:rPr>
        <w:t>a</w:t>
      </w:r>
      <w:r w:rsidRPr="00F36EED">
        <w:rPr>
          <w:szCs w:val="24"/>
        </w:rPr>
        <w:t xml:space="preserve"> </w:t>
      </w:r>
      <w:r w:rsidR="00951BC8" w:rsidRPr="00F36EED">
        <w:rPr>
          <w:szCs w:val="24"/>
        </w:rPr>
        <w:t>society,</w:t>
      </w:r>
      <w:r w:rsidRPr="00F36EED">
        <w:rPr>
          <w:szCs w:val="24"/>
        </w:rPr>
        <w:t xml:space="preserve"> </w:t>
      </w:r>
      <w:r w:rsidR="00951BC8" w:rsidRPr="00F36EED">
        <w:rPr>
          <w:szCs w:val="24"/>
        </w:rPr>
        <w:t>or</w:t>
      </w:r>
      <w:r w:rsidRPr="00F36EED">
        <w:rPr>
          <w:szCs w:val="24"/>
        </w:rPr>
        <w:t xml:space="preserve"> </w:t>
      </w:r>
      <w:r w:rsidR="00951BC8" w:rsidRPr="00F36EED">
        <w:rPr>
          <w:szCs w:val="24"/>
        </w:rPr>
        <w:t>to</w:t>
      </w:r>
      <w:r w:rsidRPr="00F36EED">
        <w:rPr>
          <w:szCs w:val="24"/>
        </w:rPr>
        <w:t xml:space="preserve"> </w:t>
      </w:r>
      <w:r w:rsidR="00951BC8" w:rsidRPr="00F36EED">
        <w:rPr>
          <w:szCs w:val="24"/>
        </w:rPr>
        <w:t>a</w:t>
      </w:r>
      <w:r w:rsidRPr="00F36EED">
        <w:rPr>
          <w:szCs w:val="24"/>
        </w:rPr>
        <w:t xml:space="preserve"> </w:t>
      </w:r>
      <w:r w:rsidR="00951BC8" w:rsidRPr="00F36EED">
        <w:rPr>
          <w:szCs w:val="24"/>
        </w:rPr>
        <w:t>member</w:t>
      </w:r>
      <w:r w:rsidRPr="00F36EED">
        <w:rPr>
          <w:szCs w:val="24"/>
        </w:rPr>
        <w:t xml:space="preserve"> </w:t>
      </w:r>
      <w:r w:rsidR="00951BC8" w:rsidRPr="00F36EED">
        <w:rPr>
          <w:szCs w:val="24"/>
        </w:rPr>
        <w:t>thereof,</w:t>
      </w:r>
      <w:r w:rsidRPr="00F36EED">
        <w:rPr>
          <w:szCs w:val="24"/>
        </w:rPr>
        <w:t xml:space="preserve"> </w:t>
      </w:r>
      <w:r w:rsidR="00951BC8" w:rsidRPr="00F36EED">
        <w:rPr>
          <w:szCs w:val="24"/>
        </w:rPr>
        <w:t>on</w:t>
      </w:r>
      <w:r w:rsidRPr="00F36EED">
        <w:rPr>
          <w:szCs w:val="24"/>
        </w:rPr>
        <w:t xml:space="preserve"> </w:t>
      </w:r>
      <w:r w:rsidR="00951BC8" w:rsidRPr="00F36EED">
        <w:rPr>
          <w:szCs w:val="24"/>
        </w:rPr>
        <w:t>account</w:t>
      </w:r>
      <w:r w:rsidRPr="00F36EED">
        <w:rPr>
          <w:szCs w:val="24"/>
        </w:rPr>
        <w:t xml:space="preserve"> </w:t>
      </w:r>
      <w:r w:rsidR="00951BC8" w:rsidRPr="00F36EED">
        <w:rPr>
          <w:szCs w:val="24"/>
        </w:rPr>
        <w:t>of</w:t>
      </w:r>
      <w:r w:rsidRPr="00F36EED">
        <w:rPr>
          <w:szCs w:val="24"/>
        </w:rPr>
        <w:t xml:space="preserve"> </w:t>
      </w:r>
      <w:r w:rsidR="00951BC8" w:rsidRPr="00F36EED">
        <w:rPr>
          <w:szCs w:val="24"/>
        </w:rPr>
        <w:t>the</w:t>
      </w:r>
      <w:r w:rsidRPr="00F36EED">
        <w:rPr>
          <w:szCs w:val="24"/>
        </w:rPr>
        <w:t xml:space="preserve"> </w:t>
      </w:r>
      <w:r w:rsidR="00951BC8" w:rsidRPr="00F36EED">
        <w:rPr>
          <w:szCs w:val="24"/>
        </w:rPr>
        <w:t>origin</w:t>
      </w:r>
      <w:r w:rsidRPr="00F36EED">
        <w:rPr>
          <w:szCs w:val="24"/>
        </w:rPr>
        <w:t xml:space="preserve"> </w:t>
      </w:r>
      <w:r w:rsidR="00951BC8" w:rsidRPr="00F36EED">
        <w:rPr>
          <w:szCs w:val="24"/>
        </w:rPr>
        <w:t>of</w:t>
      </w:r>
      <w:r w:rsidRPr="00F36EED">
        <w:rPr>
          <w:szCs w:val="24"/>
        </w:rPr>
        <w:t xml:space="preserve"> </w:t>
      </w:r>
      <w:r w:rsidR="00951BC8" w:rsidRPr="00F36EED">
        <w:rPr>
          <w:szCs w:val="24"/>
        </w:rPr>
        <w:t>all</w:t>
      </w:r>
      <w:r w:rsidRPr="00F36EED">
        <w:rPr>
          <w:szCs w:val="24"/>
        </w:rPr>
        <w:t xml:space="preserve"> </w:t>
      </w:r>
      <w:r w:rsidR="00951BC8" w:rsidRPr="00F36EED">
        <w:rPr>
          <w:szCs w:val="24"/>
        </w:rPr>
        <w:t>or</w:t>
      </w:r>
      <w:r w:rsidRPr="00F36EED">
        <w:rPr>
          <w:szCs w:val="24"/>
        </w:rPr>
        <w:t xml:space="preserve"> </w:t>
      </w:r>
      <w:r w:rsidR="00951BC8" w:rsidRPr="00F36EED">
        <w:rPr>
          <w:szCs w:val="24"/>
        </w:rPr>
        <w:t>some</w:t>
      </w:r>
      <w:r w:rsidRPr="00F36EED">
        <w:rPr>
          <w:szCs w:val="24"/>
        </w:rPr>
        <w:t xml:space="preserve"> </w:t>
      </w:r>
      <w:r w:rsidR="00951BC8" w:rsidRPr="00F36EED">
        <w:rPr>
          <w:szCs w:val="24"/>
        </w:rPr>
        <w:t>of</w:t>
      </w:r>
      <w:r w:rsidRPr="00F36EED">
        <w:rPr>
          <w:szCs w:val="24"/>
        </w:rPr>
        <w:t xml:space="preserve"> </w:t>
      </w:r>
      <w:r w:rsidR="00951BC8" w:rsidRPr="00F36EED">
        <w:rPr>
          <w:szCs w:val="24"/>
        </w:rPr>
        <w:t>the</w:t>
      </w:r>
      <w:r w:rsidRPr="00F36EED">
        <w:rPr>
          <w:szCs w:val="24"/>
        </w:rPr>
        <w:t xml:space="preserve"> </w:t>
      </w:r>
      <w:r w:rsidR="00951BC8" w:rsidRPr="00F36EED">
        <w:rPr>
          <w:szCs w:val="24"/>
        </w:rPr>
        <w:t>members,</w:t>
      </w:r>
      <w:r w:rsidRPr="00F36EED">
        <w:rPr>
          <w:szCs w:val="24"/>
        </w:rPr>
        <w:t xml:space="preserve"> </w:t>
      </w:r>
      <w:r w:rsidR="00951BC8" w:rsidRPr="00F36EED">
        <w:rPr>
          <w:szCs w:val="24"/>
        </w:rPr>
        <w:t>or</w:t>
      </w:r>
      <w:r w:rsidRPr="00F36EED">
        <w:rPr>
          <w:szCs w:val="24"/>
        </w:rPr>
        <w:t xml:space="preserve"> </w:t>
      </w:r>
      <w:r w:rsidR="00951BC8" w:rsidRPr="00F36EED">
        <w:rPr>
          <w:szCs w:val="24"/>
        </w:rPr>
        <w:t>because</w:t>
      </w:r>
      <w:r w:rsidRPr="00F36EED">
        <w:rPr>
          <w:szCs w:val="24"/>
        </w:rPr>
        <w:t xml:space="preserve"> </w:t>
      </w:r>
      <w:r w:rsidR="00951BC8" w:rsidRPr="00F36EED">
        <w:rPr>
          <w:szCs w:val="24"/>
        </w:rPr>
        <w:t>they</w:t>
      </w:r>
      <w:r w:rsidRPr="00F36EED">
        <w:rPr>
          <w:szCs w:val="24"/>
        </w:rPr>
        <w:t xml:space="preserve"> </w:t>
      </w:r>
      <w:r w:rsidR="00951BC8" w:rsidRPr="00F36EED">
        <w:rPr>
          <w:szCs w:val="24"/>
        </w:rPr>
        <w:t>belong,</w:t>
      </w:r>
      <w:r w:rsidRPr="00F36EED">
        <w:rPr>
          <w:szCs w:val="24"/>
        </w:rPr>
        <w:t xml:space="preserve"> </w:t>
      </w:r>
      <w:r w:rsidR="00951BC8" w:rsidRPr="00F36EED">
        <w:rPr>
          <w:szCs w:val="24"/>
        </w:rPr>
        <w:t>or</w:t>
      </w:r>
      <w:r w:rsidRPr="00F36EED">
        <w:rPr>
          <w:szCs w:val="24"/>
        </w:rPr>
        <w:t xml:space="preserve"> </w:t>
      </w:r>
      <w:r w:rsidR="00951BC8" w:rsidRPr="00F36EED">
        <w:rPr>
          <w:szCs w:val="24"/>
        </w:rPr>
        <w:t>do</w:t>
      </w:r>
      <w:r w:rsidRPr="00F36EED">
        <w:rPr>
          <w:szCs w:val="24"/>
        </w:rPr>
        <w:t xml:space="preserve"> </w:t>
      </w:r>
      <w:r w:rsidR="00951BC8" w:rsidRPr="00F36EED">
        <w:rPr>
          <w:szCs w:val="24"/>
        </w:rPr>
        <w:t>not</w:t>
      </w:r>
      <w:r w:rsidRPr="00F36EED">
        <w:rPr>
          <w:szCs w:val="24"/>
        </w:rPr>
        <w:t xml:space="preserve"> </w:t>
      </w:r>
      <w:r w:rsidR="00951BC8" w:rsidRPr="00F36EED">
        <w:rPr>
          <w:szCs w:val="24"/>
        </w:rPr>
        <w:t>belong,</w:t>
      </w:r>
      <w:r w:rsidRPr="00F36EED">
        <w:rPr>
          <w:szCs w:val="24"/>
        </w:rPr>
        <w:t xml:space="preserve"> </w:t>
      </w:r>
      <w:r w:rsidR="00951BC8" w:rsidRPr="00F36EED">
        <w:rPr>
          <w:szCs w:val="24"/>
        </w:rPr>
        <w:t>to</w:t>
      </w:r>
      <w:r w:rsidRPr="00F36EED">
        <w:rPr>
          <w:szCs w:val="24"/>
        </w:rPr>
        <w:t xml:space="preserve"> </w:t>
      </w:r>
      <w:r w:rsidR="00951BC8" w:rsidRPr="00F36EED">
        <w:rPr>
          <w:szCs w:val="24"/>
        </w:rPr>
        <w:t>a</w:t>
      </w:r>
      <w:r w:rsidRPr="00F36EED">
        <w:rPr>
          <w:szCs w:val="24"/>
        </w:rPr>
        <w:t xml:space="preserve"> </w:t>
      </w:r>
      <w:r w:rsidR="00951BC8" w:rsidRPr="00F36EED">
        <w:rPr>
          <w:szCs w:val="24"/>
        </w:rPr>
        <w:t>given</w:t>
      </w:r>
      <w:r w:rsidRPr="00F36EED">
        <w:rPr>
          <w:szCs w:val="24"/>
        </w:rPr>
        <w:t xml:space="preserve"> </w:t>
      </w:r>
      <w:r w:rsidR="00951BC8" w:rsidRPr="00F36EED">
        <w:rPr>
          <w:szCs w:val="24"/>
        </w:rPr>
        <w:t>ethnic</w:t>
      </w:r>
      <w:r w:rsidRPr="00F36EED">
        <w:rPr>
          <w:szCs w:val="24"/>
        </w:rPr>
        <w:t xml:space="preserve"> </w:t>
      </w:r>
      <w:r w:rsidR="00951BC8" w:rsidRPr="00F36EED">
        <w:rPr>
          <w:szCs w:val="24"/>
        </w:rPr>
        <w:t>group,</w:t>
      </w:r>
      <w:r w:rsidRPr="00F36EED">
        <w:rPr>
          <w:szCs w:val="24"/>
        </w:rPr>
        <w:t xml:space="preserve"> </w:t>
      </w:r>
      <w:r w:rsidR="00951BC8" w:rsidRPr="00F36EED">
        <w:rPr>
          <w:szCs w:val="24"/>
        </w:rPr>
        <w:t>region,</w:t>
      </w:r>
      <w:r w:rsidRPr="00F36EED">
        <w:rPr>
          <w:szCs w:val="24"/>
        </w:rPr>
        <w:t xml:space="preserve"> </w:t>
      </w:r>
      <w:r w:rsidR="00951BC8" w:rsidRPr="00F36EED">
        <w:rPr>
          <w:szCs w:val="24"/>
        </w:rPr>
        <w:t>nation,</w:t>
      </w:r>
      <w:r w:rsidRPr="00F36EED">
        <w:rPr>
          <w:szCs w:val="24"/>
        </w:rPr>
        <w:t xml:space="preserve"> </w:t>
      </w:r>
      <w:r w:rsidR="00951BC8" w:rsidRPr="00F36EED">
        <w:rPr>
          <w:szCs w:val="24"/>
        </w:rPr>
        <w:t>race</w:t>
      </w:r>
      <w:r w:rsidRPr="00F36EED">
        <w:rPr>
          <w:szCs w:val="24"/>
        </w:rPr>
        <w:t xml:space="preserve"> </w:t>
      </w:r>
      <w:r w:rsidR="00951BC8" w:rsidRPr="00F36EED">
        <w:rPr>
          <w:szCs w:val="24"/>
        </w:rPr>
        <w:t>or</w:t>
      </w:r>
      <w:r w:rsidRPr="00F36EED">
        <w:rPr>
          <w:szCs w:val="24"/>
        </w:rPr>
        <w:t xml:space="preserve"> </w:t>
      </w:r>
      <w:r w:rsidR="00951BC8" w:rsidRPr="00F36EED">
        <w:rPr>
          <w:szCs w:val="24"/>
        </w:rPr>
        <w:t>religion;</w:t>
      </w:r>
    </w:p>
    <w:p w:rsidR="00951BC8" w:rsidRPr="00F36EED" w:rsidRDefault="00E24065" w:rsidP="001E0F03">
      <w:pPr>
        <w:pStyle w:val="SingleTxtG"/>
        <w:ind w:left="2268"/>
        <w:rPr>
          <w:szCs w:val="24"/>
        </w:rPr>
      </w:pPr>
      <w:r w:rsidRPr="00F36EED">
        <w:rPr>
          <w:szCs w:val="24"/>
        </w:rPr>
        <w:t>“</w:t>
      </w:r>
      <w:r w:rsidR="00951BC8" w:rsidRPr="00F36EED">
        <w:rPr>
          <w:szCs w:val="24"/>
        </w:rPr>
        <w:t>4.</w:t>
      </w:r>
      <w:r w:rsidR="00951BC8" w:rsidRPr="00F36EED">
        <w:rPr>
          <w:szCs w:val="24"/>
        </w:rPr>
        <w:tab/>
        <w:t>Any</w:t>
      </w:r>
      <w:r w:rsidRPr="00F36EED">
        <w:rPr>
          <w:szCs w:val="24"/>
        </w:rPr>
        <w:t xml:space="preserve"> </w:t>
      </w:r>
      <w:r w:rsidR="00951BC8" w:rsidRPr="00F36EED">
        <w:rPr>
          <w:szCs w:val="24"/>
        </w:rPr>
        <w:t>person</w:t>
      </w:r>
      <w:r w:rsidRPr="00F36EED">
        <w:rPr>
          <w:szCs w:val="24"/>
        </w:rPr>
        <w:t xml:space="preserve"> </w:t>
      </w:r>
      <w:r w:rsidR="00951BC8" w:rsidRPr="00F36EED">
        <w:rPr>
          <w:szCs w:val="24"/>
        </w:rPr>
        <w:t>employing</w:t>
      </w:r>
      <w:r w:rsidRPr="00F36EED">
        <w:rPr>
          <w:szCs w:val="24"/>
        </w:rPr>
        <w:t xml:space="preserve"> </w:t>
      </w:r>
      <w:r w:rsidR="00951BC8" w:rsidRPr="00F36EED">
        <w:rPr>
          <w:szCs w:val="24"/>
        </w:rPr>
        <w:t>one</w:t>
      </w:r>
      <w:r w:rsidRPr="00F36EED">
        <w:rPr>
          <w:szCs w:val="24"/>
        </w:rPr>
        <w:t xml:space="preserve"> </w:t>
      </w:r>
      <w:r w:rsidR="00951BC8" w:rsidRPr="00F36EED">
        <w:rPr>
          <w:szCs w:val="24"/>
        </w:rPr>
        <w:t>or</w:t>
      </w:r>
      <w:r w:rsidRPr="00F36EED">
        <w:rPr>
          <w:szCs w:val="24"/>
        </w:rPr>
        <w:t xml:space="preserve"> </w:t>
      </w:r>
      <w:r w:rsidR="00951BC8" w:rsidRPr="00F36EED">
        <w:rPr>
          <w:szCs w:val="24"/>
        </w:rPr>
        <w:t>more</w:t>
      </w:r>
      <w:r w:rsidRPr="00F36EED">
        <w:rPr>
          <w:szCs w:val="24"/>
        </w:rPr>
        <w:t xml:space="preserve"> </w:t>
      </w:r>
      <w:r w:rsidR="00951BC8" w:rsidRPr="00F36EED">
        <w:rPr>
          <w:szCs w:val="24"/>
        </w:rPr>
        <w:t>employees</w:t>
      </w:r>
      <w:r w:rsidRPr="00F36EED">
        <w:rPr>
          <w:szCs w:val="24"/>
        </w:rPr>
        <w:t xml:space="preserve"> </w:t>
      </w:r>
      <w:r w:rsidR="00951BC8" w:rsidRPr="00F36EED">
        <w:rPr>
          <w:szCs w:val="24"/>
        </w:rPr>
        <w:t>for</w:t>
      </w:r>
      <w:r w:rsidRPr="00F36EED">
        <w:rPr>
          <w:szCs w:val="24"/>
        </w:rPr>
        <w:t xml:space="preserve"> </w:t>
      </w:r>
      <w:r w:rsidR="00951BC8" w:rsidRPr="00F36EED">
        <w:rPr>
          <w:szCs w:val="24"/>
        </w:rPr>
        <w:t>his</w:t>
      </w:r>
      <w:r w:rsidRPr="00F36EED">
        <w:rPr>
          <w:szCs w:val="24"/>
        </w:rPr>
        <w:t xml:space="preserve"> </w:t>
      </w:r>
      <w:r w:rsidR="00951BC8" w:rsidRPr="00F36EED">
        <w:rPr>
          <w:szCs w:val="24"/>
        </w:rPr>
        <w:t>own</w:t>
      </w:r>
      <w:r w:rsidRPr="00F36EED">
        <w:rPr>
          <w:szCs w:val="24"/>
        </w:rPr>
        <w:t xml:space="preserve"> </w:t>
      </w:r>
      <w:r w:rsidR="00951BC8" w:rsidRPr="00F36EED">
        <w:rPr>
          <w:szCs w:val="24"/>
        </w:rPr>
        <w:t>or</w:t>
      </w:r>
      <w:r w:rsidRPr="00F36EED">
        <w:rPr>
          <w:szCs w:val="24"/>
        </w:rPr>
        <w:t xml:space="preserve"> </w:t>
      </w:r>
      <w:r w:rsidR="00951BC8" w:rsidRPr="00F36EED">
        <w:rPr>
          <w:szCs w:val="24"/>
        </w:rPr>
        <w:t>another</w:t>
      </w:r>
      <w:r w:rsidRPr="00F36EED">
        <w:rPr>
          <w:szCs w:val="24"/>
        </w:rPr>
        <w:t>’</w:t>
      </w:r>
      <w:r w:rsidR="00951BC8" w:rsidRPr="00F36EED">
        <w:rPr>
          <w:szCs w:val="24"/>
        </w:rPr>
        <w:t>s</w:t>
      </w:r>
      <w:r w:rsidRPr="00F36EED">
        <w:rPr>
          <w:szCs w:val="24"/>
        </w:rPr>
        <w:t xml:space="preserve"> </w:t>
      </w:r>
      <w:r w:rsidR="00951BC8" w:rsidRPr="00F36EED">
        <w:rPr>
          <w:szCs w:val="24"/>
        </w:rPr>
        <w:t>account,</w:t>
      </w:r>
      <w:r w:rsidRPr="00F36EED">
        <w:rPr>
          <w:szCs w:val="24"/>
        </w:rPr>
        <w:t xml:space="preserve"> </w:t>
      </w:r>
      <w:r w:rsidR="00951BC8" w:rsidRPr="00F36EED">
        <w:rPr>
          <w:szCs w:val="24"/>
        </w:rPr>
        <w:t>in</w:t>
      </w:r>
      <w:r w:rsidRPr="00F36EED">
        <w:rPr>
          <w:szCs w:val="24"/>
        </w:rPr>
        <w:t xml:space="preserve"> </w:t>
      </w:r>
      <w:r w:rsidR="00951BC8" w:rsidRPr="00F36EED">
        <w:rPr>
          <w:szCs w:val="24"/>
        </w:rPr>
        <w:t>connection</w:t>
      </w:r>
      <w:r w:rsidRPr="00F36EED">
        <w:rPr>
          <w:szCs w:val="24"/>
        </w:rPr>
        <w:t xml:space="preserve"> </w:t>
      </w:r>
      <w:r w:rsidR="00951BC8" w:rsidRPr="00F36EED">
        <w:rPr>
          <w:szCs w:val="24"/>
        </w:rPr>
        <w:t>with</w:t>
      </w:r>
      <w:r w:rsidRPr="00F36EED">
        <w:rPr>
          <w:szCs w:val="24"/>
        </w:rPr>
        <w:t xml:space="preserve"> </w:t>
      </w:r>
      <w:r w:rsidR="00951BC8" w:rsidRPr="00F36EED">
        <w:rPr>
          <w:szCs w:val="24"/>
        </w:rPr>
        <w:t>his</w:t>
      </w:r>
      <w:r w:rsidRPr="00F36EED">
        <w:rPr>
          <w:szCs w:val="24"/>
        </w:rPr>
        <w:t xml:space="preserve"> </w:t>
      </w:r>
      <w:r w:rsidR="00951BC8" w:rsidRPr="00F36EED">
        <w:rPr>
          <w:szCs w:val="24"/>
        </w:rPr>
        <w:t>occupation</w:t>
      </w:r>
      <w:r w:rsidRPr="00F36EED">
        <w:rPr>
          <w:szCs w:val="24"/>
        </w:rPr>
        <w:t xml:space="preserve"> </w:t>
      </w:r>
      <w:r w:rsidR="00951BC8" w:rsidRPr="00F36EED">
        <w:rPr>
          <w:szCs w:val="24"/>
        </w:rPr>
        <w:t>or</w:t>
      </w:r>
      <w:r w:rsidRPr="00F36EED">
        <w:rPr>
          <w:szCs w:val="24"/>
        </w:rPr>
        <w:t xml:space="preserve"> </w:t>
      </w:r>
      <w:r w:rsidR="00951BC8" w:rsidRPr="00F36EED">
        <w:rPr>
          <w:szCs w:val="24"/>
        </w:rPr>
        <w:t>duties,</w:t>
      </w:r>
      <w:r w:rsidRPr="00F36EED">
        <w:rPr>
          <w:szCs w:val="24"/>
        </w:rPr>
        <w:t xml:space="preserve"> </w:t>
      </w:r>
      <w:r w:rsidR="00951BC8" w:rsidRPr="00F36EED">
        <w:rPr>
          <w:szCs w:val="24"/>
        </w:rPr>
        <w:t>who,</w:t>
      </w:r>
      <w:r w:rsidRPr="00F36EED">
        <w:rPr>
          <w:szCs w:val="24"/>
        </w:rPr>
        <w:t xml:space="preserve"> </w:t>
      </w:r>
      <w:r w:rsidR="00951BC8" w:rsidRPr="00F36EED">
        <w:rPr>
          <w:szCs w:val="24"/>
        </w:rPr>
        <w:t>without</w:t>
      </w:r>
      <w:r w:rsidRPr="00F36EED">
        <w:rPr>
          <w:szCs w:val="24"/>
        </w:rPr>
        <w:t xml:space="preserve"> </w:t>
      </w:r>
      <w:r w:rsidR="00951BC8" w:rsidRPr="00F36EED">
        <w:rPr>
          <w:szCs w:val="24"/>
        </w:rPr>
        <w:t>good</w:t>
      </w:r>
      <w:r w:rsidRPr="00F36EED">
        <w:rPr>
          <w:szCs w:val="24"/>
        </w:rPr>
        <w:t xml:space="preserve"> </w:t>
      </w:r>
      <w:r w:rsidR="00951BC8" w:rsidRPr="00F36EED">
        <w:rPr>
          <w:szCs w:val="24"/>
        </w:rPr>
        <w:t>reason,</w:t>
      </w:r>
      <w:r w:rsidRPr="00F36EED">
        <w:rPr>
          <w:szCs w:val="24"/>
        </w:rPr>
        <w:t xml:space="preserve"> </w:t>
      </w:r>
      <w:r w:rsidR="00951BC8" w:rsidRPr="00F36EED">
        <w:rPr>
          <w:szCs w:val="24"/>
        </w:rPr>
        <w:t>refuses</w:t>
      </w:r>
      <w:r w:rsidRPr="00F36EED">
        <w:rPr>
          <w:szCs w:val="24"/>
        </w:rPr>
        <w:t xml:space="preserve"> </w:t>
      </w:r>
      <w:r w:rsidR="00951BC8" w:rsidRPr="00F36EED">
        <w:rPr>
          <w:szCs w:val="24"/>
        </w:rPr>
        <w:t>to</w:t>
      </w:r>
      <w:r w:rsidRPr="00F36EED">
        <w:rPr>
          <w:szCs w:val="24"/>
        </w:rPr>
        <w:t xml:space="preserve"> </w:t>
      </w:r>
      <w:r w:rsidR="00951BC8" w:rsidRPr="00F36EED">
        <w:rPr>
          <w:szCs w:val="24"/>
        </w:rPr>
        <w:t>engage</w:t>
      </w:r>
      <w:r w:rsidRPr="00F36EED">
        <w:rPr>
          <w:szCs w:val="24"/>
        </w:rPr>
        <w:t xml:space="preserve"> </w:t>
      </w:r>
      <w:r w:rsidR="00951BC8" w:rsidRPr="00F36EED">
        <w:rPr>
          <w:szCs w:val="24"/>
        </w:rPr>
        <w:t>or</w:t>
      </w:r>
      <w:r w:rsidRPr="00F36EED">
        <w:rPr>
          <w:szCs w:val="24"/>
        </w:rPr>
        <w:t xml:space="preserve"> </w:t>
      </w:r>
      <w:r w:rsidR="00951BC8" w:rsidRPr="00F36EED">
        <w:rPr>
          <w:szCs w:val="24"/>
        </w:rPr>
        <w:t>dismisses</w:t>
      </w:r>
      <w:r w:rsidRPr="00F36EED">
        <w:rPr>
          <w:szCs w:val="24"/>
        </w:rPr>
        <w:t xml:space="preserve"> </w:t>
      </w:r>
      <w:r w:rsidR="00951BC8" w:rsidRPr="00F36EED">
        <w:rPr>
          <w:szCs w:val="24"/>
        </w:rPr>
        <w:t>a</w:t>
      </w:r>
      <w:r w:rsidRPr="00F36EED">
        <w:rPr>
          <w:szCs w:val="24"/>
        </w:rPr>
        <w:t xml:space="preserve"> </w:t>
      </w:r>
      <w:r w:rsidR="00951BC8" w:rsidRPr="00F36EED">
        <w:rPr>
          <w:szCs w:val="24"/>
        </w:rPr>
        <w:t>person</w:t>
      </w:r>
      <w:r w:rsidRPr="00F36EED">
        <w:rPr>
          <w:szCs w:val="24"/>
        </w:rPr>
        <w:t xml:space="preserve"> </w:t>
      </w:r>
      <w:r w:rsidR="00951BC8" w:rsidRPr="00F36EED">
        <w:rPr>
          <w:szCs w:val="24"/>
        </w:rPr>
        <w:t>on</w:t>
      </w:r>
      <w:r w:rsidRPr="00F36EED">
        <w:rPr>
          <w:szCs w:val="24"/>
        </w:rPr>
        <w:t xml:space="preserve"> </w:t>
      </w:r>
      <w:r w:rsidR="00951BC8" w:rsidRPr="00F36EED">
        <w:rPr>
          <w:szCs w:val="24"/>
        </w:rPr>
        <w:t>account</w:t>
      </w:r>
      <w:r w:rsidRPr="00F36EED">
        <w:rPr>
          <w:szCs w:val="24"/>
        </w:rPr>
        <w:t xml:space="preserve"> </w:t>
      </w:r>
      <w:r w:rsidR="00951BC8" w:rsidRPr="00F36EED">
        <w:rPr>
          <w:szCs w:val="24"/>
        </w:rPr>
        <w:t>of</w:t>
      </w:r>
      <w:r w:rsidRPr="00F36EED">
        <w:rPr>
          <w:szCs w:val="24"/>
        </w:rPr>
        <w:t xml:space="preserve"> </w:t>
      </w:r>
      <w:r w:rsidR="00951BC8" w:rsidRPr="00F36EED">
        <w:rPr>
          <w:szCs w:val="24"/>
        </w:rPr>
        <w:t>his</w:t>
      </w:r>
      <w:r w:rsidRPr="00F36EED">
        <w:rPr>
          <w:szCs w:val="24"/>
        </w:rPr>
        <w:t xml:space="preserve"> </w:t>
      </w:r>
      <w:r w:rsidR="00951BC8" w:rsidRPr="00F36EED">
        <w:rPr>
          <w:szCs w:val="24"/>
        </w:rPr>
        <w:t>origin</w:t>
      </w:r>
      <w:r w:rsidRPr="00F36EED">
        <w:rPr>
          <w:szCs w:val="24"/>
        </w:rPr>
        <w:t xml:space="preserve"> </w:t>
      </w:r>
      <w:r w:rsidR="00951BC8" w:rsidRPr="00F36EED">
        <w:rPr>
          <w:szCs w:val="24"/>
        </w:rPr>
        <w:t>or</w:t>
      </w:r>
      <w:r w:rsidRPr="00F36EED">
        <w:rPr>
          <w:szCs w:val="24"/>
        </w:rPr>
        <w:t xml:space="preserve"> </w:t>
      </w:r>
      <w:r w:rsidR="00951BC8" w:rsidRPr="00F36EED">
        <w:rPr>
          <w:szCs w:val="24"/>
        </w:rPr>
        <w:t>because</w:t>
      </w:r>
      <w:r w:rsidRPr="00F36EED">
        <w:rPr>
          <w:szCs w:val="24"/>
        </w:rPr>
        <w:t xml:space="preserve"> </w:t>
      </w:r>
      <w:r w:rsidR="00951BC8" w:rsidRPr="00F36EED">
        <w:rPr>
          <w:szCs w:val="24"/>
        </w:rPr>
        <w:t>he</w:t>
      </w:r>
      <w:r w:rsidRPr="00F36EED">
        <w:rPr>
          <w:szCs w:val="24"/>
        </w:rPr>
        <w:t xml:space="preserve"> </w:t>
      </w:r>
      <w:r w:rsidR="00951BC8" w:rsidRPr="00F36EED">
        <w:rPr>
          <w:szCs w:val="24"/>
        </w:rPr>
        <w:t>belongs</w:t>
      </w:r>
      <w:r w:rsidRPr="00F36EED">
        <w:rPr>
          <w:szCs w:val="24"/>
        </w:rPr>
        <w:t xml:space="preserve"> </w:t>
      </w:r>
      <w:r w:rsidR="00951BC8" w:rsidRPr="00F36EED">
        <w:rPr>
          <w:szCs w:val="24"/>
        </w:rPr>
        <w:t>or</w:t>
      </w:r>
      <w:r w:rsidRPr="00F36EED">
        <w:rPr>
          <w:szCs w:val="24"/>
        </w:rPr>
        <w:t xml:space="preserve"> </w:t>
      </w:r>
      <w:r w:rsidR="00951BC8" w:rsidRPr="00F36EED">
        <w:rPr>
          <w:szCs w:val="24"/>
        </w:rPr>
        <w:t>does</w:t>
      </w:r>
      <w:r w:rsidRPr="00F36EED">
        <w:rPr>
          <w:szCs w:val="24"/>
        </w:rPr>
        <w:t xml:space="preserve"> </w:t>
      </w:r>
      <w:r w:rsidR="00951BC8" w:rsidRPr="00F36EED">
        <w:rPr>
          <w:szCs w:val="24"/>
        </w:rPr>
        <w:t>not</w:t>
      </w:r>
      <w:r w:rsidRPr="00F36EED">
        <w:rPr>
          <w:szCs w:val="24"/>
        </w:rPr>
        <w:t xml:space="preserve"> </w:t>
      </w:r>
      <w:r w:rsidR="00951BC8" w:rsidRPr="00F36EED">
        <w:rPr>
          <w:szCs w:val="24"/>
        </w:rPr>
        <w:t>belong</w:t>
      </w:r>
      <w:r w:rsidRPr="00F36EED">
        <w:rPr>
          <w:szCs w:val="24"/>
        </w:rPr>
        <w:t xml:space="preserve"> </w:t>
      </w:r>
      <w:r w:rsidR="00951BC8" w:rsidRPr="00F36EED">
        <w:rPr>
          <w:szCs w:val="24"/>
        </w:rPr>
        <w:t>to</w:t>
      </w:r>
      <w:r w:rsidRPr="00F36EED">
        <w:rPr>
          <w:szCs w:val="24"/>
        </w:rPr>
        <w:t xml:space="preserve"> </w:t>
      </w:r>
      <w:r w:rsidR="00951BC8" w:rsidRPr="00F36EED">
        <w:rPr>
          <w:szCs w:val="24"/>
        </w:rPr>
        <w:t>a</w:t>
      </w:r>
      <w:r w:rsidRPr="00F36EED">
        <w:rPr>
          <w:szCs w:val="24"/>
        </w:rPr>
        <w:t xml:space="preserve"> </w:t>
      </w:r>
      <w:r w:rsidR="00951BC8" w:rsidRPr="00F36EED">
        <w:rPr>
          <w:szCs w:val="24"/>
        </w:rPr>
        <w:t>given</w:t>
      </w:r>
      <w:r w:rsidRPr="00F36EED">
        <w:rPr>
          <w:szCs w:val="24"/>
        </w:rPr>
        <w:t xml:space="preserve"> </w:t>
      </w:r>
      <w:r w:rsidR="00951BC8" w:rsidRPr="00F36EED">
        <w:rPr>
          <w:szCs w:val="24"/>
        </w:rPr>
        <w:t>ethnic</w:t>
      </w:r>
      <w:r w:rsidRPr="00F36EED">
        <w:rPr>
          <w:szCs w:val="24"/>
        </w:rPr>
        <w:t xml:space="preserve"> </w:t>
      </w:r>
      <w:r w:rsidR="00951BC8" w:rsidRPr="00F36EED">
        <w:rPr>
          <w:szCs w:val="24"/>
        </w:rPr>
        <w:t>group,</w:t>
      </w:r>
      <w:r w:rsidRPr="00F36EED">
        <w:rPr>
          <w:szCs w:val="24"/>
        </w:rPr>
        <w:t xml:space="preserve"> </w:t>
      </w:r>
      <w:r w:rsidR="00951BC8" w:rsidRPr="00F36EED">
        <w:rPr>
          <w:szCs w:val="24"/>
        </w:rPr>
        <w:t>region,</w:t>
      </w:r>
      <w:r w:rsidRPr="00F36EED">
        <w:rPr>
          <w:szCs w:val="24"/>
        </w:rPr>
        <w:t xml:space="preserve"> </w:t>
      </w:r>
      <w:r w:rsidR="00951BC8" w:rsidRPr="00F36EED">
        <w:rPr>
          <w:szCs w:val="24"/>
        </w:rPr>
        <w:t>nation,</w:t>
      </w:r>
      <w:r w:rsidRPr="00F36EED">
        <w:rPr>
          <w:szCs w:val="24"/>
        </w:rPr>
        <w:t xml:space="preserve"> </w:t>
      </w:r>
      <w:r w:rsidR="00951BC8" w:rsidRPr="00F36EED">
        <w:rPr>
          <w:szCs w:val="24"/>
        </w:rPr>
        <w:t>race</w:t>
      </w:r>
      <w:r w:rsidRPr="00F36EED">
        <w:rPr>
          <w:szCs w:val="24"/>
        </w:rPr>
        <w:t xml:space="preserve"> </w:t>
      </w:r>
      <w:r w:rsidR="00951BC8" w:rsidRPr="00F36EED">
        <w:rPr>
          <w:szCs w:val="24"/>
        </w:rPr>
        <w:t>or</w:t>
      </w:r>
      <w:r w:rsidRPr="00F36EED">
        <w:rPr>
          <w:szCs w:val="24"/>
        </w:rPr>
        <w:t xml:space="preserve"> </w:t>
      </w:r>
      <w:r w:rsidR="00951BC8" w:rsidRPr="00F36EED">
        <w:rPr>
          <w:szCs w:val="24"/>
        </w:rPr>
        <w:t>religion,</w:t>
      </w:r>
      <w:r w:rsidRPr="00F36EED">
        <w:rPr>
          <w:szCs w:val="24"/>
        </w:rPr>
        <w:t xml:space="preserve"> </w:t>
      </w:r>
      <w:r w:rsidR="00951BC8" w:rsidRPr="00F36EED">
        <w:rPr>
          <w:szCs w:val="24"/>
        </w:rPr>
        <w:t>or</w:t>
      </w:r>
      <w:r w:rsidRPr="00F36EED">
        <w:rPr>
          <w:szCs w:val="24"/>
        </w:rPr>
        <w:t xml:space="preserve"> </w:t>
      </w:r>
      <w:r w:rsidR="00951BC8" w:rsidRPr="00F36EED">
        <w:rPr>
          <w:szCs w:val="24"/>
        </w:rPr>
        <w:t>who</w:t>
      </w:r>
      <w:r w:rsidRPr="00F36EED">
        <w:rPr>
          <w:szCs w:val="24"/>
        </w:rPr>
        <w:t xml:space="preserve"> </w:t>
      </w:r>
      <w:r w:rsidR="00951BC8" w:rsidRPr="00F36EED">
        <w:rPr>
          <w:szCs w:val="24"/>
        </w:rPr>
        <w:t>makes</w:t>
      </w:r>
      <w:r w:rsidRPr="00F36EED">
        <w:rPr>
          <w:szCs w:val="24"/>
        </w:rPr>
        <w:t xml:space="preserve"> </w:t>
      </w:r>
      <w:r w:rsidR="00951BC8" w:rsidRPr="00F36EED">
        <w:rPr>
          <w:szCs w:val="24"/>
        </w:rPr>
        <w:t>an</w:t>
      </w:r>
      <w:r w:rsidRPr="00F36EED">
        <w:rPr>
          <w:szCs w:val="24"/>
        </w:rPr>
        <w:t xml:space="preserve"> </w:t>
      </w:r>
      <w:r w:rsidR="00951BC8" w:rsidRPr="00F36EED">
        <w:rPr>
          <w:szCs w:val="24"/>
        </w:rPr>
        <w:t>offer</w:t>
      </w:r>
      <w:r w:rsidRPr="00F36EED">
        <w:rPr>
          <w:szCs w:val="24"/>
        </w:rPr>
        <w:t xml:space="preserve"> </w:t>
      </w:r>
      <w:r w:rsidR="00951BC8" w:rsidRPr="00F36EED">
        <w:rPr>
          <w:szCs w:val="24"/>
        </w:rPr>
        <w:t>conditional</w:t>
      </w:r>
      <w:r w:rsidRPr="00F36EED">
        <w:rPr>
          <w:szCs w:val="24"/>
        </w:rPr>
        <w:t xml:space="preserve"> </w:t>
      </w:r>
      <w:r w:rsidR="00951BC8" w:rsidRPr="00F36EED">
        <w:rPr>
          <w:szCs w:val="24"/>
        </w:rPr>
        <w:t>upon</w:t>
      </w:r>
      <w:r w:rsidRPr="00F36EED">
        <w:rPr>
          <w:szCs w:val="24"/>
        </w:rPr>
        <w:t xml:space="preserve"> </w:t>
      </w:r>
      <w:r w:rsidR="00951BC8" w:rsidRPr="00F36EED">
        <w:rPr>
          <w:szCs w:val="24"/>
        </w:rPr>
        <w:t>or</w:t>
      </w:r>
      <w:r w:rsidRPr="00F36EED">
        <w:rPr>
          <w:szCs w:val="24"/>
        </w:rPr>
        <w:t xml:space="preserve"> </w:t>
      </w:r>
      <w:r w:rsidR="00951BC8" w:rsidRPr="00F36EED">
        <w:rPr>
          <w:szCs w:val="24"/>
        </w:rPr>
        <w:t>bases</w:t>
      </w:r>
      <w:r w:rsidRPr="00F36EED">
        <w:rPr>
          <w:szCs w:val="24"/>
        </w:rPr>
        <w:t xml:space="preserve"> </w:t>
      </w:r>
      <w:r w:rsidR="00951BC8" w:rsidRPr="00F36EED">
        <w:rPr>
          <w:szCs w:val="24"/>
        </w:rPr>
        <w:t>it</w:t>
      </w:r>
      <w:r w:rsidRPr="00F36EED">
        <w:rPr>
          <w:szCs w:val="24"/>
        </w:rPr>
        <w:t xml:space="preserve"> </w:t>
      </w:r>
      <w:r w:rsidR="00951BC8" w:rsidRPr="00F36EED">
        <w:rPr>
          <w:szCs w:val="24"/>
        </w:rPr>
        <w:t>on</w:t>
      </w:r>
      <w:r w:rsidRPr="00F36EED">
        <w:rPr>
          <w:szCs w:val="24"/>
        </w:rPr>
        <w:t xml:space="preserve"> </w:t>
      </w:r>
      <w:r w:rsidR="00951BC8" w:rsidRPr="00F36EED">
        <w:rPr>
          <w:szCs w:val="24"/>
        </w:rPr>
        <w:t>origin</w:t>
      </w:r>
      <w:r w:rsidRPr="00F36EED">
        <w:rPr>
          <w:szCs w:val="24"/>
        </w:rPr>
        <w:t xml:space="preserve"> </w:t>
      </w:r>
      <w:r w:rsidR="00951BC8" w:rsidRPr="00F36EED">
        <w:rPr>
          <w:szCs w:val="24"/>
        </w:rPr>
        <w:t>or</w:t>
      </w:r>
      <w:r w:rsidRPr="00F36EED">
        <w:rPr>
          <w:szCs w:val="24"/>
        </w:rPr>
        <w:t xml:space="preserve"> </w:t>
      </w:r>
      <w:r w:rsidR="00951BC8" w:rsidRPr="00F36EED">
        <w:rPr>
          <w:szCs w:val="24"/>
        </w:rPr>
        <w:t>membership</w:t>
      </w:r>
      <w:r w:rsidRPr="00F36EED">
        <w:rPr>
          <w:szCs w:val="24"/>
        </w:rPr>
        <w:t xml:space="preserve"> </w:t>
      </w:r>
      <w:r w:rsidR="00951BC8" w:rsidRPr="00F36EED">
        <w:rPr>
          <w:szCs w:val="24"/>
        </w:rPr>
        <w:t>or</w:t>
      </w:r>
      <w:r w:rsidRPr="00F36EED">
        <w:rPr>
          <w:szCs w:val="24"/>
        </w:rPr>
        <w:t xml:space="preserve"> </w:t>
      </w:r>
      <w:r w:rsidR="00951BC8" w:rsidRPr="00F36EED">
        <w:rPr>
          <w:szCs w:val="24"/>
        </w:rPr>
        <w:t>non-membership</w:t>
      </w:r>
      <w:r w:rsidRPr="00F36EED">
        <w:rPr>
          <w:szCs w:val="24"/>
        </w:rPr>
        <w:t xml:space="preserve"> </w:t>
      </w:r>
      <w:r w:rsidR="00951BC8" w:rsidRPr="00F36EED">
        <w:rPr>
          <w:szCs w:val="24"/>
        </w:rPr>
        <w:t>of</w:t>
      </w:r>
      <w:r w:rsidRPr="00F36EED">
        <w:rPr>
          <w:szCs w:val="24"/>
        </w:rPr>
        <w:t xml:space="preserve"> </w:t>
      </w:r>
      <w:r w:rsidR="00951BC8" w:rsidRPr="00F36EED">
        <w:rPr>
          <w:szCs w:val="24"/>
        </w:rPr>
        <w:t>a</w:t>
      </w:r>
      <w:r w:rsidRPr="00F36EED">
        <w:rPr>
          <w:szCs w:val="24"/>
        </w:rPr>
        <w:t xml:space="preserve"> </w:t>
      </w:r>
      <w:r w:rsidR="00951BC8" w:rsidRPr="00F36EED">
        <w:rPr>
          <w:szCs w:val="24"/>
        </w:rPr>
        <w:t>given</w:t>
      </w:r>
      <w:r w:rsidRPr="00F36EED">
        <w:rPr>
          <w:szCs w:val="24"/>
        </w:rPr>
        <w:t xml:space="preserve"> </w:t>
      </w:r>
      <w:r w:rsidR="00951BC8" w:rsidRPr="00F36EED">
        <w:rPr>
          <w:szCs w:val="24"/>
        </w:rPr>
        <w:t>ethnic</w:t>
      </w:r>
      <w:r w:rsidRPr="00F36EED">
        <w:rPr>
          <w:szCs w:val="24"/>
        </w:rPr>
        <w:t xml:space="preserve"> </w:t>
      </w:r>
      <w:r w:rsidR="00951BC8" w:rsidRPr="00F36EED">
        <w:rPr>
          <w:szCs w:val="24"/>
        </w:rPr>
        <w:t>group,</w:t>
      </w:r>
      <w:r w:rsidRPr="00F36EED">
        <w:rPr>
          <w:szCs w:val="24"/>
        </w:rPr>
        <w:t xml:space="preserve"> </w:t>
      </w:r>
      <w:r w:rsidR="00951BC8" w:rsidRPr="00F36EED">
        <w:rPr>
          <w:szCs w:val="24"/>
        </w:rPr>
        <w:t>region,</w:t>
      </w:r>
      <w:r w:rsidRPr="00F36EED">
        <w:rPr>
          <w:szCs w:val="24"/>
        </w:rPr>
        <w:t xml:space="preserve"> </w:t>
      </w:r>
      <w:r w:rsidR="00951BC8" w:rsidRPr="00F36EED">
        <w:rPr>
          <w:szCs w:val="24"/>
        </w:rPr>
        <w:t>nation,</w:t>
      </w:r>
      <w:r w:rsidRPr="00F36EED">
        <w:rPr>
          <w:szCs w:val="24"/>
        </w:rPr>
        <w:t xml:space="preserve"> </w:t>
      </w:r>
      <w:r w:rsidR="00951BC8" w:rsidRPr="00F36EED">
        <w:rPr>
          <w:szCs w:val="24"/>
        </w:rPr>
        <w:t>race</w:t>
      </w:r>
      <w:r w:rsidRPr="00F36EED">
        <w:rPr>
          <w:szCs w:val="24"/>
        </w:rPr>
        <w:t xml:space="preserve"> </w:t>
      </w:r>
      <w:r w:rsidR="00951BC8" w:rsidRPr="00F36EED">
        <w:rPr>
          <w:szCs w:val="24"/>
        </w:rPr>
        <w:t>or</w:t>
      </w:r>
      <w:r w:rsidRPr="00F36EED">
        <w:rPr>
          <w:szCs w:val="24"/>
        </w:rPr>
        <w:t xml:space="preserve"> </w:t>
      </w:r>
      <w:r w:rsidR="00951BC8" w:rsidRPr="00F36EED">
        <w:rPr>
          <w:szCs w:val="24"/>
        </w:rPr>
        <w:t>religion</w:t>
      </w:r>
      <w:r w:rsidR="006E5888" w:rsidRPr="00F36EED">
        <w:rPr>
          <w:szCs w:val="24"/>
        </w:rPr>
        <w:t>.</w:t>
      </w:r>
      <w:r w:rsidRPr="00F36EED">
        <w:rPr>
          <w:szCs w:val="24"/>
        </w:rPr>
        <w:t xml:space="preserve">” </w:t>
      </w:r>
    </w:p>
    <w:p w:rsidR="00951BC8" w:rsidRPr="00F36EED" w:rsidRDefault="00951BC8" w:rsidP="00F36EED">
      <w:pPr>
        <w:pStyle w:val="SingleTxtG"/>
        <w:rPr>
          <w:szCs w:val="24"/>
        </w:rPr>
      </w:pPr>
      <w:r w:rsidRPr="00F36EED">
        <w:t>117.</w:t>
      </w:r>
      <w:r w:rsidRPr="00F36EED">
        <w:tab/>
      </w:r>
      <w:r w:rsidRPr="00F36EED">
        <w:rPr>
          <w:szCs w:val="24"/>
        </w:rPr>
        <w:t>Generally,</w:t>
      </w:r>
      <w:r w:rsidR="00E24065" w:rsidRPr="00F36EED">
        <w:rPr>
          <w:szCs w:val="24"/>
        </w:rPr>
        <w:t xml:space="preserve"> </w:t>
      </w:r>
      <w:r w:rsidRPr="00F36EED">
        <w:rPr>
          <w:szCs w:val="24"/>
        </w:rPr>
        <w:t>articles</w:t>
      </w:r>
      <w:r w:rsidR="00E24065" w:rsidRPr="00F36EED">
        <w:rPr>
          <w:szCs w:val="24"/>
        </w:rPr>
        <w:t xml:space="preserve"> </w:t>
      </w:r>
      <w:r w:rsidRPr="00F36EED">
        <w:rPr>
          <w:szCs w:val="24"/>
        </w:rPr>
        <w:t>310</w:t>
      </w:r>
      <w:r w:rsidR="007A26B0">
        <w:rPr>
          <w:szCs w:val="24"/>
        </w:rPr>
        <w:t>–</w:t>
      </w:r>
      <w:r w:rsidRPr="00F36EED">
        <w:rPr>
          <w:szCs w:val="24"/>
        </w:rPr>
        <w:t>352</w:t>
      </w:r>
      <w:r w:rsidR="00E24065" w:rsidRPr="00F36EED">
        <w:rPr>
          <w:szCs w:val="24"/>
        </w:rPr>
        <w:t xml:space="preserve"> </w:t>
      </w:r>
      <w:r w:rsidRPr="00F36EED">
        <w:rPr>
          <w:szCs w:val="24"/>
        </w:rPr>
        <w:t>of</w:t>
      </w:r>
      <w:r w:rsidR="00E24065" w:rsidRPr="00F36EED">
        <w:rPr>
          <w:szCs w:val="24"/>
        </w:rPr>
        <w:t xml:space="preserve"> </w:t>
      </w:r>
      <w:r w:rsidRPr="00F36EED">
        <w:rPr>
          <w:szCs w:val="24"/>
        </w:rPr>
        <w:t>the</w:t>
      </w:r>
      <w:r w:rsidR="00E24065" w:rsidRPr="00F36EED">
        <w:rPr>
          <w:szCs w:val="24"/>
        </w:rPr>
        <w:t xml:space="preserve"> </w:t>
      </w:r>
      <w:r w:rsidRPr="00F36EED">
        <w:rPr>
          <w:szCs w:val="24"/>
        </w:rPr>
        <w:t>Criminal</w:t>
      </w:r>
      <w:r w:rsidR="00E24065" w:rsidRPr="00F36EED">
        <w:rPr>
          <w:szCs w:val="24"/>
        </w:rPr>
        <w:t xml:space="preserve"> </w:t>
      </w:r>
      <w:r w:rsidRPr="00F36EED">
        <w:rPr>
          <w:szCs w:val="24"/>
        </w:rPr>
        <w:t>Code</w:t>
      </w:r>
      <w:r w:rsidR="00E24065" w:rsidRPr="00F36EED">
        <w:rPr>
          <w:szCs w:val="24"/>
        </w:rPr>
        <w:t xml:space="preserve"> </w:t>
      </w:r>
      <w:r w:rsidRPr="00F36EED">
        <w:rPr>
          <w:szCs w:val="24"/>
        </w:rPr>
        <w:t>repress</w:t>
      </w:r>
      <w:r w:rsidR="00E24065" w:rsidRPr="00F36EED">
        <w:rPr>
          <w:szCs w:val="24"/>
        </w:rPr>
        <w:t xml:space="preserve"> </w:t>
      </w:r>
      <w:r w:rsidRPr="00F36EED">
        <w:rPr>
          <w:szCs w:val="24"/>
        </w:rPr>
        <w:t>all</w:t>
      </w:r>
      <w:r w:rsidR="00E24065" w:rsidRPr="00F36EED">
        <w:rPr>
          <w:szCs w:val="24"/>
        </w:rPr>
        <w:t xml:space="preserve"> </w:t>
      </w:r>
      <w:r w:rsidRPr="00F36EED">
        <w:rPr>
          <w:szCs w:val="24"/>
        </w:rPr>
        <w:t>forms</w:t>
      </w:r>
      <w:r w:rsidR="00E24065" w:rsidRPr="00F36EED">
        <w:rPr>
          <w:szCs w:val="24"/>
        </w:rPr>
        <w:t xml:space="preserve"> </w:t>
      </w:r>
      <w:r w:rsidRPr="00F36EED">
        <w:rPr>
          <w:szCs w:val="24"/>
        </w:rPr>
        <w:t>of</w:t>
      </w:r>
      <w:r w:rsidR="00E24065" w:rsidRPr="00F36EED">
        <w:rPr>
          <w:szCs w:val="24"/>
        </w:rPr>
        <w:t xml:space="preserve"> </w:t>
      </w:r>
      <w:r w:rsidRPr="00F36EED">
        <w:rPr>
          <w:szCs w:val="24"/>
        </w:rPr>
        <w:t>physical</w:t>
      </w:r>
      <w:r w:rsidR="00E24065" w:rsidRPr="00F36EED">
        <w:rPr>
          <w:szCs w:val="24"/>
        </w:rPr>
        <w:t xml:space="preserve"> </w:t>
      </w:r>
      <w:r w:rsidRPr="00F36EED">
        <w:rPr>
          <w:szCs w:val="24"/>
        </w:rPr>
        <w:t>attempts</w:t>
      </w:r>
      <w:r w:rsidR="00E24065" w:rsidRPr="00F36EED">
        <w:rPr>
          <w:szCs w:val="24"/>
        </w:rPr>
        <w:t xml:space="preserve"> </w:t>
      </w:r>
      <w:r w:rsidRPr="00F36EED">
        <w:rPr>
          <w:szCs w:val="24"/>
        </w:rPr>
        <w:t>against</w:t>
      </w:r>
      <w:r w:rsidR="00E24065" w:rsidRPr="00F36EED">
        <w:rPr>
          <w:szCs w:val="24"/>
        </w:rPr>
        <w:t xml:space="preserve"> </w:t>
      </w:r>
      <w:r w:rsidRPr="00F36EED">
        <w:rPr>
          <w:szCs w:val="24"/>
        </w:rPr>
        <w:t>people.</w:t>
      </w:r>
      <w:r w:rsidR="00E24065" w:rsidRPr="00F36EED">
        <w:rPr>
          <w:szCs w:val="24"/>
        </w:rPr>
        <w:t xml:space="preserve"> </w:t>
      </w:r>
      <w:r w:rsidRPr="00F36EED">
        <w:rPr>
          <w:szCs w:val="24"/>
        </w:rPr>
        <w:t>It</w:t>
      </w:r>
      <w:r w:rsidR="00E24065" w:rsidRPr="00F36EED">
        <w:rPr>
          <w:szCs w:val="24"/>
        </w:rPr>
        <w:t xml:space="preserve"> </w:t>
      </w:r>
      <w:r w:rsidRPr="00F36EED">
        <w:rPr>
          <w:szCs w:val="24"/>
        </w:rPr>
        <w:t>is</w:t>
      </w:r>
      <w:r w:rsidR="00E24065" w:rsidRPr="00F36EED">
        <w:rPr>
          <w:szCs w:val="24"/>
        </w:rPr>
        <w:t xml:space="preserve"> </w:t>
      </w:r>
      <w:r w:rsidRPr="00F36EED">
        <w:rPr>
          <w:szCs w:val="24"/>
        </w:rPr>
        <w:t>understood</w:t>
      </w:r>
      <w:r w:rsidR="00E24065" w:rsidRPr="00F36EED">
        <w:rPr>
          <w:szCs w:val="24"/>
        </w:rPr>
        <w:t xml:space="preserve"> </w:t>
      </w:r>
      <w:r w:rsidRPr="00F36EED">
        <w:rPr>
          <w:szCs w:val="24"/>
        </w:rPr>
        <w:t>that</w:t>
      </w:r>
      <w:r w:rsidR="00E24065" w:rsidRPr="00F36EED">
        <w:rPr>
          <w:szCs w:val="24"/>
        </w:rPr>
        <w:t xml:space="preserve"> </w:t>
      </w:r>
      <w:r w:rsidRPr="00F36EED">
        <w:rPr>
          <w:szCs w:val="24"/>
        </w:rPr>
        <w:t>physical</w:t>
      </w:r>
      <w:r w:rsidR="00E24065" w:rsidRPr="00F36EED">
        <w:rPr>
          <w:szCs w:val="24"/>
        </w:rPr>
        <w:t xml:space="preserve"> </w:t>
      </w:r>
      <w:r w:rsidRPr="00F36EED">
        <w:rPr>
          <w:szCs w:val="24"/>
        </w:rPr>
        <w:t>discriminatory</w:t>
      </w:r>
      <w:r w:rsidR="00E24065" w:rsidRPr="00F36EED">
        <w:rPr>
          <w:szCs w:val="24"/>
        </w:rPr>
        <w:t xml:space="preserve"> </w:t>
      </w:r>
      <w:r w:rsidRPr="00F36EED">
        <w:rPr>
          <w:szCs w:val="24"/>
        </w:rPr>
        <w:t>attempts</w:t>
      </w:r>
      <w:r w:rsidR="00E24065" w:rsidRPr="00F36EED">
        <w:rPr>
          <w:szCs w:val="24"/>
        </w:rPr>
        <w:t xml:space="preserve"> </w:t>
      </w:r>
      <w:r w:rsidRPr="00F36EED">
        <w:rPr>
          <w:szCs w:val="24"/>
        </w:rPr>
        <w:t>are</w:t>
      </w:r>
      <w:r w:rsidR="00E24065" w:rsidRPr="00F36EED">
        <w:rPr>
          <w:szCs w:val="24"/>
        </w:rPr>
        <w:t xml:space="preserve"> </w:t>
      </w:r>
      <w:r w:rsidRPr="00F36EED">
        <w:rPr>
          <w:szCs w:val="24"/>
        </w:rPr>
        <w:t>also</w:t>
      </w:r>
      <w:r w:rsidR="00E24065" w:rsidRPr="00F36EED">
        <w:rPr>
          <w:szCs w:val="24"/>
        </w:rPr>
        <w:t xml:space="preserve"> </w:t>
      </w:r>
      <w:r w:rsidRPr="00F36EED">
        <w:rPr>
          <w:szCs w:val="24"/>
        </w:rPr>
        <w:t>implied</w:t>
      </w:r>
      <w:r w:rsidR="00E24065" w:rsidRPr="00F36EED">
        <w:rPr>
          <w:szCs w:val="24"/>
        </w:rPr>
        <w:t xml:space="preserve"> </w:t>
      </w:r>
      <w:r w:rsidRPr="00F36EED">
        <w:rPr>
          <w:szCs w:val="24"/>
        </w:rPr>
        <w:t>within</w:t>
      </w:r>
      <w:r w:rsidR="00E24065" w:rsidRPr="00F36EED">
        <w:rPr>
          <w:szCs w:val="24"/>
        </w:rPr>
        <w:t xml:space="preserve"> </w:t>
      </w:r>
      <w:r w:rsidRPr="00F36EED">
        <w:rPr>
          <w:szCs w:val="24"/>
        </w:rPr>
        <w:t>the</w:t>
      </w:r>
      <w:r w:rsidR="00E24065" w:rsidRPr="00F36EED">
        <w:rPr>
          <w:szCs w:val="24"/>
        </w:rPr>
        <w:t xml:space="preserve"> </w:t>
      </w:r>
      <w:r w:rsidRPr="00F36EED">
        <w:rPr>
          <w:szCs w:val="24"/>
        </w:rPr>
        <w:t>catchment</w:t>
      </w:r>
      <w:r w:rsidR="00E24065" w:rsidRPr="00F36EED">
        <w:rPr>
          <w:szCs w:val="24"/>
        </w:rPr>
        <w:t xml:space="preserve"> </w:t>
      </w:r>
      <w:r w:rsidRPr="00F36EED">
        <w:rPr>
          <w:szCs w:val="24"/>
        </w:rPr>
        <w:t>of</w:t>
      </w:r>
      <w:r w:rsidR="00E24065" w:rsidRPr="00F36EED">
        <w:rPr>
          <w:szCs w:val="24"/>
        </w:rPr>
        <w:t xml:space="preserve"> </w:t>
      </w:r>
      <w:r w:rsidRPr="00F36EED">
        <w:rPr>
          <w:szCs w:val="24"/>
        </w:rPr>
        <w:t>this</w:t>
      </w:r>
      <w:r w:rsidR="00E24065" w:rsidRPr="00F36EED">
        <w:rPr>
          <w:szCs w:val="24"/>
        </w:rPr>
        <w:t xml:space="preserve"> </w:t>
      </w:r>
      <w:r w:rsidRPr="00F36EED">
        <w:rPr>
          <w:szCs w:val="24"/>
        </w:rPr>
        <w:t>provision.</w:t>
      </w:r>
    </w:p>
    <w:p w:rsidR="00951BC8" w:rsidRPr="00F36EED" w:rsidRDefault="00951BC8" w:rsidP="00F36EED">
      <w:pPr>
        <w:pStyle w:val="SingleTxtG"/>
        <w:rPr>
          <w:szCs w:val="24"/>
        </w:rPr>
      </w:pPr>
      <w:r w:rsidRPr="00F36EED">
        <w:t>118.</w:t>
      </w:r>
      <w:r w:rsidRPr="00F36EED">
        <w:tab/>
      </w:r>
      <w:r w:rsidRPr="00F36EED">
        <w:rPr>
          <w:szCs w:val="24"/>
        </w:rPr>
        <w:t>Another</w:t>
      </w:r>
      <w:r w:rsidR="00E24065" w:rsidRPr="00F36EED">
        <w:rPr>
          <w:szCs w:val="24"/>
        </w:rPr>
        <w:t xml:space="preserve"> </w:t>
      </w:r>
      <w:r w:rsidRPr="00F36EED">
        <w:rPr>
          <w:szCs w:val="24"/>
        </w:rPr>
        <w:t>significant</w:t>
      </w:r>
      <w:r w:rsidR="00E24065" w:rsidRPr="00F36EED">
        <w:rPr>
          <w:szCs w:val="24"/>
        </w:rPr>
        <w:t xml:space="preserve"> </w:t>
      </w:r>
      <w:r w:rsidRPr="00F36EED">
        <w:rPr>
          <w:szCs w:val="24"/>
        </w:rPr>
        <w:t>anti-discriminatory</w:t>
      </w:r>
      <w:r w:rsidR="00E24065" w:rsidRPr="00F36EED">
        <w:rPr>
          <w:szCs w:val="24"/>
        </w:rPr>
        <w:t xml:space="preserve"> </w:t>
      </w:r>
      <w:r w:rsidRPr="00F36EED">
        <w:rPr>
          <w:szCs w:val="24"/>
        </w:rPr>
        <w:t>law</w:t>
      </w:r>
      <w:r w:rsidR="00E24065" w:rsidRPr="00F36EED">
        <w:rPr>
          <w:szCs w:val="24"/>
        </w:rPr>
        <w:t xml:space="preserve"> </w:t>
      </w:r>
      <w:r w:rsidRPr="00F36EED">
        <w:rPr>
          <w:szCs w:val="24"/>
        </w:rPr>
        <w:t>is</w:t>
      </w:r>
      <w:r w:rsidR="00E24065" w:rsidRPr="00F36EED">
        <w:rPr>
          <w:szCs w:val="24"/>
        </w:rPr>
        <w:t xml:space="preserve"> </w:t>
      </w:r>
      <w:r w:rsidRPr="00F36EED">
        <w:rPr>
          <w:szCs w:val="24"/>
        </w:rPr>
        <w:t>the</w:t>
      </w:r>
      <w:r w:rsidR="00E24065" w:rsidRPr="00F36EED">
        <w:rPr>
          <w:szCs w:val="24"/>
        </w:rPr>
        <w:t xml:space="preserve"> </w:t>
      </w:r>
      <w:r w:rsidRPr="00F36EED">
        <w:rPr>
          <w:szCs w:val="24"/>
        </w:rPr>
        <w:t>law</w:t>
      </w:r>
      <w:r w:rsidR="00E24065" w:rsidRPr="00F36EED">
        <w:rPr>
          <w:szCs w:val="24"/>
        </w:rPr>
        <w:t xml:space="preserve"> </w:t>
      </w:r>
      <w:r w:rsidRPr="00F36EED">
        <w:rPr>
          <w:szCs w:val="24"/>
        </w:rPr>
        <w:t>adopted</w:t>
      </w:r>
      <w:r w:rsidR="00E24065" w:rsidRPr="00F36EED">
        <w:rPr>
          <w:szCs w:val="24"/>
        </w:rPr>
        <w:t xml:space="preserve"> </w:t>
      </w:r>
      <w:r w:rsidRPr="00F36EED">
        <w:rPr>
          <w:szCs w:val="24"/>
        </w:rPr>
        <w:t>in</w:t>
      </w:r>
      <w:r w:rsidR="00E24065" w:rsidRPr="00F36EED">
        <w:rPr>
          <w:szCs w:val="24"/>
        </w:rPr>
        <w:t xml:space="preserve"> </w:t>
      </w:r>
      <w:r w:rsidRPr="00F36EED">
        <w:rPr>
          <w:szCs w:val="24"/>
        </w:rPr>
        <w:t>2003</w:t>
      </w:r>
      <w:r w:rsidR="00E24065" w:rsidRPr="00F36EED">
        <w:rPr>
          <w:szCs w:val="24"/>
        </w:rPr>
        <w:t xml:space="preserve"> </w:t>
      </w:r>
      <w:r w:rsidRPr="00F36EED">
        <w:rPr>
          <w:szCs w:val="24"/>
        </w:rPr>
        <w:t>for</w:t>
      </w:r>
      <w:r w:rsidR="00E24065" w:rsidRPr="00F36EED">
        <w:rPr>
          <w:szCs w:val="24"/>
        </w:rPr>
        <w:t xml:space="preserve"> </w:t>
      </w:r>
      <w:r w:rsidRPr="00F36EED">
        <w:rPr>
          <w:szCs w:val="24"/>
        </w:rPr>
        <w:t>punishing</w:t>
      </w:r>
      <w:r w:rsidR="00E24065" w:rsidRPr="00F36EED">
        <w:rPr>
          <w:szCs w:val="24"/>
        </w:rPr>
        <w:t xml:space="preserve"> </w:t>
      </w:r>
      <w:r w:rsidRPr="00F36EED">
        <w:rPr>
          <w:szCs w:val="24"/>
        </w:rPr>
        <w:t>the</w:t>
      </w:r>
      <w:r w:rsidR="00E24065" w:rsidRPr="00F36EED">
        <w:rPr>
          <w:szCs w:val="24"/>
        </w:rPr>
        <w:t xml:space="preserve"> </w:t>
      </w:r>
      <w:r w:rsidRPr="00F36EED">
        <w:rPr>
          <w:szCs w:val="24"/>
        </w:rPr>
        <w:t>crime</w:t>
      </w:r>
      <w:r w:rsidR="00E24065" w:rsidRPr="00F36EED">
        <w:rPr>
          <w:szCs w:val="24"/>
        </w:rPr>
        <w:t xml:space="preserve"> </w:t>
      </w:r>
      <w:r w:rsidRPr="00F36EED">
        <w:rPr>
          <w:szCs w:val="24"/>
        </w:rPr>
        <w:t>of</w:t>
      </w:r>
      <w:r w:rsidR="00E24065" w:rsidRPr="00F36EED">
        <w:rPr>
          <w:szCs w:val="24"/>
        </w:rPr>
        <w:t xml:space="preserve"> </w:t>
      </w:r>
      <w:r w:rsidRPr="00F36EED">
        <w:rPr>
          <w:szCs w:val="24"/>
        </w:rPr>
        <w:t>genocide,</w:t>
      </w:r>
      <w:r w:rsidR="00E24065" w:rsidRPr="00F36EED">
        <w:rPr>
          <w:szCs w:val="24"/>
        </w:rPr>
        <w:t xml:space="preserve"> </w:t>
      </w:r>
      <w:r w:rsidRPr="00F36EED">
        <w:rPr>
          <w:szCs w:val="24"/>
        </w:rPr>
        <w:t>crimes</w:t>
      </w:r>
      <w:r w:rsidR="00E24065" w:rsidRPr="00F36EED">
        <w:rPr>
          <w:szCs w:val="24"/>
        </w:rPr>
        <w:t xml:space="preserve"> </w:t>
      </w:r>
      <w:r w:rsidRPr="00F36EED">
        <w:rPr>
          <w:szCs w:val="24"/>
        </w:rPr>
        <w:t>against</w:t>
      </w:r>
      <w:r w:rsidR="00E24065" w:rsidRPr="00F36EED">
        <w:rPr>
          <w:szCs w:val="24"/>
        </w:rPr>
        <w:t xml:space="preserve"> </w:t>
      </w:r>
      <w:r w:rsidRPr="00F36EED">
        <w:rPr>
          <w:szCs w:val="24"/>
        </w:rPr>
        <w:t>humanity</w:t>
      </w:r>
      <w:r w:rsidR="00E24065" w:rsidRPr="00F36EED">
        <w:rPr>
          <w:szCs w:val="24"/>
        </w:rPr>
        <w:t xml:space="preserve"> </w:t>
      </w:r>
      <w:r w:rsidRPr="00F36EED">
        <w:rPr>
          <w:szCs w:val="24"/>
        </w:rPr>
        <w:t>and</w:t>
      </w:r>
      <w:r w:rsidR="00E24065" w:rsidRPr="00F36EED">
        <w:rPr>
          <w:szCs w:val="24"/>
        </w:rPr>
        <w:t xml:space="preserve"> </w:t>
      </w:r>
      <w:r w:rsidRPr="00F36EED">
        <w:rPr>
          <w:szCs w:val="24"/>
        </w:rPr>
        <w:t>war</w:t>
      </w:r>
      <w:r w:rsidR="00E24065" w:rsidRPr="00F36EED">
        <w:rPr>
          <w:szCs w:val="24"/>
        </w:rPr>
        <w:t xml:space="preserve"> </w:t>
      </w:r>
      <w:r w:rsidRPr="00F36EED">
        <w:rPr>
          <w:szCs w:val="24"/>
        </w:rPr>
        <w:t>crimes.</w:t>
      </w:r>
      <w:r w:rsidR="00E24065" w:rsidRPr="00F36EED">
        <w:rPr>
          <w:szCs w:val="24"/>
        </w:rPr>
        <w:t xml:space="preserve"> </w:t>
      </w:r>
      <w:r w:rsidRPr="00F36EED">
        <w:rPr>
          <w:szCs w:val="24"/>
        </w:rPr>
        <w:t>This</w:t>
      </w:r>
      <w:r w:rsidR="00E24065" w:rsidRPr="00F36EED">
        <w:rPr>
          <w:szCs w:val="24"/>
        </w:rPr>
        <w:t xml:space="preserve"> </w:t>
      </w:r>
      <w:r w:rsidRPr="00F36EED">
        <w:rPr>
          <w:szCs w:val="24"/>
        </w:rPr>
        <w:t>law</w:t>
      </w:r>
      <w:r w:rsidR="00E24065" w:rsidRPr="00F36EED">
        <w:rPr>
          <w:szCs w:val="24"/>
        </w:rPr>
        <w:t xml:space="preserve"> </w:t>
      </w:r>
      <w:r w:rsidRPr="00F36EED">
        <w:rPr>
          <w:szCs w:val="24"/>
        </w:rPr>
        <w:t>represses</w:t>
      </w:r>
      <w:r w:rsidR="00E24065" w:rsidRPr="00F36EED">
        <w:rPr>
          <w:szCs w:val="24"/>
        </w:rPr>
        <w:t xml:space="preserve"> </w:t>
      </w:r>
      <w:r w:rsidRPr="00F36EED">
        <w:rPr>
          <w:szCs w:val="24"/>
        </w:rPr>
        <w:t>the</w:t>
      </w:r>
      <w:r w:rsidR="00E24065" w:rsidRPr="00F36EED">
        <w:rPr>
          <w:szCs w:val="24"/>
        </w:rPr>
        <w:t xml:space="preserve"> </w:t>
      </w:r>
      <w:r w:rsidRPr="00F36EED">
        <w:rPr>
          <w:szCs w:val="24"/>
        </w:rPr>
        <w:t>crime</w:t>
      </w:r>
      <w:r w:rsidR="00E24065" w:rsidRPr="00F36EED">
        <w:rPr>
          <w:szCs w:val="24"/>
        </w:rPr>
        <w:t xml:space="preserve"> </w:t>
      </w:r>
      <w:r w:rsidRPr="00F36EED">
        <w:rPr>
          <w:szCs w:val="24"/>
        </w:rPr>
        <w:t>of</w:t>
      </w:r>
      <w:r w:rsidR="00E24065" w:rsidRPr="00F36EED">
        <w:rPr>
          <w:szCs w:val="24"/>
        </w:rPr>
        <w:t xml:space="preserve"> </w:t>
      </w:r>
      <w:r w:rsidRPr="00F36EED">
        <w:rPr>
          <w:szCs w:val="24"/>
        </w:rPr>
        <w:t>genocide,</w:t>
      </w:r>
      <w:r w:rsidR="00E24065" w:rsidRPr="00F36EED">
        <w:rPr>
          <w:szCs w:val="24"/>
        </w:rPr>
        <w:t xml:space="preserve"> </w:t>
      </w:r>
      <w:r w:rsidRPr="00F36EED">
        <w:rPr>
          <w:szCs w:val="24"/>
        </w:rPr>
        <w:t>crimes</w:t>
      </w:r>
      <w:r w:rsidR="00E24065" w:rsidRPr="00F36EED">
        <w:rPr>
          <w:szCs w:val="24"/>
        </w:rPr>
        <w:t xml:space="preserve"> </w:t>
      </w:r>
      <w:r w:rsidRPr="00F36EED">
        <w:rPr>
          <w:szCs w:val="24"/>
        </w:rPr>
        <w:t>against</w:t>
      </w:r>
      <w:r w:rsidR="00E24065" w:rsidRPr="00F36EED">
        <w:rPr>
          <w:szCs w:val="24"/>
        </w:rPr>
        <w:t xml:space="preserve"> </w:t>
      </w:r>
      <w:r w:rsidRPr="00F36EED">
        <w:rPr>
          <w:szCs w:val="24"/>
        </w:rPr>
        <w:t>humanity</w:t>
      </w:r>
      <w:r w:rsidR="00E24065" w:rsidRPr="00F36EED">
        <w:rPr>
          <w:szCs w:val="24"/>
        </w:rPr>
        <w:t xml:space="preserve"> </w:t>
      </w:r>
      <w:r w:rsidRPr="00F36EED">
        <w:rPr>
          <w:szCs w:val="24"/>
        </w:rPr>
        <w:t>and</w:t>
      </w:r>
      <w:r w:rsidR="00E24065" w:rsidRPr="00F36EED">
        <w:rPr>
          <w:szCs w:val="24"/>
        </w:rPr>
        <w:t xml:space="preserve"> </w:t>
      </w:r>
      <w:r w:rsidRPr="00F36EED">
        <w:rPr>
          <w:szCs w:val="24"/>
        </w:rPr>
        <w:t>war</w:t>
      </w:r>
      <w:r w:rsidR="00E24065" w:rsidRPr="00F36EED">
        <w:rPr>
          <w:szCs w:val="24"/>
        </w:rPr>
        <w:t xml:space="preserve"> </w:t>
      </w:r>
      <w:r w:rsidRPr="00F36EED">
        <w:rPr>
          <w:szCs w:val="24"/>
        </w:rPr>
        <w:t>crimes.</w:t>
      </w:r>
      <w:r w:rsidR="00E24065" w:rsidRPr="00F36EED">
        <w:rPr>
          <w:szCs w:val="24"/>
        </w:rPr>
        <w:t xml:space="preserve"> </w:t>
      </w:r>
      <w:r w:rsidRPr="00F36EED">
        <w:rPr>
          <w:szCs w:val="24"/>
        </w:rPr>
        <w:t>It</w:t>
      </w:r>
      <w:r w:rsidR="00E24065" w:rsidRPr="00F36EED">
        <w:rPr>
          <w:szCs w:val="24"/>
        </w:rPr>
        <w:t xml:space="preserve"> </w:t>
      </w:r>
      <w:r w:rsidRPr="00F36EED">
        <w:rPr>
          <w:szCs w:val="24"/>
        </w:rPr>
        <w:t>should</w:t>
      </w:r>
      <w:r w:rsidR="00E24065" w:rsidRPr="00F36EED">
        <w:rPr>
          <w:szCs w:val="24"/>
        </w:rPr>
        <w:t xml:space="preserve"> </w:t>
      </w:r>
      <w:r w:rsidRPr="00F36EED">
        <w:rPr>
          <w:szCs w:val="24"/>
        </w:rPr>
        <w:t>be</w:t>
      </w:r>
      <w:r w:rsidR="00E24065" w:rsidRPr="00F36EED">
        <w:rPr>
          <w:szCs w:val="24"/>
        </w:rPr>
        <w:t xml:space="preserve"> </w:t>
      </w:r>
      <w:r w:rsidRPr="00F36EED">
        <w:rPr>
          <w:szCs w:val="24"/>
        </w:rPr>
        <w:t>noted</w:t>
      </w:r>
      <w:r w:rsidR="00E24065" w:rsidRPr="00F36EED">
        <w:rPr>
          <w:szCs w:val="24"/>
        </w:rPr>
        <w:t xml:space="preserve"> </w:t>
      </w:r>
      <w:r w:rsidRPr="00F36EED">
        <w:rPr>
          <w:szCs w:val="24"/>
        </w:rPr>
        <w:t>that</w:t>
      </w:r>
      <w:r w:rsidR="00E24065" w:rsidRPr="00F36EED">
        <w:rPr>
          <w:szCs w:val="24"/>
        </w:rPr>
        <w:t xml:space="preserve"> </w:t>
      </w:r>
      <w:r w:rsidRPr="00F36EED">
        <w:rPr>
          <w:szCs w:val="24"/>
        </w:rPr>
        <w:t>the</w:t>
      </w:r>
      <w:r w:rsidR="00E24065" w:rsidRPr="00F36EED">
        <w:rPr>
          <w:szCs w:val="24"/>
        </w:rPr>
        <w:t xml:space="preserve"> </w:t>
      </w:r>
      <w:r w:rsidRPr="00F36EED">
        <w:rPr>
          <w:szCs w:val="24"/>
        </w:rPr>
        <w:t>crime</w:t>
      </w:r>
      <w:r w:rsidR="00E24065" w:rsidRPr="00F36EED">
        <w:rPr>
          <w:szCs w:val="24"/>
        </w:rPr>
        <w:t xml:space="preserve"> </w:t>
      </w:r>
      <w:r w:rsidRPr="00F36EED">
        <w:rPr>
          <w:szCs w:val="24"/>
        </w:rPr>
        <w:t>of</w:t>
      </w:r>
      <w:r w:rsidR="00E24065" w:rsidRPr="00F36EED">
        <w:rPr>
          <w:szCs w:val="24"/>
        </w:rPr>
        <w:t xml:space="preserve"> </w:t>
      </w:r>
      <w:r w:rsidRPr="00F36EED">
        <w:rPr>
          <w:szCs w:val="24"/>
        </w:rPr>
        <w:t>genocide</w:t>
      </w:r>
      <w:r w:rsidR="00E24065" w:rsidRPr="00F36EED">
        <w:rPr>
          <w:szCs w:val="24"/>
        </w:rPr>
        <w:t xml:space="preserve"> </w:t>
      </w:r>
      <w:r w:rsidRPr="00F36EED">
        <w:rPr>
          <w:szCs w:val="24"/>
        </w:rPr>
        <w:t>is</w:t>
      </w:r>
      <w:r w:rsidR="00E24065" w:rsidRPr="00F36EED">
        <w:rPr>
          <w:szCs w:val="24"/>
        </w:rPr>
        <w:t xml:space="preserve"> </w:t>
      </w:r>
      <w:r w:rsidRPr="00F36EED">
        <w:rPr>
          <w:szCs w:val="24"/>
        </w:rPr>
        <w:t>described</w:t>
      </w:r>
      <w:r w:rsidR="00E24065" w:rsidRPr="00F36EED">
        <w:rPr>
          <w:szCs w:val="24"/>
        </w:rPr>
        <w:t xml:space="preserve"> </w:t>
      </w:r>
      <w:r w:rsidRPr="00F36EED">
        <w:rPr>
          <w:szCs w:val="24"/>
        </w:rPr>
        <w:t>as</w:t>
      </w:r>
      <w:r w:rsidR="00E24065" w:rsidRPr="00F36EED">
        <w:rPr>
          <w:szCs w:val="24"/>
        </w:rPr>
        <w:t xml:space="preserve"> </w:t>
      </w:r>
      <w:r w:rsidRPr="00F36EED">
        <w:rPr>
          <w:szCs w:val="24"/>
        </w:rPr>
        <w:t>acts</w:t>
      </w:r>
      <w:r w:rsidR="00E24065" w:rsidRPr="00F36EED">
        <w:rPr>
          <w:szCs w:val="24"/>
        </w:rPr>
        <w:t xml:space="preserve"> </w:t>
      </w:r>
      <w:r w:rsidRPr="00F36EED">
        <w:rPr>
          <w:szCs w:val="24"/>
        </w:rPr>
        <w:t>committed</w:t>
      </w:r>
      <w:r w:rsidR="00E24065" w:rsidRPr="00F36EED">
        <w:rPr>
          <w:szCs w:val="24"/>
        </w:rPr>
        <w:t xml:space="preserve"> </w:t>
      </w:r>
      <w:r w:rsidRPr="00F36EED">
        <w:rPr>
          <w:szCs w:val="24"/>
        </w:rPr>
        <w:t>with</w:t>
      </w:r>
      <w:r w:rsidR="00E24065" w:rsidRPr="00F36EED">
        <w:rPr>
          <w:szCs w:val="24"/>
        </w:rPr>
        <w:t xml:space="preserve"> </w:t>
      </w:r>
      <w:r w:rsidRPr="00F36EED">
        <w:rPr>
          <w:szCs w:val="24"/>
        </w:rPr>
        <w:t>intent</w:t>
      </w:r>
      <w:r w:rsidR="00E24065" w:rsidRPr="00F36EED">
        <w:rPr>
          <w:szCs w:val="24"/>
        </w:rPr>
        <w:t xml:space="preserve"> </w:t>
      </w:r>
      <w:r w:rsidRPr="00F36EED">
        <w:rPr>
          <w:szCs w:val="24"/>
        </w:rPr>
        <w:t>to</w:t>
      </w:r>
      <w:r w:rsidR="00E24065" w:rsidRPr="00F36EED">
        <w:rPr>
          <w:szCs w:val="24"/>
        </w:rPr>
        <w:t xml:space="preserve"> </w:t>
      </w:r>
      <w:r w:rsidRPr="00F36EED">
        <w:rPr>
          <w:szCs w:val="24"/>
        </w:rPr>
        <w:t>destroy,</w:t>
      </w:r>
      <w:r w:rsidR="00E24065" w:rsidRPr="00F36EED">
        <w:rPr>
          <w:szCs w:val="24"/>
        </w:rPr>
        <w:t xml:space="preserve"> </w:t>
      </w:r>
      <w:r w:rsidRPr="00F36EED">
        <w:rPr>
          <w:szCs w:val="24"/>
        </w:rPr>
        <w:t>in</w:t>
      </w:r>
      <w:r w:rsidR="00E24065" w:rsidRPr="00F36EED">
        <w:rPr>
          <w:szCs w:val="24"/>
        </w:rPr>
        <w:t xml:space="preserve"> </w:t>
      </w:r>
      <w:r w:rsidRPr="00F36EED">
        <w:rPr>
          <w:szCs w:val="24"/>
        </w:rPr>
        <w:t>whole</w:t>
      </w:r>
      <w:r w:rsidR="00E24065" w:rsidRPr="00F36EED">
        <w:rPr>
          <w:szCs w:val="24"/>
        </w:rPr>
        <w:t xml:space="preserve"> </w:t>
      </w:r>
      <w:r w:rsidRPr="00F36EED">
        <w:rPr>
          <w:szCs w:val="24"/>
        </w:rPr>
        <w:t>or</w:t>
      </w:r>
      <w:r w:rsidR="00E24065" w:rsidRPr="00F36EED">
        <w:rPr>
          <w:szCs w:val="24"/>
        </w:rPr>
        <w:t xml:space="preserve"> </w:t>
      </w:r>
      <w:r w:rsidRPr="00F36EED">
        <w:rPr>
          <w:szCs w:val="24"/>
        </w:rPr>
        <w:t>in</w:t>
      </w:r>
      <w:r w:rsidR="00E24065" w:rsidRPr="00F36EED">
        <w:rPr>
          <w:szCs w:val="24"/>
        </w:rPr>
        <w:t xml:space="preserve"> </w:t>
      </w:r>
      <w:r w:rsidRPr="00F36EED">
        <w:rPr>
          <w:szCs w:val="24"/>
        </w:rPr>
        <w:t>part,</w:t>
      </w:r>
      <w:r w:rsidR="00E24065" w:rsidRPr="00F36EED">
        <w:rPr>
          <w:szCs w:val="24"/>
        </w:rPr>
        <w:t xml:space="preserve"> </w:t>
      </w:r>
      <w:r w:rsidRPr="00F36EED">
        <w:rPr>
          <w:szCs w:val="24"/>
        </w:rPr>
        <w:t>a</w:t>
      </w:r>
      <w:r w:rsidR="00E24065" w:rsidRPr="00F36EED">
        <w:rPr>
          <w:szCs w:val="24"/>
        </w:rPr>
        <w:t xml:space="preserve"> </w:t>
      </w:r>
      <w:r w:rsidRPr="00F36EED">
        <w:rPr>
          <w:szCs w:val="24"/>
        </w:rPr>
        <w:t>national,</w:t>
      </w:r>
      <w:r w:rsidR="00E24065" w:rsidRPr="00F36EED">
        <w:rPr>
          <w:szCs w:val="24"/>
        </w:rPr>
        <w:t xml:space="preserve"> </w:t>
      </w:r>
      <w:r w:rsidRPr="00F36EED">
        <w:rPr>
          <w:szCs w:val="24"/>
        </w:rPr>
        <w:t>regional,</w:t>
      </w:r>
      <w:r w:rsidR="00E24065" w:rsidRPr="00F36EED">
        <w:rPr>
          <w:szCs w:val="24"/>
        </w:rPr>
        <w:t xml:space="preserve"> </w:t>
      </w:r>
      <w:r w:rsidRPr="00F36EED">
        <w:rPr>
          <w:szCs w:val="24"/>
        </w:rPr>
        <w:t>ethnical,</w:t>
      </w:r>
      <w:r w:rsidR="00E24065" w:rsidRPr="00F36EED">
        <w:rPr>
          <w:szCs w:val="24"/>
        </w:rPr>
        <w:t xml:space="preserve"> </w:t>
      </w:r>
      <w:r w:rsidRPr="00F36EED">
        <w:rPr>
          <w:szCs w:val="24"/>
        </w:rPr>
        <w:t>racial</w:t>
      </w:r>
      <w:r w:rsidR="00E24065" w:rsidRPr="00F36EED">
        <w:rPr>
          <w:szCs w:val="24"/>
        </w:rPr>
        <w:t xml:space="preserve"> </w:t>
      </w:r>
      <w:r w:rsidRPr="00F36EED">
        <w:rPr>
          <w:szCs w:val="24"/>
        </w:rPr>
        <w:t>or</w:t>
      </w:r>
      <w:r w:rsidR="00E24065" w:rsidRPr="00F36EED">
        <w:rPr>
          <w:szCs w:val="24"/>
        </w:rPr>
        <w:t xml:space="preserve"> </w:t>
      </w:r>
      <w:r w:rsidRPr="00F36EED">
        <w:rPr>
          <w:szCs w:val="24"/>
        </w:rPr>
        <w:t>religious</w:t>
      </w:r>
      <w:r w:rsidR="00E24065" w:rsidRPr="00F36EED">
        <w:rPr>
          <w:szCs w:val="24"/>
        </w:rPr>
        <w:t xml:space="preserve"> </w:t>
      </w:r>
      <w:r w:rsidRPr="00F36EED">
        <w:rPr>
          <w:szCs w:val="24"/>
        </w:rPr>
        <w:t>group,</w:t>
      </w:r>
      <w:r w:rsidR="00E24065" w:rsidRPr="00F36EED">
        <w:rPr>
          <w:szCs w:val="24"/>
        </w:rPr>
        <w:t xml:space="preserve"> </w:t>
      </w:r>
      <w:r w:rsidRPr="00F36EED">
        <w:rPr>
          <w:szCs w:val="24"/>
        </w:rPr>
        <w:t>whether</w:t>
      </w:r>
      <w:r w:rsidR="00E24065" w:rsidRPr="00F36EED">
        <w:rPr>
          <w:szCs w:val="24"/>
        </w:rPr>
        <w:t xml:space="preserve"> </w:t>
      </w:r>
      <w:r w:rsidRPr="00F36EED">
        <w:rPr>
          <w:szCs w:val="24"/>
        </w:rPr>
        <w:t>in</w:t>
      </w:r>
      <w:r w:rsidR="00E24065" w:rsidRPr="00F36EED">
        <w:rPr>
          <w:szCs w:val="24"/>
        </w:rPr>
        <w:t xml:space="preserve"> </w:t>
      </w:r>
      <w:r w:rsidRPr="00F36EED">
        <w:rPr>
          <w:szCs w:val="24"/>
        </w:rPr>
        <w:t>time</w:t>
      </w:r>
      <w:r w:rsidR="00E24065" w:rsidRPr="00F36EED">
        <w:rPr>
          <w:szCs w:val="24"/>
        </w:rPr>
        <w:t xml:space="preserve"> </w:t>
      </w:r>
      <w:r w:rsidRPr="00F36EED">
        <w:rPr>
          <w:szCs w:val="24"/>
        </w:rPr>
        <w:t>of</w:t>
      </w:r>
      <w:r w:rsidR="00E24065" w:rsidRPr="00F36EED">
        <w:rPr>
          <w:szCs w:val="24"/>
        </w:rPr>
        <w:t xml:space="preserve"> </w:t>
      </w:r>
      <w:r w:rsidRPr="00F36EED">
        <w:rPr>
          <w:szCs w:val="24"/>
        </w:rPr>
        <w:t>peace</w:t>
      </w:r>
      <w:r w:rsidR="00E24065" w:rsidRPr="00F36EED">
        <w:rPr>
          <w:szCs w:val="24"/>
        </w:rPr>
        <w:t xml:space="preserve"> </w:t>
      </w:r>
      <w:r w:rsidRPr="00F36EED">
        <w:rPr>
          <w:szCs w:val="24"/>
        </w:rPr>
        <w:t>or</w:t>
      </w:r>
      <w:r w:rsidR="00E24065" w:rsidRPr="00F36EED">
        <w:rPr>
          <w:szCs w:val="24"/>
        </w:rPr>
        <w:t xml:space="preserve"> </w:t>
      </w:r>
      <w:r w:rsidRPr="00F36EED">
        <w:rPr>
          <w:szCs w:val="24"/>
        </w:rPr>
        <w:t>in</w:t>
      </w:r>
      <w:r w:rsidR="00E24065" w:rsidRPr="00F36EED">
        <w:rPr>
          <w:szCs w:val="24"/>
        </w:rPr>
        <w:t xml:space="preserve"> </w:t>
      </w:r>
      <w:r w:rsidRPr="00F36EED">
        <w:rPr>
          <w:szCs w:val="24"/>
        </w:rPr>
        <w:t>time</w:t>
      </w:r>
      <w:r w:rsidR="00E24065" w:rsidRPr="00F36EED">
        <w:rPr>
          <w:szCs w:val="24"/>
        </w:rPr>
        <w:t xml:space="preserve"> </w:t>
      </w:r>
      <w:r w:rsidRPr="00F36EED">
        <w:rPr>
          <w:szCs w:val="24"/>
        </w:rPr>
        <w:t>of</w:t>
      </w:r>
      <w:r w:rsidR="00E24065" w:rsidRPr="00F36EED">
        <w:rPr>
          <w:szCs w:val="24"/>
        </w:rPr>
        <w:t xml:space="preserve"> </w:t>
      </w:r>
      <w:r w:rsidRPr="00F36EED">
        <w:rPr>
          <w:szCs w:val="24"/>
        </w:rPr>
        <w:t>war.</w:t>
      </w:r>
      <w:r w:rsidR="00E3571D">
        <w:rPr>
          <w:rStyle w:val="FootnoteReference"/>
          <w:szCs w:val="24"/>
        </w:rPr>
        <w:footnoteReference w:id="54"/>
      </w:r>
      <w:r w:rsidR="00E24065" w:rsidRPr="00F36EED">
        <w:rPr>
          <w:szCs w:val="24"/>
        </w:rPr>
        <w:t xml:space="preserve"> </w:t>
      </w:r>
    </w:p>
    <w:p w:rsidR="00951BC8" w:rsidRPr="00F36EED" w:rsidRDefault="00951BC8" w:rsidP="00F36EED">
      <w:pPr>
        <w:pStyle w:val="SingleTxtG"/>
        <w:rPr>
          <w:szCs w:val="24"/>
        </w:rPr>
      </w:pPr>
      <w:r w:rsidRPr="00F36EED">
        <w:t>119.</w:t>
      </w:r>
      <w:r w:rsidRPr="00F36EED">
        <w:tab/>
      </w:r>
      <w:r w:rsidRPr="00F36EED">
        <w:rPr>
          <w:szCs w:val="24"/>
        </w:rPr>
        <w:t>Following</w:t>
      </w:r>
      <w:r w:rsidR="00E24065" w:rsidRPr="00F36EED">
        <w:rPr>
          <w:szCs w:val="24"/>
        </w:rPr>
        <w:t xml:space="preserve"> </w:t>
      </w:r>
      <w:r w:rsidRPr="00F36EED">
        <w:rPr>
          <w:szCs w:val="24"/>
        </w:rPr>
        <w:t>institutionalised</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and</w:t>
      </w:r>
      <w:r w:rsidR="00E24065" w:rsidRPr="00F36EED">
        <w:rPr>
          <w:szCs w:val="24"/>
        </w:rPr>
        <w:t xml:space="preserve"> </w:t>
      </w:r>
      <w:r w:rsidRPr="00F36EED">
        <w:rPr>
          <w:szCs w:val="24"/>
        </w:rPr>
        <w:t>its</w:t>
      </w:r>
      <w:r w:rsidR="00E24065" w:rsidRPr="00F36EED">
        <w:rPr>
          <w:szCs w:val="24"/>
        </w:rPr>
        <w:t xml:space="preserve"> </w:t>
      </w:r>
      <w:r w:rsidRPr="00F36EED">
        <w:rPr>
          <w:szCs w:val="24"/>
        </w:rPr>
        <w:t>consequences,</w:t>
      </w:r>
      <w:r w:rsidR="00E24065" w:rsidRPr="00F36EED">
        <w:rPr>
          <w:szCs w:val="24"/>
        </w:rPr>
        <w:t xml:space="preserve"> </w:t>
      </w:r>
      <w:r w:rsidRPr="00F36EED">
        <w:rPr>
          <w:szCs w:val="24"/>
        </w:rPr>
        <w:t>the</w:t>
      </w:r>
      <w:r w:rsidR="00E24065" w:rsidRPr="00F36EED">
        <w:rPr>
          <w:szCs w:val="24"/>
        </w:rPr>
        <w:t xml:space="preserve"> </w:t>
      </w:r>
      <w:r w:rsidRPr="00F36EED">
        <w:rPr>
          <w:szCs w:val="24"/>
        </w:rPr>
        <w:t>post</w:t>
      </w:r>
      <w:r w:rsidR="00E24065" w:rsidRPr="00F36EED">
        <w:rPr>
          <w:szCs w:val="24"/>
        </w:rPr>
        <w:t xml:space="preserve"> </w:t>
      </w:r>
      <w:r w:rsidRPr="00F36EED">
        <w:rPr>
          <w:szCs w:val="24"/>
        </w:rPr>
        <w:t>genocide</w:t>
      </w:r>
      <w:r w:rsidR="00E24065" w:rsidRPr="00F36EED">
        <w:rPr>
          <w:szCs w:val="24"/>
        </w:rPr>
        <w:t xml:space="preserve"> </w:t>
      </w:r>
      <w:r w:rsidRPr="00F36EED">
        <w:rPr>
          <w:szCs w:val="24"/>
        </w:rPr>
        <w:t>Government</w:t>
      </w:r>
      <w:r w:rsidR="00E24065" w:rsidRPr="00F36EED">
        <w:rPr>
          <w:szCs w:val="24"/>
        </w:rPr>
        <w:t xml:space="preserve"> </w:t>
      </w:r>
      <w:r w:rsidRPr="00F36EED">
        <w:rPr>
          <w:szCs w:val="24"/>
        </w:rPr>
        <w:t>also</w:t>
      </w:r>
      <w:r w:rsidR="00E24065" w:rsidRPr="00F36EED">
        <w:rPr>
          <w:szCs w:val="24"/>
        </w:rPr>
        <w:t xml:space="preserve"> </w:t>
      </w:r>
      <w:r w:rsidRPr="00F36EED">
        <w:rPr>
          <w:szCs w:val="24"/>
        </w:rPr>
        <w:t>enacted</w:t>
      </w:r>
      <w:r w:rsidR="00E24065" w:rsidRPr="00F36EED">
        <w:rPr>
          <w:szCs w:val="24"/>
        </w:rPr>
        <w:t xml:space="preserve"> </w:t>
      </w:r>
      <w:r w:rsidRPr="00F36EED">
        <w:rPr>
          <w:szCs w:val="24"/>
        </w:rPr>
        <w:t>Law</w:t>
      </w:r>
      <w:r w:rsidR="00E24065" w:rsidRPr="00F36EED">
        <w:rPr>
          <w:szCs w:val="24"/>
        </w:rPr>
        <w:t xml:space="preserve"> </w:t>
      </w:r>
      <w:r w:rsidR="00AB3A45">
        <w:rPr>
          <w:szCs w:val="24"/>
        </w:rPr>
        <w:t>No.</w:t>
      </w:r>
      <w:r w:rsidR="00E24065" w:rsidRPr="00F36EED">
        <w:t xml:space="preserve"> </w:t>
      </w:r>
      <w:r w:rsidRPr="00F36EED">
        <w:rPr>
          <w:szCs w:val="24"/>
        </w:rPr>
        <w:t>47/2001</w:t>
      </w:r>
      <w:r w:rsidR="00E24065" w:rsidRPr="00F36EED">
        <w:rPr>
          <w:szCs w:val="24"/>
        </w:rPr>
        <w:t xml:space="preserve"> </w:t>
      </w:r>
      <w:r w:rsidRPr="00F36EED">
        <w:rPr>
          <w:szCs w:val="24"/>
        </w:rPr>
        <w:t>with</w:t>
      </w:r>
      <w:r w:rsidR="00E24065" w:rsidRPr="00F36EED">
        <w:rPr>
          <w:szCs w:val="24"/>
        </w:rPr>
        <w:t xml:space="preserve"> </w:t>
      </w:r>
      <w:r w:rsidRPr="00F36EED">
        <w:t>the</w:t>
      </w:r>
      <w:r w:rsidR="00E24065" w:rsidRPr="00F36EED">
        <w:t xml:space="preserve"> </w:t>
      </w:r>
      <w:r w:rsidRPr="00F36EED">
        <w:rPr>
          <w:szCs w:val="24"/>
        </w:rPr>
        <w:t>specific</w:t>
      </w:r>
      <w:r w:rsidR="00E24065" w:rsidRPr="00F36EED">
        <w:rPr>
          <w:szCs w:val="24"/>
        </w:rPr>
        <w:t xml:space="preserve"> </w:t>
      </w:r>
      <w:r w:rsidRPr="00F36EED">
        <w:rPr>
          <w:szCs w:val="24"/>
        </w:rPr>
        <w:t>aim</w:t>
      </w:r>
      <w:r w:rsidR="00E24065" w:rsidRPr="00F36EED">
        <w:rPr>
          <w:szCs w:val="24"/>
        </w:rPr>
        <w:t xml:space="preserve"> </w:t>
      </w:r>
      <w:r w:rsidRPr="00F36EED">
        <w:rPr>
          <w:szCs w:val="24"/>
        </w:rPr>
        <w:t>of</w:t>
      </w:r>
      <w:r w:rsidR="00E24065" w:rsidRPr="00F36EED">
        <w:rPr>
          <w:szCs w:val="24"/>
        </w:rPr>
        <w:t xml:space="preserve"> </w:t>
      </w:r>
      <w:r w:rsidRPr="00F36EED">
        <w:rPr>
          <w:szCs w:val="24"/>
        </w:rPr>
        <w:t>repressing</w:t>
      </w:r>
      <w:r w:rsidR="00E24065" w:rsidRPr="00F36EED">
        <w:rPr>
          <w:szCs w:val="24"/>
        </w:rPr>
        <w:t xml:space="preserve"> </w:t>
      </w:r>
      <w:r w:rsidRPr="00F36EED">
        <w:rPr>
          <w:szCs w:val="24"/>
        </w:rPr>
        <w:t>the</w:t>
      </w:r>
      <w:r w:rsidR="00E24065" w:rsidRPr="00F36EED">
        <w:rPr>
          <w:szCs w:val="24"/>
        </w:rPr>
        <w:t xml:space="preserve"> </w:t>
      </w:r>
      <w:r w:rsidRPr="00F36EED">
        <w:rPr>
          <w:szCs w:val="24"/>
        </w:rPr>
        <w:t>crimes</w:t>
      </w:r>
      <w:r w:rsidR="00E24065" w:rsidRPr="00F36EED">
        <w:rPr>
          <w:szCs w:val="24"/>
        </w:rPr>
        <w:t xml:space="preserve"> </w:t>
      </w:r>
      <w:r w:rsidRPr="00F36EED">
        <w:rPr>
          <w:szCs w:val="24"/>
        </w:rPr>
        <w:t>of</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and</w:t>
      </w:r>
      <w:r w:rsidR="00E24065" w:rsidRPr="00F36EED">
        <w:rPr>
          <w:szCs w:val="24"/>
        </w:rPr>
        <w:t xml:space="preserve"> </w:t>
      </w:r>
      <w:r w:rsidRPr="00F36EED">
        <w:rPr>
          <w:szCs w:val="24"/>
        </w:rPr>
        <w:t>sectarianism.</w:t>
      </w:r>
      <w:r w:rsidR="00E24065" w:rsidRPr="00F36EED">
        <w:rPr>
          <w:szCs w:val="24"/>
        </w:rPr>
        <w:t xml:space="preserve"> </w:t>
      </w:r>
      <w:r w:rsidRPr="00F36EED">
        <w:rPr>
          <w:szCs w:val="24"/>
        </w:rPr>
        <w:t>According</w:t>
      </w:r>
      <w:r w:rsidR="00E24065" w:rsidRPr="00F36EED">
        <w:rPr>
          <w:szCs w:val="24"/>
        </w:rPr>
        <w:t xml:space="preserve"> </w:t>
      </w:r>
      <w:r w:rsidRPr="00F36EED">
        <w:rPr>
          <w:szCs w:val="24"/>
        </w:rPr>
        <w:t>to</w:t>
      </w:r>
      <w:r w:rsidR="00E24065" w:rsidRPr="00F36EED">
        <w:rPr>
          <w:szCs w:val="24"/>
        </w:rPr>
        <w:t xml:space="preserve"> </w:t>
      </w:r>
      <w:r w:rsidRPr="00F36EED">
        <w:rPr>
          <w:szCs w:val="24"/>
        </w:rPr>
        <w:t>article</w:t>
      </w:r>
      <w:r w:rsidR="00E24065" w:rsidRPr="00F36EED">
        <w:rPr>
          <w:szCs w:val="24"/>
        </w:rPr>
        <w:t xml:space="preserve"> </w:t>
      </w:r>
      <w:r w:rsidRPr="00F36EED">
        <w:rPr>
          <w:szCs w:val="24"/>
        </w:rPr>
        <w:t>1</w:t>
      </w:r>
      <w:r w:rsidR="00E24065" w:rsidRPr="00F36EED">
        <w:rPr>
          <w:szCs w:val="24"/>
        </w:rPr>
        <w:t xml:space="preserve"> </w:t>
      </w:r>
      <w:r w:rsidRPr="00F36EED">
        <w:rPr>
          <w:szCs w:val="24"/>
        </w:rPr>
        <w:t>of</w:t>
      </w:r>
      <w:r w:rsidR="00E24065" w:rsidRPr="00F36EED">
        <w:rPr>
          <w:szCs w:val="24"/>
        </w:rPr>
        <w:t xml:space="preserve"> </w:t>
      </w:r>
      <w:r w:rsidRPr="00F36EED">
        <w:rPr>
          <w:szCs w:val="24"/>
        </w:rPr>
        <w:t>this</w:t>
      </w:r>
      <w:r w:rsidR="00E24065" w:rsidRPr="00F36EED">
        <w:rPr>
          <w:szCs w:val="24"/>
        </w:rPr>
        <w:t xml:space="preserve"> </w:t>
      </w:r>
      <w:r w:rsidRPr="00F36EED">
        <w:rPr>
          <w:szCs w:val="24"/>
        </w:rPr>
        <w:t>law,</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means</w:t>
      </w:r>
      <w:r w:rsidR="00E24065" w:rsidRPr="00F36EED">
        <w:rPr>
          <w:szCs w:val="24"/>
        </w:rPr>
        <w:t xml:space="preserve"> </w:t>
      </w:r>
      <w:r w:rsidRPr="00F36EED">
        <w:rPr>
          <w:szCs w:val="24"/>
        </w:rPr>
        <w:t>any</w:t>
      </w:r>
      <w:r w:rsidR="00E24065" w:rsidRPr="00F36EED">
        <w:rPr>
          <w:szCs w:val="24"/>
        </w:rPr>
        <w:t xml:space="preserve"> </w:t>
      </w:r>
      <w:r w:rsidRPr="00F36EED">
        <w:rPr>
          <w:szCs w:val="24"/>
        </w:rPr>
        <w:t>speech,</w:t>
      </w:r>
      <w:r w:rsidR="00E24065" w:rsidRPr="00F36EED">
        <w:rPr>
          <w:szCs w:val="24"/>
        </w:rPr>
        <w:t xml:space="preserve"> </w:t>
      </w:r>
      <w:r w:rsidRPr="00F36EED">
        <w:rPr>
          <w:szCs w:val="24"/>
        </w:rPr>
        <w:t>writing,</w:t>
      </w:r>
      <w:r w:rsidR="00E24065" w:rsidRPr="00F36EED">
        <w:rPr>
          <w:szCs w:val="24"/>
        </w:rPr>
        <w:t xml:space="preserve"> </w:t>
      </w:r>
      <w:r w:rsidRPr="00F36EED">
        <w:rPr>
          <w:szCs w:val="24"/>
        </w:rPr>
        <w:t>or</w:t>
      </w:r>
      <w:r w:rsidR="00E24065" w:rsidRPr="00F36EED">
        <w:rPr>
          <w:szCs w:val="24"/>
        </w:rPr>
        <w:t xml:space="preserve"> </w:t>
      </w:r>
      <w:r w:rsidRPr="00F36EED">
        <w:rPr>
          <w:szCs w:val="24"/>
        </w:rPr>
        <w:t>actions</w:t>
      </w:r>
      <w:r w:rsidR="00E24065" w:rsidRPr="00F36EED">
        <w:rPr>
          <w:szCs w:val="24"/>
        </w:rPr>
        <w:t xml:space="preserve"> </w:t>
      </w:r>
      <w:r w:rsidRPr="00F36EED">
        <w:rPr>
          <w:szCs w:val="24"/>
        </w:rPr>
        <w:t>based</w:t>
      </w:r>
      <w:r w:rsidR="00E24065" w:rsidRPr="00F36EED">
        <w:rPr>
          <w:szCs w:val="24"/>
        </w:rPr>
        <w:t xml:space="preserve"> </w:t>
      </w:r>
      <w:r w:rsidRPr="00F36EED">
        <w:rPr>
          <w:szCs w:val="24"/>
        </w:rPr>
        <w:t>on</w:t>
      </w:r>
      <w:r w:rsidR="00E24065" w:rsidRPr="00F36EED">
        <w:rPr>
          <w:szCs w:val="24"/>
        </w:rPr>
        <w:t xml:space="preserve"> </w:t>
      </w:r>
      <w:r w:rsidRPr="00F36EED">
        <w:rPr>
          <w:szCs w:val="24"/>
        </w:rPr>
        <w:t>ethnicity,</w:t>
      </w:r>
      <w:r w:rsidR="00E24065" w:rsidRPr="00F36EED">
        <w:rPr>
          <w:szCs w:val="24"/>
        </w:rPr>
        <w:t xml:space="preserve"> </w:t>
      </w:r>
      <w:r w:rsidRPr="00F36EED">
        <w:rPr>
          <w:szCs w:val="24"/>
        </w:rPr>
        <w:t>region</w:t>
      </w:r>
      <w:r w:rsidR="00E24065" w:rsidRPr="00F36EED">
        <w:rPr>
          <w:szCs w:val="24"/>
        </w:rPr>
        <w:t xml:space="preserve"> </w:t>
      </w:r>
      <w:r w:rsidRPr="00F36EED">
        <w:rPr>
          <w:szCs w:val="24"/>
        </w:rPr>
        <w:t>or</w:t>
      </w:r>
      <w:r w:rsidR="00E24065" w:rsidRPr="00F36EED">
        <w:rPr>
          <w:szCs w:val="24"/>
        </w:rPr>
        <w:t xml:space="preserve"> </w:t>
      </w:r>
      <w:r w:rsidRPr="00F36EED">
        <w:rPr>
          <w:szCs w:val="24"/>
        </w:rPr>
        <w:t>country</w:t>
      </w:r>
      <w:r w:rsidR="00E24065" w:rsidRPr="00F36EED">
        <w:rPr>
          <w:szCs w:val="24"/>
        </w:rPr>
        <w:t xml:space="preserve"> </w:t>
      </w:r>
      <w:r w:rsidRPr="00F36EED">
        <w:rPr>
          <w:szCs w:val="24"/>
        </w:rPr>
        <w:t>of</w:t>
      </w:r>
      <w:r w:rsidR="00E24065" w:rsidRPr="00F36EED">
        <w:rPr>
          <w:szCs w:val="24"/>
        </w:rPr>
        <w:t xml:space="preserve"> </w:t>
      </w:r>
      <w:r w:rsidRPr="00F36EED">
        <w:rPr>
          <w:szCs w:val="24"/>
        </w:rPr>
        <w:t>origin,</w:t>
      </w:r>
      <w:r w:rsidR="00E24065" w:rsidRPr="00F36EED">
        <w:rPr>
          <w:szCs w:val="24"/>
        </w:rPr>
        <w:t xml:space="preserve"> </w:t>
      </w:r>
      <w:r w:rsidRPr="00F36EED">
        <w:rPr>
          <w:szCs w:val="24"/>
        </w:rPr>
        <w:t>the</w:t>
      </w:r>
      <w:r w:rsidR="00E24065" w:rsidRPr="00F36EED">
        <w:rPr>
          <w:szCs w:val="24"/>
        </w:rPr>
        <w:t xml:space="preserve"> </w:t>
      </w:r>
      <w:r w:rsidRPr="00F36EED">
        <w:rPr>
          <w:szCs w:val="24"/>
        </w:rPr>
        <w:t>colour</w:t>
      </w:r>
      <w:r w:rsidR="00E24065" w:rsidRPr="00F36EED">
        <w:rPr>
          <w:szCs w:val="24"/>
        </w:rPr>
        <w:t xml:space="preserve"> </w:t>
      </w:r>
      <w:r w:rsidRPr="00F36EED">
        <w:rPr>
          <w:szCs w:val="24"/>
        </w:rPr>
        <w:t>of</w:t>
      </w:r>
      <w:r w:rsidR="00E24065" w:rsidRPr="00F36EED">
        <w:rPr>
          <w:szCs w:val="24"/>
        </w:rPr>
        <w:t xml:space="preserve"> </w:t>
      </w:r>
      <w:r w:rsidRPr="00F36EED">
        <w:rPr>
          <w:szCs w:val="24"/>
        </w:rPr>
        <w:t>the</w:t>
      </w:r>
      <w:r w:rsidR="00E24065" w:rsidRPr="00F36EED">
        <w:rPr>
          <w:szCs w:val="24"/>
        </w:rPr>
        <w:t xml:space="preserve"> </w:t>
      </w:r>
      <w:r w:rsidRPr="00F36EED">
        <w:rPr>
          <w:szCs w:val="24"/>
        </w:rPr>
        <w:t>skin,</w:t>
      </w:r>
      <w:r w:rsidR="00E24065" w:rsidRPr="00F36EED">
        <w:rPr>
          <w:szCs w:val="24"/>
        </w:rPr>
        <w:t xml:space="preserve"> </w:t>
      </w:r>
      <w:r w:rsidRPr="00F36EED">
        <w:rPr>
          <w:szCs w:val="24"/>
        </w:rPr>
        <w:t>physical</w:t>
      </w:r>
      <w:r w:rsidR="00E24065" w:rsidRPr="00F36EED">
        <w:rPr>
          <w:szCs w:val="24"/>
        </w:rPr>
        <w:t xml:space="preserve"> </w:t>
      </w:r>
      <w:r w:rsidRPr="00F36EED">
        <w:rPr>
          <w:szCs w:val="24"/>
        </w:rPr>
        <w:t>features,</w:t>
      </w:r>
      <w:r w:rsidR="00E24065" w:rsidRPr="00F36EED">
        <w:rPr>
          <w:szCs w:val="24"/>
        </w:rPr>
        <w:t xml:space="preserve"> </w:t>
      </w:r>
      <w:r w:rsidRPr="00F36EED">
        <w:rPr>
          <w:szCs w:val="24"/>
        </w:rPr>
        <w:t>sex,</w:t>
      </w:r>
      <w:r w:rsidR="00E24065" w:rsidRPr="00F36EED">
        <w:rPr>
          <w:szCs w:val="24"/>
        </w:rPr>
        <w:t xml:space="preserve"> </w:t>
      </w:r>
      <w:r w:rsidRPr="00F36EED">
        <w:rPr>
          <w:szCs w:val="24"/>
        </w:rPr>
        <w:t>language,</w:t>
      </w:r>
      <w:r w:rsidR="00E24065" w:rsidRPr="00F36EED">
        <w:rPr>
          <w:szCs w:val="24"/>
        </w:rPr>
        <w:t xml:space="preserve"> </w:t>
      </w:r>
      <w:r w:rsidRPr="00F36EED">
        <w:rPr>
          <w:szCs w:val="24"/>
        </w:rPr>
        <w:t>religion</w:t>
      </w:r>
      <w:r w:rsidR="00E24065" w:rsidRPr="00F36EED">
        <w:rPr>
          <w:szCs w:val="24"/>
        </w:rPr>
        <w:t xml:space="preserve"> </w:t>
      </w:r>
      <w:r w:rsidRPr="00F36EED">
        <w:rPr>
          <w:szCs w:val="24"/>
        </w:rPr>
        <w:t>or</w:t>
      </w:r>
      <w:r w:rsidR="00E24065" w:rsidRPr="00F36EED">
        <w:rPr>
          <w:szCs w:val="24"/>
        </w:rPr>
        <w:t xml:space="preserve"> </w:t>
      </w:r>
      <w:r w:rsidRPr="00F36EED">
        <w:rPr>
          <w:szCs w:val="24"/>
        </w:rPr>
        <w:t>ideas</w:t>
      </w:r>
      <w:r w:rsidR="00E24065" w:rsidRPr="00F36EED">
        <w:rPr>
          <w:szCs w:val="24"/>
        </w:rPr>
        <w:t xml:space="preserve"> </w:t>
      </w:r>
      <w:r w:rsidRPr="00F36EED">
        <w:rPr>
          <w:szCs w:val="24"/>
        </w:rPr>
        <w:t>aimed</w:t>
      </w:r>
      <w:r w:rsidR="00E24065" w:rsidRPr="00F36EED">
        <w:rPr>
          <w:szCs w:val="24"/>
        </w:rPr>
        <w:t xml:space="preserve"> </w:t>
      </w:r>
      <w:r w:rsidRPr="00F36EED">
        <w:rPr>
          <w:szCs w:val="24"/>
        </w:rPr>
        <w:t>at</w:t>
      </w:r>
      <w:r w:rsidR="00E24065" w:rsidRPr="00F36EED">
        <w:rPr>
          <w:szCs w:val="24"/>
        </w:rPr>
        <w:t xml:space="preserve"> </w:t>
      </w:r>
      <w:r w:rsidRPr="00F36EED">
        <w:rPr>
          <w:szCs w:val="24"/>
        </w:rPr>
        <w:t>depriving</w:t>
      </w:r>
      <w:r w:rsidR="00E24065" w:rsidRPr="00F36EED">
        <w:rPr>
          <w:szCs w:val="24"/>
        </w:rPr>
        <w:t xml:space="preserve"> </w:t>
      </w:r>
      <w:r w:rsidRPr="00F36EED">
        <w:rPr>
          <w:szCs w:val="24"/>
        </w:rPr>
        <w:t>a</w:t>
      </w:r>
      <w:r w:rsidR="00E24065" w:rsidRPr="00F36EED">
        <w:rPr>
          <w:szCs w:val="24"/>
        </w:rPr>
        <w:t xml:space="preserve"> </w:t>
      </w:r>
      <w:r w:rsidRPr="00F36EED">
        <w:rPr>
          <w:szCs w:val="24"/>
        </w:rPr>
        <w:t>person</w:t>
      </w:r>
      <w:r w:rsidR="00E24065" w:rsidRPr="00F36EED">
        <w:rPr>
          <w:szCs w:val="24"/>
        </w:rPr>
        <w:t xml:space="preserve"> </w:t>
      </w:r>
      <w:r w:rsidRPr="00F36EED">
        <w:rPr>
          <w:szCs w:val="24"/>
        </w:rPr>
        <w:t>or</w:t>
      </w:r>
      <w:r w:rsidR="00E24065" w:rsidRPr="00F36EED">
        <w:rPr>
          <w:szCs w:val="24"/>
        </w:rPr>
        <w:t xml:space="preserve"> </w:t>
      </w:r>
      <w:r w:rsidRPr="00F36EED">
        <w:rPr>
          <w:szCs w:val="24"/>
        </w:rPr>
        <w:t>group</w:t>
      </w:r>
      <w:r w:rsidR="00E24065" w:rsidRPr="00F36EED">
        <w:rPr>
          <w:szCs w:val="24"/>
        </w:rPr>
        <w:t xml:space="preserve"> </w:t>
      </w:r>
      <w:r w:rsidRPr="00F36EED">
        <w:rPr>
          <w:szCs w:val="24"/>
        </w:rPr>
        <w:t>of</w:t>
      </w:r>
      <w:r w:rsidR="00E24065" w:rsidRPr="00F36EED">
        <w:rPr>
          <w:szCs w:val="24"/>
        </w:rPr>
        <w:t xml:space="preserve"> </w:t>
      </w:r>
      <w:r w:rsidRPr="00F36EED">
        <w:rPr>
          <w:szCs w:val="24"/>
        </w:rPr>
        <w:t>persons</w:t>
      </w:r>
      <w:r w:rsidR="00E24065" w:rsidRPr="00F36EED">
        <w:rPr>
          <w:szCs w:val="24"/>
        </w:rPr>
        <w:t xml:space="preserve"> </w:t>
      </w:r>
      <w:r w:rsidRPr="00F36EED">
        <w:rPr>
          <w:szCs w:val="24"/>
        </w:rPr>
        <w:t>and</w:t>
      </w:r>
      <w:r w:rsidR="00E24065" w:rsidRPr="00F36EED">
        <w:rPr>
          <w:szCs w:val="24"/>
        </w:rPr>
        <w:t xml:space="preserve"> </w:t>
      </w:r>
      <w:r w:rsidRPr="00F36EED">
        <w:rPr>
          <w:szCs w:val="24"/>
        </w:rPr>
        <w:t>sectarianism</w:t>
      </w:r>
      <w:r w:rsidR="00E24065" w:rsidRPr="00F36EED">
        <w:rPr>
          <w:szCs w:val="24"/>
        </w:rPr>
        <w:t xml:space="preserve"> </w:t>
      </w:r>
      <w:r w:rsidRPr="00F36EED">
        <w:rPr>
          <w:szCs w:val="24"/>
        </w:rPr>
        <w:t>means</w:t>
      </w:r>
      <w:r w:rsidR="00E24065" w:rsidRPr="00F36EED">
        <w:rPr>
          <w:szCs w:val="24"/>
        </w:rPr>
        <w:t xml:space="preserve"> </w:t>
      </w:r>
      <w:r w:rsidRPr="00F36EED">
        <w:rPr>
          <w:szCs w:val="24"/>
        </w:rPr>
        <w:t>the</w:t>
      </w:r>
      <w:r w:rsidR="00E24065" w:rsidRPr="00F36EED">
        <w:rPr>
          <w:szCs w:val="24"/>
        </w:rPr>
        <w:t xml:space="preserve"> </w:t>
      </w:r>
      <w:r w:rsidRPr="00F36EED">
        <w:rPr>
          <w:szCs w:val="24"/>
        </w:rPr>
        <w:t>use</w:t>
      </w:r>
      <w:r w:rsidR="00E24065" w:rsidRPr="00F36EED">
        <w:rPr>
          <w:szCs w:val="24"/>
        </w:rPr>
        <w:t xml:space="preserve"> </w:t>
      </w:r>
      <w:r w:rsidRPr="00F36EED">
        <w:rPr>
          <w:szCs w:val="24"/>
        </w:rPr>
        <w:t>of</w:t>
      </w:r>
      <w:r w:rsidR="00E24065" w:rsidRPr="00F36EED">
        <w:rPr>
          <w:szCs w:val="24"/>
        </w:rPr>
        <w:t xml:space="preserve"> </w:t>
      </w:r>
      <w:r w:rsidRPr="00F36EED">
        <w:rPr>
          <w:szCs w:val="24"/>
        </w:rPr>
        <w:t>any</w:t>
      </w:r>
      <w:r w:rsidR="00E24065" w:rsidRPr="00F36EED">
        <w:rPr>
          <w:szCs w:val="24"/>
        </w:rPr>
        <w:t xml:space="preserve"> </w:t>
      </w:r>
      <w:r w:rsidRPr="00F36EED">
        <w:rPr>
          <w:szCs w:val="24"/>
        </w:rPr>
        <w:t>speech,</w:t>
      </w:r>
      <w:r w:rsidR="00E24065" w:rsidRPr="00F36EED">
        <w:rPr>
          <w:szCs w:val="24"/>
        </w:rPr>
        <w:t xml:space="preserve"> </w:t>
      </w:r>
      <w:r w:rsidRPr="00F36EED">
        <w:rPr>
          <w:szCs w:val="24"/>
        </w:rPr>
        <w:t>written</w:t>
      </w:r>
      <w:r w:rsidR="00E24065" w:rsidRPr="00F36EED">
        <w:rPr>
          <w:szCs w:val="24"/>
        </w:rPr>
        <w:t xml:space="preserve"> </w:t>
      </w:r>
      <w:r w:rsidRPr="00F36EED">
        <w:rPr>
          <w:szCs w:val="24"/>
        </w:rPr>
        <w:t>statement</w:t>
      </w:r>
      <w:r w:rsidR="00E24065" w:rsidRPr="00F36EED">
        <w:rPr>
          <w:szCs w:val="24"/>
        </w:rPr>
        <w:t xml:space="preserve"> </w:t>
      </w:r>
      <w:r w:rsidRPr="00F36EED">
        <w:rPr>
          <w:szCs w:val="24"/>
        </w:rPr>
        <w:t>or</w:t>
      </w:r>
      <w:r w:rsidR="00E24065" w:rsidRPr="00F36EED">
        <w:rPr>
          <w:szCs w:val="24"/>
        </w:rPr>
        <w:t xml:space="preserve"> </w:t>
      </w:r>
      <w:r w:rsidRPr="00F36EED">
        <w:rPr>
          <w:szCs w:val="24"/>
        </w:rPr>
        <w:t>action</w:t>
      </w:r>
      <w:r w:rsidR="00E24065" w:rsidRPr="00F36EED">
        <w:rPr>
          <w:szCs w:val="24"/>
        </w:rPr>
        <w:t xml:space="preserve"> </w:t>
      </w:r>
      <w:r w:rsidRPr="00F36EED">
        <w:rPr>
          <w:szCs w:val="24"/>
        </w:rPr>
        <w:t>that</w:t>
      </w:r>
      <w:r w:rsidR="00E24065" w:rsidRPr="00F36EED">
        <w:rPr>
          <w:szCs w:val="24"/>
        </w:rPr>
        <w:t xml:space="preserve"> </w:t>
      </w:r>
      <w:r w:rsidRPr="00F36EED">
        <w:rPr>
          <w:szCs w:val="24"/>
        </w:rPr>
        <w:t>divides</w:t>
      </w:r>
      <w:r w:rsidR="00E24065" w:rsidRPr="00F36EED">
        <w:rPr>
          <w:szCs w:val="24"/>
        </w:rPr>
        <w:t xml:space="preserve"> </w:t>
      </w:r>
      <w:r w:rsidRPr="00F36EED">
        <w:rPr>
          <w:szCs w:val="24"/>
        </w:rPr>
        <w:t>people,</w:t>
      </w:r>
      <w:r w:rsidR="00E24065" w:rsidRPr="00F36EED">
        <w:rPr>
          <w:szCs w:val="24"/>
        </w:rPr>
        <w:t xml:space="preserve"> </w:t>
      </w:r>
      <w:r w:rsidRPr="00F36EED">
        <w:rPr>
          <w:szCs w:val="24"/>
        </w:rPr>
        <w:t>that</w:t>
      </w:r>
      <w:r w:rsidR="00E24065" w:rsidRPr="00F36EED">
        <w:rPr>
          <w:szCs w:val="24"/>
        </w:rPr>
        <w:t xml:space="preserve"> </w:t>
      </w:r>
      <w:r w:rsidRPr="00F36EED">
        <w:rPr>
          <w:szCs w:val="24"/>
        </w:rPr>
        <w:t>is</w:t>
      </w:r>
      <w:r w:rsidR="00E24065" w:rsidRPr="00F36EED">
        <w:rPr>
          <w:szCs w:val="24"/>
        </w:rPr>
        <w:t xml:space="preserve"> </w:t>
      </w:r>
      <w:r w:rsidRPr="00F36EED">
        <w:rPr>
          <w:szCs w:val="24"/>
        </w:rPr>
        <w:t>likely</w:t>
      </w:r>
      <w:r w:rsidR="00E24065" w:rsidRPr="00F36EED">
        <w:rPr>
          <w:szCs w:val="24"/>
        </w:rPr>
        <w:t xml:space="preserve"> </w:t>
      </w:r>
      <w:r w:rsidRPr="00F36EED">
        <w:rPr>
          <w:szCs w:val="24"/>
        </w:rPr>
        <w:t>to</w:t>
      </w:r>
      <w:r w:rsidR="00E24065" w:rsidRPr="00F36EED">
        <w:rPr>
          <w:szCs w:val="24"/>
        </w:rPr>
        <w:t xml:space="preserve"> </w:t>
      </w:r>
      <w:r w:rsidRPr="00F36EED">
        <w:rPr>
          <w:szCs w:val="24"/>
        </w:rPr>
        <w:t>spark</w:t>
      </w:r>
      <w:r w:rsidR="00E24065" w:rsidRPr="00F36EED">
        <w:rPr>
          <w:szCs w:val="24"/>
        </w:rPr>
        <w:t xml:space="preserve"> </w:t>
      </w:r>
      <w:r w:rsidRPr="00F36EED">
        <w:rPr>
          <w:szCs w:val="24"/>
        </w:rPr>
        <w:t>conflicts</w:t>
      </w:r>
      <w:r w:rsidR="00E24065" w:rsidRPr="00F36EED">
        <w:rPr>
          <w:szCs w:val="24"/>
        </w:rPr>
        <w:t xml:space="preserve"> </w:t>
      </w:r>
      <w:r w:rsidRPr="00F36EED">
        <w:rPr>
          <w:szCs w:val="24"/>
        </w:rPr>
        <w:t>among</w:t>
      </w:r>
      <w:r w:rsidR="00E24065" w:rsidRPr="00F36EED">
        <w:rPr>
          <w:szCs w:val="24"/>
        </w:rPr>
        <w:t xml:space="preserve"> </w:t>
      </w:r>
      <w:r w:rsidRPr="00F36EED">
        <w:rPr>
          <w:szCs w:val="24"/>
        </w:rPr>
        <w:t>people,</w:t>
      </w:r>
      <w:r w:rsidR="00E24065" w:rsidRPr="00F36EED">
        <w:rPr>
          <w:szCs w:val="24"/>
        </w:rPr>
        <w:t xml:space="preserve"> </w:t>
      </w:r>
      <w:r w:rsidRPr="00F36EED">
        <w:rPr>
          <w:szCs w:val="24"/>
        </w:rPr>
        <w:t>or</w:t>
      </w:r>
      <w:r w:rsidR="00E24065" w:rsidRPr="00F36EED">
        <w:rPr>
          <w:szCs w:val="24"/>
        </w:rPr>
        <w:t xml:space="preserve"> </w:t>
      </w:r>
      <w:r w:rsidRPr="00F36EED">
        <w:rPr>
          <w:szCs w:val="24"/>
        </w:rPr>
        <w:t>that</w:t>
      </w:r>
      <w:r w:rsidR="00E24065" w:rsidRPr="00F36EED">
        <w:rPr>
          <w:szCs w:val="24"/>
        </w:rPr>
        <w:t xml:space="preserve"> </w:t>
      </w:r>
      <w:r w:rsidRPr="00F36EED">
        <w:rPr>
          <w:szCs w:val="24"/>
        </w:rPr>
        <w:t>causes</w:t>
      </w:r>
      <w:r w:rsidR="00E24065" w:rsidRPr="00F36EED">
        <w:rPr>
          <w:szCs w:val="24"/>
        </w:rPr>
        <w:t xml:space="preserve"> </w:t>
      </w:r>
      <w:r w:rsidRPr="00F36EED">
        <w:rPr>
          <w:szCs w:val="24"/>
        </w:rPr>
        <w:t>an</w:t>
      </w:r>
      <w:r w:rsidR="00E24065" w:rsidRPr="00F36EED">
        <w:rPr>
          <w:szCs w:val="24"/>
        </w:rPr>
        <w:t xml:space="preserve"> </w:t>
      </w:r>
      <w:r w:rsidRPr="00F36EED">
        <w:rPr>
          <w:szCs w:val="24"/>
        </w:rPr>
        <w:t>uprising</w:t>
      </w:r>
      <w:r w:rsidR="00E24065" w:rsidRPr="00F36EED">
        <w:rPr>
          <w:szCs w:val="24"/>
        </w:rPr>
        <w:t xml:space="preserve"> </w:t>
      </w:r>
      <w:r w:rsidRPr="00F36EED">
        <w:rPr>
          <w:szCs w:val="24"/>
        </w:rPr>
        <w:t>which</w:t>
      </w:r>
      <w:r w:rsidR="00E24065" w:rsidRPr="00F36EED">
        <w:rPr>
          <w:szCs w:val="24"/>
        </w:rPr>
        <w:t xml:space="preserve"> </w:t>
      </w:r>
      <w:r w:rsidRPr="00F36EED">
        <w:rPr>
          <w:szCs w:val="24"/>
        </w:rPr>
        <w:t>might</w:t>
      </w:r>
      <w:r w:rsidR="00E24065" w:rsidRPr="00F36EED">
        <w:rPr>
          <w:szCs w:val="24"/>
        </w:rPr>
        <w:t xml:space="preserve"> </w:t>
      </w:r>
      <w:r w:rsidRPr="00F36EED">
        <w:rPr>
          <w:szCs w:val="24"/>
        </w:rPr>
        <w:t>degenerate</w:t>
      </w:r>
      <w:r w:rsidR="00E24065" w:rsidRPr="00F36EED">
        <w:rPr>
          <w:szCs w:val="24"/>
        </w:rPr>
        <w:t xml:space="preserve"> </w:t>
      </w:r>
      <w:r w:rsidRPr="00F36EED">
        <w:rPr>
          <w:szCs w:val="24"/>
        </w:rPr>
        <w:t>into</w:t>
      </w:r>
      <w:r w:rsidR="00E24065" w:rsidRPr="00F36EED">
        <w:rPr>
          <w:szCs w:val="24"/>
        </w:rPr>
        <w:t xml:space="preserve"> </w:t>
      </w:r>
      <w:r w:rsidRPr="00F36EED">
        <w:rPr>
          <w:szCs w:val="24"/>
        </w:rPr>
        <w:t>strife</w:t>
      </w:r>
      <w:r w:rsidR="00E24065" w:rsidRPr="00F36EED">
        <w:rPr>
          <w:szCs w:val="24"/>
        </w:rPr>
        <w:t xml:space="preserve"> </w:t>
      </w:r>
      <w:r w:rsidRPr="00F36EED">
        <w:rPr>
          <w:szCs w:val="24"/>
        </w:rPr>
        <w:t>among</w:t>
      </w:r>
      <w:r w:rsidR="00E24065" w:rsidRPr="00F36EED">
        <w:rPr>
          <w:szCs w:val="24"/>
        </w:rPr>
        <w:t xml:space="preserve"> </w:t>
      </w:r>
      <w:r w:rsidRPr="00F36EED">
        <w:rPr>
          <w:szCs w:val="24"/>
        </w:rPr>
        <w:t>people</w:t>
      </w:r>
      <w:r w:rsidR="00E24065" w:rsidRPr="00F36EED">
        <w:rPr>
          <w:szCs w:val="24"/>
        </w:rPr>
        <w:t xml:space="preserve"> </w:t>
      </w:r>
      <w:r w:rsidRPr="00F36EED">
        <w:rPr>
          <w:szCs w:val="24"/>
        </w:rPr>
        <w:t>based</w:t>
      </w:r>
      <w:r w:rsidR="00E24065" w:rsidRPr="00F36EED">
        <w:rPr>
          <w:szCs w:val="24"/>
        </w:rPr>
        <w:t xml:space="preserve"> </w:t>
      </w:r>
      <w:r w:rsidRPr="00F36EED">
        <w:rPr>
          <w:szCs w:val="24"/>
        </w:rPr>
        <w:t>on</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It</w:t>
      </w:r>
      <w:r w:rsidR="00E24065" w:rsidRPr="00F36EED">
        <w:rPr>
          <w:szCs w:val="24"/>
        </w:rPr>
        <w:t xml:space="preserve"> </w:t>
      </w:r>
      <w:r w:rsidRPr="00F36EED">
        <w:rPr>
          <w:szCs w:val="24"/>
        </w:rPr>
        <w:t>is</w:t>
      </w:r>
      <w:r w:rsidR="00E24065" w:rsidRPr="00F36EED">
        <w:rPr>
          <w:szCs w:val="24"/>
        </w:rPr>
        <w:t xml:space="preserve"> </w:t>
      </w:r>
      <w:r w:rsidRPr="00F36EED">
        <w:rPr>
          <w:szCs w:val="24"/>
        </w:rPr>
        <w:t>clear</w:t>
      </w:r>
      <w:r w:rsidR="00E24065" w:rsidRPr="00F36EED">
        <w:rPr>
          <w:szCs w:val="24"/>
        </w:rPr>
        <w:t xml:space="preserve"> </w:t>
      </w:r>
      <w:r w:rsidRPr="00F36EED">
        <w:rPr>
          <w:szCs w:val="24"/>
        </w:rPr>
        <w:t>that</w:t>
      </w:r>
      <w:r w:rsidR="00E24065" w:rsidRPr="00F36EED">
        <w:rPr>
          <w:szCs w:val="24"/>
        </w:rPr>
        <w:t xml:space="preserve"> </w:t>
      </w:r>
      <w:r w:rsidRPr="00F36EED">
        <w:rPr>
          <w:szCs w:val="24"/>
        </w:rPr>
        <w:t>the</w:t>
      </w:r>
      <w:r w:rsidR="00E24065" w:rsidRPr="00F36EED">
        <w:rPr>
          <w:szCs w:val="24"/>
        </w:rPr>
        <w:t xml:space="preserve"> </w:t>
      </w:r>
      <w:r w:rsidRPr="00F36EED">
        <w:rPr>
          <w:szCs w:val="24"/>
        </w:rPr>
        <w:t>ultimate</w:t>
      </w:r>
      <w:r w:rsidR="00E24065" w:rsidRPr="00F36EED">
        <w:rPr>
          <w:szCs w:val="24"/>
        </w:rPr>
        <w:t xml:space="preserve"> </w:t>
      </w:r>
      <w:r w:rsidRPr="00F36EED">
        <w:rPr>
          <w:szCs w:val="24"/>
        </w:rPr>
        <w:t>purpose</w:t>
      </w:r>
      <w:r w:rsidR="00E24065" w:rsidRPr="00F36EED">
        <w:rPr>
          <w:szCs w:val="24"/>
        </w:rPr>
        <w:t xml:space="preserve"> </w:t>
      </w:r>
      <w:r w:rsidRPr="00F36EED">
        <w:rPr>
          <w:szCs w:val="24"/>
        </w:rPr>
        <w:t>of</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is</w:t>
      </w:r>
      <w:r w:rsidR="00E24065" w:rsidRPr="00F36EED">
        <w:rPr>
          <w:szCs w:val="24"/>
        </w:rPr>
        <w:t xml:space="preserve"> </w:t>
      </w:r>
      <w:r w:rsidRPr="00F36EED">
        <w:rPr>
          <w:szCs w:val="24"/>
        </w:rPr>
        <w:t>deprivation</w:t>
      </w:r>
      <w:r w:rsidR="00E24065" w:rsidRPr="00F36EED">
        <w:rPr>
          <w:szCs w:val="24"/>
        </w:rPr>
        <w:t xml:space="preserve"> </w:t>
      </w:r>
      <w:r w:rsidRPr="00F36EED">
        <w:rPr>
          <w:szCs w:val="24"/>
        </w:rPr>
        <w:t>of</w:t>
      </w:r>
      <w:r w:rsidR="00E24065" w:rsidRPr="00F36EED">
        <w:rPr>
          <w:szCs w:val="24"/>
        </w:rPr>
        <w:t xml:space="preserve"> </w:t>
      </w:r>
      <w:r w:rsidRPr="00F36EED">
        <w:rPr>
          <w:szCs w:val="24"/>
        </w:rPr>
        <w:t>rights</w:t>
      </w:r>
      <w:r w:rsidR="00E24065" w:rsidRPr="00F36EED">
        <w:rPr>
          <w:szCs w:val="24"/>
        </w:rPr>
        <w:t xml:space="preserve"> </w:t>
      </w:r>
      <w:r w:rsidRPr="00F36EED">
        <w:rPr>
          <w:szCs w:val="24"/>
        </w:rPr>
        <w:t>a</w:t>
      </w:r>
      <w:r w:rsidR="00E24065" w:rsidRPr="00F36EED">
        <w:rPr>
          <w:szCs w:val="24"/>
        </w:rPr>
        <w:t xml:space="preserve"> </w:t>
      </w:r>
      <w:r w:rsidRPr="00F36EED">
        <w:rPr>
          <w:szCs w:val="24"/>
        </w:rPr>
        <w:t>person</w:t>
      </w:r>
      <w:r w:rsidR="00E24065" w:rsidRPr="00F36EED">
        <w:rPr>
          <w:szCs w:val="24"/>
        </w:rPr>
        <w:t xml:space="preserve"> </w:t>
      </w:r>
      <w:r w:rsidRPr="00F36EED">
        <w:rPr>
          <w:szCs w:val="24"/>
        </w:rPr>
        <w:t>of</w:t>
      </w:r>
      <w:r w:rsidR="00E24065" w:rsidRPr="00F36EED">
        <w:rPr>
          <w:szCs w:val="24"/>
        </w:rPr>
        <w:t xml:space="preserve"> </w:t>
      </w:r>
      <w:r w:rsidRPr="00F36EED">
        <w:rPr>
          <w:szCs w:val="24"/>
        </w:rPr>
        <w:t>his/her</w:t>
      </w:r>
      <w:r w:rsidR="00E24065" w:rsidRPr="00F36EED">
        <w:rPr>
          <w:szCs w:val="24"/>
        </w:rPr>
        <w:t xml:space="preserve"> </w:t>
      </w:r>
      <w:r w:rsidRPr="00F36EED">
        <w:rPr>
          <w:szCs w:val="24"/>
        </w:rPr>
        <w:t>rights</w:t>
      </w:r>
      <w:r w:rsidR="00E24065" w:rsidRPr="00F36EED">
        <w:rPr>
          <w:szCs w:val="24"/>
        </w:rPr>
        <w:t xml:space="preserve"> </w:t>
      </w:r>
      <w:r w:rsidRPr="00F36EED">
        <w:rPr>
          <w:szCs w:val="24"/>
        </w:rPr>
        <w:t>based</w:t>
      </w:r>
      <w:r w:rsidR="00E24065" w:rsidRPr="00F36EED">
        <w:rPr>
          <w:szCs w:val="24"/>
        </w:rPr>
        <w:t xml:space="preserve"> </w:t>
      </w:r>
      <w:r w:rsidRPr="00F36EED">
        <w:rPr>
          <w:szCs w:val="24"/>
        </w:rPr>
        <w:t>on</w:t>
      </w:r>
      <w:r w:rsidR="00E24065" w:rsidRPr="00F36EED">
        <w:rPr>
          <w:szCs w:val="24"/>
        </w:rPr>
        <w:t xml:space="preserve"> </w:t>
      </w:r>
      <w:r w:rsidRPr="00F36EED">
        <w:rPr>
          <w:szCs w:val="24"/>
        </w:rPr>
        <w:t>such</w:t>
      </w:r>
      <w:r w:rsidR="00E24065" w:rsidRPr="00F36EED">
        <w:rPr>
          <w:szCs w:val="24"/>
        </w:rPr>
        <w:t xml:space="preserve"> </w:t>
      </w:r>
      <w:r w:rsidRPr="00F36EED">
        <w:rPr>
          <w:szCs w:val="24"/>
        </w:rPr>
        <w:t>acts,</w:t>
      </w:r>
      <w:r w:rsidR="00E24065" w:rsidRPr="00F36EED">
        <w:rPr>
          <w:szCs w:val="24"/>
        </w:rPr>
        <w:t xml:space="preserve"> </w:t>
      </w:r>
      <w:r w:rsidRPr="00F36EED">
        <w:rPr>
          <w:szCs w:val="24"/>
        </w:rPr>
        <w:t>which</w:t>
      </w:r>
      <w:r w:rsidR="00E24065" w:rsidRPr="00F36EED">
        <w:rPr>
          <w:szCs w:val="24"/>
        </w:rPr>
        <w:t xml:space="preserve"> </w:t>
      </w:r>
      <w:r w:rsidRPr="00F36EED">
        <w:rPr>
          <w:szCs w:val="24"/>
        </w:rPr>
        <w:t>is</w:t>
      </w:r>
      <w:r w:rsidR="00E24065" w:rsidRPr="00F36EED">
        <w:rPr>
          <w:szCs w:val="24"/>
        </w:rPr>
        <w:t xml:space="preserve"> </w:t>
      </w:r>
      <w:r w:rsidRPr="00F36EED">
        <w:rPr>
          <w:szCs w:val="24"/>
        </w:rPr>
        <w:t>punishable</w:t>
      </w:r>
      <w:r w:rsidR="00E24065" w:rsidRPr="00F36EED">
        <w:rPr>
          <w:szCs w:val="24"/>
        </w:rPr>
        <w:t xml:space="preserve"> </w:t>
      </w:r>
      <w:r w:rsidRPr="00F36EED">
        <w:rPr>
          <w:szCs w:val="24"/>
        </w:rPr>
        <w:t>by</w:t>
      </w:r>
      <w:r w:rsidR="00E24065" w:rsidRPr="00F36EED">
        <w:rPr>
          <w:szCs w:val="24"/>
        </w:rPr>
        <w:t xml:space="preserve"> </w:t>
      </w:r>
      <w:r w:rsidRPr="00F36EED">
        <w:rPr>
          <w:szCs w:val="24"/>
        </w:rPr>
        <w:t>this</w:t>
      </w:r>
      <w:r w:rsidR="00E24065" w:rsidRPr="00F36EED">
        <w:rPr>
          <w:szCs w:val="24"/>
        </w:rPr>
        <w:t xml:space="preserve"> </w:t>
      </w:r>
      <w:r w:rsidRPr="00F36EED">
        <w:rPr>
          <w:szCs w:val="24"/>
        </w:rPr>
        <w:t>law.</w:t>
      </w:r>
      <w:r w:rsidR="00E3571D">
        <w:rPr>
          <w:rStyle w:val="FootnoteReference"/>
          <w:szCs w:val="24"/>
        </w:rPr>
        <w:footnoteReference w:id="55"/>
      </w:r>
      <w:r w:rsidR="00E24065" w:rsidRPr="00F36EED">
        <w:t xml:space="preserve"> </w:t>
      </w:r>
    </w:p>
    <w:p w:rsidR="00951BC8" w:rsidRPr="00F36EED" w:rsidRDefault="00951BC8" w:rsidP="00F36EED">
      <w:pPr>
        <w:pStyle w:val="SingleTxtG"/>
        <w:rPr>
          <w:szCs w:val="24"/>
        </w:rPr>
      </w:pPr>
      <w:r w:rsidRPr="00F36EED">
        <w:t>120.</w:t>
      </w:r>
      <w:r w:rsidRPr="00F36EED">
        <w:tab/>
      </w:r>
      <w:r w:rsidRPr="00F36EED">
        <w:rPr>
          <w:szCs w:val="24"/>
        </w:rPr>
        <w:t>Discrimination</w:t>
      </w:r>
      <w:r w:rsidR="00E24065" w:rsidRPr="00F36EED">
        <w:rPr>
          <w:szCs w:val="24"/>
        </w:rPr>
        <w:t xml:space="preserve"> </w:t>
      </w:r>
      <w:r w:rsidRPr="00F36EED">
        <w:rPr>
          <w:szCs w:val="24"/>
        </w:rPr>
        <w:t>is</w:t>
      </w:r>
      <w:r w:rsidR="00E24065" w:rsidRPr="00F36EED">
        <w:rPr>
          <w:szCs w:val="24"/>
        </w:rPr>
        <w:t xml:space="preserve"> </w:t>
      </w:r>
      <w:r w:rsidRPr="00F36EED">
        <w:rPr>
          <w:szCs w:val="24"/>
        </w:rPr>
        <w:t>further</w:t>
      </w:r>
      <w:r w:rsidR="00E24065" w:rsidRPr="00F36EED">
        <w:rPr>
          <w:szCs w:val="24"/>
        </w:rPr>
        <w:t xml:space="preserve"> </w:t>
      </w:r>
      <w:r w:rsidRPr="00F36EED">
        <w:rPr>
          <w:szCs w:val="24"/>
        </w:rPr>
        <w:t>outlawed</w:t>
      </w:r>
      <w:r w:rsidR="00E24065" w:rsidRPr="00F36EED">
        <w:rPr>
          <w:szCs w:val="24"/>
        </w:rPr>
        <w:t xml:space="preserve"> </w:t>
      </w:r>
      <w:r w:rsidRPr="00F36EED">
        <w:rPr>
          <w:szCs w:val="24"/>
        </w:rPr>
        <w:t>and</w:t>
      </w:r>
      <w:r w:rsidR="00E24065" w:rsidRPr="00F36EED">
        <w:rPr>
          <w:szCs w:val="24"/>
        </w:rPr>
        <w:t xml:space="preserve"> </w:t>
      </w:r>
      <w:r w:rsidRPr="00F36EED">
        <w:rPr>
          <w:szCs w:val="24"/>
        </w:rPr>
        <w:t>prohibited</w:t>
      </w:r>
      <w:r w:rsidR="00E24065" w:rsidRPr="00F36EED">
        <w:rPr>
          <w:szCs w:val="24"/>
        </w:rPr>
        <w:t xml:space="preserve"> </w:t>
      </w:r>
      <w:r w:rsidRPr="00F36EED">
        <w:rPr>
          <w:szCs w:val="24"/>
        </w:rPr>
        <w:t>in</w:t>
      </w:r>
      <w:r w:rsidR="00E24065" w:rsidRPr="00F36EED">
        <w:rPr>
          <w:szCs w:val="24"/>
        </w:rPr>
        <w:t xml:space="preserve"> </w:t>
      </w:r>
      <w:r w:rsidRPr="00F36EED">
        <w:rPr>
          <w:szCs w:val="24"/>
        </w:rPr>
        <w:t>employment</w:t>
      </w:r>
      <w:r w:rsidR="00E24065" w:rsidRPr="00F36EED">
        <w:rPr>
          <w:szCs w:val="24"/>
        </w:rPr>
        <w:t xml:space="preserve"> </w:t>
      </w:r>
      <w:r w:rsidRPr="00F36EED">
        <w:rPr>
          <w:szCs w:val="24"/>
        </w:rPr>
        <w:t>under</w:t>
      </w:r>
      <w:r w:rsidR="00E24065" w:rsidRPr="00F36EED">
        <w:rPr>
          <w:szCs w:val="24"/>
        </w:rPr>
        <w:t xml:space="preserve"> </w:t>
      </w:r>
      <w:r w:rsidRPr="00F36EED">
        <w:rPr>
          <w:szCs w:val="24"/>
        </w:rPr>
        <w:t>the</w:t>
      </w:r>
      <w:r w:rsidR="00E24065" w:rsidRPr="00F36EED">
        <w:rPr>
          <w:szCs w:val="24"/>
        </w:rPr>
        <w:t xml:space="preserve"> </w:t>
      </w:r>
      <w:r w:rsidRPr="00F36EED">
        <w:rPr>
          <w:szCs w:val="24"/>
        </w:rPr>
        <w:t>General</w:t>
      </w:r>
      <w:r w:rsidR="00E24065" w:rsidRPr="00F36EED">
        <w:rPr>
          <w:szCs w:val="24"/>
        </w:rPr>
        <w:t xml:space="preserve"> </w:t>
      </w:r>
      <w:r w:rsidRPr="00F36EED">
        <w:rPr>
          <w:szCs w:val="24"/>
        </w:rPr>
        <w:t>Statute</w:t>
      </w:r>
      <w:r w:rsidR="00E24065" w:rsidRPr="00F36EED">
        <w:rPr>
          <w:szCs w:val="24"/>
        </w:rPr>
        <w:t xml:space="preserve"> </w:t>
      </w:r>
      <w:r w:rsidRPr="00F36EED">
        <w:rPr>
          <w:szCs w:val="24"/>
        </w:rPr>
        <w:t>of</w:t>
      </w:r>
      <w:r w:rsidR="00E24065" w:rsidRPr="00F36EED">
        <w:rPr>
          <w:szCs w:val="24"/>
        </w:rPr>
        <w:t xml:space="preserve"> </w:t>
      </w:r>
      <w:r w:rsidRPr="00F36EED">
        <w:rPr>
          <w:szCs w:val="24"/>
        </w:rPr>
        <w:t>Public</w:t>
      </w:r>
      <w:r w:rsidR="00E24065" w:rsidRPr="00F36EED">
        <w:rPr>
          <w:szCs w:val="24"/>
        </w:rPr>
        <w:t xml:space="preserve"> </w:t>
      </w:r>
      <w:r w:rsidRPr="00F36EED">
        <w:rPr>
          <w:szCs w:val="24"/>
        </w:rPr>
        <w:t>Service</w:t>
      </w:r>
      <w:r w:rsidR="00E24065" w:rsidRPr="00F36EED">
        <w:rPr>
          <w:szCs w:val="24"/>
        </w:rPr>
        <w:t xml:space="preserve"> </w:t>
      </w:r>
      <w:r w:rsidRPr="00F36EED">
        <w:rPr>
          <w:szCs w:val="24"/>
        </w:rPr>
        <w:t>and</w:t>
      </w:r>
      <w:r w:rsidR="00E24065" w:rsidRPr="00F36EED">
        <w:rPr>
          <w:szCs w:val="24"/>
        </w:rPr>
        <w:t xml:space="preserve"> </w:t>
      </w:r>
      <w:r w:rsidRPr="00F36EED">
        <w:t>the</w:t>
      </w:r>
      <w:r w:rsidR="00E24065" w:rsidRPr="00F36EED">
        <w:t xml:space="preserve"> </w:t>
      </w:r>
      <w:r w:rsidRPr="00F36EED">
        <w:rPr>
          <w:szCs w:val="24"/>
        </w:rPr>
        <w:t>Labour</w:t>
      </w:r>
      <w:r w:rsidR="00E24065" w:rsidRPr="00F36EED">
        <w:rPr>
          <w:szCs w:val="24"/>
        </w:rPr>
        <w:t xml:space="preserve"> </w:t>
      </w:r>
      <w:r w:rsidRPr="00F36EED">
        <w:rPr>
          <w:szCs w:val="24"/>
        </w:rPr>
        <w:t>Code.</w:t>
      </w:r>
      <w:r w:rsidR="00E24065" w:rsidRPr="00F36EED">
        <w:rPr>
          <w:szCs w:val="24"/>
        </w:rPr>
        <w:t xml:space="preserve"> </w:t>
      </w:r>
      <w:r w:rsidRPr="00F36EED">
        <w:rPr>
          <w:szCs w:val="24"/>
        </w:rPr>
        <w:t>The</w:t>
      </w:r>
      <w:r w:rsidR="00E24065" w:rsidRPr="00F36EED">
        <w:rPr>
          <w:szCs w:val="24"/>
        </w:rPr>
        <w:t xml:space="preserve"> </w:t>
      </w:r>
      <w:r w:rsidRPr="00F36EED">
        <w:rPr>
          <w:szCs w:val="24"/>
        </w:rPr>
        <w:t>latter</w:t>
      </w:r>
      <w:r w:rsidR="00E24065" w:rsidRPr="00F36EED">
        <w:rPr>
          <w:szCs w:val="24"/>
        </w:rPr>
        <w:t xml:space="preserve"> </w:t>
      </w:r>
      <w:r w:rsidRPr="00F36EED">
        <w:rPr>
          <w:szCs w:val="24"/>
        </w:rPr>
        <w:t>provides</w:t>
      </w:r>
      <w:r w:rsidR="00E24065" w:rsidRPr="00F36EED">
        <w:rPr>
          <w:szCs w:val="24"/>
        </w:rPr>
        <w:t xml:space="preserve"> </w:t>
      </w:r>
      <w:r w:rsidRPr="00F36EED">
        <w:rPr>
          <w:szCs w:val="24"/>
        </w:rPr>
        <w:t>that:</w:t>
      </w:r>
      <w:r w:rsidR="00E24065" w:rsidRPr="00F36EED">
        <w:rPr>
          <w:szCs w:val="24"/>
        </w:rPr>
        <w:t xml:space="preserve"> </w:t>
      </w:r>
      <w:r w:rsidR="00E24065" w:rsidRPr="00F36EED">
        <w:t>“</w:t>
      </w:r>
      <w:r w:rsidRPr="00F36EED">
        <w:rPr>
          <w:szCs w:val="24"/>
        </w:rPr>
        <w:t>Any</w:t>
      </w:r>
      <w:r w:rsidR="00E24065" w:rsidRPr="00F36EED">
        <w:rPr>
          <w:szCs w:val="24"/>
        </w:rPr>
        <w:t xml:space="preserve"> </w:t>
      </w:r>
      <w:r w:rsidRPr="00F36EED">
        <w:rPr>
          <w:szCs w:val="24"/>
        </w:rPr>
        <w:t>distinction,</w:t>
      </w:r>
      <w:r w:rsidR="00E24065" w:rsidRPr="00F36EED">
        <w:rPr>
          <w:szCs w:val="24"/>
        </w:rPr>
        <w:t xml:space="preserve"> </w:t>
      </w:r>
      <w:r w:rsidRPr="00F36EED">
        <w:rPr>
          <w:szCs w:val="24"/>
        </w:rPr>
        <w:t>exclusion</w:t>
      </w:r>
      <w:r w:rsidR="00E24065" w:rsidRPr="00F36EED">
        <w:rPr>
          <w:szCs w:val="24"/>
        </w:rPr>
        <w:t xml:space="preserve"> </w:t>
      </w:r>
      <w:r w:rsidRPr="00F36EED">
        <w:rPr>
          <w:szCs w:val="24"/>
        </w:rPr>
        <w:t>or</w:t>
      </w:r>
      <w:r w:rsidR="00E24065" w:rsidRPr="00F36EED">
        <w:rPr>
          <w:szCs w:val="24"/>
        </w:rPr>
        <w:t xml:space="preserve"> </w:t>
      </w:r>
      <w:r w:rsidRPr="00F36EED">
        <w:rPr>
          <w:szCs w:val="24"/>
        </w:rPr>
        <w:t>preference</w:t>
      </w:r>
      <w:r w:rsidR="00E24065" w:rsidRPr="00F36EED">
        <w:rPr>
          <w:szCs w:val="24"/>
        </w:rPr>
        <w:t xml:space="preserve"> </w:t>
      </w:r>
      <w:r w:rsidRPr="00F36EED">
        <w:rPr>
          <w:szCs w:val="24"/>
        </w:rPr>
        <w:t>based</w:t>
      </w:r>
      <w:r w:rsidR="00E24065" w:rsidRPr="00F36EED">
        <w:rPr>
          <w:szCs w:val="24"/>
        </w:rPr>
        <w:t xml:space="preserve"> </w:t>
      </w:r>
      <w:r w:rsidRPr="00F36EED">
        <w:rPr>
          <w:szCs w:val="24"/>
        </w:rPr>
        <w:t>on</w:t>
      </w:r>
      <w:r w:rsidR="00E24065" w:rsidRPr="00F36EED">
        <w:rPr>
          <w:szCs w:val="24"/>
        </w:rPr>
        <w:t xml:space="preserve"> </w:t>
      </w:r>
      <w:r w:rsidRPr="00F36EED">
        <w:rPr>
          <w:szCs w:val="24"/>
        </w:rPr>
        <w:t>race,</w:t>
      </w:r>
      <w:r w:rsidR="00E24065" w:rsidRPr="00F36EED">
        <w:rPr>
          <w:szCs w:val="24"/>
        </w:rPr>
        <w:t xml:space="preserve"> </w:t>
      </w:r>
      <w:r w:rsidRPr="00F36EED">
        <w:rPr>
          <w:szCs w:val="24"/>
        </w:rPr>
        <w:t>colour,</w:t>
      </w:r>
      <w:r w:rsidR="00E24065" w:rsidRPr="00F36EED">
        <w:rPr>
          <w:szCs w:val="24"/>
        </w:rPr>
        <w:t xml:space="preserve"> </w:t>
      </w:r>
      <w:r w:rsidRPr="00F36EED">
        <w:rPr>
          <w:szCs w:val="24"/>
        </w:rPr>
        <w:t>sex,</w:t>
      </w:r>
      <w:r w:rsidR="00E24065" w:rsidRPr="00F36EED">
        <w:rPr>
          <w:szCs w:val="24"/>
        </w:rPr>
        <w:t xml:space="preserve"> </w:t>
      </w:r>
      <w:r w:rsidRPr="00F36EED">
        <w:rPr>
          <w:szCs w:val="24"/>
        </w:rPr>
        <w:t>religion,</w:t>
      </w:r>
      <w:r w:rsidR="00E24065" w:rsidRPr="00F36EED">
        <w:rPr>
          <w:szCs w:val="24"/>
        </w:rPr>
        <w:t xml:space="preserve"> </w:t>
      </w:r>
      <w:r w:rsidRPr="00F36EED">
        <w:rPr>
          <w:szCs w:val="24"/>
        </w:rPr>
        <w:t>political</w:t>
      </w:r>
      <w:r w:rsidR="00E24065" w:rsidRPr="00F36EED">
        <w:rPr>
          <w:szCs w:val="24"/>
        </w:rPr>
        <w:t xml:space="preserve"> </w:t>
      </w:r>
      <w:r w:rsidRPr="00F36EED">
        <w:rPr>
          <w:szCs w:val="24"/>
        </w:rPr>
        <w:t>opinion,</w:t>
      </w:r>
      <w:r w:rsidR="00E24065" w:rsidRPr="00F36EED">
        <w:rPr>
          <w:szCs w:val="24"/>
        </w:rPr>
        <w:t xml:space="preserve"> </w:t>
      </w:r>
      <w:r w:rsidRPr="00F36EED">
        <w:rPr>
          <w:szCs w:val="24"/>
        </w:rPr>
        <w:t>national</w:t>
      </w:r>
      <w:r w:rsidR="00E24065" w:rsidRPr="00F36EED">
        <w:rPr>
          <w:szCs w:val="24"/>
        </w:rPr>
        <w:t xml:space="preserve"> </w:t>
      </w:r>
      <w:r w:rsidRPr="00F36EED">
        <w:rPr>
          <w:szCs w:val="24"/>
        </w:rPr>
        <w:t>descent</w:t>
      </w:r>
      <w:r w:rsidR="00E24065" w:rsidRPr="00F36EED">
        <w:rPr>
          <w:szCs w:val="24"/>
        </w:rPr>
        <w:t xml:space="preserve"> </w:t>
      </w:r>
      <w:r w:rsidRPr="00F36EED">
        <w:rPr>
          <w:szCs w:val="24"/>
        </w:rPr>
        <w:t>or</w:t>
      </w:r>
      <w:r w:rsidR="00E24065" w:rsidRPr="00F36EED">
        <w:rPr>
          <w:szCs w:val="24"/>
        </w:rPr>
        <w:t xml:space="preserve"> </w:t>
      </w:r>
      <w:r w:rsidRPr="00F36EED">
        <w:rPr>
          <w:szCs w:val="24"/>
        </w:rPr>
        <w:t>social</w:t>
      </w:r>
      <w:r w:rsidR="00E24065" w:rsidRPr="00F36EED">
        <w:rPr>
          <w:szCs w:val="24"/>
        </w:rPr>
        <w:t xml:space="preserve"> </w:t>
      </w:r>
      <w:r w:rsidRPr="00F36EED">
        <w:rPr>
          <w:szCs w:val="24"/>
        </w:rPr>
        <w:t>origin</w:t>
      </w:r>
      <w:r w:rsidR="00E24065" w:rsidRPr="00F36EED">
        <w:rPr>
          <w:szCs w:val="24"/>
        </w:rPr>
        <w:t xml:space="preserve"> </w:t>
      </w:r>
      <w:r w:rsidRPr="00F36EED">
        <w:rPr>
          <w:szCs w:val="24"/>
        </w:rPr>
        <w:t>which</w:t>
      </w:r>
      <w:r w:rsidR="00E24065" w:rsidRPr="00F36EED">
        <w:rPr>
          <w:szCs w:val="24"/>
        </w:rPr>
        <w:t xml:space="preserve"> </w:t>
      </w:r>
      <w:r w:rsidRPr="00F36EED">
        <w:rPr>
          <w:szCs w:val="24"/>
        </w:rPr>
        <w:t>has</w:t>
      </w:r>
      <w:r w:rsidR="00E24065" w:rsidRPr="00F36EED">
        <w:rPr>
          <w:szCs w:val="24"/>
        </w:rPr>
        <w:t xml:space="preserve"> </w:t>
      </w:r>
      <w:r w:rsidRPr="00F36EED">
        <w:rPr>
          <w:szCs w:val="24"/>
        </w:rPr>
        <w:t>the</w:t>
      </w:r>
      <w:r w:rsidR="00E24065" w:rsidRPr="00F36EED">
        <w:rPr>
          <w:szCs w:val="24"/>
        </w:rPr>
        <w:t xml:space="preserve"> </w:t>
      </w:r>
      <w:r w:rsidRPr="00F36EED">
        <w:rPr>
          <w:szCs w:val="24"/>
        </w:rPr>
        <w:t>effect</w:t>
      </w:r>
      <w:r w:rsidR="00E24065" w:rsidRPr="00F36EED">
        <w:rPr>
          <w:szCs w:val="24"/>
        </w:rPr>
        <w:t xml:space="preserve"> </w:t>
      </w:r>
      <w:r w:rsidRPr="00F36EED">
        <w:rPr>
          <w:szCs w:val="24"/>
        </w:rPr>
        <w:t>of</w:t>
      </w:r>
      <w:r w:rsidR="00E24065" w:rsidRPr="00F36EED">
        <w:rPr>
          <w:szCs w:val="24"/>
        </w:rPr>
        <w:t xml:space="preserve"> </w:t>
      </w:r>
      <w:r w:rsidRPr="00F36EED">
        <w:rPr>
          <w:szCs w:val="24"/>
        </w:rPr>
        <w:t>destroying</w:t>
      </w:r>
      <w:r w:rsidR="00E24065" w:rsidRPr="00F36EED">
        <w:rPr>
          <w:szCs w:val="24"/>
        </w:rPr>
        <w:t xml:space="preserve"> </w:t>
      </w:r>
      <w:r w:rsidRPr="00F36EED">
        <w:rPr>
          <w:szCs w:val="24"/>
        </w:rPr>
        <w:t>or</w:t>
      </w:r>
      <w:r w:rsidR="00E24065" w:rsidRPr="00F36EED">
        <w:rPr>
          <w:szCs w:val="24"/>
        </w:rPr>
        <w:t xml:space="preserve"> </w:t>
      </w:r>
      <w:r w:rsidRPr="00F36EED">
        <w:rPr>
          <w:szCs w:val="24"/>
        </w:rPr>
        <w:t>impairing</w:t>
      </w:r>
      <w:r w:rsidR="00E24065" w:rsidRPr="00F36EED">
        <w:rPr>
          <w:szCs w:val="24"/>
        </w:rPr>
        <w:t xml:space="preserve"> </w:t>
      </w:r>
      <w:r w:rsidRPr="00F36EED">
        <w:rPr>
          <w:szCs w:val="24"/>
        </w:rPr>
        <w:t>equality</w:t>
      </w:r>
      <w:r w:rsidR="00E24065" w:rsidRPr="00F36EED">
        <w:rPr>
          <w:szCs w:val="24"/>
        </w:rPr>
        <w:t xml:space="preserve"> </w:t>
      </w:r>
      <w:r w:rsidRPr="00F36EED">
        <w:rPr>
          <w:szCs w:val="24"/>
        </w:rPr>
        <w:t>of</w:t>
      </w:r>
      <w:r w:rsidR="00E24065" w:rsidRPr="00F36EED">
        <w:rPr>
          <w:szCs w:val="24"/>
        </w:rPr>
        <w:t xml:space="preserve"> </w:t>
      </w:r>
      <w:r w:rsidRPr="00F36EED">
        <w:rPr>
          <w:szCs w:val="24"/>
        </w:rPr>
        <w:t>opportunity</w:t>
      </w:r>
      <w:r w:rsidR="00E24065" w:rsidRPr="00F36EED">
        <w:rPr>
          <w:szCs w:val="24"/>
        </w:rPr>
        <w:t xml:space="preserve"> </w:t>
      </w:r>
      <w:r w:rsidRPr="00F36EED">
        <w:rPr>
          <w:szCs w:val="24"/>
        </w:rPr>
        <w:t>in</w:t>
      </w:r>
      <w:r w:rsidR="00E24065" w:rsidRPr="00F36EED">
        <w:rPr>
          <w:szCs w:val="24"/>
        </w:rPr>
        <w:t xml:space="preserve"> </w:t>
      </w:r>
      <w:r w:rsidRPr="00F36EED">
        <w:rPr>
          <w:szCs w:val="24"/>
        </w:rPr>
        <w:t>employment</w:t>
      </w:r>
      <w:r w:rsidR="00E24065" w:rsidRPr="00F36EED">
        <w:rPr>
          <w:szCs w:val="24"/>
        </w:rPr>
        <w:t xml:space="preserve"> </w:t>
      </w:r>
      <w:r w:rsidRPr="00F36EED">
        <w:rPr>
          <w:szCs w:val="24"/>
        </w:rPr>
        <w:t>shall</w:t>
      </w:r>
      <w:r w:rsidR="00E24065" w:rsidRPr="00F36EED">
        <w:rPr>
          <w:szCs w:val="24"/>
        </w:rPr>
        <w:t xml:space="preserve"> </w:t>
      </w:r>
      <w:r w:rsidRPr="00F36EED">
        <w:rPr>
          <w:szCs w:val="24"/>
        </w:rPr>
        <w:t>be</w:t>
      </w:r>
      <w:r w:rsidR="00E24065" w:rsidRPr="00F36EED">
        <w:rPr>
          <w:szCs w:val="24"/>
        </w:rPr>
        <w:t xml:space="preserve"> </w:t>
      </w:r>
      <w:r w:rsidRPr="00F36EED">
        <w:rPr>
          <w:szCs w:val="24"/>
        </w:rPr>
        <w:t>prohibited</w:t>
      </w:r>
      <w:r w:rsidR="00E24065" w:rsidRPr="00F36EED">
        <w:t>”</w:t>
      </w:r>
      <w:r w:rsidR="00E3571D">
        <w:rPr>
          <w:rStyle w:val="FootnoteReference"/>
        </w:rPr>
        <w:footnoteReference w:id="56"/>
      </w:r>
      <w:r w:rsidR="00E24065" w:rsidRPr="00F36EED">
        <w:rPr>
          <w:szCs w:val="24"/>
        </w:rPr>
        <w:t xml:space="preserve"> </w:t>
      </w:r>
      <w:r w:rsidRPr="00F36EED">
        <w:rPr>
          <w:szCs w:val="24"/>
        </w:rPr>
        <w:t>while</w:t>
      </w:r>
      <w:r w:rsidR="00E24065" w:rsidRPr="00F36EED">
        <w:rPr>
          <w:szCs w:val="24"/>
        </w:rPr>
        <w:t xml:space="preserve"> </w:t>
      </w:r>
      <w:r w:rsidRPr="00F36EED">
        <w:rPr>
          <w:szCs w:val="24"/>
        </w:rPr>
        <w:t>the</w:t>
      </w:r>
      <w:r w:rsidR="00E24065" w:rsidRPr="00F36EED">
        <w:rPr>
          <w:szCs w:val="24"/>
        </w:rPr>
        <w:t xml:space="preserve"> </w:t>
      </w:r>
      <w:r w:rsidRPr="00F36EED">
        <w:rPr>
          <w:szCs w:val="24"/>
        </w:rPr>
        <w:t>former</w:t>
      </w:r>
      <w:r w:rsidR="00E24065" w:rsidRPr="00F36EED">
        <w:rPr>
          <w:szCs w:val="24"/>
        </w:rPr>
        <w:t xml:space="preserve"> </w:t>
      </w:r>
      <w:r w:rsidRPr="00F36EED">
        <w:rPr>
          <w:szCs w:val="24"/>
        </w:rPr>
        <w:t>also</w:t>
      </w:r>
      <w:r w:rsidR="00E24065" w:rsidRPr="00F36EED">
        <w:rPr>
          <w:szCs w:val="24"/>
        </w:rPr>
        <w:t xml:space="preserve"> </w:t>
      </w:r>
      <w:r w:rsidRPr="00F36EED">
        <w:rPr>
          <w:szCs w:val="24"/>
        </w:rPr>
        <w:t>recommends</w:t>
      </w:r>
      <w:r w:rsidR="00E24065" w:rsidRPr="00F36EED">
        <w:rPr>
          <w:szCs w:val="24"/>
        </w:rPr>
        <w:t xml:space="preserve"> </w:t>
      </w:r>
      <w:r w:rsidRPr="00F36EED">
        <w:rPr>
          <w:szCs w:val="24"/>
        </w:rPr>
        <w:t>objective</w:t>
      </w:r>
      <w:r w:rsidR="00E24065" w:rsidRPr="00F36EED">
        <w:rPr>
          <w:szCs w:val="24"/>
        </w:rPr>
        <w:t xml:space="preserve"> </w:t>
      </w:r>
      <w:r w:rsidRPr="00F36EED">
        <w:rPr>
          <w:szCs w:val="24"/>
        </w:rPr>
        <w:t>and</w:t>
      </w:r>
      <w:r w:rsidR="00E24065" w:rsidRPr="00F36EED">
        <w:rPr>
          <w:szCs w:val="24"/>
        </w:rPr>
        <w:t xml:space="preserve"> </w:t>
      </w:r>
      <w:r w:rsidRPr="00F36EED">
        <w:rPr>
          <w:szCs w:val="24"/>
        </w:rPr>
        <w:t>neutral</w:t>
      </w:r>
      <w:r w:rsidR="00E24065" w:rsidRPr="00F36EED">
        <w:rPr>
          <w:szCs w:val="24"/>
        </w:rPr>
        <w:t xml:space="preserve"> </w:t>
      </w:r>
      <w:r w:rsidRPr="00F36EED">
        <w:rPr>
          <w:szCs w:val="24"/>
        </w:rPr>
        <w:t>recruitment</w:t>
      </w:r>
      <w:r w:rsidR="00E24065" w:rsidRPr="00F36EED">
        <w:rPr>
          <w:szCs w:val="24"/>
        </w:rPr>
        <w:t xml:space="preserve"> </w:t>
      </w:r>
      <w:r w:rsidRPr="00F36EED">
        <w:rPr>
          <w:szCs w:val="24"/>
        </w:rPr>
        <w:t>in</w:t>
      </w:r>
      <w:r w:rsidR="00E24065" w:rsidRPr="00F36EED">
        <w:rPr>
          <w:szCs w:val="24"/>
        </w:rPr>
        <w:t xml:space="preserve"> </w:t>
      </w:r>
      <w:r w:rsidRPr="00F36EED">
        <w:rPr>
          <w:szCs w:val="24"/>
        </w:rPr>
        <w:t>public</w:t>
      </w:r>
      <w:r w:rsidR="00E24065" w:rsidRPr="00F36EED">
        <w:rPr>
          <w:szCs w:val="24"/>
        </w:rPr>
        <w:t xml:space="preserve"> </w:t>
      </w:r>
      <w:r w:rsidRPr="00F36EED">
        <w:rPr>
          <w:szCs w:val="24"/>
        </w:rPr>
        <w:t>service.</w:t>
      </w:r>
      <w:r w:rsidR="00D12ED1">
        <w:rPr>
          <w:rStyle w:val="FootnoteReference"/>
          <w:szCs w:val="24"/>
        </w:rPr>
        <w:footnoteReference w:id="57"/>
      </w:r>
      <w:r w:rsidR="00E24065" w:rsidRPr="00F36EED">
        <w:rPr>
          <w:szCs w:val="24"/>
        </w:rPr>
        <w:t xml:space="preserve"> </w:t>
      </w:r>
    </w:p>
    <w:p w:rsidR="00951BC8" w:rsidRPr="00F36EED" w:rsidRDefault="00951BC8" w:rsidP="00F36EED">
      <w:pPr>
        <w:pStyle w:val="SingleTxtG"/>
      </w:pPr>
      <w:r w:rsidRPr="00F36EED">
        <w:t>121.</w:t>
      </w:r>
      <w:r w:rsidRPr="00F36EED">
        <w:tab/>
      </w:r>
      <w:r w:rsidRPr="00F36EED">
        <w:rPr>
          <w:szCs w:val="24"/>
        </w:rPr>
        <w:t>Discrimination</w:t>
      </w:r>
      <w:r w:rsidR="00E24065" w:rsidRPr="00F36EED">
        <w:rPr>
          <w:szCs w:val="24"/>
        </w:rPr>
        <w:t xml:space="preserve"> </w:t>
      </w:r>
      <w:r w:rsidRPr="00F36EED">
        <w:rPr>
          <w:szCs w:val="24"/>
        </w:rPr>
        <w:t>has</w:t>
      </w:r>
      <w:r w:rsidR="00E24065" w:rsidRPr="00F36EED">
        <w:rPr>
          <w:szCs w:val="24"/>
        </w:rPr>
        <w:t xml:space="preserve"> </w:t>
      </w:r>
      <w:r w:rsidRPr="00F36EED">
        <w:rPr>
          <w:szCs w:val="24"/>
        </w:rPr>
        <w:t>also</w:t>
      </w:r>
      <w:r w:rsidR="00E24065" w:rsidRPr="00F36EED">
        <w:rPr>
          <w:szCs w:val="24"/>
        </w:rPr>
        <w:t xml:space="preserve"> </w:t>
      </w:r>
      <w:r w:rsidRPr="00F36EED">
        <w:rPr>
          <w:szCs w:val="24"/>
        </w:rPr>
        <w:t>been</w:t>
      </w:r>
      <w:r w:rsidR="00E24065" w:rsidRPr="00F36EED">
        <w:rPr>
          <w:szCs w:val="24"/>
        </w:rPr>
        <w:t xml:space="preserve"> </w:t>
      </w:r>
      <w:r w:rsidRPr="00F36EED">
        <w:rPr>
          <w:szCs w:val="24"/>
        </w:rPr>
        <w:t>banned</w:t>
      </w:r>
      <w:r w:rsidR="00E24065" w:rsidRPr="00F36EED">
        <w:rPr>
          <w:szCs w:val="24"/>
        </w:rPr>
        <w:t xml:space="preserve"> </w:t>
      </w:r>
      <w:r w:rsidRPr="00F36EED">
        <w:rPr>
          <w:szCs w:val="24"/>
        </w:rPr>
        <w:t>in</w:t>
      </w:r>
      <w:r w:rsidR="00E24065" w:rsidRPr="00F36EED">
        <w:rPr>
          <w:szCs w:val="24"/>
        </w:rPr>
        <w:t xml:space="preserve"> </w:t>
      </w:r>
      <w:r w:rsidRPr="00F36EED">
        <w:t>the</w:t>
      </w:r>
      <w:r w:rsidR="00E24065" w:rsidRPr="00F36EED">
        <w:t xml:space="preserve"> </w:t>
      </w:r>
      <w:r w:rsidRPr="00F36EED">
        <w:rPr>
          <w:szCs w:val="24"/>
        </w:rPr>
        <w:t>justice</w:t>
      </w:r>
      <w:r w:rsidR="00E24065" w:rsidRPr="00F36EED">
        <w:rPr>
          <w:szCs w:val="24"/>
        </w:rPr>
        <w:t xml:space="preserve"> </w:t>
      </w:r>
      <w:r w:rsidRPr="00F36EED">
        <w:rPr>
          <w:szCs w:val="24"/>
        </w:rPr>
        <w:t>sector</w:t>
      </w:r>
      <w:r w:rsidR="00E24065" w:rsidRPr="00F36EED">
        <w:t xml:space="preserve"> </w:t>
      </w:r>
      <w:r w:rsidRPr="00F36EED">
        <w:t>whereby</w:t>
      </w:r>
      <w:r w:rsidR="00E24065" w:rsidRPr="00F36EED">
        <w:t xml:space="preserve"> </w:t>
      </w:r>
      <w:r w:rsidRPr="00F36EED">
        <w:t>justice</w:t>
      </w:r>
      <w:r w:rsidR="00E24065" w:rsidRPr="00F36EED">
        <w:t xml:space="preserve"> </w:t>
      </w:r>
      <w:r w:rsidRPr="00F36EED">
        <w:t>personnel</w:t>
      </w:r>
      <w:r w:rsidR="00E24065" w:rsidRPr="00F36EED">
        <w:t xml:space="preserve"> </w:t>
      </w:r>
      <w:r w:rsidRPr="00F36EED">
        <w:t>have</w:t>
      </w:r>
      <w:r w:rsidR="00E24065" w:rsidRPr="00F36EED">
        <w:t xml:space="preserve"> </w:t>
      </w:r>
      <w:r w:rsidRPr="00F36EED">
        <w:t>a</w:t>
      </w:r>
      <w:r w:rsidR="00E24065" w:rsidRPr="00F36EED">
        <w:t xml:space="preserve"> </w:t>
      </w:r>
      <w:r w:rsidRPr="00F36EED">
        <w:t>duty</w:t>
      </w:r>
      <w:r w:rsidR="00E24065" w:rsidRPr="00F36EED">
        <w:t xml:space="preserve"> </w:t>
      </w:r>
      <w:r w:rsidRPr="00F36EED">
        <w:t>to</w:t>
      </w:r>
      <w:r w:rsidR="00E24065" w:rsidRPr="00F36EED">
        <w:t xml:space="preserve"> </w:t>
      </w:r>
      <w:r w:rsidRPr="00F36EED">
        <w:t>serve</w:t>
      </w:r>
      <w:r w:rsidR="00E24065" w:rsidRPr="00F36EED">
        <w:t xml:space="preserve"> </w:t>
      </w:r>
      <w:r w:rsidRPr="00F36EED">
        <w:t>the</w:t>
      </w:r>
      <w:r w:rsidR="00E24065" w:rsidRPr="00F36EED">
        <w:t xml:space="preserve"> </w:t>
      </w:r>
      <w:r w:rsidRPr="00F36EED">
        <w:t>cause</w:t>
      </w:r>
      <w:r w:rsidR="00E24065" w:rsidRPr="00F36EED">
        <w:t xml:space="preserve"> </w:t>
      </w:r>
      <w:r w:rsidRPr="00F36EED">
        <w:t>of</w:t>
      </w:r>
      <w:r w:rsidR="00E24065" w:rsidRPr="00F36EED">
        <w:t xml:space="preserve"> </w:t>
      </w:r>
      <w:r w:rsidRPr="00F36EED">
        <w:t>justice</w:t>
      </w:r>
      <w:r w:rsidR="00E24065" w:rsidRPr="00F36EED">
        <w:t xml:space="preserve"> </w:t>
      </w:r>
      <w:r w:rsidRPr="00F36EED">
        <w:t>with</w:t>
      </w:r>
      <w:r w:rsidR="00E24065" w:rsidRPr="00F36EED">
        <w:t xml:space="preserve"> </w:t>
      </w:r>
      <w:r w:rsidRPr="00F36EED">
        <w:t>fidelity,</w:t>
      </w:r>
      <w:r w:rsidR="00E24065" w:rsidRPr="00F36EED">
        <w:t xml:space="preserve"> </w:t>
      </w:r>
      <w:r w:rsidRPr="00F36EED">
        <w:t>integrity,</w:t>
      </w:r>
      <w:r w:rsidR="00E24065" w:rsidRPr="00F36EED">
        <w:t xml:space="preserve"> </w:t>
      </w:r>
      <w:r w:rsidRPr="00F36EED">
        <w:t>objectivity</w:t>
      </w:r>
      <w:r w:rsidR="00E24065" w:rsidRPr="00F36EED">
        <w:t xml:space="preserve"> </w:t>
      </w:r>
      <w:r w:rsidRPr="00F36EED">
        <w:t>and</w:t>
      </w:r>
      <w:r w:rsidR="00E24065" w:rsidRPr="00F36EED">
        <w:t xml:space="preserve"> </w:t>
      </w:r>
      <w:r w:rsidRPr="00F36EED">
        <w:t>impartiality</w:t>
      </w:r>
      <w:r w:rsidR="00E24065" w:rsidRPr="00F36EED">
        <w:t xml:space="preserve"> </w:t>
      </w:r>
      <w:r w:rsidRPr="00F36EED">
        <w:t>without</w:t>
      </w:r>
      <w:r w:rsidR="00E24065" w:rsidRPr="00F36EED">
        <w:t xml:space="preserve"> </w:t>
      </w:r>
      <w:r w:rsidRPr="00F36EED">
        <w:t>any</w:t>
      </w:r>
      <w:r w:rsidR="00E24065" w:rsidRPr="00F36EED">
        <w:t xml:space="preserve"> </w:t>
      </w:r>
      <w:r w:rsidRPr="00F36EED">
        <w:t>discrimination</w:t>
      </w:r>
      <w:r w:rsidR="00E24065" w:rsidRPr="00F36EED">
        <w:t xml:space="preserve"> </w:t>
      </w:r>
      <w:r w:rsidRPr="00F36EED">
        <w:t>whatsoever,</w:t>
      </w:r>
      <w:r w:rsidR="00E24065" w:rsidRPr="00F36EED">
        <w:t xml:space="preserve"> </w:t>
      </w:r>
      <w:r w:rsidRPr="00F36EED">
        <w:t>particularly</w:t>
      </w:r>
      <w:r w:rsidR="00E24065" w:rsidRPr="00F36EED">
        <w:t xml:space="preserve"> </w:t>
      </w:r>
      <w:r w:rsidRPr="00F36EED">
        <w:t>with</w:t>
      </w:r>
      <w:r w:rsidR="00E24065" w:rsidRPr="00F36EED">
        <w:t xml:space="preserve"> </w:t>
      </w:r>
      <w:r w:rsidRPr="00F36EED">
        <w:t>regard</w:t>
      </w:r>
      <w:r w:rsidR="00E24065" w:rsidRPr="00F36EED">
        <w:t xml:space="preserve"> </w:t>
      </w:r>
      <w:r w:rsidRPr="00F36EED">
        <w:t>to</w:t>
      </w:r>
      <w:r w:rsidR="00E24065" w:rsidRPr="00F36EED">
        <w:t xml:space="preserve"> </w:t>
      </w:r>
      <w:r w:rsidRPr="00F36EED">
        <w:t>race,</w:t>
      </w:r>
      <w:r w:rsidR="00E24065" w:rsidRPr="00F36EED">
        <w:t xml:space="preserve"> </w:t>
      </w:r>
      <w:r w:rsidRPr="00F36EED">
        <w:t>colour,</w:t>
      </w:r>
      <w:r w:rsidR="00E24065" w:rsidRPr="00F36EED">
        <w:t xml:space="preserve"> </w:t>
      </w:r>
      <w:r w:rsidRPr="00F36EED">
        <w:t>origin,</w:t>
      </w:r>
      <w:r w:rsidR="00E24065" w:rsidRPr="00F36EED">
        <w:t xml:space="preserve"> </w:t>
      </w:r>
      <w:r w:rsidRPr="00F36EED">
        <w:t>ethnic</w:t>
      </w:r>
      <w:r w:rsidR="00E24065" w:rsidRPr="00F36EED">
        <w:t xml:space="preserve"> </w:t>
      </w:r>
      <w:r w:rsidRPr="00F36EED">
        <w:t>group,</w:t>
      </w:r>
      <w:r w:rsidR="00E24065" w:rsidRPr="00F36EED">
        <w:t xml:space="preserve"> </w:t>
      </w:r>
      <w:r w:rsidRPr="00F36EED">
        <w:t>clan,</w:t>
      </w:r>
      <w:r w:rsidR="00E24065" w:rsidRPr="00F36EED">
        <w:t xml:space="preserve"> </w:t>
      </w:r>
      <w:r w:rsidRPr="00F36EED">
        <w:t>sex,</w:t>
      </w:r>
      <w:r w:rsidR="00E24065" w:rsidRPr="00F36EED">
        <w:t xml:space="preserve"> </w:t>
      </w:r>
      <w:r w:rsidRPr="00F36EED">
        <w:t>opinion,</w:t>
      </w:r>
      <w:r w:rsidR="00E24065" w:rsidRPr="00F36EED">
        <w:t xml:space="preserve"> </w:t>
      </w:r>
      <w:r w:rsidRPr="00F36EED">
        <w:t>religion,</w:t>
      </w:r>
      <w:r w:rsidR="00E24065" w:rsidRPr="00F36EED">
        <w:t xml:space="preserve"> </w:t>
      </w:r>
      <w:r w:rsidRPr="00F36EED">
        <w:t>or</w:t>
      </w:r>
      <w:r w:rsidR="00E24065" w:rsidRPr="00F36EED">
        <w:t xml:space="preserve"> </w:t>
      </w:r>
      <w:r w:rsidRPr="00F36EED">
        <w:t>social</w:t>
      </w:r>
      <w:r w:rsidR="00E24065" w:rsidRPr="00F36EED">
        <w:t xml:space="preserve"> </w:t>
      </w:r>
      <w:r w:rsidRPr="00F36EED">
        <w:t>status.</w:t>
      </w:r>
      <w:r w:rsidR="00E24065" w:rsidRPr="00F36EED">
        <w:t xml:space="preserve"> </w:t>
      </w:r>
      <w:r w:rsidRPr="00F36EED">
        <w:t>Laws</w:t>
      </w:r>
      <w:r w:rsidR="00E24065" w:rsidRPr="00F36EED">
        <w:t xml:space="preserve"> </w:t>
      </w:r>
      <w:r w:rsidRPr="00F36EED">
        <w:t>governing</w:t>
      </w:r>
      <w:r w:rsidR="00E24065" w:rsidRPr="00F36EED">
        <w:t xml:space="preserve"> </w:t>
      </w:r>
      <w:r w:rsidRPr="00F36EED">
        <w:t>the</w:t>
      </w:r>
      <w:r w:rsidR="00E24065" w:rsidRPr="00F36EED">
        <w:t xml:space="preserve"> </w:t>
      </w:r>
      <w:r w:rsidRPr="00F36EED">
        <w:t>functioning</w:t>
      </w:r>
      <w:r w:rsidR="00E24065" w:rsidRPr="00F36EED">
        <w:t xml:space="preserve"> </w:t>
      </w:r>
      <w:r w:rsidRPr="00F36EED">
        <w:t>and</w:t>
      </w:r>
      <w:r w:rsidR="00E24065" w:rsidRPr="00F36EED">
        <w:t xml:space="preserve"> </w:t>
      </w:r>
      <w:r w:rsidRPr="00F36EED">
        <w:t>organisation</w:t>
      </w:r>
      <w:r w:rsidR="00E24065" w:rsidRPr="00F36EED">
        <w:t xml:space="preserve"> </w:t>
      </w:r>
      <w:r w:rsidRPr="00F36EED">
        <w:t>of</w:t>
      </w:r>
      <w:r w:rsidR="00E24065" w:rsidRPr="00F36EED">
        <w:t xml:space="preserve"> </w:t>
      </w:r>
      <w:r w:rsidRPr="00F36EED">
        <w:t>different</w:t>
      </w:r>
      <w:r w:rsidR="00E24065" w:rsidRPr="00F36EED">
        <w:t xml:space="preserve"> </w:t>
      </w:r>
      <w:r w:rsidRPr="00F36EED">
        <w:t>justice</w:t>
      </w:r>
      <w:r w:rsidR="00E24065" w:rsidRPr="00F36EED">
        <w:t xml:space="preserve"> </w:t>
      </w:r>
      <w:r w:rsidRPr="00F36EED">
        <w:t>actors</w:t>
      </w:r>
      <w:r w:rsidR="00E24065" w:rsidRPr="00F36EED">
        <w:t xml:space="preserve"> </w:t>
      </w:r>
      <w:r w:rsidRPr="00F36EED">
        <w:t>such</w:t>
      </w:r>
      <w:r w:rsidR="00E24065" w:rsidRPr="00F36EED">
        <w:t xml:space="preserve"> </w:t>
      </w:r>
      <w:r w:rsidRPr="00F36EED">
        <w:t>as</w:t>
      </w:r>
      <w:r w:rsidR="00E24065" w:rsidRPr="00F36EED">
        <w:t xml:space="preserve"> </w:t>
      </w:r>
      <w:r w:rsidRPr="00F36EED">
        <w:t>the</w:t>
      </w:r>
      <w:r w:rsidR="00E24065" w:rsidRPr="00F36EED">
        <w:t xml:space="preserve"> </w:t>
      </w:r>
      <w:r w:rsidRPr="00F36EED">
        <w:t>Police,</w:t>
      </w:r>
      <w:r w:rsidR="00E24065" w:rsidRPr="00F36EED">
        <w:t xml:space="preserve"> </w:t>
      </w:r>
      <w:r w:rsidRPr="00F36EED">
        <w:t>the</w:t>
      </w:r>
      <w:r w:rsidR="00E24065" w:rsidRPr="00F36EED">
        <w:t xml:space="preserve"> </w:t>
      </w:r>
      <w:r w:rsidRPr="00F36EED">
        <w:t>Prosecution</w:t>
      </w:r>
      <w:r w:rsidR="00E24065" w:rsidRPr="00F36EED">
        <w:t xml:space="preserve"> </w:t>
      </w:r>
      <w:r w:rsidRPr="00F36EED">
        <w:t>and</w:t>
      </w:r>
      <w:r w:rsidR="00E24065" w:rsidRPr="00F36EED">
        <w:t xml:space="preserve"> </w:t>
      </w:r>
      <w:r w:rsidRPr="00F36EED">
        <w:t>the</w:t>
      </w:r>
      <w:r w:rsidR="00E24065" w:rsidRPr="00F36EED">
        <w:t xml:space="preserve"> </w:t>
      </w:r>
      <w:r w:rsidRPr="00F36EED">
        <w:t>Courts</w:t>
      </w:r>
      <w:r w:rsidR="00E24065" w:rsidRPr="00F36EED">
        <w:t xml:space="preserve"> </w:t>
      </w:r>
      <w:r w:rsidRPr="00F36EED">
        <w:t>have</w:t>
      </w:r>
      <w:r w:rsidR="00E24065" w:rsidRPr="00F36EED">
        <w:t xml:space="preserve"> </w:t>
      </w:r>
      <w:r w:rsidRPr="00F36EED">
        <w:t>been</w:t>
      </w:r>
      <w:r w:rsidR="00E24065" w:rsidRPr="00F36EED">
        <w:t xml:space="preserve"> </w:t>
      </w:r>
      <w:r w:rsidRPr="00F36EED">
        <w:t>elaborated.</w:t>
      </w:r>
      <w:r w:rsidR="00E24065" w:rsidRPr="00F36EED">
        <w:t xml:space="preserve"> </w:t>
      </w:r>
      <w:r w:rsidRPr="00F36EED">
        <w:t>For</w:t>
      </w:r>
      <w:r w:rsidR="00E24065" w:rsidRPr="00F36EED">
        <w:t xml:space="preserve"> </w:t>
      </w:r>
      <w:r w:rsidRPr="00F36EED">
        <w:t>further</w:t>
      </w:r>
      <w:r w:rsidR="00E24065" w:rsidRPr="00F36EED">
        <w:t xml:space="preserve"> </w:t>
      </w:r>
      <w:r w:rsidRPr="00F36EED">
        <w:t>inquiry,</w:t>
      </w:r>
      <w:r w:rsidR="00E24065" w:rsidRPr="00F36EED">
        <w:t xml:space="preserve"> </w:t>
      </w:r>
      <w:r w:rsidRPr="00F36EED">
        <w:t>reference</w:t>
      </w:r>
      <w:r w:rsidR="00E24065" w:rsidRPr="00F36EED">
        <w:t xml:space="preserve"> </w:t>
      </w:r>
      <w:r w:rsidRPr="00F36EED">
        <w:t>is</w:t>
      </w:r>
      <w:r w:rsidR="00E24065" w:rsidRPr="00F36EED">
        <w:t xml:space="preserve"> </w:t>
      </w:r>
      <w:r w:rsidRPr="00F36EED">
        <w:t>made</w:t>
      </w:r>
      <w:r w:rsidR="00E24065" w:rsidRPr="00F36EED">
        <w:t xml:space="preserve"> </w:t>
      </w:r>
      <w:r w:rsidRPr="00F36EED">
        <w:t>to</w:t>
      </w:r>
      <w:r w:rsidR="00E24065" w:rsidRPr="00F36EED">
        <w:t xml:space="preserve"> </w:t>
      </w:r>
      <w:r w:rsidRPr="00F36EED">
        <w:t>these</w:t>
      </w:r>
      <w:r w:rsidR="00E24065" w:rsidRPr="00F36EED">
        <w:t xml:space="preserve"> </w:t>
      </w:r>
      <w:r w:rsidRPr="00F36EED">
        <w:t>respective</w:t>
      </w:r>
      <w:r w:rsidR="00E24065" w:rsidRPr="00F36EED">
        <w:t xml:space="preserve"> </w:t>
      </w:r>
      <w:r w:rsidRPr="00F36EED">
        <w:t>laws.</w:t>
      </w:r>
    </w:p>
    <w:p w:rsidR="00951BC8" w:rsidRPr="00F36EED" w:rsidRDefault="00951BC8" w:rsidP="00F36EED">
      <w:pPr>
        <w:pStyle w:val="SingleTxtG"/>
        <w:rPr>
          <w:szCs w:val="24"/>
        </w:rPr>
      </w:pPr>
      <w:r w:rsidRPr="00F36EED">
        <w:t>122.</w:t>
      </w:r>
      <w:r w:rsidRPr="00F36EED">
        <w:tab/>
        <w:t>The</w:t>
      </w:r>
      <w:r w:rsidR="00E24065" w:rsidRPr="00F36EED">
        <w:t xml:space="preserve"> </w:t>
      </w:r>
      <w:r w:rsidRPr="00F36EED">
        <w:t>education</w:t>
      </w:r>
      <w:r w:rsidR="00E24065" w:rsidRPr="00F36EED">
        <w:t xml:space="preserve"> </w:t>
      </w:r>
      <w:r w:rsidRPr="00F36EED">
        <w:t>sector</w:t>
      </w:r>
      <w:r w:rsidR="00E24065" w:rsidRPr="00F36EED">
        <w:t xml:space="preserve"> </w:t>
      </w:r>
      <w:r w:rsidRPr="00F36EED">
        <w:t>is</w:t>
      </w:r>
      <w:r w:rsidR="00E24065" w:rsidRPr="00F36EED">
        <w:t xml:space="preserve"> </w:t>
      </w:r>
      <w:r w:rsidRPr="00F36EED">
        <w:t>another</w:t>
      </w:r>
      <w:r w:rsidR="00E24065" w:rsidRPr="00F36EED">
        <w:t xml:space="preserve"> </w:t>
      </w:r>
      <w:r w:rsidRPr="00F36EED">
        <w:t>area</w:t>
      </w:r>
      <w:r w:rsidR="00E24065" w:rsidRPr="00F36EED">
        <w:t xml:space="preserve"> </w:t>
      </w:r>
      <w:r w:rsidRPr="00F36EED">
        <w:t>that</w:t>
      </w:r>
      <w:r w:rsidR="00E24065" w:rsidRPr="00F36EED">
        <w:t xml:space="preserve"> </w:t>
      </w:r>
      <w:r w:rsidRPr="00F36EED">
        <w:t>had</w:t>
      </w:r>
      <w:r w:rsidR="00E24065" w:rsidRPr="00F36EED">
        <w:t xml:space="preserve"> </w:t>
      </w:r>
      <w:r w:rsidRPr="00F36EED">
        <w:t>been</w:t>
      </w:r>
      <w:r w:rsidR="00E24065" w:rsidRPr="00F36EED">
        <w:t xml:space="preserve"> </w:t>
      </w:r>
      <w:r w:rsidRPr="00F36EED">
        <w:t>characterised</w:t>
      </w:r>
      <w:r w:rsidR="00E24065" w:rsidRPr="00F36EED">
        <w:t xml:space="preserve"> </w:t>
      </w:r>
      <w:r w:rsidRPr="00F36EED">
        <w:t>by</w:t>
      </w:r>
      <w:r w:rsidR="00E24065" w:rsidRPr="00F36EED">
        <w:t xml:space="preserve"> </w:t>
      </w:r>
      <w:r w:rsidRPr="00F36EED">
        <w:t>a</w:t>
      </w:r>
      <w:r w:rsidR="00E24065" w:rsidRPr="00F36EED">
        <w:t xml:space="preserve"> </w:t>
      </w:r>
      <w:r w:rsidRPr="00F36EED">
        <w:t>long</w:t>
      </w:r>
      <w:r w:rsidR="00E24065" w:rsidRPr="00F36EED">
        <w:t xml:space="preserve"> </w:t>
      </w:r>
      <w:r w:rsidRPr="00F36EED">
        <w:t>history</w:t>
      </w:r>
      <w:r w:rsidR="00E24065" w:rsidRPr="00F36EED">
        <w:t xml:space="preserve"> </w:t>
      </w:r>
      <w:r w:rsidRPr="00F36EED">
        <w:t>of</w:t>
      </w:r>
      <w:r w:rsidR="00E24065" w:rsidRPr="00F36EED">
        <w:t xml:space="preserve"> </w:t>
      </w:r>
      <w:r w:rsidRPr="00F36EED">
        <w:t>discrimination</w:t>
      </w:r>
      <w:r w:rsidR="00E24065" w:rsidRPr="00F36EED">
        <w:t xml:space="preserve"> </w:t>
      </w:r>
      <w:r w:rsidRPr="00F36EED">
        <w:t>before</w:t>
      </w:r>
      <w:r w:rsidR="00E24065" w:rsidRPr="00F36EED">
        <w:t xml:space="preserve"> </w:t>
      </w:r>
      <w:r w:rsidRPr="00F36EED">
        <w:t>the</w:t>
      </w:r>
      <w:r w:rsidR="00E24065" w:rsidRPr="00F36EED">
        <w:t xml:space="preserve"> </w:t>
      </w:r>
      <w:r w:rsidRPr="00F36EED">
        <w:t>1994</w:t>
      </w:r>
      <w:r w:rsidR="00E24065" w:rsidRPr="00F36EED">
        <w:t xml:space="preserve"> </w:t>
      </w:r>
      <w:r w:rsidRPr="00F36EED">
        <w:t>Genocide</w:t>
      </w:r>
      <w:r w:rsidRPr="00F36EED">
        <w:rPr>
          <w:szCs w:val="24"/>
        </w:rPr>
        <w:t>.</w:t>
      </w:r>
      <w:r w:rsidR="00E24065" w:rsidRPr="00F36EED">
        <w:rPr>
          <w:szCs w:val="24"/>
        </w:rPr>
        <w:t xml:space="preserve"> </w:t>
      </w:r>
      <w:r w:rsidRPr="00F36EED">
        <w:rPr>
          <w:szCs w:val="24"/>
        </w:rPr>
        <w:t>The</w:t>
      </w:r>
      <w:r w:rsidR="00E24065" w:rsidRPr="00F36EED">
        <w:rPr>
          <w:szCs w:val="24"/>
        </w:rPr>
        <w:t xml:space="preserve"> </w:t>
      </w:r>
      <w:r w:rsidRPr="00F36EED">
        <w:rPr>
          <w:szCs w:val="24"/>
        </w:rPr>
        <w:t>organic</w:t>
      </w:r>
      <w:r w:rsidR="00E24065" w:rsidRPr="00F36EED">
        <w:rPr>
          <w:szCs w:val="24"/>
        </w:rPr>
        <w:t xml:space="preserve"> </w:t>
      </w:r>
      <w:r w:rsidRPr="00F36EED">
        <w:rPr>
          <w:szCs w:val="24"/>
        </w:rPr>
        <w:t>law</w:t>
      </w:r>
      <w:r w:rsidR="00E24065" w:rsidRPr="00F36EED">
        <w:rPr>
          <w:szCs w:val="24"/>
        </w:rPr>
        <w:t xml:space="preserve"> </w:t>
      </w:r>
      <w:r w:rsidRPr="00F36EED">
        <w:rPr>
          <w:szCs w:val="24"/>
        </w:rPr>
        <w:t>organising</w:t>
      </w:r>
      <w:r w:rsidR="00E24065" w:rsidRPr="00F36EED">
        <w:rPr>
          <w:szCs w:val="24"/>
        </w:rPr>
        <w:t xml:space="preserve"> </w:t>
      </w:r>
      <w:r w:rsidRPr="00F36EED">
        <w:rPr>
          <w:szCs w:val="24"/>
        </w:rPr>
        <w:t>education</w:t>
      </w:r>
      <w:r w:rsidR="00E24065" w:rsidRPr="00F36EED">
        <w:rPr>
          <w:szCs w:val="24"/>
        </w:rPr>
        <w:t xml:space="preserve"> </w:t>
      </w:r>
      <w:r w:rsidRPr="00F36EED">
        <w:rPr>
          <w:szCs w:val="24"/>
        </w:rPr>
        <w:t>in</w:t>
      </w:r>
      <w:r w:rsidR="00E24065" w:rsidRPr="00F36EED">
        <w:rPr>
          <w:szCs w:val="24"/>
        </w:rPr>
        <w:t xml:space="preserve"> </w:t>
      </w:r>
      <w:r w:rsidRPr="00F36EED">
        <w:rPr>
          <w:szCs w:val="24"/>
        </w:rPr>
        <w:t>Rwanda</w:t>
      </w:r>
      <w:r w:rsidR="00E24065" w:rsidRPr="00F36EED">
        <w:rPr>
          <w:szCs w:val="24"/>
        </w:rPr>
        <w:t xml:space="preserve"> </w:t>
      </w:r>
      <w:r w:rsidRPr="00F36EED">
        <w:rPr>
          <w:szCs w:val="24"/>
        </w:rPr>
        <w:t>clearly</w:t>
      </w:r>
      <w:r w:rsidR="00E24065" w:rsidRPr="00F36EED">
        <w:rPr>
          <w:szCs w:val="24"/>
        </w:rPr>
        <w:t xml:space="preserve"> </w:t>
      </w:r>
      <w:r w:rsidRPr="00F36EED">
        <w:rPr>
          <w:szCs w:val="24"/>
        </w:rPr>
        <w:t>outlaws</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in</w:t>
      </w:r>
      <w:r w:rsidR="00E24065" w:rsidRPr="00F36EED">
        <w:rPr>
          <w:szCs w:val="24"/>
        </w:rPr>
        <w:t xml:space="preserve"> </w:t>
      </w:r>
      <w:r w:rsidRPr="00F36EED">
        <w:rPr>
          <w:szCs w:val="24"/>
        </w:rPr>
        <w:t>education</w:t>
      </w:r>
      <w:r w:rsidR="00E24065" w:rsidRPr="00F36EED">
        <w:rPr>
          <w:szCs w:val="24"/>
        </w:rPr>
        <w:t xml:space="preserve"> </w:t>
      </w:r>
      <w:r w:rsidRPr="00F36EED">
        <w:rPr>
          <w:szCs w:val="24"/>
        </w:rPr>
        <w:t>and</w:t>
      </w:r>
      <w:r w:rsidR="00E24065" w:rsidRPr="00F36EED">
        <w:rPr>
          <w:szCs w:val="24"/>
        </w:rPr>
        <w:t xml:space="preserve"> </w:t>
      </w:r>
      <w:r w:rsidRPr="00F36EED">
        <w:rPr>
          <w:szCs w:val="24"/>
        </w:rPr>
        <w:t>emphasises</w:t>
      </w:r>
      <w:r w:rsidR="00E24065" w:rsidRPr="00F36EED">
        <w:rPr>
          <w:szCs w:val="24"/>
        </w:rPr>
        <w:t xml:space="preserve"> </w:t>
      </w:r>
      <w:r w:rsidRPr="00F36EED">
        <w:rPr>
          <w:szCs w:val="24"/>
        </w:rPr>
        <w:t>the</w:t>
      </w:r>
      <w:r w:rsidR="00E24065" w:rsidRPr="00F36EED">
        <w:rPr>
          <w:szCs w:val="24"/>
        </w:rPr>
        <w:t xml:space="preserve"> </w:t>
      </w:r>
      <w:r w:rsidRPr="00F36EED">
        <w:rPr>
          <w:szCs w:val="24"/>
        </w:rPr>
        <w:t>promotion</w:t>
      </w:r>
      <w:r w:rsidR="00E24065" w:rsidRPr="00F36EED">
        <w:rPr>
          <w:szCs w:val="24"/>
        </w:rPr>
        <w:t xml:space="preserve"> </w:t>
      </w:r>
      <w:r w:rsidRPr="00F36EED">
        <w:rPr>
          <w:szCs w:val="24"/>
        </w:rPr>
        <w:t>of</w:t>
      </w:r>
      <w:r w:rsidR="00E24065" w:rsidRPr="00F36EED">
        <w:rPr>
          <w:szCs w:val="24"/>
        </w:rPr>
        <w:t xml:space="preserve"> </w:t>
      </w:r>
      <w:r w:rsidRPr="00F36EED">
        <w:rPr>
          <w:szCs w:val="24"/>
        </w:rPr>
        <w:t>culture</w:t>
      </w:r>
      <w:r w:rsidR="00E24065" w:rsidRPr="00F36EED">
        <w:rPr>
          <w:szCs w:val="24"/>
        </w:rPr>
        <w:t xml:space="preserve"> </w:t>
      </w:r>
      <w:r w:rsidRPr="00F36EED">
        <w:rPr>
          <w:szCs w:val="24"/>
        </w:rPr>
        <w:t>of</w:t>
      </w:r>
      <w:r w:rsidR="00E24065" w:rsidRPr="00F36EED">
        <w:rPr>
          <w:szCs w:val="24"/>
        </w:rPr>
        <w:t xml:space="preserve"> </w:t>
      </w:r>
      <w:r w:rsidRPr="00F36EED">
        <w:rPr>
          <w:szCs w:val="24"/>
        </w:rPr>
        <w:t>peace,</w:t>
      </w:r>
      <w:r w:rsidR="00E24065" w:rsidRPr="00F36EED">
        <w:rPr>
          <w:szCs w:val="24"/>
        </w:rPr>
        <w:t xml:space="preserve"> </w:t>
      </w:r>
      <w:r w:rsidRPr="00F36EED">
        <w:rPr>
          <w:szCs w:val="24"/>
        </w:rPr>
        <w:t>tolerance,</w:t>
      </w:r>
      <w:r w:rsidR="00E24065" w:rsidRPr="00F36EED">
        <w:rPr>
          <w:szCs w:val="24"/>
        </w:rPr>
        <w:t xml:space="preserve"> </w:t>
      </w:r>
      <w:r w:rsidRPr="00F36EED">
        <w:rPr>
          <w:szCs w:val="24"/>
        </w:rPr>
        <w:t>justice,</w:t>
      </w:r>
      <w:r w:rsidR="00E24065" w:rsidRPr="00F36EED">
        <w:rPr>
          <w:szCs w:val="24"/>
        </w:rPr>
        <w:t xml:space="preserve"> </w:t>
      </w:r>
      <w:r w:rsidRPr="00F36EED">
        <w:rPr>
          <w:szCs w:val="24"/>
        </w:rPr>
        <w:t>respect</w:t>
      </w:r>
      <w:r w:rsidR="00E24065" w:rsidRPr="00F36EED">
        <w:rPr>
          <w:szCs w:val="24"/>
        </w:rPr>
        <w:t xml:space="preserve"> </w:t>
      </w:r>
      <w:r w:rsidRPr="00F36EED">
        <w:rPr>
          <w:szCs w:val="24"/>
        </w:rPr>
        <w:t>of</w:t>
      </w:r>
      <w:r w:rsidR="00E24065" w:rsidRPr="00F36EED">
        <w:rPr>
          <w:szCs w:val="24"/>
        </w:rPr>
        <w:t xml:space="preserve"> </w:t>
      </w:r>
      <w:r w:rsidRPr="00F36EED">
        <w:rPr>
          <w:szCs w:val="24"/>
        </w:rPr>
        <w:t>human</w:t>
      </w:r>
      <w:r w:rsidR="00E24065" w:rsidRPr="00F36EED">
        <w:rPr>
          <w:szCs w:val="24"/>
        </w:rPr>
        <w:t xml:space="preserve"> </w:t>
      </w:r>
      <w:r w:rsidRPr="00F36EED">
        <w:rPr>
          <w:szCs w:val="24"/>
        </w:rPr>
        <w:t>rights,</w:t>
      </w:r>
      <w:r w:rsidR="00E24065" w:rsidRPr="00F36EED">
        <w:rPr>
          <w:szCs w:val="24"/>
        </w:rPr>
        <w:t xml:space="preserve"> </w:t>
      </w:r>
      <w:r w:rsidRPr="00F36EED">
        <w:rPr>
          <w:szCs w:val="24"/>
        </w:rPr>
        <w:t>solidarity</w:t>
      </w:r>
      <w:r w:rsidR="00E24065" w:rsidRPr="00F36EED">
        <w:rPr>
          <w:szCs w:val="24"/>
        </w:rPr>
        <w:t xml:space="preserve"> </w:t>
      </w:r>
      <w:r w:rsidRPr="00F36EED">
        <w:rPr>
          <w:szCs w:val="24"/>
        </w:rPr>
        <w:t>and</w:t>
      </w:r>
      <w:r w:rsidR="00E24065" w:rsidRPr="00F36EED">
        <w:rPr>
          <w:szCs w:val="24"/>
        </w:rPr>
        <w:t xml:space="preserve"> </w:t>
      </w:r>
      <w:r w:rsidRPr="00F36EED">
        <w:rPr>
          <w:szCs w:val="24"/>
        </w:rPr>
        <w:t>democracy.</w:t>
      </w:r>
      <w:r w:rsidR="00D12ED1">
        <w:rPr>
          <w:rStyle w:val="FootnoteReference"/>
          <w:szCs w:val="24"/>
        </w:rPr>
        <w:footnoteReference w:id="58"/>
      </w:r>
      <w:r w:rsidR="00E24065" w:rsidRPr="00F36EED">
        <w:rPr>
          <w:szCs w:val="24"/>
        </w:rPr>
        <w:t xml:space="preserve"> </w:t>
      </w:r>
      <w:r w:rsidRPr="00F36EED">
        <w:rPr>
          <w:szCs w:val="24"/>
        </w:rPr>
        <w:t>Rwanda</w:t>
      </w:r>
      <w:r w:rsidR="00E24065" w:rsidRPr="00F36EED">
        <w:rPr>
          <w:szCs w:val="24"/>
        </w:rPr>
        <w:t xml:space="preserve"> </w:t>
      </w:r>
      <w:r w:rsidRPr="00F36EED">
        <w:rPr>
          <w:szCs w:val="24"/>
        </w:rPr>
        <w:t>as</w:t>
      </w:r>
      <w:r w:rsidR="00E24065" w:rsidRPr="00F36EED">
        <w:rPr>
          <w:szCs w:val="24"/>
        </w:rPr>
        <w:t xml:space="preserve"> </w:t>
      </w:r>
      <w:r w:rsidRPr="00F36EED">
        <w:rPr>
          <w:szCs w:val="24"/>
        </w:rPr>
        <w:t>a</w:t>
      </w:r>
      <w:r w:rsidR="00E24065" w:rsidRPr="00F36EED">
        <w:rPr>
          <w:szCs w:val="24"/>
        </w:rPr>
        <w:t xml:space="preserve"> </w:t>
      </w:r>
      <w:r w:rsidRPr="00F36EED">
        <w:rPr>
          <w:szCs w:val="24"/>
        </w:rPr>
        <w:t>State</w:t>
      </w:r>
      <w:r w:rsidR="00E24065" w:rsidRPr="00F36EED">
        <w:rPr>
          <w:szCs w:val="24"/>
        </w:rPr>
        <w:t xml:space="preserve"> </w:t>
      </w:r>
      <w:r w:rsidRPr="00F36EED">
        <w:rPr>
          <w:szCs w:val="24"/>
        </w:rPr>
        <w:t>party</w:t>
      </w:r>
      <w:r w:rsidR="00E24065" w:rsidRPr="00F36EED">
        <w:rPr>
          <w:szCs w:val="24"/>
        </w:rPr>
        <w:t xml:space="preserve"> </w:t>
      </w:r>
      <w:r w:rsidRPr="00F36EED">
        <w:rPr>
          <w:szCs w:val="24"/>
        </w:rPr>
        <w:t>to</w:t>
      </w:r>
      <w:r w:rsidR="00E24065" w:rsidRPr="00F36EED">
        <w:rPr>
          <w:szCs w:val="24"/>
        </w:rPr>
        <w:t xml:space="preserve"> </w:t>
      </w:r>
      <w:r w:rsidRPr="00F36EED">
        <w:rPr>
          <w:szCs w:val="24"/>
        </w:rPr>
        <w:t>the</w:t>
      </w:r>
      <w:r w:rsidR="00E24065" w:rsidRPr="00F36EED">
        <w:rPr>
          <w:szCs w:val="24"/>
        </w:rPr>
        <w:t xml:space="preserve"> </w:t>
      </w:r>
      <w:r w:rsidRPr="00F36EED">
        <w:rPr>
          <w:szCs w:val="24"/>
        </w:rPr>
        <w:t>Convention</w:t>
      </w:r>
      <w:r w:rsidR="00E24065" w:rsidRPr="00F36EED">
        <w:rPr>
          <w:szCs w:val="24"/>
        </w:rPr>
        <w:t xml:space="preserve"> </w:t>
      </w:r>
      <w:r w:rsidRPr="00F36EED">
        <w:rPr>
          <w:szCs w:val="24"/>
        </w:rPr>
        <w:t>against</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in</w:t>
      </w:r>
      <w:r w:rsidR="00E24065" w:rsidRPr="00F36EED">
        <w:rPr>
          <w:szCs w:val="24"/>
        </w:rPr>
        <w:t xml:space="preserve"> </w:t>
      </w:r>
      <w:r w:rsidRPr="00F36EED">
        <w:rPr>
          <w:szCs w:val="24"/>
        </w:rPr>
        <w:t>Education</w:t>
      </w:r>
      <w:r w:rsidR="00E24065" w:rsidRPr="00F36EED">
        <w:rPr>
          <w:szCs w:val="24"/>
        </w:rPr>
        <w:t xml:space="preserve"> </w:t>
      </w:r>
      <w:r w:rsidRPr="00F36EED">
        <w:rPr>
          <w:szCs w:val="24"/>
        </w:rPr>
        <w:t>(1960)</w:t>
      </w:r>
      <w:r w:rsidR="00E24065" w:rsidRPr="00F36EED">
        <w:rPr>
          <w:szCs w:val="24"/>
        </w:rPr>
        <w:t xml:space="preserve"> </w:t>
      </w:r>
      <w:r w:rsidRPr="00F36EED">
        <w:rPr>
          <w:szCs w:val="24"/>
        </w:rPr>
        <w:t>further</w:t>
      </w:r>
      <w:r w:rsidR="00E24065" w:rsidRPr="00F36EED">
        <w:rPr>
          <w:szCs w:val="24"/>
        </w:rPr>
        <w:t xml:space="preserve"> </w:t>
      </w:r>
      <w:r w:rsidRPr="00F36EED">
        <w:rPr>
          <w:szCs w:val="24"/>
        </w:rPr>
        <w:t>commits</w:t>
      </w:r>
      <w:r w:rsidR="00E24065" w:rsidRPr="00F36EED">
        <w:rPr>
          <w:szCs w:val="24"/>
        </w:rPr>
        <w:t xml:space="preserve"> </w:t>
      </w:r>
      <w:r w:rsidRPr="00F36EED">
        <w:rPr>
          <w:szCs w:val="24"/>
        </w:rPr>
        <w:t>to</w:t>
      </w:r>
      <w:r w:rsidR="00E24065" w:rsidRPr="00F36EED">
        <w:rPr>
          <w:szCs w:val="24"/>
        </w:rPr>
        <w:t xml:space="preserve"> </w:t>
      </w:r>
      <w:r w:rsidRPr="00F36EED">
        <w:rPr>
          <w:szCs w:val="24"/>
        </w:rPr>
        <w:t>outlawing</w:t>
      </w:r>
      <w:r w:rsidR="00E24065" w:rsidRPr="00F36EED">
        <w:rPr>
          <w:szCs w:val="24"/>
        </w:rPr>
        <w:t xml:space="preserve"> </w:t>
      </w:r>
      <w:r w:rsidRPr="00F36EED">
        <w:rPr>
          <w:szCs w:val="24"/>
        </w:rPr>
        <w:t>and</w:t>
      </w:r>
      <w:r w:rsidR="00E24065" w:rsidRPr="00F36EED">
        <w:rPr>
          <w:szCs w:val="24"/>
        </w:rPr>
        <w:t xml:space="preserve"> </w:t>
      </w:r>
      <w:r w:rsidRPr="00F36EED">
        <w:rPr>
          <w:szCs w:val="24"/>
        </w:rPr>
        <w:t>removal</w:t>
      </w:r>
      <w:r w:rsidR="00E24065" w:rsidRPr="00F36EED">
        <w:rPr>
          <w:szCs w:val="24"/>
        </w:rPr>
        <w:t xml:space="preserve"> </w:t>
      </w:r>
      <w:r w:rsidRPr="00F36EED">
        <w:rPr>
          <w:szCs w:val="24"/>
        </w:rPr>
        <w:t>of</w:t>
      </w:r>
      <w:r w:rsidR="00E24065" w:rsidRPr="00F36EED">
        <w:rPr>
          <w:szCs w:val="24"/>
        </w:rPr>
        <w:t xml:space="preserve"> </w:t>
      </w:r>
      <w:r w:rsidRPr="00F36EED">
        <w:rPr>
          <w:szCs w:val="24"/>
        </w:rPr>
        <w:t>all</w:t>
      </w:r>
      <w:r w:rsidR="00E24065" w:rsidRPr="00F36EED">
        <w:rPr>
          <w:szCs w:val="24"/>
        </w:rPr>
        <w:t xml:space="preserve"> </w:t>
      </w:r>
      <w:r w:rsidRPr="00F36EED">
        <w:rPr>
          <w:szCs w:val="24"/>
        </w:rPr>
        <w:t>unfair</w:t>
      </w:r>
      <w:r w:rsidR="00E24065" w:rsidRPr="00F36EED">
        <w:rPr>
          <w:szCs w:val="24"/>
        </w:rPr>
        <w:t xml:space="preserve"> </w:t>
      </w:r>
      <w:r w:rsidRPr="00F36EED">
        <w:rPr>
          <w:szCs w:val="24"/>
        </w:rPr>
        <w:t>practices</w:t>
      </w:r>
      <w:r w:rsidR="00E24065" w:rsidRPr="00F36EED">
        <w:rPr>
          <w:szCs w:val="24"/>
        </w:rPr>
        <w:t xml:space="preserve"> </w:t>
      </w:r>
      <w:r w:rsidRPr="00F36EED">
        <w:rPr>
          <w:szCs w:val="24"/>
        </w:rPr>
        <w:t>in</w:t>
      </w:r>
      <w:r w:rsidR="00E24065" w:rsidRPr="00F36EED">
        <w:rPr>
          <w:szCs w:val="24"/>
        </w:rPr>
        <w:t xml:space="preserve"> </w:t>
      </w:r>
      <w:r w:rsidRPr="00F36EED">
        <w:rPr>
          <w:szCs w:val="24"/>
        </w:rPr>
        <w:t>this</w:t>
      </w:r>
      <w:r w:rsidR="00E24065" w:rsidRPr="00F36EED">
        <w:rPr>
          <w:szCs w:val="24"/>
        </w:rPr>
        <w:t xml:space="preserve"> </w:t>
      </w:r>
      <w:r w:rsidRPr="00F36EED">
        <w:rPr>
          <w:szCs w:val="24"/>
        </w:rPr>
        <w:t>sector.</w:t>
      </w:r>
      <w:r w:rsidR="00E24065" w:rsidRPr="00F36EED">
        <w:rPr>
          <w:szCs w:val="24"/>
        </w:rPr>
        <w:t xml:space="preserve"> </w:t>
      </w:r>
      <w:r w:rsidRPr="00F36EED">
        <w:rPr>
          <w:szCs w:val="24"/>
        </w:rPr>
        <w:t>This</w:t>
      </w:r>
      <w:r w:rsidR="00E24065" w:rsidRPr="00F36EED">
        <w:rPr>
          <w:szCs w:val="24"/>
        </w:rPr>
        <w:t xml:space="preserve"> </w:t>
      </w:r>
      <w:r w:rsidRPr="00F36EED">
        <w:rPr>
          <w:szCs w:val="24"/>
        </w:rPr>
        <w:t>will</w:t>
      </w:r>
      <w:r w:rsidR="00E24065" w:rsidRPr="00F36EED">
        <w:rPr>
          <w:szCs w:val="24"/>
        </w:rPr>
        <w:t xml:space="preserve"> </w:t>
      </w:r>
      <w:r w:rsidRPr="00F36EED">
        <w:rPr>
          <w:szCs w:val="24"/>
        </w:rPr>
        <w:t>further</w:t>
      </w:r>
      <w:r w:rsidR="00E24065" w:rsidRPr="00F36EED">
        <w:rPr>
          <w:szCs w:val="24"/>
        </w:rPr>
        <w:t xml:space="preserve"> </w:t>
      </w:r>
      <w:r w:rsidRPr="00F36EED">
        <w:rPr>
          <w:szCs w:val="24"/>
        </w:rPr>
        <w:t>be</w:t>
      </w:r>
      <w:r w:rsidR="00E24065" w:rsidRPr="00F36EED">
        <w:rPr>
          <w:szCs w:val="24"/>
        </w:rPr>
        <w:t xml:space="preserve"> </w:t>
      </w:r>
      <w:r w:rsidRPr="00F36EED">
        <w:rPr>
          <w:szCs w:val="24"/>
        </w:rPr>
        <w:t>complemented</w:t>
      </w:r>
      <w:r w:rsidR="00E24065" w:rsidRPr="00F36EED">
        <w:rPr>
          <w:szCs w:val="24"/>
        </w:rPr>
        <w:t xml:space="preserve"> </w:t>
      </w:r>
      <w:r w:rsidRPr="00F36EED">
        <w:rPr>
          <w:szCs w:val="24"/>
        </w:rPr>
        <w:t>in</w:t>
      </w:r>
      <w:r w:rsidR="00E24065" w:rsidRPr="00F36EED">
        <w:rPr>
          <w:szCs w:val="24"/>
        </w:rPr>
        <w:t xml:space="preserve"> </w:t>
      </w:r>
      <w:r w:rsidRPr="00F36EED">
        <w:rPr>
          <w:szCs w:val="24"/>
        </w:rPr>
        <w:t>the</w:t>
      </w:r>
      <w:r w:rsidR="00E24065" w:rsidRPr="00F36EED">
        <w:rPr>
          <w:szCs w:val="24"/>
        </w:rPr>
        <w:t xml:space="preserve"> </w:t>
      </w:r>
      <w:r w:rsidRPr="00F36EED">
        <w:rPr>
          <w:szCs w:val="24"/>
        </w:rPr>
        <w:t>next</w:t>
      </w:r>
      <w:r w:rsidR="00E24065" w:rsidRPr="00F36EED">
        <w:rPr>
          <w:szCs w:val="24"/>
        </w:rPr>
        <w:t xml:space="preserve"> </w:t>
      </w:r>
      <w:r w:rsidRPr="00F36EED">
        <w:rPr>
          <w:szCs w:val="24"/>
        </w:rPr>
        <w:t>paragraph</w:t>
      </w:r>
      <w:r w:rsidR="00E24065" w:rsidRPr="00F36EED">
        <w:rPr>
          <w:szCs w:val="24"/>
        </w:rPr>
        <w:t xml:space="preserve"> </w:t>
      </w:r>
      <w:r w:rsidRPr="00F36EED">
        <w:rPr>
          <w:szCs w:val="24"/>
        </w:rPr>
        <w:t>discussion</w:t>
      </w:r>
      <w:r w:rsidR="00E24065" w:rsidRPr="00F36EED">
        <w:rPr>
          <w:szCs w:val="24"/>
        </w:rPr>
        <w:t xml:space="preserve"> </w:t>
      </w:r>
      <w:r w:rsidRPr="00F36EED">
        <w:rPr>
          <w:szCs w:val="24"/>
        </w:rPr>
        <w:t>of</w:t>
      </w:r>
      <w:r w:rsidR="00E24065" w:rsidRPr="00F36EED">
        <w:rPr>
          <w:szCs w:val="24"/>
        </w:rPr>
        <w:t xml:space="preserve"> </w:t>
      </w:r>
      <w:r w:rsidRPr="00F36EED">
        <w:rPr>
          <w:szCs w:val="24"/>
        </w:rPr>
        <w:t>administrative</w:t>
      </w:r>
      <w:r w:rsidR="00E24065" w:rsidRPr="00F36EED">
        <w:rPr>
          <w:szCs w:val="24"/>
        </w:rPr>
        <w:t xml:space="preserve"> </w:t>
      </w:r>
      <w:r w:rsidRPr="00F36EED">
        <w:rPr>
          <w:szCs w:val="24"/>
        </w:rPr>
        <w:t>measures.</w:t>
      </w:r>
      <w:r w:rsidR="00E24065" w:rsidRPr="00F36EED">
        <w:rPr>
          <w:szCs w:val="24"/>
        </w:rPr>
        <w:t xml:space="preserve"> </w:t>
      </w:r>
    </w:p>
    <w:p w:rsidR="00951BC8" w:rsidRPr="00F36EED" w:rsidRDefault="00951BC8" w:rsidP="00F36EED">
      <w:pPr>
        <w:pStyle w:val="SingleTxtG"/>
      </w:pPr>
      <w:r w:rsidRPr="00F36EED">
        <w:t>123.</w:t>
      </w:r>
      <w:r w:rsidRPr="00F36EED">
        <w:tab/>
      </w:r>
      <w:r w:rsidRPr="00F36EED">
        <w:rPr>
          <w:szCs w:val="24"/>
        </w:rPr>
        <w:t>Gender-based</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is</w:t>
      </w:r>
      <w:r w:rsidR="00E24065" w:rsidRPr="00F36EED">
        <w:rPr>
          <w:szCs w:val="24"/>
        </w:rPr>
        <w:t xml:space="preserve"> </w:t>
      </w:r>
      <w:r w:rsidRPr="00F36EED">
        <w:rPr>
          <w:szCs w:val="24"/>
        </w:rPr>
        <w:t>prohibited</w:t>
      </w:r>
      <w:r w:rsidR="00E24065" w:rsidRPr="00F36EED">
        <w:rPr>
          <w:szCs w:val="24"/>
        </w:rPr>
        <w:t xml:space="preserve"> </w:t>
      </w:r>
      <w:r w:rsidRPr="00F36EED">
        <w:rPr>
          <w:szCs w:val="24"/>
        </w:rPr>
        <w:t>both</w:t>
      </w:r>
      <w:r w:rsidR="00E24065" w:rsidRPr="00F36EED">
        <w:rPr>
          <w:szCs w:val="24"/>
        </w:rPr>
        <w:t xml:space="preserve"> </w:t>
      </w:r>
      <w:r w:rsidRPr="00F36EED">
        <w:rPr>
          <w:szCs w:val="24"/>
        </w:rPr>
        <w:t>under</w:t>
      </w:r>
      <w:r w:rsidR="00E24065" w:rsidRPr="00F36EED">
        <w:rPr>
          <w:szCs w:val="24"/>
        </w:rPr>
        <w:t xml:space="preserve"> </w:t>
      </w:r>
      <w:r w:rsidRPr="00F36EED">
        <w:rPr>
          <w:szCs w:val="24"/>
        </w:rPr>
        <w:t>the</w:t>
      </w:r>
      <w:r w:rsidR="00E24065" w:rsidRPr="00F36EED">
        <w:rPr>
          <w:szCs w:val="24"/>
        </w:rPr>
        <w:t xml:space="preserve"> </w:t>
      </w:r>
      <w:r w:rsidRPr="00F36EED">
        <w:rPr>
          <w:szCs w:val="24"/>
        </w:rPr>
        <w:t>national</w:t>
      </w:r>
      <w:r w:rsidR="00E24065" w:rsidRPr="00F36EED">
        <w:rPr>
          <w:szCs w:val="24"/>
        </w:rPr>
        <w:t xml:space="preserve"> </w:t>
      </w:r>
      <w:r w:rsidRPr="00F36EED">
        <w:rPr>
          <w:szCs w:val="24"/>
        </w:rPr>
        <w:t>legislations</w:t>
      </w:r>
      <w:r w:rsidR="00E24065" w:rsidRPr="00F36EED">
        <w:rPr>
          <w:szCs w:val="24"/>
        </w:rPr>
        <w:t xml:space="preserve"> </w:t>
      </w:r>
      <w:r w:rsidRPr="00F36EED">
        <w:rPr>
          <w:szCs w:val="24"/>
        </w:rPr>
        <w:t>and</w:t>
      </w:r>
      <w:r w:rsidR="00E24065" w:rsidRPr="00F36EED">
        <w:rPr>
          <w:szCs w:val="24"/>
        </w:rPr>
        <w:t xml:space="preserve"> </w:t>
      </w:r>
      <w:r w:rsidRPr="00F36EED">
        <w:rPr>
          <w:szCs w:val="24"/>
        </w:rPr>
        <w:t>international</w:t>
      </w:r>
      <w:r w:rsidR="00E24065" w:rsidRPr="00F36EED">
        <w:rPr>
          <w:szCs w:val="24"/>
        </w:rPr>
        <w:t xml:space="preserve"> </w:t>
      </w:r>
      <w:r w:rsidRPr="00F36EED">
        <w:rPr>
          <w:szCs w:val="24"/>
        </w:rPr>
        <w:t>conventions</w:t>
      </w:r>
      <w:r w:rsidR="00E24065" w:rsidRPr="00F36EED">
        <w:rPr>
          <w:szCs w:val="24"/>
        </w:rPr>
        <w:t xml:space="preserve"> </w:t>
      </w:r>
      <w:r w:rsidRPr="00F36EED">
        <w:rPr>
          <w:szCs w:val="24"/>
        </w:rPr>
        <w:t>that</w:t>
      </w:r>
      <w:r w:rsidR="00E24065" w:rsidRPr="00F36EED">
        <w:rPr>
          <w:szCs w:val="24"/>
        </w:rPr>
        <w:t xml:space="preserve"> </w:t>
      </w:r>
      <w:r w:rsidRPr="00F36EED">
        <w:rPr>
          <w:szCs w:val="24"/>
        </w:rPr>
        <w:t>Rwanda</w:t>
      </w:r>
      <w:r w:rsidR="00E24065" w:rsidRPr="00F36EED">
        <w:rPr>
          <w:szCs w:val="24"/>
        </w:rPr>
        <w:t xml:space="preserve"> </w:t>
      </w:r>
      <w:r w:rsidRPr="00F36EED">
        <w:rPr>
          <w:szCs w:val="24"/>
        </w:rPr>
        <w:t>has</w:t>
      </w:r>
      <w:r w:rsidR="00E24065" w:rsidRPr="00F36EED">
        <w:rPr>
          <w:szCs w:val="24"/>
        </w:rPr>
        <w:t xml:space="preserve"> </w:t>
      </w:r>
      <w:r w:rsidRPr="00F36EED">
        <w:rPr>
          <w:szCs w:val="24"/>
        </w:rPr>
        <w:t>submitted.</w:t>
      </w:r>
      <w:r w:rsidR="00E24065" w:rsidRPr="00F36EED">
        <w:rPr>
          <w:szCs w:val="24"/>
        </w:rPr>
        <w:t xml:space="preserve"> </w:t>
      </w:r>
      <w:r w:rsidRPr="00F36EED">
        <w:rPr>
          <w:szCs w:val="24"/>
        </w:rPr>
        <w:t>The</w:t>
      </w:r>
      <w:r w:rsidR="00E24065" w:rsidRPr="00F36EED">
        <w:rPr>
          <w:szCs w:val="24"/>
        </w:rPr>
        <w:t xml:space="preserve"> </w:t>
      </w:r>
      <w:r w:rsidRPr="00F36EED">
        <w:rPr>
          <w:szCs w:val="24"/>
        </w:rPr>
        <w:t>supreme</w:t>
      </w:r>
      <w:r w:rsidR="00E24065" w:rsidRPr="00F36EED">
        <w:rPr>
          <w:szCs w:val="24"/>
        </w:rPr>
        <w:t xml:space="preserve"> </w:t>
      </w:r>
      <w:r w:rsidRPr="00F36EED">
        <w:rPr>
          <w:szCs w:val="24"/>
        </w:rPr>
        <w:t>law</w:t>
      </w:r>
      <w:r w:rsidR="00E24065" w:rsidRPr="00F36EED">
        <w:rPr>
          <w:szCs w:val="24"/>
        </w:rPr>
        <w:t xml:space="preserve"> </w:t>
      </w:r>
      <w:r w:rsidRPr="00F36EED">
        <w:rPr>
          <w:szCs w:val="24"/>
        </w:rPr>
        <w:t>of</w:t>
      </w:r>
      <w:r w:rsidR="00E24065" w:rsidRPr="00F36EED">
        <w:rPr>
          <w:szCs w:val="24"/>
        </w:rPr>
        <w:t xml:space="preserve"> </w:t>
      </w:r>
      <w:r w:rsidRPr="00F36EED">
        <w:rPr>
          <w:szCs w:val="24"/>
        </w:rPr>
        <w:t>the</w:t>
      </w:r>
      <w:r w:rsidR="00E24065" w:rsidRPr="00F36EED">
        <w:rPr>
          <w:szCs w:val="24"/>
        </w:rPr>
        <w:t xml:space="preserve"> </w:t>
      </w:r>
      <w:r w:rsidRPr="00F36EED">
        <w:rPr>
          <w:szCs w:val="24"/>
        </w:rPr>
        <w:t>land</w:t>
      </w:r>
      <w:r w:rsidR="00E24065" w:rsidRPr="00F36EED">
        <w:rPr>
          <w:szCs w:val="24"/>
        </w:rPr>
        <w:t xml:space="preserve"> </w:t>
      </w:r>
      <w:r w:rsidRPr="00F36EED">
        <w:rPr>
          <w:szCs w:val="24"/>
        </w:rPr>
        <w:t>(the</w:t>
      </w:r>
      <w:r w:rsidR="00E24065" w:rsidRPr="00F36EED">
        <w:rPr>
          <w:szCs w:val="24"/>
        </w:rPr>
        <w:t xml:space="preserve"> </w:t>
      </w:r>
      <w:r w:rsidRPr="00F36EED">
        <w:rPr>
          <w:szCs w:val="24"/>
        </w:rPr>
        <w:t>constitution)</w:t>
      </w:r>
      <w:r w:rsidR="00E24065" w:rsidRPr="00F36EED">
        <w:rPr>
          <w:szCs w:val="24"/>
        </w:rPr>
        <w:t xml:space="preserve"> </w:t>
      </w:r>
      <w:r w:rsidRPr="00F36EED">
        <w:rPr>
          <w:szCs w:val="24"/>
        </w:rPr>
        <w:t>in</w:t>
      </w:r>
      <w:r w:rsidR="00E24065" w:rsidRPr="00F36EED">
        <w:rPr>
          <w:szCs w:val="24"/>
        </w:rPr>
        <w:t xml:space="preserve"> </w:t>
      </w:r>
      <w:r w:rsidRPr="00F36EED">
        <w:rPr>
          <w:szCs w:val="24"/>
        </w:rPr>
        <w:t>its</w:t>
      </w:r>
      <w:r w:rsidR="00E24065" w:rsidRPr="00F36EED">
        <w:rPr>
          <w:szCs w:val="24"/>
        </w:rPr>
        <w:t xml:space="preserve"> </w:t>
      </w:r>
      <w:r w:rsidRPr="00F36EED">
        <w:rPr>
          <w:szCs w:val="24"/>
        </w:rPr>
        <w:t>article</w:t>
      </w:r>
      <w:r w:rsidR="00E24065" w:rsidRPr="00F36EED">
        <w:rPr>
          <w:szCs w:val="24"/>
        </w:rPr>
        <w:t xml:space="preserve"> </w:t>
      </w:r>
      <w:r w:rsidRPr="00F36EED">
        <w:rPr>
          <w:szCs w:val="24"/>
        </w:rPr>
        <w:t>11</w:t>
      </w:r>
      <w:r w:rsidR="00E24065" w:rsidRPr="00F36EED">
        <w:rPr>
          <w:szCs w:val="24"/>
        </w:rPr>
        <w:t xml:space="preserve"> </w:t>
      </w:r>
      <w:r w:rsidRPr="00F36EED">
        <w:rPr>
          <w:szCs w:val="24"/>
        </w:rPr>
        <w:t>prohibits</w:t>
      </w:r>
      <w:r w:rsidR="00E24065" w:rsidRPr="00F36EED">
        <w:rPr>
          <w:szCs w:val="24"/>
        </w:rPr>
        <w:t xml:space="preserve"> </w:t>
      </w:r>
      <w:r w:rsidRPr="00F36EED">
        <w:rPr>
          <w:szCs w:val="24"/>
        </w:rPr>
        <w:t>any</w:t>
      </w:r>
      <w:r w:rsidR="00E24065" w:rsidRPr="00F36EED">
        <w:rPr>
          <w:szCs w:val="24"/>
        </w:rPr>
        <w:t xml:space="preserve"> </w:t>
      </w:r>
      <w:r w:rsidRPr="00F36EED">
        <w:rPr>
          <w:szCs w:val="24"/>
        </w:rPr>
        <w:t>discriminatory</w:t>
      </w:r>
      <w:r w:rsidR="00E24065" w:rsidRPr="00F36EED">
        <w:rPr>
          <w:szCs w:val="24"/>
        </w:rPr>
        <w:t xml:space="preserve"> </w:t>
      </w:r>
      <w:r w:rsidRPr="00F36EED">
        <w:rPr>
          <w:szCs w:val="24"/>
        </w:rPr>
        <w:t>acts.</w:t>
      </w:r>
      <w:r w:rsidR="00E24065" w:rsidRPr="00F36EED">
        <w:rPr>
          <w:szCs w:val="24"/>
        </w:rPr>
        <w:t xml:space="preserve"> </w:t>
      </w:r>
      <w:r w:rsidRPr="00F36EED">
        <w:rPr>
          <w:szCs w:val="24"/>
        </w:rPr>
        <w:t>In</w:t>
      </w:r>
      <w:r w:rsidR="00E24065" w:rsidRPr="00F36EED">
        <w:rPr>
          <w:szCs w:val="24"/>
        </w:rPr>
        <w:t xml:space="preserve"> </w:t>
      </w:r>
      <w:r w:rsidRPr="00F36EED">
        <w:rPr>
          <w:szCs w:val="24"/>
        </w:rPr>
        <w:t>addition,</w:t>
      </w:r>
      <w:r w:rsidR="00E24065" w:rsidRPr="00F36EED">
        <w:rPr>
          <w:szCs w:val="24"/>
        </w:rPr>
        <w:t xml:space="preserve"> </w:t>
      </w:r>
      <w:r w:rsidRPr="00F36EED">
        <w:rPr>
          <w:szCs w:val="24"/>
        </w:rPr>
        <w:t>the</w:t>
      </w:r>
      <w:r w:rsidR="00E24065" w:rsidRPr="00F36EED">
        <w:rPr>
          <w:szCs w:val="24"/>
        </w:rPr>
        <w:t xml:space="preserve"> </w:t>
      </w:r>
      <w:r w:rsidRPr="00F36EED">
        <w:rPr>
          <w:szCs w:val="24"/>
        </w:rPr>
        <w:t>Gender</w:t>
      </w:r>
      <w:r w:rsidR="00E24065" w:rsidRPr="00F36EED">
        <w:rPr>
          <w:szCs w:val="24"/>
        </w:rPr>
        <w:t xml:space="preserve"> </w:t>
      </w:r>
      <w:r w:rsidRPr="00F36EED">
        <w:rPr>
          <w:szCs w:val="24"/>
        </w:rPr>
        <w:t>Based</w:t>
      </w:r>
      <w:r w:rsidR="00E24065" w:rsidRPr="00F36EED">
        <w:rPr>
          <w:szCs w:val="24"/>
        </w:rPr>
        <w:t xml:space="preserve"> </w:t>
      </w:r>
      <w:r w:rsidRPr="00F36EED">
        <w:rPr>
          <w:szCs w:val="24"/>
        </w:rPr>
        <w:t>V</w:t>
      </w:r>
      <w:r w:rsidRPr="00F36EED">
        <w:t>iolence</w:t>
      </w:r>
      <w:r w:rsidR="00E24065" w:rsidRPr="00F36EED">
        <w:t xml:space="preserve"> </w:t>
      </w:r>
      <w:r w:rsidRPr="00F36EED">
        <w:t>(GBV)</w:t>
      </w:r>
      <w:r w:rsidR="00E24065" w:rsidRPr="00F36EED">
        <w:t xml:space="preserve"> </w:t>
      </w:r>
      <w:r w:rsidRPr="00F36EED">
        <w:t>law</w:t>
      </w:r>
      <w:r w:rsidR="008207CB">
        <w:rPr>
          <w:rStyle w:val="FootnoteReference"/>
        </w:rPr>
        <w:footnoteReference w:id="59"/>
      </w:r>
      <w:r w:rsidR="00E24065" w:rsidRPr="00F36EED">
        <w:t xml:space="preserve"> </w:t>
      </w:r>
      <w:r w:rsidRPr="00F36EED">
        <w:t>outlaws</w:t>
      </w:r>
      <w:r w:rsidR="00E24065" w:rsidRPr="00F36EED">
        <w:t xml:space="preserve"> </w:t>
      </w:r>
      <w:r w:rsidRPr="00F36EED">
        <w:t>violence</w:t>
      </w:r>
      <w:r w:rsidR="00E24065" w:rsidRPr="00F36EED">
        <w:t xml:space="preserve"> </w:t>
      </w:r>
      <w:r w:rsidRPr="00F36EED">
        <w:t>in</w:t>
      </w:r>
      <w:r w:rsidR="00E24065" w:rsidRPr="00F36EED">
        <w:t xml:space="preserve"> </w:t>
      </w:r>
      <w:r w:rsidRPr="00F36EED">
        <w:t>its</w:t>
      </w:r>
      <w:r w:rsidR="00E24065" w:rsidRPr="00F36EED">
        <w:t xml:space="preserve"> </w:t>
      </w:r>
      <w:r w:rsidRPr="00F36EED">
        <w:t>chapter</w:t>
      </w:r>
      <w:r w:rsidR="00E24065" w:rsidRPr="00F36EED">
        <w:t xml:space="preserve"> </w:t>
      </w:r>
      <w:r w:rsidRPr="00F36EED">
        <w:t>2</w:t>
      </w:r>
      <w:r w:rsidR="00E24065" w:rsidRPr="00F36EED">
        <w:t xml:space="preserve"> </w:t>
      </w:r>
      <w:r w:rsidRPr="00F36EED">
        <w:t>(article</w:t>
      </w:r>
      <w:r w:rsidR="00E24065" w:rsidRPr="00F36EED">
        <w:t xml:space="preserve"> </w:t>
      </w:r>
      <w:r w:rsidRPr="00F36EED">
        <w:t>3</w:t>
      </w:r>
      <w:r w:rsidR="00C55631">
        <w:t>–</w:t>
      </w:r>
      <w:r w:rsidRPr="00F36EED">
        <w:t>11)</w:t>
      </w:r>
      <w:r w:rsidR="00E24065" w:rsidRPr="00F36EED">
        <w:t xml:space="preserve"> </w:t>
      </w:r>
      <w:r w:rsidRPr="00F36EED">
        <w:t>based</w:t>
      </w:r>
      <w:r w:rsidR="00E24065" w:rsidRPr="00F36EED">
        <w:t xml:space="preserve"> </w:t>
      </w:r>
      <w:r w:rsidRPr="00F36EED">
        <w:t>on</w:t>
      </w:r>
      <w:r w:rsidR="00E24065" w:rsidRPr="00F36EED">
        <w:t xml:space="preserve"> </w:t>
      </w:r>
      <w:r w:rsidRPr="00F36EED">
        <w:t>gender.</w:t>
      </w:r>
      <w:r w:rsidR="00E24065" w:rsidRPr="00F36EED">
        <w:t xml:space="preserve"> </w:t>
      </w:r>
      <w:r w:rsidRPr="00F36EED">
        <w:t>The</w:t>
      </w:r>
      <w:r w:rsidR="00E24065" w:rsidRPr="00F36EED">
        <w:t xml:space="preserve"> </w:t>
      </w:r>
      <w:r w:rsidRPr="00F36EED">
        <w:t>same</w:t>
      </w:r>
      <w:r w:rsidR="00E24065" w:rsidRPr="00F36EED">
        <w:t xml:space="preserve"> </w:t>
      </w:r>
      <w:r w:rsidRPr="00F36EED">
        <w:t>law</w:t>
      </w:r>
      <w:r w:rsidR="00E24065" w:rsidRPr="00F36EED">
        <w:t xml:space="preserve"> </w:t>
      </w:r>
      <w:r w:rsidRPr="00F36EED">
        <w:t>in</w:t>
      </w:r>
      <w:r w:rsidR="00E24065" w:rsidRPr="00F36EED">
        <w:t xml:space="preserve"> </w:t>
      </w:r>
      <w:r w:rsidRPr="00F36EED">
        <w:t>chapter</w:t>
      </w:r>
      <w:r w:rsidR="00E24065" w:rsidRPr="00F36EED">
        <w:t xml:space="preserve"> </w:t>
      </w:r>
      <w:r w:rsidRPr="00F36EED">
        <w:t>3</w:t>
      </w:r>
      <w:r w:rsidR="00E24065" w:rsidRPr="00F36EED">
        <w:t xml:space="preserve"> </w:t>
      </w:r>
      <w:r w:rsidRPr="00F36EED">
        <w:t>provides</w:t>
      </w:r>
      <w:r w:rsidR="00E24065" w:rsidRPr="00F36EED">
        <w:t xml:space="preserve"> </w:t>
      </w:r>
      <w:r w:rsidRPr="00F36EED">
        <w:t>for</w:t>
      </w:r>
      <w:r w:rsidR="00E24065" w:rsidRPr="00F36EED">
        <w:t xml:space="preserve"> </w:t>
      </w:r>
      <w:r w:rsidRPr="00F36EED">
        <w:t>penalties</w:t>
      </w:r>
      <w:r w:rsidR="00E24065" w:rsidRPr="00F36EED">
        <w:t xml:space="preserve"> </w:t>
      </w:r>
      <w:r w:rsidRPr="00F36EED">
        <w:t>and</w:t>
      </w:r>
      <w:r w:rsidR="00E24065" w:rsidRPr="00F36EED">
        <w:t xml:space="preserve"> </w:t>
      </w:r>
      <w:r w:rsidRPr="00F36EED">
        <w:t>sections</w:t>
      </w:r>
      <w:r w:rsidR="00E24065" w:rsidRPr="00F36EED">
        <w:t xml:space="preserve"> </w:t>
      </w:r>
      <w:r w:rsidRPr="00F36EED">
        <w:t>to</w:t>
      </w:r>
      <w:r w:rsidR="00E24065" w:rsidRPr="00F36EED">
        <w:t xml:space="preserve"> </w:t>
      </w:r>
      <w:r w:rsidRPr="00F36EED">
        <w:t>those</w:t>
      </w:r>
      <w:r w:rsidR="00E24065" w:rsidRPr="00F36EED">
        <w:t xml:space="preserve"> </w:t>
      </w:r>
      <w:r w:rsidRPr="00F36EED">
        <w:t>convicted</w:t>
      </w:r>
      <w:r w:rsidR="00E24065" w:rsidRPr="00F36EED">
        <w:t xml:space="preserve"> </w:t>
      </w:r>
      <w:r w:rsidRPr="00F36EED">
        <w:t>of</w:t>
      </w:r>
      <w:r w:rsidR="00E24065" w:rsidRPr="00F36EED">
        <w:t xml:space="preserve"> </w:t>
      </w:r>
      <w:r w:rsidRPr="00F36EED">
        <w:t>the</w:t>
      </w:r>
      <w:r w:rsidR="00E24065" w:rsidRPr="00F36EED">
        <w:t xml:space="preserve"> </w:t>
      </w:r>
      <w:r w:rsidRPr="00F36EED">
        <w:t>crime</w:t>
      </w:r>
      <w:r w:rsidR="00E24065" w:rsidRPr="00F36EED">
        <w:t xml:space="preserve"> </w:t>
      </w:r>
      <w:r w:rsidRPr="00F36EED">
        <w:t>(articles</w:t>
      </w:r>
      <w:r w:rsidR="00E24065" w:rsidRPr="00F36EED">
        <w:t xml:space="preserve"> </w:t>
      </w:r>
      <w:r w:rsidRPr="00F36EED">
        <w:t>12</w:t>
      </w:r>
      <w:r w:rsidR="000509FC">
        <w:t>–</w:t>
      </w:r>
      <w:r w:rsidRPr="00F36EED">
        <w:t>37)</w:t>
      </w:r>
      <w:r w:rsidR="00E24065" w:rsidRPr="00F36EED">
        <w:t xml:space="preserve"> </w:t>
      </w:r>
      <w:r w:rsidRPr="00F36EED">
        <w:t>and</w:t>
      </w:r>
      <w:r w:rsidR="00E24065" w:rsidRPr="00F36EED">
        <w:t xml:space="preserve"> </w:t>
      </w:r>
      <w:r w:rsidRPr="00F36EED">
        <w:t>matrimonial</w:t>
      </w:r>
      <w:r w:rsidR="00E24065" w:rsidRPr="00F36EED">
        <w:t xml:space="preserve"> </w:t>
      </w:r>
      <w:r w:rsidRPr="00F36EED">
        <w:t>regime</w:t>
      </w:r>
      <w:r w:rsidR="00E24065" w:rsidRPr="00F36EED">
        <w:t xml:space="preserve"> </w:t>
      </w:r>
      <w:r w:rsidRPr="00F36EED">
        <w:t>and</w:t>
      </w:r>
      <w:r w:rsidR="00E24065" w:rsidRPr="00F36EED">
        <w:t xml:space="preserve"> </w:t>
      </w:r>
      <w:r w:rsidRPr="00F36EED">
        <w:t>succession</w:t>
      </w:r>
      <w:r w:rsidR="00E24065" w:rsidRPr="00F36EED">
        <w:t xml:space="preserve"> </w:t>
      </w:r>
      <w:r w:rsidRPr="00F36EED">
        <w:t>law</w:t>
      </w:r>
      <w:r w:rsidR="008207CB">
        <w:rPr>
          <w:rStyle w:val="FootnoteReference"/>
        </w:rPr>
        <w:footnoteReference w:id="60"/>
      </w:r>
      <w:r w:rsidR="00E24065" w:rsidRPr="00F36EED">
        <w:t xml:space="preserve"> </w:t>
      </w:r>
      <w:r w:rsidRPr="00F36EED">
        <w:t>categorically</w:t>
      </w:r>
      <w:r w:rsidR="00E24065" w:rsidRPr="00F36EED">
        <w:t xml:space="preserve"> </w:t>
      </w:r>
      <w:r w:rsidRPr="00F36EED">
        <w:t>create</w:t>
      </w:r>
      <w:r w:rsidR="00E24065" w:rsidRPr="00F36EED">
        <w:t xml:space="preserve"> </w:t>
      </w:r>
      <w:r w:rsidRPr="00F36EED">
        <w:t>equal</w:t>
      </w:r>
      <w:r w:rsidR="00E24065" w:rsidRPr="00F36EED">
        <w:t xml:space="preserve"> </w:t>
      </w:r>
      <w:r w:rsidRPr="00F36EED">
        <w:t>rights</w:t>
      </w:r>
      <w:r w:rsidR="00E24065" w:rsidRPr="00F36EED">
        <w:t xml:space="preserve"> </w:t>
      </w:r>
      <w:r w:rsidRPr="00F36EED">
        <w:t>for</w:t>
      </w:r>
      <w:r w:rsidR="00E24065" w:rsidRPr="00F36EED">
        <w:t xml:space="preserve"> </w:t>
      </w:r>
      <w:r w:rsidRPr="00F36EED">
        <w:t>both</w:t>
      </w:r>
      <w:r w:rsidR="00E24065" w:rsidRPr="00F36EED">
        <w:t xml:space="preserve"> </w:t>
      </w:r>
      <w:r w:rsidRPr="00F36EED">
        <w:t>males</w:t>
      </w:r>
      <w:r w:rsidR="00E24065" w:rsidRPr="00F36EED">
        <w:t xml:space="preserve"> </w:t>
      </w:r>
      <w:r w:rsidRPr="00F36EED">
        <w:t>and</w:t>
      </w:r>
      <w:r w:rsidR="00E24065" w:rsidRPr="00F36EED">
        <w:t xml:space="preserve"> </w:t>
      </w:r>
      <w:r w:rsidRPr="00F36EED">
        <w:t>females.</w:t>
      </w:r>
      <w:r w:rsidR="00E24065" w:rsidRPr="00F36EED">
        <w:t xml:space="preserve"> </w:t>
      </w:r>
    </w:p>
    <w:p w:rsidR="00951BC8" w:rsidRPr="00F36EED" w:rsidRDefault="00951BC8" w:rsidP="00F36EED">
      <w:pPr>
        <w:pStyle w:val="SingleTxtG"/>
        <w:rPr>
          <w:szCs w:val="24"/>
        </w:rPr>
      </w:pPr>
      <w:r w:rsidRPr="00F36EED">
        <w:t>124.</w:t>
      </w:r>
      <w:r w:rsidRPr="00F36EED">
        <w:tab/>
        <w:t>Discrimination</w:t>
      </w:r>
      <w:r w:rsidR="00E24065" w:rsidRPr="00F36EED">
        <w:t xml:space="preserve"> </w:t>
      </w:r>
      <w:r w:rsidRPr="00F36EED">
        <w:t>is</w:t>
      </w:r>
      <w:r w:rsidR="00E24065" w:rsidRPr="00F36EED">
        <w:t xml:space="preserve"> </w:t>
      </w:r>
      <w:r w:rsidRPr="00F36EED">
        <w:t>further</w:t>
      </w:r>
      <w:r w:rsidR="00E24065" w:rsidRPr="00F36EED">
        <w:t xml:space="preserve"> </w:t>
      </w:r>
      <w:r w:rsidRPr="00F36EED">
        <w:t>prohibited</w:t>
      </w:r>
      <w:r w:rsidR="00E24065" w:rsidRPr="00F36EED">
        <w:t xml:space="preserve"> </w:t>
      </w:r>
      <w:r w:rsidRPr="00F36EED">
        <w:t>under</w:t>
      </w:r>
      <w:r w:rsidR="00E24065" w:rsidRPr="00F36EED">
        <w:t xml:space="preserve"> </w:t>
      </w:r>
      <w:r w:rsidRPr="00F36EED">
        <w:t>the</w:t>
      </w:r>
      <w:r w:rsidR="00E24065" w:rsidRPr="00F36EED">
        <w:t xml:space="preserve"> </w:t>
      </w:r>
      <w:r w:rsidRPr="00F36EED">
        <w:t>Rwandan</w:t>
      </w:r>
      <w:r w:rsidR="00E24065" w:rsidRPr="00F36EED">
        <w:t xml:space="preserve"> </w:t>
      </w:r>
      <w:r w:rsidRPr="00F36EED">
        <w:t>press</w:t>
      </w:r>
      <w:r w:rsidR="00E24065" w:rsidRPr="00F36EED">
        <w:t xml:space="preserve"> </w:t>
      </w:r>
      <w:r w:rsidRPr="00F36EED">
        <w:t>law.</w:t>
      </w:r>
      <w:r w:rsidR="00E24065" w:rsidRPr="00F36EED">
        <w:t xml:space="preserve"> </w:t>
      </w:r>
      <w:r w:rsidRPr="00F36EED">
        <w:t>Freedom</w:t>
      </w:r>
      <w:r w:rsidR="00E24065" w:rsidRPr="00F36EED">
        <w:t xml:space="preserve"> </w:t>
      </w:r>
      <w:r w:rsidRPr="00F36EED">
        <w:t>of</w:t>
      </w:r>
      <w:r w:rsidR="00E24065" w:rsidRPr="00F36EED">
        <w:t xml:space="preserve"> </w:t>
      </w:r>
      <w:r w:rsidRPr="00F36EED">
        <w:t>the</w:t>
      </w:r>
      <w:r w:rsidR="00E24065" w:rsidRPr="00F36EED">
        <w:t xml:space="preserve"> </w:t>
      </w:r>
      <w:r w:rsidRPr="00F36EED">
        <w:t>press</w:t>
      </w:r>
      <w:r w:rsidR="00E24065" w:rsidRPr="00F36EED">
        <w:t xml:space="preserve"> </w:t>
      </w:r>
      <w:r w:rsidRPr="00F36EED">
        <w:t>is</w:t>
      </w:r>
      <w:r w:rsidR="00E24065" w:rsidRPr="00F36EED">
        <w:t xml:space="preserve"> </w:t>
      </w:r>
      <w:r w:rsidRPr="00F36EED">
        <w:t>guaranteed</w:t>
      </w:r>
      <w:r w:rsidR="00E24065" w:rsidRPr="00F36EED">
        <w:t xml:space="preserve"> </w:t>
      </w:r>
      <w:r w:rsidRPr="00F36EED">
        <w:t>subject</w:t>
      </w:r>
      <w:r w:rsidR="00E24065" w:rsidRPr="00F36EED">
        <w:t xml:space="preserve"> </w:t>
      </w:r>
      <w:r w:rsidRPr="00F36EED">
        <w:t>to</w:t>
      </w:r>
      <w:r w:rsidR="00E24065" w:rsidRPr="00F36EED">
        <w:t xml:space="preserve"> </w:t>
      </w:r>
      <w:r w:rsidRPr="00F36EED">
        <w:t>restrictions</w:t>
      </w:r>
      <w:r w:rsidR="00E24065" w:rsidRPr="00F36EED">
        <w:t xml:space="preserve"> </w:t>
      </w:r>
      <w:r w:rsidRPr="00F36EED">
        <w:t>expressly</w:t>
      </w:r>
      <w:r w:rsidR="00E24065" w:rsidRPr="00F36EED">
        <w:t xml:space="preserve"> </w:t>
      </w:r>
      <w:r w:rsidRPr="00F36EED">
        <w:t>provided</w:t>
      </w:r>
      <w:r w:rsidR="00E24065" w:rsidRPr="00F36EED">
        <w:t xml:space="preserve"> </w:t>
      </w:r>
      <w:r w:rsidRPr="00F36EED">
        <w:t>for</w:t>
      </w:r>
      <w:r w:rsidR="00E24065" w:rsidRPr="00F36EED">
        <w:t xml:space="preserve"> </w:t>
      </w:r>
      <w:r w:rsidRPr="00F36EED">
        <w:t>by</w:t>
      </w:r>
      <w:r w:rsidR="00E24065" w:rsidRPr="00F36EED">
        <w:t xml:space="preserve"> </w:t>
      </w:r>
      <w:r w:rsidRPr="00F36EED">
        <w:t>the</w:t>
      </w:r>
      <w:r w:rsidR="00E24065" w:rsidRPr="00F36EED">
        <w:t xml:space="preserve"> </w:t>
      </w:r>
      <w:r w:rsidRPr="00F36EED">
        <w:t>press</w:t>
      </w:r>
      <w:r w:rsidR="00E24065" w:rsidRPr="00F36EED">
        <w:t xml:space="preserve"> </w:t>
      </w:r>
      <w:r w:rsidRPr="00F36EED">
        <w:t>law</w:t>
      </w:r>
      <w:r w:rsidR="00E24065" w:rsidRPr="00F36EED">
        <w:t xml:space="preserve"> </w:t>
      </w:r>
      <w:r w:rsidRPr="00F36EED">
        <w:t>and</w:t>
      </w:r>
      <w:r w:rsidR="00E24065" w:rsidRPr="00F36EED">
        <w:t xml:space="preserve"> </w:t>
      </w:r>
      <w:r w:rsidRPr="00F36EED">
        <w:t>international</w:t>
      </w:r>
      <w:r w:rsidR="00E24065" w:rsidRPr="00F36EED">
        <w:t xml:space="preserve"> </w:t>
      </w:r>
      <w:r w:rsidRPr="00F36EED">
        <w:t>conventions</w:t>
      </w:r>
      <w:r w:rsidR="00E24065" w:rsidRPr="00F36EED">
        <w:t xml:space="preserve"> </w:t>
      </w:r>
      <w:r w:rsidRPr="00F36EED">
        <w:t>for</w:t>
      </w:r>
      <w:r w:rsidR="00E24065" w:rsidRPr="00F36EED">
        <w:t xml:space="preserve"> </w:t>
      </w:r>
      <w:r w:rsidRPr="00F36EED">
        <w:t>the</w:t>
      </w:r>
      <w:r w:rsidR="00E24065" w:rsidRPr="00F36EED">
        <w:t xml:space="preserve"> </w:t>
      </w:r>
      <w:r w:rsidRPr="00F36EED">
        <w:t>protection</w:t>
      </w:r>
      <w:r w:rsidR="00E24065" w:rsidRPr="00F36EED">
        <w:t xml:space="preserve"> </w:t>
      </w:r>
      <w:r w:rsidRPr="00F36EED">
        <w:t>of</w:t>
      </w:r>
      <w:r w:rsidR="00E24065" w:rsidRPr="00F36EED">
        <w:t xml:space="preserve"> </w:t>
      </w:r>
      <w:r w:rsidRPr="00F36EED">
        <w:t>human</w:t>
      </w:r>
      <w:r w:rsidR="00E24065" w:rsidRPr="00F36EED">
        <w:t xml:space="preserve"> </w:t>
      </w:r>
      <w:r w:rsidRPr="00F36EED">
        <w:t>rights</w:t>
      </w:r>
      <w:r w:rsidR="00E24065" w:rsidRPr="00F36EED">
        <w:t xml:space="preserve"> </w:t>
      </w:r>
      <w:r w:rsidRPr="00F36EED">
        <w:t>to</w:t>
      </w:r>
      <w:r w:rsidR="00E24065" w:rsidRPr="00F36EED">
        <w:t xml:space="preserve"> </w:t>
      </w:r>
      <w:r w:rsidRPr="00F36EED">
        <w:t>which</w:t>
      </w:r>
      <w:r w:rsidR="00E24065" w:rsidRPr="00F36EED">
        <w:t xml:space="preserve"> </w:t>
      </w:r>
      <w:r w:rsidRPr="00F36EED">
        <w:t>Rwanda</w:t>
      </w:r>
      <w:r w:rsidR="00E24065" w:rsidRPr="00F36EED">
        <w:t xml:space="preserve"> </w:t>
      </w:r>
      <w:r w:rsidRPr="00F36EED">
        <w:t>is</w:t>
      </w:r>
      <w:r w:rsidR="00E24065" w:rsidRPr="00F36EED">
        <w:t xml:space="preserve"> </w:t>
      </w:r>
      <w:r w:rsidRPr="00F36EED">
        <w:t>a</w:t>
      </w:r>
      <w:r w:rsidR="00E24065" w:rsidRPr="00F36EED">
        <w:t xml:space="preserve"> </w:t>
      </w:r>
      <w:r w:rsidRPr="00F36EED">
        <w:t>party.</w:t>
      </w:r>
      <w:r w:rsidR="0003742C">
        <w:rPr>
          <w:rStyle w:val="FootnoteReference"/>
        </w:rPr>
        <w:footnoteReference w:id="61"/>
      </w:r>
      <w:r w:rsidR="00E24065" w:rsidRPr="00F36EED">
        <w:t xml:space="preserve"> </w:t>
      </w:r>
      <w:r w:rsidRPr="00F36EED">
        <w:t>The</w:t>
      </w:r>
      <w:r w:rsidR="00E24065" w:rsidRPr="00F36EED">
        <w:t xml:space="preserve"> </w:t>
      </w:r>
      <w:r w:rsidRPr="00F36EED">
        <w:t>law</w:t>
      </w:r>
      <w:r w:rsidR="00E24065" w:rsidRPr="00F36EED">
        <w:t xml:space="preserve"> </w:t>
      </w:r>
      <w:r w:rsidRPr="00F36EED">
        <w:t>in</w:t>
      </w:r>
      <w:r w:rsidR="00E24065" w:rsidRPr="00F36EED">
        <w:t xml:space="preserve"> </w:t>
      </w:r>
      <w:r w:rsidRPr="00F36EED">
        <w:t>addition</w:t>
      </w:r>
      <w:r w:rsidR="00E24065" w:rsidRPr="00F36EED">
        <w:t xml:space="preserve"> </w:t>
      </w:r>
      <w:r w:rsidRPr="00F36EED">
        <w:t>prohibits</w:t>
      </w:r>
      <w:r w:rsidR="00E24065" w:rsidRPr="00F36EED">
        <w:t xml:space="preserve"> </w:t>
      </w:r>
      <w:r w:rsidRPr="00F36EED">
        <w:t>incitements</w:t>
      </w:r>
      <w:r w:rsidR="00E24065" w:rsidRPr="00F36EED">
        <w:t xml:space="preserve"> </w:t>
      </w:r>
      <w:r w:rsidRPr="00F36EED">
        <w:t>that</w:t>
      </w:r>
      <w:r w:rsidR="00E24065" w:rsidRPr="00F36EED">
        <w:t xml:space="preserve"> </w:t>
      </w:r>
      <w:r w:rsidRPr="00F36EED">
        <w:t>lead</w:t>
      </w:r>
      <w:r w:rsidR="00E24065" w:rsidRPr="00F36EED">
        <w:t xml:space="preserve"> </w:t>
      </w:r>
      <w:r w:rsidRPr="00F36EED">
        <w:t>to</w:t>
      </w:r>
      <w:r w:rsidR="00E24065" w:rsidRPr="00F36EED">
        <w:t xml:space="preserve"> </w:t>
      </w:r>
      <w:r w:rsidRPr="00F36EED">
        <w:t>the</w:t>
      </w:r>
      <w:r w:rsidR="00E24065" w:rsidRPr="00F36EED">
        <w:t xml:space="preserve"> </w:t>
      </w:r>
      <w:r w:rsidRPr="00F36EED">
        <w:t>commission</w:t>
      </w:r>
      <w:r w:rsidR="00E24065" w:rsidRPr="00F36EED">
        <w:t xml:space="preserve"> </w:t>
      </w:r>
      <w:r w:rsidRPr="00F36EED">
        <w:t>of</w:t>
      </w:r>
      <w:r w:rsidR="00E24065" w:rsidRPr="00F36EED">
        <w:t xml:space="preserve"> </w:t>
      </w:r>
      <w:r w:rsidRPr="00F36EED">
        <w:t>crimes</w:t>
      </w:r>
      <w:r w:rsidR="00E24065" w:rsidRPr="00F36EED">
        <w:t xml:space="preserve"> </w:t>
      </w:r>
      <w:r w:rsidRPr="00F36EED">
        <w:t>in</w:t>
      </w:r>
      <w:r w:rsidR="00E24065" w:rsidRPr="00F36EED">
        <w:t xml:space="preserve"> </w:t>
      </w:r>
      <w:r w:rsidRPr="00F36EED">
        <w:t>which</w:t>
      </w:r>
      <w:r w:rsidR="00E24065" w:rsidRPr="00F36EED">
        <w:t xml:space="preserve"> </w:t>
      </w:r>
      <w:r w:rsidRPr="00F36EED">
        <w:t>discrimination</w:t>
      </w:r>
      <w:r w:rsidR="00E24065" w:rsidRPr="00F36EED">
        <w:t xml:space="preserve"> </w:t>
      </w:r>
      <w:r w:rsidRPr="00F36EED">
        <w:t>is</w:t>
      </w:r>
      <w:r w:rsidR="00E24065" w:rsidRPr="00F36EED">
        <w:t xml:space="preserve"> </w:t>
      </w:r>
      <w:r w:rsidRPr="00F36EED">
        <w:t>implied.</w:t>
      </w:r>
      <w:r w:rsidR="0003742C">
        <w:rPr>
          <w:rStyle w:val="FootnoteReference"/>
        </w:rPr>
        <w:footnoteReference w:id="62"/>
      </w:r>
      <w:r w:rsidR="00E24065" w:rsidRPr="00F36EED">
        <w:rPr>
          <w:szCs w:val="24"/>
        </w:rPr>
        <w:t xml:space="preserve"> </w:t>
      </w:r>
    </w:p>
    <w:p w:rsidR="00951BC8" w:rsidRPr="00F36EED" w:rsidRDefault="00951BC8" w:rsidP="00F36EED">
      <w:pPr>
        <w:pStyle w:val="SingleTxtG"/>
        <w:rPr>
          <w:szCs w:val="24"/>
        </w:rPr>
      </w:pPr>
      <w:r w:rsidRPr="00F36EED">
        <w:t>125.</w:t>
      </w:r>
      <w:r w:rsidRPr="00F36EED">
        <w:tab/>
      </w:r>
      <w:r w:rsidRPr="00F36EED">
        <w:rPr>
          <w:szCs w:val="24"/>
        </w:rPr>
        <w:t>Finally,</w:t>
      </w:r>
      <w:r w:rsidR="00E24065" w:rsidRPr="00F36EED">
        <w:rPr>
          <w:szCs w:val="24"/>
        </w:rPr>
        <w:t xml:space="preserve"> </w:t>
      </w:r>
      <w:r w:rsidRPr="00F36EED">
        <w:rPr>
          <w:szCs w:val="24"/>
        </w:rPr>
        <w:t>Rwanda</w:t>
      </w:r>
      <w:r w:rsidR="00E24065" w:rsidRPr="00F36EED">
        <w:rPr>
          <w:szCs w:val="24"/>
        </w:rPr>
        <w:t xml:space="preserve"> </w:t>
      </w:r>
      <w:r w:rsidRPr="00F36EED">
        <w:rPr>
          <w:szCs w:val="24"/>
        </w:rPr>
        <w:t>is</w:t>
      </w:r>
      <w:r w:rsidR="00E24065" w:rsidRPr="00F36EED">
        <w:rPr>
          <w:szCs w:val="24"/>
        </w:rPr>
        <w:t xml:space="preserve"> </w:t>
      </w:r>
      <w:r w:rsidRPr="00F36EED">
        <w:rPr>
          <w:szCs w:val="24"/>
        </w:rPr>
        <w:t>a</w:t>
      </w:r>
      <w:r w:rsidR="00E24065" w:rsidRPr="00F36EED">
        <w:rPr>
          <w:szCs w:val="24"/>
        </w:rPr>
        <w:t xml:space="preserve"> </w:t>
      </w:r>
      <w:r w:rsidRPr="00F36EED">
        <w:rPr>
          <w:szCs w:val="24"/>
        </w:rPr>
        <w:t>party</w:t>
      </w:r>
      <w:r w:rsidR="00E24065" w:rsidRPr="00F36EED">
        <w:rPr>
          <w:szCs w:val="24"/>
        </w:rPr>
        <w:t xml:space="preserve"> </w:t>
      </w:r>
      <w:r w:rsidRPr="00F36EED">
        <w:rPr>
          <w:szCs w:val="24"/>
        </w:rPr>
        <w:t>to</w:t>
      </w:r>
      <w:r w:rsidR="00E24065" w:rsidRPr="00F36EED">
        <w:rPr>
          <w:szCs w:val="24"/>
        </w:rPr>
        <w:t xml:space="preserve"> </w:t>
      </w:r>
      <w:r w:rsidRPr="00F36EED">
        <w:rPr>
          <w:szCs w:val="24"/>
        </w:rPr>
        <w:t>various</w:t>
      </w:r>
      <w:r w:rsidR="00E24065" w:rsidRPr="00F36EED">
        <w:rPr>
          <w:szCs w:val="24"/>
        </w:rPr>
        <w:t xml:space="preserve"> </w:t>
      </w:r>
      <w:r w:rsidRPr="00F36EED">
        <w:rPr>
          <w:szCs w:val="24"/>
        </w:rPr>
        <w:t>international</w:t>
      </w:r>
      <w:r w:rsidR="00E24065" w:rsidRPr="00F36EED">
        <w:rPr>
          <w:szCs w:val="24"/>
        </w:rPr>
        <w:t xml:space="preserve"> </w:t>
      </w:r>
      <w:r w:rsidRPr="00F36EED">
        <w:rPr>
          <w:szCs w:val="24"/>
        </w:rPr>
        <w:t>human</w:t>
      </w:r>
      <w:r w:rsidR="00E24065" w:rsidRPr="00F36EED">
        <w:rPr>
          <w:szCs w:val="24"/>
        </w:rPr>
        <w:t xml:space="preserve"> </w:t>
      </w:r>
      <w:r w:rsidRPr="00F36EED">
        <w:rPr>
          <w:szCs w:val="24"/>
        </w:rPr>
        <w:t>rights</w:t>
      </w:r>
      <w:r w:rsidR="00E24065" w:rsidRPr="00F36EED">
        <w:rPr>
          <w:szCs w:val="24"/>
        </w:rPr>
        <w:t xml:space="preserve"> </w:t>
      </w:r>
      <w:r w:rsidRPr="00F36EED">
        <w:rPr>
          <w:szCs w:val="24"/>
        </w:rPr>
        <w:t>instruments</w:t>
      </w:r>
      <w:r w:rsidRPr="00F36EED">
        <w:t>,</w:t>
      </w:r>
      <w:r w:rsidR="00E24065" w:rsidRPr="00F36EED">
        <w:rPr>
          <w:szCs w:val="24"/>
        </w:rPr>
        <w:t xml:space="preserve"> </w:t>
      </w:r>
      <w:r w:rsidRPr="00F36EED">
        <w:rPr>
          <w:szCs w:val="24"/>
        </w:rPr>
        <w:t>such</w:t>
      </w:r>
      <w:r w:rsidR="00E24065" w:rsidRPr="00F36EED">
        <w:rPr>
          <w:szCs w:val="24"/>
        </w:rPr>
        <w:t xml:space="preserve"> </w:t>
      </w:r>
      <w:r w:rsidRPr="00F36EED">
        <w:rPr>
          <w:szCs w:val="24"/>
        </w:rPr>
        <w:t>as</w:t>
      </w:r>
      <w:r w:rsidR="00E24065" w:rsidRPr="00F36EED">
        <w:rPr>
          <w:szCs w:val="24"/>
        </w:rPr>
        <w:t xml:space="preserve"> </w:t>
      </w:r>
      <w:r w:rsidRPr="00F36EED">
        <w:rPr>
          <w:szCs w:val="24"/>
        </w:rPr>
        <w:t>the</w:t>
      </w:r>
      <w:r w:rsidR="00E24065" w:rsidRPr="00F36EED">
        <w:rPr>
          <w:szCs w:val="24"/>
        </w:rPr>
        <w:t xml:space="preserve"> </w:t>
      </w:r>
      <w:r w:rsidRPr="00F36EED">
        <w:rPr>
          <w:szCs w:val="24"/>
        </w:rPr>
        <w:t>Convention</w:t>
      </w:r>
      <w:r w:rsidR="00E24065" w:rsidRPr="00F36EED">
        <w:rPr>
          <w:szCs w:val="24"/>
        </w:rPr>
        <w:t xml:space="preserve"> </w:t>
      </w:r>
      <w:r w:rsidRPr="00F36EED">
        <w:rPr>
          <w:szCs w:val="24"/>
        </w:rPr>
        <w:t>on</w:t>
      </w:r>
      <w:r w:rsidR="00E24065" w:rsidRPr="00F36EED">
        <w:rPr>
          <w:szCs w:val="24"/>
        </w:rPr>
        <w:t xml:space="preserve"> </w:t>
      </w:r>
      <w:r w:rsidRPr="00F36EED">
        <w:t>the</w:t>
      </w:r>
      <w:r w:rsidR="00E24065" w:rsidRPr="00F36EED">
        <w:t xml:space="preserve"> </w:t>
      </w:r>
      <w:r w:rsidRPr="00F36EED">
        <w:t>Elimination</w:t>
      </w:r>
      <w:r w:rsidR="00E24065" w:rsidRPr="00F36EED">
        <w:t xml:space="preserve"> </w:t>
      </w:r>
      <w:r w:rsidRPr="00F36EED">
        <w:t>of</w:t>
      </w:r>
      <w:r w:rsidR="00E24065" w:rsidRPr="00F36EED">
        <w:t xml:space="preserve"> </w:t>
      </w:r>
      <w:r w:rsidRPr="00F36EED">
        <w:t>All</w:t>
      </w:r>
      <w:r w:rsidR="00E24065" w:rsidRPr="00F36EED">
        <w:t xml:space="preserve"> </w:t>
      </w:r>
      <w:r w:rsidRPr="00F36EED">
        <w:t>Forms</w:t>
      </w:r>
      <w:r w:rsidR="00E24065" w:rsidRPr="00F36EED">
        <w:t xml:space="preserve"> </w:t>
      </w:r>
      <w:r w:rsidRPr="00F36EED">
        <w:t>of</w:t>
      </w:r>
      <w:r w:rsidR="00E24065" w:rsidRPr="00F36EED">
        <w:t xml:space="preserve"> </w:t>
      </w:r>
      <w:r w:rsidRPr="00F36EED">
        <w:t>Discrimination</w:t>
      </w:r>
      <w:r w:rsidR="00E24065" w:rsidRPr="00F36EED">
        <w:t xml:space="preserve"> </w:t>
      </w:r>
      <w:r w:rsidRPr="00F36EED">
        <w:t>against</w:t>
      </w:r>
      <w:r w:rsidR="00E24065" w:rsidRPr="00F36EED">
        <w:t xml:space="preserve"> </w:t>
      </w:r>
      <w:r w:rsidRPr="00F36EED">
        <w:t>W</w:t>
      </w:r>
      <w:r w:rsidRPr="00F36EED">
        <w:rPr>
          <w:szCs w:val="24"/>
        </w:rPr>
        <w:t>omen</w:t>
      </w:r>
      <w:r w:rsidR="00E24065" w:rsidRPr="00F36EED">
        <w:rPr>
          <w:szCs w:val="24"/>
        </w:rPr>
        <w:t xml:space="preserve"> </w:t>
      </w:r>
      <w:r w:rsidRPr="00F36EED">
        <w:rPr>
          <w:szCs w:val="24"/>
        </w:rPr>
        <w:t>(CEDAW),</w:t>
      </w:r>
      <w:r w:rsidR="00E24065" w:rsidRPr="00F36EED">
        <w:rPr>
          <w:szCs w:val="24"/>
        </w:rPr>
        <w:t xml:space="preserve"> </w:t>
      </w:r>
      <w:r w:rsidRPr="00F36EED">
        <w:t>the</w:t>
      </w:r>
      <w:r w:rsidR="00E24065" w:rsidRPr="00F36EED">
        <w:t xml:space="preserve"> </w:t>
      </w:r>
      <w:r w:rsidRPr="00F36EED">
        <w:rPr>
          <w:szCs w:val="24"/>
        </w:rPr>
        <w:t>African</w:t>
      </w:r>
      <w:r w:rsidR="00E24065" w:rsidRPr="00F36EED">
        <w:rPr>
          <w:szCs w:val="24"/>
        </w:rPr>
        <w:t xml:space="preserve"> </w:t>
      </w:r>
      <w:r w:rsidRPr="00F36EED">
        <w:rPr>
          <w:szCs w:val="24"/>
        </w:rPr>
        <w:t>Charter</w:t>
      </w:r>
      <w:r w:rsidR="00E24065" w:rsidRPr="00F36EED">
        <w:rPr>
          <w:szCs w:val="24"/>
        </w:rPr>
        <w:t xml:space="preserve"> </w:t>
      </w:r>
      <w:r w:rsidRPr="00F36EED">
        <w:rPr>
          <w:szCs w:val="24"/>
        </w:rPr>
        <w:t>on</w:t>
      </w:r>
      <w:r w:rsidR="00E24065" w:rsidRPr="00F36EED">
        <w:rPr>
          <w:szCs w:val="24"/>
        </w:rPr>
        <w:t xml:space="preserve"> </w:t>
      </w:r>
      <w:r w:rsidRPr="00F36EED">
        <w:rPr>
          <w:szCs w:val="24"/>
        </w:rPr>
        <w:t>Human</w:t>
      </w:r>
      <w:r w:rsidR="00E24065" w:rsidRPr="00F36EED">
        <w:rPr>
          <w:szCs w:val="24"/>
        </w:rPr>
        <w:t xml:space="preserve"> </w:t>
      </w:r>
      <w:r w:rsidRPr="00F36EED">
        <w:rPr>
          <w:szCs w:val="24"/>
        </w:rPr>
        <w:t>and</w:t>
      </w:r>
      <w:r w:rsidR="00E24065" w:rsidRPr="00F36EED">
        <w:rPr>
          <w:szCs w:val="24"/>
        </w:rPr>
        <w:t xml:space="preserve"> </w:t>
      </w:r>
      <w:r w:rsidRPr="00F36EED">
        <w:rPr>
          <w:szCs w:val="24"/>
        </w:rPr>
        <w:t>Peoples</w:t>
      </w:r>
      <w:r w:rsidR="00E24065" w:rsidRPr="00F36EED">
        <w:rPr>
          <w:szCs w:val="24"/>
        </w:rPr>
        <w:t xml:space="preserve">’ </w:t>
      </w:r>
      <w:r w:rsidRPr="00F36EED">
        <w:rPr>
          <w:szCs w:val="24"/>
        </w:rPr>
        <w:t>Rights</w:t>
      </w:r>
      <w:r w:rsidR="00E24065" w:rsidRPr="00F36EED">
        <w:rPr>
          <w:szCs w:val="24"/>
        </w:rPr>
        <w:t xml:space="preserve"> </w:t>
      </w:r>
      <w:r w:rsidRPr="00F36EED">
        <w:rPr>
          <w:szCs w:val="24"/>
        </w:rPr>
        <w:t>(ACHPR),</w:t>
      </w:r>
      <w:r w:rsidR="00E24065" w:rsidRPr="00F36EED">
        <w:rPr>
          <w:szCs w:val="24"/>
        </w:rPr>
        <w:t xml:space="preserve"> </w:t>
      </w:r>
      <w:r w:rsidRPr="00F36EED">
        <w:rPr>
          <w:szCs w:val="24"/>
        </w:rPr>
        <w:t>CERD,</w:t>
      </w:r>
      <w:r w:rsidR="00E24065" w:rsidRPr="00F36EED">
        <w:rPr>
          <w:szCs w:val="24"/>
        </w:rPr>
        <w:t xml:space="preserve"> </w:t>
      </w:r>
      <w:r w:rsidRPr="00F36EED">
        <w:rPr>
          <w:szCs w:val="24"/>
        </w:rPr>
        <w:t>UDHR,</w:t>
      </w:r>
      <w:r w:rsidR="00E24065" w:rsidRPr="00F36EED">
        <w:rPr>
          <w:szCs w:val="24"/>
        </w:rPr>
        <w:t xml:space="preserve"> </w:t>
      </w:r>
      <w:r w:rsidRPr="00F36EED">
        <w:rPr>
          <w:szCs w:val="24"/>
        </w:rPr>
        <w:t>ICCPR,</w:t>
      </w:r>
      <w:r w:rsidR="00E24065" w:rsidRPr="00F36EED">
        <w:rPr>
          <w:szCs w:val="24"/>
        </w:rPr>
        <w:t xml:space="preserve"> </w:t>
      </w:r>
      <w:r w:rsidRPr="00F36EED">
        <w:rPr>
          <w:szCs w:val="24"/>
        </w:rPr>
        <w:t>ICESCR</w:t>
      </w:r>
      <w:r w:rsidR="00E24065" w:rsidRPr="00F36EED">
        <w:rPr>
          <w:szCs w:val="24"/>
        </w:rPr>
        <w:t xml:space="preserve"> </w:t>
      </w:r>
      <w:r w:rsidRPr="00F36EED">
        <w:rPr>
          <w:szCs w:val="24"/>
        </w:rPr>
        <w:t>and</w:t>
      </w:r>
      <w:r w:rsidR="00E24065" w:rsidRPr="00F36EED">
        <w:rPr>
          <w:szCs w:val="24"/>
        </w:rPr>
        <w:t xml:space="preserve"> </w:t>
      </w:r>
      <w:r w:rsidRPr="00F36EED">
        <w:rPr>
          <w:szCs w:val="24"/>
        </w:rPr>
        <w:t>the</w:t>
      </w:r>
      <w:r w:rsidR="00E24065" w:rsidRPr="00F36EED">
        <w:rPr>
          <w:szCs w:val="24"/>
        </w:rPr>
        <w:t xml:space="preserve"> </w:t>
      </w:r>
      <w:r w:rsidRPr="00F36EED">
        <w:rPr>
          <w:szCs w:val="24"/>
        </w:rPr>
        <w:t>Convention</w:t>
      </w:r>
      <w:r w:rsidR="00E24065" w:rsidRPr="00F36EED">
        <w:rPr>
          <w:szCs w:val="24"/>
        </w:rPr>
        <w:t xml:space="preserve"> </w:t>
      </w:r>
      <w:r w:rsidRPr="00F36EED">
        <w:rPr>
          <w:szCs w:val="24"/>
        </w:rPr>
        <w:t>on</w:t>
      </w:r>
      <w:r w:rsidR="00E24065" w:rsidRPr="00F36EED">
        <w:rPr>
          <w:szCs w:val="24"/>
        </w:rPr>
        <w:t xml:space="preserve"> </w:t>
      </w:r>
      <w:r w:rsidRPr="00F36EED">
        <w:rPr>
          <w:szCs w:val="24"/>
        </w:rPr>
        <w:t>the</w:t>
      </w:r>
      <w:r w:rsidR="00E24065" w:rsidRPr="00F36EED">
        <w:rPr>
          <w:szCs w:val="24"/>
        </w:rPr>
        <w:t xml:space="preserve"> </w:t>
      </w:r>
      <w:r w:rsidRPr="00F36EED">
        <w:rPr>
          <w:szCs w:val="24"/>
        </w:rPr>
        <w:t>Prevention</w:t>
      </w:r>
      <w:r w:rsidR="00E24065" w:rsidRPr="00F36EED">
        <w:rPr>
          <w:szCs w:val="24"/>
        </w:rPr>
        <w:t xml:space="preserve"> </w:t>
      </w:r>
      <w:r w:rsidRPr="00F36EED">
        <w:rPr>
          <w:szCs w:val="24"/>
        </w:rPr>
        <w:t>and</w:t>
      </w:r>
      <w:r w:rsidR="00E24065" w:rsidRPr="00F36EED">
        <w:rPr>
          <w:szCs w:val="24"/>
        </w:rPr>
        <w:t xml:space="preserve"> </w:t>
      </w:r>
      <w:r w:rsidRPr="00F36EED">
        <w:rPr>
          <w:szCs w:val="24"/>
        </w:rPr>
        <w:t>Punishment</w:t>
      </w:r>
      <w:r w:rsidR="00E24065" w:rsidRPr="00F36EED">
        <w:rPr>
          <w:szCs w:val="24"/>
        </w:rPr>
        <w:t xml:space="preserve"> </w:t>
      </w:r>
      <w:r w:rsidRPr="00F36EED">
        <w:rPr>
          <w:szCs w:val="24"/>
        </w:rPr>
        <w:t>of</w:t>
      </w:r>
      <w:r w:rsidR="00E24065" w:rsidRPr="00F36EED">
        <w:rPr>
          <w:szCs w:val="24"/>
        </w:rPr>
        <w:t xml:space="preserve"> </w:t>
      </w:r>
      <w:r w:rsidRPr="00F36EED">
        <w:rPr>
          <w:szCs w:val="24"/>
        </w:rPr>
        <w:t>the</w:t>
      </w:r>
      <w:r w:rsidR="00E24065" w:rsidRPr="00F36EED">
        <w:rPr>
          <w:szCs w:val="24"/>
        </w:rPr>
        <w:t xml:space="preserve"> </w:t>
      </w:r>
      <w:r w:rsidRPr="00F36EED">
        <w:rPr>
          <w:szCs w:val="24"/>
        </w:rPr>
        <w:t>Crime</w:t>
      </w:r>
      <w:r w:rsidR="00E24065" w:rsidRPr="00F36EED">
        <w:rPr>
          <w:szCs w:val="24"/>
        </w:rPr>
        <w:t xml:space="preserve"> </w:t>
      </w:r>
      <w:r w:rsidRPr="00F36EED">
        <w:rPr>
          <w:szCs w:val="24"/>
        </w:rPr>
        <w:t>of</w:t>
      </w:r>
      <w:r w:rsidR="00E24065" w:rsidRPr="00F36EED">
        <w:rPr>
          <w:szCs w:val="24"/>
        </w:rPr>
        <w:t xml:space="preserve"> </w:t>
      </w:r>
      <w:r w:rsidRPr="00F36EED">
        <w:rPr>
          <w:szCs w:val="24"/>
        </w:rPr>
        <w:t>Genocide,</w:t>
      </w:r>
      <w:r w:rsidR="00E24065" w:rsidRPr="00F36EED">
        <w:rPr>
          <w:szCs w:val="24"/>
        </w:rPr>
        <w:t xml:space="preserve"> </w:t>
      </w:r>
      <w:r w:rsidRPr="00F36EED">
        <w:rPr>
          <w:szCs w:val="24"/>
        </w:rPr>
        <w:t>among</w:t>
      </w:r>
      <w:r w:rsidR="00E24065" w:rsidRPr="00F36EED">
        <w:rPr>
          <w:szCs w:val="24"/>
        </w:rPr>
        <w:t xml:space="preserve"> </w:t>
      </w:r>
      <w:r w:rsidRPr="00F36EED">
        <w:rPr>
          <w:szCs w:val="24"/>
        </w:rPr>
        <w:t>others,</w:t>
      </w:r>
      <w:r w:rsidR="00E24065" w:rsidRPr="00F36EED">
        <w:rPr>
          <w:szCs w:val="24"/>
        </w:rPr>
        <w:t xml:space="preserve"> </w:t>
      </w:r>
      <w:r w:rsidRPr="00F36EED">
        <w:rPr>
          <w:szCs w:val="24"/>
        </w:rPr>
        <w:t>which</w:t>
      </w:r>
      <w:r w:rsidR="00E24065" w:rsidRPr="00F36EED">
        <w:rPr>
          <w:szCs w:val="24"/>
        </w:rPr>
        <w:t xml:space="preserve"> </w:t>
      </w:r>
      <w:r w:rsidRPr="00F36EED">
        <w:rPr>
          <w:szCs w:val="24"/>
        </w:rPr>
        <w:t>prohibit</w:t>
      </w:r>
      <w:r w:rsidR="00E24065" w:rsidRPr="00F36EED">
        <w:rPr>
          <w:szCs w:val="24"/>
        </w:rPr>
        <w:t xml:space="preserve"> </w:t>
      </w:r>
      <w:r w:rsidRPr="00F36EED">
        <w:rPr>
          <w:szCs w:val="24"/>
        </w:rPr>
        <w:t>any</w:t>
      </w:r>
      <w:r w:rsidR="00E24065" w:rsidRPr="00F36EED">
        <w:rPr>
          <w:szCs w:val="24"/>
        </w:rPr>
        <w:t xml:space="preserve"> </w:t>
      </w:r>
      <w:r w:rsidRPr="00F36EED">
        <w:rPr>
          <w:szCs w:val="24"/>
        </w:rPr>
        <w:t>form</w:t>
      </w:r>
      <w:r w:rsidR="00E24065" w:rsidRPr="00F36EED">
        <w:rPr>
          <w:szCs w:val="24"/>
        </w:rPr>
        <w:t xml:space="preserve"> </w:t>
      </w:r>
      <w:r w:rsidRPr="00F36EED">
        <w:rPr>
          <w:szCs w:val="24"/>
        </w:rPr>
        <w:t>of</w:t>
      </w:r>
      <w:r w:rsidR="00E24065" w:rsidRPr="00F36EED">
        <w:rPr>
          <w:szCs w:val="24"/>
        </w:rPr>
        <w:t xml:space="preserve"> </w:t>
      </w:r>
      <w:r w:rsidRPr="00F36EED">
        <w:rPr>
          <w:szCs w:val="24"/>
        </w:rPr>
        <w:t>discrimination.</w:t>
      </w:r>
      <w:r w:rsidR="00E24065" w:rsidRPr="00F36EED">
        <w:rPr>
          <w:szCs w:val="24"/>
        </w:rPr>
        <w:t xml:space="preserve"> </w:t>
      </w:r>
      <w:r w:rsidRPr="00F36EED">
        <w:rPr>
          <w:szCs w:val="24"/>
        </w:rPr>
        <w:t>It</w:t>
      </w:r>
      <w:r w:rsidR="00E24065" w:rsidRPr="00F36EED">
        <w:rPr>
          <w:szCs w:val="24"/>
        </w:rPr>
        <w:t xml:space="preserve"> </w:t>
      </w:r>
      <w:r w:rsidRPr="00F36EED">
        <w:rPr>
          <w:szCs w:val="24"/>
        </w:rPr>
        <w:t>is</w:t>
      </w:r>
      <w:r w:rsidR="00E24065" w:rsidRPr="00F36EED">
        <w:rPr>
          <w:szCs w:val="24"/>
        </w:rPr>
        <w:t xml:space="preserve"> </w:t>
      </w:r>
      <w:r w:rsidRPr="00F36EED">
        <w:rPr>
          <w:szCs w:val="24"/>
        </w:rPr>
        <w:t>observed</w:t>
      </w:r>
      <w:r w:rsidR="00E24065" w:rsidRPr="00F36EED">
        <w:rPr>
          <w:szCs w:val="24"/>
        </w:rPr>
        <w:t xml:space="preserve"> </w:t>
      </w:r>
      <w:r w:rsidRPr="00F36EED">
        <w:rPr>
          <w:szCs w:val="24"/>
        </w:rPr>
        <w:t>that</w:t>
      </w:r>
      <w:r w:rsidR="00E24065" w:rsidRPr="00F36EED">
        <w:rPr>
          <w:szCs w:val="24"/>
        </w:rPr>
        <w:t xml:space="preserve"> </w:t>
      </w:r>
      <w:r w:rsidRPr="00F36EED">
        <w:rPr>
          <w:szCs w:val="24"/>
        </w:rPr>
        <w:t>such</w:t>
      </w:r>
      <w:r w:rsidR="00E24065" w:rsidRPr="00F36EED">
        <w:rPr>
          <w:szCs w:val="24"/>
        </w:rPr>
        <w:t xml:space="preserve"> </w:t>
      </w:r>
      <w:r w:rsidRPr="00F36EED">
        <w:rPr>
          <w:szCs w:val="24"/>
        </w:rPr>
        <w:t>a</w:t>
      </w:r>
      <w:r w:rsidR="00E24065" w:rsidRPr="00F36EED">
        <w:rPr>
          <w:szCs w:val="24"/>
        </w:rPr>
        <w:t xml:space="preserve"> </w:t>
      </w:r>
      <w:r w:rsidRPr="00F36EED">
        <w:rPr>
          <w:szCs w:val="24"/>
        </w:rPr>
        <w:t>wide</w:t>
      </w:r>
      <w:r w:rsidR="00E24065" w:rsidRPr="00F36EED">
        <w:rPr>
          <w:szCs w:val="24"/>
        </w:rPr>
        <w:t xml:space="preserve"> </w:t>
      </w:r>
      <w:r w:rsidRPr="00F36EED">
        <w:rPr>
          <w:szCs w:val="24"/>
        </w:rPr>
        <w:t>array</w:t>
      </w:r>
      <w:r w:rsidR="00E24065" w:rsidRPr="00F36EED">
        <w:rPr>
          <w:szCs w:val="24"/>
        </w:rPr>
        <w:t xml:space="preserve"> </w:t>
      </w:r>
      <w:r w:rsidRPr="00F36EED">
        <w:rPr>
          <w:szCs w:val="24"/>
        </w:rPr>
        <w:t>of</w:t>
      </w:r>
      <w:r w:rsidR="00E24065" w:rsidRPr="00F36EED">
        <w:rPr>
          <w:szCs w:val="24"/>
        </w:rPr>
        <w:t xml:space="preserve"> </w:t>
      </w:r>
      <w:r w:rsidRPr="00F36EED">
        <w:rPr>
          <w:szCs w:val="24"/>
        </w:rPr>
        <w:t>commitments</w:t>
      </w:r>
      <w:r w:rsidR="00E24065" w:rsidRPr="00F36EED">
        <w:rPr>
          <w:szCs w:val="24"/>
        </w:rPr>
        <w:t xml:space="preserve"> </w:t>
      </w:r>
      <w:r w:rsidRPr="00F36EED">
        <w:rPr>
          <w:szCs w:val="24"/>
        </w:rPr>
        <w:t>to</w:t>
      </w:r>
      <w:r w:rsidR="00E24065" w:rsidRPr="00F36EED">
        <w:rPr>
          <w:szCs w:val="24"/>
        </w:rPr>
        <w:t xml:space="preserve"> </w:t>
      </w:r>
      <w:r w:rsidRPr="00F36EED">
        <w:rPr>
          <w:szCs w:val="24"/>
        </w:rPr>
        <w:t>international</w:t>
      </w:r>
      <w:r w:rsidR="00E24065" w:rsidRPr="00F36EED">
        <w:rPr>
          <w:szCs w:val="24"/>
        </w:rPr>
        <w:t xml:space="preserve"> </w:t>
      </w:r>
      <w:r w:rsidRPr="00F36EED">
        <w:rPr>
          <w:szCs w:val="24"/>
        </w:rPr>
        <w:t>human</w:t>
      </w:r>
      <w:r w:rsidR="00E24065" w:rsidRPr="00F36EED">
        <w:rPr>
          <w:szCs w:val="24"/>
        </w:rPr>
        <w:t xml:space="preserve"> </w:t>
      </w:r>
      <w:r w:rsidRPr="00F36EED">
        <w:rPr>
          <w:szCs w:val="24"/>
        </w:rPr>
        <w:t>rights</w:t>
      </w:r>
      <w:r w:rsidR="00E24065" w:rsidRPr="00F36EED">
        <w:rPr>
          <w:szCs w:val="24"/>
        </w:rPr>
        <w:t xml:space="preserve"> </w:t>
      </w:r>
      <w:r w:rsidRPr="00F36EED">
        <w:rPr>
          <w:szCs w:val="24"/>
        </w:rPr>
        <w:t>instruments</w:t>
      </w:r>
      <w:r w:rsidR="00E24065" w:rsidRPr="00F36EED">
        <w:rPr>
          <w:szCs w:val="24"/>
        </w:rPr>
        <w:t xml:space="preserve"> </w:t>
      </w:r>
      <w:r w:rsidRPr="00F36EED">
        <w:rPr>
          <w:szCs w:val="24"/>
        </w:rPr>
        <w:t>illustrates</w:t>
      </w:r>
      <w:r w:rsidR="00E24065" w:rsidRPr="00F36EED">
        <w:rPr>
          <w:szCs w:val="24"/>
        </w:rPr>
        <w:t xml:space="preserve"> </w:t>
      </w:r>
      <w:r w:rsidRPr="00F36EED">
        <w:rPr>
          <w:szCs w:val="24"/>
        </w:rPr>
        <w:t>the</w:t>
      </w:r>
      <w:r w:rsidR="00E24065" w:rsidRPr="00F36EED">
        <w:rPr>
          <w:szCs w:val="24"/>
        </w:rPr>
        <w:t xml:space="preserve"> </w:t>
      </w:r>
      <w:r w:rsidRPr="00F36EED">
        <w:rPr>
          <w:szCs w:val="24"/>
        </w:rPr>
        <w:t>government</w:t>
      </w:r>
      <w:r w:rsidR="00E24065" w:rsidRPr="00F36EED">
        <w:rPr>
          <w:szCs w:val="24"/>
        </w:rPr>
        <w:t xml:space="preserve"> </w:t>
      </w:r>
      <w:r w:rsidRPr="00F36EED">
        <w:rPr>
          <w:szCs w:val="24"/>
        </w:rPr>
        <w:t>of</w:t>
      </w:r>
      <w:r w:rsidR="00E24065" w:rsidRPr="00F36EED">
        <w:rPr>
          <w:szCs w:val="24"/>
        </w:rPr>
        <w:t xml:space="preserve"> </w:t>
      </w:r>
      <w:r w:rsidRPr="00F36EED">
        <w:rPr>
          <w:szCs w:val="24"/>
        </w:rPr>
        <w:t>Rwanda</w:t>
      </w:r>
      <w:r w:rsidR="00E24065" w:rsidRPr="00F36EED">
        <w:rPr>
          <w:szCs w:val="24"/>
        </w:rPr>
        <w:t>’</w:t>
      </w:r>
      <w:r w:rsidRPr="00F36EED">
        <w:rPr>
          <w:szCs w:val="24"/>
        </w:rPr>
        <w:t>s</w:t>
      </w:r>
      <w:r w:rsidR="00E24065" w:rsidRPr="00F36EED">
        <w:rPr>
          <w:szCs w:val="24"/>
        </w:rPr>
        <w:t xml:space="preserve"> </w:t>
      </w:r>
      <w:r w:rsidRPr="00F36EED">
        <w:rPr>
          <w:szCs w:val="24"/>
        </w:rPr>
        <w:t>determination</w:t>
      </w:r>
      <w:r w:rsidR="00E24065" w:rsidRPr="00F36EED">
        <w:rPr>
          <w:szCs w:val="24"/>
        </w:rPr>
        <w:t xml:space="preserve"> </w:t>
      </w:r>
      <w:r w:rsidRPr="00F36EED">
        <w:rPr>
          <w:szCs w:val="24"/>
        </w:rPr>
        <w:t>to</w:t>
      </w:r>
      <w:r w:rsidR="00E24065" w:rsidRPr="00F36EED">
        <w:rPr>
          <w:szCs w:val="24"/>
        </w:rPr>
        <w:t xml:space="preserve"> </w:t>
      </w:r>
      <w:r w:rsidRPr="00F36EED">
        <w:rPr>
          <w:szCs w:val="24"/>
        </w:rPr>
        <w:t>eliminate</w:t>
      </w:r>
      <w:r w:rsidR="00E24065" w:rsidRPr="00F36EED">
        <w:rPr>
          <w:szCs w:val="24"/>
        </w:rPr>
        <w:t xml:space="preserve"> </w:t>
      </w:r>
      <w:r w:rsidRPr="00F36EED">
        <w:rPr>
          <w:szCs w:val="24"/>
        </w:rPr>
        <w:t>discrimination.</w:t>
      </w:r>
      <w:r w:rsidR="00E24065" w:rsidRPr="00F36EED">
        <w:rPr>
          <w:szCs w:val="24"/>
        </w:rPr>
        <w:t xml:space="preserve"> </w:t>
      </w:r>
    </w:p>
    <w:p w:rsidR="00951BC8" w:rsidRPr="00F36EED" w:rsidRDefault="00951BC8" w:rsidP="0003742C">
      <w:pPr>
        <w:pStyle w:val="H4G"/>
      </w:pPr>
      <w:r w:rsidRPr="00F36EED">
        <w:tab/>
      </w:r>
      <w:r w:rsidRPr="00F36EED">
        <w:tab/>
        <w:t>Administrative</w:t>
      </w:r>
      <w:r w:rsidR="00E24065" w:rsidRPr="00F36EED">
        <w:t xml:space="preserve"> </w:t>
      </w:r>
      <w:r w:rsidRPr="00F36EED">
        <w:t>measures</w:t>
      </w:r>
    </w:p>
    <w:p w:rsidR="00951BC8" w:rsidRPr="00F36EED" w:rsidRDefault="00951BC8" w:rsidP="00F36EED">
      <w:pPr>
        <w:pStyle w:val="SingleTxtG"/>
        <w:rPr>
          <w:szCs w:val="24"/>
        </w:rPr>
      </w:pPr>
      <w:r w:rsidRPr="00F36EED">
        <w:t>126.</w:t>
      </w:r>
      <w:r w:rsidRPr="00F36EED">
        <w:tab/>
      </w:r>
      <w:r w:rsidRPr="00F36EED">
        <w:rPr>
          <w:szCs w:val="24"/>
        </w:rPr>
        <w:t>Several</w:t>
      </w:r>
      <w:r w:rsidR="00E24065" w:rsidRPr="00F36EED">
        <w:rPr>
          <w:szCs w:val="24"/>
        </w:rPr>
        <w:t xml:space="preserve"> </w:t>
      </w:r>
      <w:r w:rsidRPr="00F36EED">
        <w:rPr>
          <w:szCs w:val="24"/>
        </w:rPr>
        <w:t>policy</w:t>
      </w:r>
      <w:r w:rsidR="00E24065" w:rsidRPr="00F36EED">
        <w:rPr>
          <w:szCs w:val="24"/>
        </w:rPr>
        <w:t xml:space="preserve"> </w:t>
      </w:r>
      <w:r w:rsidRPr="00F36EED">
        <w:rPr>
          <w:szCs w:val="24"/>
        </w:rPr>
        <w:t>and</w:t>
      </w:r>
      <w:r w:rsidR="00E24065" w:rsidRPr="00F36EED">
        <w:rPr>
          <w:szCs w:val="24"/>
        </w:rPr>
        <w:t xml:space="preserve"> </w:t>
      </w:r>
      <w:r w:rsidRPr="00F36EED">
        <w:rPr>
          <w:szCs w:val="24"/>
        </w:rPr>
        <w:t>institutional</w:t>
      </w:r>
      <w:r w:rsidR="00E24065" w:rsidRPr="00F36EED">
        <w:rPr>
          <w:szCs w:val="24"/>
        </w:rPr>
        <w:t xml:space="preserve"> </w:t>
      </w:r>
      <w:r w:rsidRPr="00F36EED">
        <w:rPr>
          <w:szCs w:val="24"/>
        </w:rPr>
        <w:t>measures</w:t>
      </w:r>
      <w:r w:rsidR="00E24065" w:rsidRPr="00F36EED">
        <w:rPr>
          <w:szCs w:val="24"/>
        </w:rPr>
        <w:t xml:space="preserve"> </w:t>
      </w:r>
      <w:r w:rsidRPr="00F36EED">
        <w:rPr>
          <w:szCs w:val="24"/>
        </w:rPr>
        <w:t>have</w:t>
      </w:r>
      <w:r w:rsidR="00E24065" w:rsidRPr="00F36EED">
        <w:rPr>
          <w:szCs w:val="24"/>
        </w:rPr>
        <w:t xml:space="preserve"> </w:t>
      </w:r>
      <w:r w:rsidRPr="00F36EED">
        <w:rPr>
          <w:szCs w:val="24"/>
        </w:rPr>
        <w:t>been</w:t>
      </w:r>
      <w:r w:rsidR="00E24065" w:rsidRPr="00F36EED">
        <w:rPr>
          <w:szCs w:val="24"/>
        </w:rPr>
        <w:t xml:space="preserve"> </w:t>
      </w:r>
      <w:r w:rsidRPr="00F36EED">
        <w:rPr>
          <w:szCs w:val="24"/>
        </w:rPr>
        <w:t>put</w:t>
      </w:r>
      <w:r w:rsidR="00E24065" w:rsidRPr="00F36EED">
        <w:rPr>
          <w:szCs w:val="24"/>
        </w:rPr>
        <w:t xml:space="preserve"> </w:t>
      </w:r>
      <w:r w:rsidRPr="00F36EED">
        <w:rPr>
          <w:szCs w:val="24"/>
        </w:rPr>
        <w:t>in</w:t>
      </w:r>
      <w:r w:rsidR="00E24065" w:rsidRPr="00F36EED">
        <w:rPr>
          <w:szCs w:val="24"/>
        </w:rPr>
        <w:t xml:space="preserve"> </w:t>
      </w:r>
      <w:r w:rsidRPr="00F36EED">
        <w:rPr>
          <w:szCs w:val="24"/>
        </w:rPr>
        <w:t>place</w:t>
      </w:r>
      <w:r w:rsidR="00E24065" w:rsidRPr="00F36EED">
        <w:rPr>
          <w:szCs w:val="24"/>
        </w:rPr>
        <w:t xml:space="preserve"> </w:t>
      </w:r>
      <w:r w:rsidRPr="00F36EED">
        <w:rPr>
          <w:szCs w:val="24"/>
        </w:rPr>
        <w:t>to</w:t>
      </w:r>
      <w:r w:rsidR="00E24065" w:rsidRPr="00F36EED">
        <w:rPr>
          <w:szCs w:val="24"/>
        </w:rPr>
        <w:t xml:space="preserve"> </w:t>
      </w:r>
      <w:r w:rsidRPr="00F36EED">
        <w:rPr>
          <w:szCs w:val="24"/>
        </w:rPr>
        <w:t>give</w:t>
      </w:r>
      <w:r w:rsidR="00E24065" w:rsidRPr="00F36EED">
        <w:rPr>
          <w:szCs w:val="24"/>
        </w:rPr>
        <w:t xml:space="preserve"> </w:t>
      </w:r>
      <w:r w:rsidRPr="00F36EED">
        <w:rPr>
          <w:szCs w:val="24"/>
        </w:rPr>
        <w:t>effect</w:t>
      </w:r>
      <w:r w:rsidR="00E24065" w:rsidRPr="00F36EED">
        <w:rPr>
          <w:szCs w:val="24"/>
        </w:rPr>
        <w:t xml:space="preserve"> </w:t>
      </w:r>
      <w:r w:rsidRPr="00F36EED">
        <w:rPr>
          <w:szCs w:val="24"/>
        </w:rPr>
        <w:t>to</w:t>
      </w:r>
      <w:r w:rsidR="00E24065" w:rsidRPr="00F36EED">
        <w:rPr>
          <w:szCs w:val="24"/>
        </w:rPr>
        <w:t xml:space="preserve"> </w:t>
      </w:r>
      <w:r w:rsidRPr="00F36EED">
        <w:rPr>
          <w:szCs w:val="24"/>
        </w:rPr>
        <w:t>the</w:t>
      </w:r>
      <w:r w:rsidR="00E24065" w:rsidRPr="00F36EED">
        <w:rPr>
          <w:szCs w:val="24"/>
        </w:rPr>
        <w:t xml:space="preserve"> </w:t>
      </w:r>
      <w:r w:rsidRPr="00F36EED">
        <w:rPr>
          <w:szCs w:val="24"/>
        </w:rPr>
        <w:t>provision</w:t>
      </w:r>
      <w:r w:rsidR="00E24065" w:rsidRPr="00F36EED">
        <w:t xml:space="preserve"> </w:t>
      </w:r>
      <w:r w:rsidRPr="00F36EED">
        <w:t>on</w:t>
      </w:r>
      <w:r w:rsidR="00E24065" w:rsidRPr="00F36EED">
        <w:t xml:space="preserve"> </w:t>
      </w:r>
      <w:r w:rsidRPr="00F36EED">
        <w:t>not</w:t>
      </w:r>
      <w:r w:rsidR="00E24065" w:rsidRPr="00F36EED">
        <w:t xml:space="preserve"> </w:t>
      </w:r>
      <w:r w:rsidRPr="00F36EED">
        <w:t>engaging</w:t>
      </w:r>
      <w:r w:rsidR="00E24065" w:rsidRPr="00F36EED">
        <w:t xml:space="preserve"> </w:t>
      </w:r>
      <w:r w:rsidRPr="00F36EED">
        <w:rPr>
          <w:szCs w:val="24"/>
        </w:rPr>
        <w:t>in</w:t>
      </w:r>
      <w:r w:rsidR="00E24065" w:rsidRPr="00F36EED">
        <w:rPr>
          <w:szCs w:val="24"/>
        </w:rPr>
        <w:t xml:space="preserve"> </w:t>
      </w:r>
      <w:r w:rsidRPr="00F36EED">
        <w:rPr>
          <w:szCs w:val="24"/>
        </w:rPr>
        <w:t>acts</w:t>
      </w:r>
      <w:r w:rsidR="00E24065" w:rsidRPr="00F36EED">
        <w:rPr>
          <w:szCs w:val="24"/>
        </w:rPr>
        <w:t xml:space="preserve"> </w:t>
      </w:r>
      <w:r w:rsidRPr="00F36EED">
        <w:rPr>
          <w:szCs w:val="24"/>
        </w:rPr>
        <w:t>of</w:t>
      </w:r>
      <w:r w:rsidR="00E24065" w:rsidRPr="00F36EED">
        <w:rPr>
          <w:szCs w:val="24"/>
        </w:rPr>
        <w:t xml:space="preserve"> </w:t>
      </w:r>
      <w:r w:rsidRPr="00F36EED">
        <w:rPr>
          <w:szCs w:val="24"/>
        </w:rPr>
        <w:t>racial</w:t>
      </w:r>
      <w:r w:rsidR="00E24065" w:rsidRPr="00F36EED">
        <w:rPr>
          <w:szCs w:val="24"/>
        </w:rPr>
        <w:t xml:space="preserve"> </w:t>
      </w:r>
      <w:r w:rsidRPr="00F36EED">
        <w:rPr>
          <w:szCs w:val="24"/>
        </w:rPr>
        <w:t>discrimination.</w:t>
      </w:r>
      <w:r w:rsidR="00E24065" w:rsidRPr="00F36EED">
        <w:rPr>
          <w:szCs w:val="24"/>
        </w:rPr>
        <w:t xml:space="preserve"> </w:t>
      </w:r>
    </w:p>
    <w:p w:rsidR="00951BC8" w:rsidRPr="00F36EED" w:rsidRDefault="00951BC8" w:rsidP="00F36EED">
      <w:pPr>
        <w:pStyle w:val="SingleTxtG"/>
        <w:rPr>
          <w:szCs w:val="24"/>
        </w:rPr>
      </w:pPr>
      <w:r w:rsidRPr="00F36EED">
        <w:t>127.</w:t>
      </w:r>
      <w:r w:rsidRPr="00F36EED">
        <w:tab/>
      </w:r>
      <w:r w:rsidRPr="00F36EED">
        <w:rPr>
          <w:szCs w:val="24"/>
        </w:rPr>
        <w:t>The</w:t>
      </w:r>
      <w:r w:rsidR="00E24065" w:rsidRPr="00F36EED">
        <w:rPr>
          <w:szCs w:val="24"/>
        </w:rPr>
        <w:t xml:space="preserve"> </w:t>
      </w:r>
      <w:r w:rsidRPr="00F36EED">
        <w:rPr>
          <w:szCs w:val="24"/>
        </w:rPr>
        <w:t>post-genocide</w:t>
      </w:r>
      <w:r w:rsidR="00E24065" w:rsidRPr="00F36EED">
        <w:rPr>
          <w:szCs w:val="24"/>
        </w:rPr>
        <w:t xml:space="preserve"> </w:t>
      </w:r>
      <w:r w:rsidRPr="00F36EED">
        <w:rPr>
          <w:szCs w:val="24"/>
        </w:rPr>
        <w:t>Government</w:t>
      </w:r>
      <w:r w:rsidR="00E24065" w:rsidRPr="00F36EED">
        <w:rPr>
          <w:szCs w:val="24"/>
        </w:rPr>
        <w:t xml:space="preserve"> </w:t>
      </w:r>
      <w:r w:rsidRPr="00F36EED">
        <w:rPr>
          <w:szCs w:val="24"/>
        </w:rPr>
        <w:t>has</w:t>
      </w:r>
      <w:r w:rsidR="00E24065" w:rsidRPr="00F36EED">
        <w:rPr>
          <w:szCs w:val="24"/>
        </w:rPr>
        <w:t xml:space="preserve"> </w:t>
      </w:r>
      <w:r w:rsidRPr="00F36EED">
        <w:rPr>
          <w:szCs w:val="24"/>
        </w:rPr>
        <w:t>undertaken</w:t>
      </w:r>
      <w:r w:rsidR="00E24065" w:rsidRPr="00F36EED">
        <w:rPr>
          <w:szCs w:val="24"/>
        </w:rPr>
        <w:t xml:space="preserve"> </w:t>
      </w:r>
      <w:r w:rsidRPr="00F36EED">
        <w:rPr>
          <w:szCs w:val="24"/>
        </w:rPr>
        <w:t>a</w:t>
      </w:r>
      <w:r w:rsidR="00E24065" w:rsidRPr="00F36EED">
        <w:rPr>
          <w:szCs w:val="24"/>
        </w:rPr>
        <w:t xml:space="preserve"> </w:t>
      </w:r>
      <w:r w:rsidRPr="00F36EED">
        <w:rPr>
          <w:szCs w:val="24"/>
        </w:rPr>
        <w:t>number</w:t>
      </w:r>
      <w:r w:rsidR="00E24065" w:rsidRPr="00F36EED">
        <w:rPr>
          <w:szCs w:val="24"/>
        </w:rPr>
        <w:t xml:space="preserve"> </w:t>
      </w:r>
      <w:r w:rsidRPr="00F36EED">
        <w:rPr>
          <w:szCs w:val="24"/>
        </w:rPr>
        <w:t>of</w:t>
      </w:r>
      <w:r w:rsidR="00E24065" w:rsidRPr="00F36EED">
        <w:rPr>
          <w:szCs w:val="24"/>
        </w:rPr>
        <w:t xml:space="preserve"> </w:t>
      </w:r>
      <w:r w:rsidRPr="00F36EED">
        <w:rPr>
          <w:szCs w:val="24"/>
        </w:rPr>
        <w:t>measures</w:t>
      </w:r>
      <w:r w:rsidR="00E24065" w:rsidRPr="00F36EED">
        <w:rPr>
          <w:szCs w:val="24"/>
        </w:rPr>
        <w:t xml:space="preserve"> </w:t>
      </w:r>
      <w:r w:rsidRPr="00F36EED">
        <w:rPr>
          <w:szCs w:val="24"/>
        </w:rPr>
        <w:t>to</w:t>
      </w:r>
      <w:r w:rsidR="00E24065" w:rsidRPr="00F36EED">
        <w:rPr>
          <w:szCs w:val="24"/>
        </w:rPr>
        <w:t xml:space="preserve"> </w:t>
      </w:r>
      <w:r w:rsidRPr="00F36EED">
        <w:rPr>
          <w:szCs w:val="24"/>
        </w:rPr>
        <w:t>eliminate</w:t>
      </w:r>
      <w:r w:rsidR="00E24065" w:rsidRPr="00F36EED">
        <w:rPr>
          <w:szCs w:val="24"/>
        </w:rPr>
        <w:t xml:space="preserve"> </w:t>
      </w:r>
      <w:r w:rsidRPr="00F36EED">
        <w:rPr>
          <w:szCs w:val="24"/>
        </w:rPr>
        <w:t>the</w:t>
      </w:r>
      <w:r w:rsidR="00E24065" w:rsidRPr="00F36EED">
        <w:rPr>
          <w:szCs w:val="24"/>
        </w:rPr>
        <w:t xml:space="preserve"> </w:t>
      </w:r>
      <w:r w:rsidRPr="00F36EED">
        <w:rPr>
          <w:szCs w:val="24"/>
        </w:rPr>
        <w:t>practice</w:t>
      </w:r>
      <w:r w:rsidR="00E24065" w:rsidRPr="00F36EED">
        <w:rPr>
          <w:szCs w:val="24"/>
        </w:rPr>
        <w:t xml:space="preserve"> </w:t>
      </w:r>
      <w:r w:rsidRPr="00F36EED">
        <w:rPr>
          <w:szCs w:val="24"/>
        </w:rPr>
        <w:t>of</w:t>
      </w:r>
      <w:r w:rsidR="00E24065" w:rsidRPr="00F36EED">
        <w:rPr>
          <w:szCs w:val="24"/>
        </w:rPr>
        <w:t xml:space="preserve"> </w:t>
      </w:r>
      <w:r w:rsidRPr="00F36EED">
        <w:rPr>
          <w:szCs w:val="24"/>
        </w:rPr>
        <w:t>divisionism</w:t>
      </w:r>
      <w:r w:rsidR="00E24065" w:rsidRPr="00F36EED">
        <w:rPr>
          <w:szCs w:val="24"/>
        </w:rPr>
        <w:t xml:space="preserve"> </w:t>
      </w:r>
      <w:r w:rsidRPr="00F36EED">
        <w:rPr>
          <w:szCs w:val="24"/>
        </w:rPr>
        <w:t>that</w:t>
      </w:r>
      <w:r w:rsidR="00E24065" w:rsidRPr="00F36EED">
        <w:rPr>
          <w:szCs w:val="24"/>
        </w:rPr>
        <w:t xml:space="preserve"> </w:t>
      </w:r>
      <w:r w:rsidRPr="00F36EED">
        <w:rPr>
          <w:szCs w:val="24"/>
        </w:rPr>
        <w:t>characterized</w:t>
      </w:r>
      <w:r w:rsidR="00E24065" w:rsidRPr="00F36EED">
        <w:rPr>
          <w:szCs w:val="24"/>
        </w:rPr>
        <w:t xml:space="preserve"> </w:t>
      </w:r>
      <w:r w:rsidRPr="00F36EED">
        <w:rPr>
          <w:szCs w:val="24"/>
        </w:rPr>
        <w:t>the</w:t>
      </w:r>
      <w:r w:rsidR="00E24065" w:rsidRPr="00F36EED">
        <w:rPr>
          <w:szCs w:val="24"/>
        </w:rPr>
        <w:t xml:space="preserve"> </w:t>
      </w:r>
      <w:r w:rsidRPr="00F36EED">
        <w:rPr>
          <w:szCs w:val="24"/>
        </w:rPr>
        <w:t>past</w:t>
      </w:r>
      <w:r w:rsidR="00E24065" w:rsidRPr="00F36EED">
        <w:rPr>
          <w:szCs w:val="24"/>
        </w:rPr>
        <w:t xml:space="preserve"> </w:t>
      </w:r>
      <w:r w:rsidRPr="00F36EED">
        <w:rPr>
          <w:szCs w:val="24"/>
        </w:rPr>
        <w:t>regimes.</w:t>
      </w:r>
      <w:r w:rsidR="00E24065" w:rsidRPr="00F36EED">
        <w:rPr>
          <w:szCs w:val="24"/>
        </w:rPr>
        <w:t xml:space="preserve"> </w:t>
      </w:r>
      <w:r w:rsidRPr="00F36EED">
        <w:rPr>
          <w:szCs w:val="24"/>
        </w:rPr>
        <w:t>One</w:t>
      </w:r>
      <w:r w:rsidR="00E24065" w:rsidRPr="00F36EED">
        <w:rPr>
          <w:szCs w:val="24"/>
        </w:rPr>
        <w:t xml:space="preserve"> </w:t>
      </w:r>
      <w:r w:rsidRPr="00F36EED">
        <w:rPr>
          <w:szCs w:val="24"/>
        </w:rPr>
        <w:t>of</w:t>
      </w:r>
      <w:r w:rsidR="00E24065" w:rsidRPr="00F36EED">
        <w:rPr>
          <w:szCs w:val="24"/>
        </w:rPr>
        <w:t xml:space="preserve"> </w:t>
      </w:r>
      <w:r w:rsidRPr="00F36EED">
        <w:rPr>
          <w:szCs w:val="24"/>
        </w:rPr>
        <w:t>the</w:t>
      </w:r>
      <w:r w:rsidR="00E24065" w:rsidRPr="00F36EED">
        <w:rPr>
          <w:szCs w:val="24"/>
        </w:rPr>
        <w:t xml:space="preserve"> </w:t>
      </w:r>
      <w:r w:rsidRPr="00F36EED">
        <w:rPr>
          <w:szCs w:val="24"/>
        </w:rPr>
        <w:t>major</w:t>
      </w:r>
      <w:r w:rsidR="00E24065" w:rsidRPr="00F36EED">
        <w:rPr>
          <w:szCs w:val="24"/>
        </w:rPr>
        <w:t xml:space="preserve"> </w:t>
      </w:r>
      <w:r w:rsidRPr="00F36EED">
        <w:rPr>
          <w:szCs w:val="24"/>
        </w:rPr>
        <w:t>actions</w:t>
      </w:r>
      <w:r w:rsidR="00E24065" w:rsidRPr="00F36EED">
        <w:rPr>
          <w:szCs w:val="24"/>
        </w:rPr>
        <w:t xml:space="preserve"> </w:t>
      </w:r>
      <w:r w:rsidRPr="00F36EED">
        <w:rPr>
          <w:szCs w:val="24"/>
        </w:rPr>
        <w:t>taken</w:t>
      </w:r>
      <w:r w:rsidR="00E24065" w:rsidRPr="00F36EED">
        <w:rPr>
          <w:szCs w:val="24"/>
        </w:rPr>
        <w:t xml:space="preserve"> </w:t>
      </w:r>
      <w:r w:rsidRPr="00F36EED">
        <w:rPr>
          <w:szCs w:val="24"/>
        </w:rPr>
        <w:t>was</w:t>
      </w:r>
      <w:r w:rsidR="00E24065" w:rsidRPr="00F36EED">
        <w:rPr>
          <w:szCs w:val="24"/>
        </w:rPr>
        <w:t xml:space="preserve"> </w:t>
      </w:r>
      <w:r w:rsidRPr="00F36EED">
        <w:rPr>
          <w:szCs w:val="24"/>
        </w:rPr>
        <w:t>to</w:t>
      </w:r>
      <w:r w:rsidR="00E24065" w:rsidRPr="00F36EED">
        <w:rPr>
          <w:szCs w:val="24"/>
        </w:rPr>
        <w:t xml:space="preserve"> </w:t>
      </w:r>
      <w:r w:rsidRPr="00F36EED">
        <w:rPr>
          <w:szCs w:val="24"/>
        </w:rPr>
        <w:t>put</w:t>
      </w:r>
      <w:r w:rsidR="00E24065" w:rsidRPr="00F36EED">
        <w:rPr>
          <w:szCs w:val="24"/>
        </w:rPr>
        <w:t xml:space="preserve"> </w:t>
      </w:r>
      <w:r w:rsidRPr="00F36EED">
        <w:rPr>
          <w:szCs w:val="24"/>
        </w:rPr>
        <w:t>in</w:t>
      </w:r>
      <w:r w:rsidR="00E24065" w:rsidRPr="00F36EED">
        <w:rPr>
          <w:szCs w:val="24"/>
        </w:rPr>
        <w:t xml:space="preserve"> </w:t>
      </w:r>
      <w:r w:rsidRPr="00F36EED">
        <w:rPr>
          <w:szCs w:val="24"/>
        </w:rPr>
        <w:t>place</w:t>
      </w:r>
      <w:r w:rsidR="00E24065" w:rsidRPr="00F36EED">
        <w:rPr>
          <w:szCs w:val="24"/>
        </w:rPr>
        <w:t xml:space="preserve"> </w:t>
      </w:r>
      <w:r w:rsidRPr="00F36EED">
        <w:rPr>
          <w:szCs w:val="24"/>
        </w:rPr>
        <w:t>a</w:t>
      </w:r>
      <w:r w:rsidR="00E24065" w:rsidRPr="00F36EED">
        <w:rPr>
          <w:szCs w:val="24"/>
        </w:rPr>
        <w:t xml:space="preserve"> </w:t>
      </w:r>
      <w:r w:rsidRPr="00F36EED">
        <w:rPr>
          <w:szCs w:val="24"/>
        </w:rPr>
        <w:t>broad-based</w:t>
      </w:r>
      <w:r w:rsidR="00E24065" w:rsidRPr="00F36EED">
        <w:rPr>
          <w:szCs w:val="24"/>
        </w:rPr>
        <w:t xml:space="preserve"> </w:t>
      </w:r>
      <w:r w:rsidRPr="00F36EED">
        <w:rPr>
          <w:szCs w:val="24"/>
        </w:rPr>
        <w:t>Government</w:t>
      </w:r>
      <w:r w:rsidR="00E24065" w:rsidRPr="00F36EED">
        <w:rPr>
          <w:szCs w:val="24"/>
        </w:rPr>
        <w:t xml:space="preserve"> </w:t>
      </w:r>
      <w:r w:rsidRPr="00F36EED">
        <w:rPr>
          <w:szCs w:val="24"/>
        </w:rPr>
        <w:t>(Government</w:t>
      </w:r>
      <w:r w:rsidR="00E24065" w:rsidRPr="00F36EED">
        <w:rPr>
          <w:szCs w:val="24"/>
        </w:rPr>
        <w:t xml:space="preserve"> </w:t>
      </w:r>
      <w:r w:rsidRPr="00F36EED">
        <w:rPr>
          <w:szCs w:val="24"/>
        </w:rPr>
        <w:t>of</w:t>
      </w:r>
      <w:r w:rsidR="00E24065" w:rsidRPr="00F36EED">
        <w:rPr>
          <w:szCs w:val="24"/>
        </w:rPr>
        <w:t xml:space="preserve"> </w:t>
      </w:r>
      <w:r w:rsidRPr="00F36EED">
        <w:rPr>
          <w:szCs w:val="24"/>
        </w:rPr>
        <w:t>National</w:t>
      </w:r>
      <w:r w:rsidR="00E24065" w:rsidRPr="00F36EED">
        <w:rPr>
          <w:szCs w:val="24"/>
        </w:rPr>
        <w:t xml:space="preserve"> </w:t>
      </w:r>
      <w:r w:rsidRPr="00F36EED">
        <w:rPr>
          <w:szCs w:val="24"/>
        </w:rPr>
        <w:t>Unity)</w:t>
      </w:r>
      <w:r w:rsidR="00E24065" w:rsidRPr="00F36EED">
        <w:rPr>
          <w:szCs w:val="24"/>
        </w:rPr>
        <w:t xml:space="preserve"> </w:t>
      </w:r>
      <w:r w:rsidRPr="00F36EED">
        <w:rPr>
          <w:szCs w:val="24"/>
        </w:rPr>
        <w:t>within</w:t>
      </w:r>
      <w:r w:rsidR="00E24065" w:rsidRPr="00F36EED">
        <w:rPr>
          <w:szCs w:val="24"/>
        </w:rPr>
        <w:t xml:space="preserve"> </w:t>
      </w:r>
      <w:r w:rsidRPr="00F36EED">
        <w:rPr>
          <w:szCs w:val="24"/>
        </w:rPr>
        <w:t>which</w:t>
      </w:r>
      <w:r w:rsidR="00E24065" w:rsidRPr="00F36EED">
        <w:rPr>
          <w:szCs w:val="24"/>
        </w:rPr>
        <w:t xml:space="preserve"> </w:t>
      </w:r>
      <w:r w:rsidRPr="00F36EED">
        <w:rPr>
          <w:szCs w:val="24"/>
        </w:rPr>
        <w:t>all</w:t>
      </w:r>
      <w:r w:rsidR="00E24065" w:rsidRPr="00F36EED">
        <w:rPr>
          <w:szCs w:val="24"/>
        </w:rPr>
        <w:t xml:space="preserve"> </w:t>
      </w:r>
      <w:r w:rsidRPr="00F36EED">
        <w:rPr>
          <w:szCs w:val="24"/>
        </w:rPr>
        <w:t>categories</w:t>
      </w:r>
      <w:r w:rsidR="00E24065" w:rsidRPr="00F36EED">
        <w:rPr>
          <w:szCs w:val="24"/>
        </w:rPr>
        <w:t xml:space="preserve"> </w:t>
      </w:r>
      <w:r w:rsidRPr="00F36EED">
        <w:rPr>
          <w:szCs w:val="24"/>
        </w:rPr>
        <w:t>of</w:t>
      </w:r>
      <w:r w:rsidR="00E24065" w:rsidRPr="00F36EED">
        <w:rPr>
          <w:szCs w:val="24"/>
        </w:rPr>
        <w:t xml:space="preserve"> </w:t>
      </w:r>
      <w:r w:rsidRPr="00F36EED">
        <w:rPr>
          <w:szCs w:val="24"/>
        </w:rPr>
        <w:t>Rwandans</w:t>
      </w:r>
      <w:r w:rsidR="00E24065" w:rsidRPr="00F36EED">
        <w:rPr>
          <w:szCs w:val="24"/>
        </w:rPr>
        <w:t xml:space="preserve"> </w:t>
      </w:r>
      <w:r w:rsidRPr="00F36EED">
        <w:rPr>
          <w:szCs w:val="24"/>
        </w:rPr>
        <w:t>are</w:t>
      </w:r>
      <w:r w:rsidR="00E24065" w:rsidRPr="00F36EED">
        <w:rPr>
          <w:szCs w:val="24"/>
        </w:rPr>
        <w:t xml:space="preserve"> </w:t>
      </w:r>
      <w:r w:rsidRPr="00F36EED">
        <w:rPr>
          <w:szCs w:val="24"/>
        </w:rPr>
        <w:t>represented.</w:t>
      </w:r>
      <w:r w:rsidR="00E24065" w:rsidRPr="00F36EED">
        <w:rPr>
          <w:szCs w:val="24"/>
        </w:rPr>
        <w:t xml:space="preserve"> </w:t>
      </w:r>
      <w:r w:rsidRPr="00F36EED">
        <w:rPr>
          <w:szCs w:val="24"/>
        </w:rPr>
        <w:t>The</w:t>
      </w:r>
      <w:r w:rsidR="00E24065" w:rsidRPr="00F36EED">
        <w:rPr>
          <w:szCs w:val="24"/>
        </w:rPr>
        <w:t xml:space="preserve"> </w:t>
      </w:r>
      <w:r w:rsidRPr="00F36EED">
        <w:rPr>
          <w:szCs w:val="24"/>
        </w:rPr>
        <w:t>equitable</w:t>
      </w:r>
      <w:r w:rsidR="00E24065" w:rsidRPr="00F36EED">
        <w:rPr>
          <w:szCs w:val="24"/>
        </w:rPr>
        <w:t xml:space="preserve"> </w:t>
      </w:r>
      <w:r w:rsidRPr="00F36EED">
        <w:rPr>
          <w:szCs w:val="24"/>
        </w:rPr>
        <w:t>sharing</w:t>
      </w:r>
      <w:r w:rsidR="00E24065" w:rsidRPr="00F36EED">
        <w:rPr>
          <w:szCs w:val="24"/>
        </w:rPr>
        <w:t xml:space="preserve"> </w:t>
      </w:r>
      <w:r w:rsidRPr="00F36EED">
        <w:rPr>
          <w:szCs w:val="24"/>
        </w:rPr>
        <w:t>of</w:t>
      </w:r>
      <w:r w:rsidR="00E24065" w:rsidRPr="00F36EED">
        <w:rPr>
          <w:szCs w:val="24"/>
        </w:rPr>
        <w:t xml:space="preserve"> </w:t>
      </w:r>
      <w:r w:rsidRPr="00F36EED">
        <w:rPr>
          <w:szCs w:val="24"/>
        </w:rPr>
        <w:t>governmental</w:t>
      </w:r>
      <w:r w:rsidR="00E24065" w:rsidRPr="00F36EED">
        <w:rPr>
          <w:szCs w:val="24"/>
        </w:rPr>
        <w:t xml:space="preserve"> </w:t>
      </w:r>
      <w:r w:rsidRPr="00F36EED">
        <w:rPr>
          <w:szCs w:val="24"/>
        </w:rPr>
        <w:t>powers</w:t>
      </w:r>
      <w:r w:rsidR="00E24065" w:rsidRPr="00F36EED">
        <w:rPr>
          <w:szCs w:val="24"/>
        </w:rPr>
        <w:t xml:space="preserve"> </w:t>
      </w:r>
      <w:r w:rsidRPr="00F36EED">
        <w:rPr>
          <w:szCs w:val="24"/>
        </w:rPr>
        <w:t>(Legislative,</w:t>
      </w:r>
      <w:r w:rsidR="00E24065" w:rsidRPr="00F36EED">
        <w:rPr>
          <w:szCs w:val="24"/>
        </w:rPr>
        <w:t xml:space="preserve"> </w:t>
      </w:r>
      <w:r w:rsidRPr="00F36EED">
        <w:rPr>
          <w:szCs w:val="24"/>
        </w:rPr>
        <w:t>Executive</w:t>
      </w:r>
      <w:r w:rsidR="00E24065" w:rsidRPr="00F36EED">
        <w:rPr>
          <w:szCs w:val="24"/>
        </w:rPr>
        <w:t xml:space="preserve"> </w:t>
      </w:r>
      <w:r w:rsidRPr="00F36EED">
        <w:rPr>
          <w:szCs w:val="24"/>
        </w:rPr>
        <w:t>and</w:t>
      </w:r>
      <w:r w:rsidR="00E24065" w:rsidRPr="00F36EED">
        <w:rPr>
          <w:szCs w:val="24"/>
        </w:rPr>
        <w:t xml:space="preserve"> </w:t>
      </w:r>
      <w:r w:rsidRPr="00F36EED">
        <w:rPr>
          <w:szCs w:val="24"/>
        </w:rPr>
        <w:t>Judiciary)</w:t>
      </w:r>
      <w:r w:rsidR="00E24065" w:rsidRPr="00F36EED">
        <w:rPr>
          <w:szCs w:val="24"/>
        </w:rPr>
        <w:t xml:space="preserve"> </w:t>
      </w:r>
      <w:r w:rsidRPr="00F36EED">
        <w:rPr>
          <w:szCs w:val="24"/>
        </w:rPr>
        <w:t>has</w:t>
      </w:r>
      <w:r w:rsidR="00E24065" w:rsidRPr="00F36EED">
        <w:rPr>
          <w:szCs w:val="24"/>
        </w:rPr>
        <w:t xml:space="preserve"> </w:t>
      </w:r>
      <w:r w:rsidRPr="00F36EED">
        <w:rPr>
          <w:szCs w:val="24"/>
        </w:rPr>
        <w:t>contributed</w:t>
      </w:r>
      <w:r w:rsidR="00E24065" w:rsidRPr="00F36EED">
        <w:rPr>
          <w:szCs w:val="24"/>
        </w:rPr>
        <w:t xml:space="preserve"> </w:t>
      </w:r>
      <w:r w:rsidRPr="00F36EED">
        <w:rPr>
          <w:szCs w:val="24"/>
        </w:rPr>
        <w:t>to</w:t>
      </w:r>
      <w:r w:rsidR="00E24065" w:rsidRPr="00F36EED">
        <w:rPr>
          <w:szCs w:val="24"/>
        </w:rPr>
        <w:t xml:space="preserve"> </w:t>
      </w:r>
      <w:r w:rsidRPr="00F36EED">
        <w:rPr>
          <w:szCs w:val="24"/>
        </w:rPr>
        <w:t>the</w:t>
      </w:r>
      <w:r w:rsidR="00E24065" w:rsidRPr="00F36EED">
        <w:rPr>
          <w:szCs w:val="24"/>
        </w:rPr>
        <w:t xml:space="preserve"> </w:t>
      </w:r>
      <w:r w:rsidRPr="00F36EED">
        <w:rPr>
          <w:szCs w:val="24"/>
        </w:rPr>
        <w:t>eradication</w:t>
      </w:r>
      <w:r w:rsidR="00E24065" w:rsidRPr="00F36EED">
        <w:rPr>
          <w:szCs w:val="24"/>
        </w:rPr>
        <w:t xml:space="preserve"> </w:t>
      </w:r>
      <w:r w:rsidRPr="00F36EED">
        <w:rPr>
          <w:szCs w:val="24"/>
        </w:rPr>
        <w:t>of</w:t>
      </w:r>
      <w:r w:rsidR="00E24065" w:rsidRPr="00F36EED">
        <w:rPr>
          <w:szCs w:val="24"/>
        </w:rPr>
        <w:t xml:space="preserve"> </w:t>
      </w:r>
      <w:r w:rsidRPr="00F36EED">
        <w:rPr>
          <w:szCs w:val="24"/>
        </w:rPr>
        <w:t>ethnic,</w:t>
      </w:r>
      <w:r w:rsidR="00E24065" w:rsidRPr="00F36EED">
        <w:rPr>
          <w:szCs w:val="24"/>
        </w:rPr>
        <w:t xml:space="preserve"> </w:t>
      </w:r>
      <w:r w:rsidRPr="00F36EED">
        <w:rPr>
          <w:szCs w:val="24"/>
        </w:rPr>
        <w:t>regional</w:t>
      </w:r>
      <w:r w:rsidR="00E24065" w:rsidRPr="00F36EED">
        <w:rPr>
          <w:szCs w:val="24"/>
        </w:rPr>
        <w:t xml:space="preserve"> </w:t>
      </w:r>
      <w:r w:rsidRPr="00F36EED">
        <w:rPr>
          <w:szCs w:val="24"/>
        </w:rPr>
        <w:t>and</w:t>
      </w:r>
      <w:r w:rsidR="00E24065" w:rsidRPr="00F36EED">
        <w:rPr>
          <w:szCs w:val="24"/>
        </w:rPr>
        <w:t xml:space="preserve"> </w:t>
      </w:r>
      <w:r w:rsidRPr="00F36EED">
        <w:rPr>
          <w:szCs w:val="24"/>
        </w:rPr>
        <w:t>other</w:t>
      </w:r>
      <w:r w:rsidR="00E24065" w:rsidRPr="00F36EED">
        <w:rPr>
          <w:szCs w:val="24"/>
        </w:rPr>
        <w:t xml:space="preserve"> </w:t>
      </w:r>
      <w:r w:rsidRPr="00F36EED">
        <w:rPr>
          <w:szCs w:val="24"/>
        </w:rPr>
        <w:t>divisions</w:t>
      </w:r>
      <w:r w:rsidR="00E24065" w:rsidRPr="00F36EED">
        <w:rPr>
          <w:szCs w:val="24"/>
        </w:rPr>
        <w:t xml:space="preserve"> </w:t>
      </w:r>
      <w:r w:rsidRPr="00F36EED">
        <w:rPr>
          <w:szCs w:val="24"/>
        </w:rPr>
        <w:t>and</w:t>
      </w:r>
      <w:r w:rsidR="00E24065" w:rsidRPr="00F36EED">
        <w:rPr>
          <w:szCs w:val="24"/>
        </w:rPr>
        <w:t xml:space="preserve"> </w:t>
      </w:r>
      <w:r w:rsidRPr="00F36EED">
        <w:rPr>
          <w:szCs w:val="24"/>
        </w:rPr>
        <w:t>hence</w:t>
      </w:r>
      <w:r w:rsidR="00E24065" w:rsidRPr="00F36EED">
        <w:rPr>
          <w:szCs w:val="24"/>
        </w:rPr>
        <w:t xml:space="preserve"> </w:t>
      </w:r>
      <w:r w:rsidRPr="00F36EED">
        <w:rPr>
          <w:szCs w:val="24"/>
        </w:rPr>
        <w:t>to</w:t>
      </w:r>
      <w:r w:rsidR="00E24065" w:rsidRPr="00F36EED">
        <w:rPr>
          <w:szCs w:val="24"/>
        </w:rPr>
        <w:t xml:space="preserve"> </w:t>
      </w:r>
      <w:r w:rsidRPr="00F36EED">
        <w:rPr>
          <w:szCs w:val="24"/>
        </w:rPr>
        <w:t>the</w:t>
      </w:r>
      <w:r w:rsidR="00E24065" w:rsidRPr="00F36EED">
        <w:rPr>
          <w:szCs w:val="24"/>
        </w:rPr>
        <w:t xml:space="preserve"> </w:t>
      </w:r>
      <w:r w:rsidRPr="00F36EED">
        <w:rPr>
          <w:szCs w:val="24"/>
        </w:rPr>
        <w:t>promotion</w:t>
      </w:r>
      <w:r w:rsidR="00E24065" w:rsidRPr="00F36EED">
        <w:rPr>
          <w:szCs w:val="24"/>
        </w:rPr>
        <w:t xml:space="preserve"> </w:t>
      </w:r>
      <w:r w:rsidRPr="00F36EED">
        <w:rPr>
          <w:szCs w:val="24"/>
        </w:rPr>
        <w:t>of</w:t>
      </w:r>
      <w:r w:rsidR="00E24065" w:rsidRPr="00F36EED">
        <w:rPr>
          <w:szCs w:val="24"/>
        </w:rPr>
        <w:t xml:space="preserve"> </w:t>
      </w:r>
      <w:r w:rsidRPr="00F36EED">
        <w:rPr>
          <w:szCs w:val="24"/>
        </w:rPr>
        <w:t>national</w:t>
      </w:r>
      <w:r w:rsidR="00E24065" w:rsidRPr="00F36EED">
        <w:rPr>
          <w:szCs w:val="24"/>
        </w:rPr>
        <w:t xml:space="preserve"> </w:t>
      </w:r>
      <w:r w:rsidRPr="00F36EED">
        <w:rPr>
          <w:szCs w:val="24"/>
        </w:rPr>
        <w:t>unity</w:t>
      </w:r>
      <w:r w:rsidR="00E24065" w:rsidRPr="00F36EED">
        <w:rPr>
          <w:szCs w:val="24"/>
        </w:rPr>
        <w:t xml:space="preserve"> </w:t>
      </w:r>
      <w:r w:rsidRPr="00F36EED">
        <w:rPr>
          <w:szCs w:val="24"/>
        </w:rPr>
        <w:t>among</w:t>
      </w:r>
      <w:r w:rsidR="00E24065" w:rsidRPr="00F36EED">
        <w:rPr>
          <w:szCs w:val="24"/>
        </w:rPr>
        <w:t xml:space="preserve"> </w:t>
      </w:r>
      <w:r w:rsidRPr="00F36EED">
        <w:rPr>
          <w:szCs w:val="24"/>
        </w:rPr>
        <w:t>all</w:t>
      </w:r>
      <w:r w:rsidR="00E24065" w:rsidRPr="00F36EED">
        <w:rPr>
          <w:szCs w:val="24"/>
        </w:rPr>
        <w:t xml:space="preserve"> </w:t>
      </w:r>
      <w:r w:rsidRPr="00F36EED">
        <w:rPr>
          <w:szCs w:val="24"/>
        </w:rPr>
        <w:t>people</w:t>
      </w:r>
      <w:r w:rsidR="00E24065" w:rsidRPr="00F36EED">
        <w:rPr>
          <w:szCs w:val="24"/>
        </w:rPr>
        <w:t xml:space="preserve"> </w:t>
      </w:r>
      <w:r w:rsidRPr="00F36EED">
        <w:rPr>
          <w:szCs w:val="24"/>
        </w:rPr>
        <w:t>of</w:t>
      </w:r>
      <w:r w:rsidR="00E24065" w:rsidRPr="00F36EED">
        <w:rPr>
          <w:szCs w:val="24"/>
        </w:rPr>
        <w:t xml:space="preserve"> </w:t>
      </w:r>
      <w:r w:rsidRPr="00F36EED">
        <w:rPr>
          <w:szCs w:val="24"/>
        </w:rPr>
        <w:t>Rwanda.</w:t>
      </w:r>
      <w:r w:rsidR="00E24065" w:rsidRPr="00F36EED">
        <w:rPr>
          <w:szCs w:val="24"/>
        </w:rPr>
        <w:t xml:space="preserve"> </w:t>
      </w:r>
    </w:p>
    <w:p w:rsidR="00951BC8" w:rsidRPr="00F36EED" w:rsidRDefault="00951BC8" w:rsidP="00F36EED">
      <w:pPr>
        <w:pStyle w:val="SingleTxtG"/>
        <w:rPr>
          <w:szCs w:val="24"/>
        </w:rPr>
      </w:pPr>
      <w:r w:rsidRPr="00F36EED">
        <w:t>128.</w:t>
      </w:r>
      <w:r w:rsidRPr="00F36EED">
        <w:tab/>
      </w:r>
      <w:r w:rsidRPr="00F36EED">
        <w:rPr>
          <w:szCs w:val="24"/>
        </w:rPr>
        <w:t>Another</w:t>
      </w:r>
      <w:r w:rsidR="00E24065" w:rsidRPr="00F36EED">
        <w:rPr>
          <w:szCs w:val="24"/>
        </w:rPr>
        <w:t xml:space="preserve"> </w:t>
      </w:r>
      <w:r w:rsidRPr="00F36EED">
        <w:rPr>
          <w:szCs w:val="24"/>
        </w:rPr>
        <w:t>great</w:t>
      </w:r>
      <w:r w:rsidR="00E24065" w:rsidRPr="00F36EED">
        <w:rPr>
          <w:szCs w:val="24"/>
        </w:rPr>
        <w:t xml:space="preserve"> </w:t>
      </w:r>
      <w:r w:rsidRPr="00F36EED">
        <w:rPr>
          <w:szCs w:val="24"/>
        </w:rPr>
        <w:t>concern</w:t>
      </w:r>
      <w:r w:rsidR="00E24065" w:rsidRPr="00F36EED">
        <w:rPr>
          <w:szCs w:val="24"/>
        </w:rPr>
        <w:t xml:space="preserve"> </w:t>
      </w:r>
      <w:r w:rsidRPr="00F36EED">
        <w:rPr>
          <w:szCs w:val="24"/>
        </w:rPr>
        <w:t>has</w:t>
      </w:r>
      <w:r w:rsidR="00E24065" w:rsidRPr="00F36EED">
        <w:rPr>
          <w:szCs w:val="24"/>
        </w:rPr>
        <w:t xml:space="preserve"> </w:t>
      </w:r>
      <w:r w:rsidRPr="00F36EED">
        <w:rPr>
          <w:szCs w:val="24"/>
        </w:rPr>
        <w:t>been</w:t>
      </w:r>
      <w:r w:rsidR="00E24065" w:rsidRPr="00F36EED">
        <w:rPr>
          <w:szCs w:val="24"/>
        </w:rPr>
        <w:t xml:space="preserve"> </w:t>
      </w:r>
      <w:r w:rsidRPr="00F36EED">
        <w:rPr>
          <w:szCs w:val="24"/>
        </w:rPr>
        <w:t>enforcement</w:t>
      </w:r>
      <w:r w:rsidR="00E24065" w:rsidRPr="00F36EED">
        <w:rPr>
          <w:szCs w:val="24"/>
        </w:rPr>
        <w:t xml:space="preserve"> </w:t>
      </w:r>
      <w:r w:rsidRPr="00F36EED">
        <w:rPr>
          <w:szCs w:val="24"/>
        </w:rPr>
        <w:t>of</w:t>
      </w:r>
      <w:r w:rsidR="00E24065" w:rsidRPr="00F36EED">
        <w:rPr>
          <w:szCs w:val="24"/>
        </w:rPr>
        <w:t xml:space="preserve"> </w:t>
      </w:r>
      <w:r w:rsidRPr="00F36EED">
        <w:rPr>
          <w:szCs w:val="24"/>
        </w:rPr>
        <w:t>unity</w:t>
      </w:r>
      <w:r w:rsidR="00E24065" w:rsidRPr="00F36EED">
        <w:rPr>
          <w:szCs w:val="24"/>
        </w:rPr>
        <w:t xml:space="preserve"> </w:t>
      </w:r>
      <w:r w:rsidRPr="00F36EED">
        <w:rPr>
          <w:szCs w:val="24"/>
        </w:rPr>
        <w:t>and</w:t>
      </w:r>
      <w:r w:rsidR="00E24065" w:rsidRPr="00F36EED">
        <w:rPr>
          <w:szCs w:val="24"/>
        </w:rPr>
        <w:t xml:space="preserve"> </w:t>
      </w:r>
      <w:r w:rsidRPr="00F36EED">
        <w:rPr>
          <w:szCs w:val="24"/>
        </w:rPr>
        <w:t>reconciliation</w:t>
      </w:r>
      <w:r w:rsidR="00E24065" w:rsidRPr="00F36EED">
        <w:rPr>
          <w:szCs w:val="24"/>
        </w:rPr>
        <w:t xml:space="preserve"> </w:t>
      </w:r>
      <w:r w:rsidRPr="00F36EED">
        <w:rPr>
          <w:szCs w:val="24"/>
        </w:rPr>
        <w:t>in</w:t>
      </w:r>
      <w:r w:rsidR="00E24065" w:rsidRPr="00F36EED">
        <w:rPr>
          <w:szCs w:val="24"/>
        </w:rPr>
        <w:t xml:space="preserve"> </w:t>
      </w:r>
      <w:r w:rsidRPr="00F36EED">
        <w:rPr>
          <w:szCs w:val="24"/>
        </w:rPr>
        <w:t>the</w:t>
      </w:r>
      <w:r w:rsidR="00E24065" w:rsidRPr="00F36EED">
        <w:rPr>
          <w:szCs w:val="24"/>
        </w:rPr>
        <w:t xml:space="preserve"> </w:t>
      </w:r>
      <w:r w:rsidRPr="00F36EED">
        <w:rPr>
          <w:szCs w:val="24"/>
        </w:rPr>
        <w:t>aftermath</w:t>
      </w:r>
      <w:r w:rsidR="00E24065" w:rsidRPr="00F36EED">
        <w:rPr>
          <w:szCs w:val="24"/>
        </w:rPr>
        <w:t xml:space="preserve"> </w:t>
      </w:r>
      <w:r w:rsidRPr="00F36EED">
        <w:rPr>
          <w:szCs w:val="24"/>
        </w:rPr>
        <w:t>of</w:t>
      </w:r>
      <w:r w:rsidR="00E24065" w:rsidRPr="00F36EED">
        <w:rPr>
          <w:szCs w:val="24"/>
        </w:rPr>
        <w:t xml:space="preserve"> </w:t>
      </w:r>
      <w:r w:rsidRPr="00F36EED">
        <w:rPr>
          <w:szCs w:val="24"/>
        </w:rPr>
        <w:t>genocide.</w:t>
      </w:r>
      <w:r w:rsidR="00E24065" w:rsidRPr="00F36EED">
        <w:rPr>
          <w:szCs w:val="24"/>
        </w:rPr>
        <w:t xml:space="preserve"> </w:t>
      </w:r>
      <w:r w:rsidRPr="00F36EED">
        <w:rPr>
          <w:szCs w:val="24"/>
        </w:rPr>
        <w:t>To</w:t>
      </w:r>
      <w:r w:rsidR="00E24065" w:rsidRPr="00F36EED">
        <w:rPr>
          <w:szCs w:val="24"/>
        </w:rPr>
        <w:t xml:space="preserve"> </w:t>
      </w:r>
      <w:r w:rsidRPr="00F36EED">
        <w:rPr>
          <w:szCs w:val="24"/>
        </w:rPr>
        <w:t>implement</w:t>
      </w:r>
      <w:r w:rsidR="00E24065" w:rsidRPr="00F36EED">
        <w:rPr>
          <w:szCs w:val="24"/>
        </w:rPr>
        <w:t xml:space="preserve"> </w:t>
      </w:r>
      <w:r w:rsidRPr="00F36EED">
        <w:rPr>
          <w:szCs w:val="24"/>
        </w:rPr>
        <w:t>this</w:t>
      </w:r>
      <w:r w:rsidR="00E24065" w:rsidRPr="00F36EED">
        <w:rPr>
          <w:szCs w:val="24"/>
        </w:rPr>
        <w:t xml:space="preserve"> </w:t>
      </w:r>
      <w:r w:rsidRPr="00F36EED">
        <w:rPr>
          <w:szCs w:val="24"/>
        </w:rPr>
        <w:t>policy,</w:t>
      </w:r>
      <w:r w:rsidR="00E24065" w:rsidRPr="00F36EED">
        <w:rPr>
          <w:szCs w:val="24"/>
        </w:rPr>
        <w:t xml:space="preserve"> </w:t>
      </w:r>
      <w:r w:rsidRPr="00F36EED">
        <w:rPr>
          <w:szCs w:val="24"/>
        </w:rPr>
        <w:t>a</w:t>
      </w:r>
      <w:r w:rsidR="00E24065" w:rsidRPr="00F36EED">
        <w:rPr>
          <w:szCs w:val="24"/>
        </w:rPr>
        <w:t xml:space="preserve"> </w:t>
      </w:r>
      <w:r w:rsidRPr="00F36EED">
        <w:rPr>
          <w:szCs w:val="24"/>
        </w:rPr>
        <w:t>national</w:t>
      </w:r>
      <w:r w:rsidR="00E24065" w:rsidRPr="00F36EED">
        <w:rPr>
          <w:szCs w:val="24"/>
        </w:rPr>
        <w:t xml:space="preserve"> </w:t>
      </w:r>
      <w:r w:rsidRPr="00F36EED">
        <w:rPr>
          <w:szCs w:val="24"/>
        </w:rPr>
        <w:t>policy</w:t>
      </w:r>
      <w:r w:rsidR="00E24065" w:rsidRPr="00F36EED">
        <w:rPr>
          <w:szCs w:val="24"/>
        </w:rPr>
        <w:t xml:space="preserve"> </w:t>
      </w:r>
      <w:r w:rsidRPr="00F36EED">
        <w:rPr>
          <w:szCs w:val="24"/>
        </w:rPr>
        <w:t>on</w:t>
      </w:r>
      <w:r w:rsidR="00E24065" w:rsidRPr="00F36EED">
        <w:rPr>
          <w:szCs w:val="24"/>
        </w:rPr>
        <w:t xml:space="preserve"> </w:t>
      </w:r>
      <w:r w:rsidRPr="00F36EED">
        <w:rPr>
          <w:szCs w:val="24"/>
        </w:rPr>
        <w:t>unity</w:t>
      </w:r>
      <w:r w:rsidR="00E24065" w:rsidRPr="00F36EED">
        <w:rPr>
          <w:szCs w:val="24"/>
        </w:rPr>
        <w:t xml:space="preserve"> </w:t>
      </w:r>
      <w:r w:rsidRPr="00F36EED">
        <w:rPr>
          <w:szCs w:val="24"/>
        </w:rPr>
        <w:t>and</w:t>
      </w:r>
      <w:r w:rsidR="00E24065" w:rsidRPr="00F36EED">
        <w:rPr>
          <w:szCs w:val="24"/>
        </w:rPr>
        <w:t xml:space="preserve"> </w:t>
      </w:r>
      <w:r w:rsidRPr="00F36EED">
        <w:rPr>
          <w:szCs w:val="24"/>
        </w:rPr>
        <w:t>reconciliation</w:t>
      </w:r>
      <w:r w:rsidR="00E24065" w:rsidRPr="00F36EED">
        <w:rPr>
          <w:szCs w:val="24"/>
        </w:rPr>
        <w:t xml:space="preserve"> </w:t>
      </w:r>
      <w:r w:rsidRPr="00F36EED">
        <w:rPr>
          <w:szCs w:val="24"/>
        </w:rPr>
        <w:t>has</w:t>
      </w:r>
      <w:r w:rsidR="00E24065" w:rsidRPr="00F36EED">
        <w:rPr>
          <w:szCs w:val="24"/>
        </w:rPr>
        <w:t xml:space="preserve"> </w:t>
      </w:r>
      <w:r w:rsidRPr="00F36EED">
        <w:rPr>
          <w:szCs w:val="24"/>
        </w:rPr>
        <w:t>been</w:t>
      </w:r>
      <w:r w:rsidR="00E24065" w:rsidRPr="00F36EED">
        <w:rPr>
          <w:szCs w:val="24"/>
        </w:rPr>
        <w:t xml:space="preserve"> </w:t>
      </w:r>
      <w:r w:rsidRPr="00F36EED">
        <w:rPr>
          <w:szCs w:val="24"/>
        </w:rPr>
        <w:t>developed.</w:t>
      </w:r>
      <w:r w:rsidR="00E24065" w:rsidRPr="00F36EED">
        <w:rPr>
          <w:szCs w:val="24"/>
        </w:rPr>
        <w:t xml:space="preserve"> </w:t>
      </w:r>
      <w:r w:rsidRPr="00F36EED">
        <w:rPr>
          <w:szCs w:val="24"/>
        </w:rPr>
        <w:t>Equally,</w:t>
      </w:r>
      <w:r w:rsidR="00E24065" w:rsidRPr="00F36EED">
        <w:rPr>
          <w:szCs w:val="24"/>
        </w:rPr>
        <w:t xml:space="preserve"> </w:t>
      </w:r>
      <w:r w:rsidRPr="00F36EED">
        <w:rPr>
          <w:szCs w:val="24"/>
        </w:rPr>
        <w:t>the</w:t>
      </w:r>
      <w:r w:rsidR="00E24065" w:rsidRPr="00F36EED">
        <w:rPr>
          <w:szCs w:val="24"/>
        </w:rPr>
        <w:t xml:space="preserve"> </w:t>
      </w:r>
      <w:r w:rsidRPr="00F36EED">
        <w:rPr>
          <w:szCs w:val="24"/>
        </w:rPr>
        <w:t>Government</w:t>
      </w:r>
      <w:r w:rsidR="00E24065" w:rsidRPr="00F36EED">
        <w:rPr>
          <w:szCs w:val="24"/>
        </w:rPr>
        <w:t xml:space="preserve"> </w:t>
      </w:r>
      <w:r w:rsidRPr="00F36EED">
        <w:rPr>
          <w:szCs w:val="24"/>
        </w:rPr>
        <w:t>of</w:t>
      </w:r>
      <w:r w:rsidR="00E24065" w:rsidRPr="00F36EED">
        <w:rPr>
          <w:szCs w:val="24"/>
        </w:rPr>
        <w:t xml:space="preserve"> </w:t>
      </w:r>
      <w:r w:rsidRPr="00F36EED">
        <w:rPr>
          <w:szCs w:val="24"/>
        </w:rPr>
        <w:t>Rwanda</w:t>
      </w:r>
      <w:r w:rsidR="00E24065" w:rsidRPr="00F36EED">
        <w:rPr>
          <w:szCs w:val="24"/>
        </w:rPr>
        <w:t xml:space="preserve"> </w:t>
      </w:r>
      <w:r w:rsidRPr="00F36EED">
        <w:rPr>
          <w:szCs w:val="24"/>
        </w:rPr>
        <w:t>established</w:t>
      </w:r>
      <w:r w:rsidR="00E24065" w:rsidRPr="00F36EED">
        <w:rPr>
          <w:szCs w:val="24"/>
        </w:rPr>
        <w:t xml:space="preserve"> </w:t>
      </w:r>
      <w:r w:rsidRPr="00F36EED">
        <w:rPr>
          <w:szCs w:val="24"/>
        </w:rPr>
        <w:t>a</w:t>
      </w:r>
      <w:r w:rsidR="00E24065" w:rsidRPr="00F36EED">
        <w:rPr>
          <w:szCs w:val="24"/>
        </w:rPr>
        <w:t xml:space="preserve"> </w:t>
      </w:r>
      <w:r w:rsidRPr="00F36EED">
        <w:rPr>
          <w:szCs w:val="24"/>
        </w:rPr>
        <w:t>responsible</w:t>
      </w:r>
      <w:r w:rsidR="00E24065" w:rsidRPr="00F36EED">
        <w:rPr>
          <w:szCs w:val="24"/>
        </w:rPr>
        <w:t xml:space="preserve"> </w:t>
      </w:r>
      <w:r w:rsidRPr="00F36EED">
        <w:rPr>
          <w:szCs w:val="24"/>
        </w:rPr>
        <w:t>organ,</w:t>
      </w:r>
      <w:r w:rsidR="00E24065" w:rsidRPr="00F36EED">
        <w:rPr>
          <w:szCs w:val="24"/>
        </w:rPr>
        <w:t xml:space="preserve"> </w:t>
      </w:r>
      <w:r w:rsidRPr="00F36EED">
        <w:rPr>
          <w:szCs w:val="24"/>
        </w:rPr>
        <w:t>the</w:t>
      </w:r>
      <w:r w:rsidR="00E24065" w:rsidRPr="00F36EED">
        <w:rPr>
          <w:szCs w:val="24"/>
        </w:rPr>
        <w:t xml:space="preserve"> </w:t>
      </w:r>
      <w:r w:rsidRPr="00F36EED">
        <w:rPr>
          <w:szCs w:val="24"/>
        </w:rPr>
        <w:t>National</w:t>
      </w:r>
      <w:r w:rsidR="00E24065" w:rsidRPr="00F36EED">
        <w:rPr>
          <w:szCs w:val="24"/>
        </w:rPr>
        <w:t xml:space="preserve"> </w:t>
      </w:r>
      <w:r w:rsidRPr="00F36EED">
        <w:rPr>
          <w:szCs w:val="24"/>
        </w:rPr>
        <w:t>Unity</w:t>
      </w:r>
      <w:r w:rsidR="00E24065" w:rsidRPr="00F36EED">
        <w:rPr>
          <w:szCs w:val="24"/>
        </w:rPr>
        <w:t xml:space="preserve"> </w:t>
      </w:r>
      <w:r w:rsidRPr="00F36EED">
        <w:rPr>
          <w:szCs w:val="24"/>
        </w:rPr>
        <w:t>and</w:t>
      </w:r>
      <w:r w:rsidR="00E24065" w:rsidRPr="00F36EED">
        <w:rPr>
          <w:szCs w:val="24"/>
        </w:rPr>
        <w:t xml:space="preserve"> </w:t>
      </w:r>
      <w:r w:rsidRPr="00F36EED">
        <w:rPr>
          <w:szCs w:val="24"/>
        </w:rPr>
        <w:t>Reconciliation</w:t>
      </w:r>
      <w:r w:rsidR="00E24065" w:rsidRPr="00F36EED">
        <w:rPr>
          <w:szCs w:val="24"/>
        </w:rPr>
        <w:t xml:space="preserve"> </w:t>
      </w:r>
      <w:r w:rsidRPr="00F36EED">
        <w:rPr>
          <w:szCs w:val="24"/>
        </w:rPr>
        <w:t>Commission</w:t>
      </w:r>
      <w:r w:rsidR="00E24065" w:rsidRPr="00F36EED">
        <w:rPr>
          <w:szCs w:val="24"/>
        </w:rPr>
        <w:t xml:space="preserve"> </w:t>
      </w:r>
      <w:r w:rsidRPr="00F36EED">
        <w:rPr>
          <w:szCs w:val="24"/>
        </w:rPr>
        <w:t>(NURC).</w:t>
      </w:r>
      <w:r w:rsidR="0003742C">
        <w:rPr>
          <w:rStyle w:val="FootnoteReference"/>
          <w:szCs w:val="24"/>
        </w:rPr>
        <w:footnoteReference w:id="63"/>
      </w:r>
      <w:r w:rsidR="00E24065" w:rsidRPr="00F36EED">
        <w:t xml:space="preserve"> </w:t>
      </w:r>
      <w:r w:rsidRPr="00F36EED">
        <w:t>The</w:t>
      </w:r>
      <w:r w:rsidR="00E24065" w:rsidRPr="00F36EED">
        <w:t xml:space="preserve"> </w:t>
      </w:r>
      <w:r w:rsidRPr="00F36EED">
        <w:t>NURC</w:t>
      </w:r>
      <w:r w:rsidR="00E24065" w:rsidRPr="00F36EED">
        <w:t xml:space="preserve"> </w:t>
      </w:r>
      <w:r w:rsidRPr="00F36EED">
        <w:t>was</w:t>
      </w:r>
      <w:r w:rsidR="00E24065" w:rsidRPr="00F36EED">
        <w:t xml:space="preserve"> </w:t>
      </w:r>
      <w:r w:rsidRPr="00F36EED">
        <w:t>mandated</w:t>
      </w:r>
      <w:r w:rsidR="00E24065" w:rsidRPr="00F36EED">
        <w:t xml:space="preserve"> </w:t>
      </w:r>
      <w:r w:rsidRPr="00F36EED">
        <w:t>to</w:t>
      </w:r>
      <w:r w:rsidR="00E24065" w:rsidRPr="00F36EED">
        <w:t xml:space="preserve"> </w:t>
      </w:r>
      <w:r w:rsidRPr="00F36EED">
        <w:t>prepare</w:t>
      </w:r>
      <w:r w:rsidR="00E24065" w:rsidRPr="00F36EED">
        <w:t xml:space="preserve"> </w:t>
      </w:r>
      <w:r w:rsidRPr="00F36EED">
        <w:t>and</w:t>
      </w:r>
      <w:r w:rsidR="00E24065" w:rsidRPr="00F36EED">
        <w:t xml:space="preserve"> </w:t>
      </w:r>
      <w:r w:rsidRPr="00F36EED">
        <w:t>coordinate</w:t>
      </w:r>
      <w:r w:rsidR="00E24065" w:rsidRPr="00F36EED">
        <w:t xml:space="preserve"> </w:t>
      </w:r>
      <w:r w:rsidRPr="00F36EED">
        <w:t>all</w:t>
      </w:r>
      <w:r w:rsidR="00E24065" w:rsidRPr="00F36EED">
        <w:t xml:space="preserve"> </w:t>
      </w:r>
      <w:r w:rsidRPr="00F36EED">
        <w:t>the</w:t>
      </w:r>
      <w:r w:rsidR="00E24065" w:rsidRPr="00F36EED">
        <w:t xml:space="preserve"> </w:t>
      </w:r>
      <w:r w:rsidRPr="00F36EED">
        <w:t>country</w:t>
      </w:r>
      <w:r w:rsidR="00E24065" w:rsidRPr="00F36EED">
        <w:t>’</w:t>
      </w:r>
      <w:r w:rsidRPr="00F36EED">
        <w:t>s</w:t>
      </w:r>
      <w:r w:rsidR="00E24065" w:rsidRPr="00F36EED">
        <w:t xml:space="preserve"> </w:t>
      </w:r>
      <w:r w:rsidRPr="00F36EED">
        <w:t>programmes</w:t>
      </w:r>
      <w:r w:rsidR="00E24065" w:rsidRPr="00F36EED">
        <w:t xml:space="preserve"> </w:t>
      </w:r>
      <w:r w:rsidRPr="00F36EED">
        <w:t>for</w:t>
      </w:r>
      <w:r w:rsidR="00E24065" w:rsidRPr="00F36EED">
        <w:t xml:space="preserve"> </w:t>
      </w:r>
      <w:r w:rsidRPr="00F36EED">
        <w:t>promoting</w:t>
      </w:r>
      <w:r w:rsidR="00E24065" w:rsidRPr="00F36EED">
        <w:t xml:space="preserve"> </w:t>
      </w:r>
      <w:r w:rsidRPr="00F36EED">
        <w:t>national</w:t>
      </w:r>
      <w:r w:rsidR="00E24065" w:rsidRPr="00F36EED">
        <w:t xml:space="preserve"> </w:t>
      </w:r>
      <w:r w:rsidRPr="00F36EED">
        <w:t>unity</w:t>
      </w:r>
      <w:r w:rsidR="00E24065" w:rsidRPr="00F36EED">
        <w:t xml:space="preserve"> </w:t>
      </w:r>
      <w:r w:rsidRPr="00F36EED">
        <w:t>and</w:t>
      </w:r>
      <w:r w:rsidR="00E24065" w:rsidRPr="00F36EED">
        <w:t xml:space="preserve"> </w:t>
      </w:r>
      <w:r w:rsidRPr="00F36EED">
        <w:t>reconciliation.</w:t>
      </w:r>
      <w:r w:rsidR="00E24065" w:rsidRPr="00F36EED">
        <w:t xml:space="preserve"> </w:t>
      </w:r>
      <w:r w:rsidRPr="00F36EED">
        <w:t>It</w:t>
      </w:r>
      <w:r w:rsidR="00E24065" w:rsidRPr="00F36EED">
        <w:t xml:space="preserve"> </w:t>
      </w:r>
      <w:r w:rsidRPr="00F36EED">
        <w:t>established</w:t>
      </w:r>
      <w:r w:rsidR="00E24065" w:rsidRPr="00F36EED">
        <w:t xml:space="preserve"> </w:t>
      </w:r>
      <w:r w:rsidRPr="00F36EED">
        <w:t>an</w:t>
      </w:r>
      <w:r w:rsidR="00E24065" w:rsidRPr="00F36EED">
        <w:t xml:space="preserve"> </w:t>
      </w:r>
      <w:r w:rsidRPr="00F36EED">
        <w:t>innovative</w:t>
      </w:r>
      <w:r w:rsidR="00E24065" w:rsidRPr="00F36EED">
        <w:t xml:space="preserve"> </w:t>
      </w:r>
      <w:r w:rsidRPr="00F36EED">
        <w:t>approach</w:t>
      </w:r>
      <w:r w:rsidR="00E24065" w:rsidRPr="00F36EED">
        <w:t xml:space="preserve"> </w:t>
      </w:r>
      <w:r w:rsidRPr="00F36EED">
        <w:t>to</w:t>
      </w:r>
      <w:r w:rsidR="00E24065" w:rsidRPr="00F36EED">
        <w:t xml:space="preserve"> </w:t>
      </w:r>
      <w:r w:rsidRPr="00F36EED">
        <w:t>restore</w:t>
      </w:r>
      <w:r w:rsidR="00E24065" w:rsidRPr="00F36EED">
        <w:t xml:space="preserve"> </w:t>
      </w:r>
      <w:r w:rsidRPr="00F36EED">
        <w:t>and</w:t>
      </w:r>
      <w:r w:rsidR="00E24065" w:rsidRPr="00F36EED">
        <w:t xml:space="preserve"> </w:t>
      </w:r>
      <w:r w:rsidRPr="00F36EED">
        <w:t>consolidate</w:t>
      </w:r>
      <w:r w:rsidR="00E24065" w:rsidRPr="00F36EED">
        <w:t xml:space="preserve"> </w:t>
      </w:r>
      <w:r w:rsidRPr="00F36EED">
        <w:t>unity</w:t>
      </w:r>
      <w:r w:rsidR="00E24065" w:rsidRPr="00F36EED">
        <w:t xml:space="preserve"> </w:t>
      </w:r>
      <w:r w:rsidRPr="00F36EED">
        <w:t>a</w:t>
      </w:r>
      <w:r w:rsidRPr="00F36EED">
        <w:rPr>
          <w:szCs w:val="24"/>
        </w:rPr>
        <w:t>mong</w:t>
      </w:r>
      <w:r w:rsidR="00E24065" w:rsidRPr="00F36EED">
        <w:rPr>
          <w:szCs w:val="24"/>
        </w:rPr>
        <w:t xml:space="preserve"> </w:t>
      </w:r>
      <w:r w:rsidRPr="00F36EED">
        <w:rPr>
          <w:szCs w:val="24"/>
        </w:rPr>
        <w:t>Rwandans</w:t>
      </w:r>
      <w:r w:rsidR="00E24065" w:rsidRPr="00F36EED">
        <w:rPr>
          <w:szCs w:val="24"/>
        </w:rPr>
        <w:t xml:space="preserve"> </w:t>
      </w:r>
      <w:r w:rsidRPr="00F36EED">
        <w:rPr>
          <w:szCs w:val="24"/>
        </w:rPr>
        <w:t>through</w:t>
      </w:r>
      <w:r w:rsidR="00E24065" w:rsidRPr="00F36EED">
        <w:rPr>
          <w:szCs w:val="24"/>
        </w:rPr>
        <w:t xml:space="preserve"> </w:t>
      </w:r>
      <w:r w:rsidRPr="00F36EED">
        <w:rPr>
          <w:szCs w:val="24"/>
        </w:rPr>
        <w:t>education,</w:t>
      </w:r>
      <w:r w:rsidR="00E24065" w:rsidRPr="00F36EED">
        <w:rPr>
          <w:szCs w:val="24"/>
        </w:rPr>
        <w:t xml:space="preserve"> </w:t>
      </w:r>
      <w:r w:rsidRPr="00F36EED">
        <w:rPr>
          <w:szCs w:val="24"/>
        </w:rPr>
        <w:t>mobilization,</w:t>
      </w:r>
      <w:r w:rsidR="00E24065" w:rsidRPr="00F36EED">
        <w:rPr>
          <w:szCs w:val="24"/>
        </w:rPr>
        <w:t xml:space="preserve"> </w:t>
      </w:r>
      <w:r w:rsidRPr="00F36EED">
        <w:rPr>
          <w:szCs w:val="24"/>
        </w:rPr>
        <w:t>sensitization</w:t>
      </w:r>
      <w:r w:rsidR="00E24065" w:rsidRPr="00F36EED">
        <w:rPr>
          <w:szCs w:val="24"/>
        </w:rPr>
        <w:t xml:space="preserve"> </w:t>
      </w:r>
      <w:r w:rsidRPr="00F36EED">
        <w:rPr>
          <w:szCs w:val="24"/>
        </w:rPr>
        <w:t>and</w:t>
      </w:r>
      <w:r w:rsidR="00E24065" w:rsidRPr="00F36EED">
        <w:rPr>
          <w:szCs w:val="24"/>
        </w:rPr>
        <w:t xml:space="preserve"> </w:t>
      </w:r>
      <w:r w:rsidRPr="00F36EED">
        <w:rPr>
          <w:szCs w:val="24"/>
        </w:rPr>
        <w:t>training</w:t>
      </w:r>
      <w:r w:rsidR="00E24065" w:rsidRPr="00F36EED">
        <w:rPr>
          <w:szCs w:val="24"/>
        </w:rPr>
        <w:t xml:space="preserve"> </w:t>
      </w:r>
      <w:r w:rsidRPr="00F36EED">
        <w:rPr>
          <w:szCs w:val="24"/>
        </w:rPr>
        <w:t>using</w:t>
      </w:r>
      <w:r w:rsidR="00E24065" w:rsidRPr="00F36EED">
        <w:rPr>
          <w:szCs w:val="24"/>
        </w:rPr>
        <w:t xml:space="preserve"> </w:t>
      </w:r>
      <w:r w:rsidRPr="00F36EED">
        <w:rPr>
          <w:szCs w:val="24"/>
        </w:rPr>
        <w:t>reconciliation</w:t>
      </w:r>
      <w:r w:rsidR="00E24065" w:rsidRPr="00F36EED">
        <w:rPr>
          <w:szCs w:val="24"/>
        </w:rPr>
        <w:t xml:space="preserve"> </w:t>
      </w:r>
      <w:r w:rsidRPr="00F36EED">
        <w:rPr>
          <w:szCs w:val="24"/>
        </w:rPr>
        <w:t>tools</w:t>
      </w:r>
      <w:r w:rsidR="00E24065" w:rsidRPr="00F36EED">
        <w:rPr>
          <w:szCs w:val="24"/>
        </w:rPr>
        <w:t xml:space="preserve"> </w:t>
      </w:r>
      <w:r w:rsidRPr="00F36EED">
        <w:rPr>
          <w:szCs w:val="24"/>
        </w:rPr>
        <w:t>such</w:t>
      </w:r>
      <w:r w:rsidR="00E24065" w:rsidRPr="00F36EED">
        <w:rPr>
          <w:szCs w:val="24"/>
        </w:rPr>
        <w:t xml:space="preserve"> </w:t>
      </w:r>
      <w:r w:rsidRPr="00F36EED">
        <w:rPr>
          <w:szCs w:val="24"/>
        </w:rPr>
        <w:t>as</w:t>
      </w:r>
      <w:r w:rsidR="00E24065" w:rsidRPr="00F36EED">
        <w:rPr>
          <w:szCs w:val="24"/>
        </w:rPr>
        <w:t xml:space="preserve"> </w:t>
      </w:r>
      <w:hyperlink r:id="rId9" w:history="1">
        <w:r w:rsidRPr="00750792">
          <w:rPr>
            <w:i/>
            <w:szCs w:val="24"/>
          </w:rPr>
          <w:t>Itorero</w:t>
        </w:r>
      </w:hyperlink>
      <w:r w:rsidRPr="00F36EED">
        <w:rPr>
          <w:szCs w:val="24"/>
        </w:rPr>
        <w:t>,</w:t>
      </w:r>
      <w:r w:rsidR="00E24065" w:rsidRPr="00F36EED">
        <w:rPr>
          <w:szCs w:val="24"/>
        </w:rPr>
        <w:t xml:space="preserve"> </w:t>
      </w:r>
      <w:hyperlink r:id="rId10" w:history="1">
        <w:r w:rsidRPr="00750792">
          <w:rPr>
            <w:i/>
            <w:szCs w:val="24"/>
          </w:rPr>
          <w:t>Ingando</w:t>
        </w:r>
      </w:hyperlink>
      <w:r w:rsidRPr="00F36EED">
        <w:rPr>
          <w:szCs w:val="24"/>
        </w:rPr>
        <w:t>,</w:t>
      </w:r>
      <w:r w:rsidR="00E24065" w:rsidRPr="00F36EED">
        <w:rPr>
          <w:szCs w:val="24"/>
        </w:rPr>
        <w:t xml:space="preserve"> </w:t>
      </w:r>
      <w:hyperlink r:id="rId11" w:history="1">
        <w:r w:rsidRPr="00F36EED">
          <w:rPr>
            <w:szCs w:val="24"/>
          </w:rPr>
          <w:t>Students</w:t>
        </w:r>
        <w:r w:rsidR="00E24065" w:rsidRPr="00F36EED">
          <w:rPr>
            <w:szCs w:val="24"/>
          </w:rPr>
          <w:t xml:space="preserve"> </w:t>
        </w:r>
        <w:r w:rsidRPr="00F36EED">
          <w:rPr>
            <w:szCs w:val="24"/>
          </w:rPr>
          <w:t>Clubs</w:t>
        </w:r>
        <w:r w:rsidR="00E24065" w:rsidRPr="00F36EED">
          <w:rPr>
            <w:szCs w:val="24"/>
          </w:rPr>
          <w:t xml:space="preserve"> </w:t>
        </w:r>
        <w:r w:rsidRPr="00F36EED">
          <w:rPr>
            <w:szCs w:val="24"/>
          </w:rPr>
          <w:t>for</w:t>
        </w:r>
        <w:r w:rsidR="00E24065" w:rsidRPr="00F36EED">
          <w:rPr>
            <w:szCs w:val="24"/>
          </w:rPr>
          <w:t xml:space="preserve"> </w:t>
        </w:r>
        <w:r w:rsidRPr="00F36EED">
          <w:rPr>
            <w:szCs w:val="24"/>
          </w:rPr>
          <w:t>Unity</w:t>
        </w:r>
        <w:r w:rsidR="00E24065" w:rsidRPr="00F36EED">
          <w:rPr>
            <w:szCs w:val="24"/>
          </w:rPr>
          <w:t xml:space="preserve"> </w:t>
        </w:r>
        <w:r w:rsidRPr="00F36EED">
          <w:rPr>
            <w:szCs w:val="24"/>
          </w:rPr>
          <w:t>and</w:t>
        </w:r>
        <w:r w:rsidR="00E24065" w:rsidRPr="00F36EED">
          <w:rPr>
            <w:szCs w:val="24"/>
          </w:rPr>
          <w:t xml:space="preserve"> </w:t>
        </w:r>
        <w:r w:rsidRPr="00F36EED">
          <w:rPr>
            <w:szCs w:val="24"/>
          </w:rPr>
          <w:t>Reconciliation</w:t>
        </w:r>
        <w:r w:rsidR="00E24065" w:rsidRPr="00F36EED">
          <w:t xml:space="preserve"> </w:t>
        </w:r>
        <w:r w:rsidRPr="00F36EED">
          <w:t>(</w:t>
        </w:r>
        <w:r w:rsidRPr="00F36EED">
          <w:rPr>
            <w:szCs w:val="24"/>
          </w:rPr>
          <w:t>SCUR)</w:t>
        </w:r>
      </w:hyperlink>
      <w:r w:rsidRPr="00F36EED">
        <w:rPr>
          <w:szCs w:val="24"/>
        </w:rPr>
        <w:t>,</w:t>
      </w:r>
      <w:r w:rsidR="00E24065" w:rsidRPr="00F36EED">
        <w:rPr>
          <w:szCs w:val="24"/>
        </w:rPr>
        <w:t xml:space="preserve"> </w:t>
      </w:r>
      <w:hyperlink r:id="rId12" w:history="1">
        <w:r w:rsidRPr="00F36EED">
          <w:rPr>
            <w:szCs w:val="24"/>
          </w:rPr>
          <w:t>Community-based</w:t>
        </w:r>
        <w:r w:rsidR="00E24065" w:rsidRPr="00F36EED">
          <w:rPr>
            <w:szCs w:val="24"/>
          </w:rPr>
          <w:t xml:space="preserve"> </w:t>
        </w:r>
        <w:r w:rsidRPr="00F36EED">
          <w:rPr>
            <w:szCs w:val="24"/>
          </w:rPr>
          <w:t>Initiatives</w:t>
        </w:r>
      </w:hyperlink>
      <w:r w:rsidRPr="00F36EED">
        <w:rPr>
          <w:szCs w:val="24"/>
        </w:rPr>
        <w:t>,</w:t>
      </w:r>
      <w:r w:rsidR="00E24065" w:rsidRPr="00F36EED">
        <w:rPr>
          <w:szCs w:val="24"/>
        </w:rPr>
        <w:t xml:space="preserve"> </w:t>
      </w:r>
      <w:hyperlink r:id="rId13" w:history="1">
        <w:r w:rsidRPr="00F36EED">
          <w:rPr>
            <w:szCs w:val="24"/>
          </w:rPr>
          <w:t>National</w:t>
        </w:r>
        <w:r w:rsidR="00E24065" w:rsidRPr="00F36EED">
          <w:rPr>
            <w:szCs w:val="24"/>
          </w:rPr>
          <w:t xml:space="preserve"> </w:t>
        </w:r>
        <w:r w:rsidRPr="00F36EED">
          <w:rPr>
            <w:szCs w:val="24"/>
          </w:rPr>
          <w:t>Summit</w:t>
        </w:r>
      </w:hyperlink>
      <w:r w:rsidR="00E24065" w:rsidRPr="00F36EED">
        <w:rPr>
          <w:szCs w:val="24"/>
        </w:rPr>
        <w:t xml:space="preserve"> </w:t>
      </w:r>
      <w:r w:rsidRPr="00F36EED">
        <w:rPr>
          <w:szCs w:val="24"/>
        </w:rPr>
        <w:t>on</w:t>
      </w:r>
      <w:r w:rsidR="00E24065" w:rsidRPr="00F36EED">
        <w:rPr>
          <w:szCs w:val="24"/>
        </w:rPr>
        <w:t xml:space="preserve"> </w:t>
      </w:r>
      <w:r w:rsidRPr="00F36EED">
        <w:rPr>
          <w:szCs w:val="24"/>
        </w:rPr>
        <w:t>unity</w:t>
      </w:r>
      <w:r w:rsidR="00E24065" w:rsidRPr="00F36EED">
        <w:rPr>
          <w:szCs w:val="24"/>
        </w:rPr>
        <w:t xml:space="preserve"> </w:t>
      </w:r>
      <w:r w:rsidRPr="00F36EED">
        <w:rPr>
          <w:szCs w:val="24"/>
        </w:rPr>
        <w:t>and</w:t>
      </w:r>
      <w:r w:rsidR="00E24065" w:rsidRPr="00F36EED">
        <w:rPr>
          <w:szCs w:val="24"/>
        </w:rPr>
        <w:t xml:space="preserve"> </w:t>
      </w:r>
      <w:r w:rsidRPr="00F36EED">
        <w:rPr>
          <w:szCs w:val="24"/>
        </w:rPr>
        <w:t>reconciliation</w:t>
      </w:r>
      <w:r w:rsidR="00E24065" w:rsidRPr="00F36EED">
        <w:rPr>
          <w:szCs w:val="24"/>
        </w:rPr>
        <w:t xml:space="preserve"> </w:t>
      </w:r>
      <w:r w:rsidRPr="00F36EED">
        <w:rPr>
          <w:szCs w:val="24"/>
        </w:rPr>
        <w:t>and</w:t>
      </w:r>
      <w:r w:rsidR="00E24065" w:rsidRPr="00F36EED">
        <w:rPr>
          <w:szCs w:val="24"/>
        </w:rPr>
        <w:t xml:space="preserve"> </w:t>
      </w:r>
      <w:r w:rsidRPr="00F36EED">
        <w:rPr>
          <w:szCs w:val="24"/>
        </w:rPr>
        <w:t>other</w:t>
      </w:r>
      <w:r w:rsidR="00E24065" w:rsidRPr="00F36EED">
        <w:rPr>
          <w:szCs w:val="24"/>
        </w:rPr>
        <w:t xml:space="preserve"> </w:t>
      </w:r>
      <w:hyperlink r:id="rId14" w:history="1">
        <w:r w:rsidRPr="00F36EED">
          <w:rPr>
            <w:szCs w:val="24"/>
          </w:rPr>
          <w:t>home</w:t>
        </w:r>
        <w:r w:rsidR="00E24065" w:rsidRPr="00F36EED">
          <w:rPr>
            <w:szCs w:val="24"/>
          </w:rPr>
          <w:t xml:space="preserve"> </w:t>
        </w:r>
        <w:r w:rsidRPr="00F36EED">
          <w:rPr>
            <w:szCs w:val="24"/>
          </w:rPr>
          <w:t>grown</w:t>
        </w:r>
        <w:r w:rsidR="00E24065" w:rsidRPr="00F36EED">
          <w:rPr>
            <w:szCs w:val="24"/>
          </w:rPr>
          <w:t xml:space="preserve"> </w:t>
        </w:r>
        <w:r w:rsidRPr="00F36EED">
          <w:rPr>
            <w:szCs w:val="24"/>
          </w:rPr>
          <w:t>approaches</w:t>
        </w:r>
      </w:hyperlink>
      <w:r w:rsidRPr="00F36EED">
        <w:rPr>
          <w:szCs w:val="24"/>
        </w:rPr>
        <w:t>.</w:t>
      </w:r>
      <w:r w:rsidR="00E24065" w:rsidRPr="00F36EED">
        <w:rPr>
          <w:szCs w:val="24"/>
        </w:rPr>
        <w:t xml:space="preserve"> </w:t>
      </w:r>
      <w:r w:rsidRPr="00F36EED">
        <w:rPr>
          <w:szCs w:val="24"/>
        </w:rPr>
        <w:t>The</w:t>
      </w:r>
      <w:r w:rsidR="00E24065" w:rsidRPr="00F36EED">
        <w:rPr>
          <w:szCs w:val="24"/>
        </w:rPr>
        <w:t xml:space="preserve"> </w:t>
      </w:r>
      <w:r w:rsidRPr="00F36EED">
        <w:rPr>
          <w:szCs w:val="24"/>
        </w:rPr>
        <w:t>NURC</w:t>
      </w:r>
      <w:r w:rsidR="00E24065" w:rsidRPr="00F36EED">
        <w:rPr>
          <w:szCs w:val="24"/>
        </w:rPr>
        <w:t xml:space="preserve"> </w:t>
      </w:r>
      <w:r w:rsidRPr="00F36EED">
        <w:rPr>
          <w:szCs w:val="24"/>
        </w:rPr>
        <w:t>has</w:t>
      </w:r>
      <w:r w:rsidR="00E24065" w:rsidRPr="00F36EED">
        <w:rPr>
          <w:szCs w:val="24"/>
        </w:rPr>
        <w:t xml:space="preserve"> </w:t>
      </w:r>
      <w:r w:rsidRPr="00F36EED">
        <w:rPr>
          <w:szCs w:val="24"/>
        </w:rPr>
        <w:t>registered</w:t>
      </w:r>
      <w:r w:rsidR="00E24065" w:rsidRPr="00F36EED">
        <w:rPr>
          <w:szCs w:val="24"/>
        </w:rPr>
        <w:t xml:space="preserve"> </w:t>
      </w:r>
      <w:r w:rsidRPr="00F36EED">
        <w:rPr>
          <w:szCs w:val="24"/>
        </w:rPr>
        <w:t>an</w:t>
      </w:r>
      <w:r w:rsidR="00E24065" w:rsidRPr="00F36EED">
        <w:rPr>
          <w:szCs w:val="24"/>
        </w:rPr>
        <w:t xml:space="preserve"> </w:t>
      </w:r>
      <w:r w:rsidRPr="00F36EED">
        <w:rPr>
          <w:szCs w:val="24"/>
        </w:rPr>
        <w:t>impressive</w:t>
      </w:r>
      <w:r w:rsidR="00E24065" w:rsidRPr="00F36EED">
        <w:rPr>
          <w:szCs w:val="24"/>
        </w:rPr>
        <w:t xml:space="preserve"> </w:t>
      </w:r>
      <w:r w:rsidRPr="00F36EED">
        <w:rPr>
          <w:szCs w:val="24"/>
        </w:rPr>
        <w:t>record</w:t>
      </w:r>
      <w:r w:rsidR="00E24065" w:rsidRPr="00F36EED">
        <w:rPr>
          <w:szCs w:val="24"/>
        </w:rPr>
        <w:t xml:space="preserve"> </w:t>
      </w:r>
      <w:r w:rsidRPr="00F36EED">
        <w:rPr>
          <w:szCs w:val="24"/>
        </w:rPr>
        <w:t>of</w:t>
      </w:r>
      <w:r w:rsidR="00E24065" w:rsidRPr="00F36EED">
        <w:rPr>
          <w:szCs w:val="24"/>
        </w:rPr>
        <w:t xml:space="preserve"> </w:t>
      </w:r>
      <w:r w:rsidRPr="00F36EED">
        <w:rPr>
          <w:szCs w:val="24"/>
        </w:rPr>
        <w:t>achievements</w:t>
      </w:r>
      <w:r w:rsidR="00E24065" w:rsidRPr="00F36EED">
        <w:rPr>
          <w:szCs w:val="24"/>
        </w:rPr>
        <w:t xml:space="preserve"> </w:t>
      </w:r>
      <w:r w:rsidRPr="00F36EED">
        <w:rPr>
          <w:szCs w:val="24"/>
        </w:rPr>
        <w:t>though</w:t>
      </w:r>
      <w:r w:rsidR="00E24065" w:rsidRPr="00F36EED">
        <w:rPr>
          <w:szCs w:val="24"/>
        </w:rPr>
        <w:t xml:space="preserve"> </w:t>
      </w:r>
      <w:r w:rsidRPr="00F36EED">
        <w:rPr>
          <w:szCs w:val="24"/>
        </w:rPr>
        <w:t>other</w:t>
      </w:r>
      <w:r w:rsidR="00E24065" w:rsidRPr="00F36EED">
        <w:rPr>
          <w:szCs w:val="24"/>
        </w:rPr>
        <w:t xml:space="preserve"> </w:t>
      </w:r>
      <w:r w:rsidRPr="00F36EED">
        <w:rPr>
          <w:szCs w:val="24"/>
        </w:rPr>
        <w:t>insights</w:t>
      </w:r>
      <w:r w:rsidR="00E24065" w:rsidRPr="00F36EED">
        <w:rPr>
          <w:szCs w:val="24"/>
        </w:rPr>
        <w:t xml:space="preserve"> </w:t>
      </w:r>
      <w:r w:rsidRPr="00F36EED">
        <w:rPr>
          <w:szCs w:val="24"/>
        </w:rPr>
        <w:t>are</w:t>
      </w:r>
      <w:r w:rsidR="00E24065" w:rsidRPr="00F36EED">
        <w:rPr>
          <w:szCs w:val="24"/>
        </w:rPr>
        <w:t xml:space="preserve"> </w:t>
      </w:r>
      <w:r w:rsidRPr="00F36EED">
        <w:rPr>
          <w:szCs w:val="24"/>
        </w:rPr>
        <w:t>still</w:t>
      </w:r>
      <w:r w:rsidR="00E24065" w:rsidRPr="00F36EED">
        <w:rPr>
          <w:szCs w:val="24"/>
        </w:rPr>
        <w:t xml:space="preserve"> </w:t>
      </w:r>
      <w:r w:rsidRPr="00F36EED">
        <w:rPr>
          <w:szCs w:val="24"/>
        </w:rPr>
        <w:t>necessary</w:t>
      </w:r>
      <w:r w:rsidR="00E24065" w:rsidRPr="00F36EED">
        <w:rPr>
          <w:szCs w:val="24"/>
        </w:rPr>
        <w:t xml:space="preserve"> </w:t>
      </w:r>
      <w:r w:rsidRPr="00F36EED">
        <w:rPr>
          <w:szCs w:val="24"/>
        </w:rPr>
        <w:t>to</w:t>
      </w:r>
      <w:r w:rsidR="00E24065" w:rsidRPr="00F36EED">
        <w:rPr>
          <w:szCs w:val="24"/>
        </w:rPr>
        <w:t xml:space="preserve"> </w:t>
      </w:r>
      <w:r w:rsidRPr="00F36EED">
        <w:rPr>
          <w:szCs w:val="24"/>
        </w:rPr>
        <w:t>move</w:t>
      </w:r>
      <w:r w:rsidR="00E24065" w:rsidRPr="00F36EED">
        <w:rPr>
          <w:szCs w:val="24"/>
        </w:rPr>
        <w:t xml:space="preserve"> </w:t>
      </w:r>
      <w:r w:rsidRPr="00F36EED">
        <w:rPr>
          <w:szCs w:val="24"/>
        </w:rPr>
        <w:t>the</w:t>
      </w:r>
      <w:r w:rsidR="00E24065" w:rsidRPr="00F36EED">
        <w:rPr>
          <w:szCs w:val="24"/>
        </w:rPr>
        <w:t xml:space="preserve"> </w:t>
      </w:r>
      <w:r w:rsidRPr="00F36EED">
        <w:rPr>
          <w:szCs w:val="24"/>
        </w:rPr>
        <w:t>national</w:t>
      </w:r>
      <w:r w:rsidR="00E24065" w:rsidRPr="00F36EED">
        <w:rPr>
          <w:szCs w:val="24"/>
        </w:rPr>
        <w:t xml:space="preserve"> </w:t>
      </w:r>
      <w:r w:rsidRPr="00F36EED">
        <w:rPr>
          <w:szCs w:val="24"/>
        </w:rPr>
        <w:t>unity</w:t>
      </w:r>
      <w:r w:rsidR="00E24065" w:rsidRPr="00F36EED">
        <w:rPr>
          <w:szCs w:val="24"/>
        </w:rPr>
        <w:t xml:space="preserve"> </w:t>
      </w:r>
      <w:r w:rsidRPr="00F36EED">
        <w:rPr>
          <w:szCs w:val="24"/>
        </w:rPr>
        <w:t>and</w:t>
      </w:r>
      <w:r w:rsidR="00E24065" w:rsidRPr="00F36EED">
        <w:rPr>
          <w:szCs w:val="24"/>
        </w:rPr>
        <w:t xml:space="preserve"> </w:t>
      </w:r>
      <w:r w:rsidRPr="00F36EED">
        <w:rPr>
          <w:szCs w:val="24"/>
        </w:rPr>
        <w:t>reconciliation</w:t>
      </w:r>
      <w:r w:rsidR="00E24065" w:rsidRPr="00F36EED">
        <w:rPr>
          <w:szCs w:val="24"/>
        </w:rPr>
        <w:t xml:space="preserve"> </w:t>
      </w:r>
      <w:r w:rsidRPr="00F36EED">
        <w:rPr>
          <w:szCs w:val="24"/>
        </w:rPr>
        <w:t>to</w:t>
      </w:r>
      <w:r w:rsidR="00E24065" w:rsidRPr="00F36EED">
        <w:rPr>
          <w:szCs w:val="24"/>
        </w:rPr>
        <w:t xml:space="preserve"> </w:t>
      </w:r>
      <w:r w:rsidRPr="00F36EED">
        <w:rPr>
          <w:szCs w:val="24"/>
        </w:rPr>
        <w:t>a</w:t>
      </w:r>
      <w:r w:rsidR="00E24065" w:rsidRPr="00F36EED">
        <w:rPr>
          <w:szCs w:val="24"/>
        </w:rPr>
        <w:t xml:space="preserve"> </w:t>
      </w:r>
      <w:r w:rsidRPr="00F36EED">
        <w:rPr>
          <w:szCs w:val="24"/>
        </w:rPr>
        <w:t>new</w:t>
      </w:r>
      <w:r w:rsidR="00E24065" w:rsidRPr="00F36EED">
        <w:rPr>
          <w:szCs w:val="24"/>
        </w:rPr>
        <w:t xml:space="preserve"> </w:t>
      </w:r>
      <w:r w:rsidRPr="00F36EED">
        <w:rPr>
          <w:szCs w:val="24"/>
        </w:rPr>
        <w:t>level.</w:t>
      </w:r>
      <w:r w:rsidR="00750792">
        <w:rPr>
          <w:rStyle w:val="FootnoteReference"/>
          <w:szCs w:val="24"/>
        </w:rPr>
        <w:footnoteReference w:id="64"/>
      </w:r>
    </w:p>
    <w:p w:rsidR="00951BC8" w:rsidRPr="00440812" w:rsidRDefault="00951BC8" w:rsidP="00440812">
      <w:pPr>
        <w:pStyle w:val="SingleTxtG"/>
      </w:pPr>
      <w:r w:rsidRPr="00440812">
        <w:t>129.</w:t>
      </w:r>
      <w:r w:rsidRPr="00440812">
        <w:tab/>
      </w:r>
      <w:r w:rsidRPr="00440812">
        <w:rPr>
          <w:szCs w:val="24"/>
        </w:rPr>
        <w:t>In</w:t>
      </w:r>
      <w:r w:rsidR="00E24065" w:rsidRPr="00440812">
        <w:rPr>
          <w:szCs w:val="24"/>
        </w:rPr>
        <w:t xml:space="preserve"> </w:t>
      </w:r>
      <w:r w:rsidRPr="00440812">
        <w:rPr>
          <w:szCs w:val="24"/>
        </w:rPr>
        <w:t>view</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notorious</w:t>
      </w:r>
      <w:r w:rsidR="00E24065" w:rsidRPr="00440812">
        <w:rPr>
          <w:szCs w:val="24"/>
        </w:rPr>
        <w:t xml:space="preserve"> </w:t>
      </w:r>
      <w:r w:rsidRPr="00440812">
        <w:rPr>
          <w:szCs w:val="24"/>
        </w:rPr>
        <w:t>history</w:t>
      </w:r>
      <w:r w:rsidR="00E24065" w:rsidRPr="00440812">
        <w:rPr>
          <w:szCs w:val="24"/>
        </w:rPr>
        <w:t xml:space="preserve"> </w:t>
      </w:r>
      <w:r w:rsidRPr="00440812">
        <w:rPr>
          <w:szCs w:val="24"/>
        </w:rPr>
        <w:t>of</w:t>
      </w:r>
      <w:r w:rsidR="00E24065" w:rsidRPr="00440812">
        <w:rPr>
          <w:szCs w:val="24"/>
        </w:rPr>
        <w:t xml:space="preserve"> </w:t>
      </w:r>
      <w:r w:rsidRPr="00440812">
        <w:rPr>
          <w:szCs w:val="24"/>
        </w:rPr>
        <w:t>human</w:t>
      </w:r>
      <w:r w:rsidR="00E24065" w:rsidRPr="00440812">
        <w:rPr>
          <w:szCs w:val="24"/>
        </w:rPr>
        <w:t xml:space="preserve"> </w:t>
      </w:r>
      <w:r w:rsidRPr="00440812">
        <w:rPr>
          <w:szCs w:val="24"/>
        </w:rPr>
        <w:t>rights</w:t>
      </w:r>
      <w:r w:rsidR="00E24065" w:rsidRPr="00440812">
        <w:rPr>
          <w:szCs w:val="24"/>
        </w:rPr>
        <w:t xml:space="preserve"> </w:t>
      </w:r>
      <w:r w:rsidRPr="00440812">
        <w:rPr>
          <w:szCs w:val="24"/>
        </w:rPr>
        <w:t>violation,</w:t>
      </w:r>
      <w:r w:rsidR="00E24065" w:rsidRPr="00440812">
        <w:rPr>
          <w:szCs w:val="24"/>
        </w:rPr>
        <w:t xml:space="preserve"> </w:t>
      </w:r>
      <w:r w:rsidRPr="00440812">
        <w:rPr>
          <w:szCs w:val="24"/>
        </w:rPr>
        <w:t>the</w:t>
      </w:r>
      <w:r w:rsidR="00E24065" w:rsidRPr="00440812">
        <w:rPr>
          <w:szCs w:val="24"/>
        </w:rPr>
        <w:t xml:space="preserve"> </w:t>
      </w:r>
      <w:r w:rsidRPr="00440812">
        <w:rPr>
          <w:szCs w:val="24"/>
        </w:rPr>
        <w:t>post-genocide</w:t>
      </w:r>
      <w:r w:rsidR="00E24065" w:rsidRPr="00440812">
        <w:rPr>
          <w:szCs w:val="24"/>
        </w:rPr>
        <w:t xml:space="preserve"> </w:t>
      </w:r>
      <w:r w:rsidRPr="00440812">
        <w:rPr>
          <w:szCs w:val="24"/>
        </w:rPr>
        <w:t>Government</w:t>
      </w:r>
      <w:r w:rsidR="00E24065" w:rsidRPr="00440812">
        <w:t xml:space="preserve"> </w:t>
      </w:r>
      <w:r w:rsidRPr="00440812">
        <w:t>has</w:t>
      </w:r>
      <w:r w:rsidR="00E24065" w:rsidRPr="00440812">
        <w:t xml:space="preserve"> </w:t>
      </w:r>
      <w:r w:rsidRPr="00440812">
        <w:t>created</w:t>
      </w:r>
      <w:r w:rsidR="00E24065" w:rsidRPr="00440812">
        <w:t xml:space="preserve"> </w:t>
      </w:r>
      <w:r w:rsidRPr="00440812">
        <w:t>a</w:t>
      </w:r>
      <w:r w:rsidR="00E24065" w:rsidRPr="00440812">
        <w:t xml:space="preserve"> </w:t>
      </w:r>
      <w:r w:rsidRPr="00440812">
        <w:t>National</w:t>
      </w:r>
      <w:r w:rsidR="00E24065" w:rsidRPr="00440812">
        <w:t xml:space="preserve"> </w:t>
      </w:r>
      <w:r w:rsidRPr="00440812">
        <w:t>Commission</w:t>
      </w:r>
      <w:r w:rsidR="00E24065" w:rsidRPr="00440812">
        <w:t xml:space="preserve"> </w:t>
      </w:r>
      <w:r w:rsidRPr="00440812">
        <w:t>for</w:t>
      </w:r>
      <w:r w:rsidR="00E24065" w:rsidRPr="00440812">
        <w:t xml:space="preserve"> </w:t>
      </w:r>
      <w:r w:rsidRPr="00440812">
        <w:t>Human</w:t>
      </w:r>
      <w:r w:rsidR="00E24065" w:rsidRPr="00440812">
        <w:t xml:space="preserve"> </w:t>
      </w:r>
      <w:r w:rsidRPr="00440812">
        <w:t>Rights</w:t>
      </w:r>
      <w:r w:rsidR="00E24065" w:rsidRPr="00440812">
        <w:t xml:space="preserve"> </w:t>
      </w:r>
      <w:r w:rsidRPr="00440812">
        <w:t>(NCHR).</w:t>
      </w:r>
      <w:r w:rsidR="00440812">
        <w:rPr>
          <w:rStyle w:val="FootnoteReference"/>
        </w:rPr>
        <w:footnoteReference w:id="65"/>
      </w:r>
      <w:r w:rsidR="00E24065" w:rsidRPr="00440812">
        <w:t xml:space="preserve"> </w:t>
      </w:r>
      <w:r w:rsidRPr="00440812">
        <w:t>It</w:t>
      </w:r>
      <w:r w:rsidR="00E24065" w:rsidRPr="00440812">
        <w:t xml:space="preserve"> </w:t>
      </w:r>
      <w:r w:rsidRPr="00440812">
        <w:t>was</w:t>
      </w:r>
      <w:r w:rsidR="00E24065" w:rsidRPr="00440812">
        <w:t xml:space="preserve"> </w:t>
      </w:r>
      <w:r w:rsidRPr="00440812">
        <w:t>mandated</w:t>
      </w:r>
      <w:r w:rsidR="00E24065" w:rsidRPr="00440812">
        <w:t xml:space="preserve"> </w:t>
      </w:r>
      <w:r w:rsidRPr="00440812">
        <w:t>with</w:t>
      </w:r>
      <w:r w:rsidR="00E24065" w:rsidRPr="00440812">
        <w:t xml:space="preserve"> </w:t>
      </w:r>
      <w:r w:rsidRPr="00440812">
        <w:t>two</w:t>
      </w:r>
      <w:r w:rsidR="00E24065" w:rsidRPr="00440812">
        <w:t xml:space="preserve"> </w:t>
      </w:r>
      <w:r w:rsidRPr="00440812">
        <w:t>main</w:t>
      </w:r>
      <w:r w:rsidR="00E24065" w:rsidRPr="00440812">
        <w:t xml:space="preserve"> </w:t>
      </w:r>
      <w:r w:rsidRPr="00440812">
        <w:t>tasks</w:t>
      </w:r>
      <w:r w:rsidR="00E24065" w:rsidRPr="00440812">
        <w:t xml:space="preserve"> </w:t>
      </w:r>
      <w:r w:rsidRPr="00440812">
        <w:t>of</w:t>
      </w:r>
      <w:r w:rsidR="00E24065" w:rsidRPr="00440812">
        <w:t xml:space="preserve"> </w:t>
      </w:r>
      <w:r w:rsidRPr="00440812">
        <w:t>investigating</w:t>
      </w:r>
      <w:r w:rsidR="00E24065" w:rsidRPr="00440812">
        <w:t xml:space="preserve"> </w:t>
      </w:r>
      <w:r w:rsidRPr="00440812">
        <w:t>and</w:t>
      </w:r>
      <w:r w:rsidR="00E24065" w:rsidRPr="00440812">
        <w:t xml:space="preserve"> </w:t>
      </w:r>
      <w:r w:rsidRPr="00440812">
        <w:t>following</w:t>
      </w:r>
      <w:r w:rsidR="00E24065" w:rsidRPr="00440812">
        <w:t xml:space="preserve"> </w:t>
      </w:r>
      <w:r w:rsidRPr="00440812">
        <w:t>up</w:t>
      </w:r>
      <w:r w:rsidR="00E24065" w:rsidRPr="00440812">
        <w:t xml:space="preserve"> </w:t>
      </w:r>
      <w:r w:rsidRPr="00440812">
        <w:t>on</w:t>
      </w:r>
      <w:r w:rsidR="00E24065" w:rsidRPr="00440812">
        <w:t xml:space="preserve"> </w:t>
      </w:r>
      <w:r w:rsidRPr="00440812">
        <w:t>human</w:t>
      </w:r>
      <w:r w:rsidR="00E24065" w:rsidRPr="00440812">
        <w:t xml:space="preserve"> </w:t>
      </w:r>
      <w:r w:rsidRPr="00440812">
        <w:t>rights</w:t>
      </w:r>
      <w:r w:rsidR="00E24065" w:rsidRPr="00440812">
        <w:t xml:space="preserve"> </w:t>
      </w:r>
      <w:r w:rsidRPr="00440812">
        <w:t>violations</w:t>
      </w:r>
      <w:r w:rsidR="00E24065" w:rsidRPr="00440812">
        <w:t xml:space="preserve"> </w:t>
      </w:r>
      <w:r w:rsidRPr="00440812">
        <w:t>and</w:t>
      </w:r>
      <w:r w:rsidR="00E24065" w:rsidRPr="00440812">
        <w:t xml:space="preserve"> </w:t>
      </w:r>
      <w:r w:rsidRPr="00440812">
        <w:t>educating</w:t>
      </w:r>
      <w:r w:rsidR="00E24065" w:rsidRPr="00440812">
        <w:t xml:space="preserve"> </w:t>
      </w:r>
      <w:r w:rsidRPr="00440812">
        <w:t>the</w:t>
      </w:r>
      <w:r w:rsidR="00E24065" w:rsidRPr="00440812">
        <w:t xml:space="preserve"> </w:t>
      </w:r>
      <w:r w:rsidRPr="00440812">
        <w:t>public</w:t>
      </w:r>
      <w:r w:rsidR="00E24065" w:rsidRPr="00440812">
        <w:t xml:space="preserve"> </w:t>
      </w:r>
      <w:r w:rsidRPr="00440812">
        <w:t>on</w:t>
      </w:r>
      <w:r w:rsidR="00E24065" w:rsidRPr="00440812">
        <w:t xml:space="preserve"> </w:t>
      </w:r>
      <w:r w:rsidRPr="00440812">
        <w:t>their</w:t>
      </w:r>
      <w:r w:rsidR="00E24065" w:rsidRPr="00440812">
        <w:t xml:space="preserve"> </w:t>
      </w:r>
      <w:r w:rsidRPr="00440812">
        <w:t>rights.</w:t>
      </w:r>
      <w:r w:rsidR="00E24065" w:rsidRPr="00440812">
        <w:t xml:space="preserve"> </w:t>
      </w:r>
      <w:r w:rsidRPr="00440812">
        <w:t>This</w:t>
      </w:r>
      <w:r w:rsidR="00E24065" w:rsidRPr="00440812">
        <w:t xml:space="preserve"> </w:t>
      </w:r>
      <w:r w:rsidRPr="00440812">
        <w:t>has</w:t>
      </w:r>
      <w:r w:rsidR="00E24065" w:rsidRPr="00440812">
        <w:t xml:space="preserve"> </w:t>
      </w:r>
      <w:r w:rsidRPr="00440812">
        <w:t>greatly</w:t>
      </w:r>
      <w:r w:rsidR="00E24065" w:rsidRPr="00440812">
        <w:t xml:space="preserve"> </w:t>
      </w:r>
      <w:r w:rsidRPr="00440812">
        <w:t>improved</w:t>
      </w:r>
      <w:r w:rsidR="00E24065" w:rsidRPr="00440812">
        <w:t xml:space="preserve"> </w:t>
      </w:r>
      <w:r w:rsidRPr="00440812">
        <w:t>rights</w:t>
      </w:r>
      <w:r w:rsidR="00E24065" w:rsidRPr="00440812">
        <w:t xml:space="preserve"> </w:t>
      </w:r>
      <w:r w:rsidRPr="00440812">
        <w:t>awareness</w:t>
      </w:r>
      <w:r w:rsidR="00E24065" w:rsidRPr="00440812">
        <w:t xml:space="preserve"> </w:t>
      </w:r>
      <w:r w:rsidRPr="00440812">
        <w:t>as</w:t>
      </w:r>
      <w:r w:rsidR="00E24065" w:rsidRPr="00440812">
        <w:t xml:space="preserve"> </w:t>
      </w:r>
      <w:r w:rsidRPr="00440812">
        <w:t>well</w:t>
      </w:r>
      <w:r w:rsidR="00E24065" w:rsidRPr="00440812">
        <w:t xml:space="preserve"> </w:t>
      </w:r>
      <w:r w:rsidRPr="00440812">
        <w:t>as</w:t>
      </w:r>
      <w:r w:rsidR="00E24065" w:rsidRPr="00440812">
        <w:t xml:space="preserve"> </w:t>
      </w:r>
      <w:r w:rsidRPr="00440812">
        <w:t>helped</w:t>
      </w:r>
      <w:r w:rsidR="00E24065" w:rsidRPr="00440812">
        <w:t xml:space="preserve"> </w:t>
      </w:r>
      <w:r w:rsidRPr="00440812">
        <w:t>to</w:t>
      </w:r>
      <w:r w:rsidR="00E24065" w:rsidRPr="00440812">
        <w:t xml:space="preserve"> </w:t>
      </w:r>
      <w:r w:rsidRPr="00440812">
        <w:t>combat</w:t>
      </w:r>
      <w:r w:rsidR="00E24065" w:rsidRPr="00440812">
        <w:t xml:space="preserve"> </w:t>
      </w:r>
      <w:r w:rsidRPr="00440812">
        <w:t>discrimination.</w:t>
      </w:r>
      <w:r w:rsidR="00E24065" w:rsidRPr="00440812">
        <w:t xml:space="preserve"> </w:t>
      </w:r>
    </w:p>
    <w:p w:rsidR="00951BC8" w:rsidRPr="00440812" w:rsidRDefault="00951BC8" w:rsidP="00440812">
      <w:pPr>
        <w:pStyle w:val="SingleTxtG"/>
      </w:pPr>
      <w:r w:rsidRPr="00440812">
        <w:t>130.</w:t>
      </w:r>
      <w:r w:rsidRPr="00440812">
        <w:tab/>
        <w:t>National</w:t>
      </w:r>
      <w:r w:rsidR="00E24065" w:rsidRPr="00440812">
        <w:t xml:space="preserve"> </w:t>
      </w:r>
      <w:r w:rsidRPr="00440812">
        <w:t>employment</w:t>
      </w:r>
      <w:r w:rsidR="00E24065" w:rsidRPr="00440812">
        <w:t xml:space="preserve"> </w:t>
      </w:r>
      <w:r w:rsidRPr="00440812">
        <w:t>policy</w:t>
      </w:r>
      <w:r w:rsidR="00E24065" w:rsidRPr="00440812">
        <w:t xml:space="preserve"> </w:t>
      </w:r>
      <w:r w:rsidRPr="00440812">
        <w:t>further</w:t>
      </w:r>
      <w:r w:rsidR="00E24065" w:rsidRPr="00440812">
        <w:t xml:space="preserve"> </w:t>
      </w:r>
      <w:r w:rsidRPr="00440812">
        <w:t>prohibits</w:t>
      </w:r>
      <w:r w:rsidR="00E24065" w:rsidRPr="00440812">
        <w:t xml:space="preserve"> </w:t>
      </w:r>
      <w:r w:rsidRPr="00440812">
        <w:t>discrimination</w:t>
      </w:r>
      <w:r w:rsidR="00E24065" w:rsidRPr="00440812">
        <w:t xml:space="preserve"> </w:t>
      </w:r>
      <w:r w:rsidRPr="00440812">
        <w:t>of</w:t>
      </w:r>
      <w:r w:rsidR="00E24065" w:rsidRPr="00440812">
        <w:t xml:space="preserve"> </w:t>
      </w:r>
      <w:r w:rsidRPr="00440812">
        <w:t>whatever</w:t>
      </w:r>
      <w:r w:rsidR="00E24065" w:rsidRPr="00440812">
        <w:t xml:space="preserve"> </w:t>
      </w:r>
      <w:r w:rsidRPr="00440812">
        <w:t>nature</w:t>
      </w:r>
      <w:r w:rsidR="00E24065" w:rsidRPr="00440812">
        <w:t xml:space="preserve"> </w:t>
      </w:r>
      <w:r w:rsidRPr="00440812">
        <w:t>as</w:t>
      </w:r>
      <w:r w:rsidR="00E24065" w:rsidRPr="00440812">
        <w:t xml:space="preserve"> </w:t>
      </w:r>
      <w:r w:rsidRPr="00440812">
        <w:t>against</w:t>
      </w:r>
      <w:r w:rsidR="00E24065" w:rsidRPr="00440812">
        <w:t xml:space="preserve"> </w:t>
      </w:r>
      <w:r w:rsidRPr="00440812">
        <w:t>the</w:t>
      </w:r>
      <w:r w:rsidR="00E24065" w:rsidRPr="00440812">
        <w:t xml:space="preserve"> </w:t>
      </w:r>
      <w:r w:rsidRPr="00440812">
        <w:t>country</w:t>
      </w:r>
      <w:r w:rsidR="00E24065" w:rsidRPr="00440812">
        <w:t xml:space="preserve"> </w:t>
      </w:r>
      <w:r w:rsidRPr="00440812">
        <w:t>vision</w:t>
      </w:r>
      <w:r w:rsidR="00E24065" w:rsidRPr="00440812">
        <w:t xml:space="preserve"> </w:t>
      </w:r>
      <w:r w:rsidRPr="00440812">
        <w:t>and</w:t>
      </w:r>
      <w:r w:rsidR="00E24065" w:rsidRPr="00440812">
        <w:t xml:space="preserve"> </w:t>
      </w:r>
      <w:r w:rsidRPr="00440812">
        <w:t>laws</w:t>
      </w:r>
      <w:r w:rsidR="00E24065" w:rsidRPr="00440812">
        <w:t xml:space="preserve"> </w:t>
      </w:r>
      <w:r w:rsidRPr="00440812">
        <w:t>regulating</w:t>
      </w:r>
      <w:r w:rsidR="00E24065" w:rsidRPr="00440812">
        <w:t xml:space="preserve"> </w:t>
      </w:r>
      <w:r w:rsidRPr="00440812">
        <w:t>employment.</w:t>
      </w:r>
      <w:r w:rsidR="00E24065" w:rsidRPr="00440812">
        <w:t xml:space="preserve"> </w:t>
      </w:r>
      <w:r w:rsidRPr="00440812">
        <w:t>The</w:t>
      </w:r>
      <w:r w:rsidR="00E24065" w:rsidRPr="00440812">
        <w:t xml:space="preserve"> </w:t>
      </w:r>
      <w:r w:rsidRPr="00440812">
        <w:t>main</w:t>
      </w:r>
      <w:r w:rsidR="00E24065" w:rsidRPr="00440812">
        <w:t xml:space="preserve"> </w:t>
      </w:r>
      <w:r w:rsidRPr="00440812">
        <w:t>objective</w:t>
      </w:r>
      <w:r w:rsidR="00E24065" w:rsidRPr="00440812">
        <w:t xml:space="preserve"> </w:t>
      </w:r>
      <w:r w:rsidRPr="00440812">
        <w:t>of</w:t>
      </w:r>
      <w:r w:rsidR="00E24065" w:rsidRPr="00440812">
        <w:t xml:space="preserve"> </w:t>
      </w:r>
      <w:r w:rsidRPr="00440812">
        <w:t>the</w:t>
      </w:r>
      <w:r w:rsidR="00E24065" w:rsidRPr="00440812">
        <w:t xml:space="preserve"> </w:t>
      </w:r>
      <w:r w:rsidRPr="00440812">
        <w:t>policy</w:t>
      </w:r>
      <w:r w:rsidR="00E24065" w:rsidRPr="00440812">
        <w:t xml:space="preserve"> </w:t>
      </w:r>
      <w:r w:rsidRPr="00440812">
        <w:t>is</w:t>
      </w:r>
      <w:r w:rsidR="00E24065" w:rsidRPr="00440812">
        <w:t xml:space="preserve"> </w:t>
      </w:r>
      <w:r w:rsidRPr="00440812">
        <w:t>to</w:t>
      </w:r>
      <w:r w:rsidR="00E24065" w:rsidRPr="00440812">
        <w:t xml:space="preserve"> </w:t>
      </w:r>
      <w:r w:rsidRPr="00440812">
        <w:t>offer</w:t>
      </w:r>
      <w:r w:rsidR="00E24065" w:rsidRPr="00440812">
        <w:t xml:space="preserve"> </w:t>
      </w:r>
      <w:r w:rsidRPr="00440812">
        <w:t>equal</w:t>
      </w:r>
      <w:r w:rsidR="00E24065" w:rsidRPr="00440812">
        <w:t xml:space="preserve"> </w:t>
      </w:r>
      <w:r w:rsidRPr="00440812">
        <w:t>opportunities</w:t>
      </w:r>
      <w:r w:rsidR="00E24065" w:rsidRPr="00440812">
        <w:t xml:space="preserve"> </w:t>
      </w:r>
      <w:r w:rsidRPr="00440812">
        <w:t>for</w:t>
      </w:r>
      <w:r w:rsidR="00E24065" w:rsidRPr="00440812">
        <w:t xml:space="preserve"> </w:t>
      </w:r>
      <w:r w:rsidRPr="00440812">
        <w:t>all</w:t>
      </w:r>
      <w:r w:rsidR="00E24065" w:rsidRPr="00440812">
        <w:t xml:space="preserve"> </w:t>
      </w:r>
      <w:r w:rsidRPr="00440812">
        <w:t>Rwandans</w:t>
      </w:r>
      <w:r w:rsidR="00E24065" w:rsidRPr="00440812">
        <w:t xml:space="preserve"> </w:t>
      </w:r>
      <w:r w:rsidRPr="00440812">
        <w:t>and</w:t>
      </w:r>
      <w:r w:rsidR="00E24065" w:rsidRPr="00440812">
        <w:t xml:space="preserve"> </w:t>
      </w:r>
      <w:r w:rsidRPr="00440812">
        <w:t>allow</w:t>
      </w:r>
      <w:r w:rsidR="00E24065" w:rsidRPr="00440812">
        <w:t xml:space="preserve"> </w:t>
      </w:r>
      <w:r w:rsidRPr="00440812">
        <w:t>them</w:t>
      </w:r>
      <w:r w:rsidR="00E24065" w:rsidRPr="00440812">
        <w:t xml:space="preserve"> </w:t>
      </w:r>
      <w:r w:rsidRPr="00440812">
        <w:t>to</w:t>
      </w:r>
      <w:r w:rsidR="00E24065" w:rsidRPr="00440812">
        <w:t xml:space="preserve"> </w:t>
      </w:r>
      <w:r w:rsidRPr="00440812">
        <w:t>make</w:t>
      </w:r>
      <w:r w:rsidR="00E24065" w:rsidRPr="00440812">
        <w:t xml:space="preserve"> </w:t>
      </w:r>
      <w:r w:rsidRPr="00440812">
        <w:t>their</w:t>
      </w:r>
      <w:r w:rsidR="00E24065" w:rsidRPr="00440812">
        <w:t xml:space="preserve"> </w:t>
      </w:r>
      <w:r w:rsidRPr="00440812">
        <w:t>personal</w:t>
      </w:r>
      <w:r w:rsidR="00E24065" w:rsidRPr="00440812">
        <w:t xml:space="preserve"> </w:t>
      </w:r>
      <w:r w:rsidRPr="00440812">
        <w:t>choice</w:t>
      </w:r>
      <w:r w:rsidR="00E24065" w:rsidRPr="00440812">
        <w:t xml:space="preserve"> </w:t>
      </w:r>
      <w:r w:rsidRPr="00440812">
        <w:t>of</w:t>
      </w:r>
      <w:r w:rsidR="00E24065" w:rsidRPr="00440812">
        <w:t xml:space="preserve"> </w:t>
      </w:r>
      <w:r w:rsidRPr="00440812">
        <w:t>employment</w:t>
      </w:r>
      <w:r w:rsidR="00E24065" w:rsidRPr="00440812">
        <w:t xml:space="preserve"> </w:t>
      </w:r>
      <w:r w:rsidRPr="00440812">
        <w:t>they</w:t>
      </w:r>
      <w:r w:rsidR="00E24065" w:rsidRPr="00440812">
        <w:t xml:space="preserve"> </w:t>
      </w:r>
      <w:r w:rsidRPr="00440812">
        <w:t>wish</w:t>
      </w:r>
      <w:r w:rsidR="00E24065" w:rsidRPr="00440812">
        <w:t xml:space="preserve"> </w:t>
      </w:r>
      <w:r w:rsidRPr="00440812">
        <w:t>to</w:t>
      </w:r>
      <w:r w:rsidR="00E24065" w:rsidRPr="00440812">
        <w:t xml:space="preserve"> </w:t>
      </w:r>
      <w:r w:rsidRPr="00440812">
        <w:t>engage</w:t>
      </w:r>
      <w:r w:rsidR="00E24065" w:rsidRPr="00440812">
        <w:t xml:space="preserve"> </w:t>
      </w:r>
      <w:r w:rsidRPr="00440812">
        <w:t>in.</w:t>
      </w:r>
      <w:r w:rsidR="00E24065" w:rsidRPr="00440812">
        <w:t xml:space="preserve"> </w:t>
      </w:r>
    </w:p>
    <w:p w:rsidR="00951BC8" w:rsidRPr="00440812" w:rsidRDefault="00951BC8" w:rsidP="00440812">
      <w:pPr>
        <w:pStyle w:val="SingleTxtG"/>
      </w:pPr>
      <w:r w:rsidRPr="00440812">
        <w:t>131.</w:t>
      </w:r>
      <w:r w:rsidRPr="00440812">
        <w:tab/>
        <w:t>The</w:t>
      </w:r>
      <w:r w:rsidR="00E24065" w:rsidRPr="00440812">
        <w:t xml:space="preserve"> </w:t>
      </w:r>
      <w:r w:rsidRPr="00440812">
        <w:t>military</w:t>
      </w:r>
      <w:r w:rsidR="00E24065" w:rsidRPr="00440812">
        <w:t xml:space="preserve"> </w:t>
      </w:r>
      <w:r w:rsidRPr="00440812">
        <w:t>is</w:t>
      </w:r>
      <w:r w:rsidR="00E24065" w:rsidRPr="00440812">
        <w:t xml:space="preserve"> </w:t>
      </w:r>
      <w:r w:rsidRPr="00440812">
        <w:t>another</w:t>
      </w:r>
      <w:r w:rsidR="00E24065" w:rsidRPr="00440812">
        <w:t xml:space="preserve"> </w:t>
      </w:r>
      <w:r w:rsidRPr="00440812">
        <w:t>area</w:t>
      </w:r>
      <w:r w:rsidR="00E24065" w:rsidRPr="00440812">
        <w:t xml:space="preserve"> </w:t>
      </w:r>
      <w:r w:rsidRPr="00440812">
        <w:t>where</w:t>
      </w:r>
      <w:r w:rsidR="00E24065" w:rsidRPr="00440812">
        <w:t xml:space="preserve"> </w:t>
      </w:r>
      <w:r w:rsidRPr="00440812">
        <w:t>the</w:t>
      </w:r>
      <w:r w:rsidR="00E24065" w:rsidRPr="00440812">
        <w:t xml:space="preserve"> </w:t>
      </w:r>
      <w:r w:rsidRPr="00440812">
        <w:t>commitment</w:t>
      </w:r>
      <w:r w:rsidR="00E24065" w:rsidRPr="00440812">
        <w:t xml:space="preserve"> </w:t>
      </w:r>
      <w:r w:rsidRPr="00440812">
        <w:t>of</w:t>
      </w:r>
      <w:r w:rsidR="00E24065" w:rsidRPr="00440812">
        <w:t xml:space="preserve"> </w:t>
      </w:r>
      <w:r w:rsidRPr="00440812">
        <w:t>the</w:t>
      </w:r>
      <w:r w:rsidR="00E24065" w:rsidRPr="00440812">
        <w:t xml:space="preserve"> </w:t>
      </w:r>
      <w:r w:rsidRPr="00440812">
        <w:t>state</w:t>
      </w:r>
      <w:r w:rsidR="00E24065" w:rsidRPr="00440812">
        <w:t xml:space="preserve"> </w:t>
      </w:r>
      <w:r w:rsidRPr="00440812">
        <w:t>against</w:t>
      </w:r>
      <w:r w:rsidR="00E24065" w:rsidRPr="00440812">
        <w:t xml:space="preserve"> </w:t>
      </w:r>
      <w:r w:rsidRPr="00440812">
        <w:t>discrimination</w:t>
      </w:r>
      <w:r w:rsidR="00E24065" w:rsidRPr="00440812">
        <w:t xml:space="preserve"> </w:t>
      </w:r>
      <w:r w:rsidRPr="00440812">
        <w:t>had</w:t>
      </w:r>
      <w:r w:rsidR="00E24065" w:rsidRPr="00440812">
        <w:t xml:space="preserve"> </w:t>
      </w:r>
      <w:r w:rsidRPr="00440812">
        <w:t>been</w:t>
      </w:r>
      <w:r w:rsidR="00E24065" w:rsidRPr="00440812">
        <w:t xml:space="preserve"> </w:t>
      </w:r>
      <w:r w:rsidRPr="00440812">
        <w:t>witnessed</w:t>
      </w:r>
      <w:r w:rsidR="00E24065" w:rsidRPr="00440812">
        <w:t xml:space="preserve"> </w:t>
      </w:r>
      <w:r w:rsidRPr="00440812">
        <w:t>before</w:t>
      </w:r>
      <w:r w:rsidR="00E24065" w:rsidRPr="00440812">
        <w:t xml:space="preserve"> </w:t>
      </w:r>
      <w:r w:rsidRPr="00440812">
        <w:t>the</w:t>
      </w:r>
      <w:r w:rsidR="00E24065" w:rsidRPr="00440812">
        <w:t xml:space="preserve"> </w:t>
      </w:r>
      <w:r w:rsidRPr="00440812">
        <w:t>1994</w:t>
      </w:r>
      <w:r w:rsidR="00E24065" w:rsidRPr="00440812">
        <w:t xml:space="preserve"> </w:t>
      </w:r>
      <w:r w:rsidRPr="00440812">
        <w:t>Genocide.</w:t>
      </w:r>
      <w:r w:rsidR="00E24065" w:rsidRPr="00440812">
        <w:t xml:space="preserve"> </w:t>
      </w:r>
      <w:r w:rsidRPr="00440812">
        <w:t>There</w:t>
      </w:r>
      <w:r w:rsidR="00E24065" w:rsidRPr="00440812">
        <w:t xml:space="preserve"> </w:t>
      </w:r>
      <w:r w:rsidRPr="00440812">
        <w:t>was</w:t>
      </w:r>
      <w:r w:rsidR="00E24065" w:rsidRPr="00440812">
        <w:t xml:space="preserve"> </w:t>
      </w:r>
      <w:r w:rsidRPr="00440812">
        <w:t>categorical</w:t>
      </w:r>
      <w:r w:rsidR="00E24065" w:rsidRPr="00440812">
        <w:t xml:space="preserve"> </w:t>
      </w:r>
      <w:r w:rsidRPr="00440812">
        <w:t>exclusion</w:t>
      </w:r>
      <w:r w:rsidR="00E24065" w:rsidRPr="00440812">
        <w:t xml:space="preserve"> </w:t>
      </w:r>
      <w:r w:rsidRPr="00440812">
        <w:t>of</w:t>
      </w:r>
      <w:r w:rsidR="00E24065" w:rsidRPr="00440812">
        <w:t xml:space="preserve"> </w:t>
      </w:r>
      <w:r w:rsidRPr="00440812">
        <w:t>Tutsi</w:t>
      </w:r>
      <w:r w:rsidR="00E24065" w:rsidRPr="00440812">
        <w:t xml:space="preserve"> </w:t>
      </w:r>
      <w:r w:rsidRPr="00440812">
        <w:t>ethnic</w:t>
      </w:r>
      <w:r w:rsidR="00E24065" w:rsidRPr="00440812">
        <w:t xml:space="preserve"> </w:t>
      </w:r>
      <w:r w:rsidRPr="00440812">
        <w:t>group</w:t>
      </w:r>
      <w:r w:rsidR="00E24065" w:rsidRPr="00440812">
        <w:t xml:space="preserve"> </w:t>
      </w:r>
      <w:r w:rsidRPr="00440812">
        <w:t>in</w:t>
      </w:r>
      <w:r w:rsidR="00E24065" w:rsidRPr="00440812">
        <w:t xml:space="preserve"> </w:t>
      </w:r>
      <w:r w:rsidRPr="00440812">
        <w:t>the</w:t>
      </w:r>
      <w:r w:rsidR="00E24065" w:rsidRPr="00440812">
        <w:t xml:space="preserve"> </w:t>
      </w:r>
      <w:r w:rsidRPr="00440812">
        <w:t>National</w:t>
      </w:r>
      <w:r w:rsidR="00E24065" w:rsidRPr="00440812">
        <w:t xml:space="preserve"> </w:t>
      </w:r>
      <w:r w:rsidRPr="00440812">
        <w:t>Defence</w:t>
      </w:r>
      <w:r w:rsidR="00E24065" w:rsidRPr="00440812">
        <w:t xml:space="preserve"> </w:t>
      </w:r>
      <w:r w:rsidRPr="00440812">
        <w:t>Forces.</w:t>
      </w:r>
      <w:r w:rsidR="00E24065" w:rsidRPr="00440812">
        <w:t xml:space="preserve"> </w:t>
      </w:r>
      <w:r w:rsidRPr="00440812">
        <w:t>The</w:t>
      </w:r>
      <w:r w:rsidR="00E24065" w:rsidRPr="00440812">
        <w:t xml:space="preserve"> </w:t>
      </w:r>
      <w:r w:rsidRPr="00440812">
        <w:t>post-1994</w:t>
      </w:r>
      <w:r w:rsidR="00E24065" w:rsidRPr="00440812">
        <w:t xml:space="preserve"> </w:t>
      </w:r>
      <w:r w:rsidRPr="00440812">
        <w:t>Government</w:t>
      </w:r>
      <w:r w:rsidR="00E24065" w:rsidRPr="00440812">
        <w:t xml:space="preserve"> </w:t>
      </w:r>
      <w:r w:rsidRPr="00440812">
        <w:t>responded</w:t>
      </w:r>
      <w:r w:rsidR="00E24065" w:rsidRPr="00440812">
        <w:t xml:space="preserve"> </w:t>
      </w:r>
      <w:r w:rsidRPr="00440812">
        <w:t>swiftly</w:t>
      </w:r>
      <w:r w:rsidR="00E24065" w:rsidRPr="00440812">
        <w:t xml:space="preserve"> </w:t>
      </w:r>
      <w:r w:rsidRPr="00440812">
        <w:t>to</w:t>
      </w:r>
      <w:r w:rsidR="00E24065" w:rsidRPr="00440812">
        <w:t xml:space="preserve"> </w:t>
      </w:r>
      <w:r w:rsidRPr="00440812">
        <w:t>this</w:t>
      </w:r>
      <w:r w:rsidR="00E24065" w:rsidRPr="00440812">
        <w:t xml:space="preserve"> </w:t>
      </w:r>
      <w:r w:rsidRPr="00440812">
        <w:t>racial</w:t>
      </w:r>
      <w:r w:rsidR="00E24065" w:rsidRPr="00440812">
        <w:t xml:space="preserve"> </w:t>
      </w:r>
      <w:r w:rsidRPr="00440812">
        <w:t>crisis</w:t>
      </w:r>
      <w:r w:rsidR="00E24065" w:rsidRPr="00440812">
        <w:t xml:space="preserve"> </w:t>
      </w:r>
      <w:r w:rsidRPr="00440812">
        <w:t>by</w:t>
      </w:r>
      <w:r w:rsidR="00E24065" w:rsidRPr="00440812">
        <w:t xml:space="preserve"> </w:t>
      </w:r>
      <w:r w:rsidRPr="00440812">
        <w:t>not</w:t>
      </w:r>
      <w:r w:rsidR="00E24065" w:rsidRPr="00440812">
        <w:t xml:space="preserve"> </w:t>
      </w:r>
      <w:r w:rsidRPr="00440812">
        <w:t>only</w:t>
      </w:r>
      <w:r w:rsidR="00E24065" w:rsidRPr="00440812">
        <w:t xml:space="preserve"> </w:t>
      </w:r>
      <w:r w:rsidRPr="00440812">
        <w:t>integrating</w:t>
      </w:r>
      <w:r w:rsidR="00E24065" w:rsidRPr="00440812">
        <w:t xml:space="preserve"> </w:t>
      </w:r>
      <w:r w:rsidRPr="00440812">
        <w:t>members</w:t>
      </w:r>
      <w:r w:rsidR="00E24065" w:rsidRPr="00440812">
        <w:t xml:space="preserve"> </w:t>
      </w:r>
      <w:r w:rsidRPr="00440812">
        <w:t>of</w:t>
      </w:r>
      <w:r w:rsidR="00E24065" w:rsidRPr="00440812">
        <w:t xml:space="preserve"> </w:t>
      </w:r>
      <w:r w:rsidRPr="00440812">
        <w:t>the</w:t>
      </w:r>
      <w:r w:rsidR="00E24065" w:rsidRPr="00440812">
        <w:t xml:space="preserve"> </w:t>
      </w:r>
      <w:r w:rsidRPr="00440812">
        <w:t>former</w:t>
      </w:r>
      <w:r w:rsidR="00E24065" w:rsidRPr="00440812">
        <w:t xml:space="preserve"> </w:t>
      </w:r>
      <w:r w:rsidRPr="00440812">
        <w:t>army</w:t>
      </w:r>
      <w:r w:rsidR="00E24065" w:rsidRPr="00440812">
        <w:t xml:space="preserve"> </w:t>
      </w:r>
      <w:r w:rsidRPr="00440812">
        <w:t>in</w:t>
      </w:r>
      <w:r w:rsidR="00E24065" w:rsidRPr="00440812">
        <w:t xml:space="preserve"> </w:t>
      </w:r>
      <w:r w:rsidRPr="00440812">
        <w:t>the</w:t>
      </w:r>
      <w:r w:rsidR="00E24065" w:rsidRPr="00440812">
        <w:t xml:space="preserve"> </w:t>
      </w:r>
      <w:r w:rsidRPr="00440812">
        <w:t>new</w:t>
      </w:r>
      <w:r w:rsidR="00E24065" w:rsidRPr="00440812">
        <w:t xml:space="preserve"> </w:t>
      </w:r>
      <w:r w:rsidRPr="00440812">
        <w:t>formed</w:t>
      </w:r>
      <w:r w:rsidR="00E24065" w:rsidRPr="00440812">
        <w:t xml:space="preserve"> </w:t>
      </w:r>
      <w:r w:rsidRPr="00440812">
        <w:t>national</w:t>
      </w:r>
      <w:r w:rsidR="00E24065" w:rsidRPr="00440812">
        <w:t xml:space="preserve"> </w:t>
      </w:r>
      <w:r w:rsidRPr="00440812">
        <w:t>army</w:t>
      </w:r>
      <w:r w:rsidR="00E24065" w:rsidRPr="00440812">
        <w:t xml:space="preserve"> </w:t>
      </w:r>
      <w:r w:rsidRPr="00440812">
        <w:t>but</w:t>
      </w:r>
      <w:r w:rsidR="00E24065" w:rsidRPr="00440812">
        <w:t xml:space="preserve"> </w:t>
      </w:r>
      <w:r w:rsidRPr="00440812">
        <w:t>also</w:t>
      </w:r>
      <w:r w:rsidR="00E24065" w:rsidRPr="00440812">
        <w:t xml:space="preserve"> </w:t>
      </w:r>
      <w:r w:rsidRPr="00440812">
        <w:t>by</w:t>
      </w:r>
      <w:r w:rsidR="00E24065" w:rsidRPr="00440812">
        <w:t xml:space="preserve"> </w:t>
      </w:r>
      <w:r w:rsidRPr="00440812">
        <w:t>removing</w:t>
      </w:r>
      <w:r w:rsidR="00E24065" w:rsidRPr="00440812">
        <w:t xml:space="preserve"> </w:t>
      </w:r>
      <w:r w:rsidRPr="00440812">
        <w:t>any</w:t>
      </w:r>
      <w:r w:rsidR="00E24065" w:rsidRPr="00440812">
        <w:t xml:space="preserve"> </w:t>
      </w:r>
      <w:r w:rsidRPr="00440812">
        <w:t>exclusion</w:t>
      </w:r>
      <w:r w:rsidR="00E24065" w:rsidRPr="00440812">
        <w:t xml:space="preserve"> </w:t>
      </w:r>
      <w:r w:rsidRPr="00440812">
        <w:t>in</w:t>
      </w:r>
      <w:r w:rsidR="00E24065" w:rsidRPr="00440812">
        <w:t xml:space="preserve"> </w:t>
      </w:r>
      <w:r w:rsidRPr="00440812">
        <w:t>recruitment</w:t>
      </w:r>
      <w:r w:rsidR="00E24065" w:rsidRPr="00440812">
        <w:t xml:space="preserve"> </w:t>
      </w:r>
      <w:r w:rsidRPr="00440812">
        <w:t>in</w:t>
      </w:r>
      <w:r w:rsidR="00E24065" w:rsidRPr="00440812">
        <w:t xml:space="preserve"> </w:t>
      </w:r>
      <w:r w:rsidRPr="00440812">
        <w:t>the</w:t>
      </w:r>
      <w:r w:rsidR="00E24065" w:rsidRPr="00440812">
        <w:t xml:space="preserve"> </w:t>
      </w:r>
      <w:r w:rsidRPr="00440812">
        <w:t>security</w:t>
      </w:r>
      <w:r w:rsidR="00E24065" w:rsidRPr="00440812">
        <w:t xml:space="preserve"> </w:t>
      </w:r>
      <w:r w:rsidRPr="00440812">
        <w:t>organs.</w:t>
      </w:r>
      <w:r w:rsidR="00E24065" w:rsidRPr="00440812">
        <w:t xml:space="preserve"> </w:t>
      </w:r>
      <w:r w:rsidRPr="00440812">
        <w:t>The</w:t>
      </w:r>
      <w:r w:rsidR="00E24065" w:rsidRPr="00440812">
        <w:t xml:space="preserve"> </w:t>
      </w:r>
      <w:r w:rsidRPr="00440812">
        <w:t>present</w:t>
      </w:r>
      <w:r w:rsidR="00E24065" w:rsidRPr="00440812">
        <w:t xml:space="preserve"> </w:t>
      </w:r>
      <w:r w:rsidRPr="00440812">
        <w:t>organisation,</w:t>
      </w:r>
      <w:r w:rsidR="00E24065" w:rsidRPr="00440812">
        <w:t xml:space="preserve"> </w:t>
      </w:r>
      <w:r w:rsidRPr="00440812">
        <w:t>composition</w:t>
      </w:r>
      <w:r w:rsidR="00E24065" w:rsidRPr="00440812">
        <w:t xml:space="preserve"> </w:t>
      </w:r>
      <w:r w:rsidRPr="00440812">
        <w:t>and</w:t>
      </w:r>
      <w:r w:rsidR="00E24065" w:rsidRPr="00440812">
        <w:t xml:space="preserve"> </w:t>
      </w:r>
      <w:r w:rsidRPr="00440812">
        <w:t>formation</w:t>
      </w:r>
      <w:r w:rsidR="00E24065" w:rsidRPr="00440812">
        <w:t xml:space="preserve"> </w:t>
      </w:r>
      <w:r w:rsidRPr="00440812">
        <w:t>of</w:t>
      </w:r>
      <w:r w:rsidR="00E24065" w:rsidRPr="00440812">
        <w:t xml:space="preserve"> </w:t>
      </w:r>
      <w:r w:rsidRPr="00440812">
        <w:t>RDF</w:t>
      </w:r>
      <w:r w:rsidR="00E24065" w:rsidRPr="00440812">
        <w:t xml:space="preserve"> </w:t>
      </w:r>
      <w:r w:rsidRPr="00440812">
        <w:t>by</w:t>
      </w:r>
      <w:r w:rsidR="00E24065" w:rsidRPr="00440812">
        <w:t xml:space="preserve"> </w:t>
      </w:r>
      <w:r w:rsidRPr="00440812">
        <w:t>all</w:t>
      </w:r>
      <w:r w:rsidR="00E24065" w:rsidRPr="00440812">
        <w:t xml:space="preserve"> </w:t>
      </w:r>
      <w:r w:rsidRPr="00440812">
        <w:t>ethnic</w:t>
      </w:r>
      <w:r w:rsidR="00E24065" w:rsidRPr="00440812">
        <w:t xml:space="preserve"> </w:t>
      </w:r>
      <w:r w:rsidRPr="00440812">
        <w:t>groups</w:t>
      </w:r>
      <w:r w:rsidR="00E24065" w:rsidRPr="00440812">
        <w:t xml:space="preserve"> </w:t>
      </w:r>
      <w:r w:rsidRPr="00440812">
        <w:t>of</w:t>
      </w:r>
      <w:r w:rsidR="00E24065" w:rsidRPr="00440812">
        <w:t xml:space="preserve"> </w:t>
      </w:r>
      <w:r w:rsidRPr="00440812">
        <w:t>the</w:t>
      </w:r>
      <w:r w:rsidR="00E24065" w:rsidRPr="00440812">
        <w:t xml:space="preserve"> </w:t>
      </w:r>
      <w:r w:rsidRPr="00440812">
        <w:t>people</w:t>
      </w:r>
      <w:r w:rsidR="00E24065" w:rsidRPr="00440812">
        <w:t xml:space="preserve"> </w:t>
      </w:r>
      <w:r w:rsidRPr="00440812">
        <w:t>of</w:t>
      </w:r>
      <w:r w:rsidR="00E24065" w:rsidRPr="00440812">
        <w:t xml:space="preserve"> </w:t>
      </w:r>
      <w:r w:rsidRPr="00440812">
        <w:t>Rwanda</w:t>
      </w:r>
      <w:r w:rsidR="00E24065" w:rsidRPr="00440812">
        <w:t xml:space="preserve"> </w:t>
      </w:r>
      <w:r w:rsidRPr="00440812">
        <w:t>demonstrate</w:t>
      </w:r>
      <w:r w:rsidR="00E24065" w:rsidRPr="00440812">
        <w:t xml:space="preserve"> </w:t>
      </w:r>
      <w:r w:rsidRPr="00440812">
        <w:t>this</w:t>
      </w:r>
      <w:r w:rsidR="00E24065" w:rsidRPr="00440812">
        <w:t xml:space="preserve"> </w:t>
      </w:r>
      <w:r w:rsidRPr="00440812">
        <w:t>inclusiveness.</w:t>
      </w:r>
      <w:r w:rsidR="00E24065" w:rsidRPr="00440812">
        <w:t xml:space="preserve"> </w:t>
      </w:r>
    </w:p>
    <w:p w:rsidR="00951BC8" w:rsidRPr="00440812" w:rsidRDefault="00951BC8" w:rsidP="00440812">
      <w:pPr>
        <w:pStyle w:val="SingleTxtG"/>
        <w:rPr>
          <w:szCs w:val="24"/>
        </w:rPr>
      </w:pPr>
      <w:r w:rsidRPr="00440812">
        <w:t>132.</w:t>
      </w:r>
      <w:r w:rsidRPr="00440812">
        <w:tab/>
        <w:t>Cooperation</w:t>
      </w:r>
      <w:r w:rsidR="00E24065" w:rsidRPr="00440812">
        <w:t xml:space="preserve"> </w:t>
      </w:r>
      <w:r w:rsidRPr="00440812">
        <w:t>and</w:t>
      </w:r>
      <w:r w:rsidR="00E24065" w:rsidRPr="00440812">
        <w:t xml:space="preserve"> </w:t>
      </w:r>
      <w:r w:rsidRPr="00440812">
        <w:t>mutual</w:t>
      </w:r>
      <w:r w:rsidR="00E24065" w:rsidRPr="00440812">
        <w:t xml:space="preserve"> </w:t>
      </w:r>
      <w:r w:rsidRPr="00440812">
        <w:t>initiatives</w:t>
      </w:r>
      <w:r w:rsidR="00E24065" w:rsidRPr="00440812">
        <w:t xml:space="preserve"> </w:t>
      </w:r>
      <w:r w:rsidRPr="00440812">
        <w:t>between</w:t>
      </w:r>
      <w:r w:rsidR="00E24065" w:rsidRPr="00440812">
        <w:t xml:space="preserve"> </w:t>
      </w:r>
      <w:r w:rsidRPr="00440812">
        <w:t>genocide</w:t>
      </w:r>
      <w:r w:rsidR="00E24065" w:rsidRPr="00440812">
        <w:t xml:space="preserve"> </w:t>
      </w:r>
      <w:r w:rsidRPr="00440812">
        <w:t>survivors</w:t>
      </w:r>
      <w:r w:rsidR="00E24065" w:rsidRPr="00440812">
        <w:t xml:space="preserve"> </w:t>
      </w:r>
      <w:r w:rsidRPr="00440812">
        <w:t>and</w:t>
      </w:r>
      <w:r w:rsidR="00E24065" w:rsidRPr="00440812">
        <w:t xml:space="preserve"> </w:t>
      </w:r>
      <w:r w:rsidRPr="00440812">
        <w:t>genocide</w:t>
      </w:r>
      <w:r w:rsidR="00E24065" w:rsidRPr="00440812">
        <w:t xml:space="preserve"> </w:t>
      </w:r>
      <w:r w:rsidRPr="00440812">
        <w:t>perpetrators</w:t>
      </w:r>
      <w:r w:rsidR="00E24065" w:rsidRPr="00440812">
        <w:t xml:space="preserve"> </w:t>
      </w:r>
      <w:r w:rsidRPr="00440812">
        <w:t>has</w:t>
      </w:r>
      <w:r w:rsidR="00E24065" w:rsidRPr="00440812">
        <w:t xml:space="preserve"> </w:t>
      </w:r>
      <w:r w:rsidRPr="00440812">
        <w:t>greatly</w:t>
      </w:r>
      <w:r w:rsidR="00E24065" w:rsidRPr="00440812">
        <w:t xml:space="preserve"> </w:t>
      </w:r>
      <w:r w:rsidRPr="00440812">
        <w:t>bri</w:t>
      </w:r>
      <w:r w:rsidRPr="00440812">
        <w:rPr>
          <w:szCs w:val="24"/>
        </w:rPr>
        <w:t>dged</w:t>
      </w:r>
      <w:r w:rsidR="00E24065" w:rsidRPr="00440812">
        <w:rPr>
          <w:szCs w:val="24"/>
        </w:rPr>
        <w:t xml:space="preserve"> </w:t>
      </w:r>
      <w:r w:rsidRPr="00440812">
        <w:rPr>
          <w:szCs w:val="24"/>
        </w:rPr>
        <w:t>the</w:t>
      </w:r>
      <w:r w:rsidR="00E24065" w:rsidRPr="00440812">
        <w:rPr>
          <w:szCs w:val="24"/>
        </w:rPr>
        <w:t xml:space="preserve"> </w:t>
      </w:r>
      <w:r w:rsidRPr="00440812">
        <w:rPr>
          <w:szCs w:val="24"/>
        </w:rPr>
        <w:t>gap</w:t>
      </w:r>
      <w:r w:rsidR="00E24065" w:rsidRPr="00440812">
        <w:rPr>
          <w:szCs w:val="24"/>
        </w:rPr>
        <w:t xml:space="preserve"> </w:t>
      </w:r>
      <w:r w:rsidRPr="00440812">
        <w:rPr>
          <w:szCs w:val="24"/>
        </w:rPr>
        <w:t>between</w:t>
      </w:r>
      <w:r w:rsidR="00E24065" w:rsidRPr="00440812">
        <w:rPr>
          <w:szCs w:val="24"/>
        </w:rPr>
        <w:t xml:space="preserve"> </w:t>
      </w:r>
      <w:r w:rsidRPr="00440812">
        <w:rPr>
          <w:szCs w:val="24"/>
        </w:rPr>
        <w:t>the</w:t>
      </w:r>
      <w:r w:rsidR="00E24065" w:rsidRPr="00440812">
        <w:rPr>
          <w:szCs w:val="24"/>
        </w:rPr>
        <w:t xml:space="preserve"> </w:t>
      </w:r>
      <w:r w:rsidRPr="00440812">
        <w:rPr>
          <w:szCs w:val="24"/>
        </w:rPr>
        <w:t>two</w:t>
      </w:r>
      <w:r w:rsidR="00E24065" w:rsidRPr="00440812">
        <w:rPr>
          <w:szCs w:val="24"/>
        </w:rPr>
        <w:t xml:space="preserve"> </w:t>
      </w:r>
      <w:r w:rsidRPr="00440812">
        <w:rPr>
          <w:szCs w:val="24"/>
        </w:rPr>
        <w:t>groups</w:t>
      </w:r>
      <w:r w:rsidR="00E24065" w:rsidRPr="00440812">
        <w:rPr>
          <w:szCs w:val="24"/>
        </w:rPr>
        <w:t xml:space="preserve"> </w:t>
      </w:r>
      <w:r w:rsidRPr="00440812">
        <w:rPr>
          <w:szCs w:val="24"/>
        </w:rPr>
        <w:t>and</w:t>
      </w:r>
      <w:r w:rsidR="00E24065" w:rsidRPr="00440812">
        <w:rPr>
          <w:szCs w:val="24"/>
        </w:rPr>
        <w:t xml:space="preserve"> </w:t>
      </w:r>
      <w:r w:rsidRPr="00440812">
        <w:rPr>
          <w:szCs w:val="24"/>
        </w:rPr>
        <w:t>as</w:t>
      </w:r>
      <w:r w:rsidR="00E24065" w:rsidRPr="00440812">
        <w:rPr>
          <w:szCs w:val="24"/>
        </w:rPr>
        <w:t xml:space="preserve"> </w:t>
      </w:r>
      <w:r w:rsidRPr="00440812">
        <w:rPr>
          <w:szCs w:val="24"/>
        </w:rPr>
        <w:t>a</w:t>
      </w:r>
      <w:r w:rsidR="00E24065" w:rsidRPr="00440812">
        <w:rPr>
          <w:szCs w:val="24"/>
        </w:rPr>
        <w:t xml:space="preserve"> </w:t>
      </w:r>
      <w:r w:rsidRPr="00440812">
        <w:rPr>
          <w:szCs w:val="24"/>
        </w:rPr>
        <w:t>result</w:t>
      </w:r>
      <w:r w:rsidR="00E24065" w:rsidRPr="00440812">
        <w:rPr>
          <w:szCs w:val="24"/>
        </w:rPr>
        <w:t xml:space="preserve"> </w:t>
      </w:r>
      <w:r w:rsidRPr="00440812">
        <w:rPr>
          <w:szCs w:val="24"/>
        </w:rPr>
        <w:t>improved</w:t>
      </w:r>
      <w:r w:rsidR="00E24065" w:rsidRPr="00440812">
        <w:rPr>
          <w:szCs w:val="24"/>
        </w:rPr>
        <w:t xml:space="preserve"> </w:t>
      </w:r>
      <w:r w:rsidRPr="00440812">
        <w:rPr>
          <w:szCs w:val="24"/>
        </w:rPr>
        <w:t>unity</w:t>
      </w:r>
      <w:r w:rsidR="00E24065" w:rsidRPr="00440812">
        <w:rPr>
          <w:szCs w:val="24"/>
        </w:rPr>
        <w:t xml:space="preserve"> </w:t>
      </w:r>
      <w:r w:rsidRPr="00440812">
        <w:rPr>
          <w:szCs w:val="24"/>
        </w:rPr>
        <w:t>and</w:t>
      </w:r>
      <w:r w:rsidR="00E24065" w:rsidRPr="00440812">
        <w:rPr>
          <w:szCs w:val="24"/>
        </w:rPr>
        <w:t xml:space="preserve"> </w:t>
      </w:r>
      <w:r w:rsidRPr="00440812">
        <w:rPr>
          <w:szCs w:val="24"/>
        </w:rPr>
        <w:t>reconciliation</w:t>
      </w:r>
      <w:r w:rsidR="00E24065" w:rsidRPr="00440812">
        <w:rPr>
          <w:szCs w:val="24"/>
        </w:rPr>
        <w:t xml:space="preserve"> </w:t>
      </w:r>
      <w:r w:rsidRPr="00440812">
        <w:rPr>
          <w:szCs w:val="24"/>
        </w:rPr>
        <w:t>within</w:t>
      </w:r>
      <w:r w:rsidR="00E24065" w:rsidRPr="00440812">
        <w:rPr>
          <w:szCs w:val="24"/>
        </w:rPr>
        <w:t xml:space="preserve"> </w:t>
      </w:r>
      <w:r w:rsidRPr="00440812">
        <w:rPr>
          <w:szCs w:val="24"/>
        </w:rPr>
        <w:t>the</w:t>
      </w:r>
      <w:r w:rsidR="00E24065" w:rsidRPr="00440812">
        <w:rPr>
          <w:szCs w:val="24"/>
        </w:rPr>
        <w:t xml:space="preserve"> </w:t>
      </w:r>
      <w:r w:rsidRPr="00440812">
        <w:rPr>
          <w:szCs w:val="24"/>
        </w:rPr>
        <w:t>community.</w:t>
      </w:r>
      <w:r w:rsidR="00E24065" w:rsidRPr="00440812">
        <w:rPr>
          <w:szCs w:val="24"/>
        </w:rPr>
        <w:t xml:space="preserve"> </w:t>
      </w:r>
      <w:r w:rsidRPr="00440812">
        <w:rPr>
          <w:szCs w:val="24"/>
        </w:rPr>
        <w:t>Such</w:t>
      </w:r>
      <w:r w:rsidR="00E24065" w:rsidRPr="00440812">
        <w:rPr>
          <w:szCs w:val="24"/>
        </w:rPr>
        <w:t xml:space="preserve"> </w:t>
      </w:r>
      <w:r w:rsidRPr="00440812">
        <w:rPr>
          <w:szCs w:val="24"/>
        </w:rPr>
        <w:t>initiatives</w:t>
      </w:r>
      <w:r w:rsidR="00E24065" w:rsidRPr="00440812">
        <w:rPr>
          <w:szCs w:val="24"/>
        </w:rPr>
        <w:t xml:space="preserve"> </w:t>
      </w:r>
      <w:r w:rsidRPr="00440812">
        <w:rPr>
          <w:szCs w:val="24"/>
        </w:rPr>
        <w:t>have</w:t>
      </w:r>
      <w:r w:rsidR="00E24065" w:rsidRPr="00440812">
        <w:rPr>
          <w:szCs w:val="24"/>
        </w:rPr>
        <w:t xml:space="preserve"> </w:t>
      </w:r>
      <w:r w:rsidRPr="00440812">
        <w:rPr>
          <w:szCs w:val="24"/>
        </w:rPr>
        <w:t>included</w:t>
      </w:r>
      <w:r w:rsidR="00E24065" w:rsidRPr="00440812">
        <w:rPr>
          <w:szCs w:val="24"/>
        </w:rPr>
        <w:t xml:space="preserve"> </w:t>
      </w:r>
      <w:r w:rsidRPr="00440812">
        <w:rPr>
          <w:szCs w:val="24"/>
        </w:rPr>
        <w:t>cordial</w:t>
      </w:r>
      <w:r w:rsidR="00E24065" w:rsidRPr="00440812">
        <w:rPr>
          <w:szCs w:val="24"/>
        </w:rPr>
        <w:t xml:space="preserve"> </w:t>
      </w:r>
      <w:r w:rsidRPr="00440812">
        <w:rPr>
          <w:szCs w:val="24"/>
        </w:rPr>
        <w:t>and</w:t>
      </w:r>
      <w:r w:rsidR="00E24065" w:rsidRPr="00440812">
        <w:rPr>
          <w:szCs w:val="24"/>
        </w:rPr>
        <w:t xml:space="preserve"> </w:t>
      </w:r>
      <w:r w:rsidRPr="00440812">
        <w:rPr>
          <w:szCs w:val="24"/>
        </w:rPr>
        <w:t>mutual</w:t>
      </w:r>
      <w:r w:rsidR="00E24065" w:rsidRPr="00440812">
        <w:rPr>
          <w:szCs w:val="24"/>
        </w:rPr>
        <w:t xml:space="preserve"> </w:t>
      </w:r>
      <w:r w:rsidRPr="00440812">
        <w:rPr>
          <w:szCs w:val="24"/>
        </w:rPr>
        <w:t>dialogue</w:t>
      </w:r>
      <w:r w:rsidR="00E24065" w:rsidRPr="00440812">
        <w:rPr>
          <w:szCs w:val="24"/>
        </w:rPr>
        <w:t xml:space="preserve"> </w:t>
      </w:r>
      <w:r w:rsidRPr="00440812">
        <w:rPr>
          <w:szCs w:val="24"/>
        </w:rPr>
        <w:t>between</w:t>
      </w:r>
      <w:r w:rsidR="00E24065" w:rsidRPr="00440812">
        <w:rPr>
          <w:szCs w:val="24"/>
        </w:rPr>
        <w:t xml:space="preserve"> </w:t>
      </w:r>
      <w:r w:rsidRPr="00440812">
        <w:rPr>
          <w:szCs w:val="24"/>
        </w:rPr>
        <w:t>the</w:t>
      </w:r>
      <w:r w:rsidR="00E24065" w:rsidRPr="00440812">
        <w:rPr>
          <w:szCs w:val="24"/>
        </w:rPr>
        <w:t xml:space="preserve"> </w:t>
      </w:r>
      <w:r w:rsidRPr="00440812">
        <w:rPr>
          <w:szCs w:val="24"/>
        </w:rPr>
        <w:t>two</w:t>
      </w:r>
      <w:r w:rsidR="00E24065" w:rsidRPr="00440812">
        <w:rPr>
          <w:szCs w:val="24"/>
        </w:rPr>
        <w:t xml:space="preserve"> </w:t>
      </w:r>
      <w:r w:rsidRPr="00440812">
        <w:rPr>
          <w:szCs w:val="24"/>
        </w:rPr>
        <w:t>parties</w:t>
      </w:r>
      <w:r w:rsidR="00E24065" w:rsidRPr="00440812">
        <w:rPr>
          <w:szCs w:val="24"/>
        </w:rPr>
        <w:t xml:space="preserve"> </w:t>
      </w:r>
      <w:r w:rsidRPr="00440812">
        <w:rPr>
          <w:szCs w:val="24"/>
        </w:rPr>
        <w:t>and</w:t>
      </w:r>
      <w:r w:rsidR="00E24065" w:rsidRPr="00440812">
        <w:rPr>
          <w:szCs w:val="24"/>
        </w:rPr>
        <w:t xml:space="preserve"> </w:t>
      </w:r>
      <w:r w:rsidRPr="00440812">
        <w:rPr>
          <w:szCs w:val="24"/>
        </w:rPr>
        <w:t>forgiveness</w:t>
      </w:r>
      <w:r w:rsidR="00E24065" w:rsidRPr="00440812">
        <w:rPr>
          <w:szCs w:val="24"/>
        </w:rPr>
        <w:t xml:space="preserve"> </w:t>
      </w:r>
      <w:r w:rsidRPr="00440812">
        <w:rPr>
          <w:szCs w:val="24"/>
        </w:rPr>
        <w:t>seeking</w:t>
      </w:r>
      <w:r w:rsidR="00E24065" w:rsidRPr="00440812">
        <w:rPr>
          <w:szCs w:val="24"/>
        </w:rPr>
        <w:t xml:space="preserve"> </w:t>
      </w:r>
      <w:r w:rsidRPr="00440812">
        <w:rPr>
          <w:szCs w:val="24"/>
        </w:rPr>
        <w:t>by</w:t>
      </w:r>
      <w:r w:rsidR="00E24065" w:rsidRPr="00440812">
        <w:rPr>
          <w:szCs w:val="24"/>
        </w:rPr>
        <w:t xml:space="preserve"> </w:t>
      </w:r>
      <w:r w:rsidRPr="00440812">
        <w:rPr>
          <w:szCs w:val="24"/>
        </w:rPr>
        <w:t>the</w:t>
      </w:r>
      <w:r w:rsidR="00E24065" w:rsidRPr="00440812">
        <w:rPr>
          <w:szCs w:val="24"/>
        </w:rPr>
        <w:t xml:space="preserve"> </w:t>
      </w:r>
      <w:r w:rsidRPr="00440812">
        <w:rPr>
          <w:szCs w:val="24"/>
        </w:rPr>
        <w:t>offending</w:t>
      </w:r>
      <w:r w:rsidR="00E24065" w:rsidRPr="00440812">
        <w:rPr>
          <w:szCs w:val="24"/>
        </w:rPr>
        <w:t xml:space="preserve"> </w:t>
      </w:r>
      <w:r w:rsidRPr="00440812">
        <w:rPr>
          <w:szCs w:val="24"/>
        </w:rPr>
        <w:t>party.</w:t>
      </w:r>
      <w:r w:rsidR="00E24065" w:rsidRPr="00440812">
        <w:rPr>
          <w:szCs w:val="24"/>
        </w:rPr>
        <w:t xml:space="preserve"> </w:t>
      </w:r>
      <w:r w:rsidRPr="00440812">
        <w:rPr>
          <w:szCs w:val="24"/>
        </w:rPr>
        <w:t>As</w:t>
      </w:r>
      <w:r w:rsidR="00E24065" w:rsidRPr="00440812">
        <w:rPr>
          <w:szCs w:val="24"/>
        </w:rPr>
        <w:t xml:space="preserve"> </w:t>
      </w:r>
      <w:r w:rsidRPr="00440812">
        <w:rPr>
          <w:szCs w:val="24"/>
        </w:rPr>
        <w:t>a</w:t>
      </w:r>
      <w:r w:rsidR="00E24065" w:rsidRPr="00440812">
        <w:rPr>
          <w:szCs w:val="24"/>
        </w:rPr>
        <w:t xml:space="preserve"> </w:t>
      </w:r>
      <w:r w:rsidRPr="00440812">
        <w:rPr>
          <w:szCs w:val="24"/>
        </w:rPr>
        <w:t>result,</w:t>
      </w:r>
      <w:r w:rsidR="00E24065" w:rsidRPr="00440812">
        <w:rPr>
          <w:szCs w:val="24"/>
        </w:rPr>
        <w:t xml:space="preserve"> </w:t>
      </w:r>
      <w:r w:rsidRPr="00440812">
        <w:rPr>
          <w:szCs w:val="24"/>
        </w:rPr>
        <w:t>trust</w:t>
      </w:r>
      <w:r w:rsidR="00E24065" w:rsidRPr="00440812">
        <w:rPr>
          <w:szCs w:val="24"/>
        </w:rPr>
        <w:t xml:space="preserve"> </w:t>
      </w:r>
      <w:r w:rsidRPr="00440812">
        <w:rPr>
          <w:szCs w:val="24"/>
        </w:rPr>
        <w:t>and</w:t>
      </w:r>
      <w:r w:rsidR="00E24065" w:rsidRPr="00440812">
        <w:rPr>
          <w:szCs w:val="24"/>
        </w:rPr>
        <w:t xml:space="preserve"> </w:t>
      </w:r>
      <w:r w:rsidRPr="00440812">
        <w:rPr>
          <w:szCs w:val="24"/>
        </w:rPr>
        <w:t>coexistence</w:t>
      </w:r>
      <w:r w:rsidR="00E24065" w:rsidRPr="00440812">
        <w:rPr>
          <w:szCs w:val="24"/>
        </w:rPr>
        <w:t xml:space="preserve"> </w:t>
      </w:r>
      <w:r w:rsidRPr="00440812">
        <w:rPr>
          <w:szCs w:val="24"/>
        </w:rPr>
        <w:t>has</w:t>
      </w:r>
      <w:r w:rsidR="00E24065" w:rsidRPr="00440812">
        <w:rPr>
          <w:szCs w:val="24"/>
        </w:rPr>
        <w:t xml:space="preserve"> </w:t>
      </w:r>
      <w:r w:rsidRPr="00440812">
        <w:rPr>
          <w:szCs w:val="24"/>
        </w:rPr>
        <w:t>improved.</w:t>
      </w:r>
      <w:r w:rsidR="00E24065" w:rsidRPr="00440812">
        <w:rPr>
          <w:szCs w:val="24"/>
        </w:rPr>
        <w:t xml:space="preserve"> </w:t>
      </w:r>
    </w:p>
    <w:p w:rsidR="00951BC8" w:rsidRPr="00440812" w:rsidRDefault="00951BC8" w:rsidP="00440812">
      <w:pPr>
        <w:pStyle w:val="SingleTxtG"/>
        <w:rPr>
          <w:szCs w:val="24"/>
        </w:rPr>
      </w:pPr>
      <w:r w:rsidRPr="00440812">
        <w:t>133.</w:t>
      </w:r>
      <w:r w:rsidRPr="00440812">
        <w:tab/>
      </w:r>
      <w:r w:rsidRPr="00440812">
        <w:rPr>
          <w:szCs w:val="24"/>
        </w:rPr>
        <w:t>Abolition</w:t>
      </w:r>
      <w:r w:rsidR="00E24065" w:rsidRPr="00440812">
        <w:rPr>
          <w:szCs w:val="24"/>
        </w:rPr>
        <w:t xml:space="preserve"> </w:t>
      </w:r>
      <w:r w:rsidRPr="00440812">
        <w:rPr>
          <w:szCs w:val="24"/>
        </w:rPr>
        <w:t>of</w:t>
      </w:r>
      <w:r w:rsidR="00E24065" w:rsidRPr="00440812">
        <w:rPr>
          <w:szCs w:val="24"/>
        </w:rPr>
        <w:t xml:space="preserve"> </w:t>
      </w:r>
      <w:r w:rsidRPr="00440812">
        <w:rPr>
          <w:szCs w:val="24"/>
        </w:rPr>
        <w:t>national</w:t>
      </w:r>
      <w:r w:rsidR="00E24065" w:rsidRPr="00440812">
        <w:rPr>
          <w:szCs w:val="24"/>
        </w:rPr>
        <w:t xml:space="preserve"> </w:t>
      </w:r>
      <w:r w:rsidRPr="00440812">
        <w:rPr>
          <w:szCs w:val="24"/>
        </w:rPr>
        <w:t>identity</w:t>
      </w:r>
      <w:r w:rsidR="00E24065" w:rsidRPr="00440812">
        <w:rPr>
          <w:szCs w:val="24"/>
        </w:rPr>
        <w:t xml:space="preserve"> </w:t>
      </w:r>
      <w:r w:rsidRPr="00440812">
        <w:rPr>
          <w:szCs w:val="24"/>
        </w:rPr>
        <w:t>cards</w:t>
      </w:r>
      <w:r w:rsidR="00E24065" w:rsidRPr="00440812">
        <w:rPr>
          <w:szCs w:val="24"/>
        </w:rPr>
        <w:t xml:space="preserve"> </w:t>
      </w:r>
      <w:r w:rsidRPr="00440812">
        <w:rPr>
          <w:szCs w:val="24"/>
        </w:rPr>
        <w:t>that</w:t>
      </w:r>
      <w:r w:rsidR="00E24065" w:rsidRPr="00440812">
        <w:rPr>
          <w:szCs w:val="24"/>
        </w:rPr>
        <w:t xml:space="preserve"> </w:t>
      </w:r>
      <w:r w:rsidRPr="00440812">
        <w:rPr>
          <w:szCs w:val="24"/>
        </w:rPr>
        <w:t>revealed</w:t>
      </w:r>
      <w:r w:rsidR="00E24065" w:rsidRPr="00440812">
        <w:rPr>
          <w:szCs w:val="24"/>
        </w:rPr>
        <w:t xml:space="preserve"> </w:t>
      </w:r>
      <w:r w:rsidRPr="00440812">
        <w:rPr>
          <w:szCs w:val="24"/>
        </w:rPr>
        <w:t>the</w:t>
      </w:r>
      <w:r w:rsidR="00E24065" w:rsidRPr="00440812">
        <w:rPr>
          <w:szCs w:val="24"/>
        </w:rPr>
        <w:t xml:space="preserve"> </w:t>
      </w:r>
      <w:r w:rsidRPr="00440812">
        <w:rPr>
          <w:szCs w:val="24"/>
        </w:rPr>
        <w:t>ethnic</w:t>
      </w:r>
      <w:r w:rsidR="00E24065" w:rsidRPr="00440812">
        <w:rPr>
          <w:szCs w:val="24"/>
        </w:rPr>
        <w:t xml:space="preserve"> </w:t>
      </w:r>
      <w:r w:rsidRPr="00440812">
        <w:rPr>
          <w:szCs w:val="24"/>
        </w:rPr>
        <w:t>group</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holder.</w:t>
      </w:r>
      <w:r w:rsidR="00E24065" w:rsidRPr="00440812">
        <w:rPr>
          <w:szCs w:val="24"/>
        </w:rPr>
        <w:t xml:space="preserve"> </w:t>
      </w:r>
      <w:r w:rsidRPr="00440812">
        <w:rPr>
          <w:szCs w:val="24"/>
        </w:rPr>
        <w:t>While</w:t>
      </w:r>
      <w:r w:rsidR="00E24065" w:rsidRPr="00440812">
        <w:rPr>
          <w:szCs w:val="24"/>
        </w:rPr>
        <w:t xml:space="preserve"> </w:t>
      </w:r>
      <w:r w:rsidRPr="00440812">
        <w:rPr>
          <w:szCs w:val="24"/>
        </w:rPr>
        <w:t>this</w:t>
      </w:r>
      <w:r w:rsidR="00E24065" w:rsidRPr="00440812">
        <w:rPr>
          <w:szCs w:val="24"/>
        </w:rPr>
        <w:t xml:space="preserve"> </w:t>
      </w:r>
      <w:r w:rsidRPr="00440812">
        <w:rPr>
          <w:szCs w:val="24"/>
        </w:rPr>
        <w:t>was</w:t>
      </w:r>
      <w:r w:rsidR="00E24065" w:rsidRPr="00440812">
        <w:rPr>
          <w:szCs w:val="24"/>
        </w:rPr>
        <w:t xml:space="preserve"> </w:t>
      </w:r>
      <w:r w:rsidRPr="00440812">
        <w:rPr>
          <w:szCs w:val="24"/>
        </w:rPr>
        <w:t>intended</w:t>
      </w:r>
      <w:r w:rsidR="00E24065" w:rsidRPr="00440812">
        <w:rPr>
          <w:szCs w:val="24"/>
        </w:rPr>
        <w:t xml:space="preserve"> </w:t>
      </w:r>
      <w:r w:rsidRPr="00440812">
        <w:rPr>
          <w:szCs w:val="24"/>
        </w:rPr>
        <w:t>to</w:t>
      </w:r>
      <w:r w:rsidR="00E24065" w:rsidRPr="00440812">
        <w:rPr>
          <w:szCs w:val="24"/>
        </w:rPr>
        <w:t xml:space="preserve"> </w:t>
      </w:r>
      <w:r w:rsidRPr="00440812">
        <w:rPr>
          <w:szCs w:val="24"/>
        </w:rPr>
        <w:t>facilitate</w:t>
      </w:r>
      <w:r w:rsidR="00E24065" w:rsidRPr="00440812">
        <w:rPr>
          <w:szCs w:val="24"/>
        </w:rPr>
        <w:t xml:space="preserve"> </w:t>
      </w:r>
      <w:r w:rsidRPr="00440812">
        <w:rPr>
          <w:szCs w:val="24"/>
        </w:rPr>
        <w:t>ethnic</w:t>
      </w:r>
      <w:r w:rsidR="00E24065" w:rsidRPr="00440812">
        <w:rPr>
          <w:szCs w:val="24"/>
        </w:rPr>
        <w:t xml:space="preserve"> </w:t>
      </w:r>
      <w:r w:rsidRPr="00440812">
        <w:rPr>
          <w:szCs w:val="24"/>
        </w:rPr>
        <w:t>identification,</w:t>
      </w:r>
      <w:r w:rsidR="00E24065" w:rsidRPr="00440812">
        <w:rPr>
          <w:szCs w:val="24"/>
        </w:rPr>
        <w:t xml:space="preserve"> </w:t>
      </w:r>
      <w:r w:rsidRPr="00440812">
        <w:rPr>
          <w:szCs w:val="24"/>
        </w:rPr>
        <w:t>it</w:t>
      </w:r>
      <w:r w:rsidR="00E24065" w:rsidRPr="00440812">
        <w:rPr>
          <w:szCs w:val="24"/>
        </w:rPr>
        <w:t xml:space="preserve"> </w:t>
      </w:r>
      <w:r w:rsidRPr="00440812">
        <w:rPr>
          <w:szCs w:val="24"/>
        </w:rPr>
        <w:t>is</w:t>
      </w:r>
      <w:r w:rsidR="00E24065" w:rsidRPr="00440812">
        <w:rPr>
          <w:szCs w:val="24"/>
        </w:rPr>
        <w:t xml:space="preserve"> </w:t>
      </w:r>
      <w:r w:rsidRPr="00440812">
        <w:rPr>
          <w:szCs w:val="24"/>
        </w:rPr>
        <w:t>a</w:t>
      </w:r>
      <w:r w:rsidR="00E24065" w:rsidRPr="00440812">
        <w:rPr>
          <w:szCs w:val="24"/>
        </w:rPr>
        <w:t xml:space="preserve"> </w:t>
      </w:r>
      <w:r w:rsidRPr="00440812">
        <w:rPr>
          <w:szCs w:val="24"/>
        </w:rPr>
        <w:t>well</w:t>
      </w:r>
      <w:r w:rsidR="00E24065" w:rsidRPr="00440812">
        <w:rPr>
          <w:szCs w:val="24"/>
        </w:rPr>
        <w:t xml:space="preserve"> </w:t>
      </w:r>
      <w:r w:rsidRPr="00440812">
        <w:rPr>
          <w:szCs w:val="24"/>
        </w:rPr>
        <w:t>documented</w:t>
      </w:r>
      <w:r w:rsidR="00E24065" w:rsidRPr="00440812">
        <w:rPr>
          <w:szCs w:val="24"/>
        </w:rPr>
        <w:t xml:space="preserve"> </w:t>
      </w:r>
      <w:r w:rsidRPr="00440812">
        <w:rPr>
          <w:szCs w:val="24"/>
        </w:rPr>
        <w:t>fact</w:t>
      </w:r>
      <w:r w:rsidR="00E24065" w:rsidRPr="00440812">
        <w:rPr>
          <w:szCs w:val="24"/>
        </w:rPr>
        <w:t xml:space="preserve"> </w:t>
      </w:r>
      <w:r w:rsidRPr="00440812">
        <w:rPr>
          <w:szCs w:val="24"/>
        </w:rPr>
        <w:t>that</w:t>
      </w:r>
      <w:r w:rsidR="00E24065" w:rsidRPr="00440812">
        <w:rPr>
          <w:szCs w:val="24"/>
        </w:rPr>
        <w:t xml:space="preserve"> </w:t>
      </w:r>
      <w:r w:rsidRPr="00440812">
        <w:rPr>
          <w:szCs w:val="24"/>
        </w:rPr>
        <w:t>the</w:t>
      </w:r>
      <w:r w:rsidR="00E24065" w:rsidRPr="00440812">
        <w:rPr>
          <w:szCs w:val="24"/>
        </w:rPr>
        <w:t xml:space="preserve"> </w:t>
      </w:r>
      <w:r w:rsidRPr="00440812">
        <w:rPr>
          <w:szCs w:val="24"/>
        </w:rPr>
        <w:t>then</w:t>
      </w:r>
      <w:r w:rsidR="00E24065" w:rsidRPr="00440812">
        <w:rPr>
          <w:szCs w:val="24"/>
        </w:rPr>
        <w:t xml:space="preserve"> </w:t>
      </w:r>
      <w:r w:rsidRPr="00440812">
        <w:rPr>
          <w:szCs w:val="24"/>
        </w:rPr>
        <w:t>government</w:t>
      </w:r>
      <w:r w:rsidR="00E24065" w:rsidRPr="00440812">
        <w:rPr>
          <w:szCs w:val="24"/>
        </w:rPr>
        <w:t xml:space="preserve"> </w:t>
      </w:r>
      <w:r w:rsidRPr="00440812">
        <w:rPr>
          <w:szCs w:val="24"/>
        </w:rPr>
        <w:t>used</w:t>
      </w:r>
      <w:r w:rsidR="00E24065" w:rsidRPr="00440812">
        <w:rPr>
          <w:szCs w:val="24"/>
        </w:rPr>
        <w:t xml:space="preserve"> </w:t>
      </w:r>
      <w:r w:rsidRPr="00440812">
        <w:rPr>
          <w:szCs w:val="24"/>
        </w:rPr>
        <w:t>the</w:t>
      </w:r>
      <w:r w:rsidR="00E24065" w:rsidRPr="00440812">
        <w:rPr>
          <w:szCs w:val="24"/>
        </w:rPr>
        <w:t xml:space="preserve"> </w:t>
      </w:r>
      <w:r w:rsidRPr="00440812">
        <w:rPr>
          <w:szCs w:val="24"/>
        </w:rPr>
        <w:t>ploy</w:t>
      </w:r>
      <w:r w:rsidR="00E24065" w:rsidRPr="00440812">
        <w:rPr>
          <w:szCs w:val="24"/>
        </w:rPr>
        <w:t xml:space="preserve"> </w:t>
      </w:r>
      <w:r w:rsidRPr="00440812">
        <w:rPr>
          <w:szCs w:val="24"/>
        </w:rPr>
        <w:t>to</w:t>
      </w:r>
      <w:r w:rsidR="00E24065" w:rsidRPr="00440812">
        <w:rPr>
          <w:szCs w:val="24"/>
        </w:rPr>
        <w:t xml:space="preserve"> </w:t>
      </w:r>
      <w:r w:rsidRPr="00440812">
        <w:rPr>
          <w:szCs w:val="24"/>
        </w:rPr>
        <w:t>further</w:t>
      </w:r>
      <w:r w:rsidR="00E24065" w:rsidRPr="00440812">
        <w:rPr>
          <w:szCs w:val="24"/>
        </w:rPr>
        <w:t xml:space="preserve"> </w:t>
      </w:r>
      <w:r w:rsidRPr="00440812">
        <w:rPr>
          <w:szCs w:val="24"/>
        </w:rPr>
        <w:t>entrench</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policy.</w:t>
      </w:r>
      <w:r w:rsidR="00E24065" w:rsidRPr="00440812">
        <w:rPr>
          <w:szCs w:val="24"/>
        </w:rPr>
        <w:t xml:space="preserve"> </w:t>
      </w:r>
      <w:r w:rsidRPr="00440812">
        <w:rPr>
          <w:szCs w:val="24"/>
        </w:rPr>
        <w:t>However,</w:t>
      </w:r>
      <w:r w:rsidR="00E24065" w:rsidRPr="00440812">
        <w:rPr>
          <w:szCs w:val="24"/>
        </w:rPr>
        <w:t xml:space="preserve"> </w:t>
      </w:r>
      <w:r w:rsidRPr="00440812">
        <w:rPr>
          <w:szCs w:val="24"/>
        </w:rPr>
        <w:t>the</w:t>
      </w:r>
      <w:r w:rsidR="00E24065" w:rsidRPr="00440812">
        <w:rPr>
          <w:szCs w:val="24"/>
        </w:rPr>
        <w:t xml:space="preserve"> </w:t>
      </w:r>
      <w:r w:rsidRPr="00440812">
        <w:rPr>
          <w:szCs w:val="24"/>
        </w:rPr>
        <w:t>current</w:t>
      </w:r>
      <w:r w:rsidR="00E24065" w:rsidRPr="00440812">
        <w:rPr>
          <w:szCs w:val="24"/>
        </w:rPr>
        <w:t xml:space="preserve"> </w:t>
      </w:r>
      <w:r w:rsidRPr="00440812">
        <w:rPr>
          <w:szCs w:val="24"/>
        </w:rPr>
        <w:t>government</w:t>
      </w:r>
      <w:r w:rsidR="00E24065" w:rsidRPr="00440812">
        <w:rPr>
          <w:szCs w:val="24"/>
        </w:rPr>
        <w:t xml:space="preserve"> </w:t>
      </w:r>
      <w:r w:rsidRPr="00440812">
        <w:rPr>
          <w:szCs w:val="24"/>
        </w:rPr>
        <w:t>has</w:t>
      </w:r>
      <w:r w:rsidR="00E24065" w:rsidRPr="00440812">
        <w:rPr>
          <w:szCs w:val="24"/>
        </w:rPr>
        <w:t xml:space="preserve"> </w:t>
      </w:r>
      <w:r w:rsidRPr="00440812">
        <w:rPr>
          <w:szCs w:val="24"/>
        </w:rPr>
        <w:t>ended</w:t>
      </w:r>
      <w:r w:rsidR="00E24065" w:rsidRPr="00440812">
        <w:rPr>
          <w:szCs w:val="24"/>
        </w:rPr>
        <w:t xml:space="preserve"> </w:t>
      </w:r>
      <w:r w:rsidRPr="00440812">
        <w:rPr>
          <w:szCs w:val="24"/>
        </w:rPr>
        <w:t>the</w:t>
      </w:r>
      <w:r w:rsidR="00E24065" w:rsidRPr="00440812">
        <w:rPr>
          <w:szCs w:val="24"/>
        </w:rPr>
        <w:t xml:space="preserve"> </w:t>
      </w:r>
      <w:r w:rsidRPr="00440812">
        <w:rPr>
          <w:szCs w:val="24"/>
        </w:rPr>
        <w:t>practice</w:t>
      </w:r>
      <w:r w:rsidR="00E24065" w:rsidRPr="00440812">
        <w:rPr>
          <w:szCs w:val="24"/>
        </w:rPr>
        <w:t xml:space="preserve"> </w:t>
      </w:r>
      <w:r w:rsidRPr="00440812">
        <w:rPr>
          <w:szCs w:val="24"/>
        </w:rPr>
        <w:t>as</w:t>
      </w:r>
      <w:r w:rsidR="00E24065" w:rsidRPr="00440812">
        <w:rPr>
          <w:szCs w:val="24"/>
        </w:rPr>
        <w:t xml:space="preserve"> </w:t>
      </w:r>
      <w:r w:rsidRPr="00440812">
        <w:rPr>
          <w:szCs w:val="24"/>
        </w:rPr>
        <w:t>it</w:t>
      </w:r>
      <w:r w:rsidR="00E24065" w:rsidRPr="00440812">
        <w:rPr>
          <w:szCs w:val="24"/>
        </w:rPr>
        <w:t xml:space="preserve"> </w:t>
      </w:r>
      <w:r w:rsidRPr="00440812">
        <w:rPr>
          <w:szCs w:val="24"/>
        </w:rPr>
        <w:t>treats</w:t>
      </w:r>
      <w:r w:rsidR="00E24065" w:rsidRPr="00440812">
        <w:rPr>
          <w:szCs w:val="24"/>
        </w:rPr>
        <w:t xml:space="preserve"> </w:t>
      </w:r>
      <w:r w:rsidRPr="00440812">
        <w:rPr>
          <w:szCs w:val="24"/>
        </w:rPr>
        <w:t>all</w:t>
      </w:r>
      <w:r w:rsidR="00E24065" w:rsidRPr="00440812">
        <w:rPr>
          <w:szCs w:val="24"/>
        </w:rPr>
        <w:t xml:space="preserve"> </w:t>
      </w:r>
      <w:r w:rsidRPr="00440812">
        <w:rPr>
          <w:szCs w:val="24"/>
        </w:rPr>
        <w:t>Rwandans</w:t>
      </w:r>
      <w:r w:rsidR="00E24065" w:rsidRPr="00440812">
        <w:rPr>
          <w:szCs w:val="24"/>
        </w:rPr>
        <w:t xml:space="preserve"> </w:t>
      </w:r>
      <w:r w:rsidRPr="00440812">
        <w:rPr>
          <w:szCs w:val="24"/>
        </w:rPr>
        <w:t>with</w:t>
      </w:r>
      <w:r w:rsidR="00E24065" w:rsidRPr="00440812">
        <w:rPr>
          <w:szCs w:val="24"/>
        </w:rPr>
        <w:t xml:space="preserve"> </w:t>
      </w:r>
      <w:r w:rsidRPr="00440812">
        <w:rPr>
          <w:szCs w:val="24"/>
        </w:rPr>
        <w:t>equal</w:t>
      </w:r>
      <w:r w:rsidR="00E24065" w:rsidRPr="00440812">
        <w:rPr>
          <w:szCs w:val="24"/>
        </w:rPr>
        <w:t xml:space="preserve"> </w:t>
      </w:r>
      <w:r w:rsidRPr="00440812">
        <w:rPr>
          <w:szCs w:val="24"/>
        </w:rPr>
        <w:t>dignity</w:t>
      </w:r>
      <w:r w:rsidR="00E24065" w:rsidRPr="00440812">
        <w:rPr>
          <w:szCs w:val="24"/>
        </w:rPr>
        <w:t xml:space="preserve"> </w:t>
      </w:r>
      <w:r w:rsidRPr="00440812">
        <w:rPr>
          <w:szCs w:val="24"/>
        </w:rPr>
        <w:t>and</w:t>
      </w:r>
      <w:r w:rsidR="00E24065" w:rsidRPr="00440812">
        <w:rPr>
          <w:szCs w:val="24"/>
        </w:rPr>
        <w:t xml:space="preserve"> </w:t>
      </w:r>
      <w:r w:rsidRPr="00440812">
        <w:rPr>
          <w:szCs w:val="24"/>
        </w:rPr>
        <w:t>humanity.</w:t>
      </w:r>
    </w:p>
    <w:p w:rsidR="00951BC8" w:rsidRPr="00440812" w:rsidRDefault="00951BC8" w:rsidP="00440812">
      <w:pPr>
        <w:pStyle w:val="H23G"/>
      </w:pPr>
      <w:bookmarkStart w:id="203" w:name="_Toc233624949"/>
      <w:bookmarkStart w:id="204" w:name="_Toc233625594"/>
      <w:bookmarkStart w:id="205" w:name="_Toc233625945"/>
      <w:bookmarkStart w:id="206" w:name="_Toc234236150"/>
      <w:bookmarkStart w:id="207" w:name="_Toc234236725"/>
      <w:bookmarkStart w:id="208" w:name="_Toc234237494"/>
      <w:bookmarkStart w:id="209" w:name="_Toc234237935"/>
      <w:r w:rsidRPr="00440812">
        <w:tab/>
      </w:r>
      <w:r w:rsidRPr="00440812">
        <w:tab/>
        <w:t>Paragraph</w:t>
      </w:r>
      <w:r w:rsidR="00E24065" w:rsidRPr="00440812">
        <w:t xml:space="preserve"> </w:t>
      </w:r>
      <w:r w:rsidRPr="00440812">
        <w:t>1</w:t>
      </w:r>
      <w:r w:rsidR="00E24065" w:rsidRPr="00440812">
        <w:t xml:space="preserve"> </w:t>
      </w:r>
      <w:r w:rsidRPr="00440812">
        <w:t>(b):</w:t>
      </w:r>
      <w:r w:rsidR="00440B3F">
        <w:t xml:space="preserve"> </w:t>
      </w:r>
      <w:r w:rsidRPr="00440812">
        <w:t>Measures</w:t>
      </w:r>
      <w:r w:rsidR="00E24065" w:rsidRPr="00440812">
        <w:t xml:space="preserve"> </w:t>
      </w:r>
      <w:r w:rsidRPr="00440812">
        <w:t>taken</w:t>
      </w:r>
      <w:r w:rsidR="00E24065" w:rsidRPr="00440812">
        <w:t xml:space="preserve"> </w:t>
      </w:r>
      <w:r w:rsidRPr="00440812">
        <w:t>to</w:t>
      </w:r>
      <w:r w:rsidR="00E24065" w:rsidRPr="00440812">
        <w:t xml:space="preserve"> </w:t>
      </w:r>
      <w:r w:rsidRPr="00440812">
        <w:t>not</w:t>
      </w:r>
      <w:r w:rsidR="00E24065" w:rsidRPr="00440812">
        <w:t xml:space="preserve"> </w:t>
      </w:r>
      <w:r w:rsidRPr="00440812">
        <w:t>sponsor,</w:t>
      </w:r>
      <w:r w:rsidR="00E24065" w:rsidRPr="00440812">
        <w:t xml:space="preserve"> </w:t>
      </w:r>
      <w:r w:rsidRPr="00440812">
        <w:t>defend</w:t>
      </w:r>
      <w:r w:rsidR="00E24065" w:rsidRPr="00440812">
        <w:t xml:space="preserve"> </w:t>
      </w:r>
      <w:r w:rsidRPr="00440812">
        <w:t>and</w:t>
      </w:r>
      <w:r w:rsidR="00E24065" w:rsidRPr="00440812">
        <w:t xml:space="preserve"> </w:t>
      </w:r>
      <w:r w:rsidRPr="00440812">
        <w:t>support</w:t>
      </w:r>
      <w:r w:rsidR="00E24065" w:rsidRPr="00440812">
        <w:t xml:space="preserve"> </w:t>
      </w:r>
      <w:r w:rsidRPr="00440812">
        <w:t>racial</w:t>
      </w:r>
      <w:r w:rsidR="00E24065" w:rsidRPr="00440812">
        <w:t xml:space="preserve"> </w:t>
      </w:r>
      <w:r w:rsidRPr="00440812">
        <w:t>discrimination</w:t>
      </w:r>
      <w:bookmarkEnd w:id="203"/>
      <w:bookmarkEnd w:id="204"/>
      <w:bookmarkEnd w:id="205"/>
      <w:bookmarkEnd w:id="206"/>
      <w:bookmarkEnd w:id="207"/>
      <w:bookmarkEnd w:id="208"/>
      <w:bookmarkEnd w:id="209"/>
    </w:p>
    <w:p w:rsidR="00951BC8" w:rsidRPr="00440812" w:rsidRDefault="00951BC8" w:rsidP="00440812">
      <w:pPr>
        <w:pStyle w:val="SingleTxtG"/>
        <w:rPr>
          <w:szCs w:val="24"/>
        </w:rPr>
      </w:pPr>
      <w:r w:rsidRPr="00440812">
        <w:t>134.</w:t>
      </w:r>
      <w:r w:rsidRPr="00440812">
        <w:tab/>
      </w:r>
      <w:r w:rsidRPr="00440812">
        <w:rPr>
          <w:szCs w:val="24"/>
        </w:rPr>
        <w:t>Paragraph</w:t>
      </w:r>
      <w:r w:rsidR="00E24065" w:rsidRPr="00440812">
        <w:rPr>
          <w:szCs w:val="24"/>
        </w:rPr>
        <w:t xml:space="preserve"> </w:t>
      </w:r>
      <w:r w:rsidRPr="00440812">
        <w:rPr>
          <w:szCs w:val="24"/>
        </w:rPr>
        <w:t>1</w:t>
      </w:r>
      <w:r w:rsidR="00E24065" w:rsidRPr="00440812">
        <w:rPr>
          <w:szCs w:val="24"/>
        </w:rPr>
        <w:t xml:space="preserve"> </w:t>
      </w:r>
      <w:r w:rsidRPr="00440812">
        <w:rPr>
          <w:szCs w:val="24"/>
        </w:rPr>
        <w:t>(a)</w:t>
      </w:r>
      <w:r w:rsidR="00E24065" w:rsidRPr="00440812">
        <w:rPr>
          <w:szCs w:val="24"/>
        </w:rPr>
        <w:t xml:space="preserve"> </w:t>
      </w:r>
      <w:r w:rsidRPr="00440812">
        <w:rPr>
          <w:szCs w:val="24"/>
        </w:rPr>
        <w:t>calls</w:t>
      </w:r>
      <w:r w:rsidR="00E24065" w:rsidRPr="00440812">
        <w:rPr>
          <w:szCs w:val="24"/>
        </w:rPr>
        <w:t xml:space="preserve"> </w:t>
      </w:r>
      <w:r w:rsidRPr="00440812">
        <w:rPr>
          <w:szCs w:val="24"/>
        </w:rPr>
        <w:t>on</w:t>
      </w:r>
      <w:r w:rsidR="00E24065" w:rsidRPr="00440812">
        <w:rPr>
          <w:szCs w:val="24"/>
        </w:rPr>
        <w:t xml:space="preserve"> </w:t>
      </w:r>
      <w:r w:rsidRPr="00440812">
        <w:rPr>
          <w:szCs w:val="24"/>
        </w:rPr>
        <w:t>each</w:t>
      </w:r>
      <w:r w:rsidR="00E24065" w:rsidRPr="00440812">
        <w:rPr>
          <w:szCs w:val="24"/>
        </w:rPr>
        <w:t xml:space="preserve"> </w:t>
      </w:r>
      <w:r w:rsidRPr="00440812">
        <w:rPr>
          <w:szCs w:val="24"/>
        </w:rPr>
        <w:t>State</w:t>
      </w:r>
      <w:r w:rsidR="00E24065" w:rsidRPr="00440812">
        <w:rPr>
          <w:szCs w:val="24"/>
        </w:rPr>
        <w:t xml:space="preserve"> </w:t>
      </w:r>
      <w:r w:rsidRPr="00440812">
        <w:rPr>
          <w:szCs w:val="24"/>
        </w:rPr>
        <w:t>party</w:t>
      </w:r>
      <w:r w:rsidR="00E24065" w:rsidRPr="00440812">
        <w:rPr>
          <w:szCs w:val="24"/>
        </w:rPr>
        <w:t xml:space="preserve"> </w:t>
      </w:r>
      <w:r w:rsidRPr="00440812">
        <w:rPr>
          <w:szCs w:val="24"/>
        </w:rPr>
        <w:t>not</w:t>
      </w:r>
      <w:r w:rsidR="00E24065" w:rsidRPr="00440812">
        <w:rPr>
          <w:szCs w:val="24"/>
        </w:rPr>
        <w:t xml:space="preserve"> </w:t>
      </w:r>
      <w:r w:rsidRPr="00440812">
        <w:rPr>
          <w:szCs w:val="24"/>
        </w:rPr>
        <w:t>to</w:t>
      </w:r>
      <w:r w:rsidR="00E24065" w:rsidRPr="00440812">
        <w:rPr>
          <w:szCs w:val="24"/>
        </w:rPr>
        <w:t xml:space="preserve"> </w:t>
      </w:r>
      <w:r w:rsidRPr="00440812">
        <w:rPr>
          <w:szCs w:val="24"/>
        </w:rPr>
        <w:t>sponsor,</w:t>
      </w:r>
      <w:r w:rsidR="00E24065" w:rsidRPr="00440812">
        <w:rPr>
          <w:szCs w:val="24"/>
        </w:rPr>
        <w:t xml:space="preserve"> </w:t>
      </w:r>
      <w:r w:rsidRPr="00440812">
        <w:rPr>
          <w:szCs w:val="24"/>
        </w:rPr>
        <w:t>defend</w:t>
      </w:r>
      <w:r w:rsidR="00E24065" w:rsidRPr="00440812">
        <w:rPr>
          <w:szCs w:val="24"/>
        </w:rPr>
        <w:t xml:space="preserve"> </w:t>
      </w:r>
      <w:r w:rsidRPr="00440812">
        <w:rPr>
          <w:szCs w:val="24"/>
        </w:rPr>
        <w:t>or</w:t>
      </w:r>
      <w:r w:rsidR="00E24065" w:rsidRPr="00440812">
        <w:rPr>
          <w:szCs w:val="24"/>
        </w:rPr>
        <w:t xml:space="preserve"> </w:t>
      </w:r>
      <w:r w:rsidRPr="00440812">
        <w:rPr>
          <w:szCs w:val="24"/>
        </w:rPr>
        <w:t>support</w:t>
      </w:r>
      <w:r w:rsidR="00E24065" w:rsidRPr="00440812">
        <w:rPr>
          <w:szCs w:val="24"/>
        </w:rPr>
        <w:t xml:space="preserve"> </w:t>
      </w:r>
      <w:r w:rsidRPr="00440812">
        <w:rPr>
          <w:szCs w:val="24"/>
        </w:rPr>
        <w:t>racial</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by</w:t>
      </w:r>
      <w:r w:rsidR="00E24065" w:rsidRPr="00440812">
        <w:rPr>
          <w:szCs w:val="24"/>
        </w:rPr>
        <w:t xml:space="preserve"> </w:t>
      </w:r>
      <w:r w:rsidRPr="00440812">
        <w:rPr>
          <w:szCs w:val="24"/>
        </w:rPr>
        <w:t>any</w:t>
      </w:r>
      <w:r w:rsidR="00E24065" w:rsidRPr="00440812">
        <w:rPr>
          <w:szCs w:val="24"/>
        </w:rPr>
        <w:t xml:space="preserve"> </w:t>
      </w:r>
      <w:r w:rsidRPr="00440812">
        <w:rPr>
          <w:szCs w:val="24"/>
        </w:rPr>
        <w:t>persons</w:t>
      </w:r>
      <w:r w:rsidR="00E24065" w:rsidRPr="00440812">
        <w:rPr>
          <w:szCs w:val="24"/>
        </w:rPr>
        <w:t xml:space="preserve"> </w:t>
      </w:r>
      <w:r w:rsidRPr="00440812">
        <w:rPr>
          <w:szCs w:val="24"/>
        </w:rPr>
        <w:t>or</w:t>
      </w:r>
      <w:r w:rsidR="00E24065" w:rsidRPr="00440812">
        <w:rPr>
          <w:szCs w:val="24"/>
        </w:rPr>
        <w:t xml:space="preserve"> </w:t>
      </w:r>
      <w:r w:rsidRPr="00440812">
        <w:rPr>
          <w:szCs w:val="24"/>
        </w:rPr>
        <w:t>organisations.</w:t>
      </w:r>
      <w:r w:rsidR="00E24065" w:rsidRPr="00440812">
        <w:rPr>
          <w:szCs w:val="24"/>
        </w:rPr>
        <w:t xml:space="preserve"> </w:t>
      </w:r>
      <w:r w:rsidRPr="00440812">
        <w:rPr>
          <w:szCs w:val="24"/>
        </w:rPr>
        <w:t>Although</w:t>
      </w:r>
      <w:r w:rsidR="00E24065" w:rsidRPr="00440812">
        <w:rPr>
          <w:szCs w:val="24"/>
        </w:rPr>
        <w:t xml:space="preserve"> </w:t>
      </w:r>
      <w:r w:rsidRPr="00440812">
        <w:rPr>
          <w:szCs w:val="24"/>
        </w:rPr>
        <w:t>there</w:t>
      </w:r>
      <w:r w:rsidR="00E24065" w:rsidRPr="00440812">
        <w:rPr>
          <w:szCs w:val="24"/>
        </w:rPr>
        <w:t xml:space="preserve"> </w:t>
      </w:r>
      <w:r w:rsidRPr="00440812">
        <w:rPr>
          <w:szCs w:val="24"/>
        </w:rPr>
        <w:t>is</w:t>
      </w:r>
      <w:r w:rsidR="00E24065" w:rsidRPr="00440812">
        <w:rPr>
          <w:szCs w:val="24"/>
        </w:rPr>
        <w:t xml:space="preserve"> </w:t>
      </w:r>
      <w:r w:rsidRPr="00440812">
        <w:rPr>
          <w:szCs w:val="24"/>
        </w:rPr>
        <w:t>no</w:t>
      </w:r>
      <w:r w:rsidR="00E24065" w:rsidRPr="00440812">
        <w:rPr>
          <w:szCs w:val="24"/>
        </w:rPr>
        <w:t xml:space="preserve"> </w:t>
      </w:r>
      <w:r w:rsidRPr="00440812">
        <w:rPr>
          <w:szCs w:val="24"/>
        </w:rPr>
        <w:t>specific</w:t>
      </w:r>
      <w:r w:rsidR="00E24065" w:rsidRPr="00440812">
        <w:rPr>
          <w:szCs w:val="24"/>
        </w:rPr>
        <w:t xml:space="preserve"> </w:t>
      </w:r>
      <w:r w:rsidRPr="00440812">
        <w:rPr>
          <w:szCs w:val="24"/>
        </w:rPr>
        <w:t>law</w:t>
      </w:r>
      <w:r w:rsidR="00E24065" w:rsidRPr="00440812">
        <w:rPr>
          <w:szCs w:val="24"/>
        </w:rPr>
        <w:t xml:space="preserve"> </w:t>
      </w:r>
      <w:r w:rsidRPr="00440812">
        <w:rPr>
          <w:szCs w:val="24"/>
        </w:rPr>
        <w:t>enacted</w:t>
      </w:r>
      <w:r w:rsidR="00E24065" w:rsidRPr="00440812">
        <w:rPr>
          <w:szCs w:val="24"/>
        </w:rPr>
        <w:t xml:space="preserve"> </w:t>
      </w:r>
      <w:r w:rsidRPr="00440812">
        <w:rPr>
          <w:szCs w:val="24"/>
        </w:rPr>
        <w:t>to</w:t>
      </w:r>
      <w:r w:rsidR="00E24065" w:rsidRPr="00440812">
        <w:rPr>
          <w:szCs w:val="24"/>
        </w:rPr>
        <w:t xml:space="preserve"> </w:t>
      </w:r>
      <w:r w:rsidRPr="00440812">
        <w:rPr>
          <w:szCs w:val="24"/>
        </w:rPr>
        <w:t>this</w:t>
      </w:r>
      <w:r w:rsidR="00E24065" w:rsidRPr="00440812">
        <w:rPr>
          <w:szCs w:val="24"/>
        </w:rPr>
        <w:t xml:space="preserve"> </w:t>
      </w:r>
      <w:r w:rsidRPr="00440812">
        <w:rPr>
          <w:szCs w:val="24"/>
        </w:rPr>
        <w:t>end,</w:t>
      </w:r>
      <w:r w:rsidR="00E24065" w:rsidRPr="00440812">
        <w:rPr>
          <w:szCs w:val="24"/>
        </w:rPr>
        <w:t xml:space="preserve"> </w:t>
      </w:r>
      <w:r w:rsidRPr="00440812">
        <w:rPr>
          <w:szCs w:val="24"/>
        </w:rPr>
        <w:t>some</w:t>
      </w:r>
      <w:r w:rsidR="00E24065" w:rsidRPr="00440812">
        <w:rPr>
          <w:szCs w:val="24"/>
        </w:rPr>
        <w:t xml:space="preserve"> </w:t>
      </w:r>
      <w:r w:rsidRPr="00440812">
        <w:rPr>
          <w:szCs w:val="24"/>
        </w:rPr>
        <w:t>scattered</w:t>
      </w:r>
      <w:r w:rsidR="00E24065" w:rsidRPr="00440812">
        <w:rPr>
          <w:szCs w:val="24"/>
        </w:rPr>
        <w:t xml:space="preserve"> </w:t>
      </w:r>
      <w:r w:rsidRPr="00440812">
        <w:rPr>
          <w:szCs w:val="24"/>
        </w:rPr>
        <w:t>provisions</w:t>
      </w:r>
      <w:r w:rsidR="00E24065" w:rsidRPr="00440812">
        <w:rPr>
          <w:szCs w:val="24"/>
        </w:rPr>
        <w:t xml:space="preserve"> </w:t>
      </w:r>
      <w:r w:rsidRPr="00440812">
        <w:rPr>
          <w:szCs w:val="24"/>
        </w:rPr>
        <w:t>in</w:t>
      </w:r>
      <w:r w:rsidR="00E24065" w:rsidRPr="00440812">
        <w:rPr>
          <w:szCs w:val="24"/>
        </w:rPr>
        <w:t xml:space="preserve"> </w:t>
      </w:r>
      <w:r w:rsidRPr="00440812">
        <w:rPr>
          <w:szCs w:val="24"/>
        </w:rPr>
        <w:t>Rwandan</w:t>
      </w:r>
      <w:r w:rsidR="00E24065" w:rsidRPr="00440812">
        <w:rPr>
          <w:szCs w:val="24"/>
        </w:rPr>
        <w:t xml:space="preserve"> </w:t>
      </w:r>
      <w:r w:rsidRPr="00440812">
        <w:rPr>
          <w:szCs w:val="24"/>
        </w:rPr>
        <w:t>legislation</w:t>
      </w:r>
      <w:r w:rsidR="00E24065" w:rsidRPr="00440812">
        <w:rPr>
          <w:szCs w:val="24"/>
        </w:rPr>
        <w:t xml:space="preserve"> </w:t>
      </w:r>
      <w:r w:rsidRPr="00440812">
        <w:rPr>
          <w:szCs w:val="24"/>
        </w:rPr>
        <w:t>are</w:t>
      </w:r>
      <w:r w:rsidR="00E24065" w:rsidRPr="00440812">
        <w:rPr>
          <w:szCs w:val="24"/>
        </w:rPr>
        <w:t xml:space="preserve"> </w:t>
      </w:r>
      <w:r w:rsidRPr="00440812">
        <w:rPr>
          <w:szCs w:val="24"/>
        </w:rPr>
        <w:t>relevant</w:t>
      </w:r>
      <w:r w:rsidR="00E24065" w:rsidRPr="00440812">
        <w:rPr>
          <w:szCs w:val="24"/>
        </w:rPr>
        <w:t xml:space="preserve"> </w:t>
      </w:r>
      <w:r w:rsidRPr="00440812">
        <w:rPr>
          <w:szCs w:val="24"/>
        </w:rPr>
        <w:t>to</w:t>
      </w:r>
      <w:r w:rsidR="00E24065" w:rsidRPr="00440812">
        <w:rPr>
          <w:szCs w:val="24"/>
        </w:rPr>
        <w:t xml:space="preserve"> </w:t>
      </w:r>
      <w:r w:rsidRPr="00440812">
        <w:rPr>
          <w:szCs w:val="24"/>
        </w:rPr>
        <w:t>this</w:t>
      </w:r>
      <w:r w:rsidR="00E24065" w:rsidRPr="00440812">
        <w:rPr>
          <w:szCs w:val="24"/>
        </w:rPr>
        <w:t xml:space="preserve"> </w:t>
      </w:r>
      <w:r w:rsidRPr="00440812">
        <w:rPr>
          <w:szCs w:val="24"/>
        </w:rPr>
        <w:t>issue.</w:t>
      </w:r>
    </w:p>
    <w:p w:rsidR="00951BC8" w:rsidRPr="00440812" w:rsidRDefault="00951BC8" w:rsidP="00440812">
      <w:pPr>
        <w:pStyle w:val="SingleTxtG"/>
        <w:rPr>
          <w:szCs w:val="24"/>
        </w:rPr>
      </w:pPr>
      <w:r w:rsidRPr="00440812">
        <w:t>135.</w:t>
      </w:r>
      <w:r w:rsidRPr="00440812">
        <w:tab/>
      </w:r>
      <w:r w:rsidRPr="00440812">
        <w:rPr>
          <w:szCs w:val="24"/>
        </w:rPr>
        <w:t>Rwanda</w:t>
      </w:r>
      <w:r w:rsidR="00E24065" w:rsidRPr="00440812">
        <w:rPr>
          <w:szCs w:val="24"/>
        </w:rPr>
        <w:t>’</w:t>
      </w:r>
      <w:r w:rsidRPr="00440812">
        <w:rPr>
          <w:szCs w:val="24"/>
        </w:rPr>
        <w:t>s</w:t>
      </w:r>
      <w:r w:rsidR="00E24065" w:rsidRPr="00440812">
        <w:rPr>
          <w:szCs w:val="24"/>
        </w:rPr>
        <w:t xml:space="preserve"> </w:t>
      </w:r>
      <w:r w:rsidRPr="00440812">
        <w:rPr>
          <w:szCs w:val="24"/>
        </w:rPr>
        <w:t>Constitution</w:t>
      </w:r>
      <w:r w:rsidR="00E24065" w:rsidRPr="00440812">
        <w:rPr>
          <w:szCs w:val="24"/>
        </w:rPr>
        <w:t xml:space="preserve"> </w:t>
      </w:r>
      <w:r w:rsidRPr="00440812">
        <w:rPr>
          <w:szCs w:val="24"/>
        </w:rPr>
        <w:t>in</w:t>
      </w:r>
      <w:r w:rsidR="00E24065" w:rsidRPr="00440812">
        <w:rPr>
          <w:szCs w:val="24"/>
        </w:rPr>
        <w:t xml:space="preserve"> </w:t>
      </w:r>
      <w:r w:rsidRPr="00440812">
        <w:rPr>
          <w:szCs w:val="24"/>
        </w:rPr>
        <w:t>its</w:t>
      </w:r>
      <w:r w:rsidR="00E24065" w:rsidRPr="00440812">
        <w:rPr>
          <w:szCs w:val="24"/>
        </w:rPr>
        <w:t xml:space="preserve"> </w:t>
      </w:r>
      <w:r w:rsidRPr="00440812">
        <w:rPr>
          <w:szCs w:val="24"/>
        </w:rPr>
        <w:t>part</w:t>
      </w:r>
      <w:r w:rsidR="00E24065" w:rsidRPr="00440812">
        <w:rPr>
          <w:szCs w:val="24"/>
        </w:rPr>
        <w:t xml:space="preserve"> </w:t>
      </w:r>
      <w:r w:rsidRPr="00440812">
        <w:rPr>
          <w:szCs w:val="24"/>
        </w:rPr>
        <w:t>relating</w:t>
      </w:r>
      <w:r w:rsidR="00E24065" w:rsidRPr="00440812">
        <w:rPr>
          <w:szCs w:val="24"/>
        </w:rPr>
        <w:t xml:space="preserve"> </w:t>
      </w:r>
      <w:r w:rsidRPr="00440812">
        <w:rPr>
          <w:szCs w:val="24"/>
        </w:rPr>
        <w:t>to</w:t>
      </w:r>
      <w:r w:rsidR="00E24065" w:rsidRPr="00440812">
        <w:rPr>
          <w:szCs w:val="24"/>
        </w:rPr>
        <w:t xml:space="preserve"> </w:t>
      </w:r>
      <w:r w:rsidRPr="00440812">
        <w:rPr>
          <w:szCs w:val="24"/>
        </w:rPr>
        <w:t>the</w:t>
      </w:r>
      <w:r w:rsidR="00E24065" w:rsidRPr="00440812">
        <w:rPr>
          <w:szCs w:val="24"/>
        </w:rPr>
        <w:t xml:space="preserve"> </w:t>
      </w:r>
      <w:r w:rsidRPr="00440812">
        <w:rPr>
          <w:szCs w:val="24"/>
        </w:rPr>
        <w:t>formation</w:t>
      </w:r>
      <w:r w:rsidR="00E24065" w:rsidRPr="00440812">
        <w:rPr>
          <w:szCs w:val="24"/>
        </w:rPr>
        <w:t xml:space="preserve"> </w:t>
      </w:r>
      <w:r w:rsidRPr="00440812">
        <w:rPr>
          <w:szCs w:val="24"/>
        </w:rPr>
        <w:t>of</w:t>
      </w:r>
      <w:r w:rsidR="00E24065" w:rsidRPr="00440812">
        <w:rPr>
          <w:szCs w:val="24"/>
        </w:rPr>
        <w:t xml:space="preserve"> </w:t>
      </w:r>
      <w:r w:rsidRPr="00440812">
        <w:rPr>
          <w:szCs w:val="24"/>
        </w:rPr>
        <w:t>political</w:t>
      </w:r>
      <w:r w:rsidR="00E24065" w:rsidRPr="00440812">
        <w:rPr>
          <w:szCs w:val="24"/>
        </w:rPr>
        <w:t xml:space="preserve"> </w:t>
      </w:r>
      <w:r w:rsidRPr="00440812">
        <w:rPr>
          <w:szCs w:val="24"/>
        </w:rPr>
        <w:t>parties</w:t>
      </w:r>
      <w:r w:rsidR="00E24065" w:rsidRPr="00440812">
        <w:rPr>
          <w:szCs w:val="24"/>
        </w:rPr>
        <w:t xml:space="preserve"> </w:t>
      </w:r>
      <w:r w:rsidRPr="00440812">
        <w:rPr>
          <w:szCs w:val="24"/>
        </w:rPr>
        <w:t>and</w:t>
      </w:r>
      <w:r w:rsidR="00E24065" w:rsidRPr="00440812">
        <w:rPr>
          <w:szCs w:val="24"/>
        </w:rPr>
        <w:t xml:space="preserve"> </w:t>
      </w:r>
      <w:r w:rsidRPr="00440812">
        <w:rPr>
          <w:szCs w:val="24"/>
        </w:rPr>
        <w:t>the</w:t>
      </w:r>
      <w:r w:rsidR="00E24065" w:rsidRPr="00440812">
        <w:rPr>
          <w:szCs w:val="24"/>
        </w:rPr>
        <w:t xml:space="preserve"> </w:t>
      </w:r>
      <w:r w:rsidRPr="00440812">
        <w:rPr>
          <w:szCs w:val="24"/>
        </w:rPr>
        <w:t>law</w:t>
      </w:r>
      <w:r w:rsidR="00E24065" w:rsidRPr="00440812">
        <w:rPr>
          <w:szCs w:val="24"/>
        </w:rPr>
        <w:t xml:space="preserve"> </w:t>
      </w:r>
      <w:r w:rsidRPr="00440812">
        <w:rPr>
          <w:szCs w:val="24"/>
        </w:rPr>
        <w:t>on</w:t>
      </w:r>
      <w:r w:rsidR="00E24065" w:rsidRPr="00440812">
        <w:rPr>
          <w:szCs w:val="24"/>
        </w:rPr>
        <w:t xml:space="preserve"> </w:t>
      </w:r>
      <w:r w:rsidRPr="00440812">
        <w:rPr>
          <w:szCs w:val="24"/>
        </w:rPr>
        <w:t>political</w:t>
      </w:r>
      <w:r w:rsidR="00E24065" w:rsidRPr="00440812">
        <w:rPr>
          <w:szCs w:val="24"/>
        </w:rPr>
        <w:t xml:space="preserve"> </w:t>
      </w:r>
      <w:r w:rsidRPr="00440812">
        <w:rPr>
          <w:szCs w:val="24"/>
        </w:rPr>
        <w:t>parties</w:t>
      </w:r>
      <w:r w:rsidR="00E24065" w:rsidRPr="00440812">
        <w:rPr>
          <w:szCs w:val="24"/>
        </w:rPr>
        <w:t xml:space="preserve"> </w:t>
      </w:r>
      <w:r w:rsidRPr="00440812">
        <w:rPr>
          <w:szCs w:val="24"/>
        </w:rPr>
        <w:t>does</w:t>
      </w:r>
      <w:r w:rsidR="00E24065" w:rsidRPr="00440812">
        <w:rPr>
          <w:szCs w:val="24"/>
        </w:rPr>
        <w:t xml:space="preserve"> </w:t>
      </w:r>
      <w:r w:rsidRPr="00440812">
        <w:rPr>
          <w:szCs w:val="24"/>
        </w:rPr>
        <w:t>not</w:t>
      </w:r>
      <w:r w:rsidR="00E24065" w:rsidRPr="00440812">
        <w:rPr>
          <w:szCs w:val="24"/>
        </w:rPr>
        <w:t xml:space="preserve"> </w:t>
      </w:r>
      <w:r w:rsidRPr="00440812">
        <w:rPr>
          <w:szCs w:val="24"/>
        </w:rPr>
        <w:t>allow</w:t>
      </w:r>
      <w:r w:rsidR="00E24065" w:rsidRPr="00440812">
        <w:rPr>
          <w:szCs w:val="24"/>
        </w:rPr>
        <w:t xml:space="preserve"> </w:t>
      </w:r>
      <w:r w:rsidRPr="00440812">
        <w:rPr>
          <w:szCs w:val="24"/>
        </w:rPr>
        <w:t>political</w:t>
      </w:r>
      <w:r w:rsidR="00E24065" w:rsidRPr="00440812">
        <w:rPr>
          <w:szCs w:val="24"/>
        </w:rPr>
        <w:t xml:space="preserve"> </w:t>
      </w:r>
      <w:r w:rsidRPr="00440812">
        <w:rPr>
          <w:szCs w:val="24"/>
        </w:rPr>
        <w:t>parties</w:t>
      </w:r>
      <w:r w:rsidR="00E24065" w:rsidRPr="00440812">
        <w:rPr>
          <w:szCs w:val="24"/>
        </w:rPr>
        <w:t xml:space="preserve"> </w:t>
      </w:r>
      <w:r w:rsidRPr="00440812">
        <w:rPr>
          <w:szCs w:val="24"/>
        </w:rPr>
        <w:t>based</w:t>
      </w:r>
      <w:r w:rsidR="00E24065" w:rsidRPr="00440812">
        <w:rPr>
          <w:szCs w:val="24"/>
        </w:rPr>
        <w:t xml:space="preserve"> </w:t>
      </w:r>
      <w:r w:rsidRPr="00440812">
        <w:rPr>
          <w:szCs w:val="24"/>
        </w:rPr>
        <w:t>on</w:t>
      </w:r>
      <w:r w:rsidR="00E24065" w:rsidRPr="00440812">
        <w:rPr>
          <w:szCs w:val="24"/>
        </w:rPr>
        <w:t xml:space="preserve"> </w:t>
      </w:r>
      <w:r w:rsidRPr="00440812">
        <w:rPr>
          <w:szCs w:val="24"/>
        </w:rPr>
        <w:t>any</w:t>
      </w:r>
      <w:r w:rsidR="00E24065" w:rsidRPr="00440812">
        <w:rPr>
          <w:szCs w:val="24"/>
        </w:rPr>
        <w:t xml:space="preserve"> </w:t>
      </w:r>
      <w:r w:rsidRPr="00440812">
        <w:rPr>
          <w:szCs w:val="24"/>
        </w:rPr>
        <w:t>form</w:t>
      </w:r>
      <w:r w:rsidR="00E24065" w:rsidRPr="00440812">
        <w:rPr>
          <w:szCs w:val="24"/>
        </w:rPr>
        <w:t xml:space="preserve"> </w:t>
      </w:r>
      <w:r w:rsidRPr="00440812">
        <w:rPr>
          <w:szCs w:val="24"/>
        </w:rPr>
        <w:t>of</w:t>
      </w:r>
      <w:r w:rsidR="00E24065" w:rsidRPr="00440812">
        <w:rPr>
          <w:szCs w:val="24"/>
        </w:rPr>
        <w:t xml:space="preserve"> </w:t>
      </w:r>
      <w:r w:rsidRPr="00440812">
        <w:rPr>
          <w:szCs w:val="24"/>
        </w:rPr>
        <w:t>division</w:t>
      </w:r>
      <w:r w:rsidR="00E24065" w:rsidRPr="00440812">
        <w:rPr>
          <w:szCs w:val="24"/>
        </w:rPr>
        <w:t xml:space="preserve"> </w:t>
      </w:r>
      <w:r w:rsidRPr="00440812">
        <w:rPr>
          <w:szCs w:val="24"/>
        </w:rPr>
        <w:t>which</w:t>
      </w:r>
      <w:r w:rsidR="00E24065" w:rsidRPr="00440812">
        <w:rPr>
          <w:szCs w:val="24"/>
        </w:rPr>
        <w:t xml:space="preserve"> </w:t>
      </w:r>
      <w:r w:rsidRPr="00440812">
        <w:rPr>
          <w:szCs w:val="24"/>
        </w:rPr>
        <w:t>may</w:t>
      </w:r>
      <w:r w:rsidR="00E24065" w:rsidRPr="00440812">
        <w:rPr>
          <w:szCs w:val="24"/>
        </w:rPr>
        <w:t xml:space="preserve"> </w:t>
      </w:r>
      <w:r w:rsidRPr="00440812">
        <w:rPr>
          <w:szCs w:val="24"/>
        </w:rPr>
        <w:t>give</w:t>
      </w:r>
      <w:r w:rsidR="00E24065" w:rsidRPr="00440812">
        <w:rPr>
          <w:szCs w:val="24"/>
        </w:rPr>
        <w:t xml:space="preserve"> </w:t>
      </w:r>
      <w:r w:rsidRPr="00440812">
        <w:rPr>
          <w:szCs w:val="24"/>
        </w:rPr>
        <w:t>rise</w:t>
      </w:r>
      <w:r w:rsidR="00E24065" w:rsidRPr="00440812">
        <w:rPr>
          <w:szCs w:val="24"/>
        </w:rPr>
        <w:t xml:space="preserve"> </w:t>
      </w:r>
      <w:r w:rsidRPr="00440812">
        <w:rPr>
          <w:szCs w:val="24"/>
        </w:rPr>
        <w:t>to</w:t>
      </w:r>
      <w:r w:rsidR="00E24065" w:rsidRPr="00440812">
        <w:rPr>
          <w:szCs w:val="24"/>
        </w:rPr>
        <w:t xml:space="preserve"> </w:t>
      </w:r>
      <w:r w:rsidRPr="00440812">
        <w:rPr>
          <w:szCs w:val="24"/>
        </w:rPr>
        <w:t>discrimination.</w:t>
      </w:r>
      <w:r w:rsidR="00440812">
        <w:rPr>
          <w:rStyle w:val="FootnoteReference"/>
          <w:szCs w:val="24"/>
        </w:rPr>
        <w:footnoteReference w:id="66"/>
      </w:r>
      <w:r w:rsidR="00E24065" w:rsidRPr="00440812">
        <w:rPr>
          <w:szCs w:val="24"/>
        </w:rPr>
        <w:t xml:space="preserve"> </w:t>
      </w:r>
      <w:r w:rsidRPr="00440812">
        <w:rPr>
          <w:szCs w:val="24"/>
        </w:rPr>
        <w:t>This</w:t>
      </w:r>
      <w:r w:rsidR="00E24065" w:rsidRPr="00440812">
        <w:rPr>
          <w:szCs w:val="24"/>
        </w:rPr>
        <w:t xml:space="preserve"> </w:t>
      </w:r>
      <w:r w:rsidRPr="00440812">
        <w:rPr>
          <w:szCs w:val="24"/>
        </w:rPr>
        <w:t>clearly</w:t>
      </w:r>
      <w:r w:rsidR="00E24065" w:rsidRPr="00440812">
        <w:rPr>
          <w:szCs w:val="24"/>
        </w:rPr>
        <w:t xml:space="preserve"> </w:t>
      </w:r>
      <w:r w:rsidRPr="00440812">
        <w:rPr>
          <w:szCs w:val="24"/>
        </w:rPr>
        <w:t>discourages</w:t>
      </w:r>
      <w:r w:rsidR="00E24065" w:rsidRPr="00440812">
        <w:rPr>
          <w:szCs w:val="24"/>
        </w:rPr>
        <w:t xml:space="preserve"> </w:t>
      </w:r>
      <w:r w:rsidRPr="00440812">
        <w:rPr>
          <w:szCs w:val="24"/>
        </w:rPr>
        <w:t>any</w:t>
      </w:r>
      <w:r w:rsidR="00E24065" w:rsidRPr="00440812">
        <w:rPr>
          <w:szCs w:val="24"/>
        </w:rPr>
        <w:t xml:space="preserve"> </w:t>
      </w:r>
      <w:r w:rsidRPr="00440812">
        <w:rPr>
          <w:szCs w:val="24"/>
        </w:rPr>
        <w:t>support</w:t>
      </w:r>
      <w:r w:rsidR="00E24065" w:rsidRPr="00440812">
        <w:rPr>
          <w:szCs w:val="24"/>
        </w:rPr>
        <w:t xml:space="preserve"> </w:t>
      </w:r>
      <w:r w:rsidRPr="00440812">
        <w:rPr>
          <w:szCs w:val="24"/>
        </w:rPr>
        <w:t>that</w:t>
      </w:r>
      <w:r w:rsidR="00E24065" w:rsidRPr="00440812">
        <w:rPr>
          <w:szCs w:val="24"/>
        </w:rPr>
        <w:t xml:space="preserve"> </w:t>
      </w:r>
      <w:r w:rsidRPr="00440812">
        <w:rPr>
          <w:szCs w:val="24"/>
        </w:rPr>
        <w:t>might</w:t>
      </w:r>
      <w:r w:rsidR="00E24065" w:rsidRPr="00440812">
        <w:rPr>
          <w:szCs w:val="24"/>
        </w:rPr>
        <w:t xml:space="preserve"> </w:t>
      </w:r>
      <w:r w:rsidRPr="00440812">
        <w:rPr>
          <w:szCs w:val="24"/>
        </w:rPr>
        <w:t>be</w:t>
      </w:r>
      <w:r w:rsidR="00E24065" w:rsidRPr="00440812">
        <w:rPr>
          <w:szCs w:val="24"/>
        </w:rPr>
        <w:t xml:space="preserve"> </w:t>
      </w:r>
      <w:r w:rsidRPr="00440812">
        <w:rPr>
          <w:szCs w:val="24"/>
        </w:rPr>
        <w:t>offered</w:t>
      </w:r>
      <w:r w:rsidR="00E24065" w:rsidRPr="00440812">
        <w:rPr>
          <w:szCs w:val="24"/>
        </w:rPr>
        <w:t xml:space="preserve"> </w:t>
      </w:r>
      <w:r w:rsidRPr="00440812">
        <w:rPr>
          <w:szCs w:val="24"/>
        </w:rPr>
        <w:t>on</w:t>
      </w:r>
      <w:r w:rsidR="00E24065" w:rsidRPr="00440812">
        <w:rPr>
          <w:szCs w:val="24"/>
        </w:rPr>
        <w:t xml:space="preserve"> </w:t>
      </w:r>
      <w:r w:rsidRPr="00440812">
        <w:rPr>
          <w:szCs w:val="24"/>
        </w:rPr>
        <w:t>the</w:t>
      </w:r>
      <w:r w:rsidR="00E24065" w:rsidRPr="00440812">
        <w:rPr>
          <w:szCs w:val="24"/>
        </w:rPr>
        <w:t xml:space="preserve"> </w:t>
      </w:r>
      <w:r w:rsidRPr="00440812">
        <w:rPr>
          <w:szCs w:val="24"/>
        </w:rPr>
        <w:t>basis</w:t>
      </w:r>
      <w:r w:rsidR="00E24065" w:rsidRPr="00440812">
        <w:rPr>
          <w:szCs w:val="24"/>
        </w:rPr>
        <w:t xml:space="preserve"> </w:t>
      </w:r>
      <w:r w:rsidRPr="00440812">
        <w:rPr>
          <w:szCs w:val="24"/>
        </w:rPr>
        <w:t>of</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or</w:t>
      </w:r>
      <w:r w:rsidR="00E24065" w:rsidRPr="00440812">
        <w:rPr>
          <w:szCs w:val="24"/>
        </w:rPr>
        <w:t xml:space="preserve"> </w:t>
      </w:r>
      <w:r w:rsidRPr="00440812">
        <w:rPr>
          <w:szCs w:val="24"/>
        </w:rPr>
        <w:t>divisionism.</w:t>
      </w:r>
      <w:r w:rsidR="00E24065" w:rsidRPr="00440812">
        <w:rPr>
          <w:szCs w:val="24"/>
        </w:rPr>
        <w:t xml:space="preserve"> </w:t>
      </w:r>
      <w:r w:rsidRPr="00440812">
        <w:rPr>
          <w:szCs w:val="24"/>
        </w:rPr>
        <w:t>The</w:t>
      </w:r>
      <w:r w:rsidR="00E24065" w:rsidRPr="00440812">
        <w:rPr>
          <w:szCs w:val="24"/>
        </w:rPr>
        <w:t xml:space="preserve"> </w:t>
      </w:r>
      <w:r w:rsidRPr="00440812">
        <w:rPr>
          <w:szCs w:val="24"/>
        </w:rPr>
        <w:t>law</w:t>
      </w:r>
      <w:r w:rsidR="00E24065" w:rsidRPr="00440812">
        <w:rPr>
          <w:szCs w:val="24"/>
        </w:rPr>
        <w:t xml:space="preserve"> </w:t>
      </w:r>
      <w:r w:rsidRPr="00440812">
        <w:rPr>
          <w:szCs w:val="24"/>
        </w:rPr>
        <w:t>goes</w:t>
      </w:r>
      <w:r w:rsidR="00E24065" w:rsidRPr="00440812">
        <w:rPr>
          <w:szCs w:val="24"/>
        </w:rPr>
        <w:t xml:space="preserve"> </w:t>
      </w:r>
      <w:r w:rsidRPr="00440812">
        <w:rPr>
          <w:szCs w:val="24"/>
        </w:rPr>
        <w:t>further</w:t>
      </w:r>
      <w:r w:rsidR="00E24065" w:rsidRPr="00440812">
        <w:rPr>
          <w:szCs w:val="24"/>
        </w:rPr>
        <w:t xml:space="preserve"> </w:t>
      </w:r>
      <w:r w:rsidRPr="00440812">
        <w:rPr>
          <w:szCs w:val="24"/>
        </w:rPr>
        <w:t>to</w:t>
      </w:r>
      <w:r w:rsidR="00E24065" w:rsidRPr="00440812">
        <w:rPr>
          <w:szCs w:val="24"/>
        </w:rPr>
        <w:t xml:space="preserve"> </w:t>
      </w:r>
      <w:r w:rsidRPr="00440812">
        <w:rPr>
          <w:szCs w:val="24"/>
        </w:rPr>
        <w:t>provide</w:t>
      </w:r>
      <w:r w:rsidR="00E24065" w:rsidRPr="00440812">
        <w:rPr>
          <w:szCs w:val="24"/>
        </w:rPr>
        <w:t xml:space="preserve"> </w:t>
      </w:r>
      <w:r w:rsidRPr="00440812">
        <w:rPr>
          <w:szCs w:val="24"/>
        </w:rPr>
        <w:t>punishments</w:t>
      </w:r>
      <w:r w:rsidR="00E24065" w:rsidRPr="00440812">
        <w:rPr>
          <w:szCs w:val="24"/>
        </w:rPr>
        <w:t xml:space="preserve"> </w:t>
      </w:r>
      <w:r w:rsidRPr="00440812">
        <w:rPr>
          <w:szCs w:val="24"/>
        </w:rPr>
        <w:t>in</w:t>
      </w:r>
      <w:r w:rsidR="00E24065" w:rsidRPr="00440812">
        <w:rPr>
          <w:szCs w:val="24"/>
        </w:rPr>
        <w:t xml:space="preserve"> </w:t>
      </w:r>
      <w:r w:rsidRPr="00440812">
        <w:rPr>
          <w:szCs w:val="24"/>
        </w:rPr>
        <w:t>case</w:t>
      </w:r>
      <w:r w:rsidR="00E24065" w:rsidRPr="00440812">
        <w:rPr>
          <w:szCs w:val="24"/>
        </w:rPr>
        <w:t xml:space="preserve"> </w:t>
      </w:r>
      <w:r w:rsidRPr="00440812">
        <w:rPr>
          <w:szCs w:val="24"/>
        </w:rPr>
        <w:t>of</w:t>
      </w:r>
      <w:r w:rsidR="00E24065" w:rsidRPr="00440812">
        <w:rPr>
          <w:szCs w:val="24"/>
        </w:rPr>
        <w:t xml:space="preserve"> </w:t>
      </w:r>
      <w:r w:rsidRPr="00440812">
        <w:rPr>
          <w:szCs w:val="24"/>
        </w:rPr>
        <w:t>violation.</w:t>
      </w:r>
      <w:r w:rsidR="00E24065" w:rsidRPr="00440812">
        <w:rPr>
          <w:szCs w:val="24"/>
        </w:rPr>
        <w:t xml:space="preserve"> </w:t>
      </w:r>
    </w:p>
    <w:p w:rsidR="00951BC8" w:rsidRPr="00440812" w:rsidRDefault="00951BC8" w:rsidP="00440812">
      <w:pPr>
        <w:pStyle w:val="SingleTxtG"/>
        <w:rPr>
          <w:szCs w:val="24"/>
        </w:rPr>
      </w:pPr>
      <w:r w:rsidRPr="00440812">
        <w:t>136.</w:t>
      </w:r>
      <w:r w:rsidRPr="00440812">
        <w:tab/>
      </w:r>
      <w:r w:rsidRPr="00440812">
        <w:rPr>
          <w:szCs w:val="24"/>
        </w:rPr>
        <w:t>Furthermore,</w:t>
      </w:r>
      <w:r w:rsidR="00E24065" w:rsidRPr="00440812">
        <w:rPr>
          <w:szCs w:val="24"/>
        </w:rPr>
        <w:t xml:space="preserve"> </w:t>
      </w:r>
      <w:r w:rsidRPr="00440812">
        <w:rPr>
          <w:szCs w:val="24"/>
        </w:rPr>
        <w:t>the</w:t>
      </w:r>
      <w:r w:rsidR="00E24065" w:rsidRPr="00440812">
        <w:rPr>
          <w:szCs w:val="24"/>
        </w:rPr>
        <w:t xml:space="preserve"> </w:t>
      </w:r>
      <w:r w:rsidRPr="00440812">
        <w:rPr>
          <w:szCs w:val="24"/>
        </w:rPr>
        <w:t>Penal</w:t>
      </w:r>
      <w:r w:rsidR="00E24065" w:rsidRPr="00440812">
        <w:rPr>
          <w:szCs w:val="24"/>
        </w:rPr>
        <w:t xml:space="preserve"> </w:t>
      </w:r>
      <w:r w:rsidRPr="00440812">
        <w:rPr>
          <w:szCs w:val="24"/>
        </w:rPr>
        <w:t>Code</w:t>
      </w:r>
      <w:r w:rsidR="00E24065" w:rsidRPr="00440812">
        <w:rPr>
          <w:szCs w:val="24"/>
        </w:rPr>
        <w:t xml:space="preserve"> </w:t>
      </w:r>
      <w:r w:rsidRPr="00440812">
        <w:rPr>
          <w:szCs w:val="24"/>
        </w:rPr>
        <w:t>provides</w:t>
      </w:r>
      <w:r w:rsidR="00E24065" w:rsidRPr="00440812">
        <w:rPr>
          <w:szCs w:val="24"/>
        </w:rPr>
        <w:t xml:space="preserve"> </w:t>
      </w:r>
      <w:r w:rsidRPr="00440812">
        <w:rPr>
          <w:szCs w:val="24"/>
        </w:rPr>
        <w:t>that</w:t>
      </w:r>
      <w:r w:rsidR="00E24065" w:rsidRPr="00440812">
        <w:rPr>
          <w:szCs w:val="24"/>
        </w:rPr>
        <w:t xml:space="preserve"> </w:t>
      </w:r>
      <w:r w:rsidRPr="00440812">
        <w:rPr>
          <w:szCs w:val="24"/>
        </w:rPr>
        <w:t>an</w:t>
      </w:r>
      <w:r w:rsidR="00E24065" w:rsidRPr="00440812">
        <w:rPr>
          <w:szCs w:val="24"/>
        </w:rPr>
        <w:t xml:space="preserve"> </w:t>
      </w:r>
      <w:r w:rsidRPr="00440812">
        <w:rPr>
          <w:szCs w:val="24"/>
        </w:rPr>
        <w:t>association</w:t>
      </w:r>
      <w:r w:rsidR="00E24065" w:rsidRPr="00440812">
        <w:rPr>
          <w:szCs w:val="24"/>
        </w:rPr>
        <w:t xml:space="preserve"> </w:t>
      </w:r>
      <w:r w:rsidRPr="00440812">
        <w:rPr>
          <w:szCs w:val="24"/>
        </w:rPr>
        <w:t>or</w:t>
      </w:r>
      <w:r w:rsidR="00E24065" w:rsidRPr="00440812">
        <w:rPr>
          <w:szCs w:val="24"/>
        </w:rPr>
        <w:t xml:space="preserve"> </w:t>
      </w:r>
      <w:r w:rsidRPr="00440812">
        <w:rPr>
          <w:szCs w:val="24"/>
        </w:rPr>
        <w:t>a</w:t>
      </w:r>
      <w:r w:rsidR="00E24065" w:rsidRPr="00440812">
        <w:rPr>
          <w:szCs w:val="24"/>
        </w:rPr>
        <w:t xml:space="preserve"> </w:t>
      </w:r>
      <w:r w:rsidRPr="00440812">
        <w:rPr>
          <w:szCs w:val="24"/>
        </w:rPr>
        <w:t>society</w:t>
      </w:r>
      <w:r w:rsidR="00E24065" w:rsidRPr="00440812">
        <w:rPr>
          <w:szCs w:val="24"/>
        </w:rPr>
        <w:t xml:space="preserve"> </w:t>
      </w:r>
      <w:r w:rsidRPr="00440812">
        <w:rPr>
          <w:szCs w:val="24"/>
        </w:rPr>
        <w:t>is</w:t>
      </w:r>
      <w:r w:rsidR="00E24065" w:rsidRPr="00440812">
        <w:rPr>
          <w:szCs w:val="24"/>
        </w:rPr>
        <w:t xml:space="preserve"> </w:t>
      </w:r>
      <w:r w:rsidRPr="00440812">
        <w:rPr>
          <w:szCs w:val="24"/>
        </w:rPr>
        <w:t>unlawful</w:t>
      </w:r>
      <w:r w:rsidR="00E24065" w:rsidRPr="00440812">
        <w:rPr>
          <w:szCs w:val="24"/>
        </w:rPr>
        <w:t xml:space="preserve"> </w:t>
      </w:r>
      <w:r w:rsidRPr="00440812">
        <w:rPr>
          <w:szCs w:val="24"/>
        </w:rPr>
        <w:t>if</w:t>
      </w:r>
      <w:r w:rsidR="00E24065" w:rsidRPr="00440812">
        <w:rPr>
          <w:szCs w:val="24"/>
        </w:rPr>
        <w:t xml:space="preserve"> </w:t>
      </w:r>
      <w:r w:rsidRPr="00440812">
        <w:rPr>
          <w:szCs w:val="24"/>
        </w:rPr>
        <w:t>it</w:t>
      </w:r>
      <w:r w:rsidR="00E24065" w:rsidRPr="00440812">
        <w:rPr>
          <w:szCs w:val="24"/>
        </w:rPr>
        <w:t xml:space="preserve"> </w:t>
      </w:r>
      <w:r w:rsidRPr="00440812">
        <w:rPr>
          <w:szCs w:val="24"/>
        </w:rPr>
        <w:t>is</w:t>
      </w:r>
      <w:r w:rsidR="00E24065" w:rsidRPr="00440812">
        <w:rPr>
          <w:szCs w:val="24"/>
        </w:rPr>
        <w:t xml:space="preserve"> </w:t>
      </w:r>
      <w:r w:rsidRPr="00440812">
        <w:rPr>
          <w:szCs w:val="24"/>
        </w:rPr>
        <w:t>formed</w:t>
      </w:r>
      <w:r w:rsidR="00E24065" w:rsidRPr="00440812">
        <w:rPr>
          <w:szCs w:val="24"/>
        </w:rPr>
        <w:t xml:space="preserve"> </w:t>
      </w:r>
      <w:r w:rsidRPr="00440812">
        <w:rPr>
          <w:szCs w:val="24"/>
        </w:rPr>
        <w:t>for,</w:t>
      </w:r>
      <w:r w:rsidR="00E24065" w:rsidRPr="00440812">
        <w:rPr>
          <w:szCs w:val="24"/>
        </w:rPr>
        <w:t xml:space="preserve"> </w:t>
      </w:r>
      <w:r w:rsidRPr="00440812">
        <w:t>inter</w:t>
      </w:r>
      <w:r w:rsidR="00E24065" w:rsidRPr="00440812">
        <w:t xml:space="preserve"> </w:t>
      </w:r>
      <w:r w:rsidRPr="00440812">
        <w:t>alia</w:t>
      </w:r>
      <w:r w:rsidRPr="00440812">
        <w:rPr>
          <w:szCs w:val="24"/>
        </w:rPr>
        <w:t>,</w:t>
      </w:r>
      <w:r w:rsidR="00E24065" w:rsidRPr="00440812">
        <w:rPr>
          <w:szCs w:val="24"/>
        </w:rPr>
        <w:t xml:space="preserve"> </w:t>
      </w:r>
      <w:r w:rsidRPr="00440812">
        <w:rPr>
          <w:szCs w:val="24"/>
        </w:rPr>
        <w:t>disturbing</w:t>
      </w:r>
      <w:r w:rsidR="00E24065" w:rsidRPr="00440812">
        <w:rPr>
          <w:szCs w:val="24"/>
        </w:rPr>
        <w:t xml:space="preserve"> </w:t>
      </w:r>
      <w:r w:rsidRPr="00440812">
        <w:rPr>
          <w:szCs w:val="24"/>
        </w:rPr>
        <w:t>or</w:t>
      </w:r>
      <w:r w:rsidR="00E24065" w:rsidRPr="00440812">
        <w:rPr>
          <w:szCs w:val="24"/>
        </w:rPr>
        <w:t xml:space="preserve"> </w:t>
      </w:r>
      <w:r w:rsidRPr="00440812">
        <w:rPr>
          <w:szCs w:val="24"/>
        </w:rPr>
        <w:t>inciting</w:t>
      </w:r>
      <w:r w:rsidR="00E24065" w:rsidRPr="00440812">
        <w:rPr>
          <w:szCs w:val="24"/>
        </w:rPr>
        <w:t xml:space="preserve"> </w:t>
      </w:r>
      <w:r w:rsidRPr="00440812">
        <w:rPr>
          <w:szCs w:val="24"/>
        </w:rPr>
        <w:t>to</w:t>
      </w:r>
      <w:r w:rsidR="00E24065" w:rsidRPr="00440812">
        <w:rPr>
          <w:szCs w:val="24"/>
        </w:rPr>
        <w:t xml:space="preserve"> </w:t>
      </w:r>
      <w:r w:rsidRPr="00440812">
        <w:rPr>
          <w:szCs w:val="24"/>
        </w:rPr>
        <w:t>the</w:t>
      </w:r>
      <w:r w:rsidR="00E24065" w:rsidRPr="00440812">
        <w:rPr>
          <w:szCs w:val="24"/>
        </w:rPr>
        <w:t xml:space="preserve"> </w:t>
      </w:r>
      <w:r w:rsidRPr="00440812">
        <w:rPr>
          <w:szCs w:val="24"/>
        </w:rPr>
        <w:t>disturbance</w:t>
      </w:r>
      <w:r w:rsidR="00E24065" w:rsidRPr="00440812">
        <w:rPr>
          <w:szCs w:val="24"/>
        </w:rPr>
        <w:t xml:space="preserve"> </w:t>
      </w:r>
      <w:r w:rsidRPr="00440812">
        <w:rPr>
          <w:szCs w:val="24"/>
        </w:rPr>
        <w:t>of</w:t>
      </w:r>
      <w:r w:rsidR="00E24065" w:rsidRPr="00440812">
        <w:rPr>
          <w:szCs w:val="24"/>
        </w:rPr>
        <w:t xml:space="preserve"> </w:t>
      </w:r>
      <w:r w:rsidRPr="00440812">
        <w:rPr>
          <w:szCs w:val="24"/>
        </w:rPr>
        <w:t>peace</w:t>
      </w:r>
      <w:r w:rsidR="00E24065" w:rsidRPr="00440812">
        <w:rPr>
          <w:szCs w:val="24"/>
        </w:rPr>
        <w:t xml:space="preserve"> </w:t>
      </w:r>
      <w:r w:rsidRPr="00440812">
        <w:rPr>
          <w:szCs w:val="24"/>
        </w:rPr>
        <w:t>and</w:t>
      </w:r>
      <w:r w:rsidR="00E24065" w:rsidRPr="00440812">
        <w:rPr>
          <w:szCs w:val="24"/>
        </w:rPr>
        <w:t xml:space="preserve"> </w:t>
      </w:r>
      <w:r w:rsidRPr="00440812">
        <w:rPr>
          <w:szCs w:val="24"/>
        </w:rPr>
        <w:t>order,</w:t>
      </w:r>
      <w:r w:rsidR="00E24065" w:rsidRPr="00440812">
        <w:rPr>
          <w:szCs w:val="24"/>
        </w:rPr>
        <w:t xml:space="preserve"> </w:t>
      </w:r>
      <w:r w:rsidRPr="00440812">
        <w:rPr>
          <w:szCs w:val="24"/>
        </w:rPr>
        <w:t>which</w:t>
      </w:r>
      <w:r w:rsidR="00E24065" w:rsidRPr="00440812">
        <w:rPr>
          <w:szCs w:val="24"/>
        </w:rPr>
        <w:t xml:space="preserve"> </w:t>
      </w:r>
      <w:r w:rsidRPr="00440812">
        <w:rPr>
          <w:szCs w:val="24"/>
        </w:rPr>
        <w:t>is</w:t>
      </w:r>
      <w:r w:rsidR="00E24065" w:rsidRPr="00440812">
        <w:rPr>
          <w:szCs w:val="24"/>
        </w:rPr>
        <w:t xml:space="preserve"> </w:t>
      </w:r>
      <w:r w:rsidRPr="00440812">
        <w:rPr>
          <w:szCs w:val="24"/>
        </w:rPr>
        <w:t>the</w:t>
      </w:r>
      <w:r w:rsidR="00E24065" w:rsidRPr="00440812">
        <w:rPr>
          <w:szCs w:val="24"/>
        </w:rPr>
        <w:t xml:space="preserve"> </w:t>
      </w:r>
      <w:r w:rsidRPr="00440812">
        <w:rPr>
          <w:szCs w:val="24"/>
        </w:rPr>
        <w:t>end</w:t>
      </w:r>
      <w:r w:rsidR="00E24065" w:rsidRPr="00440812">
        <w:rPr>
          <w:szCs w:val="24"/>
        </w:rPr>
        <w:t xml:space="preserve"> </w:t>
      </w:r>
      <w:r w:rsidRPr="00440812">
        <w:rPr>
          <w:szCs w:val="24"/>
        </w:rPr>
        <w:t>result</w:t>
      </w:r>
      <w:r w:rsidR="00E24065" w:rsidRPr="00440812">
        <w:rPr>
          <w:szCs w:val="24"/>
        </w:rPr>
        <w:t xml:space="preserve"> </w:t>
      </w:r>
      <w:r w:rsidRPr="00440812">
        <w:rPr>
          <w:szCs w:val="24"/>
        </w:rPr>
        <w:t>of</w:t>
      </w:r>
      <w:r w:rsidR="00E24065" w:rsidRPr="00440812">
        <w:rPr>
          <w:szCs w:val="24"/>
        </w:rPr>
        <w:t xml:space="preserve"> </w:t>
      </w:r>
      <w:r w:rsidRPr="00440812">
        <w:rPr>
          <w:szCs w:val="24"/>
        </w:rPr>
        <w:t>any</w:t>
      </w:r>
      <w:r w:rsidR="00E24065" w:rsidRPr="00440812">
        <w:rPr>
          <w:szCs w:val="24"/>
        </w:rPr>
        <w:t xml:space="preserve"> </w:t>
      </w:r>
      <w:r w:rsidRPr="00440812">
        <w:rPr>
          <w:szCs w:val="24"/>
        </w:rPr>
        <w:t>form</w:t>
      </w:r>
      <w:r w:rsidR="00E24065" w:rsidRPr="00440812">
        <w:rPr>
          <w:szCs w:val="24"/>
        </w:rPr>
        <w:t xml:space="preserve"> </w:t>
      </w:r>
      <w:r w:rsidRPr="00440812">
        <w:rPr>
          <w:szCs w:val="24"/>
        </w:rPr>
        <w:t>of</w:t>
      </w:r>
      <w:r w:rsidR="00E24065" w:rsidRPr="00440812">
        <w:rPr>
          <w:szCs w:val="24"/>
        </w:rPr>
        <w:t xml:space="preserve"> </w:t>
      </w:r>
      <w:r w:rsidRPr="00440812">
        <w:rPr>
          <w:szCs w:val="24"/>
        </w:rPr>
        <w:t>discrimination.</w:t>
      </w:r>
      <w:r w:rsidR="00CD467E">
        <w:rPr>
          <w:rStyle w:val="FootnoteReference"/>
          <w:szCs w:val="24"/>
        </w:rPr>
        <w:footnoteReference w:id="67"/>
      </w:r>
      <w:r w:rsidR="00E24065" w:rsidRPr="00440812">
        <w:t xml:space="preserve"> </w:t>
      </w:r>
    </w:p>
    <w:p w:rsidR="00951BC8" w:rsidRPr="00440812" w:rsidRDefault="00951BC8" w:rsidP="00440812">
      <w:pPr>
        <w:pStyle w:val="SingleTxtG"/>
      </w:pPr>
      <w:r w:rsidRPr="00440812">
        <w:t>137.</w:t>
      </w:r>
      <w:r w:rsidRPr="00440812">
        <w:tab/>
      </w:r>
      <w:r w:rsidRPr="00440812">
        <w:rPr>
          <w:szCs w:val="24"/>
        </w:rPr>
        <w:t>Also,</w:t>
      </w:r>
      <w:r w:rsidR="00E24065" w:rsidRPr="00440812">
        <w:rPr>
          <w:szCs w:val="24"/>
        </w:rPr>
        <w:t xml:space="preserve"> </w:t>
      </w:r>
      <w:r w:rsidRPr="00440812">
        <w:rPr>
          <w:szCs w:val="24"/>
        </w:rPr>
        <w:t>the</w:t>
      </w:r>
      <w:r w:rsidR="00E24065" w:rsidRPr="00440812">
        <w:rPr>
          <w:szCs w:val="24"/>
        </w:rPr>
        <w:t xml:space="preserve"> </w:t>
      </w:r>
      <w:r w:rsidRPr="00440812">
        <w:rPr>
          <w:szCs w:val="24"/>
        </w:rPr>
        <w:t>laws</w:t>
      </w:r>
      <w:r w:rsidR="00E24065" w:rsidRPr="00440812">
        <w:rPr>
          <w:szCs w:val="24"/>
        </w:rPr>
        <w:t xml:space="preserve"> </w:t>
      </w:r>
      <w:r w:rsidRPr="00440812">
        <w:rPr>
          <w:szCs w:val="24"/>
        </w:rPr>
        <w:t>on</w:t>
      </w:r>
      <w:r w:rsidR="00E24065" w:rsidRPr="00440812">
        <w:rPr>
          <w:szCs w:val="24"/>
        </w:rPr>
        <w:t xml:space="preserve"> </w:t>
      </w:r>
      <w:r w:rsidRPr="00440812">
        <w:rPr>
          <w:szCs w:val="24"/>
        </w:rPr>
        <w:t>different</w:t>
      </w:r>
      <w:r w:rsidR="00E24065" w:rsidRPr="00440812">
        <w:rPr>
          <w:szCs w:val="24"/>
        </w:rPr>
        <w:t xml:space="preserve"> </w:t>
      </w:r>
      <w:r w:rsidRPr="00440812">
        <w:rPr>
          <w:szCs w:val="24"/>
        </w:rPr>
        <w:t>organizations</w:t>
      </w:r>
      <w:r w:rsidR="00E24065" w:rsidRPr="00440812">
        <w:rPr>
          <w:szCs w:val="24"/>
        </w:rPr>
        <w:t xml:space="preserve"> </w:t>
      </w:r>
      <w:r w:rsidRPr="00440812">
        <w:rPr>
          <w:szCs w:val="24"/>
        </w:rPr>
        <w:t>provide</w:t>
      </w:r>
      <w:r w:rsidR="00E24065" w:rsidRPr="00440812">
        <w:rPr>
          <w:szCs w:val="24"/>
        </w:rPr>
        <w:t xml:space="preserve"> </w:t>
      </w:r>
      <w:r w:rsidRPr="00440812">
        <w:rPr>
          <w:szCs w:val="24"/>
        </w:rPr>
        <w:t>that</w:t>
      </w:r>
      <w:r w:rsidR="00E24065" w:rsidRPr="00440812">
        <w:rPr>
          <w:szCs w:val="24"/>
        </w:rPr>
        <w:t xml:space="preserve"> </w:t>
      </w:r>
      <w:r w:rsidRPr="00440812">
        <w:rPr>
          <w:szCs w:val="24"/>
        </w:rPr>
        <w:t>the</w:t>
      </w:r>
      <w:r w:rsidR="00E24065" w:rsidRPr="00440812">
        <w:rPr>
          <w:szCs w:val="24"/>
        </w:rPr>
        <w:t xml:space="preserve"> </w:t>
      </w:r>
      <w:r w:rsidRPr="00440812">
        <w:rPr>
          <w:szCs w:val="24"/>
        </w:rPr>
        <w:t>formation</w:t>
      </w:r>
      <w:r w:rsidR="00E24065" w:rsidRPr="00440812">
        <w:rPr>
          <w:szCs w:val="24"/>
        </w:rPr>
        <w:t xml:space="preserve"> </w:t>
      </w:r>
      <w:r w:rsidRPr="00440812">
        <w:rPr>
          <w:szCs w:val="24"/>
        </w:rPr>
        <w:t>of</w:t>
      </w:r>
      <w:r w:rsidR="00E24065" w:rsidRPr="00440812">
        <w:rPr>
          <w:szCs w:val="24"/>
        </w:rPr>
        <w:t xml:space="preserve"> </w:t>
      </w:r>
      <w:r w:rsidRPr="00440812">
        <w:rPr>
          <w:szCs w:val="24"/>
        </w:rPr>
        <w:t>an</w:t>
      </w:r>
      <w:r w:rsidR="00E24065" w:rsidRPr="00440812">
        <w:rPr>
          <w:szCs w:val="24"/>
        </w:rPr>
        <w:t xml:space="preserve"> </w:t>
      </w:r>
      <w:r w:rsidRPr="00440812">
        <w:rPr>
          <w:szCs w:val="24"/>
        </w:rPr>
        <w:t>association</w:t>
      </w:r>
      <w:r w:rsidR="00E24065" w:rsidRPr="00440812">
        <w:rPr>
          <w:szCs w:val="24"/>
        </w:rPr>
        <w:t xml:space="preserve"> </w:t>
      </w:r>
      <w:r w:rsidRPr="00440812">
        <w:rPr>
          <w:szCs w:val="24"/>
        </w:rPr>
        <w:t>cannot</w:t>
      </w:r>
      <w:r w:rsidR="00E24065" w:rsidRPr="00440812">
        <w:rPr>
          <w:szCs w:val="24"/>
        </w:rPr>
        <w:t xml:space="preserve"> </w:t>
      </w:r>
      <w:r w:rsidRPr="00440812">
        <w:rPr>
          <w:szCs w:val="24"/>
        </w:rPr>
        <w:t>be</w:t>
      </w:r>
      <w:r w:rsidR="00E24065" w:rsidRPr="00440812">
        <w:rPr>
          <w:szCs w:val="24"/>
        </w:rPr>
        <w:t xml:space="preserve"> </w:t>
      </w:r>
      <w:r w:rsidRPr="00440812">
        <w:rPr>
          <w:szCs w:val="24"/>
        </w:rPr>
        <w:t>founded</w:t>
      </w:r>
      <w:r w:rsidR="00E24065" w:rsidRPr="00440812">
        <w:rPr>
          <w:szCs w:val="24"/>
        </w:rPr>
        <w:t xml:space="preserve"> </w:t>
      </w:r>
      <w:r w:rsidRPr="00440812">
        <w:rPr>
          <w:szCs w:val="24"/>
        </w:rPr>
        <w:t>for</w:t>
      </w:r>
      <w:r w:rsidR="00E24065" w:rsidRPr="00440812">
        <w:rPr>
          <w:szCs w:val="24"/>
        </w:rPr>
        <w:t xml:space="preserve"> </w:t>
      </w:r>
      <w:r w:rsidRPr="00440812">
        <w:rPr>
          <w:szCs w:val="24"/>
        </w:rPr>
        <w:t>an</w:t>
      </w:r>
      <w:r w:rsidR="00E24065" w:rsidRPr="00440812">
        <w:rPr>
          <w:szCs w:val="24"/>
        </w:rPr>
        <w:t xml:space="preserve"> </w:t>
      </w:r>
      <w:r w:rsidRPr="00440812">
        <w:rPr>
          <w:szCs w:val="24"/>
        </w:rPr>
        <w:t>illicit</w:t>
      </w:r>
      <w:r w:rsidR="00E24065" w:rsidRPr="00440812">
        <w:rPr>
          <w:szCs w:val="24"/>
        </w:rPr>
        <w:t xml:space="preserve"> </w:t>
      </w:r>
      <w:r w:rsidRPr="00440812">
        <w:rPr>
          <w:szCs w:val="24"/>
        </w:rPr>
        <w:t>objective,</w:t>
      </w:r>
      <w:r w:rsidR="00E24065" w:rsidRPr="00440812">
        <w:rPr>
          <w:szCs w:val="24"/>
        </w:rPr>
        <w:t xml:space="preserve"> </w:t>
      </w:r>
      <w:r w:rsidRPr="00440812">
        <w:rPr>
          <w:szCs w:val="24"/>
        </w:rPr>
        <w:t>contrary</w:t>
      </w:r>
      <w:r w:rsidR="00E24065" w:rsidRPr="00440812">
        <w:rPr>
          <w:szCs w:val="24"/>
        </w:rPr>
        <w:t xml:space="preserve"> </w:t>
      </w:r>
      <w:r w:rsidRPr="00440812">
        <w:rPr>
          <w:szCs w:val="24"/>
        </w:rPr>
        <w:t>to</w:t>
      </w:r>
      <w:r w:rsidR="00E24065" w:rsidRPr="00440812">
        <w:rPr>
          <w:szCs w:val="24"/>
        </w:rPr>
        <w:t xml:space="preserve"> </w:t>
      </w:r>
      <w:r w:rsidRPr="00440812">
        <w:rPr>
          <w:szCs w:val="24"/>
        </w:rPr>
        <w:t>laws,</w:t>
      </w:r>
      <w:r w:rsidR="00E24065" w:rsidRPr="00440812">
        <w:rPr>
          <w:szCs w:val="24"/>
        </w:rPr>
        <w:t xml:space="preserve"> </w:t>
      </w:r>
      <w:r w:rsidRPr="00440812">
        <w:rPr>
          <w:szCs w:val="24"/>
        </w:rPr>
        <w:t>public</w:t>
      </w:r>
      <w:r w:rsidR="00E24065" w:rsidRPr="00440812">
        <w:rPr>
          <w:szCs w:val="24"/>
        </w:rPr>
        <w:t xml:space="preserve"> </w:t>
      </w:r>
      <w:r w:rsidRPr="00440812">
        <w:rPr>
          <w:szCs w:val="24"/>
        </w:rPr>
        <w:t>order</w:t>
      </w:r>
      <w:r w:rsidR="00E24065" w:rsidRPr="00440812">
        <w:rPr>
          <w:szCs w:val="24"/>
        </w:rPr>
        <w:t xml:space="preserve"> </w:t>
      </w:r>
      <w:r w:rsidRPr="00440812">
        <w:rPr>
          <w:szCs w:val="24"/>
        </w:rPr>
        <w:t>or</w:t>
      </w:r>
      <w:r w:rsidR="00E24065" w:rsidRPr="00440812">
        <w:rPr>
          <w:szCs w:val="24"/>
        </w:rPr>
        <w:t xml:space="preserve"> </w:t>
      </w:r>
      <w:r w:rsidRPr="00440812">
        <w:rPr>
          <w:szCs w:val="24"/>
        </w:rPr>
        <w:t>morality.</w:t>
      </w:r>
      <w:r w:rsidR="00CD467E">
        <w:rPr>
          <w:rStyle w:val="FootnoteReference"/>
          <w:szCs w:val="24"/>
        </w:rPr>
        <w:footnoteReference w:id="68"/>
      </w:r>
      <w:r w:rsidR="00E24065" w:rsidRPr="00440812">
        <w:rPr>
          <w:szCs w:val="24"/>
        </w:rPr>
        <w:t xml:space="preserve"> </w:t>
      </w:r>
      <w:r w:rsidRPr="00440812">
        <w:rPr>
          <w:szCs w:val="24"/>
        </w:rPr>
        <w:t>This</w:t>
      </w:r>
      <w:r w:rsidR="00E24065" w:rsidRPr="00440812">
        <w:rPr>
          <w:szCs w:val="24"/>
        </w:rPr>
        <w:t xml:space="preserve"> </w:t>
      </w:r>
      <w:r w:rsidRPr="00440812">
        <w:rPr>
          <w:szCs w:val="24"/>
        </w:rPr>
        <w:t>automatically</w:t>
      </w:r>
      <w:r w:rsidR="00E24065" w:rsidRPr="00440812">
        <w:rPr>
          <w:szCs w:val="24"/>
        </w:rPr>
        <w:t xml:space="preserve"> </w:t>
      </w:r>
      <w:r w:rsidRPr="00440812">
        <w:rPr>
          <w:szCs w:val="24"/>
        </w:rPr>
        <w:t>makes</w:t>
      </w:r>
      <w:r w:rsidR="00E24065" w:rsidRPr="00440812">
        <w:rPr>
          <w:szCs w:val="24"/>
        </w:rPr>
        <w:t xml:space="preserve"> </w:t>
      </w:r>
      <w:r w:rsidRPr="00440812">
        <w:rPr>
          <w:szCs w:val="24"/>
        </w:rPr>
        <w:t>peremptory</w:t>
      </w:r>
      <w:r w:rsidR="00E24065" w:rsidRPr="00440812">
        <w:rPr>
          <w:szCs w:val="24"/>
        </w:rPr>
        <w:t xml:space="preserve"> </w:t>
      </w:r>
      <w:r w:rsidRPr="00440812">
        <w:rPr>
          <w:szCs w:val="24"/>
        </w:rPr>
        <w:t>the</w:t>
      </w:r>
      <w:r w:rsidR="00E24065" w:rsidRPr="00440812">
        <w:rPr>
          <w:szCs w:val="24"/>
        </w:rPr>
        <w:t xml:space="preserve"> </w:t>
      </w:r>
      <w:r w:rsidRPr="00440812">
        <w:rPr>
          <w:szCs w:val="24"/>
        </w:rPr>
        <w:t>refusal</w:t>
      </w:r>
      <w:r w:rsidR="00E24065" w:rsidRPr="00440812">
        <w:rPr>
          <w:szCs w:val="24"/>
        </w:rPr>
        <w:t xml:space="preserve"> </w:t>
      </w:r>
      <w:r w:rsidRPr="00440812">
        <w:rPr>
          <w:szCs w:val="24"/>
        </w:rPr>
        <w:t>to</w:t>
      </w:r>
      <w:r w:rsidR="00E24065" w:rsidRPr="00440812">
        <w:rPr>
          <w:szCs w:val="24"/>
        </w:rPr>
        <w:t xml:space="preserve"> </w:t>
      </w:r>
      <w:r w:rsidRPr="00440812">
        <w:rPr>
          <w:szCs w:val="24"/>
        </w:rPr>
        <w:t>register</w:t>
      </w:r>
      <w:r w:rsidR="00E24065" w:rsidRPr="00440812">
        <w:rPr>
          <w:szCs w:val="24"/>
        </w:rPr>
        <w:t xml:space="preserve"> </w:t>
      </w:r>
      <w:r w:rsidRPr="00440812">
        <w:rPr>
          <w:szCs w:val="24"/>
        </w:rPr>
        <w:t>organizations</w:t>
      </w:r>
      <w:r w:rsidR="00E24065" w:rsidRPr="00440812">
        <w:rPr>
          <w:szCs w:val="24"/>
        </w:rPr>
        <w:t xml:space="preserve"> </w:t>
      </w:r>
      <w:r w:rsidRPr="00440812">
        <w:rPr>
          <w:szCs w:val="24"/>
        </w:rPr>
        <w:t>(associations,</w:t>
      </w:r>
      <w:r w:rsidR="00E24065" w:rsidRPr="00440812">
        <w:rPr>
          <w:szCs w:val="24"/>
        </w:rPr>
        <w:t xml:space="preserve"> </w:t>
      </w:r>
      <w:r w:rsidRPr="00440812">
        <w:rPr>
          <w:szCs w:val="24"/>
        </w:rPr>
        <w:t>commercial</w:t>
      </w:r>
      <w:r w:rsidR="00E24065" w:rsidRPr="00440812">
        <w:rPr>
          <w:szCs w:val="24"/>
        </w:rPr>
        <w:t xml:space="preserve"> </w:t>
      </w:r>
      <w:r w:rsidRPr="00440812">
        <w:rPr>
          <w:szCs w:val="24"/>
        </w:rPr>
        <w:t>firms,</w:t>
      </w:r>
      <w:r w:rsidR="00E24065" w:rsidRPr="00440812">
        <w:rPr>
          <w:szCs w:val="24"/>
        </w:rPr>
        <w:t xml:space="preserve"> </w:t>
      </w:r>
      <w:r w:rsidRPr="00440812">
        <w:rPr>
          <w:szCs w:val="24"/>
        </w:rPr>
        <w:t>cooperatives,</w:t>
      </w:r>
      <w:r w:rsidR="00E24065" w:rsidRPr="00440812">
        <w:rPr>
          <w:szCs w:val="24"/>
        </w:rPr>
        <w:t xml:space="preserve"> </w:t>
      </w:r>
      <w:r w:rsidRPr="00440812">
        <w:rPr>
          <w:szCs w:val="24"/>
        </w:rPr>
        <w:t>etc)</w:t>
      </w:r>
      <w:r w:rsidR="00E24065" w:rsidRPr="00440812">
        <w:rPr>
          <w:szCs w:val="24"/>
        </w:rPr>
        <w:t xml:space="preserve"> </w:t>
      </w:r>
      <w:r w:rsidRPr="00440812">
        <w:rPr>
          <w:szCs w:val="24"/>
        </w:rPr>
        <w:t>which</w:t>
      </w:r>
      <w:r w:rsidR="00E24065" w:rsidRPr="00440812">
        <w:rPr>
          <w:szCs w:val="24"/>
        </w:rPr>
        <w:t xml:space="preserve"> </w:t>
      </w:r>
      <w:r w:rsidRPr="00440812">
        <w:rPr>
          <w:szCs w:val="24"/>
        </w:rPr>
        <w:t>have,</w:t>
      </w:r>
      <w:r w:rsidR="00E24065" w:rsidRPr="00440812">
        <w:rPr>
          <w:szCs w:val="24"/>
        </w:rPr>
        <w:t xml:space="preserve"> </w:t>
      </w:r>
      <w:r w:rsidRPr="00440812">
        <w:rPr>
          <w:szCs w:val="24"/>
        </w:rPr>
        <w:t>expressly</w:t>
      </w:r>
      <w:r w:rsidR="00E24065" w:rsidRPr="00440812">
        <w:rPr>
          <w:szCs w:val="24"/>
        </w:rPr>
        <w:t xml:space="preserve"> </w:t>
      </w:r>
      <w:r w:rsidRPr="00440812">
        <w:rPr>
          <w:szCs w:val="24"/>
        </w:rPr>
        <w:t>or</w:t>
      </w:r>
      <w:r w:rsidR="00E24065" w:rsidRPr="00440812">
        <w:rPr>
          <w:szCs w:val="24"/>
        </w:rPr>
        <w:t xml:space="preserve"> </w:t>
      </w:r>
      <w:r w:rsidRPr="00440812">
        <w:rPr>
          <w:szCs w:val="24"/>
        </w:rPr>
        <w:t>implicitly,</w:t>
      </w:r>
      <w:r w:rsidR="00E24065" w:rsidRPr="00440812">
        <w:rPr>
          <w:szCs w:val="24"/>
        </w:rPr>
        <w:t xml:space="preserve"> </w:t>
      </w:r>
      <w:r w:rsidRPr="00440812">
        <w:rPr>
          <w:szCs w:val="24"/>
        </w:rPr>
        <w:t>racism</w:t>
      </w:r>
      <w:r w:rsidR="00E24065" w:rsidRPr="00440812">
        <w:rPr>
          <w:szCs w:val="24"/>
        </w:rPr>
        <w:t xml:space="preserve"> </w:t>
      </w:r>
      <w:r w:rsidRPr="00440812">
        <w:rPr>
          <w:szCs w:val="24"/>
        </w:rPr>
        <w:t>and</w:t>
      </w:r>
      <w:r w:rsidR="00E24065" w:rsidRPr="00440812">
        <w:rPr>
          <w:szCs w:val="24"/>
        </w:rPr>
        <w:t xml:space="preserve"> </w:t>
      </w:r>
      <w:r w:rsidRPr="00440812">
        <w:rPr>
          <w:szCs w:val="24"/>
        </w:rPr>
        <w:t>racial</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as</w:t>
      </w:r>
      <w:r w:rsidR="00E24065" w:rsidRPr="00440812">
        <w:rPr>
          <w:szCs w:val="24"/>
        </w:rPr>
        <w:t xml:space="preserve"> </w:t>
      </w:r>
      <w:r w:rsidRPr="00440812">
        <w:rPr>
          <w:szCs w:val="24"/>
        </w:rPr>
        <w:t>their</w:t>
      </w:r>
      <w:r w:rsidR="00E24065" w:rsidRPr="00440812">
        <w:rPr>
          <w:szCs w:val="24"/>
        </w:rPr>
        <w:t xml:space="preserve"> </w:t>
      </w:r>
      <w:r w:rsidRPr="00440812">
        <w:rPr>
          <w:szCs w:val="24"/>
        </w:rPr>
        <w:t>objects.</w:t>
      </w:r>
      <w:r w:rsidR="00E24065" w:rsidRPr="00440812">
        <w:rPr>
          <w:szCs w:val="24"/>
        </w:rPr>
        <w:t xml:space="preserve"> </w:t>
      </w:r>
    </w:p>
    <w:p w:rsidR="00951BC8" w:rsidRPr="00440812" w:rsidRDefault="00951BC8" w:rsidP="00440812">
      <w:pPr>
        <w:pStyle w:val="SingleTxtG"/>
        <w:rPr>
          <w:szCs w:val="24"/>
        </w:rPr>
      </w:pPr>
      <w:r w:rsidRPr="00440812">
        <w:t>138.</w:t>
      </w:r>
      <w:r w:rsidRPr="00440812">
        <w:tab/>
      </w:r>
      <w:r w:rsidRPr="00440812">
        <w:rPr>
          <w:szCs w:val="24"/>
        </w:rPr>
        <w:t>Furthermore,</w:t>
      </w:r>
      <w:r w:rsidR="00E24065" w:rsidRPr="00440812">
        <w:rPr>
          <w:szCs w:val="24"/>
        </w:rPr>
        <w:t xml:space="preserve"> </w:t>
      </w:r>
      <w:r w:rsidRPr="00440812">
        <w:rPr>
          <w:szCs w:val="24"/>
        </w:rPr>
        <w:t>the</w:t>
      </w:r>
      <w:r w:rsidR="00E24065" w:rsidRPr="00440812">
        <w:rPr>
          <w:szCs w:val="24"/>
        </w:rPr>
        <w:t xml:space="preserve"> </w:t>
      </w:r>
      <w:r w:rsidRPr="00440812">
        <w:rPr>
          <w:szCs w:val="24"/>
        </w:rPr>
        <w:t>newly</w:t>
      </w:r>
      <w:r w:rsidR="00E24065" w:rsidRPr="00440812">
        <w:rPr>
          <w:szCs w:val="24"/>
        </w:rPr>
        <w:t xml:space="preserve"> </w:t>
      </w:r>
      <w:r w:rsidRPr="00440812">
        <w:rPr>
          <w:szCs w:val="24"/>
        </w:rPr>
        <w:t>adopted</w:t>
      </w:r>
      <w:r w:rsidR="00E24065" w:rsidRPr="00440812">
        <w:rPr>
          <w:szCs w:val="24"/>
        </w:rPr>
        <w:t xml:space="preserve"> </w:t>
      </w:r>
      <w:r w:rsidRPr="00440812">
        <w:rPr>
          <w:szCs w:val="24"/>
        </w:rPr>
        <w:t>law</w:t>
      </w:r>
      <w:r w:rsidR="00E24065" w:rsidRPr="00440812">
        <w:rPr>
          <w:szCs w:val="24"/>
        </w:rPr>
        <w:t xml:space="preserve"> </w:t>
      </w:r>
      <w:r w:rsidRPr="00440812">
        <w:rPr>
          <w:szCs w:val="24"/>
        </w:rPr>
        <w:t>on</w:t>
      </w:r>
      <w:r w:rsidR="00E24065" w:rsidRPr="00440812">
        <w:rPr>
          <w:szCs w:val="24"/>
        </w:rPr>
        <w:t xml:space="preserve"> </w:t>
      </w:r>
      <w:r w:rsidRPr="00440812">
        <w:t>the</w:t>
      </w:r>
      <w:r w:rsidR="00E24065" w:rsidRPr="00440812">
        <w:t xml:space="preserve"> </w:t>
      </w:r>
      <w:r w:rsidRPr="00440812">
        <w:rPr>
          <w:szCs w:val="24"/>
        </w:rPr>
        <w:t>fight</w:t>
      </w:r>
      <w:r w:rsidR="00E24065" w:rsidRPr="00440812">
        <w:rPr>
          <w:szCs w:val="24"/>
        </w:rPr>
        <w:t xml:space="preserve"> </w:t>
      </w:r>
      <w:r w:rsidRPr="00440812">
        <w:rPr>
          <w:szCs w:val="24"/>
        </w:rPr>
        <w:t>against</w:t>
      </w:r>
      <w:r w:rsidR="00E24065" w:rsidRPr="00440812">
        <w:rPr>
          <w:szCs w:val="24"/>
        </w:rPr>
        <w:t xml:space="preserve"> </w:t>
      </w:r>
      <w:r w:rsidRPr="00440812">
        <w:rPr>
          <w:szCs w:val="24"/>
        </w:rPr>
        <w:t>corruption</w:t>
      </w:r>
      <w:r w:rsidR="00E24065" w:rsidRPr="00440812">
        <w:rPr>
          <w:szCs w:val="24"/>
        </w:rPr>
        <w:t xml:space="preserve"> </w:t>
      </w:r>
      <w:r w:rsidRPr="00440812">
        <w:rPr>
          <w:szCs w:val="24"/>
        </w:rPr>
        <w:t>makes</w:t>
      </w:r>
      <w:r w:rsidR="00E24065" w:rsidRPr="00440812">
        <w:rPr>
          <w:szCs w:val="24"/>
        </w:rPr>
        <w:t xml:space="preserve"> </w:t>
      </w:r>
      <w:r w:rsidRPr="00440812">
        <w:rPr>
          <w:szCs w:val="24"/>
        </w:rPr>
        <w:t>public</w:t>
      </w:r>
      <w:r w:rsidR="00E24065" w:rsidRPr="00440812">
        <w:rPr>
          <w:szCs w:val="24"/>
        </w:rPr>
        <w:t xml:space="preserve"> </w:t>
      </w:r>
      <w:r w:rsidRPr="00440812">
        <w:rPr>
          <w:szCs w:val="24"/>
        </w:rPr>
        <w:t>and</w:t>
      </w:r>
      <w:r w:rsidR="00E24065" w:rsidRPr="00440812">
        <w:rPr>
          <w:szCs w:val="24"/>
        </w:rPr>
        <w:t xml:space="preserve"> </w:t>
      </w:r>
      <w:r w:rsidRPr="00440812">
        <w:rPr>
          <w:szCs w:val="24"/>
        </w:rPr>
        <w:t>private</w:t>
      </w:r>
      <w:r w:rsidR="00E24065" w:rsidRPr="00440812">
        <w:rPr>
          <w:szCs w:val="24"/>
        </w:rPr>
        <w:t xml:space="preserve"> </w:t>
      </w:r>
      <w:r w:rsidRPr="00440812">
        <w:rPr>
          <w:szCs w:val="24"/>
        </w:rPr>
        <w:t>entities</w:t>
      </w:r>
      <w:r w:rsidR="00E24065" w:rsidRPr="00440812">
        <w:rPr>
          <w:szCs w:val="24"/>
        </w:rPr>
        <w:t xml:space="preserve"> </w:t>
      </w:r>
      <w:r w:rsidRPr="00440812">
        <w:rPr>
          <w:szCs w:val="24"/>
        </w:rPr>
        <w:t>liable</w:t>
      </w:r>
      <w:r w:rsidR="00E24065" w:rsidRPr="00440812">
        <w:rPr>
          <w:szCs w:val="24"/>
        </w:rPr>
        <w:t xml:space="preserve"> </w:t>
      </w:r>
      <w:r w:rsidRPr="00440812">
        <w:rPr>
          <w:szCs w:val="24"/>
        </w:rPr>
        <w:t>for</w:t>
      </w:r>
      <w:r w:rsidR="00E24065" w:rsidRPr="00440812">
        <w:rPr>
          <w:szCs w:val="24"/>
        </w:rPr>
        <w:t xml:space="preserve"> </w:t>
      </w:r>
      <w:r w:rsidRPr="00440812">
        <w:rPr>
          <w:szCs w:val="24"/>
        </w:rPr>
        <w:t>corruption</w:t>
      </w:r>
      <w:r w:rsidR="00E24065" w:rsidRPr="00440812">
        <w:rPr>
          <w:szCs w:val="24"/>
        </w:rPr>
        <w:t xml:space="preserve"> </w:t>
      </w:r>
      <w:r w:rsidRPr="00440812">
        <w:rPr>
          <w:szCs w:val="24"/>
        </w:rPr>
        <w:t>and</w:t>
      </w:r>
      <w:r w:rsidR="00E24065" w:rsidRPr="00440812">
        <w:rPr>
          <w:szCs w:val="24"/>
        </w:rPr>
        <w:t xml:space="preserve"> </w:t>
      </w:r>
      <w:r w:rsidRPr="00440812">
        <w:rPr>
          <w:szCs w:val="24"/>
        </w:rPr>
        <w:t>other</w:t>
      </w:r>
      <w:r w:rsidR="00E24065" w:rsidRPr="00440812">
        <w:rPr>
          <w:szCs w:val="24"/>
        </w:rPr>
        <w:t xml:space="preserve"> </w:t>
      </w:r>
      <w:r w:rsidRPr="00440812">
        <w:rPr>
          <w:szCs w:val="24"/>
        </w:rPr>
        <w:t>related</w:t>
      </w:r>
      <w:r w:rsidR="00E24065" w:rsidRPr="00440812">
        <w:rPr>
          <w:szCs w:val="24"/>
        </w:rPr>
        <w:t xml:space="preserve"> </w:t>
      </w:r>
      <w:r w:rsidRPr="00440812">
        <w:rPr>
          <w:szCs w:val="24"/>
        </w:rPr>
        <w:t>acts.</w:t>
      </w:r>
      <w:r w:rsidR="00340E6A">
        <w:rPr>
          <w:rStyle w:val="FootnoteReference"/>
          <w:szCs w:val="24"/>
        </w:rPr>
        <w:footnoteReference w:id="69"/>
      </w:r>
      <w:r w:rsidR="00E24065" w:rsidRPr="00440812">
        <w:rPr>
          <w:szCs w:val="24"/>
        </w:rPr>
        <w:t xml:space="preserve"> </w:t>
      </w:r>
      <w:r w:rsidRPr="00440812">
        <w:rPr>
          <w:szCs w:val="24"/>
        </w:rPr>
        <w:t>It</w:t>
      </w:r>
      <w:r w:rsidR="00E24065" w:rsidRPr="00440812">
        <w:rPr>
          <w:szCs w:val="24"/>
        </w:rPr>
        <w:t xml:space="preserve"> </w:t>
      </w:r>
      <w:r w:rsidRPr="00440812">
        <w:rPr>
          <w:szCs w:val="24"/>
        </w:rPr>
        <w:t>is</w:t>
      </w:r>
      <w:r w:rsidR="00E24065" w:rsidRPr="00440812">
        <w:rPr>
          <w:szCs w:val="24"/>
        </w:rPr>
        <w:t xml:space="preserve"> </w:t>
      </w:r>
      <w:r w:rsidRPr="00440812">
        <w:rPr>
          <w:szCs w:val="24"/>
        </w:rPr>
        <w:t>understood</w:t>
      </w:r>
      <w:r w:rsidR="00E24065" w:rsidRPr="00440812">
        <w:rPr>
          <w:szCs w:val="24"/>
        </w:rPr>
        <w:t xml:space="preserve"> </w:t>
      </w:r>
      <w:r w:rsidRPr="00440812">
        <w:rPr>
          <w:szCs w:val="24"/>
        </w:rPr>
        <w:t>that</w:t>
      </w:r>
      <w:r w:rsidR="00E24065" w:rsidRPr="00440812">
        <w:rPr>
          <w:szCs w:val="24"/>
        </w:rPr>
        <w:t xml:space="preserve"> </w:t>
      </w:r>
      <w:r w:rsidRPr="00440812">
        <w:rPr>
          <w:szCs w:val="24"/>
        </w:rPr>
        <w:t>this</w:t>
      </w:r>
      <w:r w:rsidR="00E24065" w:rsidRPr="00440812">
        <w:rPr>
          <w:szCs w:val="24"/>
        </w:rPr>
        <w:t xml:space="preserve"> </w:t>
      </w:r>
      <w:r w:rsidRPr="00440812">
        <w:rPr>
          <w:szCs w:val="24"/>
        </w:rPr>
        <w:t>law</w:t>
      </w:r>
      <w:r w:rsidR="00E24065" w:rsidRPr="00440812">
        <w:rPr>
          <w:szCs w:val="24"/>
        </w:rPr>
        <w:t xml:space="preserve"> </w:t>
      </w:r>
      <w:r w:rsidRPr="00440812">
        <w:rPr>
          <w:szCs w:val="24"/>
        </w:rPr>
        <w:t>of</w:t>
      </w:r>
      <w:r w:rsidR="00E24065" w:rsidRPr="00440812">
        <w:rPr>
          <w:szCs w:val="24"/>
        </w:rPr>
        <w:t xml:space="preserve"> </w:t>
      </w:r>
      <w:r w:rsidRPr="00440812">
        <w:rPr>
          <w:szCs w:val="24"/>
        </w:rPr>
        <w:t>general</w:t>
      </w:r>
      <w:r w:rsidR="00E24065" w:rsidRPr="00440812">
        <w:rPr>
          <w:szCs w:val="24"/>
        </w:rPr>
        <w:t xml:space="preserve"> </w:t>
      </w:r>
      <w:r w:rsidRPr="00440812">
        <w:rPr>
          <w:szCs w:val="24"/>
        </w:rPr>
        <w:t>application</w:t>
      </w:r>
      <w:r w:rsidR="00E24065" w:rsidRPr="00440812">
        <w:rPr>
          <w:szCs w:val="24"/>
        </w:rPr>
        <w:t xml:space="preserve"> </w:t>
      </w:r>
      <w:r w:rsidRPr="00440812">
        <w:rPr>
          <w:szCs w:val="24"/>
        </w:rPr>
        <w:t>also</w:t>
      </w:r>
      <w:r w:rsidR="00E24065" w:rsidRPr="00440812">
        <w:rPr>
          <w:szCs w:val="24"/>
        </w:rPr>
        <w:t xml:space="preserve"> </w:t>
      </w:r>
      <w:r w:rsidRPr="00440812">
        <w:rPr>
          <w:szCs w:val="24"/>
        </w:rPr>
        <w:t>embraces</w:t>
      </w:r>
      <w:r w:rsidR="00E24065" w:rsidRPr="00440812">
        <w:rPr>
          <w:szCs w:val="24"/>
        </w:rPr>
        <w:t xml:space="preserve"> </w:t>
      </w:r>
      <w:r w:rsidRPr="00440812">
        <w:rPr>
          <w:szCs w:val="24"/>
        </w:rPr>
        <w:t>corruption</w:t>
      </w:r>
      <w:r w:rsidR="00E24065" w:rsidRPr="00440812">
        <w:rPr>
          <w:szCs w:val="24"/>
        </w:rPr>
        <w:t xml:space="preserve"> </w:t>
      </w:r>
      <w:r w:rsidRPr="00440812">
        <w:rPr>
          <w:szCs w:val="24"/>
        </w:rPr>
        <w:t>and</w:t>
      </w:r>
      <w:r w:rsidR="00E24065" w:rsidRPr="00440812">
        <w:rPr>
          <w:szCs w:val="24"/>
        </w:rPr>
        <w:t xml:space="preserve"> </w:t>
      </w:r>
      <w:r w:rsidRPr="00440812">
        <w:rPr>
          <w:szCs w:val="24"/>
        </w:rPr>
        <w:t>other</w:t>
      </w:r>
      <w:r w:rsidR="00E24065" w:rsidRPr="00440812">
        <w:rPr>
          <w:szCs w:val="24"/>
        </w:rPr>
        <w:t xml:space="preserve"> </w:t>
      </w:r>
      <w:r w:rsidRPr="00440812">
        <w:rPr>
          <w:szCs w:val="24"/>
        </w:rPr>
        <w:t>related</w:t>
      </w:r>
      <w:r w:rsidR="00E24065" w:rsidRPr="00440812">
        <w:rPr>
          <w:szCs w:val="24"/>
        </w:rPr>
        <w:t xml:space="preserve"> </w:t>
      </w:r>
      <w:r w:rsidRPr="00440812">
        <w:rPr>
          <w:szCs w:val="24"/>
        </w:rPr>
        <w:t>acts</w:t>
      </w:r>
      <w:r w:rsidR="00E24065" w:rsidRPr="00440812">
        <w:rPr>
          <w:szCs w:val="24"/>
        </w:rPr>
        <w:t xml:space="preserve"> </w:t>
      </w:r>
      <w:r w:rsidRPr="00440812">
        <w:rPr>
          <w:szCs w:val="24"/>
        </w:rPr>
        <w:t>committed</w:t>
      </w:r>
      <w:r w:rsidR="00E24065" w:rsidRPr="00440812">
        <w:rPr>
          <w:szCs w:val="24"/>
        </w:rPr>
        <w:t xml:space="preserve"> </w:t>
      </w:r>
      <w:r w:rsidRPr="00440812">
        <w:rPr>
          <w:szCs w:val="24"/>
        </w:rPr>
        <w:t>for</w:t>
      </w:r>
      <w:r w:rsidR="00E24065" w:rsidRPr="00440812">
        <w:rPr>
          <w:szCs w:val="24"/>
        </w:rPr>
        <w:t xml:space="preserve"> </w:t>
      </w:r>
      <w:r w:rsidRPr="00440812">
        <w:rPr>
          <w:szCs w:val="24"/>
        </w:rPr>
        <w:t>discriminatory</w:t>
      </w:r>
      <w:r w:rsidR="00E24065" w:rsidRPr="00440812">
        <w:rPr>
          <w:szCs w:val="24"/>
        </w:rPr>
        <w:t xml:space="preserve"> </w:t>
      </w:r>
      <w:r w:rsidRPr="00440812">
        <w:rPr>
          <w:szCs w:val="24"/>
        </w:rPr>
        <w:t>reasons.</w:t>
      </w:r>
      <w:r w:rsidR="00E24065" w:rsidRPr="00440812">
        <w:rPr>
          <w:szCs w:val="24"/>
        </w:rPr>
        <w:t xml:space="preserve"> </w:t>
      </w:r>
      <w:r w:rsidRPr="00440812">
        <w:rPr>
          <w:szCs w:val="24"/>
        </w:rPr>
        <w:t>Indeed,</w:t>
      </w:r>
      <w:r w:rsidR="00E24065" w:rsidRPr="00440812">
        <w:rPr>
          <w:szCs w:val="24"/>
        </w:rPr>
        <w:t xml:space="preserve"> </w:t>
      </w:r>
      <w:r w:rsidRPr="00440812">
        <w:rPr>
          <w:szCs w:val="24"/>
        </w:rPr>
        <w:t>any</w:t>
      </w:r>
      <w:r w:rsidR="00E24065" w:rsidRPr="00440812">
        <w:rPr>
          <w:szCs w:val="24"/>
        </w:rPr>
        <w:t xml:space="preserve"> </w:t>
      </w:r>
      <w:r w:rsidRPr="00440812">
        <w:rPr>
          <w:szCs w:val="24"/>
        </w:rPr>
        <w:t>act</w:t>
      </w:r>
      <w:r w:rsidR="00E24065" w:rsidRPr="00440812">
        <w:rPr>
          <w:szCs w:val="24"/>
        </w:rPr>
        <w:t xml:space="preserve"> </w:t>
      </w:r>
      <w:r w:rsidRPr="00440812">
        <w:rPr>
          <w:szCs w:val="24"/>
        </w:rPr>
        <w:t>that</w:t>
      </w:r>
      <w:r w:rsidR="00E24065" w:rsidRPr="00440812">
        <w:rPr>
          <w:szCs w:val="24"/>
        </w:rPr>
        <w:t xml:space="preserve"> </w:t>
      </w:r>
      <w:r w:rsidRPr="00440812">
        <w:rPr>
          <w:szCs w:val="24"/>
        </w:rPr>
        <w:t>seeks</w:t>
      </w:r>
      <w:r w:rsidR="00E24065" w:rsidRPr="00440812">
        <w:rPr>
          <w:szCs w:val="24"/>
        </w:rPr>
        <w:t xml:space="preserve"> </w:t>
      </w:r>
      <w:r w:rsidRPr="00440812">
        <w:rPr>
          <w:szCs w:val="24"/>
        </w:rPr>
        <w:t>to</w:t>
      </w:r>
      <w:r w:rsidR="00E24065" w:rsidRPr="00440812">
        <w:rPr>
          <w:szCs w:val="24"/>
        </w:rPr>
        <w:t xml:space="preserve"> </w:t>
      </w:r>
      <w:r w:rsidRPr="00440812">
        <w:rPr>
          <w:szCs w:val="24"/>
        </w:rPr>
        <w:t>discriminate</w:t>
      </w:r>
      <w:r w:rsidR="00E24065" w:rsidRPr="00440812">
        <w:rPr>
          <w:szCs w:val="24"/>
        </w:rPr>
        <w:t xml:space="preserve"> </w:t>
      </w:r>
      <w:r w:rsidRPr="00440812">
        <w:t>against</w:t>
      </w:r>
      <w:r w:rsidR="00E24065" w:rsidRPr="00440812">
        <w:t xml:space="preserve"> </w:t>
      </w:r>
      <w:r w:rsidRPr="00440812">
        <w:rPr>
          <w:szCs w:val="24"/>
        </w:rPr>
        <w:t>Rwandans</w:t>
      </w:r>
      <w:r w:rsidR="00E24065" w:rsidRPr="00440812">
        <w:rPr>
          <w:szCs w:val="24"/>
        </w:rPr>
        <w:t xml:space="preserve"> </w:t>
      </w:r>
      <w:r w:rsidR="00681497">
        <w:rPr>
          <w:szCs w:val="24"/>
        </w:rPr>
        <w:t>–</w:t>
      </w:r>
      <w:r w:rsidR="00E24065" w:rsidRPr="00440812">
        <w:t xml:space="preserve"> </w:t>
      </w:r>
      <w:r w:rsidRPr="00440812">
        <w:t>in</w:t>
      </w:r>
      <w:r w:rsidR="00E24065" w:rsidRPr="00440812">
        <w:t xml:space="preserve"> </w:t>
      </w:r>
      <w:r w:rsidRPr="00440812">
        <w:t>the</w:t>
      </w:r>
      <w:r w:rsidR="00E24065" w:rsidRPr="00440812">
        <w:t xml:space="preserve"> </w:t>
      </w:r>
      <w:r w:rsidRPr="00440812">
        <w:t>form</w:t>
      </w:r>
      <w:r w:rsidR="00E24065" w:rsidRPr="00440812">
        <w:t xml:space="preserve"> </w:t>
      </w:r>
      <w:r w:rsidRPr="00440812">
        <w:t>of</w:t>
      </w:r>
      <w:r w:rsidR="00E24065" w:rsidRPr="00440812">
        <w:t xml:space="preserve"> </w:t>
      </w:r>
      <w:r w:rsidRPr="00440812">
        <w:t>corruption</w:t>
      </w:r>
      <w:r w:rsidRPr="00440812">
        <w:rPr>
          <w:szCs w:val="24"/>
        </w:rPr>
        <w:t>,</w:t>
      </w:r>
      <w:r w:rsidR="00E24065" w:rsidRPr="00440812">
        <w:rPr>
          <w:szCs w:val="24"/>
        </w:rPr>
        <w:t xml:space="preserve"> </w:t>
      </w:r>
      <w:r w:rsidRPr="00440812">
        <w:t>is</w:t>
      </w:r>
      <w:r w:rsidR="00E24065" w:rsidRPr="00440812">
        <w:t xml:space="preserve"> </w:t>
      </w:r>
      <w:r w:rsidRPr="00440812">
        <w:t>prohibited</w:t>
      </w:r>
      <w:r w:rsidR="00E24065" w:rsidRPr="00440812">
        <w:t xml:space="preserve"> </w:t>
      </w:r>
      <w:r w:rsidRPr="00440812">
        <w:t>and</w:t>
      </w:r>
      <w:r w:rsidR="00E24065" w:rsidRPr="00440812">
        <w:t xml:space="preserve"> </w:t>
      </w:r>
      <w:r w:rsidRPr="00440812">
        <w:t>punished</w:t>
      </w:r>
      <w:r w:rsidR="00E24065" w:rsidRPr="00440812">
        <w:t xml:space="preserve"> </w:t>
      </w:r>
      <w:r w:rsidRPr="00440812">
        <w:t>by</w:t>
      </w:r>
      <w:r w:rsidR="00E24065" w:rsidRPr="00440812">
        <w:t xml:space="preserve"> </w:t>
      </w:r>
      <w:r w:rsidRPr="00440812">
        <w:t>law</w:t>
      </w:r>
      <w:r w:rsidRPr="00440812">
        <w:rPr>
          <w:szCs w:val="24"/>
        </w:rPr>
        <w:t>.</w:t>
      </w:r>
      <w:r w:rsidR="00E24065" w:rsidRPr="00440812">
        <w:rPr>
          <w:szCs w:val="24"/>
        </w:rPr>
        <w:t xml:space="preserve"> </w:t>
      </w:r>
    </w:p>
    <w:p w:rsidR="00951BC8" w:rsidRPr="00440812" w:rsidRDefault="00951BC8" w:rsidP="00440812">
      <w:pPr>
        <w:pStyle w:val="SingleTxtG"/>
        <w:rPr>
          <w:szCs w:val="24"/>
        </w:rPr>
      </w:pPr>
      <w:r w:rsidRPr="00440812">
        <w:t>139.</w:t>
      </w:r>
      <w:r w:rsidRPr="00440812">
        <w:tab/>
      </w:r>
      <w:r w:rsidRPr="00440812">
        <w:rPr>
          <w:szCs w:val="24"/>
        </w:rPr>
        <w:t>There</w:t>
      </w:r>
      <w:r w:rsidR="00E24065" w:rsidRPr="00440812">
        <w:rPr>
          <w:szCs w:val="24"/>
        </w:rPr>
        <w:t xml:space="preserve"> </w:t>
      </w:r>
      <w:r w:rsidRPr="00440812">
        <w:rPr>
          <w:szCs w:val="24"/>
        </w:rPr>
        <w:t>has</w:t>
      </w:r>
      <w:r w:rsidR="00E24065" w:rsidRPr="00440812">
        <w:rPr>
          <w:szCs w:val="24"/>
        </w:rPr>
        <w:t xml:space="preserve"> </w:t>
      </w:r>
      <w:r w:rsidRPr="00440812">
        <w:rPr>
          <w:szCs w:val="24"/>
        </w:rPr>
        <w:t>been</w:t>
      </w:r>
      <w:r w:rsidR="00E24065" w:rsidRPr="00440812">
        <w:rPr>
          <w:szCs w:val="24"/>
        </w:rPr>
        <w:t xml:space="preserve"> </w:t>
      </w:r>
      <w:r w:rsidRPr="00440812">
        <w:rPr>
          <w:szCs w:val="24"/>
        </w:rPr>
        <w:t>adoption</w:t>
      </w:r>
      <w:r w:rsidR="00E24065" w:rsidRPr="00440812">
        <w:rPr>
          <w:szCs w:val="24"/>
        </w:rPr>
        <w:t xml:space="preserve"> </w:t>
      </w:r>
      <w:r w:rsidRPr="00440812">
        <w:rPr>
          <w:szCs w:val="24"/>
        </w:rPr>
        <w:t>of</w:t>
      </w:r>
      <w:r w:rsidR="00E24065" w:rsidRPr="00440812">
        <w:rPr>
          <w:szCs w:val="24"/>
        </w:rPr>
        <w:t xml:space="preserve"> </w:t>
      </w:r>
      <w:r w:rsidRPr="00440812">
        <w:rPr>
          <w:szCs w:val="24"/>
        </w:rPr>
        <w:t>numerous</w:t>
      </w:r>
      <w:r w:rsidR="00E24065" w:rsidRPr="00440812">
        <w:rPr>
          <w:szCs w:val="24"/>
        </w:rPr>
        <w:t xml:space="preserve"> </w:t>
      </w:r>
      <w:r w:rsidRPr="00440812">
        <w:rPr>
          <w:szCs w:val="24"/>
        </w:rPr>
        <w:t>legislations</w:t>
      </w:r>
      <w:r w:rsidR="00E24065" w:rsidRPr="00440812">
        <w:rPr>
          <w:szCs w:val="24"/>
        </w:rPr>
        <w:t xml:space="preserve"> </w:t>
      </w:r>
      <w:r w:rsidRPr="00440812">
        <w:rPr>
          <w:szCs w:val="24"/>
        </w:rPr>
        <w:t>that</w:t>
      </w:r>
      <w:r w:rsidR="00E24065" w:rsidRPr="00440812">
        <w:rPr>
          <w:szCs w:val="24"/>
        </w:rPr>
        <w:t xml:space="preserve"> </w:t>
      </w:r>
      <w:r w:rsidRPr="00440812">
        <w:rPr>
          <w:szCs w:val="24"/>
        </w:rPr>
        <w:t>prohibit</w:t>
      </w:r>
      <w:r w:rsidR="00E24065" w:rsidRPr="00440812">
        <w:rPr>
          <w:szCs w:val="24"/>
        </w:rPr>
        <w:t xml:space="preserve"> </w:t>
      </w:r>
      <w:r w:rsidRPr="00440812">
        <w:rPr>
          <w:szCs w:val="24"/>
        </w:rPr>
        <w:t>and</w:t>
      </w:r>
      <w:r w:rsidR="00E24065" w:rsidRPr="00440812">
        <w:rPr>
          <w:szCs w:val="24"/>
        </w:rPr>
        <w:t xml:space="preserve"> </w:t>
      </w:r>
      <w:r w:rsidRPr="00440812">
        <w:rPr>
          <w:szCs w:val="24"/>
        </w:rPr>
        <w:t>punish</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acts.</w:t>
      </w:r>
      <w:r w:rsidR="00E24065" w:rsidRPr="00440812">
        <w:rPr>
          <w:szCs w:val="24"/>
        </w:rPr>
        <w:t xml:space="preserve"> </w:t>
      </w:r>
      <w:r w:rsidRPr="00440812">
        <w:rPr>
          <w:szCs w:val="24"/>
        </w:rPr>
        <w:t>Mo</w:t>
      </w:r>
      <w:r w:rsidRPr="00440812">
        <w:t>st</w:t>
      </w:r>
      <w:r w:rsidR="00E24065" w:rsidRPr="00440812">
        <w:t xml:space="preserve"> </w:t>
      </w:r>
      <w:r w:rsidRPr="00440812">
        <w:t>of</w:t>
      </w:r>
      <w:r w:rsidR="00E24065" w:rsidRPr="00440812">
        <w:t xml:space="preserve"> </w:t>
      </w:r>
      <w:r w:rsidRPr="00440812">
        <w:t>these</w:t>
      </w:r>
      <w:r w:rsidR="00E24065" w:rsidRPr="00440812">
        <w:t xml:space="preserve"> </w:t>
      </w:r>
      <w:r w:rsidRPr="00440812">
        <w:t>laws</w:t>
      </w:r>
      <w:r w:rsidR="00E24065" w:rsidRPr="00440812">
        <w:t xml:space="preserve"> </w:t>
      </w:r>
      <w:r w:rsidRPr="00440812">
        <w:t>have</w:t>
      </w:r>
      <w:r w:rsidR="00E24065" w:rsidRPr="00440812">
        <w:t xml:space="preserve"> </w:t>
      </w:r>
      <w:r w:rsidRPr="00440812">
        <w:t>been</w:t>
      </w:r>
      <w:r w:rsidR="00E24065" w:rsidRPr="00440812">
        <w:t xml:space="preserve"> </w:t>
      </w:r>
      <w:r w:rsidRPr="00440812">
        <w:rPr>
          <w:szCs w:val="24"/>
        </w:rPr>
        <w:t>mentioned</w:t>
      </w:r>
      <w:r w:rsidR="00E24065" w:rsidRPr="00440812">
        <w:rPr>
          <w:szCs w:val="24"/>
        </w:rPr>
        <w:t xml:space="preserve"> </w:t>
      </w:r>
      <w:r w:rsidRPr="00440812">
        <w:rPr>
          <w:szCs w:val="24"/>
        </w:rPr>
        <w:t>in</w:t>
      </w:r>
      <w:r w:rsidR="00E24065" w:rsidRPr="00440812">
        <w:rPr>
          <w:szCs w:val="24"/>
        </w:rPr>
        <w:t xml:space="preserve"> </w:t>
      </w:r>
      <w:r w:rsidRPr="00440812">
        <w:rPr>
          <w:szCs w:val="24"/>
        </w:rPr>
        <w:t>the</w:t>
      </w:r>
      <w:r w:rsidR="00E24065" w:rsidRPr="00440812">
        <w:rPr>
          <w:szCs w:val="24"/>
        </w:rPr>
        <w:t xml:space="preserve"> </w:t>
      </w:r>
      <w:r w:rsidRPr="00440812">
        <w:rPr>
          <w:szCs w:val="24"/>
        </w:rPr>
        <w:t>above</w:t>
      </w:r>
      <w:r w:rsidR="00E24065" w:rsidRPr="00440812">
        <w:rPr>
          <w:szCs w:val="24"/>
        </w:rPr>
        <w:t xml:space="preserve"> </w:t>
      </w:r>
      <w:r w:rsidRPr="00440812">
        <w:rPr>
          <w:szCs w:val="24"/>
        </w:rPr>
        <w:t>presentation.</w:t>
      </w:r>
      <w:r w:rsidR="00E24065" w:rsidRPr="00440812">
        <w:rPr>
          <w:szCs w:val="24"/>
        </w:rPr>
        <w:t xml:space="preserve"> </w:t>
      </w:r>
      <w:r w:rsidRPr="00440812">
        <w:rPr>
          <w:szCs w:val="24"/>
        </w:rPr>
        <w:t>They</w:t>
      </w:r>
      <w:r w:rsidR="00E24065" w:rsidRPr="00440812">
        <w:rPr>
          <w:szCs w:val="24"/>
        </w:rPr>
        <w:t xml:space="preserve"> </w:t>
      </w:r>
      <w:r w:rsidRPr="00440812">
        <w:rPr>
          <w:szCs w:val="24"/>
        </w:rPr>
        <w:t>include</w:t>
      </w:r>
      <w:r w:rsidR="00E24065" w:rsidRPr="00440812">
        <w:rPr>
          <w:szCs w:val="24"/>
        </w:rPr>
        <w:t xml:space="preserve"> </w:t>
      </w:r>
      <w:r w:rsidRPr="00440812">
        <w:rPr>
          <w:szCs w:val="24"/>
        </w:rPr>
        <w:t>the</w:t>
      </w:r>
      <w:r w:rsidR="00E24065" w:rsidRPr="00440812">
        <w:rPr>
          <w:szCs w:val="24"/>
        </w:rPr>
        <w:t xml:space="preserve"> </w:t>
      </w:r>
      <w:r w:rsidRPr="00440812">
        <w:rPr>
          <w:szCs w:val="24"/>
        </w:rPr>
        <w:t>law</w:t>
      </w:r>
      <w:r w:rsidR="00E24065" w:rsidRPr="00440812">
        <w:rPr>
          <w:szCs w:val="24"/>
        </w:rPr>
        <w:t xml:space="preserve"> </w:t>
      </w:r>
      <w:r w:rsidRPr="00440812">
        <w:rPr>
          <w:szCs w:val="24"/>
        </w:rPr>
        <w:t>on</w:t>
      </w:r>
      <w:r w:rsidR="00E24065" w:rsidRPr="00440812">
        <w:rPr>
          <w:szCs w:val="24"/>
        </w:rPr>
        <w:t xml:space="preserve"> </w:t>
      </w:r>
      <w:r w:rsidRPr="00440812">
        <w:rPr>
          <w:szCs w:val="24"/>
        </w:rPr>
        <w:t>repression</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crime</w:t>
      </w:r>
      <w:r w:rsidR="00E24065" w:rsidRPr="00440812">
        <w:rPr>
          <w:szCs w:val="24"/>
        </w:rPr>
        <w:t xml:space="preserve"> </w:t>
      </w:r>
      <w:r w:rsidRPr="00440812">
        <w:rPr>
          <w:szCs w:val="24"/>
        </w:rPr>
        <w:t>of</w:t>
      </w:r>
      <w:r w:rsidR="00E24065" w:rsidRPr="00440812">
        <w:rPr>
          <w:szCs w:val="24"/>
        </w:rPr>
        <w:t xml:space="preserve"> </w:t>
      </w:r>
      <w:r w:rsidRPr="00440812">
        <w:rPr>
          <w:szCs w:val="24"/>
        </w:rPr>
        <w:t>genocide,</w:t>
      </w:r>
      <w:r w:rsidR="00E24065" w:rsidRPr="00440812">
        <w:rPr>
          <w:szCs w:val="24"/>
        </w:rPr>
        <w:t xml:space="preserve"> </w:t>
      </w:r>
      <w:r w:rsidRPr="00440812">
        <w:rPr>
          <w:szCs w:val="24"/>
        </w:rPr>
        <w:t>crimes</w:t>
      </w:r>
      <w:r w:rsidR="00E24065" w:rsidRPr="00440812">
        <w:rPr>
          <w:szCs w:val="24"/>
        </w:rPr>
        <w:t xml:space="preserve"> </w:t>
      </w:r>
      <w:r w:rsidRPr="00440812">
        <w:rPr>
          <w:szCs w:val="24"/>
        </w:rPr>
        <w:t>against</w:t>
      </w:r>
      <w:r w:rsidR="00E24065" w:rsidRPr="00440812">
        <w:rPr>
          <w:szCs w:val="24"/>
        </w:rPr>
        <w:t xml:space="preserve"> </w:t>
      </w:r>
      <w:r w:rsidRPr="00440812">
        <w:rPr>
          <w:szCs w:val="24"/>
        </w:rPr>
        <w:t>humanity</w:t>
      </w:r>
      <w:r w:rsidR="00E24065" w:rsidRPr="00440812">
        <w:rPr>
          <w:szCs w:val="24"/>
        </w:rPr>
        <w:t xml:space="preserve"> </w:t>
      </w:r>
      <w:r w:rsidRPr="00440812">
        <w:rPr>
          <w:szCs w:val="24"/>
        </w:rPr>
        <w:t>and</w:t>
      </w:r>
      <w:r w:rsidR="00E24065" w:rsidRPr="00440812">
        <w:rPr>
          <w:szCs w:val="24"/>
        </w:rPr>
        <w:t xml:space="preserve"> </w:t>
      </w:r>
      <w:r w:rsidRPr="00440812">
        <w:rPr>
          <w:szCs w:val="24"/>
        </w:rPr>
        <w:t>war,</w:t>
      </w:r>
      <w:r w:rsidR="00E24065" w:rsidRPr="00440812">
        <w:rPr>
          <w:szCs w:val="24"/>
        </w:rPr>
        <w:t xml:space="preserve"> </w:t>
      </w:r>
      <w:r w:rsidRPr="00440812">
        <w:rPr>
          <w:szCs w:val="24"/>
        </w:rPr>
        <w:t>the</w:t>
      </w:r>
      <w:r w:rsidR="00E24065" w:rsidRPr="00440812">
        <w:rPr>
          <w:szCs w:val="24"/>
        </w:rPr>
        <w:t xml:space="preserve"> </w:t>
      </w:r>
      <w:r w:rsidRPr="00440812">
        <w:rPr>
          <w:szCs w:val="24"/>
        </w:rPr>
        <w:t>law</w:t>
      </w:r>
      <w:r w:rsidR="00E24065" w:rsidRPr="00440812">
        <w:rPr>
          <w:szCs w:val="24"/>
        </w:rPr>
        <w:t xml:space="preserve"> </w:t>
      </w:r>
      <w:r w:rsidRPr="00440812">
        <w:rPr>
          <w:szCs w:val="24"/>
        </w:rPr>
        <w:t>on</w:t>
      </w:r>
      <w:r w:rsidR="00E24065" w:rsidRPr="00440812">
        <w:rPr>
          <w:szCs w:val="24"/>
        </w:rPr>
        <w:t xml:space="preserve"> </w:t>
      </w:r>
      <w:r w:rsidRPr="00440812">
        <w:rPr>
          <w:szCs w:val="24"/>
        </w:rPr>
        <w:t>prevention,</w:t>
      </w:r>
      <w:r w:rsidR="00E24065" w:rsidRPr="00440812">
        <w:rPr>
          <w:szCs w:val="24"/>
        </w:rPr>
        <w:t xml:space="preserve"> </w:t>
      </w:r>
      <w:r w:rsidRPr="00440812">
        <w:rPr>
          <w:szCs w:val="24"/>
        </w:rPr>
        <w:t>suppression</w:t>
      </w:r>
      <w:r w:rsidR="00E24065" w:rsidRPr="00440812">
        <w:rPr>
          <w:szCs w:val="24"/>
        </w:rPr>
        <w:t xml:space="preserve"> </w:t>
      </w:r>
      <w:r w:rsidRPr="00440812">
        <w:rPr>
          <w:szCs w:val="24"/>
        </w:rPr>
        <w:t>and</w:t>
      </w:r>
      <w:r w:rsidR="00E24065" w:rsidRPr="00440812">
        <w:rPr>
          <w:szCs w:val="24"/>
        </w:rPr>
        <w:t xml:space="preserve"> </w:t>
      </w:r>
      <w:r w:rsidRPr="00440812">
        <w:rPr>
          <w:szCs w:val="24"/>
        </w:rPr>
        <w:t>punishment</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crime</w:t>
      </w:r>
      <w:r w:rsidR="00E24065" w:rsidRPr="00440812">
        <w:rPr>
          <w:szCs w:val="24"/>
        </w:rPr>
        <w:t xml:space="preserve"> </w:t>
      </w:r>
      <w:r w:rsidRPr="00440812">
        <w:rPr>
          <w:szCs w:val="24"/>
        </w:rPr>
        <w:t>of</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and</w:t>
      </w:r>
      <w:r w:rsidR="00E24065" w:rsidRPr="00440812">
        <w:rPr>
          <w:szCs w:val="24"/>
        </w:rPr>
        <w:t xml:space="preserve"> </w:t>
      </w:r>
      <w:r w:rsidRPr="00440812">
        <w:rPr>
          <w:szCs w:val="24"/>
        </w:rPr>
        <w:t>sectarianism,</w:t>
      </w:r>
      <w:r w:rsidR="00E24065" w:rsidRPr="00440812">
        <w:rPr>
          <w:szCs w:val="24"/>
        </w:rPr>
        <w:t xml:space="preserve"> </w:t>
      </w:r>
      <w:r w:rsidRPr="00440812">
        <w:rPr>
          <w:szCs w:val="24"/>
        </w:rPr>
        <w:t>the</w:t>
      </w:r>
      <w:r w:rsidR="00E24065" w:rsidRPr="00440812">
        <w:rPr>
          <w:szCs w:val="24"/>
        </w:rPr>
        <w:t xml:space="preserve"> </w:t>
      </w:r>
      <w:r w:rsidRPr="00440812">
        <w:rPr>
          <w:szCs w:val="24"/>
        </w:rPr>
        <w:t>law</w:t>
      </w:r>
      <w:r w:rsidR="00E24065" w:rsidRPr="00440812">
        <w:rPr>
          <w:szCs w:val="24"/>
        </w:rPr>
        <w:t xml:space="preserve"> </w:t>
      </w:r>
      <w:r w:rsidRPr="00440812">
        <w:rPr>
          <w:szCs w:val="24"/>
        </w:rPr>
        <w:t>against</w:t>
      </w:r>
      <w:r w:rsidR="00E24065" w:rsidRPr="00440812">
        <w:rPr>
          <w:szCs w:val="24"/>
        </w:rPr>
        <w:t xml:space="preserve"> </w:t>
      </w:r>
      <w:r w:rsidRPr="00440812">
        <w:rPr>
          <w:szCs w:val="24"/>
        </w:rPr>
        <w:t>the</w:t>
      </w:r>
      <w:r w:rsidR="00E24065" w:rsidRPr="00440812">
        <w:rPr>
          <w:szCs w:val="24"/>
        </w:rPr>
        <w:t xml:space="preserve"> </w:t>
      </w:r>
      <w:r w:rsidRPr="00440812">
        <w:rPr>
          <w:szCs w:val="24"/>
        </w:rPr>
        <w:t>crime</w:t>
      </w:r>
      <w:r w:rsidR="00E24065" w:rsidRPr="00440812">
        <w:rPr>
          <w:szCs w:val="24"/>
        </w:rPr>
        <w:t xml:space="preserve"> </w:t>
      </w:r>
      <w:r w:rsidRPr="00440812">
        <w:rPr>
          <w:szCs w:val="24"/>
        </w:rPr>
        <w:t>of</w:t>
      </w:r>
      <w:r w:rsidR="00E24065" w:rsidRPr="00440812">
        <w:rPr>
          <w:szCs w:val="24"/>
        </w:rPr>
        <w:t xml:space="preserve"> </w:t>
      </w:r>
      <w:r w:rsidRPr="00440812">
        <w:rPr>
          <w:szCs w:val="24"/>
        </w:rPr>
        <w:t>genocide,</w:t>
      </w:r>
      <w:r w:rsidR="00E24065" w:rsidRPr="00440812">
        <w:rPr>
          <w:szCs w:val="24"/>
        </w:rPr>
        <w:t xml:space="preserve"> </w:t>
      </w:r>
      <w:r w:rsidRPr="00440812">
        <w:rPr>
          <w:szCs w:val="24"/>
        </w:rPr>
        <w:t>the</w:t>
      </w:r>
      <w:r w:rsidR="00E24065" w:rsidRPr="00440812">
        <w:rPr>
          <w:szCs w:val="24"/>
        </w:rPr>
        <w:t xml:space="preserve"> </w:t>
      </w:r>
      <w:r w:rsidRPr="00440812">
        <w:rPr>
          <w:szCs w:val="24"/>
        </w:rPr>
        <w:t>law</w:t>
      </w:r>
      <w:r w:rsidR="00E24065" w:rsidRPr="00440812">
        <w:rPr>
          <w:szCs w:val="24"/>
        </w:rPr>
        <w:t xml:space="preserve"> </w:t>
      </w:r>
      <w:r w:rsidRPr="00440812">
        <w:rPr>
          <w:szCs w:val="24"/>
        </w:rPr>
        <w:t>of</w:t>
      </w:r>
      <w:r w:rsidR="00E24065" w:rsidRPr="00440812">
        <w:rPr>
          <w:szCs w:val="24"/>
        </w:rPr>
        <w:t xml:space="preserve"> </w:t>
      </w:r>
      <w:r w:rsidRPr="00440812">
        <w:t>the</w:t>
      </w:r>
      <w:r w:rsidR="00E24065" w:rsidRPr="00440812">
        <w:t xml:space="preserve"> </w:t>
      </w:r>
      <w:r w:rsidRPr="00440812">
        <w:rPr>
          <w:szCs w:val="24"/>
        </w:rPr>
        <w:t>press</w:t>
      </w:r>
      <w:r w:rsidR="00E24065" w:rsidRPr="00440812">
        <w:rPr>
          <w:szCs w:val="24"/>
        </w:rPr>
        <w:t xml:space="preserve"> </w:t>
      </w:r>
      <w:r w:rsidRPr="00440812">
        <w:rPr>
          <w:szCs w:val="24"/>
        </w:rPr>
        <w:t>and</w:t>
      </w:r>
      <w:r w:rsidR="00E24065" w:rsidRPr="00440812">
        <w:rPr>
          <w:szCs w:val="24"/>
        </w:rPr>
        <w:t xml:space="preserve"> </w:t>
      </w:r>
      <w:r w:rsidRPr="00440812">
        <w:rPr>
          <w:szCs w:val="24"/>
        </w:rPr>
        <w:t>the</w:t>
      </w:r>
      <w:r w:rsidR="00E24065" w:rsidRPr="00440812">
        <w:rPr>
          <w:szCs w:val="24"/>
        </w:rPr>
        <w:t xml:space="preserve"> </w:t>
      </w:r>
      <w:r w:rsidRPr="00440812">
        <w:rPr>
          <w:szCs w:val="24"/>
        </w:rPr>
        <w:t>penal</w:t>
      </w:r>
      <w:r w:rsidR="00E24065" w:rsidRPr="00440812">
        <w:rPr>
          <w:szCs w:val="24"/>
        </w:rPr>
        <w:t xml:space="preserve"> </w:t>
      </w:r>
      <w:r w:rsidRPr="00440812">
        <w:rPr>
          <w:szCs w:val="24"/>
        </w:rPr>
        <w:t>and</w:t>
      </w:r>
      <w:r w:rsidR="00E24065" w:rsidRPr="00440812">
        <w:rPr>
          <w:szCs w:val="24"/>
        </w:rPr>
        <w:t xml:space="preserve"> </w:t>
      </w:r>
      <w:r w:rsidRPr="00440812">
        <w:rPr>
          <w:szCs w:val="24"/>
        </w:rPr>
        <w:t>criminal</w:t>
      </w:r>
      <w:r w:rsidR="00E24065" w:rsidRPr="00440812">
        <w:rPr>
          <w:szCs w:val="24"/>
        </w:rPr>
        <w:t xml:space="preserve"> </w:t>
      </w:r>
      <w:r w:rsidRPr="00440812">
        <w:rPr>
          <w:szCs w:val="24"/>
        </w:rPr>
        <w:t>code</w:t>
      </w:r>
      <w:r w:rsidR="00E24065" w:rsidRPr="00440812">
        <w:rPr>
          <w:szCs w:val="24"/>
        </w:rPr>
        <w:t xml:space="preserve"> </w:t>
      </w:r>
      <w:r w:rsidRPr="00440812">
        <w:rPr>
          <w:szCs w:val="24"/>
        </w:rPr>
        <w:t>among</w:t>
      </w:r>
      <w:r w:rsidR="00E24065" w:rsidRPr="00440812">
        <w:rPr>
          <w:szCs w:val="24"/>
        </w:rPr>
        <w:t xml:space="preserve"> </w:t>
      </w:r>
      <w:r w:rsidRPr="00440812">
        <w:rPr>
          <w:szCs w:val="24"/>
        </w:rPr>
        <w:t>others.</w:t>
      </w:r>
      <w:r w:rsidR="00E24065" w:rsidRPr="00440812">
        <w:rPr>
          <w:szCs w:val="24"/>
        </w:rPr>
        <w:t xml:space="preserve"> </w:t>
      </w:r>
    </w:p>
    <w:p w:rsidR="00951BC8" w:rsidRPr="00440812" w:rsidRDefault="00951BC8" w:rsidP="00440812">
      <w:pPr>
        <w:pStyle w:val="SingleTxtG"/>
      </w:pPr>
      <w:r w:rsidRPr="00440812">
        <w:t>140.</w:t>
      </w:r>
      <w:r w:rsidRPr="00440812">
        <w:tab/>
      </w:r>
      <w:r w:rsidRPr="00440812">
        <w:rPr>
          <w:szCs w:val="24"/>
        </w:rPr>
        <w:t>Courts</w:t>
      </w:r>
      <w:r w:rsidR="00E24065" w:rsidRPr="00440812">
        <w:rPr>
          <w:szCs w:val="24"/>
        </w:rPr>
        <w:t xml:space="preserve"> </w:t>
      </w:r>
      <w:r w:rsidRPr="00440812">
        <w:rPr>
          <w:szCs w:val="24"/>
        </w:rPr>
        <w:t>have</w:t>
      </w:r>
      <w:r w:rsidR="00E24065" w:rsidRPr="00440812">
        <w:rPr>
          <w:szCs w:val="24"/>
        </w:rPr>
        <w:t xml:space="preserve"> </w:t>
      </w:r>
      <w:r w:rsidRPr="00440812">
        <w:rPr>
          <w:szCs w:val="24"/>
        </w:rPr>
        <w:t>also</w:t>
      </w:r>
      <w:r w:rsidR="00E24065" w:rsidRPr="00440812">
        <w:rPr>
          <w:szCs w:val="24"/>
        </w:rPr>
        <w:t xml:space="preserve"> </w:t>
      </w:r>
      <w:r w:rsidRPr="00440812">
        <w:rPr>
          <w:szCs w:val="24"/>
        </w:rPr>
        <w:t>been</w:t>
      </w:r>
      <w:r w:rsidR="00E24065" w:rsidRPr="00440812">
        <w:rPr>
          <w:szCs w:val="24"/>
        </w:rPr>
        <w:t xml:space="preserve"> </w:t>
      </w:r>
      <w:r w:rsidRPr="00440812">
        <w:rPr>
          <w:szCs w:val="24"/>
        </w:rPr>
        <w:t>instrumental</w:t>
      </w:r>
      <w:r w:rsidR="00E24065" w:rsidRPr="00440812">
        <w:rPr>
          <w:szCs w:val="24"/>
        </w:rPr>
        <w:t xml:space="preserve"> </w:t>
      </w:r>
      <w:r w:rsidRPr="00440812">
        <w:rPr>
          <w:szCs w:val="24"/>
        </w:rPr>
        <w:t>in</w:t>
      </w:r>
      <w:r w:rsidR="00E24065" w:rsidRPr="00440812">
        <w:rPr>
          <w:szCs w:val="24"/>
        </w:rPr>
        <w:t xml:space="preserve"> </w:t>
      </w:r>
      <w:r w:rsidRPr="00440812">
        <w:rPr>
          <w:szCs w:val="24"/>
        </w:rPr>
        <w:t>combating</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Judgements</w:t>
      </w:r>
      <w:r w:rsidR="00E24065" w:rsidRPr="00440812">
        <w:rPr>
          <w:szCs w:val="24"/>
        </w:rPr>
        <w:t xml:space="preserve"> </w:t>
      </w:r>
      <w:r w:rsidRPr="00440812">
        <w:rPr>
          <w:szCs w:val="24"/>
        </w:rPr>
        <w:t>invalidating</w:t>
      </w:r>
      <w:r w:rsidR="00E24065" w:rsidRPr="00440812">
        <w:rPr>
          <w:szCs w:val="24"/>
        </w:rPr>
        <w:t xml:space="preserve"> </w:t>
      </w:r>
      <w:r w:rsidRPr="00440812">
        <w:rPr>
          <w:szCs w:val="24"/>
        </w:rPr>
        <w:t>discriminatory</w:t>
      </w:r>
      <w:r w:rsidR="00E24065" w:rsidRPr="00440812">
        <w:rPr>
          <w:szCs w:val="24"/>
        </w:rPr>
        <w:t xml:space="preserve"> </w:t>
      </w:r>
      <w:r w:rsidRPr="00440812">
        <w:rPr>
          <w:szCs w:val="24"/>
        </w:rPr>
        <w:t>practices</w:t>
      </w:r>
      <w:r w:rsidR="00E24065" w:rsidRPr="00440812">
        <w:rPr>
          <w:szCs w:val="24"/>
        </w:rPr>
        <w:t xml:space="preserve"> </w:t>
      </w:r>
      <w:r w:rsidR="00681497">
        <w:rPr>
          <w:szCs w:val="24"/>
        </w:rPr>
        <w:t>—</w:t>
      </w:r>
      <w:r w:rsidR="00E24065" w:rsidRPr="00440812">
        <w:rPr>
          <w:szCs w:val="24"/>
        </w:rPr>
        <w:t xml:space="preserve"> </w:t>
      </w:r>
      <w:r w:rsidRPr="00440812">
        <w:rPr>
          <w:szCs w:val="24"/>
        </w:rPr>
        <w:t>especially</w:t>
      </w:r>
      <w:r w:rsidR="00E24065" w:rsidRPr="00440812">
        <w:rPr>
          <w:szCs w:val="24"/>
        </w:rPr>
        <w:t xml:space="preserve"> </w:t>
      </w:r>
      <w:r w:rsidRPr="00440812">
        <w:rPr>
          <w:szCs w:val="24"/>
        </w:rPr>
        <w:t>those</w:t>
      </w:r>
      <w:r w:rsidR="00E24065" w:rsidRPr="00440812">
        <w:rPr>
          <w:szCs w:val="24"/>
        </w:rPr>
        <w:t xml:space="preserve"> </w:t>
      </w:r>
      <w:r w:rsidRPr="00440812">
        <w:rPr>
          <w:szCs w:val="24"/>
        </w:rPr>
        <w:t>related</w:t>
      </w:r>
      <w:r w:rsidR="00E24065" w:rsidRPr="00440812">
        <w:rPr>
          <w:szCs w:val="24"/>
        </w:rPr>
        <w:t xml:space="preserve"> </w:t>
      </w:r>
      <w:r w:rsidRPr="00440812">
        <w:rPr>
          <w:szCs w:val="24"/>
        </w:rPr>
        <w:t>to</w:t>
      </w:r>
      <w:r w:rsidR="00E24065" w:rsidRPr="00440812">
        <w:rPr>
          <w:szCs w:val="24"/>
        </w:rPr>
        <w:t xml:space="preserve"> </w:t>
      </w:r>
      <w:r w:rsidRPr="00440812">
        <w:rPr>
          <w:szCs w:val="24"/>
        </w:rPr>
        <w:t>women</w:t>
      </w:r>
      <w:r w:rsidR="00E24065" w:rsidRPr="00440812">
        <w:rPr>
          <w:szCs w:val="24"/>
        </w:rPr>
        <w:t xml:space="preserve"> </w:t>
      </w:r>
      <w:r w:rsidR="00681497">
        <w:t>—</w:t>
      </w:r>
      <w:r w:rsidR="00E24065" w:rsidRPr="00440812">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rendered</w:t>
      </w:r>
      <w:r w:rsidR="00E24065" w:rsidRPr="00440812">
        <w:rPr>
          <w:szCs w:val="24"/>
        </w:rPr>
        <w:t xml:space="preserve"> </w:t>
      </w:r>
      <w:r w:rsidRPr="00440812">
        <w:rPr>
          <w:szCs w:val="24"/>
        </w:rPr>
        <w:t>leading</w:t>
      </w:r>
      <w:r w:rsidR="00E24065" w:rsidRPr="00440812">
        <w:rPr>
          <w:szCs w:val="24"/>
        </w:rPr>
        <w:t xml:space="preserve"> </w:t>
      </w:r>
      <w:r w:rsidRPr="00440812">
        <w:rPr>
          <w:szCs w:val="24"/>
        </w:rPr>
        <w:t>to</w:t>
      </w:r>
      <w:r w:rsidR="00E24065" w:rsidRPr="00440812">
        <w:rPr>
          <w:szCs w:val="24"/>
        </w:rPr>
        <w:t xml:space="preserve"> </w:t>
      </w:r>
      <w:r w:rsidRPr="00440812">
        <w:rPr>
          <w:szCs w:val="24"/>
        </w:rPr>
        <w:t>the</w:t>
      </w:r>
      <w:r w:rsidR="00E24065" w:rsidRPr="00440812">
        <w:rPr>
          <w:szCs w:val="24"/>
        </w:rPr>
        <w:t xml:space="preserve"> </w:t>
      </w:r>
      <w:r w:rsidRPr="00440812">
        <w:rPr>
          <w:szCs w:val="24"/>
        </w:rPr>
        <w:t>amendment</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discriminatory</w:t>
      </w:r>
      <w:r w:rsidR="00E24065" w:rsidRPr="00440812">
        <w:rPr>
          <w:szCs w:val="24"/>
        </w:rPr>
        <w:t xml:space="preserve"> </w:t>
      </w:r>
      <w:r w:rsidRPr="00440812">
        <w:rPr>
          <w:szCs w:val="24"/>
        </w:rPr>
        <w:t>legislations.</w:t>
      </w:r>
      <w:r w:rsidR="00E24065" w:rsidRPr="00440812">
        <w:rPr>
          <w:szCs w:val="24"/>
        </w:rPr>
        <w:t xml:space="preserve"> </w:t>
      </w:r>
      <w:r w:rsidRPr="00440812">
        <w:rPr>
          <w:szCs w:val="24"/>
        </w:rPr>
        <w:t>For</w:t>
      </w:r>
      <w:r w:rsidR="00E24065" w:rsidRPr="00440812">
        <w:rPr>
          <w:szCs w:val="24"/>
        </w:rPr>
        <w:t xml:space="preserve"> </w:t>
      </w:r>
      <w:r w:rsidRPr="00440812">
        <w:rPr>
          <w:szCs w:val="24"/>
        </w:rPr>
        <w:t>example,</w:t>
      </w:r>
      <w:r w:rsidR="00E24065" w:rsidRPr="00440812">
        <w:rPr>
          <w:szCs w:val="24"/>
        </w:rPr>
        <w:t xml:space="preserve"> </w:t>
      </w:r>
      <w:r w:rsidRPr="00440812">
        <w:rPr>
          <w:szCs w:val="24"/>
        </w:rPr>
        <w:t>in</w:t>
      </w:r>
      <w:r w:rsidR="00E24065" w:rsidRPr="00440812">
        <w:rPr>
          <w:szCs w:val="24"/>
        </w:rPr>
        <w:t xml:space="preserve"> </w:t>
      </w:r>
      <w:r w:rsidRPr="00440812">
        <w:rPr>
          <w:szCs w:val="24"/>
        </w:rPr>
        <w:t>the</w:t>
      </w:r>
      <w:r w:rsidR="00E24065" w:rsidRPr="00440812">
        <w:rPr>
          <w:szCs w:val="24"/>
        </w:rPr>
        <w:t xml:space="preserve"> </w:t>
      </w:r>
      <w:r w:rsidRPr="00440812">
        <w:rPr>
          <w:szCs w:val="24"/>
        </w:rPr>
        <w:t>case</w:t>
      </w:r>
      <w:r w:rsidR="00E24065" w:rsidRPr="00440812">
        <w:rPr>
          <w:szCs w:val="24"/>
        </w:rPr>
        <w:t xml:space="preserve"> </w:t>
      </w:r>
      <w:r w:rsidRPr="00440812">
        <w:rPr>
          <w:szCs w:val="24"/>
        </w:rPr>
        <w:t>of</w:t>
      </w:r>
      <w:r w:rsidR="00E24065" w:rsidRPr="00440812">
        <w:rPr>
          <w:szCs w:val="24"/>
        </w:rPr>
        <w:t xml:space="preserve"> </w:t>
      </w:r>
      <w:r w:rsidRPr="00340E6A">
        <w:rPr>
          <w:i/>
          <w:szCs w:val="24"/>
        </w:rPr>
        <w:t>Speciose</w:t>
      </w:r>
      <w:r w:rsidR="00E24065" w:rsidRPr="00340E6A">
        <w:rPr>
          <w:i/>
          <w:szCs w:val="24"/>
        </w:rPr>
        <w:t xml:space="preserve"> </w:t>
      </w:r>
      <w:r w:rsidRPr="00340E6A">
        <w:rPr>
          <w:i/>
        </w:rPr>
        <w:t>Murorunkwere</w:t>
      </w:r>
      <w:r w:rsidR="00E24065" w:rsidRPr="00340E6A">
        <w:rPr>
          <w:i/>
        </w:rPr>
        <w:t xml:space="preserve"> </w:t>
      </w:r>
      <w:r w:rsidRPr="00340E6A">
        <w:rPr>
          <w:i/>
          <w:szCs w:val="24"/>
        </w:rPr>
        <w:t>v</w:t>
      </w:r>
      <w:r w:rsidR="00E24065" w:rsidRPr="00340E6A">
        <w:rPr>
          <w:i/>
          <w:szCs w:val="24"/>
        </w:rPr>
        <w:t xml:space="preserve"> </w:t>
      </w:r>
      <w:r w:rsidRPr="00340E6A">
        <w:rPr>
          <w:i/>
          <w:szCs w:val="24"/>
        </w:rPr>
        <w:t>J</w:t>
      </w:r>
      <w:r w:rsidRPr="00340E6A">
        <w:rPr>
          <w:i/>
        </w:rPr>
        <w:t>.</w:t>
      </w:r>
      <w:r w:rsidRPr="00340E6A">
        <w:rPr>
          <w:i/>
          <w:szCs w:val="24"/>
        </w:rPr>
        <w:t>M</w:t>
      </w:r>
      <w:r w:rsidRPr="00340E6A">
        <w:rPr>
          <w:i/>
        </w:rPr>
        <w:t>.</w:t>
      </w:r>
      <w:r w:rsidRPr="00340E6A">
        <w:rPr>
          <w:i/>
          <w:szCs w:val="24"/>
        </w:rPr>
        <w:t>V</w:t>
      </w:r>
      <w:r w:rsidRPr="00340E6A">
        <w:rPr>
          <w:i/>
        </w:rPr>
        <w:t>.</w:t>
      </w:r>
      <w:r w:rsidR="00E24065" w:rsidRPr="00340E6A">
        <w:rPr>
          <w:i/>
        </w:rPr>
        <w:t xml:space="preserve"> </w:t>
      </w:r>
      <w:r w:rsidRPr="00340E6A">
        <w:rPr>
          <w:i/>
        </w:rPr>
        <w:t>Sehene</w:t>
      </w:r>
      <w:r w:rsidRPr="00440812">
        <w:rPr>
          <w:szCs w:val="24"/>
        </w:rPr>
        <w:t>,</w:t>
      </w:r>
      <w:r w:rsidR="00E24065" w:rsidRPr="00440812">
        <w:rPr>
          <w:szCs w:val="24"/>
        </w:rPr>
        <w:t xml:space="preserve"> </w:t>
      </w:r>
      <w:r w:rsidRPr="00440812">
        <w:rPr>
          <w:szCs w:val="24"/>
        </w:rPr>
        <w:t>the</w:t>
      </w:r>
      <w:r w:rsidR="00E24065" w:rsidRPr="00440812">
        <w:rPr>
          <w:szCs w:val="24"/>
        </w:rPr>
        <w:t xml:space="preserve"> </w:t>
      </w:r>
      <w:r w:rsidRPr="00440812">
        <w:rPr>
          <w:szCs w:val="24"/>
        </w:rPr>
        <w:t>Supreme</w:t>
      </w:r>
      <w:r w:rsidR="00E24065" w:rsidRPr="00440812">
        <w:rPr>
          <w:szCs w:val="24"/>
        </w:rPr>
        <w:t xml:space="preserve"> </w:t>
      </w:r>
      <w:r w:rsidRPr="00440812">
        <w:rPr>
          <w:szCs w:val="24"/>
        </w:rPr>
        <w:t>Court</w:t>
      </w:r>
      <w:r w:rsidR="00E24065" w:rsidRPr="00440812">
        <w:rPr>
          <w:szCs w:val="24"/>
        </w:rPr>
        <w:t xml:space="preserve"> </w:t>
      </w:r>
      <w:r w:rsidRPr="00440812">
        <w:rPr>
          <w:szCs w:val="24"/>
        </w:rPr>
        <w:t>noted</w:t>
      </w:r>
      <w:r w:rsidR="00E24065" w:rsidRPr="00440812">
        <w:rPr>
          <w:szCs w:val="24"/>
        </w:rPr>
        <w:t xml:space="preserve"> </w:t>
      </w:r>
      <w:r w:rsidRPr="00440812">
        <w:rPr>
          <w:szCs w:val="24"/>
        </w:rPr>
        <w:t>that</w:t>
      </w:r>
      <w:r w:rsidR="00E24065" w:rsidRPr="00440812">
        <w:rPr>
          <w:szCs w:val="24"/>
        </w:rPr>
        <w:t xml:space="preserve"> </w:t>
      </w:r>
      <w:r w:rsidRPr="00440812">
        <w:rPr>
          <w:szCs w:val="24"/>
        </w:rPr>
        <w:t>article</w:t>
      </w:r>
      <w:r w:rsidR="00E24065" w:rsidRPr="00440812">
        <w:rPr>
          <w:szCs w:val="24"/>
        </w:rPr>
        <w:t xml:space="preserve"> </w:t>
      </w:r>
      <w:r w:rsidRPr="00440812">
        <w:rPr>
          <w:szCs w:val="24"/>
        </w:rPr>
        <w:t>354</w:t>
      </w:r>
      <w:r w:rsidR="00E0090B">
        <w:rPr>
          <w:rStyle w:val="FootnoteReference"/>
          <w:szCs w:val="24"/>
        </w:rPr>
        <w:footnoteReference w:id="70"/>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penal</w:t>
      </w:r>
      <w:r w:rsidR="00E24065" w:rsidRPr="00440812">
        <w:rPr>
          <w:szCs w:val="24"/>
        </w:rPr>
        <w:t xml:space="preserve"> </w:t>
      </w:r>
      <w:r w:rsidRPr="00440812">
        <w:rPr>
          <w:szCs w:val="24"/>
        </w:rPr>
        <w:t>code</w:t>
      </w:r>
      <w:r w:rsidR="00E24065" w:rsidRPr="00440812">
        <w:rPr>
          <w:szCs w:val="24"/>
        </w:rPr>
        <w:t xml:space="preserve"> </w:t>
      </w:r>
      <w:r w:rsidRPr="00440812">
        <w:rPr>
          <w:szCs w:val="24"/>
        </w:rPr>
        <w:t>which</w:t>
      </w:r>
      <w:r w:rsidR="00E24065" w:rsidRPr="00440812">
        <w:rPr>
          <w:szCs w:val="24"/>
        </w:rPr>
        <w:t xml:space="preserve"> </w:t>
      </w:r>
      <w:r w:rsidRPr="00440812">
        <w:rPr>
          <w:szCs w:val="24"/>
        </w:rPr>
        <w:t>provided</w:t>
      </w:r>
      <w:r w:rsidR="00E24065" w:rsidRPr="00440812">
        <w:rPr>
          <w:szCs w:val="24"/>
        </w:rPr>
        <w:t xml:space="preserve"> </w:t>
      </w:r>
      <w:r w:rsidRPr="00440812">
        <w:rPr>
          <w:szCs w:val="24"/>
        </w:rPr>
        <w:t>for</w:t>
      </w:r>
      <w:r w:rsidR="00E24065" w:rsidRPr="00440812">
        <w:rPr>
          <w:szCs w:val="24"/>
        </w:rPr>
        <w:t xml:space="preserve"> </w:t>
      </w:r>
      <w:r w:rsidRPr="00440812">
        <w:rPr>
          <w:szCs w:val="24"/>
        </w:rPr>
        <w:t>different</w:t>
      </w:r>
      <w:r w:rsidR="00E24065" w:rsidRPr="00440812">
        <w:rPr>
          <w:szCs w:val="24"/>
        </w:rPr>
        <w:t xml:space="preserve"> </w:t>
      </w:r>
      <w:r w:rsidRPr="00440812">
        <w:rPr>
          <w:szCs w:val="24"/>
        </w:rPr>
        <w:t>treatment</w:t>
      </w:r>
      <w:r w:rsidR="00E24065" w:rsidRPr="00440812">
        <w:rPr>
          <w:szCs w:val="24"/>
        </w:rPr>
        <w:t xml:space="preserve"> </w:t>
      </w:r>
      <w:r w:rsidRPr="00440812">
        <w:rPr>
          <w:szCs w:val="24"/>
        </w:rPr>
        <w:t>between</w:t>
      </w:r>
      <w:r w:rsidR="00E24065" w:rsidRPr="00440812">
        <w:rPr>
          <w:szCs w:val="24"/>
        </w:rPr>
        <w:t xml:space="preserve"> </w:t>
      </w:r>
      <w:r w:rsidRPr="00440812">
        <w:rPr>
          <w:szCs w:val="24"/>
        </w:rPr>
        <w:t>men</w:t>
      </w:r>
      <w:r w:rsidR="00E24065" w:rsidRPr="00440812">
        <w:rPr>
          <w:szCs w:val="24"/>
        </w:rPr>
        <w:t xml:space="preserve"> </w:t>
      </w:r>
      <w:r w:rsidRPr="00440812">
        <w:rPr>
          <w:szCs w:val="24"/>
        </w:rPr>
        <w:t>and</w:t>
      </w:r>
      <w:r w:rsidR="00E24065" w:rsidRPr="00440812">
        <w:rPr>
          <w:szCs w:val="24"/>
        </w:rPr>
        <w:t xml:space="preserve"> </w:t>
      </w:r>
      <w:r w:rsidRPr="00440812">
        <w:rPr>
          <w:szCs w:val="24"/>
        </w:rPr>
        <w:t>women</w:t>
      </w:r>
      <w:r w:rsidR="00E24065" w:rsidRPr="00440812">
        <w:rPr>
          <w:szCs w:val="24"/>
        </w:rPr>
        <w:t xml:space="preserve"> </w:t>
      </w:r>
      <w:r w:rsidRPr="00440812">
        <w:rPr>
          <w:szCs w:val="24"/>
        </w:rPr>
        <w:t>convicted</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same</w:t>
      </w:r>
      <w:r w:rsidR="00E24065" w:rsidRPr="00440812">
        <w:rPr>
          <w:szCs w:val="24"/>
        </w:rPr>
        <w:t xml:space="preserve"> </w:t>
      </w:r>
      <w:r w:rsidRPr="00440812">
        <w:rPr>
          <w:szCs w:val="24"/>
        </w:rPr>
        <w:t>crime</w:t>
      </w:r>
      <w:r w:rsidR="00E24065" w:rsidRPr="00440812">
        <w:rPr>
          <w:szCs w:val="24"/>
        </w:rPr>
        <w:t xml:space="preserve"> </w:t>
      </w:r>
      <w:r w:rsidRPr="00440812">
        <w:rPr>
          <w:szCs w:val="24"/>
        </w:rPr>
        <w:t>of</w:t>
      </w:r>
      <w:r w:rsidR="00E24065" w:rsidRPr="00440812">
        <w:rPr>
          <w:szCs w:val="24"/>
        </w:rPr>
        <w:t xml:space="preserve"> </w:t>
      </w:r>
      <w:r w:rsidRPr="00440812">
        <w:rPr>
          <w:szCs w:val="24"/>
        </w:rPr>
        <w:t>adultery</w:t>
      </w:r>
      <w:r w:rsidR="00E24065" w:rsidRPr="00440812">
        <w:rPr>
          <w:szCs w:val="24"/>
        </w:rPr>
        <w:t xml:space="preserve"> </w:t>
      </w:r>
      <w:r w:rsidRPr="00440812">
        <w:rPr>
          <w:szCs w:val="24"/>
        </w:rPr>
        <w:t>was</w:t>
      </w:r>
      <w:r w:rsidR="00E24065" w:rsidRPr="00440812">
        <w:rPr>
          <w:szCs w:val="24"/>
        </w:rPr>
        <w:t xml:space="preserve"> </w:t>
      </w:r>
      <w:r w:rsidRPr="00440812">
        <w:rPr>
          <w:szCs w:val="24"/>
        </w:rPr>
        <w:t>discriminatory.</w:t>
      </w:r>
      <w:r w:rsidR="00E24065" w:rsidRPr="00440812">
        <w:rPr>
          <w:szCs w:val="24"/>
        </w:rPr>
        <w:t xml:space="preserve"> </w:t>
      </w:r>
      <w:r w:rsidRPr="00440812">
        <w:rPr>
          <w:szCs w:val="24"/>
        </w:rPr>
        <w:t>The</w:t>
      </w:r>
      <w:r w:rsidR="00E24065" w:rsidRPr="00440812">
        <w:rPr>
          <w:szCs w:val="24"/>
        </w:rPr>
        <w:t xml:space="preserve"> </w:t>
      </w:r>
      <w:r w:rsidRPr="00440812">
        <w:rPr>
          <w:szCs w:val="24"/>
        </w:rPr>
        <w:t>Supreme</w:t>
      </w:r>
      <w:r w:rsidR="00E24065" w:rsidRPr="00440812">
        <w:rPr>
          <w:szCs w:val="24"/>
        </w:rPr>
        <w:t xml:space="preserve"> </w:t>
      </w:r>
      <w:r w:rsidRPr="00440812">
        <w:rPr>
          <w:szCs w:val="24"/>
        </w:rPr>
        <w:t>Court</w:t>
      </w:r>
      <w:r w:rsidR="00E24065" w:rsidRPr="00440812">
        <w:rPr>
          <w:szCs w:val="24"/>
        </w:rPr>
        <w:t xml:space="preserve"> </w:t>
      </w:r>
      <w:r w:rsidRPr="00440812">
        <w:rPr>
          <w:szCs w:val="24"/>
        </w:rPr>
        <w:t>ruled</w:t>
      </w:r>
      <w:r w:rsidR="00E24065" w:rsidRPr="00440812">
        <w:rPr>
          <w:szCs w:val="24"/>
        </w:rPr>
        <w:t xml:space="preserve"> </w:t>
      </w:r>
      <w:r w:rsidRPr="00440812">
        <w:rPr>
          <w:szCs w:val="24"/>
        </w:rPr>
        <w:t>that</w:t>
      </w:r>
      <w:r w:rsidR="00E24065" w:rsidRPr="00440812">
        <w:rPr>
          <w:szCs w:val="24"/>
        </w:rPr>
        <w:t xml:space="preserve"> </w:t>
      </w:r>
      <w:r w:rsidRPr="00440812">
        <w:rPr>
          <w:szCs w:val="24"/>
        </w:rPr>
        <w:t>the</w:t>
      </w:r>
      <w:r w:rsidR="00E24065" w:rsidRPr="00440812">
        <w:rPr>
          <w:szCs w:val="24"/>
        </w:rPr>
        <w:t xml:space="preserve"> </w:t>
      </w:r>
      <w:r w:rsidRPr="00440812">
        <w:rPr>
          <w:szCs w:val="24"/>
        </w:rPr>
        <w:t>article</w:t>
      </w:r>
      <w:r w:rsidR="00E24065" w:rsidRPr="00440812">
        <w:rPr>
          <w:szCs w:val="24"/>
        </w:rPr>
        <w:t xml:space="preserve"> </w:t>
      </w:r>
      <w:r w:rsidRPr="00440812">
        <w:rPr>
          <w:szCs w:val="24"/>
        </w:rPr>
        <w:t>was</w:t>
      </w:r>
      <w:r w:rsidR="00E24065" w:rsidRPr="00440812">
        <w:rPr>
          <w:szCs w:val="24"/>
        </w:rPr>
        <w:t xml:space="preserve"> </w:t>
      </w:r>
      <w:r w:rsidRPr="00440812">
        <w:rPr>
          <w:szCs w:val="24"/>
        </w:rPr>
        <w:t>thereafter</w:t>
      </w:r>
      <w:r w:rsidR="00E24065" w:rsidRPr="00440812">
        <w:rPr>
          <w:szCs w:val="24"/>
        </w:rPr>
        <w:t xml:space="preserve"> </w:t>
      </w:r>
      <w:r w:rsidRPr="00440812">
        <w:rPr>
          <w:szCs w:val="24"/>
        </w:rPr>
        <w:t>repealed</w:t>
      </w:r>
      <w:r w:rsidR="00E24065" w:rsidRPr="00440812">
        <w:rPr>
          <w:szCs w:val="24"/>
        </w:rPr>
        <w:t xml:space="preserve"> </w:t>
      </w:r>
      <w:r w:rsidRPr="00440812">
        <w:rPr>
          <w:szCs w:val="24"/>
        </w:rPr>
        <w:t>on</w:t>
      </w:r>
      <w:r w:rsidR="00E24065" w:rsidRPr="00440812">
        <w:rPr>
          <w:szCs w:val="24"/>
        </w:rPr>
        <w:t xml:space="preserve"> </w:t>
      </w:r>
      <w:r w:rsidRPr="00440812">
        <w:rPr>
          <w:szCs w:val="24"/>
        </w:rPr>
        <w:t>the</w:t>
      </w:r>
      <w:r w:rsidR="00E24065" w:rsidRPr="00440812">
        <w:rPr>
          <w:szCs w:val="24"/>
        </w:rPr>
        <w:t xml:space="preserve"> </w:t>
      </w:r>
      <w:r w:rsidRPr="00440812">
        <w:rPr>
          <w:szCs w:val="24"/>
        </w:rPr>
        <w:t>basis</w:t>
      </w:r>
      <w:r w:rsidR="00E24065" w:rsidRPr="00440812">
        <w:rPr>
          <w:szCs w:val="24"/>
        </w:rPr>
        <w:t xml:space="preserve"> </w:t>
      </w:r>
      <w:r w:rsidRPr="00440812">
        <w:rPr>
          <w:szCs w:val="24"/>
        </w:rPr>
        <w:t>that</w:t>
      </w:r>
      <w:r w:rsidR="00E24065" w:rsidRPr="00440812">
        <w:rPr>
          <w:szCs w:val="24"/>
        </w:rPr>
        <w:t xml:space="preserve"> </w:t>
      </w:r>
      <w:r w:rsidRPr="00440812">
        <w:rPr>
          <w:szCs w:val="24"/>
        </w:rPr>
        <w:t>it</w:t>
      </w:r>
      <w:r w:rsidR="00E24065" w:rsidRPr="00440812">
        <w:rPr>
          <w:szCs w:val="24"/>
        </w:rPr>
        <w:t xml:space="preserve"> </w:t>
      </w:r>
      <w:r w:rsidRPr="00440812">
        <w:rPr>
          <w:szCs w:val="24"/>
        </w:rPr>
        <w:t>was</w:t>
      </w:r>
      <w:r w:rsidR="00E24065" w:rsidRPr="00440812">
        <w:rPr>
          <w:szCs w:val="24"/>
        </w:rPr>
        <w:t xml:space="preserve"> </w:t>
      </w:r>
      <w:r w:rsidRPr="00440812">
        <w:rPr>
          <w:szCs w:val="24"/>
        </w:rPr>
        <w:t>repugnant</w:t>
      </w:r>
      <w:r w:rsidR="00E24065" w:rsidRPr="00440812">
        <w:rPr>
          <w:szCs w:val="24"/>
        </w:rPr>
        <w:t xml:space="preserve"> </w:t>
      </w:r>
      <w:r w:rsidRPr="00440812">
        <w:rPr>
          <w:szCs w:val="24"/>
        </w:rPr>
        <w:t>both</w:t>
      </w:r>
      <w:r w:rsidR="00E24065" w:rsidRPr="00440812">
        <w:rPr>
          <w:szCs w:val="24"/>
        </w:rPr>
        <w:t xml:space="preserve"> </w:t>
      </w:r>
      <w:r w:rsidRPr="00440812">
        <w:rPr>
          <w:szCs w:val="24"/>
        </w:rPr>
        <w:t>to</w:t>
      </w:r>
      <w:r w:rsidR="00E24065" w:rsidRPr="00440812">
        <w:rPr>
          <w:szCs w:val="24"/>
        </w:rPr>
        <w:t xml:space="preserve"> </w:t>
      </w:r>
      <w:r w:rsidRPr="00440812">
        <w:rPr>
          <w:szCs w:val="24"/>
        </w:rPr>
        <w:t>the</w:t>
      </w:r>
      <w:r w:rsidR="00E24065" w:rsidRPr="00440812">
        <w:rPr>
          <w:szCs w:val="24"/>
        </w:rPr>
        <w:t xml:space="preserve"> </w:t>
      </w:r>
      <w:r w:rsidRPr="00440812">
        <w:rPr>
          <w:szCs w:val="24"/>
        </w:rPr>
        <w:t>constitution</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republic</w:t>
      </w:r>
      <w:r w:rsidR="00E24065" w:rsidRPr="00440812">
        <w:rPr>
          <w:szCs w:val="24"/>
        </w:rPr>
        <w:t xml:space="preserve"> </w:t>
      </w:r>
      <w:r w:rsidRPr="00440812">
        <w:rPr>
          <w:szCs w:val="24"/>
        </w:rPr>
        <w:t>of</w:t>
      </w:r>
      <w:r w:rsidR="00E24065" w:rsidRPr="00440812">
        <w:rPr>
          <w:szCs w:val="24"/>
        </w:rPr>
        <w:t xml:space="preserve"> </w:t>
      </w:r>
      <w:r w:rsidRPr="00440812">
        <w:rPr>
          <w:szCs w:val="24"/>
        </w:rPr>
        <w:t>Rwanda</w:t>
      </w:r>
      <w:r w:rsidR="00785A9D">
        <w:rPr>
          <w:rStyle w:val="FootnoteReference"/>
          <w:szCs w:val="24"/>
        </w:rPr>
        <w:footnoteReference w:id="71"/>
      </w:r>
      <w:r w:rsidR="00E24065" w:rsidRPr="00440812">
        <w:t xml:space="preserve"> </w:t>
      </w:r>
      <w:r w:rsidRPr="00440812">
        <w:t>and</w:t>
      </w:r>
      <w:r w:rsidR="00E24065" w:rsidRPr="00440812">
        <w:t xml:space="preserve"> </w:t>
      </w:r>
      <w:r w:rsidRPr="00440812">
        <w:t>CEDAW</w:t>
      </w:r>
      <w:r w:rsidR="00785A9D">
        <w:rPr>
          <w:rStyle w:val="FootnoteReference"/>
        </w:rPr>
        <w:footnoteReference w:id="72"/>
      </w:r>
      <w:r w:rsidR="00785A9D">
        <w:t xml:space="preserve"> –</w:t>
      </w:r>
      <w:r w:rsidR="00E24065" w:rsidRPr="00440812">
        <w:t xml:space="preserve"> </w:t>
      </w:r>
      <w:r w:rsidRPr="00440812">
        <w:t>an</w:t>
      </w:r>
      <w:r w:rsidR="00E24065" w:rsidRPr="00440812">
        <w:t xml:space="preserve"> </w:t>
      </w:r>
      <w:r w:rsidRPr="00440812">
        <w:t>international</w:t>
      </w:r>
      <w:r w:rsidR="00E24065" w:rsidRPr="00440812">
        <w:t xml:space="preserve"> </w:t>
      </w:r>
      <w:r w:rsidRPr="00440812">
        <w:t>treaty</w:t>
      </w:r>
      <w:r w:rsidR="00E24065" w:rsidRPr="00440812">
        <w:t xml:space="preserve"> </w:t>
      </w:r>
      <w:r w:rsidRPr="00440812">
        <w:t>by</w:t>
      </w:r>
      <w:r w:rsidR="00E24065" w:rsidRPr="00440812">
        <w:t xml:space="preserve"> </w:t>
      </w:r>
      <w:r w:rsidRPr="00440812">
        <w:t>which</w:t>
      </w:r>
      <w:r w:rsidR="00E24065" w:rsidRPr="00440812">
        <w:t xml:space="preserve"> </w:t>
      </w:r>
      <w:r w:rsidRPr="00440812">
        <w:t>Rwanda</w:t>
      </w:r>
      <w:r w:rsidR="00E24065" w:rsidRPr="00440812">
        <w:t xml:space="preserve"> </w:t>
      </w:r>
      <w:r w:rsidRPr="00440812">
        <w:t>is</w:t>
      </w:r>
      <w:r w:rsidR="00E24065" w:rsidRPr="00440812">
        <w:t xml:space="preserve"> </w:t>
      </w:r>
      <w:r w:rsidRPr="00440812">
        <w:t>bound.</w:t>
      </w:r>
      <w:r w:rsidR="00E24065" w:rsidRPr="00440812">
        <w:t xml:space="preserve"> </w:t>
      </w:r>
    </w:p>
    <w:p w:rsidR="00951BC8" w:rsidRPr="00440812" w:rsidRDefault="00951BC8" w:rsidP="00440812">
      <w:pPr>
        <w:pStyle w:val="SingleTxtG"/>
        <w:rPr>
          <w:szCs w:val="24"/>
        </w:rPr>
      </w:pPr>
      <w:r w:rsidRPr="00440812">
        <w:t>141.</w:t>
      </w:r>
      <w:r w:rsidRPr="00440812">
        <w:tab/>
        <w:t>Finally,</w:t>
      </w:r>
      <w:r w:rsidR="00E24065" w:rsidRPr="00440812">
        <w:t xml:space="preserve"> </w:t>
      </w:r>
      <w:r w:rsidRPr="00440812">
        <w:t>specialised</w:t>
      </w:r>
      <w:r w:rsidR="00E24065" w:rsidRPr="00440812">
        <w:t xml:space="preserve"> </w:t>
      </w:r>
      <w:r w:rsidRPr="00440812">
        <w:t>organs</w:t>
      </w:r>
      <w:r w:rsidR="00E24065" w:rsidRPr="00440812">
        <w:t xml:space="preserve"> </w:t>
      </w:r>
      <w:r w:rsidRPr="00440812">
        <w:t>or</w:t>
      </w:r>
      <w:r w:rsidR="00E24065" w:rsidRPr="00440812">
        <w:t xml:space="preserve"> </w:t>
      </w:r>
      <w:r w:rsidRPr="00440812">
        <w:t>institutions</w:t>
      </w:r>
      <w:r w:rsidR="00E24065" w:rsidRPr="00440812">
        <w:t xml:space="preserve"> </w:t>
      </w:r>
      <w:r w:rsidRPr="00440812">
        <w:t>with</w:t>
      </w:r>
      <w:r w:rsidR="00E24065" w:rsidRPr="00440812">
        <w:t xml:space="preserve"> </w:t>
      </w:r>
      <w:r w:rsidRPr="00440812">
        <w:t>specific</w:t>
      </w:r>
      <w:r w:rsidR="00E24065" w:rsidRPr="00440812">
        <w:t xml:space="preserve"> </w:t>
      </w:r>
      <w:r w:rsidRPr="00440812">
        <w:t>mandate</w:t>
      </w:r>
      <w:r w:rsidR="00E24065" w:rsidRPr="00440812">
        <w:t xml:space="preserve"> </w:t>
      </w:r>
      <w:r w:rsidRPr="00440812">
        <w:t>to</w:t>
      </w:r>
      <w:r w:rsidR="00E24065" w:rsidRPr="00440812">
        <w:t xml:space="preserve"> </w:t>
      </w:r>
      <w:r w:rsidRPr="00440812">
        <w:t>promote</w:t>
      </w:r>
      <w:r w:rsidR="00E24065" w:rsidRPr="00440812">
        <w:t xml:space="preserve"> </w:t>
      </w:r>
      <w:r w:rsidRPr="00440812">
        <w:t>and</w:t>
      </w:r>
      <w:r w:rsidR="00E24065" w:rsidRPr="00440812">
        <w:t xml:space="preserve"> </w:t>
      </w:r>
      <w:r w:rsidRPr="00440812">
        <w:t>protect</w:t>
      </w:r>
      <w:r w:rsidR="00E24065" w:rsidRPr="00440812">
        <w:t xml:space="preserve"> </w:t>
      </w:r>
      <w:r w:rsidRPr="00440812">
        <w:t>human</w:t>
      </w:r>
      <w:r w:rsidR="00E24065" w:rsidRPr="00440812">
        <w:t xml:space="preserve"> </w:t>
      </w:r>
      <w:r w:rsidRPr="00440812">
        <w:t>rights</w:t>
      </w:r>
      <w:r w:rsidR="00E24065" w:rsidRPr="00440812">
        <w:t xml:space="preserve"> </w:t>
      </w:r>
      <w:r w:rsidRPr="00440812">
        <w:t>have</w:t>
      </w:r>
      <w:r w:rsidR="00E24065" w:rsidRPr="00440812">
        <w:t xml:space="preserve"> </w:t>
      </w:r>
      <w:r w:rsidRPr="00440812">
        <w:t>been</w:t>
      </w:r>
      <w:r w:rsidR="00E24065" w:rsidRPr="00440812">
        <w:t xml:space="preserve"> </w:t>
      </w:r>
      <w:r w:rsidRPr="00440812">
        <w:t>established.</w:t>
      </w:r>
      <w:r w:rsidR="00E24065" w:rsidRPr="00440812">
        <w:t xml:space="preserve"> </w:t>
      </w:r>
      <w:r w:rsidRPr="00440812">
        <w:t>They</w:t>
      </w:r>
      <w:r w:rsidR="00E24065" w:rsidRPr="00440812">
        <w:t xml:space="preserve"> </w:t>
      </w:r>
      <w:r w:rsidRPr="00440812">
        <w:t>include</w:t>
      </w:r>
      <w:r w:rsidR="00E24065" w:rsidRPr="00440812">
        <w:t xml:space="preserve"> </w:t>
      </w:r>
      <w:r w:rsidRPr="00440812">
        <w:t>NCHR,</w:t>
      </w:r>
      <w:r w:rsidR="00E24065" w:rsidRPr="00440812">
        <w:t xml:space="preserve"> </w:t>
      </w:r>
      <w:r w:rsidRPr="00440812">
        <w:t>NURC,</w:t>
      </w:r>
      <w:r w:rsidR="00E24065" w:rsidRPr="00440812">
        <w:t xml:space="preserve"> </w:t>
      </w:r>
      <w:r w:rsidRPr="00440812">
        <w:t>NCFG,</w:t>
      </w:r>
      <w:r w:rsidR="00E24065" w:rsidRPr="00440812">
        <w:t xml:space="preserve"> </w:t>
      </w:r>
      <w:r w:rsidRPr="00440812">
        <w:t>Gender</w:t>
      </w:r>
      <w:r w:rsidR="00E24065" w:rsidRPr="00440812">
        <w:t xml:space="preserve"> </w:t>
      </w:r>
      <w:r w:rsidRPr="00440812">
        <w:t>monitoring</w:t>
      </w:r>
      <w:r w:rsidR="00E24065" w:rsidRPr="00440812">
        <w:t xml:space="preserve"> </w:t>
      </w:r>
      <w:r w:rsidRPr="00440812">
        <w:t>unit,</w:t>
      </w:r>
      <w:r w:rsidR="00E24065" w:rsidRPr="00440812">
        <w:t xml:space="preserve"> </w:t>
      </w:r>
      <w:r w:rsidRPr="00440812">
        <w:t>Youth</w:t>
      </w:r>
      <w:r w:rsidR="00E24065" w:rsidRPr="00440812">
        <w:t xml:space="preserve"> </w:t>
      </w:r>
      <w:r w:rsidRPr="00440812">
        <w:t>C</w:t>
      </w:r>
      <w:r w:rsidRPr="00440812">
        <w:rPr>
          <w:szCs w:val="24"/>
        </w:rPr>
        <w:t>ouncil</w:t>
      </w:r>
      <w:r w:rsidR="00E24065" w:rsidRPr="00440812">
        <w:rPr>
          <w:szCs w:val="24"/>
        </w:rPr>
        <w:t xml:space="preserve"> </w:t>
      </w:r>
      <w:r w:rsidRPr="00440812">
        <w:rPr>
          <w:szCs w:val="24"/>
        </w:rPr>
        <w:t>and</w:t>
      </w:r>
      <w:r w:rsidR="00E24065" w:rsidRPr="00440812">
        <w:rPr>
          <w:szCs w:val="24"/>
        </w:rPr>
        <w:t xml:space="preserve"> </w:t>
      </w:r>
      <w:r w:rsidRPr="00440812">
        <w:rPr>
          <w:szCs w:val="24"/>
        </w:rPr>
        <w:t>the</w:t>
      </w:r>
      <w:r w:rsidR="00E24065" w:rsidRPr="00440812">
        <w:rPr>
          <w:szCs w:val="24"/>
        </w:rPr>
        <w:t xml:space="preserve"> </w:t>
      </w:r>
      <w:r w:rsidRPr="00440812">
        <w:rPr>
          <w:szCs w:val="24"/>
        </w:rPr>
        <w:t>Ombudsman</w:t>
      </w:r>
      <w:r w:rsidR="00E24065" w:rsidRPr="00440812">
        <w:rPr>
          <w:szCs w:val="24"/>
        </w:rPr>
        <w:t xml:space="preserve"> </w:t>
      </w:r>
      <w:r w:rsidRPr="00440812">
        <w:rPr>
          <w:szCs w:val="24"/>
        </w:rPr>
        <w:t>Office</w:t>
      </w:r>
      <w:r w:rsidR="00E24065" w:rsidRPr="00440812">
        <w:rPr>
          <w:szCs w:val="24"/>
        </w:rPr>
        <w:t xml:space="preserve"> </w:t>
      </w:r>
      <w:r w:rsidRPr="00440812">
        <w:rPr>
          <w:szCs w:val="24"/>
        </w:rPr>
        <w:t>among</w:t>
      </w:r>
      <w:r w:rsidR="00E24065" w:rsidRPr="00440812">
        <w:rPr>
          <w:szCs w:val="24"/>
        </w:rPr>
        <w:t xml:space="preserve"> </w:t>
      </w:r>
      <w:r w:rsidRPr="00440812">
        <w:rPr>
          <w:szCs w:val="24"/>
        </w:rPr>
        <w:t>others.</w:t>
      </w:r>
      <w:r w:rsidR="00E24065" w:rsidRPr="00440812">
        <w:rPr>
          <w:szCs w:val="24"/>
        </w:rPr>
        <w:t xml:space="preserve"> </w:t>
      </w:r>
      <w:r w:rsidRPr="00440812">
        <w:rPr>
          <w:szCs w:val="24"/>
        </w:rPr>
        <w:t>These</w:t>
      </w:r>
      <w:r w:rsidR="00E24065" w:rsidRPr="00440812">
        <w:rPr>
          <w:szCs w:val="24"/>
        </w:rPr>
        <w:t xml:space="preserve"> </w:t>
      </w:r>
      <w:r w:rsidRPr="00440812">
        <w:rPr>
          <w:szCs w:val="24"/>
        </w:rPr>
        <w:t>organs</w:t>
      </w:r>
      <w:r w:rsidR="00E24065" w:rsidRPr="00440812">
        <w:rPr>
          <w:szCs w:val="24"/>
        </w:rPr>
        <w:t xml:space="preserve"> </w:t>
      </w:r>
      <w:r w:rsidRPr="00440812">
        <w:rPr>
          <w:szCs w:val="24"/>
        </w:rPr>
        <w:t>plus</w:t>
      </w:r>
      <w:r w:rsidR="00E24065" w:rsidRPr="00440812">
        <w:rPr>
          <w:szCs w:val="24"/>
        </w:rPr>
        <w:t xml:space="preserve"> </w:t>
      </w:r>
      <w:r w:rsidRPr="00440812">
        <w:rPr>
          <w:szCs w:val="24"/>
        </w:rPr>
        <w:t>well</w:t>
      </w:r>
      <w:r w:rsidR="00E24065" w:rsidRPr="00440812">
        <w:rPr>
          <w:szCs w:val="24"/>
        </w:rPr>
        <w:t xml:space="preserve"> </w:t>
      </w:r>
      <w:r w:rsidRPr="00440812">
        <w:rPr>
          <w:szCs w:val="24"/>
        </w:rPr>
        <w:t>elaborated</w:t>
      </w:r>
      <w:r w:rsidR="00E24065" w:rsidRPr="00440812">
        <w:rPr>
          <w:szCs w:val="24"/>
        </w:rPr>
        <w:t xml:space="preserve"> </w:t>
      </w:r>
      <w:r w:rsidRPr="00440812">
        <w:rPr>
          <w:szCs w:val="24"/>
        </w:rPr>
        <w:t>legal</w:t>
      </w:r>
      <w:r w:rsidR="00E24065" w:rsidRPr="00440812">
        <w:rPr>
          <w:szCs w:val="24"/>
        </w:rPr>
        <w:t xml:space="preserve"> </w:t>
      </w:r>
      <w:r w:rsidRPr="00440812">
        <w:rPr>
          <w:szCs w:val="24"/>
        </w:rPr>
        <w:t>framework</w:t>
      </w:r>
      <w:r w:rsidR="00E24065" w:rsidRPr="00440812">
        <w:rPr>
          <w:szCs w:val="24"/>
        </w:rPr>
        <w:t xml:space="preserve"> </w:t>
      </w:r>
      <w:r w:rsidRPr="00440812">
        <w:rPr>
          <w:szCs w:val="24"/>
        </w:rPr>
        <w:t>have</w:t>
      </w:r>
      <w:r w:rsidR="00E24065" w:rsidRPr="00440812">
        <w:rPr>
          <w:szCs w:val="24"/>
        </w:rPr>
        <w:t xml:space="preserve"> </w:t>
      </w:r>
      <w:r w:rsidRPr="00440812">
        <w:rPr>
          <w:szCs w:val="24"/>
        </w:rPr>
        <w:t>provided</w:t>
      </w:r>
      <w:r w:rsidR="00E24065" w:rsidRPr="00440812">
        <w:rPr>
          <w:szCs w:val="24"/>
        </w:rPr>
        <w:t xml:space="preserve"> </w:t>
      </w:r>
      <w:r w:rsidRPr="00440812">
        <w:rPr>
          <w:szCs w:val="24"/>
        </w:rPr>
        <w:t>a</w:t>
      </w:r>
      <w:r w:rsidR="00E24065" w:rsidRPr="00440812">
        <w:rPr>
          <w:szCs w:val="24"/>
        </w:rPr>
        <w:t xml:space="preserve"> </w:t>
      </w:r>
      <w:r w:rsidRPr="00440812">
        <w:rPr>
          <w:szCs w:val="24"/>
        </w:rPr>
        <w:t>firm</w:t>
      </w:r>
      <w:r w:rsidR="00E24065" w:rsidRPr="00440812">
        <w:rPr>
          <w:szCs w:val="24"/>
        </w:rPr>
        <w:t xml:space="preserve"> </w:t>
      </w:r>
      <w:r w:rsidRPr="00440812">
        <w:rPr>
          <w:szCs w:val="24"/>
        </w:rPr>
        <w:t>ground</w:t>
      </w:r>
      <w:r w:rsidR="00E24065" w:rsidRPr="00440812">
        <w:rPr>
          <w:szCs w:val="24"/>
        </w:rPr>
        <w:t xml:space="preserve"> </w:t>
      </w:r>
      <w:r w:rsidRPr="00440812">
        <w:rPr>
          <w:szCs w:val="24"/>
        </w:rPr>
        <w:t>for</w:t>
      </w:r>
      <w:r w:rsidR="00E24065" w:rsidRPr="00440812">
        <w:rPr>
          <w:szCs w:val="24"/>
        </w:rPr>
        <w:t xml:space="preserve"> </w:t>
      </w:r>
      <w:r w:rsidRPr="00440812">
        <w:rPr>
          <w:szCs w:val="24"/>
        </w:rPr>
        <w:t>eradication</w:t>
      </w:r>
      <w:r w:rsidR="00E24065" w:rsidRPr="00440812">
        <w:rPr>
          <w:szCs w:val="24"/>
        </w:rPr>
        <w:t xml:space="preserve"> </w:t>
      </w:r>
      <w:r w:rsidRPr="00440812">
        <w:rPr>
          <w:szCs w:val="24"/>
        </w:rPr>
        <w:t>of</w:t>
      </w:r>
      <w:r w:rsidR="00E24065" w:rsidRPr="00440812">
        <w:rPr>
          <w:szCs w:val="24"/>
        </w:rPr>
        <w:t xml:space="preserve"> </w:t>
      </w:r>
      <w:r w:rsidRPr="00440812">
        <w:rPr>
          <w:szCs w:val="24"/>
        </w:rPr>
        <w:t>discrimination.</w:t>
      </w:r>
      <w:r w:rsidR="00E24065" w:rsidRPr="00440812">
        <w:rPr>
          <w:szCs w:val="24"/>
        </w:rPr>
        <w:t xml:space="preserve"> </w:t>
      </w:r>
    </w:p>
    <w:p w:rsidR="00951BC8" w:rsidRPr="00440812" w:rsidRDefault="00951BC8" w:rsidP="00790350">
      <w:pPr>
        <w:pStyle w:val="H23G"/>
      </w:pPr>
      <w:bookmarkStart w:id="210" w:name="_Toc233624950"/>
      <w:bookmarkStart w:id="211" w:name="_Toc233625595"/>
      <w:bookmarkStart w:id="212" w:name="_Toc233625946"/>
      <w:bookmarkStart w:id="213" w:name="_Toc234236151"/>
      <w:bookmarkStart w:id="214" w:name="_Toc234236726"/>
      <w:bookmarkStart w:id="215" w:name="_Toc234237495"/>
      <w:bookmarkStart w:id="216" w:name="_Toc234237936"/>
      <w:r w:rsidRPr="00440812">
        <w:tab/>
      </w:r>
      <w:r w:rsidRPr="00440812">
        <w:tab/>
        <w:t>P</w:t>
      </w:r>
      <w:r w:rsidRPr="00790350">
        <w:t>a</w:t>
      </w:r>
      <w:r w:rsidRPr="00440812">
        <w:t>ragraph</w:t>
      </w:r>
      <w:r w:rsidR="00E24065" w:rsidRPr="00440812">
        <w:t xml:space="preserve"> </w:t>
      </w:r>
      <w:r w:rsidRPr="00440812">
        <w:t>1</w:t>
      </w:r>
      <w:r w:rsidR="00E24065" w:rsidRPr="00440812">
        <w:t xml:space="preserve"> </w:t>
      </w:r>
      <w:r w:rsidRPr="00440812">
        <w:t>(c):</w:t>
      </w:r>
      <w:r w:rsidR="00573593">
        <w:t xml:space="preserve"> </w:t>
      </w:r>
      <w:r w:rsidRPr="00440812">
        <w:t>Measures</w:t>
      </w:r>
      <w:r w:rsidR="00E24065" w:rsidRPr="00440812">
        <w:t xml:space="preserve"> </w:t>
      </w:r>
      <w:r w:rsidRPr="00440812">
        <w:t>taken</w:t>
      </w:r>
      <w:r w:rsidR="00E24065" w:rsidRPr="00440812">
        <w:t xml:space="preserve"> </w:t>
      </w:r>
      <w:r w:rsidRPr="00440812">
        <w:t>to</w:t>
      </w:r>
      <w:r w:rsidR="00E24065" w:rsidRPr="00440812">
        <w:t xml:space="preserve"> </w:t>
      </w:r>
      <w:r w:rsidRPr="00440812">
        <w:t>review</w:t>
      </w:r>
      <w:r w:rsidR="00E24065" w:rsidRPr="00440812">
        <w:t xml:space="preserve"> </w:t>
      </w:r>
      <w:r w:rsidRPr="00440812">
        <w:t>government</w:t>
      </w:r>
      <w:r w:rsidR="00E24065" w:rsidRPr="00440812">
        <w:t xml:space="preserve"> </w:t>
      </w:r>
      <w:r w:rsidRPr="00440812">
        <w:t>policies</w:t>
      </w:r>
      <w:r w:rsidR="00E24065" w:rsidRPr="00440812">
        <w:t xml:space="preserve"> </w:t>
      </w:r>
      <w:r w:rsidRPr="00440812">
        <w:t>and</w:t>
      </w:r>
      <w:r w:rsidR="00E24065" w:rsidRPr="00440812">
        <w:t xml:space="preserve"> </w:t>
      </w:r>
      <w:r w:rsidRPr="00440812">
        <w:t>laws</w:t>
      </w:r>
      <w:r w:rsidR="00E24065" w:rsidRPr="00440812">
        <w:t xml:space="preserve"> </w:t>
      </w:r>
      <w:r w:rsidRPr="00440812">
        <w:t>to</w:t>
      </w:r>
      <w:r w:rsidR="00E24065" w:rsidRPr="00440812">
        <w:t xml:space="preserve"> </w:t>
      </w:r>
      <w:r w:rsidRPr="00440812">
        <w:t>eliminate</w:t>
      </w:r>
      <w:r w:rsidR="00E24065" w:rsidRPr="00440812">
        <w:t xml:space="preserve"> </w:t>
      </w:r>
      <w:r w:rsidRPr="00440812">
        <w:t>racial</w:t>
      </w:r>
      <w:r w:rsidR="00E24065" w:rsidRPr="00440812">
        <w:t xml:space="preserve"> </w:t>
      </w:r>
      <w:r w:rsidRPr="00440812">
        <w:t>discrimination</w:t>
      </w:r>
      <w:bookmarkEnd w:id="210"/>
      <w:bookmarkEnd w:id="211"/>
      <w:bookmarkEnd w:id="212"/>
      <w:bookmarkEnd w:id="213"/>
      <w:bookmarkEnd w:id="214"/>
      <w:bookmarkEnd w:id="215"/>
      <w:bookmarkEnd w:id="216"/>
    </w:p>
    <w:p w:rsidR="00951BC8" w:rsidRPr="00440812" w:rsidRDefault="00951BC8" w:rsidP="00440812">
      <w:pPr>
        <w:pStyle w:val="SingleTxtG"/>
        <w:rPr>
          <w:szCs w:val="24"/>
        </w:rPr>
      </w:pPr>
      <w:r w:rsidRPr="00440812">
        <w:t>142.</w:t>
      </w:r>
      <w:r w:rsidRPr="00440812">
        <w:tab/>
      </w:r>
      <w:r w:rsidRPr="00440812">
        <w:rPr>
          <w:szCs w:val="24"/>
        </w:rPr>
        <w:t>Paragraph</w:t>
      </w:r>
      <w:r w:rsidR="00E24065" w:rsidRPr="00440812">
        <w:rPr>
          <w:szCs w:val="24"/>
        </w:rPr>
        <w:t xml:space="preserve"> </w:t>
      </w:r>
      <w:r w:rsidRPr="00440812">
        <w:rPr>
          <w:szCs w:val="24"/>
        </w:rPr>
        <w:t>1</w:t>
      </w:r>
      <w:r w:rsidR="00E24065" w:rsidRPr="00440812">
        <w:rPr>
          <w:szCs w:val="24"/>
        </w:rPr>
        <w:t xml:space="preserve"> </w:t>
      </w:r>
      <w:r w:rsidRPr="00440812">
        <w:rPr>
          <w:szCs w:val="24"/>
        </w:rPr>
        <w:t>(c)</w:t>
      </w:r>
      <w:r w:rsidR="00E24065" w:rsidRPr="00440812">
        <w:rPr>
          <w:szCs w:val="24"/>
        </w:rPr>
        <w:t xml:space="preserve"> </w:t>
      </w:r>
      <w:r w:rsidRPr="00440812">
        <w:rPr>
          <w:szCs w:val="24"/>
        </w:rPr>
        <w:t>calls</w:t>
      </w:r>
      <w:r w:rsidR="00E24065" w:rsidRPr="00440812">
        <w:rPr>
          <w:szCs w:val="24"/>
        </w:rPr>
        <w:t xml:space="preserve"> </w:t>
      </w:r>
      <w:r w:rsidRPr="00440812">
        <w:rPr>
          <w:szCs w:val="24"/>
        </w:rPr>
        <w:t>on</w:t>
      </w:r>
      <w:r w:rsidR="00E24065" w:rsidRPr="00440812">
        <w:rPr>
          <w:szCs w:val="24"/>
        </w:rPr>
        <w:t xml:space="preserve"> </w:t>
      </w:r>
      <w:r w:rsidRPr="00440812">
        <w:rPr>
          <w:szCs w:val="24"/>
        </w:rPr>
        <w:t>each</w:t>
      </w:r>
      <w:r w:rsidR="00E24065" w:rsidRPr="00440812">
        <w:rPr>
          <w:szCs w:val="24"/>
        </w:rPr>
        <w:t xml:space="preserve"> </w:t>
      </w:r>
      <w:r w:rsidRPr="00440812">
        <w:rPr>
          <w:szCs w:val="24"/>
        </w:rPr>
        <w:t>State</w:t>
      </w:r>
      <w:r w:rsidR="00E24065" w:rsidRPr="00440812">
        <w:rPr>
          <w:szCs w:val="24"/>
        </w:rPr>
        <w:t xml:space="preserve"> </w:t>
      </w:r>
      <w:r w:rsidRPr="00440812">
        <w:rPr>
          <w:szCs w:val="24"/>
        </w:rPr>
        <w:t>party</w:t>
      </w:r>
      <w:r w:rsidR="00E24065" w:rsidRPr="00440812">
        <w:rPr>
          <w:szCs w:val="24"/>
        </w:rPr>
        <w:t xml:space="preserve"> </w:t>
      </w:r>
      <w:r w:rsidRPr="00440812">
        <w:rPr>
          <w:szCs w:val="24"/>
        </w:rPr>
        <w:t>to</w:t>
      </w:r>
      <w:r w:rsidR="00E24065" w:rsidRPr="00440812">
        <w:rPr>
          <w:szCs w:val="24"/>
        </w:rPr>
        <w:t xml:space="preserve"> </w:t>
      </w:r>
      <w:r w:rsidRPr="00440812">
        <w:rPr>
          <w:szCs w:val="24"/>
        </w:rPr>
        <w:t>review</w:t>
      </w:r>
      <w:r w:rsidR="00E24065" w:rsidRPr="00440812">
        <w:rPr>
          <w:szCs w:val="24"/>
        </w:rPr>
        <w:t xml:space="preserve"> </w:t>
      </w:r>
      <w:r w:rsidRPr="00440812">
        <w:rPr>
          <w:szCs w:val="24"/>
        </w:rPr>
        <w:t>governmental,</w:t>
      </w:r>
      <w:r w:rsidR="00E24065" w:rsidRPr="00440812">
        <w:rPr>
          <w:szCs w:val="24"/>
        </w:rPr>
        <w:t xml:space="preserve"> </w:t>
      </w:r>
      <w:r w:rsidRPr="00440812">
        <w:rPr>
          <w:szCs w:val="24"/>
        </w:rPr>
        <w:t>national</w:t>
      </w:r>
      <w:r w:rsidR="00E24065" w:rsidRPr="00440812">
        <w:rPr>
          <w:szCs w:val="24"/>
        </w:rPr>
        <w:t xml:space="preserve"> </w:t>
      </w:r>
      <w:r w:rsidRPr="00440812">
        <w:rPr>
          <w:szCs w:val="24"/>
        </w:rPr>
        <w:t>and</w:t>
      </w:r>
      <w:r w:rsidR="00E24065" w:rsidRPr="00440812">
        <w:rPr>
          <w:szCs w:val="24"/>
        </w:rPr>
        <w:t xml:space="preserve"> </w:t>
      </w:r>
      <w:r w:rsidRPr="00440812">
        <w:rPr>
          <w:szCs w:val="24"/>
        </w:rPr>
        <w:t>local</w:t>
      </w:r>
      <w:r w:rsidR="00E24065" w:rsidRPr="00440812">
        <w:rPr>
          <w:szCs w:val="24"/>
        </w:rPr>
        <w:t xml:space="preserve"> </w:t>
      </w:r>
      <w:r w:rsidRPr="00440812">
        <w:rPr>
          <w:szCs w:val="24"/>
        </w:rPr>
        <w:t>policies</w:t>
      </w:r>
      <w:r w:rsidR="00E24065" w:rsidRPr="00440812">
        <w:rPr>
          <w:szCs w:val="24"/>
        </w:rPr>
        <w:t xml:space="preserve"> </w:t>
      </w:r>
      <w:r w:rsidRPr="00440812">
        <w:rPr>
          <w:szCs w:val="24"/>
        </w:rPr>
        <w:t>and</w:t>
      </w:r>
      <w:r w:rsidR="00E24065" w:rsidRPr="00440812">
        <w:rPr>
          <w:szCs w:val="24"/>
        </w:rPr>
        <w:t xml:space="preserve"> </w:t>
      </w:r>
      <w:r w:rsidRPr="00440812">
        <w:rPr>
          <w:szCs w:val="24"/>
        </w:rPr>
        <w:t>to</w:t>
      </w:r>
      <w:r w:rsidR="00E24065" w:rsidRPr="00440812">
        <w:rPr>
          <w:szCs w:val="24"/>
        </w:rPr>
        <w:t xml:space="preserve"> </w:t>
      </w:r>
      <w:r w:rsidRPr="00440812">
        <w:rPr>
          <w:szCs w:val="24"/>
        </w:rPr>
        <w:t>amend,</w:t>
      </w:r>
      <w:r w:rsidR="00E24065" w:rsidRPr="00440812">
        <w:rPr>
          <w:szCs w:val="24"/>
        </w:rPr>
        <w:t xml:space="preserve"> </w:t>
      </w:r>
      <w:r w:rsidRPr="00440812">
        <w:rPr>
          <w:szCs w:val="24"/>
        </w:rPr>
        <w:t>rescind</w:t>
      </w:r>
      <w:r w:rsidR="00E24065" w:rsidRPr="00440812">
        <w:rPr>
          <w:szCs w:val="24"/>
        </w:rPr>
        <w:t xml:space="preserve"> </w:t>
      </w:r>
      <w:r w:rsidRPr="00440812">
        <w:rPr>
          <w:szCs w:val="24"/>
        </w:rPr>
        <w:t>and</w:t>
      </w:r>
      <w:r w:rsidR="00E24065" w:rsidRPr="00440812">
        <w:rPr>
          <w:szCs w:val="24"/>
        </w:rPr>
        <w:t xml:space="preserve"> </w:t>
      </w:r>
      <w:r w:rsidRPr="00440812">
        <w:rPr>
          <w:szCs w:val="24"/>
        </w:rPr>
        <w:t>nullify</w:t>
      </w:r>
      <w:r w:rsidR="00E24065" w:rsidRPr="00440812">
        <w:rPr>
          <w:szCs w:val="24"/>
        </w:rPr>
        <w:t xml:space="preserve"> </w:t>
      </w:r>
      <w:r w:rsidRPr="00440812">
        <w:rPr>
          <w:szCs w:val="24"/>
        </w:rPr>
        <w:t>any</w:t>
      </w:r>
      <w:r w:rsidR="00E24065" w:rsidRPr="00440812">
        <w:rPr>
          <w:szCs w:val="24"/>
        </w:rPr>
        <w:t xml:space="preserve"> </w:t>
      </w:r>
      <w:r w:rsidRPr="00440812">
        <w:rPr>
          <w:szCs w:val="24"/>
        </w:rPr>
        <w:t>laws</w:t>
      </w:r>
      <w:r w:rsidR="00E24065" w:rsidRPr="00440812">
        <w:rPr>
          <w:szCs w:val="24"/>
        </w:rPr>
        <w:t xml:space="preserve"> </w:t>
      </w:r>
      <w:r w:rsidRPr="00440812">
        <w:rPr>
          <w:szCs w:val="24"/>
        </w:rPr>
        <w:t>and</w:t>
      </w:r>
      <w:r w:rsidR="00E24065" w:rsidRPr="00440812">
        <w:rPr>
          <w:szCs w:val="24"/>
        </w:rPr>
        <w:t xml:space="preserve"> </w:t>
      </w:r>
      <w:r w:rsidRPr="00440812">
        <w:rPr>
          <w:szCs w:val="24"/>
        </w:rPr>
        <w:t>regulations</w:t>
      </w:r>
      <w:r w:rsidR="00E24065" w:rsidRPr="00440812">
        <w:rPr>
          <w:szCs w:val="24"/>
        </w:rPr>
        <w:t xml:space="preserve"> </w:t>
      </w:r>
      <w:r w:rsidRPr="00440812">
        <w:rPr>
          <w:szCs w:val="24"/>
        </w:rPr>
        <w:t>which</w:t>
      </w:r>
      <w:r w:rsidR="00E24065" w:rsidRPr="00440812">
        <w:rPr>
          <w:szCs w:val="24"/>
        </w:rPr>
        <w:t xml:space="preserve"> </w:t>
      </w:r>
      <w:r w:rsidRPr="00440812">
        <w:rPr>
          <w:szCs w:val="24"/>
        </w:rPr>
        <w:t>have</w:t>
      </w:r>
      <w:r w:rsidR="00E24065" w:rsidRPr="00440812">
        <w:rPr>
          <w:szCs w:val="24"/>
        </w:rPr>
        <w:t xml:space="preserve"> </w:t>
      </w:r>
      <w:r w:rsidRPr="00440812">
        <w:rPr>
          <w:szCs w:val="24"/>
        </w:rPr>
        <w:t>the</w:t>
      </w:r>
      <w:r w:rsidR="00E24065" w:rsidRPr="00440812">
        <w:rPr>
          <w:szCs w:val="24"/>
        </w:rPr>
        <w:t xml:space="preserve"> </w:t>
      </w:r>
      <w:r w:rsidRPr="00440812">
        <w:rPr>
          <w:szCs w:val="24"/>
        </w:rPr>
        <w:t>effect</w:t>
      </w:r>
      <w:r w:rsidR="00E24065" w:rsidRPr="00440812">
        <w:rPr>
          <w:szCs w:val="24"/>
        </w:rPr>
        <w:t xml:space="preserve"> </w:t>
      </w:r>
      <w:r w:rsidRPr="00440812">
        <w:rPr>
          <w:szCs w:val="24"/>
        </w:rPr>
        <w:t>of</w:t>
      </w:r>
      <w:r w:rsidR="00E24065" w:rsidRPr="00440812">
        <w:rPr>
          <w:szCs w:val="24"/>
        </w:rPr>
        <w:t xml:space="preserve"> </w:t>
      </w:r>
      <w:r w:rsidRPr="00440812">
        <w:rPr>
          <w:szCs w:val="24"/>
        </w:rPr>
        <w:t>creating</w:t>
      </w:r>
      <w:r w:rsidR="00E24065" w:rsidRPr="00440812">
        <w:rPr>
          <w:szCs w:val="24"/>
        </w:rPr>
        <w:t xml:space="preserve"> </w:t>
      </w:r>
      <w:r w:rsidRPr="00440812">
        <w:rPr>
          <w:szCs w:val="24"/>
        </w:rPr>
        <w:t>or</w:t>
      </w:r>
      <w:r w:rsidR="00E24065" w:rsidRPr="00440812">
        <w:rPr>
          <w:szCs w:val="24"/>
        </w:rPr>
        <w:t xml:space="preserve"> </w:t>
      </w:r>
      <w:r w:rsidRPr="00440812">
        <w:rPr>
          <w:szCs w:val="24"/>
        </w:rPr>
        <w:t>perpetuating</w:t>
      </w:r>
      <w:r w:rsidR="00E24065" w:rsidRPr="00440812">
        <w:rPr>
          <w:szCs w:val="24"/>
        </w:rPr>
        <w:t xml:space="preserve"> </w:t>
      </w:r>
      <w:r w:rsidRPr="00440812">
        <w:rPr>
          <w:szCs w:val="24"/>
        </w:rPr>
        <w:t>racial</w:t>
      </w:r>
      <w:r w:rsidR="00E24065" w:rsidRPr="00440812">
        <w:rPr>
          <w:szCs w:val="24"/>
        </w:rPr>
        <w:t xml:space="preserve"> </w:t>
      </w:r>
      <w:r w:rsidRPr="00440812">
        <w:rPr>
          <w:szCs w:val="24"/>
        </w:rPr>
        <w:t>discrimination.</w:t>
      </w:r>
      <w:r w:rsidR="00E24065" w:rsidRPr="00440812">
        <w:rPr>
          <w:szCs w:val="24"/>
        </w:rPr>
        <w:t xml:space="preserve"> </w:t>
      </w:r>
    </w:p>
    <w:p w:rsidR="00951BC8" w:rsidRPr="00440812" w:rsidRDefault="00951BC8" w:rsidP="00440812">
      <w:pPr>
        <w:pStyle w:val="SingleTxtG"/>
        <w:rPr>
          <w:szCs w:val="24"/>
        </w:rPr>
      </w:pPr>
      <w:r w:rsidRPr="00440812">
        <w:t>143.</w:t>
      </w:r>
      <w:r w:rsidRPr="00440812">
        <w:tab/>
      </w:r>
      <w:r w:rsidRPr="00440812">
        <w:rPr>
          <w:szCs w:val="24"/>
        </w:rPr>
        <w:t>Various</w:t>
      </w:r>
      <w:r w:rsidR="00E24065" w:rsidRPr="00440812">
        <w:rPr>
          <w:szCs w:val="24"/>
        </w:rPr>
        <w:t xml:space="preserve"> </w:t>
      </w:r>
      <w:r w:rsidRPr="00440812">
        <w:rPr>
          <w:szCs w:val="24"/>
        </w:rPr>
        <w:t>laws</w:t>
      </w:r>
      <w:r w:rsidR="00E24065" w:rsidRPr="00440812">
        <w:rPr>
          <w:szCs w:val="24"/>
        </w:rPr>
        <w:t xml:space="preserve"> </w:t>
      </w:r>
      <w:r w:rsidRPr="00440812">
        <w:rPr>
          <w:szCs w:val="24"/>
        </w:rPr>
        <w:t>and</w:t>
      </w:r>
      <w:r w:rsidR="00E24065" w:rsidRPr="00440812">
        <w:rPr>
          <w:szCs w:val="24"/>
        </w:rPr>
        <w:t xml:space="preserve"> </w:t>
      </w:r>
      <w:r w:rsidRPr="00440812">
        <w:rPr>
          <w:szCs w:val="24"/>
        </w:rPr>
        <w:t>government</w:t>
      </w:r>
      <w:r w:rsidR="00E24065" w:rsidRPr="00440812">
        <w:rPr>
          <w:szCs w:val="24"/>
        </w:rPr>
        <w:t xml:space="preserve"> </w:t>
      </w:r>
      <w:r w:rsidRPr="00440812">
        <w:rPr>
          <w:szCs w:val="24"/>
        </w:rPr>
        <w:t>policies</w:t>
      </w:r>
      <w:r w:rsidR="00E24065" w:rsidRPr="00440812">
        <w:rPr>
          <w:szCs w:val="24"/>
        </w:rPr>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under</w:t>
      </w:r>
      <w:r w:rsidR="00E24065" w:rsidRPr="00440812">
        <w:rPr>
          <w:szCs w:val="24"/>
        </w:rPr>
        <w:t xml:space="preserve"> </w:t>
      </w:r>
      <w:r w:rsidRPr="00440812">
        <w:rPr>
          <w:szCs w:val="24"/>
        </w:rPr>
        <w:t>review</w:t>
      </w:r>
      <w:r w:rsidR="00E24065" w:rsidRPr="00440812">
        <w:rPr>
          <w:szCs w:val="24"/>
        </w:rPr>
        <w:t xml:space="preserve"> </w:t>
      </w:r>
      <w:r w:rsidRPr="00440812">
        <w:rPr>
          <w:szCs w:val="24"/>
        </w:rPr>
        <w:t>in</w:t>
      </w:r>
      <w:r w:rsidR="00E24065" w:rsidRPr="00440812">
        <w:rPr>
          <w:szCs w:val="24"/>
        </w:rPr>
        <w:t xml:space="preserve"> </w:t>
      </w:r>
      <w:r w:rsidRPr="00440812">
        <w:rPr>
          <w:szCs w:val="24"/>
        </w:rPr>
        <w:t>recent</w:t>
      </w:r>
      <w:r w:rsidR="00E24065" w:rsidRPr="00440812">
        <w:rPr>
          <w:szCs w:val="24"/>
        </w:rPr>
        <w:t xml:space="preserve"> </w:t>
      </w:r>
      <w:r w:rsidRPr="00440812">
        <w:rPr>
          <w:szCs w:val="24"/>
        </w:rPr>
        <w:t>years</w:t>
      </w:r>
      <w:r w:rsidR="00E24065" w:rsidRPr="00440812">
        <w:rPr>
          <w:szCs w:val="24"/>
        </w:rPr>
        <w:t xml:space="preserve"> </w:t>
      </w:r>
      <w:r w:rsidRPr="00440812">
        <w:rPr>
          <w:szCs w:val="24"/>
        </w:rPr>
        <w:t>and</w:t>
      </w:r>
      <w:r w:rsidR="00E24065" w:rsidRPr="00440812">
        <w:rPr>
          <w:szCs w:val="24"/>
        </w:rPr>
        <w:t xml:space="preserve"> </w:t>
      </w:r>
      <w:r w:rsidRPr="00440812">
        <w:rPr>
          <w:szCs w:val="24"/>
        </w:rPr>
        <w:t>changes</w:t>
      </w:r>
      <w:r w:rsidR="00E24065" w:rsidRPr="00440812">
        <w:rPr>
          <w:szCs w:val="24"/>
        </w:rPr>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proposed</w:t>
      </w:r>
      <w:r w:rsidR="00E24065" w:rsidRPr="00440812">
        <w:rPr>
          <w:szCs w:val="24"/>
        </w:rPr>
        <w:t xml:space="preserve"> </w:t>
      </w:r>
      <w:r w:rsidRPr="00440812">
        <w:rPr>
          <w:szCs w:val="24"/>
        </w:rPr>
        <w:t>to</w:t>
      </w:r>
      <w:r w:rsidR="00E24065" w:rsidRPr="00440812">
        <w:rPr>
          <w:szCs w:val="24"/>
        </w:rPr>
        <w:t xml:space="preserve"> </w:t>
      </w:r>
      <w:r w:rsidRPr="00440812">
        <w:rPr>
          <w:szCs w:val="24"/>
        </w:rPr>
        <w:t>eliminate</w:t>
      </w:r>
      <w:r w:rsidR="00E24065" w:rsidRPr="00440812">
        <w:rPr>
          <w:szCs w:val="24"/>
        </w:rPr>
        <w:t xml:space="preserve"> </w:t>
      </w:r>
      <w:r w:rsidRPr="00440812">
        <w:rPr>
          <w:szCs w:val="24"/>
        </w:rPr>
        <w:t>any</w:t>
      </w:r>
      <w:r w:rsidR="00E24065" w:rsidRPr="00440812">
        <w:rPr>
          <w:szCs w:val="24"/>
        </w:rPr>
        <w:t xml:space="preserve"> </w:t>
      </w:r>
      <w:r w:rsidRPr="00440812">
        <w:rPr>
          <w:szCs w:val="24"/>
        </w:rPr>
        <w:t>discriminatory</w:t>
      </w:r>
      <w:r w:rsidR="00E24065" w:rsidRPr="00440812">
        <w:rPr>
          <w:szCs w:val="24"/>
        </w:rPr>
        <w:t xml:space="preserve"> </w:t>
      </w:r>
      <w:r w:rsidRPr="00440812">
        <w:rPr>
          <w:szCs w:val="24"/>
        </w:rPr>
        <w:t>effect</w:t>
      </w:r>
      <w:r w:rsidR="00E24065" w:rsidRPr="00440812">
        <w:rPr>
          <w:szCs w:val="24"/>
        </w:rPr>
        <w:t xml:space="preserve"> </w:t>
      </w:r>
      <w:r w:rsidRPr="00440812">
        <w:rPr>
          <w:szCs w:val="24"/>
        </w:rPr>
        <w:t>and</w:t>
      </w:r>
      <w:r w:rsidR="00E24065" w:rsidRPr="00440812">
        <w:rPr>
          <w:szCs w:val="24"/>
        </w:rPr>
        <w:t xml:space="preserve"> </w:t>
      </w:r>
      <w:r w:rsidRPr="00440812">
        <w:rPr>
          <w:szCs w:val="24"/>
        </w:rPr>
        <w:t>to</w:t>
      </w:r>
      <w:r w:rsidR="00E24065" w:rsidRPr="00440812">
        <w:rPr>
          <w:szCs w:val="24"/>
        </w:rPr>
        <w:t xml:space="preserve"> </w:t>
      </w:r>
      <w:r w:rsidRPr="00440812">
        <w:rPr>
          <w:szCs w:val="24"/>
        </w:rPr>
        <w:t>ensure</w:t>
      </w:r>
      <w:r w:rsidR="00E24065" w:rsidRPr="00440812">
        <w:rPr>
          <w:szCs w:val="24"/>
        </w:rPr>
        <w:t xml:space="preserve"> </w:t>
      </w:r>
      <w:r w:rsidRPr="00440812">
        <w:rPr>
          <w:szCs w:val="24"/>
        </w:rPr>
        <w:t>equality.</w:t>
      </w:r>
    </w:p>
    <w:p w:rsidR="00951BC8" w:rsidRPr="00440812" w:rsidRDefault="00951BC8" w:rsidP="00F9759D">
      <w:pPr>
        <w:pStyle w:val="H4G"/>
      </w:pPr>
      <w:r w:rsidRPr="00440812">
        <w:tab/>
      </w:r>
      <w:r w:rsidRPr="00440812">
        <w:tab/>
        <w:t>Legal</w:t>
      </w:r>
      <w:r w:rsidR="00E24065" w:rsidRPr="00440812">
        <w:t xml:space="preserve"> </w:t>
      </w:r>
      <w:r w:rsidRPr="00440812">
        <w:t>measures</w:t>
      </w:r>
    </w:p>
    <w:p w:rsidR="00951BC8" w:rsidRPr="00440812" w:rsidRDefault="00951BC8" w:rsidP="00440812">
      <w:pPr>
        <w:pStyle w:val="SingleTxtG"/>
        <w:rPr>
          <w:szCs w:val="24"/>
        </w:rPr>
      </w:pPr>
      <w:r w:rsidRPr="00440812">
        <w:t>144.</w:t>
      </w:r>
      <w:r w:rsidRPr="00440812">
        <w:tab/>
      </w:r>
      <w:r w:rsidRPr="00440812">
        <w:rPr>
          <w:szCs w:val="24"/>
        </w:rPr>
        <w:t>A</w:t>
      </w:r>
      <w:r w:rsidR="00E24065" w:rsidRPr="00440812">
        <w:rPr>
          <w:szCs w:val="24"/>
        </w:rPr>
        <w:t xml:space="preserve"> </w:t>
      </w:r>
      <w:r w:rsidRPr="00440812">
        <w:rPr>
          <w:szCs w:val="24"/>
        </w:rPr>
        <w:t>new</w:t>
      </w:r>
      <w:r w:rsidR="00E24065" w:rsidRPr="00440812">
        <w:rPr>
          <w:szCs w:val="24"/>
        </w:rPr>
        <w:t xml:space="preserve"> </w:t>
      </w:r>
      <w:r w:rsidRPr="00440812">
        <w:rPr>
          <w:szCs w:val="24"/>
        </w:rPr>
        <w:t>Constitution</w:t>
      </w:r>
      <w:r w:rsidR="00E24065" w:rsidRPr="00440812">
        <w:rPr>
          <w:szCs w:val="24"/>
        </w:rPr>
        <w:t xml:space="preserve"> </w:t>
      </w:r>
      <w:r w:rsidRPr="00440812">
        <w:rPr>
          <w:szCs w:val="24"/>
        </w:rPr>
        <w:t>was</w:t>
      </w:r>
      <w:r w:rsidR="00E24065" w:rsidRPr="00440812">
        <w:rPr>
          <w:szCs w:val="24"/>
        </w:rPr>
        <w:t xml:space="preserve"> </w:t>
      </w:r>
      <w:r w:rsidRPr="00440812">
        <w:rPr>
          <w:szCs w:val="24"/>
        </w:rPr>
        <w:t>adopted</w:t>
      </w:r>
      <w:r w:rsidR="00E24065" w:rsidRPr="00440812">
        <w:rPr>
          <w:szCs w:val="24"/>
        </w:rPr>
        <w:t xml:space="preserve"> </w:t>
      </w:r>
      <w:r w:rsidRPr="00440812">
        <w:rPr>
          <w:szCs w:val="24"/>
        </w:rPr>
        <w:t>in</w:t>
      </w:r>
      <w:r w:rsidR="00E24065" w:rsidRPr="00440812">
        <w:rPr>
          <w:szCs w:val="24"/>
        </w:rPr>
        <w:t xml:space="preserve"> </w:t>
      </w:r>
      <w:r w:rsidRPr="00440812">
        <w:rPr>
          <w:szCs w:val="24"/>
        </w:rPr>
        <w:t>2003</w:t>
      </w:r>
      <w:r w:rsidR="00E24065" w:rsidRPr="00440812">
        <w:rPr>
          <w:szCs w:val="24"/>
        </w:rPr>
        <w:t xml:space="preserve"> </w:t>
      </w:r>
      <w:r w:rsidRPr="00440812">
        <w:rPr>
          <w:szCs w:val="24"/>
        </w:rPr>
        <w:t>with</w:t>
      </w:r>
      <w:r w:rsidR="00E24065" w:rsidRPr="00440812">
        <w:rPr>
          <w:szCs w:val="24"/>
        </w:rPr>
        <w:t xml:space="preserve"> </w:t>
      </w:r>
      <w:r w:rsidRPr="00440812">
        <w:rPr>
          <w:szCs w:val="24"/>
        </w:rPr>
        <w:t>special</w:t>
      </w:r>
      <w:r w:rsidR="00E24065" w:rsidRPr="00440812">
        <w:rPr>
          <w:szCs w:val="24"/>
        </w:rPr>
        <w:t xml:space="preserve"> </w:t>
      </w:r>
      <w:r w:rsidRPr="00440812">
        <w:rPr>
          <w:szCs w:val="24"/>
        </w:rPr>
        <w:t>emphasis</w:t>
      </w:r>
      <w:r w:rsidR="00E24065" w:rsidRPr="00440812">
        <w:rPr>
          <w:szCs w:val="24"/>
        </w:rPr>
        <w:t xml:space="preserve"> </w:t>
      </w:r>
      <w:r w:rsidRPr="00440812">
        <w:rPr>
          <w:szCs w:val="24"/>
        </w:rPr>
        <w:t>on</w:t>
      </w:r>
      <w:r w:rsidR="00E24065" w:rsidRPr="00440812">
        <w:rPr>
          <w:szCs w:val="24"/>
        </w:rPr>
        <w:t xml:space="preserve"> </w:t>
      </w:r>
      <w:r w:rsidRPr="00440812">
        <w:rPr>
          <w:szCs w:val="24"/>
        </w:rPr>
        <w:t>cons</w:t>
      </w:r>
      <w:r w:rsidRPr="00440812">
        <w:t>olidation</w:t>
      </w:r>
      <w:r w:rsidR="00E24065" w:rsidRPr="00440812">
        <w:t xml:space="preserve"> </w:t>
      </w:r>
      <w:r w:rsidRPr="00440812">
        <w:t>of</w:t>
      </w:r>
      <w:r w:rsidR="00E24065" w:rsidRPr="00440812">
        <w:t xml:space="preserve"> </w:t>
      </w:r>
      <w:r w:rsidRPr="00440812">
        <w:t>national</w:t>
      </w:r>
      <w:r w:rsidR="00E24065" w:rsidRPr="00440812">
        <w:t xml:space="preserve"> </w:t>
      </w:r>
      <w:r w:rsidRPr="00440812">
        <w:t>unity</w:t>
      </w:r>
      <w:r w:rsidR="00E24065" w:rsidRPr="00440812">
        <w:t xml:space="preserve"> </w:t>
      </w:r>
      <w:r w:rsidRPr="00440812">
        <w:t>and</w:t>
      </w:r>
      <w:r w:rsidR="00E24065" w:rsidRPr="00440812">
        <w:t xml:space="preserve"> </w:t>
      </w:r>
      <w:r w:rsidRPr="00440812">
        <w:t>equality</w:t>
      </w:r>
      <w:r w:rsidR="00E24065" w:rsidRPr="00440812">
        <w:t xml:space="preserve"> </w:t>
      </w:r>
      <w:r w:rsidRPr="00440812">
        <w:t>among</w:t>
      </w:r>
      <w:r w:rsidR="00E24065" w:rsidRPr="00440812">
        <w:t xml:space="preserve"> </w:t>
      </w:r>
      <w:r w:rsidRPr="00440812">
        <w:t>all</w:t>
      </w:r>
      <w:r w:rsidR="00E24065" w:rsidRPr="00440812">
        <w:t xml:space="preserve"> </w:t>
      </w:r>
      <w:r w:rsidRPr="00440812">
        <w:t>the</w:t>
      </w:r>
      <w:r w:rsidR="00E24065" w:rsidRPr="00440812">
        <w:t xml:space="preserve"> </w:t>
      </w:r>
      <w:r w:rsidRPr="00440812">
        <w:t>people</w:t>
      </w:r>
      <w:r w:rsidR="00E24065" w:rsidRPr="00440812">
        <w:t xml:space="preserve"> </w:t>
      </w:r>
      <w:r w:rsidRPr="00440812">
        <w:t>of</w:t>
      </w:r>
      <w:r w:rsidR="00E24065" w:rsidRPr="00440812">
        <w:t xml:space="preserve"> </w:t>
      </w:r>
      <w:r w:rsidRPr="00440812">
        <w:t>Rwanda.</w:t>
      </w:r>
      <w:r w:rsidR="00E24065" w:rsidRPr="00440812">
        <w:t xml:space="preserve"> </w:t>
      </w:r>
      <w:r w:rsidRPr="00440812">
        <w:t>The</w:t>
      </w:r>
      <w:r w:rsidR="00E24065" w:rsidRPr="00440812">
        <w:t xml:space="preserve"> </w:t>
      </w:r>
      <w:r w:rsidRPr="00440812">
        <w:t>2003</w:t>
      </w:r>
      <w:r w:rsidR="00E24065" w:rsidRPr="00440812">
        <w:t xml:space="preserve"> </w:t>
      </w:r>
      <w:r w:rsidRPr="00440812">
        <w:t>Constitution</w:t>
      </w:r>
      <w:r w:rsidR="00E24065" w:rsidRPr="00440812">
        <w:t xml:space="preserve"> </w:t>
      </w:r>
      <w:r w:rsidRPr="00440812">
        <w:t>as</w:t>
      </w:r>
      <w:r w:rsidR="00E24065" w:rsidRPr="00440812">
        <w:t xml:space="preserve"> </w:t>
      </w:r>
      <w:r w:rsidRPr="00440812">
        <w:t>amended</w:t>
      </w:r>
      <w:r w:rsidR="00E24065" w:rsidRPr="00440812">
        <w:t xml:space="preserve"> </w:t>
      </w:r>
      <w:r w:rsidRPr="00440812">
        <w:t>to</w:t>
      </w:r>
      <w:r w:rsidR="00E24065" w:rsidRPr="00440812">
        <w:t xml:space="preserve"> </w:t>
      </w:r>
      <w:r w:rsidRPr="00440812">
        <w:t>date</w:t>
      </w:r>
      <w:r w:rsidR="00E24065" w:rsidRPr="00440812">
        <w:t xml:space="preserve"> </w:t>
      </w:r>
      <w:r w:rsidRPr="00440812">
        <w:t>recognizes</w:t>
      </w:r>
      <w:r w:rsidR="00E24065" w:rsidRPr="00440812">
        <w:t xml:space="preserve"> </w:t>
      </w:r>
      <w:r w:rsidRPr="00440812">
        <w:t>and</w:t>
      </w:r>
      <w:r w:rsidR="00E24065" w:rsidRPr="00440812">
        <w:t xml:space="preserve"> </w:t>
      </w:r>
      <w:r w:rsidRPr="00440812">
        <w:t>respects</w:t>
      </w:r>
      <w:r w:rsidR="00E24065" w:rsidRPr="00440812">
        <w:t xml:space="preserve"> </w:t>
      </w:r>
      <w:r w:rsidRPr="00440812">
        <w:t>the</w:t>
      </w:r>
      <w:r w:rsidR="00E24065" w:rsidRPr="00440812">
        <w:t xml:space="preserve"> </w:t>
      </w:r>
      <w:r w:rsidRPr="00440812">
        <w:t>values</w:t>
      </w:r>
      <w:r w:rsidR="00E24065" w:rsidRPr="00440812">
        <w:t xml:space="preserve"> </w:t>
      </w:r>
      <w:r w:rsidRPr="00440812">
        <w:t>and</w:t>
      </w:r>
      <w:r w:rsidR="00E24065" w:rsidRPr="00440812">
        <w:t xml:space="preserve"> </w:t>
      </w:r>
      <w:r w:rsidRPr="00440812">
        <w:t>principles</w:t>
      </w:r>
      <w:r w:rsidR="00E24065" w:rsidRPr="00440812">
        <w:t xml:space="preserve"> </w:t>
      </w:r>
      <w:r w:rsidRPr="00440812">
        <w:t>embodied</w:t>
      </w:r>
      <w:r w:rsidR="00E24065" w:rsidRPr="00440812">
        <w:t xml:space="preserve"> </w:t>
      </w:r>
      <w:r w:rsidRPr="00440812">
        <w:t>in</w:t>
      </w:r>
      <w:r w:rsidR="00E24065" w:rsidRPr="00440812">
        <w:t xml:space="preserve"> </w:t>
      </w:r>
      <w:r w:rsidRPr="00440812">
        <w:t>international</w:t>
      </w:r>
      <w:r w:rsidR="00E24065" w:rsidRPr="00440812">
        <w:t xml:space="preserve"> </w:t>
      </w:r>
      <w:r w:rsidRPr="00440812">
        <w:t>human</w:t>
      </w:r>
      <w:r w:rsidR="00E24065" w:rsidRPr="00440812">
        <w:t xml:space="preserve"> </w:t>
      </w:r>
      <w:r w:rsidRPr="00440812">
        <w:t>rights</w:t>
      </w:r>
      <w:r w:rsidR="00E24065" w:rsidRPr="00440812">
        <w:t xml:space="preserve"> </w:t>
      </w:r>
      <w:r w:rsidRPr="00440812">
        <w:t>instruments</w:t>
      </w:r>
      <w:r w:rsidR="00E24065" w:rsidRPr="00440812">
        <w:t xml:space="preserve"> </w:t>
      </w:r>
      <w:r w:rsidRPr="00440812">
        <w:t>and</w:t>
      </w:r>
      <w:r w:rsidR="00E24065" w:rsidRPr="00440812">
        <w:t xml:space="preserve"> </w:t>
      </w:r>
      <w:r w:rsidRPr="00440812">
        <w:t>all</w:t>
      </w:r>
      <w:r w:rsidR="00E24065" w:rsidRPr="00440812">
        <w:t xml:space="preserve"> </w:t>
      </w:r>
      <w:r w:rsidRPr="00440812">
        <w:t>international</w:t>
      </w:r>
      <w:r w:rsidR="00E24065" w:rsidRPr="00440812">
        <w:t xml:space="preserve"> </w:t>
      </w:r>
      <w:r w:rsidRPr="00440812">
        <w:t>instruments</w:t>
      </w:r>
      <w:r w:rsidR="00E24065" w:rsidRPr="00440812">
        <w:t xml:space="preserve"> </w:t>
      </w:r>
      <w:r w:rsidRPr="00440812">
        <w:t>prohibiting</w:t>
      </w:r>
      <w:r w:rsidR="00E24065" w:rsidRPr="00440812">
        <w:t xml:space="preserve"> </w:t>
      </w:r>
      <w:r w:rsidRPr="00440812">
        <w:t>racial</w:t>
      </w:r>
      <w:r w:rsidR="00E24065" w:rsidRPr="00440812">
        <w:t xml:space="preserve"> </w:t>
      </w:r>
      <w:r w:rsidRPr="00440812">
        <w:t>discrimination</w:t>
      </w:r>
      <w:r w:rsidR="00E24065" w:rsidRPr="00440812">
        <w:t xml:space="preserve"> </w:t>
      </w:r>
      <w:r w:rsidRPr="00440812">
        <w:t>which</w:t>
      </w:r>
      <w:r w:rsidR="00E24065" w:rsidRPr="00440812">
        <w:t xml:space="preserve"> </w:t>
      </w:r>
      <w:r w:rsidRPr="00440812">
        <w:t>Rwanda</w:t>
      </w:r>
      <w:r w:rsidR="00E24065" w:rsidRPr="00440812">
        <w:t xml:space="preserve"> </w:t>
      </w:r>
      <w:r w:rsidRPr="00440812">
        <w:t>has</w:t>
      </w:r>
      <w:r w:rsidR="00E24065" w:rsidRPr="00440812">
        <w:t xml:space="preserve"> </w:t>
      </w:r>
      <w:r w:rsidRPr="00440812">
        <w:t>signed</w:t>
      </w:r>
      <w:r w:rsidR="00E24065" w:rsidRPr="00440812">
        <w:t xml:space="preserve"> </w:t>
      </w:r>
      <w:r w:rsidRPr="00440812">
        <w:t>and</w:t>
      </w:r>
      <w:r w:rsidR="00E24065" w:rsidRPr="00440812">
        <w:t xml:space="preserve"> </w:t>
      </w:r>
      <w:r w:rsidRPr="00440812">
        <w:t>ratified.</w:t>
      </w:r>
      <w:r w:rsidR="00E24065" w:rsidRPr="00440812">
        <w:t xml:space="preserve"> </w:t>
      </w:r>
      <w:r w:rsidRPr="00440812">
        <w:t>They</w:t>
      </w:r>
      <w:r w:rsidR="00E24065" w:rsidRPr="00440812">
        <w:t xml:space="preserve"> </w:t>
      </w:r>
      <w:r w:rsidRPr="00440812">
        <w:t>include</w:t>
      </w:r>
      <w:r w:rsidR="00E24065" w:rsidRPr="00440812">
        <w:t xml:space="preserve"> </w:t>
      </w:r>
      <w:r w:rsidRPr="00440812">
        <w:t>in</w:t>
      </w:r>
      <w:r w:rsidR="00E24065" w:rsidRPr="00440812">
        <w:t xml:space="preserve"> </w:t>
      </w:r>
      <w:r w:rsidRPr="00440812">
        <w:t>particular:</w:t>
      </w:r>
      <w:r w:rsidR="00E24065" w:rsidRPr="00440812">
        <w:t xml:space="preserve"> </w:t>
      </w:r>
      <w:r w:rsidRPr="00440812">
        <w:t>the</w:t>
      </w:r>
      <w:r w:rsidR="00E24065" w:rsidRPr="00440812">
        <w:t xml:space="preserve"> </w:t>
      </w:r>
      <w:r w:rsidRPr="00440812">
        <w:t>Universal</w:t>
      </w:r>
      <w:r w:rsidR="00E24065" w:rsidRPr="00440812">
        <w:t xml:space="preserve"> </w:t>
      </w:r>
      <w:r w:rsidRPr="00440812">
        <w:t>Declaration</w:t>
      </w:r>
      <w:r w:rsidR="00E24065" w:rsidRPr="00440812">
        <w:t xml:space="preserve"> </w:t>
      </w:r>
      <w:r w:rsidRPr="00440812">
        <w:t>of</w:t>
      </w:r>
      <w:r w:rsidR="00E24065" w:rsidRPr="00440812">
        <w:t xml:space="preserve"> </w:t>
      </w:r>
      <w:r w:rsidRPr="00440812">
        <w:t>Human</w:t>
      </w:r>
      <w:r w:rsidR="00E24065" w:rsidRPr="00440812">
        <w:t xml:space="preserve"> </w:t>
      </w:r>
      <w:r w:rsidRPr="00440812">
        <w:t>Rights;</w:t>
      </w:r>
      <w:r w:rsidR="00E24065" w:rsidRPr="00440812">
        <w:t xml:space="preserve"> </w:t>
      </w:r>
      <w:r w:rsidRPr="00440812">
        <w:t>t</w:t>
      </w:r>
      <w:r w:rsidRPr="00440812">
        <w:rPr>
          <w:szCs w:val="24"/>
        </w:rPr>
        <w:t>he</w:t>
      </w:r>
      <w:r w:rsidR="00E24065" w:rsidRPr="00440812">
        <w:rPr>
          <w:szCs w:val="24"/>
        </w:rPr>
        <w:t xml:space="preserve"> </w:t>
      </w:r>
      <w:r w:rsidRPr="00440812">
        <w:rPr>
          <w:szCs w:val="24"/>
        </w:rPr>
        <w:t>International</w:t>
      </w:r>
      <w:r w:rsidR="00E24065" w:rsidRPr="00440812">
        <w:rPr>
          <w:szCs w:val="24"/>
        </w:rPr>
        <w:t xml:space="preserve"> </w:t>
      </w:r>
      <w:r w:rsidRPr="00440812">
        <w:rPr>
          <w:szCs w:val="24"/>
        </w:rPr>
        <w:t>Covenants</w:t>
      </w:r>
      <w:r w:rsidR="00E24065" w:rsidRPr="00440812">
        <w:rPr>
          <w:szCs w:val="24"/>
        </w:rPr>
        <w:t xml:space="preserve"> </w:t>
      </w:r>
      <w:r w:rsidRPr="00440812">
        <w:rPr>
          <w:szCs w:val="24"/>
        </w:rPr>
        <w:t>on</w:t>
      </w:r>
      <w:r w:rsidR="00E24065" w:rsidRPr="00440812">
        <w:rPr>
          <w:szCs w:val="24"/>
        </w:rPr>
        <w:t xml:space="preserve"> </w:t>
      </w:r>
      <w:r w:rsidRPr="00440812">
        <w:rPr>
          <w:szCs w:val="24"/>
        </w:rPr>
        <w:t>Human</w:t>
      </w:r>
      <w:r w:rsidR="00E24065" w:rsidRPr="00440812">
        <w:rPr>
          <w:szCs w:val="24"/>
        </w:rPr>
        <w:t xml:space="preserve"> </w:t>
      </w:r>
      <w:r w:rsidRPr="00440812">
        <w:rPr>
          <w:szCs w:val="24"/>
        </w:rPr>
        <w:t>Rights;</w:t>
      </w:r>
      <w:r w:rsidR="00E24065" w:rsidRPr="00440812">
        <w:t xml:space="preserve"> </w:t>
      </w:r>
      <w:r w:rsidRPr="00440812">
        <w:t>the</w:t>
      </w:r>
      <w:r w:rsidR="00E24065" w:rsidRPr="00440812">
        <w:t xml:space="preserve"> </w:t>
      </w:r>
      <w:r w:rsidRPr="00440812">
        <w:rPr>
          <w:szCs w:val="24"/>
        </w:rPr>
        <w:t>Convention</w:t>
      </w:r>
      <w:r w:rsidR="00E24065" w:rsidRPr="00440812">
        <w:rPr>
          <w:szCs w:val="24"/>
        </w:rPr>
        <w:t xml:space="preserve"> </w:t>
      </w:r>
      <w:r w:rsidRPr="00440812">
        <w:rPr>
          <w:szCs w:val="24"/>
        </w:rPr>
        <w:t>on</w:t>
      </w:r>
      <w:r w:rsidR="00E24065" w:rsidRPr="00440812">
        <w:rPr>
          <w:szCs w:val="24"/>
        </w:rPr>
        <w:t xml:space="preserve"> </w:t>
      </w:r>
      <w:r w:rsidRPr="00440812">
        <w:rPr>
          <w:szCs w:val="24"/>
        </w:rPr>
        <w:t>the</w:t>
      </w:r>
      <w:r w:rsidR="00E24065" w:rsidRPr="00440812">
        <w:rPr>
          <w:szCs w:val="24"/>
        </w:rPr>
        <w:t xml:space="preserve"> </w:t>
      </w:r>
      <w:r w:rsidRPr="00440812">
        <w:rPr>
          <w:szCs w:val="24"/>
        </w:rPr>
        <w:t>Prevention</w:t>
      </w:r>
      <w:r w:rsidR="00E24065" w:rsidRPr="00440812">
        <w:rPr>
          <w:szCs w:val="24"/>
        </w:rPr>
        <w:t xml:space="preserve"> </w:t>
      </w:r>
      <w:r w:rsidRPr="00440812">
        <w:rPr>
          <w:szCs w:val="24"/>
        </w:rPr>
        <w:t>and</w:t>
      </w:r>
      <w:r w:rsidR="00E24065" w:rsidRPr="00440812">
        <w:rPr>
          <w:szCs w:val="24"/>
        </w:rPr>
        <w:t xml:space="preserve"> </w:t>
      </w:r>
      <w:r w:rsidRPr="00440812">
        <w:rPr>
          <w:szCs w:val="24"/>
        </w:rPr>
        <w:t>Punishment</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Crime</w:t>
      </w:r>
      <w:r w:rsidR="00E24065" w:rsidRPr="00440812">
        <w:rPr>
          <w:szCs w:val="24"/>
        </w:rPr>
        <w:t xml:space="preserve"> </w:t>
      </w:r>
      <w:r w:rsidRPr="00440812">
        <w:rPr>
          <w:szCs w:val="24"/>
        </w:rPr>
        <w:t>of</w:t>
      </w:r>
      <w:r w:rsidR="00E24065" w:rsidRPr="00440812">
        <w:rPr>
          <w:szCs w:val="24"/>
        </w:rPr>
        <w:t xml:space="preserve"> </w:t>
      </w:r>
      <w:r w:rsidRPr="00440812">
        <w:rPr>
          <w:szCs w:val="24"/>
        </w:rPr>
        <w:t>Genocide;</w:t>
      </w:r>
      <w:r w:rsidR="00E24065" w:rsidRPr="00440812">
        <w:rPr>
          <w:szCs w:val="24"/>
        </w:rPr>
        <w:t xml:space="preserve"> </w:t>
      </w:r>
      <w:r w:rsidRPr="00440812">
        <w:t>the</w:t>
      </w:r>
      <w:r w:rsidR="00E24065" w:rsidRPr="00440812">
        <w:t xml:space="preserve"> </w:t>
      </w:r>
      <w:r w:rsidRPr="00440812">
        <w:rPr>
          <w:szCs w:val="24"/>
        </w:rPr>
        <w:t>International</w:t>
      </w:r>
      <w:r w:rsidR="00E24065" w:rsidRPr="00440812">
        <w:rPr>
          <w:szCs w:val="24"/>
        </w:rPr>
        <w:t xml:space="preserve"> </w:t>
      </w:r>
      <w:r w:rsidRPr="00440812">
        <w:rPr>
          <w:szCs w:val="24"/>
        </w:rPr>
        <w:t>Convention</w:t>
      </w:r>
      <w:r w:rsidR="00E24065" w:rsidRPr="00440812">
        <w:rPr>
          <w:szCs w:val="24"/>
        </w:rPr>
        <w:t xml:space="preserve"> </w:t>
      </w:r>
      <w:r w:rsidRPr="00440812">
        <w:rPr>
          <w:szCs w:val="24"/>
        </w:rPr>
        <w:t>on</w:t>
      </w:r>
      <w:r w:rsidR="00E24065" w:rsidRPr="00440812">
        <w:rPr>
          <w:szCs w:val="24"/>
        </w:rPr>
        <w:t xml:space="preserve"> </w:t>
      </w:r>
      <w:r w:rsidRPr="00440812">
        <w:rPr>
          <w:szCs w:val="24"/>
        </w:rPr>
        <w:t>the</w:t>
      </w:r>
      <w:r w:rsidR="00E24065" w:rsidRPr="00440812">
        <w:rPr>
          <w:szCs w:val="24"/>
        </w:rPr>
        <w:t xml:space="preserve"> </w:t>
      </w:r>
      <w:r w:rsidRPr="00440812">
        <w:rPr>
          <w:szCs w:val="24"/>
        </w:rPr>
        <w:t>Suppression</w:t>
      </w:r>
      <w:r w:rsidR="00E24065" w:rsidRPr="00440812">
        <w:rPr>
          <w:szCs w:val="24"/>
        </w:rPr>
        <w:t xml:space="preserve"> </w:t>
      </w:r>
      <w:r w:rsidRPr="00440812">
        <w:rPr>
          <w:szCs w:val="24"/>
        </w:rPr>
        <w:t>and</w:t>
      </w:r>
      <w:r w:rsidR="00E24065" w:rsidRPr="00440812">
        <w:rPr>
          <w:szCs w:val="24"/>
        </w:rPr>
        <w:t xml:space="preserve"> </w:t>
      </w:r>
      <w:r w:rsidRPr="00440812">
        <w:rPr>
          <w:szCs w:val="24"/>
        </w:rPr>
        <w:t>Punishm</w:t>
      </w:r>
      <w:r w:rsidRPr="00440812">
        <w:t>ent</w:t>
      </w:r>
      <w:r w:rsidR="00E24065" w:rsidRPr="00440812">
        <w:t xml:space="preserve"> </w:t>
      </w:r>
      <w:r w:rsidRPr="00440812">
        <w:t>of</w:t>
      </w:r>
      <w:r w:rsidR="00E24065" w:rsidRPr="00440812">
        <w:t xml:space="preserve"> </w:t>
      </w:r>
      <w:r w:rsidRPr="00440812">
        <w:t>the</w:t>
      </w:r>
      <w:r w:rsidR="00E24065" w:rsidRPr="00440812">
        <w:t xml:space="preserve"> </w:t>
      </w:r>
      <w:r w:rsidRPr="00440812">
        <w:t>Crime</w:t>
      </w:r>
      <w:r w:rsidR="00E24065" w:rsidRPr="00440812">
        <w:t xml:space="preserve"> </w:t>
      </w:r>
      <w:r w:rsidRPr="00440812">
        <w:t>of</w:t>
      </w:r>
      <w:r w:rsidR="00E24065" w:rsidRPr="00440812">
        <w:t xml:space="preserve"> </w:t>
      </w:r>
      <w:r w:rsidRPr="00440812">
        <w:t>Apartheid;</w:t>
      </w:r>
      <w:r w:rsidR="00E24065" w:rsidRPr="00440812">
        <w:t xml:space="preserve"> </w:t>
      </w:r>
      <w:r w:rsidRPr="00440812">
        <w:t>the</w:t>
      </w:r>
      <w:r w:rsidR="00E24065" w:rsidRPr="00440812">
        <w:t xml:space="preserve"> </w:t>
      </w:r>
      <w:r w:rsidRPr="00440812">
        <w:rPr>
          <w:szCs w:val="24"/>
        </w:rPr>
        <w:t>Convention</w:t>
      </w:r>
      <w:r w:rsidR="00E24065" w:rsidRPr="00440812">
        <w:rPr>
          <w:szCs w:val="24"/>
        </w:rPr>
        <w:t xml:space="preserve"> </w:t>
      </w:r>
      <w:r w:rsidRPr="00440812">
        <w:rPr>
          <w:szCs w:val="24"/>
        </w:rPr>
        <w:t>on</w:t>
      </w:r>
      <w:r w:rsidR="00E24065" w:rsidRPr="00440812">
        <w:rPr>
          <w:szCs w:val="24"/>
        </w:rPr>
        <w:t xml:space="preserve"> </w:t>
      </w:r>
      <w:r w:rsidRPr="00440812">
        <w:t>the</w:t>
      </w:r>
      <w:r w:rsidR="00E24065" w:rsidRPr="00440812">
        <w:t xml:space="preserve"> </w:t>
      </w:r>
      <w:r w:rsidRPr="00440812">
        <w:rPr>
          <w:szCs w:val="24"/>
        </w:rPr>
        <w:t>Elimination</w:t>
      </w:r>
      <w:r w:rsidR="00E24065" w:rsidRPr="00440812">
        <w:rPr>
          <w:szCs w:val="24"/>
        </w:rPr>
        <w:t xml:space="preserve"> </w:t>
      </w:r>
      <w:r w:rsidRPr="00440812">
        <w:rPr>
          <w:szCs w:val="24"/>
        </w:rPr>
        <w:t>of</w:t>
      </w:r>
      <w:r w:rsidR="00E24065" w:rsidRPr="00440812">
        <w:rPr>
          <w:szCs w:val="24"/>
        </w:rPr>
        <w:t xml:space="preserve"> </w:t>
      </w:r>
      <w:r w:rsidRPr="00440812">
        <w:t>All</w:t>
      </w:r>
      <w:r w:rsidR="00E24065" w:rsidRPr="00440812">
        <w:t xml:space="preserve"> </w:t>
      </w:r>
      <w:r w:rsidRPr="00440812">
        <w:rPr>
          <w:szCs w:val="24"/>
        </w:rPr>
        <w:t>Forms</w:t>
      </w:r>
      <w:r w:rsidR="00E24065" w:rsidRPr="00440812">
        <w:rPr>
          <w:szCs w:val="24"/>
        </w:rPr>
        <w:t xml:space="preserve"> </w:t>
      </w:r>
      <w:r w:rsidRPr="00440812">
        <w:rPr>
          <w:szCs w:val="24"/>
        </w:rPr>
        <w:t>of</w:t>
      </w:r>
      <w:r w:rsidR="00E24065" w:rsidRPr="00440812">
        <w:t xml:space="preserve"> </w:t>
      </w:r>
      <w:r w:rsidRPr="00440812">
        <w:t>Discrimination</w:t>
      </w:r>
      <w:r w:rsidR="00E24065" w:rsidRPr="00440812">
        <w:t xml:space="preserve"> </w:t>
      </w:r>
      <w:r w:rsidRPr="00440812">
        <w:t>against</w:t>
      </w:r>
      <w:r w:rsidR="00E24065" w:rsidRPr="00440812">
        <w:t xml:space="preserve"> </w:t>
      </w:r>
      <w:r w:rsidRPr="00440812">
        <w:t>Women;</w:t>
      </w:r>
      <w:r w:rsidR="00E24065" w:rsidRPr="00440812">
        <w:t xml:space="preserve"> </w:t>
      </w:r>
      <w:r w:rsidRPr="00440812">
        <w:t>t</w:t>
      </w:r>
      <w:r w:rsidRPr="00440812">
        <w:rPr>
          <w:szCs w:val="24"/>
        </w:rPr>
        <w:t>he</w:t>
      </w:r>
      <w:r w:rsidR="00E24065" w:rsidRPr="00440812">
        <w:rPr>
          <w:szCs w:val="24"/>
        </w:rPr>
        <w:t xml:space="preserve"> </w:t>
      </w:r>
      <w:r w:rsidRPr="00440812">
        <w:rPr>
          <w:szCs w:val="24"/>
        </w:rPr>
        <w:t>International</w:t>
      </w:r>
      <w:r w:rsidR="00E24065" w:rsidRPr="00440812">
        <w:rPr>
          <w:szCs w:val="24"/>
        </w:rPr>
        <w:t xml:space="preserve"> </w:t>
      </w:r>
      <w:r w:rsidRPr="00440812">
        <w:rPr>
          <w:szCs w:val="24"/>
        </w:rPr>
        <w:t>Convention</w:t>
      </w:r>
      <w:r w:rsidR="00E24065" w:rsidRPr="00440812">
        <w:rPr>
          <w:szCs w:val="24"/>
        </w:rPr>
        <w:t xml:space="preserve"> </w:t>
      </w:r>
      <w:r w:rsidRPr="00440812">
        <w:rPr>
          <w:szCs w:val="24"/>
        </w:rPr>
        <w:t>on</w:t>
      </w:r>
      <w:r w:rsidR="00E24065" w:rsidRPr="00440812">
        <w:rPr>
          <w:szCs w:val="24"/>
        </w:rPr>
        <w:t xml:space="preserve"> </w:t>
      </w:r>
      <w:r w:rsidRPr="00440812">
        <w:rPr>
          <w:szCs w:val="24"/>
        </w:rPr>
        <w:t>the</w:t>
      </w:r>
      <w:r w:rsidR="00E24065" w:rsidRPr="00440812">
        <w:rPr>
          <w:szCs w:val="24"/>
        </w:rPr>
        <w:t xml:space="preserve"> </w:t>
      </w:r>
      <w:r w:rsidRPr="00440812">
        <w:rPr>
          <w:szCs w:val="24"/>
        </w:rPr>
        <w:t>Elimination</w:t>
      </w:r>
      <w:r w:rsidR="00E24065" w:rsidRPr="00440812">
        <w:rPr>
          <w:szCs w:val="24"/>
        </w:rPr>
        <w:t xml:space="preserve"> </w:t>
      </w:r>
      <w:r w:rsidRPr="00440812">
        <w:rPr>
          <w:szCs w:val="24"/>
        </w:rPr>
        <w:t>of</w:t>
      </w:r>
      <w:r w:rsidR="00E24065" w:rsidRPr="00440812">
        <w:rPr>
          <w:szCs w:val="24"/>
        </w:rPr>
        <w:t xml:space="preserve"> </w:t>
      </w:r>
      <w:r w:rsidRPr="00440812">
        <w:rPr>
          <w:szCs w:val="24"/>
        </w:rPr>
        <w:t>All</w:t>
      </w:r>
      <w:r w:rsidR="00E24065" w:rsidRPr="00440812">
        <w:rPr>
          <w:szCs w:val="24"/>
        </w:rPr>
        <w:t xml:space="preserve"> </w:t>
      </w:r>
      <w:r w:rsidRPr="00440812">
        <w:rPr>
          <w:szCs w:val="24"/>
        </w:rPr>
        <w:t>F</w:t>
      </w:r>
      <w:r w:rsidRPr="00440812">
        <w:t>orms</w:t>
      </w:r>
      <w:r w:rsidR="00E24065" w:rsidRPr="00440812">
        <w:t xml:space="preserve"> </w:t>
      </w:r>
      <w:r w:rsidRPr="00440812">
        <w:t>of</w:t>
      </w:r>
      <w:r w:rsidR="00E24065" w:rsidRPr="00440812">
        <w:t xml:space="preserve"> </w:t>
      </w:r>
      <w:r w:rsidRPr="00440812">
        <w:t>Racial</w:t>
      </w:r>
      <w:r w:rsidR="00E24065" w:rsidRPr="00440812">
        <w:t xml:space="preserve"> </w:t>
      </w:r>
      <w:r w:rsidRPr="00440812">
        <w:t>Discrimination;</w:t>
      </w:r>
      <w:r w:rsidR="00E24065" w:rsidRPr="00440812">
        <w:t xml:space="preserve"> </w:t>
      </w:r>
      <w:r w:rsidRPr="00440812">
        <w:t>t</w:t>
      </w:r>
      <w:r w:rsidRPr="00440812">
        <w:rPr>
          <w:szCs w:val="24"/>
        </w:rPr>
        <w:t>he</w:t>
      </w:r>
      <w:r w:rsidR="00E24065" w:rsidRPr="00440812">
        <w:rPr>
          <w:szCs w:val="24"/>
        </w:rPr>
        <w:t xml:space="preserve"> </w:t>
      </w:r>
      <w:r w:rsidRPr="00440812">
        <w:rPr>
          <w:szCs w:val="24"/>
        </w:rPr>
        <w:t>Afri</w:t>
      </w:r>
      <w:r w:rsidRPr="00440812">
        <w:t>can</w:t>
      </w:r>
      <w:r w:rsidR="00E24065" w:rsidRPr="00440812">
        <w:t xml:space="preserve"> </w:t>
      </w:r>
      <w:r w:rsidRPr="00440812">
        <w:t>Charter</w:t>
      </w:r>
      <w:r w:rsidR="00E24065" w:rsidRPr="00440812">
        <w:t xml:space="preserve"> </w:t>
      </w:r>
      <w:r w:rsidRPr="00440812">
        <w:t>on</w:t>
      </w:r>
      <w:r w:rsidR="00E24065" w:rsidRPr="00440812">
        <w:t xml:space="preserve"> </w:t>
      </w:r>
      <w:r w:rsidRPr="00440812">
        <w:t>Human</w:t>
      </w:r>
      <w:r w:rsidR="00E24065" w:rsidRPr="00440812">
        <w:t xml:space="preserve"> </w:t>
      </w:r>
      <w:r w:rsidRPr="00440812">
        <w:t>and</w:t>
      </w:r>
      <w:r w:rsidR="00E24065" w:rsidRPr="00440812">
        <w:t xml:space="preserve"> </w:t>
      </w:r>
      <w:r w:rsidRPr="00440812">
        <w:t>People</w:t>
      </w:r>
      <w:r w:rsidRPr="00440812">
        <w:rPr>
          <w:szCs w:val="24"/>
        </w:rPr>
        <w:t>s</w:t>
      </w:r>
      <w:r w:rsidR="00E24065" w:rsidRPr="00440812">
        <w:t>’</w:t>
      </w:r>
      <w:r w:rsidR="00E24065" w:rsidRPr="00440812">
        <w:rPr>
          <w:szCs w:val="24"/>
        </w:rPr>
        <w:t xml:space="preserve"> </w:t>
      </w:r>
      <w:r w:rsidRPr="00440812">
        <w:rPr>
          <w:szCs w:val="24"/>
        </w:rPr>
        <w:t>Rights</w:t>
      </w:r>
      <w:r w:rsidR="00E24065" w:rsidRPr="00440812">
        <w:rPr>
          <w:szCs w:val="24"/>
        </w:rPr>
        <w:t xml:space="preserve"> </w:t>
      </w:r>
      <w:r w:rsidRPr="00440812">
        <w:rPr>
          <w:szCs w:val="24"/>
        </w:rPr>
        <w:t>and</w:t>
      </w:r>
      <w:r w:rsidR="00E24065" w:rsidRPr="00440812">
        <w:rPr>
          <w:szCs w:val="24"/>
        </w:rPr>
        <w:t xml:space="preserve"> </w:t>
      </w:r>
      <w:r w:rsidRPr="00440812">
        <w:rPr>
          <w:szCs w:val="24"/>
        </w:rPr>
        <w:t>its</w:t>
      </w:r>
      <w:r w:rsidR="00E24065" w:rsidRPr="00440812">
        <w:rPr>
          <w:szCs w:val="24"/>
        </w:rPr>
        <w:t xml:space="preserve"> </w:t>
      </w:r>
      <w:r w:rsidRPr="00440812">
        <w:rPr>
          <w:szCs w:val="24"/>
        </w:rPr>
        <w:t>2</w:t>
      </w:r>
      <w:r w:rsidR="00E24065" w:rsidRPr="00440812">
        <w:rPr>
          <w:szCs w:val="24"/>
        </w:rPr>
        <w:t xml:space="preserve"> </w:t>
      </w:r>
      <w:r w:rsidRPr="00440812">
        <w:rPr>
          <w:szCs w:val="24"/>
        </w:rPr>
        <w:t>protocols</w:t>
      </w:r>
      <w:r w:rsidR="00E24065" w:rsidRPr="00440812">
        <w:rPr>
          <w:szCs w:val="24"/>
        </w:rPr>
        <w:t xml:space="preserve"> </w:t>
      </w:r>
      <w:r w:rsidRPr="00440812">
        <w:rPr>
          <w:szCs w:val="24"/>
        </w:rPr>
        <w:t>(the</w:t>
      </w:r>
      <w:r w:rsidR="00E24065" w:rsidRPr="00440812">
        <w:rPr>
          <w:szCs w:val="24"/>
        </w:rPr>
        <w:t xml:space="preserve"> </w:t>
      </w:r>
      <w:r w:rsidRPr="00440812">
        <w:rPr>
          <w:szCs w:val="24"/>
        </w:rPr>
        <w:t>protocol</w:t>
      </w:r>
      <w:r w:rsidR="00E24065" w:rsidRPr="00440812">
        <w:rPr>
          <w:szCs w:val="24"/>
        </w:rPr>
        <w:t xml:space="preserve"> </w:t>
      </w:r>
      <w:r w:rsidRPr="00440812">
        <w:rPr>
          <w:szCs w:val="24"/>
        </w:rPr>
        <w:t>on</w:t>
      </w:r>
      <w:r w:rsidR="00E24065" w:rsidRPr="00440812">
        <w:rPr>
          <w:szCs w:val="24"/>
        </w:rPr>
        <w:t xml:space="preserve"> </w:t>
      </w:r>
      <w:r w:rsidRPr="00440812">
        <w:rPr>
          <w:szCs w:val="24"/>
        </w:rPr>
        <w:t>the</w:t>
      </w:r>
      <w:r w:rsidR="00E24065" w:rsidRPr="00440812">
        <w:rPr>
          <w:szCs w:val="24"/>
        </w:rPr>
        <w:t xml:space="preserve"> </w:t>
      </w:r>
      <w:r w:rsidRPr="00440812">
        <w:rPr>
          <w:szCs w:val="24"/>
        </w:rPr>
        <w:t>rights</w:t>
      </w:r>
      <w:r w:rsidR="00E24065" w:rsidRPr="00440812">
        <w:rPr>
          <w:szCs w:val="24"/>
        </w:rPr>
        <w:t xml:space="preserve"> </w:t>
      </w:r>
      <w:r w:rsidRPr="00440812">
        <w:rPr>
          <w:szCs w:val="24"/>
        </w:rPr>
        <w:t>of</w:t>
      </w:r>
      <w:r w:rsidR="00E24065" w:rsidRPr="00440812">
        <w:rPr>
          <w:szCs w:val="24"/>
        </w:rPr>
        <w:t xml:space="preserve"> </w:t>
      </w:r>
      <w:r w:rsidRPr="00440812">
        <w:rPr>
          <w:szCs w:val="24"/>
        </w:rPr>
        <w:t>women</w:t>
      </w:r>
      <w:r w:rsidR="00E24065" w:rsidRPr="00440812">
        <w:rPr>
          <w:szCs w:val="24"/>
        </w:rPr>
        <w:t xml:space="preserve"> </w:t>
      </w:r>
      <w:r w:rsidRPr="00440812">
        <w:rPr>
          <w:szCs w:val="24"/>
        </w:rPr>
        <w:t>and</w:t>
      </w:r>
      <w:r w:rsidR="00E24065" w:rsidRPr="00440812">
        <w:rPr>
          <w:szCs w:val="24"/>
        </w:rPr>
        <w:t xml:space="preserve"> </w:t>
      </w:r>
      <w:r w:rsidRPr="00440812">
        <w:rPr>
          <w:szCs w:val="24"/>
        </w:rPr>
        <w:t>rights</w:t>
      </w:r>
      <w:r w:rsidR="00E24065" w:rsidRPr="00440812">
        <w:rPr>
          <w:szCs w:val="24"/>
        </w:rPr>
        <w:t xml:space="preserve"> </w:t>
      </w:r>
      <w:r w:rsidRPr="00440812">
        <w:rPr>
          <w:szCs w:val="24"/>
        </w:rPr>
        <w:t>of</w:t>
      </w:r>
      <w:r w:rsidR="00E24065" w:rsidRPr="00440812">
        <w:rPr>
          <w:szCs w:val="24"/>
        </w:rPr>
        <w:t xml:space="preserve"> </w:t>
      </w:r>
      <w:r w:rsidRPr="00440812">
        <w:rPr>
          <w:szCs w:val="24"/>
        </w:rPr>
        <w:t>children);</w:t>
      </w:r>
      <w:r w:rsidR="00E24065" w:rsidRPr="00440812">
        <w:rPr>
          <w:szCs w:val="24"/>
        </w:rPr>
        <w:t xml:space="preserve"> </w:t>
      </w:r>
      <w:r w:rsidRPr="00440812">
        <w:t>the</w:t>
      </w:r>
      <w:r w:rsidR="00E24065" w:rsidRPr="00440812">
        <w:t xml:space="preserve"> </w:t>
      </w:r>
      <w:r w:rsidRPr="00440812">
        <w:rPr>
          <w:szCs w:val="24"/>
        </w:rPr>
        <w:t>International</w:t>
      </w:r>
      <w:r w:rsidR="00E24065" w:rsidRPr="00440812">
        <w:rPr>
          <w:szCs w:val="24"/>
        </w:rPr>
        <w:t xml:space="preserve"> </w:t>
      </w:r>
      <w:r w:rsidRPr="00440812">
        <w:rPr>
          <w:szCs w:val="24"/>
        </w:rPr>
        <w:t>Convention</w:t>
      </w:r>
      <w:r w:rsidR="00E24065" w:rsidRPr="00440812">
        <w:rPr>
          <w:szCs w:val="24"/>
        </w:rPr>
        <w:t xml:space="preserve"> </w:t>
      </w:r>
      <w:r w:rsidRPr="00440812">
        <w:rPr>
          <w:szCs w:val="24"/>
        </w:rPr>
        <w:t>against</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in</w:t>
      </w:r>
      <w:r w:rsidR="00E24065" w:rsidRPr="00440812">
        <w:rPr>
          <w:szCs w:val="24"/>
        </w:rPr>
        <w:t xml:space="preserve"> </w:t>
      </w:r>
      <w:r w:rsidRPr="00440812">
        <w:rPr>
          <w:szCs w:val="24"/>
        </w:rPr>
        <w:t>Employment</w:t>
      </w:r>
      <w:r w:rsidR="00E24065" w:rsidRPr="00440812">
        <w:rPr>
          <w:szCs w:val="24"/>
        </w:rPr>
        <w:t xml:space="preserve"> </w:t>
      </w:r>
      <w:r w:rsidRPr="00440812">
        <w:rPr>
          <w:szCs w:val="24"/>
        </w:rPr>
        <w:t>and</w:t>
      </w:r>
      <w:r w:rsidR="00E24065" w:rsidRPr="00440812">
        <w:rPr>
          <w:szCs w:val="24"/>
        </w:rPr>
        <w:t xml:space="preserve"> </w:t>
      </w:r>
      <w:r w:rsidRPr="00440812">
        <w:rPr>
          <w:szCs w:val="24"/>
        </w:rPr>
        <w:t>Profession</w:t>
      </w:r>
      <w:r w:rsidR="00E24065" w:rsidRPr="00440812">
        <w:rPr>
          <w:szCs w:val="24"/>
        </w:rPr>
        <w:t xml:space="preserve"> </w:t>
      </w:r>
      <w:r w:rsidRPr="00440812">
        <w:rPr>
          <w:szCs w:val="24"/>
        </w:rPr>
        <w:t>(1981)</w:t>
      </w:r>
      <w:r w:rsidR="00E24065" w:rsidRPr="00440812">
        <w:rPr>
          <w:szCs w:val="24"/>
        </w:rPr>
        <w:t xml:space="preserve"> </w:t>
      </w:r>
      <w:r w:rsidRPr="00440812">
        <w:rPr>
          <w:szCs w:val="24"/>
        </w:rPr>
        <w:t>and</w:t>
      </w:r>
      <w:r w:rsidR="00E24065" w:rsidRPr="00440812">
        <w:t xml:space="preserve"> </w:t>
      </w:r>
      <w:r w:rsidRPr="00440812">
        <w:t>Security</w:t>
      </w:r>
      <w:r w:rsidR="00E24065" w:rsidRPr="00440812">
        <w:t xml:space="preserve"> </w:t>
      </w:r>
      <w:r w:rsidRPr="00440812">
        <w:t>Council</w:t>
      </w:r>
      <w:r w:rsidR="00E24065" w:rsidRPr="00440812">
        <w:t xml:space="preserve"> </w:t>
      </w:r>
      <w:r w:rsidRPr="00440812">
        <w:t>resolution</w:t>
      </w:r>
      <w:r w:rsidR="00E24065" w:rsidRPr="00440812">
        <w:t xml:space="preserve"> </w:t>
      </w:r>
      <w:r w:rsidRPr="00440812">
        <w:t>1325</w:t>
      </w:r>
      <w:r w:rsidR="00E24065" w:rsidRPr="00440812">
        <w:t xml:space="preserve"> </w:t>
      </w:r>
      <w:r w:rsidRPr="00440812">
        <w:t>(2000)</w:t>
      </w:r>
      <w:r w:rsidR="00E24065" w:rsidRPr="00440812">
        <w:t xml:space="preserve"> </w:t>
      </w:r>
      <w:r w:rsidRPr="00440812">
        <w:t>on</w:t>
      </w:r>
      <w:r w:rsidR="00E24065" w:rsidRPr="00440812">
        <w:t xml:space="preserve"> </w:t>
      </w:r>
      <w:r w:rsidRPr="00440812">
        <w:t>the</w:t>
      </w:r>
      <w:r w:rsidR="00E24065" w:rsidRPr="00440812">
        <w:t xml:space="preserve"> </w:t>
      </w:r>
      <w:r w:rsidRPr="00440812">
        <w:t>protection</w:t>
      </w:r>
      <w:r w:rsidR="00E24065" w:rsidRPr="00440812">
        <w:t xml:space="preserve"> </w:t>
      </w:r>
      <w:r w:rsidRPr="00440812">
        <w:t>of</w:t>
      </w:r>
      <w:r w:rsidR="00E24065" w:rsidRPr="00440812">
        <w:t xml:space="preserve"> </w:t>
      </w:r>
      <w:r w:rsidRPr="00440812">
        <w:t>women</w:t>
      </w:r>
      <w:r w:rsidR="00E24065" w:rsidRPr="00440812">
        <w:t xml:space="preserve"> </w:t>
      </w:r>
      <w:r w:rsidRPr="00440812">
        <w:t>in</w:t>
      </w:r>
      <w:r w:rsidR="00E24065" w:rsidRPr="00440812">
        <w:t xml:space="preserve"> </w:t>
      </w:r>
      <w:r w:rsidRPr="00440812">
        <w:t>times</w:t>
      </w:r>
      <w:r w:rsidR="00E24065" w:rsidRPr="00440812">
        <w:t xml:space="preserve"> </w:t>
      </w:r>
      <w:r w:rsidRPr="00440812">
        <w:t>of</w:t>
      </w:r>
      <w:r w:rsidR="00E24065" w:rsidRPr="00440812">
        <w:t xml:space="preserve"> </w:t>
      </w:r>
      <w:r w:rsidRPr="00440812">
        <w:t>w</w:t>
      </w:r>
      <w:r w:rsidRPr="00440812">
        <w:rPr>
          <w:szCs w:val="24"/>
        </w:rPr>
        <w:t>ar</w:t>
      </w:r>
      <w:r w:rsidR="00E24065" w:rsidRPr="00440812">
        <w:rPr>
          <w:szCs w:val="24"/>
        </w:rPr>
        <w:t xml:space="preserve"> </w:t>
      </w:r>
      <w:r w:rsidRPr="00440812">
        <w:rPr>
          <w:szCs w:val="24"/>
        </w:rPr>
        <w:t>among</w:t>
      </w:r>
      <w:r w:rsidR="00E24065" w:rsidRPr="00440812">
        <w:rPr>
          <w:szCs w:val="24"/>
        </w:rPr>
        <w:t xml:space="preserve"> </w:t>
      </w:r>
      <w:r w:rsidRPr="00440812">
        <w:rPr>
          <w:szCs w:val="24"/>
        </w:rPr>
        <w:t>others.</w:t>
      </w:r>
      <w:r w:rsidR="00E24065" w:rsidRPr="00440812">
        <w:rPr>
          <w:szCs w:val="24"/>
        </w:rPr>
        <w:t xml:space="preserve"> </w:t>
      </w:r>
    </w:p>
    <w:p w:rsidR="00951BC8" w:rsidRPr="00440812" w:rsidRDefault="00951BC8" w:rsidP="00440812">
      <w:pPr>
        <w:pStyle w:val="SingleTxtG"/>
        <w:rPr>
          <w:szCs w:val="24"/>
        </w:rPr>
      </w:pPr>
      <w:r w:rsidRPr="00440812">
        <w:t>145.</w:t>
      </w:r>
      <w:r w:rsidRPr="00440812">
        <w:tab/>
      </w:r>
      <w:r w:rsidRPr="00440812">
        <w:rPr>
          <w:szCs w:val="24"/>
        </w:rPr>
        <w:t>In</w:t>
      </w:r>
      <w:r w:rsidR="00E24065" w:rsidRPr="00440812">
        <w:rPr>
          <w:szCs w:val="24"/>
        </w:rPr>
        <w:t xml:space="preserve"> </w:t>
      </w:r>
      <w:r w:rsidRPr="00440812">
        <w:rPr>
          <w:szCs w:val="24"/>
        </w:rPr>
        <w:t>a</w:t>
      </w:r>
      <w:r w:rsidR="00E24065" w:rsidRPr="00440812">
        <w:rPr>
          <w:szCs w:val="24"/>
        </w:rPr>
        <w:t xml:space="preserve"> </w:t>
      </w:r>
      <w:r w:rsidRPr="00440812">
        <w:rPr>
          <w:szCs w:val="24"/>
        </w:rPr>
        <w:t>bid</w:t>
      </w:r>
      <w:r w:rsidR="00E24065" w:rsidRPr="00440812">
        <w:rPr>
          <w:szCs w:val="24"/>
        </w:rPr>
        <w:t xml:space="preserve"> </w:t>
      </w:r>
      <w:r w:rsidRPr="00440812">
        <w:rPr>
          <w:szCs w:val="24"/>
        </w:rPr>
        <w:t>to</w:t>
      </w:r>
      <w:r w:rsidR="00E24065" w:rsidRPr="00440812">
        <w:rPr>
          <w:szCs w:val="24"/>
        </w:rPr>
        <w:t xml:space="preserve"> </w:t>
      </w:r>
      <w:r w:rsidRPr="00440812">
        <w:rPr>
          <w:szCs w:val="24"/>
        </w:rPr>
        <w:t>forestall</w:t>
      </w:r>
      <w:r w:rsidR="00E24065" w:rsidRPr="00440812">
        <w:rPr>
          <w:szCs w:val="24"/>
        </w:rPr>
        <w:t xml:space="preserve"> </w:t>
      </w:r>
      <w:r w:rsidRPr="00440812">
        <w:rPr>
          <w:szCs w:val="24"/>
        </w:rPr>
        <w:t>inequitable</w:t>
      </w:r>
      <w:r w:rsidR="00E24065" w:rsidRPr="00440812">
        <w:rPr>
          <w:szCs w:val="24"/>
        </w:rPr>
        <w:t xml:space="preserve"> </w:t>
      </w:r>
      <w:r w:rsidRPr="00440812">
        <w:rPr>
          <w:szCs w:val="24"/>
        </w:rPr>
        <w:t>sharing</w:t>
      </w:r>
      <w:r w:rsidR="00E24065" w:rsidRPr="00440812">
        <w:rPr>
          <w:szCs w:val="24"/>
        </w:rPr>
        <w:t xml:space="preserve"> </w:t>
      </w:r>
      <w:r w:rsidRPr="00440812">
        <w:rPr>
          <w:szCs w:val="24"/>
        </w:rPr>
        <w:t>of</w:t>
      </w:r>
      <w:r w:rsidR="00E24065" w:rsidRPr="00440812">
        <w:rPr>
          <w:szCs w:val="24"/>
        </w:rPr>
        <w:t xml:space="preserve"> </w:t>
      </w:r>
      <w:r w:rsidRPr="00440812">
        <w:rPr>
          <w:szCs w:val="24"/>
        </w:rPr>
        <w:t>national</w:t>
      </w:r>
      <w:r w:rsidR="00E24065" w:rsidRPr="00440812">
        <w:rPr>
          <w:szCs w:val="24"/>
        </w:rPr>
        <w:t xml:space="preserve"> </w:t>
      </w:r>
      <w:r w:rsidRPr="00440812">
        <w:rPr>
          <w:szCs w:val="24"/>
        </w:rPr>
        <w:t>resources</w:t>
      </w:r>
      <w:r w:rsidR="00E24065" w:rsidRPr="00440812">
        <w:rPr>
          <w:szCs w:val="24"/>
        </w:rPr>
        <w:t xml:space="preserve"> </w:t>
      </w:r>
      <w:r w:rsidR="00F9759D">
        <w:t>—</w:t>
      </w:r>
      <w:r w:rsidR="00E24065" w:rsidRPr="00440812">
        <w:rPr>
          <w:szCs w:val="24"/>
        </w:rPr>
        <w:t xml:space="preserve"> </w:t>
      </w:r>
      <w:r w:rsidRPr="00440812">
        <w:rPr>
          <w:szCs w:val="24"/>
        </w:rPr>
        <w:t>a</w:t>
      </w:r>
      <w:r w:rsidR="00E24065" w:rsidRPr="00440812">
        <w:rPr>
          <w:szCs w:val="24"/>
        </w:rPr>
        <w:t xml:space="preserve"> </w:t>
      </w:r>
      <w:r w:rsidRPr="00440812">
        <w:rPr>
          <w:szCs w:val="24"/>
        </w:rPr>
        <w:t>history</w:t>
      </w:r>
      <w:r w:rsidR="00E24065" w:rsidRPr="00440812">
        <w:rPr>
          <w:szCs w:val="24"/>
        </w:rPr>
        <w:t xml:space="preserve"> </w:t>
      </w:r>
      <w:r w:rsidRPr="00440812">
        <w:rPr>
          <w:szCs w:val="24"/>
        </w:rPr>
        <w:t>that</w:t>
      </w:r>
      <w:r w:rsidR="00E24065" w:rsidRPr="00440812">
        <w:rPr>
          <w:szCs w:val="24"/>
        </w:rPr>
        <w:t xml:space="preserve"> </w:t>
      </w:r>
      <w:r w:rsidRPr="00440812">
        <w:rPr>
          <w:szCs w:val="24"/>
        </w:rPr>
        <w:t>cha</w:t>
      </w:r>
      <w:r w:rsidRPr="00440812">
        <w:t>racterised</w:t>
      </w:r>
      <w:r w:rsidR="00E24065" w:rsidRPr="00440812">
        <w:t xml:space="preserve"> </w:t>
      </w:r>
      <w:r w:rsidRPr="00440812">
        <w:t>the</w:t>
      </w:r>
      <w:r w:rsidR="00E24065" w:rsidRPr="00440812">
        <w:t xml:space="preserve"> </w:t>
      </w:r>
      <w:r w:rsidRPr="00440812">
        <w:t>previous</w:t>
      </w:r>
      <w:r w:rsidR="00E24065" w:rsidRPr="00440812">
        <w:t xml:space="preserve"> </w:t>
      </w:r>
      <w:r w:rsidRPr="00440812">
        <w:t>regimes</w:t>
      </w:r>
      <w:r w:rsidR="00E24065" w:rsidRPr="00440812">
        <w:t xml:space="preserve"> </w:t>
      </w:r>
      <w:r w:rsidR="00F9759D">
        <w:t>—</w:t>
      </w:r>
      <w:r w:rsidR="00E24065" w:rsidRPr="00440812">
        <w:rPr>
          <w:szCs w:val="24"/>
        </w:rPr>
        <w:t xml:space="preserve"> </w:t>
      </w:r>
      <w:r w:rsidRPr="00440812">
        <w:rPr>
          <w:szCs w:val="24"/>
        </w:rPr>
        <w:t>major</w:t>
      </w:r>
      <w:r w:rsidR="00E24065" w:rsidRPr="00440812">
        <w:rPr>
          <w:szCs w:val="24"/>
        </w:rPr>
        <w:t xml:space="preserve"> </w:t>
      </w:r>
      <w:r w:rsidRPr="00440812">
        <w:rPr>
          <w:szCs w:val="24"/>
        </w:rPr>
        <w:t>reforms</w:t>
      </w:r>
      <w:r w:rsidR="00E24065" w:rsidRPr="00440812">
        <w:rPr>
          <w:szCs w:val="24"/>
        </w:rPr>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undertaken</w:t>
      </w:r>
      <w:r w:rsidR="00E24065" w:rsidRPr="00440812">
        <w:rPr>
          <w:szCs w:val="24"/>
        </w:rPr>
        <w:t xml:space="preserve"> </w:t>
      </w:r>
      <w:r w:rsidRPr="00440812">
        <w:rPr>
          <w:szCs w:val="24"/>
        </w:rPr>
        <w:t>by</w:t>
      </w:r>
      <w:r w:rsidR="00E24065" w:rsidRPr="00440812">
        <w:rPr>
          <w:szCs w:val="24"/>
        </w:rPr>
        <w:t xml:space="preserve"> </w:t>
      </w:r>
      <w:r w:rsidRPr="00440812">
        <w:rPr>
          <w:szCs w:val="24"/>
        </w:rPr>
        <w:t>the</w:t>
      </w:r>
      <w:r w:rsidR="00E24065" w:rsidRPr="00440812">
        <w:rPr>
          <w:szCs w:val="24"/>
        </w:rPr>
        <w:t xml:space="preserve"> </w:t>
      </w:r>
      <w:r w:rsidRPr="00440812">
        <w:rPr>
          <w:szCs w:val="24"/>
        </w:rPr>
        <w:t>current</w:t>
      </w:r>
      <w:r w:rsidR="00E24065" w:rsidRPr="00440812">
        <w:rPr>
          <w:szCs w:val="24"/>
        </w:rPr>
        <w:t xml:space="preserve"> </w:t>
      </w:r>
      <w:r w:rsidRPr="00440812">
        <w:rPr>
          <w:szCs w:val="24"/>
        </w:rPr>
        <w:t>government.</w:t>
      </w:r>
      <w:r w:rsidR="00E24065" w:rsidRPr="00440812">
        <w:rPr>
          <w:szCs w:val="24"/>
        </w:rPr>
        <w:t xml:space="preserve"> </w:t>
      </w:r>
      <w:r w:rsidRPr="00440812">
        <w:rPr>
          <w:szCs w:val="24"/>
        </w:rPr>
        <w:t>Among</w:t>
      </w:r>
      <w:r w:rsidR="00E24065" w:rsidRPr="00440812">
        <w:rPr>
          <w:szCs w:val="24"/>
        </w:rPr>
        <w:t xml:space="preserve"> </w:t>
      </w:r>
      <w:r w:rsidRPr="00440812">
        <w:rPr>
          <w:szCs w:val="24"/>
        </w:rPr>
        <w:t>others,</w:t>
      </w:r>
      <w:r w:rsidR="00E24065" w:rsidRPr="00440812">
        <w:rPr>
          <w:szCs w:val="24"/>
        </w:rPr>
        <w:t xml:space="preserve"> </w:t>
      </w:r>
      <w:r w:rsidRPr="00440812">
        <w:rPr>
          <w:szCs w:val="24"/>
        </w:rPr>
        <w:t>sound</w:t>
      </w:r>
      <w:r w:rsidR="00E24065" w:rsidRPr="00440812">
        <w:rPr>
          <w:szCs w:val="24"/>
        </w:rPr>
        <w:t xml:space="preserve"> </w:t>
      </w:r>
      <w:r w:rsidRPr="00440812">
        <w:rPr>
          <w:szCs w:val="24"/>
        </w:rPr>
        <w:t>control</w:t>
      </w:r>
      <w:r w:rsidR="00E24065" w:rsidRPr="00440812">
        <w:rPr>
          <w:szCs w:val="24"/>
        </w:rPr>
        <w:t xml:space="preserve"> </w:t>
      </w:r>
      <w:r w:rsidRPr="00440812">
        <w:rPr>
          <w:szCs w:val="24"/>
        </w:rPr>
        <w:t>measures</w:t>
      </w:r>
      <w:r w:rsidR="00E24065" w:rsidRPr="00440812">
        <w:rPr>
          <w:szCs w:val="24"/>
        </w:rPr>
        <w:t xml:space="preserve"> </w:t>
      </w:r>
      <w:r w:rsidRPr="00440812">
        <w:rPr>
          <w:szCs w:val="24"/>
        </w:rPr>
        <w:t>for</w:t>
      </w:r>
      <w:r w:rsidR="00E24065" w:rsidRPr="00440812">
        <w:rPr>
          <w:szCs w:val="24"/>
        </w:rPr>
        <w:t xml:space="preserve"> </w:t>
      </w:r>
      <w:r w:rsidRPr="00440812">
        <w:rPr>
          <w:szCs w:val="24"/>
        </w:rPr>
        <w:t>better</w:t>
      </w:r>
      <w:r w:rsidR="00E24065" w:rsidRPr="00440812">
        <w:rPr>
          <w:szCs w:val="24"/>
        </w:rPr>
        <w:t xml:space="preserve"> </w:t>
      </w:r>
      <w:r w:rsidRPr="00440812">
        <w:rPr>
          <w:szCs w:val="24"/>
        </w:rPr>
        <w:t>management</w:t>
      </w:r>
      <w:r w:rsidR="00E24065" w:rsidRPr="00440812">
        <w:rPr>
          <w:szCs w:val="24"/>
        </w:rPr>
        <w:t xml:space="preserve"> </w:t>
      </w:r>
      <w:r w:rsidRPr="00440812">
        <w:rPr>
          <w:szCs w:val="24"/>
        </w:rPr>
        <w:t>of</w:t>
      </w:r>
      <w:r w:rsidR="00E24065" w:rsidRPr="00440812">
        <w:rPr>
          <w:szCs w:val="24"/>
        </w:rPr>
        <w:t xml:space="preserve"> </w:t>
      </w:r>
      <w:r w:rsidRPr="00440812">
        <w:rPr>
          <w:szCs w:val="24"/>
        </w:rPr>
        <w:t>national</w:t>
      </w:r>
      <w:r w:rsidR="00E24065" w:rsidRPr="00440812">
        <w:rPr>
          <w:szCs w:val="24"/>
        </w:rPr>
        <w:t xml:space="preserve"> </w:t>
      </w:r>
      <w:r w:rsidRPr="00440812">
        <w:rPr>
          <w:szCs w:val="24"/>
        </w:rPr>
        <w:t>resources</w:t>
      </w:r>
      <w:r w:rsidR="00E24065" w:rsidRPr="00440812">
        <w:rPr>
          <w:szCs w:val="24"/>
        </w:rPr>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introduced</w:t>
      </w:r>
      <w:r w:rsidR="00E24065" w:rsidRPr="00440812">
        <w:rPr>
          <w:szCs w:val="24"/>
        </w:rPr>
        <w:t xml:space="preserve"> </w:t>
      </w:r>
      <w:r w:rsidRPr="00440812">
        <w:rPr>
          <w:szCs w:val="24"/>
        </w:rPr>
        <w:t>under</w:t>
      </w:r>
      <w:r w:rsidR="00E24065" w:rsidRPr="00440812">
        <w:rPr>
          <w:szCs w:val="24"/>
        </w:rPr>
        <w:t xml:space="preserve"> </w:t>
      </w:r>
      <w:r w:rsidRPr="00440812">
        <w:rPr>
          <w:szCs w:val="24"/>
        </w:rPr>
        <w:t>the</w:t>
      </w:r>
      <w:r w:rsidR="00E24065" w:rsidRPr="00440812">
        <w:rPr>
          <w:szCs w:val="24"/>
        </w:rPr>
        <w:t xml:space="preserve"> </w:t>
      </w:r>
      <w:r w:rsidRPr="00440812">
        <w:rPr>
          <w:szCs w:val="24"/>
        </w:rPr>
        <w:t>new</w:t>
      </w:r>
      <w:r w:rsidR="00E24065" w:rsidRPr="00440812">
        <w:rPr>
          <w:szCs w:val="24"/>
        </w:rPr>
        <w:t xml:space="preserve"> </w:t>
      </w:r>
      <w:r w:rsidRPr="00440812">
        <w:rPr>
          <w:szCs w:val="24"/>
        </w:rPr>
        <w:t>adopted</w:t>
      </w:r>
      <w:r w:rsidR="00E24065" w:rsidRPr="00440812">
        <w:rPr>
          <w:szCs w:val="24"/>
        </w:rPr>
        <w:t xml:space="preserve"> </w:t>
      </w:r>
      <w:r w:rsidRPr="00440812">
        <w:rPr>
          <w:szCs w:val="24"/>
        </w:rPr>
        <w:t>law</w:t>
      </w:r>
      <w:r w:rsidR="00E24065" w:rsidRPr="00440812">
        <w:rPr>
          <w:szCs w:val="24"/>
        </w:rPr>
        <w:t xml:space="preserve"> </w:t>
      </w:r>
      <w:r w:rsidRPr="00440812">
        <w:rPr>
          <w:szCs w:val="24"/>
        </w:rPr>
        <w:t>on</w:t>
      </w:r>
      <w:r w:rsidR="00E24065" w:rsidRPr="00440812">
        <w:rPr>
          <w:szCs w:val="24"/>
        </w:rPr>
        <w:t xml:space="preserve"> </w:t>
      </w:r>
      <w:r w:rsidRPr="00440812">
        <w:rPr>
          <w:szCs w:val="24"/>
        </w:rPr>
        <w:t>state</w:t>
      </w:r>
      <w:r w:rsidR="00E24065" w:rsidRPr="00440812">
        <w:rPr>
          <w:szCs w:val="24"/>
        </w:rPr>
        <w:t xml:space="preserve"> </w:t>
      </w:r>
      <w:r w:rsidRPr="00440812">
        <w:rPr>
          <w:szCs w:val="24"/>
        </w:rPr>
        <w:t>finances</w:t>
      </w:r>
      <w:r w:rsidR="00E24065" w:rsidRPr="00440812">
        <w:rPr>
          <w:szCs w:val="24"/>
        </w:rPr>
        <w:t xml:space="preserve"> </w:t>
      </w:r>
      <w:r w:rsidRPr="00440812">
        <w:rPr>
          <w:szCs w:val="24"/>
        </w:rPr>
        <w:t>and</w:t>
      </w:r>
      <w:r w:rsidR="00E24065" w:rsidRPr="00440812">
        <w:rPr>
          <w:szCs w:val="24"/>
        </w:rPr>
        <w:t xml:space="preserve"> </w:t>
      </w:r>
      <w:r w:rsidRPr="00440812">
        <w:rPr>
          <w:szCs w:val="24"/>
        </w:rPr>
        <w:t>property.</w:t>
      </w:r>
      <w:r w:rsidR="001609FA">
        <w:rPr>
          <w:rStyle w:val="FootnoteReference"/>
          <w:szCs w:val="24"/>
        </w:rPr>
        <w:footnoteReference w:id="73"/>
      </w:r>
      <w:r w:rsidR="00E24065" w:rsidRPr="00440812">
        <w:rPr>
          <w:szCs w:val="24"/>
        </w:rPr>
        <w:t xml:space="preserve"> </w:t>
      </w:r>
      <w:r w:rsidRPr="00440812">
        <w:rPr>
          <w:szCs w:val="24"/>
        </w:rPr>
        <w:t>This</w:t>
      </w:r>
      <w:r w:rsidR="00E24065" w:rsidRPr="00440812">
        <w:rPr>
          <w:szCs w:val="24"/>
        </w:rPr>
        <w:t xml:space="preserve"> </w:t>
      </w:r>
      <w:r w:rsidRPr="00440812">
        <w:rPr>
          <w:szCs w:val="24"/>
        </w:rPr>
        <w:t>law</w:t>
      </w:r>
      <w:r w:rsidR="00E24065" w:rsidRPr="00440812">
        <w:rPr>
          <w:szCs w:val="24"/>
        </w:rPr>
        <w:t xml:space="preserve"> </w:t>
      </w:r>
      <w:r w:rsidRPr="00440812">
        <w:rPr>
          <w:szCs w:val="24"/>
        </w:rPr>
        <w:t>sets</w:t>
      </w:r>
      <w:r w:rsidR="00E24065" w:rsidRPr="00440812">
        <w:rPr>
          <w:szCs w:val="24"/>
        </w:rPr>
        <w:t xml:space="preserve"> </w:t>
      </w:r>
      <w:r w:rsidRPr="00440812">
        <w:rPr>
          <w:szCs w:val="24"/>
        </w:rPr>
        <w:t>out</w:t>
      </w:r>
      <w:r w:rsidR="00E24065" w:rsidRPr="00440812">
        <w:rPr>
          <w:szCs w:val="24"/>
        </w:rPr>
        <w:t xml:space="preserve"> </w:t>
      </w:r>
      <w:r w:rsidRPr="00440812">
        <w:rPr>
          <w:szCs w:val="24"/>
        </w:rPr>
        <w:t>principles</w:t>
      </w:r>
      <w:r w:rsidR="00E24065" w:rsidRPr="00440812">
        <w:rPr>
          <w:szCs w:val="24"/>
        </w:rPr>
        <w:t xml:space="preserve"> </w:t>
      </w:r>
      <w:r w:rsidRPr="00440812">
        <w:rPr>
          <w:szCs w:val="24"/>
        </w:rPr>
        <w:t>and</w:t>
      </w:r>
      <w:r w:rsidR="00E24065" w:rsidRPr="00440812">
        <w:rPr>
          <w:szCs w:val="24"/>
        </w:rPr>
        <w:t xml:space="preserve"> </w:t>
      </w:r>
      <w:r w:rsidRPr="00440812">
        <w:rPr>
          <w:szCs w:val="24"/>
        </w:rPr>
        <w:t>modalities</w:t>
      </w:r>
      <w:r w:rsidR="00E24065" w:rsidRPr="00440812">
        <w:rPr>
          <w:szCs w:val="24"/>
        </w:rPr>
        <w:t xml:space="preserve"> </w:t>
      </w:r>
      <w:r w:rsidRPr="00440812">
        <w:rPr>
          <w:szCs w:val="24"/>
        </w:rPr>
        <w:t>for</w:t>
      </w:r>
      <w:r w:rsidR="00E24065" w:rsidRPr="00440812">
        <w:rPr>
          <w:szCs w:val="24"/>
        </w:rPr>
        <w:t xml:space="preserve"> </w:t>
      </w:r>
      <w:r w:rsidRPr="00440812">
        <w:rPr>
          <w:szCs w:val="24"/>
        </w:rPr>
        <w:t>a</w:t>
      </w:r>
      <w:r w:rsidR="00E24065" w:rsidRPr="00440812">
        <w:rPr>
          <w:szCs w:val="24"/>
        </w:rPr>
        <w:t xml:space="preserve"> </w:t>
      </w:r>
      <w:r w:rsidRPr="00440812">
        <w:rPr>
          <w:szCs w:val="24"/>
        </w:rPr>
        <w:t>better</w:t>
      </w:r>
      <w:r w:rsidR="00E24065" w:rsidRPr="00440812">
        <w:rPr>
          <w:szCs w:val="24"/>
        </w:rPr>
        <w:t xml:space="preserve"> </w:t>
      </w:r>
      <w:r w:rsidRPr="00440812">
        <w:rPr>
          <w:szCs w:val="24"/>
        </w:rPr>
        <w:t>use</w:t>
      </w:r>
      <w:r w:rsidR="00E24065" w:rsidRPr="00440812">
        <w:rPr>
          <w:szCs w:val="24"/>
        </w:rPr>
        <w:t xml:space="preserve"> </w:t>
      </w:r>
      <w:r w:rsidRPr="00440812">
        <w:rPr>
          <w:szCs w:val="24"/>
        </w:rPr>
        <w:t>of</w:t>
      </w:r>
      <w:r w:rsidR="00E24065" w:rsidRPr="00440812">
        <w:rPr>
          <w:szCs w:val="24"/>
        </w:rPr>
        <w:t xml:space="preserve"> </w:t>
      </w:r>
      <w:r w:rsidRPr="00440812">
        <w:rPr>
          <w:szCs w:val="24"/>
        </w:rPr>
        <w:t>public</w:t>
      </w:r>
      <w:r w:rsidR="00E24065" w:rsidRPr="00440812">
        <w:rPr>
          <w:szCs w:val="24"/>
        </w:rPr>
        <w:t xml:space="preserve"> </w:t>
      </w:r>
      <w:r w:rsidRPr="00440812">
        <w:rPr>
          <w:szCs w:val="24"/>
        </w:rPr>
        <w:t>finances</w:t>
      </w:r>
      <w:r w:rsidR="00E24065" w:rsidRPr="00440812">
        <w:rPr>
          <w:szCs w:val="24"/>
        </w:rPr>
        <w:t xml:space="preserve"> </w:t>
      </w:r>
      <w:r w:rsidRPr="00440812">
        <w:rPr>
          <w:szCs w:val="24"/>
        </w:rPr>
        <w:t>and</w:t>
      </w:r>
      <w:r w:rsidR="00E24065" w:rsidRPr="00440812">
        <w:rPr>
          <w:szCs w:val="24"/>
        </w:rPr>
        <w:t xml:space="preserve"> </w:t>
      </w:r>
      <w:r w:rsidRPr="00440812">
        <w:rPr>
          <w:szCs w:val="24"/>
        </w:rPr>
        <w:t>property</w:t>
      </w:r>
      <w:r w:rsidR="00E24065" w:rsidRPr="00440812">
        <w:rPr>
          <w:szCs w:val="24"/>
        </w:rPr>
        <w:t xml:space="preserve"> </w:t>
      </w:r>
      <w:r w:rsidRPr="00440812">
        <w:rPr>
          <w:szCs w:val="24"/>
        </w:rPr>
        <w:t>that</w:t>
      </w:r>
      <w:r w:rsidR="00E24065" w:rsidRPr="00440812">
        <w:rPr>
          <w:szCs w:val="24"/>
        </w:rPr>
        <w:t xml:space="preserve"> </w:t>
      </w:r>
      <w:r w:rsidRPr="00440812">
        <w:rPr>
          <w:szCs w:val="24"/>
        </w:rPr>
        <w:t>inevitably</w:t>
      </w:r>
      <w:r w:rsidR="00E24065" w:rsidRPr="00440812">
        <w:rPr>
          <w:szCs w:val="24"/>
        </w:rPr>
        <w:t xml:space="preserve"> </w:t>
      </w:r>
      <w:r w:rsidRPr="00440812">
        <w:rPr>
          <w:szCs w:val="24"/>
        </w:rPr>
        <w:t>results</w:t>
      </w:r>
      <w:r w:rsidR="00E24065" w:rsidRPr="00440812">
        <w:rPr>
          <w:szCs w:val="24"/>
        </w:rPr>
        <w:t xml:space="preserve"> </w:t>
      </w:r>
      <w:r w:rsidRPr="00440812">
        <w:rPr>
          <w:szCs w:val="24"/>
        </w:rPr>
        <w:t>in</w:t>
      </w:r>
      <w:r w:rsidR="00E24065" w:rsidRPr="00440812">
        <w:rPr>
          <w:szCs w:val="24"/>
        </w:rPr>
        <w:t xml:space="preserve"> </w:t>
      </w:r>
      <w:r w:rsidRPr="00440812">
        <w:rPr>
          <w:szCs w:val="24"/>
        </w:rPr>
        <w:t>equitable</w:t>
      </w:r>
      <w:r w:rsidR="00E24065" w:rsidRPr="00440812">
        <w:rPr>
          <w:szCs w:val="24"/>
        </w:rPr>
        <w:t xml:space="preserve"> </w:t>
      </w:r>
      <w:r w:rsidRPr="00440812">
        <w:rPr>
          <w:szCs w:val="24"/>
        </w:rPr>
        <w:t>sharing</w:t>
      </w:r>
      <w:r w:rsidR="00E24065" w:rsidRPr="00440812">
        <w:rPr>
          <w:szCs w:val="24"/>
        </w:rPr>
        <w:t xml:space="preserve"> </w:t>
      </w:r>
      <w:r w:rsidRPr="00440812">
        <w:rPr>
          <w:szCs w:val="24"/>
        </w:rPr>
        <w:t>of</w:t>
      </w:r>
      <w:r w:rsidR="00E24065" w:rsidRPr="00440812">
        <w:rPr>
          <w:szCs w:val="24"/>
        </w:rPr>
        <w:t xml:space="preserve"> </w:t>
      </w:r>
      <w:r w:rsidRPr="00440812">
        <w:rPr>
          <w:szCs w:val="24"/>
        </w:rPr>
        <w:t>national</w:t>
      </w:r>
      <w:r w:rsidR="00E24065" w:rsidRPr="00440812">
        <w:rPr>
          <w:szCs w:val="24"/>
        </w:rPr>
        <w:t xml:space="preserve"> </w:t>
      </w:r>
      <w:r w:rsidRPr="00440812">
        <w:rPr>
          <w:szCs w:val="24"/>
        </w:rPr>
        <w:t>resources.</w:t>
      </w:r>
      <w:r w:rsidR="00E24065" w:rsidRPr="00440812">
        <w:rPr>
          <w:szCs w:val="24"/>
        </w:rPr>
        <w:t xml:space="preserve"> </w:t>
      </w:r>
    </w:p>
    <w:p w:rsidR="00951BC8" w:rsidRPr="00440812" w:rsidRDefault="00951BC8" w:rsidP="00440812">
      <w:pPr>
        <w:pStyle w:val="SingleTxtG"/>
      </w:pPr>
      <w:r w:rsidRPr="00440812">
        <w:t>146.</w:t>
      </w:r>
      <w:r w:rsidRPr="00440812">
        <w:tab/>
      </w:r>
      <w:r w:rsidRPr="00440812">
        <w:rPr>
          <w:szCs w:val="24"/>
        </w:rPr>
        <w:t>There</w:t>
      </w:r>
      <w:r w:rsidR="00E24065" w:rsidRPr="00440812">
        <w:rPr>
          <w:szCs w:val="24"/>
        </w:rPr>
        <w:t xml:space="preserve"> </w:t>
      </w:r>
      <w:r w:rsidRPr="00440812">
        <w:rPr>
          <w:szCs w:val="24"/>
        </w:rPr>
        <w:t>has</w:t>
      </w:r>
      <w:r w:rsidR="00E24065" w:rsidRPr="00440812">
        <w:rPr>
          <w:szCs w:val="24"/>
        </w:rPr>
        <w:t xml:space="preserve"> </w:t>
      </w:r>
      <w:r w:rsidRPr="00440812">
        <w:rPr>
          <w:szCs w:val="24"/>
        </w:rPr>
        <w:t>been</w:t>
      </w:r>
      <w:r w:rsidR="00E24065" w:rsidRPr="00440812">
        <w:rPr>
          <w:szCs w:val="24"/>
        </w:rPr>
        <w:t xml:space="preserve"> </w:t>
      </w:r>
      <w:r w:rsidRPr="00440812">
        <w:rPr>
          <w:szCs w:val="24"/>
        </w:rPr>
        <w:t>land</w:t>
      </w:r>
      <w:r w:rsidR="00E24065" w:rsidRPr="00440812">
        <w:rPr>
          <w:szCs w:val="24"/>
        </w:rPr>
        <w:t xml:space="preserve"> </w:t>
      </w:r>
      <w:r w:rsidRPr="00440812">
        <w:rPr>
          <w:szCs w:val="24"/>
        </w:rPr>
        <w:t>reform</w:t>
      </w:r>
      <w:r w:rsidR="00E24065" w:rsidRPr="00440812">
        <w:rPr>
          <w:szCs w:val="24"/>
        </w:rPr>
        <w:t xml:space="preserve"> </w:t>
      </w:r>
      <w:r w:rsidRPr="00440812">
        <w:rPr>
          <w:szCs w:val="24"/>
        </w:rPr>
        <w:t>and</w:t>
      </w:r>
      <w:r w:rsidR="00E24065" w:rsidRPr="00440812">
        <w:rPr>
          <w:szCs w:val="24"/>
        </w:rPr>
        <w:t xml:space="preserve"> </w:t>
      </w:r>
      <w:r w:rsidRPr="00440812">
        <w:rPr>
          <w:szCs w:val="24"/>
        </w:rPr>
        <w:t>redistribution</w:t>
      </w:r>
      <w:r w:rsidR="00E24065" w:rsidRPr="00440812">
        <w:rPr>
          <w:szCs w:val="24"/>
        </w:rPr>
        <w:t xml:space="preserve"> </w:t>
      </w:r>
      <w:r w:rsidRPr="00440812">
        <w:rPr>
          <w:szCs w:val="24"/>
        </w:rPr>
        <w:t>especially</w:t>
      </w:r>
      <w:r w:rsidR="00E24065" w:rsidRPr="00440812">
        <w:rPr>
          <w:szCs w:val="24"/>
        </w:rPr>
        <w:t xml:space="preserve"> </w:t>
      </w:r>
      <w:r w:rsidRPr="00440812">
        <w:rPr>
          <w:szCs w:val="24"/>
        </w:rPr>
        <w:t>with</w:t>
      </w:r>
      <w:r w:rsidR="00E24065" w:rsidRPr="00440812">
        <w:rPr>
          <w:szCs w:val="24"/>
        </w:rPr>
        <w:t xml:space="preserve"> </w:t>
      </w:r>
      <w:r w:rsidRPr="00440812">
        <w:rPr>
          <w:szCs w:val="24"/>
        </w:rPr>
        <w:t>the</w:t>
      </w:r>
      <w:r w:rsidR="00E24065" w:rsidRPr="00440812">
        <w:rPr>
          <w:szCs w:val="24"/>
        </w:rPr>
        <w:t xml:space="preserve"> </w:t>
      </w:r>
      <w:r w:rsidRPr="00440812">
        <w:rPr>
          <w:szCs w:val="24"/>
        </w:rPr>
        <w:t>adoption</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constitution</w:t>
      </w:r>
      <w:r w:rsidR="00E24065" w:rsidRPr="00440812">
        <w:rPr>
          <w:szCs w:val="24"/>
        </w:rPr>
        <w:t xml:space="preserve"> </w:t>
      </w:r>
      <w:r w:rsidRPr="00440812">
        <w:rPr>
          <w:szCs w:val="24"/>
        </w:rPr>
        <w:t>of</w:t>
      </w:r>
      <w:r w:rsidR="00E24065" w:rsidRPr="00440812">
        <w:rPr>
          <w:szCs w:val="24"/>
        </w:rPr>
        <w:t xml:space="preserve"> </w:t>
      </w:r>
      <w:r w:rsidRPr="00440812">
        <w:rPr>
          <w:szCs w:val="24"/>
        </w:rPr>
        <w:t>2003</w:t>
      </w:r>
      <w:r w:rsidR="00E24065" w:rsidRPr="00440812">
        <w:rPr>
          <w:szCs w:val="24"/>
        </w:rPr>
        <w:t xml:space="preserve"> </w:t>
      </w:r>
      <w:r w:rsidRPr="00440812">
        <w:rPr>
          <w:szCs w:val="24"/>
        </w:rPr>
        <w:t>and</w:t>
      </w:r>
      <w:r w:rsidR="00E24065" w:rsidRPr="00440812">
        <w:rPr>
          <w:szCs w:val="24"/>
        </w:rPr>
        <w:t xml:space="preserve"> </w:t>
      </w:r>
      <w:r w:rsidRPr="00440812">
        <w:rPr>
          <w:szCs w:val="24"/>
        </w:rPr>
        <w:t>the</w:t>
      </w:r>
      <w:r w:rsidR="00E24065" w:rsidRPr="00440812">
        <w:rPr>
          <w:szCs w:val="24"/>
        </w:rPr>
        <w:t xml:space="preserve"> </w:t>
      </w:r>
      <w:r w:rsidRPr="00440812">
        <w:rPr>
          <w:szCs w:val="24"/>
        </w:rPr>
        <w:t>new</w:t>
      </w:r>
      <w:r w:rsidR="00E24065" w:rsidRPr="00440812">
        <w:rPr>
          <w:szCs w:val="24"/>
        </w:rPr>
        <w:t xml:space="preserve"> </w:t>
      </w:r>
      <w:r w:rsidRPr="00440812">
        <w:rPr>
          <w:szCs w:val="24"/>
        </w:rPr>
        <w:t>law</w:t>
      </w:r>
      <w:r w:rsidR="00E24065" w:rsidRPr="00440812">
        <w:rPr>
          <w:szCs w:val="24"/>
        </w:rPr>
        <w:t xml:space="preserve"> </w:t>
      </w:r>
      <w:r w:rsidRPr="00440812">
        <w:rPr>
          <w:szCs w:val="24"/>
        </w:rPr>
        <w:t>on</w:t>
      </w:r>
      <w:r w:rsidR="00E24065" w:rsidRPr="00440812">
        <w:rPr>
          <w:szCs w:val="24"/>
        </w:rPr>
        <w:t xml:space="preserve"> </w:t>
      </w:r>
      <w:r w:rsidRPr="00440812">
        <w:rPr>
          <w:szCs w:val="24"/>
        </w:rPr>
        <w:t>land</w:t>
      </w:r>
      <w:r w:rsidR="00E24065" w:rsidRPr="00440812">
        <w:rPr>
          <w:szCs w:val="24"/>
        </w:rPr>
        <w:t xml:space="preserve"> </w:t>
      </w:r>
      <w:r w:rsidRPr="00440812">
        <w:rPr>
          <w:szCs w:val="24"/>
        </w:rPr>
        <w:t>management.</w:t>
      </w:r>
      <w:r w:rsidR="00E24065" w:rsidRPr="00440812">
        <w:rPr>
          <w:szCs w:val="24"/>
        </w:rPr>
        <w:t xml:space="preserve"> </w:t>
      </w:r>
      <w:r w:rsidRPr="00440812">
        <w:rPr>
          <w:szCs w:val="24"/>
        </w:rPr>
        <w:t>Article</w:t>
      </w:r>
      <w:r w:rsidR="00E24065" w:rsidRPr="00440812">
        <w:rPr>
          <w:szCs w:val="24"/>
        </w:rPr>
        <w:t xml:space="preserve"> </w:t>
      </w:r>
      <w:r w:rsidRPr="00440812">
        <w:rPr>
          <w:szCs w:val="24"/>
        </w:rPr>
        <w:t>3</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Constitution</w:t>
      </w:r>
      <w:r w:rsidR="00E24065" w:rsidRPr="00440812">
        <w:rPr>
          <w:szCs w:val="24"/>
        </w:rPr>
        <w:t xml:space="preserve"> </w:t>
      </w:r>
      <w:r w:rsidRPr="00440812">
        <w:rPr>
          <w:szCs w:val="24"/>
        </w:rPr>
        <w:t>makes</w:t>
      </w:r>
      <w:r w:rsidR="00E24065" w:rsidRPr="00440812">
        <w:rPr>
          <w:szCs w:val="24"/>
        </w:rPr>
        <w:t xml:space="preserve"> </w:t>
      </w:r>
      <w:r w:rsidRPr="00440812">
        <w:rPr>
          <w:szCs w:val="24"/>
        </w:rPr>
        <w:t>land</w:t>
      </w:r>
      <w:r w:rsidR="00E24065" w:rsidRPr="00440812">
        <w:rPr>
          <w:szCs w:val="24"/>
        </w:rPr>
        <w:t xml:space="preserve"> </w:t>
      </w:r>
      <w:r w:rsidRPr="00440812">
        <w:rPr>
          <w:szCs w:val="24"/>
        </w:rPr>
        <w:t>a</w:t>
      </w:r>
      <w:r w:rsidR="00E24065" w:rsidRPr="00440812">
        <w:rPr>
          <w:szCs w:val="24"/>
        </w:rPr>
        <w:t xml:space="preserve"> </w:t>
      </w:r>
      <w:r w:rsidRPr="00440812">
        <w:rPr>
          <w:szCs w:val="24"/>
        </w:rPr>
        <w:t>heritage</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past,</w:t>
      </w:r>
      <w:r w:rsidR="00E24065" w:rsidRPr="00440812">
        <w:rPr>
          <w:szCs w:val="24"/>
        </w:rPr>
        <w:t xml:space="preserve"> </w:t>
      </w:r>
      <w:r w:rsidRPr="00440812">
        <w:rPr>
          <w:szCs w:val="24"/>
        </w:rPr>
        <w:t>present</w:t>
      </w:r>
      <w:r w:rsidR="00E24065" w:rsidRPr="00440812">
        <w:rPr>
          <w:szCs w:val="24"/>
        </w:rPr>
        <w:t xml:space="preserve"> </w:t>
      </w:r>
      <w:r w:rsidRPr="00440812">
        <w:rPr>
          <w:szCs w:val="24"/>
        </w:rPr>
        <w:t>and</w:t>
      </w:r>
      <w:r w:rsidR="00E24065" w:rsidRPr="00440812">
        <w:rPr>
          <w:szCs w:val="24"/>
        </w:rPr>
        <w:t xml:space="preserve"> </w:t>
      </w:r>
      <w:r w:rsidRPr="00440812">
        <w:rPr>
          <w:szCs w:val="24"/>
        </w:rPr>
        <w:t>future</w:t>
      </w:r>
      <w:r w:rsidR="00E24065" w:rsidRPr="00440812">
        <w:rPr>
          <w:szCs w:val="24"/>
        </w:rPr>
        <w:t xml:space="preserve"> </w:t>
      </w:r>
      <w:r w:rsidRPr="00440812">
        <w:rPr>
          <w:szCs w:val="24"/>
        </w:rPr>
        <w:t>generations.</w:t>
      </w:r>
      <w:r w:rsidR="00E24065" w:rsidRPr="00440812">
        <w:rPr>
          <w:szCs w:val="24"/>
        </w:rPr>
        <w:t xml:space="preserve"> </w:t>
      </w:r>
      <w:r w:rsidRPr="00440812">
        <w:rPr>
          <w:szCs w:val="24"/>
        </w:rPr>
        <w:t>Impliedly,</w:t>
      </w:r>
      <w:r w:rsidR="00E24065" w:rsidRPr="00440812">
        <w:rPr>
          <w:szCs w:val="24"/>
        </w:rPr>
        <w:t xml:space="preserve"> </w:t>
      </w:r>
      <w:r w:rsidRPr="00440812">
        <w:rPr>
          <w:szCs w:val="24"/>
        </w:rPr>
        <w:t>land</w:t>
      </w:r>
      <w:r w:rsidR="00E24065" w:rsidRPr="00440812">
        <w:rPr>
          <w:szCs w:val="24"/>
        </w:rPr>
        <w:t xml:space="preserve"> </w:t>
      </w:r>
      <w:r w:rsidRPr="00440812">
        <w:rPr>
          <w:szCs w:val="24"/>
        </w:rPr>
        <w:t>ownership</w:t>
      </w:r>
      <w:r w:rsidR="00E24065" w:rsidRPr="00440812">
        <w:rPr>
          <w:szCs w:val="24"/>
        </w:rPr>
        <w:t xml:space="preserve"> </w:t>
      </w:r>
      <w:r w:rsidRPr="00440812">
        <w:rPr>
          <w:szCs w:val="24"/>
        </w:rPr>
        <w:t>is</w:t>
      </w:r>
      <w:r w:rsidR="00E24065" w:rsidRPr="00440812">
        <w:rPr>
          <w:szCs w:val="24"/>
        </w:rPr>
        <w:t xml:space="preserve"> </w:t>
      </w:r>
      <w:r w:rsidRPr="00440812">
        <w:rPr>
          <w:szCs w:val="24"/>
        </w:rPr>
        <w:t>open</w:t>
      </w:r>
      <w:r w:rsidR="00E24065" w:rsidRPr="00440812">
        <w:rPr>
          <w:szCs w:val="24"/>
        </w:rPr>
        <w:t xml:space="preserve"> </w:t>
      </w:r>
      <w:r w:rsidRPr="00440812">
        <w:rPr>
          <w:szCs w:val="24"/>
        </w:rPr>
        <w:t>to</w:t>
      </w:r>
      <w:r w:rsidR="00E24065" w:rsidRPr="00440812">
        <w:rPr>
          <w:szCs w:val="24"/>
        </w:rPr>
        <w:t xml:space="preserve"> </w:t>
      </w:r>
      <w:r w:rsidRPr="00440812">
        <w:rPr>
          <w:szCs w:val="24"/>
        </w:rPr>
        <w:t>all</w:t>
      </w:r>
      <w:r w:rsidR="00E24065" w:rsidRPr="00440812">
        <w:rPr>
          <w:szCs w:val="24"/>
        </w:rPr>
        <w:t xml:space="preserve"> </w:t>
      </w:r>
      <w:r w:rsidRPr="00440812">
        <w:rPr>
          <w:szCs w:val="24"/>
        </w:rPr>
        <w:t>Rwandans</w:t>
      </w:r>
      <w:r w:rsidR="00E24065" w:rsidRPr="00440812">
        <w:rPr>
          <w:szCs w:val="24"/>
        </w:rPr>
        <w:t xml:space="preserve"> </w:t>
      </w:r>
      <w:r w:rsidRPr="00440812">
        <w:rPr>
          <w:szCs w:val="24"/>
        </w:rPr>
        <w:t>irrespective</w:t>
      </w:r>
      <w:r w:rsidR="00E24065" w:rsidRPr="00440812">
        <w:rPr>
          <w:szCs w:val="24"/>
        </w:rPr>
        <w:t xml:space="preserve"> </w:t>
      </w:r>
      <w:r w:rsidRPr="00440812">
        <w:rPr>
          <w:szCs w:val="24"/>
        </w:rPr>
        <w:t>of</w:t>
      </w:r>
      <w:r w:rsidR="00E24065" w:rsidRPr="00440812">
        <w:rPr>
          <w:szCs w:val="24"/>
        </w:rPr>
        <w:t xml:space="preserve"> </w:t>
      </w:r>
      <w:r w:rsidRPr="00440812">
        <w:rPr>
          <w:szCs w:val="24"/>
        </w:rPr>
        <w:t>whatever</w:t>
      </w:r>
      <w:r w:rsidR="00E24065" w:rsidRPr="00440812">
        <w:rPr>
          <w:szCs w:val="24"/>
        </w:rPr>
        <w:t xml:space="preserve"> </w:t>
      </w:r>
      <w:r w:rsidRPr="00440812">
        <w:rPr>
          <w:szCs w:val="24"/>
        </w:rPr>
        <w:t>difference</w:t>
      </w:r>
      <w:r w:rsidRPr="00440812">
        <w:t>.</w:t>
      </w:r>
      <w:r w:rsidR="00E24065" w:rsidRPr="00440812">
        <w:t xml:space="preserve"> </w:t>
      </w:r>
      <w:r w:rsidRPr="00440812">
        <w:t>It</w:t>
      </w:r>
      <w:r w:rsidR="00E24065" w:rsidRPr="00440812">
        <w:t xml:space="preserve"> </w:t>
      </w:r>
      <w:r w:rsidRPr="00440812">
        <w:t>is</w:t>
      </w:r>
      <w:r w:rsidR="00E24065" w:rsidRPr="00440812">
        <w:t xml:space="preserve"> </w:t>
      </w:r>
      <w:r w:rsidRPr="00440812">
        <w:t>noted</w:t>
      </w:r>
      <w:r w:rsidR="00E24065" w:rsidRPr="00440812">
        <w:t xml:space="preserve"> </w:t>
      </w:r>
      <w:r w:rsidRPr="00440812">
        <w:t>that</w:t>
      </w:r>
      <w:r w:rsidR="00E24065" w:rsidRPr="00440812">
        <w:t xml:space="preserve"> </w:t>
      </w:r>
      <w:r w:rsidRPr="00440812">
        <w:t>the</w:t>
      </w:r>
      <w:r w:rsidR="00E24065" w:rsidRPr="00440812">
        <w:t xml:space="preserve"> </w:t>
      </w:r>
      <w:r w:rsidRPr="00440812">
        <w:t>law</w:t>
      </w:r>
      <w:r w:rsidR="00E24065" w:rsidRPr="00440812">
        <w:t xml:space="preserve"> </w:t>
      </w:r>
      <w:r w:rsidRPr="00440812">
        <w:t>on</w:t>
      </w:r>
      <w:r w:rsidR="00E24065" w:rsidRPr="00440812">
        <w:t xml:space="preserve"> </w:t>
      </w:r>
      <w:r w:rsidRPr="00440812">
        <w:t>land</w:t>
      </w:r>
      <w:r w:rsidR="00E24065" w:rsidRPr="00440812">
        <w:t xml:space="preserve"> </w:t>
      </w:r>
      <w:r w:rsidRPr="00440812">
        <w:t>management</w:t>
      </w:r>
      <w:r w:rsidR="00E24065" w:rsidRPr="00440812">
        <w:t xml:space="preserve"> </w:t>
      </w:r>
      <w:r w:rsidRPr="00440812">
        <w:t>abolishes</w:t>
      </w:r>
      <w:r w:rsidR="00E24065" w:rsidRPr="00440812">
        <w:t xml:space="preserve"> </w:t>
      </w:r>
      <w:r w:rsidRPr="00440812">
        <w:t>practices</w:t>
      </w:r>
      <w:r w:rsidR="00E24065" w:rsidRPr="00440812">
        <w:t xml:space="preserve"> </w:t>
      </w:r>
      <w:r w:rsidRPr="00440812">
        <w:t>of</w:t>
      </w:r>
      <w:r w:rsidR="00E24065" w:rsidRPr="00440812">
        <w:t xml:space="preserve"> </w:t>
      </w:r>
      <w:r w:rsidRPr="00440812">
        <w:t>appropriation</w:t>
      </w:r>
      <w:r w:rsidR="00E24065" w:rsidRPr="00440812">
        <w:t xml:space="preserve"> </w:t>
      </w:r>
      <w:r w:rsidRPr="00440812">
        <w:t>of</w:t>
      </w:r>
      <w:r w:rsidR="00E24065" w:rsidRPr="00440812">
        <w:t xml:space="preserve"> </w:t>
      </w:r>
      <w:r w:rsidRPr="00440812">
        <w:t>big</w:t>
      </w:r>
      <w:r w:rsidR="00E24065" w:rsidRPr="00440812">
        <w:t xml:space="preserve"> </w:t>
      </w:r>
      <w:r w:rsidRPr="00440812">
        <w:t>lands/firms</w:t>
      </w:r>
      <w:r w:rsidR="00E24065" w:rsidRPr="00440812">
        <w:t xml:space="preserve"> </w:t>
      </w:r>
      <w:r w:rsidRPr="00440812">
        <w:t>by</w:t>
      </w:r>
      <w:r w:rsidR="00E24065" w:rsidRPr="00440812">
        <w:t xml:space="preserve"> </w:t>
      </w:r>
      <w:r w:rsidRPr="00440812">
        <w:t>some</w:t>
      </w:r>
      <w:r w:rsidR="00E24065" w:rsidRPr="00440812">
        <w:t xml:space="preserve"> </w:t>
      </w:r>
      <w:r w:rsidRPr="00440812">
        <w:t>individuals</w:t>
      </w:r>
      <w:r w:rsidR="00E24065" w:rsidRPr="00440812">
        <w:t xml:space="preserve"> </w:t>
      </w:r>
      <w:r w:rsidRPr="00440812">
        <w:t>to</w:t>
      </w:r>
      <w:r w:rsidR="00E24065" w:rsidRPr="00440812">
        <w:t xml:space="preserve"> </w:t>
      </w:r>
      <w:r w:rsidRPr="00440812">
        <w:t>the</w:t>
      </w:r>
      <w:r w:rsidR="00E24065" w:rsidRPr="00440812">
        <w:t xml:space="preserve"> </w:t>
      </w:r>
      <w:r w:rsidRPr="00440812">
        <w:t>detriment</w:t>
      </w:r>
      <w:r w:rsidR="00E24065" w:rsidRPr="00440812">
        <w:t xml:space="preserve"> </w:t>
      </w:r>
      <w:r w:rsidRPr="00440812">
        <w:t>of</w:t>
      </w:r>
      <w:r w:rsidR="00E24065" w:rsidRPr="00440812">
        <w:t xml:space="preserve"> </w:t>
      </w:r>
      <w:r w:rsidRPr="00440812">
        <w:t>others.</w:t>
      </w:r>
      <w:r w:rsidR="001609FA">
        <w:rPr>
          <w:rStyle w:val="FootnoteReference"/>
        </w:rPr>
        <w:footnoteReference w:id="74"/>
      </w:r>
      <w:r w:rsidR="00E24065" w:rsidRPr="00440812">
        <w:t xml:space="preserve"> </w:t>
      </w:r>
      <w:r w:rsidRPr="00440812">
        <w:t>For</w:t>
      </w:r>
      <w:r w:rsidR="00E24065" w:rsidRPr="00440812">
        <w:t xml:space="preserve"> </w:t>
      </w:r>
      <w:r w:rsidRPr="00440812">
        <w:t>more</w:t>
      </w:r>
      <w:r w:rsidR="00E24065" w:rsidRPr="00440812">
        <w:t xml:space="preserve"> </w:t>
      </w:r>
      <w:r w:rsidRPr="00440812">
        <w:t>explanations,</w:t>
      </w:r>
      <w:r w:rsidR="00E24065" w:rsidRPr="00440812">
        <w:t xml:space="preserve"> </w:t>
      </w:r>
      <w:r w:rsidRPr="00440812">
        <w:t>see</w:t>
      </w:r>
      <w:r w:rsidR="00E24065" w:rsidRPr="00440812">
        <w:t xml:space="preserve"> </w:t>
      </w:r>
      <w:r w:rsidRPr="00440812">
        <w:t>also</w:t>
      </w:r>
      <w:r w:rsidR="00E24065" w:rsidRPr="00440812">
        <w:t xml:space="preserve"> </w:t>
      </w:r>
      <w:r w:rsidRPr="00440812">
        <w:t>the</w:t>
      </w:r>
      <w:r w:rsidR="00E24065" w:rsidRPr="00440812">
        <w:t xml:space="preserve"> </w:t>
      </w:r>
      <w:r w:rsidRPr="00440812">
        <w:t>redistribution</w:t>
      </w:r>
      <w:r w:rsidR="00E24065" w:rsidRPr="00440812">
        <w:t xml:space="preserve"> </w:t>
      </w:r>
      <w:r w:rsidRPr="00440812">
        <w:t>of</w:t>
      </w:r>
      <w:r w:rsidR="00E24065" w:rsidRPr="00440812">
        <w:t xml:space="preserve"> </w:t>
      </w:r>
      <w:r w:rsidRPr="00440812">
        <w:t>land</w:t>
      </w:r>
      <w:r w:rsidR="00E24065" w:rsidRPr="00440812">
        <w:t xml:space="preserve"> </w:t>
      </w:r>
      <w:r w:rsidRPr="00440812">
        <w:t>and</w:t>
      </w:r>
      <w:r w:rsidR="00E24065" w:rsidRPr="00440812">
        <w:t xml:space="preserve"> </w:t>
      </w:r>
      <w:r w:rsidRPr="00440812">
        <w:t>settlement</w:t>
      </w:r>
      <w:r w:rsidR="00E24065" w:rsidRPr="00440812">
        <w:t xml:space="preserve"> </w:t>
      </w:r>
      <w:r w:rsidRPr="00440812">
        <w:t>programs</w:t>
      </w:r>
      <w:r w:rsidR="00E24065" w:rsidRPr="00440812">
        <w:t xml:space="preserve"> </w:t>
      </w:r>
      <w:r w:rsidRPr="00440812">
        <w:t>under</w:t>
      </w:r>
      <w:r w:rsidR="00E24065" w:rsidRPr="00440812">
        <w:t xml:space="preserve"> </w:t>
      </w:r>
      <w:r w:rsidRPr="00440812">
        <w:t>administrative</w:t>
      </w:r>
      <w:r w:rsidR="00E24065" w:rsidRPr="00440812">
        <w:t xml:space="preserve"> </w:t>
      </w:r>
      <w:r w:rsidRPr="00440812">
        <w:t>measures.</w:t>
      </w:r>
    </w:p>
    <w:p w:rsidR="00951BC8" w:rsidRPr="00440812" w:rsidRDefault="00951BC8" w:rsidP="00440812">
      <w:pPr>
        <w:pStyle w:val="SingleTxtG"/>
        <w:rPr>
          <w:szCs w:val="24"/>
        </w:rPr>
      </w:pPr>
      <w:r w:rsidRPr="00440812">
        <w:t>147.</w:t>
      </w:r>
      <w:r w:rsidRPr="00440812">
        <w:tab/>
        <w:t>Review</w:t>
      </w:r>
      <w:r w:rsidR="00E24065" w:rsidRPr="00440812">
        <w:t xml:space="preserve"> </w:t>
      </w:r>
      <w:r w:rsidRPr="00440812">
        <w:t>of</w:t>
      </w:r>
      <w:r w:rsidR="00E24065" w:rsidRPr="00440812">
        <w:t xml:space="preserve"> </w:t>
      </w:r>
      <w:r w:rsidRPr="00440812">
        <w:t>political</w:t>
      </w:r>
      <w:r w:rsidR="00E24065" w:rsidRPr="00440812">
        <w:t xml:space="preserve"> </w:t>
      </w:r>
      <w:r w:rsidRPr="00440812">
        <w:t>and</w:t>
      </w:r>
      <w:r w:rsidR="00E24065" w:rsidRPr="00440812">
        <w:t xml:space="preserve"> </w:t>
      </w:r>
      <w:r w:rsidRPr="00440812">
        <w:t>administrative</w:t>
      </w:r>
      <w:r w:rsidR="00E24065" w:rsidRPr="00440812">
        <w:t xml:space="preserve"> </w:t>
      </w:r>
      <w:r w:rsidRPr="00440812">
        <w:t>structures</w:t>
      </w:r>
      <w:r w:rsidR="00E24065" w:rsidRPr="00440812">
        <w:t xml:space="preserve"> </w:t>
      </w:r>
      <w:r w:rsidRPr="00440812">
        <w:t>has</w:t>
      </w:r>
      <w:r w:rsidR="00E24065" w:rsidRPr="00440812">
        <w:t xml:space="preserve"> </w:t>
      </w:r>
      <w:r w:rsidRPr="00440812">
        <w:t>also</w:t>
      </w:r>
      <w:r w:rsidR="00E24065" w:rsidRPr="00440812">
        <w:t xml:space="preserve"> </w:t>
      </w:r>
      <w:r w:rsidRPr="00440812">
        <w:t>contributed</w:t>
      </w:r>
      <w:r w:rsidR="00E24065" w:rsidRPr="00440812">
        <w:t xml:space="preserve"> </w:t>
      </w:r>
      <w:r w:rsidRPr="00440812">
        <w:t>to</w:t>
      </w:r>
      <w:r w:rsidR="00E24065" w:rsidRPr="00440812">
        <w:t xml:space="preserve"> </w:t>
      </w:r>
      <w:r w:rsidRPr="00440812">
        <w:t>elimination</w:t>
      </w:r>
      <w:r w:rsidR="00E24065" w:rsidRPr="00440812">
        <w:t xml:space="preserve"> </w:t>
      </w:r>
      <w:r w:rsidRPr="00440812">
        <w:t>of</w:t>
      </w:r>
      <w:r w:rsidR="00E24065" w:rsidRPr="00440812">
        <w:t xml:space="preserve"> </w:t>
      </w:r>
      <w:r w:rsidRPr="00440812">
        <w:t>discrimination.</w:t>
      </w:r>
      <w:r w:rsidR="00E24065" w:rsidRPr="00440812">
        <w:t xml:space="preserve"> </w:t>
      </w:r>
      <w:r w:rsidRPr="00440812">
        <w:t>Rwanda</w:t>
      </w:r>
      <w:r w:rsidR="00E24065" w:rsidRPr="00440812">
        <w:t xml:space="preserve"> </w:t>
      </w:r>
      <w:r w:rsidRPr="00440812">
        <w:t>used</w:t>
      </w:r>
      <w:r w:rsidR="00E24065" w:rsidRPr="00440812">
        <w:rPr>
          <w:szCs w:val="24"/>
        </w:rPr>
        <w:t xml:space="preserve"> </w:t>
      </w:r>
      <w:r w:rsidRPr="00440812">
        <w:rPr>
          <w:szCs w:val="24"/>
        </w:rPr>
        <w:t>to</w:t>
      </w:r>
      <w:r w:rsidR="00E24065" w:rsidRPr="00440812">
        <w:rPr>
          <w:szCs w:val="24"/>
        </w:rPr>
        <w:t xml:space="preserve"> </w:t>
      </w:r>
      <w:r w:rsidRPr="00440812">
        <w:rPr>
          <w:szCs w:val="24"/>
        </w:rPr>
        <w:t>have</w:t>
      </w:r>
      <w:r w:rsidR="00E24065" w:rsidRPr="00440812">
        <w:rPr>
          <w:szCs w:val="24"/>
        </w:rPr>
        <w:t xml:space="preserve"> </w:t>
      </w:r>
      <w:r w:rsidRPr="00440812">
        <w:rPr>
          <w:szCs w:val="24"/>
        </w:rPr>
        <w:t>a</w:t>
      </w:r>
      <w:r w:rsidR="00E24065" w:rsidRPr="00440812">
        <w:rPr>
          <w:szCs w:val="24"/>
        </w:rPr>
        <w:t xml:space="preserve"> </w:t>
      </w:r>
      <w:r w:rsidRPr="00440812">
        <w:rPr>
          <w:szCs w:val="24"/>
        </w:rPr>
        <w:t>very</w:t>
      </w:r>
      <w:r w:rsidR="00E24065" w:rsidRPr="00440812">
        <w:rPr>
          <w:szCs w:val="24"/>
        </w:rPr>
        <w:t xml:space="preserve"> </w:t>
      </w:r>
      <w:r w:rsidRPr="00440812">
        <w:rPr>
          <w:szCs w:val="24"/>
        </w:rPr>
        <w:t>strict</w:t>
      </w:r>
      <w:r w:rsidR="00E24065" w:rsidRPr="00440812">
        <w:rPr>
          <w:szCs w:val="24"/>
        </w:rPr>
        <w:t xml:space="preserve"> </w:t>
      </w:r>
      <w:r w:rsidRPr="00440812">
        <w:rPr>
          <w:szCs w:val="24"/>
        </w:rPr>
        <w:t>centralized</w:t>
      </w:r>
      <w:r w:rsidR="00E24065" w:rsidRPr="00440812">
        <w:rPr>
          <w:szCs w:val="24"/>
        </w:rPr>
        <w:t xml:space="preserve"> </w:t>
      </w:r>
      <w:r w:rsidRPr="00440812">
        <w:rPr>
          <w:szCs w:val="24"/>
        </w:rPr>
        <w:t>system</w:t>
      </w:r>
      <w:r w:rsidR="00E24065" w:rsidRPr="00440812">
        <w:rPr>
          <w:szCs w:val="24"/>
        </w:rPr>
        <w:t xml:space="preserve"> </w:t>
      </w:r>
      <w:r w:rsidRPr="00440812">
        <w:rPr>
          <w:szCs w:val="24"/>
        </w:rPr>
        <w:t>that</w:t>
      </w:r>
      <w:r w:rsidR="00E24065" w:rsidRPr="00440812">
        <w:rPr>
          <w:szCs w:val="24"/>
        </w:rPr>
        <w:t xml:space="preserve"> </w:t>
      </w:r>
      <w:r w:rsidRPr="00440812">
        <w:rPr>
          <w:szCs w:val="24"/>
        </w:rPr>
        <w:t>was</w:t>
      </w:r>
      <w:r w:rsidR="00E24065" w:rsidRPr="00440812">
        <w:rPr>
          <w:szCs w:val="24"/>
        </w:rPr>
        <w:t xml:space="preserve"> </w:t>
      </w:r>
      <w:r w:rsidRPr="00440812">
        <w:rPr>
          <w:szCs w:val="24"/>
        </w:rPr>
        <w:t>dominated</w:t>
      </w:r>
      <w:r w:rsidR="00E24065" w:rsidRPr="00440812">
        <w:rPr>
          <w:szCs w:val="24"/>
        </w:rPr>
        <w:t xml:space="preserve"> </w:t>
      </w:r>
      <w:r w:rsidRPr="00440812">
        <w:rPr>
          <w:szCs w:val="24"/>
        </w:rPr>
        <w:t>by</w:t>
      </w:r>
      <w:r w:rsidR="00E24065" w:rsidRPr="00440812">
        <w:rPr>
          <w:szCs w:val="24"/>
        </w:rPr>
        <w:t xml:space="preserve"> </w:t>
      </w:r>
      <w:r w:rsidRPr="00440812">
        <w:rPr>
          <w:szCs w:val="24"/>
        </w:rPr>
        <w:t>specific</w:t>
      </w:r>
      <w:r w:rsidR="00E24065" w:rsidRPr="00440812">
        <w:rPr>
          <w:szCs w:val="24"/>
        </w:rPr>
        <w:t xml:space="preserve"> </w:t>
      </w:r>
      <w:r w:rsidRPr="00440812">
        <w:rPr>
          <w:szCs w:val="24"/>
        </w:rPr>
        <w:t>ethnic</w:t>
      </w:r>
      <w:r w:rsidR="00E24065" w:rsidRPr="00440812">
        <w:rPr>
          <w:szCs w:val="24"/>
        </w:rPr>
        <w:t xml:space="preserve"> </w:t>
      </w:r>
      <w:r w:rsidRPr="00440812">
        <w:rPr>
          <w:szCs w:val="24"/>
        </w:rPr>
        <w:t>groups.</w:t>
      </w:r>
      <w:r w:rsidR="00E24065" w:rsidRPr="00440812">
        <w:rPr>
          <w:szCs w:val="24"/>
        </w:rPr>
        <w:t xml:space="preserve"> </w:t>
      </w:r>
      <w:r w:rsidRPr="00440812">
        <w:rPr>
          <w:szCs w:val="24"/>
        </w:rPr>
        <w:t>Today,</w:t>
      </w:r>
      <w:r w:rsidR="00E24065" w:rsidRPr="00440812">
        <w:rPr>
          <w:szCs w:val="24"/>
        </w:rPr>
        <w:t xml:space="preserve"> </w:t>
      </w:r>
      <w:r w:rsidRPr="00440812">
        <w:rPr>
          <w:szCs w:val="24"/>
        </w:rPr>
        <w:t>however,</w:t>
      </w:r>
      <w:r w:rsidR="00E24065" w:rsidRPr="00440812">
        <w:rPr>
          <w:szCs w:val="24"/>
        </w:rPr>
        <w:t xml:space="preserve"> </w:t>
      </w:r>
      <w:r w:rsidRPr="00440812">
        <w:rPr>
          <w:szCs w:val="24"/>
        </w:rPr>
        <w:t>a</w:t>
      </w:r>
      <w:r w:rsidR="00E24065" w:rsidRPr="00440812">
        <w:rPr>
          <w:szCs w:val="24"/>
        </w:rPr>
        <w:t xml:space="preserve"> </w:t>
      </w:r>
      <w:r w:rsidRPr="00440812">
        <w:rPr>
          <w:szCs w:val="24"/>
        </w:rPr>
        <w:t>social</w:t>
      </w:r>
      <w:r w:rsidR="00E24065" w:rsidRPr="00440812">
        <w:rPr>
          <w:szCs w:val="24"/>
        </w:rPr>
        <w:t xml:space="preserve"> </w:t>
      </w:r>
      <w:r w:rsidRPr="00440812">
        <w:rPr>
          <w:szCs w:val="24"/>
        </w:rPr>
        <w:t>contract</w:t>
      </w:r>
      <w:r w:rsidR="00E24065" w:rsidRPr="00440812">
        <w:rPr>
          <w:szCs w:val="24"/>
        </w:rPr>
        <w:t xml:space="preserve"> </w:t>
      </w:r>
      <w:r w:rsidRPr="00440812">
        <w:rPr>
          <w:szCs w:val="24"/>
        </w:rPr>
        <w:t>linkage</w:t>
      </w:r>
      <w:r w:rsidR="00E24065" w:rsidRPr="00440812">
        <w:rPr>
          <w:szCs w:val="24"/>
        </w:rPr>
        <w:t xml:space="preserve"> </w:t>
      </w:r>
      <w:r w:rsidRPr="00440812">
        <w:rPr>
          <w:szCs w:val="24"/>
        </w:rPr>
        <w:t>has</w:t>
      </w:r>
      <w:r w:rsidR="00E24065" w:rsidRPr="00440812">
        <w:rPr>
          <w:szCs w:val="24"/>
        </w:rPr>
        <w:t xml:space="preserve"> </w:t>
      </w:r>
      <w:r w:rsidRPr="00440812">
        <w:rPr>
          <w:szCs w:val="24"/>
        </w:rPr>
        <w:t>been</w:t>
      </w:r>
      <w:r w:rsidR="00E24065" w:rsidRPr="00440812">
        <w:rPr>
          <w:szCs w:val="24"/>
        </w:rPr>
        <w:t xml:space="preserve"> </w:t>
      </w:r>
      <w:r w:rsidRPr="00440812">
        <w:rPr>
          <w:szCs w:val="24"/>
        </w:rPr>
        <w:t>created</w:t>
      </w:r>
      <w:r w:rsidR="00E24065" w:rsidRPr="00440812">
        <w:rPr>
          <w:szCs w:val="24"/>
        </w:rPr>
        <w:t xml:space="preserve"> </w:t>
      </w:r>
      <w:r w:rsidRPr="00440812">
        <w:rPr>
          <w:szCs w:val="24"/>
        </w:rPr>
        <w:t>through</w:t>
      </w:r>
      <w:r w:rsidR="00E24065" w:rsidRPr="00440812">
        <w:rPr>
          <w:szCs w:val="24"/>
        </w:rPr>
        <w:t xml:space="preserve"> </w:t>
      </w:r>
      <w:r w:rsidRPr="00440812">
        <w:rPr>
          <w:szCs w:val="24"/>
        </w:rPr>
        <w:t>adoption</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2003</w:t>
      </w:r>
      <w:r w:rsidR="00E24065" w:rsidRPr="00440812">
        <w:rPr>
          <w:szCs w:val="24"/>
        </w:rPr>
        <w:t xml:space="preserve"> </w:t>
      </w:r>
      <w:r w:rsidRPr="00440812">
        <w:rPr>
          <w:szCs w:val="24"/>
        </w:rPr>
        <w:t>constitution</w:t>
      </w:r>
      <w:r w:rsidR="00E24065" w:rsidRPr="00440812">
        <w:rPr>
          <w:szCs w:val="24"/>
        </w:rPr>
        <w:t xml:space="preserve"> </w:t>
      </w:r>
      <w:r w:rsidRPr="00440812">
        <w:rPr>
          <w:szCs w:val="24"/>
        </w:rPr>
        <w:t>which</w:t>
      </w:r>
      <w:r w:rsidR="00E24065" w:rsidRPr="00440812">
        <w:rPr>
          <w:szCs w:val="24"/>
        </w:rPr>
        <w:t xml:space="preserve"> </w:t>
      </w:r>
      <w:r w:rsidRPr="00440812">
        <w:rPr>
          <w:szCs w:val="24"/>
        </w:rPr>
        <w:t>emphasizes</w:t>
      </w:r>
      <w:r w:rsidR="00E24065" w:rsidRPr="00440812">
        <w:rPr>
          <w:szCs w:val="24"/>
        </w:rPr>
        <w:t xml:space="preserve"> </w:t>
      </w:r>
      <w:r w:rsidRPr="00440812">
        <w:rPr>
          <w:szCs w:val="24"/>
        </w:rPr>
        <w:t>sharing</w:t>
      </w:r>
      <w:r w:rsidR="00E24065" w:rsidRPr="00440812">
        <w:rPr>
          <w:szCs w:val="24"/>
        </w:rPr>
        <w:t xml:space="preserve"> </w:t>
      </w:r>
      <w:r w:rsidRPr="00440812">
        <w:rPr>
          <w:szCs w:val="24"/>
        </w:rPr>
        <w:t>of</w:t>
      </w:r>
      <w:r w:rsidR="00E24065" w:rsidRPr="00440812">
        <w:rPr>
          <w:szCs w:val="24"/>
        </w:rPr>
        <w:t xml:space="preserve"> </w:t>
      </w:r>
      <w:r w:rsidRPr="00440812">
        <w:rPr>
          <w:szCs w:val="24"/>
        </w:rPr>
        <w:t>powers</w:t>
      </w:r>
      <w:r w:rsidR="00E24065" w:rsidRPr="00440812">
        <w:rPr>
          <w:szCs w:val="24"/>
        </w:rPr>
        <w:t xml:space="preserve"> </w:t>
      </w:r>
      <w:r w:rsidRPr="00440812">
        <w:rPr>
          <w:szCs w:val="24"/>
        </w:rPr>
        <w:t>among</w:t>
      </w:r>
      <w:r w:rsidR="00E24065" w:rsidRPr="00440812">
        <w:rPr>
          <w:szCs w:val="24"/>
        </w:rPr>
        <w:t xml:space="preserve"> </w:t>
      </w:r>
      <w:r w:rsidRPr="00440812">
        <w:rPr>
          <w:szCs w:val="24"/>
        </w:rPr>
        <w:t>all</w:t>
      </w:r>
      <w:r w:rsidR="00E24065" w:rsidRPr="00440812">
        <w:rPr>
          <w:szCs w:val="24"/>
        </w:rPr>
        <w:t xml:space="preserve"> </w:t>
      </w:r>
      <w:r w:rsidRPr="00440812">
        <w:rPr>
          <w:szCs w:val="24"/>
        </w:rPr>
        <w:t>Rwandans.</w:t>
      </w:r>
      <w:r w:rsidR="00E24065" w:rsidRPr="00440812">
        <w:rPr>
          <w:szCs w:val="24"/>
        </w:rPr>
        <w:t xml:space="preserve"> </w:t>
      </w:r>
      <w:r w:rsidRPr="00440812">
        <w:rPr>
          <w:szCs w:val="24"/>
        </w:rPr>
        <w:t>All</w:t>
      </w:r>
      <w:r w:rsidR="00E24065" w:rsidRPr="00440812">
        <w:rPr>
          <w:szCs w:val="24"/>
        </w:rPr>
        <w:t xml:space="preserve"> </w:t>
      </w:r>
      <w:r w:rsidRPr="00440812">
        <w:rPr>
          <w:szCs w:val="24"/>
        </w:rPr>
        <w:t>categories</w:t>
      </w:r>
      <w:r w:rsidR="00E24065" w:rsidRPr="00440812">
        <w:rPr>
          <w:szCs w:val="24"/>
        </w:rPr>
        <w:t xml:space="preserve"> </w:t>
      </w:r>
      <w:r w:rsidRPr="00440812">
        <w:rPr>
          <w:szCs w:val="24"/>
        </w:rPr>
        <w:t>of</w:t>
      </w:r>
      <w:r w:rsidR="00E24065" w:rsidRPr="00440812">
        <w:rPr>
          <w:szCs w:val="24"/>
        </w:rPr>
        <w:t xml:space="preserve"> </w:t>
      </w:r>
      <w:r w:rsidRPr="00440812">
        <w:rPr>
          <w:szCs w:val="24"/>
        </w:rPr>
        <w:t>Rwandans</w:t>
      </w:r>
      <w:r w:rsidR="00E24065" w:rsidRPr="00440812">
        <w:rPr>
          <w:szCs w:val="24"/>
        </w:rPr>
        <w:t xml:space="preserve"> </w:t>
      </w:r>
      <w:r w:rsidRPr="00440812">
        <w:rPr>
          <w:szCs w:val="24"/>
        </w:rPr>
        <w:t>are</w:t>
      </w:r>
      <w:r w:rsidR="00E24065" w:rsidRPr="00440812">
        <w:rPr>
          <w:szCs w:val="24"/>
        </w:rPr>
        <w:t xml:space="preserve"> </w:t>
      </w:r>
      <w:r w:rsidRPr="00440812">
        <w:rPr>
          <w:szCs w:val="24"/>
        </w:rPr>
        <w:t>represented</w:t>
      </w:r>
      <w:r w:rsidR="00E24065" w:rsidRPr="00440812">
        <w:rPr>
          <w:szCs w:val="24"/>
        </w:rPr>
        <w:t xml:space="preserve"> </w:t>
      </w:r>
      <w:r w:rsidRPr="00440812">
        <w:rPr>
          <w:szCs w:val="24"/>
        </w:rPr>
        <w:t>in</w:t>
      </w:r>
      <w:r w:rsidR="00E24065" w:rsidRPr="00440812">
        <w:rPr>
          <w:szCs w:val="24"/>
        </w:rPr>
        <w:t xml:space="preserve"> </w:t>
      </w:r>
      <w:r w:rsidRPr="00440812">
        <w:rPr>
          <w:szCs w:val="24"/>
        </w:rPr>
        <w:t>the</w:t>
      </w:r>
      <w:r w:rsidR="00E24065" w:rsidRPr="00440812">
        <w:rPr>
          <w:szCs w:val="24"/>
        </w:rPr>
        <w:t xml:space="preserve"> </w:t>
      </w:r>
      <w:r w:rsidRPr="00440812">
        <w:rPr>
          <w:szCs w:val="24"/>
        </w:rPr>
        <w:t>government</w:t>
      </w:r>
      <w:r w:rsidR="00E24065" w:rsidRPr="00440812">
        <w:rPr>
          <w:szCs w:val="24"/>
        </w:rPr>
        <w:t xml:space="preserve"> </w:t>
      </w:r>
      <w:r w:rsidRPr="00440812">
        <w:rPr>
          <w:szCs w:val="24"/>
        </w:rPr>
        <w:t>–</w:t>
      </w:r>
      <w:r w:rsidR="00E24065" w:rsidRPr="00440812">
        <w:rPr>
          <w:szCs w:val="24"/>
        </w:rPr>
        <w:t xml:space="preserve"> </w:t>
      </w:r>
      <w:r w:rsidRPr="00440812">
        <w:rPr>
          <w:szCs w:val="24"/>
        </w:rPr>
        <w:t>either</w:t>
      </w:r>
      <w:r w:rsidR="00E24065" w:rsidRPr="00440812">
        <w:rPr>
          <w:szCs w:val="24"/>
        </w:rPr>
        <w:t xml:space="preserve"> </w:t>
      </w:r>
      <w:r w:rsidRPr="00440812">
        <w:rPr>
          <w:szCs w:val="24"/>
        </w:rPr>
        <w:t>based</w:t>
      </w:r>
      <w:r w:rsidR="00E24065" w:rsidRPr="00440812">
        <w:rPr>
          <w:szCs w:val="24"/>
        </w:rPr>
        <w:t xml:space="preserve"> </w:t>
      </w:r>
      <w:r w:rsidRPr="00440812">
        <w:rPr>
          <w:szCs w:val="24"/>
        </w:rPr>
        <w:t>on</w:t>
      </w:r>
      <w:r w:rsidR="00E24065" w:rsidRPr="00440812">
        <w:rPr>
          <w:szCs w:val="24"/>
        </w:rPr>
        <w:t xml:space="preserve"> </w:t>
      </w:r>
      <w:r w:rsidRPr="00440812">
        <w:rPr>
          <w:szCs w:val="24"/>
        </w:rPr>
        <w:t>political</w:t>
      </w:r>
      <w:r w:rsidR="00E24065" w:rsidRPr="00440812">
        <w:rPr>
          <w:szCs w:val="24"/>
        </w:rPr>
        <w:t xml:space="preserve"> </w:t>
      </w:r>
      <w:r w:rsidRPr="00440812">
        <w:rPr>
          <w:szCs w:val="24"/>
        </w:rPr>
        <w:t>parties</w:t>
      </w:r>
      <w:r w:rsidR="00E24065" w:rsidRPr="00440812">
        <w:rPr>
          <w:szCs w:val="24"/>
        </w:rPr>
        <w:t xml:space="preserve"> </w:t>
      </w:r>
      <w:r w:rsidRPr="00440812">
        <w:rPr>
          <w:szCs w:val="24"/>
        </w:rPr>
        <w:t>or</w:t>
      </w:r>
      <w:r w:rsidR="00E24065" w:rsidRPr="00440812">
        <w:rPr>
          <w:szCs w:val="24"/>
        </w:rPr>
        <w:t xml:space="preserve"> </w:t>
      </w:r>
      <w:r w:rsidRPr="00440812">
        <w:rPr>
          <w:szCs w:val="24"/>
        </w:rPr>
        <w:t>individual</w:t>
      </w:r>
      <w:r w:rsidR="00E24065" w:rsidRPr="00440812">
        <w:rPr>
          <w:szCs w:val="24"/>
        </w:rPr>
        <w:t xml:space="preserve"> </w:t>
      </w:r>
      <w:r w:rsidRPr="00440812">
        <w:rPr>
          <w:szCs w:val="24"/>
        </w:rPr>
        <w:t>merit.</w:t>
      </w:r>
      <w:r w:rsidR="00E24065" w:rsidRPr="00440812">
        <w:rPr>
          <w:szCs w:val="24"/>
        </w:rPr>
        <w:t xml:space="preserve"> </w:t>
      </w:r>
    </w:p>
    <w:p w:rsidR="00951BC8" w:rsidRPr="00440812" w:rsidRDefault="00951BC8" w:rsidP="00440812">
      <w:pPr>
        <w:pStyle w:val="SingleTxtG"/>
      </w:pPr>
      <w:r w:rsidRPr="00440812">
        <w:t>148.</w:t>
      </w:r>
      <w:r w:rsidRPr="00440812">
        <w:tab/>
      </w:r>
      <w:r w:rsidRPr="00440812">
        <w:rPr>
          <w:szCs w:val="24"/>
        </w:rPr>
        <w:t>Rwandans</w:t>
      </w:r>
      <w:r w:rsidR="00E24065" w:rsidRPr="00440812">
        <w:rPr>
          <w:szCs w:val="24"/>
        </w:rPr>
        <w:t xml:space="preserve"> </w:t>
      </w:r>
      <w:r w:rsidRPr="00440812">
        <w:rPr>
          <w:szCs w:val="24"/>
        </w:rPr>
        <w:t>are</w:t>
      </w:r>
      <w:r w:rsidR="00E24065" w:rsidRPr="00440812">
        <w:rPr>
          <w:szCs w:val="24"/>
        </w:rPr>
        <w:t xml:space="preserve"> </w:t>
      </w:r>
      <w:r w:rsidRPr="00440812">
        <w:rPr>
          <w:szCs w:val="24"/>
        </w:rPr>
        <w:t>fully</w:t>
      </w:r>
      <w:r w:rsidR="00E24065" w:rsidRPr="00440812">
        <w:rPr>
          <w:szCs w:val="24"/>
        </w:rPr>
        <w:t xml:space="preserve"> </w:t>
      </w:r>
      <w:r w:rsidRPr="00440812">
        <w:rPr>
          <w:szCs w:val="24"/>
        </w:rPr>
        <w:t>represented</w:t>
      </w:r>
      <w:r w:rsidR="00E24065" w:rsidRPr="00440812">
        <w:rPr>
          <w:szCs w:val="24"/>
        </w:rPr>
        <w:t xml:space="preserve"> </w:t>
      </w:r>
      <w:r w:rsidRPr="00440812">
        <w:rPr>
          <w:szCs w:val="24"/>
        </w:rPr>
        <w:t>in</w:t>
      </w:r>
      <w:r w:rsidR="00E24065" w:rsidRPr="00440812">
        <w:rPr>
          <w:szCs w:val="24"/>
        </w:rPr>
        <w:t xml:space="preserve"> </w:t>
      </w:r>
      <w:r w:rsidRPr="00440812">
        <w:rPr>
          <w:szCs w:val="24"/>
        </w:rPr>
        <w:t>the</w:t>
      </w:r>
      <w:r w:rsidR="00E24065" w:rsidRPr="00440812">
        <w:rPr>
          <w:szCs w:val="24"/>
        </w:rPr>
        <w:t xml:space="preserve"> </w:t>
      </w:r>
      <w:r w:rsidRPr="00440812">
        <w:rPr>
          <w:szCs w:val="24"/>
        </w:rPr>
        <w:t>three</w:t>
      </w:r>
      <w:r w:rsidR="00E24065" w:rsidRPr="00440812">
        <w:rPr>
          <w:szCs w:val="24"/>
        </w:rPr>
        <w:t xml:space="preserve"> </w:t>
      </w:r>
      <w:r w:rsidRPr="00440812">
        <w:rPr>
          <w:szCs w:val="24"/>
        </w:rPr>
        <w:t>organs</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state</w:t>
      </w:r>
      <w:r w:rsidR="00E24065" w:rsidRPr="00440812">
        <w:rPr>
          <w:szCs w:val="24"/>
        </w:rPr>
        <w:t xml:space="preserve"> </w:t>
      </w:r>
      <w:r w:rsidRPr="00440812">
        <w:rPr>
          <w:szCs w:val="24"/>
        </w:rPr>
        <w:t>i.e.</w:t>
      </w:r>
      <w:r w:rsidR="00E24065" w:rsidRPr="00440812">
        <w:rPr>
          <w:szCs w:val="24"/>
        </w:rPr>
        <w:t xml:space="preserve"> </w:t>
      </w:r>
      <w:r w:rsidRPr="00440812">
        <w:rPr>
          <w:szCs w:val="24"/>
        </w:rPr>
        <w:t>the</w:t>
      </w:r>
      <w:r w:rsidR="00E24065" w:rsidRPr="00440812">
        <w:rPr>
          <w:szCs w:val="24"/>
        </w:rPr>
        <w:t xml:space="preserve"> </w:t>
      </w:r>
      <w:r w:rsidRPr="00440812">
        <w:rPr>
          <w:szCs w:val="24"/>
        </w:rPr>
        <w:t>legislative,</w:t>
      </w:r>
      <w:r w:rsidR="00E24065" w:rsidRPr="00440812">
        <w:rPr>
          <w:szCs w:val="24"/>
        </w:rPr>
        <w:t xml:space="preserve"> </w:t>
      </w:r>
      <w:r w:rsidRPr="00440812">
        <w:rPr>
          <w:szCs w:val="24"/>
        </w:rPr>
        <w:t>the</w:t>
      </w:r>
      <w:r w:rsidR="00E24065" w:rsidRPr="00440812">
        <w:rPr>
          <w:szCs w:val="24"/>
        </w:rPr>
        <w:t xml:space="preserve"> </w:t>
      </w:r>
      <w:r w:rsidRPr="00440812">
        <w:rPr>
          <w:szCs w:val="24"/>
        </w:rPr>
        <w:t>execu</w:t>
      </w:r>
      <w:r w:rsidRPr="00440812">
        <w:t>tive</w:t>
      </w:r>
      <w:r w:rsidR="00E24065" w:rsidRPr="00440812">
        <w:t xml:space="preserve"> </w:t>
      </w:r>
      <w:r w:rsidRPr="00440812">
        <w:t>and</w:t>
      </w:r>
      <w:r w:rsidR="00E24065" w:rsidRPr="00440812">
        <w:t xml:space="preserve"> </w:t>
      </w:r>
      <w:r w:rsidRPr="00440812">
        <w:t>the</w:t>
      </w:r>
      <w:r w:rsidR="00E24065" w:rsidRPr="00440812">
        <w:t xml:space="preserve"> </w:t>
      </w:r>
      <w:r w:rsidRPr="00440812">
        <w:t>judiciary.</w:t>
      </w:r>
      <w:r w:rsidR="00E24065" w:rsidRPr="00440812">
        <w:t xml:space="preserve"> </w:t>
      </w:r>
      <w:r w:rsidRPr="00440812">
        <w:t>Elections</w:t>
      </w:r>
      <w:r w:rsidR="00E24065" w:rsidRPr="00440812">
        <w:t xml:space="preserve"> </w:t>
      </w:r>
      <w:r w:rsidRPr="00440812">
        <w:t>have</w:t>
      </w:r>
      <w:r w:rsidR="00E24065" w:rsidRPr="00440812">
        <w:t xml:space="preserve"> </w:t>
      </w:r>
      <w:r w:rsidRPr="00440812">
        <w:t>been</w:t>
      </w:r>
      <w:r w:rsidR="00E24065" w:rsidRPr="00440812">
        <w:t xml:space="preserve"> </w:t>
      </w:r>
      <w:r w:rsidRPr="00440812">
        <w:t>held</w:t>
      </w:r>
      <w:r w:rsidR="00E24065" w:rsidRPr="00440812">
        <w:t xml:space="preserve"> </w:t>
      </w:r>
      <w:r w:rsidRPr="00440812">
        <w:t>since</w:t>
      </w:r>
      <w:r w:rsidR="00E24065" w:rsidRPr="00440812">
        <w:t xml:space="preserve"> </w:t>
      </w:r>
      <w:r w:rsidRPr="00440812">
        <w:t>1999</w:t>
      </w:r>
      <w:r w:rsidR="00E24065" w:rsidRPr="00440812">
        <w:t xml:space="preserve"> </w:t>
      </w:r>
      <w:r w:rsidRPr="00440812">
        <w:t>where</w:t>
      </w:r>
      <w:r w:rsidR="00E24065" w:rsidRPr="00440812">
        <w:t xml:space="preserve"> </w:t>
      </w:r>
      <w:r w:rsidRPr="00440812">
        <w:t>Rwandans</w:t>
      </w:r>
      <w:r w:rsidR="00E24065" w:rsidRPr="00440812">
        <w:t xml:space="preserve"> </w:t>
      </w:r>
      <w:r w:rsidRPr="00440812">
        <w:t>elect</w:t>
      </w:r>
      <w:r w:rsidR="00E24065" w:rsidRPr="00440812">
        <w:t xml:space="preserve"> </w:t>
      </w:r>
      <w:r w:rsidRPr="00440812">
        <w:t>their</w:t>
      </w:r>
      <w:r w:rsidR="00E24065" w:rsidRPr="00440812">
        <w:t xml:space="preserve"> </w:t>
      </w:r>
      <w:r w:rsidRPr="00440812">
        <w:t>representatives</w:t>
      </w:r>
      <w:r w:rsidR="00E24065" w:rsidRPr="00440812">
        <w:t xml:space="preserve"> </w:t>
      </w:r>
      <w:r w:rsidRPr="00440812">
        <w:t>from</w:t>
      </w:r>
      <w:r w:rsidR="00E24065" w:rsidRPr="00440812">
        <w:t xml:space="preserve"> </w:t>
      </w:r>
      <w:r w:rsidRPr="00440812">
        <w:t>the</w:t>
      </w:r>
      <w:r w:rsidR="00E24065" w:rsidRPr="00440812">
        <w:t xml:space="preserve"> </w:t>
      </w:r>
      <w:r w:rsidRPr="00440812">
        <w:t>grass</w:t>
      </w:r>
      <w:r w:rsidR="00E24065" w:rsidRPr="00440812">
        <w:t xml:space="preserve"> </w:t>
      </w:r>
      <w:r w:rsidRPr="00440812">
        <w:t>roots</w:t>
      </w:r>
      <w:r w:rsidR="00E24065" w:rsidRPr="00440812">
        <w:t xml:space="preserve"> </w:t>
      </w:r>
      <w:r w:rsidRPr="00440812">
        <w:t>level,</w:t>
      </w:r>
      <w:r w:rsidR="00E24065" w:rsidRPr="00440812">
        <w:t xml:space="preserve"> </w:t>
      </w:r>
      <w:r w:rsidRPr="00440812">
        <w:t>Parliament,</w:t>
      </w:r>
      <w:r w:rsidR="00E24065" w:rsidRPr="00440812">
        <w:t xml:space="preserve"> </w:t>
      </w:r>
      <w:r w:rsidRPr="00440812">
        <w:t>up</w:t>
      </w:r>
      <w:r w:rsidR="00E24065" w:rsidRPr="00440812">
        <w:t xml:space="preserve"> </w:t>
      </w:r>
      <w:r w:rsidRPr="00440812">
        <w:t>to</w:t>
      </w:r>
      <w:r w:rsidR="00E24065" w:rsidRPr="00440812">
        <w:t xml:space="preserve"> </w:t>
      </w:r>
      <w:r w:rsidRPr="00440812">
        <w:t>the</w:t>
      </w:r>
      <w:r w:rsidR="00E24065" w:rsidRPr="00440812">
        <w:t xml:space="preserve"> </w:t>
      </w:r>
      <w:r w:rsidRPr="00440812">
        <w:t>President</w:t>
      </w:r>
      <w:r w:rsidR="00E24065" w:rsidRPr="00440812">
        <w:t xml:space="preserve"> </w:t>
      </w:r>
      <w:r w:rsidRPr="00440812">
        <w:t>of</w:t>
      </w:r>
      <w:r w:rsidR="00E24065" w:rsidRPr="00440812">
        <w:t xml:space="preserve"> </w:t>
      </w:r>
      <w:r w:rsidRPr="00440812">
        <w:t>the</w:t>
      </w:r>
      <w:r w:rsidR="00E24065" w:rsidRPr="00440812">
        <w:t xml:space="preserve"> </w:t>
      </w:r>
      <w:r w:rsidRPr="00440812">
        <w:t>Republic.</w:t>
      </w:r>
      <w:r w:rsidR="00E24065" w:rsidRPr="00440812">
        <w:t xml:space="preserve"> </w:t>
      </w:r>
      <w:r w:rsidRPr="00440812">
        <w:t>Rwanda</w:t>
      </w:r>
      <w:r w:rsidR="00E24065" w:rsidRPr="00440812">
        <w:t xml:space="preserve"> </w:t>
      </w:r>
      <w:r w:rsidRPr="00440812">
        <w:t>has</w:t>
      </w:r>
      <w:r w:rsidR="00E24065" w:rsidRPr="00440812">
        <w:t xml:space="preserve"> </w:t>
      </w:r>
      <w:r w:rsidRPr="00440812">
        <w:t>as</w:t>
      </w:r>
      <w:r w:rsidR="00E24065" w:rsidRPr="00440812">
        <w:t xml:space="preserve"> </w:t>
      </w:r>
      <w:r w:rsidRPr="00440812">
        <w:t>a</w:t>
      </w:r>
      <w:r w:rsidR="00E24065" w:rsidRPr="00440812">
        <w:t xml:space="preserve"> </w:t>
      </w:r>
      <w:r w:rsidRPr="00440812">
        <w:t>result</w:t>
      </w:r>
      <w:r w:rsidR="00E24065" w:rsidRPr="00440812">
        <w:t xml:space="preserve"> </w:t>
      </w:r>
      <w:r w:rsidRPr="00440812">
        <w:t>received</w:t>
      </w:r>
      <w:r w:rsidR="00E24065" w:rsidRPr="00440812">
        <w:t xml:space="preserve"> </w:t>
      </w:r>
      <w:r w:rsidRPr="00440812">
        <w:t>worldwide</w:t>
      </w:r>
      <w:r w:rsidR="00E24065" w:rsidRPr="00440812">
        <w:t xml:space="preserve"> </w:t>
      </w:r>
      <w:r w:rsidRPr="00440812">
        <w:t>recognition</w:t>
      </w:r>
      <w:r w:rsidR="00E24065" w:rsidRPr="00440812">
        <w:t xml:space="preserve"> </w:t>
      </w:r>
      <w:r w:rsidRPr="00440812">
        <w:t>for</w:t>
      </w:r>
      <w:r w:rsidR="00E24065" w:rsidRPr="00440812">
        <w:t xml:space="preserve"> </w:t>
      </w:r>
      <w:r w:rsidRPr="00440812">
        <w:t>its</w:t>
      </w:r>
      <w:r w:rsidR="00E24065" w:rsidRPr="00440812">
        <w:t xml:space="preserve"> </w:t>
      </w:r>
      <w:r w:rsidRPr="00440812">
        <w:t>free</w:t>
      </w:r>
      <w:r w:rsidR="00E24065" w:rsidRPr="00440812">
        <w:t xml:space="preserve"> </w:t>
      </w:r>
      <w:r w:rsidRPr="00440812">
        <w:t>and</w:t>
      </w:r>
      <w:r w:rsidR="00E24065" w:rsidRPr="00440812">
        <w:t xml:space="preserve"> </w:t>
      </w:r>
      <w:r w:rsidRPr="00440812">
        <w:t>fair</w:t>
      </w:r>
      <w:r w:rsidR="00E24065" w:rsidRPr="00440812">
        <w:t xml:space="preserve"> </w:t>
      </w:r>
      <w:r w:rsidRPr="00440812">
        <w:t>elections.</w:t>
      </w:r>
      <w:r w:rsidR="00E24065" w:rsidRPr="00440812">
        <w:t xml:space="preserve"> </w:t>
      </w:r>
      <w:r w:rsidRPr="00440812">
        <w:t>No</w:t>
      </w:r>
      <w:r w:rsidR="00E24065" w:rsidRPr="00440812">
        <w:t xml:space="preserve"> </w:t>
      </w:r>
      <w:r w:rsidRPr="00440812">
        <w:t>discrimination</w:t>
      </w:r>
      <w:r w:rsidR="00E24065" w:rsidRPr="00440812">
        <w:t xml:space="preserve"> </w:t>
      </w:r>
      <w:r w:rsidRPr="00440812">
        <w:t>issues</w:t>
      </w:r>
      <w:r w:rsidR="00E24065" w:rsidRPr="00440812">
        <w:t xml:space="preserve"> </w:t>
      </w:r>
      <w:r w:rsidRPr="00440812">
        <w:t>either</w:t>
      </w:r>
      <w:r w:rsidR="00E24065" w:rsidRPr="00440812">
        <w:t xml:space="preserve"> </w:t>
      </w:r>
      <w:r w:rsidRPr="00440812">
        <w:t>to</w:t>
      </w:r>
      <w:r w:rsidR="00E24065" w:rsidRPr="00440812">
        <w:t xml:space="preserve"> </w:t>
      </w:r>
      <w:r w:rsidRPr="00440812">
        <w:t>elect</w:t>
      </w:r>
      <w:r w:rsidR="00E24065" w:rsidRPr="00440812">
        <w:t xml:space="preserve"> </w:t>
      </w:r>
      <w:r w:rsidRPr="00440812">
        <w:t>or</w:t>
      </w:r>
      <w:r w:rsidR="00E24065" w:rsidRPr="00440812">
        <w:t xml:space="preserve"> </w:t>
      </w:r>
      <w:r w:rsidRPr="00440812">
        <w:t>be</w:t>
      </w:r>
      <w:r w:rsidR="00E24065" w:rsidRPr="00440812">
        <w:t xml:space="preserve"> </w:t>
      </w:r>
      <w:r w:rsidRPr="00440812">
        <w:t>elected</w:t>
      </w:r>
      <w:r w:rsidR="00E24065" w:rsidRPr="00440812">
        <w:t xml:space="preserve"> </w:t>
      </w:r>
      <w:r w:rsidRPr="00440812">
        <w:t>were</w:t>
      </w:r>
      <w:r w:rsidR="00E24065" w:rsidRPr="00440812">
        <w:t xml:space="preserve"> </w:t>
      </w:r>
      <w:r w:rsidRPr="00440812">
        <w:t>linked</w:t>
      </w:r>
      <w:r w:rsidR="00E24065" w:rsidRPr="00440812">
        <w:t xml:space="preserve"> </w:t>
      </w:r>
      <w:r w:rsidRPr="00440812">
        <w:t>to</w:t>
      </w:r>
      <w:r w:rsidR="00E24065" w:rsidRPr="00440812">
        <w:t xml:space="preserve"> </w:t>
      </w:r>
      <w:r w:rsidRPr="00440812">
        <w:t>elections.</w:t>
      </w:r>
      <w:r w:rsidR="00E24065" w:rsidRPr="00440812">
        <w:t xml:space="preserve"> </w:t>
      </w:r>
    </w:p>
    <w:p w:rsidR="00951BC8" w:rsidRPr="00440812" w:rsidRDefault="00951BC8" w:rsidP="00440812">
      <w:pPr>
        <w:pStyle w:val="SingleTxtG"/>
        <w:rPr>
          <w:szCs w:val="24"/>
        </w:rPr>
      </w:pPr>
      <w:r w:rsidRPr="00440812">
        <w:t>149.</w:t>
      </w:r>
      <w:r w:rsidRPr="00440812">
        <w:tab/>
        <w:t>The</w:t>
      </w:r>
      <w:r w:rsidR="00E24065" w:rsidRPr="00440812">
        <w:t xml:space="preserve"> </w:t>
      </w:r>
      <w:r w:rsidRPr="00440812">
        <w:t>Constitution</w:t>
      </w:r>
      <w:r w:rsidR="00E24065" w:rsidRPr="00440812">
        <w:t xml:space="preserve"> </w:t>
      </w:r>
      <w:r w:rsidRPr="00440812">
        <w:t>furthermore</w:t>
      </w:r>
      <w:r w:rsidR="00E24065" w:rsidRPr="00440812">
        <w:t xml:space="preserve"> </w:t>
      </w:r>
      <w:r w:rsidRPr="00440812">
        <w:t>sets</w:t>
      </w:r>
      <w:r w:rsidR="00E24065" w:rsidRPr="00440812">
        <w:t xml:space="preserve"> </w:t>
      </w:r>
      <w:r w:rsidRPr="00440812">
        <w:t>out</w:t>
      </w:r>
      <w:r w:rsidR="00E24065" w:rsidRPr="00440812">
        <w:t xml:space="preserve"> </w:t>
      </w:r>
      <w:r w:rsidRPr="00440812">
        <w:t>a</w:t>
      </w:r>
      <w:r w:rsidR="00E24065" w:rsidRPr="00440812">
        <w:t xml:space="preserve"> </w:t>
      </w:r>
      <w:r w:rsidRPr="00440812">
        <w:t>decentralized</w:t>
      </w:r>
      <w:r w:rsidR="00E24065" w:rsidRPr="00440812">
        <w:t xml:space="preserve"> </w:t>
      </w:r>
      <w:r w:rsidRPr="00440812">
        <w:t>system</w:t>
      </w:r>
      <w:r w:rsidR="00E24065" w:rsidRPr="00440812">
        <w:t xml:space="preserve"> </w:t>
      </w:r>
      <w:r w:rsidRPr="00440812">
        <w:t>where</w:t>
      </w:r>
      <w:r w:rsidR="00E24065" w:rsidRPr="00440812">
        <w:t xml:space="preserve"> </w:t>
      </w:r>
      <w:r w:rsidRPr="00440812">
        <w:t>the</w:t>
      </w:r>
      <w:r w:rsidR="00E24065" w:rsidRPr="00440812">
        <w:t xml:space="preserve"> </w:t>
      </w:r>
      <w:r w:rsidRPr="00440812">
        <w:t>citizens</w:t>
      </w:r>
      <w:r w:rsidR="00E24065" w:rsidRPr="00440812">
        <w:t xml:space="preserve"> </w:t>
      </w:r>
      <w:r w:rsidRPr="00440812">
        <w:t>have</w:t>
      </w:r>
      <w:r w:rsidR="00E24065" w:rsidRPr="00440812">
        <w:t xml:space="preserve"> </w:t>
      </w:r>
      <w:r w:rsidRPr="00440812">
        <w:t>an</w:t>
      </w:r>
      <w:r w:rsidR="00E24065" w:rsidRPr="00440812">
        <w:t xml:space="preserve"> </w:t>
      </w:r>
      <w:r w:rsidRPr="00440812">
        <w:t>upper</w:t>
      </w:r>
      <w:r w:rsidR="00E24065" w:rsidRPr="00440812">
        <w:t xml:space="preserve"> </w:t>
      </w:r>
      <w:r w:rsidRPr="00440812">
        <w:t>hand</w:t>
      </w:r>
      <w:r w:rsidR="00E24065" w:rsidRPr="00440812">
        <w:t xml:space="preserve"> </w:t>
      </w:r>
      <w:r w:rsidRPr="00440812">
        <w:t>in</w:t>
      </w:r>
      <w:r w:rsidR="00E24065" w:rsidRPr="00440812">
        <w:t xml:space="preserve"> </w:t>
      </w:r>
      <w:r w:rsidRPr="00440812">
        <w:t>determining</w:t>
      </w:r>
      <w:r w:rsidR="00E24065" w:rsidRPr="00440812">
        <w:t xml:space="preserve"> </w:t>
      </w:r>
      <w:r w:rsidRPr="00440812">
        <w:t>their</w:t>
      </w:r>
      <w:r w:rsidR="00E24065" w:rsidRPr="00440812">
        <w:t xml:space="preserve"> </w:t>
      </w:r>
      <w:r w:rsidRPr="00440812">
        <w:t>future.</w:t>
      </w:r>
      <w:r w:rsidR="00E24065" w:rsidRPr="00440812">
        <w:t xml:space="preserve"> </w:t>
      </w:r>
      <w:r w:rsidRPr="00440812">
        <w:t>In</w:t>
      </w:r>
      <w:r w:rsidR="00E24065" w:rsidRPr="00440812">
        <w:t xml:space="preserve"> </w:t>
      </w:r>
      <w:r w:rsidRPr="00440812">
        <w:t>compliance</w:t>
      </w:r>
      <w:r w:rsidR="00E24065" w:rsidRPr="00440812">
        <w:t xml:space="preserve"> </w:t>
      </w:r>
      <w:r w:rsidRPr="00440812">
        <w:t>with</w:t>
      </w:r>
      <w:r w:rsidR="00E24065" w:rsidRPr="00440812">
        <w:t xml:space="preserve"> </w:t>
      </w:r>
      <w:r w:rsidRPr="00440812">
        <w:t>the</w:t>
      </w:r>
      <w:r w:rsidR="00E24065" w:rsidRPr="00440812">
        <w:t xml:space="preserve"> </w:t>
      </w:r>
      <w:r w:rsidRPr="00440812">
        <w:t>Constitution,</w:t>
      </w:r>
      <w:r w:rsidR="00E24065" w:rsidRPr="00440812">
        <w:t xml:space="preserve"> </w:t>
      </w:r>
      <w:r w:rsidRPr="00440812">
        <w:t>laws</w:t>
      </w:r>
      <w:r w:rsidR="00E24065" w:rsidRPr="00440812">
        <w:t xml:space="preserve"> </w:t>
      </w:r>
      <w:r w:rsidRPr="00440812">
        <w:t>on</w:t>
      </w:r>
      <w:r w:rsidR="00E24065" w:rsidRPr="00440812">
        <w:t xml:space="preserve"> </w:t>
      </w:r>
      <w:r w:rsidRPr="00440812">
        <w:t>administ</w:t>
      </w:r>
      <w:r w:rsidRPr="00440812">
        <w:rPr>
          <w:szCs w:val="24"/>
        </w:rPr>
        <w:t>rative</w:t>
      </w:r>
      <w:r w:rsidR="00E24065" w:rsidRPr="00440812">
        <w:rPr>
          <w:szCs w:val="24"/>
        </w:rPr>
        <w:t xml:space="preserve"> </w:t>
      </w:r>
      <w:r w:rsidRPr="00440812">
        <w:rPr>
          <w:szCs w:val="24"/>
        </w:rPr>
        <w:t>structures</w:t>
      </w:r>
      <w:r w:rsidR="00E24065" w:rsidRPr="00440812">
        <w:rPr>
          <w:szCs w:val="24"/>
        </w:rPr>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reviewed</w:t>
      </w:r>
      <w:r w:rsidR="00E24065" w:rsidRPr="00440812">
        <w:rPr>
          <w:szCs w:val="24"/>
        </w:rPr>
        <w:t xml:space="preserve"> </w:t>
      </w:r>
      <w:r w:rsidRPr="00440812">
        <w:rPr>
          <w:szCs w:val="24"/>
        </w:rPr>
        <w:t>to</w:t>
      </w:r>
      <w:r w:rsidR="00E24065" w:rsidRPr="00440812">
        <w:rPr>
          <w:szCs w:val="24"/>
        </w:rPr>
        <w:t xml:space="preserve"> </w:t>
      </w:r>
      <w:r w:rsidRPr="00440812">
        <w:rPr>
          <w:szCs w:val="24"/>
        </w:rPr>
        <w:t>empower</w:t>
      </w:r>
      <w:r w:rsidR="00E24065" w:rsidRPr="00440812">
        <w:rPr>
          <w:szCs w:val="24"/>
        </w:rPr>
        <w:t xml:space="preserve"> </w:t>
      </w:r>
      <w:r w:rsidRPr="00440812">
        <w:rPr>
          <w:szCs w:val="24"/>
        </w:rPr>
        <w:t>local</w:t>
      </w:r>
      <w:r w:rsidR="00E24065" w:rsidRPr="00440812">
        <w:rPr>
          <w:szCs w:val="24"/>
        </w:rPr>
        <w:t xml:space="preserve"> </w:t>
      </w:r>
      <w:r w:rsidRPr="00440812">
        <w:rPr>
          <w:szCs w:val="24"/>
        </w:rPr>
        <w:t>government</w:t>
      </w:r>
      <w:r w:rsidR="00E24065" w:rsidRPr="00440812">
        <w:rPr>
          <w:szCs w:val="24"/>
        </w:rPr>
        <w:t xml:space="preserve"> </w:t>
      </w:r>
      <w:r w:rsidRPr="00440812">
        <w:rPr>
          <w:szCs w:val="24"/>
        </w:rPr>
        <w:t>systems</w:t>
      </w:r>
      <w:r w:rsidR="00E24065" w:rsidRPr="00440812">
        <w:rPr>
          <w:szCs w:val="24"/>
        </w:rPr>
        <w:t xml:space="preserve"> </w:t>
      </w:r>
      <w:r w:rsidRPr="00440812">
        <w:rPr>
          <w:szCs w:val="24"/>
        </w:rPr>
        <w:t>where</w:t>
      </w:r>
      <w:r w:rsidR="00E24065" w:rsidRPr="00440812">
        <w:rPr>
          <w:szCs w:val="24"/>
        </w:rPr>
        <w:t xml:space="preserve"> </w:t>
      </w:r>
      <w:r w:rsidRPr="00440812">
        <w:rPr>
          <w:szCs w:val="24"/>
        </w:rPr>
        <w:t>people</w:t>
      </w:r>
      <w:r w:rsidR="00E24065" w:rsidRPr="00440812">
        <w:rPr>
          <w:szCs w:val="24"/>
        </w:rPr>
        <w:t xml:space="preserve"> </w:t>
      </w:r>
      <w:r w:rsidRPr="00440812">
        <w:rPr>
          <w:szCs w:val="24"/>
        </w:rPr>
        <w:t>participate</w:t>
      </w:r>
      <w:r w:rsidR="00E24065" w:rsidRPr="00440812">
        <w:rPr>
          <w:szCs w:val="24"/>
        </w:rPr>
        <w:t xml:space="preserve"> </w:t>
      </w:r>
      <w:r w:rsidRPr="00440812">
        <w:rPr>
          <w:szCs w:val="24"/>
        </w:rPr>
        <w:t>in</w:t>
      </w:r>
      <w:r w:rsidR="00E24065" w:rsidRPr="00440812">
        <w:rPr>
          <w:szCs w:val="24"/>
        </w:rPr>
        <w:t xml:space="preserve"> </w:t>
      </w:r>
      <w:r w:rsidRPr="00440812">
        <w:rPr>
          <w:szCs w:val="24"/>
        </w:rPr>
        <w:t>the</w:t>
      </w:r>
      <w:r w:rsidR="00E24065" w:rsidRPr="00440812">
        <w:rPr>
          <w:szCs w:val="24"/>
        </w:rPr>
        <w:t xml:space="preserve"> </w:t>
      </w:r>
      <w:r w:rsidRPr="00440812">
        <w:rPr>
          <w:szCs w:val="24"/>
        </w:rPr>
        <w:t>planning</w:t>
      </w:r>
      <w:r w:rsidR="00E24065" w:rsidRPr="00440812">
        <w:rPr>
          <w:szCs w:val="24"/>
        </w:rPr>
        <w:t xml:space="preserve"> </w:t>
      </w:r>
      <w:r w:rsidRPr="00440812">
        <w:rPr>
          <w:szCs w:val="24"/>
        </w:rPr>
        <w:t>and</w:t>
      </w:r>
      <w:r w:rsidR="00E24065" w:rsidRPr="00440812">
        <w:rPr>
          <w:szCs w:val="24"/>
        </w:rPr>
        <w:t xml:space="preserve"> </w:t>
      </w:r>
      <w:r w:rsidRPr="00440812">
        <w:rPr>
          <w:szCs w:val="24"/>
        </w:rPr>
        <w:t>implementation</w:t>
      </w:r>
      <w:r w:rsidR="00E24065" w:rsidRPr="00440812">
        <w:rPr>
          <w:szCs w:val="24"/>
        </w:rPr>
        <w:t xml:space="preserve"> </w:t>
      </w:r>
      <w:r w:rsidRPr="00440812">
        <w:rPr>
          <w:szCs w:val="24"/>
        </w:rPr>
        <w:t>of</w:t>
      </w:r>
      <w:r w:rsidR="00E24065" w:rsidRPr="00440812">
        <w:rPr>
          <w:szCs w:val="24"/>
        </w:rPr>
        <w:t xml:space="preserve"> </w:t>
      </w:r>
      <w:r w:rsidRPr="00440812">
        <w:rPr>
          <w:szCs w:val="24"/>
        </w:rPr>
        <w:t>programs</w:t>
      </w:r>
      <w:r w:rsidR="00E24065" w:rsidRPr="00440812">
        <w:rPr>
          <w:szCs w:val="24"/>
        </w:rPr>
        <w:t xml:space="preserve"> </w:t>
      </w:r>
      <w:r w:rsidRPr="00440812">
        <w:rPr>
          <w:szCs w:val="24"/>
        </w:rPr>
        <w:t>set</w:t>
      </w:r>
      <w:r w:rsidR="00E24065" w:rsidRPr="00440812">
        <w:rPr>
          <w:szCs w:val="24"/>
        </w:rPr>
        <w:t xml:space="preserve"> </w:t>
      </w:r>
      <w:r w:rsidRPr="00440812">
        <w:rPr>
          <w:szCs w:val="24"/>
        </w:rPr>
        <w:t>for</w:t>
      </w:r>
      <w:r w:rsidR="00E24065" w:rsidRPr="00440812">
        <w:rPr>
          <w:szCs w:val="24"/>
        </w:rPr>
        <w:t xml:space="preserve"> </w:t>
      </w:r>
      <w:r w:rsidRPr="00440812">
        <w:rPr>
          <w:szCs w:val="24"/>
        </w:rPr>
        <w:t>their</w:t>
      </w:r>
      <w:r w:rsidR="00E24065" w:rsidRPr="00440812">
        <w:rPr>
          <w:szCs w:val="24"/>
        </w:rPr>
        <w:t xml:space="preserve"> </w:t>
      </w:r>
      <w:r w:rsidRPr="00440812">
        <w:rPr>
          <w:szCs w:val="24"/>
        </w:rPr>
        <w:t>development.</w:t>
      </w:r>
      <w:r w:rsidR="00E24065" w:rsidRPr="00440812">
        <w:rPr>
          <w:szCs w:val="24"/>
        </w:rPr>
        <w:t xml:space="preserve"> </w:t>
      </w:r>
      <w:r w:rsidRPr="00440812">
        <w:rPr>
          <w:szCs w:val="24"/>
        </w:rPr>
        <w:t>The</w:t>
      </w:r>
      <w:r w:rsidR="00E24065" w:rsidRPr="00440812">
        <w:rPr>
          <w:szCs w:val="24"/>
        </w:rPr>
        <w:t xml:space="preserve"> </w:t>
      </w:r>
      <w:r w:rsidRPr="00440812">
        <w:rPr>
          <w:szCs w:val="24"/>
        </w:rPr>
        <w:t>participation</w:t>
      </w:r>
      <w:r w:rsidR="00E24065" w:rsidRPr="00440812">
        <w:rPr>
          <w:szCs w:val="24"/>
        </w:rPr>
        <w:t xml:space="preserve"> </w:t>
      </w:r>
      <w:r w:rsidRPr="00440812">
        <w:rPr>
          <w:szCs w:val="24"/>
        </w:rPr>
        <w:t>in</w:t>
      </w:r>
      <w:r w:rsidR="00E24065" w:rsidRPr="00440812">
        <w:rPr>
          <w:szCs w:val="24"/>
        </w:rPr>
        <w:t xml:space="preserve"> </w:t>
      </w:r>
      <w:r w:rsidRPr="00440812">
        <w:rPr>
          <w:szCs w:val="24"/>
        </w:rPr>
        <w:t>planning</w:t>
      </w:r>
      <w:r w:rsidR="00E24065" w:rsidRPr="00440812">
        <w:rPr>
          <w:szCs w:val="24"/>
        </w:rPr>
        <w:t xml:space="preserve"> </w:t>
      </w:r>
      <w:r w:rsidRPr="00440812">
        <w:rPr>
          <w:szCs w:val="24"/>
        </w:rPr>
        <w:t>and</w:t>
      </w:r>
      <w:r w:rsidR="00E24065" w:rsidRPr="00440812">
        <w:rPr>
          <w:szCs w:val="24"/>
        </w:rPr>
        <w:t xml:space="preserve"> </w:t>
      </w:r>
      <w:r w:rsidRPr="00440812">
        <w:rPr>
          <w:szCs w:val="24"/>
        </w:rPr>
        <w:t>implementation</w:t>
      </w:r>
      <w:r w:rsidR="00E24065" w:rsidRPr="00440812">
        <w:rPr>
          <w:szCs w:val="24"/>
        </w:rPr>
        <w:t xml:space="preserve"> </w:t>
      </w:r>
      <w:r w:rsidRPr="00440812">
        <w:rPr>
          <w:szCs w:val="24"/>
        </w:rPr>
        <w:t>is</w:t>
      </w:r>
      <w:r w:rsidR="00E24065" w:rsidRPr="00440812">
        <w:rPr>
          <w:szCs w:val="24"/>
        </w:rPr>
        <w:t xml:space="preserve"> </w:t>
      </w:r>
      <w:r w:rsidRPr="00440812">
        <w:rPr>
          <w:szCs w:val="24"/>
        </w:rPr>
        <w:t>done</w:t>
      </w:r>
      <w:r w:rsidR="00E24065" w:rsidRPr="00440812">
        <w:rPr>
          <w:szCs w:val="24"/>
        </w:rPr>
        <w:t xml:space="preserve"> </w:t>
      </w:r>
      <w:r w:rsidRPr="00440812">
        <w:rPr>
          <w:szCs w:val="24"/>
        </w:rPr>
        <w:t>with</w:t>
      </w:r>
      <w:r w:rsidR="00E24065" w:rsidRPr="00440812">
        <w:rPr>
          <w:szCs w:val="24"/>
        </w:rPr>
        <w:t xml:space="preserve"> </w:t>
      </w:r>
      <w:r w:rsidRPr="00440812">
        <w:rPr>
          <w:szCs w:val="24"/>
        </w:rPr>
        <w:t>objectivity</w:t>
      </w:r>
      <w:r w:rsidR="00E24065" w:rsidRPr="00440812">
        <w:rPr>
          <w:szCs w:val="24"/>
        </w:rPr>
        <w:t xml:space="preserve"> </w:t>
      </w:r>
      <w:r w:rsidRPr="00440812">
        <w:rPr>
          <w:szCs w:val="24"/>
        </w:rPr>
        <w:t>and</w:t>
      </w:r>
      <w:r w:rsidR="00E24065" w:rsidRPr="00440812">
        <w:rPr>
          <w:szCs w:val="24"/>
        </w:rPr>
        <w:t xml:space="preserve"> </w:t>
      </w:r>
      <w:r w:rsidRPr="00440812">
        <w:rPr>
          <w:szCs w:val="24"/>
        </w:rPr>
        <w:t>vision</w:t>
      </w:r>
      <w:r w:rsidR="00E24065" w:rsidRPr="00440812">
        <w:rPr>
          <w:szCs w:val="24"/>
        </w:rPr>
        <w:t xml:space="preserve"> </w:t>
      </w:r>
      <w:r w:rsidRPr="00440812">
        <w:rPr>
          <w:szCs w:val="24"/>
        </w:rPr>
        <w:t>for</w:t>
      </w:r>
      <w:r w:rsidR="00E24065" w:rsidRPr="00440812">
        <w:rPr>
          <w:szCs w:val="24"/>
        </w:rPr>
        <w:t xml:space="preserve"> </w:t>
      </w:r>
      <w:r w:rsidRPr="00440812">
        <w:rPr>
          <w:szCs w:val="24"/>
        </w:rPr>
        <w:t>the</w:t>
      </w:r>
      <w:r w:rsidR="00E24065" w:rsidRPr="00440812">
        <w:rPr>
          <w:szCs w:val="24"/>
        </w:rPr>
        <w:t xml:space="preserve"> </w:t>
      </w:r>
      <w:r w:rsidRPr="00440812">
        <w:rPr>
          <w:szCs w:val="24"/>
        </w:rPr>
        <w:t>citizens</w:t>
      </w:r>
      <w:r w:rsidR="00E24065" w:rsidRPr="00440812">
        <w:rPr>
          <w:szCs w:val="24"/>
        </w:rPr>
        <w:t xml:space="preserve"> </w:t>
      </w:r>
      <w:r w:rsidRPr="00440812">
        <w:rPr>
          <w:szCs w:val="24"/>
        </w:rPr>
        <w:t>than</w:t>
      </w:r>
      <w:r w:rsidR="00E24065" w:rsidRPr="00440812">
        <w:rPr>
          <w:szCs w:val="24"/>
        </w:rPr>
        <w:t xml:space="preserve"> </w:t>
      </w:r>
      <w:r w:rsidRPr="00440812">
        <w:rPr>
          <w:szCs w:val="24"/>
        </w:rPr>
        <w:t>a</w:t>
      </w:r>
      <w:r w:rsidR="00E24065" w:rsidRPr="00440812">
        <w:rPr>
          <w:szCs w:val="24"/>
        </w:rPr>
        <w:t xml:space="preserve"> </w:t>
      </w:r>
      <w:r w:rsidRPr="00440812">
        <w:rPr>
          <w:szCs w:val="24"/>
        </w:rPr>
        <w:t>group</w:t>
      </w:r>
      <w:r w:rsidR="00E24065" w:rsidRPr="00440812">
        <w:rPr>
          <w:szCs w:val="24"/>
        </w:rPr>
        <w:t xml:space="preserve"> </w:t>
      </w:r>
      <w:r w:rsidRPr="00440812">
        <w:rPr>
          <w:szCs w:val="24"/>
        </w:rPr>
        <w:t>or</w:t>
      </w:r>
      <w:r w:rsidR="00E24065" w:rsidRPr="00440812">
        <w:rPr>
          <w:szCs w:val="24"/>
        </w:rPr>
        <w:t xml:space="preserve"> </w:t>
      </w:r>
      <w:r w:rsidRPr="00440812">
        <w:rPr>
          <w:szCs w:val="24"/>
        </w:rPr>
        <w:t>an</w:t>
      </w:r>
      <w:r w:rsidR="00E24065" w:rsidRPr="00440812">
        <w:rPr>
          <w:szCs w:val="24"/>
        </w:rPr>
        <w:t xml:space="preserve"> </w:t>
      </w:r>
      <w:r w:rsidRPr="00440812">
        <w:rPr>
          <w:szCs w:val="24"/>
        </w:rPr>
        <w:t>ethnic.</w:t>
      </w:r>
      <w:r w:rsidR="00E24065" w:rsidRPr="00440812">
        <w:rPr>
          <w:szCs w:val="24"/>
        </w:rPr>
        <w:t xml:space="preserve"> </w:t>
      </w:r>
    </w:p>
    <w:p w:rsidR="00951BC8" w:rsidRPr="00440812" w:rsidRDefault="00951BC8" w:rsidP="00440812">
      <w:pPr>
        <w:pStyle w:val="SingleTxtG"/>
        <w:rPr>
          <w:szCs w:val="24"/>
        </w:rPr>
      </w:pPr>
      <w:r w:rsidRPr="00440812">
        <w:t>150.</w:t>
      </w:r>
      <w:r w:rsidRPr="00440812">
        <w:tab/>
      </w:r>
      <w:r w:rsidRPr="00440812">
        <w:rPr>
          <w:szCs w:val="24"/>
        </w:rPr>
        <w:t>Also,</w:t>
      </w:r>
      <w:r w:rsidR="00E24065" w:rsidRPr="00440812">
        <w:rPr>
          <w:szCs w:val="24"/>
        </w:rPr>
        <w:t xml:space="preserve"> </w:t>
      </w:r>
      <w:r w:rsidRPr="00440812">
        <w:rPr>
          <w:szCs w:val="24"/>
        </w:rPr>
        <w:t>number</w:t>
      </w:r>
      <w:r w:rsidR="00E24065" w:rsidRPr="00440812">
        <w:rPr>
          <w:szCs w:val="24"/>
        </w:rPr>
        <w:t xml:space="preserve"> </w:t>
      </w:r>
      <w:r w:rsidRPr="00440812">
        <w:rPr>
          <w:szCs w:val="24"/>
        </w:rPr>
        <w:t>plates</w:t>
      </w:r>
      <w:r w:rsidR="00E24065" w:rsidRPr="00440812">
        <w:rPr>
          <w:szCs w:val="24"/>
        </w:rPr>
        <w:t xml:space="preserve"> </w:t>
      </w:r>
      <w:r w:rsidRPr="00440812">
        <w:rPr>
          <w:szCs w:val="24"/>
        </w:rPr>
        <w:t>on</w:t>
      </w:r>
      <w:r w:rsidR="00E24065" w:rsidRPr="00440812">
        <w:rPr>
          <w:szCs w:val="24"/>
        </w:rPr>
        <w:t xml:space="preserve"> </w:t>
      </w:r>
      <w:r w:rsidRPr="00440812">
        <w:rPr>
          <w:szCs w:val="24"/>
        </w:rPr>
        <w:t>vehicles</w:t>
      </w:r>
      <w:r w:rsidR="00E24065" w:rsidRPr="00440812">
        <w:rPr>
          <w:szCs w:val="24"/>
        </w:rPr>
        <w:t xml:space="preserve"> </w:t>
      </w:r>
      <w:r w:rsidRPr="00440812">
        <w:rPr>
          <w:szCs w:val="24"/>
        </w:rPr>
        <w:t>based</w:t>
      </w:r>
      <w:r w:rsidR="00E24065" w:rsidRPr="00440812">
        <w:rPr>
          <w:szCs w:val="24"/>
        </w:rPr>
        <w:t xml:space="preserve"> </w:t>
      </w:r>
      <w:r w:rsidRPr="00440812">
        <w:rPr>
          <w:szCs w:val="24"/>
        </w:rPr>
        <w:t>on</w:t>
      </w:r>
      <w:r w:rsidR="00E24065" w:rsidRPr="00440812">
        <w:rPr>
          <w:szCs w:val="24"/>
        </w:rPr>
        <w:t xml:space="preserve"> </w:t>
      </w:r>
      <w:r w:rsidRPr="00440812">
        <w:rPr>
          <w:szCs w:val="24"/>
        </w:rPr>
        <w:t>the</w:t>
      </w:r>
      <w:r w:rsidR="00E24065" w:rsidRPr="00440812">
        <w:rPr>
          <w:szCs w:val="24"/>
        </w:rPr>
        <w:t xml:space="preserve"> </w:t>
      </w:r>
      <w:r w:rsidRPr="00440812">
        <w:rPr>
          <w:szCs w:val="24"/>
        </w:rPr>
        <w:t>origin</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owner</w:t>
      </w:r>
      <w:r w:rsidR="00E24065" w:rsidRPr="00440812">
        <w:rPr>
          <w:szCs w:val="24"/>
        </w:rPr>
        <w:t xml:space="preserve"> </w:t>
      </w:r>
      <w:r w:rsidRPr="00440812">
        <w:rPr>
          <w:szCs w:val="24"/>
        </w:rPr>
        <w:t>and</w:t>
      </w:r>
      <w:r w:rsidR="00E24065" w:rsidRPr="00440812">
        <w:rPr>
          <w:szCs w:val="24"/>
        </w:rPr>
        <w:t xml:space="preserve"> </w:t>
      </w:r>
      <w:r w:rsidRPr="00440812">
        <w:rPr>
          <w:szCs w:val="24"/>
        </w:rPr>
        <w:t>inscription</w:t>
      </w:r>
      <w:r w:rsidR="00E24065" w:rsidRPr="00440812">
        <w:rPr>
          <w:szCs w:val="24"/>
        </w:rPr>
        <w:t xml:space="preserve"> </w:t>
      </w:r>
      <w:r w:rsidRPr="00440812">
        <w:rPr>
          <w:szCs w:val="24"/>
        </w:rPr>
        <w:t>of</w:t>
      </w:r>
      <w:r w:rsidR="00E24065" w:rsidRPr="00440812">
        <w:rPr>
          <w:szCs w:val="24"/>
        </w:rPr>
        <w:t xml:space="preserve"> </w:t>
      </w:r>
      <w:r w:rsidRPr="00440812">
        <w:rPr>
          <w:szCs w:val="24"/>
        </w:rPr>
        <w:t>ethnic</w:t>
      </w:r>
      <w:r w:rsidR="00E24065" w:rsidRPr="00440812">
        <w:rPr>
          <w:szCs w:val="24"/>
        </w:rPr>
        <w:t xml:space="preserve"> </w:t>
      </w:r>
      <w:r w:rsidRPr="00440812">
        <w:rPr>
          <w:szCs w:val="24"/>
        </w:rPr>
        <w:t>groups</w:t>
      </w:r>
      <w:r w:rsidR="00E24065" w:rsidRPr="00440812">
        <w:rPr>
          <w:szCs w:val="24"/>
        </w:rPr>
        <w:t xml:space="preserve"> </w:t>
      </w:r>
      <w:r w:rsidRPr="00440812">
        <w:rPr>
          <w:szCs w:val="24"/>
        </w:rPr>
        <w:t>in</w:t>
      </w:r>
      <w:r w:rsidR="00E24065" w:rsidRPr="00440812">
        <w:rPr>
          <w:szCs w:val="24"/>
        </w:rPr>
        <w:t xml:space="preserve"> </w:t>
      </w:r>
      <w:r w:rsidRPr="00440812">
        <w:rPr>
          <w:szCs w:val="24"/>
        </w:rPr>
        <w:t>the</w:t>
      </w:r>
      <w:r w:rsidR="00E24065" w:rsidRPr="00440812">
        <w:rPr>
          <w:szCs w:val="24"/>
        </w:rPr>
        <w:t xml:space="preserve"> </w:t>
      </w:r>
      <w:r w:rsidRPr="00440812">
        <w:rPr>
          <w:szCs w:val="24"/>
        </w:rPr>
        <w:t>national</w:t>
      </w:r>
      <w:r w:rsidR="00E24065" w:rsidRPr="00440812">
        <w:rPr>
          <w:szCs w:val="24"/>
        </w:rPr>
        <w:t xml:space="preserve"> </w:t>
      </w:r>
      <w:r w:rsidRPr="00440812">
        <w:rPr>
          <w:szCs w:val="24"/>
        </w:rPr>
        <w:t>identity</w:t>
      </w:r>
      <w:r w:rsidR="00E24065" w:rsidRPr="00440812">
        <w:rPr>
          <w:szCs w:val="24"/>
        </w:rPr>
        <w:t xml:space="preserve"> </w:t>
      </w:r>
      <w:r w:rsidRPr="00440812">
        <w:rPr>
          <w:szCs w:val="24"/>
        </w:rPr>
        <w:t>cards</w:t>
      </w:r>
      <w:r w:rsidR="00E24065" w:rsidRPr="00440812">
        <w:rPr>
          <w:szCs w:val="24"/>
        </w:rPr>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outlawed</w:t>
      </w:r>
      <w:r w:rsidR="00E24065" w:rsidRPr="00440812">
        <w:rPr>
          <w:szCs w:val="24"/>
        </w:rPr>
        <w:t xml:space="preserve"> </w:t>
      </w:r>
      <w:r w:rsidRPr="00440812">
        <w:rPr>
          <w:szCs w:val="24"/>
        </w:rPr>
        <w:t>and</w:t>
      </w:r>
      <w:r w:rsidR="00E24065" w:rsidRPr="00440812">
        <w:rPr>
          <w:szCs w:val="24"/>
        </w:rPr>
        <w:t xml:space="preserve"> </w:t>
      </w:r>
      <w:r w:rsidRPr="00440812">
        <w:rPr>
          <w:szCs w:val="24"/>
        </w:rPr>
        <w:t>deemed</w:t>
      </w:r>
      <w:r w:rsidR="00E24065" w:rsidRPr="00440812">
        <w:rPr>
          <w:szCs w:val="24"/>
        </w:rPr>
        <w:t xml:space="preserve"> </w:t>
      </w:r>
      <w:r w:rsidRPr="00440812">
        <w:rPr>
          <w:szCs w:val="24"/>
        </w:rPr>
        <w:t>discriminatory.</w:t>
      </w:r>
      <w:r w:rsidR="00E24065" w:rsidRPr="00440812">
        <w:rPr>
          <w:szCs w:val="24"/>
        </w:rPr>
        <w:t xml:space="preserve"> </w:t>
      </w:r>
      <w:r w:rsidRPr="00440812">
        <w:rPr>
          <w:szCs w:val="24"/>
        </w:rPr>
        <w:t>Documented</w:t>
      </w:r>
      <w:r w:rsidR="00E24065" w:rsidRPr="00440812">
        <w:rPr>
          <w:szCs w:val="24"/>
        </w:rPr>
        <w:t xml:space="preserve"> </w:t>
      </w:r>
      <w:r w:rsidRPr="00440812">
        <w:rPr>
          <w:szCs w:val="24"/>
        </w:rPr>
        <w:t>evidence</w:t>
      </w:r>
      <w:r w:rsidR="00E24065" w:rsidRPr="00440812">
        <w:rPr>
          <w:szCs w:val="24"/>
        </w:rPr>
        <w:t xml:space="preserve"> </w:t>
      </w:r>
      <w:r w:rsidRPr="00440812">
        <w:rPr>
          <w:szCs w:val="24"/>
        </w:rPr>
        <w:t>confirms</w:t>
      </w:r>
      <w:r w:rsidR="00E24065" w:rsidRPr="00440812">
        <w:rPr>
          <w:szCs w:val="24"/>
        </w:rPr>
        <w:t xml:space="preserve"> </w:t>
      </w:r>
      <w:r w:rsidRPr="00440812">
        <w:rPr>
          <w:szCs w:val="24"/>
        </w:rPr>
        <w:t>that</w:t>
      </w:r>
      <w:r w:rsidR="00E24065" w:rsidRPr="00440812">
        <w:rPr>
          <w:szCs w:val="24"/>
        </w:rPr>
        <w:t xml:space="preserve"> </w:t>
      </w:r>
      <w:r w:rsidRPr="00440812">
        <w:rPr>
          <w:szCs w:val="24"/>
        </w:rPr>
        <w:t>such</w:t>
      </w:r>
      <w:r w:rsidR="00E24065" w:rsidRPr="00440812">
        <w:rPr>
          <w:szCs w:val="24"/>
        </w:rPr>
        <w:t xml:space="preserve"> </w:t>
      </w:r>
      <w:r w:rsidRPr="00440812">
        <w:rPr>
          <w:szCs w:val="24"/>
        </w:rPr>
        <w:t>practices</w:t>
      </w:r>
      <w:r w:rsidR="00E24065" w:rsidRPr="00440812">
        <w:rPr>
          <w:szCs w:val="24"/>
        </w:rPr>
        <w:t xml:space="preserve"> </w:t>
      </w:r>
      <w:r w:rsidRPr="00440812">
        <w:rPr>
          <w:szCs w:val="24"/>
        </w:rPr>
        <w:t>were</w:t>
      </w:r>
      <w:r w:rsidR="00E24065" w:rsidRPr="00440812">
        <w:rPr>
          <w:szCs w:val="24"/>
        </w:rPr>
        <w:t xml:space="preserve"> </w:t>
      </w:r>
      <w:r w:rsidRPr="00440812">
        <w:rPr>
          <w:szCs w:val="24"/>
        </w:rPr>
        <w:t>key</w:t>
      </w:r>
      <w:r w:rsidR="00E24065" w:rsidRPr="00440812">
        <w:rPr>
          <w:szCs w:val="24"/>
        </w:rPr>
        <w:t xml:space="preserve"> </w:t>
      </w:r>
      <w:r w:rsidRPr="00440812">
        <w:rPr>
          <w:szCs w:val="24"/>
        </w:rPr>
        <w:t>tools</w:t>
      </w:r>
      <w:r w:rsidR="00E24065" w:rsidRPr="00440812">
        <w:rPr>
          <w:szCs w:val="24"/>
        </w:rPr>
        <w:t xml:space="preserve"> </w:t>
      </w:r>
      <w:r w:rsidRPr="00440812">
        <w:rPr>
          <w:szCs w:val="24"/>
        </w:rPr>
        <w:t>of</w:t>
      </w:r>
      <w:r w:rsidR="00E24065" w:rsidRPr="00440812">
        <w:rPr>
          <w:szCs w:val="24"/>
        </w:rPr>
        <w:t xml:space="preserve"> </w:t>
      </w:r>
      <w:r w:rsidRPr="00440812">
        <w:rPr>
          <w:szCs w:val="24"/>
        </w:rPr>
        <w:t>discrimination.</w:t>
      </w:r>
    </w:p>
    <w:p w:rsidR="00951BC8" w:rsidRPr="00440812" w:rsidRDefault="00951BC8" w:rsidP="00440812">
      <w:pPr>
        <w:pStyle w:val="SingleTxtG"/>
        <w:rPr>
          <w:szCs w:val="24"/>
        </w:rPr>
      </w:pPr>
      <w:r w:rsidRPr="00440812">
        <w:t>151.</w:t>
      </w:r>
      <w:r w:rsidRPr="00440812">
        <w:tab/>
      </w:r>
      <w:r w:rsidRPr="00440812">
        <w:rPr>
          <w:szCs w:val="24"/>
        </w:rPr>
        <w:t>Another</w:t>
      </w:r>
      <w:r w:rsidR="00E24065" w:rsidRPr="00440812">
        <w:rPr>
          <w:szCs w:val="24"/>
        </w:rPr>
        <w:t xml:space="preserve"> </w:t>
      </w:r>
      <w:r w:rsidRPr="00440812">
        <w:rPr>
          <w:szCs w:val="24"/>
        </w:rPr>
        <w:t>area</w:t>
      </w:r>
      <w:r w:rsidR="00E24065" w:rsidRPr="00440812">
        <w:rPr>
          <w:szCs w:val="24"/>
        </w:rPr>
        <w:t xml:space="preserve"> </w:t>
      </w:r>
      <w:r w:rsidRPr="00440812">
        <w:rPr>
          <w:szCs w:val="24"/>
        </w:rPr>
        <w:t>that</w:t>
      </w:r>
      <w:r w:rsidR="00E24065" w:rsidRPr="00440812">
        <w:rPr>
          <w:szCs w:val="24"/>
        </w:rPr>
        <w:t xml:space="preserve"> </w:t>
      </w:r>
      <w:r w:rsidRPr="00440812">
        <w:rPr>
          <w:szCs w:val="24"/>
        </w:rPr>
        <w:t>has</w:t>
      </w:r>
      <w:r w:rsidR="00E24065" w:rsidRPr="00440812">
        <w:rPr>
          <w:szCs w:val="24"/>
        </w:rPr>
        <w:t xml:space="preserve"> </w:t>
      </w:r>
      <w:r w:rsidRPr="00440812">
        <w:rPr>
          <w:szCs w:val="24"/>
        </w:rPr>
        <w:t>undergone</w:t>
      </w:r>
      <w:r w:rsidR="00E24065" w:rsidRPr="00440812">
        <w:rPr>
          <w:szCs w:val="24"/>
        </w:rPr>
        <w:t xml:space="preserve"> </w:t>
      </w:r>
      <w:r w:rsidRPr="00440812">
        <w:rPr>
          <w:szCs w:val="24"/>
        </w:rPr>
        <w:t>reform</w:t>
      </w:r>
      <w:r w:rsidR="00E24065" w:rsidRPr="00440812">
        <w:rPr>
          <w:szCs w:val="24"/>
        </w:rPr>
        <w:t xml:space="preserve"> </w:t>
      </w:r>
      <w:r w:rsidRPr="00440812">
        <w:rPr>
          <w:szCs w:val="24"/>
        </w:rPr>
        <w:t>is</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Before</w:t>
      </w:r>
      <w:r w:rsidR="00E24065" w:rsidRPr="00440812">
        <w:rPr>
          <w:szCs w:val="24"/>
        </w:rPr>
        <w:t xml:space="preserve"> </w:t>
      </w:r>
      <w:r w:rsidRPr="00440812">
        <w:rPr>
          <w:szCs w:val="24"/>
        </w:rPr>
        <w:t>the</w:t>
      </w:r>
      <w:r w:rsidR="00E24065" w:rsidRPr="00440812">
        <w:rPr>
          <w:szCs w:val="24"/>
        </w:rPr>
        <w:t xml:space="preserve"> </w:t>
      </w:r>
      <w:r w:rsidRPr="00440812">
        <w:rPr>
          <w:szCs w:val="24"/>
        </w:rPr>
        <w:t>adoption</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2003</w:t>
      </w:r>
      <w:r w:rsidR="00E24065" w:rsidRPr="00440812">
        <w:rPr>
          <w:szCs w:val="24"/>
        </w:rPr>
        <w:t xml:space="preserve"> </w:t>
      </w:r>
      <w:r w:rsidRPr="00440812">
        <w:rPr>
          <w:szCs w:val="24"/>
        </w:rPr>
        <w:t>constitution,</w:t>
      </w:r>
      <w:r w:rsidR="00E24065" w:rsidRPr="00440812">
        <w:rPr>
          <w:szCs w:val="24"/>
        </w:rPr>
        <w:t xml:space="preserve"> </w:t>
      </w:r>
      <w:r w:rsidRPr="00440812">
        <w:rPr>
          <w:szCs w:val="24"/>
        </w:rPr>
        <w:t>the</w:t>
      </w:r>
      <w:r w:rsidR="00E24065" w:rsidRPr="00440812">
        <w:rPr>
          <w:szCs w:val="24"/>
        </w:rPr>
        <w:t xml:space="preserve"> </w:t>
      </w:r>
      <w:r w:rsidRPr="00440812">
        <w:rPr>
          <w:szCs w:val="24"/>
        </w:rPr>
        <w:t>right</w:t>
      </w:r>
      <w:r w:rsidR="00E24065" w:rsidRPr="00440812">
        <w:rPr>
          <w:szCs w:val="24"/>
        </w:rPr>
        <w:t xml:space="preserve"> </w:t>
      </w:r>
      <w:r w:rsidRPr="00440812">
        <w:rPr>
          <w:szCs w:val="24"/>
        </w:rPr>
        <w:t>to</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was</w:t>
      </w:r>
      <w:r w:rsidR="00E24065" w:rsidRPr="00440812">
        <w:rPr>
          <w:szCs w:val="24"/>
        </w:rPr>
        <w:t xml:space="preserve"> </w:t>
      </w:r>
      <w:r w:rsidRPr="00440812">
        <w:rPr>
          <w:szCs w:val="24"/>
        </w:rPr>
        <w:t>accordingly</w:t>
      </w:r>
      <w:r w:rsidR="00E24065" w:rsidRPr="00440812">
        <w:rPr>
          <w:szCs w:val="24"/>
        </w:rPr>
        <w:t xml:space="preserve"> </w:t>
      </w:r>
      <w:r w:rsidRPr="00440812">
        <w:rPr>
          <w:szCs w:val="24"/>
        </w:rPr>
        <w:t>restricted</w:t>
      </w:r>
      <w:r w:rsidR="00E24065" w:rsidRPr="00440812">
        <w:rPr>
          <w:szCs w:val="24"/>
        </w:rPr>
        <w:t xml:space="preserve"> </w:t>
      </w:r>
      <w:r w:rsidRPr="00440812">
        <w:rPr>
          <w:szCs w:val="24"/>
        </w:rPr>
        <w:t>in</w:t>
      </w:r>
      <w:r w:rsidR="00E24065" w:rsidRPr="00440812">
        <w:rPr>
          <w:szCs w:val="24"/>
        </w:rPr>
        <w:t xml:space="preserve"> </w:t>
      </w:r>
      <w:r w:rsidRPr="00440812">
        <w:rPr>
          <w:szCs w:val="24"/>
        </w:rPr>
        <w:t>the</w:t>
      </w:r>
      <w:r w:rsidR="00E24065" w:rsidRPr="00440812">
        <w:rPr>
          <w:szCs w:val="24"/>
        </w:rPr>
        <w:t xml:space="preserve"> </w:t>
      </w:r>
      <w:r w:rsidRPr="00440812">
        <w:rPr>
          <w:szCs w:val="24"/>
        </w:rPr>
        <w:t>former</w:t>
      </w:r>
      <w:r w:rsidR="00E24065" w:rsidRPr="00440812">
        <w:rPr>
          <w:szCs w:val="24"/>
        </w:rPr>
        <w:t xml:space="preserve"> </w:t>
      </w:r>
      <w:r w:rsidRPr="00440812">
        <w:rPr>
          <w:szCs w:val="24"/>
        </w:rPr>
        <w:t>legislation.</w:t>
      </w:r>
      <w:r w:rsidR="00E24065" w:rsidRPr="00440812">
        <w:rPr>
          <w:szCs w:val="24"/>
        </w:rPr>
        <w:t xml:space="preserve"> </w:t>
      </w:r>
      <w:r w:rsidRPr="00440812">
        <w:rPr>
          <w:szCs w:val="24"/>
        </w:rPr>
        <w:t>Arguably,</w:t>
      </w:r>
      <w:r w:rsidR="00E24065" w:rsidRPr="00440812">
        <w:rPr>
          <w:szCs w:val="24"/>
        </w:rPr>
        <w:t xml:space="preserve"> </w:t>
      </w:r>
      <w:r w:rsidRPr="00440812">
        <w:rPr>
          <w:szCs w:val="24"/>
        </w:rPr>
        <w:t>this</w:t>
      </w:r>
      <w:r w:rsidR="00E24065" w:rsidRPr="00440812">
        <w:rPr>
          <w:szCs w:val="24"/>
        </w:rPr>
        <w:t xml:space="preserve"> </w:t>
      </w:r>
      <w:r w:rsidRPr="00440812">
        <w:rPr>
          <w:szCs w:val="24"/>
        </w:rPr>
        <w:t>amounted</w:t>
      </w:r>
      <w:r w:rsidR="00E24065" w:rsidRPr="00440812">
        <w:rPr>
          <w:szCs w:val="24"/>
        </w:rPr>
        <w:t xml:space="preserve"> </w:t>
      </w:r>
      <w:r w:rsidRPr="00440812">
        <w:rPr>
          <w:szCs w:val="24"/>
        </w:rPr>
        <w:t>to</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directed</w:t>
      </w:r>
      <w:r w:rsidR="00E24065" w:rsidRPr="00440812">
        <w:rPr>
          <w:szCs w:val="24"/>
        </w:rPr>
        <w:t xml:space="preserve"> </w:t>
      </w:r>
      <w:r w:rsidRPr="00440812">
        <w:rPr>
          <w:szCs w:val="24"/>
        </w:rPr>
        <w:t>to</w:t>
      </w:r>
      <w:r w:rsidR="00E24065" w:rsidRPr="00440812">
        <w:rPr>
          <w:szCs w:val="24"/>
        </w:rPr>
        <w:t xml:space="preserve"> </w:t>
      </w:r>
      <w:r w:rsidRPr="00440812">
        <w:rPr>
          <w:szCs w:val="24"/>
        </w:rPr>
        <w:t>a</w:t>
      </w:r>
      <w:r w:rsidR="00E24065" w:rsidRPr="00440812">
        <w:rPr>
          <w:szCs w:val="24"/>
        </w:rPr>
        <w:t xml:space="preserve"> </w:t>
      </w:r>
      <w:r w:rsidRPr="00440812">
        <w:rPr>
          <w:szCs w:val="24"/>
        </w:rPr>
        <w:t>group</w:t>
      </w:r>
      <w:r w:rsidR="00E24065" w:rsidRPr="00440812">
        <w:rPr>
          <w:szCs w:val="24"/>
        </w:rPr>
        <w:t xml:space="preserve"> </w:t>
      </w:r>
      <w:r w:rsidRPr="00440812">
        <w:rPr>
          <w:szCs w:val="24"/>
        </w:rPr>
        <w:t>of</w:t>
      </w:r>
      <w:r w:rsidR="00E24065" w:rsidRPr="00440812">
        <w:rPr>
          <w:szCs w:val="24"/>
        </w:rPr>
        <w:t xml:space="preserve"> </w:t>
      </w:r>
      <w:r w:rsidRPr="00440812">
        <w:rPr>
          <w:szCs w:val="24"/>
        </w:rPr>
        <w:t>people</w:t>
      </w:r>
      <w:r w:rsidR="00E24065" w:rsidRPr="00440812">
        <w:rPr>
          <w:szCs w:val="24"/>
        </w:rPr>
        <w:t xml:space="preserve"> </w:t>
      </w:r>
      <w:r w:rsidRPr="00440812">
        <w:rPr>
          <w:szCs w:val="24"/>
        </w:rPr>
        <w:t>who</w:t>
      </w:r>
      <w:r w:rsidR="00E24065" w:rsidRPr="00440812">
        <w:rPr>
          <w:szCs w:val="24"/>
        </w:rPr>
        <w:t xml:space="preserve"> </w:t>
      </w:r>
      <w:r w:rsidRPr="00440812">
        <w:rPr>
          <w:szCs w:val="24"/>
        </w:rPr>
        <w:t>were</w:t>
      </w:r>
      <w:r w:rsidR="00E24065" w:rsidRPr="00440812">
        <w:rPr>
          <w:szCs w:val="24"/>
        </w:rPr>
        <w:t xml:space="preserve"> </w:t>
      </w:r>
      <w:r w:rsidRPr="00440812">
        <w:rPr>
          <w:szCs w:val="24"/>
        </w:rPr>
        <w:t>forced</w:t>
      </w:r>
      <w:r w:rsidR="00E24065" w:rsidRPr="00440812">
        <w:rPr>
          <w:szCs w:val="24"/>
        </w:rPr>
        <w:t xml:space="preserve"> </w:t>
      </w:r>
      <w:r w:rsidRPr="00440812">
        <w:rPr>
          <w:szCs w:val="24"/>
        </w:rPr>
        <w:t>into</w:t>
      </w:r>
      <w:r w:rsidR="00E24065" w:rsidRPr="00440812">
        <w:rPr>
          <w:szCs w:val="24"/>
        </w:rPr>
        <w:t xml:space="preserve"> </w:t>
      </w:r>
      <w:r w:rsidRPr="00440812">
        <w:rPr>
          <w:szCs w:val="24"/>
        </w:rPr>
        <w:t>in</w:t>
      </w:r>
      <w:r w:rsidR="00E24065" w:rsidRPr="00440812">
        <w:rPr>
          <w:szCs w:val="24"/>
        </w:rPr>
        <w:t xml:space="preserve"> </w:t>
      </w:r>
      <w:r w:rsidRPr="00440812">
        <w:rPr>
          <w:szCs w:val="24"/>
        </w:rPr>
        <w:t>exile.</w:t>
      </w:r>
      <w:r w:rsidR="00E24065" w:rsidRPr="00440812">
        <w:rPr>
          <w:szCs w:val="24"/>
        </w:rPr>
        <w:t xml:space="preserve"> </w:t>
      </w:r>
      <w:r w:rsidRPr="00440812">
        <w:rPr>
          <w:szCs w:val="24"/>
        </w:rPr>
        <w:t>The</w:t>
      </w:r>
      <w:r w:rsidR="00E24065" w:rsidRPr="00440812">
        <w:rPr>
          <w:szCs w:val="24"/>
        </w:rPr>
        <w:t xml:space="preserve"> </w:t>
      </w:r>
      <w:r w:rsidRPr="00440812">
        <w:rPr>
          <w:szCs w:val="24"/>
        </w:rPr>
        <w:t>2003</w:t>
      </w:r>
      <w:r w:rsidR="00E24065" w:rsidRPr="00440812">
        <w:rPr>
          <w:szCs w:val="24"/>
        </w:rPr>
        <w:t xml:space="preserve"> </w:t>
      </w:r>
      <w:r w:rsidRPr="00440812">
        <w:rPr>
          <w:szCs w:val="24"/>
        </w:rPr>
        <w:t>constitution</w:t>
      </w:r>
      <w:r w:rsidR="00E24065" w:rsidRPr="00440812">
        <w:rPr>
          <w:szCs w:val="24"/>
        </w:rPr>
        <w:t xml:space="preserve"> </w:t>
      </w:r>
      <w:r w:rsidRPr="00440812">
        <w:rPr>
          <w:szCs w:val="24"/>
        </w:rPr>
        <w:t>as</w:t>
      </w:r>
      <w:r w:rsidR="00E24065" w:rsidRPr="00440812">
        <w:rPr>
          <w:szCs w:val="24"/>
        </w:rPr>
        <w:t xml:space="preserve"> </w:t>
      </w:r>
      <w:r w:rsidRPr="00440812">
        <w:rPr>
          <w:szCs w:val="24"/>
        </w:rPr>
        <w:t>amended</w:t>
      </w:r>
      <w:r w:rsidR="00E24065" w:rsidRPr="00440812">
        <w:rPr>
          <w:szCs w:val="24"/>
        </w:rPr>
        <w:t xml:space="preserve"> </w:t>
      </w:r>
      <w:r w:rsidRPr="00440812">
        <w:rPr>
          <w:szCs w:val="24"/>
        </w:rPr>
        <w:t>to</w:t>
      </w:r>
      <w:r w:rsidR="00E24065" w:rsidRPr="00440812">
        <w:rPr>
          <w:szCs w:val="24"/>
        </w:rPr>
        <w:t xml:space="preserve"> </w:t>
      </w:r>
      <w:r w:rsidRPr="00440812">
        <w:rPr>
          <w:szCs w:val="24"/>
        </w:rPr>
        <w:t>date</w:t>
      </w:r>
      <w:r w:rsidR="00E24065" w:rsidRPr="00440812">
        <w:rPr>
          <w:szCs w:val="24"/>
        </w:rPr>
        <w:t xml:space="preserve"> </w:t>
      </w:r>
      <w:r w:rsidRPr="00440812">
        <w:rPr>
          <w:szCs w:val="24"/>
        </w:rPr>
        <w:t>and</w:t>
      </w:r>
      <w:r w:rsidR="00E24065" w:rsidRPr="00440812">
        <w:rPr>
          <w:szCs w:val="24"/>
        </w:rPr>
        <w:t xml:space="preserve"> </w:t>
      </w:r>
      <w:r w:rsidRPr="00440812">
        <w:rPr>
          <w:szCs w:val="24"/>
        </w:rPr>
        <w:t>the</w:t>
      </w:r>
      <w:r w:rsidR="00E24065" w:rsidRPr="00440812">
        <w:rPr>
          <w:szCs w:val="24"/>
        </w:rPr>
        <w:t xml:space="preserve"> </w:t>
      </w:r>
      <w:r w:rsidRPr="00440812">
        <w:rPr>
          <w:szCs w:val="24"/>
        </w:rPr>
        <w:t>new</w:t>
      </w:r>
      <w:r w:rsidR="00E24065" w:rsidRPr="00440812">
        <w:rPr>
          <w:szCs w:val="24"/>
        </w:rPr>
        <w:t xml:space="preserve"> </w:t>
      </w:r>
      <w:r w:rsidRPr="00440812">
        <w:rPr>
          <w:szCs w:val="24"/>
        </w:rPr>
        <w:t>law</w:t>
      </w:r>
      <w:r w:rsidR="00E24065" w:rsidRPr="00440812">
        <w:rPr>
          <w:szCs w:val="24"/>
        </w:rPr>
        <w:t xml:space="preserve"> </w:t>
      </w:r>
      <w:r w:rsidRPr="00440812">
        <w:rPr>
          <w:szCs w:val="24"/>
        </w:rPr>
        <w:t>on</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repealed</w:t>
      </w:r>
      <w:r w:rsidR="00E24065" w:rsidRPr="00440812">
        <w:rPr>
          <w:szCs w:val="24"/>
        </w:rPr>
        <w:t xml:space="preserve"> </w:t>
      </w:r>
      <w:r w:rsidRPr="00440812">
        <w:rPr>
          <w:szCs w:val="24"/>
        </w:rPr>
        <w:t>all</w:t>
      </w:r>
      <w:r w:rsidR="00E24065" w:rsidRPr="00440812">
        <w:rPr>
          <w:szCs w:val="24"/>
        </w:rPr>
        <w:t xml:space="preserve"> </w:t>
      </w:r>
      <w:r w:rsidRPr="00440812">
        <w:rPr>
          <w:szCs w:val="24"/>
        </w:rPr>
        <w:t>the</w:t>
      </w:r>
      <w:r w:rsidR="00E24065" w:rsidRPr="00440812">
        <w:rPr>
          <w:szCs w:val="24"/>
        </w:rPr>
        <w:t xml:space="preserve"> </w:t>
      </w:r>
      <w:r w:rsidRPr="00440812">
        <w:rPr>
          <w:szCs w:val="24"/>
        </w:rPr>
        <w:t>restrictions.</w:t>
      </w:r>
      <w:r w:rsidR="00E24065" w:rsidRPr="00440812">
        <w:rPr>
          <w:szCs w:val="24"/>
        </w:rPr>
        <w:t xml:space="preserve"> </w:t>
      </w:r>
      <w:r w:rsidRPr="00440812">
        <w:rPr>
          <w:szCs w:val="24"/>
        </w:rPr>
        <w:t>They</w:t>
      </w:r>
      <w:r w:rsidR="00E24065" w:rsidRPr="00440812">
        <w:rPr>
          <w:szCs w:val="24"/>
        </w:rPr>
        <w:t xml:space="preserve"> </w:t>
      </w:r>
      <w:r w:rsidRPr="00440812">
        <w:rPr>
          <w:szCs w:val="24"/>
        </w:rPr>
        <w:t>both</w:t>
      </w:r>
      <w:r w:rsidR="00E24065" w:rsidRPr="00440812">
        <w:rPr>
          <w:szCs w:val="24"/>
        </w:rPr>
        <w:t xml:space="preserve"> </w:t>
      </w:r>
      <w:r w:rsidRPr="00440812">
        <w:rPr>
          <w:szCs w:val="24"/>
        </w:rPr>
        <w:t>enshrine</w:t>
      </w:r>
      <w:r w:rsidR="00E24065" w:rsidRPr="00440812">
        <w:rPr>
          <w:szCs w:val="24"/>
        </w:rPr>
        <w:t xml:space="preserve"> </w:t>
      </w:r>
      <w:r w:rsidRPr="00440812">
        <w:rPr>
          <w:szCs w:val="24"/>
        </w:rPr>
        <w:t>that</w:t>
      </w:r>
      <w:r w:rsidR="00E24065" w:rsidRPr="00440812">
        <w:rPr>
          <w:szCs w:val="24"/>
        </w:rPr>
        <w:t xml:space="preserve"> </w:t>
      </w:r>
      <w:r w:rsidRPr="00440812">
        <w:rPr>
          <w:szCs w:val="24"/>
        </w:rPr>
        <w:t>every</w:t>
      </w:r>
      <w:r w:rsidR="00E24065" w:rsidRPr="00440812">
        <w:rPr>
          <w:szCs w:val="24"/>
        </w:rPr>
        <w:t xml:space="preserve"> </w:t>
      </w:r>
      <w:r w:rsidRPr="00440812">
        <w:rPr>
          <w:szCs w:val="24"/>
        </w:rPr>
        <w:t>person</w:t>
      </w:r>
      <w:r w:rsidR="00E24065" w:rsidRPr="00440812">
        <w:rPr>
          <w:szCs w:val="24"/>
        </w:rPr>
        <w:t xml:space="preserve"> </w:t>
      </w:r>
      <w:r w:rsidRPr="00440812">
        <w:rPr>
          <w:szCs w:val="24"/>
        </w:rPr>
        <w:t>has</w:t>
      </w:r>
      <w:r w:rsidR="00E24065" w:rsidRPr="00440812">
        <w:rPr>
          <w:szCs w:val="24"/>
        </w:rPr>
        <w:t xml:space="preserve"> </w:t>
      </w:r>
      <w:r w:rsidRPr="00440812">
        <w:rPr>
          <w:szCs w:val="24"/>
        </w:rPr>
        <w:t>a</w:t>
      </w:r>
      <w:r w:rsidR="00E24065" w:rsidRPr="00440812">
        <w:rPr>
          <w:szCs w:val="24"/>
        </w:rPr>
        <w:t xml:space="preserve"> </w:t>
      </w:r>
      <w:r w:rsidRPr="00440812">
        <w:rPr>
          <w:szCs w:val="24"/>
        </w:rPr>
        <w:t>right</w:t>
      </w:r>
      <w:r w:rsidR="00E24065" w:rsidRPr="00440812">
        <w:rPr>
          <w:szCs w:val="24"/>
        </w:rPr>
        <w:t xml:space="preserve"> </w:t>
      </w:r>
      <w:r w:rsidRPr="00440812">
        <w:rPr>
          <w:szCs w:val="24"/>
        </w:rPr>
        <w:t>to</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Dual</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is</w:t>
      </w:r>
      <w:r w:rsidR="00E24065" w:rsidRPr="00440812">
        <w:rPr>
          <w:szCs w:val="24"/>
        </w:rPr>
        <w:t xml:space="preserve"> </w:t>
      </w:r>
      <w:r w:rsidRPr="00440812">
        <w:rPr>
          <w:szCs w:val="24"/>
        </w:rPr>
        <w:t>also</w:t>
      </w:r>
      <w:r w:rsidR="00E24065" w:rsidRPr="00440812">
        <w:rPr>
          <w:szCs w:val="24"/>
        </w:rPr>
        <w:t xml:space="preserve"> </w:t>
      </w:r>
      <w:r w:rsidRPr="00440812">
        <w:rPr>
          <w:szCs w:val="24"/>
        </w:rPr>
        <w:t>allowed.</w:t>
      </w:r>
      <w:r w:rsidR="00E24065" w:rsidRPr="00440812">
        <w:rPr>
          <w:szCs w:val="24"/>
        </w:rPr>
        <w:t xml:space="preserve"> </w:t>
      </w:r>
      <w:r w:rsidRPr="00440812">
        <w:rPr>
          <w:szCs w:val="24"/>
        </w:rPr>
        <w:t>No</w:t>
      </w:r>
      <w:r w:rsidR="00E24065" w:rsidRPr="00440812">
        <w:rPr>
          <w:szCs w:val="24"/>
        </w:rPr>
        <w:t xml:space="preserve"> </w:t>
      </w:r>
      <w:r w:rsidRPr="00440812">
        <w:rPr>
          <w:szCs w:val="24"/>
        </w:rPr>
        <w:t>person</w:t>
      </w:r>
      <w:r w:rsidR="00E24065" w:rsidRPr="00440812">
        <w:rPr>
          <w:szCs w:val="24"/>
        </w:rPr>
        <w:t xml:space="preserve"> </w:t>
      </w:r>
      <w:r w:rsidRPr="00440812">
        <w:rPr>
          <w:szCs w:val="24"/>
        </w:rPr>
        <w:t>may</w:t>
      </w:r>
      <w:r w:rsidR="00E24065" w:rsidRPr="00440812">
        <w:rPr>
          <w:szCs w:val="24"/>
        </w:rPr>
        <w:t xml:space="preserve"> </w:t>
      </w:r>
      <w:r w:rsidRPr="00440812">
        <w:rPr>
          <w:szCs w:val="24"/>
        </w:rPr>
        <w:t>be</w:t>
      </w:r>
      <w:r w:rsidR="00E24065" w:rsidRPr="00440812">
        <w:rPr>
          <w:szCs w:val="24"/>
        </w:rPr>
        <w:t xml:space="preserve"> </w:t>
      </w:r>
      <w:r w:rsidRPr="00440812">
        <w:rPr>
          <w:szCs w:val="24"/>
        </w:rPr>
        <w:t>deprived</w:t>
      </w:r>
      <w:r w:rsidR="00E24065" w:rsidRPr="00440812">
        <w:rPr>
          <w:szCs w:val="24"/>
        </w:rPr>
        <w:t xml:space="preserve"> </w:t>
      </w:r>
      <w:r w:rsidRPr="00440812">
        <w:rPr>
          <w:szCs w:val="24"/>
        </w:rPr>
        <w:t>of</w:t>
      </w:r>
      <w:r w:rsidR="00E24065" w:rsidRPr="00440812">
        <w:rPr>
          <w:szCs w:val="24"/>
        </w:rPr>
        <w:t xml:space="preserve"> </w:t>
      </w:r>
      <w:r w:rsidRPr="00440812">
        <w:rPr>
          <w:szCs w:val="24"/>
        </w:rPr>
        <w:t>Rwandan</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of</w:t>
      </w:r>
      <w:r w:rsidR="00E24065" w:rsidRPr="00440812">
        <w:rPr>
          <w:szCs w:val="24"/>
        </w:rPr>
        <w:t xml:space="preserve"> </w:t>
      </w:r>
      <w:r w:rsidRPr="00440812">
        <w:rPr>
          <w:szCs w:val="24"/>
        </w:rPr>
        <w:t>origin.</w:t>
      </w:r>
      <w:r w:rsidR="00E24065" w:rsidRPr="00440812">
        <w:rPr>
          <w:szCs w:val="24"/>
        </w:rPr>
        <w:t xml:space="preserve"> </w:t>
      </w:r>
      <w:r w:rsidRPr="00440812">
        <w:rPr>
          <w:szCs w:val="24"/>
        </w:rPr>
        <w:t>No</w:t>
      </w:r>
      <w:r w:rsidR="00E24065" w:rsidRPr="00440812">
        <w:rPr>
          <w:szCs w:val="24"/>
        </w:rPr>
        <w:t xml:space="preserve"> </w:t>
      </w:r>
      <w:r w:rsidRPr="00440812">
        <w:rPr>
          <w:szCs w:val="24"/>
        </w:rPr>
        <w:t>person</w:t>
      </w:r>
      <w:r w:rsidR="00E24065" w:rsidRPr="00440812">
        <w:rPr>
          <w:szCs w:val="24"/>
        </w:rPr>
        <w:t xml:space="preserve"> </w:t>
      </w:r>
      <w:r w:rsidRPr="00440812">
        <w:rPr>
          <w:szCs w:val="24"/>
        </w:rPr>
        <w:t>shall</w:t>
      </w:r>
      <w:r w:rsidR="00E24065" w:rsidRPr="00440812">
        <w:rPr>
          <w:szCs w:val="24"/>
        </w:rPr>
        <w:t xml:space="preserve"> </w:t>
      </w:r>
      <w:r w:rsidRPr="00440812">
        <w:rPr>
          <w:szCs w:val="24"/>
        </w:rPr>
        <w:t>be</w:t>
      </w:r>
      <w:r w:rsidR="00E24065" w:rsidRPr="00440812">
        <w:rPr>
          <w:szCs w:val="24"/>
        </w:rPr>
        <w:t xml:space="preserve"> </w:t>
      </w:r>
      <w:r w:rsidRPr="00440812">
        <w:rPr>
          <w:szCs w:val="24"/>
        </w:rPr>
        <w:t>arbitrarily</w:t>
      </w:r>
      <w:r w:rsidR="00E24065" w:rsidRPr="00440812">
        <w:rPr>
          <w:szCs w:val="24"/>
        </w:rPr>
        <w:t xml:space="preserve"> </w:t>
      </w:r>
      <w:r w:rsidRPr="00440812">
        <w:rPr>
          <w:szCs w:val="24"/>
        </w:rPr>
        <w:t>deprived</w:t>
      </w:r>
      <w:r w:rsidR="00E24065" w:rsidRPr="00440812">
        <w:rPr>
          <w:szCs w:val="24"/>
        </w:rPr>
        <w:t xml:space="preserve"> </w:t>
      </w:r>
      <w:r w:rsidRPr="00440812">
        <w:rPr>
          <w:szCs w:val="24"/>
        </w:rPr>
        <w:t>of</w:t>
      </w:r>
      <w:r w:rsidR="00E24065" w:rsidRPr="00440812">
        <w:rPr>
          <w:szCs w:val="24"/>
        </w:rPr>
        <w:t xml:space="preserve"> </w:t>
      </w:r>
      <w:r w:rsidRPr="00440812">
        <w:rPr>
          <w:szCs w:val="24"/>
        </w:rPr>
        <w:t>his</w:t>
      </w:r>
      <w:r w:rsidR="00E24065" w:rsidRPr="00440812">
        <w:rPr>
          <w:szCs w:val="24"/>
        </w:rPr>
        <w:t xml:space="preserve"> </w:t>
      </w:r>
      <w:r w:rsidRPr="00440812">
        <w:rPr>
          <w:szCs w:val="24"/>
        </w:rPr>
        <w:t>or</w:t>
      </w:r>
      <w:r w:rsidR="00E24065" w:rsidRPr="00440812">
        <w:rPr>
          <w:szCs w:val="24"/>
        </w:rPr>
        <w:t xml:space="preserve"> </w:t>
      </w:r>
      <w:r w:rsidRPr="00440812">
        <w:rPr>
          <w:szCs w:val="24"/>
        </w:rPr>
        <w:t>her</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or</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right</w:t>
      </w:r>
      <w:r w:rsidR="00E24065" w:rsidRPr="00440812">
        <w:rPr>
          <w:szCs w:val="24"/>
        </w:rPr>
        <w:t xml:space="preserve"> </w:t>
      </w:r>
      <w:r w:rsidRPr="00440812">
        <w:rPr>
          <w:szCs w:val="24"/>
        </w:rPr>
        <w:t>to</w:t>
      </w:r>
      <w:r w:rsidR="00E24065" w:rsidRPr="00440812">
        <w:rPr>
          <w:szCs w:val="24"/>
        </w:rPr>
        <w:t xml:space="preserve"> </w:t>
      </w:r>
      <w:r w:rsidRPr="00440812">
        <w:rPr>
          <w:szCs w:val="24"/>
        </w:rPr>
        <w:t>change</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The</w:t>
      </w:r>
      <w:r w:rsidR="00E24065" w:rsidRPr="00440812">
        <w:rPr>
          <w:szCs w:val="24"/>
        </w:rPr>
        <w:t xml:space="preserve"> </w:t>
      </w:r>
      <w:r w:rsidRPr="00440812">
        <w:rPr>
          <w:szCs w:val="24"/>
        </w:rPr>
        <w:t>Constitution</w:t>
      </w:r>
      <w:r w:rsidR="00E24065" w:rsidRPr="00440812">
        <w:rPr>
          <w:szCs w:val="24"/>
        </w:rPr>
        <w:t xml:space="preserve"> </w:t>
      </w:r>
      <w:r w:rsidRPr="00440812">
        <w:rPr>
          <w:szCs w:val="24"/>
        </w:rPr>
        <w:t>goes</w:t>
      </w:r>
      <w:r w:rsidR="00E24065" w:rsidRPr="00440812">
        <w:rPr>
          <w:szCs w:val="24"/>
        </w:rPr>
        <w:t xml:space="preserve"> </w:t>
      </w:r>
      <w:r w:rsidRPr="00440812">
        <w:rPr>
          <w:szCs w:val="24"/>
        </w:rPr>
        <w:t>further</w:t>
      </w:r>
      <w:r w:rsidR="00E24065" w:rsidRPr="00440812">
        <w:rPr>
          <w:szCs w:val="24"/>
        </w:rPr>
        <w:t xml:space="preserve"> </w:t>
      </w:r>
      <w:r w:rsidRPr="00440812">
        <w:rPr>
          <w:szCs w:val="24"/>
        </w:rPr>
        <w:t>to</w:t>
      </w:r>
      <w:r w:rsidR="00E24065" w:rsidRPr="00440812">
        <w:rPr>
          <w:szCs w:val="24"/>
        </w:rPr>
        <w:t xml:space="preserve"> </w:t>
      </w:r>
      <w:r w:rsidRPr="00440812">
        <w:rPr>
          <w:szCs w:val="24"/>
        </w:rPr>
        <w:t>provide</w:t>
      </w:r>
      <w:r w:rsidR="00E24065" w:rsidRPr="00440812">
        <w:rPr>
          <w:szCs w:val="24"/>
        </w:rPr>
        <w:t xml:space="preserve"> </w:t>
      </w:r>
      <w:r w:rsidRPr="00440812">
        <w:rPr>
          <w:szCs w:val="24"/>
        </w:rPr>
        <w:t>that</w:t>
      </w:r>
      <w:r w:rsidR="00E24065" w:rsidRPr="00440812">
        <w:rPr>
          <w:szCs w:val="24"/>
        </w:rPr>
        <w:t xml:space="preserve"> </w:t>
      </w:r>
      <w:r w:rsidRPr="00440812">
        <w:rPr>
          <w:szCs w:val="24"/>
        </w:rPr>
        <w:t>Rwandans</w:t>
      </w:r>
      <w:r w:rsidR="00E24065" w:rsidRPr="00440812">
        <w:rPr>
          <w:szCs w:val="24"/>
        </w:rPr>
        <w:t xml:space="preserve"> </w:t>
      </w:r>
      <w:r w:rsidRPr="00440812">
        <w:rPr>
          <w:szCs w:val="24"/>
        </w:rPr>
        <w:t>or</w:t>
      </w:r>
      <w:r w:rsidR="00E24065" w:rsidRPr="00440812">
        <w:rPr>
          <w:szCs w:val="24"/>
        </w:rPr>
        <w:t xml:space="preserve"> </w:t>
      </w:r>
      <w:r w:rsidRPr="00440812">
        <w:rPr>
          <w:szCs w:val="24"/>
        </w:rPr>
        <w:t>their</w:t>
      </w:r>
      <w:r w:rsidR="00E24065" w:rsidRPr="00440812">
        <w:rPr>
          <w:szCs w:val="24"/>
        </w:rPr>
        <w:t xml:space="preserve"> </w:t>
      </w:r>
      <w:r w:rsidRPr="00440812">
        <w:rPr>
          <w:szCs w:val="24"/>
        </w:rPr>
        <w:t>descendants</w:t>
      </w:r>
      <w:r w:rsidR="00E24065" w:rsidRPr="00440812">
        <w:rPr>
          <w:szCs w:val="24"/>
        </w:rPr>
        <w:t xml:space="preserve"> </w:t>
      </w:r>
      <w:r w:rsidRPr="00440812">
        <w:rPr>
          <w:szCs w:val="24"/>
        </w:rPr>
        <w:t>who</w:t>
      </w:r>
      <w:r w:rsidR="00E24065" w:rsidRPr="00440812">
        <w:rPr>
          <w:szCs w:val="24"/>
        </w:rPr>
        <w:t xml:space="preserve"> </w:t>
      </w:r>
      <w:r w:rsidRPr="00440812">
        <w:rPr>
          <w:szCs w:val="24"/>
        </w:rPr>
        <w:t>were</w:t>
      </w:r>
      <w:r w:rsidR="00E24065" w:rsidRPr="00440812">
        <w:rPr>
          <w:szCs w:val="24"/>
        </w:rPr>
        <w:t xml:space="preserve"> </w:t>
      </w:r>
      <w:r w:rsidRPr="00440812">
        <w:rPr>
          <w:szCs w:val="24"/>
        </w:rPr>
        <w:t>deprived</w:t>
      </w:r>
      <w:r w:rsidR="00E24065" w:rsidRPr="00440812">
        <w:rPr>
          <w:szCs w:val="24"/>
        </w:rPr>
        <w:t xml:space="preserve"> </w:t>
      </w:r>
      <w:r w:rsidRPr="00440812">
        <w:rPr>
          <w:szCs w:val="24"/>
        </w:rPr>
        <w:t>of</w:t>
      </w:r>
      <w:r w:rsidR="00E24065" w:rsidRPr="00440812">
        <w:rPr>
          <w:szCs w:val="24"/>
        </w:rPr>
        <w:t xml:space="preserve"> </w:t>
      </w:r>
      <w:r w:rsidRPr="00440812">
        <w:rPr>
          <w:szCs w:val="24"/>
        </w:rPr>
        <w:t>their</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between</w:t>
      </w:r>
      <w:r w:rsidR="00E24065" w:rsidRPr="00440812">
        <w:rPr>
          <w:szCs w:val="24"/>
        </w:rPr>
        <w:t xml:space="preserve"> </w:t>
      </w:r>
      <w:r w:rsidRPr="00440812">
        <w:rPr>
          <w:szCs w:val="24"/>
        </w:rPr>
        <w:t>1</w:t>
      </w:r>
      <w:r w:rsidR="00E24065" w:rsidRPr="00440812">
        <w:rPr>
          <w:szCs w:val="24"/>
        </w:rPr>
        <w:t xml:space="preserve"> </w:t>
      </w:r>
      <w:r w:rsidRPr="00440812">
        <w:rPr>
          <w:szCs w:val="24"/>
        </w:rPr>
        <w:t>November</w:t>
      </w:r>
      <w:r w:rsidR="00E24065" w:rsidRPr="00440812">
        <w:rPr>
          <w:szCs w:val="24"/>
        </w:rPr>
        <w:t xml:space="preserve"> </w:t>
      </w:r>
      <w:r w:rsidRPr="00440812">
        <w:rPr>
          <w:szCs w:val="24"/>
        </w:rPr>
        <w:t>1959</w:t>
      </w:r>
      <w:r w:rsidR="00E24065" w:rsidRPr="00440812">
        <w:rPr>
          <w:szCs w:val="24"/>
        </w:rPr>
        <w:t xml:space="preserve"> </w:t>
      </w:r>
      <w:r w:rsidRPr="00440812">
        <w:rPr>
          <w:szCs w:val="24"/>
        </w:rPr>
        <w:t>and</w:t>
      </w:r>
      <w:r w:rsidR="00E24065" w:rsidRPr="00440812">
        <w:rPr>
          <w:szCs w:val="24"/>
        </w:rPr>
        <w:t xml:space="preserve"> </w:t>
      </w:r>
      <w:r w:rsidRPr="00440812">
        <w:rPr>
          <w:szCs w:val="24"/>
        </w:rPr>
        <w:t>31</w:t>
      </w:r>
      <w:r w:rsidR="00E24065" w:rsidRPr="00440812">
        <w:rPr>
          <w:szCs w:val="24"/>
        </w:rPr>
        <w:t xml:space="preserve"> </w:t>
      </w:r>
      <w:r w:rsidRPr="00440812">
        <w:rPr>
          <w:szCs w:val="24"/>
        </w:rPr>
        <w:t>December</w:t>
      </w:r>
      <w:r w:rsidR="00E24065" w:rsidRPr="00440812">
        <w:rPr>
          <w:szCs w:val="24"/>
        </w:rPr>
        <w:t xml:space="preserve"> </w:t>
      </w:r>
      <w:r w:rsidRPr="00440812">
        <w:rPr>
          <w:szCs w:val="24"/>
        </w:rPr>
        <w:t>1994</w:t>
      </w:r>
      <w:r w:rsidR="00E24065" w:rsidRPr="00440812">
        <w:rPr>
          <w:szCs w:val="24"/>
        </w:rPr>
        <w:t xml:space="preserve"> </w:t>
      </w:r>
      <w:r w:rsidRPr="00440812">
        <w:rPr>
          <w:szCs w:val="24"/>
        </w:rPr>
        <w:t>by</w:t>
      </w:r>
      <w:r w:rsidR="00E24065" w:rsidRPr="00440812">
        <w:rPr>
          <w:szCs w:val="24"/>
        </w:rPr>
        <w:t xml:space="preserve"> </w:t>
      </w:r>
      <w:r w:rsidRPr="00440812">
        <w:rPr>
          <w:szCs w:val="24"/>
        </w:rPr>
        <w:t>reason</w:t>
      </w:r>
      <w:r w:rsidR="00E24065" w:rsidRPr="00440812">
        <w:rPr>
          <w:szCs w:val="24"/>
        </w:rPr>
        <w:t xml:space="preserve"> </w:t>
      </w:r>
      <w:r w:rsidRPr="00440812">
        <w:rPr>
          <w:szCs w:val="24"/>
        </w:rPr>
        <w:t>of</w:t>
      </w:r>
      <w:r w:rsidR="00E24065" w:rsidRPr="00440812">
        <w:rPr>
          <w:szCs w:val="24"/>
        </w:rPr>
        <w:t xml:space="preserve"> </w:t>
      </w:r>
      <w:r w:rsidRPr="00440812">
        <w:rPr>
          <w:szCs w:val="24"/>
        </w:rPr>
        <w:t>acquisition</w:t>
      </w:r>
      <w:r w:rsidR="00E24065" w:rsidRPr="00440812">
        <w:rPr>
          <w:szCs w:val="24"/>
        </w:rPr>
        <w:t xml:space="preserve"> </w:t>
      </w:r>
      <w:r w:rsidRPr="00440812">
        <w:rPr>
          <w:szCs w:val="24"/>
        </w:rPr>
        <w:t>of</w:t>
      </w:r>
      <w:r w:rsidR="00E24065" w:rsidRPr="00440812">
        <w:rPr>
          <w:szCs w:val="24"/>
        </w:rPr>
        <w:t xml:space="preserve"> </w:t>
      </w:r>
      <w:r w:rsidRPr="00440812">
        <w:rPr>
          <w:szCs w:val="24"/>
        </w:rPr>
        <w:t>foreign</w:t>
      </w:r>
      <w:r w:rsidR="00E24065" w:rsidRPr="00440812">
        <w:rPr>
          <w:szCs w:val="24"/>
        </w:rPr>
        <w:t xml:space="preserve"> </w:t>
      </w:r>
      <w:r w:rsidRPr="00440812">
        <w:rPr>
          <w:szCs w:val="24"/>
        </w:rPr>
        <w:t>nationalities</w:t>
      </w:r>
      <w:r w:rsidR="00E24065" w:rsidRPr="00440812">
        <w:rPr>
          <w:szCs w:val="24"/>
        </w:rPr>
        <w:t xml:space="preserve"> </w:t>
      </w:r>
      <w:r w:rsidRPr="00440812">
        <w:rPr>
          <w:szCs w:val="24"/>
        </w:rPr>
        <w:t>automatically</w:t>
      </w:r>
      <w:r w:rsidR="00E24065" w:rsidRPr="00440812">
        <w:rPr>
          <w:szCs w:val="24"/>
        </w:rPr>
        <w:t xml:space="preserve"> </w:t>
      </w:r>
      <w:r w:rsidRPr="00440812">
        <w:rPr>
          <w:szCs w:val="24"/>
        </w:rPr>
        <w:t>reacquire</w:t>
      </w:r>
      <w:r w:rsidR="00E24065" w:rsidRPr="00440812">
        <w:rPr>
          <w:szCs w:val="24"/>
        </w:rPr>
        <w:t xml:space="preserve"> </w:t>
      </w:r>
      <w:r w:rsidRPr="00440812">
        <w:rPr>
          <w:szCs w:val="24"/>
        </w:rPr>
        <w:t>Rwandan</w:t>
      </w:r>
      <w:r w:rsidR="00E24065" w:rsidRPr="00440812">
        <w:rPr>
          <w:szCs w:val="24"/>
        </w:rPr>
        <w:t xml:space="preserve"> </w:t>
      </w:r>
      <w:r w:rsidRPr="00440812">
        <w:rPr>
          <w:szCs w:val="24"/>
        </w:rPr>
        <w:t>nationality</w:t>
      </w:r>
      <w:r w:rsidR="00E24065" w:rsidRPr="00440812">
        <w:rPr>
          <w:szCs w:val="24"/>
        </w:rPr>
        <w:t xml:space="preserve"> </w:t>
      </w:r>
      <w:r w:rsidRPr="00440812">
        <w:rPr>
          <w:szCs w:val="24"/>
        </w:rPr>
        <w:t>if</w:t>
      </w:r>
      <w:r w:rsidR="00E24065" w:rsidRPr="00440812">
        <w:rPr>
          <w:szCs w:val="24"/>
        </w:rPr>
        <w:t xml:space="preserve"> </w:t>
      </w:r>
      <w:r w:rsidRPr="00440812">
        <w:rPr>
          <w:szCs w:val="24"/>
        </w:rPr>
        <w:t>they</w:t>
      </w:r>
      <w:r w:rsidR="00E24065" w:rsidRPr="00440812">
        <w:rPr>
          <w:szCs w:val="24"/>
        </w:rPr>
        <w:t xml:space="preserve"> </w:t>
      </w:r>
      <w:r w:rsidRPr="00440812">
        <w:rPr>
          <w:szCs w:val="24"/>
        </w:rPr>
        <w:t>return</w:t>
      </w:r>
      <w:r w:rsidR="00E24065" w:rsidRPr="00440812">
        <w:rPr>
          <w:szCs w:val="24"/>
        </w:rPr>
        <w:t xml:space="preserve"> </w:t>
      </w:r>
      <w:r w:rsidRPr="00440812">
        <w:rPr>
          <w:szCs w:val="24"/>
        </w:rPr>
        <w:t>to</w:t>
      </w:r>
      <w:r w:rsidR="00E24065" w:rsidRPr="00440812">
        <w:rPr>
          <w:szCs w:val="24"/>
        </w:rPr>
        <w:t xml:space="preserve"> </w:t>
      </w:r>
      <w:r w:rsidRPr="00440812">
        <w:rPr>
          <w:szCs w:val="24"/>
        </w:rPr>
        <w:t>settle</w:t>
      </w:r>
      <w:r w:rsidR="00E24065" w:rsidRPr="00440812">
        <w:rPr>
          <w:szCs w:val="24"/>
        </w:rPr>
        <w:t xml:space="preserve"> </w:t>
      </w:r>
      <w:r w:rsidRPr="00440812">
        <w:rPr>
          <w:szCs w:val="24"/>
        </w:rPr>
        <w:t>in</w:t>
      </w:r>
      <w:r w:rsidR="00E24065" w:rsidRPr="00440812">
        <w:rPr>
          <w:szCs w:val="24"/>
        </w:rPr>
        <w:t xml:space="preserve"> </w:t>
      </w:r>
      <w:r w:rsidRPr="00440812">
        <w:rPr>
          <w:szCs w:val="24"/>
        </w:rPr>
        <w:t>Rwanda.</w:t>
      </w:r>
      <w:r w:rsidR="00E24065" w:rsidRPr="00440812">
        <w:rPr>
          <w:szCs w:val="24"/>
        </w:rPr>
        <w:t xml:space="preserve"> </w:t>
      </w:r>
      <w:r w:rsidRPr="00440812">
        <w:rPr>
          <w:szCs w:val="24"/>
        </w:rPr>
        <w:t>All</w:t>
      </w:r>
      <w:r w:rsidR="00E24065" w:rsidRPr="00440812">
        <w:rPr>
          <w:szCs w:val="24"/>
        </w:rPr>
        <w:t xml:space="preserve"> </w:t>
      </w:r>
      <w:r w:rsidRPr="00440812">
        <w:rPr>
          <w:szCs w:val="24"/>
        </w:rPr>
        <w:t>persons</w:t>
      </w:r>
      <w:r w:rsidR="00E24065" w:rsidRPr="00440812">
        <w:rPr>
          <w:szCs w:val="24"/>
        </w:rPr>
        <w:t xml:space="preserve"> </w:t>
      </w:r>
      <w:r w:rsidRPr="00440812">
        <w:rPr>
          <w:szCs w:val="24"/>
        </w:rPr>
        <w:t>originating</w:t>
      </w:r>
      <w:r w:rsidR="00E24065" w:rsidRPr="00440812">
        <w:rPr>
          <w:szCs w:val="24"/>
        </w:rPr>
        <w:t xml:space="preserve"> </w:t>
      </w:r>
      <w:r w:rsidRPr="00440812">
        <w:rPr>
          <w:szCs w:val="24"/>
        </w:rPr>
        <w:t>from</w:t>
      </w:r>
      <w:r w:rsidR="00E24065" w:rsidRPr="00440812">
        <w:rPr>
          <w:szCs w:val="24"/>
        </w:rPr>
        <w:t xml:space="preserve"> </w:t>
      </w:r>
      <w:r w:rsidRPr="00440812">
        <w:rPr>
          <w:szCs w:val="24"/>
        </w:rPr>
        <w:t>Rwanda</w:t>
      </w:r>
      <w:r w:rsidR="00E24065" w:rsidRPr="00440812">
        <w:rPr>
          <w:szCs w:val="24"/>
        </w:rPr>
        <w:t xml:space="preserve"> </w:t>
      </w:r>
      <w:r w:rsidRPr="00440812">
        <w:rPr>
          <w:szCs w:val="24"/>
        </w:rPr>
        <w:t>and</w:t>
      </w:r>
      <w:r w:rsidR="00E24065" w:rsidRPr="00440812">
        <w:rPr>
          <w:szCs w:val="24"/>
        </w:rPr>
        <w:t xml:space="preserve"> </w:t>
      </w:r>
      <w:r w:rsidRPr="00440812">
        <w:rPr>
          <w:szCs w:val="24"/>
        </w:rPr>
        <w:t>their</w:t>
      </w:r>
      <w:r w:rsidR="00E24065" w:rsidRPr="00440812">
        <w:rPr>
          <w:szCs w:val="24"/>
        </w:rPr>
        <w:t xml:space="preserve"> </w:t>
      </w:r>
      <w:r w:rsidRPr="00440812">
        <w:rPr>
          <w:szCs w:val="24"/>
        </w:rPr>
        <w:t>descendants</w:t>
      </w:r>
      <w:r w:rsidR="00E24065" w:rsidRPr="00440812">
        <w:rPr>
          <w:szCs w:val="24"/>
        </w:rPr>
        <w:t xml:space="preserve"> </w:t>
      </w:r>
      <w:r w:rsidRPr="00440812">
        <w:rPr>
          <w:szCs w:val="24"/>
        </w:rPr>
        <w:t>shall,</w:t>
      </w:r>
      <w:r w:rsidR="00E24065" w:rsidRPr="00440812">
        <w:rPr>
          <w:szCs w:val="24"/>
        </w:rPr>
        <w:t xml:space="preserve"> </w:t>
      </w:r>
      <w:r w:rsidRPr="00440812">
        <w:rPr>
          <w:szCs w:val="24"/>
        </w:rPr>
        <w:t>upon</w:t>
      </w:r>
      <w:r w:rsidR="00E24065" w:rsidRPr="00440812">
        <w:rPr>
          <w:szCs w:val="24"/>
        </w:rPr>
        <w:t xml:space="preserve"> </w:t>
      </w:r>
      <w:r w:rsidRPr="00440812">
        <w:rPr>
          <w:szCs w:val="24"/>
        </w:rPr>
        <w:t>their</w:t>
      </w:r>
      <w:r w:rsidR="00E24065" w:rsidRPr="00440812">
        <w:rPr>
          <w:szCs w:val="24"/>
        </w:rPr>
        <w:t xml:space="preserve"> </w:t>
      </w:r>
      <w:r w:rsidRPr="00440812">
        <w:rPr>
          <w:szCs w:val="24"/>
        </w:rPr>
        <w:t>request,</w:t>
      </w:r>
      <w:r w:rsidR="00E24065" w:rsidRPr="00440812">
        <w:rPr>
          <w:szCs w:val="24"/>
        </w:rPr>
        <w:t xml:space="preserve"> </w:t>
      </w:r>
      <w:r w:rsidRPr="00440812">
        <w:rPr>
          <w:szCs w:val="24"/>
        </w:rPr>
        <w:t>be</w:t>
      </w:r>
      <w:r w:rsidR="00E24065" w:rsidRPr="00440812">
        <w:rPr>
          <w:szCs w:val="24"/>
        </w:rPr>
        <w:t xml:space="preserve"> </w:t>
      </w:r>
      <w:r w:rsidRPr="00440812">
        <w:rPr>
          <w:szCs w:val="24"/>
        </w:rPr>
        <w:t>entitled</w:t>
      </w:r>
      <w:r w:rsidR="00E24065" w:rsidRPr="00440812">
        <w:rPr>
          <w:szCs w:val="24"/>
        </w:rPr>
        <w:t xml:space="preserve"> </w:t>
      </w:r>
      <w:r w:rsidRPr="00440812">
        <w:rPr>
          <w:szCs w:val="24"/>
        </w:rPr>
        <w:t>to</w:t>
      </w:r>
      <w:r w:rsidR="00E24065" w:rsidRPr="00440812">
        <w:rPr>
          <w:szCs w:val="24"/>
        </w:rPr>
        <w:t xml:space="preserve"> </w:t>
      </w:r>
      <w:r w:rsidRPr="00440812">
        <w:rPr>
          <w:szCs w:val="24"/>
        </w:rPr>
        <w:t>Rwandan</w:t>
      </w:r>
      <w:r w:rsidR="00E24065" w:rsidRPr="00440812">
        <w:rPr>
          <w:szCs w:val="24"/>
        </w:rPr>
        <w:t xml:space="preserve"> </w:t>
      </w:r>
      <w:r w:rsidRPr="00440812">
        <w:rPr>
          <w:szCs w:val="24"/>
        </w:rPr>
        <w:t>nationality.</w:t>
      </w:r>
      <w:r w:rsidR="001609FA">
        <w:rPr>
          <w:rStyle w:val="FootnoteReference"/>
          <w:szCs w:val="24"/>
        </w:rPr>
        <w:footnoteReference w:id="75"/>
      </w:r>
    </w:p>
    <w:p w:rsidR="00951BC8" w:rsidRPr="00440812" w:rsidRDefault="00951BC8" w:rsidP="00440812">
      <w:pPr>
        <w:pStyle w:val="SingleTxtG"/>
        <w:rPr>
          <w:szCs w:val="24"/>
        </w:rPr>
      </w:pPr>
      <w:r w:rsidRPr="00440812">
        <w:t>152.</w:t>
      </w:r>
      <w:r w:rsidRPr="00440812">
        <w:tab/>
      </w:r>
      <w:r w:rsidRPr="00440812">
        <w:rPr>
          <w:szCs w:val="24"/>
        </w:rPr>
        <w:t>Migration</w:t>
      </w:r>
      <w:r w:rsidR="00E24065" w:rsidRPr="00440812">
        <w:rPr>
          <w:szCs w:val="24"/>
        </w:rPr>
        <w:t xml:space="preserve"> </w:t>
      </w:r>
      <w:r w:rsidRPr="00440812">
        <w:rPr>
          <w:szCs w:val="24"/>
        </w:rPr>
        <w:t>rules</w:t>
      </w:r>
      <w:r w:rsidR="00E24065" w:rsidRPr="00440812">
        <w:rPr>
          <w:szCs w:val="24"/>
        </w:rPr>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reviewed</w:t>
      </w:r>
      <w:r w:rsidR="00E24065" w:rsidRPr="00440812">
        <w:rPr>
          <w:szCs w:val="24"/>
        </w:rPr>
        <w:t xml:space="preserve"> </w:t>
      </w:r>
      <w:r w:rsidRPr="00440812">
        <w:rPr>
          <w:szCs w:val="24"/>
        </w:rPr>
        <w:t>with</w:t>
      </w:r>
      <w:r w:rsidR="00E24065" w:rsidRPr="00440812">
        <w:rPr>
          <w:szCs w:val="24"/>
        </w:rPr>
        <w:t xml:space="preserve"> </w:t>
      </w:r>
      <w:r w:rsidRPr="00440812">
        <w:rPr>
          <w:szCs w:val="24"/>
        </w:rPr>
        <w:t>an</w:t>
      </w:r>
      <w:r w:rsidR="00E24065" w:rsidRPr="00440812">
        <w:rPr>
          <w:szCs w:val="24"/>
        </w:rPr>
        <w:t xml:space="preserve"> </w:t>
      </w:r>
      <w:r w:rsidRPr="00440812">
        <w:rPr>
          <w:szCs w:val="24"/>
        </w:rPr>
        <w:t>emphasis</w:t>
      </w:r>
      <w:r w:rsidR="00E24065" w:rsidRPr="00440812">
        <w:rPr>
          <w:szCs w:val="24"/>
        </w:rPr>
        <w:t xml:space="preserve"> </w:t>
      </w:r>
      <w:r w:rsidRPr="00440812">
        <w:rPr>
          <w:szCs w:val="24"/>
        </w:rPr>
        <w:t>to</w:t>
      </w:r>
      <w:r w:rsidR="00E24065" w:rsidRPr="00440812">
        <w:rPr>
          <w:szCs w:val="24"/>
        </w:rPr>
        <w:t xml:space="preserve"> </w:t>
      </w:r>
      <w:r w:rsidRPr="00440812">
        <w:rPr>
          <w:szCs w:val="24"/>
        </w:rPr>
        <w:t>allow</w:t>
      </w:r>
      <w:r w:rsidR="00E24065" w:rsidRPr="00440812">
        <w:rPr>
          <w:szCs w:val="24"/>
        </w:rPr>
        <w:t xml:space="preserve"> </w:t>
      </w:r>
      <w:r w:rsidRPr="00440812">
        <w:rPr>
          <w:szCs w:val="24"/>
        </w:rPr>
        <w:t>free</w:t>
      </w:r>
      <w:r w:rsidR="00E24065" w:rsidRPr="00440812">
        <w:rPr>
          <w:szCs w:val="24"/>
        </w:rPr>
        <w:t xml:space="preserve"> </w:t>
      </w:r>
      <w:r w:rsidRPr="00440812">
        <w:rPr>
          <w:szCs w:val="24"/>
        </w:rPr>
        <w:t>movement</w:t>
      </w:r>
      <w:r w:rsidR="00E24065" w:rsidRPr="00440812">
        <w:rPr>
          <w:szCs w:val="24"/>
        </w:rPr>
        <w:t xml:space="preserve"> </w:t>
      </w:r>
      <w:r w:rsidRPr="00440812">
        <w:rPr>
          <w:szCs w:val="24"/>
        </w:rPr>
        <w:t>of</w:t>
      </w:r>
      <w:r w:rsidR="00E24065" w:rsidRPr="00440812">
        <w:rPr>
          <w:szCs w:val="24"/>
        </w:rPr>
        <w:t xml:space="preserve"> </w:t>
      </w:r>
      <w:r w:rsidRPr="00440812">
        <w:rPr>
          <w:szCs w:val="24"/>
        </w:rPr>
        <w:t>Rwandans</w:t>
      </w:r>
      <w:r w:rsidR="00E24065" w:rsidRPr="00440812">
        <w:rPr>
          <w:szCs w:val="24"/>
        </w:rPr>
        <w:t xml:space="preserve"> </w:t>
      </w:r>
      <w:r w:rsidRPr="00440812">
        <w:rPr>
          <w:szCs w:val="24"/>
        </w:rPr>
        <w:t>and</w:t>
      </w:r>
      <w:r w:rsidR="00E24065" w:rsidRPr="00440812">
        <w:rPr>
          <w:szCs w:val="24"/>
        </w:rPr>
        <w:t xml:space="preserve"> </w:t>
      </w:r>
      <w:r w:rsidRPr="00440812">
        <w:rPr>
          <w:szCs w:val="24"/>
        </w:rPr>
        <w:t>make</w:t>
      </w:r>
      <w:r w:rsidR="00E24065" w:rsidRPr="00440812">
        <w:rPr>
          <w:szCs w:val="24"/>
        </w:rPr>
        <w:t xml:space="preserve"> </w:t>
      </w:r>
      <w:r w:rsidRPr="00440812">
        <w:rPr>
          <w:szCs w:val="24"/>
        </w:rPr>
        <w:t>Rwanda</w:t>
      </w:r>
      <w:r w:rsidR="00E24065" w:rsidRPr="00440812">
        <w:rPr>
          <w:szCs w:val="24"/>
        </w:rPr>
        <w:t xml:space="preserve"> </w:t>
      </w:r>
      <w:r w:rsidRPr="00440812">
        <w:rPr>
          <w:szCs w:val="24"/>
        </w:rPr>
        <w:t>an</w:t>
      </w:r>
      <w:r w:rsidR="00E24065" w:rsidRPr="00440812">
        <w:rPr>
          <w:szCs w:val="24"/>
        </w:rPr>
        <w:t xml:space="preserve"> </w:t>
      </w:r>
      <w:r w:rsidRPr="00440812">
        <w:rPr>
          <w:szCs w:val="24"/>
        </w:rPr>
        <w:t>open</w:t>
      </w:r>
      <w:r w:rsidR="00E24065" w:rsidRPr="00440812">
        <w:rPr>
          <w:szCs w:val="24"/>
        </w:rPr>
        <w:t xml:space="preserve"> </w:t>
      </w:r>
      <w:r w:rsidRPr="00440812">
        <w:rPr>
          <w:szCs w:val="24"/>
        </w:rPr>
        <w:t>society</w:t>
      </w:r>
      <w:r w:rsidR="00E24065" w:rsidRPr="00440812">
        <w:rPr>
          <w:szCs w:val="24"/>
        </w:rPr>
        <w:t xml:space="preserve"> </w:t>
      </w:r>
      <w:r w:rsidRPr="00440812">
        <w:rPr>
          <w:szCs w:val="24"/>
        </w:rPr>
        <w:t>to</w:t>
      </w:r>
      <w:r w:rsidR="00E24065" w:rsidRPr="00440812">
        <w:rPr>
          <w:szCs w:val="24"/>
        </w:rPr>
        <w:t xml:space="preserve"> </w:t>
      </w:r>
      <w:r w:rsidRPr="00440812">
        <w:rPr>
          <w:szCs w:val="24"/>
        </w:rPr>
        <w:t>foreigners</w:t>
      </w:r>
      <w:r w:rsidR="00E24065" w:rsidRPr="00440812">
        <w:rPr>
          <w:szCs w:val="24"/>
        </w:rPr>
        <w:t xml:space="preserve"> </w:t>
      </w:r>
      <w:r w:rsidRPr="00440812">
        <w:rPr>
          <w:szCs w:val="24"/>
        </w:rPr>
        <w:t>as</w:t>
      </w:r>
      <w:r w:rsidR="00E24065" w:rsidRPr="00440812">
        <w:rPr>
          <w:szCs w:val="24"/>
        </w:rPr>
        <w:t xml:space="preserve"> </w:t>
      </w:r>
      <w:r w:rsidRPr="00440812">
        <w:rPr>
          <w:szCs w:val="24"/>
        </w:rPr>
        <w:t>well.</w:t>
      </w:r>
      <w:r w:rsidR="001609FA">
        <w:rPr>
          <w:rStyle w:val="FootnoteReference"/>
          <w:szCs w:val="24"/>
        </w:rPr>
        <w:footnoteReference w:id="76"/>
      </w:r>
      <w:r w:rsidR="00E24065" w:rsidRPr="00440812">
        <w:rPr>
          <w:szCs w:val="24"/>
        </w:rPr>
        <w:t xml:space="preserve"> </w:t>
      </w:r>
      <w:r w:rsidRPr="00440812">
        <w:rPr>
          <w:szCs w:val="24"/>
        </w:rPr>
        <w:t>There</w:t>
      </w:r>
      <w:r w:rsidR="00E24065" w:rsidRPr="00440812">
        <w:rPr>
          <w:szCs w:val="24"/>
        </w:rPr>
        <w:t xml:space="preserve"> </w:t>
      </w:r>
      <w:r w:rsidRPr="00440812">
        <w:rPr>
          <w:szCs w:val="24"/>
        </w:rPr>
        <w:t>are</w:t>
      </w:r>
      <w:r w:rsidR="00E24065" w:rsidRPr="00440812">
        <w:rPr>
          <w:szCs w:val="24"/>
        </w:rPr>
        <w:t xml:space="preserve"> </w:t>
      </w:r>
      <w:r w:rsidRPr="00440812">
        <w:rPr>
          <w:szCs w:val="24"/>
        </w:rPr>
        <w:t>no</w:t>
      </w:r>
      <w:r w:rsidR="00E24065" w:rsidRPr="00440812">
        <w:rPr>
          <w:szCs w:val="24"/>
        </w:rPr>
        <w:t xml:space="preserve"> </w:t>
      </w:r>
      <w:r w:rsidRPr="00440812">
        <w:rPr>
          <w:szCs w:val="24"/>
        </w:rPr>
        <w:t>restrictions</w:t>
      </w:r>
      <w:r w:rsidR="00E24065" w:rsidRPr="00440812">
        <w:rPr>
          <w:szCs w:val="24"/>
        </w:rPr>
        <w:t xml:space="preserve"> </w:t>
      </w:r>
      <w:r w:rsidRPr="00440812">
        <w:rPr>
          <w:szCs w:val="24"/>
        </w:rPr>
        <w:t>on</w:t>
      </w:r>
      <w:r w:rsidR="00E24065" w:rsidRPr="00440812">
        <w:rPr>
          <w:szCs w:val="24"/>
        </w:rPr>
        <w:t xml:space="preserve"> </w:t>
      </w:r>
      <w:r w:rsidRPr="00440812">
        <w:rPr>
          <w:szCs w:val="24"/>
        </w:rPr>
        <w:t>issuance</w:t>
      </w:r>
      <w:r w:rsidR="00E24065" w:rsidRPr="00440812">
        <w:rPr>
          <w:szCs w:val="24"/>
        </w:rPr>
        <w:t xml:space="preserve"> </w:t>
      </w:r>
      <w:r w:rsidRPr="00440812">
        <w:rPr>
          <w:szCs w:val="24"/>
        </w:rPr>
        <w:t>of</w:t>
      </w:r>
      <w:r w:rsidR="00E24065" w:rsidRPr="00440812">
        <w:rPr>
          <w:szCs w:val="24"/>
        </w:rPr>
        <w:t xml:space="preserve"> </w:t>
      </w:r>
      <w:r w:rsidRPr="00440812">
        <w:rPr>
          <w:szCs w:val="24"/>
        </w:rPr>
        <w:t>passports</w:t>
      </w:r>
      <w:r w:rsidR="00E24065" w:rsidRPr="00440812">
        <w:rPr>
          <w:szCs w:val="24"/>
        </w:rPr>
        <w:t xml:space="preserve"> </w:t>
      </w:r>
      <w:r w:rsidRPr="00440812">
        <w:rPr>
          <w:szCs w:val="24"/>
        </w:rPr>
        <w:t>and</w:t>
      </w:r>
      <w:r w:rsidR="00E24065" w:rsidRPr="00440812">
        <w:rPr>
          <w:szCs w:val="24"/>
        </w:rPr>
        <w:t xml:space="preserve"> </w:t>
      </w:r>
      <w:r w:rsidRPr="00440812">
        <w:rPr>
          <w:szCs w:val="24"/>
        </w:rPr>
        <w:t>other</w:t>
      </w:r>
      <w:r w:rsidR="00E24065" w:rsidRPr="00440812">
        <w:rPr>
          <w:szCs w:val="24"/>
        </w:rPr>
        <w:t xml:space="preserve"> </w:t>
      </w:r>
      <w:r w:rsidRPr="00440812">
        <w:rPr>
          <w:szCs w:val="24"/>
        </w:rPr>
        <w:t>travel</w:t>
      </w:r>
      <w:r w:rsidR="00E24065" w:rsidRPr="00440812">
        <w:rPr>
          <w:szCs w:val="24"/>
        </w:rPr>
        <w:t xml:space="preserve"> </w:t>
      </w:r>
      <w:r w:rsidRPr="00440812">
        <w:rPr>
          <w:szCs w:val="24"/>
        </w:rPr>
        <w:t>documents</w:t>
      </w:r>
      <w:r w:rsidR="00E24065" w:rsidRPr="00440812">
        <w:rPr>
          <w:szCs w:val="24"/>
        </w:rPr>
        <w:t xml:space="preserve"> </w:t>
      </w:r>
      <w:r w:rsidRPr="00440812">
        <w:rPr>
          <w:szCs w:val="24"/>
        </w:rPr>
        <w:t>to</w:t>
      </w:r>
      <w:r w:rsidR="00E24065" w:rsidRPr="00440812">
        <w:rPr>
          <w:szCs w:val="24"/>
        </w:rPr>
        <w:t xml:space="preserve"> </w:t>
      </w:r>
      <w:r w:rsidRPr="00440812">
        <w:rPr>
          <w:szCs w:val="24"/>
        </w:rPr>
        <w:t>Rwandan</w:t>
      </w:r>
      <w:r w:rsidR="00E24065" w:rsidRPr="00440812">
        <w:rPr>
          <w:szCs w:val="24"/>
        </w:rPr>
        <w:t xml:space="preserve"> </w:t>
      </w:r>
      <w:r w:rsidRPr="00440812">
        <w:rPr>
          <w:szCs w:val="24"/>
        </w:rPr>
        <w:t>citizens.</w:t>
      </w:r>
      <w:r w:rsidR="00E24065" w:rsidRPr="00440812">
        <w:rPr>
          <w:szCs w:val="24"/>
        </w:rPr>
        <w:t xml:space="preserve"> </w:t>
      </w:r>
      <w:r w:rsidRPr="00440812">
        <w:rPr>
          <w:szCs w:val="24"/>
        </w:rPr>
        <w:t>Any</w:t>
      </w:r>
      <w:r w:rsidR="00E24065" w:rsidRPr="00440812">
        <w:rPr>
          <w:szCs w:val="24"/>
        </w:rPr>
        <w:t xml:space="preserve"> </w:t>
      </w:r>
      <w:r w:rsidRPr="00440812">
        <w:rPr>
          <w:szCs w:val="24"/>
        </w:rPr>
        <w:t>person</w:t>
      </w:r>
      <w:r w:rsidR="00E24065" w:rsidRPr="00440812">
        <w:rPr>
          <w:szCs w:val="24"/>
        </w:rPr>
        <w:t xml:space="preserve"> </w:t>
      </w:r>
      <w:r w:rsidRPr="00440812">
        <w:rPr>
          <w:szCs w:val="24"/>
        </w:rPr>
        <w:t>from</w:t>
      </w:r>
      <w:r w:rsidR="00E24065" w:rsidRPr="00440812">
        <w:rPr>
          <w:szCs w:val="24"/>
        </w:rPr>
        <w:t xml:space="preserve"> </w:t>
      </w:r>
      <w:r w:rsidRPr="00440812">
        <w:rPr>
          <w:szCs w:val="24"/>
        </w:rPr>
        <w:t>zero</w:t>
      </w:r>
      <w:r w:rsidR="00E24065" w:rsidRPr="00440812">
        <w:rPr>
          <w:szCs w:val="24"/>
        </w:rPr>
        <w:t xml:space="preserve"> </w:t>
      </w:r>
      <w:r w:rsidRPr="00440812">
        <w:rPr>
          <w:szCs w:val="24"/>
        </w:rPr>
        <w:t>age</w:t>
      </w:r>
      <w:r w:rsidR="00E24065" w:rsidRPr="00440812">
        <w:rPr>
          <w:szCs w:val="24"/>
        </w:rPr>
        <w:t xml:space="preserve"> </w:t>
      </w:r>
      <w:r w:rsidRPr="00440812">
        <w:rPr>
          <w:szCs w:val="24"/>
        </w:rPr>
        <w:t>and</w:t>
      </w:r>
      <w:r w:rsidR="00E24065" w:rsidRPr="00440812">
        <w:rPr>
          <w:szCs w:val="24"/>
        </w:rPr>
        <w:t xml:space="preserve"> </w:t>
      </w:r>
      <w:r w:rsidRPr="00440812">
        <w:rPr>
          <w:szCs w:val="24"/>
        </w:rPr>
        <w:t>above</w:t>
      </w:r>
      <w:r w:rsidR="00E24065" w:rsidRPr="00440812">
        <w:rPr>
          <w:szCs w:val="24"/>
        </w:rPr>
        <w:t xml:space="preserve"> </w:t>
      </w:r>
      <w:r w:rsidRPr="00440812">
        <w:rPr>
          <w:szCs w:val="24"/>
        </w:rPr>
        <w:t>can</w:t>
      </w:r>
      <w:r w:rsidR="00E24065" w:rsidRPr="00440812">
        <w:rPr>
          <w:szCs w:val="24"/>
        </w:rPr>
        <w:t xml:space="preserve"> </w:t>
      </w:r>
      <w:r w:rsidRPr="00440812">
        <w:rPr>
          <w:szCs w:val="24"/>
        </w:rPr>
        <w:t>easily</w:t>
      </w:r>
      <w:r w:rsidR="00E24065" w:rsidRPr="00440812">
        <w:rPr>
          <w:szCs w:val="24"/>
        </w:rPr>
        <w:t xml:space="preserve"> </w:t>
      </w:r>
      <w:r w:rsidRPr="00440812">
        <w:rPr>
          <w:szCs w:val="24"/>
        </w:rPr>
        <w:t>acquire</w:t>
      </w:r>
      <w:r w:rsidR="00E24065" w:rsidRPr="00440812">
        <w:rPr>
          <w:szCs w:val="24"/>
        </w:rPr>
        <w:t xml:space="preserve"> </w:t>
      </w:r>
      <w:r w:rsidRPr="00440812">
        <w:rPr>
          <w:szCs w:val="24"/>
        </w:rPr>
        <w:t>a</w:t>
      </w:r>
      <w:r w:rsidR="00E24065" w:rsidRPr="00440812">
        <w:rPr>
          <w:szCs w:val="24"/>
        </w:rPr>
        <w:t xml:space="preserve"> </w:t>
      </w:r>
      <w:r w:rsidRPr="00440812">
        <w:rPr>
          <w:szCs w:val="24"/>
        </w:rPr>
        <w:t>travel</w:t>
      </w:r>
      <w:r w:rsidR="00E24065" w:rsidRPr="00440812">
        <w:rPr>
          <w:szCs w:val="24"/>
        </w:rPr>
        <w:t xml:space="preserve"> </w:t>
      </w:r>
      <w:r w:rsidRPr="00440812">
        <w:rPr>
          <w:szCs w:val="24"/>
        </w:rPr>
        <w:t>document</w:t>
      </w:r>
      <w:r w:rsidR="00E24065" w:rsidRPr="00440812">
        <w:rPr>
          <w:szCs w:val="24"/>
        </w:rPr>
        <w:t xml:space="preserve"> </w:t>
      </w:r>
      <w:r w:rsidRPr="00440812">
        <w:rPr>
          <w:szCs w:val="24"/>
        </w:rPr>
        <w:t>upon</w:t>
      </w:r>
      <w:r w:rsidR="00E24065" w:rsidRPr="00440812">
        <w:rPr>
          <w:szCs w:val="24"/>
        </w:rPr>
        <w:t xml:space="preserve"> </w:t>
      </w:r>
      <w:r w:rsidRPr="00440812">
        <w:rPr>
          <w:szCs w:val="24"/>
        </w:rPr>
        <w:t>production</w:t>
      </w:r>
      <w:r w:rsidR="00E24065" w:rsidRPr="00440812">
        <w:rPr>
          <w:szCs w:val="24"/>
        </w:rPr>
        <w:t xml:space="preserve"> </w:t>
      </w:r>
      <w:r w:rsidRPr="00440812">
        <w:rPr>
          <w:szCs w:val="24"/>
        </w:rPr>
        <w:t>of</w:t>
      </w:r>
      <w:r w:rsidR="00E24065" w:rsidRPr="00440812">
        <w:rPr>
          <w:szCs w:val="24"/>
        </w:rPr>
        <w:t xml:space="preserve"> </w:t>
      </w:r>
      <w:r w:rsidRPr="00440812">
        <w:rPr>
          <w:szCs w:val="24"/>
        </w:rPr>
        <w:t>Rwanda</w:t>
      </w:r>
      <w:r w:rsidR="00E24065" w:rsidRPr="00440812">
        <w:rPr>
          <w:szCs w:val="24"/>
        </w:rPr>
        <w:t xml:space="preserve"> </w:t>
      </w:r>
      <w:r w:rsidRPr="00440812">
        <w:rPr>
          <w:szCs w:val="24"/>
        </w:rPr>
        <w:t>national</w:t>
      </w:r>
      <w:r w:rsidR="00E24065" w:rsidRPr="00440812">
        <w:rPr>
          <w:szCs w:val="24"/>
        </w:rPr>
        <w:t xml:space="preserve"> </w:t>
      </w:r>
      <w:r w:rsidRPr="00440812">
        <w:rPr>
          <w:szCs w:val="24"/>
        </w:rPr>
        <w:t>identity</w:t>
      </w:r>
      <w:r w:rsidR="00E24065" w:rsidRPr="00440812">
        <w:rPr>
          <w:szCs w:val="24"/>
        </w:rPr>
        <w:t xml:space="preserve"> </w:t>
      </w:r>
      <w:r w:rsidRPr="00440812">
        <w:rPr>
          <w:szCs w:val="24"/>
        </w:rPr>
        <w:t>card,</w:t>
      </w:r>
      <w:r w:rsidR="00E24065" w:rsidRPr="00440812">
        <w:rPr>
          <w:szCs w:val="24"/>
        </w:rPr>
        <w:t xml:space="preserve"> </w:t>
      </w:r>
      <w:r w:rsidRPr="00440812">
        <w:rPr>
          <w:szCs w:val="24"/>
        </w:rPr>
        <w:t>documents</w:t>
      </w:r>
      <w:r w:rsidR="00E24065" w:rsidRPr="00440812">
        <w:rPr>
          <w:szCs w:val="24"/>
        </w:rPr>
        <w:t xml:space="preserve"> </w:t>
      </w:r>
      <w:r w:rsidRPr="00440812">
        <w:rPr>
          <w:szCs w:val="24"/>
        </w:rPr>
        <w:t>issued</w:t>
      </w:r>
      <w:r w:rsidR="00E24065" w:rsidRPr="00440812">
        <w:rPr>
          <w:szCs w:val="24"/>
        </w:rPr>
        <w:t xml:space="preserve"> </w:t>
      </w:r>
      <w:r w:rsidRPr="00440812">
        <w:rPr>
          <w:szCs w:val="24"/>
        </w:rPr>
        <w:t>by</w:t>
      </w:r>
      <w:r w:rsidR="00E24065" w:rsidRPr="00440812">
        <w:rPr>
          <w:szCs w:val="24"/>
        </w:rPr>
        <w:t xml:space="preserve"> </w:t>
      </w:r>
      <w:r w:rsidRPr="00440812">
        <w:rPr>
          <w:szCs w:val="24"/>
        </w:rPr>
        <w:t>the</w:t>
      </w:r>
      <w:r w:rsidR="00E24065" w:rsidRPr="00440812">
        <w:rPr>
          <w:szCs w:val="24"/>
        </w:rPr>
        <w:t xml:space="preserve"> </w:t>
      </w:r>
      <w:r w:rsidRPr="00440812">
        <w:rPr>
          <w:szCs w:val="24"/>
        </w:rPr>
        <w:t>local</w:t>
      </w:r>
      <w:r w:rsidR="00E24065" w:rsidRPr="00440812">
        <w:rPr>
          <w:szCs w:val="24"/>
        </w:rPr>
        <w:t xml:space="preserve"> </w:t>
      </w:r>
      <w:r w:rsidRPr="00440812">
        <w:rPr>
          <w:szCs w:val="24"/>
        </w:rPr>
        <w:t>administration</w:t>
      </w:r>
      <w:r w:rsidR="00E24065" w:rsidRPr="00440812">
        <w:rPr>
          <w:szCs w:val="24"/>
        </w:rPr>
        <w:t xml:space="preserve"> </w:t>
      </w:r>
      <w:r w:rsidRPr="00440812">
        <w:rPr>
          <w:szCs w:val="24"/>
        </w:rPr>
        <w:t>and</w:t>
      </w:r>
      <w:r w:rsidR="00E24065" w:rsidRPr="00440812">
        <w:rPr>
          <w:szCs w:val="24"/>
        </w:rPr>
        <w:t xml:space="preserve"> </w:t>
      </w:r>
      <w:r w:rsidRPr="00440812">
        <w:rPr>
          <w:szCs w:val="24"/>
        </w:rPr>
        <w:t>the</w:t>
      </w:r>
      <w:r w:rsidR="00E24065" w:rsidRPr="00440812">
        <w:rPr>
          <w:szCs w:val="24"/>
        </w:rPr>
        <w:t xml:space="preserve"> </w:t>
      </w:r>
      <w:r w:rsidRPr="00440812">
        <w:rPr>
          <w:szCs w:val="24"/>
        </w:rPr>
        <w:t>fee</w:t>
      </w:r>
      <w:r w:rsidR="00E24065" w:rsidRPr="00440812">
        <w:rPr>
          <w:szCs w:val="24"/>
        </w:rPr>
        <w:t xml:space="preserve"> </w:t>
      </w:r>
      <w:r w:rsidRPr="00440812">
        <w:rPr>
          <w:szCs w:val="24"/>
        </w:rPr>
        <w:t>charge</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travel</w:t>
      </w:r>
      <w:r w:rsidR="00E24065" w:rsidRPr="00440812">
        <w:rPr>
          <w:szCs w:val="24"/>
        </w:rPr>
        <w:t xml:space="preserve"> </w:t>
      </w:r>
      <w:r w:rsidRPr="00440812">
        <w:rPr>
          <w:szCs w:val="24"/>
        </w:rPr>
        <w:t>document.</w:t>
      </w:r>
      <w:r w:rsidR="00E24065" w:rsidRPr="00440812">
        <w:rPr>
          <w:szCs w:val="24"/>
        </w:rPr>
        <w:t xml:space="preserve"> </w:t>
      </w:r>
      <w:r w:rsidRPr="00440812">
        <w:rPr>
          <w:szCs w:val="24"/>
        </w:rPr>
        <w:t>For</w:t>
      </w:r>
      <w:r w:rsidR="00E24065" w:rsidRPr="00440812">
        <w:rPr>
          <w:szCs w:val="24"/>
        </w:rPr>
        <w:t xml:space="preserve"> </w:t>
      </w:r>
      <w:r w:rsidRPr="00440812">
        <w:rPr>
          <w:szCs w:val="24"/>
        </w:rPr>
        <w:t>citizens</w:t>
      </w:r>
      <w:r w:rsidR="00E24065" w:rsidRPr="00440812">
        <w:rPr>
          <w:szCs w:val="24"/>
        </w:rPr>
        <w:t xml:space="preserve"> </w:t>
      </w:r>
      <w:r w:rsidRPr="00440812">
        <w:rPr>
          <w:szCs w:val="24"/>
        </w:rPr>
        <w:t>below</w:t>
      </w:r>
      <w:r w:rsidR="00E24065" w:rsidRPr="00440812">
        <w:rPr>
          <w:szCs w:val="24"/>
        </w:rPr>
        <w:t xml:space="preserve"> </w:t>
      </w:r>
      <w:r w:rsidRPr="00440812">
        <w:rPr>
          <w:szCs w:val="24"/>
        </w:rPr>
        <w:t>the</w:t>
      </w:r>
      <w:r w:rsidR="00E24065" w:rsidRPr="00440812">
        <w:rPr>
          <w:szCs w:val="24"/>
        </w:rPr>
        <w:t xml:space="preserve"> </w:t>
      </w:r>
      <w:r w:rsidRPr="00440812">
        <w:rPr>
          <w:szCs w:val="24"/>
        </w:rPr>
        <w:t>age</w:t>
      </w:r>
      <w:r w:rsidR="00E24065" w:rsidRPr="00440812">
        <w:rPr>
          <w:szCs w:val="24"/>
        </w:rPr>
        <w:t xml:space="preserve"> </w:t>
      </w:r>
      <w:r w:rsidRPr="00440812">
        <w:rPr>
          <w:szCs w:val="24"/>
        </w:rPr>
        <w:t>of</w:t>
      </w:r>
      <w:r w:rsidR="00E24065" w:rsidRPr="00440812">
        <w:rPr>
          <w:szCs w:val="24"/>
        </w:rPr>
        <w:t xml:space="preserve"> </w:t>
      </w:r>
      <w:r w:rsidRPr="00440812">
        <w:rPr>
          <w:szCs w:val="24"/>
        </w:rPr>
        <w:t>16,</w:t>
      </w:r>
      <w:r w:rsidR="00E24065" w:rsidRPr="00440812">
        <w:rPr>
          <w:szCs w:val="24"/>
        </w:rPr>
        <w:t xml:space="preserve"> </w:t>
      </w:r>
      <w:r w:rsidRPr="00440812">
        <w:rPr>
          <w:szCs w:val="24"/>
        </w:rPr>
        <w:t>his/her</w:t>
      </w:r>
      <w:r w:rsidR="00E24065" w:rsidRPr="00440812">
        <w:rPr>
          <w:szCs w:val="24"/>
        </w:rPr>
        <w:t xml:space="preserve"> </w:t>
      </w:r>
      <w:r w:rsidRPr="00440812">
        <w:rPr>
          <w:szCs w:val="24"/>
        </w:rPr>
        <w:t>parent</w:t>
      </w:r>
      <w:r w:rsidR="00E24065" w:rsidRPr="00440812">
        <w:rPr>
          <w:szCs w:val="24"/>
        </w:rPr>
        <w:t>’</w:t>
      </w:r>
      <w:r w:rsidRPr="00440812">
        <w:rPr>
          <w:szCs w:val="24"/>
        </w:rPr>
        <w:t>s,</w:t>
      </w:r>
      <w:r w:rsidR="00E24065" w:rsidRPr="00440812">
        <w:rPr>
          <w:szCs w:val="24"/>
        </w:rPr>
        <w:t xml:space="preserve"> </w:t>
      </w:r>
      <w:r w:rsidRPr="00440812">
        <w:rPr>
          <w:szCs w:val="24"/>
        </w:rPr>
        <w:t>guardian</w:t>
      </w:r>
      <w:r w:rsidR="00E24065" w:rsidRPr="00440812">
        <w:rPr>
          <w:szCs w:val="24"/>
        </w:rPr>
        <w:t>’</w:t>
      </w:r>
      <w:r w:rsidRPr="00440812">
        <w:rPr>
          <w:szCs w:val="24"/>
        </w:rPr>
        <w:t>s</w:t>
      </w:r>
      <w:r w:rsidR="00E24065" w:rsidRPr="00440812">
        <w:rPr>
          <w:szCs w:val="24"/>
        </w:rPr>
        <w:t xml:space="preserve"> </w:t>
      </w:r>
      <w:r w:rsidRPr="00440812">
        <w:rPr>
          <w:szCs w:val="24"/>
        </w:rPr>
        <w:t>or</w:t>
      </w:r>
      <w:r w:rsidR="00E24065" w:rsidRPr="00440812">
        <w:rPr>
          <w:szCs w:val="24"/>
        </w:rPr>
        <w:t xml:space="preserve"> </w:t>
      </w:r>
      <w:r w:rsidRPr="00440812">
        <w:rPr>
          <w:szCs w:val="24"/>
        </w:rPr>
        <w:t>foster</w:t>
      </w:r>
      <w:r w:rsidR="00E24065" w:rsidRPr="00440812">
        <w:rPr>
          <w:szCs w:val="24"/>
        </w:rPr>
        <w:t xml:space="preserve"> </w:t>
      </w:r>
      <w:r w:rsidRPr="00440812">
        <w:rPr>
          <w:szCs w:val="24"/>
        </w:rPr>
        <w:t>parent</w:t>
      </w:r>
      <w:r w:rsidR="00E24065" w:rsidRPr="00440812">
        <w:rPr>
          <w:szCs w:val="24"/>
        </w:rPr>
        <w:t>’</w:t>
      </w:r>
      <w:r w:rsidRPr="00440812">
        <w:rPr>
          <w:szCs w:val="24"/>
        </w:rPr>
        <w:t>s</w:t>
      </w:r>
      <w:r w:rsidR="00E24065" w:rsidRPr="00440812">
        <w:rPr>
          <w:szCs w:val="24"/>
        </w:rPr>
        <w:t xml:space="preserve"> </w:t>
      </w:r>
      <w:r w:rsidRPr="00440812">
        <w:rPr>
          <w:szCs w:val="24"/>
        </w:rPr>
        <w:t>identity</w:t>
      </w:r>
      <w:r w:rsidR="00E24065" w:rsidRPr="00440812">
        <w:rPr>
          <w:szCs w:val="24"/>
        </w:rPr>
        <w:t xml:space="preserve"> </w:t>
      </w:r>
      <w:r w:rsidRPr="00440812">
        <w:rPr>
          <w:szCs w:val="24"/>
        </w:rPr>
        <w:t>along</w:t>
      </w:r>
      <w:r w:rsidR="00E24065" w:rsidRPr="00440812">
        <w:rPr>
          <w:szCs w:val="24"/>
        </w:rPr>
        <w:t xml:space="preserve"> </w:t>
      </w:r>
      <w:r w:rsidRPr="00440812">
        <w:rPr>
          <w:szCs w:val="24"/>
        </w:rPr>
        <w:t>with</w:t>
      </w:r>
      <w:r w:rsidR="00E24065" w:rsidRPr="00440812">
        <w:rPr>
          <w:szCs w:val="24"/>
        </w:rPr>
        <w:t xml:space="preserve"> </w:t>
      </w:r>
      <w:r w:rsidRPr="00440812">
        <w:rPr>
          <w:szCs w:val="24"/>
        </w:rPr>
        <w:t>a</w:t>
      </w:r>
      <w:r w:rsidR="00E24065" w:rsidRPr="00440812">
        <w:rPr>
          <w:szCs w:val="24"/>
        </w:rPr>
        <w:t xml:space="preserve"> </w:t>
      </w:r>
      <w:r w:rsidRPr="00440812">
        <w:rPr>
          <w:szCs w:val="24"/>
        </w:rPr>
        <w:t>birth</w:t>
      </w:r>
      <w:r w:rsidR="00E24065" w:rsidRPr="00440812">
        <w:rPr>
          <w:szCs w:val="24"/>
        </w:rPr>
        <w:t xml:space="preserve"> </w:t>
      </w:r>
      <w:r w:rsidRPr="00440812">
        <w:rPr>
          <w:szCs w:val="24"/>
        </w:rPr>
        <w:t>certificate</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child</w:t>
      </w:r>
      <w:r w:rsidR="00E24065" w:rsidRPr="00440812">
        <w:rPr>
          <w:szCs w:val="24"/>
        </w:rPr>
        <w:t xml:space="preserve"> </w:t>
      </w:r>
      <w:r w:rsidRPr="00440812">
        <w:rPr>
          <w:szCs w:val="24"/>
        </w:rPr>
        <w:t>or</w:t>
      </w:r>
      <w:r w:rsidR="00E24065" w:rsidRPr="00440812">
        <w:rPr>
          <w:szCs w:val="24"/>
        </w:rPr>
        <w:t xml:space="preserve"> </w:t>
      </w:r>
      <w:r w:rsidRPr="00440812">
        <w:rPr>
          <w:szCs w:val="24"/>
        </w:rPr>
        <w:t>declaration</w:t>
      </w:r>
      <w:r w:rsidR="00E24065" w:rsidRPr="00440812">
        <w:rPr>
          <w:szCs w:val="24"/>
        </w:rPr>
        <w:t xml:space="preserve"> </w:t>
      </w:r>
      <w:r w:rsidRPr="00440812">
        <w:rPr>
          <w:szCs w:val="24"/>
        </w:rPr>
        <w:t>of</w:t>
      </w:r>
      <w:r w:rsidR="00E24065" w:rsidRPr="00440812">
        <w:rPr>
          <w:szCs w:val="24"/>
        </w:rPr>
        <w:t xml:space="preserve"> </w:t>
      </w:r>
      <w:r w:rsidRPr="00440812">
        <w:rPr>
          <w:szCs w:val="24"/>
        </w:rPr>
        <w:t>birth</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child,</w:t>
      </w:r>
      <w:r w:rsidR="00E24065" w:rsidRPr="00440812">
        <w:rPr>
          <w:szCs w:val="24"/>
        </w:rPr>
        <w:t xml:space="preserve"> </w:t>
      </w:r>
      <w:r w:rsidRPr="00440812">
        <w:rPr>
          <w:szCs w:val="24"/>
        </w:rPr>
        <w:t>shall</w:t>
      </w:r>
      <w:r w:rsidR="00E24065" w:rsidRPr="00440812">
        <w:rPr>
          <w:szCs w:val="24"/>
        </w:rPr>
        <w:t xml:space="preserve"> </w:t>
      </w:r>
      <w:r w:rsidRPr="00440812">
        <w:rPr>
          <w:szCs w:val="24"/>
        </w:rPr>
        <w:t>be</w:t>
      </w:r>
      <w:r w:rsidR="00E24065" w:rsidRPr="00440812">
        <w:rPr>
          <w:szCs w:val="24"/>
        </w:rPr>
        <w:t xml:space="preserve"> </w:t>
      </w:r>
      <w:r w:rsidRPr="00440812">
        <w:rPr>
          <w:szCs w:val="24"/>
        </w:rPr>
        <w:t>used</w:t>
      </w:r>
      <w:r w:rsidR="00E24065" w:rsidRPr="00440812">
        <w:rPr>
          <w:szCs w:val="24"/>
        </w:rPr>
        <w:t xml:space="preserve"> </w:t>
      </w:r>
      <w:r w:rsidRPr="00440812">
        <w:rPr>
          <w:szCs w:val="24"/>
        </w:rPr>
        <w:t>for</w:t>
      </w:r>
      <w:r w:rsidR="00E24065" w:rsidRPr="00440812">
        <w:rPr>
          <w:szCs w:val="24"/>
        </w:rPr>
        <w:t xml:space="preserve"> </w:t>
      </w:r>
      <w:r w:rsidRPr="00440812">
        <w:rPr>
          <w:szCs w:val="24"/>
        </w:rPr>
        <w:t>issuance</w:t>
      </w:r>
      <w:r w:rsidR="00E24065" w:rsidRPr="00440812">
        <w:rPr>
          <w:szCs w:val="24"/>
        </w:rPr>
        <w:t xml:space="preserve"> </w:t>
      </w:r>
      <w:r w:rsidRPr="00440812">
        <w:rPr>
          <w:szCs w:val="24"/>
        </w:rPr>
        <w:t>of</w:t>
      </w:r>
      <w:r w:rsidR="00E24065" w:rsidRPr="00440812">
        <w:rPr>
          <w:szCs w:val="24"/>
        </w:rPr>
        <w:t xml:space="preserve"> </w:t>
      </w:r>
      <w:r w:rsidRPr="00440812">
        <w:rPr>
          <w:szCs w:val="24"/>
        </w:rPr>
        <w:t>travel</w:t>
      </w:r>
      <w:r w:rsidR="00E24065" w:rsidRPr="00440812">
        <w:rPr>
          <w:szCs w:val="24"/>
        </w:rPr>
        <w:t xml:space="preserve"> </w:t>
      </w:r>
      <w:r w:rsidRPr="00440812">
        <w:rPr>
          <w:szCs w:val="24"/>
        </w:rPr>
        <w:t>document.</w:t>
      </w:r>
      <w:r w:rsidR="00E24065" w:rsidRPr="00440812">
        <w:rPr>
          <w:szCs w:val="24"/>
        </w:rPr>
        <w:t xml:space="preserve"> </w:t>
      </w:r>
      <w:r w:rsidRPr="00440812">
        <w:rPr>
          <w:szCs w:val="24"/>
        </w:rPr>
        <w:t>The</w:t>
      </w:r>
      <w:r w:rsidR="00E24065" w:rsidRPr="00440812">
        <w:rPr>
          <w:szCs w:val="24"/>
        </w:rPr>
        <w:t xml:space="preserve"> </w:t>
      </w:r>
      <w:r w:rsidRPr="00440812">
        <w:rPr>
          <w:szCs w:val="24"/>
        </w:rPr>
        <w:t>reasons</w:t>
      </w:r>
      <w:r w:rsidR="00E24065" w:rsidRPr="00440812">
        <w:rPr>
          <w:szCs w:val="24"/>
        </w:rPr>
        <w:t xml:space="preserve"> </w:t>
      </w:r>
      <w:r w:rsidRPr="00440812">
        <w:rPr>
          <w:szCs w:val="24"/>
        </w:rPr>
        <w:t>for</w:t>
      </w:r>
      <w:r w:rsidR="00E24065" w:rsidRPr="00440812">
        <w:rPr>
          <w:szCs w:val="24"/>
        </w:rPr>
        <w:t xml:space="preserve"> </w:t>
      </w:r>
      <w:r w:rsidRPr="00440812">
        <w:rPr>
          <w:szCs w:val="24"/>
        </w:rPr>
        <w:t>which</w:t>
      </w:r>
      <w:r w:rsidR="00E24065" w:rsidRPr="00440812">
        <w:rPr>
          <w:szCs w:val="24"/>
        </w:rPr>
        <w:t xml:space="preserve"> </w:t>
      </w:r>
      <w:r w:rsidRPr="00440812">
        <w:rPr>
          <w:szCs w:val="24"/>
        </w:rPr>
        <w:t>somebody</w:t>
      </w:r>
      <w:r w:rsidR="00E24065" w:rsidRPr="00440812">
        <w:rPr>
          <w:szCs w:val="24"/>
        </w:rPr>
        <w:t xml:space="preserve"> </w:t>
      </w:r>
      <w:r w:rsidRPr="00440812">
        <w:rPr>
          <w:szCs w:val="24"/>
        </w:rPr>
        <w:t>is</w:t>
      </w:r>
      <w:r w:rsidR="00E24065" w:rsidRPr="00440812">
        <w:rPr>
          <w:szCs w:val="24"/>
        </w:rPr>
        <w:t xml:space="preserve"> </w:t>
      </w:r>
      <w:r w:rsidRPr="00440812">
        <w:rPr>
          <w:szCs w:val="24"/>
        </w:rPr>
        <w:t>required</w:t>
      </w:r>
      <w:r w:rsidR="00E24065" w:rsidRPr="00440812">
        <w:rPr>
          <w:szCs w:val="24"/>
        </w:rPr>
        <w:t xml:space="preserve"> </w:t>
      </w:r>
      <w:r w:rsidRPr="00440812">
        <w:rPr>
          <w:szCs w:val="24"/>
        </w:rPr>
        <w:t>to</w:t>
      </w:r>
      <w:r w:rsidR="00E24065" w:rsidRPr="00440812">
        <w:rPr>
          <w:szCs w:val="24"/>
        </w:rPr>
        <w:t xml:space="preserve"> </w:t>
      </w:r>
      <w:r w:rsidRPr="00440812">
        <w:rPr>
          <w:szCs w:val="24"/>
        </w:rPr>
        <w:t>return</w:t>
      </w:r>
      <w:r w:rsidR="00E24065" w:rsidRPr="00440812">
        <w:rPr>
          <w:szCs w:val="24"/>
        </w:rPr>
        <w:t xml:space="preserve"> </w:t>
      </w:r>
      <w:r w:rsidRPr="00440812">
        <w:rPr>
          <w:szCs w:val="24"/>
        </w:rPr>
        <w:t>a</w:t>
      </w:r>
      <w:r w:rsidR="00E24065" w:rsidRPr="00440812">
        <w:rPr>
          <w:szCs w:val="24"/>
        </w:rPr>
        <w:t xml:space="preserve"> </w:t>
      </w:r>
      <w:r w:rsidRPr="00440812">
        <w:rPr>
          <w:szCs w:val="24"/>
        </w:rPr>
        <w:t>passport</w:t>
      </w:r>
      <w:r w:rsidR="00E24065" w:rsidRPr="00440812">
        <w:rPr>
          <w:szCs w:val="24"/>
        </w:rPr>
        <w:t xml:space="preserve"> </w:t>
      </w:r>
      <w:r w:rsidRPr="00440812">
        <w:rPr>
          <w:szCs w:val="24"/>
        </w:rPr>
        <w:t>or</w:t>
      </w:r>
      <w:r w:rsidR="00E24065" w:rsidRPr="00440812">
        <w:rPr>
          <w:szCs w:val="24"/>
        </w:rPr>
        <w:t xml:space="preserve"> </w:t>
      </w:r>
      <w:r w:rsidRPr="00440812">
        <w:rPr>
          <w:szCs w:val="24"/>
        </w:rPr>
        <w:t>another</w:t>
      </w:r>
      <w:r w:rsidR="00E24065" w:rsidRPr="00440812">
        <w:rPr>
          <w:szCs w:val="24"/>
        </w:rPr>
        <w:t xml:space="preserve"> </w:t>
      </w:r>
      <w:r w:rsidRPr="00440812">
        <w:rPr>
          <w:szCs w:val="24"/>
        </w:rPr>
        <w:t>document</w:t>
      </w:r>
      <w:r w:rsidR="00E24065" w:rsidRPr="00440812">
        <w:rPr>
          <w:szCs w:val="24"/>
        </w:rPr>
        <w:t xml:space="preserve"> </w:t>
      </w:r>
      <w:r w:rsidRPr="00440812">
        <w:rPr>
          <w:szCs w:val="24"/>
        </w:rPr>
        <w:t>replacing</w:t>
      </w:r>
      <w:r w:rsidR="00E24065" w:rsidRPr="00440812">
        <w:rPr>
          <w:szCs w:val="24"/>
        </w:rPr>
        <w:t xml:space="preserve"> </w:t>
      </w:r>
      <w:r w:rsidRPr="00440812">
        <w:rPr>
          <w:szCs w:val="24"/>
        </w:rPr>
        <w:t>the</w:t>
      </w:r>
      <w:r w:rsidR="00E24065" w:rsidRPr="00440812">
        <w:rPr>
          <w:szCs w:val="24"/>
        </w:rPr>
        <w:t xml:space="preserve"> </w:t>
      </w:r>
      <w:r w:rsidRPr="00440812">
        <w:rPr>
          <w:szCs w:val="24"/>
        </w:rPr>
        <w:t>passport</w:t>
      </w:r>
      <w:r w:rsidR="00E24065" w:rsidRPr="00440812">
        <w:rPr>
          <w:szCs w:val="24"/>
        </w:rPr>
        <w:t xml:space="preserve"> </w:t>
      </w:r>
      <w:r w:rsidRPr="00440812">
        <w:rPr>
          <w:szCs w:val="24"/>
        </w:rPr>
        <w:t>are</w:t>
      </w:r>
      <w:r w:rsidR="00E24065" w:rsidRPr="00440812">
        <w:rPr>
          <w:szCs w:val="24"/>
        </w:rPr>
        <w:t xml:space="preserve"> </w:t>
      </w:r>
      <w:r w:rsidRPr="00440812">
        <w:rPr>
          <w:szCs w:val="24"/>
        </w:rPr>
        <w:t>defined</w:t>
      </w:r>
      <w:r w:rsidR="00E24065" w:rsidRPr="00440812">
        <w:rPr>
          <w:szCs w:val="24"/>
        </w:rPr>
        <w:t xml:space="preserve"> </w:t>
      </w:r>
      <w:r w:rsidRPr="00440812">
        <w:rPr>
          <w:szCs w:val="24"/>
        </w:rPr>
        <w:t>by</w:t>
      </w:r>
      <w:r w:rsidR="00E24065" w:rsidRPr="00440812">
        <w:rPr>
          <w:szCs w:val="24"/>
        </w:rPr>
        <w:t xml:space="preserve"> </w:t>
      </w:r>
      <w:r w:rsidRPr="00440812">
        <w:rPr>
          <w:szCs w:val="24"/>
        </w:rPr>
        <w:t>a</w:t>
      </w:r>
      <w:r w:rsidR="00E24065" w:rsidRPr="00440812">
        <w:rPr>
          <w:szCs w:val="24"/>
        </w:rPr>
        <w:t xml:space="preserve"> </w:t>
      </w:r>
      <w:r w:rsidRPr="00440812">
        <w:rPr>
          <w:szCs w:val="24"/>
        </w:rPr>
        <w:t>decree</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Minister</w:t>
      </w:r>
      <w:r w:rsidR="00E24065" w:rsidRPr="00440812">
        <w:rPr>
          <w:szCs w:val="24"/>
        </w:rPr>
        <w:t xml:space="preserve"> </w:t>
      </w:r>
      <w:r w:rsidRPr="00440812">
        <w:rPr>
          <w:szCs w:val="24"/>
        </w:rPr>
        <w:t>having</w:t>
      </w:r>
      <w:r w:rsidR="00E24065" w:rsidRPr="00440812">
        <w:rPr>
          <w:szCs w:val="24"/>
        </w:rPr>
        <w:t xml:space="preserve"> </w:t>
      </w:r>
      <w:r w:rsidRPr="00440812">
        <w:rPr>
          <w:szCs w:val="24"/>
        </w:rPr>
        <w:t>immigration</w:t>
      </w:r>
      <w:r w:rsidR="00E24065" w:rsidRPr="00440812">
        <w:rPr>
          <w:szCs w:val="24"/>
        </w:rPr>
        <w:t xml:space="preserve"> </w:t>
      </w:r>
      <w:r w:rsidRPr="00440812">
        <w:rPr>
          <w:szCs w:val="24"/>
        </w:rPr>
        <w:t>and</w:t>
      </w:r>
      <w:r w:rsidR="00E24065" w:rsidRPr="00440812">
        <w:rPr>
          <w:szCs w:val="24"/>
        </w:rPr>
        <w:t xml:space="preserve"> </w:t>
      </w:r>
      <w:r w:rsidRPr="00440812">
        <w:rPr>
          <w:szCs w:val="24"/>
        </w:rPr>
        <w:t>emigration</w:t>
      </w:r>
      <w:r w:rsidR="00E24065" w:rsidRPr="00440812">
        <w:rPr>
          <w:szCs w:val="24"/>
        </w:rPr>
        <w:t xml:space="preserve"> </w:t>
      </w:r>
      <w:r w:rsidRPr="00440812">
        <w:rPr>
          <w:szCs w:val="24"/>
        </w:rPr>
        <w:t>within</w:t>
      </w:r>
      <w:r w:rsidR="00E24065" w:rsidRPr="00440812">
        <w:rPr>
          <w:szCs w:val="24"/>
        </w:rPr>
        <w:t xml:space="preserve"> </w:t>
      </w:r>
      <w:r w:rsidRPr="00440812">
        <w:rPr>
          <w:szCs w:val="24"/>
        </w:rPr>
        <w:t>his</w:t>
      </w:r>
      <w:r w:rsidR="00E24065" w:rsidRPr="00440812">
        <w:rPr>
          <w:szCs w:val="24"/>
        </w:rPr>
        <w:t xml:space="preserve"> </w:t>
      </w:r>
      <w:r w:rsidRPr="00440812">
        <w:rPr>
          <w:szCs w:val="24"/>
        </w:rPr>
        <w:t>remit.</w:t>
      </w:r>
    </w:p>
    <w:p w:rsidR="00951BC8" w:rsidRPr="00440812" w:rsidRDefault="00951BC8" w:rsidP="00440812">
      <w:pPr>
        <w:pStyle w:val="SingleTxtG"/>
        <w:rPr>
          <w:szCs w:val="24"/>
        </w:rPr>
      </w:pPr>
      <w:r w:rsidRPr="00440812">
        <w:t>153.</w:t>
      </w:r>
      <w:r w:rsidRPr="00440812">
        <w:tab/>
      </w:r>
      <w:r w:rsidRPr="00440812">
        <w:rPr>
          <w:szCs w:val="24"/>
        </w:rPr>
        <w:t>Corruption</w:t>
      </w:r>
      <w:r w:rsidR="00E24065" w:rsidRPr="00440812">
        <w:rPr>
          <w:szCs w:val="24"/>
        </w:rPr>
        <w:t xml:space="preserve"> </w:t>
      </w:r>
      <w:r w:rsidRPr="00440812">
        <w:rPr>
          <w:szCs w:val="24"/>
        </w:rPr>
        <w:t>and</w:t>
      </w:r>
      <w:r w:rsidR="00E24065" w:rsidRPr="00440812">
        <w:rPr>
          <w:szCs w:val="24"/>
        </w:rPr>
        <w:t xml:space="preserve"> </w:t>
      </w:r>
      <w:r w:rsidRPr="00440812">
        <w:rPr>
          <w:szCs w:val="24"/>
        </w:rPr>
        <w:t>other</w:t>
      </w:r>
      <w:r w:rsidR="00E24065" w:rsidRPr="00440812">
        <w:rPr>
          <w:szCs w:val="24"/>
        </w:rPr>
        <w:t xml:space="preserve"> </w:t>
      </w:r>
      <w:r w:rsidRPr="00440812">
        <w:rPr>
          <w:szCs w:val="24"/>
        </w:rPr>
        <w:t>related</w:t>
      </w:r>
      <w:r w:rsidR="00E24065" w:rsidRPr="00440812">
        <w:rPr>
          <w:szCs w:val="24"/>
        </w:rPr>
        <w:t xml:space="preserve"> </w:t>
      </w:r>
      <w:r w:rsidRPr="00440812">
        <w:rPr>
          <w:szCs w:val="24"/>
        </w:rPr>
        <w:t>acts</w:t>
      </w:r>
      <w:r w:rsidR="00E24065" w:rsidRPr="00440812">
        <w:rPr>
          <w:szCs w:val="24"/>
        </w:rPr>
        <w:t xml:space="preserve"> </w:t>
      </w:r>
      <w:r w:rsidRPr="00440812">
        <w:rPr>
          <w:szCs w:val="24"/>
        </w:rPr>
        <w:t>such</w:t>
      </w:r>
      <w:r w:rsidR="00E24065" w:rsidRPr="00440812">
        <w:rPr>
          <w:szCs w:val="24"/>
        </w:rPr>
        <w:t xml:space="preserve"> </w:t>
      </w:r>
      <w:r w:rsidRPr="00440812">
        <w:rPr>
          <w:szCs w:val="24"/>
        </w:rPr>
        <w:t>as</w:t>
      </w:r>
      <w:r w:rsidR="00E24065" w:rsidRPr="00440812">
        <w:rPr>
          <w:szCs w:val="24"/>
        </w:rPr>
        <w:t xml:space="preserve"> </w:t>
      </w:r>
      <w:r w:rsidRPr="00440812">
        <w:rPr>
          <w:szCs w:val="24"/>
        </w:rPr>
        <w:t>nepotism,</w:t>
      </w:r>
      <w:r w:rsidR="00E24065" w:rsidRPr="00440812">
        <w:rPr>
          <w:szCs w:val="24"/>
        </w:rPr>
        <w:t xml:space="preserve"> </w:t>
      </w:r>
      <w:r w:rsidRPr="00440812">
        <w:rPr>
          <w:szCs w:val="24"/>
        </w:rPr>
        <w:t>favouritism,</w:t>
      </w:r>
      <w:r w:rsidR="00E24065" w:rsidRPr="00440812">
        <w:rPr>
          <w:szCs w:val="24"/>
        </w:rPr>
        <w:t xml:space="preserve"> </w:t>
      </w:r>
      <w:r w:rsidRPr="00440812">
        <w:rPr>
          <w:szCs w:val="24"/>
        </w:rPr>
        <w:t>etc.</w:t>
      </w:r>
      <w:r w:rsidR="00E24065" w:rsidRPr="00440812">
        <w:rPr>
          <w:szCs w:val="24"/>
        </w:rPr>
        <w:t xml:space="preserve"> </w:t>
      </w:r>
      <w:r w:rsidRPr="00440812">
        <w:rPr>
          <w:szCs w:val="24"/>
        </w:rPr>
        <w:t>are</w:t>
      </w:r>
      <w:r w:rsidR="00E24065" w:rsidRPr="00440812">
        <w:rPr>
          <w:szCs w:val="24"/>
        </w:rPr>
        <w:t xml:space="preserve"> </w:t>
      </w:r>
      <w:r w:rsidRPr="00440812">
        <w:rPr>
          <w:szCs w:val="24"/>
        </w:rPr>
        <w:t>also</w:t>
      </w:r>
      <w:r w:rsidR="00E24065" w:rsidRPr="00440812">
        <w:rPr>
          <w:szCs w:val="24"/>
        </w:rPr>
        <w:t xml:space="preserve"> </w:t>
      </w:r>
      <w:r w:rsidRPr="00440812">
        <w:rPr>
          <w:szCs w:val="24"/>
        </w:rPr>
        <w:t>linked</w:t>
      </w:r>
      <w:r w:rsidR="00E24065" w:rsidRPr="00440812">
        <w:rPr>
          <w:szCs w:val="24"/>
        </w:rPr>
        <w:t xml:space="preserve"> </w:t>
      </w:r>
      <w:r w:rsidRPr="00440812">
        <w:rPr>
          <w:szCs w:val="24"/>
        </w:rPr>
        <w:t>to</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Rwandan</w:t>
      </w:r>
      <w:r w:rsidR="00E24065" w:rsidRPr="00440812">
        <w:rPr>
          <w:szCs w:val="24"/>
        </w:rPr>
        <w:t xml:space="preserve"> </w:t>
      </w:r>
      <w:r w:rsidRPr="00440812">
        <w:rPr>
          <w:szCs w:val="24"/>
        </w:rPr>
        <w:t>criminal</w:t>
      </w:r>
      <w:r w:rsidR="00E24065" w:rsidRPr="00440812">
        <w:rPr>
          <w:szCs w:val="24"/>
        </w:rPr>
        <w:t xml:space="preserve"> </w:t>
      </w:r>
      <w:r w:rsidRPr="00440812">
        <w:rPr>
          <w:szCs w:val="24"/>
        </w:rPr>
        <w:t>legislation</w:t>
      </w:r>
      <w:r w:rsidR="00E24065" w:rsidRPr="00440812">
        <w:rPr>
          <w:szCs w:val="24"/>
        </w:rPr>
        <w:t xml:space="preserve"> </w:t>
      </w:r>
      <w:r w:rsidRPr="00440812">
        <w:rPr>
          <w:szCs w:val="24"/>
        </w:rPr>
        <w:t>underwent</w:t>
      </w:r>
      <w:r w:rsidR="00E24065" w:rsidRPr="00440812">
        <w:rPr>
          <w:szCs w:val="24"/>
        </w:rPr>
        <w:t xml:space="preserve"> </w:t>
      </w:r>
      <w:r w:rsidRPr="00440812">
        <w:rPr>
          <w:szCs w:val="24"/>
        </w:rPr>
        <w:t>amendment</w:t>
      </w:r>
      <w:r w:rsidR="00E24065" w:rsidRPr="00440812">
        <w:rPr>
          <w:szCs w:val="24"/>
        </w:rPr>
        <w:t xml:space="preserve"> </w:t>
      </w:r>
      <w:r w:rsidRPr="00440812">
        <w:rPr>
          <w:szCs w:val="24"/>
        </w:rPr>
        <w:t>and</w:t>
      </w:r>
      <w:r w:rsidR="00E24065" w:rsidRPr="00440812">
        <w:rPr>
          <w:szCs w:val="24"/>
        </w:rPr>
        <w:t xml:space="preserve"> </w:t>
      </w:r>
      <w:r w:rsidRPr="00440812">
        <w:rPr>
          <w:szCs w:val="24"/>
        </w:rPr>
        <w:t>a</w:t>
      </w:r>
      <w:r w:rsidR="00E24065" w:rsidRPr="00440812">
        <w:rPr>
          <w:szCs w:val="24"/>
        </w:rPr>
        <w:t xml:space="preserve"> </w:t>
      </w:r>
      <w:r w:rsidRPr="00440812">
        <w:rPr>
          <w:szCs w:val="24"/>
        </w:rPr>
        <w:t>new</w:t>
      </w:r>
      <w:r w:rsidR="00E24065" w:rsidRPr="00440812">
        <w:rPr>
          <w:szCs w:val="24"/>
        </w:rPr>
        <w:t xml:space="preserve"> </w:t>
      </w:r>
      <w:r w:rsidRPr="00440812">
        <w:rPr>
          <w:szCs w:val="24"/>
        </w:rPr>
        <w:t>anti-corruption</w:t>
      </w:r>
      <w:r w:rsidR="00E24065" w:rsidRPr="00440812">
        <w:rPr>
          <w:szCs w:val="24"/>
        </w:rPr>
        <w:t xml:space="preserve"> </w:t>
      </w:r>
      <w:r w:rsidRPr="00440812">
        <w:rPr>
          <w:szCs w:val="24"/>
        </w:rPr>
        <w:t>law</w:t>
      </w:r>
      <w:r w:rsidR="00E24065" w:rsidRPr="00440812">
        <w:rPr>
          <w:szCs w:val="24"/>
        </w:rPr>
        <w:t xml:space="preserve"> </w:t>
      </w:r>
      <w:r w:rsidRPr="00440812">
        <w:rPr>
          <w:szCs w:val="24"/>
        </w:rPr>
        <w:t>was</w:t>
      </w:r>
      <w:r w:rsidR="00E24065" w:rsidRPr="00440812">
        <w:rPr>
          <w:szCs w:val="24"/>
        </w:rPr>
        <w:t xml:space="preserve"> </w:t>
      </w:r>
      <w:r w:rsidRPr="00440812">
        <w:rPr>
          <w:szCs w:val="24"/>
        </w:rPr>
        <w:t>adopted</w:t>
      </w:r>
      <w:r w:rsidR="00E24065" w:rsidRPr="00440812">
        <w:rPr>
          <w:szCs w:val="24"/>
        </w:rPr>
        <w:t xml:space="preserve"> </w:t>
      </w:r>
      <w:r w:rsidRPr="00440812">
        <w:rPr>
          <w:szCs w:val="24"/>
        </w:rPr>
        <w:t>with</w:t>
      </w:r>
      <w:r w:rsidR="00E24065" w:rsidRPr="00440812">
        <w:rPr>
          <w:szCs w:val="24"/>
        </w:rPr>
        <w:t xml:space="preserve"> </w:t>
      </w:r>
      <w:r w:rsidRPr="00440812">
        <w:rPr>
          <w:szCs w:val="24"/>
        </w:rPr>
        <w:t>the</w:t>
      </w:r>
      <w:r w:rsidR="00E24065" w:rsidRPr="00440812">
        <w:rPr>
          <w:szCs w:val="24"/>
        </w:rPr>
        <w:t xml:space="preserve"> </w:t>
      </w:r>
      <w:r w:rsidRPr="00440812">
        <w:rPr>
          <w:szCs w:val="24"/>
        </w:rPr>
        <w:t>purpose</w:t>
      </w:r>
      <w:r w:rsidR="00E24065" w:rsidRPr="00440812">
        <w:rPr>
          <w:szCs w:val="24"/>
        </w:rPr>
        <w:t xml:space="preserve"> </w:t>
      </w:r>
      <w:r w:rsidRPr="00440812">
        <w:rPr>
          <w:szCs w:val="24"/>
        </w:rPr>
        <w:t>of</w:t>
      </w:r>
      <w:r w:rsidR="00E24065" w:rsidRPr="00440812">
        <w:rPr>
          <w:szCs w:val="24"/>
        </w:rPr>
        <w:t xml:space="preserve"> </w:t>
      </w:r>
      <w:r w:rsidRPr="00440812">
        <w:rPr>
          <w:szCs w:val="24"/>
        </w:rPr>
        <w:t>incriminating</w:t>
      </w:r>
      <w:r w:rsidR="00E24065" w:rsidRPr="00440812">
        <w:rPr>
          <w:szCs w:val="24"/>
        </w:rPr>
        <w:t xml:space="preserve"> </w:t>
      </w:r>
      <w:r w:rsidRPr="00440812">
        <w:rPr>
          <w:szCs w:val="24"/>
        </w:rPr>
        <w:t>such</w:t>
      </w:r>
      <w:r w:rsidR="00E24065" w:rsidRPr="00440812">
        <w:rPr>
          <w:szCs w:val="24"/>
        </w:rPr>
        <w:t xml:space="preserve"> </w:t>
      </w:r>
      <w:r w:rsidRPr="00440812">
        <w:rPr>
          <w:szCs w:val="24"/>
        </w:rPr>
        <w:t>acts.</w:t>
      </w:r>
      <w:r w:rsidR="001609FA">
        <w:rPr>
          <w:rStyle w:val="FootnoteReference"/>
          <w:szCs w:val="24"/>
        </w:rPr>
        <w:footnoteReference w:id="77"/>
      </w:r>
    </w:p>
    <w:p w:rsidR="00951BC8" w:rsidRPr="00440812" w:rsidRDefault="00951BC8" w:rsidP="001609FA">
      <w:pPr>
        <w:pStyle w:val="H4G"/>
      </w:pPr>
      <w:r w:rsidRPr="00440812">
        <w:tab/>
      </w:r>
      <w:r w:rsidRPr="00440812">
        <w:tab/>
        <w:t>Administrative</w:t>
      </w:r>
      <w:r w:rsidR="00E24065" w:rsidRPr="00440812">
        <w:t xml:space="preserve"> </w:t>
      </w:r>
      <w:r w:rsidRPr="00440812">
        <w:t>measures</w:t>
      </w:r>
    </w:p>
    <w:p w:rsidR="00951BC8" w:rsidRPr="00440812" w:rsidRDefault="00951BC8" w:rsidP="00440812">
      <w:pPr>
        <w:pStyle w:val="SingleTxtG"/>
        <w:rPr>
          <w:szCs w:val="24"/>
        </w:rPr>
      </w:pPr>
      <w:r w:rsidRPr="00440812">
        <w:t>154.</w:t>
      </w:r>
      <w:r w:rsidRPr="00440812">
        <w:tab/>
      </w:r>
      <w:r w:rsidRPr="00440812">
        <w:rPr>
          <w:szCs w:val="24"/>
        </w:rPr>
        <w:t>Rwanda</w:t>
      </w:r>
      <w:r w:rsidR="00E24065" w:rsidRPr="00440812">
        <w:rPr>
          <w:szCs w:val="24"/>
        </w:rPr>
        <w:t xml:space="preserve"> </w:t>
      </w:r>
      <w:r w:rsidRPr="00440812">
        <w:rPr>
          <w:szCs w:val="24"/>
        </w:rPr>
        <w:t>has</w:t>
      </w:r>
      <w:r w:rsidR="00E24065" w:rsidRPr="00440812">
        <w:rPr>
          <w:szCs w:val="24"/>
        </w:rPr>
        <w:t xml:space="preserve"> </w:t>
      </w:r>
      <w:r w:rsidRPr="00440812">
        <w:rPr>
          <w:szCs w:val="24"/>
        </w:rPr>
        <w:t>a</w:t>
      </w:r>
      <w:r w:rsidR="00E24065" w:rsidRPr="00440812">
        <w:rPr>
          <w:szCs w:val="24"/>
        </w:rPr>
        <w:t xml:space="preserve"> </w:t>
      </w:r>
      <w:r w:rsidRPr="00440812">
        <w:rPr>
          <w:szCs w:val="24"/>
        </w:rPr>
        <w:t>well</w:t>
      </w:r>
      <w:r w:rsidR="00E24065" w:rsidRPr="00440812">
        <w:rPr>
          <w:szCs w:val="24"/>
        </w:rPr>
        <w:t xml:space="preserve"> </w:t>
      </w:r>
      <w:r w:rsidRPr="00440812">
        <w:rPr>
          <w:szCs w:val="24"/>
        </w:rPr>
        <w:t>developmental</w:t>
      </w:r>
      <w:r w:rsidR="00E24065" w:rsidRPr="00440812">
        <w:rPr>
          <w:szCs w:val="24"/>
        </w:rPr>
        <w:t xml:space="preserve"> </w:t>
      </w:r>
      <w:r w:rsidRPr="00440812">
        <w:rPr>
          <w:szCs w:val="24"/>
        </w:rPr>
        <w:t>road</w:t>
      </w:r>
      <w:r w:rsidR="00E24065" w:rsidRPr="00440812">
        <w:rPr>
          <w:szCs w:val="24"/>
        </w:rPr>
        <w:t xml:space="preserve"> </w:t>
      </w:r>
      <w:r w:rsidRPr="00440812">
        <w:rPr>
          <w:szCs w:val="24"/>
        </w:rPr>
        <w:t>map</w:t>
      </w:r>
      <w:r w:rsidR="00E24065" w:rsidRPr="00440812">
        <w:rPr>
          <w:szCs w:val="24"/>
        </w:rPr>
        <w:t xml:space="preserve"> </w:t>
      </w:r>
      <w:r w:rsidRPr="00440812">
        <w:rPr>
          <w:szCs w:val="24"/>
        </w:rPr>
        <w:t>(vision</w:t>
      </w:r>
      <w:r w:rsidR="00E24065" w:rsidRPr="00440812">
        <w:rPr>
          <w:szCs w:val="24"/>
        </w:rPr>
        <w:t xml:space="preserve"> </w:t>
      </w:r>
      <w:r w:rsidRPr="00440812">
        <w:rPr>
          <w:szCs w:val="24"/>
        </w:rPr>
        <w:t>2020)</w:t>
      </w:r>
      <w:r w:rsidR="00E24065" w:rsidRPr="00440812">
        <w:rPr>
          <w:szCs w:val="24"/>
        </w:rPr>
        <w:t xml:space="preserve"> </w:t>
      </w:r>
      <w:r w:rsidRPr="00440812">
        <w:rPr>
          <w:szCs w:val="24"/>
        </w:rPr>
        <w:t>that</w:t>
      </w:r>
      <w:r w:rsidR="00E24065" w:rsidRPr="00440812">
        <w:rPr>
          <w:szCs w:val="24"/>
        </w:rPr>
        <w:t xml:space="preserve"> </w:t>
      </w:r>
      <w:r w:rsidRPr="00440812">
        <w:rPr>
          <w:szCs w:val="24"/>
        </w:rPr>
        <w:t>guides</w:t>
      </w:r>
      <w:r w:rsidR="00E24065" w:rsidRPr="00440812">
        <w:rPr>
          <w:szCs w:val="24"/>
        </w:rPr>
        <w:t xml:space="preserve"> </w:t>
      </w:r>
      <w:r w:rsidRPr="00440812">
        <w:rPr>
          <w:szCs w:val="24"/>
        </w:rPr>
        <w:t>its</w:t>
      </w:r>
      <w:r w:rsidR="00E24065" w:rsidRPr="00440812">
        <w:rPr>
          <w:szCs w:val="24"/>
        </w:rPr>
        <w:t xml:space="preserve"> </w:t>
      </w:r>
      <w:r w:rsidRPr="00440812">
        <w:rPr>
          <w:szCs w:val="24"/>
        </w:rPr>
        <w:t>interventions</w:t>
      </w:r>
      <w:r w:rsidR="00E24065" w:rsidRPr="00440812">
        <w:rPr>
          <w:szCs w:val="24"/>
        </w:rPr>
        <w:t xml:space="preserve"> </w:t>
      </w:r>
      <w:r w:rsidRPr="00440812">
        <w:rPr>
          <w:szCs w:val="24"/>
        </w:rPr>
        <w:t>up</w:t>
      </w:r>
      <w:r w:rsidR="00E24065" w:rsidRPr="00440812">
        <w:rPr>
          <w:szCs w:val="24"/>
        </w:rPr>
        <w:t xml:space="preserve"> </w:t>
      </w:r>
      <w:r w:rsidRPr="00440812">
        <w:rPr>
          <w:szCs w:val="24"/>
        </w:rPr>
        <w:t>to</w:t>
      </w:r>
      <w:r w:rsidR="00E24065" w:rsidRPr="00440812">
        <w:rPr>
          <w:szCs w:val="24"/>
        </w:rPr>
        <w:t xml:space="preserve"> </w:t>
      </w:r>
      <w:r w:rsidRPr="00440812">
        <w:rPr>
          <w:szCs w:val="24"/>
        </w:rPr>
        <w:t>2020.</w:t>
      </w:r>
      <w:r w:rsidR="00E24065" w:rsidRPr="00440812">
        <w:rPr>
          <w:szCs w:val="24"/>
        </w:rPr>
        <w:t xml:space="preserve"> </w:t>
      </w:r>
      <w:r w:rsidRPr="00440812">
        <w:rPr>
          <w:szCs w:val="24"/>
        </w:rPr>
        <w:t>It</w:t>
      </w:r>
      <w:r w:rsidR="00E24065" w:rsidRPr="00440812">
        <w:rPr>
          <w:szCs w:val="24"/>
        </w:rPr>
        <w:t xml:space="preserve"> </w:t>
      </w:r>
      <w:r w:rsidRPr="00440812">
        <w:rPr>
          <w:szCs w:val="24"/>
        </w:rPr>
        <w:t>envisions</w:t>
      </w:r>
      <w:r w:rsidR="00E24065" w:rsidRPr="00440812">
        <w:rPr>
          <w:szCs w:val="24"/>
        </w:rPr>
        <w:t xml:space="preserve"> </w:t>
      </w:r>
      <w:r w:rsidRPr="00440812">
        <w:rPr>
          <w:szCs w:val="24"/>
        </w:rPr>
        <w:t>the</w:t>
      </w:r>
      <w:r w:rsidR="00E24065" w:rsidRPr="00440812">
        <w:rPr>
          <w:szCs w:val="24"/>
        </w:rPr>
        <w:t xml:space="preserve"> </w:t>
      </w:r>
      <w:r w:rsidRPr="00440812">
        <w:rPr>
          <w:szCs w:val="24"/>
        </w:rPr>
        <w:t>kind</w:t>
      </w:r>
      <w:r w:rsidR="00E24065" w:rsidRPr="00440812">
        <w:rPr>
          <w:szCs w:val="24"/>
        </w:rPr>
        <w:t xml:space="preserve"> </w:t>
      </w:r>
      <w:r w:rsidRPr="00440812">
        <w:rPr>
          <w:szCs w:val="24"/>
        </w:rPr>
        <w:t>of</w:t>
      </w:r>
      <w:r w:rsidR="00E24065" w:rsidRPr="00440812">
        <w:rPr>
          <w:szCs w:val="24"/>
        </w:rPr>
        <w:t xml:space="preserve"> </w:t>
      </w:r>
      <w:r w:rsidRPr="00440812">
        <w:rPr>
          <w:szCs w:val="24"/>
        </w:rPr>
        <w:t>society</w:t>
      </w:r>
      <w:r w:rsidR="00E24065" w:rsidRPr="00440812">
        <w:rPr>
          <w:szCs w:val="24"/>
        </w:rPr>
        <w:t xml:space="preserve"> </w:t>
      </w:r>
      <w:r w:rsidRPr="00440812">
        <w:rPr>
          <w:szCs w:val="24"/>
        </w:rPr>
        <w:t>the</w:t>
      </w:r>
      <w:r w:rsidR="00E24065" w:rsidRPr="00440812">
        <w:rPr>
          <w:szCs w:val="24"/>
        </w:rPr>
        <w:t xml:space="preserve"> </w:t>
      </w:r>
      <w:r w:rsidRPr="00440812">
        <w:rPr>
          <w:szCs w:val="24"/>
        </w:rPr>
        <w:t>country</w:t>
      </w:r>
      <w:r w:rsidR="00E24065" w:rsidRPr="00440812">
        <w:rPr>
          <w:szCs w:val="24"/>
        </w:rPr>
        <w:t xml:space="preserve"> </w:t>
      </w:r>
      <w:r w:rsidRPr="00440812">
        <w:rPr>
          <w:szCs w:val="24"/>
        </w:rPr>
        <w:t>aspires</w:t>
      </w:r>
      <w:r w:rsidR="00E24065" w:rsidRPr="00440812">
        <w:rPr>
          <w:szCs w:val="24"/>
        </w:rPr>
        <w:t xml:space="preserve"> </w:t>
      </w:r>
      <w:r w:rsidRPr="00440812">
        <w:rPr>
          <w:szCs w:val="24"/>
        </w:rPr>
        <w:t>to</w:t>
      </w:r>
      <w:r w:rsidR="00E24065" w:rsidRPr="00440812">
        <w:rPr>
          <w:szCs w:val="24"/>
        </w:rPr>
        <w:t xml:space="preserve"> </w:t>
      </w:r>
      <w:r w:rsidRPr="00440812">
        <w:rPr>
          <w:szCs w:val="24"/>
        </w:rPr>
        <w:t>be</w:t>
      </w:r>
      <w:r w:rsidR="00E24065" w:rsidRPr="00440812">
        <w:rPr>
          <w:szCs w:val="24"/>
        </w:rPr>
        <w:t xml:space="preserve"> </w:t>
      </w:r>
      <w:r w:rsidRPr="00440812">
        <w:rPr>
          <w:szCs w:val="24"/>
        </w:rPr>
        <w:t>by</w:t>
      </w:r>
      <w:r w:rsidR="00E24065" w:rsidRPr="00440812">
        <w:rPr>
          <w:szCs w:val="24"/>
        </w:rPr>
        <w:t xml:space="preserve"> </w:t>
      </w:r>
      <w:r w:rsidRPr="00440812">
        <w:rPr>
          <w:szCs w:val="24"/>
        </w:rPr>
        <w:t>2020.</w:t>
      </w:r>
      <w:r w:rsidR="00E24065" w:rsidRPr="00440812">
        <w:rPr>
          <w:szCs w:val="24"/>
        </w:rPr>
        <w:t xml:space="preserve"> </w:t>
      </w:r>
      <w:r w:rsidRPr="00440812">
        <w:rPr>
          <w:szCs w:val="24"/>
        </w:rPr>
        <w:t>The</w:t>
      </w:r>
      <w:r w:rsidR="00E24065" w:rsidRPr="00440812">
        <w:rPr>
          <w:szCs w:val="24"/>
        </w:rPr>
        <w:t xml:space="preserve"> </w:t>
      </w:r>
      <w:r w:rsidRPr="00440812">
        <w:rPr>
          <w:szCs w:val="24"/>
        </w:rPr>
        <w:t>plans</w:t>
      </w:r>
      <w:r w:rsidR="00E24065" w:rsidRPr="00440812">
        <w:rPr>
          <w:szCs w:val="24"/>
        </w:rPr>
        <w:t xml:space="preserve"> </w:t>
      </w:r>
      <w:r w:rsidRPr="00440812">
        <w:rPr>
          <w:szCs w:val="24"/>
        </w:rPr>
        <w:t>are</w:t>
      </w:r>
      <w:r w:rsidR="00E24065" w:rsidRPr="00440812">
        <w:rPr>
          <w:szCs w:val="24"/>
        </w:rPr>
        <w:t xml:space="preserve"> </w:t>
      </w:r>
      <w:r w:rsidRPr="00440812">
        <w:rPr>
          <w:szCs w:val="24"/>
        </w:rPr>
        <w:t>concrete</w:t>
      </w:r>
      <w:r w:rsidR="00E24065" w:rsidRPr="00440812">
        <w:rPr>
          <w:szCs w:val="24"/>
        </w:rPr>
        <w:t xml:space="preserve"> </w:t>
      </w:r>
      <w:r w:rsidRPr="00440812">
        <w:rPr>
          <w:szCs w:val="24"/>
        </w:rPr>
        <w:t>and</w:t>
      </w:r>
      <w:r w:rsidR="00E24065" w:rsidRPr="00440812">
        <w:rPr>
          <w:szCs w:val="24"/>
        </w:rPr>
        <w:t xml:space="preserve"> </w:t>
      </w:r>
      <w:r w:rsidRPr="00440812">
        <w:rPr>
          <w:szCs w:val="24"/>
        </w:rPr>
        <w:t>refocus</w:t>
      </w:r>
      <w:r w:rsidR="00E24065" w:rsidRPr="00440812">
        <w:rPr>
          <w:szCs w:val="24"/>
        </w:rPr>
        <w:t xml:space="preserve"> </w:t>
      </w:r>
      <w:r w:rsidRPr="00440812">
        <w:rPr>
          <w:szCs w:val="24"/>
        </w:rPr>
        <w:t>the</w:t>
      </w:r>
      <w:r w:rsidR="00E24065" w:rsidRPr="00440812">
        <w:rPr>
          <w:szCs w:val="24"/>
        </w:rPr>
        <w:t xml:space="preserve"> </w:t>
      </w:r>
      <w:r w:rsidRPr="00440812">
        <w:rPr>
          <w:szCs w:val="24"/>
        </w:rPr>
        <w:t>country</w:t>
      </w:r>
      <w:r w:rsidR="00E24065" w:rsidRPr="00440812">
        <w:rPr>
          <w:szCs w:val="24"/>
        </w:rPr>
        <w:t>’</w:t>
      </w:r>
      <w:r w:rsidRPr="00440812">
        <w:rPr>
          <w:szCs w:val="24"/>
        </w:rPr>
        <w:t>s</w:t>
      </w:r>
      <w:r w:rsidR="00E24065" w:rsidRPr="00440812">
        <w:rPr>
          <w:szCs w:val="24"/>
        </w:rPr>
        <w:t xml:space="preserve"> </w:t>
      </w:r>
      <w:r w:rsidRPr="00440812">
        <w:rPr>
          <w:szCs w:val="24"/>
        </w:rPr>
        <w:t>efforts</w:t>
      </w:r>
      <w:r w:rsidR="00E24065" w:rsidRPr="00440812">
        <w:rPr>
          <w:szCs w:val="24"/>
        </w:rPr>
        <w:t xml:space="preserve"> </w:t>
      </w:r>
      <w:r w:rsidRPr="00440812">
        <w:rPr>
          <w:szCs w:val="24"/>
        </w:rPr>
        <w:t>towards</w:t>
      </w:r>
      <w:r w:rsidR="00E24065" w:rsidRPr="00440812">
        <w:rPr>
          <w:szCs w:val="24"/>
        </w:rPr>
        <w:t xml:space="preserve"> </w:t>
      </w:r>
      <w:r w:rsidRPr="00440812">
        <w:rPr>
          <w:szCs w:val="24"/>
        </w:rPr>
        <w:t>breaking</w:t>
      </w:r>
      <w:r w:rsidR="00E24065" w:rsidRPr="00440812">
        <w:rPr>
          <w:szCs w:val="24"/>
        </w:rPr>
        <w:t xml:space="preserve"> </w:t>
      </w:r>
      <w:r w:rsidRPr="00440812">
        <w:rPr>
          <w:szCs w:val="24"/>
        </w:rPr>
        <w:t>down</w:t>
      </w:r>
      <w:r w:rsidR="00E24065" w:rsidRPr="00440812">
        <w:rPr>
          <w:szCs w:val="24"/>
        </w:rPr>
        <w:t xml:space="preserve"> </w:t>
      </w:r>
      <w:r w:rsidRPr="00440812">
        <w:rPr>
          <w:szCs w:val="24"/>
        </w:rPr>
        <w:t>barriers</w:t>
      </w:r>
      <w:r w:rsidR="00E24065" w:rsidRPr="00440812">
        <w:rPr>
          <w:szCs w:val="24"/>
        </w:rPr>
        <w:t xml:space="preserve"> </w:t>
      </w:r>
      <w:r w:rsidRPr="00440812">
        <w:rPr>
          <w:szCs w:val="24"/>
        </w:rPr>
        <w:t>and</w:t>
      </w:r>
      <w:r w:rsidR="00E24065" w:rsidRPr="00440812">
        <w:rPr>
          <w:szCs w:val="24"/>
        </w:rPr>
        <w:t xml:space="preserve"> </w:t>
      </w:r>
      <w:r w:rsidRPr="00440812">
        <w:rPr>
          <w:szCs w:val="24"/>
        </w:rPr>
        <w:t>creating</w:t>
      </w:r>
      <w:r w:rsidR="00E24065" w:rsidRPr="00440812">
        <w:rPr>
          <w:szCs w:val="24"/>
        </w:rPr>
        <w:t xml:space="preserve"> </w:t>
      </w:r>
      <w:r w:rsidRPr="00440812">
        <w:rPr>
          <w:szCs w:val="24"/>
        </w:rPr>
        <w:t>a</w:t>
      </w:r>
      <w:r w:rsidR="00E24065" w:rsidRPr="00440812">
        <w:rPr>
          <w:szCs w:val="24"/>
        </w:rPr>
        <w:t xml:space="preserve"> </w:t>
      </w:r>
      <w:r w:rsidRPr="00440812">
        <w:rPr>
          <w:szCs w:val="24"/>
        </w:rPr>
        <w:t>unified</w:t>
      </w:r>
      <w:r w:rsidR="00E24065" w:rsidRPr="00440812">
        <w:rPr>
          <w:szCs w:val="24"/>
        </w:rPr>
        <w:t xml:space="preserve"> </w:t>
      </w:r>
      <w:r w:rsidRPr="00440812">
        <w:rPr>
          <w:szCs w:val="24"/>
        </w:rPr>
        <w:t>and</w:t>
      </w:r>
      <w:r w:rsidR="00E24065" w:rsidRPr="00440812">
        <w:rPr>
          <w:szCs w:val="24"/>
        </w:rPr>
        <w:t xml:space="preserve"> </w:t>
      </w:r>
      <w:r w:rsidRPr="00440812">
        <w:rPr>
          <w:szCs w:val="24"/>
        </w:rPr>
        <w:t>economically</w:t>
      </w:r>
      <w:r w:rsidR="00E24065" w:rsidRPr="00440812">
        <w:rPr>
          <w:szCs w:val="24"/>
        </w:rPr>
        <w:t xml:space="preserve"> </w:t>
      </w:r>
      <w:r w:rsidRPr="00440812">
        <w:rPr>
          <w:szCs w:val="24"/>
        </w:rPr>
        <w:t>stable</w:t>
      </w:r>
      <w:r w:rsidR="00E24065" w:rsidRPr="00440812">
        <w:rPr>
          <w:szCs w:val="24"/>
        </w:rPr>
        <w:t xml:space="preserve"> </w:t>
      </w:r>
      <w:r w:rsidRPr="00440812">
        <w:rPr>
          <w:szCs w:val="24"/>
        </w:rPr>
        <w:t>society.</w:t>
      </w:r>
      <w:r w:rsidR="00E24065" w:rsidRPr="00440812">
        <w:rPr>
          <w:szCs w:val="24"/>
        </w:rPr>
        <w:t xml:space="preserve"> </w:t>
      </w:r>
      <w:r w:rsidRPr="00440812">
        <w:rPr>
          <w:szCs w:val="24"/>
        </w:rPr>
        <w:t>Worthy</w:t>
      </w:r>
      <w:r w:rsidR="00E24065" w:rsidRPr="00440812">
        <w:rPr>
          <w:szCs w:val="24"/>
        </w:rPr>
        <w:t xml:space="preserve"> </w:t>
      </w:r>
      <w:r w:rsidRPr="00440812">
        <w:rPr>
          <w:szCs w:val="24"/>
        </w:rPr>
        <w:t>to</w:t>
      </w:r>
      <w:r w:rsidR="00E24065" w:rsidRPr="00440812">
        <w:rPr>
          <w:szCs w:val="24"/>
        </w:rPr>
        <w:t xml:space="preserve"> </w:t>
      </w:r>
      <w:r w:rsidRPr="00440812">
        <w:rPr>
          <w:szCs w:val="24"/>
        </w:rPr>
        <w:t>note</w:t>
      </w:r>
      <w:r w:rsidR="00E24065" w:rsidRPr="00440812">
        <w:rPr>
          <w:szCs w:val="24"/>
        </w:rPr>
        <w:t xml:space="preserve"> </w:t>
      </w:r>
      <w:r w:rsidRPr="00440812">
        <w:rPr>
          <w:szCs w:val="24"/>
        </w:rPr>
        <w:t>are</w:t>
      </w:r>
      <w:r w:rsidR="00E24065" w:rsidRPr="00440812">
        <w:rPr>
          <w:szCs w:val="24"/>
        </w:rPr>
        <w:t xml:space="preserve"> </w:t>
      </w:r>
      <w:r w:rsidRPr="00440812">
        <w:rPr>
          <w:szCs w:val="24"/>
        </w:rPr>
        <w:t>the</w:t>
      </w:r>
      <w:r w:rsidR="00E24065" w:rsidRPr="00440812">
        <w:rPr>
          <w:szCs w:val="24"/>
        </w:rPr>
        <w:t xml:space="preserve"> </w:t>
      </w:r>
      <w:r w:rsidRPr="00440812">
        <w:rPr>
          <w:szCs w:val="24"/>
        </w:rPr>
        <w:t>short</w:t>
      </w:r>
      <w:r w:rsidR="00E24065" w:rsidRPr="00440812">
        <w:rPr>
          <w:szCs w:val="24"/>
        </w:rPr>
        <w:t xml:space="preserve"> </w:t>
      </w:r>
      <w:r w:rsidRPr="00440812">
        <w:rPr>
          <w:szCs w:val="24"/>
        </w:rPr>
        <w:t>term</w:t>
      </w:r>
      <w:r w:rsidR="00E24065" w:rsidRPr="00440812">
        <w:rPr>
          <w:szCs w:val="24"/>
        </w:rPr>
        <w:t xml:space="preserve"> </w:t>
      </w:r>
      <w:r w:rsidRPr="00440812">
        <w:rPr>
          <w:szCs w:val="24"/>
        </w:rPr>
        <w:t>plans</w:t>
      </w:r>
      <w:r w:rsidR="00E24065" w:rsidRPr="00440812">
        <w:rPr>
          <w:szCs w:val="24"/>
        </w:rPr>
        <w:t xml:space="preserve"> </w:t>
      </w:r>
      <w:r w:rsidRPr="00440812">
        <w:rPr>
          <w:szCs w:val="24"/>
        </w:rPr>
        <w:t>and</w:t>
      </w:r>
      <w:r w:rsidR="00E24065" w:rsidRPr="00440812">
        <w:rPr>
          <w:szCs w:val="24"/>
        </w:rPr>
        <w:t xml:space="preserve"> </w:t>
      </w:r>
      <w:r w:rsidRPr="00440812">
        <w:rPr>
          <w:szCs w:val="24"/>
        </w:rPr>
        <w:t>the</w:t>
      </w:r>
      <w:r w:rsidR="00E24065" w:rsidRPr="00440812">
        <w:rPr>
          <w:szCs w:val="24"/>
        </w:rPr>
        <w:t xml:space="preserve"> </w:t>
      </w:r>
      <w:r w:rsidRPr="00440812">
        <w:rPr>
          <w:szCs w:val="24"/>
        </w:rPr>
        <w:t>poverty</w:t>
      </w:r>
      <w:r w:rsidR="00E24065" w:rsidRPr="00440812">
        <w:rPr>
          <w:szCs w:val="24"/>
        </w:rPr>
        <w:t xml:space="preserve"> </w:t>
      </w:r>
      <w:r w:rsidRPr="00440812">
        <w:rPr>
          <w:szCs w:val="24"/>
        </w:rPr>
        <w:t>reduction</w:t>
      </w:r>
      <w:r w:rsidR="00E24065" w:rsidRPr="00440812">
        <w:rPr>
          <w:szCs w:val="24"/>
        </w:rPr>
        <w:t xml:space="preserve"> </w:t>
      </w:r>
      <w:r w:rsidRPr="00440812">
        <w:rPr>
          <w:szCs w:val="24"/>
        </w:rPr>
        <w:t>strategy</w:t>
      </w:r>
      <w:r w:rsidR="00E24065" w:rsidRPr="00440812">
        <w:rPr>
          <w:szCs w:val="24"/>
        </w:rPr>
        <w:t xml:space="preserve"> </w:t>
      </w:r>
      <w:r w:rsidRPr="00440812">
        <w:rPr>
          <w:szCs w:val="24"/>
        </w:rPr>
        <w:t>paper</w:t>
      </w:r>
      <w:r w:rsidR="00E24065" w:rsidRPr="00440812">
        <w:rPr>
          <w:szCs w:val="24"/>
        </w:rPr>
        <w:t xml:space="preserve"> </w:t>
      </w:r>
      <w:r w:rsidRPr="00440812">
        <w:rPr>
          <w:szCs w:val="24"/>
        </w:rPr>
        <w:t>and</w:t>
      </w:r>
      <w:r w:rsidR="00E24065" w:rsidRPr="00440812">
        <w:rPr>
          <w:szCs w:val="24"/>
        </w:rPr>
        <w:t xml:space="preserve"> </w:t>
      </w:r>
      <w:r w:rsidRPr="00440812">
        <w:rPr>
          <w:szCs w:val="24"/>
        </w:rPr>
        <w:t>economic</w:t>
      </w:r>
      <w:r w:rsidR="00E24065" w:rsidRPr="00440812">
        <w:rPr>
          <w:szCs w:val="24"/>
        </w:rPr>
        <w:t xml:space="preserve"> </w:t>
      </w:r>
      <w:r w:rsidRPr="00440812">
        <w:rPr>
          <w:szCs w:val="24"/>
        </w:rPr>
        <w:t>development</w:t>
      </w:r>
      <w:r w:rsidR="00E24065" w:rsidRPr="00440812">
        <w:rPr>
          <w:szCs w:val="24"/>
        </w:rPr>
        <w:t xml:space="preserve"> </w:t>
      </w:r>
      <w:r w:rsidRPr="00440812">
        <w:rPr>
          <w:szCs w:val="24"/>
        </w:rPr>
        <w:t>poverty</w:t>
      </w:r>
      <w:r w:rsidR="00E24065" w:rsidRPr="00440812">
        <w:rPr>
          <w:szCs w:val="24"/>
        </w:rPr>
        <w:t xml:space="preserve"> </w:t>
      </w:r>
      <w:r w:rsidRPr="00440812">
        <w:rPr>
          <w:szCs w:val="24"/>
        </w:rPr>
        <w:t>reduction</w:t>
      </w:r>
      <w:r w:rsidR="00E24065" w:rsidRPr="00440812">
        <w:rPr>
          <w:szCs w:val="24"/>
        </w:rPr>
        <w:t xml:space="preserve"> </w:t>
      </w:r>
      <w:r w:rsidRPr="00440812">
        <w:rPr>
          <w:szCs w:val="24"/>
        </w:rPr>
        <w:t>strategy</w:t>
      </w:r>
      <w:r w:rsidR="00E24065" w:rsidRPr="00440812">
        <w:rPr>
          <w:szCs w:val="24"/>
        </w:rPr>
        <w:t xml:space="preserve"> </w:t>
      </w:r>
      <w:r w:rsidRPr="00440812">
        <w:rPr>
          <w:szCs w:val="24"/>
        </w:rPr>
        <w:t>which</w:t>
      </w:r>
      <w:r w:rsidR="00E24065" w:rsidRPr="00440812">
        <w:rPr>
          <w:szCs w:val="24"/>
        </w:rPr>
        <w:t xml:space="preserve"> </w:t>
      </w:r>
      <w:r w:rsidRPr="00440812">
        <w:rPr>
          <w:szCs w:val="24"/>
        </w:rPr>
        <w:t>are</w:t>
      </w:r>
      <w:r w:rsidR="00E24065" w:rsidRPr="00440812">
        <w:rPr>
          <w:szCs w:val="24"/>
        </w:rPr>
        <w:t xml:space="preserve"> </w:t>
      </w:r>
      <w:r w:rsidRPr="00440812">
        <w:rPr>
          <w:szCs w:val="24"/>
        </w:rPr>
        <w:t>simply</w:t>
      </w:r>
      <w:r w:rsidR="00E24065" w:rsidRPr="00440812">
        <w:rPr>
          <w:szCs w:val="24"/>
        </w:rPr>
        <w:t xml:space="preserve"> </w:t>
      </w:r>
      <w:r w:rsidRPr="00440812">
        <w:rPr>
          <w:szCs w:val="24"/>
        </w:rPr>
        <w:t>implementation</w:t>
      </w:r>
      <w:r w:rsidR="00E24065" w:rsidRPr="00440812">
        <w:rPr>
          <w:szCs w:val="24"/>
        </w:rPr>
        <w:t xml:space="preserve"> </w:t>
      </w:r>
      <w:r w:rsidRPr="00440812">
        <w:rPr>
          <w:szCs w:val="24"/>
        </w:rPr>
        <w:t>phases</w:t>
      </w:r>
      <w:r w:rsidR="00E24065" w:rsidRPr="00440812">
        <w:rPr>
          <w:szCs w:val="24"/>
        </w:rPr>
        <w:t xml:space="preserve"> </w:t>
      </w:r>
      <w:r w:rsidRPr="00440812">
        <w:rPr>
          <w:szCs w:val="24"/>
        </w:rPr>
        <w:t>of</w:t>
      </w:r>
      <w:r w:rsidR="00E24065" w:rsidRPr="00440812">
        <w:rPr>
          <w:szCs w:val="24"/>
        </w:rPr>
        <w:t xml:space="preserve"> </w:t>
      </w:r>
      <w:r w:rsidRPr="00440812">
        <w:rPr>
          <w:szCs w:val="24"/>
        </w:rPr>
        <w:t>vision</w:t>
      </w:r>
      <w:r w:rsidR="00E24065" w:rsidRPr="00440812">
        <w:rPr>
          <w:szCs w:val="24"/>
        </w:rPr>
        <w:t xml:space="preserve"> </w:t>
      </w:r>
      <w:r w:rsidRPr="00440812">
        <w:rPr>
          <w:szCs w:val="24"/>
        </w:rPr>
        <w:t>2020.</w:t>
      </w:r>
    </w:p>
    <w:p w:rsidR="00951BC8" w:rsidRPr="00440812" w:rsidRDefault="00951BC8" w:rsidP="00440812">
      <w:pPr>
        <w:pStyle w:val="SingleTxtG"/>
        <w:rPr>
          <w:szCs w:val="24"/>
        </w:rPr>
      </w:pPr>
      <w:r w:rsidRPr="00440812">
        <w:t>155.</w:t>
      </w:r>
      <w:r w:rsidRPr="00440812">
        <w:tab/>
      </w:r>
      <w:r w:rsidRPr="00440812">
        <w:rPr>
          <w:szCs w:val="24"/>
        </w:rPr>
        <w:t>Vision</w:t>
      </w:r>
      <w:r w:rsidR="00E24065" w:rsidRPr="00440812">
        <w:rPr>
          <w:szCs w:val="24"/>
        </w:rPr>
        <w:t xml:space="preserve"> </w:t>
      </w:r>
      <w:r w:rsidRPr="00440812">
        <w:rPr>
          <w:szCs w:val="24"/>
        </w:rPr>
        <w:t>2020</w:t>
      </w:r>
      <w:r w:rsidR="00E24065" w:rsidRPr="00440812">
        <w:rPr>
          <w:szCs w:val="24"/>
        </w:rPr>
        <w:t xml:space="preserve"> </w:t>
      </w:r>
      <w:r w:rsidRPr="00440812">
        <w:rPr>
          <w:szCs w:val="24"/>
        </w:rPr>
        <w:t>is</w:t>
      </w:r>
      <w:r w:rsidR="00E24065" w:rsidRPr="00440812">
        <w:rPr>
          <w:szCs w:val="24"/>
        </w:rPr>
        <w:t xml:space="preserve"> </w:t>
      </w:r>
      <w:r w:rsidRPr="00440812">
        <w:rPr>
          <w:szCs w:val="24"/>
        </w:rPr>
        <w:t>mainly</w:t>
      </w:r>
      <w:r w:rsidR="00E24065" w:rsidRPr="00440812">
        <w:rPr>
          <w:szCs w:val="24"/>
        </w:rPr>
        <w:t xml:space="preserve"> </w:t>
      </w:r>
      <w:r w:rsidRPr="00440812">
        <w:rPr>
          <w:szCs w:val="24"/>
        </w:rPr>
        <w:t>anchored</w:t>
      </w:r>
      <w:r w:rsidR="00E24065" w:rsidRPr="00440812">
        <w:rPr>
          <w:szCs w:val="24"/>
        </w:rPr>
        <w:t xml:space="preserve"> </w:t>
      </w:r>
      <w:r w:rsidRPr="00440812">
        <w:rPr>
          <w:szCs w:val="24"/>
        </w:rPr>
        <w:t>on</w:t>
      </w:r>
      <w:r w:rsidR="00E24065" w:rsidRPr="00440812">
        <w:rPr>
          <w:szCs w:val="24"/>
        </w:rPr>
        <w:t xml:space="preserve"> </w:t>
      </w:r>
      <w:r w:rsidRPr="00440812">
        <w:rPr>
          <w:szCs w:val="24"/>
        </w:rPr>
        <w:t>nine</w:t>
      </w:r>
      <w:r w:rsidR="00E24065" w:rsidRPr="00440812">
        <w:rPr>
          <w:szCs w:val="24"/>
        </w:rPr>
        <w:t xml:space="preserve"> </w:t>
      </w:r>
      <w:r w:rsidRPr="00440812">
        <w:rPr>
          <w:szCs w:val="24"/>
        </w:rPr>
        <w:t>pillars.</w:t>
      </w:r>
      <w:r w:rsidR="00E24065" w:rsidRPr="00440812">
        <w:rPr>
          <w:szCs w:val="24"/>
        </w:rPr>
        <w:t xml:space="preserve"> </w:t>
      </w:r>
      <w:r w:rsidRPr="00440812">
        <w:rPr>
          <w:szCs w:val="24"/>
        </w:rPr>
        <w:t>They</w:t>
      </w:r>
      <w:r w:rsidR="00E24065" w:rsidRPr="00440812">
        <w:rPr>
          <w:szCs w:val="24"/>
        </w:rPr>
        <w:t xml:space="preserve"> </w:t>
      </w:r>
      <w:r w:rsidRPr="00440812">
        <w:rPr>
          <w:szCs w:val="24"/>
        </w:rPr>
        <w:t>include:</w:t>
      </w:r>
      <w:r w:rsidR="00E24065" w:rsidRPr="00440812">
        <w:rPr>
          <w:szCs w:val="24"/>
        </w:rPr>
        <w:t xml:space="preserve"> </w:t>
      </w:r>
      <w:r w:rsidRPr="00440812">
        <w:rPr>
          <w:szCs w:val="24"/>
        </w:rPr>
        <w:t>Good</w:t>
      </w:r>
      <w:r w:rsidR="00E24065" w:rsidRPr="00440812">
        <w:rPr>
          <w:szCs w:val="24"/>
        </w:rPr>
        <w:t xml:space="preserve"> </w:t>
      </w:r>
      <w:r w:rsidRPr="00440812">
        <w:rPr>
          <w:szCs w:val="24"/>
        </w:rPr>
        <w:t>Governance</w:t>
      </w:r>
      <w:r w:rsidR="00E24065" w:rsidRPr="00440812">
        <w:rPr>
          <w:szCs w:val="24"/>
        </w:rPr>
        <w:t xml:space="preserve"> </w:t>
      </w:r>
      <w:r w:rsidRPr="00440812">
        <w:rPr>
          <w:szCs w:val="24"/>
        </w:rPr>
        <w:t>and</w:t>
      </w:r>
      <w:r w:rsidR="00E24065" w:rsidRPr="00440812">
        <w:rPr>
          <w:szCs w:val="24"/>
        </w:rPr>
        <w:t xml:space="preserve"> </w:t>
      </w:r>
      <w:r w:rsidRPr="00440812">
        <w:rPr>
          <w:szCs w:val="24"/>
        </w:rPr>
        <w:t>a</w:t>
      </w:r>
      <w:r w:rsidR="00E24065" w:rsidRPr="00440812">
        <w:rPr>
          <w:szCs w:val="24"/>
        </w:rPr>
        <w:t xml:space="preserve"> </w:t>
      </w:r>
      <w:r w:rsidRPr="00440812">
        <w:rPr>
          <w:szCs w:val="24"/>
        </w:rPr>
        <w:t>Capable</w:t>
      </w:r>
      <w:r w:rsidR="00E24065" w:rsidRPr="00440812">
        <w:rPr>
          <w:szCs w:val="24"/>
        </w:rPr>
        <w:t xml:space="preserve"> </w:t>
      </w:r>
      <w:r w:rsidRPr="00440812">
        <w:rPr>
          <w:szCs w:val="24"/>
        </w:rPr>
        <w:t>State;</w:t>
      </w:r>
      <w:r w:rsidR="00E24065" w:rsidRPr="00440812">
        <w:rPr>
          <w:szCs w:val="24"/>
        </w:rPr>
        <w:t xml:space="preserve"> </w:t>
      </w:r>
      <w:r w:rsidRPr="00440812">
        <w:rPr>
          <w:szCs w:val="24"/>
        </w:rPr>
        <w:t>Human</w:t>
      </w:r>
      <w:r w:rsidR="00E24065" w:rsidRPr="00440812">
        <w:rPr>
          <w:szCs w:val="24"/>
        </w:rPr>
        <w:t xml:space="preserve"> </w:t>
      </w:r>
      <w:r w:rsidRPr="00440812">
        <w:rPr>
          <w:szCs w:val="24"/>
        </w:rPr>
        <w:t>Resource</w:t>
      </w:r>
      <w:r w:rsidR="00E24065" w:rsidRPr="00440812">
        <w:rPr>
          <w:szCs w:val="24"/>
        </w:rPr>
        <w:t xml:space="preserve"> </w:t>
      </w:r>
      <w:r w:rsidRPr="00440812">
        <w:rPr>
          <w:szCs w:val="24"/>
        </w:rPr>
        <w:t>Development</w:t>
      </w:r>
      <w:r w:rsidR="00E24065" w:rsidRPr="00440812">
        <w:rPr>
          <w:szCs w:val="24"/>
        </w:rPr>
        <w:t xml:space="preserve"> </w:t>
      </w:r>
      <w:r w:rsidRPr="00440812">
        <w:rPr>
          <w:szCs w:val="24"/>
        </w:rPr>
        <w:t>and</w:t>
      </w:r>
      <w:r w:rsidR="00E24065" w:rsidRPr="00440812">
        <w:rPr>
          <w:szCs w:val="24"/>
        </w:rPr>
        <w:t xml:space="preserve"> </w:t>
      </w:r>
      <w:r w:rsidRPr="00440812">
        <w:rPr>
          <w:szCs w:val="24"/>
        </w:rPr>
        <w:t>a</w:t>
      </w:r>
      <w:r w:rsidR="00E24065" w:rsidRPr="00440812">
        <w:rPr>
          <w:szCs w:val="24"/>
        </w:rPr>
        <w:t xml:space="preserve"> </w:t>
      </w:r>
      <w:r w:rsidRPr="00440812">
        <w:rPr>
          <w:szCs w:val="24"/>
        </w:rPr>
        <w:t>Knowledge-based</w:t>
      </w:r>
      <w:r w:rsidR="00E24065" w:rsidRPr="00440812">
        <w:rPr>
          <w:szCs w:val="24"/>
        </w:rPr>
        <w:t xml:space="preserve"> </w:t>
      </w:r>
      <w:r w:rsidRPr="00440812">
        <w:rPr>
          <w:szCs w:val="24"/>
        </w:rPr>
        <w:t>Economy;</w:t>
      </w:r>
      <w:r w:rsidR="00E24065" w:rsidRPr="00440812">
        <w:rPr>
          <w:szCs w:val="24"/>
        </w:rPr>
        <w:t xml:space="preserve"> </w:t>
      </w:r>
      <w:r w:rsidRPr="00440812">
        <w:rPr>
          <w:szCs w:val="24"/>
        </w:rPr>
        <w:t>Private</w:t>
      </w:r>
      <w:r w:rsidR="00E24065" w:rsidRPr="00440812">
        <w:rPr>
          <w:szCs w:val="24"/>
        </w:rPr>
        <w:t xml:space="preserve"> </w:t>
      </w:r>
      <w:r w:rsidRPr="00440812">
        <w:rPr>
          <w:szCs w:val="24"/>
        </w:rPr>
        <w:t>Sector-led</w:t>
      </w:r>
      <w:r w:rsidR="00E24065" w:rsidRPr="00440812">
        <w:rPr>
          <w:szCs w:val="24"/>
        </w:rPr>
        <w:t xml:space="preserve"> </w:t>
      </w:r>
      <w:r w:rsidRPr="00440812">
        <w:rPr>
          <w:szCs w:val="24"/>
        </w:rPr>
        <w:t>Development;</w:t>
      </w:r>
      <w:r w:rsidR="00E24065" w:rsidRPr="00440812">
        <w:rPr>
          <w:szCs w:val="24"/>
        </w:rPr>
        <w:t xml:space="preserve"> </w:t>
      </w:r>
      <w:r w:rsidRPr="00440812">
        <w:rPr>
          <w:szCs w:val="24"/>
        </w:rPr>
        <w:t>Infrastructure</w:t>
      </w:r>
      <w:r w:rsidR="00E24065" w:rsidRPr="00440812">
        <w:rPr>
          <w:szCs w:val="24"/>
        </w:rPr>
        <w:t xml:space="preserve"> </w:t>
      </w:r>
      <w:r w:rsidRPr="00440812">
        <w:rPr>
          <w:szCs w:val="24"/>
        </w:rPr>
        <w:t>Development;</w:t>
      </w:r>
      <w:r w:rsidR="00E24065" w:rsidRPr="00440812">
        <w:rPr>
          <w:szCs w:val="24"/>
        </w:rPr>
        <w:t xml:space="preserve"> </w:t>
      </w:r>
      <w:r w:rsidRPr="00440812">
        <w:rPr>
          <w:szCs w:val="24"/>
        </w:rPr>
        <w:t>Productive</w:t>
      </w:r>
      <w:r w:rsidR="00E24065" w:rsidRPr="00440812">
        <w:rPr>
          <w:szCs w:val="24"/>
        </w:rPr>
        <w:t xml:space="preserve"> </w:t>
      </w:r>
      <w:r w:rsidRPr="00440812">
        <w:rPr>
          <w:szCs w:val="24"/>
        </w:rPr>
        <w:t>High</w:t>
      </w:r>
      <w:r w:rsidR="00E24065" w:rsidRPr="00440812">
        <w:rPr>
          <w:szCs w:val="24"/>
        </w:rPr>
        <w:t xml:space="preserve"> </w:t>
      </w:r>
      <w:r w:rsidRPr="00440812">
        <w:rPr>
          <w:szCs w:val="24"/>
        </w:rPr>
        <w:t>Value</w:t>
      </w:r>
      <w:r w:rsidR="00E24065" w:rsidRPr="00440812">
        <w:rPr>
          <w:szCs w:val="24"/>
        </w:rPr>
        <w:t xml:space="preserve"> </w:t>
      </w:r>
      <w:r w:rsidRPr="00440812">
        <w:rPr>
          <w:szCs w:val="24"/>
        </w:rPr>
        <w:t>and</w:t>
      </w:r>
      <w:r w:rsidR="00E24065" w:rsidRPr="00440812">
        <w:rPr>
          <w:szCs w:val="24"/>
        </w:rPr>
        <w:t xml:space="preserve"> </w:t>
      </w:r>
      <w:r w:rsidRPr="00440812">
        <w:rPr>
          <w:szCs w:val="24"/>
        </w:rPr>
        <w:t>Market</w:t>
      </w:r>
      <w:r w:rsidR="00E24065" w:rsidRPr="00440812">
        <w:rPr>
          <w:szCs w:val="24"/>
        </w:rPr>
        <w:t xml:space="preserve"> </w:t>
      </w:r>
      <w:r w:rsidRPr="00440812">
        <w:rPr>
          <w:szCs w:val="24"/>
        </w:rPr>
        <w:t>Oriented</w:t>
      </w:r>
      <w:r w:rsidR="00E24065" w:rsidRPr="00440812">
        <w:rPr>
          <w:szCs w:val="24"/>
        </w:rPr>
        <w:t xml:space="preserve"> </w:t>
      </w:r>
      <w:r w:rsidRPr="00440812">
        <w:rPr>
          <w:szCs w:val="24"/>
        </w:rPr>
        <w:t>Agriculture;</w:t>
      </w:r>
      <w:r w:rsidR="00E24065" w:rsidRPr="00440812">
        <w:rPr>
          <w:szCs w:val="24"/>
        </w:rPr>
        <w:t xml:space="preserve"> </w:t>
      </w:r>
      <w:r w:rsidRPr="00440812">
        <w:rPr>
          <w:szCs w:val="24"/>
        </w:rPr>
        <w:t>Regional</w:t>
      </w:r>
      <w:r w:rsidR="00E24065" w:rsidRPr="00440812">
        <w:rPr>
          <w:szCs w:val="24"/>
        </w:rPr>
        <w:t xml:space="preserve"> </w:t>
      </w:r>
      <w:r w:rsidRPr="00440812">
        <w:rPr>
          <w:szCs w:val="24"/>
        </w:rPr>
        <w:t>and</w:t>
      </w:r>
      <w:r w:rsidR="00E24065" w:rsidRPr="00440812">
        <w:rPr>
          <w:szCs w:val="24"/>
        </w:rPr>
        <w:t xml:space="preserve"> </w:t>
      </w:r>
      <w:r w:rsidRPr="00440812">
        <w:rPr>
          <w:szCs w:val="24"/>
        </w:rPr>
        <w:t>International</w:t>
      </w:r>
      <w:r w:rsidR="00E24065" w:rsidRPr="00440812">
        <w:rPr>
          <w:szCs w:val="24"/>
        </w:rPr>
        <w:t xml:space="preserve"> </w:t>
      </w:r>
      <w:r w:rsidRPr="00440812">
        <w:rPr>
          <w:szCs w:val="24"/>
        </w:rPr>
        <w:t>Integration;</w:t>
      </w:r>
      <w:r w:rsidR="00E24065" w:rsidRPr="00440812">
        <w:rPr>
          <w:szCs w:val="24"/>
        </w:rPr>
        <w:t xml:space="preserve"> </w:t>
      </w:r>
      <w:r w:rsidRPr="00440812">
        <w:rPr>
          <w:szCs w:val="24"/>
        </w:rPr>
        <w:t>Gender</w:t>
      </w:r>
      <w:r w:rsidR="00E24065" w:rsidRPr="00440812">
        <w:rPr>
          <w:szCs w:val="24"/>
        </w:rPr>
        <w:t xml:space="preserve"> </w:t>
      </w:r>
      <w:r w:rsidRPr="00440812">
        <w:rPr>
          <w:szCs w:val="24"/>
        </w:rPr>
        <w:t>Equality;</w:t>
      </w:r>
      <w:r w:rsidR="00E24065" w:rsidRPr="00440812">
        <w:rPr>
          <w:szCs w:val="24"/>
        </w:rPr>
        <w:t xml:space="preserve"> </w:t>
      </w:r>
      <w:r w:rsidRPr="00440812">
        <w:rPr>
          <w:szCs w:val="24"/>
        </w:rPr>
        <w:t>Natural</w:t>
      </w:r>
      <w:r w:rsidR="00E24065" w:rsidRPr="00440812">
        <w:rPr>
          <w:szCs w:val="24"/>
        </w:rPr>
        <w:t xml:space="preserve"> </w:t>
      </w:r>
      <w:r w:rsidRPr="00440812">
        <w:rPr>
          <w:szCs w:val="24"/>
        </w:rPr>
        <w:t>Resources</w:t>
      </w:r>
      <w:r w:rsidR="00E24065" w:rsidRPr="00440812">
        <w:rPr>
          <w:szCs w:val="24"/>
        </w:rPr>
        <w:t xml:space="preserve"> </w:t>
      </w:r>
      <w:r w:rsidRPr="00440812">
        <w:rPr>
          <w:szCs w:val="24"/>
        </w:rPr>
        <w:t>and</w:t>
      </w:r>
      <w:r w:rsidR="00E24065" w:rsidRPr="00440812">
        <w:rPr>
          <w:szCs w:val="24"/>
        </w:rPr>
        <w:t xml:space="preserve"> </w:t>
      </w:r>
      <w:r w:rsidRPr="00440812">
        <w:rPr>
          <w:szCs w:val="24"/>
        </w:rPr>
        <w:t>the</w:t>
      </w:r>
      <w:r w:rsidR="00E24065" w:rsidRPr="00440812">
        <w:rPr>
          <w:szCs w:val="24"/>
        </w:rPr>
        <w:t xml:space="preserve"> </w:t>
      </w:r>
      <w:r w:rsidRPr="00440812">
        <w:rPr>
          <w:szCs w:val="24"/>
        </w:rPr>
        <w:t>Environment;</w:t>
      </w:r>
      <w:r w:rsidR="00E24065" w:rsidRPr="00440812">
        <w:rPr>
          <w:szCs w:val="24"/>
        </w:rPr>
        <w:t xml:space="preserve"> </w:t>
      </w:r>
      <w:r w:rsidRPr="00440812">
        <w:rPr>
          <w:szCs w:val="24"/>
        </w:rPr>
        <w:t>Science,</w:t>
      </w:r>
      <w:r w:rsidR="00E24065" w:rsidRPr="00440812">
        <w:rPr>
          <w:szCs w:val="24"/>
        </w:rPr>
        <w:t xml:space="preserve"> </w:t>
      </w:r>
      <w:r w:rsidRPr="00440812">
        <w:rPr>
          <w:szCs w:val="24"/>
        </w:rPr>
        <w:t>Technology</w:t>
      </w:r>
      <w:r w:rsidR="00E24065" w:rsidRPr="00440812">
        <w:rPr>
          <w:szCs w:val="24"/>
        </w:rPr>
        <w:t xml:space="preserve"> </w:t>
      </w:r>
      <w:r w:rsidRPr="00440812">
        <w:rPr>
          <w:szCs w:val="24"/>
        </w:rPr>
        <w:t>and</w:t>
      </w:r>
      <w:r w:rsidR="00E24065" w:rsidRPr="00440812">
        <w:rPr>
          <w:szCs w:val="24"/>
        </w:rPr>
        <w:t xml:space="preserve"> </w:t>
      </w:r>
      <w:r w:rsidRPr="00440812">
        <w:rPr>
          <w:szCs w:val="24"/>
        </w:rPr>
        <w:t>ICT.</w:t>
      </w:r>
      <w:r w:rsidR="00E24065" w:rsidRPr="00440812">
        <w:rPr>
          <w:szCs w:val="24"/>
        </w:rPr>
        <w:t xml:space="preserve"> </w:t>
      </w:r>
      <w:r w:rsidRPr="00440812">
        <w:rPr>
          <w:szCs w:val="24"/>
        </w:rPr>
        <w:t>Among</w:t>
      </w:r>
      <w:r w:rsidR="00E24065" w:rsidRPr="00440812">
        <w:rPr>
          <w:szCs w:val="24"/>
        </w:rPr>
        <w:t xml:space="preserve"> </w:t>
      </w:r>
      <w:r w:rsidRPr="00440812">
        <w:rPr>
          <w:szCs w:val="24"/>
        </w:rPr>
        <w:t>the</w:t>
      </w:r>
      <w:r w:rsidR="00E24065" w:rsidRPr="00440812">
        <w:rPr>
          <w:szCs w:val="24"/>
        </w:rPr>
        <w:t xml:space="preserve"> </w:t>
      </w:r>
      <w:r w:rsidRPr="00440812">
        <w:rPr>
          <w:szCs w:val="24"/>
        </w:rPr>
        <w:t>nine</w:t>
      </w:r>
      <w:r w:rsidR="00E24065" w:rsidRPr="00440812">
        <w:rPr>
          <w:szCs w:val="24"/>
        </w:rPr>
        <w:t xml:space="preserve"> ‘</w:t>
      </w:r>
      <w:r w:rsidRPr="00440812">
        <w:rPr>
          <w:szCs w:val="24"/>
        </w:rPr>
        <w:t>Pillars</w:t>
      </w:r>
      <w:r w:rsidR="00E24065" w:rsidRPr="00440812">
        <w:rPr>
          <w:szCs w:val="24"/>
        </w:rPr>
        <w:t xml:space="preserve">’ </w:t>
      </w:r>
      <w:r w:rsidRPr="00440812">
        <w:rPr>
          <w:szCs w:val="24"/>
        </w:rPr>
        <w:t>of</w:t>
      </w:r>
      <w:r w:rsidR="00E24065" w:rsidRPr="00440812">
        <w:rPr>
          <w:szCs w:val="24"/>
        </w:rPr>
        <w:t xml:space="preserve"> </w:t>
      </w:r>
      <w:r w:rsidRPr="00440812">
        <w:rPr>
          <w:szCs w:val="24"/>
        </w:rPr>
        <w:t>Vision</w:t>
      </w:r>
      <w:r w:rsidR="00E24065" w:rsidRPr="00440812">
        <w:rPr>
          <w:szCs w:val="24"/>
        </w:rPr>
        <w:t xml:space="preserve"> </w:t>
      </w:r>
      <w:r w:rsidRPr="00440812">
        <w:rPr>
          <w:szCs w:val="24"/>
        </w:rPr>
        <w:t>2020,</w:t>
      </w:r>
      <w:r w:rsidR="00E24065" w:rsidRPr="00440812">
        <w:rPr>
          <w:szCs w:val="24"/>
        </w:rPr>
        <w:t xml:space="preserve"> </w:t>
      </w:r>
      <w:r w:rsidRPr="00440812">
        <w:rPr>
          <w:szCs w:val="24"/>
        </w:rPr>
        <w:t>the</w:t>
      </w:r>
      <w:r w:rsidR="00E24065" w:rsidRPr="00440812">
        <w:rPr>
          <w:szCs w:val="24"/>
        </w:rPr>
        <w:t xml:space="preserve"> </w:t>
      </w:r>
      <w:r w:rsidRPr="00440812">
        <w:rPr>
          <w:szCs w:val="24"/>
        </w:rPr>
        <w:t>present</w:t>
      </w:r>
      <w:r w:rsidR="00E24065" w:rsidRPr="00440812">
        <w:rPr>
          <w:szCs w:val="24"/>
        </w:rPr>
        <w:t xml:space="preserve"> </w:t>
      </w:r>
      <w:r w:rsidRPr="00440812">
        <w:rPr>
          <w:szCs w:val="24"/>
        </w:rPr>
        <w:t>report</w:t>
      </w:r>
      <w:r w:rsidR="00E24065" w:rsidRPr="00440812">
        <w:rPr>
          <w:szCs w:val="24"/>
        </w:rPr>
        <w:t xml:space="preserve"> </w:t>
      </w:r>
      <w:r w:rsidRPr="00440812">
        <w:rPr>
          <w:szCs w:val="24"/>
        </w:rPr>
        <w:t>will</w:t>
      </w:r>
      <w:r w:rsidR="00E24065" w:rsidRPr="00440812">
        <w:rPr>
          <w:szCs w:val="24"/>
        </w:rPr>
        <w:t xml:space="preserve"> </w:t>
      </w:r>
      <w:r w:rsidRPr="00440812">
        <w:rPr>
          <w:szCs w:val="24"/>
        </w:rPr>
        <w:t>only</w:t>
      </w:r>
      <w:r w:rsidR="00E24065" w:rsidRPr="00440812">
        <w:rPr>
          <w:szCs w:val="24"/>
        </w:rPr>
        <w:t xml:space="preserve"> </w:t>
      </w:r>
      <w:r w:rsidRPr="00440812">
        <w:rPr>
          <w:szCs w:val="24"/>
        </w:rPr>
        <w:t>focus</w:t>
      </w:r>
      <w:r w:rsidR="00E24065" w:rsidRPr="00440812">
        <w:rPr>
          <w:szCs w:val="24"/>
        </w:rPr>
        <w:t xml:space="preserve"> </w:t>
      </w:r>
      <w:r w:rsidRPr="00440812">
        <w:rPr>
          <w:szCs w:val="24"/>
        </w:rPr>
        <w:t>on</w:t>
      </w:r>
      <w:r w:rsidR="00E24065" w:rsidRPr="00440812">
        <w:rPr>
          <w:szCs w:val="24"/>
        </w:rPr>
        <w:t xml:space="preserve"> </w:t>
      </w:r>
      <w:r w:rsidRPr="00440812">
        <w:rPr>
          <w:szCs w:val="24"/>
        </w:rPr>
        <w:t>four,</w:t>
      </w:r>
      <w:r w:rsidR="00E24065" w:rsidRPr="00440812">
        <w:rPr>
          <w:szCs w:val="24"/>
        </w:rPr>
        <w:t xml:space="preserve"> </w:t>
      </w:r>
      <w:r w:rsidRPr="00440812">
        <w:rPr>
          <w:szCs w:val="24"/>
        </w:rPr>
        <w:t>among</w:t>
      </w:r>
      <w:r w:rsidR="00E24065" w:rsidRPr="00440812">
        <w:rPr>
          <w:szCs w:val="24"/>
        </w:rPr>
        <w:t xml:space="preserve"> </w:t>
      </w:r>
      <w:r w:rsidRPr="00440812">
        <w:rPr>
          <w:szCs w:val="24"/>
        </w:rPr>
        <w:t>others,</w:t>
      </w:r>
      <w:r w:rsidR="00E24065" w:rsidRPr="00440812">
        <w:rPr>
          <w:szCs w:val="24"/>
        </w:rPr>
        <w:t xml:space="preserve"> </w:t>
      </w:r>
      <w:r w:rsidRPr="00440812">
        <w:rPr>
          <w:szCs w:val="24"/>
        </w:rPr>
        <w:t>which</w:t>
      </w:r>
      <w:r w:rsidR="00E24065" w:rsidRPr="00440812">
        <w:rPr>
          <w:szCs w:val="24"/>
        </w:rPr>
        <w:t xml:space="preserve"> </w:t>
      </w:r>
      <w:r w:rsidRPr="00440812">
        <w:rPr>
          <w:szCs w:val="24"/>
        </w:rPr>
        <w:t>have</w:t>
      </w:r>
      <w:r w:rsidR="00E24065" w:rsidRPr="00440812">
        <w:rPr>
          <w:szCs w:val="24"/>
        </w:rPr>
        <w:t xml:space="preserve"> </w:t>
      </w:r>
      <w:r w:rsidRPr="00440812">
        <w:rPr>
          <w:szCs w:val="24"/>
        </w:rPr>
        <w:t>direct</w:t>
      </w:r>
      <w:r w:rsidR="00E24065" w:rsidRPr="00440812">
        <w:rPr>
          <w:szCs w:val="24"/>
        </w:rPr>
        <w:t xml:space="preserve"> </w:t>
      </w:r>
      <w:r w:rsidRPr="00440812">
        <w:rPr>
          <w:szCs w:val="24"/>
        </w:rPr>
        <w:t>relevance</w:t>
      </w:r>
      <w:r w:rsidR="00E24065" w:rsidRPr="00440812">
        <w:rPr>
          <w:szCs w:val="24"/>
        </w:rPr>
        <w:t xml:space="preserve"> </w:t>
      </w:r>
      <w:r w:rsidRPr="00440812">
        <w:rPr>
          <w:szCs w:val="24"/>
        </w:rPr>
        <w:t>to</w:t>
      </w:r>
      <w:r w:rsidR="00E24065" w:rsidRPr="00440812">
        <w:rPr>
          <w:szCs w:val="24"/>
        </w:rPr>
        <w:t xml:space="preserve"> </w:t>
      </w:r>
      <w:r w:rsidRPr="00440812">
        <w:rPr>
          <w:szCs w:val="24"/>
        </w:rPr>
        <w:t>the</w:t>
      </w:r>
      <w:r w:rsidR="00E24065" w:rsidRPr="00440812">
        <w:rPr>
          <w:szCs w:val="24"/>
        </w:rPr>
        <w:t xml:space="preserve"> </w:t>
      </w:r>
      <w:r w:rsidRPr="00440812">
        <w:rPr>
          <w:szCs w:val="24"/>
        </w:rPr>
        <w:t>elimination</w:t>
      </w:r>
      <w:r w:rsidR="00E24065" w:rsidRPr="00440812">
        <w:rPr>
          <w:szCs w:val="24"/>
        </w:rPr>
        <w:t xml:space="preserve"> </w:t>
      </w:r>
      <w:r w:rsidRPr="00440812">
        <w:rPr>
          <w:szCs w:val="24"/>
        </w:rPr>
        <w:t>of</w:t>
      </w:r>
      <w:r w:rsidR="00E24065" w:rsidRPr="00440812">
        <w:rPr>
          <w:szCs w:val="24"/>
        </w:rPr>
        <w:t xml:space="preserve"> </w:t>
      </w:r>
      <w:r w:rsidRPr="00440812">
        <w:rPr>
          <w:szCs w:val="24"/>
        </w:rPr>
        <w:t>racial</w:t>
      </w:r>
      <w:r w:rsidR="00E24065" w:rsidRPr="00440812">
        <w:rPr>
          <w:szCs w:val="24"/>
        </w:rPr>
        <w:t xml:space="preserve"> </w:t>
      </w:r>
      <w:r w:rsidRPr="00440812">
        <w:rPr>
          <w:szCs w:val="24"/>
        </w:rPr>
        <w:t>discrimination.</w:t>
      </w:r>
      <w:r w:rsidR="00E24065" w:rsidRPr="00440812">
        <w:rPr>
          <w:szCs w:val="24"/>
        </w:rPr>
        <w:t xml:space="preserve"> </w:t>
      </w:r>
    </w:p>
    <w:p w:rsidR="00951BC8" w:rsidRPr="00440812" w:rsidRDefault="00951BC8" w:rsidP="00440812">
      <w:pPr>
        <w:pStyle w:val="SingleTxtG"/>
        <w:rPr>
          <w:szCs w:val="24"/>
        </w:rPr>
      </w:pPr>
      <w:r w:rsidRPr="00440812">
        <w:t>156.</w:t>
      </w:r>
      <w:r w:rsidRPr="00440812">
        <w:tab/>
      </w:r>
      <w:r w:rsidRPr="001609FA">
        <w:rPr>
          <w:i/>
          <w:szCs w:val="24"/>
        </w:rPr>
        <w:t>Good</w:t>
      </w:r>
      <w:r w:rsidR="00E24065" w:rsidRPr="001609FA">
        <w:rPr>
          <w:i/>
          <w:szCs w:val="24"/>
        </w:rPr>
        <w:t xml:space="preserve"> </w:t>
      </w:r>
      <w:r w:rsidRPr="001609FA">
        <w:rPr>
          <w:i/>
          <w:szCs w:val="24"/>
        </w:rPr>
        <w:t>governance</w:t>
      </w:r>
      <w:r w:rsidR="00E24065" w:rsidRPr="001609FA">
        <w:rPr>
          <w:i/>
          <w:szCs w:val="24"/>
        </w:rPr>
        <w:t xml:space="preserve"> </w:t>
      </w:r>
      <w:r w:rsidRPr="001609FA">
        <w:rPr>
          <w:i/>
          <w:szCs w:val="24"/>
        </w:rPr>
        <w:t>and</w:t>
      </w:r>
      <w:r w:rsidR="00E24065" w:rsidRPr="001609FA">
        <w:rPr>
          <w:i/>
          <w:szCs w:val="24"/>
        </w:rPr>
        <w:t xml:space="preserve"> </w:t>
      </w:r>
      <w:r w:rsidRPr="001609FA">
        <w:rPr>
          <w:i/>
          <w:szCs w:val="24"/>
        </w:rPr>
        <w:t>a</w:t>
      </w:r>
      <w:r w:rsidR="00E24065" w:rsidRPr="001609FA">
        <w:rPr>
          <w:i/>
          <w:szCs w:val="24"/>
        </w:rPr>
        <w:t xml:space="preserve"> </w:t>
      </w:r>
      <w:r w:rsidRPr="001609FA">
        <w:rPr>
          <w:i/>
          <w:szCs w:val="24"/>
        </w:rPr>
        <w:t>capable</w:t>
      </w:r>
      <w:r w:rsidR="00E24065" w:rsidRPr="001609FA">
        <w:rPr>
          <w:i/>
          <w:szCs w:val="24"/>
        </w:rPr>
        <w:t xml:space="preserve"> </w:t>
      </w:r>
      <w:r w:rsidRPr="001609FA">
        <w:rPr>
          <w:i/>
          <w:szCs w:val="24"/>
        </w:rPr>
        <w:t>state</w:t>
      </w:r>
      <w:r w:rsidRPr="00440812">
        <w:rPr>
          <w:szCs w:val="24"/>
        </w:rPr>
        <w:t>.</w:t>
      </w:r>
      <w:r w:rsidR="00E24065" w:rsidRPr="00440812">
        <w:rPr>
          <w:szCs w:val="24"/>
        </w:rPr>
        <w:t xml:space="preserve"> </w:t>
      </w:r>
      <w:r w:rsidRPr="00440812">
        <w:rPr>
          <w:szCs w:val="24"/>
        </w:rPr>
        <w:t>This</w:t>
      </w:r>
      <w:r w:rsidR="00E24065" w:rsidRPr="00440812">
        <w:rPr>
          <w:szCs w:val="24"/>
        </w:rPr>
        <w:t xml:space="preserve"> </w:t>
      </w:r>
      <w:r w:rsidRPr="00440812">
        <w:rPr>
          <w:szCs w:val="24"/>
        </w:rPr>
        <w:t>Pillar</w:t>
      </w:r>
      <w:r w:rsidR="00E24065" w:rsidRPr="00440812">
        <w:rPr>
          <w:szCs w:val="24"/>
        </w:rPr>
        <w:t xml:space="preserve"> </w:t>
      </w:r>
      <w:r w:rsidRPr="00440812">
        <w:rPr>
          <w:szCs w:val="24"/>
        </w:rPr>
        <w:t>contemplates</w:t>
      </w:r>
      <w:r w:rsidR="00E24065" w:rsidRPr="00440812">
        <w:rPr>
          <w:szCs w:val="24"/>
        </w:rPr>
        <w:t xml:space="preserve"> </w:t>
      </w:r>
      <w:r w:rsidRPr="00440812">
        <w:rPr>
          <w:szCs w:val="24"/>
        </w:rPr>
        <w:t>a</w:t>
      </w:r>
      <w:r w:rsidR="00E24065" w:rsidRPr="00440812">
        <w:rPr>
          <w:szCs w:val="24"/>
        </w:rPr>
        <w:t xml:space="preserve"> </w:t>
      </w:r>
      <w:r w:rsidRPr="00440812">
        <w:rPr>
          <w:szCs w:val="24"/>
        </w:rPr>
        <w:t>future</w:t>
      </w:r>
      <w:r w:rsidR="00E24065" w:rsidRPr="00440812">
        <w:rPr>
          <w:szCs w:val="24"/>
        </w:rPr>
        <w:t xml:space="preserve"> </w:t>
      </w:r>
      <w:r w:rsidRPr="00440812">
        <w:rPr>
          <w:szCs w:val="24"/>
        </w:rPr>
        <w:t>where</w:t>
      </w:r>
      <w:r w:rsidR="00E24065" w:rsidRPr="00440812">
        <w:rPr>
          <w:szCs w:val="24"/>
        </w:rPr>
        <w:t xml:space="preserve"> </w:t>
      </w:r>
      <w:r w:rsidRPr="00440812">
        <w:rPr>
          <w:szCs w:val="24"/>
        </w:rPr>
        <w:t>Rwanda</w:t>
      </w:r>
      <w:r w:rsidR="00E24065" w:rsidRPr="00440812">
        <w:rPr>
          <w:szCs w:val="24"/>
        </w:rPr>
        <w:t xml:space="preserve"> </w:t>
      </w:r>
      <w:r w:rsidRPr="00440812">
        <w:rPr>
          <w:szCs w:val="24"/>
        </w:rPr>
        <w:t>will</w:t>
      </w:r>
      <w:r w:rsidR="00E24065" w:rsidRPr="00440812">
        <w:rPr>
          <w:szCs w:val="24"/>
        </w:rPr>
        <w:t xml:space="preserve"> </w:t>
      </w:r>
      <w:r w:rsidRPr="00440812">
        <w:rPr>
          <w:szCs w:val="24"/>
        </w:rPr>
        <w:t>become</w:t>
      </w:r>
      <w:r w:rsidR="00E24065" w:rsidRPr="00440812">
        <w:rPr>
          <w:szCs w:val="24"/>
        </w:rPr>
        <w:t xml:space="preserve"> </w:t>
      </w:r>
      <w:r w:rsidRPr="00440812">
        <w:rPr>
          <w:szCs w:val="24"/>
        </w:rPr>
        <w:t>a</w:t>
      </w:r>
      <w:r w:rsidR="00E24065" w:rsidRPr="00440812">
        <w:rPr>
          <w:szCs w:val="24"/>
        </w:rPr>
        <w:t xml:space="preserve"> </w:t>
      </w:r>
      <w:r w:rsidRPr="00440812">
        <w:rPr>
          <w:szCs w:val="24"/>
        </w:rPr>
        <w:t>modern,</w:t>
      </w:r>
      <w:r w:rsidR="00E24065" w:rsidRPr="00440812">
        <w:rPr>
          <w:szCs w:val="24"/>
        </w:rPr>
        <w:t xml:space="preserve"> </w:t>
      </w:r>
      <w:r w:rsidRPr="00440812">
        <w:rPr>
          <w:szCs w:val="24"/>
        </w:rPr>
        <w:t>united</w:t>
      </w:r>
      <w:r w:rsidR="00E24065" w:rsidRPr="00440812">
        <w:rPr>
          <w:szCs w:val="24"/>
        </w:rPr>
        <w:t xml:space="preserve"> </w:t>
      </w:r>
      <w:r w:rsidRPr="00440812">
        <w:rPr>
          <w:szCs w:val="24"/>
        </w:rPr>
        <w:t>and</w:t>
      </w:r>
      <w:r w:rsidR="00E24065" w:rsidRPr="00440812">
        <w:rPr>
          <w:szCs w:val="24"/>
        </w:rPr>
        <w:t xml:space="preserve"> </w:t>
      </w:r>
      <w:r w:rsidRPr="00440812">
        <w:rPr>
          <w:szCs w:val="24"/>
        </w:rPr>
        <w:t>prosperous</w:t>
      </w:r>
      <w:r w:rsidR="00E24065" w:rsidRPr="00440812">
        <w:rPr>
          <w:szCs w:val="24"/>
        </w:rPr>
        <w:t xml:space="preserve"> </w:t>
      </w:r>
      <w:r w:rsidRPr="00440812">
        <w:rPr>
          <w:szCs w:val="24"/>
        </w:rPr>
        <w:t>nation</w:t>
      </w:r>
      <w:r w:rsidR="00E24065" w:rsidRPr="00440812">
        <w:rPr>
          <w:szCs w:val="24"/>
        </w:rPr>
        <w:t xml:space="preserve"> </w:t>
      </w:r>
      <w:r w:rsidRPr="00440812">
        <w:rPr>
          <w:szCs w:val="24"/>
        </w:rPr>
        <w:t>founded</w:t>
      </w:r>
      <w:r w:rsidR="00E24065" w:rsidRPr="00440812">
        <w:rPr>
          <w:szCs w:val="24"/>
        </w:rPr>
        <w:t xml:space="preserve"> </w:t>
      </w:r>
      <w:r w:rsidRPr="00440812">
        <w:rPr>
          <w:szCs w:val="24"/>
        </w:rPr>
        <w:t>on</w:t>
      </w:r>
      <w:r w:rsidR="00E24065" w:rsidRPr="00440812">
        <w:rPr>
          <w:szCs w:val="24"/>
        </w:rPr>
        <w:t xml:space="preserve"> </w:t>
      </w:r>
      <w:r w:rsidRPr="00440812">
        <w:rPr>
          <w:szCs w:val="24"/>
        </w:rPr>
        <w:t>the</w:t>
      </w:r>
      <w:r w:rsidR="00E24065" w:rsidRPr="00440812">
        <w:rPr>
          <w:szCs w:val="24"/>
        </w:rPr>
        <w:t xml:space="preserve"> </w:t>
      </w:r>
      <w:r w:rsidRPr="00440812">
        <w:rPr>
          <w:szCs w:val="24"/>
        </w:rPr>
        <w:t>positive</w:t>
      </w:r>
      <w:r w:rsidR="00E24065" w:rsidRPr="00440812">
        <w:rPr>
          <w:szCs w:val="24"/>
        </w:rPr>
        <w:t xml:space="preserve"> </w:t>
      </w:r>
      <w:r w:rsidRPr="00440812">
        <w:rPr>
          <w:szCs w:val="24"/>
        </w:rPr>
        <w:t>values</w:t>
      </w:r>
      <w:r w:rsidR="00E24065" w:rsidRPr="00440812">
        <w:rPr>
          <w:szCs w:val="24"/>
        </w:rPr>
        <w:t xml:space="preserve"> </w:t>
      </w:r>
      <w:r w:rsidRPr="00440812">
        <w:rPr>
          <w:szCs w:val="24"/>
        </w:rPr>
        <w:t>of</w:t>
      </w:r>
      <w:r w:rsidR="00E24065" w:rsidRPr="00440812">
        <w:rPr>
          <w:szCs w:val="24"/>
        </w:rPr>
        <w:t xml:space="preserve"> </w:t>
      </w:r>
      <w:r w:rsidRPr="00440812">
        <w:rPr>
          <w:szCs w:val="24"/>
        </w:rPr>
        <w:t>its</w:t>
      </w:r>
      <w:r w:rsidR="00E24065" w:rsidRPr="00440812">
        <w:rPr>
          <w:szCs w:val="24"/>
        </w:rPr>
        <w:t xml:space="preserve"> </w:t>
      </w:r>
      <w:r w:rsidRPr="00440812">
        <w:rPr>
          <w:szCs w:val="24"/>
        </w:rPr>
        <w:t>culture.</w:t>
      </w:r>
      <w:r w:rsidR="00E24065" w:rsidRPr="00440812">
        <w:rPr>
          <w:szCs w:val="24"/>
        </w:rPr>
        <w:t xml:space="preserve"> </w:t>
      </w:r>
      <w:r w:rsidRPr="00440812">
        <w:rPr>
          <w:szCs w:val="24"/>
        </w:rPr>
        <w:t>The</w:t>
      </w:r>
      <w:r w:rsidR="00E24065" w:rsidRPr="00440812">
        <w:rPr>
          <w:szCs w:val="24"/>
        </w:rPr>
        <w:t xml:space="preserve"> </w:t>
      </w:r>
      <w:r w:rsidRPr="00440812">
        <w:rPr>
          <w:szCs w:val="24"/>
        </w:rPr>
        <w:t>nation</w:t>
      </w:r>
      <w:r w:rsidR="00E24065" w:rsidRPr="00440812">
        <w:rPr>
          <w:szCs w:val="24"/>
        </w:rPr>
        <w:t xml:space="preserve"> </w:t>
      </w:r>
      <w:r w:rsidRPr="00440812">
        <w:rPr>
          <w:szCs w:val="24"/>
        </w:rPr>
        <w:t>will</w:t>
      </w:r>
      <w:r w:rsidR="00E24065" w:rsidRPr="00440812">
        <w:rPr>
          <w:szCs w:val="24"/>
        </w:rPr>
        <w:t xml:space="preserve"> </w:t>
      </w:r>
      <w:r w:rsidRPr="00440812">
        <w:rPr>
          <w:szCs w:val="24"/>
        </w:rPr>
        <w:t>be</w:t>
      </w:r>
      <w:r w:rsidR="00E24065" w:rsidRPr="00440812">
        <w:rPr>
          <w:szCs w:val="24"/>
        </w:rPr>
        <w:t xml:space="preserve"> </w:t>
      </w:r>
      <w:r w:rsidRPr="00440812">
        <w:rPr>
          <w:szCs w:val="24"/>
        </w:rPr>
        <w:t>open</w:t>
      </w:r>
      <w:r w:rsidR="00E24065" w:rsidRPr="00440812">
        <w:rPr>
          <w:szCs w:val="24"/>
        </w:rPr>
        <w:t xml:space="preserve"> </w:t>
      </w:r>
      <w:r w:rsidRPr="00440812">
        <w:rPr>
          <w:szCs w:val="24"/>
        </w:rPr>
        <w:t>to</w:t>
      </w:r>
      <w:r w:rsidR="00E24065" w:rsidRPr="00440812">
        <w:rPr>
          <w:szCs w:val="24"/>
        </w:rPr>
        <w:t xml:space="preserve"> </w:t>
      </w:r>
      <w:r w:rsidRPr="00440812">
        <w:rPr>
          <w:szCs w:val="24"/>
        </w:rPr>
        <w:t>the</w:t>
      </w:r>
      <w:r w:rsidR="00E24065" w:rsidRPr="00440812">
        <w:rPr>
          <w:szCs w:val="24"/>
        </w:rPr>
        <w:t xml:space="preserve"> </w:t>
      </w:r>
      <w:r w:rsidRPr="00440812">
        <w:rPr>
          <w:szCs w:val="24"/>
        </w:rPr>
        <w:t>world,</w:t>
      </w:r>
      <w:r w:rsidR="00E24065" w:rsidRPr="00440812">
        <w:rPr>
          <w:szCs w:val="24"/>
        </w:rPr>
        <w:t xml:space="preserve"> </w:t>
      </w:r>
      <w:r w:rsidRPr="00440812">
        <w:rPr>
          <w:szCs w:val="24"/>
        </w:rPr>
        <w:t>including</w:t>
      </w:r>
      <w:r w:rsidR="00E24065" w:rsidRPr="00440812">
        <w:rPr>
          <w:szCs w:val="24"/>
        </w:rPr>
        <w:t xml:space="preserve"> </w:t>
      </w:r>
      <w:r w:rsidRPr="00440812">
        <w:rPr>
          <w:szCs w:val="24"/>
        </w:rPr>
        <w:t>its</w:t>
      </w:r>
      <w:r w:rsidR="00E24065" w:rsidRPr="00440812">
        <w:rPr>
          <w:szCs w:val="24"/>
        </w:rPr>
        <w:t xml:space="preserve"> </w:t>
      </w:r>
      <w:r w:rsidRPr="00440812">
        <w:rPr>
          <w:szCs w:val="24"/>
        </w:rPr>
        <w:t>own</w:t>
      </w:r>
      <w:r w:rsidR="00E24065" w:rsidRPr="00440812">
        <w:rPr>
          <w:szCs w:val="24"/>
        </w:rPr>
        <w:t xml:space="preserve"> </w:t>
      </w:r>
      <w:r w:rsidRPr="00440812">
        <w:rPr>
          <w:szCs w:val="24"/>
        </w:rPr>
        <w:t>Diaspora.</w:t>
      </w:r>
      <w:r w:rsidR="00E24065" w:rsidRPr="00440812">
        <w:rPr>
          <w:szCs w:val="24"/>
        </w:rPr>
        <w:t xml:space="preserve"> </w:t>
      </w:r>
      <w:r w:rsidRPr="00440812">
        <w:rPr>
          <w:szCs w:val="24"/>
        </w:rPr>
        <w:t>Rwandans</w:t>
      </w:r>
      <w:r w:rsidR="00E24065" w:rsidRPr="00440812">
        <w:rPr>
          <w:szCs w:val="24"/>
        </w:rPr>
        <w:t xml:space="preserve"> </w:t>
      </w:r>
      <w:r w:rsidRPr="00440812">
        <w:rPr>
          <w:szCs w:val="24"/>
        </w:rPr>
        <w:t>envisage</w:t>
      </w:r>
      <w:r w:rsidR="00E24065" w:rsidRPr="00440812">
        <w:rPr>
          <w:szCs w:val="24"/>
        </w:rPr>
        <w:t xml:space="preserve"> </w:t>
      </w:r>
      <w:r w:rsidRPr="00440812">
        <w:rPr>
          <w:szCs w:val="24"/>
        </w:rPr>
        <w:t>being</w:t>
      </w:r>
      <w:r w:rsidR="00E24065" w:rsidRPr="00440812">
        <w:rPr>
          <w:szCs w:val="24"/>
        </w:rPr>
        <w:t xml:space="preserve"> </w:t>
      </w:r>
      <w:r w:rsidRPr="00440812">
        <w:rPr>
          <w:szCs w:val="24"/>
        </w:rPr>
        <w:t>a</w:t>
      </w:r>
      <w:r w:rsidR="00E24065" w:rsidRPr="00440812">
        <w:rPr>
          <w:szCs w:val="24"/>
        </w:rPr>
        <w:t xml:space="preserve"> </w:t>
      </w:r>
      <w:r w:rsidRPr="00440812">
        <w:rPr>
          <w:szCs w:val="24"/>
        </w:rPr>
        <w:t>people,</w:t>
      </w:r>
      <w:r w:rsidR="00E24065" w:rsidRPr="00440812">
        <w:rPr>
          <w:szCs w:val="24"/>
        </w:rPr>
        <w:t xml:space="preserve"> </w:t>
      </w:r>
      <w:r w:rsidRPr="00440812">
        <w:rPr>
          <w:szCs w:val="24"/>
        </w:rPr>
        <w:t>sharing</w:t>
      </w:r>
      <w:r w:rsidR="00E24065" w:rsidRPr="00440812">
        <w:rPr>
          <w:szCs w:val="24"/>
        </w:rPr>
        <w:t xml:space="preserve"> </w:t>
      </w:r>
      <w:r w:rsidRPr="00440812">
        <w:rPr>
          <w:szCs w:val="24"/>
        </w:rPr>
        <w:t>the</w:t>
      </w:r>
      <w:r w:rsidR="00E24065" w:rsidRPr="00440812">
        <w:rPr>
          <w:szCs w:val="24"/>
        </w:rPr>
        <w:t xml:space="preserve"> </w:t>
      </w:r>
      <w:r w:rsidRPr="00440812">
        <w:rPr>
          <w:szCs w:val="24"/>
        </w:rPr>
        <w:t>same</w:t>
      </w:r>
      <w:r w:rsidR="00E24065" w:rsidRPr="00440812">
        <w:rPr>
          <w:szCs w:val="24"/>
        </w:rPr>
        <w:t xml:space="preserve"> </w:t>
      </w:r>
      <w:r w:rsidRPr="00440812">
        <w:rPr>
          <w:szCs w:val="24"/>
        </w:rPr>
        <w:t>vision</w:t>
      </w:r>
      <w:r w:rsidR="00E24065" w:rsidRPr="00440812">
        <w:rPr>
          <w:szCs w:val="24"/>
        </w:rPr>
        <w:t xml:space="preserve"> </w:t>
      </w:r>
      <w:r w:rsidRPr="00440812">
        <w:rPr>
          <w:szCs w:val="24"/>
        </w:rPr>
        <w:t>for</w:t>
      </w:r>
      <w:r w:rsidR="00E24065" w:rsidRPr="00440812">
        <w:rPr>
          <w:szCs w:val="24"/>
        </w:rPr>
        <w:t xml:space="preserve"> </w:t>
      </w:r>
      <w:r w:rsidRPr="00440812">
        <w:rPr>
          <w:szCs w:val="24"/>
        </w:rPr>
        <w:t>the</w:t>
      </w:r>
      <w:r w:rsidR="00E24065" w:rsidRPr="00440812">
        <w:rPr>
          <w:szCs w:val="24"/>
        </w:rPr>
        <w:t xml:space="preserve"> </w:t>
      </w:r>
      <w:r w:rsidRPr="00440812">
        <w:rPr>
          <w:szCs w:val="24"/>
        </w:rPr>
        <w:t>future</w:t>
      </w:r>
      <w:r w:rsidR="00E24065" w:rsidRPr="00440812">
        <w:rPr>
          <w:szCs w:val="24"/>
        </w:rPr>
        <w:t xml:space="preserve"> </w:t>
      </w:r>
      <w:r w:rsidRPr="00440812">
        <w:rPr>
          <w:szCs w:val="24"/>
        </w:rPr>
        <w:t>and</w:t>
      </w:r>
      <w:r w:rsidR="00E24065" w:rsidRPr="00440812">
        <w:rPr>
          <w:szCs w:val="24"/>
        </w:rPr>
        <w:t xml:space="preserve"> </w:t>
      </w:r>
      <w:r w:rsidRPr="00440812">
        <w:rPr>
          <w:szCs w:val="24"/>
        </w:rPr>
        <w:t>being</w:t>
      </w:r>
      <w:r w:rsidR="00E24065" w:rsidRPr="00440812">
        <w:rPr>
          <w:szCs w:val="24"/>
        </w:rPr>
        <w:t xml:space="preserve"> </w:t>
      </w:r>
      <w:r w:rsidRPr="00440812">
        <w:rPr>
          <w:szCs w:val="24"/>
        </w:rPr>
        <w:t>ready</w:t>
      </w:r>
      <w:r w:rsidR="00E24065" w:rsidRPr="00440812">
        <w:rPr>
          <w:szCs w:val="24"/>
        </w:rPr>
        <w:t xml:space="preserve"> </w:t>
      </w:r>
      <w:r w:rsidRPr="00440812">
        <w:rPr>
          <w:szCs w:val="24"/>
        </w:rPr>
        <w:t>to</w:t>
      </w:r>
      <w:r w:rsidR="00E24065" w:rsidRPr="00440812">
        <w:rPr>
          <w:szCs w:val="24"/>
        </w:rPr>
        <w:t xml:space="preserve"> </w:t>
      </w:r>
      <w:r w:rsidRPr="00440812">
        <w:rPr>
          <w:szCs w:val="24"/>
        </w:rPr>
        <w:t>contribute</w:t>
      </w:r>
      <w:r w:rsidR="00E24065" w:rsidRPr="00440812">
        <w:rPr>
          <w:szCs w:val="24"/>
        </w:rPr>
        <w:t xml:space="preserve"> </w:t>
      </w:r>
      <w:r w:rsidRPr="00440812">
        <w:rPr>
          <w:szCs w:val="24"/>
        </w:rPr>
        <w:t>to</w:t>
      </w:r>
      <w:r w:rsidR="00E24065" w:rsidRPr="00440812">
        <w:rPr>
          <w:szCs w:val="24"/>
        </w:rPr>
        <w:t xml:space="preserve"> </w:t>
      </w:r>
      <w:r w:rsidRPr="00440812">
        <w:rPr>
          <w:szCs w:val="24"/>
        </w:rPr>
        <w:t>social</w:t>
      </w:r>
      <w:r w:rsidR="00E24065" w:rsidRPr="00440812">
        <w:rPr>
          <w:szCs w:val="24"/>
        </w:rPr>
        <w:t xml:space="preserve"> </w:t>
      </w:r>
      <w:r w:rsidRPr="00440812">
        <w:rPr>
          <w:szCs w:val="24"/>
        </w:rPr>
        <w:t>cohesion,</w:t>
      </w:r>
      <w:r w:rsidR="00E24065" w:rsidRPr="00440812">
        <w:rPr>
          <w:szCs w:val="24"/>
        </w:rPr>
        <w:t xml:space="preserve"> </w:t>
      </w:r>
      <w:r w:rsidRPr="00440812">
        <w:rPr>
          <w:szCs w:val="24"/>
        </w:rPr>
        <w:t>equity</w:t>
      </w:r>
      <w:r w:rsidR="00E24065" w:rsidRPr="00440812">
        <w:rPr>
          <w:szCs w:val="24"/>
        </w:rPr>
        <w:t xml:space="preserve"> </w:t>
      </w:r>
      <w:r w:rsidRPr="00440812">
        <w:rPr>
          <w:szCs w:val="24"/>
        </w:rPr>
        <w:t>and</w:t>
      </w:r>
      <w:r w:rsidR="00E24065" w:rsidRPr="00440812">
        <w:rPr>
          <w:szCs w:val="24"/>
        </w:rPr>
        <w:t xml:space="preserve"> </w:t>
      </w:r>
      <w:r w:rsidRPr="00440812">
        <w:rPr>
          <w:szCs w:val="24"/>
        </w:rPr>
        <w:t>equality</w:t>
      </w:r>
      <w:r w:rsidR="00E24065" w:rsidRPr="00440812">
        <w:rPr>
          <w:szCs w:val="24"/>
        </w:rPr>
        <w:t xml:space="preserve"> </w:t>
      </w:r>
      <w:r w:rsidRPr="00440812">
        <w:rPr>
          <w:szCs w:val="24"/>
        </w:rPr>
        <w:t>of</w:t>
      </w:r>
      <w:r w:rsidR="00E24065" w:rsidRPr="00440812">
        <w:rPr>
          <w:szCs w:val="24"/>
        </w:rPr>
        <w:t xml:space="preserve"> </w:t>
      </w:r>
      <w:r w:rsidRPr="00440812">
        <w:rPr>
          <w:szCs w:val="24"/>
        </w:rPr>
        <w:t>opportunity.</w:t>
      </w:r>
      <w:r w:rsidR="00E24065" w:rsidRPr="00440812">
        <w:rPr>
          <w:szCs w:val="24"/>
        </w:rPr>
        <w:t xml:space="preserve"> </w:t>
      </w:r>
      <w:r w:rsidRPr="00440812">
        <w:rPr>
          <w:szCs w:val="24"/>
        </w:rPr>
        <w:t>The</w:t>
      </w:r>
      <w:r w:rsidR="00E24065" w:rsidRPr="00440812">
        <w:rPr>
          <w:szCs w:val="24"/>
        </w:rPr>
        <w:t xml:space="preserve"> </w:t>
      </w:r>
      <w:r w:rsidRPr="00440812">
        <w:rPr>
          <w:szCs w:val="24"/>
        </w:rPr>
        <w:t>country</w:t>
      </w:r>
      <w:r w:rsidR="00E24065" w:rsidRPr="00440812">
        <w:rPr>
          <w:szCs w:val="24"/>
        </w:rPr>
        <w:t xml:space="preserve"> </w:t>
      </w:r>
      <w:r w:rsidRPr="00440812">
        <w:rPr>
          <w:szCs w:val="24"/>
        </w:rPr>
        <w:t>is</w:t>
      </w:r>
      <w:r w:rsidR="00E24065" w:rsidRPr="00440812">
        <w:rPr>
          <w:szCs w:val="24"/>
        </w:rPr>
        <w:t xml:space="preserve"> </w:t>
      </w:r>
      <w:r w:rsidRPr="00440812">
        <w:rPr>
          <w:szCs w:val="24"/>
        </w:rPr>
        <w:t>committed</w:t>
      </w:r>
      <w:r w:rsidR="00E24065" w:rsidRPr="00440812">
        <w:rPr>
          <w:szCs w:val="24"/>
        </w:rPr>
        <w:t xml:space="preserve"> </w:t>
      </w:r>
      <w:r w:rsidRPr="00440812">
        <w:rPr>
          <w:szCs w:val="24"/>
        </w:rPr>
        <w:t>to</w:t>
      </w:r>
      <w:r w:rsidR="00E24065" w:rsidRPr="00440812">
        <w:rPr>
          <w:szCs w:val="24"/>
        </w:rPr>
        <w:t xml:space="preserve"> </w:t>
      </w:r>
      <w:r w:rsidRPr="00440812">
        <w:rPr>
          <w:szCs w:val="24"/>
        </w:rPr>
        <w:t>being</w:t>
      </w:r>
      <w:r w:rsidR="00E24065" w:rsidRPr="00440812">
        <w:rPr>
          <w:szCs w:val="24"/>
        </w:rPr>
        <w:t xml:space="preserve"> </w:t>
      </w:r>
      <w:r w:rsidRPr="00440812">
        <w:rPr>
          <w:szCs w:val="24"/>
        </w:rPr>
        <w:t>a</w:t>
      </w:r>
      <w:r w:rsidR="00E24065" w:rsidRPr="00440812">
        <w:rPr>
          <w:szCs w:val="24"/>
        </w:rPr>
        <w:t xml:space="preserve"> </w:t>
      </w:r>
      <w:r w:rsidRPr="00440812">
        <w:rPr>
          <w:szCs w:val="24"/>
        </w:rPr>
        <w:t>capable</w:t>
      </w:r>
      <w:r w:rsidR="00E24065" w:rsidRPr="00440812">
        <w:rPr>
          <w:szCs w:val="24"/>
        </w:rPr>
        <w:t xml:space="preserve"> </w:t>
      </w:r>
      <w:r w:rsidRPr="00440812">
        <w:rPr>
          <w:szCs w:val="24"/>
        </w:rPr>
        <w:t>state,</w:t>
      </w:r>
      <w:r w:rsidR="00E24065" w:rsidRPr="00440812">
        <w:rPr>
          <w:szCs w:val="24"/>
        </w:rPr>
        <w:t xml:space="preserve"> </w:t>
      </w:r>
      <w:r w:rsidRPr="00440812">
        <w:rPr>
          <w:szCs w:val="24"/>
        </w:rPr>
        <w:t>characterised</w:t>
      </w:r>
      <w:r w:rsidR="00E24065" w:rsidRPr="00440812">
        <w:rPr>
          <w:szCs w:val="24"/>
        </w:rPr>
        <w:t xml:space="preserve"> </w:t>
      </w:r>
      <w:r w:rsidRPr="00440812">
        <w:rPr>
          <w:szCs w:val="24"/>
        </w:rPr>
        <w:t>by</w:t>
      </w:r>
      <w:r w:rsidR="00E24065" w:rsidRPr="00440812">
        <w:rPr>
          <w:szCs w:val="24"/>
        </w:rPr>
        <w:t xml:space="preserve"> </w:t>
      </w:r>
      <w:r w:rsidRPr="00440812">
        <w:rPr>
          <w:szCs w:val="24"/>
        </w:rPr>
        <w:t>the</w:t>
      </w:r>
      <w:r w:rsidR="00E24065" w:rsidRPr="00440812">
        <w:rPr>
          <w:szCs w:val="24"/>
        </w:rPr>
        <w:t xml:space="preserve"> </w:t>
      </w:r>
      <w:r w:rsidRPr="00440812">
        <w:rPr>
          <w:szCs w:val="24"/>
        </w:rPr>
        <w:t>rule</w:t>
      </w:r>
      <w:r w:rsidR="00E24065" w:rsidRPr="00440812">
        <w:rPr>
          <w:szCs w:val="24"/>
        </w:rPr>
        <w:t xml:space="preserve"> </w:t>
      </w:r>
      <w:r w:rsidRPr="00440812">
        <w:rPr>
          <w:szCs w:val="24"/>
        </w:rPr>
        <w:t>of</w:t>
      </w:r>
      <w:r w:rsidR="00E24065" w:rsidRPr="00440812">
        <w:rPr>
          <w:szCs w:val="24"/>
        </w:rPr>
        <w:t xml:space="preserve"> </w:t>
      </w:r>
      <w:r w:rsidRPr="00440812">
        <w:rPr>
          <w:szCs w:val="24"/>
        </w:rPr>
        <w:t>law</w:t>
      </w:r>
      <w:r w:rsidR="00E24065" w:rsidRPr="00440812">
        <w:rPr>
          <w:szCs w:val="24"/>
        </w:rPr>
        <w:t xml:space="preserve"> </w:t>
      </w:r>
      <w:r w:rsidRPr="00440812">
        <w:rPr>
          <w:szCs w:val="24"/>
        </w:rPr>
        <w:t>that</w:t>
      </w:r>
      <w:r w:rsidR="00E24065" w:rsidRPr="00440812">
        <w:rPr>
          <w:szCs w:val="24"/>
        </w:rPr>
        <w:t xml:space="preserve"> </w:t>
      </w:r>
      <w:r w:rsidRPr="00440812">
        <w:rPr>
          <w:szCs w:val="24"/>
        </w:rPr>
        <w:t>supports</w:t>
      </w:r>
      <w:r w:rsidR="00E24065" w:rsidRPr="00440812">
        <w:rPr>
          <w:szCs w:val="24"/>
        </w:rPr>
        <w:t xml:space="preserve"> </w:t>
      </w:r>
      <w:r w:rsidRPr="00440812">
        <w:rPr>
          <w:szCs w:val="24"/>
        </w:rPr>
        <w:t>and</w:t>
      </w:r>
      <w:r w:rsidR="00E24065" w:rsidRPr="00440812">
        <w:rPr>
          <w:szCs w:val="24"/>
        </w:rPr>
        <w:t xml:space="preserve"> </w:t>
      </w:r>
      <w:r w:rsidRPr="00440812">
        <w:rPr>
          <w:szCs w:val="24"/>
        </w:rPr>
        <w:t>protects</w:t>
      </w:r>
      <w:r w:rsidR="00E24065" w:rsidRPr="00440812">
        <w:rPr>
          <w:szCs w:val="24"/>
        </w:rPr>
        <w:t xml:space="preserve"> </w:t>
      </w:r>
      <w:r w:rsidRPr="00440812">
        <w:rPr>
          <w:szCs w:val="24"/>
        </w:rPr>
        <w:t>all</w:t>
      </w:r>
      <w:r w:rsidR="00E24065" w:rsidRPr="00440812">
        <w:rPr>
          <w:szCs w:val="24"/>
        </w:rPr>
        <w:t xml:space="preserve"> </w:t>
      </w:r>
      <w:r w:rsidRPr="00440812">
        <w:rPr>
          <w:szCs w:val="24"/>
        </w:rPr>
        <w:t>its</w:t>
      </w:r>
      <w:r w:rsidR="00E24065" w:rsidRPr="00440812">
        <w:rPr>
          <w:szCs w:val="24"/>
        </w:rPr>
        <w:t xml:space="preserve"> </w:t>
      </w:r>
      <w:r w:rsidRPr="00440812">
        <w:rPr>
          <w:szCs w:val="24"/>
        </w:rPr>
        <w:t>citizens</w:t>
      </w:r>
      <w:r w:rsidR="00E24065" w:rsidRPr="00440812">
        <w:rPr>
          <w:szCs w:val="24"/>
        </w:rPr>
        <w:t xml:space="preserve"> </w:t>
      </w:r>
      <w:r w:rsidRPr="00440812">
        <w:rPr>
          <w:szCs w:val="24"/>
        </w:rPr>
        <w:t>without</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The</w:t>
      </w:r>
      <w:r w:rsidR="00E24065" w:rsidRPr="00440812">
        <w:rPr>
          <w:szCs w:val="24"/>
        </w:rPr>
        <w:t xml:space="preserve"> </w:t>
      </w:r>
      <w:r w:rsidRPr="00440812">
        <w:rPr>
          <w:szCs w:val="24"/>
        </w:rPr>
        <w:t>state</w:t>
      </w:r>
      <w:r w:rsidR="00E24065" w:rsidRPr="00440812">
        <w:rPr>
          <w:szCs w:val="24"/>
        </w:rPr>
        <w:t xml:space="preserve"> </w:t>
      </w:r>
      <w:r w:rsidRPr="00440812">
        <w:rPr>
          <w:szCs w:val="24"/>
        </w:rPr>
        <w:t>is</w:t>
      </w:r>
      <w:r w:rsidR="00E24065" w:rsidRPr="00440812">
        <w:rPr>
          <w:szCs w:val="24"/>
        </w:rPr>
        <w:t xml:space="preserve"> </w:t>
      </w:r>
      <w:r w:rsidRPr="00440812">
        <w:rPr>
          <w:szCs w:val="24"/>
        </w:rPr>
        <w:t>dedicated</w:t>
      </w:r>
      <w:r w:rsidR="00E24065" w:rsidRPr="00440812">
        <w:rPr>
          <w:szCs w:val="24"/>
        </w:rPr>
        <w:t xml:space="preserve"> </w:t>
      </w:r>
      <w:r w:rsidRPr="00440812">
        <w:rPr>
          <w:szCs w:val="24"/>
        </w:rPr>
        <w:t>to</w:t>
      </w:r>
      <w:r w:rsidR="00E24065" w:rsidRPr="00440812">
        <w:rPr>
          <w:szCs w:val="24"/>
        </w:rPr>
        <w:t xml:space="preserve"> </w:t>
      </w:r>
      <w:r w:rsidRPr="00440812">
        <w:rPr>
          <w:szCs w:val="24"/>
        </w:rPr>
        <w:t>the</w:t>
      </w:r>
      <w:r w:rsidR="00E24065" w:rsidRPr="00440812">
        <w:rPr>
          <w:szCs w:val="24"/>
        </w:rPr>
        <w:t xml:space="preserve"> </w:t>
      </w:r>
      <w:r w:rsidRPr="00440812">
        <w:rPr>
          <w:szCs w:val="24"/>
        </w:rPr>
        <w:t>rights,</w:t>
      </w:r>
      <w:r w:rsidR="00E24065" w:rsidRPr="00440812">
        <w:rPr>
          <w:szCs w:val="24"/>
        </w:rPr>
        <w:t xml:space="preserve"> </w:t>
      </w:r>
      <w:r w:rsidRPr="00440812">
        <w:rPr>
          <w:szCs w:val="24"/>
        </w:rPr>
        <w:t>unity</w:t>
      </w:r>
      <w:r w:rsidR="00E24065" w:rsidRPr="00440812">
        <w:rPr>
          <w:szCs w:val="24"/>
        </w:rPr>
        <w:t xml:space="preserve"> </w:t>
      </w:r>
      <w:r w:rsidRPr="00440812">
        <w:rPr>
          <w:szCs w:val="24"/>
        </w:rPr>
        <w:t>and</w:t>
      </w:r>
      <w:r w:rsidR="00E24065" w:rsidRPr="00440812">
        <w:rPr>
          <w:szCs w:val="24"/>
        </w:rPr>
        <w:t xml:space="preserve"> </w:t>
      </w:r>
      <w:r w:rsidRPr="00440812">
        <w:rPr>
          <w:szCs w:val="24"/>
        </w:rPr>
        <w:t>well-being</w:t>
      </w:r>
      <w:r w:rsidR="00E24065" w:rsidRPr="00440812">
        <w:rPr>
          <w:szCs w:val="24"/>
        </w:rPr>
        <w:t xml:space="preserve"> </w:t>
      </w:r>
      <w:r w:rsidRPr="00440812">
        <w:rPr>
          <w:szCs w:val="24"/>
        </w:rPr>
        <w:t>of</w:t>
      </w:r>
      <w:r w:rsidR="00E24065" w:rsidRPr="00440812">
        <w:rPr>
          <w:szCs w:val="24"/>
        </w:rPr>
        <w:t xml:space="preserve"> </w:t>
      </w:r>
      <w:r w:rsidRPr="00440812">
        <w:rPr>
          <w:szCs w:val="24"/>
        </w:rPr>
        <w:t>its</w:t>
      </w:r>
      <w:r w:rsidR="00E24065" w:rsidRPr="00440812">
        <w:rPr>
          <w:szCs w:val="24"/>
        </w:rPr>
        <w:t xml:space="preserve"> </w:t>
      </w:r>
      <w:r w:rsidRPr="00440812">
        <w:rPr>
          <w:szCs w:val="24"/>
        </w:rPr>
        <w:t>people</w:t>
      </w:r>
      <w:r w:rsidR="00E24065" w:rsidRPr="00440812">
        <w:rPr>
          <w:szCs w:val="24"/>
        </w:rPr>
        <w:t xml:space="preserve"> </w:t>
      </w:r>
      <w:r w:rsidRPr="00440812">
        <w:rPr>
          <w:szCs w:val="24"/>
        </w:rPr>
        <w:t>and</w:t>
      </w:r>
      <w:r w:rsidR="00E24065" w:rsidRPr="00440812">
        <w:rPr>
          <w:szCs w:val="24"/>
        </w:rPr>
        <w:t xml:space="preserve"> </w:t>
      </w:r>
      <w:r w:rsidRPr="00440812">
        <w:rPr>
          <w:szCs w:val="24"/>
        </w:rPr>
        <w:t>will</w:t>
      </w:r>
      <w:r w:rsidR="00E24065" w:rsidRPr="00440812">
        <w:rPr>
          <w:szCs w:val="24"/>
        </w:rPr>
        <w:t xml:space="preserve"> </w:t>
      </w:r>
      <w:r w:rsidRPr="00440812">
        <w:rPr>
          <w:szCs w:val="24"/>
        </w:rPr>
        <w:t>ensure</w:t>
      </w:r>
      <w:r w:rsidR="00E24065" w:rsidRPr="00440812">
        <w:rPr>
          <w:szCs w:val="24"/>
        </w:rPr>
        <w:t xml:space="preserve"> </w:t>
      </w:r>
      <w:r w:rsidRPr="00440812">
        <w:rPr>
          <w:szCs w:val="24"/>
        </w:rPr>
        <w:t>the</w:t>
      </w:r>
      <w:r w:rsidR="00E24065" w:rsidRPr="00440812">
        <w:rPr>
          <w:szCs w:val="24"/>
        </w:rPr>
        <w:t xml:space="preserve"> </w:t>
      </w:r>
      <w:r w:rsidRPr="00440812">
        <w:rPr>
          <w:szCs w:val="24"/>
        </w:rPr>
        <w:t>consolidation</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nation</w:t>
      </w:r>
      <w:r w:rsidR="00E24065" w:rsidRPr="00440812">
        <w:rPr>
          <w:szCs w:val="24"/>
        </w:rPr>
        <w:t xml:space="preserve"> </w:t>
      </w:r>
      <w:r w:rsidRPr="00440812">
        <w:rPr>
          <w:szCs w:val="24"/>
        </w:rPr>
        <w:t>and</w:t>
      </w:r>
      <w:r w:rsidR="00E24065" w:rsidRPr="00440812">
        <w:rPr>
          <w:szCs w:val="24"/>
        </w:rPr>
        <w:t xml:space="preserve"> </w:t>
      </w:r>
      <w:r w:rsidRPr="00440812">
        <w:rPr>
          <w:szCs w:val="24"/>
        </w:rPr>
        <w:t>its</w:t>
      </w:r>
      <w:r w:rsidR="00E24065" w:rsidRPr="00440812">
        <w:rPr>
          <w:szCs w:val="24"/>
        </w:rPr>
        <w:t xml:space="preserve"> </w:t>
      </w:r>
      <w:r w:rsidRPr="00440812">
        <w:rPr>
          <w:szCs w:val="24"/>
        </w:rPr>
        <w:t>security.</w:t>
      </w:r>
    </w:p>
    <w:p w:rsidR="00951BC8" w:rsidRPr="00440812" w:rsidRDefault="00951BC8" w:rsidP="00440812">
      <w:pPr>
        <w:pStyle w:val="SingleTxtG"/>
        <w:rPr>
          <w:szCs w:val="24"/>
        </w:rPr>
      </w:pPr>
      <w:r w:rsidRPr="00440812">
        <w:t>157.</w:t>
      </w:r>
      <w:r w:rsidRPr="00440812">
        <w:tab/>
      </w:r>
      <w:r w:rsidRPr="001609FA">
        <w:rPr>
          <w:i/>
          <w:szCs w:val="24"/>
        </w:rPr>
        <w:t>Human</w:t>
      </w:r>
      <w:r w:rsidR="00E24065" w:rsidRPr="001609FA">
        <w:rPr>
          <w:i/>
          <w:szCs w:val="24"/>
        </w:rPr>
        <w:t xml:space="preserve"> </w:t>
      </w:r>
      <w:r w:rsidRPr="001609FA">
        <w:rPr>
          <w:i/>
          <w:szCs w:val="24"/>
        </w:rPr>
        <w:t>resource</w:t>
      </w:r>
      <w:r w:rsidR="00E24065" w:rsidRPr="001609FA">
        <w:rPr>
          <w:i/>
          <w:szCs w:val="24"/>
        </w:rPr>
        <w:t xml:space="preserve"> </w:t>
      </w:r>
      <w:r w:rsidRPr="001609FA">
        <w:rPr>
          <w:i/>
          <w:szCs w:val="24"/>
        </w:rPr>
        <w:t>development</w:t>
      </w:r>
      <w:r w:rsidR="00E24065" w:rsidRPr="001609FA">
        <w:rPr>
          <w:i/>
          <w:szCs w:val="24"/>
        </w:rPr>
        <w:t xml:space="preserve"> </w:t>
      </w:r>
      <w:r w:rsidRPr="001609FA">
        <w:rPr>
          <w:i/>
          <w:szCs w:val="24"/>
        </w:rPr>
        <w:t>and</w:t>
      </w:r>
      <w:r w:rsidR="00E24065" w:rsidRPr="001609FA">
        <w:rPr>
          <w:i/>
          <w:szCs w:val="24"/>
        </w:rPr>
        <w:t xml:space="preserve"> </w:t>
      </w:r>
      <w:r w:rsidRPr="001609FA">
        <w:rPr>
          <w:i/>
          <w:szCs w:val="24"/>
        </w:rPr>
        <w:t>a</w:t>
      </w:r>
      <w:r w:rsidR="00E24065" w:rsidRPr="001609FA">
        <w:rPr>
          <w:i/>
          <w:szCs w:val="24"/>
        </w:rPr>
        <w:t xml:space="preserve"> </w:t>
      </w:r>
      <w:r w:rsidRPr="001609FA">
        <w:rPr>
          <w:i/>
          <w:szCs w:val="24"/>
        </w:rPr>
        <w:t>knowledge-based</w:t>
      </w:r>
      <w:r w:rsidR="00E24065" w:rsidRPr="001609FA">
        <w:rPr>
          <w:i/>
          <w:szCs w:val="24"/>
        </w:rPr>
        <w:t xml:space="preserve"> </w:t>
      </w:r>
      <w:r w:rsidRPr="001609FA">
        <w:rPr>
          <w:i/>
          <w:szCs w:val="24"/>
        </w:rPr>
        <w:t>economy</w:t>
      </w:r>
      <w:r w:rsidRPr="00440812">
        <w:rPr>
          <w:szCs w:val="24"/>
        </w:rPr>
        <w:t>.</w:t>
      </w:r>
      <w:r w:rsidR="00E24065" w:rsidRPr="00440812">
        <w:rPr>
          <w:szCs w:val="24"/>
        </w:rPr>
        <w:t xml:space="preserve"> </w:t>
      </w:r>
      <w:r w:rsidRPr="00440812">
        <w:rPr>
          <w:szCs w:val="24"/>
        </w:rPr>
        <w:t>Rwanda</w:t>
      </w:r>
      <w:r w:rsidR="00E24065" w:rsidRPr="00440812">
        <w:rPr>
          <w:szCs w:val="24"/>
        </w:rPr>
        <w:t xml:space="preserve"> </w:t>
      </w:r>
      <w:r w:rsidRPr="00440812">
        <w:rPr>
          <w:szCs w:val="24"/>
        </w:rPr>
        <w:t>considers</w:t>
      </w:r>
      <w:r w:rsidR="00E24065" w:rsidRPr="00440812">
        <w:rPr>
          <w:szCs w:val="24"/>
        </w:rPr>
        <w:t xml:space="preserve"> </w:t>
      </w:r>
      <w:r w:rsidRPr="00440812">
        <w:rPr>
          <w:szCs w:val="24"/>
        </w:rPr>
        <w:t>its</w:t>
      </w:r>
      <w:r w:rsidR="00E24065" w:rsidRPr="00440812">
        <w:rPr>
          <w:szCs w:val="24"/>
        </w:rPr>
        <w:t xml:space="preserve"> </w:t>
      </w:r>
      <w:r w:rsidRPr="00440812">
        <w:rPr>
          <w:szCs w:val="24"/>
        </w:rPr>
        <w:t>population</w:t>
      </w:r>
      <w:r w:rsidR="00E24065" w:rsidRPr="00440812">
        <w:rPr>
          <w:szCs w:val="24"/>
        </w:rPr>
        <w:t xml:space="preserve"> </w:t>
      </w:r>
      <w:r w:rsidRPr="00440812">
        <w:rPr>
          <w:szCs w:val="24"/>
        </w:rPr>
        <w:t>as</w:t>
      </w:r>
      <w:r w:rsidR="00E24065" w:rsidRPr="00440812">
        <w:rPr>
          <w:szCs w:val="24"/>
        </w:rPr>
        <w:t xml:space="preserve"> </w:t>
      </w:r>
      <w:r w:rsidRPr="00440812">
        <w:rPr>
          <w:szCs w:val="24"/>
        </w:rPr>
        <w:t>its</w:t>
      </w:r>
      <w:r w:rsidR="00E24065" w:rsidRPr="00440812">
        <w:rPr>
          <w:szCs w:val="24"/>
        </w:rPr>
        <w:t xml:space="preserve"> </w:t>
      </w:r>
      <w:r w:rsidRPr="00440812">
        <w:rPr>
          <w:szCs w:val="24"/>
        </w:rPr>
        <w:t>fundamental</w:t>
      </w:r>
      <w:r w:rsidR="00E24065" w:rsidRPr="00440812">
        <w:rPr>
          <w:szCs w:val="24"/>
        </w:rPr>
        <w:t xml:space="preserve"> </w:t>
      </w:r>
      <w:r w:rsidRPr="00440812">
        <w:rPr>
          <w:szCs w:val="24"/>
        </w:rPr>
        <w:t>resource</w:t>
      </w:r>
      <w:r w:rsidR="00E24065" w:rsidRPr="00440812">
        <w:rPr>
          <w:szCs w:val="24"/>
        </w:rPr>
        <w:t xml:space="preserve"> </w:t>
      </w:r>
      <w:r w:rsidRPr="00440812">
        <w:rPr>
          <w:szCs w:val="24"/>
        </w:rPr>
        <w:t>and</w:t>
      </w:r>
      <w:r w:rsidR="00E24065" w:rsidRPr="00440812">
        <w:rPr>
          <w:szCs w:val="24"/>
        </w:rPr>
        <w:t xml:space="preserve"> </w:t>
      </w:r>
      <w:r w:rsidRPr="00440812">
        <w:rPr>
          <w:szCs w:val="24"/>
        </w:rPr>
        <w:t>banks</w:t>
      </w:r>
      <w:r w:rsidR="00E24065" w:rsidRPr="00440812">
        <w:rPr>
          <w:szCs w:val="24"/>
        </w:rPr>
        <w:t xml:space="preserve"> </w:t>
      </w:r>
      <w:r w:rsidRPr="00440812">
        <w:rPr>
          <w:szCs w:val="24"/>
        </w:rPr>
        <w:t>on</w:t>
      </w:r>
      <w:r w:rsidR="00E24065" w:rsidRPr="00440812">
        <w:rPr>
          <w:szCs w:val="24"/>
        </w:rPr>
        <w:t xml:space="preserve"> </w:t>
      </w:r>
      <w:r w:rsidRPr="00440812">
        <w:rPr>
          <w:szCs w:val="24"/>
        </w:rPr>
        <w:t>it</w:t>
      </w:r>
      <w:r w:rsidR="00E24065" w:rsidRPr="00440812">
        <w:rPr>
          <w:szCs w:val="24"/>
        </w:rPr>
        <w:t xml:space="preserve"> </w:t>
      </w:r>
      <w:r w:rsidRPr="00440812">
        <w:rPr>
          <w:szCs w:val="24"/>
        </w:rPr>
        <w:t>for</w:t>
      </w:r>
      <w:r w:rsidR="00E24065" w:rsidRPr="00440812">
        <w:rPr>
          <w:szCs w:val="24"/>
        </w:rPr>
        <w:t xml:space="preserve"> </w:t>
      </w:r>
      <w:r w:rsidRPr="00440812">
        <w:rPr>
          <w:szCs w:val="24"/>
        </w:rPr>
        <w:t>its</w:t>
      </w:r>
      <w:r w:rsidR="00E24065" w:rsidRPr="00440812">
        <w:rPr>
          <w:szCs w:val="24"/>
        </w:rPr>
        <w:t xml:space="preserve"> </w:t>
      </w:r>
      <w:r w:rsidRPr="00440812">
        <w:rPr>
          <w:szCs w:val="24"/>
        </w:rPr>
        <w:t>future</w:t>
      </w:r>
      <w:r w:rsidR="00E24065" w:rsidRPr="00440812">
        <w:rPr>
          <w:szCs w:val="24"/>
        </w:rPr>
        <w:t xml:space="preserve"> </w:t>
      </w:r>
      <w:r w:rsidRPr="00440812">
        <w:rPr>
          <w:szCs w:val="24"/>
        </w:rPr>
        <w:t>development.</w:t>
      </w:r>
      <w:r w:rsidR="00E24065" w:rsidRPr="00440812">
        <w:rPr>
          <w:szCs w:val="24"/>
        </w:rPr>
        <w:t xml:space="preserve"> </w:t>
      </w:r>
      <w:r w:rsidRPr="00440812">
        <w:rPr>
          <w:szCs w:val="24"/>
        </w:rPr>
        <w:t>Apart</w:t>
      </w:r>
      <w:r w:rsidR="00E24065" w:rsidRPr="00440812">
        <w:rPr>
          <w:szCs w:val="24"/>
        </w:rPr>
        <w:t xml:space="preserve"> </w:t>
      </w:r>
      <w:r w:rsidRPr="00440812">
        <w:rPr>
          <w:szCs w:val="24"/>
        </w:rPr>
        <w:t>from</w:t>
      </w:r>
      <w:r w:rsidR="00E24065" w:rsidRPr="00440812">
        <w:rPr>
          <w:szCs w:val="24"/>
        </w:rPr>
        <w:t xml:space="preserve"> </w:t>
      </w:r>
      <w:r w:rsidRPr="00440812">
        <w:rPr>
          <w:szCs w:val="24"/>
        </w:rPr>
        <w:t>raising</w:t>
      </w:r>
      <w:r w:rsidR="00E24065" w:rsidRPr="00440812">
        <w:rPr>
          <w:szCs w:val="24"/>
        </w:rPr>
        <w:t xml:space="preserve"> </w:t>
      </w:r>
      <w:r w:rsidRPr="00440812">
        <w:rPr>
          <w:szCs w:val="24"/>
        </w:rPr>
        <w:t>the</w:t>
      </w:r>
      <w:r w:rsidR="00E24065" w:rsidRPr="00440812">
        <w:rPr>
          <w:szCs w:val="24"/>
        </w:rPr>
        <w:t xml:space="preserve"> </w:t>
      </w:r>
      <w:r w:rsidRPr="00440812">
        <w:rPr>
          <w:szCs w:val="24"/>
        </w:rPr>
        <w:t>general</w:t>
      </w:r>
      <w:r w:rsidR="00E24065" w:rsidRPr="00440812">
        <w:rPr>
          <w:szCs w:val="24"/>
        </w:rPr>
        <w:t xml:space="preserve"> </w:t>
      </w:r>
      <w:r w:rsidRPr="00440812">
        <w:rPr>
          <w:szCs w:val="24"/>
        </w:rPr>
        <w:t>welfare</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population,</w:t>
      </w:r>
      <w:r w:rsidR="00E24065" w:rsidRPr="00440812">
        <w:rPr>
          <w:szCs w:val="24"/>
        </w:rPr>
        <w:t xml:space="preserve"> </w:t>
      </w:r>
      <w:r w:rsidRPr="00440812">
        <w:rPr>
          <w:szCs w:val="24"/>
        </w:rPr>
        <w:t>Rwanda</w:t>
      </w:r>
      <w:r w:rsidR="00E24065" w:rsidRPr="00440812">
        <w:rPr>
          <w:szCs w:val="24"/>
        </w:rPr>
        <w:t xml:space="preserve"> </w:t>
      </w:r>
      <w:r w:rsidRPr="00440812">
        <w:rPr>
          <w:szCs w:val="24"/>
        </w:rPr>
        <w:t>expects</w:t>
      </w:r>
      <w:r w:rsidR="00E24065" w:rsidRPr="00440812">
        <w:rPr>
          <w:szCs w:val="24"/>
        </w:rPr>
        <w:t xml:space="preserve"> </w:t>
      </w:r>
      <w:r w:rsidRPr="00440812">
        <w:rPr>
          <w:szCs w:val="24"/>
        </w:rPr>
        <w:t>to</w:t>
      </w:r>
      <w:r w:rsidR="00E24065" w:rsidRPr="00440812">
        <w:rPr>
          <w:szCs w:val="24"/>
        </w:rPr>
        <w:t xml:space="preserve"> </w:t>
      </w:r>
      <w:r w:rsidRPr="00440812">
        <w:rPr>
          <w:szCs w:val="24"/>
        </w:rPr>
        <w:t>make</w:t>
      </w:r>
      <w:r w:rsidR="00E24065" w:rsidRPr="00440812">
        <w:rPr>
          <w:szCs w:val="24"/>
        </w:rPr>
        <w:t xml:space="preserve"> </w:t>
      </w:r>
      <w:r w:rsidRPr="00440812">
        <w:rPr>
          <w:szCs w:val="24"/>
        </w:rPr>
        <w:t>improvements</w:t>
      </w:r>
      <w:r w:rsidR="00E24065" w:rsidRPr="00440812">
        <w:rPr>
          <w:szCs w:val="24"/>
        </w:rPr>
        <w:t xml:space="preserve"> </w:t>
      </w:r>
      <w:r w:rsidRPr="00440812">
        <w:rPr>
          <w:szCs w:val="24"/>
        </w:rPr>
        <w:t>in</w:t>
      </w:r>
      <w:r w:rsidR="00E24065" w:rsidRPr="00440812">
        <w:rPr>
          <w:szCs w:val="24"/>
        </w:rPr>
        <w:t xml:space="preserve"> </w:t>
      </w:r>
      <w:r w:rsidRPr="00440812">
        <w:rPr>
          <w:szCs w:val="24"/>
        </w:rPr>
        <w:t>education</w:t>
      </w:r>
      <w:r w:rsidR="00E24065" w:rsidRPr="00440812">
        <w:rPr>
          <w:szCs w:val="24"/>
        </w:rPr>
        <w:t xml:space="preserve"> </w:t>
      </w:r>
      <w:r w:rsidRPr="00440812">
        <w:rPr>
          <w:szCs w:val="24"/>
        </w:rPr>
        <w:t>and</w:t>
      </w:r>
      <w:r w:rsidR="00E24065" w:rsidRPr="00440812">
        <w:rPr>
          <w:szCs w:val="24"/>
        </w:rPr>
        <w:t xml:space="preserve"> </w:t>
      </w:r>
      <w:r w:rsidRPr="00440812">
        <w:rPr>
          <w:szCs w:val="24"/>
        </w:rPr>
        <w:t>health</w:t>
      </w:r>
      <w:r w:rsidR="00E24065" w:rsidRPr="00440812">
        <w:rPr>
          <w:szCs w:val="24"/>
        </w:rPr>
        <w:t xml:space="preserve"> </w:t>
      </w:r>
      <w:r w:rsidRPr="00440812">
        <w:rPr>
          <w:szCs w:val="24"/>
        </w:rPr>
        <w:t>services</w:t>
      </w:r>
      <w:r w:rsidR="00E24065" w:rsidRPr="00440812">
        <w:rPr>
          <w:szCs w:val="24"/>
        </w:rPr>
        <w:t xml:space="preserve"> </w:t>
      </w:r>
      <w:r w:rsidRPr="00440812">
        <w:rPr>
          <w:szCs w:val="24"/>
        </w:rPr>
        <w:t>for</w:t>
      </w:r>
      <w:r w:rsidR="00E24065" w:rsidRPr="00440812">
        <w:rPr>
          <w:szCs w:val="24"/>
        </w:rPr>
        <w:t xml:space="preserve"> </w:t>
      </w:r>
      <w:r w:rsidRPr="00440812">
        <w:rPr>
          <w:szCs w:val="24"/>
        </w:rPr>
        <w:t>all</w:t>
      </w:r>
      <w:r w:rsidR="00E24065" w:rsidRPr="00440812">
        <w:rPr>
          <w:szCs w:val="24"/>
        </w:rPr>
        <w:t xml:space="preserve"> </w:t>
      </w:r>
      <w:r w:rsidRPr="00440812">
        <w:rPr>
          <w:szCs w:val="24"/>
        </w:rPr>
        <w:t>without</w:t>
      </w:r>
      <w:r w:rsidR="00E24065" w:rsidRPr="00440812">
        <w:rPr>
          <w:szCs w:val="24"/>
        </w:rPr>
        <w:t xml:space="preserve"> </w:t>
      </w:r>
      <w:r w:rsidRPr="00440812">
        <w:rPr>
          <w:szCs w:val="24"/>
        </w:rPr>
        <w:t>any</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in</w:t>
      </w:r>
      <w:r w:rsidR="00E24065" w:rsidRPr="00440812">
        <w:rPr>
          <w:szCs w:val="24"/>
        </w:rPr>
        <w:t xml:space="preserve"> </w:t>
      </w:r>
      <w:r w:rsidRPr="00440812">
        <w:rPr>
          <w:szCs w:val="24"/>
        </w:rPr>
        <w:t>order</w:t>
      </w:r>
      <w:r w:rsidR="00E24065" w:rsidRPr="00440812">
        <w:rPr>
          <w:szCs w:val="24"/>
        </w:rPr>
        <w:t xml:space="preserve"> </w:t>
      </w:r>
      <w:r w:rsidRPr="00440812">
        <w:rPr>
          <w:szCs w:val="24"/>
        </w:rPr>
        <w:t>to</w:t>
      </w:r>
      <w:r w:rsidR="00E24065" w:rsidRPr="00440812">
        <w:rPr>
          <w:szCs w:val="24"/>
        </w:rPr>
        <w:t xml:space="preserve"> </w:t>
      </w:r>
      <w:r w:rsidRPr="00440812">
        <w:rPr>
          <w:szCs w:val="24"/>
        </w:rPr>
        <w:t>build</w:t>
      </w:r>
      <w:r w:rsidR="00E24065" w:rsidRPr="00440812">
        <w:rPr>
          <w:szCs w:val="24"/>
        </w:rPr>
        <w:t xml:space="preserve"> </w:t>
      </w:r>
      <w:r w:rsidRPr="00440812">
        <w:rPr>
          <w:szCs w:val="24"/>
        </w:rPr>
        <w:t>a</w:t>
      </w:r>
      <w:r w:rsidR="00E24065" w:rsidRPr="00440812">
        <w:rPr>
          <w:szCs w:val="24"/>
        </w:rPr>
        <w:t xml:space="preserve"> </w:t>
      </w:r>
      <w:r w:rsidRPr="00440812">
        <w:rPr>
          <w:szCs w:val="24"/>
        </w:rPr>
        <w:t>productive</w:t>
      </w:r>
      <w:r w:rsidR="00E24065" w:rsidRPr="00440812">
        <w:rPr>
          <w:szCs w:val="24"/>
        </w:rPr>
        <w:t xml:space="preserve"> </w:t>
      </w:r>
      <w:r w:rsidRPr="00440812">
        <w:rPr>
          <w:szCs w:val="24"/>
        </w:rPr>
        <w:t>and</w:t>
      </w:r>
      <w:r w:rsidR="00E24065" w:rsidRPr="00440812">
        <w:rPr>
          <w:szCs w:val="24"/>
        </w:rPr>
        <w:t xml:space="preserve"> </w:t>
      </w:r>
      <w:r w:rsidRPr="00440812">
        <w:rPr>
          <w:szCs w:val="24"/>
        </w:rPr>
        <w:t>efficient</w:t>
      </w:r>
      <w:r w:rsidR="00E24065" w:rsidRPr="00440812">
        <w:rPr>
          <w:szCs w:val="24"/>
        </w:rPr>
        <w:t xml:space="preserve"> </w:t>
      </w:r>
      <w:r w:rsidRPr="00440812">
        <w:rPr>
          <w:szCs w:val="24"/>
        </w:rPr>
        <w:t>workforce.</w:t>
      </w:r>
      <w:r w:rsidR="00E24065" w:rsidRPr="00440812">
        <w:rPr>
          <w:szCs w:val="24"/>
        </w:rPr>
        <w:t xml:space="preserve"> </w:t>
      </w:r>
      <w:r w:rsidRPr="00440812">
        <w:rPr>
          <w:szCs w:val="24"/>
        </w:rPr>
        <w:t>Currently,</w:t>
      </w:r>
      <w:r w:rsidR="00E24065" w:rsidRPr="00440812">
        <w:rPr>
          <w:szCs w:val="24"/>
        </w:rPr>
        <w:t xml:space="preserve"> </w:t>
      </w:r>
      <w:r w:rsidRPr="00440812">
        <w:rPr>
          <w:szCs w:val="24"/>
        </w:rPr>
        <w:t>Rwanda</w:t>
      </w:r>
      <w:r w:rsidR="00E24065" w:rsidRPr="00440812">
        <w:rPr>
          <w:szCs w:val="24"/>
        </w:rPr>
        <w:t xml:space="preserve"> </w:t>
      </w:r>
      <w:r w:rsidRPr="00440812">
        <w:rPr>
          <w:szCs w:val="24"/>
        </w:rPr>
        <w:t>boasts</w:t>
      </w:r>
      <w:r w:rsidR="00E24065" w:rsidRPr="00440812">
        <w:rPr>
          <w:szCs w:val="24"/>
        </w:rPr>
        <w:t xml:space="preserve"> </w:t>
      </w:r>
      <w:r w:rsidRPr="00440812">
        <w:rPr>
          <w:szCs w:val="24"/>
        </w:rPr>
        <w:t>of</w:t>
      </w:r>
      <w:r w:rsidR="00E24065" w:rsidRPr="00440812">
        <w:rPr>
          <w:szCs w:val="24"/>
        </w:rPr>
        <w:t xml:space="preserve"> </w:t>
      </w:r>
      <w:r w:rsidRPr="00440812">
        <w:rPr>
          <w:szCs w:val="24"/>
        </w:rPr>
        <w:t>universal</w:t>
      </w:r>
      <w:r w:rsidR="00E24065" w:rsidRPr="00440812">
        <w:rPr>
          <w:szCs w:val="24"/>
        </w:rPr>
        <w:t xml:space="preserve"> </w:t>
      </w:r>
      <w:r w:rsidRPr="00440812">
        <w:rPr>
          <w:szCs w:val="24"/>
        </w:rPr>
        <w:t>free</w:t>
      </w:r>
      <w:r w:rsidR="00E24065" w:rsidRPr="00440812">
        <w:rPr>
          <w:szCs w:val="24"/>
        </w:rPr>
        <w:t xml:space="preserve"> </w:t>
      </w:r>
      <w:r w:rsidRPr="00440812">
        <w:rPr>
          <w:szCs w:val="24"/>
        </w:rPr>
        <w:t>primary</w:t>
      </w:r>
      <w:r w:rsidR="00E24065" w:rsidRPr="00440812">
        <w:rPr>
          <w:szCs w:val="24"/>
        </w:rPr>
        <w:t xml:space="preserve"> </w:t>
      </w:r>
      <w:r w:rsidRPr="00440812">
        <w:rPr>
          <w:szCs w:val="24"/>
        </w:rPr>
        <w:t>and</w:t>
      </w:r>
      <w:r w:rsidR="00E24065" w:rsidRPr="00440812">
        <w:rPr>
          <w:szCs w:val="24"/>
        </w:rPr>
        <w:t xml:space="preserve"> </w:t>
      </w:r>
      <w:r w:rsidRPr="00DD54ED">
        <w:rPr>
          <w:i/>
        </w:rPr>
        <w:t>tronc</w:t>
      </w:r>
      <w:r w:rsidR="00E24065" w:rsidRPr="00DD54ED">
        <w:rPr>
          <w:i/>
        </w:rPr>
        <w:t xml:space="preserve"> </w:t>
      </w:r>
      <w:r w:rsidRPr="00DD54ED">
        <w:rPr>
          <w:i/>
        </w:rPr>
        <w:t>commun</w:t>
      </w:r>
      <w:r w:rsidR="00E24065" w:rsidRPr="00440812">
        <w:t xml:space="preserve"> </w:t>
      </w:r>
      <w:r w:rsidRPr="00440812">
        <w:rPr>
          <w:szCs w:val="24"/>
        </w:rPr>
        <w:t>education</w:t>
      </w:r>
      <w:r w:rsidR="00E24065" w:rsidRPr="00440812">
        <w:rPr>
          <w:szCs w:val="24"/>
        </w:rPr>
        <w:t xml:space="preserve"> </w:t>
      </w:r>
      <w:r w:rsidRPr="00440812">
        <w:rPr>
          <w:szCs w:val="24"/>
        </w:rPr>
        <w:t>–</w:t>
      </w:r>
      <w:r w:rsidR="00E24065" w:rsidRPr="00440812">
        <w:rPr>
          <w:szCs w:val="24"/>
        </w:rPr>
        <w:t xml:space="preserve"> </w:t>
      </w:r>
      <w:r w:rsidRPr="00440812">
        <w:rPr>
          <w:szCs w:val="24"/>
        </w:rPr>
        <w:t>which</w:t>
      </w:r>
      <w:r w:rsidR="00E24065" w:rsidRPr="00440812">
        <w:rPr>
          <w:szCs w:val="24"/>
        </w:rPr>
        <w:t xml:space="preserve"> </w:t>
      </w:r>
      <w:r w:rsidRPr="00440812">
        <w:rPr>
          <w:szCs w:val="24"/>
        </w:rPr>
        <w:t>is</w:t>
      </w:r>
      <w:r w:rsidR="00E24065" w:rsidRPr="00440812">
        <w:rPr>
          <w:szCs w:val="24"/>
        </w:rPr>
        <w:t xml:space="preserve"> </w:t>
      </w:r>
      <w:r w:rsidRPr="00440812">
        <w:rPr>
          <w:szCs w:val="24"/>
        </w:rPr>
        <w:t>9</w:t>
      </w:r>
      <w:r w:rsidR="00E24065" w:rsidRPr="00440812">
        <w:rPr>
          <w:szCs w:val="24"/>
        </w:rPr>
        <w:t xml:space="preserve"> </w:t>
      </w:r>
      <w:r w:rsidRPr="00440812">
        <w:rPr>
          <w:szCs w:val="24"/>
        </w:rPr>
        <w:t>years</w:t>
      </w:r>
      <w:r w:rsidR="00E24065" w:rsidRPr="00440812">
        <w:rPr>
          <w:szCs w:val="24"/>
        </w:rPr>
        <w:t xml:space="preserve"> </w:t>
      </w:r>
      <w:r w:rsidRPr="00440812">
        <w:rPr>
          <w:szCs w:val="24"/>
        </w:rPr>
        <w:t>basic</w:t>
      </w:r>
      <w:r w:rsidR="00E24065" w:rsidRPr="00440812">
        <w:rPr>
          <w:szCs w:val="24"/>
        </w:rPr>
        <w:t xml:space="preserve"> </w:t>
      </w:r>
      <w:r w:rsidRPr="00440812">
        <w:rPr>
          <w:szCs w:val="24"/>
        </w:rPr>
        <w:t>education</w:t>
      </w:r>
      <w:r w:rsidR="00E24065" w:rsidRPr="00440812">
        <w:rPr>
          <w:szCs w:val="24"/>
        </w:rPr>
        <w:t xml:space="preserve"> </w:t>
      </w:r>
      <w:r w:rsidRPr="00440812">
        <w:rPr>
          <w:szCs w:val="24"/>
        </w:rPr>
        <w:t>free</w:t>
      </w:r>
      <w:r w:rsidR="00E24065" w:rsidRPr="00440812">
        <w:rPr>
          <w:szCs w:val="24"/>
        </w:rPr>
        <w:t xml:space="preserve"> </w:t>
      </w:r>
      <w:r w:rsidRPr="00440812">
        <w:rPr>
          <w:szCs w:val="24"/>
        </w:rPr>
        <w:t>of</w:t>
      </w:r>
      <w:r w:rsidR="00E24065" w:rsidRPr="00440812">
        <w:rPr>
          <w:szCs w:val="24"/>
        </w:rPr>
        <w:t xml:space="preserve"> </w:t>
      </w:r>
      <w:r w:rsidRPr="00440812">
        <w:rPr>
          <w:szCs w:val="24"/>
        </w:rPr>
        <w:t>charge.</w:t>
      </w:r>
      <w:r w:rsidR="00E24065" w:rsidRPr="00440812">
        <w:rPr>
          <w:szCs w:val="24"/>
        </w:rPr>
        <w:t xml:space="preserve"> </w:t>
      </w:r>
      <w:r w:rsidRPr="00440812">
        <w:rPr>
          <w:szCs w:val="24"/>
        </w:rPr>
        <w:t>The</w:t>
      </w:r>
      <w:r w:rsidR="00E24065" w:rsidRPr="00440812">
        <w:rPr>
          <w:szCs w:val="24"/>
        </w:rPr>
        <w:t xml:space="preserve"> </w:t>
      </w:r>
      <w:r w:rsidRPr="00440812">
        <w:rPr>
          <w:szCs w:val="24"/>
        </w:rPr>
        <w:t>government</w:t>
      </w:r>
      <w:r w:rsidR="00E24065" w:rsidRPr="00440812">
        <w:rPr>
          <w:szCs w:val="24"/>
        </w:rPr>
        <w:t xml:space="preserve"> </w:t>
      </w:r>
      <w:r w:rsidRPr="00440812">
        <w:rPr>
          <w:szCs w:val="24"/>
        </w:rPr>
        <w:t>supports</w:t>
      </w:r>
      <w:r w:rsidR="00E24065" w:rsidRPr="00440812">
        <w:rPr>
          <w:szCs w:val="24"/>
        </w:rPr>
        <w:t xml:space="preserve"> </w:t>
      </w:r>
      <w:r w:rsidRPr="00440812">
        <w:rPr>
          <w:szCs w:val="24"/>
        </w:rPr>
        <w:t>free</w:t>
      </w:r>
      <w:r w:rsidR="00E24065" w:rsidRPr="00440812">
        <w:rPr>
          <w:szCs w:val="24"/>
        </w:rPr>
        <w:t xml:space="preserve"> </w:t>
      </w:r>
      <w:r w:rsidRPr="00440812">
        <w:rPr>
          <w:szCs w:val="24"/>
        </w:rPr>
        <w:t>education</w:t>
      </w:r>
      <w:r w:rsidR="00E24065" w:rsidRPr="00440812">
        <w:rPr>
          <w:szCs w:val="24"/>
        </w:rPr>
        <w:t xml:space="preserve"> </w:t>
      </w:r>
      <w:r w:rsidRPr="00440812">
        <w:rPr>
          <w:szCs w:val="24"/>
        </w:rPr>
        <w:t>under</w:t>
      </w:r>
      <w:r w:rsidR="00E24065" w:rsidRPr="00440812">
        <w:rPr>
          <w:szCs w:val="24"/>
        </w:rPr>
        <w:t xml:space="preserve"> </w:t>
      </w:r>
      <w:r w:rsidRPr="00440812">
        <w:rPr>
          <w:szCs w:val="24"/>
        </w:rPr>
        <w:t>the</w:t>
      </w:r>
      <w:r w:rsidR="00E24065" w:rsidRPr="00440812">
        <w:rPr>
          <w:szCs w:val="24"/>
        </w:rPr>
        <w:t xml:space="preserve"> </w:t>
      </w:r>
      <w:r w:rsidRPr="00440812">
        <w:rPr>
          <w:szCs w:val="24"/>
        </w:rPr>
        <w:t>program</w:t>
      </w:r>
      <w:r w:rsidR="00E24065" w:rsidRPr="00440812">
        <w:rPr>
          <w:szCs w:val="24"/>
        </w:rPr>
        <w:t xml:space="preserve"> </w:t>
      </w:r>
      <w:r w:rsidRPr="00440812">
        <w:rPr>
          <w:szCs w:val="24"/>
        </w:rPr>
        <w:t>of</w:t>
      </w:r>
      <w:r w:rsidR="00E24065" w:rsidRPr="00440812">
        <w:rPr>
          <w:szCs w:val="24"/>
        </w:rPr>
        <w:t xml:space="preserve"> </w:t>
      </w:r>
      <w:r w:rsidRPr="00440812">
        <w:rPr>
          <w:szCs w:val="24"/>
        </w:rPr>
        <w:t>capitation</w:t>
      </w:r>
      <w:r w:rsidR="00E24065" w:rsidRPr="00440812">
        <w:rPr>
          <w:szCs w:val="24"/>
        </w:rPr>
        <w:t xml:space="preserve"> </w:t>
      </w:r>
      <w:r w:rsidRPr="00440812">
        <w:rPr>
          <w:szCs w:val="24"/>
        </w:rPr>
        <w:t>grant.</w:t>
      </w:r>
    </w:p>
    <w:p w:rsidR="00951BC8" w:rsidRPr="00440812" w:rsidRDefault="00951BC8" w:rsidP="00440812">
      <w:pPr>
        <w:pStyle w:val="SingleTxtG"/>
        <w:rPr>
          <w:szCs w:val="24"/>
        </w:rPr>
      </w:pPr>
      <w:r w:rsidRPr="00440812">
        <w:t>158.</w:t>
      </w:r>
      <w:r w:rsidRPr="00440812">
        <w:tab/>
      </w:r>
      <w:r w:rsidRPr="00440812">
        <w:rPr>
          <w:szCs w:val="24"/>
        </w:rPr>
        <w:t>Specific</w:t>
      </w:r>
      <w:r w:rsidR="00E24065" w:rsidRPr="00440812">
        <w:rPr>
          <w:szCs w:val="24"/>
        </w:rPr>
        <w:t xml:space="preserve"> </w:t>
      </w:r>
      <w:r w:rsidRPr="00440812">
        <w:rPr>
          <w:szCs w:val="24"/>
        </w:rPr>
        <w:t>institutions</w:t>
      </w:r>
      <w:r w:rsidR="00E24065" w:rsidRPr="00440812">
        <w:rPr>
          <w:szCs w:val="24"/>
        </w:rPr>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created</w:t>
      </w:r>
      <w:r w:rsidR="00E24065" w:rsidRPr="00440812">
        <w:rPr>
          <w:szCs w:val="24"/>
        </w:rPr>
        <w:t xml:space="preserve"> </w:t>
      </w:r>
      <w:r w:rsidRPr="00440812">
        <w:rPr>
          <w:szCs w:val="24"/>
        </w:rPr>
        <w:t>to</w:t>
      </w:r>
      <w:r w:rsidR="00E24065" w:rsidRPr="00440812">
        <w:rPr>
          <w:szCs w:val="24"/>
        </w:rPr>
        <w:t xml:space="preserve"> </w:t>
      </w:r>
      <w:r w:rsidRPr="00440812">
        <w:rPr>
          <w:szCs w:val="24"/>
        </w:rPr>
        <w:t>improve</w:t>
      </w:r>
      <w:r w:rsidR="00E24065" w:rsidRPr="00440812">
        <w:rPr>
          <w:szCs w:val="24"/>
        </w:rPr>
        <w:t xml:space="preserve"> </w:t>
      </w:r>
      <w:r w:rsidRPr="00440812">
        <w:rPr>
          <w:szCs w:val="24"/>
        </w:rPr>
        <w:t>the</w:t>
      </w:r>
      <w:r w:rsidR="00E24065" w:rsidRPr="00440812">
        <w:rPr>
          <w:szCs w:val="24"/>
        </w:rPr>
        <w:t xml:space="preserve"> </w:t>
      </w:r>
      <w:r w:rsidRPr="00440812">
        <w:rPr>
          <w:szCs w:val="24"/>
        </w:rPr>
        <w:t>quality</w:t>
      </w:r>
      <w:r w:rsidR="00E24065" w:rsidRPr="00440812">
        <w:rPr>
          <w:szCs w:val="24"/>
        </w:rPr>
        <w:t xml:space="preserve"> </w:t>
      </w:r>
      <w:r w:rsidRPr="00440812">
        <w:rPr>
          <w:szCs w:val="24"/>
        </w:rPr>
        <w:t>of</w:t>
      </w:r>
      <w:r w:rsidR="00E24065" w:rsidRPr="00440812">
        <w:rPr>
          <w:szCs w:val="24"/>
        </w:rPr>
        <w:t xml:space="preserve"> </w:t>
      </w:r>
      <w:r w:rsidRPr="00440812">
        <w:rPr>
          <w:szCs w:val="24"/>
        </w:rPr>
        <w:t>education</w:t>
      </w:r>
      <w:r w:rsidR="00E24065" w:rsidRPr="00440812">
        <w:rPr>
          <w:szCs w:val="24"/>
        </w:rPr>
        <w:t xml:space="preserve"> </w:t>
      </w:r>
      <w:r w:rsidRPr="00440812">
        <w:rPr>
          <w:szCs w:val="24"/>
        </w:rPr>
        <w:t>in</w:t>
      </w:r>
      <w:r w:rsidR="00E24065" w:rsidRPr="00440812">
        <w:rPr>
          <w:szCs w:val="24"/>
        </w:rPr>
        <w:t xml:space="preserve"> </w:t>
      </w:r>
      <w:r w:rsidRPr="00440812">
        <w:rPr>
          <w:szCs w:val="24"/>
        </w:rPr>
        <w:t>Rwanda.</w:t>
      </w:r>
      <w:r w:rsidR="00E24065" w:rsidRPr="00440812">
        <w:rPr>
          <w:szCs w:val="24"/>
        </w:rPr>
        <w:t xml:space="preserve"> </w:t>
      </w:r>
      <w:r w:rsidRPr="00440812">
        <w:rPr>
          <w:szCs w:val="24"/>
        </w:rPr>
        <w:t>They</w:t>
      </w:r>
      <w:r w:rsidR="00E24065" w:rsidRPr="00440812">
        <w:rPr>
          <w:szCs w:val="24"/>
        </w:rPr>
        <w:t xml:space="preserve"> </w:t>
      </w:r>
      <w:r w:rsidRPr="00440812">
        <w:rPr>
          <w:szCs w:val="24"/>
        </w:rPr>
        <w:t>include</w:t>
      </w:r>
      <w:r w:rsidR="00E24065" w:rsidRPr="00440812">
        <w:rPr>
          <w:szCs w:val="24"/>
        </w:rPr>
        <w:t xml:space="preserve"> </w:t>
      </w:r>
      <w:r w:rsidRPr="00440812">
        <w:rPr>
          <w:szCs w:val="24"/>
        </w:rPr>
        <w:t>the</w:t>
      </w:r>
      <w:r w:rsidR="00E24065" w:rsidRPr="00440812">
        <w:rPr>
          <w:szCs w:val="24"/>
        </w:rPr>
        <w:t xml:space="preserve"> </w:t>
      </w:r>
      <w:r w:rsidRPr="00440812">
        <w:rPr>
          <w:szCs w:val="24"/>
        </w:rPr>
        <w:t>Human</w:t>
      </w:r>
      <w:r w:rsidR="00E24065" w:rsidRPr="00440812">
        <w:rPr>
          <w:szCs w:val="24"/>
        </w:rPr>
        <w:t xml:space="preserve"> </w:t>
      </w:r>
      <w:r w:rsidRPr="00440812">
        <w:rPr>
          <w:szCs w:val="24"/>
        </w:rPr>
        <w:t>Initiative</w:t>
      </w:r>
      <w:r w:rsidR="00E24065" w:rsidRPr="00440812">
        <w:rPr>
          <w:szCs w:val="24"/>
        </w:rPr>
        <w:t xml:space="preserve"> </w:t>
      </w:r>
      <w:r w:rsidRPr="00440812">
        <w:rPr>
          <w:szCs w:val="24"/>
        </w:rPr>
        <w:t>Development</w:t>
      </w:r>
      <w:r w:rsidR="00E24065" w:rsidRPr="00440812">
        <w:rPr>
          <w:szCs w:val="24"/>
        </w:rPr>
        <w:t xml:space="preserve"> </w:t>
      </w:r>
      <w:r w:rsidRPr="00440812">
        <w:rPr>
          <w:szCs w:val="24"/>
        </w:rPr>
        <w:t>Agency</w:t>
      </w:r>
      <w:r w:rsidR="00E24065" w:rsidRPr="00440812">
        <w:rPr>
          <w:szCs w:val="24"/>
        </w:rPr>
        <w:t xml:space="preserve"> </w:t>
      </w:r>
      <w:r w:rsidRPr="00440812">
        <w:rPr>
          <w:szCs w:val="24"/>
        </w:rPr>
        <w:t>(HIDA),</w:t>
      </w:r>
      <w:r w:rsidR="00E24065" w:rsidRPr="00440812">
        <w:t xml:space="preserve"> </w:t>
      </w:r>
      <w:r w:rsidRPr="00440812">
        <w:rPr>
          <w:szCs w:val="24"/>
        </w:rPr>
        <w:t>Student</w:t>
      </w:r>
      <w:r w:rsidR="00E24065" w:rsidRPr="00440812">
        <w:rPr>
          <w:szCs w:val="24"/>
        </w:rPr>
        <w:t xml:space="preserve"> </w:t>
      </w:r>
      <w:r w:rsidRPr="00440812">
        <w:rPr>
          <w:szCs w:val="24"/>
        </w:rPr>
        <w:t>Financing</w:t>
      </w:r>
      <w:r w:rsidR="00E24065" w:rsidRPr="00440812">
        <w:rPr>
          <w:szCs w:val="24"/>
        </w:rPr>
        <w:t xml:space="preserve"> </w:t>
      </w:r>
      <w:r w:rsidRPr="00440812">
        <w:rPr>
          <w:szCs w:val="24"/>
        </w:rPr>
        <w:t>Agency</w:t>
      </w:r>
      <w:r w:rsidR="00E24065" w:rsidRPr="00440812">
        <w:rPr>
          <w:szCs w:val="24"/>
        </w:rPr>
        <w:t xml:space="preserve"> </w:t>
      </w:r>
      <w:r w:rsidRPr="00440812">
        <w:rPr>
          <w:szCs w:val="24"/>
        </w:rPr>
        <w:t>(SFAR)</w:t>
      </w:r>
      <w:r w:rsidRPr="00440812">
        <w:t>,</w:t>
      </w:r>
      <w:r w:rsidR="00E24065" w:rsidRPr="00440812">
        <w:t xml:space="preserve"> </w:t>
      </w:r>
      <w:r w:rsidRPr="00440812">
        <w:rPr>
          <w:szCs w:val="24"/>
        </w:rPr>
        <w:t>the</w:t>
      </w:r>
      <w:r w:rsidR="00E24065" w:rsidRPr="00440812">
        <w:rPr>
          <w:szCs w:val="24"/>
        </w:rPr>
        <w:t xml:space="preserve"> </w:t>
      </w:r>
      <w:r w:rsidRPr="00440812">
        <w:rPr>
          <w:szCs w:val="24"/>
        </w:rPr>
        <w:t>National</w:t>
      </w:r>
      <w:r w:rsidR="00E24065" w:rsidRPr="00440812">
        <w:rPr>
          <w:szCs w:val="24"/>
        </w:rPr>
        <w:t xml:space="preserve"> </w:t>
      </w:r>
      <w:r w:rsidRPr="00440812">
        <w:rPr>
          <w:szCs w:val="24"/>
        </w:rPr>
        <w:t>Curriculum</w:t>
      </w:r>
      <w:r w:rsidR="00E24065" w:rsidRPr="00440812">
        <w:rPr>
          <w:szCs w:val="24"/>
        </w:rPr>
        <w:t xml:space="preserve"> </w:t>
      </w:r>
      <w:r w:rsidRPr="00440812">
        <w:rPr>
          <w:szCs w:val="24"/>
        </w:rPr>
        <w:t>Development</w:t>
      </w:r>
      <w:r w:rsidR="00E24065" w:rsidRPr="00440812">
        <w:rPr>
          <w:szCs w:val="24"/>
        </w:rPr>
        <w:t xml:space="preserve"> </w:t>
      </w:r>
      <w:r w:rsidRPr="00440812">
        <w:rPr>
          <w:szCs w:val="24"/>
        </w:rPr>
        <w:t>Centre</w:t>
      </w:r>
      <w:r w:rsidRPr="00440812">
        <w:t>,</w:t>
      </w:r>
      <w:r w:rsidR="00E24065" w:rsidRPr="00440812">
        <w:t xml:space="preserve"> </w:t>
      </w:r>
      <w:r w:rsidRPr="00440812">
        <w:t>Rwanda</w:t>
      </w:r>
      <w:r w:rsidR="00E24065" w:rsidRPr="00440812">
        <w:t xml:space="preserve"> </w:t>
      </w:r>
      <w:r w:rsidRPr="00440812">
        <w:t>Institute</w:t>
      </w:r>
      <w:r w:rsidR="00E24065" w:rsidRPr="00440812">
        <w:t xml:space="preserve"> </w:t>
      </w:r>
      <w:r w:rsidRPr="00440812">
        <w:t>Administration</w:t>
      </w:r>
      <w:r w:rsidR="00E24065" w:rsidRPr="00440812">
        <w:t xml:space="preserve"> </w:t>
      </w:r>
      <w:r w:rsidRPr="00440812">
        <w:t>&amp;</w:t>
      </w:r>
      <w:r w:rsidR="00E24065" w:rsidRPr="00440812">
        <w:t xml:space="preserve"> </w:t>
      </w:r>
      <w:r w:rsidRPr="00440812">
        <w:t>Management</w:t>
      </w:r>
      <w:r w:rsidR="00E24065" w:rsidRPr="00440812">
        <w:t xml:space="preserve"> </w:t>
      </w:r>
      <w:r w:rsidRPr="00440812">
        <w:t>(RIAM),</w:t>
      </w:r>
      <w:r w:rsidR="00E24065" w:rsidRPr="00440812">
        <w:t xml:space="preserve"> </w:t>
      </w:r>
      <w:r w:rsidRPr="00440812">
        <w:t>ILDP,</w:t>
      </w:r>
      <w:r w:rsidR="00E24065" w:rsidRPr="00440812">
        <w:t xml:space="preserve"> </w:t>
      </w:r>
      <w:r w:rsidRPr="00440812">
        <w:t>National</w:t>
      </w:r>
      <w:r w:rsidR="00E24065" w:rsidRPr="00440812">
        <w:t xml:space="preserve"> </w:t>
      </w:r>
      <w:r w:rsidRPr="00440812">
        <w:t>Examination</w:t>
      </w:r>
      <w:r w:rsidR="00E24065" w:rsidRPr="00440812">
        <w:t xml:space="preserve"> </w:t>
      </w:r>
      <w:r w:rsidRPr="00440812">
        <w:t>C</w:t>
      </w:r>
      <w:r w:rsidRPr="00440812">
        <w:rPr>
          <w:szCs w:val="24"/>
        </w:rPr>
        <w:t>ouncil,</w:t>
      </w:r>
      <w:r w:rsidR="00E24065" w:rsidRPr="00440812">
        <w:rPr>
          <w:szCs w:val="24"/>
        </w:rPr>
        <w:t xml:space="preserve"> </w:t>
      </w:r>
      <w:r w:rsidRPr="00440812">
        <w:rPr>
          <w:szCs w:val="24"/>
        </w:rPr>
        <w:t>N</w:t>
      </w:r>
      <w:r w:rsidRPr="00440812">
        <w:t>ational</w:t>
      </w:r>
      <w:r w:rsidR="00E24065" w:rsidRPr="00440812">
        <w:t xml:space="preserve"> </w:t>
      </w:r>
      <w:r w:rsidRPr="00440812">
        <w:t>C</w:t>
      </w:r>
      <w:r w:rsidRPr="00440812">
        <w:rPr>
          <w:szCs w:val="24"/>
        </w:rPr>
        <w:t>ouncil</w:t>
      </w:r>
      <w:r w:rsidR="00E24065" w:rsidRPr="00440812">
        <w:rPr>
          <w:szCs w:val="24"/>
        </w:rPr>
        <w:t xml:space="preserve"> </w:t>
      </w:r>
      <w:r w:rsidRPr="00440812">
        <w:rPr>
          <w:szCs w:val="24"/>
        </w:rPr>
        <w:t>for</w:t>
      </w:r>
      <w:r w:rsidR="00E24065" w:rsidRPr="00440812">
        <w:rPr>
          <w:szCs w:val="24"/>
        </w:rPr>
        <w:t xml:space="preserve"> </w:t>
      </w:r>
      <w:r w:rsidRPr="00440812">
        <w:t>Higher</w:t>
      </w:r>
      <w:r w:rsidR="00E24065" w:rsidRPr="00440812">
        <w:t xml:space="preserve"> </w:t>
      </w:r>
      <w:r w:rsidRPr="00440812">
        <w:t>E</w:t>
      </w:r>
      <w:r w:rsidRPr="00440812">
        <w:rPr>
          <w:szCs w:val="24"/>
        </w:rPr>
        <w:t>ducation,</w:t>
      </w:r>
      <w:r w:rsidR="00E24065" w:rsidRPr="00440812">
        <w:rPr>
          <w:szCs w:val="24"/>
        </w:rPr>
        <w:t xml:space="preserve"> </w:t>
      </w:r>
      <w:r w:rsidRPr="00440812">
        <w:rPr>
          <w:szCs w:val="24"/>
        </w:rPr>
        <w:t>etc.</w:t>
      </w:r>
      <w:r w:rsidR="00E24065" w:rsidRPr="00440812">
        <w:rPr>
          <w:szCs w:val="24"/>
        </w:rPr>
        <w:t xml:space="preserve"> </w:t>
      </w:r>
      <w:r w:rsidRPr="00440812">
        <w:rPr>
          <w:szCs w:val="24"/>
        </w:rPr>
        <w:t>Contrary</w:t>
      </w:r>
      <w:r w:rsidR="00E24065" w:rsidRPr="00440812">
        <w:rPr>
          <w:szCs w:val="24"/>
        </w:rPr>
        <w:t xml:space="preserve"> </w:t>
      </w:r>
      <w:r w:rsidRPr="00440812">
        <w:rPr>
          <w:szCs w:val="24"/>
        </w:rPr>
        <w:t>to</w:t>
      </w:r>
      <w:r w:rsidR="00E24065" w:rsidRPr="00440812">
        <w:rPr>
          <w:szCs w:val="24"/>
        </w:rPr>
        <w:t xml:space="preserve"> </w:t>
      </w:r>
      <w:r w:rsidRPr="00440812">
        <w:rPr>
          <w:szCs w:val="24"/>
        </w:rPr>
        <w:t>pre-1994,</w:t>
      </w:r>
      <w:r w:rsidR="00E24065" w:rsidRPr="00440812">
        <w:rPr>
          <w:szCs w:val="24"/>
        </w:rPr>
        <w:t xml:space="preserve"> </w:t>
      </w:r>
      <w:r w:rsidRPr="00440812">
        <w:rPr>
          <w:szCs w:val="24"/>
        </w:rPr>
        <w:t>the</w:t>
      </w:r>
      <w:r w:rsidR="00E24065" w:rsidRPr="00440812">
        <w:rPr>
          <w:szCs w:val="24"/>
        </w:rPr>
        <w:t xml:space="preserve"> </w:t>
      </w:r>
      <w:r w:rsidRPr="00440812">
        <w:rPr>
          <w:szCs w:val="24"/>
        </w:rPr>
        <w:t>current</w:t>
      </w:r>
      <w:r w:rsidR="00E24065" w:rsidRPr="00440812">
        <w:rPr>
          <w:szCs w:val="24"/>
        </w:rPr>
        <w:t xml:space="preserve"> </w:t>
      </w:r>
      <w:r w:rsidRPr="00440812">
        <w:rPr>
          <w:szCs w:val="24"/>
        </w:rPr>
        <w:t>education</w:t>
      </w:r>
      <w:r w:rsidR="00E24065" w:rsidRPr="00440812">
        <w:rPr>
          <w:szCs w:val="24"/>
        </w:rPr>
        <w:t xml:space="preserve"> </w:t>
      </w:r>
      <w:r w:rsidRPr="00440812">
        <w:rPr>
          <w:szCs w:val="24"/>
        </w:rPr>
        <w:t>policy</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government</w:t>
      </w:r>
      <w:r w:rsidR="00E24065" w:rsidRPr="00440812">
        <w:rPr>
          <w:szCs w:val="24"/>
        </w:rPr>
        <w:t xml:space="preserve"> </w:t>
      </w:r>
      <w:r w:rsidRPr="00440812">
        <w:rPr>
          <w:szCs w:val="24"/>
        </w:rPr>
        <w:t>of</w:t>
      </w:r>
      <w:r w:rsidR="00E24065" w:rsidRPr="00440812">
        <w:rPr>
          <w:szCs w:val="24"/>
        </w:rPr>
        <w:t xml:space="preserve"> </w:t>
      </w:r>
      <w:r w:rsidRPr="00440812">
        <w:rPr>
          <w:szCs w:val="24"/>
        </w:rPr>
        <w:t>Rwanda</w:t>
      </w:r>
      <w:r w:rsidR="00E24065" w:rsidRPr="00440812">
        <w:rPr>
          <w:szCs w:val="24"/>
        </w:rPr>
        <w:t xml:space="preserve"> </w:t>
      </w:r>
      <w:r w:rsidRPr="00440812">
        <w:rPr>
          <w:szCs w:val="24"/>
        </w:rPr>
        <w:t>pursues</w:t>
      </w:r>
      <w:r w:rsidR="00E24065" w:rsidRPr="00440812">
        <w:rPr>
          <w:szCs w:val="24"/>
        </w:rPr>
        <w:t xml:space="preserve"> </w:t>
      </w:r>
      <w:r w:rsidRPr="00440812">
        <w:rPr>
          <w:szCs w:val="24"/>
        </w:rPr>
        <w:t>an</w:t>
      </w:r>
      <w:r w:rsidR="00E24065" w:rsidRPr="00440812">
        <w:rPr>
          <w:szCs w:val="24"/>
        </w:rPr>
        <w:t xml:space="preserve"> </w:t>
      </w:r>
      <w:r w:rsidRPr="00440812">
        <w:rPr>
          <w:szCs w:val="24"/>
        </w:rPr>
        <w:t>open</w:t>
      </w:r>
      <w:r w:rsidR="00E24065" w:rsidRPr="00440812">
        <w:rPr>
          <w:szCs w:val="24"/>
        </w:rPr>
        <w:t xml:space="preserve"> </w:t>
      </w:r>
      <w:r w:rsidRPr="00440812">
        <w:rPr>
          <w:szCs w:val="24"/>
        </w:rPr>
        <w:t>policy</w:t>
      </w:r>
      <w:r w:rsidR="00E24065" w:rsidRPr="00440812">
        <w:rPr>
          <w:szCs w:val="24"/>
        </w:rPr>
        <w:t xml:space="preserve"> </w:t>
      </w:r>
      <w:r w:rsidRPr="00440812">
        <w:rPr>
          <w:szCs w:val="24"/>
        </w:rPr>
        <w:t>where</w:t>
      </w:r>
      <w:r w:rsidR="00E24065" w:rsidRPr="00440812">
        <w:rPr>
          <w:szCs w:val="24"/>
        </w:rPr>
        <w:t xml:space="preserve"> </w:t>
      </w:r>
      <w:r w:rsidRPr="00440812">
        <w:rPr>
          <w:szCs w:val="24"/>
        </w:rPr>
        <w:t>both</w:t>
      </w:r>
      <w:r w:rsidR="00E24065" w:rsidRPr="00440812">
        <w:rPr>
          <w:szCs w:val="24"/>
        </w:rPr>
        <w:t xml:space="preserve"> </w:t>
      </w:r>
      <w:r w:rsidRPr="00440812">
        <w:rPr>
          <w:szCs w:val="24"/>
        </w:rPr>
        <w:t>private</w:t>
      </w:r>
      <w:r w:rsidR="00E24065" w:rsidRPr="00440812">
        <w:rPr>
          <w:szCs w:val="24"/>
        </w:rPr>
        <w:t xml:space="preserve"> </w:t>
      </w:r>
      <w:r w:rsidRPr="00440812">
        <w:rPr>
          <w:szCs w:val="24"/>
        </w:rPr>
        <w:t>and</w:t>
      </w:r>
      <w:r w:rsidR="00E24065" w:rsidRPr="00440812">
        <w:rPr>
          <w:szCs w:val="24"/>
        </w:rPr>
        <w:t xml:space="preserve"> </w:t>
      </w:r>
      <w:r w:rsidRPr="00440812">
        <w:rPr>
          <w:szCs w:val="24"/>
        </w:rPr>
        <w:t>public</w:t>
      </w:r>
      <w:r w:rsidR="00E24065" w:rsidRPr="00440812">
        <w:rPr>
          <w:szCs w:val="24"/>
        </w:rPr>
        <w:t xml:space="preserve"> </w:t>
      </w:r>
      <w:r w:rsidRPr="00440812">
        <w:rPr>
          <w:szCs w:val="24"/>
        </w:rPr>
        <w:t>institutions</w:t>
      </w:r>
      <w:r w:rsidR="00E24065" w:rsidRPr="00440812">
        <w:rPr>
          <w:szCs w:val="24"/>
        </w:rPr>
        <w:t xml:space="preserve"> </w:t>
      </w:r>
      <w:r w:rsidRPr="00440812">
        <w:rPr>
          <w:szCs w:val="24"/>
        </w:rPr>
        <w:t>of</w:t>
      </w:r>
      <w:r w:rsidR="00E24065" w:rsidRPr="00440812">
        <w:rPr>
          <w:szCs w:val="24"/>
        </w:rPr>
        <w:t xml:space="preserve"> </w:t>
      </w:r>
      <w:r w:rsidRPr="00440812">
        <w:rPr>
          <w:szCs w:val="24"/>
        </w:rPr>
        <w:t>higher</w:t>
      </w:r>
      <w:r w:rsidR="00E24065" w:rsidRPr="00440812">
        <w:rPr>
          <w:szCs w:val="24"/>
        </w:rPr>
        <w:t xml:space="preserve"> </w:t>
      </w:r>
      <w:r w:rsidRPr="00440812">
        <w:rPr>
          <w:szCs w:val="24"/>
        </w:rPr>
        <w:t>learning</w:t>
      </w:r>
      <w:r w:rsidR="00E24065" w:rsidRPr="00440812">
        <w:rPr>
          <w:szCs w:val="24"/>
        </w:rPr>
        <w:t xml:space="preserve"> </w:t>
      </w:r>
      <w:r w:rsidRPr="00440812">
        <w:rPr>
          <w:szCs w:val="24"/>
        </w:rPr>
        <w:t>have</w:t>
      </w:r>
      <w:r w:rsidR="00E24065" w:rsidRPr="00440812">
        <w:rPr>
          <w:szCs w:val="24"/>
        </w:rPr>
        <w:t xml:space="preserve"> </w:t>
      </w:r>
      <w:r w:rsidRPr="00440812">
        <w:rPr>
          <w:szCs w:val="24"/>
        </w:rPr>
        <w:t>been</w:t>
      </w:r>
      <w:r w:rsidR="00E24065" w:rsidRPr="00440812">
        <w:rPr>
          <w:szCs w:val="24"/>
        </w:rPr>
        <w:t xml:space="preserve"> </w:t>
      </w:r>
      <w:r w:rsidRPr="00440812">
        <w:rPr>
          <w:szCs w:val="24"/>
        </w:rPr>
        <w:t>introduced.</w:t>
      </w:r>
      <w:r w:rsidR="00E24065" w:rsidRPr="00440812">
        <w:rPr>
          <w:szCs w:val="24"/>
        </w:rPr>
        <w:t xml:space="preserve"> </w:t>
      </w:r>
      <w:r w:rsidRPr="00440812">
        <w:rPr>
          <w:szCs w:val="24"/>
        </w:rPr>
        <w:t>Newly</w:t>
      </w:r>
      <w:r w:rsidR="00E24065" w:rsidRPr="00440812">
        <w:rPr>
          <w:szCs w:val="24"/>
        </w:rPr>
        <w:t xml:space="preserve"> </w:t>
      </w:r>
      <w:r w:rsidRPr="00440812">
        <w:rPr>
          <w:szCs w:val="24"/>
        </w:rPr>
        <w:t>created</w:t>
      </w:r>
      <w:r w:rsidR="00E24065" w:rsidRPr="00440812">
        <w:rPr>
          <w:szCs w:val="24"/>
        </w:rPr>
        <w:t xml:space="preserve"> </w:t>
      </w:r>
      <w:r w:rsidRPr="00440812">
        <w:rPr>
          <w:szCs w:val="24"/>
        </w:rPr>
        <w:t>private</w:t>
      </w:r>
      <w:r w:rsidR="00E24065" w:rsidRPr="00440812">
        <w:rPr>
          <w:szCs w:val="24"/>
        </w:rPr>
        <w:t xml:space="preserve"> </w:t>
      </w:r>
      <w:r w:rsidRPr="00440812">
        <w:rPr>
          <w:szCs w:val="24"/>
        </w:rPr>
        <w:t>universities</w:t>
      </w:r>
      <w:r w:rsidR="00E24065" w:rsidRPr="00440812">
        <w:rPr>
          <w:szCs w:val="24"/>
        </w:rPr>
        <w:t xml:space="preserve"> </w:t>
      </w:r>
      <w:r w:rsidRPr="00440812">
        <w:rPr>
          <w:szCs w:val="24"/>
        </w:rPr>
        <w:t>include</w:t>
      </w:r>
      <w:r w:rsidR="00E24065" w:rsidRPr="00440812">
        <w:rPr>
          <w:szCs w:val="24"/>
        </w:rPr>
        <w:t xml:space="preserve"> </w:t>
      </w:r>
      <w:r w:rsidRPr="00440812">
        <w:rPr>
          <w:szCs w:val="24"/>
        </w:rPr>
        <w:t>ULK,</w:t>
      </w:r>
      <w:r w:rsidR="00E24065" w:rsidRPr="00440812">
        <w:rPr>
          <w:szCs w:val="24"/>
        </w:rPr>
        <w:t xml:space="preserve"> </w:t>
      </w:r>
      <w:r w:rsidRPr="00440812">
        <w:rPr>
          <w:szCs w:val="24"/>
        </w:rPr>
        <w:t>UNILAK,</w:t>
      </w:r>
      <w:r w:rsidR="00E24065" w:rsidRPr="00440812">
        <w:rPr>
          <w:szCs w:val="24"/>
        </w:rPr>
        <w:t xml:space="preserve"> </w:t>
      </w:r>
      <w:r w:rsidRPr="00440812">
        <w:rPr>
          <w:szCs w:val="24"/>
        </w:rPr>
        <w:t>INITAK,</w:t>
      </w:r>
      <w:r w:rsidR="00E24065" w:rsidRPr="00440812">
        <w:rPr>
          <w:szCs w:val="24"/>
        </w:rPr>
        <w:t xml:space="preserve"> </w:t>
      </w:r>
      <w:r w:rsidRPr="00440812">
        <w:rPr>
          <w:szCs w:val="24"/>
        </w:rPr>
        <w:t>ISAR,</w:t>
      </w:r>
      <w:r w:rsidR="00E24065" w:rsidRPr="00440812">
        <w:rPr>
          <w:szCs w:val="24"/>
        </w:rPr>
        <w:t xml:space="preserve"> </w:t>
      </w:r>
      <w:r w:rsidRPr="00440812">
        <w:rPr>
          <w:szCs w:val="24"/>
        </w:rPr>
        <w:t>KIST,</w:t>
      </w:r>
      <w:r w:rsidR="00E24065" w:rsidRPr="00440812">
        <w:rPr>
          <w:szCs w:val="24"/>
        </w:rPr>
        <w:t xml:space="preserve"> </w:t>
      </w:r>
      <w:r w:rsidRPr="00440812">
        <w:rPr>
          <w:szCs w:val="24"/>
        </w:rPr>
        <w:t>KIE,</w:t>
      </w:r>
      <w:r w:rsidR="00E24065" w:rsidRPr="00440812">
        <w:rPr>
          <w:szCs w:val="24"/>
        </w:rPr>
        <w:t xml:space="preserve"> </w:t>
      </w:r>
      <w:r w:rsidRPr="00440812">
        <w:rPr>
          <w:szCs w:val="24"/>
        </w:rPr>
        <w:t>KHE,</w:t>
      </w:r>
      <w:r w:rsidR="00E24065" w:rsidRPr="00440812">
        <w:rPr>
          <w:szCs w:val="24"/>
        </w:rPr>
        <w:t xml:space="preserve"> </w:t>
      </w:r>
      <w:r w:rsidRPr="00440812">
        <w:rPr>
          <w:szCs w:val="24"/>
        </w:rPr>
        <w:t>Umutara</w:t>
      </w:r>
      <w:r w:rsidR="00E24065" w:rsidRPr="00440812">
        <w:rPr>
          <w:szCs w:val="24"/>
        </w:rPr>
        <w:t xml:space="preserve"> </w:t>
      </w:r>
      <w:r w:rsidRPr="00440812">
        <w:rPr>
          <w:szCs w:val="24"/>
        </w:rPr>
        <w:t>Poly-technique,</w:t>
      </w:r>
      <w:r w:rsidR="00E24065" w:rsidRPr="00440812">
        <w:rPr>
          <w:szCs w:val="24"/>
        </w:rPr>
        <w:t xml:space="preserve"> </w:t>
      </w:r>
      <w:r w:rsidRPr="00440812">
        <w:rPr>
          <w:szCs w:val="24"/>
        </w:rPr>
        <w:t>among</w:t>
      </w:r>
      <w:r w:rsidR="00E24065" w:rsidRPr="00440812">
        <w:rPr>
          <w:szCs w:val="24"/>
        </w:rPr>
        <w:t xml:space="preserve"> </w:t>
      </w:r>
      <w:r w:rsidRPr="00440812">
        <w:rPr>
          <w:szCs w:val="24"/>
        </w:rPr>
        <w:t>others.</w:t>
      </w:r>
      <w:r w:rsidR="00E24065" w:rsidRPr="00440812">
        <w:rPr>
          <w:szCs w:val="24"/>
        </w:rPr>
        <w:t xml:space="preserve"> </w:t>
      </w:r>
      <w:r w:rsidRPr="00440812">
        <w:rPr>
          <w:szCs w:val="24"/>
        </w:rPr>
        <w:t>Equally,</w:t>
      </w:r>
      <w:r w:rsidR="00E24065" w:rsidRPr="00440812">
        <w:rPr>
          <w:szCs w:val="24"/>
        </w:rPr>
        <w:t xml:space="preserve"> </w:t>
      </w:r>
      <w:r w:rsidRPr="00440812">
        <w:rPr>
          <w:szCs w:val="24"/>
        </w:rPr>
        <w:t>vocational</w:t>
      </w:r>
      <w:r w:rsidR="00E24065" w:rsidRPr="00440812">
        <w:rPr>
          <w:szCs w:val="24"/>
        </w:rPr>
        <w:t xml:space="preserve"> </w:t>
      </w:r>
      <w:r w:rsidRPr="00440812">
        <w:rPr>
          <w:szCs w:val="24"/>
        </w:rPr>
        <w:t>training</w:t>
      </w:r>
      <w:r w:rsidR="00E24065" w:rsidRPr="00440812">
        <w:rPr>
          <w:szCs w:val="24"/>
        </w:rPr>
        <w:t xml:space="preserve"> </w:t>
      </w:r>
      <w:r w:rsidRPr="00440812">
        <w:rPr>
          <w:szCs w:val="24"/>
        </w:rPr>
        <w:t>institutions</w:t>
      </w:r>
      <w:r w:rsidR="00E24065" w:rsidRPr="00440812">
        <w:rPr>
          <w:szCs w:val="24"/>
        </w:rPr>
        <w:t xml:space="preserve"> </w:t>
      </w:r>
      <w:r w:rsidRPr="00440812">
        <w:rPr>
          <w:szCs w:val="24"/>
        </w:rPr>
        <w:t>and</w:t>
      </w:r>
      <w:r w:rsidR="00E24065" w:rsidRPr="00440812">
        <w:rPr>
          <w:szCs w:val="24"/>
        </w:rPr>
        <w:t xml:space="preserve"> </w:t>
      </w:r>
      <w:r w:rsidRPr="00440812">
        <w:rPr>
          <w:szCs w:val="24"/>
        </w:rPr>
        <w:t>ICT</w:t>
      </w:r>
      <w:r w:rsidR="00E24065" w:rsidRPr="00440812">
        <w:rPr>
          <w:szCs w:val="24"/>
        </w:rPr>
        <w:t xml:space="preserve"> </w:t>
      </w:r>
      <w:r w:rsidRPr="00440812">
        <w:rPr>
          <w:szCs w:val="24"/>
        </w:rPr>
        <w:t>centres</w:t>
      </w:r>
      <w:r w:rsidR="00E24065" w:rsidRPr="00440812">
        <w:rPr>
          <w:szCs w:val="24"/>
        </w:rPr>
        <w:t xml:space="preserve"> </w:t>
      </w:r>
      <w:r w:rsidRPr="00440812">
        <w:rPr>
          <w:szCs w:val="24"/>
        </w:rPr>
        <w:t>are</w:t>
      </w:r>
      <w:r w:rsidR="00E24065" w:rsidRPr="00440812">
        <w:rPr>
          <w:szCs w:val="24"/>
        </w:rPr>
        <w:t xml:space="preserve"> </w:t>
      </w:r>
      <w:r w:rsidRPr="00440812">
        <w:rPr>
          <w:szCs w:val="24"/>
        </w:rPr>
        <w:t>some</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human</w:t>
      </w:r>
      <w:r w:rsidR="00E24065" w:rsidRPr="00440812">
        <w:rPr>
          <w:szCs w:val="24"/>
        </w:rPr>
        <w:t xml:space="preserve"> </w:t>
      </w:r>
      <w:r w:rsidRPr="00440812">
        <w:rPr>
          <w:szCs w:val="24"/>
        </w:rPr>
        <w:t>resource</w:t>
      </w:r>
      <w:r w:rsidR="00E24065" w:rsidRPr="00440812">
        <w:rPr>
          <w:szCs w:val="24"/>
        </w:rPr>
        <w:t xml:space="preserve"> </w:t>
      </w:r>
      <w:r w:rsidRPr="00440812">
        <w:rPr>
          <w:szCs w:val="24"/>
        </w:rPr>
        <w:t>development</w:t>
      </w:r>
      <w:r w:rsidR="00E24065" w:rsidRPr="00440812">
        <w:rPr>
          <w:szCs w:val="24"/>
        </w:rPr>
        <w:t xml:space="preserve"> </w:t>
      </w:r>
      <w:r w:rsidRPr="00440812">
        <w:rPr>
          <w:szCs w:val="24"/>
        </w:rPr>
        <w:t>achievements</w:t>
      </w:r>
      <w:r w:rsidR="00E24065" w:rsidRPr="00440812">
        <w:rPr>
          <w:szCs w:val="24"/>
        </w:rPr>
        <w:t xml:space="preserve"> </w:t>
      </w:r>
      <w:r w:rsidRPr="00440812">
        <w:rPr>
          <w:szCs w:val="24"/>
        </w:rPr>
        <w:t>for</w:t>
      </w:r>
      <w:r w:rsidR="00E24065" w:rsidRPr="00440812">
        <w:rPr>
          <w:szCs w:val="24"/>
        </w:rPr>
        <w:t xml:space="preserve"> </w:t>
      </w:r>
      <w:r w:rsidRPr="00440812">
        <w:rPr>
          <w:szCs w:val="24"/>
        </w:rPr>
        <w:t>Rwanda.</w:t>
      </w:r>
      <w:r w:rsidR="00E24065" w:rsidRPr="00440812">
        <w:rPr>
          <w:szCs w:val="24"/>
        </w:rPr>
        <w:t xml:space="preserve"> </w:t>
      </w:r>
      <w:r w:rsidRPr="00440812">
        <w:rPr>
          <w:szCs w:val="24"/>
        </w:rPr>
        <w:t>Indeed</w:t>
      </w:r>
      <w:r w:rsidR="00E24065" w:rsidRPr="00440812">
        <w:rPr>
          <w:szCs w:val="24"/>
        </w:rPr>
        <w:t xml:space="preserve"> </w:t>
      </w:r>
      <w:r w:rsidRPr="00440812">
        <w:rPr>
          <w:szCs w:val="24"/>
        </w:rPr>
        <w:t>as</w:t>
      </w:r>
      <w:r w:rsidR="00E24065" w:rsidRPr="00440812">
        <w:rPr>
          <w:szCs w:val="24"/>
        </w:rPr>
        <w:t xml:space="preserve"> </w:t>
      </w:r>
      <w:r w:rsidRPr="00440812">
        <w:rPr>
          <w:szCs w:val="24"/>
        </w:rPr>
        <w:t>indicated,</w:t>
      </w:r>
      <w:r w:rsidR="00E24065" w:rsidRPr="00440812">
        <w:rPr>
          <w:szCs w:val="24"/>
        </w:rPr>
        <w:t xml:space="preserve"> </w:t>
      </w:r>
      <w:r w:rsidRPr="00440812">
        <w:rPr>
          <w:szCs w:val="24"/>
        </w:rPr>
        <w:t>these</w:t>
      </w:r>
      <w:r w:rsidR="00E24065" w:rsidRPr="00440812">
        <w:rPr>
          <w:szCs w:val="24"/>
        </w:rPr>
        <w:t xml:space="preserve"> </w:t>
      </w:r>
      <w:r w:rsidRPr="00440812">
        <w:rPr>
          <w:szCs w:val="24"/>
        </w:rPr>
        <w:t>facilities</w:t>
      </w:r>
      <w:r w:rsidR="00E24065" w:rsidRPr="00440812">
        <w:rPr>
          <w:szCs w:val="24"/>
        </w:rPr>
        <w:t xml:space="preserve"> </w:t>
      </w:r>
      <w:r w:rsidRPr="00440812">
        <w:rPr>
          <w:szCs w:val="24"/>
        </w:rPr>
        <w:t>are</w:t>
      </w:r>
      <w:r w:rsidR="00E24065" w:rsidRPr="00440812">
        <w:rPr>
          <w:szCs w:val="24"/>
        </w:rPr>
        <w:t xml:space="preserve"> </w:t>
      </w:r>
      <w:r w:rsidRPr="00440812">
        <w:rPr>
          <w:szCs w:val="24"/>
        </w:rPr>
        <w:t>open</w:t>
      </w:r>
      <w:r w:rsidR="00E24065" w:rsidRPr="00440812">
        <w:rPr>
          <w:szCs w:val="24"/>
        </w:rPr>
        <w:t xml:space="preserve"> </w:t>
      </w:r>
      <w:r w:rsidRPr="00440812">
        <w:rPr>
          <w:szCs w:val="24"/>
        </w:rPr>
        <w:t>to</w:t>
      </w:r>
      <w:r w:rsidR="00E24065" w:rsidRPr="00440812">
        <w:rPr>
          <w:szCs w:val="24"/>
        </w:rPr>
        <w:t xml:space="preserve"> </w:t>
      </w:r>
      <w:r w:rsidRPr="00440812">
        <w:rPr>
          <w:szCs w:val="24"/>
        </w:rPr>
        <w:t>all</w:t>
      </w:r>
      <w:r w:rsidR="00E24065" w:rsidRPr="00440812">
        <w:rPr>
          <w:szCs w:val="24"/>
        </w:rPr>
        <w:t xml:space="preserve"> </w:t>
      </w:r>
      <w:r w:rsidRPr="00440812">
        <w:rPr>
          <w:szCs w:val="24"/>
        </w:rPr>
        <w:t>Rwandans</w:t>
      </w:r>
      <w:r w:rsidR="00E24065" w:rsidRPr="00440812">
        <w:rPr>
          <w:szCs w:val="24"/>
        </w:rPr>
        <w:t xml:space="preserve"> </w:t>
      </w:r>
      <w:r w:rsidRPr="00440812">
        <w:rPr>
          <w:szCs w:val="24"/>
        </w:rPr>
        <w:t>without</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or</w:t>
      </w:r>
      <w:r w:rsidR="00E24065" w:rsidRPr="00440812">
        <w:rPr>
          <w:szCs w:val="24"/>
        </w:rPr>
        <w:t xml:space="preserve"> </w:t>
      </w:r>
      <w:r w:rsidRPr="00440812">
        <w:rPr>
          <w:szCs w:val="24"/>
        </w:rPr>
        <w:t>segregation</w:t>
      </w:r>
      <w:r w:rsidR="00E24065" w:rsidRPr="00440812">
        <w:rPr>
          <w:szCs w:val="24"/>
        </w:rPr>
        <w:t xml:space="preserve"> </w:t>
      </w:r>
      <w:r w:rsidRPr="00440812">
        <w:rPr>
          <w:szCs w:val="24"/>
        </w:rPr>
        <w:t>of</w:t>
      </w:r>
      <w:r w:rsidR="00E24065" w:rsidRPr="00440812">
        <w:rPr>
          <w:szCs w:val="24"/>
        </w:rPr>
        <w:t xml:space="preserve"> </w:t>
      </w:r>
      <w:r w:rsidRPr="00440812">
        <w:rPr>
          <w:szCs w:val="24"/>
        </w:rPr>
        <w:t>any</w:t>
      </w:r>
      <w:r w:rsidR="00E24065" w:rsidRPr="00440812">
        <w:rPr>
          <w:szCs w:val="24"/>
        </w:rPr>
        <w:t xml:space="preserve"> </w:t>
      </w:r>
      <w:r w:rsidRPr="00440812">
        <w:rPr>
          <w:szCs w:val="24"/>
        </w:rPr>
        <w:t>kind.</w:t>
      </w:r>
      <w:r w:rsidR="00E24065" w:rsidRPr="00440812">
        <w:rPr>
          <w:szCs w:val="24"/>
        </w:rPr>
        <w:t xml:space="preserve"> </w:t>
      </w:r>
    </w:p>
    <w:p w:rsidR="00951BC8" w:rsidRPr="00440812" w:rsidRDefault="00951BC8" w:rsidP="00440812">
      <w:pPr>
        <w:pStyle w:val="SingleTxtG"/>
        <w:rPr>
          <w:szCs w:val="24"/>
        </w:rPr>
      </w:pPr>
      <w:r w:rsidRPr="00440812">
        <w:t>159.</w:t>
      </w:r>
      <w:r w:rsidRPr="00440812">
        <w:tab/>
      </w:r>
      <w:r w:rsidRPr="00F2145B">
        <w:rPr>
          <w:i/>
          <w:szCs w:val="24"/>
        </w:rPr>
        <w:t>Regional</w:t>
      </w:r>
      <w:r w:rsidR="00E24065" w:rsidRPr="00F2145B">
        <w:rPr>
          <w:i/>
          <w:szCs w:val="24"/>
        </w:rPr>
        <w:t xml:space="preserve"> </w:t>
      </w:r>
      <w:r w:rsidRPr="00F2145B">
        <w:rPr>
          <w:i/>
          <w:szCs w:val="24"/>
        </w:rPr>
        <w:t>and</w:t>
      </w:r>
      <w:r w:rsidR="00E24065" w:rsidRPr="00F2145B">
        <w:rPr>
          <w:i/>
          <w:szCs w:val="24"/>
        </w:rPr>
        <w:t xml:space="preserve"> </w:t>
      </w:r>
      <w:r w:rsidRPr="00F2145B">
        <w:rPr>
          <w:i/>
          <w:szCs w:val="24"/>
        </w:rPr>
        <w:t>international</w:t>
      </w:r>
      <w:r w:rsidR="00E24065" w:rsidRPr="00F2145B">
        <w:rPr>
          <w:i/>
          <w:szCs w:val="24"/>
        </w:rPr>
        <w:t xml:space="preserve"> </w:t>
      </w:r>
      <w:r w:rsidRPr="00F2145B">
        <w:rPr>
          <w:i/>
          <w:szCs w:val="24"/>
        </w:rPr>
        <w:t>integration</w:t>
      </w:r>
      <w:r w:rsidRPr="00440812">
        <w:rPr>
          <w:szCs w:val="24"/>
        </w:rPr>
        <w:t>.</w:t>
      </w:r>
      <w:r w:rsidR="00E24065" w:rsidRPr="00440812">
        <w:rPr>
          <w:szCs w:val="24"/>
        </w:rPr>
        <w:t xml:space="preserve"> </w:t>
      </w:r>
      <w:r w:rsidRPr="00440812">
        <w:rPr>
          <w:szCs w:val="24"/>
        </w:rPr>
        <w:t>Rwanda</w:t>
      </w:r>
      <w:r w:rsidR="00E24065" w:rsidRPr="00440812">
        <w:rPr>
          <w:szCs w:val="24"/>
        </w:rPr>
        <w:t xml:space="preserve"> </w:t>
      </w:r>
      <w:r w:rsidRPr="00440812">
        <w:rPr>
          <w:szCs w:val="24"/>
        </w:rPr>
        <w:t>considers</w:t>
      </w:r>
      <w:r w:rsidR="00E24065" w:rsidRPr="00440812">
        <w:rPr>
          <w:szCs w:val="24"/>
        </w:rPr>
        <w:t xml:space="preserve"> </w:t>
      </w:r>
      <w:r w:rsidRPr="00440812">
        <w:rPr>
          <w:szCs w:val="24"/>
        </w:rPr>
        <w:t>regional</w:t>
      </w:r>
      <w:r w:rsidR="00E24065" w:rsidRPr="00440812">
        <w:rPr>
          <w:szCs w:val="24"/>
        </w:rPr>
        <w:t xml:space="preserve"> </w:t>
      </w:r>
      <w:r w:rsidRPr="00440812">
        <w:rPr>
          <w:szCs w:val="24"/>
        </w:rPr>
        <w:t>economic</w:t>
      </w:r>
      <w:r w:rsidR="00E24065" w:rsidRPr="00440812">
        <w:rPr>
          <w:szCs w:val="24"/>
        </w:rPr>
        <w:t xml:space="preserve"> </w:t>
      </w:r>
      <w:r w:rsidRPr="00440812">
        <w:rPr>
          <w:szCs w:val="24"/>
        </w:rPr>
        <w:t>integration</w:t>
      </w:r>
      <w:r w:rsidR="00E24065" w:rsidRPr="00440812">
        <w:rPr>
          <w:szCs w:val="24"/>
        </w:rPr>
        <w:t xml:space="preserve"> </w:t>
      </w:r>
      <w:r w:rsidRPr="00440812">
        <w:rPr>
          <w:szCs w:val="24"/>
        </w:rPr>
        <w:t>as</w:t>
      </w:r>
      <w:r w:rsidR="00E24065" w:rsidRPr="00440812">
        <w:rPr>
          <w:szCs w:val="24"/>
        </w:rPr>
        <w:t xml:space="preserve"> </w:t>
      </w:r>
      <w:r w:rsidRPr="00440812">
        <w:rPr>
          <w:szCs w:val="24"/>
        </w:rPr>
        <w:t>one</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crucial</w:t>
      </w:r>
      <w:r w:rsidR="00E24065" w:rsidRPr="00440812">
        <w:rPr>
          <w:szCs w:val="24"/>
        </w:rPr>
        <w:t xml:space="preserve"> </w:t>
      </w:r>
      <w:r w:rsidRPr="00440812">
        <w:rPr>
          <w:szCs w:val="24"/>
        </w:rPr>
        <w:t>elements</w:t>
      </w:r>
      <w:r w:rsidR="00E24065" w:rsidRPr="00440812">
        <w:rPr>
          <w:szCs w:val="24"/>
        </w:rPr>
        <w:t xml:space="preserve"> </w:t>
      </w:r>
      <w:r w:rsidRPr="00440812">
        <w:rPr>
          <w:szCs w:val="24"/>
        </w:rPr>
        <w:t>of</w:t>
      </w:r>
      <w:r w:rsidR="00E24065" w:rsidRPr="00440812">
        <w:rPr>
          <w:szCs w:val="24"/>
        </w:rPr>
        <w:t xml:space="preserve"> </w:t>
      </w:r>
      <w:r w:rsidRPr="00440812">
        <w:rPr>
          <w:szCs w:val="24"/>
        </w:rPr>
        <w:t>achieving</w:t>
      </w:r>
      <w:r w:rsidR="00E24065" w:rsidRPr="00440812">
        <w:rPr>
          <w:szCs w:val="24"/>
        </w:rPr>
        <w:t xml:space="preserve"> </w:t>
      </w:r>
      <w:r w:rsidRPr="00440812">
        <w:rPr>
          <w:szCs w:val="24"/>
        </w:rPr>
        <w:t>Vision</w:t>
      </w:r>
      <w:r w:rsidR="00E24065" w:rsidRPr="00440812">
        <w:rPr>
          <w:szCs w:val="24"/>
        </w:rPr>
        <w:t xml:space="preserve"> </w:t>
      </w:r>
      <w:r w:rsidRPr="00440812">
        <w:rPr>
          <w:szCs w:val="24"/>
        </w:rPr>
        <w:t>2020.</w:t>
      </w:r>
      <w:r w:rsidR="00E24065" w:rsidRPr="00440812">
        <w:rPr>
          <w:szCs w:val="24"/>
        </w:rPr>
        <w:t xml:space="preserve"> </w:t>
      </w:r>
      <w:r w:rsidRPr="00440812">
        <w:rPr>
          <w:szCs w:val="24"/>
        </w:rPr>
        <w:t>To</w:t>
      </w:r>
      <w:r w:rsidR="00E24065" w:rsidRPr="00440812">
        <w:rPr>
          <w:szCs w:val="24"/>
        </w:rPr>
        <w:t xml:space="preserve"> </w:t>
      </w:r>
      <w:r w:rsidRPr="00440812">
        <w:rPr>
          <w:szCs w:val="24"/>
        </w:rPr>
        <w:t>this</w:t>
      </w:r>
      <w:r w:rsidR="00E24065" w:rsidRPr="00440812">
        <w:rPr>
          <w:szCs w:val="24"/>
        </w:rPr>
        <w:t xml:space="preserve"> </w:t>
      </w:r>
      <w:r w:rsidRPr="00440812">
        <w:rPr>
          <w:szCs w:val="24"/>
        </w:rPr>
        <w:t>end,</w:t>
      </w:r>
      <w:r w:rsidR="00E24065" w:rsidRPr="00440812">
        <w:rPr>
          <w:szCs w:val="24"/>
        </w:rPr>
        <w:t xml:space="preserve"> </w:t>
      </w:r>
      <w:r w:rsidRPr="00440812">
        <w:rPr>
          <w:szCs w:val="24"/>
        </w:rPr>
        <w:t>Rwanda</w:t>
      </w:r>
      <w:r w:rsidR="00E24065" w:rsidRPr="00440812">
        <w:rPr>
          <w:szCs w:val="24"/>
        </w:rPr>
        <w:t xml:space="preserve"> </w:t>
      </w:r>
      <w:r w:rsidRPr="00440812">
        <w:rPr>
          <w:szCs w:val="24"/>
        </w:rPr>
        <w:t>pursues</w:t>
      </w:r>
      <w:r w:rsidR="00E24065" w:rsidRPr="00440812">
        <w:rPr>
          <w:szCs w:val="24"/>
        </w:rPr>
        <w:t xml:space="preserve"> </w:t>
      </w:r>
      <w:r w:rsidRPr="00440812">
        <w:rPr>
          <w:szCs w:val="24"/>
        </w:rPr>
        <w:t>an</w:t>
      </w:r>
      <w:r w:rsidR="00E24065" w:rsidRPr="00440812">
        <w:rPr>
          <w:szCs w:val="24"/>
        </w:rPr>
        <w:t xml:space="preserve"> </w:t>
      </w:r>
      <w:r w:rsidRPr="00440812">
        <w:rPr>
          <w:szCs w:val="24"/>
        </w:rPr>
        <w:t>open,</w:t>
      </w:r>
      <w:r w:rsidR="00E24065" w:rsidRPr="00440812">
        <w:rPr>
          <w:szCs w:val="24"/>
        </w:rPr>
        <w:t xml:space="preserve"> </w:t>
      </w:r>
      <w:r w:rsidRPr="00440812">
        <w:rPr>
          <w:szCs w:val="24"/>
        </w:rPr>
        <w:t>liberal</w:t>
      </w:r>
      <w:r w:rsidR="00E24065" w:rsidRPr="00440812">
        <w:rPr>
          <w:szCs w:val="24"/>
        </w:rPr>
        <w:t xml:space="preserve"> </w:t>
      </w:r>
      <w:r w:rsidRPr="00440812">
        <w:rPr>
          <w:szCs w:val="24"/>
        </w:rPr>
        <w:t>trade</w:t>
      </w:r>
      <w:r w:rsidR="00E24065" w:rsidRPr="00440812">
        <w:rPr>
          <w:szCs w:val="24"/>
        </w:rPr>
        <w:t xml:space="preserve"> </w:t>
      </w:r>
      <w:r w:rsidRPr="00440812">
        <w:rPr>
          <w:szCs w:val="24"/>
        </w:rPr>
        <w:t>regime,</w:t>
      </w:r>
      <w:r w:rsidR="00E24065" w:rsidRPr="00440812">
        <w:rPr>
          <w:szCs w:val="24"/>
        </w:rPr>
        <w:t xml:space="preserve"> </w:t>
      </w:r>
      <w:r w:rsidRPr="00440812">
        <w:rPr>
          <w:szCs w:val="24"/>
        </w:rPr>
        <w:t>minimizing</w:t>
      </w:r>
      <w:r w:rsidR="00E24065" w:rsidRPr="00440812">
        <w:rPr>
          <w:szCs w:val="24"/>
        </w:rPr>
        <w:t xml:space="preserve"> </w:t>
      </w:r>
      <w:r w:rsidRPr="00440812">
        <w:rPr>
          <w:szCs w:val="24"/>
        </w:rPr>
        <w:t>barriers</w:t>
      </w:r>
      <w:r w:rsidR="00E24065" w:rsidRPr="00440812">
        <w:rPr>
          <w:szCs w:val="24"/>
        </w:rPr>
        <w:t xml:space="preserve"> </w:t>
      </w:r>
      <w:r w:rsidRPr="00440812">
        <w:rPr>
          <w:szCs w:val="24"/>
        </w:rPr>
        <w:t>to</w:t>
      </w:r>
      <w:r w:rsidR="00E24065" w:rsidRPr="00440812">
        <w:rPr>
          <w:szCs w:val="24"/>
        </w:rPr>
        <w:t xml:space="preserve"> </w:t>
      </w:r>
      <w:r w:rsidRPr="00440812">
        <w:rPr>
          <w:szCs w:val="24"/>
        </w:rPr>
        <w:t>trade</w:t>
      </w:r>
      <w:r w:rsidR="00E24065" w:rsidRPr="00440812">
        <w:rPr>
          <w:szCs w:val="24"/>
        </w:rPr>
        <w:t xml:space="preserve"> </w:t>
      </w:r>
      <w:r w:rsidRPr="00440812">
        <w:rPr>
          <w:szCs w:val="24"/>
        </w:rPr>
        <w:t>as</w:t>
      </w:r>
      <w:r w:rsidR="00E24065" w:rsidRPr="00440812">
        <w:rPr>
          <w:szCs w:val="24"/>
        </w:rPr>
        <w:t xml:space="preserve"> </w:t>
      </w:r>
      <w:r w:rsidRPr="00440812">
        <w:rPr>
          <w:szCs w:val="24"/>
        </w:rPr>
        <w:t>well</w:t>
      </w:r>
      <w:r w:rsidR="00E24065" w:rsidRPr="00440812">
        <w:rPr>
          <w:szCs w:val="24"/>
        </w:rPr>
        <w:t xml:space="preserve"> </w:t>
      </w:r>
      <w:r w:rsidRPr="00440812">
        <w:rPr>
          <w:szCs w:val="24"/>
        </w:rPr>
        <w:t>as</w:t>
      </w:r>
      <w:r w:rsidR="00E24065" w:rsidRPr="00440812">
        <w:rPr>
          <w:szCs w:val="24"/>
        </w:rPr>
        <w:t xml:space="preserve"> </w:t>
      </w:r>
      <w:r w:rsidRPr="00440812">
        <w:rPr>
          <w:szCs w:val="24"/>
        </w:rPr>
        <w:t>implementing</w:t>
      </w:r>
      <w:r w:rsidR="00E24065" w:rsidRPr="00440812">
        <w:rPr>
          <w:szCs w:val="24"/>
        </w:rPr>
        <w:t xml:space="preserve"> </w:t>
      </w:r>
      <w:r w:rsidRPr="00440812">
        <w:rPr>
          <w:szCs w:val="24"/>
        </w:rPr>
        <w:t>policies</w:t>
      </w:r>
      <w:r w:rsidR="00E24065" w:rsidRPr="00440812">
        <w:rPr>
          <w:szCs w:val="24"/>
        </w:rPr>
        <w:t xml:space="preserve"> </w:t>
      </w:r>
      <w:r w:rsidRPr="00440812">
        <w:rPr>
          <w:szCs w:val="24"/>
        </w:rPr>
        <w:t>to</w:t>
      </w:r>
      <w:r w:rsidR="00E24065" w:rsidRPr="00440812">
        <w:rPr>
          <w:szCs w:val="24"/>
        </w:rPr>
        <w:t xml:space="preserve"> </w:t>
      </w:r>
      <w:r w:rsidRPr="00440812">
        <w:rPr>
          <w:szCs w:val="24"/>
        </w:rPr>
        <w:t>encourage</w:t>
      </w:r>
      <w:r w:rsidR="00E24065" w:rsidRPr="00440812">
        <w:rPr>
          <w:szCs w:val="24"/>
        </w:rPr>
        <w:t xml:space="preserve"> </w:t>
      </w:r>
      <w:r w:rsidRPr="00440812">
        <w:rPr>
          <w:szCs w:val="24"/>
        </w:rPr>
        <w:t>foreign</w:t>
      </w:r>
      <w:r w:rsidR="00E24065" w:rsidRPr="00440812">
        <w:rPr>
          <w:szCs w:val="24"/>
        </w:rPr>
        <w:t xml:space="preserve"> </w:t>
      </w:r>
      <w:r w:rsidRPr="00440812">
        <w:rPr>
          <w:szCs w:val="24"/>
        </w:rPr>
        <w:t>direct</w:t>
      </w:r>
      <w:r w:rsidR="00E24065" w:rsidRPr="00440812">
        <w:rPr>
          <w:szCs w:val="24"/>
        </w:rPr>
        <w:t xml:space="preserve"> </w:t>
      </w:r>
      <w:r w:rsidRPr="00440812">
        <w:rPr>
          <w:szCs w:val="24"/>
        </w:rPr>
        <w:t>investment.</w:t>
      </w:r>
      <w:r w:rsidR="00E24065" w:rsidRPr="00440812">
        <w:rPr>
          <w:szCs w:val="24"/>
        </w:rPr>
        <w:t xml:space="preserve"> </w:t>
      </w:r>
      <w:r w:rsidRPr="00440812">
        <w:rPr>
          <w:szCs w:val="24"/>
        </w:rPr>
        <w:t>Some</w:t>
      </w:r>
      <w:r w:rsidR="00E24065" w:rsidRPr="00440812">
        <w:rPr>
          <w:szCs w:val="24"/>
        </w:rPr>
        <w:t xml:space="preserve"> </w:t>
      </w:r>
      <w:r w:rsidRPr="00440812">
        <w:rPr>
          <w:szCs w:val="24"/>
        </w:rPr>
        <w:t>of</w:t>
      </w:r>
      <w:r w:rsidR="00E24065" w:rsidRPr="00440812">
        <w:rPr>
          <w:szCs w:val="24"/>
        </w:rPr>
        <w:t xml:space="preserve"> </w:t>
      </w:r>
      <w:r w:rsidRPr="00440812">
        <w:rPr>
          <w:szCs w:val="24"/>
        </w:rPr>
        <w:t>the</w:t>
      </w:r>
      <w:r w:rsidR="00E24065" w:rsidRPr="00440812">
        <w:rPr>
          <w:szCs w:val="24"/>
        </w:rPr>
        <w:t xml:space="preserve"> </w:t>
      </w:r>
      <w:r w:rsidRPr="00440812">
        <w:rPr>
          <w:szCs w:val="24"/>
        </w:rPr>
        <w:t>economic</w:t>
      </w:r>
      <w:r w:rsidR="00E24065" w:rsidRPr="00440812">
        <w:rPr>
          <w:szCs w:val="24"/>
        </w:rPr>
        <w:t xml:space="preserve"> </w:t>
      </w:r>
      <w:r w:rsidRPr="00440812">
        <w:rPr>
          <w:szCs w:val="24"/>
        </w:rPr>
        <w:t>regional</w:t>
      </w:r>
      <w:r w:rsidR="00E24065" w:rsidRPr="00440812">
        <w:rPr>
          <w:szCs w:val="24"/>
        </w:rPr>
        <w:t xml:space="preserve"> </w:t>
      </w:r>
      <w:r w:rsidRPr="00440812">
        <w:rPr>
          <w:szCs w:val="24"/>
        </w:rPr>
        <w:t>blocks</w:t>
      </w:r>
      <w:r w:rsidR="00E24065" w:rsidRPr="00440812">
        <w:rPr>
          <w:szCs w:val="24"/>
        </w:rPr>
        <w:t xml:space="preserve"> </w:t>
      </w:r>
      <w:r w:rsidRPr="00440812">
        <w:rPr>
          <w:szCs w:val="24"/>
        </w:rPr>
        <w:t>to</w:t>
      </w:r>
      <w:r w:rsidR="00E24065" w:rsidRPr="00440812">
        <w:rPr>
          <w:szCs w:val="24"/>
        </w:rPr>
        <w:t xml:space="preserve"> </w:t>
      </w:r>
      <w:r w:rsidRPr="00440812">
        <w:rPr>
          <w:szCs w:val="24"/>
        </w:rPr>
        <w:t>which</w:t>
      </w:r>
      <w:r w:rsidR="00E24065" w:rsidRPr="00440812">
        <w:rPr>
          <w:szCs w:val="24"/>
        </w:rPr>
        <w:t xml:space="preserve"> </w:t>
      </w:r>
      <w:r w:rsidRPr="00440812">
        <w:rPr>
          <w:szCs w:val="24"/>
        </w:rPr>
        <w:t>Rwanda</w:t>
      </w:r>
      <w:r w:rsidR="00E24065" w:rsidRPr="00440812">
        <w:rPr>
          <w:szCs w:val="24"/>
        </w:rPr>
        <w:t xml:space="preserve"> </w:t>
      </w:r>
      <w:r w:rsidRPr="00440812">
        <w:rPr>
          <w:szCs w:val="24"/>
        </w:rPr>
        <w:t>belongs</w:t>
      </w:r>
      <w:r w:rsidR="00E24065" w:rsidRPr="00440812">
        <w:rPr>
          <w:szCs w:val="24"/>
        </w:rPr>
        <w:t xml:space="preserve"> </w:t>
      </w:r>
      <w:r w:rsidRPr="00440812">
        <w:rPr>
          <w:szCs w:val="24"/>
        </w:rPr>
        <w:t>include:</w:t>
      </w:r>
      <w:r w:rsidR="00E24065" w:rsidRPr="00440812">
        <w:rPr>
          <w:szCs w:val="24"/>
        </w:rPr>
        <w:t xml:space="preserve"> </w:t>
      </w:r>
      <w:r w:rsidRPr="00440812">
        <w:rPr>
          <w:szCs w:val="24"/>
        </w:rPr>
        <w:t>EAC,</w:t>
      </w:r>
      <w:r w:rsidR="00E24065" w:rsidRPr="00440812">
        <w:rPr>
          <w:szCs w:val="24"/>
        </w:rPr>
        <w:t xml:space="preserve"> </w:t>
      </w:r>
      <w:r w:rsidRPr="00440812">
        <w:rPr>
          <w:szCs w:val="24"/>
        </w:rPr>
        <w:t>COMESA</w:t>
      </w:r>
      <w:r w:rsidR="00E24065" w:rsidRPr="00440812">
        <w:rPr>
          <w:szCs w:val="24"/>
        </w:rPr>
        <w:t xml:space="preserve"> </w:t>
      </w:r>
      <w:r w:rsidRPr="00440812">
        <w:rPr>
          <w:szCs w:val="24"/>
        </w:rPr>
        <w:t>and</w:t>
      </w:r>
      <w:r w:rsidR="00E24065" w:rsidRPr="00440812">
        <w:rPr>
          <w:szCs w:val="24"/>
        </w:rPr>
        <w:t xml:space="preserve"> </w:t>
      </w:r>
      <w:r w:rsidRPr="00440812">
        <w:rPr>
          <w:szCs w:val="24"/>
        </w:rPr>
        <w:t>CEPGL.</w:t>
      </w:r>
      <w:r w:rsidR="00E24065" w:rsidRPr="00440812">
        <w:rPr>
          <w:szCs w:val="24"/>
        </w:rPr>
        <w:t xml:space="preserve"> </w:t>
      </w:r>
    </w:p>
    <w:p w:rsidR="00951BC8" w:rsidRPr="00440812" w:rsidRDefault="00951BC8" w:rsidP="00440812">
      <w:pPr>
        <w:pStyle w:val="SingleTxtG"/>
        <w:rPr>
          <w:szCs w:val="24"/>
        </w:rPr>
      </w:pPr>
      <w:r w:rsidRPr="00440812">
        <w:t>160.</w:t>
      </w:r>
      <w:r w:rsidRPr="00440812">
        <w:tab/>
      </w:r>
      <w:r w:rsidRPr="00DB591F">
        <w:rPr>
          <w:i/>
          <w:szCs w:val="24"/>
        </w:rPr>
        <w:t>Gender</w:t>
      </w:r>
      <w:r w:rsidR="00E24065" w:rsidRPr="00DB591F">
        <w:rPr>
          <w:i/>
          <w:szCs w:val="24"/>
        </w:rPr>
        <w:t xml:space="preserve"> </w:t>
      </w:r>
      <w:r w:rsidRPr="00DB591F">
        <w:rPr>
          <w:i/>
          <w:szCs w:val="24"/>
        </w:rPr>
        <w:t>equality</w:t>
      </w:r>
      <w:r w:rsidRPr="00440812">
        <w:rPr>
          <w:szCs w:val="24"/>
        </w:rPr>
        <w:t>.</w:t>
      </w:r>
      <w:r w:rsidR="00E24065" w:rsidRPr="00440812">
        <w:rPr>
          <w:szCs w:val="24"/>
        </w:rPr>
        <w:t xml:space="preserve"> </w:t>
      </w:r>
      <w:r w:rsidRPr="00440812">
        <w:rPr>
          <w:szCs w:val="24"/>
        </w:rPr>
        <w:t>For</w:t>
      </w:r>
      <w:r w:rsidR="00E24065" w:rsidRPr="00440812">
        <w:rPr>
          <w:szCs w:val="24"/>
        </w:rPr>
        <w:t xml:space="preserve"> </w:t>
      </w:r>
      <w:r w:rsidRPr="00440812">
        <w:rPr>
          <w:szCs w:val="24"/>
        </w:rPr>
        <w:t>a</w:t>
      </w:r>
      <w:r w:rsidR="00E24065" w:rsidRPr="00440812">
        <w:rPr>
          <w:szCs w:val="24"/>
        </w:rPr>
        <w:t xml:space="preserve"> </w:t>
      </w:r>
      <w:r w:rsidRPr="00440812">
        <w:rPr>
          <w:szCs w:val="24"/>
        </w:rPr>
        <w:t>period</w:t>
      </w:r>
      <w:r w:rsidR="00E24065" w:rsidRPr="00440812">
        <w:rPr>
          <w:szCs w:val="24"/>
        </w:rPr>
        <w:t xml:space="preserve"> </w:t>
      </w:r>
      <w:r w:rsidRPr="00440812">
        <w:rPr>
          <w:szCs w:val="24"/>
        </w:rPr>
        <w:t>of</w:t>
      </w:r>
      <w:r w:rsidR="00E24065" w:rsidRPr="00440812">
        <w:rPr>
          <w:szCs w:val="24"/>
        </w:rPr>
        <w:t xml:space="preserve"> </w:t>
      </w:r>
      <w:r w:rsidRPr="00440812">
        <w:rPr>
          <w:szCs w:val="24"/>
        </w:rPr>
        <w:t>time</w:t>
      </w:r>
      <w:r w:rsidR="00E24065" w:rsidRPr="00440812">
        <w:rPr>
          <w:szCs w:val="24"/>
        </w:rPr>
        <w:t xml:space="preserve"> </w:t>
      </w:r>
      <w:r w:rsidRPr="00440812">
        <w:rPr>
          <w:szCs w:val="24"/>
        </w:rPr>
        <w:t>in</w:t>
      </w:r>
      <w:r w:rsidR="00E24065" w:rsidRPr="00440812">
        <w:rPr>
          <w:szCs w:val="24"/>
        </w:rPr>
        <w:t xml:space="preserve"> </w:t>
      </w:r>
      <w:r w:rsidRPr="00440812">
        <w:rPr>
          <w:szCs w:val="24"/>
        </w:rPr>
        <w:t>Rwanda,</w:t>
      </w:r>
      <w:r w:rsidR="00E24065" w:rsidRPr="00440812">
        <w:rPr>
          <w:szCs w:val="24"/>
        </w:rPr>
        <w:t xml:space="preserve"> </w:t>
      </w:r>
      <w:r w:rsidRPr="00440812">
        <w:rPr>
          <w:szCs w:val="24"/>
        </w:rPr>
        <w:t>girls</w:t>
      </w:r>
      <w:r w:rsidR="00E24065" w:rsidRPr="00440812">
        <w:rPr>
          <w:szCs w:val="24"/>
        </w:rPr>
        <w:t xml:space="preserve"> </w:t>
      </w:r>
      <w:r w:rsidRPr="00440812">
        <w:rPr>
          <w:szCs w:val="24"/>
        </w:rPr>
        <w:t>were</w:t>
      </w:r>
      <w:r w:rsidR="00E24065" w:rsidRPr="00440812">
        <w:rPr>
          <w:szCs w:val="24"/>
        </w:rPr>
        <w:t xml:space="preserve"> </w:t>
      </w:r>
      <w:r w:rsidRPr="00440812">
        <w:rPr>
          <w:szCs w:val="24"/>
        </w:rPr>
        <w:t>the</w:t>
      </w:r>
      <w:r w:rsidR="00E24065" w:rsidRPr="00440812">
        <w:rPr>
          <w:szCs w:val="24"/>
        </w:rPr>
        <w:t xml:space="preserve"> </w:t>
      </w:r>
      <w:r w:rsidRPr="00440812">
        <w:rPr>
          <w:szCs w:val="24"/>
        </w:rPr>
        <w:t>minority</w:t>
      </w:r>
      <w:r w:rsidR="00E24065" w:rsidRPr="00440812">
        <w:rPr>
          <w:szCs w:val="24"/>
        </w:rPr>
        <w:t xml:space="preserve"> </w:t>
      </w:r>
      <w:r w:rsidRPr="00440812">
        <w:rPr>
          <w:szCs w:val="24"/>
        </w:rPr>
        <w:t>in</w:t>
      </w:r>
      <w:r w:rsidR="00E24065" w:rsidRPr="00440812">
        <w:rPr>
          <w:szCs w:val="24"/>
        </w:rPr>
        <w:t xml:space="preserve"> </w:t>
      </w:r>
      <w:r w:rsidRPr="00440812">
        <w:rPr>
          <w:szCs w:val="24"/>
        </w:rPr>
        <w:t>secondary</w:t>
      </w:r>
      <w:r w:rsidR="00E24065" w:rsidRPr="00440812">
        <w:rPr>
          <w:szCs w:val="24"/>
        </w:rPr>
        <w:t xml:space="preserve"> </w:t>
      </w:r>
      <w:r w:rsidRPr="00440812">
        <w:rPr>
          <w:szCs w:val="24"/>
        </w:rPr>
        <w:t>schools,</w:t>
      </w:r>
      <w:r w:rsidR="00E24065" w:rsidRPr="00440812">
        <w:rPr>
          <w:szCs w:val="24"/>
        </w:rPr>
        <w:t xml:space="preserve"> </w:t>
      </w:r>
      <w:r w:rsidRPr="00440812">
        <w:rPr>
          <w:szCs w:val="24"/>
        </w:rPr>
        <w:t>with</w:t>
      </w:r>
      <w:r w:rsidR="00E24065" w:rsidRPr="00440812">
        <w:rPr>
          <w:szCs w:val="24"/>
        </w:rPr>
        <w:t xml:space="preserve"> </w:t>
      </w:r>
      <w:r w:rsidRPr="00440812">
        <w:rPr>
          <w:szCs w:val="24"/>
        </w:rPr>
        <w:t>limited</w:t>
      </w:r>
      <w:r w:rsidR="00E24065" w:rsidRPr="00440812">
        <w:rPr>
          <w:szCs w:val="24"/>
        </w:rPr>
        <w:t xml:space="preserve"> </w:t>
      </w:r>
      <w:r w:rsidRPr="00440812">
        <w:rPr>
          <w:szCs w:val="24"/>
        </w:rPr>
        <w:t>access</w:t>
      </w:r>
      <w:r w:rsidR="00E24065" w:rsidRPr="00440812">
        <w:rPr>
          <w:szCs w:val="24"/>
        </w:rPr>
        <w:t xml:space="preserve"> </w:t>
      </w:r>
      <w:r w:rsidRPr="00440812">
        <w:rPr>
          <w:szCs w:val="24"/>
        </w:rPr>
        <w:t>to</w:t>
      </w:r>
      <w:r w:rsidR="00E24065" w:rsidRPr="00440812">
        <w:rPr>
          <w:szCs w:val="24"/>
        </w:rPr>
        <w:t xml:space="preserve"> </w:t>
      </w:r>
      <w:r w:rsidRPr="00440812">
        <w:rPr>
          <w:szCs w:val="24"/>
        </w:rPr>
        <w:t>the</w:t>
      </w:r>
      <w:r w:rsidR="00E24065" w:rsidRPr="00440812">
        <w:rPr>
          <w:szCs w:val="24"/>
        </w:rPr>
        <w:t xml:space="preserve"> </w:t>
      </w:r>
      <w:r w:rsidRPr="00440812">
        <w:rPr>
          <w:szCs w:val="24"/>
        </w:rPr>
        <w:t>opportunities</w:t>
      </w:r>
      <w:r w:rsidR="00E24065" w:rsidRPr="00440812">
        <w:rPr>
          <w:szCs w:val="24"/>
        </w:rPr>
        <w:t xml:space="preserve"> </w:t>
      </w:r>
      <w:r w:rsidRPr="00440812">
        <w:rPr>
          <w:szCs w:val="24"/>
        </w:rPr>
        <w:t>available</w:t>
      </w:r>
      <w:r w:rsidR="00E24065" w:rsidRPr="00440812">
        <w:rPr>
          <w:szCs w:val="24"/>
        </w:rPr>
        <w:t xml:space="preserve"> </w:t>
      </w:r>
      <w:r w:rsidRPr="00440812">
        <w:rPr>
          <w:szCs w:val="24"/>
        </w:rPr>
        <w:t>to</w:t>
      </w:r>
      <w:r w:rsidR="00E24065" w:rsidRPr="00440812">
        <w:rPr>
          <w:szCs w:val="24"/>
        </w:rPr>
        <w:t xml:space="preserve"> </w:t>
      </w:r>
      <w:r w:rsidRPr="00440812">
        <w:rPr>
          <w:szCs w:val="24"/>
        </w:rPr>
        <w:t>their</w:t>
      </w:r>
      <w:r w:rsidR="00E24065" w:rsidRPr="00440812">
        <w:rPr>
          <w:szCs w:val="24"/>
        </w:rPr>
        <w:t xml:space="preserve"> </w:t>
      </w:r>
      <w:r w:rsidRPr="00440812">
        <w:rPr>
          <w:szCs w:val="24"/>
        </w:rPr>
        <w:t>male</w:t>
      </w:r>
      <w:r w:rsidR="00E24065" w:rsidRPr="00440812">
        <w:rPr>
          <w:szCs w:val="24"/>
        </w:rPr>
        <w:t xml:space="preserve"> </w:t>
      </w:r>
      <w:r w:rsidRPr="00440812">
        <w:rPr>
          <w:szCs w:val="24"/>
        </w:rPr>
        <w:t>counterparts.</w:t>
      </w:r>
      <w:r w:rsidR="00E24065" w:rsidRPr="00440812">
        <w:rPr>
          <w:szCs w:val="24"/>
        </w:rPr>
        <w:t xml:space="preserve"> </w:t>
      </w:r>
      <w:r w:rsidRPr="00440812">
        <w:rPr>
          <w:szCs w:val="24"/>
        </w:rPr>
        <w:t>They</w:t>
      </w:r>
      <w:r w:rsidR="00E24065" w:rsidRPr="00440812">
        <w:rPr>
          <w:szCs w:val="24"/>
        </w:rPr>
        <w:t xml:space="preserve"> </w:t>
      </w:r>
      <w:r w:rsidRPr="00440812">
        <w:rPr>
          <w:szCs w:val="24"/>
        </w:rPr>
        <w:t>were</w:t>
      </w:r>
      <w:r w:rsidR="00E24065" w:rsidRPr="00440812">
        <w:rPr>
          <w:szCs w:val="24"/>
        </w:rPr>
        <w:t xml:space="preserve"> </w:t>
      </w:r>
      <w:r w:rsidRPr="00440812">
        <w:rPr>
          <w:szCs w:val="24"/>
        </w:rPr>
        <w:t>poorly</w:t>
      </w:r>
      <w:r w:rsidR="00E24065" w:rsidRPr="00440812">
        <w:rPr>
          <w:szCs w:val="24"/>
        </w:rPr>
        <w:t xml:space="preserve"> </w:t>
      </w:r>
      <w:r w:rsidRPr="00440812">
        <w:rPr>
          <w:szCs w:val="24"/>
        </w:rPr>
        <w:t>represented</w:t>
      </w:r>
      <w:r w:rsidR="00E24065" w:rsidRPr="00440812">
        <w:rPr>
          <w:szCs w:val="24"/>
        </w:rPr>
        <w:t xml:space="preserve"> </w:t>
      </w:r>
      <w:r w:rsidRPr="00440812">
        <w:rPr>
          <w:szCs w:val="24"/>
        </w:rPr>
        <w:t>in</w:t>
      </w:r>
      <w:r w:rsidR="00E24065" w:rsidRPr="00440812">
        <w:rPr>
          <w:szCs w:val="24"/>
        </w:rPr>
        <w:t xml:space="preserve"> </w:t>
      </w:r>
      <w:r w:rsidRPr="00440812">
        <w:rPr>
          <w:szCs w:val="24"/>
        </w:rPr>
        <w:t>decision</w:t>
      </w:r>
      <w:r w:rsidR="00E24065" w:rsidRPr="00440812">
        <w:rPr>
          <w:szCs w:val="24"/>
        </w:rPr>
        <w:t xml:space="preserve"> </w:t>
      </w:r>
      <w:r w:rsidRPr="00440812">
        <w:rPr>
          <w:szCs w:val="24"/>
        </w:rPr>
        <w:t>making</w:t>
      </w:r>
      <w:r w:rsidR="00E24065" w:rsidRPr="00440812">
        <w:rPr>
          <w:szCs w:val="24"/>
        </w:rPr>
        <w:t xml:space="preserve"> </w:t>
      </w:r>
      <w:r w:rsidRPr="00440812">
        <w:rPr>
          <w:szCs w:val="24"/>
        </w:rPr>
        <w:t>positions.</w:t>
      </w:r>
      <w:r w:rsidR="00E24065" w:rsidRPr="00440812">
        <w:rPr>
          <w:szCs w:val="24"/>
        </w:rPr>
        <w:t xml:space="preserve"> </w:t>
      </w:r>
      <w:r w:rsidRPr="00440812">
        <w:rPr>
          <w:szCs w:val="24"/>
        </w:rPr>
        <w:t>Presently,</w:t>
      </w:r>
      <w:r w:rsidR="00E24065" w:rsidRPr="00440812">
        <w:rPr>
          <w:szCs w:val="24"/>
        </w:rPr>
        <w:t xml:space="preserve"> </w:t>
      </w:r>
      <w:r w:rsidRPr="00440812">
        <w:rPr>
          <w:szCs w:val="24"/>
        </w:rPr>
        <w:t>Rwanda</w:t>
      </w:r>
      <w:r w:rsidR="00E24065" w:rsidRPr="00440812">
        <w:rPr>
          <w:szCs w:val="24"/>
        </w:rPr>
        <w:t xml:space="preserve"> </w:t>
      </w:r>
      <w:r w:rsidRPr="00440812">
        <w:rPr>
          <w:szCs w:val="24"/>
        </w:rPr>
        <w:t>has</w:t>
      </w:r>
      <w:r w:rsidR="00E24065" w:rsidRPr="00440812">
        <w:rPr>
          <w:szCs w:val="24"/>
        </w:rPr>
        <w:t xml:space="preserve"> </w:t>
      </w:r>
      <w:r w:rsidRPr="00440812">
        <w:rPr>
          <w:szCs w:val="24"/>
        </w:rPr>
        <w:t>committed</w:t>
      </w:r>
      <w:r w:rsidR="00E24065" w:rsidRPr="00440812">
        <w:rPr>
          <w:szCs w:val="24"/>
        </w:rPr>
        <w:t xml:space="preserve"> </w:t>
      </w:r>
      <w:r w:rsidRPr="00440812">
        <w:rPr>
          <w:szCs w:val="24"/>
        </w:rPr>
        <w:t>to</w:t>
      </w:r>
      <w:r w:rsidR="00E24065" w:rsidRPr="00440812">
        <w:rPr>
          <w:szCs w:val="24"/>
        </w:rPr>
        <w:t xml:space="preserve"> </w:t>
      </w:r>
      <w:r w:rsidRPr="00440812">
        <w:rPr>
          <w:szCs w:val="24"/>
        </w:rPr>
        <w:t>strengthening</w:t>
      </w:r>
      <w:r w:rsidR="00E24065" w:rsidRPr="00440812">
        <w:rPr>
          <w:szCs w:val="24"/>
        </w:rPr>
        <w:t xml:space="preserve"> </w:t>
      </w:r>
      <w:r w:rsidRPr="00440812">
        <w:rPr>
          <w:szCs w:val="24"/>
        </w:rPr>
        <w:t>equality</w:t>
      </w:r>
      <w:r w:rsidR="00E24065" w:rsidRPr="00440812">
        <w:rPr>
          <w:szCs w:val="24"/>
        </w:rPr>
        <w:t xml:space="preserve"> </w:t>
      </w:r>
      <w:r w:rsidRPr="00440812">
        <w:rPr>
          <w:szCs w:val="24"/>
        </w:rPr>
        <w:t>of</w:t>
      </w:r>
      <w:r w:rsidR="00E24065" w:rsidRPr="00440812">
        <w:rPr>
          <w:szCs w:val="24"/>
        </w:rPr>
        <w:t xml:space="preserve"> </w:t>
      </w:r>
      <w:r w:rsidRPr="00440812">
        <w:rPr>
          <w:szCs w:val="24"/>
        </w:rPr>
        <w:t>men</w:t>
      </w:r>
      <w:r w:rsidR="00E24065" w:rsidRPr="00440812">
        <w:rPr>
          <w:szCs w:val="24"/>
        </w:rPr>
        <w:t xml:space="preserve"> </w:t>
      </w:r>
      <w:r w:rsidRPr="00440812">
        <w:rPr>
          <w:szCs w:val="24"/>
        </w:rPr>
        <w:t>and</w:t>
      </w:r>
      <w:r w:rsidR="00E24065" w:rsidRPr="00440812">
        <w:rPr>
          <w:szCs w:val="24"/>
        </w:rPr>
        <w:t xml:space="preserve"> </w:t>
      </w:r>
      <w:r w:rsidRPr="00440812">
        <w:rPr>
          <w:szCs w:val="24"/>
        </w:rPr>
        <w:t>women</w:t>
      </w:r>
      <w:r w:rsidR="00E24065" w:rsidRPr="00440812">
        <w:rPr>
          <w:szCs w:val="24"/>
        </w:rPr>
        <w:t xml:space="preserve"> </w:t>
      </w:r>
      <w:r w:rsidRPr="00440812">
        <w:rPr>
          <w:szCs w:val="24"/>
        </w:rPr>
        <w:t>through</w:t>
      </w:r>
      <w:r w:rsidR="00E24065" w:rsidRPr="00440812">
        <w:rPr>
          <w:szCs w:val="24"/>
        </w:rPr>
        <w:t xml:space="preserve"> </w:t>
      </w:r>
      <w:r w:rsidRPr="00440812">
        <w:rPr>
          <w:szCs w:val="24"/>
        </w:rPr>
        <w:t>adoption</w:t>
      </w:r>
      <w:r w:rsidR="00E24065" w:rsidRPr="00440812">
        <w:rPr>
          <w:szCs w:val="24"/>
        </w:rPr>
        <w:t xml:space="preserve"> </w:t>
      </w:r>
      <w:r w:rsidRPr="00440812">
        <w:rPr>
          <w:szCs w:val="24"/>
        </w:rPr>
        <w:t>of</w:t>
      </w:r>
      <w:r w:rsidR="00E24065" w:rsidRPr="00440812">
        <w:rPr>
          <w:szCs w:val="24"/>
        </w:rPr>
        <w:t xml:space="preserve"> </w:t>
      </w:r>
      <w:r w:rsidRPr="00440812">
        <w:rPr>
          <w:szCs w:val="24"/>
        </w:rPr>
        <w:t>laws.</w:t>
      </w:r>
      <w:r w:rsidR="005961A0">
        <w:rPr>
          <w:rStyle w:val="FootnoteReference"/>
          <w:szCs w:val="24"/>
        </w:rPr>
        <w:footnoteReference w:id="78"/>
      </w:r>
      <w:r w:rsidR="00E24065" w:rsidRPr="00440812">
        <w:rPr>
          <w:szCs w:val="24"/>
        </w:rPr>
        <w:t xml:space="preserve"> </w:t>
      </w:r>
      <w:r w:rsidRPr="00440812">
        <w:rPr>
          <w:szCs w:val="24"/>
        </w:rPr>
        <w:t>Furthermore,</w:t>
      </w:r>
      <w:r w:rsidR="00E24065" w:rsidRPr="00440812">
        <w:rPr>
          <w:szCs w:val="24"/>
        </w:rPr>
        <w:t xml:space="preserve"> </w:t>
      </w:r>
      <w:r w:rsidRPr="00440812">
        <w:rPr>
          <w:szCs w:val="24"/>
        </w:rPr>
        <w:t>Rwanda</w:t>
      </w:r>
      <w:r w:rsidR="00E24065" w:rsidRPr="00440812">
        <w:rPr>
          <w:szCs w:val="24"/>
        </w:rPr>
        <w:t xml:space="preserve"> </w:t>
      </w:r>
      <w:r w:rsidRPr="00440812">
        <w:rPr>
          <w:szCs w:val="24"/>
        </w:rPr>
        <w:t>supports</w:t>
      </w:r>
      <w:r w:rsidR="00E24065" w:rsidRPr="00440812">
        <w:rPr>
          <w:szCs w:val="24"/>
        </w:rPr>
        <w:t xml:space="preserve"> </w:t>
      </w:r>
      <w:r w:rsidRPr="00440812">
        <w:rPr>
          <w:szCs w:val="24"/>
        </w:rPr>
        <w:t>an</w:t>
      </w:r>
      <w:r w:rsidR="00E24065" w:rsidRPr="00440812">
        <w:rPr>
          <w:szCs w:val="24"/>
        </w:rPr>
        <w:t xml:space="preserve"> </w:t>
      </w:r>
      <w:r w:rsidRPr="00440812">
        <w:rPr>
          <w:szCs w:val="24"/>
        </w:rPr>
        <w:t>education</w:t>
      </w:r>
      <w:r w:rsidR="00E24065" w:rsidRPr="00440812">
        <w:rPr>
          <w:szCs w:val="24"/>
        </w:rPr>
        <w:t xml:space="preserve"> </w:t>
      </w:r>
      <w:r w:rsidRPr="00440812">
        <w:rPr>
          <w:szCs w:val="24"/>
        </w:rPr>
        <w:t>system</w:t>
      </w:r>
      <w:r w:rsidR="00E24065" w:rsidRPr="00440812">
        <w:rPr>
          <w:szCs w:val="24"/>
        </w:rPr>
        <w:t xml:space="preserve"> </w:t>
      </w:r>
      <w:r w:rsidRPr="00440812">
        <w:rPr>
          <w:szCs w:val="24"/>
        </w:rPr>
        <w:t>for</w:t>
      </w:r>
      <w:r w:rsidR="00E24065" w:rsidRPr="00440812">
        <w:rPr>
          <w:szCs w:val="24"/>
        </w:rPr>
        <w:t xml:space="preserve"> </w:t>
      </w:r>
      <w:r w:rsidRPr="00440812">
        <w:rPr>
          <w:szCs w:val="24"/>
        </w:rPr>
        <w:t>all,</w:t>
      </w:r>
      <w:r w:rsidR="00E24065" w:rsidRPr="00440812">
        <w:rPr>
          <w:szCs w:val="24"/>
        </w:rPr>
        <w:t xml:space="preserve"> </w:t>
      </w:r>
      <w:r w:rsidRPr="00440812">
        <w:rPr>
          <w:szCs w:val="24"/>
        </w:rPr>
        <w:t>eradication</w:t>
      </w:r>
      <w:r w:rsidR="00E24065" w:rsidRPr="00440812">
        <w:rPr>
          <w:szCs w:val="24"/>
        </w:rPr>
        <w:t xml:space="preserve"> </w:t>
      </w:r>
      <w:r w:rsidRPr="00440812">
        <w:rPr>
          <w:szCs w:val="24"/>
        </w:rPr>
        <w:t>of</w:t>
      </w:r>
      <w:r w:rsidR="00E24065" w:rsidRPr="00440812">
        <w:rPr>
          <w:szCs w:val="24"/>
        </w:rPr>
        <w:t xml:space="preserve"> </w:t>
      </w:r>
      <w:r w:rsidRPr="00440812">
        <w:rPr>
          <w:szCs w:val="24"/>
        </w:rPr>
        <w:t>all</w:t>
      </w:r>
      <w:r w:rsidR="00E24065" w:rsidRPr="00440812">
        <w:rPr>
          <w:szCs w:val="24"/>
        </w:rPr>
        <w:t xml:space="preserve"> </w:t>
      </w:r>
      <w:r w:rsidRPr="00440812">
        <w:rPr>
          <w:szCs w:val="24"/>
        </w:rPr>
        <w:t>forms</w:t>
      </w:r>
      <w:r w:rsidR="00E24065" w:rsidRPr="00440812">
        <w:rPr>
          <w:szCs w:val="24"/>
        </w:rPr>
        <w:t xml:space="preserve"> </w:t>
      </w:r>
      <w:r w:rsidRPr="00440812">
        <w:rPr>
          <w:szCs w:val="24"/>
        </w:rPr>
        <w:t>of</w:t>
      </w:r>
      <w:r w:rsidR="00E24065" w:rsidRPr="00440812">
        <w:rPr>
          <w:szCs w:val="24"/>
        </w:rPr>
        <w:t xml:space="preserve"> </w:t>
      </w:r>
      <w:r w:rsidRPr="00440812">
        <w:rPr>
          <w:szCs w:val="24"/>
        </w:rPr>
        <w:t>discrimination,</w:t>
      </w:r>
      <w:r w:rsidR="00E24065" w:rsidRPr="00440812">
        <w:rPr>
          <w:szCs w:val="24"/>
        </w:rPr>
        <w:t xml:space="preserve"> </w:t>
      </w:r>
      <w:r w:rsidRPr="00440812">
        <w:rPr>
          <w:szCs w:val="24"/>
        </w:rPr>
        <w:t>the</w:t>
      </w:r>
      <w:r w:rsidR="00E24065" w:rsidRPr="00440812">
        <w:rPr>
          <w:szCs w:val="24"/>
        </w:rPr>
        <w:t xml:space="preserve"> </w:t>
      </w:r>
      <w:r w:rsidRPr="00440812">
        <w:rPr>
          <w:szCs w:val="24"/>
        </w:rPr>
        <w:t>fight</w:t>
      </w:r>
      <w:r w:rsidR="00E24065" w:rsidRPr="00440812">
        <w:rPr>
          <w:szCs w:val="24"/>
        </w:rPr>
        <w:t xml:space="preserve"> </w:t>
      </w:r>
      <w:r w:rsidRPr="00440812">
        <w:rPr>
          <w:szCs w:val="24"/>
        </w:rPr>
        <w:t>against</w:t>
      </w:r>
      <w:r w:rsidR="00E24065" w:rsidRPr="00440812">
        <w:rPr>
          <w:szCs w:val="24"/>
        </w:rPr>
        <w:t xml:space="preserve"> </w:t>
      </w:r>
      <w:r w:rsidRPr="00440812">
        <w:rPr>
          <w:szCs w:val="24"/>
        </w:rPr>
        <w:t>poverty</w:t>
      </w:r>
      <w:r w:rsidR="00E24065" w:rsidRPr="00440812">
        <w:rPr>
          <w:szCs w:val="24"/>
        </w:rPr>
        <w:t xml:space="preserve"> </w:t>
      </w:r>
      <w:r w:rsidRPr="00440812">
        <w:rPr>
          <w:szCs w:val="24"/>
        </w:rPr>
        <w:t>and</w:t>
      </w:r>
      <w:r w:rsidR="00E24065" w:rsidRPr="00440812">
        <w:rPr>
          <w:szCs w:val="24"/>
        </w:rPr>
        <w:t xml:space="preserve"> </w:t>
      </w:r>
      <w:r w:rsidRPr="00440812">
        <w:rPr>
          <w:szCs w:val="24"/>
        </w:rPr>
        <w:t>practices</w:t>
      </w:r>
      <w:r w:rsidR="00E24065" w:rsidRPr="00440812">
        <w:rPr>
          <w:szCs w:val="24"/>
        </w:rPr>
        <w:t xml:space="preserve"> </w:t>
      </w:r>
      <w:r w:rsidRPr="00440812">
        <w:rPr>
          <w:szCs w:val="24"/>
        </w:rPr>
        <w:t>an</w:t>
      </w:r>
      <w:r w:rsidR="00E24065" w:rsidRPr="00440812">
        <w:rPr>
          <w:szCs w:val="24"/>
        </w:rPr>
        <w:t xml:space="preserve"> </w:t>
      </w:r>
      <w:r w:rsidRPr="00440812">
        <w:rPr>
          <w:szCs w:val="24"/>
        </w:rPr>
        <w:t>affirmative</w:t>
      </w:r>
      <w:r w:rsidR="00E24065" w:rsidRPr="00440812">
        <w:rPr>
          <w:szCs w:val="24"/>
        </w:rPr>
        <w:t xml:space="preserve"> </w:t>
      </w:r>
      <w:r w:rsidRPr="00440812">
        <w:rPr>
          <w:szCs w:val="24"/>
        </w:rPr>
        <w:t>action</w:t>
      </w:r>
      <w:r w:rsidR="00E24065" w:rsidRPr="00440812">
        <w:rPr>
          <w:szCs w:val="24"/>
        </w:rPr>
        <w:t xml:space="preserve"> </w:t>
      </w:r>
      <w:r w:rsidRPr="00440812">
        <w:rPr>
          <w:szCs w:val="24"/>
        </w:rPr>
        <w:t>that</w:t>
      </w:r>
      <w:r w:rsidR="00E24065" w:rsidRPr="00440812">
        <w:rPr>
          <w:szCs w:val="24"/>
        </w:rPr>
        <w:t xml:space="preserve"> </w:t>
      </w:r>
      <w:r w:rsidRPr="00440812">
        <w:rPr>
          <w:szCs w:val="24"/>
        </w:rPr>
        <w:t>favours</w:t>
      </w:r>
      <w:r w:rsidR="00E24065" w:rsidRPr="00440812">
        <w:rPr>
          <w:szCs w:val="24"/>
        </w:rPr>
        <w:t xml:space="preserve"> </w:t>
      </w:r>
      <w:r w:rsidRPr="00440812">
        <w:rPr>
          <w:szCs w:val="24"/>
        </w:rPr>
        <w:t>women.</w:t>
      </w:r>
      <w:r w:rsidR="00E24065" w:rsidRPr="00440812">
        <w:rPr>
          <w:szCs w:val="24"/>
        </w:rPr>
        <w:t xml:space="preserve"> </w:t>
      </w:r>
    </w:p>
    <w:p w:rsidR="005961A0" w:rsidRDefault="00951BC8" w:rsidP="005961A0">
      <w:pPr>
        <w:pStyle w:val="Heading1"/>
      </w:pPr>
      <w:bookmarkStart w:id="217" w:name="_Toc233626164"/>
      <w:r w:rsidRPr="00461A15">
        <w:t>Table</w:t>
      </w:r>
      <w:r w:rsidR="00E24065">
        <w:t xml:space="preserve"> </w:t>
      </w:r>
      <w:r w:rsidR="00441F60">
        <w:t>2</w:t>
      </w:r>
      <w:r w:rsidR="00E24065">
        <w:t xml:space="preserve"> </w:t>
      </w:r>
    </w:p>
    <w:p w:rsidR="00951BC8" w:rsidRPr="005961A0" w:rsidRDefault="00951BC8" w:rsidP="005961A0">
      <w:pPr>
        <w:pStyle w:val="SingleTxtG"/>
        <w:rPr>
          <w:b/>
        </w:rPr>
      </w:pPr>
      <w:r w:rsidRPr="005961A0">
        <w:rPr>
          <w:b/>
        </w:rPr>
        <w:t>Girl</w:t>
      </w:r>
      <w:r w:rsidR="00E24065" w:rsidRPr="005961A0">
        <w:rPr>
          <w:b/>
        </w:rPr>
        <w:t xml:space="preserve"> </w:t>
      </w:r>
      <w:r w:rsidRPr="005961A0">
        <w:rPr>
          <w:b/>
        </w:rPr>
        <w:t>child</w:t>
      </w:r>
      <w:r w:rsidR="00E24065" w:rsidRPr="005961A0">
        <w:rPr>
          <w:b/>
        </w:rPr>
        <w:t xml:space="preserve"> </w:t>
      </w:r>
      <w:r w:rsidRPr="005961A0">
        <w:rPr>
          <w:b/>
        </w:rPr>
        <w:t>school</w:t>
      </w:r>
      <w:r w:rsidR="00E24065" w:rsidRPr="005961A0">
        <w:rPr>
          <w:b/>
        </w:rPr>
        <w:t xml:space="preserve"> </w:t>
      </w:r>
      <w:r w:rsidRPr="005961A0">
        <w:rPr>
          <w:b/>
        </w:rPr>
        <w:t>enrolment</w:t>
      </w:r>
      <w:bookmarkEnd w:id="217"/>
      <w:r w:rsidR="00E24065" w:rsidRPr="005961A0">
        <w:rPr>
          <w:b/>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57"/>
        <w:gridCol w:w="2968"/>
        <w:gridCol w:w="2245"/>
      </w:tblGrid>
      <w:tr w:rsidR="00951BC8" w:rsidRPr="005961A0" w:rsidTr="005961A0">
        <w:trPr>
          <w:tblHeader/>
        </w:trPr>
        <w:tc>
          <w:tcPr>
            <w:tcW w:w="2157" w:type="dxa"/>
            <w:tcBorders>
              <w:top w:val="single" w:sz="4" w:space="0" w:color="auto"/>
              <w:bottom w:val="single" w:sz="12" w:space="0" w:color="auto"/>
            </w:tcBorders>
            <w:shd w:val="clear" w:color="auto" w:fill="auto"/>
            <w:vAlign w:val="bottom"/>
          </w:tcPr>
          <w:p w:rsidR="00951BC8" w:rsidRPr="005961A0" w:rsidRDefault="00951BC8" w:rsidP="005961A0">
            <w:pPr>
              <w:pStyle w:val="SingleTxtG"/>
              <w:suppressAutoHyphens w:val="0"/>
              <w:spacing w:before="80" w:after="80" w:line="200" w:lineRule="exact"/>
              <w:ind w:left="0" w:right="113"/>
              <w:jc w:val="left"/>
              <w:rPr>
                <w:i/>
                <w:sz w:val="16"/>
              </w:rPr>
            </w:pPr>
            <w:r w:rsidRPr="005961A0">
              <w:rPr>
                <w:i/>
                <w:sz w:val="16"/>
              </w:rPr>
              <w:t>Year</w:t>
            </w:r>
            <w:r w:rsidR="00E24065" w:rsidRPr="005961A0">
              <w:rPr>
                <w:i/>
                <w:sz w:val="16"/>
              </w:rPr>
              <w:t xml:space="preserve"> </w:t>
            </w:r>
          </w:p>
        </w:tc>
        <w:tc>
          <w:tcPr>
            <w:tcW w:w="2968" w:type="dxa"/>
            <w:tcBorders>
              <w:top w:val="single" w:sz="4" w:space="0" w:color="auto"/>
              <w:bottom w:val="single" w:sz="12" w:space="0" w:color="auto"/>
            </w:tcBorders>
            <w:shd w:val="clear" w:color="auto" w:fill="auto"/>
            <w:vAlign w:val="bottom"/>
          </w:tcPr>
          <w:p w:rsidR="00951BC8" w:rsidRPr="005961A0" w:rsidRDefault="00951BC8" w:rsidP="005961A0">
            <w:pPr>
              <w:pStyle w:val="SingleTxtG"/>
              <w:suppressAutoHyphens w:val="0"/>
              <w:spacing w:before="80" w:after="80" w:line="200" w:lineRule="exact"/>
              <w:ind w:left="0" w:right="113"/>
              <w:jc w:val="left"/>
              <w:rPr>
                <w:i/>
                <w:sz w:val="16"/>
              </w:rPr>
            </w:pPr>
            <w:r w:rsidRPr="005961A0">
              <w:rPr>
                <w:i/>
                <w:sz w:val="16"/>
              </w:rPr>
              <w:t>Enrolment</w:t>
            </w:r>
            <w:r w:rsidR="00E24065" w:rsidRPr="005961A0">
              <w:rPr>
                <w:i/>
                <w:sz w:val="16"/>
              </w:rPr>
              <w:t xml:space="preserve"> </w:t>
            </w:r>
            <w:r w:rsidRPr="005961A0">
              <w:rPr>
                <w:i/>
                <w:sz w:val="16"/>
              </w:rPr>
              <w:t>description</w:t>
            </w:r>
            <w:r w:rsidR="00E24065" w:rsidRPr="005961A0">
              <w:rPr>
                <w:i/>
                <w:sz w:val="16"/>
              </w:rPr>
              <w:t xml:space="preserve"> </w:t>
            </w:r>
          </w:p>
        </w:tc>
        <w:tc>
          <w:tcPr>
            <w:tcW w:w="2245" w:type="dxa"/>
            <w:tcBorders>
              <w:top w:val="single" w:sz="4" w:space="0" w:color="auto"/>
              <w:bottom w:val="single" w:sz="12" w:space="0" w:color="auto"/>
            </w:tcBorders>
            <w:shd w:val="clear" w:color="auto" w:fill="auto"/>
            <w:vAlign w:val="bottom"/>
          </w:tcPr>
          <w:p w:rsidR="00951BC8" w:rsidRPr="005961A0" w:rsidRDefault="00951BC8" w:rsidP="005961A0">
            <w:pPr>
              <w:pStyle w:val="SingleTxtG"/>
              <w:suppressAutoHyphens w:val="0"/>
              <w:spacing w:before="80" w:after="80" w:line="200" w:lineRule="exact"/>
              <w:ind w:left="0" w:right="113"/>
              <w:jc w:val="right"/>
              <w:rPr>
                <w:i/>
                <w:sz w:val="16"/>
              </w:rPr>
            </w:pPr>
            <w:r w:rsidRPr="005961A0">
              <w:rPr>
                <w:i/>
                <w:sz w:val="16"/>
              </w:rPr>
              <w:t>Girl</w:t>
            </w:r>
            <w:r w:rsidR="00E24065" w:rsidRPr="005961A0">
              <w:rPr>
                <w:i/>
                <w:sz w:val="16"/>
              </w:rPr>
              <w:t xml:space="preserve"> </w:t>
            </w:r>
            <w:r w:rsidRPr="005961A0">
              <w:rPr>
                <w:i/>
                <w:sz w:val="16"/>
              </w:rPr>
              <w:t>percentage</w:t>
            </w:r>
            <w:r w:rsidR="00E24065" w:rsidRPr="005961A0">
              <w:rPr>
                <w:i/>
                <w:sz w:val="16"/>
              </w:rPr>
              <w:t xml:space="preserve"> </w:t>
            </w:r>
          </w:p>
        </w:tc>
      </w:tr>
      <w:tr w:rsidR="00951BC8" w:rsidRPr="005961A0" w:rsidTr="005961A0">
        <w:tc>
          <w:tcPr>
            <w:tcW w:w="2157" w:type="dxa"/>
            <w:tcBorders>
              <w:top w:val="single" w:sz="12" w:space="0" w:color="auto"/>
            </w:tcBorders>
            <w:shd w:val="clear" w:color="auto" w:fill="auto"/>
          </w:tcPr>
          <w:p w:rsidR="00951BC8" w:rsidRPr="005961A0" w:rsidRDefault="00951BC8" w:rsidP="005961A0">
            <w:pPr>
              <w:pStyle w:val="SingleTxtG"/>
              <w:suppressAutoHyphens w:val="0"/>
              <w:spacing w:before="40" w:after="40" w:line="220" w:lineRule="exact"/>
              <w:ind w:left="0" w:right="113"/>
              <w:jc w:val="left"/>
              <w:rPr>
                <w:sz w:val="18"/>
              </w:rPr>
            </w:pPr>
            <w:r w:rsidRPr="005961A0">
              <w:rPr>
                <w:sz w:val="18"/>
              </w:rPr>
              <w:t>2007</w:t>
            </w:r>
          </w:p>
        </w:tc>
        <w:tc>
          <w:tcPr>
            <w:tcW w:w="2968" w:type="dxa"/>
            <w:tcBorders>
              <w:top w:val="single" w:sz="12" w:space="0" w:color="auto"/>
            </w:tcBorders>
            <w:shd w:val="clear" w:color="auto" w:fill="auto"/>
            <w:vAlign w:val="bottom"/>
          </w:tcPr>
          <w:p w:rsidR="00951BC8" w:rsidRPr="005961A0" w:rsidRDefault="00951BC8" w:rsidP="005961A0">
            <w:pPr>
              <w:pStyle w:val="SingleTxtG"/>
              <w:suppressAutoHyphens w:val="0"/>
              <w:spacing w:before="40" w:after="40" w:line="220" w:lineRule="exact"/>
              <w:ind w:left="0" w:right="113"/>
              <w:jc w:val="left"/>
              <w:rPr>
                <w:sz w:val="18"/>
              </w:rPr>
            </w:pPr>
            <w:r w:rsidRPr="005961A0">
              <w:rPr>
                <w:sz w:val="18"/>
              </w:rPr>
              <w:t>Primary</w:t>
            </w:r>
            <w:r w:rsidR="00E24065" w:rsidRPr="005961A0">
              <w:rPr>
                <w:sz w:val="18"/>
              </w:rPr>
              <w:t xml:space="preserve"> </w:t>
            </w:r>
            <w:r w:rsidRPr="005961A0">
              <w:rPr>
                <w:sz w:val="18"/>
              </w:rPr>
              <w:t>net</w:t>
            </w:r>
            <w:r w:rsidR="00E24065" w:rsidRPr="005961A0">
              <w:rPr>
                <w:sz w:val="18"/>
              </w:rPr>
              <w:t xml:space="preserve"> </w:t>
            </w:r>
            <w:r w:rsidRPr="005961A0">
              <w:rPr>
                <w:sz w:val="18"/>
              </w:rPr>
              <w:t>enrolment</w:t>
            </w:r>
            <w:r w:rsidR="00E24065" w:rsidRPr="005961A0">
              <w:rPr>
                <w:sz w:val="18"/>
              </w:rPr>
              <w:t xml:space="preserve"> </w:t>
            </w:r>
          </w:p>
        </w:tc>
        <w:tc>
          <w:tcPr>
            <w:tcW w:w="2245" w:type="dxa"/>
            <w:tcBorders>
              <w:top w:val="single" w:sz="12" w:space="0" w:color="auto"/>
            </w:tcBorders>
            <w:shd w:val="clear" w:color="auto" w:fill="auto"/>
            <w:vAlign w:val="bottom"/>
          </w:tcPr>
          <w:p w:rsidR="00951BC8" w:rsidRPr="005961A0" w:rsidRDefault="00951BC8" w:rsidP="005961A0">
            <w:pPr>
              <w:pStyle w:val="SingleTxtG"/>
              <w:suppressAutoHyphens w:val="0"/>
              <w:spacing w:before="40" w:after="40" w:line="220" w:lineRule="exact"/>
              <w:ind w:left="0" w:right="113"/>
              <w:jc w:val="right"/>
              <w:rPr>
                <w:sz w:val="18"/>
              </w:rPr>
            </w:pPr>
            <w:r w:rsidRPr="005961A0">
              <w:rPr>
                <w:sz w:val="18"/>
              </w:rPr>
              <w:t>95.8%</w:t>
            </w:r>
          </w:p>
        </w:tc>
      </w:tr>
      <w:tr w:rsidR="005961A0" w:rsidRPr="005961A0" w:rsidTr="005961A0">
        <w:tc>
          <w:tcPr>
            <w:tcW w:w="2157" w:type="dxa"/>
            <w:shd w:val="clear" w:color="auto" w:fill="auto"/>
          </w:tcPr>
          <w:p w:rsidR="005961A0" w:rsidRPr="005961A0" w:rsidRDefault="005961A0" w:rsidP="005961A0">
            <w:pPr>
              <w:pStyle w:val="SingleTxtG"/>
              <w:suppressAutoHyphens w:val="0"/>
              <w:spacing w:before="40" w:after="40" w:line="220" w:lineRule="exact"/>
              <w:ind w:left="0" w:right="113"/>
              <w:jc w:val="left"/>
              <w:rPr>
                <w:sz w:val="18"/>
              </w:rPr>
            </w:pPr>
            <w:r w:rsidRPr="005961A0">
              <w:rPr>
                <w:sz w:val="18"/>
              </w:rPr>
              <w:t>2008</w:t>
            </w:r>
          </w:p>
        </w:tc>
        <w:tc>
          <w:tcPr>
            <w:tcW w:w="2968" w:type="dxa"/>
            <w:shd w:val="clear" w:color="auto" w:fill="auto"/>
            <w:vAlign w:val="bottom"/>
          </w:tcPr>
          <w:p w:rsidR="005961A0" w:rsidRPr="005961A0" w:rsidRDefault="005961A0" w:rsidP="005961A0">
            <w:pPr>
              <w:pStyle w:val="SingleTxtG"/>
              <w:suppressAutoHyphens w:val="0"/>
              <w:spacing w:before="40" w:after="40" w:line="220" w:lineRule="exact"/>
              <w:ind w:left="0" w:right="113"/>
              <w:jc w:val="left"/>
              <w:rPr>
                <w:sz w:val="18"/>
              </w:rPr>
            </w:pPr>
            <w:r w:rsidRPr="005961A0">
              <w:rPr>
                <w:sz w:val="18"/>
              </w:rPr>
              <w:t xml:space="preserve">Completion rate </w:t>
            </w:r>
          </w:p>
        </w:tc>
        <w:tc>
          <w:tcPr>
            <w:tcW w:w="2245" w:type="dxa"/>
            <w:shd w:val="clear" w:color="auto" w:fill="auto"/>
            <w:vAlign w:val="bottom"/>
          </w:tcPr>
          <w:p w:rsidR="005961A0" w:rsidRPr="005961A0" w:rsidRDefault="005961A0" w:rsidP="005961A0">
            <w:pPr>
              <w:pStyle w:val="SingleTxtG"/>
              <w:suppressAutoHyphens w:val="0"/>
              <w:spacing w:before="40" w:after="40" w:line="220" w:lineRule="exact"/>
              <w:ind w:left="0" w:right="113"/>
              <w:jc w:val="right"/>
              <w:rPr>
                <w:sz w:val="18"/>
              </w:rPr>
            </w:pPr>
            <w:r w:rsidRPr="005961A0">
              <w:rPr>
                <w:sz w:val="18"/>
              </w:rPr>
              <w:t>52%</w:t>
            </w:r>
          </w:p>
        </w:tc>
      </w:tr>
    </w:tbl>
    <w:p w:rsidR="00951BC8" w:rsidRPr="007675AF" w:rsidRDefault="00951BC8" w:rsidP="005961A0">
      <w:pPr>
        <w:pStyle w:val="SingleTxtG"/>
        <w:spacing w:before="120" w:after="240"/>
        <w:ind w:firstLine="170"/>
        <w:rPr>
          <w:sz w:val="18"/>
          <w:szCs w:val="18"/>
        </w:rPr>
      </w:pPr>
      <w:r w:rsidRPr="005961A0">
        <w:rPr>
          <w:i/>
          <w:sz w:val="18"/>
          <w:szCs w:val="18"/>
        </w:rPr>
        <w:t>Source:</w:t>
      </w:r>
      <w:r w:rsidR="00E24065" w:rsidRPr="007675AF">
        <w:rPr>
          <w:sz w:val="18"/>
          <w:szCs w:val="18"/>
        </w:rPr>
        <w:t xml:space="preserve"> </w:t>
      </w:r>
      <w:r w:rsidR="00441F60" w:rsidRPr="007675AF">
        <w:rPr>
          <w:sz w:val="18"/>
          <w:szCs w:val="18"/>
        </w:rPr>
        <w:t xml:space="preserve"> </w:t>
      </w:r>
      <w:r w:rsidRPr="007675AF">
        <w:rPr>
          <w:sz w:val="18"/>
          <w:szCs w:val="18"/>
        </w:rPr>
        <w:t>MINEDUC</w:t>
      </w:r>
      <w:r w:rsidR="00E24065" w:rsidRPr="007675AF">
        <w:rPr>
          <w:sz w:val="18"/>
          <w:szCs w:val="18"/>
        </w:rPr>
        <w:t xml:space="preserve"> </w:t>
      </w:r>
      <w:r w:rsidRPr="007675AF">
        <w:rPr>
          <w:sz w:val="18"/>
          <w:szCs w:val="18"/>
        </w:rPr>
        <w:t>summary</w:t>
      </w:r>
      <w:r w:rsidR="00E24065" w:rsidRPr="007675AF">
        <w:rPr>
          <w:sz w:val="18"/>
          <w:szCs w:val="18"/>
        </w:rPr>
        <w:t xml:space="preserve"> </w:t>
      </w:r>
      <w:r w:rsidRPr="007675AF">
        <w:rPr>
          <w:sz w:val="18"/>
          <w:szCs w:val="18"/>
        </w:rPr>
        <w:t>of</w:t>
      </w:r>
      <w:r w:rsidR="00E24065" w:rsidRPr="007675AF">
        <w:rPr>
          <w:sz w:val="18"/>
          <w:szCs w:val="18"/>
        </w:rPr>
        <w:t xml:space="preserve"> </w:t>
      </w:r>
      <w:r w:rsidRPr="007675AF">
        <w:rPr>
          <w:sz w:val="18"/>
          <w:szCs w:val="18"/>
        </w:rPr>
        <w:t>achievements,</w:t>
      </w:r>
      <w:r w:rsidR="00E24065" w:rsidRPr="007675AF">
        <w:rPr>
          <w:sz w:val="18"/>
          <w:szCs w:val="18"/>
        </w:rPr>
        <w:t xml:space="preserve"> </w:t>
      </w:r>
      <w:r w:rsidRPr="007675AF">
        <w:rPr>
          <w:sz w:val="18"/>
          <w:szCs w:val="18"/>
        </w:rPr>
        <w:t>2007</w:t>
      </w:r>
      <w:r w:rsidR="00573593" w:rsidRPr="007675AF">
        <w:rPr>
          <w:sz w:val="18"/>
          <w:szCs w:val="18"/>
        </w:rPr>
        <w:t>–</w:t>
      </w:r>
      <w:r w:rsidRPr="007675AF">
        <w:rPr>
          <w:sz w:val="18"/>
          <w:szCs w:val="18"/>
        </w:rPr>
        <w:t>2008</w:t>
      </w:r>
      <w:r w:rsidR="00441F60" w:rsidRPr="007675AF">
        <w:rPr>
          <w:sz w:val="18"/>
          <w:szCs w:val="18"/>
        </w:rPr>
        <w:t>.</w:t>
      </w:r>
      <w:r w:rsidR="00E24065" w:rsidRPr="007675AF">
        <w:rPr>
          <w:sz w:val="18"/>
          <w:szCs w:val="18"/>
        </w:rPr>
        <w:t xml:space="preserve"> </w:t>
      </w:r>
    </w:p>
    <w:p w:rsidR="00951BC8" w:rsidRPr="00461A15" w:rsidRDefault="00951BC8" w:rsidP="005961A0">
      <w:pPr>
        <w:pStyle w:val="SingleTxtG"/>
        <w:rPr>
          <w:szCs w:val="24"/>
        </w:rPr>
      </w:pPr>
      <w:r w:rsidRPr="00461A15">
        <w:t>161.</w:t>
      </w:r>
      <w:r w:rsidRPr="00461A15">
        <w:tab/>
        <w:t>The</w:t>
      </w:r>
      <w:r w:rsidR="00E24065">
        <w:t xml:space="preserve"> </w:t>
      </w:r>
      <w:r w:rsidRPr="00461A15">
        <w:t>table</w:t>
      </w:r>
      <w:r w:rsidR="00E24065">
        <w:t xml:space="preserve"> </w:t>
      </w:r>
      <w:r w:rsidRPr="00461A15">
        <w:t>2</w:t>
      </w:r>
      <w:r w:rsidR="00E24065">
        <w:t xml:space="preserve"> </w:t>
      </w:r>
      <w:r w:rsidRPr="00461A15">
        <w:t>illustrates</w:t>
      </w:r>
      <w:r w:rsidR="00E24065">
        <w:t xml:space="preserve"> </w:t>
      </w:r>
      <w:r w:rsidRPr="00461A15">
        <w:t>that</w:t>
      </w:r>
      <w:r w:rsidR="00E24065">
        <w:t xml:space="preserve"> </w:t>
      </w:r>
      <w:r w:rsidRPr="00461A15">
        <w:t>in</w:t>
      </w:r>
      <w:r w:rsidR="00E24065">
        <w:t xml:space="preserve"> </w:t>
      </w:r>
      <w:r w:rsidRPr="00461A15">
        <w:t>2007,</w:t>
      </w:r>
      <w:r w:rsidR="00E24065">
        <w:t xml:space="preserve"> </w:t>
      </w:r>
      <w:r w:rsidRPr="00461A15">
        <w:t>there</w:t>
      </w:r>
      <w:r w:rsidR="00E24065">
        <w:t xml:space="preserve"> </w:t>
      </w:r>
      <w:r w:rsidRPr="00461A15">
        <w:t>was</w:t>
      </w:r>
      <w:r w:rsidR="00E24065">
        <w:t xml:space="preserve"> </w:t>
      </w:r>
      <w:r w:rsidRPr="00461A15">
        <w:t>a</w:t>
      </w:r>
      <w:r w:rsidR="00E24065">
        <w:t xml:space="preserve"> </w:t>
      </w:r>
      <w:r w:rsidRPr="00461A15">
        <w:t>high</w:t>
      </w:r>
      <w:r w:rsidR="00E24065">
        <w:t xml:space="preserve"> </w:t>
      </w:r>
      <w:r w:rsidRPr="00461A15">
        <w:t>number</w:t>
      </w:r>
      <w:r w:rsidR="00E24065">
        <w:t xml:space="preserve"> </w:t>
      </w:r>
      <w:r w:rsidRPr="00461A15">
        <w:t>of</w:t>
      </w:r>
      <w:r w:rsidR="00E24065">
        <w:t xml:space="preserve"> </w:t>
      </w:r>
      <w:r w:rsidRPr="00461A15">
        <w:t>girl</w:t>
      </w:r>
      <w:r w:rsidR="00E24065">
        <w:t xml:space="preserve"> </w:t>
      </w:r>
      <w:r w:rsidRPr="00461A15">
        <w:t>child</w:t>
      </w:r>
      <w:r w:rsidR="00E24065">
        <w:t xml:space="preserve"> </w:t>
      </w:r>
      <w:r w:rsidRPr="00461A15">
        <w:t>enrolment</w:t>
      </w:r>
      <w:r w:rsidR="00E24065">
        <w:t xml:space="preserve"> </w:t>
      </w:r>
      <w:r w:rsidRPr="00461A15">
        <w:t>in</w:t>
      </w:r>
      <w:r w:rsidR="00E24065">
        <w:t xml:space="preserve"> </w:t>
      </w:r>
      <w:r w:rsidRPr="00461A15">
        <w:t>primary</w:t>
      </w:r>
      <w:r w:rsidR="00E24065">
        <w:t xml:space="preserve"> </w:t>
      </w:r>
      <w:r w:rsidRPr="00461A15">
        <w:t>school.</w:t>
      </w:r>
      <w:r w:rsidR="00E24065">
        <w:t xml:space="preserve"> </w:t>
      </w:r>
      <w:r w:rsidRPr="00461A15">
        <w:t>Undoubtedly,</w:t>
      </w:r>
      <w:r w:rsidR="00E24065">
        <w:t xml:space="preserve"> </w:t>
      </w:r>
      <w:r w:rsidRPr="00461A15">
        <w:t>this</w:t>
      </w:r>
      <w:r w:rsidR="00E24065">
        <w:t xml:space="preserve"> </w:t>
      </w:r>
      <w:r w:rsidRPr="00461A15">
        <w:t>was</w:t>
      </w:r>
      <w:r w:rsidR="00E24065">
        <w:t xml:space="preserve"> </w:t>
      </w:r>
      <w:r w:rsidRPr="00461A15">
        <w:t>attributed</w:t>
      </w:r>
      <w:r w:rsidR="00E24065">
        <w:t xml:space="preserve"> </w:t>
      </w:r>
      <w:r w:rsidRPr="00461A15">
        <w:t>to</w:t>
      </w:r>
      <w:r w:rsidR="00E24065">
        <w:t xml:space="preserve"> </w:t>
      </w:r>
      <w:r w:rsidRPr="00461A15">
        <w:t>free</w:t>
      </w:r>
      <w:r w:rsidR="00E24065">
        <w:t xml:space="preserve"> </w:t>
      </w:r>
      <w:r w:rsidRPr="00461A15">
        <w:t>primary</w:t>
      </w:r>
      <w:r w:rsidR="00E24065">
        <w:t xml:space="preserve"> </w:t>
      </w:r>
      <w:r w:rsidRPr="00461A15">
        <w:t>education</w:t>
      </w:r>
      <w:r w:rsidR="00E24065">
        <w:t xml:space="preserve"> </w:t>
      </w:r>
      <w:r w:rsidRPr="00461A15">
        <w:t>support</w:t>
      </w:r>
      <w:r w:rsidR="00E24065">
        <w:t xml:space="preserve"> </w:t>
      </w:r>
      <w:r w:rsidRPr="00461A15">
        <w:t>under</w:t>
      </w:r>
      <w:r w:rsidR="00E24065">
        <w:t xml:space="preserve"> </w:t>
      </w:r>
      <w:r w:rsidRPr="00461A15">
        <w:t>the</w:t>
      </w:r>
      <w:r w:rsidR="00E24065">
        <w:t xml:space="preserve"> </w:t>
      </w:r>
      <w:r w:rsidRPr="00461A15">
        <w:t>capitation</w:t>
      </w:r>
      <w:r w:rsidR="00E24065">
        <w:t xml:space="preserve"> </w:t>
      </w:r>
      <w:r w:rsidRPr="00461A15">
        <w:t>grant.</w:t>
      </w:r>
      <w:r w:rsidR="00E24065">
        <w:t xml:space="preserve"> </w:t>
      </w:r>
      <w:r w:rsidRPr="00461A15">
        <w:t>However,</w:t>
      </w:r>
      <w:r w:rsidR="00E24065">
        <w:t xml:space="preserve"> </w:t>
      </w:r>
      <w:r w:rsidRPr="00461A15">
        <w:t>the</w:t>
      </w:r>
      <w:r w:rsidR="00E24065">
        <w:t xml:space="preserve"> </w:t>
      </w:r>
      <w:r w:rsidRPr="00461A15">
        <w:t>subsequent</w:t>
      </w:r>
      <w:r w:rsidR="00E24065">
        <w:t xml:space="preserve"> </w:t>
      </w:r>
      <w:r w:rsidRPr="00461A15">
        <w:t>completion</w:t>
      </w:r>
      <w:r w:rsidR="00E24065">
        <w:t xml:space="preserve"> </w:t>
      </w:r>
      <w:r w:rsidRPr="00461A15">
        <w:t>rate</w:t>
      </w:r>
      <w:r w:rsidR="00E24065">
        <w:t xml:space="preserve"> </w:t>
      </w:r>
      <w:r w:rsidRPr="00461A15">
        <w:t>in</w:t>
      </w:r>
      <w:r w:rsidR="00E24065">
        <w:t xml:space="preserve"> </w:t>
      </w:r>
      <w:r w:rsidRPr="00461A15">
        <w:t>2008</w:t>
      </w:r>
      <w:r w:rsidR="00E24065">
        <w:t xml:space="preserve"> </w:t>
      </w:r>
      <w:r w:rsidRPr="00461A15">
        <w:t>demonstrates</w:t>
      </w:r>
      <w:r w:rsidR="00E24065">
        <w:t xml:space="preserve"> </w:t>
      </w:r>
      <w:r w:rsidRPr="00461A15">
        <w:t>a</w:t>
      </w:r>
      <w:r w:rsidR="00E24065">
        <w:t xml:space="preserve"> </w:t>
      </w:r>
      <w:r w:rsidRPr="00461A15">
        <w:t>great</w:t>
      </w:r>
      <w:r w:rsidR="00E24065">
        <w:t xml:space="preserve"> </w:t>
      </w:r>
      <w:r w:rsidRPr="00461A15">
        <w:t>disparity</w:t>
      </w:r>
      <w:r w:rsidR="00E24065">
        <w:t xml:space="preserve"> </w:t>
      </w:r>
      <w:r w:rsidRPr="00461A15">
        <w:t>between</w:t>
      </w:r>
      <w:r w:rsidR="00E24065">
        <w:t xml:space="preserve"> </w:t>
      </w:r>
      <w:r w:rsidRPr="00461A15">
        <w:t>enrolment</w:t>
      </w:r>
      <w:r w:rsidR="00E24065">
        <w:t xml:space="preserve"> </w:t>
      </w:r>
      <w:r w:rsidRPr="00461A15">
        <w:t>and</w:t>
      </w:r>
      <w:r w:rsidR="00E24065">
        <w:t xml:space="preserve"> </w:t>
      </w:r>
      <w:r w:rsidRPr="00461A15">
        <w:t>completion</w:t>
      </w:r>
      <w:r w:rsidR="00E24065">
        <w:t xml:space="preserve"> </w:t>
      </w:r>
      <w:r w:rsidRPr="00461A15">
        <w:t>rate.</w:t>
      </w:r>
      <w:r w:rsidR="00E24065">
        <w:t xml:space="preserve"> </w:t>
      </w:r>
      <w:r w:rsidRPr="00461A15">
        <w:t>In</w:t>
      </w:r>
      <w:r w:rsidR="00E24065">
        <w:t xml:space="preserve"> </w:t>
      </w:r>
      <w:r w:rsidRPr="00461A15">
        <w:t>addition,</w:t>
      </w:r>
      <w:r w:rsidR="00E24065">
        <w:t xml:space="preserve"> </w:t>
      </w:r>
      <w:r w:rsidRPr="00461A15">
        <w:t>the</w:t>
      </w:r>
      <w:r w:rsidR="00E24065">
        <w:t xml:space="preserve"> </w:t>
      </w:r>
      <w:r w:rsidRPr="00461A15">
        <w:t>drop</w:t>
      </w:r>
      <w:r w:rsidR="00E24065">
        <w:t xml:space="preserve"> </w:t>
      </w:r>
      <w:r w:rsidRPr="00461A15">
        <w:t>in</w:t>
      </w:r>
      <w:r w:rsidR="00E24065">
        <w:t xml:space="preserve"> </w:t>
      </w:r>
      <w:r w:rsidRPr="00461A15">
        <w:t>completion</w:t>
      </w:r>
      <w:r w:rsidR="00E24065">
        <w:t xml:space="preserve"> </w:t>
      </w:r>
      <w:r w:rsidRPr="00461A15">
        <w:t>has</w:t>
      </w:r>
      <w:r w:rsidR="00E24065">
        <w:t xml:space="preserve"> </w:t>
      </w:r>
      <w:r w:rsidRPr="00461A15">
        <w:t>been</w:t>
      </w:r>
      <w:r w:rsidR="00E24065">
        <w:t xml:space="preserve"> </w:t>
      </w:r>
      <w:r w:rsidRPr="00461A15">
        <w:t>linked</w:t>
      </w:r>
      <w:r w:rsidR="00E24065">
        <w:t xml:space="preserve"> </w:t>
      </w:r>
      <w:r w:rsidRPr="00461A15">
        <w:t>to</w:t>
      </w:r>
      <w:r w:rsidR="00E24065">
        <w:t xml:space="preserve"> </w:t>
      </w:r>
      <w:r w:rsidRPr="00461A15">
        <w:t>b</w:t>
      </w:r>
      <w:r w:rsidRPr="00461A15">
        <w:rPr>
          <w:szCs w:val="24"/>
        </w:rPr>
        <w:t>udget</w:t>
      </w:r>
      <w:r w:rsidR="00E24065">
        <w:rPr>
          <w:szCs w:val="24"/>
        </w:rPr>
        <w:t xml:space="preserve"> </w:t>
      </w:r>
      <w:r w:rsidRPr="00461A15">
        <w:rPr>
          <w:szCs w:val="24"/>
        </w:rPr>
        <w:t>constraints;</w:t>
      </w:r>
      <w:r w:rsidR="00E24065">
        <w:rPr>
          <w:szCs w:val="24"/>
        </w:rPr>
        <w:t xml:space="preserve"> </w:t>
      </w:r>
      <w:r w:rsidRPr="00461A15">
        <w:rPr>
          <w:szCs w:val="24"/>
        </w:rPr>
        <w:t>shortfalls</w:t>
      </w:r>
      <w:r w:rsidR="00E24065">
        <w:rPr>
          <w:szCs w:val="24"/>
        </w:rPr>
        <w:t xml:space="preserve"> </w:t>
      </w:r>
      <w:r w:rsidRPr="00461A15">
        <w:rPr>
          <w:szCs w:val="24"/>
        </w:rPr>
        <w:t>in</w:t>
      </w:r>
      <w:r w:rsidR="00E24065">
        <w:rPr>
          <w:szCs w:val="24"/>
        </w:rPr>
        <w:t xml:space="preserve"> </w:t>
      </w:r>
      <w:r w:rsidRPr="00461A15">
        <w:rPr>
          <w:szCs w:val="24"/>
        </w:rPr>
        <w:t>financing</w:t>
      </w:r>
      <w:r w:rsidR="00E24065">
        <w:rPr>
          <w:szCs w:val="24"/>
        </w:rPr>
        <w:t xml:space="preserve"> </w:t>
      </w:r>
      <w:r w:rsidRPr="00461A15">
        <w:rPr>
          <w:szCs w:val="24"/>
        </w:rPr>
        <w:t>the</w:t>
      </w:r>
      <w:r w:rsidR="00E24065">
        <w:rPr>
          <w:szCs w:val="24"/>
        </w:rPr>
        <w:t xml:space="preserve"> </w:t>
      </w:r>
      <w:r w:rsidRPr="00461A15">
        <w:rPr>
          <w:szCs w:val="24"/>
        </w:rPr>
        <w:t>capitation</w:t>
      </w:r>
      <w:r w:rsidR="00E24065">
        <w:rPr>
          <w:szCs w:val="24"/>
        </w:rPr>
        <w:t xml:space="preserve"> </w:t>
      </w:r>
      <w:r w:rsidRPr="00461A15">
        <w:rPr>
          <w:szCs w:val="24"/>
        </w:rPr>
        <w:t>grant;</w:t>
      </w:r>
      <w:r w:rsidR="00E24065">
        <w:t xml:space="preserve"> </w:t>
      </w:r>
      <w:r w:rsidRPr="00461A15">
        <w:rPr>
          <w:szCs w:val="24"/>
        </w:rPr>
        <w:t>limited</w:t>
      </w:r>
      <w:r w:rsidR="00E24065">
        <w:rPr>
          <w:szCs w:val="24"/>
        </w:rPr>
        <w:t xml:space="preserve"> </w:t>
      </w:r>
      <w:r w:rsidRPr="00461A15">
        <w:rPr>
          <w:szCs w:val="24"/>
        </w:rPr>
        <w:t>parents</w:t>
      </w:r>
      <w:r w:rsidR="00E24065">
        <w:rPr>
          <w:szCs w:val="24"/>
        </w:rPr>
        <w:t xml:space="preserve">’ </w:t>
      </w:r>
      <w:r w:rsidRPr="00461A15">
        <w:rPr>
          <w:szCs w:val="24"/>
        </w:rPr>
        <w:t>financial</w:t>
      </w:r>
      <w:r w:rsidR="00E24065">
        <w:rPr>
          <w:szCs w:val="24"/>
        </w:rPr>
        <w:t xml:space="preserve"> </w:t>
      </w:r>
      <w:r w:rsidRPr="00461A15">
        <w:rPr>
          <w:szCs w:val="24"/>
        </w:rPr>
        <w:t>resources</w:t>
      </w:r>
      <w:r w:rsidR="00E24065">
        <w:rPr>
          <w:szCs w:val="24"/>
        </w:rPr>
        <w:t xml:space="preserve"> </w:t>
      </w:r>
      <w:r w:rsidRPr="00461A15">
        <w:rPr>
          <w:szCs w:val="24"/>
        </w:rPr>
        <w:t>to</w:t>
      </w:r>
      <w:r w:rsidR="00E24065">
        <w:rPr>
          <w:szCs w:val="24"/>
        </w:rPr>
        <w:t xml:space="preserve"> </w:t>
      </w:r>
      <w:r w:rsidRPr="00461A15">
        <w:rPr>
          <w:szCs w:val="24"/>
        </w:rPr>
        <w:t>access</w:t>
      </w:r>
      <w:r w:rsidR="00E24065">
        <w:rPr>
          <w:szCs w:val="24"/>
        </w:rPr>
        <w:t xml:space="preserve"> </w:t>
      </w:r>
      <w:r w:rsidRPr="00461A15">
        <w:rPr>
          <w:szCs w:val="24"/>
        </w:rPr>
        <w:t>other</w:t>
      </w:r>
      <w:r w:rsidR="00E24065">
        <w:rPr>
          <w:szCs w:val="24"/>
        </w:rPr>
        <w:t xml:space="preserve"> </w:t>
      </w:r>
      <w:r w:rsidRPr="00461A15">
        <w:rPr>
          <w:szCs w:val="24"/>
        </w:rPr>
        <w:t>school</w:t>
      </w:r>
      <w:r w:rsidR="00E24065">
        <w:rPr>
          <w:szCs w:val="24"/>
        </w:rPr>
        <w:t xml:space="preserve"> </w:t>
      </w:r>
      <w:r w:rsidRPr="00461A15">
        <w:rPr>
          <w:szCs w:val="24"/>
        </w:rPr>
        <w:t>materials;</w:t>
      </w:r>
      <w:r w:rsidR="00E24065">
        <w:t xml:space="preserve"> </w:t>
      </w:r>
      <w:r w:rsidRPr="00461A15">
        <w:t>q</w:t>
      </w:r>
      <w:r w:rsidRPr="00461A15">
        <w:rPr>
          <w:szCs w:val="24"/>
        </w:rPr>
        <w:t>uality</w:t>
      </w:r>
      <w:r w:rsidR="00E24065">
        <w:rPr>
          <w:szCs w:val="24"/>
        </w:rPr>
        <w:t xml:space="preserve"> </w:t>
      </w:r>
      <w:r w:rsidRPr="00461A15">
        <w:rPr>
          <w:szCs w:val="24"/>
        </w:rPr>
        <w:t>and</w:t>
      </w:r>
      <w:r w:rsidR="00E24065">
        <w:rPr>
          <w:szCs w:val="24"/>
        </w:rPr>
        <w:t xml:space="preserve"> </w:t>
      </w:r>
      <w:r w:rsidRPr="00461A15">
        <w:rPr>
          <w:szCs w:val="24"/>
        </w:rPr>
        <w:t>retention</w:t>
      </w:r>
      <w:r w:rsidR="00E24065">
        <w:rPr>
          <w:szCs w:val="24"/>
        </w:rPr>
        <w:t xml:space="preserve"> </w:t>
      </w:r>
      <w:r w:rsidRPr="00461A15">
        <w:t>issue</w:t>
      </w:r>
      <w:r w:rsidR="00E24065">
        <w:t xml:space="preserve"> </w:t>
      </w:r>
      <w:r w:rsidRPr="00461A15">
        <w:rPr>
          <w:szCs w:val="24"/>
        </w:rPr>
        <w:t>of</w:t>
      </w:r>
      <w:r w:rsidR="00E24065">
        <w:rPr>
          <w:szCs w:val="24"/>
        </w:rPr>
        <w:t xml:space="preserve"> </w:t>
      </w:r>
      <w:r w:rsidRPr="00461A15">
        <w:rPr>
          <w:szCs w:val="24"/>
        </w:rPr>
        <w:t>te</w:t>
      </w:r>
      <w:r w:rsidRPr="00461A15">
        <w:t>achers</w:t>
      </w:r>
      <w:r w:rsidRPr="00461A15">
        <w:rPr>
          <w:szCs w:val="24"/>
        </w:rPr>
        <w:t>;</w:t>
      </w:r>
      <w:r w:rsidR="00E24065">
        <w:t xml:space="preserve"> </w:t>
      </w:r>
      <w:r w:rsidRPr="00461A15">
        <w:t>shortage</w:t>
      </w:r>
      <w:r w:rsidR="00E24065">
        <w:t xml:space="preserve"> </w:t>
      </w:r>
      <w:r w:rsidRPr="00461A15">
        <w:t>of</w:t>
      </w:r>
      <w:r w:rsidR="00E24065">
        <w:t xml:space="preserve"> </w:t>
      </w:r>
      <w:r w:rsidRPr="00461A15">
        <w:t>teaching</w:t>
      </w:r>
      <w:r w:rsidR="00E24065">
        <w:t xml:space="preserve"> </w:t>
      </w:r>
      <w:r w:rsidRPr="00461A15">
        <w:t>and</w:t>
      </w:r>
      <w:r w:rsidR="00E24065">
        <w:t xml:space="preserve"> </w:t>
      </w:r>
      <w:r w:rsidRPr="00461A15">
        <w:t>learning</w:t>
      </w:r>
      <w:r w:rsidR="00E24065">
        <w:t xml:space="preserve"> </w:t>
      </w:r>
      <w:r w:rsidRPr="00461A15">
        <w:t>materials;</w:t>
      </w:r>
      <w:r w:rsidR="00E24065">
        <w:t xml:space="preserve"> </w:t>
      </w:r>
      <w:r w:rsidRPr="00461A15">
        <w:t>and</w:t>
      </w:r>
      <w:r w:rsidR="00E24065">
        <w:t xml:space="preserve"> </w:t>
      </w:r>
      <w:r w:rsidRPr="00461A15">
        <w:t>teacher</w:t>
      </w:r>
      <w:r w:rsidR="00E24065">
        <w:t xml:space="preserve"> </w:t>
      </w:r>
      <w:r w:rsidRPr="00461A15">
        <w:t>deficit</w:t>
      </w:r>
      <w:r w:rsidR="00E24065">
        <w:t xml:space="preserve"> </w:t>
      </w:r>
      <w:r w:rsidRPr="00461A15">
        <w:t>(</w:t>
      </w:r>
      <w:r w:rsidRPr="00461A15">
        <w:rPr>
          <w:szCs w:val="24"/>
        </w:rPr>
        <w:t>the</w:t>
      </w:r>
      <w:r w:rsidR="00E24065">
        <w:rPr>
          <w:szCs w:val="24"/>
        </w:rPr>
        <w:t xml:space="preserve"> </w:t>
      </w:r>
      <w:r w:rsidRPr="00461A15">
        <w:rPr>
          <w:szCs w:val="24"/>
        </w:rPr>
        <w:t>teacher/</w:t>
      </w:r>
      <w:r w:rsidR="00E24065">
        <w:rPr>
          <w:szCs w:val="24"/>
        </w:rPr>
        <w:t xml:space="preserve"> </w:t>
      </w:r>
      <w:r w:rsidRPr="00461A15">
        <w:rPr>
          <w:szCs w:val="24"/>
        </w:rPr>
        <w:t>pupils</w:t>
      </w:r>
      <w:r w:rsidR="00E24065">
        <w:rPr>
          <w:szCs w:val="24"/>
        </w:rPr>
        <w:t xml:space="preserve"> </w:t>
      </w:r>
      <w:r w:rsidRPr="00461A15">
        <w:rPr>
          <w:szCs w:val="24"/>
        </w:rPr>
        <w:t>ratio</w:t>
      </w:r>
      <w:r w:rsidR="00E24065">
        <w:rPr>
          <w:szCs w:val="24"/>
        </w:rPr>
        <w:t xml:space="preserve"> </w:t>
      </w:r>
      <w:r w:rsidRPr="00461A15">
        <w:rPr>
          <w:szCs w:val="24"/>
        </w:rPr>
        <w:t>is</w:t>
      </w:r>
      <w:r w:rsidR="00E24065">
        <w:rPr>
          <w:szCs w:val="24"/>
        </w:rPr>
        <w:t xml:space="preserve"> </w:t>
      </w:r>
      <w:r w:rsidRPr="00461A15">
        <w:rPr>
          <w:szCs w:val="24"/>
        </w:rPr>
        <w:t>still</w:t>
      </w:r>
      <w:r w:rsidR="00E24065">
        <w:rPr>
          <w:szCs w:val="24"/>
        </w:rPr>
        <w:t xml:space="preserve"> </w:t>
      </w:r>
      <w:r w:rsidRPr="00461A15">
        <w:rPr>
          <w:szCs w:val="24"/>
        </w:rPr>
        <w:t>high</w:t>
      </w:r>
      <w:r w:rsidRPr="00461A15">
        <w:t>).</w:t>
      </w:r>
      <w:r w:rsidR="00E24065">
        <w:rPr>
          <w:szCs w:val="24"/>
        </w:rPr>
        <w:t xml:space="preserve"> </w:t>
      </w:r>
      <w:r w:rsidRPr="00461A15">
        <w:rPr>
          <w:szCs w:val="24"/>
        </w:rPr>
        <w:t>Besides</w:t>
      </w:r>
      <w:r w:rsidR="00E24065">
        <w:rPr>
          <w:szCs w:val="24"/>
        </w:rPr>
        <w:t xml:space="preserve"> </w:t>
      </w:r>
      <w:r w:rsidRPr="00461A15">
        <w:rPr>
          <w:szCs w:val="24"/>
        </w:rPr>
        <w:t>the</w:t>
      </w:r>
      <w:r w:rsidR="00E24065">
        <w:rPr>
          <w:szCs w:val="24"/>
        </w:rPr>
        <w:t xml:space="preserve"> </w:t>
      </w:r>
      <w:r w:rsidRPr="00461A15">
        <w:rPr>
          <w:szCs w:val="24"/>
        </w:rPr>
        <w:t>above</w:t>
      </w:r>
      <w:r w:rsidR="00E24065">
        <w:rPr>
          <w:szCs w:val="24"/>
        </w:rPr>
        <w:t xml:space="preserve"> </w:t>
      </w:r>
      <w:r w:rsidRPr="00461A15">
        <w:rPr>
          <w:szCs w:val="24"/>
        </w:rPr>
        <w:t>shortcomings,</w:t>
      </w:r>
      <w:r w:rsidR="00E24065">
        <w:rPr>
          <w:szCs w:val="24"/>
        </w:rPr>
        <w:t xml:space="preserve"> </w:t>
      </w:r>
      <w:r w:rsidRPr="00461A15">
        <w:rPr>
          <w:szCs w:val="24"/>
        </w:rPr>
        <w:t>gender</w:t>
      </w:r>
      <w:r w:rsidR="00E24065">
        <w:rPr>
          <w:szCs w:val="24"/>
        </w:rPr>
        <w:t xml:space="preserve"> </w:t>
      </w:r>
      <w:r w:rsidRPr="00461A15">
        <w:rPr>
          <w:szCs w:val="24"/>
        </w:rPr>
        <w:t>has</w:t>
      </w:r>
      <w:r w:rsidR="00E24065">
        <w:rPr>
          <w:szCs w:val="24"/>
        </w:rPr>
        <w:t xml:space="preserve"> </w:t>
      </w:r>
      <w:r w:rsidRPr="00461A15">
        <w:rPr>
          <w:szCs w:val="24"/>
        </w:rPr>
        <w:t>been</w:t>
      </w:r>
      <w:r w:rsidR="00E24065">
        <w:rPr>
          <w:szCs w:val="24"/>
        </w:rPr>
        <w:t xml:space="preserve"> </w:t>
      </w:r>
      <w:r w:rsidRPr="00461A15">
        <w:rPr>
          <w:szCs w:val="24"/>
        </w:rPr>
        <w:t>integrated</w:t>
      </w:r>
      <w:r w:rsidR="00E24065">
        <w:rPr>
          <w:szCs w:val="24"/>
        </w:rPr>
        <w:t xml:space="preserve"> </w:t>
      </w:r>
      <w:r w:rsidRPr="00461A15">
        <w:rPr>
          <w:szCs w:val="24"/>
        </w:rPr>
        <w:t>as</w:t>
      </w:r>
      <w:r w:rsidR="00E24065">
        <w:rPr>
          <w:szCs w:val="24"/>
        </w:rPr>
        <w:t xml:space="preserve"> </w:t>
      </w:r>
      <w:r w:rsidRPr="00461A15">
        <w:rPr>
          <w:szCs w:val="24"/>
        </w:rPr>
        <w:t>a</w:t>
      </w:r>
      <w:r w:rsidR="00E24065">
        <w:rPr>
          <w:szCs w:val="24"/>
        </w:rPr>
        <w:t xml:space="preserve"> </w:t>
      </w:r>
      <w:r w:rsidRPr="00461A15">
        <w:rPr>
          <w:szCs w:val="24"/>
        </w:rPr>
        <w:t>cross-cutting</w:t>
      </w:r>
      <w:r w:rsidR="00E24065">
        <w:rPr>
          <w:szCs w:val="24"/>
        </w:rPr>
        <w:t xml:space="preserve"> </w:t>
      </w:r>
      <w:r w:rsidRPr="00461A15">
        <w:rPr>
          <w:szCs w:val="24"/>
        </w:rPr>
        <w:t>issue</w:t>
      </w:r>
      <w:r w:rsidR="00E24065">
        <w:rPr>
          <w:szCs w:val="24"/>
        </w:rPr>
        <w:t xml:space="preserve"> </w:t>
      </w:r>
      <w:r w:rsidRPr="00461A15">
        <w:rPr>
          <w:szCs w:val="24"/>
        </w:rPr>
        <w:t>in</w:t>
      </w:r>
      <w:r w:rsidR="00E24065">
        <w:rPr>
          <w:szCs w:val="24"/>
        </w:rPr>
        <w:t xml:space="preserve"> </w:t>
      </w:r>
      <w:r w:rsidRPr="00461A15">
        <w:rPr>
          <w:szCs w:val="24"/>
        </w:rPr>
        <w:t>all</w:t>
      </w:r>
      <w:r w:rsidR="00E24065">
        <w:rPr>
          <w:szCs w:val="24"/>
        </w:rPr>
        <w:t xml:space="preserve"> </w:t>
      </w:r>
      <w:r w:rsidRPr="00461A15">
        <w:rPr>
          <w:szCs w:val="24"/>
        </w:rPr>
        <w:t>government</w:t>
      </w:r>
      <w:r w:rsidR="00E24065">
        <w:rPr>
          <w:szCs w:val="24"/>
        </w:rPr>
        <w:t xml:space="preserve"> </w:t>
      </w:r>
      <w:r w:rsidRPr="00461A15">
        <w:rPr>
          <w:szCs w:val="24"/>
        </w:rPr>
        <w:t>development</w:t>
      </w:r>
      <w:r w:rsidR="00E24065">
        <w:rPr>
          <w:szCs w:val="24"/>
        </w:rPr>
        <w:t xml:space="preserve"> </w:t>
      </w:r>
      <w:r w:rsidRPr="00461A15">
        <w:rPr>
          <w:szCs w:val="24"/>
        </w:rPr>
        <w:t>programs.</w:t>
      </w:r>
      <w:r w:rsidR="005961A0">
        <w:rPr>
          <w:rStyle w:val="FootnoteReference"/>
          <w:szCs w:val="24"/>
        </w:rPr>
        <w:footnoteReference w:id="79"/>
      </w:r>
      <w:r w:rsidR="00E24065">
        <w:rPr>
          <w:szCs w:val="24"/>
        </w:rPr>
        <w:t xml:space="preserve"> </w:t>
      </w:r>
    </w:p>
    <w:p w:rsidR="00951BC8" w:rsidRPr="00461A15" w:rsidRDefault="00951BC8" w:rsidP="005961A0">
      <w:pPr>
        <w:pStyle w:val="SingleTxtG"/>
        <w:rPr>
          <w:szCs w:val="24"/>
        </w:rPr>
      </w:pPr>
      <w:r w:rsidRPr="00461A15">
        <w:t>162.</w:t>
      </w:r>
      <w:r w:rsidRPr="00461A15">
        <w:tab/>
      </w:r>
      <w:r w:rsidRPr="00461A15">
        <w:rPr>
          <w:szCs w:val="24"/>
        </w:rPr>
        <w:t>In</w:t>
      </w:r>
      <w:r w:rsidR="00E24065">
        <w:rPr>
          <w:szCs w:val="24"/>
        </w:rPr>
        <w:t xml:space="preserve"> </w:t>
      </w:r>
      <w:r w:rsidRPr="00461A15">
        <w:rPr>
          <w:szCs w:val="24"/>
        </w:rPr>
        <w:t>addition,</w:t>
      </w:r>
      <w:r w:rsidR="00E24065">
        <w:rPr>
          <w:szCs w:val="24"/>
        </w:rPr>
        <w:t xml:space="preserve"> </w:t>
      </w:r>
      <w:r w:rsidRPr="00461A15">
        <w:rPr>
          <w:szCs w:val="24"/>
        </w:rPr>
        <w:t>several</w:t>
      </w:r>
      <w:r w:rsidR="00E24065">
        <w:rPr>
          <w:szCs w:val="24"/>
        </w:rPr>
        <w:t xml:space="preserve"> </w:t>
      </w:r>
      <w:r w:rsidRPr="00461A15">
        <w:rPr>
          <w:szCs w:val="24"/>
        </w:rPr>
        <w:t>initiatives</w:t>
      </w:r>
      <w:r w:rsidR="00E24065">
        <w:rPr>
          <w:szCs w:val="24"/>
        </w:rPr>
        <w:t xml:space="preserve"> </w:t>
      </w:r>
      <w:r w:rsidRPr="00461A15">
        <w:rPr>
          <w:szCs w:val="24"/>
        </w:rPr>
        <w:t>have</w:t>
      </w:r>
      <w:r w:rsidR="00E24065">
        <w:rPr>
          <w:szCs w:val="24"/>
        </w:rPr>
        <w:t xml:space="preserve"> </w:t>
      </w:r>
      <w:r w:rsidRPr="00461A15">
        <w:rPr>
          <w:szCs w:val="24"/>
        </w:rPr>
        <w:t>been</w:t>
      </w:r>
      <w:r w:rsidR="00E24065">
        <w:rPr>
          <w:szCs w:val="24"/>
        </w:rPr>
        <w:t xml:space="preserve"> </w:t>
      </w:r>
      <w:r w:rsidRPr="00461A15">
        <w:rPr>
          <w:szCs w:val="24"/>
        </w:rPr>
        <w:t>taken</w:t>
      </w:r>
      <w:r w:rsidR="00E24065">
        <w:rPr>
          <w:szCs w:val="24"/>
        </w:rPr>
        <w:t xml:space="preserve"> </w:t>
      </w:r>
      <w:r w:rsidRPr="00461A15">
        <w:rPr>
          <w:szCs w:val="24"/>
        </w:rPr>
        <w:t>while</w:t>
      </w:r>
      <w:r w:rsidR="00E24065">
        <w:rPr>
          <w:szCs w:val="24"/>
        </w:rPr>
        <w:t xml:space="preserve"> </w:t>
      </w:r>
      <w:r w:rsidRPr="00461A15">
        <w:rPr>
          <w:szCs w:val="24"/>
        </w:rPr>
        <w:t>others</w:t>
      </w:r>
      <w:r w:rsidR="00E24065">
        <w:rPr>
          <w:szCs w:val="24"/>
        </w:rPr>
        <w:t xml:space="preserve"> </w:t>
      </w:r>
      <w:r w:rsidRPr="00461A15">
        <w:rPr>
          <w:szCs w:val="24"/>
        </w:rPr>
        <w:t>were</w:t>
      </w:r>
      <w:r w:rsidR="00E24065">
        <w:rPr>
          <w:szCs w:val="24"/>
        </w:rPr>
        <w:t xml:space="preserve"> </w:t>
      </w:r>
      <w:r w:rsidRPr="00461A15">
        <w:rPr>
          <w:szCs w:val="24"/>
        </w:rPr>
        <w:t>removed,</w:t>
      </w:r>
      <w:r w:rsidR="00E24065">
        <w:rPr>
          <w:szCs w:val="24"/>
        </w:rPr>
        <w:t xml:space="preserve"> </w:t>
      </w:r>
      <w:r w:rsidRPr="00461A15">
        <w:rPr>
          <w:szCs w:val="24"/>
        </w:rPr>
        <w:t>enhanced</w:t>
      </w:r>
      <w:r w:rsidR="00E24065">
        <w:rPr>
          <w:szCs w:val="24"/>
        </w:rPr>
        <w:t xml:space="preserve"> </w:t>
      </w:r>
      <w:r w:rsidRPr="00461A15">
        <w:rPr>
          <w:szCs w:val="24"/>
        </w:rPr>
        <w:t>or</w:t>
      </w:r>
      <w:r w:rsidR="00E24065">
        <w:rPr>
          <w:szCs w:val="24"/>
        </w:rPr>
        <w:t xml:space="preserve"> </w:t>
      </w:r>
      <w:r w:rsidRPr="00461A15">
        <w:rPr>
          <w:szCs w:val="24"/>
        </w:rPr>
        <w:t>reviewed</w:t>
      </w:r>
      <w:r w:rsidR="00E24065">
        <w:rPr>
          <w:szCs w:val="24"/>
        </w:rPr>
        <w:t xml:space="preserve"> </w:t>
      </w:r>
      <w:r w:rsidRPr="00461A15">
        <w:rPr>
          <w:szCs w:val="24"/>
        </w:rPr>
        <w:t>with</w:t>
      </w:r>
      <w:r w:rsidR="00E24065">
        <w:rPr>
          <w:szCs w:val="24"/>
        </w:rPr>
        <w:t xml:space="preserve"> </w:t>
      </w:r>
      <w:r w:rsidRPr="00461A15">
        <w:rPr>
          <w:szCs w:val="24"/>
        </w:rPr>
        <w:t>the</w:t>
      </w:r>
      <w:r w:rsidR="00E24065">
        <w:rPr>
          <w:szCs w:val="24"/>
        </w:rPr>
        <w:t xml:space="preserve"> </w:t>
      </w:r>
      <w:r w:rsidRPr="00461A15">
        <w:rPr>
          <w:szCs w:val="24"/>
        </w:rPr>
        <w:t>aim</w:t>
      </w:r>
      <w:r w:rsidR="00E24065">
        <w:rPr>
          <w:szCs w:val="24"/>
        </w:rPr>
        <w:t xml:space="preserve"> </w:t>
      </w:r>
      <w:r w:rsidRPr="00461A15">
        <w:rPr>
          <w:szCs w:val="24"/>
        </w:rPr>
        <w:t>to</w:t>
      </w:r>
      <w:r w:rsidR="00E24065">
        <w:rPr>
          <w:szCs w:val="24"/>
        </w:rPr>
        <w:t xml:space="preserve"> </w:t>
      </w:r>
      <w:r w:rsidRPr="00461A15">
        <w:rPr>
          <w:szCs w:val="24"/>
        </w:rPr>
        <w:t>eradicate</w:t>
      </w:r>
      <w:r w:rsidR="00E24065">
        <w:rPr>
          <w:szCs w:val="24"/>
        </w:rPr>
        <w:t xml:space="preserve"> </w:t>
      </w:r>
      <w:r w:rsidRPr="00461A15">
        <w:rPr>
          <w:szCs w:val="24"/>
        </w:rPr>
        <w:t>discrimination.</w:t>
      </w:r>
      <w:r w:rsidR="00E24065">
        <w:rPr>
          <w:szCs w:val="24"/>
        </w:rPr>
        <w:t xml:space="preserve"> </w:t>
      </w:r>
      <w:r w:rsidRPr="00461A15">
        <w:rPr>
          <w:szCs w:val="24"/>
        </w:rPr>
        <w:t>These</w:t>
      </w:r>
      <w:r w:rsidR="00E24065">
        <w:rPr>
          <w:szCs w:val="24"/>
        </w:rPr>
        <w:t xml:space="preserve"> </w:t>
      </w:r>
      <w:r w:rsidRPr="00461A15">
        <w:rPr>
          <w:szCs w:val="24"/>
        </w:rPr>
        <w:t>largely</w:t>
      </w:r>
      <w:r w:rsidR="00E24065">
        <w:rPr>
          <w:szCs w:val="24"/>
        </w:rPr>
        <w:t xml:space="preserve"> </w:t>
      </w:r>
      <w:r w:rsidRPr="00461A15">
        <w:rPr>
          <w:szCs w:val="24"/>
        </w:rPr>
        <w:t>focused</w:t>
      </w:r>
      <w:r w:rsidR="00E24065">
        <w:rPr>
          <w:szCs w:val="24"/>
        </w:rPr>
        <w:t xml:space="preserve"> </w:t>
      </w:r>
      <w:r w:rsidRPr="00461A15">
        <w:rPr>
          <w:szCs w:val="24"/>
        </w:rPr>
        <w:t>on</w:t>
      </w:r>
      <w:r w:rsidR="00E24065">
        <w:rPr>
          <w:szCs w:val="24"/>
        </w:rPr>
        <w:t xml:space="preserve"> </w:t>
      </w:r>
      <w:r w:rsidRPr="00461A15">
        <w:rPr>
          <w:szCs w:val="24"/>
        </w:rPr>
        <w:t>promotion</w:t>
      </w:r>
      <w:r w:rsidR="00E24065">
        <w:rPr>
          <w:szCs w:val="24"/>
        </w:rPr>
        <w:t xml:space="preserve"> </w:t>
      </w:r>
      <w:r w:rsidRPr="00461A15">
        <w:rPr>
          <w:szCs w:val="24"/>
        </w:rPr>
        <w:t>of</w:t>
      </w:r>
      <w:r w:rsidR="00E24065">
        <w:rPr>
          <w:szCs w:val="24"/>
        </w:rPr>
        <w:t xml:space="preserve"> </w:t>
      </w:r>
      <w:r w:rsidRPr="00461A15">
        <w:rPr>
          <w:szCs w:val="24"/>
        </w:rPr>
        <w:t>tolerance,</w:t>
      </w:r>
      <w:r w:rsidR="00E24065">
        <w:rPr>
          <w:szCs w:val="24"/>
        </w:rPr>
        <w:t xml:space="preserve"> </w:t>
      </w:r>
      <w:r w:rsidRPr="00461A15">
        <w:rPr>
          <w:szCs w:val="24"/>
        </w:rPr>
        <w:t>unity</w:t>
      </w:r>
      <w:r w:rsidR="00E24065">
        <w:rPr>
          <w:szCs w:val="24"/>
        </w:rPr>
        <w:t xml:space="preserve"> </w:t>
      </w:r>
      <w:r w:rsidRPr="00461A15">
        <w:rPr>
          <w:szCs w:val="24"/>
        </w:rPr>
        <w:t>and</w:t>
      </w:r>
      <w:r w:rsidR="00E24065">
        <w:rPr>
          <w:szCs w:val="24"/>
        </w:rPr>
        <w:t xml:space="preserve"> </w:t>
      </w:r>
      <w:r w:rsidRPr="00461A15">
        <w:rPr>
          <w:szCs w:val="24"/>
        </w:rPr>
        <w:t>reconciliation</w:t>
      </w:r>
      <w:r w:rsidR="00E24065">
        <w:rPr>
          <w:szCs w:val="24"/>
        </w:rPr>
        <w:t xml:space="preserve"> </w:t>
      </w:r>
      <w:r w:rsidRPr="00461A15">
        <w:rPr>
          <w:szCs w:val="24"/>
        </w:rPr>
        <w:t>among</w:t>
      </w:r>
      <w:r w:rsidR="00E24065">
        <w:rPr>
          <w:szCs w:val="24"/>
        </w:rPr>
        <w:t xml:space="preserve"> </w:t>
      </w:r>
      <w:r w:rsidRPr="00461A15">
        <w:rPr>
          <w:szCs w:val="24"/>
        </w:rPr>
        <w:t>all</w:t>
      </w:r>
      <w:r w:rsidR="00E24065">
        <w:rPr>
          <w:szCs w:val="24"/>
        </w:rPr>
        <w:t xml:space="preserve"> </w:t>
      </w:r>
      <w:r w:rsidRPr="00461A15">
        <w:rPr>
          <w:szCs w:val="24"/>
        </w:rPr>
        <w:t>Rwandans.</w:t>
      </w:r>
      <w:r w:rsidR="00E24065">
        <w:rPr>
          <w:szCs w:val="24"/>
        </w:rPr>
        <w:t xml:space="preserve"> </w:t>
      </w:r>
      <w:r w:rsidRPr="00461A15">
        <w:rPr>
          <w:szCs w:val="24"/>
        </w:rPr>
        <w:t>It</w:t>
      </w:r>
      <w:r w:rsidR="00E24065">
        <w:rPr>
          <w:szCs w:val="24"/>
        </w:rPr>
        <w:t xml:space="preserve"> </w:t>
      </w:r>
      <w:r w:rsidRPr="00461A15">
        <w:rPr>
          <w:szCs w:val="24"/>
        </w:rPr>
        <w:t>is</w:t>
      </w:r>
      <w:r w:rsidR="00E24065">
        <w:rPr>
          <w:szCs w:val="24"/>
        </w:rPr>
        <w:t xml:space="preserve"> </w:t>
      </w:r>
      <w:r w:rsidRPr="00461A15">
        <w:rPr>
          <w:szCs w:val="24"/>
        </w:rPr>
        <w:t>important</w:t>
      </w:r>
      <w:r w:rsidR="00E24065">
        <w:rPr>
          <w:szCs w:val="24"/>
        </w:rPr>
        <w:t xml:space="preserve"> </w:t>
      </w:r>
      <w:r w:rsidRPr="00461A15">
        <w:rPr>
          <w:szCs w:val="24"/>
        </w:rPr>
        <w:t>to</w:t>
      </w:r>
      <w:r w:rsidR="00E24065">
        <w:rPr>
          <w:szCs w:val="24"/>
        </w:rPr>
        <w:t xml:space="preserve"> </w:t>
      </w:r>
      <w:r w:rsidRPr="00461A15">
        <w:rPr>
          <w:szCs w:val="24"/>
        </w:rPr>
        <w:t>note</w:t>
      </w:r>
      <w:r w:rsidR="00E24065">
        <w:rPr>
          <w:szCs w:val="24"/>
        </w:rPr>
        <w:t xml:space="preserve"> </w:t>
      </w:r>
      <w:r w:rsidRPr="00461A15">
        <w:rPr>
          <w:szCs w:val="24"/>
        </w:rPr>
        <w:t>that</w:t>
      </w:r>
      <w:r w:rsidR="00E24065">
        <w:rPr>
          <w:szCs w:val="24"/>
        </w:rPr>
        <w:t xml:space="preserve"> </w:t>
      </w:r>
      <w:r w:rsidRPr="00461A15">
        <w:rPr>
          <w:szCs w:val="24"/>
        </w:rPr>
        <w:t>former</w:t>
      </w:r>
      <w:r w:rsidR="00E24065">
        <w:rPr>
          <w:szCs w:val="24"/>
        </w:rPr>
        <w:t xml:space="preserve"> </w:t>
      </w:r>
      <w:r w:rsidRPr="00461A15">
        <w:rPr>
          <w:szCs w:val="24"/>
        </w:rPr>
        <w:t>regimes</w:t>
      </w:r>
      <w:r w:rsidR="00E24065">
        <w:rPr>
          <w:szCs w:val="24"/>
        </w:rPr>
        <w:t xml:space="preserve"> </w:t>
      </w:r>
      <w:r w:rsidRPr="00461A15">
        <w:rPr>
          <w:szCs w:val="24"/>
        </w:rPr>
        <w:t>dating</w:t>
      </w:r>
      <w:r w:rsidR="00E24065">
        <w:rPr>
          <w:szCs w:val="24"/>
        </w:rPr>
        <w:t xml:space="preserve"> </w:t>
      </w:r>
      <w:r w:rsidRPr="00461A15">
        <w:rPr>
          <w:szCs w:val="24"/>
        </w:rPr>
        <w:t>from</w:t>
      </w:r>
      <w:r w:rsidR="00E24065">
        <w:rPr>
          <w:szCs w:val="24"/>
        </w:rPr>
        <w:t xml:space="preserve"> </w:t>
      </w:r>
      <w:r w:rsidRPr="00461A15">
        <w:rPr>
          <w:szCs w:val="24"/>
        </w:rPr>
        <w:t>colonial</w:t>
      </w:r>
      <w:r w:rsidR="00E24065">
        <w:rPr>
          <w:szCs w:val="24"/>
        </w:rPr>
        <w:t xml:space="preserve"> </w:t>
      </w:r>
      <w:r w:rsidRPr="00461A15">
        <w:rPr>
          <w:szCs w:val="24"/>
        </w:rPr>
        <w:t>time</w:t>
      </w:r>
      <w:r w:rsidR="00E24065">
        <w:rPr>
          <w:szCs w:val="24"/>
        </w:rPr>
        <w:t xml:space="preserve"> </w:t>
      </w:r>
      <w:r w:rsidRPr="00461A15">
        <w:rPr>
          <w:szCs w:val="24"/>
        </w:rPr>
        <w:t>exploited</w:t>
      </w:r>
      <w:r w:rsidR="00E24065">
        <w:rPr>
          <w:szCs w:val="24"/>
        </w:rPr>
        <w:t xml:space="preserve"> </w:t>
      </w:r>
      <w:r w:rsidRPr="00461A15">
        <w:rPr>
          <w:szCs w:val="24"/>
        </w:rPr>
        <w:t>the</w:t>
      </w:r>
      <w:r w:rsidR="00E24065">
        <w:rPr>
          <w:szCs w:val="24"/>
        </w:rPr>
        <w:t xml:space="preserve"> </w:t>
      </w:r>
      <w:r w:rsidRPr="00461A15">
        <w:rPr>
          <w:szCs w:val="24"/>
        </w:rPr>
        <w:t>subtle</w:t>
      </w:r>
      <w:r w:rsidR="00E24065">
        <w:rPr>
          <w:szCs w:val="24"/>
        </w:rPr>
        <w:t xml:space="preserve"> </w:t>
      </w:r>
      <w:r w:rsidRPr="00461A15">
        <w:rPr>
          <w:szCs w:val="24"/>
        </w:rPr>
        <w:t>social</w:t>
      </w:r>
      <w:r w:rsidR="00E24065">
        <w:rPr>
          <w:szCs w:val="24"/>
        </w:rPr>
        <w:t xml:space="preserve"> </w:t>
      </w:r>
      <w:r w:rsidRPr="00461A15">
        <w:rPr>
          <w:szCs w:val="24"/>
        </w:rPr>
        <w:t>differences</w:t>
      </w:r>
      <w:r w:rsidR="00E24065">
        <w:rPr>
          <w:szCs w:val="24"/>
        </w:rPr>
        <w:t xml:space="preserve"> </w:t>
      </w:r>
      <w:r w:rsidRPr="00461A15">
        <w:rPr>
          <w:szCs w:val="24"/>
        </w:rPr>
        <w:t>and</w:t>
      </w:r>
      <w:r w:rsidR="00E24065">
        <w:rPr>
          <w:szCs w:val="24"/>
        </w:rPr>
        <w:t xml:space="preserve"> </w:t>
      </w:r>
      <w:r w:rsidRPr="00461A15">
        <w:rPr>
          <w:szCs w:val="24"/>
        </w:rPr>
        <w:t>institutionalized</w:t>
      </w:r>
      <w:r w:rsidR="00E24065">
        <w:rPr>
          <w:szCs w:val="24"/>
        </w:rPr>
        <w:t xml:space="preserve"> </w:t>
      </w:r>
      <w:r w:rsidRPr="00461A15">
        <w:rPr>
          <w:szCs w:val="24"/>
        </w:rPr>
        <w:t>discrimination.</w:t>
      </w:r>
      <w:r w:rsidR="00E24065">
        <w:rPr>
          <w:szCs w:val="24"/>
        </w:rPr>
        <w:t xml:space="preserve"> </w:t>
      </w:r>
      <w:r w:rsidRPr="00461A15">
        <w:rPr>
          <w:szCs w:val="24"/>
        </w:rPr>
        <w:t>These</w:t>
      </w:r>
      <w:r w:rsidR="00E24065">
        <w:rPr>
          <w:szCs w:val="24"/>
        </w:rPr>
        <w:t xml:space="preserve"> </w:t>
      </w:r>
      <w:r w:rsidRPr="00461A15">
        <w:rPr>
          <w:szCs w:val="24"/>
        </w:rPr>
        <w:t>actions</w:t>
      </w:r>
      <w:r w:rsidR="00E24065">
        <w:rPr>
          <w:szCs w:val="24"/>
        </w:rPr>
        <w:t xml:space="preserve"> </w:t>
      </w:r>
      <w:r w:rsidRPr="00461A15">
        <w:rPr>
          <w:szCs w:val="24"/>
        </w:rPr>
        <w:t>distorted</w:t>
      </w:r>
      <w:r w:rsidR="00E24065">
        <w:rPr>
          <w:szCs w:val="24"/>
        </w:rPr>
        <w:t xml:space="preserve"> </w:t>
      </w:r>
      <w:r w:rsidRPr="00461A15">
        <w:rPr>
          <w:szCs w:val="24"/>
        </w:rPr>
        <w:t>the</w:t>
      </w:r>
      <w:r w:rsidR="00E24065">
        <w:rPr>
          <w:szCs w:val="24"/>
        </w:rPr>
        <w:t xml:space="preserve"> </w:t>
      </w:r>
      <w:r w:rsidRPr="00461A15">
        <w:rPr>
          <w:szCs w:val="24"/>
        </w:rPr>
        <w:t>harmonious</w:t>
      </w:r>
      <w:r w:rsidR="00E24065">
        <w:rPr>
          <w:szCs w:val="24"/>
        </w:rPr>
        <w:t xml:space="preserve"> </w:t>
      </w:r>
      <w:r w:rsidRPr="00461A15">
        <w:rPr>
          <w:szCs w:val="24"/>
        </w:rPr>
        <w:t>social</w:t>
      </w:r>
      <w:r w:rsidR="00E24065">
        <w:rPr>
          <w:szCs w:val="24"/>
        </w:rPr>
        <w:t xml:space="preserve"> </w:t>
      </w:r>
      <w:r w:rsidRPr="00461A15">
        <w:rPr>
          <w:szCs w:val="24"/>
        </w:rPr>
        <w:t>structure,</w:t>
      </w:r>
      <w:r w:rsidR="00E24065">
        <w:rPr>
          <w:szCs w:val="24"/>
        </w:rPr>
        <w:t xml:space="preserve"> </w:t>
      </w:r>
      <w:r w:rsidRPr="00461A15">
        <w:rPr>
          <w:szCs w:val="24"/>
        </w:rPr>
        <w:t>creating</w:t>
      </w:r>
      <w:r w:rsidR="00E24065">
        <w:rPr>
          <w:szCs w:val="24"/>
        </w:rPr>
        <w:t xml:space="preserve"> </w:t>
      </w:r>
      <w:r w:rsidRPr="00461A15">
        <w:rPr>
          <w:szCs w:val="24"/>
        </w:rPr>
        <w:t>ethnic</w:t>
      </w:r>
      <w:r w:rsidR="00E24065">
        <w:rPr>
          <w:szCs w:val="24"/>
        </w:rPr>
        <w:t xml:space="preserve"> </w:t>
      </w:r>
      <w:r w:rsidRPr="00461A15">
        <w:rPr>
          <w:szCs w:val="24"/>
        </w:rPr>
        <w:t>divisionism</w:t>
      </w:r>
      <w:r w:rsidR="00E24065">
        <w:rPr>
          <w:szCs w:val="24"/>
        </w:rPr>
        <w:t xml:space="preserve"> </w:t>
      </w:r>
      <w:r w:rsidRPr="00461A15">
        <w:rPr>
          <w:szCs w:val="24"/>
        </w:rPr>
        <w:t>with</w:t>
      </w:r>
      <w:r w:rsidR="00E24065">
        <w:rPr>
          <w:szCs w:val="24"/>
        </w:rPr>
        <w:t xml:space="preserve"> </w:t>
      </w:r>
      <w:r w:rsidRPr="00461A15">
        <w:rPr>
          <w:szCs w:val="24"/>
        </w:rPr>
        <w:t>disastrous</w:t>
      </w:r>
      <w:r w:rsidR="00E24065">
        <w:rPr>
          <w:szCs w:val="24"/>
        </w:rPr>
        <w:t xml:space="preserve"> </w:t>
      </w:r>
      <w:r w:rsidRPr="00461A15">
        <w:rPr>
          <w:szCs w:val="24"/>
        </w:rPr>
        <w:t>consequences.</w:t>
      </w:r>
      <w:r w:rsidR="00E24065">
        <w:rPr>
          <w:szCs w:val="24"/>
        </w:rPr>
        <w:t xml:space="preserve"> </w:t>
      </w:r>
      <w:r w:rsidRPr="00461A15">
        <w:rPr>
          <w:szCs w:val="24"/>
        </w:rPr>
        <w:t>The</w:t>
      </w:r>
      <w:r w:rsidR="00E24065">
        <w:rPr>
          <w:szCs w:val="24"/>
        </w:rPr>
        <w:t xml:space="preserve"> </w:t>
      </w:r>
      <w:r w:rsidRPr="00461A15">
        <w:rPr>
          <w:szCs w:val="24"/>
        </w:rPr>
        <w:t>post-genocide</w:t>
      </w:r>
      <w:r w:rsidR="00E24065">
        <w:rPr>
          <w:szCs w:val="24"/>
        </w:rPr>
        <w:t xml:space="preserve"> </w:t>
      </w:r>
      <w:r w:rsidRPr="00461A15">
        <w:rPr>
          <w:szCs w:val="24"/>
        </w:rPr>
        <w:t>government</w:t>
      </w:r>
      <w:r w:rsidR="00E24065">
        <w:rPr>
          <w:szCs w:val="24"/>
        </w:rPr>
        <w:t xml:space="preserve"> </w:t>
      </w:r>
      <w:r w:rsidRPr="00461A15">
        <w:rPr>
          <w:szCs w:val="24"/>
        </w:rPr>
        <w:t>opted</w:t>
      </w:r>
      <w:r w:rsidR="00E24065">
        <w:rPr>
          <w:szCs w:val="24"/>
        </w:rPr>
        <w:t xml:space="preserve"> </w:t>
      </w:r>
      <w:r w:rsidRPr="00461A15">
        <w:rPr>
          <w:szCs w:val="24"/>
        </w:rPr>
        <w:t>to</w:t>
      </w:r>
      <w:r w:rsidR="00E24065">
        <w:rPr>
          <w:szCs w:val="24"/>
        </w:rPr>
        <w:t xml:space="preserve"> </w:t>
      </w:r>
      <w:r w:rsidRPr="00461A15">
        <w:rPr>
          <w:szCs w:val="24"/>
        </w:rPr>
        <w:t>outlaw</w:t>
      </w:r>
      <w:r w:rsidR="00E24065">
        <w:rPr>
          <w:szCs w:val="24"/>
        </w:rPr>
        <w:t xml:space="preserve"> </w:t>
      </w:r>
      <w:r w:rsidRPr="00461A15">
        <w:rPr>
          <w:szCs w:val="24"/>
        </w:rPr>
        <w:t>ethnic</w:t>
      </w:r>
      <w:r w:rsidR="00E24065">
        <w:rPr>
          <w:szCs w:val="24"/>
        </w:rPr>
        <w:t xml:space="preserve"> </w:t>
      </w:r>
      <w:r w:rsidRPr="00461A15">
        <w:rPr>
          <w:szCs w:val="24"/>
        </w:rPr>
        <w:t>divisionism</w:t>
      </w:r>
      <w:r w:rsidR="00E24065">
        <w:rPr>
          <w:szCs w:val="24"/>
        </w:rPr>
        <w:t xml:space="preserve"> </w:t>
      </w:r>
      <w:r w:rsidRPr="00461A15">
        <w:rPr>
          <w:szCs w:val="24"/>
        </w:rPr>
        <w:t>and</w:t>
      </w:r>
      <w:r w:rsidR="00E24065">
        <w:rPr>
          <w:szCs w:val="24"/>
        </w:rPr>
        <w:t xml:space="preserve"> </w:t>
      </w:r>
      <w:r w:rsidRPr="00461A15">
        <w:rPr>
          <w:szCs w:val="24"/>
        </w:rPr>
        <w:t>genocide</w:t>
      </w:r>
      <w:r w:rsidR="00E24065">
        <w:rPr>
          <w:szCs w:val="24"/>
        </w:rPr>
        <w:t xml:space="preserve"> </w:t>
      </w:r>
      <w:r w:rsidRPr="00461A15">
        <w:rPr>
          <w:szCs w:val="24"/>
        </w:rPr>
        <w:t>ideology</w:t>
      </w:r>
      <w:r w:rsidR="00E24065">
        <w:rPr>
          <w:szCs w:val="24"/>
        </w:rPr>
        <w:t xml:space="preserve"> </w:t>
      </w:r>
      <w:r w:rsidRPr="00461A15">
        <w:rPr>
          <w:szCs w:val="24"/>
        </w:rPr>
        <w:t>through</w:t>
      </w:r>
      <w:r w:rsidR="00E24065">
        <w:rPr>
          <w:szCs w:val="24"/>
        </w:rPr>
        <w:t xml:space="preserve"> </w:t>
      </w:r>
      <w:r w:rsidRPr="00461A15">
        <w:rPr>
          <w:szCs w:val="24"/>
        </w:rPr>
        <w:t>civic</w:t>
      </w:r>
      <w:r w:rsidR="00E24065">
        <w:rPr>
          <w:szCs w:val="24"/>
        </w:rPr>
        <w:t xml:space="preserve"> </w:t>
      </w:r>
      <w:r w:rsidRPr="00461A15">
        <w:rPr>
          <w:szCs w:val="24"/>
        </w:rPr>
        <w:t>education</w:t>
      </w:r>
      <w:r w:rsidR="00E24065">
        <w:rPr>
          <w:szCs w:val="24"/>
        </w:rPr>
        <w:t xml:space="preserve"> </w:t>
      </w:r>
      <w:r w:rsidRPr="00461A15">
        <w:rPr>
          <w:szCs w:val="24"/>
        </w:rPr>
        <w:t>programs.</w:t>
      </w:r>
      <w:r w:rsidR="00E24065">
        <w:rPr>
          <w:szCs w:val="24"/>
        </w:rPr>
        <w:t xml:space="preserve"> </w:t>
      </w:r>
      <w:r w:rsidRPr="00461A15">
        <w:rPr>
          <w:szCs w:val="24"/>
        </w:rPr>
        <w:t>Thus,</w:t>
      </w:r>
      <w:r w:rsidR="00E24065">
        <w:rPr>
          <w:szCs w:val="24"/>
        </w:rPr>
        <w:t xml:space="preserve"> </w:t>
      </w:r>
      <w:r w:rsidRPr="00461A15">
        <w:rPr>
          <w:szCs w:val="24"/>
        </w:rPr>
        <w:t>the</w:t>
      </w:r>
      <w:r w:rsidR="00E24065">
        <w:rPr>
          <w:szCs w:val="24"/>
        </w:rPr>
        <w:t xml:space="preserve"> </w:t>
      </w:r>
      <w:r w:rsidRPr="00461A15">
        <w:rPr>
          <w:szCs w:val="24"/>
        </w:rPr>
        <w:t>establishment</w:t>
      </w:r>
      <w:r w:rsidR="00E24065">
        <w:rPr>
          <w:szCs w:val="24"/>
        </w:rPr>
        <w:t xml:space="preserve"> </w:t>
      </w:r>
      <w:r w:rsidRPr="00461A15">
        <w:rPr>
          <w:szCs w:val="24"/>
        </w:rPr>
        <w:t>of</w:t>
      </w:r>
      <w:r w:rsidR="00E24065">
        <w:rPr>
          <w:szCs w:val="24"/>
        </w:rPr>
        <w:t xml:space="preserve"> </w:t>
      </w:r>
      <w:r w:rsidRPr="00461A15">
        <w:rPr>
          <w:szCs w:val="24"/>
        </w:rPr>
        <w:t>NURC,</w:t>
      </w:r>
      <w:r w:rsidR="00E24065">
        <w:rPr>
          <w:szCs w:val="24"/>
        </w:rPr>
        <w:t xml:space="preserve"> </w:t>
      </w:r>
      <w:r w:rsidRPr="00461A15">
        <w:rPr>
          <w:szCs w:val="24"/>
        </w:rPr>
        <w:t>NCHR</w:t>
      </w:r>
      <w:r w:rsidR="00E24065">
        <w:rPr>
          <w:szCs w:val="24"/>
        </w:rPr>
        <w:t xml:space="preserve"> </w:t>
      </w:r>
      <w:r w:rsidRPr="00461A15">
        <w:rPr>
          <w:szCs w:val="24"/>
        </w:rPr>
        <w:t>and</w:t>
      </w:r>
      <w:r w:rsidR="00E24065">
        <w:rPr>
          <w:szCs w:val="24"/>
        </w:rPr>
        <w:t xml:space="preserve"> </w:t>
      </w:r>
      <w:r w:rsidRPr="00461A15">
        <w:rPr>
          <w:szCs w:val="24"/>
        </w:rPr>
        <w:t>the</w:t>
      </w:r>
      <w:r w:rsidR="00E24065">
        <w:rPr>
          <w:szCs w:val="24"/>
        </w:rPr>
        <w:t xml:space="preserve"> </w:t>
      </w:r>
      <w:r w:rsidRPr="00461A15">
        <w:rPr>
          <w:szCs w:val="24"/>
        </w:rPr>
        <w:t>National</w:t>
      </w:r>
      <w:r w:rsidR="00E24065">
        <w:rPr>
          <w:szCs w:val="24"/>
        </w:rPr>
        <w:t xml:space="preserve"> </w:t>
      </w:r>
      <w:r w:rsidRPr="00461A15">
        <w:rPr>
          <w:szCs w:val="24"/>
        </w:rPr>
        <w:t>Electoral</w:t>
      </w:r>
      <w:r w:rsidR="00E24065">
        <w:rPr>
          <w:szCs w:val="24"/>
        </w:rPr>
        <w:t xml:space="preserve"> </w:t>
      </w:r>
      <w:r w:rsidRPr="00461A15">
        <w:rPr>
          <w:szCs w:val="24"/>
        </w:rPr>
        <w:t>Commission</w:t>
      </w:r>
      <w:r w:rsidR="00E24065">
        <w:rPr>
          <w:szCs w:val="24"/>
        </w:rPr>
        <w:t xml:space="preserve"> </w:t>
      </w:r>
      <w:r w:rsidRPr="00461A15">
        <w:rPr>
          <w:szCs w:val="24"/>
        </w:rPr>
        <w:t>have</w:t>
      </w:r>
      <w:r w:rsidR="00E24065">
        <w:rPr>
          <w:szCs w:val="24"/>
        </w:rPr>
        <w:t xml:space="preserve"> </w:t>
      </w:r>
      <w:r w:rsidRPr="00461A15">
        <w:rPr>
          <w:szCs w:val="24"/>
        </w:rPr>
        <w:t>been</w:t>
      </w:r>
      <w:r w:rsidR="00E24065">
        <w:rPr>
          <w:szCs w:val="24"/>
        </w:rPr>
        <w:t xml:space="preserve"> </w:t>
      </w:r>
      <w:r w:rsidRPr="00461A15">
        <w:rPr>
          <w:szCs w:val="24"/>
        </w:rPr>
        <w:t>instrumental</w:t>
      </w:r>
      <w:r w:rsidR="00E24065">
        <w:rPr>
          <w:szCs w:val="24"/>
        </w:rPr>
        <w:t xml:space="preserve"> </w:t>
      </w:r>
      <w:r w:rsidRPr="00461A15">
        <w:rPr>
          <w:szCs w:val="24"/>
        </w:rPr>
        <w:t>in</w:t>
      </w:r>
      <w:r w:rsidR="00E24065">
        <w:rPr>
          <w:szCs w:val="24"/>
        </w:rPr>
        <w:t xml:space="preserve"> </w:t>
      </w:r>
      <w:r w:rsidRPr="00461A15">
        <w:rPr>
          <w:szCs w:val="24"/>
        </w:rPr>
        <w:t>civic</w:t>
      </w:r>
      <w:r w:rsidR="00E24065">
        <w:rPr>
          <w:szCs w:val="24"/>
        </w:rPr>
        <w:t xml:space="preserve"> </w:t>
      </w:r>
      <w:r w:rsidRPr="00461A15">
        <w:rPr>
          <w:szCs w:val="24"/>
        </w:rPr>
        <w:t>education</w:t>
      </w:r>
      <w:r w:rsidR="00E24065">
        <w:rPr>
          <w:szCs w:val="24"/>
        </w:rPr>
        <w:t xml:space="preserve"> </w:t>
      </w:r>
      <w:r w:rsidRPr="00461A15">
        <w:rPr>
          <w:szCs w:val="24"/>
        </w:rPr>
        <w:t>for</w:t>
      </w:r>
      <w:r w:rsidR="00E24065">
        <w:rPr>
          <w:szCs w:val="24"/>
        </w:rPr>
        <w:t xml:space="preserve"> </w:t>
      </w:r>
      <w:r w:rsidRPr="00461A15">
        <w:rPr>
          <w:szCs w:val="24"/>
        </w:rPr>
        <w:t>promotion</w:t>
      </w:r>
      <w:r w:rsidR="00E24065">
        <w:rPr>
          <w:szCs w:val="24"/>
        </w:rPr>
        <w:t xml:space="preserve"> </w:t>
      </w:r>
      <w:r w:rsidRPr="00461A15">
        <w:rPr>
          <w:szCs w:val="24"/>
        </w:rPr>
        <w:t>of</w:t>
      </w:r>
      <w:r w:rsidR="00E24065">
        <w:rPr>
          <w:szCs w:val="24"/>
        </w:rPr>
        <w:t xml:space="preserve"> </w:t>
      </w:r>
      <w:r w:rsidRPr="00461A15">
        <w:rPr>
          <w:szCs w:val="24"/>
        </w:rPr>
        <w:t>unity</w:t>
      </w:r>
      <w:r w:rsidR="00E24065">
        <w:rPr>
          <w:szCs w:val="24"/>
        </w:rPr>
        <w:t xml:space="preserve"> </w:t>
      </w:r>
      <w:r w:rsidRPr="00461A15">
        <w:rPr>
          <w:szCs w:val="24"/>
        </w:rPr>
        <w:t>and</w:t>
      </w:r>
      <w:r w:rsidR="00E24065">
        <w:rPr>
          <w:szCs w:val="24"/>
        </w:rPr>
        <w:t xml:space="preserve"> </w:t>
      </w:r>
      <w:r w:rsidRPr="00461A15">
        <w:rPr>
          <w:szCs w:val="24"/>
        </w:rPr>
        <w:t>reconciliation</w:t>
      </w:r>
      <w:r w:rsidR="00E24065">
        <w:rPr>
          <w:szCs w:val="24"/>
        </w:rPr>
        <w:t xml:space="preserve"> </w:t>
      </w:r>
      <w:r w:rsidRPr="00461A15">
        <w:rPr>
          <w:szCs w:val="24"/>
        </w:rPr>
        <w:t>among</w:t>
      </w:r>
      <w:r w:rsidR="00E24065">
        <w:rPr>
          <w:szCs w:val="24"/>
        </w:rPr>
        <w:t xml:space="preserve"> </w:t>
      </w:r>
      <w:r w:rsidRPr="00461A15">
        <w:rPr>
          <w:szCs w:val="24"/>
        </w:rPr>
        <w:t>all</w:t>
      </w:r>
      <w:r w:rsidR="00E24065">
        <w:rPr>
          <w:szCs w:val="24"/>
        </w:rPr>
        <w:t xml:space="preserve"> </w:t>
      </w:r>
      <w:r w:rsidRPr="00461A15">
        <w:rPr>
          <w:szCs w:val="24"/>
        </w:rPr>
        <w:t>Rwandans.</w:t>
      </w:r>
      <w:r w:rsidR="00E24065">
        <w:rPr>
          <w:szCs w:val="24"/>
        </w:rPr>
        <w:t xml:space="preserve"> </w:t>
      </w:r>
    </w:p>
    <w:p w:rsidR="00951BC8" w:rsidRPr="00461A15" w:rsidRDefault="00951BC8" w:rsidP="005961A0">
      <w:pPr>
        <w:pStyle w:val="SingleTxtG"/>
        <w:rPr>
          <w:szCs w:val="24"/>
        </w:rPr>
      </w:pPr>
      <w:r w:rsidRPr="00461A15">
        <w:t>163.</w:t>
      </w:r>
      <w:r w:rsidRPr="00461A15">
        <w:tab/>
      </w:r>
      <w:r w:rsidRPr="00461A15">
        <w:rPr>
          <w:szCs w:val="24"/>
        </w:rPr>
        <w:t>Until</w:t>
      </w:r>
      <w:r w:rsidR="00E24065">
        <w:rPr>
          <w:szCs w:val="24"/>
        </w:rPr>
        <w:t xml:space="preserve"> </w:t>
      </w:r>
      <w:r w:rsidRPr="00461A15">
        <w:rPr>
          <w:szCs w:val="24"/>
        </w:rPr>
        <w:t>1994,</w:t>
      </w:r>
      <w:r w:rsidR="00E24065">
        <w:rPr>
          <w:szCs w:val="24"/>
        </w:rPr>
        <w:t xml:space="preserve"> </w:t>
      </w:r>
      <w:r w:rsidRPr="00461A15">
        <w:rPr>
          <w:szCs w:val="24"/>
        </w:rPr>
        <w:t>ethnically</w:t>
      </w:r>
      <w:r w:rsidR="00E24065">
        <w:rPr>
          <w:szCs w:val="24"/>
        </w:rPr>
        <w:t xml:space="preserve"> </w:t>
      </w:r>
      <w:r w:rsidRPr="00461A15">
        <w:rPr>
          <w:szCs w:val="24"/>
        </w:rPr>
        <w:t>division-based</w:t>
      </w:r>
      <w:r w:rsidR="00E24065">
        <w:rPr>
          <w:szCs w:val="24"/>
        </w:rPr>
        <w:t xml:space="preserve"> </w:t>
      </w:r>
      <w:r w:rsidRPr="00461A15">
        <w:rPr>
          <w:szCs w:val="24"/>
        </w:rPr>
        <w:t>practices</w:t>
      </w:r>
      <w:r w:rsidR="00E24065">
        <w:rPr>
          <w:szCs w:val="24"/>
        </w:rPr>
        <w:t xml:space="preserve"> </w:t>
      </w:r>
      <w:r w:rsidRPr="00461A15">
        <w:rPr>
          <w:szCs w:val="24"/>
        </w:rPr>
        <w:t>were</w:t>
      </w:r>
      <w:r w:rsidR="00E24065">
        <w:rPr>
          <w:szCs w:val="24"/>
        </w:rPr>
        <w:t xml:space="preserve"> </w:t>
      </w:r>
      <w:r w:rsidRPr="00461A15">
        <w:rPr>
          <w:szCs w:val="24"/>
        </w:rPr>
        <w:t>still</w:t>
      </w:r>
      <w:r w:rsidR="00E24065">
        <w:rPr>
          <w:szCs w:val="24"/>
        </w:rPr>
        <w:t xml:space="preserve"> </w:t>
      </w:r>
      <w:r w:rsidRPr="00461A15">
        <w:rPr>
          <w:szCs w:val="24"/>
        </w:rPr>
        <w:t>at</w:t>
      </w:r>
      <w:r w:rsidR="00E24065">
        <w:rPr>
          <w:szCs w:val="24"/>
        </w:rPr>
        <w:t xml:space="preserve"> </w:t>
      </w:r>
      <w:r w:rsidRPr="00461A15">
        <w:rPr>
          <w:szCs w:val="24"/>
        </w:rPr>
        <w:t>large.</w:t>
      </w:r>
      <w:r w:rsidR="00E24065">
        <w:rPr>
          <w:szCs w:val="24"/>
        </w:rPr>
        <w:t xml:space="preserve"> </w:t>
      </w:r>
      <w:r w:rsidRPr="00461A15">
        <w:rPr>
          <w:szCs w:val="24"/>
        </w:rPr>
        <w:t>Vehicle</w:t>
      </w:r>
      <w:r w:rsidR="00E24065">
        <w:rPr>
          <w:szCs w:val="24"/>
        </w:rPr>
        <w:t xml:space="preserve"> </w:t>
      </w:r>
      <w:r w:rsidRPr="00461A15">
        <w:rPr>
          <w:szCs w:val="24"/>
        </w:rPr>
        <w:t>number</w:t>
      </w:r>
      <w:r w:rsidR="00E24065">
        <w:rPr>
          <w:szCs w:val="24"/>
        </w:rPr>
        <w:t xml:space="preserve"> </w:t>
      </w:r>
      <w:r w:rsidRPr="00461A15">
        <w:rPr>
          <w:szCs w:val="24"/>
        </w:rPr>
        <w:t>plates</w:t>
      </w:r>
      <w:r w:rsidR="00E24065">
        <w:rPr>
          <w:szCs w:val="24"/>
        </w:rPr>
        <w:t xml:space="preserve"> </w:t>
      </w:r>
      <w:r w:rsidRPr="00461A15">
        <w:rPr>
          <w:szCs w:val="24"/>
        </w:rPr>
        <w:t>were</w:t>
      </w:r>
      <w:r w:rsidR="00E24065">
        <w:rPr>
          <w:szCs w:val="24"/>
        </w:rPr>
        <w:t xml:space="preserve"> </w:t>
      </w:r>
      <w:r w:rsidRPr="00461A15">
        <w:rPr>
          <w:szCs w:val="24"/>
        </w:rPr>
        <w:t>allocated</w:t>
      </w:r>
      <w:r w:rsidR="00E24065">
        <w:rPr>
          <w:szCs w:val="24"/>
        </w:rPr>
        <w:t xml:space="preserve"> </w:t>
      </w:r>
      <w:r w:rsidRPr="00461A15">
        <w:rPr>
          <w:szCs w:val="24"/>
        </w:rPr>
        <w:t>on</w:t>
      </w:r>
      <w:r w:rsidR="00E24065">
        <w:rPr>
          <w:szCs w:val="24"/>
        </w:rPr>
        <w:t xml:space="preserve"> </w:t>
      </w:r>
      <w:r w:rsidRPr="00461A15">
        <w:rPr>
          <w:szCs w:val="24"/>
        </w:rPr>
        <w:t>the</w:t>
      </w:r>
      <w:r w:rsidR="00E24065">
        <w:rPr>
          <w:szCs w:val="24"/>
        </w:rPr>
        <w:t xml:space="preserve"> </w:t>
      </w:r>
      <w:r w:rsidRPr="00461A15">
        <w:rPr>
          <w:szCs w:val="24"/>
        </w:rPr>
        <w:t>basis</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area</w:t>
      </w:r>
      <w:r w:rsidR="00E24065">
        <w:rPr>
          <w:szCs w:val="24"/>
        </w:rPr>
        <w:t xml:space="preserve"> </w:t>
      </w:r>
      <w:r w:rsidRPr="00461A15">
        <w:rPr>
          <w:szCs w:val="24"/>
        </w:rPr>
        <w:t>of</w:t>
      </w:r>
      <w:r w:rsidR="00E24065">
        <w:rPr>
          <w:szCs w:val="24"/>
        </w:rPr>
        <w:t xml:space="preserve"> </w:t>
      </w:r>
      <w:r w:rsidRPr="00461A15">
        <w:rPr>
          <w:szCs w:val="24"/>
        </w:rPr>
        <w:t>origin</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car</w:t>
      </w:r>
      <w:r w:rsidR="00E24065">
        <w:rPr>
          <w:szCs w:val="24"/>
        </w:rPr>
        <w:t xml:space="preserve"> </w:t>
      </w:r>
      <w:r w:rsidRPr="00461A15">
        <w:rPr>
          <w:szCs w:val="24"/>
        </w:rPr>
        <w:t>owner.</w:t>
      </w:r>
      <w:r w:rsidR="00E24065">
        <w:rPr>
          <w:szCs w:val="24"/>
        </w:rPr>
        <w:t xml:space="preserve"> </w:t>
      </w:r>
      <w:r w:rsidRPr="00461A15">
        <w:rPr>
          <w:szCs w:val="24"/>
        </w:rPr>
        <w:t>Currently,</w:t>
      </w:r>
      <w:r w:rsidR="00E24065">
        <w:rPr>
          <w:szCs w:val="24"/>
        </w:rPr>
        <w:t xml:space="preserve"> </w:t>
      </w:r>
      <w:r w:rsidRPr="00461A15">
        <w:rPr>
          <w:szCs w:val="24"/>
        </w:rPr>
        <w:t>the</w:t>
      </w:r>
      <w:r w:rsidR="00E24065">
        <w:rPr>
          <w:szCs w:val="24"/>
        </w:rPr>
        <w:t xml:space="preserve"> </w:t>
      </w:r>
      <w:r w:rsidRPr="00461A15">
        <w:rPr>
          <w:szCs w:val="24"/>
        </w:rPr>
        <w:t>registration</w:t>
      </w:r>
      <w:r w:rsidR="00E24065">
        <w:rPr>
          <w:szCs w:val="24"/>
        </w:rPr>
        <w:t xml:space="preserve"> </w:t>
      </w:r>
      <w:r w:rsidRPr="00461A15">
        <w:rPr>
          <w:szCs w:val="24"/>
        </w:rPr>
        <w:t>system</w:t>
      </w:r>
      <w:r w:rsidR="00E24065">
        <w:rPr>
          <w:szCs w:val="24"/>
        </w:rPr>
        <w:t xml:space="preserve"> </w:t>
      </w:r>
      <w:r w:rsidRPr="00461A15">
        <w:rPr>
          <w:szCs w:val="24"/>
        </w:rPr>
        <w:t>has</w:t>
      </w:r>
      <w:r w:rsidR="00E24065">
        <w:rPr>
          <w:szCs w:val="24"/>
        </w:rPr>
        <w:t xml:space="preserve"> </w:t>
      </w:r>
      <w:r w:rsidRPr="00461A15">
        <w:rPr>
          <w:szCs w:val="24"/>
        </w:rPr>
        <w:t>been</w:t>
      </w:r>
      <w:r w:rsidR="00E24065">
        <w:rPr>
          <w:szCs w:val="24"/>
        </w:rPr>
        <w:t xml:space="preserve"> </w:t>
      </w:r>
      <w:r w:rsidRPr="00461A15">
        <w:rPr>
          <w:szCs w:val="24"/>
        </w:rPr>
        <w:t>changed</w:t>
      </w:r>
      <w:r w:rsidR="00E24065">
        <w:rPr>
          <w:szCs w:val="24"/>
        </w:rPr>
        <w:t xml:space="preserve"> </w:t>
      </w:r>
      <w:r w:rsidRPr="00461A15">
        <w:rPr>
          <w:szCs w:val="24"/>
        </w:rPr>
        <w:t>to</w:t>
      </w:r>
      <w:r w:rsidR="00E24065">
        <w:rPr>
          <w:szCs w:val="24"/>
        </w:rPr>
        <w:t xml:space="preserve"> </w:t>
      </w:r>
      <w:r w:rsidRPr="00461A15">
        <w:rPr>
          <w:szCs w:val="24"/>
        </w:rPr>
        <w:t>a</w:t>
      </w:r>
      <w:r w:rsidR="00E24065">
        <w:rPr>
          <w:szCs w:val="24"/>
        </w:rPr>
        <w:t xml:space="preserve"> </w:t>
      </w:r>
      <w:r w:rsidRPr="00461A15">
        <w:rPr>
          <w:szCs w:val="24"/>
        </w:rPr>
        <w:t>centralized</w:t>
      </w:r>
      <w:r w:rsidR="00E24065">
        <w:rPr>
          <w:szCs w:val="24"/>
        </w:rPr>
        <w:t xml:space="preserve"> </w:t>
      </w:r>
      <w:r w:rsidRPr="00461A15">
        <w:rPr>
          <w:szCs w:val="24"/>
        </w:rPr>
        <w:t>system</w:t>
      </w:r>
      <w:r w:rsidR="00E24065">
        <w:rPr>
          <w:szCs w:val="24"/>
        </w:rPr>
        <w:t xml:space="preserve"> </w:t>
      </w:r>
      <w:r w:rsidRPr="00461A15">
        <w:rPr>
          <w:szCs w:val="24"/>
        </w:rPr>
        <w:t>where</w:t>
      </w:r>
      <w:r w:rsidR="00E24065">
        <w:rPr>
          <w:szCs w:val="24"/>
        </w:rPr>
        <w:t xml:space="preserve"> </w:t>
      </w:r>
      <w:r w:rsidRPr="00461A15">
        <w:rPr>
          <w:szCs w:val="24"/>
        </w:rPr>
        <w:t>national</w:t>
      </w:r>
      <w:r w:rsidR="00E24065">
        <w:rPr>
          <w:szCs w:val="24"/>
        </w:rPr>
        <w:t xml:space="preserve"> </w:t>
      </w:r>
      <w:r w:rsidRPr="00461A15">
        <w:rPr>
          <w:szCs w:val="24"/>
        </w:rPr>
        <w:t>registration</w:t>
      </w:r>
      <w:r w:rsidR="00E24065">
        <w:rPr>
          <w:szCs w:val="24"/>
        </w:rPr>
        <w:t xml:space="preserve"> </w:t>
      </w:r>
      <w:r w:rsidRPr="00461A15">
        <w:rPr>
          <w:szCs w:val="24"/>
        </w:rPr>
        <w:t>numbers</w:t>
      </w:r>
      <w:r w:rsidR="00E24065">
        <w:rPr>
          <w:szCs w:val="24"/>
        </w:rPr>
        <w:t xml:space="preserve"> </w:t>
      </w:r>
      <w:r w:rsidRPr="00461A15">
        <w:rPr>
          <w:szCs w:val="24"/>
        </w:rPr>
        <w:t>are</w:t>
      </w:r>
      <w:r w:rsidR="00E24065">
        <w:rPr>
          <w:szCs w:val="24"/>
        </w:rPr>
        <w:t xml:space="preserve"> </w:t>
      </w:r>
      <w:r w:rsidRPr="00461A15">
        <w:rPr>
          <w:szCs w:val="24"/>
        </w:rPr>
        <w:t>issued</w:t>
      </w:r>
      <w:r w:rsidR="00E24065">
        <w:rPr>
          <w:szCs w:val="24"/>
        </w:rPr>
        <w:t xml:space="preserve"> </w:t>
      </w:r>
      <w:r w:rsidRPr="00461A15">
        <w:rPr>
          <w:szCs w:val="24"/>
        </w:rPr>
        <w:t>to</w:t>
      </w:r>
      <w:r w:rsidR="00E24065">
        <w:rPr>
          <w:szCs w:val="24"/>
        </w:rPr>
        <w:t xml:space="preserve"> </w:t>
      </w:r>
      <w:r w:rsidRPr="00461A15">
        <w:rPr>
          <w:szCs w:val="24"/>
        </w:rPr>
        <w:t>respective</w:t>
      </w:r>
      <w:r w:rsidR="00E24065">
        <w:rPr>
          <w:szCs w:val="24"/>
        </w:rPr>
        <w:t xml:space="preserve"> </w:t>
      </w:r>
      <w:r w:rsidRPr="00461A15">
        <w:rPr>
          <w:szCs w:val="24"/>
        </w:rPr>
        <w:t>owners</w:t>
      </w:r>
      <w:r w:rsidR="00E24065">
        <w:rPr>
          <w:szCs w:val="24"/>
        </w:rPr>
        <w:t xml:space="preserve"> </w:t>
      </w:r>
      <w:r w:rsidRPr="00461A15">
        <w:rPr>
          <w:szCs w:val="24"/>
        </w:rPr>
        <w:t>without</w:t>
      </w:r>
      <w:r w:rsidR="00E24065">
        <w:rPr>
          <w:szCs w:val="24"/>
        </w:rPr>
        <w:t xml:space="preserve"> </w:t>
      </w:r>
      <w:r w:rsidRPr="00461A15">
        <w:rPr>
          <w:szCs w:val="24"/>
        </w:rPr>
        <w:t>consideration</w:t>
      </w:r>
      <w:r w:rsidR="00E24065">
        <w:rPr>
          <w:szCs w:val="24"/>
        </w:rPr>
        <w:t xml:space="preserve"> </w:t>
      </w:r>
      <w:r w:rsidRPr="00461A15">
        <w:rPr>
          <w:szCs w:val="24"/>
        </w:rPr>
        <w:t>of</w:t>
      </w:r>
      <w:r w:rsidR="00E24065">
        <w:rPr>
          <w:szCs w:val="24"/>
        </w:rPr>
        <w:t xml:space="preserve"> </w:t>
      </w:r>
      <w:r w:rsidRPr="00461A15">
        <w:rPr>
          <w:szCs w:val="24"/>
        </w:rPr>
        <w:t>his/her</w:t>
      </w:r>
      <w:r w:rsidR="00E24065">
        <w:rPr>
          <w:szCs w:val="24"/>
        </w:rPr>
        <w:t xml:space="preserve"> </w:t>
      </w:r>
      <w:r w:rsidRPr="00461A15">
        <w:rPr>
          <w:szCs w:val="24"/>
        </w:rPr>
        <w:t>status.</w:t>
      </w:r>
      <w:r w:rsidR="00E24065">
        <w:rPr>
          <w:szCs w:val="24"/>
        </w:rPr>
        <w:t xml:space="preserve"> </w:t>
      </w:r>
      <w:r w:rsidRPr="00461A15">
        <w:rPr>
          <w:szCs w:val="24"/>
        </w:rPr>
        <w:t>The</w:t>
      </w:r>
      <w:r w:rsidR="00E24065">
        <w:rPr>
          <w:szCs w:val="24"/>
        </w:rPr>
        <w:t xml:space="preserve"> </w:t>
      </w:r>
      <w:r w:rsidRPr="00461A15">
        <w:rPr>
          <w:szCs w:val="24"/>
        </w:rPr>
        <w:t>same</w:t>
      </w:r>
      <w:r w:rsidR="00E24065">
        <w:rPr>
          <w:szCs w:val="24"/>
        </w:rPr>
        <w:t xml:space="preserve"> </w:t>
      </w:r>
      <w:r w:rsidRPr="00461A15">
        <w:rPr>
          <w:szCs w:val="24"/>
        </w:rPr>
        <w:t>applied</w:t>
      </w:r>
      <w:r w:rsidR="00E24065">
        <w:rPr>
          <w:szCs w:val="24"/>
        </w:rPr>
        <w:t xml:space="preserve"> </w:t>
      </w:r>
      <w:r w:rsidRPr="00461A15">
        <w:rPr>
          <w:szCs w:val="24"/>
        </w:rPr>
        <w:t>to</w:t>
      </w:r>
      <w:r w:rsidR="00E24065">
        <w:rPr>
          <w:szCs w:val="24"/>
        </w:rPr>
        <w:t xml:space="preserve"> </w:t>
      </w:r>
      <w:r w:rsidRPr="00461A15">
        <w:rPr>
          <w:szCs w:val="24"/>
        </w:rPr>
        <w:t>the</w:t>
      </w:r>
      <w:r w:rsidR="00E24065">
        <w:rPr>
          <w:szCs w:val="24"/>
        </w:rPr>
        <w:t xml:space="preserve"> </w:t>
      </w:r>
      <w:r w:rsidRPr="00461A15">
        <w:rPr>
          <w:szCs w:val="24"/>
        </w:rPr>
        <w:t>national</w:t>
      </w:r>
      <w:r w:rsidR="00E24065">
        <w:rPr>
          <w:szCs w:val="24"/>
        </w:rPr>
        <w:t xml:space="preserve"> </w:t>
      </w:r>
      <w:r w:rsidRPr="00461A15">
        <w:rPr>
          <w:szCs w:val="24"/>
        </w:rPr>
        <w:t>identity</w:t>
      </w:r>
      <w:r w:rsidR="00E24065">
        <w:rPr>
          <w:szCs w:val="24"/>
        </w:rPr>
        <w:t xml:space="preserve"> </w:t>
      </w:r>
      <w:r w:rsidRPr="00461A15">
        <w:rPr>
          <w:szCs w:val="24"/>
        </w:rPr>
        <w:t>cards</w:t>
      </w:r>
      <w:r w:rsidR="00E24065">
        <w:rPr>
          <w:szCs w:val="24"/>
        </w:rPr>
        <w:t xml:space="preserve"> </w:t>
      </w:r>
      <w:r w:rsidRPr="00461A15">
        <w:rPr>
          <w:szCs w:val="24"/>
        </w:rPr>
        <w:t>whereby</w:t>
      </w:r>
      <w:r w:rsidR="00E24065">
        <w:rPr>
          <w:szCs w:val="24"/>
        </w:rPr>
        <w:t xml:space="preserve"> </w:t>
      </w:r>
      <w:r w:rsidRPr="00461A15">
        <w:rPr>
          <w:szCs w:val="24"/>
        </w:rPr>
        <w:t>ethnic</w:t>
      </w:r>
      <w:r w:rsidR="00E24065">
        <w:rPr>
          <w:szCs w:val="24"/>
        </w:rPr>
        <w:t xml:space="preserve"> </w:t>
      </w:r>
      <w:r w:rsidRPr="00461A15">
        <w:rPr>
          <w:szCs w:val="24"/>
        </w:rPr>
        <w:t>group</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bearer</w:t>
      </w:r>
      <w:r w:rsidR="00E24065">
        <w:rPr>
          <w:szCs w:val="24"/>
        </w:rPr>
        <w:t xml:space="preserve"> </w:t>
      </w:r>
      <w:r w:rsidRPr="00461A15">
        <w:rPr>
          <w:szCs w:val="24"/>
        </w:rPr>
        <w:t>was</w:t>
      </w:r>
      <w:r w:rsidR="00E24065">
        <w:rPr>
          <w:szCs w:val="24"/>
        </w:rPr>
        <w:t xml:space="preserve"> </w:t>
      </w:r>
      <w:r w:rsidRPr="00461A15">
        <w:rPr>
          <w:szCs w:val="24"/>
        </w:rPr>
        <w:t>mentioned.</w:t>
      </w:r>
      <w:r w:rsidR="00E24065">
        <w:rPr>
          <w:szCs w:val="24"/>
        </w:rPr>
        <w:t xml:space="preserve"> </w:t>
      </w:r>
      <w:r w:rsidRPr="00461A15">
        <w:rPr>
          <w:szCs w:val="24"/>
        </w:rPr>
        <w:t>Such</w:t>
      </w:r>
      <w:r w:rsidR="00E24065">
        <w:rPr>
          <w:szCs w:val="24"/>
        </w:rPr>
        <w:t xml:space="preserve"> </w:t>
      </w:r>
      <w:r w:rsidRPr="00461A15">
        <w:rPr>
          <w:szCs w:val="24"/>
        </w:rPr>
        <w:t>distinctions</w:t>
      </w:r>
      <w:r w:rsidR="00E24065">
        <w:rPr>
          <w:szCs w:val="24"/>
        </w:rPr>
        <w:t xml:space="preserve"> </w:t>
      </w:r>
      <w:r w:rsidRPr="00461A15">
        <w:rPr>
          <w:szCs w:val="24"/>
        </w:rPr>
        <w:t>were</w:t>
      </w:r>
      <w:r w:rsidR="00E24065">
        <w:rPr>
          <w:szCs w:val="24"/>
        </w:rPr>
        <w:t xml:space="preserve"> </w:t>
      </w:r>
      <w:r w:rsidRPr="00461A15">
        <w:rPr>
          <w:szCs w:val="24"/>
        </w:rPr>
        <w:t>decisive</w:t>
      </w:r>
      <w:r w:rsidR="00E24065">
        <w:rPr>
          <w:szCs w:val="24"/>
        </w:rPr>
        <w:t xml:space="preserve"> </w:t>
      </w:r>
      <w:r w:rsidRPr="00461A15">
        <w:rPr>
          <w:szCs w:val="24"/>
        </w:rPr>
        <w:t>in</w:t>
      </w:r>
      <w:r w:rsidR="00E24065">
        <w:rPr>
          <w:szCs w:val="24"/>
        </w:rPr>
        <w:t xml:space="preserve"> </w:t>
      </w:r>
      <w:r w:rsidRPr="00461A15">
        <w:rPr>
          <w:szCs w:val="24"/>
        </w:rPr>
        <w:t>the</w:t>
      </w:r>
      <w:r w:rsidR="00E24065">
        <w:rPr>
          <w:szCs w:val="24"/>
        </w:rPr>
        <w:t xml:space="preserve"> </w:t>
      </w:r>
      <w:r w:rsidRPr="00461A15">
        <w:rPr>
          <w:szCs w:val="24"/>
        </w:rPr>
        <w:t>1994</w:t>
      </w:r>
      <w:r w:rsidR="00E24065">
        <w:rPr>
          <w:szCs w:val="24"/>
        </w:rPr>
        <w:t xml:space="preserve"> </w:t>
      </w:r>
      <w:r w:rsidRPr="00461A15">
        <w:rPr>
          <w:szCs w:val="24"/>
        </w:rPr>
        <w:t>genocide.</w:t>
      </w:r>
      <w:r w:rsidR="00E24065">
        <w:rPr>
          <w:szCs w:val="24"/>
        </w:rPr>
        <w:t xml:space="preserve"> </w:t>
      </w:r>
      <w:r w:rsidRPr="00461A15">
        <w:rPr>
          <w:szCs w:val="24"/>
        </w:rPr>
        <w:t>Following</w:t>
      </w:r>
      <w:r w:rsidR="00E24065">
        <w:rPr>
          <w:szCs w:val="24"/>
        </w:rPr>
        <w:t xml:space="preserve"> </w:t>
      </w:r>
      <w:r w:rsidRPr="00461A15">
        <w:rPr>
          <w:szCs w:val="24"/>
        </w:rPr>
        <w:t>negotiations</w:t>
      </w:r>
      <w:r w:rsidR="00E24065">
        <w:rPr>
          <w:szCs w:val="24"/>
        </w:rPr>
        <w:t xml:space="preserve"> </w:t>
      </w:r>
      <w:r w:rsidRPr="00461A15">
        <w:rPr>
          <w:szCs w:val="24"/>
        </w:rPr>
        <w:t>under</w:t>
      </w:r>
      <w:r w:rsidR="00E24065">
        <w:rPr>
          <w:szCs w:val="24"/>
        </w:rPr>
        <w:t xml:space="preserve"> </w:t>
      </w:r>
      <w:r w:rsidRPr="00461A15">
        <w:rPr>
          <w:szCs w:val="24"/>
        </w:rPr>
        <w:t>the</w:t>
      </w:r>
      <w:r w:rsidR="00E24065">
        <w:rPr>
          <w:szCs w:val="24"/>
        </w:rPr>
        <w:t xml:space="preserve"> </w:t>
      </w:r>
      <w:r w:rsidRPr="00461A15">
        <w:rPr>
          <w:szCs w:val="24"/>
        </w:rPr>
        <w:t>Arusha</w:t>
      </w:r>
      <w:r w:rsidR="00E24065">
        <w:rPr>
          <w:szCs w:val="24"/>
        </w:rPr>
        <w:t xml:space="preserve"> </w:t>
      </w:r>
      <w:r w:rsidRPr="00461A15">
        <w:rPr>
          <w:szCs w:val="24"/>
        </w:rPr>
        <w:t>Peace</w:t>
      </w:r>
      <w:r w:rsidR="00E24065">
        <w:rPr>
          <w:szCs w:val="24"/>
        </w:rPr>
        <w:t xml:space="preserve"> </w:t>
      </w:r>
      <w:r w:rsidRPr="00461A15">
        <w:rPr>
          <w:szCs w:val="24"/>
        </w:rPr>
        <w:t>Agreement</w:t>
      </w:r>
      <w:r w:rsidR="0035488F" w:rsidRPr="00461A15">
        <w:rPr>
          <w:szCs w:val="24"/>
        </w:rPr>
        <w:t>,</w:t>
      </w:r>
      <w:r w:rsidR="00DB591F">
        <w:rPr>
          <w:rStyle w:val="FootnoteReference"/>
          <w:szCs w:val="24"/>
        </w:rPr>
        <w:footnoteReference w:id="80"/>
      </w:r>
      <w:r w:rsidR="00E24065">
        <w:rPr>
          <w:szCs w:val="24"/>
        </w:rPr>
        <w:t xml:space="preserve"> </w:t>
      </w:r>
      <w:r w:rsidRPr="00461A15">
        <w:rPr>
          <w:szCs w:val="24"/>
        </w:rPr>
        <w:t>the</w:t>
      </w:r>
      <w:r w:rsidR="00E24065">
        <w:rPr>
          <w:szCs w:val="24"/>
        </w:rPr>
        <w:t xml:space="preserve"> </w:t>
      </w:r>
      <w:r w:rsidRPr="00461A15">
        <w:rPr>
          <w:szCs w:val="24"/>
        </w:rPr>
        <w:t>new</w:t>
      </w:r>
      <w:r w:rsidR="00E24065">
        <w:rPr>
          <w:szCs w:val="24"/>
        </w:rPr>
        <w:t xml:space="preserve"> </w:t>
      </w:r>
      <w:r w:rsidRPr="00461A15">
        <w:rPr>
          <w:szCs w:val="24"/>
        </w:rPr>
        <w:t>Transitional</w:t>
      </w:r>
      <w:r w:rsidR="00E24065">
        <w:rPr>
          <w:szCs w:val="24"/>
        </w:rPr>
        <w:t xml:space="preserve"> </w:t>
      </w:r>
      <w:r w:rsidRPr="00461A15">
        <w:rPr>
          <w:szCs w:val="24"/>
        </w:rPr>
        <w:t>Government</w:t>
      </w:r>
      <w:r w:rsidR="00E24065">
        <w:rPr>
          <w:szCs w:val="24"/>
        </w:rPr>
        <w:t xml:space="preserve"> </w:t>
      </w:r>
      <w:r w:rsidRPr="00461A15">
        <w:rPr>
          <w:szCs w:val="24"/>
        </w:rPr>
        <w:t>repealed</w:t>
      </w:r>
      <w:r w:rsidR="00E24065">
        <w:rPr>
          <w:szCs w:val="24"/>
        </w:rPr>
        <w:t xml:space="preserve"> </w:t>
      </w:r>
      <w:r w:rsidRPr="00461A15">
        <w:rPr>
          <w:szCs w:val="24"/>
        </w:rPr>
        <w:t>ethnic</w:t>
      </w:r>
      <w:r w:rsidR="00E24065">
        <w:rPr>
          <w:szCs w:val="24"/>
        </w:rPr>
        <w:t xml:space="preserve"> </w:t>
      </w:r>
      <w:r w:rsidRPr="00461A15">
        <w:rPr>
          <w:szCs w:val="24"/>
        </w:rPr>
        <w:t>inscription</w:t>
      </w:r>
      <w:r w:rsidR="00E24065">
        <w:rPr>
          <w:szCs w:val="24"/>
        </w:rPr>
        <w:t xml:space="preserve"> </w:t>
      </w:r>
      <w:r w:rsidRPr="00461A15">
        <w:rPr>
          <w:szCs w:val="24"/>
        </w:rPr>
        <w:t>on</w:t>
      </w:r>
      <w:r w:rsidR="00E24065">
        <w:rPr>
          <w:szCs w:val="24"/>
        </w:rPr>
        <w:t xml:space="preserve"> </w:t>
      </w:r>
      <w:r w:rsidRPr="00461A15">
        <w:rPr>
          <w:szCs w:val="24"/>
        </w:rPr>
        <w:t>national</w:t>
      </w:r>
      <w:r w:rsidR="00E24065">
        <w:rPr>
          <w:szCs w:val="24"/>
        </w:rPr>
        <w:t xml:space="preserve"> </w:t>
      </w:r>
      <w:r w:rsidRPr="00461A15">
        <w:rPr>
          <w:szCs w:val="24"/>
        </w:rPr>
        <w:t>identity</w:t>
      </w:r>
      <w:r w:rsidR="00E24065">
        <w:rPr>
          <w:szCs w:val="24"/>
        </w:rPr>
        <w:t xml:space="preserve"> </w:t>
      </w:r>
      <w:r w:rsidRPr="00461A15">
        <w:rPr>
          <w:szCs w:val="24"/>
        </w:rPr>
        <w:t>cards.</w:t>
      </w:r>
    </w:p>
    <w:p w:rsidR="00951BC8" w:rsidRPr="00461A15" w:rsidRDefault="00951BC8" w:rsidP="005961A0">
      <w:pPr>
        <w:pStyle w:val="SingleTxtG"/>
        <w:rPr>
          <w:szCs w:val="24"/>
        </w:rPr>
      </w:pPr>
      <w:r w:rsidRPr="00461A15">
        <w:t>164.</w:t>
      </w:r>
      <w:r w:rsidRPr="00461A15">
        <w:tab/>
      </w:r>
      <w:r w:rsidRPr="00461A15">
        <w:rPr>
          <w:szCs w:val="24"/>
        </w:rPr>
        <w:t>Abolition</w:t>
      </w:r>
      <w:r w:rsidR="00E24065">
        <w:rPr>
          <w:szCs w:val="24"/>
        </w:rPr>
        <w:t xml:space="preserve"> </w:t>
      </w:r>
      <w:r w:rsidRPr="00461A15">
        <w:rPr>
          <w:szCs w:val="24"/>
        </w:rPr>
        <w:t>of</w:t>
      </w:r>
      <w:r w:rsidR="00E24065">
        <w:rPr>
          <w:szCs w:val="24"/>
        </w:rPr>
        <w:t xml:space="preserve"> </w:t>
      </w:r>
      <w:r w:rsidRPr="00461A15">
        <w:rPr>
          <w:szCs w:val="24"/>
        </w:rPr>
        <w:t>quarterly</w:t>
      </w:r>
      <w:r w:rsidR="00E24065">
        <w:rPr>
          <w:szCs w:val="24"/>
        </w:rPr>
        <w:t xml:space="preserve"> </w:t>
      </w:r>
      <w:r w:rsidRPr="00461A15">
        <w:rPr>
          <w:szCs w:val="24"/>
        </w:rPr>
        <w:t>system</w:t>
      </w:r>
      <w:r w:rsidR="00E24065">
        <w:rPr>
          <w:szCs w:val="24"/>
        </w:rPr>
        <w:t xml:space="preserve"> </w:t>
      </w:r>
      <w:r w:rsidRPr="00461A15">
        <w:rPr>
          <w:szCs w:val="24"/>
        </w:rPr>
        <w:t>in</w:t>
      </w:r>
      <w:r w:rsidR="00E24065">
        <w:rPr>
          <w:szCs w:val="24"/>
        </w:rPr>
        <w:t xml:space="preserve"> </w:t>
      </w:r>
      <w:r w:rsidRPr="00461A15">
        <w:rPr>
          <w:szCs w:val="24"/>
        </w:rPr>
        <w:t>education.</w:t>
      </w:r>
      <w:r w:rsidR="00E24065">
        <w:rPr>
          <w:szCs w:val="24"/>
        </w:rPr>
        <w:t xml:space="preserve"> </w:t>
      </w:r>
      <w:r w:rsidRPr="00461A15">
        <w:rPr>
          <w:szCs w:val="24"/>
        </w:rPr>
        <w:t>Under</w:t>
      </w:r>
      <w:r w:rsidR="00E24065">
        <w:rPr>
          <w:szCs w:val="24"/>
        </w:rPr>
        <w:t xml:space="preserve"> </w:t>
      </w:r>
      <w:r w:rsidRPr="00461A15">
        <w:rPr>
          <w:szCs w:val="24"/>
        </w:rPr>
        <w:t>this</w:t>
      </w:r>
      <w:r w:rsidR="00E24065">
        <w:rPr>
          <w:szCs w:val="24"/>
        </w:rPr>
        <w:t xml:space="preserve"> </w:t>
      </w:r>
      <w:r w:rsidRPr="00461A15">
        <w:rPr>
          <w:szCs w:val="24"/>
        </w:rPr>
        <w:t>system,</w:t>
      </w:r>
      <w:r w:rsidR="00E24065">
        <w:rPr>
          <w:szCs w:val="24"/>
        </w:rPr>
        <w:t xml:space="preserve"> </w:t>
      </w:r>
      <w:r w:rsidRPr="00461A15">
        <w:rPr>
          <w:szCs w:val="24"/>
        </w:rPr>
        <w:t>further</w:t>
      </w:r>
      <w:r w:rsidR="00E24065">
        <w:rPr>
          <w:szCs w:val="24"/>
        </w:rPr>
        <w:t xml:space="preserve"> </w:t>
      </w:r>
      <w:r w:rsidRPr="00461A15">
        <w:rPr>
          <w:szCs w:val="24"/>
        </w:rPr>
        <w:t>education</w:t>
      </w:r>
      <w:r w:rsidR="00E24065">
        <w:rPr>
          <w:szCs w:val="24"/>
        </w:rPr>
        <w:t xml:space="preserve"> </w:t>
      </w:r>
      <w:r w:rsidRPr="00461A15">
        <w:rPr>
          <w:szCs w:val="24"/>
        </w:rPr>
        <w:t>was</w:t>
      </w:r>
      <w:r w:rsidR="00E24065">
        <w:rPr>
          <w:szCs w:val="24"/>
        </w:rPr>
        <w:t xml:space="preserve"> </w:t>
      </w:r>
      <w:r w:rsidRPr="00461A15">
        <w:rPr>
          <w:szCs w:val="24"/>
        </w:rPr>
        <w:t>authorised</w:t>
      </w:r>
      <w:r w:rsidR="00E24065">
        <w:rPr>
          <w:szCs w:val="24"/>
        </w:rPr>
        <w:t xml:space="preserve"> </w:t>
      </w:r>
      <w:r w:rsidRPr="00461A15">
        <w:rPr>
          <w:szCs w:val="24"/>
        </w:rPr>
        <w:t>on</w:t>
      </w:r>
      <w:r w:rsidR="00E24065">
        <w:rPr>
          <w:szCs w:val="24"/>
        </w:rPr>
        <w:t xml:space="preserve"> </w:t>
      </w:r>
      <w:r w:rsidRPr="00461A15">
        <w:rPr>
          <w:szCs w:val="24"/>
        </w:rPr>
        <w:t>the</w:t>
      </w:r>
      <w:r w:rsidR="00E24065">
        <w:rPr>
          <w:szCs w:val="24"/>
        </w:rPr>
        <w:t xml:space="preserve"> </w:t>
      </w:r>
      <w:r w:rsidRPr="00461A15">
        <w:rPr>
          <w:szCs w:val="24"/>
        </w:rPr>
        <w:t>basis</w:t>
      </w:r>
      <w:r w:rsidR="00E24065">
        <w:rPr>
          <w:szCs w:val="24"/>
        </w:rPr>
        <w:t xml:space="preserve"> </w:t>
      </w:r>
      <w:r w:rsidRPr="00461A15">
        <w:rPr>
          <w:szCs w:val="24"/>
        </w:rPr>
        <w:t>of</w:t>
      </w:r>
      <w:r w:rsidR="00E24065">
        <w:rPr>
          <w:szCs w:val="24"/>
        </w:rPr>
        <w:t xml:space="preserve"> </w:t>
      </w:r>
      <w:r w:rsidRPr="00461A15">
        <w:rPr>
          <w:szCs w:val="24"/>
        </w:rPr>
        <w:t>religion,</w:t>
      </w:r>
      <w:r w:rsidR="00E24065">
        <w:rPr>
          <w:szCs w:val="24"/>
        </w:rPr>
        <w:t xml:space="preserve"> </w:t>
      </w:r>
      <w:r w:rsidRPr="00461A15">
        <w:rPr>
          <w:szCs w:val="24"/>
        </w:rPr>
        <w:t>ethnic</w:t>
      </w:r>
      <w:r w:rsidR="00E24065">
        <w:rPr>
          <w:szCs w:val="24"/>
        </w:rPr>
        <w:t xml:space="preserve"> </w:t>
      </w:r>
      <w:r w:rsidRPr="00461A15">
        <w:rPr>
          <w:szCs w:val="24"/>
        </w:rPr>
        <w:t>and</w:t>
      </w:r>
      <w:r w:rsidR="00E24065">
        <w:rPr>
          <w:szCs w:val="24"/>
        </w:rPr>
        <w:t xml:space="preserve"> </w:t>
      </w:r>
      <w:r w:rsidRPr="00461A15">
        <w:rPr>
          <w:szCs w:val="24"/>
        </w:rPr>
        <w:t>region.</w:t>
      </w:r>
      <w:r w:rsidR="00E24065">
        <w:rPr>
          <w:szCs w:val="24"/>
        </w:rPr>
        <w:t xml:space="preserve"> </w:t>
      </w:r>
      <w:r w:rsidRPr="00461A15">
        <w:rPr>
          <w:szCs w:val="24"/>
        </w:rPr>
        <w:t>In</w:t>
      </w:r>
      <w:r w:rsidR="00E24065">
        <w:rPr>
          <w:szCs w:val="24"/>
        </w:rPr>
        <w:t xml:space="preserve"> </w:t>
      </w:r>
      <w:r w:rsidRPr="00461A15">
        <w:rPr>
          <w:szCs w:val="24"/>
        </w:rPr>
        <w:t>addition,</w:t>
      </w:r>
      <w:r w:rsidR="00E24065">
        <w:rPr>
          <w:szCs w:val="24"/>
        </w:rPr>
        <w:t xml:space="preserve"> </w:t>
      </w:r>
      <w:r w:rsidRPr="00461A15">
        <w:rPr>
          <w:szCs w:val="24"/>
        </w:rPr>
        <w:t>admission</w:t>
      </w:r>
      <w:r w:rsidR="00E24065">
        <w:rPr>
          <w:szCs w:val="24"/>
        </w:rPr>
        <w:t xml:space="preserve"> </w:t>
      </w:r>
      <w:r w:rsidRPr="00461A15">
        <w:rPr>
          <w:szCs w:val="24"/>
        </w:rPr>
        <w:t>to</w:t>
      </w:r>
      <w:r w:rsidR="00E24065">
        <w:rPr>
          <w:szCs w:val="24"/>
        </w:rPr>
        <w:t xml:space="preserve"> </w:t>
      </w:r>
      <w:r w:rsidRPr="00461A15">
        <w:rPr>
          <w:szCs w:val="24"/>
        </w:rPr>
        <w:t>high</w:t>
      </w:r>
      <w:r w:rsidR="00E24065">
        <w:rPr>
          <w:szCs w:val="24"/>
        </w:rPr>
        <w:t xml:space="preserve"> </w:t>
      </w:r>
      <w:r w:rsidRPr="00461A15">
        <w:rPr>
          <w:szCs w:val="24"/>
        </w:rPr>
        <w:t>school</w:t>
      </w:r>
      <w:r w:rsidR="00E24065">
        <w:rPr>
          <w:szCs w:val="24"/>
        </w:rPr>
        <w:t xml:space="preserve"> </w:t>
      </w:r>
      <w:r w:rsidRPr="00461A15">
        <w:rPr>
          <w:szCs w:val="24"/>
        </w:rPr>
        <w:t>based</w:t>
      </w:r>
      <w:r w:rsidR="00E24065">
        <w:rPr>
          <w:szCs w:val="24"/>
        </w:rPr>
        <w:t xml:space="preserve"> </w:t>
      </w:r>
      <w:r w:rsidRPr="00461A15">
        <w:rPr>
          <w:szCs w:val="24"/>
        </w:rPr>
        <w:t>mainly</w:t>
      </w:r>
      <w:r w:rsidR="00E24065">
        <w:rPr>
          <w:szCs w:val="24"/>
        </w:rPr>
        <w:t xml:space="preserve"> </w:t>
      </w:r>
      <w:r w:rsidRPr="00461A15">
        <w:rPr>
          <w:szCs w:val="24"/>
        </w:rPr>
        <w:t>on</w:t>
      </w:r>
      <w:r w:rsidR="00E24065">
        <w:rPr>
          <w:szCs w:val="24"/>
        </w:rPr>
        <w:t xml:space="preserve"> </w:t>
      </w:r>
      <w:r w:rsidRPr="00461A15">
        <w:rPr>
          <w:szCs w:val="24"/>
        </w:rPr>
        <w:t>schools</w:t>
      </w:r>
      <w:r w:rsidR="00E24065">
        <w:rPr>
          <w:szCs w:val="24"/>
        </w:rPr>
        <w:t xml:space="preserve">’ </w:t>
      </w:r>
      <w:r w:rsidRPr="00461A15">
        <w:rPr>
          <w:szCs w:val="24"/>
        </w:rPr>
        <w:t>internal</w:t>
      </w:r>
      <w:r w:rsidR="00E24065">
        <w:rPr>
          <w:szCs w:val="24"/>
        </w:rPr>
        <w:t xml:space="preserve"> </w:t>
      </w:r>
      <w:r w:rsidRPr="00461A15">
        <w:rPr>
          <w:szCs w:val="24"/>
        </w:rPr>
        <w:t>assessments</w:t>
      </w:r>
      <w:r w:rsidR="00E24065">
        <w:rPr>
          <w:szCs w:val="24"/>
        </w:rPr>
        <w:t xml:space="preserve"> </w:t>
      </w:r>
      <w:r w:rsidRPr="00461A15">
        <w:rPr>
          <w:szCs w:val="24"/>
        </w:rPr>
        <w:t>which</w:t>
      </w:r>
      <w:r w:rsidR="00E24065">
        <w:rPr>
          <w:szCs w:val="24"/>
        </w:rPr>
        <w:t xml:space="preserve"> </w:t>
      </w:r>
      <w:r w:rsidRPr="00461A15">
        <w:rPr>
          <w:szCs w:val="24"/>
        </w:rPr>
        <w:t>were</w:t>
      </w:r>
      <w:r w:rsidR="00E24065">
        <w:rPr>
          <w:szCs w:val="24"/>
        </w:rPr>
        <w:t xml:space="preserve"> </w:t>
      </w:r>
      <w:r w:rsidRPr="00461A15">
        <w:rPr>
          <w:szCs w:val="24"/>
        </w:rPr>
        <w:t>characterized</w:t>
      </w:r>
      <w:r w:rsidR="00E24065">
        <w:rPr>
          <w:szCs w:val="24"/>
        </w:rPr>
        <w:t xml:space="preserve"> </w:t>
      </w:r>
      <w:r w:rsidRPr="00461A15">
        <w:rPr>
          <w:szCs w:val="24"/>
        </w:rPr>
        <w:t>by</w:t>
      </w:r>
      <w:r w:rsidR="00E24065">
        <w:rPr>
          <w:szCs w:val="24"/>
        </w:rPr>
        <w:t xml:space="preserve"> </w:t>
      </w:r>
      <w:r w:rsidRPr="00461A15">
        <w:rPr>
          <w:szCs w:val="24"/>
        </w:rPr>
        <w:t>subjectivity</w:t>
      </w:r>
      <w:r w:rsidR="00E24065">
        <w:rPr>
          <w:szCs w:val="24"/>
        </w:rPr>
        <w:t xml:space="preserve"> </w:t>
      </w:r>
      <w:r w:rsidRPr="00461A15">
        <w:rPr>
          <w:szCs w:val="24"/>
        </w:rPr>
        <w:t>towards</w:t>
      </w:r>
      <w:r w:rsidR="00E24065">
        <w:rPr>
          <w:szCs w:val="24"/>
        </w:rPr>
        <w:t xml:space="preserve"> </w:t>
      </w:r>
      <w:r w:rsidRPr="00461A15">
        <w:rPr>
          <w:szCs w:val="24"/>
        </w:rPr>
        <w:t>ethnicity,</w:t>
      </w:r>
      <w:r w:rsidR="00E24065">
        <w:rPr>
          <w:szCs w:val="24"/>
        </w:rPr>
        <w:t xml:space="preserve"> </w:t>
      </w:r>
      <w:r w:rsidRPr="00461A15">
        <w:rPr>
          <w:szCs w:val="24"/>
        </w:rPr>
        <w:t>regionalism,</w:t>
      </w:r>
      <w:r w:rsidR="00E24065">
        <w:rPr>
          <w:szCs w:val="24"/>
        </w:rPr>
        <w:t xml:space="preserve"> </w:t>
      </w:r>
      <w:r w:rsidRPr="00461A15">
        <w:rPr>
          <w:szCs w:val="24"/>
        </w:rPr>
        <w:t>nepotism,</w:t>
      </w:r>
      <w:r w:rsidR="00E24065">
        <w:rPr>
          <w:szCs w:val="24"/>
        </w:rPr>
        <w:t xml:space="preserve"> </w:t>
      </w:r>
      <w:r w:rsidRPr="00461A15">
        <w:rPr>
          <w:szCs w:val="24"/>
        </w:rPr>
        <w:t>favouritism</w:t>
      </w:r>
      <w:r w:rsidR="00E24065">
        <w:rPr>
          <w:szCs w:val="24"/>
        </w:rPr>
        <w:t xml:space="preserve"> </w:t>
      </w:r>
      <w:r w:rsidRPr="00461A15">
        <w:rPr>
          <w:szCs w:val="24"/>
        </w:rPr>
        <w:t>and</w:t>
      </w:r>
      <w:r w:rsidR="00E24065">
        <w:rPr>
          <w:szCs w:val="24"/>
        </w:rPr>
        <w:t xml:space="preserve"> </w:t>
      </w:r>
      <w:r w:rsidRPr="00461A15">
        <w:rPr>
          <w:szCs w:val="24"/>
        </w:rPr>
        <w:t>total</w:t>
      </w:r>
      <w:r w:rsidR="00E24065">
        <w:rPr>
          <w:szCs w:val="24"/>
        </w:rPr>
        <w:t xml:space="preserve"> </w:t>
      </w:r>
      <w:r w:rsidRPr="00461A15">
        <w:rPr>
          <w:szCs w:val="24"/>
        </w:rPr>
        <w:t>corruption.</w:t>
      </w:r>
      <w:r w:rsidR="00E24065">
        <w:rPr>
          <w:szCs w:val="24"/>
        </w:rPr>
        <w:t xml:space="preserve"> </w:t>
      </w:r>
      <w:r w:rsidRPr="00461A15">
        <w:rPr>
          <w:szCs w:val="24"/>
        </w:rPr>
        <w:t>Currently,</w:t>
      </w:r>
      <w:r w:rsidR="00E24065">
        <w:rPr>
          <w:szCs w:val="24"/>
        </w:rPr>
        <w:t xml:space="preserve"> </w:t>
      </w:r>
      <w:r w:rsidRPr="00461A15">
        <w:rPr>
          <w:szCs w:val="24"/>
        </w:rPr>
        <w:t>an</w:t>
      </w:r>
      <w:r w:rsidR="00E24065">
        <w:rPr>
          <w:szCs w:val="24"/>
        </w:rPr>
        <w:t xml:space="preserve"> </w:t>
      </w:r>
      <w:r w:rsidRPr="00461A15">
        <w:rPr>
          <w:szCs w:val="24"/>
        </w:rPr>
        <w:t>examination</w:t>
      </w:r>
      <w:r w:rsidR="00E24065">
        <w:rPr>
          <w:szCs w:val="24"/>
        </w:rPr>
        <w:t xml:space="preserve"> </w:t>
      </w:r>
      <w:r w:rsidRPr="00461A15">
        <w:rPr>
          <w:szCs w:val="24"/>
        </w:rPr>
        <w:t>policy</w:t>
      </w:r>
      <w:r w:rsidR="00E24065">
        <w:rPr>
          <w:szCs w:val="24"/>
        </w:rPr>
        <w:t xml:space="preserve"> </w:t>
      </w:r>
      <w:r w:rsidRPr="00461A15">
        <w:rPr>
          <w:szCs w:val="24"/>
        </w:rPr>
        <w:t>based</w:t>
      </w:r>
      <w:r w:rsidR="00E24065">
        <w:rPr>
          <w:szCs w:val="24"/>
        </w:rPr>
        <w:t xml:space="preserve"> </w:t>
      </w:r>
      <w:r w:rsidRPr="00461A15">
        <w:rPr>
          <w:szCs w:val="24"/>
        </w:rPr>
        <w:t>on</w:t>
      </w:r>
      <w:r w:rsidR="00E24065">
        <w:rPr>
          <w:szCs w:val="24"/>
        </w:rPr>
        <w:t xml:space="preserve"> </w:t>
      </w:r>
      <w:r w:rsidRPr="00461A15">
        <w:rPr>
          <w:szCs w:val="24"/>
        </w:rPr>
        <w:t>fair</w:t>
      </w:r>
      <w:r w:rsidR="00E24065">
        <w:rPr>
          <w:szCs w:val="24"/>
        </w:rPr>
        <w:t xml:space="preserve"> </w:t>
      </w:r>
      <w:r w:rsidRPr="00461A15">
        <w:rPr>
          <w:szCs w:val="24"/>
        </w:rPr>
        <w:t>and</w:t>
      </w:r>
      <w:r w:rsidR="00E24065">
        <w:rPr>
          <w:szCs w:val="24"/>
        </w:rPr>
        <w:t xml:space="preserve"> </w:t>
      </w:r>
      <w:r w:rsidRPr="00461A15">
        <w:rPr>
          <w:szCs w:val="24"/>
        </w:rPr>
        <w:t>transparent</w:t>
      </w:r>
      <w:r w:rsidR="00E24065">
        <w:rPr>
          <w:szCs w:val="24"/>
        </w:rPr>
        <w:t xml:space="preserve"> </w:t>
      </w:r>
      <w:r w:rsidRPr="00461A15">
        <w:rPr>
          <w:szCs w:val="24"/>
        </w:rPr>
        <w:t>principles</w:t>
      </w:r>
      <w:r w:rsidR="00E24065">
        <w:rPr>
          <w:szCs w:val="24"/>
        </w:rPr>
        <w:t xml:space="preserve"> </w:t>
      </w:r>
      <w:r w:rsidRPr="00461A15">
        <w:rPr>
          <w:szCs w:val="24"/>
        </w:rPr>
        <w:t>has</w:t>
      </w:r>
      <w:r w:rsidR="00E24065">
        <w:rPr>
          <w:szCs w:val="24"/>
        </w:rPr>
        <w:t xml:space="preserve"> </w:t>
      </w:r>
      <w:r w:rsidRPr="00461A15">
        <w:rPr>
          <w:szCs w:val="24"/>
        </w:rPr>
        <w:t>been</w:t>
      </w:r>
      <w:r w:rsidR="00E24065">
        <w:rPr>
          <w:szCs w:val="24"/>
        </w:rPr>
        <w:t xml:space="preserve"> </w:t>
      </w:r>
      <w:r w:rsidRPr="00461A15">
        <w:rPr>
          <w:szCs w:val="24"/>
        </w:rPr>
        <w:t>introduced</w:t>
      </w:r>
      <w:r w:rsidR="00E24065">
        <w:rPr>
          <w:szCs w:val="24"/>
        </w:rPr>
        <w:t xml:space="preserve"> </w:t>
      </w:r>
      <w:r w:rsidRPr="00461A15">
        <w:rPr>
          <w:szCs w:val="24"/>
        </w:rPr>
        <w:t>and</w:t>
      </w:r>
      <w:r w:rsidR="00E24065">
        <w:rPr>
          <w:szCs w:val="24"/>
        </w:rPr>
        <w:t xml:space="preserve"> </w:t>
      </w:r>
      <w:r w:rsidRPr="00461A15">
        <w:rPr>
          <w:szCs w:val="24"/>
        </w:rPr>
        <w:t>is</w:t>
      </w:r>
      <w:r w:rsidR="00E24065">
        <w:rPr>
          <w:szCs w:val="24"/>
        </w:rPr>
        <w:t xml:space="preserve"> </w:t>
      </w:r>
      <w:r w:rsidRPr="00461A15">
        <w:rPr>
          <w:szCs w:val="24"/>
        </w:rPr>
        <w:t>overseen</w:t>
      </w:r>
      <w:r w:rsidR="00E24065">
        <w:rPr>
          <w:szCs w:val="24"/>
        </w:rPr>
        <w:t xml:space="preserve"> </w:t>
      </w:r>
      <w:r w:rsidRPr="00461A15">
        <w:rPr>
          <w:szCs w:val="24"/>
        </w:rPr>
        <w:t>and</w:t>
      </w:r>
      <w:r w:rsidR="00E24065">
        <w:rPr>
          <w:szCs w:val="24"/>
        </w:rPr>
        <w:t xml:space="preserve"> </w:t>
      </w:r>
      <w:r w:rsidRPr="00461A15">
        <w:rPr>
          <w:szCs w:val="24"/>
        </w:rPr>
        <w:t>implemented</w:t>
      </w:r>
      <w:r w:rsidR="00E24065">
        <w:rPr>
          <w:szCs w:val="24"/>
        </w:rPr>
        <w:t xml:space="preserve"> </w:t>
      </w:r>
      <w:r w:rsidRPr="00461A15">
        <w:rPr>
          <w:szCs w:val="24"/>
        </w:rPr>
        <w:t>by</w:t>
      </w:r>
      <w:r w:rsidR="00E24065">
        <w:rPr>
          <w:szCs w:val="24"/>
        </w:rPr>
        <w:t xml:space="preserve"> </w:t>
      </w:r>
      <w:r w:rsidRPr="00461A15">
        <w:rPr>
          <w:szCs w:val="24"/>
        </w:rPr>
        <w:t>the</w:t>
      </w:r>
      <w:r w:rsidR="00E24065">
        <w:rPr>
          <w:szCs w:val="24"/>
        </w:rPr>
        <w:t xml:space="preserve"> </w:t>
      </w:r>
      <w:r w:rsidRPr="00461A15">
        <w:rPr>
          <w:szCs w:val="24"/>
        </w:rPr>
        <w:t>Rwanda</w:t>
      </w:r>
      <w:r w:rsidR="00E24065">
        <w:rPr>
          <w:szCs w:val="24"/>
        </w:rPr>
        <w:t xml:space="preserve"> </w:t>
      </w:r>
      <w:r w:rsidRPr="00461A15">
        <w:rPr>
          <w:szCs w:val="24"/>
        </w:rPr>
        <w:t>National</w:t>
      </w:r>
      <w:r w:rsidR="00E24065">
        <w:rPr>
          <w:szCs w:val="24"/>
        </w:rPr>
        <w:t xml:space="preserve"> </w:t>
      </w:r>
      <w:r w:rsidRPr="00461A15">
        <w:rPr>
          <w:szCs w:val="24"/>
        </w:rPr>
        <w:t>Examinations</w:t>
      </w:r>
      <w:r w:rsidR="00E24065">
        <w:rPr>
          <w:szCs w:val="24"/>
        </w:rPr>
        <w:t xml:space="preserve"> </w:t>
      </w:r>
      <w:r w:rsidRPr="00461A15">
        <w:rPr>
          <w:szCs w:val="24"/>
        </w:rPr>
        <w:t>Council.</w:t>
      </w:r>
      <w:r w:rsidR="00E24065">
        <w:rPr>
          <w:szCs w:val="24"/>
        </w:rPr>
        <w:t xml:space="preserve"> </w:t>
      </w:r>
    </w:p>
    <w:p w:rsidR="00951BC8" w:rsidRPr="00461A15" w:rsidRDefault="00951BC8" w:rsidP="005961A0">
      <w:pPr>
        <w:pStyle w:val="SingleTxtG"/>
        <w:rPr>
          <w:szCs w:val="24"/>
        </w:rPr>
      </w:pPr>
      <w:r w:rsidRPr="00461A15">
        <w:t>165.</w:t>
      </w:r>
      <w:r w:rsidRPr="00461A15">
        <w:tab/>
      </w:r>
      <w:r w:rsidRPr="00461A15">
        <w:rPr>
          <w:szCs w:val="24"/>
        </w:rPr>
        <w:t>The</w:t>
      </w:r>
      <w:r w:rsidR="00E24065">
        <w:rPr>
          <w:szCs w:val="24"/>
        </w:rPr>
        <w:t xml:space="preserve"> </w:t>
      </w:r>
      <w:r w:rsidRPr="00461A15">
        <w:rPr>
          <w:szCs w:val="24"/>
        </w:rPr>
        <w:t>Public</w:t>
      </w:r>
      <w:r w:rsidR="00E24065">
        <w:rPr>
          <w:szCs w:val="24"/>
        </w:rPr>
        <w:t xml:space="preserve"> </w:t>
      </w:r>
      <w:r w:rsidRPr="00461A15">
        <w:rPr>
          <w:szCs w:val="24"/>
        </w:rPr>
        <w:t>Service</w:t>
      </w:r>
      <w:r w:rsidR="00E24065">
        <w:rPr>
          <w:szCs w:val="24"/>
        </w:rPr>
        <w:t xml:space="preserve"> </w:t>
      </w:r>
      <w:r w:rsidRPr="00461A15">
        <w:rPr>
          <w:szCs w:val="24"/>
        </w:rPr>
        <w:t>Policy</w:t>
      </w:r>
      <w:r w:rsidR="00E24065">
        <w:rPr>
          <w:szCs w:val="24"/>
        </w:rPr>
        <w:t xml:space="preserve"> </w:t>
      </w:r>
      <w:r w:rsidRPr="00461A15">
        <w:rPr>
          <w:szCs w:val="24"/>
        </w:rPr>
        <w:t>was</w:t>
      </w:r>
      <w:r w:rsidR="00E24065">
        <w:rPr>
          <w:szCs w:val="24"/>
        </w:rPr>
        <w:t xml:space="preserve"> </w:t>
      </w:r>
      <w:r w:rsidRPr="00461A15">
        <w:rPr>
          <w:szCs w:val="24"/>
        </w:rPr>
        <w:t>reviewed</w:t>
      </w:r>
      <w:r w:rsidR="00E24065">
        <w:rPr>
          <w:szCs w:val="24"/>
        </w:rPr>
        <w:t xml:space="preserve"> </w:t>
      </w:r>
      <w:r w:rsidRPr="00461A15">
        <w:rPr>
          <w:szCs w:val="24"/>
        </w:rPr>
        <w:t>in</w:t>
      </w:r>
      <w:r w:rsidR="00E24065">
        <w:rPr>
          <w:szCs w:val="24"/>
        </w:rPr>
        <w:t xml:space="preserve"> </w:t>
      </w:r>
      <w:r w:rsidRPr="00461A15">
        <w:rPr>
          <w:szCs w:val="24"/>
        </w:rPr>
        <w:t>order</w:t>
      </w:r>
      <w:r w:rsidR="00E24065">
        <w:rPr>
          <w:szCs w:val="24"/>
        </w:rPr>
        <w:t xml:space="preserve"> </w:t>
      </w:r>
      <w:r w:rsidRPr="00461A15">
        <w:rPr>
          <w:szCs w:val="24"/>
        </w:rPr>
        <w:t>to</w:t>
      </w:r>
      <w:r w:rsidR="00E24065">
        <w:rPr>
          <w:szCs w:val="24"/>
        </w:rPr>
        <w:t xml:space="preserve"> </w:t>
      </w:r>
      <w:r w:rsidRPr="00461A15">
        <w:rPr>
          <w:szCs w:val="24"/>
        </w:rPr>
        <w:t>abolish</w:t>
      </w:r>
      <w:r w:rsidR="00E24065">
        <w:rPr>
          <w:szCs w:val="24"/>
        </w:rPr>
        <w:t xml:space="preserve"> </w:t>
      </w:r>
      <w:r w:rsidRPr="00461A15">
        <w:rPr>
          <w:szCs w:val="24"/>
        </w:rPr>
        <w:t>provisions</w:t>
      </w:r>
      <w:r w:rsidR="00E24065">
        <w:rPr>
          <w:szCs w:val="24"/>
        </w:rPr>
        <w:t xml:space="preserve"> </w:t>
      </w:r>
      <w:r w:rsidRPr="00461A15">
        <w:rPr>
          <w:szCs w:val="24"/>
        </w:rPr>
        <w:t>that</w:t>
      </w:r>
      <w:r w:rsidR="00E24065">
        <w:rPr>
          <w:szCs w:val="24"/>
        </w:rPr>
        <w:t xml:space="preserve"> </w:t>
      </w:r>
      <w:r w:rsidRPr="00461A15">
        <w:rPr>
          <w:szCs w:val="24"/>
        </w:rPr>
        <w:t>perpetuate</w:t>
      </w:r>
      <w:r w:rsidR="00E24065">
        <w:rPr>
          <w:szCs w:val="24"/>
        </w:rPr>
        <w:t xml:space="preserve"> </w:t>
      </w:r>
      <w:r w:rsidRPr="00461A15">
        <w:rPr>
          <w:szCs w:val="24"/>
        </w:rPr>
        <w:t>social</w:t>
      </w:r>
      <w:r w:rsidR="00E24065">
        <w:rPr>
          <w:szCs w:val="24"/>
        </w:rPr>
        <w:t xml:space="preserve"> </w:t>
      </w:r>
      <w:r w:rsidRPr="00461A15">
        <w:rPr>
          <w:szCs w:val="24"/>
        </w:rPr>
        <w:t>inequalities</w:t>
      </w:r>
      <w:r w:rsidR="00E24065">
        <w:rPr>
          <w:szCs w:val="24"/>
        </w:rPr>
        <w:t xml:space="preserve"> </w:t>
      </w:r>
      <w:r w:rsidRPr="00461A15">
        <w:rPr>
          <w:szCs w:val="24"/>
        </w:rPr>
        <w:t>previously</w:t>
      </w:r>
      <w:r w:rsidR="00E24065">
        <w:rPr>
          <w:szCs w:val="24"/>
        </w:rPr>
        <w:t xml:space="preserve"> </w:t>
      </w:r>
      <w:r w:rsidRPr="00461A15">
        <w:rPr>
          <w:szCs w:val="24"/>
        </w:rPr>
        <w:t>legalised</w:t>
      </w:r>
      <w:r w:rsidR="00E24065">
        <w:rPr>
          <w:szCs w:val="24"/>
        </w:rPr>
        <w:t xml:space="preserve"> </w:t>
      </w:r>
      <w:r w:rsidRPr="00461A15">
        <w:rPr>
          <w:szCs w:val="24"/>
        </w:rPr>
        <w:t>in</w:t>
      </w:r>
      <w:r w:rsidR="00E24065">
        <w:rPr>
          <w:szCs w:val="24"/>
        </w:rPr>
        <w:t xml:space="preserve"> </w:t>
      </w:r>
      <w:r w:rsidRPr="00461A15">
        <w:rPr>
          <w:szCs w:val="24"/>
        </w:rPr>
        <w:t>the</w:t>
      </w:r>
      <w:r w:rsidR="00E24065">
        <w:rPr>
          <w:szCs w:val="24"/>
        </w:rPr>
        <w:t xml:space="preserve"> </w:t>
      </w:r>
      <w:r w:rsidRPr="00461A15">
        <w:rPr>
          <w:szCs w:val="24"/>
        </w:rPr>
        <w:t>public</w:t>
      </w:r>
      <w:r w:rsidR="00E24065">
        <w:rPr>
          <w:szCs w:val="24"/>
        </w:rPr>
        <w:t xml:space="preserve"> </w:t>
      </w:r>
      <w:r w:rsidRPr="00461A15">
        <w:rPr>
          <w:szCs w:val="24"/>
        </w:rPr>
        <w:t>employment</w:t>
      </w:r>
      <w:r w:rsidR="00E24065">
        <w:rPr>
          <w:szCs w:val="24"/>
        </w:rPr>
        <w:t xml:space="preserve"> </w:t>
      </w:r>
      <w:r w:rsidRPr="00461A15">
        <w:rPr>
          <w:szCs w:val="24"/>
        </w:rPr>
        <w:t>domain.</w:t>
      </w:r>
      <w:r w:rsidR="00E24065">
        <w:rPr>
          <w:szCs w:val="24"/>
        </w:rPr>
        <w:t xml:space="preserve"> </w:t>
      </w:r>
      <w:r w:rsidRPr="00461A15">
        <w:rPr>
          <w:szCs w:val="24"/>
        </w:rPr>
        <w:t>This</w:t>
      </w:r>
      <w:r w:rsidR="00E24065">
        <w:rPr>
          <w:szCs w:val="24"/>
        </w:rPr>
        <w:t xml:space="preserve"> </w:t>
      </w:r>
      <w:r w:rsidRPr="00461A15">
        <w:rPr>
          <w:szCs w:val="24"/>
        </w:rPr>
        <w:t>was</w:t>
      </w:r>
      <w:r w:rsidR="00E24065">
        <w:rPr>
          <w:szCs w:val="24"/>
        </w:rPr>
        <w:t xml:space="preserve"> </w:t>
      </w:r>
      <w:r w:rsidRPr="00461A15">
        <w:rPr>
          <w:szCs w:val="24"/>
        </w:rPr>
        <w:t>implemented</w:t>
      </w:r>
      <w:r w:rsidR="00E24065">
        <w:rPr>
          <w:szCs w:val="24"/>
        </w:rPr>
        <w:t xml:space="preserve"> </w:t>
      </w:r>
      <w:r w:rsidRPr="00461A15">
        <w:rPr>
          <w:szCs w:val="24"/>
        </w:rPr>
        <w:t>by</w:t>
      </w:r>
      <w:r w:rsidR="00E24065">
        <w:rPr>
          <w:szCs w:val="24"/>
        </w:rPr>
        <w:t xml:space="preserve"> </w:t>
      </w:r>
      <w:r w:rsidRPr="00461A15">
        <w:rPr>
          <w:szCs w:val="24"/>
        </w:rPr>
        <w:t>the</w:t>
      </w:r>
      <w:r w:rsidR="00E24065">
        <w:rPr>
          <w:szCs w:val="24"/>
        </w:rPr>
        <w:t xml:space="preserve"> </w:t>
      </w:r>
      <w:r w:rsidRPr="00461A15">
        <w:rPr>
          <w:szCs w:val="24"/>
        </w:rPr>
        <w:t>newly</w:t>
      </w:r>
      <w:r w:rsidR="00E24065">
        <w:rPr>
          <w:szCs w:val="24"/>
        </w:rPr>
        <w:t xml:space="preserve"> </w:t>
      </w:r>
      <w:r w:rsidRPr="00461A15">
        <w:rPr>
          <w:szCs w:val="24"/>
        </w:rPr>
        <w:t>established</w:t>
      </w:r>
      <w:r w:rsidR="00E24065">
        <w:rPr>
          <w:szCs w:val="24"/>
        </w:rPr>
        <w:t xml:space="preserve"> </w:t>
      </w:r>
      <w:r w:rsidRPr="00461A15">
        <w:rPr>
          <w:szCs w:val="24"/>
        </w:rPr>
        <w:t>commission</w:t>
      </w:r>
      <w:r w:rsidR="00E24065">
        <w:rPr>
          <w:szCs w:val="24"/>
        </w:rPr>
        <w:t xml:space="preserve"> </w:t>
      </w:r>
      <w:r w:rsidRPr="00461A15">
        <w:rPr>
          <w:szCs w:val="24"/>
        </w:rPr>
        <w:t>for</w:t>
      </w:r>
      <w:r w:rsidR="00E24065">
        <w:rPr>
          <w:szCs w:val="24"/>
        </w:rPr>
        <w:t xml:space="preserve"> </w:t>
      </w:r>
      <w:r w:rsidRPr="00461A15">
        <w:rPr>
          <w:szCs w:val="24"/>
        </w:rPr>
        <w:t>public</w:t>
      </w:r>
      <w:r w:rsidR="00E24065">
        <w:rPr>
          <w:szCs w:val="24"/>
        </w:rPr>
        <w:t xml:space="preserve"> </w:t>
      </w:r>
      <w:r w:rsidRPr="00461A15">
        <w:rPr>
          <w:szCs w:val="24"/>
        </w:rPr>
        <w:t>service.</w:t>
      </w:r>
      <w:r w:rsidR="00E24065">
        <w:rPr>
          <w:szCs w:val="24"/>
        </w:rPr>
        <w:t xml:space="preserve"> </w:t>
      </w:r>
    </w:p>
    <w:p w:rsidR="00951BC8" w:rsidRPr="00461A15" w:rsidRDefault="00951BC8" w:rsidP="005961A0">
      <w:pPr>
        <w:pStyle w:val="SingleTxtG"/>
        <w:rPr>
          <w:szCs w:val="24"/>
        </w:rPr>
      </w:pPr>
      <w:r w:rsidRPr="00461A15">
        <w:t>166.</w:t>
      </w:r>
      <w:r w:rsidRPr="00461A15">
        <w:tab/>
      </w:r>
      <w:r w:rsidRPr="00461A15">
        <w:rPr>
          <w:szCs w:val="24"/>
        </w:rPr>
        <w:t>Several</w:t>
      </w:r>
      <w:r w:rsidR="00E24065">
        <w:rPr>
          <w:szCs w:val="24"/>
        </w:rPr>
        <w:t xml:space="preserve"> </w:t>
      </w:r>
      <w:r w:rsidRPr="00461A15">
        <w:rPr>
          <w:szCs w:val="24"/>
        </w:rPr>
        <w:t>other</w:t>
      </w:r>
      <w:r w:rsidR="00E24065">
        <w:rPr>
          <w:szCs w:val="24"/>
        </w:rPr>
        <w:t xml:space="preserve"> </w:t>
      </w:r>
      <w:r w:rsidRPr="00461A15">
        <w:rPr>
          <w:szCs w:val="24"/>
        </w:rPr>
        <w:t>specialised</w:t>
      </w:r>
      <w:r w:rsidR="00E24065">
        <w:rPr>
          <w:szCs w:val="24"/>
        </w:rPr>
        <w:t xml:space="preserve"> </w:t>
      </w:r>
      <w:r w:rsidRPr="00461A15">
        <w:rPr>
          <w:szCs w:val="24"/>
        </w:rPr>
        <w:t>institutions</w:t>
      </w:r>
      <w:r w:rsidR="00E24065">
        <w:rPr>
          <w:szCs w:val="24"/>
        </w:rPr>
        <w:t xml:space="preserve"> </w:t>
      </w:r>
      <w:r w:rsidRPr="00461A15">
        <w:rPr>
          <w:szCs w:val="24"/>
        </w:rPr>
        <w:t>were</w:t>
      </w:r>
      <w:r w:rsidR="00E24065">
        <w:rPr>
          <w:szCs w:val="24"/>
        </w:rPr>
        <w:t xml:space="preserve"> </w:t>
      </w:r>
      <w:r w:rsidRPr="00461A15">
        <w:rPr>
          <w:szCs w:val="24"/>
        </w:rPr>
        <w:t>created</w:t>
      </w:r>
      <w:r w:rsidR="00E24065">
        <w:rPr>
          <w:szCs w:val="24"/>
        </w:rPr>
        <w:t xml:space="preserve"> </w:t>
      </w:r>
      <w:r w:rsidRPr="00461A15">
        <w:rPr>
          <w:szCs w:val="24"/>
        </w:rPr>
        <w:t>to</w:t>
      </w:r>
      <w:r w:rsidR="00E24065">
        <w:rPr>
          <w:szCs w:val="24"/>
        </w:rPr>
        <w:t xml:space="preserve"> </w:t>
      </w:r>
      <w:r w:rsidRPr="00461A15">
        <w:rPr>
          <w:szCs w:val="24"/>
        </w:rPr>
        <w:t>enhance</w:t>
      </w:r>
      <w:r w:rsidR="00E24065">
        <w:rPr>
          <w:szCs w:val="24"/>
        </w:rPr>
        <w:t xml:space="preserve"> </w:t>
      </w:r>
      <w:r w:rsidRPr="00461A15">
        <w:rPr>
          <w:szCs w:val="24"/>
        </w:rPr>
        <w:t>equality</w:t>
      </w:r>
      <w:r w:rsidR="00E24065">
        <w:rPr>
          <w:szCs w:val="24"/>
        </w:rPr>
        <w:t xml:space="preserve"> </w:t>
      </w:r>
      <w:r w:rsidRPr="00461A15">
        <w:rPr>
          <w:szCs w:val="24"/>
        </w:rPr>
        <w:t>and</w:t>
      </w:r>
      <w:r w:rsidR="00E24065">
        <w:rPr>
          <w:szCs w:val="24"/>
        </w:rPr>
        <w:t xml:space="preserve"> </w:t>
      </w:r>
      <w:r w:rsidRPr="00461A15">
        <w:rPr>
          <w:szCs w:val="24"/>
        </w:rPr>
        <w:t>combat</w:t>
      </w:r>
      <w:r w:rsidR="00E24065">
        <w:rPr>
          <w:szCs w:val="24"/>
        </w:rPr>
        <w:t xml:space="preserve"> </w:t>
      </w:r>
      <w:r w:rsidRPr="00461A15">
        <w:rPr>
          <w:szCs w:val="24"/>
        </w:rPr>
        <w:t>discrimination.</w:t>
      </w:r>
      <w:r w:rsidR="00E24065">
        <w:rPr>
          <w:szCs w:val="24"/>
        </w:rPr>
        <w:t xml:space="preserve"> </w:t>
      </w:r>
      <w:r w:rsidRPr="00461A15">
        <w:rPr>
          <w:szCs w:val="24"/>
        </w:rPr>
        <w:t>These</w:t>
      </w:r>
      <w:r w:rsidR="00E24065">
        <w:rPr>
          <w:szCs w:val="24"/>
        </w:rPr>
        <w:t xml:space="preserve"> </w:t>
      </w:r>
      <w:r w:rsidRPr="00461A15">
        <w:rPr>
          <w:szCs w:val="24"/>
        </w:rPr>
        <w:t>include,</w:t>
      </w:r>
      <w:r w:rsidR="00E24065">
        <w:rPr>
          <w:szCs w:val="24"/>
        </w:rPr>
        <w:t xml:space="preserve"> </w:t>
      </w:r>
      <w:r w:rsidRPr="00461A15">
        <w:rPr>
          <w:szCs w:val="24"/>
        </w:rPr>
        <w:t>among</w:t>
      </w:r>
      <w:r w:rsidR="00E24065">
        <w:rPr>
          <w:szCs w:val="24"/>
        </w:rPr>
        <w:t xml:space="preserve"> </w:t>
      </w:r>
      <w:r w:rsidRPr="00461A15">
        <w:rPr>
          <w:szCs w:val="24"/>
        </w:rPr>
        <w:t>others:</w:t>
      </w:r>
      <w:r w:rsidR="00E24065">
        <w:rPr>
          <w:szCs w:val="24"/>
        </w:rPr>
        <w:t xml:space="preserve"> </w:t>
      </w:r>
    </w:p>
    <w:p w:rsidR="00951BC8" w:rsidRPr="00461A15" w:rsidRDefault="00951BC8" w:rsidP="0035488F">
      <w:pPr>
        <w:pStyle w:val="Bullet1G"/>
      </w:pPr>
      <w:r w:rsidRPr="00461A15">
        <w:t>The</w:t>
      </w:r>
      <w:r w:rsidR="00E24065">
        <w:t xml:space="preserve"> </w:t>
      </w:r>
      <w:r w:rsidRPr="00461A15">
        <w:t>Public</w:t>
      </w:r>
      <w:r w:rsidR="00E24065">
        <w:t xml:space="preserve"> </w:t>
      </w:r>
      <w:r w:rsidRPr="00461A15">
        <w:t>Service</w:t>
      </w:r>
      <w:r w:rsidR="00E24065">
        <w:t xml:space="preserve"> </w:t>
      </w:r>
      <w:r w:rsidRPr="00461A15">
        <w:t>Commission</w:t>
      </w:r>
      <w:r w:rsidR="00E24065">
        <w:t xml:space="preserve"> </w:t>
      </w:r>
      <w:r w:rsidRPr="00461A15">
        <w:t>as</w:t>
      </w:r>
      <w:r w:rsidR="00E24065">
        <w:t xml:space="preserve"> </w:t>
      </w:r>
      <w:r w:rsidRPr="00461A15">
        <w:t>an</w:t>
      </w:r>
      <w:r w:rsidR="00E24065">
        <w:t xml:space="preserve"> </w:t>
      </w:r>
      <w:r w:rsidRPr="00461A15">
        <w:t>independent</w:t>
      </w:r>
      <w:r w:rsidR="00E24065">
        <w:t xml:space="preserve"> </w:t>
      </w:r>
      <w:r w:rsidRPr="00461A15">
        <w:t>public</w:t>
      </w:r>
      <w:r w:rsidR="00E24065">
        <w:t xml:space="preserve"> </w:t>
      </w:r>
      <w:r w:rsidRPr="00461A15">
        <w:t>institution</w:t>
      </w:r>
      <w:r w:rsidR="00E24065">
        <w:t xml:space="preserve"> </w:t>
      </w:r>
      <w:r w:rsidRPr="00461A15">
        <w:t>responsible</w:t>
      </w:r>
      <w:r w:rsidR="00E24065">
        <w:t xml:space="preserve"> </w:t>
      </w:r>
      <w:r w:rsidRPr="00461A15">
        <w:t>for</w:t>
      </w:r>
      <w:r w:rsidR="00E24065">
        <w:t xml:space="preserve"> </w:t>
      </w:r>
      <w:r w:rsidRPr="00461A15">
        <w:t>establishment</w:t>
      </w:r>
      <w:r w:rsidR="00E24065">
        <w:t xml:space="preserve"> </w:t>
      </w:r>
      <w:r w:rsidRPr="00461A15">
        <w:t>of</w:t>
      </w:r>
      <w:r w:rsidR="00E24065">
        <w:t xml:space="preserve"> </w:t>
      </w:r>
      <w:r w:rsidRPr="00461A15">
        <w:t>an</w:t>
      </w:r>
      <w:r w:rsidR="00E24065">
        <w:t xml:space="preserve"> </w:t>
      </w:r>
      <w:r w:rsidRPr="00461A15">
        <w:t>appropriate</w:t>
      </w:r>
      <w:r w:rsidR="00E24065">
        <w:t xml:space="preserve"> </w:t>
      </w:r>
      <w:r w:rsidRPr="00461A15">
        <w:t>system</w:t>
      </w:r>
      <w:r w:rsidR="00E24065">
        <w:t xml:space="preserve"> </w:t>
      </w:r>
      <w:r w:rsidRPr="00461A15">
        <w:t>of</w:t>
      </w:r>
      <w:r w:rsidR="00E24065">
        <w:t xml:space="preserve"> </w:t>
      </w:r>
      <w:r w:rsidRPr="00461A15">
        <w:t>recruitment</w:t>
      </w:r>
      <w:r w:rsidR="00E24065">
        <w:t xml:space="preserve"> </w:t>
      </w:r>
      <w:r w:rsidRPr="00461A15">
        <w:t>of</w:t>
      </w:r>
      <w:r w:rsidR="00E24065">
        <w:t xml:space="preserve"> </w:t>
      </w:r>
      <w:r w:rsidRPr="00461A15">
        <w:t>public</w:t>
      </w:r>
      <w:r w:rsidR="00E24065">
        <w:t xml:space="preserve"> </w:t>
      </w:r>
      <w:r w:rsidRPr="00461A15">
        <w:t>servants</w:t>
      </w:r>
      <w:r w:rsidR="00E24065">
        <w:t xml:space="preserve"> </w:t>
      </w:r>
      <w:r w:rsidRPr="00461A15">
        <w:t>which</w:t>
      </w:r>
      <w:r w:rsidR="00E24065">
        <w:t xml:space="preserve"> </w:t>
      </w:r>
      <w:r w:rsidRPr="00461A15">
        <w:t>is</w:t>
      </w:r>
      <w:r w:rsidR="00E24065">
        <w:t xml:space="preserve"> </w:t>
      </w:r>
      <w:r w:rsidRPr="00461A15">
        <w:t>objective,</w:t>
      </w:r>
      <w:r w:rsidR="00E24065">
        <w:t xml:space="preserve"> </w:t>
      </w:r>
      <w:r w:rsidRPr="00461A15">
        <w:t>impartial,</w:t>
      </w:r>
      <w:r w:rsidR="00E24065">
        <w:t xml:space="preserve"> </w:t>
      </w:r>
      <w:r w:rsidRPr="00461A15">
        <w:t>transparent</w:t>
      </w:r>
      <w:r w:rsidR="00E24065">
        <w:t xml:space="preserve"> </w:t>
      </w:r>
      <w:r w:rsidRPr="00461A15">
        <w:t>and</w:t>
      </w:r>
      <w:r w:rsidR="00E24065">
        <w:t xml:space="preserve"> </w:t>
      </w:r>
      <w:r w:rsidRPr="00461A15">
        <w:t>equitable</w:t>
      </w:r>
      <w:r w:rsidR="00E24065">
        <w:t xml:space="preserve"> </w:t>
      </w:r>
      <w:r w:rsidRPr="00461A15">
        <w:t>for</w:t>
      </w:r>
      <w:r w:rsidR="00E24065">
        <w:t xml:space="preserve"> </w:t>
      </w:r>
      <w:r w:rsidRPr="00461A15">
        <w:t>all</w:t>
      </w:r>
    </w:p>
    <w:p w:rsidR="00951BC8" w:rsidRPr="00461A15" w:rsidRDefault="00951BC8" w:rsidP="0035488F">
      <w:pPr>
        <w:pStyle w:val="Bullet1G"/>
      </w:pPr>
      <w:r w:rsidRPr="00461A15">
        <w:t>The</w:t>
      </w:r>
      <w:r w:rsidR="00E24065">
        <w:t xml:space="preserve"> </w:t>
      </w:r>
      <w:r w:rsidRPr="00461A15">
        <w:t>Office</w:t>
      </w:r>
      <w:r w:rsidR="00E24065">
        <w:t xml:space="preserve"> </w:t>
      </w:r>
      <w:r w:rsidRPr="00461A15">
        <w:t>of</w:t>
      </w:r>
      <w:r w:rsidR="00E24065">
        <w:t xml:space="preserve"> </w:t>
      </w:r>
      <w:r w:rsidRPr="00461A15">
        <w:t>the</w:t>
      </w:r>
      <w:r w:rsidR="00E24065">
        <w:t xml:space="preserve"> </w:t>
      </w:r>
      <w:r w:rsidRPr="00461A15">
        <w:t>Ombudsman,</w:t>
      </w:r>
      <w:r w:rsidR="00E24065">
        <w:t xml:space="preserve"> </w:t>
      </w:r>
      <w:r w:rsidRPr="00461A15">
        <w:t>an</w:t>
      </w:r>
      <w:r w:rsidR="00E24065">
        <w:t xml:space="preserve"> </w:t>
      </w:r>
      <w:r w:rsidRPr="00461A15">
        <w:t>independent</w:t>
      </w:r>
      <w:r w:rsidR="00E24065">
        <w:t xml:space="preserve"> </w:t>
      </w:r>
      <w:r w:rsidRPr="00461A15">
        <w:t>public</w:t>
      </w:r>
      <w:r w:rsidR="00E24065">
        <w:t xml:space="preserve"> </w:t>
      </w:r>
      <w:r w:rsidRPr="00461A15">
        <w:t>institution</w:t>
      </w:r>
      <w:r w:rsidR="00E24065">
        <w:t xml:space="preserve"> </w:t>
      </w:r>
      <w:r w:rsidRPr="00461A15">
        <w:t>mandated</w:t>
      </w:r>
      <w:r w:rsidR="00E24065">
        <w:t xml:space="preserve"> </w:t>
      </w:r>
      <w:r w:rsidRPr="00461A15">
        <w:t>to</w:t>
      </w:r>
      <w:r w:rsidR="00E24065">
        <w:t xml:space="preserve"> </w:t>
      </w:r>
      <w:r w:rsidRPr="00461A15">
        <w:t>preventing</w:t>
      </w:r>
      <w:r w:rsidR="00E24065">
        <w:t xml:space="preserve"> </w:t>
      </w:r>
      <w:r w:rsidRPr="00461A15">
        <w:t>and</w:t>
      </w:r>
      <w:r w:rsidR="00E24065">
        <w:t xml:space="preserve"> </w:t>
      </w:r>
      <w:r w:rsidRPr="00461A15">
        <w:t>fighting</w:t>
      </w:r>
      <w:r w:rsidR="00E24065">
        <w:t xml:space="preserve"> </w:t>
      </w:r>
      <w:r w:rsidRPr="00461A15">
        <w:t>against</w:t>
      </w:r>
      <w:r w:rsidR="00E24065">
        <w:t xml:space="preserve"> </w:t>
      </w:r>
      <w:r w:rsidRPr="00461A15">
        <w:t>injustice,</w:t>
      </w:r>
      <w:r w:rsidR="00E24065">
        <w:t xml:space="preserve"> </w:t>
      </w:r>
      <w:r w:rsidRPr="00461A15">
        <w:t>corruption</w:t>
      </w:r>
      <w:r w:rsidR="00E24065">
        <w:t xml:space="preserve"> </w:t>
      </w:r>
      <w:r w:rsidRPr="00461A15">
        <w:t>and</w:t>
      </w:r>
      <w:r w:rsidR="00E24065">
        <w:t xml:space="preserve"> </w:t>
      </w:r>
      <w:r w:rsidRPr="00461A15">
        <w:t>other</w:t>
      </w:r>
      <w:r w:rsidR="00E24065">
        <w:t xml:space="preserve"> </w:t>
      </w:r>
      <w:r w:rsidRPr="00461A15">
        <w:t>related</w:t>
      </w:r>
      <w:r w:rsidR="00E24065">
        <w:t xml:space="preserve"> </w:t>
      </w:r>
      <w:r w:rsidRPr="00461A15">
        <w:t>offences</w:t>
      </w:r>
      <w:r w:rsidR="00E24065">
        <w:t xml:space="preserve"> </w:t>
      </w:r>
      <w:r w:rsidRPr="00461A15">
        <w:t>in</w:t>
      </w:r>
      <w:r w:rsidR="00E24065">
        <w:t xml:space="preserve"> </w:t>
      </w:r>
      <w:r w:rsidRPr="00461A15">
        <w:t>public</w:t>
      </w:r>
      <w:r w:rsidR="00E24065">
        <w:t xml:space="preserve"> </w:t>
      </w:r>
      <w:r w:rsidRPr="00461A15">
        <w:t>and</w:t>
      </w:r>
      <w:r w:rsidR="00E24065">
        <w:t xml:space="preserve"> </w:t>
      </w:r>
      <w:r w:rsidRPr="00461A15">
        <w:t>private</w:t>
      </w:r>
      <w:r w:rsidR="00E24065">
        <w:t xml:space="preserve"> </w:t>
      </w:r>
      <w:r w:rsidRPr="00461A15">
        <w:t>administration</w:t>
      </w:r>
    </w:p>
    <w:p w:rsidR="00951BC8" w:rsidRPr="00461A15" w:rsidRDefault="00951BC8" w:rsidP="0035488F">
      <w:pPr>
        <w:pStyle w:val="Bullet1G"/>
      </w:pPr>
      <w:r w:rsidRPr="00461A15">
        <w:t>The</w:t>
      </w:r>
      <w:r w:rsidR="00E24065">
        <w:t xml:space="preserve"> </w:t>
      </w:r>
      <w:r w:rsidRPr="00461A15">
        <w:t>Rwanda</w:t>
      </w:r>
      <w:r w:rsidR="00E24065">
        <w:t xml:space="preserve"> </w:t>
      </w:r>
      <w:r w:rsidRPr="00461A15">
        <w:t>National</w:t>
      </w:r>
      <w:r w:rsidR="00E24065">
        <w:t xml:space="preserve"> </w:t>
      </w:r>
      <w:r w:rsidRPr="00461A15">
        <w:t>Commission</w:t>
      </w:r>
      <w:r w:rsidR="00E24065">
        <w:t xml:space="preserve"> </w:t>
      </w:r>
      <w:r w:rsidRPr="00461A15">
        <w:t>for</w:t>
      </w:r>
      <w:r w:rsidR="00E24065">
        <w:t xml:space="preserve"> </w:t>
      </w:r>
      <w:r w:rsidRPr="00461A15">
        <w:t>Human</w:t>
      </w:r>
      <w:r w:rsidR="00E24065">
        <w:t xml:space="preserve"> </w:t>
      </w:r>
      <w:r w:rsidRPr="00461A15">
        <w:t>Rights,</w:t>
      </w:r>
      <w:r w:rsidR="00E24065">
        <w:t xml:space="preserve"> </w:t>
      </w:r>
      <w:r w:rsidRPr="00461A15">
        <w:t>responsible</w:t>
      </w:r>
      <w:r w:rsidR="00E24065">
        <w:t xml:space="preserve"> </w:t>
      </w:r>
      <w:r w:rsidRPr="00461A15">
        <w:t>for</w:t>
      </w:r>
      <w:r w:rsidR="00E24065">
        <w:t xml:space="preserve"> </w:t>
      </w:r>
      <w:r w:rsidRPr="00461A15">
        <w:t>monitoring</w:t>
      </w:r>
      <w:r w:rsidR="00E24065">
        <w:t xml:space="preserve"> </w:t>
      </w:r>
      <w:r w:rsidRPr="00461A15">
        <w:t>and</w:t>
      </w:r>
      <w:r w:rsidR="00E24065">
        <w:t xml:space="preserve"> </w:t>
      </w:r>
      <w:r w:rsidRPr="00461A15">
        <w:t>follow-up</w:t>
      </w:r>
      <w:r w:rsidR="00E24065">
        <w:t xml:space="preserve"> </w:t>
      </w:r>
      <w:r w:rsidRPr="00461A15">
        <w:t>human</w:t>
      </w:r>
      <w:r w:rsidR="00E24065">
        <w:t xml:space="preserve"> </w:t>
      </w:r>
      <w:r w:rsidRPr="00461A15">
        <w:t>rights</w:t>
      </w:r>
      <w:r w:rsidR="00E24065">
        <w:t xml:space="preserve"> </w:t>
      </w:r>
      <w:r w:rsidRPr="00461A15">
        <w:t>violations</w:t>
      </w:r>
      <w:r w:rsidR="00E24065">
        <w:t xml:space="preserve"> </w:t>
      </w:r>
    </w:p>
    <w:p w:rsidR="00951BC8" w:rsidRPr="00461A15" w:rsidRDefault="00951BC8" w:rsidP="0035488F">
      <w:pPr>
        <w:pStyle w:val="Bullet1G"/>
      </w:pPr>
      <w:r w:rsidRPr="00461A15">
        <w:t>The</w:t>
      </w:r>
      <w:r w:rsidR="00E24065">
        <w:t xml:space="preserve"> </w:t>
      </w:r>
      <w:r w:rsidRPr="00461A15">
        <w:t>Rwanda</w:t>
      </w:r>
      <w:r w:rsidR="00E24065">
        <w:t xml:space="preserve"> </w:t>
      </w:r>
      <w:r w:rsidRPr="00461A15">
        <w:t>National</w:t>
      </w:r>
      <w:r w:rsidR="00E24065">
        <w:t xml:space="preserve"> </w:t>
      </w:r>
      <w:r w:rsidRPr="00461A15">
        <w:t>Unity</w:t>
      </w:r>
      <w:r w:rsidR="00E24065">
        <w:t xml:space="preserve"> </w:t>
      </w:r>
      <w:r w:rsidRPr="00461A15">
        <w:t>and</w:t>
      </w:r>
      <w:r w:rsidR="00E24065">
        <w:t xml:space="preserve"> </w:t>
      </w:r>
      <w:r w:rsidRPr="00461A15">
        <w:t>Reconciliation</w:t>
      </w:r>
      <w:r w:rsidR="00E24065">
        <w:t xml:space="preserve"> </w:t>
      </w:r>
      <w:r w:rsidRPr="00461A15">
        <w:t>Commission,</w:t>
      </w:r>
      <w:r w:rsidR="00E24065">
        <w:t xml:space="preserve"> </w:t>
      </w:r>
      <w:r w:rsidRPr="00461A15">
        <w:t>responsible</w:t>
      </w:r>
      <w:r w:rsidR="00E24065">
        <w:t xml:space="preserve"> </w:t>
      </w:r>
      <w:r w:rsidRPr="00461A15">
        <w:t>for</w:t>
      </w:r>
      <w:r w:rsidR="00E24065">
        <w:t xml:space="preserve"> </w:t>
      </w:r>
      <w:r w:rsidRPr="00461A15">
        <w:t>preparing</w:t>
      </w:r>
      <w:r w:rsidR="00E24065">
        <w:t xml:space="preserve"> </w:t>
      </w:r>
      <w:r w:rsidRPr="00461A15">
        <w:t>and</w:t>
      </w:r>
      <w:r w:rsidR="00E24065">
        <w:t xml:space="preserve"> </w:t>
      </w:r>
      <w:r w:rsidRPr="00461A15">
        <w:t>coordinating</w:t>
      </w:r>
      <w:r w:rsidR="00E24065">
        <w:t xml:space="preserve"> </w:t>
      </w:r>
      <w:r w:rsidRPr="00461A15">
        <w:t>the</w:t>
      </w:r>
      <w:r w:rsidR="00E24065">
        <w:t xml:space="preserve"> </w:t>
      </w:r>
      <w:r w:rsidRPr="00461A15">
        <w:t>national</w:t>
      </w:r>
      <w:r w:rsidR="00E24065">
        <w:t xml:space="preserve"> </w:t>
      </w:r>
      <w:r w:rsidRPr="00461A15">
        <w:t>programme</w:t>
      </w:r>
      <w:r w:rsidR="00E24065">
        <w:t xml:space="preserve"> </w:t>
      </w:r>
      <w:r w:rsidRPr="00461A15">
        <w:t>for</w:t>
      </w:r>
      <w:r w:rsidR="00E24065">
        <w:t xml:space="preserve"> </w:t>
      </w:r>
      <w:r w:rsidRPr="00461A15">
        <w:t>the</w:t>
      </w:r>
      <w:r w:rsidR="00E24065">
        <w:t xml:space="preserve"> </w:t>
      </w:r>
      <w:r w:rsidRPr="00461A15">
        <w:t>promotion</w:t>
      </w:r>
      <w:r w:rsidR="00E24065">
        <w:t xml:space="preserve"> </w:t>
      </w:r>
      <w:r w:rsidRPr="00461A15">
        <w:t>of</w:t>
      </w:r>
      <w:r w:rsidR="00E24065">
        <w:t xml:space="preserve"> </w:t>
      </w:r>
      <w:r w:rsidRPr="00461A15">
        <w:t>national</w:t>
      </w:r>
      <w:r w:rsidR="00E24065">
        <w:t xml:space="preserve"> </w:t>
      </w:r>
      <w:r w:rsidRPr="00461A15">
        <w:t>unity</w:t>
      </w:r>
      <w:r w:rsidR="00E24065">
        <w:t xml:space="preserve"> </w:t>
      </w:r>
      <w:r w:rsidRPr="00461A15">
        <w:t>and</w:t>
      </w:r>
      <w:r w:rsidR="00E24065">
        <w:t xml:space="preserve"> </w:t>
      </w:r>
      <w:r w:rsidRPr="00461A15">
        <w:t>reconciliation</w:t>
      </w:r>
    </w:p>
    <w:p w:rsidR="00951BC8" w:rsidRPr="00461A15" w:rsidRDefault="00951BC8" w:rsidP="0035488F">
      <w:pPr>
        <w:pStyle w:val="Bullet1G"/>
      </w:pPr>
      <w:r w:rsidRPr="00461A15">
        <w:t>The</w:t>
      </w:r>
      <w:r w:rsidR="00E24065">
        <w:t xml:space="preserve"> </w:t>
      </w:r>
      <w:r w:rsidRPr="00461A15">
        <w:t>Rwanda</w:t>
      </w:r>
      <w:r w:rsidR="00E24065">
        <w:t xml:space="preserve"> </w:t>
      </w:r>
      <w:r w:rsidRPr="00461A15">
        <w:t>National</w:t>
      </w:r>
      <w:r w:rsidR="00E24065">
        <w:t xml:space="preserve"> </w:t>
      </w:r>
      <w:r w:rsidRPr="00461A15">
        <w:t>Commission</w:t>
      </w:r>
      <w:r w:rsidR="00E24065">
        <w:t xml:space="preserve"> </w:t>
      </w:r>
      <w:r w:rsidRPr="00461A15">
        <w:t>for</w:t>
      </w:r>
      <w:r w:rsidR="00E24065">
        <w:t xml:space="preserve"> </w:t>
      </w:r>
      <w:r w:rsidRPr="00461A15">
        <w:t>the</w:t>
      </w:r>
      <w:r w:rsidR="00E24065">
        <w:t xml:space="preserve"> </w:t>
      </w:r>
      <w:r w:rsidRPr="00461A15">
        <w:t>Fight</w:t>
      </w:r>
      <w:r w:rsidR="00E24065">
        <w:t xml:space="preserve"> </w:t>
      </w:r>
      <w:r w:rsidRPr="00461A15">
        <w:t>against</w:t>
      </w:r>
      <w:r w:rsidR="00E24065">
        <w:t xml:space="preserve"> </w:t>
      </w:r>
      <w:r w:rsidRPr="00461A15">
        <w:t>Genocide,</w:t>
      </w:r>
      <w:r w:rsidR="00E24065">
        <w:t xml:space="preserve"> </w:t>
      </w:r>
      <w:r w:rsidRPr="00461A15">
        <w:t>responsible</w:t>
      </w:r>
      <w:r w:rsidR="00E24065">
        <w:t xml:space="preserve"> </w:t>
      </w:r>
      <w:r w:rsidRPr="00461A15">
        <w:t>for</w:t>
      </w:r>
      <w:r w:rsidR="00E24065">
        <w:t xml:space="preserve"> </w:t>
      </w:r>
      <w:r w:rsidRPr="00461A15">
        <w:t>organizing</w:t>
      </w:r>
      <w:r w:rsidR="00E24065">
        <w:t xml:space="preserve"> </w:t>
      </w:r>
      <w:r w:rsidRPr="00461A15">
        <w:t>a</w:t>
      </w:r>
      <w:r w:rsidR="00E24065">
        <w:t xml:space="preserve"> </w:t>
      </w:r>
      <w:r w:rsidRPr="00461A15">
        <w:t>permanent</w:t>
      </w:r>
      <w:r w:rsidR="00E24065">
        <w:t xml:space="preserve"> </w:t>
      </w:r>
      <w:r w:rsidRPr="00461A15">
        <w:t>framework</w:t>
      </w:r>
      <w:r w:rsidR="00E24065">
        <w:t xml:space="preserve"> </w:t>
      </w:r>
      <w:r w:rsidRPr="00461A15">
        <w:t>for</w:t>
      </w:r>
      <w:r w:rsidR="00E24065">
        <w:t xml:space="preserve"> </w:t>
      </w:r>
      <w:r w:rsidRPr="00461A15">
        <w:t>the</w:t>
      </w:r>
      <w:r w:rsidR="00E24065">
        <w:t xml:space="preserve"> </w:t>
      </w:r>
      <w:r w:rsidRPr="00461A15">
        <w:t>exchange</w:t>
      </w:r>
      <w:r w:rsidR="00E24065">
        <w:t xml:space="preserve"> </w:t>
      </w:r>
      <w:r w:rsidRPr="00461A15">
        <w:t>of</w:t>
      </w:r>
      <w:r w:rsidR="00E24065">
        <w:t xml:space="preserve"> </w:t>
      </w:r>
      <w:r w:rsidRPr="00461A15">
        <w:t>ideas</w:t>
      </w:r>
      <w:r w:rsidR="00E24065">
        <w:t xml:space="preserve"> </w:t>
      </w:r>
      <w:r w:rsidRPr="00461A15">
        <w:t>on</w:t>
      </w:r>
      <w:r w:rsidR="00E24065">
        <w:t xml:space="preserve"> </w:t>
      </w:r>
      <w:r w:rsidRPr="00461A15">
        <w:t>genocide,</w:t>
      </w:r>
      <w:r w:rsidR="00E24065">
        <w:t xml:space="preserve"> </w:t>
      </w:r>
      <w:r w:rsidRPr="00461A15">
        <w:t>its</w:t>
      </w:r>
      <w:r w:rsidR="00E24065">
        <w:t xml:space="preserve"> </w:t>
      </w:r>
      <w:r w:rsidRPr="00461A15">
        <w:t>consequences</w:t>
      </w:r>
      <w:r w:rsidR="00E24065">
        <w:t xml:space="preserve"> </w:t>
      </w:r>
      <w:r w:rsidRPr="00461A15">
        <w:t>and</w:t>
      </w:r>
      <w:r w:rsidR="00E24065">
        <w:t xml:space="preserve"> </w:t>
      </w:r>
      <w:r w:rsidRPr="00461A15">
        <w:t>strategies</w:t>
      </w:r>
      <w:r w:rsidR="00E24065">
        <w:t xml:space="preserve"> </w:t>
      </w:r>
      <w:r w:rsidRPr="00461A15">
        <w:t>for</w:t>
      </w:r>
      <w:r w:rsidR="00E24065">
        <w:t xml:space="preserve"> </w:t>
      </w:r>
      <w:r w:rsidRPr="00461A15">
        <w:t>its</w:t>
      </w:r>
      <w:r w:rsidR="00E24065">
        <w:t xml:space="preserve"> </w:t>
      </w:r>
      <w:r w:rsidRPr="00461A15">
        <w:t>prevention</w:t>
      </w:r>
      <w:r w:rsidR="00E24065">
        <w:t xml:space="preserve"> </w:t>
      </w:r>
      <w:r w:rsidRPr="00461A15">
        <w:t>and</w:t>
      </w:r>
      <w:r w:rsidR="00E24065">
        <w:t xml:space="preserve"> </w:t>
      </w:r>
      <w:r w:rsidRPr="00461A15">
        <w:t>full</w:t>
      </w:r>
      <w:r w:rsidR="00E24065">
        <w:t xml:space="preserve"> </w:t>
      </w:r>
      <w:r w:rsidRPr="00461A15">
        <w:t>eradication</w:t>
      </w:r>
    </w:p>
    <w:p w:rsidR="00951BC8" w:rsidRPr="00461A15" w:rsidRDefault="00951BC8" w:rsidP="0035488F">
      <w:pPr>
        <w:pStyle w:val="Bullet1G"/>
      </w:pPr>
      <w:r w:rsidRPr="00461A15">
        <w:t>The</w:t>
      </w:r>
      <w:r w:rsidR="00E24065">
        <w:t xml:space="preserve"> </w:t>
      </w:r>
      <w:r w:rsidRPr="00461A15">
        <w:t>Rwanda</w:t>
      </w:r>
      <w:r w:rsidR="00E24065">
        <w:t xml:space="preserve"> </w:t>
      </w:r>
      <w:r w:rsidRPr="00461A15">
        <w:t>National</w:t>
      </w:r>
      <w:r w:rsidR="00E24065">
        <w:t xml:space="preserve"> </w:t>
      </w:r>
      <w:r w:rsidRPr="00461A15">
        <w:t>Electoral</w:t>
      </w:r>
      <w:r w:rsidR="00E24065">
        <w:t xml:space="preserve"> </w:t>
      </w:r>
      <w:r w:rsidRPr="00461A15">
        <w:t>Commission,</w:t>
      </w:r>
      <w:r w:rsidR="00E24065">
        <w:t xml:space="preserve"> </w:t>
      </w:r>
      <w:r w:rsidRPr="00461A15">
        <w:t>mandated</w:t>
      </w:r>
      <w:r w:rsidR="00E24065">
        <w:t xml:space="preserve"> </w:t>
      </w:r>
      <w:r w:rsidRPr="00461A15">
        <w:t>to</w:t>
      </w:r>
      <w:r w:rsidR="00E24065">
        <w:t xml:space="preserve"> </w:t>
      </w:r>
      <w:r w:rsidRPr="00461A15">
        <w:t>organise</w:t>
      </w:r>
      <w:r w:rsidR="00E24065">
        <w:t xml:space="preserve"> </w:t>
      </w:r>
      <w:r w:rsidRPr="00461A15">
        <w:t>elections</w:t>
      </w:r>
      <w:r w:rsidR="00E24065">
        <w:t xml:space="preserve"> </w:t>
      </w:r>
      <w:r w:rsidRPr="00461A15">
        <w:t>based</w:t>
      </w:r>
      <w:r w:rsidR="00E24065">
        <w:t xml:space="preserve"> </w:t>
      </w:r>
      <w:r w:rsidRPr="00461A15">
        <w:t>on</w:t>
      </w:r>
      <w:r w:rsidR="00E24065">
        <w:t xml:space="preserve"> </w:t>
      </w:r>
      <w:r w:rsidRPr="00461A15">
        <w:t>democratic</w:t>
      </w:r>
      <w:r w:rsidR="00E24065">
        <w:t xml:space="preserve"> </w:t>
      </w:r>
      <w:r w:rsidRPr="00461A15">
        <w:t>principles</w:t>
      </w:r>
      <w:r w:rsidR="00E24065">
        <w:t xml:space="preserve"> </w:t>
      </w:r>
      <w:r w:rsidRPr="00461A15">
        <w:t>and</w:t>
      </w:r>
      <w:r w:rsidR="00E24065">
        <w:t xml:space="preserve"> </w:t>
      </w:r>
      <w:r w:rsidRPr="00461A15">
        <w:t>to</w:t>
      </w:r>
      <w:r w:rsidR="00E24065">
        <w:t xml:space="preserve"> </w:t>
      </w:r>
      <w:r w:rsidRPr="00461A15">
        <w:t>teach</w:t>
      </w:r>
      <w:r w:rsidR="00E24065">
        <w:t xml:space="preserve"> </w:t>
      </w:r>
      <w:r w:rsidRPr="00461A15">
        <w:t>on</w:t>
      </w:r>
      <w:r w:rsidR="00E24065">
        <w:t xml:space="preserve"> </w:t>
      </w:r>
      <w:r w:rsidRPr="00461A15">
        <w:t>civic</w:t>
      </w:r>
      <w:r w:rsidR="00E24065">
        <w:t xml:space="preserve"> </w:t>
      </w:r>
      <w:r w:rsidRPr="00461A15">
        <w:t>education</w:t>
      </w:r>
      <w:r w:rsidR="00E24065">
        <w:t xml:space="preserve"> </w:t>
      </w:r>
      <w:r w:rsidRPr="00461A15">
        <w:t>that</w:t>
      </w:r>
      <w:r w:rsidR="00E24065">
        <w:t xml:space="preserve"> </w:t>
      </w:r>
      <w:r w:rsidRPr="00461A15">
        <w:t>promotes</w:t>
      </w:r>
      <w:r w:rsidR="00E24065">
        <w:t xml:space="preserve"> </w:t>
      </w:r>
      <w:r w:rsidRPr="00461A15">
        <w:t>unity</w:t>
      </w:r>
      <w:r w:rsidR="00E24065">
        <w:t xml:space="preserve"> </w:t>
      </w:r>
      <w:r w:rsidRPr="00461A15">
        <w:t>among</w:t>
      </w:r>
      <w:r w:rsidR="00E24065">
        <w:t xml:space="preserve"> </w:t>
      </w:r>
      <w:r w:rsidRPr="00461A15">
        <w:t>all</w:t>
      </w:r>
      <w:r w:rsidR="00E24065">
        <w:t xml:space="preserve"> </w:t>
      </w:r>
      <w:r w:rsidRPr="00461A15">
        <w:t>Rwandans</w:t>
      </w:r>
    </w:p>
    <w:p w:rsidR="00951BC8" w:rsidRPr="00461A15" w:rsidRDefault="00951BC8" w:rsidP="0035488F">
      <w:pPr>
        <w:pStyle w:val="Bullet1G"/>
      </w:pPr>
      <w:r w:rsidRPr="00461A15">
        <w:t>The</w:t>
      </w:r>
      <w:r w:rsidR="00E24065">
        <w:t xml:space="preserve"> </w:t>
      </w:r>
      <w:r w:rsidRPr="00461A15">
        <w:t>National</w:t>
      </w:r>
      <w:r w:rsidR="00E24065">
        <w:t xml:space="preserve"> </w:t>
      </w:r>
      <w:r w:rsidRPr="00461A15">
        <w:t>Land</w:t>
      </w:r>
      <w:r w:rsidR="00E24065">
        <w:t xml:space="preserve"> </w:t>
      </w:r>
      <w:r w:rsidRPr="00461A15">
        <w:t>Centre</w:t>
      </w:r>
      <w:r w:rsidR="00E24065">
        <w:t xml:space="preserve"> </w:t>
      </w:r>
      <w:r w:rsidRPr="00461A15">
        <w:t>was</w:t>
      </w:r>
      <w:r w:rsidR="00E24065">
        <w:t xml:space="preserve"> </w:t>
      </w:r>
      <w:r w:rsidRPr="00461A15">
        <w:t>created</w:t>
      </w:r>
      <w:r w:rsidR="00E24065">
        <w:t xml:space="preserve"> </w:t>
      </w:r>
      <w:r w:rsidRPr="00461A15">
        <w:t>to</w:t>
      </w:r>
      <w:r w:rsidR="00E24065">
        <w:t xml:space="preserve"> </w:t>
      </w:r>
      <w:r w:rsidRPr="00461A15">
        <w:t>implement</w:t>
      </w:r>
      <w:r w:rsidR="00E24065">
        <w:t xml:space="preserve"> </w:t>
      </w:r>
      <w:r w:rsidRPr="00461A15">
        <w:t>land</w:t>
      </w:r>
      <w:r w:rsidR="00E24065">
        <w:t xml:space="preserve"> </w:t>
      </w:r>
      <w:r w:rsidRPr="00461A15">
        <w:t>management</w:t>
      </w:r>
      <w:r w:rsidR="00E24065">
        <w:t xml:space="preserve"> </w:t>
      </w:r>
      <w:r w:rsidRPr="00461A15">
        <w:t>policy;</w:t>
      </w:r>
      <w:r w:rsidR="00E24065">
        <w:t xml:space="preserve"> </w:t>
      </w:r>
      <w:r w:rsidRPr="00461A15">
        <w:t>one</w:t>
      </w:r>
      <w:r w:rsidR="00E24065">
        <w:t xml:space="preserve"> </w:t>
      </w:r>
      <w:r w:rsidRPr="00461A15">
        <w:t>of</w:t>
      </w:r>
      <w:r w:rsidR="00E24065">
        <w:t xml:space="preserve"> </w:t>
      </w:r>
      <w:r w:rsidRPr="00461A15">
        <w:t>its</w:t>
      </w:r>
      <w:r w:rsidR="00E24065">
        <w:t xml:space="preserve"> </w:t>
      </w:r>
      <w:r w:rsidRPr="00461A15">
        <w:t>guiding</w:t>
      </w:r>
      <w:r w:rsidR="00E24065">
        <w:t xml:space="preserve"> </w:t>
      </w:r>
      <w:r w:rsidRPr="00461A15">
        <w:t>principles</w:t>
      </w:r>
      <w:r w:rsidR="00E24065">
        <w:t xml:space="preserve"> </w:t>
      </w:r>
      <w:r w:rsidRPr="00461A15">
        <w:t>is</w:t>
      </w:r>
      <w:r w:rsidR="00E24065">
        <w:t xml:space="preserve"> </w:t>
      </w:r>
      <w:r w:rsidRPr="00461A15">
        <w:t>fair</w:t>
      </w:r>
      <w:r w:rsidR="00E24065">
        <w:t xml:space="preserve"> </w:t>
      </w:r>
      <w:r w:rsidRPr="00461A15">
        <w:t>distribution</w:t>
      </w:r>
      <w:r w:rsidR="00E24065">
        <w:t xml:space="preserve"> </w:t>
      </w:r>
      <w:r w:rsidRPr="00461A15">
        <w:t>of</w:t>
      </w:r>
      <w:r w:rsidR="00E24065">
        <w:t xml:space="preserve"> </w:t>
      </w:r>
      <w:r w:rsidRPr="00461A15">
        <w:t>land</w:t>
      </w:r>
      <w:r w:rsidR="00E24065">
        <w:t xml:space="preserve"> </w:t>
      </w:r>
    </w:p>
    <w:p w:rsidR="00951BC8" w:rsidRPr="00461A15" w:rsidRDefault="00951BC8" w:rsidP="0035488F">
      <w:pPr>
        <w:pStyle w:val="Bullet1G"/>
      </w:pPr>
      <w:r w:rsidRPr="00461A15">
        <w:t>The</w:t>
      </w:r>
      <w:r w:rsidR="00E24065">
        <w:t xml:space="preserve"> </w:t>
      </w:r>
      <w:r w:rsidRPr="00461A15">
        <w:t>Women</w:t>
      </w:r>
      <w:r w:rsidR="00E24065">
        <w:t xml:space="preserve"> </w:t>
      </w:r>
      <w:r w:rsidRPr="00461A15">
        <w:t>and</w:t>
      </w:r>
      <w:r w:rsidR="00E24065">
        <w:t xml:space="preserve"> </w:t>
      </w:r>
      <w:r w:rsidRPr="00461A15">
        <w:t>Youth</w:t>
      </w:r>
      <w:r w:rsidR="00E24065">
        <w:t xml:space="preserve"> </w:t>
      </w:r>
      <w:r w:rsidRPr="00461A15">
        <w:t>Councils</w:t>
      </w:r>
      <w:r w:rsidR="00E24065">
        <w:t xml:space="preserve"> </w:t>
      </w:r>
      <w:r w:rsidRPr="00461A15">
        <w:t>were</w:t>
      </w:r>
      <w:r w:rsidR="00E24065">
        <w:t xml:space="preserve"> </w:t>
      </w:r>
      <w:r w:rsidRPr="00461A15">
        <w:t>established</w:t>
      </w:r>
      <w:r w:rsidR="00E24065">
        <w:t xml:space="preserve"> </w:t>
      </w:r>
      <w:r w:rsidRPr="00461A15">
        <w:t>as</w:t>
      </w:r>
      <w:r w:rsidR="00E24065">
        <w:t xml:space="preserve"> </w:t>
      </w:r>
      <w:r w:rsidRPr="00461A15">
        <w:t>forums</w:t>
      </w:r>
      <w:r w:rsidR="00E24065">
        <w:t xml:space="preserve"> </w:t>
      </w:r>
      <w:r w:rsidRPr="00461A15">
        <w:t>through</w:t>
      </w:r>
      <w:r w:rsidR="00E24065">
        <w:t xml:space="preserve"> </w:t>
      </w:r>
      <w:r w:rsidRPr="00461A15">
        <w:t>which</w:t>
      </w:r>
      <w:r w:rsidR="00E24065">
        <w:t xml:space="preserve"> </w:t>
      </w:r>
      <w:r w:rsidRPr="00461A15">
        <w:t>women</w:t>
      </w:r>
      <w:r w:rsidR="00E24065">
        <w:t xml:space="preserve"> </w:t>
      </w:r>
      <w:r w:rsidRPr="00461A15">
        <w:t>and</w:t>
      </w:r>
      <w:r w:rsidR="00E24065">
        <w:t xml:space="preserve"> </w:t>
      </w:r>
      <w:r w:rsidRPr="00461A15">
        <w:t>youth</w:t>
      </w:r>
      <w:r w:rsidR="00E24065">
        <w:t xml:space="preserve"> </w:t>
      </w:r>
      <w:r w:rsidRPr="00461A15">
        <w:t>issues</w:t>
      </w:r>
      <w:r w:rsidR="00E24065">
        <w:t xml:space="preserve"> </w:t>
      </w:r>
      <w:r w:rsidRPr="00461A15">
        <w:t>can</w:t>
      </w:r>
      <w:r w:rsidR="00E24065">
        <w:t xml:space="preserve"> </w:t>
      </w:r>
      <w:r w:rsidRPr="00461A15">
        <w:t>be</w:t>
      </w:r>
      <w:r w:rsidR="00E24065">
        <w:t xml:space="preserve"> </w:t>
      </w:r>
      <w:r w:rsidRPr="00461A15">
        <w:t>debated</w:t>
      </w:r>
      <w:r w:rsidR="00E24065">
        <w:t xml:space="preserve"> </w:t>
      </w:r>
      <w:r w:rsidRPr="00461A15">
        <w:t>and</w:t>
      </w:r>
      <w:r w:rsidR="00E24065">
        <w:t xml:space="preserve"> </w:t>
      </w:r>
      <w:r w:rsidRPr="00461A15">
        <w:t>advocated</w:t>
      </w:r>
      <w:r w:rsidR="00E24065">
        <w:t xml:space="preserve"> </w:t>
      </w:r>
      <w:r w:rsidRPr="00461A15">
        <w:t>for</w:t>
      </w:r>
    </w:p>
    <w:p w:rsidR="00951BC8" w:rsidRPr="00461A15" w:rsidRDefault="00951BC8" w:rsidP="0035488F">
      <w:pPr>
        <w:pStyle w:val="Bullet1G"/>
      </w:pPr>
      <w:r w:rsidRPr="00461A15">
        <w:t>Gender</w:t>
      </w:r>
      <w:r w:rsidR="00E24065">
        <w:t xml:space="preserve"> </w:t>
      </w:r>
      <w:r w:rsidRPr="00461A15">
        <w:t>observatory,</w:t>
      </w:r>
      <w:r w:rsidR="00E24065">
        <w:t xml:space="preserve"> </w:t>
      </w:r>
      <w:r w:rsidRPr="00461A15">
        <w:t>responsible</w:t>
      </w:r>
      <w:r w:rsidR="00E24065">
        <w:t xml:space="preserve"> </w:t>
      </w:r>
      <w:r w:rsidRPr="00461A15">
        <w:t>for</w:t>
      </w:r>
      <w:r w:rsidR="00E24065">
        <w:t xml:space="preserve"> </w:t>
      </w:r>
      <w:r w:rsidRPr="00461A15">
        <w:t>monitoring</w:t>
      </w:r>
      <w:r w:rsidR="00E24065">
        <w:t xml:space="preserve"> </w:t>
      </w:r>
      <w:r w:rsidRPr="00461A15">
        <w:t>gender</w:t>
      </w:r>
      <w:r w:rsidR="00E24065">
        <w:t xml:space="preserve"> </w:t>
      </w:r>
      <w:r w:rsidRPr="00461A15">
        <w:t>equality</w:t>
      </w:r>
      <w:r w:rsidR="00E24065">
        <w:t xml:space="preserve"> </w:t>
      </w:r>
      <w:r w:rsidRPr="00461A15">
        <w:t>and</w:t>
      </w:r>
      <w:r w:rsidR="00E24065">
        <w:t xml:space="preserve"> </w:t>
      </w:r>
      <w:r w:rsidRPr="00461A15">
        <w:t>integration</w:t>
      </w:r>
      <w:r w:rsidR="00E24065">
        <w:t xml:space="preserve"> </w:t>
      </w:r>
      <w:r w:rsidRPr="00461A15">
        <w:t>in</w:t>
      </w:r>
      <w:r w:rsidR="00E24065">
        <w:t xml:space="preserve"> </w:t>
      </w:r>
      <w:r w:rsidRPr="00461A15">
        <w:t>government</w:t>
      </w:r>
      <w:r w:rsidR="00E24065">
        <w:t xml:space="preserve"> </w:t>
      </w:r>
      <w:r w:rsidRPr="00461A15">
        <w:t>institutions</w:t>
      </w:r>
    </w:p>
    <w:p w:rsidR="00951BC8" w:rsidRPr="00461A15" w:rsidRDefault="00951BC8" w:rsidP="005961A0">
      <w:pPr>
        <w:pStyle w:val="SingleTxtG"/>
        <w:rPr>
          <w:szCs w:val="24"/>
        </w:rPr>
      </w:pPr>
      <w:r w:rsidRPr="00461A15">
        <w:t>167.</w:t>
      </w:r>
      <w:r w:rsidRPr="00461A15">
        <w:tab/>
        <w:t>Generally,</w:t>
      </w:r>
      <w:r w:rsidR="00E24065">
        <w:t xml:space="preserve"> </w:t>
      </w:r>
      <w:r w:rsidRPr="00461A15">
        <w:t>each</w:t>
      </w:r>
      <w:r w:rsidR="00E24065">
        <w:t xml:space="preserve"> </w:t>
      </w:r>
      <w:r w:rsidRPr="00461A15">
        <w:t>of</w:t>
      </w:r>
      <w:r w:rsidR="00E24065">
        <w:t xml:space="preserve"> </w:t>
      </w:r>
      <w:r w:rsidRPr="00461A15">
        <w:t>the</w:t>
      </w:r>
      <w:r w:rsidR="00E24065">
        <w:t xml:space="preserve"> </w:t>
      </w:r>
      <w:r w:rsidRPr="00461A15">
        <w:t>above</w:t>
      </w:r>
      <w:r w:rsidR="00E24065">
        <w:t xml:space="preserve"> </w:t>
      </w:r>
      <w:r w:rsidRPr="00461A15">
        <w:t>specialised</w:t>
      </w:r>
      <w:r w:rsidR="00E24065">
        <w:t xml:space="preserve"> </w:t>
      </w:r>
      <w:r w:rsidRPr="00461A15">
        <w:t>institutions</w:t>
      </w:r>
      <w:r w:rsidR="00E24065">
        <w:t xml:space="preserve"> </w:t>
      </w:r>
      <w:r w:rsidRPr="00461A15">
        <w:t>have</w:t>
      </w:r>
      <w:r w:rsidR="00E24065">
        <w:t xml:space="preserve"> </w:t>
      </w:r>
      <w:r w:rsidRPr="00461A15">
        <w:t>contributed</w:t>
      </w:r>
      <w:r w:rsidR="00E24065">
        <w:t xml:space="preserve"> </w:t>
      </w:r>
      <w:r w:rsidRPr="00461A15">
        <w:t>to</w:t>
      </w:r>
      <w:r w:rsidR="00E24065">
        <w:t xml:space="preserve"> </w:t>
      </w:r>
      <w:r w:rsidRPr="00461A15">
        <w:t>the</w:t>
      </w:r>
      <w:r w:rsidR="00E24065">
        <w:t xml:space="preserve"> </w:t>
      </w:r>
      <w:r w:rsidRPr="00461A15">
        <w:t>eradication</w:t>
      </w:r>
      <w:r w:rsidR="00E24065">
        <w:t xml:space="preserve"> </w:t>
      </w:r>
      <w:r w:rsidRPr="00461A15">
        <w:t>of</w:t>
      </w:r>
      <w:r w:rsidR="00E24065">
        <w:rPr>
          <w:szCs w:val="24"/>
        </w:rPr>
        <w:t xml:space="preserve"> </w:t>
      </w:r>
      <w:r w:rsidRPr="00461A15">
        <w:rPr>
          <w:szCs w:val="24"/>
        </w:rPr>
        <w:t>discriminatory</w:t>
      </w:r>
      <w:r w:rsidR="00E24065">
        <w:rPr>
          <w:szCs w:val="24"/>
        </w:rPr>
        <w:t xml:space="preserve"> </w:t>
      </w:r>
      <w:r w:rsidRPr="00461A15">
        <w:rPr>
          <w:szCs w:val="24"/>
        </w:rPr>
        <w:t>practices</w:t>
      </w:r>
      <w:r w:rsidR="00E24065">
        <w:rPr>
          <w:szCs w:val="24"/>
        </w:rPr>
        <w:t xml:space="preserve"> </w:t>
      </w:r>
      <w:r w:rsidRPr="00461A15">
        <w:rPr>
          <w:szCs w:val="24"/>
        </w:rPr>
        <w:t>through</w:t>
      </w:r>
      <w:r w:rsidR="00E24065">
        <w:rPr>
          <w:szCs w:val="24"/>
        </w:rPr>
        <w:t xml:space="preserve"> </w:t>
      </w:r>
      <w:r w:rsidRPr="00461A15">
        <w:rPr>
          <w:szCs w:val="24"/>
        </w:rPr>
        <w:t>streamlining</w:t>
      </w:r>
      <w:r w:rsidR="00E24065">
        <w:rPr>
          <w:szCs w:val="24"/>
        </w:rPr>
        <w:t xml:space="preserve"> </w:t>
      </w:r>
      <w:r w:rsidRPr="00461A15">
        <w:rPr>
          <w:szCs w:val="24"/>
        </w:rPr>
        <w:t>and</w:t>
      </w:r>
      <w:r w:rsidR="00E24065">
        <w:rPr>
          <w:szCs w:val="24"/>
        </w:rPr>
        <w:t xml:space="preserve"> </w:t>
      </w:r>
      <w:r w:rsidRPr="00461A15">
        <w:rPr>
          <w:szCs w:val="24"/>
        </w:rPr>
        <w:t>creating</w:t>
      </w:r>
      <w:r w:rsidR="00E24065">
        <w:rPr>
          <w:szCs w:val="24"/>
        </w:rPr>
        <w:t xml:space="preserve"> </w:t>
      </w:r>
      <w:r w:rsidRPr="00461A15">
        <w:rPr>
          <w:szCs w:val="24"/>
        </w:rPr>
        <w:t>easy</w:t>
      </w:r>
      <w:r w:rsidR="00E24065">
        <w:rPr>
          <w:szCs w:val="24"/>
        </w:rPr>
        <w:t xml:space="preserve"> </w:t>
      </w:r>
      <w:r w:rsidRPr="00461A15">
        <w:rPr>
          <w:szCs w:val="24"/>
        </w:rPr>
        <w:t>access</w:t>
      </w:r>
      <w:r w:rsidR="00E24065">
        <w:rPr>
          <w:szCs w:val="24"/>
        </w:rPr>
        <w:t xml:space="preserve"> </w:t>
      </w:r>
      <w:r w:rsidRPr="00461A15">
        <w:rPr>
          <w:szCs w:val="24"/>
        </w:rPr>
        <w:t>to</w:t>
      </w:r>
      <w:r w:rsidR="00E24065">
        <w:rPr>
          <w:szCs w:val="24"/>
        </w:rPr>
        <w:t xml:space="preserve"> </w:t>
      </w:r>
      <w:r w:rsidRPr="00461A15">
        <w:rPr>
          <w:szCs w:val="24"/>
        </w:rPr>
        <w:t>services</w:t>
      </w:r>
      <w:r w:rsidR="00E24065">
        <w:rPr>
          <w:szCs w:val="24"/>
        </w:rPr>
        <w:t xml:space="preserve"> </w:t>
      </w:r>
      <w:r w:rsidRPr="00461A15">
        <w:rPr>
          <w:szCs w:val="24"/>
        </w:rPr>
        <w:t>needed</w:t>
      </w:r>
      <w:r w:rsidR="00E24065">
        <w:rPr>
          <w:szCs w:val="24"/>
        </w:rPr>
        <w:t xml:space="preserve"> </w:t>
      </w:r>
      <w:r w:rsidRPr="00461A15">
        <w:rPr>
          <w:szCs w:val="24"/>
        </w:rPr>
        <w:t>by</w:t>
      </w:r>
      <w:r w:rsidR="00E24065">
        <w:rPr>
          <w:szCs w:val="24"/>
        </w:rPr>
        <w:t xml:space="preserve"> </w:t>
      </w:r>
      <w:r w:rsidRPr="00461A15">
        <w:rPr>
          <w:szCs w:val="24"/>
        </w:rPr>
        <w:t>the</w:t>
      </w:r>
      <w:r w:rsidR="00E24065">
        <w:rPr>
          <w:szCs w:val="24"/>
        </w:rPr>
        <w:t xml:space="preserve"> </w:t>
      </w:r>
      <w:r w:rsidRPr="00461A15">
        <w:rPr>
          <w:szCs w:val="24"/>
        </w:rPr>
        <w:t>citizens.</w:t>
      </w:r>
      <w:r w:rsidR="00E24065">
        <w:rPr>
          <w:szCs w:val="24"/>
        </w:rPr>
        <w:t xml:space="preserve"> </w:t>
      </w:r>
      <w:r w:rsidRPr="00461A15">
        <w:rPr>
          <w:szCs w:val="24"/>
        </w:rPr>
        <w:t>As</w:t>
      </w:r>
      <w:r w:rsidR="00E24065">
        <w:rPr>
          <w:szCs w:val="24"/>
        </w:rPr>
        <w:t xml:space="preserve"> </w:t>
      </w:r>
      <w:r w:rsidRPr="00461A15">
        <w:rPr>
          <w:szCs w:val="24"/>
        </w:rPr>
        <w:t>a</w:t>
      </w:r>
      <w:r w:rsidR="00E24065">
        <w:rPr>
          <w:szCs w:val="24"/>
        </w:rPr>
        <w:t xml:space="preserve"> </w:t>
      </w:r>
      <w:r w:rsidRPr="00461A15">
        <w:rPr>
          <w:szCs w:val="24"/>
        </w:rPr>
        <w:t>result,</w:t>
      </w:r>
      <w:r w:rsidR="00E24065">
        <w:rPr>
          <w:szCs w:val="24"/>
        </w:rPr>
        <w:t xml:space="preserve"> </w:t>
      </w:r>
      <w:r w:rsidRPr="00461A15">
        <w:rPr>
          <w:szCs w:val="24"/>
        </w:rPr>
        <w:t>this</w:t>
      </w:r>
      <w:r w:rsidR="00E24065">
        <w:rPr>
          <w:szCs w:val="24"/>
        </w:rPr>
        <w:t xml:space="preserve"> </w:t>
      </w:r>
      <w:r w:rsidRPr="00461A15">
        <w:rPr>
          <w:szCs w:val="24"/>
        </w:rPr>
        <w:t>has</w:t>
      </w:r>
      <w:r w:rsidR="00E24065">
        <w:rPr>
          <w:szCs w:val="24"/>
        </w:rPr>
        <w:t xml:space="preserve"> </w:t>
      </w:r>
      <w:r w:rsidRPr="00461A15">
        <w:rPr>
          <w:szCs w:val="24"/>
        </w:rPr>
        <w:t>enhanced</w:t>
      </w:r>
      <w:r w:rsidR="00E24065">
        <w:rPr>
          <w:szCs w:val="24"/>
        </w:rPr>
        <w:t xml:space="preserve"> </w:t>
      </w:r>
      <w:r w:rsidRPr="00461A15">
        <w:rPr>
          <w:szCs w:val="24"/>
        </w:rPr>
        <w:t>transparency</w:t>
      </w:r>
      <w:r w:rsidR="00E24065">
        <w:rPr>
          <w:szCs w:val="24"/>
        </w:rPr>
        <w:t xml:space="preserve"> </w:t>
      </w:r>
      <w:r w:rsidRPr="00461A15">
        <w:rPr>
          <w:szCs w:val="24"/>
        </w:rPr>
        <w:t>and</w:t>
      </w:r>
      <w:r w:rsidR="00E24065">
        <w:rPr>
          <w:szCs w:val="24"/>
        </w:rPr>
        <w:t xml:space="preserve"> </w:t>
      </w:r>
      <w:r w:rsidRPr="00461A15">
        <w:rPr>
          <w:szCs w:val="24"/>
        </w:rPr>
        <w:t>fairness</w:t>
      </w:r>
      <w:r w:rsidR="00E24065">
        <w:rPr>
          <w:szCs w:val="24"/>
        </w:rPr>
        <w:t xml:space="preserve"> </w:t>
      </w:r>
      <w:r w:rsidRPr="00461A15">
        <w:rPr>
          <w:szCs w:val="24"/>
        </w:rPr>
        <w:t>in</w:t>
      </w:r>
      <w:r w:rsidR="00E24065">
        <w:rPr>
          <w:szCs w:val="24"/>
        </w:rPr>
        <w:t xml:space="preserve"> </w:t>
      </w:r>
      <w:r w:rsidRPr="00461A15">
        <w:rPr>
          <w:szCs w:val="24"/>
        </w:rPr>
        <w:t>the</w:t>
      </w:r>
      <w:r w:rsidR="00E24065">
        <w:rPr>
          <w:szCs w:val="24"/>
        </w:rPr>
        <w:t xml:space="preserve"> </w:t>
      </w:r>
      <w:r w:rsidRPr="00461A15">
        <w:rPr>
          <w:szCs w:val="24"/>
        </w:rPr>
        <w:t>system.</w:t>
      </w:r>
      <w:r w:rsidR="00E24065">
        <w:rPr>
          <w:szCs w:val="24"/>
        </w:rPr>
        <w:t xml:space="preserve"> </w:t>
      </w:r>
    </w:p>
    <w:p w:rsidR="00951BC8" w:rsidRPr="00461A15" w:rsidRDefault="00951BC8" w:rsidP="005961A0">
      <w:pPr>
        <w:pStyle w:val="SingleTxtG"/>
        <w:rPr>
          <w:szCs w:val="24"/>
        </w:rPr>
      </w:pPr>
      <w:r w:rsidRPr="00461A15">
        <w:t>168.</w:t>
      </w:r>
      <w:r w:rsidRPr="00461A15">
        <w:tab/>
      </w:r>
      <w:r w:rsidRPr="00461A15">
        <w:rPr>
          <w:szCs w:val="24"/>
        </w:rPr>
        <w:t>As</w:t>
      </w:r>
      <w:r w:rsidR="00E24065">
        <w:rPr>
          <w:szCs w:val="24"/>
        </w:rPr>
        <w:t xml:space="preserve"> </w:t>
      </w:r>
      <w:r w:rsidRPr="00461A15">
        <w:rPr>
          <w:szCs w:val="24"/>
        </w:rPr>
        <w:t>earlier</w:t>
      </w:r>
      <w:r w:rsidR="00E24065">
        <w:rPr>
          <w:szCs w:val="24"/>
        </w:rPr>
        <w:t xml:space="preserve"> </w:t>
      </w:r>
      <w:r w:rsidRPr="00461A15">
        <w:rPr>
          <w:szCs w:val="24"/>
        </w:rPr>
        <w:t>mentioned,</w:t>
      </w:r>
      <w:r w:rsidR="00E24065">
        <w:rPr>
          <w:szCs w:val="24"/>
        </w:rPr>
        <w:t xml:space="preserve"> </w:t>
      </w:r>
      <w:r w:rsidRPr="00461A15">
        <w:rPr>
          <w:szCs w:val="24"/>
        </w:rPr>
        <w:t>land</w:t>
      </w:r>
      <w:r w:rsidR="00E24065">
        <w:rPr>
          <w:szCs w:val="24"/>
        </w:rPr>
        <w:t xml:space="preserve"> </w:t>
      </w:r>
      <w:r w:rsidRPr="00461A15">
        <w:rPr>
          <w:szCs w:val="24"/>
        </w:rPr>
        <w:t>distribution</w:t>
      </w:r>
      <w:r w:rsidR="00E24065">
        <w:rPr>
          <w:szCs w:val="24"/>
        </w:rPr>
        <w:t xml:space="preserve"> </w:t>
      </w:r>
      <w:r w:rsidRPr="00461A15">
        <w:rPr>
          <w:szCs w:val="24"/>
        </w:rPr>
        <w:t>and</w:t>
      </w:r>
      <w:r w:rsidR="00E24065">
        <w:rPr>
          <w:szCs w:val="24"/>
        </w:rPr>
        <w:t xml:space="preserve"> </w:t>
      </w:r>
      <w:r w:rsidRPr="00461A15">
        <w:rPr>
          <w:szCs w:val="24"/>
        </w:rPr>
        <w:t>settlement</w:t>
      </w:r>
      <w:r w:rsidR="00E24065">
        <w:rPr>
          <w:szCs w:val="24"/>
        </w:rPr>
        <w:t xml:space="preserve"> </w:t>
      </w:r>
      <w:r w:rsidRPr="00461A15">
        <w:rPr>
          <w:szCs w:val="24"/>
        </w:rPr>
        <w:t>policy</w:t>
      </w:r>
      <w:r w:rsidR="00E24065">
        <w:rPr>
          <w:szCs w:val="24"/>
        </w:rPr>
        <w:t xml:space="preserve"> </w:t>
      </w:r>
      <w:r w:rsidRPr="00461A15">
        <w:rPr>
          <w:szCs w:val="24"/>
        </w:rPr>
        <w:t>reforms</w:t>
      </w:r>
      <w:r w:rsidR="00E24065">
        <w:rPr>
          <w:szCs w:val="24"/>
        </w:rPr>
        <w:t xml:space="preserve"> </w:t>
      </w:r>
      <w:r w:rsidRPr="00461A15">
        <w:rPr>
          <w:szCs w:val="24"/>
        </w:rPr>
        <w:t>have</w:t>
      </w:r>
      <w:r w:rsidR="00E24065">
        <w:rPr>
          <w:szCs w:val="24"/>
        </w:rPr>
        <w:t xml:space="preserve"> </w:t>
      </w:r>
      <w:r w:rsidRPr="00461A15">
        <w:rPr>
          <w:szCs w:val="24"/>
        </w:rPr>
        <w:t>also</w:t>
      </w:r>
      <w:r w:rsidR="00E24065">
        <w:rPr>
          <w:szCs w:val="24"/>
        </w:rPr>
        <w:t xml:space="preserve"> </w:t>
      </w:r>
      <w:r w:rsidRPr="00461A15">
        <w:t>greatly</w:t>
      </w:r>
      <w:r w:rsidR="00E24065">
        <w:rPr>
          <w:szCs w:val="24"/>
        </w:rPr>
        <w:t xml:space="preserve"> </w:t>
      </w:r>
      <w:r w:rsidRPr="00461A15">
        <w:rPr>
          <w:szCs w:val="24"/>
        </w:rPr>
        <w:t>contributed</w:t>
      </w:r>
      <w:r w:rsidR="00E24065">
        <w:rPr>
          <w:szCs w:val="24"/>
        </w:rPr>
        <w:t xml:space="preserve"> </w:t>
      </w:r>
      <w:r w:rsidRPr="00461A15">
        <w:rPr>
          <w:szCs w:val="24"/>
        </w:rPr>
        <w:t>to</w:t>
      </w:r>
      <w:r w:rsidR="00E24065">
        <w:rPr>
          <w:szCs w:val="24"/>
        </w:rPr>
        <w:t xml:space="preserve"> </w:t>
      </w:r>
      <w:r w:rsidRPr="00461A15">
        <w:rPr>
          <w:szCs w:val="24"/>
        </w:rPr>
        <w:t>the</w:t>
      </w:r>
      <w:r w:rsidR="00E24065">
        <w:rPr>
          <w:szCs w:val="24"/>
        </w:rPr>
        <w:t xml:space="preserve"> </w:t>
      </w:r>
      <w:r w:rsidRPr="00461A15">
        <w:rPr>
          <w:szCs w:val="24"/>
        </w:rPr>
        <w:t>elimination</w:t>
      </w:r>
      <w:r w:rsidR="00E24065">
        <w:rPr>
          <w:szCs w:val="24"/>
        </w:rPr>
        <w:t xml:space="preserve"> </w:t>
      </w:r>
      <w:r w:rsidRPr="00461A15">
        <w:rPr>
          <w:szCs w:val="24"/>
        </w:rPr>
        <w:t>of</w:t>
      </w:r>
      <w:r w:rsidR="00E24065">
        <w:rPr>
          <w:szCs w:val="24"/>
        </w:rPr>
        <w:t xml:space="preserve"> </w:t>
      </w:r>
      <w:r w:rsidRPr="00461A15">
        <w:rPr>
          <w:szCs w:val="24"/>
        </w:rPr>
        <w:t>discrimination.</w:t>
      </w:r>
      <w:r w:rsidR="00E24065">
        <w:rPr>
          <w:szCs w:val="24"/>
        </w:rPr>
        <w:t xml:space="preserve"> </w:t>
      </w:r>
      <w:r w:rsidRPr="00461A15">
        <w:rPr>
          <w:szCs w:val="24"/>
        </w:rPr>
        <w:t>Initially,</w:t>
      </w:r>
      <w:r w:rsidR="00E24065">
        <w:rPr>
          <w:szCs w:val="24"/>
        </w:rPr>
        <w:t xml:space="preserve"> </w:t>
      </w:r>
      <w:r w:rsidRPr="00461A15">
        <w:rPr>
          <w:szCs w:val="24"/>
        </w:rPr>
        <w:t>land</w:t>
      </w:r>
      <w:r w:rsidR="00E24065">
        <w:rPr>
          <w:szCs w:val="24"/>
        </w:rPr>
        <w:t xml:space="preserve"> </w:t>
      </w:r>
      <w:r w:rsidRPr="00461A15">
        <w:rPr>
          <w:szCs w:val="24"/>
        </w:rPr>
        <w:t>appropriation</w:t>
      </w:r>
      <w:r w:rsidR="00E24065">
        <w:rPr>
          <w:szCs w:val="24"/>
        </w:rPr>
        <w:t xml:space="preserve"> </w:t>
      </w:r>
      <w:r w:rsidRPr="00461A15">
        <w:rPr>
          <w:szCs w:val="24"/>
        </w:rPr>
        <w:t>was</w:t>
      </w:r>
      <w:r w:rsidR="00E24065">
        <w:rPr>
          <w:szCs w:val="24"/>
        </w:rPr>
        <w:t xml:space="preserve"> </w:t>
      </w:r>
      <w:r w:rsidRPr="00461A15">
        <w:rPr>
          <w:szCs w:val="24"/>
        </w:rPr>
        <w:t>not</w:t>
      </w:r>
      <w:r w:rsidR="00E24065">
        <w:rPr>
          <w:szCs w:val="24"/>
        </w:rPr>
        <w:t xml:space="preserve"> </w:t>
      </w:r>
      <w:r w:rsidRPr="00461A15">
        <w:rPr>
          <w:szCs w:val="24"/>
        </w:rPr>
        <w:t>controlled</w:t>
      </w:r>
      <w:r w:rsidR="00E24065">
        <w:rPr>
          <w:szCs w:val="24"/>
        </w:rPr>
        <w:t xml:space="preserve"> </w:t>
      </w:r>
      <w:r w:rsidRPr="00461A15">
        <w:rPr>
          <w:szCs w:val="24"/>
        </w:rPr>
        <w:t>especially</w:t>
      </w:r>
      <w:r w:rsidR="00E24065">
        <w:rPr>
          <w:szCs w:val="24"/>
        </w:rPr>
        <w:t xml:space="preserve"> </w:t>
      </w:r>
      <w:r w:rsidRPr="00461A15">
        <w:rPr>
          <w:szCs w:val="24"/>
        </w:rPr>
        <w:t>those</w:t>
      </w:r>
      <w:r w:rsidR="00E24065">
        <w:rPr>
          <w:szCs w:val="24"/>
        </w:rPr>
        <w:t xml:space="preserve"> </w:t>
      </w:r>
      <w:r w:rsidRPr="00461A15">
        <w:rPr>
          <w:szCs w:val="24"/>
        </w:rPr>
        <w:t>in</w:t>
      </w:r>
      <w:r w:rsidR="00E24065">
        <w:rPr>
          <w:szCs w:val="24"/>
        </w:rPr>
        <w:t xml:space="preserve"> </w:t>
      </w:r>
      <w:r w:rsidRPr="00461A15">
        <w:rPr>
          <w:szCs w:val="24"/>
        </w:rPr>
        <w:t>power.</w:t>
      </w:r>
      <w:r w:rsidR="00E24065">
        <w:rPr>
          <w:szCs w:val="24"/>
        </w:rPr>
        <w:t xml:space="preserve"> </w:t>
      </w:r>
      <w:r w:rsidRPr="00461A15">
        <w:rPr>
          <w:szCs w:val="24"/>
        </w:rPr>
        <w:t>Rwandans</w:t>
      </w:r>
      <w:r w:rsidR="00E24065">
        <w:rPr>
          <w:szCs w:val="24"/>
        </w:rPr>
        <w:t xml:space="preserve"> </w:t>
      </w:r>
      <w:r w:rsidRPr="00461A15">
        <w:rPr>
          <w:szCs w:val="24"/>
        </w:rPr>
        <w:t>in</w:t>
      </w:r>
      <w:r w:rsidR="00E24065">
        <w:rPr>
          <w:szCs w:val="24"/>
        </w:rPr>
        <w:t xml:space="preserve"> </w:t>
      </w:r>
      <w:r w:rsidRPr="00461A15">
        <w:rPr>
          <w:szCs w:val="24"/>
        </w:rPr>
        <w:t>exile</w:t>
      </w:r>
      <w:r w:rsidR="00E24065">
        <w:rPr>
          <w:szCs w:val="24"/>
        </w:rPr>
        <w:t xml:space="preserve"> </w:t>
      </w:r>
      <w:r w:rsidRPr="00461A15">
        <w:rPr>
          <w:szCs w:val="24"/>
        </w:rPr>
        <w:t>(who</w:t>
      </w:r>
      <w:r w:rsidR="00E24065">
        <w:rPr>
          <w:szCs w:val="24"/>
        </w:rPr>
        <w:t xml:space="preserve"> </w:t>
      </w:r>
      <w:r w:rsidRPr="00461A15">
        <w:rPr>
          <w:szCs w:val="24"/>
        </w:rPr>
        <w:t>were</w:t>
      </w:r>
      <w:r w:rsidR="00E24065">
        <w:rPr>
          <w:szCs w:val="24"/>
        </w:rPr>
        <w:t xml:space="preserve"> </w:t>
      </w:r>
      <w:r w:rsidRPr="00461A15">
        <w:rPr>
          <w:szCs w:val="24"/>
        </w:rPr>
        <w:t>mainly</w:t>
      </w:r>
      <w:r w:rsidR="00E24065">
        <w:rPr>
          <w:szCs w:val="24"/>
        </w:rPr>
        <w:t xml:space="preserve"> </w:t>
      </w:r>
      <w:r w:rsidRPr="00461A15">
        <w:rPr>
          <w:szCs w:val="24"/>
        </w:rPr>
        <w:t>from</w:t>
      </w:r>
      <w:r w:rsidR="00E24065">
        <w:rPr>
          <w:szCs w:val="24"/>
        </w:rPr>
        <w:t xml:space="preserve"> </w:t>
      </w:r>
      <w:r w:rsidRPr="00461A15">
        <w:rPr>
          <w:szCs w:val="24"/>
        </w:rPr>
        <w:t>one</w:t>
      </w:r>
      <w:r w:rsidR="00E24065">
        <w:rPr>
          <w:szCs w:val="24"/>
        </w:rPr>
        <w:t xml:space="preserve"> </w:t>
      </w:r>
      <w:r w:rsidRPr="00461A15">
        <w:rPr>
          <w:szCs w:val="24"/>
        </w:rPr>
        <w:t>social</w:t>
      </w:r>
      <w:r w:rsidR="00E24065">
        <w:rPr>
          <w:szCs w:val="24"/>
        </w:rPr>
        <w:t xml:space="preserve"> </w:t>
      </w:r>
      <w:r w:rsidRPr="00461A15">
        <w:rPr>
          <w:szCs w:val="24"/>
        </w:rPr>
        <w:t>group)</w:t>
      </w:r>
      <w:r w:rsidR="00E24065">
        <w:rPr>
          <w:szCs w:val="24"/>
        </w:rPr>
        <w:t xml:space="preserve"> </w:t>
      </w:r>
      <w:r w:rsidRPr="00461A15">
        <w:rPr>
          <w:szCs w:val="24"/>
        </w:rPr>
        <w:t>were</w:t>
      </w:r>
      <w:r w:rsidR="00E24065">
        <w:rPr>
          <w:szCs w:val="24"/>
        </w:rPr>
        <w:t xml:space="preserve"> </w:t>
      </w:r>
      <w:r w:rsidRPr="00461A15">
        <w:rPr>
          <w:szCs w:val="24"/>
        </w:rPr>
        <w:t>in</w:t>
      </w:r>
      <w:r w:rsidR="00E24065">
        <w:rPr>
          <w:szCs w:val="24"/>
        </w:rPr>
        <w:t xml:space="preserve"> </w:t>
      </w:r>
      <w:r w:rsidRPr="00461A15">
        <w:rPr>
          <w:szCs w:val="24"/>
        </w:rPr>
        <w:t>effect</w:t>
      </w:r>
      <w:r w:rsidR="00E24065">
        <w:rPr>
          <w:szCs w:val="24"/>
        </w:rPr>
        <w:t xml:space="preserve"> </w:t>
      </w:r>
      <w:r w:rsidRPr="00461A15">
        <w:rPr>
          <w:szCs w:val="24"/>
        </w:rPr>
        <w:t>deprived</w:t>
      </w:r>
      <w:r w:rsidR="00E24065">
        <w:rPr>
          <w:szCs w:val="24"/>
        </w:rPr>
        <w:t xml:space="preserve"> </w:t>
      </w:r>
      <w:r w:rsidRPr="00461A15">
        <w:rPr>
          <w:szCs w:val="24"/>
        </w:rPr>
        <w:t>of</w:t>
      </w:r>
      <w:r w:rsidR="00E24065">
        <w:rPr>
          <w:szCs w:val="24"/>
        </w:rPr>
        <w:t xml:space="preserve"> </w:t>
      </w:r>
      <w:r w:rsidRPr="00461A15">
        <w:rPr>
          <w:szCs w:val="24"/>
        </w:rPr>
        <w:t>rights</w:t>
      </w:r>
      <w:r w:rsidR="00E24065">
        <w:rPr>
          <w:szCs w:val="24"/>
        </w:rPr>
        <w:t xml:space="preserve"> </w:t>
      </w:r>
      <w:r w:rsidRPr="00461A15">
        <w:rPr>
          <w:szCs w:val="24"/>
        </w:rPr>
        <w:t>on</w:t>
      </w:r>
      <w:r w:rsidR="00E24065">
        <w:rPr>
          <w:szCs w:val="24"/>
        </w:rPr>
        <w:t xml:space="preserve"> </w:t>
      </w:r>
      <w:r w:rsidRPr="00461A15">
        <w:rPr>
          <w:szCs w:val="24"/>
        </w:rPr>
        <w:t>their</w:t>
      </w:r>
      <w:r w:rsidR="00E24065">
        <w:rPr>
          <w:szCs w:val="24"/>
        </w:rPr>
        <w:t xml:space="preserve"> </w:t>
      </w:r>
      <w:r w:rsidRPr="00461A15">
        <w:rPr>
          <w:szCs w:val="24"/>
        </w:rPr>
        <w:t>former</w:t>
      </w:r>
      <w:r w:rsidR="00E24065">
        <w:rPr>
          <w:szCs w:val="24"/>
        </w:rPr>
        <w:t xml:space="preserve"> </w:t>
      </w:r>
      <w:r w:rsidRPr="00461A15">
        <w:rPr>
          <w:szCs w:val="24"/>
        </w:rPr>
        <w:t>land</w:t>
      </w:r>
      <w:r w:rsidR="00E24065">
        <w:rPr>
          <w:szCs w:val="24"/>
        </w:rPr>
        <w:t xml:space="preserve"> </w:t>
      </w:r>
      <w:r w:rsidRPr="00461A15">
        <w:rPr>
          <w:szCs w:val="24"/>
        </w:rPr>
        <w:t>properties.</w:t>
      </w:r>
      <w:r w:rsidR="00E24065">
        <w:rPr>
          <w:szCs w:val="24"/>
        </w:rPr>
        <w:t xml:space="preserve"> </w:t>
      </w:r>
      <w:r w:rsidRPr="00461A15">
        <w:rPr>
          <w:szCs w:val="24"/>
        </w:rPr>
        <w:t>After</w:t>
      </w:r>
      <w:r w:rsidR="00E24065">
        <w:rPr>
          <w:szCs w:val="24"/>
        </w:rPr>
        <w:t xml:space="preserve"> </w:t>
      </w:r>
      <w:r w:rsidRPr="00461A15">
        <w:rPr>
          <w:szCs w:val="24"/>
        </w:rPr>
        <w:t>the</w:t>
      </w:r>
      <w:r w:rsidR="00E24065">
        <w:rPr>
          <w:szCs w:val="24"/>
        </w:rPr>
        <w:t xml:space="preserve"> </w:t>
      </w:r>
      <w:r w:rsidRPr="00461A15">
        <w:rPr>
          <w:szCs w:val="24"/>
        </w:rPr>
        <w:t>1994</w:t>
      </w:r>
      <w:r w:rsidR="00E24065">
        <w:rPr>
          <w:szCs w:val="24"/>
        </w:rPr>
        <w:t xml:space="preserve"> </w:t>
      </w:r>
      <w:r w:rsidRPr="00461A15">
        <w:rPr>
          <w:szCs w:val="24"/>
        </w:rPr>
        <w:t>genocide,</w:t>
      </w:r>
      <w:r w:rsidR="00E24065">
        <w:rPr>
          <w:szCs w:val="24"/>
        </w:rPr>
        <w:t xml:space="preserve"> </w:t>
      </w:r>
      <w:r w:rsidRPr="00461A15">
        <w:rPr>
          <w:szCs w:val="24"/>
        </w:rPr>
        <w:t>when</w:t>
      </w:r>
      <w:r w:rsidR="00E24065">
        <w:rPr>
          <w:szCs w:val="24"/>
        </w:rPr>
        <w:t xml:space="preserve"> </w:t>
      </w:r>
      <w:r w:rsidRPr="00461A15">
        <w:rPr>
          <w:szCs w:val="24"/>
        </w:rPr>
        <w:t>a</w:t>
      </w:r>
      <w:r w:rsidR="00E24065">
        <w:rPr>
          <w:szCs w:val="24"/>
        </w:rPr>
        <w:t xml:space="preserve"> </w:t>
      </w:r>
      <w:r w:rsidRPr="00461A15">
        <w:rPr>
          <w:szCs w:val="24"/>
        </w:rPr>
        <w:t>large</w:t>
      </w:r>
      <w:r w:rsidR="00E24065">
        <w:rPr>
          <w:szCs w:val="24"/>
        </w:rPr>
        <w:t xml:space="preserve"> </w:t>
      </w:r>
      <w:r w:rsidRPr="00461A15">
        <w:rPr>
          <w:szCs w:val="24"/>
        </w:rPr>
        <w:t>number</w:t>
      </w:r>
      <w:r w:rsidR="00E24065">
        <w:rPr>
          <w:szCs w:val="24"/>
        </w:rPr>
        <w:t xml:space="preserve"> </w:t>
      </w:r>
      <w:r w:rsidRPr="00461A15">
        <w:rPr>
          <w:szCs w:val="24"/>
        </w:rPr>
        <w:t>of</w:t>
      </w:r>
      <w:r w:rsidR="00E24065">
        <w:rPr>
          <w:szCs w:val="24"/>
        </w:rPr>
        <w:t xml:space="preserve"> </w:t>
      </w:r>
      <w:r w:rsidRPr="00461A15">
        <w:rPr>
          <w:szCs w:val="24"/>
        </w:rPr>
        <w:t>Rwandans</w:t>
      </w:r>
      <w:r w:rsidR="00E24065">
        <w:rPr>
          <w:szCs w:val="24"/>
        </w:rPr>
        <w:t xml:space="preserve"> </w:t>
      </w:r>
      <w:r w:rsidRPr="00461A15">
        <w:rPr>
          <w:szCs w:val="24"/>
        </w:rPr>
        <w:t>in</w:t>
      </w:r>
      <w:r w:rsidR="00E24065">
        <w:rPr>
          <w:szCs w:val="24"/>
        </w:rPr>
        <w:t xml:space="preserve"> </w:t>
      </w:r>
      <w:r w:rsidRPr="00461A15">
        <w:rPr>
          <w:szCs w:val="24"/>
        </w:rPr>
        <w:t>exile</w:t>
      </w:r>
      <w:r w:rsidR="00E24065">
        <w:rPr>
          <w:szCs w:val="24"/>
        </w:rPr>
        <w:t xml:space="preserve"> </w:t>
      </w:r>
      <w:r w:rsidRPr="00461A15">
        <w:rPr>
          <w:szCs w:val="24"/>
        </w:rPr>
        <w:t>returned</w:t>
      </w:r>
      <w:r w:rsidR="00E24065">
        <w:rPr>
          <w:szCs w:val="24"/>
        </w:rPr>
        <w:t xml:space="preserve"> </w:t>
      </w:r>
      <w:r w:rsidRPr="00461A15">
        <w:rPr>
          <w:szCs w:val="24"/>
        </w:rPr>
        <w:t>to</w:t>
      </w:r>
      <w:r w:rsidR="00E24065">
        <w:rPr>
          <w:szCs w:val="24"/>
        </w:rPr>
        <w:t xml:space="preserve"> </w:t>
      </w:r>
      <w:r w:rsidRPr="00461A15">
        <w:rPr>
          <w:szCs w:val="24"/>
        </w:rPr>
        <w:t>their</w:t>
      </w:r>
      <w:r w:rsidR="00E24065">
        <w:rPr>
          <w:szCs w:val="24"/>
        </w:rPr>
        <w:t xml:space="preserve"> </w:t>
      </w:r>
      <w:r w:rsidRPr="00461A15">
        <w:rPr>
          <w:szCs w:val="24"/>
        </w:rPr>
        <w:t>homeland,</w:t>
      </w:r>
      <w:r w:rsidR="00E24065">
        <w:rPr>
          <w:szCs w:val="24"/>
        </w:rPr>
        <w:t xml:space="preserve"> </w:t>
      </w:r>
      <w:r w:rsidRPr="00461A15">
        <w:rPr>
          <w:szCs w:val="24"/>
        </w:rPr>
        <w:t>Rwandans</w:t>
      </w:r>
      <w:r w:rsidR="00E24065">
        <w:rPr>
          <w:szCs w:val="24"/>
        </w:rPr>
        <w:t xml:space="preserve"> </w:t>
      </w:r>
      <w:r w:rsidRPr="00461A15">
        <w:rPr>
          <w:szCs w:val="24"/>
        </w:rPr>
        <w:t>successfully</w:t>
      </w:r>
      <w:r w:rsidR="00E24065">
        <w:rPr>
          <w:szCs w:val="24"/>
        </w:rPr>
        <w:t xml:space="preserve"> </w:t>
      </w:r>
      <w:r w:rsidRPr="00461A15">
        <w:rPr>
          <w:szCs w:val="24"/>
        </w:rPr>
        <w:t>and</w:t>
      </w:r>
      <w:r w:rsidR="00E24065">
        <w:rPr>
          <w:szCs w:val="24"/>
        </w:rPr>
        <w:t xml:space="preserve"> </w:t>
      </w:r>
      <w:r w:rsidRPr="00461A15">
        <w:rPr>
          <w:szCs w:val="24"/>
        </w:rPr>
        <w:t>peacefully</w:t>
      </w:r>
      <w:r w:rsidR="00E24065">
        <w:rPr>
          <w:szCs w:val="24"/>
        </w:rPr>
        <w:t xml:space="preserve"> </w:t>
      </w:r>
      <w:r w:rsidRPr="00461A15">
        <w:rPr>
          <w:szCs w:val="24"/>
        </w:rPr>
        <w:t>started</w:t>
      </w:r>
      <w:r w:rsidR="00E24065">
        <w:rPr>
          <w:szCs w:val="24"/>
        </w:rPr>
        <w:t xml:space="preserve"> </w:t>
      </w:r>
      <w:r w:rsidRPr="00461A15">
        <w:rPr>
          <w:szCs w:val="24"/>
        </w:rPr>
        <w:t>themselves</w:t>
      </w:r>
      <w:r w:rsidR="00E24065">
        <w:rPr>
          <w:szCs w:val="24"/>
        </w:rPr>
        <w:t xml:space="preserve"> </w:t>
      </w:r>
      <w:r w:rsidRPr="00461A15">
        <w:rPr>
          <w:szCs w:val="24"/>
        </w:rPr>
        <w:t>an</w:t>
      </w:r>
      <w:r w:rsidR="00E24065">
        <w:rPr>
          <w:szCs w:val="24"/>
        </w:rPr>
        <w:t xml:space="preserve"> </w:t>
      </w:r>
      <w:r w:rsidRPr="00461A15">
        <w:rPr>
          <w:szCs w:val="24"/>
        </w:rPr>
        <w:t>initiative</w:t>
      </w:r>
      <w:r w:rsidR="00E24065">
        <w:rPr>
          <w:szCs w:val="24"/>
        </w:rPr>
        <w:t xml:space="preserve"> </w:t>
      </w:r>
      <w:r w:rsidRPr="00461A15">
        <w:rPr>
          <w:szCs w:val="24"/>
        </w:rPr>
        <w:t>to</w:t>
      </w:r>
      <w:r w:rsidR="00E24065">
        <w:rPr>
          <w:szCs w:val="24"/>
        </w:rPr>
        <w:t xml:space="preserve"> </w:t>
      </w:r>
      <w:r w:rsidRPr="00461A15">
        <w:rPr>
          <w:szCs w:val="24"/>
        </w:rPr>
        <w:t>equally</w:t>
      </w:r>
      <w:r w:rsidR="00E24065">
        <w:rPr>
          <w:szCs w:val="24"/>
        </w:rPr>
        <w:t xml:space="preserve"> </w:t>
      </w:r>
      <w:r w:rsidRPr="00461A15">
        <w:rPr>
          <w:szCs w:val="24"/>
        </w:rPr>
        <w:t>share</w:t>
      </w:r>
      <w:r w:rsidR="00E24065">
        <w:rPr>
          <w:szCs w:val="24"/>
        </w:rPr>
        <w:t xml:space="preserve"> </w:t>
      </w:r>
      <w:r w:rsidRPr="00461A15">
        <w:rPr>
          <w:szCs w:val="24"/>
        </w:rPr>
        <w:t>land</w:t>
      </w:r>
      <w:r w:rsidR="00E24065">
        <w:rPr>
          <w:szCs w:val="24"/>
        </w:rPr>
        <w:t xml:space="preserve"> </w:t>
      </w:r>
      <w:r w:rsidRPr="00461A15">
        <w:rPr>
          <w:szCs w:val="24"/>
        </w:rPr>
        <w:t>to</w:t>
      </w:r>
      <w:r w:rsidR="00E24065">
        <w:rPr>
          <w:szCs w:val="24"/>
        </w:rPr>
        <w:t xml:space="preserve"> </w:t>
      </w:r>
      <w:r w:rsidRPr="00461A15">
        <w:rPr>
          <w:szCs w:val="24"/>
        </w:rPr>
        <w:t>allow</w:t>
      </w:r>
      <w:r w:rsidR="00E24065">
        <w:rPr>
          <w:szCs w:val="24"/>
        </w:rPr>
        <w:t xml:space="preserve"> </w:t>
      </w:r>
      <w:r w:rsidRPr="00461A15">
        <w:rPr>
          <w:szCs w:val="24"/>
        </w:rPr>
        <w:t>settlement</w:t>
      </w:r>
      <w:r w:rsidR="00E24065">
        <w:rPr>
          <w:szCs w:val="24"/>
        </w:rPr>
        <w:t xml:space="preserve"> </w:t>
      </w:r>
      <w:r w:rsidRPr="00461A15">
        <w:rPr>
          <w:szCs w:val="24"/>
        </w:rPr>
        <w:t>and</w:t>
      </w:r>
      <w:r w:rsidR="00E24065">
        <w:rPr>
          <w:szCs w:val="24"/>
        </w:rPr>
        <w:t xml:space="preserve"> </w:t>
      </w:r>
      <w:r w:rsidRPr="00461A15">
        <w:rPr>
          <w:szCs w:val="24"/>
        </w:rPr>
        <w:t>reintegration.</w:t>
      </w:r>
      <w:r w:rsidR="00E24065">
        <w:rPr>
          <w:szCs w:val="24"/>
        </w:rPr>
        <w:t xml:space="preserve"> </w:t>
      </w:r>
      <w:r w:rsidRPr="00461A15">
        <w:rPr>
          <w:szCs w:val="24"/>
        </w:rPr>
        <w:t>Thereafter,</w:t>
      </w:r>
      <w:r w:rsidR="00E24065">
        <w:rPr>
          <w:szCs w:val="24"/>
        </w:rPr>
        <w:t xml:space="preserve"> </w:t>
      </w:r>
      <w:r w:rsidRPr="00461A15">
        <w:rPr>
          <w:szCs w:val="24"/>
        </w:rPr>
        <w:t>an</w:t>
      </w:r>
      <w:r w:rsidR="00E24065">
        <w:rPr>
          <w:szCs w:val="24"/>
        </w:rPr>
        <w:t xml:space="preserve"> </w:t>
      </w:r>
      <w:r w:rsidRPr="00461A15">
        <w:rPr>
          <w:szCs w:val="24"/>
        </w:rPr>
        <w:t>organic</w:t>
      </w:r>
      <w:r w:rsidR="00E24065">
        <w:rPr>
          <w:szCs w:val="24"/>
        </w:rPr>
        <w:t xml:space="preserve"> </w:t>
      </w:r>
      <w:r w:rsidRPr="00461A15">
        <w:rPr>
          <w:szCs w:val="24"/>
        </w:rPr>
        <w:t>law</w:t>
      </w:r>
      <w:r w:rsidR="00E24065">
        <w:rPr>
          <w:szCs w:val="24"/>
        </w:rPr>
        <w:t xml:space="preserve"> </w:t>
      </w:r>
      <w:r w:rsidRPr="00461A15">
        <w:rPr>
          <w:szCs w:val="24"/>
        </w:rPr>
        <w:t>was</w:t>
      </w:r>
      <w:r w:rsidR="00E24065">
        <w:rPr>
          <w:szCs w:val="24"/>
        </w:rPr>
        <w:t xml:space="preserve"> </w:t>
      </w:r>
      <w:r w:rsidRPr="00461A15">
        <w:rPr>
          <w:szCs w:val="24"/>
        </w:rPr>
        <w:t>adopted</w:t>
      </w:r>
      <w:r w:rsidR="00E24065">
        <w:rPr>
          <w:szCs w:val="24"/>
        </w:rPr>
        <w:t xml:space="preserve"> </w:t>
      </w:r>
      <w:r w:rsidRPr="00461A15">
        <w:rPr>
          <w:szCs w:val="24"/>
        </w:rPr>
        <w:t>legalising</w:t>
      </w:r>
      <w:r w:rsidR="00E24065">
        <w:rPr>
          <w:szCs w:val="24"/>
        </w:rPr>
        <w:t xml:space="preserve"> </w:t>
      </w:r>
      <w:r w:rsidRPr="00461A15">
        <w:rPr>
          <w:szCs w:val="24"/>
        </w:rPr>
        <w:t>private</w:t>
      </w:r>
      <w:r w:rsidR="00E24065">
        <w:rPr>
          <w:szCs w:val="24"/>
        </w:rPr>
        <w:t xml:space="preserve"> </w:t>
      </w:r>
      <w:r w:rsidRPr="00461A15">
        <w:rPr>
          <w:szCs w:val="24"/>
        </w:rPr>
        <w:t>ownership</w:t>
      </w:r>
      <w:r w:rsidR="00E24065">
        <w:rPr>
          <w:szCs w:val="24"/>
        </w:rPr>
        <w:t xml:space="preserve"> </w:t>
      </w:r>
      <w:r w:rsidRPr="00461A15">
        <w:rPr>
          <w:szCs w:val="24"/>
        </w:rPr>
        <w:t>of</w:t>
      </w:r>
      <w:r w:rsidR="00E24065">
        <w:rPr>
          <w:szCs w:val="24"/>
        </w:rPr>
        <w:t xml:space="preserve"> </w:t>
      </w:r>
      <w:r w:rsidRPr="00461A15">
        <w:rPr>
          <w:szCs w:val="24"/>
        </w:rPr>
        <w:t>land</w:t>
      </w:r>
      <w:r w:rsidR="00E24065">
        <w:rPr>
          <w:szCs w:val="24"/>
        </w:rPr>
        <w:t xml:space="preserve"> </w:t>
      </w:r>
      <w:r w:rsidRPr="00461A15">
        <w:rPr>
          <w:szCs w:val="24"/>
        </w:rPr>
        <w:t>and</w:t>
      </w:r>
      <w:r w:rsidR="00E24065">
        <w:rPr>
          <w:szCs w:val="24"/>
        </w:rPr>
        <w:t xml:space="preserve"> </w:t>
      </w:r>
      <w:r w:rsidRPr="00461A15">
        <w:rPr>
          <w:szCs w:val="24"/>
        </w:rPr>
        <w:t>other</w:t>
      </w:r>
      <w:r w:rsidR="00E24065">
        <w:rPr>
          <w:szCs w:val="24"/>
        </w:rPr>
        <w:t xml:space="preserve"> </w:t>
      </w:r>
      <w:r w:rsidRPr="00461A15">
        <w:rPr>
          <w:szCs w:val="24"/>
        </w:rPr>
        <w:t>related</w:t>
      </w:r>
      <w:r w:rsidR="00E24065">
        <w:rPr>
          <w:szCs w:val="24"/>
        </w:rPr>
        <w:t xml:space="preserve"> </w:t>
      </w:r>
      <w:r w:rsidRPr="00461A15">
        <w:rPr>
          <w:szCs w:val="24"/>
        </w:rPr>
        <w:t>rights.</w:t>
      </w:r>
      <w:r w:rsidR="00E24065">
        <w:rPr>
          <w:szCs w:val="24"/>
        </w:rPr>
        <w:t xml:space="preserve"> </w:t>
      </w:r>
      <w:r w:rsidRPr="00461A15">
        <w:rPr>
          <w:szCs w:val="24"/>
        </w:rPr>
        <w:t>The</w:t>
      </w:r>
      <w:r w:rsidR="00E24065">
        <w:rPr>
          <w:szCs w:val="24"/>
        </w:rPr>
        <w:t xml:space="preserve"> </w:t>
      </w:r>
      <w:r w:rsidRPr="00461A15">
        <w:rPr>
          <w:szCs w:val="24"/>
        </w:rPr>
        <w:t>Constitution</w:t>
      </w:r>
      <w:r w:rsidR="00E24065">
        <w:rPr>
          <w:szCs w:val="24"/>
        </w:rPr>
        <w:t xml:space="preserve"> </w:t>
      </w:r>
      <w:r w:rsidRPr="00461A15">
        <w:rPr>
          <w:szCs w:val="24"/>
        </w:rPr>
        <w:t>equally</w:t>
      </w:r>
      <w:r w:rsidR="00E24065">
        <w:rPr>
          <w:szCs w:val="24"/>
        </w:rPr>
        <w:t xml:space="preserve"> </w:t>
      </w:r>
      <w:r w:rsidRPr="00461A15">
        <w:rPr>
          <w:szCs w:val="24"/>
        </w:rPr>
        <w:t>reiterates</w:t>
      </w:r>
      <w:r w:rsidR="00E24065">
        <w:rPr>
          <w:szCs w:val="24"/>
        </w:rPr>
        <w:t xml:space="preserve"> </w:t>
      </w:r>
      <w:r w:rsidRPr="00461A15">
        <w:rPr>
          <w:szCs w:val="24"/>
        </w:rPr>
        <w:t>private</w:t>
      </w:r>
      <w:r w:rsidR="00E24065">
        <w:rPr>
          <w:szCs w:val="24"/>
        </w:rPr>
        <w:t xml:space="preserve"> </w:t>
      </w:r>
      <w:r w:rsidRPr="00461A15">
        <w:rPr>
          <w:szCs w:val="24"/>
        </w:rPr>
        <w:t>ownership</w:t>
      </w:r>
      <w:r w:rsidR="00E24065">
        <w:rPr>
          <w:szCs w:val="24"/>
        </w:rPr>
        <w:t xml:space="preserve"> </w:t>
      </w:r>
      <w:r w:rsidRPr="00461A15">
        <w:rPr>
          <w:szCs w:val="24"/>
        </w:rPr>
        <w:t>of</w:t>
      </w:r>
      <w:r w:rsidR="00E24065">
        <w:rPr>
          <w:szCs w:val="24"/>
        </w:rPr>
        <w:t xml:space="preserve"> </w:t>
      </w:r>
      <w:r w:rsidRPr="00461A15">
        <w:rPr>
          <w:szCs w:val="24"/>
        </w:rPr>
        <w:t>land.</w:t>
      </w:r>
      <w:r w:rsidR="00E24065">
        <w:rPr>
          <w:szCs w:val="24"/>
        </w:rPr>
        <w:t xml:space="preserve"> </w:t>
      </w:r>
      <w:r w:rsidRPr="00461A15">
        <w:rPr>
          <w:szCs w:val="24"/>
        </w:rPr>
        <w:t>Under</w:t>
      </w:r>
      <w:r w:rsidR="00E24065">
        <w:rPr>
          <w:szCs w:val="24"/>
        </w:rPr>
        <w:t xml:space="preserve"> </w:t>
      </w:r>
      <w:r w:rsidRPr="00461A15">
        <w:rPr>
          <w:szCs w:val="24"/>
        </w:rPr>
        <w:t>such</w:t>
      </w:r>
      <w:r w:rsidR="00E24065">
        <w:rPr>
          <w:szCs w:val="24"/>
        </w:rPr>
        <w:t xml:space="preserve"> </w:t>
      </w:r>
      <w:r w:rsidRPr="00461A15">
        <w:rPr>
          <w:szCs w:val="24"/>
        </w:rPr>
        <w:t>arrangement,</w:t>
      </w:r>
      <w:r w:rsidR="00E24065">
        <w:rPr>
          <w:szCs w:val="24"/>
        </w:rPr>
        <w:t xml:space="preserve"> </w:t>
      </w:r>
      <w:r w:rsidRPr="00461A15">
        <w:rPr>
          <w:szCs w:val="24"/>
        </w:rPr>
        <w:t>equitable</w:t>
      </w:r>
      <w:r w:rsidR="00E24065">
        <w:rPr>
          <w:szCs w:val="24"/>
        </w:rPr>
        <w:t xml:space="preserve"> </w:t>
      </w:r>
      <w:r w:rsidRPr="00461A15">
        <w:rPr>
          <w:szCs w:val="24"/>
        </w:rPr>
        <w:t>and</w:t>
      </w:r>
      <w:r w:rsidR="00E24065">
        <w:rPr>
          <w:szCs w:val="24"/>
        </w:rPr>
        <w:t xml:space="preserve"> </w:t>
      </w:r>
      <w:r w:rsidRPr="00461A15">
        <w:rPr>
          <w:szCs w:val="24"/>
        </w:rPr>
        <w:t>fair</w:t>
      </w:r>
      <w:r w:rsidR="00E24065">
        <w:rPr>
          <w:szCs w:val="24"/>
        </w:rPr>
        <w:t xml:space="preserve"> </w:t>
      </w:r>
      <w:r w:rsidRPr="00461A15">
        <w:rPr>
          <w:szCs w:val="24"/>
        </w:rPr>
        <w:t>land</w:t>
      </w:r>
      <w:r w:rsidR="00E24065">
        <w:rPr>
          <w:szCs w:val="24"/>
        </w:rPr>
        <w:t xml:space="preserve"> </w:t>
      </w:r>
      <w:r w:rsidRPr="00461A15">
        <w:rPr>
          <w:szCs w:val="24"/>
        </w:rPr>
        <w:t>distribution</w:t>
      </w:r>
      <w:r w:rsidR="00E24065">
        <w:rPr>
          <w:szCs w:val="24"/>
        </w:rPr>
        <w:t xml:space="preserve"> </w:t>
      </w:r>
      <w:r w:rsidRPr="00461A15">
        <w:rPr>
          <w:szCs w:val="24"/>
        </w:rPr>
        <w:t>among</w:t>
      </w:r>
      <w:r w:rsidR="00E24065">
        <w:rPr>
          <w:szCs w:val="24"/>
        </w:rPr>
        <w:t xml:space="preserve"> </w:t>
      </w:r>
      <w:r w:rsidRPr="00461A15">
        <w:rPr>
          <w:szCs w:val="24"/>
        </w:rPr>
        <w:t>Rwandans</w:t>
      </w:r>
      <w:r w:rsidR="00E24065">
        <w:rPr>
          <w:szCs w:val="24"/>
        </w:rPr>
        <w:t xml:space="preserve"> </w:t>
      </w:r>
      <w:r w:rsidRPr="00461A15">
        <w:rPr>
          <w:szCs w:val="24"/>
        </w:rPr>
        <w:t>has</w:t>
      </w:r>
      <w:r w:rsidR="00E24065">
        <w:rPr>
          <w:szCs w:val="24"/>
        </w:rPr>
        <w:t xml:space="preserve"> </w:t>
      </w:r>
      <w:r w:rsidRPr="00461A15">
        <w:rPr>
          <w:szCs w:val="24"/>
        </w:rPr>
        <w:t>been</w:t>
      </w:r>
      <w:r w:rsidR="00E24065">
        <w:rPr>
          <w:szCs w:val="24"/>
        </w:rPr>
        <w:t xml:space="preserve"> </w:t>
      </w:r>
      <w:r w:rsidRPr="00461A15">
        <w:rPr>
          <w:szCs w:val="24"/>
        </w:rPr>
        <w:t>possible.</w:t>
      </w:r>
    </w:p>
    <w:p w:rsidR="00951BC8" w:rsidRPr="00461A15" w:rsidRDefault="00951BC8" w:rsidP="0035488F">
      <w:pPr>
        <w:pStyle w:val="H23G"/>
      </w:pPr>
      <w:bookmarkStart w:id="218" w:name="_Toc233624951"/>
      <w:bookmarkStart w:id="219" w:name="_Toc233625596"/>
      <w:bookmarkStart w:id="220" w:name="_Toc233625947"/>
      <w:bookmarkStart w:id="221" w:name="_Toc234236152"/>
      <w:bookmarkStart w:id="222" w:name="_Toc234236727"/>
      <w:bookmarkStart w:id="223" w:name="_Toc234237496"/>
      <w:bookmarkStart w:id="224" w:name="_Toc234237937"/>
      <w:r w:rsidRPr="00461A15">
        <w:tab/>
      </w:r>
      <w:r w:rsidRPr="00461A15">
        <w:tab/>
        <w:t>Paragraph</w:t>
      </w:r>
      <w:r w:rsidR="00E24065">
        <w:t xml:space="preserve"> </w:t>
      </w:r>
      <w:r w:rsidRPr="00461A15">
        <w:t>1</w:t>
      </w:r>
      <w:r w:rsidR="00E24065">
        <w:t xml:space="preserve"> </w:t>
      </w:r>
      <w:r w:rsidRPr="00461A15">
        <w:t>(d):</w:t>
      </w:r>
      <w:r w:rsidR="00573593">
        <w:t xml:space="preserve"> </w:t>
      </w:r>
      <w:r w:rsidRPr="00461A15">
        <w:t>Measures</w:t>
      </w:r>
      <w:r w:rsidR="00E24065">
        <w:t xml:space="preserve"> </w:t>
      </w:r>
      <w:r w:rsidRPr="00461A15">
        <w:t>taken</w:t>
      </w:r>
      <w:r w:rsidR="00E24065">
        <w:t xml:space="preserve"> </w:t>
      </w:r>
      <w:r w:rsidRPr="00461A15">
        <w:t>to</w:t>
      </w:r>
      <w:r w:rsidR="00E24065">
        <w:t xml:space="preserve"> </w:t>
      </w:r>
      <w:r w:rsidRPr="00461A15">
        <w:t>eliminate</w:t>
      </w:r>
      <w:r w:rsidR="00E24065">
        <w:t xml:space="preserve"> </w:t>
      </w:r>
      <w:r w:rsidRPr="00461A15">
        <w:t>racial</w:t>
      </w:r>
      <w:r w:rsidR="00E24065">
        <w:t xml:space="preserve"> </w:t>
      </w:r>
      <w:r w:rsidRPr="00461A15">
        <w:t>discrimination</w:t>
      </w:r>
      <w:r w:rsidR="00E24065">
        <w:t xml:space="preserve"> </w:t>
      </w:r>
      <w:r w:rsidRPr="00461A15">
        <w:t>by</w:t>
      </w:r>
      <w:r w:rsidR="00E24065">
        <w:t xml:space="preserve"> </w:t>
      </w:r>
      <w:r w:rsidRPr="00461A15">
        <w:t>any</w:t>
      </w:r>
      <w:r w:rsidR="00E24065">
        <w:t xml:space="preserve"> </w:t>
      </w:r>
      <w:r w:rsidRPr="00461A15">
        <w:t>persons,</w:t>
      </w:r>
      <w:r w:rsidR="00E24065">
        <w:t xml:space="preserve"> </w:t>
      </w:r>
      <w:r w:rsidRPr="00461A15">
        <w:t>group</w:t>
      </w:r>
      <w:r w:rsidR="00E24065">
        <w:t xml:space="preserve"> </w:t>
      </w:r>
      <w:r w:rsidRPr="00461A15">
        <w:t>or</w:t>
      </w:r>
      <w:r w:rsidR="00E24065">
        <w:t xml:space="preserve"> </w:t>
      </w:r>
      <w:r w:rsidRPr="00461A15">
        <w:t>organization</w:t>
      </w:r>
      <w:bookmarkEnd w:id="218"/>
      <w:bookmarkEnd w:id="219"/>
      <w:bookmarkEnd w:id="220"/>
      <w:bookmarkEnd w:id="221"/>
      <w:bookmarkEnd w:id="222"/>
      <w:bookmarkEnd w:id="223"/>
      <w:bookmarkEnd w:id="224"/>
    </w:p>
    <w:p w:rsidR="00951BC8" w:rsidRPr="00461A15" w:rsidRDefault="00951BC8" w:rsidP="005961A0">
      <w:pPr>
        <w:pStyle w:val="SingleTxtG"/>
        <w:rPr>
          <w:szCs w:val="24"/>
        </w:rPr>
      </w:pPr>
      <w:r w:rsidRPr="00461A15">
        <w:t>169.</w:t>
      </w:r>
      <w:r w:rsidRPr="00461A15">
        <w:tab/>
      </w:r>
      <w:r w:rsidRPr="00461A15">
        <w:rPr>
          <w:szCs w:val="24"/>
        </w:rPr>
        <w:t>References</w:t>
      </w:r>
      <w:r w:rsidR="00E24065">
        <w:rPr>
          <w:szCs w:val="24"/>
        </w:rPr>
        <w:t xml:space="preserve"> </w:t>
      </w:r>
      <w:r w:rsidRPr="00461A15">
        <w:rPr>
          <w:szCs w:val="24"/>
        </w:rPr>
        <w:t>made</w:t>
      </w:r>
      <w:r w:rsidR="00E24065">
        <w:rPr>
          <w:szCs w:val="24"/>
        </w:rPr>
        <w:t xml:space="preserve"> </w:t>
      </w:r>
      <w:r w:rsidRPr="00461A15">
        <w:rPr>
          <w:szCs w:val="24"/>
        </w:rPr>
        <w:t>above</w:t>
      </w:r>
      <w:r w:rsidR="00E24065">
        <w:rPr>
          <w:szCs w:val="24"/>
        </w:rPr>
        <w:t xml:space="preserve"> </w:t>
      </w:r>
      <w:r w:rsidRPr="00461A15">
        <w:rPr>
          <w:szCs w:val="24"/>
        </w:rPr>
        <w:t>with</w:t>
      </w:r>
      <w:r w:rsidR="00E24065">
        <w:rPr>
          <w:szCs w:val="24"/>
        </w:rPr>
        <w:t xml:space="preserve"> </w:t>
      </w:r>
      <w:r w:rsidRPr="00461A15">
        <w:rPr>
          <w:szCs w:val="24"/>
        </w:rPr>
        <w:t>regard</w:t>
      </w:r>
      <w:r w:rsidR="00E24065">
        <w:rPr>
          <w:szCs w:val="24"/>
        </w:rPr>
        <w:t xml:space="preserve"> </w:t>
      </w:r>
      <w:r w:rsidRPr="00461A15">
        <w:rPr>
          <w:szCs w:val="24"/>
        </w:rPr>
        <w:t>to</w:t>
      </w:r>
      <w:r w:rsidR="00E24065">
        <w:rPr>
          <w:szCs w:val="24"/>
        </w:rPr>
        <w:t xml:space="preserve"> </w:t>
      </w:r>
      <w:r w:rsidRPr="00461A15">
        <w:rPr>
          <w:szCs w:val="24"/>
        </w:rPr>
        <w:t>paragraphs</w:t>
      </w:r>
      <w:r w:rsidR="00E24065">
        <w:rPr>
          <w:szCs w:val="24"/>
        </w:rPr>
        <w:t xml:space="preserve"> </w:t>
      </w:r>
      <w:r w:rsidRPr="00461A15">
        <w:rPr>
          <w:szCs w:val="24"/>
        </w:rPr>
        <w:t>1</w:t>
      </w:r>
      <w:r w:rsidR="00E24065">
        <w:rPr>
          <w:szCs w:val="24"/>
        </w:rPr>
        <w:t xml:space="preserve"> </w:t>
      </w:r>
      <w:r w:rsidRPr="00461A15">
        <w:rPr>
          <w:szCs w:val="24"/>
        </w:rPr>
        <w:t>(a),</w:t>
      </w:r>
      <w:r w:rsidR="00E24065">
        <w:rPr>
          <w:szCs w:val="24"/>
        </w:rPr>
        <w:t xml:space="preserve"> </w:t>
      </w:r>
      <w:r w:rsidRPr="00461A15">
        <w:rPr>
          <w:szCs w:val="24"/>
        </w:rPr>
        <w:t>(b)</w:t>
      </w:r>
      <w:r w:rsidR="00E24065">
        <w:rPr>
          <w:szCs w:val="24"/>
        </w:rPr>
        <w:t xml:space="preserve"> </w:t>
      </w:r>
      <w:r w:rsidRPr="00461A15">
        <w:rPr>
          <w:szCs w:val="24"/>
        </w:rPr>
        <w:t>and</w:t>
      </w:r>
      <w:r w:rsidR="00E24065">
        <w:rPr>
          <w:szCs w:val="24"/>
        </w:rPr>
        <w:t xml:space="preserve"> </w:t>
      </w:r>
      <w:r w:rsidRPr="00461A15">
        <w:rPr>
          <w:szCs w:val="24"/>
        </w:rPr>
        <w:t>(c)</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Convention</w:t>
      </w:r>
      <w:r w:rsidR="00E24065">
        <w:rPr>
          <w:szCs w:val="24"/>
        </w:rPr>
        <w:t xml:space="preserve"> </w:t>
      </w:r>
      <w:r w:rsidRPr="00461A15">
        <w:rPr>
          <w:szCs w:val="24"/>
        </w:rPr>
        <w:t>clearly</w:t>
      </w:r>
      <w:r w:rsidR="00E24065">
        <w:rPr>
          <w:szCs w:val="24"/>
        </w:rPr>
        <w:t xml:space="preserve"> </w:t>
      </w:r>
      <w:r w:rsidRPr="00461A15">
        <w:t>illustrate</w:t>
      </w:r>
      <w:r w:rsidR="00E24065">
        <w:rPr>
          <w:szCs w:val="24"/>
        </w:rPr>
        <w:t xml:space="preserve"> </w:t>
      </w:r>
      <w:r w:rsidRPr="00461A15">
        <w:rPr>
          <w:szCs w:val="24"/>
        </w:rPr>
        <w:t>attempts</w:t>
      </w:r>
      <w:r w:rsidR="00E24065">
        <w:rPr>
          <w:szCs w:val="24"/>
        </w:rPr>
        <w:t xml:space="preserve"> </w:t>
      </w:r>
      <w:r w:rsidRPr="00461A15">
        <w:rPr>
          <w:szCs w:val="24"/>
        </w:rPr>
        <w:t>made</w:t>
      </w:r>
      <w:r w:rsidR="00E24065">
        <w:rPr>
          <w:szCs w:val="24"/>
        </w:rPr>
        <w:t xml:space="preserve"> </w:t>
      </w:r>
      <w:r w:rsidRPr="00461A15">
        <w:rPr>
          <w:szCs w:val="24"/>
        </w:rPr>
        <w:t>by</w:t>
      </w:r>
      <w:r w:rsidR="00E24065">
        <w:rPr>
          <w:szCs w:val="24"/>
        </w:rPr>
        <w:t xml:space="preserve"> </w:t>
      </w:r>
      <w:r w:rsidRPr="00461A15">
        <w:rPr>
          <w:szCs w:val="24"/>
        </w:rPr>
        <w:t>the</w:t>
      </w:r>
      <w:r w:rsidR="00E24065">
        <w:rPr>
          <w:szCs w:val="24"/>
        </w:rPr>
        <w:t xml:space="preserve"> </w:t>
      </w:r>
      <w:r w:rsidRPr="00461A15">
        <w:rPr>
          <w:szCs w:val="24"/>
        </w:rPr>
        <w:t>government</w:t>
      </w:r>
      <w:r w:rsidR="00E24065">
        <w:rPr>
          <w:szCs w:val="24"/>
        </w:rPr>
        <w:t xml:space="preserve"> </w:t>
      </w:r>
      <w:r w:rsidRPr="00461A15">
        <w:rPr>
          <w:szCs w:val="24"/>
        </w:rPr>
        <w:t>to</w:t>
      </w:r>
      <w:r w:rsidR="00E24065">
        <w:rPr>
          <w:szCs w:val="24"/>
        </w:rPr>
        <w:t xml:space="preserve"> </w:t>
      </w:r>
      <w:r w:rsidRPr="00461A15">
        <w:rPr>
          <w:szCs w:val="24"/>
        </w:rPr>
        <w:t>eliminate</w:t>
      </w:r>
      <w:r w:rsidR="00E24065">
        <w:rPr>
          <w:szCs w:val="24"/>
        </w:rPr>
        <w:t xml:space="preserve"> </w:t>
      </w:r>
      <w:r w:rsidRPr="00461A15">
        <w:rPr>
          <w:szCs w:val="24"/>
        </w:rPr>
        <w:t>discrimination</w:t>
      </w:r>
      <w:r w:rsidR="00E24065">
        <w:rPr>
          <w:szCs w:val="24"/>
        </w:rPr>
        <w:t xml:space="preserve"> </w:t>
      </w:r>
      <w:r w:rsidRPr="00461A15">
        <w:rPr>
          <w:szCs w:val="24"/>
        </w:rPr>
        <w:t>whether</w:t>
      </w:r>
      <w:r w:rsidR="00E24065">
        <w:rPr>
          <w:szCs w:val="24"/>
        </w:rPr>
        <w:t xml:space="preserve"> </w:t>
      </w:r>
      <w:r w:rsidRPr="00461A15">
        <w:rPr>
          <w:szCs w:val="24"/>
        </w:rPr>
        <w:t>incited</w:t>
      </w:r>
      <w:r w:rsidR="00E24065">
        <w:rPr>
          <w:szCs w:val="24"/>
        </w:rPr>
        <w:t xml:space="preserve"> </w:t>
      </w:r>
      <w:r w:rsidRPr="00461A15">
        <w:rPr>
          <w:szCs w:val="24"/>
        </w:rPr>
        <w:t>by</w:t>
      </w:r>
      <w:r w:rsidR="00E24065">
        <w:rPr>
          <w:szCs w:val="24"/>
        </w:rPr>
        <w:t xml:space="preserve"> </w:t>
      </w:r>
      <w:r w:rsidRPr="00461A15">
        <w:rPr>
          <w:szCs w:val="24"/>
        </w:rPr>
        <w:t>persons,</w:t>
      </w:r>
      <w:r w:rsidR="00E24065">
        <w:rPr>
          <w:szCs w:val="24"/>
        </w:rPr>
        <w:t xml:space="preserve"> </w:t>
      </w:r>
      <w:r w:rsidRPr="00461A15">
        <w:rPr>
          <w:szCs w:val="24"/>
        </w:rPr>
        <w:t>groups</w:t>
      </w:r>
      <w:r w:rsidR="00E24065">
        <w:rPr>
          <w:szCs w:val="24"/>
        </w:rPr>
        <w:t xml:space="preserve"> </w:t>
      </w:r>
      <w:r w:rsidRPr="00461A15">
        <w:rPr>
          <w:szCs w:val="24"/>
        </w:rPr>
        <w:t>or</w:t>
      </w:r>
      <w:r w:rsidR="00E24065">
        <w:rPr>
          <w:szCs w:val="24"/>
        </w:rPr>
        <w:t xml:space="preserve"> </w:t>
      </w:r>
      <w:r w:rsidRPr="00461A15">
        <w:rPr>
          <w:szCs w:val="24"/>
        </w:rPr>
        <w:t>organizations.</w:t>
      </w:r>
      <w:r w:rsidR="00E24065">
        <w:rPr>
          <w:szCs w:val="24"/>
        </w:rPr>
        <w:t xml:space="preserve"> </w:t>
      </w:r>
      <w:r w:rsidRPr="00461A15">
        <w:rPr>
          <w:szCs w:val="24"/>
        </w:rPr>
        <w:t>Generally,</w:t>
      </w:r>
      <w:r w:rsidR="00E24065">
        <w:rPr>
          <w:szCs w:val="24"/>
        </w:rPr>
        <w:t xml:space="preserve"> </w:t>
      </w:r>
      <w:r w:rsidRPr="00461A15">
        <w:rPr>
          <w:szCs w:val="24"/>
        </w:rPr>
        <w:t>Rwanda</w:t>
      </w:r>
      <w:r w:rsidR="00E24065">
        <w:rPr>
          <w:szCs w:val="24"/>
        </w:rPr>
        <w:t xml:space="preserve"> </w:t>
      </w:r>
      <w:r w:rsidRPr="00461A15">
        <w:rPr>
          <w:szCs w:val="24"/>
        </w:rPr>
        <w:t>has</w:t>
      </w:r>
      <w:r w:rsidR="00E24065">
        <w:rPr>
          <w:szCs w:val="24"/>
        </w:rPr>
        <w:t xml:space="preserve"> </w:t>
      </w:r>
      <w:r w:rsidRPr="00461A15">
        <w:rPr>
          <w:szCs w:val="24"/>
        </w:rPr>
        <w:t>expressed</w:t>
      </w:r>
      <w:r w:rsidR="00E24065">
        <w:rPr>
          <w:szCs w:val="24"/>
        </w:rPr>
        <w:t xml:space="preserve"> </w:t>
      </w:r>
      <w:r w:rsidRPr="00461A15">
        <w:rPr>
          <w:szCs w:val="24"/>
        </w:rPr>
        <w:t>its</w:t>
      </w:r>
      <w:r w:rsidR="00E24065">
        <w:rPr>
          <w:szCs w:val="24"/>
        </w:rPr>
        <w:t xml:space="preserve"> </w:t>
      </w:r>
      <w:r w:rsidRPr="00461A15">
        <w:rPr>
          <w:szCs w:val="24"/>
        </w:rPr>
        <w:t>commitment</w:t>
      </w:r>
      <w:r w:rsidR="00E24065">
        <w:rPr>
          <w:szCs w:val="24"/>
        </w:rPr>
        <w:t xml:space="preserve"> </w:t>
      </w:r>
      <w:r w:rsidRPr="00461A15">
        <w:rPr>
          <w:szCs w:val="24"/>
        </w:rPr>
        <w:t>to</w:t>
      </w:r>
      <w:r w:rsidR="00E24065">
        <w:rPr>
          <w:szCs w:val="24"/>
        </w:rPr>
        <w:t xml:space="preserve"> </w:t>
      </w:r>
      <w:r w:rsidRPr="00461A15">
        <w:rPr>
          <w:szCs w:val="24"/>
        </w:rPr>
        <w:t>uphold</w:t>
      </w:r>
      <w:r w:rsidR="00E24065">
        <w:rPr>
          <w:szCs w:val="24"/>
        </w:rPr>
        <w:t xml:space="preserve"> </w:t>
      </w:r>
      <w:r w:rsidRPr="00461A15">
        <w:rPr>
          <w:szCs w:val="24"/>
        </w:rPr>
        <w:t>fundamental</w:t>
      </w:r>
      <w:r w:rsidR="00E24065">
        <w:rPr>
          <w:szCs w:val="24"/>
        </w:rPr>
        <w:t xml:space="preserve"> </w:t>
      </w:r>
      <w:r w:rsidRPr="00461A15">
        <w:rPr>
          <w:szCs w:val="24"/>
        </w:rPr>
        <w:t>principles</w:t>
      </w:r>
      <w:r w:rsidR="00E24065">
        <w:rPr>
          <w:szCs w:val="24"/>
        </w:rPr>
        <w:t xml:space="preserve"> </w:t>
      </w:r>
      <w:r w:rsidRPr="00461A15">
        <w:rPr>
          <w:szCs w:val="24"/>
        </w:rPr>
        <w:t>of</w:t>
      </w:r>
      <w:r w:rsidR="00E24065">
        <w:rPr>
          <w:szCs w:val="24"/>
        </w:rPr>
        <w:t xml:space="preserve"> </w:t>
      </w:r>
      <w:r w:rsidRPr="00461A15">
        <w:rPr>
          <w:szCs w:val="24"/>
        </w:rPr>
        <w:t>human</w:t>
      </w:r>
      <w:r w:rsidR="00E24065">
        <w:rPr>
          <w:szCs w:val="24"/>
        </w:rPr>
        <w:t xml:space="preserve"> </w:t>
      </w:r>
      <w:r w:rsidRPr="00461A15">
        <w:rPr>
          <w:szCs w:val="24"/>
        </w:rPr>
        <w:t>rights,</w:t>
      </w:r>
      <w:r w:rsidR="00E24065">
        <w:rPr>
          <w:szCs w:val="24"/>
        </w:rPr>
        <w:t xml:space="preserve"> </w:t>
      </w:r>
      <w:r w:rsidRPr="00461A15">
        <w:rPr>
          <w:szCs w:val="24"/>
        </w:rPr>
        <w:t>promote</w:t>
      </w:r>
      <w:r w:rsidR="00E24065">
        <w:rPr>
          <w:szCs w:val="24"/>
        </w:rPr>
        <w:t xml:space="preserve"> </w:t>
      </w:r>
      <w:r w:rsidRPr="00461A15">
        <w:rPr>
          <w:szCs w:val="24"/>
        </w:rPr>
        <w:t>and</w:t>
      </w:r>
      <w:r w:rsidR="00E24065">
        <w:rPr>
          <w:szCs w:val="24"/>
        </w:rPr>
        <w:t xml:space="preserve"> </w:t>
      </w:r>
      <w:r w:rsidRPr="00461A15">
        <w:rPr>
          <w:szCs w:val="24"/>
        </w:rPr>
        <w:t>enforce</w:t>
      </w:r>
      <w:r w:rsidR="00E24065">
        <w:rPr>
          <w:szCs w:val="24"/>
        </w:rPr>
        <w:t xml:space="preserve"> </w:t>
      </w:r>
      <w:r w:rsidRPr="00461A15">
        <w:rPr>
          <w:szCs w:val="24"/>
        </w:rPr>
        <w:t>unity</w:t>
      </w:r>
      <w:r w:rsidR="00E24065">
        <w:rPr>
          <w:szCs w:val="24"/>
        </w:rPr>
        <w:t xml:space="preserve"> </w:t>
      </w:r>
      <w:r w:rsidRPr="00461A15">
        <w:rPr>
          <w:szCs w:val="24"/>
        </w:rPr>
        <w:t>and</w:t>
      </w:r>
      <w:r w:rsidR="00E24065">
        <w:rPr>
          <w:szCs w:val="24"/>
        </w:rPr>
        <w:t xml:space="preserve"> </w:t>
      </w:r>
      <w:r w:rsidRPr="00461A15">
        <w:rPr>
          <w:szCs w:val="24"/>
        </w:rPr>
        <w:t>reconciliation.</w:t>
      </w:r>
      <w:r w:rsidR="00E24065">
        <w:rPr>
          <w:szCs w:val="24"/>
        </w:rPr>
        <w:t xml:space="preserve"> </w:t>
      </w:r>
      <w:r w:rsidRPr="00461A15">
        <w:rPr>
          <w:szCs w:val="24"/>
        </w:rPr>
        <w:t>To</w:t>
      </w:r>
      <w:r w:rsidR="00E24065">
        <w:rPr>
          <w:szCs w:val="24"/>
        </w:rPr>
        <w:t xml:space="preserve"> </w:t>
      </w:r>
      <w:r w:rsidRPr="00461A15">
        <w:rPr>
          <w:szCs w:val="24"/>
        </w:rPr>
        <w:t>combat</w:t>
      </w:r>
      <w:r w:rsidR="00E24065">
        <w:rPr>
          <w:szCs w:val="24"/>
        </w:rPr>
        <w:t xml:space="preserve"> </w:t>
      </w:r>
      <w:r w:rsidRPr="00461A15">
        <w:rPr>
          <w:szCs w:val="24"/>
        </w:rPr>
        <w:t>all</w:t>
      </w:r>
      <w:r w:rsidR="00E24065">
        <w:rPr>
          <w:szCs w:val="24"/>
        </w:rPr>
        <w:t xml:space="preserve"> </w:t>
      </w:r>
      <w:r w:rsidRPr="00461A15">
        <w:rPr>
          <w:szCs w:val="24"/>
        </w:rPr>
        <w:t>forms</w:t>
      </w:r>
      <w:r w:rsidR="00E24065">
        <w:rPr>
          <w:szCs w:val="24"/>
        </w:rPr>
        <w:t xml:space="preserve"> </w:t>
      </w:r>
      <w:r w:rsidRPr="00461A15">
        <w:rPr>
          <w:szCs w:val="24"/>
        </w:rPr>
        <w:t>of</w:t>
      </w:r>
      <w:r w:rsidR="00E24065">
        <w:rPr>
          <w:szCs w:val="24"/>
        </w:rPr>
        <w:t xml:space="preserve"> </w:t>
      </w:r>
      <w:r w:rsidRPr="00461A15">
        <w:rPr>
          <w:szCs w:val="24"/>
        </w:rPr>
        <w:t>discrimination,</w:t>
      </w:r>
      <w:r w:rsidR="00E24065">
        <w:rPr>
          <w:szCs w:val="24"/>
        </w:rPr>
        <w:t xml:space="preserve"> </w:t>
      </w:r>
      <w:r w:rsidRPr="00461A15">
        <w:rPr>
          <w:szCs w:val="24"/>
        </w:rPr>
        <w:t>the</w:t>
      </w:r>
      <w:r w:rsidR="00E24065">
        <w:rPr>
          <w:szCs w:val="24"/>
        </w:rPr>
        <w:t xml:space="preserve"> </w:t>
      </w:r>
      <w:r w:rsidRPr="00461A15">
        <w:rPr>
          <w:szCs w:val="24"/>
        </w:rPr>
        <w:t>government</w:t>
      </w:r>
      <w:r w:rsidR="00E24065">
        <w:rPr>
          <w:szCs w:val="24"/>
        </w:rPr>
        <w:t xml:space="preserve"> </w:t>
      </w:r>
      <w:r w:rsidRPr="00461A15">
        <w:rPr>
          <w:szCs w:val="24"/>
        </w:rPr>
        <w:t>has</w:t>
      </w:r>
      <w:r w:rsidR="00E24065">
        <w:rPr>
          <w:szCs w:val="24"/>
        </w:rPr>
        <w:t xml:space="preserve"> </w:t>
      </w:r>
      <w:r w:rsidRPr="00461A15">
        <w:rPr>
          <w:szCs w:val="24"/>
        </w:rPr>
        <w:t>particularly</w:t>
      </w:r>
      <w:r w:rsidR="00E24065">
        <w:rPr>
          <w:szCs w:val="24"/>
        </w:rPr>
        <w:t xml:space="preserve"> </w:t>
      </w:r>
      <w:r w:rsidRPr="00461A15">
        <w:rPr>
          <w:szCs w:val="24"/>
        </w:rPr>
        <w:t>committed</w:t>
      </w:r>
      <w:r w:rsidR="00E24065">
        <w:rPr>
          <w:szCs w:val="24"/>
        </w:rPr>
        <w:t xml:space="preserve"> </w:t>
      </w:r>
      <w:r w:rsidRPr="00461A15">
        <w:rPr>
          <w:szCs w:val="24"/>
        </w:rPr>
        <w:t>to</w:t>
      </w:r>
      <w:r w:rsidR="00E24065">
        <w:rPr>
          <w:szCs w:val="24"/>
        </w:rPr>
        <w:t xml:space="preserve"> </w:t>
      </w:r>
      <w:r w:rsidRPr="00461A15">
        <w:rPr>
          <w:szCs w:val="24"/>
        </w:rPr>
        <w:t>the</w:t>
      </w:r>
      <w:r w:rsidR="00E24065">
        <w:rPr>
          <w:szCs w:val="24"/>
        </w:rPr>
        <w:t xml:space="preserve"> </w:t>
      </w:r>
      <w:r w:rsidRPr="00461A15">
        <w:rPr>
          <w:szCs w:val="24"/>
        </w:rPr>
        <w:t>following:</w:t>
      </w:r>
    </w:p>
    <w:p w:rsidR="00951BC8" w:rsidRPr="00461A15" w:rsidRDefault="00951BC8" w:rsidP="0035488F">
      <w:pPr>
        <w:pStyle w:val="Bullet1G"/>
      </w:pPr>
      <w:r w:rsidRPr="00461A15">
        <w:t>Fighting</w:t>
      </w:r>
      <w:r w:rsidR="00E24065">
        <w:t xml:space="preserve"> </w:t>
      </w:r>
      <w:r w:rsidRPr="00461A15">
        <w:t>the</w:t>
      </w:r>
      <w:r w:rsidR="00E24065">
        <w:t xml:space="preserve"> </w:t>
      </w:r>
      <w:r w:rsidRPr="00461A15">
        <w:t>ideology</w:t>
      </w:r>
      <w:r w:rsidR="00E24065">
        <w:t xml:space="preserve"> </w:t>
      </w:r>
      <w:r w:rsidRPr="00461A15">
        <w:t>of</w:t>
      </w:r>
      <w:r w:rsidR="00E24065">
        <w:t xml:space="preserve"> </w:t>
      </w:r>
      <w:r w:rsidRPr="00461A15">
        <w:t>genocide</w:t>
      </w:r>
      <w:r w:rsidR="00E24065">
        <w:t xml:space="preserve"> </w:t>
      </w:r>
      <w:r w:rsidRPr="00461A15">
        <w:t>and</w:t>
      </w:r>
      <w:r w:rsidR="00E24065">
        <w:t xml:space="preserve"> </w:t>
      </w:r>
      <w:r w:rsidRPr="00461A15">
        <w:t>all</w:t>
      </w:r>
      <w:r w:rsidR="00E24065">
        <w:t xml:space="preserve"> </w:t>
      </w:r>
      <w:r w:rsidRPr="00461A15">
        <w:t>its</w:t>
      </w:r>
      <w:r w:rsidR="00E24065">
        <w:t xml:space="preserve"> </w:t>
      </w:r>
      <w:r w:rsidRPr="00461A15">
        <w:t>manifestations</w:t>
      </w:r>
    </w:p>
    <w:p w:rsidR="00951BC8" w:rsidRPr="00461A15" w:rsidRDefault="00951BC8" w:rsidP="0035488F">
      <w:pPr>
        <w:pStyle w:val="Bullet1G"/>
      </w:pPr>
      <w:r w:rsidRPr="00461A15">
        <w:t>Eradication</w:t>
      </w:r>
      <w:r w:rsidR="00E24065">
        <w:t xml:space="preserve"> </w:t>
      </w:r>
      <w:r w:rsidRPr="00461A15">
        <w:t>of</w:t>
      </w:r>
      <w:r w:rsidR="00E24065">
        <w:t xml:space="preserve"> </w:t>
      </w:r>
      <w:r w:rsidRPr="00461A15">
        <w:t>ethnic,</w:t>
      </w:r>
      <w:r w:rsidR="00E24065">
        <w:t xml:space="preserve"> </w:t>
      </w:r>
      <w:r w:rsidRPr="00461A15">
        <w:t>regional</w:t>
      </w:r>
      <w:r w:rsidR="00E24065">
        <w:t xml:space="preserve"> </w:t>
      </w:r>
      <w:r w:rsidRPr="00461A15">
        <w:t>and</w:t>
      </w:r>
      <w:r w:rsidR="00E24065">
        <w:t xml:space="preserve"> </w:t>
      </w:r>
      <w:r w:rsidRPr="00461A15">
        <w:t>other</w:t>
      </w:r>
      <w:r w:rsidR="00E24065">
        <w:t xml:space="preserve"> </w:t>
      </w:r>
      <w:r w:rsidRPr="00461A15">
        <w:t>divisions</w:t>
      </w:r>
    </w:p>
    <w:p w:rsidR="00951BC8" w:rsidRPr="00461A15" w:rsidRDefault="00951BC8" w:rsidP="0035488F">
      <w:pPr>
        <w:pStyle w:val="Bullet1G"/>
      </w:pPr>
      <w:r w:rsidRPr="00461A15">
        <w:t>Promotion</w:t>
      </w:r>
      <w:r w:rsidR="00E24065">
        <w:t xml:space="preserve"> </w:t>
      </w:r>
      <w:r w:rsidRPr="00461A15">
        <w:t>of</w:t>
      </w:r>
      <w:r w:rsidR="00E24065">
        <w:t xml:space="preserve"> </w:t>
      </w:r>
      <w:r w:rsidRPr="00461A15">
        <w:t>national</w:t>
      </w:r>
      <w:r w:rsidR="00E24065">
        <w:t xml:space="preserve"> </w:t>
      </w:r>
      <w:r w:rsidRPr="00461A15">
        <w:t>unity</w:t>
      </w:r>
      <w:r w:rsidR="00E24065">
        <w:t xml:space="preserve"> </w:t>
      </w:r>
      <w:r w:rsidRPr="00461A15">
        <w:t>and</w:t>
      </w:r>
      <w:r w:rsidR="00E24065">
        <w:t xml:space="preserve"> </w:t>
      </w:r>
      <w:r w:rsidRPr="00461A15">
        <w:t>reconciliation</w:t>
      </w:r>
    </w:p>
    <w:p w:rsidR="00951BC8" w:rsidRPr="00461A15" w:rsidRDefault="00951BC8" w:rsidP="0035488F">
      <w:pPr>
        <w:pStyle w:val="Bullet1G"/>
      </w:pPr>
      <w:r w:rsidRPr="00461A15">
        <w:t>Respect</w:t>
      </w:r>
      <w:r w:rsidR="00E24065">
        <w:t xml:space="preserve"> </w:t>
      </w:r>
      <w:r w:rsidRPr="00461A15">
        <w:t>of</w:t>
      </w:r>
      <w:r w:rsidR="00E24065">
        <w:t xml:space="preserve"> </w:t>
      </w:r>
      <w:r w:rsidRPr="00461A15">
        <w:t>human</w:t>
      </w:r>
      <w:r w:rsidR="00E24065">
        <w:t xml:space="preserve"> </w:t>
      </w:r>
      <w:r w:rsidRPr="00461A15">
        <w:t>rights</w:t>
      </w:r>
    </w:p>
    <w:p w:rsidR="00951BC8" w:rsidRPr="00461A15" w:rsidRDefault="00951BC8" w:rsidP="0035488F">
      <w:pPr>
        <w:pStyle w:val="Bullet1G"/>
      </w:pPr>
      <w:r w:rsidRPr="00461A15">
        <w:t>Equitable</w:t>
      </w:r>
      <w:r w:rsidR="00E24065">
        <w:t xml:space="preserve"> </w:t>
      </w:r>
      <w:r w:rsidRPr="00461A15">
        <w:t>sharing</w:t>
      </w:r>
      <w:r w:rsidR="00E24065">
        <w:t xml:space="preserve"> </w:t>
      </w:r>
      <w:r w:rsidRPr="00461A15">
        <w:t>of</w:t>
      </w:r>
      <w:r w:rsidR="00E24065">
        <w:t xml:space="preserve"> </w:t>
      </w:r>
      <w:r w:rsidRPr="00461A15">
        <w:t>power</w:t>
      </w:r>
    </w:p>
    <w:p w:rsidR="00951BC8" w:rsidRPr="00461A15" w:rsidRDefault="00951BC8" w:rsidP="0035488F">
      <w:pPr>
        <w:pStyle w:val="Bullet1G"/>
      </w:pPr>
      <w:r w:rsidRPr="00461A15">
        <w:t>Building</w:t>
      </w:r>
      <w:r w:rsidR="00E24065">
        <w:t xml:space="preserve"> </w:t>
      </w:r>
      <w:r w:rsidRPr="00461A15">
        <w:t>a</w:t>
      </w:r>
      <w:r w:rsidR="00E24065">
        <w:t xml:space="preserve"> </w:t>
      </w:r>
      <w:r w:rsidRPr="00461A15">
        <w:t>state</w:t>
      </w:r>
      <w:r w:rsidR="00E24065">
        <w:t xml:space="preserve"> </w:t>
      </w:r>
      <w:r w:rsidRPr="00461A15">
        <w:t>governed</w:t>
      </w:r>
      <w:r w:rsidR="00E24065">
        <w:t xml:space="preserve"> </w:t>
      </w:r>
      <w:r w:rsidRPr="00461A15">
        <w:t>by</w:t>
      </w:r>
      <w:r w:rsidR="00E24065">
        <w:t xml:space="preserve"> </w:t>
      </w:r>
      <w:r w:rsidRPr="00461A15">
        <w:t>the</w:t>
      </w:r>
      <w:r w:rsidR="00E24065">
        <w:t xml:space="preserve"> </w:t>
      </w:r>
      <w:r w:rsidRPr="00461A15">
        <w:t>rule</w:t>
      </w:r>
      <w:r w:rsidR="00E24065">
        <w:t xml:space="preserve"> </w:t>
      </w:r>
      <w:r w:rsidRPr="00461A15">
        <w:t>of</w:t>
      </w:r>
      <w:r w:rsidR="00E24065">
        <w:t xml:space="preserve"> </w:t>
      </w:r>
      <w:r w:rsidRPr="00461A15">
        <w:t>law,</w:t>
      </w:r>
      <w:r w:rsidR="00E24065">
        <w:t xml:space="preserve"> </w:t>
      </w:r>
      <w:r w:rsidRPr="00461A15">
        <w:t>a</w:t>
      </w:r>
      <w:r w:rsidR="00E24065">
        <w:t xml:space="preserve"> </w:t>
      </w:r>
      <w:r w:rsidRPr="00461A15">
        <w:t>pluralistic</w:t>
      </w:r>
      <w:r w:rsidR="00E24065">
        <w:t xml:space="preserve"> </w:t>
      </w:r>
      <w:r w:rsidRPr="00461A15">
        <w:t>democratic</w:t>
      </w:r>
      <w:r w:rsidR="00E24065">
        <w:t xml:space="preserve"> </w:t>
      </w:r>
      <w:r w:rsidRPr="00461A15">
        <w:t>government,</w:t>
      </w:r>
      <w:r w:rsidR="00E24065">
        <w:t xml:space="preserve"> </w:t>
      </w:r>
      <w:r w:rsidRPr="00461A15">
        <w:t>equality</w:t>
      </w:r>
      <w:r w:rsidR="00E24065">
        <w:t xml:space="preserve"> </w:t>
      </w:r>
      <w:r w:rsidRPr="00461A15">
        <w:t>of</w:t>
      </w:r>
      <w:r w:rsidR="00E24065">
        <w:t xml:space="preserve"> </w:t>
      </w:r>
      <w:r w:rsidRPr="00461A15">
        <w:t>all</w:t>
      </w:r>
      <w:r w:rsidR="00E24065">
        <w:t xml:space="preserve"> </w:t>
      </w:r>
      <w:r w:rsidRPr="00461A15">
        <w:t>Rwandans</w:t>
      </w:r>
      <w:r w:rsidR="00E24065">
        <w:t xml:space="preserve"> </w:t>
      </w:r>
      <w:r w:rsidRPr="00461A15">
        <w:t>and</w:t>
      </w:r>
      <w:r w:rsidR="00E24065">
        <w:t xml:space="preserve"> </w:t>
      </w:r>
      <w:r w:rsidRPr="00461A15">
        <w:t>respect</w:t>
      </w:r>
      <w:r w:rsidR="00E24065">
        <w:t xml:space="preserve"> </w:t>
      </w:r>
      <w:r w:rsidRPr="00461A15">
        <w:t>of</w:t>
      </w:r>
      <w:r w:rsidR="00E24065">
        <w:t xml:space="preserve"> </w:t>
      </w:r>
      <w:r w:rsidRPr="00461A15">
        <w:t>gender</w:t>
      </w:r>
    </w:p>
    <w:p w:rsidR="00951BC8" w:rsidRPr="00461A15" w:rsidRDefault="00951BC8" w:rsidP="0035488F">
      <w:pPr>
        <w:pStyle w:val="Bullet1G"/>
      </w:pPr>
      <w:r w:rsidRPr="00461A15">
        <w:t>Building</w:t>
      </w:r>
      <w:r w:rsidR="00E24065">
        <w:t xml:space="preserve"> </w:t>
      </w:r>
      <w:r w:rsidRPr="00461A15">
        <w:t>a</w:t>
      </w:r>
      <w:r w:rsidR="00E24065">
        <w:t xml:space="preserve"> </w:t>
      </w:r>
      <w:r w:rsidRPr="00461A15">
        <w:t>State</w:t>
      </w:r>
      <w:r w:rsidR="00E24065">
        <w:t xml:space="preserve"> </w:t>
      </w:r>
      <w:r w:rsidRPr="00461A15">
        <w:t>committed</w:t>
      </w:r>
      <w:r w:rsidR="00E24065">
        <w:t xml:space="preserve"> </w:t>
      </w:r>
      <w:r w:rsidRPr="00461A15">
        <w:t>to</w:t>
      </w:r>
      <w:r w:rsidR="00E24065">
        <w:t xml:space="preserve"> </w:t>
      </w:r>
      <w:r w:rsidRPr="00461A15">
        <w:t>promoting</w:t>
      </w:r>
      <w:r w:rsidR="00E24065">
        <w:t xml:space="preserve"> </w:t>
      </w:r>
      <w:r w:rsidRPr="00461A15">
        <w:t>social</w:t>
      </w:r>
      <w:r w:rsidR="00E24065">
        <w:t xml:space="preserve"> </w:t>
      </w:r>
      <w:r w:rsidRPr="00461A15">
        <w:t>welfare</w:t>
      </w:r>
      <w:r w:rsidR="00E24065">
        <w:t xml:space="preserve"> </w:t>
      </w:r>
      <w:r w:rsidRPr="00461A15">
        <w:t>and</w:t>
      </w:r>
      <w:r w:rsidR="00E24065">
        <w:t xml:space="preserve"> </w:t>
      </w:r>
      <w:r w:rsidRPr="00461A15">
        <w:t>establishing</w:t>
      </w:r>
      <w:r w:rsidR="00E24065">
        <w:t xml:space="preserve"> </w:t>
      </w:r>
      <w:r w:rsidRPr="00461A15">
        <w:t>appropriate</w:t>
      </w:r>
      <w:r w:rsidR="00E24065">
        <w:t xml:space="preserve"> </w:t>
      </w:r>
      <w:r w:rsidRPr="00461A15">
        <w:t>mechanisms</w:t>
      </w:r>
      <w:r w:rsidR="00E24065">
        <w:t xml:space="preserve"> </w:t>
      </w:r>
      <w:r w:rsidRPr="00461A15">
        <w:t>for</w:t>
      </w:r>
      <w:r w:rsidR="00E24065">
        <w:t xml:space="preserve"> </w:t>
      </w:r>
      <w:r w:rsidRPr="00461A15">
        <w:t>ensuring</w:t>
      </w:r>
      <w:r w:rsidR="00E24065">
        <w:t xml:space="preserve"> </w:t>
      </w:r>
      <w:r w:rsidRPr="00461A15">
        <w:t>social</w:t>
      </w:r>
      <w:r w:rsidR="00E24065">
        <w:t xml:space="preserve"> </w:t>
      </w:r>
      <w:r w:rsidRPr="00461A15">
        <w:t>justice</w:t>
      </w:r>
    </w:p>
    <w:p w:rsidR="00951BC8" w:rsidRPr="00461A15" w:rsidRDefault="00951BC8" w:rsidP="0035488F">
      <w:pPr>
        <w:pStyle w:val="Bullet1G"/>
      </w:pPr>
      <w:r w:rsidRPr="00461A15">
        <w:t>Constant</w:t>
      </w:r>
      <w:r w:rsidR="00E24065">
        <w:t xml:space="preserve"> </w:t>
      </w:r>
      <w:r w:rsidRPr="00461A15">
        <w:t>quest</w:t>
      </w:r>
      <w:r w:rsidR="00E24065">
        <w:t xml:space="preserve"> </w:t>
      </w:r>
      <w:r w:rsidRPr="00461A15">
        <w:t>for</w:t>
      </w:r>
      <w:r w:rsidR="00E24065">
        <w:t xml:space="preserve"> </w:t>
      </w:r>
      <w:r w:rsidRPr="00461A15">
        <w:t>home</w:t>
      </w:r>
      <w:r w:rsidR="00E24065">
        <w:t xml:space="preserve"> </w:t>
      </w:r>
      <w:r w:rsidRPr="00461A15">
        <w:t>grown</w:t>
      </w:r>
      <w:r w:rsidR="00E24065">
        <w:t xml:space="preserve"> </w:t>
      </w:r>
      <w:r w:rsidRPr="00461A15">
        <w:t>solutions</w:t>
      </w:r>
      <w:r w:rsidR="00E24065">
        <w:t xml:space="preserve"> </w:t>
      </w:r>
      <w:r w:rsidRPr="00461A15">
        <w:t>through</w:t>
      </w:r>
      <w:r w:rsidR="00E24065">
        <w:t xml:space="preserve"> </w:t>
      </w:r>
      <w:r w:rsidRPr="00461A15">
        <w:t>dialogue</w:t>
      </w:r>
      <w:r w:rsidR="00E24065">
        <w:t xml:space="preserve"> </w:t>
      </w:r>
      <w:r w:rsidRPr="00461A15">
        <w:t>and</w:t>
      </w:r>
      <w:r w:rsidR="00E24065">
        <w:t xml:space="preserve"> </w:t>
      </w:r>
      <w:r w:rsidRPr="00461A15">
        <w:t>consensus</w:t>
      </w:r>
    </w:p>
    <w:p w:rsidR="00951BC8" w:rsidRPr="00461A15" w:rsidRDefault="00951BC8" w:rsidP="0035488F">
      <w:pPr>
        <w:pStyle w:val="H4G"/>
      </w:pPr>
      <w:r w:rsidRPr="00461A15">
        <w:tab/>
      </w:r>
      <w:r w:rsidRPr="00461A15">
        <w:tab/>
        <w:t>Administrative</w:t>
      </w:r>
      <w:r w:rsidR="00E24065">
        <w:t xml:space="preserve"> </w:t>
      </w:r>
      <w:r w:rsidRPr="00461A15">
        <w:t>measures</w:t>
      </w:r>
    </w:p>
    <w:p w:rsidR="00951BC8" w:rsidRPr="00461A15" w:rsidRDefault="00951BC8" w:rsidP="005961A0">
      <w:pPr>
        <w:pStyle w:val="SingleTxtG"/>
        <w:rPr>
          <w:color w:val="000000"/>
          <w:szCs w:val="24"/>
        </w:rPr>
      </w:pPr>
      <w:r w:rsidRPr="00461A15">
        <w:rPr>
          <w:color w:val="000000"/>
        </w:rPr>
        <w:t>170.</w:t>
      </w:r>
      <w:r w:rsidRPr="00461A15">
        <w:rPr>
          <w:color w:val="000000"/>
        </w:rPr>
        <w:tab/>
      </w:r>
      <w:r w:rsidRPr="00461A15">
        <w:rPr>
          <w:color w:val="000000"/>
          <w:szCs w:val="24"/>
        </w:rPr>
        <w:t>Like</w:t>
      </w:r>
      <w:r w:rsidR="00E24065">
        <w:rPr>
          <w:color w:val="000000"/>
          <w:szCs w:val="24"/>
        </w:rPr>
        <w:t xml:space="preserve"> </w:t>
      </w:r>
      <w:r w:rsidRPr="00461A15">
        <w:rPr>
          <w:color w:val="000000"/>
          <w:szCs w:val="24"/>
        </w:rPr>
        <w:t>in</w:t>
      </w:r>
      <w:r w:rsidR="00E24065">
        <w:rPr>
          <w:color w:val="000000"/>
          <w:szCs w:val="24"/>
        </w:rPr>
        <w:t xml:space="preserve"> </w:t>
      </w:r>
      <w:r w:rsidRPr="00461A15">
        <w:rPr>
          <w:color w:val="000000"/>
          <w:szCs w:val="24"/>
        </w:rPr>
        <w:t>other</w:t>
      </w:r>
      <w:r w:rsidR="00E24065">
        <w:rPr>
          <w:color w:val="000000"/>
          <w:szCs w:val="24"/>
        </w:rPr>
        <w:t xml:space="preserve"> </w:t>
      </w:r>
      <w:r w:rsidRPr="00461A15">
        <w:rPr>
          <w:color w:val="000000"/>
          <w:szCs w:val="24"/>
        </w:rPr>
        <w:t>previous</w:t>
      </w:r>
      <w:r w:rsidR="00E24065">
        <w:rPr>
          <w:color w:val="000000"/>
          <w:szCs w:val="24"/>
        </w:rPr>
        <w:t xml:space="preserve"> </w:t>
      </w:r>
      <w:r w:rsidRPr="00461A15">
        <w:rPr>
          <w:color w:val="000000"/>
          <w:szCs w:val="24"/>
        </w:rPr>
        <w:t>presentations</w:t>
      </w:r>
      <w:r w:rsidR="00E24065">
        <w:rPr>
          <w:color w:val="000000"/>
          <w:szCs w:val="24"/>
        </w:rPr>
        <w:t xml:space="preserve"> </w:t>
      </w:r>
      <w:r w:rsidRPr="00461A15">
        <w:rPr>
          <w:color w:val="000000"/>
          <w:szCs w:val="24"/>
        </w:rPr>
        <w:t>in</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above</w:t>
      </w:r>
      <w:r w:rsidR="00E24065">
        <w:rPr>
          <w:color w:val="000000"/>
          <w:szCs w:val="24"/>
        </w:rPr>
        <w:t xml:space="preserve"> </w:t>
      </w:r>
      <w:r w:rsidRPr="00461A15">
        <w:rPr>
          <w:color w:val="000000"/>
          <w:szCs w:val="24"/>
        </w:rPr>
        <w:t>sections,</w:t>
      </w:r>
      <w:r w:rsidR="00E24065">
        <w:rPr>
          <w:color w:val="000000"/>
          <w:szCs w:val="24"/>
        </w:rPr>
        <w:t xml:space="preserve"> </w:t>
      </w:r>
      <w:r w:rsidRPr="00461A15">
        <w:rPr>
          <w:color w:val="000000"/>
          <w:szCs w:val="24"/>
        </w:rPr>
        <w:t>various</w:t>
      </w:r>
      <w:r w:rsidR="00E24065">
        <w:rPr>
          <w:color w:val="000000"/>
          <w:szCs w:val="24"/>
        </w:rPr>
        <w:t xml:space="preserve"> </w:t>
      </w:r>
      <w:r w:rsidRPr="00461A15">
        <w:rPr>
          <w:color w:val="000000"/>
          <w:szCs w:val="24"/>
        </w:rPr>
        <w:t>administrative</w:t>
      </w:r>
      <w:r w:rsidR="00E24065">
        <w:rPr>
          <w:color w:val="000000"/>
          <w:szCs w:val="24"/>
        </w:rPr>
        <w:t xml:space="preserve"> </w:t>
      </w:r>
      <w:r w:rsidRPr="00461A15">
        <w:rPr>
          <w:color w:val="000000"/>
          <w:szCs w:val="24"/>
        </w:rPr>
        <w:t>measures</w:t>
      </w:r>
      <w:r w:rsidR="00E24065">
        <w:rPr>
          <w:color w:val="000000"/>
          <w:szCs w:val="24"/>
        </w:rPr>
        <w:t xml:space="preserve"> </w:t>
      </w:r>
      <w:r w:rsidRPr="00461A15">
        <w:rPr>
          <w:color w:val="000000"/>
          <w:szCs w:val="24"/>
        </w:rPr>
        <w:t>have</w:t>
      </w:r>
      <w:r w:rsidR="00E24065">
        <w:rPr>
          <w:color w:val="000000"/>
          <w:szCs w:val="24"/>
        </w:rPr>
        <w:t xml:space="preserve"> </w:t>
      </w:r>
      <w:r w:rsidRPr="00461A15">
        <w:rPr>
          <w:color w:val="000000"/>
          <w:szCs w:val="24"/>
        </w:rPr>
        <w:t>been</w:t>
      </w:r>
      <w:r w:rsidR="00E24065">
        <w:rPr>
          <w:color w:val="000000"/>
          <w:szCs w:val="24"/>
        </w:rPr>
        <w:t xml:space="preserve"> </w:t>
      </w:r>
      <w:r w:rsidRPr="00461A15">
        <w:rPr>
          <w:color w:val="000000"/>
          <w:szCs w:val="24"/>
        </w:rPr>
        <w:t>undertaken.</w:t>
      </w:r>
      <w:r w:rsidR="00E24065">
        <w:rPr>
          <w:color w:val="000000"/>
          <w:szCs w:val="24"/>
        </w:rPr>
        <w:t xml:space="preserve"> </w:t>
      </w:r>
      <w:r w:rsidRPr="00461A15">
        <w:rPr>
          <w:color w:val="000000"/>
          <w:szCs w:val="24"/>
        </w:rPr>
        <w:t>More</w:t>
      </w:r>
      <w:r w:rsidR="00E24065">
        <w:rPr>
          <w:color w:val="000000"/>
          <w:szCs w:val="24"/>
        </w:rPr>
        <w:t xml:space="preserve"> </w:t>
      </w:r>
      <w:r w:rsidRPr="00461A15">
        <w:rPr>
          <w:color w:val="000000"/>
          <w:szCs w:val="24"/>
        </w:rPr>
        <w:t>particularly,</w:t>
      </w:r>
      <w:r w:rsidR="00E24065">
        <w:rPr>
          <w:color w:val="000000"/>
          <w:szCs w:val="24"/>
        </w:rPr>
        <w:t xml:space="preserve"> </w:t>
      </w:r>
      <w:r w:rsidRPr="00461A15">
        <w:rPr>
          <w:color w:val="000000"/>
          <w:szCs w:val="24"/>
        </w:rPr>
        <w:t>ethnicism,</w:t>
      </w:r>
      <w:r w:rsidR="00E24065">
        <w:rPr>
          <w:color w:val="000000"/>
          <w:szCs w:val="24"/>
        </w:rPr>
        <w:t xml:space="preserve"> </w:t>
      </w:r>
      <w:r w:rsidRPr="00461A15">
        <w:rPr>
          <w:color w:val="000000"/>
          <w:szCs w:val="24"/>
        </w:rPr>
        <w:t>regionalism,</w:t>
      </w:r>
      <w:r w:rsidR="00E24065">
        <w:rPr>
          <w:color w:val="000000"/>
          <w:szCs w:val="24"/>
        </w:rPr>
        <w:t xml:space="preserve"> </w:t>
      </w:r>
      <w:r w:rsidRPr="00461A15">
        <w:rPr>
          <w:color w:val="000000"/>
          <w:szCs w:val="24"/>
        </w:rPr>
        <w:t>sectarianism,</w:t>
      </w:r>
      <w:r w:rsidR="00E24065">
        <w:rPr>
          <w:color w:val="000000"/>
          <w:szCs w:val="24"/>
        </w:rPr>
        <w:t xml:space="preserve"> </w:t>
      </w:r>
      <w:r w:rsidRPr="00461A15">
        <w:rPr>
          <w:color w:val="000000"/>
          <w:szCs w:val="24"/>
        </w:rPr>
        <w:t>nepotism</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favouritism</w:t>
      </w:r>
      <w:r w:rsidR="00E24065">
        <w:rPr>
          <w:color w:val="000000"/>
          <w:szCs w:val="24"/>
        </w:rPr>
        <w:t xml:space="preserve"> </w:t>
      </w:r>
      <w:r w:rsidRPr="00461A15">
        <w:rPr>
          <w:color w:val="000000"/>
          <w:szCs w:val="24"/>
        </w:rPr>
        <w:t>have</w:t>
      </w:r>
      <w:r w:rsidR="00E24065">
        <w:rPr>
          <w:color w:val="000000"/>
          <w:szCs w:val="24"/>
        </w:rPr>
        <w:t xml:space="preserve"> </w:t>
      </w:r>
      <w:r w:rsidRPr="00461A15">
        <w:rPr>
          <w:color w:val="000000"/>
          <w:szCs w:val="24"/>
        </w:rPr>
        <w:t>been</w:t>
      </w:r>
      <w:r w:rsidR="00E24065">
        <w:rPr>
          <w:color w:val="000000"/>
          <w:szCs w:val="24"/>
        </w:rPr>
        <w:t xml:space="preserve"> </w:t>
      </w:r>
      <w:r w:rsidRPr="00461A15">
        <w:rPr>
          <w:color w:val="000000"/>
          <w:szCs w:val="24"/>
        </w:rPr>
        <w:t>discouraged</w:t>
      </w:r>
      <w:r w:rsidR="00E24065">
        <w:rPr>
          <w:color w:val="000000"/>
          <w:szCs w:val="24"/>
        </w:rPr>
        <w:t xml:space="preserve"> </w:t>
      </w:r>
      <w:r w:rsidRPr="00461A15">
        <w:rPr>
          <w:color w:val="000000"/>
          <w:szCs w:val="24"/>
        </w:rPr>
        <w:t>in</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administration</w:t>
      </w:r>
      <w:r w:rsidR="00E24065">
        <w:rPr>
          <w:color w:val="000000"/>
          <w:szCs w:val="24"/>
        </w:rPr>
        <w:t xml:space="preserve"> </w:t>
      </w:r>
      <w:r w:rsidRPr="00461A15">
        <w:rPr>
          <w:color w:val="000000"/>
          <w:szCs w:val="24"/>
        </w:rPr>
        <w:t>circles.</w:t>
      </w:r>
      <w:r w:rsidR="00E24065">
        <w:rPr>
          <w:color w:val="000000"/>
          <w:szCs w:val="24"/>
        </w:rPr>
        <w:t xml:space="preserve"> </w:t>
      </w:r>
      <w:r w:rsidRPr="00461A15">
        <w:rPr>
          <w:color w:val="000000"/>
          <w:szCs w:val="24"/>
        </w:rPr>
        <w:t>Social</w:t>
      </w:r>
      <w:r w:rsidR="00E24065">
        <w:rPr>
          <w:color w:val="000000"/>
          <w:szCs w:val="24"/>
        </w:rPr>
        <w:t xml:space="preserve"> </w:t>
      </w:r>
      <w:r w:rsidRPr="00461A15">
        <w:rPr>
          <w:color w:val="000000"/>
          <w:szCs w:val="24"/>
        </w:rPr>
        <w:t>interventions</w:t>
      </w:r>
      <w:r w:rsidR="00E24065">
        <w:rPr>
          <w:color w:val="000000"/>
          <w:szCs w:val="24"/>
        </w:rPr>
        <w:t xml:space="preserve"> </w:t>
      </w:r>
      <w:r w:rsidRPr="00461A15">
        <w:rPr>
          <w:color w:val="000000"/>
          <w:szCs w:val="24"/>
        </w:rPr>
        <w:t>for</w:t>
      </w:r>
      <w:r w:rsidR="00E24065">
        <w:rPr>
          <w:color w:val="000000"/>
          <w:szCs w:val="24"/>
        </w:rPr>
        <w:t xml:space="preserve"> </w:t>
      </w:r>
      <w:r w:rsidRPr="00461A15">
        <w:rPr>
          <w:color w:val="000000"/>
          <w:szCs w:val="24"/>
        </w:rPr>
        <w:t>vulnerable</w:t>
      </w:r>
      <w:r w:rsidR="00E24065">
        <w:rPr>
          <w:color w:val="000000"/>
          <w:szCs w:val="24"/>
        </w:rPr>
        <w:t xml:space="preserve"> </w:t>
      </w:r>
      <w:r w:rsidRPr="00461A15">
        <w:rPr>
          <w:color w:val="000000"/>
          <w:szCs w:val="24"/>
        </w:rPr>
        <w:t>groups</w:t>
      </w:r>
      <w:r w:rsidR="00E24065">
        <w:rPr>
          <w:color w:val="000000"/>
          <w:szCs w:val="24"/>
        </w:rPr>
        <w:t xml:space="preserve"> </w:t>
      </w:r>
      <w:r w:rsidRPr="00461A15">
        <w:rPr>
          <w:color w:val="000000"/>
          <w:szCs w:val="24"/>
        </w:rPr>
        <w:t>such</w:t>
      </w:r>
      <w:r w:rsidR="00E24065">
        <w:rPr>
          <w:color w:val="000000"/>
          <w:szCs w:val="24"/>
        </w:rPr>
        <w:t xml:space="preserve"> </w:t>
      </w:r>
      <w:r w:rsidRPr="00461A15">
        <w:rPr>
          <w:color w:val="000000"/>
          <w:szCs w:val="24"/>
        </w:rPr>
        <w:t>as</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construction</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village</w:t>
      </w:r>
      <w:r w:rsidR="00E24065">
        <w:rPr>
          <w:color w:val="000000"/>
          <w:szCs w:val="24"/>
        </w:rPr>
        <w:t xml:space="preserve"> </w:t>
      </w:r>
      <w:r w:rsidRPr="00461A15">
        <w:rPr>
          <w:color w:val="000000"/>
          <w:szCs w:val="24"/>
        </w:rPr>
        <w:t>settlements</w:t>
      </w:r>
      <w:r w:rsidR="00E24065">
        <w:rPr>
          <w:color w:val="000000"/>
          <w:szCs w:val="24"/>
        </w:rPr>
        <w:t xml:space="preserve"> </w:t>
      </w:r>
      <w:r w:rsidRPr="00461A15">
        <w:rPr>
          <w:color w:val="000000"/>
          <w:szCs w:val="24"/>
        </w:rPr>
        <w:t>have</w:t>
      </w:r>
      <w:r w:rsidR="00E24065">
        <w:rPr>
          <w:color w:val="000000"/>
          <w:szCs w:val="24"/>
        </w:rPr>
        <w:t xml:space="preserve"> </w:t>
      </w:r>
      <w:r w:rsidRPr="00461A15">
        <w:rPr>
          <w:color w:val="000000"/>
          <w:szCs w:val="24"/>
        </w:rPr>
        <w:t>been</w:t>
      </w:r>
      <w:r w:rsidR="00E24065">
        <w:rPr>
          <w:color w:val="000000"/>
          <w:szCs w:val="24"/>
        </w:rPr>
        <w:t xml:space="preserve"> </w:t>
      </w:r>
      <w:r w:rsidRPr="00461A15">
        <w:rPr>
          <w:color w:val="000000"/>
          <w:szCs w:val="24"/>
        </w:rPr>
        <w:t>undertaken</w:t>
      </w:r>
      <w:r w:rsidR="00E24065">
        <w:rPr>
          <w:color w:val="000000"/>
          <w:szCs w:val="24"/>
        </w:rPr>
        <w:t xml:space="preserve"> </w:t>
      </w:r>
      <w:r w:rsidRPr="00461A15">
        <w:rPr>
          <w:color w:val="000000"/>
          <w:szCs w:val="24"/>
        </w:rPr>
        <w:t>without</w:t>
      </w:r>
      <w:r w:rsidR="00E24065">
        <w:rPr>
          <w:color w:val="000000"/>
          <w:szCs w:val="24"/>
        </w:rPr>
        <w:t xml:space="preserve"> </w:t>
      </w:r>
      <w:r w:rsidRPr="00461A15">
        <w:rPr>
          <w:color w:val="000000"/>
          <w:szCs w:val="24"/>
        </w:rPr>
        <w:t>distinction</w:t>
      </w:r>
      <w:r w:rsidR="00E24065">
        <w:rPr>
          <w:color w:val="000000"/>
          <w:szCs w:val="24"/>
        </w:rPr>
        <w:t xml:space="preserve"> </w:t>
      </w:r>
      <w:r w:rsidRPr="00461A15">
        <w:rPr>
          <w:color w:val="000000"/>
          <w:szCs w:val="24"/>
        </w:rPr>
        <w:t>or</w:t>
      </w:r>
      <w:r w:rsidR="00E24065">
        <w:rPr>
          <w:color w:val="000000"/>
          <w:szCs w:val="24"/>
        </w:rPr>
        <w:t xml:space="preserve"> </w:t>
      </w:r>
      <w:r w:rsidRPr="00461A15">
        <w:rPr>
          <w:color w:val="000000"/>
          <w:szCs w:val="24"/>
        </w:rPr>
        <w:t>favour</w:t>
      </w:r>
      <w:r w:rsidR="00E24065">
        <w:rPr>
          <w:color w:val="000000"/>
          <w:szCs w:val="24"/>
        </w:rPr>
        <w:t xml:space="preserve"> </w:t>
      </w:r>
      <w:r w:rsidR="0035488F">
        <w:rPr>
          <w:color w:val="000000"/>
          <w:szCs w:val="24"/>
        </w:rPr>
        <w:softHyphen/>
      </w:r>
      <w:r w:rsidR="00E24065">
        <w:rPr>
          <w:color w:val="000000"/>
          <w:szCs w:val="24"/>
        </w:rPr>
        <w:t xml:space="preserve"> </w:t>
      </w:r>
      <w:r w:rsidRPr="00461A15">
        <w:rPr>
          <w:color w:val="000000"/>
          <w:szCs w:val="24"/>
        </w:rPr>
        <w:t>but</w:t>
      </w:r>
      <w:r w:rsidR="00E24065">
        <w:rPr>
          <w:color w:val="000000"/>
          <w:szCs w:val="24"/>
        </w:rPr>
        <w:t xml:space="preserve"> </w:t>
      </w:r>
      <w:r w:rsidRPr="00461A15">
        <w:rPr>
          <w:color w:val="000000"/>
          <w:szCs w:val="24"/>
        </w:rPr>
        <w:t>rather</w:t>
      </w:r>
      <w:r w:rsidR="00E24065">
        <w:rPr>
          <w:color w:val="000000"/>
          <w:szCs w:val="24"/>
        </w:rPr>
        <w:t xml:space="preserve"> </w:t>
      </w:r>
      <w:r w:rsidRPr="00461A15">
        <w:rPr>
          <w:color w:val="000000"/>
          <w:szCs w:val="24"/>
        </w:rPr>
        <w:t>on</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basis</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one</w:t>
      </w:r>
      <w:r w:rsidR="00E24065">
        <w:rPr>
          <w:color w:val="000000"/>
          <w:szCs w:val="24"/>
        </w:rPr>
        <w:t>’</w:t>
      </w:r>
      <w:r w:rsidRPr="00461A15">
        <w:rPr>
          <w:color w:val="000000"/>
          <w:szCs w:val="24"/>
        </w:rPr>
        <w:t>s</w:t>
      </w:r>
      <w:r w:rsidR="00E24065">
        <w:rPr>
          <w:color w:val="000000"/>
          <w:szCs w:val="24"/>
        </w:rPr>
        <w:t xml:space="preserve"> </w:t>
      </w:r>
      <w:r w:rsidRPr="00461A15">
        <w:rPr>
          <w:color w:val="000000"/>
          <w:szCs w:val="24"/>
        </w:rPr>
        <w:t>qualification</w:t>
      </w:r>
      <w:r w:rsidR="00E24065">
        <w:rPr>
          <w:color w:val="000000"/>
          <w:szCs w:val="24"/>
        </w:rPr>
        <w:t xml:space="preserve"> </w:t>
      </w:r>
      <w:r w:rsidRPr="00461A15">
        <w:rPr>
          <w:color w:val="000000"/>
          <w:szCs w:val="24"/>
        </w:rPr>
        <w:t>to</w:t>
      </w:r>
      <w:r w:rsidR="00E24065">
        <w:rPr>
          <w:color w:val="000000"/>
          <w:szCs w:val="24"/>
        </w:rPr>
        <w:t xml:space="preserve"> </w:t>
      </w:r>
      <w:r w:rsidRPr="00461A15">
        <w:rPr>
          <w:color w:val="000000"/>
          <w:szCs w:val="24"/>
        </w:rPr>
        <w:t>benefit</w:t>
      </w:r>
      <w:r w:rsidR="00E24065">
        <w:rPr>
          <w:color w:val="000000"/>
          <w:szCs w:val="24"/>
        </w:rPr>
        <w:t xml:space="preserve"> </w:t>
      </w:r>
      <w:r w:rsidRPr="00461A15">
        <w:rPr>
          <w:color w:val="000000"/>
          <w:szCs w:val="24"/>
        </w:rPr>
        <w:t>from</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interventions.</w:t>
      </w:r>
      <w:r w:rsidR="00E24065">
        <w:rPr>
          <w:color w:val="000000"/>
          <w:szCs w:val="24"/>
        </w:rPr>
        <w:t xml:space="preserve"> </w:t>
      </w:r>
      <w:r w:rsidRPr="00461A15">
        <w:rPr>
          <w:color w:val="000000"/>
          <w:szCs w:val="24"/>
        </w:rPr>
        <w:t>Community</w:t>
      </w:r>
      <w:r w:rsidR="00E24065">
        <w:rPr>
          <w:color w:val="000000"/>
          <w:szCs w:val="24"/>
        </w:rPr>
        <w:t xml:space="preserve"> </w:t>
      </w:r>
      <w:r w:rsidRPr="00461A15">
        <w:rPr>
          <w:color w:val="000000"/>
          <w:szCs w:val="24"/>
        </w:rPr>
        <w:t>sensitisation</w:t>
      </w:r>
      <w:r w:rsidR="00E24065">
        <w:rPr>
          <w:color w:val="000000"/>
          <w:szCs w:val="24"/>
        </w:rPr>
        <w:t xml:space="preserve"> </w:t>
      </w:r>
      <w:r w:rsidRPr="00461A15">
        <w:rPr>
          <w:color w:val="000000"/>
          <w:szCs w:val="24"/>
        </w:rPr>
        <w:t>programs</w:t>
      </w:r>
      <w:r w:rsidR="00E24065">
        <w:rPr>
          <w:color w:val="000000"/>
          <w:szCs w:val="24"/>
        </w:rPr>
        <w:t xml:space="preserve"> </w:t>
      </w:r>
      <w:r w:rsidRPr="00461A15">
        <w:rPr>
          <w:color w:val="000000"/>
          <w:szCs w:val="24"/>
        </w:rPr>
        <w:t>through</w:t>
      </w:r>
      <w:r w:rsidR="00E24065">
        <w:rPr>
          <w:color w:val="000000"/>
          <w:szCs w:val="24"/>
        </w:rPr>
        <w:t xml:space="preserve"> </w:t>
      </w:r>
      <w:r w:rsidRPr="00461A15">
        <w:rPr>
          <w:color w:val="000000"/>
          <w:szCs w:val="24"/>
        </w:rPr>
        <w:t>meetings</w:t>
      </w:r>
      <w:r w:rsidR="00E24065">
        <w:rPr>
          <w:color w:val="000000"/>
          <w:szCs w:val="24"/>
        </w:rPr>
        <w:t xml:space="preserve"> </w:t>
      </w:r>
      <w:r w:rsidRPr="00461A15">
        <w:rPr>
          <w:color w:val="000000"/>
          <w:szCs w:val="24"/>
        </w:rPr>
        <w:t>between</w:t>
      </w:r>
      <w:r w:rsidR="00E24065">
        <w:rPr>
          <w:color w:val="000000"/>
          <w:szCs w:val="24"/>
        </w:rPr>
        <w:t xml:space="preserve"> </w:t>
      </w:r>
      <w:r w:rsidRPr="00461A15">
        <w:rPr>
          <w:color w:val="000000"/>
          <w:szCs w:val="24"/>
        </w:rPr>
        <w:t>local</w:t>
      </w:r>
      <w:r w:rsidR="00E24065">
        <w:rPr>
          <w:color w:val="000000"/>
          <w:szCs w:val="24"/>
        </w:rPr>
        <w:t xml:space="preserve"> </w:t>
      </w:r>
      <w:r w:rsidRPr="00461A15">
        <w:rPr>
          <w:color w:val="000000"/>
          <w:szCs w:val="24"/>
        </w:rPr>
        <w:t>authorities</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masses</w:t>
      </w:r>
      <w:r w:rsidR="00E24065">
        <w:rPr>
          <w:color w:val="000000"/>
          <w:szCs w:val="24"/>
        </w:rPr>
        <w:t xml:space="preserve"> </w:t>
      </w:r>
      <w:r w:rsidRPr="00461A15">
        <w:rPr>
          <w:color w:val="000000"/>
          <w:szCs w:val="24"/>
        </w:rPr>
        <w:t>have</w:t>
      </w:r>
      <w:r w:rsidR="00E24065">
        <w:rPr>
          <w:color w:val="000000"/>
          <w:szCs w:val="24"/>
        </w:rPr>
        <w:t xml:space="preserve"> </w:t>
      </w:r>
      <w:r w:rsidRPr="00461A15">
        <w:rPr>
          <w:color w:val="000000"/>
          <w:szCs w:val="24"/>
        </w:rPr>
        <w:t>facilitated</w:t>
      </w:r>
      <w:r w:rsidR="00E24065">
        <w:rPr>
          <w:color w:val="000000"/>
          <w:szCs w:val="24"/>
        </w:rPr>
        <w:t xml:space="preserve"> </w:t>
      </w:r>
      <w:r w:rsidRPr="00461A15">
        <w:rPr>
          <w:color w:val="000000"/>
          <w:szCs w:val="24"/>
        </w:rPr>
        <w:t>dialogue,</w:t>
      </w:r>
      <w:r w:rsidR="00E24065">
        <w:rPr>
          <w:color w:val="000000"/>
          <w:szCs w:val="24"/>
        </w:rPr>
        <w:t xml:space="preserve"> </w:t>
      </w:r>
      <w:r w:rsidRPr="00461A15">
        <w:rPr>
          <w:color w:val="000000"/>
          <w:szCs w:val="24"/>
        </w:rPr>
        <w:t>unity</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reconciliation</w:t>
      </w:r>
      <w:r w:rsidR="00E24065">
        <w:rPr>
          <w:color w:val="000000"/>
          <w:szCs w:val="24"/>
        </w:rPr>
        <w:t xml:space="preserve"> </w:t>
      </w:r>
      <w:r w:rsidRPr="00461A15">
        <w:rPr>
          <w:color w:val="000000"/>
          <w:szCs w:val="24"/>
        </w:rPr>
        <w:t>among</w:t>
      </w:r>
      <w:r w:rsidR="00E24065">
        <w:rPr>
          <w:color w:val="000000"/>
          <w:szCs w:val="24"/>
        </w:rPr>
        <w:t xml:space="preserve"> </w:t>
      </w:r>
      <w:r w:rsidRPr="00461A15">
        <w:rPr>
          <w:color w:val="000000"/>
          <w:szCs w:val="24"/>
        </w:rPr>
        <w:t>citizens.</w:t>
      </w:r>
      <w:r w:rsidR="00E24065">
        <w:rPr>
          <w:color w:val="000000"/>
          <w:szCs w:val="24"/>
        </w:rPr>
        <w:t xml:space="preserve"> </w:t>
      </w:r>
    </w:p>
    <w:p w:rsidR="00951BC8" w:rsidRPr="00461A15" w:rsidRDefault="00951BC8" w:rsidP="0035488F">
      <w:pPr>
        <w:pStyle w:val="H23G"/>
      </w:pPr>
      <w:bookmarkStart w:id="225" w:name="_Toc233624952"/>
      <w:bookmarkStart w:id="226" w:name="_Toc233625597"/>
      <w:bookmarkStart w:id="227" w:name="_Toc233625948"/>
      <w:bookmarkStart w:id="228" w:name="_Toc234236153"/>
      <w:bookmarkStart w:id="229" w:name="_Toc234236728"/>
      <w:bookmarkStart w:id="230" w:name="_Toc234237497"/>
      <w:bookmarkStart w:id="231" w:name="_Toc234237938"/>
      <w:r w:rsidRPr="00461A15">
        <w:tab/>
      </w:r>
      <w:r w:rsidRPr="00461A15">
        <w:tab/>
        <w:t>Paragraph</w:t>
      </w:r>
      <w:r w:rsidR="00E24065">
        <w:t xml:space="preserve"> </w:t>
      </w:r>
      <w:r w:rsidRPr="00461A15">
        <w:t>1</w:t>
      </w:r>
      <w:r w:rsidR="00E24065">
        <w:t xml:space="preserve"> </w:t>
      </w:r>
      <w:r w:rsidRPr="00461A15">
        <w:t>(e):</w:t>
      </w:r>
      <w:r w:rsidR="00573593">
        <w:t xml:space="preserve"> </w:t>
      </w:r>
      <w:r w:rsidRPr="00461A15">
        <w:t>Measures</w:t>
      </w:r>
      <w:r w:rsidR="00E24065">
        <w:t xml:space="preserve"> </w:t>
      </w:r>
      <w:r w:rsidRPr="00461A15">
        <w:t>taken</w:t>
      </w:r>
      <w:r w:rsidR="00E24065">
        <w:t xml:space="preserve"> </w:t>
      </w:r>
      <w:r w:rsidRPr="00461A15">
        <w:t>to</w:t>
      </w:r>
      <w:r w:rsidR="00E24065">
        <w:t xml:space="preserve"> </w:t>
      </w:r>
      <w:r w:rsidRPr="00461A15">
        <w:t>eliminate</w:t>
      </w:r>
      <w:r w:rsidR="00E24065">
        <w:t xml:space="preserve"> </w:t>
      </w:r>
      <w:r w:rsidRPr="00461A15">
        <w:t>racial</w:t>
      </w:r>
      <w:r w:rsidR="00E24065">
        <w:t xml:space="preserve"> </w:t>
      </w:r>
      <w:r w:rsidRPr="00461A15">
        <w:t>discrimination</w:t>
      </w:r>
      <w:r w:rsidR="00E24065">
        <w:t xml:space="preserve"> </w:t>
      </w:r>
      <w:r w:rsidRPr="00461A15">
        <w:t>by</w:t>
      </w:r>
      <w:r w:rsidR="00E24065">
        <w:t xml:space="preserve"> </w:t>
      </w:r>
      <w:r w:rsidRPr="00461A15">
        <w:t>encouraging</w:t>
      </w:r>
      <w:r w:rsidR="00E24065">
        <w:t xml:space="preserve"> </w:t>
      </w:r>
      <w:r w:rsidRPr="00461A15">
        <w:t>integrationist</w:t>
      </w:r>
      <w:r w:rsidR="00E24065">
        <w:t xml:space="preserve"> </w:t>
      </w:r>
      <w:r w:rsidRPr="00461A15">
        <w:t>multiracial</w:t>
      </w:r>
      <w:r w:rsidR="00E24065">
        <w:t xml:space="preserve"> </w:t>
      </w:r>
      <w:r w:rsidRPr="00461A15">
        <w:t>organisations</w:t>
      </w:r>
      <w:r w:rsidR="00E24065">
        <w:t xml:space="preserve"> </w:t>
      </w:r>
      <w:r w:rsidRPr="00461A15">
        <w:t>and</w:t>
      </w:r>
      <w:r w:rsidR="00E24065">
        <w:t xml:space="preserve"> </w:t>
      </w:r>
      <w:r w:rsidRPr="00461A15">
        <w:t>movements</w:t>
      </w:r>
      <w:bookmarkEnd w:id="225"/>
      <w:bookmarkEnd w:id="226"/>
      <w:bookmarkEnd w:id="227"/>
      <w:bookmarkEnd w:id="228"/>
      <w:bookmarkEnd w:id="229"/>
      <w:bookmarkEnd w:id="230"/>
      <w:bookmarkEnd w:id="231"/>
    </w:p>
    <w:p w:rsidR="00951BC8" w:rsidRPr="0035488F" w:rsidRDefault="00951BC8" w:rsidP="0035488F">
      <w:pPr>
        <w:pStyle w:val="SingleTxtG"/>
      </w:pPr>
      <w:r w:rsidRPr="0035488F">
        <w:t>171.</w:t>
      </w:r>
      <w:r w:rsidRPr="0035488F">
        <w:tab/>
        <w:t>While</w:t>
      </w:r>
      <w:r w:rsidR="00E24065" w:rsidRPr="0035488F">
        <w:t xml:space="preserve"> </w:t>
      </w:r>
      <w:r w:rsidRPr="0035488F">
        <w:t>not</w:t>
      </w:r>
      <w:r w:rsidR="00E24065" w:rsidRPr="0035488F">
        <w:t xml:space="preserve"> </w:t>
      </w:r>
      <w:r w:rsidRPr="0035488F">
        <w:t>considered</w:t>
      </w:r>
      <w:r w:rsidR="00E24065" w:rsidRPr="0035488F">
        <w:t xml:space="preserve"> </w:t>
      </w:r>
      <w:r w:rsidRPr="0035488F">
        <w:t>as</w:t>
      </w:r>
      <w:r w:rsidR="00E24065" w:rsidRPr="0035488F">
        <w:t xml:space="preserve"> </w:t>
      </w:r>
      <w:r w:rsidRPr="0035488F">
        <w:t>integrationist</w:t>
      </w:r>
      <w:r w:rsidR="00E24065" w:rsidRPr="0035488F">
        <w:t xml:space="preserve"> </w:t>
      </w:r>
      <w:r w:rsidRPr="0035488F">
        <w:t>multiracial</w:t>
      </w:r>
      <w:r w:rsidR="00E24065" w:rsidRPr="0035488F">
        <w:t xml:space="preserve"> </w:t>
      </w:r>
      <w:r w:rsidRPr="0035488F">
        <w:t>organisations</w:t>
      </w:r>
      <w:r w:rsidR="00E24065" w:rsidRPr="0035488F">
        <w:t xml:space="preserve"> </w:t>
      </w:r>
      <w:r w:rsidRPr="0035488F">
        <w:t>or</w:t>
      </w:r>
      <w:r w:rsidR="00E24065" w:rsidRPr="0035488F">
        <w:t xml:space="preserve"> </w:t>
      </w:r>
      <w:r w:rsidRPr="0035488F">
        <w:t>movements</w:t>
      </w:r>
      <w:r w:rsidR="00E24065" w:rsidRPr="0035488F">
        <w:t xml:space="preserve"> </w:t>
      </w:r>
      <w:r w:rsidRPr="0035488F">
        <w:t>as</w:t>
      </w:r>
      <w:r w:rsidR="00E24065" w:rsidRPr="0035488F">
        <w:t xml:space="preserve"> </w:t>
      </w:r>
      <w:r w:rsidRPr="0035488F">
        <w:t>such,</w:t>
      </w:r>
      <w:r w:rsidR="00E24065" w:rsidRPr="0035488F">
        <w:t xml:space="preserve"> </w:t>
      </w:r>
      <w:r w:rsidRPr="0035488F">
        <w:t>some</w:t>
      </w:r>
      <w:r w:rsidR="00E24065" w:rsidRPr="0035488F">
        <w:t xml:space="preserve"> </w:t>
      </w:r>
      <w:r w:rsidRPr="0035488F">
        <w:t>community</w:t>
      </w:r>
      <w:r w:rsidR="00E24065" w:rsidRPr="0035488F">
        <w:t xml:space="preserve"> </w:t>
      </w:r>
      <w:r w:rsidRPr="0035488F">
        <w:t>initiatives/collective</w:t>
      </w:r>
      <w:r w:rsidR="00E24065" w:rsidRPr="0035488F">
        <w:t xml:space="preserve"> </w:t>
      </w:r>
      <w:r w:rsidRPr="0035488F">
        <w:t>action</w:t>
      </w:r>
      <w:r w:rsidR="00E24065" w:rsidRPr="0035488F">
        <w:t xml:space="preserve"> </w:t>
      </w:r>
      <w:r w:rsidRPr="0035488F">
        <w:t>institutions</w:t>
      </w:r>
      <w:r w:rsidR="00E24065" w:rsidRPr="0035488F">
        <w:t xml:space="preserve"> </w:t>
      </w:r>
      <w:r w:rsidRPr="0035488F">
        <w:t>can</w:t>
      </w:r>
      <w:r w:rsidR="00E24065" w:rsidRPr="0035488F">
        <w:t xml:space="preserve"> </w:t>
      </w:r>
      <w:r w:rsidRPr="0035488F">
        <w:t>be</w:t>
      </w:r>
      <w:r w:rsidR="00E24065" w:rsidRPr="0035488F">
        <w:t xml:space="preserve"> </w:t>
      </w:r>
      <w:r w:rsidRPr="0035488F">
        <w:t>noted</w:t>
      </w:r>
      <w:r w:rsidR="00E24065" w:rsidRPr="0035488F">
        <w:t xml:space="preserve"> </w:t>
      </w:r>
      <w:r w:rsidRPr="0035488F">
        <w:t>as</w:t>
      </w:r>
      <w:r w:rsidR="00E24065" w:rsidRPr="0035488F">
        <w:t xml:space="preserve"> </w:t>
      </w:r>
      <w:r w:rsidRPr="0035488F">
        <w:t>far</w:t>
      </w:r>
      <w:r w:rsidR="00E24065" w:rsidRPr="0035488F">
        <w:t xml:space="preserve"> </w:t>
      </w:r>
      <w:r w:rsidRPr="0035488F">
        <w:t>as</w:t>
      </w:r>
      <w:r w:rsidR="00E24065" w:rsidRPr="0035488F">
        <w:t xml:space="preserve"> </w:t>
      </w:r>
      <w:r w:rsidRPr="0035488F">
        <w:t>concerns</w:t>
      </w:r>
      <w:r w:rsidR="00E24065" w:rsidRPr="0035488F">
        <w:t xml:space="preserve"> </w:t>
      </w:r>
      <w:r w:rsidRPr="0035488F">
        <w:t>this</w:t>
      </w:r>
      <w:r w:rsidR="00E24065" w:rsidRPr="0035488F">
        <w:t xml:space="preserve"> </w:t>
      </w:r>
      <w:r w:rsidRPr="0035488F">
        <w:t>paragraph.</w:t>
      </w:r>
      <w:r w:rsidR="00E24065" w:rsidRPr="0035488F">
        <w:t xml:space="preserve"> </w:t>
      </w:r>
      <w:r w:rsidRPr="0035488F">
        <w:t>They</w:t>
      </w:r>
      <w:r w:rsidR="00E24065" w:rsidRPr="0035488F">
        <w:t xml:space="preserve"> </w:t>
      </w:r>
      <w:r w:rsidRPr="0035488F">
        <w:t>include</w:t>
      </w:r>
      <w:r w:rsidR="00E24065" w:rsidRPr="0035488F">
        <w:t xml:space="preserve"> </w:t>
      </w:r>
      <w:r w:rsidRPr="0035488F">
        <w:t>the</w:t>
      </w:r>
      <w:r w:rsidR="00E24065" w:rsidRPr="0035488F">
        <w:t xml:space="preserve"> </w:t>
      </w:r>
      <w:r w:rsidRPr="0035488F">
        <w:t>following.</w:t>
      </w:r>
    </w:p>
    <w:p w:rsidR="00951BC8" w:rsidRPr="0035488F" w:rsidRDefault="00951BC8" w:rsidP="0035488F">
      <w:pPr>
        <w:pStyle w:val="SingleTxtG"/>
      </w:pPr>
      <w:r w:rsidRPr="0035488F">
        <w:t>172.</w:t>
      </w:r>
      <w:r w:rsidRPr="0035488F">
        <w:tab/>
      </w:r>
      <w:r w:rsidRPr="0035488F">
        <w:rPr>
          <w:i/>
        </w:rPr>
        <w:t>Ingando</w:t>
      </w:r>
      <w:r w:rsidRPr="0035488F">
        <w:t>:</w:t>
      </w:r>
      <w:r w:rsidR="00E24065" w:rsidRPr="0035488F">
        <w:t xml:space="preserve"> </w:t>
      </w:r>
      <w:r w:rsidRPr="0035488F">
        <w:t>This</w:t>
      </w:r>
      <w:r w:rsidR="00E24065" w:rsidRPr="0035488F">
        <w:t xml:space="preserve"> </w:t>
      </w:r>
      <w:r w:rsidRPr="0035488F">
        <w:t>refers</w:t>
      </w:r>
      <w:r w:rsidR="00E24065" w:rsidRPr="0035488F">
        <w:t xml:space="preserve"> </w:t>
      </w:r>
      <w:r w:rsidRPr="0035488F">
        <w:t>to</w:t>
      </w:r>
      <w:r w:rsidR="00E24065" w:rsidRPr="0035488F">
        <w:t xml:space="preserve"> </w:t>
      </w:r>
      <w:r w:rsidRPr="0035488F">
        <w:t>halting</w:t>
      </w:r>
      <w:r w:rsidR="00E24065" w:rsidRPr="0035488F">
        <w:t xml:space="preserve"> </w:t>
      </w:r>
      <w:r w:rsidRPr="0035488F">
        <w:t>normal</w:t>
      </w:r>
      <w:r w:rsidR="00E24065" w:rsidRPr="0035488F">
        <w:t xml:space="preserve"> </w:t>
      </w:r>
      <w:r w:rsidRPr="0035488F">
        <w:t>activities</w:t>
      </w:r>
      <w:r w:rsidR="00E24065" w:rsidRPr="0035488F">
        <w:t xml:space="preserve"> </w:t>
      </w:r>
      <w:r w:rsidRPr="0035488F">
        <w:t>to</w:t>
      </w:r>
      <w:r w:rsidR="00E24065" w:rsidRPr="0035488F">
        <w:t xml:space="preserve"> </w:t>
      </w:r>
      <w:r w:rsidRPr="0035488F">
        <w:t>reflect</w:t>
      </w:r>
      <w:r w:rsidR="00E24065" w:rsidRPr="0035488F">
        <w:t xml:space="preserve"> </w:t>
      </w:r>
      <w:r w:rsidRPr="0035488F">
        <w:t>on,</w:t>
      </w:r>
      <w:r w:rsidR="00E24065" w:rsidRPr="0035488F">
        <w:t xml:space="preserve"> </w:t>
      </w:r>
      <w:r w:rsidRPr="0035488F">
        <w:t>and</w:t>
      </w:r>
      <w:r w:rsidR="00E24065" w:rsidRPr="0035488F">
        <w:t xml:space="preserve"> </w:t>
      </w:r>
      <w:r w:rsidRPr="0035488F">
        <w:t>find</w:t>
      </w:r>
      <w:r w:rsidR="00E24065" w:rsidRPr="0035488F">
        <w:t xml:space="preserve"> </w:t>
      </w:r>
      <w:r w:rsidRPr="0035488F">
        <w:t>solutions</w:t>
      </w:r>
      <w:r w:rsidR="00E24065" w:rsidRPr="0035488F">
        <w:t xml:space="preserve"> </w:t>
      </w:r>
      <w:r w:rsidRPr="0035488F">
        <w:t>to</w:t>
      </w:r>
      <w:r w:rsidR="00E24065" w:rsidRPr="0035488F">
        <w:t xml:space="preserve"> </w:t>
      </w:r>
      <w:r w:rsidRPr="0035488F">
        <w:t>national</w:t>
      </w:r>
      <w:r w:rsidR="00E24065" w:rsidRPr="0035488F">
        <w:t xml:space="preserve"> </w:t>
      </w:r>
      <w:r w:rsidRPr="0035488F">
        <w:t>challenges.</w:t>
      </w:r>
      <w:r w:rsidR="00E24065" w:rsidRPr="0035488F">
        <w:t xml:space="preserve"> </w:t>
      </w:r>
      <w:r w:rsidRPr="0035488F">
        <w:t>It</w:t>
      </w:r>
      <w:r w:rsidR="00E24065" w:rsidRPr="0035488F">
        <w:t xml:space="preserve"> </w:t>
      </w:r>
      <w:r w:rsidRPr="0035488F">
        <w:t>was</w:t>
      </w:r>
      <w:r w:rsidR="00E24065" w:rsidRPr="0035488F">
        <w:t xml:space="preserve"> </w:t>
      </w:r>
      <w:r w:rsidRPr="0035488F">
        <w:t>a</w:t>
      </w:r>
      <w:r w:rsidR="00E24065" w:rsidRPr="0035488F">
        <w:t xml:space="preserve"> </w:t>
      </w:r>
      <w:r w:rsidRPr="0035488F">
        <w:t>well</w:t>
      </w:r>
      <w:r w:rsidR="00E24065" w:rsidRPr="0035488F">
        <w:t xml:space="preserve"> </w:t>
      </w:r>
      <w:r w:rsidRPr="0035488F">
        <w:t>established</w:t>
      </w:r>
      <w:r w:rsidR="00E24065" w:rsidRPr="0035488F">
        <w:t xml:space="preserve"> </w:t>
      </w:r>
      <w:r w:rsidRPr="0035488F">
        <w:t>traditional</w:t>
      </w:r>
      <w:r w:rsidR="00E24065" w:rsidRPr="0035488F">
        <w:t xml:space="preserve"> </w:t>
      </w:r>
      <w:r w:rsidRPr="0035488F">
        <w:t>practice</w:t>
      </w:r>
      <w:r w:rsidR="00E24065" w:rsidRPr="0035488F">
        <w:t xml:space="preserve"> </w:t>
      </w:r>
      <w:r w:rsidRPr="0035488F">
        <w:t>prior</w:t>
      </w:r>
      <w:r w:rsidR="00E24065" w:rsidRPr="0035488F">
        <w:t xml:space="preserve"> </w:t>
      </w:r>
      <w:r w:rsidRPr="0035488F">
        <w:t>to</w:t>
      </w:r>
      <w:r w:rsidR="00E24065" w:rsidRPr="0035488F">
        <w:t xml:space="preserve"> </w:t>
      </w:r>
      <w:r w:rsidRPr="0035488F">
        <w:t>colonialism.</w:t>
      </w:r>
      <w:r w:rsidR="00E24065" w:rsidRPr="0035488F">
        <w:t xml:space="preserve"> </w:t>
      </w:r>
      <w:r w:rsidRPr="0035488F">
        <w:t>The</w:t>
      </w:r>
      <w:r w:rsidR="00E24065" w:rsidRPr="0035488F">
        <w:t xml:space="preserve"> </w:t>
      </w:r>
      <w:r w:rsidRPr="0035488F">
        <w:t>NURC</w:t>
      </w:r>
      <w:r w:rsidR="00E24065" w:rsidRPr="0035488F">
        <w:t xml:space="preserve"> </w:t>
      </w:r>
      <w:r w:rsidRPr="0035488F">
        <w:t>formally</w:t>
      </w:r>
      <w:r w:rsidR="00E24065" w:rsidRPr="0035488F">
        <w:t xml:space="preserve"> </w:t>
      </w:r>
      <w:r w:rsidRPr="0035488F">
        <w:t>developed</w:t>
      </w:r>
      <w:r w:rsidR="00E24065" w:rsidRPr="0035488F">
        <w:t xml:space="preserve"> </w:t>
      </w:r>
      <w:r w:rsidRPr="0035488F">
        <w:t>Ingando</w:t>
      </w:r>
      <w:r w:rsidR="00E24065" w:rsidRPr="0035488F">
        <w:t xml:space="preserve"> </w:t>
      </w:r>
      <w:r w:rsidRPr="0035488F">
        <w:t>as</w:t>
      </w:r>
      <w:r w:rsidR="00E24065" w:rsidRPr="0035488F">
        <w:t xml:space="preserve"> </w:t>
      </w:r>
      <w:r w:rsidRPr="0035488F">
        <w:t>a</w:t>
      </w:r>
      <w:r w:rsidR="00E24065" w:rsidRPr="0035488F">
        <w:t xml:space="preserve"> </w:t>
      </w:r>
      <w:r w:rsidRPr="0035488F">
        <w:t>tool</w:t>
      </w:r>
      <w:r w:rsidR="00E24065" w:rsidRPr="0035488F">
        <w:t xml:space="preserve"> </w:t>
      </w:r>
      <w:r w:rsidRPr="0035488F">
        <w:t>to</w:t>
      </w:r>
      <w:r w:rsidR="00E24065" w:rsidRPr="0035488F">
        <w:t xml:space="preserve"> </w:t>
      </w:r>
      <w:r w:rsidRPr="0035488F">
        <w:t>build</w:t>
      </w:r>
      <w:r w:rsidR="00E24065" w:rsidRPr="0035488F">
        <w:t xml:space="preserve"> </w:t>
      </w:r>
      <w:r w:rsidRPr="0035488F">
        <w:t>coexistence</w:t>
      </w:r>
      <w:r w:rsidR="00E24065" w:rsidRPr="0035488F">
        <w:t xml:space="preserve"> </w:t>
      </w:r>
      <w:r w:rsidRPr="0035488F">
        <w:t>within</w:t>
      </w:r>
      <w:r w:rsidR="00E24065" w:rsidRPr="0035488F">
        <w:t xml:space="preserve"> </w:t>
      </w:r>
      <w:r w:rsidRPr="0035488F">
        <w:t>communities.</w:t>
      </w:r>
      <w:r w:rsidR="00E24065" w:rsidRPr="0035488F">
        <w:t xml:space="preserve"> </w:t>
      </w:r>
      <w:r w:rsidRPr="0035488F">
        <w:t>The</w:t>
      </w:r>
      <w:r w:rsidR="00E24065" w:rsidRPr="0035488F">
        <w:t xml:space="preserve"> </w:t>
      </w:r>
      <w:r w:rsidRPr="0035488F">
        <w:t>first</w:t>
      </w:r>
      <w:r w:rsidR="00E24065" w:rsidRPr="0035488F">
        <w:t xml:space="preserve"> </w:t>
      </w:r>
      <w:r w:rsidRPr="0035488F">
        <w:t>beneficiaries</w:t>
      </w:r>
      <w:r w:rsidR="00E24065" w:rsidRPr="0035488F">
        <w:t xml:space="preserve"> </w:t>
      </w:r>
      <w:r w:rsidRPr="0035488F">
        <w:t>were</w:t>
      </w:r>
      <w:r w:rsidR="00E24065" w:rsidRPr="0035488F">
        <w:t xml:space="preserve"> </w:t>
      </w:r>
      <w:r w:rsidRPr="0035488F">
        <w:t>ex-combatants</w:t>
      </w:r>
      <w:r w:rsidR="00E24065" w:rsidRPr="0035488F">
        <w:t xml:space="preserve"> </w:t>
      </w:r>
      <w:r w:rsidRPr="0035488F">
        <w:t>from</w:t>
      </w:r>
      <w:r w:rsidR="00E24065" w:rsidRPr="0035488F">
        <w:t xml:space="preserve"> </w:t>
      </w:r>
      <w:r w:rsidRPr="0035488F">
        <w:t>the</w:t>
      </w:r>
      <w:r w:rsidR="00E24065" w:rsidRPr="0035488F">
        <w:t xml:space="preserve"> </w:t>
      </w:r>
      <w:r w:rsidRPr="0035488F">
        <w:t>DRC.</w:t>
      </w:r>
      <w:r w:rsidR="00E24065" w:rsidRPr="0035488F">
        <w:t xml:space="preserve"> </w:t>
      </w:r>
      <w:r w:rsidRPr="0035488F">
        <w:t>The</w:t>
      </w:r>
      <w:r w:rsidR="00E24065" w:rsidRPr="0035488F">
        <w:t xml:space="preserve"> </w:t>
      </w:r>
      <w:r w:rsidRPr="0035488F">
        <w:t>programme</w:t>
      </w:r>
      <w:r w:rsidR="00E24065" w:rsidRPr="0035488F">
        <w:t xml:space="preserve"> </w:t>
      </w:r>
      <w:r w:rsidRPr="0035488F">
        <w:t>later</w:t>
      </w:r>
      <w:r w:rsidR="00E24065" w:rsidRPr="0035488F">
        <w:t xml:space="preserve"> </w:t>
      </w:r>
      <w:r w:rsidRPr="0035488F">
        <w:t>expanded</w:t>
      </w:r>
      <w:r w:rsidR="00E24065" w:rsidRPr="0035488F">
        <w:t xml:space="preserve"> </w:t>
      </w:r>
      <w:r w:rsidRPr="0035488F">
        <w:t>to</w:t>
      </w:r>
      <w:r w:rsidR="00E24065" w:rsidRPr="0035488F">
        <w:t xml:space="preserve"> </w:t>
      </w:r>
      <w:r w:rsidRPr="0035488F">
        <w:t>include</w:t>
      </w:r>
      <w:r w:rsidR="00E24065" w:rsidRPr="0035488F">
        <w:t xml:space="preserve"> </w:t>
      </w:r>
      <w:r w:rsidRPr="0035488F">
        <w:t>school</w:t>
      </w:r>
      <w:r w:rsidR="00E24065" w:rsidRPr="0035488F">
        <w:t xml:space="preserve"> </w:t>
      </w:r>
      <w:r w:rsidRPr="0035488F">
        <w:t>going</w:t>
      </w:r>
      <w:r w:rsidR="00E24065" w:rsidRPr="0035488F">
        <w:t xml:space="preserve"> </w:t>
      </w:r>
      <w:r w:rsidRPr="0035488F">
        <w:t>youth</w:t>
      </w:r>
      <w:r w:rsidR="00E24065" w:rsidRPr="0035488F">
        <w:t xml:space="preserve"> </w:t>
      </w:r>
      <w:r w:rsidRPr="0035488F">
        <w:t>and</w:t>
      </w:r>
      <w:r w:rsidR="00E24065" w:rsidRPr="0035488F">
        <w:t xml:space="preserve"> </w:t>
      </w:r>
      <w:r w:rsidRPr="0035488F">
        <w:t>students</w:t>
      </w:r>
      <w:r w:rsidR="00E24065" w:rsidRPr="0035488F">
        <w:t xml:space="preserve"> </w:t>
      </w:r>
      <w:r w:rsidRPr="0035488F">
        <w:t>at</w:t>
      </w:r>
      <w:r w:rsidR="00E24065" w:rsidRPr="0035488F">
        <w:t xml:space="preserve"> </w:t>
      </w:r>
      <w:r w:rsidRPr="0035488F">
        <w:t>secondary</w:t>
      </w:r>
      <w:r w:rsidR="00E24065" w:rsidRPr="0035488F">
        <w:t xml:space="preserve"> </w:t>
      </w:r>
      <w:r w:rsidRPr="0035488F">
        <w:t>and</w:t>
      </w:r>
      <w:r w:rsidR="00E24065" w:rsidRPr="0035488F">
        <w:t xml:space="preserve"> </w:t>
      </w:r>
      <w:r w:rsidRPr="0035488F">
        <w:t>tertiary</w:t>
      </w:r>
      <w:r w:rsidR="00E24065" w:rsidRPr="0035488F">
        <w:t xml:space="preserve"> </w:t>
      </w:r>
      <w:r w:rsidRPr="0035488F">
        <w:t>levels.</w:t>
      </w:r>
      <w:r w:rsidR="00E24065" w:rsidRPr="0035488F">
        <w:t xml:space="preserve"> </w:t>
      </w:r>
      <w:r w:rsidRPr="0035488F">
        <w:t>By</w:t>
      </w:r>
      <w:r w:rsidR="00E24065" w:rsidRPr="0035488F">
        <w:t xml:space="preserve"> </w:t>
      </w:r>
      <w:r w:rsidRPr="0035488F">
        <w:t>2002,</w:t>
      </w:r>
      <w:r w:rsidR="00E24065" w:rsidRPr="0035488F">
        <w:t xml:space="preserve"> </w:t>
      </w:r>
      <w:r w:rsidRPr="0035488F">
        <w:t>the</w:t>
      </w:r>
      <w:r w:rsidR="00E24065" w:rsidRPr="0035488F">
        <w:t xml:space="preserve"> </w:t>
      </w:r>
      <w:r w:rsidRPr="0035488F">
        <w:t>training</w:t>
      </w:r>
      <w:r w:rsidR="00E24065" w:rsidRPr="0035488F">
        <w:t xml:space="preserve"> </w:t>
      </w:r>
      <w:r w:rsidRPr="0035488F">
        <w:t>was</w:t>
      </w:r>
      <w:r w:rsidR="00E24065" w:rsidRPr="0035488F">
        <w:t xml:space="preserve"> </w:t>
      </w:r>
      <w:r w:rsidRPr="0035488F">
        <w:t>extended</w:t>
      </w:r>
      <w:r w:rsidR="00E24065" w:rsidRPr="0035488F">
        <w:t xml:space="preserve"> </w:t>
      </w:r>
      <w:r w:rsidRPr="0035488F">
        <w:t>to</w:t>
      </w:r>
      <w:r w:rsidR="00E24065" w:rsidRPr="0035488F">
        <w:t xml:space="preserve"> </w:t>
      </w:r>
      <w:r w:rsidRPr="0035488F">
        <w:t>informal</w:t>
      </w:r>
      <w:r w:rsidR="00E24065" w:rsidRPr="0035488F">
        <w:t xml:space="preserve"> </w:t>
      </w:r>
      <w:r w:rsidRPr="0035488F">
        <w:t>traders,</w:t>
      </w:r>
      <w:r w:rsidR="00E24065" w:rsidRPr="0035488F">
        <w:t xml:space="preserve"> </w:t>
      </w:r>
      <w:r w:rsidRPr="0035488F">
        <w:t>and</w:t>
      </w:r>
      <w:r w:rsidR="00E24065" w:rsidRPr="0035488F">
        <w:t xml:space="preserve"> </w:t>
      </w:r>
      <w:r w:rsidRPr="0035488F">
        <w:t>other</w:t>
      </w:r>
      <w:r w:rsidR="00E24065" w:rsidRPr="0035488F">
        <w:t xml:space="preserve"> </w:t>
      </w:r>
      <w:r w:rsidRPr="0035488F">
        <w:t>social</w:t>
      </w:r>
      <w:r w:rsidR="00E24065" w:rsidRPr="0035488F">
        <w:t xml:space="preserve"> </w:t>
      </w:r>
      <w:r w:rsidRPr="0035488F">
        <w:t>groups</w:t>
      </w:r>
      <w:r w:rsidR="00E24065" w:rsidRPr="0035488F">
        <w:t xml:space="preserve"> </w:t>
      </w:r>
      <w:r w:rsidRPr="0035488F">
        <w:t>including</w:t>
      </w:r>
      <w:r w:rsidR="00E24065" w:rsidRPr="0035488F">
        <w:t xml:space="preserve"> </w:t>
      </w:r>
      <w:r w:rsidRPr="0035488F">
        <w:t>survivors,</w:t>
      </w:r>
      <w:r w:rsidR="00E24065" w:rsidRPr="0035488F">
        <w:t xml:space="preserve"> </w:t>
      </w:r>
      <w:r w:rsidRPr="0035488F">
        <w:t>prisoners,</w:t>
      </w:r>
      <w:r w:rsidR="00E24065" w:rsidRPr="0035488F">
        <w:t xml:space="preserve"> </w:t>
      </w:r>
      <w:r w:rsidRPr="0035488F">
        <w:t>community</w:t>
      </w:r>
      <w:r w:rsidR="00E24065" w:rsidRPr="0035488F">
        <w:t xml:space="preserve"> </w:t>
      </w:r>
      <w:r w:rsidRPr="0035488F">
        <w:t>leaders,</w:t>
      </w:r>
      <w:r w:rsidR="00E24065" w:rsidRPr="0035488F">
        <w:t xml:space="preserve"> </w:t>
      </w:r>
      <w:r w:rsidRPr="0035488F">
        <w:t>women</w:t>
      </w:r>
      <w:r w:rsidR="00E24065" w:rsidRPr="0035488F">
        <w:t xml:space="preserve"> </w:t>
      </w:r>
      <w:r w:rsidRPr="0035488F">
        <w:t>and</w:t>
      </w:r>
      <w:r w:rsidR="00E24065" w:rsidRPr="0035488F">
        <w:t xml:space="preserve"> </w:t>
      </w:r>
      <w:r w:rsidRPr="0035488F">
        <w:t>youth.</w:t>
      </w:r>
      <w:r w:rsidR="00E24065" w:rsidRPr="0035488F">
        <w:t xml:space="preserve"> </w:t>
      </w:r>
      <w:r w:rsidRPr="0035488F">
        <w:t>Today,</w:t>
      </w:r>
      <w:r w:rsidR="00E24065" w:rsidRPr="0035488F">
        <w:t xml:space="preserve"> </w:t>
      </w:r>
      <w:r w:rsidRPr="0035488F">
        <w:t>Ingandos</w:t>
      </w:r>
      <w:r w:rsidR="00E24065" w:rsidRPr="0035488F">
        <w:t xml:space="preserve"> </w:t>
      </w:r>
      <w:r w:rsidRPr="0035488F">
        <w:t>are</w:t>
      </w:r>
      <w:r w:rsidR="00E24065" w:rsidRPr="0035488F">
        <w:t xml:space="preserve"> </w:t>
      </w:r>
      <w:r w:rsidRPr="0035488F">
        <w:t>carried</w:t>
      </w:r>
      <w:r w:rsidR="00E24065" w:rsidRPr="0035488F">
        <w:t xml:space="preserve"> </w:t>
      </w:r>
      <w:r w:rsidRPr="0035488F">
        <w:t>out</w:t>
      </w:r>
      <w:r w:rsidR="00E24065" w:rsidRPr="0035488F">
        <w:t xml:space="preserve"> </w:t>
      </w:r>
      <w:r w:rsidRPr="0035488F">
        <w:t>countrywide</w:t>
      </w:r>
      <w:r w:rsidR="00E24065" w:rsidRPr="0035488F">
        <w:t xml:space="preserve"> </w:t>
      </w:r>
      <w:r w:rsidRPr="0035488F">
        <w:t>and</w:t>
      </w:r>
      <w:r w:rsidR="00E24065" w:rsidRPr="0035488F">
        <w:t xml:space="preserve"> </w:t>
      </w:r>
      <w:r w:rsidRPr="0035488F">
        <w:t>most</w:t>
      </w:r>
      <w:r w:rsidR="00E24065" w:rsidRPr="0035488F">
        <w:t xml:space="preserve"> </w:t>
      </w:r>
      <w:r w:rsidRPr="0035488F">
        <w:t>are</w:t>
      </w:r>
      <w:r w:rsidR="00E24065" w:rsidRPr="0035488F">
        <w:t xml:space="preserve"> </w:t>
      </w:r>
      <w:r w:rsidRPr="0035488F">
        <w:t>co-facilitated</w:t>
      </w:r>
      <w:r w:rsidR="00E24065" w:rsidRPr="0035488F">
        <w:t xml:space="preserve"> </w:t>
      </w:r>
      <w:r w:rsidRPr="0035488F">
        <w:t>with</w:t>
      </w:r>
      <w:r w:rsidR="00E24065" w:rsidRPr="0035488F">
        <w:t xml:space="preserve"> </w:t>
      </w:r>
      <w:r w:rsidRPr="0035488F">
        <w:t>communities.</w:t>
      </w:r>
      <w:r w:rsidR="00E24065" w:rsidRPr="0035488F">
        <w:t xml:space="preserve"> </w:t>
      </w:r>
      <w:r w:rsidRPr="0035488F">
        <w:t>The</w:t>
      </w:r>
      <w:r w:rsidR="00E24065" w:rsidRPr="0035488F">
        <w:t xml:space="preserve"> </w:t>
      </w:r>
      <w:r w:rsidRPr="0035488F">
        <w:t>provincial</w:t>
      </w:r>
      <w:r w:rsidR="00E24065" w:rsidRPr="0035488F">
        <w:t xml:space="preserve"> </w:t>
      </w:r>
      <w:r w:rsidRPr="0035488F">
        <w:t>and</w:t>
      </w:r>
      <w:r w:rsidR="00E24065" w:rsidRPr="0035488F">
        <w:t xml:space="preserve"> </w:t>
      </w:r>
      <w:r w:rsidRPr="0035488F">
        <w:t>local</w:t>
      </w:r>
      <w:r w:rsidR="00E24065" w:rsidRPr="0035488F">
        <w:t xml:space="preserve"> </w:t>
      </w:r>
      <w:r w:rsidRPr="0035488F">
        <w:t>administrations</w:t>
      </w:r>
      <w:r w:rsidR="00E24065" w:rsidRPr="0035488F">
        <w:t xml:space="preserve"> </w:t>
      </w:r>
      <w:r w:rsidRPr="0035488F">
        <w:t>provide</w:t>
      </w:r>
      <w:r w:rsidR="00E24065" w:rsidRPr="0035488F">
        <w:t xml:space="preserve"> </w:t>
      </w:r>
      <w:r w:rsidRPr="0035488F">
        <w:t>assistance</w:t>
      </w:r>
      <w:r w:rsidR="00E24065" w:rsidRPr="0035488F">
        <w:t xml:space="preserve"> </w:t>
      </w:r>
      <w:r w:rsidRPr="0035488F">
        <w:t>with</w:t>
      </w:r>
      <w:r w:rsidR="00E24065" w:rsidRPr="0035488F">
        <w:t xml:space="preserve"> </w:t>
      </w:r>
      <w:r w:rsidRPr="0035488F">
        <w:t>logistics.</w:t>
      </w:r>
      <w:r w:rsidR="00E24065" w:rsidRPr="0035488F">
        <w:t xml:space="preserve"> </w:t>
      </w:r>
      <w:r w:rsidRPr="0035488F">
        <w:t>The</w:t>
      </w:r>
      <w:r w:rsidR="00E24065" w:rsidRPr="0035488F">
        <w:t xml:space="preserve"> </w:t>
      </w:r>
      <w:r w:rsidRPr="0035488F">
        <w:t>NURC</w:t>
      </w:r>
      <w:r w:rsidR="00E24065" w:rsidRPr="0035488F">
        <w:t xml:space="preserve"> </w:t>
      </w:r>
      <w:r w:rsidRPr="0035488F">
        <w:t>and</w:t>
      </w:r>
      <w:r w:rsidR="00E24065" w:rsidRPr="0035488F">
        <w:t xml:space="preserve"> </w:t>
      </w:r>
      <w:r w:rsidRPr="0035488F">
        <w:t>its</w:t>
      </w:r>
      <w:r w:rsidR="00E24065" w:rsidRPr="0035488F">
        <w:t xml:space="preserve"> </w:t>
      </w:r>
      <w:r w:rsidRPr="0035488F">
        <w:t>partners</w:t>
      </w:r>
      <w:r w:rsidR="00E24065" w:rsidRPr="0035488F">
        <w:t xml:space="preserve"> </w:t>
      </w:r>
      <w:r w:rsidRPr="0035488F">
        <w:t>provide</w:t>
      </w:r>
      <w:r w:rsidR="00E24065" w:rsidRPr="0035488F">
        <w:t xml:space="preserve"> </w:t>
      </w:r>
      <w:r w:rsidRPr="0035488F">
        <w:t>accommodation</w:t>
      </w:r>
      <w:r w:rsidR="00E24065" w:rsidRPr="0035488F">
        <w:t xml:space="preserve"> </w:t>
      </w:r>
      <w:r w:rsidRPr="0035488F">
        <w:t>and</w:t>
      </w:r>
      <w:r w:rsidR="00E24065" w:rsidRPr="0035488F">
        <w:t xml:space="preserve"> </w:t>
      </w:r>
      <w:r w:rsidRPr="0035488F">
        <w:t>meals</w:t>
      </w:r>
      <w:r w:rsidR="00E24065" w:rsidRPr="0035488F">
        <w:t xml:space="preserve"> </w:t>
      </w:r>
      <w:r w:rsidRPr="0035488F">
        <w:t>and</w:t>
      </w:r>
      <w:r w:rsidR="00E24065" w:rsidRPr="0035488F">
        <w:t xml:space="preserve"> </w:t>
      </w:r>
      <w:r w:rsidRPr="0035488F">
        <w:t>transportation</w:t>
      </w:r>
      <w:r w:rsidR="00E24065" w:rsidRPr="0035488F">
        <w:t xml:space="preserve"> </w:t>
      </w:r>
      <w:r w:rsidRPr="0035488F">
        <w:t>is</w:t>
      </w:r>
      <w:r w:rsidR="00E24065" w:rsidRPr="0035488F">
        <w:t xml:space="preserve"> </w:t>
      </w:r>
      <w:r w:rsidRPr="0035488F">
        <w:t>usually</w:t>
      </w:r>
      <w:r w:rsidR="00E24065" w:rsidRPr="0035488F">
        <w:t xml:space="preserve"> </w:t>
      </w:r>
      <w:r w:rsidRPr="0035488F">
        <w:t>covered</w:t>
      </w:r>
      <w:r w:rsidR="00E24065" w:rsidRPr="0035488F">
        <w:t xml:space="preserve"> </w:t>
      </w:r>
      <w:r w:rsidRPr="0035488F">
        <w:t>by</w:t>
      </w:r>
      <w:r w:rsidR="00E24065" w:rsidRPr="0035488F">
        <w:t xml:space="preserve"> </w:t>
      </w:r>
      <w:r w:rsidRPr="0035488F">
        <w:t>the</w:t>
      </w:r>
      <w:r w:rsidR="00E24065" w:rsidRPr="0035488F">
        <w:t xml:space="preserve"> </w:t>
      </w:r>
      <w:r w:rsidRPr="0035488F">
        <w:t>participants.</w:t>
      </w:r>
      <w:r w:rsidR="00E24065" w:rsidRPr="0035488F">
        <w:t xml:space="preserve"> </w:t>
      </w:r>
      <w:r w:rsidRPr="0035488F">
        <w:t>Ingandos</w:t>
      </w:r>
      <w:r w:rsidR="00E24065" w:rsidRPr="0035488F">
        <w:t xml:space="preserve"> </w:t>
      </w:r>
      <w:r w:rsidRPr="0035488F">
        <w:t>entail</w:t>
      </w:r>
      <w:r w:rsidR="00E24065" w:rsidRPr="0035488F">
        <w:t xml:space="preserve"> </w:t>
      </w:r>
      <w:r w:rsidRPr="0035488F">
        <w:t>residential</w:t>
      </w:r>
      <w:r w:rsidR="00E24065" w:rsidRPr="0035488F">
        <w:t xml:space="preserve"> </w:t>
      </w:r>
      <w:r w:rsidRPr="0035488F">
        <w:t>camps,</w:t>
      </w:r>
      <w:r w:rsidR="00E24065" w:rsidRPr="0035488F">
        <w:t xml:space="preserve"> </w:t>
      </w:r>
      <w:r w:rsidRPr="0035488F">
        <w:t>bringing</w:t>
      </w:r>
      <w:r w:rsidR="00E24065" w:rsidRPr="0035488F">
        <w:t xml:space="preserve"> </w:t>
      </w:r>
      <w:r w:rsidRPr="0035488F">
        <w:t>together</w:t>
      </w:r>
      <w:r w:rsidR="00E24065" w:rsidRPr="0035488F">
        <w:t xml:space="preserve"> </w:t>
      </w:r>
      <w:r w:rsidRPr="0035488F">
        <w:t>many</w:t>
      </w:r>
      <w:r w:rsidR="00E24065" w:rsidRPr="0035488F">
        <w:t xml:space="preserve"> </w:t>
      </w:r>
      <w:r w:rsidRPr="0035488F">
        <w:t>people</w:t>
      </w:r>
      <w:r w:rsidR="00E24065" w:rsidRPr="0035488F">
        <w:t xml:space="preserve"> </w:t>
      </w:r>
      <w:r w:rsidRPr="0035488F">
        <w:t>per</w:t>
      </w:r>
      <w:r w:rsidR="00E24065" w:rsidRPr="0035488F">
        <w:t xml:space="preserve"> </w:t>
      </w:r>
      <w:r w:rsidRPr="0035488F">
        <w:t>programme</w:t>
      </w:r>
      <w:r w:rsidR="00E24065" w:rsidRPr="0035488F">
        <w:t xml:space="preserve"> </w:t>
      </w:r>
      <w:r w:rsidRPr="0035488F">
        <w:t>for</w:t>
      </w:r>
      <w:r w:rsidR="00E24065" w:rsidRPr="0035488F">
        <w:t xml:space="preserve"> </w:t>
      </w:r>
      <w:r w:rsidRPr="0035488F">
        <w:t>a</w:t>
      </w:r>
      <w:r w:rsidR="00E24065" w:rsidRPr="0035488F">
        <w:t xml:space="preserve"> </w:t>
      </w:r>
      <w:r w:rsidRPr="0035488F">
        <w:t>period</w:t>
      </w:r>
      <w:r w:rsidR="00E24065" w:rsidRPr="0035488F">
        <w:t xml:space="preserve"> </w:t>
      </w:r>
      <w:r w:rsidRPr="0035488F">
        <w:t>between</w:t>
      </w:r>
      <w:r w:rsidR="00E24065" w:rsidRPr="0035488F">
        <w:t xml:space="preserve"> </w:t>
      </w:r>
      <w:r w:rsidRPr="0035488F">
        <w:t>3</w:t>
      </w:r>
      <w:r w:rsidR="00E24065" w:rsidRPr="0035488F">
        <w:t xml:space="preserve"> </w:t>
      </w:r>
      <w:r w:rsidRPr="0035488F">
        <w:t>weeks</w:t>
      </w:r>
      <w:r w:rsidR="00E24065" w:rsidRPr="0035488F">
        <w:t xml:space="preserve"> </w:t>
      </w:r>
      <w:r w:rsidRPr="0035488F">
        <w:t>to</w:t>
      </w:r>
      <w:r w:rsidR="00E24065" w:rsidRPr="0035488F">
        <w:t xml:space="preserve"> </w:t>
      </w:r>
      <w:r w:rsidRPr="0035488F">
        <w:t>2</w:t>
      </w:r>
      <w:r w:rsidR="00E24065" w:rsidRPr="0035488F">
        <w:t xml:space="preserve"> </w:t>
      </w:r>
      <w:r w:rsidRPr="0035488F">
        <w:t>months</w:t>
      </w:r>
      <w:r w:rsidR="00E24065" w:rsidRPr="0035488F">
        <w:t xml:space="preserve"> </w:t>
      </w:r>
      <w:r w:rsidRPr="0035488F">
        <w:t>depending</w:t>
      </w:r>
      <w:r w:rsidR="00E24065" w:rsidRPr="0035488F">
        <w:t xml:space="preserve"> </w:t>
      </w:r>
      <w:r w:rsidRPr="0035488F">
        <w:t>on</w:t>
      </w:r>
      <w:r w:rsidR="00E24065" w:rsidRPr="0035488F">
        <w:t xml:space="preserve"> </w:t>
      </w:r>
      <w:r w:rsidRPr="0035488F">
        <w:t>time</w:t>
      </w:r>
      <w:r w:rsidR="00E24065" w:rsidRPr="0035488F">
        <w:t xml:space="preserve"> </w:t>
      </w:r>
      <w:r w:rsidRPr="0035488F">
        <w:t>available</w:t>
      </w:r>
      <w:r w:rsidR="00E24065" w:rsidRPr="0035488F">
        <w:t xml:space="preserve"> </w:t>
      </w:r>
      <w:r w:rsidRPr="0035488F">
        <w:t>and</w:t>
      </w:r>
      <w:r w:rsidR="00E24065" w:rsidRPr="0035488F">
        <w:t xml:space="preserve"> </w:t>
      </w:r>
      <w:r w:rsidRPr="0035488F">
        <w:t>focus</w:t>
      </w:r>
      <w:r w:rsidR="00E24065" w:rsidRPr="0035488F">
        <w:t xml:space="preserve"> </w:t>
      </w:r>
      <w:r w:rsidRPr="0035488F">
        <w:t>of</w:t>
      </w:r>
      <w:r w:rsidR="00E24065" w:rsidRPr="0035488F">
        <w:t xml:space="preserve"> </w:t>
      </w:r>
      <w:r w:rsidRPr="0035488F">
        <w:t>the</w:t>
      </w:r>
      <w:r w:rsidR="00E24065" w:rsidRPr="0035488F">
        <w:t xml:space="preserve"> </w:t>
      </w:r>
      <w:r w:rsidRPr="0035488F">
        <w:t>sessions.</w:t>
      </w:r>
      <w:r w:rsidR="00E24065" w:rsidRPr="0035488F">
        <w:t xml:space="preserve"> </w:t>
      </w:r>
      <w:r w:rsidRPr="0035488F">
        <w:t>Various</w:t>
      </w:r>
      <w:r w:rsidR="00E24065" w:rsidRPr="0035488F">
        <w:t xml:space="preserve"> </w:t>
      </w:r>
      <w:r w:rsidRPr="0035488F">
        <w:t>categories</w:t>
      </w:r>
      <w:r w:rsidR="00E24065" w:rsidRPr="0035488F">
        <w:t xml:space="preserve"> </w:t>
      </w:r>
      <w:r w:rsidRPr="0035488F">
        <w:t>of</w:t>
      </w:r>
      <w:r w:rsidR="00E24065" w:rsidRPr="0035488F">
        <w:t xml:space="preserve"> </w:t>
      </w:r>
      <w:r w:rsidRPr="0035488F">
        <w:t>people</w:t>
      </w:r>
      <w:r w:rsidR="00E24065" w:rsidRPr="0035488F">
        <w:t xml:space="preserve"> </w:t>
      </w:r>
      <w:r w:rsidRPr="0035488F">
        <w:t>such</w:t>
      </w:r>
      <w:r w:rsidR="00E24065" w:rsidRPr="0035488F">
        <w:t xml:space="preserve"> </w:t>
      </w:r>
      <w:r w:rsidRPr="0035488F">
        <w:t>as</w:t>
      </w:r>
      <w:r w:rsidR="00E24065" w:rsidRPr="0035488F">
        <w:t xml:space="preserve"> </w:t>
      </w:r>
      <w:r w:rsidRPr="0035488F">
        <w:t>released</w:t>
      </w:r>
      <w:r w:rsidR="00E24065" w:rsidRPr="0035488F">
        <w:t xml:space="preserve"> </w:t>
      </w:r>
      <w:r w:rsidRPr="0035488F">
        <w:t>prisoners,</w:t>
      </w:r>
      <w:r w:rsidR="00E24065" w:rsidRPr="0035488F">
        <w:t xml:space="preserve"> </w:t>
      </w:r>
      <w:r w:rsidRPr="0035488F">
        <w:t>repatriated</w:t>
      </w:r>
      <w:r w:rsidR="00E24065" w:rsidRPr="0035488F">
        <w:t xml:space="preserve"> </w:t>
      </w:r>
      <w:r w:rsidRPr="0035488F">
        <w:t>ex-combatants,</w:t>
      </w:r>
      <w:r w:rsidR="00E24065" w:rsidRPr="0035488F">
        <w:t xml:space="preserve"> </w:t>
      </w:r>
      <w:r w:rsidRPr="0035488F">
        <w:t>students,</w:t>
      </w:r>
      <w:r w:rsidR="00E24065" w:rsidRPr="0035488F">
        <w:t xml:space="preserve"> </w:t>
      </w:r>
      <w:r w:rsidRPr="0035488F">
        <w:t>teachers,</w:t>
      </w:r>
      <w:r w:rsidR="00E24065" w:rsidRPr="0035488F">
        <w:t xml:space="preserve"> </w:t>
      </w:r>
      <w:r w:rsidRPr="0035488F">
        <w:t>leaders</w:t>
      </w:r>
      <w:r w:rsidR="00E24065" w:rsidRPr="0035488F">
        <w:t xml:space="preserve"> </w:t>
      </w:r>
      <w:r w:rsidRPr="0035488F">
        <w:t>undergo</w:t>
      </w:r>
      <w:r w:rsidR="00E24065" w:rsidRPr="0035488F">
        <w:t xml:space="preserve"> </w:t>
      </w:r>
      <w:r w:rsidRPr="0035488F">
        <w:t>Ingando.</w:t>
      </w:r>
      <w:r w:rsidR="00E24065" w:rsidRPr="0035488F">
        <w:t xml:space="preserve"> </w:t>
      </w:r>
      <w:r w:rsidRPr="0035488F">
        <w:t>Topics</w:t>
      </w:r>
      <w:r w:rsidR="00E24065" w:rsidRPr="0035488F">
        <w:t xml:space="preserve"> </w:t>
      </w:r>
      <w:r w:rsidRPr="0035488F">
        <w:t>covered</w:t>
      </w:r>
      <w:r w:rsidR="00E24065" w:rsidRPr="0035488F">
        <w:t xml:space="preserve"> </w:t>
      </w:r>
      <w:r w:rsidRPr="0035488F">
        <w:t>are</w:t>
      </w:r>
      <w:r w:rsidR="00E24065" w:rsidRPr="0035488F">
        <w:t xml:space="preserve"> </w:t>
      </w:r>
      <w:r w:rsidRPr="0035488F">
        <w:t>mainly</w:t>
      </w:r>
      <w:r w:rsidR="00E24065" w:rsidRPr="0035488F">
        <w:t xml:space="preserve"> </w:t>
      </w:r>
      <w:r w:rsidRPr="0035488F">
        <w:t>under</w:t>
      </w:r>
      <w:r w:rsidR="00E24065" w:rsidRPr="0035488F">
        <w:t xml:space="preserve"> </w:t>
      </w:r>
      <w:r w:rsidRPr="0035488F">
        <w:t>five</w:t>
      </w:r>
      <w:r w:rsidR="00E24065" w:rsidRPr="0035488F">
        <w:t xml:space="preserve"> </w:t>
      </w:r>
      <w:r w:rsidRPr="0035488F">
        <w:t>central</w:t>
      </w:r>
      <w:r w:rsidR="00E24065" w:rsidRPr="0035488F">
        <w:t xml:space="preserve"> </w:t>
      </w:r>
      <w:r w:rsidRPr="0035488F">
        <w:t>themes:</w:t>
      </w:r>
      <w:r w:rsidR="00E24065" w:rsidRPr="0035488F">
        <w:t xml:space="preserve"> </w:t>
      </w:r>
      <w:r w:rsidRPr="0035488F">
        <w:t>analysis</w:t>
      </w:r>
      <w:r w:rsidR="00E24065" w:rsidRPr="0035488F">
        <w:t xml:space="preserve"> </w:t>
      </w:r>
      <w:r w:rsidRPr="0035488F">
        <w:t>of</w:t>
      </w:r>
      <w:r w:rsidR="00E24065" w:rsidRPr="0035488F">
        <w:t xml:space="preserve"> </w:t>
      </w:r>
      <w:r w:rsidRPr="0035488F">
        <w:t>Rwanda</w:t>
      </w:r>
      <w:r w:rsidR="00E24065" w:rsidRPr="0035488F">
        <w:t>’</w:t>
      </w:r>
      <w:r w:rsidRPr="0035488F">
        <w:t>s</w:t>
      </w:r>
      <w:r w:rsidR="00E24065" w:rsidRPr="0035488F">
        <w:t xml:space="preserve"> </w:t>
      </w:r>
      <w:r w:rsidRPr="0035488F">
        <w:t>problems;</w:t>
      </w:r>
      <w:r w:rsidR="00E24065" w:rsidRPr="0035488F">
        <w:t xml:space="preserve"> </w:t>
      </w:r>
      <w:r w:rsidRPr="0035488F">
        <w:t>history</w:t>
      </w:r>
      <w:r w:rsidR="00E24065" w:rsidRPr="0035488F">
        <w:t xml:space="preserve"> </w:t>
      </w:r>
      <w:r w:rsidRPr="0035488F">
        <w:t>of</w:t>
      </w:r>
      <w:r w:rsidR="00E24065" w:rsidRPr="0035488F">
        <w:t xml:space="preserve"> </w:t>
      </w:r>
      <w:r w:rsidRPr="0035488F">
        <w:t>Rwanda;</w:t>
      </w:r>
      <w:r w:rsidR="00E24065" w:rsidRPr="0035488F">
        <w:t xml:space="preserve"> </w:t>
      </w:r>
      <w:r w:rsidRPr="0035488F">
        <w:t>political</w:t>
      </w:r>
      <w:r w:rsidR="00E24065" w:rsidRPr="0035488F">
        <w:t xml:space="preserve"> </w:t>
      </w:r>
      <w:r w:rsidRPr="0035488F">
        <w:t>and</w:t>
      </w:r>
      <w:r w:rsidR="00E24065" w:rsidRPr="0035488F">
        <w:t xml:space="preserve"> </w:t>
      </w:r>
      <w:r w:rsidRPr="0035488F">
        <w:t>socioeconomic</w:t>
      </w:r>
      <w:r w:rsidR="00E24065" w:rsidRPr="0035488F">
        <w:t xml:space="preserve"> </w:t>
      </w:r>
      <w:r w:rsidRPr="0035488F">
        <w:t>issues</w:t>
      </w:r>
      <w:r w:rsidR="00E24065" w:rsidRPr="0035488F">
        <w:t xml:space="preserve"> </w:t>
      </w:r>
      <w:r w:rsidRPr="0035488F">
        <w:t>in</w:t>
      </w:r>
      <w:r w:rsidR="00E24065" w:rsidRPr="0035488F">
        <w:t xml:space="preserve"> </w:t>
      </w:r>
      <w:r w:rsidRPr="0035488F">
        <w:t>Rwanda</w:t>
      </w:r>
      <w:r w:rsidR="00E24065" w:rsidRPr="0035488F">
        <w:t xml:space="preserve"> </w:t>
      </w:r>
      <w:r w:rsidRPr="0035488F">
        <w:t>and</w:t>
      </w:r>
      <w:r w:rsidR="00E24065" w:rsidRPr="0035488F">
        <w:t xml:space="preserve"> </w:t>
      </w:r>
      <w:r w:rsidRPr="0035488F">
        <w:t>Africa,</w:t>
      </w:r>
      <w:r w:rsidR="00E24065" w:rsidRPr="0035488F">
        <w:t xml:space="preserve"> </w:t>
      </w:r>
      <w:r w:rsidRPr="0035488F">
        <w:t>rights,</w:t>
      </w:r>
      <w:r w:rsidR="00E24065" w:rsidRPr="0035488F">
        <w:t xml:space="preserve"> </w:t>
      </w:r>
      <w:r w:rsidRPr="0035488F">
        <w:t>obligations</w:t>
      </w:r>
      <w:r w:rsidR="00E24065" w:rsidRPr="0035488F">
        <w:t xml:space="preserve"> </w:t>
      </w:r>
      <w:r w:rsidRPr="0035488F">
        <w:t>and</w:t>
      </w:r>
      <w:r w:rsidR="00E24065" w:rsidRPr="0035488F">
        <w:t xml:space="preserve"> </w:t>
      </w:r>
      <w:r w:rsidRPr="0035488F">
        <w:t>duties</w:t>
      </w:r>
      <w:r w:rsidR="00E24065" w:rsidRPr="0035488F">
        <w:t xml:space="preserve"> </w:t>
      </w:r>
      <w:r w:rsidRPr="0035488F">
        <w:t>and</w:t>
      </w:r>
      <w:r w:rsidR="00E24065" w:rsidRPr="0035488F">
        <w:t xml:space="preserve"> </w:t>
      </w:r>
      <w:r w:rsidRPr="0035488F">
        <w:t>leadership.</w:t>
      </w:r>
    </w:p>
    <w:p w:rsidR="00951BC8" w:rsidRPr="0035488F" w:rsidRDefault="00951BC8" w:rsidP="0035488F">
      <w:pPr>
        <w:pStyle w:val="SingleTxtG"/>
      </w:pPr>
      <w:r w:rsidRPr="0035488F">
        <w:t>173.</w:t>
      </w:r>
      <w:r w:rsidRPr="0035488F">
        <w:tab/>
      </w:r>
      <w:r w:rsidRPr="0005662E">
        <w:rPr>
          <w:i/>
        </w:rPr>
        <w:t>National</w:t>
      </w:r>
      <w:r w:rsidR="00E24065" w:rsidRPr="0005662E">
        <w:rPr>
          <w:i/>
        </w:rPr>
        <w:t xml:space="preserve"> </w:t>
      </w:r>
      <w:r w:rsidRPr="0005662E">
        <w:rPr>
          <w:i/>
        </w:rPr>
        <w:t>Dialogue</w:t>
      </w:r>
      <w:r w:rsidR="00E24065" w:rsidRPr="0005662E">
        <w:rPr>
          <w:i/>
        </w:rPr>
        <w:t xml:space="preserve"> </w:t>
      </w:r>
      <w:r w:rsidRPr="0005662E">
        <w:rPr>
          <w:i/>
        </w:rPr>
        <w:t>Council</w:t>
      </w:r>
      <w:r w:rsidRPr="0035488F">
        <w:t>:</w:t>
      </w:r>
      <w:r w:rsidR="00E24065" w:rsidRPr="0035488F">
        <w:t xml:space="preserve"> </w:t>
      </w:r>
      <w:r w:rsidRPr="0035488F">
        <w:t>This</w:t>
      </w:r>
      <w:r w:rsidR="00E24065" w:rsidRPr="0035488F">
        <w:t xml:space="preserve"> </w:t>
      </w:r>
      <w:r w:rsidRPr="0035488F">
        <w:t>is</w:t>
      </w:r>
      <w:r w:rsidR="00E24065" w:rsidRPr="0035488F">
        <w:t xml:space="preserve"> </w:t>
      </w:r>
      <w:r w:rsidRPr="0035488F">
        <w:t>the</w:t>
      </w:r>
      <w:r w:rsidR="00E24065" w:rsidRPr="0035488F">
        <w:t xml:space="preserve"> </w:t>
      </w:r>
      <w:r w:rsidRPr="0035488F">
        <w:t>flagship</w:t>
      </w:r>
      <w:r w:rsidR="00E24065" w:rsidRPr="0035488F">
        <w:t xml:space="preserve"> </w:t>
      </w:r>
      <w:r w:rsidRPr="0035488F">
        <w:t>programme</w:t>
      </w:r>
      <w:r w:rsidR="00E24065" w:rsidRPr="0035488F">
        <w:t xml:space="preserve"> </w:t>
      </w:r>
      <w:r w:rsidRPr="0035488F">
        <w:t>of</w:t>
      </w:r>
      <w:r w:rsidR="00E24065" w:rsidRPr="0035488F">
        <w:t xml:space="preserve"> </w:t>
      </w:r>
      <w:r w:rsidRPr="0035488F">
        <w:t>the</w:t>
      </w:r>
      <w:r w:rsidR="00E24065" w:rsidRPr="0035488F">
        <w:t xml:space="preserve"> </w:t>
      </w:r>
      <w:r w:rsidRPr="0035488F">
        <w:t>NURC.</w:t>
      </w:r>
      <w:r w:rsidR="00E24065" w:rsidRPr="0035488F">
        <w:t xml:space="preserve"> </w:t>
      </w:r>
      <w:r w:rsidRPr="0035488F">
        <w:t>It</w:t>
      </w:r>
      <w:r w:rsidR="00E24065" w:rsidRPr="0035488F">
        <w:t xml:space="preserve"> </w:t>
      </w:r>
      <w:r w:rsidRPr="0035488F">
        <w:t>is</w:t>
      </w:r>
      <w:r w:rsidR="00E24065" w:rsidRPr="0035488F">
        <w:t xml:space="preserve"> </w:t>
      </w:r>
      <w:r w:rsidRPr="0035488F">
        <w:t>chaired</w:t>
      </w:r>
      <w:r w:rsidR="00E24065" w:rsidRPr="0035488F">
        <w:t xml:space="preserve"> </w:t>
      </w:r>
      <w:r w:rsidRPr="0035488F">
        <w:t>by</w:t>
      </w:r>
      <w:r w:rsidR="00E24065" w:rsidRPr="0035488F">
        <w:t xml:space="preserve"> </w:t>
      </w:r>
      <w:r w:rsidRPr="0035488F">
        <w:t>the</w:t>
      </w:r>
      <w:r w:rsidR="00E24065" w:rsidRPr="0035488F">
        <w:t xml:space="preserve"> </w:t>
      </w:r>
      <w:r w:rsidRPr="0035488F">
        <w:t>President</w:t>
      </w:r>
      <w:r w:rsidR="00E24065" w:rsidRPr="0035488F">
        <w:t xml:space="preserve"> </w:t>
      </w:r>
      <w:r w:rsidRPr="0035488F">
        <w:t>of</w:t>
      </w:r>
      <w:r w:rsidR="00E24065" w:rsidRPr="0035488F">
        <w:t xml:space="preserve"> </w:t>
      </w:r>
      <w:r w:rsidRPr="0035488F">
        <w:t>the</w:t>
      </w:r>
      <w:r w:rsidR="00E24065" w:rsidRPr="0035488F">
        <w:t xml:space="preserve"> </w:t>
      </w:r>
      <w:r w:rsidRPr="0035488F">
        <w:t>Republic</w:t>
      </w:r>
      <w:r w:rsidR="00E24065" w:rsidRPr="0035488F">
        <w:t xml:space="preserve"> </w:t>
      </w:r>
      <w:r w:rsidRPr="0035488F">
        <w:t>and</w:t>
      </w:r>
      <w:r w:rsidR="00E24065" w:rsidRPr="0035488F">
        <w:t xml:space="preserve"> </w:t>
      </w:r>
      <w:r w:rsidRPr="0035488F">
        <w:t>attended</w:t>
      </w:r>
      <w:r w:rsidR="00E24065" w:rsidRPr="0035488F">
        <w:t xml:space="preserve"> </w:t>
      </w:r>
      <w:r w:rsidRPr="0035488F">
        <w:t>by</w:t>
      </w:r>
      <w:r w:rsidR="00E24065" w:rsidRPr="0035488F">
        <w:t xml:space="preserve"> </w:t>
      </w:r>
      <w:r w:rsidRPr="0035488F">
        <w:t>a</w:t>
      </w:r>
      <w:r w:rsidR="00E24065" w:rsidRPr="0035488F">
        <w:t xml:space="preserve"> </w:t>
      </w:r>
      <w:r w:rsidRPr="0035488F">
        <w:t>cross</w:t>
      </w:r>
      <w:r w:rsidR="00E24065" w:rsidRPr="0035488F">
        <w:t xml:space="preserve"> </w:t>
      </w:r>
      <w:r w:rsidRPr="0035488F">
        <w:t>section</w:t>
      </w:r>
      <w:r w:rsidR="00E24065" w:rsidRPr="0035488F">
        <w:t xml:space="preserve"> </w:t>
      </w:r>
      <w:r w:rsidRPr="0035488F">
        <w:t>of</w:t>
      </w:r>
      <w:r w:rsidR="00E24065" w:rsidRPr="0035488F">
        <w:t xml:space="preserve"> </w:t>
      </w:r>
      <w:r w:rsidRPr="0035488F">
        <w:t>Rwandans</w:t>
      </w:r>
      <w:r w:rsidR="00E24065" w:rsidRPr="0035488F">
        <w:t xml:space="preserve"> </w:t>
      </w:r>
      <w:r w:rsidRPr="0035488F">
        <w:t>and</w:t>
      </w:r>
      <w:r w:rsidR="00E24065" w:rsidRPr="0035488F">
        <w:t xml:space="preserve"> </w:t>
      </w:r>
      <w:r w:rsidRPr="0035488F">
        <w:t>dignitaries</w:t>
      </w:r>
      <w:r w:rsidR="00E24065" w:rsidRPr="0035488F">
        <w:t xml:space="preserve"> </w:t>
      </w:r>
      <w:r w:rsidRPr="0035488F">
        <w:t>from</w:t>
      </w:r>
      <w:r w:rsidR="00E24065" w:rsidRPr="0035488F">
        <w:t xml:space="preserve"> </w:t>
      </w:r>
      <w:r w:rsidRPr="0035488F">
        <w:t>the</w:t>
      </w:r>
      <w:r w:rsidR="00E24065" w:rsidRPr="0035488F">
        <w:t xml:space="preserve"> </w:t>
      </w:r>
      <w:r w:rsidRPr="0035488F">
        <w:t>national</w:t>
      </w:r>
      <w:r w:rsidR="00E24065" w:rsidRPr="0035488F">
        <w:t xml:space="preserve"> </w:t>
      </w:r>
      <w:r w:rsidRPr="0035488F">
        <w:t>and</w:t>
      </w:r>
      <w:r w:rsidR="00E24065" w:rsidRPr="0035488F">
        <w:t xml:space="preserve"> </w:t>
      </w:r>
      <w:r w:rsidRPr="0035488F">
        <w:t>international</w:t>
      </w:r>
      <w:r w:rsidR="00E24065" w:rsidRPr="0035488F">
        <w:t xml:space="preserve"> </w:t>
      </w:r>
      <w:r w:rsidRPr="0035488F">
        <w:t>community.</w:t>
      </w:r>
      <w:r w:rsidR="00E24065" w:rsidRPr="0035488F">
        <w:t xml:space="preserve"> </w:t>
      </w:r>
      <w:r w:rsidRPr="0035488F">
        <w:t>It</w:t>
      </w:r>
      <w:r w:rsidR="00E24065" w:rsidRPr="0035488F">
        <w:t xml:space="preserve"> </w:t>
      </w:r>
      <w:r w:rsidRPr="0035488F">
        <w:t>has</w:t>
      </w:r>
      <w:r w:rsidR="00E24065" w:rsidRPr="0035488F">
        <w:t xml:space="preserve"> </w:t>
      </w:r>
      <w:r w:rsidRPr="0035488F">
        <w:t>become</w:t>
      </w:r>
      <w:r w:rsidR="00E24065" w:rsidRPr="0035488F">
        <w:t xml:space="preserve"> </w:t>
      </w:r>
      <w:r w:rsidRPr="0035488F">
        <w:t>a</w:t>
      </w:r>
      <w:r w:rsidR="00E24065" w:rsidRPr="0035488F">
        <w:t xml:space="preserve"> </w:t>
      </w:r>
      <w:r w:rsidRPr="0035488F">
        <w:t>prominent</w:t>
      </w:r>
      <w:r w:rsidR="00E24065" w:rsidRPr="0035488F">
        <w:t xml:space="preserve"> </w:t>
      </w:r>
      <w:r w:rsidRPr="0035488F">
        <w:t>and</w:t>
      </w:r>
      <w:r w:rsidR="00E24065" w:rsidRPr="0035488F">
        <w:t xml:space="preserve"> </w:t>
      </w:r>
      <w:r w:rsidRPr="0035488F">
        <w:t>more</w:t>
      </w:r>
      <w:r w:rsidR="00E24065" w:rsidRPr="0035488F">
        <w:t xml:space="preserve"> </w:t>
      </w:r>
      <w:r w:rsidRPr="0035488F">
        <w:t>or</w:t>
      </w:r>
      <w:r w:rsidR="00E24065" w:rsidRPr="0035488F">
        <w:t xml:space="preserve"> </w:t>
      </w:r>
      <w:r w:rsidRPr="0035488F">
        <w:t>less</w:t>
      </w:r>
      <w:r w:rsidR="00E24065" w:rsidRPr="0035488F">
        <w:t xml:space="preserve"> </w:t>
      </w:r>
      <w:r w:rsidRPr="0035488F">
        <w:t>permanent</w:t>
      </w:r>
      <w:r w:rsidR="00E24065" w:rsidRPr="0035488F">
        <w:t xml:space="preserve"> </w:t>
      </w:r>
      <w:r w:rsidRPr="0035488F">
        <w:t>national</w:t>
      </w:r>
      <w:r w:rsidR="00E24065" w:rsidRPr="0035488F">
        <w:t xml:space="preserve"> </w:t>
      </w:r>
      <w:r w:rsidRPr="0035488F">
        <w:t>event</w:t>
      </w:r>
      <w:r w:rsidR="00E24065" w:rsidRPr="0035488F">
        <w:t xml:space="preserve"> </w:t>
      </w:r>
      <w:r w:rsidRPr="0035488F">
        <w:t>that</w:t>
      </w:r>
      <w:r w:rsidR="00E24065" w:rsidRPr="0035488F">
        <w:t xml:space="preserve"> </w:t>
      </w:r>
      <w:r w:rsidRPr="0035488F">
        <w:t>draws</w:t>
      </w:r>
      <w:r w:rsidR="00E24065" w:rsidRPr="0035488F">
        <w:t xml:space="preserve"> </w:t>
      </w:r>
      <w:r w:rsidRPr="0035488F">
        <w:t>considerable</w:t>
      </w:r>
      <w:r w:rsidR="00E24065" w:rsidRPr="0035488F">
        <w:t xml:space="preserve"> </w:t>
      </w:r>
      <w:r w:rsidRPr="0035488F">
        <w:t>international</w:t>
      </w:r>
      <w:r w:rsidR="00E24065" w:rsidRPr="0035488F">
        <w:t xml:space="preserve"> </w:t>
      </w:r>
      <w:r w:rsidRPr="0035488F">
        <w:t>focus</w:t>
      </w:r>
      <w:r w:rsidR="00E24065" w:rsidRPr="0035488F">
        <w:t xml:space="preserve"> </w:t>
      </w:r>
      <w:r w:rsidRPr="0035488F">
        <w:t>on</w:t>
      </w:r>
      <w:r w:rsidR="00E24065" w:rsidRPr="0035488F">
        <w:t xml:space="preserve"> </w:t>
      </w:r>
      <w:r w:rsidRPr="0035488F">
        <w:t>Rwanda.</w:t>
      </w:r>
      <w:r w:rsidR="00E24065" w:rsidRPr="0035488F">
        <w:t xml:space="preserve"> </w:t>
      </w:r>
      <w:r w:rsidRPr="0035488F">
        <w:t>During</w:t>
      </w:r>
      <w:r w:rsidR="00E24065" w:rsidRPr="0035488F">
        <w:t xml:space="preserve"> </w:t>
      </w:r>
      <w:r w:rsidRPr="0035488F">
        <w:t>these</w:t>
      </w:r>
      <w:r w:rsidR="00E24065" w:rsidRPr="0035488F">
        <w:t xml:space="preserve"> </w:t>
      </w:r>
      <w:r w:rsidRPr="0035488F">
        <w:t>summits,</w:t>
      </w:r>
      <w:r w:rsidR="00E24065" w:rsidRPr="0035488F">
        <w:t xml:space="preserve"> </w:t>
      </w:r>
      <w:r w:rsidRPr="0035488F">
        <w:t>issues</w:t>
      </w:r>
      <w:r w:rsidR="00E24065" w:rsidRPr="0035488F">
        <w:t xml:space="preserve"> </w:t>
      </w:r>
      <w:r w:rsidRPr="0035488F">
        <w:t>relating</w:t>
      </w:r>
      <w:r w:rsidR="00E24065" w:rsidRPr="0035488F">
        <w:t xml:space="preserve"> </w:t>
      </w:r>
      <w:r w:rsidRPr="0035488F">
        <w:t>to</w:t>
      </w:r>
      <w:r w:rsidR="00E24065" w:rsidRPr="0035488F">
        <w:t xml:space="preserve"> </w:t>
      </w:r>
      <w:r w:rsidRPr="0035488F">
        <w:t>reconciliation</w:t>
      </w:r>
      <w:r w:rsidR="00E24065" w:rsidRPr="0035488F">
        <w:t xml:space="preserve"> </w:t>
      </w:r>
      <w:r w:rsidRPr="0035488F">
        <w:t>and</w:t>
      </w:r>
      <w:r w:rsidR="00E24065" w:rsidRPr="0035488F">
        <w:t xml:space="preserve"> </w:t>
      </w:r>
      <w:r w:rsidRPr="0035488F">
        <w:t>unity</w:t>
      </w:r>
      <w:r w:rsidR="00E24065" w:rsidRPr="0035488F">
        <w:t xml:space="preserve"> </w:t>
      </w:r>
      <w:r w:rsidRPr="0035488F">
        <w:t>among</w:t>
      </w:r>
      <w:r w:rsidR="00E24065" w:rsidRPr="0035488F">
        <w:t xml:space="preserve"> </w:t>
      </w:r>
      <w:r w:rsidRPr="0035488F">
        <w:t>all</w:t>
      </w:r>
      <w:r w:rsidR="00E24065" w:rsidRPr="0035488F">
        <w:t xml:space="preserve"> </w:t>
      </w:r>
      <w:r w:rsidRPr="0035488F">
        <w:t>Rwandans</w:t>
      </w:r>
      <w:r w:rsidR="00E24065" w:rsidRPr="0035488F">
        <w:t xml:space="preserve"> </w:t>
      </w:r>
      <w:r w:rsidRPr="0035488F">
        <w:t>are</w:t>
      </w:r>
      <w:r w:rsidR="00E24065" w:rsidRPr="0035488F">
        <w:t xml:space="preserve"> </w:t>
      </w:r>
      <w:r w:rsidRPr="0035488F">
        <w:t>discussed</w:t>
      </w:r>
      <w:r w:rsidR="00E24065" w:rsidRPr="0035488F">
        <w:t xml:space="preserve"> </w:t>
      </w:r>
      <w:r w:rsidRPr="0035488F">
        <w:t>and</w:t>
      </w:r>
      <w:r w:rsidR="00E24065" w:rsidRPr="0035488F">
        <w:t xml:space="preserve"> </w:t>
      </w:r>
      <w:r w:rsidRPr="0035488F">
        <w:t>related</w:t>
      </w:r>
      <w:r w:rsidR="00E24065" w:rsidRPr="0035488F">
        <w:t xml:space="preserve"> </w:t>
      </w:r>
      <w:r w:rsidRPr="0035488F">
        <w:t>policies</w:t>
      </w:r>
      <w:r w:rsidR="00E24065" w:rsidRPr="0035488F">
        <w:t xml:space="preserve"> </w:t>
      </w:r>
      <w:r w:rsidRPr="0035488F">
        <w:t>are</w:t>
      </w:r>
      <w:r w:rsidR="00E24065" w:rsidRPr="0035488F">
        <w:t xml:space="preserve"> </w:t>
      </w:r>
      <w:r w:rsidRPr="0035488F">
        <w:t>proposed</w:t>
      </w:r>
      <w:r w:rsidR="00E24065" w:rsidRPr="0035488F">
        <w:t xml:space="preserve"> </w:t>
      </w:r>
      <w:r w:rsidRPr="0035488F">
        <w:t>to</w:t>
      </w:r>
      <w:r w:rsidR="00E24065" w:rsidRPr="0035488F">
        <w:t xml:space="preserve"> </w:t>
      </w:r>
      <w:r w:rsidRPr="0035488F">
        <w:t>the</w:t>
      </w:r>
      <w:r w:rsidR="00E24065" w:rsidRPr="0035488F">
        <w:t xml:space="preserve"> </w:t>
      </w:r>
      <w:r w:rsidRPr="0035488F">
        <w:t>concerned</w:t>
      </w:r>
      <w:r w:rsidR="00E24065" w:rsidRPr="0035488F">
        <w:t xml:space="preserve"> </w:t>
      </w:r>
      <w:r w:rsidRPr="0035488F">
        <w:t>government</w:t>
      </w:r>
      <w:r w:rsidR="00E24065" w:rsidRPr="0035488F">
        <w:t xml:space="preserve"> </w:t>
      </w:r>
      <w:r w:rsidRPr="0035488F">
        <w:t>institutions.</w:t>
      </w:r>
    </w:p>
    <w:p w:rsidR="00951BC8" w:rsidRPr="0035488F" w:rsidRDefault="00951BC8" w:rsidP="0035488F">
      <w:pPr>
        <w:pStyle w:val="SingleTxtG"/>
      </w:pPr>
      <w:r w:rsidRPr="0035488F">
        <w:t>174.</w:t>
      </w:r>
      <w:r w:rsidRPr="0035488F">
        <w:tab/>
      </w:r>
      <w:r w:rsidRPr="0005662E">
        <w:rPr>
          <w:i/>
        </w:rPr>
        <w:t>Inter-Community</w:t>
      </w:r>
      <w:r w:rsidR="00E24065" w:rsidRPr="0005662E">
        <w:rPr>
          <w:i/>
        </w:rPr>
        <w:t xml:space="preserve"> </w:t>
      </w:r>
      <w:r w:rsidRPr="0005662E">
        <w:rPr>
          <w:i/>
        </w:rPr>
        <w:t>Exchanges</w:t>
      </w:r>
      <w:r w:rsidRPr="0035488F">
        <w:t>:</w:t>
      </w:r>
      <w:r w:rsidR="00E24065" w:rsidRPr="0035488F">
        <w:t xml:space="preserve"> </w:t>
      </w:r>
      <w:r w:rsidRPr="0035488F">
        <w:t>NURC</w:t>
      </w:r>
      <w:r w:rsidR="00E24065" w:rsidRPr="0035488F">
        <w:t xml:space="preserve"> </w:t>
      </w:r>
      <w:r w:rsidRPr="0035488F">
        <w:t>coordinates</w:t>
      </w:r>
      <w:r w:rsidR="00E24065" w:rsidRPr="0035488F">
        <w:t xml:space="preserve"> </w:t>
      </w:r>
      <w:r w:rsidRPr="0035488F">
        <w:t>regular</w:t>
      </w:r>
      <w:r w:rsidR="00E24065" w:rsidRPr="0035488F">
        <w:t xml:space="preserve"> </w:t>
      </w:r>
      <w:r w:rsidRPr="0035488F">
        <w:t>exchange</w:t>
      </w:r>
      <w:r w:rsidR="00E24065" w:rsidRPr="0035488F">
        <w:t xml:space="preserve"> </w:t>
      </w:r>
      <w:r w:rsidRPr="0035488F">
        <w:t>programmes</w:t>
      </w:r>
      <w:r w:rsidR="00E24065" w:rsidRPr="0035488F">
        <w:t xml:space="preserve"> </w:t>
      </w:r>
      <w:r w:rsidRPr="0035488F">
        <w:t>between</w:t>
      </w:r>
      <w:r w:rsidR="00E24065" w:rsidRPr="0035488F">
        <w:t xml:space="preserve"> </w:t>
      </w:r>
      <w:r w:rsidRPr="0035488F">
        <w:t>communities</w:t>
      </w:r>
      <w:r w:rsidR="00E24065" w:rsidRPr="0035488F">
        <w:t xml:space="preserve"> </w:t>
      </w:r>
      <w:r w:rsidRPr="0035488F">
        <w:t>from</w:t>
      </w:r>
      <w:r w:rsidR="00E24065" w:rsidRPr="0035488F">
        <w:t xml:space="preserve"> </w:t>
      </w:r>
      <w:r w:rsidRPr="0035488F">
        <w:t>different</w:t>
      </w:r>
      <w:r w:rsidR="00E24065" w:rsidRPr="0035488F">
        <w:t xml:space="preserve"> </w:t>
      </w:r>
      <w:r w:rsidRPr="0035488F">
        <w:t>regions.</w:t>
      </w:r>
      <w:r w:rsidR="00E24065" w:rsidRPr="0035488F">
        <w:t xml:space="preserve"> </w:t>
      </w:r>
      <w:r w:rsidRPr="0035488F">
        <w:t>The</w:t>
      </w:r>
      <w:r w:rsidR="00E24065" w:rsidRPr="0035488F">
        <w:t xml:space="preserve"> </w:t>
      </w:r>
      <w:r w:rsidRPr="0035488F">
        <w:t>programmes</w:t>
      </w:r>
      <w:r w:rsidR="00E24065" w:rsidRPr="0035488F">
        <w:t xml:space="preserve"> </w:t>
      </w:r>
      <w:r w:rsidRPr="0035488F">
        <w:t>entail</w:t>
      </w:r>
      <w:r w:rsidR="00E24065" w:rsidRPr="0035488F">
        <w:t xml:space="preserve"> </w:t>
      </w:r>
      <w:r w:rsidRPr="0035488F">
        <w:t>exhaustive</w:t>
      </w:r>
      <w:r w:rsidR="00E24065" w:rsidRPr="0035488F">
        <w:t xml:space="preserve"> </w:t>
      </w:r>
      <w:r w:rsidRPr="0035488F">
        <w:t>analysis</w:t>
      </w:r>
      <w:r w:rsidR="00E24065" w:rsidRPr="0035488F">
        <w:t xml:space="preserve"> </w:t>
      </w:r>
      <w:r w:rsidRPr="0035488F">
        <w:t>and</w:t>
      </w:r>
      <w:r w:rsidR="00E24065" w:rsidRPr="0035488F">
        <w:t xml:space="preserve"> </w:t>
      </w:r>
      <w:r w:rsidRPr="0035488F">
        <w:t>joint</w:t>
      </w:r>
      <w:r w:rsidR="00E24065" w:rsidRPr="0035488F">
        <w:t xml:space="preserve"> </w:t>
      </w:r>
      <w:r w:rsidRPr="0035488F">
        <w:t>solving</w:t>
      </w:r>
      <w:r w:rsidR="00E24065" w:rsidRPr="0035488F">
        <w:t xml:space="preserve"> </w:t>
      </w:r>
      <w:r w:rsidRPr="0035488F">
        <w:t>of</w:t>
      </w:r>
      <w:r w:rsidR="00E24065" w:rsidRPr="0035488F">
        <w:t xml:space="preserve"> </w:t>
      </w:r>
      <w:r w:rsidRPr="0035488F">
        <w:t>problems,</w:t>
      </w:r>
      <w:r w:rsidR="00E24065" w:rsidRPr="0035488F">
        <w:t xml:space="preserve"> </w:t>
      </w:r>
      <w:r w:rsidRPr="0035488F">
        <w:t>and</w:t>
      </w:r>
      <w:r w:rsidR="00E24065" w:rsidRPr="0035488F">
        <w:t xml:space="preserve"> </w:t>
      </w:r>
      <w:r w:rsidRPr="0035488F">
        <w:t>popular</w:t>
      </w:r>
      <w:r w:rsidR="00E24065" w:rsidRPr="0035488F">
        <w:t xml:space="preserve"> </w:t>
      </w:r>
      <w:r w:rsidRPr="0035488F">
        <w:t>activities</w:t>
      </w:r>
      <w:r w:rsidR="00E24065" w:rsidRPr="0035488F">
        <w:t xml:space="preserve"> </w:t>
      </w:r>
      <w:r w:rsidRPr="0035488F">
        <w:t>including</w:t>
      </w:r>
      <w:r w:rsidR="00E24065" w:rsidRPr="0035488F">
        <w:t xml:space="preserve"> </w:t>
      </w:r>
      <w:r w:rsidRPr="0035488F">
        <w:t>sports,</w:t>
      </w:r>
      <w:r w:rsidR="00E24065" w:rsidRPr="0035488F">
        <w:t xml:space="preserve"> </w:t>
      </w:r>
      <w:r w:rsidRPr="0035488F">
        <w:t>cultural</w:t>
      </w:r>
      <w:r w:rsidR="00E24065" w:rsidRPr="0035488F">
        <w:t xml:space="preserve"> </w:t>
      </w:r>
      <w:r w:rsidRPr="0035488F">
        <w:t>celebrations</w:t>
      </w:r>
      <w:r w:rsidR="00E24065" w:rsidRPr="0035488F">
        <w:t xml:space="preserve"> </w:t>
      </w:r>
      <w:r w:rsidRPr="0035488F">
        <w:t>and</w:t>
      </w:r>
      <w:r w:rsidR="00E24065" w:rsidRPr="0035488F">
        <w:t xml:space="preserve"> </w:t>
      </w:r>
      <w:r w:rsidRPr="0035488F">
        <w:t>competitions.</w:t>
      </w:r>
      <w:r w:rsidR="00E24065" w:rsidRPr="0035488F">
        <w:t xml:space="preserve"> </w:t>
      </w:r>
      <w:r w:rsidRPr="0035488F">
        <w:t>They</w:t>
      </w:r>
      <w:r w:rsidR="00E24065" w:rsidRPr="0035488F">
        <w:t xml:space="preserve"> </w:t>
      </w:r>
      <w:r w:rsidRPr="0035488F">
        <w:t>were</w:t>
      </w:r>
      <w:r w:rsidR="00E24065" w:rsidRPr="0035488F">
        <w:t xml:space="preserve"> </w:t>
      </w:r>
      <w:r w:rsidRPr="0035488F">
        <w:t>designed</w:t>
      </w:r>
      <w:r w:rsidR="00E24065" w:rsidRPr="0035488F">
        <w:t xml:space="preserve"> </w:t>
      </w:r>
      <w:r w:rsidRPr="0035488F">
        <w:t>to</w:t>
      </w:r>
      <w:r w:rsidR="00E24065" w:rsidRPr="0035488F">
        <w:t xml:space="preserve"> </w:t>
      </w:r>
      <w:r w:rsidRPr="0035488F">
        <w:t>eradicate</w:t>
      </w:r>
      <w:r w:rsidR="00E24065" w:rsidRPr="0035488F">
        <w:t xml:space="preserve"> </w:t>
      </w:r>
      <w:r w:rsidRPr="0035488F">
        <w:t>the</w:t>
      </w:r>
      <w:r w:rsidR="00E24065" w:rsidRPr="0035488F">
        <w:t xml:space="preserve"> </w:t>
      </w:r>
      <w:r w:rsidRPr="0035488F">
        <w:t>mistrust</w:t>
      </w:r>
      <w:r w:rsidR="00E24065" w:rsidRPr="0035488F">
        <w:t xml:space="preserve"> </w:t>
      </w:r>
      <w:r w:rsidRPr="0035488F">
        <w:t>created</w:t>
      </w:r>
      <w:r w:rsidR="00E24065" w:rsidRPr="0035488F">
        <w:t xml:space="preserve"> </w:t>
      </w:r>
      <w:r w:rsidRPr="0035488F">
        <w:t>by</w:t>
      </w:r>
      <w:r w:rsidR="00E24065" w:rsidRPr="0035488F">
        <w:t xml:space="preserve"> </w:t>
      </w:r>
      <w:r w:rsidRPr="0035488F">
        <w:t>the</w:t>
      </w:r>
      <w:r w:rsidR="00E24065" w:rsidRPr="0035488F">
        <w:t xml:space="preserve"> </w:t>
      </w:r>
      <w:r w:rsidRPr="0035488F">
        <w:t>policies</w:t>
      </w:r>
      <w:r w:rsidR="00E24065" w:rsidRPr="0035488F">
        <w:t xml:space="preserve"> </w:t>
      </w:r>
      <w:r w:rsidRPr="0035488F">
        <w:t>of</w:t>
      </w:r>
      <w:r w:rsidR="00E24065" w:rsidRPr="0035488F">
        <w:t xml:space="preserve"> </w:t>
      </w:r>
      <w:r w:rsidRPr="0035488F">
        <w:t>regional</w:t>
      </w:r>
      <w:r w:rsidR="00E24065" w:rsidRPr="0035488F">
        <w:t xml:space="preserve"> </w:t>
      </w:r>
      <w:r w:rsidRPr="0035488F">
        <w:t>favouritism</w:t>
      </w:r>
      <w:r w:rsidR="00E24065" w:rsidRPr="0035488F">
        <w:t xml:space="preserve"> </w:t>
      </w:r>
      <w:r w:rsidRPr="0035488F">
        <w:t>entrenched</w:t>
      </w:r>
      <w:r w:rsidR="00E24065" w:rsidRPr="0035488F">
        <w:t xml:space="preserve"> </w:t>
      </w:r>
      <w:r w:rsidRPr="0035488F">
        <w:t>by</w:t>
      </w:r>
      <w:r w:rsidR="00E24065" w:rsidRPr="0035488F">
        <w:t xml:space="preserve"> </w:t>
      </w:r>
      <w:r w:rsidRPr="0035488F">
        <w:t>previous</w:t>
      </w:r>
      <w:r w:rsidR="00E24065" w:rsidRPr="0035488F">
        <w:t xml:space="preserve"> </w:t>
      </w:r>
      <w:r w:rsidRPr="0035488F">
        <w:t>administrations.</w:t>
      </w:r>
    </w:p>
    <w:p w:rsidR="00951BC8" w:rsidRPr="0035488F" w:rsidRDefault="00951BC8" w:rsidP="0035488F">
      <w:pPr>
        <w:pStyle w:val="SingleTxtG"/>
      </w:pPr>
      <w:r w:rsidRPr="0035488F">
        <w:t>175.</w:t>
      </w:r>
      <w:r w:rsidRPr="0035488F">
        <w:tab/>
      </w:r>
      <w:r w:rsidRPr="00657E03">
        <w:rPr>
          <w:i/>
        </w:rPr>
        <w:t>Reconciliation</w:t>
      </w:r>
      <w:r w:rsidR="00E24065" w:rsidRPr="00657E03">
        <w:rPr>
          <w:i/>
        </w:rPr>
        <w:t xml:space="preserve"> </w:t>
      </w:r>
      <w:r w:rsidRPr="00657E03">
        <w:rPr>
          <w:i/>
        </w:rPr>
        <w:t>Clubs</w:t>
      </w:r>
      <w:r w:rsidRPr="0035488F">
        <w:t>:</w:t>
      </w:r>
      <w:r w:rsidR="00E24065" w:rsidRPr="0035488F">
        <w:t xml:space="preserve"> </w:t>
      </w:r>
      <w:r w:rsidRPr="0035488F">
        <w:t>The</w:t>
      </w:r>
      <w:r w:rsidR="00E24065" w:rsidRPr="0035488F">
        <w:t xml:space="preserve"> </w:t>
      </w:r>
      <w:r w:rsidRPr="0035488F">
        <w:t>idea</w:t>
      </w:r>
      <w:r w:rsidR="00E24065" w:rsidRPr="0035488F">
        <w:t xml:space="preserve"> </w:t>
      </w:r>
      <w:r w:rsidRPr="0035488F">
        <w:t>of</w:t>
      </w:r>
      <w:r w:rsidR="00E24065" w:rsidRPr="0035488F">
        <w:t xml:space="preserve"> </w:t>
      </w:r>
      <w:r w:rsidRPr="0035488F">
        <w:t>forming</w:t>
      </w:r>
      <w:r w:rsidR="00E24065" w:rsidRPr="0035488F">
        <w:t xml:space="preserve"> </w:t>
      </w:r>
      <w:r w:rsidRPr="0035488F">
        <w:t>NURC</w:t>
      </w:r>
      <w:r w:rsidR="00E24065" w:rsidRPr="0035488F">
        <w:t xml:space="preserve"> </w:t>
      </w:r>
      <w:r w:rsidRPr="0035488F">
        <w:t>Clubs</w:t>
      </w:r>
      <w:r w:rsidR="00E24065" w:rsidRPr="0035488F">
        <w:t xml:space="preserve"> </w:t>
      </w:r>
      <w:r w:rsidRPr="0035488F">
        <w:t>in</w:t>
      </w:r>
      <w:r w:rsidR="00E24065" w:rsidRPr="0035488F">
        <w:t xml:space="preserve"> </w:t>
      </w:r>
      <w:r w:rsidRPr="0035488F">
        <w:t>schools</w:t>
      </w:r>
      <w:r w:rsidR="00E24065" w:rsidRPr="0035488F">
        <w:t xml:space="preserve"> </w:t>
      </w:r>
      <w:r w:rsidRPr="0035488F">
        <w:t>and</w:t>
      </w:r>
      <w:r w:rsidR="00E24065" w:rsidRPr="0035488F">
        <w:t xml:space="preserve"> </w:t>
      </w:r>
      <w:r w:rsidRPr="0035488F">
        <w:t>institutions</w:t>
      </w:r>
      <w:r w:rsidR="00E24065" w:rsidRPr="0035488F">
        <w:t xml:space="preserve"> </w:t>
      </w:r>
      <w:r w:rsidRPr="0035488F">
        <w:t>of</w:t>
      </w:r>
      <w:r w:rsidR="00E24065" w:rsidRPr="0035488F">
        <w:t xml:space="preserve"> </w:t>
      </w:r>
      <w:r w:rsidRPr="0035488F">
        <w:t>higher</w:t>
      </w:r>
      <w:r w:rsidR="00E24065" w:rsidRPr="0035488F">
        <w:t xml:space="preserve"> </w:t>
      </w:r>
      <w:r w:rsidRPr="0035488F">
        <w:t>learning</w:t>
      </w:r>
      <w:r w:rsidR="00E24065" w:rsidRPr="0035488F">
        <w:t xml:space="preserve"> </w:t>
      </w:r>
      <w:r w:rsidRPr="0035488F">
        <w:t>was</w:t>
      </w:r>
      <w:r w:rsidR="00E24065" w:rsidRPr="0035488F">
        <w:t xml:space="preserve"> </w:t>
      </w:r>
      <w:r w:rsidRPr="0035488F">
        <w:t>one</w:t>
      </w:r>
      <w:r w:rsidR="00E24065" w:rsidRPr="0035488F">
        <w:t xml:space="preserve"> </w:t>
      </w:r>
      <w:r w:rsidRPr="0035488F">
        <w:t>of</w:t>
      </w:r>
      <w:r w:rsidR="00E24065" w:rsidRPr="0035488F">
        <w:t xml:space="preserve"> </w:t>
      </w:r>
      <w:r w:rsidRPr="0035488F">
        <w:t>the</w:t>
      </w:r>
      <w:r w:rsidR="00E24065" w:rsidRPr="0035488F">
        <w:t xml:space="preserve"> </w:t>
      </w:r>
      <w:r w:rsidRPr="0035488F">
        <w:t>outcomes</w:t>
      </w:r>
      <w:r w:rsidR="00E24065" w:rsidRPr="0035488F">
        <w:t xml:space="preserve"> </w:t>
      </w:r>
      <w:r w:rsidRPr="0035488F">
        <w:t>of</w:t>
      </w:r>
      <w:r w:rsidR="00E24065" w:rsidRPr="0035488F">
        <w:t xml:space="preserve"> </w:t>
      </w:r>
      <w:r w:rsidRPr="0035488F">
        <w:t>the</w:t>
      </w:r>
      <w:r w:rsidR="00E24065" w:rsidRPr="0035488F">
        <w:t xml:space="preserve"> </w:t>
      </w:r>
      <w:r w:rsidRPr="0035488F">
        <w:t>Ingando.</w:t>
      </w:r>
      <w:r w:rsidR="00E24065" w:rsidRPr="0035488F">
        <w:t xml:space="preserve"> </w:t>
      </w:r>
      <w:r w:rsidRPr="0035488F">
        <w:t>Initially,</w:t>
      </w:r>
      <w:r w:rsidR="00E24065" w:rsidRPr="0035488F">
        <w:t xml:space="preserve"> </w:t>
      </w:r>
      <w:r w:rsidRPr="0035488F">
        <w:t>the</w:t>
      </w:r>
      <w:r w:rsidR="00E24065" w:rsidRPr="0035488F">
        <w:t xml:space="preserve"> </w:t>
      </w:r>
      <w:r w:rsidRPr="0035488F">
        <w:t>NURC</w:t>
      </w:r>
      <w:r w:rsidR="00E24065" w:rsidRPr="0035488F">
        <w:t xml:space="preserve"> </w:t>
      </w:r>
      <w:r w:rsidRPr="0035488F">
        <w:t>took</w:t>
      </w:r>
      <w:r w:rsidR="00E24065" w:rsidRPr="0035488F">
        <w:t xml:space="preserve"> </w:t>
      </w:r>
      <w:r w:rsidRPr="0035488F">
        <w:t>the</w:t>
      </w:r>
      <w:r w:rsidR="00E24065" w:rsidRPr="0035488F">
        <w:t xml:space="preserve"> </w:t>
      </w:r>
      <w:r w:rsidRPr="0035488F">
        <w:t>lead</w:t>
      </w:r>
      <w:r w:rsidR="00E24065" w:rsidRPr="0035488F">
        <w:t xml:space="preserve"> </w:t>
      </w:r>
      <w:r w:rsidRPr="0035488F">
        <w:t>in</w:t>
      </w:r>
      <w:r w:rsidR="00E24065" w:rsidRPr="0035488F">
        <w:t xml:space="preserve"> </w:t>
      </w:r>
      <w:r w:rsidRPr="0035488F">
        <w:t>creating</w:t>
      </w:r>
      <w:r w:rsidR="00E24065" w:rsidRPr="0035488F">
        <w:t xml:space="preserve"> </w:t>
      </w:r>
      <w:r w:rsidRPr="0035488F">
        <w:t>them.</w:t>
      </w:r>
      <w:r w:rsidR="00E24065" w:rsidRPr="0035488F">
        <w:t xml:space="preserve"> </w:t>
      </w:r>
      <w:r w:rsidRPr="0035488F">
        <w:t>Apparently</w:t>
      </w:r>
      <w:r w:rsidR="00E24065" w:rsidRPr="0035488F">
        <w:t xml:space="preserve"> </w:t>
      </w:r>
      <w:r w:rsidRPr="0035488F">
        <w:t>however,</w:t>
      </w:r>
      <w:r w:rsidR="00E24065" w:rsidRPr="0035488F">
        <w:t xml:space="preserve"> </w:t>
      </w:r>
      <w:r w:rsidRPr="0035488F">
        <w:t>students</w:t>
      </w:r>
      <w:r w:rsidR="00E24065" w:rsidRPr="0035488F">
        <w:t xml:space="preserve"> </w:t>
      </w:r>
      <w:r w:rsidRPr="0035488F">
        <w:t>form</w:t>
      </w:r>
      <w:r w:rsidR="00E24065" w:rsidRPr="0035488F">
        <w:t xml:space="preserve"> </w:t>
      </w:r>
      <w:r w:rsidRPr="0035488F">
        <w:t>reconciliation</w:t>
      </w:r>
      <w:r w:rsidR="00E24065" w:rsidRPr="0035488F">
        <w:t xml:space="preserve"> </w:t>
      </w:r>
      <w:r w:rsidRPr="0035488F">
        <w:t>clubs</w:t>
      </w:r>
      <w:r w:rsidR="00E24065" w:rsidRPr="0035488F">
        <w:t xml:space="preserve"> </w:t>
      </w:r>
      <w:r w:rsidRPr="0035488F">
        <w:t>on</w:t>
      </w:r>
      <w:r w:rsidR="00E24065" w:rsidRPr="0035488F">
        <w:t xml:space="preserve"> </w:t>
      </w:r>
      <w:r w:rsidRPr="0035488F">
        <w:t>their</w:t>
      </w:r>
      <w:r w:rsidR="00E24065" w:rsidRPr="0035488F">
        <w:t xml:space="preserve"> </w:t>
      </w:r>
      <w:r w:rsidRPr="0035488F">
        <w:t>own.</w:t>
      </w:r>
      <w:r w:rsidR="00E24065" w:rsidRPr="0035488F">
        <w:t xml:space="preserve"> </w:t>
      </w:r>
      <w:r w:rsidRPr="0035488F">
        <w:t>The</w:t>
      </w:r>
      <w:r w:rsidR="00E24065" w:rsidRPr="0035488F">
        <w:t xml:space="preserve"> </w:t>
      </w:r>
      <w:r w:rsidRPr="0035488F">
        <w:t>clubs</w:t>
      </w:r>
      <w:r w:rsidR="00E24065" w:rsidRPr="0035488F">
        <w:t xml:space="preserve"> </w:t>
      </w:r>
      <w:r w:rsidRPr="0035488F">
        <w:t>provide</w:t>
      </w:r>
      <w:r w:rsidR="00E24065" w:rsidRPr="0035488F">
        <w:t xml:space="preserve"> </w:t>
      </w:r>
      <w:r w:rsidRPr="0035488F">
        <w:t>a</w:t>
      </w:r>
      <w:r w:rsidR="00E24065" w:rsidRPr="0035488F">
        <w:t xml:space="preserve"> </w:t>
      </w:r>
      <w:r w:rsidRPr="0035488F">
        <w:t>space</w:t>
      </w:r>
      <w:r w:rsidR="00E24065" w:rsidRPr="0035488F">
        <w:t xml:space="preserve"> </w:t>
      </w:r>
      <w:r w:rsidRPr="0035488F">
        <w:t>where</w:t>
      </w:r>
      <w:r w:rsidR="00E24065" w:rsidRPr="0035488F">
        <w:t xml:space="preserve"> </w:t>
      </w:r>
      <w:r w:rsidRPr="0035488F">
        <w:t>students</w:t>
      </w:r>
      <w:r w:rsidR="00E24065" w:rsidRPr="0035488F">
        <w:t xml:space="preserve"> </w:t>
      </w:r>
      <w:r w:rsidRPr="0035488F">
        <w:t>from</w:t>
      </w:r>
      <w:r w:rsidR="00E24065" w:rsidRPr="0035488F">
        <w:t xml:space="preserve"> </w:t>
      </w:r>
      <w:r w:rsidRPr="0035488F">
        <w:t>different</w:t>
      </w:r>
      <w:r w:rsidR="00E24065" w:rsidRPr="0035488F">
        <w:t xml:space="preserve"> </w:t>
      </w:r>
      <w:r w:rsidRPr="0035488F">
        <w:t>backgrounds</w:t>
      </w:r>
      <w:r w:rsidR="00E24065" w:rsidRPr="0035488F">
        <w:t xml:space="preserve"> </w:t>
      </w:r>
      <w:r w:rsidRPr="0035488F">
        <w:t>get</w:t>
      </w:r>
      <w:r w:rsidR="00E24065" w:rsidRPr="0035488F">
        <w:t xml:space="preserve"> </w:t>
      </w:r>
      <w:r w:rsidRPr="0035488F">
        <w:t>together</w:t>
      </w:r>
      <w:r w:rsidR="00E24065" w:rsidRPr="0035488F">
        <w:t xml:space="preserve"> </w:t>
      </w:r>
      <w:r w:rsidRPr="0035488F">
        <w:t>to</w:t>
      </w:r>
      <w:r w:rsidR="00E24065" w:rsidRPr="0035488F">
        <w:t xml:space="preserve"> </w:t>
      </w:r>
      <w:r w:rsidRPr="0035488F">
        <w:t>promote</w:t>
      </w:r>
      <w:r w:rsidR="00E24065" w:rsidRPr="0035488F">
        <w:t xml:space="preserve"> </w:t>
      </w:r>
      <w:r w:rsidRPr="0035488F">
        <w:t>reconciliation</w:t>
      </w:r>
      <w:r w:rsidR="00E24065" w:rsidRPr="0035488F">
        <w:t xml:space="preserve"> </w:t>
      </w:r>
      <w:r w:rsidRPr="0035488F">
        <w:t>in</w:t>
      </w:r>
      <w:r w:rsidR="00E24065" w:rsidRPr="0035488F">
        <w:t xml:space="preserve"> </w:t>
      </w:r>
      <w:r w:rsidRPr="0035488F">
        <w:t>places</w:t>
      </w:r>
      <w:r w:rsidR="00E24065" w:rsidRPr="0035488F">
        <w:t xml:space="preserve"> </w:t>
      </w:r>
      <w:r w:rsidRPr="0035488F">
        <w:t>of</w:t>
      </w:r>
      <w:r w:rsidR="00E24065" w:rsidRPr="0035488F">
        <w:t xml:space="preserve"> </w:t>
      </w:r>
      <w:r w:rsidRPr="0035488F">
        <w:t>learning.</w:t>
      </w:r>
      <w:r w:rsidR="00E24065" w:rsidRPr="0035488F">
        <w:t xml:space="preserve"> </w:t>
      </w:r>
      <w:r w:rsidRPr="0035488F">
        <w:t>In</w:t>
      </w:r>
      <w:r w:rsidR="00E24065" w:rsidRPr="0035488F">
        <w:t xml:space="preserve"> </w:t>
      </w:r>
      <w:r w:rsidRPr="0035488F">
        <w:t>this</w:t>
      </w:r>
      <w:r w:rsidR="00E24065" w:rsidRPr="0035488F">
        <w:t xml:space="preserve"> </w:t>
      </w:r>
      <w:r w:rsidRPr="0035488F">
        <w:t>way,</w:t>
      </w:r>
      <w:r w:rsidR="00E24065" w:rsidRPr="0035488F">
        <w:t xml:space="preserve"> </w:t>
      </w:r>
      <w:r w:rsidRPr="0035488F">
        <w:t>their</w:t>
      </w:r>
      <w:r w:rsidR="00E24065" w:rsidRPr="0035488F">
        <w:t xml:space="preserve"> </w:t>
      </w:r>
      <w:r w:rsidRPr="0035488F">
        <w:t>teaching</w:t>
      </w:r>
      <w:r w:rsidR="00E24065" w:rsidRPr="0035488F">
        <w:t xml:space="preserve"> </w:t>
      </w:r>
      <w:r w:rsidRPr="0035488F">
        <w:t>does</w:t>
      </w:r>
      <w:r w:rsidR="00E24065" w:rsidRPr="0035488F">
        <w:t xml:space="preserve"> </w:t>
      </w:r>
      <w:r w:rsidRPr="0035488F">
        <w:t>not</w:t>
      </w:r>
      <w:r w:rsidR="00E24065" w:rsidRPr="0035488F">
        <w:t xml:space="preserve"> </w:t>
      </w:r>
      <w:r w:rsidRPr="0035488F">
        <w:t>just</w:t>
      </w:r>
      <w:r w:rsidR="00E24065" w:rsidRPr="0035488F">
        <w:t xml:space="preserve"> </w:t>
      </w:r>
      <w:r w:rsidRPr="0035488F">
        <w:t>end</w:t>
      </w:r>
      <w:r w:rsidR="00E24065" w:rsidRPr="0035488F">
        <w:t xml:space="preserve"> </w:t>
      </w:r>
      <w:r w:rsidRPr="0035488F">
        <w:t>at</w:t>
      </w:r>
      <w:r w:rsidR="00E24065" w:rsidRPr="0035488F">
        <w:t xml:space="preserve"> </w:t>
      </w:r>
      <w:r w:rsidRPr="0035488F">
        <w:t>the</w:t>
      </w:r>
      <w:r w:rsidR="00E24065" w:rsidRPr="0035488F">
        <w:t xml:space="preserve"> </w:t>
      </w:r>
      <w:r w:rsidRPr="0035488F">
        <w:t>Ingando</w:t>
      </w:r>
      <w:r w:rsidR="00E24065" w:rsidRPr="0035488F">
        <w:t xml:space="preserve"> </w:t>
      </w:r>
      <w:r w:rsidRPr="0035488F">
        <w:t>but</w:t>
      </w:r>
      <w:r w:rsidR="00E24065" w:rsidRPr="0035488F">
        <w:t xml:space="preserve"> </w:t>
      </w:r>
      <w:r w:rsidRPr="0035488F">
        <w:t>is</w:t>
      </w:r>
      <w:r w:rsidR="00E24065" w:rsidRPr="0035488F">
        <w:t xml:space="preserve"> </w:t>
      </w:r>
      <w:r w:rsidRPr="0035488F">
        <w:t>carried</w:t>
      </w:r>
      <w:r w:rsidR="00E24065" w:rsidRPr="0035488F">
        <w:t xml:space="preserve"> </w:t>
      </w:r>
      <w:r w:rsidRPr="0035488F">
        <w:t>forward</w:t>
      </w:r>
      <w:r w:rsidR="00E24065" w:rsidRPr="0035488F">
        <w:t xml:space="preserve"> </w:t>
      </w:r>
      <w:r w:rsidRPr="0035488F">
        <w:t>in</w:t>
      </w:r>
      <w:r w:rsidR="00E24065" w:rsidRPr="0035488F">
        <w:t xml:space="preserve"> </w:t>
      </w:r>
      <w:r w:rsidRPr="0035488F">
        <w:t>their</w:t>
      </w:r>
      <w:r w:rsidR="00E24065" w:rsidRPr="0035488F">
        <w:t xml:space="preserve"> </w:t>
      </w:r>
      <w:r w:rsidRPr="0035488F">
        <w:t>respective</w:t>
      </w:r>
      <w:r w:rsidR="00E24065" w:rsidRPr="0035488F">
        <w:t xml:space="preserve"> </w:t>
      </w:r>
      <w:r w:rsidRPr="0035488F">
        <w:t>institutions.</w:t>
      </w:r>
    </w:p>
    <w:p w:rsidR="00951BC8" w:rsidRPr="0035488F" w:rsidRDefault="00951BC8" w:rsidP="0035488F">
      <w:pPr>
        <w:pStyle w:val="SingleTxtG"/>
      </w:pPr>
      <w:r w:rsidRPr="0035488F">
        <w:t>176.</w:t>
      </w:r>
      <w:r w:rsidRPr="0035488F">
        <w:tab/>
      </w:r>
      <w:r w:rsidRPr="00653355">
        <w:rPr>
          <w:i/>
        </w:rPr>
        <w:t>Reconciliation</w:t>
      </w:r>
      <w:r w:rsidR="00E24065" w:rsidRPr="00653355">
        <w:rPr>
          <w:i/>
        </w:rPr>
        <w:t xml:space="preserve"> </w:t>
      </w:r>
      <w:r w:rsidRPr="00653355">
        <w:rPr>
          <w:i/>
        </w:rPr>
        <w:t>week</w:t>
      </w:r>
      <w:r w:rsidRPr="0035488F">
        <w:t>:</w:t>
      </w:r>
      <w:r w:rsidR="00E24065" w:rsidRPr="0035488F">
        <w:t xml:space="preserve"> </w:t>
      </w:r>
      <w:r w:rsidRPr="0035488F">
        <w:t>Every</w:t>
      </w:r>
      <w:r w:rsidR="00E24065" w:rsidRPr="0035488F">
        <w:t xml:space="preserve"> </w:t>
      </w:r>
      <w:r w:rsidRPr="0035488F">
        <w:t>year,</w:t>
      </w:r>
      <w:r w:rsidR="00E24065" w:rsidRPr="0035488F">
        <w:t xml:space="preserve"> </w:t>
      </w:r>
      <w:r w:rsidRPr="0035488F">
        <w:t>the</w:t>
      </w:r>
      <w:r w:rsidR="00E24065" w:rsidRPr="0035488F">
        <w:t xml:space="preserve"> </w:t>
      </w:r>
      <w:r w:rsidRPr="0035488F">
        <w:t>NURC</w:t>
      </w:r>
      <w:r w:rsidR="00E24065" w:rsidRPr="0035488F">
        <w:t xml:space="preserve"> </w:t>
      </w:r>
      <w:r w:rsidRPr="0035488F">
        <w:t>organises</w:t>
      </w:r>
      <w:r w:rsidR="00E24065" w:rsidRPr="0035488F">
        <w:t xml:space="preserve"> </w:t>
      </w:r>
      <w:r w:rsidRPr="0035488F">
        <w:t>a</w:t>
      </w:r>
      <w:r w:rsidR="00E24065" w:rsidRPr="0035488F">
        <w:t xml:space="preserve"> </w:t>
      </w:r>
      <w:r w:rsidRPr="0035488F">
        <w:t>reconciliation</w:t>
      </w:r>
      <w:r w:rsidR="00E24065" w:rsidRPr="0035488F">
        <w:t xml:space="preserve"> </w:t>
      </w:r>
      <w:r w:rsidRPr="0035488F">
        <w:t>week.</w:t>
      </w:r>
      <w:r w:rsidR="00E24065" w:rsidRPr="0035488F">
        <w:t xml:space="preserve"> </w:t>
      </w:r>
      <w:r w:rsidRPr="0035488F">
        <w:t>During</w:t>
      </w:r>
      <w:r w:rsidR="00E24065" w:rsidRPr="0035488F">
        <w:t xml:space="preserve"> </w:t>
      </w:r>
      <w:r w:rsidRPr="0035488F">
        <w:t>this</w:t>
      </w:r>
      <w:r w:rsidR="00E24065" w:rsidRPr="0035488F">
        <w:t xml:space="preserve"> </w:t>
      </w:r>
      <w:r w:rsidRPr="0035488F">
        <w:t>period,</w:t>
      </w:r>
      <w:r w:rsidR="00E24065" w:rsidRPr="0035488F">
        <w:t xml:space="preserve"> </w:t>
      </w:r>
      <w:r w:rsidRPr="0035488F">
        <w:t>issues</w:t>
      </w:r>
      <w:r w:rsidR="00E24065" w:rsidRPr="0035488F">
        <w:t xml:space="preserve"> </w:t>
      </w:r>
      <w:r w:rsidRPr="0035488F">
        <w:t>with</w:t>
      </w:r>
      <w:r w:rsidR="00E24065" w:rsidRPr="0035488F">
        <w:t xml:space="preserve"> </w:t>
      </w:r>
      <w:r w:rsidRPr="0035488F">
        <w:t>a</w:t>
      </w:r>
      <w:r w:rsidR="00E24065" w:rsidRPr="0035488F">
        <w:t xml:space="preserve"> </w:t>
      </w:r>
      <w:r w:rsidRPr="0035488F">
        <w:t>view</w:t>
      </w:r>
      <w:r w:rsidR="00E24065" w:rsidRPr="0035488F">
        <w:t xml:space="preserve"> </w:t>
      </w:r>
      <w:r w:rsidRPr="0035488F">
        <w:t>to</w:t>
      </w:r>
      <w:r w:rsidR="00E24065" w:rsidRPr="0035488F">
        <w:t xml:space="preserve"> </w:t>
      </w:r>
      <w:r w:rsidRPr="0035488F">
        <w:t>combating</w:t>
      </w:r>
      <w:r w:rsidR="00E24065" w:rsidRPr="0035488F">
        <w:t xml:space="preserve"> </w:t>
      </w:r>
      <w:r w:rsidRPr="0035488F">
        <w:t>prejudices</w:t>
      </w:r>
      <w:r w:rsidR="00E24065" w:rsidRPr="0035488F">
        <w:t xml:space="preserve"> </w:t>
      </w:r>
      <w:r w:rsidRPr="0035488F">
        <w:t>and</w:t>
      </w:r>
      <w:r w:rsidR="00E24065" w:rsidRPr="0035488F">
        <w:t xml:space="preserve"> </w:t>
      </w:r>
      <w:r w:rsidRPr="0035488F">
        <w:t>to</w:t>
      </w:r>
      <w:r w:rsidR="00E24065" w:rsidRPr="0035488F">
        <w:t xml:space="preserve"> </w:t>
      </w:r>
      <w:r w:rsidRPr="0035488F">
        <w:t>promote</w:t>
      </w:r>
      <w:r w:rsidR="00E24065" w:rsidRPr="0035488F">
        <w:t xml:space="preserve"> </w:t>
      </w:r>
      <w:r w:rsidRPr="0035488F">
        <w:t>understanding,</w:t>
      </w:r>
      <w:r w:rsidR="00E24065" w:rsidRPr="0035488F">
        <w:t xml:space="preserve"> </w:t>
      </w:r>
      <w:r w:rsidRPr="0035488F">
        <w:t>tolerance</w:t>
      </w:r>
      <w:r w:rsidR="00E24065" w:rsidRPr="0035488F">
        <w:t xml:space="preserve"> </w:t>
      </w:r>
      <w:r w:rsidRPr="0035488F">
        <w:t>and</w:t>
      </w:r>
      <w:r w:rsidR="00E24065" w:rsidRPr="0035488F">
        <w:t xml:space="preserve"> </w:t>
      </w:r>
      <w:r w:rsidRPr="0035488F">
        <w:t>friendship</w:t>
      </w:r>
      <w:r w:rsidR="00E24065" w:rsidRPr="0035488F">
        <w:t xml:space="preserve"> </w:t>
      </w:r>
      <w:r w:rsidRPr="0035488F">
        <w:t>among</w:t>
      </w:r>
      <w:r w:rsidR="00E24065" w:rsidRPr="0035488F">
        <w:t xml:space="preserve"> </w:t>
      </w:r>
      <w:r w:rsidRPr="0035488F">
        <w:t>nations</w:t>
      </w:r>
      <w:r w:rsidR="00E24065" w:rsidRPr="0035488F">
        <w:t xml:space="preserve"> </w:t>
      </w:r>
      <w:r w:rsidRPr="0035488F">
        <w:t>as</w:t>
      </w:r>
      <w:r w:rsidR="00E24065" w:rsidRPr="0035488F">
        <w:t xml:space="preserve"> </w:t>
      </w:r>
      <w:r w:rsidRPr="0035488F">
        <w:t>well</w:t>
      </w:r>
      <w:r w:rsidR="00E24065" w:rsidRPr="0035488F">
        <w:t xml:space="preserve"> </w:t>
      </w:r>
      <w:r w:rsidRPr="0035488F">
        <w:t>as</w:t>
      </w:r>
      <w:r w:rsidR="00E24065" w:rsidRPr="0035488F">
        <w:t xml:space="preserve"> </w:t>
      </w:r>
      <w:r w:rsidRPr="0035488F">
        <w:t>among</w:t>
      </w:r>
      <w:r w:rsidR="00E24065" w:rsidRPr="0035488F">
        <w:t xml:space="preserve"> </w:t>
      </w:r>
      <w:r w:rsidRPr="0035488F">
        <w:t>racial</w:t>
      </w:r>
      <w:r w:rsidR="00E24065" w:rsidRPr="0035488F">
        <w:t xml:space="preserve"> </w:t>
      </w:r>
      <w:r w:rsidRPr="0035488F">
        <w:t>or</w:t>
      </w:r>
      <w:r w:rsidR="00E24065" w:rsidRPr="0035488F">
        <w:t xml:space="preserve"> </w:t>
      </w:r>
      <w:r w:rsidRPr="0035488F">
        <w:t>ethnic</w:t>
      </w:r>
      <w:r w:rsidR="00E24065" w:rsidRPr="0035488F">
        <w:t xml:space="preserve"> </w:t>
      </w:r>
      <w:r w:rsidRPr="0035488F">
        <w:t>groups</w:t>
      </w:r>
      <w:r w:rsidR="00E24065" w:rsidRPr="0035488F">
        <w:t xml:space="preserve"> </w:t>
      </w:r>
      <w:r w:rsidRPr="0035488F">
        <w:t>are</w:t>
      </w:r>
      <w:r w:rsidR="00E24065" w:rsidRPr="0035488F">
        <w:t xml:space="preserve"> </w:t>
      </w:r>
      <w:r w:rsidRPr="0035488F">
        <w:t>discussed;</w:t>
      </w:r>
      <w:r w:rsidR="00E24065" w:rsidRPr="0035488F">
        <w:t xml:space="preserve"> </w:t>
      </w:r>
      <w:r w:rsidRPr="0035488F">
        <w:t>and</w:t>
      </w:r>
      <w:r w:rsidR="00E24065" w:rsidRPr="0035488F">
        <w:t xml:space="preserve"> </w:t>
      </w:r>
      <w:r w:rsidRPr="0035488F">
        <w:t>policies</w:t>
      </w:r>
      <w:r w:rsidR="00E24065" w:rsidRPr="0035488F">
        <w:t xml:space="preserve"> </w:t>
      </w:r>
      <w:r w:rsidRPr="0035488F">
        <w:t>thereto</w:t>
      </w:r>
      <w:r w:rsidR="00E24065" w:rsidRPr="0035488F">
        <w:t xml:space="preserve"> </w:t>
      </w:r>
      <w:r w:rsidRPr="0035488F">
        <w:t>are</w:t>
      </w:r>
      <w:r w:rsidR="00E24065" w:rsidRPr="0035488F">
        <w:t xml:space="preserve"> </w:t>
      </w:r>
      <w:r w:rsidRPr="0035488F">
        <w:t>proposed.</w:t>
      </w:r>
      <w:r w:rsidR="0069009A">
        <w:rPr>
          <w:rStyle w:val="FootnoteReference"/>
        </w:rPr>
        <w:footnoteReference w:id="81"/>
      </w:r>
    </w:p>
    <w:p w:rsidR="00951BC8" w:rsidRPr="0035488F" w:rsidRDefault="00951BC8" w:rsidP="0035488F">
      <w:pPr>
        <w:pStyle w:val="SingleTxtG"/>
      </w:pPr>
      <w:r w:rsidRPr="0035488F">
        <w:t>177.</w:t>
      </w:r>
      <w:r w:rsidRPr="0035488F">
        <w:tab/>
      </w:r>
      <w:r w:rsidRPr="0069009A">
        <w:rPr>
          <w:i/>
        </w:rPr>
        <w:t>Gacaca</w:t>
      </w:r>
      <w:r w:rsidR="00E24065" w:rsidRPr="0069009A">
        <w:rPr>
          <w:i/>
        </w:rPr>
        <w:t xml:space="preserve"> </w:t>
      </w:r>
      <w:r w:rsidRPr="0069009A">
        <w:rPr>
          <w:i/>
        </w:rPr>
        <w:t>Courts</w:t>
      </w:r>
      <w:r w:rsidRPr="0035488F">
        <w:t>:</w:t>
      </w:r>
      <w:r w:rsidR="00E24065" w:rsidRPr="0035488F">
        <w:t xml:space="preserve"> </w:t>
      </w:r>
      <w:r w:rsidRPr="0035488F">
        <w:t>The</w:t>
      </w:r>
      <w:r w:rsidR="00E24065" w:rsidRPr="0035488F">
        <w:t xml:space="preserve"> </w:t>
      </w:r>
      <w:r w:rsidRPr="007339E3">
        <w:rPr>
          <w:i/>
        </w:rPr>
        <w:t>Gacaca</w:t>
      </w:r>
      <w:r w:rsidR="00E24065" w:rsidRPr="0035488F">
        <w:t xml:space="preserve"> </w:t>
      </w:r>
      <w:r w:rsidRPr="0035488F">
        <w:t>Court</w:t>
      </w:r>
      <w:r w:rsidR="00E24065" w:rsidRPr="0035488F">
        <w:t xml:space="preserve"> </w:t>
      </w:r>
      <w:r w:rsidRPr="0035488F">
        <w:t>is</w:t>
      </w:r>
      <w:r w:rsidR="00E24065" w:rsidRPr="0035488F">
        <w:t xml:space="preserve"> </w:t>
      </w:r>
      <w:r w:rsidRPr="0035488F">
        <w:t>a</w:t>
      </w:r>
      <w:r w:rsidR="00E24065" w:rsidRPr="0035488F">
        <w:t xml:space="preserve"> </w:t>
      </w:r>
      <w:r w:rsidRPr="0035488F">
        <w:t>system</w:t>
      </w:r>
      <w:r w:rsidR="00E24065" w:rsidRPr="0035488F">
        <w:t xml:space="preserve"> </w:t>
      </w:r>
      <w:r w:rsidRPr="0035488F">
        <w:t>of</w:t>
      </w:r>
      <w:r w:rsidR="00E24065" w:rsidRPr="0035488F">
        <w:t xml:space="preserve"> </w:t>
      </w:r>
      <w:hyperlink r:id="rId15" w:tooltip="Community" w:history="1">
        <w:r w:rsidRPr="0035488F">
          <w:rPr>
            <w:rStyle w:val="Hyperlink"/>
            <w:color w:val="auto"/>
            <w:szCs w:val="24"/>
            <w:u w:val="none"/>
          </w:rPr>
          <w:t>community</w:t>
        </w:r>
      </w:hyperlink>
      <w:r w:rsidR="00E24065" w:rsidRPr="0035488F">
        <w:t xml:space="preserve"> </w:t>
      </w:r>
      <w:hyperlink r:id="rId16" w:tooltip="Justice" w:history="1">
        <w:r w:rsidRPr="0035488F">
          <w:rPr>
            <w:rStyle w:val="Hyperlink"/>
            <w:color w:val="auto"/>
            <w:szCs w:val="24"/>
            <w:u w:val="none"/>
          </w:rPr>
          <w:t>justice</w:t>
        </w:r>
      </w:hyperlink>
      <w:r w:rsidR="00E24065" w:rsidRPr="0035488F">
        <w:t xml:space="preserve"> </w:t>
      </w:r>
      <w:r w:rsidRPr="0035488F">
        <w:t>inspired</w:t>
      </w:r>
      <w:r w:rsidR="00E24065" w:rsidRPr="0035488F">
        <w:t xml:space="preserve"> </w:t>
      </w:r>
      <w:r w:rsidRPr="0035488F">
        <w:t>by</w:t>
      </w:r>
      <w:r w:rsidR="00E24065" w:rsidRPr="0035488F">
        <w:t xml:space="preserve"> </w:t>
      </w:r>
      <w:r w:rsidRPr="0035488F">
        <w:t>tradition</w:t>
      </w:r>
      <w:r w:rsidR="00E24065" w:rsidRPr="0035488F">
        <w:t xml:space="preserve"> </w:t>
      </w:r>
      <w:r w:rsidRPr="0035488F">
        <w:t>and</w:t>
      </w:r>
      <w:r w:rsidR="00E24065" w:rsidRPr="0035488F">
        <w:t xml:space="preserve"> </w:t>
      </w:r>
      <w:r w:rsidRPr="0035488F">
        <w:t>established</w:t>
      </w:r>
      <w:r w:rsidR="00E24065" w:rsidRPr="0035488F">
        <w:t xml:space="preserve"> </w:t>
      </w:r>
      <w:r w:rsidRPr="0035488F">
        <w:t>in</w:t>
      </w:r>
      <w:r w:rsidR="00E24065" w:rsidRPr="0035488F">
        <w:t xml:space="preserve"> </w:t>
      </w:r>
      <w:hyperlink r:id="rId17" w:tooltip="Rwanda" w:history="1">
        <w:r w:rsidRPr="0035488F">
          <w:rPr>
            <w:rStyle w:val="Hyperlink"/>
            <w:color w:val="auto"/>
            <w:szCs w:val="24"/>
            <w:u w:val="none"/>
          </w:rPr>
          <w:t>Rwanda</w:t>
        </w:r>
      </w:hyperlink>
      <w:r w:rsidR="00E24065" w:rsidRPr="0035488F">
        <w:t xml:space="preserve"> </w:t>
      </w:r>
      <w:r w:rsidRPr="0035488F">
        <w:t>in</w:t>
      </w:r>
      <w:r w:rsidR="00E24065" w:rsidRPr="0035488F">
        <w:t xml:space="preserve"> </w:t>
      </w:r>
      <w:hyperlink r:id="rId18" w:tooltip="2001" w:history="1">
        <w:r w:rsidRPr="0035488F">
          <w:rPr>
            <w:rStyle w:val="Hyperlink"/>
            <w:color w:val="auto"/>
            <w:szCs w:val="24"/>
            <w:u w:val="none"/>
          </w:rPr>
          <w:t>2001</w:t>
        </w:r>
      </w:hyperlink>
      <w:r w:rsidRPr="0035488F">
        <w:t>.</w:t>
      </w:r>
      <w:r w:rsidR="0069009A">
        <w:rPr>
          <w:rStyle w:val="FootnoteReference"/>
        </w:rPr>
        <w:footnoteReference w:id="82"/>
      </w:r>
      <w:r w:rsidR="00E24065" w:rsidRPr="0035488F">
        <w:t xml:space="preserve"> </w:t>
      </w:r>
      <w:r w:rsidRPr="0035488F">
        <w:t>Among</w:t>
      </w:r>
      <w:r w:rsidR="00E24065" w:rsidRPr="0035488F">
        <w:t xml:space="preserve"> </w:t>
      </w:r>
      <w:r w:rsidRPr="0035488F">
        <w:t>its</w:t>
      </w:r>
      <w:r w:rsidR="00E24065" w:rsidRPr="0035488F">
        <w:t xml:space="preserve"> </w:t>
      </w:r>
      <w:r w:rsidRPr="0035488F">
        <w:t>objectives</w:t>
      </w:r>
      <w:r w:rsidR="00E24065" w:rsidRPr="0035488F">
        <w:t xml:space="preserve"> </w:t>
      </w:r>
      <w:r w:rsidRPr="0035488F">
        <w:t>are</w:t>
      </w:r>
      <w:r w:rsidR="00E24065" w:rsidRPr="0035488F">
        <w:t xml:space="preserve"> </w:t>
      </w:r>
      <w:r w:rsidRPr="0035488F">
        <w:t>reconciliation</w:t>
      </w:r>
      <w:r w:rsidR="00E24065" w:rsidRPr="0035488F">
        <w:t xml:space="preserve"> </w:t>
      </w:r>
      <w:r w:rsidRPr="0035488F">
        <w:t>of</w:t>
      </w:r>
      <w:r w:rsidR="00E24065" w:rsidRPr="0035488F">
        <w:t xml:space="preserve"> </w:t>
      </w:r>
      <w:r w:rsidRPr="0035488F">
        <w:t>Rwandans</w:t>
      </w:r>
      <w:r w:rsidR="00E24065" w:rsidRPr="0035488F">
        <w:t xml:space="preserve"> </w:t>
      </w:r>
      <w:r w:rsidRPr="0035488F">
        <w:t>and</w:t>
      </w:r>
      <w:r w:rsidR="00E24065" w:rsidRPr="0035488F">
        <w:t xml:space="preserve"> </w:t>
      </w:r>
      <w:r w:rsidRPr="0035488F">
        <w:t>building</w:t>
      </w:r>
      <w:r w:rsidR="00E24065" w:rsidRPr="0035488F">
        <w:t xml:space="preserve"> </w:t>
      </w:r>
      <w:r w:rsidRPr="0035488F">
        <w:t>their</w:t>
      </w:r>
      <w:r w:rsidR="00E24065" w:rsidRPr="0035488F">
        <w:t xml:space="preserve"> </w:t>
      </w:r>
      <w:r w:rsidRPr="0035488F">
        <w:t>unity.</w:t>
      </w:r>
      <w:r w:rsidR="00E24065" w:rsidRPr="0035488F">
        <w:t xml:space="preserve"> </w:t>
      </w:r>
      <w:r w:rsidRPr="0035488F">
        <w:t>The</w:t>
      </w:r>
      <w:r w:rsidR="00E24065" w:rsidRPr="0035488F">
        <w:t xml:space="preserve"> </w:t>
      </w:r>
      <w:r w:rsidRPr="0035488F">
        <w:t>idea</w:t>
      </w:r>
      <w:r w:rsidR="00E24065" w:rsidRPr="0035488F">
        <w:t xml:space="preserve"> </w:t>
      </w:r>
      <w:r w:rsidRPr="0035488F">
        <w:t>is</w:t>
      </w:r>
      <w:r w:rsidR="00E24065" w:rsidRPr="0035488F">
        <w:t xml:space="preserve"> </w:t>
      </w:r>
      <w:r w:rsidRPr="0035488F">
        <w:t>to</w:t>
      </w:r>
      <w:r w:rsidR="00E24065" w:rsidRPr="0035488F">
        <w:t xml:space="preserve"> </w:t>
      </w:r>
      <w:r w:rsidRPr="0035488F">
        <w:t>let</w:t>
      </w:r>
      <w:r w:rsidR="00E24065" w:rsidRPr="0035488F">
        <w:t xml:space="preserve"> </w:t>
      </w:r>
      <w:r w:rsidRPr="0035488F">
        <w:t>the</w:t>
      </w:r>
      <w:r w:rsidR="00E24065" w:rsidRPr="0035488F">
        <w:t xml:space="preserve"> </w:t>
      </w:r>
      <w:r w:rsidRPr="0035488F">
        <w:t>village</w:t>
      </w:r>
      <w:r w:rsidR="00E24065" w:rsidRPr="0035488F">
        <w:t xml:space="preserve"> </w:t>
      </w:r>
      <w:r w:rsidRPr="0035488F">
        <w:t>courts</w:t>
      </w:r>
      <w:r w:rsidR="00E24065" w:rsidRPr="0035488F">
        <w:t xml:space="preserve"> </w:t>
      </w:r>
      <w:r w:rsidRPr="0035488F">
        <w:t>resolve</w:t>
      </w:r>
      <w:r w:rsidR="00E24065" w:rsidRPr="0035488F">
        <w:t xml:space="preserve"> </w:t>
      </w:r>
      <w:r w:rsidRPr="0035488F">
        <w:t>these</w:t>
      </w:r>
      <w:r w:rsidR="00E24065" w:rsidRPr="0035488F">
        <w:t xml:space="preserve"> </w:t>
      </w:r>
      <w:r w:rsidRPr="0035488F">
        <w:t>issues</w:t>
      </w:r>
      <w:r w:rsidR="00E24065" w:rsidRPr="0035488F">
        <w:t xml:space="preserve"> </w:t>
      </w:r>
      <w:r w:rsidRPr="0035488F">
        <w:t>and</w:t>
      </w:r>
      <w:r w:rsidR="00E24065" w:rsidRPr="0035488F">
        <w:t xml:space="preserve"> </w:t>
      </w:r>
      <w:r w:rsidRPr="0035488F">
        <w:t>hopefully</w:t>
      </w:r>
      <w:r w:rsidR="00E24065" w:rsidRPr="0035488F">
        <w:t xml:space="preserve"> </w:t>
      </w:r>
      <w:r w:rsidRPr="0035488F">
        <w:t>encourage</w:t>
      </w:r>
      <w:r w:rsidR="00E24065" w:rsidRPr="0035488F">
        <w:t xml:space="preserve"> </w:t>
      </w:r>
      <w:r w:rsidRPr="0035488F">
        <w:t>reconciliation</w:t>
      </w:r>
      <w:r w:rsidR="00E24065" w:rsidRPr="0035488F">
        <w:t xml:space="preserve"> </w:t>
      </w:r>
      <w:r w:rsidRPr="0035488F">
        <w:t>and</w:t>
      </w:r>
      <w:r w:rsidR="00E24065" w:rsidRPr="0035488F">
        <w:t xml:space="preserve"> </w:t>
      </w:r>
      <w:r w:rsidRPr="0035488F">
        <w:t>needs/local</w:t>
      </w:r>
      <w:r w:rsidR="00E24065" w:rsidRPr="0035488F">
        <w:t xml:space="preserve"> </w:t>
      </w:r>
      <w:r w:rsidRPr="0035488F">
        <w:t>based</w:t>
      </w:r>
      <w:r w:rsidR="00E24065" w:rsidRPr="0035488F">
        <w:t xml:space="preserve"> </w:t>
      </w:r>
      <w:r w:rsidRPr="0035488F">
        <w:t>solutions.</w:t>
      </w:r>
      <w:r w:rsidR="00E24065" w:rsidRPr="0035488F">
        <w:t xml:space="preserve"> </w:t>
      </w:r>
      <w:r w:rsidRPr="0035488F">
        <w:t>The</w:t>
      </w:r>
      <w:r w:rsidR="00E24065" w:rsidRPr="0035488F">
        <w:t xml:space="preserve"> </w:t>
      </w:r>
      <w:r w:rsidRPr="0035488F">
        <w:t>trials</w:t>
      </w:r>
      <w:r w:rsidR="00E24065" w:rsidRPr="0035488F">
        <w:t xml:space="preserve"> </w:t>
      </w:r>
      <w:r w:rsidRPr="0035488F">
        <w:t>are</w:t>
      </w:r>
      <w:r w:rsidR="00E24065" w:rsidRPr="0035488F">
        <w:t xml:space="preserve"> </w:t>
      </w:r>
      <w:r w:rsidRPr="0035488F">
        <w:t>meant</w:t>
      </w:r>
      <w:r w:rsidR="00E24065" w:rsidRPr="0035488F">
        <w:t xml:space="preserve"> </w:t>
      </w:r>
      <w:r w:rsidRPr="0035488F">
        <w:t>to</w:t>
      </w:r>
      <w:r w:rsidR="00E24065" w:rsidRPr="0035488F">
        <w:t xml:space="preserve"> </w:t>
      </w:r>
      <w:r w:rsidRPr="0035488F">
        <w:t>promote</w:t>
      </w:r>
      <w:r w:rsidR="00E24065" w:rsidRPr="0035488F">
        <w:t xml:space="preserve"> </w:t>
      </w:r>
      <w:r w:rsidRPr="0035488F">
        <w:t>reconciliation</w:t>
      </w:r>
      <w:r w:rsidR="00E24065" w:rsidRPr="0035488F">
        <w:t xml:space="preserve"> </w:t>
      </w:r>
      <w:r w:rsidRPr="0035488F">
        <w:t>and</w:t>
      </w:r>
      <w:r w:rsidR="00E24065" w:rsidRPr="0035488F">
        <w:t xml:space="preserve"> </w:t>
      </w:r>
      <w:r w:rsidRPr="0035488F">
        <w:t>justice.</w:t>
      </w:r>
      <w:r w:rsidR="00E24065" w:rsidRPr="0035488F">
        <w:t xml:space="preserve"> </w:t>
      </w:r>
      <w:r w:rsidRPr="0035488F">
        <w:t>The</w:t>
      </w:r>
      <w:r w:rsidR="00E24065" w:rsidRPr="0035488F">
        <w:t xml:space="preserve"> </w:t>
      </w:r>
      <w:r w:rsidRPr="0035488F">
        <w:t>defendant</w:t>
      </w:r>
      <w:r w:rsidR="00E24065" w:rsidRPr="0035488F">
        <w:t xml:space="preserve"> </w:t>
      </w:r>
      <w:r w:rsidRPr="0035488F">
        <w:t>is</w:t>
      </w:r>
      <w:r w:rsidR="00E24065" w:rsidRPr="0035488F">
        <w:t xml:space="preserve"> </w:t>
      </w:r>
      <w:r w:rsidRPr="0035488F">
        <w:t>accused</w:t>
      </w:r>
      <w:r w:rsidR="00E24065" w:rsidRPr="0035488F">
        <w:t xml:space="preserve"> </w:t>
      </w:r>
      <w:r w:rsidRPr="0035488F">
        <w:t>and</w:t>
      </w:r>
      <w:r w:rsidR="00E24065" w:rsidRPr="0035488F">
        <w:t xml:space="preserve"> </w:t>
      </w:r>
      <w:r w:rsidRPr="0035488F">
        <w:t>brought</w:t>
      </w:r>
      <w:r w:rsidR="00E24065" w:rsidRPr="0035488F">
        <w:t xml:space="preserve"> </w:t>
      </w:r>
      <w:r w:rsidRPr="0035488F">
        <w:t>to</w:t>
      </w:r>
      <w:r w:rsidR="00E24065" w:rsidRPr="0035488F">
        <w:t xml:space="preserve"> </w:t>
      </w:r>
      <w:r w:rsidRPr="0035488F">
        <w:t>trial.</w:t>
      </w:r>
      <w:r w:rsidR="00E24065" w:rsidRPr="0035488F">
        <w:t xml:space="preserve"> </w:t>
      </w:r>
      <w:r w:rsidRPr="0035488F">
        <w:t>The</w:t>
      </w:r>
      <w:r w:rsidR="00E24065" w:rsidRPr="0035488F">
        <w:t xml:space="preserve"> </w:t>
      </w:r>
      <w:r w:rsidRPr="0035488F">
        <w:t>trial</w:t>
      </w:r>
      <w:r w:rsidR="00E24065" w:rsidRPr="0035488F">
        <w:t xml:space="preserve"> </w:t>
      </w:r>
      <w:r w:rsidRPr="0035488F">
        <w:t>is</w:t>
      </w:r>
      <w:r w:rsidR="00E24065" w:rsidRPr="0035488F">
        <w:t xml:space="preserve"> </w:t>
      </w:r>
      <w:r w:rsidRPr="0035488F">
        <w:t>held</w:t>
      </w:r>
      <w:r w:rsidR="00E24065" w:rsidRPr="0035488F">
        <w:t xml:space="preserve"> </w:t>
      </w:r>
      <w:r w:rsidRPr="0035488F">
        <w:t>in</w:t>
      </w:r>
      <w:r w:rsidR="00E24065" w:rsidRPr="0035488F">
        <w:t xml:space="preserve"> </w:t>
      </w:r>
      <w:r w:rsidRPr="0035488F">
        <w:t>public,</w:t>
      </w:r>
      <w:r w:rsidR="00E24065" w:rsidRPr="0035488F">
        <w:t xml:space="preserve"> </w:t>
      </w:r>
      <w:r w:rsidRPr="0035488F">
        <w:t>where</w:t>
      </w:r>
      <w:r w:rsidR="00E24065" w:rsidRPr="0035488F">
        <w:t xml:space="preserve"> </w:t>
      </w:r>
      <w:r w:rsidRPr="0035488F">
        <w:t>survivors</w:t>
      </w:r>
      <w:r w:rsidR="00E24065" w:rsidRPr="0035488F">
        <w:t xml:space="preserve"> </w:t>
      </w:r>
      <w:r w:rsidRPr="0035488F">
        <w:t>and</w:t>
      </w:r>
      <w:r w:rsidR="00E24065" w:rsidRPr="0035488F">
        <w:t xml:space="preserve"> </w:t>
      </w:r>
      <w:r w:rsidRPr="0035488F">
        <w:t>the</w:t>
      </w:r>
      <w:r w:rsidR="00E24065" w:rsidRPr="0035488F">
        <w:t xml:space="preserve"> </w:t>
      </w:r>
      <w:r w:rsidRPr="0035488F">
        <w:t>victims</w:t>
      </w:r>
      <w:r w:rsidR="00E24065" w:rsidRPr="0035488F">
        <w:t xml:space="preserve">’ </w:t>
      </w:r>
      <w:r w:rsidRPr="0035488F">
        <w:t>families</w:t>
      </w:r>
      <w:r w:rsidR="00E24065" w:rsidRPr="0035488F">
        <w:t xml:space="preserve"> </w:t>
      </w:r>
      <w:r w:rsidRPr="0035488F">
        <w:t>can</w:t>
      </w:r>
      <w:r w:rsidR="00E24065" w:rsidRPr="0035488F">
        <w:t xml:space="preserve"> </w:t>
      </w:r>
      <w:r w:rsidRPr="0035488F">
        <w:t>confront</w:t>
      </w:r>
      <w:r w:rsidR="00E24065" w:rsidRPr="0035488F">
        <w:t xml:space="preserve"> </w:t>
      </w:r>
      <w:r w:rsidRPr="0035488F">
        <w:t>the</w:t>
      </w:r>
      <w:r w:rsidR="00E24065" w:rsidRPr="0035488F">
        <w:t xml:space="preserve"> </w:t>
      </w:r>
      <w:r w:rsidRPr="0035488F">
        <w:t>accused.</w:t>
      </w:r>
      <w:r w:rsidR="00E24065" w:rsidRPr="0035488F">
        <w:t xml:space="preserve"> </w:t>
      </w:r>
      <w:r w:rsidRPr="0035488F">
        <w:t>The</w:t>
      </w:r>
      <w:r w:rsidR="00E24065" w:rsidRPr="0035488F">
        <w:t xml:space="preserve"> </w:t>
      </w:r>
      <w:r w:rsidRPr="0035488F">
        <w:t>accused</w:t>
      </w:r>
      <w:r w:rsidR="00E24065" w:rsidRPr="0035488F">
        <w:t xml:space="preserve"> </w:t>
      </w:r>
      <w:r w:rsidRPr="0035488F">
        <w:t>can</w:t>
      </w:r>
      <w:r w:rsidR="00E24065" w:rsidRPr="0035488F">
        <w:t xml:space="preserve"> </w:t>
      </w:r>
      <w:r w:rsidRPr="0035488F">
        <w:t>confess</w:t>
      </w:r>
      <w:r w:rsidR="00E24065" w:rsidRPr="0035488F">
        <w:t xml:space="preserve"> </w:t>
      </w:r>
      <w:r w:rsidRPr="0035488F">
        <w:t>to</w:t>
      </w:r>
      <w:r w:rsidR="00E24065" w:rsidRPr="0035488F">
        <w:t xml:space="preserve"> </w:t>
      </w:r>
      <w:r w:rsidRPr="0035488F">
        <w:t>them</w:t>
      </w:r>
      <w:r w:rsidR="00E24065" w:rsidRPr="0035488F">
        <w:t xml:space="preserve"> </w:t>
      </w:r>
      <w:r w:rsidRPr="0035488F">
        <w:t>their</w:t>
      </w:r>
      <w:r w:rsidR="00E24065" w:rsidRPr="0035488F">
        <w:t xml:space="preserve"> </w:t>
      </w:r>
      <w:r w:rsidRPr="0035488F">
        <w:t>crimes</w:t>
      </w:r>
      <w:r w:rsidR="00E24065" w:rsidRPr="0035488F">
        <w:t xml:space="preserve"> </w:t>
      </w:r>
      <w:r w:rsidRPr="0035488F">
        <w:t>and</w:t>
      </w:r>
      <w:r w:rsidR="00E24065" w:rsidRPr="0035488F">
        <w:t xml:space="preserve"> </w:t>
      </w:r>
      <w:r w:rsidRPr="0035488F">
        <w:t>receive</w:t>
      </w:r>
      <w:r w:rsidR="00E24065" w:rsidRPr="0035488F">
        <w:t xml:space="preserve"> </w:t>
      </w:r>
      <w:r w:rsidRPr="0035488F">
        <w:t>pardon.</w:t>
      </w:r>
      <w:r w:rsidR="0069009A">
        <w:rPr>
          <w:rStyle w:val="FootnoteReference"/>
        </w:rPr>
        <w:footnoteReference w:id="83"/>
      </w:r>
    </w:p>
    <w:p w:rsidR="00951BC8" w:rsidRPr="0035488F" w:rsidRDefault="00951BC8" w:rsidP="0035488F">
      <w:pPr>
        <w:pStyle w:val="SingleTxtG"/>
      </w:pPr>
      <w:r w:rsidRPr="0035488F">
        <w:t>178.</w:t>
      </w:r>
      <w:r w:rsidRPr="0035488F">
        <w:tab/>
      </w:r>
      <w:r w:rsidRPr="00F56FD6">
        <w:rPr>
          <w:i/>
        </w:rPr>
        <w:t>TIG</w:t>
      </w:r>
      <w:r w:rsidR="00E24065" w:rsidRPr="00F56FD6">
        <w:rPr>
          <w:i/>
        </w:rPr>
        <w:t xml:space="preserve"> </w:t>
      </w:r>
      <w:r w:rsidRPr="00F56FD6">
        <w:rPr>
          <w:i/>
        </w:rPr>
        <w:t>(Travaux</w:t>
      </w:r>
      <w:r w:rsidR="00E24065" w:rsidRPr="00F56FD6">
        <w:rPr>
          <w:i/>
        </w:rPr>
        <w:t xml:space="preserve"> </w:t>
      </w:r>
      <w:r w:rsidRPr="00F56FD6">
        <w:rPr>
          <w:i/>
        </w:rPr>
        <w:t>d</w:t>
      </w:r>
      <w:r w:rsidR="00E24065" w:rsidRPr="00F56FD6">
        <w:rPr>
          <w:i/>
        </w:rPr>
        <w:t>’</w:t>
      </w:r>
      <w:r w:rsidRPr="00F56FD6">
        <w:rPr>
          <w:i/>
        </w:rPr>
        <w:t>Interet</w:t>
      </w:r>
      <w:r w:rsidR="00E24065" w:rsidRPr="00F56FD6">
        <w:rPr>
          <w:i/>
        </w:rPr>
        <w:t xml:space="preserve"> </w:t>
      </w:r>
      <w:r w:rsidRPr="00F56FD6">
        <w:rPr>
          <w:i/>
        </w:rPr>
        <w:t>General)</w:t>
      </w:r>
      <w:r w:rsidRPr="0035488F">
        <w:t>:</w:t>
      </w:r>
      <w:r w:rsidR="00E24065" w:rsidRPr="0035488F">
        <w:t xml:space="preserve"> </w:t>
      </w:r>
      <w:r w:rsidRPr="0035488F">
        <w:t>This</w:t>
      </w:r>
      <w:r w:rsidR="00E24065" w:rsidRPr="0035488F">
        <w:t xml:space="preserve"> </w:t>
      </w:r>
      <w:r w:rsidRPr="0035488F">
        <w:t>is</w:t>
      </w:r>
      <w:r w:rsidR="00E24065" w:rsidRPr="0035488F">
        <w:t xml:space="preserve"> </w:t>
      </w:r>
      <w:r w:rsidRPr="0035488F">
        <w:t>a</w:t>
      </w:r>
      <w:r w:rsidR="00E24065" w:rsidRPr="0035488F">
        <w:t xml:space="preserve"> </w:t>
      </w:r>
      <w:r w:rsidRPr="0035488F">
        <w:t>form</w:t>
      </w:r>
      <w:r w:rsidR="00E24065" w:rsidRPr="0035488F">
        <w:t xml:space="preserve"> </w:t>
      </w:r>
      <w:r w:rsidRPr="0035488F">
        <w:t>of</w:t>
      </w:r>
      <w:r w:rsidR="00E24065" w:rsidRPr="0035488F">
        <w:t xml:space="preserve"> </w:t>
      </w:r>
      <w:r w:rsidRPr="0035488F">
        <w:t>alternative</w:t>
      </w:r>
      <w:r w:rsidR="00E24065" w:rsidRPr="0035488F">
        <w:t xml:space="preserve"> </w:t>
      </w:r>
      <w:r w:rsidRPr="0035488F">
        <w:t>sentence</w:t>
      </w:r>
      <w:r w:rsidR="00E24065" w:rsidRPr="0035488F">
        <w:t xml:space="preserve"> </w:t>
      </w:r>
      <w:r w:rsidRPr="0035488F">
        <w:t>given</w:t>
      </w:r>
      <w:r w:rsidR="00E24065" w:rsidRPr="0035488F">
        <w:t xml:space="preserve"> </w:t>
      </w:r>
      <w:r w:rsidRPr="0035488F">
        <w:t>to</w:t>
      </w:r>
      <w:r w:rsidR="00E24065" w:rsidRPr="0035488F">
        <w:t xml:space="preserve"> </w:t>
      </w:r>
      <w:r w:rsidRPr="0035488F">
        <w:t>persons</w:t>
      </w:r>
      <w:r w:rsidR="00E24065" w:rsidRPr="0035488F">
        <w:t xml:space="preserve"> </w:t>
      </w:r>
      <w:r w:rsidRPr="0035488F">
        <w:t>found</w:t>
      </w:r>
      <w:r w:rsidR="00E24065" w:rsidRPr="0035488F">
        <w:t xml:space="preserve"> </w:t>
      </w:r>
      <w:r w:rsidRPr="0035488F">
        <w:t>guilty</w:t>
      </w:r>
      <w:r w:rsidR="00E24065" w:rsidRPr="0035488F">
        <w:t xml:space="preserve"> </w:t>
      </w:r>
      <w:r w:rsidRPr="0035488F">
        <w:t>of</w:t>
      </w:r>
      <w:r w:rsidR="00E24065" w:rsidRPr="0035488F">
        <w:t xml:space="preserve"> </w:t>
      </w:r>
      <w:r w:rsidRPr="0035488F">
        <w:t>genocide</w:t>
      </w:r>
      <w:r w:rsidR="00E24065" w:rsidRPr="0035488F">
        <w:t xml:space="preserve"> </w:t>
      </w:r>
      <w:r w:rsidRPr="0035488F">
        <w:t>crime,</w:t>
      </w:r>
      <w:r w:rsidR="00E24065" w:rsidRPr="0035488F">
        <w:t xml:space="preserve"> </w:t>
      </w:r>
      <w:r w:rsidRPr="0035488F">
        <w:t>whereby</w:t>
      </w:r>
      <w:r w:rsidR="00E24065" w:rsidRPr="0035488F">
        <w:t xml:space="preserve"> </w:t>
      </w:r>
      <w:r w:rsidRPr="0035488F">
        <w:t>they</w:t>
      </w:r>
      <w:r w:rsidR="00E24065" w:rsidRPr="0035488F">
        <w:t xml:space="preserve"> </w:t>
      </w:r>
      <w:r w:rsidRPr="0035488F">
        <w:t>are</w:t>
      </w:r>
      <w:r w:rsidR="00E24065" w:rsidRPr="0035488F">
        <w:t xml:space="preserve"> </w:t>
      </w:r>
      <w:r w:rsidRPr="0035488F">
        <w:t>required</w:t>
      </w:r>
      <w:r w:rsidR="00E24065" w:rsidRPr="0035488F">
        <w:t xml:space="preserve"> </w:t>
      </w:r>
      <w:r w:rsidRPr="0035488F">
        <w:t>to</w:t>
      </w:r>
      <w:r w:rsidR="00E24065" w:rsidRPr="0035488F">
        <w:t xml:space="preserve"> </w:t>
      </w:r>
      <w:r w:rsidRPr="0035488F">
        <w:t>execute</w:t>
      </w:r>
      <w:r w:rsidR="00E24065" w:rsidRPr="0035488F">
        <w:t xml:space="preserve"> </w:t>
      </w:r>
      <w:r w:rsidRPr="0035488F">
        <w:t>community</w:t>
      </w:r>
      <w:r w:rsidR="00E24065" w:rsidRPr="0035488F">
        <w:t xml:space="preserve"> </w:t>
      </w:r>
      <w:r w:rsidRPr="0035488F">
        <w:t>work</w:t>
      </w:r>
      <w:r w:rsidR="00E24065" w:rsidRPr="0035488F">
        <w:t xml:space="preserve"> </w:t>
      </w:r>
      <w:r w:rsidRPr="0035488F">
        <w:t>for</w:t>
      </w:r>
      <w:r w:rsidR="00E24065" w:rsidRPr="0035488F">
        <w:t xml:space="preserve"> </w:t>
      </w:r>
      <w:r w:rsidRPr="0035488F">
        <w:t>general</w:t>
      </w:r>
      <w:r w:rsidR="00E24065" w:rsidRPr="0035488F">
        <w:t xml:space="preserve"> </w:t>
      </w:r>
      <w:r w:rsidRPr="0035488F">
        <w:t>interest</w:t>
      </w:r>
      <w:r w:rsidR="00E24065" w:rsidRPr="0035488F">
        <w:t xml:space="preserve"> </w:t>
      </w:r>
      <w:r w:rsidRPr="0035488F">
        <w:t>outside</w:t>
      </w:r>
      <w:r w:rsidR="00E24065" w:rsidRPr="0035488F">
        <w:t xml:space="preserve"> </w:t>
      </w:r>
      <w:r w:rsidRPr="0035488F">
        <w:t>the</w:t>
      </w:r>
      <w:r w:rsidR="00E24065" w:rsidRPr="0035488F">
        <w:t xml:space="preserve"> </w:t>
      </w:r>
      <w:r w:rsidRPr="0035488F">
        <w:t>prisons.</w:t>
      </w:r>
      <w:r w:rsidR="00E24065" w:rsidRPr="0035488F">
        <w:t xml:space="preserve"> </w:t>
      </w:r>
      <w:r w:rsidRPr="0035488F">
        <w:t>In</w:t>
      </w:r>
      <w:r w:rsidR="00E24065" w:rsidRPr="0035488F">
        <w:t xml:space="preserve"> </w:t>
      </w:r>
      <w:r w:rsidRPr="0035488F">
        <w:t>the</w:t>
      </w:r>
      <w:r w:rsidR="00E24065" w:rsidRPr="0035488F">
        <w:t xml:space="preserve"> </w:t>
      </w:r>
      <w:r w:rsidRPr="0035488F">
        <w:t>process,</w:t>
      </w:r>
      <w:r w:rsidR="00E24065" w:rsidRPr="0035488F">
        <w:t xml:space="preserve"> </w:t>
      </w:r>
      <w:r w:rsidRPr="0035488F">
        <w:t>they</w:t>
      </w:r>
      <w:r w:rsidR="00E24065" w:rsidRPr="0035488F">
        <w:t xml:space="preserve"> </w:t>
      </w:r>
      <w:r w:rsidRPr="0035488F">
        <w:t>are</w:t>
      </w:r>
      <w:r w:rsidR="00E24065" w:rsidRPr="0035488F">
        <w:t xml:space="preserve"> </w:t>
      </w:r>
      <w:r w:rsidRPr="0035488F">
        <w:t>exposed</w:t>
      </w:r>
      <w:r w:rsidR="00E24065" w:rsidRPr="0035488F">
        <w:t xml:space="preserve"> </w:t>
      </w:r>
      <w:r w:rsidRPr="0035488F">
        <w:t>to</w:t>
      </w:r>
      <w:r w:rsidR="00E24065" w:rsidRPr="0035488F">
        <w:t xml:space="preserve"> </w:t>
      </w:r>
      <w:r w:rsidRPr="0035488F">
        <w:t>and</w:t>
      </w:r>
      <w:r w:rsidR="00E24065" w:rsidRPr="0035488F">
        <w:t xml:space="preserve"> </w:t>
      </w:r>
      <w:r w:rsidRPr="0035488F">
        <w:t>confronted</w:t>
      </w:r>
      <w:r w:rsidR="00E24065" w:rsidRPr="0035488F">
        <w:t xml:space="preserve"> </w:t>
      </w:r>
      <w:r w:rsidRPr="0035488F">
        <w:t>by</w:t>
      </w:r>
      <w:r w:rsidR="00E24065" w:rsidRPr="0035488F">
        <w:t xml:space="preserve"> </w:t>
      </w:r>
      <w:r w:rsidRPr="0035488F">
        <w:t>the</w:t>
      </w:r>
      <w:r w:rsidR="00E24065" w:rsidRPr="0035488F">
        <w:t xml:space="preserve"> </w:t>
      </w:r>
      <w:r w:rsidRPr="0035488F">
        <w:t>public</w:t>
      </w:r>
      <w:r w:rsidR="00E24065" w:rsidRPr="0035488F">
        <w:t xml:space="preserve"> </w:t>
      </w:r>
      <w:r w:rsidRPr="0035488F">
        <w:t>which</w:t>
      </w:r>
      <w:r w:rsidR="00E24065" w:rsidRPr="0035488F">
        <w:t xml:space="preserve"> </w:t>
      </w:r>
      <w:r w:rsidRPr="0035488F">
        <w:t>helps</w:t>
      </w:r>
      <w:r w:rsidR="00E24065" w:rsidRPr="0035488F">
        <w:t xml:space="preserve"> </w:t>
      </w:r>
      <w:r w:rsidRPr="0035488F">
        <w:t>their</w:t>
      </w:r>
      <w:r w:rsidR="00E24065" w:rsidRPr="0035488F">
        <w:t xml:space="preserve"> </w:t>
      </w:r>
      <w:r w:rsidRPr="0035488F">
        <w:t>future</w:t>
      </w:r>
      <w:r w:rsidR="00E24065" w:rsidRPr="0035488F">
        <w:t xml:space="preserve"> </w:t>
      </w:r>
      <w:r w:rsidRPr="0035488F">
        <w:t>reintegration</w:t>
      </w:r>
      <w:r w:rsidR="00E24065" w:rsidRPr="0035488F">
        <w:t xml:space="preserve"> </w:t>
      </w:r>
      <w:r w:rsidRPr="0035488F">
        <w:t>and</w:t>
      </w:r>
      <w:r w:rsidR="00E24065" w:rsidRPr="0035488F">
        <w:t xml:space="preserve"> </w:t>
      </w:r>
      <w:r w:rsidRPr="0035488F">
        <w:t>reconciliation</w:t>
      </w:r>
      <w:r w:rsidR="00E24065" w:rsidRPr="0035488F">
        <w:t xml:space="preserve"> </w:t>
      </w:r>
      <w:r w:rsidRPr="0035488F">
        <w:t>amongst</w:t>
      </w:r>
      <w:r w:rsidR="00E24065" w:rsidRPr="0035488F">
        <w:t xml:space="preserve"> </w:t>
      </w:r>
      <w:r w:rsidRPr="0035488F">
        <w:t>the</w:t>
      </w:r>
      <w:r w:rsidR="00E24065" w:rsidRPr="0035488F">
        <w:t xml:space="preserve"> </w:t>
      </w:r>
      <w:r w:rsidRPr="0035488F">
        <w:t>population</w:t>
      </w:r>
      <w:r w:rsidR="00E24065" w:rsidRPr="0035488F">
        <w:t xml:space="preserve"> </w:t>
      </w:r>
      <w:r w:rsidRPr="0035488F">
        <w:t>including</w:t>
      </w:r>
      <w:r w:rsidR="00E24065" w:rsidRPr="0035488F">
        <w:t xml:space="preserve"> </w:t>
      </w:r>
      <w:r w:rsidRPr="0035488F">
        <w:t>their</w:t>
      </w:r>
      <w:r w:rsidR="00E24065" w:rsidRPr="0035488F">
        <w:t xml:space="preserve"> </w:t>
      </w:r>
      <w:r w:rsidRPr="0035488F">
        <w:t>victims</w:t>
      </w:r>
      <w:r w:rsidR="00E24065" w:rsidRPr="0035488F">
        <w:t xml:space="preserve"> </w:t>
      </w:r>
      <w:r w:rsidRPr="0035488F">
        <w:t>upon</w:t>
      </w:r>
      <w:r w:rsidR="00E24065" w:rsidRPr="0035488F">
        <w:t xml:space="preserve"> </w:t>
      </w:r>
      <w:r w:rsidRPr="0035488F">
        <w:t>release</w:t>
      </w:r>
      <w:r w:rsidR="00E24065" w:rsidRPr="0035488F">
        <w:t xml:space="preserve"> </w:t>
      </w:r>
      <w:r w:rsidRPr="0035488F">
        <w:t>from</w:t>
      </w:r>
      <w:r w:rsidR="00E24065" w:rsidRPr="0035488F">
        <w:t xml:space="preserve"> </w:t>
      </w:r>
      <w:r w:rsidRPr="0035488F">
        <w:t>prison.</w:t>
      </w:r>
      <w:r w:rsidR="00E24065" w:rsidRPr="0035488F">
        <w:t xml:space="preserve"> </w:t>
      </w:r>
      <w:r w:rsidRPr="0035488F">
        <w:t>Sometimes,</w:t>
      </w:r>
      <w:r w:rsidR="00E24065" w:rsidRPr="0035488F">
        <w:t xml:space="preserve"> </w:t>
      </w:r>
      <w:r w:rsidRPr="0035488F">
        <w:t>these</w:t>
      </w:r>
      <w:r w:rsidR="00E24065" w:rsidRPr="0035488F">
        <w:t xml:space="preserve"> </w:t>
      </w:r>
      <w:r w:rsidRPr="0035488F">
        <w:t>persons</w:t>
      </w:r>
      <w:r w:rsidR="00E24065" w:rsidRPr="0035488F">
        <w:t xml:space="preserve"> </w:t>
      </w:r>
      <w:r w:rsidRPr="0035488F">
        <w:t>are</w:t>
      </w:r>
      <w:r w:rsidR="00E24065" w:rsidRPr="0035488F">
        <w:t xml:space="preserve"> </w:t>
      </w:r>
      <w:r w:rsidRPr="0035488F">
        <w:t>required</w:t>
      </w:r>
      <w:r w:rsidR="00E24065" w:rsidRPr="0035488F">
        <w:t xml:space="preserve"> </w:t>
      </w:r>
      <w:r w:rsidRPr="0035488F">
        <w:t>to</w:t>
      </w:r>
      <w:r w:rsidR="00E24065" w:rsidRPr="0035488F">
        <w:t xml:space="preserve"> </w:t>
      </w:r>
      <w:r w:rsidRPr="0035488F">
        <w:t>reconstruct</w:t>
      </w:r>
      <w:r w:rsidR="00E24065" w:rsidRPr="0035488F">
        <w:t xml:space="preserve"> </w:t>
      </w:r>
      <w:r w:rsidRPr="0035488F">
        <w:t>what</w:t>
      </w:r>
      <w:r w:rsidR="00E24065" w:rsidRPr="0035488F">
        <w:t xml:space="preserve"> </w:t>
      </w:r>
      <w:r w:rsidRPr="0035488F">
        <w:t>was</w:t>
      </w:r>
      <w:r w:rsidR="00E24065" w:rsidRPr="0035488F">
        <w:t xml:space="preserve"> </w:t>
      </w:r>
      <w:r w:rsidRPr="0035488F">
        <w:t>destroyed,</w:t>
      </w:r>
      <w:r w:rsidR="00E24065" w:rsidRPr="0035488F">
        <w:t xml:space="preserve"> </w:t>
      </w:r>
      <w:r w:rsidRPr="0035488F">
        <w:t>which</w:t>
      </w:r>
      <w:r w:rsidR="00E24065" w:rsidRPr="0035488F">
        <w:t xml:space="preserve"> </w:t>
      </w:r>
      <w:r w:rsidRPr="0035488F">
        <w:t>also</w:t>
      </w:r>
      <w:r w:rsidR="00E24065" w:rsidRPr="0035488F">
        <w:t xml:space="preserve"> </w:t>
      </w:r>
      <w:r w:rsidRPr="0035488F">
        <w:t>contributes</w:t>
      </w:r>
      <w:r w:rsidR="00E24065" w:rsidRPr="0035488F">
        <w:t xml:space="preserve"> </w:t>
      </w:r>
      <w:r w:rsidRPr="0035488F">
        <w:t>to</w:t>
      </w:r>
      <w:r w:rsidR="00E24065" w:rsidRPr="0035488F">
        <w:t xml:space="preserve"> </w:t>
      </w:r>
      <w:r w:rsidRPr="0035488F">
        <w:t>support</w:t>
      </w:r>
      <w:r w:rsidR="00E24065" w:rsidRPr="0035488F">
        <w:t xml:space="preserve"> </w:t>
      </w:r>
      <w:r w:rsidRPr="0035488F">
        <w:t>genocide</w:t>
      </w:r>
      <w:r w:rsidR="00E24065" w:rsidRPr="0035488F">
        <w:t xml:space="preserve"> </w:t>
      </w:r>
      <w:r w:rsidRPr="0035488F">
        <w:t>victims</w:t>
      </w:r>
      <w:r w:rsidR="00E24065" w:rsidRPr="0035488F">
        <w:t xml:space="preserve"> </w:t>
      </w:r>
      <w:r w:rsidRPr="0035488F">
        <w:t>and</w:t>
      </w:r>
      <w:r w:rsidR="00E24065" w:rsidRPr="0035488F">
        <w:t xml:space="preserve"> </w:t>
      </w:r>
      <w:r w:rsidRPr="0035488F">
        <w:t>enhance</w:t>
      </w:r>
      <w:r w:rsidR="00E24065" w:rsidRPr="0035488F">
        <w:t xml:space="preserve"> </w:t>
      </w:r>
      <w:r w:rsidRPr="0035488F">
        <w:t>unity</w:t>
      </w:r>
      <w:r w:rsidR="00E24065" w:rsidRPr="0035488F">
        <w:t xml:space="preserve"> </w:t>
      </w:r>
      <w:r w:rsidRPr="0035488F">
        <w:t>and</w:t>
      </w:r>
      <w:r w:rsidR="00E24065" w:rsidRPr="0035488F">
        <w:t xml:space="preserve"> </w:t>
      </w:r>
      <w:r w:rsidRPr="0035488F">
        <w:t>reconciliation.</w:t>
      </w:r>
      <w:r w:rsidR="0069009A">
        <w:rPr>
          <w:rStyle w:val="FootnoteReference"/>
        </w:rPr>
        <w:footnoteReference w:id="84"/>
      </w:r>
    </w:p>
    <w:p w:rsidR="00951BC8" w:rsidRPr="0035488F" w:rsidRDefault="00951BC8" w:rsidP="0035488F">
      <w:pPr>
        <w:pStyle w:val="SingleTxtG"/>
      </w:pPr>
      <w:r w:rsidRPr="0035488F">
        <w:t>179.</w:t>
      </w:r>
      <w:r w:rsidRPr="0035488F">
        <w:tab/>
      </w:r>
      <w:r w:rsidRPr="0036396B">
        <w:rPr>
          <w:i/>
        </w:rPr>
        <w:t>Umuganda</w:t>
      </w:r>
      <w:r w:rsidRPr="0035488F">
        <w:t>:</w:t>
      </w:r>
      <w:r w:rsidR="00E24065" w:rsidRPr="0035488F">
        <w:t xml:space="preserve"> </w:t>
      </w:r>
      <w:r w:rsidRPr="0035488F">
        <w:t>This</w:t>
      </w:r>
      <w:r w:rsidR="00E24065" w:rsidRPr="0035488F">
        <w:t xml:space="preserve"> </w:t>
      </w:r>
      <w:r w:rsidRPr="0035488F">
        <w:t>is</w:t>
      </w:r>
      <w:r w:rsidR="00E24065" w:rsidRPr="0035488F">
        <w:t xml:space="preserve"> </w:t>
      </w:r>
      <w:r w:rsidRPr="0035488F">
        <w:t>a</w:t>
      </w:r>
      <w:r w:rsidR="00E24065" w:rsidRPr="0035488F">
        <w:t xml:space="preserve"> </w:t>
      </w:r>
      <w:r w:rsidRPr="0035488F">
        <w:t>monthly</w:t>
      </w:r>
      <w:r w:rsidR="00E24065" w:rsidRPr="0035488F">
        <w:t xml:space="preserve"> </w:t>
      </w:r>
      <w:r w:rsidRPr="0035488F">
        <w:t>one-day</w:t>
      </w:r>
      <w:r w:rsidR="00E24065" w:rsidRPr="0035488F">
        <w:t xml:space="preserve"> </w:t>
      </w:r>
      <w:r w:rsidRPr="0035488F">
        <w:t>get-together</w:t>
      </w:r>
      <w:r w:rsidR="00E24065" w:rsidRPr="0035488F">
        <w:t xml:space="preserve"> </w:t>
      </w:r>
      <w:r w:rsidRPr="0035488F">
        <w:t>of</w:t>
      </w:r>
      <w:r w:rsidR="00E24065" w:rsidRPr="0035488F">
        <w:t xml:space="preserve"> </w:t>
      </w:r>
      <w:r w:rsidRPr="0035488F">
        <w:t>all</w:t>
      </w:r>
      <w:r w:rsidR="00E24065" w:rsidRPr="0035488F">
        <w:t xml:space="preserve"> </w:t>
      </w:r>
      <w:r w:rsidRPr="0035488F">
        <w:t>community</w:t>
      </w:r>
      <w:r w:rsidR="00E24065" w:rsidRPr="0035488F">
        <w:t xml:space="preserve"> </w:t>
      </w:r>
      <w:r w:rsidRPr="0035488F">
        <w:t>members</w:t>
      </w:r>
      <w:r w:rsidR="00E24065" w:rsidRPr="0035488F">
        <w:t xml:space="preserve"> </w:t>
      </w:r>
      <w:r w:rsidRPr="0035488F">
        <w:t>above</w:t>
      </w:r>
      <w:r w:rsidR="00E24065" w:rsidRPr="0035488F">
        <w:t xml:space="preserve"> </w:t>
      </w:r>
      <w:r w:rsidRPr="0035488F">
        <w:t>18</w:t>
      </w:r>
      <w:r w:rsidR="00E24065" w:rsidRPr="0035488F">
        <w:t xml:space="preserve"> </w:t>
      </w:r>
      <w:r w:rsidRPr="0035488F">
        <w:t>years</w:t>
      </w:r>
      <w:r w:rsidR="00E24065" w:rsidRPr="0035488F">
        <w:t xml:space="preserve"> </w:t>
      </w:r>
      <w:r w:rsidRPr="0035488F">
        <w:t>in</w:t>
      </w:r>
      <w:r w:rsidR="00E24065" w:rsidRPr="0035488F">
        <w:t xml:space="preserve"> </w:t>
      </w:r>
      <w:r w:rsidRPr="0035488F">
        <w:t>execution</w:t>
      </w:r>
      <w:r w:rsidR="00E24065" w:rsidRPr="0035488F">
        <w:t xml:space="preserve"> </w:t>
      </w:r>
      <w:r w:rsidRPr="0035488F">
        <w:t>of</w:t>
      </w:r>
      <w:r w:rsidR="00E24065" w:rsidRPr="0035488F">
        <w:t xml:space="preserve"> </w:t>
      </w:r>
      <w:r w:rsidRPr="0035488F">
        <w:t>compulsory</w:t>
      </w:r>
      <w:r w:rsidR="00E24065" w:rsidRPr="0035488F">
        <w:t xml:space="preserve"> </w:t>
      </w:r>
      <w:r w:rsidRPr="0035488F">
        <w:t>community</w:t>
      </w:r>
      <w:r w:rsidR="00E24065" w:rsidRPr="0035488F">
        <w:t xml:space="preserve"> </w:t>
      </w:r>
      <w:r w:rsidRPr="0035488F">
        <w:t>service.</w:t>
      </w:r>
      <w:r w:rsidR="00E24065" w:rsidRPr="0035488F">
        <w:t xml:space="preserve"> </w:t>
      </w:r>
      <w:r w:rsidRPr="0035488F">
        <w:t>Umuganda</w:t>
      </w:r>
      <w:r w:rsidR="00E24065" w:rsidRPr="0035488F">
        <w:t xml:space="preserve"> </w:t>
      </w:r>
      <w:r w:rsidRPr="0035488F">
        <w:t>contributes</w:t>
      </w:r>
      <w:r w:rsidR="00E24065" w:rsidRPr="0035488F">
        <w:t xml:space="preserve"> </w:t>
      </w:r>
      <w:r w:rsidRPr="0035488F">
        <w:t>in</w:t>
      </w:r>
      <w:r w:rsidR="00E24065" w:rsidRPr="0035488F">
        <w:t xml:space="preserve"> </w:t>
      </w:r>
      <w:r w:rsidRPr="0035488F">
        <w:t>the</w:t>
      </w:r>
      <w:r w:rsidR="00E24065" w:rsidRPr="0035488F">
        <w:t xml:space="preserve"> </w:t>
      </w:r>
      <w:r w:rsidRPr="0035488F">
        <w:t>promotion</w:t>
      </w:r>
      <w:r w:rsidR="00E24065" w:rsidRPr="0035488F">
        <w:t xml:space="preserve"> </w:t>
      </w:r>
      <w:r w:rsidRPr="0035488F">
        <w:t>of</w:t>
      </w:r>
      <w:r w:rsidR="00E24065" w:rsidRPr="0035488F">
        <w:t xml:space="preserve"> </w:t>
      </w:r>
      <w:r w:rsidRPr="0035488F">
        <w:t>unity</w:t>
      </w:r>
      <w:r w:rsidR="00E24065" w:rsidRPr="0035488F">
        <w:t xml:space="preserve"> </w:t>
      </w:r>
      <w:r w:rsidRPr="0035488F">
        <w:t>and</w:t>
      </w:r>
      <w:r w:rsidR="00E24065" w:rsidRPr="0035488F">
        <w:t xml:space="preserve"> </w:t>
      </w:r>
      <w:r w:rsidRPr="0035488F">
        <w:t>reconciliation</w:t>
      </w:r>
      <w:r w:rsidR="00E24065" w:rsidRPr="0035488F">
        <w:t xml:space="preserve"> </w:t>
      </w:r>
      <w:r w:rsidRPr="0035488F">
        <w:t>by</w:t>
      </w:r>
      <w:r w:rsidR="00E24065" w:rsidRPr="0035488F">
        <w:t xml:space="preserve"> </w:t>
      </w:r>
      <w:r w:rsidRPr="0035488F">
        <w:t>bringing</w:t>
      </w:r>
      <w:r w:rsidR="00E24065" w:rsidRPr="0035488F">
        <w:t xml:space="preserve"> </w:t>
      </w:r>
      <w:r w:rsidRPr="0035488F">
        <w:t>together</w:t>
      </w:r>
      <w:r w:rsidR="00E24065" w:rsidRPr="0035488F">
        <w:t xml:space="preserve"> </w:t>
      </w:r>
      <w:r w:rsidRPr="0035488F">
        <w:t>Rwandans</w:t>
      </w:r>
      <w:r w:rsidR="00E24065" w:rsidRPr="0035488F">
        <w:t xml:space="preserve"> </w:t>
      </w:r>
      <w:r w:rsidRPr="0035488F">
        <w:t>of</w:t>
      </w:r>
      <w:r w:rsidR="00E24065" w:rsidRPr="0035488F">
        <w:t xml:space="preserve"> </w:t>
      </w:r>
      <w:r w:rsidRPr="0035488F">
        <w:t>different</w:t>
      </w:r>
      <w:r w:rsidR="00E24065" w:rsidRPr="0035488F">
        <w:t xml:space="preserve"> </w:t>
      </w:r>
      <w:r w:rsidRPr="0035488F">
        <w:t>backgrounds</w:t>
      </w:r>
      <w:r w:rsidR="00E24065" w:rsidRPr="0035488F">
        <w:t xml:space="preserve"> </w:t>
      </w:r>
      <w:r w:rsidRPr="0035488F">
        <w:t>and</w:t>
      </w:r>
      <w:r w:rsidR="00E24065" w:rsidRPr="0035488F">
        <w:t xml:space="preserve"> </w:t>
      </w:r>
      <w:r w:rsidRPr="0035488F">
        <w:t>who</w:t>
      </w:r>
      <w:r w:rsidR="00E24065" w:rsidRPr="0035488F">
        <w:t xml:space="preserve"> </w:t>
      </w:r>
      <w:r w:rsidRPr="0035488F">
        <w:t>share</w:t>
      </w:r>
      <w:r w:rsidR="00E24065" w:rsidRPr="0035488F">
        <w:t xml:space="preserve"> </w:t>
      </w:r>
      <w:r w:rsidRPr="0035488F">
        <w:t>common</w:t>
      </w:r>
      <w:r w:rsidR="00E24065" w:rsidRPr="0035488F">
        <w:t xml:space="preserve"> </w:t>
      </w:r>
      <w:r w:rsidRPr="0035488F">
        <w:t>goals.</w:t>
      </w:r>
      <w:r w:rsidR="00E24065" w:rsidRPr="0035488F">
        <w:t xml:space="preserve"> </w:t>
      </w:r>
      <w:r w:rsidRPr="0035488F">
        <w:t>After</w:t>
      </w:r>
      <w:r w:rsidR="00E24065" w:rsidRPr="0035488F">
        <w:t xml:space="preserve"> </w:t>
      </w:r>
      <w:r w:rsidRPr="0035488F">
        <w:t>umuganda,</w:t>
      </w:r>
      <w:r w:rsidR="00E24065" w:rsidRPr="0035488F">
        <w:t xml:space="preserve"> </w:t>
      </w:r>
      <w:r w:rsidRPr="0035488F">
        <w:t>participants</w:t>
      </w:r>
      <w:r w:rsidR="00E24065" w:rsidRPr="0035488F">
        <w:t xml:space="preserve"> </w:t>
      </w:r>
      <w:r w:rsidRPr="0035488F">
        <w:t>normally</w:t>
      </w:r>
      <w:r w:rsidR="00E24065" w:rsidRPr="0035488F">
        <w:t xml:space="preserve"> </w:t>
      </w:r>
      <w:r w:rsidRPr="0035488F">
        <w:t>discuss</w:t>
      </w:r>
      <w:r w:rsidR="00E24065" w:rsidRPr="0035488F">
        <w:t xml:space="preserve"> </w:t>
      </w:r>
      <w:r w:rsidRPr="0035488F">
        <w:t>all</w:t>
      </w:r>
      <w:r w:rsidR="00E24065" w:rsidRPr="0035488F">
        <w:t xml:space="preserve"> </w:t>
      </w:r>
      <w:r w:rsidRPr="0035488F">
        <w:t>issues</w:t>
      </w:r>
      <w:r w:rsidR="00E24065" w:rsidRPr="0035488F">
        <w:t xml:space="preserve"> </w:t>
      </w:r>
      <w:r w:rsidRPr="0035488F">
        <w:t>relating</w:t>
      </w:r>
      <w:r w:rsidR="00E24065" w:rsidRPr="0035488F">
        <w:t xml:space="preserve"> </w:t>
      </w:r>
      <w:r w:rsidRPr="0035488F">
        <w:t>to</w:t>
      </w:r>
      <w:r w:rsidR="00E24065" w:rsidRPr="0035488F">
        <w:t xml:space="preserve"> </w:t>
      </w:r>
      <w:r w:rsidRPr="0035488F">
        <w:t>the</w:t>
      </w:r>
      <w:r w:rsidR="00E24065" w:rsidRPr="0035488F">
        <w:t xml:space="preserve"> </w:t>
      </w:r>
      <w:r w:rsidRPr="0035488F">
        <w:t>common</w:t>
      </w:r>
      <w:r w:rsidR="00E24065" w:rsidRPr="0035488F">
        <w:t xml:space="preserve"> </w:t>
      </w:r>
      <w:r w:rsidRPr="0035488F">
        <w:t>community</w:t>
      </w:r>
      <w:r w:rsidR="00E24065" w:rsidRPr="0035488F">
        <w:t xml:space="preserve"> </w:t>
      </w:r>
      <w:r w:rsidRPr="0035488F">
        <w:t>problems</w:t>
      </w:r>
      <w:r w:rsidR="00E24065" w:rsidRPr="0035488F">
        <w:t xml:space="preserve"> </w:t>
      </w:r>
      <w:r w:rsidRPr="0035488F">
        <w:t>(including,</w:t>
      </w:r>
      <w:r w:rsidR="00E24065" w:rsidRPr="0035488F">
        <w:t xml:space="preserve"> </w:t>
      </w:r>
      <w:r w:rsidRPr="0035488F">
        <w:t>among</w:t>
      </w:r>
      <w:r w:rsidR="00E24065" w:rsidRPr="0035488F">
        <w:t xml:space="preserve"> </w:t>
      </w:r>
      <w:r w:rsidRPr="0035488F">
        <w:t>others,</w:t>
      </w:r>
      <w:r w:rsidR="00E24065" w:rsidRPr="0035488F">
        <w:t xml:space="preserve"> </w:t>
      </w:r>
      <w:r w:rsidRPr="0035488F">
        <w:t>reconciliation</w:t>
      </w:r>
      <w:r w:rsidR="00E24065" w:rsidRPr="0035488F">
        <w:t xml:space="preserve"> </w:t>
      </w:r>
      <w:r w:rsidRPr="0035488F">
        <w:t>and</w:t>
      </w:r>
      <w:r w:rsidR="00E24065" w:rsidRPr="0035488F">
        <w:t xml:space="preserve"> </w:t>
      </w:r>
      <w:r w:rsidRPr="0035488F">
        <w:t>unity)</w:t>
      </w:r>
      <w:r w:rsidR="00E24065" w:rsidRPr="0035488F">
        <w:t xml:space="preserve"> </w:t>
      </w:r>
      <w:r w:rsidRPr="0035488F">
        <w:t>and</w:t>
      </w:r>
      <w:r w:rsidR="00E24065" w:rsidRPr="0035488F">
        <w:t xml:space="preserve"> </w:t>
      </w:r>
      <w:r w:rsidRPr="0035488F">
        <w:t>related</w:t>
      </w:r>
      <w:r w:rsidR="00E24065" w:rsidRPr="0035488F">
        <w:t xml:space="preserve"> </w:t>
      </w:r>
      <w:r w:rsidRPr="0035488F">
        <w:t>policies</w:t>
      </w:r>
      <w:r w:rsidR="00E24065" w:rsidRPr="0035488F">
        <w:t xml:space="preserve"> </w:t>
      </w:r>
      <w:r w:rsidRPr="0035488F">
        <w:t>are</w:t>
      </w:r>
      <w:r w:rsidR="00E24065" w:rsidRPr="0035488F">
        <w:t xml:space="preserve"> </w:t>
      </w:r>
      <w:r w:rsidRPr="0035488F">
        <w:t>proposed.</w:t>
      </w:r>
      <w:r w:rsidR="00E24065" w:rsidRPr="0035488F">
        <w:t xml:space="preserve"> </w:t>
      </w:r>
    </w:p>
    <w:p w:rsidR="00951BC8" w:rsidRPr="0035488F" w:rsidRDefault="00951BC8" w:rsidP="0035488F">
      <w:pPr>
        <w:pStyle w:val="SingleTxtG"/>
      </w:pPr>
      <w:r w:rsidRPr="0035488F">
        <w:t>180.</w:t>
      </w:r>
      <w:r w:rsidRPr="0035488F">
        <w:tab/>
      </w:r>
      <w:r w:rsidRPr="00FC23EB">
        <w:rPr>
          <w:i/>
        </w:rPr>
        <w:t>Ubudehe</w:t>
      </w:r>
      <w:r w:rsidR="00E24065" w:rsidRPr="00FC23EB">
        <w:rPr>
          <w:i/>
        </w:rPr>
        <w:t xml:space="preserve"> </w:t>
      </w:r>
      <w:r w:rsidRPr="00FC23EB">
        <w:rPr>
          <w:i/>
        </w:rPr>
        <w:t>(Local</w:t>
      </w:r>
      <w:r w:rsidR="00E24065" w:rsidRPr="00FC23EB">
        <w:rPr>
          <w:i/>
        </w:rPr>
        <w:t xml:space="preserve"> </w:t>
      </w:r>
      <w:r w:rsidRPr="00FC23EB">
        <w:rPr>
          <w:i/>
        </w:rPr>
        <w:t>Collective</w:t>
      </w:r>
      <w:r w:rsidR="00E24065" w:rsidRPr="00FC23EB">
        <w:rPr>
          <w:i/>
        </w:rPr>
        <w:t xml:space="preserve"> </w:t>
      </w:r>
      <w:r w:rsidRPr="00FC23EB">
        <w:rPr>
          <w:i/>
        </w:rPr>
        <w:t>Program)</w:t>
      </w:r>
      <w:r w:rsidRPr="0035488F">
        <w:t>:</w:t>
      </w:r>
      <w:r w:rsidR="00E24065" w:rsidRPr="0035488F">
        <w:t xml:space="preserve"> </w:t>
      </w:r>
      <w:r w:rsidRPr="0035488F">
        <w:t>Initially,</w:t>
      </w:r>
      <w:r w:rsidR="00E24065" w:rsidRPr="0035488F">
        <w:t xml:space="preserve"> </w:t>
      </w:r>
      <w:r w:rsidRPr="0035488F">
        <w:t>the</w:t>
      </w:r>
      <w:r w:rsidR="00E24065" w:rsidRPr="0035488F">
        <w:t xml:space="preserve"> </w:t>
      </w:r>
      <w:r w:rsidRPr="0035488F">
        <w:t>people</w:t>
      </w:r>
      <w:r w:rsidR="00E24065" w:rsidRPr="0035488F">
        <w:t xml:space="preserve"> </w:t>
      </w:r>
      <w:r w:rsidRPr="0035488F">
        <w:t>of</w:t>
      </w:r>
      <w:r w:rsidR="00E24065" w:rsidRPr="0035488F">
        <w:t xml:space="preserve"> </w:t>
      </w:r>
      <w:r w:rsidRPr="0035488F">
        <w:t>Rwanda</w:t>
      </w:r>
      <w:r w:rsidR="00E24065" w:rsidRPr="0035488F">
        <w:t xml:space="preserve"> </w:t>
      </w:r>
      <w:r w:rsidRPr="0035488F">
        <w:t>especially</w:t>
      </w:r>
      <w:r w:rsidR="00E24065" w:rsidRPr="0035488F">
        <w:t xml:space="preserve"> </w:t>
      </w:r>
      <w:r w:rsidRPr="0035488F">
        <w:t>in</w:t>
      </w:r>
      <w:r w:rsidR="00E24065" w:rsidRPr="0035488F">
        <w:t xml:space="preserve"> </w:t>
      </w:r>
      <w:r w:rsidRPr="0035488F">
        <w:t>rural</w:t>
      </w:r>
      <w:r w:rsidR="00E24065" w:rsidRPr="0035488F">
        <w:t xml:space="preserve"> </w:t>
      </w:r>
      <w:r w:rsidRPr="0035488F">
        <w:t>areas</w:t>
      </w:r>
      <w:r w:rsidR="00E24065" w:rsidRPr="0035488F">
        <w:t xml:space="preserve"> </w:t>
      </w:r>
      <w:r w:rsidRPr="0035488F">
        <w:t>had</w:t>
      </w:r>
      <w:r w:rsidR="00E24065" w:rsidRPr="0035488F">
        <w:t xml:space="preserve"> </w:t>
      </w:r>
      <w:r w:rsidRPr="0035488F">
        <w:t>a</w:t>
      </w:r>
      <w:r w:rsidR="00E24065" w:rsidRPr="0035488F">
        <w:t xml:space="preserve"> </w:t>
      </w:r>
      <w:r w:rsidRPr="0035488F">
        <w:t>tradition</w:t>
      </w:r>
      <w:r w:rsidR="00E24065" w:rsidRPr="0035488F">
        <w:t xml:space="preserve"> </w:t>
      </w:r>
      <w:r w:rsidRPr="0035488F">
        <w:t>of</w:t>
      </w:r>
      <w:r w:rsidR="00E24065" w:rsidRPr="0035488F">
        <w:t xml:space="preserve"> </w:t>
      </w:r>
      <w:r w:rsidRPr="0035488F">
        <w:t>coming</w:t>
      </w:r>
      <w:r w:rsidR="00E24065" w:rsidRPr="0035488F">
        <w:t xml:space="preserve"> </w:t>
      </w:r>
      <w:r w:rsidRPr="0035488F">
        <w:t>together</w:t>
      </w:r>
      <w:r w:rsidR="00E24065" w:rsidRPr="0035488F">
        <w:t xml:space="preserve"> </w:t>
      </w:r>
      <w:r w:rsidRPr="0035488F">
        <w:t>to</w:t>
      </w:r>
      <w:r w:rsidR="00E24065" w:rsidRPr="0035488F">
        <w:t xml:space="preserve"> </w:t>
      </w:r>
      <w:r w:rsidRPr="0035488F">
        <w:t>work</w:t>
      </w:r>
      <w:r w:rsidR="00E24065" w:rsidRPr="0035488F">
        <w:t xml:space="preserve"> </w:t>
      </w:r>
      <w:r w:rsidRPr="0035488F">
        <w:t>in</w:t>
      </w:r>
      <w:r w:rsidR="00E24065" w:rsidRPr="0035488F">
        <w:t xml:space="preserve"> </w:t>
      </w:r>
      <w:r w:rsidRPr="0035488F">
        <w:t>groups</w:t>
      </w:r>
      <w:r w:rsidR="00E24065" w:rsidRPr="0035488F">
        <w:t xml:space="preserve"> </w:t>
      </w:r>
      <w:r w:rsidRPr="0035488F">
        <w:t>and</w:t>
      </w:r>
      <w:r w:rsidR="00E24065" w:rsidRPr="0035488F">
        <w:t xml:space="preserve"> </w:t>
      </w:r>
      <w:r w:rsidRPr="0035488F">
        <w:t>teams.</w:t>
      </w:r>
      <w:r w:rsidR="00E24065" w:rsidRPr="0035488F">
        <w:t xml:space="preserve"> </w:t>
      </w:r>
      <w:r w:rsidRPr="0035488F">
        <w:t>This</w:t>
      </w:r>
      <w:r w:rsidR="00E24065" w:rsidRPr="0035488F">
        <w:t xml:space="preserve"> </w:t>
      </w:r>
      <w:r w:rsidRPr="0035488F">
        <w:t>builds</w:t>
      </w:r>
      <w:r w:rsidR="00E24065" w:rsidRPr="0035488F">
        <w:t xml:space="preserve"> </w:t>
      </w:r>
      <w:r w:rsidRPr="0035488F">
        <w:t>social</w:t>
      </w:r>
      <w:r w:rsidR="00E24065" w:rsidRPr="0035488F">
        <w:t xml:space="preserve"> </w:t>
      </w:r>
      <w:r w:rsidRPr="0035488F">
        <w:t>capital</w:t>
      </w:r>
      <w:r w:rsidR="00E24065" w:rsidRPr="0035488F">
        <w:t xml:space="preserve"> </w:t>
      </w:r>
      <w:r w:rsidRPr="0035488F">
        <w:t>and</w:t>
      </w:r>
      <w:r w:rsidR="00E24065" w:rsidRPr="0035488F">
        <w:t xml:space="preserve"> </w:t>
      </w:r>
      <w:r w:rsidRPr="0035488F">
        <w:t>strengthens</w:t>
      </w:r>
      <w:r w:rsidR="00E24065" w:rsidRPr="0035488F">
        <w:t xml:space="preserve"> </w:t>
      </w:r>
      <w:r w:rsidRPr="0035488F">
        <w:t>relationships</w:t>
      </w:r>
      <w:r w:rsidR="00E24065" w:rsidRPr="0035488F">
        <w:t xml:space="preserve"> </w:t>
      </w:r>
      <w:r w:rsidRPr="0035488F">
        <w:t>of</w:t>
      </w:r>
      <w:r w:rsidR="00E24065" w:rsidRPr="0035488F">
        <w:t xml:space="preserve"> </w:t>
      </w:r>
      <w:r w:rsidRPr="0035488F">
        <w:t>trust</w:t>
      </w:r>
      <w:r w:rsidR="00E24065" w:rsidRPr="0035488F">
        <w:t xml:space="preserve"> </w:t>
      </w:r>
      <w:r w:rsidRPr="0035488F">
        <w:t>and</w:t>
      </w:r>
      <w:r w:rsidR="00E24065" w:rsidRPr="0035488F">
        <w:t xml:space="preserve"> </w:t>
      </w:r>
      <w:r w:rsidRPr="0035488F">
        <w:t>reciprocity.</w:t>
      </w:r>
      <w:r w:rsidR="00E24065" w:rsidRPr="0035488F">
        <w:t xml:space="preserve"> </w:t>
      </w:r>
      <w:r w:rsidRPr="0035488F">
        <w:t>Later,</w:t>
      </w:r>
      <w:r w:rsidR="00E24065" w:rsidRPr="0035488F">
        <w:t xml:space="preserve"> </w:t>
      </w:r>
      <w:r w:rsidRPr="0035488F">
        <w:t>a</w:t>
      </w:r>
      <w:r w:rsidR="00E24065" w:rsidRPr="0035488F">
        <w:t xml:space="preserve"> </w:t>
      </w:r>
      <w:r w:rsidRPr="0035488F">
        <w:t>policy</w:t>
      </w:r>
      <w:r w:rsidR="00E24065" w:rsidRPr="0035488F">
        <w:t xml:space="preserve"> </w:t>
      </w:r>
      <w:r w:rsidRPr="0035488F">
        <w:t>was</w:t>
      </w:r>
      <w:r w:rsidR="00E24065" w:rsidRPr="0035488F">
        <w:t xml:space="preserve"> </w:t>
      </w:r>
      <w:r w:rsidRPr="0035488F">
        <w:t>adopted</w:t>
      </w:r>
      <w:r w:rsidR="00E24065" w:rsidRPr="0035488F">
        <w:t xml:space="preserve"> </w:t>
      </w:r>
      <w:r w:rsidRPr="0035488F">
        <w:t>to</w:t>
      </w:r>
      <w:r w:rsidR="00E24065" w:rsidRPr="0035488F">
        <w:t xml:space="preserve"> </w:t>
      </w:r>
      <w:r w:rsidRPr="0035488F">
        <w:t>extend</w:t>
      </w:r>
      <w:r w:rsidR="00E24065" w:rsidRPr="0035488F">
        <w:t xml:space="preserve"> </w:t>
      </w:r>
      <w:r w:rsidRPr="0035488F">
        <w:t>this</w:t>
      </w:r>
      <w:r w:rsidR="00E24065" w:rsidRPr="0035488F">
        <w:t xml:space="preserve"> </w:t>
      </w:r>
      <w:r w:rsidRPr="0035488F">
        <w:t>approach</w:t>
      </w:r>
      <w:r w:rsidR="00E24065" w:rsidRPr="0035488F">
        <w:t xml:space="preserve"> </w:t>
      </w:r>
      <w:r w:rsidRPr="0035488F">
        <w:t>nationwide.</w:t>
      </w:r>
      <w:r w:rsidR="00E24065" w:rsidRPr="0035488F">
        <w:t xml:space="preserve"> </w:t>
      </w:r>
      <w:r w:rsidRPr="0035488F">
        <w:t>Residents</w:t>
      </w:r>
      <w:r w:rsidR="00E24065" w:rsidRPr="0035488F">
        <w:t xml:space="preserve"> </w:t>
      </w:r>
      <w:r w:rsidRPr="0035488F">
        <w:t>in</w:t>
      </w:r>
      <w:r w:rsidR="00E24065" w:rsidRPr="0035488F">
        <w:t xml:space="preserve"> </w:t>
      </w:r>
      <w:r w:rsidRPr="0035488F">
        <w:t>a</w:t>
      </w:r>
      <w:r w:rsidR="00E24065" w:rsidRPr="0035488F">
        <w:t xml:space="preserve"> </w:t>
      </w:r>
      <w:r w:rsidRPr="0035488F">
        <w:t>given</w:t>
      </w:r>
      <w:r w:rsidR="00E24065" w:rsidRPr="0035488F">
        <w:t xml:space="preserve"> </w:t>
      </w:r>
      <w:r w:rsidRPr="0035488F">
        <w:t>territorial</w:t>
      </w:r>
      <w:r w:rsidR="00E24065" w:rsidRPr="0035488F">
        <w:t xml:space="preserve"> </w:t>
      </w:r>
      <w:r w:rsidRPr="0035488F">
        <w:t>area</w:t>
      </w:r>
      <w:r w:rsidR="00E24065" w:rsidRPr="0035488F">
        <w:t xml:space="preserve"> </w:t>
      </w:r>
      <w:r w:rsidRPr="0035488F">
        <w:t>engage</w:t>
      </w:r>
      <w:r w:rsidR="00E24065" w:rsidRPr="0035488F">
        <w:t xml:space="preserve"> </w:t>
      </w:r>
      <w:r w:rsidRPr="0035488F">
        <w:t>in</w:t>
      </w:r>
      <w:r w:rsidR="00E24065" w:rsidRPr="0035488F">
        <w:t xml:space="preserve"> </w:t>
      </w:r>
      <w:r w:rsidRPr="0035488F">
        <w:t>discussion</w:t>
      </w:r>
      <w:r w:rsidR="00E24065" w:rsidRPr="0035488F">
        <w:t xml:space="preserve"> </w:t>
      </w:r>
      <w:r w:rsidRPr="0035488F">
        <w:t>to</w:t>
      </w:r>
      <w:r w:rsidR="00E24065" w:rsidRPr="0035488F">
        <w:t xml:space="preserve"> </w:t>
      </w:r>
      <w:r w:rsidRPr="0035488F">
        <w:t>prioritise</w:t>
      </w:r>
      <w:r w:rsidR="00E24065" w:rsidRPr="0035488F">
        <w:t xml:space="preserve"> </w:t>
      </w:r>
      <w:r w:rsidRPr="0035488F">
        <w:t>their</w:t>
      </w:r>
      <w:r w:rsidR="00E24065" w:rsidRPr="0035488F">
        <w:t xml:space="preserve"> </w:t>
      </w:r>
      <w:r w:rsidRPr="0035488F">
        <w:t>local</w:t>
      </w:r>
      <w:r w:rsidR="00E24065" w:rsidRPr="0035488F">
        <w:t xml:space="preserve"> </w:t>
      </w:r>
      <w:r w:rsidRPr="0035488F">
        <w:t>problems.</w:t>
      </w:r>
      <w:r w:rsidR="00E24065" w:rsidRPr="0035488F">
        <w:t xml:space="preserve"> </w:t>
      </w:r>
      <w:r w:rsidRPr="0035488F">
        <w:t>Government</w:t>
      </w:r>
      <w:r w:rsidR="00E24065" w:rsidRPr="0035488F">
        <w:t xml:space="preserve"> </w:t>
      </w:r>
      <w:r w:rsidRPr="0035488F">
        <w:t>officials</w:t>
      </w:r>
      <w:r w:rsidR="00E24065" w:rsidRPr="0035488F">
        <w:t xml:space="preserve"> </w:t>
      </w:r>
      <w:r w:rsidRPr="0035488F">
        <w:t>take</w:t>
      </w:r>
      <w:r w:rsidR="00E24065" w:rsidRPr="0035488F">
        <w:t xml:space="preserve"> </w:t>
      </w:r>
      <w:r w:rsidRPr="0035488F">
        <w:t>on</w:t>
      </w:r>
      <w:r w:rsidR="00E24065" w:rsidRPr="0035488F">
        <w:t xml:space="preserve"> </w:t>
      </w:r>
      <w:r w:rsidRPr="0035488F">
        <w:t>the</w:t>
      </w:r>
      <w:r w:rsidR="00E24065" w:rsidRPr="0035488F">
        <w:t xml:space="preserve"> </w:t>
      </w:r>
      <w:r w:rsidRPr="0035488F">
        <w:t>role</w:t>
      </w:r>
      <w:r w:rsidR="00E24065" w:rsidRPr="0035488F">
        <w:t xml:space="preserve"> </w:t>
      </w:r>
      <w:r w:rsidRPr="0035488F">
        <w:t>of</w:t>
      </w:r>
      <w:r w:rsidR="00E24065" w:rsidRPr="0035488F">
        <w:t xml:space="preserve"> </w:t>
      </w:r>
      <w:r w:rsidRPr="0035488F">
        <w:t>enablers</w:t>
      </w:r>
      <w:r w:rsidR="00E24065" w:rsidRPr="0035488F">
        <w:t xml:space="preserve"> </w:t>
      </w:r>
      <w:r w:rsidRPr="0035488F">
        <w:t>and</w:t>
      </w:r>
      <w:r w:rsidR="00E24065" w:rsidRPr="0035488F">
        <w:t xml:space="preserve"> </w:t>
      </w:r>
      <w:r w:rsidRPr="0035488F">
        <w:t>supporters</w:t>
      </w:r>
      <w:r w:rsidR="00E24065" w:rsidRPr="0035488F">
        <w:t xml:space="preserve"> </w:t>
      </w:r>
      <w:r w:rsidRPr="0035488F">
        <w:t>of</w:t>
      </w:r>
      <w:r w:rsidR="00E24065" w:rsidRPr="0035488F">
        <w:t xml:space="preserve"> </w:t>
      </w:r>
      <w:r w:rsidRPr="0035488F">
        <w:t>citizens</w:t>
      </w:r>
      <w:r w:rsidR="00E24065" w:rsidRPr="0035488F">
        <w:t xml:space="preserve">’ </w:t>
      </w:r>
      <w:r w:rsidRPr="0035488F">
        <w:t>efforts</w:t>
      </w:r>
      <w:r w:rsidR="00E24065" w:rsidRPr="0035488F">
        <w:t xml:space="preserve"> </w:t>
      </w:r>
      <w:r w:rsidRPr="0035488F">
        <w:t>to</w:t>
      </w:r>
      <w:r w:rsidR="00E24065" w:rsidRPr="0035488F">
        <w:t xml:space="preserve"> </w:t>
      </w:r>
      <w:r w:rsidRPr="0035488F">
        <w:t>enable</w:t>
      </w:r>
      <w:r w:rsidR="00E24065" w:rsidRPr="0035488F">
        <w:t xml:space="preserve"> </w:t>
      </w:r>
      <w:r w:rsidRPr="0035488F">
        <w:t>citizens</w:t>
      </w:r>
      <w:r w:rsidR="00E24065" w:rsidRPr="0035488F">
        <w:t xml:space="preserve"> </w:t>
      </w:r>
      <w:r w:rsidRPr="0035488F">
        <w:t>to</w:t>
      </w:r>
      <w:r w:rsidR="00E24065" w:rsidRPr="0035488F">
        <w:t xml:space="preserve"> </w:t>
      </w:r>
      <w:r w:rsidRPr="0035488F">
        <w:t>engage</w:t>
      </w:r>
      <w:r w:rsidR="00E24065" w:rsidRPr="0035488F">
        <w:t xml:space="preserve"> </w:t>
      </w:r>
      <w:r w:rsidRPr="0035488F">
        <w:t>in</w:t>
      </w:r>
      <w:r w:rsidR="00E24065" w:rsidRPr="0035488F">
        <w:t xml:space="preserve"> </w:t>
      </w:r>
      <w:r w:rsidRPr="0035488F">
        <w:t>local</w:t>
      </w:r>
      <w:r w:rsidR="00E24065" w:rsidRPr="0035488F">
        <w:t xml:space="preserve"> </w:t>
      </w:r>
      <w:r w:rsidRPr="0035488F">
        <w:t>problem-solving</w:t>
      </w:r>
      <w:r w:rsidR="00E24065" w:rsidRPr="0035488F">
        <w:t xml:space="preserve"> </w:t>
      </w:r>
      <w:r w:rsidRPr="0035488F">
        <w:t>as</w:t>
      </w:r>
      <w:r w:rsidR="00E24065" w:rsidRPr="0035488F">
        <w:t xml:space="preserve"> </w:t>
      </w:r>
      <w:r w:rsidRPr="0035488F">
        <w:t>partners</w:t>
      </w:r>
      <w:r w:rsidR="00E24065" w:rsidRPr="0035488F">
        <w:t xml:space="preserve"> </w:t>
      </w:r>
      <w:r w:rsidRPr="0035488F">
        <w:t>in</w:t>
      </w:r>
      <w:r w:rsidR="00E24065" w:rsidRPr="0035488F">
        <w:t xml:space="preserve"> </w:t>
      </w:r>
      <w:r w:rsidRPr="0035488F">
        <w:t>a</w:t>
      </w:r>
      <w:r w:rsidR="00E24065" w:rsidRPr="0035488F">
        <w:t xml:space="preserve"> </w:t>
      </w:r>
      <w:r w:rsidRPr="0035488F">
        <w:t>decentralised</w:t>
      </w:r>
      <w:r w:rsidR="00E24065" w:rsidRPr="0035488F">
        <w:t xml:space="preserve"> </w:t>
      </w:r>
      <w:r w:rsidRPr="0035488F">
        <w:t>government.</w:t>
      </w:r>
      <w:r w:rsidR="00E24065" w:rsidRPr="0035488F">
        <w:t xml:space="preserve"> </w:t>
      </w:r>
    </w:p>
    <w:p w:rsidR="00951BC8" w:rsidRPr="0035488F" w:rsidRDefault="00951BC8" w:rsidP="0035488F">
      <w:pPr>
        <w:pStyle w:val="SingleTxtG"/>
      </w:pPr>
      <w:r w:rsidRPr="0035488F">
        <w:t>181.</w:t>
      </w:r>
      <w:r w:rsidRPr="0035488F">
        <w:tab/>
      </w:r>
      <w:r w:rsidRPr="00D97DC1">
        <w:rPr>
          <w:i/>
        </w:rPr>
        <w:t>Labor</w:t>
      </w:r>
      <w:r w:rsidR="00E24065" w:rsidRPr="00D97DC1">
        <w:rPr>
          <w:i/>
        </w:rPr>
        <w:t xml:space="preserve"> </w:t>
      </w:r>
      <w:r w:rsidR="00F87A3E">
        <w:rPr>
          <w:i/>
        </w:rPr>
        <w:t>i</w:t>
      </w:r>
      <w:r w:rsidRPr="00D97DC1">
        <w:rPr>
          <w:i/>
        </w:rPr>
        <w:t>ntensive</w:t>
      </w:r>
      <w:r w:rsidR="00E24065" w:rsidRPr="00D97DC1">
        <w:rPr>
          <w:i/>
        </w:rPr>
        <w:t xml:space="preserve"> </w:t>
      </w:r>
      <w:r w:rsidR="00F87A3E">
        <w:rPr>
          <w:i/>
        </w:rPr>
        <w:t>p</w:t>
      </w:r>
      <w:r w:rsidRPr="00D97DC1">
        <w:rPr>
          <w:i/>
        </w:rPr>
        <w:t>ublic</w:t>
      </w:r>
      <w:r w:rsidR="00E24065" w:rsidRPr="00D97DC1">
        <w:rPr>
          <w:i/>
        </w:rPr>
        <w:t xml:space="preserve"> </w:t>
      </w:r>
      <w:r w:rsidR="00F87A3E">
        <w:rPr>
          <w:i/>
        </w:rPr>
        <w:t>w</w:t>
      </w:r>
      <w:r w:rsidRPr="00D97DC1">
        <w:rPr>
          <w:i/>
        </w:rPr>
        <w:t>orks</w:t>
      </w:r>
      <w:r w:rsidR="00E24065" w:rsidRPr="00D97DC1">
        <w:rPr>
          <w:i/>
        </w:rPr>
        <w:t xml:space="preserve"> </w:t>
      </w:r>
      <w:r w:rsidRPr="00D97DC1">
        <w:rPr>
          <w:i/>
        </w:rPr>
        <w:t>(Haute</w:t>
      </w:r>
      <w:r w:rsidR="00E24065" w:rsidRPr="00D97DC1">
        <w:rPr>
          <w:i/>
        </w:rPr>
        <w:t xml:space="preserve"> </w:t>
      </w:r>
      <w:r w:rsidRPr="00D97DC1">
        <w:rPr>
          <w:i/>
        </w:rPr>
        <w:t>intensité</w:t>
      </w:r>
      <w:r w:rsidR="00E24065" w:rsidRPr="00D97DC1">
        <w:rPr>
          <w:i/>
        </w:rPr>
        <w:t xml:space="preserve"> </w:t>
      </w:r>
      <w:r w:rsidRPr="00D97DC1">
        <w:rPr>
          <w:i/>
        </w:rPr>
        <w:t>de</w:t>
      </w:r>
      <w:r w:rsidR="00E24065" w:rsidRPr="00D97DC1">
        <w:rPr>
          <w:i/>
        </w:rPr>
        <w:t xml:space="preserve"> </w:t>
      </w:r>
      <w:r w:rsidRPr="00D97DC1">
        <w:rPr>
          <w:i/>
        </w:rPr>
        <w:t>main</w:t>
      </w:r>
      <w:r w:rsidR="00E24065" w:rsidRPr="00D97DC1">
        <w:rPr>
          <w:i/>
        </w:rPr>
        <w:t xml:space="preserve"> </w:t>
      </w:r>
      <w:r w:rsidRPr="00D97DC1">
        <w:rPr>
          <w:i/>
        </w:rPr>
        <w:t>d</w:t>
      </w:r>
      <w:r w:rsidR="00E24065" w:rsidRPr="00D97DC1">
        <w:rPr>
          <w:i/>
        </w:rPr>
        <w:t>’</w:t>
      </w:r>
      <w:r w:rsidRPr="00D97DC1">
        <w:rPr>
          <w:i/>
        </w:rPr>
        <w:t>œuvre</w:t>
      </w:r>
      <w:r w:rsidR="00E24065" w:rsidRPr="00D97DC1">
        <w:rPr>
          <w:i/>
        </w:rPr>
        <w:t xml:space="preserve"> </w:t>
      </w:r>
      <w:r w:rsidRPr="00D97DC1">
        <w:rPr>
          <w:i/>
        </w:rPr>
        <w:t>(HIMO))</w:t>
      </w:r>
      <w:r w:rsidRPr="0035488F">
        <w:t>:</w:t>
      </w:r>
      <w:r w:rsidR="00E24065" w:rsidRPr="0035488F">
        <w:t xml:space="preserve"> </w:t>
      </w:r>
      <w:r w:rsidRPr="0035488F">
        <w:t>Due</w:t>
      </w:r>
      <w:r w:rsidR="00E24065" w:rsidRPr="0035488F">
        <w:t xml:space="preserve"> </w:t>
      </w:r>
      <w:r w:rsidRPr="0035488F">
        <w:t>to</w:t>
      </w:r>
      <w:r w:rsidR="00E24065" w:rsidRPr="0035488F">
        <w:t xml:space="preserve"> </w:t>
      </w:r>
      <w:r w:rsidRPr="0035488F">
        <w:t>the</w:t>
      </w:r>
      <w:r w:rsidR="00E24065" w:rsidRPr="0035488F">
        <w:t xml:space="preserve"> </w:t>
      </w:r>
      <w:r w:rsidRPr="0035488F">
        <w:t>urgent</w:t>
      </w:r>
      <w:r w:rsidR="00E24065" w:rsidRPr="0035488F">
        <w:t xml:space="preserve"> </w:t>
      </w:r>
      <w:r w:rsidRPr="0035488F">
        <w:t>need</w:t>
      </w:r>
      <w:r w:rsidR="00E24065" w:rsidRPr="0035488F">
        <w:t xml:space="preserve"> </w:t>
      </w:r>
      <w:r w:rsidRPr="0035488F">
        <w:t>to</w:t>
      </w:r>
      <w:r w:rsidR="00E24065" w:rsidRPr="0035488F">
        <w:t xml:space="preserve"> </w:t>
      </w:r>
      <w:r w:rsidRPr="0035488F">
        <w:t>re-absorb</w:t>
      </w:r>
      <w:r w:rsidR="00E24065" w:rsidRPr="0035488F">
        <w:t xml:space="preserve"> </w:t>
      </w:r>
      <w:r w:rsidRPr="0035488F">
        <w:t>the</w:t>
      </w:r>
      <w:r w:rsidR="00E24065" w:rsidRPr="0035488F">
        <w:t xml:space="preserve"> </w:t>
      </w:r>
      <w:r w:rsidRPr="0035488F">
        <w:t>half</w:t>
      </w:r>
      <w:r w:rsidR="00E24065" w:rsidRPr="0035488F">
        <w:t xml:space="preserve"> </w:t>
      </w:r>
      <w:r w:rsidRPr="0035488F">
        <w:t>million</w:t>
      </w:r>
      <w:r w:rsidR="00E24065" w:rsidRPr="0035488F">
        <w:t xml:space="preserve"> </w:t>
      </w:r>
      <w:r w:rsidRPr="0035488F">
        <w:t>unemployed</w:t>
      </w:r>
      <w:r w:rsidR="00E24065" w:rsidRPr="0035488F">
        <w:t xml:space="preserve"> </w:t>
      </w:r>
      <w:r w:rsidRPr="0035488F">
        <w:t>and</w:t>
      </w:r>
      <w:r w:rsidR="00E24065" w:rsidRPr="0035488F">
        <w:t xml:space="preserve"> </w:t>
      </w:r>
      <w:r w:rsidRPr="0035488F">
        <w:t>under</w:t>
      </w:r>
      <w:r w:rsidR="00E24065" w:rsidRPr="0035488F">
        <w:t xml:space="preserve"> </w:t>
      </w:r>
      <w:r w:rsidRPr="0035488F">
        <w:t>employed</w:t>
      </w:r>
      <w:r w:rsidR="00E24065" w:rsidRPr="0035488F">
        <w:t xml:space="preserve"> </w:t>
      </w:r>
      <w:r w:rsidRPr="0035488F">
        <w:t>people</w:t>
      </w:r>
      <w:r w:rsidR="00E24065" w:rsidRPr="0035488F">
        <w:t xml:space="preserve"> </w:t>
      </w:r>
      <w:r w:rsidRPr="0035488F">
        <w:t>in</w:t>
      </w:r>
      <w:r w:rsidR="00E24065" w:rsidRPr="0035488F">
        <w:t xml:space="preserve"> </w:t>
      </w:r>
      <w:r w:rsidRPr="0035488F">
        <w:t>the</w:t>
      </w:r>
      <w:r w:rsidR="00E24065" w:rsidRPr="0035488F">
        <w:t xml:space="preserve"> </w:t>
      </w:r>
      <w:r w:rsidRPr="0035488F">
        <w:t>rural</w:t>
      </w:r>
      <w:r w:rsidR="00E24065" w:rsidRPr="0035488F">
        <w:t xml:space="preserve"> </w:t>
      </w:r>
      <w:r w:rsidRPr="0035488F">
        <w:t>areas,</w:t>
      </w:r>
      <w:r w:rsidR="00E24065" w:rsidRPr="0035488F">
        <w:t xml:space="preserve"> </w:t>
      </w:r>
      <w:r w:rsidRPr="0035488F">
        <w:t>plus</w:t>
      </w:r>
      <w:r w:rsidR="00E24065" w:rsidRPr="0035488F">
        <w:t xml:space="preserve"> </w:t>
      </w:r>
      <w:r w:rsidRPr="0035488F">
        <w:t>demobilised</w:t>
      </w:r>
      <w:r w:rsidR="00E24065" w:rsidRPr="0035488F">
        <w:t xml:space="preserve"> </w:t>
      </w:r>
      <w:r w:rsidRPr="0035488F">
        <w:t>soldiers</w:t>
      </w:r>
      <w:r w:rsidR="00E24065" w:rsidRPr="0035488F">
        <w:t xml:space="preserve"> </w:t>
      </w:r>
      <w:r w:rsidRPr="0035488F">
        <w:t>and</w:t>
      </w:r>
      <w:r w:rsidR="00E24065" w:rsidRPr="0035488F">
        <w:t xml:space="preserve"> </w:t>
      </w:r>
      <w:r w:rsidRPr="0035488F">
        <w:t>detainees</w:t>
      </w:r>
      <w:r w:rsidR="00E24065" w:rsidRPr="0035488F">
        <w:t xml:space="preserve"> </w:t>
      </w:r>
      <w:r w:rsidRPr="0035488F">
        <w:t>freed</w:t>
      </w:r>
      <w:r w:rsidR="00E24065" w:rsidRPr="0035488F">
        <w:t xml:space="preserve"> </w:t>
      </w:r>
      <w:r w:rsidRPr="0035488F">
        <w:t>by</w:t>
      </w:r>
      <w:r w:rsidR="00E24065" w:rsidRPr="0035488F">
        <w:t xml:space="preserve"> </w:t>
      </w:r>
      <w:r w:rsidRPr="007339E3">
        <w:rPr>
          <w:i/>
        </w:rPr>
        <w:t>Gacaca</w:t>
      </w:r>
      <w:r w:rsidR="00E24065" w:rsidRPr="0035488F">
        <w:t xml:space="preserve"> </w:t>
      </w:r>
      <w:r w:rsidRPr="0035488F">
        <w:t>Courts,</w:t>
      </w:r>
      <w:r w:rsidR="00E24065" w:rsidRPr="0035488F">
        <w:t xml:space="preserve"> </w:t>
      </w:r>
      <w:r w:rsidRPr="0035488F">
        <w:t>a</w:t>
      </w:r>
      <w:r w:rsidR="00E24065" w:rsidRPr="0035488F">
        <w:t xml:space="preserve"> </w:t>
      </w:r>
      <w:r w:rsidRPr="0035488F">
        <w:t>vast</w:t>
      </w:r>
      <w:r w:rsidR="00E24065" w:rsidRPr="0035488F">
        <w:t xml:space="preserve"> </w:t>
      </w:r>
      <w:r w:rsidRPr="0035488F">
        <w:t>program</w:t>
      </w:r>
      <w:r w:rsidR="00E24065" w:rsidRPr="0035488F">
        <w:t xml:space="preserve"> </w:t>
      </w:r>
      <w:r w:rsidRPr="0035488F">
        <w:t>of</w:t>
      </w:r>
      <w:r w:rsidR="00E24065" w:rsidRPr="0035488F">
        <w:t xml:space="preserve"> </w:t>
      </w:r>
      <w:r w:rsidRPr="0035488F">
        <w:t>infrastructure</w:t>
      </w:r>
      <w:r w:rsidR="00E24065" w:rsidRPr="0035488F">
        <w:t xml:space="preserve"> </w:t>
      </w:r>
      <w:r w:rsidRPr="0035488F">
        <w:t>development</w:t>
      </w:r>
      <w:r w:rsidR="00E24065" w:rsidRPr="0035488F">
        <w:t xml:space="preserve"> </w:t>
      </w:r>
      <w:r w:rsidRPr="0035488F">
        <w:t>and</w:t>
      </w:r>
      <w:r w:rsidR="00E24065" w:rsidRPr="0035488F">
        <w:t xml:space="preserve"> </w:t>
      </w:r>
      <w:r w:rsidRPr="0035488F">
        <w:t>services</w:t>
      </w:r>
      <w:r w:rsidR="00E24065" w:rsidRPr="0035488F">
        <w:t xml:space="preserve"> </w:t>
      </w:r>
      <w:r w:rsidRPr="0035488F">
        <w:t>for</w:t>
      </w:r>
      <w:r w:rsidR="00E24065" w:rsidRPr="0035488F">
        <w:t xml:space="preserve"> </w:t>
      </w:r>
      <w:r w:rsidRPr="0035488F">
        <w:t>rural</w:t>
      </w:r>
      <w:r w:rsidR="00E24065" w:rsidRPr="0035488F">
        <w:t xml:space="preserve"> </w:t>
      </w:r>
      <w:r w:rsidRPr="0035488F">
        <w:t>development</w:t>
      </w:r>
      <w:r w:rsidR="00E24065" w:rsidRPr="0035488F">
        <w:t xml:space="preserve"> </w:t>
      </w:r>
      <w:r w:rsidRPr="0035488F">
        <w:t>was</w:t>
      </w:r>
      <w:r w:rsidR="00E24065" w:rsidRPr="0035488F">
        <w:t xml:space="preserve"> </w:t>
      </w:r>
      <w:r w:rsidRPr="0035488F">
        <w:t>created.</w:t>
      </w:r>
      <w:r w:rsidR="00E24065" w:rsidRPr="0035488F">
        <w:t xml:space="preserve"> </w:t>
      </w:r>
      <w:r w:rsidRPr="0035488F">
        <w:t>Labour</w:t>
      </w:r>
      <w:r w:rsidR="00E24065" w:rsidRPr="0035488F">
        <w:t xml:space="preserve"> </w:t>
      </w:r>
      <w:r w:rsidRPr="0035488F">
        <w:t>intensive</w:t>
      </w:r>
      <w:r w:rsidR="00E24065" w:rsidRPr="0035488F">
        <w:t xml:space="preserve"> </w:t>
      </w:r>
      <w:r w:rsidRPr="0035488F">
        <w:t>method</w:t>
      </w:r>
      <w:r w:rsidR="00E24065" w:rsidRPr="0035488F">
        <w:t xml:space="preserve"> </w:t>
      </w:r>
      <w:r w:rsidRPr="0035488F">
        <w:t>was</w:t>
      </w:r>
      <w:r w:rsidR="00E24065" w:rsidRPr="0035488F">
        <w:t xml:space="preserve"> </w:t>
      </w:r>
      <w:r w:rsidRPr="0035488F">
        <w:t>recommended</w:t>
      </w:r>
      <w:r w:rsidR="00E24065" w:rsidRPr="0035488F">
        <w:t xml:space="preserve"> </w:t>
      </w:r>
      <w:r w:rsidRPr="0035488F">
        <w:t>as</w:t>
      </w:r>
      <w:r w:rsidR="00E24065" w:rsidRPr="0035488F">
        <w:t xml:space="preserve"> </w:t>
      </w:r>
      <w:r w:rsidRPr="0035488F">
        <w:t>a</w:t>
      </w:r>
      <w:r w:rsidR="00E24065" w:rsidRPr="0035488F">
        <w:t xml:space="preserve"> </w:t>
      </w:r>
      <w:r w:rsidRPr="0035488F">
        <w:t>method</w:t>
      </w:r>
      <w:r w:rsidR="00E24065" w:rsidRPr="0035488F">
        <w:t xml:space="preserve"> </w:t>
      </w:r>
      <w:r w:rsidRPr="0035488F">
        <w:t>to</w:t>
      </w:r>
      <w:r w:rsidR="00E24065" w:rsidRPr="0035488F">
        <w:t xml:space="preserve"> </w:t>
      </w:r>
      <w:r w:rsidRPr="0035488F">
        <w:t>employ</w:t>
      </w:r>
      <w:r w:rsidR="00E24065" w:rsidRPr="0035488F">
        <w:t xml:space="preserve"> </w:t>
      </w:r>
      <w:r w:rsidRPr="0035488F">
        <w:t>the</w:t>
      </w:r>
      <w:r w:rsidR="00E24065" w:rsidRPr="0035488F">
        <w:t xml:space="preserve"> </w:t>
      </w:r>
      <w:r w:rsidRPr="0035488F">
        <w:t>above</w:t>
      </w:r>
      <w:r w:rsidR="00E24065" w:rsidRPr="0035488F">
        <w:t xml:space="preserve"> </w:t>
      </w:r>
      <w:r w:rsidRPr="0035488F">
        <w:t>categories.</w:t>
      </w:r>
      <w:r w:rsidR="00E24065" w:rsidRPr="0035488F">
        <w:t xml:space="preserve"> </w:t>
      </w:r>
      <w:r w:rsidRPr="0035488F">
        <w:t>In</w:t>
      </w:r>
      <w:r w:rsidR="00E24065" w:rsidRPr="0035488F">
        <w:t xml:space="preserve"> </w:t>
      </w:r>
      <w:r w:rsidRPr="0035488F">
        <w:t>the</w:t>
      </w:r>
      <w:r w:rsidR="00E24065" w:rsidRPr="0035488F">
        <w:t xml:space="preserve"> </w:t>
      </w:r>
      <w:r w:rsidRPr="0035488F">
        <w:t>process,</w:t>
      </w:r>
      <w:r w:rsidR="00E24065" w:rsidRPr="0035488F">
        <w:t xml:space="preserve"> </w:t>
      </w:r>
      <w:r w:rsidRPr="0035488F">
        <w:t>people</w:t>
      </w:r>
      <w:r w:rsidR="00E24065" w:rsidRPr="0035488F">
        <w:t xml:space="preserve"> </w:t>
      </w:r>
      <w:r w:rsidRPr="0035488F">
        <w:t>from</w:t>
      </w:r>
      <w:r w:rsidR="00E24065" w:rsidRPr="0035488F">
        <w:t xml:space="preserve"> </w:t>
      </w:r>
      <w:r w:rsidRPr="0035488F">
        <w:t>various</w:t>
      </w:r>
      <w:r w:rsidR="00E24065" w:rsidRPr="0035488F">
        <w:t xml:space="preserve"> </w:t>
      </w:r>
      <w:r w:rsidRPr="0035488F">
        <w:t>backgrounds</w:t>
      </w:r>
      <w:r w:rsidR="00E24065" w:rsidRPr="0035488F">
        <w:t xml:space="preserve"> </w:t>
      </w:r>
      <w:r w:rsidRPr="0035488F">
        <w:t>have</w:t>
      </w:r>
      <w:r w:rsidR="00E24065" w:rsidRPr="0035488F">
        <w:t xml:space="preserve"> </w:t>
      </w:r>
      <w:r w:rsidRPr="0035488F">
        <w:t>been</w:t>
      </w:r>
      <w:r w:rsidR="00E24065" w:rsidRPr="0035488F">
        <w:t xml:space="preserve"> </w:t>
      </w:r>
      <w:r w:rsidRPr="0035488F">
        <w:t>able</w:t>
      </w:r>
      <w:r w:rsidR="00E24065" w:rsidRPr="0035488F">
        <w:t xml:space="preserve"> </w:t>
      </w:r>
      <w:r w:rsidRPr="0035488F">
        <w:t>work</w:t>
      </w:r>
      <w:r w:rsidR="00E24065" w:rsidRPr="0035488F">
        <w:t xml:space="preserve"> </w:t>
      </w:r>
      <w:r w:rsidRPr="0035488F">
        <w:t>alongside</w:t>
      </w:r>
      <w:r w:rsidR="00E24065" w:rsidRPr="0035488F">
        <w:t xml:space="preserve"> </w:t>
      </w:r>
      <w:r w:rsidRPr="0035488F">
        <w:t>one</w:t>
      </w:r>
      <w:r w:rsidR="00E24065" w:rsidRPr="0035488F">
        <w:t xml:space="preserve"> </w:t>
      </w:r>
      <w:r w:rsidRPr="0035488F">
        <w:t>another</w:t>
      </w:r>
      <w:r w:rsidR="00E24065" w:rsidRPr="0035488F">
        <w:t xml:space="preserve"> </w:t>
      </w:r>
      <w:r w:rsidRPr="0035488F">
        <w:t>and</w:t>
      </w:r>
      <w:r w:rsidR="00E24065" w:rsidRPr="0035488F">
        <w:t xml:space="preserve"> </w:t>
      </w:r>
      <w:r w:rsidRPr="0035488F">
        <w:t>discover</w:t>
      </w:r>
      <w:r w:rsidR="00E24065" w:rsidRPr="0035488F">
        <w:t xml:space="preserve"> </w:t>
      </w:r>
      <w:r w:rsidRPr="0035488F">
        <w:t>that</w:t>
      </w:r>
      <w:r w:rsidR="00E24065" w:rsidRPr="0035488F">
        <w:t xml:space="preserve"> </w:t>
      </w:r>
      <w:r w:rsidRPr="0035488F">
        <w:t>their</w:t>
      </w:r>
      <w:r w:rsidR="00E24065" w:rsidRPr="0035488F">
        <w:t xml:space="preserve"> </w:t>
      </w:r>
      <w:r w:rsidRPr="0035488F">
        <w:t>true</w:t>
      </w:r>
      <w:r w:rsidR="00E24065" w:rsidRPr="0035488F">
        <w:t xml:space="preserve"> </w:t>
      </w:r>
      <w:r w:rsidRPr="0035488F">
        <w:t>challenge</w:t>
      </w:r>
      <w:r w:rsidR="00E24065" w:rsidRPr="0035488F">
        <w:t xml:space="preserve"> </w:t>
      </w:r>
      <w:r w:rsidRPr="0035488F">
        <w:t>is</w:t>
      </w:r>
      <w:r w:rsidR="00E24065" w:rsidRPr="0035488F">
        <w:t xml:space="preserve"> </w:t>
      </w:r>
      <w:r w:rsidRPr="0035488F">
        <w:t>poverty.</w:t>
      </w:r>
      <w:r w:rsidR="00E24065" w:rsidRPr="0035488F">
        <w:t xml:space="preserve"> </w:t>
      </w:r>
      <w:r w:rsidRPr="0035488F">
        <w:t>This</w:t>
      </w:r>
      <w:r w:rsidR="00E24065" w:rsidRPr="0035488F">
        <w:t xml:space="preserve"> </w:t>
      </w:r>
      <w:r w:rsidRPr="0035488F">
        <w:t>has</w:t>
      </w:r>
      <w:r w:rsidR="00E24065" w:rsidRPr="0035488F">
        <w:t xml:space="preserve"> </w:t>
      </w:r>
      <w:r w:rsidRPr="0035488F">
        <w:t>helped</w:t>
      </w:r>
      <w:r w:rsidR="00E24065" w:rsidRPr="0035488F">
        <w:t xml:space="preserve"> </w:t>
      </w:r>
      <w:r w:rsidRPr="0035488F">
        <w:t>to</w:t>
      </w:r>
      <w:r w:rsidR="00E24065" w:rsidRPr="0035488F">
        <w:t xml:space="preserve"> </w:t>
      </w:r>
      <w:r w:rsidRPr="0035488F">
        <w:t>create</w:t>
      </w:r>
      <w:r w:rsidR="00E24065" w:rsidRPr="0035488F">
        <w:t xml:space="preserve"> </w:t>
      </w:r>
      <w:r w:rsidRPr="0035488F">
        <w:t>a</w:t>
      </w:r>
      <w:r w:rsidR="00E24065" w:rsidRPr="0035488F">
        <w:t xml:space="preserve"> </w:t>
      </w:r>
      <w:r w:rsidRPr="0035488F">
        <w:t>common</w:t>
      </w:r>
      <w:r w:rsidR="00E24065" w:rsidRPr="0035488F">
        <w:t xml:space="preserve"> </w:t>
      </w:r>
      <w:r w:rsidRPr="0035488F">
        <w:t>ground</w:t>
      </w:r>
      <w:r w:rsidR="00E24065" w:rsidRPr="0035488F">
        <w:t xml:space="preserve"> </w:t>
      </w:r>
      <w:r w:rsidRPr="0035488F">
        <w:t>among</w:t>
      </w:r>
      <w:r w:rsidR="00E24065" w:rsidRPr="0035488F">
        <w:t xml:space="preserve"> </w:t>
      </w:r>
      <w:r w:rsidRPr="0035488F">
        <w:t>participants</w:t>
      </w:r>
      <w:r w:rsidR="00E24065" w:rsidRPr="0035488F">
        <w:t xml:space="preserve"> </w:t>
      </w:r>
      <w:r w:rsidRPr="0035488F">
        <w:t>and</w:t>
      </w:r>
      <w:r w:rsidR="00E24065" w:rsidRPr="0035488F">
        <w:t xml:space="preserve"> </w:t>
      </w:r>
      <w:r w:rsidRPr="0035488F">
        <w:t>to</w:t>
      </w:r>
      <w:r w:rsidR="00E24065" w:rsidRPr="0035488F">
        <w:t xml:space="preserve"> </w:t>
      </w:r>
      <w:r w:rsidRPr="0035488F">
        <w:t>fight</w:t>
      </w:r>
      <w:r w:rsidR="00E24065" w:rsidRPr="0035488F">
        <w:t xml:space="preserve"> </w:t>
      </w:r>
      <w:r w:rsidRPr="0035488F">
        <w:t>against</w:t>
      </w:r>
      <w:r w:rsidR="00E24065" w:rsidRPr="0035488F">
        <w:t xml:space="preserve"> </w:t>
      </w:r>
      <w:r w:rsidRPr="0035488F">
        <w:t>discrimination.</w:t>
      </w:r>
      <w:r w:rsidR="00E24065" w:rsidRPr="0035488F">
        <w:t xml:space="preserve"> </w:t>
      </w:r>
    </w:p>
    <w:p w:rsidR="00951BC8" w:rsidRPr="0035488F" w:rsidRDefault="00951BC8" w:rsidP="0035488F">
      <w:pPr>
        <w:pStyle w:val="SingleTxtG"/>
      </w:pPr>
      <w:r w:rsidRPr="0035488F">
        <w:t>182.</w:t>
      </w:r>
      <w:r w:rsidRPr="0035488F">
        <w:tab/>
      </w:r>
      <w:r w:rsidRPr="00687AA5">
        <w:rPr>
          <w:i/>
        </w:rPr>
        <w:t>Itorero</w:t>
      </w:r>
      <w:r w:rsidR="00E24065" w:rsidRPr="00687AA5">
        <w:rPr>
          <w:i/>
        </w:rPr>
        <w:t xml:space="preserve"> </w:t>
      </w:r>
      <w:r w:rsidRPr="00687AA5">
        <w:rPr>
          <w:i/>
        </w:rPr>
        <w:t>(Forum</w:t>
      </w:r>
      <w:r w:rsidR="00E24065" w:rsidRPr="00687AA5">
        <w:rPr>
          <w:i/>
        </w:rPr>
        <w:t xml:space="preserve"> </w:t>
      </w:r>
      <w:r w:rsidRPr="00687AA5">
        <w:rPr>
          <w:i/>
        </w:rPr>
        <w:t>for</w:t>
      </w:r>
      <w:r w:rsidR="00E24065" w:rsidRPr="00687AA5">
        <w:rPr>
          <w:i/>
        </w:rPr>
        <w:t xml:space="preserve"> </w:t>
      </w:r>
      <w:r w:rsidR="00F87A3E">
        <w:rPr>
          <w:i/>
        </w:rPr>
        <w:t>c</w:t>
      </w:r>
      <w:r w:rsidRPr="00687AA5">
        <w:rPr>
          <w:i/>
        </w:rPr>
        <w:t>ultural</w:t>
      </w:r>
      <w:r w:rsidR="00E24065" w:rsidRPr="00687AA5">
        <w:rPr>
          <w:i/>
        </w:rPr>
        <w:t xml:space="preserve"> </w:t>
      </w:r>
      <w:r w:rsidRPr="00687AA5">
        <w:rPr>
          <w:i/>
        </w:rPr>
        <w:t>and</w:t>
      </w:r>
      <w:r w:rsidR="00E24065" w:rsidRPr="00687AA5">
        <w:rPr>
          <w:i/>
        </w:rPr>
        <w:t xml:space="preserve"> </w:t>
      </w:r>
      <w:r w:rsidR="00F87A3E">
        <w:rPr>
          <w:i/>
        </w:rPr>
        <w:t>c</w:t>
      </w:r>
      <w:r w:rsidRPr="00687AA5">
        <w:rPr>
          <w:i/>
        </w:rPr>
        <w:t>ivic</w:t>
      </w:r>
      <w:r w:rsidR="00E24065" w:rsidRPr="00687AA5">
        <w:rPr>
          <w:i/>
        </w:rPr>
        <w:t xml:space="preserve"> </w:t>
      </w:r>
      <w:r w:rsidR="00F87A3E">
        <w:rPr>
          <w:i/>
        </w:rPr>
        <w:t>e</w:t>
      </w:r>
      <w:r w:rsidRPr="00687AA5">
        <w:rPr>
          <w:i/>
        </w:rPr>
        <w:t>ducation)</w:t>
      </w:r>
      <w:r w:rsidR="00230382">
        <w:t>:</w:t>
      </w:r>
      <w:r w:rsidR="00E24065" w:rsidRPr="0035488F">
        <w:t xml:space="preserve"> </w:t>
      </w:r>
      <w:r w:rsidRPr="0035488F">
        <w:t>This</w:t>
      </w:r>
      <w:r w:rsidR="00E24065" w:rsidRPr="0035488F">
        <w:t xml:space="preserve"> </w:t>
      </w:r>
      <w:r w:rsidRPr="0035488F">
        <w:t>is</w:t>
      </w:r>
      <w:r w:rsidR="00E24065" w:rsidRPr="0035488F">
        <w:t xml:space="preserve"> </w:t>
      </w:r>
      <w:r w:rsidRPr="0035488F">
        <w:t>a</w:t>
      </w:r>
      <w:r w:rsidR="00E24065" w:rsidRPr="0035488F">
        <w:t xml:space="preserve"> </w:t>
      </w:r>
      <w:r w:rsidRPr="0035488F">
        <w:t>national</w:t>
      </w:r>
      <w:r w:rsidR="00E24065" w:rsidRPr="0035488F">
        <w:t xml:space="preserve"> </w:t>
      </w:r>
      <w:r w:rsidRPr="0035488F">
        <w:t>policy</w:t>
      </w:r>
      <w:r w:rsidR="00E24065" w:rsidRPr="0035488F">
        <w:t xml:space="preserve"> </w:t>
      </w:r>
      <w:r w:rsidRPr="0035488F">
        <w:t>which</w:t>
      </w:r>
      <w:r w:rsidR="00E24065" w:rsidRPr="0035488F">
        <w:t xml:space="preserve"> </w:t>
      </w:r>
      <w:r w:rsidRPr="0035488F">
        <w:t>creates</w:t>
      </w:r>
      <w:r w:rsidR="00E24065" w:rsidRPr="0035488F">
        <w:t xml:space="preserve"> </w:t>
      </w:r>
      <w:r w:rsidRPr="0035488F">
        <w:t>a</w:t>
      </w:r>
      <w:r w:rsidR="00E24065" w:rsidRPr="0035488F">
        <w:t xml:space="preserve"> </w:t>
      </w:r>
      <w:r w:rsidRPr="0035488F">
        <w:t>forum</w:t>
      </w:r>
      <w:r w:rsidR="00E24065" w:rsidRPr="0035488F">
        <w:t xml:space="preserve"> </w:t>
      </w:r>
      <w:r w:rsidRPr="0035488F">
        <w:t>for</w:t>
      </w:r>
      <w:r w:rsidR="00E24065" w:rsidRPr="0035488F">
        <w:t xml:space="preserve"> </w:t>
      </w:r>
      <w:r w:rsidRPr="0035488F">
        <w:t>every</w:t>
      </w:r>
      <w:r w:rsidR="00E24065" w:rsidRPr="0035488F">
        <w:t xml:space="preserve"> </w:t>
      </w:r>
      <w:r w:rsidRPr="0035488F">
        <w:t>Rwandan</w:t>
      </w:r>
      <w:r w:rsidR="00E24065" w:rsidRPr="0035488F">
        <w:t xml:space="preserve"> </w:t>
      </w:r>
      <w:r w:rsidRPr="0035488F">
        <w:t>to</w:t>
      </w:r>
      <w:r w:rsidR="00E24065" w:rsidRPr="0035488F">
        <w:t xml:space="preserve"> </w:t>
      </w:r>
      <w:r w:rsidRPr="0035488F">
        <w:t>participate</w:t>
      </w:r>
      <w:r w:rsidR="00E24065" w:rsidRPr="0035488F">
        <w:t xml:space="preserve"> </w:t>
      </w:r>
      <w:r w:rsidRPr="0035488F">
        <w:t>in</w:t>
      </w:r>
      <w:r w:rsidR="00E24065" w:rsidRPr="0035488F">
        <w:t xml:space="preserve"> </w:t>
      </w:r>
      <w:r w:rsidRPr="0035488F">
        <w:t>debates</w:t>
      </w:r>
      <w:r w:rsidR="00E24065" w:rsidRPr="0035488F">
        <w:t xml:space="preserve"> </w:t>
      </w:r>
      <w:r w:rsidRPr="0035488F">
        <w:t>and</w:t>
      </w:r>
      <w:r w:rsidR="00E24065" w:rsidRPr="0035488F">
        <w:t xml:space="preserve"> </w:t>
      </w:r>
      <w:r w:rsidRPr="0035488F">
        <w:t>training</w:t>
      </w:r>
      <w:r w:rsidR="00E24065" w:rsidRPr="0035488F">
        <w:t xml:space="preserve"> </w:t>
      </w:r>
      <w:r w:rsidRPr="0035488F">
        <w:t>sessions</w:t>
      </w:r>
      <w:r w:rsidR="00E24065" w:rsidRPr="0035488F">
        <w:t xml:space="preserve"> </w:t>
      </w:r>
      <w:r w:rsidRPr="0035488F">
        <w:t>(where</w:t>
      </w:r>
      <w:r w:rsidR="00E24065" w:rsidRPr="0035488F">
        <w:t xml:space="preserve"> </w:t>
      </w:r>
      <w:r w:rsidRPr="0035488F">
        <w:t>necessary)</w:t>
      </w:r>
      <w:r w:rsidR="00E24065" w:rsidRPr="0035488F">
        <w:t xml:space="preserve"> </w:t>
      </w:r>
      <w:r w:rsidRPr="0035488F">
        <w:t>with</w:t>
      </w:r>
      <w:r w:rsidR="00E24065" w:rsidRPr="0035488F">
        <w:t xml:space="preserve"> </w:t>
      </w:r>
      <w:r w:rsidRPr="0035488F">
        <w:t>others</w:t>
      </w:r>
      <w:r w:rsidR="00E24065" w:rsidRPr="0035488F">
        <w:t xml:space="preserve"> </w:t>
      </w:r>
      <w:r w:rsidRPr="0035488F">
        <w:t>on</w:t>
      </w:r>
      <w:r w:rsidR="00E24065" w:rsidRPr="0035488F">
        <w:t xml:space="preserve"> </w:t>
      </w:r>
      <w:r w:rsidRPr="0035488F">
        <w:t>how</w:t>
      </w:r>
      <w:r w:rsidR="00E24065" w:rsidRPr="0035488F">
        <w:t xml:space="preserve"> </w:t>
      </w:r>
      <w:r w:rsidRPr="0035488F">
        <w:t>they</w:t>
      </w:r>
      <w:r w:rsidR="00E24065" w:rsidRPr="0035488F">
        <w:t xml:space="preserve"> </w:t>
      </w:r>
      <w:r w:rsidRPr="0035488F">
        <w:t>can</w:t>
      </w:r>
      <w:r w:rsidR="00E24065" w:rsidRPr="0035488F">
        <w:t xml:space="preserve"> </w:t>
      </w:r>
      <w:r w:rsidRPr="0035488F">
        <w:t>solve</w:t>
      </w:r>
      <w:r w:rsidR="00E24065" w:rsidRPr="0035488F">
        <w:t xml:space="preserve"> </w:t>
      </w:r>
      <w:r w:rsidRPr="0035488F">
        <w:t>their</w:t>
      </w:r>
      <w:r w:rsidR="00E24065" w:rsidRPr="0035488F">
        <w:t xml:space="preserve"> </w:t>
      </w:r>
      <w:r w:rsidRPr="0035488F">
        <w:t>own</w:t>
      </w:r>
      <w:r w:rsidR="00E24065" w:rsidRPr="0035488F">
        <w:t xml:space="preserve"> </w:t>
      </w:r>
      <w:r w:rsidRPr="0035488F">
        <w:t>communities</w:t>
      </w:r>
      <w:r w:rsidR="00E24065" w:rsidRPr="0035488F">
        <w:t xml:space="preserve">’ </w:t>
      </w:r>
      <w:r w:rsidRPr="0035488F">
        <w:t>challenges.</w:t>
      </w:r>
      <w:r w:rsidR="00230382">
        <w:rPr>
          <w:rStyle w:val="FootnoteReference"/>
        </w:rPr>
        <w:footnoteReference w:id="85"/>
      </w:r>
      <w:r w:rsidR="00E24065" w:rsidRPr="0035488F">
        <w:t xml:space="preserve"> </w:t>
      </w:r>
      <w:r w:rsidRPr="0035488F">
        <w:t>Understandably,</w:t>
      </w:r>
      <w:r w:rsidR="00E24065" w:rsidRPr="0035488F">
        <w:t xml:space="preserve"> </w:t>
      </w:r>
      <w:r w:rsidRPr="0035488F">
        <w:t>this</w:t>
      </w:r>
      <w:r w:rsidR="00E24065" w:rsidRPr="0035488F">
        <w:t xml:space="preserve"> </w:t>
      </w:r>
      <w:r w:rsidRPr="0035488F">
        <w:t>forum</w:t>
      </w:r>
      <w:r w:rsidR="00E24065" w:rsidRPr="0035488F">
        <w:t xml:space="preserve"> </w:t>
      </w:r>
      <w:r w:rsidRPr="0035488F">
        <w:t>does</w:t>
      </w:r>
      <w:r w:rsidR="00E24065" w:rsidRPr="0035488F">
        <w:t xml:space="preserve"> </w:t>
      </w:r>
      <w:r w:rsidRPr="0035488F">
        <w:t>not</w:t>
      </w:r>
      <w:r w:rsidR="00E24065" w:rsidRPr="0035488F">
        <w:t xml:space="preserve"> </w:t>
      </w:r>
      <w:r w:rsidRPr="0035488F">
        <w:t>discriminate</w:t>
      </w:r>
      <w:r w:rsidR="00E24065" w:rsidRPr="0035488F">
        <w:t xml:space="preserve"> </w:t>
      </w:r>
      <w:r w:rsidRPr="0035488F">
        <w:t>in</w:t>
      </w:r>
      <w:r w:rsidR="00E24065" w:rsidRPr="0035488F">
        <w:t xml:space="preserve"> </w:t>
      </w:r>
      <w:r w:rsidRPr="0035488F">
        <w:t>participation</w:t>
      </w:r>
      <w:r w:rsidR="00E24065" w:rsidRPr="0035488F">
        <w:t xml:space="preserve"> </w:t>
      </w:r>
      <w:r w:rsidRPr="0035488F">
        <w:t>as</w:t>
      </w:r>
      <w:r w:rsidR="00E24065" w:rsidRPr="0035488F">
        <w:t xml:space="preserve"> </w:t>
      </w:r>
      <w:r w:rsidRPr="0035488F">
        <w:t>it</w:t>
      </w:r>
      <w:r w:rsidR="00E24065" w:rsidRPr="0035488F">
        <w:t xml:space="preserve"> </w:t>
      </w:r>
      <w:r w:rsidRPr="0035488F">
        <w:t>permits</w:t>
      </w:r>
      <w:r w:rsidR="00E24065" w:rsidRPr="0035488F">
        <w:t xml:space="preserve"> </w:t>
      </w:r>
      <w:r w:rsidRPr="0035488F">
        <w:t>Rwandans</w:t>
      </w:r>
      <w:r w:rsidR="00E24065" w:rsidRPr="0035488F">
        <w:t xml:space="preserve"> </w:t>
      </w:r>
      <w:r w:rsidRPr="0035488F">
        <w:t>of</w:t>
      </w:r>
      <w:r w:rsidR="00E24065" w:rsidRPr="0035488F">
        <w:t xml:space="preserve"> </w:t>
      </w:r>
      <w:r w:rsidRPr="0035488F">
        <w:t>all</w:t>
      </w:r>
      <w:r w:rsidR="00E24065" w:rsidRPr="0035488F">
        <w:t xml:space="preserve"> </w:t>
      </w:r>
      <w:r w:rsidRPr="0035488F">
        <w:t>backgrounds</w:t>
      </w:r>
      <w:r w:rsidR="00E24065" w:rsidRPr="0035488F">
        <w:t xml:space="preserve"> </w:t>
      </w:r>
      <w:r w:rsidRPr="0035488F">
        <w:t>to</w:t>
      </w:r>
      <w:r w:rsidR="00E24065" w:rsidRPr="0035488F">
        <w:t xml:space="preserve"> </w:t>
      </w:r>
      <w:r w:rsidRPr="0035488F">
        <w:t>participate</w:t>
      </w:r>
      <w:r w:rsidR="00E24065" w:rsidRPr="0035488F">
        <w:t xml:space="preserve"> </w:t>
      </w:r>
      <w:r w:rsidRPr="0035488F">
        <w:t>in</w:t>
      </w:r>
      <w:r w:rsidR="00E24065" w:rsidRPr="0035488F">
        <w:t xml:space="preserve"> </w:t>
      </w:r>
      <w:r w:rsidRPr="0035488F">
        <w:t>the</w:t>
      </w:r>
      <w:r w:rsidR="00E24065" w:rsidRPr="0035488F">
        <w:t xml:space="preserve"> </w:t>
      </w:r>
      <w:r w:rsidRPr="0035488F">
        <w:t>debates</w:t>
      </w:r>
      <w:r w:rsidR="00E24065" w:rsidRPr="0035488F">
        <w:t xml:space="preserve"> </w:t>
      </w:r>
      <w:r w:rsidRPr="0035488F">
        <w:t>with</w:t>
      </w:r>
      <w:r w:rsidR="00E24065" w:rsidRPr="0035488F">
        <w:t xml:space="preserve"> </w:t>
      </w:r>
      <w:r w:rsidRPr="0035488F">
        <w:t>the</w:t>
      </w:r>
      <w:r w:rsidR="00E24065" w:rsidRPr="0035488F">
        <w:t xml:space="preserve"> </w:t>
      </w:r>
      <w:r w:rsidRPr="0035488F">
        <w:t>purpose</w:t>
      </w:r>
      <w:r w:rsidR="00E24065" w:rsidRPr="0035488F">
        <w:t xml:space="preserve"> </w:t>
      </w:r>
      <w:r w:rsidRPr="0035488F">
        <w:t>of</w:t>
      </w:r>
      <w:r w:rsidR="00E24065" w:rsidRPr="0035488F">
        <w:t xml:space="preserve"> </w:t>
      </w:r>
      <w:r w:rsidRPr="0035488F">
        <w:t>finding</w:t>
      </w:r>
      <w:r w:rsidR="00E24065" w:rsidRPr="0035488F">
        <w:t xml:space="preserve"> </w:t>
      </w:r>
      <w:r w:rsidRPr="0035488F">
        <w:t>suitable</w:t>
      </w:r>
      <w:r w:rsidR="00E24065" w:rsidRPr="0035488F">
        <w:t xml:space="preserve"> </w:t>
      </w:r>
      <w:r w:rsidRPr="0035488F">
        <w:t>solutions</w:t>
      </w:r>
      <w:r w:rsidR="00E24065" w:rsidRPr="0035488F">
        <w:t xml:space="preserve"> </w:t>
      </w:r>
      <w:r w:rsidRPr="0035488F">
        <w:t>to</w:t>
      </w:r>
      <w:r w:rsidR="00E24065" w:rsidRPr="0035488F">
        <w:t xml:space="preserve"> </w:t>
      </w:r>
      <w:r w:rsidRPr="0035488F">
        <w:t>Rwandans.</w:t>
      </w:r>
    </w:p>
    <w:p w:rsidR="00951BC8" w:rsidRPr="0035488F" w:rsidRDefault="00951BC8" w:rsidP="0035488F">
      <w:pPr>
        <w:pStyle w:val="SingleTxtG"/>
      </w:pPr>
      <w:r w:rsidRPr="0035488F">
        <w:t>183.</w:t>
      </w:r>
      <w:r w:rsidRPr="0035488F">
        <w:tab/>
      </w:r>
      <w:r w:rsidRPr="00230382">
        <w:rPr>
          <w:i/>
        </w:rPr>
        <w:t>Sports</w:t>
      </w:r>
      <w:r w:rsidRPr="0035488F">
        <w:t>:</w:t>
      </w:r>
      <w:r w:rsidR="00E24065" w:rsidRPr="0035488F">
        <w:t xml:space="preserve"> </w:t>
      </w:r>
      <w:r w:rsidRPr="0035488F">
        <w:t>Sports</w:t>
      </w:r>
      <w:r w:rsidR="00E24065" w:rsidRPr="0035488F">
        <w:t xml:space="preserve"> </w:t>
      </w:r>
      <w:r w:rsidRPr="0035488F">
        <w:t>are</w:t>
      </w:r>
      <w:r w:rsidR="00E24065" w:rsidRPr="0035488F">
        <w:t xml:space="preserve"> </w:t>
      </w:r>
      <w:r w:rsidRPr="0035488F">
        <w:t>encouraged</w:t>
      </w:r>
      <w:r w:rsidR="00E24065" w:rsidRPr="0035488F">
        <w:t xml:space="preserve"> </w:t>
      </w:r>
      <w:r w:rsidRPr="0035488F">
        <w:t>from</w:t>
      </w:r>
      <w:r w:rsidR="00E24065" w:rsidRPr="0035488F">
        <w:t xml:space="preserve"> </w:t>
      </w:r>
      <w:r w:rsidRPr="0035488F">
        <w:t>grass</w:t>
      </w:r>
      <w:r w:rsidR="00E24065" w:rsidRPr="0035488F">
        <w:t xml:space="preserve"> </w:t>
      </w:r>
      <w:r w:rsidRPr="0035488F">
        <w:t>root</w:t>
      </w:r>
      <w:r w:rsidR="00E24065" w:rsidRPr="0035488F">
        <w:t xml:space="preserve"> </w:t>
      </w:r>
      <w:r w:rsidRPr="0035488F">
        <w:t>to</w:t>
      </w:r>
      <w:r w:rsidR="00E24065" w:rsidRPr="0035488F">
        <w:t xml:space="preserve"> </w:t>
      </w:r>
      <w:r w:rsidRPr="0035488F">
        <w:t>national</w:t>
      </w:r>
      <w:r w:rsidR="00E24065" w:rsidRPr="0035488F">
        <w:t xml:space="preserve"> </w:t>
      </w:r>
      <w:r w:rsidRPr="0035488F">
        <w:t>level</w:t>
      </w:r>
      <w:r w:rsidR="00E24065" w:rsidRPr="0035488F">
        <w:t xml:space="preserve"> </w:t>
      </w:r>
      <w:r w:rsidRPr="0035488F">
        <w:t>where</w:t>
      </w:r>
      <w:r w:rsidR="00E24065" w:rsidRPr="0035488F">
        <w:t xml:space="preserve"> </w:t>
      </w:r>
      <w:r w:rsidRPr="0035488F">
        <w:t>Rwandans</w:t>
      </w:r>
      <w:r w:rsidR="00E24065" w:rsidRPr="0035488F">
        <w:t xml:space="preserve"> </w:t>
      </w:r>
      <w:r w:rsidRPr="0035488F">
        <w:t>of</w:t>
      </w:r>
      <w:r w:rsidR="00E24065" w:rsidRPr="0035488F">
        <w:t xml:space="preserve"> </w:t>
      </w:r>
      <w:r w:rsidRPr="0035488F">
        <w:t>different</w:t>
      </w:r>
      <w:r w:rsidR="00E24065" w:rsidRPr="0035488F">
        <w:t xml:space="preserve"> </w:t>
      </w:r>
      <w:r w:rsidRPr="0035488F">
        <w:t>backgrounds</w:t>
      </w:r>
      <w:r w:rsidR="00E24065" w:rsidRPr="0035488F">
        <w:t xml:space="preserve"> </w:t>
      </w:r>
      <w:r w:rsidRPr="0035488F">
        <w:t>equally</w:t>
      </w:r>
      <w:r w:rsidR="00E24065" w:rsidRPr="0035488F">
        <w:t xml:space="preserve"> </w:t>
      </w:r>
      <w:r w:rsidRPr="0035488F">
        <w:t>participate</w:t>
      </w:r>
      <w:r w:rsidR="00E24065" w:rsidRPr="0035488F">
        <w:t xml:space="preserve"> </w:t>
      </w:r>
      <w:r w:rsidRPr="0035488F">
        <w:t>in</w:t>
      </w:r>
      <w:r w:rsidR="00E24065" w:rsidRPr="0035488F">
        <w:t xml:space="preserve"> </w:t>
      </w:r>
      <w:r w:rsidRPr="0035488F">
        <w:t>the</w:t>
      </w:r>
      <w:r w:rsidR="00E24065" w:rsidRPr="0035488F">
        <w:t xml:space="preserve"> </w:t>
      </w:r>
      <w:r w:rsidRPr="0035488F">
        <w:t>national,</w:t>
      </w:r>
      <w:r w:rsidR="00E24065" w:rsidRPr="0035488F">
        <w:t xml:space="preserve"> </w:t>
      </w:r>
      <w:r w:rsidRPr="0035488F">
        <w:t>regional</w:t>
      </w:r>
      <w:r w:rsidR="00E24065" w:rsidRPr="0035488F">
        <w:t xml:space="preserve"> </w:t>
      </w:r>
      <w:r w:rsidRPr="0035488F">
        <w:t>and</w:t>
      </w:r>
      <w:r w:rsidR="00E24065" w:rsidRPr="0035488F">
        <w:t xml:space="preserve"> </w:t>
      </w:r>
      <w:r w:rsidRPr="0035488F">
        <w:t>international</w:t>
      </w:r>
      <w:r w:rsidR="00E24065" w:rsidRPr="0035488F">
        <w:t xml:space="preserve"> </w:t>
      </w:r>
      <w:r w:rsidRPr="0035488F">
        <w:t>sports.</w:t>
      </w:r>
      <w:r w:rsidR="00E24065" w:rsidRPr="0035488F">
        <w:t xml:space="preserve"> </w:t>
      </w:r>
      <w:r w:rsidRPr="0035488F">
        <w:t>They</w:t>
      </w:r>
      <w:r w:rsidR="00E24065" w:rsidRPr="0035488F">
        <w:t xml:space="preserve"> </w:t>
      </w:r>
      <w:r w:rsidRPr="0035488F">
        <w:t>contribute</w:t>
      </w:r>
      <w:r w:rsidR="00E24065" w:rsidRPr="0035488F">
        <w:t xml:space="preserve"> </w:t>
      </w:r>
      <w:r w:rsidRPr="0035488F">
        <w:t>to</w:t>
      </w:r>
      <w:r w:rsidR="00E24065" w:rsidRPr="0035488F">
        <w:t xml:space="preserve"> </w:t>
      </w:r>
      <w:r w:rsidRPr="0035488F">
        <w:t>bring</w:t>
      </w:r>
      <w:r w:rsidR="00E24065" w:rsidRPr="0035488F">
        <w:t xml:space="preserve"> </w:t>
      </w:r>
      <w:r w:rsidRPr="0035488F">
        <w:t>together</w:t>
      </w:r>
      <w:r w:rsidR="00E24065" w:rsidRPr="0035488F">
        <w:t xml:space="preserve"> </w:t>
      </w:r>
      <w:r w:rsidRPr="0035488F">
        <w:t>all</w:t>
      </w:r>
      <w:r w:rsidR="00E24065" w:rsidRPr="0035488F">
        <w:t xml:space="preserve"> </w:t>
      </w:r>
      <w:r w:rsidRPr="0035488F">
        <w:t>Rwandans</w:t>
      </w:r>
      <w:r w:rsidR="00E24065" w:rsidRPr="0035488F">
        <w:t xml:space="preserve"> </w:t>
      </w:r>
      <w:r w:rsidRPr="0035488F">
        <w:t>and</w:t>
      </w:r>
      <w:r w:rsidR="00E24065" w:rsidRPr="0035488F">
        <w:t xml:space="preserve"> </w:t>
      </w:r>
      <w:r w:rsidRPr="0035488F">
        <w:t>enhance</w:t>
      </w:r>
      <w:r w:rsidR="00E24065" w:rsidRPr="0035488F">
        <w:t xml:space="preserve"> </w:t>
      </w:r>
      <w:r w:rsidRPr="0035488F">
        <w:t>peace,</w:t>
      </w:r>
      <w:r w:rsidR="00E24065" w:rsidRPr="0035488F">
        <w:t xml:space="preserve"> </w:t>
      </w:r>
      <w:r w:rsidRPr="0035488F">
        <w:t>harmony</w:t>
      </w:r>
      <w:r w:rsidR="00E24065" w:rsidRPr="0035488F">
        <w:t xml:space="preserve"> </w:t>
      </w:r>
      <w:r w:rsidRPr="0035488F">
        <w:t>and</w:t>
      </w:r>
      <w:r w:rsidR="00E24065" w:rsidRPr="0035488F">
        <w:t xml:space="preserve"> </w:t>
      </w:r>
      <w:r w:rsidRPr="0035488F">
        <w:t>unity.</w:t>
      </w:r>
      <w:r w:rsidR="00E24065" w:rsidRPr="0035488F">
        <w:t xml:space="preserve"> </w:t>
      </w:r>
    </w:p>
    <w:p w:rsidR="00951BC8" w:rsidRPr="0035488F" w:rsidRDefault="00951BC8" w:rsidP="0035488F">
      <w:pPr>
        <w:pStyle w:val="SingleTxtG"/>
      </w:pPr>
      <w:r w:rsidRPr="0035488F">
        <w:t>184.</w:t>
      </w:r>
      <w:r w:rsidRPr="0035488F">
        <w:tab/>
      </w:r>
      <w:r w:rsidRPr="002D25F7">
        <w:rPr>
          <w:i/>
        </w:rPr>
        <w:t>Research</w:t>
      </w:r>
      <w:r w:rsidR="00E24065" w:rsidRPr="002D25F7">
        <w:rPr>
          <w:i/>
        </w:rPr>
        <w:t xml:space="preserve"> </w:t>
      </w:r>
      <w:r w:rsidRPr="002D25F7">
        <w:rPr>
          <w:i/>
        </w:rPr>
        <w:t>oriented</w:t>
      </w:r>
      <w:r w:rsidR="00E24065" w:rsidRPr="002D25F7">
        <w:rPr>
          <w:i/>
        </w:rPr>
        <w:t xml:space="preserve"> </w:t>
      </w:r>
      <w:r w:rsidRPr="002D25F7">
        <w:rPr>
          <w:i/>
        </w:rPr>
        <w:t>Centres</w:t>
      </w:r>
      <w:r w:rsidR="00E24065" w:rsidRPr="002D25F7">
        <w:rPr>
          <w:i/>
        </w:rPr>
        <w:t xml:space="preserve"> </w:t>
      </w:r>
      <w:r w:rsidRPr="002D25F7">
        <w:rPr>
          <w:i/>
        </w:rPr>
        <w:t>such</w:t>
      </w:r>
      <w:r w:rsidR="00E24065" w:rsidRPr="002D25F7">
        <w:rPr>
          <w:i/>
        </w:rPr>
        <w:t xml:space="preserve"> </w:t>
      </w:r>
      <w:r w:rsidRPr="002D25F7">
        <w:rPr>
          <w:i/>
        </w:rPr>
        <w:t>as</w:t>
      </w:r>
      <w:r w:rsidR="00E24065" w:rsidRPr="002D25F7">
        <w:rPr>
          <w:i/>
        </w:rPr>
        <w:t xml:space="preserve"> </w:t>
      </w:r>
      <w:r w:rsidRPr="002D25F7">
        <w:rPr>
          <w:i/>
        </w:rPr>
        <w:t>Institut</w:t>
      </w:r>
      <w:r w:rsidR="00E24065" w:rsidRPr="002D25F7">
        <w:rPr>
          <w:i/>
        </w:rPr>
        <w:t xml:space="preserve"> </w:t>
      </w:r>
      <w:r w:rsidRPr="002D25F7">
        <w:rPr>
          <w:i/>
        </w:rPr>
        <w:t>de</w:t>
      </w:r>
      <w:r w:rsidR="00E24065" w:rsidRPr="002D25F7">
        <w:rPr>
          <w:i/>
        </w:rPr>
        <w:t xml:space="preserve"> </w:t>
      </w:r>
      <w:r w:rsidRPr="002D25F7">
        <w:rPr>
          <w:i/>
        </w:rPr>
        <w:t>Recherche</w:t>
      </w:r>
      <w:r w:rsidR="00E24065" w:rsidRPr="002D25F7">
        <w:rPr>
          <w:i/>
        </w:rPr>
        <w:t xml:space="preserve"> </w:t>
      </w:r>
      <w:r w:rsidRPr="002D25F7">
        <w:rPr>
          <w:i/>
        </w:rPr>
        <w:t>de</w:t>
      </w:r>
      <w:r w:rsidR="00E24065" w:rsidRPr="002D25F7">
        <w:rPr>
          <w:i/>
        </w:rPr>
        <w:t xml:space="preserve"> </w:t>
      </w:r>
      <w:r w:rsidRPr="002D25F7">
        <w:rPr>
          <w:i/>
        </w:rPr>
        <w:t>Dialogue</w:t>
      </w:r>
      <w:r w:rsidR="00E24065" w:rsidRPr="002D25F7">
        <w:rPr>
          <w:i/>
        </w:rPr>
        <w:t xml:space="preserve"> </w:t>
      </w:r>
      <w:r w:rsidRPr="002D25F7">
        <w:rPr>
          <w:i/>
        </w:rPr>
        <w:t>pour</w:t>
      </w:r>
      <w:r w:rsidR="00E24065" w:rsidRPr="002D25F7">
        <w:rPr>
          <w:i/>
        </w:rPr>
        <w:t xml:space="preserve"> </w:t>
      </w:r>
      <w:r w:rsidRPr="002D25F7">
        <w:rPr>
          <w:i/>
        </w:rPr>
        <w:t>la</w:t>
      </w:r>
      <w:r w:rsidR="00E24065" w:rsidRPr="002D25F7">
        <w:rPr>
          <w:i/>
        </w:rPr>
        <w:t xml:space="preserve"> </w:t>
      </w:r>
      <w:r w:rsidRPr="002D25F7">
        <w:rPr>
          <w:i/>
        </w:rPr>
        <w:t>Paix</w:t>
      </w:r>
      <w:r w:rsidR="00E24065" w:rsidRPr="002D25F7">
        <w:rPr>
          <w:i/>
        </w:rPr>
        <w:t xml:space="preserve"> </w:t>
      </w:r>
      <w:r w:rsidRPr="002D25F7">
        <w:rPr>
          <w:i/>
        </w:rPr>
        <w:t>(IRDP)</w:t>
      </w:r>
      <w:r w:rsidR="00E24065" w:rsidRPr="002D25F7">
        <w:rPr>
          <w:i/>
        </w:rPr>
        <w:t xml:space="preserve"> </w:t>
      </w:r>
      <w:r w:rsidRPr="002D25F7">
        <w:rPr>
          <w:i/>
        </w:rPr>
        <w:t>and</w:t>
      </w:r>
      <w:r w:rsidR="00E24065" w:rsidRPr="002D25F7">
        <w:rPr>
          <w:i/>
        </w:rPr>
        <w:t xml:space="preserve"> </w:t>
      </w:r>
      <w:r w:rsidRPr="002D25F7">
        <w:rPr>
          <w:i/>
        </w:rPr>
        <w:t>Centre</w:t>
      </w:r>
      <w:r w:rsidR="00E24065" w:rsidRPr="002D25F7">
        <w:rPr>
          <w:i/>
        </w:rPr>
        <w:t xml:space="preserve"> </w:t>
      </w:r>
      <w:r w:rsidRPr="002D25F7">
        <w:rPr>
          <w:i/>
        </w:rPr>
        <w:t>for</w:t>
      </w:r>
      <w:r w:rsidR="00E24065" w:rsidRPr="002D25F7">
        <w:rPr>
          <w:i/>
        </w:rPr>
        <w:t xml:space="preserve"> </w:t>
      </w:r>
      <w:r w:rsidRPr="002D25F7">
        <w:rPr>
          <w:i/>
        </w:rPr>
        <w:t>Conflict</w:t>
      </w:r>
      <w:r w:rsidR="00E24065" w:rsidRPr="002D25F7">
        <w:rPr>
          <w:i/>
        </w:rPr>
        <w:t xml:space="preserve"> </w:t>
      </w:r>
      <w:r w:rsidRPr="002D25F7">
        <w:rPr>
          <w:i/>
        </w:rPr>
        <w:t>Management</w:t>
      </w:r>
      <w:r w:rsidR="00E24065" w:rsidRPr="002D25F7">
        <w:rPr>
          <w:i/>
        </w:rPr>
        <w:t xml:space="preserve"> </w:t>
      </w:r>
      <w:r w:rsidRPr="002D25F7">
        <w:rPr>
          <w:i/>
        </w:rPr>
        <w:t>(CMC)</w:t>
      </w:r>
      <w:r w:rsidR="00E24065" w:rsidRPr="002D25F7">
        <w:rPr>
          <w:i/>
        </w:rPr>
        <w:t xml:space="preserve"> </w:t>
      </w:r>
      <w:r w:rsidRPr="002D25F7">
        <w:rPr>
          <w:i/>
        </w:rPr>
        <w:t>of</w:t>
      </w:r>
      <w:r w:rsidR="00E24065" w:rsidRPr="002D25F7">
        <w:rPr>
          <w:i/>
        </w:rPr>
        <w:t xml:space="preserve"> </w:t>
      </w:r>
      <w:r w:rsidRPr="002D25F7">
        <w:rPr>
          <w:i/>
        </w:rPr>
        <w:t>National</w:t>
      </w:r>
      <w:r w:rsidR="00E24065" w:rsidRPr="002D25F7">
        <w:rPr>
          <w:i/>
        </w:rPr>
        <w:t xml:space="preserve"> </w:t>
      </w:r>
      <w:r w:rsidRPr="002D25F7">
        <w:rPr>
          <w:i/>
        </w:rPr>
        <w:t>University</w:t>
      </w:r>
      <w:r w:rsidR="00E24065" w:rsidRPr="002D25F7">
        <w:rPr>
          <w:i/>
        </w:rPr>
        <w:t xml:space="preserve"> </w:t>
      </w:r>
      <w:r w:rsidRPr="002D25F7">
        <w:rPr>
          <w:i/>
        </w:rPr>
        <w:t>of</w:t>
      </w:r>
      <w:r w:rsidR="00E24065" w:rsidRPr="002D25F7">
        <w:rPr>
          <w:i/>
        </w:rPr>
        <w:t xml:space="preserve"> </w:t>
      </w:r>
      <w:r w:rsidRPr="002D25F7">
        <w:rPr>
          <w:i/>
        </w:rPr>
        <w:t>Rwanda</w:t>
      </w:r>
      <w:r w:rsidR="00E24065" w:rsidRPr="002D25F7">
        <w:rPr>
          <w:i/>
        </w:rPr>
        <w:t xml:space="preserve"> </w:t>
      </w:r>
      <w:r w:rsidRPr="002D25F7">
        <w:rPr>
          <w:i/>
        </w:rPr>
        <w:t>(NUR)</w:t>
      </w:r>
      <w:r w:rsidRPr="0035488F">
        <w:t>:</w:t>
      </w:r>
      <w:r w:rsidR="00E24065" w:rsidRPr="0035488F">
        <w:t xml:space="preserve"> </w:t>
      </w:r>
      <w:r w:rsidRPr="0035488F">
        <w:t>Though</w:t>
      </w:r>
      <w:r w:rsidR="00E24065" w:rsidRPr="0035488F">
        <w:t xml:space="preserve"> </w:t>
      </w:r>
      <w:r w:rsidRPr="0035488F">
        <w:t>not</w:t>
      </w:r>
      <w:r w:rsidR="00E24065" w:rsidRPr="0035488F">
        <w:t xml:space="preserve"> </w:t>
      </w:r>
      <w:r w:rsidRPr="0035488F">
        <w:t>created</w:t>
      </w:r>
      <w:r w:rsidR="00E24065" w:rsidRPr="0035488F">
        <w:t xml:space="preserve"> </w:t>
      </w:r>
      <w:r w:rsidRPr="0035488F">
        <w:t>on</w:t>
      </w:r>
      <w:r w:rsidR="00E24065" w:rsidRPr="0035488F">
        <w:t xml:space="preserve"> </w:t>
      </w:r>
      <w:r w:rsidRPr="0035488F">
        <w:t>government</w:t>
      </w:r>
      <w:r w:rsidR="00E24065" w:rsidRPr="0035488F">
        <w:t>’</w:t>
      </w:r>
      <w:r w:rsidRPr="0035488F">
        <w:t>s</w:t>
      </w:r>
      <w:r w:rsidR="00E24065" w:rsidRPr="0035488F">
        <w:t xml:space="preserve"> </w:t>
      </w:r>
      <w:r w:rsidRPr="0035488F">
        <w:t>initiative</w:t>
      </w:r>
      <w:r w:rsidR="00E24065" w:rsidRPr="0035488F">
        <w:t xml:space="preserve"> </w:t>
      </w:r>
      <w:r w:rsidRPr="0035488F">
        <w:t>but</w:t>
      </w:r>
      <w:r w:rsidR="00E24065" w:rsidRPr="0035488F">
        <w:t xml:space="preserve"> </w:t>
      </w:r>
      <w:r w:rsidRPr="0035488F">
        <w:t>with</w:t>
      </w:r>
      <w:r w:rsidR="00E24065" w:rsidRPr="0035488F">
        <w:t xml:space="preserve"> </w:t>
      </w:r>
      <w:r w:rsidRPr="0035488F">
        <w:t>its</w:t>
      </w:r>
      <w:r w:rsidR="00E24065" w:rsidRPr="0035488F">
        <w:t xml:space="preserve"> </w:t>
      </w:r>
      <w:r w:rsidRPr="0035488F">
        <w:t>facilitation,</w:t>
      </w:r>
      <w:r w:rsidR="00E24065" w:rsidRPr="0035488F">
        <w:t xml:space="preserve"> </w:t>
      </w:r>
      <w:r w:rsidRPr="0035488F">
        <w:t>these</w:t>
      </w:r>
      <w:r w:rsidR="00E24065" w:rsidRPr="0035488F">
        <w:t xml:space="preserve"> </w:t>
      </w:r>
      <w:r w:rsidRPr="0035488F">
        <w:t>play</w:t>
      </w:r>
      <w:r w:rsidR="00E24065" w:rsidRPr="0035488F">
        <w:t xml:space="preserve"> </w:t>
      </w:r>
      <w:r w:rsidRPr="0035488F">
        <w:t>a</w:t>
      </w:r>
      <w:r w:rsidR="00E24065" w:rsidRPr="0035488F">
        <w:t xml:space="preserve"> </w:t>
      </w:r>
      <w:r w:rsidRPr="0035488F">
        <w:t>key</w:t>
      </w:r>
      <w:r w:rsidR="00E24065" w:rsidRPr="0035488F">
        <w:t xml:space="preserve"> </w:t>
      </w:r>
      <w:r w:rsidRPr="0035488F">
        <w:t>role</w:t>
      </w:r>
      <w:r w:rsidR="00E24065" w:rsidRPr="0035488F">
        <w:t xml:space="preserve"> </w:t>
      </w:r>
      <w:r w:rsidRPr="0035488F">
        <w:t>in</w:t>
      </w:r>
      <w:r w:rsidR="00E24065" w:rsidRPr="0035488F">
        <w:t xml:space="preserve"> </w:t>
      </w:r>
      <w:r w:rsidRPr="0035488F">
        <w:t>establishing</w:t>
      </w:r>
      <w:r w:rsidR="00E24065" w:rsidRPr="0035488F">
        <w:t xml:space="preserve"> </w:t>
      </w:r>
      <w:r w:rsidRPr="0035488F">
        <w:t>open</w:t>
      </w:r>
      <w:r w:rsidR="00E24065" w:rsidRPr="0035488F">
        <w:t xml:space="preserve"> </w:t>
      </w:r>
      <w:r w:rsidRPr="0035488F">
        <w:t>dialogue</w:t>
      </w:r>
      <w:r w:rsidR="00E24065" w:rsidRPr="0035488F">
        <w:t xml:space="preserve"> </w:t>
      </w:r>
      <w:r w:rsidRPr="0035488F">
        <w:t>to</w:t>
      </w:r>
      <w:r w:rsidR="00E24065" w:rsidRPr="0035488F">
        <w:t xml:space="preserve"> </w:t>
      </w:r>
      <w:r w:rsidRPr="0035488F">
        <w:t>address</w:t>
      </w:r>
      <w:r w:rsidR="00E24065" w:rsidRPr="0035488F">
        <w:t xml:space="preserve"> </w:t>
      </w:r>
      <w:r w:rsidRPr="0035488F">
        <w:t>critical</w:t>
      </w:r>
      <w:r w:rsidR="00E24065" w:rsidRPr="0035488F">
        <w:t xml:space="preserve"> </w:t>
      </w:r>
      <w:r w:rsidRPr="0035488F">
        <w:t>issues.</w:t>
      </w:r>
      <w:r w:rsidR="00E24065" w:rsidRPr="0035488F">
        <w:t xml:space="preserve"> </w:t>
      </w:r>
      <w:r w:rsidRPr="0035488F">
        <w:t>They</w:t>
      </w:r>
      <w:r w:rsidR="00E24065" w:rsidRPr="0035488F">
        <w:t xml:space="preserve"> </w:t>
      </w:r>
      <w:r w:rsidRPr="0035488F">
        <w:t>have</w:t>
      </w:r>
      <w:r w:rsidR="00E24065" w:rsidRPr="0035488F">
        <w:t xml:space="preserve"> </w:t>
      </w:r>
      <w:r w:rsidRPr="0035488F">
        <w:t>significantly</w:t>
      </w:r>
      <w:r w:rsidR="00E24065" w:rsidRPr="0035488F">
        <w:t xml:space="preserve"> </w:t>
      </w:r>
      <w:r w:rsidRPr="0035488F">
        <w:t>contributed</w:t>
      </w:r>
      <w:r w:rsidR="00E24065" w:rsidRPr="0035488F">
        <w:t xml:space="preserve"> </w:t>
      </w:r>
      <w:r w:rsidRPr="0035488F">
        <w:t>to</w:t>
      </w:r>
      <w:r w:rsidR="00E24065" w:rsidRPr="0035488F">
        <w:t xml:space="preserve"> </w:t>
      </w:r>
      <w:r w:rsidRPr="0035488F">
        <w:t>open</w:t>
      </w:r>
      <w:r w:rsidR="00E24065" w:rsidRPr="0035488F">
        <w:t xml:space="preserve"> </w:t>
      </w:r>
      <w:r w:rsidRPr="0035488F">
        <w:t>dialogue</w:t>
      </w:r>
      <w:r w:rsidR="00E24065" w:rsidRPr="0035488F">
        <w:t xml:space="preserve"> </w:t>
      </w:r>
      <w:r w:rsidRPr="0035488F">
        <w:t>amongst</w:t>
      </w:r>
      <w:r w:rsidR="00E24065" w:rsidRPr="0035488F">
        <w:t xml:space="preserve"> </w:t>
      </w:r>
      <w:r w:rsidRPr="0035488F">
        <w:t>Rwandans</w:t>
      </w:r>
      <w:r w:rsidR="00E24065" w:rsidRPr="0035488F">
        <w:t xml:space="preserve"> </w:t>
      </w:r>
      <w:r w:rsidRPr="0035488F">
        <w:t>and</w:t>
      </w:r>
      <w:r w:rsidR="00E24065" w:rsidRPr="0035488F">
        <w:t xml:space="preserve"> </w:t>
      </w:r>
      <w:r w:rsidRPr="0035488F">
        <w:t>encouraged</w:t>
      </w:r>
      <w:r w:rsidR="00E24065" w:rsidRPr="0035488F">
        <w:t xml:space="preserve"> </w:t>
      </w:r>
      <w:r w:rsidRPr="0035488F">
        <w:t>public</w:t>
      </w:r>
      <w:r w:rsidR="00E24065" w:rsidRPr="0035488F">
        <w:t xml:space="preserve"> </w:t>
      </w:r>
      <w:r w:rsidRPr="0035488F">
        <w:t>participation</w:t>
      </w:r>
      <w:r w:rsidR="00E24065" w:rsidRPr="0035488F">
        <w:t xml:space="preserve"> </w:t>
      </w:r>
      <w:r w:rsidRPr="0035488F">
        <w:t>in</w:t>
      </w:r>
      <w:r w:rsidR="00E24065" w:rsidRPr="0035488F">
        <w:t xml:space="preserve"> </w:t>
      </w:r>
      <w:r w:rsidRPr="0035488F">
        <w:t>promoting</w:t>
      </w:r>
      <w:r w:rsidR="00E24065" w:rsidRPr="0035488F">
        <w:t xml:space="preserve"> </w:t>
      </w:r>
      <w:r w:rsidRPr="0035488F">
        <w:t>peace</w:t>
      </w:r>
      <w:r w:rsidR="00E24065" w:rsidRPr="0035488F">
        <w:t xml:space="preserve"> </w:t>
      </w:r>
      <w:r w:rsidRPr="0035488F">
        <w:t>and</w:t>
      </w:r>
      <w:r w:rsidR="00E24065" w:rsidRPr="0035488F">
        <w:t xml:space="preserve"> </w:t>
      </w:r>
      <w:r w:rsidRPr="0035488F">
        <w:t>harmony</w:t>
      </w:r>
      <w:r w:rsidR="00E24065" w:rsidRPr="0035488F">
        <w:t xml:space="preserve"> </w:t>
      </w:r>
      <w:r w:rsidRPr="0035488F">
        <w:t>and</w:t>
      </w:r>
      <w:r w:rsidR="00E24065" w:rsidRPr="0035488F">
        <w:t xml:space="preserve"> </w:t>
      </w:r>
      <w:r w:rsidRPr="0035488F">
        <w:t>in</w:t>
      </w:r>
      <w:r w:rsidR="00E24065" w:rsidRPr="0035488F">
        <w:t xml:space="preserve"> </w:t>
      </w:r>
      <w:r w:rsidRPr="0035488F">
        <w:t>designing</w:t>
      </w:r>
      <w:r w:rsidR="00E24065" w:rsidRPr="0035488F">
        <w:t xml:space="preserve"> </w:t>
      </w:r>
      <w:r w:rsidRPr="0035488F">
        <w:t>national</w:t>
      </w:r>
      <w:r w:rsidR="00E24065" w:rsidRPr="0035488F">
        <w:t xml:space="preserve"> </w:t>
      </w:r>
      <w:r w:rsidRPr="0035488F">
        <w:t>policies.</w:t>
      </w:r>
      <w:r w:rsidR="00E24065" w:rsidRPr="0035488F">
        <w:t xml:space="preserve"> </w:t>
      </w:r>
      <w:r w:rsidRPr="0035488F">
        <w:t>Following</w:t>
      </w:r>
      <w:r w:rsidR="00E24065" w:rsidRPr="0035488F">
        <w:t xml:space="preserve"> </w:t>
      </w:r>
      <w:r w:rsidRPr="0035488F">
        <w:t>debates</w:t>
      </w:r>
      <w:r w:rsidR="00E24065" w:rsidRPr="0035488F">
        <w:t xml:space="preserve"> </w:t>
      </w:r>
      <w:r w:rsidRPr="0035488F">
        <w:t>organized</w:t>
      </w:r>
      <w:r w:rsidR="00E24065" w:rsidRPr="0035488F">
        <w:t xml:space="preserve"> </w:t>
      </w:r>
      <w:r w:rsidRPr="0035488F">
        <w:t>by</w:t>
      </w:r>
      <w:r w:rsidR="00E24065" w:rsidRPr="0035488F">
        <w:t xml:space="preserve"> </w:t>
      </w:r>
      <w:r w:rsidRPr="0035488F">
        <w:t>these</w:t>
      </w:r>
      <w:r w:rsidR="00E24065" w:rsidRPr="0035488F">
        <w:t xml:space="preserve"> </w:t>
      </w:r>
      <w:r w:rsidRPr="0035488F">
        <w:t>centres,</w:t>
      </w:r>
      <w:r w:rsidR="00E24065" w:rsidRPr="0035488F">
        <w:t xml:space="preserve"> </w:t>
      </w:r>
      <w:r w:rsidRPr="0035488F">
        <w:t>numerous</w:t>
      </w:r>
      <w:r w:rsidR="00E24065" w:rsidRPr="0035488F">
        <w:t xml:space="preserve"> </w:t>
      </w:r>
      <w:r w:rsidRPr="0035488F">
        <w:t>recommendations</w:t>
      </w:r>
      <w:r w:rsidR="00E24065" w:rsidRPr="0035488F">
        <w:t xml:space="preserve"> </w:t>
      </w:r>
      <w:r w:rsidRPr="0035488F">
        <w:t>expressed</w:t>
      </w:r>
      <w:r w:rsidR="00E24065" w:rsidRPr="0035488F">
        <w:t xml:space="preserve"> </w:t>
      </w:r>
      <w:r w:rsidRPr="0035488F">
        <w:t>by</w:t>
      </w:r>
      <w:r w:rsidR="00E24065" w:rsidRPr="0035488F">
        <w:t xml:space="preserve"> </w:t>
      </w:r>
      <w:r w:rsidRPr="0035488F">
        <w:t>the</w:t>
      </w:r>
      <w:r w:rsidR="00E24065" w:rsidRPr="0035488F">
        <w:t xml:space="preserve"> </w:t>
      </w:r>
      <w:r w:rsidRPr="0035488F">
        <w:t>population</w:t>
      </w:r>
      <w:r w:rsidR="00E24065" w:rsidRPr="0035488F">
        <w:t xml:space="preserve"> </w:t>
      </w:r>
      <w:r w:rsidRPr="0035488F">
        <w:t>or</w:t>
      </w:r>
      <w:r w:rsidR="00E24065" w:rsidRPr="0035488F">
        <w:t xml:space="preserve"> </w:t>
      </w:r>
      <w:r w:rsidRPr="0035488F">
        <w:t>the</w:t>
      </w:r>
      <w:r w:rsidR="00E24065" w:rsidRPr="0035488F">
        <w:t xml:space="preserve"> </w:t>
      </w:r>
      <w:r w:rsidRPr="0035488F">
        <w:t>participants</w:t>
      </w:r>
      <w:r w:rsidR="00E24065" w:rsidRPr="0035488F">
        <w:t xml:space="preserve"> </w:t>
      </w:r>
      <w:r w:rsidRPr="0035488F">
        <w:t>in</w:t>
      </w:r>
      <w:r w:rsidR="00E24065" w:rsidRPr="0035488F">
        <w:t xml:space="preserve"> </w:t>
      </w:r>
      <w:r w:rsidRPr="0035488F">
        <w:t>the</w:t>
      </w:r>
      <w:r w:rsidR="00E24065" w:rsidRPr="0035488F">
        <w:t xml:space="preserve"> </w:t>
      </w:r>
      <w:r w:rsidRPr="0035488F">
        <w:t>debates</w:t>
      </w:r>
      <w:r w:rsidR="00E24065" w:rsidRPr="0035488F">
        <w:t xml:space="preserve"> </w:t>
      </w:r>
      <w:r w:rsidRPr="0035488F">
        <w:t>have</w:t>
      </w:r>
      <w:r w:rsidR="00E24065" w:rsidRPr="0035488F">
        <w:t xml:space="preserve"> </w:t>
      </w:r>
      <w:r w:rsidRPr="0035488F">
        <w:t>subsequently</w:t>
      </w:r>
      <w:r w:rsidR="00E24065" w:rsidRPr="0035488F">
        <w:t xml:space="preserve"> </w:t>
      </w:r>
      <w:r w:rsidRPr="0035488F">
        <w:t>been</w:t>
      </w:r>
      <w:r w:rsidR="00E24065" w:rsidRPr="0035488F">
        <w:t xml:space="preserve"> </w:t>
      </w:r>
      <w:r w:rsidRPr="0035488F">
        <w:t>integrated</w:t>
      </w:r>
      <w:r w:rsidR="00E24065" w:rsidRPr="0035488F">
        <w:t xml:space="preserve"> </w:t>
      </w:r>
      <w:r w:rsidRPr="0035488F">
        <w:t>in</w:t>
      </w:r>
      <w:r w:rsidR="00E24065" w:rsidRPr="0035488F">
        <w:t xml:space="preserve"> </w:t>
      </w:r>
      <w:r w:rsidRPr="0035488F">
        <w:t>government</w:t>
      </w:r>
      <w:r w:rsidR="00E24065" w:rsidRPr="0035488F">
        <w:t xml:space="preserve"> </w:t>
      </w:r>
      <w:r w:rsidRPr="0035488F">
        <w:t>programs.</w:t>
      </w:r>
    </w:p>
    <w:p w:rsidR="00951BC8" w:rsidRPr="0035488F" w:rsidRDefault="00951BC8" w:rsidP="0035488F">
      <w:pPr>
        <w:pStyle w:val="SingleTxtG"/>
      </w:pPr>
      <w:r w:rsidRPr="0035488F">
        <w:t>185.</w:t>
      </w:r>
      <w:r w:rsidRPr="0035488F">
        <w:tab/>
      </w:r>
      <w:r w:rsidRPr="00A32CDE">
        <w:rPr>
          <w:i/>
        </w:rPr>
        <w:t>Human</w:t>
      </w:r>
      <w:r w:rsidR="00E24065" w:rsidRPr="00A32CDE">
        <w:rPr>
          <w:i/>
        </w:rPr>
        <w:t xml:space="preserve"> </w:t>
      </w:r>
      <w:r w:rsidRPr="00A32CDE">
        <w:rPr>
          <w:i/>
        </w:rPr>
        <w:t>rights</w:t>
      </w:r>
      <w:r w:rsidR="00E24065" w:rsidRPr="00A32CDE">
        <w:rPr>
          <w:i/>
        </w:rPr>
        <w:t xml:space="preserve"> </w:t>
      </w:r>
      <w:r w:rsidRPr="00A32CDE">
        <w:rPr>
          <w:i/>
        </w:rPr>
        <w:t>organisations</w:t>
      </w:r>
      <w:r w:rsidRPr="0035488F">
        <w:t>:</w:t>
      </w:r>
      <w:r w:rsidR="00E24065" w:rsidRPr="0035488F">
        <w:t xml:space="preserve"> </w:t>
      </w:r>
      <w:r w:rsidRPr="0035488F">
        <w:t>Though</w:t>
      </w:r>
      <w:r w:rsidR="00E24065" w:rsidRPr="0035488F">
        <w:t xml:space="preserve"> </w:t>
      </w:r>
      <w:r w:rsidRPr="0035488F">
        <w:t>the</w:t>
      </w:r>
      <w:r w:rsidR="00E24065" w:rsidRPr="0035488F">
        <w:t xml:space="preserve"> </w:t>
      </w:r>
      <w:r w:rsidRPr="0035488F">
        <w:t>Government</w:t>
      </w:r>
      <w:r w:rsidR="00E24065" w:rsidRPr="0035488F">
        <w:t xml:space="preserve"> </w:t>
      </w:r>
      <w:r w:rsidRPr="0035488F">
        <w:t>does</w:t>
      </w:r>
      <w:r w:rsidR="00E24065" w:rsidRPr="0035488F">
        <w:t xml:space="preserve"> </w:t>
      </w:r>
      <w:r w:rsidRPr="0035488F">
        <w:t>not</w:t>
      </w:r>
      <w:r w:rsidR="00E24065" w:rsidRPr="0035488F">
        <w:t xml:space="preserve"> </w:t>
      </w:r>
      <w:r w:rsidRPr="0035488F">
        <w:t>directly</w:t>
      </w:r>
      <w:r w:rsidR="00E24065" w:rsidRPr="0035488F">
        <w:t xml:space="preserve"> </w:t>
      </w:r>
      <w:r w:rsidRPr="0035488F">
        <w:t>initiate</w:t>
      </w:r>
      <w:r w:rsidR="00E24065" w:rsidRPr="0035488F">
        <w:t xml:space="preserve"> </w:t>
      </w:r>
      <w:r w:rsidRPr="0035488F">
        <w:t>creation</w:t>
      </w:r>
      <w:r w:rsidR="00E24065" w:rsidRPr="0035488F">
        <w:t xml:space="preserve"> </w:t>
      </w:r>
      <w:r w:rsidRPr="0035488F">
        <w:t>of</w:t>
      </w:r>
      <w:r w:rsidR="00E24065" w:rsidRPr="0035488F">
        <w:t xml:space="preserve"> </w:t>
      </w:r>
      <w:r w:rsidRPr="0035488F">
        <w:t>human</w:t>
      </w:r>
      <w:r w:rsidR="00E24065" w:rsidRPr="0035488F">
        <w:t xml:space="preserve"> </w:t>
      </w:r>
      <w:r w:rsidRPr="0035488F">
        <w:t>rights</w:t>
      </w:r>
      <w:r w:rsidR="00E24065" w:rsidRPr="0035488F">
        <w:t xml:space="preserve"> </w:t>
      </w:r>
      <w:r w:rsidRPr="0035488F">
        <w:t>or</w:t>
      </w:r>
      <w:r w:rsidR="00E24065" w:rsidRPr="0035488F">
        <w:t xml:space="preserve"> </w:t>
      </w:r>
      <w:r w:rsidRPr="0035488F">
        <w:t>anti-discriminatory</w:t>
      </w:r>
      <w:r w:rsidR="00E24065" w:rsidRPr="0035488F">
        <w:t xml:space="preserve"> </w:t>
      </w:r>
      <w:r w:rsidRPr="0035488F">
        <w:t>organizations,</w:t>
      </w:r>
      <w:r w:rsidR="00E24065" w:rsidRPr="0035488F">
        <w:t xml:space="preserve"> </w:t>
      </w:r>
      <w:r w:rsidRPr="0035488F">
        <w:t>privately</w:t>
      </w:r>
      <w:r w:rsidR="00E24065" w:rsidRPr="0035488F">
        <w:t xml:space="preserve"> </w:t>
      </w:r>
      <w:r w:rsidRPr="0035488F">
        <w:t>created</w:t>
      </w:r>
      <w:r w:rsidR="00E24065" w:rsidRPr="0035488F">
        <w:t xml:space="preserve"> </w:t>
      </w:r>
      <w:r w:rsidRPr="0035488F">
        <w:t>human</w:t>
      </w:r>
      <w:r w:rsidR="00E24065" w:rsidRPr="0035488F">
        <w:t xml:space="preserve"> </w:t>
      </w:r>
      <w:r w:rsidRPr="0035488F">
        <w:t>rights</w:t>
      </w:r>
      <w:r w:rsidR="00E24065" w:rsidRPr="0035488F">
        <w:t xml:space="preserve"> </w:t>
      </w:r>
      <w:r w:rsidRPr="0035488F">
        <w:t>organisations</w:t>
      </w:r>
      <w:r w:rsidR="00E24065" w:rsidRPr="0035488F">
        <w:t xml:space="preserve"> </w:t>
      </w:r>
      <w:r w:rsidRPr="0035488F">
        <w:t>(whether</w:t>
      </w:r>
      <w:r w:rsidR="00E24065" w:rsidRPr="0035488F">
        <w:t xml:space="preserve"> </w:t>
      </w:r>
      <w:r w:rsidRPr="0035488F">
        <w:t>international</w:t>
      </w:r>
      <w:r w:rsidR="00E24065" w:rsidRPr="0035488F">
        <w:t xml:space="preserve"> </w:t>
      </w:r>
      <w:r w:rsidRPr="0035488F">
        <w:t>or</w:t>
      </w:r>
      <w:r w:rsidR="00E24065" w:rsidRPr="0035488F">
        <w:t xml:space="preserve"> </w:t>
      </w:r>
      <w:r w:rsidRPr="0035488F">
        <w:t>national)</w:t>
      </w:r>
      <w:r w:rsidR="00E24065" w:rsidRPr="0035488F">
        <w:t xml:space="preserve"> </w:t>
      </w:r>
      <w:r w:rsidRPr="0035488F">
        <w:t>have</w:t>
      </w:r>
      <w:r w:rsidR="00E24065" w:rsidRPr="0035488F">
        <w:t xml:space="preserve"> </w:t>
      </w:r>
      <w:r w:rsidRPr="0035488F">
        <w:t>largely</w:t>
      </w:r>
      <w:r w:rsidR="00E24065" w:rsidRPr="0035488F">
        <w:t xml:space="preserve"> </w:t>
      </w:r>
      <w:r w:rsidRPr="0035488F">
        <w:t>benefited</w:t>
      </w:r>
      <w:r w:rsidR="00E24065" w:rsidRPr="0035488F">
        <w:t xml:space="preserve"> </w:t>
      </w:r>
      <w:r w:rsidRPr="0035488F">
        <w:t>from</w:t>
      </w:r>
      <w:r w:rsidR="00E24065" w:rsidRPr="0035488F">
        <w:t xml:space="preserve"> </w:t>
      </w:r>
      <w:r w:rsidRPr="0035488F">
        <w:t>the</w:t>
      </w:r>
      <w:r w:rsidR="00E24065" w:rsidRPr="0035488F">
        <w:t xml:space="preserve"> </w:t>
      </w:r>
      <w:r w:rsidRPr="0035488F">
        <w:t>overall</w:t>
      </w:r>
      <w:r w:rsidR="00E24065" w:rsidRPr="0035488F">
        <w:t xml:space="preserve"> </w:t>
      </w:r>
      <w:r w:rsidRPr="0035488F">
        <w:t>framework</w:t>
      </w:r>
      <w:r w:rsidR="00E24065" w:rsidRPr="0035488F">
        <w:t xml:space="preserve"> </w:t>
      </w:r>
      <w:r w:rsidRPr="0035488F">
        <w:t>of</w:t>
      </w:r>
      <w:r w:rsidR="00E24065" w:rsidRPr="0035488F">
        <w:t xml:space="preserve"> </w:t>
      </w:r>
      <w:r w:rsidRPr="0035488F">
        <w:t>Rwanda.</w:t>
      </w:r>
      <w:r w:rsidR="00E24065" w:rsidRPr="0035488F">
        <w:t xml:space="preserve"> </w:t>
      </w:r>
      <w:r w:rsidRPr="0035488F">
        <w:t>Operation</w:t>
      </w:r>
      <w:r w:rsidR="00E24065" w:rsidRPr="0035488F">
        <w:t xml:space="preserve"> </w:t>
      </w:r>
      <w:r w:rsidRPr="0035488F">
        <w:t>documents</w:t>
      </w:r>
      <w:r w:rsidR="00E24065" w:rsidRPr="0035488F">
        <w:t xml:space="preserve"> </w:t>
      </w:r>
      <w:r w:rsidRPr="0035488F">
        <w:t>are</w:t>
      </w:r>
      <w:r w:rsidR="00E24065" w:rsidRPr="0035488F">
        <w:t xml:space="preserve"> </w:t>
      </w:r>
      <w:r w:rsidRPr="0035488F">
        <w:t>processed</w:t>
      </w:r>
      <w:r w:rsidR="00E24065" w:rsidRPr="0035488F">
        <w:t xml:space="preserve"> </w:t>
      </w:r>
      <w:r w:rsidRPr="0035488F">
        <w:t>within</w:t>
      </w:r>
      <w:r w:rsidR="00E24065" w:rsidRPr="0035488F">
        <w:t xml:space="preserve"> </w:t>
      </w:r>
      <w:r w:rsidRPr="0035488F">
        <w:t>the</w:t>
      </w:r>
      <w:r w:rsidR="00E24065" w:rsidRPr="0035488F">
        <w:t xml:space="preserve"> </w:t>
      </w:r>
      <w:r w:rsidRPr="0035488F">
        <w:t>shortest</w:t>
      </w:r>
      <w:r w:rsidR="00E24065" w:rsidRPr="0035488F">
        <w:t xml:space="preserve"> </w:t>
      </w:r>
      <w:r w:rsidRPr="0035488F">
        <w:t>period</w:t>
      </w:r>
      <w:r w:rsidR="00E24065" w:rsidRPr="0035488F">
        <w:t xml:space="preserve"> </w:t>
      </w:r>
      <w:r w:rsidRPr="0035488F">
        <w:t>of</w:t>
      </w:r>
      <w:r w:rsidR="00E24065" w:rsidRPr="0035488F">
        <w:t xml:space="preserve"> </w:t>
      </w:r>
      <w:r w:rsidRPr="0035488F">
        <w:t>time</w:t>
      </w:r>
      <w:r w:rsidR="00E24065" w:rsidRPr="0035488F">
        <w:t xml:space="preserve"> </w:t>
      </w:r>
      <w:r w:rsidRPr="0035488F">
        <w:t>possible</w:t>
      </w:r>
      <w:r w:rsidR="00E24065" w:rsidRPr="0035488F">
        <w:t xml:space="preserve"> </w:t>
      </w:r>
      <w:r w:rsidRPr="0035488F">
        <w:t>upon</w:t>
      </w:r>
      <w:r w:rsidR="00E24065" w:rsidRPr="0035488F">
        <w:t xml:space="preserve"> </w:t>
      </w:r>
      <w:r w:rsidRPr="0035488F">
        <w:t>fulfilment</w:t>
      </w:r>
      <w:r w:rsidR="00E24065" w:rsidRPr="0035488F">
        <w:t xml:space="preserve"> </w:t>
      </w:r>
      <w:r w:rsidRPr="0035488F">
        <w:t>of</w:t>
      </w:r>
      <w:r w:rsidR="00E24065" w:rsidRPr="0035488F">
        <w:t xml:space="preserve"> </w:t>
      </w:r>
      <w:r w:rsidRPr="0035488F">
        <w:t>the</w:t>
      </w:r>
      <w:r w:rsidR="00E24065" w:rsidRPr="0035488F">
        <w:t xml:space="preserve"> </w:t>
      </w:r>
      <w:r w:rsidRPr="0035488F">
        <w:t>requirements.</w:t>
      </w:r>
      <w:r w:rsidR="00E24065" w:rsidRPr="0035488F">
        <w:t xml:space="preserve"> </w:t>
      </w:r>
      <w:r w:rsidRPr="0035488F">
        <w:t>Notable</w:t>
      </w:r>
      <w:r w:rsidR="00E24065" w:rsidRPr="0035488F">
        <w:t xml:space="preserve"> </w:t>
      </w:r>
      <w:r w:rsidRPr="0035488F">
        <w:t>operational</w:t>
      </w:r>
      <w:r w:rsidR="00E24065" w:rsidRPr="0035488F">
        <w:t xml:space="preserve"> </w:t>
      </w:r>
      <w:r w:rsidRPr="0035488F">
        <w:t>human</w:t>
      </w:r>
      <w:r w:rsidR="00E24065" w:rsidRPr="0035488F">
        <w:t xml:space="preserve"> </w:t>
      </w:r>
      <w:r w:rsidRPr="0035488F">
        <w:t>rights</w:t>
      </w:r>
      <w:r w:rsidR="00E24065" w:rsidRPr="0035488F">
        <w:t xml:space="preserve"> </w:t>
      </w:r>
      <w:r w:rsidRPr="0035488F">
        <w:t>organisations</w:t>
      </w:r>
      <w:r w:rsidR="00E24065" w:rsidRPr="0035488F">
        <w:t xml:space="preserve"> </w:t>
      </w:r>
      <w:r w:rsidRPr="0035488F">
        <w:t>include</w:t>
      </w:r>
      <w:r w:rsidR="00E24065" w:rsidRPr="0035488F">
        <w:t xml:space="preserve"> </w:t>
      </w:r>
      <w:r w:rsidRPr="0035488F">
        <w:t>CLADHO,</w:t>
      </w:r>
      <w:r w:rsidR="00E24065" w:rsidRPr="0035488F">
        <w:t xml:space="preserve"> </w:t>
      </w:r>
      <w:r w:rsidRPr="0035488F">
        <w:t>LDGL,</w:t>
      </w:r>
      <w:r w:rsidR="00E24065" w:rsidRPr="0035488F">
        <w:t xml:space="preserve"> </w:t>
      </w:r>
      <w:r w:rsidRPr="0035488F">
        <w:t>IBUKA,</w:t>
      </w:r>
      <w:r w:rsidR="00E24065" w:rsidRPr="0035488F">
        <w:t xml:space="preserve"> </w:t>
      </w:r>
      <w:r w:rsidRPr="0035488F">
        <w:t>Legal</w:t>
      </w:r>
      <w:r w:rsidR="00E24065" w:rsidRPr="0035488F">
        <w:t xml:space="preserve"> </w:t>
      </w:r>
      <w:r w:rsidRPr="0035488F">
        <w:t>Aid</w:t>
      </w:r>
      <w:r w:rsidR="00E24065" w:rsidRPr="0035488F">
        <w:t xml:space="preserve"> </w:t>
      </w:r>
      <w:r w:rsidRPr="0035488F">
        <w:t>Forum</w:t>
      </w:r>
      <w:r w:rsidR="00E24065" w:rsidRPr="0035488F">
        <w:t xml:space="preserve"> </w:t>
      </w:r>
      <w:r w:rsidRPr="0035488F">
        <w:t>(LAF),</w:t>
      </w:r>
      <w:r w:rsidR="00E24065" w:rsidRPr="0035488F">
        <w:t xml:space="preserve"> </w:t>
      </w:r>
      <w:r w:rsidRPr="0035488F">
        <w:t>Rwanda</w:t>
      </w:r>
      <w:r w:rsidR="00E24065" w:rsidRPr="0035488F">
        <w:t xml:space="preserve"> </w:t>
      </w:r>
      <w:r w:rsidRPr="0035488F">
        <w:t>Genocide</w:t>
      </w:r>
      <w:r w:rsidR="00E24065" w:rsidRPr="0035488F">
        <w:t xml:space="preserve"> </w:t>
      </w:r>
      <w:r w:rsidRPr="0035488F">
        <w:t>Survivors</w:t>
      </w:r>
      <w:r w:rsidR="00E24065" w:rsidRPr="0035488F">
        <w:t xml:space="preserve"> </w:t>
      </w:r>
      <w:r w:rsidRPr="0035488F">
        <w:t>associations,</w:t>
      </w:r>
      <w:r w:rsidR="00E24065" w:rsidRPr="0035488F">
        <w:t xml:space="preserve"> </w:t>
      </w:r>
      <w:r w:rsidRPr="0035488F">
        <w:t>PROFEMMES</w:t>
      </w:r>
      <w:r w:rsidR="00E24065" w:rsidRPr="0035488F">
        <w:t xml:space="preserve"> </w:t>
      </w:r>
      <w:r w:rsidRPr="0035488F">
        <w:t>and</w:t>
      </w:r>
      <w:r w:rsidR="00E24065" w:rsidRPr="0035488F">
        <w:t xml:space="preserve"> </w:t>
      </w:r>
      <w:r w:rsidRPr="0035488F">
        <w:t>other</w:t>
      </w:r>
      <w:r w:rsidR="00E24065" w:rsidRPr="0035488F">
        <w:t xml:space="preserve"> </w:t>
      </w:r>
      <w:r w:rsidRPr="0035488F">
        <w:t>international</w:t>
      </w:r>
      <w:r w:rsidR="00E24065" w:rsidRPr="0035488F">
        <w:t xml:space="preserve"> </w:t>
      </w:r>
      <w:r w:rsidRPr="0035488F">
        <w:t>organisations.</w:t>
      </w:r>
      <w:r w:rsidR="00E24065" w:rsidRPr="0035488F">
        <w:t xml:space="preserve"> </w:t>
      </w:r>
      <w:r w:rsidRPr="0035488F">
        <w:t>These</w:t>
      </w:r>
      <w:r w:rsidR="00E24065" w:rsidRPr="0035488F">
        <w:t xml:space="preserve"> </w:t>
      </w:r>
      <w:r w:rsidRPr="0035488F">
        <w:t>have</w:t>
      </w:r>
      <w:r w:rsidR="00E24065" w:rsidRPr="0035488F">
        <w:t xml:space="preserve"> </w:t>
      </w:r>
      <w:r w:rsidRPr="0035488F">
        <w:t>not</w:t>
      </w:r>
      <w:r w:rsidR="00E24065" w:rsidRPr="0035488F">
        <w:t xml:space="preserve"> </w:t>
      </w:r>
      <w:r w:rsidRPr="0035488F">
        <w:t>only</w:t>
      </w:r>
      <w:r w:rsidR="00E24065" w:rsidRPr="0035488F">
        <w:t xml:space="preserve"> </w:t>
      </w:r>
      <w:r w:rsidRPr="0035488F">
        <w:t>complemented</w:t>
      </w:r>
      <w:r w:rsidR="00E24065" w:rsidRPr="0035488F">
        <w:t xml:space="preserve"> </w:t>
      </w:r>
      <w:r w:rsidRPr="0035488F">
        <w:t>the</w:t>
      </w:r>
      <w:r w:rsidR="00E24065" w:rsidRPr="0035488F">
        <w:t xml:space="preserve"> </w:t>
      </w:r>
      <w:r w:rsidRPr="0035488F">
        <w:t>government</w:t>
      </w:r>
      <w:r w:rsidR="00E24065" w:rsidRPr="0035488F">
        <w:t xml:space="preserve"> </w:t>
      </w:r>
      <w:r w:rsidRPr="0035488F">
        <w:t>in</w:t>
      </w:r>
      <w:r w:rsidR="00E24065" w:rsidRPr="0035488F">
        <w:t xml:space="preserve"> </w:t>
      </w:r>
      <w:r w:rsidRPr="0035488F">
        <w:t>its</w:t>
      </w:r>
      <w:r w:rsidR="00E24065" w:rsidRPr="0035488F">
        <w:t xml:space="preserve"> </w:t>
      </w:r>
      <w:r w:rsidRPr="0035488F">
        <w:t>constant</w:t>
      </w:r>
      <w:r w:rsidR="00E24065" w:rsidRPr="0035488F">
        <w:t xml:space="preserve"> </w:t>
      </w:r>
      <w:r w:rsidRPr="0035488F">
        <w:t>quest</w:t>
      </w:r>
      <w:r w:rsidR="00E24065" w:rsidRPr="0035488F">
        <w:t xml:space="preserve"> </w:t>
      </w:r>
      <w:r w:rsidRPr="0035488F">
        <w:t>for</w:t>
      </w:r>
      <w:r w:rsidR="00E24065" w:rsidRPr="0035488F">
        <w:t xml:space="preserve"> </w:t>
      </w:r>
      <w:r w:rsidRPr="0035488F">
        <w:t>human</w:t>
      </w:r>
      <w:r w:rsidR="00E24065" w:rsidRPr="0035488F">
        <w:t xml:space="preserve"> </w:t>
      </w:r>
      <w:r w:rsidRPr="0035488F">
        <w:t>rights</w:t>
      </w:r>
      <w:r w:rsidR="00E24065" w:rsidRPr="0035488F">
        <w:t xml:space="preserve"> </w:t>
      </w:r>
      <w:r w:rsidRPr="0035488F">
        <w:t>but</w:t>
      </w:r>
      <w:r w:rsidR="00E24065" w:rsidRPr="0035488F">
        <w:t xml:space="preserve"> </w:t>
      </w:r>
      <w:r w:rsidRPr="0035488F">
        <w:t>also</w:t>
      </w:r>
      <w:r w:rsidR="00E24065" w:rsidRPr="0035488F">
        <w:t xml:space="preserve"> </w:t>
      </w:r>
      <w:r w:rsidRPr="0035488F">
        <w:t>have</w:t>
      </w:r>
      <w:r w:rsidR="00E24065" w:rsidRPr="0035488F">
        <w:t xml:space="preserve"> </w:t>
      </w:r>
      <w:r w:rsidRPr="0035488F">
        <w:t>become</w:t>
      </w:r>
      <w:r w:rsidR="00E24065" w:rsidRPr="0035488F">
        <w:t xml:space="preserve"> </w:t>
      </w:r>
      <w:r w:rsidRPr="0035488F">
        <w:t>permanent</w:t>
      </w:r>
      <w:r w:rsidR="00E24065" w:rsidRPr="0035488F">
        <w:t xml:space="preserve"> </w:t>
      </w:r>
      <w:r w:rsidRPr="0035488F">
        <w:t>partners</w:t>
      </w:r>
      <w:r w:rsidR="00E24065" w:rsidRPr="0035488F">
        <w:t xml:space="preserve"> </w:t>
      </w:r>
      <w:r w:rsidRPr="0035488F">
        <w:t>in</w:t>
      </w:r>
      <w:r w:rsidR="00E24065" w:rsidRPr="0035488F">
        <w:t xml:space="preserve"> </w:t>
      </w:r>
      <w:r w:rsidRPr="0035488F">
        <w:t>the</w:t>
      </w:r>
      <w:r w:rsidR="00E24065" w:rsidRPr="0035488F">
        <w:t xml:space="preserve"> </w:t>
      </w:r>
      <w:r w:rsidRPr="0035488F">
        <w:t>struggle</w:t>
      </w:r>
      <w:r w:rsidR="00E24065" w:rsidRPr="0035488F">
        <w:t xml:space="preserve"> </w:t>
      </w:r>
      <w:r w:rsidRPr="0035488F">
        <w:t>against</w:t>
      </w:r>
      <w:r w:rsidR="00E24065" w:rsidRPr="0035488F">
        <w:t xml:space="preserve"> </w:t>
      </w:r>
      <w:r w:rsidRPr="0035488F">
        <w:t>human</w:t>
      </w:r>
      <w:r w:rsidR="00E24065" w:rsidRPr="0035488F">
        <w:t xml:space="preserve"> </w:t>
      </w:r>
      <w:r w:rsidRPr="0035488F">
        <w:t>rights</w:t>
      </w:r>
      <w:r w:rsidR="00E24065" w:rsidRPr="0035488F">
        <w:t xml:space="preserve"> </w:t>
      </w:r>
      <w:r w:rsidRPr="0035488F">
        <w:t>violations.</w:t>
      </w:r>
      <w:r w:rsidR="00E24065" w:rsidRPr="0035488F">
        <w:t xml:space="preserve"> </w:t>
      </w:r>
    </w:p>
    <w:p w:rsidR="00951BC8" w:rsidRPr="0035488F" w:rsidRDefault="00951BC8" w:rsidP="00F87A3E">
      <w:pPr>
        <w:pStyle w:val="H23G"/>
      </w:pPr>
      <w:bookmarkStart w:id="232" w:name="_Toc233624953"/>
      <w:bookmarkStart w:id="233" w:name="_Toc233625598"/>
      <w:bookmarkStart w:id="234" w:name="_Toc233625949"/>
      <w:bookmarkStart w:id="235" w:name="_Toc234236154"/>
      <w:bookmarkStart w:id="236" w:name="_Toc234236729"/>
      <w:bookmarkStart w:id="237" w:name="_Toc234237498"/>
      <w:bookmarkStart w:id="238" w:name="_Toc234237939"/>
      <w:r w:rsidRPr="0035488F">
        <w:tab/>
      </w:r>
      <w:r w:rsidRPr="0035488F">
        <w:tab/>
        <w:t>Paragraph</w:t>
      </w:r>
      <w:r w:rsidR="00E24065" w:rsidRPr="0035488F">
        <w:t xml:space="preserve"> </w:t>
      </w:r>
      <w:r w:rsidRPr="0035488F">
        <w:t>2:</w:t>
      </w:r>
      <w:r w:rsidR="00573593">
        <w:t xml:space="preserve"> </w:t>
      </w:r>
      <w:r w:rsidRPr="0035488F">
        <w:t>Measures</w:t>
      </w:r>
      <w:r w:rsidR="00E24065" w:rsidRPr="0035488F">
        <w:t xml:space="preserve"> </w:t>
      </w:r>
      <w:r w:rsidRPr="0035488F">
        <w:t>taken</w:t>
      </w:r>
      <w:r w:rsidR="00E24065" w:rsidRPr="0035488F">
        <w:t xml:space="preserve"> </w:t>
      </w:r>
      <w:r w:rsidRPr="0035488F">
        <w:t>in</w:t>
      </w:r>
      <w:r w:rsidR="00E24065" w:rsidRPr="0035488F">
        <w:t xml:space="preserve"> </w:t>
      </w:r>
      <w:r w:rsidRPr="0035488F">
        <w:t>the</w:t>
      </w:r>
      <w:r w:rsidR="00E24065" w:rsidRPr="0035488F">
        <w:t xml:space="preserve"> </w:t>
      </w:r>
      <w:r w:rsidRPr="0035488F">
        <w:t>social,</w:t>
      </w:r>
      <w:r w:rsidR="00E24065" w:rsidRPr="0035488F">
        <w:t xml:space="preserve"> </w:t>
      </w:r>
      <w:r w:rsidRPr="0035488F">
        <w:t>economic,</w:t>
      </w:r>
      <w:r w:rsidR="00E24065" w:rsidRPr="0035488F">
        <w:t xml:space="preserve"> </w:t>
      </w:r>
      <w:r w:rsidRPr="0035488F">
        <w:t>cultural</w:t>
      </w:r>
      <w:r w:rsidR="00E24065" w:rsidRPr="0035488F">
        <w:t xml:space="preserve"> </w:t>
      </w:r>
      <w:r w:rsidRPr="0035488F">
        <w:t>and</w:t>
      </w:r>
      <w:r w:rsidR="00E24065" w:rsidRPr="0035488F">
        <w:t xml:space="preserve"> </w:t>
      </w:r>
      <w:r w:rsidRPr="0035488F">
        <w:t>other</w:t>
      </w:r>
      <w:r w:rsidR="00E24065" w:rsidRPr="0035488F">
        <w:t xml:space="preserve"> </w:t>
      </w:r>
      <w:r w:rsidRPr="0035488F">
        <w:t>fields</w:t>
      </w:r>
      <w:r w:rsidR="00E24065" w:rsidRPr="0035488F">
        <w:t xml:space="preserve"> </w:t>
      </w:r>
      <w:r w:rsidRPr="0035488F">
        <w:t>to</w:t>
      </w:r>
      <w:r w:rsidR="00E24065" w:rsidRPr="0035488F">
        <w:t xml:space="preserve"> </w:t>
      </w:r>
      <w:r w:rsidRPr="0035488F">
        <w:t>ensure</w:t>
      </w:r>
      <w:r w:rsidR="00E24065" w:rsidRPr="0035488F">
        <w:t xml:space="preserve"> </w:t>
      </w:r>
      <w:r w:rsidRPr="0035488F">
        <w:t>the</w:t>
      </w:r>
      <w:r w:rsidR="00E24065" w:rsidRPr="0035488F">
        <w:t xml:space="preserve"> </w:t>
      </w:r>
      <w:r w:rsidRPr="0035488F">
        <w:t>adequate</w:t>
      </w:r>
      <w:r w:rsidR="00E24065" w:rsidRPr="0035488F">
        <w:t xml:space="preserve"> </w:t>
      </w:r>
      <w:r w:rsidRPr="0035488F">
        <w:t>development</w:t>
      </w:r>
      <w:r w:rsidR="00E24065" w:rsidRPr="0035488F">
        <w:t xml:space="preserve"> </w:t>
      </w:r>
      <w:r w:rsidRPr="0035488F">
        <w:t>and</w:t>
      </w:r>
      <w:r w:rsidR="00E24065" w:rsidRPr="0035488F">
        <w:t xml:space="preserve"> </w:t>
      </w:r>
      <w:r w:rsidRPr="0035488F">
        <w:t>protection</w:t>
      </w:r>
      <w:r w:rsidR="00E24065" w:rsidRPr="0035488F">
        <w:t xml:space="preserve"> </w:t>
      </w:r>
      <w:r w:rsidRPr="0035488F">
        <w:t>of</w:t>
      </w:r>
      <w:r w:rsidR="00E24065" w:rsidRPr="0035488F">
        <w:t xml:space="preserve"> </w:t>
      </w:r>
      <w:r w:rsidRPr="0035488F">
        <w:t>certain</w:t>
      </w:r>
      <w:r w:rsidR="00E24065" w:rsidRPr="0035488F">
        <w:t xml:space="preserve"> </w:t>
      </w:r>
      <w:r w:rsidRPr="0035488F">
        <w:t>racial</w:t>
      </w:r>
      <w:r w:rsidR="00E24065" w:rsidRPr="0035488F">
        <w:t xml:space="preserve"> </w:t>
      </w:r>
      <w:r w:rsidRPr="0035488F">
        <w:t>groups</w:t>
      </w:r>
      <w:bookmarkEnd w:id="232"/>
      <w:bookmarkEnd w:id="233"/>
      <w:bookmarkEnd w:id="234"/>
      <w:bookmarkEnd w:id="235"/>
      <w:bookmarkEnd w:id="236"/>
      <w:bookmarkEnd w:id="237"/>
      <w:bookmarkEnd w:id="238"/>
    </w:p>
    <w:p w:rsidR="00951BC8" w:rsidRPr="0035488F" w:rsidRDefault="00951BC8" w:rsidP="0035488F">
      <w:pPr>
        <w:pStyle w:val="SingleTxtG"/>
      </w:pPr>
      <w:r w:rsidRPr="0035488F">
        <w:t>186.</w:t>
      </w:r>
      <w:r w:rsidRPr="0035488F">
        <w:tab/>
        <w:t>While</w:t>
      </w:r>
      <w:r w:rsidR="00E24065" w:rsidRPr="0035488F">
        <w:t xml:space="preserve"> </w:t>
      </w:r>
      <w:r w:rsidRPr="0035488F">
        <w:t>the</w:t>
      </w:r>
      <w:r w:rsidR="00E24065" w:rsidRPr="0035488F">
        <w:t xml:space="preserve"> </w:t>
      </w:r>
      <w:r w:rsidRPr="0035488F">
        <w:t>previous</w:t>
      </w:r>
      <w:r w:rsidR="00E24065" w:rsidRPr="0035488F">
        <w:t xml:space="preserve"> </w:t>
      </w:r>
      <w:r w:rsidRPr="0035488F">
        <w:t>regimes</w:t>
      </w:r>
      <w:r w:rsidR="00E24065" w:rsidRPr="0035488F">
        <w:t xml:space="preserve"> </w:t>
      </w:r>
      <w:r w:rsidRPr="0035488F">
        <w:t>had</w:t>
      </w:r>
      <w:r w:rsidR="00E24065" w:rsidRPr="0035488F">
        <w:t xml:space="preserve"> </w:t>
      </w:r>
      <w:r w:rsidRPr="0035488F">
        <w:t>not</w:t>
      </w:r>
      <w:r w:rsidR="00E24065" w:rsidRPr="0035488F">
        <w:t xml:space="preserve"> </w:t>
      </w:r>
      <w:r w:rsidRPr="0035488F">
        <w:t>been</w:t>
      </w:r>
      <w:r w:rsidR="00E24065" w:rsidRPr="0035488F">
        <w:t xml:space="preserve"> </w:t>
      </w:r>
      <w:r w:rsidRPr="0035488F">
        <w:t>keen</w:t>
      </w:r>
      <w:r w:rsidR="00E24065" w:rsidRPr="0035488F">
        <w:t xml:space="preserve"> </w:t>
      </w:r>
      <w:r w:rsidRPr="0035488F">
        <w:t>to</w:t>
      </w:r>
      <w:r w:rsidR="00E24065" w:rsidRPr="0035488F">
        <w:t xml:space="preserve"> </w:t>
      </w:r>
      <w:r w:rsidRPr="0035488F">
        <w:t>promote</w:t>
      </w:r>
      <w:r w:rsidR="00E24065" w:rsidRPr="0035488F">
        <w:t xml:space="preserve"> </w:t>
      </w:r>
      <w:r w:rsidRPr="0035488F">
        <w:t>social,</w:t>
      </w:r>
      <w:r w:rsidR="00E24065" w:rsidRPr="0035488F">
        <w:t xml:space="preserve"> </w:t>
      </w:r>
      <w:r w:rsidRPr="0035488F">
        <w:t>economic</w:t>
      </w:r>
      <w:r w:rsidR="00E24065" w:rsidRPr="0035488F">
        <w:t xml:space="preserve"> </w:t>
      </w:r>
      <w:r w:rsidRPr="0035488F">
        <w:t>and</w:t>
      </w:r>
      <w:r w:rsidR="00E24065" w:rsidRPr="0035488F">
        <w:t xml:space="preserve"> </w:t>
      </w:r>
      <w:r w:rsidRPr="0035488F">
        <w:t>cultural</w:t>
      </w:r>
      <w:r w:rsidR="00E24065" w:rsidRPr="0035488F">
        <w:t xml:space="preserve"> </w:t>
      </w:r>
      <w:r w:rsidRPr="0035488F">
        <w:t>rights,</w:t>
      </w:r>
      <w:r w:rsidR="00E24065" w:rsidRPr="0035488F">
        <w:t xml:space="preserve"> </w:t>
      </w:r>
      <w:r w:rsidRPr="0035488F">
        <w:t>the</w:t>
      </w:r>
      <w:r w:rsidR="00E24065" w:rsidRPr="0035488F">
        <w:t xml:space="preserve"> </w:t>
      </w:r>
      <w:r w:rsidRPr="0035488F">
        <w:t>current</w:t>
      </w:r>
      <w:r w:rsidR="00E24065" w:rsidRPr="0035488F">
        <w:t xml:space="preserve"> </w:t>
      </w:r>
      <w:r w:rsidRPr="0035488F">
        <w:t>government</w:t>
      </w:r>
      <w:r w:rsidR="00E24065" w:rsidRPr="0035488F">
        <w:t xml:space="preserve"> </w:t>
      </w:r>
      <w:r w:rsidRPr="0035488F">
        <w:t>has</w:t>
      </w:r>
      <w:r w:rsidR="00E24065" w:rsidRPr="0035488F">
        <w:t xml:space="preserve"> </w:t>
      </w:r>
      <w:r w:rsidRPr="0035488F">
        <w:t>shown</w:t>
      </w:r>
      <w:r w:rsidR="00E24065" w:rsidRPr="0035488F">
        <w:t xml:space="preserve"> </w:t>
      </w:r>
      <w:r w:rsidRPr="0035488F">
        <w:t>unyielding</w:t>
      </w:r>
      <w:r w:rsidR="00E24065" w:rsidRPr="0035488F">
        <w:t xml:space="preserve"> </w:t>
      </w:r>
      <w:r w:rsidRPr="0035488F">
        <w:t>commitment</w:t>
      </w:r>
      <w:r w:rsidR="00E24065" w:rsidRPr="0035488F">
        <w:t xml:space="preserve"> </w:t>
      </w:r>
      <w:r w:rsidRPr="0035488F">
        <w:t>to</w:t>
      </w:r>
      <w:r w:rsidR="00E24065" w:rsidRPr="0035488F">
        <w:t xml:space="preserve"> </w:t>
      </w:r>
      <w:r w:rsidRPr="0035488F">
        <w:t>protect</w:t>
      </w:r>
      <w:r w:rsidR="00E24065" w:rsidRPr="0035488F">
        <w:t xml:space="preserve"> </w:t>
      </w:r>
      <w:r w:rsidRPr="0035488F">
        <w:t>such</w:t>
      </w:r>
      <w:r w:rsidR="00E24065" w:rsidRPr="0035488F">
        <w:t xml:space="preserve"> </w:t>
      </w:r>
      <w:r w:rsidRPr="0035488F">
        <w:t>fundamental</w:t>
      </w:r>
      <w:r w:rsidR="00E24065" w:rsidRPr="0035488F">
        <w:t xml:space="preserve"> </w:t>
      </w:r>
      <w:r w:rsidRPr="0035488F">
        <w:t>rights</w:t>
      </w:r>
      <w:r w:rsidR="00E24065" w:rsidRPr="0035488F">
        <w:t xml:space="preserve"> </w:t>
      </w:r>
      <w:r w:rsidRPr="0035488F">
        <w:t>as</w:t>
      </w:r>
      <w:r w:rsidR="00E24065" w:rsidRPr="0035488F">
        <w:t xml:space="preserve"> </w:t>
      </w:r>
      <w:r w:rsidRPr="0035488F">
        <w:t>the</w:t>
      </w:r>
      <w:r w:rsidR="00E24065" w:rsidRPr="0035488F">
        <w:t xml:space="preserve"> </w:t>
      </w:r>
      <w:r w:rsidRPr="0035488F">
        <w:t>rock</w:t>
      </w:r>
      <w:r w:rsidR="00E24065" w:rsidRPr="0035488F">
        <w:t xml:space="preserve"> </w:t>
      </w:r>
      <w:r w:rsidRPr="0035488F">
        <w:t>of</w:t>
      </w:r>
      <w:r w:rsidR="00E24065" w:rsidRPr="0035488F">
        <w:t xml:space="preserve"> </w:t>
      </w:r>
      <w:r w:rsidRPr="0035488F">
        <w:t>dignity</w:t>
      </w:r>
      <w:r w:rsidR="00E24065" w:rsidRPr="0035488F">
        <w:t xml:space="preserve"> </w:t>
      </w:r>
      <w:r w:rsidRPr="0035488F">
        <w:t>and</w:t>
      </w:r>
      <w:r w:rsidR="00E24065" w:rsidRPr="0035488F">
        <w:t xml:space="preserve"> </w:t>
      </w:r>
      <w:r w:rsidRPr="0035488F">
        <w:t>meaningful</w:t>
      </w:r>
      <w:r w:rsidR="00E24065" w:rsidRPr="0035488F">
        <w:t xml:space="preserve"> </w:t>
      </w:r>
      <w:r w:rsidRPr="0035488F">
        <w:t>life.</w:t>
      </w:r>
    </w:p>
    <w:p w:rsidR="00951BC8" w:rsidRPr="00461A15" w:rsidRDefault="00951BC8" w:rsidP="005961A0">
      <w:pPr>
        <w:pStyle w:val="SingleTxtG"/>
        <w:rPr>
          <w:szCs w:val="24"/>
        </w:rPr>
      </w:pPr>
      <w:r w:rsidRPr="00461A15">
        <w:rPr>
          <w:color w:val="000000"/>
        </w:rPr>
        <w:t>187.</w:t>
      </w:r>
      <w:r w:rsidRPr="00461A15">
        <w:rPr>
          <w:color w:val="000000"/>
        </w:rPr>
        <w:tab/>
      </w:r>
      <w:r w:rsidRPr="00461A15">
        <w:rPr>
          <w:szCs w:val="24"/>
        </w:rPr>
        <w:t>Article</w:t>
      </w:r>
      <w:r w:rsidR="00E24065">
        <w:rPr>
          <w:szCs w:val="24"/>
        </w:rPr>
        <w:t xml:space="preserve"> </w:t>
      </w:r>
      <w:r w:rsidRPr="00461A15">
        <w:rPr>
          <w:szCs w:val="24"/>
        </w:rPr>
        <w:t>14</w:t>
      </w:r>
      <w:r w:rsidR="00E24065">
        <w:rPr>
          <w:szCs w:val="24"/>
        </w:rPr>
        <w:t xml:space="preserve"> </w:t>
      </w:r>
      <w:r w:rsidRPr="00461A15">
        <w:rPr>
          <w:szCs w:val="24"/>
        </w:rPr>
        <w:t>of</w:t>
      </w:r>
      <w:r w:rsidR="00E24065">
        <w:rPr>
          <w:szCs w:val="24"/>
        </w:rPr>
        <w:t xml:space="preserve"> </w:t>
      </w:r>
      <w:r w:rsidRPr="00461A15">
        <w:rPr>
          <w:szCs w:val="24"/>
        </w:rPr>
        <w:t>2003</w:t>
      </w:r>
      <w:r w:rsidR="00E24065">
        <w:rPr>
          <w:szCs w:val="24"/>
        </w:rPr>
        <w:t xml:space="preserve"> </w:t>
      </w:r>
      <w:r w:rsidRPr="00461A15">
        <w:rPr>
          <w:szCs w:val="24"/>
        </w:rPr>
        <w:t>Rwanda</w:t>
      </w:r>
      <w:r w:rsidR="00E24065">
        <w:rPr>
          <w:szCs w:val="24"/>
        </w:rPr>
        <w:t>’</w:t>
      </w:r>
      <w:r w:rsidRPr="00461A15">
        <w:rPr>
          <w:szCs w:val="24"/>
        </w:rPr>
        <w:t>s</w:t>
      </w:r>
      <w:r w:rsidR="00E24065">
        <w:rPr>
          <w:szCs w:val="24"/>
        </w:rPr>
        <w:t xml:space="preserve"> </w:t>
      </w:r>
      <w:r w:rsidRPr="00461A15">
        <w:rPr>
          <w:szCs w:val="24"/>
        </w:rPr>
        <w:t>Constitution</w:t>
      </w:r>
      <w:r w:rsidR="00E24065">
        <w:rPr>
          <w:szCs w:val="24"/>
        </w:rPr>
        <w:t xml:space="preserve"> </w:t>
      </w:r>
      <w:r w:rsidRPr="00461A15">
        <w:rPr>
          <w:szCs w:val="24"/>
        </w:rPr>
        <w:t>as</w:t>
      </w:r>
      <w:r w:rsidR="00E24065">
        <w:rPr>
          <w:szCs w:val="24"/>
        </w:rPr>
        <w:t xml:space="preserve"> </w:t>
      </w:r>
      <w:r w:rsidRPr="00461A15">
        <w:rPr>
          <w:szCs w:val="24"/>
        </w:rPr>
        <w:t>amended</w:t>
      </w:r>
      <w:r w:rsidR="00E24065">
        <w:rPr>
          <w:szCs w:val="24"/>
        </w:rPr>
        <w:t xml:space="preserve"> </w:t>
      </w:r>
      <w:r w:rsidRPr="00461A15">
        <w:rPr>
          <w:szCs w:val="24"/>
        </w:rPr>
        <w:t>to</w:t>
      </w:r>
      <w:r w:rsidR="00E24065">
        <w:rPr>
          <w:szCs w:val="24"/>
        </w:rPr>
        <w:t xml:space="preserve"> </w:t>
      </w:r>
      <w:r w:rsidRPr="00461A15">
        <w:rPr>
          <w:szCs w:val="24"/>
        </w:rPr>
        <w:t>date</w:t>
      </w:r>
      <w:r w:rsidR="00E24065">
        <w:rPr>
          <w:szCs w:val="24"/>
        </w:rPr>
        <w:t xml:space="preserve"> </w:t>
      </w:r>
      <w:r w:rsidRPr="00461A15">
        <w:rPr>
          <w:szCs w:val="24"/>
        </w:rPr>
        <w:t>provides</w:t>
      </w:r>
      <w:r w:rsidR="00E24065">
        <w:rPr>
          <w:szCs w:val="24"/>
        </w:rPr>
        <w:t xml:space="preserve"> </w:t>
      </w:r>
      <w:r w:rsidRPr="00461A15">
        <w:rPr>
          <w:szCs w:val="24"/>
        </w:rPr>
        <w:t>that:</w:t>
      </w:r>
      <w:r w:rsidR="00E24065">
        <w:rPr>
          <w:szCs w:val="24"/>
        </w:rPr>
        <w:t xml:space="preserve"> </w:t>
      </w:r>
      <w:r w:rsidR="00E24065">
        <w:rPr>
          <w:color w:val="000000"/>
          <w:szCs w:val="24"/>
        </w:rPr>
        <w:t>“</w:t>
      </w:r>
      <w:r w:rsidRPr="00461A15">
        <w:rPr>
          <w:color w:val="000000"/>
          <w:szCs w:val="24"/>
        </w:rPr>
        <w:t>The</w:t>
      </w:r>
      <w:r w:rsidR="00E24065">
        <w:rPr>
          <w:color w:val="000000"/>
          <w:szCs w:val="24"/>
        </w:rPr>
        <w:t xml:space="preserve"> </w:t>
      </w:r>
      <w:r w:rsidRPr="00461A15">
        <w:rPr>
          <w:color w:val="000000"/>
          <w:szCs w:val="24"/>
        </w:rPr>
        <w:t>State</w:t>
      </w:r>
      <w:r w:rsidR="00E24065">
        <w:rPr>
          <w:color w:val="000000"/>
          <w:szCs w:val="24"/>
        </w:rPr>
        <w:t xml:space="preserve"> </w:t>
      </w:r>
      <w:r w:rsidRPr="00461A15">
        <w:rPr>
          <w:color w:val="000000"/>
          <w:szCs w:val="24"/>
        </w:rPr>
        <w:t>shall,</w:t>
      </w:r>
      <w:r w:rsidR="00E24065">
        <w:rPr>
          <w:color w:val="000000"/>
          <w:szCs w:val="24"/>
        </w:rPr>
        <w:t xml:space="preserve"> </w:t>
      </w:r>
      <w:r w:rsidRPr="00461A15">
        <w:rPr>
          <w:color w:val="000000"/>
          <w:szCs w:val="24"/>
        </w:rPr>
        <w:t>within</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limits</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its</w:t>
      </w:r>
      <w:r w:rsidR="00E24065">
        <w:rPr>
          <w:color w:val="000000"/>
          <w:szCs w:val="24"/>
        </w:rPr>
        <w:t xml:space="preserve"> </w:t>
      </w:r>
      <w:r w:rsidRPr="00461A15">
        <w:rPr>
          <w:color w:val="000000"/>
          <w:szCs w:val="24"/>
        </w:rPr>
        <w:t>capacity,</w:t>
      </w:r>
      <w:r w:rsidR="00E24065">
        <w:rPr>
          <w:color w:val="000000"/>
          <w:szCs w:val="24"/>
        </w:rPr>
        <w:t xml:space="preserve"> </w:t>
      </w:r>
      <w:r w:rsidRPr="00461A15">
        <w:rPr>
          <w:color w:val="000000"/>
          <w:szCs w:val="24"/>
        </w:rPr>
        <w:t>take</w:t>
      </w:r>
      <w:r w:rsidR="00E24065">
        <w:rPr>
          <w:color w:val="000000"/>
          <w:szCs w:val="24"/>
        </w:rPr>
        <w:t xml:space="preserve"> </w:t>
      </w:r>
      <w:r w:rsidRPr="00461A15">
        <w:rPr>
          <w:color w:val="000000"/>
          <w:szCs w:val="24"/>
        </w:rPr>
        <w:t>special</w:t>
      </w:r>
      <w:r w:rsidR="00E24065">
        <w:rPr>
          <w:color w:val="000000"/>
          <w:szCs w:val="24"/>
        </w:rPr>
        <w:t xml:space="preserve"> </w:t>
      </w:r>
      <w:r w:rsidRPr="00461A15">
        <w:rPr>
          <w:color w:val="000000"/>
          <w:szCs w:val="24"/>
        </w:rPr>
        <w:t>measures</w:t>
      </w:r>
      <w:r w:rsidR="00E24065">
        <w:rPr>
          <w:color w:val="000000"/>
          <w:szCs w:val="24"/>
        </w:rPr>
        <w:t xml:space="preserve"> </w:t>
      </w:r>
      <w:r w:rsidRPr="00461A15">
        <w:rPr>
          <w:color w:val="000000"/>
          <w:szCs w:val="24"/>
        </w:rPr>
        <w:t>for</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welfare</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survivors</w:t>
      </w:r>
      <w:r w:rsidR="00E24065">
        <w:rPr>
          <w:color w:val="000000"/>
          <w:szCs w:val="24"/>
        </w:rPr>
        <w:t xml:space="preserve"> </w:t>
      </w:r>
      <w:r w:rsidRPr="00461A15">
        <w:rPr>
          <w:color w:val="000000"/>
          <w:szCs w:val="24"/>
        </w:rPr>
        <w:t>who</w:t>
      </w:r>
      <w:r w:rsidR="00E24065">
        <w:rPr>
          <w:color w:val="000000"/>
          <w:szCs w:val="24"/>
        </w:rPr>
        <w:t xml:space="preserve"> </w:t>
      </w:r>
      <w:r w:rsidRPr="00461A15">
        <w:rPr>
          <w:color w:val="000000"/>
          <w:szCs w:val="24"/>
        </w:rPr>
        <w:t>were</w:t>
      </w:r>
      <w:r w:rsidR="00E24065">
        <w:rPr>
          <w:color w:val="000000"/>
          <w:szCs w:val="24"/>
        </w:rPr>
        <w:t xml:space="preserve"> </w:t>
      </w:r>
      <w:r w:rsidRPr="00461A15">
        <w:rPr>
          <w:color w:val="000000"/>
          <w:szCs w:val="24"/>
        </w:rPr>
        <w:t>rendered</w:t>
      </w:r>
      <w:r w:rsidR="00E24065">
        <w:rPr>
          <w:color w:val="000000"/>
          <w:szCs w:val="24"/>
        </w:rPr>
        <w:t xml:space="preserve"> </w:t>
      </w:r>
      <w:r w:rsidRPr="00461A15">
        <w:rPr>
          <w:color w:val="000000"/>
          <w:szCs w:val="24"/>
        </w:rPr>
        <w:t>destitute</w:t>
      </w:r>
      <w:r w:rsidR="00E24065">
        <w:rPr>
          <w:color w:val="000000"/>
          <w:szCs w:val="24"/>
        </w:rPr>
        <w:t xml:space="preserve"> </w:t>
      </w:r>
      <w:r w:rsidRPr="00461A15">
        <w:rPr>
          <w:color w:val="000000"/>
          <w:szCs w:val="24"/>
        </w:rPr>
        <w:t>by</w:t>
      </w:r>
      <w:r w:rsidR="00E24065">
        <w:rPr>
          <w:color w:val="000000"/>
          <w:szCs w:val="24"/>
        </w:rPr>
        <w:t xml:space="preserve"> </w:t>
      </w:r>
      <w:r w:rsidRPr="00461A15">
        <w:rPr>
          <w:color w:val="000000"/>
          <w:szCs w:val="24"/>
        </w:rPr>
        <w:t>genocide</w:t>
      </w:r>
      <w:r w:rsidR="00E24065">
        <w:rPr>
          <w:color w:val="000000"/>
          <w:szCs w:val="24"/>
        </w:rPr>
        <w:t xml:space="preserve"> </w:t>
      </w:r>
      <w:r w:rsidRPr="00461A15">
        <w:rPr>
          <w:color w:val="000000"/>
          <w:szCs w:val="24"/>
        </w:rPr>
        <w:t>against</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Tutsi</w:t>
      </w:r>
      <w:r w:rsidR="00E24065">
        <w:rPr>
          <w:color w:val="000000"/>
          <w:szCs w:val="24"/>
        </w:rPr>
        <w:t xml:space="preserve"> </w:t>
      </w:r>
      <w:r w:rsidRPr="00461A15">
        <w:rPr>
          <w:color w:val="000000"/>
          <w:szCs w:val="24"/>
        </w:rPr>
        <w:t>committed</w:t>
      </w:r>
      <w:r w:rsidR="00E24065">
        <w:rPr>
          <w:color w:val="000000"/>
          <w:szCs w:val="24"/>
        </w:rPr>
        <w:t xml:space="preserve"> </w:t>
      </w:r>
      <w:r w:rsidRPr="00461A15">
        <w:rPr>
          <w:color w:val="000000"/>
          <w:szCs w:val="24"/>
        </w:rPr>
        <w:t>in</w:t>
      </w:r>
      <w:r w:rsidR="00E24065">
        <w:rPr>
          <w:color w:val="000000"/>
          <w:szCs w:val="24"/>
        </w:rPr>
        <w:t xml:space="preserve"> </w:t>
      </w:r>
      <w:r w:rsidRPr="00461A15">
        <w:rPr>
          <w:color w:val="000000"/>
          <w:szCs w:val="24"/>
        </w:rPr>
        <w:t>Rwanda</w:t>
      </w:r>
      <w:r w:rsidR="00E24065">
        <w:rPr>
          <w:color w:val="000000"/>
          <w:szCs w:val="24"/>
        </w:rPr>
        <w:t xml:space="preserve"> </w:t>
      </w:r>
      <w:r w:rsidRPr="00461A15">
        <w:rPr>
          <w:color w:val="000000"/>
          <w:szCs w:val="24"/>
        </w:rPr>
        <w:t>from</w:t>
      </w:r>
      <w:r w:rsidR="00E24065">
        <w:rPr>
          <w:color w:val="000000"/>
          <w:szCs w:val="24"/>
        </w:rPr>
        <w:t xml:space="preserve"> </w:t>
      </w:r>
      <w:r w:rsidRPr="00461A15">
        <w:rPr>
          <w:color w:val="000000"/>
          <w:szCs w:val="24"/>
        </w:rPr>
        <w:t>October</w:t>
      </w:r>
      <w:r w:rsidR="00E24065">
        <w:rPr>
          <w:color w:val="000000"/>
          <w:szCs w:val="24"/>
        </w:rPr>
        <w:t xml:space="preserve"> </w:t>
      </w:r>
      <w:r w:rsidRPr="00461A15">
        <w:rPr>
          <w:color w:val="000000"/>
          <w:szCs w:val="24"/>
        </w:rPr>
        <w:t>1</w:t>
      </w:r>
      <w:r w:rsidRPr="00461A15">
        <w:rPr>
          <w:color w:val="000000"/>
          <w:szCs w:val="24"/>
          <w:vertAlign w:val="superscript"/>
        </w:rPr>
        <w:t>st</w:t>
      </w:r>
      <w:r w:rsidRPr="00461A15">
        <w:rPr>
          <w:color w:val="000000"/>
          <w:szCs w:val="24"/>
        </w:rPr>
        <w:t>,</w:t>
      </w:r>
      <w:r w:rsidR="00E24065">
        <w:rPr>
          <w:color w:val="000000"/>
          <w:szCs w:val="24"/>
        </w:rPr>
        <w:t xml:space="preserve"> </w:t>
      </w:r>
      <w:r w:rsidRPr="00461A15">
        <w:rPr>
          <w:color w:val="000000"/>
          <w:szCs w:val="24"/>
        </w:rPr>
        <w:t>1990</w:t>
      </w:r>
      <w:r w:rsidR="00E24065">
        <w:rPr>
          <w:color w:val="000000"/>
          <w:szCs w:val="24"/>
        </w:rPr>
        <w:t xml:space="preserve"> </w:t>
      </w:r>
      <w:r w:rsidRPr="00461A15">
        <w:rPr>
          <w:color w:val="000000"/>
          <w:szCs w:val="24"/>
        </w:rPr>
        <w:t>to</w:t>
      </w:r>
      <w:r w:rsidR="00E24065">
        <w:rPr>
          <w:color w:val="000000"/>
          <w:szCs w:val="24"/>
        </w:rPr>
        <w:t xml:space="preserve"> </w:t>
      </w:r>
      <w:r w:rsidRPr="00461A15">
        <w:rPr>
          <w:color w:val="000000"/>
          <w:szCs w:val="24"/>
        </w:rPr>
        <w:t>December</w:t>
      </w:r>
      <w:r w:rsidR="00E24065">
        <w:rPr>
          <w:color w:val="000000"/>
          <w:szCs w:val="24"/>
        </w:rPr>
        <w:t xml:space="preserve"> </w:t>
      </w:r>
      <w:r w:rsidRPr="00461A15">
        <w:rPr>
          <w:color w:val="000000"/>
          <w:szCs w:val="24"/>
        </w:rPr>
        <w:t>31</w:t>
      </w:r>
      <w:r w:rsidRPr="00461A15">
        <w:rPr>
          <w:color w:val="000000"/>
          <w:szCs w:val="24"/>
          <w:vertAlign w:val="superscript"/>
        </w:rPr>
        <w:t>st</w:t>
      </w:r>
      <w:r w:rsidRPr="00461A15">
        <w:rPr>
          <w:color w:val="000000"/>
          <w:szCs w:val="24"/>
        </w:rPr>
        <w:t>,</w:t>
      </w:r>
      <w:r w:rsidR="00E24065">
        <w:rPr>
          <w:color w:val="000000"/>
          <w:szCs w:val="24"/>
        </w:rPr>
        <w:t xml:space="preserve"> </w:t>
      </w:r>
      <w:r w:rsidRPr="00461A15">
        <w:rPr>
          <w:color w:val="000000"/>
          <w:szCs w:val="24"/>
        </w:rPr>
        <w:t>1994,</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disabled,</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indigent</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elderly</w:t>
      </w:r>
      <w:r w:rsidR="00E24065">
        <w:rPr>
          <w:color w:val="000000"/>
          <w:szCs w:val="24"/>
        </w:rPr>
        <w:t xml:space="preserve"> </w:t>
      </w:r>
      <w:r w:rsidRPr="00461A15">
        <w:rPr>
          <w:color w:val="000000"/>
          <w:szCs w:val="24"/>
        </w:rPr>
        <w:t>as</w:t>
      </w:r>
      <w:r w:rsidR="00E24065">
        <w:rPr>
          <w:color w:val="000000"/>
          <w:szCs w:val="24"/>
        </w:rPr>
        <w:t xml:space="preserve"> </w:t>
      </w:r>
      <w:r w:rsidRPr="00461A15">
        <w:rPr>
          <w:color w:val="000000"/>
          <w:szCs w:val="24"/>
        </w:rPr>
        <w:t>well</w:t>
      </w:r>
      <w:r w:rsidR="00E24065">
        <w:rPr>
          <w:color w:val="000000"/>
          <w:szCs w:val="24"/>
        </w:rPr>
        <w:t xml:space="preserve"> </w:t>
      </w:r>
      <w:r w:rsidRPr="00461A15">
        <w:rPr>
          <w:color w:val="000000"/>
          <w:szCs w:val="24"/>
        </w:rPr>
        <w:t>as</w:t>
      </w:r>
      <w:r w:rsidR="00E24065">
        <w:rPr>
          <w:szCs w:val="24"/>
        </w:rPr>
        <w:t xml:space="preserve"> </w:t>
      </w:r>
      <w:r w:rsidRPr="00461A15">
        <w:rPr>
          <w:color w:val="000000"/>
          <w:szCs w:val="24"/>
        </w:rPr>
        <w:t>other</w:t>
      </w:r>
      <w:r w:rsidR="00E24065">
        <w:rPr>
          <w:color w:val="000000"/>
          <w:szCs w:val="24"/>
        </w:rPr>
        <w:t xml:space="preserve"> </w:t>
      </w:r>
      <w:r w:rsidRPr="00461A15">
        <w:rPr>
          <w:color w:val="000000"/>
          <w:szCs w:val="24"/>
        </w:rPr>
        <w:t>vulnerable</w:t>
      </w:r>
      <w:r w:rsidR="00E24065">
        <w:rPr>
          <w:color w:val="000000"/>
          <w:szCs w:val="24"/>
        </w:rPr>
        <w:t xml:space="preserve"> </w:t>
      </w:r>
      <w:r w:rsidRPr="00461A15">
        <w:rPr>
          <w:color w:val="000000"/>
          <w:szCs w:val="24"/>
        </w:rPr>
        <w:t>groups.</w:t>
      </w:r>
      <w:r w:rsidR="00E24065">
        <w:rPr>
          <w:color w:val="000000"/>
          <w:szCs w:val="24"/>
        </w:rPr>
        <w:t xml:space="preserve">” </w:t>
      </w:r>
      <w:r w:rsidRPr="00461A15">
        <w:rPr>
          <w:color w:val="000000"/>
          <w:szCs w:val="24"/>
        </w:rPr>
        <w:t>This</w:t>
      </w:r>
      <w:r w:rsidR="00E24065">
        <w:rPr>
          <w:color w:val="000000"/>
          <w:szCs w:val="24"/>
        </w:rPr>
        <w:t xml:space="preserve"> </w:t>
      </w:r>
      <w:r w:rsidRPr="00461A15">
        <w:rPr>
          <w:color w:val="000000"/>
          <w:szCs w:val="24"/>
        </w:rPr>
        <w:t>provision,</w:t>
      </w:r>
      <w:r w:rsidR="00E24065">
        <w:rPr>
          <w:color w:val="000000"/>
          <w:szCs w:val="24"/>
        </w:rPr>
        <w:t xml:space="preserve"> </w:t>
      </w:r>
      <w:r w:rsidRPr="00461A15">
        <w:rPr>
          <w:color w:val="000000"/>
          <w:szCs w:val="24"/>
        </w:rPr>
        <w:t>by</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large,</w:t>
      </w:r>
      <w:r w:rsidR="00E24065">
        <w:rPr>
          <w:color w:val="000000"/>
          <w:szCs w:val="24"/>
        </w:rPr>
        <w:t xml:space="preserve"> </w:t>
      </w:r>
      <w:r w:rsidRPr="00461A15">
        <w:rPr>
          <w:color w:val="000000"/>
          <w:szCs w:val="24"/>
        </w:rPr>
        <w:t>engages</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positive</w:t>
      </w:r>
      <w:r w:rsidR="00E24065">
        <w:rPr>
          <w:color w:val="000000"/>
          <w:szCs w:val="24"/>
        </w:rPr>
        <w:t xml:space="preserve"> </w:t>
      </w:r>
      <w:r w:rsidRPr="00461A15">
        <w:rPr>
          <w:color w:val="000000"/>
          <w:szCs w:val="24"/>
        </w:rPr>
        <w:t>obligation</w:t>
      </w:r>
      <w:r w:rsidR="00E24065">
        <w:rPr>
          <w:color w:val="000000"/>
          <w:szCs w:val="24"/>
        </w:rPr>
        <w:t xml:space="preserve"> </w:t>
      </w:r>
      <w:r w:rsidRPr="00461A15">
        <w:rPr>
          <w:color w:val="000000"/>
          <w:szCs w:val="24"/>
        </w:rPr>
        <w:t>on</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side</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government</w:t>
      </w:r>
      <w:r w:rsidR="00E24065">
        <w:rPr>
          <w:color w:val="000000"/>
          <w:szCs w:val="24"/>
        </w:rPr>
        <w:t xml:space="preserve"> </w:t>
      </w:r>
      <w:r w:rsidRPr="00461A15">
        <w:rPr>
          <w:color w:val="000000"/>
          <w:szCs w:val="24"/>
        </w:rPr>
        <w:t>to</w:t>
      </w:r>
      <w:r w:rsidR="00E24065">
        <w:rPr>
          <w:color w:val="000000"/>
          <w:szCs w:val="24"/>
        </w:rPr>
        <w:t xml:space="preserve"> </w:t>
      </w:r>
      <w:r w:rsidRPr="00461A15">
        <w:rPr>
          <w:color w:val="000000"/>
          <w:szCs w:val="24"/>
        </w:rPr>
        <w:t>intervene</w:t>
      </w:r>
      <w:r w:rsidR="00E24065">
        <w:rPr>
          <w:color w:val="000000"/>
          <w:szCs w:val="24"/>
        </w:rPr>
        <w:t xml:space="preserve"> </w:t>
      </w:r>
      <w:r w:rsidRPr="00461A15">
        <w:rPr>
          <w:color w:val="000000"/>
          <w:szCs w:val="24"/>
        </w:rPr>
        <w:t>in</w:t>
      </w:r>
      <w:r w:rsidR="00E24065">
        <w:rPr>
          <w:color w:val="000000"/>
          <w:szCs w:val="24"/>
        </w:rPr>
        <w:t xml:space="preserve"> </w:t>
      </w:r>
      <w:r w:rsidRPr="00461A15">
        <w:rPr>
          <w:color w:val="000000"/>
          <w:szCs w:val="24"/>
        </w:rPr>
        <w:t>realisation</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socio-economic</w:t>
      </w:r>
      <w:r w:rsidR="00E24065">
        <w:rPr>
          <w:color w:val="000000"/>
          <w:szCs w:val="24"/>
        </w:rPr>
        <w:t xml:space="preserve"> </w:t>
      </w:r>
      <w:r w:rsidRPr="00461A15">
        <w:rPr>
          <w:color w:val="000000"/>
          <w:szCs w:val="24"/>
        </w:rPr>
        <w:t>rights.</w:t>
      </w:r>
    </w:p>
    <w:p w:rsidR="00951BC8" w:rsidRPr="00461A15" w:rsidRDefault="00951BC8" w:rsidP="005961A0">
      <w:pPr>
        <w:pStyle w:val="SingleTxtG"/>
        <w:rPr>
          <w:color w:val="000000"/>
          <w:szCs w:val="24"/>
        </w:rPr>
      </w:pPr>
      <w:r w:rsidRPr="00461A15">
        <w:rPr>
          <w:color w:val="000000"/>
        </w:rPr>
        <w:t>188.</w:t>
      </w:r>
      <w:r w:rsidRPr="00461A15">
        <w:rPr>
          <w:color w:val="000000"/>
        </w:rPr>
        <w:tab/>
      </w:r>
      <w:r w:rsidRPr="00461A15">
        <w:rPr>
          <w:szCs w:val="24"/>
        </w:rPr>
        <w:t>In</w:t>
      </w:r>
      <w:r w:rsidR="00E24065">
        <w:rPr>
          <w:szCs w:val="24"/>
        </w:rPr>
        <w:t xml:space="preserve"> </w:t>
      </w:r>
      <w:r w:rsidRPr="00461A15">
        <w:rPr>
          <w:szCs w:val="24"/>
        </w:rPr>
        <w:t>addition,</w:t>
      </w:r>
      <w:r w:rsidR="00E24065">
        <w:rPr>
          <w:szCs w:val="24"/>
        </w:rPr>
        <w:t xml:space="preserve"> </w:t>
      </w:r>
      <w:r w:rsidRPr="00461A15">
        <w:rPr>
          <w:szCs w:val="24"/>
        </w:rPr>
        <w:t>the</w:t>
      </w:r>
      <w:r w:rsidR="00E24065">
        <w:rPr>
          <w:szCs w:val="24"/>
        </w:rPr>
        <w:t xml:space="preserve"> </w:t>
      </w:r>
      <w:r w:rsidRPr="00461A15">
        <w:rPr>
          <w:szCs w:val="24"/>
        </w:rPr>
        <w:t>GoR</w:t>
      </w:r>
      <w:r w:rsidR="00E24065">
        <w:rPr>
          <w:szCs w:val="24"/>
        </w:rPr>
        <w:t xml:space="preserve"> </w:t>
      </w:r>
      <w:r w:rsidRPr="00461A15">
        <w:rPr>
          <w:szCs w:val="24"/>
        </w:rPr>
        <w:t>created</w:t>
      </w:r>
      <w:r w:rsidR="00E24065">
        <w:rPr>
          <w:szCs w:val="24"/>
        </w:rPr>
        <w:t xml:space="preserve"> </w:t>
      </w:r>
      <w:r w:rsidRPr="00461A15">
        <w:rPr>
          <w:szCs w:val="24"/>
        </w:rPr>
        <w:t>a</w:t>
      </w:r>
      <w:r w:rsidR="00E24065">
        <w:rPr>
          <w:szCs w:val="24"/>
        </w:rPr>
        <w:t xml:space="preserve"> </w:t>
      </w:r>
      <w:r w:rsidRPr="00461A15">
        <w:rPr>
          <w:szCs w:val="24"/>
        </w:rPr>
        <w:t>Public</w:t>
      </w:r>
      <w:r w:rsidR="00E24065">
        <w:rPr>
          <w:szCs w:val="24"/>
        </w:rPr>
        <w:t xml:space="preserve"> </w:t>
      </w:r>
      <w:r w:rsidRPr="00461A15">
        <w:rPr>
          <w:szCs w:val="24"/>
        </w:rPr>
        <w:t>Genocide</w:t>
      </w:r>
      <w:r w:rsidR="00E24065">
        <w:rPr>
          <w:szCs w:val="24"/>
        </w:rPr>
        <w:t xml:space="preserve"> </w:t>
      </w:r>
      <w:r w:rsidRPr="00461A15">
        <w:rPr>
          <w:szCs w:val="24"/>
        </w:rPr>
        <w:t>Survivors</w:t>
      </w:r>
      <w:r w:rsidR="00E24065">
        <w:rPr>
          <w:szCs w:val="24"/>
        </w:rPr>
        <w:t xml:space="preserve"> </w:t>
      </w:r>
      <w:r w:rsidRPr="00461A15">
        <w:rPr>
          <w:szCs w:val="24"/>
        </w:rPr>
        <w:t>Fund</w:t>
      </w:r>
      <w:r w:rsidR="00E24065">
        <w:rPr>
          <w:szCs w:val="24"/>
        </w:rPr>
        <w:t xml:space="preserve"> </w:t>
      </w:r>
      <w:r w:rsidRPr="00461A15">
        <w:rPr>
          <w:szCs w:val="24"/>
        </w:rPr>
        <w:t>(Fonds</w:t>
      </w:r>
      <w:r w:rsidR="00E24065">
        <w:rPr>
          <w:szCs w:val="24"/>
        </w:rPr>
        <w:t xml:space="preserve"> </w:t>
      </w:r>
      <w:r w:rsidRPr="00461A15">
        <w:rPr>
          <w:szCs w:val="24"/>
        </w:rPr>
        <w:t>d</w:t>
      </w:r>
      <w:r w:rsidR="00E24065">
        <w:rPr>
          <w:szCs w:val="24"/>
        </w:rPr>
        <w:t>’</w:t>
      </w:r>
      <w:r w:rsidRPr="00461A15">
        <w:rPr>
          <w:szCs w:val="24"/>
        </w:rPr>
        <w:t>Assistance</w:t>
      </w:r>
      <w:r w:rsidR="00E24065">
        <w:rPr>
          <w:szCs w:val="24"/>
        </w:rPr>
        <w:t xml:space="preserve"> </w:t>
      </w:r>
      <w:r w:rsidRPr="00461A15">
        <w:rPr>
          <w:szCs w:val="24"/>
        </w:rPr>
        <w:t>aux</w:t>
      </w:r>
      <w:r w:rsidR="00E24065">
        <w:rPr>
          <w:szCs w:val="24"/>
        </w:rPr>
        <w:t xml:space="preserve"> </w:t>
      </w:r>
      <w:r w:rsidRPr="00461A15">
        <w:rPr>
          <w:szCs w:val="24"/>
        </w:rPr>
        <w:t>Rescapés</w:t>
      </w:r>
      <w:r w:rsidR="00E24065">
        <w:rPr>
          <w:szCs w:val="24"/>
        </w:rPr>
        <w:t xml:space="preserve"> </w:t>
      </w:r>
      <w:r w:rsidRPr="00461A15">
        <w:rPr>
          <w:szCs w:val="24"/>
        </w:rPr>
        <w:t>de</w:t>
      </w:r>
      <w:r w:rsidR="00E24065">
        <w:rPr>
          <w:szCs w:val="24"/>
        </w:rPr>
        <w:t xml:space="preserve"> </w:t>
      </w:r>
      <w:r w:rsidRPr="00461A15">
        <w:rPr>
          <w:szCs w:val="24"/>
        </w:rPr>
        <w:t>Genocide</w:t>
      </w:r>
      <w:r w:rsidR="00E24065">
        <w:rPr>
          <w:szCs w:val="24"/>
        </w:rPr>
        <w:t xml:space="preserve"> </w:t>
      </w:r>
      <w:r w:rsidR="0097417C">
        <w:rPr>
          <w:szCs w:val="24"/>
        </w:rPr>
        <w:t>–</w:t>
      </w:r>
      <w:r w:rsidR="00E24065">
        <w:rPr>
          <w:szCs w:val="24"/>
        </w:rPr>
        <w:t xml:space="preserve"> </w:t>
      </w:r>
      <w:r w:rsidRPr="00461A15">
        <w:rPr>
          <w:szCs w:val="24"/>
        </w:rPr>
        <w:t>FARG)</w:t>
      </w:r>
      <w:r w:rsidR="00E24065">
        <w:rPr>
          <w:szCs w:val="24"/>
        </w:rPr>
        <w:t xml:space="preserve"> </w:t>
      </w:r>
      <w:r w:rsidRPr="00461A15">
        <w:rPr>
          <w:szCs w:val="24"/>
        </w:rPr>
        <w:t>in</w:t>
      </w:r>
      <w:r w:rsidR="00E24065">
        <w:rPr>
          <w:szCs w:val="24"/>
        </w:rPr>
        <w:t xml:space="preserve"> </w:t>
      </w:r>
      <w:r w:rsidRPr="00461A15">
        <w:rPr>
          <w:szCs w:val="24"/>
        </w:rPr>
        <w:t>1997.</w:t>
      </w:r>
      <w:r w:rsidR="00E24065">
        <w:rPr>
          <w:szCs w:val="24"/>
        </w:rPr>
        <w:t xml:space="preserve"> </w:t>
      </w:r>
      <w:r w:rsidRPr="00461A15">
        <w:rPr>
          <w:szCs w:val="24"/>
        </w:rPr>
        <w:t>This</w:t>
      </w:r>
      <w:r w:rsidR="00E24065">
        <w:rPr>
          <w:szCs w:val="24"/>
        </w:rPr>
        <w:t xml:space="preserve"> </w:t>
      </w:r>
      <w:r w:rsidRPr="00461A15">
        <w:rPr>
          <w:szCs w:val="24"/>
        </w:rPr>
        <w:t>fund</w:t>
      </w:r>
      <w:r w:rsidR="00E24065">
        <w:rPr>
          <w:szCs w:val="24"/>
        </w:rPr>
        <w:t xml:space="preserve"> </w:t>
      </w:r>
      <w:r w:rsidRPr="00461A15">
        <w:rPr>
          <w:szCs w:val="24"/>
        </w:rPr>
        <w:t>supports</w:t>
      </w:r>
      <w:r w:rsidR="00E24065">
        <w:rPr>
          <w:szCs w:val="24"/>
        </w:rPr>
        <w:t xml:space="preserve"> </w:t>
      </w:r>
      <w:r w:rsidRPr="00461A15">
        <w:rPr>
          <w:color w:val="000000"/>
          <w:szCs w:val="24"/>
        </w:rPr>
        <w:t>genocide</w:t>
      </w:r>
      <w:r w:rsidR="00E24065">
        <w:rPr>
          <w:color w:val="000000"/>
          <w:szCs w:val="24"/>
        </w:rPr>
        <w:t xml:space="preserve"> </w:t>
      </w:r>
      <w:r w:rsidRPr="00461A15">
        <w:rPr>
          <w:color w:val="000000"/>
          <w:szCs w:val="24"/>
        </w:rPr>
        <w:t>survivors</w:t>
      </w:r>
      <w:r w:rsidR="00E24065">
        <w:rPr>
          <w:color w:val="000000"/>
          <w:szCs w:val="24"/>
        </w:rPr>
        <w:t xml:space="preserve"> </w:t>
      </w:r>
      <w:r w:rsidRPr="00461A15">
        <w:rPr>
          <w:color w:val="000000"/>
          <w:szCs w:val="24"/>
        </w:rPr>
        <w:t>by</w:t>
      </w:r>
      <w:r w:rsidR="00E24065">
        <w:rPr>
          <w:color w:val="000000"/>
          <w:szCs w:val="24"/>
        </w:rPr>
        <w:t xml:space="preserve"> </w:t>
      </w:r>
      <w:r w:rsidRPr="00461A15">
        <w:rPr>
          <w:color w:val="000000"/>
          <w:szCs w:val="24"/>
        </w:rPr>
        <w:t>giving</w:t>
      </w:r>
      <w:r w:rsidR="00E24065">
        <w:rPr>
          <w:color w:val="000000"/>
          <w:szCs w:val="24"/>
        </w:rPr>
        <w:t xml:space="preserve"> </w:t>
      </w:r>
      <w:r w:rsidRPr="00461A15">
        <w:rPr>
          <w:color w:val="000000"/>
          <w:szCs w:val="24"/>
        </w:rPr>
        <w:t>financial</w:t>
      </w:r>
      <w:r w:rsidR="00E24065">
        <w:rPr>
          <w:color w:val="000000"/>
          <w:szCs w:val="24"/>
        </w:rPr>
        <w:t xml:space="preserve"> </w:t>
      </w:r>
      <w:r w:rsidRPr="00461A15">
        <w:rPr>
          <w:color w:val="000000"/>
          <w:szCs w:val="24"/>
        </w:rPr>
        <w:t>support</w:t>
      </w:r>
      <w:r w:rsidR="00E24065">
        <w:rPr>
          <w:color w:val="000000"/>
          <w:szCs w:val="24"/>
        </w:rPr>
        <w:t xml:space="preserve"> </w:t>
      </w:r>
      <w:r w:rsidRPr="00461A15">
        <w:rPr>
          <w:color w:val="000000"/>
          <w:szCs w:val="24"/>
        </w:rPr>
        <w:t>mainly</w:t>
      </w:r>
      <w:r w:rsidR="00E24065">
        <w:rPr>
          <w:color w:val="000000"/>
          <w:szCs w:val="24"/>
        </w:rPr>
        <w:t xml:space="preserve"> </w:t>
      </w:r>
      <w:r w:rsidRPr="00461A15">
        <w:rPr>
          <w:color w:val="000000"/>
          <w:szCs w:val="24"/>
        </w:rPr>
        <w:t>to</w:t>
      </w:r>
      <w:r w:rsidR="00E24065">
        <w:rPr>
          <w:color w:val="000000"/>
          <w:szCs w:val="24"/>
        </w:rPr>
        <w:t xml:space="preserve"> </w:t>
      </w:r>
      <w:r w:rsidRPr="00461A15">
        <w:rPr>
          <w:color w:val="000000"/>
          <w:szCs w:val="24"/>
        </w:rPr>
        <w:t>school</w:t>
      </w:r>
      <w:r w:rsidR="00E24065">
        <w:rPr>
          <w:color w:val="000000"/>
          <w:szCs w:val="24"/>
        </w:rPr>
        <w:t xml:space="preserve"> </w:t>
      </w:r>
      <w:r w:rsidRPr="00461A15">
        <w:rPr>
          <w:color w:val="000000"/>
          <w:szCs w:val="24"/>
        </w:rPr>
        <w:t>going</w:t>
      </w:r>
      <w:r w:rsidR="00E24065">
        <w:rPr>
          <w:color w:val="000000"/>
          <w:szCs w:val="24"/>
        </w:rPr>
        <w:t xml:space="preserve"> </w:t>
      </w:r>
      <w:r w:rsidRPr="00461A15">
        <w:rPr>
          <w:color w:val="000000"/>
          <w:szCs w:val="24"/>
        </w:rPr>
        <w:t>children</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construction</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houses</w:t>
      </w:r>
      <w:r w:rsidR="00E24065">
        <w:rPr>
          <w:color w:val="000000"/>
          <w:szCs w:val="24"/>
        </w:rPr>
        <w:t xml:space="preserve"> </w:t>
      </w:r>
      <w:r w:rsidRPr="00461A15">
        <w:rPr>
          <w:color w:val="000000"/>
          <w:szCs w:val="24"/>
        </w:rPr>
        <w:t>for</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vulnerable</w:t>
      </w:r>
      <w:r w:rsidR="00E24065">
        <w:rPr>
          <w:color w:val="000000"/>
          <w:szCs w:val="24"/>
        </w:rPr>
        <w:t xml:space="preserve"> </w:t>
      </w:r>
      <w:r w:rsidRPr="00461A15">
        <w:rPr>
          <w:color w:val="000000"/>
          <w:szCs w:val="24"/>
        </w:rPr>
        <w:t>people.</w:t>
      </w:r>
      <w:r w:rsidR="00E24065">
        <w:rPr>
          <w:color w:val="000000"/>
          <w:szCs w:val="24"/>
        </w:rPr>
        <w:t xml:space="preserve"> </w:t>
      </w:r>
    </w:p>
    <w:p w:rsidR="00951BC8" w:rsidRPr="0097417C" w:rsidRDefault="00951BC8" w:rsidP="0097417C">
      <w:pPr>
        <w:pStyle w:val="SingleTxtG"/>
      </w:pPr>
      <w:r w:rsidRPr="0097417C">
        <w:t>189.</w:t>
      </w:r>
      <w:r w:rsidRPr="0097417C">
        <w:tab/>
        <w:t>Furthermore,</w:t>
      </w:r>
      <w:r w:rsidR="00E24065" w:rsidRPr="0097417C">
        <w:t xml:space="preserve"> </w:t>
      </w:r>
      <w:r w:rsidRPr="0097417C">
        <w:t>the</w:t>
      </w:r>
      <w:r w:rsidR="00E24065" w:rsidRPr="0097417C">
        <w:t xml:space="preserve"> </w:t>
      </w:r>
      <w:r w:rsidRPr="0097417C">
        <w:t>following</w:t>
      </w:r>
      <w:r w:rsidR="00E24065" w:rsidRPr="0097417C">
        <w:t xml:space="preserve"> </w:t>
      </w:r>
      <w:r w:rsidRPr="0097417C">
        <w:t>affirmative</w:t>
      </w:r>
      <w:r w:rsidR="00E24065" w:rsidRPr="0097417C">
        <w:t xml:space="preserve"> </w:t>
      </w:r>
      <w:r w:rsidRPr="0097417C">
        <w:t>actions</w:t>
      </w:r>
      <w:r w:rsidR="00E24065" w:rsidRPr="0097417C">
        <w:t xml:space="preserve"> </w:t>
      </w:r>
      <w:r w:rsidRPr="0097417C">
        <w:t>towards</w:t>
      </w:r>
      <w:r w:rsidR="00E24065" w:rsidRPr="0097417C">
        <w:t xml:space="preserve"> </w:t>
      </w:r>
      <w:r w:rsidRPr="0097417C">
        <w:t>women</w:t>
      </w:r>
      <w:r w:rsidR="00E24065" w:rsidRPr="0097417C">
        <w:t xml:space="preserve"> </w:t>
      </w:r>
      <w:r w:rsidRPr="0097417C">
        <w:t>have</w:t>
      </w:r>
      <w:r w:rsidR="00E24065" w:rsidRPr="0097417C">
        <w:t xml:space="preserve"> </w:t>
      </w:r>
      <w:r w:rsidRPr="0097417C">
        <w:t>been</w:t>
      </w:r>
      <w:r w:rsidR="00E24065" w:rsidRPr="0097417C">
        <w:t xml:space="preserve"> </w:t>
      </w:r>
      <w:r w:rsidRPr="0097417C">
        <w:t>undertaken:</w:t>
      </w:r>
      <w:r w:rsidR="00E24065" w:rsidRPr="0097417C">
        <w:t xml:space="preserve"> </w:t>
      </w:r>
    </w:p>
    <w:p w:rsidR="00951BC8" w:rsidRPr="0097417C" w:rsidRDefault="00951BC8" w:rsidP="0097417C">
      <w:pPr>
        <w:pStyle w:val="SingleTxtG"/>
        <w:ind w:firstLine="567"/>
      </w:pPr>
      <w:r w:rsidRPr="0097417C">
        <w:t>(a)</w:t>
      </w:r>
      <w:r w:rsidR="00480160">
        <w:tab/>
      </w:r>
      <w:r w:rsidRPr="0097417C">
        <w:t>Equality.</w:t>
      </w:r>
      <w:r w:rsidR="00E24065" w:rsidRPr="0097417C">
        <w:t xml:space="preserve"> </w:t>
      </w:r>
      <w:r w:rsidRPr="0097417C">
        <w:t>This</w:t>
      </w:r>
      <w:r w:rsidR="00E24065" w:rsidRPr="0097417C">
        <w:t xml:space="preserve"> </w:t>
      </w:r>
      <w:r w:rsidRPr="0097417C">
        <w:t>concept</w:t>
      </w:r>
      <w:r w:rsidR="00E24065" w:rsidRPr="0097417C">
        <w:t xml:space="preserve"> </w:t>
      </w:r>
      <w:r w:rsidRPr="0097417C">
        <w:t>is</w:t>
      </w:r>
      <w:r w:rsidR="00E24065" w:rsidRPr="0097417C">
        <w:t xml:space="preserve"> </w:t>
      </w:r>
      <w:r w:rsidRPr="0097417C">
        <w:t>described</w:t>
      </w:r>
      <w:r w:rsidR="00E24065" w:rsidRPr="0097417C">
        <w:t xml:space="preserve"> </w:t>
      </w:r>
      <w:r w:rsidRPr="0097417C">
        <w:t>in</w:t>
      </w:r>
      <w:r w:rsidR="00E24065" w:rsidRPr="0097417C">
        <w:t xml:space="preserve"> </w:t>
      </w:r>
      <w:r w:rsidRPr="0097417C">
        <w:t>Rwanda</w:t>
      </w:r>
      <w:r w:rsidR="00E24065" w:rsidRPr="0097417C">
        <w:t>’</w:t>
      </w:r>
      <w:r w:rsidRPr="0097417C">
        <w:t>s</w:t>
      </w:r>
      <w:r w:rsidR="00E24065" w:rsidRPr="0097417C">
        <w:t xml:space="preserve"> </w:t>
      </w:r>
      <w:r w:rsidRPr="0097417C">
        <w:t>Constitution,</w:t>
      </w:r>
      <w:r w:rsidR="00E24065" w:rsidRPr="0097417C">
        <w:t xml:space="preserve"> </w:t>
      </w:r>
      <w:r w:rsidRPr="0097417C">
        <w:t>particularly</w:t>
      </w:r>
      <w:r w:rsidR="00E24065" w:rsidRPr="0097417C">
        <w:t xml:space="preserve"> </w:t>
      </w:r>
      <w:r w:rsidRPr="0097417C">
        <w:t>between</w:t>
      </w:r>
      <w:r w:rsidR="00E24065" w:rsidRPr="0097417C">
        <w:t xml:space="preserve"> </w:t>
      </w:r>
      <w:r w:rsidRPr="0097417C">
        <w:t>women</w:t>
      </w:r>
      <w:r w:rsidR="00E24065" w:rsidRPr="0097417C">
        <w:t xml:space="preserve"> </w:t>
      </w:r>
      <w:r w:rsidRPr="0097417C">
        <w:t>and</w:t>
      </w:r>
      <w:r w:rsidR="00E24065" w:rsidRPr="0097417C">
        <w:t xml:space="preserve"> </w:t>
      </w:r>
      <w:r w:rsidRPr="0097417C">
        <w:t>men.</w:t>
      </w:r>
      <w:r w:rsidR="00E24065" w:rsidRPr="0097417C">
        <w:t xml:space="preserve"> </w:t>
      </w:r>
      <w:r w:rsidRPr="0097417C">
        <w:t>As</w:t>
      </w:r>
      <w:r w:rsidR="00E24065" w:rsidRPr="0097417C">
        <w:t xml:space="preserve"> </w:t>
      </w:r>
      <w:r w:rsidRPr="0097417C">
        <w:t>a</w:t>
      </w:r>
      <w:r w:rsidR="00E24065" w:rsidRPr="0097417C">
        <w:t xml:space="preserve"> </w:t>
      </w:r>
      <w:r w:rsidRPr="0097417C">
        <w:t>result,</w:t>
      </w:r>
      <w:r w:rsidR="00E24065" w:rsidRPr="0097417C">
        <w:t xml:space="preserve"> </w:t>
      </w:r>
      <w:r w:rsidRPr="0097417C">
        <w:t>women</w:t>
      </w:r>
      <w:r w:rsidR="00E24065" w:rsidRPr="0097417C">
        <w:t xml:space="preserve"> </w:t>
      </w:r>
      <w:r w:rsidRPr="0097417C">
        <w:t>are</w:t>
      </w:r>
      <w:r w:rsidR="00E24065" w:rsidRPr="0097417C">
        <w:t xml:space="preserve"> </w:t>
      </w:r>
      <w:r w:rsidRPr="0097417C">
        <w:t>granted</w:t>
      </w:r>
      <w:r w:rsidR="00E24065" w:rsidRPr="0097417C">
        <w:t xml:space="preserve"> </w:t>
      </w:r>
      <w:r w:rsidRPr="0097417C">
        <w:t>at</w:t>
      </w:r>
      <w:r w:rsidR="00E24065" w:rsidRPr="0097417C">
        <w:t xml:space="preserve"> </w:t>
      </w:r>
      <w:r w:rsidRPr="0097417C">
        <w:t>least</w:t>
      </w:r>
      <w:r w:rsidR="00E24065" w:rsidRPr="0097417C">
        <w:t xml:space="preserve"> </w:t>
      </w:r>
      <w:r w:rsidRPr="0097417C">
        <w:t>30%</w:t>
      </w:r>
      <w:r w:rsidR="00E24065" w:rsidRPr="0097417C">
        <w:t xml:space="preserve"> </w:t>
      </w:r>
      <w:r w:rsidRPr="0097417C">
        <w:t>of</w:t>
      </w:r>
      <w:r w:rsidR="00E24065" w:rsidRPr="0097417C">
        <w:t xml:space="preserve"> </w:t>
      </w:r>
      <w:r w:rsidRPr="0097417C">
        <w:t>posts</w:t>
      </w:r>
      <w:r w:rsidR="00E24065" w:rsidRPr="0097417C">
        <w:t xml:space="preserve"> </w:t>
      </w:r>
      <w:r w:rsidRPr="0097417C">
        <w:t>in</w:t>
      </w:r>
      <w:r w:rsidR="00E24065" w:rsidRPr="0097417C">
        <w:t xml:space="preserve"> </w:t>
      </w:r>
      <w:r w:rsidRPr="0097417C">
        <w:t>decision</w:t>
      </w:r>
      <w:r w:rsidR="00E24065" w:rsidRPr="0097417C">
        <w:t xml:space="preserve"> </w:t>
      </w:r>
      <w:r w:rsidRPr="0097417C">
        <w:t>making</w:t>
      </w:r>
      <w:r w:rsidR="00E24065" w:rsidRPr="0097417C">
        <w:t xml:space="preserve"> </w:t>
      </w:r>
      <w:r w:rsidRPr="0097417C">
        <w:t>organs</w:t>
      </w:r>
      <w:r w:rsidR="00E24065" w:rsidRPr="0097417C">
        <w:t xml:space="preserve"> </w:t>
      </w:r>
      <w:r w:rsidRPr="0097417C">
        <w:t>(article</w:t>
      </w:r>
      <w:r w:rsidR="00E24065" w:rsidRPr="0097417C">
        <w:t xml:space="preserve"> </w:t>
      </w:r>
      <w:r w:rsidRPr="0097417C">
        <w:t>9</w:t>
      </w:r>
      <w:r w:rsidR="00E24065" w:rsidRPr="0097417C">
        <w:t xml:space="preserve"> </w:t>
      </w:r>
      <w:r w:rsidRPr="0097417C">
        <w:t>(4)</w:t>
      </w:r>
      <w:r w:rsidR="00E24065" w:rsidRPr="0097417C">
        <w:t xml:space="preserve"> </w:t>
      </w:r>
      <w:r w:rsidRPr="0097417C">
        <w:t>of</w:t>
      </w:r>
      <w:r w:rsidR="00E24065" w:rsidRPr="0097417C">
        <w:t xml:space="preserve"> </w:t>
      </w:r>
      <w:r w:rsidRPr="0097417C">
        <w:t>the</w:t>
      </w:r>
      <w:r w:rsidR="00E24065" w:rsidRPr="0097417C">
        <w:t xml:space="preserve"> </w:t>
      </w:r>
      <w:r w:rsidRPr="0097417C">
        <w:t>constitution).</w:t>
      </w:r>
      <w:r w:rsidR="00E24065" w:rsidRPr="0097417C">
        <w:t xml:space="preserve"> </w:t>
      </w:r>
      <w:r w:rsidRPr="0097417C">
        <w:t>Interestingly,</w:t>
      </w:r>
      <w:r w:rsidR="00E24065" w:rsidRPr="0097417C">
        <w:t xml:space="preserve"> </w:t>
      </w:r>
      <w:r w:rsidRPr="0097417C">
        <w:t>the</w:t>
      </w:r>
      <w:r w:rsidR="00E24065" w:rsidRPr="0097417C">
        <w:t xml:space="preserve"> </w:t>
      </w:r>
      <w:r w:rsidRPr="0097417C">
        <w:t>recent</w:t>
      </w:r>
      <w:r w:rsidR="00E24065" w:rsidRPr="0097417C">
        <w:t xml:space="preserve"> </w:t>
      </w:r>
      <w:r w:rsidRPr="0097417C">
        <w:t>statistics</w:t>
      </w:r>
      <w:r w:rsidR="00E24065" w:rsidRPr="0097417C">
        <w:t xml:space="preserve"> </w:t>
      </w:r>
      <w:r w:rsidRPr="0097417C">
        <w:t>from</w:t>
      </w:r>
      <w:r w:rsidR="00E24065" w:rsidRPr="0097417C">
        <w:t xml:space="preserve"> </w:t>
      </w:r>
      <w:r w:rsidRPr="0097417C">
        <w:t>the</w:t>
      </w:r>
      <w:r w:rsidR="00E24065" w:rsidRPr="0097417C">
        <w:t xml:space="preserve"> </w:t>
      </w:r>
      <w:r w:rsidRPr="0097417C">
        <w:t>parliamentary</w:t>
      </w:r>
      <w:r w:rsidR="00E24065" w:rsidRPr="0097417C">
        <w:t xml:space="preserve"> </w:t>
      </w:r>
      <w:r w:rsidRPr="0097417C">
        <w:t>elections</w:t>
      </w:r>
      <w:r w:rsidR="00E24065" w:rsidRPr="0097417C">
        <w:t xml:space="preserve"> </w:t>
      </w:r>
      <w:r w:rsidRPr="0097417C">
        <w:t>were</w:t>
      </w:r>
      <w:r w:rsidR="00E24065" w:rsidRPr="0097417C">
        <w:t xml:space="preserve"> </w:t>
      </w:r>
      <w:r w:rsidRPr="0097417C">
        <w:t>far</w:t>
      </w:r>
      <w:r w:rsidR="00E24065" w:rsidRPr="0097417C">
        <w:t xml:space="preserve"> </w:t>
      </w:r>
      <w:r w:rsidRPr="0097417C">
        <w:t>ahead</w:t>
      </w:r>
      <w:r w:rsidR="00E24065" w:rsidRPr="0097417C">
        <w:t xml:space="preserve"> </w:t>
      </w:r>
      <w:r w:rsidRPr="0097417C">
        <w:t>the</w:t>
      </w:r>
      <w:r w:rsidR="00E24065" w:rsidRPr="0097417C">
        <w:t xml:space="preserve"> </w:t>
      </w:r>
      <w:r w:rsidRPr="0097417C">
        <w:t>requested</w:t>
      </w:r>
      <w:r w:rsidR="00E24065" w:rsidRPr="0097417C">
        <w:t xml:space="preserve"> </w:t>
      </w:r>
      <w:r w:rsidRPr="0097417C">
        <w:t>percentage.</w:t>
      </w:r>
      <w:r w:rsidR="00E24065" w:rsidRPr="0097417C">
        <w:t xml:space="preserve"> </w:t>
      </w:r>
      <w:r w:rsidRPr="0097417C">
        <w:t>While</w:t>
      </w:r>
      <w:r w:rsidR="00E24065" w:rsidRPr="0097417C">
        <w:t xml:space="preserve"> </w:t>
      </w:r>
      <w:r w:rsidRPr="0097417C">
        <w:t>in</w:t>
      </w:r>
      <w:r w:rsidR="00E24065" w:rsidRPr="0097417C">
        <w:t xml:space="preserve"> </w:t>
      </w:r>
      <w:r w:rsidRPr="0097417C">
        <w:t>2003</w:t>
      </w:r>
      <w:r w:rsidR="00E24065" w:rsidRPr="0097417C">
        <w:t xml:space="preserve"> </w:t>
      </w:r>
      <w:r w:rsidRPr="0097417C">
        <w:t>women</w:t>
      </w:r>
      <w:r w:rsidR="00E24065" w:rsidRPr="0097417C">
        <w:t xml:space="preserve"> </w:t>
      </w:r>
      <w:r w:rsidRPr="0097417C">
        <w:t>occupied</w:t>
      </w:r>
      <w:r w:rsidR="00E24065" w:rsidRPr="0097417C">
        <w:t xml:space="preserve"> </w:t>
      </w:r>
      <w:r w:rsidRPr="0097417C">
        <w:t>slightly</w:t>
      </w:r>
      <w:r w:rsidR="00E24065" w:rsidRPr="0097417C">
        <w:t xml:space="preserve"> </w:t>
      </w:r>
      <w:r w:rsidRPr="0097417C">
        <w:t>above</w:t>
      </w:r>
      <w:r w:rsidR="00E24065" w:rsidRPr="0097417C">
        <w:t xml:space="preserve"> </w:t>
      </w:r>
      <w:r w:rsidRPr="0097417C">
        <w:t>48%</w:t>
      </w:r>
      <w:r w:rsidR="00E24065" w:rsidRPr="0097417C">
        <w:t xml:space="preserve"> </w:t>
      </w:r>
      <w:r w:rsidRPr="0097417C">
        <w:t>of</w:t>
      </w:r>
      <w:r w:rsidR="00E24065" w:rsidRPr="0097417C">
        <w:t xml:space="preserve"> </w:t>
      </w:r>
      <w:r w:rsidRPr="0097417C">
        <w:t>parliamentary</w:t>
      </w:r>
      <w:r w:rsidR="00E24065" w:rsidRPr="0097417C">
        <w:t xml:space="preserve"> </w:t>
      </w:r>
      <w:r w:rsidRPr="0097417C">
        <w:t>seats,</w:t>
      </w:r>
      <w:r w:rsidR="00E24065" w:rsidRPr="0097417C">
        <w:t xml:space="preserve"> </w:t>
      </w:r>
      <w:r w:rsidRPr="0097417C">
        <w:t>in</w:t>
      </w:r>
      <w:r w:rsidR="00E24065" w:rsidRPr="0097417C">
        <w:t xml:space="preserve"> </w:t>
      </w:r>
      <w:r w:rsidRPr="0097417C">
        <w:t>2008</w:t>
      </w:r>
      <w:r w:rsidR="00E24065" w:rsidRPr="0097417C">
        <w:t xml:space="preserve"> </w:t>
      </w:r>
      <w:r w:rsidRPr="0097417C">
        <w:t>they</w:t>
      </w:r>
      <w:r w:rsidR="00E24065" w:rsidRPr="0097417C">
        <w:t xml:space="preserve"> </w:t>
      </w:r>
      <w:r w:rsidRPr="0097417C">
        <w:t>occupied</w:t>
      </w:r>
      <w:r w:rsidR="00E24065" w:rsidRPr="0097417C">
        <w:t xml:space="preserve"> </w:t>
      </w:r>
      <w:r w:rsidRPr="0097417C">
        <w:t>56%</w:t>
      </w:r>
      <w:r w:rsidR="00E24065" w:rsidRPr="0097417C">
        <w:t xml:space="preserve"> </w:t>
      </w:r>
      <w:r w:rsidRPr="0097417C">
        <w:t>in</w:t>
      </w:r>
      <w:r w:rsidR="00E24065" w:rsidRPr="0097417C">
        <w:t xml:space="preserve"> </w:t>
      </w:r>
      <w:r w:rsidRPr="0097417C">
        <w:t>recent</w:t>
      </w:r>
      <w:r w:rsidR="00E24065" w:rsidRPr="0097417C">
        <w:t xml:space="preserve"> </w:t>
      </w:r>
      <w:r w:rsidRPr="0097417C">
        <w:t>concluded</w:t>
      </w:r>
      <w:r w:rsidR="00E24065" w:rsidRPr="0097417C">
        <w:t xml:space="preserve"> </w:t>
      </w:r>
      <w:r w:rsidRPr="0097417C">
        <w:t>parliamentary</w:t>
      </w:r>
      <w:r w:rsidR="00E24065" w:rsidRPr="0097417C">
        <w:t xml:space="preserve"> </w:t>
      </w:r>
      <w:r w:rsidRPr="0097417C">
        <w:t>elections.</w:t>
      </w:r>
      <w:r w:rsidR="00E24065" w:rsidRPr="0097417C">
        <w:t xml:space="preserve"> </w:t>
      </w:r>
      <w:r w:rsidRPr="0097417C">
        <w:t>This</w:t>
      </w:r>
      <w:r w:rsidR="00E24065" w:rsidRPr="0097417C">
        <w:t xml:space="preserve"> </w:t>
      </w:r>
      <w:r w:rsidRPr="0097417C">
        <w:t>has</w:t>
      </w:r>
      <w:r w:rsidR="00E24065" w:rsidRPr="0097417C">
        <w:t xml:space="preserve"> </w:t>
      </w:r>
      <w:r w:rsidRPr="0097417C">
        <w:t>been</w:t>
      </w:r>
      <w:r w:rsidR="00E24065" w:rsidRPr="0097417C">
        <w:t xml:space="preserve"> </w:t>
      </w:r>
      <w:r w:rsidRPr="0097417C">
        <w:t>welcomed</w:t>
      </w:r>
      <w:r w:rsidR="00E24065" w:rsidRPr="0097417C">
        <w:t xml:space="preserve"> </w:t>
      </w:r>
      <w:r w:rsidRPr="0097417C">
        <w:t>both</w:t>
      </w:r>
      <w:r w:rsidR="00E24065" w:rsidRPr="0097417C">
        <w:t xml:space="preserve"> </w:t>
      </w:r>
      <w:r w:rsidRPr="0097417C">
        <w:t>on</w:t>
      </w:r>
      <w:r w:rsidR="00E24065" w:rsidRPr="0097417C">
        <w:t xml:space="preserve"> </w:t>
      </w:r>
      <w:r w:rsidRPr="0097417C">
        <w:t>the</w:t>
      </w:r>
      <w:r w:rsidR="00E24065" w:rsidRPr="0097417C">
        <w:t xml:space="preserve"> </w:t>
      </w:r>
      <w:r w:rsidRPr="0097417C">
        <w:t>international</w:t>
      </w:r>
      <w:r w:rsidR="00E24065" w:rsidRPr="0097417C">
        <w:t xml:space="preserve"> </w:t>
      </w:r>
      <w:r w:rsidRPr="0097417C">
        <w:t>and</w:t>
      </w:r>
      <w:r w:rsidR="00E24065" w:rsidRPr="0097417C">
        <w:t xml:space="preserve"> </w:t>
      </w:r>
      <w:r w:rsidRPr="0097417C">
        <w:t>national</w:t>
      </w:r>
      <w:r w:rsidR="00E24065" w:rsidRPr="0097417C">
        <w:t xml:space="preserve"> </w:t>
      </w:r>
      <w:r w:rsidRPr="0097417C">
        <w:t>scene</w:t>
      </w:r>
      <w:r w:rsidR="00E24065" w:rsidRPr="0097417C">
        <w:t xml:space="preserve"> </w:t>
      </w:r>
      <w:r w:rsidRPr="0097417C">
        <w:t>as</w:t>
      </w:r>
      <w:r w:rsidR="00E24065" w:rsidRPr="0097417C">
        <w:t xml:space="preserve"> </w:t>
      </w:r>
      <w:r w:rsidRPr="0097417C">
        <w:t>Rwanda</w:t>
      </w:r>
      <w:r w:rsidR="00E24065" w:rsidRPr="0097417C">
        <w:t xml:space="preserve"> </w:t>
      </w:r>
      <w:r w:rsidRPr="0097417C">
        <w:t>was</w:t>
      </w:r>
      <w:r w:rsidR="00E24065" w:rsidRPr="0097417C">
        <w:t xml:space="preserve"> </w:t>
      </w:r>
      <w:r w:rsidRPr="0097417C">
        <w:t>credited</w:t>
      </w:r>
      <w:r w:rsidR="00E24065" w:rsidRPr="0097417C">
        <w:t xml:space="preserve"> </w:t>
      </w:r>
      <w:r w:rsidRPr="0097417C">
        <w:t>and</w:t>
      </w:r>
      <w:r w:rsidR="00E24065" w:rsidRPr="0097417C">
        <w:t xml:space="preserve"> </w:t>
      </w:r>
      <w:r w:rsidRPr="0097417C">
        <w:t>acknowledged</w:t>
      </w:r>
      <w:r w:rsidR="00E24065" w:rsidRPr="0097417C">
        <w:t xml:space="preserve"> </w:t>
      </w:r>
      <w:r w:rsidRPr="0097417C">
        <w:t>among</w:t>
      </w:r>
      <w:r w:rsidR="00E24065" w:rsidRPr="0097417C">
        <w:t xml:space="preserve"> </w:t>
      </w:r>
      <w:r w:rsidRPr="0097417C">
        <w:t>the</w:t>
      </w:r>
      <w:r w:rsidR="00E24065" w:rsidRPr="0097417C">
        <w:t xml:space="preserve"> </w:t>
      </w:r>
      <w:r w:rsidRPr="0097417C">
        <w:t>first</w:t>
      </w:r>
      <w:r w:rsidR="00E24065" w:rsidRPr="0097417C">
        <w:t xml:space="preserve"> </w:t>
      </w:r>
      <w:r w:rsidRPr="0097417C">
        <w:t>countries</w:t>
      </w:r>
      <w:r w:rsidR="00E24065" w:rsidRPr="0097417C">
        <w:t xml:space="preserve"> </w:t>
      </w:r>
      <w:r w:rsidRPr="0097417C">
        <w:t>in</w:t>
      </w:r>
      <w:r w:rsidR="00E24065" w:rsidRPr="0097417C">
        <w:t xml:space="preserve"> </w:t>
      </w:r>
      <w:r w:rsidRPr="0097417C">
        <w:t>gender</w:t>
      </w:r>
      <w:r w:rsidR="00E24065" w:rsidRPr="0097417C">
        <w:t xml:space="preserve"> </w:t>
      </w:r>
      <w:r w:rsidRPr="0097417C">
        <w:t>promotion;</w:t>
      </w:r>
      <w:r w:rsidR="00E24065" w:rsidRPr="0097417C">
        <w:t xml:space="preserve"> </w:t>
      </w:r>
    </w:p>
    <w:p w:rsidR="00951BC8" w:rsidRPr="0097417C" w:rsidRDefault="0097417C" w:rsidP="0097417C">
      <w:pPr>
        <w:pStyle w:val="SingleTxtG"/>
      </w:pPr>
      <w:r>
        <w:tab/>
      </w:r>
      <w:r w:rsidR="00951BC8" w:rsidRPr="0097417C">
        <w:t>(b)</w:t>
      </w:r>
      <w:r w:rsidR="00480160">
        <w:tab/>
      </w:r>
      <w:r w:rsidR="00951BC8" w:rsidRPr="0097417C">
        <w:t>Article</w:t>
      </w:r>
      <w:r w:rsidR="00E24065" w:rsidRPr="0097417C">
        <w:t xml:space="preserve"> </w:t>
      </w:r>
      <w:r w:rsidR="00951BC8" w:rsidRPr="0097417C">
        <w:t>187</w:t>
      </w:r>
      <w:r w:rsidR="00E24065" w:rsidRPr="0097417C">
        <w:t xml:space="preserve"> </w:t>
      </w:r>
      <w:r w:rsidR="00951BC8" w:rsidRPr="0097417C">
        <w:t>of</w:t>
      </w:r>
      <w:r w:rsidR="00E24065" w:rsidRPr="0097417C">
        <w:t xml:space="preserve"> </w:t>
      </w:r>
      <w:r w:rsidR="00951BC8" w:rsidRPr="0097417C">
        <w:t>the</w:t>
      </w:r>
      <w:r w:rsidR="00E24065" w:rsidRPr="0097417C">
        <w:t xml:space="preserve"> </w:t>
      </w:r>
      <w:r w:rsidR="00951BC8" w:rsidRPr="0097417C">
        <w:t>constitution</w:t>
      </w:r>
      <w:r w:rsidR="00E24065" w:rsidRPr="0097417C">
        <w:t xml:space="preserve"> </w:t>
      </w:r>
      <w:r w:rsidR="00951BC8" w:rsidRPr="0097417C">
        <w:t>as</w:t>
      </w:r>
      <w:r w:rsidR="00E24065" w:rsidRPr="0097417C">
        <w:t xml:space="preserve"> </w:t>
      </w:r>
      <w:r w:rsidR="00951BC8" w:rsidRPr="0097417C">
        <w:t>amended</w:t>
      </w:r>
      <w:r w:rsidR="00E24065" w:rsidRPr="0097417C">
        <w:t xml:space="preserve"> </w:t>
      </w:r>
      <w:r w:rsidR="00951BC8" w:rsidRPr="0097417C">
        <w:t>to</w:t>
      </w:r>
      <w:r w:rsidR="00E24065" w:rsidRPr="0097417C">
        <w:t xml:space="preserve"> </w:t>
      </w:r>
      <w:r w:rsidR="00951BC8" w:rsidRPr="0097417C">
        <w:t>date</w:t>
      </w:r>
      <w:r w:rsidR="00E24065" w:rsidRPr="0097417C">
        <w:t xml:space="preserve"> </w:t>
      </w:r>
      <w:r w:rsidR="00951BC8" w:rsidRPr="0097417C">
        <w:t>provides</w:t>
      </w:r>
      <w:r w:rsidR="00E24065" w:rsidRPr="0097417C">
        <w:t xml:space="preserve"> </w:t>
      </w:r>
      <w:r w:rsidR="00951BC8" w:rsidRPr="0097417C">
        <w:t>for</w:t>
      </w:r>
      <w:r w:rsidR="00E24065" w:rsidRPr="0097417C">
        <w:t xml:space="preserve"> </w:t>
      </w:r>
      <w:r w:rsidR="00951BC8" w:rsidRPr="0097417C">
        <w:t>the</w:t>
      </w:r>
      <w:r w:rsidR="00E24065" w:rsidRPr="0097417C">
        <w:t xml:space="preserve"> </w:t>
      </w:r>
      <w:r w:rsidR="00951BC8" w:rsidRPr="0097417C">
        <w:t>establishment</w:t>
      </w:r>
      <w:r w:rsidR="00E24065" w:rsidRPr="0097417C">
        <w:t xml:space="preserve"> </w:t>
      </w:r>
      <w:r w:rsidR="00951BC8" w:rsidRPr="0097417C">
        <w:t>of</w:t>
      </w:r>
      <w:r w:rsidR="00E24065" w:rsidRPr="0097417C">
        <w:t xml:space="preserve"> </w:t>
      </w:r>
      <w:r w:rsidR="00951BC8" w:rsidRPr="0097417C">
        <w:t>the</w:t>
      </w:r>
      <w:r w:rsidR="00E24065" w:rsidRPr="0097417C">
        <w:t xml:space="preserve"> </w:t>
      </w:r>
      <w:r w:rsidR="00951BC8" w:rsidRPr="0097417C">
        <w:t>National</w:t>
      </w:r>
      <w:r w:rsidR="00E24065" w:rsidRPr="0097417C">
        <w:t xml:space="preserve"> </w:t>
      </w:r>
      <w:r w:rsidR="00951BC8" w:rsidRPr="0097417C">
        <w:t>Council</w:t>
      </w:r>
      <w:r w:rsidR="00E24065" w:rsidRPr="0097417C">
        <w:t xml:space="preserve"> </w:t>
      </w:r>
      <w:r w:rsidR="00951BC8" w:rsidRPr="0097417C">
        <w:t>of</w:t>
      </w:r>
      <w:r w:rsidR="00E24065" w:rsidRPr="0097417C">
        <w:t xml:space="preserve"> </w:t>
      </w:r>
      <w:r w:rsidR="00951BC8" w:rsidRPr="0097417C">
        <w:t>women.</w:t>
      </w:r>
      <w:r w:rsidR="00E24065" w:rsidRPr="0097417C">
        <w:t xml:space="preserve"> </w:t>
      </w:r>
      <w:r w:rsidR="00951BC8" w:rsidRPr="0097417C">
        <w:t>The</w:t>
      </w:r>
      <w:r w:rsidR="00E24065" w:rsidRPr="0097417C">
        <w:t xml:space="preserve"> </w:t>
      </w:r>
      <w:r w:rsidR="00951BC8" w:rsidRPr="0097417C">
        <w:t>council</w:t>
      </w:r>
      <w:r w:rsidR="00E24065" w:rsidRPr="0097417C">
        <w:t xml:space="preserve"> </w:t>
      </w:r>
      <w:r w:rsidR="00951BC8" w:rsidRPr="0097417C">
        <w:t>serves</w:t>
      </w:r>
      <w:r w:rsidR="00E24065" w:rsidRPr="0097417C">
        <w:t xml:space="preserve"> </w:t>
      </w:r>
      <w:r w:rsidR="00951BC8" w:rsidRPr="0097417C">
        <w:t>as</w:t>
      </w:r>
      <w:r w:rsidR="00E24065" w:rsidRPr="0097417C">
        <w:t xml:space="preserve"> </w:t>
      </w:r>
      <w:r w:rsidR="00951BC8" w:rsidRPr="0097417C">
        <w:t>permanent</w:t>
      </w:r>
      <w:r w:rsidR="00E24065" w:rsidRPr="0097417C">
        <w:t xml:space="preserve"> </w:t>
      </w:r>
      <w:r w:rsidR="00951BC8" w:rsidRPr="0097417C">
        <w:t>forum</w:t>
      </w:r>
      <w:r w:rsidR="00E24065" w:rsidRPr="0097417C">
        <w:t xml:space="preserve"> </w:t>
      </w:r>
      <w:r w:rsidR="00951BC8" w:rsidRPr="0097417C">
        <w:t>where</w:t>
      </w:r>
      <w:r w:rsidR="00E24065" w:rsidRPr="0097417C">
        <w:t xml:space="preserve"> </w:t>
      </w:r>
      <w:r w:rsidR="00951BC8" w:rsidRPr="0097417C">
        <w:t>women</w:t>
      </w:r>
      <w:r w:rsidR="00E24065" w:rsidRPr="0097417C">
        <w:t xml:space="preserve"> </w:t>
      </w:r>
      <w:r w:rsidR="00951BC8" w:rsidRPr="0097417C">
        <w:t>discuss</w:t>
      </w:r>
      <w:r w:rsidR="00E24065" w:rsidRPr="0097417C">
        <w:t xml:space="preserve"> </w:t>
      </w:r>
      <w:r w:rsidR="00951BC8" w:rsidRPr="0097417C">
        <w:t>their</w:t>
      </w:r>
      <w:r w:rsidR="00E24065" w:rsidRPr="0097417C">
        <w:t xml:space="preserve"> </w:t>
      </w:r>
      <w:r w:rsidR="00951BC8" w:rsidRPr="0097417C">
        <w:t>problems</w:t>
      </w:r>
      <w:r w:rsidR="00E24065" w:rsidRPr="0097417C">
        <w:t xml:space="preserve"> </w:t>
      </w:r>
      <w:r w:rsidR="00951BC8" w:rsidRPr="0097417C">
        <w:t>and</w:t>
      </w:r>
      <w:r w:rsidR="00E24065" w:rsidRPr="0097417C">
        <w:t xml:space="preserve"> </w:t>
      </w:r>
      <w:r w:rsidR="00951BC8" w:rsidRPr="0097417C">
        <w:t>participate</w:t>
      </w:r>
      <w:r w:rsidR="00E24065" w:rsidRPr="0097417C">
        <w:t xml:space="preserve"> </w:t>
      </w:r>
      <w:r w:rsidR="00951BC8" w:rsidRPr="0097417C">
        <w:t>in</w:t>
      </w:r>
      <w:r w:rsidR="00E24065" w:rsidRPr="0097417C">
        <w:t xml:space="preserve"> </w:t>
      </w:r>
      <w:r w:rsidR="00951BC8" w:rsidRPr="0097417C">
        <w:t>their</w:t>
      </w:r>
      <w:r w:rsidR="00E24065" w:rsidRPr="0097417C">
        <w:t xml:space="preserve"> </w:t>
      </w:r>
      <w:r w:rsidR="00951BC8" w:rsidRPr="0097417C">
        <w:t>resolution;</w:t>
      </w:r>
    </w:p>
    <w:p w:rsidR="00951BC8" w:rsidRPr="0097417C" w:rsidRDefault="0097417C" w:rsidP="0097417C">
      <w:pPr>
        <w:pStyle w:val="SingleTxtG"/>
      </w:pPr>
      <w:r>
        <w:tab/>
      </w:r>
      <w:r w:rsidR="00951BC8" w:rsidRPr="0097417C">
        <w:t>(c)</w:t>
      </w:r>
      <w:r w:rsidR="00480160">
        <w:tab/>
      </w:r>
      <w:r w:rsidR="00951BC8" w:rsidRPr="0097417C">
        <w:t>Establishment</w:t>
      </w:r>
      <w:r w:rsidR="00E24065" w:rsidRPr="0097417C">
        <w:t xml:space="preserve"> </w:t>
      </w:r>
      <w:r w:rsidR="00951BC8" w:rsidRPr="0097417C">
        <w:t>of</w:t>
      </w:r>
      <w:r w:rsidR="00E24065" w:rsidRPr="0097417C">
        <w:t xml:space="preserve"> </w:t>
      </w:r>
      <w:r w:rsidR="00951BC8" w:rsidRPr="0097417C">
        <w:t>the</w:t>
      </w:r>
      <w:r w:rsidR="00E24065" w:rsidRPr="0097417C">
        <w:t xml:space="preserve"> </w:t>
      </w:r>
      <w:r w:rsidR="00951BC8" w:rsidRPr="0097417C">
        <w:t>Gender</w:t>
      </w:r>
      <w:r w:rsidR="00E24065" w:rsidRPr="0097417C">
        <w:t xml:space="preserve"> </w:t>
      </w:r>
      <w:r w:rsidR="00951BC8" w:rsidRPr="0097417C">
        <w:t>Monitoring</w:t>
      </w:r>
      <w:r w:rsidR="00E24065" w:rsidRPr="0097417C">
        <w:t xml:space="preserve"> </w:t>
      </w:r>
      <w:r w:rsidR="00951BC8" w:rsidRPr="0097417C">
        <w:t>Office</w:t>
      </w:r>
      <w:r w:rsidR="00E24065" w:rsidRPr="0097417C">
        <w:t xml:space="preserve"> </w:t>
      </w:r>
      <w:r w:rsidR="00951BC8" w:rsidRPr="0097417C">
        <w:t>which</w:t>
      </w:r>
      <w:r w:rsidR="00E24065" w:rsidRPr="0097417C">
        <w:t xml:space="preserve"> </w:t>
      </w:r>
      <w:r w:rsidR="00951BC8" w:rsidRPr="0097417C">
        <w:t>is</w:t>
      </w:r>
      <w:r w:rsidR="00E24065" w:rsidRPr="0097417C">
        <w:t xml:space="preserve"> </w:t>
      </w:r>
      <w:r w:rsidR="00951BC8" w:rsidRPr="0097417C">
        <w:t>an</w:t>
      </w:r>
      <w:r w:rsidR="00E24065" w:rsidRPr="0097417C">
        <w:t xml:space="preserve"> </w:t>
      </w:r>
      <w:r w:rsidR="00951BC8" w:rsidRPr="0097417C">
        <w:t>independent</w:t>
      </w:r>
      <w:r w:rsidR="00E24065" w:rsidRPr="0097417C">
        <w:t xml:space="preserve"> </w:t>
      </w:r>
      <w:r w:rsidR="00951BC8" w:rsidRPr="0097417C">
        <w:t>public</w:t>
      </w:r>
      <w:r w:rsidR="00E24065" w:rsidRPr="0097417C">
        <w:t xml:space="preserve"> </w:t>
      </w:r>
      <w:r w:rsidR="00951BC8" w:rsidRPr="0097417C">
        <w:t>institution</w:t>
      </w:r>
      <w:r w:rsidR="00E24065" w:rsidRPr="0097417C">
        <w:t xml:space="preserve"> </w:t>
      </w:r>
      <w:r w:rsidR="00951BC8" w:rsidRPr="0097417C">
        <w:t>with</w:t>
      </w:r>
      <w:r w:rsidR="00E24065" w:rsidRPr="0097417C">
        <w:t xml:space="preserve"> </w:t>
      </w:r>
      <w:r w:rsidR="00951BC8" w:rsidRPr="0097417C">
        <w:t>the</w:t>
      </w:r>
      <w:r w:rsidR="00E24065" w:rsidRPr="0097417C">
        <w:t xml:space="preserve"> </w:t>
      </w:r>
      <w:r w:rsidR="00951BC8" w:rsidRPr="0097417C">
        <w:t>responsibility</w:t>
      </w:r>
      <w:r w:rsidR="00E24065" w:rsidRPr="0097417C">
        <w:t xml:space="preserve"> </w:t>
      </w:r>
      <w:r w:rsidR="00951BC8" w:rsidRPr="0097417C">
        <w:t>to</w:t>
      </w:r>
      <w:r w:rsidR="00E24065" w:rsidRPr="0097417C">
        <w:t xml:space="preserve"> </w:t>
      </w:r>
      <w:r w:rsidR="00951BC8" w:rsidRPr="0097417C">
        <w:t>monitor</w:t>
      </w:r>
      <w:r w:rsidR="00E24065" w:rsidRPr="0097417C">
        <w:t xml:space="preserve"> </w:t>
      </w:r>
      <w:r w:rsidR="00951BC8" w:rsidRPr="0097417C">
        <w:t>and</w:t>
      </w:r>
      <w:r w:rsidR="00E24065" w:rsidRPr="0097417C">
        <w:t xml:space="preserve"> </w:t>
      </w:r>
      <w:r w:rsidR="00951BC8" w:rsidRPr="0097417C">
        <w:t>supervise</w:t>
      </w:r>
      <w:r w:rsidR="00E24065" w:rsidRPr="0097417C">
        <w:t xml:space="preserve"> </w:t>
      </w:r>
      <w:r w:rsidR="00951BC8" w:rsidRPr="0097417C">
        <w:t>on</w:t>
      </w:r>
      <w:r w:rsidR="00E24065" w:rsidRPr="0097417C">
        <w:t xml:space="preserve"> </w:t>
      </w:r>
      <w:r w:rsidR="00951BC8" w:rsidRPr="0097417C">
        <w:t>a</w:t>
      </w:r>
      <w:r w:rsidR="00E24065" w:rsidRPr="0097417C">
        <w:t xml:space="preserve"> </w:t>
      </w:r>
      <w:r w:rsidR="00951BC8" w:rsidRPr="0097417C">
        <w:t>permanent</w:t>
      </w:r>
      <w:r w:rsidR="00E24065" w:rsidRPr="0097417C">
        <w:t xml:space="preserve"> </w:t>
      </w:r>
      <w:r w:rsidR="00951BC8" w:rsidRPr="0097417C">
        <w:t>basis</w:t>
      </w:r>
      <w:r w:rsidR="00E24065" w:rsidRPr="0097417C">
        <w:t xml:space="preserve"> </w:t>
      </w:r>
      <w:r w:rsidR="00951BC8" w:rsidRPr="0097417C">
        <w:t>compliance</w:t>
      </w:r>
      <w:r w:rsidR="00E24065" w:rsidRPr="0097417C">
        <w:t xml:space="preserve"> </w:t>
      </w:r>
      <w:r w:rsidR="00951BC8" w:rsidRPr="0097417C">
        <w:t>with</w:t>
      </w:r>
      <w:r w:rsidR="00E24065" w:rsidRPr="0097417C">
        <w:t xml:space="preserve"> </w:t>
      </w:r>
      <w:r w:rsidR="00951BC8" w:rsidRPr="0097417C">
        <w:t>gender</w:t>
      </w:r>
      <w:r w:rsidR="00E24065" w:rsidRPr="0097417C">
        <w:t xml:space="preserve"> </w:t>
      </w:r>
      <w:r w:rsidR="00951BC8" w:rsidRPr="0097417C">
        <w:t>indicators</w:t>
      </w:r>
      <w:r w:rsidR="00E24065" w:rsidRPr="0097417C">
        <w:t xml:space="preserve"> </w:t>
      </w:r>
      <w:r w:rsidR="00951BC8" w:rsidRPr="0097417C">
        <w:t>of</w:t>
      </w:r>
      <w:r w:rsidR="00E24065" w:rsidRPr="0097417C">
        <w:t xml:space="preserve"> </w:t>
      </w:r>
      <w:r w:rsidR="00951BC8" w:rsidRPr="0097417C">
        <w:t>the</w:t>
      </w:r>
      <w:r w:rsidR="00E24065" w:rsidRPr="0097417C">
        <w:t xml:space="preserve"> </w:t>
      </w:r>
      <w:r w:rsidR="00951BC8" w:rsidRPr="0097417C">
        <w:t>programme</w:t>
      </w:r>
      <w:r w:rsidR="00E24065" w:rsidRPr="0097417C">
        <w:t xml:space="preserve"> </w:t>
      </w:r>
      <w:r w:rsidR="00951BC8" w:rsidRPr="0097417C">
        <w:t>for</w:t>
      </w:r>
      <w:r w:rsidR="00E24065" w:rsidRPr="0097417C">
        <w:t xml:space="preserve"> </w:t>
      </w:r>
      <w:r w:rsidR="00951BC8" w:rsidRPr="0097417C">
        <w:t>ensuring</w:t>
      </w:r>
      <w:r w:rsidR="00E24065" w:rsidRPr="0097417C">
        <w:t xml:space="preserve"> </w:t>
      </w:r>
      <w:r w:rsidR="00951BC8" w:rsidRPr="0097417C">
        <w:t>gender</w:t>
      </w:r>
      <w:r w:rsidR="00E24065" w:rsidRPr="0097417C">
        <w:t xml:space="preserve"> </w:t>
      </w:r>
      <w:r w:rsidR="00951BC8" w:rsidRPr="0097417C">
        <w:t>equality</w:t>
      </w:r>
      <w:r w:rsidR="00E24065" w:rsidRPr="0097417C">
        <w:t xml:space="preserve"> </w:t>
      </w:r>
      <w:r w:rsidR="00951BC8" w:rsidRPr="0097417C">
        <w:t>and</w:t>
      </w:r>
      <w:r w:rsidR="00E24065" w:rsidRPr="0097417C">
        <w:t xml:space="preserve"> </w:t>
      </w:r>
      <w:r w:rsidR="00951BC8" w:rsidRPr="0097417C">
        <w:t>complementality</w:t>
      </w:r>
      <w:r w:rsidR="00E24065" w:rsidRPr="0097417C">
        <w:t xml:space="preserve"> </w:t>
      </w:r>
      <w:r w:rsidR="00951BC8" w:rsidRPr="0097417C">
        <w:t>in</w:t>
      </w:r>
      <w:r w:rsidR="00E24065" w:rsidRPr="0097417C">
        <w:t xml:space="preserve"> </w:t>
      </w:r>
      <w:r w:rsidR="00951BC8" w:rsidRPr="0097417C">
        <w:t>the</w:t>
      </w:r>
      <w:r w:rsidR="00E24065" w:rsidRPr="0097417C">
        <w:t xml:space="preserve"> </w:t>
      </w:r>
      <w:r w:rsidR="00951BC8" w:rsidRPr="0097417C">
        <w:t>context</w:t>
      </w:r>
      <w:r w:rsidR="00E24065" w:rsidRPr="0097417C">
        <w:t xml:space="preserve"> </w:t>
      </w:r>
      <w:r w:rsidR="00951BC8" w:rsidRPr="0097417C">
        <w:t>of</w:t>
      </w:r>
      <w:r w:rsidR="00E24065" w:rsidRPr="0097417C">
        <w:t xml:space="preserve"> </w:t>
      </w:r>
      <w:r w:rsidR="00951BC8" w:rsidRPr="0097417C">
        <w:t>the</w:t>
      </w:r>
      <w:r w:rsidR="00E24065" w:rsidRPr="0097417C">
        <w:t xml:space="preserve"> </w:t>
      </w:r>
      <w:r w:rsidR="00951BC8" w:rsidRPr="0097417C">
        <w:t>vision</w:t>
      </w:r>
      <w:r w:rsidR="00E24065" w:rsidRPr="0097417C">
        <w:t xml:space="preserve"> </w:t>
      </w:r>
      <w:r w:rsidR="00951BC8" w:rsidRPr="0097417C">
        <w:t>of</w:t>
      </w:r>
      <w:r w:rsidR="00E24065" w:rsidRPr="0097417C">
        <w:t xml:space="preserve"> </w:t>
      </w:r>
      <w:r w:rsidR="00951BC8" w:rsidRPr="0097417C">
        <w:t>sustainable</w:t>
      </w:r>
      <w:r w:rsidR="00E24065" w:rsidRPr="0097417C">
        <w:t xml:space="preserve"> </w:t>
      </w:r>
      <w:r w:rsidR="00951BC8" w:rsidRPr="0097417C">
        <w:t>development</w:t>
      </w:r>
      <w:r w:rsidR="00E24065" w:rsidRPr="0097417C">
        <w:t xml:space="preserve"> </w:t>
      </w:r>
      <w:r w:rsidR="00951BC8" w:rsidRPr="0097417C">
        <w:t>and</w:t>
      </w:r>
      <w:r w:rsidR="00E24065" w:rsidRPr="0097417C">
        <w:t xml:space="preserve"> </w:t>
      </w:r>
      <w:r w:rsidR="00951BC8" w:rsidRPr="0097417C">
        <w:t>to</w:t>
      </w:r>
      <w:r w:rsidR="00E24065" w:rsidRPr="0097417C">
        <w:t xml:space="preserve"> </w:t>
      </w:r>
      <w:r w:rsidR="00951BC8" w:rsidRPr="0097417C">
        <w:t>serve</w:t>
      </w:r>
      <w:r w:rsidR="00E24065" w:rsidRPr="0097417C">
        <w:t xml:space="preserve"> </w:t>
      </w:r>
      <w:r w:rsidR="00951BC8" w:rsidRPr="0097417C">
        <w:t>as</w:t>
      </w:r>
      <w:r w:rsidR="00E24065" w:rsidRPr="0097417C">
        <w:t xml:space="preserve"> </w:t>
      </w:r>
      <w:r w:rsidR="00951BC8" w:rsidRPr="0097417C">
        <w:t>a</w:t>
      </w:r>
      <w:r w:rsidR="00E24065" w:rsidRPr="0097417C">
        <w:t xml:space="preserve"> </w:t>
      </w:r>
      <w:r w:rsidR="00951BC8" w:rsidRPr="0097417C">
        <w:t>reference</w:t>
      </w:r>
      <w:r w:rsidR="00E24065" w:rsidRPr="0097417C">
        <w:t xml:space="preserve"> </w:t>
      </w:r>
      <w:r w:rsidR="00951BC8" w:rsidRPr="0097417C">
        <w:t>point</w:t>
      </w:r>
      <w:r w:rsidR="00E24065" w:rsidRPr="0097417C">
        <w:t xml:space="preserve"> </w:t>
      </w:r>
      <w:r w:rsidR="00951BC8" w:rsidRPr="0097417C">
        <w:t>on</w:t>
      </w:r>
      <w:r w:rsidR="00E24065" w:rsidRPr="0097417C">
        <w:t xml:space="preserve"> </w:t>
      </w:r>
      <w:r w:rsidR="00951BC8" w:rsidRPr="0097417C">
        <w:t>matters</w:t>
      </w:r>
      <w:r w:rsidR="00E24065" w:rsidRPr="0097417C">
        <w:t xml:space="preserve"> </w:t>
      </w:r>
      <w:r w:rsidR="00951BC8" w:rsidRPr="0097417C">
        <w:t>relating</w:t>
      </w:r>
      <w:r w:rsidR="00E24065" w:rsidRPr="0097417C">
        <w:t xml:space="preserve"> </w:t>
      </w:r>
      <w:r w:rsidR="00951BC8" w:rsidRPr="0097417C">
        <w:t>to</w:t>
      </w:r>
      <w:r w:rsidR="00E24065" w:rsidRPr="0097417C">
        <w:t xml:space="preserve"> </w:t>
      </w:r>
      <w:r w:rsidR="00951BC8" w:rsidRPr="0097417C">
        <w:t>gender</w:t>
      </w:r>
      <w:r w:rsidR="00E24065" w:rsidRPr="0097417C">
        <w:t xml:space="preserve"> </w:t>
      </w:r>
      <w:r w:rsidR="00951BC8" w:rsidRPr="0097417C">
        <w:t>equality</w:t>
      </w:r>
      <w:r w:rsidR="00E24065" w:rsidRPr="0097417C">
        <w:t xml:space="preserve"> </w:t>
      </w:r>
      <w:r w:rsidR="00951BC8" w:rsidRPr="0097417C">
        <w:t>and</w:t>
      </w:r>
      <w:r w:rsidR="00E24065" w:rsidRPr="0097417C">
        <w:t xml:space="preserve"> </w:t>
      </w:r>
      <w:r w:rsidR="00951BC8" w:rsidRPr="0097417C">
        <w:t>non-discrimination</w:t>
      </w:r>
      <w:r w:rsidR="00E24065" w:rsidRPr="0097417C">
        <w:t xml:space="preserve"> </w:t>
      </w:r>
      <w:r w:rsidR="00951BC8" w:rsidRPr="0097417C">
        <w:t>for</w:t>
      </w:r>
      <w:r w:rsidR="00E24065" w:rsidRPr="0097417C">
        <w:t xml:space="preserve"> </w:t>
      </w:r>
      <w:r w:rsidR="00951BC8" w:rsidRPr="0097417C">
        <w:t>equal</w:t>
      </w:r>
      <w:r w:rsidR="00E24065" w:rsidRPr="0097417C">
        <w:t xml:space="preserve"> </w:t>
      </w:r>
      <w:r w:rsidR="00951BC8" w:rsidRPr="0097417C">
        <w:t>opportunity</w:t>
      </w:r>
      <w:r w:rsidR="00E24065" w:rsidRPr="0097417C">
        <w:t xml:space="preserve"> </w:t>
      </w:r>
      <w:r w:rsidR="00951BC8" w:rsidRPr="0097417C">
        <w:t>and</w:t>
      </w:r>
      <w:r w:rsidR="00E24065" w:rsidRPr="0097417C">
        <w:t xml:space="preserve"> </w:t>
      </w:r>
      <w:r w:rsidR="00951BC8" w:rsidRPr="0097417C">
        <w:t>fairness</w:t>
      </w:r>
      <w:r w:rsidR="00951BC8" w:rsidRPr="0097417C">
        <w:rPr>
          <w:szCs w:val="18"/>
        </w:rPr>
        <w:t>.</w:t>
      </w:r>
      <w:r>
        <w:rPr>
          <w:rStyle w:val="FootnoteReference"/>
          <w:szCs w:val="18"/>
        </w:rPr>
        <w:footnoteReference w:id="86"/>
      </w:r>
      <w:r w:rsidR="00E24065" w:rsidRPr="0097417C">
        <w:t xml:space="preserve"> </w:t>
      </w:r>
    </w:p>
    <w:p w:rsidR="00951BC8" w:rsidRPr="0097417C" w:rsidRDefault="00951BC8" w:rsidP="0097417C">
      <w:pPr>
        <w:pStyle w:val="SingleTxtG"/>
      </w:pPr>
      <w:r w:rsidRPr="0097417C">
        <w:t>190.</w:t>
      </w:r>
      <w:r w:rsidRPr="0097417C">
        <w:tab/>
        <w:t>Article</w:t>
      </w:r>
      <w:r w:rsidR="00E24065" w:rsidRPr="0097417C">
        <w:t xml:space="preserve"> </w:t>
      </w:r>
      <w:r w:rsidRPr="0097417C">
        <w:t>188</w:t>
      </w:r>
      <w:r w:rsidR="00E24065" w:rsidRPr="0097417C">
        <w:t xml:space="preserve"> </w:t>
      </w:r>
      <w:r w:rsidRPr="0097417C">
        <w:t>of</w:t>
      </w:r>
      <w:r w:rsidR="00E24065" w:rsidRPr="0097417C">
        <w:t xml:space="preserve"> </w:t>
      </w:r>
      <w:r w:rsidRPr="0097417C">
        <w:t>the</w:t>
      </w:r>
      <w:r w:rsidR="00E24065" w:rsidRPr="0097417C">
        <w:t xml:space="preserve"> </w:t>
      </w:r>
      <w:r w:rsidRPr="0097417C">
        <w:t>constitution</w:t>
      </w:r>
      <w:r w:rsidR="00E24065" w:rsidRPr="0097417C">
        <w:t xml:space="preserve"> </w:t>
      </w:r>
      <w:r w:rsidRPr="0097417C">
        <w:t>as</w:t>
      </w:r>
      <w:r w:rsidR="00E24065" w:rsidRPr="0097417C">
        <w:t xml:space="preserve"> </w:t>
      </w:r>
      <w:r w:rsidRPr="0097417C">
        <w:t>amended</w:t>
      </w:r>
      <w:r w:rsidR="00E24065" w:rsidRPr="0097417C">
        <w:t xml:space="preserve"> </w:t>
      </w:r>
      <w:r w:rsidRPr="0097417C">
        <w:t>to</w:t>
      </w:r>
      <w:r w:rsidR="00E24065" w:rsidRPr="0097417C">
        <w:t xml:space="preserve"> </w:t>
      </w:r>
      <w:r w:rsidRPr="0097417C">
        <w:t>date</w:t>
      </w:r>
      <w:r w:rsidR="00E24065" w:rsidRPr="0097417C">
        <w:t xml:space="preserve"> </w:t>
      </w:r>
      <w:r w:rsidRPr="0097417C">
        <w:t>provides</w:t>
      </w:r>
      <w:r w:rsidR="00E24065" w:rsidRPr="0097417C">
        <w:t xml:space="preserve"> </w:t>
      </w:r>
      <w:r w:rsidRPr="0097417C">
        <w:t>the</w:t>
      </w:r>
      <w:r w:rsidR="00E24065" w:rsidRPr="0097417C">
        <w:t xml:space="preserve"> </w:t>
      </w:r>
      <w:r w:rsidRPr="0097417C">
        <w:t>establishment</w:t>
      </w:r>
      <w:r w:rsidR="00E24065" w:rsidRPr="0097417C">
        <w:t xml:space="preserve"> </w:t>
      </w:r>
      <w:r w:rsidRPr="0097417C">
        <w:t>of</w:t>
      </w:r>
      <w:r w:rsidR="00E24065" w:rsidRPr="0097417C">
        <w:t xml:space="preserve"> </w:t>
      </w:r>
      <w:r w:rsidRPr="0097417C">
        <w:t>a</w:t>
      </w:r>
      <w:r w:rsidR="00E24065" w:rsidRPr="0097417C">
        <w:t xml:space="preserve"> </w:t>
      </w:r>
      <w:r w:rsidRPr="0097417C">
        <w:t>national</w:t>
      </w:r>
      <w:r w:rsidR="00E24065" w:rsidRPr="0097417C">
        <w:t xml:space="preserve"> </w:t>
      </w:r>
      <w:r w:rsidRPr="0097417C">
        <w:t>youth</w:t>
      </w:r>
      <w:r w:rsidR="00E24065" w:rsidRPr="0097417C">
        <w:t xml:space="preserve"> </w:t>
      </w:r>
      <w:r w:rsidRPr="0097417C">
        <w:t>council.</w:t>
      </w:r>
      <w:r w:rsidR="00E24065" w:rsidRPr="0097417C">
        <w:t xml:space="preserve"> </w:t>
      </w:r>
      <w:r w:rsidRPr="0097417C">
        <w:t>It</w:t>
      </w:r>
      <w:r w:rsidR="00E24065" w:rsidRPr="0097417C">
        <w:t xml:space="preserve"> </w:t>
      </w:r>
      <w:r w:rsidRPr="0097417C">
        <w:t>is</w:t>
      </w:r>
      <w:r w:rsidR="00E24065" w:rsidRPr="0097417C">
        <w:t xml:space="preserve"> </w:t>
      </w:r>
      <w:r w:rsidRPr="0097417C">
        <w:t>noted</w:t>
      </w:r>
      <w:r w:rsidR="00E24065" w:rsidRPr="0097417C">
        <w:t xml:space="preserve"> </w:t>
      </w:r>
      <w:r w:rsidRPr="0097417C">
        <w:t>that</w:t>
      </w:r>
      <w:r w:rsidR="00E24065" w:rsidRPr="0097417C">
        <w:t xml:space="preserve"> </w:t>
      </w:r>
      <w:r w:rsidRPr="0097417C">
        <w:t>the</w:t>
      </w:r>
      <w:r w:rsidR="00E24065" w:rsidRPr="0097417C">
        <w:t xml:space="preserve"> </w:t>
      </w:r>
      <w:r w:rsidRPr="0097417C">
        <w:t>past</w:t>
      </w:r>
      <w:r w:rsidR="00E24065" w:rsidRPr="0097417C">
        <w:t xml:space="preserve"> </w:t>
      </w:r>
      <w:r w:rsidRPr="0097417C">
        <w:t>regimes</w:t>
      </w:r>
      <w:r w:rsidR="00E24065" w:rsidRPr="0097417C">
        <w:t xml:space="preserve"> </w:t>
      </w:r>
      <w:r w:rsidRPr="0097417C">
        <w:t>lured</w:t>
      </w:r>
      <w:r w:rsidR="00E24065" w:rsidRPr="0097417C">
        <w:t xml:space="preserve"> </w:t>
      </w:r>
      <w:r w:rsidRPr="0097417C">
        <w:t>the</w:t>
      </w:r>
      <w:r w:rsidR="00E24065" w:rsidRPr="0097417C">
        <w:t xml:space="preserve"> </w:t>
      </w:r>
      <w:r w:rsidRPr="0097417C">
        <w:t>youth</w:t>
      </w:r>
      <w:r w:rsidR="00E24065" w:rsidRPr="0097417C">
        <w:t xml:space="preserve"> </w:t>
      </w:r>
      <w:r w:rsidRPr="0097417C">
        <w:t>in</w:t>
      </w:r>
      <w:r w:rsidR="00E24065" w:rsidRPr="0097417C">
        <w:t xml:space="preserve"> </w:t>
      </w:r>
      <w:r w:rsidRPr="0097417C">
        <w:t>massacres</w:t>
      </w:r>
      <w:r w:rsidR="00E24065" w:rsidRPr="0097417C">
        <w:t xml:space="preserve"> </w:t>
      </w:r>
      <w:r w:rsidRPr="0097417C">
        <w:t>–</w:t>
      </w:r>
      <w:r w:rsidR="00E24065" w:rsidRPr="0097417C">
        <w:t xml:space="preserve"> </w:t>
      </w:r>
      <w:r w:rsidRPr="0097417C">
        <w:t>the</w:t>
      </w:r>
      <w:r w:rsidR="00E24065" w:rsidRPr="0097417C">
        <w:t xml:space="preserve"> </w:t>
      </w:r>
      <w:r w:rsidRPr="0097417C">
        <w:t>same</w:t>
      </w:r>
      <w:r w:rsidR="00E24065" w:rsidRPr="0097417C">
        <w:t xml:space="preserve"> </w:t>
      </w:r>
      <w:r w:rsidRPr="0097417C">
        <w:t>youth</w:t>
      </w:r>
      <w:r w:rsidR="00E24065" w:rsidRPr="0097417C">
        <w:t xml:space="preserve"> </w:t>
      </w:r>
      <w:r w:rsidRPr="0097417C">
        <w:t>that</w:t>
      </w:r>
      <w:r w:rsidR="00E24065" w:rsidRPr="0097417C">
        <w:t xml:space="preserve"> </w:t>
      </w:r>
      <w:r w:rsidRPr="0097417C">
        <w:t>were</w:t>
      </w:r>
      <w:r w:rsidR="00E24065" w:rsidRPr="0097417C">
        <w:t xml:space="preserve"> </w:t>
      </w:r>
      <w:r w:rsidRPr="0097417C">
        <w:t>adversely</w:t>
      </w:r>
      <w:r w:rsidR="00E24065" w:rsidRPr="0097417C">
        <w:t xml:space="preserve"> </w:t>
      </w:r>
      <w:r w:rsidRPr="0097417C">
        <w:t>affected</w:t>
      </w:r>
      <w:r w:rsidR="00E24065" w:rsidRPr="0097417C">
        <w:t xml:space="preserve"> </w:t>
      </w:r>
      <w:r w:rsidRPr="0097417C">
        <w:t>by</w:t>
      </w:r>
      <w:r w:rsidR="00E24065" w:rsidRPr="0097417C">
        <w:t xml:space="preserve"> </w:t>
      </w:r>
      <w:r w:rsidRPr="0097417C">
        <w:t>the</w:t>
      </w:r>
      <w:r w:rsidR="00E24065" w:rsidRPr="0097417C">
        <w:t xml:space="preserve"> </w:t>
      </w:r>
      <w:r w:rsidRPr="0097417C">
        <w:t>results.</w:t>
      </w:r>
      <w:r w:rsidR="00E24065" w:rsidRPr="0097417C">
        <w:t xml:space="preserve"> </w:t>
      </w:r>
      <w:r w:rsidRPr="0097417C">
        <w:t>The</w:t>
      </w:r>
      <w:r w:rsidR="00E24065" w:rsidRPr="0097417C">
        <w:t xml:space="preserve"> </w:t>
      </w:r>
      <w:r w:rsidRPr="0097417C">
        <w:t>youth</w:t>
      </w:r>
      <w:r w:rsidR="00E24065" w:rsidRPr="0097417C">
        <w:t xml:space="preserve"> </w:t>
      </w:r>
      <w:r w:rsidRPr="0097417C">
        <w:t>are</w:t>
      </w:r>
      <w:r w:rsidR="00E24065" w:rsidRPr="0097417C">
        <w:t xml:space="preserve"> </w:t>
      </w:r>
      <w:r w:rsidRPr="0097417C">
        <w:t>represented</w:t>
      </w:r>
      <w:r w:rsidR="00E24065" w:rsidRPr="0097417C">
        <w:t xml:space="preserve"> </w:t>
      </w:r>
      <w:r w:rsidRPr="0097417C">
        <w:t>in</w:t>
      </w:r>
      <w:r w:rsidR="00E24065" w:rsidRPr="0097417C">
        <w:t xml:space="preserve"> </w:t>
      </w:r>
      <w:r w:rsidRPr="0097417C">
        <w:t>the</w:t>
      </w:r>
      <w:r w:rsidR="00E24065" w:rsidRPr="0097417C">
        <w:t xml:space="preserve"> </w:t>
      </w:r>
      <w:r w:rsidRPr="0097417C">
        <w:t>Parliament</w:t>
      </w:r>
      <w:r w:rsidR="00E24065" w:rsidRPr="0097417C">
        <w:t xml:space="preserve"> </w:t>
      </w:r>
      <w:r w:rsidRPr="0097417C">
        <w:t>and</w:t>
      </w:r>
      <w:r w:rsidR="00E24065" w:rsidRPr="0097417C">
        <w:t xml:space="preserve"> </w:t>
      </w:r>
      <w:r w:rsidRPr="0097417C">
        <w:t>organized</w:t>
      </w:r>
      <w:r w:rsidR="00E24065" w:rsidRPr="0097417C">
        <w:t xml:space="preserve"> </w:t>
      </w:r>
      <w:r w:rsidRPr="0097417C">
        <w:t>in</w:t>
      </w:r>
      <w:r w:rsidR="00E24065" w:rsidRPr="0097417C">
        <w:t xml:space="preserve"> </w:t>
      </w:r>
      <w:r w:rsidRPr="0097417C">
        <w:t>associations</w:t>
      </w:r>
      <w:r w:rsidR="00E24065" w:rsidRPr="0097417C">
        <w:t xml:space="preserve"> </w:t>
      </w:r>
      <w:r w:rsidRPr="0097417C">
        <w:t>with</w:t>
      </w:r>
      <w:r w:rsidR="00E24065" w:rsidRPr="0097417C">
        <w:t xml:space="preserve"> </w:t>
      </w:r>
      <w:r w:rsidRPr="0097417C">
        <w:t>a</w:t>
      </w:r>
      <w:r w:rsidR="00E24065" w:rsidRPr="0097417C">
        <w:t xml:space="preserve"> </w:t>
      </w:r>
      <w:r w:rsidRPr="0097417C">
        <w:t>Council</w:t>
      </w:r>
      <w:r w:rsidR="00E24065" w:rsidRPr="0097417C">
        <w:t xml:space="preserve"> </w:t>
      </w:r>
      <w:r w:rsidRPr="0097417C">
        <w:t>at</w:t>
      </w:r>
      <w:r w:rsidR="00E24065" w:rsidRPr="0097417C">
        <w:t xml:space="preserve"> </w:t>
      </w:r>
      <w:r w:rsidRPr="0097417C">
        <w:t>the</w:t>
      </w:r>
      <w:r w:rsidR="00E24065" w:rsidRPr="0097417C">
        <w:t xml:space="preserve"> </w:t>
      </w:r>
      <w:r w:rsidRPr="0097417C">
        <w:t>national</w:t>
      </w:r>
      <w:r w:rsidR="00E24065" w:rsidRPr="0097417C">
        <w:t xml:space="preserve"> </w:t>
      </w:r>
      <w:r w:rsidRPr="0097417C">
        <w:t>level</w:t>
      </w:r>
      <w:r w:rsidR="00E24065" w:rsidRPr="0097417C">
        <w:t xml:space="preserve"> </w:t>
      </w:r>
      <w:r w:rsidRPr="0097417C">
        <w:t>which</w:t>
      </w:r>
      <w:r w:rsidR="00E24065" w:rsidRPr="0097417C">
        <w:t xml:space="preserve"> </w:t>
      </w:r>
      <w:r w:rsidRPr="0097417C">
        <w:t>serves</w:t>
      </w:r>
      <w:r w:rsidR="00E24065" w:rsidRPr="0097417C">
        <w:t xml:space="preserve"> </w:t>
      </w:r>
      <w:r w:rsidRPr="0097417C">
        <w:t>as</w:t>
      </w:r>
      <w:r w:rsidR="00E24065" w:rsidRPr="0097417C">
        <w:t xml:space="preserve"> </w:t>
      </w:r>
      <w:r w:rsidRPr="0097417C">
        <w:t>a</w:t>
      </w:r>
      <w:r w:rsidR="00E24065" w:rsidRPr="0097417C">
        <w:t xml:space="preserve"> </w:t>
      </w:r>
      <w:r w:rsidRPr="0097417C">
        <w:t>forum</w:t>
      </w:r>
      <w:r w:rsidR="00E24065" w:rsidRPr="0097417C">
        <w:t xml:space="preserve"> </w:t>
      </w:r>
      <w:r w:rsidRPr="0097417C">
        <w:t>for</w:t>
      </w:r>
      <w:r w:rsidR="00E24065" w:rsidRPr="0097417C">
        <w:t xml:space="preserve"> </w:t>
      </w:r>
      <w:r w:rsidRPr="0097417C">
        <w:t>mainstreaming</w:t>
      </w:r>
      <w:r w:rsidR="00E24065" w:rsidRPr="0097417C">
        <w:t xml:space="preserve"> </w:t>
      </w:r>
      <w:r w:rsidRPr="0097417C">
        <w:t>and</w:t>
      </w:r>
      <w:r w:rsidR="00E24065" w:rsidRPr="0097417C">
        <w:t xml:space="preserve"> </w:t>
      </w:r>
      <w:r w:rsidRPr="0097417C">
        <w:t>orienting</w:t>
      </w:r>
      <w:r w:rsidR="00E24065" w:rsidRPr="0097417C">
        <w:t xml:space="preserve"> </w:t>
      </w:r>
      <w:r w:rsidRPr="0097417C">
        <w:t>their</w:t>
      </w:r>
      <w:r w:rsidR="00E24065" w:rsidRPr="0097417C">
        <w:t xml:space="preserve"> </w:t>
      </w:r>
      <w:r w:rsidRPr="0097417C">
        <w:t>future</w:t>
      </w:r>
      <w:r w:rsidR="00E24065" w:rsidRPr="0097417C">
        <w:t xml:space="preserve"> </w:t>
      </w:r>
      <w:r w:rsidRPr="0097417C">
        <w:t>interventions.</w:t>
      </w:r>
    </w:p>
    <w:p w:rsidR="00951BC8" w:rsidRPr="0097417C" w:rsidRDefault="00951BC8" w:rsidP="0097417C">
      <w:pPr>
        <w:pStyle w:val="SingleTxtG"/>
      </w:pPr>
      <w:r w:rsidRPr="0097417C">
        <w:t>191.</w:t>
      </w:r>
      <w:r w:rsidRPr="0097417C">
        <w:tab/>
      </w:r>
      <w:r w:rsidRPr="0097417C">
        <w:rPr>
          <w:i/>
        </w:rPr>
        <w:t>Special</w:t>
      </w:r>
      <w:r w:rsidR="00E24065" w:rsidRPr="0097417C">
        <w:rPr>
          <w:i/>
        </w:rPr>
        <w:t xml:space="preserve"> </w:t>
      </w:r>
      <w:r w:rsidRPr="0097417C">
        <w:rPr>
          <w:i/>
        </w:rPr>
        <w:t>protection</w:t>
      </w:r>
      <w:r w:rsidR="00E24065" w:rsidRPr="0097417C">
        <w:rPr>
          <w:i/>
        </w:rPr>
        <w:t xml:space="preserve"> </w:t>
      </w:r>
      <w:r w:rsidRPr="0097417C">
        <w:rPr>
          <w:i/>
        </w:rPr>
        <w:t>for</w:t>
      </w:r>
      <w:r w:rsidR="00E24065" w:rsidRPr="0097417C">
        <w:rPr>
          <w:i/>
        </w:rPr>
        <w:t xml:space="preserve"> </w:t>
      </w:r>
      <w:r w:rsidRPr="0097417C">
        <w:rPr>
          <w:i/>
        </w:rPr>
        <w:t>disabled</w:t>
      </w:r>
      <w:r w:rsidR="00E24065" w:rsidRPr="0097417C">
        <w:rPr>
          <w:i/>
        </w:rPr>
        <w:t xml:space="preserve"> </w:t>
      </w:r>
      <w:r w:rsidRPr="0097417C">
        <w:rPr>
          <w:i/>
        </w:rPr>
        <w:t>people</w:t>
      </w:r>
      <w:r w:rsidRPr="0097417C">
        <w:t>.</w:t>
      </w:r>
      <w:r w:rsidR="00E24065" w:rsidRPr="0097417C">
        <w:t xml:space="preserve"> </w:t>
      </w:r>
      <w:r w:rsidRPr="0097417C">
        <w:t>Article</w:t>
      </w:r>
      <w:r w:rsidR="00E24065" w:rsidRPr="0097417C">
        <w:t xml:space="preserve"> </w:t>
      </w:r>
      <w:r w:rsidRPr="0097417C">
        <w:t>14</w:t>
      </w:r>
      <w:r w:rsidR="00E24065" w:rsidRPr="0097417C">
        <w:t xml:space="preserve"> </w:t>
      </w:r>
      <w:r w:rsidRPr="0097417C">
        <w:t>of</w:t>
      </w:r>
      <w:r w:rsidR="00E24065" w:rsidRPr="0097417C">
        <w:t xml:space="preserve"> </w:t>
      </w:r>
      <w:r w:rsidRPr="0097417C">
        <w:t>the</w:t>
      </w:r>
      <w:r w:rsidR="00E24065" w:rsidRPr="0097417C">
        <w:t xml:space="preserve"> </w:t>
      </w:r>
      <w:r w:rsidRPr="0097417C">
        <w:t>Rwanda</w:t>
      </w:r>
      <w:r w:rsidR="00E24065" w:rsidRPr="0097417C">
        <w:t xml:space="preserve"> </w:t>
      </w:r>
      <w:r w:rsidRPr="0097417C">
        <w:t>Constitution</w:t>
      </w:r>
      <w:r w:rsidR="00E24065" w:rsidRPr="0097417C">
        <w:t xml:space="preserve"> </w:t>
      </w:r>
      <w:r w:rsidRPr="0097417C">
        <w:t>as</w:t>
      </w:r>
      <w:r w:rsidR="00E24065" w:rsidRPr="0097417C">
        <w:t xml:space="preserve"> </w:t>
      </w:r>
      <w:r w:rsidRPr="0097417C">
        <w:t>amended</w:t>
      </w:r>
      <w:r w:rsidR="00E24065" w:rsidRPr="0097417C">
        <w:t xml:space="preserve"> </w:t>
      </w:r>
      <w:r w:rsidRPr="0097417C">
        <w:t>to</w:t>
      </w:r>
      <w:r w:rsidR="00E24065" w:rsidRPr="0097417C">
        <w:t xml:space="preserve"> </w:t>
      </w:r>
      <w:r w:rsidRPr="0097417C">
        <w:t>date</w:t>
      </w:r>
      <w:r w:rsidR="00E24065" w:rsidRPr="0097417C">
        <w:t xml:space="preserve"> </w:t>
      </w:r>
      <w:r w:rsidRPr="0097417C">
        <w:t>provides</w:t>
      </w:r>
      <w:r w:rsidR="00E24065" w:rsidRPr="0097417C">
        <w:t xml:space="preserve"> </w:t>
      </w:r>
      <w:r w:rsidRPr="0097417C">
        <w:t>for</w:t>
      </w:r>
      <w:r w:rsidR="00E24065" w:rsidRPr="0097417C">
        <w:t xml:space="preserve"> </w:t>
      </w:r>
      <w:r w:rsidRPr="0097417C">
        <w:t>special</w:t>
      </w:r>
      <w:r w:rsidR="00E24065" w:rsidRPr="0097417C">
        <w:t xml:space="preserve"> </w:t>
      </w:r>
      <w:r w:rsidRPr="0097417C">
        <w:t>protection</w:t>
      </w:r>
      <w:r w:rsidR="00E24065" w:rsidRPr="0097417C">
        <w:t xml:space="preserve"> </w:t>
      </w:r>
      <w:r w:rsidRPr="0097417C">
        <w:t>of</w:t>
      </w:r>
      <w:r w:rsidR="00E24065" w:rsidRPr="0097417C">
        <w:t xml:space="preserve"> </w:t>
      </w:r>
      <w:r w:rsidRPr="0097417C">
        <w:t>disabled</w:t>
      </w:r>
      <w:r w:rsidR="00E24065" w:rsidRPr="0097417C">
        <w:t xml:space="preserve"> </w:t>
      </w:r>
      <w:r w:rsidRPr="0097417C">
        <w:t>persons.</w:t>
      </w:r>
      <w:r w:rsidR="00E24065" w:rsidRPr="0097417C">
        <w:t xml:space="preserve"> </w:t>
      </w:r>
      <w:r w:rsidRPr="0097417C">
        <w:t>In</w:t>
      </w:r>
      <w:r w:rsidR="00E24065" w:rsidRPr="0097417C">
        <w:t xml:space="preserve"> </w:t>
      </w:r>
      <w:r w:rsidRPr="0097417C">
        <w:t>effect,</w:t>
      </w:r>
      <w:r w:rsidR="00E24065" w:rsidRPr="0097417C">
        <w:t xml:space="preserve"> </w:t>
      </w:r>
      <w:r w:rsidRPr="0097417C">
        <w:t>they</w:t>
      </w:r>
      <w:r w:rsidR="00E24065" w:rsidRPr="0097417C">
        <w:t xml:space="preserve"> </w:t>
      </w:r>
      <w:r w:rsidRPr="0097417C">
        <w:t>are</w:t>
      </w:r>
      <w:r w:rsidR="00E24065" w:rsidRPr="0097417C">
        <w:t xml:space="preserve"> </w:t>
      </w:r>
      <w:r w:rsidRPr="0097417C">
        <w:t>represented</w:t>
      </w:r>
      <w:r w:rsidR="00E24065" w:rsidRPr="0097417C">
        <w:t xml:space="preserve"> </w:t>
      </w:r>
      <w:r w:rsidRPr="0097417C">
        <w:t>in</w:t>
      </w:r>
      <w:r w:rsidR="00E24065" w:rsidRPr="0097417C">
        <w:t xml:space="preserve"> </w:t>
      </w:r>
      <w:r w:rsidRPr="0097417C">
        <w:t>Parliament</w:t>
      </w:r>
      <w:r w:rsidR="00E24065" w:rsidRPr="0097417C">
        <w:t xml:space="preserve"> </w:t>
      </w:r>
      <w:r w:rsidRPr="0097417C">
        <w:t>like</w:t>
      </w:r>
      <w:r w:rsidR="00E24065" w:rsidRPr="0097417C">
        <w:t xml:space="preserve"> </w:t>
      </w:r>
      <w:r w:rsidRPr="0097417C">
        <w:t>the</w:t>
      </w:r>
      <w:r w:rsidR="00E24065" w:rsidRPr="0097417C">
        <w:t xml:space="preserve"> </w:t>
      </w:r>
      <w:r w:rsidRPr="0097417C">
        <w:t>youth</w:t>
      </w:r>
      <w:r w:rsidR="00E24065" w:rsidRPr="0097417C">
        <w:t xml:space="preserve"> </w:t>
      </w:r>
      <w:r w:rsidRPr="0097417C">
        <w:t>and</w:t>
      </w:r>
      <w:r w:rsidR="00E24065" w:rsidRPr="0097417C">
        <w:t xml:space="preserve"> </w:t>
      </w:r>
      <w:r w:rsidRPr="0097417C">
        <w:t>women.</w:t>
      </w:r>
      <w:r w:rsidR="00E24065" w:rsidRPr="0097417C">
        <w:t xml:space="preserve"> </w:t>
      </w:r>
      <w:r w:rsidRPr="0097417C">
        <w:t>The</w:t>
      </w:r>
      <w:r w:rsidR="00E24065" w:rsidRPr="0097417C">
        <w:t xml:space="preserve"> </w:t>
      </w:r>
      <w:r w:rsidRPr="0097417C">
        <w:t>national</w:t>
      </w:r>
      <w:r w:rsidR="00E24065" w:rsidRPr="0097417C">
        <w:t xml:space="preserve"> </w:t>
      </w:r>
      <w:r w:rsidRPr="0097417C">
        <w:t>policy</w:t>
      </w:r>
      <w:r w:rsidR="00E24065" w:rsidRPr="0097417C">
        <w:t xml:space="preserve"> </w:t>
      </w:r>
      <w:r w:rsidRPr="0097417C">
        <w:t>on</w:t>
      </w:r>
      <w:r w:rsidR="00E24065" w:rsidRPr="0097417C">
        <w:t xml:space="preserve"> </w:t>
      </w:r>
      <w:r w:rsidRPr="0097417C">
        <w:t>employment</w:t>
      </w:r>
      <w:r w:rsidR="00E24065" w:rsidRPr="0097417C">
        <w:t xml:space="preserve"> </w:t>
      </w:r>
      <w:r w:rsidRPr="0097417C">
        <w:t>equally</w:t>
      </w:r>
      <w:r w:rsidR="00E24065" w:rsidRPr="0097417C">
        <w:t xml:space="preserve"> </w:t>
      </w:r>
      <w:r w:rsidRPr="0097417C">
        <w:t>focuses</w:t>
      </w:r>
      <w:r w:rsidR="00E24065" w:rsidRPr="0097417C">
        <w:t xml:space="preserve"> </w:t>
      </w:r>
      <w:r w:rsidRPr="0097417C">
        <w:t>on</w:t>
      </w:r>
      <w:r w:rsidR="00E24065" w:rsidRPr="0097417C">
        <w:t xml:space="preserve"> </w:t>
      </w:r>
      <w:r w:rsidRPr="0097417C">
        <w:t>strategies</w:t>
      </w:r>
      <w:r w:rsidR="00E24065" w:rsidRPr="0097417C">
        <w:t xml:space="preserve"> </w:t>
      </w:r>
      <w:r w:rsidRPr="0097417C">
        <w:t>to</w:t>
      </w:r>
      <w:r w:rsidR="00E24065" w:rsidRPr="0097417C">
        <w:t xml:space="preserve"> </w:t>
      </w:r>
      <w:r w:rsidRPr="0097417C">
        <w:t>promote</w:t>
      </w:r>
      <w:r w:rsidR="00E24065" w:rsidRPr="0097417C">
        <w:t xml:space="preserve"> </w:t>
      </w:r>
      <w:r w:rsidRPr="0097417C">
        <w:t>and</w:t>
      </w:r>
      <w:r w:rsidR="00E24065" w:rsidRPr="0097417C">
        <w:t xml:space="preserve"> </w:t>
      </w:r>
      <w:r w:rsidRPr="0097417C">
        <w:t>create</w:t>
      </w:r>
      <w:r w:rsidR="00E24065" w:rsidRPr="0097417C">
        <w:t xml:space="preserve"> </w:t>
      </w:r>
      <w:r w:rsidRPr="0097417C">
        <w:t>employment</w:t>
      </w:r>
      <w:r w:rsidR="00E24065" w:rsidRPr="0097417C">
        <w:t xml:space="preserve"> </w:t>
      </w:r>
      <w:r w:rsidRPr="0097417C">
        <w:t>opportunities</w:t>
      </w:r>
      <w:r w:rsidR="00E24065" w:rsidRPr="0097417C">
        <w:t xml:space="preserve"> </w:t>
      </w:r>
      <w:r w:rsidRPr="0097417C">
        <w:t>for</w:t>
      </w:r>
      <w:r w:rsidR="00E24065" w:rsidRPr="0097417C">
        <w:t xml:space="preserve"> </w:t>
      </w:r>
      <w:r w:rsidRPr="0097417C">
        <w:t>the</w:t>
      </w:r>
      <w:r w:rsidR="00E24065" w:rsidRPr="0097417C">
        <w:t xml:space="preserve"> </w:t>
      </w:r>
      <w:r w:rsidRPr="0097417C">
        <w:t>disabled.</w:t>
      </w:r>
      <w:r w:rsidR="00E24065" w:rsidRPr="0097417C">
        <w:t xml:space="preserve"> </w:t>
      </w:r>
      <w:r w:rsidRPr="0097417C">
        <w:t>Above</w:t>
      </w:r>
      <w:r w:rsidR="00E24065" w:rsidRPr="0097417C">
        <w:t xml:space="preserve"> </w:t>
      </w:r>
      <w:r w:rsidRPr="0097417C">
        <w:t>all</w:t>
      </w:r>
      <w:r w:rsidR="00E24065" w:rsidRPr="0097417C">
        <w:t xml:space="preserve"> </w:t>
      </w:r>
      <w:r w:rsidRPr="0097417C">
        <w:t>though,</w:t>
      </w:r>
      <w:r w:rsidR="00E24065" w:rsidRPr="0097417C">
        <w:t xml:space="preserve"> </w:t>
      </w:r>
      <w:r w:rsidRPr="0097417C">
        <w:t>a</w:t>
      </w:r>
      <w:r w:rsidR="00E24065" w:rsidRPr="0097417C">
        <w:t xml:space="preserve"> </w:t>
      </w:r>
      <w:r w:rsidRPr="0097417C">
        <w:t>law</w:t>
      </w:r>
      <w:r w:rsidR="00E24065" w:rsidRPr="0097417C">
        <w:t xml:space="preserve"> </w:t>
      </w:r>
      <w:r w:rsidRPr="0097417C">
        <w:t>on</w:t>
      </w:r>
      <w:r w:rsidR="00E24065" w:rsidRPr="0097417C">
        <w:t xml:space="preserve"> </w:t>
      </w:r>
      <w:r w:rsidRPr="0097417C">
        <w:t>disabled</w:t>
      </w:r>
      <w:r w:rsidR="00E24065" w:rsidRPr="0097417C">
        <w:t xml:space="preserve"> </w:t>
      </w:r>
      <w:r w:rsidRPr="0097417C">
        <w:t>persons</w:t>
      </w:r>
      <w:r w:rsidR="00E24065" w:rsidRPr="0097417C">
        <w:t xml:space="preserve"> </w:t>
      </w:r>
      <w:r w:rsidRPr="0097417C">
        <w:t>was</w:t>
      </w:r>
      <w:r w:rsidR="00E24065" w:rsidRPr="0097417C">
        <w:t xml:space="preserve"> </w:t>
      </w:r>
      <w:r w:rsidRPr="0097417C">
        <w:t>adopted</w:t>
      </w:r>
      <w:r w:rsidR="00E24065" w:rsidRPr="0097417C">
        <w:t xml:space="preserve"> </w:t>
      </w:r>
      <w:r w:rsidRPr="0097417C">
        <w:t>and</w:t>
      </w:r>
      <w:r w:rsidR="00E24065" w:rsidRPr="0097417C">
        <w:t xml:space="preserve"> </w:t>
      </w:r>
      <w:r w:rsidRPr="0097417C">
        <w:t>protects</w:t>
      </w:r>
      <w:r w:rsidR="00E24065" w:rsidRPr="0097417C">
        <w:t xml:space="preserve"> </w:t>
      </w:r>
      <w:r w:rsidRPr="0097417C">
        <w:t>a</w:t>
      </w:r>
      <w:r w:rsidR="00E24065" w:rsidRPr="0097417C">
        <w:t xml:space="preserve"> </w:t>
      </w:r>
      <w:r w:rsidRPr="0097417C">
        <w:t>wide</w:t>
      </w:r>
      <w:r w:rsidR="00E24065" w:rsidRPr="0097417C">
        <w:t xml:space="preserve"> </w:t>
      </w:r>
      <w:r w:rsidRPr="0097417C">
        <w:t>assortment</w:t>
      </w:r>
      <w:r w:rsidR="00E24065" w:rsidRPr="0097417C">
        <w:t xml:space="preserve"> </w:t>
      </w:r>
      <w:r w:rsidRPr="0097417C">
        <w:t>of</w:t>
      </w:r>
      <w:r w:rsidR="00E24065" w:rsidRPr="0097417C">
        <w:t xml:space="preserve"> </w:t>
      </w:r>
      <w:r w:rsidRPr="0097417C">
        <w:t>rights</w:t>
      </w:r>
      <w:r w:rsidR="00E24065" w:rsidRPr="0097417C">
        <w:t xml:space="preserve"> </w:t>
      </w:r>
      <w:r w:rsidRPr="0097417C">
        <w:t>ranging</w:t>
      </w:r>
      <w:r w:rsidR="00E24065" w:rsidRPr="0097417C">
        <w:t xml:space="preserve"> </w:t>
      </w:r>
      <w:r w:rsidRPr="0097417C">
        <w:t>from</w:t>
      </w:r>
      <w:r w:rsidR="00E24065" w:rsidRPr="0097417C">
        <w:t xml:space="preserve"> </w:t>
      </w:r>
      <w:r w:rsidRPr="0097417C">
        <w:t>the</w:t>
      </w:r>
      <w:r w:rsidR="00E24065" w:rsidRPr="0097417C">
        <w:t xml:space="preserve"> </w:t>
      </w:r>
      <w:r w:rsidRPr="0097417C">
        <w:t>right</w:t>
      </w:r>
      <w:r w:rsidR="00E24065" w:rsidRPr="0097417C">
        <w:t xml:space="preserve"> </w:t>
      </w:r>
      <w:r w:rsidRPr="0097417C">
        <w:t>to</w:t>
      </w:r>
      <w:r w:rsidR="00E24065" w:rsidRPr="0097417C">
        <w:t xml:space="preserve"> </w:t>
      </w:r>
      <w:r w:rsidRPr="0097417C">
        <w:t>education,</w:t>
      </w:r>
      <w:r w:rsidR="00E24065" w:rsidRPr="0097417C">
        <w:t xml:space="preserve"> </w:t>
      </w:r>
      <w:r w:rsidRPr="0097417C">
        <w:t>health,</w:t>
      </w:r>
      <w:r w:rsidR="00E24065" w:rsidRPr="0097417C">
        <w:t xml:space="preserve"> </w:t>
      </w:r>
      <w:r w:rsidRPr="0097417C">
        <w:t>and</w:t>
      </w:r>
      <w:r w:rsidR="00E24065" w:rsidRPr="0097417C">
        <w:t xml:space="preserve"> </w:t>
      </w:r>
      <w:r w:rsidRPr="0097417C">
        <w:t>employment</w:t>
      </w:r>
      <w:r w:rsidR="00E24065" w:rsidRPr="0097417C">
        <w:t xml:space="preserve"> </w:t>
      </w:r>
      <w:r w:rsidRPr="0097417C">
        <w:t>to</w:t>
      </w:r>
      <w:r w:rsidR="00E24065" w:rsidRPr="0097417C">
        <w:t xml:space="preserve"> </w:t>
      </w:r>
      <w:r w:rsidRPr="0097417C">
        <w:t>access</w:t>
      </w:r>
      <w:r w:rsidR="00E24065" w:rsidRPr="0097417C">
        <w:t xml:space="preserve"> </w:t>
      </w:r>
      <w:r w:rsidRPr="0097417C">
        <w:t>to</w:t>
      </w:r>
      <w:r w:rsidR="00E24065" w:rsidRPr="0097417C">
        <w:t xml:space="preserve"> </w:t>
      </w:r>
      <w:r w:rsidRPr="0097417C">
        <w:t>infrastructure.</w:t>
      </w:r>
      <w:r w:rsidR="00AF6842">
        <w:rPr>
          <w:rStyle w:val="FootnoteReference"/>
        </w:rPr>
        <w:footnoteReference w:id="87"/>
      </w:r>
      <w:r w:rsidR="00E24065" w:rsidRPr="0097417C">
        <w:t xml:space="preserve"> </w:t>
      </w:r>
    </w:p>
    <w:p w:rsidR="00951BC8" w:rsidRPr="0097417C" w:rsidRDefault="00951BC8" w:rsidP="0097417C">
      <w:pPr>
        <w:pStyle w:val="SingleTxtG"/>
      </w:pPr>
      <w:r w:rsidRPr="0097417C">
        <w:t>192.</w:t>
      </w:r>
      <w:r w:rsidRPr="0097417C">
        <w:tab/>
      </w:r>
      <w:r w:rsidRPr="005C42D6">
        <w:rPr>
          <w:i/>
        </w:rPr>
        <w:t>The</w:t>
      </w:r>
      <w:r w:rsidR="00E24065" w:rsidRPr="005C42D6">
        <w:rPr>
          <w:i/>
        </w:rPr>
        <w:t xml:space="preserve"> </w:t>
      </w:r>
      <w:r w:rsidRPr="005C42D6">
        <w:rPr>
          <w:i/>
        </w:rPr>
        <w:t>support</w:t>
      </w:r>
      <w:r w:rsidR="00E24065" w:rsidRPr="005C42D6">
        <w:rPr>
          <w:i/>
        </w:rPr>
        <w:t xml:space="preserve"> </w:t>
      </w:r>
      <w:r w:rsidRPr="005C42D6">
        <w:rPr>
          <w:i/>
        </w:rPr>
        <w:t>offered</w:t>
      </w:r>
      <w:r w:rsidR="00E24065" w:rsidRPr="005C42D6">
        <w:rPr>
          <w:i/>
        </w:rPr>
        <w:t xml:space="preserve"> </w:t>
      </w:r>
      <w:r w:rsidRPr="005C42D6">
        <w:rPr>
          <w:i/>
        </w:rPr>
        <w:t>to</w:t>
      </w:r>
      <w:r w:rsidR="00E24065" w:rsidRPr="005C42D6">
        <w:rPr>
          <w:i/>
        </w:rPr>
        <w:t xml:space="preserve"> </w:t>
      </w:r>
      <w:r w:rsidRPr="005C42D6">
        <w:rPr>
          <w:i/>
        </w:rPr>
        <w:t>historically</w:t>
      </w:r>
      <w:r w:rsidR="00E24065" w:rsidRPr="005C42D6">
        <w:rPr>
          <w:i/>
        </w:rPr>
        <w:t xml:space="preserve"> </w:t>
      </w:r>
      <w:r w:rsidRPr="005C42D6">
        <w:rPr>
          <w:i/>
        </w:rPr>
        <w:t>marginalised</w:t>
      </w:r>
      <w:r w:rsidR="00E24065" w:rsidRPr="005C42D6">
        <w:rPr>
          <w:i/>
        </w:rPr>
        <w:t xml:space="preserve"> </w:t>
      </w:r>
      <w:r w:rsidRPr="005C42D6">
        <w:rPr>
          <w:i/>
        </w:rPr>
        <w:t>people</w:t>
      </w:r>
      <w:r w:rsidR="00E24065" w:rsidRPr="005C42D6">
        <w:rPr>
          <w:i/>
        </w:rPr>
        <w:t xml:space="preserve"> </w:t>
      </w:r>
      <w:r w:rsidRPr="005C42D6">
        <w:rPr>
          <w:i/>
        </w:rPr>
        <w:t>(HMP</w:t>
      </w:r>
      <w:r w:rsidRPr="00573593">
        <w:rPr>
          <w:i/>
        </w:rPr>
        <w:t>)</w:t>
      </w:r>
      <w:r w:rsidRPr="0097417C">
        <w:t>.</w:t>
      </w:r>
      <w:r w:rsidR="00E24065" w:rsidRPr="0097417C">
        <w:t xml:space="preserve"> </w:t>
      </w:r>
      <w:r w:rsidRPr="0097417C">
        <w:t>The</w:t>
      </w:r>
      <w:r w:rsidR="00E24065" w:rsidRPr="0097417C">
        <w:t xml:space="preserve"> </w:t>
      </w:r>
      <w:r w:rsidRPr="0097417C">
        <w:t>GoR</w:t>
      </w:r>
      <w:r w:rsidR="00E24065" w:rsidRPr="0097417C">
        <w:t xml:space="preserve"> </w:t>
      </w:r>
      <w:r w:rsidRPr="0097417C">
        <w:t>recognizes</w:t>
      </w:r>
      <w:r w:rsidR="00E24065" w:rsidRPr="0097417C">
        <w:t xml:space="preserve"> </w:t>
      </w:r>
      <w:r w:rsidRPr="0097417C">
        <w:t>the</w:t>
      </w:r>
      <w:r w:rsidR="00E24065" w:rsidRPr="0097417C">
        <w:t xml:space="preserve"> </w:t>
      </w:r>
      <w:r w:rsidRPr="0097417C">
        <w:t>challenges</w:t>
      </w:r>
      <w:r w:rsidR="00E24065" w:rsidRPr="0097417C">
        <w:t xml:space="preserve"> </w:t>
      </w:r>
      <w:r w:rsidRPr="0097417C">
        <w:t>that</w:t>
      </w:r>
      <w:r w:rsidR="00E24065" w:rsidRPr="0097417C">
        <w:t xml:space="preserve"> </w:t>
      </w:r>
      <w:r w:rsidRPr="0097417C">
        <w:t>such</w:t>
      </w:r>
      <w:r w:rsidR="00E24065" w:rsidRPr="0097417C">
        <w:t xml:space="preserve"> </w:t>
      </w:r>
      <w:r w:rsidRPr="0097417C">
        <w:t>marginalised</w:t>
      </w:r>
      <w:r w:rsidR="00E24065" w:rsidRPr="0097417C">
        <w:t xml:space="preserve"> </w:t>
      </w:r>
      <w:r w:rsidRPr="0097417C">
        <w:t>groups</w:t>
      </w:r>
      <w:r w:rsidR="00E24065" w:rsidRPr="0097417C">
        <w:t xml:space="preserve"> </w:t>
      </w:r>
      <w:r w:rsidRPr="0097417C">
        <w:t>face.</w:t>
      </w:r>
      <w:r w:rsidR="00E24065" w:rsidRPr="0097417C">
        <w:t xml:space="preserve"> </w:t>
      </w:r>
      <w:r w:rsidRPr="0097417C">
        <w:t>This</w:t>
      </w:r>
      <w:r w:rsidR="00E24065" w:rsidRPr="0097417C">
        <w:t xml:space="preserve"> </w:t>
      </w:r>
      <w:r w:rsidRPr="0097417C">
        <w:t>category</w:t>
      </w:r>
      <w:r w:rsidR="00E24065" w:rsidRPr="0097417C">
        <w:t xml:space="preserve"> </w:t>
      </w:r>
      <w:r w:rsidRPr="0097417C">
        <w:t>of</w:t>
      </w:r>
      <w:r w:rsidR="00E24065" w:rsidRPr="0097417C">
        <w:t xml:space="preserve"> </w:t>
      </w:r>
      <w:r w:rsidRPr="0097417C">
        <w:t>people</w:t>
      </w:r>
      <w:r w:rsidR="00E24065" w:rsidRPr="0097417C">
        <w:t xml:space="preserve"> </w:t>
      </w:r>
      <w:r w:rsidRPr="0097417C">
        <w:t>benefit</w:t>
      </w:r>
      <w:r w:rsidR="00E24065" w:rsidRPr="0097417C">
        <w:t xml:space="preserve"> </w:t>
      </w:r>
      <w:r w:rsidRPr="0097417C">
        <w:t>from</w:t>
      </w:r>
      <w:r w:rsidR="00E24065" w:rsidRPr="0097417C">
        <w:t xml:space="preserve"> </w:t>
      </w:r>
      <w:r w:rsidRPr="0097417C">
        <w:t>representation</w:t>
      </w:r>
      <w:r w:rsidR="00E24065" w:rsidRPr="0097417C">
        <w:t xml:space="preserve"> </w:t>
      </w:r>
      <w:r w:rsidRPr="0097417C">
        <w:t>in</w:t>
      </w:r>
      <w:r w:rsidR="00E24065" w:rsidRPr="0097417C">
        <w:t xml:space="preserve"> </w:t>
      </w:r>
      <w:r w:rsidRPr="0097417C">
        <w:t>the</w:t>
      </w:r>
      <w:r w:rsidR="00E24065" w:rsidRPr="0097417C">
        <w:t xml:space="preserve"> </w:t>
      </w:r>
      <w:r w:rsidRPr="0097417C">
        <w:t>government</w:t>
      </w:r>
      <w:r w:rsidR="00E24065" w:rsidRPr="0097417C">
        <w:t xml:space="preserve"> </w:t>
      </w:r>
      <w:r w:rsidRPr="0097417C">
        <w:t>institutions</w:t>
      </w:r>
      <w:r w:rsidR="00E24065" w:rsidRPr="0097417C">
        <w:t xml:space="preserve"> </w:t>
      </w:r>
      <w:r w:rsidRPr="0097417C">
        <w:t>(like</w:t>
      </w:r>
      <w:r w:rsidR="00E24065" w:rsidRPr="0097417C">
        <w:t xml:space="preserve"> </w:t>
      </w:r>
      <w:r w:rsidRPr="0097417C">
        <w:t>other</w:t>
      </w:r>
      <w:r w:rsidR="00E24065" w:rsidRPr="0097417C">
        <w:t xml:space="preserve"> </w:t>
      </w:r>
      <w:r w:rsidRPr="0097417C">
        <w:t>people)</w:t>
      </w:r>
      <w:r w:rsidR="00E24065" w:rsidRPr="0097417C">
        <w:t xml:space="preserve"> </w:t>
      </w:r>
      <w:r w:rsidRPr="0097417C">
        <w:t>and</w:t>
      </w:r>
      <w:r w:rsidR="00E24065" w:rsidRPr="0097417C">
        <w:t xml:space="preserve"> </w:t>
      </w:r>
      <w:r w:rsidRPr="0097417C">
        <w:t>different</w:t>
      </w:r>
      <w:r w:rsidR="00E24065" w:rsidRPr="0097417C">
        <w:t xml:space="preserve"> </w:t>
      </w:r>
      <w:r w:rsidRPr="0097417C">
        <w:t>programs</w:t>
      </w:r>
      <w:r w:rsidR="00E24065" w:rsidRPr="0097417C">
        <w:t xml:space="preserve"> </w:t>
      </w:r>
      <w:r w:rsidRPr="0097417C">
        <w:t>(like</w:t>
      </w:r>
      <w:r w:rsidR="00E24065" w:rsidRPr="0097417C">
        <w:t xml:space="preserve"> </w:t>
      </w:r>
      <w:r w:rsidRPr="0097417C">
        <w:t>other</w:t>
      </w:r>
      <w:r w:rsidR="00E24065" w:rsidRPr="0097417C">
        <w:t xml:space="preserve"> </w:t>
      </w:r>
      <w:r w:rsidRPr="0097417C">
        <w:t>poor)</w:t>
      </w:r>
      <w:r w:rsidR="00E24065" w:rsidRPr="0097417C">
        <w:t xml:space="preserve"> </w:t>
      </w:r>
      <w:r w:rsidRPr="0097417C">
        <w:t>such</w:t>
      </w:r>
      <w:r w:rsidR="00E24065" w:rsidRPr="0097417C">
        <w:t xml:space="preserve"> </w:t>
      </w:r>
      <w:r w:rsidRPr="0097417C">
        <w:t>as</w:t>
      </w:r>
      <w:r w:rsidR="00E24065" w:rsidRPr="0097417C">
        <w:t xml:space="preserve"> </w:t>
      </w:r>
      <w:r w:rsidRPr="0097417C">
        <w:t>universal</w:t>
      </w:r>
      <w:r w:rsidR="00E24065" w:rsidRPr="0097417C">
        <w:t xml:space="preserve"> </w:t>
      </w:r>
      <w:r w:rsidRPr="0097417C">
        <w:t>education</w:t>
      </w:r>
      <w:r w:rsidR="00E24065" w:rsidRPr="0097417C">
        <w:t xml:space="preserve"> </w:t>
      </w:r>
      <w:r w:rsidRPr="0097417C">
        <w:t>for</w:t>
      </w:r>
      <w:r w:rsidR="00E24065" w:rsidRPr="0097417C">
        <w:t xml:space="preserve"> </w:t>
      </w:r>
      <w:r w:rsidRPr="0097417C">
        <w:t>all,</w:t>
      </w:r>
      <w:r w:rsidR="00E24065" w:rsidRPr="0097417C">
        <w:t xml:space="preserve"> </w:t>
      </w:r>
      <w:r w:rsidRPr="0097417C">
        <w:t>one</w:t>
      </w:r>
      <w:r w:rsidR="00E24065" w:rsidRPr="0097417C">
        <w:t xml:space="preserve"> </w:t>
      </w:r>
      <w:r w:rsidRPr="0097417C">
        <w:t>cow-one</w:t>
      </w:r>
      <w:r w:rsidR="00E24065" w:rsidRPr="0097417C">
        <w:t xml:space="preserve"> </w:t>
      </w:r>
      <w:r w:rsidRPr="0097417C">
        <w:t>family</w:t>
      </w:r>
      <w:r w:rsidR="00E24065" w:rsidRPr="0097417C">
        <w:t xml:space="preserve"> </w:t>
      </w:r>
      <w:r w:rsidRPr="0097417C">
        <w:t>and</w:t>
      </w:r>
      <w:r w:rsidR="00E24065" w:rsidRPr="0097417C">
        <w:t xml:space="preserve"> </w:t>
      </w:r>
      <w:r w:rsidRPr="0097417C">
        <w:t>other</w:t>
      </w:r>
      <w:r w:rsidR="00E24065" w:rsidRPr="0097417C">
        <w:t xml:space="preserve"> </w:t>
      </w:r>
      <w:r w:rsidRPr="0097417C">
        <w:t>programs</w:t>
      </w:r>
      <w:r w:rsidR="00E24065" w:rsidRPr="0097417C">
        <w:t xml:space="preserve"> </w:t>
      </w:r>
      <w:r w:rsidRPr="0097417C">
        <w:t>as</w:t>
      </w:r>
      <w:r w:rsidR="00E24065" w:rsidRPr="0097417C">
        <w:t xml:space="preserve"> </w:t>
      </w:r>
      <w:r w:rsidRPr="0097417C">
        <w:t>set</w:t>
      </w:r>
      <w:r w:rsidR="00E24065" w:rsidRPr="0097417C">
        <w:t xml:space="preserve"> </w:t>
      </w:r>
      <w:r w:rsidRPr="0097417C">
        <w:t>out</w:t>
      </w:r>
      <w:r w:rsidR="00E24065" w:rsidRPr="0097417C">
        <w:t xml:space="preserve"> </w:t>
      </w:r>
      <w:r w:rsidRPr="0097417C">
        <w:t>in</w:t>
      </w:r>
      <w:r w:rsidR="00E24065" w:rsidRPr="0097417C">
        <w:t xml:space="preserve"> </w:t>
      </w:r>
      <w:r w:rsidRPr="0097417C">
        <w:t>Rwanda</w:t>
      </w:r>
      <w:r w:rsidR="00E24065" w:rsidRPr="0097417C">
        <w:t>’</w:t>
      </w:r>
      <w:r w:rsidRPr="0097417C">
        <w:t>s</w:t>
      </w:r>
      <w:r w:rsidR="00E24065" w:rsidRPr="0097417C">
        <w:t xml:space="preserve"> </w:t>
      </w:r>
      <w:r w:rsidRPr="0097417C">
        <w:t>vision</w:t>
      </w:r>
      <w:r w:rsidR="00E24065" w:rsidRPr="0097417C">
        <w:t xml:space="preserve"> </w:t>
      </w:r>
      <w:r w:rsidRPr="0097417C">
        <w:t>2020,</w:t>
      </w:r>
      <w:r w:rsidR="00E24065" w:rsidRPr="0097417C">
        <w:t xml:space="preserve"> </w:t>
      </w:r>
      <w:r w:rsidRPr="0097417C">
        <w:t>PRSP</w:t>
      </w:r>
      <w:r w:rsidR="00E24065" w:rsidRPr="0097417C">
        <w:t xml:space="preserve"> </w:t>
      </w:r>
      <w:r w:rsidRPr="0097417C">
        <w:t>and</w:t>
      </w:r>
      <w:r w:rsidR="00E24065" w:rsidRPr="0097417C">
        <w:t xml:space="preserve"> </w:t>
      </w:r>
      <w:r w:rsidRPr="0097417C">
        <w:t>EDPRS</w:t>
      </w:r>
      <w:r w:rsidR="00E24065" w:rsidRPr="0097417C">
        <w:t xml:space="preserve"> </w:t>
      </w:r>
      <w:r w:rsidRPr="0097417C">
        <w:t>among</w:t>
      </w:r>
      <w:r w:rsidR="00E24065" w:rsidRPr="0097417C">
        <w:t xml:space="preserve"> </w:t>
      </w:r>
      <w:r w:rsidRPr="0097417C">
        <w:t>others.</w:t>
      </w:r>
    </w:p>
    <w:p w:rsidR="00951BC8" w:rsidRPr="0097417C" w:rsidRDefault="00951BC8" w:rsidP="00AF6842">
      <w:pPr>
        <w:pStyle w:val="H1G"/>
      </w:pPr>
      <w:bookmarkStart w:id="239" w:name="_Toc233624954"/>
      <w:bookmarkStart w:id="240" w:name="_Toc233625599"/>
      <w:bookmarkStart w:id="241" w:name="_Toc233625950"/>
      <w:bookmarkStart w:id="242" w:name="_Toc234236155"/>
      <w:bookmarkStart w:id="243" w:name="_Toc234236730"/>
      <w:bookmarkStart w:id="244" w:name="_Toc234237499"/>
      <w:bookmarkStart w:id="245" w:name="_Toc234237940"/>
      <w:r w:rsidRPr="0097417C">
        <w:tab/>
      </w:r>
      <w:r w:rsidRPr="0097417C">
        <w:tab/>
        <w:t>Article</w:t>
      </w:r>
      <w:r w:rsidR="00E24065" w:rsidRPr="0097417C">
        <w:t xml:space="preserve"> </w:t>
      </w:r>
      <w:r w:rsidRPr="0097417C">
        <w:t>3:</w:t>
      </w:r>
      <w:r w:rsidR="00AF6842">
        <w:br/>
      </w:r>
      <w:r w:rsidRPr="0097417C">
        <w:t>Measures</w:t>
      </w:r>
      <w:r w:rsidR="00E24065" w:rsidRPr="0097417C">
        <w:t xml:space="preserve"> </w:t>
      </w:r>
      <w:r w:rsidRPr="0097417C">
        <w:t>taken</w:t>
      </w:r>
      <w:r w:rsidR="00E24065" w:rsidRPr="0097417C">
        <w:t xml:space="preserve"> </w:t>
      </w:r>
      <w:r w:rsidRPr="0097417C">
        <w:t>to</w:t>
      </w:r>
      <w:r w:rsidR="00E24065" w:rsidRPr="0097417C">
        <w:t xml:space="preserve"> </w:t>
      </w:r>
      <w:r w:rsidRPr="0097417C">
        <w:t>prevent,</w:t>
      </w:r>
      <w:r w:rsidR="00E24065" w:rsidRPr="0097417C">
        <w:t xml:space="preserve"> </w:t>
      </w:r>
      <w:r w:rsidRPr="0097417C">
        <w:t>prohibit</w:t>
      </w:r>
      <w:r w:rsidR="00E24065" w:rsidRPr="0097417C">
        <w:t xml:space="preserve"> </w:t>
      </w:r>
      <w:r w:rsidRPr="0097417C">
        <w:t>and</w:t>
      </w:r>
      <w:r w:rsidR="00E24065" w:rsidRPr="0097417C">
        <w:t xml:space="preserve"> </w:t>
      </w:r>
      <w:r w:rsidRPr="0097417C">
        <w:t>eradicate</w:t>
      </w:r>
      <w:r w:rsidR="00E24065" w:rsidRPr="0097417C">
        <w:t xml:space="preserve"> </w:t>
      </w:r>
      <w:r w:rsidRPr="0097417C">
        <w:t>racial</w:t>
      </w:r>
      <w:r w:rsidR="00E24065" w:rsidRPr="0097417C">
        <w:t xml:space="preserve"> </w:t>
      </w:r>
      <w:r w:rsidRPr="0097417C">
        <w:t>segregation</w:t>
      </w:r>
      <w:r w:rsidR="00E24065" w:rsidRPr="0097417C">
        <w:t xml:space="preserve"> </w:t>
      </w:r>
      <w:r w:rsidRPr="0097417C">
        <w:t>and</w:t>
      </w:r>
      <w:r w:rsidR="00E24065" w:rsidRPr="0097417C">
        <w:t xml:space="preserve"> </w:t>
      </w:r>
      <w:r w:rsidRPr="0097417C">
        <w:t>apartheid</w:t>
      </w:r>
      <w:bookmarkEnd w:id="239"/>
      <w:bookmarkEnd w:id="240"/>
      <w:bookmarkEnd w:id="241"/>
      <w:bookmarkEnd w:id="242"/>
      <w:bookmarkEnd w:id="243"/>
      <w:bookmarkEnd w:id="244"/>
      <w:bookmarkEnd w:id="245"/>
      <w:r w:rsidR="00E24065" w:rsidRPr="0097417C">
        <w:t xml:space="preserve"> </w:t>
      </w:r>
    </w:p>
    <w:p w:rsidR="00951BC8" w:rsidRPr="0097417C" w:rsidRDefault="00951BC8" w:rsidP="0097417C">
      <w:pPr>
        <w:pStyle w:val="SingleTxtG"/>
      </w:pPr>
      <w:r w:rsidRPr="0097417C">
        <w:t>193.</w:t>
      </w:r>
      <w:r w:rsidRPr="0097417C">
        <w:tab/>
        <w:t>The</w:t>
      </w:r>
      <w:r w:rsidR="00E24065" w:rsidRPr="0097417C">
        <w:t xml:space="preserve"> </w:t>
      </w:r>
      <w:r w:rsidRPr="0097417C">
        <w:t>constitution</w:t>
      </w:r>
      <w:r w:rsidR="00E24065" w:rsidRPr="0097417C">
        <w:t xml:space="preserve"> </w:t>
      </w:r>
      <w:r w:rsidRPr="0097417C">
        <w:t>of</w:t>
      </w:r>
      <w:r w:rsidR="00E24065" w:rsidRPr="0097417C">
        <w:t xml:space="preserve"> </w:t>
      </w:r>
      <w:r w:rsidRPr="0097417C">
        <w:t>Rwanda</w:t>
      </w:r>
      <w:r w:rsidR="00E24065" w:rsidRPr="0097417C">
        <w:t xml:space="preserve"> </w:t>
      </w:r>
      <w:r w:rsidRPr="0097417C">
        <w:t>as</w:t>
      </w:r>
      <w:r w:rsidR="00E24065" w:rsidRPr="0097417C">
        <w:t xml:space="preserve"> </w:t>
      </w:r>
      <w:r w:rsidRPr="0097417C">
        <w:t>amended</w:t>
      </w:r>
      <w:r w:rsidR="00E24065" w:rsidRPr="0097417C">
        <w:t xml:space="preserve"> </w:t>
      </w:r>
      <w:r w:rsidRPr="0097417C">
        <w:t>to</w:t>
      </w:r>
      <w:r w:rsidR="00E24065" w:rsidRPr="0097417C">
        <w:t xml:space="preserve"> </w:t>
      </w:r>
      <w:r w:rsidRPr="0097417C">
        <w:t>date,</w:t>
      </w:r>
      <w:r w:rsidR="00E24065" w:rsidRPr="0097417C">
        <w:t xml:space="preserve"> </w:t>
      </w:r>
      <w:r w:rsidRPr="0097417C">
        <w:t>which</w:t>
      </w:r>
      <w:r w:rsidR="00E24065" w:rsidRPr="0097417C">
        <w:t xml:space="preserve"> </w:t>
      </w:r>
      <w:r w:rsidRPr="0097417C">
        <w:t>is</w:t>
      </w:r>
      <w:r w:rsidR="00E24065" w:rsidRPr="0097417C">
        <w:t xml:space="preserve"> </w:t>
      </w:r>
      <w:r w:rsidRPr="0097417C">
        <w:t>the</w:t>
      </w:r>
      <w:r w:rsidR="00E24065" w:rsidRPr="0097417C">
        <w:t xml:space="preserve"> </w:t>
      </w:r>
      <w:r w:rsidRPr="0097417C">
        <w:t>supreme</w:t>
      </w:r>
      <w:r w:rsidR="00E24065" w:rsidRPr="0097417C">
        <w:t xml:space="preserve"> </w:t>
      </w:r>
      <w:r w:rsidRPr="0097417C">
        <w:t>law</w:t>
      </w:r>
      <w:r w:rsidR="00E24065" w:rsidRPr="0097417C">
        <w:t xml:space="preserve"> </w:t>
      </w:r>
      <w:r w:rsidRPr="0097417C">
        <w:t>of</w:t>
      </w:r>
      <w:r w:rsidR="00E24065" w:rsidRPr="0097417C">
        <w:t xml:space="preserve"> </w:t>
      </w:r>
      <w:r w:rsidRPr="0097417C">
        <w:t>the</w:t>
      </w:r>
      <w:r w:rsidR="00E24065" w:rsidRPr="0097417C">
        <w:t xml:space="preserve"> </w:t>
      </w:r>
      <w:r w:rsidRPr="0097417C">
        <w:t>state,</w:t>
      </w:r>
      <w:r w:rsidR="00E24065" w:rsidRPr="0097417C">
        <w:t xml:space="preserve"> </w:t>
      </w:r>
      <w:r w:rsidRPr="0097417C">
        <w:t>strongly</w:t>
      </w:r>
      <w:r w:rsidR="00E24065" w:rsidRPr="0097417C">
        <w:t xml:space="preserve"> </w:t>
      </w:r>
      <w:r w:rsidRPr="0097417C">
        <w:t>prohibits</w:t>
      </w:r>
      <w:r w:rsidR="00E24065" w:rsidRPr="0097417C">
        <w:t xml:space="preserve"> </w:t>
      </w:r>
      <w:r w:rsidRPr="0097417C">
        <w:t>any</w:t>
      </w:r>
      <w:r w:rsidR="00E24065" w:rsidRPr="0097417C">
        <w:t xml:space="preserve"> </w:t>
      </w:r>
      <w:r w:rsidRPr="0097417C">
        <w:t>form</w:t>
      </w:r>
      <w:r w:rsidR="00E24065" w:rsidRPr="0097417C">
        <w:t xml:space="preserve"> </w:t>
      </w:r>
      <w:r w:rsidRPr="0097417C">
        <w:t>of</w:t>
      </w:r>
      <w:r w:rsidR="00E24065" w:rsidRPr="0097417C">
        <w:t xml:space="preserve"> </w:t>
      </w:r>
      <w:r w:rsidRPr="0097417C">
        <w:t>discrimination</w:t>
      </w:r>
      <w:r w:rsidR="00E24065" w:rsidRPr="0097417C">
        <w:t xml:space="preserve"> </w:t>
      </w:r>
      <w:r w:rsidRPr="0097417C">
        <w:t>in</w:t>
      </w:r>
      <w:r w:rsidR="00E24065" w:rsidRPr="0097417C">
        <w:t xml:space="preserve"> </w:t>
      </w:r>
      <w:r w:rsidRPr="0097417C">
        <w:t>its</w:t>
      </w:r>
      <w:r w:rsidR="00E24065" w:rsidRPr="0097417C">
        <w:t xml:space="preserve"> </w:t>
      </w:r>
      <w:r w:rsidRPr="0097417C">
        <w:t>article</w:t>
      </w:r>
      <w:r w:rsidR="00E24065" w:rsidRPr="0097417C">
        <w:t xml:space="preserve"> </w:t>
      </w:r>
      <w:r w:rsidRPr="0097417C">
        <w:t>11.</w:t>
      </w:r>
      <w:r w:rsidR="00E24065" w:rsidRPr="0097417C">
        <w:t xml:space="preserve"> </w:t>
      </w:r>
      <w:r w:rsidRPr="0097417C">
        <w:t>It</w:t>
      </w:r>
      <w:r w:rsidR="00E24065" w:rsidRPr="0097417C">
        <w:t xml:space="preserve"> </w:t>
      </w:r>
      <w:r w:rsidRPr="0097417C">
        <w:t>follows</w:t>
      </w:r>
      <w:r w:rsidR="00E24065" w:rsidRPr="0097417C">
        <w:t xml:space="preserve"> </w:t>
      </w:r>
      <w:r w:rsidRPr="0097417C">
        <w:t>from</w:t>
      </w:r>
      <w:r w:rsidR="00E24065" w:rsidRPr="0097417C">
        <w:t xml:space="preserve"> </w:t>
      </w:r>
      <w:r w:rsidRPr="0097417C">
        <w:t>there</w:t>
      </w:r>
      <w:r w:rsidR="00E24065" w:rsidRPr="0097417C">
        <w:t xml:space="preserve"> </w:t>
      </w:r>
      <w:r w:rsidRPr="0097417C">
        <w:t>that</w:t>
      </w:r>
      <w:r w:rsidR="00E24065" w:rsidRPr="0097417C">
        <w:t xml:space="preserve"> </w:t>
      </w:r>
      <w:r w:rsidRPr="0097417C">
        <w:t>all</w:t>
      </w:r>
      <w:r w:rsidR="00E24065" w:rsidRPr="0097417C">
        <w:t xml:space="preserve"> </w:t>
      </w:r>
      <w:r w:rsidRPr="0097417C">
        <w:t>forms</w:t>
      </w:r>
      <w:r w:rsidR="00E24065" w:rsidRPr="0097417C">
        <w:t xml:space="preserve"> </w:t>
      </w:r>
      <w:r w:rsidRPr="0097417C">
        <w:t>of</w:t>
      </w:r>
      <w:r w:rsidR="00E24065" w:rsidRPr="0097417C">
        <w:t xml:space="preserve"> </w:t>
      </w:r>
      <w:r w:rsidRPr="0097417C">
        <w:t>racial</w:t>
      </w:r>
      <w:r w:rsidR="00E24065" w:rsidRPr="0097417C">
        <w:t xml:space="preserve"> </w:t>
      </w:r>
      <w:r w:rsidRPr="0097417C">
        <w:t>segregation</w:t>
      </w:r>
      <w:r w:rsidR="00E24065" w:rsidRPr="0097417C">
        <w:t xml:space="preserve"> </w:t>
      </w:r>
      <w:r w:rsidRPr="0097417C">
        <w:t>and</w:t>
      </w:r>
      <w:r w:rsidR="00E24065" w:rsidRPr="0097417C">
        <w:t xml:space="preserve"> </w:t>
      </w:r>
      <w:r w:rsidRPr="0097417C">
        <w:t>discrimination</w:t>
      </w:r>
      <w:r w:rsidR="00E24065" w:rsidRPr="0097417C">
        <w:t xml:space="preserve"> </w:t>
      </w:r>
      <w:r w:rsidRPr="0097417C">
        <w:t>are</w:t>
      </w:r>
      <w:r w:rsidR="00E24065" w:rsidRPr="0097417C">
        <w:t xml:space="preserve"> </w:t>
      </w:r>
      <w:r w:rsidRPr="0097417C">
        <w:t>condemned</w:t>
      </w:r>
      <w:r w:rsidR="00E24065" w:rsidRPr="0097417C">
        <w:t xml:space="preserve"> </w:t>
      </w:r>
      <w:r w:rsidRPr="0097417C">
        <w:t>in</w:t>
      </w:r>
      <w:r w:rsidR="00E24065" w:rsidRPr="0097417C">
        <w:t xml:space="preserve"> </w:t>
      </w:r>
      <w:r w:rsidRPr="0097417C">
        <w:t>Rwanda</w:t>
      </w:r>
      <w:r w:rsidR="00E24065" w:rsidRPr="0097417C">
        <w:t xml:space="preserve"> </w:t>
      </w:r>
      <w:r w:rsidRPr="0097417C">
        <w:t>in</w:t>
      </w:r>
      <w:r w:rsidR="00E24065" w:rsidRPr="0097417C">
        <w:t xml:space="preserve"> </w:t>
      </w:r>
      <w:r w:rsidRPr="0097417C">
        <w:t>the</w:t>
      </w:r>
      <w:r w:rsidR="00E24065" w:rsidRPr="0097417C">
        <w:t xml:space="preserve"> </w:t>
      </w:r>
      <w:r w:rsidRPr="0097417C">
        <w:t>strongest</w:t>
      </w:r>
      <w:r w:rsidR="00E24065" w:rsidRPr="0097417C">
        <w:t xml:space="preserve"> </w:t>
      </w:r>
      <w:r w:rsidRPr="0097417C">
        <w:t>manner</w:t>
      </w:r>
      <w:r w:rsidR="00E24065" w:rsidRPr="0097417C">
        <w:t xml:space="preserve"> </w:t>
      </w:r>
      <w:r w:rsidRPr="0097417C">
        <w:t>possible.</w:t>
      </w:r>
      <w:r w:rsidR="00E24065" w:rsidRPr="0097417C">
        <w:t xml:space="preserve"> </w:t>
      </w:r>
      <w:r w:rsidRPr="0097417C">
        <w:t>In</w:t>
      </w:r>
      <w:r w:rsidR="00E24065" w:rsidRPr="0097417C">
        <w:t xml:space="preserve"> </w:t>
      </w:r>
      <w:r w:rsidRPr="0097417C">
        <w:t>the</w:t>
      </w:r>
      <w:r w:rsidR="00E24065" w:rsidRPr="0097417C">
        <w:t xml:space="preserve"> </w:t>
      </w:r>
      <w:r w:rsidRPr="0097417C">
        <w:t>case</w:t>
      </w:r>
      <w:r w:rsidR="00E24065" w:rsidRPr="0097417C">
        <w:t xml:space="preserve"> </w:t>
      </w:r>
      <w:r w:rsidRPr="0097417C">
        <w:t>of</w:t>
      </w:r>
      <w:r w:rsidR="00E24065" w:rsidRPr="0097417C">
        <w:t xml:space="preserve"> </w:t>
      </w:r>
      <w:r w:rsidRPr="00AF6842">
        <w:rPr>
          <w:i/>
        </w:rPr>
        <w:t>Hesron</w:t>
      </w:r>
      <w:r w:rsidR="00E24065" w:rsidRPr="00AF6842">
        <w:rPr>
          <w:i/>
        </w:rPr>
        <w:t xml:space="preserve"> </w:t>
      </w:r>
      <w:r w:rsidRPr="00AF6842">
        <w:rPr>
          <w:i/>
        </w:rPr>
        <w:t>Manirakiza</w:t>
      </w:r>
      <w:r w:rsidR="00E24065" w:rsidRPr="00AF6842">
        <w:rPr>
          <w:i/>
        </w:rPr>
        <w:t xml:space="preserve"> </w:t>
      </w:r>
      <w:r w:rsidRPr="00AF6842">
        <w:rPr>
          <w:i/>
        </w:rPr>
        <w:t>v</w:t>
      </w:r>
      <w:r w:rsidR="00E24065" w:rsidRPr="00AF6842">
        <w:rPr>
          <w:i/>
        </w:rPr>
        <w:t xml:space="preserve"> </w:t>
      </w:r>
      <w:r w:rsidRPr="00AF6842">
        <w:rPr>
          <w:i/>
        </w:rPr>
        <w:t>the</w:t>
      </w:r>
      <w:r w:rsidR="00E24065" w:rsidRPr="00AF6842">
        <w:rPr>
          <w:i/>
        </w:rPr>
        <w:t xml:space="preserve"> </w:t>
      </w:r>
      <w:r w:rsidRPr="00AF6842">
        <w:rPr>
          <w:i/>
        </w:rPr>
        <w:t>Prosecution</w:t>
      </w:r>
      <w:r w:rsidRPr="0097417C">
        <w:t>,</w:t>
      </w:r>
      <w:r w:rsidR="00E24065" w:rsidRPr="0097417C">
        <w:t xml:space="preserve"> </w:t>
      </w:r>
      <w:r w:rsidRPr="0097417C">
        <w:t>the</w:t>
      </w:r>
      <w:r w:rsidR="00E24065" w:rsidRPr="0097417C">
        <w:t xml:space="preserve"> </w:t>
      </w:r>
      <w:r w:rsidRPr="0097417C">
        <w:t>Supreme</w:t>
      </w:r>
      <w:r w:rsidR="00E24065" w:rsidRPr="0097417C">
        <w:t xml:space="preserve"> </w:t>
      </w:r>
      <w:r w:rsidRPr="0097417C">
        <w:t>Court</w:t>
      </w:r>
      <w:r w:rsidR="00E24065" w:rsidRPr="0097417C">
        <w:t xml:space="preserve"> </w:t>
      </w:r>
      <w:r w:rsidRPr="0097417C">
        <w:t>confirmed</w:t>
      </w:r>
      <w:r w:rsidR="00E24065" w:rsidRPr="0097417C">
        <w:t xml:space="preserve"> </w:t>
      </w:r>
      <w:r w:rsidRPr="0097417C">
        <w:t>the</w:t>
      </w:r>
      <w:r w:rsidR="00E24065" w:rsidRPr="0097417C">
        <w:t xml:space="preserve"> </w:t>
      </w:r>
      <w:r w:rsidRPr="0097417C">
        <w:t>sentence</w:t>
      </w:r>
      <w:r w:rsidR="00E24065" w:rsidRPr="0097417C">
        <w:t xml:space="preserve"> </w:t>
      </w:r>
      <w:r w:rsidRPr="0097417C">
        <w:t>rendered</w:t>
      </w:r>
      <w:r w:rsidR="00E24065" w:rsidRPr="0097417C">
        <w:t xml:space="preserve"> </w:t>
      </w:r>
      <w:r w:rsidRPr="0097417C">
        <w:t>by</w:t>
      </w:r>
      <w:r w:rsidR="00E24065" w:rsidRPr="0097417C">
        <w:t xml:space="preserve"> </w:t>
      </w:r>
      <w:r w:rsidRPr="0097417C">
        <w:t>the</w:t>
      </w:r>
      <w:r w:rsidR="00E24065" w:rsidRPr="0097417C">
        <w:t xml:space="preserve"> </w:t>
      </w:r>
      <w:r w:rsidRPr="0097417C">
        <w:t>High</w:t>
      </w:r>
      <w:r w:rsidR="00E24065" w:rsidRPr="0097417C">
        <w:t xml:space="preserve"> </w:t>
      </w:r>
      <w:r w:rsidRPr="0097417C">
        <w:t>Court</w:t>
      </w:r>
      <w:r w:rsidR="00E24065" w:rsidRPr="0097417C">
        <w:t xml:space="preserve"> </w:t>
      </w:r>
      <w:r w:rsidRPr="0097417C">
        <w:t>based</w:t>
      </w:r>
      <w:r w:rsidR="00E24065" w:rsidRPr="0097417C">
        <w:t xml:space="preserve"> </w:t>
      </w:r>
      <w:r w:rsidRPr="0097417C">
        <w:t>on</w:t>
      </w:r>
      <w:r w:rsidR="00E24065" w:rsidRPr="0097417C">
        <w:t xml:space="preserve"> </w:t>
      </w:r>
      <w:r w:rsidRPr="0097417C">
        <w:t>the</w:t>
      </w:r>
      <w:r w:rsidR="00E24065" w:rsidRPr="0097417C">
        <w:t xml:space="preserve"> </w:t>
      </w:r>
      <w:r w:rsidRPr="0097417C">
        <w:t>proven</w:t>
      </w:r>
      <w:r w:rsidR="00E24065" w:rsidRPr="0097417C">
        <w:t xml:space="preserve"> </w:t>
      </w:r>
      <w:r w:rsidRPr="0097417C">
        <w:t>genocide</w:t>
      </w:r>
      <w:r w:rsidR="00E24065" w:rsidRPr="0097417C">
        <w:t xml:space="preserve"> </w:t>
      </w:r>
      <w:r w:rsidRPr="0097417C">
        <w:t>ideology</w:t>
      </w:r>
      <w:r w:rsidR="00E24065" w:rsidRPr="0097417C">
        <w:t xml:space="preserve"> </w:t>
      </w:r>
      <w:r w:rsidRPr="0097417C">
        <w:t>that</w:t>
      </w:r>
      <w:r w:rsidR="00E24065" w:rsidRPr="0097417C">
        <w:t xml:space="preserve"> </w:t>
      </w:r>
      <w:r w:rsidRPr="0097417C">
        <w:t>was</w:t>
      </w:r>
      <w:r w:rsidR="00E24065" w:rsidRPr="0097417C">
        <w:t xml:space="preserve"> </w:t>
      </w:r>
      <w:r w:rsidRPr="0097417C">
        <w:t>expressed</w:t>
      </w:r>
      <w:r w:rsidR="00E24065" w:rsidRPr="0097417C">
        <w:t xml:space="preserve"> </w:t>
      </w:r>
      <w:r w:rsidRPr="0097417C">
        <w:t>by</w:t>
      </w:r>
      <w:r w:rsidR="00E24065" w:rsidRPr="0097417C">
        <w:t xml:space="preserve"> </w:t>
      </w:r>
      <w:r w:rsidRPr="0097417C">
        <w:t>the</w:t>
      </w:r>
      <w:r w:rsidR="00E24065" w:rsidRPr="0097417C">
        <w:t xml:space="preserve"> </w:t>
      </w:r>
      <w:r w:rsidRPr="0097417C">
        <w:t>applicant</w:t>
      </w:r>
      <w:r w:rsidR="00E24065" w:rsidRPr="0097417C">
        <w:t xml:space="preserve"> </w:t>
      </w:r>
      <w:r w:rsidRPr="0097417C">
        <w:t>in</w:t>
      </w:r>
      <w:r w:rsidR="00E24065" w:rsidRPr="0097417C">
        <w:t xml:space="preserve"> </w:t>
      </w:r>
      <w:r w:rsidRPr="0097417C">
        <w:t>his</w:t>
      </w:r>
      <w:r w:rsidR="00E24065" w:rsidRPr="0097417C">
        <w:t xml:space="preserve"> </w:t>
      </w:r>
      <w:r w:rsidRPr="0097417C">
        <w:t>telephone</w:t>
      </w:r>
      <w:r w:rsidR="00E24065" w:rsidRPr="0097417C">
        <w:t xml:space="preserve"> </w:t>
      </w:r>
      <w:r w:rsidRPr="0097417C">
        <w:t>call</w:t>
      </w:r>
      <w:r w:rsidR="00E24065" w:rsidRPr="0097417C">
        <w:t xml:space="preserve"> </w:t>
      </w:r>
      <w:r w:rsidRPr="0097417C">
        <w:t>to</w:t>
      </w:r>
      <w:r w:rsidR="00E24065" w:rsidRPr="0097417C">
        <w:t xml:space="preserve"> </w:t>
      </w:r>
      <w:r w:rsidRPr="0097417C">
        <w:t>City</w:t>
      </w:r>
      <w:r w:rsidR="00E24065" w:rsidRPr="0097417C">
        <w:t xml:space="preserve"> </w:t>
      </w:r>
      <w:r w:rsidRPr="0097417C">
        <w:t>Radio</w:t>
      </w:r>
      <w:r w:rsidR="00E24065" w:rsidRPr="0097417C">
        <w:t xml:space="preserve"> </w:t>
      </w:r>
      <w:r w:rsidRPr="0097417C">
        <w:t>where</w:t>
      </w:r>
      <w:r w:rsidR="00E24065" w:rsidRPr="0097417C">
        <w:t xml:space="preserve"> </w:t>
      </w:r>
      <w:r w:rsidRPr="0097417C">
        <w:t>he</w:t>
      </w:r>
      <w:r w:rsidR="00E24065" w:rsidRPr="0097417C">
        <w:t xml:space="preserve"> </w:t>
      </w:r>
      <w:r w:rsidRPr="0097417C">
        <w:t>remarked</w:t>
      </w:r>
      <w:r w:rsidR="00E24065" w:rsidRPr="0097417C">
        <w:t xml:space="preserve"> </w:t>
      </w:r>
      <w:r w:rsidRPr="0097417C">
        <w:t>that</w:t>
      </w:r>
      <w:r w:rsidR="00E24065" w:rsidRPr="0097417C">
        <w:t xml:space="preserve"> “</w:t>
      </w:r>
      <w:r w:rsidRPr="0097417C">
        <w:t>we</w:t>
      </w:r>
      <w:r w:rsidR="00E24065" w:rsidRPr="0097417C">
        <w:t xml:space="preserve"> </w:t>
      </w:r>
      <w:r w:rsidRPr="0097417C">
        <w:t>shall</w:t>
      </w:r>
      <w:r w:rsidR="00E24065" w:rsidRPr="0097417C">
        <w:t xml:space="preserve"> </w:t>
      </w:r>
      <w:r w:rsidRPr="0097417C">
        <w:t>exterminate</w:t>
      </w:r>
      <w:r w:rsidR="00E24065" w:rsidRPr="0097417C">
        <w:t xml:space="preserve"> </w:t>
      </w:r>
      <w:r w:rsidRPr="0097417C">
        <w:t>them</w:t>
      </w:r>
      <w:r w:rsidR="00E24065" w:rsidRPr="0097417C">
        <w:t xml:space="preserve"> </w:t>
      </w:r>
      <w:r w:rsidRPr="0097417C">
        <w:t>again</w:t>
      </w:r>
      <w:r w:rsidR="00E24065" w:rsidRPr="0097417C">
        <w:t>”</w:t>
      </w:r>
      <w:r w:rsidRPr="0097417C">
        <w:t>.</w:t>
      </w:r>
      <w:r w:rsidR="008400A6">
        <w:rPr>
          <w:rStyle w:val="FootnoteReference"/>
        </w:rPr>
        <w:footnoteReference w:id="88"/>
      </w:r>
      <w:r w:rsidR="00E24065" w:rsidRPr="0097417C">
        <w:t xml:space="preserve"> </w:t>
      </w:r>
    </w:p>
    <w:p w:rsidR="00951BC8" w:rsidRPr="0097417C" w:rsidRDefault="00951BC8" w:rsidP="0097417C">
      <w:pPr>
        <w:pStyle w:val="SingleTxtG"/>
      </w:pPr>
      <w:r w:rsidRPr="0097417C">
        <w:t>194.</w:t>
      </w:r>
      <w:r w:rsidRPr="0097417C">
        <w:tab/>
        <w:t>Further</w:t>
      </w:r>
      <w:r w:rsidR="00E24065" w:rsidRPr="0097417C">
        <w:t xml:space="preserve"> </w:t>
      </w:r>
      <w:r w:rsidRPr="0097417C">
        <w:t>condemnation</w:t>
      </w:r>
      <w:r w:rsidR="00E24065" w:rsidRPr="0097417C">
        <w:t xml:space="preserve"> </w:t>
      </w:r>
      <w:r w:rsidRPr="0097417C">
        <w:t>is</w:t>
      </w:r>
      <w:r w:rsidR="00E24065" w:rsidRPr="0097417C">
        <w:t xml:space="preserve"> </w:t>
      </w:r>
      <w:r w:rsidRPr="0097417C">
        <w:t>expressed</w:t>
      </w:r>
      <w:r w:rsidR="00E24065" w:rsidRPr="0097417C">
        <w:t xml:space="preserve"> </w:t>
      </w:r>
      <w:r w:rsidRPr="0097417C">
        <w:t>both</w:t>
      </w:r>
      <w:r w:rsidR="00E24065" w:rsidRPr="0097417C">
        <w:t xml:space="preserve"> </w:t>
      </w:r>
      <w:r w:rsidRPr="0097417C">
        <w:t>under</w:t>
      </w:r>
      <w:r w:rsidR="00E24065" w:rsidRPr="0097417C">
        <w:t xml:space="preserve"> </w:t>
      </w:r>
      <w:r w:rsidRPr="0097417C">
        <w:t>the</w:t>
      </w:r>
      <w:r w:rsidR="00E24065" w:rsidRPr="0097417C">
        <w:t xml:space="preserve"> </w:t>
      </w:r>
      <w:r w:rsidRPr="0097417C">
        <w:t>Rwandan</w:t>
      </w:r>
      <w:r w:rsidR="00E24065" w:rsidRPr="0097417C">
        <w:t xml:space="preserve"> </w:t>
      </w:r>
      <w:r w:rsidRPr="0097417C">
        <w:t>domestic</w:t>
      </w:r>
      <w:r w:rsidR="00E24065" w:rsidRPr="0097417C">
        <w:t xml:space="preserve"> </w:t>
      </w:r>
      <w:r w:rsidRPr="0097417C">
        <w:t>laws</w:t>
      </w:r>
      <w:r w:rsidR="00E24065" w:rsidRPr="0097417C">
        <w:t xml:space="preserve"> </w:t>
      </w:r>
      <w:r w:rsidRPr="0097417C">
        <w:t>and</w:t>
      </w:r>
      <w:r w:rsidR="00E24065" w:rsidRPr="0097417C">
        <w:t xml:space="preserve"> </w:t>
      </w:r>
      <w:r w:rsidRPr="0097417C">
        <w:t>international</w:t>
      </w:r>
      <w:r w:rsidR="00E24065" w:rsidRPr="0097417C">
        <w:t xml:space="preserve"> </w:t>
      </w:r>
      <w:r w:rsidRPr="0097417C">
        <w:t>instruments</w:t>
      </w:r>
      <w:r w:rsidR="00E24065" w:rsidRPr="0097417C">
        <w:t xml:space="preserve"> </w:t>
      </w:r>
      <w:r w:rsidRPr="0097417C">
        <w:t>to</w:t>
      </w:r>
      <w:r w:rsidR="00E24065" w:rsidRPr="0097417C">
        <w:t xml:space="preserve"> </w:t>
      </w:r>
      <w:r w:rsidRPr="0097417C">
        <w:t>which</w:t>
      </w:r>
      <w:r w:rsidR="00E24065" w:rsidRPr="0097417C">
        <w:t xml:space="preserve"> </w:t>
      </w:r>
      <w:r w:rsidRPr="0097417C">
        <w:t>Rwanda</w:t>
      </w:r>
      <w:r w:rsidR="00E24065" w:rsidRPr="0097417C">
        <w:t xml:space="preserve"> </w:t>
      </w:r>
      <w:r w:rsidRPr="0097417C">
        <w:t>is</w:t>
      </w:r>
      <w:r w:rsidR="00E24065" w:rsidRPr="0097417C">
        <w:t xml:space="preserve"> </w:t>
      </w:r>
      <w:r w:rsidRPr="0097417C">
        <w:t>a</w:t>
      </w:r>
      <w:r w:rsidR="00E24065" w:rsidRPr="0097417C">
        <w:t xml:space="preserve"> </w:t>
      </w:r>
      <w:r w:rsidRPr="0097417C">
        <w:t>party.</w:t>
      </w:r>
      <w:r w:rsidR="00E24065" w:rsidRPr="0097417C">
        <w:t xml:space="preserve"> </w:t>
      </w:r>
      <w:r w:rsidRPr="0097417C">
        <w:t>They</w:t>
      </w:r>
      <w:r w:rsidR="00E24065" w:rsidRPr="0097417C">
        <w:t xml:space="preserve"> </w:t>
      </w:r>
      <w:r w:rsidRPr="0097417C">
        <w:t>include:</w:t>
      </w:r>
      <w:r w:rsidR="00E24065" w:rsidRPr="0097417C">
        <w:t xml:space="preserve"> </w:t>
      </w:r>
      <w:r w:rsidRPr="0097417C">
        <w:t>the</w:t>
      </w:r>
      <w:r w:rsidR="00E24065" w:rsidRPr="0097417C">
        <w:t xml:space="preserve"> </w:t>
      </w:r>
      <w:r w:rsidRPr="0097417C">
        <w:t>Universal</w:t>
      </w:r>
      <w:r w:rsidR="00E24065" w:rsidRPr="0097417C">
        <w:t xml:space="preserve"> </w:t>
      </w:r>
      <w:r w:rsidRPr="0097417C">
        <w:t>Declaration</w:t>
      </w:r>
      <w:r w:rsidR="00E24065" w:rsidRPr="0097417C">
        <w:t xml:space="preserve"> </w:t>
      </w:r>
      <w:r w:rsidRPr="0097417C">
        <w:t>of</w:t>
      </w:r>
      <w:r w:rsidR="00E24065" w:rsidRPr="0097417C">
        <w:t xml:space="preserve"> </w:t>
      </w:r>
      <w:r w:rsidRPr="0097417C">
        <w:t>Human</w:t>
      </w:r>
      <w:r w:rsidR="00E24065" w:rsidRPr="0097417C">
        <w:t xml:space="preserve"> </w:t>
      </w:r>
      <w:r w:rsidRPr="0097417C">
        <w:t>Rights;</w:t>
      </w:r>
      <w:r w:rsidR="00E24065" w:rsidRPr="0097417C">
        <w:t xml:space="preserve"> </w:t>
      </w:r>
      <w:r w:rsidRPr="0097417C">
        <w:t>the</w:t>
      </w:r>
      <w:r w:rsidR="00E24065" w:rsidRPr="0097417C">
        <w:t xml:space="preserve"> </w:t>
      </w:r>
      <w:r w:rsidRPr="0097417C">
        <w:t>Convention</w:t>
      </w:r>
      <w:r w:rsidR="00E24065" w:rsidRPr="0097417C">
        <w:t xml:space="preserve"> </w:t>
      </w:r>
      <w:r w:rsidRPr="0097417C">
        <w:t>on</w:t>
      </w:r>
      <w:r w:rsidR="00E24065" w:rsidRPr="0097417C">
        <w:t xml:space="preserve"> </w:t>
      </w:r>
      <w:r w:rsidRPr="0097417C">
        <w:t>the</w:t>
      </w:r>
      <w:r w:rsidR="00E24065" w:rsidRPr="0097417C">
        <w:t xml:space="preserve"> </w:t>
      </w:r>
      <w:r w:rsidRPr="0097417C">
        <w:t>Prevention</w:t>
      </w:r>
      <w:r w:rsidR="00E24065" w:rsidRPr="0097417C">
        <w:t xml:space="preserve"> </w:t>
      </w:r>
      <w:r w:rsidRPr="0097417C">
        <w:t>and</w:t>
      </w:r>
      <w:r w:rsidR="00E24065" w:rsidRPr="0097417C">
        <w:t xml:space="preserve"> </w:t>
      </w:r>
      <w:r w:rsidRPr="0097417C">
        <w:t>Punishment</w:t>
      </w:r>
      <w:r w:rsidR="00E24065" w:rsidRPr="0097417C">
        <w:t xml:space="preserve"> </w:t>
      </w:r>
      <w:r w:rsidRPr="0097417C">
        <w:t>of</w:t>
      </w:r>
      <w:r w:rsidR="00E24065" w:rsidRPr="0097417C">
        <w:t xml:space="preserve"> </w:t>
      </w:r>
      <w:r w:rsidRPr="0097417C">
        <w:t>the</w:t>
      </w:r>
      <w:r w:rsidR="00E24065" w:rsidRPr="0097417C">
        <w:t xml:space="preserve"> </w:t>
      </w:r>
      <w:r w:rsidRPr="0097417C">
        <w:t>Crime</w:t>
      </w:r>
      <w:r w:rsidR="00E24065" w:rsidRPr="0097417C">
        <w:t xml:space="preserve"> </w:t>
      </w:r>
      <w:r w:rsidRPr="0097417C">
        <w:t>of</w:t>
      </w:r>
      <w:r w:rsidR="00E24065" w:rsidRPr="0097417C">
        <w:t xml:space="preserve"> </w:t>
      </w:r>
      <w:r w:rsidRPr="0097417C">
        <w:t>Genocide;</w:t>
      </w:r>
      <w:r w:rsidR="00E24065" w:rsidRPr="0097417C">
        <w:t xml:space="preserve"> </w:t>
      </w:r>
      <w:r w:rsidRPr="0097417C">
        <w:t>the</w:t>
      </w:r>
      <w:r w:rsidR="00E24065" w:rsidRPr="0097417C">
        <w:t xml:space="preserve"> </w:t>
      </w:r>
      <w:r w:rsidRPr="0097417C">
        <w:t>International</w:t>
      </w:r>
      <w:r w:rsidR="00E24065" w:rsidRPr="0097417C">
        <w:t xml:space="preserve"> </w:t>
      </w:r>
      <w:r w:rsidRPr="0097417C">
        <w:t>Convention</w:t>
      </w:r>
      <w:r w:rsidR="00E24065" w:rsidRPr="0097417C">
        <w:t xml:space="preserve"> </w:t>
      </w:r>
      <w:r w:rsidRPr="0097417C">
        <w:t>on</w:t>
      </w:r>
      <w:r w:rsidR="00E24065" w:rsidRPr="0097417C">
        <w:t xml:space="preserve"> </w:t>
      </w:r>
      <w:r w:rsidRPr="0097417C">
        <w:t>the</w:t>
      </w:r>
      <w:r w:rsidR="00E24065" w:rsidRPr="0097417C">
        <w:t xml:space="preserve"> </w:t>
      </w:r>
      <w:r w:rsidRPr="0097417C">
        <w:t>Suppression</w:t>
      </w:r>
      <w:r w:rsidR="00E24065" w:rsidRPr="0097417C">
        <w:t xml:space="preserve"> </w:t>
      </w:r>
      <w:r w:rsidRPr="0097417C">
        <w:t>and</w:t>
      </w:r>
      <w:r w:rsidR="00E24065" w:rsidRPr="0097417C">
        <w:t xml:space="preserve"> </w:t>
      </w:r>
      <w:r w:rsidRPr="0097417C">
        <w:t>Punishment</w:t>
      </w:r>
      <w:r w:rsidR="00E24065" w:rsidRPr="0097417C">
        <w:t xml:space="preserve"> </w:t>
      </w:r>
      <w:r w:rsidRPr="0097417C">
        <w:t>of</w:t>
      </w:r>
      <w:r w:rsidR="00E24065" w:rsidRPr="0097417C">
        <w:t xml:space="preserve"> </w:t>
      </w:r>
      <w:r w:rsidRPr="0097417C">
        <w:t>the</w:t>
      </w:r>
      <w:r w:rsidR="00E24065" w:rsidRPr="0097417C">
        <w:t xml:space="preserve"> </w:t>
      </w:r>
      <w:r w:rsidRPr="0097417C">
        <w:t>Crime</w:t>
      </w:r>
      <w:r w:rsidR="00E24065" w:rsidRPr="0097417C">
        <w:t xml:space="preserve"> </w:t>
      </w:r>
      <w:r w:rsidRPr="0097417C">
        <w:t>of</w:t>
      </w:r>
      <w:r w:rsidR="00E24065" w:rsidRPr="0097417C">
        <w:t xml:space="preserve"> </w:t>
      </w:r>
      <w:r w:rsidRPr="0097417C">
        <w:t>Apartheid;</w:t>
      </w:r>
      <w:r w:rsidR="00E24065" w:rsidRPr="0097417C">
        <w:t xml:space="preserve"> </w:t>
      </w:r>
      <w:r w:rsidRPr="0097417C">
        <w:t>the</w:t>
      </w:r>
      <w:r w:rsidR="00E24065" w:rsidRPr="0097417C">
        <w:t xml:space="preserve"> </w:t>
      </w:r>
      <w:r w:rsidRPr="0097417C">
        <w:t>International</w:t>
      </w:r>
      <w:r w:rsidR="00E24065" w:rsidRPr="0097417C">
        <w:t xml:space="preserve"> </w:t>
      </w:r>
      <w:r w:rsidRPr="0097417C">
        <w:t>Convention</w:t>
      </w:r>
      <w:r w:rsidR="00E24065" w:rsidRPr="0097417C">
        <w:t xml:space="preserve"> </w:t>
      </w:r>
      <w:r w:rsidRPr="0097417C">
        <w:t>on</w:t>
      </w:r>
      <w:r w:rsidR="00E24065" w:rsidRPr="0097417C">
        <w:t xml:space="preserve"> </w:t>
      </w:r>
      <w:r w:rsidRPr="0097417C">
        <w:t>the</w:t>
      </w:r>
      <w:r w:rsidR="00E24065" w:rsidRPr="0097417C">
        <w:t xml:space="preserve"> </w:t>
      </w:r>
      <w:r w:rsidRPr="0097417C">
        <w:t>Elimination</w:t>
      </w:r>
      <w:r w:rsidR="00E24065" w:rsidRPr="0097417C">
        <w:t xml:space="preserve"> </w:t>
      </w:r>
      <w:r w:rsidRPr="0097417C">
        <w:t>of</w:t>
      </w:r>
      <w:r w:rsidR="00E24065" w:rsidRPr="0097417C">
        <w:t xml:space="preserve"> </w:t>
      </w:r>
      <w:r w:rsidRPr="0097417C">
        <w:t>All</w:t>
      </w:r>
      <w:r w:rsidR="00E24065" w:rsidRPr="0097417C">
        <w:t xml:space="preserve"> </w:t>
      </w:r>
      <w:r w:rsidRPr="0097417C">
        <w:t>Forms</w:t>
      </w:r>
      <w:r w:rsidR="00E24065" w:rsidRPr="0097417C">
        <w:t xml:space="preserve"> </w:t>
      </w:r>
      <w:r w:rsidRPr="0097417C">
        <w:t>of</w:t>
      </w:r>
      <w:r w:rsidR="00E24065" w:rsidRPr="0097417C">
        <w:t xml:space="preserve"> </w:t>
      </w:r>
      <w:r w:rsidRPr="0097417C">
        <w:t>Racial</w:t>
      </w:r>
      <w:r w:rsidR="00E24065" w:rsidRPr="0097417C">
        <w:t xml:space="preserve"> </w:t>
      </w:r>
      <w:r w:rsidRPr="0097417C">
        <w:t>Discrimination;</w:t>
      </w:r>
      <w:r w:rsidR="00E24065" w:rsidRPr="0097417C">
        <w:t xml:space="preserve"> </w:t>
      </w:r>
      <w:r w:rsidRPr="0097417C">
        <w:t>the</w:t>
      </w:r>
      <w:r w:rsidR="00E24065" w:rsidRPr="0097417C">
        <w:t xml:space="preserve"> </w:t>
      </w:r>
      <w:r w:rsidRPr="0097417C">
        <w:t>African</w:t>
      </w:r>
      <w:r w:rsidR="00E24065" w:rsidRPr="0097417C">
        <w:t xml:space="preserve"> </w:t>
      </w:r>
      <w:r w:rsidRPr="0097417C">
        <w:t>Charter</w:t>
      </w:r>
      <w:r w:rsidR="00E24065" w:rsidRPr="0097417C">
        <w:t xml:space="preserve"> </w:t>
      </w:r>
      <w:r w:rsidRPr="0097417C">
        <w:t>on</w:t>
      </w:r>
      <w:r w:rsidR="00E24065" w:rsidRPr="0097417C">
        <w:t xml:space="preserve"> </w:t>
      </w:r>
      <w:r w:rsidRPr="0097417C">
        <w:t>Human</w:t>
      </w:r>
      <w:r w:rsidR="00E24065" w:rsidRPr="0097417C">
        <w:t xml:space="preserve"> </w:t>
      </w:r>
      <w:r w:rsidRPr="0097417C">
        <w:t>and</w:t>
      </w:r>
      <w:r w:rsidR="00E24065" w:rsidRPr="0097417C">
        <w:t xml:space="preserve"> </w:t>
      </w:r>
      <w:r w:rsidRPr="0097417C">
        <w:t>Peoples</w:t>
      </w:r>
      <w:r w:rsidR="00E24065" w:rsidRPr="0097417C">
        <w:t xml:space="preserve">’ </w:t>
      </w:r>
      <w:r w:rsidRPr="0097417C">
        <w:t>Rights</w:t>
      </w:r>
      <w:r w:rsidR="00E24065" w:rsidRPr="0097417C">
        <w:t xml:space="preserve"> </w:t>
      </w:r>
      <w:r w:rsidRPr="0097417C">
        <w:t>and</w:t>
      </w:r>
      <w:r w:rsidR="00E24065" w:rsidRPr="0097417C">
        <w:t xml:space="preserve"> </w:t>
      </w:r>
      <w:r w:rsidRPr="0097417C">
        <w:t>its</w:t>
      </w:r>
      <w:r w:rsidR="00E24065" w:rsidRPr="0097417C">
        <w:t xml:space="preserve"> </w:t>
      </w:r>
      <w:r w:rsidRPr="0097417C">
        <w:t>two</w:t>
      </w:r>
      <w:r w:rsidR="00E24065" w:rsidRPr="0097417C">
        <w:t xml:space="preserve"> </w:t>
      </w:r>
      <w:r w:rsidRPr="0097417C">
        <w:t>protocols.</w:t>
      </w:r>
    </w:p>
    <w:p w:rsidR="00951BC8" w:rsidRPr="0097417C" w:rsidRDefault="00951BC8" w:rsidP="0097417C">
      <w:pPr>
        <w:pStyle w:val="SingleTxtG"/>
      </w:pPr>
      <w:r w:rsidRPr="0097417C">
        <w:t>195.</w:t>
      </w:r>
      <w:r w:rsidRPr="0097417C">
        <w:tab/>
        <w:t>Although</w:t>
      </w:r>
      <w:r w:rsidR="00E24065" w:rsidRPr="0097417C">
        <w:t xml:space="preserve"> </w:t>
      </w:r>
      <w:r w:rsidRPr="0097417C">
        <w:t>bound</w:t>
      </w:r>
      <w:r w:rsidR="00E24065" w:rsidRPr="0097417C">
        <w:t xml:space="preserve"> </w:t>
      </w:r>
      <w:r w:rsidRPr="0097417C">
        <w:t>by</w:t>
      </w:r>
      <w:r w:rsidR="00E24065" w:rsidRPr="0097417C">
        <w:t xml:space="preserve"> </w:t>
      </w:r>
      <w:r w:rsidRPr="0097417C">
        <w:t>these</w:t>
      </w:r>
      <w:r w:rsidR="00E24065" w:rsidRPr="0097417C">
        <w:t xml:space="preserve"> </w:t>
      </w:r>
      <w:r w:rsidRPr="0097417C">
        <w:t>international</w:t>
      </w:r>
      <w:r w:rsidR="00E24065" w:rsidRPr="0097417C">
        <w:t xml:space="preserve"> </w:t>
      </w:r>
      <w:r w:rsidRPr="0097417C">
        <w:t>instruments,</w:t>
      </w:r>
      <w:r w:rsidR="00E24065" w:rsidRPr="0097417C">
        <w:t xml:space="preserve"> </w:t>
      </w:r>
      <w:r w:rsidRPr="0097417C">
        <w:t>Rwanda</w:t>
      </w:r>
      <w:r w:rsidR="00E24065" w:rsidRPr="0097417C">
        <w:t xml:space="preserve"> </w:t>
      </w:r>
      <w:r w:rsidRPr="0097417C">
        <w:t>experienced</w:t>
      </w:r>
      <w:r w:rsidR="00E24065" w:rsidRPr="0097417C">
        <w:t xml:space="preserve"> </w:t>
      </w:r>
      <w:r w:rsidRPr="0097417C">
        <w:t>the</w:t>
      </w:r>
      <w:r w:rsidR="00E24065" w:rsidRPr="0097417C">
        <w:t xml:space="preserve"> </w:t>
      </w:r>
      <w:r w:rsidRPr="0097417C">
        <w:t>genocide</w:t>
      </w:r>
      <w:r w:rsidR="00E24065" w:rsidRPr="0097417C">
        <w:t xml:space="preserve"> </w:t>
      </w:r>
      <w:r w:rsidRPr="0097417C">
        <w:t>of</w:t>
      </w:r>
      <w:r w:rsidR="00E24065" w:rsidRPr="0097417C">
        <w:t xml:space="preserve"> </w:t>
      </w:r>
      <w:r w:rsidRPr="0097417C">
        <w:t>Tutsis</w:t>
      </w:r>
      <w:r w:rsidR="00E24065" w:rsidRPr="0097417C">
        <w:t xml:space="preserve"> </w:t>
      </w:r>
      <w:r w:rsidRPr="0097417C">
        <w:t>in</w:t>
      </w:r>
      <w:r w:rsidR="00E24065" w:rsidRPr="0097417C">
        <w:t xml:space="preserve"> </w:t>
      </w:r>
      <w:r w:rsidRPr="0097417C">
        <w:t>1994.</w:t>
      </w:r>
      <w:r w:rsidR="00E24065" w:rsidRPr="0097417C">
        <w:t xml:space="preserve"> </w:t>
      </w:r>
      <w:r w:rsidRPr="0097417C">
        <w:t>As</w:t>
      </w:r>
      <w:r w:rsidR="00E24065" w:rsidRPr="0097417C">
        <w:t xml:space="preserve"> </w:t>
      </w:r>
      <w:r w:rsidRPr="0097417C">
        <w:t>a</w:t>
      </w:r>
      <w:r w:rsidR="00E24065" w:rsidRPr="0097417C">
        <w:t xml:space="preserve"> </w:t>
      </w:r>
      <w:r w:rsidRPr="0097417C">
        <w:t>demonstration</w:t>
      </w:r>
      <w:r w:rsidR="00E24065" w:rsidRPr="0097417C">
        <w:t xml:space="preserve"> </w:t>
      </w:r>
      <w:r w:rsidRPr="0097417C">
        <w:t>to</w:t>
      </w:r>
      <w:r w:rsidR="00E24065" w:rsidRPr="0097417C">
        <w:t xml:space="preserve"> </w:t>
      </w:r>
      <w:r w:rsidRPr="0097417C">
        <w:t>eradicate</w:t>
      </w:r>
      <w:r w:rsidR="00E24065" w:rsidRPr="0097417C">
        <w:t xml:space="preserve"> </w:t>
      </w:r>
      <w:r w:rsidRPr="0097417C">
        <w:t>such</w:t>
      </w:r>
      <w:r w:rsidR="00E24065" w:rsidRPr="0097417C">
        <w:t xml:space="preserve"> </w:t>
      </w:r>
      <w:r w:rsidRPr="0097417C">
        <w:t>discriminatory</w:t>
      </w:r>
      <w:r w:rsidR="00E24065" w:rsidRPr="0097417C">
        <w:t xml:space="preserve"> </w:t>
      </w:r>
      <w:r w:rsidRPr="0097417C">
        <w:t>practices</w:t>
      </w:r>
      <w:r w:rsidR="00E24065" w:rsidRPr="0097417C">
        <w:t xml:space="preserve"> </w:t>
      </w:r>
      <w:r w:rsidRPr="0097417C">
        <w:t>and</w:t>
      </w:r>
      <w:r w:rsidR="00E24065" w:rsidRPr="0097417C">
        <w:t xml:space="preserve"> </w:t>
      </w:r>
      <w:r w:rsidRPr="0097417C">
        <w:t>genocide</w:t>
      </w:r>
      <w:r w:rsidR="00E24065" w:rsidRPr="0097417C">
        <w:t xml:space="preserve"> </w:t>
      </w:r>
      <w:r w:rsidRPr="0097417C">
        <w:t>acts,</w:t>
      </w:r>
      <w:r w:rsidR="00E24065" w:rsidRPr="0097417C">
        <w:t xml:space="preserve"> </w:t>
      </w:r>
      <w:r w:rsidRPr="0097417C">
        <w:t>Rwanda</w:t>
      </w:r>
      <w:r w:rsidR="00E24065" w:rsidRPr="0097417C">
        <w:t xml:space="preserve"> </w:t>
      </w:r>
      <w:r w:rsidRPr="0097417C">
        <w:t>reaffirmed</w:t>
      </w:r>
      <w:r w:rsidR="00E24065" w:rsidRPr="0097417C">
        <w:t xml:space="preserve"> </w:t>
      </w:r>
      <w:r w:rsidRPr="0097417C">
        <w:t>its</w:t>
      </w:r>
      <w:r w:rsidR="00E24065" w:rsidRPr="0097417C">
        <w:t xml:space="preserve"> </w:t>
      </w:r>
      <w:r w:rsidRPr="0097417C">
        <w:t>commitment</w:t>
      </w:r>
      <w:r w:rsidR="00E24065" w:rsidRPr="0097417C">
        <w:t xml:space="preserve"> </w:t>
      </w:r>
      <w:r w:rsidRPr="0097417C">
        <w:t>to</w:t>
      </w:r>
      <w:r w:rsidR="00E24065" w:rsidRPr="0097417C">
        <w:t xml:space="preserve"> </w:t>
      </w:r>
      <w:r w:rsidRPr="0097417C">
        <w:t>the</w:t>
      </w:r>
      <w:r w:rsidR="00E24065" w:rsidRPr="0097417C">
        <w:t xml:space="preserve"> </w:t>
      </w:r>
      <w:r w:rsidRPr="0097417C">
        <w:t>following</w:t>
      </w:r>
      <w:r w:rsidR="00E24065" w:rsidRPr="0097417C">
        <w:t xml:space="preserve"> </w:t>
      </w:r>
      <w:r w:rsidRPr="0097417C">
        <w:t>fundamental</w:t>
      </w:r>
      <w:r w:rsidR="00E24065" w:rsidRPr="0097417C">
        <w:t xml:space="preserve"> </w:t>
      </w:r>
      <w:r w:rsidRPr="0097417C">
        <w:t>principles</w:t>
      </w:r>
      <w:r w:rsidR="00E24065" w:rsidRPr="0097417C">
        <w:t xml:space="preserve"> </w:t>
      </w:r>
      <w:r w:rsidRPr="0097417C">
        <w:t>in</w:t>
      </w:r>
      <w:r w:rsidR="00E24065" w:rsidRPr="0097417C">
        <w:t xml:space="preserve"> </w:t>
      </w:r>
      <w:r w:rsidRPr="0097417C">
        <w:t>its</w:t>
      </w:r>
      <w:r w:rsidR="00E24065" w:rsidRPr="0097417C">
        <w:t xml:space="preserve"> </w:t>
      </w:r>
      <w:r w:rsidRPr="0097417C">
        <w:t>constitution.</w:t>
      </w:r>
      <w:r w:rsidR="00E24065" w:rsidRPr="0097417C">
        <w:t xml:space="preserve"> </w:t>
      </w:r>
      <w:r w:rsidRPr="0097417C">
        <w:t>Among</w:t>
      </w:r>
      <w:r w:rsidR="00E24065" w:rsidRPr="0097417C">
        <w:t xml:space="preserve"> </w:t>
      </w:r>
      <w:r w:rsidRPr="0097417C">
        <w:t>other</w:t>
      </w:r>
      <w:r w:rsidR="00E24065" w:rsidRPr="0097417C">
        <w:t xml:space="preserve"> </w:t>
      </w:r>
      <w:r w:rsidRPr="0097417C">
        <w:t>things</w:t>
      </w:r>
      <w:r w:rsidR="00E24065" w:rsidRPr="0097417C">
        <w:t xml:space="preserve"> </w:t>
      </w:r>
      <w:r w:rsidRPr="0097417C">
        <w:t>the</w:t>
      </w:r>
      <w:r w:rsidR="00E24065" w:rsidRPr="0097417C">
        <w:t xml:space="preserve"> </w:t>
      </w:r>
      <w:r w:rsidRPr="0097417C">
        <w:t>constitution</w:t>
      </w:r>
      <w:r w:rsidR="00E24065" w:rsidRPr="0097417C">
        <w:t xml:space="preserve"> </w:t>
      </w:r>
      <w:r w:rsidRPr="0097417C">
        <w:t>enshrines</w:t>
      </w:r>
      <w:r w:rsidR="00E24065" w:rsidRPr="0097417C">
        <w:t xml:space="preserve"> </w:t>
      </w:r>
      <w:r w:rsidRPr="0097417C">
        <w:t>the</w:t>
      </w:r>
      <w:r w:rsidR="00E24065" w:rsidRPr="0097417C">
        <w:t xml:space="preserve"> </w:t>
      </w:r>
      <w:r w:rsidRPr="0097417C">
        <w:t>commitment</w:t>
      </w:r>
      <w:r w:rsidR="00E24065" w:rsidRPr="0097417C">
        <w:t xml:space="preserve"> </w:t>
      </w:r>
      <w:r w:rsidRPr="0097417C">
        <w:t>to</w:t>
      </w:r>
      <w:r w:rsidR="00E24065" w:rsidRPr="0097417C">
        <w:t xml:space="preserve"> </w:t>
      </w:r>
      <w:r w:rsidRPr="0097417C">
        <w:t>fight</w:t>
      </w:r>
      <w:r w:rsidR="00E24065" w:rsidRPr="0097417C">
        <w:t xml:space="preserve"> </w:t>
      </w:r>
      <w:r w:rsidRPr="0097417C">
        <w:t>the</w:t>
      </w:r>
      <w:r w:rsidR="00E24065" w:rsidRPr="0097417C">
        <w:t xml:space="preserve"> </w:t>
      </w:r>
      <w:r w:rsidRPr="0097417C">
        <w:t>ideology</w:t>
      </w:r>
      <w:r w:rsidR="00E24065" w:rsidRPr="0097417C">
        <w:t xml:space="preserve"> </w:t>
      </w:r>
      <w:r w:rsidRPr="0097417C">
        <w:t>of</w:t>
      </w:r>
      <w:r w:rsidR="00E24065" w:rsidRPr="0097417C">
        <w:t xml:space="preserve"> </w:t>
      </w:r>
      <w:r w:rsidRPr="0097417C">
        <w:t>genocide</w:t>
      </w:r>
      <w:r w:rsidR="00E24065" w:rsidRPr="0097417C">
        <w:t xml:space="preserve"> </w:t>
      </w:r>
      <w:r w:rsidRPr="0097417C">
        <w:t>and</w:t>
      </w:r>
      <w:r w:rsidR="00E24065" w:rsidRPr="0097417C">
        <w:t xml:space="preserve"> </w:t>
      </w:r>
      <w:r w:rsidRPr="0097417C">
        <w:t>all</w:t>
      </w:r>
      <w:r w:rsidR="00E24065" w:rsidRPr="0097417C">
        <w:t xml:space="preserve"> </w:t>
      </w:r>
      <w:r w:rsidRPr="0097417C">
        <w:t>its</w:t>
      </w:r>
      <w:r w:rsidR="00E24065" w:rsidRPr="0097417C">
        <w:t xml:space="preserve"> </w:t>
      </w:r>
      <w:r w:rsidRPr="0097417C">
        <w:t>manifestations;</w:t>
      </w:r>
      <w:r w:rsidR="00E24065" w:rsidRPr="0097417C">
        <w:t xml:space="preserve"> </w:t>
      </w:r>
      <w:r w:rsidRPr="0097417C">
        <w:t>eradicate</w:t>
      </w:r>
      <w:r w:rsidR="00E24065" w:rsidRPr="0097417C">
        <w:t xml:space="preserve"> </w:t>
      </w:r>
      <w:r w:rsidRPr="0097417C">
        <w:t>ethnic,</w:t>
      </w:r>
      <w:r w:rsidR="00E24065" w:rsidRPr="0097417C">
        <w:t xml:space="preserve"> </w:t>
      </w:r>
      <w:r w:rsidRPr="0097417C">
        <w:t>regional</w:t>
      </w:r>
      <w:r w:rsidR="00E24065" w:rsidRPr="0097417C">
        <w:t xml:space="preserve"> </w:t>
      </w:r>
      <w:r w:rsidRPr="0097417C">
        <w:t>and</w:t>
      </w:r>
      <w:r w:rsidR="00E24065" w:rsidRPr="0097417C">
        <w:t xml:space="preserve"> </w:t>
      </w:r>
      <w:r w:rsidRPr="0097417C">
        <w:t>other</w:t>
      </w:r>
      <w:r w:rsidR="00E24065" w:rsidRPr="0097417C">
        <w:t xml:space="preserve"> </w:t>
      </w:r>
      <w:r w:rsidRPr="0097417C">
        <w:t>divisions</w:t>
      </w:r>
      <w:r w:rsidR="00E24065" w:rsidRPr="0097417C">
        <w:t xml:space="preserve"> </w:t>
      </w:r>
      <w:r w:rsidRPr="0097417C">
        <w:t>and</w:t>
      </w:r>
      <w:r w:rsidR="00E24065" w:rsidRPr="0097417C">
        <w:t xml:space="preserve"> </w:t>
      </w:r>
      <w:r w:rsidRPr="0097417C">
        <w:t>promotion</w:t>
      </w:r>
      <w:r w:rsidR="00E24065" w:rsidRPr="0097417C">
        <w:t xml:space="preserve"> </w:t>
      </w:r>
      <w:r w:rsidRPr="0097417C">
        <w:t>of</w:t>
      </w:r>
      <w:r w:rsidR="00E24065" w:rsidRPr="0097417C">
        <w:t xml:space="preserve"> </w:t>
      </w:r>
      <w:r w:rsidRPr="0097417C">
        <w:t>national</w:t>
      </w:r>
      <w:r w:rsidR="00E24065" w:rsidRPr="0097417C">
        <w:t xml:space="preserve"> </w:t>
      </w:r>
      <w:r w:rsidRPr="0097417C">
        <w:t>unity;</w:t>
      </w:r>
      <w:r w:rsidR="00E24065" w:rsidRPr="0097417C">
        <w:t xml:space="preserve"> </w:t>
      </w:r>
      <w:r w:rsidRPr="0097417C">
        <w:t>equitable</w:t>
      </w:r>
      <w:r w:rsidR="00E24065" w:rsidRPr="0097417C">
        <w:t xml:space="preserve"> </w:t>
      </w:r>
      <w:r w:rsidRPr="0097417C">
        <w:t>sharing</w:t>
      </w:r>
      <w:r w:rsidR="00E24065" w:rsidRPr="0097417C">
        <w:t xml:space="preserve"> </w:t>
      </w:r>
      <w:r w:rsidRPr="0097417C">
        <w:t>of</w:t>
      </w:r>
      <w:r w:rsidR="00E24065" w:rsidRPr="0097417C">
        <w:t xml:space="preserve"> </w:t>
      </w:r>
      <w:r w:rsidRPr="0097417C">
        <w:t>power;</w:t>
      </w:r>
      <w:r w:rsidR="00E24065" w:rsidRPr="0097417C">
        <w:t xml:space="preserve"> </w:t>
      </w:r>
      <w:r w:rsidRPr="0097417C">
        <w:t>building</w:t>
      </w:r>
      <w:r w:rsidR="00E24065" w:rsidRPr="0097417C">
        <w:t xml:space="preserve"> </w:t>
      </w:r>
      <w:r w:rsidRPr="0097417C">
        <w:t>a</w:t>
      </w:r>
      <w:r w:rsidR="00E24065" w:rsidRPr="0097417C">
        <w:t xml:space="preserve"> </w:t>
      </w:r>
      <w:r w:rsidRPr="0097417C">
        <w:t>state</w:t>
      </w:r>
      <w:r w:rsidR="00E24065" w:rsidRPr="0097417C">
        <w:t xml:space="preserve"> </w:t>
      </w:r>
      <w:r w:rsidRPr="0097417C">
        <w:t>governed</w:t>
      </w:r>
      <w:r w:rsidR="00E24065" w:rsidRPr="0097417C">
        <w:t xml:space="preserve"> </w:t>
      </w:r>
      <w:r w:rsidRPr="0097417C">
        <w:t>by</w:t>
      </w:r>
      <w:r w:rsidR="00E24065" w:rsidRPr="0097417C">
        <w:t xml:space="preserve"> </w:t>
      </w:r>
      <w:r w:rsidRPr="0097417C">
        <w:t>the</w:t>
      </w:r>
      <w:r w:rsidR="00E24065" w:rsidRPr="0097417C">
        <w:t xml:space="preserve"> </w:t>
      </w:r>
      <w:r w:rsidRPr="0097417C">
        <w:t>rule</w:t>
      </w:r>
      <w:r w:rsidR="00E24065" w:rsidRPr="0097417C">
        <w:t xml:space="preserve"> </w:t>
      </w:r>
      <w:r w:rsidRPr="0097417C">
        <w:t>of</w:t>
      </w:r>
      <w:r w:rsidR="00E24065" w:rsidRPr="0097417C">
        <w:t xml:space="preserve"> </w:t>
      </w:r>
      <w:r w:rsidRPr="0097417C">
        <w:t>law,</w:t>
      </w:r>
      <w:r w:rsidR="00E24065" w:rsidRPr="0097417C">
        <w:t xml:space="preserve"> </w:t>
      </w:r>
      <w:r w:rsidRPr="0097417C">
        <w:t>a</w:t>
      </w:r>
      <w:r w:rsidR="00E24065" w:rsidRPr="0097417C">
        <w:t xml:space="preserve"> </w:t>
      </w:r>
      <w:r w:rsidRPr="0097417C">
        <w:t>pluralistic</w:t>
      </w:r>
      <w:r w:rsidR="00E24065" w:rsidRPr="0097417C">
        <w:t xml:space="preserve"> </w:t>
      </w:r>
      <w:r w:rsidRPr="0097417C">
        <w:t>democratic</w:t>
      </w:r>
      <w:r w:rsidR="00E24065" w:rsidRPr="0097417C">
        <w:t xml:space="preserve"> </w:t>
      </w:r>
      <w:r w:rsidRPr="0097417C">
        <w:t>government,</w:t>
      </w:r>
      <w:r w:rsidR="00E24065" w:rsidRPr="0097417C">
        <w:t xml:space="preserve"> </w:t>
      </w:r>
      <w:r w:rsidRPr="0097417C">
        <w:t>equality</w:t>
      </w:r>
      <w:r w:rsidR="00E24065" w:rsidRPr="0097417C">
        <w:t xml:space="preserve"> </w:t>
      </w:r>
      <w:r w:rsidRPr="0097417C">
        <w:t>of</w:t>
      </w:r>
      <w:r w:rsidR="00E24065" w:rsidRPr="0097417C">
        <w:t xml:space="preserve"> </w:t>
      </w:r>
      <w:r w:rsidRPr="0097417C">
        <w:t>all</w:t>
      </w:r>
      <w:r w:rsidR="00E24065" w:rsidRPr="0097417C">
        <w:t xml:space="preserve"> </w:t>
      </w:r>
      <w:r w:rsidRPr="0097417C">
        <w:t>Rwandans</w:t>
      </w:r>
      <w:r w:rsidR="00E24065" w:rsidRPr="0097417C">
        <w:t xml:space="preserve"> </w:t>
      </w:r>
      <w:r w:rsidRPr="0097417C">
        <w:t>and</w:t>
      </w:r>
      <w:r w:rsidR="00E24065" w:rsidRPr="0097417C">
        <w:t xml:space="preserve"> </w:t>
      </w:r>
      <w:r w:rsidRPr="0097417C">
        <w:t>between</w:t>
      </w:r>
      <w:r w:rsidR="00E24065" w:rsidRPr="0097417C">
        <w:t xml:space="preserve"> </w:t>
      </w:r>
      <w:r w:rsidRPr="0097417C">
        <w:t>women</w:t>
      </w:r>
      <w:r w:rsidR="00E24065" w:rsidRPr="0097417C">
        <w:t xml:space="preserve"> </w:t>
      </w:r>
      <w:r w:rsidRPr="0097417C">
        <w:t>and</w:t>
      </w:r>
      <w:r w:rsidR="00E24065" w:rsidRPr="0097417C">
        <w:t xml:space="preserve"> </w:t>
      </w:r>
      <w:r w:rsidRPr="0097417C">
        <w:t>men</w:t>
      </w:r>
      <w:r w:rsidR="00E24065" w:rsidRPr="0097417C">
        <w:t xml:space="preserve"> </w:t>
      </w:r>
      <w:r w:rsidRPr="0097417C">
        <w:t>reflected</w:t>
      </w:r>
      <w:r w:rsidR="00E24065" w:rsidRPr="0097417C">
        <w:t xml:space="preserve"> </w:t>
      </w:r>
      <w:r w:rsidRPr="0097417C">
        <w:t>by</w:t>
      </w:r>
      <w:r w:rsidR="00E24065" w:rsidRPr="0097417C">
        <w:t xml:space="preserve"> </w:t>
      </w:r>
      <w:r w:rsidRPr="0097417C">
        <w:t>ensuring</w:t>
      </w:r>
      <w:r w:rsidR="00E24065" w:rsidRPr="0097417C">
        <w:t xml:space="preserve"> </w:t>
      </w:r>
      <w:r w:rsidRPr="0097417C">
        <w:t>that</w:t>
      </w:r>
      <w:r w:rsidR="00E24065" w:rsidRPr="0097417C">
        <w:t xml:space="preserve"> </w:t>
      </w:r>
      <w:r w:rsidRPr="0097417C">
        <w:t>women</w:t>
      </w:r>
      <w:r w:rsidR="00E24065" w:rsidRPr="0097417C">
        <w:t xml:space="preserve"> </w:t>
      </w:r>
      <w:r w:rsidRPr="0097417C">
        <w:t>are</w:t>
      </w:r>
      <w:r w:rsidR="00E24065" w:rsidRPr="0097417C">
        <w:t xml:space="preserve"> </w:t>
      </w:r>
      <w:r w:rsidRPr="0097417C">
        <w:t>granted</w:t>
      </w:r>
      <w:r w:rsidR="00E24065" w:rsidRPr="0097417C">
        <w:t xml:space="preserve"> </w:t>
      </w:r>
      <w:r w:rsidRPr="0097417C">
        <w:t>at</w:t>
      </w:r>
      <w:r w:rsidR="00E24065" w:rsidRPr="0097417C">
        <w:t xml:space="preserve"> </w:t>
      </w:r>
      <w:r w:rsidRPr="0097417C">
        <w:t>least</w:t>
      </w:r>
      <w:r w:rsidR="00E24065" w:rsidRPr="0097417C">
        <w:t xml:space="preserve"> </w:t>
      </w:r>
      <w:r w:rsidRPr="0097417C">
        <w:t>thirty</w:t>
      </w:r>
      <w:r w:rsidR="00E24065" w:rsidRPr="0097417C">
        <w:t xml:space="preserve"> </w:t>
      </w:r>
      <w:r w:rsidRPr="0097417C">
        <w:t>per</w:t>
      </w:r>
      <w:r w:rsidR="00E24065" w:rsidRPr="0097417C">
        <w:t xml:space="preserve"> </w:t>
      </w:r>
      <w:r w:rsidRPr="0097417C">
        <w:t>cent</w:t>
      </w:r>
      <w:r w:rsidR="00E24065" w:rsidRPr="0097417C">
        <w:t xml:space="preserve"> </w:t>
      </w:r>
      <w:r w:rsidRPr="0097417C">
        <w:t>of</w:t>
      </w:r>
      <w:r w:rsidR="00E24065" w:rsidRPr="0097417C">
        <w:t xml:space="preserve"> </w:t>
      </w:r>
      <w:r w:rsidRPr="0097417C">
        <w:t>posts</w:t>
      </w:r>
      <w:r w:rsidR="00E24065" w:rsidRPr="0097417C">
        <w:t xml:space="preserve"> </w:t>
      </w:r>
      <w:r w:rsidRPr="0097417C">
        <w:t>in</w:t>
      </w:r>
      <w:r w:rsidR="00E24065" w:rsidRPr="0097417C">
        <w:t xml:space="preserve"> </w:t>
      </w:r>
      <w:r w:rsidRPr="0097417C">
        <w:t>decision</w:t>
      </w:r>
      <w:r w:rsidR="00E24065" w:rsidRPr="0097417C">
        <w:t xml:space="preserve"> </w:t>
      </w:r>
      <w:r w:rsidRPr="0097417C">
        <w:t>making</w:t>
      </w:r>
      <w:r w:rsidR="00E24065" w:rsidRPr="0097417C">
        <w:t xml:space="preserve"> </w:t>
      </w:r>
      <w:r w:rsidRPr="0097417C">
        <w:t>organs;</w:t>
      </w:r>
      <w:r w:rsidR="00E24065" w:rsidRPr="0097417C">
        <w:t xml:space="preserve"> </w:t>
      </w:r>
      <w:r w:rsidRPr="0097417C">
        <w:t>building</w:t>
      </w:r>
      <w:r w:rsidR="00E24065" w:rsidRPr="0097417C">
        <w:t xml:space="preserve"> </w:t>
      </w:r>
      <w:r w:rsidRPr="0097417C">
        <w:t>a</w:t>
      </w:r>
      <w:r w:rsidR="00E24065" w:rsidRPr="0097417C">
        <w:t xml:space="preserve"> </w:t>
      </w:r>
      <w:r w:rsidRPr="0097417C">
        <w:t>State</w:t>
      </w:r>
      <w:r w:rsidR="00E24065" w:rsidRPr="0097417C">
        <w:t xml:space="preserve"> </w:t>
      </w:r>
      <w:r w:rsidRPr="0097417C">
        <w:t>committed</w:t>
      </w:r>
      <w:r w:rsidR="00E24065" w:rsidRPr="0097417C">
        <w:t xml:space="preserve"> </w:t>
      </w:r>
      <w:r w:rsidRPr="0097417C">
        <w:t>to</w:t>
      </w:r>
      <w:r w:rsidR="00E24065" w:rsidRPr="0097417C">
        <w:t xml:space="preserve"> </w:t>
      </w:r>
      <w:r w:rsidRPr="0097417C">
        <w:t>promoting</w:t>
      </w:r>
      <w:r w:rsidR="00E24065" w:rsidRPr="0097417C">
        <w:t xml:space="preserve"> </w:t>
      </w:r>
      <w:r w:rsidRPr="0097417C">
        <w:t>social</w:t>
      </w:r>
      <w:r w:rsidR="00E24065" w:rsidRPr="0097417C">
        <w:t xml:space="preserve"> </w:t>
      </w:r>
      <w:r w:rsidRPr="0097417C">
        <w:t>welfare</w:t>
      </w:r>
      <w:r w:rsidR="00E24065" w:rsidRPr="0097417C">
        <w:t xml:space="preserve"> </w:t>
      </w:r>
      <w:r w:rsidRPr="0097417C">
        <w:t>and</w:t>
      </w:r>
      <w:r w:rsidR="00E24065" w:rsidRPr="0097417C">
        <w:t xml:space="preserve"> </w:t>
      </w:r>
      <w:r w:rsidRPr="0097417C">
        <w:t>establishing</w:t>
      </w:r>
      <w:r w:rsidR="00E24065" w:rsidRPr="0097417C">
        <w:t xml:space="preserve"> </w:t>
      </w:r>
      <w:r w:rsidRPr="0097417C">
        <w:t>appropriate</w:t>
      </w:r>
      <w:r w:rsidR="00E24065" w:rsidRPr="0097417C">
        <w:t xml:space="preserve"> </w:t>
      </w:r>
      <w:r w:rsidRPr="0097417C">
        <w:t>mechanisms</w:t>
      </w:r>
      <w:r w:rsidR="00E24065" w:rsidRPr="0097417C">
        <w:t xml:space="preserve"> </w:t>
      </w:r>
      <w:r w:rsidRPr="0097417C">
        <w:t>for</w:t>
      </w:r>
      <w:r w:rsidR="00E24065" w:rsidRPr="0097417C">
        <w:t xml:space="preserve"> </w:t>
      </w:r>
      <w:r w:rsidRPr="0097417C">
        <w:t>ensuring</w:t>
      </w:r>
      <w:r w:rsidR="00E24065" w:rsidRPr="0097417C">
        <w:t xml:space="preserve"> </w:t>
      </w:r>
      <w:r w:rsidRPr="0097417C">
        <w:t>social</w:t>
      </w:r>
      <w:r w:rsidR="00E24065" w:rsidRPr="0097417C">
        <w:t xml:space="preserve"> </w:t>
      </w:r>
      <w:r w:rsidRPr="0097417C">
        <w:t>justice;</w:t>
      </w:r>
      <w:r w:rsidR="00E24065" w:rsidRPr="0097417C">
        <w:t xml:space="preserve"> </w:t>
      </w:r>
      <w:r w:rsidRPr="0097417C">
        <w:t>and</w:t>
      </w:r>
      <w:r w:rsidR="00E24065" w:rsidRPr="0097417C">
        <w:t xml:space="preserve"> </w:t>
      </w:r>
      <w:r w:rsidRPr="0097417C">
        <w:t>the</w:t>
      </w:r>
      <w:r w:rsidR="00E24065" w:rsidRPr="0097417C">
        <w:t xml:space="preserve"> </w:t>
      </w:r>
      <w:r w:rsidRPr="0097417C">
        <w:t>constant</w:t>
      </w:r>
      <w:r w:rsidR="00E24065" w:rsidRPr="0097417C">
        <w:t xml:space="preserve"> </w:t>
      </w:r>
      <w:r w:rsidRPr="0097417C">
        <w:t>quest</w:t>
      </w:r>
      <w:r w:rsidR="00E24065" w:rsidRPr="0097417C">
        <w:t xml:space="preserve"> </w:t>
      </w:r>
      <w:r w:rsidRPr="0097417C">
        <w:t>for</w:t>
      </w:r>
      <w:r w:rsidR="00E24065" w:rsidRPr="0097417C">
        <w:t xml:space="preserve"> </w:t>
      </w:r>
      <w:r w:rsidRPr="0097417C">
        <w:t>solutions</w:t>
      </w:r>
      <w:r w:rsidR="00E24065" w:rsidRPr="0097417C">
        <w:t xml:space="preserve"> </w:t>
      </w:r>
      <w:r w:rsidRPr="0097417C">
        <w:t>through</w:t>
      </w:r>
      <w:r w:rsidR="00E24065" w:rsidRPr="0097417C">
        <w:t xml:space="preserve"> </w:t>
      </w:r>
      <w:r w:rsidRPr="0097417C">
        <w:t>dialogue</w:t>
      </w:r>
      <w:r w:rsidR="00E24065" w:rsidRPr="0097417C">
        <w:t xml:space="preserve"> </w:t>
      </w:r>
      <w:r w:rsidRPr="0097417C">
        <w:t>and</w:t>
      </w:r>
      <w:r w:rsidR="00E24065" w:rsidRPr="0097417C">
        <w:t xml:space="preserve"> </w:t>
      </w:r>
      <w:r w:rsidRPr="0097417C">
        <w:t>consensus;</w:t>
      </w:r>
      <w:r w:rsidR="00823194">
        <w:rPr>
          <w:rStyle w:val="FootnoteReference"/>
        </w:rPr>
        <w:footnoteReference w:id="89"/>
      </w:r>
    </w:p>
    <w:p w:rsidR="00951BC8" w:rsidRPr="0097417C" w:rsidRDefault="00951BC8" w:rsidP="0097417C">
      <w:pPr>
        <w:pStyle w:val="SingleTxtG"/>
      </w:pPr>
      <w:r w:rsidRPr="0097417C">
        <w:t>196.</w:t>
      </w:r>
      <w:r w:rsidRPr="0097417C">
        <w:tab/>
        <w:t>Furthermore,</w:t>
      </w:r>
      <w:r w:rsidR="00E24065" w:rsidRPr="0097417C">
        <w:t xml:space="preserve"> </w:t>
      </w:r>
      <w:r w:rsidRPr="0097417C">
        <w:t>article</w:t>
      </w:r>
      <w:r w:rsidR="00E24065" w:rsidRPr="0097417C">
        <w:t xml:space="preserve"> </w:t>
      </w:r>
      <w:r w:rsidRPr="0097417C">
        <w:t>11</w:t>
      </w:r>
      <w:r w:rsidR="00E24065" w:rsidRPr="0097417C">
        <w:t xml:space="preserve"> </w:t>
      </w:r>
      <w:r w:rsidRPr="0097417C">
        <w:t>of</w:t>
      </w:r>
      <w:r w:rsidR="00E24065" w:rsidRPr="0097417C">
        <w:t xml:space="preserve"> </w:t>
      </w:r>
      <w:r w:rsidRPr="0097417C">
        <w:t>the</w:t>
      </w:r>
      <w:r w:rsidR="00E24065" w:rsidRPr="0097417C">
        <w:t xml:space="preserve"> </w:t>
      </w:r>
      <w:r w:rsidRPr="0097417C">
        <w:t>constitution</w:t>
      </w:r>
      <w:r w:rsidR="00E24065" w:rsidRPr="0097417C">
        <w:t xml:space="preserve"> </w:t>
      </w:r>
      <w:r w:rsidRPr="0097417C">
        <w:t>as</w:t>
      </w:r>
      <w:r w:rsidR="00E24065" w:rsidRPr="0097417C">
        <w:t xml:space="preserve"> </w:t>
      </w:r>
      <w:r w:rsidRPr="0097417C">
        <w:t>amended</w:t>
      </w:r>
      <w:r w:rsidR="00E24065" w:rsidRPr="0097417C">
        <w:t xml:space="preserve"> </w:t>
      </w:r>
      <w:r w:rsidRPr="0097417C">
        <w:t>to</w:t>
      </w:r>
      <w:r w:rsidR="00E24065" w:rsidRPr="0097417C">
        <w:t xml:space="preserve"> </w:t>
      </w:r>
      <w:r w:rsidRPr="0097417C">
        <w:t>date</w:t>
      </w:r>
      <w:r w:rsidR="00E24065" w:rsidRPr="0097417C">
        <w:t xml:space="preserve"> </w:t>
      </w:r>
      <w:r w:rsidRPr="0097417C">
        <w:t>stipulates</w:t>
      </w:r>
      <w:r w:rsidR="00E24065" w:rsidRPr="0097417C">
        <w:t xml:space="preserve"> </w:t>
      </w:r>
      <w:r w:rsidRPr="0097417C">
        <w:t>that</w:t>
      </w:r>
      <w:r w:rsidR="00E24065" w:rsidRPr="0097417C">
        <w:t xml:space="preserve"> “</w:t>
      </w:r>
      <w:r w:rsidRPr="0097417C">
        <w:t>All</w:t>
      </w:r>
      <w:r w:rsidR="00E24065" w:rsidRPr="0097417C">
        <w:t xml:space="preserve"> </w:t>
      </w:r>
      <w:r w:rsidRPr="0097417C">
        <w:t>Rwandans</w:t>
      </w:r>
      <w:r w:rsidR="00E24065" w:rsidRPr="0097417C">
        <w:t xml:space="preserve"> </w:t>
      </w:r>
      <w:r w:rsidRPr="0097417C">
        <w:t>are</w:t>
      </w:r>
      <w:r w:rsidR="00E24065" w:rsidRPr="0097417C">
        <w:t xml:space="preserve"> </w:t>
      </w:r>
      <w:r w:rsidRPr="0097417C">
        <w:t>born</w:t>
      </w:r>
      <w:r w:rsidR="00E24065" w:rsidRPr="0097417C">
        <w:t xml:space="preserve"> </w:t>
      </w:r>
      <w:r w:rsidRPr="0097417C">
        <w:t>and</w:t>
      </w:r>
      <w:r w:rsidR="00E24065" w:rsidRPr="0097417C">
        <w:t xml:space="preserve"> </w:t>
      </w:r>
      <w:r w:rsidRPr="0097417C">
        <w:t>remain</w:t>
      </w:r>
      <w:r w:rsidR="00E24065" w:rsidRPr="0097417C">
        <w:t xml:space="preserve"> </w:t>
      </w:r>
      <w:r w:rsidRPr="0097417C">
        <w:t>free</w:t>
      </w:r>
      <w:r w:rsidR="00E24065" w:rsidRPr="0097417C">
        <w:t xml:space="preserve"> </w:t>
      </w:r>
      <w:r w:rsidRPr="0097417C">
        <w:t>and</w:t>
      </w:r>
      <w:r w:rsidR="00E24065" w:rsidRPr="0097417C">
        <w:t xml:space="preserve"> </w:t>
      </w:r>
      <w:r w:rsidRPr="0097417C">
        <w:t>equal</w:t>
      </w:r>
      <w:r w:rsidR="00E24065" w:rsidRPr="0097417C">
        <w:t xml:space="preserve"> </w:t>
      </w:r>
      <w:r w:rsidRPr="0097417C">
        <w:t>in</w:t>
      </w:r>
      <w:r w:rsidR="00E24065" w:rsidRPr="0097417C">
        <w:t xml:space="preserve"> </w:t>
      </w:r>
      <w:r w:rsidRPr="0097417C">
        <w:t>rights</w:t>
      </w:r>
      <w:r w:rsidR="00E24065" w:rsidRPr="0097417C">
        <w:t xml:space="preserve"> </w:t>
      </w:r>
      <w:r w:rsidRPr="0097417C">
        <w:t>and</w:t>
      </w:r>
      <w:r w:rsidR="00E24065" w:rsidRPr="0097417C">
        <w:t xml:space="preserve"> </w:t>
      </w:r>
      <w:r w:rsidRPr="0097417C">
        <w:t>duties.</w:t>
      </w:r>
      <w:r w:rsidR="00E24065" w:rsidRPr="0097417C">
        <w:t xml:space="preserve"> </w:t>
      </w:r>
      <w:r w:rsidRPr="0097417C">
        <w:t>Discrimination</w:t>
      </w:r>
      <w:r w:rsidR="00E24065" w:rsidRPr="0097417C">
        <w:t xml:space="preserve"> </w:t>
      </w:r>
      <w:r w:rsidRPr="0097417C">
        <w:t>of</w:t>
      </w:r>
      <w:r w:rsidR="00E24065" w:rsidRPr="0097417C">
        <w:t xml:space="preserve"> </w:t>
      </w:r>
      <w:r w:rsidRPr="0097417C">
        <w:t>whatever</w:t>
      </w:r>
      <w:r w:rsidR="00E24065" w:rsidRPr="0097417C">
        <w:t xml:space="preserve"> </w:t>
      </w:r>
      <w:r w:rsidRPr="0097417C">
        <w:t>kind</w:t>
      </w:r>
      <w:r w:rsidR="00E24065" w:rsidRPr="0097417C">
        <w:t xml:space="preserve"> </w:t>
      </w:r>
      <w:r w:rsidRPr="0097417C">
        <w:t>based</w:t>
      </w:r>
      <w:r w:rsidR="00E24065" w:rsidRPr="0097417C">
        <w:t xml:space="preserve"> </w:t>
      </w:r>
      <w:r w:rsidRPr="0097417C">
        <w:t>on,</w:t>
      </w:r>
      <w:r w:rsidR="00E24065" w:rsidRPr="0097417C">
        <w:t xml:space="preserve"> </w:t>
      </w:r>
      <w:r w:rsidRPr="0097417C">
        <w:t>inter</w:t>
      </w:r>
      <w:r w:rsidR="00E24065" w:rsidRPr="0097417C">
        <w:t xml:space="preserve"> </w:t>
      </w:r>
      <w:r w:rsidRPr="0097417C">
        <w:t>alia,</w:t>
      </w:r>
      <w:r w:rsidR="00E24065" w:rsidRPr="0097417C">
        <w:t xml:space="preserve"> </w:t>
      </w:r>
      <w:r w:rsidRPr="0097417C">
        <w:t>ethnic</w:t>
      </w:r>
      <w:r w:rsidR="00E24065" w:rsidRPr="0097417C">
        <w:t xml:space="preserve"> </w:t>
      </w:r>
      <w:r w:rsidRPr="0097417C">
        <w:t>origin,</w:t>
      </w:r>
      <w:r w:rsidR="00E24065" w:rsidRPr="0097417C">
        <w:t xml:space="preserve"> </w:t>
      </w:r>
      <w:r w:rsidRPr="0097417C">
        <w:t>tribe,</w:t>
      </w:r>
      <w:r w:rsidR="00E24065" w:rsidRPr="0097417C">
        <w:t xml:space="preserve"> </w:t>
      </w:r>
      <w:r w:rsidRPr="0097417C">
        <w:t>clan,</w:t>
      </w:r>
      <w:r w:rsidR="00E24065" w:rsidRPr="0097417C">
        <w:t xml:space="preserve"> </w:t>
      </w:r>
      <w:r w:rsidRPr="0097417C">
        <w:t>colour,</w:t>
      </w:r>
      <w:r w:rsidR="00E24065" w:rsidRPr="0097417C">
        <w:t xml:space="preserve"> </w:t>
      </w:r>
      <w:r w:rsidRPr="0097417C">
        <w:t>sex,</w:t>
      </w:r>
      <w:r w:rsidR="00E24065" w:rsidRPr="0097417C">
        <w:t xml:space="preserve"> </w:t>
      </w:r>
      <w:r w:rsidRPr="0097417C">
        <w:t>region,</w:t>
      </w:r>
      <w:r w:rsidR="00E24065" w:rsidRPr="0097417C">
        <w:t xml:space="preserve"> </w:t>
      </w:r>
      <w:r w:rsidRPr="0097417C">
        <w:t>social</w:t>
      </w:r>
      <w:r w:rsidR="00E24065" w:rsidRPr="0097417C">
        <w:t xml:space="preserve"> </w:t>
      </w:r>
      <w:r w:rsidRPr="0097417C">
        <w:t>origin,</w:t>
      </w:r>
      <w:r w:rsidR="00E24065" w:rsidRPr="0097417C">
        <w:t xml:space="preserve"> </w:t>
      </w:r>
      <w:r w:rsidRPr="0097417C">
        <w:t>religion</w:t>
      </w:r>
      <w:r w:rsidR="00E24065" w:rsidRPr="0097417C">
        <w:t xml:space="preserve"> </w:t>
      </w:r>
      <w:r w:rsidRPr="0097417C">
        <w:t>or</w:t>
      </w:r>
      <w:r w:rsidR="00E24065" w:rsidRPr="0097417C">
        <w:t xml:space="preserve"> </w:t>
      </w:r>
      <w:r w:rsidRPr="0097417C">
        <w:t>faith,</w:t>
      </w:r>
      <w:r w:rsidR="00E24065" w:rsidRPr="0097417C">
        <w:t xml:space="preserve"> </w:t>
      </w:r>
      <w:r w:rsidRPr="0097417C">
        <w:t>opinion,</w:t>
      </w:r>
      <w:r w:rsidR="00E24065" w:rsidRPr="0097417C">
        <w:t xml:space="preserve"> </w:t>
      </w:r>
      <w:r w:rsidRPr="0097417C">
        <w:t>economic</w:t>
      </w:r>
      <w:r w:rsidR="00E24065" w:rsidRPr="0097417C">
        <w:t xml:space="preserve"> </w:t>
      </w:r>
      <w:r w:rsidRPr="0097417C">
        <w:t>status,</w:t>
      </w:r>
      <w:r w:rsidR="00E24065" w:rsidRPr="0097417C">
        <w:t xml:space="preserve"> </w:t>
      </w:r>
      <w:r w:rsidRPr="0097417C">
        <w:t>culture,</w:t>
      </w:r>
      <w:r w:rsidR="00E24065" w:rsidRPr="0097417C">
        <w:t xml:space="preserve"> </w:t>
      </w:r>
      <w:r w:rsidRPr="0097417C">
        <w:t>language,</w:t>
      </w:r>
      <w:r w:rsidR="00E24065" w:rsidRPr="0097417C">
        <w:t xml:space="preserve"> </w:t>
      </w:r>
      <w:r w:rsidRPr="0097417C">
        <w:t>social</w:t>
      </w:r>
      <w:r w:rsidR="00E24065" w:rsidRPr="0097417C">
        <w:t xml:space="preserve"> </w:t>
      </w:r>
      <w:r w:rsidRPr="0097417C">
        <w:t>status,</w:t>
      </w:r>
      <w:r w:rsidR="00E24065" w:rsidRPr="0097417C">
        <w:t xml:space="preserve"> </w:t>
      </w:r>
      <w:r w:rsidRPr="0097417C">
        <w:t>physical</w:t>
      </w:r>
      <w:r w:rsidR="00E24065" w:rsidRPr="0097417C">
        <w:t xml:space="preserve"> </w:t>
      </w:r>
      <w:r w:rsidRPr="0097417C">
        <w:t>or</w:t>
      </w:r>
      <w:r w:rsidR="00E24065" w:rsidRPr="0097417C">
        <w:t xml:space="preserve"> </w:t>
      </w:r>
      <w:r w:rsidRPr="0097417C">
        <w:t>mental</w:t>
      </w:r>
      <w:r w:rsidR="00E24065" w:rsidRPr="0097417C">
        <w:t xml:space="preserve"> </w:t>
      </w:r>
      <w:r w:rsidRPr="0097417C">
        <w:t>disability</w:t>
      </w:r>
      <w:r w:rsidR="00E24065" w:rsidRPr="0097417C">
        <w:t xml:space="preserve"> </w:t>
      </w:r>
      <w:r w:rsidRPr="0097417C">
        <w:t>or</w:t>
      </w:r>
      <w:r w:rsidR="00E24065" w:rsidRPr="0097417C">
        <w:t xml:space="preserve"> </w:t>
      </w:r>
      <w:r w:rsidRPr="0097417C">
        <w:t>any</w:t>
      </w:r>
      <w:r w:rsidR="00E24065" w:rsidRPr="0097417C">
        <w:t xml:space="preserve"> </w:t>
      </w:r>
      <w:r w:rsidRPr="0097417C">
        <w:t>other</w:t>
      </w:r>
      <w:r w:rsidR="00E24065" w:rsidRPr="0097417C">
        <w:t xml:space="preserve"> </w:t>
      </w:r>
      <w:r w:rsidRPr="0097417C">
        <w:t>form</w:t>
      </w:r>
      <w:r w:rsidR="00E24065" w:rsidRPr="0097417C">
        <w:t xml:space="preserve"> </w:t>
      </w:r>
      <w:r w:rsidRPr="0097417C">
        <w:t>of</w:t>
      </w:r>
      <w:r w:rsidR="00E24065" w:rsidRPr="0097417C">
        <w:t xml:space="preserve"> </w:t>
      </w:r>
      <w:r w:rsidRPr="0097417C">
        <w:t>discrimination</w:t>
      </w:r>
      <w:r w:rsidR="00E24065" w:rsidRPr="0097417C">
        <w:t xml:space="preserve"> </w:t>
      </w:r>
      <w:r w:rsidRPr="0097417C">
        <w:t>is</w:t>
      </w:r>
      <w:r w:rsidR="00E24065" w:rsidRPr="0097417C">
        <w:t xml:space="preserve"> </w:t>
      </w:r>
      <w:r w:rsidRPr="0097417C">
        <w:t>prohibited</w:t>
      </w:r>
      <w:r w:rsidR="00E24065" w:rsidRPr="0097417C">
        <w:t xml:space="preserve"> </w:t>
      </w:r>
      <w:r w:rsidRPr="0097417C">
        <w:t>and</w:t>
      </w:r>
      <w:r w:rsidR="00E24065" w:rsidRPr="0097417C">
        <w:t xml:space="preserve"> </w:t>
      </w:r>
      <w:r w:rsidRPr="0097417C">
        <w:t>punishable</w:t>
      </w:r>
      <w:r w:rsidR="00E24065" w:rsidRPr="0097417C">
        <w:t xml:space="preserve"> </w:t>
      </w:r>
      <w:r w:rsidRPr="0097417C">
        <w:t>by</w:t>
      </w:r>
      <w:r w:rsidR="00E24065" w:rsidRPr="0097417C">
        <w:t xml:space="preserve"> </w:t>
      </w:r>
      <w:r w:rsidRPr="0097417C">
        <w:t>law.</w:t>
      </w:r>
      <w:r w:rsidR="00E24065" w:rsidRPr="0097417C">
        <w:t>”</w:t>
      </w:r>
    </w:p>
    <w:p w:rsidR="00951BC8" w:rsidRPr="0097417C" w:rsidRDefault="00951BC8" w:rsidP="0097417C">
      <w:pPr>
        <w:pStyle w:val="SingleTxtG"/>
      </w:pPr>
      <w:r w:rsidRPr="0097417C">
        <w:t>197.</w:t>
      </w:r>
      <w:r w:rsidRPr="0097417C">
        <w:tab/>
        <w:t>Equally,</w:t>
      </w:r>
      <w:r w:rsidR="00E24065" w:rsidRPr="0097417C">
        <w:t xml:space="preserve"> </w:t>
      </w:r>
      <w:r w:rsidRPr="0097417C">
        <w:t>Rwanda</w:t>
      </w:r>
      <w:r w:rsidR="00E24065" w:rsidRPr="0097417C">
        <w:t>’</w:t>
      </w:r>
      <w:r w:rsidRPr="0097417C">
        <w:t>s</w:t>
      </w:r>
      <w:r w:rsidR="00E24065" w:rsidRPr="0097417C">
        <w:t xml:space="preserve"> </w:t>
      </w:r>
      <w:r w:rsidRPr="0097417C">
        <w:t>commitment</w:t>
      </w:r>
      <w:r w:rsidR="00E24065" w:rsidRPr="0097417C">
        <w:t xml:space="preserve"> </w:t>
      </w:r>
      <w:r w:rsidRPr="0097417C">
        <w:t>to</w:t>
      </w:r>
      <w:r w:rsidR="00E24065" w:rsidRPr="0097417C">
        <w:t xml:space="preserve"> </w:t>
      </w:r>
      <w:r w:rsidRPr="0097417C">
        <w:t>eradicate</w:t>
      </w:r>
      <w:r w:rsidR="00E24065" w:rsidRPr="0097417C">
        <w:t xml:space="preserve"> </w:t>
      </w:r>
      <w:r w:rsidRPr="0097417C">
        <w:t>racial</w:t>
      </w:r>
      <w:r w:rsidR="00E24065" w:rsidRPr="0097417C">
        <w:t xml:space="preserve"> </w:t>
      </w:r>
      <w:r w:rsidRPr="0097417C">
        <w:t>discrimination</w:t>
      </w:r>
      <w:r w:rsidR="00E24065" w:rsidRPr="0097417C">
        <w:t xml:space="preserve"> </w:t>
      </w:r>
      <w:r w:rsidRPr="0097417C">
        <w:t>is</w:t>
      </w:r>
      <w:r w:rsidR="00E24065" w:rsidRPr="0097417C">
        <w:t xml:space="preserve"> </w:t>
      </w:r>
      <w:r w:rsidRPr="0097417C">
        <w:t>also</w:t>
      </w:r>
      <w:r w:rsidR="00E24065" w:rsidRPr="0097417C">
        <w:t xml:space="preserve"> </w:t>
      </w:r>
      <w:r w:rsidRPr="0097417C">
        <w:t>expressly</w:t>
      </w:r>
      <w:r w:rsidR="00E24065" w:rsidRPr="0097417C">
        <w:t xml:space="preserve"> </w:t>
      </w:r>
      <w:r w:rsidRPr="0097417C">
        <w:t>stated</w:t>
      </w:r>
      <w:r w:rsidR="00E24065" w:rsidRPr="0097417C">
        <w:t xml:space="preserve"> </w:t>
      </w:r>
      <w:r w:rsidRPr="0097417C">
        <w:t>in</w:t>
      </w:r>
      <w:r w:rsidR="00E24065" w:rsidRPr="0097417C">
        <w:t xml:space="preserve"> </w:t>
      </w:r>
      <w:r w:rsidRPr="0097417C">
        <w:t>the</w:t>
      </w:r>
      <w:r w:rsidR="00E24065" w:rsidRPr="0097417C">
        <w:t xml:space="preserve"> </w:t>
      </w:r>
      <w:r w:rsidRPr="0097417C">
        <w:t>two</w:t>
      </w:r>
      <w:r w:rsidR="00E24065" w:rsidRPr="0097417C">
        <w:t xml:space="preserve"> </w:t>
      </w:r>
      <w:r w:rsidRPr="0097417C">
        <w:t>newly</w:t>
      </w:r>
      <w:r w:rsidR="00E24065" w:rsidRPr="0097417C">
        <w:t xml:space="preserve"> </w:t>
      </w:r>
      <w:r w:rsidRPr="0097417C">
        <w:t>adopted</w:t>
      </w:r>
      <w:r w:rsidR="00E24065" w:rsidRPr="0097417C">
        <w:t xml:space="preserve"> </w:t>
      </w:r>
      <w:r w:rsidRPr="0097417C">
        <w:t>laws,</w:t>
      </w:r>
      <w:r w:rsidR="00E24065" w:rsidRPr="0097417C">
        <w:t xml:space="preserve"> </w:t>
      </w:r>
      <w:r w:rsidRPr="0097417C">
        <w:t>i.e.</w:t>
      </w:r>
      <w:r w:rsidR="00E24065" w:rsidRPr="0097417C">
        <w:t xml:space="preserve"> </w:t>
      </w:r>
      <w:r w:rsidRPr="0097417C">
        <w:t>the</w:t>
      </w:r>
      <w:r w:rsidR="00E24065" w:rsidRPr="0097417C">
        <w:t xml:space="preserve"> </w:t>
      </w:r>
      <w:r w:rsidRPr="0097417C">
        <w:t>law</w:t>
      </w:r>
      <w:r w:rsidR="00E24065" w:rsidRPr="0097417C">
        <w:t xml:space="preserve"> </w:t>
      </w:r>
      <w:r w:rsidRPr="0097417C">
        <w:t>on</w:t>
      </w:r>
      <w:r w:rsidR="00E24065" w:rsidRPr="0097417C">
        <w:t xml:space="preserve"> </w:t>
      </w:r>
      <w:r w:rsidRPr="0097417C">
        <w:t>prevention,</w:t>
      </w:r>
      <w:r w:rsidR="00E24065" w:rsidRPr="0097417C">
        <w:t xml:space="preserve"> </w:t>
      </w:r>
      <w:r w:rsidRPr="0097417C">
        <w:t>suppression</w:t>
      </w:r>
      <w:r w:rsidR="00E24065" w:rsidRPr="0097417C">
        <w:t xml:space="preserve"> </w:t>
      </w:r>
      <w:r w:rsidRPr="0097417C">
        <w:t>and</w:t>
      </w:r>
      <w:r w:rsidR="00E24065" w:rsidRPr="0097417C">
        <w:t xml:space="preserve"> </w:t>
      </w:r>
      <w:r w:rsidRPr="0097417C">
        <w:t>punishment</w:t>
      </w:r>
      <w:r w:rsidR="00E24065" w:rsidRPr="0097417C">
        <w:t xml:space="preserve"> </w:t>
      </w:r>
      <w:r w:rsidRPr="0097417C">
        <w:t>of</w:t>
      </w:r>
      <w:r w:rsidR="00E24065" w:rsidRPr="0097417C">
        <w:t xml:space="preserve"> </w:t>
      </w:r>
      <w:r w:rsidRPr="0097417C">
        <w:t>the</w:t>
      </w:r>
      <w:r w:rsidR="00E24065" w:rsidRPr="0097417C">
        <w:t xml:space="preserve"> </w:t>
      </w:r>
      <w:r w:rsidRPr="0097417C">
        <w:t>crime</w:t>
      </w:r>
      <w:r w:rsidR="00E24065" w:rsidRPr="0097417C">
        <w:t xml:space="preserve"> </w:t>
      </w:r>
      <w:r w:rsidRPr="0097417C">
        <w:t>of</w:t>
      </w:r>
      <w:r w:rsidR="00E24065" w:rsidRPr="0097417C">
        <w:t xml:space="preserve"> </w:t>
      </w:r>
      <w:r w:rsidRPr="0097417C">
        <w:t>genocide</w:t>
      </w:r>
      <w:r w:rsidR="00E24065" w:rsidRPr="0097417C">
        <w:t xml:space="preserve"> </w:t>
      </w:r>
      <w:r w:rsidRPr="0097417C">
        <w:t>and</w:t>
      </w:r>
      <w:r w:rsidR="00E24065" w:rsidRPr="0097417C">
        <w:t xml:space="preserve"> </w:t>
      </w:r>
      <w:r w:rsidRPr="0097417C">
        <w:t>the</w:t>
      </w:r>
      <w:r w:rsidR="00E24065" w:rsidRPr="0097417C">
        <w:t xml:space="preserve"> </w:t>
      </w:r>
      <w:r w:rsidRPr="0097417C">
        <w:t>law</w:t>
      </w:r>
      <w:r w:rsidR="00E24065" w:rsidRPr="0097417C">
        <w:t xml:space="preserve"> </w:t>
      </w:r>
      <w:r w:rsidRPr="0097417C">
        <w:t>on</w:t>
      </w:r>
      <w:r w:rsidR="00E24065" w:rsidRPr="0097417C">
        <w:t xml:space="preserve"> </w:t>
      </w:r>
      <w:r w:rsidRPr="0097417C">
        <w:t>prevention,</w:t>
      </w:r>
      <w:r w:rsidR="00E24065" w:rsidRPr="0097417C">
        <w:t xml:space="preserve"> </w:t>
      </w:r>
      <w:r w:rsidRPr="0097417C">
        <w:t>suppression</w:t>
      </w:r>
      <w:r w:rsidR="00E24065" w:rsidRPr="0097417C">
        <w:t xml:space="preserve"> </w:t>
      </w:r>
      <w:r w:rsidRPr="0097417C">
        <w:t>and</w:t>
      </w:r>
      <w:r w:rsidR="00E24065" w:rsidRPr="0097417C">
        <w:t xml:space="preserve"> </w:t>
      </w:r>
      <w:r w:rsidRPr="0097417C">
        <w:t>punishment</w:t>
      </w:r>
      <w:r w:rsidR="00E24065" w:rsidRPr="0097417C">
        <w:t xml:space="preserve"> </w:t>
      </w:r>
      <w:r w:rsidRPr="0097417C">
        <w:t>of</w:t>
      </w:r>
      <w:r w:rsidR="00E24065" w:rsidRPr="0097417C">
        <w:t xml:space="preserve"> </w:t>
      </w:r>
      <w:r w:rsidRPr="0097417C">
        <w:t>the</w:t>
      </w:r>
      <w:r w:rsidR="00E24065" w:rsidRPr="0097417C">
        <w:t xml:space="preserve"> </w:t>
      </w:r>
      <w:r w:rsidRPr="0097417C">
        <w:t>crime</w:t>
      </w:r>
      <w:r w:rsidR="00E24065" w:rsidRPr="0097417C">
        <w:t xml:space="preserve"> </w:t>
      </w:r>
      <w:r w:rsidRPr="0097417C">
        <w:t>of</w:t>
      </w:r>
      <w:r w:rsidR="00E24065" w:rsidRPr="0097417C">
        <w:t xml:space="preserve"> </w:t>
      </w:r>
      <w:r w:rsidRPr="0097417C">
        <w:t>discrimination</w:t>
      </w:r>
      <w:r w:rsidR="00E24065" w:rsidRPr="0097417C">
        <w:t xml:space="preserve"> </w:t>
      </w:r>
      <w:r w:rsidRPr="0097417C">
        <w:t>and</w:t>
      </w:r>
      <w:r w:rsidR="00E24065" w:rsidRPr="0097417C">
        <w:t xml:space="preserve"> </w:t>
      </w:r>
      <w:r w:rsidRPr="0097417C">
        <w:t>sectarianism.</w:t>
      </w:r>
      <w:r w:rsidR="00E24065" w:rsidRPr="0097417C">
        <w:t xml:space="preserve"> </w:t>
      </w:r>
      <w:r w:rsidRPr="0097417C">
        <w:t>The</w:t>
      </w:r>
      <w:r w:rsidR="00E24065" w:rsidRPr="0097417C">
        <w:t xml:space="preserve"> </w:t>
      </w:r>
      <w:r w:rsidRPr="0097417C">
        <w:t>two</w:t>
      </w:r>
      <w:r w:rsidR="00E24065" w:rsidRPr="0097417C">
        <w:t xml:space="preserve"> </w:t>
      </w:r>
      <w:r w:rsidRPr="0097417C">
        <w:t>laws</w:t>
      </w:r>
      <w:r w:rsidR="00E24065" w:rsidRPr="0097417C">
        <w:t xml:space="preserve"> </w:t>
      </w:r>
      <w:r w:rsidRPr="0097417C">
        <w:t>categorically</w:t>
      </w:r>
      <w:r w:rsidR="00E24065" w:rsidRPr="0097417C">
        <w:t xml:space="preserve"> </w:t>
      </w:r>
      <w:r w:rsidRPr="0097417C">
        <w:t>outlaw</w:t>
      </w:r>
      <w:r w:rsidR="00E24065" w:rsidRPr="0097417C">
        <w:t xml:space="preserve"> </w:t>
      </w:r>
      <w:r w:rsidRPr="0097417C">
        <w:t>genocide</w:t>
      </w:r>
      <w:r w:rsidR="00E24065" w:rsidRPr="0097417C">
        <w:t xml:space="preserve"> </w:t>
      </w:r>
      <w:r w:rsidRPr="0097417C">
        <w:t>and</w:t>
      </w:r>
      <w:r w:rsidR="00E24065" w:rsidRPr="0097417C">
        <w:t xml:space="preserve"> </w:t>
      </w:r>
      <w:r w:rsidRPr="0097417C">
        <w:t>discrimination</w:t>
      </w:r>
      <w:r w:rsidR="00E24065" w:rsidRPr="0097417C">
        <w:t xml:space="preserve"> </w:t>
      </w:r>
      <w:r w:rsidRPr="0097417C">
        <w:t>of</w:t>
      </w:r>
      <w:r w:rsidR="00E24065" w:rsidRPr="0097417C">
        <w:t xml:space="preserve"> </w:t>
      </w:r>
      <w:r w:rsidRPr="0097417C">
        <w:t>any</w:t>
      </w:r>
      <w:r w:rsidR="00E24065" w:rsidRPr="0097417C">
        <w:t xml:space="preserve"> </w:t>
      </w:r>
      <w:r w:rsidRPr="0097417C">
        <w:t>form</w:t>
      </w:r>
      <w:r w:rsidR="00E24065" w:rsidRPr="0097417C">
        <w:t xml:space="preserve"> </w:t>
      </w:r>
      <w:r w:rsidRPr="0097417C">
        <w:t>as</w:t>
      </w:r>
      <w:r w:rsidR="00E24065" w:rsidRPr="0097417C">
        <w:t xml:space="preserve"> </w:t>
      </w:r>
      <w:r w:rsidRPr="0097417C">
        <w:t>crimes</w:t>
      </w:r>
      <w:r w:rsidR="00E24065" w:rsidRPr="0097417C">
        <w:t xml:space="preserve"> </w:t>
      </w:r>
      <w:r w:rsidRPr="0097417C">
        <w:t>and</w:t>
      </w:r>
      <w:r w:rsidR="00E24065" w:rsidRPr="0097417C">
        <w:t xml:space="preserve"> </w:t>
      </w:r>
      <w:r w:rsidRPr="0097417C">
        <w:t>therefore</w:t>
      </w:r>
      <w:r w:rsidR="00E24065" w:rsidRPr="0097417C">
        <w:t xml:space="preserve"> </w:t>
      </w:r>
      <w:r w:rsidRPr="0097417C">
        <w:t>punishable.</w:t>
      </w:r>
      <w:r w:rsidR="00950438">
        <w:rPr>
          <w:rStyle w:val="FootnoteReference"/>
        </w:rPr>
        <w:footnoteReference w:id="90"/>
      </w:r>
      <w:r w:rsidR="00E24065" w:rsidRPr="0097417C">
        <w:t xml:space="preserve"> </w:t>
      </w:r>
    </w:p>
    <w:p w:rsidR="00951BC8" w:rsidRPr="0097417C" w:rsidRDefault="00951BC8" w:rsidP="0097417C">
      <w:pPr>
        <w:pStyle w:val="SingleTxtG"/>
      </w:pPr>
      <w:r w:rsidRPr="0097417C">
        <w:t>198.</w:t>
      </w:r>
      <w:r w:rsidRPr="0097417C">
        <w:tab/>
        <w:t>The</w:t>
      </w:r>
      <w:r w:rsidR="00E24065" w:rsidRPr="0097417C">
        <w:t xml:space="preserve"> </w:t>
      </w:r>
      <w:r w:rsidRPr="0097417C">
        <w:t>same</w:t>
      </w:r>
      <w:r w:rsidR="00E24065" w:rsidRPr="0097417C">
        <w:t xml:space="preserve"> </w:t>
      </w:r>
      <w:r w:rsidRPr="0097417C">
        <w:t>protection</w:t>
      </w:r>
      <w:r w:rsidR="00E24065" w:rsidRPr="0097417C">
        <w:t xml:space="preserve"> </w:t>
      </w:r>
      <w:r w:rsidRPr="0097417C">
        <w:t>is</w:t>
      </w:r>
      <w:r w:rsidR="00E24065" w:rsidRPr="0097417C">
        <w:t xml:space="preserve"> </w:t>
      </w:r>
      <w:r w:rsidRPr="0097417C">
        <w:t>guaranteed</w:t>
      </w:r>
      <w:r w:rsidR="00E24065" w:rsidRPr="0097417C">
        <w:t xml:space="preserve"> </w:t>
      </w:r>
      <w:r w:rsidRPr="0097417C">
        <w:t>by</w:t>
      </w:r>
      <w:r w:rsidR="00E24065" w:rsidRPr="0097417C">
        <w:t xml:space="preserve"> </w:t>
      </w:r>
      <w:r w:rsidRPr="0097417C">
        <w:t>the</w:t>
      </w:r>
      <w:r w:rsidR="00E24065" w:rsidRPr="0097417C">
        <w:t xml:space="preserve"> </w:t>
      </w:r>
      <w:r w:rsidRPr="0097417C">
        <w:t>press</w:t>
      </w:r>
      <w:r w:rsidR="00E24065" w:rsidRPr="0097417C">
        <w:t xml:space="preserve"> </w:t>
      </w:r>
      <w:r w:rsidRPr="0097417C">
        <w:t>law,</w:t>
      </w:r>
      <w:r w:rsidR="00E24065" w:rsidRPr="0097417C">
        <w:t xml:space="preserve"> </w:t>
      </w:r>
      <w:r w:rsidRPr="0097417C">
        <w:t>the</w:t>
      </w:r>
      <w:r w:rsidR="00E24065" w:rsidRPr="0097417C">
        <w:t xml:space="preserve"> </w:t>
      </w:r>
      <w:r w:rsidRPr="0097417C">
        <w:t>GBV</w:t>
      </w:r>
      <w:r w:rsidR="00E24065" w:rsidRPr="0097417C">
        <w:t xml:space="preserve"> </w:t>
      </w:r>
      <w:r w:rsidRPr="0097417C">
        <w:t>law,</w:t>
      </w:r>
      <w:r w:rsidR="00E24065" w:rsidRPr="0097417C">
        <w:t xml:space="preserve"> </w:t>
      </w:r>
      <w:r w:rsidRPr="0097417C">
        <w:t>the</w:t>
      </w:r>
      <w:r w:rsidR="00E24065" w:rsidRPr="0097417C">
        <w:t xml:space="preserve"> </w:t>
      </w:r>
      <w:r w:rsidRPr="0097417C">
        <w:t>law</w:t>
      </w:r>
      <w:r w:rsidR="00E24065" w:rsidRPr="0097417C">
        <w:t xml:space="preserve"> </w:t>
      </w:r>
      <w:r w:rsidRPr="0097417C">
        <w:t>that</w:t>
      </w:r>
      <w:r w:rsidR="00E24065" w:rsidRPr="0097417C">
        <w:t xml:space="preserve"> </w:t>
      </w:r>
      <w:r w:rsidRPr="0097417C">
        <w:t>combats</w:t>
      </w:r>
      <w:r w:rsidR="00E24065" w:rsidRPr="0097417C">
        <w:t xml:space="preserve"> </w:t>
      </w:r>
      <w:r w:rsidRPr="0097417C">
        <w:t>against</w:t>
      </w:r>
      <w:r w:rsidR="00E24065" w:rsidRPr="0097417C">
        <w:t xml:space="preserve"> </w:t>
      </w:r>
      <w:r w:rsidRPr="0097417C">
        <w:t>genocide,</w:t>
      </w:r>
      <w:r w:rsidR="00E24065" w:rsidRPr="0097417C">
        <w:t xml:space="preserve"> </w:t>
      </w:r>
      <w:r w:rsidRPr="0097417C">
        <w:t>the</w:t>
      </w:r>
      <w:r w:rsidR="00E24065" w:rsidRPr="0097417C">
        <w:t xml:space="preserve"> </w:t>
      </w:r>
      <w:r w:rsidRPr="0097417C">
        <w:t>labour</w:t>
      </w:r>
      <w:r w:rsidR="00E24065" w:rsidRPr="0097417C">
        <w:t xml:space="preserve"> </w:t>
      </w:r>
      <w:r w:rsidRPr="0097417C">
        <w:t>and</w:t>
      </w:r>
      <w:r w:rsidR="00E24065" w:rsidRPr="0097417C">
        <w:t xml:space="preserve"> </w:t>
      </w:r>
      <w:r w:rsidRPr="0097417C">
        <w:t>public</w:t>
      </w:r>
      <w:r w:rsidR="00E24065" w:rsidRPr="0097417C">
        <w:t xml:space="preserve"> </w:t>
      </w:r>
      <w:r w:rsidRPr="0097417C">
        <w:t>service</w:t>
      </w:r>
      <w:r w:rsidR="00E24065" w:rsidRPr="0097417C">
        <w:t xml:space="preserve"> </w:t>
      </w:r>
      <w:r w:rsidRPr="0097417C">
        <w:t>code</w:t>
      </w:r>
      <w:r w:rsidR="00E24065" w:rsidRPr="0097417C">
        <w:t xml:space="preserve"> </w:t>
      </w:r>
      <w:r w:rsidRPr="0097417C">
        <w:t>and</w:t>
      </w:r>
      <w:r w:rsidR="00E24065" w:rsidRPr="0097417C">
        <w:t xml:space="preserve"> </w:t>
      </w:r>
      <w:r w:rsidRPr="0097417C">
        <w:t>a</w:t>
      </w:r>
      <w:r w:rsidR="00E24065" w:rsidRPr="0097417C">
        <w:t xml:space="preserve"> </w:t>
      </w:r>
      <w:r w:rsidRPr="0097417C">
        <w:t>variety</w:t>
      </w:r>
      <w:r w:rsidR="00E24065" w:rsidRPr="0097417C">
        <w:t xml:space="preserve"> </w:t>
      </w:r>
      <w:r w:rsidRPr="0097417C">
        <w:t>of</w:t>
      </w:r>
      <w:r w:rsidR="00E24065" w:rsidRPr="0097417C">
        <w:t xml:space="preserve"> </w:t>
      </w:r>
      <w:r w:rsidRPr="0097417C">
        <w:t>international</w:t>
      </w:r>
      <w:r w:rsidR="00E24065" w:rsidRPr="0097417C">
        <w:t xml:space="preserve"> </w:t>
      </w:r>
      <w:r w:rsidRPr="0097417C">
        <w:t>human</w:t>
      </w:r>
      <w:r w:rsidR="00E24065" w:rsidRPr="0097417C">
        <w:t xml:space="preserve"> </w:t>
      </w:r>
      <w:r w:rsidRPr="0097417C">
        <w:t>rights</w:t>
      </w:r>
      <w:r w:rsidR="00E24065" w:rsidRPr="0097417C">
        <w:t xml:space="preserve"> </w:t>
      </w:r>
      <w:r w:rsidRPr="0097417C">
        <w:t>signed</w:t>
      </w:r>
      <w:r w:rsidR="00E24065" w:rsidRPr="0097417C">
        <w:t xml:space="preserve"> </w:t>
      </w:r>
      <w:r w:rsidRPr="0097417C">
        <w:t>and</w:t>
      </w:r>
      <w:r w:rsidR="00E24065" w:rsidRPr="0097417C">
        <w:t xml:space="preserve"> </w:t>
      </w:r>
      <w:r w:rsidRPr="0097417C">
        <w:t>ratified</w:t>
      </w:r>
      <w:r w:rsidR="00E24065" w:rsidRPr="0097417C">
        <w:t xml:space="preserve"> </w:t>
      </w:r>
      <w:r w:rsidRPr="0097417C">
        <w:t>by</w:t>
      </w:r>
      <w:r w:rsidR="00E24065" w:rsidRPr="0097417C">
        <w:t xml:space="preserve"> </w:t>
      </w:r>
      <w:r w:rsidRPr="0097417C">
        <w:t>Rwanda.</w:t>
      </w:r>
      <w:r w:rsidR="00E24065" w:rsidRPr="0097417C">
        <w:t xml:space="preserve"> </w:t>
      </w:r>
      <w:r w:rsidRPr="0097417C">
        <w:t>Note</w:t>
      </w:r>
      <w:r w:rsidR="00E24065" w:rsidRPr="0097417C">
        <w:t xml:space="preserve"> </w:t>
      </w:r>
      <w:r w:rsidRPr="0097417C">
        <w:t>that</w:t>
      </w:r>
      <w:r w:rsidR="00E24065" w:rsidRPr="0097417C">
        <w:t xml:space="preserve"> </w:t>
      </w:r>
      <w:r w:rsidRPr="0097417C">
        <w:t>almost</w:t>
      </w:r>
      <w:r w:rsidR="00E24065" w:rsidRPr="0097417C">
        <w:t xml:space="preserve"> </w:t>
      </w:r>
      <w:r w:rsidRPr="0097417C">
        <w:t>all</w:t>
      </w:r>
      <w:r w:rsidR="00E24065" w:rsidRPr="0097417C">
        <w:t xml:space="preserve"> </w:t>
      </w:r>
      <w:r w:rsidRPr="0097417C">
        <w:t>these</w:t>
      </w:r>
      <w:r w:rsidR="00E24065" w:rsidRPr="0097417C">
        <w:t xml:space="preserve"> </w:t>
      </w:r>
      <w:r w:rsidRPr="0097417C">
        <w:t>legislations</w:t>
      </w:r>
      <w:r w:rsidR="00E24065" w:rsidRPr="0097417C">
        <w:t xml:space="preserve"> </w:t>
      </w:r>
      <w:r w:rsidRPr="0097417C">
        <w:t>have</w:t>
      </w:r>
      <w:r w:rsidR="00E24065" w:rsidRPr="0097417C">
        <w:t xml:space="preserve"> </w:t>
      </w:r>
      <w:r w:rsidRPr="0097417C">
        <w:t>been</w:t>
      </w:r>
      <w:r w:rsidR="00E24065" w:rsidRPr="0097417C">
        <w:t xml:space="preserve"> </w:t>
      </w:r>
      <w:r w:rsidRPr="0097417C">
        <w:t>discussed</w:t>
      </w:r>
      <w:r w:rsidR="00E24065" w:rsidRPr="0097417C">
        <w:t xml:space="preserve"> </w:t>
      </w:r>
      <w:r w:rsidRPr="0097417C">
        <w:t>in</w:t>
      </w:r>
      <w:r w:rsidR="00E24065" w:rsidRPr="0097417C">
        <w:t xml:space="preserve"> </w:t>
      </w:r>
      <w:r w:rsidRPr="0097417C">
        <w:t>the</w:t>
      </w:r>
      <w:r w:rsidR="00E24065" w:rsidRPr="0097417C">
        <w:t xml:space="preserve"> </w:t>
      </w:r>
      <w:r w:rsidRPr="0097417C">
        <w:t>above</w:t>
      </w:r>
      <w:r w:rsidR="00E24065" w:rsidRPr="0097417C">
        <w:t xml:space="preserve"> </w:t>
      </w:r>
      <w:r w:rsidRPr="0097417C">
        <w:t>presentations.</w:t>
      </w:r>
      <w:r w:rsidR="00E24065" w:rsidRPr="0097417C">
        <w:t xml:space="preserve"> </w:t>
      </w:r>
    </w:p>
    <w:p w:rsidR="00951BC8" w:rsidRPr="0097417C" w:rsidRDefault="00951BC8" w:rsidP="0097417C">
      <w:pPr>
        <w:pStyle w:val="SingleTxtG"/>
      </w:pPr>
      <w:r w:rsidRPr="0097417C">
        <w:t>199.</w:t>
      </w:r>
      <w:r w:rsidRPr="0097417C">
        <w:tab/>
        <w:t>Rwanda</w:t>
      </w:r>
      <w:r w:rsidR="00E24065" w:rsidRPr="0097417C">
        <w:t xml:space="preserve"> </w:t>
      </w:r>
      <w:r w:rsidRPr="0097417C">
        <w:t>also</w:t>
      </w:r>
      <w:r w:rsidR="00E24065" w:rsidRPr="0097417C">
        <w:t xml:space="preserve"> </w:t>
      </w:r>
      <w:r w:rsidRPr="0097417C">
        <w:t>accords</w:t>
      </w:r>
      <w:r w:rsidR="00E24065" w:rsidRPr="0097417C">
        <w:t xml:space="preserve"> </w:t>
      </w:r>
      <w:r w:rsidRPr="0097417C">
        <w:t>special</w:t>
      </w:r>
      <w:r w:rsidR="00E24065" w:rsidRPr="0097417C">
        <w:t xml:space="preserve"> </w:t>
      </w:r>
      <w:r w:rsidRPr="0097417C">
        <w:t>protection</w:t>
      </w:r>
      <w:r w:rsidR="00E24065" w:rsidRPr="0097417C">
        <w:t xml:space="preserve"> </w:t>
      </w:r>
      <w:r w:rsidRPr="0097417C">
        <w:t>to</w:t>
      </w:r>
      <w:r w:rsidR="00E24065" w:rsidRPr="0097417C">
        <w:t xml:space="preserve"> </w:t>
      </w:r>
      <w:r w:rsidRPr="0097417C">
        <w:t>non-nationals.</w:t>
      </w:r>
      <w:r w:rsidR="00E24065" w:rsidRPr="0097417C">
        <w:t xml:space="preserve"> </w:t>
      </w:r>
      <w:r w:rsidRPr="0097417C">
        <w:t>Non-nationals</w:t>
      </w:r>
      <w:r w:rsidR="00E24065" w:rsidRPr="0097417C">
        <w:t xml:space="preserve"> </w:t>
      </w:r>
      <w:r w:rsidRPr="0097417C">
        <w:t>can</w:t>
      </w:r>
      <w:r w:rsidR="00E24065" w:rsidRPr="0097417C">
        <w:t xml:space="preserve"> </w:t>
      </w:r>
      <w:r w:rsidRPr="0097417C">
        <w:t>be</w:t>
      </w:r>
      <w:r w:rsidR="00E24065" w:rsidRPr="0097417C">
        <w:t xml:space="preserve"> </w:t>
      </w:r>
      <w:r w:rsidRPr="0097417C">
        <w:t>categorised</w:t>
      </w:r>
      <w:r w:rsidR="00E24065" w:rsidRPr="0097417C">
        <w:t xml:space="preserve"> </w:t>
      </w:r>
      <w:r w:rsidRPr="0097417C">
        <w:t>into</w:t>
      </w:r>
      <w:r w:rsidR="00E24065" w:rsidRPr="0097417C">
        <w:t xml:space="preserve"> </w:t>
      </w:r>
      <w:r w:rsidRPr="0097417C">
        <w:t>two</w:t>
      </w:r>
      <w:r w:rsidR="00E24065" w:rsidRPr="0097417C">
        <w:t xml:space="preserve"> </w:t>
      </w:r>
      <w:r w:rsidRPr="0097417C">
        <w:t>separate</w:t>
      </w:r>
      <w:r w:rsidR="00E24065" w:rsidRPr="0097417C">
        <w:t xml:space="preserve"> </w:t>
      </w:r>
      <w:r w:rsidRPr="0097417C">
        <w:t>groups:</w:t>
      </w:r>
      <w:r w:rsidR="00E24065" w:rsidRPr="0097417C">
        <w:t xml:space="preserve"> </w:t>
      </w:r>
      <w:r w:rsidRPr="0097417C">
        <w:t>immigrants</w:t>
      </w:r>
      <w:r w:rsidR="00E24065" w:rsidRPr="0097417C">
        <w:t xml:space="preserve"> </w:t>
      </w:r>
      <w:r w:rsidRPr="0097417C">
        <w:t>and</w:t>
      </w:r>
      <w:r w:rsidR="00E24065" w:rsidRPr="0097417C">
        <w:t xml:space="preserve"> </w:t>
      </w:r>
      <w:r w:rsidRPr="0097417C">
        <w:t>refugees.</w:t>
      </w:r>
      <w:r w:rsidR="00E24065" w:rsidRPr="0097417C">
        <w:t xml:space="preserve"> </w:t>
      </w:r>
      <w:r w:rsidRPr="0097417C">
        <w:t>They</w:t>
      </w:r>
      <w:r w:rsidR="00E24065" w:rsidRPr="0097417C">
        <w:t xml:space="preserve"> </w:t>
      </w:r>
      <w:r w:rsidRPr="0097417C">
        <w:t>benefit</w:t>
      </w:r>
      <w:r w:rsidR="00E24065" w:rsidRPr="0097417C">
        <w:t xml:space="preserve"> </w:t>
      </w:r>
      <w:r w:rsidRPr="0097417C">
        <w:t>from</w:t>
      </w:r>
      <w:r w:rsidR="00E24065" w:rsidRPr="0097417C">
        <w:t xml:space="preserve"> </w:t>
      </w:r>
      <w:r w:rsidRPr="0097417C">
        <w:t>different</w:t>
      </w:r>
      <w:r w:rsidR="00E24065" w:rsidRPr="0097417C">
        <w:t xml:space="preserve"> </w:t>
      </w:r>
      <w:r w:rsidRPr="0097417C">
        <w:t>status.</w:t>
      </w:r>
      <w:r w:rsidR="00E24065" w:rsidRPr="0097417C">
        <w:t xml:space="preserve"> </w:t>
      </w:r>
    </w:p>
    <w:p w:rsidR="00951BC8" w:rsidRPr="0097417C" w:rsidRDefault="00951BC8" w:rsidP="0097417C">
      <w:pPr>
        <w:pStyle w:val="SingleTxtG"/>
      </w:pPr>
      <w:r w:rsidRPr="0097417C">
        <w:t>200.</w:t>
      </w:r>
      <w:r w:rsidRPr="0097417C">
        <w:tab/>
        <w:t>Refugees</w:t>
      </w:r>
      <w:r w:rsidR="00E24065" w:rsidRPr="0097417C">
        <w:t xml:space="preserve"> </w:t>
      </w:r>
      <w:r w:rsidRPr="0097417C">
        <w:t>are</w:t>
      </w:r>
      <w:r w:rsidR="00E24065" w:rsidRPr="0097417C">
        <w:t xml:space="preserve"> </w:t>
      </w:r>
      <w:r w:rsidRPr="0097417C">
        <w:t>protected</w:t>
      </w:r>
      <w:r w:rsidR="00E24065" w:rsidRPr="0097417C">
        <w:t xml:space="preserve"> </w:t>
      </w:r>
      <w:r w:rsidRPr="0097417C">
        <w:t>by</w:t>
      </w:r>
      <w:r w:rsidR="00E24065" w:rsidRPr="0097417C">
        <w:t xml:space="preserve"> </w:t>
      </w:r>
      <w:r w:rsidRPr="0097417C">
        <w:t>both</w:t>
      </w:r>
      <w:r w:rsidR="00E24065" w:rsidRPr="0097417C">
        <w:t xml:space="preserve"> </w:t>
      </w:r>
      <w:r w:rsidRPr="0097417C">
        <w:t>Rwandan</w:t>
      </w:r>
      <w:r w:rsidR="00E24065" w:rsidRPr="0097417C">
        <w:t xml:space="preserve"> </w:t>
      </w:r>
      <w:r w:rsidRPr="0097417C">
        <w:t>domestic</w:t>
      </w:r>
      <w:r w:rsidR="00E24065" w:rsidRPr="0097417C">
        <w:t xml:space="preserve"> </w:t>
      </w:r>
      <w:r w:rsidRPr="0097417C">
        <w:t>laws</w:t>
      </w:r>
      <w:r w:rsidR="00E24065" w:rsidRPr="0097417C">
        <w:t xml:space="preserve"> </w:t>
      </w:r>
      <w:r w:rsidRPr="0097417C">
        <w:t>and</w:t>
      </w:r>
      <w:r w:rsidR="00E24065" w:rsidRPr="0097417C">
        <w:t xml:space="preserve"> </w:t>
      </w:r>
      <w:r w:rsidRPr="0097417C">
        <w:t>international</w:t>
      </w:r>
      <w:r w:rsidR="00E24065" w:rsidRPr="0097417C">
        <w:t xml:space="preserve"> </w:t>
      </w:r>
      <w:r w:rsidRPr="0097417C">
        <w:t>instruments.</w:t>
      </w:r>
      <w:r w:rsidR="00E24065" w:rsidRPr="0097417C">
        <w:t xml:space="preserve"> </w:t>
      </w:r>
      <w:r w:rsidRPr="0097417C">
        <w:t>Every</w:t>
      </w:r>
      <w:r w:rsidR="00E24065" w:rsidRPr="0097417C">
        <w:t xml:space="preserve"> </w:t>
      </w:r>
      <w:r w:rsidRPr="0097417C">
        <w:t>person</w:t>
      </w:r>
      <w:r w:rsidR="00E24065" w:rsidRPr="0097417C">
        <w:t xml:space="preserve"> </w:t>
      </w:r>
      <w:r w:rsidRPr="0097417C">
        <w:t>whose</w:t>
      </w:r>
      <w:r w:rsidR="00E24065" w:rsidRPr="0097417C">
        <w:t xml:space="preserve"> </w:t>
      </w:r>
      <w:r w:rsidRPr="0097417C">
        <w:t>refugee</w:t>
      </w:r>
      <w:r w:rsidR="00E24065" w:rsidRPr="0097417C">
        <w:t xml:space="preserve"> </w:t>
      </w:r>
      <w:r w:rsidRPr="0097417C">
        <w:t>status</w:t>
      </w:r>
      <w:r w:rsidR="00E24065" w:rsidRPr="0097417C">
        <w:t xml:space="preserve"> </w:t>
      </w:r>
      <w:r w:rsidRPr="0097417C">
        <w:t>is</w:t>
      </w:r>
      <w:r w:rsidR="00E24065" w:rsidRPr="0097417C">
        <w:t xml:space="preserve"> </w:t>
      </w:r>
      <w:r w:rsidRPr="0097417C">
        <w:t>recognized</w:t>
      </w:r>
      <w:r w:rsidR="00E24065" w:rsidRPr="0097417C">
        <w:t xml:space="preserve"> </w:t>
      </w:r>
      <w:r w:rsidRPr="0097417C">
        <w:t>in</w:t>
      </w:r>
      <w:r w:rsidR="00E24065" w:rsidRPr="0097417C">
        <w:t xml:space="preserve"> </w:t>
      </w:r>
      <w:r w:rsidRPr="0097417C">
        <w:t>Rwanda</w:t>
      </w:r>
      <w:r w:rsidR="00E24065" w:rsidRPr="0097417C">
        <w:t xml:space="preserve"> </w:t>
      </w:r>
      <w:r w:rsidRPr="0097417C">
        <w:t>has</w:t>
      </w:r>
      <w:r w:rsidR="00E24065" w:rsidRPr="0097417C">
        <w:t xml:space="preserve"> </w:t>
      </w:r>
      <w:r w:rsidRPr="0097417C">
        <w:t>the</w:t>
      </w:r>
      <w:r w:rsidR="00E24065" w:rsidRPr="0097417C">
        <w:t xml:space="preserve"> </w:t>
      </w:r>
      <w:r w:rsidRPr="0097417C">
        <w:t>rights</w:t>
      </w:r>
      <w:r w:rsidR="00E24065" w:rsidRPr="0097417C">
        <w:t xml:space="preserve"> </w:t>
      </w:r>
      <w:r w:rsidRPr="0097417C">
        <w:t>and</w:t>
      </w:r>
      <w:r w:rsidR="00E24065" w:rsidRPr="0097417C">
        <w:t xml:space="preserve"> </w:t>
      </w:r>
      <w:r w:rsidRPr="0097417C">
        <w:t>the</w:t>
      </w:r>
      <w:r w:rsidR="00E24065" w:rsidRPr="0097417C">
        <w:t xml:space="preserve"> </w:t>
      </w:r>
      <w:r w:rsidRPr="0097417C">
        <w:t>liberties</w:t>
      </w:r>
      <w:r w:rsidR="00E24065" w:rsidRPr="0097417C">
        <w:t xml:space="preserve"> </w:t>
      </w:r>
      <w:r w:rsidRPr="0097417C">
        <w:t>provided</w:t>
      </w:r>
      <w:r w:rsidR="00E24065" w:rsidRPr="0097417C">
        <w:t xml:space="preserve"> </w:t>
      </w:r>
      <w:r w:rsidRPr="0097417C">
        <w:t>in</w:t>
      </w:r>
      <w:r w:rsidR="00E24065" w:rsidRPr="0097417C">
        <w:t xml:space="preserve"> </w:t>
      </w:r>
      <w:r w:rsidRPr="0097417C">
        <w:t>the</w:t>
      </w:r>
      <w:r w:rsidR="00E24065" w:rsidRPr="0097417C">
        <w:t xml:space="preserve"> </w:t>
      </w:r>
      <w:r w:rsidRPr="0097417C">
        <w:t>international</w:t>
      </w:r>
      <w:r w:rsidR="00E24065" w:rsidRPr="0097417C">
        <w:t xml:space="preserve"> </w:t>
      </w:r>
      <w:r w:rsidRPr="0097417C">
        <w:t>legal</w:t>
      </w:r>
      <w:r w:rsidR="00E24065" w:rsidRPr="0097417C">
        <w:t xml:space="preserve"> </w:t>
      </w:r>
      <w:r w:rsidRPr="0097417C">
        <w:t>instruments</w:t>
      </w:r>
      <w:r w:rsidR="00E24065" w:rsidRPr="0097417C">
        <w:t xml:space="preserve"> </w:t>
      </w:r>
      <w:r w:rsidRPr="0097417C">
        <w:t>relating</w:t>
      </w:r>
      <w:r w:rsidR="00E24065" w:rsidRPr="0097417C">
        <w:t xml:space="preserve"> </w:t>
      </w:r>
      <w:r w:rsidRPr="0097417C">
        <w:t>to</w:t>
      </w:r>
      <w:r w:rsidR="00E24065" w:rsidRPr="0097417C">
        <w:t xml:space="preserve"> </w:t>
      </w:r>
      <w:r w:rsidRPr="0097417C">
        <w:t>the</w:t>
      </w:r>
      <w:r w:rsidR="00E24065" w:rsidRPr="0097417C">
        <w:t xml:space="preserve"> </w:t>
      </w:r>
      <w:r w:rsidRPr="0097417C">
        <w:t>refugees</w:t>
      </w:r>
      <w:r w:rsidR="00E24065" w:rsidRPr="0097417C">
        <w:t xml:space="preserve"> </w:t>
      </w:r>
      <w:r w:rsidRPr="0097417C">
        <w:t>and</w:t>
      </w:r>
      <w:r w:rsidR="00E24065" w:rsidRPr="0097417C">
        <w:t xml:space="preserve"> </w:t>
      </w:r>
      <w:r w:rsidRPr="0097417C">
        <w:t>ratified</w:t>
      </w:r>
      <w:r w:rsidR="00E24065" w:rsidRPr="0097417C">
        <w:t xml:space="preserve"> </w:t>
      </w:r>
      <w:r w:rsidRPr="0097417C">
        <w:t>by</w:t>
      </w:r>
      <w:r w:rsidR="00E24065" w:rsidRPr="0097417C">
        <w:t xml:space="preserve"> </w:t>
      </w:r>
      <w:r w:rsidRPr="0097417C">
        <w:t>Rwanda.</w:t>
      </w:r>
      <w:r w:rsidR="00E24065" w:rsidRPr="0097417C">
        <w:t xml:space="preserve"> </w:t>
      </w:r>
      <w:r w:rsidRPr="0097417C">
        <w:t>Particularly:</w:t>
      </w:r>
      <w:r w:rsidR="00E24065" w:rsidRPr="0097417C">
        <w:t xml:space="preserve"> </w:t>
      </w:r>
      <w:r w:rsidRPr="0097417C">
        <w:t>the</w:t>
      </w:r>
      <w:r w:rsidR="00E24065" w:rsidRPr="0097417C">
        <w:t xml:space="preserve"> </w:t>
      </w:r>
      <w:r w:rsidRPr="0097417C">
        <w:t>right</w:t>
      </w:r>
      <w:r w:rsidR="00E24065" w:rsidRPr="0097417C">
        <w:t xml:space="preserve"> </w:t>
      </w:r>
      <w:r w:rsidRPr="0097417C">
        <w:t>to</w:t>
      </w:r>
      <w:r w:rsidR="00E24065" w:rsidRPr="0097417C">
        <w:t xml:space="preserve"> </w:t>
      </w:r>
      <w:r w:rsidRPr="0097417C">
        <w:t>non</w:t>
      </w:r>
      <w:r w:rsidR="00E24065" w:rsidRPr="0097417C">
        <w:t xml:space="preserve"> </w:t>
      </w:r>
      <w:r w:rsidRPr="0097417C">
        <w:t>discriminatory</w:t>
      </w:r>
      <w:r w:rsidR="00E24065" w:rsidRPr="0097417C">
        <w:t xml:space="preserve"> </w:t>
      </w:r>
      <w:r w:rsidRPr="0097417C">
        <w:t>treatment;</w:t>
      </w:r>
      <w:r w:rsidR="00E24065" w:rsidRPr="0097417C">
        <w:t xml:space="preserve"> </w:t>
      </w:r>
      <w:r w:rsidRPr="0097417C">
        <w:t>the</w:t>
      </w:r>
      <w:r w:rsidR="00E24065" w:rsidRPr="0097417C">
        <w:t xml:space="preserve"> </w:t>
      </w:r>
      <w:r w:rsidRPr="0097417C">
        <w:t>freedom</w:t>
      </w:r>
      <w:r w:rsidR="00E24065" w:rsidRPr="0097417C">
        <w:t xml:space="preserve"> </w:t>
      </w:r>
      <w:r w:rsidRPr="0097417C">
        <w:t>of</w:t>
      </w:r>
      <w:r w:rsidR="00E24065" w:rsidRPr="0097417C">
        <w:t xml:space="preserve"> </w:t>
      </w:r>
      <w:r w:rsidRPr="0097417C">
        <w:t>religion</w:t>
      </w:r>
      <w:r w:rsidR="00E24065" w:rsidRPr="0097417C">
        <w:t xml:space="preserve"> </w:t>
      </w:r>
      <w:r w:rsidRPr="0097417C">
        <w:t>recognized</w:t>
      </w:r>
      <w:r w:rsidR="00E24065" w:rsidRPr="0097417C">
        <w:t xml:space="preserve"> </w:t>
      </w:r>
      <w:r w:rsidRPr="0097417C">
        <w:t>by</w:t>
      </w:r>
      <w:r w:rsidR="00E24065" w:rsidRPr="0097417C">
        <w:t xml:space="preserve"> </w:t>
      </w:r>
      <w:r w:rsidRPr="0097417C">
        <w:t>the</w:t>
      </w:r>
      <w:r w:rsidR="00E24065" w:rsidRPr="0097417C">
        <w:t xml:space="preserve"> </w:t>
      </w:r>
      <w:r w:rsidRPr="0097417C">
        <w:t>laws;</w:t>
      </w:r>
      <w:r w:rsidR="00E24065" w:rsidRPr="0097417C">
        <w:t xml:space="preserve"> </w:t>
      </w:r>
      <w:r w:rsidRPr="0097417C">
        <w:t>the</w:t>
      </w:r>
      <w:r w:rsidR="00E24065" w:rsidRPr="0097417C">
        <w:t xml:space="preserve"> </w:t>
      </w:r>
      <w:r w:rsidRPr="0097417C">
        <w:t>right</w:t>
      </w:r>
      <w:r w:rsidR="00E24065" w:rsidRPr="0097417C">
        <w:t xml:space="preserve"> </w:t>
      </w:r>
      <w:r w:rsidRPr="0097417C">
        <w:t>to</w:t>
      </w:r>
      <w:r w:rsidR="00E24065" w:rsidRPr="0097417C">
        <w:t xml:space="preserve"> </w:t>
      </w:r>
      <w:r w:rsidRPr="0097417C">
        <w:t>personal</w:t>
      </w:r>
      <w:r w:rsidR="00E24065" w:rsidRPr="0097417C">
        <w:t xml:space="preserve"> </w:t>
      </w:r>
      <w:r w:rsidRPr="0097417C">
        <w:t>property;</w:t>
      </w:r>
      <w:r w:rsidR="00E24065" w:rsidRPr="0097417C">
        <w:t xml:space="preserve"> </w:t>
      </w:r>
      <w:r w:rsidRPr="0097417C">
        <w:t>the</w:t>
      </w:r>
      <w:r w:rsidR="00E24065" w:rsidRPr="0097417C">
        <w:t xml:space="preserve"> </w:t>
      </w:r>
      <w:r w:rsidRPr="0097417C">
        <w:t>right</w:t>
      </w:r>
      <w:r w:rsidR="00E24065" w:rsidRPr="0097417C">
        <w:t xml:space="preserve"> </w:t>
      </w:r>
      <w:r w:rsidRPr="0097417C">
        <w:t>of</w:t>
      </w:r>
      <w:r w:rsidR="00E24065" w:rsidRPr="0097417C">
        <w:t xml:space="preserve"> </w:t>
      </w:r>
      <w:r w:rsidRPr="0097417C">
        <w:t>associations</w:t>
      </w:r>
      <w:r w:rsidR="00E24065" w:rsidRPr="0097417C">
        <w:t xml:space="preserve"> </w:t>
      </w:r>
      <w:r w:rsidRPr="0097417C">
        <w:t>with</w:t>
      </w:r>
      <w:r w:rsidR="00E24065" w:rsidRPr="0097417C">
        <w:t xml:space="preserve"> </w:t>
      </w:r>
      <w:r w:rsidRPr="0097417C">
        <w:t>a</w:t>
      </w:r>
      <w:r w:rsidR="00E24065" w:rsidRPr="0097417C">
        <w:t xml:space="preserve"> </w:t>
      </w:r>
      <w:r w:rsidRPr="0097417C">
        <w:t>non-political</w:t>
      </w:r>
      <w:r w:rsidR="00E24065" w:rsidRPr="0097417C">
        <w:t xml:space="preserve"> </w:t>
      </w:r>
      <w:r w:rsidRPr="0097417C">
        <w:t>character;</w:t>
      </w:r>
      <w:r w:rsidR="00E24065" w:rsidRPr="0097417C">
        <w:t xml:space="preserve"> </w:t>
      </w:r>
      <w:r w:rsidRPr="0097417C">
        <w:t>the</w:t>
      </w:r>
      <w:r w:rsidR="00E24065" w:rsidRPr="0097417C">
        <w:t xml:space="preserve"> </w:t>
      </w:r>
      <w:r w:rsidRPr="0097417C">
        <w:t>right</w:t>
      </w:r>
      <w:r w:rsidR="00E24065" w:rsidRPr="0097417C">
        <w:t xml:space="preserve"> </w:t>
      </w:r>
      <w:r w:rsidRPr="0097417C">
        <w:t>to</w:t>
      </w:r>
      <w:r w:rsidR="00E24065" w:rsidRPr="0097417C">
        <w:t xml:space="preserve"> </w:t>
      </w:r>
      <w:r w:rsidRPr="0097417C">
        <w:t>act</w:t>
      </w:r>
      <w:r w:rsidR="00E24065" w:rsidRPr="0097417C">
        <w:t xml:space="preserve"> </w:t>
      </w:r>
      <w:r w:rsidRPr="0097417C">
        <w:t>before</w:t>
      </w:r>
      <w:r w:rsidR="00E24065" w:rsidRPr="0097417C">
        <w:t xml:space="preserve"> </w:t>
      </w:r>
      <w:r w:rsidRPr="0097417C">
        <w:t>justice</w:t>
      </w:r>
      <w:r w:rsidR="00E24065" w:rsidRPr="0097417C">
        <w:t xml:space="preserve"> </w:t>
      </w:r>
      <w:r w:rsidRPr="0097417C">
        <w:t>and</w:t>
      </w:r>
      <w:r w:rsidR="00E24065" w:rsidRPr="0097417C">
        <w:t xml:space="preserve"> </w:t>
      </w:r>
      <w:r w:rsidRPr="0097417C">
        <w:t>to</w:t>
      </w:r>
      <w:r w:rsidR="00E24065" w:rsidRPr="0097417C">
        <w:t xml:space="preserve"> </w:t>
      </w:r>
      <w:r w:rsidRPr="0097417C">
        <w:t>be</w:t>
      </w:r>
      <w:r w:rsidR="00E24065" w:rsidRPr="0097417C">
        <w:t xml:space="preserve"> </w:t>
      </w:r>
      <w:r w:rsidRPr="0097417C">
        <w:t>represented</w:t>
      </w:r>
      <w:r w:rsidR="00E24065" w:rsidRPr="0097417C">
        <w:t xml:space="preserve"> </w:t>
      </w:r>
      <w:r w:rsidRPr="0097417C">
        <w:t>in</w:t>
      </w:r>
      <w:r w:rsidR="00E24065" w:rsidRPr="0097417C">
        <w:t xml:space="preserve"> </w:t>
      </w:r>
      <w:r w:rsidRPr="0097417C">
        <w:t>justice;</w:t>
      </w:r>
      <w:r w:rsidR="00E24065" w:rsidRPr="0097417C">
        <w:t xml:space="preserve"> </w:t>
      </w:r>
      <w:r w:rsidRPr="0097417C">
        <w:t>the</w:t>
      </w:r>
      <w:r w:rsidR="00E24065" w:rsidRPr="0097417C">
        <w:t xml:space="preserve"> </w:t>
      </w:r>
      <w:r w:rsidRPr="0097417C">
        <w:t>right</w:t>
      </w:r>
      <w:r w:rsidR="00E24065" w:rsidRPr="0097417C">
        <w:t xml:space="preserve"> </w:t>
      </w:r>
      <w:r w:rsidRPr="0097417C">
        <w:t>to</w:t>
      </w:r>
      <w:r w:rsidR="00E24065" w:rsidRPr="0097417C">
        <w:t xml:space="preserve"> </w:t>
      </w:r>
      <w:r w:rsidRPr="0097417C">
        <w:t>employment;</w:t>
      </w:r>
      <w:r w:rsidR="00E24065" w:rsidRPr="0097417C">
        <w:t xml:space="preserve"> </w:t>
      </w:r>
      <w:r w:rsidRPr="0097417C">
        <w:t>the</w:t>
      </w:r>
      <w:r w:rsidR="00E24065" w:rsidRPr="0097417C">
        <w:t xml:space="preserve"> </w:t>
      </w:r>
      <w:r w:rsidRPr="0097417C">
        <w:t>right</w:t>
      </w:r>
      <w:r w:rsidR="00E24065" w:rsidRPr="0097417C">
        <w:t xml:space="preserve"> </w:t>
      </w:r>
      <w:r w:rsidRPr="0097417C">
        <w:t>to</w:t>
      </w:r>
      <w:r w:rsidR="00E24065" w:rsidRPr="0097417C">
        <w:t xml:space="preserve"> </w:t>
      </w:r>
      <w:r w:rsidRPr="0097417C">
        <w:t>accommodation</w:t>
      </w:r>
      <w:r w:rsidR="00E24065" w:rsidRPr="0097417C">
        <w:t xml:space="preserve"> </w:t>
      </w:r>
      <w:r w:rsidRPr="0097417C">
        <w:t>(housing);</w:t>
      </w:r>
      <w:r w:rsidR="00E24065" w:rsidRPr="0097417C">
        <w:t xml:space="preserve"> </w:t>
      </w:r>
      <w:r w:rsidRPr="0097417C">
        <w:t>the</w:t>
      </w:r>
      <w:r w:rsidR="00E24065" w:rsidRPr="0097417C">
        <w:t xml:space="preserve"> </w:t>
      </w:r>
      <w:r w:rsidRPr="0097417C">
        <w:t>right</w:t>
      </w:r>
      <w:r w:rsidR="00E24065" w:rsidRPr="0097417C">
        <w:t xml:space="preserve"> </w:t>
      </w:r>
      <w:r w:rsidRPr="0097417C">
        <w:t>to</w:t>
      </w:r>
      <w:r w:rsidR="00E24065" w:rsidRPr="0097417C">
        <w:t xml:space="preserve"> </w:t>
      </w:r>
      <w:r w:rsidRPr="0097417C">
        <w:t>assistance</w:t>
      </w:r>
      <w:r w:rsidR="00E24065" w:rsidRPr="0097417C">
        <w:t xml:space="preserve"> </w:t>
      </w:r>
      <w:r w:rsidRPr="0097417C">
        <w:t>and</w:t>
      </w:r>
      <w:r w:rsidR="00E24065" w:rsidRPr="0097417C">
        <w:t xml:space="preserve"> </w:t>
      </w:r>
      <w:r w:rsidRPr="0097417C">
        <w:t>protection</w:t>
      </w:r>
      <w:r w:rsidR="00E24065" w:rsidRPr="0097417C">
        <w:t xml:space="preserve"> </w:t>
      </w:r>
      <w:r w:rsidRPr="0097417C">
        <w:t>by</w:t>
      </w:r>
      <w:r w:rsidR="00E24065" w:rsidRPr="0097417C">
        <w:t xml:space="preserve"> </w:t>
      </w:r>
      <w:r w:rsidRPr="0097417C">
        <w:t>the</w:t>
      </w:r>
      <w:r w:rsidR="00E24065" w:rsidRPr="0097417C">
        <w:t xml:space="preserve"> </w:t>
      </w:r>
      <w:r w:rsidRPr="0097417C">
        <w:t>administration;</w:t>
      </w:r>
      <w:r w:rsidR="00E24065" w:rsidRPr="0097417C">
        <w:t xml:space="preserve"> </w:t>
      </w:r>
      <w:r w:rsidRPr="0097417C">
        <w:t>and</w:t>
      </w:r>
      <w:r w:rsidR="00E24065" w:rsidRPr="0097417C">
        <w:t xml:space="preserve"> </w:t>
      </w:r>
      <w:r w:rsidRPr="0097417C">
        <w:t>the</w:t>
      </w:r>
      <w:r w:rsidR="00E24065" w:rsidRPr="0097417C">
        <w:t xml:space="preserve"> </w:t>
      </w:r>
      <w:r w:rsidRPr="0097417C">
        <w:t>right</w:t>
      </w:r>
      <w:r w:rsidR="00E24065" w:rsidRPr="0097417C">
        <w:t xml:space="preserve"> </w:t>
      </w:r>
      <w:r w:rsidRPr="0097417C">
        <w:t>to</w:t>
      </w:r>
      <w:r w:rsidR="00E24065" w:rsidRPr="0097417C">
        <w:t xml:space="preserve"> </w:t>
      </w:r>
      <w:r w:rsidRPr="0097417C">
        <w:t>free</w:t>
      </w:r>
      <w:r w:rsidR="00E24065" w:rsidRPr="0097417C">
        <w:t xml:space="preserve"> </w:t>
      </w:r>
      <w:r w:rsidRPr="0097417C">
        <w:t>movement</w:t>
      </w:r>
      <w:r w:rsidR="00E24065" w:rsidRPr="0097417C">
        <w:t xml:space="preserve"> </w:t>
      </w:r>
      <w:r w:rsidRPr="0097417C">
        <w:t>according</w:t>
      </w:r>
      <w:r w:rsidR="00E24065" w:rsidRPr="0097417C">
        <w:t xml:space="preserve"> </w:t>
      </w:r>
      <w:r w:rsidRPr="0097417C">
        <w:t>to</w:t>
      </w:r>
      <w:r w:rsidR="00E24065" w:rsidRPr="0097417C">
        <w:t xml:space="preserve"> </w:t>
      </w:r>
      <w:r w:rsidRPr="0097417C">
        <w:t>the</w:t>
      </w:r>
      <w:r w:rsidR="00E24065" w:rsidRPr="0097417C">
        <w:t xml:space="preserve"> </w:t>
      </w:r>
      <w:r w:rsidRPr="0097417C">
        <w:t>law.</w:t>
      </w:r>
      <w:r w:rsidR="007C1C28">
        <w:rPr>
          <w:rStyle w:val="FootnoteReference"/>
        </w:rPr>
        <w:footnoteReference w:id="91"/>
      </w:r>
      <w:r w:rsidR="00E24065" w:rsidRPr="0097417C">
        <w:t xml:space="preserve"> </w:t>
      </w:r>
    </w:p>
    <w:p w:rsidR="00951BC8" w:rsidRPr="0097417C" w:rsidRDefault="00951BC8" w:rsidP="0097417C">
      <w:pPr>
        <w:pStyle w:val="SingleTxtG"/>
      </w:pPr>
      <w:r w:rsidRPr="0097417C">
        <w:t>201.</w:t>
      </w:r>
      <w:r w:rsidRPr="0097417C">
        <w:tab/>
        <w:t>Rwanda</w:t>
      </w:r>
      <w:r w:rsidR="00E24065" w:rsidRPr="0097417C">
        <w:t xml:space="preserve"> </w:t>
      </w:r>
      <w:r w:rsidRPr="0097417C">
        <w:t>regularly</w:t>
      </w:r>
      <w:r w:rsidR="00E24065" w:rsidRPr="0097417C">
        <w:t xml:space="preserve"> </w:t>
      </w:r>
      <w:r w:rsidRPr="0097417C">
        <w:t>receives</w:t>
      </w:r>
      <w:r w:rsidR="00E24065" w:rsidRPr="0097417C">
        <w:t xml:space="preserve"> </w:t>
      </w:r>
      <w:r w:rsidRPr="0097417C">
        <w:t>refugees</w:t>
      </w:r>
      <w:r w:rsidR="00E24065" w:rsidRPr="0097417C">
        <w:t xml:space="preserve"> </w:t>
      </w:r>
      <w:r w:rsidRPr="0097417C">
        <w:t>from</w:t>
      </w:r>
      <w:r w:rsidR="00E24065" w:rsidRPr="0097417C">
        <w:t xml:space="preserve"> </w:t>
      </w:r>
      <w:r w:rsidRPr="0097417C">
        <w:t>neighbouring</w:t>
      </w:r>
      <w:r w:rsidR="00E24065" w:rsidRPr="0097417C">
        <w:t xml:space="preserve"> </w:t>
      </w:r>
      <w:r w:rsidRPr="0097417C">
        <w:t>countries</w:t>
      </w:r>
      <w:r w:rsidR="00E24065" w:rsidRPr="0097417C">
        <w:t xml:space="preserve"> </w:t>
      </w:r>
      <w:r w:rsidRPr="0097417C">
        <w:t>and</w:t>
      </w:r>
      <w:r w:rsidR="00E24065" w:rsidRPr="0097417C">
        <w:t xml:space="preserve"> </w:t>
      </w:r>
      <w:r w:rsidRPr="0097417C">
        <w:t>other</w:t>
      </w:r>
      <w:r w:rsidR="00E24065" w:rsidRPr="0097417C">
        <w:t xml:space="preserve"> </w:t>
      </w:r>
      <w:r w:rsidRPr="0097417C">
        <w:t>regions.</w:t>
      </w:r>
      <w:r w:rsidR="00E24065" w:rsidRPr="0097417C">
        <w:t xml:space="preserve"> </w:t>
      </w:r>
      <w:r w:rsidRPr="0097417C">
        <w:t>They</w:t>
      </w:r>
      <w:r w:rsidR="00E24065" w:rsidRPr="0097417C">
        <w:t xml:space="preserve"> </w:t>
      </w:r>
      <w:r w:rsidRPr="0097417C">
        <w:t>equally</w:t>
      </w:r>
      <w:r w:rsidR="00E24065" w:rsidRPr="0097417C">
        <w:t xml:space="preserve"> </w:t>
      </w:r>
      <w:r w:rsidRPr="0097417C">
        <w:t>benefit</w:t>
      </w:r>
      <w:r w:rsidR="00E24065" w:rsidRPr="0097417C">
        <w:t xml:space="preserve"> </w:t>
      </w:r>
      <w:r w:rsidRPr="0097417C">
        <w:t>from</w:t>
      </w:r>
      <w:r w:rsidR="00E24065" w:rsidRPr="0097417C">
        <w:t xml:space="preserve"> </w:t>
      </w:r>
      <w:r w:rsidRPr="0097417C">
        <w:t>the</w:t>
      </w:r>
      <w:r w:rsidR="00E24065" w:rsidRPr="0097417C">
        <w:t xml:space="preserve"> </w:t>
      </w:r>
      <w:r w:rsidRPr="0097417C">
        <w:t>same</w:t>
      </w:r>
      <w:r w:rsidR="00E24065" w:rsidRPr="0097417C">
        <w:t xml:space="preserve"> </w:t>
      </w:r>
      <w:r w:rsidRPr="0097417C">
        <w:t>protection</w:t>
      </w:r>
      <w:r w:rsidR="00E24065" w:rsidRPr="0097417C">
        <w:t xml:space="preserve"> </w:t>
      </w:r>
      <w:r w:rsidRPr="0097417C">
        <w:t>under</w:t>
      </w:r>
      <w:r w:rsidR="00E24065" w:rsidRPr="0097417C">
        <w:t xml:space="preserve"> </w:t>
      </w:r>
      <w:r w:rsidRPr="0097417C">
        <w:t>the</w:t>
      </w:r>
      <w:r w:rsidR="00E24065" w:rsidRPr="0097417C">
        <w:t xml:space="preserve"> </w:t>
      </w:r>
      <w:r w:rsidRPr="0097417C">
        <w:t>facilitation</w:t>
      </w:r>
      <w:r w:rsidR="00E24065" w:rsidRPr="0097417C">
        <w:t xml:space="preserve"> </w:t>
      </w:r>
      <w:r w:rsidRPr="0097417C">
        <w:t>of</w:t>
      </w:r>
      <w:r w:rsidR="00E24065" w:rsidRPr="0097417C">
        <w:t xml:space="preserve"> </w:t>
      </w:r>
      <w:r w:rsidRPr="0097417C">
        <w:t>the</w:t>
      </w:r>
      <w:r w:rsidR="00E24065" w:rsidRPr="0097417C">
        <w:t xml:space="preserve"> </w:t>
      </w:r>
      <w:r w:rsidRPr="0097417C">
        <w:t>National</w:t>
      </w:r>
      <w:r w:rsidR="00E24065" w:rsidRPr="0097417C">
        <w:t xml:space="preserve"> </w:t>
      </w:r>
      <w:r w:rsidRPr="0097417C">
        <w:t>Council</w:t>
      </w:r>
      <w:r w:rsidR="00E24065" w:rsidRPr="0097417C">
        <w:t xml:space="preserve"> </w:t>
      </w:r>
      <w:r w:rsidRPr="0097417C">
        <w:t>for</w:t>
      </w:r>
      <w:r w:rsidR="00E24065" w:rsidRPr="0097417C">
        <w:t xml:space="preserve"> </w:t>
      </w:r>
      <w:r w:rsidRPr="0097417C">
        <w:t>Refugees</w:t>
      </w:r>
      <w:r w:rsidR="00E24065" w:rsidRPr="0097417C">
        <w:t xml:space="preserve"> </w:t>
      </w:r>
      <w:r w:rsidRPr="0097417C">
        <w:t>(NCR)</w:t>
      </w:r>
      <w:r w:rsidR="00E24065" w:rsidRPr="0097417C">
        <w:t xml:space="preserve"> </w:t>
      </w:r>
      <w:r w:rsidRPr="0097417C">
        <w:t>which</w:t>
      </w:r>
      <w:r w:rsidR="00E24065" w:rsidRPr="0097417C">
        <w:t xml:space="preserve"> </w:t>
      </w:r>
      <w:r w:rsidRPr="0097417C">
        <w:t>is</w:t>
      </w:r>
      <w:r w:rsidR="00E24065" w:rsidRPr="0097417C">
        <w:t xml:space="preserve"> </w:t>
      </w:r>
      <w:r w:rsidRPr="0097417C">
        <w:t>the</w:t>
      </w:r>
      <w:r w:rsidR="00E24065" w:rsidRPr="0097417C">
        <w:t xml:space="preserve"> </w:t>
      </w:r>
      <w:r w:rsidRPr="0097417C">
        <w:t>responsible</w:t>
      </w:r>
      <w:r w:rsidR="00E24065" w:rsidRPr="0097417C">
        <w:t xml:space="preserve"> </w:t>
      </w:r>
      <w:r w:rsidRPr="0097417C">
        <w:t>organ</w:t>
      </w:r>
      <w:r w:rsidR="00E24065" w:rsidRPr="0097417C">
        <w:t xml:space="preserve"> </w:t>
      </w:r>
      <w:r w:rsidRPr="0097417C">
        <w:t>for</w:t>
      </w:r>
      <w:r w:rsidR="00E24065" w:rsidRPr="0097417C">
        <w:t xml:space="preserve"> </w:t>
      </w:r>
      <w:r w:rsidRPr="0097417C">
        <w:t>handling</w:t>
      </w:r>
      <w:r w:rsidR="00E24065" w:rsidRPr="0097417C">
        <w:t xml:space="preserve"> </w:t>
      </w:r>
      <w:r w:rsidRPr="0097417C">
        <w:t>all</w:t>
      </w:r>
      <w:r w:rsidR="00E24065" w:rsidRPr="0097417C">
        <w:t xml:space="preserve"> </w:t>
      </w:r>
      <w:r w:rsidRPr="0097417C">
        <w:t>refugees</w:t>
      </w:r>
      <w:r w:rsidR="00E24065" w:rsidRPr="0097417C">
        <w:t xml:space="preserve">’ </w:t>
      </w:r>
      <w:r w:rsidRPr="0097417C">
        <w:t>issues.</w:t>
      </w:r>
      <w:r w:rsidR="00E24065" w:rsidRPr="0097417C">
        <w:t xml:space="preserve"> </w:t>
      </w:r>
    </w:p>
    <w:p w:rsidR="00951BC8" w:rsidRPr="0097417C" w:rsidRDefault="00951BC8" w:rsidP="0097417C">
      <w:pPr>
        <w:pStyle w:val="SingleTxtG"/>
      </w:pPr>
      <w:r w:rsidRPr="0097417C">
        <w:t>202.</w:t>
      </w:r>
      <w:r w:rsidRPr="0097417C">
        <w:tab/>
        <w:t>Foreigners</w:t>
      </w:r>
      <w:r w:rsidR="00E24065" w:rsidRPr="0097417C">
        <w:t xml:space="preserve"> </w:t>
      </w:r>
      <w:r w:rsidRPr="0097417C">
        <w:t>on</w:t>
      </w:r>
      <w:r w:rsidR="00E24065" w:rsidRPr="0097417C">
        <w:t xml:space="preserve"> </w:t>
      </w:r>
      <w:r w:rsidRPr="0097417C">
        <w:t>Rwanda</w:t>
      </w:r>
      <w:r w:rsidR="00E24065" w:rsidRPr="0097417C">
        <w:t xml:space="preserve"> </w:t>
      </w:r>
      <w:r w:rsidRPr="0097417C">
        <w:t>territory</w:t>
      </w:r>
      <w:r w:rsidR="00E24065" w:rsidRPr="0097417C">
        <w:t xml:space="preserve"> </w:t>
      </w:r>
      <w:r w:rsidRPr="0097417C">
        <w:t>are</w:t>
      </w:r>
      <w:r w:rsidR="00E24065" w:rsidRPr="0097417C">
        <w:t xml:space="preserve"> </w:t>
      </w:r>
      <w:r w:rsidRPr="0097417C">
        <w:t>guaranteed</w:t>
      </w:r>
      <w:r w:rsidR="00E24065" w:rsidRPr="0097417C">
        <w:t xml:space="preserve"> </w:t>
      </w:r>
      <w:r w:rsidRPr="0097417C">
        <w:t>equal</w:t>
      </w:r>
      <w:r w:rsidR="00E24065" w:rsidRPr="0097417C">
        <w:t xml:space="preserve"> </w:t>
      </w:r>
      <w:r w:rsidRPr="0097417C">
        <w:t>treatment</w:t>
      </w:r>
      <w:r w:rsidR="00E24065" w:rsidRPr="0097417C">
        <w:t xml:space="preserve"> </w:t>
      </w:r>
      <w:r w:rsidRPr="0097417C">
        <w:t>alike</w:t>
      </w:r>
      <w:r w:rsidR="00E24065" w:rsidRPr="0097417C">
        <w:t xml:space="preserve"> </w:t>
      </w:r>
      <w:r w:rsidRPr="0097417C">
        <w:t>to</w:t>
      </w:r>
      <w:r w:rsidR="00E24065" w:rsidRPr="0097417C">
        <w:t xml:space="preserve"> </w:t>
      </w:r>
      <w:r w:rsidRPr="0097417C">
        <w:t>Rwandan</w:t>
      </w:r>
      <w:r w:rsidR="00E24065" w:rsidRPr="0097417C">
        <w:t xml:space="preserve"> </w:t>
      </w:r>
      <w:r w:rsidRPr="0097417C">
        <w:t>citizens,</w:t>
      </w:r>
      <w:r w:rsidR="00E24065" w:rsidRPr="0097417C">
        <w:t xml:space="preserve"> </w:t>
      </w:r>
      <w:r w:rsidRPr="0097417C">
        <w:t>save</w:t>
      </w:r>
      <w:r w:rsidR="00E24065" w:rsidRPr="0097417C">
        <w:t xml:space="preserve"> </w:t>
      </w:r>
      <w:r w:rsidRPr="0097417C">
        <w:t>under</w:t>
      </w:r>
      <w:r w:rsidR="00E24065" w:rsidRPr="0097417C">
        <w:t xml:space="preserve"> </w:t>
      </w:r>
      <w:r w:rsidRPr="0097417C">
        <w:t>some</w:t>
      </w:r>
      <w:r w:rsidR="00E24065" w:rsidRPr="0097417C">
        <w:t xml:space="preserve"> </w:t>
      </w:r>
      <w:r w:rsidRPr="0097417C">
        <w:t>exceptions.</w:t>
      </w:r>
      <w:r w:rsidR="00E24065" w:rsidRPr="0097417C">
        <w:t xml:space="preserve"> </w:t>
      </w:r>
      <w:r w:rsidRPr="0097417C">
        <w:t>Article</w:t>
      </w:r>
      <w:r w:rsidR="00E24065" w:rsidRPr="0097417C">
        <w:t xml:space="preserve"> </w:t>
      </w:r>
      <w:r w:rsidRPr="0097417C">
        <w:t>42</w:t>
      </w:r>
      <w:r w:rsidR="00E24065" w:rsidRPr="0097417C">
        <w:t xml:space="preserve"> </w:t>
      </w:r>
      <w:r w:rsidRPr="0097417C">
        <w:t>of</w:t>
      </w:r>
      <w:r w:rsidR="00E24065" w:rsidRPr="0097417C">
        <w:t xml:space="preserve"> </w:t>
      </w:r>
      <w:r w:rsidRPr="0097417C">
        <w:t>the</w:t>
      </w:r>
      <w:r w:rsidR="00E24065" w:rsidRPr="0097417C">
        <w:t xml:space="preserve"> </w:t>
      </w:r>
      <w:r w:rsidRPr="0097417C">
        <w:t>constitution</w:t>
      </w:r>
      <w:r w:rsidR="00E24065" w:rsidRPr="0097417C">
        <w:t xml:space="preserve"> </w:t>
      </w:r>
      <w:r w:rsidRPr="0097417C">
        <w:t>as</w:t>
      </w:r>
      <w:r w:rsidR="00E24065" w:rsidRPr="0097417C">
        <w:t xml:space="preserve"> </w:t>
      </w:r>
      <w:r w:rsidRPr="0097417C">
        <w:t>amended</w:t>
      </w:r>
      <w:r w:rsidR="00E24065" w:rsidRPr="0097417C">
        <w:t xml:space="preserve"> </w:t>
      </w:r>
      <w:r w:rsidRPr="0097417C">
        <w:t>to</w:t>
      </w:r>
      <w:r w:rsidR="00E24065" w:rsidRPr="0097417C">
        <w:t xml:space="preserve"> </w:t>
      </w:r>
      <w:r w:rsidRPr="0097417C">
        <w:t>date</w:t>
      </w:r>
      <w:r w:rsidR="00E24065" w:rsidRPr="0097417C">
        <w:t xml:space="preserve"> </w:t>
      </w:r>
      <w:r w:rsidRPr="0097417C">
        <w:t>states</w:t>
      </w:r>
      <w:r w:rsidR="00E24065" w:rsidRPr="0097417C">
        <w:t xml:space="preserve"> </w:t>
      </w:r>
      <w:r w:rsidRPr="0097417C">
        <w:t>that</w:t>
      </w:r>
      <w:r w:rsidR="00E24065" w:rsidRPr="0097417C">
        <w:t xml:space="preserve"> “</w:t>
      </w:r>
      <w:r w:rsidRPr="0097417C">
        <w:t>every</w:t>
      </w:r>
      <w:r w:rsidR="00E24065" w:rsidRPr="0097417C">
        <w:t xml:space="preserve"> </w:t>
      </w:r>
      <w:r w:rsidRPr="0097417C">
        <w:t>foreigner</w:t>
      </w:r>
      <w:r w:rsidR="00E24065" w:rsidRPr="0097417C">
        <w:t xml:space="preserve"> </w:t>
      </w:r>
      <w:r w:rsidRPr="0097417C">
        <w:t>legally</w:t>
      </w:r>
      <w:r w:rsidR="00E24065" w:rsidRPr="0097417C">
        <w:t xml:space="preserve"> </w:t>
      </w:r>
      <w:r w:rsidRPr="0097417C">
        <w:t>residing</w:t>
      </w:r>
      <w:r w:rsidR="00E24065" w:rsidRPr="0097417C">
        <w:t xml:space="preserve"> </w:t>
      </w:r>
      <w:r w:rsidRPr="0097417C">
        <w:t>in</w:t>
      </w:r>
      <w:r w:rsidR="00E24065" w:rsidRPr="0097417C">
        <w:t xml:space="preserve"> </w:t>
      </w:r>
      <w:r w:rsidRPr="0097417C">
        <w:t>the</w:t>
      </w:r>
      <w:r w:rsidR="00E24065" w:rsidRPr="0097417C">
        <w:t xml:space="preserve"> </w:t>
      </w:r>
      <w:r w:rsidRPr="0097417C">
        <w:t>Republic</w:t>
      </w:r>
      <w:r w:rsidR="00E24065" w:rsidRPr="0097417C">
        <w:t xml:space="preserve"> </w:t>
      </w:r>
      <w:r w:rsidRPr="0097417C">
        <w:t>of</w:t>
      </w:r>
      <w:r w:rsidR="00E24065" w:rsidRPr="0097417C">
        <w:t xml:space="preserve"> </w:t>
      </w:r>
      <w:r w:rsidRPr="0097417C">
        <w:t>Rwanda</w:t>
      </w:r>
      <w:r w:rsidR="00E24065" w:rsidRPr="0097417C">
        <w:t xml:space="preserve"> </w:t>
      </w:r>
      <w:r w:rsidRPr="0097417C">
        <w:t>shall</w:t>
      </w:r>
      <w:r w:rsidR="00E24065" w:rsidRPr="0097417C">
        <w:t xml:space="preserve"> </w:t>
      </w:r>
      <w:r w:rsidRPr="0097417C">
        <w:t>enjoy</w:t>
      </w:r>
      <w:r w:rsidR="00E24065" w:rsidRPr="0097417C">
        <w:t xml:space="preserve"> </w:t>
      </w:r>
      <w:r w:rsidRPr="0097417C">
        <w:t>all</w:t>
      </w:r>
      <w:r w:rsidR="00E24065" w:rsidRPr="0097417C">
        <w:t xml:space="preserve"> </w:t>
      </w:r>
      <w:r w:rsidRPr="0097417C">
        <w:t>rights</w:t>
      </w:r>
      <w:r w:rsidR="00E24065" w:rsidRPr="0097417C">
        <w:t xml:space="preserve"> </w:t>
      </w:r>
      <w:r w:rsidRPr="0097417C">
        <w:t>except</w:t>
      </w:r>
      <w:r w:rsidR="00E24065" w:rsidRPr="0097417C">
        <w:t xml:space="preserve"> </w:t>
      </w:r>
      <w:r w:rsidRPr="0097417C">
        <w:t>those</w:t>
      </w:r>
      <w:r w:rsidR="00E24065" w:rsidRPr="0097417C">
        <w:t xml:space="preserve"> </w:t>
      </w:r>
      <w:r w:rsidRPr="0097417C">
        <w:t>reserved</w:t>
      </w:r>
      <w:r w:rsidR="00E24065" w:rsidRPr="0097417C">
        <w:t xml:space="preserve"> </w:t>
      </w:r>
      <w:r w:rsidRPr="0097417C">
        <w:t>for</w:t>
      </w:r>
      <w:r w:rsidR="00E24065" w:rsidRPr="0097417C">
        <w:t xml:space="preserve"> </w:t>
      </w:r>
      <w:r w:rsidRPr="0097417C">
        <w:t>nationals</w:t>
      </w:r>
      <w:r w:rsidR="00E24065" w:rsidRPr="0097417C">
        <w:t xml:space="preserve"> </w:t>
      </w:r>
      <w:r w:rsidRPr="0097417C">
        <w:t>as</w:t>
      </w:r>
      <w:r w:rsidR="00E24065" w:rsidRPr="0097417C">
        <w:t xml:space="preserve"> </w:t>
      </w:r>
      <w:r w:rsidRPr="0097417C">
        <w:t>determined</w:t>
      </w:r>
      <w:r w:rsidR="00E24065" w:rsidRPr="0097417C">
        <w:t xml:space="preserve"> </w:t>
      </w:r>
      <w:r w:rsidRPr="0097417C">
        <w:t>under</w:t>
      </w:r>
      <w:r w:rsidR="00E24065" w:rsidRPr="0097417C">
        <w:t xml:space="preserve"> </w:t>
      </w:r>
      <w:r w:rsidRPr="0097417C">
        <w:t>this</w:t>
      </w:r>
      <w:r w:rsidR="00E24065" w:rsidRPr="0097417C">
        <w:t xml:space="preserve"> </w:t>
      </w:r>
      <w:r w:rsidRPr="0097417C">
        <w:t>constitution</w:t>
      </w:r>
      <w:r w:rsidR="00E24065" w:rsidRPr="0097417C">
        <w:t xml:space="preserve"> </w:t>
      </w:r>
      <w:r w:rsidRPr="0097417C">
        <w:t>and</w:t>
      </w:r>
      <w:r w:rsidR="00E24065" w:rsidRPr="0097417C">
        <w:t xml:space="preserve"> </w:t>
      </w:r>
      <w:r w:rsidRPr="0097417C">
        <w:t>other</w:t>
      </w:r>
      <w:r w:rsidR="00E24065" w:rsidRPr="0097417C">
        <w:t xml:space="preserve"> </w:t>
      </w:r>
      <w:r w:rsidRPr="0097417C">
        <w:t>laws</w:t>
      </w:r>
      <w:r w:rsidR="00E24065" w:rsidRPr="0097417C">
        <w:t>”</w:t>
      </w:r>
      <w:r w:rsidRPr="0097417C">
        <w:t>;</w:t>
      </w:r>
      <w:r w:rsidR="00E24065" w:rsidRPr="0097417C">
        <w:t xml:space="preserve"> </w:t>
      </w:r>
      <w:r w:rsidRPr="0097417C">
        <w:t>impliedly,</w:t>
      </w:r>
      <w:r w:rsidR="00E24065" w:rsidRPr="0097417C">
        <w:t xml:space="preserve"> </w:t>
      </w:r>
      <w:r w:rsidRPr="0097417C">
        <w:t>foreigners</w:t>
      </w:r>
      <w:r w:rsidR="00E24065" w:rsidRPr="0097417C">
        <w:t xml:space="preserve"> </w:t>
      </w:r>
      <w:r w:rsidRPr="0097417C">
        <w:t>are</w:t>
      </w:r>
      <w:r w:rsidR="00E24065" w:rsidRPr="0097417C">
        <w:t xml:space="preserve"> </w:t>
      </w:r>
      <w:r w:rsidRPr="0097417C">
        <w:t>only</w:t>
      </w:r>
      <w:r w:rsidR="00E24065" w:rsidRPr="0097417C">
        <w:t xml:space="preserve"> </w:t>
      </w:r>
      <w:r w:rsidRPr="0097417C">
        <w:t>restricted</w:t>
      </w:r>
      <w:r w:rsidR="00E24065" w:rsidRPr="0097417C">
        <w:t xml:space="preserve"> </w:t>
      </w:r>
      <w:r w:rsidRPr="0097417C">
        <w:t>from</w:t>
      </w:r>
      <w:r w:rsidR="00E24065" w:rsidRPr="0097417C">
        <w:t xml:space="preserve"> </w:t>
      </w:r>
      <w:r w:rsidRPr="0097417C">
        <w:t>exercising</w:t>
      </w:r>
      <w:r w:rsidR="00E24065" w:rsidRPr="0097417C">
        <w:t xml:space="preserve"> </w:t>
      </w:r>
      <w:r w:rsidRPr="0097417C">
        <w:t>some</w:t>
      </w:r>
      <w:r w:rsidR="00E24065" w:rsidRPr="0097417C">
        <w:t xml:space="preserve"> </w:t>
      </w:r>
      <w:r w:rsidRPr="0097417C">
        <w:t>political</w:t>
      </w:r>
      <w:r w:rsidR="00E24065" w:rsidRPr="0097417C">
        <w:t xml:space="preserve"> </w:t>
      </w:r>
      <w:r w:rsidRPr="0097417C">
        <w:t>rights</w:t>
      </w:r>
      <w:r w:rsidR="00E24065" w:rsidRPr="0097417C">
        <w:t xml:space="preserve"> </w:t>
      </w:r>
      <w:r w:rsidRPr="0097417C">
        <w:t>such</w:t>
      </w:r>
      <w:r w:rsidR="00E24065" w:rsidRPr="0097417C">
        <w:t xml:space="preserve"> </w:t>
      </w:r>
      <w:r w:rsidRPr="0097417C">
        <w:t>as</w:t>
      </w:r>
      <w:r w:rsidR="00E24065" w:rsidRPr="0097417C">
        <w:t xml:space="preserve"> </w:t>
      </w:r>
      <w:r w:rsidRPr="0097417C">
        <w:t>voting</w:t>
      </w:r>
      <w:r w:rsidR="00E24065" w:rsidRPr="0097417C">
        <w:t xml:space="preserve"> </w:t>
      </w:r>
      <w:r w:rsidRPr="0097417C">
        <w:t>or</w:t>
      </w:r>
      <w:r w:rsidR="00E24065" w:rsidRPr="0097417C">
        <w:t xml:space="preserve"> </w:t>
      </w:r>
      <w:r w:rsidRPr="0097417C">
        <w:t>to</w:t>
      </w:r>
      <w:r w:rsidR="00E24065" w:rsidRPr="0097417C">
        <w:t xml:space="preserve"> </w:t>
      </w:r>
      <w:r w:rsidRPr="0097417C">
        <w:t>be</w:t>
      </w:r>
      <w:r w:rsidR="00E24065" w:rsidRPr="0097417C">
        <w:t xml:space="preserve"> </w:t>
      </w:r>
      <w:r w:rsidRPr="0097417C">
        <w:t>elected.</w:t>
      </w:r>
      <w:r w:rsidR="00E24065" w:rsidRPr="0097417C">
        <w:t xml:space="preserve"> </w:t>
      </w:r>
      <w:r w:rsidRPr="0097417C">
        <w:t>The</w:t>
      </w:r>
      <w:r w:rsidR="00E24065" w:rsidRPr="0097417C">
        <w:t xml:space="preserve"> </w:t>
      </w:r>
      <w:r w:rsidRPr="0097417C">
        <w:t>new</w:t>
      </w:r>
      <w:r w:rsidR="00E24065" w:rsidRPr="0097417C">
        <w:t xml:space="preserve"> </w:t>
      </w:r>
      <w:r w:rsidRPr="0097417C">
        <w:t>labour</w:t>
      </w:r>
      <w:r w:rsidR="00E24065" w:rsidRPr="0097417C">
        <w:t xml:space="preserve"> </w:t>
      </w:r>
      <w:r w:rsidRPr="0097417C">
        <w:t>code</w:t>
      </w:r>
      <w:r w:rsidR="00E24065" w:rsidRPr="0097417C">
        <w:t xml:space="preserve"> </w:t>
      </w:r>
      <w:r w:rsidRPr="0097417C">
        <w:t>provides</w:t>
      </w:r>
      <w:r w:rsidR="00E24065" w:rsidRPr="0097417C">
        <w:t xml:space="preserve"> </w:t>
      </w:r>
      <w:r w:rsidRPr="0097417C">
        <w:t>that</w:t>
      </w:r>
      <w:r w:rsidR="00E24065" w:rsidRPr="0097417C">
        <w:t xml:space="preserve"> </w:t>
      </w:r>
      <w:r w:rsidRPr="0097417C">
        <w:t>apart</w:t>
      </w:r>
      <w:r w:rsidR="00E24065" w:rsidRPr="0097417C">
        <w:t xml:space="preserve"> </w:t>
      </w:r>
      <w:r w:rsidRPr="0097417C">
        <w:t>from</w:t>
      </w:r>
      <w:r w:rsidR="00E24065" w:rsidRPr="0097417C">
        <w:t xml:space="preserve"> </w:t>
      </w:r>
      <w:r w:rsidRPr="0097417C">
        <w:t>issues</w:t>
      </w:r>
      <w:r w:rsidR="00E24065" w:rsidRPr="0097417C">
        <w:t xml:space="preserve"> </w:t>
      </w:r>
      <w:r w:rsidRPr="0097417C">
        <w:t>related</w:t>
      </w:r>
      <w:r w:rsidR="00E24065" w:rsidRPr="0097417C">
        <w:t xml:space="preserve"> </w:t>
      </w:r>
      <w:r w:rsidRPr="0097417C">
        <w:t>to</w:t>
      </w:r>
      <w:r w:rsidR="00E24065" w:rsidRPr="0097417C">
        <w:t xml:space="preserve"> </w:t>
      </w:r>
      <w:r w:rsidRPr="0097417C">
        <w:t>working</w:t>
      </w:r>
      <w:r w:rsidR="00E24065" w:rsidRPr="0097417C">
        <w:t xml:space="preserve"> </w:t>
      </w:r>
      <w:r w:rsidRPr="0097417C">
        <w:t>permits</w:t>
      </w:r>
      <w:r w:rsidR="00E24065" w:rsidRPr="0097417C">
        <w:t xml:space="preserve"> </w:t>
      </w:r>
      <w:r w:rsidRPr="0097417C">
        <w:t>for</w:t>
      </w:r>
      <w:r w:rsidR="00E24065" w:rsidRPr="0097417C">
        <w:t xml:space="preserve"> </w:t>
      </w:r>
      <w:r w:rsidRPr="0097417C">
        <w:t>foreigners</w:t>
      </w:r>
      <w:r w:rsidR="00E24065" w:rsidRPr="0097417C">
        <w:t xml:space="preserve"> </w:t>
      </w:r>
      <w:r w:rsidRPr="0097417C">
        <w:t>working</w:t>
      </w:r>
      <w:r w:rsidR="00E24065" w:rsidRPr="0097417C">
        <w:t xml:space="preserve"> </w:t>
      </w:r>
      <w:r w:rsidRPr="0097417C">
        <w:t>in</w:t>
      </w:r>
      <w:r w:rsidR="00E24065" w:rsidRPr="0097417C">
        <w:t xml:space="preserve"> </w:t>
      </w:r>
      <w:r w:rsidRPr="0097417C">
        <w:t>Rwanda</w:t>
      </w:r>
      <w:r w:rsidR="00E24065" w:rsidRPr="0097417C">
        <w:t xml:space="preserve"> </w:t>
      </w:r>
      <w:r w:rsidRPr="0097417C">
        <w:t>that</w:t>
      </w:r>
      <w:r w:rsidR="00E24065" w:rsidRPr="0097417C">
        <w:t xml:space="preserve"> </w:t>
      </w:r>
      <w:r w:rsidRPr="0097417C">
        <w:t>are</w:t>
      </w:r>
      <w:r w:rsidR="00E24065" w:rsidRPr="0097417C">
        <w:t xml:space="preserve"> </w:t>
      </w:r>
      <w:r w:rsidRPr="0097417C">
        <w:t>determined</w:t>
      </w:r>
      <w:r w:rsidR="00E24065" w:rsidRPr="0097417C">
        <w:t xml:space="preserve"> </w:t>
      </w:r>
      <w:r w:rsidRPr="0097417C">
        <w:t>by</w:t>
      </w:r>
      <w:r w:rsidR="00E24065" w:rsidRPr="0097417C">
        <w:t xml:space="preserve"> </w:t>
      </w:r>
      <w:r w:rsidRPr="0097417C">
        <w:t>immigration</w:t>
      </w:r>
      <w:r w:rsidR="00E24065" w:rsidRPr="0097417C">
        <w:t xml:space="preserve"> </w:t>
      </w:r>
      <w:r w:rsidRPr="0097417C">
        <w:t>and</w:t>
      </w:r>
      <w:r w:rsidR="00E24065" w:rsidRPr="0097417C">
        <w:t xml:space="preserve"> </w:t>
      </w:r>
      <w:r w:rsidRPr="0097417C">
        <w:t>emigration</w:t>
      </w:r>
      <w:r w:rsidR="00E24065" w:rsidRPr="0097417C">
        <w:t xml:space="preserve"> </w:t>
      </w:r>
      <w:r w:rsidRPr="0097417C">
        <w:t>laws,</w:t>
      </w:r>
      <w:r w:rsidR="00E24065" w:rsidRPr="0097417C">
        <w:t xml:space="preserve"> </w:t>
      </w:r>
      <w:r w:rsidRPr="0097417C">
        <w:t>the</w:t>
      </w:r>
      <w:r w:rsidR="00E24065" w:rsidRPr="0097417C">
        <w:t xml:space="preserve"> </w:t>
      </w:r>
      <w:r w:rsidRPr="0097417C">
        <w:t>contract</w:t>
      </w:r>
      <w:r w:rsidR="00E24065" w:rsidRPr="0097417C">
        <w:t xml:space="preserve"> </w:t>
      </w:r>
      <w:r w:rsidRPr="0097417C">
        <w:t>of</w:t>
      </w:r>
      <w:r w:rsidR="00E24065" w:rsidRPr="0097417C">
        <w:t xml:space="preserve"> </w:t>
      </w:r>
      <w:r w:rsidRPr="0097417C">
        <w:t>employment</w:t>
      </w:r>
      <w:r w:rsidR="00E24065" w:rsidRPr="0097417C">
        <w:t xml:space="preserve"> </w:t>
      </w:r>
      <w:r w:rsidRPr="0097417C">
        <w:t>for</w:t>
      </w:r>
      <w:r w:rsidR="00E24065" w:rsidRPr="0097417C">
        <w:t xml:space="preserve"> </w:t>
      </w:r>
      <w:r w:rsidRPr="0097417C">
        <w:t>foreigners</w:t>
      </w:r>
      <w:r w:rsidR="00E24065" w:rsidRPr="0097417C">
        <w:t xml:space="preserve"> </w:t>
      </w:r>
      <w:r w:rsidRPr="0097417C">
        <w:t>working</w:t>
      </w:r>
      <w:r w:rsidR="00E24065" w:rsidRPr="0097417C">
        <w:t xml:space="preserve"> </w:t>
      </w:r>
      <w:r w:rsidRPr="0097417C">
        <w:t>in</w:t>
      </w:r>
      <w:r w:rsidR="00E24065" w:rsidRPr="0097417C">
        <w:t xml:space="preserve"> </w:t>
      </w:r>
      <w:r w:rsidRPr="0097417C">
        <w:t>Rwanda</w:t>
      </w:r>
      <w:r w:rsidR="00E24065" w:rsidRPr="0097417C">
        <w:t xml:space="preserve"> </w:t>
      </w:r>
      <w:r w:rsidRPr="0097417C">
        <w:t>shall</w:t>
      </w:r>
      <w:r w:rsidR="00E24065" w:rsidRPr="0097417C">
        <w:t xml:space="preserve"> </w:t>
      </w:r>
      <w:r w:rsidRPr="0097417C">
        <w:t>be</w:t>
      </w:r>
      <w:r w:rsidR="00E24065" w:rsidRPr="0097417C">
        <w:t xml:space="preserve"> </w:t>
      </w:r>
      <w:r w:rsidRPr="0097417C">
        <w:t>governed</w:t>
      </w:r>
      <w:r w:rsidR="00E24065" w:rsidRPr="0097417C">
        <w:t xml:space="preserve"> </w:t>
      </w:r>
      <w:r w:rsidRPr="0097417C">
        <w:t>by</w:t>
      </w:r>
      <w:r w:rsidR="00E24065" w:rsidRPr="0097417C">
        <w:t xml:space="preserve"> </w:t>
      </w:r>
      <w:r w:rsidRPr="0097417C">
        <w:t>this</w:t>
      </w:r>
      <w:r w:rsidR="00E24065" w:rsidRPr="0097417C">
        <w:t xml:space="preserve"> </w:t>
      </w:r>
      <w:r w:rsidRPr="0097417C">
        <w:t>law</w:t>
      </w:r>
      <w:r w:rsidR="00E24065" w:rsidRPr="0097417C">
        <w:t xml:space="preserve"> </w:t>
      </w:r>
      <w:r w:rsidRPr="0097417C">
        <w:t>and</w:t>
      </w:r>
      <w:r w:rsidR="00E24065" w:rsidRPr="0097417C">
        <w:t xml:space="preserve"> </w:t>
      </w:r>
      <w:r w:rsidRPr="0097417C">
        <w:t>shall</w:t>
      </w:r>
      <w:r w:rsidR="00E24065" w:rsidRPr="0097417C">
        <w:t xml:space="preserve"> </w:t>
      </w:r>
      <w:r w:rsidRPr="0097417C">
        <w:t>be</w:t>
      </w:r>
      <w:r w:rsidR="00E24065" w:rsidRPr="0097417C">
        <w:t xml:space="preserve"> </w:t>
      </w:r>
      <w:r w:rsidRPr="0097417C">
        <w:t>written</w:t>
      </w:r>
      <w:r w:rsidRPr="0097417C">
        <w:rPr>
          <w:szCs w:val="23"/>
        </w:rPr>
        <w:t>.</w:t>
      </w:r>
      <w:r w:rsidR="00C96556">
        <w:rPr>
          <w:rStyle w:val="FootnoteReference"/>
          <w:szCs w:val="23"/>
        </w:rPr>
        <w:footnoteReference w:id="92"/>
      </w:r>
    </w:p>
    <w:p w:rsidR="00951BC8" w:rsidRPr="0097417C" w:rsidRDefault="00951BC8" w:rsidP="0097417C">
      <w:pPr>
        <w:pStyle w:val="SingleTxtG"/>
      </w:pPr>
      <w:r w:rsidRPr="0097417C">
        <w:t>203.</w:t>
      </w:r>
      <w:r w:rsidRPr="0097417C">
        <w:tab/>
        <w:t>By</w:t>
      </w:r>
      <w:r w:rsidR="00E24065" w:rsidRPr="0097417C">
        <w:t xml:space="preserve"> </w:t>
      </w:r>
      <w:r w:rsidRPr="0097417C">
        <w:t>and</w:t>
      </w:r>
      <w:r w:rsidR="00E24065" w:rsidRPr="0097417C">
        <w:t xml:space="preserve"> </w:t>
      </w:r>
      <w:r w:rsidRPr="0097417C">
        <w:t>large,</w:t>
      </w:r>
      <w:r w:rsidR="00E24065" w:rsidRPr="0097417C">
        <w:t xml:space="preserve"> </w:t>
      </w:r>
      <w:r w:rsidRPr="0097417C">
        <w:t>the</w:t>
      </w:r>
      <w:r w:rsidR="00E24065" w:rsidRPr="0097417C">
        <w:t xml:space="preserve"> </w:t>
      </w:r>
      <w:r w:rsidRPr="0097417C">
        <w:t>GoR</w:t>
      </w:r>
      <w:r w:rsidR="00E24065" w:rsidRPr="0097417C">
        <w:t xml:space="preserve"> </w:t>
      </w:r>
      <w:r w:rsidRPr="0097417C">
        <w:t>has</w:t>
      </w:r>
      <w:r w:rsidR="00E24065" w:rsidRPr="0097417C">
        <w:t xml:space="preserve"> </w:t>
      </w:r>
      <w:r w:rsidRPr="0097417C">
        <w:t>expressed</w:t>
      </w:r>
      <w:r w:rsidR="00E24065" w:rsidRPr="0097417C">
        <w:t xml:space="preserve"> </w:t>
      </w:r>
      <w:r w:rsidRPr="0097417C">
        <w:t>its</w:t>
      </w:r>
      <w:r w:rsidR="00E24065" w:rsidRPr="0097417C">
        <w:t xml:space="preserve"> </w:t>
      </w:r>
      <w:r w:rsidRPr="0097417C">
        <w:t>strong</w:t>
      </w:r>
      <w:r w:rsidR="00E24065" w:rsidRPr="0097417C">
        <w:t xml:space="preserve"> </w:t>
      </w:r>
      <w:r w:rsidRPr="0097417C">
        <w:t>condemnation</w:t>
      </w:r>
      <w:r w:rsidR="00E24065" w:rsidRPr="0097417C">
        <w:t xml:space="preserve"> </w:t>
      </w:r>
      <w:r w:rsidRPr="0097417C">
        <w:t>on</w:t>
      </w:r>
      <w:r w:rsidR="00E24065" w:rsidRPr="0097417C">
        <w:t xml:space="preserve"> </w:t>
      </w:r>
      <w:r w:rsidRPr="0097417C">
        <w:t>artificial</w:t>
      </w:r>
      <w:r w:rsidR="00E24065" w:rsidRPr="0097417C">
        <w:t xml:space="preserve"> </w:t>
      </w:r>
      <w:r w:rsidRPr="0097417C">
        <w:t>barriers</w:t>
      </w:r>
      <w:r w:rsidR="00E24065" w:rsidRPr="0097417C">
        <w:t xml:space="preserve"> </w:t>
      </w:r>
      <w:r w:rsidRPr="0097417C">
        <w:t>based</w:t>
      </w:r>
      <w:r w:rsidR="00E24065" w:rsidRPr="0097417C">
        <w:t xml:space="preserve"> </w:t>
      </w:r>
      <w:r w:rsidRPr="0097417C">
        <w:t>on</w:t>
      </w:r>
      <w:r w:rsidR="00E24065" w:rsidRPr="0097417C">
        <w:t xml:space="preserve"> </w:t>
      </w:r>
      <w:r w:rsidRPr="0097417C">
        <w:t>racial</w:t>
      </w:r>
      <w:r w:rsidR="00E24065" w:rsidRPr="0097417C">
        <w:t xml:space="preserve"> </w:t>
      </w:r>
      <w:r w:rsidRPr="0097417C">
        <w:t>grounds</w:t>
      </w:r>
      <w:r w:rsidR="00E24065" w:rsidRPr="0097417C">
        <w:t xml:space="preserve"> </w:t>
      </w:r>
      <w:r w:rsidRPr="0097417C">
        <w:t>anywhere</w:t>
      </w:r>
      <w:r w:rsidR="00E24065" w:rsidRPr="0097417C">
        <w:t xml:space="preserve"> </w:t>
      </w:r>
      <w:r w:rsidRPr="0097417C">
        <w:t>in</w:t>
      </w:r>
      <w:r w:rsidR="00E24065" w:rsidRPr="0097417C">
        <w:t xml:space="preserve"> </w:t>
      </w:r>
      <w:r w:rsidRPr="0097417C">
        <w:t>Rwanda,</w:t>
      </w:r>
      <w:r w:rsidR="00E24065" w:rsidRPr="0097417C">
        <w:t xml:space="preserve"> </w:t>
      </w:r>
      <w:r w:rsidRPr="0097417C">
        <w:t>or</w:t>
      </w:r>
      <w:r w:rsidR="00E24065" w:rsidRPr="0097417C">
        <w:t xml:space="preserve"> </w:t>
      </w:r>
      <w:r w:rsidRPr="0097417C">
        <w:t>anywhere</w:t>
      </w:r>
      <w:r w:rsidR="00E24065" w:rsidRPr="0097417C">
        <w:t xml:space="preserve"> </w:t>
      </w:r>
      <w:r w:rsidRPr="0097417C">
        <w:t>else</w:t>
      </w:r>
      <w:r w:rsidR="00E24065" w:rsidRPr="0097417C">
        <w:t xml:space="preserve"> </w:t>
      </w:r>
      <w:r w:rsidRPr="0097417C">
        <w:t>in</w:t>
      </w:r>
      <w:r w:rsidR="00E24065" w:rsidRPr="0097417C">
        <w:t xml:space="preserve"> </w:t>
      </w:r>
      <w:r w:rsidRPr="0097417C">
        <w:t>the</w:t>
      </w:r>
      <w:r w:rsidR="00E24065" w:rsidRPr="0097417C">
        <w:t xml:space="preserve"> </w:t>
      </w:r>
      <w:r w:rsidRPr="0097417C">
        <w:t>world.</w:t>
      </w:r>
      <w:r w:rsidR="00E24065" w:rsidRPr="0097417C">
        <w:t xml:space="preserve"> </w:t>
      </w:r>
      <w:r w:rsidRPr="0097417C">
        <w:t>This</w:t>
      </w:r>
      <w:r w:rsidR="00E24065" w:rsidRPr="0097417C">
        <w:t xml:space="preserve"> </w:t>
      </w:r>
      <w:r w:rsidRPr="0097417C">
        <w:t>is</w:t>
      </w:r>
      <w:r w:rsidR="00E24065" w:rsidRPr="0097417C">
        <w:t xml:space="preserve"> </w:t>
      </w:r>
      <w:r w:rsidRPr="0097417C">
        <w:t>reflected</w:t>
      </w:r>
      <w:r w:rsidR="00E24065" w:rsidRPr="0097417C">
        <w:t xml:space="preserve"> </w:t>
      </w:r>
      <w:r w:rsidRPr="0097417C">
        <w:t>by</w:t>
      </w:r>
      <w:r w:rsidR="00E24065" w:rsidRPr="0097417C">
        <w:t xml:space="preserve"> </w:t>
      </w:r>
      <w:r w:rsidRPr="0097417C">
        <w:t>its</w:t>
      </w:r>
      <w:r w:rsidR="00E24065" w:rsidRPr="0097417C">
        <w:t xml:space="preserve"> </w:t>
      </w:r>
      <w:r w:rsidRPr="0097417C">
        <w:t>hard-line</w:t>
      </w:r>
      <w:r w:rsidR="00E24065" w:rsidRPr="0097417C">
        <w:t xml:space="preserve"> </w:t>
      </w:r>
      <w:r w:rsidRPr="0097417C">
        <w:t>approach</w:t>
      </w:r>
      <w:r w:rsidR="00E24065" w:rsidRPr="0097417C">
        <w:t xml:space="preserve"> </w:t>
      </w:r>
      <w:r w:rsidRPr="0097417C">
        <w:t>with</w:t>
      </w:r>
      <w:r w:rsidR="00E24065" w:rsidRPr="0097417C">
        <w:t xml:space="preserve"> </w:t>
      </w:r>
      <w:r w:rsidRPr="0097417C">
        <w:t>countries</w:t>
      </w:r>
      <w:r w:rsidR="00E24065" w:rsidRPr="0097417C">
        <w:t xml:space="preserve"> </w:t>
      </w:r>
      <w:r w:rsidRPr="0097417C">
        <w:t>that</w:t>
      </w:r>
      <w:r w:rsidR="00E24065" w:rsidRPr="0097417C">
        <w:t xml:space="preserve"> </w:t>
      </w:r>
      <w:r w:rsidRPr="0097417C">
        <w:t>practise</w:t>
      </w:r>
      <w:r w:rsidR="00E24065" w:rsidRPr="0097417C">
        <w:t xml:space="preserve"> </w:t>
      </w:r>
      <w:r w:rsidRPr="0097417C">
        <w:t>racial</w:t>
      </w:r>
      <w:r w:rsidR="00E24065" w:rsidRPr="0097417C">
        <w:t xml:space="preserve"> </w:t>
      </w:r>
      <w:r w:rsidRPr="0097417C">
        <w:t>segregation.</w:t>
      </w:r>
    </w:p>
    <w:p w:rsidR="00951BC8" w:rsidRPr="0097417C" w:rsidRDefault="00951BC8" w:rsidP="0097417C">
      <w:pPr>
        <w:pStyle w:val="SingleTxtG"/>
      </w:pPr>
      <w:r w:rsidRPr="0097417C">
        <w:t>204.</w:t>
      </w:r>
      <w:r w:rsidRPr="0097417C">
        <w:tab/>
        <w:t>In</w:t>
      </w:r>
      <w:r w:rsidR="00E24065" w:rsidRPr="0097417C">
        <w:t xml:space="preserve"> </w:t>
      </w:r>
      <w:r w:rsidRPr="0097417C">
        <w:t>his</w:t>
      </w:r>
      <w:r w:rsidR="00E24065" w:rsidRPr="0097417C">
        <w:t xml:space="preserve"> </w:t>
      </w:r>
      <w:r w:rsidRPr="0097417C">
        <w:t>speech,</w:t>
      </w:r>
      <w:r w:rsidR="00E24065" w:rsidRPr="0097417C">
        <w:t xml:space="preserve"> </w:t>
      </w:r>
      <w:r w:rsidRPr="0097417C">
        <w:t>H.E</w:t>
      </w:r>
      <w:r w:rsidR="00E24065" w:rsidRPr="0097417C">
        <w:t xml:space="preserve"> </w:t>
      </w:r>
      <w:r w:rsidRPr="0097417C">
        <w:t>Paul</w:t>
      </w:r>
      <w:r w:rsidR="00E24065" w:rsidRPr="0097417C">
        <w:t xml:space="preserve"> </w:t>
      </w:r>
      <w:r w:rsidRPr="0097417C">
        <w:t>Kagame,</w:t>
      </w:r>
      <w:r w:rsidR="00E24065" w:rsidRPr="0097417C">
        <w:t xml:space="preserve"> </w:t>
      </w:r>
      <w:r w:rsidRPr="0097417C">
        <w:t>president</w:t>
      </w:r>
      <w:r w:rsidR="00E24065" w:rsidRPr="0097417C">
        <w:t xml:space="preserve"> </w:t>
      </w:r>
      <w:r w:rsidRPr="0097417C">
        <w:t>of</w:t>
      </w:r>
      <w:r w:rsidR="00E24065" w:rsidRPr="0097417C">
        <w:t xml:space="preserve"> </w:t>
      </w:r>
      <w:r w:rsidRPr="0097417C">
        <w:t>the</w:t>
      </w:r>
      <w:r w:rsidR="00E24065" w:rsidRPr="0097417C">
        <w:t xml:space="preserve"> </w:t>
      </w:r>
      <w:r w:rsidRPr="0097417C">
        <w:t>Republic</w:t>
      </w:r>
      <w:r w:rsidR="00E24065" w:rsidRPr="0097417C">
        <w:t xml:space="preserve"> </w:t>
      </w:r>
      <w:r w:rsidRPr="0097417C">
        <w:t>of</w:t>
      </w:r>
      <w:r w:rsidR="00E24065" w:rsidRPr="0097417C">
        <w:t xml:space="preserve"> </w:t>
      </w:r>
      <w:r w:rsidRPr="0097417C">
        <w:t>Rwanda</w:t>
      </w:r>
      <w:r w:rsidR="00E24065" w:rsidRPr="0097417C">
        <w:t xml:space="preserve"> </w:t>
      </w:r>
      <w:r w:rsidRPr="0097417C">
        <w:t>at</w:t>
      </w:r>
      <w:r w:rsidR="00E24065" w:rsidRPr="0097417C">
        <w:t xml:space="preserve"> </w:t>
      </w:r>
      <w:r w:rsidRPr="0097417C">
        <w:t>the</w:t>
      </w:r>
      <w:r w:rsidR="00E24065" w:rsidRPr="0097417C">
        <w:t xml:space="preserve"> </w:t>
      </w:r>
      <w:r w:rsidRPr="0097417C">
        <w:t>World</w:t>
      </w:r>
      <w:r w:rsidR="00E24065" w:rsidRPr="0097417C">
        <w:t xml:space="preserve"> </w:t>
      </w:r>
      <w:r w:rsidRPr="0097417C">
        <w:t>Conference</w:t>
      </w:r>
      <w:r w:rsidR="00E24065" w:rsidRPr="0097417C">
        <w:t xml:space="preserve"> </w:t>
      </w:r>
      <w:r w:rsidRPr="0097417C">
        <w:t>against</w:t>
      </w:r>
      <w:r w:rsidR="00E24065" w:rsidRPr="0097417C">
        <w:t xml:space="preserve"> </w:t>
      </w:r>
      <w:r w:rsidRPr="0097417C">
        <w:t>Racism,</w:t>
      </w:r>
      <w:r w:rsidR="00E24065" w:rsidRPr="0097417C">
        <w:t xml:space="preserve"> </w:t>
      </w:r>
      <w:r w:rsidRPr="0097417C">
        <w:t>Racial</w:t>
      </w:r>
      <w:r w:rsidR="00E24065" w:rsidRPr="0097417C">
        <w:t xml:space="preserve"> </w:t>
      </w:r>
      <w:r w:rsidRPr="0097417C">
        <w:t>Discrimination,</w:t>
      </w:r>
      <w:r w:rsidR="00E24065" w:rsidRPr="0097417C">
        <w:t xml:space="preserve"> </w:t>
      </w:r>
      <w:r w:rsidRPr="0097417C">
        <w:t>Xenophobia</w:t>
      </w:r>
      <w:r w:rsidR="00E24065" w:rsidRPr="0097417C">
        <w:t xml:space="preserve"> </w:t>
      </w:r>
      <w:r w:rsidRPr="0097417C">
        <w:t>and</w:t>
      </w:r>
      <w:r w:rsidR="00E24065" w:rsidRPr="0097417C">
        <w:t xml:space="preserve"> </w:t>
      </w:r>
      <w:r w:rsidRPr="0097417C">
        <w:t>Related</w:t>
      </w:r>
      <w:r w:rsidR="00E24065" w:rsidRPr="0097417C">
        <w:t xml:space="preserve"> </w:t>
      </w:r>
      <w:r w:rsidRPr="0097417C">
        <w:t>Intolerance</w:t>
      </w:r>
      <w:r w:rsidR="00E24065" w:rsidRPr="0097417C">
        <w:t xml:space="preserve"> </w:t>
      </w:r>
      <w:r w:rsidRPr="0097417C">
        <w:t>convened</w:t>
      </w:r>
      <w:r w:rsidR="00E24065" w:rsidRPr="0097417C">
        <w:t xml:space="preserve"> </w:t>
      </w:r>
      <w:r w:rsidRPr="0097417C">
        <w:t>in</w:t>
      </w:r>
      <w:r w:rsidR="00E24065" w:rsidRPr="0097417C">
        <w:t xml:space="preserve"> </w:t>
      </w:r>
      <w:r w:rsidRPr="0097417C">
        <w:t>Durban,</w:t>
      </w:r>
      <w:r w:rsidR="00E24065" w:rsidRPr="0097417C">
        <w:t xml:space="preserve"> </w:t>
      </w:r>
      <w:r w:rsidRPr="0097417C">
        <w:t>South</w:t>
      </w:r>
      <w:r w:rsidR="00E24065" w:rsidRPr="0097417C">
        <w:t xml:space="preserve"> </w:t>
      </w:r>
      <w:r w:rsidRPr="0097417C">
        <w:t>Africa,</w:t>
      </w:r>
      <w:r w:rsidR="00E24065" w:rsidRPr="0097417C">
        <w:t xml:space="preserve"> </w:t>
      </w:r>
      <w:r w:rsidRPr="0097417C">
        <w:t>31</w:t>
      </w:r>
      <w:r w:rsidR="00E24065" w:rsidRPr="0097417C">
        <w:t xml:space="preserve"> </w:t>
      </w:r>
      <w:r w:rsidRPr="0097417C">
        <w:t>August</w:t>
      </w:r>
      <w:r w:rsidR="00E24065" w:rsidRPr="0097417C">
        <w:t xml:space="preserve"> </w:t>
      </w:r>
      <w:r w:rsidRPr="0097417C">
        <w:t>2001,</w:t>
      </w:r>
      <w:r w:rsidR="00E24065" w:rsidRPr="0097417C">
        <w:t xml:space="preserve"> </w:t>
      </w:r>
      <w:r w:rsidRPr="0097417C">
        <w:t>strongly</w:t>
      </w:r>
      <w:r w:rsidR="00E24065" w:rsidRPr="0097417C">
        <w:t xml:space="preserve"> </w:t>
      </w:r>
      <w:r w:rsidRPr="0097417C">
        <w:t>rejected</w:t>
      </w:r>
      <w:r w:rsidR="00E24065" w:rsidRPr="0097417C">
        <w:t xml:space="preserve"> </w:t>
      </w:r>
      <w:r w:rsidRPr="0097417C">
        <w:t>this</w:t>
      </w:r>
      <w:r w:rsidR="00E24065" w:rsidRPr="0097417C">
        <w:t xml:space="preserve"> </w:t>
      </w:r>
      <w:r w:rsidRPr="0097417C">
        <w:t>practice</w:t>
      </w:r>
      <w:r w:rsidR="00E24065" w:rsidRPr="0097417C">
        <w:t xml:space="preserve"> </w:t>
      </w:r>
      <w:r w:rsidRPr="0097417C">
        <w:t>over</w:t>
      </w:r>
      <w:r w:rsidR="00E24065" w:rsidRPr="0097417C">
        <w:t xml:space="preserve"> </w:t>
      </w:r>
      <w:r w:rsidRPr="0097417C">
        <w:t>the</w:t>
      </w:r>
      <w:r w:rsidR="00E24065" w:rsidRPr="0097417C">
        <w:t xml:space="preserve"> </w:t>
      </w:r>
      <w:r w:rsidRPr="0097417C">
        <w:t>world</w:t>
      </w:r>
      <w:r w:rsidR="00E24065" w:rsidRPr="0097417C">
        <w:t xml:space="preserve"> </w:t>
      </w:r>
      <w:r w:rsidRPr="0097417C">
        <w:t>and</w:t>
      </w:r>
      <w:r w:rsidR="00E24065" w:rsidRPr="0097417C">
        <w:t xml:space="preserve"> </w:t>
      </w:r>
      <w:r w:rsidRPr="0097417C">
        <w:t>called</w:t>
      </w:r>
      <w:r w:rsidR="00E24065" w:rsidRPr="0097417C">
        <w:t xml:space="preserve"> </w:t>
      </w:r>
      <w:r w:rsidRPr="0097417C">
        <w:t>on</w:t>
      </w:r>
      <w:r w:rsidR="00E24065" w:rsidRPr="0097417C">
        <w:t xml:space="preserve"> </w:t>
      </w:r>
      <w:r w:rsidRPr="0097417C">
        <w:t>the</w:t>
      </w:r>
      <w:r w:rsidR="00E24065" w:rsidRPr="0097417C">
        <w:t xml:space="preserve"> </w:t>
      </w:r>
      <w:r w:rsidRPr="0097417C">
        <w:t>Africa</w:t>
      </w:r>
      <w:r w:rsidR="00E24065" w:rsidRPr="0097417C">
        <w:t xml:space="preserve"> </w:t>
      </w:r>
      <w:r w:rsidRPr="0097417C">
        <w:t>leaders</w:t>
      </w:r>
      <w:r w:rsidR="00E24065" w:rsidRPr="0097417C">
        <w:t xml:space="preserve"> </w:t>
      </w:r>
      <w:r w:rsidRPr="0097417C">
        <w:t>and</w:t>
      </w:r>
      <w:r w:rsidR="00E24065" w:rsidRPr="0097417C">
        <w:t xml:space="preserve"> </w:t>
      </w:r>
      <w:r w:rsidRPr="0097417C">
        <w:t>African</w:t>
      </w:r>
      <w:r w:rsidR="00E24065" w:rsidRPr="0097417C">
        <w:t xml:space="preserve"> </w:t>
      </w:r>
      <w:r w:rsidRPr="0097417C">
        <w:t>people</w:t>
      </w:r>
      <w:r w:rsidR="00E24065" w:rsidRPr="0097417C">
        <w:t xml:space="preserve"> </w:t>
      </w:r>
      <w:r w:rsidRPr="0097417C">
        <w:t>to</w:t>
      </w:r>
      <w:r w:rsidR="00E24065" w:rsidRPr="0097417C">
        <w:t xml:space="preserve"> </w:t>
      </w:r>
      <w:r w:rsidRPr="0097417C">
        <w:t>eradicate</w:t>
      </w:r>
      <w:r w:rsidR="00E24065" w:rsidRPr="0097417C">
        <w:t xml:space="preserve"> </w:t>
      </w:r>
      <w:r w:rsidRPr="0097417C">
        <w:t>racial</w:t>
      </w:r>
      <w:r w:rsidR="00E24065" w:rsidRPr="0097417C">
        <w:t xml:space="preserve"> </w:t>
      </w:r>
      <w:r w:rsidRPr="0097417C">
        <w:t>segregation</w:t>
      </w:r>
      <w:r w:rsidR="00E24065" w:rsidRPr="0097417C">
        <w:t xml:space="preserve"> </w:t>
      </w:r>
      <w:r w:rsidRPr="0097417C">
        <w:t>and</w:t>
      </w:r>
      <w:r w:rsidR="00E24065" w:rsidRPr="0097417C">
        <w:t xml:space="preserve"> </w:t>
      </w:r>
      <w:r w:rsidRPr="0097417C">
        <w:t>apartheid</w:t>
      </w:r>
      <w:r w:rsidR="00E24065" w:rsidRPr="0097417C">
        <w:t xml:space="preserve"> </w:t>
      </w:r>
      <w:r w:rsidRPr="0097417C">
        <w:t>by</w:t>
      </w:r>
      <w:r w:rsidR="00E24065" w:rsidRPr="0097417C">
        <w:t xml:space="preserve"> </w:t>
      </w:r>
      <w:r w:rsidRPr="0097417C">
        <w:t>examining</w:t>
      </w:r>
      <w:r w:rsidR="00E24065" w:rsidRPr="0097417C">
        <w:t xml:space="preserve"> </w:t>
      </w:r>
      <w:r w:rsidRPr="0097417C">
        <w:t>and</w:t>
      </w:r>
      <w:r w:rsidR="00E24065" w:rsidRPr="0097417C">
        <w:t xml:space="preserve"> </w:t>
      </w:r>
      <w:r w:rsidRPr="0097417C">
        <w:t>recognising</w:t>
      </w:r>
      <w:r w:rsidR="00E24065" w:rsidRPr="0097417C">
        <w:t xml:space="preserve"> </w:t>
      </w:r>
      <w:r w:rsidRPr="0097417C">
        <w:t>our</w:t>
      </w:r>
      <w:r w:rsidR="00E24065" w:rsidRPr="0097417C">
        <w:t xml:space="preserve"> </w:t>
      </w:r>
      <w:r w:rsidRPr="0097417C">
        <w:t>weaknesses</w:t>
      </w:r>
      <w:r w:rsidR="00E24065" w:rsidRPr="0097417C">
        <w:t xml:space="preserve"> </w:t>
      </w:r>
      <w:r w:rsidRPr="0097417C">
        <w:t>and</w:t>
      </w:r>
      <w:r w:rsidR="00E24065" w:rsidRPr="0097417C">
        <w:t xml:space="preserve"> </w:t>
      </w:r>
      <w:r w:rsidRPr="0097417C">
        <w:t>taking</w:t>
      </w:r>
      <w:r w:rsidR="00E24065" w:rsidRPr="0097417C">
        <w:t xml:space="preserve"> </w:t>
      </w:r>
      <w:r w:rsidRPr="0097417C">
        <w:t>the</w:t>
      </w:r>
      <w:r w:rsidR="00E24065" w:rsidRPr="0097417C">
        <w:t xml:space="preserve"> </w:t>
      </w:r>
      <w:r w:rsidRPr="0097417C">
        <w:t>necessary</w:t>
      </w:r>
      <w:r w:rsidR="00E24065" w:rsidRPr="0097417C">
        <w:t xml:space="preserve"> </w:t>
      </w:r>
      <w:r w:rsidRPr="0097417C">
        <w:t>measures</w:t>
      </w:r>
      <w:r w:rsidR="00E24065" w:rsidRPr="0097417C">
        <w:t xml:space="preserve"> </w:t>
      </w:r>
      <w:r w:rsidRPr="0097417C">
        <w:t>to</w:t>
      </w:r>
      <w:r w:rsidR="00E24065" w:rsidRPr="0097417C">
        <w:t xml:space="preserve"> </w:t>
      </w:r>
      <w:r w:rsidRPr="0097417C">
        <w:t>eliminate</w:t>
      </w:r>
      <w:r w:rsidR="00E24065" w:rsidRPr="0097417C">
        <w:t xml:space="preserve"> </w:t>
      </w:r>
      <w:r w:rsidRPr="0097417C">
        <w:t>discrimination</w:t>
      </w:r>
      <w:r w:rsidR="00E24065" w:rsidRPr="0097417C">
        <w:t xml:space="preserve"> </w:t>
      </w:r>
      <w:r w:rsidRPr="0097417C">
        <w:t>both</w:t>
      </w:r>
      <w:r w:rsidR="00E24065" w:rsidRPr="0097417C">
        <w:t xml:space="preserve"> </w:t>
      </w:r>
      <w:r w:rsidRPr="0097417C">
        <w:t>on</w:t>
      </w:r>
      <w:r w:rsidR="00E24065" w:rsidRPr="0097417C">
        <w:t xml:space="preserve"> </w:t>
      </w:r>
      <w:r w:rsidRPr="0097417C">
        <w:t>the</w:t>
      </w:r>
      <w:r w:rsidR="00E24065" w:rsidRPr="0097417C">
        <w:t xml:space="preserve"> </w:t>
      </w:r>
      <w:r w:rsidRPr="0097417C">
        <w:t>African</w:t>
      </w:r>
      <w:r w:rsidR="00E24065" w:rsidRPr="0097417C">
        <w:t xml:space="preserve"> </w:t>
      </w:r>
      <w:r w:rsidRPr="0097417C">
        <w:t>continent</w:t>
      </w:r>
      <w:r w:rsidR="00E24065" w:rsidRPr="0097417C">
        <w:t xml:space="preserve"> </w:t>
      </w:r>
      <w:r w:rsidRPr="0097417C">
        <w:t>and</w:t>
      </w:r>
      <w:r w:rsidR="00E24065" w:rsidRPr="0097417C">
        <w:t xml:space="preserve"> </w:t>
      </w:r>
      <w:r w:rsidRPr="0097417C">
        <w:t>elsewhere</w:t>
      </w:r>
      <w:r w:rsidR="00E24065" w:rsidRPr="0097417C">
        <w:t xml:space="preserve"> </w:t>
      </w:r>
      <w:r w:rsidRPr="0097417C">
        <w:t>over</w:t>
      </w:r>
      <w:r w:rsidR="00E24065" w:rsidRPr="0097417C">
        <w:t xml:space="preserve"> </w:t>
      </w:r>
      <w:r w:rsidRPr="0097417C">
        <w:t>the</w:t>
      </w:r>
      <w:r w:rsidR="00E24065" w:rsidRPr="0097417C">
        <w:t xml:space="preserve"> </w:t>
      </w:r>
      <w:r w:rsidRPr="0097417C">
        <w:t>world.</w:t>
      </w:r>
      <w:r w:rsidR="00E24065" w:rsidRPr="0097417C">
        <w:t xml:space="preserve"> </w:t>
      </w:r>
    </w:p>
    <w:p w:rsidR="00951BC8" w:rsidRPr="0097417C" w:rsidRDefault="00951BC8" w:rsidP="0097417C">
      <w:pPr>
        <w:pStyle w:val="SingleTxtG"/>
      </w:pPr>
      <w:r w:rsidRPr="0097417C">
        <w:t>205.</w:t>
      </w:r>
      <w:r w:rsidRPr="0097417C">
        <w:tab/>
        <w:t>Apart</w:t>
      </w:r>
      <w:r w:rsidR="00E24065" w:rsidRPr="0097417C">
        <w:t xml:space="preserve"> </w:t>
      </w:r>
      <w:r w:rsidRPr="0097417C">
        <w:t>from</w:t>
      </w:r>
      <w:r w:rsidR="00E24065" w:rsidRPr="0097417C">
        <w:t xml:space="preserve"> </w:t>
      </w:r>
      <w:r w:rsidRPr="0097417C">
        <w:t>national</w:t>
      </w:r>
      <w:r w:rsidR="00E24065" w:rsidRPr="0097417C">
        <w:t xml:space="preserve"> </w:t>
      </w:r>
      <w:r w:rsidRPr="0097417C">
        <w:t>interventions</w:t>
      </w:r>
      <w:r w:rsidR="00E24065" w:rsidRPr="0097417C">
        <w:t xml:space="preserve"> </w:t>
      </w:r>
      <w:r w:rsidRPr="0097417C">
        <w:t>that</w:t>
      </w:r>
      <w:r w:rsidR="00E24065" w:rsidRPr="0097417C">
        <w:t xml:space="preserve"> </w:t>
      </w:r>
      <w:r w:rsidRPr="0097417C">
        <w:t>combat</w:t>
      </w:r>
      <w:r w:rsidR="00E24065" w:rsidRPr="0097417C">
        <w:t xml:space="preserve"> </w:t>
      </w:r>
      <w:r w:rsidRPr="0097417C">
        <w:t>discrimination</w:t>
      </w:r>
      <w:r w:rsidR="00E24065" w:rsidRPr="0097417C">
        <w:t xml:space="preserve"> </w:t>
      </w:r>
      <w:r w:rsidRPr="0097417C">
        <w:t>and</w:t>
      </w:r>
      <w:r w:rsidR="00E24065" w:rsidRPr="0097417C">
        <w:t xml:space="preserve"> </w:t>
      </w:r>
      <w:r w:rsidRPr="0097417C">
        <w:t>genocide,</w:t>
      </w:r>
      <w:r w:rsidR="00E24065" w:rsidRPr="0097417C">
        <w:t xml:space="preserve"> </w:t>
      </w:r>
      <w:r w:rsidRPr="0097417C">
        <w:t>Rwanda</w:t>
      </w:r>
      <w:r w:rsidR="00E24065" w:rsidRPr="0097417C">
        <w:t xml:space="preserve"> </w:t>
      </w:r>
      <w:r w:rsidRPr="0097417C">
        <w:t>is</w:t>
      </w:r>
      <w:r w:rsidR="00E24065" w:rsidRPr="0097417C">
        <w:t xml:space="preserve"> </w:t>
      </w:r>
      <w:r w:rsidRPr="0097417C">
        <w:t>involved</w:t>
      </w:r>
      <w:r w:rsidR="00E24065" w:rsidRPr="0097417C">
        <w:t xml:space="preserve"> </w:t>
      </w:r>
      <w:r w:rsidRPr="0097417C">
        <w:t>in</w:t>
      </w:r>
      <w:r w:rsidR="00E24065" w:rsidRPr="0097417C">
        <w:t xml:space="preserve"> </w:t>
      </w:r>
      <w:r w:rsidRPr="0097417C">
        <w:t>activities</w:t>
      </w:r>
      <w:r w:rsidR="00E24065" w:rsidRPr="0097417C">
        <w:t xml:space="preserve"> </w:t>
      </w:r>
      <w:r w:rsidRPr="0097417C">
        <w:t>that</w:t>
      </w:r>
      <w:r w:rsidR="00E24065" w:rsidRPr="0097417C">
        <w:t xml:space="preserve"> </w:t>
      </w:r>
      <w:r w:rsidRPr="0097417C">
        <w:t>encourage</w:t>
      </w:r>
      <w:r w:rsidR="00E24065" w:rsidRPr="0097417C">
        <w:t xml:space="preserve"> </w:t>
      </w:r>
      <w:r w:rsidRPr="0097417C">
        <w:t>peace</w:t>
      </w:r>
      <w:r w:rsidR="00E24065" w:rsidRPr="0097417C">
        <w:t xml:space="preserve"> </w:t>
      </w:r>
      <w:r w:rsidRPr="0097417C">
        <w:t>support</w:t>
      </w:r>
      <w:r w:rsidR="00E24065" w:rsidRPr="0097417C">
        <w:t xml:space="preserve"> </w:t>
      </w:r>
      <w:r w:rsidRPr="0097417C">
        <w:t>operation</w:t>
      </w:r>
      <w:r w:rsidR="00E24065" w:rsidRPr="0097417C">
        <w:t xml:space="preserve"> </w:t>
      </w:r>
      <w:r w:rsidRPr="0097417C">
        <w:t>in</w:t>
      </w:r>
      <w:r w:rsidR="00E24065" w:rsidRPr="0097417C">
        <w:t xml:space="preserve"> </w:t>
      </w:r>
      <w:r w:rsidRPr="0097417C">
        <w:t>various</w:t>
      </w:r>
      <w:r w:rsidR="00E24065" w:rsidRPr="0097417C">
        <w:t xml:space="preserve"> </w:t>
      </w:r>
      <w:r w:rsidRPr="0097417C">
        <w:t>African</w:t>
      </w:r>
      <w:r w:rsidR="00E24065" w:rsidRPr="0097417C">
        <w:t xml:space="preserve"> </w:t>
      </w:r>
      <w:r w:rsidRPr="0097417C">
        <w:t>countries.</w:t>
      </w:r>
      <w:r w:rsidR="00E24065" w:rsidRPr="0097417C">
        <w:t xml:space="preserve"> </w:t>
      </w:r>
      <w:r w:rsidRPr="0097417C">
        <w:t>Such</w:t>
      </w:r>
      <w:r w:rsidR="00E24065" w:rsidRPr="0097417C">
        <w:t xml:space="preserve"> </w:t>
      </w:r>
      <w:r w:rsidRPr="0097417C">
        <w:t>operations</w:t>
      </w:r>
      <w:r w:rsidR="00E24065" w:rsidRPr="0097417C">
        <w:t xml:space="preserve"> </w:t>
      </w:r>
      <w:r w:rsidRPr="0097417C">
        <w:t>are</w:t>
      </w:r>
      <w:r w:rsidR="00E24065" w:rsidRPr="0097417C">
        <w:t xml:space="preserve"> </w:t>
      </w:r>
      <w:r w:rsidRPr="0097417C">
        <w:t>notable</w:t>
      </w:r>
      <w:r w:rsidR="00E24065" w:rsidRPr="0097417C">
        <w:t xml:space="preserve"> </w:t>
      </w:r>
      <w:r w:rsidRPr="0097417C">
        <w:t>in</w:t>
      </w:r>
      <w:r w:rsidR="00E24065" w:rsidRPr="0097417C">
        <w:t xml:space="preserve"> </w:t>
      </w:r>
      <w:r w:rsidRPr="0097417C">
        <w:t>Darfur</w:t>
      </w:r>
      <w:r w:rsidR="00E24065" w:rsidRPr="0097417C">
        <w:t xml:space="preserve"> </w:t>
      </w:r>
      <w:r w:rsidRPr="0097417C">
        <w:t>(Sudan),</w:t>
      </w:r>
      <w:r w:rsidR="00E24065" w:rsidRPr="0097417C">
        <w:t xml:space="preserve"> </w:t>
      </w:r>
      <w:r w:rsidRPr="0097417C">
        <w:t>Southern</w:t>
      </w:r>
      <w:r w:rsidR="00E24065" w:rsidRPr="0097417C">
        <w:t xml:space="preserve"> </w:t>
      </w:r>
      <w:r w:rsidRPr="0097417C">
        <w:t>Sudan,</w:t>
      </w:r>
      <w:r w:rsidR="00E24065" w:rsidRPr="0097417C">
        <w:t xml:space="preserve"> </w:t>
      </w:r>
      <w:r w:rsidRPr="0097417C">
        <w:t>Liberia</w:t>
      </w:r>
      <w:r w:rsidR="00E24065" w:rsidRPr="0097417C">
        <w:t xml:space="preserve"> </w:t>
      </w:r>
      <w:r w:rsidRPr="0097417C">
        <w:t>and</w:t>
      </w:r>
      <w:r w:rsidR="00E24065" w:rsidRPr="0097417C">
        <w:t xml:space="preserve"> </w:t>
      </w:r>
      <w:r w:rsidRPr="0097417C">
        <w:t>Somalia</w:t>
      </w:r>
      <w:r w:rsidR="00E24065" w:rsidRPr="0097417C">
        <w:t xml:space="preserve"> </w:t>
      </w:r>
      <w:r w:rsidRPr="0097417C">
        <w:t>among</w:t>
      </w:r>
      <w:r w:rsidR="00E24065" w:rsidRPr="0097417C">
        <w:t xml:space="preserve"> </w:t>
      </w:r>
      <w:r w:rsidRPr="0097417C">
        <w:t>others.</w:t>
      </w:r>
    </w:p>
    <w:p w:rsidR="00951BC8" w:rsidRPr="0097417C" w:rsidRDefault="00951BC8" w:rsidP="00C96556">
      <w:pPr>
        <w:pStyle w:val="H1G"/>
      </w:pPr>
      <w:bookmarkStart w:id="246" w:name="_Toc233624955"/>
      <w:bookmarkStart w:id="247" w:name="_Toc233625600"/>
      <w:bookmarkStart w:id="248" w:name="_Toc233625951"/>
      <w:bookmarkStart w:id="249" w:name="_Toc234236156"/>
      <w:bookmarkStart w:id="250" w:name="_Toc234236731"/>
      <w:bookmarkStart w:id="251" w:name="_Toc234237500"/>
      <w:bookmarkStart w:id="252" w:name="_Toc234237941"/>
      <w:r w:rsidRPr="0097417C">
        <w:tab/>
      </w:r>
      <w:r w:rsidRPr="0097417C">
        <w:tab/>
        <w:t>Article</w:t>
      </w:r>
      <w:r w:rsidR="00E24065" w:rsidRPr="0097417C">
        <w:t xml:space="preserve"> </w:t>
      </w:r>
      <w:r w:rsidRPr="0097417C">
        <w:t>4:</w:t>
      </w:r>
      <w:r w:rsidR="00E24065" w:rsidRPr="0097417C">
        <w:t xml:space="preserve"> </w:t>
      </w:r>
      <w:r w:rsidR="00C96556">
        <w:br/>
      </w:r>
      <w:r w:rsidRPr="0097417C">
        <w:t>Measures</w:t>
      </w:r>
      <w:r w:rsidR="00E24065" w:rsidRPr="0097417C">
        <w:t xml:space="preserve"> </w:t>
      </w:r>
      <w:r w:rsidRPr="0097417C">
        <w:t>taken</w:t>
      </w:r>
      <w:r w:rsidR="00E24065" w:rsidRPr="0097417C">
        <w:t xml:space="preserve"> </w:t>
      </w:r>
      <w:r w:rsidRPr="0097417C">
        <w:t>to</w:t>
      </w:r>
      <w:r w:rsidR="00E24065" w:rsidRPr="0097417C">
        <w:t xml:space="preserve"> </w:t>
      </w:r>
      <w:r w:rsidRPr="0097417C">
        <w:t>eliminate</w:t>
      </w:r>
      <w:r w:rsidR="00E24065" w:rsidRPr="0097417C">
        <w:t xml:space="preserve"> </w:t>
      </w:r>
      <w:r w:rsidRPr="0097417C">
        <w:t>all</w:t>
      </w:r>
      <w:r w:rsidR="00E24065" w:rsidRPr="0097417C">
        <w:t xml:space="preserve"> </w:t>
      </w:r>
      <w:r w:rsidRPr="0097417C">
        <w:t>propaganda</w:t>
      </w:r>
      <w:r w:rsidR="00E24065" w:rsidRPr="0097417C">
        <w:t xml:space="preserve"> </w:t>
      </w:r>
      <w:r w:rsidRPr="0097417C">
        <w:t>and</w:t>
      </w:r>
      <w:r w:rsidR="00E24065" w:rsidRPr="0097417C">
        <w:t xml:space="preserve"> </w:t>
      </w:r>
      <w:r w:rsidRPr="0097417C">
        <w:t>organizations</w:t>
      </w:r>
      <w:r w:rsidR="00E24065" w:rsidRPr="0097417C">
        <w:t xml:space="preserve"> </w:t>
      </w:r>
      <w:r w:rsidRPr="0097417C">
        <w:t>which</w:t>
      </w:r>
      <w:r w:rsidR="00E24065" w:rsidRPr="0097417C">
        <w:t xml:space="preserve"> </w:t>
      </w:r>
      <w:r w:rsidRPr="0097417C">
        <w:t>are</w:t>
      </w:r>
      <w:r w:rsidR="00E24065" w:rsidRPr="0097417C">
        <w:t xml:space="preserve"> </w:t>
      </w:r>
      <w:r w:rsidRPr="0097417C">
        <w:t>based</w:t>
      </w:r>
      <w:r w:rsidR="00E24065" w:rsidRPr="0097417C">
        <w:t xml:space="preserve"> </w:t>
      </w:r>
      <w:r w:rsidRPr="0097417C">
        <w:t>on</w:t>
      </w:r>
      <w:r w:rsidR="00E24065" w:rsidRPr="0097417C">
        <w:t xml:space="preserve"> </w:t>
      </w:r>
      <w:r w:rsidRPr="0097417C">
        <w:t>theories</w:t>
      </w:r>
      <w:r w:rsidR="00E24065" w:rsidRPr="0097417C">
        <w:t xml:space="preserve"> </w:t>
      </w:r>
      <w:r w:rsidRPr="0097417C">
        <w:t>of</w:t>
      </w:r>
      <w:r w:rsidR="00E24065" w:rsidRPr="0097417C">
        <w:t xml:space="preserve"> </w:t>
      </w:r>
      <w:r w:rsidRPr="0097417C">
        <w:t>racial</w:t>
      </w:r>
      <w:r w:rsidR="00E24065" w:rsidRPr="0097417C">
        <w:t xml:space="preserve"> </w:t>
      </w:r>
      <w:r w:rsidRPr="0097417C">
        <w:t>discrimination</w:t>
      </w:r>
      <w:bookmarkEnd w:id="246"/>
      <w:bookmarkEnd w:id="247"/>
      <w:bookmarkEnd w:id="248"/>
      <w:bookmarkEnd w:id="249"/>
      <w:bookmarkEnd w:id="250"/>
      <w:bookmarkEnd w:id="251"/>
      <w:bookmarkEnd w:id="252"/>
    </w:p>
    <w:p w:rsidR="00951BC8" w:rsidRPr="0097417C" w:rsidRDefault="00951BC8" w:rsidP="00EB7F46">
      <w:pPr>
        <w:pStyle w:val="H23G"/>
      </w:pPr>
      <w:bookmarkStart w:id="253" w:name="_Toc233624956"/>
      <w:bookmarkStart w:id="254" w:name="_Toc233625601"/>
      <w:bookmarkStart w:id="255" w:name="_Toc233625952"/>
      <w:bookmarkStart w:id="256" w:name="_Toc234236157"/>
      <w:bookmarkStart w:id="257" w:name="_Toc234236732"/>
      <w:bookmarkStart w:id="258" w:name="_Toc234237501"/>
      <w:bookmarkStart w:id="259" w:name="_Toc234237942"/>
      <w:r w:rsidRPr="0097417C">
        <w:tab/>
      </w:r>
      <w:r w:rsidRPr="0097417C">
        <w:tab/>
        <w:t>Paragraph</w:t>
      </w:r>
      <w:r w:rsidR="00E24065" w:rsidRPr="0097417C">
        <w:t xml:space="preserve"> </w:t>
      </w:r>
      <w:r w:rsidRPr="0097417C">
        <w:t>4</w:t>
      </w:r>
      <w:r w:rsidR="00E24065" w:rsidRPr="0097417C">
        <w:t xml:space="preserve"> </w:t>
      </w:r>
      <w:r w:rsidRPr="0097417C">
        <w:t>(a):</w:t>
      </w:r>
      <w:r w:rsidR="00573593">
        <w:t xml:space="preserve"> </w:t>
      </w:r>
      <w:r w:rsidRPr="0097417C">
        <w:t>Measures</w:t>
      </w:r>
      <w:r w:rsidR="00E24065" w:rsidRPr="0097417C">
        <w:t xml:space="preserve"> </w:t>
      </w:r>
      <w:r w:rsidRPr="0097417C">
        <w:t>taken</w:t>
      </w:r>
      <w:r w:rsidR="00E24065" w:rsidRPr="0097417C">
        <w:t xml:space="preserve"> </w:t>
      </w:r>
      <w:r w:rsidRPr="0097417C">
        <w:t>to</w:t>
      </w:r>
      <w:r w:rsidR="00E24065" w:rsidRPr="0097417C">
        <w:t xml:space="preserve"> </w:t>
      </w:r>
      <w:r w:rsidRPr="0097417C">
        <w:t>punish</w:t>
      </w:r>
      <w:r w:rsidR="00E24065" w:rsidRPr="0097417C">
        <w:t xml:space="preserve"> </w:t>
      </w:r>
      <w:r w:rsidRPr="0097417C">
        <w:t>by</w:t>
      </w:r>
      <w:r w:rsidR="00E24065" w:rsidRPr="0097417C">
        <w:t xml:space="preserve"> </w:t>
      </w:r>
      <w:r w:rsidRPr="0097417C">
        <w:t>law</w:t>
      </w:r>
      <w:r w:rsidR="00E24065" w:rsidRPr="0097417C">
        <w:t xml:space="preserve"> </w:t>
      </w:r>
      <w:r w:rsidRPr="0097417C">
        <w:t>all</w:t>
      </w:r>
      <w:r w:rsidR="00E24065" w:rsidRPr="0097417C">
        <w:t xml:space="preserve"> </w:t>
      </w:r>
      <w:r w:rsidRPr="0097417C">
        <w:t>dissemination</w:t>
      </w:r>
      <w:r w:rsidR="00E24065" w:rsidRPr="0097417C">
        <w:t xml:space="preserve"> </w:t>
      </w:r>
      <w:r w:rsidRPr="0097417C">
        <w:t>of</w:t>
      </w:r>
      <w:r w:rsidR="00E24065" w:rsidRPr="0097417C">
        <w:t xml:space="preserve"> </w:t>
      </w:r>
      <w:r w:rsidRPr="0097417C">
        <w:t>ideas</w:t>
      </w:r>
      <w:r w:rsidR="00E24065" w:rsidRPr="0097417C">
        <w:t xml:space="preserve"> </w:t>
      </w:r>
      <w:r w:rsidRPr="0097417C">
        <w:t>based</w:t>
      </w:r>
      <w:r w:rsidR="00E24065" w:rsidRPr="0097417C">
        <w:t xml:space="preserve"> </w:t>
      </w:r>
      <w:r w:rsidRPr="0097417C">
        <w:t>on</w:t>
      </w:r>
      <w:r w:rsidR="00E24065" w:rsidRPr="0097417C">
        <w:t xml:space="preserve"> </w:t>
      </w:r>
      <w:r w:rsidRPr="0097417C">
        <w:t>racial</w:t>
      </w:r>
      <w:r w:rsidR="00E24065" w:rsidRPr="0097417C">
        <w:t xml:space="preserve"> </w:t>
      </w:r>
      <w:r w:rsidRPr="0097417C">
        <w:t>superiority</w:t>
      </w:r>
      <w:bookmarkEnd w:id="253"/>
      <w:bookmarkEnd w:id="254"/>
      <w:bookmarkEnd w:id="255"/>
      <w:bookmarkEnd w:id="256"/>
      <w:bookmarkEnd w:id="257"/>
      <w:bookmarkEnd w:id="258"/>
      <w:bookmarkEnd w:id="259"/>
    </w:p>
    <w:p w:rsidR="00951BC8" w:rsidRPr="00461A15" w:rsidRDefault="00951BC8" w:rsidP="005961A0">
      <w:pPr>
        <w:pStyle w:val="SingleTxtG"/>
        <w:rPr>
          <w:szCs w:val="24"/>
        </w:rPr>
      </w:pPr>
      <w:r w:rsidRPr="00461A15">
        <w:rPr>
          <w:color w:val="000000"/>
        </w:rPr>
        <w:t>206.</w:t>
      </w:r>
      <w:r w:rsidRPr="00461A15">
        <w:rPr>
          <w:color w:val="000000"/>
        </w:rPr>
        <w:tab/>
      </w:r>
      <w:r w:rsidRPr="00461A15">
        <w:rPr>
          <w:color w:val="000000"/>
          <w:szCs w:val="24"/>
        </w:rPr>
        <w:t>Article</w:t>
      </w:r>
      <w:r w:rsidR="00E24065">
        <w:rPr>
          <w:color w:val="000000"/>
          <w:szCs w:val="24"/>
        </w:rPr>
        <w:t xml:space="preserve"> </w:t>
      </w:r>
      <w:r w:rsidRPr="00461A15">
        <w:rPr>
          <w:color w:val="000000"/>
          <w:szCs w:val="24"/>
        </w:rPr>
        <w:t>34</w:t>
      </w:r>
      <w:r w:rsidR="00E24065">
        <w:rPr>
          <w:color w:val="000000"/>
          <w:szCs w:val="24"/>
        </w:rPr>
        <w:t xml:space="preserve"> </w:t>
      </w:r>
      <w:r w:rsidRPr="00461A15">
        <w:rPr>
          <w:color w:val="000000"/>
          <w:szCs w:val="24"/>
        </w:rPr>
        <w:t>(1)</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the</w:t>
      </w:r>
      <w:r w:rsidR="00E24065">
        <w:rPr>
          <w:color w:val="000000"/>
          <w:szCs w:val="24"/>
        </w:rPr>
        <w:t xml:space="preserve"> </w:t>
      </w:r>
      <w:r w:rsidRPr="00461A15">
        <w:rPr>
          <w:szCs w:val="24"/>
        </w:rPr>
        <w:t>Constitution</w:t>
      </w:r>
      <w:r w:rsidR="00E24065">
        <w:rPr>
          <w:szCs w:val="24"/>
        </w:rPr>
        <w:t xml:space="preserve"> </w:t>
      </w:r>
      <w:r w:rsidRPr="00461A15">
        <w:rPr>
          <w:szCs w:val="24"/>
        </w:rPr>
        <w:t>as</w:t>
      </w:r>
      <w:r w:rsidR="00E24065">
        <w:rPr>
          <w:szCs w:val="24"/>
        </w:rPr>
        <w:t xml:space="preserve"> </w:t>
      </w:r>
      <w:r w:rsidRPr="00461A15">
        <w:rPr>
          <w:szCs w:val="24"/>
        </w:rPr>
        <w:t>amended</w:t>
      </w:r>
      <w:r w:rsidR="00E24065">
        <w:rPr>
          <w:szCs w:val="24"/>
        </w:rPr>
        <w:t xml:space="preserve"> </w:t>
      </w:r>
      <w:r w:rsidRPr="00461A15">
        <w:rPr>
          <w:szCs w:val="24"/>
        </w:rPr>
        <w:t>to</w:t>
      </w:r>
      <w:r w:rsidR="00E24065">
        <w:rPr>
          <w:szCs w:val="24"/>
        </w:rPr>
        <w:t xml:space="preserve"> </w:t>
      </w:r>
      <w:r w:rsidRPr="00461A15">
        <w:rPr>
          <w:szCs w:val="24"/>
        </w:rPr>
        <w:t>date</w:t>
      </w:r>
      <w:r w:rsidR="00E24065">
        <w:rPr>
          <w:szCs w:val="24"/>
        </w:rPr>
        <w:t xml:space="preserve"> </w:t>
      </w:r>
      <w:r w:rsidRPr="00461A15">
        <w:rPr>
          <w:szCs w:val="24"/>
        </w:rPr>
        <w:t>provides</w:t>
      </w:r>
      <w:r w:rsidR="00E24065">
        <w:rPr>
          <w:szCs w:val="24"/>
        </w:rPr>
        <w:t xml:space="preserve"> </w:t>
      </w:r>
      <w:r w:rsidRPr="00461A15">
        <w:rPr>
          <w:szCs w:val="24"/>
        </w:rPr>
        <w:t>for</w:t>
      </w:r>
      <w:r w:rsidR="00E24065">
        <w:rPr>
          <w:szCs w:val="24"/>
        </w:rPr>
        <w:t xml:space="preserve"> </w:t>
      </w:r>
      <w:r w:rsidRPr="00461A15">
        <w:rPr>
          <w:szCs w:val="24"/>
        </w:rPr>
        <w:t>freedom</w:t>
      </w:r>
      <w:r w:rsidR="00E24065">
        <w:rPr>
          <w:szCs w:val="24"/>
        </w:rPr>
        <w:t xml:space="preserve"> </w:t>
      </w:r>
      <w:r w:rsidRPr="00461A15">
        <w:rPr>
          <w:szCs w:val="24"/>
        </w:rPr>
        <w:t>of</w:t>
      </w:r>
      <w:r w:rsidR="00E24065">
        <w:rPr>
          <w:szCs w:val="24"/>
        </w:rPr>
        <w:t xml:space="preserve"> </w:t>
      </w:r>
      <w:r w:rsidRPr="00461A15">
        <w:rPr>
          <w:szCs w:val="24"/>
        </w:rPr>
        <w:t>expression.</w:t>
      </w:r>
      <w:r w:rsidR="00E24065">
        <w:rPr>
          <w:szCs w:val="24"/>
        </w:rPr>
        <w:t xml:space="preserve"> </w:t>
      </w:r>
      <w:r w:rsidRPr="00461A15">
        <w:rPr>
          <w:szCs w:val="24"/>
        </w:rPr>
        <w:t>However,</w:t>
      </w:r>
      <w:r w:rsidR="00E24065">
        <w:rPr>
          <w:szCs w:val="24"/>
        </w:rPr>
        <w:t xml:space="preserve"> </w:t>
      </w:r>
      <w:r w:rsidRPr="00461A15">
        <w:rPr>
          <w:szCs w:val="24"/>
        </w:rPr>
        <w:t>under</w:t>
      </w:r>
      <w:r w:rsidR="00E24065">
        <w:rPr>
          <w:szCs w:val="24"/>
        </w:rPr>
        <w:t xml:space="preserve"> </w:t>
      </w:r>
      <w:r w:rsidRPr="00461A15">
        <w:rPr>
          <w:szCs w:val="24"/>
        </w:rPr>
        <w:t>international</w:t>
      </w:r>
      <w:r w:rsidR="00E24065">
        <w:rPr>
          <w:szCs w:val="24"/>
        </w:rPr>
        <w:t xml:space="preserve"> </w:t>
      </w:r>
      <w:r w:rsidRPr="00461A15">
        <w:rPr>
          <w:szCs w:val="24"/>
        </w:rPr>
        <w:t>human</w:t>
      </w:r>
      <w:r w:rsidR="00E24065">
        <w:rPr>
          <w:szCs w:val="24"/>
        </w:rPr>
        <w:t xml:space="preserve"> </w:t>
      </w:r>
      <w:r w:rsidRPr="00461A15">
        <w:rPr>
          <w:szCs w:val="24"/>
        </w:rPr>
        <w:t>rights</w:t>
      </w:r>
      <w:r w:rsidR="00E24065">
        <w:rPr>
          <w:szCs w:val="24"/>
        </w:rPr>
        <w:t xml:space="preserve"> </w:t>
      </w:r>
      <w:r w:rsidRPr="00461A15">
        <w:rPr>
          <w:szCs w:val="24"/>
        </w:rPr>
        <w:t>law</w:t>
      </w:r>
      <w:r w:rsidR="00E24065">
        <w:rPr>
          <w:szCs w:val="24"/>
        </w:rPr>
        <w:t xml:space="preserve"> </w:t>
      </w:r>
      <w:r w:rsidRPr="00461A15">
        <w:rPr>
          <w:szCs w:val="24"/>
        </w:rPr>
        <w:t>and</w:t>
      </w:r>
      <w:r w:rsidR="00E24065">
        <w:rPr>
          <w:szCs w:val="24"/>
        </w:rPr>
        <w:t xml:space="preserve"> </w:t>
      </w:r>
      <w:r w:rsidRPr="00461A15">
        <w:rPr>
          <w:szCs w:val="24"/>
        </w:rPr>
        <w:t>Rwanda</w:t>
      </w:r>
      <w:r w:rsidR="00E24065">
        <w:rPr>
          <w:szCs w:val="24"/>
        </w:rPr>
        <w:t>’</w:t>
      </w:r>
      <w:r w:rsidRPr="00461A15">
        <w:rPr>
          <w:szCs w:val="24"/>
        </w:rPr>
        <w:t>s</w:t>
      </w:r>
      <w:r w:rsidR="00E24065">
        <w:rPr>
          <w:szCs w:val="24"/>
        </w:rPr>
        <w:t xml:space="preserve"> </w:t>
      </w:r>
      <w:r w:rsidRPr="00461A15">
        <w:rPr>
          <w:szCs w:val="24"/>
        </w:rPr>
        <w:t>domestic</w:t>
      </w:r>
      <w:r w:rsidR="00E24065">
        <w:rPr>
          <w:szCs w:val="24"/>
        </w:rPr>
        <w:t xml:space="preserve"> </w:t>
      </w:r>
      <w:r w:rsidRPr="00461A15">
        <w:rPr>
          <w:szCs w:val="24"/>
        </w:rPr>
        <w:t>law,</w:t>
      </w:r>
      <w:r w:rsidR="00E24065">
        <w:rPr>
          <w:szCs w:val="24"/>
        </w:rPr>
        <w:t xml:space="preserve"> </w:t>
      </w:r>
      <w:r w:rsidRPr="00461A15">
        <w:rPr>
          <w:szCs w:val="24"/>
        </w:rPr>
        <w:t>no</w:t>
      </w:r>
      <w:r w:rsidR="00E24065">
        <w:rPr>
          <w:szCs w:val="24"/>
        </w:rPr>
        <w:t xml:space="preserve"> </w:t>
      </w:r>
      <w:r w:rsidRPr="00461A15">
        <w:rPr>
          <w:szCs w:val="24"/>
        </w:rPr>
        <w:t>right</w:t>
      </w:r>
      <w:r w:rsidR="00E24065">
        <w:rPr>
          <w:szCs w:val="24"/>
        </w:rPr>
        <w:t xml:space="preserve"> </w:t>
      </w:r>
      <w:r w:rsidRPr="00461A15">
        <w:rPr>
          <w:szCs w:val="24"/>
        </w:rPr>
        <w:t>or</w:t>
      </w:r>
      <w:r w:rsidR="00E24065">
        <w:rPr>
          <w:szCs w:val="24"/>
        </w:rPr>
        <w:t xml:space="preserve"> </w:t>
      </w:r>
      <w:r w:rsidRPr="00461A15">
        <w:rPr>
          <w:szCs w:val="24"/>
        </w:rPr>
        <w:t>freedom</w:t>
      </w:r>
      <w:r w:rsidR="00E24065">
        <w:rPr>
          <w:szCs w:val="24"/>
        </w:rPr>
        <w:t xml:space="preserve"> </w:t>
      </w:r>
      <w:r w:rsidRPr="00461A15">
        <w:rPr>
          <w:szCs w:val="24"/>
        </w:rPr>
        <w:t>is</w:t>
      </w:r>
      <w:r w:rsidR="00E24065">
        <w:rPr>
          <w:szCs w:val="24"/>
        </w:rPr>
        <w:t xml:space="preserve"> </w:t>
      </w:r>
      <w:r w:rsidRPr="00461A15">
        <w:rPr>
          <w:szCs w:val="24"/>
        </w:rPr>
        <w:t>absolute</w:t>
      </w:r>
      <w:r w:rsidR="00E24065">
        <w:rPr>
          <w:szCs w:val="24"/>
        </w:rPr>
        <w:t xml:space="preserve"> </w:t>
      </w:r>
      <w:r w:rsidRPr="00461A15">
        <w:rPr>
          <w:szCs w:val="24"/>
        </w:rPr>
        <w:t>or</w:t>
      </w:r>
      <w:r w:rsidR="00E24065">
        <w:rPr>
          <w:szCs w:val="24"/>
        </w:rPr>
        <w:t xml:space="preserve"> </w:t>
      </w:r>
      <w:r w:rsidRPr="00461A15">
        <w:rPr>
          <w:szCs w:val="24"/>
        </w:rPr>
        <w:t>ranks</w:t>
      </w:r>
      <w:r w:rsidR="00E24065">
        <w:rPr>
          <w:szCs w:val="24"/>
        </w:rPr>
        <w:t xml:space="preserve"> </w:t>
      </w:r>
      <w:r w:rsidRPr="00461A15">
        <w:rPr>
          <w:szCs w:val="24"/>
        </w:rPr>
        <w:t>over</w:t>
      </w:r>
      <w:r w:rsidR="00E24065">
        <w:rPr>
          <w:szCs w:val="24"/>
        </w:rPr>
        <w:t xml:space="preserve"> </w:t>
      </w:r>
      <w:r w:rsidRPr="00461A15">
        <w:rPr>
          <w:szCs w:val="24"/>
        </w:rPr>
        <w:t>other</w:t>
      </w:r>
      <w:r w:rsidR="00E24065">
        <w:rPr>
          <w:szCs w:val="24"/>
        </w:rPr>
        <w:t xml:space="preserve"> </w:t>
      </w:r>
      <w:r w:rsidRPr="00461A15">
        <w:rPr>
          <w:szCs w:val="24"/>
        </w:rPr>
        <w:t>rights</w:t>
      </w:r>
      <w:r w:rsidR="00E24065">
        <w:rPr>
          <w:szCs w:val="24"/>
        </w:rPr>
        <w:t xml:space="preserve"> </w:t>
      </w:r>
      <w:r w:rsidRPr="00461A15">
        <w:rPr>
          <w:szCs w:val="24"/>
        </w:rPr>
        <w:t>or</w:t>
      </w:r>
      <w:r w:rsidR="00E24065">
        <w:rPr>
          <w:szCs w:val="24"/>
        </w:rPr>
        <w:t xml:space="preserve"> </w:t>
      </w:r>
      <w:r w:rsidRPr="00461A15">
        <w:rPr>
          <w:szCs w:val="24"/>
        </w:rPr>
        <w:t>freedoms.</w:t>
      </w:r>
      <w:r w:rsidR="00E24065">
        <w:rPr>
          <w:szCs w:val="24"/>
        </w:rPr>
        <w:t xml:space="preserve"> </w:t>
      </w:r>
      <w:r w:rsidRPr="00461A15">
        <w:rPr>
          <w:szCs w:val="24"/>
        </w:rPr>
        <w:t>Again,</w:t>
      </w:r>
      <w:r w:rsidR="00E24065">
        <w:rPr>
          <w:szCs w:val="24"/>
        </w:rPr>
        <w:t xml:space="preserve"> </w:t>
      </w:r>
      <w:r w:rsidRPr="00461A15">
        <w:rPr>
          <w:szCs w:val="24"/>
        </w:rPr>
        <w:t>under</w:t>
      </w:r>
      <w:r w:rsidR="00E24065">
        <w:rPr>
          <w:szCs w:val="24"/>
        </w:rPr>
        <w:t xml:space="preserve"> </w:t>
      </w:r>
      <w:r w:rsidRPr="00461A15">
        <w:rPr>
          <w:color w:val="000000"/>
          <w:szCs w:val="24"/>
        </w:rPr>
        <w:t>article</w:t>
      </w:r>
      <w:r w:rsidR="00E24065">
        <w:rPr>
          <w:color w:val="000000"/>
          <w:szCs w:val="24"/>
        </w:rPr>
        <w:t xml:space="preserve"> </w:t>
      </w:r>
      <w:r w:rsidRPr="00461A15">
        <w:rPr>
          <w:color w:val="000000"/>
          <w:szCs w:val="24"/>
        </w:rPr>
        <w:t>34</w:t>
      </w:r>
      <w:r w:rsidR="00E24065">
        <w:rPr>
          <w:color w:val="000000"/>
          <w:szCs w:val="24"/>
        </w:rPr>
        <w:t xml:space="preserve"> </w:t>
      </w:r>
      <w:r w:rsidRPr="00461A15">
        <w:rPr>
          <w:color w:val="000000"/>
          <w:szCs w:val="24"/>
        </w:rPr>
        <w:t>(</w:t>
      </w:r>
      <w:r w:rsidRPr="00461A15">
        <w:rPr>
          <w:szCs w:val="24"/>
        </w:rPr>
        <w:t>2)</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Constitution</w:t>
      </w:r>
      <w:r w:rsidR="00E24065">
        <w:rPr>
          <w:szCs w:val="24"/>
        </w:rPr>
        <w:t xml:space="preserve"> </w:t>
      </w:r>
      <w:r w:rsidRPr="00461A15">
        <w:rPr>
          <w:szCs w:val="24"/>
        </w:rPr>
        <w:t>and</w:t>
      </w:r>
      <w:r w:rsidR="00E24065">
        <w:rPr>
          <w:szCs w:val="24"/>
        </w:rPr>
        <w:t xml:space="preserve"> </w:t>
      </w:r>
      <w:r w:rsidRPr="00461A15">
        <w:rPr>
          <w:szCs w:val="24"/>
        </w:rPr>
        <w:t>articles</w:t>
      </w:r>
      <w:r w:rsidR="00E24065">
        <w:rPr>
          <w:szCs w:val="24"/>
        </w:rPr>
        <w:t xml:space="preserve"> </w:t>
      </w:r>
      <w:r w:rsidRPr="00461A15">
        <w:rPr>
          <w:szCs w:val="24"/>
        </w:rPr>
        <w:t>10</w:t>
      </w:r>
      <w:r w:rsidR="00EB7F46">
        <w:rPr>
          <w:szCs w:val="24"/>
        </w:rPr>
        <w:t>–</w:t>
      </w:r>
      <w:r w:rsidRPr="00461A15">
        <w:rPr>
          <w:szCs w:val="24"/>
        </w:rPr>
        <w:t>11</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law</w:t>
      </w:r>
      <w:r w:rsidR="00E24065">
        <w:rPr>
          <w:szCs w:val="24"/>
        </w:rPr>
        <w:t xml:space="preserve"> </w:t>
      </w:r>
      <w:r w:rsidRPr="00461A15">
        <w:rPr>
          <w:szCs w:val="24"/>
        </w:rPr>
        <w:t>governing</w:t>
      </w:r>
      <w:r w:rsidR="00E24065">
        <w:rPr>
          <w:szCs w:val="24"/>
        </w:rPr>
        <w:t xml:space="preserve"> </w:t>
      </w:r>
      <w:r w:rsidRPr="00461A15">
        <w:rPr>
          <w:szCs w:val="24"/>
        </w:rPr>
        <w:t>the</w:t>
      </w:r>
      <w:r w:rsidR="00E24065">
        <w:rPr>
          <w:szCs w:val="24"/>
        </w:rPr>
        <w:t xml:space="preserve"> </w:t>
      </w:r>
      <w:r w:rsidRPr="00461A15">
        <w:rPr>
          <w:szCs w:val="24"/>
        </w:rPr>
        <w:t>press,</w:t>
      </w:r>
      <w:r w:rsidR="00EB7F46">
        <w:rPr>
          <w:rStyle w:val="FootnoteReference"/>
          <w:szCs w:val="24"/>
        </w:rPr>
        <w:footnoteReference w:id="93"/>
      </w:r>
      <w:r w:rsidR="00E24065">
        <w:rPr>
          <w:szCs w:val="24"/>
        </w:rPr>
        <w:t xml:space="preserve"> </w:t>
      </w:r>
      <w:r w:rsidRPr="00461A15">
        <w:rPr>
          <w:szCs w:val="24"/>
        </w:rPr>
        <w:t>the</w:t>
      </w:r>
      <w:r w:rsidR="00E24065">
        <w:rPr>
          <w:szCs w:val="24"/>
        </w:rPr>
        <w:t xml:space="preserve"> </w:t>
      </w:r>
      <w:r w:rsidRPr="00461A15">
        <w:rPr>
          <w:szCs w:val="24"/>
        </w:rPr>
        <w:t>rights</w:t>
      </w:r>
      <w:r w:rsidR="00E24065">
        <w:rPr>
          <w:szCs w:val="24"/>
        </w:rPr>
        <w:t xml:space="preserve"> </w:t>
      </w:r>
      <w:r w:rsidRPr="00461A15">
        <w:rPr>
          <w:szCs w:val="24"/>
        </w:rPr>
        <w:t>and</w:t>
      </w:r>
      <w:r w:rsidR="00E24065">
        <w:rPr>
          <w:szCs w:val="24"/>
        </w:rPr>
        <w:t xml:space="preserve"> </w:t>
      </w:r>
      <w:r w:rsidRPr="00461A15">
        <w:rPr>
          <w:szCs w:val="24"/>
        </w:rPr>
        <w:t>freedoms</w:t>
      </w:r>
      <w:r w:rsidR="00E24065">
        <w:rPr>
          <w:szCs w:val="24"/>
        </w:rPr>
        <w:t xml:space="preserve"> </w:t>
      </w:r>
      <w:r w:rsidRPr="00461A15">
        <w:rPr>
          <w:szCs w:val="24"/>
        </w:rPr>
        <w:t>of</w:t>
      </w:r>
      <w:r w:rsidR="00E24065">
        <w:rPr>
          <w:szCs w:val="24"/>
        </w:rPr>
        <w:t xml:space="preserve"> </w:t>
      </w:r>
      <w:r w:rsidRPr="00461A15">
        <w:rPr>
          <w:szCs w:val="24"/>
        </w:rPr>
        <w:t>press</w:t>
      </w:r>
      <w:r w:rsidR="00E24065">
        <w:rPr>
          <w:szCs w:val="24"/>
        </w:rPr>
        <w:t xml:space="preserve"> </w:t>
      </w:r>
      <w:r w:rsidRPr="00461A15">
        <w:rPr>
          <w:szCs w:val="24"/>
        </w:rPr>
        <w:t>can</w:t>
      </w:r>
      <w:r w:rsidR="00E24065">
        <w:rPr>
          <w:szCs w:val="24"/>
        </w:rPr>
        <w:t xml:space="preserve"> </w:t>
      </w:r>
      <w:r w:rsidRPr="00461A15">
        <w:rPr>
          <w:szCs w:val="24"/>
        </w:rPr>
        <w:t>be</w:t>
      </w:r>
      <w:r w:rsidR="00E24065">
        <w:rPr>
          <w:szCs w:val="24"/>
        </w:rPr>
        <w:t xml:space="preserve"> </w:t>
      </w:r>
      <w:r w:rsidRPr="00461A15">
        <w:rPr>
          <w:szCs w:val="24"/>
        </w:rPr>
        <w:t>limited</w:t>
      </w:r>
      <w:r w:rsidR="00E24065">
        <w:rPr>
          <w:szCs w:val="24"/>
        </w:rPr>
        <w:t xml:space="preserve"> </w:t>
      </w:r>
      <w:r w:rsidRPr="00461A15">
        <w:rPr>
          <w:szCs w:val="24"/>
        </w:rPr>
        <w:t>by</w:t>
      </w:r>
      <w:r w:rsidR="00E24065">
        <w:rPr>
          <w:szCs w:val="24"/>
        </w:rPr>
        <w:t xml:space="preserve"> </w:t>
      </w:r>
      <w:r w:rsidRPr="00461A15">
        <w:rPr>
          <w:szCs w:val="24"/>
        </w:rPr>
        <w:t>laws</w:t>
      </w:r>
      <w:r w:rsidR="00E24065">
        <w:rPr>
          <w:szCs w:val="24"/>
        </w:rPr>
        <w:t xml:space="preserve"> </w:t>
      </w:r>
      <w:r w:rsidRPr="00461A15">
        <w:rPr>
          <w:szCs w:val="24"/>
        </w:rPr>
        <w:t>of</w:t>
      </w:r>
      <w:r w:rsidR="00E24065">
        <w:rPr>
          <w:szCs w:val="24"/>
        </w:rPr>
        <w:t xml:space="preserve"> </w:t>
      </w:r>
      <w:r w:rsidRPr="00461A15">
        <w:rPr>
          <w:szCs w:val="24"/>
        </w:rPr>
        <w:t>general</w:t>
      </w:r>
      <w:r w:rsidR="00E24065">
        <w:rPr>
          <w:szCs w:val="24"/>
        </w:rPr>
        <w:t xml:space="preserve"> </w:t>
      </w:r>
      <w:r w:rsidRPr="00461A15">
        <w:rPr>
          <w:szCs w:val="24"/>
        </w:rPr>
        <w:t>application</w:t>
      </w:r>
      <w:r w:rsidR="00E24065">
        <w:rPr>
          <w:szCs w:val="24"/>
        </w:rPr>
        <w:t xml:space="preserve"> </w:t>
      </w:r>
      <w:r w:rsidRPr="00461A15">
        <w:rPr>
          <w:szCs w:val="24"/>
        </w:rPr>
        <w:t>to</w:t>
      </w:r>
      <w:r w:rsidR="00E24065">
        <w:rPr>
          <w:szCs w:val="24"/>
        </w:rPr>
        <w:t xml:space="preserve"> </w:t>
      </w:r>
      <w:r w:rsidRPr="00461A15">
        <w:rPr>
          <w:szCs w:val="24"/>
        </w:rPr>
        <w:t>the</w:t>
      </w:r>
      <w:r w:rsidR="00E24065">
        <w:rPr>
          <w:szCs w:val="24"/>
        </w:rPr>
        <w:t xml:space="preserve"> </w:t>
      </w:r>
      <w:r w:rsidRPr="00461A15">
        <w:rPr>
          <w:szCs w:val="24"/>
        </w:rPr>
        <w:t>extent</w:t>
      </w:r>
      <w:r w:rsidR="00E24065">
        <w:rPr>
          <w:szCs w:val="24"/>
        </w:rPr>
        <w:t xml:space="preserve"> </w:t>
      </w:r>
      <w:r w:rsidRPr="00461A15">
        <w:rPr>
          <w:szCs w:val="24"/>
        </w:rPr>
        <w:t>that</w:t>
      </w:r>
      <w:r w:rsidR="00E24065">
        <w:rPr>
          <w:szCs w:val="24"/>
        </w:rPr>
        <w:t xml:space="preserve"> </w:t>
      </w:r>
      <w:r w:rsidRPr="00461A15">
        <w:rPr>
          <w:szCs w:val="24"/>
        </w:rPr>
        <w:t>the</w:t>
      </w:r>
      <w:r w:rsidR="00E24065">
        <w:rPr>
          <w:szCs w:val="24"/>
        </w:rPr>
        <w:t xml:space="preserve"> </w:t>
      </w:r>
      <w:r w:rsidRPr="00461A15">
        <w:rPr>
          <w:szCs w:val="24"/>
        </w:rPr>
        <w:t>limitation</w:t>
      </w:r>
      <w:r w:rsidR="00E24065">
        <w:rPr>
          <w:szCs w:val="24"/>
        </w:rPr>
        <w:t xml:space="preserve"> </w:t>
      </w:r>
      <w:r w:rsidRPr="00461A15">
        <w:rPr>
          <w:szCs w:val="24"/>
        </w:rPr>
        <w:t>is</w:t>
      </w:r>
      <w:r w:rsidR="00E24065">
        <w:rPr>
          <w:szCs w:val="24"/>
        </w:rPr>
        <w:t xml:space="preserve"> </w:t>
      </w:r>
      <w:r w:rsidRPr="00461A15">
        <w:rPr>
          <w:szCs w:val="24"/>
        </w:rPr>
        <w:t>justifiable</w:t>
      </w:r>
      <w:r w:rsidR="00E24065">
        <w:rPr>
          <w:szCs w:val="24"/>
        </w:rPr>
        <w:t xml:space="preserve"> </w:t>
      </w:r>
      <w:r w:rsidRPr="00461A15">
        <w:rPr>
          <w:szCs w:val="24"/>
        </w:rPr>
        <w:t>by</w:t>
      </w:r>
      <w:r w:rsidR="00E24065">
        <w:rPr>
          <w:szCs w:val="24"/>
        </w:rPr>
        <w:t xml:space="preserve"> </w:t>
      </w:r>
      <w:r w:rsidRPr="00461A15">
        <w:rPr>
          <w:szCs w:val="24"/>
        </w:rPr>
        <w:t>reasons</w:t>
      </w:r>
      <w:r w:rsidR="00E24065">
        <w:rPr>
          <w:szCs w:val="24"/>
        </w:rPr>
        <w:t xml:space="preserve"> </w:t>
      </w:r>
      <w:r w:rsidRPr="00461A15">
        <w:rPr>
          <w:szCs w:val="24"/>
        </w:rPr>
        <w:t>of</w:t>
      </w:r>
      <w:r w:rsidR="00E24065">
        <w:rPr>
          <w:szCs w:val="24"/>
        </w:rPr>
        <w:t xml:space="preserve"> </w:t>
      </w:r>
      <w:r w:rsidRPr="00461A15">
        <w:rPr>
          <w:szCs w:val="24"/>
        </w:rPr>
        <w:t>respect</w:t>
      </w:r>
      <w:r w:rsidR="00E24065">
        <w:rPr>
          <w:szCs w:val="24"/>
        </w:rPr>
        <w:t xml:space="preserve"> </w:t>
      </w:r>
      <w:r w:rsidRPr="00461A15">
        <w:rPr>
          <w:szCs w:val="24"/>
        </w:rPr>
        <w:t>of</w:t>
      </w:r>
      <w:r w:rsidR="00E24065">
        <w:rPr>
          <w:szCs w:val="24"/>
        </w:rPr>
        <w:t xml:space="preserve"> </w:t>
      </w:r>
      <w:r w:rsidRPr="00461A15">
        <w:rPr>
          <w:szCs w:val="24"/>
        </w:rPr>
        <w:t>human</w:t>
      </w:r>
      <w:r w:rsidR="00E24065">
        <w:rPr>
          <w:szCs w:val="24"/>
        </w:rPr>
        <w:t xml:space="preserve"> </w:t>
      </w:r>
      <w:r w:rsidRPr="00461A15">
        <w:rPr>
          <w:szCs w:val="24"/>
        </w:rPr>
        <w:t>dignity,</w:t>
      </w:r>
      <w:r w:rsidR="00E24065">
        <w:rPr>
          <w:szCs w:val="24"/>
        </w:rPr>
        <w:t xml:space="preserve"> </w:t>
      </w:r>
      <w:r w:rsidRPr="00461A15">
        <w:rPr>
          <w:szCs w:val="24"/>
        </w:rPr>
        <w:t>equality</w:t>
      </w:r>
      <w:r w:rsidR="00E24065">
        <w:rPr>
          <w:szCs w:val="24"/>
        </w:rPr>
        <w:t xml:space="preserve"> </w:t>
      </w:r>
      <w:r w:rsidRPr="00461A15">
        <w:rPr>
          <w:szCs w:val="24"/>
        </w:rPr>
        <w:t>and</w:t>
      </w:r>
      <w:r w:rsidR="00E24065">
        <w:rPr>
          <w:szCs w:val="24"/>
        </w:rPr>
        <w:t xml:space="preserve"> </w:t>
      </w:r>
      <w:r w:rsidRPr="00461A15">
        <w:rPr>
          <w:szCs w:val="24"/>
        </w:rPr>
        <w:t>freedom.</w:t>
      </w:r>
      <w:r w:rsidR="00E24065">
        <w:rPr>
          <w:szCs w:val="24"/>
        </w:rPr>
        <w:t xml:space="preserve"> </w:t>
      </w:r>
      <w:r w:rsidRPr="00461A15">
        <w:rPr>
          <w:szCs w:val="24"/>
        </w:rPr>
        <w:t>Indeed</w:t>
      </w:r>
      <w:r w:rsidR="00E24065">
        <w:rPr>
          <w:szCs w:val="24"/>
        </w:rPr>
        <w:t xml:space="preserve"> </w:t>
      </w:r>
      <w:r w:rsidRPr="00461A15">
        <w:rPr>
          <w:szCs w:val="24"/>
        </w:rPr>
        <w:t>these</w:t>
      </w:r>
      <w:r w:rsidR="00E24065">
        <w:rPr>
          <w:szCs w:val="24"/>
        </w:rPr>
        <w:t xml:space="preserve"> </w:t>
      </w:r>
      <w:r w:rsidRPr="00461A15">
        <w:rPr>
          <w:szCs w:val="24"/>
        </w:rPr>
        <w:t>provisions</w:t>
      </w:r>
      <w:r w:rsidR="00E24065">
        <w:rPr>
          <w:szCs w:val="24"/>
        </w:rPr>
        <w:t xml:space="preserve"> </w:t>
      </w:r>
      <w:r w:rsidRPr="00461A15">
        <w:rPr>
          <w:szCs w:val="24"/>
        </w:rPr>
        <w:t>denounce</w:t>
      </w:r>
      <w:r w:rsidR="00E24065">
        <w:rPr>
          <w:szCs w:val="24"/>
        </w:rPr>
        <w:t xml:space="preserve"> </w:t>
      </w:r>
      <w:r w:rsidRPr="00461A15">
        <w:rPr>
          <w:szCs w:val="24"/>
        </w:rPr>
        <w:t>dissemination</w:t>
      </w:r>
      <w:r w:rsidR="00E24065">
        <w:rPr>
          <w:szCs w:val="24"/>
        </w:rPr>
        <w:t xml:space="preserve"> </w:t>
      </w:r>
      <w:r w:rsidRPr="00461A15">
        <w:rPr>
          <w:szCs w:val="24"/>
        </w:rPr>
        <w:t>of</w:t>
      </w:r>
      <w:r w:rsidR="00E24065">
        <w:rPr>
          <w:szCs w:val="24"/>
        </w:rPr>
        <w:t xml:space="preserve"> </w:t>
      </w:r>
      <w:r w:rsidRPr="00461A15">
        <w:rPr>
          <w:szCs w:val="24"/>
        </w:rPr>
        <w:t>information/ideas</w:t>
      </w:r>
      <w:r w:rsidR="00E24065">
        <w:rPr>
          <w:szCs w:val="24"/>
        </w:rPr>
        <w:t xml:space="preserve"> </w:t>
      </w:r>
      <w:r w:rsidRPr="00461A15">
        <w:rPr>
          <w:szCs w:val="24"/>
        </w:rPr>
        <w:t>that</w:t>
      </w:r>
      <w:r w:rsidR="00E24065">
        <w:rPr>
          <w:szCs w:val="24"/>
        </w:rPr>
        <w:t xml:space="preserve"> </w:t>
      </w:r>
      <w:r w:rsidRPr="00461A15">
        <w:rPr>
          <w:szCs w:val="24"/>
        </w:rPr>
        <w:t>are</w:t>
      </w:r>
      <w:r w:rsidR="00E24065">
        <w:rPr>
          <w:szCs w:val="24"/>
        </w:rPr>
        <w:t xml:space="preserve"> </w:t>
      </w:r>
      <w:r w:rsidRPr="00461A15">
        <w:rPr>
          <w:szCs w:val="24"/>
        </w:rPr>
        <w:t>deemed</w:t>
      </w:r>
      <w:r w:rsidR="00E24065">
        <w:rPr>
          <w:szCs w:val="24"/>
        </w:rPr>
        <w:t xml:space="preserve"> </w:t>
      </w:r>
      <w:r w:rsidRPr="00461A15">
        <w:rPr>
          <w:szCs w:val="24"/>
        </w:rPr>
        <w:t>discriminatory.</w:t>
      </w:r>
      <w:r w:rsidR="00E24065">
        <w:rPr>
          <w:szCs w:val="24"/>
        </w:rPr>
        <w:t xml:space="preserve"> </w:t>
      </w:r>
    </w:p>
    <w:p w:rsidR="00951BC8" w:rsidRPr="00EB7F46" w:rsidRDefault="00F063FF" w:rsidP="00EB7F46">
      <w:pPr>
        <w:pStyle w:val="SingleTxtG"/>
      </w:pPr>
      <w:r>
        <w:t>207.</w:t>
      </w:r>
      <w:r>
        <w:tab/>
      </w:r>
      <w:r w:rsidR="00951BC8" w:rsidRPr="00EB7F46">
        <w:t>The</w:t>
      </w:r>
      <w:r w:rsidR="00E24065" w:rsidRPr="00EB7F46">
        <w:t xml:space="preserve"> </w:t>
      </w:r>
      <w:r w:rsidR="00951BC8" w:rsidRPr="00EB7F46">
        <w:t>Law</w:t>
      </w:r>
      <w:r w:rsidR="00E24065" w:rsidRPr="00EB7F46">
        <w:t xml:space="preserve"> </w:t>
      </w:r>
      <w:r w:rsidR="00951BC8" w:rsidRPr="00EB7F46">
        <w:t>on</w:t>
      </w:r>
      <w:r w:rsidR="00E24065" w:rsidRPr="00EB7F46">
        <w:t xml:space="preserve"> </w:t>
      </w:r>
      <w:r w:rsidR="00951BC8" w:rsidRPr="00EB7F46">
        <w:t>prevention,</w:t>
      </w:r>
      <w:r w:rsidR="00E24065" w:rsidRPr="00EB7F46">
        <w:t xml:space="preserve"> </w:t>
      </w:r>
      <w:r w:rsidR="00951BC8" w:rsidRPr="00EB7F46">
        <w:t>suppression</w:t>
      </w:r>
      <w:r w:rsidR="00E24065" w:rsidRPr="00EB7F46">
        <w:t xml:space="preserve"> </w:t>
      </w:r>
      <w:r w:rsidR="00951BC8" w:rsidRPr="00EB7F46">
        <w:t>and</w:t>
      </w:r>
      <w:r w:rsidR="00E24065" w:rsidRPr="00EB7F46">
        <w:t xml:space="preserve"> </w:t>
      </w:r>
      <w:r w:rsidR="00951BC8" w:rsidRPr="00EB7F46">
        <w:t>punishment</w:t>
      </w:r>
      <w:r w:rsidR="00E24065" w:rsidRPr="00EB7F46">
        <w:t xml:space="preserve"> </w:t>
      </w:r>
      <w:r w:rsidR="00951BC8" w:rsidRPr="00EB7F46">
        <w:t>of</w:t>
      </w:r>
      <w:r w:rsidR="00E24065" w:rsidRPr="00EB7F46">
        <w:t xml:space="preserve"> </w:t>
      </w:r>
      <w:r w:rsidR="00951BC8" w:rsidRPr="00EB7F46">
        <w:t>the</w:t>
      </w:r>
      <w:r w:rsidR="00E24065" w:rsidRPr="00EB7F46">
        <w:t xml:space="preserve"> </w:t>
      </w:r>
      <w:r w:rsidR="00951BC8" w:rsidRPr="00EB7F46">
        <w:t>crime</w:t>
      </w:r>
      <w:r w:rsidR="00E24065" w:rsidRPr="00EB7F46">
        <w:t xml:space="preserve"> </w:t>
      </w:r>
      <w:r w:rsidR="00951BC8" w:rsidRPr="00EB7F46">
        <w:t>of</w:t>
      </w:r>
      <w:r w:rsidR="00E24065" w:rsidRPr="00EB7F46">
        <w:t xml:space="preserve"> </w:t>
      </w:r>
      <w:r w:rsidR="00951BC8" w:rsidRPr="00EB7F46">
        <w:t>discrimination</w:t>
      </w:r>
      <w:r w:rsidR="00E24065" w:rsidRPr="00EB7F46">
        <w:t xml:space="preserve"> </w:t>
      </w:r>
      <w:r w:rsidR="00951BC8" w:rsidRPr="00EB7F46">
        <w:t>and</w:t>
      </w:r>
      <w:r w:rsidR="00E24065" w:rsidRPr="00EB7F46">
        <w:t xml:space="preserve"> </w:t>
      </w:r>
      <w:r w:rsidR="00951BC8" w:rsidRPr="00EB7F46">
        <w:t>sectarianism</w:t>
      </w:r>
      <w:r w:rsidR="00E24065" w:rsidRPr="00EB7F46">
        <w:t xml:space="preserve"> </w:t>
      </w:r>
      <w:r w:rsidR="00951BC8" w:rsidRPr="00EB7F46">
        <w:t>spells</w:t>
      </w:r>
      <w:r w:rsidR="00E24065" w:rsidRPr="00EB7F46">
        <w:t xml:space="preserve"> </w:t>
      </w:r>
      <w:r w:rsidR="00951BC8" w:rsidRPr="00EB7F46">
        <w:t>punishment</w:t>
      </w:r>
      <w:r w:rsidR="00E24065" w:rsidRPr="00EB7F46">
        <w:t xml:space="preserve"> </w:t>
      </w:r>
      <w:r w:rsidR="00951BC8" w:rsidRPr="00EB7F46">
        <w:t>for</w:t>
      </w:r>
      <w:r w:rsidR="00E24065" w:rsidRPr="00EB7F46">
        <w:t xml:space="preserve"> </w:t>
      </w:r>
      <w:r w:rsidR="00951BC8" w:rsidRPr="00EB7F46">
        <w:t>any</w:t>
      </w:r>
      <w:r w:rsidR="00E24065" w:rsidRPr="00EB7F46">
        <w:t xml:space="preserve"> </w:t>
      </w:r>
      <w:r w:rsidR="00951BC8" w:rsidRPr="00EB7F46">
        <w:t>person</w:t>
      </w:r>
      <w:r w:rsidR="00E24065" w:rsidRPr="00EB7F46">
        <w:t xml:space="preserve"> </w:t>
      </w:r>
      <w:r w:rsidR="00951BC8" w:rsidRPr="00EB7F46">
        <w:t>guilty</w:t>
      </w:r>
      <w:r w:rsidR="00E24065" w:rsidRPr="00EB7F46">
        <w:t xml:space="preserve"> </w:t>
      </w:r>
      <w:r w:rsidR="00951BC8" w:rsidRPr="00EB7F46">
        <w:t>of</w:t>
      </w:r>
      <w:r w:rsidR="00E24065" w:rsidRPr="00EB7F46">
        <w:t xml:space="preserve"> </w:t>
      </w:r>
      <w:r w:rsidR="00951BC8" w:rsidRPr="00EB7F46">
        <w:t>the</w:t>
      </w:r>
      <w:r w:rsidR="00E24065" w:rsidRPr="00EB7F46">
        <w:t xml:space="preserve"> </w:t>
      </w:r>
      <w:r w:rsidR="00951BC8" w:rsidRPr="00EB7F46">
        <w:t>crime</w:t>
      </w:r>
      <w:r w:rsidR="00E24065" w:rsidRPr="00EB7F46">
        <w:t xml:space="preserve"> </w:t>
      </w:r>
      <w:r w:rsidR="00951BC8" w:rsidRPr="00EB7F46">
        <w:t>of</w:t>
      </w:r>
      <w:r w:rsidR="00E24065" w:rsidRPr="00EB7F46">
        <w:t xml:space="preserve"> </w:t>
      </w:r>
      <w:r w:rsidR="00951BC8" w:rsidRPr="00EB7F46">
        <w:t>discrimination</w:t>
      </w:r>
      <w:r w:rsidR="00E24065" w:rsidRPr="00EB7F46">
        <w:t xml:space="preserve"> </w:t>
      </w:r>
      <w:r w:rsidR="00951BC8" w:rsidRPr="00EB7F46">
        <w:t>and</w:t>
      </w:r>
      <w:r w:rsidR="00E24065" w:rsidRPr="00EB7F46">
        <w:t xml:space="preserve"> </w:t>
      </w:r>
      <w:r w:rsidR="00951BC8" w:rsidRPr="00EB7F46">
        <w:t>sectarianism.</w:t>
      </w:r>
      <w:r w:rsidR="00E24065" w:rsidRPr="00EB7F46">
        <w:t xml:space="preserve"> </w:t>
      </w:r>
      <w:r w:rsidR="00951BC8" w:rsidRPr="00EB7F46">
        <w:t>The</w:t>
      </w:r>
      <w:r w:rsidR="00E24065" w:rsidRPr="00EB7F46">
        <w:t xml:space="preserve"> </w:t>
      </w:r>
      <w:r w:rsidR="00951BC8" w:rsidRPr="00EB7F46">
        <w:t>law</w:t>
      </w:r>
      <w:r w:rsidR="00E24065" w:rsidRPr="00EB7F46">
        <w:t xml:space="preserve"> </w:t>
      </w:r>
      <w:r w:rsidR="00951BC8" w:rsidRPr="00EB7F46">
        <w:t>expounds</w:t>
      </w:r>
      <w:r w:rsidR="00E24065" w:rsidRPr="00EB7F46">
        <w:t xml:space="preserve"> </w:t>
      </w:r>
      <w:r w:rsidR="00951BC8" w:rsidRPr="00EB7F46">
        <w:t>that</w:t>
      </w:r>
      <w:r w:rsidR="00E24065" w:rsidRPr="00EB7F46">
        <w:t xml:space="preserve"> </w:t>
      </w:r>
      <w:r w:rsidR="00951BC8" w:rsidRPr="00EB7F46">
        <w:t>the</w:t>
      </w:r>
      <w:r w:rsidR="00E24065" w:rsidRPr="00EB7F46">
        <w:t xml:space="preserve"> </w:t>
      </w:r>
      <w:r w:rsidR="00951BC8" w:rsidRPr="00EB7F46">
        <w:t>crime</w:t>
      </w:r>
      <w:r w:rsidR="00E24065" w:rsidRPr="00EB7F46">
        <w:t xml:space="preserve"> </w:t>
      </w:r>
      <w:r w:rsidR="00951BC8" w:rsidRPr="00EB7F46">
        <w:t>of</w:t>
      </w:r>
      <w:r w:rsidR="00E24065" w:rsidRPr="00EB7F46">
        <w:t xml:space="preserve"> </w:t>
      </w:r>
      <w:r w:rsidR="00951BC8" w:rsidRPr="00EB7F46">
        <w:t>discrimination</w:t>
      </w:r>
      <w:r w:rsidR="00E24065" w:rsidRPr="00EB7F46">
        <w:t xml:space="preserve"> </w:t>
      </w:r>
      <w:r w:rsidR="00951BC8" w:rsidRPr="00EB7F46">
        <w:t>occurs</w:t>
      </w:r>
      <w:r w:rsidR="00E24065" w:rsidRPr="00EB7F46">
        <w:t xml:space="preserve"> </w:t>
      </w:r>
      <w:r w:rsidR="00951BC8" w:rsidRPr="00EB7F46">
        <w:t>when</w:t>
      </w:r>
      <w:r w:rsidR="00E24065" w:rsidRPr="00EB7F46">
        <w:t xml:space="preserve"> </w:t>
      </w:r>
      <w:r w:rsidR="00951BC8" w:rsidRPr="00EB7F46">
        <w:t>the</w:t>
      </w:r>
      <w:r w:rsidR="00E24065" w:rsidRPr="00EB7F46">
        <w:t xml:space="preserve"> </w:t>
      </w:r>
      <w:r w:rsidR="00951BC8" w:rsidRPr="00EB7F46">
        <w:t>author</w:t>
      </w:r>
      <w:r w:rsidR="00E24065" w:rsidRPr="00EB7F46">
        <w:t xml:space="preserve"> </w:t>
      </w:r>
      <w:r w:rsidR="00951BC8" w:rsidRPr="00EB7F46">
        <w:t>makes</w:t>
      </w:r>
      <w:r w:rsidR="00E24065" w:rsidRPr="00EB7F46">
        <w:t xml:space="preserve"> </w:t>
      </w:r>
      <w:r w:rsidR="00951BC8" w:rsidRPr="00EB7F46">
        <w:t>use</w:t>
      </w:r>
      <w:r w:rsidR="00E24065" w:rsidRPr="00EB7F46">
        <w:t xml:space="preserve"> </w:t>
      </w:r>
      <w:r w:rsidR="00951BC8" w:rsidRPr="00EB7F46">
        <w:t>of</w:t>
      </w:r>
      <w:r w:rsidR="00E24065" w:rsidRPr="00EB7F46">
        <w:t xml:space="preserve"> </w:t>
      </w:r>
      <w:r w:rsidR="00951BC8" w:rsidRPr="00EB7F46">
        <w:t>any</w:t>
      </w:r>
      <w:r w:rsidR="00E24065" w:rsidRPr="00EB7F46">
        <w:t xml:space="preserve"> </w:t>
      </w:r>
      <w:r w:rsidR="00951BC8" w:rsidRPr="00EB7F46">
        <w:t>speech,</w:t>
      </w:r>
      <w:r w:rsidR="00E24065" w:rsidRPr="00EB7F46">
        <w:t xml:space="preserve"> </w:t>
      </w:r>
      <w:r w:rsidR="00951BC8" w:rsidRPr="00EB7F46">
        <w:t>written</w:t>
      </w:r>
      <w:r w:rsidR="00E24065" w:rsidRPr="00EB7F46">
        <w:t xml:space="preserve"> </w:t>
      </w:r>
      <w:r w:rsidR="00951BC8" w:rsidRPr="00EB7F46">
        <w:t>statement</w:t>
      </w:r>
      <w:r w:rsidR="00E24065" w:rsidRPr="00EB7F46">
        <w:t xml:space="preserve"> </w:t>
      </w:r>
      <w:r w:rsidR="00951BC8" w:rsidRPr="00EB7F46">
        <w:t>or</w:t>
      </w:r>
      <w:r w:rsidR="00E24065" w:rsidRPr="00EB7F46">
        <w:t xml:space="preserve"> </w:t>
      </w:r>
      <w:r w:rsidR="00951BC8" w:rsidRPr="00EB7F46">
        <w:t>action</w:t>
      </w:r>
      <w:r w:rsidR="00E24065" w:rsidRPr="00EB7F46">
        <w:t xml:space="preserve"> </w:t>
      </w:r>
      <w:r w:rsidR="00951BC8" w:rsidRPr="00EB7F46">
        <w:t>based</w:t>
      </w:r>
      <w:r w:rsidR="00E24065" w:rsidRPr="00EB7F46">
        <w:t xml:space="preserve"> </w:t>
      </w:r>
      <w:r w:rsidR="00951BC8" w:rsidRPr="00EB7F46">
        <w:t>on</w:t>
      </w:r>
      <w:r w:rsidR="00E24065" w:rsidRPr="00EB7F46">
        <w:t xml:space="preserve"> </w:t>
      </w:r>
      <w:r w:rsidR="00951BC8" w:rsidRPr="00EB7F46">
        <w:t>ethnicity,</w:t>
      </w:r>
      <w:r w:rsidR="00E24065" w:rsidRPr="00EB7F46">
        <w:t xml:space="preserve"> </w:t>
      </w:r>
      <w:r w:rsidR="00951BC8" w:rsidRPr="00EB7F46">
        <w:t>region</w:t>
      </w:r>
      <w:r w:rsidR="00E24065" w:rsidRPr="00EB7F46">
        <w:t xml:space="preserve"> </w:t>
      </w:r>
      <w:r w:rsidR="00951BC8" w:rsidRPr="00EB7F46">
        <w:t>or</w:t>
      </w:r>
      <w:r w:rsidR="00E24065" w:rsidRPr="00EB7F46">
        <w:t xml:space="preserve"> </w:t>
      </w:r>
      <w:r w:rsidR="00951BC8" w:rsidRPr="00EB7F46">
        <w:t>country</w:t>
      </w:r>
      <w:r w:rsidR="00E24065" w:rsidRPr="00EB7F46">
        <w:t xml:space="preserve"> </w:t>
      </w:r>
      <w:r w:rsidR="00951BC8" w:rsidRPr="00EB7F46">
        <w:t>of</w:t>
      </w:r>
      <w:r w:rsidR="00E24065" w:rsidRPr="00EB7F46">
        <w:t xml:space="preserve"> </w:t>
      </w:r>
      <w:r w:rsidR="00951BC8" w:rsidRPr="00EB7F46">
        <w:t>origin,</w:t>
      </w:r>
      <w:r w:rsidR="00E24065" w:rsidRPr="00EB7F46">
        <w:t xml:space="preserve"> </w:t>
      </w:r>
      <w:r w:rsidR="00951BC8" w:rsidRPr="00EB7F46">
        <w:t>colour</w:t>
      </w:r>
      <w:r w:rsidR="00E24065" w:rsidRPr="00EB7F46">
        <w:t xml:space="preserve"> </w:t>
      </w:r>
      <w:r w:rsidR="00951BC8" w:rsidRPr="00EB7F46">
        <w:t>of</w:t>
      </w:r>
      <w:r w:rsidR="00E24065" w:rsidRPr="00EB7F46">
        <w:t xml:space="preserve"> </w:t>
      </w:r>
      <w:r w:rsidR="00951BC8" w:rsidRPr="00EB7F46">
        <w:t>the</w:t>
      </w:r>
      <w:r w:rsidR="00E24065" w:rsidRPr="00EB7F46">
        <w:t xml:space="preserve"> </w:t>
      </w:r>
      <w:r w:rsidR="00951BC8" w:rsidRPr="00EB7F46">
        <w:t>skin,</w:t>
      </w:r>
      <w:r w:rsidR="00E24065" w:rsidRPr="00EB7F46">
        <w:t xml:space="preserve"> </w:t>
      </w:r>
      <w:r w:rsidR="00951BC8" w:rsidRPr="00EB7F46">
        <w:t>physical</w:t>
      </w:r>
      <w:r w:rsidR="00E24065" w:rsidRPr="00EB7F46">
        <w:t xml:space="preserve"> </w:t>
      </w:r>
      <w:r w:rsidR="00951BC8" w:rsidRPr="00EB7F46">
        <w:t>features,</w:t>
      </w:r>
      <w:r w:rsidR="00E24065" w:rsidRPr="00EB7F46">
        <w:t xml:space="preserve"> </w:t>
      </w:r>
      <w:r w:rsidR="00951BC8" w:rsidRPr="00EB7F46">
        <w:t>sex,</w:t>
      </w:r>
      <w:r w:rsidR="00E24065" w:rsidRPr="00EB7F46">
        <w:t xml:space="preserve"> </w:t>
      </w:r>
      <w:r w:rsidR="00951BC8" w:rsidRPr="00EB7F46">
        <w:t>language,</w:t>
      </w:r>
      <w:r w:rsidR="00E24065" w:rsidRPr="00EB7F46">
        <w:t xml:space="preserve"> </w:t>
      </w:r>
      <w:r w:rsidR="00951BC8" w:rsidRPr="00EB7F46">
        <w:t>religion</w:t>
      </w:r>
      <w:r w:rsidR="00E24065" w:rsidRPr="00EB7F46">
        <w:t xml:space="preserve"> </w:t>
      </w:r>
      <w:r w:rsidR="00951BC8" w:rsidRPr="00EB7F46">
        <w:t>or</w:t>
      </w:r>
      <w:r w:rsidR="00E24065" w:rsidRPr="00EB7F46">
        <w:t xml:space="preserve"> </w:t>
      </w:r>
      <w:r w:rsidR="00951BC8" w:rsidRPr="00EB7F46">
        <w:t>ideas</w:t>
      </w:r>
      <w:r w:rsidR="00E24065" w:rsidRPr="00EB7F46">
        <w:t xml:space="preserve"> </w:t>
      </w:r>
      <w:r w:rsidR="00951BC8" w:rsidRPr="00EB7F46">
        <w:t>with</w:t>
      </w:r>
      <w:r w:rsidR="00E24065" w:rsidRPr="00EB7F46">
        <w:t xml:space="preserve"> </w:t>
      </w:r>
      <w:r w:rsidR="00951BC8" w:rsidRPr="00EB7F46">
        <w:t>the</w:t>
      </w:r>
      <w:r w:rsidR="00E24065" w:rsidRPr="00EB7F46">
        <w:t xml:space="preserve"> </w:t>
      </w:r>
      <w:r w:rsidR="00951BC8" w:rsidRPr="00EB7F46">
        <w:t>aim</w:t>
      </w:r>
      <w:r w:rsidR="00E24065" w:rsidRPr="00EB7F46">
        <w:t xml:space="preserve"> </w:t>
      </w:r>
      <w:r w:rsidR="00951BC8" w:rsidRPr="00EB7F46">
        <w:t>of</w:t>
      </w:r>
      <w:r w:rsidR="00E24065" w:rsidRPr="00EB7F46">
        <w:t xml:space="preserve"> </w:t>
      </w:r>
      <w:r w:rsidR="00951BC8" w:rsidRPr="00EB7F46">
        <w:t>denying</w:t>
      </w:r>
      <w:r w:rsidR="00E24065" w:rsidRPr="00EB7F46">
        <w:t xml:space="preserve"> </w:t>
      </w:r>
      <w:r w:rsidR="00951BC8" w:rsidRPr="00EB7F46">
        <w:t>one</w:t>
      </w:r>
      <w:r w:rsidR="00E24065" w:rsidRPr="00EB7F46">
        <w:t xml:space="preserve"> </w:t>
      </w:r>
      <w:r w:rsidR="00951BC8" w:rsidRPr="00EB7F46">
        <w:t>or</w:t>
      </w:r>
      <w:r w:rsidR="00E24065" w:rsidRPr="00EB7F46">
        <w:t xml:space="preserve"> </w:t>
      </w:r>
      <w:r w:rsidR="00951BC8" w:rsidRPr="00EB7F46">
        <w:t>a</w:t>
      </w:r>
      <w:r w:rsidR="00E24065" w:rsidRPr="00EB7F46">
        <w:t xml:space="preserve"> </w:t>
      </w:r>
      <w:r w:rsidR="00951BC8" w:rsidRPr="00EB7F46">
        <w:t>group</w:t>
      </w:r>
      <w:r w:rsidR="00E24065" w:rsidRPr="00EB7F46">
        <w:t xml:space="preserve"> </w:t>
      </w:r>
      <w:r w:rsidR="00951BC8" w:rsidRPr="00EB7F46">
        <w:t>of</w:t>
      </w:r>
      <w:r w:rsidR="00E24065" w:rsidRPr="00EB7F46">
        <w:t xml:space="preserve"> </w:t>
      </w:r>
      <w:r w:rsidR="00951BC8" w:rsidRPr="00EB7F46">
        <w:t>persons</w:t>
      </w:r>
      <w:r w:rsidR="00E24065" w:rsidRPr="00EB7F46">
        <w:t xml:space="preserve"> </w:t>
      </w:r>
      <w:r w:rsidR="00951BC8" w:rsidRPr="00EB7F46">
        <w:t>their</w:t>
      </w:r>
      <w:r w:rsidR="00E24065" w:rsidRPr="00EB7F46">
        <w:t xml:space="preserve"> </w:t>
      </w:r>
      <w:r w:rsidR="00951BC8" w:rsidRPr="00EB7F46">
        <w:t>human</w:t>
      </w:r>
      <w:r w:rsidR="00E24065" w:rsidRPr="00EB7F46">
        <w:t xml:space="preserve"> </w:t>
      </w:r>
      <w:r w:rsidR="00951BC8" w:rsidRPr="00EB7F46">
        <w:t>rights</w:t>
      </w:r>
      <w:r w:rsidR="00E24065" w:rsidRPr="00EB7F46">
        <w:t xml:space="preserve"> </w:t>
      </w:r>
      <w:r w:rsidR="00951BC8" w:rsidRPr="00EB7F46">
        <w:t>provided</w:t>
      </w:r>
      <w:r w:rsidR="00E24065" w:rsidRPr="00EB7F46">
        <w:t xml:space="preserve"> </w:t>
      </w:r>
      <w:r w:rsidR="00951BC8" w:rsidRPr="00EB7F46">
        <w:t>by</w:t>
      </w:r>
      <w:r w:rsidR="00E24065" w:rsidRPr="00EB7F46">
        <w:t xml:space="preserve"> </w:t>
      </w:r>
      <w:r w:rsidR="00951BC8" w:rsidRPr="00EB7F46">
        <w:t>the</w:t>
      </w:r>
      <w:r w:rsidR="00E24065" w:rsidRPr="00EB7F46">
        <w:t xml:space="preserve"> </w:t>
      </w:r>
      <w:r w:rsidR="00951BC8" w:rsidRPr="00EB7F46">
        <w:t>law.</w:t>
      </w:r>
      <w:r w:rsidR="00E24065" w:rsidRPr="00EB7F46">
        <w:t xml:space="preserve"> </w:t>
      </w:r>
      <w:r w:rsidR="00951BC8" w:rsidRPr="00EB7F46">
        <w:t>The</w:t>
      </w:r>
      <w:r w:rsidR="00E24065" w:rsidRPr="00EB7F46">
        <w:t xml:space="preserve"> </w:t>
      </w:r>
      <w:r w:rsidR="00951BC8" w:rsidRPr="00EB7F46">
        <w:t>crime</w:t>
      </w:r>
      <w:r w:rsidR="00E24065" w:rsidRPr="00EB7F46">
        <w:t xml:space="preserve"> </w:t>
      </w:r>
      <w:r w:rsidR="00951BC8" w:rsidRPr="00EB7F46">
        <w:t>of</w:t>
      </w:r>
      <w:r w:rsidR="00E24065" w:rsidRPr="00EB7F46">
        <w:t xml:space="preserve"> </w:t>
      </w:r>
      <w:r w:rsidR="00951BC8" w:rsidRPr="00EB7F46">
        <w:t>sectarianism</w:t>
      </w:r>
      <w:r w:rsidR="00E24065" w:rsidRPr="00EB7F46">
        <w:t xml:space="preserve"> </w:t>
      </w:r>
      <w:r w:rsidR="00951BC8" w:rsidRPr="00EB7F46">
        <w:t>occurs</w:t>
      </w:r>
      <w:r w:rsidR="00E24065" w:rsidRPr="00EB7F46">
        <w:t xml:space="preserve"> </w:t>
      </w:r>
      <w:r w:rsidR="00951BC8" w:rsidRPr="00EB7F46">
        <w:t>when</w:t>
      </w:r>
      <w:r w:rsidR="00E24065" w:rsidRPr="00EB7F46">
        <w:t xml:space="preserve"> </w:t>
      </w:r>
      <w:r w:rsidR="00951BC8" w:rsidRPr="00EB7F46">
        <w:t>the</w:t>
      </w:r>
      <w:r w:rsidR="00E24065" w:rsidRPr="00EB7F46">
        <w:t xml:space="preserve"> </w:t>
      </w:r>
      <w:r w:rsidR="00951BC8" w:rsidRPr="00EB7F46">
        <w:t>author</w:t>
      </w:r>
      <w:r w:rsidR="00E24065" w:rsidRPr="00EB7F46">
        <w:t xml:space="preserve"> </w:t>
      </w:r>
      <w:r w:rsidR="00951BC8" w:rsidRPr="00EB7F46">
        <w:t>makes</w:t>
      </w:r>
      <w:r w:rsidR="00E24065" w:rsidRPr="00EB7F46">
        <w:t xml:space="preserve"> </w:t>
      </w:r>
      <w:r w:rsidR="00951BC8" w:rsidRPr="00EB7F46">
        <w:t>use</w:t>
      </w:r>
      <w:r w:rsidR="00E24065" w:rsidRPr="00EB7F46">
        <w:t xml:space="preserve"> </w:t>
      </w:r>
      <w:r w:rsidR="00951BC8" w:rsidRPr="00EB7F46">
        <w:t>of</w:t>
      </w:r>
      <w:r w:rsidR="00E24065" w:rsidRPr="00EB7F46">
        <w:t xml:space="preserve"> </w:t>
      </w:r>
      <w:r w:rsidR="00951BC8" w:rsidRPr="00EB7F46">
        <w:t>any</w:t>
      </w:r>
      <w:r w:rsidR="00E24065" w:rsidRPr="00EB7F46">
        <w:t xml:space="preserve"> </w:t>
      </w:r>
      <w:r w:rsidR="00951BC8" w:rsidRPr="00EB7F46">
        <w:t>speech,</w:t>
      </w:r>
      <w:r w:rsidR="00E24065" w:rsidRPr="00EB7F46">
        <w:t xml:space="preserve"> </w:t>
      </w:r>
      <w:r w:rsidR="00951BC8" w:rsidRPr="00EB7F46">
        <w:t>written</w:t>
      </w:r>
      <w:r w:rsidR="00E24065" w:rsidRPr="00EB7F46">
        <w:t xml:space="preserve"> </w:t>
      </w:r>
      <w:r w:rsidR="00951BC8" w:rsidRPr="00EB7F46">
        <w:t>statement</w:t>
      </w:r>
      <w:r w:rsidR="00E24065" w:rsidRPr="00EB7F46">
        <w:t xml:space="preserve"> </w:t>
      </w:r>
      <w:r w:rsidR="00951BC8" w:rsidRPr="00EB7F46">
        <w:t>or</w:t>
      </w:r>
      <w:r w:rsidR="00E24065" w:rsidRPr="00EB7F46">
        <w:t xml:space="preserve"> </w:t>
      </w:r>
      <w:r w:rsidR="00951BC8" w:rsidRPr="00EB7F46">
        <w:t>action</w:t>
      </w:r>
      <w:r w:rsidR="00E24065" w:rsidRPr="00EB7F46">
        <w:t xml:space="preserve"> </w:t>
      </w:r>
      <w:r w:rsidR="00951BC8" w:rsidRPr="00EB7F46">
        <w:t>that</w:t>
      </w:r>
      <w:r w:rsidR="00E24065" w:rsidRPr="00EB7F46">
        <w:t xml:space="preserve"> </w:t>
      </w:r>
      <w:r w:rsidR="00951BC8" w:rsidRPr="00EB7F46">
        <w:t>causes</w:t>
      </w:r>
      <w:r w:rsidR="00E24065" w:rsidRPr="00EB7F46">
        <w:t xml:space="preserve"> </w:t>
      </w:r>
      <w:r w:rsidR="00951BC8" w:rsidRPr="00EB7F46">
        <w:t>conflict</w:t>
      </w:r>
      <w:r w:rsidR="00E24065" w:rsidRPr="00EB7F46">
        <w:t xml:space="preserve"> </w:t>
      </w:r>
      <w:r w:rsidR="00951BC8" w:rsidRPr="00EB7F46">
        <w:t>that</w:t>
      </w:r>
      <w:r w:rsidR="00E24065" w:rsidRPr="00EB7F46">
        <w:t xml:space="preserve"> </w:t>
      </w:r>
      <w:r w:rsidR="00951BC8" w:rsidRPr="00EB7F46">
        <w:t>causes</w:t>
      </w:r>
      <w:r w:rsidR="00E24065" w:rsidRPr="00EB7F46">
        <w:t xml:space="preserve"> </w:t>
      </w:r>
      <w:r w:rsidR="00951BC8" w:rsidRPr="00EB7F46">
        <w:t>an</w:t>
      </w:r>
      <w:r w:rsidR="00E24065" w:rsidRPr="00EB7F46">
        <w:t xml:space="preserve"> </w:t>
      </w:r>
      <w:r w:rsidR="00951BC8" w:rsidRPr="00EB7F46">
        <w:t>uprising</w:t>
      </w:r>
      <w:r w:rsidR="00E24065" w:rsidRPr="00EB7F46">
        <w:t xml:space="preserve"> </w:t>
      </w:r>
      <w:r w:rsidR="00951BC8" w:rsidRPr="00EB7F46">
        <w:t>that</w:t>
      </w:r>
      <w:r w:rsidR="00E24065" w:rsidRPr="00EB7F46">
        <w:t xml:space="preserve"> </w:t>
      </w:r>
      <w:r w:rsidR="00951BC8" w:rsidRPr="00EB7F46">
        <w:t>may</w:t>
      </w:r>
      <w:r w:rsidR="00E24065" w:rsidRPr="00EB7F46">
        <w:t xml:space="preserve"> </w:t>
      </w:r>
      <w:r w:rsidR="00951BC8" w:rsidRPr="00EB7F46">
        <w:t>degenerate</w:t>
      </w:r>
      <w:r w:rsidR="00E24065" w:rsidRPr="00EB7F46">
        <w:t xml:space="preserve"> </w:t>
      </w:r>
      <w:r w:rsidR="00951BC8" w:rsidRPr="00EB7F46">
        <w:t>into</w:t>
      </w:r>
      <w:r w:rsidR="00E24065" w:rsidRPr="00EB7F46">
        <w:t xml:space="preserve"> </w:t>
      </w:r>
      <w:r w:rsidR="00951BC8" w:rsidRPr="00EB7F46">
        <w:t>strife</w:t>
      </w:r>
      <w:r w:rsidR="00E24065" w:rsidRPr="00EB7F46">
        <w:t xml:space="preserve"> </w:t>
      </w:r>
      <w:r w:rsidR="00951BC8" w:rsidRPr="00EB7F46">
        <w:t>among</w:t>
      </w:r>
      <w:r w:rsidR="00E24065" w:rsidRPr="00EB7F46">
        <w:t xml:space="preserve"> </w:t>
      </w:r>
      <w:r w:rsidR="00951BC8" w:rsidRPr="00EB7F46">
        <w:t>people.</w:t>
      </w:r>
      <w:r>
        <w:rPr>
          <w:rStyle w:val="FootnoteReference"/>
        </w:rPr>
        <w:footnoteReference w:id="94"/>
      </w:r>
      <w:r w:rsidR="00E24065" w:rsidRPr="00EB7F46">
        <w:t xml:space="preserve"> </w:t>
      </w:r>
    </w:p>
    <w:p w:rsidR="00951BC8" w:rsidRPr="00EB7F46" w:rsidRDefault="00951BC8" w:rsidP="00EB7F46">
      <w:pPr>
        <w:pStyle w:val="SingleTxtG"/>
      </w:pPr>
      <w:r w:rsidRPr="00EB7F46">
        <w:t>208.</w:t>
      </w:r>
      <w:r w:rsidRPr="00EB7F46">
        <w:tab/>
        <w:t>Based</w:t>
      </w:r>
      <w:r w:rsidR="00E24065" w:rsidRPr="00EB7F46">
        <w:t xml:space="preserve"> </w:t>
      </w:r>
      <w:r w:rsidRPr="00EB7F46">
        <w:t>on</w:t>
      </w:r>
      <w:r w:rsidR="00E24065" w:rsidRPr="00EB7F46">
        <w:t xml:space="preserve"> </w:t>
      </w:r>
      <w:r w:rsidRPr="00EB7F46">
        <w:t>the</w:t>
      </w:r>
      <w:r w:rsidR="00E24065" w:rsidRPr="00EB7F46">
        <w:t xml:space="preserve"> </w:t>
      </w:r>
      <w:r w:rsidRPr="00EB7F46">
        <w:t>above</w:t>
      </w:r>
      <w:r w:rsidR="00E24065" w:rsidRPr="00EB7F46">
        <w:t xml:space="preserve"> </w:t>
      </w:r>
      <w:r w:rsidRPr="00EB7F46">
        <w:t>laws,</w:t>
      </w:r>
      <w:r w:rsidR="00E24065" w:rsidRPr="00EB7F46">
        <w:t xml:space="preserve"> </w:t>
      </w:r>
      <w:r w:rsidRPr="00EB7F46">
        <w:t>courts</w:t>
      </w:r>
      <w:r w:rsidR="00E24065" w:rsidRPr="00EB7F46">
        <w:t xml:space="preserve"> </w:t>
      </w:r>
      <w:r w:rsidRPr="00EB7F46">
        <w:t>have</w:t>
      </w:r>
      <w:r w:rsidR="00E24065" w:rsidRPr="00EB7F46">
        <w:t xml:space="preserve"> </w:t>
      </w:r>
      <w:r w:rsidRPr="00EB7F46">
        <w:t>decided</w:t>
      </w:r>
      <w:r w:rsidR="00E24065" w:rsidRPr="00EB7F46">
        <w:t xml:space="preserve"> </w:t>
      </w:r>
      <w:r w:rsidRPr="00EB7F46">
        <w:t>various</w:t>
      </w:r>
      <w:r w:rsidR="00E24065" w:rsidRPr="00EB7F46">
        <w:t xml:space="preserve"> </w:t>
      </w:r>
      <w:r w:rsidRPr="00EB7F46">
        <w:t>cases</w:t>
      </w:r>
      <w:r w:rsidR="00E24065" w:rsidRPr="00EB7F46">
        <w:t xml:space="preserve"> </w:t>
      </w:r>
      <w:r w:rsidRPr="00EB7F46">
        <w:t>against</w:t>
      </w:r>
      <w:r w:rsidR="00E24065" w:rsidRPr="00EB7F46">
        <w:t xml:space="preserve"> </w:t>
      </w:r>
      <w:r w:rsidRPr="00EB7F46">
        <w:t>individual</w:t>
      </w:r>
      <w:r w:rsidR="00E24065" w:rsidRPr="00EB7F46">
        <w:t xml:space="preserve"> </w:t>
      </w:r>
      <w:r w:rsidRPr="00EB7F46">
        <w:t>persons</w:t>
      </w:r>
      <w:r w:rsidR="00E24065" w:rsidRPr="00EB7F46">
        <w:t xml:space="preserve"> </w:t>
      </w:r>
      <w:r w:rsidRPr="00EB7F46">
        <w:t>accused</w:t>
      </w:r>
      <w:r w:rsidR="00E24065" w:rsidRPr="00EB7F46">
        <w:t xml:space="preserve"> </w:t>
      </w:r>
      <w:r w:rsidRPr="00EB7F46">
        <w:t>of</w:t>
      </w:r>
      <w:r w:rsidR="00E24065" w:rsidRPr="00EB7F46">
        <w:t xml:space="preserve"> </w:t>
      </w:r>
      <w:r w:rsidRPr="00EB7F46">
        <w:t>the</w:t>
      </w:r>
      <w:r w:rsidR="00E24065" w:rsidRPr="00EB7F46">
        <w:t xml:space="preserve"> </w:t>
      </w:r>
      <w:r w:rsidRPr="00EB7F46">
        <w:t>crime</w:t>
      </w:r>
      <w:r w:rsidR="00E24065" w:rsidRPr="00EB7F46">
        <w:t xml:space="preserve"> </w:t>
      </w:r>
      <w:r w:rsidRPr="00EB7F46">
        <w:t>of</w:t>
      </w:r>
      <w:r w:rsidR="00E24065" w:rsidRPr="00EB7F46">
        <w:t xml:space="preserve"> </w:t>
      </w:r>
      <w:r w:rsidRPr="00EB7F46">
        <w:t>discrimination</w:t>
      </w:r>
      <w:r w:rsidR="00E24065" w:rsidRPr="00EB7F46">
        <w:t xml:space="preserve"> </w:t>
      </w:r>
      <w:r w:rsidRPr="00EB7F46">
        <w:t>against</w:t>
      </w:r>
      <w:r w:rsidR="00E24065" w:rsidRPr="00EB7F46">
        <w:t xml:space="preserve"> </w:t>
      </w:r>
      <w:r w:rsidRPr="00EB7F46">
        <w:t>fellow</w:t>
      </w:r>
      <w:r w:rsidR="00E24065" w:rsidRPr="00EB7F46">
        <w:t xml:space="preserve"> </w:t>
      </w:r>
      <w:r w:rsidRPr="00EB7F46">
        <w:t>citizens</w:t>
      </w:r>
      <w:r w:rsidR="00E24065" w:rsidRPr="00EB7F46">
        <w:t xml:space="preserve"> </w:t>
      </w:r>
      <w:r w:rsidRPr="00EB7F46">
        <w:t>either</w:t>
      </w:r>
      <w:r w:rsidR="00E24065" w:rsidRPr="00EB7F46">
        <w:t xml:space="preserve"> </w:t>
      </w:r>
      <w:r w:rsidRPr="00EB7F46">
        <w:t>verbally</w:t>
      </w:r>
      <w:r w:rsidR="00E24065" w:rsidRPr="00EB7F46">
        <w:t xml:space="preserve"> </w:t>
      </w:r>
      <w:r w:rsidRPr="00EB7F46">
        <w:t>or</w:t>
      </w:r>
      <w:r w:rsidR="00E24065" w:rsidRPr="00EB7F46">
        <w:t xml:space="preserve"> </w:t>
      </w:r>
      <w:r w:rsidRPr="00EB7F46">
        <w:t>in</w:t>
      </w:r>
      <w:r w:rsidR="00E24065" w:rsidRPr="00EB7F46">
        <w:t xml:space="preserve"> </w:t>
      </w:r>
      <w:r w:rsidRPr="00EB7F46">
        <w:t>acts.</w:t>
      </w:r>
      <w:r w:rsidR="00F063FF">
        <w:rPr>
          <w:rStyle w:val="FootnoteReference"/>
        </w:rPr>
        <w:footnoteReference w:id="95"/>
      </w:r>
      <w:r w:rsidR="00E24065" w:rsidRPr="00EB7F46">
        <w:t xml:space="preserve"> </w:t>
      </w:r>
      <w:r w:rsidRPr="00EB7F46">
        <w:t>Particularly,</w:t>
      </w:r>
      <w:r w:rsidR="00E24065" w:rsidRPr="00EB7F46">
        <w:t xml:space="preserve"> </w:t>
      </w:r>
      <w:r w:rsidRPr="00EB7F46">
        <w:t>the</w:t>
      </w:r>
      <w:r w:rsidR="00E24065" w:rsidRPr="00EB7F46">
        <w:t xml:space="preserve"> </w:t>
      </w:r>
      <w:r w:rsidRPr="00EB7F46">
        <w:t>accusations</w:t>
      </w:r>
      <w:r w:rsidR="00E24065" w:rsidRPr="00EB7F46">
        <w:t xml:space="preserve"> </w:t>
      </w:r>
      <w:r w:rsidRPr="00EB7F46">
        <w:t>have</w:t>
      </w:r>
      <w:r w:rsidR="00E24065" w:rsidRPr="00EB7F46">
        <w:t xml:space="preserve"> </w:t>
      </w:r>
      <w:r w:rsidRPr="00EB7F46">
        <w:t>a</w:t>
      </w:r>
      <w:r w:rsidR="00E24065" w:rsidRPr="00EB7F46">
        <w:t xml:space="preserve"> </w:t>
      </w:r>
      <w:r w:rsidRPr="00EB7F46">
        <w:t>commonalty</w:t>
      </w:r>
      <w:r w:rsidR="00E24065" w:rsidRPr="00EB7F46">
        <w:t xml:space="preserve"> </w:t>
      </w:r>
      <w:r w:rsidRPr="00EB7F46">
        <w:t>and</w:t>
      </w:r>
      <w:r w:rsidR="00E24065" w:rsidRPr="00EB7F46">
        <w:t xml:space="preserve"> </w:t>
      </w:r>
      <w:r w:rsidRPr="00EB7F46">
        <w:t>implication</w:t>
      </w:r>
      <w:r w:rsidR="00E24065" w:rsidRPr="00EB7F46">
        <w:t xml:space="preserve"> </w:t>
      </w:r>
      <w:r w:rsidRPr="00EB7F46">
        <w:t>of</w:t>
      </w:r>
      <w:r w:rsidR="00E24065" w:rsidRPr="00EB7F46">
        <w:t xml:space="preserve"> </w:t>
      </w:r>
      <w:r w:rsidRPr="00EB7F46">
        <w:t>genocide</w:t>
      </w:r>
      <w:r w:rsidR="00E24065" w:rsidRPr="00EB7F46">
        <w:t xml:space="preserve"> </w:t>
      </w:r>
      <w:r w:rsidRPr="00EB7F46">
        <w:t>ideology</w:t>
      </w:r>
      <w:r w:rsidR="00E24065" w:rsidRPr="00EB7F46">
        <w:t xml:space="preserve"> </w:t>
      </w:r>
      <w:r w:rsidRPr="00EB7F46">
        <w:t>that</w:t>
      </w:r>
      <w:r w:rsidR="00E24065" w:rsidRPr="00EB7F46">
        <w:t xml:space="preserve"> </w:t>
      </w:r>
      <w:r w:rsidRPr="00EB7F46">
        <w:t>seeks</w:t>
      </w:r>
      <w:r w:rsidR="00E24065" w:rsidRPr="00EB7F46">
        <w:t xml:space="preserve"> </w:t>
      </w:r>
      <w:r w:rsidRPr="00EB7F46">
        <w:t>to</w:t>
      </w:r>
      <w:r w:rsidR="00E24065" w:rsidRPr="00EB7F46">
        <w:t xml:space="preserve"> </w:t>
      </w:r>
      <w:r w:rsidRPr="00EB7F46">
        <w:t>perpetuate</w:t>
      </w:r>
      <w:r w:rsidR="00E24065" w:rsidRPr="00EB7F46">
        <w:t xml:space="preserve"> </w:t>
      </w:r>
      <w:r w:rsidRPr="00EB7F46">
        <w:t>the</w:t>
      </w:r>
      <w:r w:rsidR="00E24065" w:rsidRPr="00EB7F46">
        <w:t xml:space="preserve"> </w:t>
      </w:r>
      <w:r w:rsidRPr="00EB7F46">
        <w:t>1994</w:t>
      </w:r>
      <w:r w:rsidR="00E24065" w:rsidRPr="00EB7F46">
        <w:t xml:space="preserve"> </w:t>
      </w:r>
      <w:r w:rsidRPr="00EB7F46">
        <w:t>genocide</w:t>
      </w:r>
      <w:r w:rsidR="00E24065" w:rsidRPr="00EB7F46">
        <w:t xml:space="preserve"> </w:t>
      </w:r>
      <w:r w:rsidRPr="00EB7F46">
        <w:t>against</w:t>
      </w:r>
      <w:r w:rsidR="00E24065" w:rsidRPr="00EB7F46">
        <w:t xml:space="preserve"> </w:t>
      </w:r>
      <w:r w:rsidRPr="00EB7F46">
        <w:t>the</w:t>
      </w:r>
      <w:r w:rsidR="00E24065" w:rsidRPr="00EB7F46">
        <w:t xml:space="preserve"> </w:t>
      </w:r>
      <w:r w:rsidRPr="00EB7F46">
        <w:t>Tutsi.</w:t>
      </w:r>
      <w:r w:rsidR="00E24065" w:rsidRPr="00EB7F46">
        <w:t xml:space="preserve"> </w:t>
      </w:r>
    </w:p>
    <w:p w:rsidR="00951BC8" w:rsidRPr="00EB7F46" w:rsidRDefault="00951BC8" w:rsidP="00EB7F46">
      <w:pPr>
        <w:pStyle w:val="SingleTxtG"/>
      </w:pPr>
      <w:r w:rsidRPr="00EB7F46">
        <w:t>209.</w:t>
      </w:r>
      <w:r w:rsidRPr="00EB7F46">
        <w:tab/>
        <w:t>Article</w:t>
      </w:r>
      <w:r w:rsidR="00E24065" w:rsidRPr="00EB7F46">
        <w:t xml:space="preserve"> </w:t>
      </w:r>
      <w:r w:rsidRPr="00EB7F46">
        <w:t>393</w:t>
      </w:r>
      <w:r w:rsidR="00E24065" w:rsidRPr="00EB7F46">
        <w:t xml:space="preserve"> </w:t>
      </w:r>
      <w:r w:rsidRPr="00EB7F46">
        <w:t>(a)</w:t>
      </w:r>
      <w:r w:rsidR="00E24065" w:rsidRPr="00EB7F46">
        <w:t xml:space="preserve"> </w:t>
      </w:r>
      <w:r w:rsidRPr="00EB7F46">
        <w:t>of</w:t>
      </w:r>
      <w:r w:rsidR="00E24065" w:rsidRPr="00EB7F46">
        <w:t xml:space="preserve"> </w:t>
      </w:r>
      <w:r w:rsidRPr="00EB7F46">
        <w:t>the</w:t>
      </w:r>
      <w:r w:rsidR="00E24065" w:rsidRPr="00EB7F46">
        <w:t xml:space="preserve"> </w:t>
      </w:r>
      <w:r w:rsidRPr="00EB7F46">
        <w:t>Criminal</w:t>
      </w:r>
      <w:r w:rsidR="00E24065" w:rsidRPr="00EB7F46">
        <w:t xml:space="preserve"> </w:t>
      </w:r>
      <w:r w:rsidRPr="00EB7F46">
        <w:t>Code</w:t>
      </w:r>
      <w:r w:rsidR="00E24065" w:rsidRPr="00EB7F46">
        <w:t xml:space="preserve"> </w:t>
      </w:r>
      <w:r w:rsidRPr="00EB7F46">
        <w:t>also</w:t>
      </w:r>
      <w:r w:rsidR="00E24065" w:rsidRPr="00EB7F46">
        <w:t xml:space="preserve"> </w:t>
      </w:r>
      <w:r w:rsidRPr="00EB7F46">
        <w:t>makes</w:t>
      </w:r>
      <w:r w:rsidR="00E24065" w:rsidRPr="00EB7F46">
        <w:t xml:space="preserve"> </w:t>
      </w:r>
      <w:r w:rsidRPr="00EB7F46">
        <w:t>dissemination</w:t>
      </w:r>
      <w:r w:rsidR="00E24065" w:rsidRPr="00EB7F46">
        <w:t xml:space="preserve"> </w:t>
      </w:r>
      <w:r w:rsidRPr="00EB7F46">
        <w:t>of</w:t>
      </w:r>
      <w:r w:rsidR="00E24065" w:rsidRPr="00EB7F46">
        <w:t xml:space="preserve"> </w:t>
      </w:r>
      <w:r w:rsidRPr="00EB7F46">
        <w:t>ideas</w:t>
      </w:r>
      <w:r w:rsidR="00E24065" w:rsidRPr="00EB7F46">
        <w:t xml:space="preserve"> </w:t>
      </w:r>
      <w:r w:rsidRPr="00EB7F46">
        <w:t>based</w:t>
      </w:r>
      <w:r w:rsidR="00E24065" w:rsidRPr="00EB7F46">
        <w:t xml:space="preserve"> </w:t>
      </w:r>
      <w:r w:rsidRPr="00EB7F46">
        <w:t>on</w:t>
      </w:r>
      <w:r w:rsidR="00E24065" w:rsidRPr="00EB7F46">
        <w:t xml:space="preserve"> </w:t>
      </w:r>
      <w:r w:rsidRPr="00EB7F46">
        <w:t>discrimination</w:t>
      </w:r>
      <w:r w:rsidR="00E24065" w:rsidRPr="00EB7F46">
        <w:t xml:space="preserve"> </w:t>
      </w:r>
      <w:r w:rsidRPr="00EB7F46">
        <w:t>an</w:t>
      </w:r>
      <w:r w:rsidR="00E24065" w:rsidRPr="00EB7F46">
        <w:t xml:space="preserve"> </w:t>
      </w:r>
      <w:r w:rsidRPr="00EB7F46">
        <w:t>offence.</w:t>
      </w:r>
      <w:r w:rsidR="00E24065" w:rsidRPr="00EB7F46">
        <w:t xml:space="preserve"> </w:t>
      </w:r>
      <w:r w:rsidRPr="00EB7F46">
        <w:t>It</w:t>
      </w:r>
      <w:r w:rsidR="00E24065" w:rsidRPr="00EB7F46">
        <w:t xml:space="preserve"> </w:t>
      </w:r>
      <w:r w:rsidRPr="00EB7F46">
        <w:t>provides</w:t>
      </w:r>
      <w:r w:rsidR="00E24065" w:rsidRPr="00EB7F46">
        <w:t xml:space="preserve"> </w:t>
      </w:r>
      <w:r w:rsidRPr="00EB7F46">
        <w:t>that:</w:t>
      </w:r>
      <w:r w:rsidR="00E24065" w:rsidRPr="00EB7F46">
        <w:t xml:space="preserve"> “</w:t>
      </w:r>
      <w:r w:rsidRPr="00EB7F46">
        <w:t>Any</w:t>
      </w:r>
      <w:r w:rsidR="00E24065" w:rsidRPr="00EB7F46">
        <w:t xml:space="preserve"> </w:t>
      </w:r>
      <w:r w:rsidRPr="00EB7F46">
        <w:t>person</w:t>
      </w:r>
      <w:r w:rsidR="00E24065" w:rsidRPr="00EB7F46">
        <w:t xml:space="preserve"> </w:t>
      </w:r>
      <w:r w:rsidRPr="00EB7F46">
        <w:t>who,</w:t>
      </w:r>
      <w:r w:rsidR="00E24065" w:rsidRPr="00EB7F46">
        <w:t xml:space="preserve"> </w:t>
      </w:r>
      <w:r w:rsidRPr="00EB7F46">
        <w:t>by</w:t>
      </w:r>
      <w:r w:rsidR="00E24065" w:rsidRPr="00EB7F46">
        <w:t xml:space="preserve"> </w:t>
      </w:r>
      <w:r w:rsidRPr="00EB7F46">
        <w:t>defamation</w:t>
      </w:r>
      <w:r w:rsidR="00E24065" w:rsidRPr="00EB7F46">
        <w:t xml:space="preserve"> </w:t>
      </w:r>
      <w:r w:rsidRPr="00EB7F46">
        <w:t>or</w:t>
      </w:r>
      <w:r w:rsidR="00E24065" w:rsidRPr="00EB7F46">
        <w:t xml:space="preserve"> </w:t>
      </w:r>
      <w:r w:rsidRPr="00EB7F46">
        <w:t>public</w:t>
      </w:r>
      <w:r w:rsidR="00E24065" w:rsidRPr="00EB7F46">
        <w:t xml:space="preserve"> </w:t>
      </w:r>
      <w:r w:rsidRPr="00EB7F46">
        <w:t>insult,</w:t>
      </w:r>
      <w:r w:rsidR="00E24065" w:rsidRPr="00EB7F46">
        <w:t xml:space="preserve"> </w:t>
      </w:r>
      <w:r w:rsidRPr="00EB7F46">
        <w:t>manifests</w:t>
      </w:r>
      <w:r w:rsidR="00E24065" w:rsidRPr="00EB7F46">
        <w:t xml:space="preserve"> </w:t>
      </w:r>
      <w:r w:rsidRPr="00EB7F46">
        <w:t>aversion</w:t>
      </w:r>
      <w:r w:rsidR="00E24065" w:rsidRPr="00EB7F46">
        <w:t xml:space="preserve"> </w:t>
      </w:r>
      <w:r w:rsidRPr="00EB7F46">
        <w:t>or</w:t>
      </w:r>
      <w:r w:rsidR="00E24065" w:rsidRPr="00EB7F46">
        <w:t xml:space="preserve"> </w:t>
      </w:r>
      <w:r w:rsidRPr="00EB7F46">
        <w:t>hatred</w:t>
      </w:r>
      <w:r w:rsidR="00E24065" w:rsidRPr="00EB7F46">
        <w:t xml:space="preserve"> </w:t>
      </w:r>
      <w:r w:rsidRPr="00EB7F46">
        <w:t>towards</w:t>
      </w:r>
      <w:r w:rsidR="00E24065" w:rsidRPr="00EB7F46">
        <w:t xml:space="preserve"> </w:t>
      </w:r>
      <w:r w:rsidRPr="00EB7F46">
        <w:t>a</w:t>
      </w:r>
      <w:r w:rsidR="00E24065" w:rsidRPr="00EB7F46">
        <w:t xml:space="preserve"> </w:t>
      </w:r>
      <w:r w:rsidRPr="00EB7F46">
        <w:t>group</w:t>
      </w:r>
      <w:r w:rsidR="00E24065" w:rsidRPr="00EB7F46">
        <w:t xml:space="preserve"> </w:t>
      </w:r>
      <w:r w:rsidRPr="00EB7F46">
        <w:t>of</w:t>
      </w:r>
      <w:r w:rsidR="00E24065" w:rsidRPr="00EB7F46">
        <w:t xml:space="preserve"> </w:t>
      </w:r>
      <w:r w:rsidRPr="00EB7F46">
        <w:t>persons</w:t>
      </w:r>
      <w:r w:rsidR="00E24065" w:rsidRPr="00EB7F46">
        <w:t xml:space="preserve"> </w:t>
      </w:r>
      <w:r w:rsidRPr="00EB7F46">
        <w:t>or</w:t>
      </w:r>
      <w:r w:rsidR="00E24065" w:rsidRPr="00EB7F46">
        <w:t xml:space="preserve"> </w:t>
      </w:r>
      <w:r w:rsidRPr="00EB7F46">
        <w:t>a</w:t>
      </w:r>
      <w:r w:rsidR="00E24065" w:rsidRPr="00EB7F46">
        <w:t xml:space="preserve"> </w:t>
      </w:r>
      <w:r w:rsidRPr="00EB7F46">
        <w:t>given</w:t>
      </w:r>
      <w:r w:rsidR="00E24065" w:rsidRPr="00EB7F46">
        <w:t xml:space="preserve"> </w:t>
      </w:r>
      <w:r w:rsidRPr="00EB7F46">
        <w:t>race</w:t>
      </w:r>
      <w:r w:rsidR="00E24065" w:rsidRPr="00EB7F46">
        <w:t xml:space="preserve"> </w:t>
      </w:r>
      <w:r w:rsidRPr="00EB7F46">
        <w:t>or</w:t>
      </w:r>
      <w:r w:rsidR="00E24065" w:rsidRPr="00EB7F46">
        <w:t xml:space="preserve"> </w:t>
      </w:r>
      <w:r w:rsidRPr="00EB7F46">
        <w:t>religion,</w:t>
      </w:r>
      <w:r w:rsidR="00E24065" w:rsidRPr="00EB7F46">
        <w:t xml:space="preserve"> </w:t>
      </w:r>
      <w:r w:rsidRPr="00EB7F46">
        <w:t>or</w:t>
      </w:r>
      <w:r w:rsidR="00E24065" w:rsidRPr="00EB7F46">
        <w:t xml:space="preserve"> </w:t>
      </w:r>
      <w:r w:rsidRPr="00EB7F46">
        <w:t>commits</w:t>
      </w:r>
      <w:r w:rsidR="00E24065" w:rsidRPr="00EB7F46">
        <w:t xml:space="preserve"> </w:t>
      </w:r>
      <w:r w:rsidRPr="00EB7F46">
        <w:t>an</w:t>
      </w:r>
      <w:r w:rsidR="00E24065" w:rsidRPr="00EB7F46">
        <w:t xml:space="preserve"> </w:t>
      </w:r>
      <w:r w:rsidRPr="00EB7F46">
        <w:t>act</w:t>
      </w:r>
      <w:r w:rsidR="00E24065" w:rsidRPr="00EB7F46">
        <w:t xml:space="preserve"> </w:t>
      </w:r>
      <w:r w:rsidRPr="00EB7F46">
        <w:t>likely</w:t>
      </w:r>
      <w:r w:rsidR="00E24065" w:rsidRPr="00EB7F46">
        <w:t xml:space="preserve"> </w:t>
      </w:r>
      <w:r w:rsidRPr="00EB7F46">
        <w:t>to</w:t>
      </w:r>
      <w:r w:rsidR="00E24065" w:rsidRPr="00EB7F46">
        <w:t xml:space="preserve"> </w:t>
      </w:r>
      <w:r w:rsidRPr="00EB7F46">
        <w:t>provoke</w:t>
      </w:r>
      <w:r w:rsidR="00E24065" w:rsidRPr="00EB7F46">
        <w:t xml:space="preserve"> </w:t>
      </w:r>
      <w:r w:rsidRPr="00EB7F46">
        <w:t>such</w:t>
      </w:r>
      <w:r w:rsidR="00E24065" w:rsidRPr="00EB7F46">
        <w:t xml:space="preserve"> </w:t>
      </w:r>
      <w:r w:rsidRPr="00EB7F46">
        <w:t>aversion</w:t>
      </w:r>
      <w:r w:rsidR="00E24065" w:rsidRPr="00EB7F46">
        <w:t xml:space="preserve"> </w:t>
      </w:r>
      <w:r w:rsidRPr="00EB7F46">
        <w:t>or</w:t>
      </w:r>
      <w:r w:rsidR="00E24065" w:rsidRPr="00EB7F46">
        <w:t xml:space="preserve"> </w:t>
      </w:r>
      <w:r w:rsidRPr="00EB7F46">
        <w:t>hatred,</w:t>
      </w:r>
      <w:r w:rsidR="00E24065" w:rsidRPr="00EB7F46">
        <w:t xml:space="preserve"> </w:t>
      </w:r>
      <w:r w:rsidRPr="00EB7F46">
        <w:t>shall</w:t>
      </w:r>
      <w:r w:rsidR="00E24065" w:rsidRPr="00EB7F46">
        <w:t xml:space="preserve"> </w:t>
      </w:r>
      <w:r w:rsidRPr="00EB7F46">
        <w:t>be</w:t>
      </w:r>
      <w:r w:rsidR="00E24065" w:rsidRPr="00EB7F46">
        <w:t xml:space="preserve"> </w:t>
      </w:r>
      <w:r w:rsidRPr="00EB7F46">
        <w:t>liable</w:t>
      </w:r>
      <w:r w:rsidR="00E24065" w:rsidRPr="00EB7F46">
        <w:t xml:space="preserve"> </w:t>
      </w:r>
      <w:r w:rsidRPr="00EB7F46">
        <w:t>to</w:t>
      </w:r>
      <w:r w:rsidR="00E24065" w:rsidRPr="00EB7F46">
        <w:t xml:space="preserve"> </w:t>
      </w:r>
      <w:r w:rsidRPr="00EB7F46">
        <w:t>imprisonment</w:t>
      </w:r>
      <w:r w:rsidR="00E24065" w:rsidRPr="00EB7F46">
        <w:t xml:space="preserve"> </w:t>
      </w:r>
      <w:r w:rsidRPr="00EB7F46">
        <w:t>for</w:t>
      </w:r>
      <w:r w:rsidR="00E24065" w:rsidRPr="00EB7F46">
        <w:t xml:space="preserve"> </w:t>
      </w:r>
      <w:r w:rsidRPr="00EB7F46">
        <w:t>a</w:t>
      </w:r>
      <w:r w:rsidR="00E24065" w:rsidRPr="00EB7F46">
        <w:t xml:space="preserve"> </w:t>
      </w:r>
      <w:r w:rsidRPr="00EB7F46">
        <w:t>term</w:t>
      </w:r>
      <w:r w:rsidR="00E24065" w:rsidRPr="00EB7F46">
        <w:t xml:space="preserve"> </w:t>
      </w:r>
      <w:r w:rsidRPr="00EB7F46">
        <w:t>of</w:t>
      </w:r>
      <w:r w:rsidR="00E24065" w:rsidRPr="00EB7F46">
        <w:t xml:space="preserve"> </w:t>
      </w:r>
      <w:r w:rsidRPr="00EB7F46">
        <w:t>one</w:t>
      </w:r>
      <w:r w:rsidR="00E24065" w:rsidRPr="00EB7F46">
        <w:t xml:space="preserve"> </w:t>
      </w:r>
      <w:r w:rsidRPr="00EB7F46">
        <w:t>month</w:t>
      </w:r>
      <w:r w:rsidR="00E24065" w:rsidRPr="00EB7F46">
        <w:t xml:space="preserve"> </w:t>
      </w:r>
      <w:r w:rsidRPr="00EB7F46">
        <w:t>to</w:t>
      </w:r>
      <w:r w:rsidR="00E24065" w:rsidRPr="00EB7F46">
        <w:t xml:space="preserve"> </w:t>
      </w:r>
      <w:r w:rsidRPr="00EB7F46">
        <w:t>one</w:t>
      </w:r>
      <w:r w:rsidR="00E24065" w:rsidRPr="00EB7F46">
        <w:t xml:space="preserve"> </w:t>
      </w:r>
      <w:r w:rsidRPr="00EB7F46">
        <w:t>year</w:t>
      </w:r>
      <w:r w:rsidR="00E24065" w:rsidRPr="00EB7F46">
        <w:t xml:space="preserve"> </w:t>
      </w:r>
      <w:r w:rsidRPr="00EB7F46">
        <w:t>and</w:t>
      </w:r>
      <w:r w:rsidR="00E24065" w:rsidRPr="00EB7F46">
        <w:t xml:space="preserve"> </w:t>
      </w:r>
      <w:r w:rsidRPr="00EB7F46">
        <w:t>to</w:t>
      </w:r>
      <w:r w:rsidR="00E24065" w:rsidRPr="00EB7F46">
        <w:t xml:space="preserve"> </w:t>
      </w:r>
      <w:r w:rsidRPr="00EB7F46">
        <w:t>a</w:t>
      </w:r>
      <w:r w:rsidR="00E24065" w:rsidRPr="00EB7F46">
        <w:t xml:space="preserve"> </w:t>
      </w:r>
      <w:r w:rsidRPr="00EB7F46">
        <w:t>fine</w:t>
      </w:r>
      <w:r w:rsidR="00E24065" w:rsidRPr="00EB7F46">
        <w:t xml:space="preserve"> </w:t>
      </w:r>
      <w:r w:rsidRPr="00EB7F46">
        <w:t>not</w:t>
      </w:r>
      <w:r w:rsidR="00E24065" w:rsidRPr="00EB7F46">
        <w:t xml:space="preserve"> </w:t>
      </w:r>
      <w:r w:rsidRPr="00EB7F46">
        <w:t>exceeding</w:t>
      </w:r>
      <w:r w:rsidR="00E24065" w:rsidRPr="00EB7F46">
        <w:t xml:space="preserve"> </w:t>
      </w:r>
      <w:r w:rsidRPr="00EB7F46">
        <w:t>5,000</w:t>
      </w:r>
      <w:r w:rsidR="00E24065" w:rsidRPr="00EB7F46">
        <w:t xml:space="preserve"> </w:t>
      </w:r>
      <w:r w:rsidRPr="00EB7F46">
        <w:t>francs,</w:t>
      </w:r>
      <w:r w:rsidR="00E24065" w:rsidRPr="00EB7F46">
        <w:t xml:space="preserve"> </w:t>
      </w:r>
      <w:r w:rsidRPr="00EB7F46">
        <w:t>or</w:t>
      </w:r>
      <w:r w:rsidR="00E24065" w:rsidRPr="00EB7F46">
        <w:t xml:space="preserve"> </w:t>
      </w:r>
      <w:r w:rsidRPr="00EB7F46">
        <w:t>to</w:t>
      </w:r>
      <w:r w:rsidR="00E24065" w:rsidRPr="00EB7F46">
        <w:t xml:space="preserve"> </w:t>
      </w:r>
      <w:r w:rsidRPr="00EB7F46">
        <w:t>one</w:t>
      </w:r>
      <w:r w:rsidR="00E24065" w:rsidRPr="00EB7F46">
        <w:t xml:space="preserve"> </w:t>
      </w:r>
      <w:r w:rsidRPr="00EB7F46">
        <w:t>of</w:t>
      </w:r>
      <w:r w:rsidR="00E24065" w:rsidRPr="00EB7F46">
        <w:t xml:space="preserve"> </w:t>
      </w:r>
      <w:r w:rsidRPr="00EB7F46">
        <w:t>these</w:t>
      </w:r>
      <w:r w:rsidR="00E24065" w:rsidRPr="00EB7F46">
        <w:t xml:space="preserve"> </w:t>
      </w:r>
      <w:r w:rsidRPr="00EB7F46">
        <w:t>penalties</w:t>
      </w:r>
      <w:r w:rsidR="002B7B0B" w:rsidRPr="00EB7F46">
        <w:t>.</w:t>
      </w:r>
      <w:r w:rsidR="00E24065" w:rsidRPr="00EB7F46">
        <w:t>”</w:t>
      </w:r>
    </w:p>
    <w:p w:rsidR="00951BC8" w:rsidRPr="00EB7F46" w:rsidRDefault="00951BC8" w:rsidP="002B7B0B">
      <w:pPr>
        <w:pStyle w:val="H4G"/>
      </w:pPr>
      <w:r w:rsidRPr="00EB7F46">
        <w:tab/>
      </w:r>
      <w:r w:rsidRPr="00EB7F46">
        <w:tab/>
        <w:t>Administrative</w:t>
      </w:r>
      <w:r w:rsidR="00E24065" w:rsidRPr="00EB7F46">
        <w:t xml:space="preserve"> </w:t>
      </w:r>
      <w:r w:rsidRPr="00EB7F46">
        <w:t>measures</w:t>
      </w:r>
    </w:p>
    <w:p w:rsidR="00951BC8" w:rsidRPr="00EB7F46" w:rsidRDefault="00951BC8" w:rsidP="00EB7F46">
      <w:pPr>
        <w:pStyle w:val="SingleTxtG"/>
      </w:pPr>
      <w:r w:rsidRPr="00EB7F46">
        <w:t>210.</w:t>
      </w:r>
      <w:r w:rsidRPr="00EB7F46">
        <w:tab/>
        <w:t>From</w:t>
      </w:r>
      <w:r w:rsidR="00E24065" w:rsidRPr="00EB7F46">
        <w:t xml:space="preserve"> </w:t>
      </w:r>
      <w:r w:rsidRPr="00EB7F46">
        <w:t>administrative</w:t>
      </w:r>
      <w:r w:rsidR="00E24065" w:rsidRPr="00EB7F46">
        <w:t xml:space="preserve"> </w:t>
      </w:r>
      <w:r w:rsidRPr="00EB7F46">
        <w:t>point</w:t>
      </w:r>
      <w:r w:rsidR="00E24065" w:rsidRPr="00EB7F46">
        <w:t xml:space="preserve"> </w:t>
      </w:r>
      <w:r w:rsidRPr="00EB7F46">
        <w:t>of</w:t>
      </w:r>
      <w:r w:rsidR="00E24065" w:rsidRPr="00EB7F46">
        <w:t xml:space="preserve"> </w:t>
      </w:r>
      <w:r w:rsidRPr="00EB7F46">
        <w:t>view,</w:t>
      </w:r>
      <w:r w:rsidR="00E24065" w:rsidRPr="00EB7F46">
        <w:t xml:space="preserve"> </w:t>
      </w:r>
      <w:r w:rsidRPr="00EB7F46">
        <w:t>the</w:t>
      </w:r>
      <w:r w:rsidR="00E24065" w:rsidRPr="00EB7F46">
        <w:t xml:space="preserve"> </w:t>
      </w:r>
      <w:r w:rsidRPr="00EB7F46">
        <w:t>parliament</w:t>
      </w:r>
      <w:r w:rsidR="00E24065" w:rsidRPr="00EB7F46">
        <w:t xml:space="preserve"> </w:t>
      </w:r>
      <w:r w:rsidRPr="00EB7F46">
        <w:t>conducted</w:t>
      </w:r>
      <w:r w:rsidR="00E24065" w:rsidRPr="00EB7F46">
        <w:t xml:space="preserve"> </w:t>
      </w:r>
      <w:r w:rsidRPr="00EB7F46">
        <w:t>an</w:t>
      </w:r>
      <w:r w:rsidR="00E24065" w:rsidRPr="00EB7F46">
        <w:t xml:space="preserve"> </w:t>
      </w:r>
      <w:r w:rsidRPr="00EB7F46">
        <w:t>investigation</w:t>
      </w:r>
      <w:r w:rsidR="00E24065" w:rsidRPr="00EB7F46">
        <w:t xml:space="preserve"> </w:t>
      </w:r>
      <w:r w:rsidRPr="00EB7F46">
        <w:t>on</w:t>
      </w:r>
      <w:r w:rsidR="00E24065" w:rsidRPr="00EB7F46">
        <w:t xml:space="preserve"> </w:t>
      </w:r>
      <w:r w:rsidRPr="00EB7F46">
        <w:t>genocide</w:t>
      </w:r>
      <w:r w:rsidR="00E24065" w:rsidRPr="00EB7F46">
        <w:t xml:space="preserve"> </w:t>
      </w:r>
      <w:r w:rsidRPr="00EB7F46">
        <w:t>ideology</w:t>
      </w:r>
      <w:r w:rsidR="00E24065" w:rsidRPr="00EB7F46">
        <w:t xml:space="preserve"> </w:t>
      </w:r>
      <w:r w:rsidRPr="00EB7F46">
        <w:t>in</w:t>
      </w:r>
      <w:r w:rsidR="00E24065" w:rsidRPr="00EB7F46">
        <w:t xml:space="preserve"> </w:t>
      </w:r>
      <w:r w:rsidRPr="00EB7F46">
        <w:t>schools</w:t>
      </w:r>
      <w:r w:rsidR="00E24065" w:rsidRPr="00EB7F46">
        <w:t xml:space="preserve"> </w:t>
      </w:r>
      <w:r w:rsidRPr="00EB7F46">
        <w:t>in</w:t>
      </w:r>
      <w:r w:rsidR="00E24065" w:rsidRPr="00EB7F46">
        <w:t xml:space="preserve"> </w:t>
      </w:r>
      <w:r w:rsidRPr="00EB7F46">
        <w:t>2005.</w:t>
      </w:r>
      <w:r w:rsidR="00E24065" w:rsidRPr="00EB7F46">
        <w:t xml:space="preserve"> </w:t>
      </w:r>
      <w:r w:rsidRPr="00EB7F46">
        <w:t>The</w:t>
      </w:r>
      <w:r w:rsidR="00E24065" w:rsidRPr="00EB7F46">
        <w:t xml:space="preserve"> </w:t>
      </w:r>
      <w:r w:rsidRPr="00EB7F46">
        <w:t>findings</w:t>
      </w:r>
      <w:r w:rsidR="00E24065" w:rsidRPr="00EB7F46">
        <w:t xml:space="preserve"> </w:t>
      </w:r>
      <w:r w:rsidRPr="00EB7F46">
        <w:t>noted</w:t>
      </w:r>
      <w:r w:rsidR="00E24065" w:rsidRPr="00EB7F46">
        <w:t xml:space="preserve"> </w:t>
      </w:r>
      <w:r w:rsidRPr="00EB7F46">
        <w:t>the</w:t>
      </w:r>
      <w:r w:rsidR="00E24065" w:rsidRPr="00EB7F46">
        <w:t xml:space="preserve"> </w:t>
      </w:r>
      <w:r w:rsidRPr="00EB7F46">
        <w:t>threat</w:t>
      </w:r>
      <w:r w:rsidR="00E24065" w:rsidRPr="00EB7F46">
        <w:t xml:space="preserve"> </w:t>
      </w:r>
      <w:r w:rsidRPr="00EB7F46">
        <w:t>of</w:t>
      </w:r>
      <w:r w:rsidR="00E24065" w:rsidRPr="00EB7F46">
        <w:t xml:space="preserve"> </w:t>
      </w:r>
      <w:r w:rsidRPr="00EB7F46">
        <w:t>genocide</w:t>
      </w:r>
      <w:r w:rsidR="00E24065" w:rsidRPr="00EB7F46">
        <w:t xml:space="preserve"> </w:t>
      </w:r>
      <w:r w:rsidRPr="00EB7F46">
        <w:t>ideology</w:t>
      </w:r>
      <w:r w:rsidR="00E24065" w:rsidRPr="00EB7F46">
        <w:t xml:space="preserve"> </w:t>
      </w:r>
      <w:r w:rsidRPr="00EB7F46">
        <w:t>in</w:t>
      </w:r>
      <w:r w:rsidR="00E24065" w:rsidRPr="00EB7F46">
        <w:t xml:space="preserve"> </w:t>
      </w:r>
      <w:r w:rsidRPr="00EB7F46">
        <w:t>schools</w:t>
      </w:r>
      <w:r w:rsidR="00E24065" w:rsidRPr="00EB7F46">
        <w:t xml:space="preserve"> </w:t>
      </w:r>
      <w:r w:rsidRPr="00EB7F46">
        <w:t>and</w:t>
      </w:r>
      <w:r w:rsidR="00E24065" w:rsidRPr="00EB7F46">
        <w:t xml:space="preserve"> </w:t>
      </w:r>
      <w:r w:rsidRPr="00EB7F46">
        <w:t>were</w:t>
      </w:r>
      <w:r w:rsidR="00E24065" w:rsidRPr="00EB7F46">
        <w:t xml:space="preserve"> </w:t>
      </w:r>
      <w:r w:rsidRPr="00EB7F46">
        <w:t>condemned.</w:t>
      </w:r>
      <w:r w:rsidR="00E24065" w:rsidRPr="00EB7F46">
        <w:t xml:space="preserve"> </w:t>
      </w:r>
      <w:r w:rsidRPr="00EB7F46">
        <w:t>In</w:t>
      </w:r>
      <w:r w:rsidR="00E24065" w:rsidRPr="00EB7F46">
        <w:t xml:space="preserve"> </w:t>
      </w:r>
      <w:r w:rsidRPr="00EB7F46">
        <w:t>addition,</w:t>
      </w:r>
      <w:r w:rsidR="00E24065" w:rsidRPr="00EB7F46">
        <w:t xml:space="preserve"> </w:t>
      </w:r>
      <w:r w:rsidRPr="00EB7F46">
        <w:t>it</w:t>
      </w:r>
      <w:r w:rsidR="00E24065" w:rsidRPr="00EB7F46">
        <w:t xml:space="preserve"> </w:t>
      </w:r>
      <w:r w:rsidRPr="00EB7F46">
        <w:t>was</w:t>
      </w:r>
      <w:r w:rsidR="00E24065" w:rsidRPr="00EB7F46">
        <w:t xml:space="preserve"> </w:t>
      </w:r>
      <w:r w:rsidRPr="00EB7F46">
        <w:t>recommended</w:t>
      </w:r>
      <w:r w:rsidR="00E24065" w:rsidRPr="00EB7F46">
        <w:t xml:space="preserve"> </w:t>
      </w:r>
      <w:r w:rsidRPr="00EB7F46">
        <w:t>that</w:t>
      </w:r>
      <w:r w:rsidR="00E24065" w:rsidRPr="00EB7F46">
        <w:t xml:space="preserve"> </w:t>
      </w:r>
      <w:r w:rsidRPr="00EB7F46">
        <w:t>a</w:t>
      </w:r>
      <w:r w:rsidR="00E24065" w:rsidRPr="00EB7F46">
        <w:t xml:space="preserve"> </w:t>
      </w:r>
      <w:r w:rsidRPr="00EB7F46">
        <w:t>number</w:t>
      </w:r>
      <w:r w:rsidR="00E24065" w:rsidRPr="00EB7F46">
        <w:t xml:space="preserve"> </w:t>
      </w:r>
      <w:r w:rsidRPr="00EB7F46">
        <w:t>of</w:t>
      </w:r>
      <w:r w:rsidR="00E24065" w:rsidRPr="00EB7F46">
        <w:t xml:space="preserve"> </w:t>
      </w:r>
      <w:r w:rsidRPr="00EB7F46">
        <w:t>measures</w:t>
      </w:r>
      <w:r w:rsidR="00E24065" w:rsidRPr="00EB7F46">
        <w:t xml:space="preserve"> </w:t>
      </w:r>
      <w:r w:rsidRPr="00EB7F46">
        <w:t>be</w:t>
      </w:r>
      <w:r w:rsidR="00E24065" w:rsidRPr="00EB7F46">
        <w:t xml:space="preserve"> </w:t>
      </w:r>
      <w:r w:rsidRPr="00EB7F46">
        <w:t>taken,</w:t>
      </w:r>
      <w:r w:rsidR="00E24065" w:rsidRPr="00EB7F46">
        <w:t xml:space="preserve"> </w:t>
      </w:r>
      <w:r w:rsidRPr="00EB7F46">
        <w:t>among</w:t>
      </w:r>
      <w:r w:rsidR="00E24065" w:rsidRPr="00EB7F46">
        <w:t xml:space="preserve"> </w:t>
      </w:r>
      <w:r w:rsidRPr="00EB7F46">
        <w:t>others</w:t>
      </w:r>
      <w:r w:rsidR="00E24065" w:rsidRPr="00EB7F46">
        <w:t xml:space="preserve"> </w:t>
      </w:r>
      <w:r w:rsidRPr="00EB7F46">
        <w:t>put</w:t>
      </w:r>
      <w:r w:rsidR="00E24065" w:rsidRPr="00EB7F46">
        <w:t xml:space="preserve"> </w:t>
      </w:r>
      <w:r w:rsidRPr="00EB7F46">
        <w:t>in</w:t>
      </w:r>
      <w:r w:rsidR="00E24065" w:rsidRPr="00EB7F46">
        <w:t xml:space="preserve"> </w:t>
      </w:r>
      <w:r w:rsidRPr="00EB7F46">
        <w:t>place</w:t>
      </w:r>
      <w:r w:rsidR="00E24065" w:rsidRPr="00EB7F46">
        <w:t xml:space="preserve"> </w:t>
      </w:r>
      <w:r w:rsidRPr="00EB7F46">
        <w:t>(in</w:t>
      </w:r>
      <w:r w:rsidR="00E24065" w:rsidRPr="00EB7F46">
        <w:t xml:space="preserve"> </w:t>
      </w:r>
      <w:r w:rsidRPr="00EB7F46">
        <w:t>their</w:t>
      </w:r>
      <w:r w:rsidR="00E24065" w:rsidRPr="00EB7F46">
        <w:t xml:space="preserve"> </w:t>
      </w:r>
      <w:r w:rsidRPr="00EB7F46">
        <w:t>codes</w:t>
      </w:r>
      <w:r w:rsidR="00E24065" w:rsidRPr="00EB7F46">
        <w:t xml:space="preserve"> </w:t>
      </w:r>
      <w:r w:rsidRPr="00EB7F46">
        <w:t>of</w:t>
      </w:r>
      <w:r w:rsidR="00E24065" w:rsidRPr="00EB7F46">
        <w:t xml:space="preserve"> </w:t>
      </w:r>
      <w:r w:rsidRPr="00EB7F46">
        <w:t>conduct)</w:t>
      </w:r>
      <w:r w:rsidR="00E24065" w:rsidRPr="00EB7F46">
        <w:t xml:space="preserve"> </w:t>
      </w:r>
      <w:r w:rsidRPr="00EB7F46">
        <w:t>mechanisms</w:t>
      </w:r>
      <w:r w:rsidR="00E24065" w:rsidRPr="00EB7F46">
        <w:t xml:space="preserve"> </w:t>
      </w:r>
      <w:r w:rsidRPr="00EB7F46">
        <w:t>that</w:t>
      </w:r>
      <w:r w:rsidR="00E24065" w:rsidRPr="00EB7F46">
        <w:t xml:space="preserve"> </w:t>
      </w:r>
      <w:r w:rsidRPr="00EB7F46">
        <w:t>prohibit</w:t>
      </w:r>
      <w:r w:rsidR="00E24065" w:rsidRPr="00EB7F46">
        <w:t xml:space="preserve"> </w:t>
      </w:r>
      <w:r w:rsidRPr="00EB7F46">
        <w:t>and</w:t>
      </w:r>
      <w:r w:rsidR="00E24065" w:rsidRPr="00EB7F46">
        <w:t xml:space="preserve"> </w:t>
      </w:r>
      <w:r w:rsidRPr="00EB7F46">
        <w:t>fight</w:t>
      </w:r>
      <w:r w:rsidR="00E24065" w:rsidRPr="00EB7F46">
        <w:t xml:space="preserve"> </w:t>
      </w:r>
      <w:r w:rsidRPr="00EB7F46">
        <w:t>against</w:t>
      </w:r>
      <w:r w:rsidR="00E24065" w:rsidRPr="00EB7F46">
        <w:t xml:space="preserve"> </w:t>
      </w:r>
      <w:r w:rsidRPr="00EB7F46">
        <w:t>genocide</w:t>
      </w:r>
      <w:r w:rsidR="00E24065" w:rsidRPr="00EB7F46">
        <w:t xml:space="preserve"> </w:t>
      </w:r>
      <w:r w:rsidRPr="00EB7F46">
        <w:t>ideology</w:t>
      </w:r>
      <w:r w:rsidR="00E24065" w:rsidRPr="00EB7F46">
        <w:t xml:space="preserve"> </w:t>
      </w:r>
      <w:r w:rsidRPr="00EB7F46">
        <w:t>among</w:t>
      </w:r>
      <w:r w:rsidR="00E24065" w:rsidRPr="00EB7F46">
        <w:t xml:space="preserve"> </w:t>
      </w:r>
      <w:r w:rsidRPr="00EB7F46">
        <w:t>teachers</w:t>
      </w:r>
      <w:r w:rsidR="00E24065" w:rsidRPr="00EB7F46">
        <w:t xml:space="preserve"> </w:t>
      </w:r>
      <w:r w:rsidRPr="00EB7F46">
        <w:t>and</w:t>
      </w:r>
      <w:r w:rsidR="00E24065" w:rsidRPr="00EB7F46">
        <w:t xml:space="preserve"> </w:t>
      </w:r>
      <w:r w:rsidRPr="00EB7F46">
        <w:t>students</w:t>
      </w:r>
      <w:r w:rsidR="00E24065" w:rsidRPr="00EB7F46">
        <w:t xml:space="preserve"> </w:t>
      </w:r>
      <w:r w:rsidRPr="00EB7F46">
        <w:t>as</w:t>
      </w:r>
      <w:r w:rsidR="00E24065" w:rsidRPr="00EB7F46">
        <w:t xml:space="preserve"> </w:t>
      </w:r>
      <w:r w:rsidRPr="00EB7F46">
        <w:t>well</w:t>
      </w:r>
      <w:r w:rsidR="00E24065" w:rsidRPr="00EB7F46">
        <w:t xml:space="preserve"> </w:t>
      </w:r>
      <w:r w:rsidRPr="00EB7F46">
        <w:t>as</w:t>
      </w:r>
      <w:r w:rsidR="00E24065" w:rsidRPr="00EB7F46">
        <w:t xml:space="preserve"> </w:t>
      </w:r>
      <w:r w:rsidRPr="00EB7F46">
        <w:t>enforce</w:t>
      </w:r>
      <w:r w:rsidR="00E24065" w:rsidRPr="00EB7F46">
        <w:t xml:space="preserve"> </w:t>
      </w:r>
      <w:r w:rsidRPr="00EB7F46">
        <w:t>strict</w:t>
      </w:r>
      <w:r w:rsidR="00E24065" w:rsidRPr="00EB7F46">
        <w:t xml:space="preserve"> </w:t>
      </w:r>
      <w:r w:rsidRPr="00EB7F46">
        <w:t>and</w:t>
      </w:r>
      <w:r w:rsidR="00E24065" w:rsidRPr="00EB7F46">
        <w:t xml:space="preserve"> </w:t>
      </w:r>
      <w:r w:rsidRPr="00EB7F46">
        <w:t>necessary</w:t>
      </w:r>
      <w:r w:rsidR="00E24065" w:rsidRPr="00EB7F46">
        <w:t xml:space="preserve"> </w:t>
      </w:r>
      <w:r w:rsidRPr="00EB7F46">
        <w:t>legal</w:t>
      </w:r>
      <w:r w:rsidR="00E24065" w:rsidRPr="00EB7F46">
        <w:t xml:space="preserve"> </w:t>
      </w:r>
      <w:r w:rsidRPr="00EB7F46">
        <w:t>measures.</w:t>
      </w:r>
      <w:r w:rsidR="00E24065" w:rsidRPr="00EB7F46">
        <w:t xml:space="preserve"> </w:t>
      </w:r>
    </w:p>
    <w:p w:rsidR="00951BC8" w:rsidRPr="00EB7F46" w:rsidRDefault="00951BC8" w:rsidP="00CD44D3">
      <w:pPr>
        <w:pStyle w:val="H23G"/>
      </w:pPr>
      <w:bookmarkStart w:id="260" w:name="_Toc233624957"/>
      <w:bookmarkStart w:id="261" w:name="_Toc233625602"/>
      <w:bookmarkStart w:id="262" w:name="_Toc233625953"/>
      <w:bookmarkStart w:id="263" w:name="_Toc234236158"/>
      <w:bookmarkStart w:id="264" w:name="_Toc234236733"/>
      <w:bookmarkStart w:id="265" w:name="_Toc234237502"/>
      <w:bookmarkStart w:id="266" w:name="_Toc234237943"/>
      <w:r w:rsidRPr="00EB7F46">
        <w:tab/>
      </w:r>
      <w:r w:rsidRPr="00EB7F46">
        <w:tab/>
        <w:t>Paragraph</w:t>
      </w:r>
      <w:r w:rsidR="00E24065" w:rsidRPr="00EB7F46">
        <w:t xml:space="preserve"> </w:t>
      </w:r>
      <w:r w:rsidRPr="00EB7F46">
        <w:t>4</w:t>
      </w:r>
      <w:r w:rsidR="00E24065" w:rsidRPr="00EB7F46">
        <w:t xml:space="preserve"> </w:t>
      </w:r>
      <w:r w:rsidRPr="00EB7F46">
        <w:t>(b):</w:t>
      </w:r>
      <w:r w:rsidR="00573593">
        <w:t xml:space="preserve"> </w:t>
      </w:r>
      <w:r w:rsidRPr="00EB7F46">
        <w:t>Measures</w:t>
      </w:r>
      <w:r w:rsidR="00E24065" w:rsidRPr="00EB7F46">
        <w:t xml:space="preserve"> </w:t>
      </w:r>
      <w:r w:rsidRPr="00EB7F46">
        <w:t>taken</w:t>
      </w:r>
      <w:r w:rsidR="00E24065" w:rsidRPr="00EB7F46">
        <w:t xml:space="preserve"> </w:t>
      </w:r>
      <w:r w:rsidRPr="00EB7F46">
        <w:t>to</w:t>
      </w:r>
      <w:r w:rsidR="00E24065" w:rsidRPr="00EB7F46">
        <w:t xml:space="preserve"> </w:t>
      </w:r>
      <w:r w:rsidRPr="00EB7F46">
        <w:t>declare</w:t>
      </w:r>
      <w:r w:rsidR="00E24065" w:rsidRPr="00EB7F46">
        <w:t xml:space="preserve"> </w:t>
      </w:r>
      <w:r w:rsidRPr="00EB7F46">
        <w:t>illegal</w:t>
      </w:r>
      <w:r w:rsidR="00E24065" w:rsidRPr="00EB7F46">
        <w:t xml:space="preserve"> </w:t>
      </w:r>
      <w:r w:rsidRPr="00EB7F46">
        <w:t>organisations</w:t>
      </w:r>
      <w:r w:rsidR="00E24065" w:rsidRPr="00EB7F46">
        <w:t xml:space="preserve"> </w:t>
      </w:r>
      <w:r w:rsidRPr="00EB7F46">
        <w:t>participating</w:t>
      </w:r>
      <w:r w:rsidR="00E24065" w:rsidRPr="00EB7F46">
        <w:t xml:space="preserve"> </w:t>
      </w:r>
      <w:r w:rsidRPr="00EB7F46">
        <w:t>in</w:t>
      </w:r>
      <w:r w:rsidR="00E24065" w:rsidRPr="00EB7F46">
        <w:t xml:space="preserve"> </w:t>
      </w:r>
      <w:r w:rsidRPr="00EB7F46">
        <w:t>propaganda</w:t>
      </w:r>
      <w:r w:rsidR="00E24065" w:rsidRPr="00EB7F46">
        <w:t xml:space="preserve"> </w:t>
      </w:r>
      <w:r w:rsidRPr="00EB7F46">
        <w:t>inciting</w:t>
      </w:r>
      <w:r w:rsidR="00E24065" w:rsidRPr="00EB7F46">
        <w:t xml:space="preserve"> </w:t>
      </w:r>
      <w:r w:rsidRPr="00EB7F46">
        <w:t>racial</w:t>
      </w:r>
      <w:r w:rsidR="00E24065" w:rsidRPr="00EB7F46">
        <w:t xml:space="preserve"> </w:t>
      </w:r>
      <w:r w:rsidRPr="00EB7F46">
        <w:t>discrimination</w:t>
      </w:r>
      <w:bookmarkEnd w:id="260"/>
      <w:bookmarkEnd w:id="261"/>
      <w:bookmarkEnd w:id="262"/>
      <w:bookmarkEnd w:id="263"/>
      <w:bookmarkEnd w:id="264"/>
      <w:bookmarkEnd w:id="265"/>
      <w:bookmarkEnd w:id="266"/>
      <w:r w:rsidR="00E24065" w:rsidRPr="00EB7F46">
        <w:t xml:space="preserve"> </w:t>
      </w:r>
    </w:p>
    <w:p w:rsidR="00951BC8" w:rsidRPr="00EB7F46" w:rsidRDefault="00951BC8" w:rsidP="00EB7F46">
      <w:pPr>
        <w:pStyle w:val="SingleTxtG"/>
      </w:pPr>
      <w:r w:rsidRPr="00EB7F46">
        <w:t>211.</w:t>
      </w:r>
      <w:r w:rsidRPr="00EB7F46">
        <w:tab/>
        <w:t>The</w:t>
      </w:r>
      <w:r w:rsidR="00E24065" w:rsidRPr="00EB7F46">
        <w:t xml:space="preserve"> </w:t>
      </w:r>
      <w:r w:rsidRPr="00EB7F46">
        <w:t>Law</w:t>
      </w:r>
      <w:r w:rsidR="00E24065" w:rsidRPr="00EB7F46">
        <w:t xml:space="preserve"> </w:t>
      </w:r>
      <w:r w:rsidRPr="00EB7F46">
        <w:t>cited</w:t>
      </w:r>
      <w:r w:rsidR="00E24065" w:rsidRPr="00EB7F46">
        <w:t xml:space="preserve"> </w:t>
      </w:r>
      <w:r w:rsidRPr="00EB7F46">
        <w:t>above</w:t>
      </w:r>
      <w:r w:rsidR="00E24065" w:rsidRPr="00EB7F46">
        <w:t xml:space="preserve"> </w:t>
      </w:r>
      <w:r w:rsidRPr="00EB7F46">
        <w:t>on</w:t>
      </w:r>
      <w:r w:rsidR="00E24065" w:rsidRPr="00EB7F46">
        <w:t xml:space="preserve"> </w:t>
      </w:r>
      <w:r w:rsidRPr="00EB7F46">
        <w:t>the</w:t>
      </w:r>
      <w:r w:rsidR="00E24065" w:rsidRPr="00EB7F46">
        <w:t xml:space="preserve"> </w:t>
      </w:r>
      <w:r w:rsidRPr="00EB7F46">
        <w:t>fight</w:t>
      </w:r>
      <w:r w:rsidR="00E24065" w:rsidRPr="00EB7F46">
        <w:t xml:space="preserve"> </w:t>
      </w:r>
      <w:r w:rsidRPr="00EB7F46">
        <w:t>against</w:t>
      </w:r>
      <w:r w:rsidR="00E24065" w:rsidRPr="00EB7F46">
        <w:t xml:space="preserve"> </w:t>
      </w:r>
      <w:r w:rsidRPr="00EB7F46">
        <w:t>discrimination</w:t>
      </w:r>
      <w:r w:rsidR="00E24065" w:rsidRPr="00EB7F46">
        <w:t xml:space="preserve"> </w:t>
      </w:r>
      <w:r w:rsidRPr="00EB7F46">
        <w:t>and</w:t>
      </w:r>
      <w:r w:rsidR="00E24065" w:rsidRPr="00EB7F46">
        <w:t xml:space="preserve"> </w:t>
      </w:r>
      <w:r w:rsidRPr="00EB7F46">
        <w:t>sectarianism</w:t>
      </w:r>
      <w:r w:rsidR="00E24065" w:rsidRPr="00EB7F46">
        <w:t xml:space="preserve"> </w:t>
      </w:r>
      <w:r w:rsidRPr="00EB7F46">
        <w:t>in</w:t>
      </w:r>
      <w:r w:rsidR="00E24065" w:rsidRPr="00EB7F46">
        <w:t xml:space="preserve"> </w:t>
      </w:r>
      <w:r w:rsidRPr="00EB7F46">
        <w:t>its</w:t>
      </w:r>
      <w:r w:rsidR="00E24065" w:rsidRPr="00EB7F46">
        <w:t xml:space="preserve"> </w:t>
      </w:r>
      <w:r w:rsidRPr="00EB7F46">
        <w:t>article</w:t>
      </w:r>
      <w:r w:rsidR="00E24065" w:rsidRPr="00EB7F46">
        <w:t xml:space="preserve"> </w:t>
      </w:r>
      <w:r w:rsidRPr="00EB7F46">
        <w:t>6</w:t>
      </w:r>
      <w:r w:rsidR="00E24065" w:rsidRPr="00EB7F46">
        <w:t xml:space="preserve"> </w:t>
      </w:r>
      <w:r w:rsidRPr="00EB7F46">
        <w:t>represses</w:t>
      </w:r>
      <w:r w:rsidR="00E24065" w:rsidRPr="00EB7F46">
        <w:t xml:space="preserve"> </w:t>
      </w:r>
      <w:r w:rsidRPr="00EB7F46">
        <w:t>any</w:t>
      </w:r>
      <w:r w:rsidR="00E24065" w:rsidRPr="00EB7F46">
        <w:t xml:space="preserve"> </w:t>
      </w:r>
      <w:r w:rsidRPr="00EB7F46">
        <w:t>association,</w:t>
      </w:r>
      <w:r w:rsidR="00E24065" w:rsidRPr="00EB7F46">
        <w:t xml:space="preserve"> </w:t>
      </w:r>
      <w:r w:rsidRPr="00EB7F46">
        <w:t>political</w:t>
      </w:r>
      <w:r w:rsidR="00E24065" w:rsidRPr="00EB7F46">
        <w:t xml:space="preserve"> </w:t>
      </w:r>
      <w:r w:rsidRPr="00EB7F46">
        <w:t>party,</w:t>
      </w:r>
      <w:r w:rsidR="00E24065" w:rsidRPr="00EB7F46">
        <w:t xml:space="preserve"> </w:t>
      </w:r>
      <w:r w:rsidRPr="00EB7F46">
        <w:t>or</w:t>
      </w:r>
      <w:r w:rsidR="00E24065" w:rsidRPr="00EB7F46">
        <w:t xml:space="preserve"> </w:t>
      </w:r>
      <w:r w:rsidRPr="00EB7F46">
        <w:t>non-profit</w:t>
      </w:r>
      <w:r w:rsidR="00E24065" w:rsidRPr="00EB7F46">
        <w:t xml:space="preserve"> </w:t>
      </w:r>
      <w:r w:rsidRPr="00EB7F46">
        <w:t>making</w:t>
      </w:r>
      <w:r w:rsidR="00E24065" w:rsidRPr="00EB7F46">
        <w:t xml:space="preserve"> </w:t>
      </w:r>
      <w:r w:rsidRPr="00EB7F46">
        <w:t>organisation</w:t>
      </w:r>
      <w:r w:rsidR="00E24065" w:rsidRPr="00EB7F46">
        <w:t xml:space="preserve"> </w:t>
      </w:r>
      <w:r w:rsidRPr="00EB7F46">
        <w:t>found</w:t>
      </w:r>
      <w:r w:rsidR="00E24065" w:rsidRPr="00EB7F46">
        <w:t xml:space="preserve"> </w:t>
      </w:r>
      <w:r w:rsidRPr="00EB7F46">
        <w:t>guilty</w:t>
      </w:r>
      <w:r w:rsidR="00E24065" w:rsidRPr="00EB7F46">
        <w:t xml:space="preserve"> </w:t>
      </w:r>
      <w:r w:rsidRPr="00EB7F46">
        <w:t>of</w:t>
      </w:r>
      <w:r w:rsidR="00E24065" w:rsidRPr="00EB7F46">
        <w:t xml:space="preserve"> </w:t>
      </w:r>
      <w:r w:rsidRPr="00EB7F46">
        <w:t>offences</w:t>
      </w:r>
      <w:r w:rsidR="00E24065" w:rsidRPr="00EB7F46">
        <w:t xml:space="preserve"> </w:t>
      </w:r>
      <w:r w:rsidRPr="00EB7F46">
        <w:t>of</w:t>
      </w:r>
      <w:r w:rsidR="00E24065" w:rsidRPr="00EB7F46">
        <w:t xml:space="preserve"> </w:t>
      </w:r>
      <w:r w:rsidRPr="00EB7F46">
        <w:t>discrimination</w:t>
      </w:r>
      <w:r w:rsidR="00E24065" w:rsidRPr="00EB7F46">
        <w:t xml:space="preserve"> </w:t>
      </w:r>
      <w:r w:rsidRPr="00EB7F46">
        <w:t>with</w:t>
      </w:r>
      <w:r w:rsidR="00E24065" w:rsidRPr="00EB7F46">
        <w:t xml:space="preserve"> </w:t>
      </w:r>
      <w:r w:rsidRPr="00EB7F46">
        <w:t>a</w:t>
      </w:r>
      <w:r w:rsidR="00E24065" w:rsidRPr="00EB7F46">
        <w:t xml:space="preserve"> </w:t>
      </w:r>
      <w:r w:rsidRPr="00EB7F46">
        <w:t>suspension</w:t>
      </w:r>
      <w:r w:rsidR="00E24065" w:rsidRPr="00EB7F46">
        <w:t xml:space="preserve"> </w:t>
      </w:r>
      <w:r w:rsidRPr="00EB7F46">
        <w:t>of</w:t>
      </w:r>
      <w:r w:rsidR="00E24065" w:rsidRPr="00EB7F46">
        <w:t xml:space="preserve"> </w:t>
      </w:r>
      <w:r w:rsidRPr="00EB7F46">
        <w:t>between</w:t>
      </w:r>
      <w:r w:rsidR="00E24065" w:rsidRPr="00EB7F46">
        <w:t xml:space="preserve"> </w:t>
      </w:r>
      <w:r w:rsidRPr="00EB7F46">
        <w:t>six</w:t>
      </w:r>
      <w:r w:rsidR="00E24065" w:rsidRPr="00EB7F46">
        <w:t xml:space="preserve"> </w:t>
      </w:r>
      <w:r w:rsidRPr="00EB7F46">
        <w:t>months</w:t>
      </w:r>
      <w:r w:rsidR="00E24065" w:rsidRPr="00EB7F46">
        <w:t xml:space="preserve"> </w:t>
      </w:r>
      <w:r w:rsidRPr="00EB7F46">
        <w:t>and</w:t>
      </w:r>
      <w:r w:rsidR="00E24065" w:rsidRPr="00EB7F46">
        <w:t xml:space="preserve"> </w:t>
      </w:r>
      <w:r w:rsidRPr="00EB7F46">
        <w:t>one</w:t>
      </w:r>
      <w:r w:rsidR="00E24065" w:rsidRPr="00EB7F46">
        <w:t xml:space="preserve"> </w:t>
      </w:r>
      <w:r w:rsidRPr="00EB7F46">
        <w:t>year</w:t>
      </w:r>
      <w:r w:rsidR="00E24065" w:rsidRPr="00EB7F46">
        <w:t xml:space="preserve"> </w:t>
      </w:r>
      <w:r w:rsidRPr="00EB7F46">
        <w:t>and</w:t>
      </w:r>
      <w:r w:rsidR="00E24065" w:rsidRPr="00EB7F46">
        <w:t xml:space="preserve"> </w:t>
      </w:r>
      <w:r w:rsidRPr="00EB7F46">
        <w:t>a</w:t>
      </w:r>
      <w:r w:rsidR="00E24065" w:rsidRPr="00EB7F46">
        <w:t xml:space="preserve"> </w:t>
      </w:r>
      <w:r w:rsidRPr="00EB7F46">
        <w:t>fine</w:t>
      </w:r>
      <w:r w:rsidR="00E24065" w:rsidRPr="00EB7F46">
        <w:t xml:space="preserve"> </w:t>
      </w:r>
      <w:r w:rsidRPr="00EB7F46">
        <w:t>of</w:t>
      </w:r>
      <w:r w:rsidR="00E24065" w:rsidRPr="00EB7F46">
        <w:t xml:space="preserve"> </w:t>
      </w:r>
      <w:r w:rsidRPr="00EB7F46">
        <w:t>between</w:t>
      </w:r>
      <w:r w:rsidR="00E24065" w:rsidRPr="00EB7F46">
        <w:t xml:space="preserve"> </w:t>
      </w:r>
      <w:r w:rsidRPr="00EB7F46">
        <w:t>5,000,000</w:t>
      </w:r>
      <w:r w:rsidR="00E24065" w:rsidRPr="00EB7F46">
        <w:t xml:space="preserve"> </w:t>
      </w:r>
      <w:r w:rsidRPr="00EB7F46">
        <w:t>and</w:t>
      </w:r>
      <w:r w:rsidR="00E24065" w:rsidRPr="00EB7F46">
        <w:t xml:space="preserve"> </w:t>
      </w:r>
      <w:r w:rsidRPr="00EB7F46">
        <w:t>10,000,000</w:t>
      </w:r>
      <w:r w:rsidR="00E24065" w:rsidRPr="00EB7F46">
        <w:t xml:space="preserve"> </w:t>
      </w:r>
      <w:r w:rsidRPr="00EB7F46">
        <w:t>Rwandan</w:t>
      </w:r>
      <w:r w:rsidR="00E24065" w:rsidRPr="00EB7F46">
        <w:t xml:space="preserve"> </w:t>
      </w:r>
      <w:r w:rsidRPr="00EB7F46">
        <w:t>Francs.</w:t>
      </w:r>
      <w:r w:rsidR="00E24065" w:rsidRPr="00EB7F46">
        <w:t xml:space="preserve"> </w:t>
      </w:r>
      <w:r w:rsidRPr="00EB7F46">
        <w:t>Depending</w:t>
      </w:r>
      <w:r w:rsidR="00E24065" w:rsidRPr="00EB7F46">
        <w:t xml:space="preserve"> </w:t>
      </w:r>
      <w:r w:rsidRPr="00EB7F46">
        <w:t>on</w:t>
      </w:r>
      <w:r w:rsidR="00E24065" w:rsidRPr="00EB7F46">
        <w:t xml:space="preserve"> </w:t>
      </w:r>
      <w:r w:rsidRPr="00EB7F46">
        <w:t>the</w:t>
      </w:r>
      <w:r w:rsidR="00E24065" w:rsidRPr="00EB7F46">
        <w:t xml:space="preserve"> </w:t>
      </w:r>
      <w:r w:rsidRPr="00EB7F46">
        <w:t>seriousness</w:t>
      </w:r>
      <w:r w:rsidR="00E24065" w:rsidRPr="00EB7F46">
        <w:t xml:space="preserve"> </w:t>
      </w:r>
      <w:r w:rsidRPr="00EB7F46">
        <w:t>of</w:t>
      </w:r>
      <w:r w:rsidR="00E24065" w:rsidRPr="00EB7F46">
        <w:t xml:space="preserve"> </w:t>
      </w:r>
      <w:r w:rsidRPr="00EB7F46">
        <w:t>the</w:t>
      </w:r>
      <w:r w:rsidR="00E24065" w:rsidRPr="00EB7F46">
        <w:t xml:space="preserve"> </w:t>
      </w:r>
      <w:r w:rsidRPr="00EB7F46">
        <w:t>consequences</w:t>
      </w:r>
      <w:r w:rsidR="00E24065" w:rsidRPr="00EB7F46">
        <w:t xml:space="preserve"> </w:t>
      </w:r>
      <w:r w:rsidRPr="00EB7F46">
        <w:t>of</w:t>
      </w:r>
      <w:r w:rsidR="00E24065" w:rsidRPr="00EB7F46">
        <w:t xml:space="preserve"> </w:t>
      </w:r>
      <w:r w:rsidRPr="00EB7F46">
        <w:t>that</w:t>
      </w:r>
      <w:r w:rsidR="00E24065" w:rsidRPr="00EB7F46">
        <w:t xml:space="preserve"> </w:t>
      </w:r>
      <w:r w:rsidRPr="00EB7F46">
        <w:t>act</w:t>
      </w:r>
      <w:r w:rsidR="00E24065" w:rsidRPr="00EB7F46">
        <w:t xml:space="preserve"> </w:t>
      </w:r>
      <w:r w:rsidRPr="00EB7F46">
        <w:t>of</w:t>
      </w:r>
      <w:r w:rsidR="00E24065" w:rsidRPr="00EB7F46">
        <w:t xml:space="preserve"> </w:t>
      </w:r>
      <w:r w:rsidRPr="00EB7F46">
        <w:t>discrimination</w:t>
      </w:r>
      <w:r w:rsidR="00E24065" w:rsidRPr="00EB7F46">
        <w:t xml:space="preserve"> </w:t>
      </w:r>
      <w:r w:rsidRPr="00EB7F46">
        <w:t>on</w:t>
      </w:r>
      <w:r w:rsidR="00E24065" w:rsidRPr="00EB7F46">
        <w:t xml:space="preserve"> </w:t>
      </w:r>
      <w:r w:rsidRPr="00EB7F46">
        <w:t>the</w:t>
      </w:r>
      <w:r w:rsidR="00E24065" w:rsidRPr="00EB7F46">
        <w:t xml:space="preserve"> </w:t>
      </w:r>
      <w:r w:rsidRPr="00EB7F46">
        <w:t>population,</w:t>
      </w:r>
      <w:r w:rsidR="00E24065" w:rsidRPr="00EB7F46">
        <w:t xml:space="preserve"> </w:t>
      </w:r>
      <w:r w:rsidRPr="00EB7F46">
        <w:t>the</w:t>
      </w:r>
      <w:r w:rsidR="00E24065" w:rsidRPr="00EB7F46">
        <w:t xml:space="preserve"> </w:t>
      </w:r>
      <w:r w:rsidRPr="00EB7F46">
        <w:t>court</w:t>
      </w:r>
      <w:r w:rsidR="00E24065" w:rsidRPr="00EB7F46">
        <w:t xml:space="preserve"> </w:t>
      </w:r>
      <w:r w:rsidRPr="00EB7F46">
        <w:t>may</w:t>
      </w:r>
      <w:r w:rsidR="00E24065" w:rsidRPr="00EB7F46">
        <w:t xml:space="preserve"> </w:t>
      </w:r>
      <w:r w:rsidRPr="00EB7F46">
        <w:t>double</w:t>
      </w:r>
      <w:r w:rsidR="00E24065" w:rsidRPr="00EB7F46">
        <w:t xml:space="preserve"> </w:t>
      </w:r>
      <w:r w:rsidRPr="00EB7F46">
        <w:t>the</w:t>
      </w:r>
      <w:r w:rsidR="00E24065" w:rsidRPr="00EB7F46">
        <w:t xml:space="preserve"> </w:t>
      </w:r>
      <w:r w:rsidRPr="00EB7F46">
        <w:t>penalty,</w:t>
      </w:r>
      <w:r w:rsidR="00E24065" w:rsidRPr="00EB7F46">
        <w:t xml:space="preserve"> </w:t>
      </w:r>
      <w:r w:rsidRPr="00EB7F46">
        <w:t>or</w:t>
      </w:r>
      <w:r w:rsidR="00E24065" w:rsidRPr="00EB7F46">
        <w:t xml:space="preserve"> </w:t>
      </w:r>
      <w:r w:rsidRPr="00EB7F46">
        <w:t>decide</w:t>
      </w:r>
      <w:r w:rsidR="00E24065" w:rsidRPr="00EB7F46">
        <w:t xml:space="preserve"> </w:t>
      </w:r>
      <w:r w:rsidRPr="00EB7F46">
        <w:t>to</w:t>
      </w:r>
      <w:r w:rsidR="00E24065" w:rsidRPr="00EB7F46">
        <w:t xml:space="preserve"> </w:t>
      </w:r>
      <w:r w:rsidRPr="00EB7F46">
        <w:t>dissolve</w:t>
      </w:r>
      <w:r w:rsidR="00E24065" w:rsidRPr="00EB7F46">
        <w:t xml:space="preserve"> </w:t>
      </w:r>
      <w:r w:rsidRPr="00EB7F46">
        <w:t>the</w:t>
      </w:r>
      <w:r w:rsidR="00E24065" w:rsidRPr="00EB7F46">
        <w:t xml:space="preserve"> </w:t>
      </w:r>
      <w:r w:rsidRPr="00EB7F46">
        <w:t>concerned</w:t>
      </w:r>
      <w:r w:rsidR="00E24065" w:rsidRPr="00EB7F46">
        <w:t xml:space="preserve"> </w:t>
      </w:r>
      <w:r w:rsidRPr="00EB7F46">
        <w:t>association,</w:t>
      </w:r>
      <w:r w:rsidR="00E24065" w:rsidRPr="00EB7F46">
        <w:t xml:space="preserve"> </w:t>
      </w:r>
      <w:r w:rsidRPr="00EB7F46">
        <w:t>political</w:t>
      </w:r>
      <w:r w:rsidR="00E24065" w:rsidRPr="00EB7F46">
        <w:t xml:space="preserve"> </w:t>
      </w:r>
      <w:r w:rsidRPr="00EB7F46">
        <w:t>party</w:t>
      </w:r>
      <w:r w:rsidR="00E24065" w:rsidRPr="00EB7F46">
        <w:t xml:space="preserve"> </w:t>
      </w:r>
      <w:r w:rsidRPr="00EB7F46">
        <w:t>or</w:t>
      </w:r>
      <w:r w:rsidR="00E24065" w:rsidRPr="00EB7F46">
        <w:t xml:space="preserve"> </w:t>
      </w:r>
      <w:r w:rsidRPr="00EB7F46">
        <w:t>non-profit</w:t>
      </w:r>
      <w:r w:rsidR="00E24065" w:rsidRPr="00EB7F46">
        <w:t xml:space="preserve"> </w:t>
      </w:r>
      <w:r w:rsidRPr="00EB7F46">
        <w:t>making</w:t>
      </w:r>
      <w:r w:rsidR="00E24065" w:rsidRPr="00EB7F46">
        <w:t xml:space="preserve"> </w:t>
      </w:r>
      <w:r w:rsidRPr="00EB7F46">
        <w:t>organisation,</w:t>
      </w:r>
      <w:r w:rsidR="00E24065" w:rsidRPr="00EB7F46">
        <w:t xml:space="preserve"> </w:t>
      </w:r>
      <w:r w:rsidRPr="00EB7F46">
        <w:t>according</w:t>
      </w:r>
      <w:r w:rsidR="00E24065" w:rsidRPr="00EB7F46">
        <w:t xml:space="preserve"> </w:t>
      </w:r>
      <w:r w:rsidRPr="00EB7F46">
        <w:t>to</w:t>
      </w:r>
      <w:r w:rsidR="00E24065" w:rsidRPr="00EB7F46">
        <w:t xml:space="preserve"> </w:t>
      </w:r>
      <w:r w:rsidRPr="00EB7F46">
        <w:t>the</w:t>
      </w:r>
      <w:r w:rsidR="00E24065" w:rsidRPr="00EB7F46">
        <w:t xml:space="preserve"> </w:t>
      </w:r>
      <w:r w:rsidRPr="00EB7F46">
        <w:t>law</w:t>
      </w:r>
      <w:r w:rsidR="00E24065" w:rsidRPr="00EB7F46">
        <w:t xml:space="preserve"> </w:t>
      </w:r>
      <w:r w:rsidRPr="00EB7F46">
        <w:t>governing</w:t>
      </w:r>
      <w:r w:rsidR="00E24065" w:rsidRPr="00EB7F46">
        <w:t xml:space="preserve"> </w:t>
      </w:r>
      <w:r w:rsidRPr="00EB7F46">
        <w:t>the</w:t>
      </w:r>
      <w:r w:rsidR="00E24065" w:rsidRPr="00EB7F46">
        <w:t xml:space="preserve"> </w:t>
      </w:r>
      <w:r w:rsidRPr="00EB7F46">
        <w:t>dissolution</w:t>
      </w:r>
      <w:r w:rsidR="00E24065" w:rsidRPr="00EB7F46">
        <w:t xml:space="preserve"> </w:t>
      </w:r>
      <w:r w:rsidRPr="00EB7F46">
        <w:t>of</w:t>
      </w:r>
      <w:r w:rsidR="00E24065" w:rsidRPr="00EB7F46">
        <w:t xml:space="preserve"> </w:t>
      </w:r>
      <w:r w:rsidRPr="00EB7F46">
        <w:t>associations,</w:t>
      </w:r>
      <w:r w:rsidR="00E24065" w:rsidRPr="00EB7F46">
        <w:t xml:space="preserve"> </w:t>
      </w:r>
      <w:r w:rsidRPr="00EB7F46">
        <w:t>political</w:t>
      </w:r>
      <w:r w:rsidR="00E24065" w:rsidRPr="00EB7F46">
        <w:t xml:space="preserve"> </w:t>
      </w:r>
      <w:r w:rsidRPr="00EB7F46">
        <w:t>parties</w:t>
      </w:r>
      <w:r w:rsidR="00E24065" w:rsidRPr="00EB7F46">
        <w:t xml:space="preserve"> </w:t>
      </w:r>
      <w:r w:rsidRPr="00EB7F46">
        <w:t>and</w:t>
      </w:r>
      <w:r w:rsidR="00E24065" w:rsidRPr="00EB7F46">
        <w:t xml:space="preserve"> </w:t>
      </w:r>
      <w:r w:rsidRPr="00EB7F46">
        <w:t>non-profit</w:t>
      </w:r>
      <w:r w:rsidR="00E24065" w:rsidRPr="00EB7F46">
        <w:t xml:space="preserve"> </w:t>
      </w:r>
      <w:r w:rsidRPr="00EB7F46">
        <w:t>making</w:t>
      </w:r>
      <w:r w:rsidR="00E24065" w:rsidRPr="00EB7F46">
        <w:t xml:space="preserve"> </w:t>
      </w:r>
      <w:r w:rsidRPr="00EB7F46">
        <w:t>organisations.</w:t>
      </w:r>
      <w:r w:rsidR="00E24065" w:rsidRPr="00EB7F46">
        <w:t xml:space="preserve"> </w:t>
      </w:r>
    </w:p>
    <w:p w:rsidR="00951BC8" w:rsidRPr="00EB7F46" w:rsidRDefault="00951BC8" w:rsidP="00CD44D3">
      <w:pPr>
        <w:pStyle w:val="H23G"/>
      </w:pPr>
      <w:bookmarkStart w:id="267" w:name="_Toc233624958"/>
      <w:bookmarkStart w:id="268" w:name="_Toc233625603"/>
      <w:bookmarkStart w:id="269" w:name="_Toc233625954"/>
      <w:bookmarkStart w:id="270" w:name="_Toc234236159"/>
      <w:bookmarkStart w:id="271" w:name="_Toc234236734"/>
      <w:bookmarkStart w:id="272" w:name="_Toc234237503"/>
      <w:bookmarkStart w:id="273" w:name="_Toc234237944"/>
      <w:r w:rsidRPr="00EB7F46">
        <w:tab/>
      </w:r>
      <w:r w:rsidRPr="00EB7F46">
        <w:tab/>
        <w:t>Paragraph</w:t>
      </w:r>
      <w:r w:rsidR="00E24065" w:rsidRPr="00EB7F46">
        <w:t xml:space="preserve"> </w:t>
      </w:r>
      <w:r w:rsidRPr="00EB7F46">
        <w:t>4</w:t>
      </w:r>
      <w:r w:rsidR="00E24065" w:rsidRPr="00EB7F46">
        <w:t xml:space="preserve"> </w:t>
      </w:r>
      <w:r w:rsidRPr="00EB7F46">
        <w:t>(c):</w:t>
      </w:r>
      <w:r w:rsidR="00573593">
        <w:t xml:space="preserve"> </w:t>
      </w:r>
      <w:r w:rsidRPr="00EB7F46">
        <w:t>Measures</w:t>
      </w:r>
      <w:r w:rsidR="00E24065" w:rsidRPr="00EB7F46">
        <w:t xml:space="preserve"> </w:t>
      </w:r>
      <w:r w:rsidRPr="00EB7F46">
        <w:t>taken</w:t>
      </w:r>
      <w:r w:rsidR="00E24065" w:rsidRPr="00EB7F46">
        <w:t xml:space="preserve"> </w:t>
      </w:r>
      <w:r w:rsidRPr="00EB7F46">
        <w:t>to</w:t>
      </w:r>
      <w:r w:rsidR="00E24065" w:rsidRPr="00EB7F46">
        <w:t xml:space="preserve"> </w:t>
      </w:r>
      <w:r w:rsidRPr="00EB7F46">
        <w:t>not</w:t>
      </w:r>
      <w:r w:rsidR="00E24065" w:rsidRPr="00EB7F46">
        <w:t xml:space="preserve"> </w:t>
      </w:r>
      <w:r w:rsidRPr="00EB7F46">
        <w:t>permit</w:t>
      </w:r>
      <w:r w:rsidR="00E24065" w:rsidRPr="00EB7F46">
        <w:t xml:space="preserve"> </w:t>
      </w:r>
      <w:r w:rsidRPr="00EB7F46">
        <w:t>public</w:t>
      </w:r>
      <w:r w:rsidR="00E24065" w:rsidRPr="00EB7F46">
        <w:t xml:space="preserve"> </w:t>
      </w:r>
      <w:r w:rsidRPr="00EB7F46">
        <w:t>authorities</w:t>
      </w:r>
      <w:r w:rsidR="00E24065" w:rsidRPr="00EB7F46">
        <w:t xml:space="preserve"> </w:t>
      </w:r>
      <w:r w:rsidRPr="00EB7F46">
        <w:t>to</w:t>
      </w:r>
      <w:r w:rsidR="00E24065" w:rsidRPr="00EB7F46">
        <w:t xml:space="preserve"> </w:t>
      </w:r>
      <w:r w:rsidRPr="00EB7F46">
        <w:t>incite</w:t>
      </w:r>
      <w:r w:rsidR="00E24065" w:rsidRPr="00EB7F46">
        <w:t xml:space="preserve"> </w:t>
      </w:r>
      <w:r w:rsidRPr="00EB7F46">
        <w:t>racial</w:t>
      </w:r>
      <w:r w:rsidR="00E24065" w:rsidRPr="00EB7F46">
        <w:t xml:space="preserve"> </w:t>
      </w:r>
      <w:r w:rsidRPr="00EB7F46">
        <w:t>discrimination</w:t>
      </w:r>
      <w:bookmarkEnd w:id="267"/>
      <w:bookmarkEnd w:id="268"/>
      <w:bookmarkEnd w:id="269"/>
      <w:bookmarkEnd w:id="270"/>
      <w:bookmarkEnd w:id="271"/>
      <w:bookmarkEnd w:id="272"/>
      <w:bookmarkEnd w:id="273"/>
    </w:p>
    <w:p w:rsidR="00951BC8" w:rsidRPr="00EB7F46" w:rsidRDefault="00951BC8" w:rsidP="00EB7F46">
      <w:pPr>
        <w:pStyle w:val="SingleTxtG"/>
      </w:pPr>
      <w:r w:rsidRPr="00EB7F46">
        <w:t>212.</w:t>
      </w:r>
      <w:r w:rsidRPr="00EB7F46">
        <w:tab/>
        <w:t>The</w:t>
      </w:r>
      <w:r w:rsidR="00E24065" w:rsidRPr="00EB7F46">
        <w:t xml:space="preserve"> </w:t>
      </w:r>
      <w:r w:rsidRPr="00EB7F46">
        <w:t>Law</w:t>
      </w:r>
      <w:r w:rsidR="00E24065" w:rsidRPr="00EB7F46">
        <w:t xml:space="preserve"> </w:t>
      </w:r>
      <w:r w:rsidRPr="00EB7F46">
        <w:t>on</w:t>
      </w:r>
      <w:r w:rsidR="00E24065" w:rsidRPr="00EB7F46">
        <w:t xml:space="preserve"> </w:t>
      </w:r>
      <w:r w:rsidRPr="00EB7F46">
        <w:t>the</w:t>
      </w:r>
      <w:r w:rsidR="00E24065" w:rsidRPr="00EB7F46">
        <w:t xml:space="preserve"> </w:t>
      </w:r>
      <w:r w:rsidRPr="00EB7F46">
        <w:t>fight</w:t>
      </w:r>
      <w:r w:rsidR="00E24065" w:rsidRPr="00EB7F46">
        <w:t xml:space="preserve"> </w:t>
      </w:r>
      <w:r w:rsidRPr="00EB7F46">
        <w:t>against</w:t>
      </w:r>
      <w:r w:rsidR="00E24065" w:rsidRPr="00EB7F46">
        <w:t xml:space="preserve"> </w:t>
      </w:r>
      <w:r w:rsidRPr="00EB7F46">
        <w:t>discrimination</w:t>
      </w:r>
      <w:r w:rsidR="00E24065" w:rsidRPr="00EB7F46">
        <w:t xml:space="preserve"> </w:t>
      </w:r>
      <w:r w:rsidRPr="00EB7F46">
        <w:t>and</w:t>
      </w:r>
      <w:r w:rsidR="00E24065" w:rsidRPr="00EB7F46">
        <w:t xml:space="preserve"> </w:t>
      </w:r>
      <w:r w:rsidRPr="00EB7F46">
        <w:t>sectarianism</w:t>
      </w:r>
      <w:r w:rsidR="00E24065" w:rsidRPr="00EB7F46">
        <w:t xml:space="preserve"> </w:t>
      </w:r>
      <w:r w:rsidRPr="00EB7F46">
        <w:t>punishes</w:t>
      </w:r>
      <w:r w:rsidR="00E24065" w:rsidRPr="00EB7F46">
        <w:t xml:space="preserve"> </w:t>
      </w:r>
      <w:r w:rsidRPr="00EB7F46">
        <w:t>any</w:t>
      </w:r>
      <w:r w:rsidR="00E24065" w:rsidRPr="00EB7F46">
        <w:t xml:space="preserve"> </w:t>
      </w:r>
      <w:r w:rsidRPr="00EB7F46">
        <w:t>person</w:t>
      </w:r>
      <w:r w:rsidR="00E24065" w:rsidRPr="00EB7F46">
        <w:t xml:space="preserve"> </w:t>
      </w:r>
      <w:r w:rsidRPr="00EB7F46">
        <w:t>guilty</w:t>
      </w:r>
      <w:r w:rsidR="00E24065" w:rsidRPr="00EB7F46">
        <w:t xml:space="preserve"> </w:t>
      </w:r>
      <w:r w:rsidRPr="00EB7F46">
        <w:t>of</w:t>
      </w:r>
      <w:r w:rsidR="00E24065" w:rsidRPr="00EB7F46">
        <w:t xml:space="preserve"> </w:t>
      </w:r>
      <w:r w:rsidRPr="00EB7F46">
        <w:t>the</w:t>
      </w:r>
      <w:r w:rsidR="00E24065" w:rsidRPr="00EB7F46">
        <w:t xml:space="preserve"> </w:t>
      </w:r>
      <w:r w:rsidRPr="00EB7F46">
        <w:t>crime</w:t>
      </w:r>
      <w:r w:rsidR="00E24065" w:rsidRPr="00EB7F46">
        <w:t xml:space="preserve"> </w:t>
      </w:r>
      <w:r w:rsidRPr="00EB7F46">
        <w:t>of</w:t>
      </w:r>
      <w:r w:rsidR="00E24065" w:rsidRPr="00EB7F46">
        <w:t xml:space="preserve"> </w:t>
      </w:r>
      <w:r w:rsidRPr="00EB7F46">
        <w:t>discrimination</w:t>
      </w:r>
      <w:r w:rsidR="00E24065" w:rsidRPr="00EB7F46">
        <w:t xml:space="preserve"> </w:t>
      </w:r>
      <w:r w:rsidRPr="00EB7F46">
        <w:t>or</w:t>
      </w:r>
      <w:r w:rsidR="00E24065" w:rsidRPr="00EB7F46">
        <w:t xml:space="preserve"> </w:t>
      </w:r>
      <w:r w:rsidRPr="00EB7F46">
        <w:t>sectarianism</w:t>
      </w:r>
      <w:r w:rsidR="00E24065" w:rsidRPr="00EB7F46">
        <w:t xml:space="preserve"> </w:t>
      </w:r>
      <w:r w:rsidRPr="00EB7F46">
        <w:t>mentioned</w:t>
      </w:r>
      <w:r w:rsidR="00E24065" w:rsidRPr="00EB7F46">
        <w:t xml:space="preserve"> </w:t>
      </w:r>
      <w:r w:rsidRPr="00EB7F46">
        <w:t>in</w:t>
      </w:r>
      <w:r w:rsidR="00E24065" w:rsidRPr="00EB7F46">
        <w:t xml:space="preserve"> </w:t>
      </w:r>
      <w:r w:rsidRPr="00EB7F46">
        <w:t>article</w:t>
      </w:r>
      <w:r w:rsidR="00E24065" w:rsidRPr="00EB7F46">
        <w:t xml:space="preserve"> </w:t>
      </w:r>
      <w:r w:rsidRPr="00EB7F46">
        <w:t>3</w:t>
      </w:r>
      <w:r w:rsidR="00E24065" w:rsidRPr="00EB7F46">
        <w:t xml:space="preserve"> </w:t>
      </w:r>
      <w:r w:rsidRPr="00EB7F46">
        <w:t>of</w:t>
      </w:r>
      <w:r w:rsidR="00E24065" w:rsidRPr="00EB7F46">
        <w:t xml:space="preserve"> </w:t>
      </w:r>
      <w:r w:rsidRPr="00EB7F46">
        <w:t>this</w:t>
      </w:r>
      <w:r w:rsidR="00E24065" w:rsidRPr="00EB7F46">
        <w:t xml:space="preserve"> </w:t>
      </w:r>
      <w:r w:rsidRPr="00EB7F46">
        <w:t>law</w:t>
      </w:r>
      <w:r w:rsidR="00E24065" w:rsidRPr="00EB7F46">
        <w:t xml:space="preserve"> </w:t>
      </w:r>
      <w:r w:rsidRPr="00EB7F46">
        <w:t>by</w:t>
      </w:r>
      <w:r w:rsidR="00E24065" w:rsidRPr="00EB7F46">
        <w:t xml:space="preserve"> </w:t>
      </w:r>
      <w:r w:rsidRPr="00EB7F46">
        <w:t>sentence</w:t>
      </w:r>
      <w:r w:rsidR="00E24065" w:rsidRPr="00EB7F46">
        <w:t xml:space="preserve"> </w:t>
      </w:r>
      <w:r w:rsidRPr="00EB7F46">
        <w:t>of</w:t>
      </w:r>
      <w:r w:rsidR="00E24065" w:rsidRPr="00EB7F46">
        <w:t xml:space="preserve"> </w:t>
      </w:r>
      <w:r w:rsidRPr="00EB7F46">
        <w:t>between</w:t>
      </w:r>
      <w:r w:rsidR="00E24065" w:rsidRPr="00EB7F46">
        <w:t xml:space="preserve"> </w:t>
      </w:r>
      <w:r w:rsidRPr="00EB7F46">
        <w:t>three</w:t>
      </w:r>
      <w:r w:rsidR="00E24065" w:rsidRPr="00EB7F46">
        <w:t xml:space="preserve"> </w:t>
      </w:r>
      <w:r w:rsidRPr="00EB7F46">
        <w:t>months</w:t>
      </w:r>
      <w:r w:rsidR="00E24065" w:rsidRPr="00EB7F46">
        <w:t xml:space="preserve"> </w:t>
      </w:r>
      <w:r w:rsidRPr="00EB7F46">
        <w:t>and</w:t>
      </w:r>
      <w:r w:rsidR="00E24065" w:rsidRPr="00EB7F46">
        <w:t xml:space="preserve"> </w:t>
      </w:r>
      <w:r w:rsidRPr="00EB7F46">
        <w:t>two</w:t>
      </w:r>
      <w:r w:rsidR="00E24065" w:rsidRPr="00EB7F46">
        <w:t xml:space="preserve"> </w:t>
      </w:r>
      <w:r w:rsidRPr="00EB7F46">
        <w:t>years</w:t>
      </w:r>
      <w:r w:rsidR="00E24065" w:rsidRPr="00EB7F46">
        <w:t xml:space="preserve"> </w:t>
      </w:r>
      <w:r w:rsidRPr="00EB7F46">
        <w:t>of</w:t>
      </w:r>
      <w:r w:rsidR="00E24065" w:rsidRPr="00EB7F46">
        <w:t xml:space="preserve"> </w:t>
      </w:r>
      <w:r w:rsidRPr="00EB7F46">
        <w:t>imprisonment</w:t>
      </w:r>
      <w:r w:rsidR="00E24065" w:rsidRPr="00EB7F46">
        <w:t xml:space="preserve"> </w:t>
      </w:r>
      <w:r w:rsidRPr="00EB7F46">
        <w:t>and</w:t>
      </w:r>
      <w:r w:rsidR="00E24065" w:rsidRPr="00EB7F46">
        <w:t xml:space="preserve"> </w:t>
      </w:r>
      <w:r w:rsidRPr="00EB7F46">
        <w:t>fined</w:t>
      </w:r>
      <w:r w:rsidR="00E24065" w:rsidRPr="00EB7F46">
        <w:t xml:space="preserve"> </w:t>
      </w:r>
      <w:r w:rsidRPr="00EB7F46">
        <w:t>between</w:t>
      </w:r>
      <w:r w:rsidR="00E24065" w:rsidRPr="00EB7F46">
        <w:t xml:space="preserve"> </w:t>
      </w:r>
      <w:r w:rsidRPr="00EB7F46">
        <w:t>fifty</w:t>
      </w:r>
      <w:r w:rsidR="00E24065" w:rsidRPr="00EB7F46">
        <w:t xml:space="preserve"> </w:t>
      </w:r>
      <w:r w:rsidRPr="00EB7F46">
        <w:t>thousand</w:t>
      </w:r>
      <w:r w:rsidR="00E24065" w:rsidRPr="00EB7F46">
        <w:t xml:space="preserve"> </w:t>
      </w:r>
      <w:r w:rsidRPr="00EB7F46">
        <w:t>(50,000)</w:t>
      </w:r>
      <w:r w:rsidR="00E24065" w:rsidRPr="00EB7F46">
        <w:t xml:space="preserve"> </w:t>
      </w:r>
      <w:r w:rsidRPr="00EB7F46">
        <w:t>to</w:t>
      </w:r>
      <w:r w:rsidR="00E24065" w:rsidRPr="00EB7F46">
        <w:t xml:space="preserve"> </w:t>
      </w:r>
      <w:r w:rsidRPr="00EB7F46">
        <w:t>three</w:t>
      </w:r>
      <w:r w:rsidR="00E24065" w:rsidRPr="00EB7F46">
        <w:t xml:space="preserve"> </w:t>
      </w:r>
      <w:r w:rsidRPr="00EB7F46">
        <w:t>hundred</w:t>
      </w:r>
      <w:r w:rsidR="00E24065" w:rsidRPr="00EB7F46">
        <w:t xml:space="preserve"> </w:t>
      </w:r>
      <w:r w:rsidRPr="00EB7F46">
        <w:t>thousand</w:t>
      </w:r>
      <w:r w:rsidR="00E24065" w:rsidRPr="00EB7F46">
        <w:t xml:space="preserve"> </w:t>
      </w:r>
      <w:r w:rsidRPr="00EB7F46">
        <w:t>(300,000)</w:t>
      </w:r>
      <w:r w:rsidR="00E24065" w:rsidRPr="00EB7F46">
        <w:t xml:space="preserve"> </w:t>
      </w:r>
      <w:r w:rsidRPr="00EB7F46">
        <w:t>Rwandan</w:t>
      </w:r>
      <w:r w:rsidR="00E24065" w:rsidRPr="00EB7F46">
        <w:t xml:space="preserve"> </w:t>
      </w:r>
      <w:r w:rsidRPr="00EB7F46">
        <w:t>Francs</w:t>
      </w:r>
      <w:r w:rsidR="00E24065" w:rsidRPr="00EB7F46">
        <w:t xml:space="preserve"> </w:t>
      </w:r>
      <w:r w:rsidRPr="00EB7F46">
        <w:t>or</w:t>
      </w:r>
      <w:r w:rsidR="00E24065" w:rsidRPr="00EB7F46">
        <w:t xml:space="preserve"> </w:t>
      </w:r>
      <w:r w:rsidRPr="00EB7F46">
        <w:t>only</w:t>
      </w:r>
      <w:r w:rsidR="00E24065" w:rsidRPr="00EB7F46">
        <w:t xml:space="preserve"> </w:t>
      </w:r>
      <w:r w:rsidRPr="00EB7F46">
        <w:t>one</w:t>
      </w:r>
      <w:r w:rsidR="00E24065" w:rsidRPr="00EB7F46">
        <w:t xml:space="preserve"> </w:t>
      </w:r>
      <w:r w:rsidRPr="00EB7F46">
        <w:t>of</w:t>
      </w:r>
      <w:r w:rsidR="00E24065" w:rsidRPr="00EB7F46">
        <w:t xml:space="preserve"> </w:t>
      </w:r>
      <w:r w:rsidRPr="00EB7F46">
        <w:t>these</w:t>
      </w:r>
      <w:r w:rsidR="00E24065" w:rsidRPr="00EB7F46">
        <w:t xml:space="preserve"> </w:t>
      </w:r>
      <w:r w:rsidRPr="00EB7F46">
        <w:t>sanctions.</w:t>
      </w:r>
      <w:r w:rsidR="00E24065" w:rsidRPr="00EB7F46">
        <w:t xml:space="preserve"> </w:t>
      </w:r>
      <w:r w:rsidRPr="00EB7F46">
        <w:t>When</w:t>
      </w:r>
      <w:r w:rsidR="00E24065" w:rsidRPr="00EB7F46">
        <w:t xml:space="preserve"> </w:t>
      </w:r>
      <w:r w:rsidRPr="00EB7F46">
        <w:t>the</w:t>
      </w:r>
      <w:r w:rsidR="00E24065" w:rsidRPr="00EB7F46">
        <w:t xml:space="preserve"> </w:t>
      </w:r>
      <w:r w:rsidRPr="00EB7F46">
        <w:t>offender</w:t>
      </w:r>
      <w:r w:rsidR="00E24065" w:rsidRPr="00EB7F46">
        <w:t xml:space="preserve"> </w:t>
      </w:r>
      <w:r w:rsidRPr="00EB7F46">
        <w:t>of</w:t>
      </w:r>
      <w:r w:rsidR="00E24065" w:rsidRPr="00EB7F46">
        <w:t xml:space="preserve"> </w:t>
      </w:r>
      <w:r w:rsidRPr="00EB7F46">
        <w:t>the</w:t>
      </w:r>
      <w:r w:rsidR="00E24065" w:rsidRPr="00EB7F46">
        <w:t xml:space="preserve"> </w:t>
      </w:r>
      <w:r w:rsidRPr="00EB7F46">
        <w:t>crime</w:t>
      </w:r>
      <w:r w:rsidR="00E24065" w:rsidRPr="00EB7F46">
        <w:t xml:space="preserve"> </w:t>
      </w:r>
      <w:r w:rsidRPr="00EB7F46">
        <w:t>of</w:t>
      </w:r>
      <w:r w:rsidR="00E24065" w:rsidRPr="00EB7F46">
        <w:t xml:space="preserve"> </w:t>
      </w:r>
      <w:r w:rsidRPr="00EB7F46">
        <w:t>discrimination</w:t>
      </w:r>
      <w:r w:rsidR="00E24065" w:rsidRPr="00EB7F46">
        <w:t xml:space="preserve"> </w:t>
      </w:r>
      <w:r w:rsidRPr="00EB7F46">
        <w:t>or</w:t>
      </w:r>
      <w:r w:rsidR="00E24065" w:rsidRPr="00EB7F46">
        <w:t xml:space="preserve"> </w:t>
      </w:r>
      <w:r w:rsidRPr="00EB7F46">
        <w:t>sectarianism</w:t>
      </w:r>
      <w:r w:rsidR="00E24065" w:rsidRPr="00EB7F46">
        <w:t xml:space="preserve"> </w:t>
      </w:r>
      <w:r w:rsidRPr="00EB7F46">
        <w:t>is</w:t>
      </w:r>
      <w:r w:rsidR="00E24065" w:rsidRPr="00EB7F46">
        <w:t xml:space="preserve"> </w:t>
      </w:r>
      <w:r w:rsidRPr="00EB7F46">
        <w:t>a</w:t>
      </w:r>
      <w:r w:rsidR="00E24065" w:rsidRPr="00EB7F46">
        <w:t xml:space="preserve"> </w:t>
      </w:r>
      <w:r w:rsidRPr="00EB7F46">
        <w:t>government</w:t>
      </w:r>
      <w:r w:rsidR="00E24065" w:rsidRPr="00EB7F46">
        <w:t xml:space="preserve"> </w:t>
      </w:r>
      <w:r w:rsidRPr="00EB7F46">
        <w:t>official,</w:t>
      </w:r>
      <w:r w:rsidR="00E24065" w:rsidRPr="00EB7F46">
        <w:t xml:space="preserve"> </w:t>
      </w:r>
      <w:r w:rsidRPr="00EB7F46">
        <w:t>a</w:t>
      </w:r>
      <w:r w:rsidR="00E24065" w:rsidRPr="00EB7F46">
        <w:t xml:space="preserve"> </w:t>
      </w:r>
      <w:r w:rsidRPr="00EB7F46">
        <w:t>former</w:t>
      </w:r>
      <w:r w:rsidR="00E24065" w:rsidRPr="00EB7F46">
        <w:t xml:space="preserve"> </w:t>
      </w:r>
      <w:r w:rsidRPr="00EB7F46">
        <w:t>government</w:t>
      </w:r>
      <w:r w:rsidR="00E24065" w:rsidRPr="00EB7F46">
        <w:t xml:space="preserve"> </w:t>
      </w:r>
      <w:r w:rsidRPr="00EB7F46">
        <w:t>official,</w:t>
      </w:r>
      <w:r w:rsidR="00E24065" w:rsidRPr="00EB7F46">
        <w:t xml:space="preserve"> </w:t>
      </w:r>
      <w:r w:rsidRPr="00EB7F46">
        <w:t>a</w:t>
      </w:r>
      <w:r w:rsidR="00E24065" w:rsidRPr="00EB7F46">
        <w:t xml:space="preserve"> </w:t>
      </w:r>
      <w:r w:rsidRPr="00EB7F46">
        <w:t>political</w:t>
      </w:r>
      <w:r w:rsidR="00E24065" w:rsidRPr="00EB7F46">
        <w:t xml:space="preserve"> </w:t>
      </w:r>
      <w:r w:rsidRPr="00EB7F46">
        <w:t>party</w:t>
      </w:r>
      <w:r w:rsidR="00E24065" w:rsidRPr="00EB7F46">
        <w:t xml:space="preserve"> </w:t>
      </w:r>
      <w:r w:rsidRPr="00EB7F46">
        <w:t>official,</w:t>
      </w:r>
      <w:r w:rsidR="00E24065" w:rsidRPr="00EB7F46">
        <w:t xml:space="preserve"> </w:t>
      </w:r>
      <w:r w:rsidRPr="00EB7F46">
        <w:t>an</w:t>
      </w:r>
      <w:r w:rsidR="00E24065" w:rsidRPr="00EB7F46">
        <w:t xml:space="preserve"> </w:t>
      </w:r>
      <w:r w:rsidRPr="00EB7F46">
        <w:t>official</w:t>
      </w:r>
      <w:r w:rsidR="00E24065" w:rsidRPr="00EB7F46">
        <w:t xml:space="preserve"> </w:t>
      </w:r>
      <w:r w:rsidRPr="00EB7F46">
        <w:t>in</w:t>
      </w:r>
      <w:r w:rsidR="00E24065" w:rsidRPr="00EB7F46">
        <w:t xml:space="preserve"> </w:t>
      </w:r>
      <w:r w:rsidRPr="00EB7F46">
        <w:t>the</w:t>
      </w:r>
      <w:r w:rsidR="00E24065" w:rsidRPr="00EB7F46">
        <w:t xml:space="preserve"> </w:t>
      </w:r>
      <w:r w:rsidRPr="00EB7F46">
        <w:t>private</w:t>
      </w:r>
      <w:r w:rsidR="00E24065" w:rsidRPr="00EB7F46">
        <w:t xml:space="preserve"> </w:t>
      </w:r>
      <w:r w:rsidRPr="00EB7F46">
        <w:t>sector,</w:t>
      </w:r>
      <w:r w:rsidR="00E24065" w:rsidRPr="00EB7F46">
        <w:t xml:space="preserve"> </w:t>
      </w:r>
      <w:r w:rsidRPr="00EB7F46">
        <w:t>or</w:t>
      </w:r>
      <w:r w:rsidR="00E24065" w:rsidRPr="00EB7F46">
        <w:t xml:space="preserve"> </w:t>
      </w:r>
      <w:r w:rsidRPr="00EB7F46">
        <w:t>an</w:t>
      </w:r>
      <w:r w:rsidR="00E24065" w:rsidRPr="00EB7F46">
        <w:t xml:space="preserve"> </w:t>
      </w:r>
      <w:r w:rsidRPr="00EB7F46">
        <w:t>official</w:t>
      </w:r>
      <w:r w:rsidR="00E24065" w:rsidRPr="00EB7F46">
        <w:t xml:space="preserve"> </w:t>
      </w:r>
      <w:r w:rsidRPr="00EB7F46">
        <w:t>in</w:t>
      </w:r>
      <w:r w:rsidR="00E24065" w:rsidRPr="00EB7F46">
        <w:t xml:space="preserve"> </w:t>
      </w:r>
      <w:r w:rsidRPr="00EB7F46">
        <w:t>a</w:t>
      </w:r>
      <w:r w:rsidR="00E24065" w:rsidRPr="00EB7F46">
        <w:t xml:space="preserve"> </w:t>
      </w:r>
      <w:r w:rsidRPr="00EB7F46">
        <w:t>non-governmental</w:t>
      </w:r>
      <w:r w:rsidR="00E24065" w:rsidRPr="00EB7F46">
        <w:t xml:space="preserve"> </w:t>
      </w:r>
      <w:r w:rsidRPr="00EB7F46">
        <w:t>organisation,</w:t>
      </w:r>
      <w:r w:rsidR="00E24065" w:rsidRPr="00EB7F46">
        <w:t xml:space="preserve"> </w:t>
      </w:r>
      <w:r w:rsidRPr="00EB7F46">
        <w:t>he/she</w:t>
      </w:r>
      <w:r w:rsidR="00E24065" w:rsidRPr="00EB7F46">
        <w:t xml:space="preserve"> </w:t>
      </w:r>
      <w:r w:rsidRPr="00EB7F46">
        <w:t>is</w:t>
      </w:r>
      <w:r w:rsidR="00E24065" w:rsidRPr="00EB7F46">
        <w:t xml:space="preserve"> </w:t>
      </w:r>
      <w:r w:rsidRPr="00EB7F46">
        <w:t>sentenced</w:t>
      </w:r>
      <w:r w:rsidR="00E24065" w:rsidRPr="00EB7F46">
        <w:t xml:space="preserve"> </w:t>
      </w:r>
      <w:r w:rsidRPr="00EB7F46">
        <w:t>to</w:t>
      </w:r>
      <w:r w:rsidR="00E24065" w:rsidRPr="00EB7F46">
        <w:t xml:space="preserve"> </w:t>
      </w:r>
      <w:r w:rsidRPr="00EB7F46">
        <w:t>between</w:t>
      </w:r>
      <w:r w:rsidR="00E24065" w:rsidRPr="00EB7F46">
        <w:t xml:space="preserve"> </w:t>
      </w:r>
      <w:r w:rsidRPr="00EB7F46">
        <w:t>one</w:t>
      </w:r>
      <w:r w:rsidR="00E24065" w:rsidRPr="00EB7F46">
        <w:t xml:space="preserve"> </w:t>
      </w:r>
      <w:r w:rsidRPr="00EB7F46">
        <w:t>year</w:t>
      </w:r>
      <w:r w:rsidR="00E24065" w:rsidRPr="00EB7F46">
        <w:t xml:space="preserve"> </w:t>
      </w:r>
      <w:r w:rsidRPr="00EB7F46">
        <w:t>and</w:t>
      </w:r>
      <w:r w:rsidR="00E24065" w:rsidRPr="00EB7F46">
        <w:t xml:space="preserve"> </w:t>
      </w:r>
      <w:r w:rsidRPr="00EB7F46">
        <w:t>five</w:t>
      </w:r>
      <w:r w:rsidR="00E24065" w:rsidRPr="00EB7F46">
        <w:t xml:space="preserve"> </w:t>
      </w:r>
      <w:r w:rsidRPr="00EB7F46">
        <w:t>years</w:t>
      </w:r>
      <w:r w:rsidR="00E24065" w:rsidRPr="00EB7F46">
        <w:t xml:space="preserve"> </w:t>
      </w:r>
      <w:r w:rsidRPr="00EB7F46">
        <w:t>of</w:t>
      </w:r>
      <w:r w:rsidR="00E24065" w:rsidRPr="00EB7F46">
        <w:t xml:space="preserve"> </w:t>
      </w:r>
      <w:r w:rsidRPr="00EB7F46">
        <w:t>imprisonment</w:t>
      </w:r>
      <w:r w:rsidR="00E24065" w:rsidRPr="00EB7F46">
        <w:t xml:space="preserve"> </w:t>
      </w:r>
      <w:r w:rsidRPr="00EB7F46">
        <w:t>and</w:t>
      </w:r>
      <w:r w:rsidR="00E24065" w:rsidRPr="00EB7F46">
        <w:t xml:space="preserve"> </w:t>
      </w:r>
      <w:r w:rsidRPr="00EB7F46">
        <w:t>fined</w:t>
      </w:r>
      <w:r w:rsidR="00E24065" w:rsidRPr="00EB7F46">
        <w:t xml:space="preserve"> </w:t>
      </w:r>
      <w:r w:rsidRPr="00EB7F46">
        <w:t>between</w:t>
      </w:r>
      <w:r w:rsidR="00E24065" w:rsidRPr="00EB7F46">
        <w:t xml:space="preserve"> </w:t>
      </w:r>
      <w:r w:rsidRPr="00EB7F46">
        <w:t>five</w:t>
      </w:r>
      <w:r w:rsidR="00E24065" w:rsidRPr="00EB7F46">
        <w:t xml:space="preserve"> </w:t>
      </w:r>
      <w:r w:rsidRPr="00EB7F46">
        <w:t>hundred</w:t>
      </w:r>
      <w:r w:rsidR="00E24065" w:rsidRPr="00EB7F46">
        <w:t xml:space="preserve"> </w:t>
      </w:r>
      <w:r w:rsidRPr="00EB7F46">
        <w:t>thousand</w:t>
      </w:r>
      <w:r w:rsidR="00E24065" w:rsidRPr="00EB7F46">
        <w:t xml:space="preserve"> </w:t>
      </w:r>
      <w:r w:rsidRPr="00EB7F46">
        <w:t>(500,000)</w:t>
      </w:r>
      <w:r w:rsidR="00E24065" w:rsidRPr="00EB7F46">
        <w:t xml:space="preserve"> </w:t>
      </w:r>
      <w:r w:rsidRPr="00EB7F46">
        <w:t>to</w:t>
      </w:r>
      <w:r w:rsidR="00E24065" w:rsidRPr="00EB7F46">
        <w:t xml:space="preserve"> </w:t>
      </w:r>
      <w:r w:rsidRPr="00EB7F46">
        <w:t>two</w:t>
      </w:r>
      <w:r w:rsidR="00E24065" w:rsidRPr="00EB7F46">
        <w:t xml:space="preserve"> </w:t>
      </w:r>
      <w:r w:rsidRPr="00EB7F46">
        <w:t>million</w:t>
      </w:r>
      <w:r w:rsidR="00E24065" w:rsidRPr="00EB7F46">
        <w:t xml:space="preserve"> </w:t>
      </w:r>
      <w:r w:rsidRPr="00EB7F46">
        <w:t>(2,000,000)</w:t>
      </w:r>
      <w:r w:rsidR="00E24065" w:rsidRPr="00EB7F46">
        <w:t xml:space="preserve"> </w:t>
      </w:r>
      <w:r w:rsidRPr="00EB7F46">
        <w:t>Rwandan</w:t>
      </w:r>
      <w:r w:rsidR="00E24065" w:rsidRPr="00EB7F46">
        <w:t xml:space="preserve"> </w:t>
      </w:r>
      <w:r w:rsidRPr="00EB7F46">
        <w:t>Francs</w:t>
      </w:r>
      <w:r w:rsidR="00E24065" w:rsidRPr="00EB7F46">
        <w:t xml:space="preserve"> </w:t>
      </w:r>
      <w:r w:rsidRPr="00EB7F46">
        <w:t>or</w:t>
      </w:r>
      <w:r w:rsidR="00E24065" w:rsidRPr="00EB7F46">
        <w:t xml:space="preserve"> </w:t>
      </w:r>
      <w:r w:rsidRPr="00EB7F46">
        <w:t>one</w:t>
      </w:r>
      <w:r w:rsidR="00E24065" w:rsidRPr="00EB7F46">
        <w:t xml:space="preserve"> </w:t>
      </w:r>
      <w:r w:rsidRPr="00EB7F46">
        <w:t>of</w:t>
      </w:r>
      <w:r w:rsidR="00E24065" w:rsidRPr="00EB7F46">
        <w:t xml:space="preserve"> </w:t>
      </w:r>
      <w:r w:rsidRPr="00EB7F46">
        <w:t>those</w:t>
      </w:r>
      <w:r w:rsidR="00E24065" w:rsidRPr="00EB7F46">
        <w:t xml:space="preserve"> </w:t>
      </w:r>
      <w:r w:rsidRPr="00EB7F46">
        <w:t>two</w:t>
      </w:r>
      <w:r w:rsidR="00E24065" w:rsidRPr="00EB7F46">
        <w:t xml:space="preserve"> </w:t>
      </w:r>
      <w:r w:rsidRPr="00EB7F46">
        <w:t>sanctions.</w:t>
      </w:r>
      <w:r w:rsidR="00E24065" w:rsidRPr="00EB7F46">
        <w:t xml:space="preserve"> </w:t>
      </w:r>
      <w:r w:rsidRPr="00EB7F46">
        <w:t>In</w:t>
      </w:r>
      <w:r w:rsidR="00E24065" w:rsidRPr="00EB7F46">
        <w:t xml:space="preserve"> </w:t>
      </w:r>
      <w:r w:rsidRPr="00EB7F46">
        <w:t>addition,</w:t>
      </w:r>
      <w:r w:rsidR="00E24065" w:rsidRPr="00EB7F46">
        <w:t xml:space="preserve"> </w:t>
      </w:r>
      <w:r w:rsidRPr="00EB7F46">
        <w:t>article</w:t>
      </w:r>
      <w:r w:rsidR="00E24065" w:rsidRPr="00EB7F46">
        <w:t xml:space="preserve"> </w:t>
      </w:r>
      <w:r w:rsidRPr="00EB7F46">
        <w:t>5</w:t>
      </w:r>
      <w:r w:rsidR="00E24065" w:rsidRPr="00EB7F46">
        <w:t xml:space="preserve"> </w:t>
      </w:r>
      <w:r w:rsidRPr="00EB7F46">
        <w:t>provides</w:t>
      </w:r>
      <w:r w:rsidR="00E24065" w:rsidRPr="00EB7F46">
        <w:t xml:space="preserve"> </w:t>
      </w:r>
      <w:r w:rsidRPr="00EB7F46">
        <w:t>that</w:t>
      </w:r>
      <w:r w:rsidR="00E24065" w:rsidRPr="00EB7F46">
        <w:t xml:space="preserve"> </w:t>
      </w:r>
      <w:r w:rsidRPr="00EB7F46">
        <w:t>political</w:t>
      </w:r>
      <w:r w:rsidR="00E24065" w:rsidRPr="00EB7F46">
        <w:t xml:space="preserve"> </w:t>
      </w:r>
      <w:r w:rsidRPr="00EB7F46">
        <w:t>parties</w:t>
      </w:r>
      <w:r w:rsidR="00E24065" w:rsidRPr="00EB7F46">
        <w:t xml:space="preserve"> </w:t>
      </w:r>
      <w:r w:rsidRPr="00EB7F46">
        <w:t>are</w:t>
      </w:r>
      <w:r w:rsidR="00E24065" w:rsidRPr="00EB7F46">
        <w:t xml:space="preserve"> </w:t>
      </w:r>
      <w:r w:rsidRPr="00EB7F46">
        <w:t>prohibited</w:t>
      </w:r>
      <w:r w:rsidR="00E24065" w:rsidRPr="00EB7F46">
        <w:t xml:space="preserve"> </w:t>
      </w:r>
      <w:r w:rsidRPr="00EB7F46">
        <w:t>from</w:t>
      </w:r>
      <w:r w:rsidR="00E24065" w:rsidRPr="00EB7F46">
        <w:t xml:space="preserve"> </w:t>
      </w:r>
      <w:r w:rsidRPr="00EB7F46">
        <w:t>basing</w:t>
      </w:r>
      <w:r w:rsidR="00E24065" w:rsidRPr="00EB7F46">
        <w:t xml:space="preserve"> </w:t>
      </w:r>
      <w:r w:rsidRPr="00EB7F46">
        <w:t>themselves</w:t>
      </w:r>
      <w:r w:rsidR="00E24065" w:rsidRPr="00EB7F46">
        <w:t xml:space="preserve"> </w:t>
      </w:r>
      <w:r w:rsidRPr="00EB7F46">
        <w:t>on</w:t>
      </w:r>
      <w:r w:rsidR="00E24065" w:rsidRPr="00EB7F46">
        <w:t xml:space="preserve"> </w:t>
      </w:r>
      <w:r w:rsidRPr="00EB7F46">
        <w:t>ethnic</w:t>
      </w:r>
      <w:r w:rsidR="00E24065" w:rsidRPr="00EB7F46">
        <w:t xml:space="preserve"> </w:t>
      </w:r>
      <w:r w:rsidRPr="00EB7F46">
        <w:t>group,</w:t>
      </w:r>
      <w:r w:rsidR="00E24065" w:rsidRPr="00EB7F46">
        <w:t xml:space="preserve"> </w:t>
      </w:r>
      <w:r w:rsidRPr="00EB7F46">
        <w:t>race,</w:t>
      </w:r>
      <w:r w:rsidR="00E24065" w:rsidRPr="00EB7F46">
        <w:t xml:space="preserve"> </w:t>
      </w:r>
      <w:r w:rsidRPr="00EB7F46">
        <w:t>tribe,</w:t>
      </w:r>
      <w:r w:rsidR="00E24065" w:rsidRPr="00EB7F46">
        <w:t xml:space="preserve"> </w:t>
      </w:r>
      <w:r w:rsidRPr="00EB7F46">
        <w:t>clan,</w:t>
      </w:r>
      <w:r w:rsidR="00E24065" w:rsidRPr="00EB7F46">
        <w:t xml:space="preserve"> </w:t>
      </w:r>
      <w:r w:rsidRPr="00EB7F46">
        <w:t>kinship,</w:t>
      </w:r>
      <w:r w:rsidR="00E24065" w:rsidRPr="00EB7F46">
        <w:t xml:space="preserve"> </w:t>
      </w:r>
      <w:r w:rsidRPr="00EB7F46">
        <w:t>region,</w:t>
      </w:r>
      <w:r w:rsidR="00E24065" w:rsidRPr="00EB7F46">
        <w:t xml:space="preserve"> </w:t>
      </w:r>
      <w:r w:rsidRPr="00EB7F46">
        <w:t>sex,</w:t>
      </w:r>
      <w:r w:rsidR="00E24065" w:rsidRPr="00EB7F46">
        <w:t xml:space="preserve"> </w:t>
      </w:r>
      <w:r w:rsidRPr="00EB7F46">
        <w:t>religion</w:t>
      </w:r>
      <w:r w:rsidR="00E24065" w:rsidRPr="00EB7F46">
        <w:t xml:space="preserve"> </w:t>
      </w:r>
      <w:r w:rsidRPr="00EB7F46">
        <w:t>or</w:t>
      </w:r>
      <w:r w:rsidR="00E24065" w:rsidRPr="00EB7F46">
        <w:t xml:space="preserve"> </w:t>
      </w:r>
      <w:r w:rsidRPr="00EB7F46">
        <w:t>any</w:t>
      </w:r>
      <w:r w:rsidR="00E24065" w:rsidRPr="00EB7F46">
        <w:t xml:space="preserve"> </w:t>
      </w:r>
      <w:r w:rsidRPr="00EB7F46">
        <w:t>other</w:t>
      </w:r>
      <w:r w:rsidR="00E24065" w:rsidRPr="00EB7F46">
        <w:t xml:space="preserve"> </w:t>
      </w:r>
      <w:r w:rsidRPr="00EB7F46">
        <w:t>factor</w:t>
      </w:r>
      <w:r w:rsidR="00E24065" w:rsidRPr="00EB7F46">
        <w:t xml:space="preserve"> </w:t>
      </w:r>
      <w:r w:rsidRPr="00EB7F46">
        <w:t>which</w:t>
      </w:r>
      <w:r w:rsidR="00E24065" w:rsidRPr="00EB7F46">
        <w:t xml:space="preserve"> </w:t>
      </w:r>
      <w:r w:rsidRPr="00EB7F46">
        <w:t>may</w:t>
      </w:r>
      <w:r w:rsidR="00E24065" w:rsidRPr="00EB7F46">
        <w:t xml:space="preserve"> </w:t>
      </w:r>
      <w:r w:rsidRPr="00EB7F46">
        <w:t>give</w:t>
      </w:r>
      <w:r w:rsidR="00E24065" w:rsidRPr="00EB7F46">
        <w:t xml:space="preserve"> </w:t>
      </w:r>
      <w:r w:rsidRPr="00EB7F46">
        <w:t>rise</w:t>
      </w:r>
      <w:r w:rsidR="00E24065" w:rsidRPr="00EB7F46">
        <w:t xml:space="preserve"> </w:t>
      </w:r>
      <w:r w:rsidRPr="00EB7F46">
        <w:t>to</w:t>
      </w:r>
      <w:r w:rsidR="00E24065" w:rsidRPr="00EB7F46">
        <w:t xml:space="preserve"> </w:t>
      </w:r>
      <w:r w:rsidRPr="00EB7F46">
        <w:t>discrimination</w:t>
      </w:r>
      <w:r w:rsidR="00E24065" w:rsidRPr="00EB7F46">
        <w:t xml:space="preserve"> </w:t>
      </w:r>
      <w:r w:rsidRPr="00EB7F46">
        <w:t>and</w:t>
      </w:r>
      <w:r w:rsidR="00E24065" w:rsidRPr="00EB7F46">
        <w:t xml:space="preserve"> </w:t>
      </w:r>
      <w:r w:rsidRPr="00EB7F46">
        <w:t>divisionism.</w:t>
      </w:r>
      <w:r w:rsidR="00CD44D3">
        <w:rPr>
          <w:rStyle w:val="FootnoteReference"/>
        </w:rPr>
        <w:footnoteReference w:id="96"/>
      </w:r>
      <w:r w:rsidR="00E24065" w:rsidRPr="00EB7F46">
        <w:t xml:space="preserve"> </w:t>
      </w:r>
      <w:r w:rsidRPr="00EB7F46">
        <w:t>Undoubtedly,</w:t>
      </w:r>
      <w:r w:rsidR="00E24065" w:rsidRPr="00EB7F46">
        <w:t xml:space="preserve"> </w:t>
      </w:r>
      <w:r w:rsidRPr="00EB7F46">
        <w:t>these</w:t>
      </w:r>
      <w:r w:rsidR="00E24065" w:rsidRPr="00EB7F46">
        <w:t xml:space="preserve"> </w:t>
      </w:r>
      <w:r w:rsidRPr="00EB7F46">
        <w:t>limitations</w:t>
      </w:r>
      <w:r w:rsidR="00E24065" w:rsidRPr="00EB7F46">
        <w:t xml:space="preserve"> </w:t>
      </w:r>
      <w:r w:rsidRPr="00EB7F46">
        <w:t>warn</w:t>
      </w:r>
      <w:r w:rsidR="00E24065" w:rsidRPr="00EB7F46">
        <w:t xml:space="preserve"> </w:t>
      </w:r>
      <w:r w:rsidRPr="00EB7F46">
        <w:t>institutions</w:t>
      </w:r>
      <w:r w:rsidR="00E24065" w:rsidRPr="00EB7F46">
        <w:t xml:space="preserve"> </w:t>
      </w:r>
      <w:r w:rsidRPr="00EB7F46">
        <w:t>against</w:t>
      </w:r>
      <w:r w:rsidR="00E24065" w:rsidRPr="00EB7F46">
        <w:t xml:space="preserve"> </w:t>
      </w:r>
      <w:r w:rsidRPr="00EB7F46">
        <w:t>irresponsibility</w:t>
      </w:r>
      <w:r w:rsidR="00E24065" w:rsidRPr="00EB7F46">
        <w:t xml:space="preserve"> </w:t>
      </w:r>
      <w:r w:rsidRPr="00EB7F46">
        <w:t>and</w:t>
      </w:r>
      <w:r w:rsidR="00E24065" w:rsidRPr="00EB7F46">
        <w:t xml:space="preserve"> </w:t>
      </w:r>
      <w:r w:rsidRPr="00EB7F46">
        <w:t>improper</w:t>
      </w:r>
      <w:r w:rsidR="00E24065" w:rsidRPr="00EB7F46">
        <w:t xml:space="preserve"> </w:t>
      </w:r>
      <w:r w:rsidRPr="00EB7F46">
        <w:t>commissions</w:t>
      </w:r>
      <w:r w:rsidR="00E24065" w:rsidRPr="00EB7F46">
        <w:t xml:space="preserve"> </w:t>
      </w:r>
      <w:r w:rsidRPr="00EB7F46">
        <w:t>that</w:t>
      </w:r>
      <w:r w:rsidR="00E24065" w:rsidRPr="00EB7F46">
        <w:t xml:space="preserve"> </w:t>
      </w:r>
      <w:r w:rsidRPr="00EB7F46">
        <w:t>are</w:t>
      </w:r>
      <w:r w:rsidR="00E24065" w:rsidRPr="00EB7F46">
        <w:t xml:space="preserve"> </w:t>
      </w:r>
      <w:r w:rsidRPr="00EB7F46">
        <w:t>likely</w:t>
      </w:r>
      <w:r w:rsidR="00E24065" w:rsidRPr="00EB7F46">
        <w:t xml:space="preserve"> </w:t>
      </w:r>
      <w:r w:rsidRPr="00EB7F46">
        <w:t>to</w:t>
      </w:r>
      <w:r w:rsidR="00E24065" w:rsidRPr="00EB7F46">
        <w:t xml:space="preserve"> </w:t>
      </w:r>
      <w:r w:rsidRPr="00EB7F46">
        <w:t>tantamount</w:t>
      </w:r>
      <w:r w:rsidR="00E24065" w:rsidRPr="00EB7F46">
        <w:t xml:space="preserve"> </w:t>
      </w:r>
      <w:r w:rsidRPr="00EB7F46">
        <w:t>to</w:t>
      </w:r>
      <w:r w:rsidR="00E24065" w:rsidRPr="00EB7F46">
        <w:t xml:space="preserve"> </w:t>
      </w:r>
      <w:r w:rsidRPr="00EB7F46">
        <w:t>discrimination.</w:t>
      </w:r>
    </w:p>
    <w:p w:rsidR="00951BC8" w:rsidRPr="00EB7F46" w:rsidRDefault="00951BC8" w:rsidP="00CD44D3">
      <w:pPr>
        <w:pStyle w:val="H1G"/>
      </w:pPr>
      <w:bookmarkStart w:id="274" w:name="_Toc233624959"/>
      <w:bookmarkStart w:id="275" w:name="_Toc233625604"/>
      <w:bookmarkStart w:id="276" w:name="_Toc233625955"/>
      <w:bookmarkStart w:id="277" w:name="_Toc234236160"/>
      <w:bookmarkStart w:id="278" w:name="_Toc234236735"/>
      <w:bookmarkStart w:id="279" w:name="_Toc234237504"/>
      <w:bookmarkStart w:id="280" w:name="_Toc234237945"/>
      <w:r w:rsidRPr="00EB7F46">
        <w:tab/>
      </w:r>
      <w:r w:rsidRPr="00EB7F46">
        <w:tab/>
        <w:t>Article</w:t>
      </w:r>
      <w:r w:rsidR="00E24065" w:rsidRPr="00EB7F46">
        <w:t xml:space="preserve"> </w:t>
      </w:r>
      <w:r w:rsidRPr="00EB7F46">
        <w:t>5:</w:t>
      </w:r>
      <w:r w:rsidR="00CD44D3">
        <w:br/>
      </w:r>
      <w:r w:rsidRPr="00EB7F46">
        <w:t>Measures</w:t>
      </w:r>
      <w:r w:rsidR="00E24065" w:rsidRPr="00EB7F46">
        <w:t xml:space="preserve"> </w:t>
      </w:r>
      <w:r w:rsidRPr="00EB7F46">
        <w:t>taken</w:t>
      </w:r>
      <w:r w:rsidR="00E24065" w:rsidRPr="00EB7F46">
        <w:t xml:space="preserve"> </w:t>
      </w:r>
      <w:r w:rsidRPr="00EB7F46">
        <w:t>to</w:t>
      </w:r>
      <w:r w:rsidR="00E24065" w:rsidRPr="00EB7F46">
        <w:t xml:space="preserve"> </w:t>
      </w:r>
      <w:r w:rsidRPr="00EB7F46">
        <w:t>promote</w:t>
      </w:r>
      <w:r w:rsidR="00E24065" w:rsidRPr="00EB7F46">
        <w:t xml:space="preserve"> </w:t>
      </w:r>
      <w:r w:rsidRPr="00EB7F46">
        <w:t>equality</w:t>
      </w:r>
      <w:r w:rsidR="00E24065" w:rsidRPr="00EB7F46">
        <w:t xml:space="preserve"> </w:t>
      </w:r>
      <w:r w:rsidRPr="00EB7F46">
        <w:t>in</w:t>
      </w:r>
      <w:r w:rsidR="00E24065" w:rsidRPr="00EB7F46">
        <w:t xml:space="preserve"> </w:t>
      </w:r>
      <w:r w:rsidRPr="00EB7F46">
        <w:t>enjoyment</w:t>
      </w:r>
      <w:r w:rsidR="00E24065" w:rsidRPr="00EB7F46">
        <w:t xml:space="preserve"> </w:t>
      </w:r>
      <w:r w:rsidRPr="00EB7F46">
        <w:t>of</w:t>
      </w:r>
      <w:r w:rsidR="00E24065" w:rsidRPr="00EB7F46">
        <w:t xml:space="preserve"> </w:t>
      </w:r>
      <w:r w:rsidRPr="00EB7F46">
        <w:t>rights</w:t>
      </w:r>
      <w:r w:rsidR="00E24065" w:rsidRPr="00EB7F46">
        <w:t xml:space="preserve"> </w:t>
      </w:r>
      <w:r w:rsidRPr="00EB7F46">
        <w:t>and</w:t>
      </w:r>
      <w:r w:rsidR="00E24065" w:rsidRPr="00EB7F46">
        <w:t xml:space="preserve"> </w:t>
      </w:r>
      <w:r w:rsidRPr="00EB7F46">
        <w:t>freedoms</w:t>
      </w:r>
      <w:bookmarkEnd w:id="274"/>
      <w:bookmarkEnd w:id="275"/>
      <w:bookmarkEnd w:id="276"/>
      <w:bookmarkEnd w:id="277"/>
      <w:bookmarkEnd w:id="278"/>
      <w:bookmarkEnd w:id="279"/>
      <w:bookmarkEnd w:id="280"/>
      <w:r w:rsidR="00E24065" w:rsidRPr="00EB7F46">
        <w:t xml:space="preserve"> </w:t>
      </w:r>
    </w:p>
    <w:p w:rsidR="00951BC8" w:rsidRPr="00EB7F46" w:rsidRDefault="00951BC8" w:rsidP="00CD44D3">
      <w:pPr>
        <w:pStyle w:val="H23G"/>
      </w:pPr>
      <w:bookmarkStart w:id="281" w:name="_Toc233624960"/>
      <w:bookmarkStart w:id="282" w:name="_Toc233625605"/>
      <w:bookmarkStart w:id="283" w:name="_Toc233625956"/>
      <w:bookmarkStart w:id="284" w:name="_Toc234236161"/>
      <w:bookmarkStart w:id="285" w:name="_Toc234236736"/>
      <w:bookmarkStart w:id="286" w:name="_Toc234237505"/>
      <w:bookmarkStart w:id="287" w:name="_Toc234237946"/>
      <w:r w:rsidRPr="00EB7F46">
        <w:tab/>
      </w:r>
      <w:r w:rsidRPr="00EB7F46">
        <w:tab/>
        <w:t>Subparagraph</w:t>
      </w:r>
      <w:r w:rsidR="00E24065" w:rsidRPr="00EB7F46">
        <w:t xml:space="preserve"> </w:t>
      </w:r>
      <w:r w:rsidRPr="00EB7F46">
        <w:t>(a):</w:t>
      </w:r>
      <w:r w:rsidR="00573593">
        <w:t xml:space="preserve"> </w:t>
      </w:r>
      <w:r w:rsidRPr="00EB7F46">
        <w:t>Measures</w:t>
      </w:r>
      <w:r w:rsidR="00E24065" w:rsidRPr="00EB7F46">
        <w:t xml:space="preserve"> </w:t>
      </w:r>
      <w:r w:rsidRPr="00EB7F46">
        <w:t>taken</w:t>
      </w:r>
      <w:r w:rsidR="00E24065" w:rsidRPr="00EB7F46">
        <w:t xml:space="preserve"> </w:t>
      </w:r>
      <w:r w:rsidRPr="00EB7F46">
        <w:t>to</w:t>
      </w:r>
      <w:r w:rsidR="00E24065" w:rsidRPr="00EB7F46">
        <w:t xml:space="preserve"> </w:t>
      </w:r>
      <w:r w:rsidRPr="00EB7F46">
        <w:t>ensure</w:t>
      </w:r>
      <w:r w:rsidR="00E24065" w:rsidRPr="00EB7F46">
        <w:t xml:space="preserve"> </w:t>
      </w:r>
      <w:r w:rsidRPr="00EB7F46">
        <w:t>equal</w:t>
      </w:r>
      <w:r w:rsidR="00E24065" w:rsidRPr="00EB7F46">
        <w:t xml:space="preserve"> </w:t>
      </w:r>
      <w:r w:rsidRPr="00EB7F46">
        <w:t>treatment</w:t>
      </w:r>
      <w:r w:rsidR="00E24065" w:rsidRPr="00EB7F46">
        <w:t xml:space="preserve"> </w:t>
      </w:r>
      <w:r w:rsidRPr="00EB7F46">
        <w:t>before</w:t>
      </w:r>
      <w:r w:rsidR="00E24065" w:rsidRPr="00EB7F46">
        <w:t xml:space="preserve"> </w:t>
      </w:r>
      <w:r w:rsidRPr="00EB7F46">
        <w:t>justice</w:t>
      </w:r>
      <w:r w:rsidR="00E24065" w:rsidRPr="00EB7F46">
        <w:t xml:space="preserve"> </w:t>
      </w:r>
      <w:r w:rsidRPr="00EB7F46">
        <w:t>organs</w:t>
      </w:r>
      <w:bookmarkEnd w:id="281"/>
      <w:bookmarkEnd w:id="282"/>
      <w:bookmarkEnd w:id="283"/>
      <w:bookmarkEnd w:id="284"/>
      <w:bookmarkEnd w:id="285"/>
      <w:bookmarkEnd w:id="286"/>
      <w:bookmarkEnd w:id="287"/>
    </w:p>
    <w:p w:rsidR="00951BC8" w:rsidRPr="00EB7F46" w:rsidRDefault="00951BC8" w:rsidP="00EB7F46">
      <w:pPr>
        <w:pStyle w:val="SingleTxtG"/>
      </w:pPr>
      <w:r w:rsidRPr="00EB7F46">
        <w:t>213.</w:t>
      </w:r>
      <w:r w:rsidRPr="00EB7F46">
        <w:tab/>
        <w:t>The</w:t>
      </w:r>
      <w:r w:rsidR="00E24065" w:rsidRPr="00EB7F46">
        <w:t xml:space="preserve"> </w:t>
      </w:r>
      <w:r w:rsidRPr="00EB7F46">
        <w:t>basic</w:t>
      </w:r>
      <w:r w:rsidR="00E24065" w:rsidRPr="00EB7F46">
        <w:t xml:space="preserve"> </w:t>
      </w:r>
      <w:r w:rsidRPr="00EB7F46">
        <w:t>text</w:t>
      </w:r>
      <w:r w:rsidR="00E24065" w:rsidRPr="00EB7F46">
        <w:t xml:space="preserve"> </w:t>
      </w:r>
      <w:r w:rsidRPr="00EB7F46">
        <w:t>that</w:t>
      </w:r>
      <w:r w:rsidR="00E24065" w:rsidRPr="00EB7F46">
        <w:t xml:space="preserve"> </w:t>
      </w:r>
      <w:r w:rsidRPr="00EB7F46">
        <w:t>guarantees</w:t>
      </w:r>
      <w:r w:rsidR="00E24065" w:rsidRPr="00EB7F46">
        <w:t xml:space="preserve"> </w:t>
      </w:r>
      <w:r w:rsidRPr="00EB7F46">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equality</w:t>
      </w:r>
      <w:r w:rsidR="00E24065" w:rsidRPr="00EB7F46">
        <w:t xml:space="preserve"> </w:t>
      </w:r>
      <w:r w:rsidRPr="00EB7F46">
        <w:t>is</w:t>
      </w:r>
      <w:r w:rsidR="00E24065" w:rsidRPr="00EB7F46">
        <w:t xml:space="preserve"> </w:t>
      </w:r>
      <w:r w:rsidRPr="00EB7F46">
        <w:t>naturally</w:t>
      </w:r>
      <w:r w:rsidR="00E24065" w:rsidRPr="00EB7F46">
        <w:t xml:space="preserve"> </w:t>
      </w:r>
      <w:r w:rsidRPr="00EB7F46">
        <w:t>article</w:t>
      </w:r>
      <w:r w:rsidR="00E24065" w:rsidRPr="00EB7F46">
        <w:t xml:space="preserve"> </w:t>
      </w:r>
      <w:r w:rsidRPr="00EB7F46">
        <w:t>16</w:t>
      </w:r>
      <w:r w:rsidR="00E24065" w:rsidRPr="00EB7F46">
        <w:t xml:space="preserve"> </w:t>
      </w:r>
      <w:r w:rsidRPr="00EB7F46">
        <w:t>of</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which</w:t>
      </w:r>
      <w:r w:rsidR="00E24065" w:rsidRPr="00EB7F46">
        <w:t xml:space="preserve"> </w:t>
      </w:r>
      <w:r w:rsidRPr="00EB7F46">
        <w:t>establishes</w:t>
      </w:r>
      <w:r w:rsidR="00E24065" w:rsidRPr="00EB7F46">
        <w:t xml:space="preserve"> </w:t>
      </w:r>
      <w:r w:rsidRPr="00EB7F46">
        <w:t>that</w:t>
      </w:r>
      <w:r w:rsidR="00E24065" w:rsidRPr="00EB7F46">
        <w:t xml:space="preserve"> “</w:t>
      </w:r>
      <w:r w:rsidRPr="00EB7F46">
        <w:t>all</w:t>
      </w:r>
      <w:r w:rsidR="00E24065" w:rsidRPr="00EB7F46">
        <w:t xml:space="preserve"> </w:t>
      </w:r>
      <w:r w:rsidRPr="00EB7F46">
        <w:t>human</w:t>
      </w:r>
      <w:r w:rsidR="00E24065" w:rsidRPr="00EB7F46">
        <w:t xml:space="preserve"> </w:t>
      </w:r>
      <w:r w:rsidRPr="00EB7F46">
        <w:t>beings</w:t>
      </w:r>
      <w:r w:rsidR="00E24065" w:rsidRPr="00EB7F46">
        <w:t xml:space="preserve"> </w:t>
      </w:r>
      <w:r w:rsidRPr="00EB7F46">
        <w:t>are</w:t>
      </w:r>
      <w:r w:rsidR="00E24065" w:rsidRPr="00EB7F46">
        <w:t xml:space="preserve"> </w:t>
      </w:r>
      <w:r w:rsidRPr="00EB7F46">
        <w:t>equal</w:t>
      </w:r>
      <w:r w:rsidR="00E24065" w:rsidRPr="00EB7F46">
        <w:t xml:space="preserve"> </w:t>
      </w:r>
      <w:r w:rsidRPr="00EB7F46">
        <w:t>before</w:t>
      </w:r>
      <w:r w:rsidR="00E24065" w:rsidRPr="00EB7F46">
        <w:t xml:space="preserve"> </w:t>
      </w:r>
      <w:r w:rsidRPr="00EB7F46">
        <w:t>the</w:t>
      </w:r>
      <w:r w:rsidR="00E24065" w:rsidRPr="00EB7F46">
        <w:t xml:space="preserve"> </w:t>
      </w:r>
      <w:r w:rsidRPr="00EB7F46">
        <w:t>law.</w:t>
      </w:r>
      <w:r w:rsidR="00E24065" w:rsidRPr="00EB7F46">
        <w:t xml:space="preserve"> </w:t>
      </w:r>
      <w:r w:rsidRPr="00EB7F46">
        <w:t>They</w:t>
      </w:r>
      <w:r w:rsidR="00E24065" w:rsidRPr="00EB7F46">
        <w:t xml:space="preserve"> </w:t>
      </w:r>
      <w:r w:rsidRPr="00EB7F46">
        <w:t>enjoy,</w:t>
      </w:r>
      <w:r w:rsidR="00E24065" w:rsidRPr="00EB7F46">
        <w:t xml:space="preserve"> </w:t>
      </w:r>
      <w:r w:rsidRPr="00EB7F46">
        <w:t>without</w:t>
      </w:r>
      <w:r w:rsidR="00E24065" w:rsidRPr="00EB7F46">
        <w:t xml:space="preserve"> </w:t>
      </w:r>
      <w:r w:rsidRPr="00EB7F46">
        <w:t>any</w:t>
      </w:r>
      <w:r w:rsidR="00E24065" w:rsidRPr="00EB7F46">
        <w:t xml:space="preserve"> </w:t>
      </w:r>
      <w:r w:rsidRPr="00EB7F46">
        <w:t>discrimination,</w:t>
      </w:r>
      <w:r w:rsidR="00E24065" w:rsidRPr="00EB7F46">
        <w:t xml:space="preserve"> </w:t>
      </w:r>
      <w:r w:rsidRPr="00EB7F46">
        <w:t>equal</w:t>
      </w:r>
      <w:r w:rsidR="00E24065" w:rsidRPr="00EB7F46">
        <w:t xml:space="preserve"> </w:t>
      </w:r>
      <w:r w:rsidRPr="00EB7F46">
        <w:t>protection</w:t>
      </w:r>
      <w:r w:rsidR="00E24065" w:rsidRPr="00EB7F46">
        <w:t xml:space="preserve"> </w:t>
      </w:r>
      <w:r w:rsidRPr="00EB7F46">
        <w:t>of</w:t>
      </w:r>
      <w:r w:rsidR="00E24065" w:rsidRPr="00EB7F46">
        <w:t xml:space="preserve"> </w:t>
      </w:r>
      <w:r w:rsidRPr="00EB7F46">
        <w:t>the</w:t>
      </w:r>
      <w:r w:rsidR="00E24065" w:rsidRPr="00EB7F46">
        <w:t xml:space="preserve"> </w:t>
      </w:r>
      <w:r w:rsidRPr="00EB7F46">
        <w:t>law</w:t>
      </w:r>
      <w:r w:rsidR="00E24065" w:rsidRPr="00EB7F46">
        <w:t>”</w:t>
      </w:r>
      <w:r w:rsidRPr="00EB7F46">
        <w:t>.</w:t>
      </w:r>
      <w:r w:rsidR="00E24065" w:rsidRPr="00EB7F46">
        <w:t xml:space="preserve"> </w:t>
      </w:r>
      <w:r w:rsidRPr="00EB7F46">
        <w:t>This</w:t>
      </w:r>
      <w:r w:rsidR="00E24065" w:rsidRPr="00EB7F46">
        <w:t xml:space="preserve"> </w:t>
      </w:r>
      <w:r w:rsidRPr="00EB7F46">
        <w:t>is</w:t>
      </w:r>
      <w:r w:rsidR="00E24065" w:rsidRPr="00EB7F46">
        <w:t xml:space="preserve"> </w:t>
      </w:r>
      <w:r w:rsidRPr="00EB7F46">
        <w:t>reinforced</w:t>
      </w:r>
      <w:r w:rsidR="00E24065" w:rsidRPr="00EB7F46">
        <w:t xml:space="preserve"> </w:t>
      </w:r>
      <w:r w:rsidRPr="00EB7F46">
        <w:t>by</w:t>
      </w:r>
      <w:r w:rsidR="00E24065" w:rsidRPr="00EB7F46">
        <w:t xml:space="preserve"> </w:t>
      </w:r>
      <w:r w:rsidRPr="00EB7F46">
        <w:t>the</w:t>
      </w:r>
      <w:r w:rsidR="00E24065" w:rsidRPr="00EB7F46">
        <w:t xml:space="preserve"> </w:t>
      </w:r>
      <w:r w:rsidRPr="00EB7F46">
        <w:t>Code</w:t>
      </w:r>
      <w:r w:rsidR="00E24065" w:rsidRPr="00EB7F46">
        <w:t xml:space="preserve"> </w:t>
      </w:r>
      <w:r w:rsidRPr="00EB7F46">
        <w:t>of</w:t>
      </w:r>
      <w:r w:rsidR="00E24065" w:rsidRPr="00EB7F46">
        <w:t xml:space="preserve"> </w:t>
      </w:r>
      <w:r w:rsidRPr="00EB7F46">
        <w:t>ethics</w:t>
      </w:r>
      <w:r w:rsidR="00E24065" w:rsidRPr="00EB7F46">
        <w:t xml:space="preserve"> </w:t>
      </w:r>
      <w:r w:rsidRPr="00EB7F46">
        <w:t>for</w:t>
      </w:r>
      <w:r w:rsidR="00E24065" w:rsidRPr="00EB7F46">
        <w:t xml:space="preserve"> </w:t>
      </w:r>
      <w:r w:rsidRPr="00EB7F46">
        <w:t>Judiciary</w:t>
      </w:r>
      <w:r w:rsidR="00E24065" w:rsidRPr="00EB7F46">
        <w:t xml:space="preserve"> </w:t>
      </w:r>
      <w:r w:rsidRPr="00EB7F46">
        <w:t>which</w:t>
      </w:r>
      <w:r w:rsidR="00E24065" w:rsidRPr="00EB7F46">
        <w:t xml:space="preserve"> </w:t>
      </w:r>
      <w:r w:rsidRPr="00EB7F46">
        <w:t>binds</w:t>
      </w:r>
      <w:r w:rsidR="00E24065" w:rsidRPr="00EB7F46">
        <w:t xml:space="preserve"> </w:t>
      </w:r>
      <w:r w:rsidRPr="00EB7F46">
        <w:t>the</w:t>
      </w:r>
      <w:r w:rsidR="00E24065" w:rsidRPr="00EB7F46">
        <w:t xml:space="preserve"> </w:t>
      </w:r>
      <w:r w:rsidRPr="00EB7F46">
        <w:t>judge</w:t>
      </w:r>
      <w:r w:rsidR="00E24065" w:rsidRPr="00EB7F46">
        <w:t xml:space="preserve"> </w:t>
      </w:r>
      <w:r w:rsidRPr="00EB7F46">
        <w:t>to</w:t>
      </w:r>
      <w:r w:rsidR="00E24065" w:rsidRPr="00EB7F46">
        <w:t xml:space="preserve"> </w:t>
      </w:r>
      <w:r w:rsidRPr="00EB7F46">
        <w:t>serve</w:t>
      </w:r>
      <w:r w:rsidR="00E24065" w:rsidRPr="00EB7F46">
        <w:t xml:space="preserve"> </w:t>
      </w:r>
      <w:r w:rsidRPr="00EB7F46">
        <w:t>the</w:t>
      </w:r>
      <w:r w:rsidR="00E24065" w:rsidRPr="00EB7F46">
        <w:t xml:space="preserve"> </w:t>
      </w:r>
      <w:r w:rsidRPr="00EB7F46">
        <w:t>cause</w:t>
      </w:r>
      <w:r w:rsidR="00E24065" w:rsidRPr="00EB7F46">
        <w:t xml:space="preserve"> </w:t>
      </w:r>
      <w:r w:rsidRPr="00EB7F46">
        <w:t>of</w:t>
      </w:r>
      <w:r w:rsidR="00E24065" w:rsidRPr="00EB7F46">
        <w:t xml:space="preserve"> </w:t>
      </w:r>
      <w:r w:rsidRPr="00EB7F46">
        <w:t>justice</w:t>
      </w:r>
      <w:r w:rsidR="00E24065" w:rsidRPr="00EB7F46">
        <w:t xml:space="preserve"> </w:t>
      </w:r>
      <w:r w:rsidRPr="00EB7F46">
        <w:t>with</w:t>
      </w:r>
      <w:r w:rsidR="00E24065" w:rsidRPr="00EB7F46">
        <w:t xml:space="preserve"> </w:t>
      </w:r>
      <w:r w:rsidRPr="00EB7F46">
        <w:t>fidelity,</w:t>
      </w:r>
      <w:r w:rsidR="00E24065" w:rsidRPr="00EB7F46">
        <w:t xml:space="preserve"> </w:t>
      </w:r>
      <w:r w:rsidRPr="00EB7F46">
        <w:t>integrity,</w:t>
      </w:r>
      <w:r w:rsidR="00E24065" w:rsidRPr="00EB7F46">
        <w:t xml:space="preserve"> </w:t>
      </w:r>
      <w:r w:rsidRPr="00EB7F46">
        <w:t>objectivity</w:t>
      </w:r>
      <w:r w:rsidR="00E24065" w:rsidRPr="00EB7F46">
        <w:t xml:space="preserve"> </w:t>
      </w:r>
      <w:r w:rsidRPr="00EB7F46">
        <w:t>and</w:t>
      </w:r>
      <w:r w:rsidR="00E24065" w:rsidRPr="00EB7F46">
        <w:t xml:space="preserve"> </w:t>
      </w:r>
      <w:r w:rsidRPr="00EB7F46">
        <w:t>impartiality</w:t>
      </w:r>
      <w:r w:rsidR="00E24065" w:rsidRPr="00EB7F46">
        <w:t xml:space="preserve"> </w:t>
      </w:r>
      <w:r w:rsidRPr="00EB7F46">
        <w:t>without</w:t>
      </w:r>
      <w:r w:rsidR="00E24065" w:rsidRPr="00EB7F46">
        <w:t xml:space="preserve"> </w:t>
      </w:r>
      <w:r w:rsidRPr="00EB7F46">
        <w:t>any</w:t>
      </w:r>
      <w:r w:rsidR="00E24065" w:rsidRPr="00EB7F46">
        <w:t xml:space="preserve"> </w:t>
      </w:r>
      <w:r w:rsidRPr="00EB7F46">
        <w:t>discrimination</w:t>
      </w:r>
      <w:r w:rsidR="00E24065" w:rsidRPr="00EB7F46">
        <w:t xml:space="preserve"> </w:t>
      </w:r>
      <w:r w:rsidRPr="00EB7F46">
        <w:t>whatsoever,</w:t>
      </w:r>
      <w:r w:rsidR="00E24065" w:rsidRPr="00EB7F46">
        <w:t xml:space="preserve"> </w:t>
      </w:r>
      <w:r w:rsidRPr="00EB7F46">
        <w:t>particularly</w:t>
      </w:r>
      <w:r w:rsidR="00E24065" w:rsidRPr="00EB7F46">
        <w:t xml:space="preserve"> </w:t>
      </w:r>
      <w:r w:rsidRPr="00EB7F46">
        <w:t>with</w:t>
      </w:r>
      <w:r w:rsidR="00E24065" w:rsidRPr="00EB7F46">
        <w:t xml:space="preserve"> </w:t>
      </w:r>
      <w:r w:rsidRPr="00EB7F46">
        <w:t>regard</w:t>
      </w:r>
      <w:r w:rsidR="00E24065" w:rsidRPr="00EB7F46">
        <w:t xml:space="preserve"> </w:t>
      </w:r>
      <w:r w:rsidRPr="00EB7F46">
        <w:t>to</w:t>
      </w:r>
      <w:r w:rsidR="00E24065" w:rsidRPr="00EB7F46">
        <w:t xml:space="preserve"> </w:t>
      </w:r>
      <w:r w:rsidRPr="00EB7F46">
        <w:t>race,</w:t>
      </w:r>
      <w:r w:rsidR="00E24065" w:rsidRPr="00EB7F46">
        <w:t xml:space="preserve"> </w:t>
      </w:r>
      <w:r w:rsidRPr="00EB7F46">
        <w:t>colour,</w:t>
      </w:r>
      <w:r w:rsidR="00E24065" w:rsidRPr="00EB7F46">
        <w:t xml:space="preserve"> </w:t>
      </w:r>
      <w:r w:rsidRPr="00EB7F46">
        <w:t>origin,</w:t>
      </w:r>
      <w:r w:rsidR="00E24065" w:rsidRPr="00EB7F46">
        <w:t xml:space="preserve"> </w:t>
      </w:r>
      <w:r w:rsidRPr="00EB7F46">
        <w:t>ethnic</w:t>
      </w:r>
      <w:r w:rsidR="00E24065" w:rsidRPr="00EB7F46">
        <w:t xml:space="preserve"> </w:t>
      </w:r>
      <w:r w:rsidRPr="00EB7F46">
        <w:t>group,</w:t>
      </w:r>
      <w:r w:rsidR="00E24065" w:rsidRPr="00EB7F46">
        <w:t xml:space="preserve"> </w:t>
      </w:r>
      <w:r w:rsidRPr="00EB7F46">
        <w:t>clan,</w:t>
      </w:r>
      <w:r w:rsidR="00E24065" w:rsidRPr="00EB7F46">
        <w:t xml:space="preserve"> </w:t>
      </w:r>
      <w:r w:rsidRPr="00EB7F46">
        <w:t>sex,</w:t>
      </w:r>
      <w:r w:rsidR="00E24065" w:rsidRPr="00EB7F46">
        <w:t xml:space="preserve"> </w:t>
      </w:r>
      <w:r w:rsidRPr="00EB7F46">
        <w:t>opinion,</w:t>
      </w:r>
      <w:r w:rsidR="00E24065" w:rsidRPr="00EB7F46">
        <w:t xml:space="preserve"> </w:t>
      </w:r>
      <w:r w:rsidRPr="00EB7F46">
        <w:t>religion,</w:t>
      </w:r>
      <w:r w:rsidR="00E24065" w:rsidRPr="00EB7F46">
        <w:t xml:space="preserve"> </w:t>
      </w:r>
      <w:r w:rsidRPr="00EB7F46">
        <w:t>or</w:t>
      </w:r>
      <w:r w:rsidR="00E24065" w:rsidRPr="00EB7F46">
        <w:t xml:space="preserve"> </w:t>
      </w:r>
      <w:r w:rsidRPr="00EB7F46">
        <w:t>social</w:t>
      </w:r>
      <w:r w:rsidR="00E24065" w:rsidRPr="00EB7F46">
        <w:t xml:space="preserve"> </w:t>
      </w:r>
      <w:r w:rsidRPr="00EB7F46">
        <w:t>status.</w:t>
      </w:r>
      <w:r w:rsidR="00CD44D3">
        <w:rPr>
          <w:rStyle w:val="FootnoteReference"/>
        </w:rPr>
        <w:footnoteReference w:id="97"/>
      </w:r>
      <w:r w:rsidR="00E24065" w:rsidRPr="00EB7F46">
        <w:t xml:space="preserve"> </w:t>
      </w:r>
    </w:p>
    <w:p w:rsidR="00951BC8" w:rsidRPr="00EB7F46" w:rsidRDefault="00951BC8" w:rsidP="00EB7F46">
      <w:pPr>
        <w:pStyle w:val="SingleTxtG"/>
      </w:pPr>
      <w:r w:rsidRPr="00EB7F46">
        <w:t>214.</w:t>
      </w:r>
      <w:r w:rsidRPr="00EB7F46">
        <w:tab/>
        <w:t>In</w:t>
      </w:r>
      <w:r w:rsidR="00E24065" w:rsidRPr="00EB7F46">
        <w:t xml:space="preserve"> </w:t>
      </w:r>
      <w:r w:rsidRPr="00EB7F46">
        <w:t>practice,</w:t>
      </w:r>
      <w:r w:rsidR="00E24065" w:rsidRPr="00EB7F46">
        <w:t xml:space="preserve"> </w:t>
      </w:r>
      <w:r w:rsidRPr="00EB7F46">
        <w:t>before</w:t>
      </w:r>
      <w:r w:rsidR="00E24065" w:rsidRPr="00EB7F46">
        <w:t xml:space="preserve"> </w:t>
      </w:r>
      <w:r w:rsidRPr="00EB7F46">
        <w:t>beginning</w:t>
      </w:r>
      <w:r w:rsidR="00E24065" w:rsidRPr="00EB7F46">
        <w:t xml:space="preserve"> </w:t>
      </w:r>
      <w:r w:rsidRPr="00EB7F46">
        <w:t>their</w:t>
      </w:r>
      <w:r w:rsidR="00E24065" w:rsidRPr="00EB7F46">
        <w:t xml:space="preserve"> </w:t>
      </w:r>
      <w:r w:rsidRPr="00EB7F46">
        <w:t>career,</w:t>
      </w:r>
      <w:r w:rsidR="00E24065" w:rsidRPr="00EB7F46">
        <w:t xml:space="preserve"> </w:t>
      </w:r>
      <w:r w:rsidRPr="00EB7F46">
        <w:t>all</w:t>
      </w:r>
      <w:r w:rsidR="00E24065" w:rsidRPr="00EB7F46">
        <w:t xml:space="preserve"> </w:t>
      </w:r>
      <w:r w:rsidRPr="00EB7F46">
        <w:t>law</w:t>
      </w:r>
      <w:r w:rsidR="00E24065" w:rsidRPr="00EB7F46">
        <w:t xml:space="preserve"> </w:t>
      </w:r>
      <w:r w:rsidRPr="00EB7F46">
        <w:t>enforcement</w:t>
      </w:r>
      <w:r w:rsidR="00E24065" w:rsidRPr="00EB7F46">
        <w:t xml:space="preserve"> </w:t>
      </w:r>
      <w:r w:rsidRPr="00EB7F46">
        <w:t>officials</w:t>
      </w:r>
      <w:r w:rsidR="00E24065" w:rsidRPr="00EB7F46">
        <w:t xml:space="preserve"> </w:t>
      </w:r>
      <w:r w:rsidRPr="00EB7F46">
        <w:t>and</w:t>
      </w:r>
      <w:r w:rsidR="00E24065" w:rsidRPr="00EB7F46">
        <w:t xml:space="preserve"> </w:t>
      </w:r>
      <w:r w:rsidRPr="00EB7F46">
        <w:t>judicial</w:t>
      </w:r>
      <w:r w:rsidR="00E24065" w:rsidRPr="00EB7F46">
        <w:t xml:space="preserve"> </w:t>
      </w:r>
      <w:r w:rsidRPr="00EB7F46">
        <w:t>officers</w:t>
      </w:r>
      <w:r w:rsidR="00E24065" w:rsidRPr="00EB7F46">
        <w:t xml:space="preserve"> </w:t>
      </w:r>
      <w:r w:rsidRPr="00EB7F46">
        <w:t>are</w:t>
      </w:r>
      <w:r w:rsidR="00E24065" w:rsidRPr="00EB7F46">
        <w:t xml:space="preserve"> </w:t>
      </w:r>
      <w:r w:rsidRPr="00EB7F46">
        <w:t>first</w:t>
      </w:r>
      <w:r w:rsidR="00E24065" w:rsidRPr="00EB7F46">
        <w:t xml:space="preserve"> </w:t>
      </w:r>
      <w:r w:rsidRPr="00EB7F46">
        <w:t>subjected</w:t>
      </w:r>
      <w:r w:rsidR="00E24065" w:rsidRPr="00EB7F46">
        <w:t xml:space="preserve"> </w:t>
      </w:r>
      <w:r w:rsidRPr="00EB7F46">
        <w:t>to</w:t>
      </w:r>
      <w:r w:rsidR="00E24065" w:rsidRPr="00EB7F46">
        <w:t xml:space="preserve"> </w:t>
      </w:r>
      <w:r w:rsidRPr="00EB7F46">
        <w:t>specialised</w:t>
      </w:r>
      <w:r w:rsidR="00E24065" w:rsidRPr="00EB7F46">
        <w:t xml:space="preserve"> </w:t>
      </w:r>
      <w:r w:rsidRPr="00EB7F46">
        <w:t>training</w:t>
      </w:r>
      <w:r w:rsidR="00E24065" w:rsidRPr="00EB7F46">
        <w:t xml:space="preserve"> </w:t>
      </w:r>
      <w:r w:rsidRPr="00EB7F46">
        <w:t>in</w:t>
      </w:r>
      <w:r w:rsidR="00E24065" w:rsidRPr="00EB7F46">
        <w:t xml:space="preserve"> </w:t>
      </w:r>
      <w:r w:rsidRPr="00EB7F46">
        <w:t>respect</w:t>
      </w:r>
      <w:r w:rsidR="00E24065" w:rsidRPr="00EB7F46">
        <w:t xml:space="preserve"> </w:t>
      </w:r>
      <w:r w:rsidRPr="00EB7F46">
        <w:t>to</w:t>
      </w:r>
      <w:r w:rsidR="00E24065" w:rsidRPr="00EB7F46">
        <w:t xml:space="preserve"> </w:t>
      </w:r>
      <w:r w:rsidRPr="00EB7F46">
        <w:t>their</w:t>
      </w:r>
      <w:r w:rsidR="00E24065" w:rsidRPr="00EB7F46">
        <w:t xml:space="preserve"> </w:t>
      </w:r>
      <w:r w:rsidRPr="00EB7F46">
        <w:t>duties.</w:t>
      </w:r>
      <w:r w:rsidR="00E24065" w:rsidRPr="00EB7F46">
        <w:t xml:space="preserve"> </w:t>
      </w:r>
      <w:r w:rsidRPr="00EB7F46">
        <w:t>Police</w:t>
      </w:r>
      <w:r w:rsidR="00E24065" w:rsidRPr="00EB7F46">
        <w:t xml:space="preserve"> </w:t>
      </w:r>
      <w:r w:rsidRPr="00EB7F46">
        <w:t>members</w:t>
      </w:r>
      <w:r w:rsidR="00E24065" w:rsidRPr="00EB7F46">
        <w:t xml:space="preserve"> </w:t>
      </w:r>
      <w:r w:rsidRPr="00EB7F46">
        <w:t>are</w:t>
      </w:r>
      <w:r w:rsidR="00E24065" w:rsidRPr="00EB7F46">
        <w:t xml:space="preserve"> </w:t>
      </w:r>
      <w:r w:rsidRPr="00EB7F46">
        <w:t>trained</w:t>
      </w:r>
      <w:r w:rsidR="00E24065" w:rsidRPr="00EB7F46">
        <w:t xml:space="preserve"> </w:t>
      </w:r>
      <w:r w:rsidRPr="00EB7F46">
        <w:t>in</w:t>
      </w:r>
      <w:r w:rsidR="00E24065" w:rsidRPr="00EB7F46">
        <w:t xml:space="preserve"> </w:t>
      </w:r>
      <w:r w:rsidRPr="00EB7F46">
        <w:t>basic</w:t>
      </w:r>
      <w:r w:rsidR="00E24065" w:rsidRPr="00EB7F46">
        <w:t xml:space="preserve"> </w:t>
      </w:r>
      <w:r w:rsidRPr="00EB7F46">
        <w:t>human</w:t>
      </w:r>
      <w:r w:rsidR="00E24065" w:rsidRPr="00EB7F46">
        <w:t xml:space="preserve"> </w:t>
      </w:r>
      <w:r w:rsidRPr="00EB7F46">
        <w:t>rights,</w:t>
      </w:r>
      <w:r w:rsidR="00E24065" w:rsidRPr="00EB7F46">
        <w:t xml:space="preserve"> </w:t>
      </w:r>
      <w:r w:rsidRPr="00EB7F46">
        <w:t>democratic</w:t>
      </w:r>
      <w:r w:rsidR="00E24065" w:rsidRPr="00EB7F46">
        <w:t xml:space="preserve"> </w:t>
      </w:r>
      <w:r w:rsidRPr="00EB7F46">
        <w:t>values,</w:t>
      </w:r>
      <w:r w:rsidR="00E24065" w:rsidRPr="00EB7F46">
        <w:t xml:space="preserve"> </w:t>
      </w:r>
      <w:r w:rsidRPr="00EB7F46">
        <w:t>serving</w:t>
      </w:r>
      <w:r w:rsidR="00E24065" w:rsidRPr="00EB7F46">
        <w:t xml:space="preserve"> </w:t>
      </w:r>
      <w:r w:rsidRPr="00EB7F46">
        <w:t>people</w:t>
      </w:r>
      <w:r w:rsidR="00E24065" w:rsidRPr="00EB7F46">
        <w:t xml:space="preserve"> </w:t>
      </w:r>
      <w:r w:rsidRPr="00EB7F46">
        <w:t>and</w:t>
      </w:r>
      <w:r w:rsidR="00E24065" w:rsidRPr="00EB7F46">
        <w:t xml:space="preserve"> </w:t>
      </w:r>
      <w:r w:rsidRPr="00EB7F46">
        <w:t>safeguarding</w:t>
      </w:r>
      <w:r w:rsidR="00E24065" w:rsidRPr="00EB7F46">
        <w:t xml:space="preserve"> </w:t>
      </w:r>
      <w:r w:rsidRPr="00EB7F46">
        <w:t>their</w:t>
      </w:r>
      <w:r w:rsidR="00E24065" w:rsidRPr="00EB7F46">
        <w:t xml:space="preserve"> </w:t>
      </w:r>
      <w:r w:rsidRPr="00EB7F46">
        <w:t>fundamental</w:t>
      </w:r>
      <w:r w:rsidR="00E24065" w:rsidRPr="00EB7F46">
        <w:t xml:space="preserve"> </w:t>
      </w:r>
      <w:r w:rsidRPr="00EB7F46">
        <w:t>rights</w:t>
      </w:r>
      <w:r w:rsidR="00E24065" w:rsidRPr="00EB7F46">
        <w:t xml:space="preserve"> </w:t>
      </w:r>
      <w:r w:rsidRPr="00EB7F46">
        <w:t>guaranteed</w:t>
      </w:r>
      <w:r w:rsidR="00E24065" w:rsidRPr="00EB7F46">
        <w:t xml:space="preserve"> </w:t>
      </w:r>
      <w:r w:rsidRPr="00EB7F46">
        <w:t>by</w:t>
      </w:r>
      <w:r w:rsidR="00E24065" w:rsidRPr="00EB7F46">
        <w:t xml:space="preserve"> </w:t>
      </w:r>
      <w:r w:rsidRPr="00EB7F46">
        <w:t>the</w:t>
      </w:r>
      <w:r w:rsidR="00E24065" w:rsidRPr="00EB7F46">
        <w:t xml:space="preserve"> </w:t>
      </w:r>
      <w:r w:rsidRPr="00EB7F46">
        <w:t>law.</w:t>
      </w:r>
      <w:r w:rsidR="00E24065" w:rsidRPr="00EB7F46">
        <w:t xml:space="preserve"> </w:t>
      </w:r>
      <w:r w:rsidRPr="00EB7F46">
        <w:t>Prosecution</w:t>
      </w:r>
      <w:r w:rsidR="00E24065" w:rsidRPr="00EB7F46">
        <w:t xml:space="preserve"> </w:t>
      </w:r>
      <w:r w:rsidRPr="00EB7F46">
        <w:t>and</w:t>
      </w:r>
      <w:r w:rsidR="00E24065" w:rsidRPr="00EB7F46">
        <w:t xml:space="preserve"> </w:t>
      </w:r>
      <w:r w:rsidRPr="00EB7F46">
        <w:t>judiciary</w:t>
      </w:r>
      <w:r w:rsidR="00E24065" w:rsidRPr="00EB7F46">
        <w:t xml:space="preserve"> </w:t>
      </w:r>
      <w:r w:rsidRPr="00EB7F46">
        <w:t>members</w:t>
      </w:r>
      <w:r w:rsidR="00E24065" w:rsidRPr="00EB7F46">
        <w:t xml:space="preserve"> </w:t>
      </w:r>
      <w:r w:rsidRPr="00EB7F46">
        <w:t>receive</w:t>
      </w:r>
      <w:r w:rsidR="00E24065" w:rsidRPr="00EB7F46">
        <w:t xml:space="preserve"> </w:t>
      </w:r>
      <w:r w:rsidRPr="00EB7F46">
        <w:t>their</w:t>
      </w:r>
      <w:r w:rsidR="00E24065" w:rsidRPr="00EB7F46">
        <w:t xml:space="preserve"> </w:t>
      </w:r>
      <w:r w:rsidRPr="00EB7F46">
        <w:t>training</w:t>
      </w:r>
      <w:r w:rsidR="00E24065" w:rsidRPr="00EB7F46">
        <w:t xml:space="preserve"> </w:t>
      </w:r>
      <w:r w:rsidRPr="00EB7F46">
        <w:t>in</w:t>
      </w:r>
      <w:r w:rsidR="00E24065" w:rsidRPr="00EB7F46">
        <w:t xml:space="preserve"> </w:t>
      </w:r>
      <w:r w:rsidRPr="00EB7F46">
        <w:t>academic</w:t>
      </w:r>
      <w:r w:rsidR="00E24065" w:rsidRPr="00EB7F46">
        <w:t xml:space="preserve"> </w:t>
      </w:r>
      <w:r w:rsidRPr="00EB7F46">
        <w:t>institutions</w:t>
      </w:r>
      <w:r w:rsidR="00E24065" w:rsidRPr="00EB7F46">
        <w:t xml:space="preserve"> </w:t>
      </w:r>
      <w:r w:rsidRPr="00EB7F46">
        <w:t>(Law</w:t>
      </w:r>
      <w:r w:rsidR="00E24065" w:rsidRPr="00EB7F46">
        <w:t xml:space="preserve"> </w:t>
      </w:r>
      <w:r w:rsidRPr="00EB7F46">
        <w:t>Schools).</w:t>
      </w:r>
      <w:r w:rsidR="00E24065" w:rsidRPr="00EB7F46">
        <w:t xml:space="preserve"> </w:t>
      </w:r>
      <w:r w:rsidRPr="00EB7F46">
        <w:t>The</w:t>
      </w:r>
      <w:r w:rsidR="00E24065" w:rsidRPr="00EB7F46">
        <w:t xml:space="preserve"> </w:t>
      </w:r>
      <w:r w:rsidRPr="00EB7F46">
        <w:t>Government</w:t>
      </w:r>
      <w:r w:rsidR="00E24065" w:rsidRPr="00EB7F46">
        <w:t xml:space="preserve"> </w:t>
      </w:r>
      <w:r w:rsidRPr="00EB7F46">
        <w:t>also</w:t>
      </w:r>
      <w:r w:rsidR="00E24065" w:rsidRPr="00EB7F46">
        <w:t xml:space="preserve"> </w:t>
      </w:r>
      <w:r w:rsidRPr="00EB7F46">
        <w:t>organizes</w:t>
      </w:r>
      <w:r w:rsidR="00E24065" w:rsidRPr="00EB7F46">
        <w:t xml:space="preserve"> </w:t>
      </w:r>
      <w:r w:rsidRPr="00EB7F46">
        <w:t>regular</w:t>
      </w:r>
      <w:r w:rsidR="00E24065" w:rsidRPr="00EB7F46">
        <w:t xml:space="preserve"> </w:t>
      </w:r>
      <w:r w:rsidRPr="00EB7F46">
        <w:t>on-the-job</w:t>
      </w:r>
      <w:r w:rsidR="00E24065" w:rsidRPr="00EB7F46">
        <w:t xml:space="preserve"> </w:t>
      </w:r>
      <w:r w:rsidRPr="00EB7F46">
        <w:t>trainings</w:t>
      </w:r>
      <w:r w:rsidR="00E24065" w:rsidRPr="00EB7F46">
        <w:t xml:space="preserve"> </w:t>
      </w:r>
      <w:r w:rsidRPr="00EB7F46">
        <w:t>for</w:t>
      </w:r>
      <w:r w:rsidR="00E24065" w:rsidRPr="00EB7F46">
        <w:t xml:space="preserve"> </w:t>
      </w:r>
      <w:r w:rsidRPr="00EB7F46">
        <w:t>capacity</w:t>
      </w:r>
      <w:r w:rsidR="00E24065" w:rsidRPr="00EB7F46">
        <w:t xml:space="preserve"> </w:t>
      </w:r>
      <w:r w:rsidRPr="00EB7F46">
        <w:t>building</w:t>
      </w:r>
      <w:r w:rsidR="00E24065" w:rsidRPr="00EB7F46">
        <w:t xml:space="preserve"> </w:t>
      </w:r>
      <w:r w:rsidRPr="00EB7F46">
        <w:t>of</w:t>
      </w:r>
      <w:r w:rsidR="00E24065" w:rsidRPr="00EB7F46">
        <w:t xml:space="preserve"> </w:t>
      </w:r>
      <w:r w:rsidRPr="00EB7F46">
        <w:t>its</w:t>
      </w:r>
      <w:r w:rsidR="00E24065" w:rsidRPr="00EB7F46">
        <w:t xml:space="preserve"> </w:t>
      </w:r>
      <w:r w:rsidRPr="00EB7F46">
        <w:t>public</w:t>
      </w:r>
      <w:r w:rsidR="00E24065" w:rsidRPr="00EB7F46">
        <w:t xml:space="preserve"> </w:t>
      </w:r>
      <w:r w:rsidRPr="00EB7F46">
        <w:t>servants,</w:t>
      </w:r>
      <w:r w:rsidR="00E24065" w:rsidRPr="00EB7F46">
        <w:t xml:space="preserve"> </w:t>
      </w:r>
      <w:r w:rsidRPr="00EB7F46">
        <w:t>including</w:t>
      </w:r>
      <w:r w:rsidR="00E24065" w:rsidRPr="00EB7F46">
        <w:t xml:space="preserve"> </w:t>
      </w:r>
      <w:r w:rsidRPr="00EB7F46">
        <w:t>members</w:t>
      </w:r>
      <w:r w:rsidR="00E24065" w:rsidRPr="00EB7F46">
        <w:t xml:space="preserve"> </w:t>
      </w:r>
      <w:r w:rsidRPr="00EB7F46">
        <w:t>of</w:t>
      </w:r>
      <w:r w:rsidR="00E24065" w:rsidRPr="00EB7F46">
        <w:t xml:space="preserve"> </w:t>
      </w:r>
      <w:r w:rsidRPr="00EB7F46">
        <w:t>the</w:t>
      </w:r>
      <w:r w:rsidR="00E24065" w:rsidRPr="00EB7F46">
        <w:t xml:space="preserve"> </w:t>
      </w:r>
      <w:r w:rsidRPr="00EB7F46">
        <w:t>justice</w:t>
      </w:r>
      <w:r w:rsidR="00E24065" w:rsidRPr="00EB7F46">
        <w:t xml:space="preserve"> </w:t>
      </w:r>
      <w:r w:rsidRPr="00EB7F46">
        <w:t>sector.</w:t>
      </w:r>
      <w:r w:rsidR="00E24065" w:rsidRPr="00EB7F46">
        <w:t xml:space="preserve"> </w:t>
      </w:r>
      <w:r w:rsidRPr="00EB7F46">
        <w:t>Beside,</w:t>
      </w:r>
      <w:r w:rsidR="00E24065" w:rsidRPr="00EB7F46">
        <w:t xml:space="preserve"> </w:t>
      </w:r>
      <w:r w:rsidRPr="00EB7F46">
        <w:t>the</w:t>
      </w:r>
      <w:r w:rsidR="00E24065" w:rsidRPr="00EB7F46">
        <w:t xml:space="preserve"> </w:t>
      </w:r>
      <w:r w:rsidRPr="00EB7F46">
        <w:t>judicial</w:t>
      </w:r>
      <w:r w:rsidR="00E24065" w:rsidRPr="00EB7F46">
        <w:t xml:space="preserve"> </w:t>
      </w:r>
      <w:r w:rsidRPr="00EB7F46">
        <w:t>personnel</w:t>
      </w:r>
      <w:r w:rsidR="00E24065" w:rsidRPr="00EB7F46">
        <w:t xml:space="preserve"> </w:t>
      </w:r>
      <w:r w:rsidRPr="00EB7F46">
        <w:t>are</w:t>
      </w:r>
      <w:r w:rsidR="00E24065" w:rsidRPr="00EB7F46">
        <w:t xml:space="preserve"> </w:t>
      </w:r>
      <w:r w:rsidRPr="00EB7F46">
        <w:t>subjected</w:t>
      </w:r>
      <w:r w:rsidR="00E24065" w:rsidRPr="00EB7F46">
        <w:t xml:space="preserve"> </w:t>
      </w:r>
      <w:r w:rsidRPr="00EB7F46">
        <w:t>to</w:t>
      </w:r>
      <w:r w:rsidR="00E24065" w:rsidRPr="00EB7F46">
        <w:t xml:space="preserve"> </w:t>
      </w:r>
      <w:r w:rsidRPr="00EB7F46">
        <w:t>supervision</w:t>
      </w:r>
      <w:r w:rsidR="00E24065" w:rsidRPr="00EB7F46">
        <w:t xml:space="preserve"> </w:t>
      </w:r>
      <w:r w:rsidRPr="00EB7F46">
        <w:t>and</w:t>
      </w:r>
      <w:r w:rsidR="00E24065" w:rsidRPr="00EB7F46">
        <w:t xml:space="preserve"> </w:t>
      </w:r>
      <w:r w:rsidRPr="00EB7F46">
        <w:t>control</w:t>
      </w:r>
      <w:r w:rsidR="00E24065" w:rsidRPr="00EB7F46">
        <w:t xml:space="preserve"> </w:t>
      </w:r>
      <w:r w:rsidRPr="00EB7F46">
        <w:t>measures</w:t>
      </w:r>
      <w:r w:rsidR="00E24065" w:rsidRPr="00EB7F46">
        <w:t xml:space="preserve"> </w:t>
      </w:r>
      <w:r w:rsidRPr="00EB7F46">
        <w:t>ranging</w:t>
      </w:r>
      <w:r w:rsidR="00E24065" w:rsidRPr="00EB7F46">
        <w:t xml:space="preserve"> </w:t>
      </w:r>
      <w:r w:rsidRPr="00EB7F46">
        <w:t>from</w:t>
      </w:r>
      <w:r w:rsidR="00E24065" w:rsidRPr="00EB7F46">
        <w:t xml:space="preserve"> </w:t>
      </w:r>
      <w:r w:rsidRPr="00EB7F46">
        <w:t>allowing</w:t>
      </w:r>
      <w:r w:rsidR="00E24065" w:rsidRPr="00EB7F46">
        <w:t xml:space="preserve"> </w:t>
      </w:r>
      <w:r w:rsidRPr="00EB7F46">
        <w:t>any</w:t>
      </w:r>
      <w:r w:rsidR="00E24065" w:rsidRPr="00EB7F46">
        <w:t xml:space="preserve"> </w:t>
      </w:r>
      <w:r w:rsidRPr="00EB7F46">
        <w:t>victim</w:t>
      </w:r>
      <w:r w:rsidR="00E24065" w:rsidRPr="00EB7F46">
        <w:t xml:space="preserve"> </w:t>
      </w:r>
      <w:r w:rsidRPr="00EB7F46">
        <w:t>of</w:t>
      </w:r>
      <w:r w:rsidR="00E24065" w:rsidRPr="00EB7F46">
        <w:t xml:space="preserve"> </w:t>
      </w:r>
      <w:r w:rsidRPr="00EB7F46">
        <w:t>racial</w:t>
      </w:r>
      <w:r w:rsidR="00E24065" w:rsidRPr="00EB7F46">
        <w:t xml:space="preserve"> </w:t>
      </w:r>
      <w:r w:rsidRPr="00EB7F46">
        <w:t>discrimination</w:t>
      </w:r>
      <w:r w:rsidR="00E24065" w:rsidRPr="00EB7F46">
        <w:t xml:space="preserve"> </w:t>
      </w:r>
      <w:r w:rsidRPr="00EB7F46">
        <w:t>to</w:t>
      </w:r>
      <w:r w:rsidR="00E24065" w:rsidRPr="00EB7F46">
        <w:t xml:space="preserve"> </w:t>
      </w:r>
      <w:r w:rsidRPr="00EB7F46">
        <w:t>any</w:t>
      </w:r>
      <w:r w:rsidR="00E24065" w:rsidRPr="00EB7F46">
        <w:t xml:space="preserve"> </w:t>
      </w:r>
      <w:r w:rsidRPr="00EB7F46">
        <w:t>member</w:t>
      </w:r>
      <w:r w:rsidR="00E24065" w:rsidRPr="00EB7F46">
        <w:t xml:space="preserve"> </w:t>
      </w:r>
      <w:r w:rsidRPr="00EB7F46">
        <w:t>of</w:t>
      </w:r>
      <w:r w:rsidR="00E24065" w:rsidRPr="00EB7F46">
        <w:t xml:space="preserve"> </w:t>
      </w:r>
      <w:r w:rsidRPr="00EB7F46">
        <w:t>justice</w:t>
      </w:r>
      <w:r w:rsidR="00E24065" w:rsidRPr="00EB7F46">
        <w:t xml:space="preserve"> </w:t>
      </w:r>
      <w:r w:rsidRPr="00EB7F46">
        <w:t>to</w:t>
      </w:r>
      <w:r w:rsidR="00E24065" w:rsidRPr="00EB7F46">
        <w:t xml:space="preserve"> </w:t>
      </w:r>
      <w:r w:rsidRPr="00EB7F46">
        <w:t>launch</w:t>
      </w:r>
      <w:r w:rsidR="00E24065" w:rsidRPr="00EB7F46">
        <w:t xml:space="preserve"> </w:t>
      </w:r>
      <w:r w:rsidRPr="00EB7F46">
        <w:t>a</w:t>
      </w:r>
      <w:r w:rsidR="00E24065" w:rsidRPr="00EB7F46">
        <w:t xml:space="preserve"> </w:t>
      </w:r>
      <w:r w:rsidRPr="00EB7F46">
        <w:t>complaint</w:t>
      </w:r>
      <w:r w:rsidR="00E24065" w:rsidRPr="00EB7F46">
        <w:t xml:space="preserve"> </w:t>
      </w:r>
      <w:r w:rsidRPr="00EB7F46">
        <w:t>for</w:t>
      </w:r>
      <w:r w:rsidR="00E24065" w:rsidRPr="00EB7F46">
        <w:t xml:space="preserve"> </w:t>
      </w:r>
      <w:r w:rsidRPr="00EB7F46">
        <w:t>redress.</w:t>
      </w:r>
      <w:r w:rsidR="00E24065" w:rsidRPr="00EB7F46">
        <w:t xml:space="preserve"> </w:t>
      </w:r>
      <w:r w:rsidRPr="00EB7F46">
        <w:t>Police</w:t>
      </w:r>
      <w:r w:rsidR="00E24065" w:rsidRPr="00EB7F46">
        <w:t xml:space="preserve"> </w:t>
      </w:r>
      <w:r w:rsidRPr="00EB7F46">
        <w:t>officers</w:t>
      </w:r>
      <w:r w:rsidR="00E24065" w:rsidRPr="00EB7F46">
        <w:t xml:space="preserve"> </w:t>
      </w:r>
      <w:r w:rsidRPr="00EB7F46">
        <w:t>as</w:t>
      </w:r>
      <w:r w:rsidR="00E24065" w:rsidRPr="00EB7F46">
        <w:t xml:space="preserve"> </w:t>
      </w:r>
      <w:r w:rsidRPr="00EB7F46">
        <w:t>well</w:t>
      </w:r>
      <w:r w:rsidR="00E24065" w:rsidRPr="00EB7F46">
        <w:t xml:space="preserve"> </w:t>
      </w:r>
      <w:r w:rsidRPr="00EB7F46">
        <w:t>as</w:t>
      </w:r>
      <w:r w:rsidR="00E24065" w:rsidRPr="00EB7F46">
        <w:t xml:space="preserve"> </w:t>
      </w:r>
      <w:r w:rsidRPr="00EB7F46">
        <w:t>prosecution</w:t>
      </w:r>
      <w:r w:rsidR="00E24065" w:rsidRPr="00EB7F46">
        <w:t xml:space="preserve"> </w:t>
      </w:r>
      <w:r w:rsidRPr="00EB7F46">
        <w:t>and</w:t>
      </w:r>
      <w:r w:rsidR="00E24065" w:rsidRPr="00EB7F46">
        <w:t xml:space="preserve"> </w:t>
      </w:r>
      <w:r w:rsidRPr="00EB7F46">
        <w:t>judiciary</w:t>
      </w:r>
      <w:r w:rsidR="00E24065" w:rsidRPr="00EB7F46">
        <w:t xml:space="preserve"> </w:t>
      </w:r>
      <w:r w:rsidRPr="00EB7F46">
        <w:t>members</w:t>
      </w:r>
      <w:r w:rsidR="00E24065" w:rsidRPr="00EB7F46">
        <w:t xml:space="preserve"> </w:t>
      </w:r>
      <w:r w:rsidRPr="00EB7F46">
        <w:t>can</w:t>
      </w:r>
      <w:r w:rsidR="00E24065" w:rsidRPr="00EB7F46">
        <w:t xml:space="preserve"> </w:t>
      </w:r>
      <w:r w:rsidRPr="00EB7F46">
        <w:t>be</w:t>
      </w:r>
      <w:r w:rsidR="00E24065" w:rsidRPr="00EB7F46">
        <w:t xml:space="preserve"> </w:t>
      </w:r>
      <w:r w:rsidRPr="00EB7F46">
        <w:t>pursued/</w:t>
      </w:r>
      <w:r w:rsidR="00E24065" w:rsidRPr="00EB7F46">
        <w:t xml:space="preserve"> </w:t>
      </w:r>
      <w:r w:rsidRPr="00EB7F46">
        <w:t>reprimanded</w:t>
      </w:r>
      <w:r w:rsidR="00E24065" w:rsidRPr="00EB7F46">
        <w:t xml:space="preserve"> </w:t>
      </w:r>
      <w:r w:rsidRPr="00EB7F46">
        <w:t>either</w:t>
      </w:r>
      <w:r w:rsidR="00E24065" w:rsidRPr="00EB7F46">
        <w:t xml:space="preserve"> </w:t>
      </w:r>
      <w:r w:rsidRPr="00EB7F46">
        <w:t>through</w:t>
      </w:r>
      <w:r w:rsidR="00E24065" w:rsidRPr="00EB7F46">
        <w:t xml:space="preserve"> </w:t>
      </w:r>
      <w:r w:rsidRPr="00EB7F46">
        <w:t>disciplinary</w:t>
      </w:r>
      <w:r w:rsidR="00E24065" w:rsidRPr="00EB7F46">
        <w:t xml:space="preserve"> </w:t>
      </w:r>
      <w:r w:rsidRPr="00EB7F46">
        <w:t>measures</w:t>
      </w:r>
      <w:r w:rsidR="00E24065" w:rsidRPr="00EB7F46">
        <w:t xml:space="preserve"> </w:t>
      </w:r>
      <w:r w:rsidRPr="00EB7F46">
        <w:t>or</w:t>
      </w:r>
      <w:r w:rsidR="00E24065" w:rsidRPr="00EB7F46">
        <w:t xml:space="preserve"> </w:t>
      </w:r>
      <w:r w:rsidRPr="00EB7F46">
        <w:t>before</w:t>
      </w:r>
      <w:r w:rsidR="00E24065" w:rsidRPr="00EB7F46">
        <w:t xml:space="preserve"> </w:t>
      </w:r>
      <w:r w:rsidRPr="00EB7F46">
        <w:t>ordinary</w:t>
      </w:r>
      <w:r w:rsidR="00E24065" w:rsidRPr="00EB7F46">
        <w:t xml:space="preserve"> </w:t>
      </w:r>
      <w:r w:rsidRPr="00EB7F46">
        <w:t>courts.</w:t>
      </w:r>
      <w:r w:rsidR="00E24065" w:rsidRPr="00EB7F46">
        <w:t xml:space="preserve"> </w:t>
      </w:r>
      <w:r w:rsidRPr="00EB7F46">
        <w:t>Examples</w:t>
      </w:r>
      <w:r w:rsidR="00E24065" w:rsidRPr="00EB7F46">
        <w:t xml:space="preserve"> </w:t>
      </w:r>
      <w:r w:rsidRPr="00EB7F46">
        <w:t>of</w:t>
      </w:r>
      <w:r w:rsidR="00E24065" w:rsidRPr="00EB7F46">
        <w:t xml:space="preserve"> </w:t>
      </w:r>
      <w:r w:rsidRPr="00EB7F46">
        <w:t>expulsion</w:t>
      </w:r>
      <w:r w:rsidR="00E24065" w:rsidRPr="00EB7F46">
        <w:t xml:space="preserve"> </w:t>
      </w:r>
      <w:r w:rsidRPr="00EB7F46">
        <w:t>are</w:t>
      </w:r>
      <w:r w:rsidR="00E24065" w:rsidRPr="00EB7F46">
        <w:t xml:space="preserve"> </w:t>
      </w:r>
      <w:r w:rsidRPr="00EB7F46">
        <w:t>many</w:t>
      </w:r>
      <w:r w:rsidR="00E24065" w:rsidRPr="00EB7F46">
        <w:t xml:space="preserve"> </w:t>
      </w:r>
      <w:r w:rsidRPr="00EB7F46">
        <w:t>especially</w:t>
      </w:r>
      <w:r w:rsidR="00E24065" w:rsidRPr="00EB7F46">
        <w:t xml:space="preserve"> </w:t>
      </w:r>
      <w:r w:rsidRPr="00EB7F46">
        <w:t>where</w:t>
      </w:r>
      <w:r w:rsidR="00E24065" w:rsidRPr="00EB7F46">
        <w:t xml:space="preserve"> </w:t>
      </w:r>
      <w:r w:rsidRPr="00EB7F46">
        <w:t>it</w:t>
      </w:r>
      <w:r w:rsidR="00E24065" w:rsidRPr="00EB7F46">
        <w:t xml:space="preserve"> </w:t>
      </w:r>
      <w:r w:rsidRPr="00EB7F46">
        <w:t>is</w:t>
      </w:r>
      <w:r w:rsidR="00E24065" w:rsidRPr="00EB7F46">
        <w:t xml:space="preserve"> </w:t>
      </w:r>
      <w:r w:rsidRPr="00EB7F46">
        <w:t>established</w:t>
      </w:r>
      <w:r w:rsidR="00E24065" w:rsidRPr="00EB7F46">
        <w:t xml:space="preserve"> </w:t>
      </w:r>
      <w:r w:rsidRPr="00EB7F46">
        <w:t>that</w:t>
      </w:r>
      <w:r w:rsidR="00E24065" w:rsidRPr="00EB7F46">
        <w:t xml:space="preserve"> </w:t>
      </w:r>
      <w:r w:rsidRPr="00EB7F46">
        <w:t>particular</w:t>
      </w:r>
      <w:r w:rsidR="00E24065" w:rsidRPr="00EB7F46">
        <w:t xml:space="preserve"> </w:t>
      </w:r>
      <w:r w:rsidRPr="00EB7F46">
        <w:t>individuals</w:t>
      </w:r>
      <w:r w:rsidR="00E24065" w:rsidRPr="00EB7F46">
        <w:t xml:space="preserve"> </w:t>
      </w:r>
      <w:r w:rsidRPr="00EB7F46">
        <w:t>are</w:t>
      </w:r>
      <w:r w:rsidR="00E24065" w:rsidRPr="00EB7F46">
        <w:t xml:space="preserve"> </w:t>
      </w:r>
      <w:r w:rsidRPr="00EB7F46">
        <w:t>breaching</w:t>
      </w:r>
      <w:r w:rsidR="00E24065" w:rsidRPr="00EB7F46">
        <w:t xml:space="preserve"> </w:t>
      </w:r>
      <w:r w:rsidRPr="00EB7F46">
        <w:t>the</w:t>
      </w:r>
      <w:r w:rsidR="00E24065" w:rsidRPr="00EB7F46">
        <w:t xml:space="preserve"> </w:t>
      </w:r>
      <w:r w:rsidRPr="00EB7F46">
        <w:t>code</w:t>
      </w:r>
      <w:r w:rsidR="00E24065" w:rsidRPr="00EB7F46">
        <w:t xml:space="preserve"> </w:t>
      </w:r>
      <w:r w:rsidRPr="00EB7F46">
        <w:t>of</w:t>
      </w:r>
      <w:r w:rsidR="00E24065" w:rsidRPr="00EB7F46">
        <w:t xml:space="preserve"> </w:t>
      </w:r>
      <w:r w:rsidRPr="00EB7F46">
        <w:t>conduct.</w:t>
      </w:r>
      <w:r w:rsidR="00E24065" w:rsidRPr="00EB7F46">
        <w:t xml:space="preserve"> </w:t>
      </w:r>
      <w:r w:rsidRPr="00EB7F46">
        <w:t>The</w:t>
      </w:r>
      <w:r w:rsidR="00E24065" w:rsidRPr="00EB7F46">
        <w:t xml:space="preserve"> </w:t>
      </w:r>
      <w:r w:rsidRPr="00EB7F46">
        <w:t>National</w:t>
      </w:r>
      <w:r w:rsidR="00E24065" w:rsidRPr="00EB7F46">
        <w:t xml:space="preserve"> </w:t>
      </w:r>
      <w:r w:rsidRPr="00EB7F46">
        <w:t>police</w:t>
      </w:r>
      <w:r w:rsidR="00E24065" w:rsidRPr="00EB7F46">
        <w:t xml:space="preserve"> </w:t>
      </w:r>
      <w:r w:rsidRPr="00EB7F46">
        <w:t>particularly</w:t>
      </w:r>
      <w:r w:rsidR="00E24065" w:rsidRPr="00EB7F46">
        <w:t xml:space="preserve"> </w:t>
      </w:r>
      <w:r w:rsidRPr="00EB7F46">
        <w:t>expels</w:t>
      </w:r>
      <w:r w:rsidR="00E24065" w:rsidRPr="00EB7F46">
        <w:t xml:space="preserve"> </w:t>
      </w:r>
      <w:r w:rsidRPr="00EB7F46">
        <w:t>its</w:t>
      </w:r>
      <w:r w:rsidR="00E24065" w:rsidRPr="00EB7F46">
        <w:t xml:space="preserve"> </w:t>
      </w:r>
      <w:r w:rsidRPr="00EB7F46">
        <w:t>personnel</w:t>
      </w:r>
      <w:r w:rsidR="00E24065" w:rsidRPr="00EB7F46">
        <w:t xml:space="preserve"> </w:t>
      </w:r>
      <w:r w:rsidRPr="00EB7F46">
        <w:t>found</w:t>
      </w:r>
      <w:r w:rsidR="00E24065" w:rsidRPr="00EB7F46">
        <w:t xml:space="preserve"> </w:t>
      </w:r>
      <w:r w:rsidRPr="00EB7F46">
        <w:t>guilty</w:t>
      </w:r>
      <w:r w:rsidR="00E24065" w:rsidRPr="00EB7F46">
        <w:t xml:space="preserve"> </w:t>
      </w:r>
      <w:r w:rsidRPr="00EB7F46">
        <w:t>of</w:t>
      </w:r>
      <w:r w:rsidR="00E24065" w:rsidRPr="00EB7F46">
        <w:t xml:space="preserve"> </w:t>
      </w:r>
      <w:r w:rsidRPr="00EB7F46">
        <w:t>human</w:t>
      </w:r>
      <w:r w:rsidR="00E24065" w:rsidRPr="00EB7F46">
        <w:t xml:space="preserve"> </w:t>
      </w:r>
      <w:r w:rsidRPr="00EB7F46">
        <w:t>rights</w:t>
      </w:r>
      <w:r w:rsidR="00E24065" w:rsidRPr="00EB7F46">
        <w:t xml:space="preserve"> </w:t>
      </w:r>
      <w:r w:rsidRPr="00EB7F46">
        <w:t>violations</w:t>
      </w:r>
      <w:r w:rsidR="00E24065" w:rsidRPr="00EB7F46">
        <w:t xml:space="preserve"> </w:t>
      </w:r>
      <w:r w:rsidRPr="00EB7F46">
        <w:t>including</w:t>
      </w:r>
      <w:r w:rsidR="00E24065" w:rsidRPr="00EB7F46">
        <w:t xml:space="preserve"> </w:t>
      </w:r>
      <w:r w:rsidRPr="00EB7F46">
        <w:t>discrimination.</w:t>
      </w:r>
      <w:r w:rsidR="00E24065" w:rsidRPr="00EB7F46">
        <w:t xml:space="preserve"> </w:t>
      </w:r>
    </w:p>
    <w:p w:rsidR="00951BC8" w:rsidRPr="00EB7F46" w:rsidRDefault="00951BC8" w:rsidP="00CD44D3">
      <w:pPr>
        <w:pStyle w:val="H23G"/>
      </w:pPr>
      <w:bookmarkStart w:id="288" w:name="_Toc233624961"/>
      <w:bookmarkStart w:id="289" w:name="_Toc233625606"/>
      <w:bookmarkStart w:id="290" w:name="_Toc233625957"/>
      <w:bookmarkStart w:id="291" w:name="_Toc234236162"/>
      <w:bookmarkStart w:id="292" w:name="_Toc234236737"/>
      <w:bookmarkStart w:id="293" w:name="_Toc234237506"/>
      <w:bookmarkStart w:id="294" w:name="_Toc234237947"/>
      <w:r w:rsidRPr="00EB7F46">
        <w:tab/>
      </w:r>
      <w:r w:rsidRPr="00EB7F46">
        <w:tab/>
        <w:t>Subparagraph</w:t>
      </w:r>
      <w:r w:rsidR="00E24065" w:rsidRPr="00EB7F46">
        <w:t xml:space="preserve"> </w:t>
      </w:r>
      <w:r w:rsidRPr="00EB7F46">
        <w:t>(b):</w:t>
      </w:r>
      <w:r w:rsidR="00573593" w:rsidRPr="00EB7F46">
        <w:t xml:space="preserve"> </w:t>
      </w:r>
      <w:r w:rsidRPr="00EB7F46">
        <w:t>Measures</w:t>
      </w:r>
      <w:r w:rsidR="00E24065" w:rsidRPr="00EB7F46">
        <w:t xml:space="preserve"> </w:t>
      </w:r>
      <w:r w:rsidRPr="00EB7F46">
        <w:t>taken</w:t>
      </w:r>
      <w:r w:rsidR="00E24065" w:rsidRPr="00EB7F46">
        <w:t xml:space="preserve"> </w:t>
      </w:r>
      <w:r w:rsidRPr="00EB7F46">
        <w:t>to</w:t>
      </w:r>
      <w:r w:rsidR="00E24065" w:rsidRPr="00EB7F46">
        <w:t xml:space="preserve"> </w:t>
      </w:r>
      <w:r w:rsidRPr="00EB7F46">
        <w:t>ensure</w:t>
      </w:r>
      <w:r w:rsidR="00E24065" w:rsidRPr="00EB7F46">
        <w:t xml:space="preserve"> </w:t>
      </w:r>
      <w:r w:rsidRPr="00EB7F46">
        <w:t>protection</w:t>
      </w:r>
      <w:r w:rsidR="00E24065" w:rsidRPr="00EB7F46">
        <w:t xml:space="preserve"> </w:t>
      </w:r>
      <w:r w:rsidRPr="00EB7F46">
        <w:t>against</w:t>
      </w:r>
      <w:r w:rsidR="00E24065" w:rsidRPr="00EB7F46">
        <w:t xml:space="preserve"> </w:t>
      </w:r>
      <w:r w:rsidRPr="00EB7F46">
        <w:t>State</w:t>
      </w:r>
      <w:r w:rsidR="00E24065" w:rsidRPr="00EB7F46">
        <w:t xml:space="preserve"> </w:t>
      </w:r>
      <w:r w:rsidRPr="00EB7F46">
        <w:t>violence</w:t>
      </w:r>
      <w:bookmarkEnd w:id="291"/>
      <w:bookmarkEnd w:id="292"/>
      <w:bookmarkEnd w:id="293"/>
      <w:bookmarkEnd w:id="294"/>
      <w:r w:rsidR="00E24065" w:rsidRPr="00EB7F46">
        <w:t xml:space="preserve"> </w:t>
      </w:r>
      <w:bookmarkEnd w:id="288"/>
      <w:bookmarkEnd w:id="289"/>
      <w:bookmarkEnd w:id="290"/>
    </w:p>
    <w:p w:rsidR="00951BC8" w:rsidRPr="00EB7F46" w:rsidRDefault="00951BC8" w:rsidP="00EB7F46">
      <w:pPr>
        <w:pStyle w:val="SingleTxtG"/>
      </w:pPr>
      <w:r w:rsidRPr="00EB7F46">
        <w:t>215.</w:t>
      </w:r>
      <w:r w:rsidRPr="00EB7F46">
        <w:tab/>
        <w:t>The</w:t>
      </w:r>
      <w:r w:rsidR="00E24065" w:rsidRPr="00EB7F46">
        <w:t xml:space="preserve"> </w:t>
      </w:r>
      <w:r w:rsidRPr="00EB7F46">
        <w:t>Constitution</w:t>
      </w:r>
      <w:r w:rsidR="00E24065" w:rsidRPr="00EB7F46">
        <w:t xml:space="preserve"> </w:t>
      </w:r>
      <w:r w:rsidRPr="00EB7F46">
        <w:t>is</w:t>
      </w:r>
      <w:r w:rsidR="00E24065" w:rsidRPr="00EB7F46">
        <w:t xml:space="preserve"> </w:t>
      </w:r>
      <w:r w:rsidRPr="00EB7F46">
        <w:t>the</w:t>
      </w:r>
      <w:r w:rsidR="00E24065" w:rsidRPr="00EB7F46">
        <w:t xml:space="preserve"> </w:t>
      </w:r>
      <w:r w:rsidRPr="00EB7F46">
        <w:t>principal</w:t>
      </w:r>
      <w:r w:rsidR="00E24065" w:rsidRPr="00EB7F46">
        <w:t xml:space="preserve"> </w:t>
      </w:r>
      <w:r w:rsidRPr="00EB7F46">
        <w:t>guarantor</w:t>
      </w:r>
      <w:r w:rsidR="00E24065" w:rsidRPr="00EB7F46">
        <w:t xml:space="preserve"> </w:t>
      </w:r>
      <w:r w:rsidRPr="00EB7F46">
        <w:t>of</w:t>
      </w:r>
      <w:r w:rsidR="00E24065" w:rsidRPr="00EB7F46">
        <w:t xml:space="preserve"> </w:t>
      </w:r>
      <w:r w:rsidRPr="00EB7F46">
        <w:t>protection</w:t>
      </w:r>
      <w:r w:rsidR="00E24065" w:rsidRPr="00EB7F46">
        <w:t xml:space="preserve"> </w:t>
      </w:r>
      <w:r w:rsidRPr="00EB7F46">
        <w:t>from</w:t>
      </w:r>
      <w:r w:rsidR="00E24065" w:rsidRPr="00EB7F46">
        <w:t xml:space="preserve"> </w:t>
      </w:r>
      <w:r w:rsidRPr="00EB7F46">
        <w:t>any</w:t>
      </w:r>
      <w:r w:rsidR="00E24065" w:rsidRPr="00EB7F46">
        <w:t xml:space="preserve"> </w:t>
      </w:r>
      <w:r w:rsidRPr="00EB7F46">
        <w:t>form</w:t>
      </w:r>
      <w:r w:rsidR="00E24065" w:rsidRPr="00EB7F46">
        <w:t xml:space="preserve"> </w:t>
      </w:r>
      <w:r w:rsidRPr="00EB7F46">
        <w:t>of</w:t>
      </w:r>
      <w:r w:rsidR="00E24065" w:rsidRPr="00EB7F46">
        <w:t xml:space="preserve"> </w:t>
      </w:r>
      <w:r w:rsidRPr="00EB7F46">
        <w:t>violation</w:t>
      </w:r>
      <w:r w:rsidR="00E24065" w:rsidRPr="00EB7F46">
        <w:t xml:space="preserve"> </w:t>
      </w:r>
      <w:r w:rsidRPr="00EB7F46">
        <w:t>and</w:t>
      </w:r>
      <w:r w:rsidR="00E24065" w:rsidRPr="00EB7F46">
        <w:t xml:space="preserve"> </w:t>
      </w:r>
      <w:r w:rsidRPr="00EB7F46">
        <w:t>compliance</w:t>
      </w:r>
      <w:r w:rsidR="00E24065" w:rsidRPr="00EB7F46">
        <w:t xml:space="preserve"> </w:t>
      </w:r>
      <w:r w:rsidRPr="00EB7F46">
        <w:t>with</w:t>
      </w:r>
      <w:r w:rsidR="00E24065" w:rsidRPr="00EB7F46">
        <w:t xml:space="preserve"> </w:t>
      </w:r>
      <w:r w:rsidRPr="00EB7F46">
        <w:t>numerous</w:t>
      </w:r>
      <w:r w:rsidR="00E24065" w:rsidRPr="00EB7F46">
        <w:t xml:space="preserve"> </w:t>
      </w:r>
      <w:r w:rsidRPr="00EB7F46">
        <w:t>legislations</w:t>
      </w:r>
      <w:r w:rsidR="00E24065" w:rsidRPr="00EB7F46">
        <w:t xml:space="preserve"> </w:t>
      </w:r>
      <w:r w:rsidRPr="00EB7F46">
        <w:t>both</w:t>
      </w:r>
      <w:r w:rsidR="00E24065" w:rsidRPr="00EB7F46">
        <w:t xml:space="preserve"> </w:t>
      </w:r>
      <w:r w:rsidRPr="00EB7F46">
        <w:t>national</w:t>
      </w:r>
      <w:r w:rsidR="00E24065" w:rsidRPr="00EB7F46">
        <w:t xml:space="preserve"> </w:t>
      </w:r>
      <w:r w:rsidRPr="00EB7F46">
        <w:t>and</w:t>
      </w:r>
      <w:r w:rsidR="00E24065" w:rsidRPr="00EB7F46">
        <w:t xml:space="preserve"> </w:t>
      </w:r>
      <w:r w:rsidRPr="00EB7F46">
        <w:t>international.</w:t>
      </w:r>
      <w:r w:rsidR="00E24065" w:rsidRPr="00EB7F46">
        <w:t xml:space="preserve"> </w:t>
      </w:r>
      <w:r w:rsidRPr="00EB7F46">
        <w:t>In</w:t>
      </w:r>
      <w:r w:rsidR="00E24065" w:rsidRPr="00EB7F46">
        <w:t xml:space="preserve"> </w:t>
      </w:r>
      <w:r w:rsidRPr="00EB7F46">
        <w:t>clear</w:t>
      </w:r>
      <w:r w:rsidR="00E24065" w:rsidRPr="00EB7F46">
        <w:t xml:space="preserve"> </w:t>
      </w:r>
      <w:r w:rsidRPr="00EB7F46">
        <w:t>terms,</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of</w:t>
      </w:r>
      <w:r w:rsidR="00E24065" w:rsidRPr="00EB7F46">
        <w:t xml:space="preserve"> </w:t>
      </w:r>
      <w:r w:rsidRPr="00EB7F46">
        <w:t>2003,</w:t>
      </w:r>
      <w:r w:rsidR="00E24065" w:rsidRPr="00EB7F46">
        <w:t xml:space="preserve"> </w:t>
      </w:r>
      <w:r w:rsidRPr="00EB7F46">
        <w:t>as</w:t>
      </w:r>
      <w:r w:rsidR="00E24065" w:rsidRPr="00EB7F46">
        <w:t xml:space="preserve"> </w:t>
      </w:r>
      <w:r w:rsidRPr="00EB7F46">
        <w:t>amended</w:t>
      </w:r>
      <w:r w:rsidR="00E24065" w:rsidRPr="00EB7F46">
        <w:t xml:space="preserve"> </w:t>
      </w:r>
      <w:r w:rsidRPr="00EB7F46">
        <w:t>to</w:t>
      </w:r>
      <w:r w:rsidR="00E24065" w:rsidRPr="00EB7F46">
        <w:t xml:space="preserve"> </w:t>
      </w:r>
      <w:r w:rsidRPr="00EB7F46">
        <w:t>date,</w:t>
      </w:r>
      <w:r w:rsidR="00E24065" w:rsidRPr="00EB7F46">
        <w:t xml:space="preserve"> </w:t>
      </w:r>
      <w:r w:rsidRPr="00EB7F46">
        <w:t>provides</w:t>
      </w:r>
      <w:r w:rsidR="00E24065" w:rsidRPr="00EB7F46">
        <w:t xml:space="preserve"> </w:t>
      </w:r>
      <w:r w:rsidRPr="00EB7F46">
        <w:t>that</w:t>
      </w:r>
      <w:r w:rsidR="00E24065" w:rsidRPr="00EB7F46">
        <w:t xml:space="preserve"> </w:t>
      </w:r>
      <w:r w:rsidRPr="00EB7F46">
        <w:t>the</w:t>
      </w:r>
      <w:r w:rsidR="00E24065" w:rsidRPr="00EB7F46">
        <w:t xml:space="preserve"> </w:t>
      </w:r>
      <w:r w:rsidRPr="00EB7F46">
        <w:t>human</w:t>
      </w:r>
      <w:r w:rsidR="00E24065" w:rsidRPr="00EB7F46">
        <w:t xml:space="preserve"> </w:t>
      </w:r>
      <w:r w:rsidRPr="00EB7F46">
        <w:t>person</w:t>
      </w:r>
      <w:r w:rsidR="00E24065" w:rsidRPr="00EB7F46">
        <w:t xml:space="preserve"> </w:t>
      </w:r>
      <w:r w:rsidRPr="00EB7F46">
        <w:t>is</w:t>
      </w:r>
      <w:r w:rsidR="00E24065" w:rsidRPr="00EB7F46">
        <w:t xml:space="preserve"> </w:t>
      </w:r>
      <w:r w:rsidRPr="00EB7F46">
        <w:t>sacred</w:t>
      </w:r>
      <w:r w:rsidR="00E24065" w:rsidRPr="00EB7F46">
        <w:t xml:space="preserve"> </w:t>
      </w:r>
      <w:r w:rsidRPr="00EB7F46">
        <w:t>and</w:t>
      </w:r>
      <w:r w:rsidR="00E24065" w:rsidRPr="00EB7F46">
        <w:t xml:space="preserve"> </w:t>
      </w:r>
      <w:r w:rsidRPr="00EB7F46">
        <w:t>inviolable.</w:t>
      </w:r>
      <w:r w:rsidR="00CD44D3">
        <w:rPr>
          <w:rStyle w:val="FootnoteReference"/>
        </w:rPr>
        <w:footnoteReference w:id="98"/>
      </w:r>
      <w:r w:rsidR="00E24065" w:rsidRPr="00EB7F46">
        <w:t xml:space="preserve"> </w:t>
      </w:r>
      <w:r w:rsidRPr="00EB7F46">
        <w:t>The</w:t>
      </w:r>
      <w:r w:rsidR="00E24065" w:rsidRPr="00EB7F46">
        <w:t xml:space="preserve"> </w:t>
      </w:r>
      <w:r w:rsidRPr="00EB7F46">
        <w:t>same</w:t>
      </w:r>
      <w:r w:rsidR="00E24065" w:rsidRPr="00EB7F46">
        <w:t xml:space="preserve"> </w:t>
      </w:r>
      <w:r w:rsidRPr="00EB7F46">
        <w:t>provision</w:t>
      </w:r>
      <w:r w:rsidR="00E24065" w:rsidRPr="00EB7F46">
        <w:t xml:space="preserve"> </w:t>
      </w:r>
      <w:r w:rsidRPr="00EB7F46">
        <w:t>guarantees</w:t>
      </w:r>
      <w:r w:rsidR="00E24065" w:rsidRPr="00EB7F46">
        <w:t xml:space="preserve"> </w:t>
      </w:r>
      <w:r w:rsidRPr="00EB7F46">
        <w:t>that</w:t>
      </w:r>
      <w:r w:rsidR="00E24065" w:rsidRPr="00EB7F46">
        <w:t xml:space="preserve"> </w:t>
      </w:r>
      <w:r w:rsidRPr="00EB7F46">
        <w:t>the</w:t>
      </w:r>
      <w:r w:rsidR="00E24065" w:rsidRPr="00EB7F46">
        <w:t xml:space="preserve"> </w:t>
      </w:r>
      <w:r w:rsidRPr="00EB7F46">
        <w:t>state</w:t>
      </w:r>
      <w:r w:rsidR="00E24065" w:rsidRPr="00EB7F46">
        <w:t xml:space="preserve"> </w:t>
      </w:r>
      <w:r w:rsidRPr="00EB7F46">
        <w:t>and</w:t>
      </w:r>
      <w:r w:rsidR="00E24065" w:rsidRPr="00EB7F46">
        <w:t xml:space="preserve"> </w:t>
      </w:r>
      <w:r w:rsidRPr="00EB7F46">
        <w:t>all</w:t>
      </w:r>
      <w:r w:rsidR="00E24065" w:rsidRPr="00EB7F46">
        <w:t xml:space="preserve"> </w:t>
      </w:r>
      <w:r w:rsidRPr="00EB7F46">
        <w:t>public</w:t>
      </w:r>
      <w:r w:rsidR="00E24065" w:rsidRPr="00EB7F46">
        <w:t xml:space="preserve"> </w:t>
      </w:r>
      <w:r w:rsidRPr="00EB7F46">
        <w:t>administration</w:t>
      </w:r>
      <w:r w:rsidR="00E24065" w:rsidRPr="00EB7F46">
        <w:t xml:space="preserve"> </w:t>
      </w:r>
      <w:r w:rsidRPr="00EB7F46">
        <w:t>organs</w:t>
      </w:r>
      <w:r w:rsidR="00E24065" w:rsidRPr="00EB7F46">
        <w:t xml:space="preserve"> </w:t>
      </w:r>
      <w:r w:rsidRPr="00EB7F46">
        <w:t>have</w:t>
      </w:r>
      <w:r w:rsidR="00E24065" w:rsidRPr="00EB7F46">
        <w:t xml:space="preserve"> </w:t>
      </w:r>
      <w:r w:rsidRPr="00EB7F46">
        <w:t>the</w:t>
      </w:r>
      <w:r w:rsidR="00E24065" w:rsidRPr="00EB7F46">
        <w:t xml:space="preserve"> </w:t>
      </w:r>
      <w:r w:rsidRPr="00EB7F46">
        <w:t>absolute</w:t>
      </w:r>
      <w:r w:rsidR="00E24065" w:rsidRPr="00EB7F46">
        <w:t xml:space="preserve"> </w:t>
      </w:r>
      <w:r w:rsidRPr="00EB7F46">
        <w:t>obligation</w:t>
      </w:r>
      <w:r w:rsidR="00E24065" w:rsidRPr="00EB7F46">
        <w:t xml:space="preserve"> </w:t>
      </w:r>
      <w:r w:rsidRPr="00EB7F46">
        <w:t>to</w:t>
      </w:r>
      <w:r w:rsidR="00E24065" w:rsidRPr="00EB7F46">
        <w:t xml:space="preserve"> </w:t>
      </w:r>
      <w:r w:rsidRPr="00EB7F46">
        <w:t>respect</w:t>
      </w:r>
      <w:r w:rsidR="00E24065" w:rsidRPr="00EB7F46">
        <w:t xml:space="preserve"> </w:t>
      </w:r>
      <w:r w:rsidRPr="00EB7F46">
        <w:t>protect</w:t>
      </w:r>
      <w:r w:rsidR="00E24065" w:rsidRPr="00EB7F46">
        <w:t xml:space="preserve"> </w:t>
      </w:r>
      <w:r w:rsidRPr="00EB7F46">
        <w:t>and</w:t>
      </w:r>
      <w:r w:rsidR="00E24065" w:rsidRPr="00EB7F46">
        <w:t xml:space="preserve"> </w:t>
      </w:r>
      <w:r w:rsidRPr="00EB7F46">
        <w:t>defend</w:t>
      </w:r>
      <w:r w:rsidR="00E24065" w:rsidRPr="00EB7F46">
        <w:t xml:space="preserve"> </w:t>
      </w:r>
      <w:r w:rsidRPr="00EB7F46">
        <w:t>human</w:t>
      </w:r>
      <w:r w:rsidR="00E24065" w:rsidRPr="00EB7F46">
        <w:t xml:space="preserve"> </w:t>
      </w:r>
      <w:r w:rsidRPr="00EB7F46">
        <w:t>beings</w:t>
      </w:r>
      <w:r w:rsidR="00E24065" w:rsidRPr="00EB7F46">
        <w:t xml:space="preserve"> </w:t>
      </w:r>
      <w:r w:rsidRPr="00EB7F46">
        <w:t>from</w:t>
      </w:r>
      <w:r w:rsidR="00E24065" w:rsidRPr="00EB7F46">
        <w:t xml:space="preserve"> </w:t>
      </w:r>
      <w:r w:rsidRPr="00EB7F46">
        <w:t>violations.</w:t>
      </w:r>
      <w:r w:rsidR="00CD44D3">
        <w:rPr>
          <w:rStyle w:val="FootnoteReference"/>
        </w:rPr>
        <w:footnoteReference w:id="99"/>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further</w:t>
      </w:r>
      <w:r w:rsidR="00E24065" w:rsidRPr="00EB7F46">
        <w:t xml:space="preserve"> </w:t>
      </w:r>
      <w:r w:rsidRPr="00EB7F46">
        <w:t>guarantees</w:t>
      </w:r>
      <w:r w:rsidR="00E24065" w:rsidRPr="00EB7F46">
        <w:t xml:space="preserve"> </w:t>
      </w:r>
      <w:r w:rsidRPr="00EB7F46">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life,</w:t>
      </w:r>
      <w:r w:rsidR="00E24065" w:rsidRPr="00EB7F46">
        <w:t xml:space="preserve"> </w:t>
      </w:r>
      <w:r w:rsidRPr="00EB7F46">
        <w:t>physical</w:t>
      </w:r>
      <w:r w:rsidR="00E24065" w:rsidRPr="00EB7F46">
        <w:t xml:space="preserve"> </w:t>
      </w:r>
      <w:r w:rsidRPr="00EB7F46">
        <w:t>and</w:t>
      </w:r>
      <w:r w:rsidR="00E24065" w:rsidRPr="00EB7F46">
        <w:t xml:space="preserve"> </w:t>
      </w:r>
      <w:r w:rsidRPr="00EB7F46">
        <w:t>mental</w:t>
      </w:r>
      <w:r w:rsidR="00E24065" w:rsidRPr="00EB7F46">
        <w:t xml:space="preserve"> </w:t>
      </w:r>
      <w:r w:rsidRPr="00EB7F46">
        <w:t>integrity,</w:t>
      </w:r>
      <w:r w:rsidR="00E24065" w:rsidRPr="00EB7F46">
        <w:t xml:space="preserve"> </w:t>
      </w:r>
      <w:r w:rsidRPr="00EB7F46">
        <w:t>and</w:t>
      </w:r>
      <w:r w:rsidR="00E24065" w:rsidRPr="00EB7F46">
        <w:t xml:space="preserve"> </w:t>
      </w:r>
      <w:r w:rsidRPr="00EB7F46">
        <w:t>equality</w:t>
      </w:r>
      <w:r w:rsidR="00E24065" w:rsidRPr="00EB7F46">
        <w:t xml:space="preserve"> </w:t>
      </w:r>
      <w:r w:rsidRPr="00EB7F46">
        <w:t>of</w:t>
      </w:r>
      <w:r w:rsidR="00E24065" w:rsidRPr="00EB7F46">
        <w:t xml:space="preserve"> </w:t>
      </w:r>
      <w:r w:rsidRPr="00EB7F46">
        <w:t>all</w:t>
      </w:r>
      <w:r w:rsidR="00E24065" w:rsidRPr="00EB7F46">
        <w:t xml:space="preserve"> </w:t>
      </w:r>
      <w:r w:rsidRPr="00EB7F46">
        <w:t>human</w:t>
      </w:r>
      <w:r w:rsidR="00E24065" w:rsidRPr="00EB7F46">
        <w:t xml:space="preserve"> </w:t>
      </w:r>
      <w:r w:rsidRPr="00EB7F46">
        <w:t>beings</w:t>
      </w:r>
      <w:r w:rsidR="00E24065" w:rsidRPr="00EB7F46">
        <w:t xml:space="preserve"> </w:t>
      </w:r>
      <w:r w:rsidRPr="00EB7F46">
        <w:t>before</w:t>
      </w:r>
      <w:r w:rsidR="00E24065" w:rsidRPr="00EB7F46">
        <w:t xml:space="preserve"> </w:t>
      </w:r>
      <w:r w:rsidRPr="00EB7F46">
        <w:t>the</w:t>
      </w:r>
      <w:r w:rsidR="00E24065" w:rsidRPr="00EB7F46">
        <w:t xml:space="preserve"> </w:t>
      </w:r>
      <w:r w:rsidRPr="00EB7F46">
        <w:t>law.</w:t>
      </w:r>
      <w:r w:rsidR="00CD44D3">
        <w:rPr>
          <w:rStyle w:val="FootnoteReference"/>
        </w:rPr>
        <w:footnoteReference w:id="100"/>
      </w:r>
    </w:p>
    <w:p w:rsidR="00951BC8" w:rsidRPr="00EB7F46" w:rsidRDefault="00951BC8" w:rsidP="00EB7F46">
      <w:pPr>
        <w:pStyle w:val="SingleTxtG"/>
      </w:pPr>
      <w:r w:rsidRPr="00EB7F46">
        <w:t>216.</w:t>
      </w:r>
      <w:r w:rsidRPr="00EB7F46">
        <w:tab/>
        <w:t>It</w:t>
      </w:r>
      <w:r w:rsidR="00E24065" w:rsidRPr="00EB7F46">
        <w:t xml:space="preserve"> </w:t>
      </w:r>
      <w:r w:rsidRPr="00EB7F46">
        <w:t>should</w:t>
      </w:r>
      <w:r w:rsidR="00E24065" w:rsidRPr="00EB7F46">
        <w:t xml:space="preserve"> </w:t>
      </w:r>
      <w:r w:rsidRPr="00EB7F46">
        <w:t>also</w:t>
      </w:r>
      <w:r w:rsidR="00E24065" w:rsidRPr="00EB7F46">
        <w:t xml:space="preserve"> </w:t>
      </w:r>
      <w:r w:rsidRPr="00EB7F46">
        <w:t>be</w:t>
      </w:r>
      <w:r w:rsidR="00E24065" w:rsidRPr="00EB7F46">
        <w:t xml:space="preserve"> </w:t>
      </w:r>
      <w:r w:rsidRPr="00EB7F46">
        <w:t>noted</w:t>
      </w:r>
      <w:r w:rsidR="00E24065" w:rsidRPr="00EB7F46">
        <w:t xml:space="preserve"> </w:t>
      </w:r>
      <w:r w:rsidRPr="00EB7F46">
        <w:t>that</w:t>
      </w:r>
      <w:r w:rsidR="00E24065" w:rsidRPr="00EB7F46">
        <w:t xml:space="preserve"> </w:t>
      </w:r>
      <w:r w:rsidRPr="00EB7F46">
        <w:t>Rwanda</w:t>
      </w:r>
      <w:r w:rsidR="00E24065" w:rsidRPr="00EB7F46">
        <w:t xml:space="preserve"> </w:t>
      </w:r>
      <w:r w:rsidRPr="00EB7F46">
        <w:t>submits</w:t>
      </w:r>
      <w:r w:rsidR="00E24065" w:rsidRPr="00EB7F46">
        <w:t xml:space="preserve"> </w:t>
      </w:r>
      <w:r w:rsidRPr="00EB7F46">
        <w:t>to</w:t>
      </w:r>
      <w:r w:rsidR="00E24065" w:rsidRPr="00EB7F46">
        <w:t xml:space="preserve"> </w:t>
      </w:r>
      <w:r w:rsidRPr="00EB7F46">
        <w:t>international</w:t>
      </w:r>
      <w:r w:rsidR="00E24065" w:rsidRPr="00EB7F46">
        <w:t xml:space="preserve"> </w:t>
      </w:r>
      <w:r w:rsidRPr="00EB7F46">
        <w:t>human</w:t>
      </w:r>
      <w:r w:rsidR="00E24065" w:rsidRPr="00EB7F46">
        <w:t xml:space="preserve"> </w:t>
      </w:r>
      <w:r w:rsidRPr="00EB7F46">
        <w:t>instruments/law</w:t>
      </w:r>
      <w:r w:rsidR="00E24065" w:rsidRPr="00EB7F46">
        <w:t xml:space="preserve"> </w:t>
      </w:r>
      <w:r w:rsidRPr="00EB7F46">
        <w:t>as</w:t>
      </w:r>
      <w:r w:rsidR="00E24065" w:rsidRPr="00EB7F46">
        <w:t xml:space="preserve"> </w:t>
      </w:r>
      <w:r w:rsidRPr="00EB7F46">
        <w:t>a</w:t>
      </w:r>
      <w:r w:rsidR="00E24065" w:rsidRPr="00EB7F46">
        <w:t xml:space="preserve"> </w:t>
      </w:r>
      <w:r w:rsidRPr="00EB7F46">
        <w:t>state</w:t>
      </w:r>
      <w:r w:rsidR="00E24065" w:rsidRPr="00EB7F46">
        <w:t xml:space="preserve"> </w:t>
      </w:r>
      <w:r w:rsidRPr="00EB7F46">
        <w:t>party</w:t>
      </w:r>
      <w:r w:rsidR="00E24065" w:rsidRPr="00EB7F46">
        <w:t xml:space="preserve"> </w:t>
      </w:r>
      <w:r w:rsidRPr="00EB7F46">
        <w:t>to</w:t>
      </w:r>
      <w:r w:rsidR="00E24065" w:rsidRPr="00EB7F46">
        <w:t xml:space="preserve"> </w:t>
      </w:r>
      <w:r w:rsidRPr="00EB7F46">
        <w:t>the</w:t>
      </w:r>
      <w:r w:rsidR="00E24065" w:rsidRPr="00EB7F46">
        <w:t xml:space="preserve"> </w:t>
      </w:r>
      <w:r w:rsidRPr="00EB7F46">
        <w:t>following</w:t>
      </w:r>
      <w:r w:rsidR="00E24065" w:rsidRPr="00EB7F46">
        <w:t xml:space="preserve"> </w:t>
      </w:r>
      <w:r w:rsidRPr="00EB7F46">
        <w:t>instruments</w:t>
      </w:r>
      <w:r w:rsidR="00E24065" w:rsidRPr="00EB7F46">
        <w:t xml:space="preserve"> </w:t>
      </w:r>
      <w:r w:rsidRPr="00EB7F46">
        <w:t>which</w:t>
      </w:r>
      <w:r w:rsidR="00E24065" w:rsidRPr="00EB7F46">
        <w:t xml:space="preserve"> </w:t>
      </w:r>
      <w:r w:rsidRPr="00EB7F46">
        <w:t>were</w:t>
      </w:r>
      <w:r w:rsidR="00E24065" w:rsidRPr="00EB7F46">
        <w:t xml:space="preserve"> </w:t>
      </w:r>
      <w:r w:rsidRPr="00EB7F46">
        <w:t>duly</w:t>
      </w:r>
      <w:r w:rsidR="00E24065" w:rsidRPr="00EB7F46">
        <w:t xml:space="preserve"> </w:t>
      </w:r>
      <w:r w:rsidRPr="00EB7F46">
        <w:t>signed</w:t>
      </w:r>
      <w:r w:rsidR="00E24065" w:rsidRPr="00EB7F46">
        <w:t xml:space="preserve"> </w:t>
      </w:r>
      <w:r w:rsidRPr="00EB7F46">
        <w:t>and</w:t>
      </w:r>
      <w:r w:rsidR="00E24065" w:rsidRPr="00EB7F46">
        <w:t xml:space="preserve"> </w:t>
      </w:r>
      <w:r w:rsidRPr="00EB7F46">
        <w:t>ratified.</w:t>
      </w:r>
      <w:r w:rsidR="00E24065" w:rsidRPr="00EB7F46">
        <w:t xml:space="preserve"> </w:t>
      </w:r>
      <w:r w:rsidRPr="00EB7F46">
        <w:t>They</w:t>
      </w:r>
      <w:r w:rsidR="00E24065" w:rsidRPr="00EB7F46">
        <w:t xml:space="preserve"> </w:t>
      </w:r>
      <w:r w:rsidRPr="00EB7F46">
        <w:t>include</w:t>
      </w:r>
      <w:r w:rsidR="00E24065" w:rsidRPr="00EB7F46">
        <w:t xml:space="preserve"> </w:t>
      </w:r>
      <w:r w:rsidRPr="00EB7F46">
        <w:t>the</w:t>
      </w:r>
      <w:r w:rsidR="00E24065" w:rsidRPr="00EB7F46">
        <w:t xml:space="preserve"> </w:t>
      </w:r>
      <w:r w:rsidRPr="00EB7F46">
        <w:t>Convention</w:t>
      </w:r>
      <w:r w:rsidR="00E24065" w:rsidRPr="00EB7F46">
        <w:t xml:space="preserve"> </w:t>
      </w:r>
      <w:r w:rsidRPr="00EB7F46">
        <w:t>against</w:t>
      </w:r>
      <w:r w:rsidR="00E24065" w:rsidRPr="00EB7F46">
        <w:t xml:space="preserve"> </w:t>
      </w:r>
      <w:r w:rsidRPr="00EB7F46">
        <w:t>Torture</w:t>
      </w:r>
      <w:r w:rsidR="00E24065" w:rsidRPr="00EB7F46">
        <w:t xml:space="preserve"> </w:t>
      </w:r>
      <w:r w:rsidRPr="00EB7F46">
        <w:t>and</w:t>
      </w:r>
      <w:r w:rsidR="00E24065" w:rsidRPr="00EB7F46">
        <w:t xml:space="preserve"> </w:t>
      </w:r>
      <w:r w:rsidRPr="00EB7F46">
        <w:t>Other</w:t>
      </w:r>
      <w:r w:rsidR="00E24065" w:rsidRPr="00EB7F46">
        <w:t xml:space="preserve"> </w:t>
      </w:r>
      <w:r w:rsidRPr="00EB7F46">
        <w:t>Cruel,</w:t>
      </w:r>
      <w:r w:rsidR="00E24065" w:rsidRPr="00EB7F46">
        <w:t xml:space="preserve"> </w:t>
      </w:r>
      <w:r w:rsidRPr="00EB7F46">
        <w:t>Inhuman</w:t>
      </w:r>
      <w:r w:rsidR="00E24065" w:rsidRPr="00EB7F46">
        <w:t xml:space="preserve"> </w:t>
      </w:r>
      <w:r w:rsidRPr="00EB7F46">
        <w:t>or</w:t>
      </w:r>
      <w:r w:rsidR="00E24065" w:rsidRPr="00EB7F46">
        <w:t xml:space="preserve"> </w:t>
      </w:r>
      <w:r w:rsidRPr="00EB7F46">
        <w:t>Degrading</w:t>
      </w:r>
      <w:r w:rsidR="00E24065" w:rsidRPr="00EB7F46">
        <w:t xml:space="preserve"> </w:t>
      </w:r>
      <w:r w:rsidRPr="00EB7F46">
        <w:t>Treatment</w:t>
      </w:r>
      <w:r w:rsidR="00E24065" w:rsidRPr="00EB7F46">
        <w:t xml:space="preserve"> </w:t>
      </w:r>
      <w:r w:rsidRPr="00EB7F46">
        <w:t>or</w:t>
      </w:r>
      <w:r w:rsidR="00E24065" w:rsidRPr="00EB7F46">
        <w:t xml:space="preserve"> </w:t>
      </w:r>
      <w:r w:rsidRPr="00EB7F46">
        <w:t>Punishment</w:t>
      </w:r>
      <w:r w:rsidR="00E24065" w:rsidRPr="00EB7F46">
        <w:t xml:space="preserve"> </w:t>
      </w:r>
      <w:r w:rsidRPr="00EB7F46">
        <w:t>(CAT),</w:t>
      </w:r>
      <w:r w:rsidR="00E24065" w:rsidRPr="00EB7F46">
        <w:t xml:space="preserve"> </w:t>
      </w:r>
      <w:r w:rsidRPr="00EB7F46">
        <w:t>ICCPR,</w:t>
      </w:r>
      <w:r w:rsidR="00E24065" w:rsidRPr="00EB7F46">
        <w:t xml:space="preserve"> </w:t>
      </w:r>
      <w:r w:rsidRPr="00EB7F46">
        <w:t>ICESCR,</w:t>
      </w:r>
      <w:r w:rsidR="00E24065" w:rsidRPr="00EB7F46">
        <w:t xml:space="preserve"> </w:t>
      </w:r>
      <w:r w:rsidRPr="00EB7F46">
        <w:t>UDHR,</w:t>
      </w:r>
      <w:r w:rsidR="00E24065" w:rsidRPr="00EB7F46">
        <w:t xml:space="preserve"> </w:t>
      </w:r>
      <w:r w:rsidRPr="00EB7F46">
        <w:t>ACHPR,</w:t>
      </w:r>
      <w:r w:rsidR="00E24065" w:rsidRPr="00EB7F46">
        <w:t xml:space="preserve"> </w:t>
      </w:r>
      <w:r w:rsidRPr="00EB7F46">
        <w:t>CEDAW,</w:t>
      </w:r>
      <w:r w:rsidR="00E24065" w:rsidRPr="00EB7F46">
        <w:t xml:space="preserve"> </w:t>
      </w:r>
      <w:r w:rsidR="00CD44D3">
        <w:t>etc.</w:t>
      </w:r>
      <w:r w:rsidR="00E24065" w:rsidRPr="00EB7F46">
        <w:t xml:space="preserve"> </w:t>
      </w:r>
      <w:r w:rsidRPr="00EB7F46">
        <w:t>This</w:t>
      </w:r>
      <w:r w:rsidR="00E24065" w:rsidRPr="00EB7F46">
        <w:t xml:space="preserve"> </w:t>
      </w:r>
      <w:r w:rsidRPr="00EB7F46">
        <w:t>commitment</w:t>
      </w:r>
      <w:r w:rsidR="00E24065" w:rsidRPr="00EB7F46">
        <w:t xml:space="preserve"> </w:t>
      </w:r>
      <w:r w:rsidRPr="00EB7F46">
        <w:t>not</w:t>
      </w:r>
      <w:r w:rsidR="00E24065" w:rsidRPr="00EB7F46">
        <w:t xml:space="preserve"> </w:t>
      </w:r>
      <w:r w:rsidRPr="00EB7F46">
        <w:t>only</w:t>
      </w:r>
      <w:r w:rsidR="00E24065" w:rsidRPr="00EB7F46">
        <w:t xml:space="preserve"> </w:t>
      </w:r>
      <w:r w:rsidRPr="00EB7F46">
        <w:t>obliges</w:t>
      </w:r>
      <w:r w:rsidR="00E24065" w:rsidRPr="00EB7F46">
        <w:t xml:space="preserve"> </w:t>
      </w:r>
      <w:r w:rsidRPr="00EB7F46">
        <w:t>Rwanda</w:t>
      </w:r>
      <w:r w:rsidR="00E24065" w:rsidRPr="00EB7F46">
        <w:t xml:space="preserve"> </w:t>
      </w:r>
      <w:r w:rsidRPr="00EB7F46">
        <w:t>make</w:t>
      </w:r>
      <w:r w:rsidR="00E24065" w:rsidRPr="00EB7F46">
        <w:t xml:space="preserve"> </w:t>
      </w:r>
      <w:r w:rsidRPr="00EB7F46">
        <w:t>these</w:t>
      </w:r>
      <w:r w:rsidR="00E24065" w:rsidRPr="00EB7F46">
        <w:t xml:space="preserve"> </w:t>
      </w:r>
      <w:r w:rsidRPr="00EB7F46">
        <w:t>instruments</w:t>
      </w:r>
      <w:r w:rsidR="00E24065" w:rsidRPr="00EB7F46">
        <w:t xml:space="preserve"> </w:t>
      </w:r>
      <w:r w:rsidRPr="00EB7F46">
        <w:t>part</w:t>
      </w:r>
      <w:r w:rsidR="00E24065" w:rsidRPr="00EB7F46">
        <w:t xml:space="preserve"> </w:t>
      </w:r>
      <w:r w:rsidRPr="00EB7F46">
        <w:t>of</w:t>
      </w:r>
      <w:r w:rsidR="00E24065" w:rsidRPr="00EB7F46">
        <w:t xml:space="preserve"> </w:t>
      </w:r>
      <w:r w:rsidRPr="00EB7F46">
        <w:t>domestic</w:t>
      </w:r>
      <w:r w:rsidR="00E24065" w:rsidRPr="00EB7F46">
        <w:t xml:space="preserve"> </w:t>
      </w:r>
      <w:r w:rsidRPr="00EB7F46">
        <w:t>law</w:t>
      </w:r>
      <w:r w:rsidR="00E24065" w:rsidRPr="00EB7F46">
        <w:t xml:space="preserve"> </w:t>
      </w:r>
      <w:r w:rsidRPr="00EB7F46">
        <w:t>but</w:t>
      </w:r>
      <w:r w:rsidR="00E24065" w:rsidRPr="00EB7F46">
        <w:t xml:space="preserve"> </w:t>
      </w:r>
      <w:r w:rsidRPr="00EB7F46">
        <w:t>also</w:t>
      </w:r>
      <w:r w:rsidR="00E24065" w:rsidRPr="00EB7F46">
        <w:t xml:space="preserve"> </w:t>
      </w:r>
      <w:r w:rsidRPr="00EB7F46">
        <w:t>seeks</w:t>
      </w:r>
      <w:r w:rsidR="00E24065" w:rsidRPr="00EB7F46">
        <w:t xml:space="preserve"> </w:t>
      </w:r>
      <w:r w:rsidRPr="00EB7F46">
        <w:t>their</w:t>
      </w:r>
      <w:r w:rsidR="00E24065" w:rsidRPr="00EB7F46">
        <w:t xml:space="preserve"> </w:t>
      </w:r>
      <w:r w:rsidRPr="00EB7F46">
        <w:t>enforcement</w:t>
      </w:r>
      <w:r w:rsidR="00E24065" w:rsidRPr="00EB7F46">
        <w:t xml:space="preserve"> </w:t>
      </w:r>
      <w:r w:rsidRPr="00EB7F46">
        <w:t>to</w:t>
      </w:r>
      <w:r w:rsidR="00E24065" w:rsidRPr="00EB7F46">
        <w:t xml:space="preserve"> </w:t>
      </w:r>
      <w:r w:rsidRPr="00EB7F46">
        <w:t>give</w:t>
      </w:r>
      <w:r w:rsidR="00E24065" w:rsidRPr="00EB7F46">
        <w:t xml:space="preserve"> </w:t>
      </w:r>
      <w:r w:rsidRPr="00EB7F46">
        <w:t>effect</w:t>
      </w:r>
      <w:r w:rsidR="00E24065" w:rsidRPr="00EB7F46">
        <w:t xml:space="preserve"> </w:t>
      </w:r>
      <w:r w:rsidRPr="00EB7F46">
        <w:t>to</w:t>
      </w:r>
      <w:r w:rsidR="00E24065" w:rsidRPr="00EB7F46">
        <w:t xml:space="preserve"> </w:t>
      </w:r>
      <w:r w:rsidRPr="00EB7F46">
        <w:t>their</w:t>
      </w:r>
      <w:r w:rsidR="00E24065" w:rsidRPr="00EB7F46">
        <w:t xml:space="preserve"> </w:t>
      </w:r>
      <w:r w:rsidRPr="00EB7F46">
        <w:t>provisions.</w:t>
      </w:r>
    </w:p>
    <w:p w:rsidR="00951BC8" w:rsidRPr="00EB7F46" w:rsidRDefault="00951BC8" w:rsidP="00EB7F46">
      <w:pPr>
        <w:pStyle w:val="SingleTxtG"/>
      </w:pPr>
      <w:r w:rsidRPr="00EB7F46">
        <w:t>217.</w:t>
      </w:r>
      <w:r w:rsidRPr="00EB7F46">
        <w:tab/>
        <w:t>The</w:t>
      </w:r>
      <w:r w:rsidR="00E24065" w:rsidRPr="00EB7F46">
        <w:t xml:space="preserve"> </w:t>
      </w:r>
      <w:r w:rsidRPr="00EB7F46">
        <w:t>Criminal</w:t>
      </w:r>
      <w:r w:rsidR="00E24065" w:rsidRPr="00EB7F46">
        <w:t xml:space="preserve"> </w:t>
      </w:r>
      <w:r w:rsidRPr="00EB7F46">
        <w:t>Code</w:t>
      </w:r>
      <w:r w:rsidR="00E24065" w:rsidRPr="00EB7F46">
        <w:t xml:space="preserve"> </w:t>
      </w:r>
      <w:r w:rsidRPr="00EB7F46">
        <w:t>of</w:t>
      </w:r>
      <w:r w:rsidR="00E24065" w:rsidRPr="00EB7F46">
        <w:t xml:space="preserve"> </w:t>
      </w:r>
      <w:r w:rsidRPr="00EB7F46">
        <w:t>Rwanda,</w:t>
      </w:r>
      <w:r w:rsidR="00E24065" w:rsidRPr="00EB7F46">
        <w:t xml:space="preserve"> </w:t>
      </w:r>
      <w:r w:rsidRPr="00EB7F46">
        <w:t>in</w:t>
      </w:r>
      <w:r w:rsidR="00E24065" w:rsidRPr="00EB7F46">
        <w:t xml:space="preserve"> </w:t>
      </w:r>
      <w:r w:rsidRPr="00EB7F46">
        <w:t>its</w:t>
      </w:r>
      <w:r w:rsidR="00E24065" w:rsidRPr="00EB7F46">
        <w:t xml:space="preserve"> </w:t>
      </w:r>
      <w:r w:rsidRPr="00EB7F46">
        <w:t>articles</w:t>
      </w:r>
      <w:r w:rsidR="00E24065" w:rsidRPr="00EB7F46">
        <w:t xml:space="preserve"> </w:t>
      </w:r>
      <w:r w:rsidRPr="00EB7F46">
        <w:t>310</w:t>
      </w:r>
      <w:r w:rsidR="00CD44D3">
        <w:t>–</w:t>
      </w:r>
      <w:r w:rsidRPr="00EB7F46">
        <w:t>352,</w:t>
      </w:r>
      <w:r w:rsidR="00E24065" w:rsidRPr="00EB7F46">
        <w:t xml:space="preserve"> </w:t>
      </w:r>
      <w:r w:rsidRPr="00EB7F46">
        <w:t>also</w:t>
      </w:r>
      <w:r w:rsidR="00E24065" w:rsidRPr="00EB7F46">
        <w:t xml:space="preserve"> </w:t>
      </w:r>
      <w:r w:rsidRPr="00EB7F46">
        <w:t>punishes</w:t>
      </w:r>
      <w:r w:rsidR="00E24065" w:rsidRPr="00EB7F46">
        <w:t xml:space="preserve"> </w:t>
      </w:r>
      <w:r w:rsidRPr="00EB7F46">
        <w:t>offences</w:t>
      </w:r>
      <w:r w:rsidR="00E24065" w:rsidRPr="00EB7F46">
        <w:t xml:space="preserve"> </w:t>
      </w:r>
      <w:r w:rsidRPr="00EB7F46">
        <w:t>involving</w:t>
      </w:r>
      <w:r w:rsidR="00E24065" w:rsidRPr="00EB7F46">
        <w:t xml:space="preserve"> </w:t>
      </w:r>
      <w:r w:rsidRPr="00EB7F46">
        <w:t>assaults,</w:t>
      </w:r>
      <w:r w:rsidR="00E24065" w:rsidRPr="00EB7F46">
        <w:t xml:space="preserve"> </w:t>
      </w:r>
      <w:r w:rsidRPr="00EB7F46">
        <w:t>battery</w:t>
      </w:r>
      <w:r w:rsidR="00E24065" w:rsidRPr="00EB7F46">
        <w:t xml:space="preserve"> </w:t>
      </w:r>
      <w:r w:rsidRPr="00EB7F46">
        <w:t>and</w:t>
      </w:r>
      <w:r w:rsidR="00E24065" w:rsidRPr="00EB7F46">
        <w:t xml:space="preserve"> </w:t>
      </w:r>
      <w:r w:rsidRPr="00EB7F46">
        <w:t>intentional</w:t>
      </w:r>
      <w:r w:rsidR="00E24065" w:rsidRPr="00EB7F46">
        <w:t xml:space="preserve"> </w:t>
      </w:r>
      <w:r w:rsidRPr="00EB7F46">
        <w:t>acts</w:t>
      </w:r>
      <w:r w:rsidR="00E24065" w:rsidRPr="00EB7F46">
        <w:t xml:space="preserve"> </w:t>
      </w:r>
      <w:r w:rsidRPr="00EB7F46">
        <w:t>that</w:t>
      </w:r>
      <w:r w:rsidR="00E24065" w:rsidRPr="00EB7F46">
        <w:t xml:space="preserve"> </w:t>
      </w:r>
      <w:r w:rsidRPr="00EB7F46">
        <w:t>cause</w:t>
      </w:r>
      <w:r w:rsidR="00E24065" w:rsidRPr="00EB7F46">
        <w:t xml:space="preserve"> </w:t>
      </w:r>
      <w:r w:rsidRPr="00EB7F46">
        <w:t>unlawful</w:t>
      </w:r>
      <w:r w:rsidR="00E24065" w:rsidRPr="00EB7F46">
        <w:t xml:space="preserve"> </w:t>
      </w:r>
      <w:r w:rsidRPr="00EB7F46">
        <w:t>harm.</w:t>
      </w:r>
      <w:r w:rsidR="00E24065" w:rsidRPr="00EB7F46">
        <w:t xml:space="preserve"> </w:t>
      </w:r>
      <w:r w:rsidRPr="00EB7F46">
        <w:t>Cases</w:t>
      </w:r>
      <w:r w:rsidR="00E24065" w:rsidRPr="00EB7F46">
        <w:t xml:space="preserve"> </w:t>
      </w:r>
      <w:r w:rsidRPr="00EB7F46">
        <w:t>of</w:t>
      </w:r>
      <w:r w:rsidR="00E24065" w:rsidRPr="00EB7F46">
        <w:t xml:space="preserve"> </w:t>
      </w:r>
      <w:r w:rsidRPr="00EB7F46">
        <w:t>racially</w:t>
      </w:r>
      <w:r w:rsidR="00E24065" w:rsidRPr="00EB7F46">
        <w:t xml:space="preserve"> </w:t>
      </w:r>
      <w:r w:rsidRPr="00EB7F46">
        <w:t>motivated</w:t>
      </w:r>
      <w:r w:rsidR="00E24065" w:rsidRPr="00EB7F46">
        <w:t xml:space="preserve"> </w:t>
      </w:r>
      <w:r w:rsidRPr="00EB7F46">
        <w:t>nature</w:t>
      </w:r>
      <w:r w:rsidR="00E24065" w:rsidRPr="00EB7F46">
        <w:t xml:space="preserve"> </w:t>
      </w:r>
      <w:r w:rsidRPr="00EB7F46">
        <w:t>still</w:t>
      </w:r>
      <w:r w:rsidR="00E24065" w:rsidRPr="00EB7F46">
        <w:t xml:space="preserve"> </w:t>
      </w:r>
      <w:r w:rsidRPr="00EB7F46">
        <w:t>largely</w:t>
      </w:r>
      <w:r w:rsidR="00E24065" w:rsidRPr="00EB7F46">
        <w:t xml:space="preserve"> </w:t>
      </w:r>
      <w:r w:rsidRPr="00EB7F46">
        <w:t>relate</w:t>
      </w:r>
      <w:r w:rsidR="00E24065" w:rsidRPr="00EB7F46">
        <w:t xml:space="preserve"> </w:t>
      </w:r>
      <w:r w:rsidRPr="00EB7F46">
        <w:t>to</w:t>
      </w:r>
      <w:r w:rsidR="00E24065" w:rsidRPr="00EB7F46">
        <w:t xml:space="preserve"> </w:t>
      </w:r>
      <w:r w:rsidRPr="00EB7F46">
        <w:t>genocide</w:t>
      </w:r>
      <w:r w:rsidR="00E24065" w:rsidRPr="00EB7F46">
        <w:t xml:space="preserve"> </w:t>
      </w:r>
      <w:r w:rsidRPr="00EB7F46">
        <w:t>and</w:t>
      </w:r>
      <w:r w:rsidR="00E24065" w:rsidRPr="00EB7F46">
        <w:t xml:space="preserve"> </w:t>
      </w:r>
      <w:r w:rsidRPr="00EB7F46">
        <w:t>genocide</w:t>
      </w:r>
      <w:r w:rsidR="00E24065" w:rsidRPr="00EB7F46">
        <w:t xml:space="preserve"> </w:t>
      </w:r>
      <w:r w:rsidRPr="00EB7F46">
        <w:t>ideology</w:t>
      </w:r>
      <w:r w:rsidR="00E24065" w:rsidRPr="00EB7F46">
        <w:t xml:space="preserve"> </w:t>
      </w:r>
      <w:r w:rsidR="00CD44D3">
        <w:t>–</w:t>
      </w:r>
      <w:r w:rsidR="00E24065" w:rsidRPr="00EB7F46">
        <w:t xml:space="preserve"> </w:t>
      </w:r>
      <w:r w:rsidRPr="00EB7F46">
        <w:t>the</w:t>
      </w:r>
      <w:r w:rsidR="00E24065" w:rsidRPr="00EB7F46">
        <w:t xml:space="preserve"> </w:t>
      </w:r>
      <w:r w:rsidRPr="00EB7F46">
        <w:t>later</w:t>
      </w:r>
      <w:r w:rsidR="00E24065" w:rsidRPr="00EB7F46">
        <w:t xml:space="preserve"> </w:t>
      </w:r>
      <w:r w:rsidRPr="00EB7F46">
        <w:t>issuing</w:t>
      </w:r>
      <w:r w:rsidR="00E24065" w:rsidRPr="00EB7F46">
        <w:t xml:space="preserve"> </w:t>
      </w:r>
      <w:r w:rsidRPr="00EB7F46">
        <w:t>after</w:t>
      </w:r>
      <w:r w:rsidR="00E24065" w:rsidRPr="00EB7F46">
        <w:t xml:space="preserve"> </w:t>
      </w:r>
      <w:r w:rsidRPr="00EB7F46">
        <w:t>the</w:t>
      </w:r>
      <w:r w:rsidR="00E24065" w:rsidRPr="00EB7F46">
        <w:t xml:space="preserve"> </w:t>
      </w:r>
      <w:r w:rsidRPr="00EB7F46">
        <w:t>1994</w:t>
      </w:r>
      <w:r w:rsidR="00E24065" w:rsidRPr="00EB7F46">
        <w:t xml:space="preserve"> </w:t>
      </w:r>
      <w:r w:rsidRPr="00EB7F46">
        <w:t>genocide.</w:t>
      </w:r>
      <w:r w:rsidR="00E24065" w:rsidRPr="00EB7F46">
        <w:t xml:space="preserve"> </w:t>
      </w:r>
      <w:r w:rsidRPr="00EB7F46">
        <w:t>Under</w:t>
      </w:r>
      <w:r w:rsidR="00E24065" w:rsidRPr="00EB7F46">
        <w:t xml:space="preserve"> </w:t>
      </w:r>
      <w:r w:rsidRPr="00EB7F46">
        <w:t>this</w:t>
      </w:r>
      <w:r w:rsidR="00E24065" w:rsidRPr="00EB7F46">
        <w:t xml:space="preserve"> </w:t>
      </w:r>
      <w:r w:rsidRPr="00EB7F46">
        <w:t>particular</w:t>
      </w:r>
      <w:r w:rsidR="00E24065" w:rsidRPr="00EB7F46">
        <w:t xml:space="preserve"> </w:t>
      </w:r>
      <w:r w:rsidRPr="00EB7F46">
        <w:t>scenario,</w:t>
      </w:r>
      <w:r w:rsidR="00E24065" w:rsidRPr="00EB7F46">
        <w:t xml:space="preserve"> </w:t>
      </w:r>
      <w:r w:rsidRPr="00EB7F46">
        <w:t>survivors</w:t>
      </w:r>
      <w:r w:rsidR="00E24065" w:rsidRPr="00EB7F46">
        <w:t xml:space="preserve"> </w:t>
      </w:r>
      <w:r w:rsidRPr="00EB7F46">
        <w:t>particularly</w:t>
      </w:r>
      <w:r w:rsidR="00E24065" w:rsidRPr="00EB7F46">
        <w:t xml:space="preserve"> </w:t>
      </w:r>
      <w:r w:rsidRPr="00EB7F46">
        <w:t>suffer</w:t>
      </w:r>
      <w:r w:rsidR="00E24065" w:rsidRPr="00EB7F46">
        <w:t xml:space="preserve"> </w:t>
      </w:r>
      <w:r w:rsidRPr="00EB7F46">
        <w:t>from</w:t>
      </w:r>
      <w:r w:rsidR="00E24065" w:rsidRPr="00EB7F46">
        <w:t xml:space="preserve"> </w:t>
      </w:r>
      <w:r w:rsidRPr="00EB7F46">
        <w:t>torture</w:t>
      </w:r>
      <w:r w:rsidR="00E24065" w:rsidRPr="00EB7F46">
        <w:t xml:space="preserve"> </w:t>
      </w:r>
      <w:r w:rsidRPr="00EB7F46">
        <w:t>and</w:t>
      </w:r>
      <w:r w:rsidR="00E24065" w:rsidRPr="00EB7F46">
        <w:t xml:space="preserve"> </w:t>
      </w:r>
      <w:r w:rsidRPr="00EB7F46">
        <w:t>killings</w:t>
      </w:r>
      <w:r w:rsidR="00E24065" w:rsidRPr="00EB7F46">
        <w:t xml:space="preserve"> </w:t>
      </w:r>
      <w:r w:rsidRPr="00EB7F46">
        <w:t>by</w:t>
      </w:r>
      <w:r w:rsidR="00E24065" w:rsidRPr="00EB7F46">
        <w:t xml:space="preserve"> </w:t>
      </w:r>
      <w:r w:rsidRPr="00EB7F46">
        <w:t>suspects</w:t>
      </w:r>
      <w:r w:rsidR="00E24065" w:rsidRPr="00EB7F46">
        <w:t xml:space="preserve"> </w:t>
      </w:r>
      <w:r w:rsidRPr="00EB7F46">
        <w:t>of</w:t>
      </w:r>
      <w:r w:rsidR="00E24065" w:rsidRPr="00EB7F46">
        <w:t xml:space="preserve"> </w:t>
      </w:r>
      <w:r w:rsidRPr="00EB7F46">
        <w:t>genocide.</w:t>
      </w:r>
      <w:r w:rsidR="00E24065" w:rsidRPr="00EB7F46">
        <w:t xml:space="preserve"> </w:t>
      </w:r>
      <w:r w:rsidRPr="00EB7F46">
        <w:t>It</w:t>
      </w:r>
      <w:r w:rsidR="00E24065" w:rsidRPr="00EB7F46">
        <w:t xml:space="preserve"> </w:t>
      </w:r>
      <w:r w:rsidRPr="00EB7F46">
        <w:t>is</w:t>
      </w:r>
      <w:r w:rsidR="00E24065" w:rsidRPr="00EB7F46">
        <w:t xml:space="preserve"> </w:t>
      </w:r>
      <w:r w:rsidRPr="00EB7F46">
        <w:t>in</w:t>
      </w:r>
      <w:r w:rsidR="00E24065" w:rsidRPr="00EB7F46">
        <w:t xml:space="preserve"> </w:t>
      </w:r>
      <w:r w:rsidRPr="00EB7F46">
        <w:t>most</w:t>
      </w:r>
      <w:r w:rsidR="00E24065" w:rsidRPr="00EB7F46">
        <w:t xml:space="preserve"> </w:t>
      </w:r>
      <w:r w:rsidRPr="00EB7F46">
        <w:t>cases</w:t>
      </w:r>
      <w:r w:rsidR="00E24065" w:rsidRPr="00EB7F46">
        <w:t xml:space="preserve"> </w:t>
      </w:r>
      <w:r w:rsidRPr="00EB7F46">
        <w:t>intended</w:t>
      </w:r>
      <w:r w:rsidR="00E24065" w:rsidRPr="00EB7F46">
        <w:t xml:space="preserve"> </w:t>
      </w:r>
      <w:r w:rsidRPr="00EB7F46">
        <w:t>to</w:t>
      </w:r>
      <w:r w:rsidR="00E24065" w:rsidRPr="00EB7F46">
        <w:t xml:space="preserve"> </w:t>
      </w:r>
      <w:r w:rsidRPr="00EB7F46">
        <w:t>silence</w:t>
      </w:r>
      <w:r w:rsidR="00E24065" w:rsidRPr="00EB7F46">
        <w:t xml:space="preserve"> </w:t>
      </w:r>
      <w:r w:rsidRPr="00EB7F46">
        <w:t>victims</w:t>
      </w:r>
      <w:r w:rsidR="00E24065" w:rsidRPr="00EB7F46">
        <w:t xml:space="preserve"> </w:t>
      </w:r>
      <w:r w:rsidRPr="00EB7F46">
        <w:t>or</w:t>
      </w:r>
      <w:r w:rsidR="00E24065" w:rsidRPr="00EB7F46">
        <w:t xml:space="preserve"> </w:t>
      </w:r>
      <w:r w:rsidRPr="00EB7F46">
        <w:t>diminish</w:t>
      </w:r>
      <w:r w:rsidR="00E24065" w:rsidRPr="00EB7F46">
        <w:t xml:space="preserve"> </w:t>
      </w:r>
      <w:r w:rsidRPr="00EB7F46">
        <w:t>evidence.</w:t>
      </w:r>
      <w:r w:rsidR="00CD44D3">
        <w:rPr>
          <w:rStyle w:val="FootnoteReference"/>
        </w:rPr>
        <w:footnoteReference w:id="101"/>
      </w:r>
      <w:r w:rsidR="00E24065" w:rsidRPr="00EB7F46">
        <w:t xml:space="preserve"> </w:t>
      </w:r>
    </w:p>
    <w:p w:rsidR="00951BC8" w:rsidRPr="00EB7F46" w:rsidRDefault="00951BC8" w:rsidP="00480160">
      <w:pPr>
        <w:pStyle w:val="H23G"/>
      </w:pPr>
      <w:bookmarkStart w:id="295" w:name="_Toc233624962"/>
      <w:bookmarkStart w:id="296" w:name="_Toc233625607"/>
      <w:bookmarkStart w:id="297" w:name="_Toc233625958"/>
      <w:bookmarkStart w:id="298" w:name="_Toc234236163"/>
      <w:bookmarkStart w:id="299" w:name="_Toc234236738"/>
      <w:bookmarkStart w:id="300" w:name="_Toc234237507"/>
      <w:bookmarkStart w:id="301" w:name="_Toc234237948"/>
      <w:r w:rsidRPr="00EB7F46">
        <w:tab/>
      </w:r>
      <w:r w:rsidRPr="00EB7F46">
        <w:tab/>
        <w:t>Subparagraph</w:t>
      </w:r>
      <w:r w:rsidR="00E24065" w:rsidRPr="00EB7F46">
        <w:t xml:space="preserve"> </w:t>
      </w:r>
      <w:r w:rsidRPr="00EB7F46">
        <w:t>(c):</w:t>
      </w:r>
      <w:r w:rsidR="00573593">
        <w:t xml:space="preserve"> </w:t>
      </w:r>
      <w:r w:rsidRPr="00EB7F46">
        <w:t>Measures</w:t>
      </w:r>
      <w:r w:rsidR="00E24065" w:rsidRPr="00EB7F46">
        <w:t xml:space="preserve"> </w:t>
      </w:r>
      <w:r w:rsidRPr="00EB7F46">
        <w:t>taken</w:t>
      </w:r>
      <w:r w:rsidR="00E24065" w:rsidRPr="00EB7F46">
        <w:t xml:space="preserve"> </w:t>
      </w:r>
      <w:r w:rsidRPr="00EB7F46">
        <w:t>to</w:t>
      </w:r>
      <w:r w:rsidR="00E24065" w:rsidRPr="00EB7F46">
        <w:t xml:space="preserve"> </w:t>
      </w:r>
      <w:r w:rsidRPr="00EB7F46">
        <w:t>ensure</w:t>
      </w:r>
      <w:r w:rsidR="00E24065" w:rsidRPr="00EB7F46">
        <w:t xml:space="preserve"> </w:t>
      </w:r>
      <w:r w:rsidRPr="00EB7F46">
        <w:t>political</w:t>
      </w:r>
      <w:r w:rsidR="00E24065" w:rsidRPr="00EB7F46">
        <w:t xml:space="preserve"> </w:t>
      </w:r>
      <w:r w:rsidRPr="00EB7F46">
        <w:t>rights</w:t>
      </w:r>
      <w:bookmarkEnd w:id="295"/>
      <w:bookmarkEnd w:id="296"/>
      <w:bookmarkEnd w:id="297"/>
      <w:bookmarkEnd w:id="298"/>
      <w:bookmarkEnd w:id="299"/>
      <w:bookmarkEnd w:id="300"/>
      <w:bookmarkEnd w:id="301"/>
    </w:p>
    <w:p w:rsidR="00951BC8" w:rsidRPr="00EB7F46" w:rsidRDefault="00951BC8" w:rsidP="00EB7F46">
      <w:pPr>
        <w:pStyle w:val="SingleTxtG"/>
      </w:pPr>
      <w:r w:rsidRPr="00EB7F46">
        <w:t>218.</w:t>
      </w:r>
      <w:r w:rsidRPr="00EB7F46">
        <w:tab/>
        <w:t>The</w:t>
      </w:r>
      <w:r w:rsidR="00E24065" w:rsidRPr="00EB7F46">
        <w:t xml:space="preserve"> </w:t>
      </w:r>
      <w:r w:rsidRPr="00EB7F46">
        <w:t>Constitution</w:t>
      </w:r>
      <w:r w:rsidR="00E24065" w:rsidRPr="00EB7F46">
        <w:t xml:space="preserve"> </w:t>
      </w:r>
      <w:r w:rsidRPr="00EB7F46">
        <w:t>of</w:t>
      </w:r>
      <w:r w:rsidR="00E24065" w:rsidRPr="00EB7F46">
        <w:t xml:space="preserve"> </w:t>
      </w:r>
      <w:r w:rsidRPr="00EB7F46">
        <w:t>Rwanda,</w:t>
      </w:r>
      <w:r w:rsidR="00E24065" w:rsidRPr="00EB7F46">
        <w:t xml:space="preserve"> </w:t>
      </w:r>
      <w:r w:rsidRPr="00EB7F46">
        <w:t>as</w:t>
      </w:r>
      <w:r w:rsidR="00E24065" w:rsidRPr="00EB7F46">
        <w:t xml:space="preserve"> </w:t>
      </w:r>
      <w:r w:rsidRPr="00EB7F46">
        <w:t>amended</w:t>
      </w:r>
      <w:r w:rsidR="00E24065" w:rsidRPr="00EB7F46">
        <w:t xml:space="preserve"> </w:t>
      </w:r>
      <w:r w:rsidRPr="00EB7F46">
        <w:t>to</w:t>
      </w:r>
      <w:r w:rsidR="00E24065" w:rsidRPr="00EB7F46">
        <w:t xml:space="preserve"> </w:t>
      </w:r>
      <w:r w:rsidRPr="00EB7F46">
        <w:t>date,</w:t>
      </w:r>
      <w:r w:rsidR="00E24065" w:rsidRPr="00EB7F46">
        <w:t xml:space="preserve"> </w:t>
      </w:r>
      <w:r w:rsidRPr="00EB7F46">
        <w:t>protects</w:t>
      </w:r>
      <w:r w:rsidR="00E24065" w:rsidRPr="00EB7F46">
        <w:t xml:space="preserve"> </w:t>
      </w:r>
      <w:r w:rsidRPr="00EB7F46">
        <w:t>civil</w:t>
      </w:r>
      <w:r w:rsidR="00E24065" w:rsidRPr="00EB7F46">
        <w:t xml:space="preserve"> </w:t>
      </w:r>
      <w:r w:rsidRPr="00EB7F46">
        <w:t>and</w:t>
      </w:r>
      <w:r w:rsidR="00E24065" w:rsidRPr="00EB7F46">
        <w:t xml:space="preserve"> </w:t>
      </w:r>
      <w:r w:rsidRPr="00EB7F46">
        <w:t>political</w:t>
      </w:r>
      <w:r w:rsidR="00E24065" w:rsidRPr="00EB7F46">
        <w:t xml:space="preserve"> </w:t>
      </w:r>
      <w:r w:rsidRPr="00EB7F46">
        <w:t>rights.</w:t>
      </w:r>
      <w:r w:rsidR="00E24065" w:rsidRPr="00EB7F46">
        <w:t xml:space="preserve"> </w:t>
      </w:r>
      <w:r w:rsidRPr="00EB7F46">
        <w:t>Article</w:t>
      </w:r>
      <w:r w:rsidR="00E24065" w:rsidRPr="00EB7F46">
        <w:t xml:space="preserve"> </w:t>
      </w:r>
      <w:r w:rsidRPr="00EB7F46">
        <w:t>8</w:t>
      </w:r>
      <w:r w:rsidR="00E24065" w:rsidRPr="00EB7F46">
        <w:t xml:space="preserve"> </w:t>
      </w:r>
      <w:r w:rsidRPr="00EB7F46">
        <w:t>provides</w:t>
      </w:r>
      <w:r w:rsidR="00E24065" w:rsidRPr="00EB7F46">
        <w:t xml:space="preserve"> </w:t>
      </w:r>
      <w:r w:rsidRPr="00EB7F46">
        <w:t>that:</w:t>
      </w:r>
      <w:r w:rsidR="00E24065" w:rsidRPr="00EB7F46">
        <w:t xml:space="preserve"> “</w:t>
      </w:r>
      <w:r w:rsidRPr="00EB7F46">
        <w:t>All</w:t>
      </w:r>
      <w:r w:rsidR="00E24065" w:rsidRPr="00EB7F46">
        <w:t xml:space="preserve"> </w:t>
      </w:r>
      <w:r w:rsidRPr="00EB7F46">
        <w:t>Rwandan</w:t>
      </w:r>
      <w:r w:rsidR="00E24065" w:rsidRPr="00EB7F46">
        <w:t xml:space="preserve"> </w:t>
      </w:r>
      <w:r w:rsidRPr="00EB7F46">
        <w:t>citizens</w:t>
      </w:r>
      <w:r w:rsidR="00E24065" w:rsidRPr="00EB7F46">
        <w:t xml:space="preserve"> </w:t>
      </w:r>
      <w:r w:rsidRPr="00EB7F46">
        <w:t>of</w:t>
      </w:r>
      <w:r w:rsidR="00E24065" w:rsidRPr="00EB7F46">
        <w:t xml:space="preserve"> </w:t>
      </w:r>
      <w:r w:rsidRPr="00EB7F46">
        <w:t>both</w:t>
      </w:r>
      <w:r w:rsidR="00E24065" w:rsidRPr="00EB7F46">
        <w:t xml:space="preserve"> </w:t>
      </w:r>
      <w:r w:rsidRPr="00EB7F46">
        <w:t>sexes</w:t>
      </w:r>
      <w:r w:rsidR="00E24065" w:rsidRPr="00EB7F46">
        <w:t xml:space="preserve"> </w:t>
      </w:r>
      <w:r w:rsidRPr="00EB7F46">
        <w:t>who</w:t>
      </w:r>
      <w:r w:rsidR="00E24065" w:rsidRPr="00EB7F46">
        <w:t xml:space="preserve"> </w:t>
      </w:r>
      <w:r w:rsidRPr="00EB7F46">
        <w:t>fulfil</w:t>
      </w:r>
      <w:r w:rsidR="00E24065" w:rsidRPr="00EB7F46">
        <w:t xml:space="preserve"> </w:t>
      </w:r>
      <w:r w:rsidRPr="00EB7F46">
        <w:t>the</w:t>
      </w:r>
      <w:r w:rsidR="00E24065" w:rsidRPr="00EB7F46">
        <w:t xml:space="preserve"> </w:t>
      </w:r>
      <w:r w:rsidRPr="00EB7F46">
        <w:t>requirements</w:t>
      </w:r>
      <w:r w:rsidR="00E24065" w:rsidRPr="00EB7F46">
        <w:t xml:space="preserve"> </w:t>
      </w:r>
      <w:r w:rsidRPr="00EB7F46">
        <w:t>provided</w:t>
      </w:r>
      <w:r w:rsidR="00E24065" w:rsidRPr="00EB7F46">
        <w:t xml:space="preserve"> </w:t>
      </w:r>
      <w:r w:rsidRPr="00EB7F46">
        <w:t>for</w:t>
      </w:r>
      <w:r w:rsidR="00E24065" w:rsidRPr="00EB7F46">
        <w:t xml:space="preserve"> </w:t>
      </w:r>
      <w:r w:rsidRPr="00EB7F46">
        <w:t>by</w:t>
      </w:r>
      <w:r w:rsidR="00E24065" w:rsidRPr="00EB7F46">
        <w:t xml:space="preserve"> </w:t>
      </w:r>
      <w:r w:rsidRPr="00EB7F46">
        <w:t>the</w:t>
      </w:r>
      <w:r w:rsidR="00E24065" w:rsidRPr="00EB7F46">
        <w:t xml:space="preserve"> </w:t>
      </w:r>
      <w:r w:rsidRPr="00EB7F46">
        <w:t>law</w:t>
      </w:r>
      <w:r w:rsidR="00E24065" w:rsidRPr="00EB7F46">
        <w:t xml:space="preserve"> </w:t>
      </w:r>
      <w:r w:rsidRPr="00EB7F46">
        <w:t>have</w:t>
      </w:r>
      <w:r w:rsidR="00E24065" w:rsidRPr="00EB7F46">
        <w:t xml:space="preserve"> </w:t>
      </w:r>
      <w:r w:rsidRPr="00EB7F46">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vote</w:t>
      </w:r>
      <w:r w:rsidR="00E24065" w:rsidRPr="00EB7F46">
        <w:t xml:space="preserve"> </w:t>
      </w:r>
      <w:r w:rsidRPr="00EB7F46">
        <w:t>and</w:t>
      </w:r>
      <w:r w:rsidR="00E24065" w:rsidRPr="00EB7F46">
        <w:t xml:space="preserve"> </w:t>
      </w:r>
      <w:r w:rsidRPr="00EB7F46">
        <w:t>to</w:t>
      </w:r>
      <w:r w:rsidR="00E24065" w:rsidRPr="00EB7F46">
        <w:t xml:space="preserve"> </w:t>
      </w:r>
      <w:r w:rsidRPr="00EB7F46">
        <w:t>be</w:t>
      </w:r>
      <w:r w:rsidR="00E24065" w:rsidRPr="00EB7F46">
        <w:t xml:space="preserve"> </w:t>
      </w:r>
      <w:r w:rsidRPr="00EB7F46">
        <w:t>elected</w:t>
      </w:r>
      <w:r w:rsidR="00E24065" w:rsidRPr="00EB7F46">
        <w:t>”</w:t>
      </w:r>
      <w:r w:rsidRPr="00EB7F46">
        <w:t>.</w:t>
      </w:r>
      <w:r w:rsidR="00E24065" w:rsidRPr="00EB7F46">
        <w:t xml:space="preserve"> </w:t>
      </w:r>
      <w:r w:rsidRPr="00EB7F46">
        <w:t>The</w:t>
      </w:r>
      <w:r w:rsidR="00E24065" w:rsidRPr="00EB7F46">
        <w:t xml:space="preserve"> </w:t>
      </w:r>
      <w:r w:rsidRPr="00EB7F46">
        <w:t>elections</w:t>
      </w:r>
      <w:r w:rsidR="00E24065" w:rsidRPr="00EB7F46">
        <w:t xml:space="preserve"> </w:t>
      </w:r>
      <w:r w:rsidRPr="00EB7F46">
        <w:t>are</w:t>
      </w:r>
      <w:r w:rsidR="00E24065" w:rsidRPr="00EB7F46">
        <w:t xml:space="preserve"> </w:t>
      </w:r>
      <w:r w:rsidRPr="00EB7F46">
        <w:t>managed</w:t>
      </w:r>
      <w:r w:rsidR="00E24065" w:rsidRPr="00EB7F46">
        <w:t xml:space="preserve"> </w:t>
      </w:r>
      <w:r w:rsidRPr="00EB7F46">
        <w:t>by</w:t>
      </w:r>
      <w:r w:rsidR="00E24065" w:rsidRPr="00EB7F46">
        <w:t xml:space="preserve"> </w:t>
      </w:r>
      <w:r w:rsidRPr="00EB7F46">
        <w:t>an</w:t>
      </w:r>
      <w:r w:rsidR="00E24065" w:rsidRPr="00EB7F46">
        <w:t xml:space="preserve"> </w:t>
      </w:r>
      <w:r w:rsidRPr="00EB7F46">
        <w:t>independent</w:t>
      </w:r>
      <w:r w:rsidR="00E24065" w:rsidRPr="00EB7F46">
        <w:t xml:space="preserve"> </w:t>
      </w:r>
      <w:r w:rsidRPr="00EB7F46">
        <w:t>body,</w:t>
      </w:r>
      <w:r w:rsidR="00E24065" w:rsidRPr="00EB7F46">
        <w:t xml:space="preserve"> </w:t>
      </w:r>
      <w:r w:rsidRPr="00EB7F46">
        <w:t>the</w:t>
      </w:r>
      <w:r w:rsidR="00E24065" w:rsidRPr="00EB7F46">
        <w:t xml:space="preserve"> </w:t>
      </w:r>
      <w:r w:rsidRPr="00EB7F46">
        <w:t>National</w:t>
      </w:r>
      <w:r w:rsidR="00E24065" w:rsidRPr="00EB7F46">
        <w:t xml:space="preserve"> </w:t>
      </w:r>
      <w:r w:rsidRPr="00EB7F46">
        <w:t>Electoral</w:t>
      </w:r>
      <w:r w:rsidR="00E24065" w:rsidRPr="00EB7F46">
        <w:t xml:space="preserve"> </w:t>
      </w:r>
      <w:r w:rsidRPr="00EB7F46">
        <w:t>Commission</w:t>
      </w:r>
      <w:r w:rsidR="00E24065" w:rsidRPr="00EB7F46">
        <w:t xml:space="preserve"> </w:t>
      </w:r>
      <w:r w:rsidRPr="00EB7F46">
        <w:t>which</w:t>
      </w:r>
      <w:r w:rsidR="00E24065" w:rsidRPr="00EB7F46">
        <w:t xml:space="preserve"> </w:t>
      </w:r>
      <w:r w:rsidRPr="00EB7F46">
        <w:t>is</w:t>
      </w:r>
      <w:r w:rsidR="00E24065" w:rsidRPr="00EB7F46">
        <w:t xml:space="preserve"> </w:t>
      </w:r>
      <w:r w:rsidRPr="00EB7F46">
        <w:t>established</w:t>
      </w:r>
      <w:r w:rsidR="00E24065" w:rsidRPr="00EB7F46">
        <w:t xml:space="preserve"> </w:t>
      </w:r>
      <w:r w:rsidRPr="00EB7F46">
        <w:t>under</w:t>
      </w:r>
      <w:r w:rsidR="00E24065" w:rsidRPr="00EB7F46">
        <w:t xml:space="preserve"> </w:t>
      </w:r>
      <w:r w:rsidRPr="00EB7F46">
        <w:t>the</w:t>
      </w:r>
      <w:r w:rsidR="00E24065" w:rsidRPr="00EB7F46">
        <w:t xml:space="preserve"> </w:t>
      </w:r>
      <w:r w:rsidRPr="00EB7F46">
        <w:t>constitution.</w:t>
      </w:r>
      <w:r w:rsidR="00480160">
        <w:rPr>
          <w:rStyle w:val="FootnoteReference"/>
        </w:rPr>
        <w:footnoteReference w:id="102"/>
      </w:r>
    </w:p>
    <w:p w:rsidR="00951BC8" w:rsidRPr="00EB7F46" w:rsidRDefault="00951BC8" w:rsidP="00EB7F46">
      <w:pPr>
        <w:pStyle w:val="SingleTxtG"/>
      </w:pPr>
      <w:r w:rsidRPr="00EB7F46">
        <w:t>219.</w:t>
      </w:r>
      <w:r w:rsidRPr="00EB7F46">
        <w:tab/>
        <w:t>Article</w:t>
      </w:r>
      <w:r w:rsidR="00E24065" w:rsidRPr="00EB7F46">
        <w:t xml:space="preserve"> </w:t>
      </w:r>
      <w:r w:rsidRPr="00EB7F46">
        <w:t>45</w:t>
      </w:r>
      <w:r w:rsidR="00E24065" w:rsidRPr="00EB7F46">
        <w:t xml:space="preserve"> </w:t>
      </w:r>
      <w:r w:rsidRPr="00EB7F46">
        <w:t>of</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further</w:t>
      </w:r>
      <w:r w:rsidR="00E24065" w:rsidRPr="00EB7F46">
        <w:t xml:space="preserve"> </w:t>
      </w:r>
      <w:r w:rsidRPr="00EB7F46">
        <w:t>reiterates</w:t>
      </w:r>
      <w:r w:rsidR="00E24065" w:rsidRPr="00EB7F46">
        <w:t xml:space="preserve"> </w:t>
      </w:r>
      <w:r w:rsidRPr="00EB7F46">
        <w:t>that:</w:t>
      </w:r>
      <w:r w:rsidR="00E24065" w:rsidRPr="00EB7F46">
        <w:t xml:space="preserve"> “</w:t>
      </w:r>
      <w:r w:rsidRPr="00EB7F46">
        <w:t>All</w:t>
      </w:r>
      <w:r w:rsidR="00E24065" w:rsidRPr="00EB7F46">
        <w:t xml:space="preserve"> </w:t>
      </w:r>
      <w:r w:rsidRPr="00EB7F46">
        <w:t>citizens</w:t>
      </w:r>
      <w:r w:rsidR="00E24065" w:rsidRPr="00EB7F46">
        <w:t xml:space="preserve"> </w:t>
      </w:r>
      <w:r w:rsidRPr="00EB7F46">
        <w:t>have</w:t>
      </w:r>
      <w:r w:rsidR="00E24065" w:rsidRPr="00EB7F46">
        <w:t xml:space="preserve"> </w:t>
      </w:r>
      <w:r w:rsidRPr="00EB7F46">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participate</w:t>
      </w:r>
      <w:r w:rsidR="00E24065" w:rsidRPr="00EB7F46">
        <w:t xml:space="preserve"> </w:t>
      </w:r>
      <w:r w:rsidRPr="00EB7F46">
        <w:t>in</w:t>
      </w:r>
      <w:r w:rsidR="00E24065" w:rsidRPr="00EB7F46">
        <w:t xml:space="preserve"> </w:t>
      </w:r>
      <w:r w:rsidRPr="00EB7F46">
        <w:t>the</w:t>
      </w:r>
      <w:r w:rsidR="00E24065" w:rsidRPr="00EB7F46">
        <w:t xml:space="preserve"> </w:t>
      </w:r>
      <w:r w:rsidRPr="00EB7F46">
        <w:t>government</w:t>
      </w:r>
      <w:r w:rsidR="00E24065" w:rsidRPr="00EB7F46">
        <w:t xml:space="preserve"> </w:t>
      </w:r>
      <w:r w:rsidRPr="00EB7F46">
        <w:t>of</w:t>
      </w:r>
      <w:r w:rsidR="00E24065" w:rsidRPr="00EB7F46">
        <w:t xml:space="preserve"> </w:t>
      </w:r>
      <w:r w:rsidRPr="00EB7F46">
        <w:t>the</w:t>
      </w:r>
      <w:r w:rsidR="00E24065" w:rsidRPr="00EB7F46">
        <w:t xml:space="preserve"> </w:t>
      </w:r>
      <w:r w:rsidRPr="00EB7F46">
        <w:t>country,</w:t>
      </w:r>
      <w:r w:rsidR="00E24065" w:rsidRPr="00EB7F46">
        <w:t xml:space="preserve"> </w:t>
      </w:r>
      <w:r w:rsidRPr="00EB7F46">
        <w:t>whether</w:t>
      </w:r>
      <w:r w:rsidR="00E24065" w:rsidRPr="00EB7F46">
        <w:t xml:space="preserve"> </w:t>
      </w:r>
      <w:r w:rsidRPr="00EB7F46">
        <w:t>directly</w:t>
      </w:r>
      <w:r w:rsidR="00E24065" w:rsidRPr="00EB7F46">
        <w:t xml:space="preserve"> </w:t>
      </w:r>
      <w:r w:rsidRPr="00EB7F46">
        <w:t>or</w:t>
      </w:r>
      <w:r w:rsidR="00E24065" w:rsidRPr="00EB7F46">
        <w:t xml:space="preserve"> </w:t>
      </w:r>
      <w:r w:rsidRPr="00EB7F46">
        <w:t>through</w:t>
      </w:r>
      <w:r w:rsidR="00E24065" w:rsidRPr="00EB7F46">
        <w:t xml:space="preserve"> </w:t>
      </w:r>
      <w:r w:rsidRPr="00EB7F46">
        <w:t>freely</w:t>
      </w:r>
      <w:r w:rsidR="00E24065" w:rsidRPr="00EB7F46">
        <w:t xml:space="preserve"> </w:t>
      </w:r>
      <w:r w:rsidRPr="00EB7F46">
        <w:t>chosen</w:t>
      </w:r>
      <w:r w:rsidR="00E24065" w:rsidRPr="00EB7F46">
        <w:t xml:space="preserve"> </w:t>
      </w:r>
      <w:r w:rsidRPr="00EB7F46">
        <w:t>representatives</w:t>
      </w:r>
      <w:r w:rsidR="00E24065" w:rsidRPr="00EB7F46">
        <w:t xml:space="preserve"> </w:t>
      </w:r>
      <w:r w:rsidRPr="00EB7F46">
        <w:t>in</w:t>
      </w:r>
      <w:r w:rsidR="00E24065" w:rsidRPr="00EB7F46">
        <w:t xml:space="preserve"> </w:t>
      </w:r>
      <w:r w:rsidRPr="00EB7F46">
        <w:t>accordance</w:t>
      </w:r>
      <w:r w:rsidR="00E24065" w:rsidRPr="00EB7F46">
        <w:t xml:space="preserve"> </w:t>
      </w:r>
      <w:r w:rsidRPr="00EB7F46">
        <w:t>with</w:t>
      </w:r>
      <w:r w:rsidR="00E24065" w:rsidRPr="00EB7F46">
        <w:t xml:space="preserve"> </w:t>
      </w:r>
      <w:r w:rsidRPr="00EB7F46">
        <w:t>the</w:t>
      </w:r>
      <w:r w:rsidR="00E24065" w:rsidRPr="00EB7F46">
        <w:t xml:space="preserve"> </w:t>
      </w:r>
      <w:r w:rsidRPr="00EB7F46">
        <w:t>law.</w:t>
      </w:r>
      <w:r w:rsidR="00E24065" w:rsidRPr="00EB7F46">
        <w:t xml:space="preserve"> </w:t>
      </w:r>
      <w:r w:rsidRPr="00EB7F46">
        <w:t>All</w:t>
      </w:r>
      <w:r w:rsidR="00E24065" w:rsidRPr="00EB7F46">
        <w:t xml:space="preserve"> </w:t>
      </w:r>
      <w:r w:rsidRPr="00EB7F46">
        <w:t>citizens</w:t>
      </w:r>
      <w:r w:rsidR="00E24065" w:rsidRPr="00EB7F46">
        <w:t xml:space="preserve"> </w:t>
      </w:r>
      <w:r w:rsidRPr="00EB7F46">
        <w:t>have</w:t>
      </w:r>
      <w:r w:rsidR="00E24065" w:rsidRPr="00EB7F46">
        <w:t xml:space="preserve"> </w:t>
      </w:r>
      <w:r w:rsidRPr="00EB7F46">
        <w:t>the</w:t>
      </w:r>
      <w:r w:rsidR="00E24065" w:rsidRPr="00EB7F46">
        <w:t xml:space="preserve"> </w:t>
      </w:r>
      <w:r w:rsidRPr="00EB7F46">
        <w:t>right</w:t>
      </w:r>
      <w:r w:rsidR="00E24065" w:rsidRPr="00EB7F46">
        <w:t xml:space="preserve"> </w:t>
      </w:r>
      <w:r w:rsidRPr="00EB7F46">
        <w:t>of</w:t>
      </w:r>
      <w:r w:rsidR="00E24065" w:rsidRPr="00EB7F46">
        <w:t xml:space="preserve"> </w:t>
      </w:r>
      <w:r w:rsidRPr="00EB7F46">
        <w:t>equal</w:t>
      </w:r>
      <w:r w:rsidR="00E24065" w:rsidRPr="00EB7F46">
        <w:t xml:space="preserve"> </w:t>
      </w:r>
      <w:r w:rsidRPr="00EB7F46">
        <w:t>access</w:t>
      </w:r>
      <w:r w:rsidR="00E24065" w:rsidRPr="00EB7F46">
        <w:t xml:space="preserve"> </w:t>
      </w:r>
      <w:r w:rsidRPr="00EB7F46">
        <w:t>to</w:t>
      </w:r>
      <w:r w:rsidR="00E24065" w:rsidRPr="00EB7F46">
        <w:t xml:space="preserve"> </w:t>
      </w:r>
      <w:r w:rsidRPr="00EB7F46">
        <w:t>public</w:t>
      </w:r>
      <w:r w:rsidR="00E24065" w:rsidRPr="00EB7F46">
        <w:t xml:space="preserve"> </w:t>
      </w:r>
      <w:r w:rsidRPr="00EB7F46">
        <w:t>service</w:t>
      </w:r>
      <w:r w:rsidR="00E24065" w:rsidRPr="00EB7F46">
        <w:t xml:space="preserve"> </w:t>
      </w:r>
      <w:r w:rsidRPr="00EB7F46">
        <w:t>in</w:t>
      </w:r>
      <w:r w:rsidR="00E24065" w:rsidRPr="00EB7F46">
        <w:t xml:space="preserve"> </w:t>
      </w:r>
      <w:r w:rsidRPr="00EB7F46">
        <w:t>accordance</w:t>
      </w:r>
      <w:r w:rsidR="00E24065" w:rsidRPr="00EB7F46">
        <w:t xml:space="preserve"> </w:t>
      </w:r>
      <w:r w:rsidRPr="00EB7F46">
        <w:t>with</w:t>
      </w:r>
      <w:r w:rsidR="00E24065" w:rsidRPr="00EB7F46">
        <w:t xml:space="preserve"> </w:t>
      </w:r>
      <w:r w:rsidRPr="00EB7F46">
        <w:t>their</w:t>
      </w:r>
      <w:r w:rsidR="00E24065" w:rsidRPr="00EB7F46">
        <w:t xml:space="preserve"> </w:t>
      </w:r>
      <w:r w:rsidRPr="00EB7F46">
        <w:t>competence</w:t>
      </w:r>
      <w:r w:rsidR="00E24065" w:rsidRPr="00EB7F46">
        <w:t xml:space="preserve"> </w:t>
      </w:r>
      <w:r w:rsidRPr="00EB7F46">
        <w:t>and</w:t>
      </w:r>
      <w:r w:rsidR="00E24065" w:rsidRPr="00EB7F46">
        <w:t xml:space="preserve"> </w:t>
      </w:r>
      <w:r w:rsidRPr="00EB7F46">
        <w:t>abilities.</w:t>
      </w:r>
      <w:r w:rsidR="00E24065" w:rsidRPr="00EB7F46">
        <w:t xml:space="preserve">” </w:t>
      </w:r>
      <w:r w:rsidRPr="00EB7F46">
        <w:t>The</w:t>
      </w:r>
      <w:r w:rsidR="00E24065" w:rsidRPr="00EB7F46">
        <w:t xml:space="preserve"> </w:t>
      </w:r>
      <w:r w:rsidRPr="00EB7F46">
        <w:t>Public</w:t>
      </w:r>
      <w:r w:rsidR="00E24065" w:rsidRPr="00EB7F46">
        <w:t xml:space="preserve"> </w:t>
      </w:r>
      <w:r w:rsidRPr="00EB7F46">
        <w:t>Service</w:t>
      </w:r>
      <w:r w:rsidR="00E24065" w:rsidRPr="00EB7F46">
        <w:t xml:space="preserve"> </w:t>
      </w:r>
      <w:r w:rsidRPr="00EB7F46">
        <w:t>maintains</w:t>
      </w:r>
      <w:r w:rsidR="00E24065" w:rsidRPr="00EB7F46">
        <w:t xml:space="preserve"> </w:t>
      </w:r>
      <w:r w:rsidRPr="00EB7F46">
        <w:t>integrity</w:t>
      </w:r>
      <w:r w:rsidR="00E24065" w:rsidRPr="00EB7F46">
        <w:t xml:space="preserve"> </w:t>
      </w:r>
      <w:r w:rsidRPr="00EB7F46">
        <w:t>and</w:t>
      </w:r>
      <w:r w:rsidR="00E24065" w:rsidRPr="00EB7F46">
        <w:t xml:space="preserve"> </w:t>
      </w:r>
      <w:r w:rsidRPr="00EB7F46">
        <w:t>accountability</w:t>
      </w:r>
      <w:r w:rsidR="00E24065" w:rsidRPr="00EB7F46">
        <w:t xml:space="preserve"> </w:t>
      </w:r>
      <w:r w:rsidRPr="00EB7F46">
        <w:t>in</w:t>
      </w:r>
      <w:r w:rsidR="00E24065" w:rsidRPr="00EB7F46">
        <w:t xml:space="preserve"> </w:t>
      </w:r>
      <w:r w:rsidRPr="00EB7F46">
        <w:t>performing</w:t>
      </w:r>
      <w:r w:rsidR="00E24065" w:rsidRPr="00EB7F46">
        <w:t xml:space="preserve"> </w:t>
      </w:r>
      <w:r w:rsidRPr="00EB7F46">
        <w:t>its</w:t>
      </w:r>
      <w:r w:rsidR="00E24065" w:rsidRPr="00EB7F46">
        <w:t xml:space="preserve"> </w:t>
      </w:r>
      <w:r w:rsidRPr="00EB7F46">
        <w:t>duties</w:t>
      </w:r>
      <w:r w:rsidR="00E24065" w:rsidRPr="00EB7F46">
        <w:t xml:space="preserve"> </w:t>
      </w:r>
      <w:r w:rsidRPr="00EB7F46">
        <w:t>at</w:t>
      </w:r>
      <w:r w:rsidR="00E24065" w:rsidRPr="00EB7F46">
        <w:t xml:space="preserve"> </w:t>
      </w:r>
      <w:r w:rsidRPr="00EB7F46">
        <w:t>all</w:t>
      </w:r>
      <w:r w:rsidR="00E24065" w:rsidRPr="00EB7F46">
        <w:t xml:space="preserve"> </w:t>
      </w:r>
      <w:r w:rsidRPr="00EB7F46">
        <w:t>times</w:t>
      </w:r>
      <w:r w:rsidR="00E24065" w:rsidRPr="00EB7F46">
        <w:t xml:space="preserve"> </w:t>
      </w:r>
      <w:r w:rsidRPr="00EB7F46">
        <w:t>and</w:t>
      </w:r>
      <w:r w:rsidR="00E24065" w:rsidRPr="00EB7F46">
        <w:t xml:space="preserve"> </w:t>
      </w:r>
      <w:r w:rsidRPr="00EB7F46">
        <w:t>loyally</w:t>
      </w:r>
      <w:r w:rsidR="00E24065" w:rsidRPr="00EB7F46">
        <w:t xml:space="preserve"> </w:t>
      </w:r>
      <w:r w:rsidRPr="00EB7F46">
        <w:t>executes</w:t>
      </w:r>
      <w:r w:rsidR="00E24065" w:rsidRPr="00EB7F46">
        <w:t xml:space="preserve"> </w:t>
      </w:r>
      <w:r w:rsidRPr="00EB7F46">
        <w:t>policies</w:t>
      </w:r>
      <w:r w:rsidR="00E24065" w:rsidRPr="00EB7F46">
        <w:t xml:space="preserve"> </w:t>
      </w:r>
      <w:r w:rsidRPr="00EB7F46">
        <w:t>while</w:t>
      </w:r>
      <w:r w:rsidR="00E24065" w:rsidRPr="00EB7F46">
        <w:t xml:space="preserve"> </w:t>
      </w:r>
      <w:r w:rsidRPr="00EB7F46">
        <w:t>delivering</w:t>
      </w:r>
      <w:r w:rsidR="00E24065" w:rsidRPr="00EB7F46">
        <w:t xml:space="preserve"> </w:t>
      </w:r>
      <w:r w:rsidRPr="00EB7F46">
        <w:t>services</w:t>
      </w:r>
      <w:r w:rsidR="00E24065" w:rsidRPr="00EB7F46">
        <w:t xml:space="preserve"> </w:t>
      </w:r>
      <w:r w:rsidRPr="00EB7F46">
        <w:t>to</w:t>
      </w:r>
      <w:r w:rsidR="00E24065" w:rsidRPr="00EB7F46">
        <w:t xml:space="preserve"> </w:t>
      </w:r>
      <w:r w:rsidRPr="00EB7F46">
        <w:t>everyone.</w:t>
      </w:r>
      <w:r w:rsidR="00E24065" w:rsidRPr="00EB7F46">
        <w:t xml:space="preserve"> </w:t>
      </w:r>
      <w:r w:rsidRPr="00EB7F46">
        <w:t>Public</w:t>
      </w:r>
      <w:r w:rsidR="00E24065" w:rsidRPr="00EB7F46">
        <w:t xml:space="preserve"> </w:t>
      </w:r>
      <w:r w:rsidRPr="00EB7F46">
        <w:t>servants</w:t>
      </w:r>
      <w:r w:rsidR="00E24065" w:rsidRPr="00EB7F46">
        <w:t xml:space="preserve"> </w:t>
      </w:r>
      <w:r w:rsidRPr="00EB7F46">
        <w:t>are</w:t>
      </w:r>
      <w:r w:rsidR="00E24065" w:rsidRPr="00EB7F46">
        <w:t xml:space="preserve"> </w:t>
      </w:r>
      <w:r w:rsidRPr="00EB7F46">
        <w:t>expected</w:t>
      </w:r>
      <w:r w:rsidR="00E24065" w:rsidRPr="00EB7F46">
        <w:t xml:space="preserve"> </w:t>
      </w:r>
      <w:r w:rsidRPr="00EB7F46">
        <w:t>to</w:t>
      </w:r>
      <w:r w:rsidR="00E24065" w:rsidRPr="00EB7F46">
        <w:t xml:space="preserve"> </w:t>
      </w:r>
      <w:r w:rsidRPr="00EB7F46">
        <w:t>serve</w:t>
      </w:r>
      <w:r w:rsidR="00E24065" w:rsidRPr="00EB7F46">
        <w:t xml:space="preserve"> </w:t>
      </w:r>
      <w:r w:rsidRPr="00EB7F46">
        <w:t>the</w:t>
      </w:r>
      <w:r w:rsidR="00E24065" w:rsidRPr="00EB7F46">
        <w:t xml:space="preserve"> </w:t>
      </w:r>
      <w:r w:rsidRPr="00EB7F46">
        <w:t>public</w:t>
      </w:r>
      <w:r w:rsidR="00E24065" w:rsidRPr="00EB7F46">
        <w:t xml:space="preserve"> </w:t>
      </w:r>
      <w:r w:rsidRPr="00EB7F46">
        <w:t>impartially</w:t>
      </w:r>
      <w:r w:rsidR="00E24065" w:rsidRPr="00EB7F46">
        <w:t xml:space="preserve"> </w:t>
      </w:r>
      <w:r w:rsidRPr="00EB7F46">
        <w:t>and</w:t>
      </w:r>
      <w:r w:rsidR="00E24065" w:rsidRPr="00EB7F46">
        <w:t xml:space="preserve"> </w:t>
      </w:r>
      <w:r w:rsidRPr="00EB7F46">
        <w:t>are</w:t>
      </w:r>
      <w:r w:rsidR="00E24065" w:rsidRPr="00EB7F46">
        <w:t xml:space="preserve"> </w:t>
      </w:r>
      <w:r w:rsidRPr="00EB7F46">
        <w:t>not</w:t>
      </w:r>
      <w:r w:rsidR="00E24065" w:rsidRPr="00EB7F46">
        <w:t xml:space="preserve"> </w:t>
      </w:r>
      <w:r w:rsidRPr="00EB7F46">
        <w:t>allowed</w:t>
      </w:r>
      <w:r w:rsidR="00E24065" w:rsidRPr="00EB7F46">
        <w:t xml:space="preserve"> </w:t>
      </w:r>
      <w:r w:rsidRPr="00EB7F46">
        <w:t>to</w:t>
      </w:r>
      <w:r w:rsidR="00E24065" w:rsidRPr="00EB7F46">
        <w:t xml:space="preserve"> </w:t>
      </w:r>
      <w:r w:rsidRPr="00EB7F46">
        <w:t>discriminate</w:t>
      </w:r>
      <w:r w:rsidR="00E24065" w:rsidRPr="00EB7F46">
        <w:t xml:space="preserve"> </w:t>
      </w:r>
      <w:r w:rsidRPr="00EB7F46">
        <w:t>against</w:t>
      </w:r>
      <w:r w:rsidR="00E24065" w:rsidRPr="00EB7F46">
        <w:t xml:space="preserve"> </w:t>
      </w:r>
      <w:r w:rsidRPr="00EB7F46">
        <w:t>any</w:t>
      </w:r>
      <w:r w:rsidR="00E24065" w:rsidRPr="00EB7F46">
        <w:t xml:space="preserve"> </w:t>
      </w:r>
      <w:r w:rsidRPr="00EB7F46">
        <w:t>member</w:t>
      </w:r>
      <w:r w:rsidR="00E24065" w:rsidRPr="00EB7F46">
        <w:t xml:space="preserve"> </w:t>
      </w:r>
      <w:r w:rsidRPr="00EB7F46">
        <w:t>of</w:t>
      </w:r>
      <w:r w:rsidR="00E24065" w:rsidRPr="00EB7F46">
        <w:t xml:space="preserve"> </w:t>
      </w:r>
      <w:r w:rsidRPr="00EB7F46">
        <w:t>the</w:t>
      </w:r>
      <w:r w:rsidR="00E24065" w:rsidRPr="00EB7F46">
        <w:t xml:space="preserve"> </w:t>
      </w:r>
      <w:r w:rsidRPr="00EB7F46">
        <w:t>public.</w:t>
      </w:r>
      <w:r w:rsidR="00E24065" w:rsidRPr="00EB7F46">
        <w:t xml:space="preserve"> </w:t>
      </w:r>
      <w:r w:rsidRPr="00EB7F46">
        <w:t>A</w:t>
      </w:r>
      <w:r w:rsidR="00E24065" w:rsidRPr="00EB7F46">
        <w:t xml:space="preserve"> </w:t>
      </w:r>
      <w:r w:rsidRPr="00EB7F46">
        <w:t>Code</w:t>
      </w:r>
      <w:r w:rsidR="00E24065" w:rsidRPr="00EB7F46">
        <w:t xml:space="preserve"> </w:t>
      </w:r>
      <w:r w:rsidRPr="00EB7F46">
        <w:t>of</w:t>
      </w:r>
      <w:r w:rsidR="00E24065" w:rsidRPr="00EB7F46">
        <w:t xml:space="preserve"> </w:t>
      </w:r>
      <w:r w:rsidRPr="00EB7F46">
        <w:t>Conduct</w:t>
      </w:r>
      <w:r w:rsidR="00E24065" w:rsidRPr="00EB7F46">
        <w:t xml:space="preserve"> </w:t>
      </w:r>
      <w:r w:rsidRPr="00EB7F46">
        <w:t>setting</w:t>
      </w:r>
      <w:r w:rsidR="00E24065" w:rsidRPr="00EB7F46">
        <w:t xml:space="preserve"> </w:t>
      </w:r>
      <w:r w:rsidRPr="00EB7F46">
        <w:t>ethical</w:t>
      </w:r>
      <w:r w:rsidR="00E24065" w:rsidRPr="00EB7F46">
        <w:t xml:space="preserve"> </w:t>
      </w:r>
      <w:r w:rsidRPr="00EB7F46">
        <w:t>standards</w:t>
      </w:r>
      <w:r w:rsidR="00E24065" w:rsidRPr="00EB7F46">
        <w:t xml:space="preserve"> </w:t>
      </w:r>
      <w:r w:rsidRPr="00EB7F46">
        <w:t>for</w:t>
      </w:r>
      <w:r w:rsidR="00E24065" w:rsidRPr="00EB7F46">
        <w:t xml:space="preserve"> </w:t>
      </w:r>
      <w:r w:rsidRPr="00EB7F46">
        <w:t>public</w:t>
      </w:r>
      <w:r w:rsidR="00E24065" w:rsidRPr="00EB7F46">
        <w:t xml:space="preserve"> </w:t>
      </w:r>
      <w:r w:rsidRPr="00EB7F46">
        <w:t>servants</w:t>
      </w:r>
      <w:r w:rsidR="00E24065" w:rsidRPr="00EB7F46">
        <w:t xml:space="preserve"> </w:t>
      </w:r>
      <w:r w:rsidRPr="00EB7F46">
        <w:t>was</w:t>
      </w:r>
      <w:r w:rsidR="00E24065" w:rsidRPr="00EB7F46">
        <w:t xml:space="preserve"> </w:t>
      </w:r>
      <w:r w:rsidRPr="00EB7F46">
        <w:t>launched</w:t>
      </w:r>
      <w:r w:rsidR="00E24065" w:rsidRPr="00EB7F46">
        <w:t xml:space="preserve"> </w:t>
      </w:r>
      <w:r w:rsidRPr="00EB7F46">
        <w:t>in</w:t>
      </w:r>
      <w:r w:rsidR="00E24065" w:rsidRPr="00EB7F46">
        <w:t xml:space="preserve"> </w:t>
      </w:r>
      <w:r w:rsidRPr="00EB7F46">
        <w:t>June</w:t>
      </w:r>
      <w:r w:rsidR="00E24065" w:rsidRPr="00EB7F46">
        <w:t xml:space="preserve"> </w:t>
      </w:r>
      <w:r w:rsidRPr="00EB7F46">
        <w:t>2001.</w:t>
      </w:r>
      <w:r w:rsidR="00E24065" w:rsidRPr="00EB7F46">
        <w:t xml:space="preserve"> </w:t>
      </w:r>
      <w:r w:rsidRPr="00EB7F46">
        <w:t>Contravention</w:t>
      </w:r>
      <w:r w:rsidR="00E24065" w:rsidRPr="00EB7F46">
        <w:t xml:space="preserve"> </w:t>
      </w:r>
      <w:r w:rsidRPr="00EB7F46">
        <w:t>of</w:t>
      </w:r>
      <w:r w:rsidR="00E24065" w:rsidRPr="00EB7F46">
        <w:t xml:space="preserve"> </w:t>
      </w:r>
      <w:r w:rsidRPr="00EB7F46">
        <w:t>the</w:t>
      </w:r>
      <w:r w:rsidR="00E24065" w:rsidRPr="00EB7F46">
        <w:t xml:space="preserve"> </w:t>
      </w:r>
      <w:r w:rsidRPr="00EB7F46">
        <w:t>Code</w:t>
      </w:r>
      <w:r w:rsidR="00E24065" w:rsidRPr="00EB7F46">
        <w:t xml:space="preserve"> </w:t>
      </w:r>
      <w:r w:rsidRPr="00EB7F46">
        <w:t>is</w:t>
      </w:r>
      <w:r w:rsidR="00E24065" w:rsidRPr="00EB7F46">
        <w:t xml:space="preserve"> </w:t>
      </w:r>
      <w:r w:rsidRPr="00EB7F46">
        <w:t>dealt</w:t>
      </w:r>
      <w:r w:rsidR="00E24065" w:rsidRPr="00EB7F46">
        <w:t xml:space="preserve"> </w:t>
      </w:r>
      <w:r w:rsidRPr="00EB7F46">
        <w:t>with</w:t>
      </w:r>
      <w:r w:rsidR="00E24065" w:rsidRPr="00EB7F46">
        <w:t xml:space="preserve"> </w:t>
      </w:r>
      <w:r w:rsidRPr="00EB7F46">
        <w:t>as</w:t>
      </w:r>
      <w:r w:rsidR="00E24065" w:rsidRPr="00EB7F46">
        <w:t xml:space="preserve"> </w:t>
      </w:r>
      <w:r w:rsidRPr="00EB7F46">
        <w:t>misconduct.</w:t>
      </w:r>
      <w:r w:rsidR="00E24065" w:rsidRPr="00EB7F46">
        <w:t xml:space="preserve"> </w:t>
      </w:r>
    </w:p>
    <w:p w:rsidR="00951BC8" w:rsidRPr="00EB7F46" w:rsidRDefault="00951BC8" w:rsidP="00EB7F46">
      <w:pPr>
        <w:pStyle w:val="SingleTxtG"/>
      </w:pPr>
      <w:r w:rsidRPr="00EB7F46">
        <w:t>220.</w:t>
      </w:r>
      <w:r w:rsidRPr="00EB7F46">
        <w:tab/>
        <w:t>In</w:t>
      </w:r>
      <w:r w:rsidR="00E24065" w:rsidRPr="00EB7F46">
        <w:t xml:space="preserve"> </w:t>
      </w:r>
      <w:r w:rsidRPr="00EB7F46">
        <w:t>addition,</w:t>
      </w:r>
      <w:r w:rsidR="00E24065" w:rsidRPr="00EB7F46">
        <w:t xml:space="preserve"> </w:t>
      </w:r>
      <w:r w:rsidRPr="00EB7F46">
        <w:t>article</w:t>
      </w:r>
      <w:r w:rsidR="00E24065" w:rsidRPr="00EB7F46">
        <w:t xml:space="preserve"> </w:t>
      </w:r>
      <w:r w:rsidRPr="00EB7F46">
        <w:t>53</w:t>
      </w:r>
      <w:r w:rsidR="00E24065" w:rsidRPr="00EB7F46">
        <w:t xml:space="preserve"> </w:t>
      </w:r>
      <w:r w:rsidRPr="00EB7F46">
        <w:t>of</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notes</w:t>
      </w:r>
      <w:r w:rsidR="00E24065" w:rsidRPr="00EB7F46">
        <w:t xml:space="preserve"> </w:t>
      </w:r>
      <w:r w:rsidRPr="00EB7F46">
        <w:t>that:</w:t>
      </w:r>
      <w:r w:rsidR="00E24065" w:rsidRPr="00EB7F46">
        <w:t xml:space="preserve"> “</w:t>
      </w:r>
      <w:r w:rsidRPr="00EB7F46">
        <w:t>Rwandans</w:t>
      </w:r>
      <w:r w:rsidR="00E24065" w:rsidRPr="00EB7F46">
        <w:t xml:space="preserve"> </w:t>
      </w:r>
      <w:r w:rsidRPr="00EB7F46">
        <w:t>are</w:t>
      </w:r>
      <w:r w:rsidR="00E24065" w:rsidRPr="00EB7F46">
        <w:t xml:space="preserve"> </w:t>
      </w:r>
      <w:r w:rsidRPr="00EB7F46">
        <w:t>free</w:t>
      </w:r>
      <w:r w:rsidR="00E24065" w:rsidRPr="00EB7F46">
        <w:t xml:space="preserve"> </w:t>
      </w:r>
      <w:r w:rsidRPr="00EB7F46">
        <w:t>to</w:t>
      </w:r>
      <w:r w:rsidR="00E24065" w:rsidRPr="00EB7F46">
        <w:t xml:space="preserve"> </w:t>
      </w:r>
      <w:r w:rsidRPr="00EB7F46">
        <w:t>join</w:t>
      </w:r>
      <w:r w:rsidR="00E24065" w:rsidRPr="00EB7F46">
        <w:t xml:space="preserve"> </w:t>
      </w:r>
      <w:r w:rsidRPr="00EB7F46">
        <w:t>political</w:t>
      </w:r>
      <w:r w:rsidR="00E24065" w:rsidRPr="00EB7F46">
        <w:t xml:space="preserve"> </w:t>
      </w:r>
      <w:r w:rsidRPr="00EB7F46">
        <w:t>organizations</w:t>
      </w:r>
      <w:r w:rsidR="00E24065" w:rsidRPr="00EB7F46">
        <w:t xml:space="preserve"> </w:t>
      </w:r>
      <w:r w:rsidRPr="00EB7F46">
        <w:t>of</w:t>
      </w:r>
      <w:r w:rsidR="00E24065" w:rsidRPr="00EB7F46">
        <w:t xml:space="preserve"> </w:t>
      </w:r>
      <w:r w:rsidRPr="00EB7F46">
        <w:t>their</w:t>
      </w:r>
      <w:r w:rsidR="00E24065" w:rsidRPr="00EB7F46">
        <w:t xml:space="preserve"> </w:t>
      </w:r>
      <w:r w:rsidRPr="00EB7F46">
        <w:t>choice</w:t>
      </w:r>
      <w:r w:rsidR="00E24065" w:rsidRPr="00EB7F46">
        <w:t xml:space="preserve"> </w:t>
      </w:r>
      <w:r w:rsidRPr="00EB7F46">
        <w:t>or</w:t>
      </w:r>
      <w:r w:rsidR="00E24065" w:rsidRPr="00EB7F46">
        <w:t xml:space="preserve"> </w:t>
      </w:r>
      <w:r w:rsidRPr="00EB7F46">
        <w:t>not</w:t>
      </w:r>
      <w:r w:rsidR="00E24065" w:rsidRPr="00EB7F46">
        <w:t xml:space="preserve"> </w:t>
      </w:r>
      <w:r w:rsidRPr="00EB7F46">
        <w:t>to</w:t>
      </w:r>
      <w:r w:rsidR="00E24065" w:rsidRPr="00EB7F46">
        <w:t xml:space="preserve"> </w:t>
      </w:r>
      <w:r w:rsidRPr="00EB7F46">
        <w:t>join</w:t>
      </w:r>
      <w:r w:rsidR="00E24065" w:rsidRPr="00EB7F46">
        <w:t xml:space="preserve"> </w:t>
      </w:r>
      <w:r w:rsidRPr="00EB7F46">
        <w:t>them.</w:t>
      </w:r>
      <w:r w:rsidR="00E24065" w:rsidRPr="00EB7F46">
        <w:t xml:space="preserve"> </w:t>
      </w:r>
      <w:r w:rsidRPr="00EB7F46">
        <w:t>No</w:t>
      </w:r>
      <w:r w:rsidR="00E24065" w:rsidRPr="00EB7F46">
        <w:t xml:space="preserve"> </w:t>
      </w:r>
      <w:r w:rsidRPr="00EB7F46">
        <w:t>Rwandan</w:t>
      </w:r>
      <w:r w:rsidR="00E24065" w:rsidRPr="00EB7F46">
        <w:t xml:space="preserve"> </w:t>
      </w:r>
      <w:r w:rsidRPr="00EB7F46">
        <w:t>shall</w:t>
      </w:r>
      <w:r w:rsidR="00E24065" w:rsidRPr="00EB7F46">
        <w:t xml:space="preserve"> </w:t>
      </w:r>
      <w:r w:rsidRPr="00EB7F46">
        <w:t>be</w:t>
      </w:r>
      <w:r w:rsidR="00E24065" w:rsidRPr="00EB7F46">
        <w:t xml:space="preserve"> </w:t>
      </w:r>
      <w:r w:rsidRPr="00EB7F46">
        <w:t>subjected</w:t>
      </w:r>
      <w:r w:rsidR="00E24065" w:rsidRPr="00EB7F46">
        <w:t xml:space="preserve"> </w:t>
      </w:r>
      <w:r w:rsidRPr="00EB7F46">
        <w:t>to</w:t>
      </w:r>
      <w:r w:rsidR="00E24065" w:rsidRPr="00EB7F46">
        <w:t xml:space="preserve"> </w:t>
      </w:r>
      <w:r w:rsidRPr="00EB7F46">
        <w:t>discrimination</w:t>
      </w:r>
      <w:r w:rsidR="00E24065" w:rsidRPr="00EB7F46">
        <w:t xml:space="preserve"> </w:t>
      </w:r>
      <w:r w:rsidRPr="00EB7F46">
        <w:t>by</w:t>
      </w:r>
      <w:r w:rsidR="00E24065" w:rsidRPr="00EB7F46">
        <w:t xml:space="preserve"> </w:t>
      </w:r>
      <w:r w:rsidRPr="00EB7F46">
        <w:t>reason</w:t>
      </w:r>
      <w:r w:rsidR="00E24065" w:rsidRPr="00EB7F46">
        <w:t xml:space="preserve"> </w:t>
      </w:r>
      <w:r w:rsidRPr="00EB7F46">
        <w:t>of</w:t>
      </w:r>
      <w:r w:rsidR="00E24065" w:rsidRPr="00EB7F46">
        <w:t xml:space="preserve"> </w:t>
      </w:r>
      <w:r w:rsidRPr="00EB7F46">
        <w:t>membership</w:t>
      </w:r>
      <w:r w:rsidR="00E24065" w:rsidRPr="00EB7F46">
        <w:t xml:space="preserve"> </w:t>
      </w:r>
      <w:r w:rsidRPr="00EB7F46">
        <w:t>of</w:t>
      </w:r>
      <w:r w:rsidR="00E24065" w:rsidRPr="00EB7F46">
        <w:t xml:space="preserve"> </w:t>
      </w:r>
      <w:r w:rsidRPr="00EB7F46">
        <w:t>a</w:t>
      </w:r>
      <w:r w:rsidR="00E24065" w:rsidRPr="00EB7F46">
        <w:t xml:space="preserve"> </w:t>
      </w:r>
      <w:r w:rsidRPr="00EB7F46">
        <w:t>given</w:t>
      </w:r>
      <w:r w:rsidR="00E24065" w:rsidRPr="00EB7F46">
        <w:t xml:space="preserve"> </w:t>
      </w:r>
      <w:r w:rsidRPr="00EB7F46">
        <w:t>political</w:t>
      </w:r>
      <w:r w:rsidR="00E24065" w:rsidRPr="00EB7F46">
        <w:t xml:space="preserve"> </w:t>
      </w:r>
      <w:r w:rsidRPr="00EB7F46">
        <w:t>organization</w:t>
      </w:r>
      <w:r w:rsidR="00E24065" w:rsidRPr="00EB7F46">
        <w:t xml:space="preserve"> </w:t>
      </w:r>
      <w:r w:rsidRPr="00EB7F46">
        <w:t>or</w:t>
      </w:r>
      <w:r w:rsidR="00E24065" w:rsidRPr="00EB7F46">
        <w:t xml:space="preserve"> </w:t>
      </w:r>
      <w:r w:rsidRPr="00EB7F46">
        <w:t>on</w:t>
      </w:r>
      <w:r w:rsidR="00E24065" w:rsidRPr="00EB7F46">
        <w:t xml:space="preserve"> </w:t>
      </w:r>
      <w:r w:rsidRPr="00EB7F46">
        <w:t>account</w:t>
      </w:r>
      <w:r w:rsidR="00E24065" w:rsidRPr="00EB7F46">
        <w:t xml:space="preserve"> </w:t>
      </w:r>
      <w:r w:rsidRPr="00EB7F46">
        <w:t>of</w:t>
      </w:r>
      <w:r w:rsidR="00E24065" w:rsidRPr="00EB7F46">
        <w:t xml:space="preserve"> </w:t>
      </w:r>
      <w:r w:rsidRPr="00EB7F46">
        <w:t>not</w:t>
      </w:r>
      <w:r w:rsidR="00E24065" w:rsidRPr="00EB7F46">
        <w:t xml:space="preserve"> </w:t>
      </w:r>
      <w:r w:rsidRPr="00EB7F46">
        <w:t>belonging</w:t>
      </w:r>
      <w:r w:rsidR="00E24065" w:rsidRPr="00EB7F46">
        <w:t xml:space="preserve"> </w:t>
      </w:r>
      <w:r w:rsidRPr="00EB7F46">
        <w:t>to</w:t>
      </w:r>
      <w:r w:rsidR="00E24065" w:rsidRPr="00EB7F46">
        <w:t xml:space="preserve"> </w:t>
      </w:r>
      <w:r w:rsidRPr="00EB7F46">
        <w:t>any</w:t>
      </w:r>
      <w:r w:rsidR="00E24065" w:rsidRPr="00EB7F46">
        <w:t xml:space="preserve"> </w:t>
      </w:r>
      <w:r w:rsidRPr="00EB7F46">
        <w:t>political</w:t>
      </w:r>
      <w:r w:rsidR="00E24065" w:rsidRPr="00EB7F46">
        <w:t xml:space="preserve"> </w:t>
      </w:r>
      <w:r w:rsidRPr="00EB7F46">
        <w:t>organization.</w:t>
      </w:r>
      <w:r w:rsidR="00E24065" w:rsidRPr="00EB7F46">
        <w:t xml:space="preserve">” </w:t>
      </w:r>
      <w:r w:rsidRPr="00EB7F46">
        <w:t>Article</w:t>
      </w:r>
      <w:r w:rsidR="00E24065" w:rsidRPr="00EB7F46">
        <w:t xml:space="preserve"> </w:t>
      </w:r>
      <w:r w:rsidRPr="00EB7F46">
        <w:t>54</w:t>
      </w:r>
      <w:r w:rsidR="00E24065" w:rsidRPr="00EB7F46">
        <w:t xml:space="preserve"> </w:t>
      </w:r>
      <w:r w:rsidRPr="00EB7F46">
        <w:t>stipulates</w:t>
      </w:r>
      <w:r w:rsidR="00E24065" w:rsidRPr="00EB7F46">
        <w:t xml:space="preserve"> </w:t>
      </w:r>
      <w:r w:rsidRPr="00EB7F46">
        <w:t>that:</w:t>
      </w:r>
      <w:r w:rsidR="00E24065" w:rsidRPr="00EB7F46">
        <w:t xml:space="preserve"> “</w:t>
      </w:r>
      <w:r w:rsidRPr="00EB7F46">
        <w:t>Political</w:t>
      </w:r>
      <w:r w:rsidR="00E24065" w:rsidRPr="00EB7F46">
        <w:t xml:space="preserve"> </w:t>
      </w:r>
      <w:r w:rsidRPr="00EB7F46">
        <w:t>organizations</w:t>
      </w:r>
      <w:r w:rsidR="00E24065" w:rsidRPr="00EB7F46">
        <w:t xml:space="preserve"> </w:t>
      </w:r>
      <w:r w:rsidRPr="00EB7F46">
        <w:t>are</w:t>
      </w:r>
      <w:r w:rsidR="00E24065" w:rsidRPr="00EB7F46">
        <w:t xml:space="preserve"> </w:t>
      </w:r>
      <w:r w:rsidRPr="00EB7F46">
        <w:t>prohibited</w:t>
      </w:r>
      <w:r w:rsidR="00E24065" w:rsidRPr="00EB7F46">
        <w:t xml:space="preserve"> </w:t>
      </w:r>
      <w:r w:rsidRPr="00EB7F46">
        <w:t>from</w:t>
      </w:r>
      <w:r w:rsidR="00E24065" w:rsidRPr="00EB7F46">
        <w:t xml:space="preserve"> </w:t>
      </w:r>
      <w:r w:rsidRPr="00EB7F46">
        <w:t>basing</w:t>
      </w:r>
      <w:r w:rsidR="00E24065" w:rsidRPr="00EB7F46">
        <w:t xml:space="preserve"> </w:t>
      </w:r>
      <w:r w:rsidRPr="00EB7F46">
        <w:t>themselves</w:t>
      </w:r>
      <w:r w:rsidR="00E24065" w:rsidRPr="00EB7F46">
        <w:t xml:space="preserve"> </w:t>
      </w:r>
      <w:r w:rsidRPr="00EB7F46">
        <w:t>on</w:t>
      </w:r>
      <w:r w:rsidR="00E24065" w:rsidRPr="00EB7F46">
        <w:t xml:space="preserve"> </w:t>
      </w:r>
      <w:r w:rsidRPr="00EB7F46">
        <w:t>race,</w:t>
      </w:r>
      <w:r w:rsidR="00E24065" w:rsidRPr="00EB7F46">
        <w:t xml:space="preserve"> </w:t>
      </w:r>
      <w:r w:rsidRPr="00EB7F46">
        <w:t>ethnic</w:t>
      </w:r>
      <w:r w:rsidR="00E24065" w:rsidRPr="00EB7F46">
        <w:t xml:space="preserve"> </w:t>
      </w:r>
      <w:r w:rsidRPr="00EB7F46">
        <w:t>group,</w:t>
      </w:r>
      <w:r w:rsidR="00E24065" w:rsidRPr="00EB7F46">
        <w:t xml:space="preserve"> </w:t>
      </w:r>
      <w:r w:rsidRPr="00EB7F46">
        <w:t>tribe,</w:t>
      </w:r>
      <w:r w:rsidR="00E24065" w:rsidRPr="00EB7F46">
        <w:t xml:space="preserve"> </w:t>
      </w:r>
      <w:r w:rsidRPr="00EB7F46">
        <w:t>clan,</w:t>
      </w:r>
      <w:r w:rsidR="00E24065" w:rsidRPr="00EB7F46">
        <w:t xml:space="preserve"> </w:t>
      </w:r>
      <w:r w:rsidRPr="00EB7F46">
        <w:t>region,</w:t>
      </w:r>
      <w:r w:rsidR="00E24065" w:rsidRPr="00EB7F46">
        <w:t xml:space="preserve"> </w:t>
      </w:r>
      <w:r w:rsidRPr="00EB7F46">
        <w:t>sex,</w:t>
      </w:r>
      <w:r w:rsidR="00E24065" w:rsidRPr="00EB7F46">
        <w:t xml:space="preserve"> </w:t>
      </w:r>
      <w:r w:rsidRPr="00EB7F46">
        <w:t>religion</w:t>
      </w:r>
      <w:r w:rsidR="00E24065" w:rsidRPr="00EB7F46">
        <w:t xml:space="preserve"> </w:t>
      </w:r>
      <w:r w:rsidRPr="00EB7F46">
        <w:t>or</w:t>
      </w:r>
      <w:r w:rsidR="00E24065" w:rsidRPr="00EB7F46">
        <w:t xml:space="preserve"> </w:t>
      </w:r>
      <w:r w:rsidRPr="00EB7F46">
        <w:t>any</w:t>
      </w:r>
      <w:r w:rsidR="00E24065" w:rsidRPr="00EB7F46">
        <w:t xml:space="preserve"> </w:t>
      </w:r>
      <w:r w:rsidRPr="00EB7F46">
        <w:t>other</w:t>
      </w:r>
      <w:r w:rsidR="00E24065" w:rsidRPr="00EB7F46">
        <w:t xml:space="preserve"> </w:t>
      </w:r>
      <w:r w:rsidRPr="00EB7F46">
        <w:t>division</w:t>
      </w:r>
      <w:r w:rsidR="00E24065" w:rsidRPr="00EB7F46">
        <w:t xml:space="preserve"> </w:t>
      </w:r>
      <w:r w:rsidRPr="00EB7F46">
        <w:t>which</w:t>
      </w:r>
      <w:r w:rsidR="00E24065" w:rsidRPr="00EB7F46">
        <w:t xml:space="preserve"> </w:t>
      </w:r>
      <w:r w:rsidRPr="00EB7F46">
        <w:t>may</w:t>
      </w:r>
      <w:r w:rsidR="00E24065" w:rsidRPr="00EB7F46">
        <w:t xml:space="preserve"> </w:t>
      </w:r>
      <w:r w:rsidRPr="00EB7F46">
        <w:t>give</w:t>
      </w:r>
      <w:r w:rsidR="00E24065" w:rsidRPr="00EB7F46">
        <w:t xml:space="preserve"> </w:t>
      </w:r>
      <w:r w:rsidRPr="00EB7F46">
        <w:t>rise</w:t>
      </w:r>
      <w:r w:rsidR="00E24065" w:rsidRPr="00EB7F46">
        <w:t xml:space="preserve"> </w:t>
      </w:r>
      <w:r w:rsidRPr="00EB7F46">
        <w:t>to</w:t>
      </w:r>
      <w:r w:rsidR="00E24065" w:rsidRPr="00EB7F46">
        <w:t xml:space="preserve"> </w:t>
      </w:r>
      <w:r w:rsidRPr="00EB7F46">
        <w:t>discrimination.</w:t>
      </w:r>
      <w:r w:rsidR="00E24065" w:rsidRPr="00EB7F46">
        <w:t xml:space="preserve">” </w:t>
      </w:r>
      <w:r w:rsidRPr="00EB7F46">
        <w:t>By</w:t>
      </w:r>
      <w:r w:rsidR="00E24065" w:rsidRPr="00EB7F46">
        <w:t xml:space="preserve"> </w:t>
      </w:r>
      <w:r w:rsidRPr="00EB7F46">
        <w:t>and</w:t>
      </w:r>
      <w:r w:rsidR="00E24065" w:rsidRPr="00EB7F46">
        <w:t xml:space="preserve"> </w:t>
      </w:r>
      <w:r w:rsidRPr="00EB7F46">
        <w:t>large,</w:t>
      </w:r>
      <w:r w:rsidR="00E24065" w:rsidRPr="00EB7F46">
        <w:t xml:space="preserve"> </w:t>
      </w:r>
      <w:r w:rsidRPr="00EB7F46">
        <w:t>these</w:t>
      </w:r>
      <w:r w:rsidR="00E24065" w:rsidRPr="00EB7F46">
        <w:t xml:space="preserve"> </w:t>
      </w:r>
      <w:r w:rsidRPr="00EB7F46">
        <w:t>provisions</w:t>
      </w:r>
      <w:r w:rsidR="00E24065" w:rsidRPr="00EB7F46">
        <w:t xml:space="preserve"> </w:t>
      </w:r>
      <w:r w:rsidRPr="00EB7F46">
        <w:t>outlaw</w:t>
      </w:r>
      <w:r w:rsidR="00E24065" w:rsidRPr="00EB7F46">
        <w:t xml:space="preserve"> </w:t>
      </w:r>
      <w:r w:rsidRPr="00EB7F46">
        <w:t>political</w:t>
      </w:r>
      <w:r w:rsidR="00E24065" w:rsidRPr="00EB7F46">
        <w:t xml:space="preserve"> </w:t>
      </w:r>
      <w:r w:rsidRPr="00EB7F46">
        <w:t>parties</w:t>
      </w:r>
      <w:r w:rsidR="00E24065" w:rsidRPr="00EB7F46">
        <w:t xml:space="preserve"> </w:t>
      </w:r>
      <w:r w:rsidRPr="00EB7F46">
        <w:t>that</w:t>
      </w:r>
      <w:r w:rsidR="00E24065" w:rsidRPr="00EB7F46">
        <w:t xml:space="preserve"> </w:t>
      </w:r>
      <w:r w:rsidRPr="00EB7F46">
        <w:t>discriminate</w:t>
      </w:r>
      <w:r w:rsidR="00E24065" w:rsidRPr="00EB7F46">
        <w:t xml:space="preserve"> </w:t>
      </w:r>
      <w:r w:rsidRPr="00EB7F46">
        <w:t>in</w:t>
      </w:r>
      <w:r w:rsidR="00E24065" w:rsidRPr="00EB7F46">
        <w:t xml:space="preserve"> </w:t>
      </w:r>
      <w:r w:rsidRPr="00EB7F46">
        <w:t>membership</w:t>
      </w:r>
      <w:r w:rsidR="00E24065" w:rsidRPr="00EB7F46">
        <w:t xml:space="preserve"> </w:t>
      </w:r>
      <w:r w:rsidRPr="00EB7F46">
        <w:t>or</w:t>
      </w:r>
      <w:r w:rsidR="00E24065" w:rsidRPr="00EB7F46">
        <w:t xml:space="preserve"> </w:t>
      </w:r>
      <w:r w:rsidRPr="00EB7F46">
        <w:t>seek</w:t>
      </w:r>
      <w:r w:rsidR="00E24065" w:rsidRPr="00EB7F46">
        <w:t xml:space="preserve"> </w:t>
      </w:r>
      <w:r w:rsidRPr="00EB7F46">
        <w:t>to</w:t>
      </w:r>
      <w:r w:rsidR="00E24065" w:rsidRPr="00EB7F46">
        <w:t xml:space="preserve"> </w:t>
      </w:r>
      <w:r w:rsidRPr="00EB7F46">
        <w:t>influence</w:t>
      </w:r>
      <w:r w:rsidR="00E24065" w:rsidRPr="00EB7F46">
        <w:t xml:space="preserve"> </w:t>
      </w:r>
      <w:r w:rsidRPr="00EB7F46">
        <w:t>on</w:t>
      </w:r>
      <w:r w:rsidR="00E24065" w:rsidRPr="00EB7F46">
        <w:t xml:space="preserve"> </w:t>
      </w:r>
      <w:r w:rsidRPr="00EB7F46">
        <w:t>the</w:t>
      </w:r>
      <w:r w:rsidR="00E24065" w:rsidRPr="00EB7F46">
        <w:t xml:space="preserve"> </w:t>
      </w:r>
      <w:r w:rsidRPr="00EB7F46">
        <w:t>basis</w:t>
      </w:r>
      <w:r w:rsidR="00E24065" w:rsidRPr="00EB7F46">
        <w:t xml:space="preserve"> </w:t>
      </w:r>
      <w:r w:rsidRPr="00EB7F46">
        <w:t>of</w:t>
      </w:r>
      <w:r w:rsidR="00E24065" w:rsidRPr="00EB7F46">
        <w:t xml:space="preserve"> </w:t>
      </w:r>
      <w:r w:rsidRPr="00EB7F46">
        <w:t>divisionism.</w:t>
      </w:r>
    </w:p>
    <w:p w:rsidR="00951BC8" w:rsidRPr="00EB7F46" w:rsidRDefault="00951BC8" w:rsidP="00EB7F46">
      <w:pPr>
        <w:pStyle w:val="SingleTxtG"/>
      </w:pPr>
      <w:r w:rsidRPr="00EB7F46">
        <w:t>221.</w:t>
      </w:r>
      <w:r w:rsidRPr="00EB7F46">
        <w:tab/>
        <w:t>The</w:t>
      </w:r>
      <w:r w:rsidR="00E24065" w:rsidRPr="00EB7F46">
        <w:t xml:space="preserve"> </w:t>
      </w:r>
      <w:r w:rsidRPr="00EB7F46">
        <w:t>law</w:t>
      </w:r>
      <w:r w:rsidR="00E24065" w:rsidRPr="00EB7F46">
        <w:t xml:space="preserve"> </w:t>
      </w:r>
      <w:r w:rsidRPr="00EB7F46">
        <w:t>governing</w:t>
      </w:r>
      <w:r w:rsidR="00E24065" w:rsidRPr="00EB7F46">
        <w:t xml:space="preserve"> </w:t>
      </w:r>
      <w:r w:rsidRPr="00EB7F46">
        <w:t>political</w:t>
      </w:r>
      <w:r w:rsidR="00E24065" w:rsidRPr="00EB7F46">
        <w:t xml:space="preserve"> </w:t>
      </w:r>
      <w:r w:rsidRPr="00EB7F46">
        <w:t>organisation</w:t>
      </w:r>
      <w:r w:rsidR="00E24065" w:rsidRPr="00EB7F46">
        <w:t xml:space="preserve"> </w:t>
      </w:r>
      <w:r w:rsidRPr="00EB7F46">
        <w:t>and</w:t>
      </w:r>
      <w:r w:rsidR="00E24065" w:rsidRPr="00EB7F46">
        <w:t xml:space="preserve"> </w:t>
      </w:r>
      <w:r w:rsidRPr="00EB7F46">
        <w:t>politicians</w:t>
      </w:r>
      <w:r w:rsidR="00E24065" w:rsidRPr="00EB7F46">
        <w:t xml:space="preserve"> </w:t>
      </w:r>
      <w:r w:rsidRPr="00EB7F46">
        <w:t>as</w:t>
      </w:r>
      <w:r w:rsidR="00E24065" w:rsidRPr="00EB7F46">
        <w:t xml:space="preserve"> </w:t>
      </w:r>
      <w:r w:rsidRPr="00EB7F46">
        <w:t>modified</w:t>
      </w:r>
      <w:r w:rsidR="00E24065" w:rsidRPr="00EB7F46">
        <w:t xml:space="preserve"> </w:t>
      </w:r>
      <w:r w:rsidRPr="00EB7F46">
        <w:t>to</w:t>
      </w:r>
      <w:r w:rsidR="00E24065" w:rsidRPr="00EB7F46">
        <w:t xml:space="preserve"> </w:t>
      </w:r>
      <w:r w:rsidRPr="00EB7F46">
        <w:t>date</w:t>
      </w:r>
      <w:r w:rsidR="00E24065" w:rsidRPr="00EB7F46">
        <w:t xml:space="preserve"> </w:t>
      </w:r>
      <w:r w:rsidRPr="00EB7F46">
        <w:t>further</w:t>
      </w:r>
      <w:r w:rsidR="00E24065" w:rsidRPr="00EB7F46">
        <w:t xml:space="preserve"> </w:t>
      </w:r>
      <w:r w:rsidRPr="00EB7F46">
        <w:t>observes</w:t>
      </w:r>
      <w:r w:rsidR="00E24065" w:rsidRPr="00EB7F46">
        <w:t xml:space="preserve"> </w:t>
      </w:r>
      <w:r w:rsidRPr="00EB7F46">
        <w:t>that</w:t>
      </w:r>
      <w:r w:rsidR="00E24065" w:rsidRPr="00EB7F46">
        <w:t xml:space="preserve"> </w:t>
      </w:r>
      <w:r w:rsidRPr="00EB7F46">
        <w:t>political</w:t>
      </w:r>
      <w:r w:rsidR="00E24065" w:rsidRPr="00EB7F46">
        <w:t xml:space="preserve"> </w:t>
      </w:r>
      <w:r w:rsidRPr="00EB7F46">
        <w:t>organizations</w:t>
      </w:r>
      <w:r w:rsidR="00E24065" w:rsidRPr="00EB7F46">
        <w:t xml:space="preserve"> </w:t>
      </w:r>
      <w:r w:rsidRPr="00EB7F46">
        <w:t>are</w:t>
      </w:r>
      <w:r w:rsidR="00E24065" w:rsidRPr="00EB7F46">
        <w:t xml:space="preserve"> </w:t>
      </w:r>
      <w:r w:rsidRPr="00EB7F46">
        <w:t>prohibited</w:t>
      </w:r>
      <w:r w:rsidR="00E24065" w:rsidRPr="00EB7F46">
        <w:t xml:space="preserve"> </w:t>
      </w:r>
      <w:r w:rsidRPr="00EB7F46">
        <w:t>from</w:t>
      </w:r>
      <w:r w:rsidR="00E24065" w:rsidRPr="00EB7F46">
        <w:t xml:space="preserve"> </w:t>
      </w:r>
      <w:r w:rsidRPr="00EB7F46">
        <w:t>basing</w:t>
      </w:r>
      <w:r w:rsidR="00E24065" w:rsidRPr="00EB7F46">
        <w:t xml:space="preserve"> </w:t>
      </w:r>
      <w:r w:rsidRPr="00EB7F46">
        <w:t>themselves</w:t>
      </w:r>
      <w:r w:rsidR="00E24065" w:rsidRPr="00EB7F46">
        <w:t xml:space="preserve"> </w:t>
      </w:r>
      <w:r w:rsidRPr="00EB7F46">
        <w:t>on</w:t>
      </w:r>
      <w:r w:rsidR="00E24065" w:rsidRPr="00EB7F46">
        <w:t xml:space="preserve"> </w:t>
      </w:r>
      <w:r w:rsidRPr="00EB7F46">
        <w:t>ethnic</w:t>
      </w:r>
      <w:r w:rsidR="00E24065" w:rsidRPr="00EB7F46">
        <w:t xml:space="preserve"> </w:t>
      </w:r>
      <w:r w:rsidRPr="00EB7F46">
        <w:t>group,</w:t>
      </w:r>
      <w:r w:rsidR="00E24065" w:rsidRPr="00EB7F46">
        <w:t xml:space="preserve"> </w:t>
      </w:r>
      <w:r w:rsidRPr="00EB7F46">
        <w:t>race,</w:t>
      </w:r>
      <w:r w:rsidR="00E24065" w:rsidRPr="00EB7F46">
        <w:t xml:space="preserve"> </w:t>
      </w:r>
      <w:r w:rsidRPr="00EB7F46">
        <w:t>tribe,</w:t>
      </w:r>
      <w:r w:rsidR="00E24065" w:rsidRPr="00EB7F46">
        <w:t xml:space="preserve"> </w:t>
      </w:r>
      <w:r w:rsidRPr="00EB7F46">
        <w:t>clan,</w:t>
      </w:r>
      <w:r w:rsidR="00E24065" w:rsidRPr="00EB7F46">
        <w:t xml:space="preserve"> </w:t>
      </w:r>
      <w:r w:rsidRPr="00EB7F46">
        <w:t>kinship,</w:t>
      </w:r>
      <w:r w:rsidR="00E24065" w:rsidRPr="00EB7F46">
        <w:t xml:space="preserve"> </w:t>
      </w:r>
      <w:r w:rsidRPr="00EB7F46">
        <w:t>region,</w:t>
      </w:r>
      <w:r w:rsidR="00E24065" w:rsidRPr="00EB7F46">
        <w:t xml:space="preserve"> </w:t>
      </w:r>
      <w:r w:rsidRPr="00EB7F46">
        <w:t>sex,</w:t>
      </w:r>
      <w:r w:rsidR="00E24065" w:rsidRPr="00EB7F46">
        <w:t xml:space="preserve"> </w:t>
      </w:r>
      <w:r w:rsidRPr="00EB7F46">
        <w:t>religion</w:t>
      </w:r>
      <w:r w:rsidR="00E24065" w:rsidRPr="00EB7F46">
        <w:t xml:space="preserve"> </w:t>
      </w:r>
      <w:r w:rsidRPr="00EB7F46">
        <w:t>or</w:t>
      </w:r>
      <w:r w:rsidR="00E24065" w:rsidRPr="00EB7F46">
        <w:t xml:space="preserve"> </w:t>
      </w:r>
      <w:r w:rsidRPr="00EB7F46">
        <w:t>any</w:t>
      </w:r>
      <w:r w:rsidR="00E24065" w:rsidRPr="00EB7F46">
        <w:t xml:space="preserve"> </w:t>
      </w:r>
      <w:r w:rsidRPr="00EB7F46">
        <w:t>other</w:t>
      </w:r>
      <w:r w:rsidR="00E24065" w:rsidRPr="00EB7F46">
        <w:t xml:space="preserve"> </w:t>
      </w:r>
      <w:r w:rsidRPr="00EB7F46">
        <w:t>factor</w:t>
      </w:r>
      <w:r w:rsidR="00E24065" w:rsidRPr="00EB7F46">
        <w:t xml:space="preserve"> </w:t>
      </w:r>
      <w:r w:rsidRPr="00EB7F46">
        <w:t>which</w:t>
      </w:r>
      <w:r w:rsidR="00E24065" w:rsidRPr="00EB7F46">
        <w:t xml:space="preserve"> </w:t>
      </w:r>
      <w:r w:rsidRPr="00EB7F46">
        <w:t>may</w:t>
      </w:r>
      <w:r w:rsidR="00E24065" w:rsidRPr="00EB7F46">
        <w:t xml:space="preserve"> </w:t>
      </w:r>
      <w:r w:rsidRPr="00EB7F46">
        <w:t>give</w:t>
      </w:r>
      <w:r w:rsidR="00E24065" w:rsidRPr="00EB7F46">
        <w:t xml:space="preserve"> </w:t>
      </w:r>
      <w:r w:rsidRPr="00EB7F46">
        <w:t>rise</w:t>
      </w:r>
      <w:r w:rsidR="00E24065" w:rsidRPr="00EB7F46">
        <w:t xml:space="preserve"> </w:t>
      </w:r>
      <w:r w:rsidRPr="00EB7F46">
        <w:t>to</w:t>
      </w:r>
      <w:r w:rsidR="00E24065" w:rsidRPr="00EB7F46">
        <w:t xml:space="preserve"> </w:t>
      </w:r>
      <w:r w:rsidRPr="00EB7F46">
        <w:t>discrimination</w:t>
      </w:r>
      <w:r w:rsidR="00E24065" w:rsidRPr="00EB7F46">
        <w:t xml:space="preserve"> </w:t>
      </w:r>
      <w:r w:rsidRPr="00EB7F46">
        <w:t>and</w:t>
      </w:r>
      <w:r w:rsidR="00E24065" w:rsidRPr="00EB7F46">
        <w:t xml:space="preserve"> </w:t>
      </w:r>
      <w:r w:rsidRPr="00EB7F46">
        <w:t>divisionism.</w:t>
      </w:r>
      <w:r w:rsidR="00480160">
        <w:rPr>
          <w:rStyle w:val="FootnoteReference"/>
        </w:rPr>
        <w:footnoteReference w:id="103"/>
      </w:r>
      <w:r w:rsidR="00E24065" w:rsidRPr="00EB7F46">
        <w:t xml:space="preserve"> </w:t>
      </w:r>
      <w:r w:rsidRPr="00EB7F46">
        <w:t>Impliedly,</w:t>
      </w:r>
      <w:r w:rsidR="00E24065" w:rsidRPr="00EB7F46">
        <w:t xml:space="preserve"> </w:t>
      </w:r>
      <w:r w:rsidRPr="00EB7F46">
        <w:t>apart</w:t>
      </w:r>
      <w:r w:rsidR="00E24065" w:rsidRPr="00EB7F46">
        <w:t xml:space="preserve"> </w:t>
      </w:r>
      <w:r w:rsidRPr="00EB7F46">
        <w:t>from</w:t>
      </w:r>
      <w:r w:rsidR="00E24065" w:rsidRPr="00EB7F46">
        <w:t xml:space="preserve"> </w:t>
      </w:r>
      <w:r w:rsidRPr="00EB7F46">
        <w:t>restrictions</w:t>
      </w:r>
      <w:r w:rsidR="00E24065" w:rsidRPr="00EB7F46">
        <w:t xml:space="preserve"> </w:t>
      </w:r>
      <w:r w:rsidRPr="00EB7F46">
        <w:t>clearly</w:t>
      </w:r>
      <w:r w:rsidR="00E24065" w:rsidRPr="00EB7F46">
        <w:t xml:space="preserve"> </w:t>
      </w:r>
      <w:r w:rsidRPr="00EB7F46">
        <w:t>cut</w:t>
      </w:r>
      <w:r w:rsidR="00E24065" w:rsidRPr="00EB7F46">
        <w:t xml:space="preserve"> </w:t>
      </w:r>
      <w:r w:rsidRPr="00EB7F46">
        <w:t>in</w:t>
      </w:r>
      <w:r w:rsidR="00E24065" w:rsidRPr="00EB7F46">
        <w:t xml:space="preserve"> </w:t>
      </w:r>
      <w:r w:rsidRPr="00EB7F46">
        <w:t>the</w:t>
      </w:r>
      <w:r w:rsidR="00E24065" w:rsidRPr="00EB7F46">
        <w:t xml:space="preserve"> </w:t>
      </w:r>
      <w:r w:rsidRPr="00EB7F46">
        <w:t>laws,</w:t>
      </w:r>
      <w:r w:rsidR="00E24065" w:rsidRPr="00EB7F46">
        <w:t xml:space="preserve"> </w:t>
      </w:r>
      <w:r w:rsidRPr="00EB7F46">
        <w:t>political</w:t>
      </w:r>
      <w:r w:rsidR="00E24065" w:rsidRPr="00EB7F46">
        <w:t xml:space="preserve"> </w:t>
      </w:r>
      <w:r w:rsidRPr="00EB7F46">
        <w:t>parties</w:t>
      </w:r>
      <w:r w:rsidR="00E24065" w:rsidRPr="00EB7F46">
        <w:t xml:space="preserve"> </w:t>
      </w:r>
      <w:r w:rsidRPr="00EB7F46">
        <w:t>are</w:t>
      </w:r>
      <w:r w:rsidR="00E24065" w:rsidRPr="00EB7F46">
        <w:t xml:space="preserve"> </w:t>
      </w:r>
      <w:r w:rsidRPr="00EB7F46">
        <w:t>at</w:t>
      </w:r>
      <w:r w:rsidR="00E24065" w:rsidRPr="00EB7F46">
        <w:t xml:space="preserve"> </w:t>
      </w:r>
      <w:r w:rsidRPr="00EB7F46">
        <w:t>liberty</w:t>
      </w:r>
      <w:r w:rsidR="00E24065" w:rsidRPr="00EB7F46">
        <w:t xml:space="preserve"> </w:t>
      </w:r>
      <w:r w:rsidRPr="00EB7F46">
        <w:t>to</w:t>
      </w:r>
      <w:r w:rsidR="00E24065" w:rsidRPr="00EB7F46">
        <w:t xml:space="preserve"> </w:t>
      </w:r>
      <w:r w:rsidRPr="00EB7F46">
        <w:t>operate</w:t>
      </w:r>
      <w:r w:rsidR="00E24065" w:rsidRPr="00EB7F46">
        <w:t xml:space="preserve"> </w:t>
      </w:r>
      <w:r w:rsidRPr="00EB7F46">
        <w:t>and</w:t>
      </w:r>
      <w:r w:rsidR="00E24065" w:rsidRPr="00EB7F46">
        <w:t xml:space="preserve"> </w:t>
      </w:r>
      <w:r w:rsidRPr="00EB7F46">
        <w:t>disseminate</w:t>
      </w:r>
      <w:r w:rsidR="00E24065" w:rsidRPr="00EB7F46">
        <w:t xml:space="preserve"> </w:t>
      </w:r>
      <w:r w:rsidRPr="00EB7F46">
        <w:t>their</w:t>
      </w:r>
      <w:r w:rsidR="00E24065" w:rsidRPr="00EB7F46">
        <w:t xml:space="preserve"> </w:t>
      </w:r>
      <w:r w:rsidRPr="00EB7F46">
        <w:t>political</w:t>
      </w:r>
      <w:r w:rsidR="00E24065" w:rsidRPr="00EB7F46">
        <w:t xml:space="preserve"> </w:t>
      </w:r>
      <w:r w:rsidRPr="00EB7F46">
        <w:t>agenda.</w:t>
      </w:r>
      <w:r w:rsidR="00E24065" w:rsidRPr="00EB7F46">
        <w:t xml:space="preserve"> </w:t>
      </w:r>
    </w:p>
    <w:p w:rsidR="00951BC8" w:rsidRPr="00EB7F46" w:rsidRDefault="00951BC8" w:rsidP="00480160">
      <w:pPr>
        <w:pStyle w:val="H23G"/>
      </w:pPr>
      <w:bookmarkStart w:id="302" w:name="_Toc233624963"/>
      <w:bookmarkStart w:id="303" w:name="_Toc233625608"/>
      <w:bookmarkStart w:id="304" w:name="_Toc233625959"/>
      <w:bookmarkStart w:id="305" w:name="_Toc234236164"/>
      <w:bookmarkStart w:id="306" w:name="_Toc234236739"/>
      <w:bookmarkStart w:id="307" w:name="_Toc234237508"/>
      <w:bookmarkStart w:id="308" w:name="_Toc234237949"/>
      <w:r w:rsidRPr="00EB7F46">
        <w:tab/>
      </w:r>
      <w:r w:rsidRPr="00EB7F46">
        <w:tab/>
        <w:t>Subparagraph</w:t>
      </w:r>
      <w:r w:rsidR="00E24065" w:rsidRPr="00EB7F46">
        <w:t xml:space="preserve"> </w:t>
      </w:r>
      <w:r w:rsidRPr="00EB7F46">
        <w:t>(d):</w:t>
      </w:r>
      <w:r w:rsidR="00573593">
        <w:t xml:space="preserve"> </w:t>
      </w:r>
      <w:r w:rsidRPr="00EB7F46">
        <w:t>Measures</w:t>
      </w:r>
      <w:r w:rsidR="00E24065" w:rsidRPr="00EB7F46">
        <w:t xml:space="preserve"> </w:t>
      </w:r>
      <w:r w:rsidRPr="00EB7F46">
        <w:t>taken</w:t>
      </w:r>
      <w:r w:rsidR="00E24065" w:rsidRPr="00EB7F46">
        <w:t xml:space="preserve"> </w:t>
      </w:r>
      <w:r w:rsidRPr="00EB7F46">
        <w:t>to</w:t>
      </w:r>
      <w:r w:rsidR="00E24065" w:rsidRPr="00EB7F46">
        <w:t xml:space="preserve"> </w:t>
      </w:r>
      <w:r w:rsidRPr="00EB7F46">
        <w:t>ensure</w:t>
      </w:r>
      <w:r w:rsidR="00E24065" w:rsidRPr="00EB7F46">
        <w:t xml:space="preserve"> </w:t>
      </w:r>
      <w:r w:rsidRPr="00EB7F46">
        <w:t>civil</w:t>
      </w:r>
      <w:r w:rsidR="00E24065" w:rsidRPr="00EB7F46">
        <w:t xml:space="preserve"> </w:t>
      </w:r>
      <w:r w:rsidRPr="00EB7F46">
        <w:t>rights</w:t>
      </w:r>
      <w:bookmarkEnd w:id="302"/>
      <w:bookmarkEnd w:id="303"/>
      <w:bookmarkEnd w:id="304"/>
      <w:bookmarkEnd w:id="305"/>
      <w:bookmarkEnd w:id="306"/>
      <w:bookmarkEnd w:id="307"/>
      <w:bookmarkEnd w:id="308"/>
    </w:p>
    <w:p w:rsidR="00951BC8" w:rsidRPr="00EB7F46" w:rsidRDefault="00951BC8" w:rsidP="00EB7F46">
      <w:pPr>
        <w:pStyle w:val="SingleTxtG"/>
      </w:pPr>
      <w:r w:rsidRPr="00EB7F46">
        <w:t>222.</w:t>
      </w:r>
      <w:r w:rsidRPr="00EB7F46">
        <w:tab/>
        <w:t>This</w:t>
      </w:r>
      <w:r w:rsidR="00E24065" w:rsidRPr="00EB7F46">
        <w:t xml:space="preserve"> </w:t>
      </w:r>
      <w:r w:rsidRPr="00EB7F46">
        <w:t>paragraph</w:t>
      </w:r>
      <w:r w:rsidR="00E24065" w:rsidRPr="00EB7F46">
        <w:t xml:space="preserve"> </w:t>
      </w:r>
      <w:r w:rsidRPr="00EB7F46">
        <w:t>reiterates</w:t>
      </w:r>
      <w:r w:rsidR="00E24065" w:rsidRPr="00EB7F46">
        <w:t xml:space="preserve"> </w:t>
      </w:r>
      <w:r w:rsidRPr="00EB7F46">
        <w:t>the</w:t>
      </w:r>
      <w:r w:rsidR="00E24065" w:rsidRPr="00EB7F46">
        <w:t xml:space="preserve"> </w:t>
      </w:r>
      <w:r w:rsidRPr="00EB7F46">
        <w:t>need</w:t>
      </w:r>
      <w:r w:rsidR="00E24065" w:rsidRPr="00EB7F46">
        <w:t xml:space="preserve"> </w:t>
      </w:r>
      <w:r w:rsidRPr="00EB7F46">
        <w:t>for</w:t>
      </w:r>
      <w:r w:rsidR="00E24065" w:rsidRPr="00EB7F46">
        <w:t xml:space="preserve"> </w:t>
      </w:r>
      <w:r w:rsidRPr="00EB7F46">
        <w:t>states</w:t>
      </w:r>
      <w:r w:rsidR="00E24065" w:rsidRPr="00EB7F46">
        <w:t xml:space="preserve"> </w:t>
      </w:r>
      <w:r w:rsidRPr="00EB7F46">
        <w:t>parties</w:t>
      </w:r>
      <w:r w:rsidR="00E24065" w:rsidRPr="00EB7F46">
        <w:t xml:space="preserve"> </w:t>
      </w:r>
      <w:r w:rsidRPr="00EB7F46">
        <w:t>to</w:t>
      </w:r>
      <w:r w:rsidR="00E24065" w:rsidRPr="00EB7F46">
        <w:t xml:space="preserve"> </w:t>
      </w:r>
      <w:r w:rsidRPr="00EB7F46">
        <w:t>protect</w:t>
      </w:r>
      <w:r w:rsidR="00E24065" w:rsidRPr="00EB7F46">
        <w:t xml:space="preserve"> </w:t>
      </w:r>
      <w:r w:rsidRPr="00EB7F46">
        <w:t>civil</w:t>
      </w:r>
      <w:r w:rsidR="00E24065" w:rsidRPr="00EB7F46">
        <w:t xml:space="preserve"> </w:t>
      </w:r>
      <w:r w:rsidRPr="00EB7F46">
        <w:t>rights.</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of</w:t>
      </w:r>
      <w:r w:rsidR="00E24065" w:rsidRPr="00EB7F46">
        <w:t xml:space="preserve"> </w:t>
      </w:r>
      <w:r w:rsidRPr="00EB7F46">
        <w:t>Rwanda</w:t>
      </w:r>
      <w:r w:rsidR="00E24065" w:rsidRPr="00EB7F46">
        <w:t xml:space="preserve"> </w:t>
      </w:r>
      <w:r w:rsidRPr="00EB7F46">
        <w:t>as</w:t>
      </w:r>
      <w:r w:rsidR="00E24065" w:rsidRPr="00EB7F46">
        <w:t xml:space="preserve"> </w:t>
      </w:r>
      <w:r w:rsidRPr="00EB7F46">
        <w:t>amended</w:t>
      </w:r>
      <w:r w:rsidR="00E24065" w:rsidRPr="00EB7F46">
        <w:t xml:space="preserve"> </w:t>
      </w:r>
      <w:r w:rsidRPr="00EB7F46">
        <w:t>to</w:t>
      </w:r>
      <w:r w:rsidR="00E24065" w:rsidRPr="00EB7F46">
        <w:t xml:space="preserve"> </w:t>
      </w:r>
      <w:r w:rsidRPr="00EB7F46">
        <w:t>date</w:t>
      </w:r>
      <w:r w:rsidR="00E24065" w:rsidRPr="00EB7F46">
        <w:t xml:space="preserve"> </w:t>
      </w:r>
      <w:r w:rsidRPr="00EB7F46">
        <w:t>guarantees</w:t>
      </w:r>
      <w:r w:rsidR="00E24065" w:rsidRPr="00EB7F46">
        <w:t xml:space="preserve"> </w:t>
      </w:r>
      <w:r w:rsidRPr="00EB7F46">
        <w:t>the</w:t>
      </w:r>
      <w:r w:rsidR="00E24065" w:rsidRPr="00EB7F46">
        <w:t xml:space="preserve"> </w:t>
      </w:r>
      <w:r w:rsidRPr="00EB7F46">
        <w:t>rights</w:t>
      </w:r>
      <w:r w:rsidR="00E24065" w:rsidRPr="00EB7F46">
        <w:t xml:space="preserve"> </w:t>
      </w:r>
      <w:r w:rsidRPr="00EB7F46">
        <w:t>listed</w:t>
      </w:r>
      <w:r w:rsidR="00E24065" w:rsidRPr="00EB7F46">
        <w:t xml:space="preserve"> </w:t>
      </w:r>
      <w:r w:rsidRPr="00EB7F46">
        <w:t>in</w:t>
      </w:r>
      <w:r w:rsidR="00E24065" w:rsidRPr="00EB7F46">
        <w:t xml:space="preserve"> </w:t>
      </w:r>
      <w:r w:rsidRPr="00EB7F46">
        <w:t>the</w:t>
      </w:r>
      <w:r w:rsidR="00E24065" w:rsidRPr="00EB7F46">
        <w:t xml:space="preserve"> </w:t>
      </w:r>
      <w:r w:rsidRPr="00EB7F46">
        <w:t>section</w:t>
      </w:r>
      <w:r w:rsidR="00E24065" w:rsidRPr="00EB7F46">
        <w:t xml:space="preserve"> </w:t>
      </w:r>
      <w:r w:rsidRPr="00EB7F46">
        <w:t>above.</w:t>
      </w:r>
      <w:r w:rsidR="00E24065" w:rsidRPr="00EB7F46">
        <w:t xml:space="preserve"> </w:t>
      </w:r>
      <w:r w:rsidRPr="00EB7F46">
        <w:t>Below</w:t>
      </w:r>
      <w:r w:rsidR="00E24065" w:rsidRPr="00EB7F46">
        <w:t xml:space="preserve"> </w:t>
      </w:r>
      <w:r w:rsidRPr="00EB7F46">
        <w:t>is</w:t>
      </w:r>
      <w:r w:rsidR="00E24065" w:rsidRPr="00EB7F46">
        <w:t xml:space="preserve"> </w:t>
      </w:r>
      <w:r w:rsidRPr="00EB7F46">
        <w:t>a</w:t>
      </w:r>
      <w:r w:rsidR="00E24065" w:rsidRPr="00EB7F46">
        <w:t xml:space="preserve"> </w:t>
      </w:r>
      <w:r w:rsidRPr="00EB7F46">
        <w:t>presentation</w:t>
      </w:r>
      <w:r w:rsidR="00E24065" w:rsidRPr="00EB7F46">
        <w:t xml:space="preserve"> </w:t>
      </w:r>
      <w:r w:rsidRPr="00EB7F46">
        <w:t>on</w:t>
      </w:r>
      <w:r w:rsidR="00E24065" w:rsidRPr="00EB7F46">
        <w:t xml:space="preserve"> </w:t>
      </w:r>
      <w:r w:rsidRPr="00EB7F46">
        <w:t>each</w:t>
      </w:r>
      <w:r w:rsidR="00E24065" w:rsidRPr="00EB7F46">
        <w:t xml:space="preserve"> </w:t>
      </w:r>
      <w:r w:rsidRPr="00EB7F46">
        <w:t>right</w:t>
      </w:r>
      <w:r w:rsidR="00E24065" w:rsidRPr="00EB7F46">
        <w:t xml:space="preserve"> </w:t>
      </w:r>
      <w:r w:rsidRPr="00EB7F46">
        <w:t>and</w:t>
      </w:r>
      <w:r w:rsidR="00E24065" w:rsidRPr="00EB7F46">
        <w:t xml:space="preserve"> </w:t>
      </w:r>
      <w:r w:rsidRPr="00EB7F46">
        <w:t>how</w:t>
      </w:r>
      <w:r w:rsidR="00E24065" w:rsidRPr="00EB7F46">
        <w:t xml:space="preserve"> </w:t>
      </w:r>
      <w:r w:rsidRPr="00EB7F46">
        <w:t>it</w:t>
      </w:r>
      <w:r w:rsidR="00E24065" w:rsidRPr="00EB7F46">
        <w:t xml:space="preserve"> </w:t>
      </w:r>
      <w:r w:rsidRPr="00EB7F46">
        <w:t>is</w:t>
      </w:r>
      <w:r w:rsidR="00E24065" w:rsidRPr="00EB7F46">
        <w:t xml:space="preserve"> </w:t>
      </w:r>
      <w:r w:rsidRPr="00EB7F46">
        <w:t>protected</w:t>
      </w:r>
      <w:r w:rsidR="00E24065" w:rsidRPr="00EB7F46">
        <w:t xml:space="preserve"> </w:t>
      </w:r>
      <w:r w:rsidRPr="00EB7F46">
        <w:t>either</w:t>
      </w:r>
      <w:r w:rsidR="00E24065" w:rsidRPr="00EB7F46">
        <w:t xml:space="preserve"> </w:t>
      </w:r>
      <w:r w:rsidRPr="00EB7F46">
        <w:t>under</w:t>
      </w:r>
      <w:r w:rsidR="00E24065" w:rsidRPr="00EB7F46">
        <w:t xml:space="preserve"> </w:t>
      </w:r>
      <w:r w:rsidRPr="00EB7F46">
        <w:t>the</w:t>
      </w:r>
      <w:r w:rsidR="00E24065" w:rsidRPr="00EB7F46">
        <w:t xml:space="preserve"> </w:t>
      </w:r>
      <w:r w:rsidRPr="00EB7F46">
        <w:t>Rwandan</w:t>
      </w:r>
      <w:r w:rsidR="00E24065" w:rsidRPr="00EB7F46">
        <w:t xml:space="preserve"> </w:t>
      </w:r>
      <w:r w:rsidRPr="00EB7F46">
        <w:t>supreme</w:t>
      </w:r>
      <w:r w:rsidR="00E24065" w:rsidRPr="00EB7F46">
        <w:t xml:space="preserve"> </w:t>
      </w:r>
      <w:r w:rsidRPr="00EB7F46">
        <w:t>law</w:t>
      </w:r>
      <w:r w:rsidR="00E24065" w:rsidRPr="00EB7F46">
        <w:t xml:space="preserve"> </w:t>
      </w:r>
      <w:r w:rsidRPr="00EB7F46">
        <w:t>of</w:t>
      </w:r>
      <w:r w:rsidR="00E24065" w:rsidRPr="00EB7F46">
        <w:t xml:space="preserve"> </w:t>
      </w:r>
      <w:r w:rsidRPr="00EB7F46">
        <w:t>the</w:t>
      </w:r>
      <w:r w:rsidR="00E24065" w:rsidRPr="00EB7F46">
        <w:t xml:space="preserve"> </w:t>
      </w:r>
      <w:r w:rsidRPr="00EB7F46">
        <w:t>state</w:t>
      </w:r>
      <w:r w:rsidR="00E24065" w:rsidRPr="00EB7F46">
        <w:t xml:space="preserve"> </w:t>
      </w:r>
      <w:r w:rsidRPr="00EB7F46">
        <w:t>or</w:t>
      </w:r>
      <w:r w:rsidR="00E24065" w:rsidRPr="00EB7F46">
        <w:t xml:space="preserve"> </w:t>
      </w:r>
      <w:r w:rsidRPr="00EB7F46">
        <w:t>other</w:t>
      </w:r>
      <w:r w:rsidR="00E24065" w:rsidRPr="00EB7F46">
        <w:t xml:space="preserve"> </w:t>
      </w:r>
      <w:r w:rsidRPr="00EB7F46">
        <w:t>national</w:t>
      </w:r>
      <w:r w:rsidR="00E24065" w:rsidRPr="00EB7F46">
        <w:t xml:space="preserve"> </w:t>
      </w:r>
      <w:r w:rsidRPr="00EB7F46">
        <w:t>legislations:</w:t>
      </w:r>
    </w:p>
    <w:p w:rsidR="00951BC8" w:rsidRPr="00EB7F46" w:rsidRDefault="00951BC8" w:rsidP="00EB7F46">
      <w:pPr>
        <w:pStyle w:val="SingleTxtG"/>
      </w:pPr>
      <w:r w:rsidRPr="00EB7F46">
        <w:tab/>
        <w:t>(a)</w:t>
      </w:r>
      <w:r w:rsidRPr="00EB7F46">
        <w:tab/>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freedom</w:t>
      </w:r>
      <w:r w:rsidR="00E24065" w:rsidRPr="00EB7F46">
        <w:t xml:space="preserve"> </w:t>
      </w:r>
      <w:r w:rsidRPr="00EB7F46">
        <w:t>of</w:t>
      </w:r>
      <w:r w:rsidR="00E24065" w:rsidRPr="00EB7F46">
        <w:t xml:space="preserve"> </w:t>
      </w:r>
      <w:r w:rsidRPr="00EB7F46">
        <w:t>movement</w:t>
      </w:r>
      <w:r w:rsidR="00E24065" w:rsidRPr="00EB7F46">
        <w:t xml:space="preserve"> </w:t>
      </w:r>
      <w:r w:rsidRPr="00EB7F46">
        <w:t>and</w:t>
      </w:r>
      <w:r w:rsidR="00E24065" w:rsidRPr="00EB7F46">
        <w:t xml:space="preserve"> </w:t>
      </w:r>
      <w:r w:rsidRPr="00EB7F46">
        <w:t>residence</w:t>
      </w:r>
      <w:r w:rsidR="00E24065" w:rsidRPr="00EB7F46">
        <w:t xml:space="preserve"> </w:t>
      </w:r>
      <w:r w:rsidRPr="00EB7F46">
        <w:t>within</w:t>
      </w:r>
      <w:r w:rsidR="00E24065" w:rsidRPr="00EB7F46">
        <w:t xml:space="preserve"> </w:t>
      </w:r>
      <w:r w:rsidRPr="00EB7F46">
        <w:t>the</w:t>
      </w:r>
      <w:r w:rsidR="00E24065" w:rsidRPr="00EB7F46">
        <w:t xml:space="preserve"> </w:t>
      </w:r>
      <w:r w:rsidRPr="00EB7F46">
        <w:t>state</w:t>
      </w:r>
      <w:r w:rsidR="00E24065" w:rsidRPr="00EB7F46">
        <w:t xml:space="preserve"> </w:t>
      </w:r>
      <w:r w:rsidRPr="00EB7F46">
        <w:t>is</w:t>
      </w:r>
      <w:r w:rsidR="00E24065" w:rsidRPr="00EB7F46">
        <w:t xml:space="preserve"> </w:t>
      </w:r>
      <w:r w:rsidRPr="00EB7F46">
        <w:t>protected</w:t>
      </w:r>
      <w:r w:rsidR="00E24065" w:rsidRPr="00EB7F46">
        <w:t xml:space="preserve"> </w:t>
      </w:r>
      <w:r w:rsidRPr="00EB7F46">
        <w:t>under</w:t>
      </w:r>
      <w:r w:rsidR="00E24065" w:rsidRPr="00EB7F46">
        <w:t xml:space="preserve"> </w:t>
      </w:r>
      <w:r w:rsidRPr="00EB7F46">
        <w:t>article</w:t>
      </w:r>
      <w:r w:rsidR="00E24065" w:rsidRPr="00EB7F46">
        <w:t xml:space="preserve"> </w:t>
      </w:r>
      <w:r w:rsidRPr="00EB7F46">
        <w:t>23</w:t>
      </w:r>
      <w:r w:rsidR="00E24065" w:rsidRPr="00EB7F46">
        <w:t xml:space="preserve"> </w:t>
      </w:r>
      <w:r w:rsidRPr="00EB7F46">
        <w:t>(1)</w:t>
      </w:r>
      <w:r w:rsidR="00E24065" w:rsidRPr="00EB7F46">
        <w:t xml:space="preserve"> </w:t>
      </w:r>
      <w:r w:rsidRPr="00EB7F46">
        <w:t>of</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It</w:t>
      </w:r>
      <w:r w:rsidR="00E24065" w:rsidRPr="00EB7F46">
        <w:t xml:space="preserve"> </w:t>
      </w:r>
      <w:r w:rsidRPr="00EB7F46">
        <w:t>stipulates</w:t>
      </w:r>
      <w:r w:rsidR="00E24065" w:rsidRPr="00EB7F46">
        <w:t xml:space="preserve"> </w:t>
      </w:r>
      <w:r w:rsidRPr="00EB7F46">
        <w:t>that:</w:t>
      </w:r>
      <w:r w:rsidR="00E24065" w:rsidRPr="00EB7F46">
        <w:t xml:space="preserve"> “</w:t>
      </w:r>
      <w:r w:rsidRPr="00EB7F46">
        <w:t>Every</w:t>
      </w:r>
      <w:r w:rsidR="00E24065" w:rsidRPr="00EB7F46">
        <w:t xml:space="preserve"> </w:t>
      </w:r>
      <w:r w:rsidRPr="00EB7F46">
        <w:t>Rwandan</w:t>
      </w:r>
      <w:r w:rsidR="00E24065" w:rsidRPr="00EB7F46">
        <w:t xml:space="preserve"> </w:t>
      </w:r>
      <w:r w:rsidRPr="00EB7F46">
        <w:t>has</w:t>
      </w:r>
      <w:r w:rsidR="00E24065" w:rsidRPr="00EB7F46">
        <w:t xml:space="preserve"> </w:t>
      </w:r>
      <w:r w:rsidRPr="00EB7F46">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move</w:t>
      </w:r>
      <w:r w:rsidR="00E24065" w:rsidRPr="00EB7F46">
        <w:t xml:space="preserve"> </w:t>
      </w:r>
      <w:r w:rsidRPr="00EB7F46">
        <w:t>and</w:t>
      </w:r>
      <w:r w:rsidR="00E24065" w:rsidRPr="00EB7F46">
        <w:t xml:space="preserve"> </w:t>
      </w:r>
      <w:r w:rsidRPr="00EB7F46">
        <w:t>to</w:t>
      </w:r>
      <w:r w:rsidR="00E24065" w:rsidRPr="00EB7F46">
        <w:t xml:space="preserve"> </w:t>
      </w:r>
      <w:r w:rsidRPr="00EB7F46">
        <w:t>circulate</w:t>
      </w:r>
      <w:r w:rsidR="00E24065" w:rsidRPr="00EB7F46">
        <w:t xml:space="preserve"> </w:t>
      </w:r>
      <w:r w:rsidRPr="00EB7F46">
        <w:t>freely</w:t>
      </w:r>
      <w:r w:rsidR="00E24065" w:rsidRPr="00EB7F46">
        <w:t xml:space="preserve"> </w:t>
      </w:r>
      <w:r w:rsidRPr="00EB7F46">
        <w:t>and</w:t>
      </w:r>
      <w:r w:rsidR="00E24065" w:rsidRPr="00EB7F46">
        <w:t xml:space="preserve"> </w:t>
      </w:r>
      <w:r w:rsidRPr="00EB7F46">
        <w:t>to</w:t>
      </w:r>
      <w:r w:rsidR="00E24065" w:rsidRPr="00EB7F46">
        <w:t xml:space="preserve"> </w:t>
      </w:r>
      <w:r w:rsidRPr="00EB7F46">
        <w:t>settle</w:t>
      </w:r>
      <w:r w:rsidR="00E24065" w:rsidRPr="00EB7F46">
        <w:t xml:space="preserve"> </w:t>
      </w:r>
      <w:r w:rsidRPr="00EB7F46">
        <w:t>anywhere</w:t>
      </w:r>
      <w:r w:rsidR="00E24065" w:rsidRPr="00EB7F46">
        <w:t xml:space="preserve"> </w:t>
      </w:r>
      <w:r w:rsidRPr="00EB7F46">
        <w:t>in</w:t>
      </w:r>
      <w:r w:rsidR="00E24065" w:rsidRPr="00EB7F46">
        <w:t xml:space="preserve"> </w:t>
      </w:r>
      <w:r w:rsidRPr="00EB7F46">
        <w:t>Rwanda</w:t>
      </w:r>
      <w:r w:rsidR="00E24065" w:rsidRPr="00EB7F46">
        <w:t>”</w:t>
      </w:r>
      <w:r w:rsidRPr="00EB7F46">
        <w:t>;</w:t>
      </w:r>
    </w:p>
    <w:p w:rsidR="00951BC8" w:rsidRPr="00EB7F46" w:rsidRDefault="00951BC8" w:rsidP="00EB7F46">
      <w:pPr>
        <w:pStyle w:val="SingleTxtG"/>
      </w:pPr>
      <w:r w:rsidRPr="00EB7F46">
        <w:tab/>
        <w:t>(b)</w:t>
      </w:r>
      <w:r w:rsidRPr="00EB7F46">
        <w:tab/>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leave</w:t>
      </w:r>
      <w:r w:rsidR="00E24065" w:rsidRPr="00EB7F46">
        <w:t xml:space="preserve"> </w:t>
      </w:r>
      <w:r w:rsidRPr="00EB7F46">
        <w:t>any</w:t>
      </w:r>
      <w:r w:rsidR="00E24065" w:rsidRPr="00EB7F46">
        <w:t xml:space="preserve"> </w:t>
      </w:r>
      <w:r w:rsidRPr="00EB7F46">
        <w:t>country,</w:t>
      </w:r>
      <w:r w:rsidR="00E24065" w:rsidRPr="00EB7F46">
        <w:t xml:space="preserve"> </w:t>
      </w:r>
      <w:r w:rsidRPr="00EB7F46">
        <w:t>including</w:t>
      </w:r>
      <w:r w:rsidR="00E24065" w:rsidRPr="00EB7F46">
        <w:t xml:space="preserve"> </w:t>
      </w:r>
      <w:r w:rsidRPr="00EB7F46">
        <w:t>one</w:t>
      </w:r>
      <w:r w:rsidR="00E24065" w:rsidRPr="00EB7F46">
        <w:t>’</w:t>
      </w:r>
      <w:r w:rsidRPr="00EB7F46">
        <w:t>s</w:t>
      </w:r>
      <w:r w:rsidR="00E24065" w:rsidRPr="00EB7F46">
        <w:t xml:space="preserve"> </w:t>
      </w:r>
      <w:r w:rsidRPr="00EB7F46">
        <w:t>own,</w:t>
      </w:r>
      <w:r w:rsidR="00E24065" w:rsidRPr="00EB7F46">
        <w:t xml:space="preserve"> </w:t>
      </w:r>
      <w:r w:rsidRPr="00EB7F46">
        <w:t>and</w:t>
      </w:r>
      <w:r w:rsidR="00E24065" w:rsidRPr="00EB7F46">
        <w:t xml:space="preserve"> </w:t>
      </w:r>
      <w:r w:rsidRPr="00EB7F46">
        <w:t>to</w:t>
      </w:r>
      <w:r w:rsidR="00E24065" w:rsidRPr="00EB7F46">
        <w:t xml:space="preserve"> </w:t>
      </w:r>
      <w:r w:rsidRPr="00EB7F46">
        <w:t>return</w:t>
      </w:r>
      <w:r w:rsidR="00E24065" w:rsidRPr="00EB7F46">
        <w:t xml:space="preserve"> </w:t>
      </w:r>
      <w:r w:rsidRPr="00EB7F46">
        <w:t>to</w:t>
      </w:r>
      <w:r w:rsidR="00E24065" w:rsidRPr="00EB7F46">
        <w:t xml:space="preserve"> </w:t>
      </w:r>
      <w:r w:rsidRPr="00EB7F46">
        <w:t>one</w:t>
      </w:r>
      <w:r w:rsidR="00E24065" w:rsidRPr="00EB7F46">
        <w:t>’</w:t>
      </w:r>
      <w:r w:rsidRPr="00EB7F46">
        <w:t>s</w:t>
      </w:r>
      <w:r w:rsidR="00E24065" w:rsidRPr="00EB7F46">
        <w:t xml:space="preserve"> </w:t>
      </w:r>
      <w:r w:rsidRPr="00EB7F46">
        <w:t>country,</w:t>
      </w:r>
      <w:r w:rsidR="00E24065" w:rsidRPr="00EB7F46">
        <w:t xml:space="preserve"> </w:t>
      </w:r>
      <w:r w:rsidRPr="00EB7F46">
        <w:t>is</w:t>
      </w:r>
      <w:r w:rsidR="00E24065" w:rsidRPr="00EB7F46">
        <w:t xml:space="preserve"> </w:t>
      </w:r>
      <w:r w:rsidRPr="00EB7F46">
        <w:t>protected</w:t>
      </w:r>
      <w:r w:rsidR="00E24065" w:rsidRPr="00EB7F46">
        <w:t xml:space="preserve"> </w:t>
      </w:r>
      <w:r w:rsidRPr="00EB7F46">
        <w:t>under</w:t>
      </w:r>
      <w:r w:rsidR="00E24065" w:rsidRPr="00EB7F46">
        <w:t xml:space="preserve"> </w:t>
      </w:r>
      <w:r w:rsidRPr="00EB7F46">
        <w:t>article</w:t>
      </w:r>
      <w:r w:rsidR="00E24065" w:rsidRPr="00EB7F46">
        <w:t xml:space="preserve"> </w:t>
      </w:r>
      <w:r w:rsidRPr="00EB7F46">
        <w:t>23</w:t>
      </w:r>
      <w:r w:rsidR="00E24065" w:rsidRPr="00EB7F46">
        <w:t xml:space="preserve"> </w:t>
      </w:r>
      <w:r w:rsidRPr="00EB7F46">
        <w:t>(2)</w:t>
      </w:r>
      <w:r w:rsidR="00E24065" w:rsidRPr="00EB7F46">
        <w:t xml:space="preserve"> </w:t>
      </w:r>
      <w:r w:rsidRPr="00EB7F46">
        <w:t>of</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It</w:t>
      </w:r>
      <w:r w:rsidR="00E24065" w:rsidRPr="00EB7F46">
        <w:t xml:space="preserve"> </w:t>
      </w:r>
      <w:r w:rsidRPr="00EB7F46">
        <w:t>provides</w:t>
      </w:r>
      <w:r w:rsidR="00E24065" w:rsidRPr="00EB7F46">
        <w:t xml:space="preserve"> </w:t>
      </w:r>
      <w:r w:rsidRPr="00EB7F46">
        <w:t>that:</w:t>
      </w:r>
      <w:r w:rsidR="00E24065" w:rsidRPr="00EB7F46">
        <w:t xml:space="preserve"> “</w:t>
      </w:r>
      <w:r w:rsidRPr="00EB7F46">
        <w:t>Every</w:t>
      </w:r>
      <w:r w:rsidR="00E24065" w:rsidRPr="00EB7F46">
        <w:t xml:space="preserve"> </w:t>
      </w:r>
      <w:r w:rsidRPr="00EB7F46">
        <w:t>Rwandan</w:t>
      </w:r>
      <w:r w:rsidR="00E24065" w:rsidRPr="00EB7F46">
        <w:t xml:space="preserve"> </w:t>
      </w:r>
      <w:r w:rsidRPr="00EB7F46">
        <w:t>has</w:t>
      </w:r>
      <w:r w:rsidR="00E24065" w:rsidRPr="00EB7F46">
        <w:t xml:space="preserve"> </w:t>
      </w:r>
      <w:r w:rsidRPr="00EB7F46">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leave</w:t>
      </w:r>
      <w:r w:rsidR="00E24065" w:rsidRPr="00EB7F46">
        <w:t xml:space="preserve"> </w:t>
      </w:r>
      <w:r w:rsidRPr="00EB7F46">
        <w:t>and</w:t>
      </w:r>
      <w:r w:rsidR="00E24065" w:rsidRPr="00EB7F46">
        <w:t xml:space="preserve"> </w:t>
      </w:r>
      <w:r w:rsidRPr="00EB7F46">
        <w:t>to</w:t>
      </w:r>
      <w:r w:rsidR="00E24065" w:rsidRPr="00EB7F46">
        <w:t xml:space="preserve"> </w:t>
      </w:r>
      <w:r w:rsidRPr="00EB7F46">
        <w:t>return</w:t>
      </w:r>
      <w:r w:rsidR="00E24065" w:rsidRPr="00EB7F46">
        <w:t xml:space="preserve"> </w:t>
      </w:r>
      <w:r w:rsidRPr="00EB7F46">
        <w:t>to</w:t>
      </w:r>
      <w:r w:rsidR="00E24065" w:rsidRPr="00EB7F46">
        <w:t xml:space="preserve"> </w:t>
      </w:r>
      <w:r w:rsidRPr="00EB7F46">
        <w:t>the</w:t>
      </w:r>
      <w:r w:rsidR="00E24065" w:rsidRPr="00EB7F46">
        <w:t xml:space="preserve"> </w:t>
      </w:r>
      <w:r w:rsidRPr="00EB7F46">
        <w:t>country</w:t>
      </w:r>
      <w:r w:rsidR="00E24065" w:rsidRPr="00EB7F46">
        <w:t>”</w:t>
      </w:r>
      <w:r w:rsidRPr="00EB7F46">
        <w:t>.</w:t>
      </w:r>
      <w:r w:rsidR="00E24065" w:rsidRPr="00EB7F46">
        <w:t xml:space="preserve"> </w:t>
      </w:r>
      <w:r w:rsidRPr="00EB7F46">
        <w:t>This</w:t>
      </w:r>
      <w:r w:rsidR="00E24065" w:rsidRPr="00EB7F46">
        <w:t xml:space="preserve"> </w:t>
      </w:r>
      <w:r w:rsidRPr="00EB7F46">
        <w:t>largely</w:t>
      </w:r>
      <w:r w:rsidR="00E24065" w:rsidRPr="00EB7F46">
        <w:t xml:space="preserve"> </w:t>
      </w:r>
      <w:r w:rsidRPr="00EB7F46">
        <w:t>differs</w:t>
      </w:r>
      <w:r w:rsidR="00E24065" w:rsidRPr="00EB7F46">
        <w:t xml:space="preserve"> </w:t>
      </w:r>
      <w:r w:rsidRPr="00EB7F46">
        <w:t>to</w:t>
      </w:r>
      <w:r w:rsidR="00E24065" w:rsidRPr="00EB7F46">
        <w:t xml:space="preserve"> </w:t>
      </w:r>
      <w:r w:rsidRPr="00EB7F46">
        <w:t>what</w:t>
      </w:r>
      <w:r w:rsidR="00E24065" w:rsidRPr="00EB7F46">
        <w:t xml:space="preserve"> </w:t>
      </w:r>
      <w:r w:rsidRPr="00EB7F46">
        <w:t>was</w:t>
      </w:r>
      <w:r w:rsidR="00E24065" w:rsidRPr="00EB7F46">
        <w:t xml:space="preserve"> </w:t>
      </w:r>
      <w:r w:rsidRPr="00EB7F46">
        <w:t>previously</w:t>
      </w:r>
      <w:r w:rsidR="00E24065" w:rsidRPr="00EB7F46">
        <w:t xml:space="preserve"> </w:t>
      </w:r>
      <w:r w:rsidRPr="00EB7F46">
        <w:t>practised</w:t>
      </w:r>
      <w:r w:rsidR="00E24065" w:rsidRPr="00EB7F46">
        <w:t xml:space="preserve"> </w:t>
      </w:r>
      <w:r w:rsidRPr="00EB7F46">
        <w:t>by</w:t>
      </w:r>
      <w:r w:rsidR="00E24065" w:rsidRPr="00EB7F46">
        <w:t xml:space="preserve"> </w:t>
      </w:r>
      <w:r w:rsidRPr="00EB7F46">
        <w:t>the</w:t>
      </w:r>
      <w:r w:rsidR="00E24065" w:rsidRPr="00EB7F46">
        <w:t xml:space="preserve"> </w:t>
      </w:r>
      <w:r w:rsidRPr="00EB7F46">
        <w:t>past</w:t>
      </w:r>
      <w:r w:rsidR="00E24065" w:rsidRPr="00EB7F46">
        <w:t xml:space="preserve"> </w:t>
      </w:r>
      <w:r w:rsidRPr="00EB7F46">
        <w:t>regimes</w:t>
      </w:r>
      <w:r w:rsidR="00E24065" w:rsidRPr="00EB7F46">
        <w:t xml:space="preserve"> </w:t>
      </w:r>
      <w:r w:rsidRPr="00EB7F46">
        <w:t>which</w:t>
      </w:r>
      <w:r w:rsidR="00E24065" w:rsidRPr="00EB7F46">
        <w:t xml:space="preserve"> </w:t>
      </w:r>
      <w:r w:rsidRPr="00EB7F46">
        <w:t>forced</w:t>
      </w:r>
      <w:r w:rsidR="00E24065" w:rsidRPr="00EB7F46">
        <w:t xml:space="preserve"> </w:t>
      </w:r>
      <w:r w:rsidRPr="00EB7F46">
        <w:t>some</w:t>
      </w:r>
      <w:r w:rsidR="00E24065" w:rsidRPr="00EB7F46">
        <w:t xml:space="preserve"> </w:t>
      </w:r>
      <w:r w:rsidRPr="00EB7F46">
        <w:t>Rwandans</w:t>
      </w:r>
      <w:r w:rsidR="00E24065" w:rsidRPr="00EB7F46">
        <w:t xml:space="preserve"> </w:t>
      </w:r>
      <w:r w:rsidRPr="00EB7F46">
        <w:t>into</w:t>
      </w:r>
      <w:r w:rsidR="00E24065" w:rsidRPr="00EB7F46">
        <w:t xml:space="preserve"> </w:t>
      </w:r>
      <w:r w:rsidRPr="00EB7F46">
        <w:t>exile</w:t>
      </w:r>
      <w:r w:rsidR="00E24065" w:rsidRPr="00EB7F46">
        <w:t xml:space="preserve"> </w:t>
      </w:r>
      <w:r w:rsidRPr="00EB7F46">
        <w:t>on</w:t>
      </w:r>
      <w:r w:rsidR="00E24065" w:rsidRPr="00EB7F46">
        <w:t xml:space="preserve"> </w:t>
      </w:r>
      <w:r w:rsidRPr="00EB7F46">
        <w:t>the</w:t>
      </w:r>
      <w:r w:rsidR="00E24065" w:rsidRPr="00EB7F46">
        <w:t xml:space="preserve"> </w:t>
      </w:r>
      <w:r w:rsidRPr="00EB7F46">
        <w:t>basis</w:t>
      </w:r>
      <w:r w:rsidR="00E24065" w:rsidRPr="00EB7F46">
        <w:t xml:space="preserve"> </w:t>
      </w:r>
      <w:r w:rsidRPr="00EB7F46">
        <w:t>of</w:t>
      </w:r>
      <w:r w:rsidR="00E24065" w:rsidRPr="00EB7F46">
        <w:t xml:space="preserve"> </w:t>
      </w:r>
      <w:r w:rsidRPr="00EB7F46">
        <w:t>their</w:t>
      </w:r>
      <w:r w:rsidR="00E24065" w:rsidRPr="00EB7F46">
        <w:t xml:space="preserve"> </w:t>
      </w:r>
      <w:r w:rsidRPr="00EB7F46">
        <w:t>ethnic</w:t>
      </w:r>
      <w:r w:rsidR="00E24065" w:rsidRPr="00EB7F46">
        <w:t xml:space="preserve"> </w:t>
      </w:r>
      <w:r w:rsidRPr="00EB7F46">
        <w:t>origin.</w:t>
      </w:r>
      <w:r w:rsidR="00E24065" w:rsidRPr="00EB7F46">
        <w:t xml:space="preserve"> </w:t>
      </w:r>
      <w:r w:rsidRPr="00EB7F46">
        <w:t>However,</w:t>
      </w:r>
      <w:r w:rsidR="00E24065" w:rsidRPr="00EB7F46">
        <w:t xml:space="preserve"> </w:t>
      </w:r>
      <w:r w:rsidRPr="00EB7F46">
        <w:t>according</w:t>
      </w:r>
      <w:r w:rsidR="00E24065" w:rsidRPr="00EB7F46">
        <w:t xml:space="preserve"> </w:t>
      </w:r>
      <w:r w:rsidRPr="00EB7F46">
        <w:t>to</w:t>
      </w:r>
      <w:r w:rsidR="00E24065" w:rsidRPr="00EB7F46">
        <w:t xml:space="preserve"> </w:t>
      </w:r>
      <w:r w:rsidRPr="00EB7F46">
        <w:t>the</w:t>
      </w:r>
      <w:r w:rsidR="00E24065" w:rsidRPr="00EB7F46">
        <w:t xml:space="preserve"> </w:t>
      </w:r>
      <w:r w:rsidRPr="00EB7F46">
        <w:t>article</w:t>
      </w:r>
      <w:r w:rsidR="00E24065" w:rsidRPr="00EB7F46">
        <w:t xml:space="preserve"> </w:t>
      </w:r>
      <w:r w:rsidRPr="00EB7F46">
        <w:t>23</w:t>
      </w:r>
      <w:r w:rsidR="00E24065" w:rsidRPr="00EB7F46">
        <w:t xml:space="preserve"> </w:t>
      </w:r>
      <w:r w:rsidRPr="00EB7F46">
        <w:t>(3)</w:t>
      </w:r>
      <w:r w:rsidR="00E24065" w:rsidRPr="00EB7F46">
        <w:t xml:space="preserve"> </w:t>
      </w:r>
      <w:r w:rsidRPr="00EB7F46">
        <w:t>of</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such</w:t>
      </w:r>
      <w:r w:rsidR="00E24065" w:rsidRPr="00EB7F46">
        <w:t xml:space="preserve"> </w:t>
      </w:r>
      <w:r w:rsidRPr="00EB7F46">
        <w:t>rights</w:t>
      </w:r>
      <w:r w:rsidR="00E24065" w:rsidRPr="00EB7F46">
        <w:t xml:space="preserve"> </w:t>
      </w:r>
      <w:r w:rsidRPr="00EB7F46">
        <w:t>may</w:t>
      </w:r>
      <w:r w:rsidR="00E24065" w:rsidRPr="00EB7F46">
        <w:t xml:space="preserve"> </w:t>
      </w:r>
      <w:r w:rsidRPr="00EB7F46">
        <w:t>be</w:t>
      </w:r>
      <w:r w:rsidR="00E24065" w:rsidRPr="00EB7F46">
        <w:t xml:space="preserve"> </w:t>
      </w:r>
      <w:r w:rsidRPr="00EB7F46">
        <w:t>restricted</w:t>
      </w:r>
      <w:r w:rsidR="00E24065" w:rsidRPr="00EB7F46">
        <w:t xml:space="preserve"> </w:t>
      </w:r>
      <w:r w:rsidRPr="00EB7F46">
        <w:t>only</w:t>
      </w:r>
      <w:r w:rsidR="00E24065" w:rsidRPr="00EB7F46">
        <w:t xml:space="preserve"> </w:t>
      </w:r>
      <w:r w:rsidRPr="00EB7F46">
        <w:t>by</w:t>
      </w:r>
      <w:r w:rsidR="00E24065" w:rsidRPr="00EB7F46">
        <w:t xml:space="preserve"> </w:t>
      </w:r>
      <w:r w:rsidRPr="00EB7F46">
        <w:t>the</w:t>
      </w:r>
      <w:r w:rsidR="00E24065" w:rsidRPr="00EB7F46">
        <w:t xml:space="preserve"> </w:t>
      </w:r>
      <w:r w:rsidRPr="00EB7F46">
        <w:t>law</w:t>
      </w:r>
      <w:r w:rsidR="00E24065" w:rsidRPr="00EB7F46">
        <w:t xml:space="preserve"> </w:t>
      </w:r>
      <w:r w:rsidRPr="00EB7F46">
        <w:t>for</w:t>
      </w:r>
      <w:r w:rsidR="00E24065" w:rsidRPr="00EB7F46">
        <w:t xml:space="preserve"> </w:t>
      </w:r>
      <w:r w:rsidRPr="00EB7F46">
        <w:t>reasons</w:t>
      </w:r>
      <w:r w:rsidR="00E24065" w:rsidRPr="00EB7F46">
        <w:t xml:space="preserve"> </w:t>
      </w:r>
      <w:r w:rsidRPr="00EB7F46">
        <w:t>of</w:t>
      </w:r>
      <w:r w:rsidR="00E24065" w:rsidRPr="00EB7F46">
        <w:t xml:space="preserve"> </w:t>
      </w:r>
      <w:r w:rsidRPr="00EB7F46">
        <w:t>public</w:t>
      </w:r>
      <w:r w:rsidR="00E24065" w:rsidRPr="00EB7F46">
        <w:t xml:space="preserve"> </w:t>
      </w:r>
      <w:r w:rsidRPr="00EB7F46">
        <w:t>order</w:t>
      </w:r>
      <w:r w:rsidR="00E24065" w:rsidRPr="00EB7F46">
        <w:t xml:space="preserve"> </w:t>
      </w:r>
      <w:r w:rsidRPr="00EB7F46">
        <w:t>or</w:t>
      </w:r>
      <w:r w:rsidR="00E24065" w:rsidRPr="00EB7F46">
        <w:t xml:space="preserve"> </w:t>
      </w:r>
      <w:r w:rsidRPr="00EB7F46">
        <w:t>state</w:t>
      </w:r>
      <w:r w:rsidR="00E24065" w:rsidRPr="00EB7F46">
        <w:t xml:space="preserve"> </w:t>
      </w:r>
      <w:r w:rsidRPr="00EB7F46">
        <w:t>security,</w:t>
      </w:r>
      <w:r w:rsidR="00E24065" w:rsidRPr="00EB7F46">
        <w:t xml:space="preserve"> </w:t>
      </w:r>
      <w:r w:rsidRPr="00EB7F46">
        <w:t>in</w:t>
      </w:r>
      <w:r w:rsidR="00E24065" w:rsidRPr="00EB7F46">
        <w:t xml:space="preserve"> </w:t>
      </w:r>
      <w:r w:rsidRPr="00EB7F46">
        <w:t>order</w:t>
      </w:r>
      <w:r w:rsidR="00E24065" w:rsidRPr="00EB7F46">
        <w:t xml:space="preserve"> </w:t>
      </w:r>
      <w:r w:rsidRPr="00EB7F46">
        <w:t>to</w:t>
      </w:r>
      <w:r w:rsidR="00E24065" w:rsidRPr="00EB7F46">
        <w:t xml:space="preserve"> </w:t>
      </w:r>
      <w:r w:rsidRPr="00EB7F46">
        <w:t>deal</w:t>
      </w:r>
      <w:r w:rsidR="00E24065" w:rsidRPr="00EB7F46">
        <w:t xml:space="preserve"> </w:t>
      </w:r>
      <w:r w:rsidRPr="00EB7F46">
        <w:t>with</w:t>
      </w:r>
      <w:r w:rsidR="00E24065" w:rsidRPr="00EB7F46">
        <w:t xml:space="preserve"> </w:t>
      </w:r>
      <w:r w:rsidRPr="00EB7F46">
        <w:t>a</w:t>
      </w:r>
      <w:r w:rsidR="00E24065" w:rsidRPr="00EB7F46">
        <w:t xml:space="preserve"> </w:t>
      </w:r>
      <w:r w:rsidRPr="00EB7F46">
        <w:t>public</w:t>
      </w:r>
      <w:r w:rsidR="00E24065" w:rsidRPr="00EB7F46">
        <w:t xml:space="preserve"> </w:t>
      </w:r>
      <w:r w:rsidRPr="00EB7F46">
        <w:t>menace</w:t>
      </w:r>
      <w:r w:rsidR="00E24065" w:rsidRPr="00EB7F46">
        <w:t xml:space="preserve"> </w:t>
      </w:r>
      <w:r w:rsidRPr="00EB7F46">
        <w:t>or</w:t>
      </w:r>
      <w:r w:rsidR="00E24065" w:rsidRPr="00EB7F46">
        <w:t xml:space="preserve"> </w:t>
      </w:r>
      <w:r w:rsidRPr="00EB7F46">
        <w:t>to</w:t>
      </w:r>
      <w:r w:rsidR="00E24065" w:rsidRPr="00EB7F46">
        <w:t xml:space="preserve"> </w:t>
      </w:r>
      <w:r w:rsidRPr="00EB7F46">
        <w:t>protect</w:t>
      </w:r>
      <w:r w:rsidR="00E24065" w:rsidRPr="00EB7F46">
        <w:t xml:space="preserve"> </w:t>
      </w:r>
      <w:r w:rsidRPr="00EB7F46">
        <w:t>persons</w:t>
      </w:r>
      <w:r w:rsidR="00E24065" w:rsidRPr="00EB7F46">
        <w:t xml:space="preserve"> </w:t>
      </w:r>
      <w:r w:rsidRPr="00EB7F46">
        <w:t>in</w:t>
      </w:r>
      <w:r w:rsidR="00E24065" w:rsidRPr="00EB7F46">
        <w:t xml:space="preserve"> </w:t>
      </w:r>
      <w:r w:rsidRPr="00EB7F46">
        <w:t>danger;</w:t>
      </w:r>
    </w:p>
    <w:p w:rsidR="00951BC8" w:rsidRPr="00EB7F46" w:rsidRDefault="00951BC8" w:rsidP="00EB7F46">
      <w:pPr>
        <w:pStyle w:val="SingleTxtG"/>
      </w:pPr>
      <w:r w:rsidRPr="00EB7F46">
        <w:tab/>
        <w:t>(c)</w:t>
      </w:r>
      <w:r w:rsidRPr="00EB7F46">
        <w:tab/>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nationality</w:t>
      </w:r>
      <w:r w:rsidR="00E24065" w:rsidRPr="00EB7F46">
        <w:t xml:space="preserve"> </w:t>
      </w:r>
      <w:r w:rsidRPr="00EB7F46">
        <w:t>is</w:t>
      </w:r>
      <w:r w:rsidR="00E24065" w:rsidRPr="00EB7F46">
        <w:t xml:space="preserve"> </w:t>
      </w:r>
      <w:r w:rsidRPr="00EB7F46">
        <w:t>protected</w:t>
      </w:r>
      <w:r w:rsidR="00E24065" w:rsidRPr="00EB7F46">
        <w:t xml:space="preserve"> </w:t>
      </w:r>
      <w:r w:rsidRPr="00EB7F46">
        <w:t>under</w:t>
      </w:r>
      <w:r w:rsidR="00E24065" w:rsidRPr="00EB7F46">
        <w:t xml:space="preserve"> </w:t>
      </w:r>
      <w:r w:rsidRPr="00EB7F46">
        <w:t>article</w:t>
      </w:r>
      <w:r w:rsidR="00E24065" w:rsidRPr="00EB7F46">
        <w:t xml:space="preserve"> </w:t>
      </w:r>
      <w:r w:rsidRPr="00EB7F46">
        <w:t>7</w:t>
      </w:r>
      <w:r w:rsidR="00E24065" w:rsidRPr="00EB7F46">
        <w:t xml:space="preserve"> </w:t>
      </w:r>
      <w:r w:rsidRPr="00EB7F46">
        <w:t>of</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It</w:t>
      </w:r>
      <w:r w:rsidR="00E24065" w:rsidRPr="00EB7F46">
        <w:t xml:space="preserve"> </w:t>
      </w:r>
      <w:r w:rsidRPr="00EB7F46">
        <w:t>states</w:t>
      </w:r>
      <w:r w:rsidR="00E24065" w:rsidRPr="00EB7F46">
        <w:t xml:space="preserve"> </w:t>
      </w:r>
      <w:r w:rsidRPr="00EB7F46">
        <w:t>that:</w:t>
      </w:r>
      <w:r w:rsidR="00E24065" w:rsidRPr="00EB7F46">
        <w:t xml:space="preserve"> “</w:t>
      </w:r>
      <w:r w:rsidRPr="00EB7F46">
        <w:t>Every</w:t>
      </w:r>
      <w:r w:rsidR="00E24065" w:rsidRPr="00EB7F46">
        <w:t xml:space="preserve"> </w:t>
      </w:r>
      <w:r w:rsidRPr="00EB7F46">
        <w:t>person</w:t>
      </w:r>
      <w:r w:rsidR="00E24065" w:rsidRPr="00EB7F46">
        <w:t xml:space="preserve"> </w:t>
      </w:r>
      <w:r w:rsidRPr="00EB7F46">
        <w:t>has</w:t>
      </w:r>
      <w:r w:rsidR="00E24065" w:rsidRPr="00EB7F46">
        <w:t xml:space="preserve"> </w:t>
      </w:r>
      <w:r w:rsidRPr="00EB7F46">
        <w:t>a</w:t>
      </w:r>
      <w:r w:rsidR="00E24065" w:rsidRPr="00EB7F46">
        <w:t xml:space="preserve"> </w:t>
      </w:r>
      <w:r w:rsidRPr="00EB7F46">
        <w:t>right</w:t>
      </w:r>
      <w:r w:rsidR="00E24065" w:rsidRPr="00EB7F46">
        <w:t xml:space="preserve"> </w:t>
      </w:r>
      <w:r w:rsidRPr="00EB7F46">
        <w:t>to</w:t>
      </w:r>
      <w:r w:rsidR="00E24065" w:rsidRPr="00EB7F46">
        <w:t xml:space="preserve"> </w:t>
      </w:r>
      <w:r w:rsidRPr="00EB7F46">
        <w:t>nationality.</w:t>
      </w:r>
      <w:r w:rsidR="00E24065" w:rsidRPr="00EB7F46">
        <w:t xml:space="preserve"> </w:t>
      </w:r>
      <w:r w:rsidRPr="00EB7F46">
        <w:t>Dual</w:t>
      </w:r>
      <w:r w:rsidR="00E24065" w:rsidRPr="00EB7F46">
        <w:t xml:space="preserve"> </w:t>
      </w:r>
      <w:r w:rsidRPr="00EB7F46">
        <w:t>nationality</w:t>
      </w:r>
      <w:r w:rsidR="00E24065" w:rsidRPr="00EB7F46">
        <w:t xml:space="preserve"> </w:t>
      </w:r>
      <w:r w:rsidRPr="00EB7F46">
        <w:t>is</w:t>
      </w:r>
      <w:r w:rsidR="00E24065" w:rsidRPr="00EB7F46">
        <w:t xml:space="preserve"> </w:t>
      </w:r>
      <w:r w:rsidRPr="00EB7F46">
        <w:t>permitted.</w:t>
      </w:r>
      <w:r w:rsidR="00E24065" w:rsidRPr="00EB7F46">
        <w:t xml:space="preserve"> </w:t>
      </w:r>
      <w:r w:rsidRPr="00EB7F46">
        <w:t>No</w:t>
      </w:r>
      <w:r w:rsidR="00E24065" w:rsidRPr="00EB7F46">
        <w:t xml:space="preserve"> </w:t>
      </w:r>
      <w:r w:rsidRPr="00EB7F46">
        <w:t>person</w:t>
      </w:r>
      <w:r w:rsidR="00E24065" w:rsidRPr="00EB7F46">
        <w:t xml:space="preserve"> </w:t>
      </w:r>
      <w:r w:rsidRPr="00EB7F46">
        <w:t>may</w:t>
      </w:r>
      <w:r w:rsidR="00E24065" w:rsidRPr="00EB7F46">
        <w:t xml:space="preserve"> </w:t>
      </w:r>
      <w:r w:rsidRPr="00EB7F46">
        <w:t>be</w:t>
      </w:r>
      <w:r w:rsidR="00E24065" w:rsidRPr="00EB7F46">
        <w:t xml:space="preserve"> </w:t>
      </w:r>
      <w:r w:rsidRPr="00EB7F46">
        <w:t>deprived</w:t>
      </w:r>
      <w:r w:rsidR="00E24065" w:rsidRPr="00EB7F46">
        <w:t xml:space="preserve"> </w:t>
      </w:r>
      <w:r w:rsidRPr="00EB7F46">
        <w:t>of</w:t>
      </w:r>
      <w:r w:rsidR="00E24065" w:rsidRPr="00EB7F46">
        <w:t xml:space="preserve"> </w:t>
      </w:r>
      <w:r w:rsidRPr="00EB7F46">
        <w:t>Rwandan</w:t>
      </w:r>
      <w:r w:rsidR="00E24065" w:rsidRPr="00EB7F46">
        <w:t xml:space="preserve"> </w:t>
      </w:r>
      <w:r w:rsidRPr="00EB7F46">
        <w:t>nationality</w:t>
      </w:r>
      <w:r w:rsidR="00E24065" w:rsidRPr="00EB7F46">
        <w:t xml:space="preserve"> </w:t>
      </w:r>
      <w:r w:rsidRPr="00EB7F46">
        <w:t>of</w:t>
      </w:r>
      <w:r w:rsidR="00E24065" w:rsidRPr="00EB7F46">
        <w:t xml:space="preserve"> </w:t>
      </w:r>
      <w:r w:rsidRPr="00EB7F46">
        <w:t>origin.</w:t>
      </w:r>
      <w:r w:rsidR="00E24065" w:rsidRPr="00EB7F46">
        <w:t xml:space="preserve"> </w:t>
      </w:r>
      <w:r w:rsidRPr="00EB7F46">
        <w:t>No</w:t>
      </w:r>
      <w:r w:rsidR="00E24065" w:rsidRPr="00EB7F46">
        <w:t xml:space="preserve"> </w:t>
      </w:r>
      <w:r w:rsidRPr="00EB7F46">
        <w:t>person</w:t>
      </w:r>
      <w:r w:rsidR="00E24065" w:rsidRPr="00EB7F46">
        <w:t xml:space="preserve"> </w:t>
      </w:r>
      <w:r w:rsidRPr="00EB7F46">
        <w:t>shall</w:t>
      </w:r>
      <w:r w:rsidR="00E24065" w:rsidRPr="00EB7F46">
        <w:t xml:space="preserve"> </w:t>
      </w:r>
      <w:r w:rsidRPr="00EB7F46">
        <w:t>be</w:t>
      </w:r>
      <w:r w:rsidR="00E24065" w:rsidRPr="00EB7F46">
        <w:t xml:space="preserve"> </w:t>
      </w:r>
      <w:r w:rsidRPr="00EB7F46">
        <w:t>arbitrarily</w:t>
      </w:r>
      <w:r w:rsidR="00E24065" w:rsidRPr="00EB7F46">
        <w:t xml:space="preserve"> </w:t>
      </w:r>
      <w:r w:rsidRPr="00EB7F46">
        <w:t>deprived</w:t>
      </w:r>
      <w:r w:rsidR="00E24065" w:rsidRPr="00EB7F46">
        <w:t xml:space="preserve"> </w:t>
      </w:r>
      <w:r w:rsidRPr="00EB7F46">
        <w:t>of</w:t>
      </w:r>
      <w:r w:rsidR="00E24065" w:rsidRPr="00EB7F46">
        <w:t xml:space="preserve"> </w:t>
      </w:r>
      <w:r w:rsidRPr="00EB7F46">
        <w:t>his</w:t>
      </w:r>
      <w:r w:rsidR="00E24065" w:rsidRPr="00EB7F46">
        <w:t xml:space="preserve"> </w:t>
      </w:r>
      <w:r w:rsidRPr="00EB7F46">
        <w:t>or</w:t>
      </w:r>
      <w:r w:rsidR="00E24065" w:rsidRPr="00EB7F46">
        <w:t xml:space="preserve"> </w:t>
      </w:r>
      <w:r w:rsidRPr="00EB7F46">
        <w:t>her</w:t>
      </w:r>
      <w:r w:rsidR="00E24065" w:rsidRPr="00EB7F46">
        <w:t xml:space="preserve"> </w:t>
      </w:r>
      <w:r w:rsidRPr="00EB7F46">
        <w:t>nationality</w:t>
      </w:r>
      <w:r w:rsidR="00E24065" w:rsidRPr="00EB7F46">
        <w:t xml:space="preserve"> </w:t>
      </w:r>
      <w:r w:rsidRPr="00EB7F46">
        <w:t>or</w:t>
      </w:r>
      <w:r w:rsidR="00E24065" w:rsidRPr="00EB7F46">
        <w:t xml:space="preserve"> </w:t>
      </w:r>
      <w:r w:rsidRPr="00EB7F46">
        <w:t>of</w:t>
      </w:r>
      <w:r w:rsidR="00E24065" w:rsidRPr="00EB7F46">
        <w:t xml:space="preserve"> </w:t>
      </w:r>
      <w:r w:rsidRPr="00EB7F46">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change</w:t>
      </w:r>
      <w:r w:rsidR="00E24065" w:rsidRPr="00EB7F46">
        <w:t xml:space="preserve"> </w:t>
      </w:r>
      <w:r w:rsidRPr="00EB7F46">
        <w:t>nationality.</w:t>
      </w:r>
      <w:r w:rsidR="00E24065" w:rsidRPr="00EB7F46">
        <w:t xml:space="preserve"> </w:t>
      </w:r>
      <w:r w:rsidRPr="00EB7F46">
        <w:t>Rwandans</w:t>
      </w:r>
      <w:r w:rsidR="00E24065" w:rsidRPr="00EB7F46">
        <w:t xml:space="preserve"> </w:t>
      </w:r>
      <w:r w:rsidRPr="00EB7F46">
        <w:t>or</w:t>
      </w:r>
      <w:r w:rsidR="00E24065" w:rsidRPr="00EB7F46">
        <w:t xml:space="preserve"> </w:t>
      </w:r>
      <w:r w:rsidRPr="00EB7F46">
        <w:t>their</w:t>
      </w:r>
      <w:r w:rsidR="00E24065" w:rsidRPr="00EB7F46">
        <w:t xml:space="preserve"> </w:t>
      </w:r>
      <w:r w:rsidRPr="00EB7F46">
        <w:t>descendants</w:t>
      </w:r>
      <w:r w:rsidR="00E24065" w:rsidRPr="00EB7F46">
        <w:t xml:space="preserve"> </w:t>
      </w:r>
      <w:r w:rsidRPr="00EB7F46">
        <w:t>who</w:t>
      </w:r>
      <w:r w:rsidR="00E24065" w:rsidRPr="00EB7F46">
        <w:t xml:space="preserve"> </w:t>
      </w:r>
      <w:r w:rsidRPr="00EB7F46">
        <w:t>were</w:t>
      </w:r>
      <w:r w:rsidR="00E24065" w:rsidRPr="00EB7F46">
        <w:t xml:space="preserve"> </w:t>
      </w:r>
      <w:r w:rsidRPr="00EB7F46">
        <w:t>deprived</w:t>
      </w:r>
      <w:r w:rsidR="00E24065" w:rsidRPr="00EB7F46">
        <w:t xml:space="preserve"> </w:t>
      </w:r>
      <w:r w:rsidRPr="00EB7F46">
        <w:t>of</w:t>
      </w:r>
      <w:r w:rsidR="00E24065" w:rsidRPr="00EB7F46">
        <w:t xml:space="preserve"> </w:t>
      </w:r>
      <w:r w:rsidRPr="00EB7F46">
        <w:t>their</w:t>
      </w:r>
      <w:r w:rsidR="00E24065" w:rsidRPr="00EB7F46">
        <w:t xml:space="preserve"> </w:t>
      </w:r>
      <w:r w:rsidRPr="00EB7F46">
        <w:t>nationality</w:t>
      </w:r>
      <w:r w:rsidR="00E24065" w:rsidRPr="00EB7F46">
        <w:t xml:space="preserve"> </w:t>
      </w:r>
      <w:r w:rsidRPr="00EB7F46">
        <w:t>between</w:t>
      </w:r>
      <w:r w:rsidR="00E24065" w:rsidRPr="00EB7F46">
        <w:t xml:space="preserve"> </w:t>
      </w:r>
      <w:r w:rsidRPr="00EB7F46">
        <w:t>1st</w:t>
      </w:r>
      <w:r w:rsidR="00E24065" w:rsidRPr="00EB7F46">
        <w:t xml:space="preserve"> </w:t>
      </w:r>
      <w:r w:rsidRPr="00EB7F46">
        <w:t>November</w:t>
      </w:r>
      <w:r w:rsidR="00E24065" w:rsidRPr="00EB7F46">
        <w:t xml:space="preserve"> </w:t>
      </w:r>
      <w:r w:rsidRPr="00EB7F46">
        <w:t>1959</w:t>
      </w:r>
      <w:r w:rsidR="00E24065" w:rsidRPr="00EB7F46">
        <w:t xml:space="preserve"> </w:t>
      </w:r>
      <w:r w:rsidRPr="00EB7F46">
        <w:t>and</w:t>
      </w:r>
      <w:r w:rsidR="00E24065" w:rsidRPr="00EB7F46">
        <w:t xml:space="preserve"> </w:t>
      </w:r>
      <w:r w:rsidRPr="00EB7F46">
        <w:t>31</w:t>
      </w:r>
      <w:r w:rsidR="00E24065" w:rsidRPr="00EB7F46">
        <w:t xml:space="preserve"> </w:t>
      </w:r>
      <w:r w:rsidRPr="00EB7F46">
        <w:t>December</w:t>
      </w:r>
      <w:r w:rsidR="00E24065" w:rsidRPr="00EB7F46">
        <w:t xml:space="preserve"> </w:t>
      </w:r>
      <w:r w:rsidRPr="00EB7F46">
        <w:t>1994</w:t>
      </w:r>
      <w:r w:rsidR="00E24065" w:rsidRPr="00EB7F46">
        <w:t xml:space="preserve"> </w:t>
      </w:r>
      <w:r w:rsidRPr="00EB7F46">
        <w:t>by</w:t>
      </w:r>
      <w:r w:rsidR="00E24065" w:rsidRPr="00EB7F46">
        <w:t xml:space="preserve"> </w:t>
      </w:r>
      <w:r w:rsidRPr="00EB7F46">
        <w:t>reason</w:t>
      </w:r>
      <w:r w:rsidR="00E24065" w:rsidRPr="00EB7F46">
        <w:t xml:space="preserve"> </w:t>
      </w:r>
      <w:r w:rsidRPr="00EB7F46">
        <w:t>of</w:t>
      </w:r>
      <w:r w:rsidR="00E24065" w:rsidRPr="00EB7F46">
        <w:t xml:space="preserve"> </w:t>
      </w:r>
      <w:r w:rsidRPr="00EB7F46">
        <w:t>acquisition</w:t>
      </w:r>
      <w:r w:rsidR="00E24065" w:rsidRPr="00EB7F46">
        <w:t xml:space="preserve"> </w:t>
      </w:r>
      <w:r w:rsidRPr="00EB7F46">
        <w:t>of</w:t>
      </w:r>
      <w:r w:rsidR="00E24065" w:rsidRPr="00EB7F46">
        <w:t xml:space="preserve"> </w:t>
      </w:r>
      <w:r w:rsidRPr="00EB7F46">
        <w:t>foreign</w:t>
      </w:r>
      <w:r w:rsidR="00E24065" w:rsidRPr="00EB7F46">
        <w:t xml:space="preserve"> </w:t>
      </w:r>
      <w:r w:rsidRPr="00EB7F46">
        <w:t>nationalities</w:t>
      </w:r>
      <w:r w:rsidR="00E24065" w:rsidRPr="00EB7F46">
        <w:t xml:space="preserve"> </w:t>
      </w:r>
      <w:r w:rsidRPr="00EB7F46">
        <w:t>automatically</w:t>
      </w:r>
      <w:r w:rsidR="00E24065" w:rsidRPr="00EB7F46">
        <w:t xml:space="preserve"> </w:t>
      </w:r>
      <w:r w:rsidRPr="00EB7F46">
        <w:t>reacquire</w:t>
      </w:r>
      <w:r w:rsidR="00E24065" w:rsidRPr="00EB7F46">
        <w:t xml:space="preserve"> </w:t>
      </w:r>
      <w:r w:rsidRPr="00EB7F46">
        <w:t>Rwandan</w:t>
      </w:r>
      <w:r w:rsidR="00E24065" w:rsidRPr="00EB7F46">
        <w:t xml:space="preserve"> </w:t>
      </w:r>
      <w:r w:rsidRPr="00EB7F46">
        <w:t>nationality</w:t>
      </w:r>
      <w:r w:rsidR="00E24065" w:rsidRPr="00EB7F46">
        <w:t xml:space="preserve"> </w:t>
      </w:r>
      <w:r w:rsidRPr="00EB7F46">
        <w:t>if</w:t>
      </w:r>
      <w:r w:rsidR="00E24065" w:rsidRPr="00EB7F46">
        <w:t xml:space="preserve"> </w:t>
      </w:r>
      <w:r w:rsidRPr="00EB7F46">
        <w:t>they</w:t>
      </w:r>
      <w:r w:rsidR="00E24065" w:rsidRPr="00EB7F46">
        <w:t xml:space="preserve"> </w:t>
      </w:r>
      <w:r w:rsidRPr="00EB7F46">
        <w:t>return</w:t>
      </w:r>
      <w:r w:rsidR="00E24065" w:rsidRPr="00EB7F46">
        <w:t xml:space="preserve"> </w:t>
      </w:r>
      <w:r w:rsidRPr="00EB7F46">
        <w:t>to</w:t>
      </w:r>
      <w:r w:rsidR="00E24065" w:rsidRPr="00EB7F46">
        <w:t xml:space="preserve"> </w:t>
      </w:r>
      <w:r w:rsidRPr="00EB7F46">
        <w:t>settle</w:t>
      </w:r>
      <w:r w:rsidR="00E24065" w:rsidRPr="00EB7F46">
        <w:t xml:space="preserve"> </w:t>
      </w:r>
      <w:r w:rsidRPr="00EB7F46">
        <w:t>in</w:t>
      </w:r>
      <w:r w:rsidR="00E24065" w:rsidRPr="00EB7F46">
        <w:t xml:space="preserve"> </w:t>
      </w:r>
      <w:r w:rsidRPr="00EB7F46">
        <w:t>Rwanda.</w:t>
      </w:r>
      <w:r w:rsidR="00E24065" w:rsidRPr="00EB7F46">
        <w:t xml:space="preserve"> </w:t>
      </w:r>
      <w:r w:rsidRPr="00EB7F46">
        <w:t>All</w:t>
      </w:r>
      <w:r w:rsidR="00E24065" w:rsidRPr="00EB7F46">
        <w:t xml:space="preserve"> </w:t>
      </w:r>
      <w:r w:rsidRPr="00EB7F46">
        <w:t>persons</w:t>
      </w:r>
      <w:r w:rsidR="00E24065" w:rsidRPr="00EB7F46">
        <w:t xml:space="preserve"> </w:t>
      </w:r>
      <w:r w:rsidRPr="00EB7F46">
        <w:t>originating</w:t>
      </w:r>
      <w:r w:rsidR="00E24065" w:rsidRPr="00EB7F46">
        <w:t xml:space="preserve"> </w:t>
      </w:r>
      <w:r w:rsidRPr="00EB7F46">
        <w:t>from</w:t>
      </w:r>
      <w:r w:rsidR="00E24065" w:rsidRPr="00EB7F46">
        <w:t xml:space="preserve"> </w:t>
      </w:r>
      <w:r w:rsidRPr="00EB7F46">
        <w:t>Rwanda</w:t>
      </w:r>
      <w:r w:rsidR="00E24065" w:rsidRPr="00EB7F46">
        <w:t xml:space="preserve"> </w:t>
      </w:r>
      <w:r w:rsidRPr="00EB7F46">
        <w:t>and</w:t>
      </w:r>
      <w:r w:rsidR="00E24065" w:rsidRPr="00EB7F46">
        <w:t xml:space="preserve"> </w:t>
      </w:r>
      <w:r w:rsidRPr="00EB7F46">
        <w:t>their</w:t>
      </w:r>
      <w:r w:rsidR="00E24065" w:rsidRPr="00EB7F46">
        <w:t xml:space="preserve"> </w:t>
      </w:r>
      <w:r w:rsidRPr="00EB7F46">
        <w:t>descendants</w:t>
      </w:r>
      <w:r w:rsidR="00E24065" w:rsidRPr="00EB7F46">
        <w:t xml:space="preserve"> </w:t>
      </w:r>
      <w:r w:rsidRPr="00EB7F46">
        <w:t>shall,</w:t>
      </w:r>
      <w:r w:rsidR="00E24065" w:rsidRPr="00EB7F46">
        <w:t xml:space="preserve"> </w:t>
      </w:r>
      <w:r w:rsidRPr="00EB7F46">
        <w:t>upon</w:t>
      </w:r>
      <w:r w:rsidR="00E24065" w:rsidRPr="00EB7F46">
        <w:t xml:space="preserve"> </w:t>
      </w:r>
      <w:r w:rsidRPr="00EB7F46">
        <w:t>their</w:t>
      </w:r>
      <w:r w:rsidR="00E24065" w:rsidRPr="00EB7F46">
        <w:t xml:space="preserve"> </w:t>
      </w:r>
      <w:r w:rsidRPr="00EB7F46">
        <w:t>request,</w:t>
      </w:r>
      <w:r w:rsidR="00E24065" w:rsidRPr="00EB7F46">
        <w:t xml:space="preserve"> </w:t>
      </w:r>
      <w:r w:rsidRPr="00EB7F46">
        <w:t>be</w:t>
      </w:r>
      <w:r w:rsidR="00E24065" w:rsidRPr="00EB7F46">
        <w:t xml:space="preserve"> </w:t>
      </w:r>
      <w:r w:rsidRPr="00EB7F46">
        <w:t>entitled</w:t>
      </w:r>
      <w:r w:rsidR="00E24065" w:rsidRPr="00EB7F46">
        <w:t xml:space="preserve"> </w:t>
      </w:r>
      <w:r w:rsidRPr="00EB7F46">
        <w:t>to</w:t>
      </w:r>
      <w:r w:rsidR="00E24065" w:rsidRPr="00EB7F46">
        <w:t xml:space="preserve"> </w:t>
      </w:r>
      <w:r w:rsidRPr="00EB7F46">
        <w:t>Rwandan</w:t>
      </w:r>
      <w:r w:rsidR="00E24065" w:rsidRPr="00EB7F46">
        <w:t xml:space="preserve"> </w:t>
      </w:r>
      <w:r w:rsidRPr="00EB7F46">
        <w:t>nationality</w:t>
      </w:r>
      <w:r w:rsidR="00E24065" w:rsidRPr="00EB7F46">
        <w:t>”</w:t>
      </w:r>
      <w:r w:rsidRPr="00EB7F46">
        <w:t>.</w:t>
      </w:r>
      <w:r w:rsidR="00E24065" w:rsidRPr="00EB7F46">
        <w:t xml:space="preserve"> </w:t>
      </w:r>
      <w:r w:rsidRPr="00EB7F46">
        <w:t>In</w:t>
      </w:r>
      <w:r w:rsidR="00E24065" w:rsidRPr="00EB7F46">
        <w:t xml:space="preserve"> </w:t>
      </w:r>
      <w:r w:rsidRPr="00EB7F46">
        <w:t>addition,</w:t>
      </w:r>
      <w:r w:rsidR="00E24065" w:rsidRPr="00EB7F46">
        <w:t xml:space="preserve"> </w:t>
      </w:r>
      <w:r w:rsidRPr="00EB7F46">
        <w:t>the</w:t>
      </w:r>
      <w:r w:rsidR="00E24065" w:rsidRPr="00EB7F46">
        <w:t xml:space="preserve"> </w:t>
      </w:r>
      <w:r w:rsidRPr="00EB7F46">
        <w:t>new</w:t>
      </w:r>
      <w:r w:rsidR="00E24065" w:rsidRPr="00EB7F46">
        <w:t xml:space="preserve"> </w:t>
      </w:r>
      <w:r w:rsidRPr="00EB7F46">
        <w:t>code</w:t>
      </w:r>
      <w:r w:rsidR="00E24065" w:rsidRPr="00EB7F46">
        <w:t xml:space="preserve"> </w:t>
      </w:r>
      <w:r w:rsidRPr="00EB7F46">
        <w:t>on</w:t>
      </w:r>
      <w:r w:rsidR="00E24065" w:rsidRPr="00EB7F46">
        <w:t xml:space="preserve"> </w:t>
      </w:r>
      <w:r w:rsidRPr="00EB7F46">
        <w:t>Rwandan</w:t>
      </w:r>
      <w:r w:rsidR="00E24065" w:rsidRPr="00EB7F46">
        <w:t xml:space="preserve"> </w:t>
      </w:r>
      <w:r w:rsidRPr="00EB7F46">
        <w:t>nationality</w:t>
      </w:r>
      <w:r w:rsidR="00E24065" w:rsidRPr="00EB7F46">
        <w:t xml:space="preserve"> </w:t>
      </w:r>
      <w:r w:rsidRPr="00EB7F46">
        <w:t>enshrines</w:t>
      </w:r>
      <w:r w:rsidR="00E24065" w:rsidRPr="00EB7F46">
        <w:t xml:space="preserve"> </w:t>
      </w:r>
      <w:r w:rsidRPr="00EB7F46">
        <w:t>in</w:t>
      </w:r>
      <w:r w:rsidR="00E24065" w:rsidRPr="00EB7F46">
        <w:t xml:space="preserve"> </w:t>
      </w:r>
      <w:r w:rsidRPr="00EB7F46">
        <w:t>its</w:t>
      </w:r>
      <w:r w:rsidR="00E24065" w:rsidRPr="00EB7F46">
        <w:t xml:space="preserve"> </w:t>
      </w:r>
      <w:r w:rsidRPr="00EB7F46">
        <w:t>article</w:t>
      </w:r>
      <w:r w:rsidR="00E24065" w:rsidRPr="00EB7F46">
        <w:t xml:space="preserve"> </w:t>
      </w:r>
      <w:r w:rsidRPr="00EB7F46">
        <w:t>5</w:t>
      </w:r>
      <w:r w:rsidR="00E24065" w:rsidRPr="00EB7F46">
        <w:t xml:space="preserve"> </w:t>
      </w:r>
      <w:r w:rsidRPr="00EB7F46">
        <w:t>that</w:t>
      </w:r>
      <w:r w:rsidR="00E24065" w:rsidRPr="00EB7F46">
        <w:t xml:space="preserve"> </w:t>
      </w:r>
      <w:r w:rsidRPr="00EB7F46">
        <w:t>parental</w:t>
      </w:r>
      <w:r w:rsidR="00E24065" w:rsidRPr="00EB7F46">
        <w:t xml:space="preserve"> </w:t>
      </w:r>
      <w:r w:rsidRPr="00EB7F46">
        <w:t>descent</w:t>
      </w:r>
      <w:r w:rsidR="00E24065" w:rsidRPr="00EB7F46">
        <w:t xml:space="preserve"> </w:t>
      </w:r>
      <w:r w:rsidRPr="00EB7F46">
        <w:t>is</w:t>
      </w:r>
      <w:r w:rsidR="00E24065" w:rsidRPr="00EB7F46">
        <w:t xml:space="preserve"> </w:t>
      </w:r>
      <w:r w:rsidRPr="00EB7F46">
        <w:t>effective</w:t>
      </w:r>
      <w:r w:rsidR="00E24065" w:rsidRPr="00EB7F46">
        <w:t xml:space="preserve"> </w:t>
      </w:r>
      <w:r w:rsidRPr="00EB7F46">
        <w:t>in</w:t>
      </w:r>
      <w:r w:rsidR="00E24065" w:rsidRPr="00EB7F46">
        <w:t xml:space="preserve"> </w:t>
      </w:r>
      <w:r w:rsidRPr="00EB7F46">
        <w:t>matters</w:t>
      </w:r>
      <w:r w:rsidR="00E24065" w:rsidRPr="00EB7F46">
        <w:t xml:space="preserve"> </w:t>
      </w:r>
      <w:r w:rsidRPr="00EB7F46">
        <w:t>of</w:t>
      </w:r>
      <w:r w:rsidR="00E24065" w:rsidRPr="00EB7F46">
        <w:t xml:space="preserve"> </w:t>
      </w:r>
      <w:r w:rsidRPr="00EB7F46">
        <w:t>granting</w:t>
      </w:r>
      <w:r w:rsidR="00E24065" w:rsidRPr="00EB7F46">
        <w:t xml:space="preserve"> </w:t>
      </w:r>
      <w:r w:rsidRPr="00EB7F46">
        <w:t>nationality</w:t>
      </w:r>
      <w:r w:rsidR="00E24065" w:rsidRPr="00EB7F46">
        <w:t xml:space="preserve"> </w:t>
      </w:r>
      <w:r w:rsidRPr="00EB7F46">
        <w:t>only</w:t>
      </w:r>
      <w:r w:rsidR="00E24065" w:rsidRPr="00EB7F46">
        <w:t xml:space="preserve"> </w:t>
      </w:r>
      <w:r w:rsidRPr="00EB7F46">
        <w:t>where</w:t>
      </w:r>
      <w:r w:rsidR="00E24065" w:rsidRPr="00EB7F46">
        <w:t xml:space="preserve"> </w:t>
      </w:r>
      <w:r w:rsidRPr="00EB7F46">
        <w:t>it</w:t>
      </w:r>
      <w:r w:rsidR="00E24065" w:rsidRPr="00EB7F46">
        <w:t xml:space="preserve"> </w:t>
      </w:r>
      <w:r w:rsidRPr="00EB7F46">
        <w:t>has</w:t>
      </w:r>
      <w:r w:rsidR="00E24065" w:rsidRPr="00EB7F46">
        <w:t xml:space="preserve"> </w:t>
      </w:r>
      <w:r w:rsidRPr="00EB7F46">
        <w:t>been</w:t>
      </w:r>
      <w:r w:rsidR="00E24065" w:rsidRPr="00EB7F46">
        <w:t xml:space="preserve"> </w:t>
      </w:r>
      <w:r w:rsidRPr="00EB7F46">
        <w:t>provided</w:t>
      </w:r>
      <w:r w:rsidR="00E24065" w:rsidRPr="00EB7F46">
        <w:t xml:space="preserve"> </w:t>
      </w:r>
      <w:r w:rsidRPr="00EB7F46">
        <w:t>for</w:t>
      </w:r>
      <w:r w:rsidR="00E24065" w:rsidRPr="00EB7F46">
        <w:t xml:space="preserve"> </w:t>
      </w:r>
      <w:r w:rsidRPr="00EB7F46">
        <w:t>by</w:t>
      </w:r>
      <w:r w:rsidR="00E24065" w:rsidRPr="00EB7F46">
        <w:t xml:space="preserve"> </w:t>
      </w:r>
      <w:r w:rsidRPr="00EB7F46">
        <w:t>laws</w:t>
      </w:r>
      <w:r w:rsidR="00E24065" w:rsidRPr="00EB7F46">
        <w:t xml:space="preserve"> </w:t>
      </w:r>
      <w:r w:rsidRPr="00EB7F46">
        <w:t>in</w:t>
      </w:r>
      <w:r w:rsidR="00E24065" w:rsidRPr="00EB7F46">
        <w:t xml:space="preserve"> </w:t>
      </w:r>
      <w:r w:rsidRPr="00EB7F46">
        <w:t>force</w:t>
      </w:r>
      <w:r w:rsidR="00E24065" w:rsidRPr="00EB7F46">
        <w:t xml:space="preserve"> </w:t>
      </w:r>
      <w:r w:rsidRPr="00EB7F46">
        <w:t>in</w:t>
      </w:r>
      <w:r w:rsidR="00E24065" w:rsidRPr="00EB7F46">
        <w:t xml:space="preserve"> </w:t>
      </w:r>
      <w:r w:rsidRPr="00EB7F46">
        <w:t>Rwanda.</w:t>
      </w:r>
      <w:r w:rsidR="00480160">
        <w:rPr>
          <w:rStyle w:val="FootnoteReference"/>
        </w:rPr>
        <w:footnoteReference w:id="104"/>
      </w:r>
      <w:r w:rsidR="00E24065" w:rsidRPr="00EB7F46">
        <w:t xml:space="preserve"> </w:t>
      </w:r>
      <w:r w:rsidRPr="00EB7F46">
        <w:t>The</w:t>
      </w:r>
      <w:r w:rsidR="00E24065" w:rsidRPr="00EB7F46">
        <w:t xml:space="preserve"> </w:t>
      </w:r>
      <w:r w:rsidRPr="00EB7F46">
        <w:t>law</w:t>
      </w:r>
      <w:r w:rsidR="00E24065" w:rsidRPr="00EB7F46">
        <w:t xml:space="preserve"> </w:t>
      </w:r>
      <w:r w:rsidRPr="00EB7F46">
        <w:t>further</w:t>
      </w:r>
      <w:r w:rsidR="00E24065" w:rsidRPr="00EB7F46">
        <w:t xml:space="preserve"> </w:t>
      </w:r>
      <w:r w:rsidRPr="00EB7F46">
        <w:t>details</w:t>
      </w:r>
      <w:r w:rsidR="00E24065" w:rsidRPr="00EB7F46">
        <w:t xml:space="preserve"> </w:t>
      </w:r>
      <w:r w:rsidRPr="00EB7F46">
        <w:t>the</w:t>
      </w:r>
      <w:r w:rsidR="00E24065" w:rsidRPr="00EB7F46">
        <w:t xml:space="preserve"> </w:t>
      </w:r>
      <w:r w:rsidRPr="00EB7F46">
        <w:t>mode</w:t>
      </w:r>
      <w:r w:rsidR="00E24065" w:rsidRPr="00EB7F46">
        <w:t xml:space="preserve"> </w:t>
      </w:r>
      <w:r w:rsidRPr="00EB7F46">
        <w:t>of</w:t>
      </w:r>
      <w:r w:rsidR="00E24065" w:rsidRPr="00EB7F46">
        <w:t xml:space="preserve"> </w:t>
      </w:r>
      <w:r w:rsidRPr="00EB7F46">
        <w:t>Rwandan</w:t>
      </w:r>
      <w:r w:rsidR="00E24065" w:rsidRPr="00EB7F46">
        <w:t xml:space="preserve"> </w:t>
      </w:r>
      <w:r w:rsidRPr="00EB7F46">
        <w:t>nationality</w:t>
      </w:r>
      <w:r w:rsidR="00E24065" w:rsidRPr="00EB7F46">
        <w:t xml:space="preserve"> </w:t>
      </w:r>
      <w:r w:rsidRPr="00EB7F46">
        <w:t>acquisition</w:t>
      </w:r>
      <w:r w:rsidR="00E24065" w:rsidRPr="00EB7F46">
        <w:t xml:space="preserve"> </w:t>
      </w:r>
      <w:r w:rsidRPr="00EB7F46">
        <w:t>under</w:t>
      </w:r>
      <w:r w:rsidR="00E24065" w:rsidRPr="00EB7F46">
        <w:t xml:space="preserve"> </w:t>
      </w:r>
      <w:r w:rsidRPr="00EB7F46">
        <w:t>chapters</w:t>
      </w:r>
      <w:r w:rsidR="00E24065" w:rsidRPr="00EB7F46">
        <w:t xml:space="preserve"> </w:t>
      </w:r>
      <w:r w:rsidRPr="00EB7F46">
        <w:t>1,</w:t>
      </w:r>
      <w:r w:rsidR="00E24065" w:rsidRPr="00EB7F46">
        <w:t xml:space="preserve"> </w:t>
      </w:r>
      <w:r w:rsidRPr="00EB7F46">
        <w:t>2</w:t>
      </w:r>
      <w:r w:rsidR="00E24065" w:rsidRPr="00EB7F46">
        <w:t xml:space="preserve"> </w:t>
      </w:r>
      <w:r w:rsidRPr="00EB7F46">
        <w:t>and</w:t>
      </w:r>
      <w:r w:rsidR="00E24065" w:rsidRPr="00EB7F46">
        <w:t xml:space="preserve"> </w:t>
      </w:r>
      <w:r w:rsidRPr="00EB7F46">
        <w:t>3</w:t>
      </w:r>
      <w:r w:rsidR="00E24065" w:rsidRPr="00EB7F46">
        <w:t xml:space="preserve"> </w:t>
      </w:r>
      <w:r w:rsidRPr="00EB7F46">
        <w:t>of</w:t>
      </w:r>
      <w:r w:rsidR="00E24065" w:rsidRPr="00EB7F46">
        <w:t xml:space="preserve"> </w:t>
      </w:r>
      <w:r w:rsidRPr="00EB7F46">
        <w:t>title</w:t>
      </w:r>
      <w:r w:rsidR="00E24065" w:rsidRPr="00EB7F46">
        <w:t xml:space="preserve"> </w:t>
      </w:r>
      <w:r w:rsidRPr="00EB7F46">
        <w:t>2</w:t>
      </w:r>
      <w:r w:rsidR="00E24065" w:rsidRPr="00EB7F46">
        <w:t xml:space="preserve"> </w:t>
      </w:r>
      <w:r w:rsidRPr="00EB7F46">
        <w:t>of</w:t>
      </w:r>
      <w:r w:rsidR="00E24065" w:rsidRPr="00EB7F46">
        <w:t xml:space="preserve"> </w:t>
      </w:r>
      <w:r w:rsidRPr="00EB7F46">
        <w:t>the</w:t>
      </w:r>
      <w:r w:rsidR="00E24065" w:rsidRPr="00EB7F46">
        <w:t xml:space="preserve"> </w:t>
      </w:r>
      <w:r w:rsidRPr="00EB7F46">
        <w:t>same</w:t>
      </w:r>
      <w:r w:rsidR="00E24065" w:rsidRPr="00EB7F46">
        <w:t xml:space="preserve"> </w:t>
      </w:r>
      <w:r w:rsidRPr="00EB7F46">
        <w:t>law;</w:t>
      </w:r>
    </w:p>
    <w:p w:rsidR="00951BC8" w:rsidRPr="00EB7F46" w:rsidRDefault="00951BC8" w:rsidP="00EB7F46">
      <w:pPr>
        <w:pStyle w:val="SingleTxtG"/>
      </w:pPr>
      <w:r w:rsidRPr="00EB7F46">
        <w:tab/>
        <w:t>(d)</w:t>
      </w:r>
      <w:r w:rsidRPr="00EB7F46">
        <w:tab/>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marriage</w:t>
      </w:r>
      <w:r w:rsidR="00E24065" w:rsidRPr="00EB7F46">
        <w:t xml:space="preserve"> </w:t>
      </w:r>
      <w:r w:rsidRPr="00EB7F46">
        <w:t>and</w:t>
      </w:r>
      <w:r w:rsidR="00E24065" w:rsidRPr="00EB7F46">
        <w:t xml:space="preserve"> </w:t>
      </w:r>
      <w:r w:rsidRPr="00EB7F46">
        <w:t>choice</w:t>
      </w:r>
      <w:r w:rsidR="00E24065" w:rsidRPr="00EB7F46">
        <w:t xml:space="preserve"> </w:t>
      </w:r>
      <w:r w:rsidRPr="00EB7F46">
        <w:t>of</w:t>
      </w:r>
      <w:r w:rsidR="00E24065" w:rsidRPr="00EB7F46">
        <w:t xml:space="preserve"> </w:t>
      </w:r>
      <w:r w:rsidRPr="00EB7F46">
        <w:t>spouse</w:t>
      </w:r>
      <w:r w:rsidR="00E24065" w:rsidRPr="00EB7F46">
        <w:t xml:space="preserve"> </w:t>
      </w:r>
      <w:r w:rsidRPr="00EB7F46">
        <w:t>is</w:t>
      </w:r>
      <w:r w:rsidR="00E24065" w:rsidRPr="00EB7F46">
        <w:t xml:space="preserve"> </w:t>
      </w:r>
      <w:r w:rsidRPr="00EB7F46">
        <w:t>protected</w:t>
      </w:r>
      <w:r w:rsidR="00E24065" w:rsidRPr="00EB7F46">
        <w:t xml:space="preserve"> </w:t>
      </w:r>
      <w:r w:rsidRPr="00EB7F46">
        <w:t>under</w:t>
      </w:r>
      <w:r w:rsidR="00E24065" w:rsidRPr="00EB7F46">
        <w:t xml:space="preserve"> </w:t>
      </w:r>
      <w:r w:rsidRPr="00EB7F46">
        <w:t>article</w:t>
      </w:r>
      <w:r w:rsidR="00E24065" w:rsidRPr="00EB7F46">
        <w:t xml:space="preserve"> </w:t>
      </w:r>
      <w:r w:rsidRPr="00EB7F46">
        <w:t>26</w:t>
      </w:r>
      <w:r w:rsidR="00E24065" w:rsidRPr="00EB7F46">
        <w:t xml:space="preserve"> </w:t>
      </w:r>
      <w:r w:rsidRPr="00EB7F46">
        <w:t>of</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which</w:t>
      </w:r>
      <w:r w:rsidR="00E24065" w:rsidRPr="00EB7F46">
        <w:t xml:space="preserve"> </w:t>
      </w:r>
      <w:r w:rsidRPr="00EB7F46">
        <w:t>regulates</w:t>
      </w:r>
      <w:r w:rsidR="00E24065" w:rsidRPr="00EB7F46">
        <w:t xml:space="preserve"> </w:t>
      </w:r>
      <w:r w:rsidRPr="00EB7F46">
        <w:t>marriage.</w:t>
      </w:r>
      <w:r w:rsidR="00E24065" w:rsidRPr="00EB7F46">
        <w:t xml:space="preserve"> </w:t>
      </w:r>
      <w:r w:rsidRPr="00EB7F46">
        <w:t>The</w:t>
      </w:r>
      <w:r w:rsidR="00E24065" w:rsidRPr="00EB7F46">
        <w:t xml:space="preserve"> </w:t>
      </w:r>
      <w:r w:rsidRPr="00EB7F46">
        <w:t>law</w:t>
      </w:r>
      <w:r w:rsidR="00E24065" w:rsidRPr="00EB7F46">
        <w:t xml:space="preserve"> </w:t>
      </w:r>
      <w:r w:rsidRPr="00EB7F46">
        <w:t>prohibits</w:t>
      </w:r>
      <w:r w:rsidR="00E24065" w:rsidRPr="00EB7F46">
        <w:t xml:space="preserve"> </w:t>
      </w:r>
      <w:r w:rsidRPr="00EB7F46">
        <w:t>restricted</w:t>
      </w:r>
      <w:r w:rsidR="00E24065" w:rsidRPr="00EB7F46">
        <w:t xml:space="preserve"> </w:t>
      </w:r>
      <w:r w:rsidRPr="00EB7F46">
        <w:t>marriage</w:t>
      </w:r>
      <w:r w:rsidR="00E24065" w:rsidRPr="00EB7F46">
        <w:t xml:space="preserve"> </w:t>
      </w:r>
      <w:r w:rsidRPr="00EB7F46">
        <w:t>on</w:t>
      </w:r>
      <w:r w:rsidR="00E24065" w:rsidRPr="00EB7F46">
        <w:t xml:space="preserve"> </w:t>
      </w:r>
      <w:r w:rsidRPr="00EB7F46">
        <w:t>the</w:t>
      </w:r>
      <w:r w:rsidR="00E24065" w:rsidRPr="00EB7F46">
        <w:t xml:space="preserve"> </w:t>
      </w:r>
      <w:r w:rsidRPr="00EB7F46">
        <w:t>basis</w:t>
      </w:r>
      <w:r w:rsidR="00E24065" w:rsidRPr="00EB7F46">
        <w:t xml:space="preserve"> </w:t>
      </w:r>
      <w:r w:rsidRPr="00EB7F46">
        <w:t>of</w:t>
      </w:r>
      <w:r w:rsidR="00E24065" w:rsidRPr="00EB7F46">
        <w:t xml:space="preserve"> </w:t>
      </w:r>
      <w:r w:rsidRPr="00EB7F46">
        <w:t>ethnicism</w:t>
      </w:r>
      <w:r w:rsidR="00E24065" w:rsidRPr="00EB7F46">
        <w:t xml:space="preserve"> </w:t>
      </w:r>
      <w:r w:rsidRPr="00EB7F46">
        <w:t>where</w:t>
      </w:r>
      <w:r w:rsidR="00E24065" w:rsidRPr="00EB7F46">
        <w:t xml:space="preserve"> </w:t>
      </w:r>
      <w:r w:rsidRPr="00EB7F46">
        <w:t>the</w:t>
      </w:r>
      <w:r w:rsidR="00E24065" w:rsidRPr="00EB7F46">
        <w:t xml:space="preserve"> </w:t>
      </w:r>
      <w:r w:rsidRPr="00EB7F46">
        <w:t>Hutu</w:t>
      </w:r>
      <w:r w:rsidR="00E24065" w:rsidRPr="00EB7F46">
        <w:t xml:space="preserve"> </w:t>
      </w:r>
      <w:r w:rsidRPr="00EB7F46">
        <w:t>were</w:t>
      </w:r>
      <w:r w:rsidR="00E24065" w:rsidRPr="00EB7F46">
        <w:t xml:space="preserve"> </w:t>
      </w:r>
      <w:r w:rsidRPr="00EB7F46">
        <w:t>curtailed</w:t>
      </w:r>
      <w:r w:rsidR="00E24065" w:rsidRPr="00EB7F46">
        <w:t xml:space="preserve"> </w:t>
      </w:r>
      <w:r w:rsidRPr="00EB7F46">
        <w:t>to</w:t>
      </w:r>
      <w:r w:rsidR="00E24065" w:rsidRPr="00EB7F46">
        <w:t xml:space="preserve"> </w:t>
      </w:r>
      <w:r w:rsidRPr="00EB7F46">
        <w:t>marry</w:t>
      </w:r>
      <w:r w:rsidR="00E24065" w:rsidRPr="00EB7F46">
        <w:t xml:space="preserve"> </w:t>
      </w:r>
      <w:r w:rsidRPr="00EB7F46">
        <w:t>people</w:t>
      </w:r>
      <w:r w:rsidR="00E24065" w:rsidRPr="00EB7F46">
        <w:t xml:space="preserve"> </w:t>
      </w:r>
      <w:r w:rsidRPr="00EB7F46">
        <w:t>from</w:t>
      </w:r>
      <w:r w:rsidR="00E24065" w:rsidRPr="00EB7F46">
        <w:t xml:space="preserve"> </w:t>
      </w:r>
      <w:r w:rsidRPr="00EB7F46">
        <w:t>another</w:t>
      </w:r>
      <w:r w:rsidR="00E24065" w:rsidRPr="00EB7F46">
        <w:t xml:space="preserve"> </w:t>
      </w:r>
      <w:r w:rsidRPr="00EB7F46">
        <w:t>group</w:t>
      </w:r>
      <w:r w:rsidR="00E24065" w:rsidRPr="00EB7F46">
        <w:t xml:space="preserve"> </w:t>
      </w:r>
      <w:r w:rsidRPr="00EB7F46">
        <w:t>apart</w:t>
      </w:r>
      <w:r w:rsidR="00E24065" w:rsidRPr="00EB7F46">
        <w:t xml:space="preserve"> </w:t>
      </w:r>
      <w:r w:rsidRPr="00EB7F46">
        <w:t>from</w:t>
      </w:r>
      <w:r w:rsidR="00E24065" w:rsidRPr="00EB7F46">
        <w:t xml:space="preserve"> </w:t>
      </w:r>
      <w:r w:rsidRPr="00EB7F46">
        <w:t>theirs.</w:t>
      </w:r>
      <w:r w:rsidR="00E24065" w:rsidRPr="00EB7F46">
        <w:t xml:space="preserve"> </w:t>
      </w:r>
      <w:r w:rsidRPr="00EB7F46">
        <w:t>The</w:t>
      </w:r>
      <w:r w:rsidR="00E24065" w:rsidRPr="00EB7F46">
        <w:t xml:space="preserve"> </w:t>
      </w:r>
      <w:r w:rsidRPr="00EB7F46">
        <w:t>traditional</w:t>
      </w:r>
      <w:r w:rsidR="00E24065" w:rsidRPr="00EB7F46">
        <w:t xml:space="preserve"> </w:t>
      </w:r>
      <w:r w:rsidRPr="00EB7F46">
        <w:t>practice</w:t>
      </w:r>
      <w:r w:rsidR="00E24065" w:rsidRPr="00EB7F46">
        <w:t xml:space="preserve"> </w:t>
      </w:r>
      <w:r w:rsidRPr="00EB7F46">
        <w:t>of</w:t>
      </w:r>
      <w:r w:rsidR="00E24065" w:rsidRPr="00EB7F46">
        <w:t xml:space="preserve"> </w:t>
      </w:r>
      <w:r w:rsidRPr="00EB7F46">
        <w:t>forced</w:t>
      </w:r>
      <w:r w:rsidR="00E24065" w:rsidRPr="00EB7F46">
        <w:t xml:space="preserve"> </w:t>
      </w:r>
      <w:r w:rsidRPr="00EB7F46">
        <w:t>marriage</w:t>
      </w:r>
      <w:r w:rsidR="00E24065" w:rsidRPr="00EB7F46">
        <w:t xml:space="preserve"> </w:t>
      </w:r>
      <w:r w:rsidRPr="00EB7F46">
        <w:t>where</w:t>
      </w:r>
      <w:r w:rsidR="00E24065" w:rsidRPr="00EB7F46">
        <w:t xml:space="preserve"> </w:t>
      </w:r>
      <w:r w:rsidRPr="00EB7F46">
        <w:t>the</w:t>
      </w:r>
      <w:r w:rsidR="00E24065" w:rsidRPr="00EB7F46">
        <w:t xml:space="preserve"> </w:t>
      </w:r>
      <w:r w:rsidRPr="00EB7F46">
        <w:t>spouse</w:t>
      </w:r>
      <w:r w:rsidR="00E24065" w:rsidRPr="00EB7F46">
        <w:t xml:space="preserve"> </w:t>
      </w:r>
      <w:r w:rsidRPr="00EB7F46">
        <w:t>was</w:t>
      </w:r>
      <w:r w:rsidR="00E24065" w:rsidRPr="00EB7F46">
        <w:t xml:space="preserve"> </w:t>
      </w:r>
      <w:r w:rsidRPr="00EB7F46">
        <w:t>not</w:t>
      </w:r>
      <w:r w:rsidR="00E24065" w:rsidRPr="00EB7F46">
        <w:t xml:space="preserve"> </w:t>
      </w:r>
      <w:r w:rsidRPr="00EB7F46">
        <w:t>allowed</w:t>
      </w:r>
      <w:r w:rsidR="00E24065" w:rsidRPr="00EB7F46">
        <w:t xml:space="preserve"> </w:t>
      </w:r>
      <w:r w:rsidRPr="00EB7F46">
        <w:t>to</w:t>
      </w:r>
      <w:r w:rsidR="00E24065" w:rsidRPr="00EB7F46">
        <w:t xml:space="preserve"> </w:t>
      </w:r>
      <w:r w:rsidRPr="00EB7F46">
        <w:t>make</w:t>
      </w:r>
      <w:r w:rsidR="00E24065" w:rsidRPr="00EB7F46">
        <w:t xml:space="preserve"> </w:t>
      </w:r>
      <w:r w:rsidRPr="00EB7F46">
        <w:t>free</w:t>
      </w:r>
      <w:r w:rsidR="00E24065" w:rsidRPr="00EB7F46">
        <w:t xml:space="preserve"> </w:t>
      </w:r>
      <w:r w:rsidRPr="00EB7F46">
        <w:t>choice</w:t>
      </w:r>
      <w:r w:rsidR="00E24065" w:rsidRPr="00EB7F46">
        <w:t xml:space="preserve"> </w:t>
      </w:r>
      <w:r w:rsidRPr="00EB7F46">
        <w:t>of</w:t>
      </w:r>
      <w:r w:rsidR="00E24065" w:rsidRPr="00EB7F46">
        <w:t xml:space="preserve"> </w:t>
      </w:r>
      <w:r w:rsidRPr="00EB7F46">
        <w:t>his/her</w:t>
      </w:r>
      <w:r w:rsidR="00E24065" w:rsidRPr="00EB7F46">
        <w:t xml:space="preserve"> </w:t>
      </w:r>
      <w:r w:rsidRPr="00EB7F46">
        <w:t>partner</w:t>
      </w:r>
      <w:r w:rsidR="00E24065" w:rsidRPr="00EB7F46">
        <w:t xml:space="preserve"> </w:t>
      </w:r>
      <w:r w:rsidRPr="00EB7F46">
        <w:t>under</w:t>
      </w:r>
      <w:r w:rsidR="00E24065" w:rsidRPr="00EB7F46">
        <w:t xml:space="preserve"> </w:t>
      </w:r>
      <w:r w:rsidRPr="00EB7F46">
        <w:t>the</w:t>
      </w:r>
      <w:r w:rsidR="00E24065" w:rsidRPr="00EB7F46">
        <w:t xml:space="preserve"> </w:t>
      </w:r>
      <w:r w:rsidRPr="00EB7F46">
        <w:t>family</w:t>
      </w:r>
      <w:r w:rsidR="00E24065" w:rsidRPr="00EB7F46">
        <w:t xml:space="preserve"> </w:t>
      </w:r>
      <w:r w:rsidRPr="00EB7F46">
        <w:t>arrangement</w:t>
      </w:r>
      <w:r w:rsidR="00E24065" w:rsidRPr="00EB7F46">
        <w:t xml:space="preserve"> </w:t>
      </w:r>
      <w:r w:rsidRPr="00EB7F46">
        <w:t>has</w:t>
      </w:r>
      <w:r w:rsidR="00E24065" w:rsidRPr="00EB7F46">
        <w:t xml:space="preserve"> </w:t>
      </w:r>
      <w:r w:rsidRPr="00EB7F46">
        <w:t>also</w:t>
      </w:r>
      <w:r w:rsidR="00E24065" w:rsidRPr="00EB7F46">
        <w:t xml:space="preserve"> </w:t>
      </w:r>
      <w:r w:rsidRPr="00EB7F46">
        <w:t>been</w:t>
      </w:r>
      <w:r w:rsidR="00E24065" w:rsidRPr="00EB7F46">
        <w:t xml:space="preserve"> </w:t>
      </w:r>
      <w:r w:rsidRPr="00EB7F46">
        <w:t>abolished;</w:t>
      </w:r>
      <w:r w:rsidR="00E24065" w:rsidRPr="00EB7F46">
        <w:t xml:space="preserve"> </w:t>
      </w:r>
    </w:p>
    <w:p w:rsidR="00951BC8" w:rsidRPr="00EB7F46" w:rsidRDefault="00951BC8" w:rsidP="00EB7F46">
      <w:pPr>
        <w:pStyle w:val="SingleTxtG"/>
      </w:pPr>
      <w:r w:rsidRPr="00EB7F46">
        <w:tab/>
        <w:t>(e)</w:t>
      </w:r>
      <w:r w:rsidRPr="00EB7F46">
        <w:tab/>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own</w:t>
      </w:r>
      <w:r w:rsidR="00E24065" w:rsidRPr="00EB7F46">
        <w:t xml:space="preserve"> </w:t>
      </w:r>
      <w:r w:rsidRPr="00EB7F46">
        <w:t>property</w:t>
      </w:r>
      <w:r w:rsidR="00E24065" w:rsidRPr="00EB7F46">
        <w:t xml:space="preserve"> </w:t>
      </w:r>
      <w:r w:rsidRPr="00EB7F46">
        <w:t>alone,</w:t>
      </w:r>
      <w:r w:rsidR="00E24065" w:rsidRPr="00EB7F46">
        <w:t xml:space="preserve"> </w:t>
      </w:r>
      <w:r w:rsidRPr="00EB7F46">
        <w:t>as</w:t>
      </w:r>
      <w:r w:rsidR="00E24065" w:rsidRPr="00EB7F46">
        <w:t xml:space="preserve"> </w:t>
      </w:r>
      <w:r w:rsidRPr="00EB7F46">
        <w:t>well</w:t>
      </w:r>
      <w:r w:rsidR="00E24065" w:rsidRPr="00EB7F46">
        <w:t xml:space="preserve"> </w:t>
      </w:r>
      <w:r w:rsidRPr="00EB7F46">
        <w:t>as</w:t>
      </w:r>
      <w:r w:rsidR="00E24065" w:rsidRPr="00EB7F46">
        <w:t xml:space="preserve"> </w:t>
      </w:r>
      <w:r w:rsidRPr="00EB7F46">
        <w:t>in</w:t>
      </w:r>
      <w:r w:rsidR="00E24065" w:rsidRPr="00EB7F46">
        <w:t xml:space="preserve"> </w:t>
      </w:r>
      <w:r w:rsidRPr="00EB7F46">
        <w:t>association</w:t>
      </w:r>
      <w:r w:rsidR="00E24065" w:rsidRPr="00EB7F46">
        <w:t xml:space="preserve"> </w:t>
      </w:r>
      <w:r w:rsidRPr="00EB7F46">
        <w:t>with</w:t>
      </w:r>
      <w:r w:rsidR="00E24065" w:rsidRPr="00EB7F46">
        <w:t xml:space="preserve"> </w:t>
      </w:r>
      <w:r w:rsidRPr="00EB7F46">
        <w:t>others,</w:t>
      </w:r>
      <w:r w:rsidR="00E24065" w:rsidRPr="00EB7F46">
        <w:t xml:space="preserve"> </w:t>
      </w:r>
      <w:r w:rsidRPr="00EB7F46">
        <w:t>is</w:t>
      </w:r>
      <w:r w:rsidR="00E24065" w:rsidRPr="00EB7F46">
        <w:t xml:space="preserve"> </w:t>
      </w:r>
      <w:r w:rsidRPr="00EB7F46">
        <w:t>protected</w:t>
      </w:r>
      <w:r w:rsidR="00E24065" w:rsidRPr="00EB7F46">
        <w:t xml:space="preserve"> </w:t>
      </w:r>
      <w:r w:rsidRPr="00EB7F46">
        <w:t>by</w:t>
      </w:r>
      <w:r w:rsidR="00E24065" w:rsidRPr="00EB7F46">
        <w:t xml:space="preserve"> </w:t>
      </w:r>
      <w:r w:rsidRPr="00EB7F46">
        <w:t>article</w:t>
      </w:r>
      <w:r w:rsidR="00E24065" w:rsidRPr="00EB7F46">
        <w:t xml:space="preserve"> </w:t>
      </w:r>
      <w:r w:rsidRPr="00EB7F46">
        <w:t>29</w:t>
      </w:r>
      <w:r w:rsidR="00E24065" w:rsidRPr="00EB7F46">
        <w:t xml:space="preserve"> </w:t>
      </w:r>
      <w:r w:rsidRPr="00EB7F46">
        <w:t>and</w:t>
      </w:r>
      <w:r w:rsidR="00E24065" w:rsidRPr="00EB7F46">
        <w:t xml:space="preserve"> </w:t>
      </w:r>
      <w:r w:rsidRPr="00EB7F46">
        <w:t>30</w:t>
      </w:r>
      <w:r w:rsidR="00E24065" w:rsidRPr="00EB7F46">
        <w:t xml:space="preserve"> </w:t>
      </w:r>
      <w:r w:rsidRPr="00EB7F46">
        <w:t>of</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Article</w:t>
      </w:r>
      <w:r w:rsidR="00E24065" w:rsidRPr="00EB7F46">
        <w:t xml:space="preserve"> </w:t>
      </w:r>
      <w:r w:rsidRPr="00EB7F46">
        <w:t>29</w:t>
      </w:r>
      <w:r w:rsidR="00E24065" w:rsidRPr="00EB7F46">
        <w:t xml:space="preserve"> </w:t>
      </w:r>
      <w:r w:rsidRPr="00EB7F46">
        <w:t>provides</w:t>
      </w:r>
      <w:r w:rsidR="00E24065" w:rsidRPr="00EB7F46">
        <w:t xml:space="preserve"> </w:t>
      </w:r>
      <w:r w:rsidRPr="00EB7F46">
        <w:t>that:</w:t>
      </w:r>
      <w:r w:rsidR="00E24065" w:rsidRPr="00EB7F46">
        <w:t xml:space="preserve"> “</w:t>
      </w:r>
      <w:r w:rsidRPr="00EB7F46">
        <w:t>Every</w:t>
      </w:r>
      <w:r w:rsidR="00E24065" w:rsidRPr="00EB7F46">
        <w:t xml:space="preserve"> </w:t>
      </w:r>
      <w:r w:rsidRPr="00EB7F46">
        <w:t>person</w:t>
      </w:r>
      <w:r w:rsidR="00E24065" w:rsidRPr="00EB7F46">
        <w:t xml:space="preserve"> </w:t>
      </w:r>
      <w:r w:rsidRPr="00EB7F46">
        <w:t>has</w:t>
      </w:r>
      <w:r w:rsidR="00E24065" w:rsidRPr="00EB7F46">
        <w:t xml:space="preserve"> </w:t>
      </w:r>
      <w:r w:rsidRPr="00EB7F46">
        <w:t>a</w:t>
      </w:r>
      <w:r w:rsidR="00E24065" w:rsidRPr="00EB7F46">
        <w:t xml:space="preserve"> </w:t>
      </w:r>
      <w:r w:rsidRPr="00EB7F46">
        <w:t>right</w:t>
      </w:r>
      <w:r w:rsidR="00E24065" w:rsidRPr="00EB7F46">
        <w:t xml:space="preserve"> </w:t>
      </w:r>
      <w:r w:rsidRPr="00EB7F46">
        <w:t>to</w:t>
      </w:r>
      <w:r w:rsidR="00E24065" w:rsidRPr="00EB7F46">
        <w:t xml:space="preserve"> </w:t>
      </w:r>
      <w:r w:rsidRPr="00EB7F46">
        <w:t>private</w:t>
      </w:r>
      <w:r w:rsidR="00E24065" w:rsidRPr="00EB7F46">
        <w:t xml:space="preserve"> </w:t>
      </w:r>
      <w:r w:rsidRPr="00EB7F46">
        <w:t>property,</w:t>
      </w:r>
      <w:r w:rsidR="00E24065" w:rsidRPr="00EB7F46">
        <w:t xml:space="preserve"> </w:t>
      </w:r>
      <w:r w:rsidRPr="00EB7F46">
        <w:t>whether</w:t>
      </w:r>
      <w:r w:rsidR="00E24065" w:rsidRPr="00EB7F46">
        <w:t xml:space="preserve"> </w:t>
      </w:r>
      <w:r w:rsidRPr="00EB7F46">
        <w:t>personal</w:t>
      </w:r>
      <w:r w:rsidR="00E24065" w:rsidRPr="00EB7F46">
        <w:t xml:space="preserve"> </w:t>
      </w:r>
      <w:r w:rsidRPr="00EB7F46">
        <w:t>or</w:t>
      </w:r>
      <w:r w:rsidR="00E24065" w:rsidRPr="00EB7F46">
        <w:t xml:space="preserve"> </w:t>
      </w:r>
      <w:r w:rsidRPr="00EB7F46">
        <w:t>owned</w:t>
      </w:r>
      <w:r w:rsidR="00E24065" w:rsidRPr="00EB7F46">
        <w:t xml:space="preserve"> </w:t>
      </w:r>
      <w:r w:rsidRPr="00EB7F46">
        <w:t>in</w:t>
      </w:r>
      <w:r w:rsidR="00E24065" w:rsidRPr="00EB7F46">
        <w:t xml:space="preserve"> </w:t>
      </w:r>
      <w:r w:rsidRPr="00EB7F46">
        <w:t>association</w:t>
      </w:r>
      <w:r w:rsidR="00E24065" w:rsidRPr="00EB7F46">
        <w:t xml:space="preserve"> </w:t>
      </w:r>
      <w:r w:rsidRPr="00EB7F46">
        <w:t>with</w:t>
      </w:r>
      <w:r w:rsidR="00E24065" w:rsidRPr="00EB7F46">
        <w:t xml:space="preserve"> </w:t>
      </w:r>
      <w:r w:rsidRPr="00EB7F46">
        <w:t>others.</w:t>
      </w:r>
      <w:r w:rsidR="00E24065" w:rsidRPr="00EB7F46">
        <w:t xml:space="preserve"> </w:t>
      </w:r>
      <w:r w:rsidRPr="00EB7F46">
        <w:t>Private</w:t>
      </w:r>
      <w:r w:rsidR="00E24065" w:rsidRPr="00EB7F46">
        <w:t xml:space="preserve"> </w:t>
      </w:r>
      <w:r w:rsidRPr="00EB7F46">
        <w:t>property,</w:t>
      </w:r>
      <w:r w:rsidR="00E24065" w:rsidRPr="00EB7F46">
        <w:t xml:space="preserve"> </w:t>
      </w:r>
      <w:r w:rsidRPr="00EB7F46">
        <w:t>whether</w:t>
      </w:r>
      <w:r w:rsidR="00E24065" w:rsidRPr="00EB7F46">
        <w:t xml:space="preserve"> </w:t>
      </w:r>
      <w:r w:rsidRPr="00EB7F46">
        <w:t>individually</w:t>
      </w:r>
      <w:r w:rsidR="00E24065" w:rsidRPr="00EB7F46">
        <w:t xml:space="preserve"> </w:t>
      </w:r>
      <w:r w:rsidRPr="00EB7F46">
        <w:t>or</w:t>
      </w:r>
      <w:r w:rsidR="00E24065" w:rsidRPr="00EB7F46">
        <w:t xml:space="preserve"> </w:t>
      </w:r>
      <w:r w:rsidRPr="00EB7F46">
        <w:t>collectively</w:t>
      </w:r>
      <w:r w:rsidR="00E24065" w:rsidRPr="00EB7F46">
        <w:t xml:space="preserve"> </w:t>
      </w:r>
      <w:r w:rsidRPr="00EB7F46">
        <w:t>owned,</w:t>
      </w:r>
      <w:r w:rsidR="00E24065" w:rsidRPr="00EB7F46">
        <w:t xml:space="preserve"> </w:t>
      </w:r>
      <w:r w:rsidRPr="00EB7F46">
        <w:t>is</w:t>
      </w:r>
      <w:r w:rsidR="00E24065" w:rsidRPr="00EB7F46">
        <w:t xml:space="preserve"> </w:t>
      </w:r>
      <w:r w:rsidRPr="00EB7F46">
        <w:t>inviolable.</w:t>
      </w:r>
      <w:r w:rsidR="00E24065" w:rsidRPr="00EB7F46">
        <w:t xml:space="preserve"> </w:t>
      </w:r>
      <w:r w:rsidRPr="00EB7F46">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property</w:t>
      </w:r>
      <w:r w:rsidR="00E24065" w:rsidRPr="00EB7F46">
        <w:t xml:space="preserve"> </w:t>
      </w:r>
      <w:r w:rsidRPr="00EB7F46">
        <w:t>may</w:t>
      </w:r>
      <w:r w:rsidR="00E24065" w:rsidRPr="00EB7F46">
        <w:t xml:space="preserve"> </w:t>
      </w:r>
      <w:r w:rsidRPr="00EB7F46">
        <w:t>not</w:t>
      </w:r>
      <w:r w:rsidR="00E24065" w:rsidRPr="00EB7F46">
        <w:t xml:space="preserve"> </w:t>
      </w:r>
      <w:r w:rsidRPr="00EB7F46">
        <w:t>be</w:t>
      </w:r>
      <w:r w:rsidR="00E24065" w:rsidRPr="00EB7F46">
        <w:t xml:space="preserve"> </w:t>
      </w:r>
      <w:r w:rsidRPr="00EB7F46">
        <w:t>interfered</w:t>
      </w:r>
      <w:r w:rsidR="00E24065" w:rsidRPr="00EB7F46">
        <w:t xml:space="preserve"> </w:t>
      </w:r>
      <w:r w:rsidRPr="00EB7F46">
        <w:t>with</w:t>
      </w:r>
      <w:r w:rsidR="00E24065" w:rsidRPr="00EB7F46">
        <w:t xml:space="preserve"> </w:t>
      </w:r>
      <w:r w:rsidRPr="00EB7F46">
        <w:t>except</w:t>
      </w:r>
      <w:r w:rsidR="00E24065" w:rsidRPr="00EB7F46">
        <w:t xml:space="preserve"> </w:t>
      </w:r>
      <w:r w:rsidRPr="00EB7F46">
        <w:t>in</w:t>
      </w:r>
      <w:r w:rsidR="00E24065" w:rsidRPr="00EB7F46">
        <w:t xml:space="preserve"> </w:t>
      </w:r>
      <w:r w:rsidRPr="00EB7F46">
        <w:t>public</w:t>
      </w:r>
      <w:r w:rsidR="00E24065" w:rsidRPr="00EB7F46">
        <w:t xml:space="preserve"> </w:t>
      </w:r>
      <w:r w:rsidRPr="00EB7F46">
        <w:t>interest,</w:t>
      </w:r>
      <w:r w:rsidR="00E24065" w:rsidRPr="00EB7F46">
        <w:t xml:space="preserve"> </w:t>
      </w:r>
      <w:r w:rsidRPr="00EB7F46">
        <w:t>in</w:t>
      </w:r>
      <w:r w:rsidR="00E24065" w:rsidRPr="00EB7F46">
        <w:t xml:space="preserve"> </w:t>
      </w:r>
      <w:r w:rsidRPr="00EB7F46">
        <w:t>circumstances</w:t>
      </w:r>
      <w:r w:rsidR="00E24065" w:rsidRPr="00EB7F46">
        <w:t xml:space="preserve"> </w:t>
      </w:r>
      <w:r w:rsidRPr="00EB7F46">
        <w:t>and</w:t>
      </w:r>
      <w:r w:rsidR="00E24065" w:rsidRPr="00EB7F46">
        <w:t xml:space="preserve"> </w:t>
      </w:r>
      <w:r w:rsidRPr="00EB7F46">
        <w:t>procedures</w:t>
      </w:r>
      <w:r w:rsidR="00E24065" w:rsidRPr="00EB7F46">
        <w:t xml:space="preserve"> </w:t>
      </w:r>
      <w:r w:rsidRPr="00EB7F46">
        <w:t>determined</w:t>
      </w:r>
      <w:r w:rsidR="00E24065" w:rsidRPr="00EB7F46">
        <w:t xml:space="preserve"> </w:t>
      </w:r>
      <w:r w:rsidRPr="00EB7F46">
        <w:t>by</w:t>
      </w:r>
      <w:r w:rsidR="00E24065" w:rsidRPr="00EB7F46">
        <w:t xml:space="preserve"> </w:t>
      </w:r>
      <w:r w:rsidRPr="00EB7F46">
        <w:t>law</w:t>
      </w:r>
      <w:r w:rsidR="00E24065" w:rsidRPr="00EB7F46">
        <w:t xml:space="preserve"> </w:t>
      </w:r>
      <w:r w:rsidRPr="00EB7F46">
        <w:t>and</w:t>
      </w:r>
      <w:r w:rsidR="00E24065" w:rsidRPr="00EB7F46">
        <w:t xml:space="preserve"> </w:t>
      </w:r>
      <w:r w:rsidRPr="00EB7F46">
        <w:t>subject</w:t>
      </w:r>
      <w:r w:rsidR="00E24065" w:rsidRPr="00EB7F46">
        <w:t xml:space="preserve"> </w:t>
      </w:r>
      <w:r w:rsidRPr="00EB7F46">
        <w:t>to</w:t>
      </w:r>
      <w:r w:rsidR="00E24065" w:rsidRPr="00EB7F46">
        <w:t xml:space="preserve"> </w:t>
      </w:r>
      <w:r w:rsidRPr="00EB7F46">
        <w:t>fair</w:t>
      </w:r>
      <w:r w:rsidR="00E24065" w:rsidRPr="00EB7F46">
        <w:t xml:space="preserve"> </w:t>
      </w:r>
      <w:r w:rsidRPr="00EB7F46">
        <w:t>and</w:t>
      </w:r>
      <w:r w:rsidR="00E24065" w:rsidRPr="00EB7F46">
        <w:t xml:space="preserve"> </w:t>
      </w:r>
      <w:r w:rsidRPr="00EB7F46">
        <w:t>prior</w:t>
      </w:r>
      <w:r w:rsidR="00E24065" w:rsidRPr="00EB7F46">
        <w:t xml:space="preserve"> </w:t>
      </w:r>
      <w:r w:rsidRPr="00EB7F46">
        <w:t>compensation.</w:t>
      </w:r>
      <w:r w:rsidR="00E24065" w:rsidRPr="00EB7F46">
        <w:t xml:space="preserve">” </w:t>
      </w:r>
      <w:r w:rsidRPr="00EB7F46">
        <w:t>Arguably,</w:t>
      </w:r>
      <w:r w:rsidR="00E24065" w:rsidRPr="00EB7F46">
        <w:t xml:space="preserve"> </w:t>
      </w:r>
      <w:r w:rsidRPr="00EB7F46">
        <w:t>only</w:t>
      </w:r>
      <w:r w:rsidR="00E24065" w:rsidRPr="00EB7F46">
        <w:t xml:space="preserve"> </w:t>
      </w:r>
      <w:r w:rsidRPr="00EB7F46">
        <w:t>the</w:t>
      </w:r>
      <w:r w:rsidR="00E24065" w:rsidRPr="00EB7F46">
        <w:t xml:space="preserve"> </w:t>
      </w:r>
      <w:r w:rsidRPr="00EB7F46">
        <w:t>Government</w:t>
      </w:r>
      <w:r w:rsidR="00E24065" w:rsidRPr="00EB7F46">
        <w:t xml:space="preserve"> </w:t>
      </w:r>
      <w:r w:rsidRPr="00EB7F46">
        <w:t>has</w:t>
      </w:r>
      <w:r w:rsidR="00E24065" w:rsidRPr="00EB7F46">
        <w:t xml:space="preserve"> </w:t>
      </w:r>
      <w:r w:rsidRPr="00EB7F46">
        <w:t>power</w:t>
      </w:r>
      <w:r w:rsidR="00E24065" w:rsidRPr="00EB7F46">
        <w:t xml:space="preserve"> </w:t>
      </w:r>
      <w:r w:rsidRPr="00EB7F46">
        <w:t>to</w:t>
      </w:r>
      <w:r w:rsidR="00E24065" w:rsidRPr="00EB7F46">
        <w:t xml:space="preserve"> </w:t>
      </w:r>
      <w:r w:rsidRPr="00EB7F46">
        <w:t>expropriate</w:t>
      </w:r>
      <w:r w:rsidR="00E24065" w:rsidRPr="00EB7F46">
        <w:t xml:space="preserve"> </w:t>
      </w:r>
      <w:r w:rsidRPr="00EB7F46">
        <w:t>people.</w:t>
      </w:r>
      <w:r w:rsidR="00E24065" w:rsidRPr="00EB7F46">
        <w:t xml:space="preserve"> </w:t>
      </w:r>
      <w:r w:rsidRPr="00EB7F46">
        <w:t>This</w:t>
      </w:r>
      <w:r w:rsidR="00E24065" w:rsidRPr="00EB7F46">
        <w:t xml:space="preserve"> </w:t>
      </w:r>
      <w:r w:rsidRPr="00EB7F46">
        <w:t>can</w:t>
      </w:r>
      <w:r w:rsidR="00E24065" w:rsidRPr="00EB7F46">
        <w:t xml:space="preserve"> </w:t>
      </w:r>
      <w:r w:rsidRPr="00EB7F46">
        <w:t>only</w:t>
      </w:r>
      <w:r w:rsidR="00E24065" w:rsidRPr="00EB7F46">
        <w:t xml:space="preserve"> </w:t>
      </w:r>
      <w:r w:rsidRPr="00EB7F46">
        <w:t>take</w:t>
      </w:r>
      <w:r w:rsidR="00E24065" w:rsidRPr="00EB7F46">
        <w:t xml:space="preserve"> </w:t>
      </w:r>
      <w:r w:rsidRPr="00EB7F46">
        <w:t>place</w:t>
      </w:r>
      <w:r w:rsidR="00E24065" w:rsidRPr="00EB7F46">
        <w:t xml:space="preserve"> </w:t>
      </w:r>
      <w:r w:rsidRPr="00EB7F46">
        <w:t>once</w:t>
      </w:r>
      <w:r w:rsidR="00E24065" w:rsidRPr="00EB7F46">
        <w:t xml:space="preserve"> </w:t>
      </w:r>
      <w:r w:rsidRPr="00EB7F46">
        <w:t>the</w:t>
      </w:r>
      <w:r w:rsidR="00E24065" w:rsidRPr="00EB7F46">
        <w:t xml:space="preserve"> </w:t>
      </w:r>
      <w:r w:rsidRPr="00EB7F46">
        <w:t>government</w:t>
      </w:r>
      <w:r w:rsidR="00E24065" w:rsidRPr="00EB7F46">
        <w:t xml:space="preserve"> </w:t>
      </w:r>
      <w:r w:rsidRPr="00EB7F46">
        <w:t>has</w:t>
      </w:r>
      <w:r w:rsidR="00E24065" w:rsidRPr="00EB7F46">
        <w:t xml:space="preserve"> </w:t>
      </w:r>
      <w:r w:rsidRPr="00EB7F46">
        <w:t>compensated</w:t>
      </w:r>
      <w:r w:rsidR="00E24065" w:rsidRPr="00EB7F46">
        <w:t xml:space="preserve"> </w:t>
      </w:r>
      <w:r w:rsidRPr="00EB7F46">
        <w:t>people</w:t>
      </w:r>
      <w:r w:rsidR="00E24065" w:rsidRPr="00EB7F46">
        <w:t xml:space="preserve"> </w:t>
      </w:r>
      <w:r w:rsidRPr="00EB7F46">
        <w:t>affected</w:t>
      </w:r>
      <w:r w:rsidR="00E24065" w:rsidRPr="00EB7F46">
        <w:t xml:space="preserve"> </w:t>
      </w:r>
      <w:r w:rsidRPr="00EB7F46">
        <w:t>by</w:t>
      </w:r>
      <w:r w:rsidR="00E24065" w:rsidRPr="00EB7F46">
        <w:t xml:space="preserve"> </w:t>
      </w:r>
      <w:r w:rsidRPr="00EB7F46">
        <w:t>expropriation.</w:t>
      </w:r>
      <w:r w:rsidR="00E24065" w:rsidRPr="00EB7F46">
        <w:t xml:space="preserve"> </w:t>
      </w:r>
      <w:r w:rsidRPr="00EB7F46">
        <w:t>Apparently,</w:t>
      </w:r>
      <w:r w:rsidR="00E24065" w:rsidRPr="00EB7F46">
        <w:t xml:space="preserve"> </w:t>
      </w:r>
      <w:r w:rsidRPr="00EB7F46">
        <w:t>cases</w:t>
      </w:r>
      <w:r w:rsidR="00E24065" w:rsidRPr="00EB7F46">
        <w:t xml:space="preserve"> </w:t>
      </w:r>
      <w:r w:rsidRPr="00EB7F46">
        <w:t>of</w:t>
      </w:r>
      <w:r w:rsidR="00E24065" w:rsidRPr="00EB7F46">
        <w:t xml:space="preserve"> </w:t>
      </w:r>
      <w:r w:rsidRPr="00EB7F46">
        <w:t>expropriation</w:t>
      </w:r>
      <w:r w:rsidR="00E24065" w:rsidRPr="00EB7F46">
        <w:t xml:space="preserve"> </w:t>
      </w:r>
      <w:r w:rsidRPr="00EB7F46">
        <w:t>are</w:t>
      </w:r>
      <w:r w:rsidR="00E24065" w:rsidRPr="00EB7F46">
        <w:t xml:space="preserve"> </w:t>
      </w:r>
      <w:r w:rsidRPr="00EB7F46">
        <w:t>many</w:t>
      </w:r>
      <w:r w:rsidR="00E24065" w:rsidRPr="00EB7F46">
        <w:t xml:space="preserve"> </w:t>
      </w:r>
      <w:r w:rsidRPr="00EB7F46">
        <w:t>and</w:t>
      </w:r>
      <w:r w:rsidR="00E24065" w:rsidRPr="00EB7F46">
        <w:t xml:space="preserve"> </w:t>
      </w:r>
      <w:r w:rsidRPr="00EB7F46">
        <w:t>procedures</w:t>
      </w:r>
      <w:r w:rsidR="00E24065" w:rsidRPr="00EB7F46">
        <w:t xml:space="preserve"> </w:t>
      </w:r>
      <w:r w:rsidRPr="00EB7F46">
        <w:t>of</w:t>
      </w:r>
      <w:r w:rsidR="00E24065" w:rsidRPr="00EB7F46">
        <w:t xml:space="preserve"> </w:t>
      </w:r>
      <w:r w:rsidRPr="00EB7F46">
        <w:t>compensation</w:t>
      </w:r>
      <w:r w:rsidR="00E24065" w:rsidRPr="00EB7F46">
        <w:t xml:space="preserve"> </w:t>
      </w:r>
      <w:r w:rsidRPr="00EB7F46">
        <w:t>are</w:t>
      </w:r>
      <w:r w:rsidR="00E24065" w:rsidRPr="00EB7F46">
        <w:t xml:space="preserve"> </w:t>
      </w:r>
      <w:r w:rsidRPr="00EB7F46">
        <w:t>respected.</w:t>
      </w:r>
      <w:r w:rsidR="00E24065" w:rsidRPr="00EB7F46">
        <w:t xml:space="preserve"> </w:t>
      </w:r>
      <w:r w:rsidRPr="00EB7F46">
        <w:t>Often,</w:t>
      </w:r>
      <w:r w:rsidR="00E24065" w:rsidRPr="00EB7F46">
        <w:t xml:space="preserve"> </w:t>
      </w:r>
      <w:r w:rsidRPr="00EB7F46">
        <w:t>affected</w:t>
      </w:r>
      <w:r w:rsidR="00E24065" w:rsidRPr="00EB7F46">
        <w:t xml:space="preserve"> </w:t>
      </w:r>
      <w:r w:rsidRPr="00EB7F46">
        <w:t>parties</w:t>
      </w:r>
      <w:r w:rsidR="00E24065" w:rsidRPr="00EB7F46">
        <w:t xml:space="preserve"> </w:t>
      </w:r>
      <w:r w:rsidRPr="00EB7F46">
        <w:t>are</w:t>
      </w:r>
      <w:r w:rsidR="00E24065" w:rsidRPr="00EB7F46">
        <w:t xml:space="preserve"> </w:t>
      </w:r>
      <w:r w:rsidRPr="00EB7F46">
        <w:t>either</w:t>
      </w:r>
      <w:r w:rsidR="00E24065" w:rsidRPr="00EB7F46">
        <w:t xml:space="preserve"> </w:t>
      </w:r>
      <w:r w:rsidRPr="00EB7F46">
        <w:t>paid</w:t>
      </w:r>
      <w:r w:rsidR="00E24065" w:rsidRPr="00EB7F46">
        <w:t xml:space="preserve"> </w:t>
      </w:r>
      <w:r w:rsidRPr="00EB7F46">
        <w:t>money</w:t>
      </w:r>
      <w:r w:rsidR="00E24065" w:rsidRPr="00EB7F46">
        <w:t xml:space="preserve"> </w:t>
      </w:r>
      <w:r w:rsidRPr="00EB7F46">
        <w:t>or</w:t>
      </w:r>
      <w:r w:rsidR="00E24065" w:rsidRPr="00EB7F46">
        <w:t xml:space="preserve"> </w:t>
      </w:r>
      <w:r w:rsidRPr="00EB7F46">
        <w:t>built</w:t>
      </w:r>
      <w:r w:rsidR="00E24065" w:rsidRPr="00EB7F46">
        <w:t xml:space="preserve"> </w:t>
      </w:r>
      <w:r w:rsidRPr="00EB7F46">
        <w:t>houses</w:t>
      </w:r>
      <w:r w:rsidR="00E24065" w:rsidRPr="00EB7F46">
        <w:t xml:space="preserve"> </w:t>
      </w:r>
      <w:r w:rsidRPr="00EB7F46">
        <w:t>for</w:t>
      </w:r>
      <w:r w:rsidR="00E24065" w:rsidRPr="00EB7F46">
        <w:t xml:space="preserve"> </w:t>
      </w:r>
      <w:r w:rsidRPr="00EB7F46">
        <w:t>resettlement.</w:t>
      </w:r>
      <w:r w:rsidR="00E24065" w:rsidRPr="00EB7F46">
        <w:t xml:space="preserve"> </w:t>
      </w:r>
      <w:r w:rsidRPr="00EB7F46">
        <w:t>Notable</w:t>
      </w:r>
      <w:r w:rsidR="00E24065" w:rsidRPr="00EB7F46">
        <w:t xml:space="preserve"> </w:t>
      </w:r>
      <w:r w:rsidRPr="00EB7F46">
        <w:t>however,</w:t>
      </w:r>
      <w:r w:rsidR="00E24065" w:rsidRPr="00EB7F46">
        <w:t xml:space="preserve"> </w:t>
      </w:r>
      <w:r w:rsidRPr="00EB7F46">
        <w:t>are</w:t>
      </w:r>
      <w:r w:rsidR="00E24065" w:rsidRPr="00EB7F46">
        <w:t xml:space="preserve"> </w:t>
      </w:r>
      <w:r w:rsidRPr="00EB7F46">
        <w:t>cases</w:t>
      </w:r>
      <w:r w:rsidR="00E24065" w:rsidRPr="00EB7F46">
        <w:t xml:space="preserve"> </w:t>
      </w:r>
      <w:r w:rsidRPr="00EB7F46">
        <w:t>of</w:t>
      </w:r>
      <w:r w:rsidR="00E24065" w:rsidRPr="00EB7F46">
        <w:t xml:space="preserve"> </w:t>
      </w:r>
      <w:r w:rsidRPr="00EB7F46">
        <w:t>irregularities</w:t>
      </w:r>
      <w:r w:rsidR="00E24065" w:rsidRPr="00EB7F46">
        <w:t xml:space="preserve"> </w:t>
      </w:r>
      <w:r w:rsidRPr="00EB7F46">
        <w:t>in</w:t>
      </w:r>
      <w:r w:rsidR="00E24065" w:rsidRPr="00EB7F46">
        <w:t xml:space="preserve"> </w:t>
      </w:r>
      <w:r w:rsidRPr="00EB7F46">
        <w:t>determination</w:t>
      </w:r>
      <w:r w:rsidR="00E24065" w:rsidRPr="00EB7F46">
        <w:t xml:space="preserve"> </w:t>
      </w:r>
      <w:r w:rsidRPr="00EB7F46">
        <w:t>of</w:t>
      </w:r>
      <w:r w:rsidR="00E24065" w:rsidRPr="00EB7F46">
        <w:t xml:space="preserve"> </w:t>
      </w:r>
      <w:r w:rsidRPr="00EB7F46">
        <w:t>compensation</w:t>
      </w:r>
      <w:r w:rsidR="00E24065" w:rsidRPr="00EB7F46">
        <w:t xml:space="preserve"> </w:t>
      </w:r>
      <w:r w:rsidRPr="00EB7F46">
        <w:t>rates</w:t>
      </w:r>
      <w:r w:rsidR="00E24065" w:rsidRPr="00EB7F46">
        <w:t xml:space="preserve"> </w:t>
      </w:r>
      <w:r w:rsidRPr="00EB7F46">
        <w:t>and</w:t>
      </w:r>
      <w:r w:rsidR="00E24065" w:rsidRPr="00EB7F46">
        <w:t xml:space="preserve"> </w:t>
      </w:r>
      <w:r w:rsidRPr="00EB7F46">
        <w:t>violation</w:t>
      </w:r>
      <w:r w:rsidR="00E24065" w:rsidRPr="00EB7F46">
        <w:t xml:space="preserve"> </w:t>
      </w:r>
      <w:r w:rsidRPr="00EB7F46">
        <w:t>of</w:t>
      </w:r>
      <w:r w:rsidR="00E24065" w:rsidRPr="00EB7F46">
        <w:t xml:space="preserve"> </w:t>
      </w:r>
      <w:r w:rsidRPr="00EB7F46">
        <w:t>procedures</w:t>
      </w:r>
      <w:r w:rsidR="00E24065" w:rsidRPr="00EB7F46">
        <w:t xml:space="preserve"> </w:t>
      </w:r>
      <w:r w:rsidRPr="00EB7F46">
        <w:t>by</w:t>
      </w:r>
      <w:r w:rsidR="00E24065" w:rsidRPr="00EB7F46">
        <w:t xml:space="preserve"> </w:t>
      </w:r>
      <w:r w:rsidRPr="00EB7F46">
        <w:t>responsible</w:t>
      </w:r>
      <w:r w:rsidR="00E24065" w:rsidRPr="00EB7F46">
        <w:t xml:space="preserve"> </w:t>
      </w:r>
      <w:r w:rsidRPr="00EB7F46">
        <w:t>personnel;</w:t>
      </w:r>
      <w:r w:rsidR="00E24065" w:rsidRPr="00EB7F46">
        <w:t xml:space="preserve"> </w:t>
      </w:r>
    </w:p>
    <w:p w:rsidR="00951BC8" w:rsidRPr="00EB7F46" w:rsidRDefault="00951BC8" w:rsidP="00EB7F46">
      <w:pPr>
        <w:pStyle w:val="SingleTxtG"/>
      </w:pPr>
      <w:r w:rsidRPr="00EB7F46">
        <w:tab/>
        <w:t>(f)</w:t>
      </w:r>
      <w:r w:rsidRPr="00EB7F46">
        <w:tab/>
        <w:t>The</w:t>
      </w:r>
      <w:r w:rsidR="00E24065" w:rsidRPr="00EB7F46">
        <w:t xml:space="preserve"> </w:t>
      </w:r>
      <w:r w:rsidRPr="00EB7F46">
        <w:t>right</w:t>
      </w:r>
      <w:r w:rsidR="00E24065" w:rsidRPr="00EB7F46">
        <w:t xml:space="preserve"> </w:t>
      </w:r>
      <w:r w:rsidRPr="00EB7F46">
        <w:t>to</w:t>
      </w:r>
      <w:r w:rsidR="00E24065" w:rsidRPr="00EB7F46">
        <w:t xml:space="preserve"> </w:t>
      </w:r>
      <w:r w:rsidRPr="00EB7F46">
        <w:t>inherit</w:t>
      </w:r>
      <w:r w:rsidR="00E24065" w:rsidRPr="00EB7F46">
        <w:t xml:space="preserve"> </w:t>
      </w:r>
      <w:r w:rsidRPr="00EB7F46">
        <w:t>is</w:t>
      </w:r>
      <w:r w:rsidR="00E24065" w:rsidRPr="00EB7F46">
        <w:t xml:space="preserve"> </w:t>
      </w:r>
      <w:r w:rsidRPr="00EB7F46">
        <w:t>conferred</w:t>
      </w:r>
      <w:r w:rsidR="00E24065" w:rsidRPr="00EB7F46">
        <w:t xml:space="preserve"> </w:t>
      </w:r>
      <w:r w:rsidRPr="00EB7F46">
        <w:t>by</w:t>
      </w:r>
      <w:r w:rsidR="00E24065" w:rsidRPr="00EB7F46">
        <w:t xml:space="preserve"> </w:t>
      </w:r>
      <w:r w:rsidRPr="00EB7F46">
        <w:t>the</w:t>
      </w:r>
      <w:r w:rsidR="00E24065" w:rsidRPr="00EB7F46">
        <w:t xml:space="preserve"> </w:t>
      </w:r>
      <w:r w:rsidRPr="00EB7F46">
        <w:t>newly</w:t>
      </w:r>
      <w:r w:rsidR="00E24065" w:rsidRPr="00EB7F46">
        <w:t xml:space="preserve"> </w:t>
      </w:r>
      <w:r w:rsidRPr="00EB7F46">
        <w:t>adopted</w:t>
      </w:r>
      <w:r w:rsidR="00E24065" w:rsidRPr="00EB7F46">
        <w:t xml:space="preserve"> </w:t>
      </w:r>
      <w:r w:rsidRPr="00EB7F46">
        <w:t>law</w:t>
      </w:r>
      <w:r w:rsidR="00E24065" w:rsidRPr="00EB7F46">
        <w:t xml:space="preserve"> </w:t>
      </w:r>
      <w:r w:rsidRPr="00EB7F46">
        <w:t>on</w:t>
      </w:r>
      <w:r w:rsidR="00E24065" w:rsidRPr="00EB7F46">
        <w:t xml:space="preserve"> </w:t>
      </w:r>
      <w:r w:rsidRPr="00EB7F46">
        <w:t>succession.</w:t>
      </w:r>
      <w:r w:rsidR="00E24065" w:rsidRPr="00EB7F46">
        <w:t xml:space="preserve"> </w:t>
      </w:r>
      <w:r w:rsidRPr="00EB7F46">
        <w:t>The</w:t>
      </w:r>
      <w:r w:rsidR="00E24065" w:rsidRPr="00EB7F46">
        <w:t xml:space="preserve"> </w:t>
      </w:r>
      <w:r w:rsidRPr="00EB7F46">
        <w:t>law</w:t>
      </w:r>
      <w:r w:rsidR="00E24065" w:rsidRPr="00EB7F46">
        <w:t xml:space="preserve"> </w:t>
      </w:r>
      <w:r w:rsidRPr="00EB7F46">
        <w:t>on</w:t>
      </w:r>
      <w:r w:rsidR="00E24065" w:rsidRPr="00EB7F46">
        <w:t xml:space="preserve"> </w:t>
      </w:r>
      <w:r w:rsidRPr="00EB7F46">
        <w:t>succession</w:t>
      </w:r>
      <w:r w:rsidR="00E24065" w:rsidRPr="00EB7F46">
        <w:t xml:space="preserve"> </w:t>
      </w:r>
      <w:r w:rsidRPr="00EB7F46">
        <w:t>ensures</w:t>
      </w:r>
      <w:r w:rsidR="00E24065" w:rsidRPr="00EB7F46">
        <w:t xml:space="preserve"> </w:t>
      </w:r>
      <w:r w:rsidRPr="00EB7F46">
        <w:t>equality</w:t>
      </w:r>
      <w:r w:rsidR="00E24065" w:rsidRPr="00EB7F46">
        <w:t xml:space="preserve"> </w:t>
      </w:r>
      <w:r w:rsidRPr="00EB7F46">
        <w:t>between</w:t>
      </w:r>
      <w:r w:rsidR="00E24065" w:rsidRPr="00EB7F46">
        <w:t xml:space="preserve"> </w:t>
      </w:r>
      <w:r w:rsidRPr="00EB7F46">
        <w:t>men</w:t>
      </w:r>
      <w:r w:rsidR="00E24065" w:rsidRPr="00EB7F46">
        <w:t xml:space="preserve"> </w:t>
      </w:r>
      <w:r w:rsidRPr="00EB7F46">
        <w:t>and</w:t>
      </w:r>
      <w:r w:rsidR="00E24065" w:rsidRPr="00EB7F46">
        <w:t xml:space="preserve"> </w:t>
      </w:r>
      <w:r w:rsidRPr="00EB7F46">
        <w:t>women</w:t>
      </w:r>
      <w:r w:rsidR="00E24065" w:rsidRPr="00EB7F46">
        <w:t xml:space="preserve"> </w:t>
      </w:r>
      <w:r w:rsidRPr="00EB7F46">
        <w:t>by</w:t>
      </w:r>
      <w:r w:rsidR="00E24065" w:rsidRPr="00EB7F46">
        <w:t xml:space="preserve"> </w:t>
      </w:r>
      <w:r w:rsidRPr="00EB7F46">
        <w:t>according</w:t>
      </w:r>
      <w:r w:rsidR="00E24065" w:rsidRPr="00EB7F46">
        <w:t xml:space="preserve"> </w:t>
      </w:r>
      <w:r w:rsidRPr="00EB7F46">
        <w:t>women</w:t>
      </w:r>
      <w:r w:rsidR="00E24065" w:rsidRPr="00EB7F46">
        <w:t xml:space="preserve"> </w:t>
      </w:r>
      <w:r w:rsidRPr="00EB7F46">
        <w:t>the</w:t>
      </w:r>
      <w:r w:rsidR="00E24065" w:rsidRPr="00EB7F46">
        <w:t xml:space="preserve"> </w:t>
      </w:r>
      <w:r w:rsidRPr="00EB7F46">
        <w:t>right</w:t>
      </w:r>
      <w:r w:rsidR="00E24065" w:rsidRPr="00EB7F46">
        <w:t xml:space="preserve"> </w:t>
      </w:r>
      <w:r w:rsidRPr="00EB7F46">
        <w:t>of</w:t>
      </w:r>
      <w:r w:rsidR="00E24065" w:rsidRPr="00EB7F46">
        <w:t xml:space="preserve"> </w:t>
      </w:r>
      <w:r w:rsidRPr="00EB7F46">
        <w:t>inheritance</w:t>
      </w:r>
      <w:r w:rsidR="00E24065" w:rsidRPr="00EB7F46">
        <w:t xml:space="preserve"> </w:t>
      </w:r>
      <w:r w:rsidRPr="00EB7F46">
        <w:t>the</w:t>
      </w:r>
      <w:r w:rsidR="00E24065" w:rsidRPr="00EB7F46">
        <w:t xml:space="preserve"> </w:t>
      </w:r>
      <w:r w:rsidRPr="00EB7F46">
        <w:t>same</w:t>
      </w:r>
      <w:r w:rsidR="00E24065" w:rsidRPr="00EB7F46">
        <w:t xml:space="preserve"> </w:t>
      </w:r>
      <w:r w:rsidRPr="00EB7F46">
        <w:t>as</w:t>
      </w:r>
      <w:r w:rsidR="00E24065" w:rsidRPr="00EB7F46">
        <w:t xml:space="preserve"> </w:t>
      </w:r>
      <w:r w:rsidRPr="00EB7F46">
        <w:t>their</w:t>
      </w:r>
      <w:r w:rsidR="00E24065" w:rsidRPr="00EB7F46">
        <w:t xml:space="preserve"> </w:t>
      </w:r>
      <w:r w:rsidRPr="00EB7F46">
        <w:t>male</w:t>
      </w:r>
      <w:r w:rsidR="00E24065" w:rsidRPr="00EB7F46">
        <w:t xml:space="preserve"> </w:t>
      </w:r>
      <w:r w:rsidRPr="00EB7F46">
        <w:t>counterparts.</w:t>
      </w:r>
      <w:r w:rsidR="00E24065" w:rsidRPr="00EB7F46">
        <w:t xml:space="preserve"> </w:t>
      </w:r>
      <w:r w:rsidRPr="00EB7F46">
        <w:t>Article</w:t>
      </w:r>
      <w:r w:rsidR="00E24065" w:rsidRPr="00EB7F46">
        <w:t xml:space="preserve"> </w:t>
      </w:r>
      <w:r w:rsidRPr="00EB7F46">
        <w:t>50</w:t>
      </w:r>
      <w:r w:rsidR="00E24065" w:rsidRPr="00EB7F46">
        <w:t xml:space="preserve"> </w:t>
      </w:r>
      <w:r w:rsidRPr="00EB7F46">
        <w:t>of</w:t>
      </w:r>
      <w:r w:rsidR="00E24065" w:rsidRPr="00EB7F46">
        <w:t xml:space="preserve"> </w:t>
      </w:r>
      <w:r w:rsidRPr="00EB7F46">
        <w:t>the</w:t>
      </w:r>
      <w:r w:rsidR="00E24065" w:rsidRPr="00EB7F46">
        <w:t xml:space="preserve"> </w:t>
      </w:r>
      <w:r w:rsidRPr="00EB7F46">
        <w:t>law</w:t>
      </w:r>
      <w:r w:rsidR="00E24065" w:rsidRPr="00EB7F46">
        <w:t xml:space="preserve"> </w:t>
      </w:r>
      <w:r w:rsidRPr="00EB7F46">
        <w:t>of</w:t>
      </w:r>
      <w:r w:rsidR="00E24065" w:rsidRPr="00EB7F46">
        <w:t xml:space="preserve"> </w:t>
      </w:r>
      <w:r w:rsidRPr="00EB7F46">
        <w:t>matrimonial</w:t>
      </w:r>
      <w:r w:rsidR="00E24065" w:rsidRPr="00EB7F46">
        <w:t xml:space="preserve"> </w:t>
      </w:r>
      <w:r w:rsidRPr="00EB7F46">
        <w:t>regimes,</w:t>
      </w:r>
      <w:r w:rsidR="00E24065" w:rsidRPr="00EB7F46">
        <w:t xml:space="preserve"> </w:t>
      </w:r>
      <w:r w:rsidRPr="00EB7F46">
        <w:t>liberalities</w:t>
      </w:r>
      <w:r w:rsidR="00E24065" w:rsidRPr="00EB7F46">
        <w:t xml:space="preserve"> </w:t>
      </w:r>
      <w:r w:rsidRPr="00EB7F46">
        <w:t>and</w:t>
      </w:r>
      <w:r w:rsidR="00E24065" w:rsidRPr="00EB7F46">
        <w:t xml:space="preserve"> </w:t>
      </w:r>
      <w:r w:rsidRPr="00EB7F46">
        <w:t>successions</w:t>
      </w:r>
      <w:r w:rsidR="00E24065" w:rsidRPr="00EB7F46">
        <w:t xml:space="preserve"> </w:t>
      </w:r>
      <w:r w:rsidRPr="00EB7F46">
        <w:t>enshrine</w:t>
      </w:r>
      <w:r w:rsidR="00E24065" w:rsidRPr="00EB7F46">
        <w:t xml:space="preserve"> </w:t>
      </w:r>
      <w:r w:rsidRPr="00EB7F46">
        <w:t>that</w:t>
      </w:r>
      <w:r w:rsidR="00E24065" w:rsidRPr="00EB7F46">
        <w:t xml:space="preserve"> </w:t>
      </w:r>
      <w:r w:rsidRPr="00EB7F46">
        <w:t>all</w:t>
      </w:r>
      <w:r w:rsidR="00E24065" w:rsidRPr="00EB7F46">
        <w:t xml:space="preserve"> </w:t>
      </w:r>
      <w:r w:rsidRPr="00EB7F46">
        <w:t>legitimate</w:t>
      </w:r>
      <w:r w:rsidR="00E24065" w:rsidRPr="00EB7F46">
        <w:t xml:space="preserve"> </w:t>
      </w:r>
      <w:r w:rsidRPr="00EB7F46">
        <w:t>children</w:t>
      </w:r>
      <w:r w:rsidR="00E24065" w:rsidRPr="00EB7F46">
        <w:t xml:space="preserve"> </w:t>
      </w:r>
      <w:r w:rsidRPr="00EB7F46">
        <w:t>of</w:t>
      </w:r>
      <w:r w:rsidR="00E24065" w:rsidRPr="00EB7F46">
        <w:t xml:space="preserve"> </w:t>
      </w:r>
      <w:r w:rsidRPr="00EB7F46">
        <w:t>the</w:t>
      </w:r>
      <w:r w:rsidR="00E24065" w:rsidRPr="00EB7F46">
        <w:t xml:space="preserve"> </w:t>
      </w:r>
      <w:r w:rsidRPr="00480160">
        <w:rPr>
          <w:i/>
        </w:rPr>
        <w:t>de</w:t>
      </w:r>
      <w:r w:rsidR="00E24065" w:rsidRPr="00480160">
        <w:rPr>
          <w:i/>
        </w:rPr>
        <w:t xml:space="preserve"> </w:t>
      </w:r>
      <w:r w:rsidRPr="00480160">
        <w:rPr>
          <w:i/>
        </w:rPr>
        <w:t>cujus</w:t>
      </w:r>
      <w:r w:rsidRPr="00EB7F46">
        <w:t>,</w:t>
      </w:r>
      <w:r w:rsidR="00E24065" w:rsidRPr="00EB7F46">
        <w:t xml:space="preserve"> </w:t>
      </w:r>
      <w:r w:rsidRPr="00EB7F46">
        <w:t>in</w:t>
      </w:r>
      <w:r w:rsidR="00E24065" w:rsidRPr="00EB7F46">
        <w:t xml:space="preserve"> </w:t>
      </w:r>
      <w:r w:rsidRPr="00EB7F46">
        <w:t>accordance</w:t>
      </w:r>
      <w:r w:rsidR="00E24065" w:rsidRPr="00EB7F46">
        <w:t xml:space="preserve"> </w:t>
      </w:r>
      <w:r w:rsidRPr="00EB7F46">
        <w:t>with</w:t>
      </w:r>
      <w:r w:rsidR="00E24065" w:rsidRPr="00EB7F46">
        <w:t xml:space="preserve"> </w:t>
      </w:r>
      <w:r w:rsidRPr="00EB7F46">
        <w:t>civil</w:t>
      </w:r>
      <w:r w:rsidR="00E24065" w:rsidRPr="00EB7F46">
        <w:t xml:space="preserve"> </w:t>
      </w:r>
      <w:r w:rsidRPr="00EB7F46">
        <w:t>laws,</w:t>
      </w:r>
      <w:r w:rsidR="00E24065" w:rsidRPr="00EB7F46">
        <w:t xml:space="preserve"> </w:t>
      </w:r>
      <w:r w:rsidRPr="00EB7F46">
        <w:t>inherit</w:t>
      </w:r>
      <w:r w:rsidR="00E24065" w:rsidRPr="00EB7F46">
        <w:t xml:space="preserve"> </w:t>
      </w:r>
      <w:r w:rsidRPr="00EB7F46">
        <w:t>in</w:t>
      </w:r>
      <w:r w:rsidR="00E24065" w:rsidRPr="00EB7F46">
        <w:t xml:space="preserve"> </w:t>
      </w:r>
      <w:r w:rsidRPr="00EB7F46">
        <w:t>equal</w:t>
      </w:r>
      <w:r w:rsidR="00E24065" w:rsidRPr="00EB7F46">
        <w:t xml:space="preserve"> </w:t>
      </w:r>
      <w:r w:rsidRPr="00EB7F46">
        <w:t>parts</w:t>
      </w:r>
      <w:r w:rsidR="00E24065" w:rsidRPr="00EB7F46">
        <w:t xml:space="preserve"> </w:t>
      </w:r>
      <w:r w:rsidRPr="00EB7F46">
        <w:t>without</w:t>
      </w:r>
      <w:r w:rsidR="00E24065" w:rsidRPr="00EB7F46">
        <w:t xml:space="preserve"> </w:t>
      </w:r>
      <w:r w:rsidRPr="00EB7F46">
        <w:t>any</w:t>
      </w:r>
      <w:r w:rsidR="00E24065" w:rsidRPr="00EB7F46">
        <w:t xml:space="preserve"> </w:t>
      </w:r>
      <w:r w:rsidRPr="00EB7F46">
        <w:t>discrimination</w:t>
      </w:r>
      <w:r w:rsidR="00E24065" w:rsidRPr="00EB7F46">
        <w:t xml:space="preserve"> </w:t>
      </w:r>
      <w:r w:rsidRPr="00EB7F46">
        <w:t>between</w:t>
      </w:r>
      <w:r w:rsidR="00E24065" w:rsidRPr="00EB7F46">
        <w:t xml:space="preserve"> </w:t>
      </w:r>
      <w:r w:rsidRPr="00EB7F46">
        <w:t>male</w:t>
      </w:r>
      <w:r w:rsidR="00E24065" w:rsidRPr="00EB7F46">
        <w:t xml:space="preserve"> </w:t>
      </w:r>
      <w:r w:rsidRPr="00EB7F46">
        <w:t>and</w:t>
      </w:r>
      <w:r w:rsidR="00E24065" w:rsidRPr="00EB7F46">
        <w:t xml:space="preserve"> </w:t>
      </w:r>
      <w:r w:rsidRPr="00EB7F46">
        <w:t>female</w:t>
      </w:r>
      <w:r w:rsidR="00E24065" w:rsidRPr="00EB7F46">
        <w:t xml:space="preserve"> </w:t>
      </w:r>
      <w:r w:rsidRPr="00EB7F46">
        <w:t>children.</w:t>
      </w:r>
      <w:r w:rsidR="00E24065" w:rsidRPr="00EB7F46">
        <w:t xml:space="preserve"> </w:t>
      </w:r>
      <w:r w:rsidRPr="00EB7F46">
        <w:t>This</w:t>
      </w:r>
      <w:r w:rsidR="00E24065" w:rsidRPr="00EB7F46">
        <w:t xml:space="preserve"> </w:t>
      </w:r>
      <w:r w:rsidRPr="00EB7F46">
        <w:t>is</w:t>
      </w:r>
      <w:r w:rsidR="00E24065" w:rsidRPr="00EB7F46">
        <w:t xml:space="preserve"> </w:t>
      </w:r>
      <w:r w:rsidRPr="00EB7F46">
        <w:t>contrary</w:t>
      </w:r>
      <w:r w:rsidR="00E24065" w:rsidRPr="00EB7F46">
        <w:t xml:space="preserve"> </w:t>
      </w:r>
      <w:r w:rsidRPr="00EB7F46">
        <w:t>to</w:t>
      </w:r>
      <w:r w:rsidR="00E24065" w:rsidRPr="00EB7F46">
        <w:t xml:space="preserve"> </w:t>
      </w:r>
      <w:r w:rsidRPr="00EB7F46">
        <w:t>the</w:t>
      </w:r>
      <w:r w:rsidR="00E24065" w:rsidRPr="00EB7F46">
        <w:t xml:space="preserve"> </w:t>
      </w:r>
      <w:r w:rsidRPr="00EB7F46">
        <w:t>previous</w:t>
      </w:r>
      <w:r w:rsidR="00E24065" w:rsidRPr="00EB7F46">
        <w:t xml:space="preserve"> </w:t>
      </w:r>
      <w:r w:rsidRPr="00EB7F46">
        <w:t>history</w:t>
      </w:r>
      <w:r w:rsidR="00E24065" w:rsidRPr="00EB7F46">
        <w:t xml:space="preserve"> </w:t>
      </w:r>
      <w:r w:rsidRPr="00EB7F46">
        <w:t>where</w:t>
      </w:r>
      <w:r w:rsidR="00E24065" w:rsidRPr="00EB7F46">
        <w:t xml:space="preserve"> </w:t>
      </w:r>
      <w:r w:rsidRPr="00EB7F46">
        <w:t>such</w:t>
      </w:r>
      <w:r w:rsidR="00E24065" w:rsidRPr="00EB7F46">
        <w:t xml:space="preserve"> </w:t>
      </w:r>
      <w:r w:rsidRPr="00EB7F46">
        <w:t>inequalities</w:t>
      </w:r>
      <w:r w:rsidR="00E24065" w:rsidRPr="00EB7F46">
        <w:t xml:space="preserve"> </w:t>
      </w:r>
      <w:r w:rsidRPr="00EB7F46">
        <w:t>were</w:t>
      </w:r>
      <w:r w:rsidR="00E24065" w:rsidRPr="00EB7F46">
        <w:t xml:space="preserve"> </w:t>
      </w:r>
      <w:r w:rsidRPr="00EB7F46">
        <w:t>institutionalised</w:t>
      </w:r>
      <w:r w:rsidR="00E24065" w:rsidRPr="00EB7F46">
        <w:t xml:space="preserve"> </w:t>
      </w:r>
      <w:r w:rsidRPr="00EB7F46">
        <w:t>and</w:t>
      </w:r>
      <w:r w:rsidR="00E24065" w:rsidRPr="00EB7F46">
        <w:t xml:space="preserve"> </w:t>
      </w:r>
      <w:r w:rsidRPr="00EB7F46">
        <w:t>condoned</w:t>
      </w:r>
      <w:r w:rsidR="00E24065" w:rsidRPr="00EB7F46">
        <w:t xml:space="preserve"> </w:t>
      </w:r>
      <w:r w:rsidRPr="00EB7F46">
        <w:t>by</w:t>
      </w:r>
      <w:r w:rsidR="00E24065" w:rsidRPr="00EB7F46">
        <w:t xml:space="preserve"> </w:t>
      </w:r>
      <w:r w:rsidRPr="00EB7F46">
        <w:t>the</w:t>
      </w:r>
      <w:r w:rsidR="00E24065" w:rsidRPr="00EB7F46">
        <w:t xml:space="preserve"> </w:t>
      </w:r>
      <w:r w:rsidRPr="00EB7F46">
        <w:t>law;</w:t>
      </w:r>
    </w:p>
    <w:p w:rsidR="00951BC8" w:rsidRPr="00EB7F46" w:rsidRDefault="00951BC8" w:rsidP="00EB7F46">
      <w:pPr>
        <w:pStyle w:val="SingleTxtG"/>
      </w:pPr>
      <w:r w:rsidRPr="00EB7F46">
        <w:tab/>
        <w:t>(g)</w:t>
      </w:r>
      <w:r w:rsidRPr="00EB7F46">
        <w:tab/>
        <w:t>Article</w:t>
      </w:r>
      <w:r w:rsidR="00E24065" w:rsidRPr="00EB7F46">
        <w:t xml:space="preserve"> </w:t>
      </w:r>
      <w:r w:rsidRPr="00EB7F46">
        <w:t>33</w:t>
      </w:r>
      <w:r w:rsidR="00E24065" w:rsidRPr="00EB7F46">
        <w:t xml:space="preserve"> </w:t>
      </w:r>
      <w:r w:rsidRPr="00EB7F46">
        <w:t>guarantees</w:t>
      </w:r>
      <w:r w:rsidR="00E24065" w:rsidRPr="00EB7F46">
        <w:t xml:space="preserve"> </w:t>
      </w:r>
      <w:r w:rsidRPr="00EB7F46">
        <w:t>freedom</w:t>
      </w:r>
      <w:r w:rsidR="00E24065" w:rsidRPr="00EB7F46">
        <w:t xml:space="preserve"> </w:t>
      </w:r>
      <w:r w:rsidRPr="00EB7F46">
        <w:t>of</w:t>
      </w:r>
      <w:r w:rsidR="00E24065" w:rsidRPr="00EB7F46">
        <w:t xml:space="preserve"> </w:t>
      </w:r>
      <w:r w:rsidRPr="00EB7F46">
        <w:t>thought,</w:t>
      </w:r>
      <w:r w:rsidR="00E24065" w:rsidRPr="00EB7F46">
        <w:t xml:space="preserve"> </w:t>
      </w:r>
      <w:r w:rsidRPr="00EB7F46">
        <w:t>conscience</w:t>
      </w:r>
      <w:r w:rsidR="00E24065" w:rsidRPr="00EB7F46">
        <w:t xml:space="preserve"> </w:t>
      </w:r>
      <w:r w:rsidRPr="00EB7F46">
        <w:t>and</w:t>
      </w:r>
      <w:r w:rsidR="00E24065" w:rsidRPr="00EB7F46">
        <w:t xml:space="preserve"> </w:t>
      </w:r>
      <w:r w:rsidRPr="00EB7F46">
        <w:t>freedom</w:t>
      </w:r>
      <w:r w:rsidR="00E24065" w:rsidRPr="00EB7F46">
        <w:t xml:space="preserve"> </w:t>
      </w:r>
      <w:r w:rsidRPr="00EB7F46">
        <w:t>to</w:t>
      </w:r>
      <w:r w:rsidR="00E24065" w:rsidRPr="00EB7F46">
        <w:t xml:space="preserve"> </w:t>
      </w:r>
      <w:r w:rsidRPr="00EB7F46">
        <w:t>practice</w:t>
      </w:r>
      <w:r w:rsidR="00E24065" w:rsidRPr="00EB7F46">
        <w:t xml:space="preserve"> </w:t>
      </w:r>
      <w:r w:rsidRPr="00EB7F46">
        <w:t>any</w:t>
      </w:r>
      <w:r w:rsidR="00E24065" w:rsidRPr="00EB7F46">
        <w:t xml:space="preserve"> </w:t>
      </w:r>
      <w:r w:rsidRPr="00EB7F46">
        <w:t>religion</w:t>
      </w:r>
      <w:r w:rsidR="00E24065" w:rsidRPr="00EB7F46">
        <w:t xml:space="preserve"> </w:t>
      </w:r>
      <w:r w:rsidRPr="00EB7F46">
        <w:t>and</w:t>
      </w:r>
      <w:r w:rsidR="00E24065" w:rsidRPr="00EB7F46">
        <w:t xml:space="preserve"> </w:t>
      </w:r>
      <w:r w:rsidRPr="00EB7F46">
        <w:t>to</w:t>
      </w:r>
      <w:r w:rsidR="00E24065" w:rsidRPr="00EB7F46">
        <w:t xml:space="preserve"> </w:t>
      </w:r>
      <w:r w:rsidRPr="00EB7F46">
        <w:t>manifest</w:t>
      </w:r>
      <w:r w:rsidR="00E24065" w:rsidRPr="00EB7F46">
        <w:t xml:space="preserve"> </w:t>
      </w:r>
      <w:r w:rsidRPr="00EB7F46">
        <w:t>such</w:t>
      </w:r>
      <w:r w:rsidR="00E24065" w:rsidRPr="00EB7F46">
        <w:t xml:space="preserve"> </w:t>
      </w:r>
      <w:r w:rsidRPr="00EB7F46">
        <w:t>practice.</w:t>
      </w:r>
      <w:r w:rsidR="00E24065" w:rsidRPr="00EB7F46">
        <w:t xml:space="preserve"> </w:t>
      </w:r>
      <w:r w:rsidRPr="00EB7F46">
        <w:t>In</w:t>
      </w:r>
      <w:r w:rsidR="00E24065" w:rsidRPr="00EB7F46">
        <w:t xml:space="preserve"> </w:t>
      </w:r>
      <w:r w:rsidRPr="00EB7F46">
        <w:t>its</w:t>
      </w:r>
      <w:r w:rsidR="00E24065" w:rsidRPr="00EB7F46">
        <w:t xml:space="preserve"> </w:t>
      </w:r>
      <w:r w:rsidRPr="00EB7F46">
        <w:t>paragraph</w:t>
      </w:r>
      <w:r w:rsidR="00E24065" w:rsidRPr="00EB7F46">
        <w:t xml:space="preserve"> </w:t>
      </w:r>
      <w:r w:rsidRPr="00EB7F46">
        <w:t>2</w:t>
      </w:r>
      <w:r w:rsidR="00E24065" w:rsidRPr="00EB7F46">
        <w:t xml:space="preserve"> </w:t>
      </w:r>
      <w:r w:rsidRPr="00EB7F46">
        <w:t>however,</w:t>
      </w:r>
      <w:r w:rsidR="00E24065" w:rsidRPr="00EB7F46">
        <w:t xml:space="preserve"> </w:t>
      </w:r>
      <w:r w:rsidRPr="00EB7F46">
        <w:t>it</w:t>
      </w:r>
      <w:r w:rsidR="00E24065" w:rsidRPr="00EB7F46">
        <w:t xml:space="preserve"> </w:t>
      </w:r>
      <w:r w:rsidRPr="00EB7F46">
        <w:t>prohibits</w:t>
      </w:r>
      <w:r w:rsidR="00E24065" w:rsidRPr="00EB7F46">
        <w:t xml:space="preserve"> </w:t>
      </w:r>
      <w:r w:rsidRPr="00EB7F46">
        <w:t>propaganda</w:t>
      </w:r>
      <w:r w:rsidR="00E24065" w:rsidRPr="00EB7F46">
        <w:t xml:space="preserve"> </w:t>
      </w:r>
      <w:r w:rsidRPr="00EB7F46">
        <w:t>of</w:t>
      </w:r>
      <w:r w:rsidR="00E24065" w:rsidRPr="00EB7F46">
        <w:t xml:space="preserve"> </w:t>
      </w:r>
      <w:r w:rsidRPr="00EB7F46">
        <w:t>ethnic,</w:t>
      </w:r>
      <w:r w:rsidR="00E24065" w:rsidRPr="00EB7F46">
        <w:t xml:space="preserve"> </w:t>
      </w:r>
      <w:r w:rsidRPr="00EB7F46">
        <w:t>regional,</w:t>
      </w:r>
      <w:r w:rsidR="00E24065" w:rsidRPr="00EB7F46">
        <w:t xml:space="preserve"> </w:t>
      </w:r>
      <w:r w:rsidRPr="00EB7F46">
        <w:t>racial</w:t>
      </w:r>
      <w:r w:rsidR="00E24065" w:rsidRPr="00EB7F46">
        <w:t xml:space="preserve"> </w:t>
      </w:r>
      <w:r w:rsidRPr="00EB7F46">
        <w:t>discrimination</w:t>
      </w:r>
      <w:r w:rsidR="00E24065" w:rsidRPr="00EB7F46">
        <w:t xml:space="preserve"> </w:t>
      </w:r>
      <w:r w:rsidRPr="00EB7F46">
        <w:t>or</w:t>
      </w:r>
      <w:r w:rsidR="00E24065" w:rsidRPr="00EB7F46">
        <w:t xml:space="preserve"> </w:t>
      </w:r>
      <w:r w:rsidRPr="00EB7F46">
        <w:t>any</w:t>
      </w:r>
      <w:r w:rsidR="00E24065" w:rsidRPr="00EB7F46">
        <w:t xml:space="preserve"> </w:t>
      </w:r>
      <w:r w:rsidRPr="00EB7F46">
        <w:t>other</w:t>
      </w:r>
      <w:r w:rsidR="00E24065" w:rsidRPr="00EB7F46">
        <w:t xml:space="preserve"> </w:t>
      </w:r>
      <w:r w:rsidRPr="00EB7F46">
        <w:t>form</w:t>
      </w:r>
      <w:r w:rsidR="00E24065" w:rsidRPr="00EB7F46">
        <w:t xml:space="preserve"> </w:t>
      </w:r>
      <w:r w:rsidRPr="00EB7F46">
        <w:t>of</w:t>
      </w:r>
      <w:r w:rsidR="00E24065" w:rsidRPr="00EB7F46">
        <w:t xml:space="preserve"> </w:t>
      </w:r>
      <w:r w:rsidRPr="00EB7F46">
        <w:t>divisionism;</w:t>
      </w:r>
      <w:r w:rsidR="00E24065" w:rsidRPr="00EB7F46">
        <w:t xml:space="preserve"> </w:t>
      </w:r>
    </w:p>
    <w:p w:rsidR="00951BC8" w:rsidRPr="00EB7F46" w:rsidRDefault="00951BC8" w:rsidP="00EB7F46">
      <w:pPr>
        <w:pStyle w:val="SingleTxtG"/>
      </w:pPr>
      <w:r w:rsidRPr="00EB7F46">
        <w:tab/>
        <w:t>(h)</w:t>
      </w:r>
      <w:r w:rsidRPr="00EB7F46">
        <w:tab/>
        <w:t>To</w:t>
      </w:r>
      <w:r w:rsidR="00E24065" w:rsidRPr="00EB7F46">
        <w:t xml:space="preserve"> </w:t>
      </w:r>
      <w:r w:rsidRPr="00EB7F46">
        <w:t>this</w:t>
      </w:r>
      <w:r w:rsidR="00E24065" w:rsidRPr="00EB7F46">
        <w:t xml:space="preserve"> </w:t>
      </w:r>
      <w:r w:rsidRPr="00EB7F46">
        <w:t>end,</w:t>
      </w:r>
      <w:r w:rsidR="00E24065" w:rsidRPr="00EB7F46">
        <w:t xml:space="preserve"> </w:t>
      </w:r>
      <w:r w:rsidRPr="00EB7F46">
        <w:t>various</w:t>
      </w:r>
      <w:r w:rsidR="00E24065" w:rsidRPr="00EB7F46">
        <w:t xml:space="preserve"> </w:t>
      </w:r>
      <w:r w:rsidRPr="00EB7F46">
        <w:t>newspapers</w:t>
      </w:r>
      <w:r w:rsidR="00E24065" w:rsidRPr="00EB7F46">
        <w:t xml:space="preserve"> </w:t>
      </w:r>
      <w:r w:rsidRPr="00EB7F46">
        <w:t>(such</w:t>
      </w:r>
      <w:r w:rsidR="00E24065" w:rsidRPr="00EB7F46">
        <w:t xml:space="preserve"> </w:t>
      </w:r>
      <w:r w:rsidRPr="00EB7F46">
        <w:t>as</w:t>
      </w:r>
      <w:r w:rsidR="00E24065" w:rsidRPr="00EB7F46">
        <w:t xml:space="preserve"> </w:t>
      </w:r>
      <w:r w:rsidRPr="00EB7F46">
        <w:t>Rugari,</w:t>
      </w:r>
      <w:r w:rsidR="00E24065" w:rsidRPr="00EB7F46">
        <w:t xml:space="preserve"> </w:t>
      </w:r>
      <w:r w:rsidRPr="00EB7F46">
        <w:t>Rushyashya,</w:t>
      </w:r>
      <w:r w:rsidR="00E24065" w:rsidRPr="00EB7F46">
        <w:t xml:space="preserve"> </w:t>
      </w:r>
      <w:r w:rsidRPr="00EB7F46">
        <w:t>Umuseso,</w:t>
      </w:r>
      <w:r w:rsidR="00E24065" w:rsidRPr="00EB7F46">
        <w:t xml:space="preserve"> </w:t>
      </w:r>
      <w:r w:rsidRPr="00EB7F46">
        <w:t>Izuba</w:t>
      </w:r>
      <w:r w:rsidR="00E24065" w:rsidRPr="00EB7F46">
        <w:t xml:space="preserve"> </w:t>
      </w:r>
      <w:r w:rsidRPr="00EB7F46">
        <w:t>among</w:t>
      </w:r>
      <w:r w:rsidR="00E24065" w:rsidRPr="00EB7F46">
        <w:t xml:space="preserve"> </w:t>
      </w:r>
      <w:r w:rsidRPr="00EB7F46">
        <w:t>others</w:t>
      </w:r>
      <w:r w:rsidR="00E24065" w:rsidRPr="00EB7F46">
        <w:t xml:space="preserve"> </w:t>
      </w:r>
      <w:r w:rsidRPr="00EB7F46">
        <w:t>have</w:t>
      </w:r>
      <w:r w:rsidR="00E24065" w:rsidRPr="00EB7F46">
        <w:t xml:space="preserve"> </w:t>
      </w:r>
      <w:r w:rsidRPr="00EB7F46">
        <w:t>been</w:t>
      </w:r>
      <w:r w:rsidR="00E24065" w:rsidRPr="00EB7F46">
        <w:t xml:space="preserve"> </w:t>
      </w:r>
      <w:r w:rsidRPr="00EB7F46">
        <w:t>established).</w:t>
      </w:r>
      <w:r w:rsidR="00E24065" w:rsidRPr="00EB7F46">
        <w:t xml:space="preserve"> </w:t>
      </w:r>
      <w:r w:rsidRPr="00EB7F46">
        <w:t>Furthermore,</w:t>
      </w:r>
      <w:r w:rsidR="00E24065" w:rsidRPr="00EB7F46">
        <w:t xml:space="preserve"> </w:t>
      </w:r>
      <w:r w:rsidRPr="00EB7F46">
        <w:t>radio</w:t>
      </w:r>
      <w:r w:rsidR="00E24065" w:rsidRPr="00EB7F46">
        <w:t xml:space="preserve"> </w:t>
      </w:r>
      <w:r w:rsidRPr="00EB7F46">
        <w:t>companies</w:t>
      </w:r>
      <w:r w:rsidR="00E24065" w:rsidRPr="00EB7F46">
        <w:t xml:space="preserve"> </w:t>
      </w:r>
      <w:r w:rsidRPr="00EB7F46">
        <w:t>both</w:t>
      </w:r>
      <w:r w:rsidR="00E24065" w:rsidRPr="00EB7F46">
        <w:t xml:space="preserve"> </w:t>
      </w:r>
      <w:r w:rsidRPr="00EB7F46">
        <w:t>international</w:t>
      </w:r>
      <w:r w:rsidR="00E24065" w:rsidRPr="00EB7F46">
        <w:t xml:space="preserve"> </w:t>
      </w:r>
      <w:r w:rsidRPr="00EB7F46">
        <w:t>(BBC</w:t>
      </w:r>
      <w:r w:rsidR="00E24065" w:rsidRPr="00EB7F46">
        <w:t xml:space="preserve"> </w:t>
      </w:r>
      <w:r w:rsidRPr="00EB7F46">
        <w:t>&amp;</w:t>
      </w:r>
      <w:r w:rsidR="00E24065" w:rsidRPr="00EB7F46">
        <w:t xml:space="preserve"> </w:t>
      </w:r>
      <w:r w:rsidRPr="00EB7F46">
        <w:t>VOA)</w:t>
      </w:r>
      <w:r w:rsidR="00E24065" w:rsidRPr="00EB7F46">
        <w:t xml:space="preserve"> </w:t>
      </w:r>
      <w:r w:rsidRPr="00EB7F46">
        <w:t>and</w:t>
      </w:r>
      <w:r w:rsidR="00E24065" w:rsidRPr="00EB7F46">
        <w:t xml:space="preserve"> </w:t>
      </w:r>
      <w:r w:rsidRPr="00EB7F46">
        <w:t>national</w:t>
      </w:r>
      <w:r w:rsidR="00E24065" w:rsidRPr="00EB7F46">
        <w:t xml:space="preserve"> </w:t>
      </w:r>
      <w:r w:rsidRPr="00EB7F46">
        <w:t>(City</w:t>
      </w:r>
      <w:r w:rsidR="00E24065" w:rsidRPr="00EB7F46">
        <w:t xml:space="preserve"> </w:t>
      </w:r>
      <w:r w:rsidRPr="00EB7F46">
        <w:t>radio,</w:t>
      </w:r>
      <w:r w:rsidR="00E24065" w:rsidRPr="00EB7F46">
        <w:t xml:space="preserve"> </w:t>
      </w:r>
      <w:r w:rsidRPr="00EB7F46">
        <w:t>Radio</w:t>
      </w:r>
      <w:r w:rsidR="00E24065" w:rsidRPr="00EB7F46">
        <w:t xml:space="preserve"> </w:t>
      </w:r>
      <w:r w:rsidRPr="00EB7F46">
        <w:t>10,</w:t>
      </w:r>
      <w:r w:rsidR="00E24065" w:rsidRPr="00EB7F46">
        <w:t xml:space="preserve"> </w:t>
      </w:r>
      <w:r w:rsidRPr="00EB7F46">
        <w:t>Contact</w:t>
      </w:r>
      <w:r w:rsidR="00E24065" w:rsidRPr="00EB7F46">
        <w:t xml:space="preserve"> </w:t>
      </w:r>
      <w:r w:rsidRPr="00EB7F46">
        <w:t>FM,</w:t>
      </w:r>
      <w:r w:rsidR="00E24065" w:rsidRPr="00EB7F46">
        <w:t xml:space="preserve"> </w:t>
      </w:r>
      <w:r w:rsidRPr="00EB7F46">
        <w:t>Radio</w:t>
      </w:r>
      <w:r w:rsidR="00E24065" w:rsidRPr="00EB7F46">
        <w:t xml:space="preserve"> </w:t>
      </w:r>
      <w:r w:rsidRPr="00EB7F46">
        <w:t>Salus,</w:t>
      </w:r>
      <w:r w:rsidR="00E24065" w:rsidRPr="00EB7F46">
        <w:t xml:space="preserve"> </w:t>
      </w:r>
      <w:r w:rsidRPr="00EB7F46">
        <w:t>Radio</w:t>
      </w:r>
      <w:r w:rsidR="00E24065" w:rsidRPr="00EB7F46">
        <w:t xml:space="preserve"> </w:t>
      </w:r>
      <w:r w:rsidRPr="00EB7F46">
        <w:t>Maria</w:t>
      </w:r>
      <w:r w:rsidR="00E24065" w:rsidRPr="00EB7F46">
        <w:t xml:space="preserve"> </w:t>
      </w:r>
      <w:r w:rsidRPr="00EB7F46">
        <w:t>etc)</w:t>
      </w:r>
      <w:r w:rsidR="00E24065" w:rsidRPr="00EB7F46">
        <w:t xml:space="preserve"> </w:t>
      </w:r>
      <w:r w:rsidRPr="00EB7F46">
        <w:t>have</w:t>
      </w:r>
      <w:r w:rsidR="00E24065" w:rsidRPr="00EB7F46">
        <w:t xml:space="preserve"> </w:t>
      </w:r>
      <w:r w:rsidRPr="00EB7F46">
        <w:t>been</w:t>
      </w:r>
      <w:r w:rsidR="00E24065" w:rsidRPr="00EB7F46">
        <w:t xml:space="preserve"> </w:t>
      </w:r>
      <w:r w:rsidRPr="00EB7F46">
        <w:t>authorised</w:t>
      </w:r>
      <w:r w:rsidR="00E24065" w:rsidRPr="00EB7F46">
        <w:t xml:space="preserve"> </w:t>
      </w:r>
      <w:r w:rsidRPr="00EB7F46">
        <w:t>to</w:t>
      </w:r>
      <w:r w:rsidR="00E24065" w:rsidRPr="00EB7F46">
        <w:t xml:space="preserve"> </w:t>
      </w:r>
      <w:r w:rsidRPr="00EB7F46">
        <w:t>operate</w:t>
      </w:r>
      <w:r w:rsidR="00E24065" w:rsidRPr="00EB7F46">
        <w:t xml:space="preserve"> </w:t>
      </w:r>
      <w:r w:rsidRPr="00EB7F46">
        <w:t>in</w:t>
      </w:r>
      <w:r w:rsidR="00E24065" w:rsidRPr="00EB7F46">
        <w:t xml:space="preserve"> </w:t>
      </w:r>
      <w:r w:rsidRPr="00EB7F46">
        <w:t>the</w:t>
      </w:r>
      <w:r w:rsidR="00E24065" w:rsidRPr="00EB7F46">
        <w:t xml:space="preserve"> </w:t>
      </w:r>
      <w:r w:rsidRPr="00EB7F46">
        <w:t>Rwanda</w:t>
      </w:r>
      <w:r w:rsidR="00E24065" w:rsidRPr="00EB7F46">
        <w:t xml:space="preserve"> </w:t>
      </w:r>
      <w:r w:rsidRPr="00EB7F46">
        <w:t>media</w:t>
      </w:r>
      <w:r w:rsidR="00E24065" w:rsidRPr="00EB7F46">
        <w:t xml:space="preserve"> </w:t>
      </w:r>
      <w:r w:rsidRPr="00EB7F46">
        <w:t>fraternity.</w:t>
      </w:r>
      <w:r w:rsidR="00E24065" w:rsidRPr="00EB7F46">
        <w:t xml:space="preserve"> </w:t>
      </w:r>
      <w:r w:rsidRPr="00EB7F46">
        <w:t>The</w:t>
      </w:r>
      <w:r w:rsidR="00E24065" w:rsidRPr="00EB7F46">
        <w:t xml:space="preserve"> </w:t>
      </w:r>
      <w:r w:rsidRPr="00EB7F46">
        <w:t>same</w:t>
      </w:r>
      <w:r w:rsidR="00E24065" w:rsidRPr="00EB7F46">
        <w:t xml:space="preserve"> </w:t>
      </w:r>
      <w:r w:rsidRPr="00EB7F46">
        <w:t>is</w:t>
      </w:r>
      <w:r w:rsidR="00E24065" w:rsidRPr="00EB7F46">
        <w:t xml:space="preserve"> </w:t>
      </w:r>
      <w:r w:rsidRPr="00EB7F46">
        <w:t>observed</w:t>
      </w:r>
      <w:r w:rsidR="00E24065" w:rsidRPr="00EB7F46">
        <w:t xml:space="preserve"> </w:t>
      </w:r>
      <w:r w:rsidRPr="00EB7F46">
        <w:t>in</w:t>
      </w:r>
      <w:r w:rsidR="00E24065" w:rsidRPr="00EB7F46">
        <w:t xml:space="preserve"> </w:t>
      </w:r>
      <w:r w:rsidRPr="00EB7F46">
        <w:t>religion</w:t>
      </w:r>
      <w:r w:rsidR="00E24065" w:rsidRPr="00EB7F46">
        <w:t xml:space="preserve"> </w:t>
      </w:r>
      <w:r w:rsidRPr="00EB7F46">
        <w:t>where</w:t>
      </w:r>
      <w:r w:rsidR="00E24065" w:rsidRPr="00EB7F46">
        <w:t xml:space="preserve"> </w:t>
      </w:r>
      <w:r w:rsidRPr="00EB7F46">
        <w:t>different</w:t>
      </w:r>
      <w:r w:rsidR="00E24065" w:rsidRPr="00EB7F46">
        <w:t xml:space="preserve"> </w:t>
      </w:r>
      <w:r w:rsidRPr="00EB7F46">
        <w:t>faith</w:t>
      </w:r>
      <w:r w:rsidR="00E24065" w:rsidRPr="00EB7F46">
        <w:t xml:space="preserve"> </w:t>
      </w:r>
      <w:r w:rsidRPr="00EB7F46">
        <w:t>based</w:t>
      </w:r>
      <w:r w:rsidR="00E24065" w:rsidRPr="00EB7F46">
        <w:t xml:space="preserve"> </w:t>
      </w:r>
      <w:r w:rsidRPr="00EB7F46">
        <w:t>organisations</w:t>
      </w:r>
      <w:r w:rsidR="00E24065" w:rsidRPr="00EB7F46">
        <w:t xml:space="preserve"> </w:t>
      </w:r>
      <w:r w:rsidRPr="00EB7F46">
        <w:t>have</w:t>
      </w:r>
      <w:r w:rsidR="00E24065" w:rsidRPr="00EB7F46">
        <w:t xml:space="preserve"> </w:t>
      </w:r>
      <w:r w:rsidRPr="00EB7F46">
        <w:t>grown</w:t>
      </w:r>
      <w:r w:rsidR="00E24065" w:rsidRPr="00EB7F46">
        <w:t xml:space="preserve"> </w:t>
      </w:r>
      <w:r w:rsidRPr="00EB7F46">
        <w:t>in</w:t>
      </w:r>
      <w:r w:rsidR="00E24065" w:rsidRPr="00EB7F46">
        <w:t xml:space="preserve"> </w:t>
      </w:r>
      <w:r w:rsidRPr="00EB7F46">
        <w:t>Rwanda;</w:t>
      </w:r>
    </w:p>
    <w:p w:rsidR="00951BC8" w:rsidRPr="00EB7F46" w:rsidRDefault="00480160" w:rsidP="00480160">
      <w:pPr>
        <w:pStyle w:val="SingleTxtG"/>
      </w:pPr>
      <w:r>
        <w:tab/>
      </w:r>
      <w:r w:rsidR="00951BC8" w:rsidRPr="00EB7F46">
        <w:t>(i)</w:t>
      </w:r>
      <w:r w:rsidR="00951BC8" w:rsidRPr="00EB7F46">
        <w:tab/>
        <w:t>The</w:t>
      </w:r>
      <w:r w:rsidR="00E24065" w:rsidRPr="00EB7F46">
        <w:t xml:space="preserve"> </w:t>
      </w:r>
      <w:r w:rsidR="00951BC8" w:rsidRPr="00EB7F46">
        <w:t>right</w:t>
      </w:r>
      <w:r w:rsidR="00E24065" w:rsidRPr="00EB7F46">
        <w:t xml:space="preserve"> </w:t>
      </w:r>
      <w:r w:rsidR="00951BC8" w:rsidRPr="00EB7F46">
        <w:t>to</w:t>
      </w:r>
      <w:r w:rsidR="00E24065" w:rsidRPr="00EB7F46">
        <w:t xml:space="preserve"> </w:t>
      </w:r>
      <w:r w:rsidR="00951BC8" w:rsidRPr="00EB7F46">
        <w:t>freedom</w:t>
      </w:r>
      <w:r w:rsidR="00E24065" w:rsidRPr="00EB7F46">
        <w:t xml:space="preserve"> </w:t>
      </w:r>
      <w:r w:rsidR="00951BC8" w:rsidRPr="00EB7F46">
        <w:t>of</w:t>
      </w:r>
      <w:r w:rsidR="00E24065" w:rsidRPr="00EB7F46">
        <w:t xml:space="preserve"> </w:t>
      </w:r>
      <w:r w:rsidR="00951BC8" w:rsidRPr="00EB7F46">
        <w:t>peaceful</w:t>
      </w:r>
      <w:r w:rsidR="00E24065" w:rsidRPr="00EB7F46">
        <w:t xml:space="preserve"> </w:t>
      </w:r>
      <w:r w:rsidR="00951BC8" w:rsidRPr="00EB7F46">
        <w:t>assembly</w:t>
      </w:r>
      <w:r w:rsidR="00E24065" w:rsidRPr="00EB7F46">
        <w:t xml:space="preserve"> </w:t>
      </w:r>
      <w:r w:rsidR="00951BC8" w:rsidRPr="00EB7F46">
        <w:t>and</w:t>
      </w:r>
      <w:r w:rsidR="00E24065" w:rsidRPr="00EB7F46">
        <w:t xml:space="preserve"> </w:t>
      </w:r>
      <w:r w:rsidR="00951BC8" w:rsidRPr="00EB7F46">
        <w:t>association</w:t>
      </w:r>
      <w:r w:rsidR="00E24065" w:rsidRPr="00EB7F46">
        <w:t xml:space="preserve"> </w:t>
      </w:r>
      <w:r w:rsidR="00951BC8" w:rsidRPr="00EB7F46">
        <w:t>is</w:t>
      </w:r>
      <w:r w:rsidR="00E24065" w:rsidRPr="00EB7F46">
        <w:t xml:space="preserve"> </w:t>
      </w:r>
      <w:r w:rsidR="00951BC8" w:rsidRPr="00EB7F46">
        <w:t>protected</w:t>
      </w:r>
      <w:r w:rsidR="00E24065" w:rsidRPr="00EB7F46">
        <w:t xml:space="preserve"> </w:t>
      </w:r>
      <w:r w:rsidR="00951BC8" w:rsidRPr="00EB7F46">
        <w:t>under</w:t>
      </w:r>
      <w:r w:rsidR="00E24065" w:rsidRPr="00EB7F46">
        <w:t xml:space="preserve"> </w:t>
      </w:r>
      <w:r w:rsidR="00951BC8" w:rsidRPr="00EB7F46">
        <w:t>article</w:t>
      </w:r>
      <w:r w:rsidR="00E24065" w:rsidRPr="00EB7F46">
        <w:t xml:space="preserve"> </w:t>
      </w:r>
      <w:r w:rsidR="00951BC8" w:rsidRPr="00EB7F46">
        <w:t>35.</w:t>
      </w:r>
      <w:r w:rsidR="00E24065" w:rsidRPr="00EB7F46">
        <w:t xml:space="preserve"> </w:t>
      </w:r>
      <w:r w:rsidR="00951BC8" w:rsidRPr="00EB7F46">
        <w:t>The</w:t>
      </w:r>
      <w:r w:rsidR="00E24065" w:rsidRPr="00EB7F46">
        <w:t xml:space="preserve"> </w:t>
      </w:r>
      <w:r w:rsidR="00951BC8" w:rsidRPr="00EB7F46">
        <w:t>provision</w:t>
      </w:r>
      <w:r w:rsidR="00E24065" w:rsidRPr="00EB7F46">
        <w:t xml:space="preserve"> </w:t>
      </w:r>
      <w:r w:rsidR="00951BC8" w:rsidRPr="00EB7F46">
        <w:t>states</w:t>
      </w:r>
      <w:r w:rsidR="00E24065" w:rsidRPr="00EB7F46">
        <w:t xml:space="preserve"> </w:t>
      </w:r>
      <w:r w:rsidR="00951BC8" w:rsidRPr="00EB7F46">
        <w:t>that</w:t>
      </w:r>
      <w:r w:rsidR="00E24065" w:rsidRPr="00EB7F46">
        <w:t xml:space="preserve"> </w:t>
      </w:r>
      <w:r w:rsidR="00951BC8" w:rsidRPr="00EB7F46">
        <w:t>freedom</w:t>
      </w:r>
      <w:r w:rsidR="00E24065" w:rsidRPr="00EB7F46">
        <w:t xml:space="preserve"> </w:t>
      </w:r>
      <w:r w:rsidR="00951BC8" w:rsidRPr="00EB7F46">
        <w:t>of</w:t>
      </w:r>
      <w:r w:rsidR="00E24065" w:rsidRPr="00EB7F46">
        <w:t xml:space="preserve"> </w:t>
      </w:r>
      <w:r w:rsidR="00951BC8" w:rsidRPr="00EB7F46">
        <w:t>association</w:t>
      </w:r>
      <w:r w:rsidR="00E24065" w:rsidRPr="00EB7F46">
        <w:t xml:space="preserve"> </w:t>
      </w:r>
      <w:r w:rsidR="00951BC8" w:rsidRPr="00EB7F46">
        <w:t>is</w:t>
      </w:r>
      <w:r w:rsidR="00E24065" w:rsidRPr="00EB7F46">
        <w:t xml:space="preserve"> </w:t>
      </w:r>
      <w:r w:rsidR="00951BC8" w:rsidRPr="00EB7F46">
        <w:t>guaranteed</w:t>
      </w:r>
      <w:r w:rsidR="00E24065" w:rsidRPr="00EB7F46">
        <w:t xml:space="preserve"> </w:t>
      </w:r>
      <w:r w:rsidR="00951BC8" w:rsidRPr="00EB7F46">
        <w:t>and</w:t>
      </w:r>
      <w:r w:rsidR="00E24065" w:rsidRPr="00EB7F46">
        <w:t xml:space="preserve"> </w:t>
      </w:r>
      <w:r w:rsidR="00951BC8" w:rsidRPr="00EB7F46">
        <w:t>shall</w:t>
      </w:r>
      <w:r w:rsidR="00E24065" w:rsidRPr="00EB7F46">
        <w:t xml:space="preserve"> </w:t>
      </w:r>
      <w:r w:rsidR="00951BC8" w:rsidRPr="00EB7F46">
        <w:t>not</w:t>
      </w:r>
      <w:r w:rsidR="00E24065" w:rsidRPr="00EB7F46">
        <w:t xml:space="preserve"> </w:t>
      </w:r>
      <w:r w:rsidR="00951BC8" w:rsidRPr="00EB7F46">
        <w:t>require</w:t>
      </w:r>
      <w:r w:rsidR="00E24065" w:rsidRPr="00EB7F46">
        <w:t xml:space="preserve"> </w:t>
      </w:r>
      <w:r w:rsidR="00951BC8" w:rsidRPr="00EB7F46">
        <w:t>prior</w:t>
      </w:r>
      <w:r w:rsidR="00E24065" w:rsidRPr="00EB7F46">
        <w:t xml:space="preserve"> </w:t>
      </w:r>
      <w:r w:rsidR="00951BC8" w:rsidRPr="00EB7F46">
        <w:t>authorization.</w:t>
      </w:r>
      <w:r w:rsidR="00E24065" w:rsidRPr="00EB7F46">
        <w:t xml:space="preserve"> </w:t>
      </w:r>
      <w:r w:rsidR="00951BC8" w:rsidRPr="00EB7F46">
        <w:t>Such</w:t>
      </w:r>
      <w:r w:rsidR="00E24065" w:rsidRPr="00EB7F46">
        <w:t xml:space="preserve"> </w:t>
      </w:r>
      <w:r w:rsidR="00951BC8" w:rsidRPr="00EB7F46">
        <w:t>freedom</w:t>
      </w:r>
      <w:r w:rsidR="00E24065" w:rsidRPr="00EB7F46">
        <w:t xml:space="preserve"> </w:t>
      </w:r>
      <w:r w:rsidR="00951BC8" w:rsidRPr="00EB7F46">
        <w:t>shall</w:t>
      </w:r>
      <w:r w:rsidR="00E24065" w:rsidRPr="00EB7F46">
        <w:t xml:space="preserve"> </w:t>
      </w:r>
      <w:r w:rsidR="00951BC8" w:rsidRPr="00EB7F46">
        <w:t>be</w:t>
      </w:r>
      <w:r w:rsidR="00E24065" w:rsidRPr="00EB7F46">
        <w:t xml:space="preserve"> </w:t>
      </w:r>
      <w:r w:rsidR="00951BC8" w:rsidRPr="00EB7F46">
        <w:t>exercised</w:t>
      </w:r>
      <w:r w:rsidR="00E24065" w:rsidRPr="00EB7F46">
        <w:t xml:space="preserve"> </w:t>
      </w:r>
      <w:r w:rsidR="00951BC8" w:rsidRPr="00EB7F46">
        <w:t>under</w:t>
      </w:r>
      <w:r w:rsidR="00E24065" w:rsidRPr="00EB7F46">
        <w:t xml:space="preserve"> </w:t>
      </w:r>
      <w:r w:rsidR="00951BC8" w:rsidRPr="00EB7F46">
        <w:t>conditions</w:t>
      </w:r>
      <w:r w:rsidR="00E24065" w:rsidRPr="00EB7F46">
        <w:t xml:space="preserve"> </w:t>
      </w:r>
      <w:r w:rsidR="00951BC8" w:rsidRPr="00EB7F46">
        <w:t>determined</w:t>
      </w:r>
      <w:r w:rsidR="00E24065" w:rsidRPr="00EB7F46">
        <w:t xml:space="preserve"> </w:t>
      </w:r>
      <w:r w:rsidR="00951BC8" w:rsidRPr="00EB7F46">
        <w:t>by</w:t>
      </w:r>
      <w:r w:rsidR="00E24065" w:rsidRPr="00EB7F46">
        <w:t xml:space="preserve"> </w:t>
      </w:r>
      <w:r w:rsidR="00951BC8" w:rsidRPr="00EB7F46">
        <w:t>law.</w:t>
      </w:r>
      <w:r w:rsidR="00E24065" w:rsidRPr="00EB7F46">
        <w:t xml:space="preserve"> </w:t>
      </w:r>
      <w:r w:rsidR="00951BC8" w:rsidRPr="00EB7F46">
        <w:t>Article</w:t>
      </w:r>
      <w:r w:rsidR="00E24065" w:rsidRPr="00EB7F46">
        <w:t xml:space="preserve"> </w:t>
      </w:r>
      <w:r w:rsidR="00951BC8" w:rsidRPr="00EB7F46">
        <w:t>36</w:t>
      </w:r>
      <w:r w:rsidR="00E24065" w:rsidRPr="00EB7F46">
        <w:t xml:space="preserve"> </w:t>
      </w:r>
      <w:r w:rsidR="00951BC8" w:rsidRPr="00EB7F46">
        <w:t>further</w:t>
      </w:r>
      <w:r w:rsidR="00E24065" w:rsidRPr="00EB7F46">
        <w:t xml:space="preserve"> </w:t>
      </w:r>
      <w:r w:rsidR="00951BC8" w:rsidRPr="00EB7F46">
        <w:t>notes</w:t>
      </w:r>
      <w:r w:rsidR="00E24065" w:rsidRPr="00EB7F46">
        <w:t xml:space="preserve"> </w:t>
      </w:r>
      <w:r w:rsidR="00951BC8" w:rsidRPr="00EB7F46">
        <w:t>that</w:t>
      </w:r>
      <w:r w:rsidR="00E24065" w:rsidRPr="00EB7F46">
        <w:t xml:space="preserve"> </w:t>
      </w:r>
      <w:r w:rsidR="00951BC8" w:rsidRPr="00EB7F46">
        <w:t>freedom</w:t>
      </w:r>
      <w:r w:rsidR="00E24065" w:rsidRPr="00EB7F46">
        <w:t xml:space="preserve"> </w:t>
      </w:r>
      <w:r w:rsidR="00951BC8" w:rsidRPr="00EB7F46">
        <w:t>of</w:t>
      </w:r>
      <w:r w:rsidR="00E24065" w:rsidRPr="00EB7F46">
        <w:t xml:space="preserve"> </w:t>
      </w:r>
      <w:r w:rsidR="00951BC8" w:rsidRPr="00EB7F46">
        <w:t>peaceful</w:t>
      </w:r>
      <w:r w:rsidR="00E24065" w:rsidRPr="00EB7F46">
        <w:t xml:space="preserve"> </w:t>
      </w:r>
      <w:r w:rsidR="00951BC8" w:rsidRPr="00EB7F46">
        <w:t>assembly</w:t>
      </w:r>
      <w:r w:rsidR="00E24065" w:rsidRPr="00EB7F46">
        <w:t xml:space="preserve"> </w:t>
      </w:r>
      <w:r w:rsidR="00951BC8" w:rsidRPr="00EB7F46">
        <w:t>without</w:t>
      </w:r>
      <w:r w:rsidR="00E24065" w:rsidRPr="00EB7F46">
        <w:t xml:space="preserve"> </w:t>
      </w:r>
      <w:r w:rsidR="00951BC8" w:rsidRPr="00EB7F46">
        <w:t>arms</w:t>
      </w:r>
      <w:r w:rsidR="00E24065" w:rsidRPr="00EB7F46">
        <w:t xml:space="preserve"> </w:t>
      </w:r>
      <w:r w:rsidR="00951BC8" w:rsidRPr="00EB7F46">
        <w:t>is</w:t>
      </w:r>
      <w:r w:rsidR="00E24065" w:rsidRPr="00EB7F46">
        <w:t xml:space="preserve"> </w:t>
      </w:r>
      <w:r w:rsidR="00951BC8" w:rsidRPr="00EB7F46">
        <w:t>guaranteed</w:t>
      </w:r>
      <w:r w:rsidR="00E24065" w:rsidRPr="00EB7F46">
        <w:t xml:space="preserve"> </w:t>
      </w:r>
      <w:r w:rsidR="00951BC8" w:rsidRPr="00EB7F46">
        <w:t>if</w:t>
      </w:r>
      <w:r w:rsidR="00E24065" w:rsidRPr="00EB7F46">
        <w:t xml:space="preserve"> </w:t>
      </w:r>
      <w:r w:rsidR="00951BC8" w:rsidRPr="00EB7F46">
        <w:t>it</w:t>
      </w:r>
      <w:r w:rsidR="00E24065" w:rsidRPr="00EB7F46">
        <w:t xml:space="preserve"> </w:t>
      </w:r>
      <w:r w:rsidR="00951BC8" w:rsidRPr="00EB7F46">
        <w:t>is</w:t>
      </w:r>
      <w:r w:rsidR="00E24065" w:rsidRPr="00EB7F46">
        <w:t xml:space="preserve"> </w:t>
      </w:r>
      <w:r w:rsidR="00951BC8" w:rsidRPr="00EB7F46">
        <w:t>not</w:t>
      </w:r>
      <w:r w:rsidR="00E24065" w:rsidRPr="00EB7F46">
        <w:t xml:space="preserve"> </w:t>
      </w:r>
      <w:r w:rsidR="00951BC8" w:rsidRPr="00EB7F46">
        <w:t>inconsistent</w:t>
      </w:r>
      <w:r w:rsidR="00E24065" w:rsidRPr="00EB7F46">
        <w:t xml:space="preserve"> </w:t>
      </w:r>
      <w:r w:rsidR="00951BC8" w:rsidRPr="00EB7F46">
        <w:t>with</w:t>
      </w:r>
      <w:r w:rsidR="00E24065" w:rsidRPr="00EB7F46">
        <w:t xml:space="preserve"> </w:t>
      </w:r>
      <w:r w:rsidR="00951BC8" w:rsidRPr="00EB7F46">
        <w:t>the</w:t>
      </w:r>
      <w:r w:rsidR="00E24065" w:rsidRPr="00EB7F46">
        <w:t xml:space="preserve"> </w:t>
      </w:r>
      <w:r w:rsidR="00951BC8" w:rsidRPr="00EB7F46">
        <w:t>law.</w:t>
      </w:r>
      <w:r w:rsidR="00E24065" w:rsidRPr="00EB7F46">
        <w:t xml:space="preserve"> </w:t>
      </w:r>
      <w:r w:rsidR="00951BC8" w:rsidRPr="00EB7F46">
        <w:t>Prior</w:t>
      </w:r>
      <w:r w:rsidR="00E24065" w:rsidRPr="00EB7F46">
        <w:t xml:space="preserve"> </w:t>
      </w:r>
      <w:r w:rsidR="00951BC8" w:rsidRPr="00EB7F46">
        <w:t>authorization</w:t>
      </w:r>
      <w:r w:rsidR="00E24065" w:rsidRPr="00EB7F46">
        <w:t xml:space="preserve"> </w:t>
      </w:r>
      <w:r w:rsidR="00951BC8" w:rsidRPr="00EB7F46">
        <w:t>shall</w:t>
      </w:r>
      <w:r w:rsidR="00E24065" w:rsidRPr="00EB7F46">
        <w:t xml:space="preserve"> </w:t>
      </w:r>
      <w:r w:rsidR="00951BC8" w:rsidRPr="00EB7F46">
        <w:t>only</w:t>
      </w:r>
      <w:r w:rsidR="00E24065" w:rsidRPr="00EB7F46">
        <w:t xml:space="preserve"> </w:t>
      </w:r>
      <w:r w:rsidR="00951BC8" w:rsidRPr="00EB7F46">
        <w:t>be</w:t>
      </w:r>
      <w:r w:rsidR="00E24065" w:rsidRPr="00EB7F46">
        <w:t xml:space="preserve"> </w:t>
      </w:r>
      <w:r w:rsidR="00951BC8" w:rsidRPr="00EB7F46">
        <w:t>necessary</w:t>
      </w:r>
      <w:r w:rsidR="00E24065" w:rsidRPr="00EB7F46">
        <w:t xml:space="preserve"> </w:t>
      </w:r>
      <w:r w:rsidR="00951BC8" w:rsidRPr="00EB7F46">
        <w:t>if</w:t>
      </w:r>
      <w:r w:rsidR="00E24065" w:rsidRPr="00EB7F46">
        <w:t xml:space="preserve"> </w:t>
      </w:r>
      <w:r w:rsidR="00951BC8" w:rsidRPr="00EB7F46">
        <w:t>the</w:t>
      </w:r>
      <w:r w:rsidR="00E24065" w:rsidRPr="00EB7F46">
        <w:t xml:space="preserve"> </w:t>
      </w:r>
      <w:r w:rsidR="00951BC8" w:rsidRPr="00EB7F46">
        <w:t>law</w:t>
      </w:r>
      <w:r w:rsidR="00E24065" w:rsidRPr="00EB7F46">
        <w:t xml:space="preserve"> </w:t>
      </w:r>
      <w:r w:rsidR="00951BC8" w:rsidRPr="00EB7F46">
        <w:t>so</w:t>
      </w:r>
      <w:r w:rsidR="00E24065" w:rsidRPr="00EB7F46">
        <w:t xml:space="preserve"> </w:t>
      </w:r>
      <w:r w:rsidR="00951BC8" w:rsidRPr="00EB7F46">
        <w:t>requires</w:t>
      </w:r>
      <w:r w:rsidR="00E24065" w:rsidRPr="00EB7F46">
        <w:t xml:space="preserve"> </w:t>
      </w:r>
      <w:r w:rsidR="00951BC8" w:rsidRPr="00EB7F46">
        <w:t>and</w:t>
      </w:r>
      <w:r w:rsidR="00E24065" w:rsidRPr="00EB7F46">
        <w:t xml:space="preserve"> </w:t>
      </w:r>
      <w:r w:rsidR="00951BC8" w:rsidRPr="00EB7F46">
        <w:t>solely</w:t>
      </w:r>
      <w:r w:rsidR="00E24065" w:rsidRPr="00EB7F46">
        <w:t xml:space="preserve"> </w:t>
      </w:r>
      <w:r w:rsidR="00951BC8" w:rsidRPr="00EB7F46">
        <w:t>in</w:t>
      </w:r>
      <w:r w:rsidR="00E24065" w:rsidRPr="00EB7F46">
        <w:t xml:space="preserve"> </w:t>
      </w:r>
      <w:r w:rsidR="00951BC8" w:rsidRPr="00EB7F46">
        <w:t>the</w:t>
      </w:r>
      <w:r w:rsidR="00E24065" w:rsidRPr="00EB7F46">
        <w:t xml:space="preserve"> </w:t>
      </w:r>
      <w:r w:rsidR="00951BC8" w:rsidRPr="00EB7F46">
        <w:t>case</w:t>
      </w:r>
      <w:r w:rsidR="00E24065" w:rsidRPr="00EB7F46">
        <w:t xml:space="preserve"> </w:t>
      </w:r>
      <w:r w:rsidR="00951BC8" w:rsidRPr="00EB7F46">
        <w:t>of</w:t>
      </w:r>
      <w:r w:rsidR="00E24065" w:rsidRPr="00EB7F46">
        <w:t xml:space="preserve"> </w:t>
      </w:r>
      <w:r w:rsidR="00951BC8" w:rsidRPr="00EB7F46">
        <w:t>assembly</w:t>
      </w:r>
      <w:r w:rsidR="00E24065" w:rsidRPr="00EB7F46">
        <w:t xml:space="preserve"> </w:t>
      </w:r>
      <w:r w:rsidR="00951BC8" w:rsidRPr="00EB7F46">
        <w:t>in</w:t>
      </w:r>
      <w:r w:rsidR="00E24065" w:rsidRPr="00EB7F46">
        <w:t xml:space="preserve"> </w:t>
      </w:r>
      <w:r w:rsidR="00951BC8" w:rsidRPr="00EB7F46">
        <w:t>the</w:t>
      </w:r>
      <w:r w:rsidR="00E24065" w:rsidRPr="00EB7F46">
        <w:t xml:space="preserve"> </w:t>
      </w:r>
      <w:r w:rsidR="00951BC8" w:rsidRPr="00EB7F46">
        <w:t>open</w:t>
      </w:r>
      <w:r w:rsidR="00E24065" w:rsidRPr="00EB7F46">
        <w:t xml:space="preserve"> </w:t>
      </w:r>
      <w:r w:rsidR="00951BC8" w:rsidRPr="00EB7F46">
        <w:t>air,</w:t>
      </w:r>
      <w:r w:rsidR="00E24065" w:rsidRPr="00EB7F46">
        <w:t xml:space="preserve"> </w:t>
      </w:r>
      <w:r w:rsidR="00951BC8" w:rsidRPr="00EB7F46">
        <w:t>in</w:t>
      </w:r>
      <w:r w:rsidR="00E24065" w:rsidRPr="00EB7F46">
        <w:t xml:space="preserve"> </w:t>
      </w:r>
      <w:r w:rsidR="00951BC8" w:rsidRPr="00EB7F46">
        <w:t>a</w:t>
      </w:r>
      <w:r w:rsidR="00E24065" w:rsidRPr="00EB7F46">
        <w:t xml:space="preserve"> </w:t>
      </w:r>
      <w:r w:rsidR="00951BC8" w:rsidRPr="00EB7F46">
        <w:t>public</w:t>
      </w:r>
      <w:r w:rsidR="00E24065" w:rsidRPr="00EB7F46">
        <w:t xml:space="preserve"> </w:t>
      </w:r>
      <w:r w:rsidR="00951BC8" w:rsidRPr="00EB7F46">
        <w:t>place</w:t>
      </w:r>
      <w:r w:rsidR="00E24065" w:rsidRPr="00EB7F46">
        <w:t xml:space="preserve"> </w:t>
      </w:r>
      <w:r w:rsidR="00951BC8" w:rsidRPr="00EB7F46">
        <w:t>or</w:t>
      </w:r>
      <w:r w:rsidR="00E24065" w:rsidRPr="00EB7F46">
        <w:t xml:space="preserve"> </w:t>
      </w:r>
      <w:r w:rsidR="00951BC8" w:rsidRPr="00EB7F46">
        <w:t>on</w:t>
      </w:r>
      <w:r w:rsidR="00E24065" w:rsidRPr="00EB7F46">
        <w:t xml:space="preserve"> </w:t>
      </w:r>
      <w:r w:rsidR="00951BC8" w:rsidRPr="00EB7F46">
        <w:t>a</w:t>
      </w:r>
      <w:r w:rsidR="00E24065" w:rsidRPr="00EB7F46">
        <w:t xml:space="preserve"> </w:t>
      </w:r>
      <w:r w:rsidR="00951BC8" w:rsidRPr="00EB7F46">
        <w:t>public</w:t>
      </w:r>
      <w:r w:rsidR="00E24065" w:rsidRPr="00EB7F46">
        <w:t xml:space="preserve"> </w:t>
      </w:r>
      <w:r w:rsidR="00951BC8" w:rsidRPr="00EB7F46">
        <w:t>road,</w:t>
      </w:r>
      <w:r w:rsidR="00E24065" w:rsidRPr="00EB7F46">
        <w:t xml:space="preserve"> </w:t>
      </w:r>
      <w:r w:rsidR="00951BC8" w:rsidRPr="00EB7F46">
        <w:t>to</w:t>
      </w:r>
      <w:r w:rsidR="00E24065" w:rsidRPr="00EB7F46">
        <w:t xml:space="preserve"> </w:t>
      </w:r>
      <w:r w:rsidR="00951BC8" w:rsidRPr="00EB7F46">
        <w:t>the</w:t>
      </w:r>
      <w:r w:rsidR="00E24065" w:rsidRPr="00EB7F46">
        <w:t xml:space="preserve"> </w:t>
      </w:r>
      <w:r w:rsidR="00951BC8" w:rsidRPr="00EB7F46">
        <w:t>extent</w:t>
      </w:r>
      <w:r w:rsidR="00E24065" w:rsidRPr="00EB7F46">
        <w:t xml:space="preserve"> </w:t>
      </w:r>
      <w:r w:rsidR="00951BC8" w:rsidRPr="00EB7F46">
        <w:t>that</w:t>
      </w:r>
      <w:r w:rsidR="00E24065" w:rsidRPr="00EB7F46">
        <w:t xml:space="preserve"> </w:t>
      </w:r>
      <w:r w:rsidR="00951BC8" w:rsidRPr="00EB7F46">
        <w:t>such</w:t>
      </w:r>
      <w:r w:rsidR="00E24065" w:rsidRPr="00EB7F46">
        <w:t xml:space="preserve"> </w:t>
      </w:r>
      <w:r w:rsidR="00951BC8" w:rsidRPr="00EB7F46">
        <w:t>is</w:t>
      </w:r>
      <w:r w:rsidR="00E24065" w:rsidRPr="00EB7F46">
        <w:t xml:space="preserve"> </w:t>
      </w:r>
      <w:r w:rsidR="00951BC8" w:rsidRPr="00EB7F46">
        <w:t>necessary</w:t>
      </w:r>
      <w:r w:rsidR="00E24065" w:rsidRPr="00EB7F46">
        <w:t xml:space="preserve"> </w:t>
      </w:r>
      <w:r w:rsidR="00951BC8" w:rsidRPr="00EB7F46">
        <w:t>in</w:t>
      </w:r>
      <w:r w:rsidR="00E24065" w:rsidRPr="00EB7F46">
        <w:t xml:space="preserve"> </w:t>
      </w:r>
      <w:r w:rsidR="00951BC8" w:rsidRPr="00EB7F46">
        <w:t>the</w:t>
      </w:r>
      <w:r w:rsidR="00E24065" w:rsidRPr="00EB7F46">
        <w:t xml:space="preserve"> </w:t>
      </w:r>
      <w:r w:rsidR="00951BC8" w:rsidRPr="00EB7F46">
        <w:t>interests</w:t>
      </w:r>
      <w:r w:rsidR="00E24065" w:rsidRPr="00EB7F46">
        <w:t xml:space="preserve"> </w:t>
      </w:r>
      <w:r w:rsidR="00951BC8" w:rsidRPr="00EB7F46">
        <w:t>of</w:t>
      </w:r>
      <w:r w:rsidR="00E24065" w:rsidRPr="00EB7F46">
        <w:t xml:space="preserve"> </w:t>
      </w:r>
      <w:r w:rsidR="00951BC8" w:rsidRPr="00EB7F46">
        <w:t>public</w:t>
      </w:r>
      <w:r w:rsidR="00E24065" w:rsidRPr="00EB7F46">
        <w:t xml:space="preserve"> </w:t>
      </w:r>
      <w:r w:rsidR="00951BC8" w:rsidRPr="00EB7F46">
        <w:t>safety,</w:t>
      </w:r>
      <w:r w:rsidR="00E24065" w:rsidRPr="00EB7F46">
        <w:t xml:space="preserve"> </w:t>
      </w:r>
      <w:r w:rsidR="00951BC8" w:rsidRPr="00EB7F46">
        <w:t>public</w:t>
      </w:r>
      <w:r w:rsidR="00E24065" w:rsidRPr="00EB7F46">
        <w:t xml:space="preserve"> </w:t>
      </w:r>
      <w:r w:rsidR="00951BC8" w:rsidRPr="00EB7F46">
        <w:t>health</w:t>
      </w:r>
      <w:r w:rsidR="00E24065" w:rsidRPr="00EB7F46">
        <w:t xml:space="preserve"> </w:t>
      </w:r>
      <w:r w:rsidR="00951BC8" w:rsidRPr="00EB7F46">
        <w:t>or</w:t>
      </w:r>
      <w:r w:rsidR="00E24065" w:rsidRPr="00EB7F46">
        <w:t xml:space="preserve"> </w:t>
      </w:r>
      <w:r w:rsidR="00951BC8" w:rsidRPr="00EB7F46">
        <w:t>public</w:t>
      </w:r>
      <w:r w:rsidR="00E24065" w:rsidRPr="00EB7F46">
        <w:t xml:space="preserve"> </w:t>
      </w:r>
      <w:r w:rsidR="00951BC8" w:rsidRPr="00EB7F46">
        <w:t>order;</w:t>
      </w:r>
    </w:p>
    <w:p w:rsidR="00951BC8" w:rsidRPr="00EB7F46" w:rsidRDefault="00951BC8" w:rsidP="00480160">
      <w:pPr>
        <w:pStyle w:val="H23G"/>
      </w:pPr>
      <w:bookmarkStart w:id="309" w:name="_Toc233624964"/>
      <w:bookmarkStart w:id="310" w:name="_Toc233625609"/>
      <w:bookmarkStart w:id="311" w:name="_Toc233625960"/>
      <w:bookmarkStart w:id="312" w:name="_Toc234236165"/>
      <w:bookmarkStart w:id="313" w:name="_Toc234236740"/>
      <w:bookmarkStart w:id="314" w:name="_Toc234237509"/>
      <w:bookmarkStart w:id="315" w:name="_Toc234237950"/>
      <w:r w:rsidRPr="00EB7F46">
        <w:tab/>
      </w:r>
      <w:r w:rsidRPr="00EB7F46">
        <w:tab/>
        <w:t>Subparagraph</w:t>
      </w:r>
      <w:r w:rsidR="00E24065" w:rsidRPr="00EB7F46">
        <w:t xml:space="preserve"> </w:t>
      </w:r>
      <w:r w:rsidRPr="00EB7F46">
        <w:t>(e):</w:t>
      </w:r>
      <w:r w:rsidR="00573593">
        <w:t xml:space="preserve"> </w:t>
      </w:r>
      <w:r w:rsidRPr="00EB7F46">
        <w:t>Measures</w:t>
      </w:r>
      <w:r w:rsidR="00E24065" w:rsidRPr="00EB7F46">
        <w:t xml:space="preserve"> </w:t>
      </w:r>
      <w:r w:rsidRPr="00EB7F46">
        <w:t>taken</w:t>
      </w:r>
      <w:r w:rsidR="00E24065" w:rsidRPr="00EB7F46">
        <w:t xml:space="preserve"> </w:t>
      </w:r>
      <w:r w:rsidRPr="00EB7F46">
        <w:t>to</w:t>
      </w:r>
      <w:r w:rsidR="00E24065" w:rsidRPr="00EB7F46">
        <w:t xml:space="preserve"> </w:t>
      </w:r>
      <w:r w:rsidRPr="00EB7F46">
        <w:t>ensure</w:t>
      </w:r>
      <w:r w:rsidR="00E24065" w:rsidRPr="00EB7F46">
        <w:t xml:space="preserve"> </w:t>
      </w:r>
      <w:r w:rsidRPr="00EB7F46">
        <w:t>economic,</w:t>
      </w:r>
      <w:r w:rsidR="00E24065" w:rsidRPr="00EB7F46">
        <w:t xml:space="preserve"> </w:t>
      </w:r>
      <w:r w:rsidRPr="00EB7F46">
        <w:t>social</w:t>
      </w:r>
      <w:r w:rsidR="00E24065" w:rsidRPr="00EB7F46">
        <w:t xml:space="preserve"> </w:t>
      </w:r>
      <w:r w:rsidRPr="00EB7F46">
        <w:t>and</w:t>
      </w:r>
      <w:r w:rsidR="00E24065" w:rsidRPr="00EB7F46">
        <w:t xml:space="preserve"> </w:t>
      </w:r>
      <w:r w:rsidRPr="00EB7F46">
        <w:t>cultural</w:t>
      </w:r>
      <w:bookmarkEnd w:id="312"/>
      <w:bookmarkEnd w:id="313"/>
      <w:bookmarkEnd w:id="314"/>
      <w:bookmarkEnd w:id="315"/>
      <w:r w:rsidR="00E24065" w:rsidRPr="00EB7F46">
        <w:t xml:space="preserve"> </w:t>
      </w:r>
      <w:bookmarkEnd w:id="309"/>
      <w:bookmarkEnd w:id="310"/>
      <w:bookmarkEnd w:id="311"/>
      <w:r w:rsidRPr="00EB7F46">
        <w:t>rights</w:t>
      </w:r>
    </w:p>
    <w:p w:rsidR="00951BC8" w:rsidRPr="00EB7F46" w:rsidRDefault="00951BC8" w:rsidP="00EB7F46">
      <w:pPr>
        <w:pStyle w:val="SingleTxtG"/>
      </w:pPr>
      <w:r w:rsidRPr="00EB7F46">
        <w:t>223.</w:t>
      </w:r>
      <w:r w:rsidRPr="00EB7F46">
        <w:tab/>
        <w:t>The</w:t>
      </w:r>
      <w:r w:rsidR="00E24065" w:rsidRPr="00EB7F46">
        <w:t xml:space="preserve"> </w:t>
      </w:r>
      <w:r w:rsidRPr="00EB7F46">
        <w:t>subparagraph</w:t>
      </w:r>
      <w:r w:rsidR="00E24065" w:rsidRPr="00EB7F46">
        <w:t xml:space="preserve"> </w:t>
      </w:r>
      <w:r w:rsidRPr="00EB7F46">
        <w:t>calls</w:t>
      </w:r>
      <w:r w:rsidR="00E24065" w:rsidRPr="00EB7F46">
        <w:t xml:space="preserve"> </w:t>
      </w:r>
      <w:r w:rsidRPr="00EB7F46">
        <w:t>on</w:t>
      </w:r>
      <w:r w:rsidR="00E24065" w:rsidRPr="00EB7F46">
        <w:t xml:space="preserve"> </w:t>
      </w:r>
      <w:r w:rsidRPr="00EB7F46">
        <w:t>states</w:t>
      </w:r>
      <w:r w:rsidR="00E24065" w:rsidRPr="00EB7F46">
        <w:t xml:space="preserve"> </w:t>
      </w:r>
      <w:r w:rsidRPr="00EB7F46">
        <w:t>parties</w:t>
      </w:r>
      <w:r w:rsidR="00E24065" w:rsidRPr="00EB7F46">
        <w:t xml:space="preserve"> </w:t>
      </w:r>
      <w:r w:rsidRPr="00EB7F46">
        <w:t>to</w:t>
      </w:r>
      <w:r w:rsidR="00E24065" w:rsidRPr="00EB7F46">
        <w:t xml:space="preserve"> </w:t>
      </w:r>
      <w:r w:rsidRPr="00EB7F46">
        <w:t>protect</w:t>
      </w:r>
      <w:r w:rsidR="00E24065" w:rsidRPr="00EB7F46">
        <w:t xml:space="preserve"> </w:t>
      </w:r>
      <w:r w:rsidRPr="00EB7F46">
        <w:t>economic,</w:t>
      </w:r>
      <w:r w:rsidR="00E24065" w:rsidRPr="00EB7F46">
        <w:t xml:space="preserve"> </w:t>
      </w:r>
      <w:r w:rsidRPr="00EB7F46">
        <w:t>social</w:t>
      </w:r>
      <w:r w:rsidR="00E24065" w:rsidRPr="00EB7F46">
        <w:t xml:space="preserve"> </w:t>
      </w:r>
      <w:r w:rsidRPr="00EB7F46">
        <w:t>and</w:t>
      </w:r>
      <w:r w:rsidR="00E24065" w:rsidRPr="00EB7F46">
        <w:t xml:space="preserve"> </w:t>
      </w:r>
      <w:r w:rsidRPr="00EB7F46">
        <w:t>cultural</w:t>
      </w:r>
      <w:r w:rsidR="00E24065" w:rsidRPr="00EB7F46">
        <w:t xml:space="preserve"> </w:t>
      </w:r>
      <w:r w:rsidRPr="00EB7F46">
        <w:t>rights.</w:t>
      </w:r>
      <w:r w:rsidR="00E24065" w:rsidRPr="00EB7F46">
        <w:t xml:space="preserve"> </w:t>
      </w:r>
      <w:r w:rsidRPr="00EB7F46">
        <w:t>The</w:t>
      </w:r>
      <w:r w:rsidR="00E24065" w:rsidRPr="00EB7F46">
        <w:t xml:space="preserve"> </w:t>
      </w:r>
      <w:r w:rsidRPr="00EB7F46">
        <w:t>Constitution</w:t>
      </w:r>
      <w:r w:rsidR="00E24065" w:rsidRPr="00EB7F46">
        <w:t xml:space="preserve"> </w:t>
      </w:r>
      <w:r w:rsidRPr="00EB7F46">
        <w:t>of</w:t>
      </w:r>
      <w:r w:rsidR="00E24065" w:rsidRPr="00EB7F46">
        <w:t xml:space="preserve"> </w:t>
      </w:r>
      <w:r w:rsidRPr="00EB7F46">
        <w:t>Rwanda,</w:t>
      </w:r>
      <w:r w:rsidR="00E24065" w:rsidRPr="00EB7F46">
        <w:t xml:space="preserve"> </w:t>
      </w:r>
      <w:r w:rsidRPr="00EB7F46">
        <w:t>as</w:t>
      </w:r>
      <w:r w:rsidR="00E24065" w:rsidRPr="00EB7F46">
        <w:t xml:space="preserve"> </w:t>
      </w:r>
      <w:r w:rsidRPr="00EB7F46">
        <w:t>amended</w:t>
      </w:r>
      <w:r w:rsidR="00E24065" w:rsidRPr="00EB7F46">
        <w:t xml:space="preserve"> </w:t>
      </w:r>
      <w:r w:rsidRPr="00EB7F46">
        <w:t>to</w:t>
      </w:r>
      <w:r w:rsidR="00E24065" w:rsidRPr="00EB7F46">
        <w:t xml:space="preserve"> </w:t>
      </w:r>
      <w:r w:rsidRPr="00EB7F46">
        <w:t>date,</w:t>
      </w:r>
      <w:r w:rsidR="00E24065" w:rsidRPr="00EB7F46">
        <w:t xml:space="preserve"> </w:t>
      </w:r>
      <w:r w:rsidRPr="00EB7F46">
        <w:t>recognises</w:t>
      </w:r>
      <w:r w:rsidR="00E24065" w:rsidRPr="00EB7F46">
        <w:t xml:space="preserve"> </w:t>
      </w:r>
      <w:r w:rsidRPr="00EB7F46">
        <w:t>socio-economic</w:t>
      </w:r>
      <w:r w:rsidR="00E24065" w:rsidRPr="00EB7F46">
        <w:t xml:space="preserve"> </w:t>
      </w:r>
      <w:r w:rsidRPr="00EB7F46">
        <w:t>rights</w:t>
      </w:r>
      <w:r w:rsidR="00E24065" w:rsidRPr="00EB7F46">
        <w:t xml:space="preserve"> </w:t>
      </w:r>
      <w:r w:rsidRPr="00EB7F46">
        <w:t>as</w:t>
      </w:r>
      <w:r w:rsidR="00E24065" w:rsidRPr="00EB7F46">
        <w:t xml:space="preserve"> </w:t>
      </w:r>
      <w:r w:rsidRPr="00EB7F46">
        <w:t>part</w:t>
      </w:r>
      <w:r w:rsidR="00E24065" w:rsidRPr="00EB7F46">
        <w:t xml:space="preserve"> </w:t>
      </w:r>
      <w:r w:rsidRPr="00EB7F46">
        <w:t>of</w:t>
      </w:r>
      <w:r w:rsidR="00E24065" w:rsidRPr="00EB7F46">
        <w:t xml:space="preserve"> </w:t>
      </w:r>
      <w:r w:rsidRPr="00EB7F46">
        <w:t>the</w:t>
      </w:r>
      <w:r w:rsidR="00E24065" w:rsidRPr="00EB7F46">
        <w:t xml:space="preserve"> </w:t>
      </w:r>
      <w:r w:rsidRPr="00EB7F46">
        <w:t>indivisible</w:t>
      </w:r>
      <w:r w:rsidR="00E24065" w:rsidRPr="00EB7F46">
        <w:t xml:space="preserve"> </w:t>
      </w:r>
      <w:r w:rsidRPr="00EB7F46">
        <w:t>group</w:t>
      </w:r>
      <w:r w:rsidR="00E24065" w:rsidRPr="00EB7F46">
        <w:t xml:space="preserve"> </w:t>
      </w:r>
      <w:r w:rsidRPr="00EB7F46">
        <w:t>of</w:t>
      </w:r>
      <w:r w:rsidR="00E24065" w:rsidRPr="00EB7F46">
        <w:t xml:space="preserve"> </w:t>
      </w:r>
      <w:r w:rsidRPr="00EB7F46">
        <w:t>rights</w:t>
      </w:r>
      <w:r w:rsidR="00E24065" w:rsidRPr="00EB7F46">
        <w:t xml:space="preserve"> </w:t>
      </w:r>
      <w:r w:rsidRPr="00EB7F46">
        <w:t>that</w:t>
      </w:r>
      <w:r w:rsidR="00E24065" w:rsidRPr="00EB7F46">
        <w:t xml:space="preserve"> </w:t>
      </w:r>
      <w:r w:rsidRPr="00EB7F46">
        <w:t>guarantee</w:t>
      </w:r>
      <w:r w:rsidR="00E24065" w:rsidRPr="00EB7F46">
        <w:t xml:space="preserve"> </w:t>
      </w:r>
      <w:r w:rsidRPr="00EB7F46">
        <w:t>human</w:t>
      </w:r>
      <w:r w:rsidR="00E24065" w:rsidRPr="00EB7F46">
        <w:t xml:space="preserve"> </w:t>
      </w:r>
      <w:r w:rsidRPr="00EB7F46">
        <w:t>dignity</w:t>
      </w:r>
      <w:r w:rsidR="00E24065" w:rsidRPr="00EB7F46">
        <w:t xml:space="preserve"> </w:t>
      </w:r>
      <w:r w:rsidRPr="00EB7F46">
        <w:t>and</w:t>
      </w:r>
      <w:r w:rsidR="00E24065" w:rsidRPr="00EB7F46">
        <w:t xml:space="preserve"> </w:t>
      </w:r>
      <w:r w:rsidRPr="00EB7F46">
        <w:t>meaningful</w:t>
      </w:r>
      <w:r w:rsidR="00E24065" w:rsidRPr="00EB7F46">
        <w:t xml:space="preserve"> </w:t>
      </w:r>
      <w:r w:rsidRPr="00EB7F46">
        <w:t>life.</w:t>
      </w:r>
      <w:r w:rsidR="00E24065" w:rsidRPr="00EB7F46">
        <w:t xml:space="preserve"> </w:t>
      </w:r>
      <w:r w:rsidRPr="00EB7F46">
        <w:t>Below</w:t>
      </w:r>
      <w:r w:rsidR="00E24065" w:rsidRPr="00EB7F46">
        <w:t xml:space="preserve"> </w:t>
      </w:r>
      <w:r w:rsidRPr="00EB7F46">
        <w:t>is</w:t>
      </w:r>
      <w:r w:rsidR="00E24065" w:rsidRPr="00EB7F46">
        <w:t xml:space="preserve"> </w:t>
      </w:r>
      <w:r w:rsidRPr="00EB7F46">
        <w:t>a</w:t>
      </w:r>
      <w:r w:rsidR="00E24065" w:rsidRPr="00EB7F46">
        <w:t xml:space="preserve"> </w:t>
      </w:r>
      <w:r w:rsidRPr="00EB7F46">
        <w:t>systematic</w:t>
      </w:r>
      <w:r w:rsidR="00E24065" w:rsidRPr="00EB7F46">
        <w:t xml:space="preserve"> </w:t>
      </w:r>
      <w:r w:rsidRPr="00EB7F46">
        <w:t>presentation</w:t>
      </w:r>
      <w:r w:rsidR="00E24065" w:rsidRPr="00EB7F46">
        <w:t xml:space="preserve"> </w:t>
      </w:r>
      <w:r w:rsidRPr="00EB7F46">
        <w:t>of</w:t>
      </w:r>
      <w:r w:rsidR="00E24065" w:rsidRPr="00EB7F46">
        <w:t xml:space="preserve"> </w:t>
      </w:r>
      <w:r w:rsidRPr="00EB7F46">
        <w:t>each</w:t>
      </w:r>
      <w:r w:rsidR="00E24065" w:rsidRPr="00EB7F46">
        <w:t xml:space="preserve"> </w:t>
      </w:r>
      <w:r w:rsidRPr="00EB7F46">
        <w:t>right</w:t>
      </w:r>
      <w:r w:rsidR="00E24065" w:rsidRPr="00EB7F46">
        <w:t xml:space="preserve"> </w:t>
      </w:r>
      <w:r w:rsidRPr="00EB7F46">
        <w:t>and</w:t>
      </w:r>
      <w:r w:rsidR="00E24065" w:rsidRPr="00EB7F46">
        <w:t xml:space="preserve"> </w:t>
      </w:r>
      <w:r w:rsidRPr="00EB7F46">
        <w:t>its</w:t>
      </w:r>
      <w:r w:rsidR="00E24065" w:rsidRPr="00EB7F46">
        <w:t xml:space="preserve"> </w:t>
      </w:r>
      <w:r w:rsidRPr="00EB7F46">
        <w:t>provision</w:t>
      </w:r>
      <w:r w:rsidR="00E24065" w:rsidRPr="00EB7F46">
        <w:t xml:space="preserve"> </w:t>
      </w:r>
      <w:r w:rsidRPr="00EB7F46">
        <w:t>in</w:t>
      </w:r>
      <w:r w:rsidR="00E24065" w:rsidRPr="00EB7F46">
        <w:t xml:space="preserve"> </w:t>
      </w:r>
      <w:r w:rsidRPr="00EB7F46">
        <w:t>the</w:t>
      </w:r>
      <w:r w:rsidR="00E24065" w:rsidRPr="00EB7F46">
        <w:t xml:space="preserve"> </w:t>
      </w:r>
      <w:r w:rsidRPr="00EB7F46">
        <w:t>Rwandan</w:t>
      </w:r>
      <w:r w:rsidR="00E24065" w:rsidRPr="00EB7F46">
        <w:t xml:space="preserve"> </w:t>
      </w:r>
      <w:r w:rsidRPr="00EB7F46">
        <w:t>legal</w:t>
      </w:r>
      <w:r w:rsidR="00E24065" w:rsidRPr="00EB7F46">
        <w:t xml:space="preserve"> </w:t>
      </w:r>
      <w:r w:rsidRPr="00EB7F46">
        <w:t>framework.</w:t>
      </w:r>
      <w:r w:rsidR="00E24065" w:rsidRPr="00EB7F46">
        <w:t xml:space="preserve"> </w:t>
      </w:r>
    </w:p>
    <w:p w:rsidR="00951BC8" w:rsidRPr="00461A15" w:rsidRDefault="00480160" w:rsidP="00480160">
      <w:pPr>
        <w:pStyle w:val="H4G"/>
      </w:pPr>
      <w:r>
        <w:tab/>
      </w:r>
      <w:r>
        <w:tab/>
      </w:r>
      <w:r w:rsidR="00951BC8" w:rsidRPr="00461A15">
        <w:t>Labour</w:t>
      </w:r>
    </w:p>
    <w:p w:rsidR="00951BC8" w:rsidRPr="00461A15" w:rsidRDefault="00951BC8" w:rsidP="00480160">
      <w:pPr>
        <w:pStyle w:val="SingleTxtG"/>
      </w:pPr>
      <w:r w:rsidRPr="00461A15">
        <w:t>224.</w:t>
      </w:r>
      <w:r w:rsidRPr="00461A15">
        <w:tab/>
      </w:r>
      <w:r w:rsidRPr="00461A15">
        <w:rPr>
          <w:szCs w:val="24"/>
        </w:rPr>
        <w:t>The</w:t>
      </w:r>
      <w:r w:rsidR="00E24065">
        <w:t xml:space="preserve"> </w:t>
      </w:r>
      <w:r w:rsidRPr="00461A15">
        <w:t>right</w:t>
      </w:r>
      <w:r w:rsidR="00E24065">
        <w:t xml:space="preserve"> </w:t>
      </w:r>
      <w:r w:rsidRPr="00461A15">
        <w:t>to</w:t>
      </w:r>
      <w:r w:rsidR="00E24065">
        <w:t xml:space="preserve"> </w:t>
      </w:r>
      <w:r w:rsidRPr="00461A15">
        <w:t>work,</w:t>
      </w:r>
      <w:r w:rsidR="00E24065">
        <w:t xml:space="preserve"> </w:t>
      </w:r>
      <w:r w:rsidRPr="00461A15">
        <w:t>to</w:t>
      </w:r>
      <w:r w:rsidR="00E24065">
        <w:t xml:space="preserve"> </w:t>
      </w:r>
      <w:r w:rsidRPr="00461A15">
        <w:t>free</w:t>
      </w:r>
      <w:r w:rsidR="00E24065">
        <w:t xml:space="preserve"> </w:t>
      </w:r>
      <w:r w:rsidRPr="00461A15">
        <w:t>choice</w:t>
      </w:r>
      <w:r w:rsidR="00E24065">
        <w:t xml:space="preserve"> </w:t>
      </w:r>
      <w:r w:rsidRPr="00461A15">
        <w:t>of</w:t>
      </w:r>
      <w:r w:rsidR="00E24065">
        <w:t xml:space="preserve"> </w:t>
      </w:r>
      <w:r w:rsidRPr="00461A15">
        <w:t>employment,</w:t>
      </w:r>
      <w:r w:rsidR="00E24065">
        <w:t xml:space="preserve"> </w:t>
      </w:r>
      <w:r w:rsidRPr="00461A15">
        <w:t>to</w:t>
      </w:r>
      <w:r w:rsidR="00E24065">
        <w:t xml:space="preserve"> </w:t>
      </w:r>
      <w:r w:rsidRPr="00461A15">
        <w:t>just</w:t>
      </w:r>
      <w:r w:rsidR="00E24065">
        <w:t xml:space="preserve"> </w:t>
      </w:r>
      <w:r w:rsidRPr="00461A15">
        <w:t>and</w:t>
      </w:r>
      <w:r w:rsidR="00E24065">
        <w:t xml:space="preserve"> </w:t>
      </w:r>
      <w:r w:rsidRPr="00461A15">
        <w:t>favourable</w:t>
      </w:r>
      <w:r w:rsidR="00E24065">
        <w:t xml:space="preserve"> </w:t>
      </w:r>
      <w:r w:rsidRPr="00461A15">
        <w:t>conditions</w:t>
      </w:r>
      <w:r w:rsidR="00E24065">
        <w:t xml:space="preserve"> </w:t>
      </w:r>
      <w:r w:rsidRPr="00461A15">
        <w:t>of</w:t>
      </w:r>
      <w:r w:rsidR="00E24065">
        <w:t xml:space="preserve"> </w:t>
      </w:r>
      <w:r w:rsidRPr="00461A15">
        <w:t>work,</w:t>
      </w:r>
      <w:r w:rsidR="00E24065">
        <w:t xml:space="preserve"> </w:t>
      </w:r>
      <w:r w:rsidRPr="00461A15">
        <w:t>protection</w:t>
      </w:r>
      <w:r w:rsidR="00E24065">
        <w:t xml:space="preserve"> </w:t>
      </w:r>
      <w:r w:rsidRPr="00461A15">
        <w:t>against</w:t>
      </w:r>
      <w:r w:rsidR="00E24065">
        <w:t xml:space="preserve"> </w:t>
      </w:r>
      <w:r w:rsidRPr="00461A15">
        <w:t>unemployment,</w:t>
      </w:r>
      <w:r w:rsidR="00E24065">
        <w:t xml:space="preserve"> </w:t>
      </w:r>
      <w:r w:rsidRPr="00461A15">
        <w:t>to</w:t>
      </w:r>
      <w:r w:rsidR="00E24065">
        <w:t xml:space="preserve"> </w:t>
      </w:r>
      <w:r w:rsidRPr="00461A15">
        <w:t>equal</w:t>
      </w:r>
      <w:r w:rsidR="00E24065">
        <w:t xml:space="preserve"> </w:t>
      </w:r>
      <w:r w:rsidRPr="00461A15">
        <w:t>pay</w:t>
      </w:r>
      <w:r w:rsidR="00E24065">
        <w:t xml:space="preserve"> </w:t>
      </w:r>
      <w:r w:rsidRPr="00461A15">
        <w:t>for</w:t>
      </w:r>
      <w:r w:rsidR="00E24065">
        <w:t xml:space="preserve"> </w:t>
      </w:r>
      <w:r w:rsidRPr="00461A15">
        <w:t>equal</w:t>
      </w:r>
      <w:r w:rsidR="00E24065">
        <w:t xml:space="preserve"> </w:t>
      </w:r>
      <w:r w:rsidRPr="00461A15">
        <w:t>work</w:t>
      </w:r>
      <w:r w:rsidR="00E24065">
        <w:t xml:space="preserve"> </w:t>
      </w:r>
      <w:r w:rsidRPr="00461A15">
        <w:t>and</w:t>
      </w:r>
      <w:r w:rsidR="00E24065">
        <w:t xml:space="preserve"> </w:t>
      </w:r>
      <w:r w:rsidRPr="00461A15">
        <w:t>to</w:t>
      </w:r>
      <w:r w:rsidR="00E24065">
        <w:t xml:space="preserve"> </w:t>
      </w:r>
      <w:r w:rsidRPr="00461A15">
        <w:t>just</w:t>
      </w:r>
      <w:r w:rsidR="00E24065">
        <w:t xml:space="preserve"> </w:t>
      </w:r>
      <w:r w:rsidRPr="00461A15">
        <w:t>and</w:t>
      </w:r>
      <w:r w:rsidR="00E24065">
        <w:t xml:space="preserve"> </w:t>
      </w:r>
      <w:r w:rsidRPr="00461A15">
        <w:t>favourable</w:t>
      </w:r>
      <w:r w:rsidR="00E24065">
        <w:t xml:space="preserve"> </w:t>
      </w:r>
      <w:r w:rsidRPr="00461A15">
        <w:t>remuneration</w:t>
      </w:r>
      <w:r w:rsidR="00E24065">
        <w:t xml:space="preserve"> </w:t>
      </w:r>
      <w:r w:rsidRPr="00461A15">
        <w:t>are</w:t>
      </w:r>
      <w:r w:rsidR="00E24065">
        <w:t xml:space="preserve"> </w:t>
      </w:r>
      <w:r w:rsidRPr="00461A15">
        <w:t>all</w:t>
      </w:r>
      <w:r w:rsidR="00E24065">
        <w:t xml:space="preserve"> </w:t>
      </w:r>
      <w:r w:rsidRPr="00461A15">
        <w:t>guaranteed</w:t>
      </w:r>
      <w:r w:rsidR="00E24065">
        <w:t xml:space="preserve"> </w:t>
      </w:r>
      <w:r w:rsidRPr="00461A15">
        <w:t>under</w:t>
      </w:r>
      <w:r w:rsidR="00E24065">
        <w:t xml:space="preserve"> </w:t>
      </w:r>
      <w:r w:rsidRPr="00461A15">
        <w:t>the</w:t>
      </w:r>
      <w:r w:rsidR="00E24065">
        <w:t xml:space="preserve"> </w:t>
      </w:r>
      <w:r w:rsidRPr="00461A15">
        <w:t>Constitution.</w:t>
      </w:r>
      <w:r w:rsidR="00E24065">
        <w:t xml:space="preserve"> </w:t>
      </w:r>
      <w:r w:rsidRPr="00461A15">
        <w:t>Article</w:t>
      </w:r>
      <w:r w:rsidR="00E24065">
        <w:t xml:space="preserve"> </w:t>
      </w:r>
      <w:r w:rsidRPr="00461A15">
        <w:t>38</w:t>
      </w:r>
      <w:r w:rsidR="00E24065">
        <w:t xml:space="preserve"> </w:t>
      </w:r>
      <w:r w:rsidRPr="00461A15">
        <w:t>states</w:t>
      </w:r>
      <w:r w:rsidR="00E24065">
        <w:t xml:space="preserve"> </w:t>
      </w:r>
      <w:r w:rsidRPr="00461A15">
        <w:t>that</w:t>
      </w:r>
      <w:r w:rsidR="00E24065">
        <w:t xml:space="preserve"> </w:t>
      </w:r>
      <w:r w:rsidRPr="00461A15">
        <w:t>every</w:t>
      </w:r>
      <w:r w:rsidR="00E24065">
        <w:t xml:space="preserve"> </w:t>
      </w:r>
      <w:r w:rsidRPr="00461A15">
        <w:t>person</w:t>
      </w:r>
      <w:r w:rsidR="00E24065">
        <w:t xml:space="preserve"> </w:t>
      </w:r>
      <w:r w:rsidRPr="00461A15">
        <w:t>has</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free</w:t>
      </w:r>
      <w:r w:rsidR="00E24065">
        <w:t xml:space="preserve"> </w:t>
      </w:r>
      <w:r w:rsidRPr="00461A15">
        <w:t>choice</w:t>
      </w:r>
      <w:r w:rsidR="00E24065">
        <w:t xml:space="preserve"> </w:t>
      </w:r>
      <w:r w:rsidRPr="00461A15">
        <w:t>of</w:t>
      </w:r>
      <w:r w:rsidR="00E24065">
        <w:t xml:space="preserve"> </w:t>
      </w:r>
      <w:r w:rsidRPr="00461A15">
        <w:t>employment.</w:t>
      </w:r>
      <w:r w:rsidR="00E24065">
        <w:t xml:space="preserve"> </w:t>
      </w:r>
      <w:r w:rsidRPr="00461A15">
        <w:t>Persons</w:t>
      </w:r>
      <w:r w:rsidR="00E24065">
        <w:t xml:space="preserve"> </w:t>
      </w:r>
      <w:r w:rsidRPr="00461A15">
        <w:t>with</w:t>
      </w:r>
      <w:r w:rsidR="00E24065">
        <w:t xml:space="preserve"> </w:t>
      </w:r>
      <w:r w:rsidRPr="00461A15">
        <w:t>the</w:t>
      </w:r>
      <w:r w:rsidR="00E24065">
        <w:t xml:space="preserve"> </w:t>
      </w:r>
      <w:r w:rsidRPr="00461A15">
        <w:t>same</w:t>
      </w:r>
      <w:r w:rsidR="00E24065">
        <w:t xml:space="preserve"> </w:t>
      </w:r>
      <w:r w:rsidRPr="00461A15">
        <w:t>competence</w:t>
      </w:r>
      <w:r w:rsidR="00E24065">
        <w:t xml:space="preserve"> </w:t>
      </w:r>
      <w:r w:rsidRPr="00461A15">
        <w:t>and</w:t>
      </w:r>
      <w:r w:rsidR="00E24065">
        <w:t xml:space="preserve"> </w:t>
      </w:r>
      <w:r w:rsidRPr="00461A15">
        <w:t>ability</w:t>
      </w:r>
      <w:r w:rsidR="00E24065">
        <w:t xml:space="preserve"> </w:t>
      </w:r>
      <w:r w:rsidRPr="00461A15">
        <w:t>have</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equal</w:t>
      </w:r>
      <w:r w:rsidR="00E24065">
        <w:t xml:space="preserve"> </w:t>
      </w:r>
      <w:r w:rsidRPr="00461A15">
        <w:t>pay</w:t>
      </w:r>
      <w:r w:rsidR="00E24065">
        <w:t xml:space="preserve"> </w:t>
      </w:r>
      <w:r w:rsidRPr="00461A15">
        <w:t>for</w:t>
      </w:r>
      <w:r w:rsidR="00E24065">
        <w:t xml:space="preserve"> </w:t>
      </w:r>
      <w:r w:rsidRPr="00461A15">
        <w:t>equal</w:t>
      </w:r>
      <w:r w:rsidR="00E24065">
        <w:t xml:space="preserve"> </w:t>
      </w:r>
      <w:r w:rsidRPr="00461A15">
        <w:t>work</w:t>
      </w:r>
      <w:r w:rsidR="00E24065">
        <w:t xml:space="preserve"> </w:t>
      </w:r>
      <w:r w:rsidRPr="00461A15">
        <w:t>without</w:t>
      </w:r>
      <w:r w:rsidR="00E24065">
        <w:t xml:space="preserve"> </w:t>
      </w:r>
      <w:r w:rsidRPr="00461A15">
        <w:t>discrimination.</w:t>
      </w:r>
      <w:r w:rsidR="00480160">
        <w:rPr>
          <w:rStyle w:val="FootnoteReference"/>
        </w:rPr>
        <w:footnoteReference w:id="105"/>
      </w:r>
      <w:r w:rsidR="00E24065">
        <w:t xml:space="preserve"> </w:t>
      </w:r>
      <w:r w:rsidRPr="00461A15">
        <w:t>Violations</w:t>
      </w:r>
      <w:r w:rsidR="00E24065">
        <w:t xml:space="preserve"> </w:t>
      </w:r>
      <w:r w:rsidRPr="00461A15">
        <w:t>against</w:t>
      </w:r>
      <w:r w:rsidR="00E24065">
        <w:t xml:space="preserve"> </w:t>
      </w:r>
      <w:r w:rsidRPr="00461A15">
        <w:t>these</w:t>
      </w:r>
      <w:r w:rsidR="00E24065">
        <w:t xml:space="preserve"> </w:t>
      </w:r>
      <w:r w:rsidRPr="00461A15">
        <w:t>rights</w:t>
      </w:r>
      <w:r w:rsidR="00E24065">
        <w:t xml:space="preserve"> </w:t>
      </w:r>
      <w:r w:rsidRPr="00461A15">
        <w:t>are</w:t>
      </w:r>
      <w:r w:rsidR="00E24065">
        <w:t xml:space="preserve"> </w:t>
      </w:r>
      <w:r w:rsidRPr="00461A15">
        <w:t>handled</w:t>
      </w:r>
      <w:r w:rsidR="00E24065">
        <w:t xml:space="preserve"> </w:t>
      </w:r>
      <w:r w:rsidRPr="00461A15">
        <w:t>by</w:t>
      </w:r>
      <w:r w:rsidR="00E24065">
        <w:t xml:space="preserve"> </w:t>
      </w:r>
      <w:r w:rsidRPr="00461A15">
        <w:t>inspectors</w:t>
      </w:r>
      <w:r w:rsidR="00E24065">
        <w:t xml:space="preserve"> </w:t>
      </w:r>
      <w:r w:rsidRPr="00461A15">
        <w:t>of</w:t>
      </w:r>
      <w:r w:rsidR="00E24065">
        <w:t xml:space="preserve"> </w:t>
      </w:r>
      <w:r w:rsidRPr="00461A15">
        <w:t>labour</w:t>
      </w:r>
      <w:r w:rsidR="00E24065">
        <w:t xml:space="preserve"> </w:t>
      </w:r>
      <w:r w:rsidRPr="00461A15">
        <w:t>(who</w:t>
      </w:r>
      <w:r w:rsidR="00E24065">
        <w:t xml:space="preserve"> </w:t>
      </w:r>
      <w:r w:rsidRPr="00461A15">
        <w:t>is</w:t>
      </w:r>
      <w:r w:rsidR="00E24065">
        <w:t xml:space="preserve"> </w:t>
      </w:r>
      <w:r w:rsidRPr="00461A15">
        <w:t>a</w:t>
      </w:r>
      <w:r w:rsidR="00E24065">
        <w:t xml:space="preserve"> </w:t>
      </w:r>
      <w:r w:rsidRPr="00461A15">
        <w:t>public</w:t>
      </w:r>
      <w:r w:rsidR="00E24065">
        <w:t xml:space="preserve"> </w:t>
      </w:r>
      <w:r w:rsidRPr="00461A15">
        <w:t>officer</w:t>
      </w:r>
      <w:r w:rsidR="00E24065">
        <w:t xml:space="preserve"> </w:t>
      </w:r>
      <w:r w:rsidRPr="00461A15">
        <w:t>working</w:t>
      </w:r>
      <w:r w:rsidR="00E24065">
        <w:t xml:space="preserve"> </w:t>
      </w:r>
      <w:r w:rsidRPr="00461A15">
        <w:t>under</w:t>
      </w:r>
      <w:r w:rsidR="00E24065">
        <w:t xml:space="preserve"> </w:t>
      </w:r>
      <w:r w:rsidRPr="00461A15">
        <w:t>the</w:t>
      </w:r>
      <w:r w:rsidR="00E24065">
        <w:t xml:space="preserve"> </w:t>
      </w:r>
      <w:r w:rsidRPr="00461A15">
        <w:t>Ministry</w:t>
      </w:r>
      <w:r w:rsidR="00E24065">
        <w:t xml:space="preserve"> </w:t>
      </w:r>
      <w:r w:rsidRPr="00461A15">
        <w:t>of</w:t>
      </w:r>
      <w:r w:rsidR="00E24065">
        <w:t xml:space="preserve"> </w:t>
      </w:r>
      <w:r w:rsidRPr="00461A15">
        <w:t>Public</w:t>
      </w:r>
      <w:r w:rsidR="00E24065">
        <w:t xml:space="preserve"> </w:t>
      </w:r>
      <w:r w:rsidRPr="00461A15">
        <w:t>Service</w:t>
      </w:r>
      <w:r w:rsidR="00E24065">
        <w:t xml:space="preserve"> </w:t>
      </w:r>
      <w:r w:rsidRPr="00461A15">
        <w:t>and</w:t>
      </w:r>
      <w:r w:rsidR="00E24065">
        <w:t xml:space="preserve"> </w:t>
      </w:r>
      <w:r w:rsidRPr="00461A15">
        <w:t>Labour)</w:t>
      </w:r>
      <w:r w:rsidR="00E24065">
        <w:t xml:space="preserve"> </w:t>
      </w:r>
      <w:r w:rsidRPr="00461A15">
        <w:t>at</w:t>
      </w:r>
      <w:r w:rsidR="00E24065">
        <w:t xml:space="preserve"> </w:t>
      </w:r>
      <w:r w:rsidRPr="00461A15">
        <w:t>the</w:t>
      </w:r>
      <w:r w:rsidR="00E24065">
        <w:t xml:space="preserve"> </w:t>
      </w:r>
      <w:r w:rsidRPr="00461A15">
        <w:t>preliminary</w:t>
      </w:r>
      <w:r w:rsidR="00E24065">
        <w:t xml:space="preserve"> </w:t>
      </w:r>
      <w:r w:rsidRPr="00461A15">
        <w:t>phase</w:t>
      </w:r>
      <w:r w:rsidR="00E24065">
        <w:t xml:space="preserve"> </w:t>
      </w:r>
      <w:r w:rsidRPr="00461A15">
        <w:t>from</w:t>
      </w:r>
      <w:r w:rsidR="00E24065">
        <w:t xml:space="preserve"> </w:t>
      </w:r>
      <w:r w:rsidRPr="00461A15">
        <w:t>where</w:t>
      </w:r>
      <w:r w:rsidR="00E24065">
        <w:t xml:space="preserve"> </w:t>
      </w:r>
      <w:r w:rsidRPr="00461A15">
        <w:t>they</w:t>
      </w:r>
      <w:r w:rsidR="00E24065">
        <w:t xml:space="preserve"> </w:t>
      </w:r>
      <w:r w:rsidRPr="00461A15">
        <w:t>are</w:t>
      </w:r>
      <w:r w:rsidR="00E24065">
        <w:t xml:space="preserve"> </w:t>
      </w:r>
      <w:r w:rsidRPr="00461A15">
        <w:t>addressed</w:t>
      </w:r>
      <w:r w:rsidR="00E24065">
        <w:t xml:space="preserve"> </w:t>
      </w:r>
      <w:r w:rsidRPr="00461A15">
        <w:t>to</w:t>
      </w:r>
      <w:r w:rsidR="00E24065">
        <w:t xml:space="preserve"> </w:t>
      </w:r>
      <w:r w:rsidRPr="00461A15">
        <w:t>the</w:t>
      </w:r>
      <w:r w:rsidR="00E24065">
        <w:t xml:space="preserve"> </w:t>
      </w:r>
      <w:r w:rsidRPr="00461A15">
        <w:t>courts</w:t>
      </w:r>
      <w:r w:rsidR="00E24065">
        <w:t xml:space="preserve"> </w:t>
      </w:r>
      <w:r w:rsidRPr="00461A15">
        <w:t>of</w:t>
      </w:r>
      <w:r w:rsidR="00E24065">
        <w:t xml:space="preserve"> </w:t>
      </w:r>
      <w:r w:rsidRPr="00461A15">
        <w:t>law.</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work</w:t>
      </w:r>
      <w:r w:rsidR="00E24065">
        <w:t xml:space="preserve"> </w:t>
      </w:r>
      <w:r w:rsidRPr="00461A15">
        <w:t>and</w:t>
      </w:r>
      <w:r w:rsidR="00E24065">
        <w:t xml:space="preserve"> </w:t>
      </w:r>
      <w:r w:rsidRPr="00461A15">
        <w:t>freedom</w:t>
      </w:r>
      <w:r w:rsidR="00E24065">
        <w:t xml:space="preserve"> </w:t>
      </w:r>
      <w:r w:rsidRPr="00461A15">
        <w:t>of</w:t>
      </w:r>
      <w:r w:rsidR="00E24065">
        <w:t xml:space="preserve"> </w:t>
      </w:r>
      <w:r w:rsidRPr="00461A15">
        <w:t>choice</w:t>
      </w:r>
      <w:r w:rsidR="00E24065">
        <w:t xml:space="preserve"> </w:t>
      </w:r>
      <w:r w:rsidRPr="00461A15">
        <w:t>of</w:t>
      </w:r>
      <w:r w:rsidR="00E24065">
        <w:t xml:space="preserve"> </w:t>
      </w:r>
      <w:r w:rsidRPr="00461A15">
        <w:t>employment</w:t>
      </w:r>
      <w:r w:rsidR="00E24065">
        <w:t xml:space="preserve"> </w:t>
      </w:r>
      <w:r w:rsidRPr="00461A15">
        <w:t>is</w:t>
      </w:r>
      <w:r w:rsidR="00E24065">
        <w:t xml:space="preserve"> </w:t>
      </w:r>
      <w:r w:rsidRPr="00461A15">
        <w:t>further</w:t>
      </w:r>
      <w:r w:rsidR="00E24065">
        <w:t xml:space="preserve"> </w:t>
      </w:r>
      <w:r w:rsidRPr="00461A15">
        <w:t>provided</w:t>
      </w:r>
      <w:r w:rsidR="00E24065">
        <w:t xml:space="preserve"> </w:t>
      </w:r>
      <w:r w:rsidRPr="00461A15">
        <w:t>under</w:t>
      </w:r>
      <w:r w:rsidR="00E24065">
        <w:t xml:space="preserve"> </w:t>
      </w:r>
      <w:r w:rsidRPr="00461A15">
        <w:t>the</w:t>
      </w:r>
      <w:r w:rsidR="00E24065">
        <w:t xml:space="preserve"> </w:t>
      </w:r>
      <w:r w:rsidRPr="00461A15">
        <w:t>labour</w:t>
      </w:r>
      <w:r w:rsidR="00E24065">
        <w:t xml:space="preserve"> </w:t>
      </w:r>
      <w:r w:rsidRPr="00461A15">
        <w:t>and</w:t>
      </w:r>
      <w:r w:rsidR="00E24065">
        <w:t xml:space="preserve"> </w:t>
      </w:r>
      <w:r w:rsidRPr="00461A15">
        <w:t>public</w:t>
      </w:r>
      <w:r w:rsidR="00E24065">
        <w:t xml:space="preserve"> </w:t>
      </w:r>
      <w:r w:rsidRPr="00461A15">
        <w:t>service</w:t>
      </w:r>
      <w:r w:rsidR="00E24065">
        <w:t xml:space="preserve"> </w:t>
      </w:r>
      <w:r w:rsidRPr="00461A15">
        <w:t>code.</w:t>
      </w:r>
      <w:r w:rsidR="00E24065">
        <w:t xml:space="preserve"> </w:t>
      </w:r>
      <w:r w:rsidRPr="00461A15">
        <w:t>Rwanda</w:t>
      </w:r>
      <w:r w:rsidR="00E24065">
        <w:t xml:space="preserve"> </w:t>
      </w:r>
      <w:r w:rsidRPr="00461A15">
        <w:t>is</w:t>
      </w:r>
      <w:r w:rsidR="00E24065">
        <w:t xml:space="preserve"> </w:t>
      </w:r>
      <w:r w:rsidRPr="00461A15">
        <w:t>also</w:t>
      </w:r>
      <w:r w:rsidR="00E24065">
        <w:t xml:space="preserve"> </w:t>
      </w:r>
      <w:r w:rsidRPr="00461A15">
        <w:t>a</w:t>
      </w:r>
      <w:r w:rsidR="00E24065">
        <w:t xml:space="preserve"> </w:t>
      </w:r>
      <w:r w:rsidRPr="00461A15">
        <w:t>party</w:t>
      </w:r>
      <w:r w:rsidR="00E24065">
        <w:t xml:space="preserve"> </w:t>
      </w:r>
      <w:r w:rsidRPr="00461A15">
        <w:t>to</w:t>
      </w:r>
      <w:r w:rsidR="00E24065">
        <w:t xml:space="preserve"> </w:t>
      </w:r>
      <w:r w:rsidRPr="00461A15">
        <w:t>the</w:t>
      </w:r>
      <w:r w:rsidR="00E24065">
        <w:t xml:space="preserve"> </w:t>
      </w:r>
      <w:r w:rsidRPr="00461A15">
        <w:t>International</w:t>
      </w:r>
      <w:r w:rsidR="00E24065">
        <w:t xml:space="preserve"> </w:t>
      </w:r>
      <w:r w:rsidRPr="00461A15">
        <w:t>Labour</w:t>
      </w:r>
      <w:r w:rsidR="00E24065">
        <w:t xml:space="preserve"> </w:t>
      </w:r>
      <w:r w:rsidRPr="00461A15">
        <w:t>Organization</w:t>
      </w:r>
      <w:r w:rsidR="00E24065">
        <w:t xml:space="preserve"> </w:t>
      </w:r>
      <w:r w:rsidRPr="00461A15">
        <w:t>(ILO)</w:t>
      </w:r>
      <w:r w:rsidR="00E24065">
        <w:t xml:space="preserve"> </w:t>
      </w:r>
      <w:r w:rsidRPr="00461A15">
        <w:t>and</w:t>
      </w:r>
      <w:r w:rsidR="00E24065">
        <w:t xml:space="preserve"> </w:t>
      </w:r>
      <w:r w:rsidRPr="00461A15">
        <w:t>adheres</w:t>
      </w:r>
      <w:r w:rsidR="00E24065">
        <w:t xml:space="preserve"> </w:t>
      </w:r>
      <w:r w:rsidRPr="00461A15">
        <w:t>to</w:t>
      </w:r>
      <w:r w:rsidR="00E24065">
        <w:t xml:space="preserve"> </w:t>
      </w:r>
      <w:r w:rsidRPr="00461A15">
        <w:t>its</w:t>
      </w:r>
      <w:r w:rsidR="00E24065">
        <w:t xml:space="preserve"> </w:t>
      </w:r>
      <w:r w:rsidRPr="00461A15">
        <w:t>terms</w:t>
      </w:r>
      <w:r w:rsidR="00E24065">
        <w:t xml:space="preserve"> </w:t>
      </w:r>
      <w:r w:rsidRPr="00461A15">
        <w:t>and</w:t>
      </w:r>
      <w:r w:rsidR="00E24065">
        <w:t xml:space="preserve"> </w:t>
      </w:r>
      <w:r w:rsidRPr="00461A15">
        <w:t>conditions.</w:t>
      </w:r>
      <w:r w:rsidR="00E24065">
        <w:t xml:space="preserve"> </w:t>
      </w:r>
      <w:r w:rsidRPr="00461A15">
        <w:t>Understandably,</w:t>
      </w:r>
      <w:r w:rsidR="00E24065">
        <w:t xml:space="preserve"> </w:t>
      </w:r>
      <w:r w:rsidRPr="00461A15">
        <w:t>the</w:t>
      </w:r>
      <w:r w:rsidR="00E24065">
        <w:t xml:space="preserve"> </w:t>
      </w:r>
      <w:r w:rsidRPr="00461A15">
        <w:t>labor</w:t>
      </w:r>
      <w:r w:rsidR="00E24065">
        <w:t xml:space="preserve"> </w:t>
      </w:r>
      <w:r w:rsidRPr="00461A15">
        <w:t>code</w:t>
      </w:r>
      <w:r w:rsidR="00E24065">
        <w:t xml:space="preserve"> </w:t>
      </w:r>
      <w:r w:rsidRPr="00461A15">
        <w:t>in</w:t>
      </w:r>
      <w:r w:rsidR="00E24065">
        <w:t xml:space="preserve"> </w:t>
      </w:r>
      <w:r w:rsidRPr="00461A15">
        <w:t>its</w:t>
      </w:r>
      <w:r w:rsidR="00E24065">
        <w:t xml:space="preserve"> </w:t>
      </w:r>
      <w:r w:rsidRPr="00461A15">
        <w:t>article</w:t>
      </w:r>
      <w:r w:rsidR="00E24065">
        <w:t xml:space="preserve"> </w:t>
      </w:r>
      <w:r w:rsidRPr="00461A15">
        <w:t>12</w:t>
      </w:r>
      <w:r w:rsidR="00E24065">
        <w:t xml:space="preserve"> </w:t>
      </w:r>
      <w:r w:rsidRPr="00461A15">
        <w:t>forbids</w:t>
      </w:r>
      <w:r w:rsidR="00E24065">
        <w:t xml:space="preserve"> </w:t>
      </w:r>
      <w:r w:rsidRPr="00461A15">
        <w:t>direct</w:t>
      </w:r>
      <w:r w:rsidR="00E24065">
        <w:t xml:space="preserve"> </w:t>
      </w:r>
      <w:r w:rsidRPr="00461A15">
        <w:t>or</w:t>
      </w:r>
      <w:r w:rsidR="00E24065">
        <w:t xml:space="preserve"> </w:t>
      </w:r>
      <w:r w:rsidRPr="00461A15">
        <w:t>indirect</w:t>
      </w:r>
      <w:r w:rsidR="00E24065">
        <w:t xml:space="preserve"> </w:t>
      </w:r>
      <w:r w:rsidRPr="00461A15">
        <w:t>discrimination</w:t>
      </w:r>
      <w:r w:rsidR="00E24065">
        <w:t xml:space="preserve"> </w:t>
      </w:r>
      <w:r w:rsidRPr="00461A15">
        <w:t>aiming</w:t>
      </w:r>
      <w:r w:rsidR="00E24065">
        <w:t xml:space="preserve"> </w:t>
      </w:r>
      <w:r w:rsidRPr="00461A15">
        <w:t>at</w:t>
      </w:r>
      <w:r w:rsidR="00E24065">
        <w:t xml:space="preserve"> </w:t>
      </w:r>
      <w:r w:rsidRPr="00461A15">
        <w:t>denying</w:t>
      </w:r>
      <w:r w:rsidR="00E24065">
        <w:t xml:space="preserve"> </w:t>
      </w:r>
      <w:r w:rsidRPr="00461A15">
        <w:t>the</w:t>
      </w:r>
      <w:r w:rsidR="00E24065">
        <w:t xml:space="preserve"> </w:t>
      </w:r>
      <w:r w:rsidRPr="00461A15">
        <w:t>worker</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equal</w:t>
      </w:r>
      <w:r w:rsidR="00E24065">
        <w:t xml:space="preserve"> </w:t>
      </w:r>
      <w:r w:rsidRPr="00461A15">
        <w:t>opportunity</w:t>
      </w:r>
      <w:r w:rsidR="00E24065">
        <w:t xml:space="preserve"> </w:t>
      </w:r>
      <w:r w:rsidRPr="00461A15">
        <w:t>or</w:t>
      </w:r>
      <w:r w:rsidR="00E24065">
        <w:t xml:space="preserve"> </w:t>
      </w:r>
      <w:r w:rsidRPr="00461A15">
        <w:t>to</w:t>
      </w:r>
      <w:r w:rsidR="00E24065">
        <w:t xml:space="preserve"> </w:t>
      </w:r>
      <w:r w:rsidRPr="00461A15">
        <w:t>the</w:t>
      </w:r>
      <w:r w:rsidR="00E24065">
        <w:t xml:space="preserve"> </w:t>
      </w:r>
      <w:r w:rsidRPr="00461A15">
        <w:t>salary</w:t>
      </w:r>
      <w:r w:rsidR="00E24065">
        <w:t xml:space="preserve"> </w:t>
      </w:r>
      <w:r w:rsidRPr="00461A15">
        <w:t>especially</w:t>
      </w:r>
      <w:r w:rsidR="00E24065">
        <w:t xml:space="preserve"> </w:t>
      </w:r>
      <w:r w:rsidRPr="00461A15">
        <w:t>when</w:t>
      </w:r>
      <w:r w:rsidR="00E24065">
        <w:t xml:space="preserve"> </w:t>
      </w:r>
      <w:r w:rsidRPr="00461A15">
        <w:t>the</w:t>
      </w:r>
      <w:r w:rsidR="00E24065">
        <w:t xml:space="preserve"> </w:t>
      </w:r>
      <w:r w:rsidRPr="00461A15">
        <w:t>discrimination</w:t>
      </w:r>
      <w:r w:rsidR="00E24065">
        <w:t xml:space="preserve"> </w:t>
      </w:r>
      <w:r w:rsidRPr="00461A15">
        <w:t>is</w:t>
      </w:r>
      <w:r w:rsidR="00E24065">
        <w:t xml:space="preserve"> </w:t>
      </w:r>
      <w:r w:rsidRPr="00461A15">
        <w:t>based</w:t>
      </w:r>
      <w:r w:rsidR="00E24065">
        <w:t xml:space="preserve"> </w:t>
      </w:r>
      <w:r w:rsidRPr="00461A15">
        <w:t>upon</w:t>
      </w:r>
      <w:r w:rsidR="00E24065">
        <w:t xml:space="preserve"> </w:t>
      </w:r>
      <w:r w:rsidRPr="00461A15">
        <w:t>race,</w:t>
      </w:r>
      <w:r w:rsidR="00E24065">
        <w:t xml:space="preserve"> </w:t>
      </w:r>
      <w:r w:rsidRPr="00461A15">
        <w:t>color,</w:t>
      </w:r>
      <w:r w:rsidR="00E24065">
        <w:t xml:space="preserve"> </w:t>
      </w:r>
      <w:r w:rsidRPr="00461A15">
        <w:t>or</w:t>
      </w:r>
      <w:r w:rsidR="00E24065">
        <w:t xml:space="preserve"> </w:t>
      </w:r>
      <w:r w:rsidRPr="00461A15">
        <w:t>origin,</w:t>
      </w:r>
      <w:r w:rsidR="00E24065">
        <w:t xml:space="preserve"> </w:t>
      </w:r>
      <w:r w:rsidRPr="00461A15">
        <w:t>sex,</w:t>
      </w:r>
      <w:r w:rsidR="00E24065">
        <w:t xml:space="preserve"> </w:t>
      </w:r>
      <w:r w:rsidRPr="00461A15">
        <w:t>marital</w:t>
      </w:r>
      <w:r w:rsidR="00E24065">
        <w:t xml:space="preserve"> </w:t>
      </w:r>
      <w:r w:rsidRPr="00461A15">
        <w:t>status</w:t>
      </w:r>
      <w:r w:rsidR="00E24065">
        <w:t xml:space="preserve"> </w:t>
      </w:r>
      <w:r w:rsidRPr="00461A15">
        <w:t>or</w:t>
      </w:r>
      <w:r w:rsidR="00E24065">
        <w:t xml:space="preserve"> </w:t>
      </w:r>
      <w:r w:rsidRPr="00461A15">
        <w:t>family</w:t>
      </w:r>
      <w:r w:rsidR="00E24065">
        <w:t xml:space="preserve"> </w:t>
      </w:r>
      <w:r w:rsidRPr="00461A15">
        <w:t>responsibilities;</w:t>
      </w:r>
      <w:r w:rsidR="00E24065">
        <w:t xml:space="preserve"> </w:t>
      </w:r>
      <w:r w:rsidRPr="00461A15">
        <w:t>religion,</w:t>
      </w:r>
      <w:r w:rsidR="00E24065">
        <w:t xml:space="preserve"> </w:t>
      </w:r>
      <w:r w:rsidRPr="00461A15">
        <w:t>beliefs</w:t>
      </w:r>
      <w:r w:rsidR="00E24065">
        <w:t xml:space="preserve"> </w:t>
      </w:r>
      <w:r w:rsidRPr="00461A15">
        <w:t>or</w:t>
      </w:r>
      <w:r w:rsidR="00E24065">
        <w:t xml:space="preserve"> </w:t>
      </w:r>
      <w:r w:rsidRPr="00461A15">
        <w:t>political</w:t>
      </w:r>
      <w:r w:rsidR="00E24065">
        <w:t xml:space="preserve"> </w:t>
      </w:r>
      <w:r w:rsidRPr="00461A15">
        <w:t>opinions;</w:t>
      </w:r>
      <w:r w:rsidR="00E24065">
        <w:t xml:space="preserve"> </w:t>
      </w:r>
      <w:r w:rsidRPr="00461A15">
        <w:t>social</w:t>
      </w:r>
      <w:r w:rsidR="00E24065">
        <w:t xml:space="preserve"> </w:t>
      </w:r>
      <w:r w:rsidRPr="00461A15">
        <w:t>or</w:t>
      </w:r>
      <w:r w:rsidR="00E24065">
        <w:t xml:space="preserve"> </w:t>
      </w:r>
      <w:r w:rsidRPr="00461A15">
        <w:t>economic</w:t>
      </w:r>
      <w:r w:rsidR="00E24065">
        <w:t xml:space="preserve"> </w:t>
      </w:r>
      <w:r w:rsidRPr="00461A15">
        <w:t>conditions;</w:t>
      </w:r>
      <w:r w:rsidR="00E24065">
        <w:t xml:space="preserve"> </w:t>
      </w:r>
      <w:r w:rsidRPr="00461A15">
        <w:t>country</w:t>
      </w:r>
      <w:r w:rsidR="00E24065">
        <w:t xml:space="preserve"> </w:t>
      </w:r>
      <w:r w:rsidRPr="00461A15">
        <w:t>of</w:t>
      </w:r>
      <w:r w:rsidR="00E24065">
        <w:t xml:space="preserve"> </w:t>
      </w:r>
      <w:r w:rsidRPr="00461A15">
        <w:t>origin;</w:t>
      </w:r>
      <w:r w:rsidR="00E24065">
        <w:t xml:space="preserve"> </w:t>
      </w:r>
      <w:r w:rsidRPr="00461A15">
        <w:t>disability;</w:t>
      </w:r>
      <w:r w:rsidR="00E24065">
        <w:t xml:space="preserve"> </w:t>
      </w:r>
      <w:r w:rsidRPr="00461A15">
        <w:t>previous,</w:t>
      </w:r>
      <w:r w:rsidR="00E24065">
        <w:t xml:space="preserve"> </w:t>
      </w:r>
      <w:r w:rsidRPr="00461A15">
        <w:t>current</w:t>
      </w:r>
      <w:r w:rsidR="00E24065">
        <w:t xml:space="preserve"> </w:t>
      </w:r>
      <w:r w:rsidRPr="00461A15">
        <w:t>or</w:t>
      </w:r>
      <w:r w:rsidR="00E24065">
        <w:t xml:space="preserve"> </w:t>
      </w:r>
      <w:r w:rsidRPr="00461A15">
        <w:t>future</w:t>
      </w:r>
      <w:r w:rsidR="00E24065">
        <w:t xml:space="preserve"> </w:t>
      </w:r>
      <w:r w:rsidRPr="00461A15">
        <w:t>pregnancy</w:t>
      </w:r>
      <w:r w:rsidR="00E24065">
        <w:t xml:space="preserve"> </w:t>
      </w:r>
      <w:r w:rsidRPr="00461A15">
        <w:t>or</w:t>
      </w:r>
      <w:r w:rsidR="00E24065">
        <w:t xml:space="preserve"> </w:t>
      </w:r>
      <w:r w:rsidRPr="00461A15">
        <w:t>any</w:t>
      </w:r>
      <w:r w:rsidR="00E24065">
        <w:t xml:space="preserve"> </w:t>
      </w:r>
      <w:r w:rsidRPr="00461A15">
        <w:t>other</w:t>
      </w:r>
      <w:r w:rsidR="00E24065">
        <w:t xml:space="preserve"> </w:t>
      </w:r>
      <w:r w:rsidRPr="00461A15">
        <w:t>type</w:t>
      </w:r>
      <w:r w:rsidR="00E24065">
        <w:t xml:space="preserve"> </w:t>
      </w:r>
      <w:r w:rsidRPr="00461A15">
        <w:t>of</w:t>
      </w:r>
      <w:r w:rsidR="00E24065">
        <w:t xml:space="preserve"> </w:t>
      </w:r>
      <w:r w:rsidRPr="00461A15">
        <w:t>discrimination.</w:t>
      </w:r>
      <w:r w:rsidR="00480160">
        <w:rPr>
          <w:rStyle w:val="FootnoteReference"/>
        </w:rPr>
        <w:footnoteReference w:id="106"/>
      </w:r>
      <w:r w:rsidR="00E24065">
        <w:rPr>
          <w:szCs w:val="23"/>
        </w:rPr>
        <w:t xml:space="preserve"> </w:t>
      </w:r>
    </w:p>
    <w:p w:rsidR="00951BC8" w:rsidRPr="00461A15" w:rsidRDefault="00951BC8" w:rsidP="00480160">
      <w:pPr>
        <w:pStyle w:val="SingleTxtG"/>
      </w:pPr>
      <w:r w:rsidRPr="00461A15">
        <w:t>225.</w:t>
      </w:r>
      <w:r w:rsidRPr="00461A15">
        <w:tab/>
      </w:r>
      <w:r w:rsidRPr="00461A15">
        <w:rPr>
          <w:szCs w:val="24"/>
        </w:rPr>
        <w:t>In</w:t>
      </w:r>
      <w:r w:rsidR="00E24065">
        <w:t xml:space="preserve"> </w:t>
      </w:r>
      <w:r w:rsidRPr="00461A15">
        <w:t>order</w:t>
      </w:r>
      <w:r w:rsidR="00E24065">
        <w:t xml:space="preserve"> </w:t>
      </w:r>
      <w:r w:rsidRPr="00461A15">
        <w:t>to</w:t>
      </w:r>
      <w:r w:rsidR="00E24065">
        <w:t xml:space="preserve"> </w:t>
      </w:r>
      <w:r w:rsidRPr="00461A15">
        <w:t>empower</w:t>
      </w:r>
      <w:r w:rsidR="00E24065">
        <w:t xml:space="preserve"> </w:t>
      </w:r>
      <w:r w:rsidRPr="00461A15">
        <w:t>its</w:t>
      </w:r>
      <w:r w:rsidR="00E24065">
        <w:t xml:space="preserve"> </w:t>
      </w:r>
      <w:r w:rsidRPr="00461A15">
        <w:t>population</w:t>
      </w:r>
      <w:r w:rsidR="00E24065">
        <w:t xml:space="preserve"> </w:t>
      </w:r>
      <w:r w:rsidRPr="00461A15">
        <w:t>with</w:t>
      </w:r>
      <w:r w:rsidR="00E24065">
        <w:t xml:space="preserve"> </w:t>
      </w:r>
      <w:r w:rsidRPr="00461A15">
        <w:t>employable</w:t>
      </w:r>
      <w:r w:rsidR="00E24065">
        <w:t xml:space="preserve"> </w:t>
      </w:r>
      <w:r w:rsidRPr="00461A15">
        <w:t>skills</w:t>
      </w:r>
      <w:r w:rsidR="00E24065">
        <w:t xml:space="preserve"> </w:t>
      </w:r>
      <w:r w:rsidRPr="00461A15">
        <w:t>and</w:t>
      </w:r>
      <w:r w:rsidR="00E24065">
        <w:t xml:space="preserve"> </w:t>
      </w:r>
      <w:r w:rsidRPr="00461A15">
        <w:t>entrepreneurship</w:t>
      </w:r>
      <w:r w:rsidR="00E24065">
        <w:t xml:space="preserve"> </w:t>
      </w:r>
      <w:r w:rsidRPr="00461A15">
        <w:t>capacity,</w:t>
      </w:r>
      <w:r w:rsidR="00E24065">
        <w:t xml:space="preserve"> </w:t>
      </w:r>
      <w:r w:rsidRPr="00461A15">
        <w:t>the</w:t>
      </w:r>
      <w:r w:rsidR="00E24065">
        <w:t xml:space="preserve"> </w:t>
      </w:r>
      <w:r w:rsidRPr="00461A15">
        <w:t>GoR</w:t>
      </w:r>
      <w:r w:rsidR="00E24065">
        <w:t xml:space="preserve"> </w:t>
      </w:r>
      <w:r w:rsidRPr="00461A15">
        <w:t>has</w:t>
      </w:r>
      <w:r w:rsidR="00E24065">
        <w:t xml:space="preserve"> </w:t>
      </w:r>
      <w:r w:rsidRPr="00461A15">
        <w:t>created</w:t>
      </w:r>
      <w:r w:rsidR="00E24065">
        <w:t xml:space="preserve"> </w:t>
      </w:r>
      <w:r w:rsidRPr="00461A15">
        <w:t>an</w:t>
      </w:r>
      <w:r w:rsidR="00E24065">
        <w:t xml:space="preserve"> </w:t>
      </w:r>
      <w:r w:rsidRPr="00461A15">
        <w:t>institutional</w:t>
      </w:r>
      <w:r w:rsidR="00E24065">
        <w:t xml:space="preserve"> </w:t>
      </w:r>
      <w:r w:rsidRPr="00461A15">
        <w:t>framework</w:t>
      </w:r>
      <w:r w:rsidR="00E24065">
        <w:t xml:space="preserve"> </w:t>
      </w:r>
      <w:r w:rsidRPr="00461A15">
        <w:t>to</w:t>
      </w:r>
      <w:r w:rsidR="00E24065">
        <w:t xml:space="preserve"> </w:t>
      </w:r>
      <w:r w:rsidRPr="00461A15">
        <w:t>respond</w:t>
      </w:r>
      <w:r w:rsidR="00E24065">
        <w:t xml:space="preserve"> </w:t>
      </w:r>
      <w:r w:rsidRPr="00461A15">
        <w:t>to</w:t>
      </w:r>
      <w:r w:rsidR="00E24065">
        <w:t xml:space="preserve"> </w:t>
      </w:r>
      <w:r w:rsidRPr="00461A15">
        <w:t>skills</w:t>
      </w:r>
      <w:r w:rsidR="00E24065">
        <w:t xml:space="preserve">’ </w:t>
      </w:r>
      <w:r w:rsidRPr="00461A15">
        <w:t>challenges</w:t>
      </w:r>
      <w:r w:rsidR="00E24065">
        <w:t xml:space="preserve"> </w:t>
      </w:r>
      <w:r w:rsidR="00681497">
        <w:t>–</w:t>
      </w:r>
      <w:r w:rsidR="00E24065">
        <w:t xml:space="preserve"> </w:t>
      </w:r>
      <w:r w:rsidRPr="00461A15">
        <w:t>the</w:t>
      </w:r>
      <w:r w:rsidR="00E24065">
        <w:t xml:space="preserve"> </w:t>
      </w:r>
      <w:r w:rsidRPr="00461A15">
        <w:t>Workforce</w:t>
      </w:r>
      <w:r w:rsidR="00E24065">
        <w:t xml:space="preserve"> </w:t>
      </w:r>
      <w:r w:rsidRPr="00461A15">
        <w:t>Development</w:t>
      </w:r>
      <w:r w:rsidR="00E24065">
        <w:t xml:space="preserve"> </w:t>
      </w:r>
      <w:r w:rsidRPr="00461A15">
        <w:t>Authority</w:t>
      </w:r>
      <w:r w:rsidR="00E24065">
        <w:t xml:space="preserve"> </w:t>
      </w:r>
      <w:r w:rsidRPr="00461A15">
        <w:t>(WDA).</w:t>
      </w:r>
      <w:r w:rsidR="00E24065">
        <w:t xml:space="preserve"> </w:t>
      </w:r>
      <w:r w:rsidRPr="00461A15">
        <w:t>Its</w:t>
      </w:r>
      <w:r w:rsidR="00E24065">
        <w:t xml:space="preserve"> </w:t>
      </w:r>
      <w:r w:rsidRPr="00461A15">
        <w:t>mission</w:t>
      </w:r>
      <w:r w:rsidR="00E24065">
        <w:t xml:space="preserve"> </w:t>
      </w:r>
      <w:r w:rsidRPr="00461A15">
        <w:t>is</w:t>
      </w:r>
      <w:r w:rsidR="00E24065">
        <w:t xml:space="preserve"> </w:t>
      </w:r>
      <w:r w:rsidRPr="00461A15">
        <w:t>to</w:t>
      </w:r>
      <w:r w:rsidR="00E24065">
        <w:t xml:space="preserve"> </w:t>
      </w:r>
      <w:r w:rsidRPr="00461A15">
        <w:t>guide</w:t>
      </w:r>
      <w:r w:rsidR="00E24065">
        <w:t xml:space="preserve"> </w:t>
      </w:r>
      <w:r w:rsidRPr="00461A15">
        <w:t>the</w:t>
      </w:r>
      <w:r w:rsidR="00E24065">
        <w:t xml:space="preserve"> </w:t>
      </w:r>
      <w:r w:rsidRPr="00461A15">
        <w:t>development</w:t>
      </w:r>
      <w:r w:rsidR="00E24065">
        <w:t xml:space="preserve"> </w:t>
      </w:r>
      <w:r w:rsidRPr="00461A15">
        <w:t>and</w:t>
      </w:r>
      <w:r w:rsidR="00E24065">
        <w:t xml:space="preserve"> </w:t>
      </w:r>
      <w:r w:rsidRPr="00461A15">
        <w:t>upgrading</w:t>
      </w:r>
      <w:r w:rsidR="00E24065">
        <w:t xml:space="preserve"> </w:t>
      </w:r>
      <w:r w:rsidRPr="00461A15">
        <w:t>of</w:t>
      </w:r>
      <w:r w:rsidR="00E24065">
        <w:t xml:space="preserve"> </w:t>
      </w:r>
      <w:r w:rsidRPr="00461A15">
        <w:t>skills</w:t>
      </w:r>
      <w:r w:rsidR="00E24065">
        <w:t xml:space="preserve"> </w:t>
      </w:r>
      <w:r w:rsidRPr="00461A15">
        <w:t>and</w:t>
      </w:r>
      <w:r w:rsidR="00E24065">
        <w:t xml:space="preserve"> </w:t>
      </w:r>
      <w:r w:rsidRPr="00461A15">
        <w:t>competencies</w:t>
      </w:r>
      <w:r w:rsidR="00E24065">
        <w:t xml:space="preserve"> </w:t>
      </w:r>
      <w:r w:rsidRPr="00461A15">
        <w:t>of</w:t>
      </w:r>
      <w:r w:rsidR="00E24065">
        <w:t xml:space="preserve"> </w:t>
      </w:r>
      <w:r w:rsidRPr="00461A15">
        <w:t>the</w:t>
      </w:r>
      <w:r w:rsidR="00E24065">
        <w:t xml:space="preserve"> </w:t>
      </w:r>
      <w:r w:rsidRPr="00461A15">
        <w:t>national</w:t>
      </w:r>
      <w:r w:rsidR="00E24065">
        <w:t xml:space="preserve"> </w:t>
      </w:r>
      <w:r w:rsidRPr="00461A15">
        <w:t>workforce</w:t>
      </w:r>
      <w:r w:rsidR="00E24065">
        <w:t xml:space="preserve"> </w:t>
      </w:r>
      <w:r w:rsidRPr="00461A15">
        <w:t>in</w:t>
      </w:r>
      <w:r w:rsidR="00E24065">
        <w:t xml:space="preserve"> </w:t>
      </w:r>
      <w:r w:rsidRPr="00461A15">
        <w:t>order</w:t>
      </w:r>
      <w:r w:rsidR="00E24065">
        <w:t xml:space="preserve"> </w:t>
      </w:r>
      <w:r w:rsidRPr="00461A15">
        <w:t>to</w:t>
      </w:r>
      <w:r w:rsidR="00E24065">
        <w:t xml:space="preserve"> </w:t>
      </w:r>
      <w:r w:rsidRPr="00461A15">
        <w:t>enhance</w:t>
      </w:r>
      <w:r w:rsidR="00E24065">
        <w:t xml:space="preserve"> </w:t>
      </w:r>
      <w:r w:rsidRPr="00461A15">
        <w:t>competitiveness</w:t>
      </w:r>
      <w:r w:rsidR="00E24065">
        <w:t xml:space="preserve"> </w:t>
      </w:r>
      <w:r w:rsidRPr="00461A15">
        <w:t>and</w:t>
      </w:r>
      <w:r w:rsidR="00E24065">
        <w:t xml:space="preserve"> </w:t>
      </w:r>
      <w:r w:rsidRPr="00461A15">
        <w:t>employability.</w:t>
      </w:r>
      <w:r w:rsidR="00E24065">
        <w:t xml:space="preserve"> </w:t>
      </w:r>
      <w:r w:rsidRPr="00461A15">
        <w:t>Among</w:t>
      </w:r>
      <w:r w:rsidR="00E24065">
        <w:t xml:space="preserve"> </w:t>
      </w:r>
      <w:r w:rsidRPr="00461A15">
        <w:t>its</w:t>
      </w:r>
      <w:r w:rsidR="00E24065">
        <w:t xml:space="preserve"> </w:t>
      </w:r>
      <w:r w:rsidRPr="00461A15">
        <w:t>pillars,</w:t>
      </w:r>
      <w:r w:rsidR="00E24065">
        <w:t xml:space="preserve"> </w:t>
      </w:r>
      <w:r w:rsidRPr="00461A15">
        <w:t>it</w:t>
      </w:r>
      <w:r w:rsidR="00E24065">
        <w:t xml:space="preserve"> </w:t>
      </w:r>
      <w:r w:rsidRPr="00461A15">
        <w:t>seeks</w:t>
      </w:r>
      <w:r w:rsidR="00E24065">
        <w:t xml:space="preserve"> </w:t>
      </w:r>
      <w:r w:rsidRPr="00461A15">
        <w:t>to</w:t>
      </w:r>
      <w:r w:rsidR="00E24065">
        <w:t xml:space="preserve"> </w:t>
      </w:r>
      <w:r w:rsidRPr="00461A15">
        <w:t>implement</w:t>
      </w:r>
      <w:r w:rsidR="00E24065">
        <w:t xml:space="preserve"> </w:t>
      </w:r>
      <w:r w:rsidRPr="00461A15">
        <w:t>Labour</w:t>
      </w:r>
      <w:r w:rsidR="00E24065">
        <w:t xml:space="preserve"> </w:t>
      </w:r>
      <w:r w:rsidRPr="00461A15">
        <w:t>Market</w:t>
      </w:r>
      <w:r w:rsidR="00E24065">
        <w:t xml:space="preserve"> </w:t>
      </w:r>
      <w:r w:rsidRPr="00461A15">
        <w:t>Information</w:t>
      </w:r>
      <w:r w:rsidR="00E24065">
        <w:t xml:space="preserve"> </w:t>
      </w:r>
      <w:r w:rsidRPr="00461A15">
        <w:t>System</w:t>
      </w:r>
      <w:r w:rsidR="00E24065">
        <w:t xml:space="preserve"> </w:t>
      </w:r>
      <w:r w:rsidRPr="00461A15">
        <w:t>(LMIS)</w:t>
      </w:r>
      <w:r w:rsidR="00E24065">
        <w:t xml:space="preserve"> </w:t>
      </w:r>
      <w:r w:rsidRPr="00461A15">
        <w:t>in</w:t>
      </w:r>
      <w:r w:rsidR="00E24065">
        <w:t xml:space="preserve"> </w:t>
      </w:r>
      <w:r w:rsidRPr="00461A15">
        <w:t>order</w:t>
      </w:r>
      <w:r w:rsidR="00E24065">
        <w:t xml:space="preserve"> </w:t>
      </w:r>
      <w:r w:rsidRPr="00461A15">
        <w:t>to</w:t>
      </w:r>
      <w:r w:rsidR="00E24065">
        <w:t xml:space="preserve"> </w:t>
      </w:r>
      <w:r w:rsidRPr="00461A15">
        <w:t>connect</w:t>
      </w:r>
      <w:r w:rsidR="00E24065">
        <w:t xml:space="preserve"> </w:t>
      </w:r>
      <w:r w:rsidRPr="00461A15">
        <w:t>employers</w:t>
      </w:r>
      <w:r w:rsidR="00E24065">
        <w:t xml:space="preserve"> </w:t>
      </w:r>
      <w:r w:rsidRPr="00461A15">
        <w:t>and</w:t>
      </w:r>
      <w:r w:rsidR="00E24065">
        <w:t xml:space="preserve"> </w:t>
      </w:r>
      <w:r w:rsidRPr="00461A15">
        <w:t>job</w:t>
      </w:r>
      <w:r w:rsidR="00E24065">
        <w:t xml:space="preserve"> </w:t>
      </w:r>
      <w:r w:rsidRPr="00461A15">
        <w:t>seekers.</w:t>
      </w:r>
      <w:r w:rsidR="00E24065">
        <w:t xml:space="preserve"> </w:t>
      </w:r>
      <w:r w:rsidRPr="00461A15">
        <w:t>The</w:t>
      </w:r>
      <w:r w:rsidR="00E24065">
        <w:t xml:space="preserve"> </w:t>
      </w:r>
      <w:r w:rsidRPr="00461A15">
        <w:t>WDA</w:t>
      </w:r>
      <w:r w:rsidR="00E24065">
        <w:t xml:space="preserve"> </w:t>
      </w:r>
      <w:r w:rsidRPr="00461A15">
        <w:t>harmonizes</w:t>
      </w:r>
      <w:r w:rsidR="00E24065">
        <w:t xml:space="preserve"> </w:t>
      </w:r>
      <w:r w:rsidRPr="00461A15">
        <w:t>vocational</w:t>
      </w:r>
      <w:r w:rsidR="00E24065">
        <w:t xml:space="preserve"> </w:t>
      </w:r>
      <w:r w:rsidRPr="00461A15">
        <w:t>and</w:t>
      </w:r>
      <w:r w:rsidR="00E24065">
        <w:t xml:space="preserve"> </w:t>
      </w:r>
      <w:r w:rsidRPr="00461A15">
        <w:t>training</w:t>
      </w:r>
      <w:r w:rsidR="00E24065">
        <w:t xml:space="preserve"> </w:t>
      </w:r>
      <w:r w:rsidRPr="00461A15">
        <w:t>programs.</w:t>
      </w:r>
      <w:r w:rsidR="00E24065">
        <w:t xml:space="preserve"> </w:t>
      </w:r>
    </w:p>
    <w:p w:rsidR="00951BC8" w:rsidRPr="00461A15" w:rsidRDefault="00951BC8" w:rsidP="00480160">
      <w:pPr>
        <w:pStyle w:val="SingleTxtG"/>
      </w:pPr>
      <w:r w:rsidRPr="00461A15">
        <w:t>226.</w:t>
      </w:r>
      <w:r w:rsidRPr="00461A15">
        <w:tab/>
      </w:r>
      <w:r w:rsidRPr="00461A15">
        <w:rPr>
          <w:szCs w:val="24"/>
        </w:rPr>
        <w:t>Another</w:t>
      </w:r>
      <w:r w:rsidR="00E24065">
        <w:t xml:space="preserve"> </w:t>
      </w:r>
      <w:r w:rsidRPr="00461A15">
        <w:t>public</w:t>
      </w:r>
      <w:r w:rsidR="00E24065">
        <w:t xml:space="preserve"> </w:t>
      </w:r>
      <w:r w:rsidRPr="00461A15">
        <w:t>agency</w:t>
      </w:r>
      <w:r w:rsidR="00E24065">
        <w:t xml:space="preserve"> </w:t>
      </w:r>
      <w:r w:rsidRPr="00461A15">
        <w:t>in</w:t>
      </w:r>
      <w:r w:rsidR="00E24065">
        <w:t xml:space="preserve"> </w:t>
      </w:r>
      <w:r w:rsidRPr="00461A15">
        <w:t>charge</w:t>
      </w:r>
      <w:r w:rsidR="00E24065">
        <w:t xml:space="preserve"> </w:t>
      </w:r>
      <w:r w:rsidRPr="00461A15">
        <w:t>of</w:t>
      </w:r>
      <w:r w:rsidR="00E24065">
        <w:t xml:space="preserve"> </w:t>
      </w:r>
      <w:r w:rsidRPr="00461A15">
        <w:t>spearheading</w:t>
      </w:r>
      <w:r w:rsidR="00E24065">
        <w:t xml:space="preserve"> </w:t>
      </w:r>
      <w:r w:rsidRPr="00461A15">
        <w:t>capacity</w:t>
      </w:r>
      <w:r w:rsidR="00E24065">
        <w:t xml:space="preserve"> </w:t>
      </w:r>
      <w:r w:rsidRPr="00461A15">
        <w:t>building</w:t>
      </w:r>
      <w:r w:rsidR="00E24065">
        <w:t xml:space="preserve"> </w:t>
      </w:r>
      <w:r w:rsidRPr="00461A15">
        <w:t>of</w:t>
      </w:r>
      <w:r w:rsidR="00E24065">
        <w:t xml:space="preserve"> </w:t>
      </w:r>
      <w:r w:rsidRPr="00461A15">
        <w:t>human</w:t>
      </w:r>
      <w:r w:rsidR="00E24065">
        <w:t xml:space="preserve"> </w:t>
      </w:r>
      <w:r w:rsidRPr="00461A15">
        <w:t>resources</w:t>
      </w:r>
      <w:r w:rsidR="00E24065">
        <w:t xml:space="preserve"> </w:t>
      </w:r>
      <w:r w:rsidRPr="00461A15">
        <w:t>in</w:t>
      </w:r>
      <w:r w:rsidR="00E24065">
        <w:t xml:space="preserve"> </w:t>
      </w:r>
      <w:r w:rsidRPr="00461A15">
        <w:t>the</w:t>
      </w:r>
      <w:r w:rsidR="00E24065">
        <w:t xml:space="preserve"> </w:t>
      </w:r>
      <w:r w:rsidRPr="00461A15">
        <w:t>country</w:t>
      </w:r>
      <w:r w:rsidR="00E24065">
        <w:t xml:space="preserve"> </w:t>
      </w:r>
      <w:r w:rsidRPr="00461A15">
        <w:t>is</w:t>
      </w:r>
      <w:r w:rsidR="00E24065">
        <w:t xml:space="preserve"> </w:t>
      </w:r>
      <w:r w:rsidRPr="00461A15">
        <w:t>the</w:t>
      </w:r>
      <w:r w:rsidR="00E24065">
        <w:t xml:space="preserve"> </w:t>
      </w:r>
      <w:r w:rsidRPr="00461A15">
        <w:t>Human</w:t>
      </w:r>
      <w:r w:rsidR="00E24065">
        <w:t xml:space="preserve"> </w:t>
      </w:r>
      <w:r w:rsidRPr="00461A15">
        <w:t>Resources</w:t>
      </w:r>
      <w:r w:rsidR="00E24065">
        <w:t xml:space="preserve"> </w:t>
      </w:r>
      <w:r w:rsidRPr="00461A15">
        <w:t>and</w:t>
      </w:r>
      <w:r w:rsidR="00E24065">
        <w:t xml:space="preserve"> </w:t>
      </w:r>
      <w:r w:rsidRPr="00461A15">
        <w:t>Institutional</w:t>
      </w:r>
      <w:r w:rsidR="00E24065">
        <w:t xml:space="preserve"> </w:t>
      </w:r>
      <w:r w:rsidRPr="00461A15">
        <w:t>Capacity</w:t>
      </w:r>
      <w:r w:rsidR="00E24065">
        <w:t xml:space="preserve"> </w:t>
      </w:r>
      <w:r w:rsidRPr="00461A15">
        <w:t>Development</w:t>
      </w:r>
      <w:r w:rsidR="00E24065">
        <w:t xml:space="preserve"> </w:t>
      </w:r>
      <w:r w:rsidRPr="00461A15">
        <w:t>Agency</w:t>
      </w:r>
      <w:r w:rsidR="00E24065">
        <w:t xml:space="preserve"> </w:t>
      </w:r>
      <w:r w:rsidRPr="00461A15">
        <w:t>(HIDA).</w:t>
      </w:r>
      <w:r w:rsidR="00E24065">
        <w:t xml:space="preserve"> </w:t>
      </w:r>
      <w:r w:rsidRPr="00461A15">
        <w:t>It</w:t>
      </w:r>
      <w:r w:rsidR="00E24065">
        <w:t xml:space="preserve"> </w:t>
      </w:r>
      <w:r w:rsidRPr="00461A15">
        <w:t>has</w:t>
      </w:r>
      <w:r w:rsidR="00E24065">
        <w:t xml:space="preserve"> </w:t>
      </w:r>
      <w:r w:rsidRPr="00461A15">
        <w:t>been</w:t>
      </w:r>
      <w:r w:rsidR="00E24065">
        <w:t xml:space="preserve"> </w:t>
      </w:r>
      <w:r w:rsidRPr="00461A15">
        <w:t>fully</w:t>
      </w:r>
      <w:r w:rsidR="00E24065">
        <w:t xml:space="preserve"> </w:t>
      </w:r>
      <w:r w:rsidRPr="00461A15">
        <w:t>operational</w:t>
      </w:r>
      <w:r w:rsidR="00E24065">
        <w:t xml:space="preserve"> </w:t>
      </w:r>
      <w:r w:rsidRPr="00461A15">
        <w:t>since</w:t>
      </w:r>
      <w:r w:rsidR="00E24065">
        <w:t xml:space="preserve"> </w:t>
      </w:r>
      <w:r w:rsidRPr="00461A15">
        <w:t>April,</w:t>
      </w:r>
      <w:r w:rsidR="00E24065">
        <w:t xml:space="preserve"> </w:t>
      </w:r>
      <w:r w:rsidRPr="00461A15">
        <w:t>2005.</w:t>
      </w:r>
      <w:r w:rsidR="00E24065">
        <w:t xml:space="preserve"> </w:t>
      </w:r>
      <w:r w:rsidRPr="00461A15">
        <w:t>The</w:t>
      </w:r>
      <w:r w:rsidR="00E24065">
        <w:t xml:space="preserve"> </w:t>
      </w:r>
      <w:r w:rsidRPr="00461A15">
        <w:t>agency</w:t>
      </w:r>
      <w:r w:rsidR="00E24065">
        <w:t xml:space="preserve"> </w:t>
      </w:r>
      <w:r w:rsidRPr="00461A15">
        <w:t>provides</w:t>
      </w:r>
      <w:r w:rsidR="00E24065">
        <w:t xml:space="preserve"> </w:t>
      </w:r>
      <w:r w:rsidRPr="00461A15">
        <w:t>mechanisms</w:t>
      </w:r>
      <w:r w:rsidR="00E24065">
        <w:t xml:space="preserve"> </w:t>
      </w:r>
      <w:r w:rsidRPr="00461A15">
        <w:t>to</w:t>
      </w:r>
      <w:r w:rsidR="00E24065">
        <w:t xml:space="preserve"> </w:t>
      </w:r>
      <w:r w:rsidRPr="00461A15">
        <w:t>develop</w:t>
      </w:r>
      <w:r w:rsidR="00E24065">
        <w:t xml:space="preserve"> </w:t>
      </w:r>
      <w:r w:rsidRPr="00461A15">
        <w:t>skills</w:t>
      </w:r>
      <w:r w:rsidR="00E24065">
        <w:t xml:space="preserve"> </w:t>
      </w:r>
      <w:r w:rsidRPr="00461A15">
        <w:t>and</w:t>
      </w:r>
      <w:r w:rsidR="00E24065">
        <w:t xml:space="preserve"> </w:t>
      </w:r>
      <w:r w:rsidRPr="00461A15">
        <w:t>capacity</w:t>
      </w:r>
      <w:r w:rsidR="00E24065">
        <w:t xml:space="preserve"> </w:t>
      </w:r>
      <w:r w:rsidRPr="00461A15">
        <w:t>of</w:t>
      </w:r>
      <w:r w:rsidR="00E24065">
        <w:t xml:space="preserve"> </w:t>
      </w:r>
      <w:r w:rsidRPr="00461A15">
        <w:t>Rwandan</w:t>
      </w:r>
      <w:r w:rsidR="00E24065">
        <w:t xml:space="preserve"> </w:t>
      </w:r>
      <w:r w:rsidRPr="00461A15">
        <w:t>workforce</w:t>
      </w:r>
      <w:r w:rsidR="00E24065">
        <w:t xml:space="preserve"> </w:t>
      </w:r>
      <w:r w:rsidRPr="00461A15">
        <w:t>in</w:t>
      </w:r>
      <w:r w:rsidR="00E24065">
        <w:t xml:space="preserve"> </w:t>
      </w:r>
      <w:r w:rsidRPr="00461A15">
        <w:t>the</w:t>
      </w:r>
      <w:r w:rsidR="00E24065">
        <w:t xml:space="preserve"> </w:t>
      </w:r>
      <w:r w:rsidRPr="00461A15">
        <w:t>public,</w:t>
      </w:r>
      <w:r w:rsidR="00E24065">
        <w:t xml:space="preserve"> </w:t>
      </w:r>
      <w:r w:rsidRPr="00461A15">
        <w:t>private</w:t>
      </w:r>
      <w:r w:rsidR="00E24065">
        <w:t xml:space="preserve"> </w:t>
      </w:r>
      <w:r w:rsidRPr="00461A15">
        <w:t>sector</w:t>
      </w:r>
      <w:r w:rsidR="00E24065">
        <w:t xml:space="preserve"> </w:t>
      </w:r>
      <w:r w:rsidRPr="00461A15">
        <w:t>and</w:t>
      </w:r>
      <w:r w:rsidR="00E24065">
        <w:t xml:space="preserve"> </w:t>
      </w:r>
      <w:r w:rsidRPr="00461A15">
        <w:t>civil</w:t>
      </w:r>
      <w:r w:rsidR="00E24065">
        <w:t xml:space="preserve"> </w:t>
      </w:r>
      <w:r w:rsidRPr="00461A15">
        <w:t>society</w:t>
      </w:r>
      <w:r w:rsidR="00E24065">
        <w:t xml:space="preserve"> </w:t>
      </w:r>
      <w:r w:rsidRPr="00461A15">
        <w:t>organizations.</w:t>
      </w:r>
      <w:r w:rsidR="00E24065">
        <w:t xml:space="preserve"> </w:t>
      </w:r>
      <w:r w:rsidRPr="00461A15">
        <w:t>Also,</w:t>
      </w:r>
      <w:r w:rsidR="00E24065">
        <w:t xml:space="preserve"> </w:t>
      </w:r>
      <w:r w:rsidRPr="00461A15">
        <w:t>RIAM</w:t>
      </w:r>
      <w:r w:rsidR="00E24065">
        <w:t xml:space="preserve"> </w:t>
      </w:r>
      <w:r w:rsidRPr="00461A15">
        <w:t>complements</w:t>
      </w:r>
      <w:r w:rsidR="00E24065">
        <w:t xml:space="preserve"> </w:t>
      </w:r>
      <w:r w:rsidRPr="00461A15">
        <w:t>HIDA</w:t>
      </w:r>
      <w:r w:rsidR="00E24065">
        <w:t xml:space="preserve"> </w:t>
      </w:r>
      <w:r w:rsidRPr="00461A15">
        <w:t>through</w:t>
      </w:r>
      <w:r w:rsidR="00E24065">
        <w:t xml:space="preserve"> </w:t>
      </w:r>
      <w:r w:rsidRPr="00461A15">
        <w:t>capacity</w:t>
      </w:r>
      <w:r w:rsidR="00E24065">
        <w:t xml:space="preserve"> </w:t>
      </w:r>
      <w:r w:rsidRPr="00461A15">
        <w:t>building</w:t>
      </w:r>
      <w:r w:rsidR="00E24065">
        <w:t xml:space="preserve"> </w:t>
      </w:r>
      <w:r w:rsidRPr="00461A15">
        <w:t>to</w:t>
      </w:r>
      <w:r w:rsidR="00E24065">
        <w:t xml:space="preserve"> </w:t>
      </w:r>
      <w:r w:rsidRPr="00461A15">
        <w:t>staff</w:t>
      </w:r>
      <w:r w:rsidR="00E24065">
        <w:t xml:space="preserve"> </w:t>
      </w:r>
      <w:r w:rsidRPr="00461A15">
        <w:t>from</w:t>
      </w:r>
      <w:r w:rsidR="00E24065">
        <w:t xml:space="preserve"> </w:t>
      </w:r>
      <w:r w:rsidRPr="00461A15">
        <w:t>various</w:t>
      </w:r>
      <w:r w:rsidR="00E24065">
        <w:t xml:space="preserve"> </w:t>
      </w:r>
      <w:r w:rsidRPr="00461A15">
        <w:t>public</w:t>
      </w:r>
      <w:r w:rsidR="00E24065">
        <w:t xml:space="preserve"> </w:t>
      </w:r>
      <w:r w:rsidRPr="00461A15">
        <w:t>and</w:t>
      </w:r>
      <w:r w:rsidR="00E24065">
        <w:t xml:space="preserve"> </w:t>
      </w:r>
      <w:r w:rsidRPr="00461A15">
        <w:t>private</w:t>
      </w:r>
      <w:r w:rsidR="00E24065">
        <w:t xml:space="preserve"> </w:t>
      </w:r>
      <w:r w:rsidRPr="00461A15">
        <w:t>institutions.</w:t>
      </w:r>
      <w:r w:rsidR="00E24065">
        <w:t xml:space="preserve"> </w:t>
      </w:r>
      <w:r w:rsidRPr="00461A15">
        <w:t>Besides,</w:t>
      </w:r>
      <w:r w:rsidR="00E24065">
        <w:t xml:space="preserve"> </w:t>
      </w:r>
      <w:r w:rsidRPr="00461A15">
        <w:t>a</w:t>
      </w:r>
      <w:r w:rsidR="00E24065">
        <w:t xml:space="preserve"> </w:t>
      </w:r>
      <w:r w:rsidRPr="00461A15">
        <w:t>National</w:t>
      </w:r>
      <w:r w:rsidR="00E24065">
        <w:t xml:space="preserve"> </w:t>
      </w:r>
      <w:r w:rsidRPr="00461A15">
        <w:t>Labour</w:t>
      </w:r>
      <w:r w:rsidR="00E24065">
        <w:t xml:space="preserve"> </w:t>
      </w:r>
      <w:r w:rsidRPr="00461A15">
        <w:t>Council</w:t>
      </w:r>
      <w:r w:rsidR="00E24065">
        <w:t xml:space="preserve"> </w:t>
      </w:r>
      <w:r w:rsidRPr="00461A15">
        <w:t>(NLC)</w:t>
      </w:r>
      <w:r w:rsidR="00E24065">
        <w:t xml:space="preserve"> </w:t>
      </w:r>
      <w:r w:rsidRPr="00461A15">
        <w:t>was</w:t>
      </w:r>
      <w:r w:rsidR="00E24065">
        <w:t xml:space="preserve"> </w:t>
      </w:r>
      <w:r w:rsidRPr="00461A15">
        <w:t>established</w:t>
      </w:r>
      <w:r w:rsidR="00E24065">
        <w:t xml:space="preserve"> </w:t>
      </w:r>
      <w:r w:rsidRPr="00461A15">
        <w:t>in</w:t>
      </w:r>
      <w:r w:rsidR="00E24065">
        <w:t xml:space="preserve"> </w:t>
      </w:r>
      <w:r w:rsidRPr="00461A15">
        <w:t>2006</w:t>
      </w:r>
      <w:r w:rsidR="00E24065">
        <w:t xml:space="preserve"> </w:t>
      </w:r>
      <w:r w:rsidRPr="00461A15">
        <w:t>and</w:t>
      </w:r>
      <w:r w:rsidR="00E24065">
        <w:t xml:space="preserve"> </w:t>
      </w:r>
      <w:r w:rsidRPr="00461A15">
        <w:t>offers</w:t>
      </w:r>
      <w:r w:rsidR="00E24065">
        <w:t xml:space="preserve"> </w:t>
      </w:r>
      <w:r w:rsidRPr="00461A15">
        <w:t>advice</w:t>
      </w:r>
      <w:r w:rsidR="00E24065">
        <w:t xml:space="preserve"> </w:t>
      </w:r>
      <w:r w:rsidRPr="00461A15">
        <w:t>in</w:t>
      </w:r>
      <w:r w:rsidR="00E24065">
        <w:t xml:space="preserve"> </w:t>
      </w:r>
      <w:r w:rsidRPr="00461A15">
        <w:t>matters</w:t>
      </w:r>
      <w:r w:rsidR="00E24065">
        <w:t xml:space="preserve"> </w:t>
      </w:r>
      <w:r w:rsidRPr="00461A15">
        <w:t>of</w:t>
      </w:r>
      <w:r w:rsidR="00E24065">
        <w:t xml:space="preserve"> </w:t>
      </w:r>
      <w:r w:rsidRPr="00461A15">
        <w:t>labour.</w:t>
      </w:r>
    </w:p>
    <w:p w:rsidR="00951BC8" w:rsidRPr="00480160" w:rsidRDefault="00A33AE3" w:rsidP="00A33AE3">
      <w:pPr>
        <w:pStyle w:val="H4G"/>
      </w:pPr>
      <w:r>
        <w:tab/>
      </w:r>
      <w:r>
        <w:tab/>
      </w:r>
      <w:r w:rsidR="00951BC8" w:rsidRPr="00480160">
        <w:t>Trade</w:t>
      </w:r>
      <w:r w:rsidR="00E24065" w:rsidRPr="00480160">
        <w:t xml:space="preserve"> </w:t>
      </w:r>
      <w:r w:rsidR="00951BC8" w:rsidRPr="00480160">
        <w:t>unions</w:t>
      </w:r>
    </w:p>
    <w:p w:rsidR="00951BC8" w:rsidRPr="00461A15" w:rsidRDefault="00951BC8" w:rsidP="00480160">
      <w:pPr>
        <w:pStyle w:val="SingleTxtG"/>
      </w:pPr>
      <w:r w:rsidRPr="00461A15">
        <w:t>227.</w:t>
      </w:r>
      <w:r w:rsidRPr="00461A15">
        <w:tab/>
        <w:t>The</w:t>
      </w:r>
      <w:r w:rsidR="00E24065">
        <w:t xml:space="preserve"> </w:t>
      </w:r>
      <w:r w:rsidRPr="00461A15">
        <w:t>right</w:t>
      </w:r>
      <w:r w:rsidR="00E24065">
        <w:t xml:space="preserve"> </w:t>
      </w:r>
      <w:r w:rsidRPr="00461A15">
        <w:t>to</w:t>
      </w:r>
      <w:r w:rsidR="00E24065">
        <w:t xml:space="preserve"> </w:t>
      </w:r>
      <w:r w:rsidRPr="00461A15">
        <w:t>form</w:t>
      </w:r>
      <w:r w:rsidR="00E24065">
        <w:t xml:space="preserve"> </w:t>
      </w:r>
      <w:r w:rsidRPr="00461A15">
        <w:t>and</w:t>
      </w:r>
      <w:r w:rsidR="00E24065">
        <w:t xml:space="preserve"> </w:t>
      </w:r>
      <w:r w:rsidRPr="00461A15">
        <w:t>join</w:t>
      </w:r>
      <w:r w:rsidR="00E24065">
        <w:t xml:space="preserve"> </w:t>
      </w:r>
      <w:r w:rsidRPr="00461A15">
        <w:t>trade</w:t>
      </w:r>
      <w:r w:rsidR="00E24065">
        <w:t xml:space="preserve"> </w:t>
      </w:r>
      <w:r w:rsidRPr="00461A15">
        <w:t>unions</w:t>
      </w:r>
      <w:r w:rsidR="00E24065">
        <w:t xml:space="preserve"> </w:t>
      </w:r>
      <w:r w:rsidRPr="00461A15">
        <w:t>is</w:t>
      </w:r>
      <w:r w:rsidR="00E24065">
        <w:t xml:space="preserve"> </w:t>
      </w:r>
      <w:r w:rsidRPr="00461A15">
        <w:t>protected</w:t>
      </w:r>
      <w:r w:rsidR="00E24065">
        <w:t xml:space="preserve"> </w:t>
      </w:r>
      <w:r w:rsidRPr="00461A15">
        <w:t>under</w:t>
      </w:r>
      <w:r w:rsidR="00E24065">
        <w:t xml:space="preserve"> </w:t>
      </w:r>
      <w:r w:rsidRPr="00461A15">
        <w:t>article</w:t>
      </w:r>
      <w:r w:rsidR="00E24065">
        <w:t xml:space="preserve"> </w:t>
      </w:r>
      <w:r w:rsidRPr="00461A15">
        <w:t>101</w:t>
      </w:r>
      <w:r w:rsidR="00E24065">
        <w:t xml:space="preserve"> </w:t>
      </w:r>
      <w:r w:rsidRPr="00461A15">
        <w:t>which</w:t>
      </w:r>
      <w:r w:rsidR="00E24065">
        <w:t xml:space="preserve"> </w:t>
      </w:r>
      <w:r w:rsidRPr="00461A15">
        <w:t>enshrines</w:t>
      </w:r>
      <w:r w:rsidR="00E24065">
        <w:t xml:space="preserve"> </w:t>
      </w:r>
      <w:r w:rsidRPr="00461A15">
        <w:t>that</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form</w:t>
      </w:r>
      <w:r w:rsidR="00E24065">
        <w:t xml:space="preserve"> </w:t>
      </w:r>
      <w:r w:rsidRPr="00461A15">
        <w:t>trade</w:t>
      </w:r>
      <w:r w:rsidR="00E24065">
        <w:t xml:space="preserve"> </w:t>
      </w:r>
      <w:r w:rsidRPr="00461A15">
        <w:t>unions</w:t>
      </w:r>
      <w:r w:rsidR="00E24065">
        <w:t xml:space="preserve"> </w:t>
      </w:r>
      <w:r w:rsidRPr="00461A15">
        <w:t>for</w:t>
      </w:r>
      <w:r w:rsidR="00E24065">
        <w:t xml:space="preserve"> </w:t>
      </w:r>
      <w:r w:rsidRPr="00461A15">
        <w:t>the</w:t>
      </w:r>
      <w:r w:rsidR="00E24065">
        <w:t xml:space="preserve"> </w:t>
      </w:r>
      <w:r w:rsidRPr="00461A15">
        <w:t>defence</w:t>
      </w:r>
      <w:r w:rsidR="00E24065">
        <w:t xml:space="preserve"> </w:t>
      </w:r>
      <w:r w:rsidRPr="00461A15">
        <w:t>and</w:t>
      </w:r>
      <w:r w:rsidR="00E24065">
        <w:t xml:space="preserve"> </w:t>
      </w:r>
      <w:r w:rsidRPr="00461A15">
        <w:t>the</w:t>
      </w:r>
      <w:r w:rsidR="00E24065">
        <w:t xml:space="preserve"> </w:t>
      </w:r>
      <w:r w:rsidRPr="00461A15">
        <w:t>promotion</w:t>
      </w:r>
      <w:r w:rsidR="00E24065">
        <w:t xml:space="preserve"> </w:t>
      </w:r>
      <w:r w:rsidRPr="00461A15">
        <w:t>of</w:t>
      </w:r>
      <w:r w:rsidR="00E24065">
        <w:t xml:space="preserve"> </w:t>
      </w:r>
      <w:r w:rsidRPr="00461A15">
        <w:t>legitimate</w:t>
      </w:r>
      <w:r w:rsidR="00E24065">
        <w:t xml:space="preserve"> </w:t>
      </w:r>
      <w:r w:rsidRPr="00461A15">
        <w:t>professional</w:t>
      </w:r>
      <w:r w:rsidR="00E24065">
        <w:t xml:space="preserve"> </w:t>
      </w:r>
      <w:r w:rsidRPr="00461A15">
        <w:t>interests</w:t>
      </w:r>
      <w:r w:rsidR="00E24065">
        <w:t xml:space="preserve"> </w:t>
      </w:r>
      <w:r w:rsidRPr="00461A15">
        <w:t>is</w:t>
      </w:r>
      <w:r w:rsidR="00E24065">
        <w:t xml:space="preserve"> </w:t>
      </w:r>
      <w:r w:rsidRPr="00461A15">
        <w:t>recognized.</w:t>
      </w:r>
      <w:r w:rsidR="00E24065">
        <w:t xml:space="preserve"> </w:t>
      </w:r>
      <w:r w:rsidRPr="00461A15">
        <w:t>Any</w:t>
      </w:r>
      <w:r w:rsidR="00E24065">
        <w:t xml:space="preserve"> </w:t>
      </w:r>
      <w:r w:rsidRPr="00461A15">
        <w:t>worker</w:t>
      </w:r>
      <w:r w:rsidR="00E24065">
        <w:t xml:space="preserve"> </w:t>
      </w:r>
      <w:r w:rsidRPr="00461A15">
        <w:t>may</w:t>
      </w:r>
      <w:r w:rsidR="00E24065">
        <w:t xml:space="preserve"> </w:t>
      </w:r>
      <w:r w:rsidRPr="00461A15">
        <w:t>defend</w:t>
      </w:r>
      <w:r w:rsidR="00E24065">
        <w:t xml:space="preserve"> </w:t>
      </w:r>
      <w:r w:rsidRPr="00461A15">
        <w:t>his</w:t>
      </w:r>
      <w:r w:rsidR="00E24065">
        <w:t xml:space="preserve"> </w:t>
      </w:r>
      <w:r w:rsidRPr="00461A15">
        <w:t>or</w:t>
      </w:r>
      <w:r w:rsidR="00E24065">
        <w:t xml:space="preserve"> </w:t>
      </w:r>
      <w:r w:rsidRPr="00461A15">
        <w:t>her</w:t>
      </w:r>
      <w:r w:rsidR="00E24065">
        <w:t xml:space="preserve"> </w:t>
      </w:r>
      <w:r w:rsidRPr="00461A15">
        <w:t>rights</w:t>
      </w:r>
      <w:r w:rsidR="00E24065">
        <w:t xml:space="preserve"> </w:t>
      </w:r>
      <w:r w:rsidRPr="00461A15">
        <w:t>through</w:t>
      </w:r>
      <w:r w:rsidR="00E24065">
        <w:t xml:space="preserve"> </w:t>
      </w:r>
      <w:r w:rsidRPr="00461A15">
        <w:t>trade</w:t>
      </w:r>
      <w:r w:rsidR="00E24065">
        <w:t xml:space="preserve"> </w:t>
      </w:r>
      <w:r w:rsidRPr="00461A15">
        <w:t>union</w:t>
      </w:r>
      <w:r w:rsidR="00E24065">
        <w:t xml:space="preserve"> </w:t>
      </w:r>
      <w:r w:rsidRPr="00461A15">
        <w:t>action</w:t>
      </w:r>
      <w:r w:rsidR="00E24065">
        <w:t xml:space="preserve"> </w:t>
      </w:r>
      <w:r w:rsidRPr="00461A15">
        <w:t>under</w:t>
      </w:r>
      <w:r w:rsidR="00E24065">
        <w:t xml:space="preserve"> </w:t>
      </w:r>
      <w:r w:rsidRPr="00461A15">
        <w:t>conditions</w:t>
      </w:r>
      <w:r w:rsidR="00E24065">
        <w:t xml:space="preserve"> </w:t>
      </w:r>
      <w:r w:rsidRPr="00461A15">
        <w:t>determined</w:t>
      </w:r>
      <w:r w:rsidR="00E24065">
        <w:t xml:space="preserve"> </w:t>
      </w:r>
      <w:r w:rsidRPr="00461A15">
        <w:t>by</w:t>
      </w:r>
      <w:r w:rsidR="00E24065">
        <w:t xml:space="preserve"> </w:t>
      </w:r>
      <w:r w:rsidRPr="00461A15">
        <w:t>law.</w:t>
      </w:r>
      <w:r w:rsidR="00E24065">
        <w:t xml:space="preserve"> </w:t>
      </w:r>
      <w:r w:rsidRPr="00461A15">
        <w:t>Every</w:t>
      </w:r>
      <w:r w:rsidR="00E24065">
        <w:t xml:space="preserve"> </w:t>
      </w:r>
      <w:r w:rsidRPr="00461A15">
        <w:t>employer</w:t>
      </w:r>
      <w:r w:rsidR="00E24065">
        <w:t xml:space="preserve"> </w:t>
      </w:r>
      <w:r w:rsidRPr="00461A15">
        <w:t>has</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join</w:t>
      </w:r>
      <w:r w:rsidR="00E24065">
        <w:t xml:space="preserve"> </w:t>
      </w:r>
      <w:r w:rsidRPr="00461A15">
        <w:t>an</w:t>
      </w:r>
      <w:r w:rsidR="00E24065">
        <w:t xml:space="preserve"> </w:t>
      </w:r>
      <w:r w:rsidRPr="00461A15">
        <w:t>employers</w:t>
      </w:r>
      <w:r w:rsidR="00E24065">
        <w:t xml:space="preserve">’ </w:t>
      </w:r>
      <w:r w:rsidRPr="00461A15">
        <w:t>organization.</w:t>
      </w:r>
      <w:r w:rsidR="00E24065">
        <w:t xml:space="preserve"> </w:t>
      </w:r>
      <w:r w:rsidRPr="00461A15">
        <w:t>Trade</w:t>
      </w:r>
      <w:r w:rsidR="00E24065">
        <w:t xml:space="preserve"> </w:t>
      </w:r>
      <w:r w:rsidRPr="00461A15">
        <w:t>unions</w:t>
      </w:r>
      <w:r w:rsidR="00E24065">
        <w:t xml:space="preserve"> </w:t>
      </w:r>
      <w:r w:rsidRPr="00461A15">
        <w:t>and</w:t>
      </w:r>
      <w:r w:rsidR="00E24065">
        <w:t xml:space="preserve"> </w:t>
      </w:r>
      <w:r w:rsidRPr="00461A15">
        <w:t>employers</w:t>
      </w:r>
      <w:r w:rsidR="00E24065">
        <w:t xml:space="preserve">’ </w:t>
      </w:r>
      <w:r w:rsidRPr="00461A15">
        <w:t>associations</w:t>
      </w:r>
      <w:r w:rsidR="00E24065">
        <w:t xml:space="preserve"> </w:t>
      </w:r>
      <w:r w:rsidRPr="00461A15">
        <w:t>have</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enter</w:t>
      </w:r>
      <w:r w:rsidR="00E24065">
        <w:t xml:space="preserve"> </w:t>
      </w:r>
      <w:r w:rsidRPr="00461A15">
        <w:t>into</w:t>
      </w:r>
      <w:r w:rsidR="00E24065">
        <w:t xml:space="preserve"> </w:t>
      </w:r>
      <w:r w:rsidRPr="00461A15">
        <w:t>general</w:t>
      </w:r>
      <w:r w:rsidR="00E24065">
        <w:t xml:space="preserve"> </w:t>
      </w:r>
      <w:r w:rsidRPr="00461A15">
        <w:t>or</w:t>
      </w:r>
      <w:r w:rsidR="00E24065">
        <w:t xml:space="preserve"> </w:t>
      </w:r>
      <w:r w:rsidRPr="00461A15">
        <w:t>specific</w:t>
      </w:r>
      <w:r w:rsidR="00E24065">
        <w:t xml:space="preserve"> </w:t>
      </w:r>
      <w:r w:rsidRPr="00461A15">
        <w:t>agreements</w:t>
      </w:r>
      <w:r w:rsidR="00E24065">
        <w:t xml:space="preserve"> </w:t>
      </w:r>
      <w:r w:rsidRPr="00461A15">
        <w:t>regulating</w:t>
      </w:r>
      <w:r w:rsidR="00E24065">
        <w:t xml:space="preserve"> </w:t>
      </w:r>
      <w:r w:rsidRPr="00461A15">
        <w:t>their</w:t>
      </w:r>
      <w:r w:rsidR="00E24065">
        <w:t xml:space="preserve"> </w:t>
      </w:r>
      <w:r w:rsidRPr="00461A15">
        <w:t>working</w:t>
      </w:r>
      <w:r w:rsidR="00E24065">
        <w:t xml:space="preserve"> </w:t>
      </w:r>
      <w:r w:rsidRPr="00461A15">
        <w:t>relations.</w:t>
      </w:r>
      <w:r w:rsidR="00E24065">
        <w:t xml:space="preserve"> </w:t>
      </w:r>
      <w:r w:rsidRPr="00461A15">
        <w:t>The</w:t>
      </w:r>
      <w:r w:rsidR="00E24065">
        <w:t xml:space="preserve"> </w:t>
      </w:r>
      <w:r w:rsidRPr="00461A15">
        <w:t>modalities</w:t>
      </w:r>
      <w:r w:rsidR="00E24065">
        <w:t xml:space="preserve"> </w:t>
      </w:r>
      <w:r w:rsidRPr="00461A15">
        <w:t>for</w:t>
      </w:r>
      <w:r w:rsidR="00E24065">
        <w:t xml:space="preserve"> </w:t>
      </w:r>
      <w:r w:rsidRPr="00461A15">
        <w:t>making</w:t>
      </w:r>
      <w:r w:rsidR="00E24065">
        <w:t xml:space="preserve"> </w:t>
      </w:r>
      <w:r w:rsidRPr="00461A15">
        <w:t>these</w:t>
      </w:r>
      <w:r w:rsidR="00E24065">
        <w:t xml:space="preserve"> </w:t>
      </w:r>
      <w:r w:rsidRPr="00461A15">
        <w:t>agreements</w:t>
      </w:r>
      <w:r w:rsidR="00E24065">
        <w:t xml:space="preserve"> </w:t>
      </w:r>
      <w:r w:rsidRPr="00461A15">
        <w:t>are</w:t>
      </w:r>
      <w:r w:rsidR="00E24065">
        <w:t xml:space="preserve"> </w:t>
      </w:r>
      <w:r w:rsidRPr="00461A15">
        <w:t>determined</w:t>
      </w:r>
      <w:r w:rsidR="00E24065">
        <w:t xml:space="preserve"> </w:t>
      </w:r>
      <w:r w:rsidRPr="00461A15">
        <w:t>by</w:t>
      </w:r>
      <w:r w:rsidR="00E24065">
        <w:t xml:space="preserve"> </w:t>
      </w:r>
      <w:r w:rsidRPr="00461A15">
        <w:t>law.</w:t>
      </w:r>
      <w:r w:rsidR="00E24065">
        <w:t xml:space="preserve"> </w:t>
      </w:r>
      <w:r w:rsidRPr="00461A15">
        <w:t>Furthermore,</w:t>
      </w:r>
      <w:r w:rsidR="00E24065">
        <w:t xml:space="preserve"> </w:t>
      </w:r>
      <w:r w:rsidRPr="00461A15">
        <w:t>article</w:t>
      </w:r>
      <w:r w:rsidR="00E24065">
        <w:t xml:space="preserve"> </w:t>
      </w:r>
      <w:r w:rsidRPr="00461A15">
        <w:t>151</w:t>
      </w:r>
      <w:r w:rsidR="00E24065">
        <w:t xml:space="preserve"> </w:t>
      </w:r>
      <w:r w:rsidRPr="00461A15">
        <w:t>provides</w:t>
      </w:r>
      <w:r w:rsidR="00E24065">
        <w:t xml:space="preserve"> </w:t>
      </w:r>
      <w:r w:rsidRPr="00461A15">
        <w:t>that</w:t>
      </w:r>
      <w:r w:rsidR="00E24065">
        <w:t xml:space="preserve"> </w:t>
      </w:r>
      <w:r w:rsidRPr="00461A15">
        <w:t>the</w:t>
      </w:r>
      <w:r w:rsidR="00E24065">
        <w:t xml:space="preserve"> </w:t>
      </w:r>
      <w:r w:rsidRPr="00461A15">
        <w:t>right</w:t>
      </w:r>
      <w:r w:rsidR="00E24065">
        <w:t xml:space="preserve"> </w:t>
      </w:r>
      <w:r w:rsidRPr="00461A15">
        <w:t>of</w:t>
      </w:r>
      <w:r w:rsidR="00E24065">
        <w:t xml:space="preserve"> </w:t>
      </w:r>
      <w:r w:rsidRPr="00461A15">
        <w:t>workers</w:t>
      </w:r>
      <w:r w:rsidR="00E24065">
        <w:t xml:space="preserve"> </w:t>
      </w:r>
      <w:r w:rsidRPr="00461A15">
        <w:t>to</w:t>
      </w:r>
      <w:r w:rsidR="00E24065">
        <w:t xml:space="preserve"> </w:t>
      </w:r>
      <w:r w:rsidRPr="00461A15">
        <w:t>strike</w:t>
      </w:r>
      <w:r w:rsidR="00E24065">
        <w:t xml:space="preserve"> </w:t>
      </w:r>
      <w:r w:rsidRPr="00461A15">
        <w:t>is</w:t>
      </w:r>
      <w:r w:rsidR="00E24065">
        <w:t xml:space="preserve"> </w:t>
      </w:r>
      <w:r w:rsidRPr="00461A15">
        <w:t>permitted</w:t>
      </w:r>
      <w:r w:rsidR="00E24065">
        <w:t xml:space="preserve"> </w:t>
      </w:r>
      <w:r w:rsidRPr="00461A15">
        <w:t>and</w:t>
      </w:r>
      <w:r w:rsidR="00E24065">
        <w:t xml:space="preserve"> </w:t>
      </w:r>
      <w:r w:rsidRPr="00461A15">
        <w:t>shall</w:t>
      </w:r>
      <w:r w:rsidR="00E24065">
        <w:t xml:space="preserve"> </w:t>
      </w:r>
      <w:r w:rsidRPr="00461A15">
        <w:t>be</w:t>
      </w:r>
      <w:r w:rsidR="00E24065">
        <w:t xml:space="preserve"> </w:t>
      </w:r>
      <w:r w:rsidRPr="00461A15">
        <w:t>exercised</w:t>
      </w:r>
      <w:r w:rsidR="00E24065">
        <w:t xml:space="preserve"> </w:t>
      </w:r>
      <w:r w:rsidRPr="00461A15">
        <w:t>within</w:t>
      </w:r>
      <w:r w:rsidR="00E24065">
        <w:t xml:space="preserve"> </w:t>
      </w:r>
      <w:r w:rsidRPr="00461A15">
        <w:t>the</w:t>
      </w:r>
      <w:r w:rsidR="00E24065">
        <w:t xml:space="preserve"> </w:t>
      </w:r>
      <w:r w:rsidRPr="00461A15">
        <w:t>limits</w:t>
      </w:r>
      <w:r w:rsidR="00E24065">
        <w:t xml:space="preserve"> </w:t>
      </w:r>
      <w:r w:rsidRPr="00461A15">
        <w:t>provided</w:t>
      </w:r>
      <w:r w:rsidR="00E24065">
        <w:t xml:space="preserve"> </w:t>
      </w:r>
      <w:r w:rsidRPr="00461A15">
        <w:t>for</w:t>
      </w:r>
      <w:r w:rsidR="00E24065">
        <w:t xml:space="preserve"> </w:t>
      </w:r>
      <w:r w:rsidRPr="00461A15">
        <w:t>by</w:t>
      </w:r>
      <w:r w:rsidR="00E24065">
        <w:t xml:space="preserve"> </w:t>
      </w:r>
      <w:r w:rsidRPr="00461A15">
        <w:t>the</w:t>
      </w:r>
      <w:r w:rsidR="00E24065">
        <w:t xml:space="preserve"> </w:t>
      </w:r>
      <w:r w:rsidRPr="00461A15">
        <w:t>law,</w:t>
      </w:r>
      <w:r w:rsidR="00E24065">
        <w:t xml:space="preserve"> </w:t>
      </w:r>
      <w:r w:rsidRPr="00461A15">
        <w:t>but</w:t>
      </w:r>
      <w:r w:rsidR="00E24065">
        <w:t xml:space="preserve"> </w:t>
      </w:r>
      <w:r w:rsidRPr="00461A15">
        <w:t>the</w:t>
      </w:r>
      <w:r w:rsidR="00E24065">
        <w:t xml:space="preserve"> </w:t>
      </w:r>
      <w:r w:rsidRPr="00461A15">
        <w:t>exercising</w:t>
      </w:r>
      <w:r w:rsidR="00E24065">
        <w:t xml:space="preserve"> </w:t>
      </w:r>
      <w:r w:rsidRPr="00461A15">
        <w:t>of</w:t>
      </w:r>
      <w:r w:rsidR="00E24065">
        <w:t xml:space="preserve"> </w:t>
      </w:r>
      <w:r w:rsidRPr="00461A15">
        <w:t>this</w:t>
      </w:r>
      <w:r w:rsidR="00E24065">
        <w:t xml:space="preserve"> </w:t>
      </w:r>
      <w:r w:rsidRPr="00461A15">
        <w:t>right</w:t>
      </w:r>
      <w:r w:rsidR="00E24065">
        <w:t xml:space="preserve"> </w:t>
      </w:r>
      <w:r w:rsidRPr="00461A15">
        <w:t>should</w:t>
      </w:r>
      <w:r w:rsidR="00E24065">
        <w:t xml:space="preserve"> </w:t>
      </w:r>
      <w:r w:rsidRPr="00461A15">
        <w:t>not</w:t>
      </w:r>
      <w:r w:rsidR="00E24065">
        <w:t xml:space="preserve"> </w:t>
      </w:r>
      <w:r w:rsidRPr="00461A15">
        <w:t>interfere</w:t>
      </w:r>
      <w:r w:rsidR="00E24065">
        <w:t xml:space="preserve"> </w:t>
      </w:r>
      <w:r w:rsidRPr="00461A15">
        <w:t>with</w:t>
      </w:r>
      <w:r w:rsidR="00E24065">
        <w:t xml:space="preserve"> </w:t>
      </w:r>
      <w:r w:rsidRPr="00461A15">
        <w:t>the</w:t>
      </w:r>
      <w:r w:rsidR="00E24065">
        <w:t xml:space="preserve"> </w:t>
      </w:r>
      <w:r w:rsidRPr="00461A15">
        <w:t>freedom</w:t>
      </w:r>
      <w:r w:rsidR="00E24065">
        <w:t xml:space="preserve"> </w:t>
      </w:r>
      <w:r w:rsidRPr="00461A15">
        <w:t>to</w:t>
      </w:r>
      <w:r w:rsidR="00E24065">
        <w:t xml:space="preserve"> </w:t>
      </w:r>
      <w:r w:rsidRPr="00461A15">
        <w:t>work</w:t>
      </w:r>
      <w:r w:rsidR="00E24065">
        <w:t xml:space="preserve"> </w:t>
      </w:r>
      <w:r w:rsidRPr="00461A15">
        <w:t>which</w:t>
      </w:r>
      <w:r w:rsidR="00E24065">
        <w:t xml:space="preserve"> </w:t>
      </w:r>
      <w:r w:rsidRPr="00461A15">
        <w:t>is</w:t>
      </w:r>
      <w:r w:rsidR="00E24065">
        <w:t xml:space="preserve"> </w:t>
      </w:r>
      <w:r w:rsidRPr="00461A15">
        <w:t>guaranteed</w:t>
      </w:r>
      <w:r w:rsidR="00E24065">
        <w:t xml:space="preserve"> </w:t>
      </w:r>
      <w:r w:rsidRPr="00461A15">
        <w:t>for</w:t>
      </w:r>
      <w:r w:rsidR="00E24065">
        <w:t xml:space="preserve"> </w:t>
      </w:r>
      <w:r w:rsidRPr="00461A15">
        <w:t>every</w:t>
      </w:r>
      <w:r w:rsidR="00E24065">
        <w:t xml:space="preserve"> </w:t>
      </w:r>
      <w:r w:rsidRPr="00461A15">
        <w:t>individual.</w:t>
      </w:r>
      <w:r w:rsidR="00E24065">
        <w:t xml:space="preserve"> </w:t>
      </w:r>
      <w:r w:rsidRPr="00461A15">
        <w:t>Trade</w:t>
      </w:r>
      <w:r w:rsidR="00E24065">
        <w:t xml:space="preserve"> </w:t>
      </w:r>
      <w:r w:rsidRPr="00461A15">
        <w:t>Unions</w:t>
      </w:r>
      <w:r w:rsidR="00E24065">
        <w:t xml:space="preserve"> </w:t>
      </w:r>
      <w:r w:rsidRPr="00461A15">
        <w:t>(TU)</w:t>
      </w:r>
      <w:r w:rsidR="00E24065">
        <w:t xml:space="preserve"> </w:t>
      </w:r>
      <w:r w:rsidRPr="00461A15">
        <w:t>have</w:t>
      </w:r>
      <w:r w:rsidR="00E24065">
        <w:t xml:space="preserve"> </w:t>
      </w:r>
      <w:r w:rsidRPr="00461A15">
        <w:t>also</w:t>
      </w:r>
      <w:r w:rsidR="00E24065">
        <w:t xml:space="preserve"> </w:t>
      </w:r>
      <w:r w:rsidRPr="00461A15">
        <w:t>been</w:t>
      </w:r>
      <w:r w:rsidR="00E24065">
        <w:t xml:space="preserve"> </w:t>
      </w:r>
      <w:r w:rsidRPr="00461A15">
        <w:t>put</w:t>
      </w:r>
      <w:r w:rsidR="00E24065">
        <w:t xml:space="preserve"> </w:t>
      </w:r>
      <w:r w:rsidRPr="00461A15">
        <w:t>in</w:t>
      </w:r>
      <w:r w:rsidR="00E24065">
        <w:t xml:space="preserve"> </w:t>
      </w:r>
      <w:r w:rsidRPr="00461A15">
        <w:t>place</w:t>
      </w:r>
      <w:r w:rsidR="00E24065">
        <w:t xml:space="preserve"> </w:t>
      </w:r>
      <w:r w:rsidRPr="00461A15">
        <w:t>to</w:t>
      </w:r>
      <w:r w:rsidR="00E24065">
        <w:t xml:space="preserve"> </w:t>
      </w:r>
      <w:r w:rsidRPr="00461A15">
        <w:t>support</w:t>
      </w:r>
      <w:r w:rsidR="00E24065">
        <w:t xml:space="preserve"> </w:t>
      </w:r>
      <w:r w:rsidRPr="00461A15">
        <w:t>ordinary</w:t>
      </w:r>
      <w:r w:rsidR="00E24065">
        <w:t xml:space="preserve"> </w:t>
      </w:r>
      <w:r w:rsidRPr="00461A15">
        <w:t>courts</w:t>
      </w:r>
      <w:r w:rsidR="00E24065">
        <w:t xml:space="preserve"> </w:t>
      </w:r>
      <w:r w:rsidRPr="00461A15">
        <w:t>and</w:t>
      </w:r>
      <w:r w:rsidR="00E24065">
        <w:t xml:space="preserve"> </w:t>
      </w:r>
      <w:r w:rsidRPr="00461A15">
        <w:t>inspectors</w:t>
      </w:r>
      <w:r w:rsidR="00E24065">
        <w:t xml:space="preserve"> </w:t>
      </w:r>
      <w:r w:rsidRPr="00461A15">
        <w:t>of</w:t>
      </w:r>
      <w:r w:rsidR="00E24065">
        <w:t xml:space="preserve"> </w:t>
      </w:r>
      <w:r w:rsidRPr="00461A15">
        <w:t>labour</w:t>
      </w:r>
      <w:r w:rsidR="00E24065">
        <w:t xml:space="preserve"> </w:t>
      </w:r>
      <w:r w:rsidRPr="00461A15">
        <w:t>to</w:t>
      </w:r>
      <w:r w:rsidR="00E24065">
        <w:t xml:space="preserve"> </w:t>
      </w:r>
      <w:r w:rsidRPr="00461A15">
        <w:t>strengthen</w:t>
      </w:r>
      <w:r w:rsidR="00E24065">
        <w:t xml:space="preserve"> </w:t>
      </w:r>
      <w:r w:rsidRPr="00461A15">
        <w:t>prohibition</w:t>
      </w:r>
      <w:r w:rsidR="00E24065">
        <w:t xml:space="preserve"> </w:t>
      </w:r>
      <w:r w:rsidRPr="00461A15">
        <w:t>of</w:t>
      </w:r>
      <w:r w:rsidR="00E24065">
        <w:t xml:space="preserve"> </w:t>
      </w:r>
      <w:r w:rsidRPr="00461A15">
        <w:t>discrimination.</w:t>
      </w:r>
      <w:r w:rsidR="00E24065">
        <w:t xml:space="preserve"> </w:t>
      </w:r>
    </w:p>
    <w:p w:rsidR="00951BC8" w:rsidRPr="00461A15" w:rsidRDefault="00A33AE3" w:rsidP="00A33AE3">
      <w:pPr>
        <w:pStyle w:val="H4G"/>
      </w:pPr>
      <w:r>
        <w:tab/>
      </w:r>
      <w:r>
        <w:tab/>
      </w:r>
      <w:r w:rsidR="00951BC8" w:rsidRPr="00461A15">
        <w:t>Housing</w:t>
      </w:r>
    </w:p>
    <w:p w:rsidR="00951BC8" w:rsidRPr="00461A15" w:rsidRDefault="00951BC8" w:rsidP="00480160">
      <w:pPr>
        <w:pStyle w:val="SingleTxtG"/>
      </w:pPr>
      <w:r w:rsidRPr="00461A15">
        <w:t>228.</w:t>
      </w:r>
      <w:r w:rsidRPr="00461A15">
        <w:tab/>
        <w:t>The</w:t>
      </w:r>
      <w:r w:rsidR="00E24065">
        <w:t xml:space="preserve"> </w:t>
      </w:r>
      <w:r w:rsidRPr="00461A15">
        <w:t>right</w:t>
      </w:r>
      <w:r w:rsidR="00E24065">
        <w:t xml:space="preserve"> </w:t>
      </w:r>
      <w:r w:rsidRPr="00461A15">
        <w:t>to</w:t>
      </w:r>
      <w:r w:rsidR="00E24065">
        <w:t xml:space="preserve"> </w:t>
      </w:r>
      <w:r w:rsidRPr="00461A15">
        <w:t>housing,</w:t>
      </w:r>
      <w:r w:rsidR="00E24065">
        <w:t xml:space="preserve"> </w:t>
      </w:r>
      <w:r w:rsidRPr="00461A15">
        <w:t>although</w:t>
      </w:r>
      <w:r w:rsidR="00E24065">
        <w:t xml:space="preserve"> </w:t>
      </w:r>
      <w:r w:rsidRPr="00461A15">
        <w:t>it</w:t>
      </w:r>
      <w:r w:rsidR="00E24065">
        <w:t xml:space="preserve"> </w:t>
      </w:r>
      <w:r w:rsidRPr="00461A15">
        <w:t>is</w:t>
      </w:r>
      <w:r w:rsidR="00E24065">
        <w:t xml:space="preserve"> </w:t>
      </w:r>
      <w:r w:rsidRPr="00461A15">
        <w:t>not</w:t>
      </w:r>
      <w:r w:rsidR="00E24065">
        <w:t xml:space="preserve"> </w:t>
      </w:r>
      <w:r w:rsidRPr="00461A15">
        <w:t>directly</w:t>
      </w:r>
      <w:r w:rsidR="00E24065">
        <w:t xml:space="preserve"> </w:t>
      </w:r>
      <w:r w:rsidRPr="00461A15">
        <w:t>provided</w:t>
      </w:r>
      <w:r w:rsidR="00E24065">
        <w:t xml:space="preserve"> </w:t>
      </w:r>
      <w:r w:rsidRPr="00461A15">
        <w:t>by</w:t>
      </w:r>
      <w:r w:rsidR="00E24065">
        <w:t xml:space="preserve"> </w:t>
      </w:r>
      <w:r w:rsidRPr="00461A15">
        <w:t>the</w:t>
      </w:r>
      <w:r w:rsidR="00E24065">
        <w:t xml:space="preserve"> </w:t>
      </w:r>
      <w:r w:rsidRPr="00461A15">
        <w:t>Constitution,</w:t>
      </w:r>
      <w:r w:rsidR="00E24065">
        <w:t xml:space="preserve"> </w:t>
      </w:r>
      <w:r w:rsidRPr="00461A15">
        <w:t>it</w:t>
      </w:r>
      <w:r w:rsidR="00E24065">
        <w:t xml:space="preserve"> </w:t>
      </w:r>
      <w:r w:rsidRPr="00461A15">
        <w:t>is</w:t>
      </w:r>
      <w:r w:rsidR="00E24065">
        <w:t xml:space="preserve"> </w:t>
      </w:r>
      <w:r w:rsidRPr="00461A15">
        <w:t>nonetheless</w:t>
      </w:r>
      <w:r w:rsidR="00E24065">
        <w:t xml:space="preserve"> </w:t>
      </w:r>
      <w:r w:rsidRPr="00461A15">
        <w:t>indirectly</w:t>
      </w:r>
      <w:r w:rsidR="00E24065">
        <w:t xml:space="preserve"> </w:t>
      </w:r>
      <w:r w:rsidRPr="00461A15">
        <w:t>implied</w:t>
      </w:r>
      <w:r w:rsidR="00E24065">
        <w:t xml:space="preserve"> </w:t>
      </w:r>
      <w:r w:rsidRPr="00461A15">
        <w:t>under</w:t>
      </w:r>
      <w:r w:rsidR="00E24065">
        <w:t xml:space="preserve"> </w:t>
      </w:r>
      <w:r w:rsidRPr="00461A15">
        <w:t>article</w:t>
      </w:r>
      <w:r w:rsidR="00E24065">
        <w:t xml:space="preserve"> </w:t>
      </w:r>
      <w:r w:rsidRPr="00461A15">
        <w:t>41</w:t>
      </w:r>
      <w:r w:rsidR="00E24065">
        <w:t xml:space="preserve"> </w:t>
      </w:r>
      <w:r w:rsidRPr="00461A15">
        <w:t>in</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health.</w:t>
      </w:r>
      <w:r w:rsidR="00E24065">
        <w:t xml:space="preserve"> </w:t>
      </w:r>
      <w:r w:rsidRPr="00461A15">
        <w:t>The</w:t>
      </w:r>
      <w:r w:rsidR="00E24065">
        <w:t xml:space="preserve"> </w:t>
      </w:r>
      <w:r w:rsidRPr="00461A15">
        <w:t>article</w:t>
      </w:r>
      <w:r w:rsidR="00E24065">
        <w:t xml:space="preserve"> </w:t>
      </w:r>
      <w:r w:rsidRPr="00461A15">
        <w:t>provides</w:t>
      </w:r>
      <w:r w:rsidR="00E24065">
        <w:t xml:space="preserve"> </w:t>
      </w:r>
      <w:r w:rsidRPr="00461A15">
        <w:t>that</w:t>
      </w:r>
      <w:r w:rsidR="00E24065">
        <w:t xml:space="preserve"> </w:t>
      </w:r>
      <w:r w:rsidRPr="00461A15">
        <w:t>all</w:t>
      </w:r>
      <w:r w:rsidR="00E24065">
        <w:t xml:space="preserve"> </w:t>
      </w:r>
      <w:r w:rsidRPr="00461A15">
        <w:t>citizens</w:t>
      </w:r>
      <w:r w:rsidR="00E24065">
        <w:t xml:space="preserve"> </w:t>
      </w:r>
      <w:r w:rsidRPr="00461A15">
        <w:t>have</w:t>
      </w:r>
      <w:r w:rsidR="00E24065">
        <w:t xml:space="preserve"> </w:t>
      </w:r>
      <w:r w:rsidRPr="00461A15">
        <w:t>the</w:t>
      </w:r>
      <w:r w:rsidR="00E24065">
        <w:t xml:space="preserve"> </w:t>
      </w:r>
      <w:r w:rsidRPr="00461A15">
        <w:t>right</w:t>
      </w:r>
      <w:r w:rsidR="00E24065">
        <w:t xml:space="preserve"> </w:t>
      </w:r>
      <w:r w:rsidRPr="00461A15">
        <w:t>and</w:t>
      </w:r>
      <w:r w:rsidR="00E24065">
        <w:t xml:space="preserve"> </w:t>
      </w:r>
      <w:r w:rsidRPr="00461A15">
        <w:t>duties</w:t>
      </w:r>
      <w:r w:rsidR="00E24065">
        <w:t xml:space="preserve"> </w:t>
      </w:r>
      <w:r w:rsidRPr="00461A15">
        <w:t>relating</w:t>
      </w:r>
      <w:r w:rsidR="00E24065">
        <w:t xml:space="preserve"> </w:t>
      </w:r>
      <w:r w:rsidRPr="00461A15">
        <w:t>to</w:t>
      </w:r>
      <w:r w:rsidR="00E24065">
        <w:t xml:space="preserve"> </w:t>
      </w:r>
      <w:r w:rsidRPr="00461A15">
        <w:t>health.</w:t>
      </w:r>
      <w:r w:rsidR="00E24065">
        <w:t xml:space="preserve"> </w:t>
      </w:r>
      <w:r w:rsidRPr="00461A15">
        <w:t>The</w:t>
      </w:r>
      <w:r w:rsidR="00E24065">
        <w:t xml:space="preserve"> </w:t>
      </w:r>
      <w:r w:rsidRPr="00461A15">
        <w:t>state</w:t>
      </w:r>
      <w:r w:rsidR="00E24065">
        <w:t xml:space="preserve"> </w:t>
      </w:r>
      <w:r w:rsidRPr="00461A15">
        <w:t>has</w:t>
      </w:r>
      <w:r w:rsidR="00E24065">
        <w:t xml:space="preserve"> </w:t>
      </w:r>
      <w:r w:rsidRPr="00461A15">
        <w:t>the</w:t>
      </w:r>
      <w:r w:rsidR="00E24065">
        <w:t xml:space="preserve"> </w:t>
      </w:r>
      <w:r w:rsidRPr="00461A15">
        <w:t>duty</w:t>
      </w:r>
      <w:r w:rsidR="00E24065">
        <w:t xml:space="preserve"> </w:t>
      </w:r>
      <w:r w:rsidRPr="00461A15">
        <w:t>of</w:t>
      </w:r>
      <w:r w:rsidR="00E24065">
        <w:t xml:space="preserve"> </w:t>
      </w:r>
      <w:r w:rsidRPr="00461A15">
        <w:t>mobilizing</w:t>
      </w:r>
      <w:r w:rsidR="00E24065">
        <w:t xml:space="preserve"> </w:t>
      </w:r>
      <w:r w:rsidRPr="00461A15">
        <w:t>the</w:t>
      </w:r>
      <w:r w:rsidR="00E24065">
        <w:t xml:space="preserve"> </w:t>
      </w:r>
      <w:r w:rsidRPr="00461A15">
        <w:t>population</w:t>
      </w:r>
      <w:r w:rsidR="00E24065">
        <w:t xml:space="preserve"> </w:t>
      </w:r>
      <w:r w:rsidRPr="00461A15">
        <w:t>for</w:t>
      </w:r>
      <w:r w:rsidR="00E24065">
        <w:t xml:space="preserve"> </w:t>
      </w:r>
      <w:r w:rsidRPr="00461A15">
        <w:t>activities</w:t>
      </w:r>
      <w:r w:rsidR="00E24065">
        <w:t xml:space="preserve"> </w:t>
      </w:r>
      <w:r w:rsidRPr="00461A15">
        <w:t>aimed</w:t>
      </w:r>
      <w:r w:rsidR="00E24065">
        <w:t xml:space="preserve"> </w:t>
      </w:r>
      <w:r w:rsidRPr="00461A15">
        <w:t>at</w:t>
      </w:r>
      <w:r w:rsidR="00E24065">
        <w:t xml:space="preserve"> </w:t>
      </w:r>
      <w:r w:rsidRPr="00461A15">
        <w:t>promoting</w:t>
      </w:r>
      <w:r w:rsidR="00E24065">
        <w:t xml:space="preserve"> </w:t>
      </w:r>
      <w:r w:rsidRPr="00461A15">
        <w:t>good</w:t>
      </w:r>
      <w:r w:rsidR="00E24065">
        <w:t xml:space="preserve"> </w:t>
      </w:r>
      <w:r w:rsidRPr="00461A15">
        <w:t>health</w:t>
      </w:r>
      <w:r w:rsidR="00E24065">
        <w:t xml:space="preserve"> </w:t>
      </w:r>
      <w:r w:rsidRPr="00461A15">
        <w:t>and</w:t>
      </w:r>
      <w:r w:rsidR="00E24065">
        <w:t xml:space="preserve"> </w:t>
      </w:r>
      <w:r w:rsidRPr="00461A15">
        <w:t>to</w:t>
      </w:r>
      <w:r w:rsidR="00E24065">
        <w:t xml:space="preserve"> </w:t>
      </w:r>
      <w:r w:rsidRPr="00461A15">
        <w:t>assist</w:t>
      </w:r>
      <w:r w:rsidR="00E24065">
        <w:t xml:space="preserve"> </w:t>
      </w:r>
      <w:r w:rsidRPr="00461A15">
        <w:t>in</w:t>
      </w:r>
      <w:r w:rsidR="00E24065">
        <w:t xml:space="preserve"> </w:t>
      </w:r>
      <w:r w:rsidRPr="00461A15">
        <w:t>the</w:t>
      </w:r>
      <w:r w:rsidR="00E24065">
        <w:t xml:space="preserve"> </w:t>
      </w:r>
      <w:r w:rsidRPr="00461A15">
        <w:t>implementation</w:t>
      </w:r>
      <w:r w:rsidR="00E24065">
        <w:t xml:space="preserve"> </w:t>
      </w:r>
      <w:r w:rsidRPr="00461A15">
        <w:t>of</w:t>
      </w:r>
      <w:r w:rsidR="00E24065">
        <w:t xml:space="preserve"> </w:t>
      </w:r>
      <w:r w:rsidRPr="00461A15">
        <w:t>these</w:t>
      </w:r>
      <w:r w:rsidR="00E24065">
        <w:t xml:space="preserve"> </w:t>
      </w:r>
      <w:r w:rsidRPr="00461A15">
        <w:t>activities.</w:t>
      </w:r>
      <w:r w:rsidR="00E24065">
        <w:t xml:space="preserve"> </w:t>
      </w:r>
      <w:r w:rsidRPr="00461A15">
        <w:t>It</w:t>
      </w:r>
      <w:r w:rsidR="00E24065">
        <w:t xml:space="preserve"> </w:t>
      </w:r>
      <w:r w:rsidRPr="00461A15">
        <w:t>is</w:t>
      </w:r>
      <w:r w:rsidR="00E24065">
        <w:t xml:space="preserve"> </w:t>
      </w:r>
      <w:r w:rsidRPr="00461A15">
        <w:t>argued</w:t>
      </w:r>
      <w:r w:rsidR="00E24065">
        <w:t xml:space="preserve"> </w:t>
      </w:r>
      <w:r w:rsidRPr="00461A15">
        <w:t>that</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health</w:t>
      </w:r>
      <w:r w:rsidR="00E24065">
        <w:t xml:space="preserve"> </w:t>
      </w:r>
      <w:r w:rsidRPr="00461A15">
        <w:t>implies</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housing</w:t>
      </w:r>
      <w:r w:rsidR="00E24065">
        <w:t xml:space="preserve"> </w:t>
      </w:r>
      <w:r w:rsidRPr="00461A15">
        <w:t>since</w:t>
      </w:r>
      <w:r w:rsidR="00E24065">
        <w:t xml:space="preserve"> </w:t>
      </w:r>
      <w:r w:rsidRPr="00461A15">
        <w:t>the</w:t>
      </w:r>
      <w:r w:rsidR="00E24065">
        <w:t xml:space="preserve"> </w:t>
      </w:r>
      <w:r w:rsidRPr="00461A15">
        <w:t>former</w:t>
      </w:r>
      <w:r w:rsidR="00E24065">
        <w:t xml:space="preserve"> </w:t>
      </w:r>
      <w:r w:rsidRPr="00461A15">
        <w:t>cannot</w:t>
      </w:r>
      <w:r w:rsidR="00E24065">
        <w:t xml:space="preserve"> </w:t>
      </w:r>
      <w:r w:rsidRPr="00461A15">
        <w:t>be</w:t>
      </w:r>
      <w:r w:rsidR="00E24065">
        <w:t xml:space="preserve"> </w:t>
      </w:r>
      <w:r w:rsidRPr="00461A15">
        <w:t>complete</w:t>
      </w:r>
      <w:r w:rsidR="00E24065">
        <w:t xml:space="preserve"> </w:t>
      </w:r>
      <w:r w:rsidRPr="00461A15">
        <w:t>without</w:t>
      </w:r>
      <w:r w:rsidR="00E24065">
        <w:t xml:space="preserve"> </w:t>
      </w:r>
      <w:r w:rsidRPr="00461A15">
        <w:t>the</w:t>
      </w:r>
      <w:r w:rsidR="00E24065">
        <w:t xml:space="preserve"> </w:t>
      </w:r>
      <w:r w:rsidRPr="00461A15">
        <w:t>latter.</w:t>
      </w:r>
      <w:r w:rsidR="00E24065">
        <w:t xml:space="preserve"> </w:t>
      </w:r>
      <w:r w:rsidRPr="00461A15">
        <w:t>In</w:t>
      </w:r>
      <w:r w:rsidR="00E24065">
        <w:t xml:space="preserve"> </w:t>
      </w:r>
      <w:r w:rsidRPr="00461A15">
        <w:t>addition,</w:t>
      </w:r>
      <w:r w:rsidR="00E24065">
        <w:t xml:space="preserve"> </w:t>
      </w:r>
      <w:r w:rsidRPr="00461A15">
        <w:t>articles</w:t>
      </w:r>
      <w:r w:rsidR="00E24065">
        <w:t xml:space="preserve"> </w:t>
      </w:r>
      <w:r w:rsidRPr="00461A15">
        <w:t>29</w:t>
      </w:r>
      <w:r w:rsidR="00A33AE3">
        <w:t>–</w:t>
      </w:r>
      <w:r w:rsidRPr="00461A15">
        <w:t>30</w:t>
      </w:r>
      <w:r w:rsidR="00E24065">
        <w:t xml:space="preserve"> </w:t>
      </w:r>
      <w:r w:rsidRPr="00461A15">
        <w:t>protect</w:t>
      </w:r>
      <w:r w:rsidR="00E24065">
        <w:t xml:space="preserve"> </w:t>
      </w:r>
      <w:r w:rsidRPr="00461A15">
        <w:t>against</w:t>
      </w:r>
      <w:r w:rsidR="00E24065">
        <w:t xml:space="preserve"> </w:t>
      </w:r>
      <w:r w:rsidRPr="00461A15">
        <w:t>the</w:t>
      </w:r>
      <w:r w:rsidR="00E24065">
        <w:t xml:space="preserve"> </w:t>
      </w:r>
      <w:r w:rsidRPr="00461A15">
        <w:t>deprivation</w:t>
      </w:r>
      <w:r w:rsidR="00E24065">
        <w:t xml:space="preserve"> </w:t>
      </w:r>
      <w:r w:rsidRPr="00461A15">
        <w:t>of</w:t>
      </w:r>
      <w:r w:rsidR="00E24065">
        <w:t xml:space="preserve"> </w:t>
      </w:r>
      <w:r w:rsidRPr="00461A15">
        <w:t>property,</w:t>
      </w:r>
      <w:r w:rsidR="00E24065">
        <w:t xml:space="preserve"> </w:t>
      </w:r>
      <w:r w:rsidRPr="00461A15">
        <w:t>which</w:t>
      </w:r>
      <w:r w:rsidR="00E24065">
        <w:t xml:space="preserve"> </w:t>
      </w:r>
      <w:r w:rsidRPr="00461A15">
        <w:t>includes</w:t>
      </w:r>
      <w:r w:rsidR="00E24065">
        <w:t xml:space="preserve"> </w:t>
      </w:r>
      <w:r w:rsidRPr="00461A15">
        <w:t>housing.</w:t>
      </w:r>
      <w:r w:rsidR="00E24065">
        <w:t xml:space="preserve"> </w:t>
      </w:r>
      <w:r w:rsidRPr="00461A15">
        <w:t>For</w:t>
      </w:r>
      <w:r w:rsidR="00E24065">
        <w:t xml:space="preserve"> </w:t>
      </w:r>
      <w:r w:rsidRPr="00461A15">
        <w:t>article</w:t>
      </w:r>
      <w:r w:rsidR="00E24065">
        <w:t xml:space="preserve"> </w:t>
      </w:r>
      <w:r w:rsidRPr="00461A15">
        <w:t>14</w:t>
      </w:r>
      <w:r w:rsidR="00E24065">
        <w:t xml:space="preserve"> </w:t>
      </w:r>
      <w:r w:rsidRPr="00461A15">
        <w:t>of</w:t>
      </w:r>
      <w:r w:rsidR="00E24065">
        <w:t xml:space="preserve"> </w:t>
      </w:r>
      <w:r w:rsidRPr="00461A15">
        <w:t>the</w:t>
      </w:r>
      <w:r w:rsidR="00E24065">
        <w:t xml:space="preserve"> </w:t>
      </w:r>
      <w:r w:rsidRPr="00461A15">
        <w:t>constitution,</w:t>
      </w:r>
      <w:r w:rsidR="00E24065">
        <w:t xml:space="preserve"> </w:t>
      </w:r>
      <w:r w:rsidRPr="00461A15">
        <w:t>the</w:t>
      </w:r>
      <w:r w:rsidR="00E24065">
        <w:t xml:space="preserve"> </w:t>
      </w:r>
      <w:r w:rsidRPr="00461A15">
        <w:t>state</w:t>
      </w:r>
      <w:r w:rsidR="00E24065">
        <w:t xml:space="preserve"> </w:t>
      </w:r>
      <w:r w:rsidRPr="00461A15">
        <w:t>engages</w:t>
      </w:r>
      <w:r w:rsidR="00E24065">
        <w:t xml:space="preserve"> </w:t>
      </w:r>
      <w:r w:rsidRPr="00461A15">
        <w:t>and</w:t>
      </w:r>
      <w:r w:rsidR="00E24065">
        <w:t xml:space="preserve"> </w:t>
      </w:r>
      <w:r w:rsidRPr="00461A15">
        <w:t>commits</w:t>
      </w:r>
      <w:r w:rsidR="00E24065">
        <w:t xml:space="preserve"> </w:t>
      </w:r>
      <w:r w:rsidRPr="00461A15">
        <w:t>to</w:t>
      </w:r>
      <w:r w:rsidR="00E24065">
        <w:t xml:space="preserve"> </w:t>
      </w:r>
      <w:r w:rsidRPr="00461A15">
        <w:t>take</w:t>
      </w:r>
      <w:r w:rsidR="00E24065">
        <w:t xml:space="preserve"> </w:t>
      </w:r>
      <w:r w:rsidRPr="00461A15">
        <w:t>special</w:t>
      </w:r>
      <w:r w:rsidR="00E24065">
        <w:t xml:space="preserve"> </w:t>
      </w:r>
      <w:r w:rsidRPr="00461A15">
        <w:t>measures</w:t>
      </w:r>
      <w:r w:rsidR="00E24065">
        <w:t xml:space="preserve"> </w:t>
      </w:r>
      <w:r w:rsidRPr="00461A15">
        <w:t>within</w:t>
      </w:r>
      <w:r w:rsidR="00E24065">
        <w:t xml:space="preserve"> </w:t>
      </w:r>
      <w:r w:rsidRPr="00461A15">
        <w:t>its</w:t>
      </w:r>
      <w:r w:rsidR="00E24065">
        <w:t xml:space="preserve"> </w:t>
      </w:r>
      <w:r w:rsidRPr="00461A15">
        <w:t>limits,</w:t>
      </w:r>
      <w:r w:rsidR="00E24065">
        <w:t xml:space="preserve"> </w:t>
      </w:r>
      <w:r w:rsidRPr="00461A15">
        <w:t>to</w:t>
      </w:r>
      <w:r w:rsidR="00E24065">
        <w:t xml:space="preserve"> </w:t>
      </w:r>
      <w:r w:rsidRPr="00461A15">
        <w:t>assist</w:t>
      </w:r>
      <w:r w:rsidR="00E24065">
        <w:t xml:space="preserve"> </w:t>
      </w:r>
      <w:r w:rsidRPr="00461A15">
        <w:t>survivors,</w:t>
      </w:r>
      <w:r w:rsidR="00E24065">
        <w:t xml:space="preserve"> </w:t>
      </w:r>
      <w:r w:rsidRPr="00461A15">
        <w:t>disabled</w:t>
      </w:r>
      <w:r w:rsidR="00E24065">
        <w:t xml:space="preserve"> </w:t>
      </w:r>
      <w:r w:rsidRPr="00461A15">
        <w:t>and</w:t>
      </w:r>
      <w:r w:rsidR="00E24065">
        <w:t xml:space="preserve"> </w:t>
      </w:r>
      <w:r w:rsidRPr="00461A15">
        <w:t>the</w:t>
      </w:r>
      <w:r w:rsidR="00E24065">
        <w:t xml:space="preserve"> </w:t>
      </w:r>
      <w:r w:rsidRPr="00461A15">
        <w:t>historically</w:t>
      </w:r>
      <w:r w:rsidR="00E24065">
        <w:t xml:space="preserve"> </w:t>
      </w:r>
      <w:r w:rsidRPr="00461A15">
        <w:t>marginalised</w:t>
      </w:r>
      <w:r w:rsidR="00E24065">
        <w:t xml:space="preserve"> </w:t>
      </w:r>
      <w:r w:rsidRPr="00461A15">
        <w:t>people.</w:t>
      </w:r>
      <w:r w:rsidR="00E24065">
        <w:t xml:space="preserve"> </w:t>
      </w:r>
      <w:r w:rsidRPr="00461A15">
        <w:t>From</w:t>
      </w:r>
      <w:r w:rsidR="00E24065">
        <w:t xml:space="preserve"> </w:t>
      </w:r>
      <w:r w:rsidRPr="00461A15">
        <w:t>this</w:t>
      </w:r>
      <w:r w:rsidR="00E24065">
        <w:t xml:space="preserve"> </w:t>
      </w:r>
      <w:r w:rsidRPr="00461A15">
        <w:t>brief</w:t>
      </w:r>
      <w:r w:rsidR="00E24065">
        <w:t xml:space="preserve"> </w:t>
      </w:r>
      <w:r w:rsidRPr="00461A15">
        <w:t>analysis,</w:t>
      </w:r>
      <w:r w:rsidR="00E24065">
        <w:t xml:space="preserve"> </w:t>
      </w:r>
      <w:r w:rsidRPr="00461A15">
        <w:t>it</w:t>
      </w:r>
      <w:r w:rsidR="00E24065">
        <w:t xml:space="preserve"> </w:t>
      </w:r>
      <w:r w:rsidRPr="00461A15">
        <w:t>is</w:t>
      </w:r>
      <w:r w:rsidR="00E24065">
        <w:t xml:space="preserve"> </w:t>
      </w:r>
      <w:r w:rsidRPr="00461A15">
        <w:t>observed</w:t>
      </w:r>
      <w:r w:rsidR="00E24065">
        <w:t xml:space="preserve"> </w:t>
      </w:r>
      <w:r w:rsidRPr="00461A15">
        <w:t>that</w:t>
      </w:r>
      <w:r w:rsidR="00E24065">
        <w:t xml:space="preserve"> </w:t>
      </w:r>
      <w:r w:rsidRPr="00461A15">
        <w:t>Rwanda</w:t>
      </w:r>
      <w:r w:rsidR="00E24065">
        <w:t xml:space="preserve"> </w:t>
      </w:r>
      <w:r w:rsidRPr="00461A15">
        <w:t>respects</w:t>
      </w:r>
      <w:r w:rsidR="00E24065">
        <w:t xml:space="preserve"> </w:t>
      </w:r>
      <w:r w:rsidRPr="00461A15">
        <w:t>and</w:t>
      </w:r>
      <w:r w:rsidR="00E24065">
        <w:t xml:space="preserve"> </w:t>
      </w:r>
      <w:r w:rsidRPr="00461A15">
        <w:t>promotes</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housing.</w:t>
      </w:r>
      <w:r w:rsidR="00E24065">
        <w:t xml:space="preserve"> </w:t>
      </w:r>
    </w:p>
    <w:p w:rsidR="00951BC8" w:rsidRPr="00461A15" w:rsidRDefault="00951BC8" w:rsidP="00480160">
      <w:pPr>
        <w:pStyle w:val="SingleTxtG"/>
      </w:pPr>
      <w:r w:rsidRPr="00461A15">
        <w:t>229.</w:t>
      </w:r>
      <w:r w:rsidRPr="00461A15">
        <w:tab/>
        <w:t>In</w:t>
      </w:r>
      <w:r w:rsidR="00E24065">
        <w:t xml:space="preserve"> </w:t>
      </w:r>
      <w:r w:rsidRPr="00461A15">
        <w:t>addition,</w:t>
      </w:r>
      <w:r w:rsidR="00E24065">
        <w:t xml:space="preserve"> </w:t>
      </w:r>
      <w:r w:rsidRPr="00461A15">
        <w:t>the</w:t>
      </w:r>
      <w:r w:rsidR="00E24065">
        <w:t xml:space="preserve"> </w:t>
      </w:r>
      <w:r w:rsidRPr="00461A15">
        <w:t>national</w:t>
      </w:r>
      <w:r w:rsidR="00E24065">
        <w:t xml:space="preserve"> </w:t>
      </w:r>
      <w:r w:rsidRPr="00461A15">
        <w:t>housing</w:t>
      </w:r>
      <w:r w:rsidR="00E24065">
        <w:t xml:space="preserve"> </w:t>
      </w:r>
      <w:r w:rsidRPr="00461A15">
        <w:t>settlement</w:t>
      </w:r>
      <w:r w:rsidR="00E24065">
        <w:t xml:space="preserve"> </w:t>
      </w:r>
      <w:r w:rsidRPr="00461A15">
        <w:t>policy</w:t>
      </w:r>
      <w:r w:rsidR="00E24065">
        <w:t xml:space="preserve"> </w:t>
      </w:r>
      <w:r w:rsidRPr="00461A15">
        <w:t>was</w:t>
      </w:r>
      <w:r w:rsidR="00E24065">
        <w:t xml:space="preserve"> </w:t>
      </w:r>
      <w:r w:rsidRPr="00461A15">
        <w:t>introduced.</w:t>
      </w:r>
      <w:r w:rsidR="00E24065">
        <w:t xml:space="preserve"> </w:t>
      </w:r>
      <w:r w:rsidRPr="00461A15">
        <w:t>Vulnerable</w:t>
      </w:r>
      <w:r w:rsidR="00E24065">
        <w:t xml:space="preserve"> </w:t>
      </w:r>
      <w:r w:rsidRPr="00461A15">
        <w:t>groups</w:t>
      </w:r>
      <w:r w:rsidR="00E24065">
        <w:t xml:space="preserve"> </w:t>
      </w:r>
      <w:r w:rsidRPr="00461A15">
        <w:t>have</w:t>
      </w:r>
      <w:r w:rsidR="00E24065">
        <w:t xml:space="preserve"> </w:t>
      </w:r>
      <w:r w:rsidRPr="00461A15">
        <w:t>benefited</w:t>
      </w:r>
      <w:r w:rsidR="00E24065">
        <w:t xml:space="preserve"> </w:t>
      </w:r>
      <w:r w:rsidRPr="00461A15">
        <w:t>from</w:t>
      </w:r>
      <w:r w:rsidR="00E24065">
        <w:t xml:space="preserve"> </w:t>
      </w:r>
      <w:r w:rsidRPr="00461A15">
        <w:t>free</w:t>
      </w:r>
      <w:r w:rsidR="00E24065">
        <w:t xml:space="preserve"> </w:t>
      </w:r>
      <w:r w:rsidRPr="00461A15">
        <w:t>houses</w:t>
      </w:r>
      <w:r w:rsidR="00E24065">
        <w:t xml:space="preserve"> </w:t>
      </w:r>
      <w:r w:rsidRPr="00461A15">
        <w:t>built</w:t>
      </w:r>
      <w:r w:rsidR="00E24065">
        <w:t xml:space="preserve"> </w:t>
      </w:r>
      <w:r w:rsidRPr="00461A15">
        <w:t>particularly</w:t>
      </w:r>
      <w:r w:rsidR="00E24065">
        <w:t xml:space="preserve"> </w:t>
      </w:r>
      <w:r w:rsidRPr="00461A15">
        <w:t>as</w:t>
      </w:r>
      <w:r w:rsidR="00E24065">
        <w:t xml:space="preserve"> </w:t>
      </w:r>
      <w:r w:rsidRPr="00461A15">
        <w:t>recognition</w:t>
      </w:r>
      <w:r w:rsidR="00E24065">
        <w:t xml:space="preserve"> </w:t>
      </w:r>
      <w:r w:rsidRPr="00461A15">
        <w:t>of</w:t>
      </w:r>
      <w:r w:rsidR="00E24065">
        <w:t xml:space="preserve"> </w:t>
      </w:r>
      <w:r w:rsidRPr="00461A15">
        <w:t>their</w:t>
      </w:r>
      <w:r w:rsidR="00E24065">
        <w:t xml:space="preserve"> </w:t>
      </w:r>
      <w:r w:rsidRPr="00461A15">
        <w:t>plight</w:t>
      </w:r>
      <w:r w:rsidR="00E24065">
        <w:t xml:space="preserve"> </w:t>
      </w:r>
      <w:r w:rsidRPr="00461A15">
        <w:t>and</w:t>
      </w:r>
      <w:r w:rsidR="00E24065">
        <w:t xml:space="preserve"> </w:t>
      </w:r>
      <w:r w:rsidRPr="00461A15">
        <w:t>right</w:t>
      </w:r>
      <w:r w:rsidR="00E24065">
        <w:t xml:space="preserve"> </w:t>
      </w:r>
      <w:r w:rsidRPr="00461A15">
        <w:t>to</w:t>
      </w:r>
      <w:r w:rsidR="00E24065">
        <w:t xml:space="preserve"> </w:t>
      </w:r>
      <w:r w:rsidRPr="00461A15">
        <w:t>housing.</w:t>
      </w:r>
      <w:r w:rsidR="00E24065">
        <w:t xml:space="preserve"> </w:t>
      </w:r>
      <w:r w:rsidRPr="00461A15">
        <w:t>Indeed,</w:t>
      </w:r>
      <w:r w:rsidR="00E24065">
        <w:t xml:space="preserve"> </w:t>
      </w:r>
      <w:r w:rsidRPr="00461A15">
        <w:t>this</w:t>
      </w:r>
      <w:r w:rsidR="00E24065">
        <w:t xml:space="preserve"> </w:t>
      </w:r>
      <w:r w:rsidRPr="00461A15">
        <w:t>is</w:t>
      </w:r>
      <w:r w:rsidR="00E24065">
        <w:t xml:space="preserve"> </w:t>
      </w:r>
      <w:r w:rsidRPr="00461A15">
        <w:t>a</w:t>
      </w:r>
      <w:r w:rsidR="00E24065">
        <w:t xml:space="preserve"> </w:t>
      </w:r>
      <w:r w:rsidRPr="00461A15">
        <w:t>priority</w:t>
      </w:r>
      <w:r w:rsidR="00E24065">
        <w:t xml:space="preserve"> </w:t>
      </w:r>
      <w:r w:rsidRPr="00461A15">
        <w:t>need</w:t>
      </w:r>
      <w:r w:rsidR="00E24065">
        <w:t xml:space="preserve"> </w:t>
      </w:r>
      <w:r w:rsidRPr="00461A15">
        <w:t>to</w:t>
      </w:r>
      <w:r w:rsidR="00E24065">
        <w:t xml:space="preserve"> </w:t>
      </w:r>
      <w:r w:rsidRPr="00461A15">
        <w:t>vulnerable</w:t>
      </w:r>
      <w:r w:rsidR="00E24065">
        <w:t xml:space="preserve"> </w:t>
      </w:r>
      <w:r w:rsidRPr="00461A15">
        <w:t>groups.</w:t>
      </w:r>
      <w:r w:rsidR="00E24065">
        <w:t xml:space="preserve"> </w:t>
      </w:r>
      <w:r w:rsidRPr="00461A15">
        <w:t>In</w:t>
      </w:r>
      <w:r w:rsidR="00E24065">
        <w:t xml:space="preserve"> </w:t>
      </w:r>
      <w:r w:rsidRPr="00461A15">
        <w:t>general,</w:t>
      </w:r>
      <w:r w:rsidR="00E24065">
        <w:t xml:space="preserve"> </w:t>
      </w:r>
      <w:r w:rsidRPr="00461A15">
        <w:t>the</w:t>
      </w:r>
      <w:r w:rsidR="00E24065">
        <w:t xml:space="preserve"> </w:t>
      </w:r>
      <w:r w:rsidRPr="00461A15">
        <w:t>standard</w:t>
      </w:r>
      <w:r w:rsidR="00E24065">
        <w:t xml:space="preserve"> </w:t>
      </w:r>
      <w:r w:rsidRPr="00461A15">
        <w:t>of</w:t>
      </w:r>
      <w:r w:rsidR="00E24065">
        <w:t xml:space="preserve"> </w:t>
      </w:r>
      <w:r w:rsidRPr="00461A15">
        <w:t>family</w:t>
      </w:r>
      <w:r w:rsidR="00E24065">
        <w:t xml:space="preserve"> </w:t>
      </w:r>
      <w:r w:rsidRPr="00461A15">
        <w:t>housing</w:t>
      </w:r>
      <w:r w:rsidR="00E24065">
        <w:t xml:space="preserve"> </w:t>
      </w:r>
      <w:r w:rsidRPr="00461A15">
        <w:t>is</w:t>
      </w:r>
      <w:r w:rsidR="00E24065">
        <w:t xml:space="preserve"> </w:t>
      </w:r>
      <w:r w:rsidRPr="00461A15">
        <w:t>commensurate</w:t>
      </w:r>
      <w:r w:rsidR="00E24065">
        <w:t xml:space="preserve"> </w:t>
      </w:r>
      <w:r w:rsidRPr="00461A15">
        <w:t>with</w:t>
      </w:r>
      <w:r w:rsidR="00E24065">
        <w:t xml:space="preserve"> </w:t>
      </w:r>
      <w:r w:rsidRPr="00461A15">
        <w:t>its</w:t>
      </w:r>
      <w:r w:rsidR="00E24065">
        <w:t xml:space="preserve"> </w:t>
      </w:r>
      <w:r w:rsidRPr="00461A15">
        <w:t>financial</w:t>
      </w:r>
      <w:r w:rsidR="00E24065">
        <w:t xml:space="preserve"> </w:t>
      </w:r>
      <w:r w:rsidRPr="00461A15">
        <w:t>means.</w:t>
      </w:r>
      <w:r w:rsidR="00E24065">
        <w:t xml:space="preserve"> </w:t>
      </w:r>
      <w:r w:rsidRPr="00461A15">
        <w:t>Special</w:t>
      </w:r>
      <w:r w:rsidR="00E24065">
        <w:t xml:space="preserve"> </w:t>
      </w:r>
      <w:r w:rsidRPr="00461A15">
        <w:t>measures</w:t>
      </w:r>
      <w:r w:rsidR="00E24065">
        <w:t xml:space="preserve"> </w:t>
      </w:r>
      <w:r w:rsidRPr="00461A15">
        <w:t>have</w:t>
      </w:r>
      <w:r w:rsidR="00E24065">
        <w:t xml:space="preserve"> </w:t>
      </w:r>
      <w:r w:rsidRPr="00461A15">
        <w:t>been</w:t>
      </w:r>
      <w:r w:rsidR="00E24065">
        <w:t xml:space="preserve"> </w:t>
      </w:r>
      <w:r w:rsidRPr="00461A15">
        <w:t>taken</w:t>
      </w:r>
      <w:r w:rsidR="00E24065">
        <w:t xml:space="preserve"> </w:t>
      </w:r>
      <w:r w:rsidRPr="00461A15">
        <w:t>on</w:t>
      </w:r>
      <w:r w:rsidR="00E24065">
        <w:t xml:space="preserve"> </w:t>
      </w:r>
      <w:r w:rsidRPr="00461A15">
        <w:t>behalf</w:t>
      </w:r>
      <w:r w:rsidR="00E24065">
        <w:t xml:space="preserve"> </w:t>
      </w:r>
      <w:r w:rsidRPr="00461A15">
        <w:t>of</w:t>
      </w:r>
      <w:r w:rsidR="00E24065">
        <w:t xml:space="preserve"> </w:t>
      </w:r>
      <w:r w:rsidRPr="00461A15">
        <w:t>the</w:t>
      </w:r>
      <w:r w:rsidR="00E24065">
        <w:t xml:space="preserve"> </w:t>
      </w:r>
      <w:r w:rsidRPr="00461A15">
        <w:t>HMP,</w:t>
      </w:r>
      <w:r w:rsidR="00E24065">
        <w:t xml:space="preserve"> </w:t>
      </w:r>
      <w:r w:rsidRPr="00461A15">
        <w:t>who</w:t>
      </w:r>
      <w:r w:rsidR="00E24065">
        <w:t xml:space="preserve"> </w:t>
      </w:r>
      <w:r w:rsidRPr="00461A15">
        <w:t>until</w:t>
      </w:r>
      <w:r w:rsidR="00E24065">
        <w:t xml:space="preserve"> </w:t>
      </w:r>
      <w:r w:rsidRPr="00461A15">
        <w:t>recently</w:t>
      </w:r>
      <w:r w:rsidR="00E24065">
        <w:t xml:space="preserve"> </w:t>
      </w:r>
      <w:r w:rsidRPr="00461A15">
        <w:t>lived</w:t>
      </w:r>
      <w:r w:rsidR="00E24065">
        <w:t xml:space="preserve"> </w:t>
      </w:r>
      <w:r w:rsidRPr="00461A15">
        <w:t>in</w:t>
      </w:r>
      <w:r w:rsidR="00E24065">
        <w:t xml:space="preserve"> </w:t>
      </w:r>
      <w:r w:rsidRPr="00461A15">
        <w:t>cramped</w:t>
      </w:r>
      <w:r w:rsidR="00E24065">
        <w:t xml:space="preserve"> </w:t>
      </w:r>
      <w:r w:rsidRPr="00461A15">
        <w:t>and</w:t>
      </w:r>
      <w:r w:rsidR="00E24065">
        <w:t xml:space="preserve"> </w:t>
      </w:r>
      <w:r w:rsidRPr="00461A15">
        <w:t>rudimentary</w:t>
      </w:r>
      <w:r w:rsidR="00E24065">
        <w:t xml:space="preserve"> </w:t>
      </w:r>
      <w:r w:rsidRPr="00461A15">
        <w:t>huts.</w:t>
      </w:r>
      <w:r w:rsidR="00E24065">
        <w:t xml:space="preserve"> </w:t>
      </w:r>
      <w:r w:rsidRPr="00461A15">
        <w:t>As</w:t>
      </w:r>
      <w:r w:rsidR="00E24065">
        <w:t xml:space="preserve"> </w:t>
      </w:r>
      <w:r w:rsidRPr="00461A15">
        <w:t>part</w:t>
      </w:r>
      <w:r w:rsidR="00E24065">
        <w:t xml:space="preserve"> </w:t>
      </w:r>
      <w:r w:rsidRPr="00461A15">
        <w:t>of</w:t>
      </w:r>
      <w:r w:rsidR="00E24065">
        <w:t xml:space="preserve"> </w:t>
      </w:r>
      <w:r w:rsidRPr="00461A15">
        <w:t>general</w:t>
      </w:r>
      <w:r w:rsidR="00E24065">
        <w:t xml:space="preserve"> </w:t>
      </w:r>
      <w:r w:rsidRPr="00461A15">
        <w:t>aid</w:t>
      </w:r>
      <w:r w:rsidR="00E24065">
        <w:t xml:space="preserve"> </w:t>
      </w:r>
      <w:r w:rsidRPr="00461A15">
        <w:t>for</w:t>
      </w:r>
      <w:r w:rsidR="00E24065">
        <w:t xml:space="preserve"> </w:t>
      </w:r>
      <w:r w:rsidRPr="00461A15">
        <w:t>the</w:t>
      </w:r>
      <w:r w:rsidR="00E24065">
        <w:t xml:space="preserve"> </w:t>
      </w:r>
      <w:r w:rsidRPr="00461A15">
        <w:t>poor,</w:t>
      </w:r>
      <w:r w:rsidR="00E24065">
        <w:t xml:space="preserve"> </w:t>
      </w:r>
      <w:r w:rsidRPr="00461A15">
        <w:t>the</w:t>
      </w:r>
      <w:r w:rsidR="00E24065">
        <w:t xml:space="preserve"> </w:t>
      </w:r>
      <w:r w:rsidRPr="00461A15">
        <w:t>GoR</w:t>
      </w:r>
      <w:r w:rsidR="00E24065">
        <w:t xml:space="preserve"> </w:t>
      </w:r>
      <w:r w:rsidRPr="00461A15">
        <w:t>is</w:t>
      </w:r>
      <w:r w:rsidR="00E24065">
        <w:t xml:space="preserve"> </w:t>
      </w:r>
      <w:r w:rsidRPr="00461A15">
        <w:t>providing</w:t>
      </w:r>
      <w:r w:rsidR="00E24065">
        <w:t xml:space="preserve"> </w:t>
      </w:r>
      <w:r w:rsidRPr="00461A15">
        <w:t>them</w:t>
      </w:r>
      <w:r w:rsidR="00E24065">
        <w:t xml:space="preserve"> </w:t>
      </w:r>
      <w:r w:rsidRPr="00461A15">
        <w:t>with</w:t>
      </w:r>
      <w:r w:rsidR="00E24065">
        <w:t xml:space="preserve"> </w:t>
      </w:r>
      <w:r w:rsidRPr="00461A15">
        <w:t>subsidies</w:t>
      </w:r>
      <w:r w:rsidR="00E24065">
        <w:t xml:space="preserve"> </w:t>
      </w:r>
      <w:r w:rsidRPr="00461A15">
        <w:t>to</w:t>
      </w:r>
      <w:r w:rsidR="00E24065">
        <w:t xml:space="preserve"> </w:t>
      </w:r>
      <w:r w:rsidRPr="00461A15">
        <w:t>improve</w:t>
      </w:r>
      <w:r w:rsidR="00E24065">
        <w:t xml:space="preserve"> </w:t>
      </w:r>
      <w:r w:rsidRPr="00461A15">
        <w:t>their</w:t>
      </w:r>
      <w:r w:rsidR="00E24065">
        <w:t xml:space="preserve"> </w:t>
      </w:r>
      <w:r w:rsidRPr="00461A15">
        <w:t>living</w:t>
      </w:r>
      <w:r w:rsidR="00E24065">
        <w:t xml:space="preserve"> </w:t>
      </w:r>
      <w:r w:rsidRPr="00461A15">
        <w:t>environment,</w:t>
      </w:r>
      <w:r w:rsidR="00E24065">
        <w:t xml:space="preserve"> </w:t>
      </w:r>
      <w:r w:rsidRPr="00461A15">
        <w:t>notably</w:t>
      </w:r>
      <w:r w:rsidR="00E24065">
        <w:t xml:space="preserve"> </w:t>
      </w:r>
      <w:r w:rsidRPr="00461A15">
        <w:t>through</w:t>
      </w:r>
      <w:r w:rsidR="00E24065">
        <w:t xml:space="preserve"> </w:t>
      </w:r>
      <w:r w:rsidRPr="00461A15">
        <w:t>supplies</w:t>
      </w:r>
      <w:r w:rsidR="00E24065">
        <w:t xml:space="preserve"> </w:t>
      </w:r>
      <w:r w:rsidRPr="00461A15">
        <w:t>of</w:t>
      </w:r>
      <w:r w:rsidR="00E24065">
        <w:t xml:space="preserve"> </w:t>
      </w:r>
      <w:r w:rsidRPr="00461A15">
        <w:t>corrugated</w:t>
      </w:r>
      <w:r w:rsidR="00E24065">
        <w:t xml:space="preserve"> </w:t>
      </w:r>
      <w:r w:rsidRPr="00461A15">
        <w:t>iron</w:t>
      </w:r>
      <w:r w:rsidR="00E24065">
        <w:t xml:space="preserve"> </w:t>
      </w:r>
      <w:r w:rsidRPr="00461A15">
        <w:t>sheeting.</w:t>
      </w:r>
      <w:r w:rsidR="00E24065">
        <w:t xml:space="preserve"> </w:t>
      </w:r>
      <w:r w:rsidRPr="00461A15">
        <w:t>In</w:t>
      </w:r>
      <w:r w:rsidR="00E24065">
        <w:t xml:space="preserve"> </w:t>
      </w:r>
      <w:r w:rsidRPr="00461A15">
        <w:t>addition,</w:t>
      </w:r>
      <w:r w:rsidR="00E24065">
        <w:t xml:space="preserve"> </w:t>
      </w:r>
      <w:r w:rsidRPr="00461A15">
        <w:t>an</w:t>
      </w:r>
      <w:r w:rsidR="00E24065">
        <w:t xml:space="preserve"> </w:t>
      </w:r>
      <w:r w:rsidRPr="00461A15">
        <w:t>assistance</w:t>
      </w:r>
      <w:r w:rsidR="00E24065">
        <w:t xml:space="preserve"> </w:t>
      </w:r>
      <w:r w:rsidRPr="00461A15">
        <w:t>fund</w:t>
      </w:r>
      <w:r w:rsidR="00E24065">
        <w:t xml:space="preserve"> </w:t>
      </w:r>
      <w:r w:rsidRPr="00461A15">
        <w:t>for</w:t>
      </w:r>
      <w:r w:rsidR="00E24065">
        <w:t xml:space="preserve"> </w:t>
      </w:r>
      <w:r w:rsidRPr="00461A15">
        <w:t>the</w:t>
      </w:r>
      <w:r w:rsidR="00E24065">
        <w:t xml:space="preserve"> </w:t>
      </w:r>
      <w:r w:rsidRPr="00461A15">
        <w:t>neediest</w:t>
      </w:r>
      <w:r w:rsidR="00E24065">
        <w:t xml:space="preserve"> </w:t>
      </w:r>
      <w:r w:rsidRPr="00461A15">
        <w:t>genocide</w:t>
      </w:r>
      <w:r w:rsidR="00E24065">
        <w:t xml:space="preserve"> </w:t>
      </w:r>
      <w:r w:rsidRPr="00461A15">
        <w:t>survivors</w:t>
      </w:r>
      <w:r w:rsidR="00E24065">
        <w:t xml:space="preserve"> </w:t>
      </w:r>
      <w:r w:rsidRPr="00461A15">
        <w:t>was</w:t>
      </w:r>
      <w:r w:rsidR="00E24065">
        <w:t xml:space="preserve"> </w:t>
      </w:r>
      <w:r w:rsidRPr="00461A15">
        <w:t>set</w:t>
      </w:r>
      <w:r w:rsidR="00E24065">
        <w:t xml:space="preserve"> </w:t>
      </w:r>
      <w:r w:rsidRPr="00461A15">
        <w:t>up</w:t>
      </w:r>
      <w:r w:rsidR="00E24065">
        <w:t xml:space="preserve"> </w:t>
      </w:r>
      <w:r w:rsidRPr="00461A15">
        <w:t>in</w:t>
      </w:r>
      <w:r w:rsidR="00E24065">
        <w:t xml:space="preserve"> </w:t>
      </w:r>
      <w:r w:rsidRPr="00461A15">
        <w:t>1998.</w:t>
      </w:r>
      <w:r w:rsidR="00E24065">
        <w:t xml:space="preserve"> </w:t>
      </w:r>
      <w:r w:rsidRPr="00461A15">
        <w:t>This</w:t>
      </w:r>
      <w:r w:rsidR="00E24065">
        <w:t xml:space="preserve"> </w:t>
      </w:r>
      <w:r w:rsidRPr="00461A15">
        <w:t>fund</w:t>
      </w:r>
      <w:r w:rsidR="00E24065">
        <w:t xml:space="preserve"> </w:t>
      </w:r>
      <w:r w:rsidRPr="00461A15">
        <w:t>is</w:t>
      </w:r>
      <w:r w:rsidR="00E24065">
        <w:t xml:space="preserve"> </w:t>
      </w:r>
      <w:r w:rsidRPr="00461A15">
        <w:t>designed</w:t>
      </w:r>
      <w:r w:rsidR="00E24065">
        <w:t xml:space="preserve"> </w:t>
      </w:r>
      <w:r w:rsidRPr="00461A15">
        <w:t>to</w:t>
      </w:r>
      <w:r w:rsidR="00E24065">
        <w:t xml:space="preserve"> </w:t>
      </w:r>
      <w:r w:rsidRPr="00461A15">
        <w:t>help</w:t>
      </w:r>
      <w:r w:rsidR="00E24065">
        <w:t xml:space="preserve"> </w:t>
      </w:r>
      <w:r w:rsidRPr="00461A15">
        <w:t>the</w:t>
      </w:r>
      <w:r w:rsidR="00E24065">
        <w:t xml:space="preserve"> </w:t>
      </w:r>
      <w:r w:rsidRPr="00461A15">
        <w:t>neediest</w:t>
      </w:r>
      <w:r w:rsidR="00E24065">
        <w:t xml:space="preserve"> </w:t>
      </w:r>
      <w:r w:rsidRPr="00461A15">
        <w:t>survivors</w:t>
      </w:r>
      <w:r w:rsidR="00E24065">
        <w:t xml:space="preserve"> </w:t>
      </w:r>
      <w:r w:rsidRPr="00461A15">
        <w:t>of</w:t>
      </w:r>
      <w:r w:rsidR="00E24065">
        <w:t xml:space="preserve"> </w:t>
      </w:r>
      <w:r w:rsidRPr="00461A15">
        <w:t>the</w:t>
      </w:r>
      <w:r w:rsidR="00E24065">
        <w:t xml:space="preserve"> </w:t>
      </w:r>
      <w:r w:rsidRPr="00461A15">
        <w:t>Tutsi</w:t>
      </w:r>
      <w:r w:rsidR="00E24065">
        <w:t xml:space="preserve"> </w:t>
      </w:r>
      <w:r w:rsidRPr="00461A15">
        <w:t>genocide</w:t>
      </w:r>
      <w:r w:rsidR="00E24065">
        <w:t xml:space="preserve"> </w:t>
      </w:r>
      <w:r w:rsidRPr="00461A15">
        <w:t>of</w:t>
      </w:r>
      <w:r w:rsidR="00E24065">
        <w:t xml:space="preserve"> </w:t>
      </w:r>
      <w:r w:rsidRPr="00461A15">
        <w:t>1994</w:t>
      </w:r>
      <w:r w:rsidR="00E24065">
        <w:t xml:space="preserve"> </w:t>
      </w:r>
      <w:r w:rsidRPr="00461A15">
        <w:t>in</w:t>
      </w:r>
      <w:r w:rsidR="00E24065">
        <w:t xml:space="preserve"> </w:t>
      </w:r>
      <w:r w:rsidRPr="00461A15">
        <w:t>key</w:t>
      </w:r>
      <w:r w:rsidR="00E24065">
        <w:t xml:space="preserve"> </w:t>
      </w:r>
      <w:r w:rsidRPr="00461A15">
        <w:t>areas</w:t>
      </w:r>
      <w:r w:rsidR="00E24065">
        <w:t xml:space="preserve"> </w:t>
      </w:r>
      <w:r w:rsidRPr="00461A15">
        <w:t>such</w:t>
      </w:r>
      <w:r w:rsidR="00E24065">
        <w:t xml:space="preserve"> </w:t>
      </w:r>
      <w:r w:rsidRPr="00461A15">
        <w:t>as</w:t>
      </w:r>
      <w:r w:rsidR="00E24065">
        <w:t xml:space="preserve"> </w:t>
      </w:r>
      <w:r w:rsidRPr="00461A15">
        <w:t>education,</w:t>
      </w:r>
      <w:r w:rsidR="00E24065">
        <w:t xml:space="preserve"> </w:t>
      </w:r>
      <w:r w:rsidRPr="00461A15">
        <w:t>health</w:t>
      </w:r>
      <w:r w:rsidR="00E24065">
        <w:t xml:space="preserve"> </w:t>
      </w:r>
      <w:r w:rsidRPr="00461A15">
        <w:t>care</w:t>
      </w:r>
      <w:r w:rsidR="00E24065">
        <w:t xml:space="preserve"> </w:t>
      </w:r>
      <w:r w:rsidRPr="00461A15">
        <w:t>and</w:t>
      </w:r>
      <w:r w:rsidR="00E24065">
        <w:t xml:space="preserve"> </w:t>
      </w:r>
      <w:r w:rsidRPr="00461A15">
        <w:t>housing.</w:t>
      </w:r>
    </w:p>
    <w:p w:rsidR="00951BC8" w:rsidRPr="00461A15" w:rsidRDefault="00951BC8" w:rsidP="00480160">
      <w:pPr>
        <w:pStyle w:val="SingleTxtG"/>
      </w:pPr>
      <w:r w:rsidRPr="00461A15">
        <w:t>230.</w:t>
      </w:r>
      <w:r w:rsidRPr="00461A15">
        <w:tab/>
        <w:t>A</w:t>
      </w:r>
      <w:r w:rsidR="00E24065">
        <w:t xml:space="preserve"> </w:t>
      </w:r>
      <w:r w:rsidRPr="00461A15">
        <w:t>housing</w:t>
      </w:r>
      <w:r w:rsidR="00E24065">
        <w:t xml:space="preserve"> </w:t>
      </w:r>
      <w:r w:rsidRPr="00461A15">
        <w:t>bank</w:t>
      </w:r>
      <w:r w:rsidR="00E24065">
        <w:t xml:space="preserve"> </w:t>
      </w:r>
      <w:r w:rsidRPr="00461A15">
        <w:t>has</w:t>
      </w:r>
      <w:r w:rsidR="00E24065">
        <w:t xml:space="preserve"> </w:t>
      </w:r>
      <w:r w:rsidRPr="00461A15">
        <w:t>also</w:t>
      </w:r>
      <w:r w:rsidR="00E24065">
        <w:t xml:space="preserve"> </w:t>
      </w:r>
      <w:r w:rsidRPr="00461A15">
        <w:t>been</w:t>
      </w:r>
      <w:r w:rsidR="00E24065">
        <w:t xml:space="preserve"> </w:t>
      </w:r>
      <w:r w:rsidRPr="00461A15">
        <w:t>established.</w:t>
      </w:r>
      <w:r w:rsidR="00E24065">
        <w:t xml:space="preserve"> </w:t>
      </w:r>
      <w:r w:rsidRPr="00461A15">
        <w:t>The</w:t>
      </w:r>
      <w:r w:rsidR="00E24065">
        <w:t xml:space="preserve"> </w:t>
      </w:r>
      <w:r w:rsidRPr="00461A15">
        <w:t>bank</w:t>
      </w:r>
      <w:r w:rsidR="00E24065">
        <w:t xml:space="preserve"> </w:t>
      </w:r>
      <w:r w:rsidRPr="00461A15">
        <w:t>for</w:t>
      </w:r>
      <w:r w:rsidR="00E24065">
        <w:t xml:space="preserve"> </w:t>
      </w:r>
      <w:r w:rsidRPr="00461A15">
        <w:t>housing</w:t>
      </w:r>
      <w:r w:rsidR="00E24065">
        <w:t xml:space="preserve"> </w:t>
      </w:r>
      <w:r w:rsidRPr="00461A15">
        <w:t>helps</w:t>
      </w:r>
      <w:r w:rsidR="00E24065">
        <w:t xml:space="preserve"> </w:t>
      </w:r>
      <w:r w:rsidRPr="00461A15">
        <w:t>Rwandans</w:t>
      </w:r>
      <w:r w:rsidR="00E24065">
        <w:t xml:space="preserve"> </w:t>
      </w:r>
      <w:r w:rsidRPr="00461A15">
        <w:t>to</w:t>
      </w:r>
      <w:r w:rsidR="00E24065">
        <w:t xml:space="preserve"> </w:t>
      </w:r>
      <w:r w:rsidRPr="00461A15">
        <w:t>build</w:t>
      </w:r>
      <w:r w:rsidR="00E24065">
        <w:t xml:space="preserve"> </w:t>
      </w:r>
      <w:r w:rsidRPr="00461A15">
        <w:t>modern</w:t>
      </w:r>
      <w:r w:rsidR="00E24065">
        <w:t xml:space="preserve"> </w:t>
      </w:r>
      <w:r w:rsidRPr="00461A15">
        <w:t>homes</w:t>
      </w:r>
      <w:r w:rsidR="00E24065">
        <w:t xml:space="preserve"> </w:t>
      </w:r>
      <w:r w:rsidRPr="00461A15">
        <w:t>through</w:t>
      </w:r>
      <w:r w:rsidR="00E24065">
        <w:t xml:space="preserve"> </w:t>
      </w:r>
      <w:r w:rsidRPr="00461A15">
        <w:t>provision</w:t>
      </w:r>
      <w:r w:rsidR="00E24065">
        <w:t xml:space="preserve"> </w:t>
      </w:r>
      <w:r w:rsidRPr="00461A15">
        <w:t>of</w:t>
      </w:r>
      <w:r w:rsidR="00E24065">
        <w:t xml:space="preserve"> </w:t>
      </w:r>
      <w:r w:rsidRPr="00461A15">
        <w:t>credits</w:t>
      </w:r>
      <w:r w:rsidR="00E24065">
        <w:t xml:space="preserve"> </w:t>
      </w:r>
      <w:r w:rsidRPr="00461A15">
        <w:t>and</w:t>
      </w:r>
      <w:r w:rsidR="00E24065">
        <w:t xml:space="preserve"> </w:t>
      </w:r>
      <w:r w:rsidRPr="00461A15">
        <w:t>finished</w:t>
      </w:r>
      <w:r w:rsidR="00E24065">
        <w:t xml:space="preserve"> </w:t>
      </w:r>
      <w:r w:rsidRPr="00461A15">
        <w:t>houses</w:t>
      </w:r>
      <w:r w:rsidR="00E24065">
        <w:t xml:space="preserve"> </w:t>
      </w:r>
      <w:r w:rsidRPr="00461A15">
        <w:t>in</w:t>
      </w:r>
      <w:r w:rsidR="00E24065">
        <w:t xml:space="preserve"> </w:t>
      </w:r>
      <w:r w:rsidRPr="00461A15">
        <w:t>decent</w:t>
      </w:r>
      <w:r w:rsidR="00E24065">
        <w:t xml:space="preserve"> </w:t>
      </w:r>
      <w:r w:rsidRPr="00461A15">
        <w:t>estates.</w:t>
      </w:r>
      <w:r w:rsidR="00E24065">
        <w:t xml:space="preserve"> </w:t>
      </w:r>
      <w:r w:rsidRPr="00461A15">
        <w:t>This</w:t>
      </w:r>
      <w:r w:rsidR="00E24065">
        <w:t xml:space="preserve"> </w:t>
      </w:r>
      <w:r w:rsidRPr="00461A15">
        <w:t>has</w:t>
      </w:r>
      <w:r w:rsidR="00E24065">
        <w:t xml:space="preserve"> </w:t>
      </w:r>
      <w:r w:rsidRPr="00461A15">
        <w:t>benefited</w:t>
      </w:r>
      <w:r w:rsidR="00E24065">
        <w:t xml:space="preserve"> </w:t>
      </w:r>
      <w:r w:rsidRPr="00461A15">
        <w:t>a</w:t>
      </w:r>
      <w:r w:rsidR="00E24065">
        <w:t xml:space="preserve"> </w:t>
      </w:r>
      <w:r w:rsidRPr="00461A15">
        <w:t>variety</w:t>
      </w:r>
      <w:r w:rsidR="00E24065">
        <w:t xml:space="preserve"> </w:t>
      </w:r>
      <w:r w:rsidRPr="00461A15">
        <w:t>of</w:t>
      </w:r>
      <w:r w:rsidR="00E24065">
        <w:t xml:space="preserve"> </w:t>
      </w:r>
      <w:r w:rsidRPr="00461A15">
        <w:t>people</w:t>
      </w:r>
      <w:r w:rsidR="00E24065">
        <w:t xml:space="preserve"> </w:t>
      </w:r>
      <w:r w:rsidRPr="00461A15">
        <w:t>especially</w:t>
      </w:r>
      <w:r w:rsidR="00E24065">
        <w:t xml:space="preserve"> </w:t>
      </w:r>
      <w:r w:rsidRPr="00461A15">
        <w:t>those</w:t>
      </w:r>
      <w:r w:rsidR="00E24065">
        <w:t xml:space="preserve"> </w:t>
      </w:r>
      <w:r w:rsidRPr="00461A15">
        <w:t>with</w:t>
      </w:r>
      <w:r w:rsidR="00E24065">
        <w:t xml:space="preserve"> </w:t>
      </w:r>
      <w:r w:rsidRPr="00461A15">
        <w:t>minimum</w:t>
      </w:r>
      <w:r w:rsidR="00E24065">
        <w:t xml:space="preserve"> </w:t>
      </w:r>
      <w:r w:rsidRPr="00461A15">
        <w:t>income.</w:t>
      </w:r>
      <w:r w:rsidR="00E24065">
        <w:t xml:space="preserve"> </w:t>
      </w:r>
      <w:r w:rsidRPr="00461A15">
        <w:t>Moreover,</w:t>
      </w:r>
      <w:r w:rsidR="00E24065">
        <w:t xml:space="preserve"> </w:t>
      </w:r>
      <w:r w:rsidRPr="00461A15">
        <w:t>the</w:t>
      </w:r>
      <w:r w:rsidR="00E24065">
        <w:t xml:space="preserve"> </w:t>
      </w:r>
      <w:r w:rsidRPr="00461A15">
        <w:t>private</w:t>
      </w:r>
      <w:r w:rsidR="00E24065">
        <w:t xml:space="preserve"> </w:t>
      </w:r>
      <w:r w:rsidRPr="00461A15">
        <w:t>sector</w:t>
      </w:r>
      <w:r w:rsidR="00E24065">
        <w:t xml:space="preserve"> </w:t>
      </w:r>
      <w:r w:rsidRPr="00461A15">
        <w:t>has</w:t>
      </w:r>
      <w:r w:rsidR="00E24065">
        <w:t xml:space="preserve"> </w:t>
      </w:r>
      <w:r w:rsidRPr="00461A15">
        <w:t>been</w:t>
      </w:r>
      <w:r w:rsidR="00E24065">
        <w:t xml:space="preserve"> </w:t>
      </w:r>
      <w:r w:rsidRPr="00461A15">
        <w:t>instrumental</w:t>
      </w:r>
      <w:r w:rsidR="00E24065">
        <w:t xml:space="preserve"> </w:t>
      </w:r>
      <w:r w:rsidRPr="00461A15">
        <w:t>in</w:t>
      </w:r>
      <w:r w:rsidR="00E24065">
        <w:t xml:space="preserve"> </w:t>
      </w:r>
      <w:r w:rsidRPr="00461A15">
        <w:t>real</w:t>
      </w:r>
      <w:r w:rsidR="00E24065">
        <w:t xml:space="preserve"> </w:t>
      </w:r>
      <w:r w:rsidRPr="00461A15">
        <w:t>estate</w:t>
      </w:r>
      <w:r w:rsidR="00E24065">
        <w:t xml:space="preserve"> </w:t>
      </w:r>
      <w:r w:rsidRPr="00461A15">
        <w:t>development</w:t>
      </w:r>
      <w:r w:rsidR="00E24065">
        <w:t xml:space="preserve"> </w:t>
      </w:r>
      <w:r w:rsidRPr="00461A15">
        <w:t>as</w:t>
      </w:r>
      <w:r w:rsidR="00E24065">
        <w:t xml:space="preserve"> </w:t>
      </w:r>
      <w:r w:rsidRPr="00461A15">
        <w:t>well.</w:t>
      </w:r>
      <w:r w:rsidR="00E24065">
        <w:t xml:space="preserve"> </w:t>
      </w:r>
      <w:r w:rsidRPr="00461A15">
        <w:t>The</w:t>
      </w:r>
      <w:r w:rsidR="00E24065">
        <w:t xml:space="preserve"> </w:t>
      </w:r>
      <w:r w:rsidRPr="00461A15">
        <w:t>initiatives</w:t>
      </w:r>
      <w:r w:rsidR="00E24065">
        <w:t xml:space="preserve"> </w:t>
      </w:r>
      <w:r w:rsidRPr="00461A15">
        <w:t>of</w:t>
      </w:r>
      <w:r w:rsidR="00E24065">
        <w:t xml:space="preserve"> </w:t>
      </w:r>
      <w:r w:rsidRPr="00461A15">
        <w:t>both</w:t>
      </w:r>
      <w:r w:rsidR="00E24065">
        <w:t xml:space="preserve"> </w:t>
      </w:r>
      <w:r w:rsidRPr="00461A15">
        <w:t>national</w:t>
      </w:r>
      <w:r w:rsidR="00E24065">
        <w:t xml:space="preserve"> </w:t>
      </w:r>
      <w:r w:rsidRPr="00461A15">
        <w:t>and</w:t>
      </w:r>
      <w:r w:rsidR="00E24065">
        <w:t xml:space="preserve"> </w:t>
      </w:r>
      <w:r w:rsidRPr="00461A15">
        <w:t>international</w:t>
      </w:r>
      <w:r w:rsidR="00E24065">
        <w:t xml:space="preserve"> </w:t>
      </w:r>
      <w:r w:rsidRPr="00461A15">
        <w:t>non-governmental</w:t>
      </w:r>
      <w:r w:rsidR="00E24065">
        <w:t xml:space="preserve"> </w:t>
      </w:r>
      <w:r w:rsidRPr="00461A15">
        <w:t>organisations</w:t>
      </w:r>
      <w:r w:rsidR="00E24065">
        <w:t xml:space="preserve"> </w:t>
      </w:r>
      <w:r w:rsidRPr="00461A15">
        <w:t>such</w:t>
      </w:r>
      <w:r w:rsidR="00E24065">
        <w:t xml:space="preserve"> </w:t>
      </w:r>
      <w:r w:rsidRPr="00461A15">
        <w:t>as</w:t>
      </w:r>
      <w:r w:rsidR="00E24065">
        <w:t xml:space="preserve"> </w:t>
      </w:r>
      <w:r w:rsidRPr="00461A15">
        <w:t>CARE</w:t>
      </w:r>
      <w:r w:rsidR="00E24065">
        <w:t xml:space="preserve"> </w:t>
      </w:r>
      <w:r w:rsidRPr="00461A15">
        <w:t>International</w:t>
      </w:r>
      <w:r w:rsidR="00E24065">
        <w:t xml:space="preserve"> </w:t>
      </w:r>
      <w:r w:rsidRPr="00461A15">
        <w:t>Rwanda,</w:t>
      </w:r>
      <w:r w:rsidR="00E24065">
        <w:t xml:space="preserve"> </w:t>
      </w:r>
      <w:r w:rsidRPr="00461A15">
        <w:t>World</w:t>
      </w:r>
      <w:r w:rsidR="00E24065">
        <w:t xml:space="preserve"> </w:t>
      </w:r>
      <w:r w:rsidRPr="00461A15">
        <w:t>Vision,</w:t>
      </w:r>
      <w:r w:rsidR="00E24065">
        <w:t xml:space="preserve"> </w:t>
      </w:r>
      <w:r w:rsidRPr="00461A15">
        <w:t>AVEGA,</w:t>
      </w:r>
      <w:r w:rsidR="00E24065">
        <w:t xml:space="preserve"> </w:t>
      </w:r>
      <w:r w:rsidRPr="00461A15">
        <w:t>FARG,</w:t>
      </w:r>
      <w:r w:rsidR="00E24065">
        <w:t xml:space="preserve"> </w:t>
      </w:r>
      <w:r w:rsidRPr="00461A15">
        <w:t>IBUKA</w:t>
      </w:r>
      <w:r w:rsidR="00E24065">
        <w:t xml:space="preserve"> </w:t>
      </w:r>
      <w:r w:rsidRPr="00461A15">
        <w:t>among</w:t>
      </w:r>
      <w:r w:rsidR="00E24065">
        <w:t xml:space="preserve"> </w:t>
      </w:r>
      <w:r w:rsidRPr="00461A15">
        <w:t>others</w:t>
      </w:r>
      <w:r w:rsidR="00E24065">
        <w:t xml:space="preserve"> </w:t>
      </w:r>
      <w:r w:rsidRPr="00461A15">
        <w:t>in</w:t>
      </w:r>
      <w:r w:rsidR="00E24065">
        <w:t xml:space="preserve"> </w:t>
      </w:r>
      <w:r w:rsidRPr="00461A15">
        <w:t>collaboration</w:t>
      </w:r>
      <w:r w:rsidR="00E24065">
        <w:t xml:space="preserve"> </w:t>
      </w:r>
      <w:r w:rsidRPr="00461A15">
        <w:t>with</w:t>
      </w:r>
      <w:r w:rsidR="00E24065">
        <w:t xml:space="preserve"> </w:t>
      </w:r>
      <w:r w:rsidRPr="00461A15">
        <w:t>the</w:t>
      </w:r>
      <w:r w:rsidR="00E24065">
        <w:t xml:space="preserve"> </w:t>
      </w:r>
      <w:r w:rsidRPr="00461A15">
        <w:t>government</w:t>
      </w:r>
      <w:r w:rsidR="00E24065">
        <w:t xml:space="preserve"> </w:t>
      </w:r>
      <w:r w:rsidRPr="00461A15">
        <w:t>has</w:t>
      </w:r>
      <w:r w:rsidR="00E24065">
        <w:t xml:space="preserve"> </w:t>
      </w:r>
      <w:r w:rsidRPr="00461A15">
        <w:t>resulted</w:t>
      </w:r>
      <w:r w:rsidR="00E24065">
        <w:t xml:space="preserve"> </w:t>
      </w:r>
      <w:r w:rsidRPr="00461A15">
        <w:t>in</w:t>
      </w:r>
      <w:r w:rsidR="00E24065">
        <w:t xml:space="preserve"> </w:t>
      </w:r>
      <w:r w:rsidRPr="00461A15">
        <w:t>constructing</w:t>
      </w:r>
      <w:r w:rsidR="00E24065">
        <w:t xml:space="preserve"> </w:t>
      </w:r>
      <w:r w:rsidRPr="00461A15">
        <w:t>houses</w:t>
      </w:r>
      <w:r w:rsidR="00E24065">
        <w:t xml:space="preserve"> </w:t>
      </w:r>
      <w:r w:rsidRPr="00461A15">
        <w:t>for</w:t>
      </w:r>
      <w:r w:rsidR="00E24065">
        <w:t xml:space="preserve"> </w:t>
      </w:r>
      <w:r w:rsidRPr="00461A15">
        <w:t>the</w:t>
      </w:r>
      <w:r w:rsidR="00E24065">
        <w:t xml:space="preserve"> </w:t>
      </w:r>
      <w:r w:rsidRPr="00461A15">
        <w:t>most</w:t>
      </w:r>
      <w:r w:rsidR="00E24065">
        <w:t xml:space="preserve"> </w:t>
      </w:r>
      <w:r w:rsidRPr="00461A15">
        <w:t>vulnerable</w:t>
      </w:r>
      <w:r w:rsidR="00E24065">
        <w:t xml:space="preserve"> </w:t>
      </w:r>
      <w:r w:rsidRPr="00461A15">
        <w:t>Rwandans</w:t>
      </w:r>
      <w:r w:rsidR="00E24065">
        <w:t xml:space="preserve"> </w:t>
      </w:r>
      <w:r w:rsidRPr="00461A15">
        <w:t>especially</w:t>
      </w:r>
      <w:r w:rsidR="00E24065">
        <w:t xml:space="preserve"> </w:t>
      </w:r>
      <w:r w:rsidRPr="00461A15">
        <w:t>survivors</w:t>
      </w:r>
      <w:r w:rsidR="00E24065">
        <w:t xml:space="preserve"> </w:t>
      </w:r>
      <w:r w:rsidRPr="00461A15">
        <w:t>of</w:t>
      </w:r>
      <w:r w:rsidR="00E24065">
        <w:t xml:space="preserve"> </w:t>
      </w:r>
      <w:r w:rsidRPr="00461A15">
        <w:t>genocide.</w:t>
      </w:r>
      <w:r w:rsidR="00E24065">
        <w:t xml:space="preserve"> </w:t>
      </w:r>
      <w:r w:rsidRPr="00461A15">
        <w:t>Currently,</w:t>
      </w:r>
      <w:r w:rsidR="00E24065">
        <w:t xml:space="preserve"> </w:t>
      </w:r>
      <w:r w:rsidRPr="00461A15">
        <w:t>there</w:t>
      </w:r>
      <w:r w:rsidR="00E24065">
        <w:t xml:space="preserve"> </w:t>
      </w:r>
      <w:r w:rsidRPr="00461A15">
        <w:t>is</w:t>
      </w:r>
      <w:r w:rsidR="00E24065">
        <w:t xml:space="preserve"> </w:t>
      </w:r>
      <w:r w:rsidRPr="00461A15">
        <w:t>an</w:t>
      </w:r>
      <w:r w:rsidR="00E24065">
        <w:t xml:space="preserve"> </w:t>
      </w:r>
      <w:r w:rsidRPr="00461A15">
        <w:t>on-going</w:t>
      </w:r>
      <w:r w:rsidR="00E24065">
        <w:t xml:space="preserve"> “</w:t>
      </w:r>
      <w:r w:rsidRPr="00461A15">
        <w:t>one</w:t>
      </w:r>
      <w:r w:rsidR="00E24065">
        <w:t xml:space="preserve"> </w:t>
      </w:r>
      <w:r w:rsidRPr="00461A15">
        <w:t>dollar</w:t>
      </w:r>
      <w:r w:rsidR="00E24065">
        <w:t xml:space="preserve"> </w:t>
      </w:r>
      <w:r w:rsidRPr="00461A15">
        <w:t>campaign</w:t>
      </w:r>
      <w:r w:rsidR="00E24065">
        <w:t xml:space="preserve">” </w:t>
      </w:r>
      <w:r w:rsidRPr="00461A15">
        <w:t>as</w:t>
      </w:r>
      <w:r w:rsidR="00E24065">
        <w:t xml:space="preserve"> </w:t>
      </w:r>
      <w:r w:rsidRPr="00461A15">
        <w:t>an</w:t>
      </w:r>
      <w:r w:rsidR="00E24065">
        <w:t xml:space="preserve"> </w:t>
      </w:r>
      <w:r w:rsidRPr="00461A15">
        <w:t>initiative</w:t>
      </w:r>
      <w:r w:rsidR="00E24065">
        <w:t xml:space="preserve"> </w:t>
      </w:r>
      <w:r w:rsidRPr="00461A15">
        <w:t>to</w:t>
      </w:r>
      <w:r w:rsidR="00E24065">
        <w:t xml:space="preserve"> </w:t>
      </w:r>
      <w:r w:rsidRPr="00461A15">
        <w:t>fundraise</w:t>
      </w:r>
      <w:r w:rsidR="00E24065">
        <w:t xml:space="preserve"> </w:t>
      </w:r>
      <w:r w:rsidRPr="00461A15">
        <w:t>money</w:t>
      </w:r>
      <w:r w:rsidR="00E24065">
        <w:t xml:space="preserve"> </w:t>
      </w:r>
      <w:r w:rsidRPr="00461A15">
        <w:t>for</w:t>
      </w:r>
      <w:r w:rsidR="00E24065">
        <w:t xml:space="preserve"> </w:t>
      </w:r>
      <w:r w:rsidRPr="00461A15">
        <w:t>building</w:t>
      </w:r>
      <w:r w:rsidR="00E24065">
        <w:t xml:space="preserve"> </w:t>
      </w:r>
      <w:r w:rsidRPr="00461A15">
        <w:t>houses</w:t>
      </w:r>
      <w:r w:rsidR="00E24065">
        <w:t xml:space="preserve"> </w:t>
      </w:r>
      <w:r w:rsidRPr="00461A15">
        <w:t>of</w:t>
      </w:r>
      <w:r w:rsidR="00E24065">
        <w:t xml:space="preserve"> </w:t>
      </w:r>
      <w:r w:rsidRPr="00461A15">
        <w:t>orphans</w:t>
      </w:r>
      <w:r w:rsidR="00E24065">
        <w:t xml:space="preserve"> </w:t>
      </w:r>
      <w:r w:rsidRPr="00461A15">
        <w:t>of</w:t>
      </w:r>
      <w:r w:rsidR="00E24065">
        <w:t xml:space="preserve"> </w:t>
      </w:r>
      <w:r w:rsidRPr="00461A15">
        <w:t>1994</w:t>
      </w:r>
      <w:r w:rsidR="00E24065">
        <w:t xml:space="preserve"> </w:t>
      </w:r>
      <w:r w:rsidRPr="00461A15">
        <w:t>Tutsi</w:t>
      </w:r>
      <w:r w:rsidR="00E24065">
        <w:t xml:space="preserve"> </w:t>
      </w:r>
      <w:r w:rsidRPr="00461A15">
        <w:t>genocide.</w:t>
      </w:r>
      <w:r w:rsidR="00E24065">
        <w:t xml:space="preserve"> </w:t>
      </w:r>
    </w:p>
    <w:p w:rsidR="00951BC8" w:rsidRPr="00461A15" w:rsidRDefault="005223AA" w:rsidP="005223AA">
      <w:pPr>
        <w:pStyle w:val="H4G"/>
      </w:pPr>
      <w:r>
        <w:tab/>
      </w:r>
      <w:r>
        <w:tab/>
      </w:r>
      <w:r w:rsidR="00951BC8" w:rsidRPr="00461A15">
        <w:t>Health</w:t>
      </w:r>
    </w:p>
    <w:p w:rsidR="00951BC8" w:rsidRPr="00461A15" w:rsidRDefault="00951BC8" w:rsidP="00480160">
      <w:pPr>
        <w:pStyle w:val="SingleTxtG"/>
      </w:pPr>
      <w:r w:rsidRPr="00461A15">
        <w:t>231.</w:t>
      </w:r>
      <w:r w:rsidRPr="00461A15">
        <w:tab/>
        <w:t>The</w:t>
      </w:r>
      <w:r w:rsidR="00E24065">
        <w:t xml:space="preserve"> </w:t>
      </w:r>
      <w:r w:rsidRPr="00461A15">
        <w:t>rights</w:t>
      </w:r>
      <w:r w:rsidR="00E24065">
        <w:t xml:space="preserve"> </w:t>
      </w:r>
      <w:r w:rsidRPr="00461A15">
        <w:t>to</w:t>
      </w:r>
      <w:r w:rsidR="00E24065">
        <w:t xml:space="preserve"> </w:t>
      </w:r>
      <w:r w:rsidRPr="00461A15">
        <w:t>public</w:t>
      </w:r>
      <w:r w:rsidR="00E24065">
        <w:t xml:space="preserve"> </w:t>
      </w:r>
      <w:r w:rsidRPr="00461A15">
        <w:t>health,</w:t>
      </w:r>
      <w:r w:rsidR="00E24065">
        <w:t xml:space="preserve"> </w:t>
      </w:r>
      <w:r w:rsidRPr="00461A15">
        <w:t>medical</w:t>
      </w:r>
      <w:r w:rsidR="00E24065">
        <w:t xml:space="preserve"> </w:t>
      </w:r>
      <w:r w:rsidRPr="00461A15">
        <w:t>care,</w:t>
      </w:r>
      <w:r w:rsidR="00E24065">
        <w:t xml:space="preserve"> </w:t>
      </w:r>
      <w:r w:rsidRPr="00461A15">
        <w:t>social</w:t>
      </w:r>
      <w:r w:rsidR="00E24065">
        <w:t xml:space="preserve"> </w:t>
      </w:r>
      <w:r w:rsidRPr="00461A15">
        <w:t>security</w:t>
      </w:r>
      <w:r w:rsidR="00E24065">
        <w:t xml:space="preserve"> </w:t>
      </w:r>
      <w:r w:rsidRPr="00461A15">
        <w:t>and</w:t>
      </w:r>
      <w:r w:rsidR="00E24065">
        <w:t xml:space="preserve"> </w:t>
      </w:r>
      <w:r w:rsidRPr="00461A15">
        <w:t>social</w:t>
      </w:r>
      <w:r w:rsidR="00E24065">
        <w:t xml:space="preserve"> </w:t>
      </w:r>
      <w:r w:rsidRPr="00461A15">
        <w:t>services</w:t>
      </w:r>
      <w:r w:rsidR="00E24065">
        <w:t xml:space="preserve"> </w:t>
      </w:r>
      <w:r w:rsidRPr="00461A15">
        <w:t>are</w:t>
      </w:r>
      <w:r w:rsidR="00E24065">
        <w:t xml:space="preserve"> </w:t>
      </w:r>
      <w:r w:rsidRPr="00461A15">
        <w:t>also</w:t>
      </w:r>
      <w:r w:rsidR="00E24065">
        <w:t xml:space="preserve"> </w:t>
      </w:r>
      <w:r w:rsidRPr="00461A15">
        <w:t>guaranteed</w:t>
      </w:r>
      <w:r w:rsidR="00E24065">
        <w:t xml:space="preserve"> </w:t>
      </w:r>
      <w:r w:rsidRPr="00461A15">
        <w:t>under</w:t>
      </w:r>
      <w:r w:rsidR="00E24065">
        <w:t xml:space="preserve"> </w:t>
      </w:r>
      <w:r w:rsidRPr="00461A15">
        <w:t>article</w:t>
      </w:r>
      <w:r w:rsidR="00E24065">
        <w:t xml:space="preserve"> </w:t>
      </w:r>
      <w:r w:rsidRPr="00461A15">
        <w:t>41</w:t>
      </w:r>
      <w:r w:rsidR="00E24065">
        <w:t xml:space="preserve"> </w:t>
      </w:r>
      <w:r w:rsidRPr="00461A15">
        <w:t>which</w:t>
      </w:r>
      <w:r w:rsidR="00E24065">
        <w:t xml:space="preserve"> </w:t>
      </w:r>
      <w:r w:rsidRPr="00461A15">
        <w:t>states</w:t>
      </w:r>
      <w:r w:rsidR="00E24065">
        <w:t xml:space="preserve"> </w:t>
      </w:r>
      <w:r w:rsidRPr="00461A15">
        <w:t>that</w:t>
      </w:r>
      <w:r w:rsidR="00E24065">
        <w:t xml:space="preserve"> </w:t>
      </w:r>
      <w:r w:rsidRPr="00461A15">
        <w:t>all</w:t>
      </w:r>
      <w:r w:rsidR="00E24065">
        <w:t xml:space="preserve"> </w:t>
      </w:r>
      <w:r w:rsidRPr="00461A15">
        <w:t>citizens</w:t>
      </w:r>
      <w:r w:rsidR="00E24065">
        <w:t xml:space="preserve"> </w:t>
      </w:r>
      <w:r w:rsidRPr="00461A15">
        <w:t>have</w:t>
      </w:r>
      <w:r w:rsidR="00E24065">
        <w:t xml:space="preserve"> </w:t>
      </w:r>
      <w:r w:rsidRPr="00461A15">
        <w:t>the</w:t>
      </w:r>
      <w:r w:rsidR="00E24065">
        <w:t xml:space="preserve"> </w:t>
      </w:r>
      <w:r w:rsidRPr="00461A15">
        <w:t>right</w:t>
      </w:r>
      <w:r w:rsidR="00E24065">
        <w:t xml:space="preserve"> </w:t>
      </w:r>
      <w:r w:rsidRPr="00461A15">
        <w:t>and</w:t>
      </w:r>
      <w:r w:rsidR="00E24065">
        <w:t xml:space="preserve"> </w:t>
      </w:r>
      <w:r w:rsidRPr="00461A15">
        <w:t>duties</w:t>
      </w:r>
      <w:r w:rsidR="00E24065">
        <w:t xml:space="preserve"> </w:t>
      </w:r>
      <w:r w:rsidRPr="00461A15">
        <w:t>relating</w:t>
      </w:r>
      <w:r w:rsidR="00E24065">
        <w:t xml:space="preserve"> </w:t>
      </w:r>
      <w:r w:rsidRPr="00461A15">
        <w:t>to</w:t>
      </w:r>
      <w:r w:rsidR="00E24065">
        <w:t xml:space="preserve"> </w:t>
      </w:r>
      <w:r w:rsidRPr="00461A15">
        <w:t>health.</w:t>
      </w:r>
      <w:r w:rsidR="00E24065">
        <w:t xml:space="preserve"> </w:t>
      </w:r>
      <w:r w:rsidRPr="00461A15">
        <w:t>The</w:t>
      </w:r>
      <w:r w:rsidR="00E24065">
        <w:t xml:space="preserve"> </w:t>
      </w:r>
      <w:r w:rsidRPr="00461A15">
        <w:t>same</w:t>
      </w:r>
      <w:r w:rsidR="00E24065">
        <w:t xml:space="preserve"> </w:t>
      </w:r>
      <w:r w:rsidRPr="00461A15">
        <w:t>article</w:t>
      </w:r>
      <w:r w:rsidR="00E24065">
        <w:t xml:space="preserve"> </w:t>
      </w:r>
      <w:r w:rsidRPr="00461A15">
        <w:t>further</w:t>
      </w:r>
      <w:r w:rsidR="00E24065">
        <w:t xml:space="preserve"> </w:t>
      </w:r>
      <w:r w:rsidRPr="00461A15">
        <w:t>reiterates</w:t>
      </w:r>
      <w:r w:rsidR="00E24065">
        <w:t xml:space="preserve"> </w:t>
      </w:r>
      <w:r w:rsidRPr="00461A15">
        <w:t>the</w:t>
      </w:r>
      <w:r w:rsidR="00E24065">
        <w:t xml:space="preserve"> </w:t>
      </w:r>
      <w:r w:rsidRPr="00461A15">
        <w:t>duty</w:t>
      </w:r>
      <w:r w:rsidR="00E24065">
        <w:t xml:space="preserve"> </w:t>
      </w:r>
      <w:r w:rsidRPr="00461A15">
        <w:t>of</w:t>
      </w:r>
      <w:r w:rsidR="00E24065">
        <w:t xml:space="preserve"> </w:t>
      </w:r>
      <w:r w:rsidRPr="00461A15">
        <w:t>the</w:t>
      </w:r>
      <w:r w:rsidR="00E24065">
        <w:t xml:space="preserve"> </w:t>
      </w:r>
      <w:r w:rsidRPr="00461A15">
        <w:t>state</w:t>
      </w:r>
      <w:r w:rsidR="00E24065">
        <w:t xml:space="preserve"> </w:t>
      </w:r>
      <w:r w:rsidRPr="00461A15">
        <w:t>to</w:t>
      </w:r>
      <w:r w:rsidR="00E24065">
        <w:t xml:space="preserve"> </w:t>
      </w:r>
      <w:r w:rsidRPr="00461A15">
        <w:t>mobilize</w:t>
      </w:r>
      <w:r w:rsidR="00E24065">
        <w:t xml:space="preserve"> </w:t>
      </w:r>
      <w:r w:rsidRPr="00461A15">
        <w:t>the</w:t>
      </w:r>
      <w:r w:rsidR="00E24065">
        <w:t xml:space="preserve"> </w:t>
      </w:r>
      <w:r w:rsidRPr="00461A15">
        <w:t>population</w:t>
      </w:r>
      <w:r w:rsidR="00E24065">
        <w:t xml:space="preserve"> </w:t>
      </w:r>
      <w:r w:rsidRPr="00461A15">
        <w:t>for</w:t>
      </w:r>
      <w:r w:rsidR="00E24065">
        <w:t xml:space="preserve"> </w:t>
      </w:r>
      <w:r w:rsidRPr="00461A15">
        <w:t>activities</w:t>
      </w:r>
      <w:r w:rsidR="00E24065">
        <w:t xml:space="preserve"> </w:t>
      </w:r>
      <w:r w:rsidRPr="00461A15">
        <w:t>aimed</w:t>
      </w:r>
      <w:r w:rsidR="00E24065">
        <w:t xml:space="preserve"> </w:t>
      </w:r>
      <w:r w:rsidRPr="00461A15">
        <w:t>at</w:t>
      </w:r>
      <w:r w:rsidR="00E24065">
        <w:t xml:space="preserve"> </w:t>
      </w:r>
      <w:r w:rsidRPr="00461A15">
        <w:t>promoting</w:t>
      </w:r>
      <w:r w:rsidR="00E24065">
        <w:t xml:space="preserve"> </w:t>
      </w:r>
      <w:r w:rsidRPr="00461A15">
        <w:t>good</w:t>
      </w:r>
      <w:r w:rsidR="00E24065">
        <w:t xml:space="preserve"> </w:t>
      </w:r>
      <w:r w:rsidRPr="00461A15">
        <w:t>health</w:t>
      </w:r>
      <w:r w:rsidR="00E24065">
        <w:t xml:space="preserve"> </w:t>
      </w:r>
      <w:r w:rsidRPr="00461A15">
        <w:t>and</w:t>
      </w:r>
      <w:r w:rsidR="00E24065">
        <w:t xml:space="preserve"> </w:t>
      </w:r>
      <w:r w:rsidRPr="00461A15">
        <w:t>to</w:t>
      </w:r>
      <w:r w:rsidR="00E24065">
        <w:t xml:space="preserve"> </w:t>
      </w:r>
      <w:r w:rsidRPr="00461A15">
        <w:t>assist</w:t>
      </w:r>
      <w:r w:rsidR="00E24065">
        <w:t xml:space="preserve"> </w:t>
      </w:r>
      <w:r w:rsidRPr="00461A15">
        <w:t>in</w:t>
      </w:r>
      <w:r w:rsidR="00E24065">
        <w:t xml:space="preserve"> </w:t>
      </w:r>
      <w:r w:rsidRPr="00461A15">
        <w:t>the</w:t>
      </w:r>
      <w:r w:rsidR="00E24065">
        <w:t xml:space="preserve"> </w:t>
      </w:r>
      <w:r w:rsidRPr="00461A15">
        <w:t>implementation</w:t>
      </w:r>
      <w:r w:rsidR="00E24065">
        <w:t xml:space="preserve"> </w:t>
      </w:r>
      <w:r w:rsidRPr="00461A15">
        <w:t>of</w:t>
      </w:r>
      <w:r w:rsidR="00E24065">
        <w:t xml:space="preserve"> </w:t>
      </w:r>
      <w:r w:rsidRPr="00461A15">
        <w:t>these</w:t>
      </w:r>
      <w:r w:rsidR="00E24065">
        <w:t xml:space="preserve"> </w:t>
      </w:r>
      <w:r w:rsidRPr="00461A15">
        <w:t>activities.</w:t>
      </w:r>
    </w:p>
    <w:p w:rsidR="00951BC8" w:rsidRPr="00461A15" w:rsidRDefault="00951BC8" w:rsidP="00480160">
      <w:pPr>
        <w:pStyle w:val="SingleTxtG"/>
      </w:pPr>
      <w:r w:rsidRPr="00461A15">
        <w:t>232.</w:t>
      </w:r>
      <w:r w:rsidRPr="00461A15">
        <w:tab/>
        <w:t>In</w:t>
      </w:r>
      <w:r w:rsidR="00E24065">
        <w:t xml:space="preserve"> </w:t>
      </w:r>
      <w:r w:rsidRPr="00461A15">
        <w:t>the</w:t>
      </w:r>
      <w:r w:rsidR="00E24065">
        <w:t xml:space="preserve"> </w:t>
      </w:r>
      <w:r w:rsidRPr="00461A15">
        <w:t>field</w:t>
      </w:r>
      <w:r w:rsidR="00E24065">
        <w:t xml:space="preserve"> </w:t>
      </w:r>
      <w:r w:rsidRPr="00461A15">
        <w:t>of</w:t>
      </w:r>
      <w:r w:rsidR="00E24065">
        <w:t xml:space="preserve"> </w:t>
      </w:r>
      <w:r w:rsidRPr="00461A15">
        <w:t>health</w:t>
      </w:r>
      <w:r w:rsidR="00E24065">
        <w:t xml:space="preserve"> </w:t>
      </w:r>
      <w:r w:rsidRPr="00461A15">
        <w:t>and</w:t>
      </w:r>
      <w:r w:rsidR="00E24065">
        <w:t xml:space="preserve"> </w:t>
      </w:r>
      <w:r w:rsidRPr="00461A15">
        <w:t>medical</w:t>
      </w:r>
      <w:r w:rsidR="00E24065">
        <w:t xml:space="preserve"> </w:t>
      </w:r>
      <w:r w:rsidRPr="00461A15">
        <w:t>care,</w:t>
      </w:r>
      <w:r w:rsidR="00E24065">
        <w:t xml:space="preserve"> </w:t>
      </w:r>
      <w:r w:rsidRPr="00461A15">
        <w:t>the</w:t>
      </w:r>
      <w:r w:rsidR="00E24065">
        <w:t xml:space="preserve"> </w:t>
      </w:r>
      <w:r w:rsidRPr="00461A15">
        <w:t>GoR,</w:t>
      </w:r>
      <w:r w:rsidR="00E24065">
        <w:t xml:space="preserve"> </w:t>
      </w:r>
      <w:r w:rsidRPr="00461A15">
        <w:t>notwithstanding</w:t>
      </w:r>
      <w:r w:rsidR="00E24065">
        <w:t xml:space="preserve"> </w:t>
      </w:r>
      <w:r w:rsidRPr="00461A15">
        <w:t>its</w:t>
      </w:r>
      <w:r w:rsidR="00E24065">
        <w:t xml:space="preserve"> </w:t>
      </w:r>
      <w:r w:rsidRPr="00461A15">
        <w:t>limited</w:t>
      </w:r>
      <w:r w:rsidR="00E24065">
        <w:t xml:space="preserve"> </w:t>
      </w:r>
      <w:r w:rsidRPr="00461A15">
        <w:t>resources,</w:t>
      </w:r>
      <w:r w:rsidR="00E24065">
        <w:t xml:space="preserve"> </w:t>
      </w:r>
      <w:r w:rsidRPr="00461A15">
        <w:t>has</w:t>
      </w:r>
      <w:r w:rsidR="00E24065">
        <w:t xml:space="preserve"> </w:t>
      </w:r>
      <w:r w:rsidRPr="00461A15">
        <w:t>made</w:t>
      </w:r>
      <w:r w:rsidR="00E24065">
        <w:t xml:space="preserve"> </w:t>
      </w:r>
      <w:r w:rsidRPr="00461A15">
        <w:t>considerable</w:t>
      </w:r>
      <w:r w:rsidR="00E24065">
        <w:t xml:space="preserve"> </w:t>
      </w:r>
      <w:r w:rsidRPr="00461A15">
        <w:t>efforts</w:t>
      </w:r>
      <w:r w:rsidR="00E24065">
        <w:t xml:space="preserve"> </w:t>
      </w:r>
      <w:r w:rsidRPr="00461A15">
        <w:t>to</w:t>
      </w:r>
      <w:r w:rsidR="00E24065">
        <w:t xml:space="preserve"> </w:t>
      </w:r>
      <w:r w:rsidRPr="00461A15">
        <w:t>achieve</w:t>
      </w:r>
      <w:r w:rsidR="00E24065">
        <w:t xml:space="preserve"> </w:t>
      </w:r>
      <w:r w:rsidRPr="00461A15">
        <w:t>health</w:t>
      </w:r>
      <w:r w:rsidR="00E24065">
        <w:t xml:space="preserve"> </w:t>
      </w:r>
      <w:r w:rsidRPr="00461A15">
        <w:t>standards</w:t>
      </w:r>
      <w:r w:rsidR="00E24065">
        <w:t xml:space="preserve"> </w:t>
      </w:r>
      <w:r w:rsidRPr="00461A15">
        <w:t>for</w:t>
      </w:r>
      <w:r w:rsidR="00E24065">
        <w:t xml:space="preserve"> </w:t>
      </w:r>
      <w:r w:rsidRPr="00461A15">
        <w:t>all</w:t>
      </w:r>
      <w:r w:rsidR="00E24065">
        <w:t xml:space="preserve"> </w:t>
      </w:r>
      <w:r w:rsidRPr="00461A15">
        <w:t>Rwandans</w:t>
      </w:r>
      <w:r w:rsidR="00E24065">
        <w:t xml:space="preserve"> </w:t>
      </w:r>
      <w:r w:rsidRPr="00461A15">
        <w:t>by</w:t>
      </w:r>
      <w:r w:rsidR="00E24065">
        <w:t xml:space="preserve"> </w:t>
      </w:r>
      <w:r w:rsidRPr="00461A15">
        <w:t>the</w:t>
      </w:r>
      <w:r w:rsidR="00E24065">
        <w:t xml:space="preserve"> </w:t>
      </w:r>
      <w:r w:rsidRPr="00461A15">
        <w:t>year</w:t>
      </w:r>
      <w:r w:rsidR="00E24065">
        <w:t xml:space="preserve"> </w:t>
      </w:r>
      <w:r w:rsidRPr="00461A15">
        <w:t>2020.</w:t>
      </w:r>
      <w:r w:rsidR="00E24065">
        <w:t xml:space="preserve"> </w:t>
      </w:r>
      <w:r w:rsidRPr="00461A15">
        <w:t>Accordingly,</w:t>
      </w:r>
      <w:r w:rsidR="00E24065">
        <w:t xml:space="preserve"> </w:t>
      </w:r>
      <w:r w:rsidRPr="00461A15">
        <w:t>it</w:t>
      </w:r>
      <w:r w:rsidR="00E24065">
        <w:t xml:space="preserve"> </w:t>
      </w:r>
      <w:r w:rsidRPr="00461A15">
        <w:t>is</w:t>
      </w:r>
      <w:r w:rsidR="00E24065">
        <w:t xml:space="preserve"> </w:t>
      </w:r>
      <w:r w:rsidRPr="00461A15">
        <w:t>endeavouring</w:t>
      </w:r>
      <w:r w:rsidR="00E24065">
        <w:t xml:space="preserve"> </w:t>
      </w:r>
      <w:r w:rsidRPr="00461A15">
        <w:t>to</w:t>
      </w:r>
      <w:r w:rsidR="00E24065">
        <w:t xml:space="preserve"> </w:t>
      </w:r>
      <w:r w:rsidRPr="00461A15">
        <w:t>make</w:t>
      </w:r>
      <w:r w:rsidR="00E24065">
        <w:t xml:space="preserve"> </w:t>
      </w:r>
      <w:r w:rsidRPr="00461A15">
        <w:t>health</w:t>
      </w:r>
      <w:r w:rsidR="00E24065">
        <w:t xml:space="preserve"> </w:t>
      </w:r>
      <w:r w:rsidRPr="00461A15">
        <w:t>care</w:t>
      </w:r>
      <w:r w:rsidR="00E24065">
        <w:t xml:space="preserve"> </w:t>
      </w:r>
      <w:r w:rsidRPr="00461A15">
        <w:t>available</w:t>
      </w:r>
      <w:r w:rsidR="00E24065">
        <w:t xml:space="preserve"> </w:t>
      </w:r>
      <w:r w:rsidRPr="00461A15">
        <w:t>to</w:t>
      </w:r>
      <w:r w:rsidR="00E24065">
        <w:t xml:space="preserve"> </w:t>
      </w:r>
      <w:r w:rsidRPr="00461A15">
        <w:t>the</w:t>
      </w:r>
      <w:r w:rsidR="00E24065">
        <w:t xml:space="preserve"> </w:t>
      </w:r>
      <w:r w:rsidRPr="00461A15">
        <w:t>entire</w:t>
      </w:r>
      <w:r w:rsidR="00E24065">
        <w:t xml:space="preserve"> </w:t>
      </w:r>
      <w:r w:rsidRPr="00461A15">
        <w:t>population,</w:t>
      </w:r>
      <w:r w:rsidR="00E24065">
        <w:t xml:space="preserve"> </w:t>
      </w:r>
      <w:r w:rsidRPr="00461A15">
        <w:t>by</w:t>
      </w:r>
      <w:r w:rsidR="00E24065">
        <w:t xml:space="preserve"> </w:t>
      </w:r>
      <w:r w:rsidRPr="00461A15">
        <w:t>ensuring</w:t>
      </w:r>
      <w:r w:rsidR="00E24065">
        <w:t xml:space="preserve"> </w:t>
      </w:r>
      <w:r w:rsidRPr="00461A15">
        <w:t>provision</w:t>
      </w:r>
      <w:r w:rsidR="00E24065">
        <w:t xml:space="preserve"> </w:t>
      </w:r>
      <w:r w:rsidRPr="00461A15">
        <w:t>of</w:t>
      </w:r>
      <w:r w:rsidR="00E24065">
        <w:t xml:space="preserve"> </w:t>
      </w:r>
      <w:r w:rsidRPr="00461A15">
        <w:t>affordable</w:t>
      </w:r>
      <w:r w:rsidR="00E24065">
        <w:t xml:space="preserve"> </w:t>
      </w:r>
      <w:r w:rsidRPr="00461A15">
        <w:t>medical</w:t>
      </w:r>
      <w:r w:rsidR="00E24065">
        <w:t xml:space="preserve"> </w:t>
      </w:r>
      <w:r w:rsidRPr="00461A15">
        <w:t>services</w:t>
      </w:r>
      <w:r w:rsidR="00E24065">
        <w:t xml:space="preserve"> </w:t>
      </w:r>
      <w:r w:rsidRPr="00461A15">
        <w:t>and</w:t>
      </w:r>
      <w:r w:rsidR="00E24065">
        <w:t xml:space="preserve"> </w:t>
      </w:r>
      <w:r w:rsidRPr="00461A15">
        <w:t>state</w:t>
      </w:r>
      <w:r w:rsidR="00E24065">
        <w:t xml:space="preserve"> </w:t>
      </w:r>
      <w:r w:rsidRPr="00461A15">
        <w:t>hospitals.</w:t>
      </w:r>
      <w:r w:rsidR="00E24065">
        <w:t xml:space="preserve"> </w:t>
      </w:r>
      <w:r w:rsidRPr="00461A15">
        <w:t>That</w:t>
      </w:r>
      <w:r w:rsidR="00E24065">
        <w:t xml:space="preserve"> </w:t>
      </w:r>
      <w:r w:rsidRPr="00461A15">
        <w:t>noted,</w:t>
      </w:r>
      <w:r w:rsidR="00E24065">
        <w:t xml:space="preserve"> </w:t>
      </w:r>
      <w:r w:rsidRPr="00461A15">
        <w:t>the</w:t>
      </w:r>
      <w:r w:rsidR="00E24065">
        <w:t xml:space="preserve"> </w:t>
      </w:r>
      <w:r w:rsidRPr="00461A15">
        <w:t>following</w:t>
      </w:r>
      <w:r w:rsidR="00E24065">
        <w:t xml:space="preserve"> </w:t>
      </w:r>
      <w:r w:rsidRPr="00461A15">
        <w:t>has</w:t>
      </w:r>
      <w:r w:rsidR="00E24065">
        <w:t xml:space="preserve"> </w:t>
      </w:r>
      <w:r w:rsidRPr="00461A15">
        <w:t>been</w:t>
      </w:r>
      <w:r w:rsidR="00E24065">
        <w:t xml:space="preserve"> </w:t>
      </w:r>
      <w:r w:rsidRPr="00461A15">
        <w:t>undertaken</w:t>
      </w:r>
      <w:r w:rsidR="00E24065">
        <w:t xml:space="preserve"> </w:t>
      </w:r>
      <w:r w:rsidRPr="00461A15">
        <w:t>to</w:t>
      </w:r>
      <w:r w:rsidR="00E24065">
        <w:t xml:space="preserve"> </w:t>
      </w:r>
      <w:r w:rsidRPr="00461A15">
        <w:t>facilitate</w:t>
      </w:r>
      <w:r w:rsidR="00E24065">
        <w:t xml:space="preserve"> </w:t>
      </w:r>
      <w:r w:rsidRPr="00461A15">
        <w:t>health</w:t>
      </w:r>
      <w:r w:rsidR="00E24065">
        <w:t xml:space="preserve"> </w:t>
      </w:r>
      <w:r w:rsidRPr="00461A15">
        <w:t>care</w:t>
      </w:r>
      <w:r w:rsidR="00E24065">
        <w:t xml:space="preserve"> </w:t>
      </w:r>
      <w:r w:rsidRPr="00461A15">
        <w:t>provision.</w:t>
      </w:r>
      <w:r w:rsidR="00E24065">
        <w:t xml:space="preserve"> </w:t>
      </w:r>
      <w:r w:rsidRPr="00461A15">
        <w:t>They</w:t>
      </w:r>
      <w:r w:rsidR="00E24065">
        <w:t xml:space="preserve"> </w:t>
      </w:r>
      <w:r w:rsidRPr="00461A15">
        <w:t>include</w:t>
      </w:r>
      <w:r w:rsidR="00E24065">
        <w:t xml:space="preserve"> </w:t>
      </w:r>
      <w:r w:rsidRPr="00461A15">
        <w:t>the</w:t>
      </w:r>
      <w:r w:rsidR="00E24065">
        <w:t xml:space="preserve"> </w:t>
      </w:r>
      <w:r w:rsidRPr="00461A15">
        <w:t>following:</w:t>
      </w:r>
    </w:p>
    <w:p w:rsidR="00951BC8" w:rsidRPr="00461A15" w:rsidRDefault="00951BC8" w:rsidP="005223AA">
      <w:pPr>
        <w:pStyle w:val="SingleTxtG"/>
        <w:ind w:firstLine="567"/>
      </w:pPr>
      <w:r w:rsidRPr="00461A15">
        <w:t>(a)</w:t>
      </w:r>
      <w:r w:rsidR="005223AA">
        <w:tab/>
      </w:r>
      <w:r w:rsidRPr="00461A15">
        <w:t>A</w:t>
      </w:r>
      <w:r w:rsidR="00E24065">
        <w:t xml:space="preserve"> </w:t>
      </w:r>
      <w:r w:rsidRPr="00461A15">
        <w:t>medical</w:t>
      </w:r>
      <w:r w:rsidR="00E24065">
        <w:t xml:space="preserve"> </w:t>
      </w:r>
      <w:r w:rsidRPr="00461A15">
        <w:t>insurance</w:t>
      </w:r>
      <w:r w:rsidR="00E24065">
        <w:t xml:space="preserve"> </w:t>
      </w:r>
      <w:r w:rsidRPr="00461A15">
        <w:t>scheme</w:t>
      </w:r>
      <w:r w:rsidR="00E24065">
        <w:t xml:space="preserve"> </w:t>
      </w:r>
      <w:r w:rsidRPr="00461A15">
        <w:t>for</w:t>
      </w:r>
      <w:r w:rsidR="00E24065">
        <w:t xml:space="preserve"> </w:t>
      </w:r>
      <w:r w:rsidRPr="00461A15">
        <w:t>workers</w:t>
      </w:r>
      <w:r w:rsidR="00E24065">
        <w:t xml:space="preserve"> </w:t>
      </w:r>
      <w:r w:rsidRPr="00461A15">
        <w:t>(RAMA)</w:t>
      </w:r>
      <w:r w:rsidR="00E24065">
        <w:t xml:space="preserve"> </w:t>
      </w:r>
      <w:r w:rsidRPr="00461A15">
        <w:t>and</w:t>
      </w:r>
      <w:r w:rsidR="00E24065">
        <w:t xml:space="preserve"> </w:t>
      </w:r>
      <w:r w:rsidRPr="00461A15">
        <w:t>mutual</w:t>
      </w:r>
      <w:r w:rsidR="00E24065">
        <w:t xml:space="preserve"> </w:t>
      </w:r>
      <w:r w:rsidRPr="00461A15">
        <w:t>scheme</w:t>
      </w:r>
      <w:r w:rsidR="00E24065">
        <w:t xml:space="preserve"> </w:t>
      </w:r>
      <w:r w:rsidRPr="00461A15">
        <w:t>extended</w:t>
      </w:r>
      <w:r w:rsidR="00E24065">
        <w:t xml:space="preserve"> </w:t>
      </w:r>
      <w:r w:rsidRPr="00461A15">
        <w:t>to</w:t>
      </w:r>
      <w:r w:rsidR="00E24065">
        <w:t xml:space="preserve"> </w:t>
      </w:r>
      <w:r w:rsidRPr="00461A15">
        <w:t>all</w:t>
      </w:r>
      <w:r w:rsidR="00E24065">
        <w:t xml:space="preserve"> </w:t>
      </w:r>
      <w:r w:rsidRPr="00461A15">
        <w:t>the</w:t>
      </w:r>
      <w:r w:rsidR="00E24065">
        <w:t xml:space="preserve"> </w:t>
      </w:r>
      <w:r w:rsidRPr="00461A15">
        <w:t>population</w:t>
      </w:r>
      <w:r w:rsidR="00E24065">
        <w:t xml:space="preserve"> </w:t>
      </w:r>
      <w:r w:rsidRPr="00461A15">
        <w:t>especially</w:t>
      </w:r>
      <w:r w:rsidR="00E24065">
        <w:t xml:space="preserve"> </w:t>
      </w:r>
      <w:r w:rsidRPr="00461A15">
        <w:t>in</w:t>
      </w:r>
      <w:r w:rsidR="00E24065">
        <w:t xml:space="preserve"> </w:t>
      </w:r>
      <w:r w:rsidRPr="00461A15">
        <w:t>rural</w:t>
      </w:r>
      <w:r w:rsidR="00E24065">
        <w:t xml:space="preserve"> </w:t>
      </w:r>
      <w:r w:rsidRPr="00461A15">
        <w:t>(Mutuelle</w:t>
      </w:r>
      <w:r w:rsidR="00E24065">
        <w:t xml:space="preserve"> </w:t>
      </w:r>
      <w:r w:rsidRPr="00461A15">
        <w:t>de</w:t>
      </w:r>
      <w:r w:rsidR="00E24065">
        <w:t xml:space="preserve"> </w:t>
      </w:r>
      <w:r w:rsidRPr="00461A15">
        <w:t>santé)</w:t>
      </w:r>
      <w:r w:rsidR="00E24065">
        <w:t xml:space="preserve"> </w:t>
      </w:r>
      <w:r w:rsidRPr="00461A15">
        <w:t>areas</w:t>
      </w:r>
      <w:r w:rsidR="00E24065">
        <w:t xml:space="preserve"> </w:t>
      </w:r>
      <w:r w:rsidRPr="00461A15">
        <w:t>have</w:t>
      </w:r>
      <w:r w:rsidR="00E24065">
        <w:t xml:space="preserve"> </w:t>
      </w:r>
      <w:r w:rsidRPr="00461A15">
        <w:t>been</w:t>
      </w:r>
      <w:r w:rsidR="00E24065">
        <w:t xml:space="preserve"> </w:t>
      </w:r>
      <w:r w:rsidRPr="00461A15">
        <w:t>established;</w:t>
      </w:r>
    </w:p>
    <w:p w:rsidR="00951BC8" w:rsidRPr="00461A15" w:rsidRDefault="00951BC8" w:rsidP="005223AA">
      <w:pPr>
        <w:pStyle w:val="SingleTxtG"/>
        <w:ind w:firstLine="567"/>
      </w:pPr>
      <w:r w:rsidRPr="00461A15">
        <w:t>(b)</w:t>
      </w:r>
      <w:r w:rsidR="005223AA">
        <w:tab/>
      </w:r>
      <w:r w:rsidRPr="00461A15">
        <w:t>The</w:t>
      </w:r>
      <w:r w:rsidR="00E24065">
        <w:t xml:space="preserve"> </w:t>
      </w:r>
      <w:r w:rsidRPr="00461A15">
        <w:t>Military</w:t>
      </w:r>
      <w:r w:rsidR="00E24065">
        <w:t xml:space="preserve"> </w:t>
      </w:r>
      <w:r w:rsidRPr="00461A15">
        <w:t>Medical</w:t>
      </w:r>
      <w:r w:rsidR="00E24065">
        <w:t xml:space="preserve"> </w:t>
      </w:r>
      <w:r w:rsidRPr="00461A15">
        <w:t>Insurance</w:t>
      </w:r>
      <w:r w:rsidR="00E24065">
        <w:t xml:space="preserve"> </w:t>
      </w:r>
      <w:r w:rsidRPr="00461A15">
        <w:t>(MMI)</w:t>
      </w:r>
      <w:r w:rsidR="00E24065">
        <w:t xml:space="preserve"> </w:t>
      </w:r>
      <w:r w:rsidRPr="00461A15">
        <w:t>with</w:t>
      </w:r>
      <w:r w:rsidR="00E24065">
        <w:t xml:space="preserve"> </w:t>
      </w:r>
      <w:r w:rsidRPr="00461A15">
        <w:t>the</w:t>
      </w:r>
      <w:r w:rsidR="00E24065">
        <w:t xml:space="preserve"> </w:t>
      </w:r>
      <w:r w:rsidRPr="00461A15">
        <w:t>same</w:t>
      </w:r>
      <w:r w:rsidR="00E24065">
        <w:t xml:space="preserve"> </w:t>
      </w:r>
      <w:r w:rsidRPr="00461A15">
        <w:t>features</w:t>
      </w:r>
      <w:r w:rsidR="00E24065">
        <w:t xml:space="preserve"> </w:t>
      </w:r>
      <w:r w:rsidRPr="00461A15">
        <w:t>as</w:t>
      </w:r>
      <w:r w:rsidR="00E24065">
        <w:t xml:space="preserve"> </w:t>
      </w:r>
      <w:r w:rsidRPr="00461A15">
        <w:t>the</w:t>
      </w:r>
      <w:r w:rsidR="00E24065">
        <w:t xml:space="preserve"> </w:t>
      </w:r>
      <w:r w:rsidRPr="00461A15">
        <w:t>public</w:t>
      </w:r>
      <w:r w:rsidR="00E24065">
        <w:t xml:space="preserve"> </w:t>
      </w:r>
      <w:r w:rsidRPr="00461A15">
        <w:t>insurance</w:t>
      </w:r>
      <w:r w:rsidR="00E24065">
        <w:t xml:space="preserve"> </w:t>
      </w:r>
      <w:r w:rsidRPr="00461A15">
        <w:t>coverage</w:t>
      </w:r>
      <w:r w:rsidR="00E24065">
        <w:t xml:space="preserve"> </w:t>
      </w:r>
      <w:r w:rsidR="005223AA">
        <w:t>–</w:t>
      </w:r>
      <w:r w:rsidR="00E24065">
        <w:t xml:space="preserve"> </w:t>
      </w:r>
      <w:r w:rsidRPr="00461A15">
        <w:t>RAMA</w:t>
      </w:r>
      <w:r w:rsidR="00E24065">
        <w:t xml:space="preserve"> </w:t>
      </w:r>
      <w:r w:rsidRPr="00461A15">
        <w:t>for</w:t>
      </w:r>
      <w:r w:rsidR="00E24065">
        <w:t xml:space="preserve"> </w:t>
      </w:r>
      <w:r w:rsidRPr="00461A15">
        <w:t>the</w:t>
      </w:r>
      <w:r w:rsidR="00E24065">
        <w:t xml:space="preserve"> </w:t>
      </w:r>
      <w:r w:rsidRPr="00461A15">
        <w:t>State</w:t>
      </w:r>
      <w:r w:rsidR="00E24065">
        <w:t>’</w:t>
      </w:r>
      <w:r w:rsidRPr="00461A15">
        <w:t>s</w:t>
      </w:r>
      <w:r w:rsidR="00E24065">
        <w:t xml:space="preserve"> </w:t>
      </w:r>
      <w:r w:rsidRPr="00461A15">
        <w:t>agents</w:t>
      </w:r>
      <w:r w:rsidR="00E24065">
        <w:t xml:space="preserve"> </w:t>
      </w:r>
      <w:r w:rsidRPr="00461A15">
        <w:t>was</w:t>
      </w:r>
      <w:r w:rsidR="00E24065">
        <w:t xml:space="preserve"> </w:t>
      </w:r>
      <w:r w:rsidRPr="00461A15">
        <w:t>introduced.</w:t>
      </w:r>
      <w:r w:rsidR="00E24065">
        <w:t xml:space="preserve"> </w:t>
      </w:r>
      <w:r w:rsidRPr="00461A15">
        <w:t>The</w:t>
      </w:r>
      <w:r w:rsidR="00E24065">
        <w:t xml:space="preserve"> </w:t>
      </w:r>
      <w:r w:rsidRPr="00461A15">
        <w:t>military</w:t>
      </w:r>
      <w:r w:rsidR="00E24065">
        <w:t xml:space="preserve"> </w:t>
      </w:r>
      <w:r w:rsidRPr="00461A15">
        <w:t>health</w:t>
      </w:r>
      <w:r w:rsidR="00E24065">
        <w:t xml:space="preserve"> </w:t>
      </w:r>
      <w:r w:rsidRPr="00461A15">
        <w:t>insurance</w:t>
      </w:r>
      <w:r w:rsidR="00E24065">
        <w:t xml:space="preserve"> </w:t>
      </w:r>
      <w:r w:rsidRPr="00461A15">
        <w:t>provides</w:t>
      </w:r>
      <w:r w:rsidR="00E24065">
        <w:t xml:space="preserve"> </w:t>
      </w:r>
      <w:r w:rsidRPr="00461A15">
        <w:t>medical</w:t>
      </w:r>
      <w:r w:rsidR="00E24065">
        <w:t xml:space="preserve"> </w:t>
      </w:r>
      <w:r w:rsidRPr="00461A15">
        <w:t>insurance</w:t>
      </w:r>
      <w:r w:rsidR="00E24065">
        <w:t xml:space="preserve"> </w:t>
      </w:r>
      <w:r w:rsidRPr="00461A15">
        <w:t>to</w:t>
      </w:r>
      <w:r w:rsidR="00E24065">
        <w:t xml:space="preserve"> </w:t>
      </w:r>
      <w:r w:rsidRPr="00461A15">
        <w:t>personnel</w:t>
      </w:r>
      <w:r w:rsidR="00E24065">
        <w:t xml:space="preserve"> </w:t>
      </w:r>
      <w:r w:rsidRPr="00461A15">
        <w:t>in</w:t>
      </w:r>
      <w:r w:rsidR="00E24065">
        <w:t xml:space="preserve"> </w:t>
      </w:r>
      <w:r w:rsidRPr="00461A15">
        <w:t>the</w:t>
      </w:r>
      <w:r w:rsidR="00E24065">
        <w:t xml:space="preserve"> </w:t>
      </w:r>
      <w:r w:rsidRPr="00461A15">
        <w:t>armed</w:t>
      </w:r>
      <w:r w:rsidR="00E24065">
        <w:t xml:space="preserve"> </w:t>
      </w:r>
      <w:r w:rsidRPr="00461A15">
        <w:t>forces</w:t>
      </w:r>
      <w:r w:rsidR="00E24065">
        <w:t xml:space="preserve"> </w:t>
      </w:r>
      <w:r w:rsidRPr="00461A15">
        <w:t>and</w:t>
      </w:r>
      <w:r w:rsidR="00E24065">
        <w:t xml:space="preserve"> </w:t>
      </w:r>
      <w:r w:rsidRPr="00461A15">
        <w:t>their</w:t>
      </w:r>
      <w:r w:rsidR="00E24065">
        <w:t xml:space="preserve"> </w:t>
      </w:r>
      <w:r w:rsidRPr="00461A15">
        <w:t>eligible</w:t>
      </w:r>
      <w:r w:rsidR="00E24065">
        <w:t xml:space="preserve"> </w:t>
      </w:r>
      <w:r w:rsidRPr="00461A15">
        <w:t>family</w:t>
      </w:r>
      <w:r w:rsidR="00E24065">
        <w:t xml:space="preserve"> </w:t>
      </w:r>
      <w:r w:rsidRPr="00461A15">
        <w:t>members.</w:t>
      </w:r>
      <w:r w:rsidR="00E24065">
        <w:t xml:space="preserve"> </w:t>
      </w:r>
      <w:r w:rsidRPr="00461A15">
        <w:t>It</w:t>
      </w:r>
      <w:r w:rsidR="00E24065">
        <w:t xml:space="preserve"> </w:t>
      </w:r>
      <w:r w:rsidRPr="00461A15">
        <w:t>does</w:t>
      </w:r>
      <w:r w:rsidR="00E24065">
        <w:t xml:space="preserve"> </w:t>
      </w:r>
      <w:r w:rsidRPr="00461A15">
        <w:t>also</w:t>
      </w:r>
      <w:r w:rsidR="00E24065">
        <w:t xml:space="preserve"> </w:t>
      </w:r>
      <w:r w:rsidRPr="00461A15">
        <w:t>apply</w:t>
      </w:r>
      <w:r w:rsidR="00E24065">
        <w:t xml:space="preserve"> </w:t>
      </w:r>
      <w:r w:rsidRPr="00461A15">
        <w:t>to</w:t>
      </w:r>
      <w:r w:rsidR="00E24065">
        <w:t xml:space="preserve"> </w:t>
      </w:r>
      <w:r w:rsidRPr="00461A15">
        <w:t>employers</w:t>
      </w:r>
      <w:r w:rsidR="00E24065">
        <w:t xml:space="preserve"> </w:t>
      </w:r>
      <w:r w:rsidRPr="00461A15">
        <w:t>from</w:t>
      </w:r>
      <w:r w:rsidR="00E24065">
        <w:t xml:space="preserve"> </w:t>
      </w:r>
      <w:r w:rsidRPr="00461A15">
        <w:t>the</w:t>
      </w:r>
      <w:r w:rsidR="00E24065">
        <w:t xml:space="preserve"> </w:t>
      </w:r>
      <w:r w:rsidRPr="00461A15">
        <w:t>private</w:t>
      </w:r>
      <w:r w:rsidR="00E24065">
        <w:t xml:space="preserve"> </w:t>
      </w:r>
      <w:r w:rsidRPr="00461A15">
        <w:t>sector</w:t>
      </w:r>
      <w:r w:rsidR="00E24065">
        <w:t xml:space="preserve"> </w:t>
      </w:r>
      <w:r w:rsidRPr="00461A15">
        <w:t>who</w:t>
      </w:r>
      <w:r w:rsidR="00E24065">
        <w:t xml:space="preserve"> </w:t>
      </w:r>
      <w:r w:rsidRPr="00461A15">
        <w:t>request</w:t>
      </w:r>
      <w:r w:rsidR="00E24065">
        <w:t xml:space="preserve"> </w:t>
      </w:r>
      <w:r w:rsidRPr="00461A15">
        <w:t>it</w:t>
      </w:r>
      <w:r w:rsidR="00E24065">
        <w:t xml:space="preserve"> </w:t>
      </w:r>
      <w:r w:rsidRPr="00461A15">
        <w:t>along</w:t>
      </w:r>
      <w:r w:rsidR="00E24065">
        <w:t xml:space="preserve"> </w:t>
      </w:r>
      <w:r w:rsidRPr="00461A15">
        <w:t>with</w:t>
      </w:r>
      <w:r w:rsidR="00E24065">
        <w:t xml:space="preserve"> </w:t>
      </w:r>
      <w:r w:rsidRPr="00461A15">
        <w:t>employees.</w:t>
      </w:r>
      <w:r w:rsidR="00E24065">
        <w:t xml:space="preserve"> </w:t>
      </w:r>
      <w:r w:rsidRPr="00461A15">
        <w:t>MMI</w:t>
      </w:r>
      <w:r w:rsidR="00E24065">
        <w:t xml:space="preserve"> </w:t>
      </w:r>
      <w:r w:rsidRPr="00461A15">
        <w:t>funds</w:t>
      </w:r>
      <w:r w:rsidR="00E24065">
        <w:t xml:space="preserve"> </w:t>
      </w:r>
      <w:r w:rsidRPr="00461A15">
        <w:t>come</w:t>
      </w:r>
      <w:r w:rsidR="00E24065">
        <w:t xml:space="preserve"> </w:t>
      </w:r>
      <w:r w:rsidRPr="00461A15">
        <w:t>from</w:t>
      </w:r>
      <w:r w:rsidR="00E24065">
        <w:t xml:space="preserve"> </w:t>
      </w:r>
      <w:r w:rsidRPr="00461A15">
        <w:t>its</w:t>
      </w:r>
      <w:r w:rsidR="00E24065">
        <w:t xml:space="preserve"> </w:t>
      </w:r>
      <w:r w:rsidRPr="00461A15">
        <w:t>members</w:t>
      </w:r>
      <w:r w:rsidR="00E24065">
        <w:t xml:space="preserve">’ </w:t>
      </w:r>
      <w:r w:rsidRPr="00461A15">
        <w:t>contributions,</w:t>
      </w:r>
      <w:r w:rsidR="00E24065">
        <w:t xml:space="preserve"> </w:t>
      </w:r>
      <w:r w:rsidRPr="00461A15">
        <w:t>interests</w:t>
      </w:r>
      <w:r w:rsidR="00E24065">
        <w:t xml:space="preserve"> </w:t>
      </w:r>
      <w:r w:rsidRPr="00461A15">
        <w:t>from</w:t>
      </w:r>
      <w:r w:rsidR="00E24065">
        <w:t xml:space="preserve"> </w:t>
      </w:r>
      <w:r w:rsidRPr="00461A15">
        <w:t>investments</w:t>
      </w:r>
      <w:r w:rsidR="00E24065">
        <w:t xml:space="preserve"> </w:t>
      </w:r>
      <w:r w:rsidRPr="00461A15">
        <w:t>and</w:t>
      </w:r>
      <w:r w:rsidR="00E24065">
        <w:t xml:space="preserve"> </w:t>
      </w:r>
      <w:r w:rsidRPr="00461A15">
        <w:t>others</w:t>
      </w:r>
      <w:r w:rsidR="00E24065">
        <w:t xml:space="preserve"> </w:t>
      </w:r>
      <w:r w:rsidRPr="00461A15">
        <w:t>as</w:t>
      </w:r>
      <w:r w:rsidR="00E24065">
        <w:t xml:space="preserve"> </w:t>
      </w:r>
      <w:r w:rsidRPr="00461A15">
        <w:t>stated</w:t>
      </w:r>
      <w:r w:rsidR="00E24065">
        <w:t xml:space="preserve"> </w:t>
      </w:r>
      <w:r w:rsidRPr="00461A15">
        <w:t>in</w:t>
      </w:r>
      <w:r w:rsidR="00E24065">
        <w:t xml:space="preserve"> </w:t>
      </w:r>
      <w:r w:rsidRPr="00461A15">
        <w:t>article</w:t>
      </w:r>
      <w:r w:rsidR="00E24065">
        <w:t xml:space="preserve"> </w:t>
      </w:r>
      <w:r w:rsidRPr="00461A15">
        <w:t>34</w:t>
      </w:r>
      <w:r w:rsidR="00E24065">
        <w:t xml:space="preserve"> </w:t>
      </w:r>
      <w:r w:rsidRPr="00461A15">
        <w:t>of</w:t>
      </w:r>
      <w:r w:rsidR="00E24065">
        <w:t xml:space="preserve"> </w:t>
      </w:r>
      <w:r w:rsidRPr="00461A15">
        <w:t>the</w:t>
      </w:r>
      <w:r w:rsidR="00E24065">
        <w:t xml:space="preserve"> </w:t>
      </w:r>
      <w:r w:rsidRPr="00461A15">
        <w:t>law.</w:t>
      </w:r>
      <w:r w:rsidR="00E24065">
        <w:t xml:space="preserve"> </w:t>
      </w:r>
      <w:r w:rsidRPr="00461A15">
        <w:t>Medical</w:t>
      </w:r>
      <w:r w:rsidR="00E24065">
        <w:t xml:space="preserve"> </w:t>
      </w:r>
      <w:r w:rsidRPr="00461A15">
        <w:t>coverage</w:t>
      </w:r>
      <w:r w:rsidR="00E24065">
        <w:t xml:space="preserve"> </w:t>
      </w:r>
      <w:r w:rsidRPr="00461A15">
        <w:t>of</w:t>
      </w:r>
      <w:r w:rsidR="00E24065">
        <w:t xml:space="preserve"> </w:t>
      </w:r>
      <w:r w:rsidRPr="00461A15">
        <w:t>the</w:t>
      </w:r>
      <w:r w:rsidR="00E24065">
        <w:t xml:space="preserve"> </w:t>
      </w:r>
      <w:r w:rsidRPr="00461A15">
        <w:t>MMI</w:t>
      </w:r>
      <w:r w:rsidR="00E24065">
        <w:t xml:space="preserve"> </w:t>
      </w:r>
      <w:r w:rsidRPr="00461A15">
        <w:t>scheme</w:t>
      </w:r>
      <w:r w:rsidR="00E24065">
        <w:t xml:space="preserve"> </w:t>
      </w:r>
      <w:r w:rsidRPr="00461A15">
        <w:t>is</w:t>
      </w:r>
      <w:r w:rsidR="00E24065">
        <w:t xml:space="preserve"> </w:t>
      </w:r>
      <w:r w:rsidRPr="00461A15">
        <w:t>also</w:t>
      </w:r>
      <w:r w:rsidR="00E24065">
        <w:t xml:space="preserve"> </w:t>
      </w:r>
      <w:r w:rsidRPr="00461A15">
        <w:t>prescribed</w:t>
      </w:r>
      <w:r w:rsidR="00E24065">
        <w:t xml:space="preserve"> </w:t>
      </w:r>
      <w:r w:rsidRPr="00461A15">
        <w:t>under</w:t>
      </w:r>
      <w:r w:rsidR="00E24065">
        <w:t xml:space="preserve"> </w:t>
      </w:r>
      <w:r w:rsidRPr="00461A15">
        <w:t>art.</w:t>
      </w:r>
      <w:r w:rsidR="00E24065">
        <w:t xml:space="preserve"> </w:t>
      </w:r>
      <w:r w:rsidRPr="00461A15">
        <w:t>23</w:t>
      </w:r>
      <w:r w:rsidR="00E24065">
        <w:t xml:space="preserve"> </w:t>
      </w:r>
      <w:r w:rsidRPr="00461A15">
        <w:t>of</w:t>
      </w:r>
      <w:r w:rsidR="00E24065">
        <w:t xml:space="preserve"> </w:t>
      </w:r>
      <w:r w:rsidRPr="00461A15">
        <w:t>the</w:t>
      </w:r>
      <w:r w:rsidR="00E24065">
        <w:t xml:space="preserve"> </w:t>
      </w:r>
      <w:r w:rsidRPr="00461A15">
        <w:t>law;</w:t>
      </w:r>
    </w:p>
    <w:p w:rsidR="00951BC8" w:rsidRPr="00461A15" w:rsidRDefault="00951BC8" w:rsidP="0048283A">
      <w:pPr>
        <w:pStyle w:val="SingleTxtG"/>
        <w:ind w:firstLine="567"/>
      </w:pPr>
      <w:r w:rsidRPr="00461A15">
        <w:t>(c)</w:t>
      </w:r>
      <w:r w:rsidR="00E24065">
        <w:t xml:space="preserve"> </w:t>
      </w:r>
      <w:r w:rsidR="0048283A">
        <w:tab/>
      </w:r>
      <w:r w:rsidRPr="00461A15">
        <w:t>In</w:t>
      </w:r>
      <w:r w:rsidR="00E24065">
        <w:t xml:space="preserve"> </w:t>
      </w:r>
      <w:r w:rsidRPr="00461A15">
        <w:t>addition</w:t>
      </w:r>
      <w:r w:rsidR="00E24065">
        <w:t xml:space="preserve"> </w:t>
      </w:r>
      <w:r w:rsidRPr="00461A15">
        <w:t>to</w:t>
      </w:r>
      <w:r w:rsidR="00E24065">
        <w:t xml:space="preserve"> </w:t>
      </w:r>
      <w:r w:rsidRPr="00461A15">
        <w:t>social</w:t>
      </w:r>
      <w:r w:rsidR="00E24065">
        <w:t xml:space="preserve"> </w:t>
      </w:r>
      <w:r w:rsidRPr="00461A15">
        <w:t>insurance</w:t>
      </w:r>
      <w:r w:rsidR="00E24065">
        <w:t xml:space="preserve"> </w:t>
      </w:r>
      <w:r w:rsidRPr="00461A15">
        <w:t>schemes</w:t>
      </w:r>
      <w:r w:rsidR="00E24065">
        <w:t xml:space="preserve"> </w:t>
      </w:r>
      <w:r w:rsidRPr="00461A15">
        <w:t>(such</w:t>
      </w:r>
      <w:r w:rsidR="00E24065">
        <w:t xml:space="preserve"> </w:t>
      </w:r>
      <w:r w:rsidRPr="00461A15">
        <w:t>as</w:t>
      </w:r>
      <w:r w:rsidR="00E24065">
        <w:t xml:space="preserve"> </w:t>
      </w:r>
      <w:r w:rsidRPr="00461A15">
        <w:t>RAMA</w:t>
      </w:r>
      <w:r w:rsidR="00E24065">
        <w:t xml:space="preserve"> </w:t>
      </w:r>
      <w:r w:rsidRPr="00461A15">
        <w:t>and</w:t>
      </w:r>
      <w:r w:rsidR="00E24065">
        <w:t xml:space="preserve"> </w:t>
      </w:r>
      <w:r w:rsidRPr="00461A15">
        <w:t>private</w:t>
      </w:r>
      <w:r w:rsidR="00E24065">
        <w:t xml:space="preserve"> </w:t>
      </w:r>
      <w:r w:rsidRPr="00461A15">
        <w:t>insurance</w:t>
      </w:r>
      <w:r w:rsidR="00E24065">
        <w:t xml:space="preserve"> </w:t>
      </w:r>
      <w:r w:rsidRPr="00461A15">
        <w:t>systems)</w:t>
      </w:r>
      <w:r w:rsidR="00E24065">
        <w:t xml:space="preserve"> </w:t>
      </w:r>
      <w:r w:rsidRPr="00461A15">
        <w:t>that</w:t>
      </w:r>
      <w:r w:rsidR="00E24065">
        <w:t xml:space="preserve"> </w:t>
      </w:r>
      <w:r w:rsidRPr="00461A15">
        <w:t>target</w:t>
      </w:r>
      <w:r w:rsidR="00E24065">
        <w:t xml:space="preserve"> </w:t>
      </w:r>
      <w:r w:rsidRPr="00461A15">
        <w:t>population</w:t>
      </w:r>
      <w:r w:rsidR="00E24065">
        <w:t xml:space="preserve"> </w:t>
      </w:r>
      <w:r w:rsidRPr="00461A15">
        <w:t>groups</w:t>
      </w:r>
      <w:r w:rsidR="00E24065">
        <w:t xml:space="preserve"> </w:t>
      </w:r>
      <w:r w:rsidRPr="00461A15">
        <w:t>in</w:t>
      </w:r>
      <w:r w:rsidR="00E24065">
        <w:t xml:space="preserve"> </w:t>
      </w:r>
      <w:r w:rsidRPr="00461A15">
        <w:t>the</w:t>
      </w:r>
      <w:r w:rsidR="00E24065">
        <w:t xml:space="preserve"> </w:t>
      </w:r>
      <w:r w:rsidRPr="00461A15">
        <w:t>formal</w:t>
      </w:r>
      <w:r w:rsidR="00E24065">
        <w:t xml:space="preserve"> </w:t>
      </w:r>
      <w:r w:rsidRPr="00461A15">
        <w:t>sector</w:t>
      </w:r>
      <w:r w:rsidR="00E24065">
        <w:t xml:space="preserve"> </w:t>
      </w:r>
      <w:r w:rsidRPr="00461A15">
        <w:t>of</w:t>
      </w:r>
      <w:r w:rsidR="00E24065">
        <w:t xml:space="preserve"> </w:t>
      </w:r>
      <w:r w:rsidRPr="00461A15">
        <w:t>economy,</w:t>
      </w:r>
      <w:r w:rsidR="00E24065">
        <w:t xml:space="preserve"> </w:t>
      </w:r>
      <w:r w:rsidRPr="00461A15">
        <w:t>the</w:t>
      </w:r>
      <w:r w:rsidR="00E24065">
        <w:t xml:space="preserve"> </w:t>
      </w:r>
      <w:r w:rsidRPr="00560C3B">
        <w:rPr>
          <w:i/>
        </w:rPr>
        <w:t>mutuelle</w:t>
      </w:r>
      <w:r w:rsidR="00E24065" w:rsidRPr="00560C3B">
        <w:rPr>
          <w:i/>
        </w:rPr>
        <w:t xml:space="preserve"> </w:t>
      </w:r>
      <w:r w:rsidRPr="00560C3B">
        <w:rPr>
          <w:i/>
        </w:rPr>
        <w:t>de</w:t>
      </w:r>
      <w:r w:rsidR="00E24065" w:rsidRPr="00560C3B">
        <w:rPr>
          <w:i/>
        </w:rPr>
        <w:t xml:space="preserve"> </w:t>
      </w:r>
      <w:r w:rsidRPr="00560C3B">
        <w:rPr>
          <w:i/>
        </w:rPr>
        <w:t>santé</w:t>
      </w:r>
      <w:r w:rsidR="00E24065">
        <w:t xml:space="preserve"> </w:t>
      </w:r>
      <w:r w:rsidRPr="00461A15">
        <w:t>scheme</w:t>
      </w:r>
      <w:r w:rsidR="00E24065">
        <w:t xml:space="preserve"> </w:t>
      </w:r>
      <w:r w:rsidRPr="00461A15">
        <w:t>targets</w:t>
      </w:r>
      <w:r w:rsidR="00E24065">
        <w:t xml:space="preserve"> </w:t>
      </w:r>
      <w:r w:rsidRPr="00461A15">
        <w:t>rural</w:t>
      </w:r>
      <w:r w:rsidR="00E24065">
        <w:t xml:space="preserve"> </w:t>
      </w:r>
      <w:r w:rsidRPr="00461A15">
        <w:t>communities</w:t>
      </w:r>
      <w:r w:rsidR="00E24065">
        <w:t xml:space="preserve"> </w:t>
      </w:r>
      <w:r w:rsidRPr="00461A15">
        <w:t>and</w:t>
      </w:r>
      <w:r w:rsidR="00E24065">
        <w:t xml:space="preserve"> </w:t>
      </w:r>
      <w:r w:rsidRPr="00461A15">
        <w:t>the</w:t>
      </w:r>
      <w:r w:rsidR="00E24065">
        <w:t xml:space="preserve"> </w:t>
      </w:r>
      <w:r w:rsidRPr="00461A15">
        <w:t>informal</w:t>
      </w:r>
      <w:r w:rsidR="00E24065">
        <w:t xml:space="preserve"> </w:t>
      </w:r>
      <w:r w:rsidRPr="00461A15">
        <w:t>sector.</w:t>
      </w:r>
      <w:r w:rsidR="00E24065">
        <w:t xml:space="preserve"> </w:t>
      </w:r>
      <w:r w:rsidRPr="00461A15">
        <w:t>The</w:t>
      </w:r>
      <w:r w:rsidR="00E24065">
        <w:t xml:space="preserve"> </w:t>
      </w:r>
      <w:r w:rsidRPr="00461A15">
        <w:t>new</w:t>
      </w:r>
      <w:r w:rsidR="00E24065">
        <w:t xml:space="preserve"> </w:t>
      </w:r>
      <w:r w:rsidRPr="00461A15">
        <w:t>law</w:t>
      </w:r>
      <w:r w:rsidR="00E24065">
        <w:t xml:space="preserve"> </w:t>
      </w:r>
      <w:r w:rsidRPr="00461A15">
        <w:t>on</w:t>
      </w:r>
      <w:r w:rsidR="00E24065">
        <w:t xml:space="preserve"> </w:t>
      </w:r>
      <w:r w:rsidRPr="00560C3B">
        <w:rPr>
          <w:i/>
        </w:rPr>
        <w:t>mutuelles</w:t>
      </w:r>
      <w:r w:rsidR="00E24065" w:rsidRPr="00560C3B">
        <w:rPr>
          <w:i/>
        </w:rPr>
        <w:t xml:space="preserve"> </w:t>
      </w:r>
      <w:r w:rsidRPr="00560C3B">
        <w:rPr>
          <w:i/>
        </w:rPr>
        <w:t>de</w:t>
      </w:r>
      <w:r w:rsidR="00E24065" w:rsidRPr="00560C3B">
        <w:rPr>
          <w:i/>
        </w:rPr>
        <w:t xml:space="preserve"> </w:t>
      </w:r>
      <w:r w:rsidRPr="00560C3B">
        <w:rPr>
          <w:i/>
        </w:rPr>
        <w:t>santé</w:t>
      </w:r>
      <w:r w:rsidR="00E24065">
        <w:t xml:space="preserve"> </w:t>
      </w:r>
      <w:r w:rsidRPr="00461A15">
        <w:t>was</w:t>
      </w:r>
      <w:r w:rsidR="00E24065">
        <w:t xml:space="preserve"> </w:t>
      </w:r>
      <w:r w:rsidRPr="00461A15">
        <w:t>passed</w:t>
      </w:r>
      <w:r w:rsidR="00E24065">
        <w:t xml:space="preserve"> </w:t>
      </w:r>
      <w:r w:rsidRPr="00461A15">
        <w:t>in</w:t>
      </w:r>
      <w:r w:rsidR="00E24065">
        <w:t xml:space="preserve"> </w:t>
      </w:r>
      <w:r w:rsidRPr="00461A15">
        <w:t>2008.</w:t>
      </w:r>
      <w:r w:rsidR="0048283A">
        <w:rPr>
          <w:rStyle w:val="FootnoteReference"/>
        </w:rPr>
        <w:footnoteReference w:id="107"/>
      </w:r>
      <w:r w:rsidR="00E24065">
        <w:t xml:space="preserve"> </w:t>
      </w:r>
      <w:r w:rsidRPr="00461A15">
        <w:t>It</w:t>
      </w:r>
      <w:r w:rsidR="00E24065">
        <w:t xml:space="preserve"> </w:t>
      </w:r>
      <w:r w:rsidRPr="00461A15">
        <w:t>aims</w:t>
      </w:r>
      <w:r w:rsidR="00E24065">
        <w:t xml:space="preserve"> </w:t>
      </w:r>
      <w:r w:rsidRPr="00461A15">
        <w:t>at</w:t>
      </w:r>
      <w:r w:rsidR="00E24065">
        <w:t xml:space="preserve"> </w:t>
      </w:r>
      <w:r w:rsidRPr="00461A15">
        <w:t>providing</w:t>
      </w:r>
      <w:r w:rsidR="00E24065">
        <w:t xml:space="preserve"> </w:t>
      </w:r>
      <w:r w:rsidRPr="00461A15">
        <w:t>health</w:t>
      </w:r>
      <w:r w:rsidR="00E24065">
        <w:t xml:space="preserve"> </w:t>
      </w:r>
      <w:r w:rsidRPr="00461A15">
        <w:t>insurance</w:t>
      </w:r>
      <w:r w:rsidR="00E24065">
        <w:t xml:space="preserve"> </w:t>
      </w:r>
      <w:r w:rsidRPr="00461A15">
        <w:t>for</w:t>
      </w:r>
      <w:r w:rsidR="00E24065">
        <w:t xml:space="preserve"> </w:t>
      </w:r>
      <w:r w:rsidRPr="00461A15">
        <w:t>the</w:t>
      </w:r>
      <w:r w:rsidR="00E24065">
        <w:t xml:space="preserve"> </w:t>
      </w:r>
      <w:r w:rsidRPr="00461A15">
        <w:t>whole</w:t>
      </w:r>
      <w:r w:rsidR="00E24065">
        <w:t xml:space="preserve"> </w:t>
      </w:r>
      <w:r w:rsidRPr="00461A15">
        <w:t>population.</w:t>
      </w:r>
      <w:r w:rsidR="00E24065">
        <w:t xml:space="preserve"> </w:t>
      </w:r>
      <w:r w:rsidRPr="00461A15">
        <w:t>Its</w:t>
      </w:r>
      <w:r w:rsidR="00E24065">
        <w:t xml:space="preserve"> </w:t>
      </w:r>
      <w:r w:rsidRPr="00461A15">
        <w:t>article</w:t>
      </w:r>
      <w:r w:rsidR="00E24065">
        <w:t xml:space="preserve"> </w:t>
      </w:r>
      <w:r w:rsidRPr="00461A15">
        <w:t>33</w:t>
      </w:r>
      <w:r w:rsidR="00E24065">
        <w:t xml:space="preserve"> </w:t>
      </w:r>
      <w:r w:rsidRPr="00461A15">
        <w:t>obliges</w:t>
      </w:r>
      <w:r w:rsidR="00E24065">
        <w:t xml:space="preserve"> </w:t>
      </w:r>
      <w:r w:rsidRPr="00461A15">
        <w:t>every</w:t>
      </w:r>
      <w:r w:rsidR="00E24065">
        <w:t xml:space="preserve"> </w:t>
      </w:r>
      <w:r w:rsidRPr="00461A15">
        <w:t>person</w:t>
      </w:r>
      <w:r w:rsidR="00E24065">
        <w:t xml:space="preserve"> </w:t>
      </w:r>
      <w:r w:rsidRPr="00461A15">
        <w:t>residing</w:t>
      </w:r>
      <w:r w:rsidR="00E24065">
        <w:t xml:space="preserve"> </w:t>
      </w:r>
      <w:r w:rsidRPr="00461A15">
        <w:t>in</w:t>
      </w:r>
      <w:r w:rsidR="00E24065">
        <w:t xml:space="preserve"> </w:t>
      </w:r>
      <w:r w:rsidRPr="00461A15">
        <w:t>Rwanda</w:t>
      </w:r>
      <w:r w:rsidR="00E24065">
        <w:t xml:space="preserve"> </w:t>
      </w:r>
      <w:r w:rsidRPr="00461A15">
        <w:t>to</w:t>
      </w:r>
      <w:r w:rsidR="00E24065">
        <w:t xml:space="preserve"> </w:t>
      </w:r>
      <w:r w:rsidRPr="00461A15">
        <w:t>hold</w:t>
      </w:r>
      <w:r w:rsidR="00E24065">
        <w:t xml:space="preserve"> </w:t>
      </w:r>
      <w:r w:rsidRPr="00461A15">
        <w:t>a</w:t>
      </w:r>
      <w:r w:rsidR="00E24065">
        <w:t xml:space="preserve"> </w:t>
      </w:r>
      <w:r w:rsidRPr="00461A15">
        <w:t>health</w:t>
      </w:r>
      <w:r w:rsidR="00E24065">
        <w:t xml:space="preserve"> </w:t>
      </w:r>
      <w:r w:rsidRPr="00461A15">
        <w:t>insurance.</w:t>
      </w:r>
      <w:r w:rsidR="00E24065">
        <w:t xml:space="preserve"> </w:t>
      </w:r>
      <w:r w:rsidRPr="00461A15">
        <w:t>This</w:t>
      </w:r>
      <w:r w:rsidR="00E24065">
        <w:t xml:space="preserve"> </w:t>
      </w:r>
      <w:r w:rsidRPr="00461A15">
        <w:t>coverage</w:t>
      </w:r>
      <w:r w:rsidR="00E24065">
        <w:t xml:space="preserve"> </w:t>
      </w:r>
      <w:r w:rsidRPr="00461A15">
        <w:t>has</w:t>
      </w:r>
      <w:r w:rsidR="00E24065">
        <w:t xml:space="preserve"> </w:t>
      </w:r>
      <w:r w:rsidRPr="00461A15">
        <w:t>tremendously</w:t>
      </w:r>
      <w:r w:rsidR="00E24065">
        <w:t xml:space="preserve"> </w:t>
      </w:r>
      <w:r w:rsidRPr="00461A15">
        <w:t>helped</w:t>
      </w:r>
      <w:r w:rsidR="00E24065">
        <w:t xml:space="preserve"> </w:t>
      </w:r>
      <w:r w:rsidRPr="00461A15">
        <w:t>vulnerable</w:t>
      </w:r>
      <w:r w:rsidR="00E24065">
        <w:t xml:space="preserve"> </w:t>
      </w:r>
      <w:r w:rsidRPr="00461A15">
        <w:t>families</w:t>
      </w:r>
      <w:r w:rsidR="00E24065">
        <w:t xml:space="preserve"> </w:t>
      </w:r>
      <w:r w:rsidRPr="00461A15">
        <w:t>and</w:t>
      </w:r>
      <w:r w:rsidR="00E24065">
        <w:t xml:space="preserve"> </w:t>
      </w:r>
      <w:r w:rsidRPr="00461A15">
        <w:t>those</w:t>
      </w:r>
      <w:r w:rsidR="00E24065">
        <w:t xml:space="preserve"> </w:t>
      </w:r>
      <w:r w:rsidRPr="00461A15">
        <w:t>who</w:t>
      </w:r>
      <w:r w:rsidR="00E24065">
        <w:t xml:space="preserve"> </w:t>
      </w:r>
      <w:r w:rsidRPr="00461A15">
        <w:t>would</w:t>
      </w:r>
      <w:r w:rsidR="00E24065">
        <w:t xml:space="preserve"> </w:t>
      </w:r>
      <w:r w:rsidRPr="00461A15">
        <w:t>have</w:t>
      </w:r>
      <w:r w:rsidR="00E24065">
        <w:t xml:space="preserve"> </w:t>
      </w:r>
      <w:r w:rsidRPr="00461A15">
        <w:t>not</w:t>
      </w:r>
      <w:r w:rsidR="00E24065">
        <w:t xml:space="preserve"> </w:t>
      </w:r>
      <w:r w:rsidRPr="00461A15">
        <w:t>otherwise</w:t>
      </w:r>
      <w:r w:rsidR="00E24065">
        <w:t xml:space="preserve"> </w:t>
      </w:r>
      <w:r w:rsidRPr="00461A15">
        <w:t>accessed</w:t>
      </w:r>
      <w:r w:rsidR="00E24065">
        <w:t xml:space="preserve"> </w:t>
      </w:r>
      <w:r w:rsidRPr="00461A15">
        <w:t>health</w:t>
      </w:r>
      <w:r w:rsidR="00E24065">
        <w:t xml:space="preserve"> </w:t>
      </w:r>
      <w:r w:rsidRPr="00461A15">
        <w:t>insurances;</w:t>
      </w:r>
    </w:p>
    <w:p w:rsidR="00951BC8" w:rsidRPr="00461A15" w:rsidRDefault="0048283A" w:rsidP="0048283A">
      <w:pPr>
        <w:pStyle w:val="SingleTxtG"/>
        <w:ind w:left="1701"/>
      </w:pPr>
      <w:r>
        <w:t>(</w:t>
      </w:r>
      <w:r w:rsidR="00951BC8" w:rsidRPr="00461A15">
        <w:t>i)</w:t>
      </w:r>
      <w:r w:rsidR="00951BC8" w:rsidRPr="00461A15">
        <w:tab/>
        <w:t>The</w:t>
      </w:r>
      <w:r w:rsidR="00E24065">
        <w:t xml:space="preserve"> </w:t>
      </w:r>
      <w:r w:rsidR="00951BC8" w:rsidRPr="00461A15">
        <w:t>basic</w:t>
      </w:r>
      <w:r w:rsidR="00E24065">
        <w:t xml:space="preserve"> </w:t>
      </w:r>
      <w:r w:rsidR="00951BC8" w:rsidRPr="00461A15">
        <w:t>premium</w:t>
      </w:r>
      <w:r w:rsidR="00E24065">
        <w:t xml:space="preserve"> </w:t>
      </w:r>
      <w:r w:rsidR="00951BC8" w:rsidRPr="00461A15">
        <w:t>per</w:t>
      </w:r>
      <w:r w:rsidR="00E24065">
        <w:t xml:space="preserve"> </w:t>
      </w:r>
      <w:r w:rsidR="00951BC8" w:rsidRPr="00461A15">
        <w:t>year</w:t>
      </w:r>
      <w:r w:rsidR="00E24065">
        <w:t xml:space="preserve"> </w:t>
      </w:r>
      <w:r w:rsidR="00951BC8" w:rsidRPr="00461A15">
        <w:t>is</w:t>
      </w:r>
      <w:r w:rsidR="00E24065">
        <w:t xml:space="preserve"> </w:t>
      </w:r>
      <w:r w:rsidR="00951BC8" w:rsidRPr="00461A15">
        <w:t>2,000</w:t>
      </w:r>
      <w:r w:rsidR="00E24065">
        <w:t xml:space="preserve"> </w:t>
      </w:r>
      <w:r w:rsidR="00951BC8" w:rsidRPr="00461A15">
        <w:t>FRW.</w:t>
      </w:r>
      <w:r w:rsidR="00E24065">
        <w:t xml:space="preserve"> </w:t>
      </w:r>
      <w:r w:rsidR="00951BC8" w:rsidRPr="00461A15">
        <w:t>The</w:t>
      </w:r>
      <w:r w:rsidR="00E24065">
        <w:t xml:space="preserve"> </w:t>
      </w:r>
      <w:r w:rsidR="00951BC8" w:rsidRPr="00461A15">
        <w:t>government</w:t>
      </w:r>
      <w:r w:rsidR="00E24065">
        <w:t xml:space="preserve"> </w:t>
      </w:r>
      <w:r w:rsidR="00951BC8" w:rsidRPr="00461A15">
        <w:t>subsidizes</w:t>
      </w:r>
      <w:r w:rsidR="00E24065">
        <w:t xml:space="preserve"> </w:t>
      </w:r>
      <w:r w:rsidR="00951BC8" w:rsidRPr="00461A15">
        <w:t>half</w:t>
      </w:r>
      <w:r w:rsidR="00E24065">
        <w:t xml:space="preserve"> </w:t>
      </w:r>
      <w:r w:rsidR="00951BC8" w:rsidRPr="00461A15">
        <w:t>of</w:t>
      </w:r>
      <w:r w:rsidR="00E24065">
        <w:t xml:space="preserve"> </w:t>
      </w:r>
      <w:r w:rsidR="00951BC8" w:rsidRPr="00461A15">
        <w:t>the</w:t>
      </w:r>
      <w:r w:rsidR="00E24065">
        <w:t xml:space="preserve"> </w:t>
      </w:r>
      <w:r w:rsidR="00951BC8" w:rsidRPr="00461A15">
        <w:t>price,</w:t>
      </w:r>
      <w:r w:rsidR="00E24065">
        <w:t xml:space="preserve"> </w:t>
      </w:r>
      <w:r w:rsidR="00951BC8" w:rsidRPr="00461A15">
        <w:t>leaving</w:t>
      </w:r>
      <w:r w:rsidR="00E24065">
        <w:t xml:space="preserve"> </w:t>
      </w:r>
      <w:r w:rsidR="00951BC8" w:rsidRPr="00461A15">
        <w:t>the</w:t>
      </w:r>
      <w:r w:rsidR="00E24065">
        <w:t xml:space="preserve"> </w:t>
      </w:r>
      <w:r w:rsidR="00951BC8" w:rsidRPr="00461A15">
        <w:t>individual</w:t>
      </w:r>
      <w:r w:rsidR="00E24065">
        <w:t xml:space="preserve"> </w:t>
      </w:r>
      <w:r w:rsidR="00951BC8" w:rsidRPr="00461A15">
        <w:t>to</w:t>
      </w:r>
      <w:r w:rsidR="00E24065">
        <w:t xml:space="preserve"> </w:t>
      </w:r>
      <w:r w:rsidR="00951BC8" w:rsidRPr="00461A15">
        <w:t>make</w:t>
      </w:r>
      <w:r w:rsidR="00E24065">
        <w:t xml:space="preserve"> </w:t>
      </w:r>
      <w:r w:rsidR="00951BC8" w:rsidRPr="00461A15">
        <w:t>an</w:t>
      </w:r>
      <w:r w:rsidR="00E24065">
        <w:t xml:space="preserve"> </w:t>
      </w:r>
      <w:r w:rsidR="00951BC8" w:rsidRPr="00461A15">
        <w:t>annual</w:t>
      </w:r>
      <w:r w:rsidR="00E24065">
        <w:t xml:space="preserve"> </w:t>
      </w:r>
      <w:r w:rsidR="00951BC8" w:rsidRPr="00461A15">
        <w:t>contribution</w:t>
      </w:r>
      <w:r w:rsidR="00E24065">
        <w:t xml:space="preserve"> </w:t>
      </w:r>
      <w:r w:rsidR="00951BC8" w:rsidRPr="00461A15">
        <w:t>of</w:t>
      </w:r>
      <w:r w:rsidR="00E24065">
        <w:t xml:space="preserve"> </w:t>
      </w:r>
      <w:r w:rsidR="00951BC8" w:rsidRPr="00461A15">
        <w:t>1,000</w:t>
      </w:r>
      <w:r w:rsidR="00E24065">
        <w:t xml:space="preserve"> </w:t>
      </w:r>
      <w:r w:rsidR="00951BC8" w:rsidRPr="00461A15">
        <w:t>FRW</w:t>
      </w:r>
      <w:r w:rsidR="00E24065">
        <w:t xml:space="preserve"> </w:t>
      </w:r>
      <w:r w:rsidR="00951BC8" w:rsidRPr="00461A15">
        <w:t>per</w:t>
      </w:r>
      <w:r w:rsidR="00E24065">
        <w:t xml:space="preserve"> </w:t>
      </w:r>
      <w:r w:rsidR="00951BC8" w:rsidRPr="00461A15">
        <w:t>year.</w:t>
      </w:r>
      <w:r w:rsidR="00E24065">
        <w:t xml:space="preserve"> </w:t>
      </w:r>
      <w:r w:rsidR="00951BC8" w:rsidRPr="00461A15">
        <w:t>The</w:t>
      </w:r>
      <w:r w:rsidR="00E24065">
        <w:t xml:space="preserve"> </w:t>
      </w:r>
      <w:r w:rsidR="00951BC8" w:rsidRPr="00461A15">
        <w:t>subscription</w:t>
      </w:r>
      <w:r w:rsidR="00E24065">
        <w:t xml:space="preserve"> </w:t>
      </w:r>
      <w:r w:rsidR="00951BC8" w:rsidRPr="00461A15">
        <w:t>is</w:t>
      </w:r>
      <w:r w:rsidR="00E24065">
        <w:t xml:space="preserve"> </w:t>
      </w:r>
      <w:r w:rsidR="00951BC8" w:rsidRPr="00461A15">
        <w:t>individual</w:t>
      </w:r>
      <w:r w:rsidR="00E24065">
        <w:t xml:space="preserve"> </w:t>
      </w:r>
      <w:r w:rsidR="00951BC8" w:rsidRPr="00461A15">
        <w:t>though</w:t>
      </w:r>
      <w:r w:rsidR="00E24065">
        <w:t xml:space="preserve"> </w:t>
      </w:r>
      <w:r w:rsidR="00951BC8" w:rsidRPr="00461A15">
        <w:t>coverage</w:t>
      </w:r>
      <w:r w:rsidR="00E24065">
        <w:t xml:space="preserve"> </w:t>
      </w:r>
      <w:r w:rsidR="00951BC8" w:rsidRPr="00461A15">
        <w:t>is</w:t>
      </w:r>
      <w:r w:rsidR="00E24065">
        <w:t xml:space="preserve"> </w:t>
      </w:r>
      <w:r w:rsidR="00951BC8" w:rsidRPr="00461A15">
        <w:t>for</w:t>
      </w:r>
      <w:r w:rsidR="00E24065">
        <w:t xml:space="preserve"> </w:t>
      </w:r>
      <w:r w:rsidR="00951BC8" w:rsidRPr="00461A15">
        <w:t>the</w:t>
      </w:r>
      <w:r w:rsidR="00E24065">
        <w:t xml:space="preserve"> </w:t>
      </w:r>
      <w:r w:rsidR="00951BC8" w:rsidRPr="00461A15">
        <w:t>whole</w:t>
      </w:r>
      <w:r w:rsidR="00E24065">
        <w:t xml:space="preserve"> </w:t>
      </w:r>
      <w:r w:rsidR="00951BC8" w:rsidRPr="00461A15">
        <w:t>household/</w:t>
      </w:r>
      <w:r w:rsidR="00E24065">
        <w:t xml:space="preserve"> </w:t>
      </w:r>
      <w:r w:rsidR="00951BC8" w:rsidRPr="00461A15">
        <w:t>family;</w:t>
      </w:r>
    </w:p>
    <w:p w:rsidR="00951BC8" w:rsidRPr="00461A15" w:rsidRDefault="0048283A" w:rsidP="0048283A">
      <w:pPr>
        <w:pStyle w:val="SingleTxtG"/>
        <w:ind w:left="1701"/>
      </w:pPr>
      <w:r>
        <w:t>(</w:t>
      </w:r>
      <w:r w:rsidR="00951BC8" w:rsidRPr="00461A15">
        <w:t>ii)</w:t>
      </w:r>
      <w:r w:rsidR="00951BC8" w:rsidRPr="00461A15">
        <w:tab/>
        <w:t>The</w:t>
      </w:r>
      <w:r w:rsidR="00E24065">
        <w:t xml:space="preserve"> </w:t>
      </w:r>
      <w:r w:rsidR="00951BC8" w:rsidRPr="00461A15">
        <w:t>government</w:t>
      </w:r>
      <w:r w:rsidR="00E24065">
        <w:t xml:space="preserve"> </w:t>
      </w:r>
      <w:r w:rsidR="00951BC8" w:rsidRPr="00461A15">
        <w:t>has</w:t>
      </w:r>
      <w:r w:rsidR="00E24065">
        <w:t xml:space="preserve"> </w:t>
      </w:r>
      <w:r w:rsidR="00951BC8" w:rsidRPr="00461A15">
        <w:t>also</w:t>
      </w:r>
      <w:r w:rsidR="00E24065">
        <w:t xml:space="preserve"> </w:t>
      </w:r>
      <w:r w:rsidR="00951BC8" w:rsidRPr="00461A15">
        <w:t>particular</w:t>
      </w:r>
      <w:r w:rsidR="00E24065">
        <w:t xml:space="preserve"> </w:t>
      </w:r>
      <w:r w:rsidR="00951BC8" w:rsidRPr="00461A15">
        <w:t>programs</w:t>
      </w:r>
      <w:r w:rsidR="00E24065">
        <w:t xml:space="preserve"> </w:t>
      </w:r>
      <w:r w:rsidR="00951BC8" w:rsidRPr="00461A15">
        <w:t>that</w:t>
      </w:r>
      <w:r w:rsidR="00E24065">
        <w:t xml:space="preserve"> </w:t>
      </w:r>
      <w:r w:rsidR="00951BC8" w:rsidRPr="00461A15">
        <w:t>assist</w:t>
      </w:r>
      <w:r w:rsidR="00E24065">
        <w:t xml:space="preserve"> </w:t>
      </w:r>
      <w:r w:rsidR="00951BC8" w:rsidRPr="00461A15">
        <w:t>the</w:t>
      </w:r>
      <w:r w:rsidR="00E24065">
        <w:t xml:space="preserve"> </w:t>
      </w:r>
      <w:r w:rsidR="00951BC8" w:rsidRPr="00461A15">
        <w:t>indigents</w:t>
      </w:r>
      <w:r w:rsidR="00E24065">
        <w:t xml:space="preserve"> </w:t>
      </w:r>
      <w:r w:rsidR="00951BC8" w:rsidRPr="00461A15">
        <w:t>who</w:t>
      </w:r>
      <w:r w:rsidR="00E24065">
        <w:t xml:space="preserve"> </w:t>
      </w:r>
      <w:r w:rsidR="00951BC8" w:rsidRPr="00461A15">
        <w:t>could</w:t>
      </w:r>
      <w:r w:rsidR="00E24065">
        <w:t xml:space="preserve"> </w:t>
      </w:r>
      <w:r w:rsidR="00951BC8" w:rsidRPr="00461A15">
        <w:t>not</w:t>
      </w:r>
      <w:r w:rsidR="00E24065">
        <w:t xml:space="preserve"> </w:t>
      </w:r>
      <w:r w:rsidR="00951BC8" w:rsidRPr="00461A15">
        <w:t>otherwise</w:t>
      </w:r>
      <w:r w:rsidR="00E24065">
        <w:t xml:space="preserve"> </w:t>
      </w:r>
      <w:r w:rsidR="00951BC8" w:rsidRPr="00461A15">
        <w:t>access</w:t>
      </w:r>
      <w:r w:rsidR="00E24065">
        <w:t xml:space="preserve"> </w:t>
      </w:r>
      <w:r w:rsidR="00951BC8" w:rsidRPr="00461A15">
        <w:t>medical</w:t>
      </w:r>
      <w:r w:rsidR="00E24065">
        <w:t xml:space="preserve"> </w:t>
      </w:r>
      <w:r w:rsidR="00951BC8" w:rsidRPr="00461A15">
        <w:t>care</w:t>
      </w:r>
      <w:r w:rsidR="00E24065">
        <w:t xml:space="preserve"> </w:t>
      </w:r>
      <w:r w:rsidR="00951BC8" w:rsidRPr="00461A15">
        <w:t>by</w:t>
      </w:r>
      <w:r w:rsidR="00E24065">
        <w:t xml:space="preserve"> </w:t>
      </w:r>
      <w:r w:rsidR="00951BC8" w:rsidRPr="00461A15">
        <w:t>providing</w:t>
      </w:r>
      <w:r w:rsidR="00E24065">
        <w:t xml:space="preserve"> </w:t>
      </w:r>
      <w:r w:rsidR="00951BC8" w:rsidRPr="00461A15">
        <w:t>them</w:t>
      </w:r>
      <w:r w:rsidR="00E24065">
        <w:t xml:space="preserve"> </w:t>
      </w:r>
      <w:r w:rsidR="00951BC8" w:rsidRPr="00461A15">
        <w:t>with</w:t>
      </w:r>
      <w:r w:rsidR="00E24065">
        <w:t xml:space="preserve"> </w:t>
      </w:r>
      <w:r w:rsidR="00951BC8" w:rsidRPr="0048283A">
        <w:rPr>
          <w:i/>
        </w:rPr>
        <w:t>mutuelles</w:t>
      </w:r>
      <w:r w:rsidR="00E24065" w:rsidRPr="0048283A">
        <w:rPr>
          <w:i/>
        </w:rPr>
        <w:t xml:space="preserve"> </w:t>
      </w:r>
      <w:r w:rsidR="00951BC8" w:rsidRPr="0048283A">
        <w:rPr>
          <w:i/>
        </w:rPr>
        <w:t>de</w:t>
      </w:r>
      <w:r w:rsidR="00E24065" w:rsidRPr="0048283A">
        <w:rPr>
          <w:i/>
        </w:rPr>
        <w:t xml:space="preserve"> </w:t>
      </w:r>
      <w:r w:rsidR="00951BC8" w:rsidRPr="0048283A">
        <w:rPr>
          <w:i/>
        </w:rPr>
        <w:t>santé</w:t>
      </w:r>
      <w:r w:rsidR="00E24065">
        <w:t xml:space="preserve"> </w:t>
      </w:r>
      <w:r w:rsidR="00951BC8" w:rsidRPr="00461A15">
        <w:t>cards.</w:t>
      </w:r>
      <w:r w:rsidR="00E24065">
        <w:t xml:space="preserve"> </w:t>
      </w:r>
      <w:r w:rsidR="00951BC8" w:rsidRPr="00461A15">
        <w:t>Several</w:t>
      </w:r>
      <w:r w:rsidR="00E24065">
        <w:t xml:space="preserve"> </w:t>
      </w:r>
      <w:r w:rsidR="00951BC8" w:rsidRPr="00461A15">
        <w:t>NGO</w:t>
      </w:r>
      <w:r w:rsidR="00E24065">
        <w:t xml:space="preserve"> </w:t>
      </w:r>
      <w:r w:rsidR="00951BC8" w:rsidRPr="00461A15">
        <w:t>provide</w:t>
      </w:r>
      <w:r w:rsidR="00E24065">
        <w:t xml:space="preserve"> </w:t>
      </w:r>
      <w:r w:rsidR="00951BC8" w:rsidRPr="00461A15">
        <w:t>support</w:t>
      </w:r>
      <w:r w:rsidR="00E24065">
        <w:t xml:space="preserve"> </w:t>
      </w:r>
      <w:r w:rsidR="00951BC8" w:rsidRPr="00461A15">
        <w:t>to</w:t>
      </w:r>
      <w:r w:rsidR="00E24065">
        <w:t xml:space="preserve"> </w:t>
      </w:r>
      <w:r w:rsidR="00951BC8" w:rsidRPr="00461A15">
        <w:t>orphans,</w:t>
      </w:r>
      <w:r w:rsidR="00E24065">
        <w:t xml:space="preserve"> </w:t>
      </w:r>
      <w:r w:rsidR="00951BC8" w:rsidRPr="00461A15">
        <w:t>people</w:t>
      </w:r>
      <w:r w:rsidR="00E24065">
        <w:t xml:space="preserve"> </w:t>
      </w:r>
      <w:r w:rsidR="00951BC8" w:rsidRPr="00461A15">
        <w:t>living</w:t>
      </w:r>
      <w:r w:rsidR="00E24065">
        <w:t xml:space="preserve"> </w:t>
      </w:r>
      <w:r w:rsidR="00951BC8" w:rsidRPr="00461A15">
        <w:t>with</w:t>
      </w:r>
      <w:r w:rsidR="00E24065">
        <w:t xml:space="preserve"> </w:t>
      </w:r>
      <w:r w:rsidR="00951BC8" w:rsidRPr="00461A15">
        <w:t>HIV/Aids</w:t>
      </w:r>
      <w:r w:rsidR="00E24065">
        <w:t xml:space="preserve"> </w:t>
      </w:r>
      <w:r w:rsidR="00951BC8" w:rsidRPr="00461A15">
        <w:t>and</w:t>
      </w:r>
      <w:r w:rsidR="00E24065">
        <w:t xml:space="preserve"> </w:t>
      </w:r>
      <w:r w:rsidR="00951BC8" w:rsidRPr="00461A15">
        <w:t>vulnerable</w:t>
      </w:r>
      <w:r w:rsidR="00E24065">
        <w:t xml:space="preserve"> </w:t>
      </w:r>
      <w:r w:rsidR="00951BC8" w:rsidRPr="00461A15">
        <w:t>communities</w:t>
      </w:r>
      <w:r w:rsidR="00E24065">
        <w:t xml:space="preserve"> </w:t>
      </w:r>
      <w:r w:rsidR="00951BC8" w:rsidRPr="00461A15">
        <w:t>by</w:t>
      </w:r>
      <w:r w:rsidR="00E24065">
        <w:t xml:space="preserve"> </w:t>
      </w:r>
      <w:r w:rsidR="00951BC8" w:rsidRPr="00461A15">
        <w:t>subscribing</w:t>
      </w:r>
      <w:r w:rsidR="00E24065">
        <w:t xml:space="preserve"> </w:t>
      </w:r>
      <w:r w:rsidR="00951BC8" w:rsidRPr="00461A15">
        <w:t>to</w:t>
      </w:r>
      <w:r w:rsidR="00E24065">
        <w:t xml:space="preserve"> </w:t>
      </w:r>
      <w:r w:rsidR="00951BC8" w:rsidRPr="00461A15">
        <w:t>mutual</w:t>
      </w:r>
      <w:r w:rsidR="00E24065">
        <w:t xml:space="preserve"> </w:t>
      </w:r>
      <w:r w:rsidR="00951BC8" w:rsidRPr="00461A15">
        <w:t>health</w:t>
      </w:r>
      <w:r w:rsidR="00E24065">
        <w:t xml:space="preserve"> </w:t>
      </w:r>
      <w:r w:rsidR="00951BC8" w:rsidRPr="00461A15">
        <w:t>insurance.</w:t>
      </w:r>
    </w:p>
    <w:p w:rsidR="00951BC8" w:rsidRPr="00461A15" w:rsidRDefault="00951BC8" w:rsidP="0048283A">
      <w:pPr>
        <w:pStyle w:val="SingleTxtG"/>
        <w:ind w:left="1701"/>
      </w:pPr>
      <w:r w:rsidRPr="00461A15">
        <w:t>(iii)</w:t>
      </w:r>
      <w:r w:rsidRPr="00461A15">
        <w:tab/>
        <w:t>Currently,</w:t>
      </w:r>
      <w:r w:rsidR="00E24065">
        <w:t xml:space="preserve"> </w:t>
      </w:r>
      <w:r w:rsidRPr="00461A15">
        <w:t>the</w:t>
      </w:r>
      <w:r w:rsidR="00E24065">
        <w:t xml:space="preserve"> </w:t>
      </w:r>
      <w:r w:rsidRPr="00461A15">
        <w:t>number</w:t>
      </w:r>
      <w:r w:rsidR="00E24065">
        <w:t xml:space="preserve"> </w:t>
      </w:r>
      <w:r w:rsidRPr="00461A15">
        <w:t>of</w:t>
      </w:r>
      <w:r w:rsidR="00E24065">
        <w:t xml:space="preserve"> </w:t>
      </w:r>
      <w:r w:rsidRPr="00461A15">
        <w:t>adherents</w:t>
      </w:r>
      <w:r w:rsidR="00E24065">
        <w:t xml:space="preserve"> </w:t>
      </w:r>
      <w:r w:rsidRPr="00461A15">
        <w:t>to</w:t>
      </w:r>
      <w:r w:rsidR="00E24065">
        <w:t xml:space="preserve"> </w:t>
      </w:r>
      <w:r w:rsidRPr="00461A15">
        <w:t>the</w:t>
      </w:r>
      <w:r w:rsidR="00E24065">
        <w:t xml:space="preserve"> </w:t>
      </w:r>
      <w:r w:rsidRPr="0048283A">
        <w:rPr>
          <w:i/>
        </w:rPr>
        <w:t>mutuelles</w:t>
      </w:r>
      <w:r w:rsidR="00E24065" w:rsidRPr="0048283A">
        <w:rPr>
          <w:i/>
        </w:rPr>
        <w:t xml:space="preserve"> </w:t>
      </w:r>
      <w:r w:rsidRPr="0048283A">
        <w:rPr>
          <w:i/>
        </w:rPr>
        <w:t>de</w:t>
      </w:r>
      <w:r w:rsidR="00E24065" w:rsidRPr="0048283A">
        <w:rPr>
          <w:i/>
        </w:rPr>
        <w:t xml:space="preserve"> </w:t>
      </w:r>
      <w:r w:rsidRPr="0048283A">
        <w:rPr>
          <w:i/>
        </w:rPr>
        <w:t>santé</w:t>
      </w:r>
      <w:r w:rsidR="00E24065">
        <w:t xml:space="preserve"> </w:t>
      </w:r>
      <w:r w:rsidRPr="00461A15">
        <w:t>has</w:t>
      </w:r>
      <w:r w:rsidR="00E24065">
        <w:t xml:space="preserve"> </w:t>
      </w:r>
      <w:r w:rsidRPr="00461A15">
        <w:t>grown</w:t>
      </w:r>
      <w:r w:rsidR="00E24065">
        <w:t xml:space="preserve"> </w:t>
      </w:r>
      <w:r w:rsidRPr="00461A15">
        <w:t>from</w:t>
      </w:r>
      <w:r w:rsidR="00E24065">
        <w:t xml:space="preserve"> </w:t>
      </w:r>
      <w:r w:rsidRPr="00461A15">
        <w:t>7%</w:t>
      </w:r>
      <w:r w:rsidR="00E24065">
        <w:t xml:space="preserve"> </w:t>
      </w:r>
      <w:r w:rsidRPr="00461A15">
        <w:t>of</w:t>
      </w:r>
      <w:r w:rsidR="00E24065">
        <w:t xml:space="preserve"> </w:t>
      </w:r>
      <w:r w:rsidRPr="00461A15">
        <w:t>the</w:t>
      </w:r>
      <w:r w:rsidR="00E24065">
        <w:t xml:space="preserve"> </w:t>
      </w:r>
      <w:r w:rsidRPr="00461A15">
        <w:t>population</w:t>
      </w:r>
      <w:r w:rsidR="00E24065">
        <w:t xml:space="preserve"> </w:t>
      </w:r>
      <w:r w:rsidRPr="00461A15">
        <w:t>in</w:t>
      </w:r>
      <w:r w:rsidR="00E24065">
        <w:t xml:space="preserve"> </w:t>
      </w:r>
      <w:r w:rsidRPr="00461A15">
        <w:t>2003</w:t>
      </w:r>
      <w:r w:rsidR="00E24065">
        <w:t xml:space="preserve"> </w:t>
      </w:r>
      <w:r w:rsidRPr="00461A15">
        <w:t>to</w:t>
      </w:r>
      <w:r w:rsidR="00E24065">
        <w:t xml:space="preserve"> </w:t>
      </w:r>
      <w:r w:rsidRPr="00461A15">
        <w:t>85%</w:t>
      </w:r>
      <w:r w:rsidR="00E24065">
        <w:t xml:space="preserve"> </w:t>
      </w:r>
      <w:r w:rsidRPr="00461A15">
        <w:t>in</w:t>
      </w:r>
      <w:r w:rsidR="00E24065">
        <w:t xml:space="preserve"> </w:t>
      </w:r>
      <w:r w:rsidRPr="00461A15">
        <w:t>2008.</w:t>
      </w:r>
      <w:r w:rsidR="0048283A">
        <w:rPr>
          <w:rStyle w:val="FootnoteReference"/>
        </w:rPr>
        <w:footnoteReference w:id="108"/>
      </w:r>
      <w:r w:rsidR="00E24065">
        <w:t xml:space="preserve"> </w:t>
      </w:r>
      <w:r w:rsidRPr="00461A15">
        <w:t>This</w:t>
      </w:r>
      <w:r w:rsidR="00E24065">
        <w:t xml:space="preserve"> </w:t>
      </w:r>
      <w:r w:rsidRPr="00461A15">
        <w:t>scheme</w:t>
      </w:r>
      <w:r w:rsidR="00E24065">
        <w:t xml:space="preserve"> </w:t>
      </w:r>
      <w:r w:rsidRPr="00461A15">
        <w:t>has</w:t>
      </w:r>
      <w:r w:rsidR="00E24065">
        <w:t xml:space="preserve"> </w:t>
      </w:r>
      <w:r w:rsidRPr="00461A15">
        <w:t>ensured</w:t>
      </w:r>
      <w:r w:rsidR="00E24065">
        <w:t xml:space="preserve"> </w:t>
      </w:r>
      <w:r w:rsidRPr="00461A15">
        <w:t>financial</w:t>
      </w:r>
      <w:r w:rsidR="00E24065">
        <w:t xml:space="preserve"> </w:t>
      </w:r>
      <w:r w:rsidRPr="00461A15">
        <w:t>access</w:t>
      </w:r>
      <w:r w:rsidR="00E24065">
        <w:t xml:space="preserve"> </w:t>
      </w:r>
      <w:r w:rsidRPr="00461A15">
        <w:t>to</w:t>
      </w:r>
      <w:r w:rsidR="00E24065">
        <w:t xml:space="preserve"> </w:t>
      </w:r>
      <w:r w:rsidRPr="00461A15">
        <w:t>medical</w:t>
      </w:r>
      <w:r w:rsidR="00E24065">
        <w:t xml:space="preserve"> </w:t>
      </w:r>
      <w:r w:rsidRPr="00461A15">
        <w:t>care</w:t>
      </w:r>
      <w:r w:rsidR="00E24065">
        <w:t xml:space="preserve"> </w:t>
      </w:r>
      <w:r w:rsidRPr="00461A15">
        <w:t>to</w:t>
      </w:r>
      <w:r w:rsidR="00E24065">
        <w:t xml:space="preserve"> </w:t>
      </w:r>
      <w:r w:rsidRPr="00461A15">
        <w:t>the</w:t>
      </w:r>
      <w:r w:rsidR="00E24065">
        <w:t xml:space="preserve"> </w:t>
      </w:r>
      <w:r w:rsidRPr="00461A15">
        <w:t>people</w:t>
      </w:r>
      <w:r w:rsidR="00E24065">
        <w:t xml:space="preserve"> </w:t>
      </w:r>
      <w:r w:rsidRPr="00461A15">
        <w:t>of</w:t>
      </w:r>
      <w:r w:rsidR="00E24065">
        <w:t xml:space="preserve"> </w:t>
      </w:r>
      <w:r w:rsidRPr="00461A15">
        <w:t>Rwanda;</w:t>
      </w:r>
    </w:p>
    <w:p w:rsidR="00951BC8" w:rsidRPr="00461A15" w:rsidRDefault="00951BC8" w:rsidP="0048283A">
      <w:pPr>
        <w:pStyle w:val="SingleTxtG"/>
        <w:ind w:firstLine="567"/>
      </w:pPr>
      <w:r w:rsidRPr="00461A15">
        <w:t>(d)</w:t>
      </w:r>
      <w:r w:rsidR="0048283A">
        <w:tab/>
      </w:r>
      <w:r w:rsidRPr="00461A15">
        <w:t>The</w:t>
      </w:r>
      <w:r w:rsidR="00E24065">
        <w:t xml:space="preserve"> </w:t>
      </w:r>
      <w:r w:rsidRPr="00461A15">
        <w:t>GoR</w:t>
      </w:r>
      <w:r w:rsidR="00E24065">
        <w:t xml:space="preserve"> </w:t>
      </w:r>
      <w:r w:rsidRPr="00461A15">
        <w:t>through</w:t>
      </w:r>
      <w:r w:rsidR="00E24065">
        <w:t xml:space="preserve"> </w:t>
      </w:r>
      <w:r w:rsidRPr="00461A15">
        <w:t>Ministry</w:t>
      </w:r>
      <w:r w:rsidR="00E24065">
        <w:t xml:space="preserve"> </w:t>
      </w:r>
      <w:r w:rsidRPr="00461A15">
        <w:t>of</w:t>
      </w:r>
      <w:r w:rsidR="00E24065">
        <w:t xml:space="preserve"> </w:t>
      </w:r>
      <w:r w:rsidRPr="00461A15">
        <w:t>Health</w:t>
      </w:r>
      <w:r w:rsidR="00E24065">
        <w:t xml:space="preserve"> </w:t>
      </w:r>
      <w:r w:rsidRPr="00461A15">
        <w:t>(MoH)</w:t>
      </w:r>
      <w:r w:rsidR="00E24065">
        <w:t xml:space="preserve"> </w:t>
      </w:r>
      <w:r w:rsidRPr="00461A15">
        <w:t>offers</w:t>
      </w:r>
      <w:r w:rsidR="00E24065">
        <w:t xml:space="preserve"> </w:t>
      </w:r>
      <w:r w:rsidRPr="00461A15">
        <w:t>ARVs/VCTs</w:t>
      </w:r>
      <w:r w:rsidR="00E24065">
        <w:t xml:space="preserve"> </w:t>
      </w:r>
      <w:r w:rsidRPr="00461A15">
        <w:t>free</w:t>
      </w:r>
      <w:r w:rsidR="00E24065">
        <w:t xml:space="preserve"> </w:t>
      </w:r>
      <w:r w:rsidRPr="00461A15">
        <w:t>of</w:t>
      </w:r>
      <w:r w:rsidR="00E24065">
        <w:t xml:space="preserve"> </w:t>
      </w:r>
      <w:r w:rsidRPr="00461A15">
        <w:t>charge</w:t>
      </w:r>
      <w:r w:rsidR="00E24065">
        <w:t xml:space="preserve"> </w:t>
      </w:r>
      <w:r w:rsidRPr="00461A15">
        <w:t>to</w:t>
      </w:r>
      <w:r w:rsidR="00E24065">
        <w:t xml:space="preserve"> </w:t>
      </w:r>
      <w:r w:rsidRPr="00461A15">
        <w:t>HIV/AIDS</w:t>
      </w:r>
      <w:r w:rsidR="00E24065">
        <w:t xml:space="preserve"> </w:t>
      </w:r>
      <w:r w:rsidRPr="00461A15">
        <w:t>patients.</w:t>
      </w:r>
      <w:r w:rsidR="00E24065">
        <w:t xml:space="preserve"> </w:t>
      </w:r>
      <w:r w:rsidRPr="00461A15">
        <w:t>Also,</w:t>
      </w:r>
      <w:r w:rsidR="00E24065">
        <w:t xml:space="preserve"> </w:t>
      </w:r>
      <w:r w:rsidRPr="00461A15">
        <w:t>there</w:t>
      </w:r>
      <w:r w:rsidR="00E24065">
        <w:t xml:space="preserve"> </w:t>
      </w:r>
      <w:r w:rsidRPr="00461A15">
        <w:t>has</w:t>
      </w:r>
      <w:r w:rsidR="00E24065">
        <w:t xml:space="preserve"> </w:t>
      </w:r>
      <w:r w:rsidRPr="00461A15">
        <w:t>been</w:t>
      </w:r>
      <w:r w:rsidR="00E24065">
        <w:t xml:space="preserve"> </w:t>
      </w:r>
      <w:r w:rsidRPr="00461A15">
        <w:t>intensified</w:t>
      </w:r>
      <w:r w:rsidR="00E24065">
        <w:t xml:space="preserve"> </w:t>
      </w:r>
      <w:r w:rsidRPr="00461A15">
        <w:t>treatment</w:t>
      </w:r>
      <w:r w:rsidR="00E24065">
        <w:t xml:space="preserve"> </w:t>
      </w:r>
      <w:r w:rsidRPr="00461A15">
        <w:t>and</w:t>
      </w:r>
      <w:r w:rsidR="00E24065">
        <w:t xml:space="preserve"> </w:t>
      </w:r>
      <w:r w:rsidRPr="00461A15">
        <w:t>campaign</w:t>
      </w:r>
      <w:r w:rsidR="00E24065">
        <w:t xml:space="preserve"> </w:t>
      </w:r>
      <w:r w:rsidRPr="00461A15">
        <w:t>against</w:t>
      </w:r>
      <w:r w:rsidR="00E24065">
        <w:t xml:space="preserve"> </w:t>
      </w:r>
      <w:r w:rsidRPr="00461A15">
        <w:t>epidemic</w:t>
      </w:r>
      <w:r w:rsidR="00E24065">
        <w:t xml:space="preserve"> </w:t>
      </w:r>
      <w:r w:rsidRPr="00461A15">
        <w:t>diseases</w:t>
      </w:r>
      <w:r w:rsidR="00E24065">
        <w:t xml:space="preserve"> </w:t>
      </w:r>
      <w:r w:rsidRPr="00461A15">
        <w:t>such</w:t>
      </w:r>
      <w:r w:rsidR="00E24065">
        <w:t xml:space="preserve"> </w:t>
      </w:r>
      <w:r w:rsidRPr="00461A15">
        <w:t>as</w:t>
      </w:r>
      <w:r w:rsidR="00E24065">
        <w:t xml:space="preserve"> </w:t>
      </w:r>
      <w:r w:rsidRPr="00461A15">
        <w:t>malaria;</w:t>
      </w:r>
      <w:r w:rsidR="00E24065">
        <w:t xml:space="preserve"> </w:t>
      </w:r>
    </w:p>
    <w:p w:rsidR="00951BC8" w:rsidRPr="00461A15" w:rsidRDefault="00951BC8" w:rsidP="0048283A">
      <w:pPr>
        <w:pStyle w:val="SingleTxtG"/>
        <w:ind w:firstLine="567"/>
      </w:pPr>
      <w:r w:rsidRPr="00461A15">
        <w:t>(e)</w:t>
      </w:r>
      <w:r w:rsidR="0048283A">
        <w:tab/>
      </w:r>
      <w:r w:rsidR="00E24065">
        <w:t xml:space="preserve"> </w:t>
      </w:r>
      <w:r w:rsidRPr="00461A15">
        <w:t>Construction</w:t>
      </w:r>
      <w:r w:rsidR="00E24065">
        <w:t xml:space="preserve"> </w:t>
      </w:r>
      <w:r w:rsidRPr="00461A15">
        <w:t>of</w:t>
      </w:r>
      <w:r w:rsidR="00E24065">
        <w:t xml:space="preserve"> </w:t>
      </w:r>
      <w:r w:rsidRPr="00461A15">
        <w:t>health</w:t>
      </w:r>
      <w:r w:rsidR="00E24065">
        <w:t xml:space="preserve"> </w:t>
      </w:r>
      <w:r w:rsidRPr="00461A15">
        <w:t>centres</w:t>
      </w:r>
      <w:r w:rsidR="00E24065">
        <w:t xml:space="preserve"> </w:t>
      </w:r>
      <w:r w:rsidRPr="00461A15">
        <w:t>throughout</w:t>
      </w:r>
      <w:r w:rsidR="00E24065">
        <w:t xml:space="preserve"> </w:t>
      </w:r>
      <w:r w:rsidRPr="00461A15">
        <w:t>the</w:t>
      </w:r>
      <w:r w:rsidR="00E24065">
        <w:t xml:space="preserve"> </w:t>
      </w:r>
      <w:r w:rsidRPr="00461A15">
        <w:t>country</w:t>
      </w:r>
      <w:r w:rsidR="00E24065">
        <w:t xml:space="preserve"> </w:t>
      </w:r>
      <w:r w:rsidRPr="00461A15">
        <w:t>which</w:t>
      </w:r>
      <w:r w:rsidR="00E24065">
        <w:t xml:space="preserve"> </w:t>
      </w:r>
      <w:r w:rsidRPr="00461A15">
        <w:t>combines</w:t>
      </w:r>
      <w:r w:rsidR="00E24065">
        <w:t xml:space="preserve"> </w:t>
      </w:r>
      <w:r w:rsidRPr="00461A15">
        <w:t>remedial</w:t>
      </w:r>
      <w:r w:rsidR="00E24065">
        <w:t xml:space="preserve"> </w:t>
      </w:r>
      <w:r w:rsidRPr="00461A15">
        <w:t>and</w:t>
      </w:r>
      <w:r w:rsidR="00E24065">
        <w:t xml:space="preserve"> </w:t>
      </w:r>
      <w:r w:rsidRPr="00461A15">
        <w:t>preventive</w:t>
      </w:r>
      <w:r w:rsidR="00E24065">
        <w:t xml:space="preserve"> </w:t>
      </w:r>
      <w:r w:rsidRPr="00461A15">
        <w:t>care</w:t>
      </w:r>
      <w:r w:rsidR="00E24065">
        <w:t xml:space="preserve"> </w:t>
      </w:r>
      <w:r w:rsidRPr="00461A15">
        <w:t>in</w:t>
      </w:r>
      <w:r w:rsidR="00E24065">
        <w:t xml:space="preserve"> </w:t>
      </w:r>
      <w:r w:rsidRPr="00461A15">
        <w:t>addition</w:t>
      </w:r>
      <w:r w:rsidR="00E24065">
        <w:t xml:space="preserve"> </w:t>
      </w:r>
      <w:r w:rsidRPr="00461A15">
        <w:t>to</w:t>
      </w:r>
      <w:r w:rsidR="00E24065">
        <w:t xml:space="preserve"> </w:t>
      </w:r>
      <w:r w:rsidRPr="00461A15">
        <w:t>health</w:t>
      </w:r>
      <w:r w:rsidR="00E24065">
        <w:t xml:space="preserve"> </w:t>
      </w:r>
      <w:r w:rsidRPr="00461A15">
        <w:t>education;</w:t>
      </w:r>
    </w:p>
    <w:p w:rsidR="00951BC8" w:rsidRPr="00461A15" w:rsidRDefault="0048283A" w:rsidP="0048283A">
      <w:pPr>
        <w:pStyle w:val="SingleTxtG"/>
        <w:ind w:firstLine="567"/>
      </w:pPr>
      <w:r>
        <w:t>(</w:t>
      </w:r>
      <w:r w:rsidR="00951BC8" w:rsidRPr="00461A15">
        <w:t>f)</w:t>
      </w:r>
      <w:r>
        <w:tab/>
      </w:r>
      <w:r w:rsidR="00951BC8" w:rsidRPr="00461A15">
        <w:t>Encouraging</w:t>
      </w:r>
      <w:r w:rsidR="00E24065">
        <w:t xml:space="preserve"> </w:t>
      </w:r>
      <w:r w:rsidR="00951BC8" w:rsidRPr="00461A15">
        <w:t>of</w:t>
      </w:r>
      <w:r w:rsidR="00E24065">
        <w:t xml:space="preserve"> </w:t>
      </w:r>
      <w:r w:rsidR="00951BC8" w:rsidRPr="00461A15">
        <w:t>private</w:t>
      </w:r>
      <w:r w:rsidR="00E24065">
        <w:t xml:space="preserve"> </w:t>
      </w:r>
      <w:r w:rsidR="00951BC8" w:rsidRPr="00461A15">
        <w:t>business</w:t>
      </w:r>
      <w:r w:rsidR="00E24065">
        <w:t xml:space="preserve"> </w:t>
      </w:r>
      <w:r w:rsidR="00951BC8" w:rsidRPr="00461A15">
        <w:t>persons</w:t>
      </w:r>
      <w:r w:rsidR="00E24065">
        <w:t xml:space="preserve"> </w:t>
      </w:r>
      <w:r w:rsidR="00951BC8" w:rsidRPr="00461A15">
        <w:t>to</w:t>
      </w:r>
      <w:r w:rsidR="00E24065">
        <w:t xml:space="preserve"> </w:t>
      </w:r>
      <w:r w:rsidR="00951BC8" w:rsidRPr="00461A15">
        <w:t>invest</w:t>
      </w:r>
      <w:r w:rsidR="00E24065">
        <w:t xml:space="preserve"> </w:t>
      </w:r>
      <w:r w:rsidR="00951BC8" w:rsidRPr="00461A15">
        <w:t>in</w:t>
      </w:r>
      <w:r w:rsidR="00E24065">
        <w:t xml:space="preserve"> </w:t>
      </w:r>
      <w:r w:rsidR="00951BC8" w:rsidRPr="00461A15">
        <w:t>the</w:t>
      </w:r>
      <w:r w:rsidR="00E24065">
        <w:t xml:space="preserve"> </w:t>
      </w:r>
      <w:r w:rsidR="00951BC8" w:rsidRPr="00461A15">
        <w:t>health</w:t>
      </w:r>
      <w:r w:rsidR="00E24065">
        <w:t xml:space="preserve"> </w:t>
      </w:r>
      <w:r w:rsidR="00951BC8" w:rsidRPr="00461A15">
        <w:t>care</w:t>
      </w:r>
      <w:r w:rsidR="00E24065">
        <w:t xml:space="preserve"> </w:t>
      </w:r>
      <w:r w:rsidR="00951BC8" w:rsidRPr="00461A15">
        <w:t>sector</w:t>
      </w:r>
      <w:r w:rsidR="00E24065">
        <w:t xml:space="preserve"> </w:t>
      </w:r>
      <w:r w:rsidR="00951BC8" w:rsidRPr="00461A15">
        <w:t>so</w:t>
      </w:r>
      <w:r w:rsidR="00E24065">
        <w:t xml:space="preserve"> </w:t>
      </w:r>
      <w:r w:rsidR="00951BC8" w:rsidRPr="00461A15">
        <w:t>as</w:t>
      </w:r>
      <w:r w:rsidR="00E24065">
        <w:t xml:space="preserve"> </w:t>
      </w:r>
      <w:r w:rsidR="00951BC8" w:rsidRPr="00461A15">
        <w:t>to</w:t>
      </w:r>
      <w:r w:rsidR="00E24065">
        <w:t xml:space="preserve"> </w:t>
      </w:r>
      <w:r w:rsidR="00951BC8" w:rsidRPr="00461A15">
        <w:t>supplement</w:t>
      </w:r>
      <w:r w:rsidR="00E24065">
        <w:t xml:space="preserve"> </w:t>
      </w:r>
      <w:r w:rsidR="00951BC8" w:rsidRPr="00461A15">
        <w:t>the</w:t>
      </w:r>
      <w:r w:rsidR="00E24065">
        <w:t xml:space="preserve"> </w:t>
      </w:r>
      <w:r w:rsidR="00951BC8" w:rsidRPr="00461A15">
        <w:t>government</w:t>
      </w:r>
      <w:r w:rsidR="00E24065">
        <w:t xml:space="preserve">’ </w:t>
      </w:r>
      <w:r w:rsidR="00951BC8" w:rsidRPr="00461A15">
        <w:t>efforts;</w:t>
      </w:r>
    </w:p>
    <w:p w:rsidR="00951BC8" w:rsidRPr="00461A15" w:rsidRDefault="00573593" w:rsidP="00573593">
      <w:pPr>
        <w:pStyle w:val="SingleTxtG"/>
        <w:ind w:firstLine="567"/>
      </w:pPr>
      <w:r>
        <w:t>(g)</w:t>
      </w:r>
      <w:r>
        <w:tab/>
      </w:r>
      <w:r w:rsidR="00951BC8" w:rsidRPr="00461A15">
        <w:t>Training</w:t>
      </w:r>
      <w:r w:rsidR="00E24065">
        <w:t xml:space="preserve"> </w:t>
      </w:r>
      <w:r w:rsidR="00951BC8" w:rsidRPr="00461A15">
        <w:t>the</w:t>
      </w:r>
      <w:r w:rsidR="00E24065">
        <w:t xml:space="preserve"> </w:t>
      </w:r>
      <w:r w:rsidR="00951BC8" w:rsidRPr="00461A15">
        <w:t>personnel</w:t>
      </w:r>
      <w:r w:rsidR="00E24065">
        <w:t xml:space="preserve"> </w:t>
      </w:r>
      <w:r w:rsidR="00951BC8" w:rsidRPr="00461A15">
        <w:t>for</w:t>
      </w:r>
      <w:r w:rsidR="00E24065">
        <w:t xml:space="preserve"> </w:t>
      </w:r>
      <w:r w:rsidR="00951BC8" w:rsidRPr="00461A15">
        <w:t>delivery</w:t>
      </w:r>
      <w:r w:rsidR="00E24065">
        <w:t xml:space="preserve"> </w:t>
      </w:r>
      <w:r w:rsidR="00951BC8" w:rsidRPr="00461A15">
        <w:t>of</w:t>
      </w:r>
      <w:r w:rsidR="00E24065">
        <w:t xml:space="preserve"> </w:t>
      </w:r>
      <w:r w:rsidR="00951BC8" w:rsidRPr="00461A15">
        <w:t>better</w:t>
      </w:r>
      <w:r w:rsidR="00E24065">
        <w:t xml:space="preserve"> </w:t>
      </w:r>
      <w:r w:rsidR="00951BC8" w:rsidRPr="00461A15">
        <w:t>health</w:t>
      </w:r>
      <w:r w:rsidR="00E24065">
        <w:t xml:space="preserve"> </w:t>
      </w:r>
      <w:r w:rsidR="00951BC8" w:rsidRPr="00461A15">
        <w:t>care</w:t>
      </w:r>
      <w:r w:rsidR="00E24065">
        <w:t xml:space="preserve"> </w:t>
      </w:r>
      <w:r w:rsidR="00951BC8" w:rsidRPr="00461A15">
        <w:t>services;</w:t>
      </w:r>
      <w:bookmarkStart w:id="316" w:name="_Toc233624965"/>
      <w:bookmarkStart w:id="317" w:name="_Toc233625610"/>
      <w:bookmarkStart w:id="318" w:name="_Toc233625961"/>
    </w:p>
    <w:p w:rsidR="00951BC8" w:rsidRPr="00461A15" w:rsidRDefault="0048283A" w:rsidP="0048283A">
      <w:pPr>
        <w:pStyle w:val="SingleTxtG"/>
        <w:ind w:firstLine="567"/>
      </w:pPr>
      <w:r>
        <w:t>(</w:t>
      </w:r>
      <w:r w:rsidR="00951BC8" w:rsidRPr="00461A15">
        <w:t>h)</w:t>
      </w:r>
      <w:r>
        <w:tab/>
      </w:r>
      <w:r w:rsidR="00951BC8" w:rsidRPr="00461A15">
        <w:t>Improved</w:t>
      </w:r>
      <w:r w:rsidR="00E24065">
        <w:t xml:space="preserve"> </w:t>
      </w:r>
      <w:r w:rsidR="00951BC8" w:rsidRPr="00461A15">
        <w:t>social</w:t>
      </w:r>
      <w:r w:rsidR="00E24065">
        <w:t xml:space="preserve"> </w:t>
      </w:r>
      <w:r w:rsidR="00951BC8" w:rsidRPr="00461A15">
        <w:t>security</w:t>
      </w:r>
      <w:r w:rsidR="00E24065">
        <w:t xml:space="preserve"> </w:t>
      </w:r>
      <w:r w:rsidR="00951BC8" w:rsidRPr="00461A15">
        <w:t>against</w:t>
      </w:r>
      <w:r w:rsidR="00E24065">
        <w:t xml:space="preserve"> </w:t>
      </w:r>
      <w:r w:rsidR="00951BC8" w:rsidRPr="00461A15">
        <w:t>occupational</w:t>
      </w:r>
      <w:r w:rsidR="00E24065">
        <w:t xml:space="preserve"> </w:t>
      </w:r>
      <w:r w:rsidR="00951BC8" w:rsidRPr="00461A15">
        <w:t>risks,</w:t>
      </w:r>
      <w:r w:rsidR="00E24065">
        <w:t xml:space="preserve"> </w:t>
      </w:r>
      <w:r w:rsidR="00951BC8" w:rsidRPr="00461A15">
        <w:t>sickness</w:t>
      </w:r>
      <w:r w:rsidR="00E24065">
        <w:t xml:space="preserve"> </w:t>
      </w:r>
      <w:r w:rsidR="00951BC8" w:rsidRPr="00461A15">
        <w:t>and</w:t>
      </w:r>
      <w:r w:rsidR="00E24065">
        <w:t xml:space="preserve"> </w:t>
      </w:r>
      <w:r w:rsidR="00951BC8" w:rsidRPr="00461A15">
        <w:t>old</w:t>
      </w:r>
      <w:r w:rsidR="00E24065">
        <w:t xml:space="preserve"> </w:t>
      </w:r>
      <w:r w:rsidR="00951BC8" w:rsidRPr="00461A15">
        <w:t>age.</w:t>
      </w:r>
      <w:r w:rsidR="00E24065">
        <w:t xml:space="preserve"> </w:t>
      </w:r>
      <w:r w:rsidR="00951BC8" w:rsidRPr="00461A15">
        <w:t>This</w:t>
      </w:r>
      <w:r w:rsidR="00E24065">
        <w:t xml:space="preserve"> </w:t>
      </w:r>
      <w:r w:rsidR="00951BC8" w:rsidRPr="00461A15">
        <w:t>is</w:t>
      </w:r>
      <w:r w:rsidR="00E24065">
        <w:t xml:space="preserve"> </w:t>
      </w:r>
      <w:r w:rsidR="00951BC8" w:rsidRPr="00461A15">
        <w:t>organised</w:t>
      </w:r>
      <w:r w:rsidR="00E24065">
        <w:t xml:space="preserve"> </w:t>
      </w:r>
      <w:r w:rsidR="00951BC8" w:rsidRPr="00461A15">
        <w:t>and</w:t>
      </w:r>
      <w:r w:rsidR="00E24065">
        <w:t xml:space="preserve"> </w:t>
      </w:r>
      <w:r w:rsidR="00951BC8" w:rsidRPr="00461A15">
        <w:t>coordinated</w:t>
      </w:r>
      <w:r w:rsidR="00E24065">
        <w:t xml:space="preserve"> </w:t>
      </w:r>
      <w:r w:rsidR="00951BC8" w:rsidRPr="00461A15">
        <w:t>by</w:t>
      </w:r>
      <w:r w:rsidR="00E24065">
        <w:t xml:space="preserve"> </w:t>
      </w:r>
      <w:r w:rsidR="00951BC8" w:rsidRPr="00461A15">
        <w:t>Social</w:t>
      </w:r>
      <w:r w:rsidR="00E24065">
        <w:t xml:space="preserve"> </w:t>
      </w:r>
      <w:r w:rsidR="00951BC8" w:rsidRPr="00461A15">
        <w:t>Security</w:t>
      </w:r>
      <w:r w:rsidR="00E24065">
        <w:t xml:space="preserve"> </w:t>
      </w:r>
      <w:r w:rsidR="00951BC8" w:rsidRPr="00461A15">
        <w:t>Fund</w:t>
      </w:r>
      <w:r w:rsidR="00E24065">
        <w:t xml:space="preserve"> </w:t>
      </w:r>
      <w:r w:rsidR="00951BC8" w:rsidRPr="00461A15">
        <w:t>(SSF).</w:t>
      </w:r>
      <w:r w:rsidR="00E24065">
        <w:t xml:space="preserve"> </w:t>
      </w:r>
      <w:r w:rsidR="00951BC8" w:rsidRPr="00461A15">
        <w:t>A</w:t>
      </w:r>
      <w:r w:rsidR="00E24065">
        <w:t xml:space="preserve"> </w:t>
      </w:r>
      <w:r w:rsidR="00951BC8" w:rsidRPr="00461A15">
        <w:t>proposal</w:t>
      </w:r>
      <w:r w:rsidR="00E24065">
        <w:t xml:space="preserve"> </w:t>
      </w:r>
      <w:r w:rsidR="00951BC8" w:rsidRPr="00461A15">
        <w:t>plan</w:t>
      </w:r>
      <w:r w:rsidR="00E24065">
        <w:t xml:space="preserve"> </w:t>
      </w:r>
      <w:r w:rsidR="00951BC8" w:rsidRPr="00461A15">
        <w:t>is</w:t>
      </w:r>
      <w:r w:rsidR="00E24065">
        <w:t xml:space="preserve"> </w:t>
      </w:r>
      <w:r w:rsidR="00951BC8" w:rsidRPr="00461A15">
        <w:t>also</w:t>
      </w:r>
      <w:r w:rsidR="00E24065">
        <w:t xml:space="preserve"> </w:t>
      </w:r>
      <w:r w:rsidR="00951BC8" w:rsidRPr="00461A15">
        <w:t>underway</w:t>
      </w:r>
      <w:r w:rsidR="00E24065">
        <w:t xml:space="preserve"> </w:t>
      </w:r>
      <w:r w:rsidR="00951BC8" w:rsidRPr="00461A15">
        <w:t>to</w:t>
      </w:r>
      <w:r w:rsidR="00E24065">
        <w:t xml:space="preserve"> </w:t>
      </w:r>
      <w:r w:rsidR="00951BC8" w:rsidRPr="00461A15">
        <w:t>extend</w:t>
      </w:r>
      <w:r w:rsidR="00E24065">
        <w:t xml:space="preserve"> </w:t>
      </w:r>
      <w:r w:rsidR="00951BC8" w:rsidRPr="00461A15">
        <w:t>social</w:t>
      </w:r>
      <w:r w:rsidR="00E24065">
        <w:t xml:space="preserve"> </w:t>
      </w:r>
      <w:r w:rsidR="00951BC8" w:rsidRPr="00461A15">
        <w:t>security</w:t>
      </w:r>
      <w:r w:rsidR="00E24065">
        <w:t xml:space="preserve"> </w:t>
      </w:r>
      <w:r w:rsidR="00951BC8" w:rsidRPr="00461A15">
        <w:t>to</w:t>
      </w:r>
      <w:r w:rsidR="00E24065">
        <w:t xml:space="preserve"> </w:t>
      </w:r>
      <w:r w:rsidR="00951BC8" w:rsidRPr="00461A15">
        <w:t>sickness</w:t>
      </w:r>
      <w:r w:rsidR="00E24065">
        <w:t xml:space="preserve"> </w:t>
      </w:r>
      <w:r w:rsidR="00951BC8" w:rsidRPr="00461A15">
        <w:t>insurance</w:t>
      </w:r>
      <w:r w:rsidR="00E24065">
        <w:t xml:space="preserve"> </w:t>
      </w:r>
      <w:r w:rsidR="00951BC8" w:rsidRPr="00461A15">
        <w:t>covering</w:t>
      </w:r>
      <w:r w:rsidR="00E24065">
        <w:t xml:space="preserve"> </w:t>
      </w:r>
      <w:r w:rsidR="00951BC8" w:rsidRPr="00461A15">
        <w:t>the</w:t>
      </w:r>
      <w:r w:rsidR="00E24065">
        <w:t xml:space="preserve"> </w:t>
      </w:r>
      <w:r w:rsidR="00951BC8" w:rsidRPr="00461A15">
        <w:t>entire</w:t>
      </w:r>
      <w:r w:rsidR="00E24065">
        <w:t xml:space="preserve"> </w:t>
      </w:r>
      <w:r w:rsidR="00951BC8" w:rsidRPr="00461A15">
        <w:t>population.</w:t>
      </w:r>
      <w:r w:rsidR="00E24065">
        <w:t xml:space="preserve"> </w:t>
      </w:r>
      <w:bookmarkEnd w:id="316"/>
      <w:bookmarkEnd w:id="317"/>
      <w:bookmarkEnd w:id="318"/>
    </w:p>
    <w:p w:rsidR="00951BC8" w:rsidRPr="0048283A" w:rsidRDefault="00441F60" w:rsidP="00441F60">
      <w:pPr>
        <w:pStyle w:val="H4G"/>
      </w:pPr>
      <w:r>
        <w:tab/>
      </w:r>
      <w:r>
        <w:tab/>
      </w:r>
      <w:r w:rsidR="00951BC8" w:rsidRPr="0048283A">
        <w:t>Education</w:t>
      </w:r>
    </w:p>
    <w:p w:rsidR="00951BC8" w:rsidRPr="00461A15" w:rsidRDefault="00951BC8" w:rsidP="00480160">
      <w:pPr>
        <w:pStyle w:val="SingleTxtG"/>
      </w:pPr>
      <w:r w:rsidRPr="00461A15">
        <w:t>233.</w:t>
      </w:r>
      <w:r w:rsidRPr="00461A15">
        <w:tab/>
        <w:t>The</w:t>
      </w:r>
      <w:r w:rsidR="00E24065">
        <w:t xml:space="preserve"> </w:t>
      </w:r>
      <w:r w:rsidRPr="00461A15">
        <w:t>right</w:t>
      </w:r>
      <w:r w:rsidR="00E24065">
        <w:t xml:space="preserve"> </w:t>
      </w:r>
      <w:r w:rsidRPr="00461A15">
        <w:t>to</w:t>
      </w:r>
      <w:r w:rsidR="00E24065">
        <w:t xml:space="preserve"> </w:t>
      </w:r>
      <w:r w:rsidRPr="00461A15">
        <w:t>education</w:t>
      </w:r>
      <w:r w:rsidR="00E24065">
        <w:t xml:space="preserve"> </w:t>
      </w:r>
      <w:r w:rsidRPr="00461A15">
        <w:t>and</w:t>
      </w:r>
      <w:r w:rsidR="00E24065">
        <w:t xml:space="preserve"> </w:t>
      </w:r>
      <w:r w:rsidRPr="00461A15">
        <w:t>training</w:t>
      </w:r>
      <w:r w:rsidR="00E24065">
        <w:t xml:space="preserve"> </w:t>
      </w:r>
      <w:r w:rsidRPr="00461A15">
        <w:t>is</w:t>
      </w:r>
      <w:r w:rsidR="00E24065">
        <w:t xml:space="preserve"> </w:t>
      </w:r>
      <w:r w:rsidRPr="00461A15">
        <w:t>protected</w:t>
      </w:r>
      <w:r w:rsidR="00E24065">
        <w:t xml:space="preserve"> </w:t>
      </w:r>
      <w:r w:rsidRPr="00461A15">
        <w:t>under</w:t>
      </w:r>
      <w:r w:rsidR="00E24065">
        <w:t xml:space="preserve"> </w:t>
      </w:r>
      <w:r w:rsidRPr="00461A15">
        <w:t>article</w:t>
      </w:r>
      <w:r w:rsidR="00E24065">
        <w:t xml:space="preserve"> </w:t>
      </w:r>
      <w:r w:rsidRPr="00461A15">
        <w:t>40</w:t>
      </w:r>
      <w:r w:rsidR="00E24065">
        <w:t xml:space="preserve"> </w:t>
      </w:r>
      <w:r w:rsidRPr="00461A15">
        <w:t>of</w:t>
      </w:r>
      <w:r w:rsidR="00E24065">
        <w:t xml:space="preserve"> </w:t>
      </w:r>
      <w:r w:rsidRPr="00461A15">
        <w:t>the</w:t>
      </w:r>
      <w:r w:rsidR="00E24065">
        <w:t xml:space="preserve"> </w:t>
      </w:r>
      <w:r w:rsidRPr="00461A15">
        <w:t>Constitution</w:t>
      </w:r>
      <w:r w:rsidR="00E24065">
        <w:t xml:space="preserve"> </w:t>
      </w:r>
      <w:r w:rsidRPr="00461A15">
        <w:t>which</w:t>
      </w:r>
      <w:r w:rsidR="00E24065">
        <w:t xml:space="preserve"> </w:t>
      </w:r>
      <w:r w:rsidRPr="00461A15">
        <w:t>states</w:t>
      </w:r>
      <w:r w:rsidR="00E24065">
        <w:t xml:space="preserve"> </w:t>
      </w:r>
      <w:r w:rsidRPr="00461A15">
        <w:t>that</w:t>
      </w:r>
      <w:r w:rsidR="00E24065">
        <w:t xml:space="preserve"> </w:t>
      </w:r>
      <w:r w:rsidRPr="00461A15">
        <w:t>every</w:t>
      </w:r>
      <w:r w:rsidR="00E24065">
        <w:t xml:space="preserve"> </w:t>
      </w:r>
      <w:r w:rsidRPr="00461A15">
        <w:t>person</w:t>
      </w:r>
      <w:r w:rsidR="00E24065">
        <w:t xml:space="preserve"> </w:t>
      </w:r>
      <w:r w:rsidRPr="00461A15">
        <w:t>has</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education.</w:t>
      </w:r>
      <w:r w:rsidR="00E24065">
        <w:t xml:space="preserve"> </w:t>
      </w:r>
      <w:r w:rsidRPr="00461A15">
        <w:t>Freedom</w:t>
      </w:r>
      <w:r w:rsidR="00E24065">
        <w:t xml:space="preserve"> </w:t>
      </w:r>
      <w:r w:rsidRPr="00461A15">
        <w:t>of</w:t>
      </w:r>
      <w:r w:rsidR="00E24065">
        <w:t xml:space="preserve"> </w:t>
      </w:r>
      <w:r w:rsidRPr="00461A15">
        <w:t>learning</w:t>
      </w:r>
      <w:r w:rsidR="00E24065">
        <w:t xml:space="preserve"> </w:t>
      </w:r>
      <w:r w:rsidRPr="00461A15">
        <w:t>and</w:t>
      </w:r>
      <w:r w:rsidR="00E24065">
        <w:t xml:space="preserve"> </w:t>
      </w:r>
      <w:r w:rsidRPr="00461A15">
        <w:t>teaching</w:t>
      </w:r>
      <w:r w:rsidR="00E24065">
        <w:t xml:space="preserve"> </w:t>
      </w:r>
      <w:r w:rsidRPr="00461A15">
        <w:t>shall</w:t>
      </w:r>
      <w:r w:rsidR="00E24065">
        <w:t xml:space="preserve"> </w:t>
      </w:r>
      <w:r w:rsidRPr="00461A15">
        <w:t>be</w:t>
      </w:r>
      <w:r w:rsidR="00E24065">
        <w:t xml:space="preserve"> </w:t>
      </w:r>
      <w:r w:rsidRPr="00461A15">
        <w:t>guaranteed</w:t>
      </w:r>
      <w:r w:rsidR="00E24065">
        <w:t xml:space="preserve"> </w:t>
      </w:r>
      <w:r w:rsidRPr="00461A15">
        <w:t>in</w:t>
      </w:r>
      <w:r w:rsidR="00E24065">
        <w:t xml:space="preserve"> </w:t>
      </w:r>
      <w:r w:rsidRPr="00461A15">
        <w:t>accordance</w:t>
      </w:r>
      <w:r w:rsidR="00E24065">
        <w:t xml:space="preserve"> </w:t>
      </w:r>
      <w:r w:rsidRPr="00461A15">
        <w:t>with</w:t>
      </w:r>
      <w:r w:rsidR="00E24065">
        <w:t xml:space="preserve"> </w:t>
      </w:r>
      <w:r w:rsidRPr="00461A15">
        <w:t>conditions</w:t>
      </w:r>
      <w:r w:rsidR="00E24065">
        <w:t xml:space="preserve"> </w:t>
      </w:r>
      <w:r w:rsidRPr="00461A15">
        <w:t>determined</w:t>
      </w:r>
      <w:r w:rsidR="00E24065">
        <w:t xml:space="preserve"> </w:t>
      </w:r>
      <w:r w:rsidRPr="00461A15">
        <w:t>by</w:t>
      </w:r>
      <w:r w:rsidR="00E24065">
        <w:t xml:space="preserve"> </w:t>
      </w:r>
      <w:r w:rsidRPr="00461A15">
        <w:t>law.</w:t>
      </w:r>
      <w:r w:rsidR="00E24065">
        <w:t xml:space="preserve"> </w:t>
      </w:r>
      <w:r w:rsidRPr="00461A15">
        <w:t>Primary</w:t>
      </w:r>
      <w:r w:rsidR="00E24065">
        <w:t xml:space="preserve"> </w:t>
      </w:r>
      <w:r w:rsidRPr="00461A15">
        <w:t>education</w:t>
      </w:r>
      <w:r w:rsidR="00E24065">
        <w:t xml:space="preserve"> </w:t>
      </w:r>
      <w:r w:rsidRPr="00461A15">
        <w:t>is</w:t>
      </w:r>
      <w:r w:rsidR="00E24065">
        <w:t xml:space="preserve"> </w:t>
      </w:r>
      <w:r w:rsidRPr="00461A15">
        <w:t>compulsory.</w:t>
      </w:r>
      <w:r w:rsidR="00E24065">
        <w:t xml:space="preserve"> </w:t>
      </w:r>
      <w:r w:rsidRPr="00461A15">
        <w:t>It</w:t>
      </w:r>
      <w:r w:rsidR="00E24065">
        <w:t xml:space="preserve"> </w:t>
      </w:r>
      <w:r w:rsidRPr="00461A15">
        <w:t>is</w:t>
      </w:r>
      <w:r w:rsidR="00E24065">
        <w:t xml:space="preserve"> </w:t>
      </w:r>
      <w:r w:rsidRPr="00461A15">
        <w:t>free</w:t>
      </w:r>
      <w:r w:rsidR="00E24065">
        <w:t xml:space="preserve"> </w:t>
      </w:r>
      <w:r w:rsidRPr="00461A15">
        <w:t>in</w:t>
      </w:r>
      <w:r w:rsidR="00E24065">
        <w:t xml:space="preserve"> </w:t>
      </w:r>
      <w:r w:rsidRPr="00461A15">
        <w:t>public</w:t>
      </w:r>
      <w:r w:rsidR="00E24065">
        <w:t xml:space="preserve"> </w:t>
      </w:r>
      <w:r w:rsidRPr="00461A15">
        <w:t>schools.</w:t>
      </w:r>
      <w:r w:rsidR="00E24065">
        <w:t xml:space="preserve"> </w:t>
      </w:r>
      <w:r w:rsidRPr="00461A15">
        <w:t>The</w:t>
      </w:r>
      <w:r w:rsidR="00E24065">
        <w:t xml:space="preserve"> </w:t>
      </w:r>
      <w:r w:rsidRPr="00461A15">
        <w:t>conditions</w:t>
      </w:r>
      <w:r w:rsidR="00E24065">
        <w:t xml:space="preserve"> </w:t>
      </w:r>
      <w:r w:rsidRPr="00461A15">
        <w:t>for</w:t>
      </w:r>
      <w:r w:rsidR="00E24065">
        <w:t xml:space="preserve"> </w:t>
      </w:r>
      <w:r w:rsidRPr="00461A15">
        <w:t>free</w:t>
      </w:r>
      <w:r w:rsidR="00E24065">
        <w:t xml:space="preserve"> </w:t>
      </w:r>
      <w:r w:rsidRPr="00461A15">
        <w:t>primary</w:t>
      </w:r>
      <w:r w:rsidR="00E24065">
        <w:t xml:space="preserve"> </w:t>
      </w:r>
      <w:r w:rsidRPr="00461A15">
        <w:t>education</w:t>
      </w:r>
      <w:r w:rsidR="00E24065">
        <w:t xml:space="preserve"> </w:t>
      </w:r>
      <w:r w:rsidRPr="00461A15">
        <w:t>in</w:t>
      </w:r>
      <w:r w:rsidR="00E24065">
        <w:t xml:space="preserve"> </w:t>
      </w:r>
      <w:r w:rsidRPr="00461A15">
        <w:t>schools</w:t>
      </w:r>
      <w:r w:rsidR="00E24065">
        <w:t xml:space="preserve"> </w:t>
      </w:r>
      <w:r w:rsidRPr="00461A15">
        <w:t>subsidised</w:t>
      </w:r>
      <w:r w:rsidR="00E24065">
        <w:t xml:space="preserve"> </w:t>
      </w:r>
      <w:r w:rsidRPr="00461A15">
        <w:t>by</w:t>
      </w:r>
      <w:r w:rsidR="00E24065">
        <w:t xml:space="preserve"> </w:t>
      </w:r>
      <w:r w:rsidRPr="00461A15">
        <w:t>the</w:t>
      </w:r>
      <w:r w:rsidR="00E24065">
        <w:t xml:space="preserve"> </w:t>
      </w:r>
      <w:r w:rsidRPr="00461A15">
        <w:t>Government</w:t>
      </w:r>
      <w:r w:rsidR="00E24065">
        <w:t xml:space="preserve"> </w:t>
      </w:r>
      <w:r w:rsidRPr="00461A15">
        <w:t>are</w:t>
      </w:r>
      <w:r w:rsidR="00E24065">
        <w:t xml:space="preserve"> </w:t>
      </w:r>
      <w:r w:rsidRPr="00461A15">
        <w:t>determined</w:t>
      </w:r>
      <w:r w:rsidR="00E24065">
        <w:t xml:space="preserve"> </w:t>
      </w:r>
      <w:r w:rsidRPr="00461A15">
        <w:t>by</w:t>
      </w:r>
      <w:r w:rsidR="00E24065">
        <w:t xml:space="preserve"> </w:t>
      </w:r>
      <w:r w:rsidRPr="00461A15">
        <w:t>an</w:t>
      </w:r>
      <w:r w:rsidR="00E24065">
        <w:t xml:space="preserve"> </w:t>
      </w:r>
      <w:r w:rsidRPr="00461A15">
        <w:t>organic</w:t>
      </w:r>
      <w:r w:rsidR="00E24065">
        <w:t xml:space="preserve"> </w:t>
      </w:r>
      <w:r w:rsidRPr="00461A15">
        <w:t>law.</w:t>
      </w:r>
      <w:r w:rsidR="00E24065">
        <w:t xml:space="preserve"> </w:t>
      </w:r>
      <w:r w:rsidRPr="00461A15">
        <w:t>The</w:t>
      </w:r>
      <w:r w:rsidR="00E24065">
        <w:t xml:space="preserve"> </w:t>
      </w:r>
      <w:r w:rsidRPr="00461A15">
        <w:t>state</w:t>
      </w:r>
      <w:r w:rsidR="00E24065">
        <w:t xml:space="preserve"> </w:t>
      </w:r>
      <w:r w:rsidRPr="00461A15">
        <w:t>has</w:t>
      </w:r>
      <w:r w:rsidR="00E24065">
        <w:t xml:space="preserve"> </w:t>
      </w:r>
      <w:r w:rsidRPr="00461A15">
        <w:t>the</w:t>
      </w:r>
      <w:r w:rsidR="00E24065">
        <w:t xml:space="preserve"> </w:t>
      </w:r>
      <w:r w:rsidRPr="00461A15">
        <w:t>duty</w:t>
      </w:r>
      <w:r w:rsidR="00E24065">
        <w:t xml:space="preserve"> </w:t>
      </w:r>
      <w:r w:rsidRPr="00461A15">
        <w:t>to</w:t>
      </w:r>
      <w:r w:rsidR="00E24065">
        <w:t xml:space="preserve"> </w:t>
      </w:r>
      <w:r w:rsidRPr="00461A15">
        <w:t>take</w:t>
      </w:r>
      <w:r w:rsidR="00E24065">
        <w:t xml:space="preserve"> </w:t>
      </w:r>
      <w:r w:rsidRPr="00461A15">
        <w:t>special</w:t>
      </w:r>
      <w:r w:rsidR="00E24065">
        <w:t xml:space="preserve"> </w:t>
      </w:r>
      <w:r w:rsidRPr="00461A15">
        <w:t>measures</w:t>
      </w:r>
      <w:r w:rsidR="00E24065">
        <w:t xml:space="preserve"> </w:t>
      </w:r>
      <w:r w:rsidRPr="00461A15">
        <w:t>to</w:t>
      </w:r>
      <w:r w:rsidR="00E24065">
        <w:t xml:space="preserve"> </w:t>
      </w:r>
      <w:r w:rsidRPr="00461A15">
        <w:t>facilitate</w:t>
      </w:r>
      <w:r w:rsidR="00E24065">
        <w:t xml:space="preserve"> </w:t>
      </w:r>
      <w:r w:rsidRPr="00461A15">
        <w:t>the</w:t>
      </w:r>
      <w:r w:rsidR="00E24065">
        <w:t xml:space="preserve"> </w:t>
      </w:r>
      <w:r w:rsidRPr="00461A15">
        <w:t>education</w:t>
      </w:r>
      <w:r w:rsidR="00E24065">
        <w:t xml:space="preserve"> </w:t>
      </w:r>
      <w:r w:rsidRPr="00461A15">
        <w:t>of</w:t>
      </w:r>
      <w:r w:rsidR="00E24065">
        <w:t xml:space="preserve"> </w:t>
      </w:r>
      <w:r w:rsidRPr="00461A15">
        <w:t>vulnerable</w:t>
      </w:r>
      <w:r w:rsidR="00E24065">
        <w:t xml:space="preserve"> </w:t>
      </w:r>
      <w:r w:rsidRPr="00461A15">
        <w:t>people.</w:t>
      </w:r>
      <w:r w:rsidR="00E24065">
        <w:t xml:space="preserve"> </w:t>
      </w:r>
      <w:r w:rsidRPr="00461A15">
        <w:t>An</w:t>
      </w:r>
      <w:r w:rsidR="00E24065">
        <w:t xml:space="preserve"> </w:t>
      </w:r>
      <w:r w:rsidRPr="00461A15">
        <w:t>organic</w:t>
      </w:r>
      <w:r w:rsidR="00E24065">
        <w:t xml:space="preserve"> </w:t>
      </w:r>
      <w:r w:rsidRPr="00461A15">
        <w:t>law</w:t>
      </w:r>
      <w:r w:rsidR="00E24065">
        <w:t xml:space="preserve"> </w:t>
      </w:r>
      <w:r w:rsidRPr="00461A15">
        <w:t>determines</w:t>
      </w:r>
      <w:r w:rsidR="00E24065">
        <w:t xml:space="preserve"> </w:t>
      </w:r>
      <w:r w:rsidRPr="00461A15">
        <w:t>the</w:t>
      </w:r>
      <w:r w:rsidR="00E24065">
        <w:t xml:space="preserve"> </w:t>
      </w:r>
      <w:r w:rsidRPr="00461A15">
        <w:t>organization</w:t>
      </w:r>
      <w:r w:rsidR="00E24065">
        <w:t xml:space="preserve"> </w:t>
      </w:r>
      <w:r w:rsidRPr="00461A15">
        <w:t>of</w:t>
      </w:r>
      <w:r w:rsidR="00E24065">
        <w:t xml:space="preserve"> </w:t>
      </w:r>
      <w:r w:rsidRPr="00461A15">
        <w:t>education</w:t>
      </w:r>
      <w:r w:rsidR="00E24065">
        <w:t xml:space="preserve"> </w:t>
      </w:r>
      <w:r w:rsidRPr="00461A15">
        <w:t>in</w:t>
      </w:r>
      <w:r w:rsidR="00E24065">
        <w:t xml:space="preserve"> </w:t>
      </w:r>
      <w:r w:rsidRPr="00461A15">
        <w:t>Rwanda.</w:t>
      </w:r>
      <w:r w:rsidR="00E24065">
        <w:t xml:space="preserve"> </w:t>
      </w:r>
    </w:p>
    <w:p w:rsidR="00951BC8" w:rsidRPr="00461A15" w:rsidRDefault="00951BC8" w:rsidP="00480160">
      <w:pPr>
        <w:pStyle w:val="SingleTxtG"/>
      </w:pPr>
      <w:r w:rsidRPr="00461A15">
        <w:t>234.</w:t>
      </w:r>
      <w:r w:rsidRPr="00461A15">
        <w:tab/>
        <w:t>To</w:t>
      </w:r>
      <w:r w:rsidR="00E24065">
        <w:t xml:space="preserve"> </w:t>
      </w:r>
      <w:r w:rsidRPr="00461A15">
        <w:t>fully</w:t>
      </w:r>
      <w:r w:rsidR="00E24065">
        <w:t xml:space="preserve"> </w:t>
      </w:r>
      <w:r w:rsidRPr="00461A15">
        <w:t>realise</w:t>
      </w:r>
      <w:r w:rsidR="00E24065">
        <w:t xml:space="preserve"> </w:t>
      </w:r>
      <w:r w:rsidRPr="00461A15">
        <w:t>the</w:t>
      </w:r>
      <w:r w:rsidR="00E24065">
        <w:t xml:space="preserve"> </w:t>
      </w:r>
      <w:r w:rsidRPr="00461A15">
        <w:t>right</w:t>
      </w:r>
      <w:r w:rsidR="00E24065">
        <w:t xml:space="preserve"> </w:t>
      </w:r>
      <w:r w:rsidRPr="00461A15">
        <w:t>to</w:t>
      </w:r>
      <w:r w:rsidR="00E24065">
        <w:t xml:space="preserve"> </w:t>
      </w:r>
      <w:r w:rsidRPr="00461A15">
        <w:t>education,</w:t>
      </w:r>
      <w:r w:rsidR="00E24065">
        <w:t xml:space="preserve"> </w:t>
      </w:r>
      <w:r w:rsidRPr="00461A15">
        <w:t>the</w:t>
      </w:r>
      <w:r w:rsidR="00E24065">
        <w:t xml:space="preserve"> </w:t>
      </w:r>
      <w:r w:rsidRPr="00461A15">
        <w:t>GoR</w:t>
      </w:r>
      <w:r w:rsidR="00E24065">
        <w:t xml:space="preserve"> </w:t>
      </w:r>
      <w:r w:rsidRPr="00461A15">
        <w:t>has</w:t>
      </w:r>
      <w:r w:rsidR="00E24065">
        <w:t xml:space="preserve"> </w:t>
      </w:r>
      <w:r w:rsidRPr="00461A15">
        <w:t>waived</w:t>
      </w:r>
      <w:r w:rsidR="00E24065">
        <w:t xml:space="preserve"> </w:t>
      </w:r>
      <w:r w:rsidRPr="00461A15">
        <w:t>the</w:t>
      </w:r>
      <w:r w:rsidR="00E24065">
        <w:t xml:space="preserve"> </w:t>
      </w:r>
      <w:r w:rsidRPr="00461A15">
        <w:t>reservation</w:t>
      </w:r>
      <w:r w:rsidR="00E24065">
        <w:t xml:space="preserve"> </w:t>
      </w:r>
      <w:r w:rsidRPr="00461A15">
        <w:t>on</w:t>
      </w:r>
      <w:r w:rsidR="00E24065">
        <w:t xml:space="preserve"> </w:t>
      </w:r>
      <w:r w:rsidRPr="00461A15">
        <w:t>art.13</w:t>
      </w:r>
      <w:r w:rsidR="00E24065">
        <w:t xml:space="preserve"> </w:t>
      </w:r>
      <w:r w:rsidRPr="00461A15">
        <w:t>of</w:t>
      </w:r>
      <w:r w:rsidR="00E24065">
        <w:t xml:space="preserve"> </w:t>
      </w:r>
      <w:r w:rsidRPr="00461A15">
        <w:t>the</w:t>
      </w:r>
      <w:r w:rsidR="00E24065">
        <w:t xml:space="preserve"> </w:t>
      </w:r>
      <w:r w:rsidRPr="00461A15">
        <w:t>International</w:t>
      </w:r>
      <w:r w:rsidR="00E24065">
        <w:t xml:space="preserve"> </w:t>
      </w:r>
      <w:r w:rsidRPr="00461A15">
        <w:t>Covenant</w:t>
      </w:r>
      <w:r w:rsidR="00E24065">
        <w:t xml:space="preserve"> </w:t>
      </w:r>
      <w:r w:rsidRPr="00461A15">
        <w:t>on</w:t>
      </w:r>
      <w:r w:rsidR="00E24065">
        <w:t xml:space="preserve"> </w:t>
      </w:r>
      <w:r w:rsidRPr="00461A15">
        <w:t>Economic,</w:t>
      </w:r>
      <w:r w:rsidR="00E24065">
        <w:t xml:space="preserve"> </w:t>
      </w:r>
      <w:r w:rsidRPr="00461A15">
        <w:t>Social</w:t>
      </w:r>
      <w:r w:rsidR="00E24065">
        <w:t xml:space="preserve"> </w:t>
      </w:r>
      <w:r w:rsidRPr="00461A15">
        <w:t>and</w:t>
      </w:r>
      <w:r w:rsidR="00E24065">
        <w:t xml:space="preserve"> </w:t>
      </w:r>
      <w:r w:rsidRPr="00461A15">
        <w:t>Cultural</w:t>
      </w:r>
      <w:r w:rsidR="00E24065">
        <w:t xml:space="preserve"> </w:t>
      </w:r>
      <w:r w:rsidRPr="00461A15">
        <w:t>rights.</w:t>
      </w:r>
      <w:r w:rsidR="000A4206">
        <w:rPr>
          <w:rStyle w:val="FootnoteReference"/>
        </w:rPr>
        <w:footnoteReference w:id="109"/>
      </w:r>
      <w:r w:rsidR="00E24065">
        <w:t xml:space="preserve"> </w:t>
      </w:r>
      <w:r w:rsidRPr="00461A15">
        <w:t>Entrenched</w:t>
      </w:r>
      <w:r w:rsidR="00E24065">
        <w:t xml:space="preserve"> </w:t>
      </w:r>
      <w:r w:rsidRPr="00461A15">
        <w:t>in</w:t>
      </w:r>
      <w:r w:rsidR="00E24065">
        <w:t xml:space="preserve"> </w:t>
      </w:r>
      <w:r w:rsidRPr="00461A15">
        <w:t>the</w:t>
      </w:r>
      <w:r w:rsidR="00E24065">
        <w:t xml:space="preserve"> </w:t>
      </w:r>
      <w:r w:rsidRPr="00461A15">
        <w:t>1978</w:t>
      </w:r>
      <w:r w:rsidR="00E24065">
        <w:t xml:space="preserve"> </w:t>
      </w:r>
      <w:r w:rsidRPr="00461A15">
        <w:t>constitution,</w:t>
      </w:r>
      <w:r w:rsidR="00E24065">
        <w:t xml:space="preserve"> </w:t>
      </w:r>
      <w:r w:rsidRPr="00461A15">
        <w:t>the</w:t>
      </w:r>
      <w:r w:rsidR="00E24065">
        <w:t xml:space="preserve"> </w:t>
      </w:r>
      <w:r w:rsidRPr="00461A15">
        <w:t>reservation</w:t>
      </w:r>
      <w:r w:rsidR="00E24065">
        <w:t xml:space="preserve"> </w:t>
      </w:r>
      <w:r w:rsidRPr="00461A15">
        <w:t>made</w:t>
      </w:r>
      <w:r w:rsidR="00E24065">
        <w:t xml:space="preserve"> </w:t>
      </w:r>
      <w:r w:rsidRPr="00461A15">
        <w:t>reference</w:t>
      </w:r>
      <w:r w:rsidR="00E24065">
        <w:t xml:space="preserve"> </w:t>
      </w:r>
      <w:r w:rsidRPr="00461A15">
        <w:t>to</w:t>
      </w:r>
      <w:r w:rsidR="00E24065">
        <w:t xml:space="preserve"> </w:t>
      </w:r>
      <w:r w:rsidRPr="00461A15">
        <w:t>the</w:t>
      </w:r>
      <w:r w:rsidR="00E24065">
        <w:t xml:space="preserve"> </w:t>
      </w:r>
      <w:r w:rsidRPr="00461A15">
        <w:t>constitution</w:t>
      </w:r>
      <w:r w:rsidR="00E24065">
        <w:t xml:space="preserve"> </w:t>
      </w:r>
      <w:r w:rsidRPr="00461A15">
        <w:t>for</w:t>
      </w:r>
      <w:r w:rsidR="00E24065">
        <w:t xml:space="preserve"> </w:t>
      </w:r>
      <w:r w:rsidRPr="00461A15">
        <w:t>implied</w:t>
      </w:r>
      <w:r w:rsidR="00E24065">
        <w:t xml:space="preserve"> </w:t>
      </w:r>
      <w:r w:rsidRPr="00461A15">
        <w:t>purposes</w:t>
      </w:r>
      <w:r w:rsidR="00E24065">
        <w:t xml:space="preserve"> </w:t>
      </w:r>
      <w:r w:rsidRPr="00461A15">
        <w:t>of</w:t>
      </w:r>
      <w:r w:rsidR="00E24065">
        <w:t xml:space="preserve"> </w:t>
      </w:r>
      <w:r w:rsidRPr="00461A15">
        <w:t>limitation</w:t>
      </w:r>
      <w:r w:rsidR="00E24065">
        <w:t xml:space="preserve"> </w:t>
      </w:r>
      <w:r w:rsidRPr="00461A15">
        <w:t>and</w:t>
      </w:r>
      <w:r w:rsidR="00E24065">
        <w:t xml:space="preserve"> </w:t>
      </w:r>
      <w:r w:rsidRPr="00461A15">
        <w:t>discrimination.</w:t>
      </w:r>
      <w:r w:rsidR="00E24065">
        <w:t xml:space="preserve"> </w:t>
      </w:r>
    </w:p>
    <w:p w:rsidR="00951BC8" w:rsidRPr="00461A15" w:rsidRDefault="00951BC8" w:rsidP="00480160">
      <w:pPr>
        <w:pStyle w:val="SingleTxtG"/>
      </w:pPr>
      <w:r w:rsidRPr="00461A15">
        <w:rPr>
          <w:color w:val="000000"/>
        </w:rPr>
        <w:t>235.</w:t>
      </w:r>
      <w:r w:rsidRPr="00461A15">
        <w:rPr>
          <w:color w:val="000000"/>
        </w:rPr>
        <w:tab/>
      </w:r>
      <w:r w:rsidRPr="00461A15">
        <w:t>Rwanda</w:t>
      </w:r>
      <w:r w:rsidR="00E24065">
        <w:t xml:space="preserve"> </w:t>
      </w:r>
      <w:r w:rsidRPr="00461A15">
        <w:t>introduced</w:t>
      </w:r>
      <w:r w:rsidR="00E24065">
        <w:t xml:space="preserve"> </w:t>
      </w:r>
      <w:r w:rsidRPr="00461A15">
        <w:t>the</w:t>
      </w:r>
      <w:r w:rsidR="00E24065">
        <w:t xml:space="preserve"> </w:t>
      </w:r>
      <w:r w:rsidRPr="00461A15">
        <w:t>education</w:t>
      </w:r>
      <w:r w:rsidR="00E24065">
        <w:t xml:space="preserve"> </w:t>
      </w:r>
      <w:r w:rsidRPr="00461A15">
        <w:t>policy</w:t>
      </w:r>
      <w:r w:rsidR="00E24065">
        <w:t xml:space="preserve"> </w:t>
      </w:r>
      <w:r w:rsidRPr="00461A15">
        <w:t>and</w:t>
      </w:r>
      <w:r w:rsidR="00E24065">
        <w:t xml:space="preserve"> </w:t>
      </w:r>
      <w:r w:rsidRPr="00461A15">
        <w:t>its</w:t>
      </w:r>
      <w:r w:rsidR="00E24065">
        <w:t xml:space="preserve"> </w:t>
      </w:r>
      <w:r w:rsidRPr="00461A15">
        <w:t>sector</w:t>
      </w:r>
      <w:r w:rsidR="00E24065">
        <w:t xml:space="preserve"> </w:t>
      </w:r>
      <w:r w:rsidRPr="00461A15">
        <w:t>strategic</w:t>
      </w:r>
      <w:r w:rsidR="00E24065">
        <w:t xml:space="preserve"> </w:t>
      </w:r>
      <w:r w:rsidRPr="00461A15">
        <w:t>plan.</w:t>
      </w:r>
      <w:r w:rsidR="00E24065">
        <w:t xml:space="preserve"> </w:t>
      </w:r>
      <w:r w:rsidRPr="00461A15">
        <w:t>It</w:t>
      </w:r>
      <w:r w:rsidR="00E24065">
        <w:t xml:space="preserve"> </w:t>
      </w:r>
      <w:r w:rsidRPr="00461A15">
        <w:t>highlights</w:t>
      </w:r>
      <w:r w:rsidR="00E24065">
        <w:t xml:space="preserve"> </w:t>
      </w:r>
      <w:r w:rsidRPr="00461A15">
        <w:t>universal</w:t>
      </w:r>
      <w:r w:rsidR="00E24065">
        <w:t xml:space="preserve"> </w:t>
      </w:r>
      <w:r w:rsidRPr="00461A15">
        <w:t>primary</w:t>
      </w:r>
      <w:r w:rsidR="00E24065">
        <w:t xml:space="preserve"> </w:t>
      </w:r>
      <w:r w:rsidRPr="00461A15">
        <w:t>education</w:t>
      </w:r>
      <w:r w:rsidR="00E24065">
        <w:t xml:space="preserve"> </w:t>
      </w:r>
      <w:r w:rsidRPr="00461A15">
        <w:t>(UPE)</w:t>
      </w:r>
      <w:r w:rsidR="00E24065">
        <w:t xml:space="preserve"> </w:t>
      </w:r>
      <w:r w:rsidRPr="00461A15">
        <w:t>by</w:t>
      </w:r>
      <w:r w:rsidR="00E24065">
        <w:t xml:space="preserve"> </w:t>
      </w:r>
      <w:r w:rsidRPr="00461A15">
        <w:t>2010</w:t>
      </w:r>
      <w:r w:rsidR="00E24065">
        <w:t xml:space="preserve"> </w:t>
      </w:r>
      <w:r w:rsidRPr="00461A15">
        <w:t>and</w:t>
      </w:r>
      <w:r w:rsidR="00E24065">
        <w:t xml:space="preserve"> </w:t>
      </w:r>
      <w:r w:rsidRPr="00461A15">
        <w:t>opportunities</w:t>
      </w:r>
      <w:r w:rsidR="00E24065">
        <w:t xml:space="preserve"> </w:t>
      </w:r>
      <w:r w:rsidRPr="00461A15">
        <w:t>for</w:t>
      </w:r>
      <w:r w:rsidR="00E24065">
        <w:t xml:space="preserve"> </w:t>
      </w:r>
      <w:r w:rsidRPr="00461A15">
        <w:t>all</w:t>
      </w:r>
      <w:r w:rsidR="00E24065">
        <w:t xml:space="preserve"> </w:t>
      </w:r>
      <w:r w:rsidRPr="00461A15">
        <w:t>Rwandans</w:t>
      </w:r>
      <w:r w:rsidR="00E24065">
        <w:t xml:space="preserve"> </w:t>
      </w:r>
      <w:r w:rsidRPr="00461A15">
        <w:t>to</w:t>
      </w:r>
      <w:r w:rsidR="00E24065">
        <w:t xml:space="preserve"> </w:t>
      </w:r>
      <w:r w:rsidRPr="00461A15">
        <w:t>achieve</w:t>
      </w:r>
      <w:r w:rsidR="00E24065">
        <w:t xml:space="preserve"> </w:t>
      </w:r>
      <w:r w:rsidRPr="00461A15">
        <w:t>nine</w:t>
      </w:r>
      <w:r w:rsidR="00E24065">
        <w:t xml:space="preserve"> </w:t>
      </w:r>
      <w:r w:rsidRPr="00461A15">
        <w:t>years</w:t>
      </w:r>
      <w:r w:rsidR="00E24065">
        <w:t xml:space="preserve"> </w:t>
      </w:r>
      <w:r w:rsidRPr="00461A15">
        <w:t>of</w:t>
      </w:r>
      <w:r w:rsidR="00E24065">
        <w:t xml:space="preserve"> </w:t>
      </w:r>
      <w:r w:rsidRPr="00461A15">
        <w:t>basic</w:t>
      </w:r>
      <w:r w:rsidR="00E24065">
        <w:t xml:space="preserve"> </w:t>
      </w:r>
      <w:r w:rsidRPr="00461A15">
        <w:t>education</w:t>
      </w:r>
      <w:r w:rsidR="00E24065">
        <w:t xml:space="preserve"> </w:t>
      </w:r>
      <w:r w:rsidRPr="00461A15">
        <w:t>and</w:t>
      </w:r>
      <w:r w:rsidR="00E24065">
        <w:t xml:space="preserve"> </w:t>
      </w:r>
      <w:r w:rsidRPr="00461A15">
        <w:t>education</w:t>
      </w:r>
      <w:r w:rsidR="00E24065">
        <w:t xml:space="preserve"> </w:t>
      </w:r>
      <w:r w:rsidRPr="00461A15">
        <w:t>for</w:t>
      </w:r>
      <w:r w:rsidR="00E24065">
        <w:t xml:space="preserve"> </w:t>
      </w:r>
      <w:r w:rsidRPr="00461A15">
        <w:t>all</w:t>
      </w:r>
      <w:r w:rsidR="00E24065">
        <w:t xml:space="preserve"> </w:t>
      </w:r>
      <w:r w:rsidRPr="00461A15">
        <w:t>by</w:t>
      </w:r>
      <w:r w:rsidR="00E24065">
        <w:t xml:space="preserve"> </w:t>
      </w:r>
      <w:r w:rsidRPr="00461A15">
        <w:t>2015.</w:t>
      </w:r>
      <w:r w:rsidR="00E24065">
        <w:t xml:space="preserve"> </w:t>
      </w:r>
      <w:r w:rsidRPr="00461A15">
        <w:t>Special</w:t>
      </w:r>
      <w:r w:rsidR="00E24065">
        <w:t xml:space="preserve"> </w:t>
      </w:r>
      <w:r w:rsidRPr="00461A15">
        <w:t>attention</w:t>
      </w:r>
      <w:r w:rsidR="00E24065">
        <w:t xml:space="preserve"> </w:t>
      </w:r>
      <w:r w:rsidRPr="00461A15">
        <w:t>for</w:t>
      </w:r>
      <w:r w:rsidR="00E24065">
        <w:t xml:space="preserve"> </w:t>
      </w:r>
      <w:r w:rsidRPr="00461A15">
        <w:t>development</w:t>
      </w:r>
      <w:r w:rsidR="00E24065">
        <w:t xml:space="preserve"> </w:t>
      </w:r>
      <w:r w:rsidRPr="00461A15">
        <w:t>of</w:t>
      </w:r>
      <w:r w:rsidR="00E24065">
        <w:t xml:space="preserve"> </w:t>
      </w:r>
      <w:r w:rsidRPr="00461A15">
        <w:t>children</w:t>
      </w:r>
      <w:r w:rsidR="00E24065">
        <w:t xml:space="preserve"> </w:t>
      </w:r>
      <w:r w:rsidRPr="00461A15">
        <w:t>with</w:t>
      </w:r>
      <w:r w:rsidR="00E24065">
        <w:t xml:space="preserve"> </w:t>
      </w:r>
      <w:r w:rsidRPr="00461A15">
        <w:t>special</w:t>
      </w:r>
      <w:r w:rsidR="00E24065">
        <w:t xml:space="preserve"> </w:t>
      </w:r>
      <w:r w:rsidRPr="00461A15">
        <w:t>needs,</w:t>
      </w:r>
      <w:r w:rsidR="00E24065">
        <w:t xml:space="preserve"> </w:t>
      </w:r>
      <w:r w:rsidRPr="00461A15">
        <w:t>focus</w:t>
      </w:r>
      <w:r w:rsidR="00E24065">
        <w:t xml:space="preserve"> </w:t>
      </w:r>
      <w:r w:rsidRPr="00461A15">
        <w:t>on</w:t>
      </w:r>
      <w:r w:rsidR="00E24065">
        <w:t xml:space="preserve"> </w:t>
      </w:r>
      <w:r w:rsidRPr="00461A15">
        <w:t>teaching</w:t>
      </w:r>
      <w:r w:rsidR="00E24065">
        <w:t xml:space="preserve"> </w:t>
      </w:r>
      <w:r w:rsidRPr="00461A15">
        <w:t>of</w:t>
      </w:r>
      <w:r w:rsidR="00E24065">
        <w:t xml:space="preserve"> </w:t>
      </w:r>
      <w:r w:rsidRPr="00461A15">
        <w:t>science,</w:t>
      </w:r>
      <w:r w:rsidR="00E24065">
        <w:t xml:space="preserve"> </w:t>
      </w:r>
      <w:r w:rsidRPr="00461A15">
        <w:t>technology</w:t>
      </w:r>
      <w:r w:rsidR="00E24065">
        <w:t xml:space="preserve"> </w:t>
      </w:r>
      <w:r w:rsidRPr="00461A15">
        <w:t>and</w:t>
      </w:r>
      <w:r w:rsidR="00E24065">
        <w:t xml:space="preserve"> </w:t>
      </w:r>
      <w:r w:rsidRPr="00461A15">
        <w:t>ICT</w:t>
      </w:r>
      <w:r w:rsidR="00E24065">
        <w:t xml:space="preserve"> </w:t>
      </w:r>
      <w:r w:rsidRPr="00461A15">
        <w:t>knowledge</w:t>
      </w:r>
      <w:r w:rsidR="00E24065">
        <w:t xml:space="preserve"> </w:t>
      </w:r>
      <w:r w:rsidRPr="00461A15">
        <w:t>and</w:t>
      </w:r>
      <w:r w:rsidR="00E24065">
        <w:t xml:space="preserve"> </w:t>
      </w:r>
      <w:r w:rsidRPr="00461A15">
        <w:t>adoption</w:t>
      </w:r>
      <w:r w:rsidR="00E24065">
        <w:t xml:space="preserve"> </w:t>
      </w:r>
      <w:r w:rsidRPr="00461A15">
        <w:t>of</w:t>
      </w:r>
      <w:r w:rsidR="00E24065">
        <w:t xml:space="preserve"> </w:t>
      </w:r>
      <w:r w:rsidRPr="00461A15">
        <w:t>technical</w:t>
      </w:r>
      <w:r w:rsidR="00E24065">
        <w:t xml:space="preserve"> </w:t>
      </w:r>
      <w:r w:rsidRPr="00461A15">
        <w:t>and</w:t>
      </w:r>
      <w:r w:rsidR="00E24065">
        <w:t xml:space="preserve"> </w:t>
      </w:r>
      <w:r w:rsidRPr="00461A15">
        <w:t>vocational</w:t>
      </w:r>
      <w:r w:rsidR="00E24065">
        <w:t xml:space="preserve"> </w:t>
      </w:r>
      <w:r w:rsidRPr="00461A15">
        <w:t>education</w:t>
      </w:r>
      <w:r w:rsidR="00E24065">
        <w:t xml:space="preserve"> </w:t>
      </w:r>
      <w:r w:rsidRPr="00461A15">
        <w:t>training</w:t>
      </w:r>
      <w:r w:rsidR="00E24065">
        <w:t xml:space="preserve"> </w:t>
      </w:r>
      <w:r w:rsidRPr="00461A15">
        <w:t>have</w:t>
      </w:r>
      <w:r w:rsidR="00E24065">
        <w:t xml:space="preserve"> </w:t>
      </w:r>
      <w:r w:rsidRPr="00461A15">
        <w:t>been</w:t>
      </w:r>
      <w:r w:rsidR="00E24065">
        <w:t xml:space="preserve"> </w:t>
      </w:r>
      <w:r w:rsidRPr="00461A15">
        <w:t>attained.</w:t>
      </w:r>
      <w:r w:rsidR="00E24065">
        <w:t xml:space="preserve"> </w:t>
      </w:r>
      <w:r w:rsidRPr="00461A15">
        <w:t>More</w:t>
      </w:r>
      <w:r w:rsidR="00E24065">
        <w:t xml:space="preserve"> </w:t>
      </w:r>
      <w:r w:rsidRPr="00461A15">
        <w:t>importantly,</w:t>
      </w:r>
      <w:r w:rsidR="00E24065">
        <w:t xml:space="preserve"> </w:t>
      </w:r>
      <w:r w:rsidRPr="00461A15">
        <w:t>there</w:t>
      </w:r>
      <w:r w:rsidR="00E24065">
        <w:t xml:space="preserve"> </w:t>
      </w:r>
      <w:r w:rsidRPr="00461A15">
        <w:t>has</w:t>
      </w:r>
      <w:r w:rsidR="00E24065">
        <w:t xml:space="preserve"> </w:t>
      </w:r>
      <w:r w:rsidRPr="00461A15">
        <w:t>been</w:t>
      </w:r>
      <w:r w:rsidR="00E24065">
        <w:t xml:space="preserve"> </w:t>
      </w:r>
      <w:r w:rsidRPr="00461A15">
        <w:t>increased</w:t>
      </w:r>
      <w:r w:rsidR="00E24065">
        <w:t xml:space="preserve"> </w:t>
      </w:r>
      <w:r w:rsidRPr="00461A15">
        <w:t>access</w:t>
      </w:r>
      <w:r w:rsidR="00E24065">
        <w:t xml:space="preserve"> </w:t>
      </w:r>
      <w:r w:rsidRPr="00461A15">
        <w:t>to</w:t>
      </w:r>
      <w:r w:rsidR="00E24065">
        <w:t xml:space="preserve"> </w:t>
      </w:r>
      <w:r w:rsidRPr="00461A15">
        <w:t>secondary</w:t>
      </w:r>
      <w:r w:rsidR="00E24065">
        <w:t xml:space="preserve"> </w:t>
      </w:r>
      <w:r w:rsidRPr="00461A15">
        <w:t>school</w:t>
      </w:r>
      <w:r w:rsidR="00E24065">
        <w:t xml:space="preserve"> </w:t>
      </w:r>
      <w:r w:rsidRPr="00461A15">
        <w:t>by</w:t>
      </w:r>
      <w:r w:rsidR="00E24065">
        <w:t xml:space="preserve"> </w:t>
      </w:r>
      <w:r w:rsidRPr="00461A15">
        <w:t>encouraging</w:t>
      </w:r>
      <w:r w:rsidR="00E24065">
        <w:t xml:space="preserve"> </w:t>
      </w:r>
      <w:r w:rsidRPr="00461A15">
        <w:t>local</w:t>
      </w:r>
      <w:r w:rsidR="00E24065">
        <w:t xml:space="preserve"> </w:t>
      </w:r>
      <w:r w:rsidRPr="00461A15">
        <w:t>communities</w:t>
      </w:r>
      <w:r w:rsidR="00E24065">
        <w:t xml:space="preserve"> </w:t>
      </w:r>
      <w:r w:rsidRPr="00461A15">
        <w:t>to</w:t>
      </w:r>
      <w:r w:rsidR="00E24065">
        <w:t xml:space="preserve"> </w:t>
      </w:r>
      <w:r w:rsidRPr="00461A15">
        <w:t>build</w:t>
      </w:r>
      <w:r w:rsidR="00E24065">
        <w:t xml:space="preserve"> </w:t>
      </w:r>
      <w:r w:rsidRPr="00461A15">
        <w:t>district</w:t>
      </w:r>
      <w:r w:rsidR="00E24065">
        <w:t xml:space="preserve"> </w:t>
      </w:r>
      <w:r w:rsidRPr="00461A15">
        <w:t>colleges.</w:t>
      </w:r>
      <w:r w:rsidR="00E24065">
        <w:t xml:space="preserve"> </w:t>
      </w:r>
      <w:r w:rsidRPr="00461A15">
        <w:t>The</w:t>
      </w:r>
      <w:r w:rsidR="00E24065">
        <w:t xml:space="preserve"> </w:t>
      </w:r>
      <w:r w:rsidRPr="00461A15">
        <w:t>girl</w:t>
      </w:r>
      <w:r w:rsidR="00E24065">
        <w:t>’</w:t>
      </w:r>
      <w:r w:rsidRPr="00461A15">
        <w:t>s</w:t>
      </w:r>
      <w:r w:rsidR="00E24065">
        <w:t xml:space="preserve"> </w:t>
      </w:r>
      <w:r w:rsidRPr="00461A15">
        <w:t>education</w:t>
      </w:r>
      <w:r w:rsidR="00E24065">
        <w:t xml:space="preserve"> </w:t>
      </w:r>
      <w:r w:rsidRPr="00461A15">
        <w:t>policy</w:t>
      </w:r>
      <w:r w:rsidR="00E24065">
        <w:t xml:space="preserve"> </w:t>
      </w:r>
      <w:r w:rsidRPr="00461A15">
        <w:t>has</w:t>
      </w:r>
      <w:r w:rsidR="00E24065">
        <w:t xml:space="preserve"> </w:t>
      </w:r>
      <w:r w:rsidRPr="00461A15">
        <w:t>intensified</w:t>
      </w:r>
      <w:r w:rsidR="00E24065">
        <w:t xml:space="preserve"> </w:t>
      </w:r>
      <w:r w:rsidRPr="00461A15">
        <w:t>through</w:t>
      </w:r>
      <w:r w:rsidR="00E24065">
        <w:t xml:space="preserve"> </w:t>
      </w:r>
      <w:r w:rsidRPr="00461A15">
        <w:t>campaigns,</w:t>
      </w:r>
      <w:r w:rsidR="00E24065">
        <w:t xml:space="preserve"> </w:t>
      </w:r>
      <w:r w:rsidRPr="00461A15">
        <w:t>sensitisation</w:t>
      </w:r>
      <w:r w:rsidR="00E24065">
        <w:t xml:space="preserve"> </w:t>
      </w:r>
      <w:r w:rsidRPr="00461A15">
        <w:t>and</w:t>
      </w:r>
      <w:r w:rsidR="00E24065">
        <w:t xml:space="preserve"> </w:t>
      </w:r>
      <w:r w:rsidRPr="00461A15">
        <w:t>promotion</w:t>
      </w:r>
      <w:r w:rsidR="00E24065">
        <w:t xml:space="preserve"> </w:t>
      </w:r>
      <w:r w:rsidRPr="00461A15">
        <w:t>of</w:t>
      </w:r>
      <w:r w:rsidR="00E24065">
        <w:t xml:space="preserve"> </w:t>
      </w:r>
      <w:r w:rsidRPr="00461A15">
        <w:t>girls</w:t>
      </w:r>
      <w:r w:rsidR="00E24065">
        <w:t xml:space="preserve">’ </w:t>
      </w:r>
      <w:r w:rsidRPr="00461A15">
        <w:t>education.</w:t>
      </w:r>
      <w:r w:rsidR="00E24065">
        <w:t xml:space="preserve"> </w:t>
      </w:r>
    </w:p>
    <w:p w:rsidR="00951BC8" w:rsidRPr="00461A15" w:rsidRDefault="00951BC8" w:rsidP="00480160">
      <w:pPr>
        <w:pStyle w:val="SingleTxtG"/>
      </w:pPr>
      <w:r w:rsidRPr="00461A15">
        <w:rPr>
          <w:color w:val="000000"/>
        </w:rPr>
        <w:t>236.</w:t>
      </w:r>
      <w:r w:rsidRPr="00461A15">
        <w:rPr>
          <w:color w:val="000000"/>
        </w:rPr>
        <w:tab/>
      </w:r>
      <w:r w:rsidRPr="00461A15">
        <w:t>New</w:t>
      </w:r>
      <w:r w:rsidR="00E24065">
        <w:t xml:space="preserve"> </w:t>
      </w:r>
      <w:r w:rsidRPr="00461A15">
        <w:t>autonomous</w:t>
      </w:r>
      <w:r w:rsidR="00E24065">
        <w:t xml:space="preserve"> </w:t>
      </w:r>
      <w:r w:rsidRPr="00461A15">
        <w:t>bodies</w:t>
      </w:r>
      <w:r w:rsidR="00E24065">
        <w:t xml:space="preserve"> </w:t>
      </w:r>
      <w:r w:rsidRPr="00461A15">
        <w:t>for</w:t>
      </w:r>
      <w:r w:rsidR="00E24065">
        <w:t xml:space="preserve"> </w:t>
      </w:r>
      <w:r w:rsidRPr="00461A15">
        <w:t>a</w:t>
      </w:r>
      <w:r w:rsidR="00E24065">
        <w:t xml:space="preserve"> </w:t>
      </w:r>
      <w:r w:rsidRPr="00461A15">
        <w:t>greater</w:t>
      </w:r>
      <w:r w:rsidR="00E24065">
        <w:t xml:space="preserve"> </w:t>
      </w:r>
      <w:r w:rsidRPr="00461A15">
        <w:t>management</w:t>
      </w:r>
      <w:r w:rsidR="00E24065">
        <w:t xml:space="preserve"> </w:t>
      </w:r>
      <w:r w:rsidRPr="00461A15">
        <w:t>of</w:t>
      </w:r>
      <w:r w:rsidR="00E24065">
        <w:t xml:space="preserve"> </w:t>
      </w:r>
      <w:r w:rsidRPr="00461A15">
        <w:t>the</w:t>
      </w:r>
      <w:r w:rsidR="00E24065">
        <w:t xml:space="preserve"> </w:t>
      </w:r>
      <w:r w:rsidRPr="00461A15">
        <w:t>education</w:t>
      </w:r>
      <w:r w:rsidR="00E24065">
        <w:t xml:space="preserve"> </w:t>
      </w:r>
      <w:r w:rsidRPr="00461A15">
        <w:t>system</w:t>
      </w:r>
      <w:r w:rsidR="00E24065">
        <w:t xml:space="preserve"> </w:t>
      </w:r>
      <w:r w:rsidRPr="00461A15">
        <w:t>have</w:t>
      </w:r>
      <w:r w:rsidR="00E24065">
        <w:t xml:space="preserve"> </w:t>
      </w:r>
      <w:r w:rsidRPr="00461A15">
        <w:t>been</w:t>
      </w:r>
      <w:r w:rsidR="00E24065">
        <w:t xml:space="preserve"> </w:t>
      </w:r>
      <w:r w:rsidRPr="00461A15">
        <w:t>created.</w:t>
      </w:r>
      <w:r w:rsidR="00E24065">
        <w:t xml:space="preserve"> </w:t>
      </w:r>
      <w:r w:rsidRPr="00461A15">
        <w:t>They</w:t>
      </w:r>
      <w:r w:rsidR="00E24065">
        <w:t xml:space="preserve"> </w:t>
      </w:r>
      <w:r w:rsidRPr="00461A15">
        <w:t>include</w:t>
      </w:r>
      <w:r w:rsidR="00E24065">
        <w:t xml:space="preserve"> </w:t>
      </w:r>
      <w:r w:rsidRPr="00461A15">
        <w:t>the</w:t>
      </w:r>
      <w:r w:rsidR="00E24065">
        <w:t xml:space="preserve"> </w:t>
      </w:r>
      <w:r w:rsidRPr="00461A15">
        <w:t>Student</w:t>
      </w:r>
      <w:r w:rsidR="00E24065">
        <w:t xml:space="preserve"> </w:t>
      </w:r>
      <w:r w:rsidRPr="00461A15">
        <w:t>financing</w:t>
      </w:r>
      <w:r w:rsidR="00E24065">
        <w:t xml:space="preserve"> </w:t>
      </w:r>
      <w:r w:rsidRPr="00461A15">
        <w:t>Agency</w:t>
      </w:r>
      <w:r w:rsidR="00E24065">
        <w:t xml:space="preserve"> </w:t>
      </w:r>
      <w:r w:rsidRPr="00461A15">
        <w:t>(SFAR)</w:t>
      </w:r>
      <w:r w:rsidR="00E24065">
        <w:t xml:space="preserve"> </w:t>
      </w:r>
      <w:r w:rsidRPr="00461A15">
        <w:t>and</w:t>
      </w:r>
      <w:r w:rsidR="00E24065">
        <w:t xml:space="preserve"> </w:t>
      </w:r>
      <w:r w:rsidRPr="00461A15">
        <w:t>the</w:t>
      </w:r>
      <w:r w:rsidR="00E24065">
        <w:t xml:space="preserve"> </w:t>
      </w:r>
      <w:r w:rsidRPr="00461A15">
        <w:t>National</w:t>
      </w:r>
      <w:r w:rsidR="00E24065">
        <w:t xml:space="preserve"> </w:t>
      </w:r>
      <w:r w:rsidRPr="00461A15">
        <w:t>Curriculum</w:t>
      </w:r>
      <w:r w:rsidR="00E24065">
        <w:t xml:space="preserve"> </w:t>
      </w:r>
      <w:r w:rsidRPr="00461A15">
        <w:t>Development</w:t>
      </w:r>
      <w:r w:rsidR="00E24065">
        <w:t xml:space="preserve"> </w:t>
      </w:r>
      <w:r w:rsidRPr="00461A15">
        <w:t>Centre.</w:t>
      </w:r>
      <w:r w:rsidR="00E24065">
        <w:t xml:space="preserve"> </w:t>
      </w:r>
    </w:p>
    <w:p w:rsidR="00951BC8" w:rsidRPr="00461A15" w:rsidRDefault="00951BC8" w:rsidP="00480160">
      <w:pPr>
        <w:pStyle w:val="SingleTxtG"/>
      </w:pPr>
      <w:r w:rsidRPr="00461A15">
        <w:rPr>
          <w:color w:val="000000"/>
        </w:rPr>
        <w:t>237.</w:t>
      </w:r>
      <w:r w:rsidRPr="00461A15">
        <w:rPr>
          <w:color w:val="000000"/>
        </w:rPr>
        <w:tab/>
      </w:r>
      <w:r w:rsidRPr="00461A15">
        <w:t>Presently,</w:t>
      </w:r>
      <w:r w:rsidR="00E24065">
        <w:t xml:space="preserve"> </w:t>
      </w:r>
      <w:r w:rsidRPr="00461A15">
        <w:t>all</w:t>
      </w:r>
      <w:r w:rsidR="00E24065">
        <w:t xml:space="preserve"> </w:t>
      </w:r>
      <w:r w:rsidRPr="00461A15">
        <w:t>past</w:t>
      </w:r>
      <w:r w:rsidR="00E24065">
        <w:t xml:space="preserve"> </w:t>
      </w:r>
      <w:r w:rsidRPr="00461A15">
        <w:t>institutionalized</w:t>
      </w:r>
      <w:r w:rsidR="00E24065">
        <w:t xml:space="preserve"> </w:t>
      </w:r>
      <w:r w:rsidRPr="00461A15">
        <w:t>discriminatory</w:t>
      </w:r>
      <w:r w:rsidR="00E24065">
        <w:t xml:space="preserve"> </w:t>
      </w:r>
      <w:r w:rsidRPr="00461A15">
        <w:t>practices</w:t>
      </w:r>
      <w:r w:rsidR="00E24065">
        <w:t xml:space="preserve"> </w:t>
      </w:r>
      <w:r w:rsidRPr="00461A15">
        <w:t>have</w:t>
      </w:r>
      <w:r w:rsidR="00E24065">
        <w:t xml:space="preserve"> </w:t>
      </w:r>
      <w:r w:rsidRPr="00461A15">
        <w:t>been</w:t>
      </w:r>
      <w:r w:rsidR="00E24065">
        <w:t xml:space="preserve"> </w:t>
      </w:r>
      <w:r w:rsidRPr="00461A15">
        <w:t>removed</w:t>
      </w:r>
      <w:r w:rsidR="00E24065">
        <w:t xml:space="preserve"> </w:t>
      </w:r>
      <w:r w:rsidRPr="00461A15">
        <w:t>in</w:t>
      </w:r>
      <w:r w:rsidR="00E24065">
        <w:t xml:space="preserve"> </w:t>
      </w:r>
      <w:r w:rsidRPr="00461A15">
        <w:t>education</w:t>
      </w:r>
      <w:r w:rsidR="00E24065">
        <w:t xml:space="preserve"> </w:t>
      </w:r>
      <w:r w:rsidRPr="00461A15">
        <w:t>sector</w:t>
      </w:r>
      <w:r w:rsidR="00E24065">
        <w:t xml:space="preserve"> </w:t>
      </w:r>
      <w:r w:rsidRPr="00461A15">
        <w:t>to</w:t>
      </w:r>
      <w:r w:rsidR="00E24065">
        <w:t xml:space="preserve"> </w:t>
      </w:r>
      <w:r w:rsidRPr="00461A15">
        <w:t>allow</w:t>
      </w:r>
      <w:r w:rsidR="00E24065">
        <w:t xml:space="preserve"> </w:t>
      </w:r>
      <w:r w:rsidRPr="00461A15">
        <w:t>Rwandans</w:t>
      </w:r>
      <w:r w:rsidR="00E24065">
        <w:t xml:space="preserve"> </w:t>
      </w:r>
      <w:r w:rsidRPr="00461A15">
        <w:t>participate</w:t>
      </w:r>
      <w:r w:rsidR="00E24065">
        <w:t xml:space="preserve"> </w:t>
      </w:r>
      <w:r w:rsidRPr="00461A15">
        <w:t>in</w:t>
      </w:r>
      <w:r w:rsidR="00E24065">
        <w:t xml:space="preserve"> </w:t>
      </w:r>
      <w:r w:rsidRPr="00461A15">
        <w:t>education,</w:t>
      </w:r>
      <w:r w:rsidR="00E24065">
        <w:t xml:space="preserve"> </w:t>
      </w:r>
      <w:r w:rsidRPr="00461A15">
        <w:t>training</w:t>
      </w:r>
      <w:r w:rsidR="00E24065">
        <w:t xml:space="preserve"> </w:t>
      </w:r>
      <w:r w:rsidRPr="00461A15">
        <w:t>and</w:t>
      </w:r>
      <w:r w:rsidR="00E24065">
        <w:t xml:space="preserve"> </w:t>
      </w:r>
      <w:r w:rsidRPr="00461A15">
        <w:t>cultural</w:t>
      </w:r>
      <w:r w:rsidR="00E24065">
        <w:t xml:space="preserve"> </w:t>
      </w:r>
      <w:r w:rsidRPr="00461A15">
        <w:t>activities</w:t>
      </w:r>
      <w:r w:rsidR="00E24065">
        <w:t xml:space="preserve"> </w:t>
      </w:r>
      <w:r w:rsidRPr="00461A15">
        <w:t>on</w:t>
      </w:r>
      <w:r w:rsidR="00E24065">
        <w:t xml:space="preserve"> </w:t>
      </w:r>
      <w:r w:rsidRPr="00461A15">
        <w:t>an</w:t>
      </w:r>
      <w:r w:rsidR="00E24065">
        <w:t xml:space="preserve"> </w:t>
      </w:r>
      <w:r w:rsidRPr="00461A15">
        <w:t>equal</w:t>
      </w:r>
      <w:r w:rsidR="00E24065">
        <w:t xml:space="preserve"> </w:t>
      </w:r>
      <w:r w:rsidRPr="00461A15">
        <w:t>footing.</w:t>
      </w:r>
      <w:r w:rsidR="00E24065">
        <w:t xml:space="preserve"> </w:t>
      </w:r>
      <w:r w:rsidRPr="00461A15">
        <w:t>Beside</w:t>
      </w:r>
      <w:r w:rsidR="00E24065">
        <w:t xml:space="preserve"> </w:t>
      </w:r>
      <w:r w:rsidRPr="00461A15">
        <w:t>the</w:t>
      </w:r>
      <w:r w:rsidR="00E24065">
        <w:t xml:space="preserve"> </w:t>
      </w:r>
      <w:r w:rsidRPr="00461A15">
        <w:t>above</w:t>
      </w:r>
      <w:r w:rsidR="00E24065">
        <w:t xml:space="preserve"> </w:t>
      </w:r>
      <w:r w:rsidRPr="00461A15">
        <w:t>presentation</w:t>
      </w:r>
      <w:r w:rsidR="00E24065">
        <w:t xml:space="preserve"> </w:t>
      </w:r>
      <w:r w:rsidRPr="00461A15">
        <w:t>which</w:t>
      </w:r>
      <w:r w:rsidR="00E24065">
        <w:t xml:space="preserve"> </w:t>
      </w:r>
      <w:r w:rsidRPr="00461A15">
        <w:t>was</w:t>
      </w:r>
      <w:r w:rsidR="00E24065">
        <w:t xml:space="preserve"> </w:t>
      </w:r>
      <w:r w:rsidRPr="00461A15">
        <w:t>general</w:t>
      </w:r>
      <w:r w:rsidR="00E24065">
        <w:t xml:space="preserve"> </w:t>
      </w:r>
      <w:r w:rsidRPr="00461A15">
        <w:t>in</w:t>
      </w:r>
      <w:r w:rsidR="00E24065">
        <w:t xml:space="preserve"> </w:t>
      </w:r>
      <w:r w:rsidRPr="00461A15">
        <w:t>nature,</w:t>
      </w:r>
      <w:r w:rsidR="00E24065">
        <w:t xml:space="preserve"> </w:t>
      </w:r>
      <w:r w:rsidRPr="00461A15">
        <w:t>the</w:t>
      </w:r>
      <w:r w:rsidR="00E24065">
        <w:t xml:space="preserve"> </w:t>
      </w:r>
      <w:r w:rsidRPr="00461A15">
        <w:t>section</w:t>
      </w:r>
      <w:r w:rsidR="00E24065">
        <w:t xml:space="preserve"> </w:t>
      </w:r>
      <w:r w:rsidRPr="00461A15">
        <w:t>below</w:t>
      </w:r>
      <w:r w:rsidR="00E24065">
        <w:t xml:space="preserve"> </w:t>
      </w:r>
      <w:r w:rsidRPr="00461A15">
        <w:t>on</w:t>
      </w:r>
      <w:r w:rsidR="00E24065">
        <w:t xml:space="preserve"> </w:t>
      </w:r>
      <w:r w:rsidRPr="00461A15">
        <w:t>article</w:t>
      </w:r>
      <w:r w:rsidR="00E24065">
        <w:t xml:space="preserve"> </w:t>
      </w:r>
      <w:r w:rsidRPr="00461A15">
        <w:t>7</w:t>
      </w:r>
      <w:r w:rsidR="00E24065">
        <w:t xml:space="preserve"> </w:t>
      </w:r>
      <w:r w:rsidRPr="00461A15">
        <w:t>looks</w:t>
      </w:r>
      <w:r w:rsidR="00E24065">
        <w:t xml:space="preserve"> </w:t>
      </w:r>
      <w:r w:rsidRPr="00461A15">
        <w:t>at</w:t>
      </w:r>
      <w:r w:rsidR="00E24065">
        <w:t xml:space="preserve"> </w:t>
      </w:r>
      <w:r w:rsidRPr="00461A15">
        <w:t>particular</w:t>
      </w:r>
      <w:r w:rsidR="00E24065">
        <w:t xml:space="preserve"> </w:t>
      </w:r>
      <w:r w:rsidRPr="00461A15">
        <w:t>interventions</w:t>
      </w:r>
      <w:r w:rsidR="00E24065">
        <w:t xml:space="preserve"> </w:t>
      </w:r>
      <w:r w:rsidRPr="00461A15">
        <w:t>at</w:t>
      </w:r>
      <w:r w:rsidR="00E24065">
        <w:t xml:space="preserve"> </w:t>
      </w:r>
      <w:r w:rsidRPr="00461A15">
        <w:t>each</w:t>
      </w:r>
      <w:r w:rsidR="00E24065">
        <w:t xml:space="preserve"> </w:t>
      </w:r>
      <w:r w:rsidRPr="00461A15">
        <w:t>level</w:t>
      </w:r>
      <w:r w:rsidR="00E24065">
        <w:t xml:space="preserve"> </w:t>
      </w:r>
      <w:r w:rsidRPr="00461A15">
        <w:t>of</w:t>
      </w:r>
      <w:r w:rsidR="00E24065">
        <w:t xml:space="preserve"> </w:t>
      </w:r>
      <w:r w:rsidRPr="00461A15">
        <w:t>education.</w:t>
      </w:r>
      <w:r w:rsidR="00E24065">
        <w:t xml:space="preserve"> </w:t>
      </w:r>
    </w:p>
    <w:p w:rsidR="00951BC8" w:rsidRPr="00461A15" w:rsidRDefault="000A4206" w:rsidP="000A4206">
      <w:pPr>
        <w:pStyle w:val="H4G"/>
      </w:pPr>
      <w:r>
        <w:tab/>
      </w:r>
      <w:r>
        <w:tab/>
      </w:r>
      <w:r w:rsidR="00951BC8" w:rsidRPr="00461A15">
        <w:t>Cultural</w:t>
      </w:r>
      <w:r w:rsidR="00E24065">
        <w:t xml:space="preserve"> </w:t>
      </w:r>
      <w:r w:rsidR="00951BC8" w:rsidRPr="00461A15">
        <w:t>activities</w:t>
      </w:r>
      <w:r w:rsidR="00E24065">
        <w:t xml:space="preserve"> </w:t>
      </w:r>
    </w:p>
    <w:p w:rsidR="00951BC8" w:rsidRPr="000A4206" w:rsidRDefault="00951BC8" w:rsidP="000A4206">
      <w:pPr>
        <w:pStyle w:val="SingleTxtG"/>
      </w:pPr>
      <w:r w:rsidRPr="000A4206">
        <w:t>238.</w:t>
      </w:r>
      <w:r w:rsidRPr="000A4206">
        <w:tab/>
        <w:t>The</w:t>
      </w:r>
      <w:r w:rsidR="00E24065" w:rsidRPr="000A4206">
        <w:t xml:space="preserve"> </w:t>
      </w:r>
      <w:r w:rsidRPr="000A4206">
        <w:t>right</w:t>
      </w:r>
      <w:r w:rsidR="00E24065" w:rsidRPr="000A4206">
        <w:t xml:space="preserve"> </w:t>
      </w:r>
      <w:r w:rsidRPr="000A4206">
        <w:t>to</w:t>
      </w:r>
      <w:r w:rsidR="00E24065" w:rsidRPr="000A4206">
        <w:t xml:space="preserve"> </w:t>
      </w:r>
      <w:r w:rsidRPr="000A4206">
        <w:t>equal</w:t>
      </w:r>
      <w:r w:rsidR="00E24065" w:rsidRPr="000A4206">
        <w:t xml:space="preserve"> </w:t>
      </w:r>
      <w:r w:rsidRPr="000A4206">
        <w:t>participation</w:t>
      </w:r>
      <w:r w:rsidR="00E24065" w:rsidRPr="000A4206">
        <w:t xml:space="preserve"> </w:t>
      </w:r>
      <w:r w:rsidRPr="000A4206">
        <w:t>in</w:t>
      </w:r>
      <w:r w:rsidR="00E24065" w:rsidRPr="000A4206">
        <w:t xml:space="preserve"> </w:t>
      </w:r>
      <w:r w:rsidRPr="000A4206">
        <w:t>cultural</w:t>
      </w:r>
      <w:r w:rsidR="00E24065" w:rsidRPr="000A4206">
        <w:t xml:space="preserve"> </w:t>
      </w:r>
      <w:r w:rsidRPr="000A4206">
        <w:t>activities</w:t>
      </w:r>
      <w:r w:rsidR="00E24065" w:rsidRPr="000A4206">
        <w:t xml:space="preserve"> </w:t>
      </w:r>
      <w:r w:rsidRPr="000A4206">
        <w:t>is</w:t>
      </w:r>
      <w:r w:rsidR="00E24065" w:rsidRPr="000A4206">
        <w:t xml:space="preserve"> </w:t>
      </w:r>
      <w:r w:rsidRPr="000A4206">
        <w:t>guaranteed</w:t>
      </w:r>
      <w:r w:rsidR="00E24065" w:rsidRPr="000A4206">
        <w:t xml:space="preserve"> </w:t>
      </w:r>
      <w:r w:rsidRPr="000A4206">
        <w:t>under</w:t>
      </w:r>
      <w:r w:rsidR="00E24065" w:rsidRPr="000A4206">
        <w:t xml:space="preserve"> </w:t>
      </w:r>
      <w:r w:rsidRPr="000A4206">
        <w:t>article</w:t>
      </w:r>
      <w:r w:rsidR="00E24065" w:rsidRPr="000A4206">
        <w:t xml:space="preserve"> </w:t>
      </w:r>
      <w:r w:rsidRPr="000A4206">
        <w:t>50</w:t>
      </w:r>
      <w:r w:rsidR="00E24065" w:rsidRPr="000A4206">
        <w:t xml:space="preserve"> </w:t>
      </w:r>
      <w:r w:rsidRPr="000A4206">
        <w:t>of</w:t>
      </w:r>
      <w:r w:rsidR="00E24065" w:rsidRPr="000A4206">
        <w:t xml:space="preserve"> </w:t>
      </w:r>
      <w:r w:rsidRPr="000A4206">
        <w:t>the</w:t>
      </w:r>
      <w:r w:rsidR="00E24065" w:rsidRPr="000A4206">
        <w:t xml:space="preserve"> </w:t>
      </w:r>
      <w:r w:rsidRPr="000A4206">
        <w:t>Rwandan</w:t>
      </w:r>
      <w:r w:rsidR="00E24065" w:rsidRPr="000A4206">
        <w:t xml:space="preserve"> </w:t>
      </w:r>
      <w:r w:rsidRPr="000A4206">
        <w:t>Constitution</w:t>
      </w:r>
      <w:r w:rsidR="00E24065" w:rsidRPr="000A4206">
        <w:t xml:space="preserve"> </w:t>
      </w:r>
      <w:r w:rsidRPr="000A4206">
        <w:t>and</w:t>
      </w:r>
      <w:r w:rsidR="00E24065" w:rsidRPr="000A4206">
        <w:t xml:space="preserve"> </w:t>
      </w:r>
      <w:r w:rsidRPr="000A4206">
        <w:t>allows</w:t>
      </w:r>
      <w:r w:rsidR="00E24065" w:rsidRPr="000A4206">
        <w:t xml:space="preserve"> </w:t>
      </w:r>
      <w:r w:rsidRPr="000A4206">
        <w:t>every</w:t>
      </w:r>
      <w:r w:rsidR="00E24065" w:rsidRPr="000A4206">
        <w:t xml:space="preserve"> </w:t>
      </w:r>
      <w:r w:rsidRPr="000A4206">
        <w:t>citizen</w:t>
      </w:r>
      <w:r w:rsidR="00E24065" w:rsidRPr="000A4206">
        <w:t xml:space="preserve"> </w:t>
      </w:r>
      <w:r w:rsidRPr="000A4206">
        <w:t>to</w:t>
      </w:r>
      <w:r w:rsidR="00E24065" w:rsidRPr="000A4206">
        <w:t xml:space="preserve"> </w:t>
      </w:r>
      <w:r w:rsidRPr="000A4206">
        <w:t>take</w:t>
      </w:r>
      <w:r w:rsidR="00E24065" w:rsidRPr="000A4206">
        <w:t xml:space="preserve"> </w:t>
      </w:r>
      <w:r w:rsidRPr="000A4206">
        <w:t>part</w:t>
      </w:r>
      <w:r w:rsidR="00E24065" w:rsidRPr="000A4206">
        <w:t xml:space="preserve"> </w:t>
      </w:r>
      <w:r w:rsidRPr="000A4206">
        <w:t>in</w:t>
      </w:r>
      <w:r w:rsidR="00E24065" w:rsidRPr="000A4206">
        <w:t xml:space="preserve"> </w:t>
      </w:r>
      <w:r w:rsidRPr="000A4206">
        <w:t>the</w:t>
      </w:r>
      <w:r w:rsidR="00E24065" w:rsidRPr="000A4206">
        <w:t xml:space="preserve"> </w:t>
      </w:r>
      <w:r w:rsidRPr="000A4206">
        <w:t>activities</w:t>
      </w:r>
      <w:r w:rsidR="00E24065" w:rsidRPr="000A4206">
        <w:t xml:space="preserve"> </w:t>
      </w:r>
      <w:r w:rsidRPr="000A4206">
        <w:t>that</w:t>
      </w:r>
      <w:r w:rsidR="00E24065" w:rsidRPr="000A4206">
        <w:t xml:space="preserve"> </w:t>
      </w:r>
      <w:r w:rsidRPr="000A4206">
        <w:t>further</w:t>
      </w:r>
      <w:r w:rsidR="00E24065" w:rsidRPr="000A4206">
        <w:t xml:space="preserve"> </w:t>
      </w:r>
      <w:r w:rsidRPr="000A4206">
        <w:t>culture</w:t>
      </w:r>
      <w:r w:rsidR="00E24065" w:rsidRPr="000A4206">
        <w:t xml:space="preserve"> </w:t>
      </w:r>
      <w:r w:rsidRPr="000A4206">
        <w:t>life</w:t>
      </w:r>
      <w:r w:rsidR="00E24065" w:rsidRPr="000A4206">
        <w:t xml:space="preserve"> </w:t>
      </w:r>
      <w:r w:rsidRPr="000A4206">
        <w:t>promotion.</w:t>
      </w:r>
      <w:r w:rsidR="00E24065" w:rsidRPr="000A4206">
        <w:t xml:space="preserve"> </w:t>
      </w:r>
      <w:r w:rsidRPr="000A4206">
        <w:t>Furthermore,</w:t>
      </w:r>
      <w:r w:rsidR="00E24065" w:rsidRPr="000A4206">
        <w:t xml:space="preserve"> </w:t>
      </w:r>
      <w:r w:rsidRPr="000A4206">
        <w:t>article</w:t>
      </w:r>
      <w:r w:rsidR="00E24065" w:rsidRPr="000A4206">
        <w:t xml:space="preserve"> </w:t>
      </w:r>
      <w:r w:rsidRPr="000A4206">
        <w:t>51</w:t>
      </w:r>
      <w:r w:rsidR="00E24065" w:rsidRPr="000A4206">
        <w:t xml:space="preserve"> </w:t>
      </w:r>
      <w:r w:rsidRPr="000A4206">
        <w:t>of</w:t>
      </w:r>
      <w:r w:rsidR="00E24065" w:rsidRPr="000A4206">
        <w:t xml:space="preserve"> </w:t>
      </w:r>
      <w:r w:rsidRPr="000A4206">
        <w:t>the</w:t>
      </w:r>
      <w:r w:rsidR="00E24065" w:rsidRPr="000A4206">
        <w:t xml:space="preserve"> </w:t>
      </w:r>
      <w:r w:rsidRPr="000A4206">
        <w:t>constitution</w:t>
      </w:r>
      <w:r w:rsidR="00E24065" w:rsidRPr="000A4206">
        <w:t xml:space="preserve"> </w:t>
      </w:r>
      <w:r w:rsidRPr="000A4206">
        <w:t>provides</w:t>
      </w:r>
      <w:r w:rsidR="00E24065" w:rsidRPr="000A4206">
        <w:t xml:space="preserve"> </w:t>
      </w:r>
      <w:r w:rsidRPr="000A4206">
        <w:t>that</w:t>
      </w:r>
      <w:r w:rsidR="00E24065" w:rsidRPr="000A4206">
        <w:t xml:space="preserve"> </w:t>
      </w:r>
      <w:r w:rsidRPr="000A4206">
        <w:t>the</w:t>
      </w:r>
      <w:r w:rsidR="00E24065" w:rsidRPr="000A4206">
        <w:t xml:space="preserve"> </w:t>
      </w:r>
      <w:r w:rsidRPr="000A4206">
        <w:t>State</w:t>
      </w:r>
      <w:r w:rsidR="00E24065" w:rsidRPr="000A4206">
        <w:t xml:space="preserve"> </w:t>
      </w:r>
      <w:r w:rsidRPr="000A4206">
        <w:t>has</w:t>
      </w:r>
      <w:r w:rsidR="00E24065" w:rsidRPr="000A4206">
        <w:t xml:space="preserve"> </w:t>
      </w:r>
      <w:r w:rsidRPr="000A4206">
        <w:t>the</w:t>
      </w:r>
      <w:r w:rsidR="00E24065" w:rsidRPr="000A4206">
        <w:t xml:space="preserve"> </w:t>
      </w:r>
      <w:r w:rsidRPr="000A4206">
        <w:t>responsibilities</w:t>
      </w:r>
      <w:r w:rsidR="00E24065" w:rsidRPr="000A4206">
        <w:t xml:space="preserve"> </w:t>
      </w:r>
      <w:r w:rsidRPr="000A4206">
        <w:t>to</w:t>
      </w:r>
      <w:r w:rsidR="00E24065" w:rsidRPr="000A4206">
        <w:t xml:space="preserve"> </w:t>
      </w:r>
      <w:r w:rsidRPr="000A4206">
        <w:t>safeguard</w:t>
      </w:r>
      <w:r w:rsidR="00E24065" w:rsidRPr="000A4206">
        <w:t xml:space="preserve"> </w:t>
      </w:r>
      <w:r w:rsidRPr="000A4206">
        <w:t>and</w:t>
      </w:r>
      <w:r w:rsidR="00E24065" w:rsidRPr="000A4206">
        <w:t xml:space="preserve"> </w:t>
      </w:r>
      <w:r w:rsidRPr="000A4206">
        <w:t>to</w:t>
      </w:r>
      <w:r w:rsidR="00E24065" w:rsidRPr="000A4206">
        <w:t xml:space="preserve"> </w:t>
      </w:r>
      <w:r w:rsidRPr="000A4206">
        <w:t>promote</w:t>
      </w:r>
      <w:r w:rsidR="00E24065" w:rsidRPr="000A4206">
        <w:t xml:space="preserve"> </w:t>
      </w:r>
      <w:r w:rsidRPr="000A4206">
        <w:t>positive</w:t>
      </w:r>
      <w:r w:rsidR="00E24065" w:rsidRPr="000A4206">
        <w:t xml:space="preserve"> </w:t>
      </w:r>
      <w:r w:rsidRPr="000A4206">
        <w:t>values</w:t>
      </w:r>
      <w:r w:rsidR="00E24065" w:rsidRPr="000A4206">
        <w:t xml:space="preserve"> </w:t>
      </w:r>
      <w:r w:rsidRPr="000A4206">
        <w:t>based</w:t>
      </w:r>
      <w:r w:rsidR="00E24065" w:rsidRPr="000A4206">
        <w:t xml:space="preserve"> </w:t>
      </w:r>
      <w:r w:rsidRPr="000A4206">
        <w:t>on</w:t>
      </w:r>
      <w:r w:rsidR="00E24065" w:rsidRPr="000A4206">
        <w:t xml:space="preserve"> </w:t>
      </w:r>
      <w:r w:rsidRPr="000A4206">
        <w:t>cultural</w:t>
      </w:r>
      <w:r w:rsidR="00E24065" w:rsidRPr="000A4206">
        <w:t xml:space="preserve"> </w:t>
      </w:r>
      <w:r w:rsidRPr="000A4206">
        <w:t>traditions</w:t>
      </w:r>
      <w:r w:rsidR="00E24065" w:rsidRPr="000A4206">
        <w:t xml:space="preserve"> </w:t>
      </w:r>
      <w:r w:rsidRPr="000A4206">
        <w:t>and</w:t>
      </w:r>
      <w:r w:rsidR="00E24065" w:rsidRPr="000A4206">
        <w:t xml:space="preserve"> </w:t>
      </w:r>
      <w:r w:rsidRPr="000A4206">
        <w:t>practices</w:t>
      </w:r>
      <w:r w:rsidR="00E24065" w:rsidRPr="000A4206">
        <w:t xml:space="preserve"> </w:t>
      </w:r>
      <w:r w:rsidRPr="000A4206">
        <w:t>so</w:t>
      </w:r>
      <w:r w:rsidR="00E24065" w:rsidRPr="000A4206">
        <w:t xml:space="preserve"> </w:t>
      </w:r>
      <w:r w:rsidRPr="000A4206">
        <w:t>long</w:t>
      </w:r>
      <w:r w:rsidR="00E24065" w:rsidRPr="000A4206">
        <w:t xml:space="preserve"> </w:t>
      </w:r>
      <w:r w:rsidRPr="000A4206">
        <w:t>as</w:t>
      </w:r>
      <w:r w:rsidR="00E24065" w:rsidRPr="000A4206">
        <w:t xml:space="preserve"> </w:t>
      </w:r>
      <w:r w:rsidRPr="000A4206">
        <w:t>they</w:t>
      </w:r>
      <w:r w:rsidR="00E24065" w:rsidRPr="000A4206">
        <w:t xml:space="preserve"> </w:t>
      </w:r>
      <w:r w:rsidRPr="000A4206">
        <w:t>do</w:t>
      </w:r>
      <w:r w:rsidR="00E24065" w:rsidRPr="000A4206">
        <w:t xml:space="preserve"> </w:t>
      </w:r>
      <w:r w:rsidRPr="000A4206">
        <w:t>not</w:t>
      </w:r>
      <w:r w:rsidR="00E24065" w:rsidRPr="000A4206">
        <w:t xml:space="preserve"> </w:t>
      </w:r>
      <w:r w:rsidRPr="000A4206">
        <w:t>conflict</w:t>
      </w:r>
      <w:r w:rsidR="00E24065" w:rsidRPr="000A4206">
        <w:t xml:space="preserve"> </w:t>
      </w:r>
      <w:r w:rsidRPr="000A4206">
        <w:t>with</w:t>
      </w:r>
      <w:r w:rsidR="00E24065" w:rsidRPr="000A4206">
        <w:t xml:space="preserve"> </w:t>
      </w:r>
      <w:r w:rsidRPr="000A4206">
        <w:t>human</w:t>
      </w:r>
      <w:r w:rsidR="00E24065" w:rsidRPr="000A4206">
        <w:t xml:space="preserve"> </w:t>
      </w:r>
      <w:r w:rsidRPr="000A4206">
        <w:t>rights,</w:t>
      </w:r>
      <w:r w:rsidR="00E24065" w:rsidRPr="000A4206">
        <w:t xml:space="preserve"> </w:t>
      </w:r>
      <w:r w:rsidRPr="000A4206">
        <w:t>public</w:t>
      </w:r>
      <w:r w:rsidR="00E24065" w:rsidRPr="000A4206">
        <w:t xml:space="preserve"> </w:t>
      </w:r>
      <w:r w:rsidRPr="000A4206">
        <w:t>order</w:t>
      </w:r>
      <w:r w:rsidR="00E24065" w:rsidRPr="000A4206">
        <w:t xml:space="preserve"> </w:t>
      </w:r>
      <w:r w:rsidRPr="000A4206">
        <w:t>and</w:t>
      </w:r>
      <w:r w:rsidR="00E24065" w:rsidRPr="000A4206">
        <w:t xml:space="preserve"> </w:t>
      </w:r>
      <w:r w:rsidRPr="000A4206">
        <w:t>good</w:t>
      </w:r>
      <w:r w:rsidR="00E24065" w:rsidRPr="000A4206">
        <w:t xml:space="preserve"> </w:t>
      </w:r>
      <w:r w:rsidRPr="000A4206">
        <w:t>morals.</w:t>
      </w:r>
      <w:r w:rsidR="00E24065" w:rsidRPr="000A4206">
        <w:t xml:space="preserve"> </w:t>
      </w:r>
      <w:r w:rsidRPr="000A4206">
        <w:t>The</w:t>
      </w:r>
      <w:r w:rsidR="00E24065" w:rsidRPr="000A4206">
        <w:t xml:space="preserve"> </w:t>
      </w:r>
      <w:r w:rsidRPr="000A4206">
        <w:t>same</w:t>
      </w:r>
      <w:r w:rsidR="00E24065" w:rsidRPr="000A4206">
        <w:t xml:space="preserve"> </w:t>
      </w:r>
      <w:r w:rsidRPr="000A4206">
        <w:t>provision</w:t>
      </w:r>
      <w:r w:rsidR="00E24065" w:rsidRPr="000A4206">
        <w:t xml:space="preserve"> </w:t>
      </w:r>
      <w:r w:rsidRPr="000A4206">
        <w:t>goes</w:t>
      </w:r>
      <w:r w:rsidR="00E24065" w:rsidRPr="000A4206">
        <w:t xml:space="preserve"> </w:t>
      </w:r>
      <w:r w:rsidRPr="000A4206">
        <w:t>further</w:t>
      </w:r>
      <w:r w:rsidR="00E24065" w:rsidRPr="000A4206">
        <w:t xml:space="preserve"> </w:t>
      </w:r>
      <w:r w:rsidRPr="000A4206">
        <w:t>to</w:t>
      </w:r>
      <w:r w:rsidR="00E24065" w:rsidRPr="000A4206">
        <w:t xml:space="preserve"> </w:t>
      </w:r>
      <w:r w:rsidRPr="000A4206">
        <w:t>equally</w:t>
      </w:r>
      <w:r w:rsidR="00E24065" w:rsidRPr="000A4206">
        <w:t xml:space="preserve"> </w:t>
      </w:r>
      <w:r w:rsidRPr="000A4206">
        <w:t>provide</w:t>
      </w:r>
      <w:r w:rsidR="00E24065" w:rsidRPr="000A4206">
        <w:t xml:space="preserve"> </w:t>
      </w:r>
      <w:r w:rsidRPr="000A4206">
        <w:t>that</w:t>
      </w:r>
      <w:r w:rsidR="00E24065" w:rsidRPr="000A4206">
        <w:t xml:space="preserve"> </w:t>
      </w:r>
      <w:r w:rsidRPr="000A4206">
        <w:t>the</w:t>
      </w:r>
      <w:r w:rsidR="00E24065" w:rsidRPr="000A4206">
        <w:t xml:space="preserve"> </w:t>
      </w:r>
      <w:r w:rsidRPr="000A4206">
        <w:t>state</w:t>
      </w:r>
      <w:r w:rsidR="00E24065" w:rsidRPr="000A4206">
        <w:t xml:space="preserve"> </w:t>
      </w:r>
      <w:r w:rsidRPr="000A4206">
        <w:t>shall</w:t>
      </w:r>
      <w:r w:rsidR="00E24065" w:rsidRPr="000A4206">
        <w:t xml:space="preserve"> </w:t>
      </w:r>
      <w:r w:rsidRPr="000A4206">
        <w:t>have</w:t>
      </w:r>
      <w:r w:rsidR="00E24065" w:rsidRPr="000A4206">
        <w:t xml:space="preserve"> </w:t>
      </w:r>
      <w:r w:rsidRPr="000A4206">
        <w:t>the</w:t>
      </w:r>
      <w:r w:rsidR="00E24065" w:rsidRPr="000A4206">
        <w:t xml:space="preserve"> </w:t>
      </w:r>
      <w:r w:rsidRPr="000A4206">
        <w:t>responsibility</w:t>
      </w:r>
      <w:r w:rsidR="00E24065" w:rsidRPr="000A4206">
        <w:t xml:space="preserve"> </w:t>
      </w:r>
      <w:r w:rsidRPr="000A4206">
        <w:t>to</w:t>
      </w:r>
      <w:r w:rsidR="00E24065" w:rsidRPr="000A4206">
        <w:t xml:space="preserve"> </w:t>
      </w:r>
      <w:r w:rsidRPr="000A4206">
        <w:t>preserve</w:t>
      </w:r>
      <w:r w:rsidR="00E24065" w:rsidRPr="000A4206">
        <w:t xml:space="preserve"> </w:t>
      </w:r>
      <w:r w:rsidRPr="000A4206">
        <w:t>national</w:t>
      </w:r>
      <w:r w:rsidR="00E24065" w:rsidRPr="000A4206">
        <w:t xml:space="preserve"> </w:t>
      </w:r>
      <w:r w:rsidRPr="000A4206">
        <w:t>cultural</w:t>
      </w:r>
      <w:r w:rsidR="00E24065" w:rsidRPr="000A4206">
        <w:t xml:space="preserve"> </w:t>
      </w:r>
      <w:r w:rsidRPr="000A4206">
        <w:t>heritage</w:t>
      </w:r>
      <w:r w:rsidR="00E24065" w:rsidRPr="000A4206">
        <w:t xml:space="preserve"> </w:t>
      </w:r>
      <w:r w:rsidRPr="000A4206">
        <w:t>as</w:t>
      </w:r>
      <w:r w:rsidR="00E24065" w:rsidRPr="000A4206">
        <w:t xml:space="preserve"> </w:t>
      </w:r>
      <w:r w:rsidRPr="000A4206">
        <w:t>well</w:t>
      </w:r>
      <w:r w:rsidR="00E24065" w:rsidRPr="000A4206">
        <w:t xml:space="preserve"> </w:t>
      </w:r>
      <w:r w:rsidRPr="000A4206">
        <w:t>as</w:t>
      </w:r>
      <w:r w:rsidR="00E24065" w:rsidRPr="000A4206">
        <w:t xml:space="preserve"> </w:t>
      </w:r>
      <w:r w:rsidRPr="000A4206">
        <w:t>memorials</w:t>
      </w:r>
      <w:r w:rsidR="00E24065" w:rsidRPr="000A4206">
        <w:t xml:space="preserve"> </w:t>
      </w:r>
      <w:r w:rsidRPr="000A4206">
        <w:t>and</w:t>
      </w:r>
      <w:r w:rsidR="00E24065" w:rsidRPr="000A4206">
        <w:t xml:space="preserve"> </w:t>
      </w:r>
      <w:r w:rsidRPr="000A4206">
        <w:t>sites</w:t>
      </w:r>
      <w:r w:rsidR="00E24065" w:rsidRPr="000A4206">
        <w:t xml:space="preserve"> </w:t>
      </w:r>
      <w:r w:rsidRPr="000A4206">
        <w:t>of</w:t>
      </w:r>
      <w:r w:rsidR="00E24065" w:rsidRPr="000A4206">
        <w:t xml:space="preserve"> </w:t>
      </w:r>
      <w:r w:rsidRPr="000A4206">
        <w:t>genocide</w:t>
      </w:r>
      <w:r w:rsidR="00E24065" w:rsidRPr="000A4206">
        <w:t xml:space="preserve"> </w:t>
      </w:r>
      <w:r w:rsidRPr="000A4206">
        <w:t>against</w:t>
      </w:r>
      <w:r w:rsidR="00E24065" w:rsidRPr="000A4206">
        <w:t xml:space="preserve"> </w:t>
      </w:r>
      <w:r w:rsidRPr="000A4206">
        <w:t>the</w:t>
      </w:r>
      <w:r w:rsidR="00E24065" w:rsidRPr="000A4206">
        <w:t xml:space="preserve"> </w:t>
      </w:r>
      <w:r w:rsidRPr="000A4206">
        <w:t>Tutsi.</w:t>
      </w:r>
      <w:r w:rsidR="00E24065" w:rsidRPr="000A4206">
        <w:t xml:space="preserve"> </w:t>
      </w:r>
    </w:p>
    <w:p w:rsidR="00951BC8" w:rsidRPr="000A4206" w:rsidRDefault="00951BC8" w:rsidP="000A4206">
      <w:pPr>
        <w:pStyle w:val="SingleTxtG"/>
      </w:pPr>
      <w:r w:rsidRPr="000A4206">
        <w:t>239.</w:t>
      </w:r>
      <w:r w:rsidRPr="000A4206">
        <w:tab/>
        <w:t>The</w:t>
      </w:r>
      <w:r w:rsidR="00E24065" w:rsidRPr="000A4206">
        <w:t xml:space="preserve"> </w:t>
      </w:r>
      <w:r w:rsidRPr="000A4206">
        <w:t>GoR</w:t>
      </w:r>
      <w:r w:rsidR="00E24065" w:rsidRPr="000A4206">
        <w:t xml:space="preserve"> </w:t>
      </w:r>
      <w:r w:rsidRPr="000A4206">
        <w:t>took</w:t>
      </w:r>
      <w:r w:rsidR="00E24065" w:rsidRPr="000A4206">
        <w:t xml:space="preserve"> </w:t>
      </w:r>
      <w:r w:rsidRPr="000A4206">
        <w:t>a</w:t>
      </w:r>
      <w:r w:rsidR="00E24065" w:rsidRPr="000A4206">
        <w:t xml:space="preserve"> </w:t>
      </w:r>
      <w:r w:rsidRPr="000A4206">
        <w:t>step</w:t>
      </w:r>
      <w:r w:rsidR="00E24065" w:rsidRPr="000A4206">
        <w:t xml:space="preserve"> </w:t>
      </w:r>
      <w:r w:rsidRPr="000A4206">
        <w:t>forward</w:t>
      </w:r>
      <w:r w:rsidR="00E24065" w:rsidRPr="000A4206">
        <w:t xml:space="preserve"> </w:t>
      </w:r>
      <w:r w:rsidRPr="000A4206">
        <w:t>to</w:t>
      </w:r>
      <w:r w:rsidR="00E24065" w:rsidRPr="000A4206">
        <w:t xml:space="preserve"> </w:t>
      </w:r>
      <w:r w:rsidRPr="000A4206">
        <w:t>inscribe</w:t>
      </w:r>
      <w:r w:rsidR="00E24065" w:rsidRPr="000A4206">
        <w:t xml:space="preserve"> </w:t>
      </w:r>
      <w:r w:rsidRPr="000A4206">
        <w:t>some</w:t>
      </w:r>
      <w:r w:rsidR="00E24065" w:rsidRPr="000A4206">
        <w:t xml:space="preserve"> </w:t>
      </w:r>
      <w:r w:rsidRPr="000A4206">
        <w:t>of</w:t>
      </w:r>
      <w:r w:rsidR="00E24065" w:rsidRPr="000A4206">
        <w:t xml:space="preserve"> </w:t>
      </w:r>
      <w:r w:rsidRPr="000A4206">
        <w:t>its</w:t>
      </w:r>
      <w:r w:rsidR="00E24065" w:rsidRPr="000A4206">
        <w:t xml:space="preserve"> </w:t>
      </w:r>
      <w:r w:rsidRPr="000A4206">
        <w:t>cultural</w:t>
      </w:r>
      <w:r w:rsidR="00E24065" w:rsidRPr="000A4206">
        <w:t xml:space="preserve"> </w:t>
      </w:r>
      <w:r w:rsidRPr="000A4206">
        <w:t>and</w:t>
      </w:r>
      <w:r w:rsidR="00E24065" w:rsidRPr="000A4206">
        <w:t xml:space="preserve"> </w:t>
      </w:r>
      <w:r w:rsidRPr="000A4206">
        <w:t>natural</w:t>
      </w:r>
      <w:r w:rsidR="00E24065" w:rsidRPr="000A4206">
        <w:t xml:space="preserve"> </w:t>
      </w:r>
      <w:r w:rsidRPr="000A4206">
        <w:t>sites</w:t>
      </w:r>
      <w:r w:rsidR="00E24065" w:rsidRPr="000A4206">
        <w:t xml:space="preserve"> </w:t>
      </w:r>
      <w:r w:rsidRPr="000A4206">
        <w:t>to</w:t>
      </w:r>
      <w:r w:rsidR="00E24065" w:rsidRPr="000A4206">
        <w:t xml:space="preserve"> </w:t>
      </w:r>
      <w:r w:rsidRPr="000A4206">
        <w:t>the</w:t>
      </w:r>
      <w:r w:rsidR="00E24065" w:rsidRPr="000A4206">
        <w:t xml:space="preserve"> </w:t>
      </w:r>
      <w:r w:rsidRPr="000A4206">
        <w:t>UNESCO</w:t>
      </w:r>
      <w:r w:rsidR="00E24065" w:rsidRPr="000A4206">
        <w:t xml:space="preserve"> </w:t>
      </w:r>
      <w:r w:rsidRPr="000A4206">
        <w:t>world</w:t>
      </w:r>
      <w:r w:rsidR="00E24065" w:rsidRPr="000A4206">
        <w:t xml:space="preserve"> </w:t>
      </w:r>
      <w:r w:rsidRPr="000A4206">
        <w:t>heritage</w:t>
      </w:r>
      <w:r w:rsidR="00E24065" w:rsidRPr="000A4206">
        <w:t xml:space="preserve"> </w:t>
      </w:r>
      <w:r w:rsidRPr="000A4206">
        <w:t>list.</w:t>
      </w:r>
      <w:r w:rsidR="00E24065" w:rsidRPr="000A4206">
        <w:t xml:space="preserve"> </w:t>
      </w:r>
      <w:r w:rsidRPr="000A4206">
        <w:t>These</w:t>
      </w:r>
      <w:r w:rsidR="00E24065" w:rsidRPr="000A4206">
        <w:t xml:space="preserve"> </w:t>
      </w:r>
      <w:r w:rsidRPr="000A4206">
        <w:t>sites</w:t>
      </w:r>
      <w:r w:rsidR="00E24065" w:rsidRPr="000A4206">
        <w:t xml:space="preserve"> </w:t>
      </w:r>
      <w:r w:rsidRPr="000A4206">
        <w:t>include</w:t>
      </w:r>
      <w:r w:rsidR="00E24065" w:rsidRPr="000A4206">
        <w:t xml:space="preserve"> </w:t>
      </w:r>
      <w:r w:rsidRPr="000A4206">
        <w:t>the</w:t>
      </w:r>
      <w:r w:rsidR="00E24065" w:rsidRPr="000A4206">
        <w:t xml:space="preserve"> </w:t>
      </w:r>
      <w:r w:rsidRPr="000A4206">
        <w:t>Volcano</w:t>
      </w:r>
      <w:r w:rsidR="00E24065" w:rsidRPr="000A4206">
        <w:t xml:space="preserve"> </w:t>
      </w:r>
      <w:r w:rsidRPr="000A4206">
        <w:t>national</w:t>
      </w:r>
      <w:r w:rsidR="00E24065" w:rsidRPr="000A4206">
        <w:t xml:space="preserve"> </w:t>
      </w:r>
      <w:r w:rsidRPr="000A4206">
        <w:t>park</w:t>
      </w:r>
      <w:r w:rsidR="00E24065" w:rsidRPr="000A4206">
        <w:t xml:space="preserve"> </w:t>
      </w:r>
      <w:r w:rsidRPr="000A4206">
        <w:t>and</w:t>
      </w:r>
      <w:r w:rsidR="00E24065" w:rsidRPr="000A4206">
        <w:t xml:space="preserve"> </w:t>
      </w:r>
      <w:r w:rsidRPr="000A4206">
        <w:t>the</w:t>
      </w:r>
      <w:r w:rsidR="00E24065" w:rsidRPr="000A4206">
        <w:t xml:space="preserve"> </w:t>
      </w:r>
      <w:r w:rsidRPr="000A4206">
        <w:t>Nyungwe</w:t>
      </w:r>
      <w:r w:rsidR="00E24065" w:rsidRPr="000A4206">
        <w:t xml:space="preserve"> </w:t>
      </w:r>
      <w:r w:rsidRPr="000A4206">
        <w:t>national</w:t>
      </w:r>
      <w:r w:rsidR="00E24065" w:rsidRPr="000A4206">
        <w:t xml:space="preserve"> </w:t>
      </w:r>
      <w:r w:rsidRPr="000A4206">
        <w:t>forest</w:t>
      </w:r>
      <w:r w:rsidR="00E24065" w:rsidRPr="000A4206">
        <w:t xml:space="preserve"> </w:t>
      </w:r>
      <w:r w:rsidRPr="000A4206">
        <w:t>and</w:t>
      </w:r>
      <w:r w:rsidR="00E24065" w:rsidRPr="000A4206">
        <w:t xml:space="preserve"> </w:t>
      </w:r>
      <w:r w:rsidRPr="000A4206">
        <w:t>the</w:t>
      </w:r>
      <w:r w:rsidR="00E24065" w:rsidRPr="000A4206">
        <w:t xml:space="preserve"> </w:t>
      </w:r>
      <w:r w:rsidRPr="000A4206">
        <w:t>genocide</w:t>
      </w:r>
      <w:r w:rsidR="00E24065" w:rsidRPr="000A4206">
        <w:t xml:space="preserve"> </w:t>
      </w:r>
      <w:r w:rsidRPr="000A4206">
        <w:t>memorial</w:t>
      </w:r>
      <w:r w:rsidR="00E24065" w:rsidRPr="000A4206">
        <w:t xml:space="preserve"> </w:t>
      </w:r>
      <w:r w:rsidRPr="000A4206">
        <w:t>sites</w:t>
      </w:r>
      <w:r w:rsidR="00E24065" w:rsidRPr="000A4206">
        <w:t xml:space="preserve"> </w:t>
      </w:r>
      <w:r w:rsidRPr="000A4206">
        <w:t>(Gisozi,</w:t>
      </w:r>
      <w:r w:rsidR="00E24065" w:rsidRPr="000A4206">
        <w:t xml:space="preserve"> </w:t>
      </w:r>
      <w:r w:rsidRPr="000A4206">
        <w:t>Murambi</w:t>
      </w:r>
      <w:r w:rsidR="00E24065" w:rsidRPr="000A4206">
        <w:t xml:space="preserve"> </w:t>
      </w:r>
      <w:r w:rsidRPr="000A4206">
        <w:t>and</w:t>
      </w:r>
      <w:r w:rsidR="00E24065" w:rsidRPr="000A4206">
        <w:t xml:space="preserve"> </w:t>
      </w:r>
      <w:r w:rsidRPr="000A4206">
        <w:t>Nyamata</w:t>
      </w:r>
      <w:r w:rsidR="00E24065" w:rsidRPr="000A4206">
        <w:t xml:space="preserve"> </w:t>
      </w:r>
      <w:r w:rsidRPr="000A4206">
        <w:t>sites).</w:t>
      </w:r>
      <w:r w:rsidR="00E24065" w:rsidRPr="000A4206">
        <w:t xml:space="preserve"> </w:t>
      </w:r>
      <w:r w:rsidRPr="000A4206">
        <w:t>Some</w:t>
      </w:r>
      <w:r w:rsidR="00E24065" w:rsidRPr="000A4206">
        <w:t xml:space="preserve"> </w:t>
      </w:r>
      <w:r w:rsidRPr="000A4206">
        <w:t>of</w:t>
      </w:r>
      <w:r w:rsidR="00E24065" w:rsidRPr="000A4206">
        <w:t xml:space="preserve"> </w:t>
      </w:r>
      <w:r w:rsidRPr="000A4206">
        <w:t>the</w:t>
      </w:r>
      <w:r w:rsidR="00E24065" w:rsidRPr="000A4206">
        <w:t xml:space="preserve"> </w:t>
      </w:r>
      <w:r w:rsidRPr="000A4206">
        <w:t>national</w:t>
      </w:r>
      <w:r w:rsidR="00E24065" w:rsidRPr="000A4206">
        <w:t xml:space="preserve"> </w:t>
      </w:r>
      <w:r w:rsidRPr="000A4206">
        <w:t>heritage</w:t>
      </w:r>
      <w:r w:rsidR="00E24065" w:rsidRPr="000A4206">
        <w:t xml:space="preserve"> </w:t>
      </w:r>
      <w:r w:rsidRPr="000A4206">
        <w:t>cultural</w:t>
      </w:r>
      <w:r w:rsidR="00E24065" w:rsidRPr="000A4206">
        <w:t xml:space="preserve"> </w:t>
      </w:r>
      <w:r w:rsidRPr="000A4206">
        <w:t>infrastructures</w:t>
      </w:r>
      <w:r w:rsidR="00E24065" w:rsidRPr="000A4206">
        <w:t xml:space="preserve"> </w:t>
      </w:r>
      <w:r w:rsidRPr="000A4206">
        <w:t>for</w:t>
      </w:r>
      <w:r w:rsidR="00E24065" w:rsidRPr="000A4206">
        <w:t xml:space="preserve"> </w:t>
      </w:r>
      <w:r w:rsidRPr="000A4206">
        <w:t>culture</w:t>
      </w:r>
      <w:r w:rsidR="00E24065" w:rsidRPr="000A4206">
        <w:t xml:space="preserve"> </w:t>
      </w:r>
      <w:r w:rsidRPr="000A4206">
        <w:t>promotion</w:t>
      </w:r>
      <w:r w:rsidR="00E24065" w:rsidRPr="000A4206">
        <w:t xml:space="preserve"> </w:t>
      </w:r>
      <w:r w:rsidRPr="000A4206">
        <w:t>are</w:t>
      </w:r>
      <w:r w:rsidR="00E24065" w:rsidRPr="000A4206">
        <w:t xml:space="preserve"> </w:t>
      </w:r>
      <w:r w:rsidRPr="000A4206">
        <w:t>the:</w:t>
      </w:r>
      <w:r w:rsidR="00E24065" w:rsidRPr="000A4206">
        <w:t xml:space="preserve"> </w:t>
      </w:r>
      <w:r w:rsidRPr="000A4206">
        <w:t>national</w:t>
      </w:r>
      <w:r w:rsidR="00E24065" w:rsidRPr="000A4206">
        <w:t xml:space="preserve"> </w:t>
      </w:r>
      <w:r w:rsidRPr="000A4206">
        <w:t>museum</w:t>
      </w:r>
      <w:r w:rsidR="00E24065" w:rsidRPr="000A4206">
        <w:t xml:space="preserve"> </w:t>
      </w:r>
      <w:r w:rsidRPr="000A4206">
        <w:t>institute</w:t>
      </w:r>
      <w:r w:rsidR="00E24065" w:rsidRPr="000A4206">
        <w:t xml:space="preserve"> </w:t>
      </w:r>
      <w:r w:rsidRPr="000A4206">
        <w:t>and</w:t>
      </w:r>
      <w:r w:rsidR="00E24065" w:rsidRPr="000A4206">
        <w:t xml:space="preserve"> </w:t>
      </w:r>
      <w:r w:rsidRPr="000A4206">
        <w:t>Cultural</w:t>
      </w:r>
      <w:r w:rsidR="00E24065" w:rsidRPr="000A4206">
        <w:t xml:space="preserve"> </w:t>
      </w:r>
      <w:r w:rsidRPr="000A4206">
        <w:t>centres</w:t>
      </w:r>
      <w:r w:rsidR="00E24065" w:rsidRPr="000A4206">
        <w:t xml:space="preserve"> </w:t>
      </w:r>
      <w:r w:rsidRPr="000A4206">
        <w:t>such</w:t>
      </w:r>
      <w:r w:rsidR="00E24065" w:rsidRPr="000A4206">
        <w:t xml:space="preserve"> </w:t>
      </w:r>
      <w:r w:rsidRPr="000A4206">
        <w:t>as</w:t>
      </w:r>
      <w:r w:rsidR="00E24065" w:rsidRPr="000A4206">
        <w:t xml:space="preserve"> “</w:t>
      </w:r>
      <w:r w:rsidRPr="000A4206">
        <w:t>Itorero</w:t>
      </w:r>
      <w:r w:rsidR="00E24065" w:rsidRPr="000A4206">
        <w:t xml:space="preserve">” </w:t>
      </w:r>
      <w:r w:rsidRPr="000A4206">
        <w:t>created</w:t>
      </w:r>
      <w:r w:rsidR="00E24065" w:rsidRPr="000A4206">
        <w:t xml:space="preserve"> </w:t>
      </w:r>
      <w:r w:rsidRPr="000A4206">
        <w:t>at</w:t>
      </w:r>
      <w:r w:rsidR="00E24065" w:rsidRPr="000A4206">
        <w:t xml:space="preserve"> </w:t>
      </w:r>
      <w:r w:rsidRPr="000A4206">
        <w:t>the</w:t>
      </w:r>
      <w:r w:rsidR="00E24065" w:rsidRPr="000A4206">
        <w:t xml:space="preserve"> </w:t>
      </w:r>
      <w:r w:rsidRPr="000A4206">
        <w:t>district</w:t>
      </w:r>
      <w:r w:rsidR="00E24065" w:rsidRPr="000A4206">
        <w:t xml:space="preserve"> </w:t>
      </w:r>
      <w:r w:rsidRPr="000A4206">
        <w:t>level.</w:t>
      </w:r>
      <w:r w:rsidR="00E24065" w:rsidRPr="000A4206">
        <w:t xml:space="preserve"> </w:t>
      </w:r>
      <w:r w:rsidRPr="000A4206">
        <w:t>So</w:t>
      </w:r>
      <w:r w:rsidR="00E24065" w:rsidRPr="000A4206">
        <w:t xml:space="preserve"> </w:t>
      </w:r>
      <w:r w:rsidRPr="000A4206">
        <w:t>far,</w:t>
      </w:r>
      <w:r w:rsidR="00E24065" w:rsidRPr="000A4206">
        <w:t xml:space="preserve"> </w:t>
      </w:r>
      <w:r w:rsidRPr="000A4206">
        <w:t>three</w:t>
      </w:r>
      <w:r w:rsidR="00E24065" w:rsidRPr="000A4206">
        <w:t xml:space="preserve"> </w:t>
      </w:r>
      <w:r w:rsidRPr="000A4206">
        <w:t>(3)</w:t>
      </w:r>
      <w:r w:rsidR="00E24065" w:rsidRPr="000A4206">
        <w:t xml:space="preserve"> </w:t>
      </w:r>
      <w:r w:rsidRPr="000A4206">
        <w:t>centres</w:t>
      </w:r>
      <w:r w:rsidR="00E24065" w:rsidRPr="000A4206">
        <w:t xml:space="preserve"> </w:t>
      </w:r>
      <w:r w:rsidRPr="000A4206">
        <w:t>are</w:t>
      </w:r>
      <w:r w:rsidR="00E24065" w:rsidRPr="000A4206">
        <w:t xml:space="preserve"> </w:t>
      </w:r>
      <w:r w:rsidRPr="000A4206">
        <w:t>functional.</w:t>
      </w:r>
      <w:r w:rsidR="00E24065" w:rsidRPr="000A4206">
        <w:t xml:space="preserve"> </w:t>
      </w:r>
      <w:r w:rsidRPr="000A4206">
        <w:t>Formerly,</w:t>
      </w:r>
      <w:r w:rsidR="00E24065" w:rsidRPr="000A4206">
        <w:t xml:space="preserve"> </w:t>
      </w:r>
      <w:r w:rsidRPr="000A4206">
        <w:t>these</w:t>
      </w:r>
      <w:r w:rsidR="00E24065" w:rsidRPr="000A4206">
        <w:t xml:space="preserve"> </w:t>
      </w:r>
      <w:r w:rsidRPr="000A4206">
        <w:t>centres</w:t>
      </w:r>
      <w:r w:rsidR="00E24065" w:rsidRPr="000A4206">
        <w:t xml:space="preserve"> </w:t>
      </w:r>
      <w:r w:rsidRPr="000A4206">
        <w:t>were</w:t>
      </w:r>
      <w:r w:rsidR="00E24065" w:rsidRPr="000A4206">
        <w:t xml:space="preserve"> </w:t>
      </w:r>
      <w:r w:rsidRPr="000A4206">
        <w:t>traditional</w:t>
      </w:r>
      <w:r w:rsidR="00E24065" w:rsidRPr="000A4206">
        <w:t xml:space="preserve"> </w:t>
      </w:r>
      <w:r w:rsidRPr="000A4206">
        <w:t>schools</w:t>
      </w:r>
      <w:r w:rsidR="00E24065" w:rsidRPr="000A4206">
        <w:t xml:space="preserve"> </w:t>
      </w:r>
      <w:r w:rsidRPr="000A4206">
        <w:t>where</w:t>
      </w:r>
      <w:r w:rsidR="00E24065" w:rsidRPr="000A4206">
        <w:t xml:space="preserve"> </w:t>
      </w:r>
      <w:r w:rsidRPr="000A4206">
        <w:t>national</w:t>
      </w:r>
      <w:r w:rsidR="00E24065" w:rsidRPr="000A4206">
        <w:t xml:space="preserve"> </w:t>
      </w:r>
      <w:r w:rsidRPr="000A4206">
        <w:t>values</w:t>
      </w:r>
      <w:r w:rsidR="00E24065" w:rsidRPr="000A4206">
        <w:t xml:space="preserve"> </w:t>
      </w:r>
      <w:r w:rsidRPr="000A4206">
        <w:t>like</w:t>
      </w:r>
      <w:r w:rsidR="00E24065" w:rsidRPr="000A4206">
        <w:t xml:space="preserve"> </w:t>
      </w:r>
      <w:r w:rsidRPr="000A4206">
        <w:t>patriotism,</w:t>
      </w:r>
      <w:r w:rsidR="00E24065" w:rsidRPr="000A4206">
        <w:t xml:space="preserve"> </w:t>
      </w:r>
      <w:r w:rsidRPr="000A4206">
        <w:t>democracy,</w:t>
      </w:r>
      <w:r w:rsidR="00E24065" w:rsidRPr="000A4206">
        <w:t xml:space="preserve"> </w:t>
      </w:r>
      <w:r w:rsidRPr="000A4206">
        <w:t>and</w:t>
      </w:r>
      <w:r w:rsidR="00E24065" w:rsidRPr="000A4206">
        <w:t xml:space="preserve"> </w:t>
      </w:r>
      <w:r w:rsidRPr="000A4206">
        <w:t>good</w:t>
      </w:r>
      <w:r w:rsidR="00E24065" w:rsidRPr="000A4206">
        <w:t xml:space="preserve"> </w:t>
      </w:r>
      <w:r w:rsidRPr="000A4206">
        <w:t>manners</w:t>
      </w:r>
      <w:r w:rsidR="00E24065" w:rsidRPr="000A4206">
        <w:t xml:space="preserve"> </w:t>
      </w:r>
      <w:r w:rsidRPr="000A4206">
        <w:t>were</w:t>
      </w:r>
      <w:r w:rsidR="00E24065" w:rsidRPr="000A4206">
        <w:t xml:space="preserve"> </w:t>
      </w:r>
      <w:r w:rsidRPr="000A4206">
        <w:t>taught.</w:t>
      </w:r>
      <w:r w:rsidR="00E24065" w:rsidRPr="000A4206">
        <w:t xml:space="preserve"> </w:t>
      </w:r>
      <w:r w:rsidRPr="000A4206">
        <w:t>The</w:t>
      </w:r>
      <w:r w:rsidR="00E24065" w:rsidRPr="000A4206">
        <w:t xml:space="preserve"> </w:t>
      </w:r>
      <w:r w:rsidRPr="000A4206">
        <w:t>mission</w:t>
      </w:r>
      <w:r w:rsidR="00E24065" w:rsidRPr="000A4206">
        <w:t xml:space="preserve"> </w:t>
      </w:r>
      <w:r w:rsidRPr="000A4206">
        <w:t>of</w:t>
      </w:r>
      <w:r w:rsidR="00E24065" w:rsidRPr="000A4206">
        <w:t xml:space="preserve"> </w:t>
      </w:r>
      <w:r w:rsidRPr="000A4206">
        <w:t>itorero</w:t>
      </w:r>
      <w:r w:rsidR="00E24065" w:rsidRPr="000A4206">
        <w:t xml:space="preserve"> </w:t>
      </w:r>
      <w:r w:rsidRPr="000A4206">
        <w:t>will</w:t>
      </w:r>
      <w:r w:rsidR="00E24065" w:rsidRPr="000A4206">
        <w:t xml:space="preserve"> </w:t>
      </w:r>
      <w:r w:rsidRPr="000A4206">
        <w:t>be</w:t>
      </w:r>
      <w:r w:rsidR="00E24065" w:rsidRPr="000A4206">
        <w:t xml:space="preserve"> </w:t>
      </w:r>
      <w:r w:rsidRPr="000A4206">
        <w:t>to</w:t>
      </w:r>
      <w:r w:rsidR="00E24065" w:rsidRPr="000A4206">
        <w:t xml:space="preserve"> </w:t>
      </w:r>
      <w:r w:rsidRPr="000A4206">
        <w:t>lay</w:t>
      </w:r>
      <w:r w:rsidR="00E24065" w:rsidRPr="000A4206">
        <w:t xml:space="preserve"> </w:t>
      </w:r>
      <w:r w:rsidRPr="000A4206">
        <w:t>down</w:t>
      </w:r>
      <w:r w:rsidR="00E24065" w:rsidRPr="000A4206">
        <w:t xml:space="preserve"> </w:t>
      </w:r>
      <w:r w:rsidRPr="000A4206">
        <w:t>community</w:t>
      </w:r>
      <w:r w:rsidR="00E24065" w:rsidRPr="000A4206">
        <w:t xml:space="preserve"> </w:t>
      </w:r>
      <w:r w:rsidRPr="000A4206">
        <w:t>based</w:t>
      </w:r>
      <w:r w:rsidR="00E24065" w:rsidRPr="000A4206">
        <w:t xml:space="preserve"> </w:t>
      </w:r>
      <w:r w:rsidRPr="000A4206">
        <w:t>forums</w:t>
      </w:r>
      <w:r w:rsidR="00E24065" w:rsidRPr="000A4206">
        <w:t xml:space="preserve"> </w:t>
      </w:r>
      <w:r w:rsidRPr="000A4206">
        <w:t>that</w:t>
      </w:r>
      <w:r w:rsidR="00E24065" w:rsidRPr="000A4206">
        <w:t xml:space="preserve"> </w:t>
      </w:r>
      <w:r w:rsidRPr="000A4206">
        <w:t>remedy</w:t>
      </w:r>
      <w:r w:rsidR="00E24065" w:rsidRPr="000A4206">
        <w:t xml:space="preserve"> </w:t>
      </w:r>
      <w:r w:rsidRPr="000A4206">
        <w:t>their</w:t>
      </w:r>
      <w:r w:rsidR="00E24065" w:rsidRPr="000A4206">
        <w:t xml:space="preserve"> </w:t>
      </w:r>
      <w:r w:rsidRPr="000A4206">
        <w:t>problems</w:t>
      </w:r>
      <w:r w:rsidR="00E24065" w:rsidRPr="000A4206">
        <w:t xml:space="preserve"> </w:t>
      </w:r>
      <w:r w:rsidRPr="000A4206">
        <w:t>based</w:t>
      </w:r>
      <w:r w:rsidR="00E24065" w:rsidRPr="000A4206">
        <w:t xml:space="preserve"> </w:t>
      </w:r>
      <w:r w:rsidRPr="000A4206">
        <w:t>on</w:t>
      </w:r>
      <w:r w:rsidR="00E24065" w:rsidRPr="000A4206">
        <w:t xml:space="preserve"> </w:t>
      </w:r>
      <w:r w:rsidRPr="000A4206">
        <w:t>the</w:t>
      </w:r>
      <w:r w:rsidR="00E24065" w:rsidRPr="000A4206">
        <w:t xml:space="preserve"> </w:t>
      </w:r>
      <w:r w:rsidRPr="000A4206">
        <w:t>Rwandan</w:t>
      </w:r>
      <w:r w:rsidR="00E24065" w:rsidRPr="000A4206">
        <w:t xml:space="preserve"> </w:t>
      </w:r>
      <w:r w:rsidRPr="000A4206">
        <w:t>positive</w:t>
      </w:r>
      <w:r w:rsidR="00E24065" w:rsidRPr="000A4206">
        <w:t xml:space="preserve"> </w:t>
      </w:r>
      <w:r w:rsidRPr="000A4206">
        <w:t>values</w:t>
      </w:r>
      <w:r w:rsidR="00E24065" w:rsidRPr="000A4206">
        <w:t xml:space="preserve"> </w:t>
      </w:r>
      <w:r w:rsidRPr="000A4206">
        <w:t>and</w:t>
      </w:r>
      <w:r w:rsidR="00E24065" w:rsidRPr="000A4206">
        <w:t xml:space="preserve"> </w:t>
      </w:r>
      <w:r w:rsidRPr="000A4206">
        <w:t>traditions.</w:t>
      </w:r>
      <w:r w:rsidR="00E24065" w:rsidRPr="000A4206">
        <w:t xml:space="preserve"> </w:t>
      </w:r>
    </w:p>
    <w:p w:rsidR="00951BC8" w:rsidRPr="000A4206" w:rsidRDefault="00951BC8" w:rsidP="000A4206">
      <w:pPr>
        <w:pStyle w:val="SingleTxtG"/>
      </w:pPr>
      <w:r w:rsidRPr="000A4206">
        <w:t>240.</w:t>
      </w:r>
      <w:r w:rsidRPr="000A4206">
        <w:tab/>
        <w:t>Specific</w:t>
      </w:r>
      <w:r w:rsidR="00E24065" w:rsidRPr="000A4206">
        <w:t xml:space="preserve"> </w:t>
      </w:r>
      <w:r w:rsidRPr="000A4206">
        <w:t>measures</w:t>
      </w:r>
      <w:r w:rsidR="00E24065" w:rsidRPr="000A4206">
        <w:t xml:space="preserve"> </w:t>
      </w:r>
      <w:r w:rsidRPr="000A4206">
        <w:t>aiming</w:t>
      </w:r>
      <w:r w:rsidR="00E24065" w:rsidRPr="000A4206">
        <w:t xml:space="preserve"> </w:t>
      </w:r>
      <w:r w:rsidRPr="000A4206">
        <w:t>at</w:t>
      </w:r>
      <w:r w:rsidR="00E24065" w:rsidRPr="000A4206">
        <w:t xml:space="preserve"> </w:t>
      </w:r>
      <w:r w:rsidRPr="000A4206">
        <w:t>the</w:t>
      </w:r>
      <w:r w:rsidR="00E24065" w:rsidRPr="000A4206">
        <w:t xml:space="preserve"> </w:t>
      </w:r>
      <w:r w:rsidRPr="000A4206">
        <w:t>promotion</w:t>
      </w:r>
      <w:r w:rsidR="00E24065" w:rsidRPr="000A4206">
        <w:t xml:space="preserve"> </w:t>
      </w:r>
      <w:r w:rsidRPr="000A4206">
        <w:t>of</w:t>
      </w:r>
      <w:r w:rsidR="00E24065" w:rsidRPr="000A4206">
        <w:t xml:space="preserve"> </w:t>
      </w:r>
      <w:r w:rsidRPr="000A4206">
        <w:t>cultural</w:t>
      </w:r>
      <w:r w:rsidR="00E24065" w:rsidRPr="000A4206">
        <w:t xml:space="preserve"> </w:t>
      </w:r>
      <w:r w:rsidRPr="000A4206">
        <w:t>identity</w:t>
      </w:r>
      <w:r w:rsidR="00E24065" w:rsidRPr="000A4206">
        <w:t xml:space="preserve"> </w:t>
      </w:r>
      <w:r w:rsidRPr="000A4206">
        <w:t>have</w:t>
      </w:r>
      <w:r w:rsidR="00E24065" w:rsidRPr="000A4206">
        <w:t xml:space="preserve"> </w:t>
      </w:r>
      <w:r w:rsidRPr="000A4206">
        <w:t>been</w:t>
      </w:r>
      <w:r w:rsidR="00E24065" w:rsidRPr="000A4206">
        <w:t xml:space="preserve"> </w:t>
      </w:r>
      <w:r w:rsidRPr="000A4206">
        <w:t>developed.</w:t>
      </w:r>
      <w:r w:rsidR="00E24065" w:rsidRPr="000A4206">
        <w:t xml:space="preserve"> </w:t>
      </w:r>
      <w:r w:rsidRPr="000A4206">
        <w:t>The</w:t>
      </w:r>
      <w:r w:rsidR="00E24065" w:rsidRPr="000A4206">
        <w:t xml:space="preserve"> </w:t>
      </w:r>
      <w:r w:rsidRPr="000A4206">
        <w:t>establishment</w:t>
      </w:r>
      <w:r w:rsidR="00E24065" w:rsidRPr="000A4206">
        <w:t xml:space="preserve"> </w:t>
      </w:r>
      <w:r w:rsidRPr="000A4206">
        <w:t>of</w:t>
      </w:r>
      <w:r w:rsidR="00E24065" w:rsidRPr="000A4206">
        <w:t xml:space="preserve"> </w:t>
      </w:r>
      <w:r w:rsidRPr="000A4206">
        <w:t>associations</w:t>
      </w:r>
      <w:r w:rsidR="00E24065" w:rsidRPr="000A4206">
        <w:t xml:space="preserve"> </w:t>
      </w:r>
      <w:r w:rsidRPr="000A4206">
        <w:t>such</w:t>
      </w:r>
      <w:r w:rsidR="00E24065" w:rsidRPr="000A4206">
        <w:t xml:space="preserve"> </w:t>
      </w:r>
      <w:r w:rsidRPr="000A4206">
        <w:t>as</w:t>
      </w:r>
      <w:r w:rsidR="00E24065" w:rsidRPr="000A4206">
        <w:t xml:space="preserve"> “</w:t>
      </w:r>
      <w:r w:rsidRPr="000A4206">
        <w:t>Inteko</w:t>
      </w:r>
      <w:r w:rsidR="00E24065" w:rsidRPr="000A4206">
        <w:t xml:space="preserve"> </w:t>
      </w:r>
      <w:r w:rsidRPr="000A4206">
        <w:t>Izirikana</w:t>
      </w:r>
      <w:r w:rsidR="00E24065" w:rsidRPr="000A4206">
        <w:t xml:space="preserve">” </w:t>
      </w:r>
      <w:r w:rsidRPr="000A4206">
        <w:t>has</w:t>
      </w:r>
      <w:r w:rsidR="00E24065" w:rsidRPr="000A4206">
        <w:t xml:space="preserve"> </w:t>
      </w:r>
      <w:r w:rsidRPr="000A4206">
        <w:t>brought</w:t>
      </w:r>
      <w:r w:rsidR="00E24065" w:rsidRPr="000A4206">
        <w:t xml:space="preserve"> </w:t>
      </w:r>
      <w:r w:rsidRPr="000A4206">
        <w:t>elderly</w:t>
      </w:r>
      <w:r w:rsidR="00E24065" w:rsidRPr="000A4206">
        <w:t xml:space="preserve"> </w:t>
      </w:r>
      <w:r w:rsidRPr="000A4206">
        <w:t>wise</w:t>
      </w:r>
      <w:r w:rsidR="00E24065" w:rsidRPr="000A4206">
        <w:t xml:space="preserve"> </w:t>
      </w:r>
      <w:r w:rsidRPr="000A4206">
        <w:t>people</w:t>
      </w:r>
      <w:r w:rsidR="00E24065" w:rsidRPr="000A4206">
        <w:t xml:space="preserve"> </w:t>
      </w:r>
      <w:r w:rsidRPr="000A4206">
        <w:t>together.</w:t>
      </w:r>
      <w:r w:rsidR="00E24065" w:rsidRPr="000A4206">
        <w:t xml:space="preserve"> </w:t>
      </w:r>
      <w:r w:rsidRPr="000A4206">
        <w:t>Such</w:t>
      </w:r>
      <w:r w:rsidR="00E24065" w:rsidRPr="000A4206">
        <w:t xml:space="preserve"> </w:t>
      </w:r>
      <w:r w:rsidRPr="000A4206">
        <w:t>human</w:t>
      </w:r>
      <w:r w:rsidR="00E24065" w:rsidRPr="000A4206">
        <w:t xml:space="preserve"> </w:t>
      </w:r>
      <w:r w:rsidRPr="000A4206">
        <w:t>heritages</w:t>
      </w:r>
      <w:r w:rsidR="00E24065" w:rsidRPr="000A4206">
        <w:t xml:space="preserve"> </w:t>
      </w:r>
      <w:r w:rsidRPr="000A4206">
        <w:t>are</w:t>
      </w:r>
      <w:r w:rsidR="00E24065" w:rsidRPr="000A4206">
        <w:t xml:space="preserve"> </w:t>
      </w:r>
      <w:r w:rsidRPr="000A4206">
        <w:t>bearers</w:t>
      </w:r>
      <w:r w:rsidR="00E24065" w:rsidRPr="000A4206">
        <w:t xml:space="preserve"> </w:t>
      </w:r>
      <w:r w:rsidRPr="000A4206">
        <w:t>of</w:t>
      </w:r>
      <w:r w:rsidR="00E24065" w:rsidRPr="000A4206">
        <w:t xml:space="preserve"> </w:t>
      </w:r>
      <w:r w:rsidRPr="000A4206">
        <w:t>traditional</w:t>
      </w:r>
      <w:r w:rsidR="00E24065" w:rsidRPr="000A4206">
        <w:t xml:space="preserve"> </w:t>
      </w:r>
      <w:r w:rsidRPr="000A4206">
        <w:t>values</w:t>
      </w:r>
      <w:r w:rsidR="00E24065" w:rsidRPr="000A4206">
        <w:t xml:space="preserve"> </w:t>
      </w:r>
      <w:r w:rsidRPr="000A4206">
        <w:t>and</w:t>
      </w:r>
      <w:r w:rsidR="00E24065" w:rsidRPr="000A4206">
        <w:t xml:space="preserve"> </w:t>
      </w:r>
      <w:r w:rsidRPr="000A4206">
        <w:t>the</w:t>
      </w:r>
      <w:r w:rsidR="00E24065" w:rsidRPr="000A4206">
        <w:t xml:space="preserve"> </w:t>
      </w:r>
      <w:r w:rsidRPr="000A4206">
        <w:t>intangible</w:t>
      </w:r>
      <w:r w:rsidR="00E24065" w:rsidRPr="000A4206">
        <w:t xml:space="preserve"> </w:t>
      </w:r>
      <w:r w:rsidRPr="000A4206">
        <w:t>cultural</w:t>
      </w:r>
      <w:r w:rsidR="00E24065" w:rsidRPr="000A4206">
        <w:t xml:space="preserve"> </w:t>
      </w:r>
      <w:r w:rsidRPr="000A4206">
        <w:t>heritage.</w:t>
      </w:r>
      <w:r w:rsidR="00E24065" w:rsidRPr="000A4206">
        <w:t xml:space="preserve"> </w:t>
      </w:r>
      <w:r w:rsidRPr="000A4206">
        <w:t>The</w:t>
      </w:r>
      <w:r w:rsidR="00E24065" w:rsidRPr="000A4206">
        <w:t xml:space="preserve"> “</w:t>
      </w:r>
      <w:r w:rsidRPr="000A4206">
        <w:t>Umuco</w:t>
      </w:r>
      <w:r w:rsidR="00E24065" w:rsidRPr="000A4206">
        <w:t xml:space="preserve">” </w:t>
      </w:r>
      <w:r w:rsidRPr="000A4206">
        <w:t>which</w:t>
      </w:r>
      <w:r w:rsidR="00E24065" w:rsidRPr="000A4206">
        <w:t xml:space="preserve"> </w:t>
      </w:r>
      <w:r w:rsidRPr="000A4206">
        <w:t>aims</w:t>
      </w:r>
      <w:r w:rsidR="00E24065" w:rsidRPr="000A4206">
        <w:t xml:space="preserve"> </w:t>
      </w:r>
      <w:r w:rsidRPr="000A4206">
        <w:t>at</w:t>
      </w:r>
      <w:r w:rsidR="00E24065" w:rsidRPr="000A4206">
        <w:t xml:space="preserve"> </w:t>
      </w:r>
      <w:r w:rsidRPr="000A4206">
        <w:t>collecting</w:t>
      </w:r>
      <w:r w:rsidR="00E24065" w:rsidRPr="000A4206">
        <w:t xml:space="preserve"> </w:t>
      </w:r>
      <w:r w:rsidRPr="000A4206">
        <w:t>and</w:t>
      </w:r>
      <w:r w:rsidR="00E24065" w:rsidRPr="000A4206">
        <w:t xml:space="preserve"> </w:t>
      </w:r>
      <w:r w:rsidRPr="000A4206">
        <w:t>spreading</w:t>
      </w:r>
      <w:r w:rsidR="00E24065" w:rsidRPr="000A4206">
        <w:t xml:space="preserve"> </w:t>
      </w:r>
      <w:r w:rsidRPr="000A4206">
        <w:t>traditional</w:t>
      </w:r>
      <w:r w:rsidR="00E24065" w:rsidRPr="000A4206">
        <w:t xml:space="preserve"> </w:t>
      </w:r>
      <w:r w:rsidRPr="000A4206">
        <w:t>values</w:t>
      </w:r>
      <w:r w:rsidR="00E24065" w:rsidRPr="000A4206">
        <w:t xml:space="preserve"> </w:t>
      </w:r>
      <w:r w:rsidRPr="000A4206">
        <w:t>through</w:t>
      </w:r>
      <w:r w:rsidR="00E24065" w:rsidRPr="000A4206">
        <w:t xml:space="preserve"> </w:t>
      </w:r>
      <w:r w:rsidRPr="000A4206">
        <w:t>dances,</w:t>
      </w:r>
      <w:r w:rsidR="00E24065" w:rsidRPr="000A4206">
        <w:t xml:space="preserve"> </w:t>
      </w:r>
      <w:r w:rsidRPr="000A4206">
        <w:t>oral</w:t>
      </w:r>
      <w:r w:rsidR="00E24065" w:rsidRPr="000A4206">
        <w:t xml:space="preserve"> </w:t>
      </w:r>
      <w:r w:rsidRPr="000A4206">
        <w:t>traditions</w:t>
      </w:r>
      <w:r w:rsidR="00E24065" w:rsidRPr="000A4206">
        <w:t xml:space="preserve"> </w:t>
      </w:r>
      <w:r w:rsidRPr="000A4206">
        <w:t>and</w:t>
      </w:r>
      <w:r w:rsidR="00E24065" w:rsidRPr="000A4206">
        <w:t xml:space="preserve"> </w:t>
      </w:r>
      <w:r w:rsidRPr="000A4206">
        <w:t>expressions</w:t>
      </w:r>
      <w:r w:rsidR="00E24065" w:rsidRPr="000A4206">
        <w:t xml:space="preserve"> </w:t>
      </w:r>
      <w:r w:rsidRPr="000A4206">
        <w:t>alongside</w:t>
      </w:r>
      <w:r w:rsidR="00E24065" w:rsidRPr="000A4206">
        <w:t xml:space="preserve"> </w:t>
      </w:r>
      <w:r w:rsidRPr="000A4206">
        <w:t>continuous</w:t>
      </w:r>
      <w:r w:rsidR="00E24065" w:rsidRPr="000A4206">
        <w:t xml:space="preserve"> </w:t>
      </w:r>
      <w:r w:rsidRPr="000A4206">
        <w:t>performances</w:t>
      </w:r>
      <w:r w:rsidR="00E24065" w:rsidRPr="000A4206">
        <w:t xml:space="preserve"> </w:t>
      </w:r>
      <w:r w:rsidRPr="000A4206">
        <w:t>of</w:t>
      </w:r>
      <w:r w:rsidR="00E24065" w:rsidRPr="000A4206">
        <w:t xml:space="preserve"> </w:t>
      </w:r>
      <w:r w:rsidRPr="000A4206">
        <w:t>various</w:t>
      </w:r>
      <w:r w:rsidR="00E24065" w:rsidRPr="000A4206">
        <w:t xml:space="preserve"> </w:t>
      </w:r>
      <w:r w:rsidRPr="000A4206">
        <w:t>ballets</w:t>
      </w:r>
      <w:r w:rsidR="00E24065" w:rsidRPr="000A4206">
        <w:t xml:space="preserve"> </w:t>
      </w:r>
      <w:r w:rsidRPr="000A4206">
        <w:t>and</w:t>
      </w:r>
      <w:r w:rsidR="00E24065" w:rsidRPr="000A4206">
        <w:t xml:space="preserve"> </w:t>
      </w:r>
      <w:r w:rsidRPr="000A4206">
        <w:t>dance</w:t>
      </w:r>
      <w:r w:rsidR="00E24065" w:rsidRPr="000A4206">
        <w:t xml:space="preserve"> </w:t>
      </w:r>
      <w:r w:rsidRPr="000A4206">
        <w:t>groups</w:t>
      </w:r>
      <w:r w:rsidR="00E24065" w:rsidRPr="000A4206">
        <w:t xml:space="preserve"> </w:t>
      </w:r>
      <w:r w:rsidRPr="000A4206">
        <w:t>and</w:t>
      </w:r>
      <w:r w:rsidR="00E24065" w:rsidRPr="000A4206">
        <w:t xml:space="preserve"> </w:t>
      </w:r>
      <w:r w:rsidRPr="000A4206">
        <w:t>the</w:t>
      </w:r>
      <w:r w:rsidR="00E24065" w:rsidRPr="000A4206">
        <w:t xml:space="preserve"> </w:t>
      </w:r>
      <w:r w:rsidRPr="000A4206">
        <w:t>academy</w:t>
      </w:r>
      <w:r w:rsidR="00E24065" w:rsidRPr="000A4206">
        <w:t xml:space="preserve"> </w:t>
      </w:r>
      <w:r w:rsidRPr="000A4206">
        <w:t>of</w:t>
      </w:r>
      <w:r w:rsidR="00E24065" w:rsidRPr="000A4206">
        <w:t xml:space="preserve"> </w:t>
      </w:r>
      <w:r w:rsidRPr="000A4206">
        <w:t>language</w:t>
      </w:r>
      <w:r w:rsidR="00E24065" w:rsidRPr="000A4206">
        <w:t xml:space="preserve"> </w:t>
      </w:r>
      <w:r w:rsidRPr="000A4206">
        <w:t>and</w:t>
      </w:r>
      <w:r w:rsidR="00E24065" w:rsidRPr="000A4206">
        <w:t xml:space="preserve"> </w:t>
      </w:r>
      <w:r w:rsidRPr="000A4206">
        <w:t>culture</w:t>
      </w:r>
      <w:r w:rsidR="00E24065" w:rsidRPr="000A4206">
        <w:t xml:space="preserve"> </w:t>
      </w:r>
      <w:r w:rsidRPr="000A4206">
        <w:t>have</w:t>
      </w:r>
      <w:r w:rsidR="00E24065" w:rsidRPr="000A4206">
        <w:t xml:space="preserve"> </w:t>
      </w:r>
      <w:r w:rsidRPr="000A4206">
        <w:t>enormously</w:t>
      </w:r>
      <w:r w:rsidR="00E24065" w:rsidRPr="000A4206">
        <w:t xml:space="preserve"> </w:t>
      </w:r>
      <w:r w:rsidRPr="000A4206">
        <w:t>contributed</w:t>
      </w:r>
      <w:r w:rsidR="00E24065" w:rsidRPr="000A4206">
        <w:t xml:space="preserve"> </w:t>
      </w:r>
      <w:r w:rsidRPr="000A4206">
        <w:t>to</w:t>
      </w:r>
      <w:r w:rsidR="00E24065" w:rsidRPr="000A4206">
        <w:t xml:space="preserve"> </w:t>
      </w:r>
      <w:r w:rsidRPr="000A4206">
        <w:t>the</w:t>
      </w:r>
      <w:r w:rsidR="00E24065" w:rsidRPr="000A4206">
        <w:t xml:space="preserve"> </w:t>
      </w:r>
      <w:r w:rsidRPr="000A4206">
        <w:t>culture</w:t>
      </w:r>
      <w:r w:rsidR="00E24065" w:rsidRPr="000A4206">
        <w:t xml:space="preserve"> </w:t>
      </w:r>
      <w:r w:rsidRPr="000A4206">
        <w:t>of</w:t>
      </w:r>
      <w:r w:rsidR="00E24065" w:rsidRPr="000A4206">
        <w:t xml:space="preserve"> </w:t>
      </w:r>
      <w:r w:rsidRPr="000A4206">
        <w:t>togetherness</w:t>
      </w:r>
      <w:r w:rsidR="00E24065" w:rsidRPr="000A4206">
        <w:t xml:space="preserve"> </w:t>
      </w:r>
      <w:r w:rsidRPr="000A4206">
        <w:t>and</w:t>
      </w:r>
      <w:r w:rsidR="00E24065" w:rsidRPr="000A4206">
        <w:t xml:space="preserve"> </w:t>
      </w:r>
      <w:r w:rsidRPr="000A4206">
        <w:t>co-habitation.</w:t>
      </w:r>
      <w:r w:rsidR="00E24065" w:rsidRPr="000A4206">
        <w:t xml:space="preserve"> </w:t>
      </w:r>
    </w:p>
    <w:p w:rsidR="00951BC8" w:rsidRPr="000A4206" w:rsidRDefault="00951BC8" w:rsidP="000A4206">
      <w:pPr>
        <w:pStyle w:val="SingleTxtG"/>
      </w:pPr>
      <w:r w:rsidRPr="000A4206">
        <w:t>241.</w:t>
      </w:r>
      <w:r w:rsidRPr="000A4206">
        <w:tab/>
        <w:t>Article</w:t>
      </w:r>
      <w:r w:rsidR="00E24065" w:rsidRPr="000A4206">
        <w:t xml:space="preserve"> </w:t>
      </w:r>
      <w:r w:rsidRPr="000A4206">
        <w:t>5</w:t>
      </w:r>
      <w:r w:rsidR="00E24065" w:rsidRPr="000A4206">
        <w:t xml:space="preserve"> </w:t>
      </w:r>
      <w:r w:rsidRPr="000A4206">
        <w:t>(f)</w:t>
      </w:r>
      <w:r w:rsidR="00E24065" w:rsidRPr="000A4206">
        <w:t xml:space="preserve"> </w:t>
      </w:r>
      <w:r w:rsidRPr="000A4206">
        <w:t>calls</w:t>
      </w:r>
      <w:r w:rsidR="00E24065" w:rsidRPr="000A4206">
        <w:t xml:space="preserve"> </w:t>
      </w:r>
      <w:r w:rsidRPr="000A4206">
        <w:t>on</w:t>
      </w:r>
      <w:r w:rsidR="00E24065" w:rsidRPr="000A4206">
        <w:t xml:space="preserve"> </w:t>
      </w:r>
      <w:r w:rsidRPr="000A4206">
        <w:t>States</w:t>
      </w:r>
      <w:r w:rsidR="00E24065" w:rsidRPr="000A4206">
        <w:t xml:space="preserve"> </w:t>
      </w:r>
      <w:r w:rsidRPr="000A4206">
        <w:t>parties</w:t>
      </w:r>
      <w:r w:rsidR="00E24065" w:rsidRPr="000A4206">
        <w:t xml:space="preserve"> </w:t>
      </w:r>
      <w:r w:rsidRPr="000A4206">
        <w:t>to</w:t>
      </w:r>
      <w:r w:rsidR="00E24065" w:rsidRPr="000A4206">
        <w:t xml:space="preserve"> </w:t>
      </w:r>
      <w:r w:rsidRPr="000A4206">
        <w:t>protect</w:t>
      </w:r>
      <w:r w:rsidR="00E24065" w:rsidRPr="000A4206">
        <w:t xml:space="preserve"> </w:t>
      </w:r>
      <w:r w:rsidRPr="000A4206">
        <w:t>the</w:t>
      </w:r>
      <w:r w:rsidR="00E24065" w:rsidRPr="000A4206">
        <w:t xml:space="preserve"> </w:t>
      </w:r>
      <w:r w:rsidRPr="000A4206">
        <w:t>right</w:t>
      </w:r>
      <w:r w:rsidR="00E24065" w:rsidRPr="000A4206">
        <w:t xml:space="preserve"> </w:t>
      </w:r>
      <w:r w:rsidRPr="000A4206">
        <w:t>to</w:t>
      </w:r>
      <w:r w:rsidR="00E24065" w:rsidRPr="000A4206">
        <w:t xml:space="preserve"> </w:t>
      </w:r>
      <w:r w:rsidRPr="000A4206">
        <w:t>access</w:t>
      </w:r>
      <w:r w:rsidR="00E24065" w:rsidRPr="000A4206">
        <w:t xml:space="preserve"> </w:t>
      </w:r>
      <w:r w:rsidRPr="000A4206">
        <w:t>any</w:t>
      </w:r>
      <w:r w:rsidR="00E24065" w:rsidRPr="000A4206">
        <w:t xml:space="preserve"> </w:t>
      </w:r>
      <w:r w:rsidRPr="000A4206">
        <w:t>place</w:t>
      </w:r>
      <w:r w:rsidR="00E24065" w:rsidRPr="000A4206">
        <w:t xml:space="preserve"> </w:t>
      </w:r>
      <w:r w:rsidRPr="000A4206">
        <w:t>of</w:t>
      </w:r>
      <w:r w:rsidR="00E24065" w:rsidRPr="000A4206">
        <w:t xml:space="preserve"> </w:t>
      </w:r>
      <w:r w:rsidRPr="000A4206">
        <w:t>service</w:t>
      </w:r>
      <w:r w:rsidR="00E24065" w:rsidRPr="000A4206">
        <w:t xml:space="preserve"> </w:t>
      </w:r>
      <w:r w:rsidRPr="000A4206">
        <w:t>intended</w:t>
      </w:r>
      <w:r w:rsidR="00E24065" w:rsidRPr="000A4206">
        <w:t xml:space="preserve"> </w:t>
      </w:r>
      <w:r w:rsidRPr="000A4206">
        <w:t>for</w:t>
      </w:r>
      <w:r w:rsidR="00E24065" w:rsidRPr="000A4206">
        <w:t xml:space="preserve"> </w:t>
      </w:r>
      <w:r w:rsidRPr="000A4206">
        <w:t>use</w:t>
      </w:r>
      <w:r w:rsidR="00E24065" w:rsidRPr="000A4206">
        <w:t xml:space="preserve"> </w:t>
      </w:r>
      <w:r w:rsidRPr="000A4206">
        <w:t>by</w:t>
      </w:r>
      <w:r w:rsidR="00E24065" w:rsidRPr="000A4206">
        <w:t xml:space="preserve"> </w:t>
      </w:r>
      <w:r w:rsidRPr="000A4206">
        <w:t>the</w:t>
      </w:r>
      <w:r w:rsidR="00E24065" w:rsidRPr="000A4206">
        <w:t xml:space="preserve"> </w:t>
      </w:r>
      <w:r w:rsidRPr="000A4206">
        <w:t>general</w:t>
      </w:r>
      <w:r w:rsidR="00E24065" w:rsidRPr="000A4206">
        <w:t xml:space="preserve"> </w:t>
      </w:r>
      <w:r w:rsidRPr="000A4206">
        <w:t>public.</w:t>
      </w:r>
      <w:r w:rsidR="00E24065" w:rsidRPr="000A4206">
        <w:t xml:space="preserve"> </w:t>
      </w:r>
      <w:r w:rsidRPr="000A4206">
        <w:t>Right</w:t>
      </w:r>
      <w:r w:rsidR="00E24065" w:rsidRPr="000A4206">
        <w:t xml:space="preserve"> </w:t>
      </w:r>
      <w:r w:rsidRPr="000A4206">
        <w:t>of</w:t>
      </w:r>
      <w:r w:rsidR="00E24065" w:rsidRPr="000A4206">
        <w:t xml:space="preserve"> </w:t>
      </w:r>
      <w:r w:rsidRPr="000A4206">
        <w:t>access</w:t>
      </w:r>
      <w:r w:rsidR="00E24065" w:rsidRPr="000A4206">
        <w:t xml:space="preserve"> </w:t>
      </w:r>
      <w:r w:rsidRPr="000A4206">
        <w:t>to</w:t>
      </w:r>
      <w:r w:rsidR="00E24065" w:rsidRPr="000A4206">
        <w:t xml:space="preserve"> </w:t>
      </w:r>
      <w:r w:rsidRPr="000A4206">
        <w:t>any</w:t>
      </w:r>
      <w:r w:rsidR="00E24065" w:rsidRPr="000A4206">
        <w:t xml:space="preserve"> </w:t>
      </w:r>
      <w:r w:rsidRPr="000A4206">
        <w:t>place</w:t>
      </w:r>
      <w:r w:rsidR="00E24065" w:rsidRPr="000A4206">
        <w:t xml:space="preserve"> </w:t>
      </w:r>
      <w:r w:rsidRPr="000A4206">
        <w:t>or</w:t>
      </w:r>
      <w:r w:rsidR="00E24065" w:rsidRPr="000A4206">
        <w:t xml:space="preserve"> </w:t>
      </w:r>
      <w:r w:rsidRPr="000A4206">
        <w:t>service</w:t>
      </w:r>
      <w:r w:rsidR="00E24065" w:rsidRPr="000A4206">
        <w:t xml:space="preserve"> </w:t>
      </w:r>
      <w:r w:rsidRPr="000A4206">
        <w:t>intended</w:t>
      </w:r>
      <w:r w:rsidR="00E24065" w:rsidRPr="000A4206">
        <w:t xml:space="preserve"> </w:t>
      </w:r>
      <w:r w:rsidRPr="000A4206">
        <w:t>for</w:t>
      </w:r>
      <w:r w:rsidR="00E24065" w:rsidRPr="000A4206">
        <w:t xml:space="preserve"> </w:t>
      </w:r>
      <w:r w:rsidRPr="000A4206">
        <w:t>use</w:t>
      </w:r>
      <w:r w:rsidR="00E24065" w:rsidRPr="000A4206">
        <w:t xml:space="preserve"> </w:t>
      </w:r>
      <w:r w:rsidRPr="000A4206">
        <w:t>by</w:t>
      </w:r>
      <w:r w:rsidR="00E24065" w:rsidRPr="000A4206">
        <w:t xml:space="preserve"> </w:t>
      </w:r>
      <w:r w:rsidRPr="000A4206">
        <w:t>the</w:t>
      </w:r>
      <w:r w:rsidR="00E24065" w:rsidRPr="000A4206">
        <w:t xml:space="preserve"> </w:t>
      </w:r>
      <w:r w:rsidRPr="000A4206">
        <w:t>general</w:t>
      </w:r>
      <w:r w:rsidR="00E24065" w:rsidRPr="000A4206">
        <w:t xml:space="preserve"> </w:t>
      </w:r>
      <w:r w:rsidRPr="000A4206">
        <w:t>public,</w:t>
      </w:r>
      <w:r w:rsidR="00E24065" w:rsidRPr="000A4206">
        <w:t xml:space="preserve"> </w:t>
      </w:r>
      <w:r w:rsidRPr="000A4206">
        <w:t>such</w:t>
      </w:r>
      <w:r w:rsidR="00E24065" w:rsidRPr="000A4206">
        <w:t xml:space="preserve"> </w:t>
      </w:r>
      <w:r w:rsidRPr="000A4206">
        <w:t>as</w:t>
      </w:r>
      <w:r w:rsidR="00E24065" w:rsidRPr="000A4206">
        <w:t xml:space="preserve"> </w:t>
      </w:r>
      <w:r w:rsidRPr="000A4206">
        <w:t>transport,</w:t>
      </w:r>
      <w:r w:rsidR="00E24065" w:rsidRPr="000A4206">
        <w:t xml:space="preserve"> </w:t>
      </w:r>
      <w:r w:rsidRPr="000A4206">
        <w:t>hotels,</w:t>
      </w:r>
      <w:r w:rsidR="00E24065" w:rsidRPr="000A4206">
        <w:t xml:space="preserve"> </w:t>
      </w:r>
      <w:r w:rsidRPr="000A4206">
        <w:t>restaurants,</w:t>
      </w:r>
      <w:r w:rsidR="00E24065" w:rsidRPr="000A4206">
        <w:t xml:space="preserve"> </w:t>
      </w:r>
      <w:r w:rsidRPr="000A4206">
        <w:t>cafes</w:t>
      </w:r>
      <w:r w:rsidR="00E24065" w:rsidRPr="000A4206">
        <w:t xml:space="preserve"> </w:t>
      </w:r>
      <w:r w:rsidRPr="000A4206">
        <w:t>and</w:t>
      </w:r>
      <w:r w:rsidR="00E24065" w:rsidRPr="000A4206">
        <w:t xml:space="preserve"> </w:t>
      </w:r>
      <w:r w:rsidRPr="000A4206">
        <w:t>places</w:t>
      </w:r>
      <w:r w:rsidR="00E24065" w:rsidRPr="000A4206">
        <w:t xml:space="preserve"> </w:t>
      </w:r>
      <w:r w:rsidRPr="000A4206">
        <w:t>of</w:t>
      </w:r>
      <w:r w:rsidR="00E24065" w:rsidRPr="000A4206">
        <w:t xml:space="preserve"> </w:t>
      </w:r>
      <w:r w:rsidRPr="000A4206">
        <w:t>entertainment,</w:t>
      </w:r>
      <w:r w:rsidR="00E24065" w:rsidRPr="000A4206">
        <w:t xml:space="preserve"> </w:t>
      </w:r>
      <w:r w:rsidRPr="000A4206">
        <w:t>is</w:t>
      </w:r>
      <w:r w:rsidR="00E24065" w:rsidRPr="000A4206">
        <w:t xml:space="preserve"> </w:t>
      </w:r>
      <w:r w:rsidRPr="000A4206">
        <w:t>subsumed</w:t>
      </w:r>
      <w:r w:rsidR="00E24065" w:rsidRPr="000A4206">
        <w:t xml:space="preserve"> </w:t>
      </w:r>
      <w:r w:rsidRPr="000A4206">
        <w:t>in</w:t>
      </w:r>
      <w:r w:rsidR="00E24065" w:rsidRPr="000A4206">
        <w:t xml:space="preserve"> </w:t>
      </w:r>
      <w:r w:rsidRPr="000A4206">
        <w:t>the</w:t>
      </w:r>
      <w:r w:rsidR="00E24065" w:rsidRPr="000A4206">
        <w:t xml:space="preserve"> </w:t>
      </w:r>
      <w:r w:rsidRPr="000A4206">
        <w:t>right</w:t>
      </w:r>
      <w:r w:rsidR="00E24065" w:rsidRPr="000A4206">
        <w:t xml:space="preserve"> </w:t>
      </w:r>
      <w:r w:rsidRPr="000A4206">
        <w:t>to</w:t>
      </w:r>
      <w:r w:rsidR="00E24065" w:rsidRPr="000A4206">
        <w:t xml:space="preserve"> </w:t>
      </w:r>
      <w:r w:rsidRPr="000A4206">
        <w:t>freedom</w:t>
      </w:r>
      <w:r w:rsidR="00E24065" w:rsidRPr="000A4206">
        <w:t xml:space="preserve"> </w:t>
      </w:r>
      <w:r w:rsidRPr="000A4206">
        <w:t>of</w:t>
      </w:r>
      <w:r w:rsidR="00E24065" w:rsidRPr="000A4206">
        <w:t xml:space="preserve"> </w:t>
      </w:r>
      <w:r w:rsidRPr="000A4206">
        <w:t>movement</w:t>
      </w:r>
      <w:r w:rsidR="00E24065" w:rsidRPr="000A4206">
        <w:t xml:space="preserve"> </w:t>
      </w:r>
      <w:r w:rsidRPr="000A4206">
        <w:t>enshrined</w:t>
      </w:r>
      <w:r w:rsidR="00E24065" w:rsidRPr="000A4206">
        <w:t xml:space="preserve"> </w:t>
      </w:r>
      <w:r w:rsidRPr="000A4206">
        <w:t>in</w:t>
      </w:r>
      <w:r w:rsidR="00E24065" w:rsidRPr="000A4206">
        <w:t xml:space="preserve"> </w:t>
      </w:r>
      <w:r w:rsidRPr="000A4206">
        <w:t>article</w:t>
      </w:r>
      <w:r w:rsidR="00E24065" w:rsidRPr="000A4206">
        <w:t xml:space="preserve"> </w:t>
      </w:r>
      <w:r w:rsidRPr="000A4206">
        <w:t>23</w:t>
      </w:r>
      <w:r w:rsidR="00E24065" w:rsidRPr="000A4206">
        <w:t xml:space="preserve"> </w:t>
      </w:r>
      <w:r w:rsidRPr="000A4206">
        <w:t>of</w:t>
      </w:r>
      <w:r w:rsidR="00E24065" w:rsidRPr="000A4206">
        <w:t xml:space="preserve"> </w:t>
      </w:r>
      <w:r w:rsidRPr="000A4206">
        <w:t>the</w:t>
      </w:r>
      <w:r w:rsidR="00E24065" w:rsidRPr="000A4206">
        <w:t xml:space="preserve"> </w:t>
      </w:r>
      <w:r w:rsidRPr="000A4206">
        <w:t>Constitution</w:t>
      </w:r>
      <w:r w:rsidR="00E24065" w:rsidRPr="000A4206">
        <w:t xml:space="preserve"> </w:t>
      </w:r>
      <w:r w:rsidRPr="000A4206">
        <w:t>and</w:t>
      </w:r>
      <w:r w:rsidR="00E24065" w:rsidRPr="000A4206">
        <w:t xml:space="preserve"> </w:t>
      </w:r>
      <w:r w:rsidRPr="000A4206">
        <w:t>the</w:t>
      </w:r>
      <w:r w:rsidR="00E24065" w:rsidRPr="000A4206">
        <w:t xml:space="preserve"> </w:t>
      </w:r>
      <w:r w:rsidRPr="000A4206">
        <w:t>principle</w:t>
      </w:r>
      <w:r w:rsidR="00E24065" w:rsidRPr="000A4206">
        <w:t xml:space="preserve"> </w:t>
      </w:r>
      <w:r w:rsidRPr="000A4206">
        <w:t>of</w:t>
      </w:r>
      <w:r w:rsidR="00E24065" w:rsidRPr="000A4206">
        <w:t xml:space="preserve"> </w:t>
      </w:r>
      <w:r w:rsidRPr="000A4206">
        <w:t>equality</w:t>
      </w:r>
      <w:r w:rsidR="00E24065" w:rsidRPr="000A4206">
        <w:t xml:space="preserve"> </w:t>
      </w:r>
      <w:r w:rsidRPr="000A4206">
        <w:t>enshrined</w:t>
      </w:r>
      <w:r w:rsidR="00E24065" w:rsidRPr="000A4206">
        <w:t xml:space="preserve"> </w:t>
      </w:r>
      <w:r w:rsidRPr="000A4206">
        <w:t>in</w:t>
      </w:r>
      <w:r w:rsidR="00E24065" w:rsidRPr="000A4206">
        <w:t xml:space="preserve"> </w:t>
      </w:r>
      <w:r w:rsidRPr="000A4206">
        <w:t>article</w:t>
      </w:r>
      <w:r w:rsidR="00E24065" w:rsidRPr="000A4206">
        <w:t xml:space="preserve"> </w:t>
      </w:r>
      <w:r w:rsidRPr="000A4206">
        <w:t>11</w:t>
      </w:r>
      <w:r w:rsidR="00E24065" w:rsidRPr="000A4206">
        <w:t xml:space="preserve"> </w:t>
      </w:r>
      <w:r w:rsidRPr="000A4206">
        <w:t>thereof.</w:t>
      </w:r>
      <w:r w:rsidR="00E24065" w:rsidRPr="000A4206">
        <w:t xml:space="preserve"> </w:t>
      </w:r>
      <w:r w:rsidRPr="000A4206">
        <w:t>Indeed,</w:t>
      </w:r>
      <w:r w:rsidR="00E24065" w:rsidRPr="000A4206">
        <w:t xml:space="preserve"> </w:t>
      </w:r>
      <w:r w:rsidRPr="000A4206">
        <w:t>the</w:t>
      </w:r>
      <w:r w:rsidR="00E24065" w:rsidRPr="000A4206">
        <w:t xml:space="preserve"> </w:t>
      </w:r>
      <w:r w:rsidRPr="000A4206">
        <w:t>principle</w:t>
      </w:r>
      <w:r w:rsidR="00E24065" w:rsidRPr="000A4206">
        <w:t xml:space="preserve"> </w:t>
      </w:r>
      <w:r w:rsidRPr="000A4206">
        <w:t>of</w:t>
      </w:r>
      <w:r w:rsidR="00E24065" w:rsidRPr="000A4206">
        <w:t xml:space="preserve"> </w:t>
      </w:r>
      <w:r w:rsidRPr="000A4206">
        <w:t>non-discrimination</w:t>
      </w:r>
      <w:r w:rsidR="00E24065" w:rsidRPr="000A4206">
        <w:t xml:space="preserve"> </w:t>
      </w:r>
      <w:r w:rsidRPr="000A4206">
        <w:t>in</w:t>
      </w:r>
      <w:r w:rsidR="00E24065" w:rsidRPr="000A4206">
        <w:t xml:space="preserve"> </w:t>
      </w:r>
      <w:r w:rsidRPr="000A4206">
        <w:t>the</w:t>
      </w:r>
      <w:r w:rsidR="00E24065" w:rsidRPr="000A4206">
        <w:t xml:space="preserve"> </w:t>
      </w:r>
      <w:r w:rsidRPr="000A4206">
        <w:t>use</w:t>
      </w:r>
      <w:r w:rsidR="00E24065" w:rsidRPr="000A4206">
        <w:t xml:space="preserve"> </w:t>
      </w:r>
      <w:r w:rsidRPr="000A4206">
        <w:t>of</w:t>
      </w:r>
      <w:r w:rsidR="00E24065" w:rsidRPr="000A4206">
        <w:t xml:space="preserve"> </w:t>
      </w:r>
      <w:r w:rsidRPr="000A4206">
        <w:t>public</w:t>
      </w:r>
      <w:r w:rsidR="00E24065" w:rsidRPr="000A4206">
        <w:t xml:space="preserve"> </w:t>
      </w:r>
      <w:r w:rsidRPr="000A4206">
        <w:t>services</w:t>
      </w:r>
      <w:r w:rsidR="00E24065" w:rsidRPr="000A4206">
        <w:t xml:space="preserve"> </w:t>
      </w:r>
      <w:r w:rsidRPr="000A4206">
        <w:t>is</w:t>
      </w:r>
      <w:r w:rsidR="00E24065" w:rsidRPr="000A4206">
        <w:t xml:space="preserve"> </w:t>
      </w:r>
      <w:r w:rsidRPr="000A4206">
        <w:t>enshrined</w:t>
      </w:r>
      <w:r w:rsidR="00E24065" w:rsidRPr="000A4206">
        <w:t xml:space="preserve"> </w:t>
      </w:r>
      <w:r w:rsidRPr="000A4206">
        <w:t>and</w:t>
      </w:r>
      <w:r w:rsidR="00E24065" w:rsidRPr="000A4206">
        <w:t xml:space="preserve"> </w:t>
      </w:r>
      <w:r w:rsidRPr="000A4206">
        <w:t>well</w:t>
      </w:r>
      <w:r w:rsidR="00E24065" w:rsidRPr="000A4206">
        <w:t xml:space="preserve"> </w:t>
      </w:r>
      <w:r w:rsidRPr="000A4206">
        <w:t>captured</w:t>
      </w:r>
      <w:r w:rsidR="00E24065" w:rsidRPr="000A4206">
        <w:t xml:space="preserve"> </w:t>
      </w:r>
      <w:r w:rsidRPr="000A4206">
        <w:t>under</w:t>
      </w:r>
      <w:r w:rsidR="00E24065" w:rsidRPr="000A4206">
        <w:t xml:space="preserve"> </w:t>
      </w:r>
      <w:r w:rsidRPr="000A4206">
        <w:t>the</w:t>
      </w:r>
      <w:r w:rsidR="00E24065" w:rsidRPr="000A4206">
        <w:t xml:space="preserve"> </w:t>
      </w:r>
      <w:r w:rsidRPr="000A4206">
        <w:t>instruments</w:t>
      </w:r>
      <w:r w:rsidR="00E24065" w:rsidRPr="000A4206">
        <w:t xml:space="preserve"> </w:t>
      </w:r>
      <w:r w:rsidRPr="000A4206">
        <w:t>establishing</w:t>
      </w:r>
      <w:r w:rsidR="00E24065" w:rsidRPr="000A4206">
        <w:t xml:space="preserve"> </w:t>
      </w:r>
      <w:r w:rsidRPr="000A4206">
        <w:t>those</w:t>
      </w:r>
      <w:r w:rsidR="00E24065" w:rsidRPr="000A4206">
        <w:t xml:space="preserve"> </w:t>
      </w:r>
      <w:r w:rsidRPr="000A4206">
        <w:t>services.</w:t>
      </w:r>
    </w:p>
    <w:p w:rsidR="00951BC8" w:rsidRPr="000A4206" w:rsidRDefault="00951BC8" w:rsidP="000A4206">
      <w:pPr>
        <w:pStyle w:val="H1G"/>
      </w:pPr>
      <w:bookmarkStart w:id="319" w:name="_Toc233624966"/>
      <w:bookmarkStart w:id="320" w:name="_Toc233625611"/>
      <w:bookmarkStart w:id="321" w:name="_Toc233625962"/>
      <w:bookmarkStart w:id="322" w:name="_Toc234236166"/>
      <w:bookmarkStart w:id="323" w:name="_Toc234236741"/>
      <w:bookmarkStart w:id="324" w:name="_Toc234237510"/>
      <w:bookmarkStart w:id="325" w:name="_Toc234237951"/>
      <w:r w:rsidRPr="000A4206">
        <w:tab/>
      </w:r>
      <w:r w:rsidRPr="000A4206">
        <w:tab/>
        <w:t>Article</w:t>
      </w:r>
      <w:r w:rsidR="00E24065" w:rsidRPr="000A4206">
        <w:t xml:space="preserve"> </w:t>
      </w:r>
      <w:r w:rsidRPr="000A4206">
        <w:t>6:</w:t>
      </w:r>
      <w:r w:rsidR="000A4206">
        <w:br/>
      </w:r>
      <w:r w:rsidRPr="000A4206">
        <w:t>Measures</w:t>
      </w:r>
      <w:r w:rsidR="00E24065" w:rsidRPr="000A4206">
        <w:t xml:space="preserve"> </w:t>
      </w:r>
      <w:r w:rsidRPr="000A4206">
        <w:t>taken</w:t>
      </w:r>
      <w:r w:rsidR="00E24065" w:rsidRPr="000A4206">
        <w:t xml:space="preserve"> </w:t>
      </w:r>
      <w:r w:rsidRPr="000A4206">
        <w:t>to</w:t>
      </w:r>
      <w:r w:rsidR="00E24065" w:rsidRPr="000A4206">
        <w:t xml:space="preserve"> </w:t>
      </w:r>
      <w:r w:rsidRPr="000A4206">
        <w:t>ensure</w:t>
      </w:r>
      <w:r w:rsidR="00E24065" w:rsidRPr="000A4206">
        <w:t xml:space="preserve"> </w:t>
      </w:r>
      <w:r w:rsidRPr="000A4206">
        <w:t>effective</w:t>
      </w:r>
      <w:r w:rsidR="00E24065" w:rsidRPr="000A4206">
        <w:t xml:space="preserve"> </w:t>
      </w:r>
      <w:r w:rsidRPr="000A4206">
        <w:t>protection</w:t>
      </w:r>
      <w:r w:rsidR="00E24065" w:rsidRPr="000A4206">
        <w:t xml:space="preserve"> </w:t>
      </w:r>
      <w:r w:rsidRPr="000A4206">
        <w:t>and</w:t>
      </w:r>
      <w:r w:rsidR="00E24065" w:rsidRPr="000A4206">
        <w:t xml:space="preserve"> </w:t>
      </w:r>
      <w:r w:rsidRPr="000A4206">
        <w:t>remedies</w:t>
      </w:r>
      <w:r w:rsidR="00E24065" w:rsidRPr="000A4206">
        <w:t xml:space="preserve"> </w:t>
      </w:r>
      <w:r w:rsidRPr="000A4206">
        <w:t>by</w:t>
      </w:r>
      <w:r w:rsidR="00E24065" w:rsidRPr="000A4206">
        <w:t xml:space="preserve"> </w:t>
      </w:r>
      <w:r w:rsidRPr="000A4206">
        <w:t>the</w:t>
      </w:r>
      <w:r w:rsidR="00E24065" w:rsidRPr="000A4206">
        <w:t xml:space="preserve"> </w:t>
      </w:r>
      <w:r w:rsidRPr="000A4206">
        <w:t>competent</w:t>
      </w:r>
      <w:bookmarkEnd w:id="322"/>
      <w:bookmarkEnd w:id="323"/>
      <w:bookmarkEnd w:id="324"/>
      <w:bookmarkEnd w:id="325"/>
      <w:r w:rsidR="00E24065" w:rsidRPr="000A4206">
        <w:t xml:space="preserve"> </w:t>
      </w:r>
      <w:bookmarkStart w:id="326" w:name="_Toc234236167"/>
      <w:bookmarkStart w:id="327" w:name="_Toc234236742"/>
      <w:bookmarkStart w:id="328" w:name="_Toc234237511"/>
      <w:bookmarkStart w:id="329" w:name="_Toc234237952"/>
      <w:r w:rsidRPr="000A4206">
        <w:t>national</w:t>
      </w:r>
      <w:r w:rsidR="00E24065" w:rsidRPr="000A4206">
        <w:t xml:space="preserve"> </w:t>
      </w:r>
      <w:r w:rsidRPr="000A4206">
        <w:t>tribunals</w:t>
      </w:r>
      <w:r w:rsidR="00E24065" w:rsidRPr="000A4206">
        <w:t xml:space="preserve"> </w:t>
      </w:r>
      <w:r w:rsidRPr="000A4206">
        <w:t>and</w:t>
      </w:r>
      <w:r w:rsidR="00E24065" w:rsidRPr="000A4206">
        <w:t xml:space="preserve"> </w:t>
      </w:r>
      <w:r w:rsidRPr="000A4206">
        <w:t>adequate</w:t>
      </w:r>
      <w:r w:rsidR="00E24065" w:rsidRPr="000A4206">
        <w:t xml:space="preserve"> </w:t>
      </w:r>
      <w:r w:rsidRPr="000A4206">
        <w:t>reparation</w:t>
      </w:r>
      <w:bookmarkEnd w:id="326"/>
      <w:bookmarkEnd w:id="327"/>
      <w:bookmarkEnd w:id="328"/>
      <w:bookmarkEnd w:id="329"/>
      <w:r w:rsidR="00E24065" w:rsidRPr="000A4206">
        <w:t xml:space="preserve"> </w:t>
      </w:r>
      <w:bookmarkEnd w:id="319"/>
      <w:bookmarkEnd w:id="320"/>
      <w:bookmarkEnd w:id="321"/>
    </w:p>
    <w:p w:rsidR="00951BC8" w:rsidRPr="000A4206" w:rsidRDefault="00951BC8" w:rsidP="000A4206">
      <w:pPr>
        <w:pStyle w:val="SingleTxtG"/>
      </w:pPr>
      <w:r w:rsidRPr="000A4206">
        <w:t>242.</w:t>
      </w:r>
      <w:r w:rsidRPr="000A4206">
        <w:tab/>
        <w:t>With</w:t>
      </w:r>
      <w:r w:rsidR="00E24065" w:rsidRPr="000A4206">
        <w:t xml:space="preserve"> </w:t>
      </w:r>
      <w:r w:rsidRPr="000A4206">
        <w:t>regard</w:t>
      </w:r>
      <w:r w:rsidR="00E24065" w:rsidRPr="000A4206">
        <w:t xml:space="preserve"> </w:t>
      </w:r>
      <w:r w:rsidRPr="000A4206">
        <w:t>to</w:t>
      </w:r>
      <w:r w:rsidR="00E24065" w:rsidRPr="000A4206">
        <w:t xml:space="preserve"> </w:t>
      </w:r>
      <w:r w:rsidRPr="000A4206">
        <w:t>effective</w:t>
      </w:r>
      <w:r w:rsidR="00E24065" w:rsidRPr="000A4206">
        <w:t xml:space="preserve"> </w:t>
      </w:r>
      <w:r w:rsidRPr="000A4206">
        <w:t>remedies</w:t>
      </w:r>
      <w:r w:rsidR="00E24065" w:rsidRPr="000A4206">
        <w:t xml:space="preserve"> </w:t>
      </w:r>
      <w:r w:rsidRPr="000A4206">
        <w:t>in</w:t>
      </w:r>
      <w:r w:rsidR="00E24065" w:rsidRPr="000A4206">
        <w:t xml:space="preserve"> </w:t>
      </w:r>
      <w:r w:rsidRPr="000A4206">
        <w:t>the</w:t>
      </w:r>
      <w:r w:rsidR="00E24065" w:rsidRPr="000A4206">
        <w:t xml:space="preserve"> </w:t>
      </w:r>
      <w:r w:rsidRPr="000A4206">
        <w:t>courts</w:t>
      </w:r>
      <w:r w:rsidR="00E24065" w:rsidRPr="000A4206">
        <w:t xml:space="preserve"> </w:t>
      </w:r>
      <w:r w:rsidRPr="000A4206">
        <w:t>and</w:t>
      </w:r>
      <w:r w:rsidR="00E24065" w:rsidRPr="000A4206">
        <w:t xml:space="preserve"> </w:t>
      </w:r>
      <w:r w:rsidRPr="000A4206">
        <w:t>other</w:t>
      </w:r>
      <w:r w:rsidR="00E24065" w:rsidRPr="000A4206">
        <w:t xml:space="preserve"> </w:t>
      </w:r>
      <w:r w:rsidRPr="000A4206">
        <w:t>competent</w:t>
      </w:r>
      <w:r w:rsidR="00E24065" w:rsidRPr="000A4206">
        <w:t xml:space="preserve"> </w:t>
      </w:r>
      <w:r w:rsidRPr="000A4206">
        <w:t>State</w:t>
      </w:r>
      <w:r w:rsidR="00E24065" w:rsidRPr="000A4206">
        <w:t xml:space="preserve"> </w:t>
      </w:r>
      <w:r w:rsidRPr="000A4206">
        <w:t>bodies,</w:t>
      </w:r>
      <w:r w:rsidR="00E24065" w:rsidRPr="000A4206">
        <w:t xml:space="preserve"> </w:t>
      </w:r>
      <w:r w:rsidRPr="000A4206">
        <w:t>article</w:t>
      </w:r>
      <w:r w:rsidR="00E24065" w:rsidRPr="000A4206">
        <w:t xml:space="preserve"> </w:t>
      </w:r>
      <w:r w:rsidRPr="000A4206">
        <w:t>19,</w:t>
      </w:r>
      <w:r w:rsidR="00E24065" w:rsidRPr="000A4206">
        <w:t xml:space="preserve"> </w:t>
      </w:r>
      <w:r w:rsidRPr="000A4206">
        <w:t>paragraph</w:t>
      </w:r>
      <w:r w:rsidR="00E24065" w:rsidRPr="000A4206">
        <w:t xml:space="preserve"> </w:t>
      </w:r>
      <w:r w:rsidRPr="000A4206">
        <w:t>2,</w:t>
      </w:r>
      <w:r w:rsidR="00E24065" w:rsidRPr="000A4206">
        <w:t xml:space="preserve"> </w:t>
      </w:r>
      <w:r w:rsidRPr="000A4206">
        <w:t>of</w:t>
      </w:r>
      <w:r w:rsidR="00E24065" w:rsidRPr="000A4206">
        <w:t xml:space="preserve"> </w:t>
      </w:r>
      <w:r w:rsidRPr="000A4206">
        <w:t>the</w:t>
      </w:r>
      <w:r w:rsidR="00E24065" w:rsidRPr="000A4206">
        <w:t xml:space="preserve"> </w:t>
      </w:r>
      <w:r w:rsidRPr="000A4206">
        <w:t>Constitution</w:t>
      </w:r>
      <w:r w:rsidR="00E24065" w:rsidRPr="000A4206">
        <w:t xml:space="preserve"> </w:t>
      </w:r>
      <w:r w:rsidRPr="000A4206">
        <w:t>of</w:t>
      </w:r>
      <w:r w:rsidR="00E24065" w:rsidRPr="000A4206">
        <w:t xml:space="preserve"> </w:t>
      </w:r>
      <w:r w:rsidRPr="000A4206">
        <w:t>2003</w:t>
      </w:r>
      <w:r w:rsidR="00E24065" w:rsidRPr="000A4206">
        <w:t xml:space="preserve"> </w:t>
      </w:r>
      <w:r w:rsidRPr="000A4206">
        <w:t>enshrines</w:t>
      </w:r>
      <w:r w:rsidR="00E24065" w:rsidRPr="000A4206">
        <w:t xml:space="preserve"> </w:t>
      </w:r>
      <w:r w:rsidRPr="000A4206">
        <w:t>the</w:t>
      </w:r>
      <w:r w:rsidR="00E24065" w:rsidRPr="000A4206">
        <w:t xml:space="preserve"> </w:t>
      </w:r>
      <w:r w:rsidRPr="000A4206">
        <w:t>absolute</w:t>
      </w:r>
      <w:r w:rsidR="00E24065" w:rsidRPr="000A4206">
        <w:t xml:space="preserve"> </w:t>
      </w:r>
      <w:r w:rsidRPr="000A4206">
        <w:t>right</w:t>
      </w:r>
      <w:r w:rsidR="00E24065" w:rsidRPr="000A4206">
        <w:t xml:space="preserve"> </w:t>
      </w:r>
      <w:r w:rsidRPr="000A4206">
        <w:t>to</w:t>
      </w:r>
      <w:r w:rsidR="00E24065" w:rsidRPr="000A4206">
        <w:t xml:space="preserve"> </w:t>
      </w:r>
      <w:r w:rsidRPr="000A4206">
        <w:t>appear</w:t>
      </w:r>
      <w:r w:rsidR="00E24065" w:rsidRPr="000A4206">
        <w:t xml:space="preserve"> </w:t>
      </w:r>
      <w:r w:rsidRPr="000A4206">
        <w:t>before</w:t>
      </w:r>
      <w:r w:rsidR="00E24065" w:rsidRPr="000A4206">
        <w:t xml:space="preserve"> </w:t>
      </w:r>
      <w:r w:rsidRPr="000A4206">
        <w:t>a</w:t>
      </w:r>
      <w:r w:rsidR="00E24065" w:rsidRPr="000A4206">
        <w:t xml:space="preserve"> </w:t>
      </w:r>
      <w:r w:rsidRPr="000A4206">
        <w:t>competent</w:t>
      </w:r>
      <w:r w:rsidR="00E24065" w:rsidRPr="000A4206">
        <w:t xml:space="preserve"> </w:t>
      </w:r>
      <w:r w:rsidRPr="000A4206">
        <w:t>judge</w:t>
      </w:r>
      <w:r w:rsidR="00E24065" w:rsidRPr="000A4206">
        <w:t xml:space="preserve"> </w:t>
      </w:r>
      <w:r w:rsidRPr="000A4206">
        <w:t>to</w:t>
      </w:r>
      <w:r w:rsidR="00E24065" w:rsidRPr="000A4206">
        <w:t xml:space="preserve"> </w:t>
      </w:r>
      <w:r w:rsidRPr="000A4206">
        <w:t>hear</w:t>
      </w:r>
      <w:r w:rsidR="00E24065" w:rsidRPr="000A4206">
        <w:t xml:space="preserve"> </w:t>
      </w:r>
      <w:r w:rsidRPr="000A4206">
        <w:t>his</w:t>
      </w:r>
      <w:r w:rsidR="00E24065" w:rsidRPr="000A4206">
        <w:t xml:space="preserve"> </w:t>
      </w:r>
      <w:r w:rsidRPr="000A4206">
        <w:t>or</w:t>
      </w:r>
      <w:r w:rsidR="00E24065" w:rsidRPr="000A4206">
        <w:t xml:space="preserve"> </w:t>
      </w:r>
      <w:r w:rsidRPr="000A4206">
        <w:t>her</w:t>
      </w:r>
      <w:r w:rsidR="00E24065" w:rsidRPr="000A4206">
        <w:t xml:space="preserve"> </w:t>
      </w:r>
      <w:r w:rsidRPr="000A4206">
        <w:t>case.</w:t>
      </w:r>
      <w:r w:rsidR="00E24065" w:rsidRPr="000A4206">
        <w:t xml:space="preserve"> </w:t>
      </w:r>
      <w:r w:rsidRPr="000A4206">
        <w:t>For</w:t>
      </w:r>
      <w:r w:rsidR="00E24065" w:rsidRPr="000A4206">
        <w:t xml:space="preserve"> </w:t>
      </w:r>
      <w:r w:rsidRPr="000A4206">
        <w:t>the</w:t>
      </w:r>
      <w:r w:rsidR="00E24065" w:rsidRPr="000A4206">
        <w:t xml:space="preserve"> </w:t>
      </w:r>
      <w:r w:rsidRPr="000A4206">
        <w:t>purpose</w:t>
      </w:r>
      <w:r w:rsidR="00E24065" w:rsidRPr="000A4206">
        <w:t xml:space="preserve"> </w:t>
      </w:r>
      <w:r w:rsidRPr="000A4206">
        <w:t>of</w:t>
      </w:r>
      <w:r w:rsidR="00E24065" w:rsidRPr="000A4206">
        <w:t xml:space="preserve"> </w:t>
      </w:r>
      <w:r w:rsidRPr="000A4206">
        <w:t>implementing</w:t>
      </w:r>
      <w:r w:rsidR="00E24065" w:rsidRPr="000A4206">
        <w:t xml:space="preserve"> </w:t>
      </w:r>
      <w:r w:rsidRPr="000A4206">
        <w:t>this</w:t>
      </w:r>
      <w:r w:rsidR="00E24065" w:rsidRPr="000A4206">
        <w:t xml:space="preserve"> </w:t>
      </w:r>
      <w:r w:rsidRPr="000A4206">
        <w:t>provision,</w:t>
      </w:r>
      <w:r w:rsidR="00E24065" w:rsidRPr="000A4206">
        <w:t xml:space="preserve"> </w:t>
      </w:r>
      <w:r w:rsidRPr="000A4206">
        <w:t>the</w:t>
      </w:r>
      <w:r w:rsidR="00E24065" w:rsidRPr="000A4206">
        <w:t xml:space="preserve"> </w:t>
      </w:r>
      <w:r w:rsidRPr="000A4206">
        <w:t>regulations</w:t>
      </w:r>
      <w:r w:rsidR="00E24065" w:rsidRPr="000A4206">
        <w:t xml:space="preserve"> </w:t>
      </w:r>
      <w:r w:rsidRPr="000A4206">
        <w:t>on</w:t>
      </w:r>
      <w:r w:rsidR="00E24065" w:rsidRPr="000A4206">
        <w:t xml:space="preserve"> </w:t>
      </w:r>
      <w:r w:rsidRPr="000A4206">
        <w:t>judicial</w:t>
      </w:r>
      <w:r w:rsidR="00E24065" w:rsidRPr="000A4206">
        <w:t xml:space="preserve"> </w:t>
      </w:r>
      <w:r w:rsidRPr="000A4206">
        <w:t>procedures</w:t>
      </w:r>
      <w:r w:rsidR="00E24065" w:rsidRPr="000A4206">
        <w:t xml:space="preserve"> </w:t>
      </w:r>
      <w:r w:rsidRPr="000A4206">
        <w:t>make</w:t>
      </w:r>
      <w:r w:rsidR="00E24065" w:rsidRPr="000A4206">
        <w:t xml:space="preserve"> </w:t>
      </w:r>
      <w:r w:rsidRPr="000A4206">
        <w:t>two</w:t>
      </w:r>
      <w:r w:rsidR="00E24065" w:rsidRPr="000A4206">
        <w:t xml:space="preserve"> </w:t>
      </w:r>
      <w:r w:rsidRPr="000A4206">
        <w:t>types</w:t>
      </w:r>
      <w:r w:rsidR="00E24065" w:rsidRPr="000A4206">
        <w:t xml:space="preserve"> </w:t>
      </w:r>
      <w:r w:rsidRPr="000A4206">
        <w:t>of</w:t>
      </w:r>
      <w:r w:rsidR="00E24065" w:rsidRPr="000A4206">
        <w:t xml:space="preserve"> </w:t>
      </w:r>
      <w:r w:rsidRPr="000A4206">
        <w:t>remedy</w:t>
      </w:r>
      <w:r w:rsidR="00E24065" w:rsidRPr="000A4206">
        <w:t xml:space="preserve"> </w:t>
      </w:r>
      <w:r w:rsidRPr="000A4206">
        <w:t>available</w:t>
      </w:r>
      <w:r w:rsidR="00E24065" w:rsidRPr="000A4206">
        <w:t xml:space="preserve"> </w:t>
      </w:r>
      <w:r w:rsidRPr="000A4206">
        <w:t>to</w:t>
      </w:r>
      <w:r w:rsidR="00E24065" w:rsidRPr="000A4206">
        <w:t xml:space="preserve"> </w:t>
      </w:r>
      <w:r w:rsidRPr="000A4206">
        <w:t>the</w:t>
      </w:r>
      <w:r w:rsidR="00E24065" w:rsidRPr="000A4206">
        <w:t xml:space="preserve"> </w:t>
      </w:r>
      <w:r w:rsidRPr="000A4206">
        <w:t>accused,</w:t>
      </w:r>
      <w:r w:rsidR="00E24065" w:rsidRPr="000A4206">
        <w:t xml:space="preserve"> </w:t>
      </w:r>
      <w:r w:rsidRPr="000A4206">
        <w:t>namely,</w:t>
      </w:r>
      <w:r w:rsidR="00E24065" w:rsidRPr="000A4206">
        <w:t xml:space="preserve"> </w:t>
      </w:r>
      <w:r w:rsidRPr="000A4206">
        <w:t>administrative</w:t>
      </w:r>
      <w:r w:rsidR="00E24065" w:rsidRPr="000A4206">
        <w:t xml:space="preserve"> </w:t>
      </w:r>
      <w:r w:rsidRPr="000A4206">
        <w:t>and</w:t>
      </w:r>
      <w:r w:rsidR="00E24065" w:rsidRPr="000A4206">
        <w:t xml:space="preserve"> </w:t>
      </w:r>
      <w:r w:rsidRPr="000A4206">
        <w:t>judicial</w:t>
      </w:r>
      <w:r w:rsidR="00E24065" w:rsidRPr="000A4206">
        <w:t xml:space="preserve"> </w:t>
      </w:r>
      <w:r w:rsidRPr="000A4206">
        <w:t>remedies.</w:t>
      </w:r>
    </w:p>
    <w:p w:rsidR="00951BC8" w:rsidRPr="000A4206" w:rsidRDefault="00951BC8" w:rsidP="000A4206">
      <w:pPr>
        <w:pStyle w:val="SingleTxtG"/>
      </w:pPr>
      <w:r w:rsidRPr="000A4206">
        <w:t>243.</w:t>
      </w:r>
      <w:r w:rsidRPr="000A4206">
        <w:tab/>
      </w:r>
      <w:r w:rsidRPr="00EA743E">
        <w:rPr>
          <w:i/>
        </w:rPr>
        <w:t>Administrative</w:t>
      </w:r>
      <w:r w:rsidR="00E24065" w:rsidRPr="00EA743E">
        <w:rPr>
          <w:i/>
        </w:rPr>
        <w:t xml:space="preserve"> </w:t>
      </w:r>
      <w:r w:rsidRPr="00EA743E">
        <w:rPr>
          <w:i/>
        </w:rPr>
        <w:t>remedies</w:t>
      </w:r>
      <w:r w:rsidRPr="000A4206">
        <w:t>:</w:t>
      </w:r>
      <w:r w:rsidR="00E24065" w:rsidRPr="000A4206">
        <w:t xml:space="preserve"> </w:t>
      </w:r>
      <w:r w:rsidRPr="000A4206">
        <w:t>These</w:t>
      </w:r>
      <w:r w:rsidR="00E24065" w:rsidRPr="000A4206">
        <w:t xml:space="preserve"> </w:t>
      </w:r>
      <w:r w:rsidRPr="000A4206">
        <w:t>comprise</w:t>
      </w:r>
      <w:r w:rsidR="00E24065" w:rsidRPr="000A4206">
        <w:t xml:space="preserve"> </w:t>
      </w:r>
      <w:r w:rsidRPr="000A4206">
        <w:t>application</w:t>
      </w:r>
      <w:r w:rsidR="00E24065" w:rsidRPr="000A4206">
        <w:t xml:space="preserve"> </w:t>
      </w:r>
      <w:r w:rsidRPr="000A4206">
        <w:t>to</w:t>
      </w:r>
      <w:r w:rsidR="00E24065" w:rsidRPr="000A4206">
        <w:t xml:space="preserve"> </w:t>
      </w:r>
      <w:r w:rsidRPr="000A4206">
        <w:t>the</w:t>
      </w:r>
      <w:r w:rsidR="00E24065" w:rsidRPr="000A4206">
        <w:t xml:space="preserve"> </w:t>
      </w:r>
      <w:r w:rsidRPr="000A4206">
        <w:t>same</w:t>
      </w:r>
      <w:r w:rsidR="00E24065" w:rsidRPr="000A4206">
        <w:t xml:space="preserve"> </w:t>
      </w:r>
      <w:r w:rsidRPr="000A4206">
        <w:t>administrative</w:t>
      </w:r>
      <w:r w:rsidR="00E24065" w:rsidRPr="000A4206">
        <w:t xml:space="preserve"> </w:t>
      </w:r>
      <w:r w:rsidRPr="000A4206">
        <w:t>authority</w:t>
      </w:r>
      <w:r w:rsidR="00E24065" w:rsidRPr="000A4206">
        <w:t xml:space="preserve"> </w:t>
      </w:r>
      <w:r w:rsidRPr="000A4206">
        <w:t>to</w:t>
      </w:r>
      <w:r w:rsidR="00E24065" w:rsidRPr="000A4206">
        <w:t xml:space="preserve"> </w:t>
      </w:r>
      <w:r w:rsidRPr="000A4206">
        <w:t>reconsider</w:t>
      </w:r>
      <w:r w:rsidR="00E24065" w:rsidRPr="000A4206">
        <w:t xml:space="preserve"> </w:t>
      </w:r>
      <w:r w:rsidRPr="000A4206">
        <w:t>its</w:t>
      </w:r>
      <w:r w:rsidR="00E24065" w:rsidRPr="000A4206">
        <w:t xml:space="preserve"> </w:t>
      </w:r>
      <w:r w:rsidRPr="000A4206">
        <w:t>decision</w:t>
      </w:r>
      <w:r w:rsidR="00E24065" w:rsidRPr="000A4206">
        <w:t xml:space="preserve"> </w:t>
      </w:r>
      <w:r w:rsidRPr="000A4206">
        <w:t>(</w:t>
      </w:r>
      <w:r w:rsidRPr="00EA743E">
        <w:rPr>
          <w:i/>
        </w:rPr>
        <w:t>recours</w:t>
      </w:r>
      <w:r w:rsidR="00E24065" w:rsidRPr="00EA743E">
        <w:rPr>
          <w:i/>
        </w:rPr>
        <w:t xml:space="preserve"> </w:t>
      </w:r>
      <w:r w:rsidRPr="00EA743E">
        <w:rPr>
          <w:i/>
        </w:rPr>
        <w:t>gracieux</w:t>
      </w:r>
      <w:r w:rsidRPr="000A4206">
        <w:t>),</w:t>
      </w:r>
      <w:r w:rsidR="00E24065" w:rsidRPr="000A4206">
        <w:t xml:space="preserve"> </w:t>
      </w:r>
      <w:r w:rsidRPr="000A4206">
        <w:t>appeal</w:t>
      </w:r>
      <w:r w:rsidR="00E24065" w:rsidRPr="000A4206">
        <w:t xml:space="preserve"> </w:t>
      </w:r>
      <w:r w:rsidRPr="000A4206">
        <w:t>to</w:t>
      </w:r>
      <w:r w:rsidR="00E24065" w:rsidRPr="000A4206">
        <w:t xml:space="preserve"> </w:t>
      </w:r>
      <w:r w:rsidRPr="000A4206">
        <w:t>a</w:t>
      </w:r>
      <w:r w:rsidR="00E24065" w:rsidRPr="000A4206">
        <w:t xml:space="preserve"> </w:t>
      </w:r>
      <w:r w:rsidRPr="000A4206">
        <w:t>higher</w:t>
      </w:r>
      <w:r w:rsidR="00E24065" w:rsidRPr="000A4206">
        <w:t xml:space="preserve"> </w:t>
      </w:r>
      <w:r w:rsidRPr="000A4206">
        <w:t>administrative</w:t>
      </w:r>
      <w:r w:rsidR="00E24065" w:rsidRPr="000A4206">
        <w:t xml:space="preserve"> </w:t>
      </w:r>
      <w:r w:rsidRPr="000A4206">
        <w:t>authority</w:t>
      </w:r>
      <w:r w:rsidR="00E24065" w:rsidRPr="000A4206">
        <w:t xml:space="preserve"> </w:t>
      </w:r>
      <w:r w:rsidRPr="000A4206">
        <w:t>(</w:t>
      </w:r>
      <w:r w:rsidRPr="00EA743E">
        <w:rPr>
          <w:i/>
        </w:rPr>
        <w:t>recours</w:t>
      </w:r>
      <w:r w:rsidR="00E24065" w:rsidRPr="00EA743E">
        <w:rPr>
          <w:i/>
        </w:rPr>
        <w:t xml:space="preserve"> </w:t>
      </w:r>
      <w:r w:rsidRPr="00EA743E">
        <w:rPr>
          <w:i/>
        </w:rPr>
        <w:t>hiérarchique</w:t>
      </w:r>
      <w:r w:rsidRPr="000A4206">
        <w:t>).</w:t>
      </w:r>
      <w:r w:rsidR="00E24065" w:rsidRPr="000A4206">
        <w:t xml:space="preserve"> </w:t>
      </w:r>
      <w:r w:rsidRPr="000A4206">
        <w:t>The</w:t>
      </w:r>
      <w:r w:rsidR="00E24065" w:rsidRPr="000A4206">
        <w:t xml:space="preserve"> </w:t>
      </w:r>
      <w:r w:rsidRPr="000A4206">
        <w:t>first</w:t>
      </w:r>
      <w:r w:rsidR="00E24065" w:rsidRPr="000A4206">
        <w:t xml:space="preserve"> </w:t>
      </w:r>
      <w:r w:rsidRPr="000A4206">
        <w:t>option</w:t>
      </w:r>
      <w:r w:rsidR="00E24065" w:rsidRPr="000A4206">
        <w:t xml:space="preserve"> </w:t>
      </w:r>
      <w:r w:rsidRPr="000A4206">
        <w:t>consists</w:t>
      </w:r>
      <w:r w:rsidR="00E24065" w:rsidRPr="000A4206">
        <w:t xml:space="preserve"> </w:t>
      </w:r>
      <w:r w:rsidRPr="000A4206">
        <w:t>of</w:t>
      </w:r>
      <w:r w:rsidR="00E24065" w:rsidRPr="000A4206">
        <w:t xml:space="preserve"> </w:t>
      </w:r>
      <w:r w:rsidRPr="000A4206">
        <w:t>an</w:t>
      </w:r>
      <w:r w:rsidR="00E24065" w:rsidRPr="000A4206">
        <w:t xml:space="preserve"> </w:t>
      </w:r>
      <w:r w:rsidRPr="000A4206">
        <w:t>application</w:t>
      </w:r>
      <w:r w:rsidR="00E24065" w:rsidRPr="000A4206">
        <w:t xml:space="preserve"> </w:t>
      </w:r>
      <w:r w:rsidRPr="000A4206">
        <w:t>to</w:t>
      </w:r>
      <w:r w:rsidR="00E24065" w:rsidRPr="000A4206">
        <w:t xml:space="preserve"> </w:t>
      </w:r>
      <w:r w:rsidRPr="000A4206">
        <w:t>the</w:t>
      </w:r>
      <w:r w:rsidR="00E24065" w:rsidRPr="000A4206">
        <w:t xml:space="preserve"> </w:t>
      </w:r>
      <w:r w:rsidRPr="000A4206">
        <w:t>same</w:t>
      </w:r>
      <w:r w:rsidR="00E24065" w:rsidRPr="000A4206">
        <w:t xml:space="preserve"> </w:t>
      </w:r>
      <w:r w:rsidRPr="000A4206">
        <w:t>administrative</w:t>
      </w:r>
      <w:r w:rsidR="00E24065" w:rsidRPr="000A4206">
        <w:t xml:space="preserve"> </w:t>
      </w:r>
      <w:r w:rsidRPr="000A4206">
        <w:t>authority</w:t>
      </w:r>
      <w:r w:rsidR="00E24065" w:rsidRPr="000A4206">
        <w:t xml:space="preserve"> </w:t>
      </w:r>
      <w:r w:rsidRPr="000A4206">
        <w:t>to</w:t>
      </w:r>
      <w:r w:rsidR="00E24065" w:rsidRPr="000A4206">
        <w:t xml:space="preserve"> </w:t>
      </w:r>
      <w:r w:rsidRPr="000A4206">
        <w:t>reconsider</w:t>
      </w:r>
      <w:r w:rsidR="00E24065" w:rsidRPr="000A4206">
        <w:t xml:space="preserve"> </w:t>
      </w:r>
      <w:r w:rsidRPr="000A4206">
        <w:t>or</w:t>
      </w:r>
      <w:r w:rsidR="00E24065" w:rsidRPr="000A4206">
        <w:t xml:space="preserve"> </w:t>
      </w:r>
      <w:r w:rsidRPr="000A4206">
        <w:t>amend</w:t>
      </w:r>
      <w:r w:rsidR="00E24065" w:rsidRPr="000A4206">
        <w:t xml:space="preserve"> </w:t>
      </w:r>
      <w:r w:rsidRPr="000A4206">
        <w:t>the</w:t>
      </w:r>
      <w:r w:rsidR="00E24065" w:rsidRPr="000A4206">
        <w:t xml:space="preserve"> </w:t>
      </w:r>
      <w:r w:rsidRPr="000A4206">
        <w:t>original</w:t>
      </w:r>
      <w:r w:rsidR="00E24065" w:rsidRPr="000A4206">
        <w:t xml:space="preserve"> </w:t>
      </w:r>
      <w:r w:rsidRPr="000A4206">
        <w:t>decision.</w:t>
      </w:r>
      <w:r w:rsidR="00E24065" w:rsidRPr="000A4206">
        <w:t xml:space="preserve"> </w:t>
      </w:r>
      <w:r w:rsidRPr="000A4206">
        <w:t>If</w:t>
      </w:r>
      <w:r w:rsidR="00E24065" w:rsidRPr="000A4206">
        <w:t xml:space="preserve"> </w:t>
      </w:r>
      <w:r w:rsidRPr="000A4206">
        <w:t>the</w:t>
      </w:r>
      <w:r w:rsidR="00E24065" w:rsidRPr="000A4206">
        <w:t xml:space="preserve"> </w:t>
      </w:r>
      <w:r w:rsidRPr="000A4206">
        <w:t>matter</w:t>
      </w:r>
      <w:r w:rsidR="00E24065" w:rsidRPr="000A4206">
        <w:t xml:space="preserve"> </w:t>
      </w:r>
      <w:r w:rsidRPr="000A4206">
        <w:t>cannot</w:t>
      </w:r>
      <w:r w:rsidR="00E24065" w:rsidRPr="000A4206">
        <w:t xml:space="preserve"> </w:t>
      </w:r>
      <w:r w:rsidRPr="000A4206">
        <w:t>be</w:t>
      </w:r>
      <w:r w:rsidR="00E24065" w:rsidRPr="000A4206">
        <w:t xml:space="preserve"> </w:t>
      </w:r>
      <w:r w:rsidRPr="000A4206">
        <w:t>settled</w:t>
      </w:r>
      <w:r w:rsidR="00E24065" w:rsidRPr="000A4206">
        <w:t xml:space="preserve"> </w:t>
      </w:r>
      <w:r w:rsidRPr="000A4206">
        <w:t>at</w:t>
      </w:r>
      <w:r w:rsidR="00E24065" w:rsidRPr="000A4206">
        <w:t xml:space="preserve"> </w:t>
      </w:r>
      <w:r w:rsidRPr="000A4206">
        <w:t>that</w:t>
      </w:r>
      <w:r w:rsidR="00E24065" w:rsidRPr="000A4206">
        <w:t xml:space="preserve"> </w:t>
      </w:r>
      <w:r w:rsidRPr="000A4206">
        <w:t>level,</w:t>
      </w:r>
      <w:r w:rsidR="00E24065" w:rsidRPr="000A4206">
        <w:t xml:space="preserve"> </w:t>
      </w:r>
      <w:r w:rsidRPr="000A4206">
        <w:t>it</w:t>
      </w:r>
      <w:r w:rsidR="00E24065" w:rsidRPr="000A4206">
        <w:t xml:space="preserve"> </w:t>
      </w:r>
      <w:r w:rsidRPr="000A4206">
        <w:t>is</w:t>
      </w:r>
      <w:r w:rsidR="00E24065" w:rsidRPr="000A4206">
        <w:t xml:space="preserve"> </w:t>
      </w:r>
      <w:r w:rsidRPr="000A4206">
        <w:t>referred</w:t>
      </w:r>
      <w:r w:rsidR="00E24065" w:rsidRPr="000A4206">
        <w:t xml:space="preserve"> </w:t>
      </w:r>
      <w:r w:rsidRPr="000A4206">
        <w:t>to</w:t>
      </w:r>
      <w:r w:rsidR="00E24065" w:rsidRPr="000A4206">
        <w:t xml:space="preserve"> </w:t>
      </w:r>
      <w:r w:rsidRPr="000A4206">
        <w:t>an</w:t>
      </w:r>
      <w:r w:rsidR="00E24065" w:rsidRPr="000A4206">
        <w:t xml:space="preserve"> </w:t>
      </w:r>
      <w:r w:rsidRPr="000A4206">
        <w:t>administrative</w:t>
      </w:r>
      <w:r w:rsidR="00E24065" w:rsidRPr="000A4206">
        <w:t xml:space="preserve"> </w:t>
      </w:r>
      <w:r w:rsidRPr="000A4206">
        <w:t>court,</w:t>
      </w:r>
      <w:r w:rsidR="00E24065" w:rsidRPr="000A4206">
        <w:t xml:space="preserve"> </w:t>
      </w:r>
      <w:r w:rsidRPr="000A4206">
        <w:t>and</w:t>
      </w:r>
      <w:r w:rsidR="00E24065" w:rsidRPr="000A4206">
        <w:t xml:space="preserve"> </w:t>
      </w:r>
      <w:r w:rsidRPr="000A4206">
        <w:t>as</w:t>
      </w:r>
      <w:r w:rsidR="00E24065" w:rsidRPr="000A4206">
        <w:t xml:space="preserve"> </w:t>
      </w:r>
      <w:r w:rsidRPr="000A4206">
        <w:t>a</w:t>
      </w:r>
      <w:r w:rsidR="00E24065" w:rsidRPr="000A4206">
        <w:t xml:space="preserve"> </w:t>
      </w:r>
      <w:r w:rsidRPr="000A4206">
        <w:t>last</w:t>
      </w:r>
      <w:r w:rsidR="00E24065" w:rsidRPr="000A4206">
        <w:t xml:space="preserve"> </w:t>
      </w:r>
      <w:r w:rsidRPr="000A4206">
        <w:t>resort.</w:t>
      </w:r>
      <w:r w:rsidR="00E24065" w:rsidRPr="000A4206">
        <w:t xml:space="preserve"> </w:t>
      </w:r>
    </w:p>
    <w:p w:rsidR="00951BC8" w:rsidRPr="000A4206" w:rsidRDefault="00951BC8" w:rsidP="000A4206">
      <w:pPr>
        <w:pStyle w:val="SingleTxtG"/>
      </w:pPr>
      <w:r w:rsidRPr="000A4206">
        <w:t>244.</w:t>
      </w:r>
      <w:r w:rsidRPr="000A4206">
        <w:tab/>
      </w:r>
      <w:r w:rsidRPr="00AC44B0">
        <w:rPr>
          <w:i/>
        </w:rPr>
        <w:t>Judicial</w:t>
      </w:r>
      <w:r w:rsidR="00E24065" w:rsidRPr="00AC44B0">
        <w:rPr>
          <w:i/>
        </w:rPr>
        <w:t xml:space="preserve"> </w:t>
      </w:r>
      <w:r w:rsidRPr="00AC44B0">
        <w:rPr>
          <w:i/>
        </w:rPr>
        <w:t>remedies</w:t>
      </w:r>
      <w:r w:rsidRPr="000A4206">
        <w:t>:</w:t>
      </w:r>
      <w:r w:rsidR="00E24065" w:rsidRPr="000A4206">
        <w:t xml:space="preserve"> </w:t>
      </w:r>
      <w:r w:rsidRPr="000A4206">
        <w:t>These</w:t>
      </w:r>
      <w:r w:rsidR="00E24065" w:rsidRPr="000A4206">
        <w:t xml:space="preserve"> </w:t>
      </w:r>
      <w:r w:rsidRPr="000A4206">
        <w:t>comprise</w:t>
      </w:r>
      <w:r w:rsidR="00E24065" w:rsidRPr="000A4206">
        <w:t xml:space="preserve"> </w:t>
      </w:r>
      <w:r w:rsidRPr="000A4206">
        <w:t>of</w:t>
      </w:r>
      <w:r w:rsidR="00E24065" w:rsidRPr="000A4206">
        <w:t xml:space="preserve"> </w:t>
      </w:r>
      <w:r w:rsidRPr="000A4206">
        <w:t>ordinary</w:t>
      </w:r>
      <w:r w:rsidR="00E24065" w:rsidRPr="000A4206">
        <w:t xml:space="preserve"> </w:t>
      </w:r>
      <w:r w:rsidRPr="000A4206">
        <w:t>and</w:t>
      </w:r>
      <w:r w:rsidR="00E24065" w:rsidRPr="000A4206">
        <w:t xml:space="preserve"> </w:t>
      </w:r>
      <w:r w:rsidRPr="000A4206">
        <w:t>special</w:t>
      </w:r>
      <w:r w:rsidR="00E24065" w:rsidRPr="000A4206">
        <w:t xml:space="preserve"> </w:t>
      </w:r>
      <w:r w:rsidRPr="000A4206">
        <w:t>remedies.</w:t>
      </w:r>
      <w:r w:rsidR="00E24065" w:rsidRPr="000A4206">
        <w:t xml:space="preserve"> </w:t>
      </w:r>
      <w:r w:rsidRPr="000A4206">
        <w:t>Ordinary</w:t>
      </w:r>
      <w:r w:rsidR="00E24065" w:rsidRPr="000A4206">
        <w:t xml:space="preserve"> </w:t>
      </w:r>
      <w:r w:rsidRPr="000A4206">
        <w:t>remedies</w:t>
      </w:r>
      <w:r w:rsidR="00E24065" w:rsidRPr="000A4206">
        <w:t xml:space="preserve"> </w:t>
      </w:r>
      <w:r w:rsidRPr="000A4206">
        <w:t>include</w:t>
      </w:r>
      <w:r w:rsidR="00E24065" w:rsidRPr="000A4206">
        <w:t xml:space="preserve"> </w:t>
      </w:r>
      <w:r w:rsidRPr="000A4206">
        <w:t>applications</w:t>
      </w:r>
      <w:r w:rsidR="00E24065" w:rsidRPr="000A4206">
        <w:t xml:space="preserve"> </w:t>
      </w:r>
      <w:r w:rsidRPr="000A4206">
        <w:t>to</w:t>
      </w:r>
      <w:r w:rsidR="00E24065" w:rsidRPr="000A4206">
        <w:t xml:space="preserve"> </w:t>
      </w:r>
      <w:r w:rsidRPr="000A4206">
        <w:t>set</w:t>
      </w:r>
      <w:r w:rsidR="00E24065" w:rsidRPr="000A4206">
        <w:t xml:space="preserve"> </w:t>
      </w:r>
      <w:r w:rsidRPr="000A4206">
        <w:t>aside</w:t>
      </w:r>
      <w:r w:rsidR="00E24065" w:rsidRPr="000A4206">
        <w:t xml:space="preserve"> </w:t>
      </w:r>
      <w:r w:rsidRPr="000A4206">
        <w:t>a</w:t>
      </w:r>
      <w:r w:rsidR="00E24065" w:rsidRPr="000A4206">
        <w:t xml:space="preserve"> </w:t>
      </w:r>
      <w:r w:rsidRPr="000A4206">
        <w:t>judgement</w:t>
      </w:r>
      <w:r w:rsidR="00E24065" w:rsidRPr="000A4206">
        <w:t xml:space="preserve"> </w:t>
      </w:r>
      <w:r w:rsidRPr="000A4206">
        <w:t>and</w:t>
      </w:r>
      <w:r w:rsidR="00E24065" w:rsidRPr="000A4206">
        <w:t xml:space="preserve"> </w:t>
      </w:r>
      <w:r w:rsidRPr="000A4206">
        <w:t>appeals.</w:t>
      </w:r>
      <w:r w:rsidR="00E24065" w:rsidRPr="000A4206">
        <w:t xml:space="preserve"> </w:t>
      </w:r>
      <w:r w:rsidRPr="000A4206">
        <w:t>Under</w:t>
      </w:r>
      <w:r w:rsidR="00E24065" w:rsidRPr="000A4206">
        <w:t xml:space="preserve"> </w:t>
      </w:r>
      <w:r w:rsidRPr="000A4206">
        <w:t>an</w:t>
      </w:r>
      <w:r w:rsidR="00E24065" w:rsidRPr="000A4206">
        <w:t xml:space="preserve"> </w:t>
      </w:r>
      <w:r w:rsidRPr="000A4206">
        <w:t>application</w:t>
      </w:r>
      <w:r w:rsidR="00E24065" w:rsidRPr="000A4206">
        <w:t xml:space="preserve"> </w:t>
      </w:r>
      <w:r w:rsidRPr="000A4206">
        <w:t>to</w:t>
      </w:r>
      <w:r w:rsidR="00E24065" w:rsidRPr="000A4206">
        <w:t xml:space="preserve"> </w:t>
      </w:r>
      <w:r w:rsidRPr="000A4206">
        <w:t>set</w:t>
      </w:r>
      <w:r w:rsidR="00E24065" w:rsidRPr="000A4206">
        <w:t xml:space="preserve"> </w:t>
      </w:r>
      <w:r w:rsidRPr="000A4206">
        <w:t>aside</w:t>
      </w:r>
      <w:r w:rsidR="00E24065" w:rsidRPr="000A4206">
        <w:t xml:space="preserve"> </w:t>
      </w:r>
      <w:r w:rsidRPr="000A4206">
        <w:t>a</w:t>
      </w:r>
      <w:r w:rsidR="00E24065" w:rsidRPr="000A4206">
        <w:t xml:space="preserve"> </w:t>
      </w:r>
      <w:r w:rsidRPr="000A4206">
        <w:t>judgement</w:t>
      </w:r>
      <w:r w:rsidR="00E24065" w:rsidRPr="000A4206">
        <w:t xml:space="preserve"> </w:t>
      </w:r>
      <w:r w:rsidRPr="000A4206">
        <w:t>(opposition),</w:t>
      </w:r>
      <w:r w:rsidR="00E24065" w:rsidRPr="000A4206">
        <w:t xml:space="preserve"> </w:t>
      </w:r>
      <w:r w:rsidRPr="000A4206">
        <w:t>a</w:t>
      </w:r>
      <w:r w:rsidR="00E24065" w:rsidRPr="000A4206">
        <w:t xml:space="preserve"> </w:t>
      </w:r>
      <w:r w:rsidRPr="000A4206">
        <w:t>person</w:t>
      </w:r>
      <w:r w:rsidR="00E24065" w:rsidRPr="000A4206">
        <w:t xml:space="preserve"> </w:t>
      </w:r>
      <w:r w:rsidRPr="000A4206">
        <w:t>who</w:t>
      </w:r>
      <w:r w:rsidR="00E24065" w:rsidRPr="000A4206">
        <w:t xml:space="preserve"> </w:t>
      </w:r>
      <w:r w:rsidRPr="000A4206">
        <w:t>has</w:t>
      </w:r>
      <w:r w:rsidR="00E24065" w:rsidRPr="000A4206">
        <w:t xml:space="preserve"> </w:t>
      </w:r>
      <w:r w:rsidRPr="000A4206">
        <w:t>been</w:t>
      </w:r>
      <w:r w:rsidR="00E24065" w:rsidRPr="000A4206">
        <w:t xml:space="preserve"> </w:t>
      </w:r>
      <w:r w:rsidRPr="000A4206">
        <w:t>sentenced</w:t>
      </w:r>
      <w:r w:rsidR="00E24065" w:rsidRPr="000A4206">
        <w:t xml:space="preserve"> </w:t>
      </w:r>
      <w:r w:rsidRPr="000A4206">
        <w:t>by</w:t>
      </w:r>
      <w:r w:rsidR="00E24065" w:rsidRPr="000A4206">
        <w:t xml:space="preserve"> </w:t>
      </w:r>
      <w:r w:rsidRPr="000A4206">
        <w:t>default</w:t>
      </w:r>
      <w:r w:rsidR="00E24065" w:rsidRPr="000A4206">
        <w:t xml:space="preserve"> </w:t>
      </w:r>
      <w:r w:rsidRPr="000A4206">
        <w:t>is</w:t>
      </w:r>
      <w:r w:rsidR="00E24065" w:rsidRPr="000A4206">
        <w:t xml:space="preserve"> </w:t>
      </w:r>
      <w:r w:rsidRPr="000A4206">
        <w:t>entitled</w:t>
      </w:r>
      <w:r w:rsidR="00E24065" w:rsidRPr="000A4206">
        <w:t xml:space="preserve"> </w:t>
      </w:r>
      <w:r w:rsidRPr="000A4206">
        <w:t>to</w:t>
      </w:r>
      <w:r w:rsidR="00E24065" w:rsidRPr="000A4206">
        <w:t xml:space="preserve"> </w:t>
      </w:r>
      <w:r w:rsidRPr="000A4206">
        <w:t>apply</w:t>
      </w:r>
      <w:r w:rsidR="00E24065" w:rsidRPr="000A4206">
        <w:t xml:space="preserve"> </w:t>
      </w:r>
      <w:r w:rsidRPr="000A4206">
        <w:t>for</w:t>
      </w:r>
      <w:r w:rsidR="00E24065" w:rsidRPr="000A4206">
        <w:t xml:space="preserve"> </w:t>
      </w:r>
      <w:r w:rsidRPr="000A4206">
        <w:t>the</w:t>
      </w:r>
      <w:r w:rsidR="00E24065" w:rsidRPr="000A4206">
        <w:t xml:space="preserve"> </w:t>
      </w:r>
      <w:r w:rsidRPr="000A4206">
        <w:t>judgement</w:t>
      </w:r>
      <w:r w:rsidR="00E24065" w:rsidRPr="000A4206">
        <w:t xml:space="preserve"> </w:t>
      </w:r>
      <w:r w:rsidRPr="000A4206">
        <w:t>or</w:t>
      </w:r>
      <w:r w:rsidR="00E24065" w:rsidRPr="000A4206">
        <w:t xml:space="preserve"> </w:t>
      </w:r>
      <w:r w:rsidRPr="000A4206">
        <w:t>decision</w:t>
      </w:r>
      <w:r w:rsidR="00E24065" w:rsidRPr="000A4206">
        <w:t xml:space="preserve"> </w:t>
      </w:r>
      <w:r w:rsidRPr="000A4206">
        <w:t>against</w:t>
      </w:r>
      <w:r w:rsidR="00E24065" w:rsidRPr="000A4206">
        <w:t xml:space="preserve"> </w:t>
      </w:r>
      <w:r w:rsidRPr="000A4206">
        <w:t>him</w:t>
      </w:r>
      <w:r w:rsidR="00E24065" w:rsidRPr="000A4206">
        <w:t xml:space="preserve"> </w:t>
      </w:r>
      <w:r w:rsidRPr="000A4206">
        <w:t>to</w:t>
      </w:r>
      <w:r w:rsidR="00E24065" w:rsidRPr="000A4206">
        <w:t xml:space="preserve"> </w:t>
      </w:r>
      <w:r w:rsidRPr="000A4206">
        <w:t>be</w:t>
      </w:r>
      <w:r w:rsidR="00E24065" w:rsidRPr="000A4206">
        <w:t xml:space="preserve"> </w:t>
      </w:r>
      <w:r w:rsidRPr="000A4206">
        <w:t>set</w:t>
      </w:r>
      <w:r w:rsidR="00E24065" w:rsidRPr="000A4206">
        <w:t xml:space="preserve"> </w:t>
      </w:r>
      <w:r w:rsidRPr="000A4206">
        <w:t>aside.</w:t>
      </w:r>
      <w:r w:rsidR="008C6813">
        <w:rPr>
          <w:rStyle w:val="FootnoteReference"/>
        </w:rPr>
        <w:footnoteReference w:id="110"/>
      </w:r>
      <w:r w:rsidR="00E24065" w:rsidRPr="000A4206">
        <w:t xml:space="preserve"> </w:t>
      </w:r>
      <w:r w:rsidRPr="000A4206">
        <w:t>If</w:t>
      </w:r>
      <w:r w:rsidR="00E24065" w:rsidRPr="000A4206">
        <w:t xml:space="preserve"> </w:t>
      </w:r>
      <w:r w:rsidRPr="000A4206">
        <w:t>the</w:t>
      </w:r>
      <w:r w:rsidR="00E24065" w:rsidRPr="000A4206">
        <w:t xml:space="preserve"> </w:t>
      </w:r>
      <w:r w:rsidRPr="000A4206">
        <w:t>application</w:t>
      </w:r>
      <w:r w:rsidR="00E24065" w:rsidRPr="000A4206">
        <w:t xml:space="preserve"> </w:t>
      </w:r>
      <w:r w:rsidRPr="000A4206">
        <w:t>is</w:t>
      </w:r>
      <w:r w:rsidR="00E24065" w:rsidRPr="000A4206">
        <w:t xml:space="preserve"> </w:t>
      </w:r>
      <w:r w:rsidRPr="000A4206">
        <w:t>upheld,</w:t>
      </w:r>
      <w:r w:rsidR="00E24065" w:rsidRPr="000A4206">
        <w:t xml:space="preserve"> </w:t>
      </w:r>
      <w:r w:rsidRPr="000A4206">
        <w:t>the</w:t>
      </w:r>
      <w:r w:rsidR="00E24065" w:rsidRPr="000A4206">
        <w:t xml:space="preserve"> </w:t>
      </w:r>
      <w:r w:rsidRPr="000A4206">
        <w:t>judgement</w:t>
      </w:r>
      <w:r w:rsidR="00E24065" w:rsidRPr="000A4206">
        <w:t xml:space="preserve"> </w:t>
      </w:r>
      <w:r w:rsidRPr="000A4206">
        <w:t>by</w:t>
      </w:r>
      <w:r w:rsidR="00E24065" w:rsidRPr="000A4206">
        <w:t xml:space="preserve"> </w:t>
      </w:r>
      <w:r w:rsidRPr="000A4206">
        <w:t>default</w:t>
      </w:r>
      <w:r w:rsidR="00E24065" w:rsidRPr="000A4206">
        <w:t xml:space="preserve"> </w:t>
      </w:r>
      <w:r w:rsidRPr="000A4206">
        <w:t>is</w:t>
      </w:r>
      <w:r w:rsidR="00E24065" w:rsidRPr="000A4206">
        <w:t xml:space="preserve"> </w:t>
      </w:r>
      <w:r w:rsidRPr="000A4206">
        <w:t>deemed</w:t>
      </w:r>
      <w:r w:rsidR="00E24065" w:rsidRPr="000A4206">
        <w:t xml:space="preserve"> </w:t>
      </w:r>
      <w:r w:rsidRPr="000A4206">
        <w:t>null</w:t>
      </w:r>
      <w:r w:rsidR="00E24065" w:rsidRPr="000A4206">
        <w:t xml:space="preserve"> </w:t>
      </w:r>
      <w:r w:rsidRPr="000A4206">
        <w:t>and</w:t>
      </w:r>
      <w:r w:rsidR="00E24065" w:rsidRPr="000A4206">
        <w:t xml:space="preserve"> </w:t>
      </w:r>
      <w:r w:rsidRPr="000A4206">
        <w:t>void</w:t>
      </w:r>
      <w:r w:rsidR="00E24065" w:rsidRPr="000A4206">
        <w:t xml:space="preserve"> </w:t>
      </w:r>
      <w:r w:rsidRPr="000A4206">
        <w:t>and</w:t>
      </w:r>
      <w:r w:rsidR="00E24065" w:rsidRPr="000A4206">
        <w:t xml:space="preserve"> </w:t>
      </w:r>
      <w:r w:rsidRPr="000A4206">
        <w:t>the</w:t>
      </w:r>
      <w:r w:rsidR="00E24065" w:rsidRPr="000A4206">
        <w:t xml:space="preserve"> </w:t>
      </w:r>
      <w:r w:rsidRPr="000A4206">
        <w:t>court</w:t>
      </w:r>
      <w:r w:rsidR="00E24065" w:rsidRPr="000A4206">
        <w:t xml:space="preserve"> </w:t>
      </w:r>
      <w:r w:rsidRPr="000A4206">
        <w:t>must</w:t>
      </w:r>
      <w:r w:rsidR="00E24065" w:rsidRPr="000A4206">
        <w:t xml:space="preserve"> </w:t>
      </w:r>
      <w:r w:rsidRPr="000A4206">
        <w:t>retry</w:t>
      </w:r>
      <w:r w:rsidR="00E24065" w:rsidRPr="000A4206">
        <w:t xml:space="preserve"> </w:t>
      </w:r>
      <w:r w:rsidRPr="000A4206">
        <w:t>the</w:t>
      </w:r>
      <w:r w:rsidR="00E24065" w:rsidRPr="000A4206">
        <w:t xml:space="preserve"> </w:t>
      </w:r>
      <w:r w:rsidRPr="000A4206">
        <w:t>case.</w:t>
      </w:r>
      <w:r w:rsidR="00E24065" w:rsidRPr="000A4206">
        <w:t xml:space="preserve"> </w:t>
      </w:r>
      <w:r w:rsidRPr="000A4206">
        <w:t>In</w:t>
      </w:r>
      <w:r w:rsidR="00E24065" w:rsidRPr="000A4206">
        <w:t xml:space="preserve"> </w:t>
      </w:r>
      <w:r w:rsidRPr="000A4206">
        <w:t>the</w:t>
      </w:r>
      <w:r w:rsidR="00E24065" w:rsidRPr="000A4206">
        <w:t xml:space="preserve"> </w:t>
      </w:r>
      <w:r w:rsidRPr="000A4206">
        <w:t>case</w:t>
      </w:r>
      <w:r w:rsidR="00E24065" w:rsidRPr="000A4206">
        <w:t xml:space="preserve"> </w:t>
      </w:r>
      <w:r w:rsidRPr="000A4206">
        <w:t>of</w:t>
      </w:r>
      <w:r w:rsidR="00E24065" w:rsidRPr="000A4206">
        <w:t xml:space="preserve"> </w:t>
      </w:r>
      <w:r w:rsidRPr="000A4206">
        <w:t>an</w:t>
      </w:r>
      <w:r w:rsidR="00E24065" w:rsidRPr="000A4206">
        <w:t xml:space="preserve"> </w:t>
      </w:r>
      <w:r w:rsidRPr="000A4206">
        <w:t>appeal,</w:t>
      </w:r>
      <w:r w:rsidR="00E24065" w:rsidRPr="000A4206">
        <w:t xml:space="preserve"> </w:t>
      </w:r>
      <w:r w:rsidRPr="000A4206">
        <w:t>a</w:t>
      </w:r>
      <w:r w:rsidR="00E24065" w:rsidRPr="000A4206">
        <w:t xml:space="preserve"> </w:t>
      </w:r>
      <w:r w:rsidRPr="000A4206">
        <w:t>plaintiff</w:t>
      </w:r>
      <w:r w:rsidR="00E24065" w:rsidRPr="000A4206">
        <w:t xml:space="preserve"> </w:t>
      </w:r>
      <w:r w:rsidRPr="000A4206">
        <w:t>who</w:t>
      </w:r>
      <w:r w:rsidR="00E24065" w:rsidRPr="000A4206">
        <w:t xml:space="preserve"> </w:t>
      </w:r>
      <w:r w:rsidRPr="000A4206">
        <w:t>is</w:t>
      </w:r>
      <w:r w:rsidR="00E24065" w:rsidRPr="000A4206">
        <w:t xml:space="preserve"> </w:t>
      </w:r>
      <w:r w:rsidRPr="000A4206">
        <w:t>not</w:t>
      </w:r>
      <w:r w:rsidR="00E24065" w:rsidRPr="000A4206">
        <w:t xml:space="preserve"> </w:t>
      </w:r>
      <w:r w:rsidRPr="000A4206">
        <w:t>satisfied</w:t>
      </w:r>
      <w:r w:rsidR="00E24065" w:rsidRPr="000A4206">
        <w:t xml:space="preserve"> </w:t>
      </w:r>
      <w:r w:rsidRPr="000A4206">
        <w:t>with</w:t>
      </w:r>
      <w:r w:rsidR="00E24065" w:rsidRPr="000A4206">
        <w:t xml:space="preserve"> </w:t>
      </w:r>
      <w:r w:rsidRPr="000A4206">
        <w:t>a</w:t>
      </w:r>
      <w:r w:rsidR="00E24065" w:rsidRPr="000A4206">
        <w:t xml:space="preserve"> </w:t>
      </w:r>
      <w:r w:rsidRPr="000A4206">
        <w:t>judgement</w:t>
      </w:r>
      <w:r w:rsidR="00E24065" w:rsidRPr="000A4206">
        <w:t xml:space="preserve"> </w:t>
      </w:r>
      <w:r w:rsidRPr="000A4206">
        <w:t>at</w:t>
      </w:r>
      <w:r w:rsidR="00E24065" w:rsidRPr="000A4206">
        <w:t xml:space="preserve"> </w:t>
      </w:r>
      <w:r w:rsidRPr="000A4206">
        <w:t>first</w:t>
      </w:r>
      <w:r w:rsidR="00E24065" w:rsidRPr="000A4206">
        <w:t xml:space="preserve"> </w:t>
      </w:r>
      <w:r w:rsidRPr="000A4206">
        <w:t>instance</w:t>
      </w:r>
      <w:r w:rsidR="00E24065" w:rsidRPr="000A4206">
        <w:t xml:space="preserve"> </w:t>
      </w:r>
      <w:r w:rsidRPr="000A4206">
        <w:t>may</w:t>
      </w:r>
      <w:r w:rsidR="00E24065" w:rsidRPr="000A4206">
        <w:t xml:space="preserve"> </w:t>
      </w:r>
      <w:r w:rsidRPr="000A4206">
        <w:t>lodge</w:t>
      </w:r>
      <w:r w:rsidR="00E24065" w:rsidRPr="000A4206">
        <w:t xml:space="preserve"> </w:t>
      </w:r>
      <w:r w:rsidRPr="000A4206">
        <w:t>an</w:t>
      </w:r>
      <w:r w:rsidR="00E24065" w:rsidRPr="000A4206">
        <w:t xml:space="preserve"> </w:t>
      </w:r>
      <w:r w:rsidRPr="000A4206">
        <w:t>appeal</w:t>
      </w:r>
      <w:r w:rsidR="00E24065" w:rsidRPr="000A4206">
        <w:t xml:space="preserve"> </w:t>
      </w:r>
      <w:r w:rsidRPr="000A4206">
        <w:t>in</w:t>
      </w:r>
      <w:r w:rsidR="00E24065" w:rsidRPr="000A4206">
        <w:t xml:space="preserve"> </w:t>
      </w:r>
      <w:r w:rsidRPr="000A4206">
        <w:t>a</w:t>
      </w:r>
      <w:r w:rsidR="00E24065" w:rsidRPr="000A4206">
        <w:t xml:space="preserve"> </w:t>
      </w:r>
      <w:r w:rsidRPr="000A4206">
        <w:t>higher</w:t>
      </w:r>
      <w:r w:rsidR="00E24065" w:rsidRPr="000A4206">
        <w:t xml:space="preserve"> </w:t>
      </w:r>
      <w:r w:rsidRPr="000A4206">
        <w:t>court</w:t>
      </w:r>
      <w:r w:rsidR="00E24065" w:rsidRPr="000A4206">
        <w:t xml:space="preserve"> </w:t>
      </w:r>
      <w:r w:rsidRPr="000A4206">
        <w:t>with</w:t>
      </w:r>
      <w:r w:rsidR="00E24065" w:rsidRPr="000A4206">
        <w:t xml:space="preserve"> </w:t>
      </w:r>
      <w:r w:rsidRPr="000A4206">
        <w:t>a</w:t>
      </w:r>
      <w:r w:rsidR="00E24065" w:rsidRPr="000A4206">
        <w:t xml:space="preserve"> </w:t>
      </w:r>
      <w:r w:rsidRPr="000A4206">
        <w:t>view</w:t>
      </w:r>
      <w:r w:rsidR="00E24065" w:rsidRPr="000A4206">
        <w:t xml:space="preserve"> </w:t>
      </w:r>
      <w:r w:rsidRPr="000A4206">
        <w:t>to</w:t>
      </w:r>
      <w:r w:rsidR="00E24065" w:rsidRPr="000A4206">
        <w:t xml:space="preserve"> </w:t>
      </w:r>
      <w:r w:rsidRPr="000A4206">
        <w:t>reversing</w:t>
      </w:r>
      <w:r w:rsidR="00E24065" w:rsidRPr="000A4206">
        <w:t xml:space="preserve"> </w:t>
      </w:r>
      <w:r w:rsidRPr="000A4206">
        <w:t>the</w:t>
      </w:r>
      <w:r w:rsidR="00E24065" w:rsidRPr="000A4206">
        <w:t xml:space="preserve"> </w:t>
      </w:r>
      <w:r w:rsidRPr="000A4206">
        <w:t>said</w:t>
      </w:r>
      <w:r w:rsidR="00E24065" w:rsidRPr="000A4206">
        <w:t xml:space="preserve"> </w:t>
      </w:r>
      <w:r w:rsidRPr="000A4206">
        <w:t>judgement.</w:t>
      </w:r>
      <w:r w:rsidR="00E24065" w:rsidRPr="000A4206">
        <w:t xml:space="preserve"> </w:t>
      </w:r>
      <w:r w:rsidRPr="000A4206">
        <w:t>The</w:t>
      </w:r>
      <w:r w:rsidR="00E24065" w:rsidRPr="000A4206">
        <w:t xml:space="preserve"> </w:t>
      </w:r>
      <w:r w:rsidRPr="000A4206">
        <w:t>judgement</w:t>
      </w:r>
      <w:r w:rsidR="00E24065" w:rsidRPr="000A4206">
        <w:t xml:space="preserve"> </w:t>
      </w:r>
      <w:r w:rsidRPr="000A4206">
        <w:t>may</w:t>
      </w:r>
      <w:r w:rsidR="00E24065" w:rsidRPr="000A4206">
        <w:t xml:space="preserve"> </w:t>
      </w:r>
      <w:r w:rsidRPr="000A4206">
        <w:t>not</w:t>
      </w:r>
      <w:r w:rsidR="00E24065" w:rsidRPr="000A4206">
        <w:t xml:space="preserve"> </w:t>
      </w:r>
      <w:r w:rsidRPr="000A4206">
        <w:t>be</w:t>
      </w:r>
      <w:r w:rsidR="00E24065" w:rsidRPr="000A4206">
        <w:t xml:space="preserve"> </w:t>
      </w:r>
      <w:r w:rsidRPr="000A4206">
        <w:t>enforced</w:t>
      </w:r>
      <w:r w:rsidR="00E24065" w:rsidRPr="000A4206">
        <w:t xml:space="preserve"> </w:t>
      </w:r>
      <w:r w:rsidRPr="000A4206">
        <w:t>until</w:t>
      </w:r>
      <w:r w:rsidR="00E24065" w:rsidRPr="000A4206">
        <w:t xml:space="preserve"> </w:t>
      </w:r>
      <w:r w:rsidRPr="000A4206">
        <w:t>the</w:t>
      </w:r>
      <w:r w:rsidR="00E24065" w:rsidRPr="000A4206">
        <w:t xml:space="preserve"> </w:t>
      </w:r>
      <w:r w:rsidRPr="000A4206">
        <w:t>period</w:t>
      </w:r>
      <w:r w:rsidR="00E24065" w:rsidRPr="000A4206">
        <w:t xml:space="preserve"> </w:t>
      </w:r>
      <w:r w:rsidRPr="000A4206">
        <w:t>for</w:t>
      </w:r>
      <w:r w:rsidR="00E24065" w:rsidRPr="000A4206">
        <w:t xml:space="preserve"> </w:t>
      </w:r>
      <w:r w:rsidRPr="000A4206">
        <w:t>appeal</w:t>
      </w:r>
      <w:r w:rsidR="00E24065" w:rsidRPr="000A4206">
        <w:t xml:space="preserve"> </w:t>
      </w:r>
      <w:r w:rsidRPr="000A4206">
        <w:t>has</w:t>
      </w:r>
      <w:r w:rsidR="00E24065" w:rsidRPr="000A4206">
        <w:t xml:space="preserve"> </w:t>
      </w:r>
      <w:r w:rsidRPr="000A4206">
        <w:t>expired,</w:t>
      </w:r>
      <w:r w:rsidR="00E24065" w:rsidRPr="000A4206">
        <w:t xml:space="preserve"> </w:t>
      </w:r>
      <w:r w:rsidRPr="000A4206">
        <w:t>unless</w:t>
      </w:r>
      <w:r w:rsidR="00E24065" w:rsidRPr="000A4206">
        <w:t xml:space="preserve"> </w:t>
      </w:r>
      <w:r w:rsidRPr="000A4206">
        <w:t>an</w:t>
      </w:r>
      <w:r w:rsidR="00E24065" w:rsidRPr="000A4206">
        <w:t xml:space="preserve"> </w:t>
      </w:r>
      <w:r w:rsidRPr="000A4206">
        <w:t>order</w:t>
      </w:r>
      <w:r w:rsidR="00E24065" w:rsidRPr="000A4206">
        <w:t xml:space="preserve"> </w:t>
      </w:r>
      <w:r w:rsidRPr="000A4206">
        <w:t>annulling</w:t>
      </w:r>
      <w:r w:rsidR="00E24065" w:rsidRPr="000A4206">
        <w:t xml:space="preserve"> </w:t>
      </w:r>
      <w:r w:rsidRPr="000A4206">
        <w:t>the</w:t>
      </w:r>
      <w:r w:rsidR="00E24065" w:rsidRPr="000A4206">
        <w:t xml:space="preserve"> </w:t>
      </w:r>
      <w:r w:rsidRPr="000A4206">
        <w:t>suspensive</w:t>
      </w:r>
      <w:r w:rsidR="00E24065" w:rsidRPr="000A4206">
        <w:t xml:space="preserve"> </w:t>
      </w:r>
      <w:r w:rsidRPr="000A4206">
        <w:t>effect</w:t>
      </w:r>
      <w:r w:rsidR="00E24065" w:rsidRPr="000A4206">
        <w:t xml:space="preserve"> </w:t>
      </w:r>
      <w:r w:rsidRPr="000A4206">
        <w:t>of</w:t>
      </w:r>
      <w:r w:rsidR="00E24065" w:rsidRPr="000A4206">
        <w:t xml:space="preserve"> </w:t>
      </w:r>
      <w:r w:rsidRPr="000A4206">
        <w:t>an</w:t>
      </w:r>
      <w:r w:rsidR="00E24065" w:rsidRPr="000A4206">
        <w:t xml:space="preserve"> </w:t>
      </w:r>
      <w:r w:rsidRPr="000A4206">
        <w:t>appeal</w:t>
      </w:r>
      <w:r w:rsidR="00E24065" w:rsidRPr="000A4206">
        <w:t xml:space="preserve"> </w:t>
      </w:r>
      <w:r w:rsidRPr="000A4206">
        <w:t>has</w:t>
      </w:r>
      <w:r w:rsidR="00E24065" w:rsidRPr="000A4206">
        <w:t xml:space="preserve"> </w:t>
      </w:r>
      <w:r w:rsidRPr="000A4206">
        <w:t>been</w:t>
      </w:r>
      <w:r w:rsidR="00E24065" w:rsidRPr="000A4206">
        <w:t xml:space="preserve"> </w:t>
      </w:r>
      <w:r w:rsidRPr="000A4206">
        <w:t>granted</w:t>
      </w:r>
      <w:r w:rsidR="00E24065" w:rsidRPr="000A4206">
        <w:t xml:space="preserve"> </w:t>
      </w:r>
      <w:r w:rsidRPr="000A4206">
        <w:t>either</w:t>
      </w:r>
      <w:r w:rsidR="00E24065" w:rsidRPr="000A4206">
        <w:t xml:space="preserve"> </w:t>
      </w:r>
      <w:r w:rsidRPr="000A4206">
        <w:t>by</w:t>
      </w:r>
      <w:r w:rsidR="00E24065" w:rsidRPr="000A4206">
        <w:t xml:space="preserve"> </w:t>
      </w:r>
      <w:r w:rsidRPr="000A4206">
        <w:t>the</w:t>
      </w:r>
      <w:r w:rsidR="00E24065" w:rsidRPr="000A4206">
        <w:t xml:space="preserve"> </w:t>
      </w:r>
      <w:r w:rsidRPr="000A4206">
        <w:t>judgement</w:t>
      </w:r>
      <w:r w:rsidR="00E24065" w:rsidRPr="000A4206">
        <w:t xml:space="preserve"> </w:t>
      </w:r>
      <w:r w:rsidRPr="000A4206">
        <w:t>itself</w:t>
      </w:r>
      <w:r w:rsidR="00E24065" w:rsidRPr="000A4206">
        <w:t xml:space="preserve"> </w:t>
      </w:r>
      <w:r w:rsidRPr="000A4206">
        <w:t>or</w:t>
      </w:r>
      <w:r w:rsidR="00E24065" w:rsidRPr="000A4206">
        <w:t xml:space="preserve"> </w:t>
      </w:r>
      <w:r w:rsidRPr="000A4206">
        <w:t>by</w:t>
      </w:r>
      <w:r w:rsidR="00E24065" w:rsidRPr="000A4206">
        <w:t xml:space="preserve"> </w:t>
      </w:r>
      <w:r w:rsidRPr="000A4206">
        <w:t>the</w:t>
      </w:r>
      <w:r w:rsidR="00E24065" w:rsidRPr="000A4206">
        <w:t xml:space="preserve"> </w:t>
      </w:r>
      <w:r w:rsidRPr="000A4206">
        <w:t>appellate</w:t>
      </w:r>
      <w:r w:rsidR="00E24065" w:rsidRPr="000A4206">
        <w:t xml:space="preserve"> </w:t>
      </w:r>
      <w:r w:rsidRPr="000A4206">
        <w:t>court</w:t>
      </w:r>
      <w:r w:rsidR="00E24065" w:rsidRPr="000A4206">
        <w:t xml:space="preserve"> </w:t>
      </w:r>
      <w:r w:rsidRPr="000A4206">
        <w:t>prior</w:t>
      </w:r>
      <w:r w:rsidR="00E24065" w:rsidRPr="000A4206">
        <w:t xml:space="preserve"> </w:t>
      </w:r>
      <w:r w:rsidRPr="000A4206">
        <w:t>to</w:t>
      </w:r>
      <w:r w:rsidR="00E24065" w:rsidRPr="000A4206">
        <w:t xml:space="preserve"> </w:t>
      </w:r>
      <w:r w:rsidRPr="000A4206">
        <w:t>its</w:t>
      </w:r>
      <w:r w:rsidR="00E24065" w:rsidRPr="000A4206">
        <w:t xml:space="preserve"> </w:t>
      </w:r>
      <w:r w:rsidRPr="000A4206">
        <w:t>determination</w:t>
      </w:r>
      <w:r w:rsidR="00E24065" w:rsidRPr="000A4206">
        <w:t xml:space="preserve"> </w:t>
      </w:r>
      <w:r w:rsidRPr="000A4206">
        <w:t>on</w:t>
      </w:r>
      <w:r w:rsidR="00E24065" w:rsidRPr="000A4206">
        <w:t xml:space="preserve"> </w:t>
      </w:r>
      <w:r w:rsidRPr="000A4206">
        <w:t>the</w:t>
      </w:r>
      <w:r w:rsidR="00E24065" w:rsidRPr="000A4206">
        <w:t xml:space="preserve"> </w:t>
      </w:r>
      <w:r w:rsidRPr="000A4206">
        <w:t>merits</w:t>
      </w:r>
      <w:r w:rsidR="00E24065" w:rsidRPr="000A4206">
        <w:t xml:space="preserve"> </w:t>
      </w:r>
      <w:r w:rsidRPr="000A4206">
        <w:t>of</w:t>
      </w:r>
      <w:r w:rsidR="00E24065" w:rsidRPr="000A4206">
        <w:t xml:space="preserve"> </w:t>
      </w:r>
      <w:r w:rsidRPr="000A4206">
        <w:t>the</w:t>
      </w:r>
      <w:r w:rsidR="00E24065" w:rsidRPr="000A4206">
        <w:t xml:space="preserve"> </w:t>
      </w:r>
      <w:r w:rsidRPr="000A4206">
        <w:t>case.</w:t>
      </w:r>
      <w:r w:rsidR="008C6813">
        <w:rPr>
          <w:rStyle w:val="FootnoteReference"/>
        </w:rPr>
        <w:footnoteReference w:id="111"/>
      </w:r>
      <w:r w:rsidR="00E24065" w:rsidRPr="000A4206">
        <w:t xml:space="preserve"> </w:t>
      </w:r>
    </w:p>
    <w:p w:rsidR="00951BC8" w:rsidRPr="000A4206" w:rsidRDefault="00951BC8" w:rsidP="000A4206">
      <w:pPr>
        <w:pStyle w:val="SingleTxtG"/>
      </w:pPr>
      <w:r w:rsidRPr="000A4206">
        <w:t>245.</w:t>
      </w:r>
      <w:r w:rsidRPr="000A4206">
        <w:tab/>
      </w:r>
      <w:r w:rsidRPr="008C6813">
        <w:rPr>
          <w:i/>
        </w:rPr>
        <w:t>Special</w:t>
      </w:r>
      <w:r w:rsidR="00E24065" w:rsidRPr="008C6813">
        <w:rPr>
          <w:i/>
        </w:rPr>
        <w:t xml:space="preserve"> </w:t>
      </w:r>
      <w:r w:rsidRPr="008C6813">
        <w:rPr>
          <w:i/>
        </w:rPr>
        <w:t>remedies</w:t>
      </w:r>
      <w:r w:rsidR="00E24065" w:rsidRPr="008C6813">
        <w:rPr>
          <w:i/>
        </w:rPr>
        <w:t xml:space="preserve"> </w:t>
      </w:r>
      <w:r w:rsidRPr="008C6813">
        <w:rPr>
          <w:i/>
        </w:rPr>
        <w:t>applications</w:t>
      </w:r>
      <w:r w:rsidR="00E24065" w:rsidRPr="008C6813">
        <w:rPr>
          <w:i/>
        </w:rPr>
        <w:t xml:space="preserve"> </w:t>
      </w:r>
      <w:r w:rsidRPr="008C6813">
        <w:rPr>
          <w:i/>
        </w:rPr>
        <w:t>to</w:t>
      </w:r>
      <w:r w:rsidR="00E24065" w:rsidRPr="008C6813">
        <w:rPr>
          <w:i/>
        </w:rPr>
        <w:t xml:space="preserve"> </w:t>
      </w:r>
      <w:r w:rsidRPr="008C6813">
        <w:rPr>
          <w:i/>
        </w:rPr>
        <w:t>reopen</w:t>
      </w:r>
      <w:r w:rsidR="00E24065" w:rsidRPr="008C6813">
        <w:rPr>
          <w:i/>
        </w:rPr>
        <w:t xml:space="preserve"> </w:t>
      </w:r>
      <w:r w:rsidRPr="008C6813">
        <w:rPr>
          <w:i/>
        </w:rPr>
        <w:t>proceedings</w:t>
      </w:r>
      <w:r w:rsidR="00E24065" w:rsidRPr="008C6813">
        <w:rPr>
          <w:i/>
        </w:rPr>
        <w:t xml:space="preserve"> </w:t>
      </w:r>
      <w:r w:rsidRPr="008C6813">
        <w:rPr>
          <w:i/>
        </w:rPr>
        <w:t>on</w:t>
      </w:r>
      <w:r w:rsidR="00E24065" w:rsidRPr="008C6813">
        <w:rPr>
          <w:i/>
        </w:rPr>
        <w:t xml:space="preserve"> </w:t>
      </w:r>
      <w:r w:rsidRPr="008C6813">
        <w:rPr>
          <w:i/>
        </w:rPr>
        <w:t>grounds</w:t>
      </w:r>
      <w:r w:rsidR="00E24065" w:rsidRPr="008C6813">
        <w:rPr>
          <w:i/>
        </w:rPr>
        <w:t xml:space="preserve"> </w:t>
      </w:r>
      <w:r w:rsidRPr="008C6813">
        <w:rPr>
          <w:i/>
        </w:rPr>
        <w:t>of</w:t>
      </w:r>
      <w:r w:rsidR="00E24065" w:rsidRPr="008C6813">
        <w:rPr>
          <w:i/>
        </w:rPr>
        <w:t xml:space="preserve"> </w:t>
      </w:r>
      <w:r w:rsidRPr="008C6813">
        <w:rPr>
          <w:i/>
        </w:rPr>
        <w:t>error</w:t>
      </w:r>
      <w:r w:rsidR="00E24065" w:rsidRPr="008C6813">
        <w:rPr>
          <w:i/>
        </w:rPr>
        <w:t xml:space="preserve"> </w:t>
      </w:r>
      <w:r w:rsidRPr="008C6813">
        <w:rPr>
          <w:i/>
        </w:rPr>
        <w:t>or</w:t>
      </w:r>
      <w:r w:rsidR="00E24065" w:rsidRPr="008C6813">
        <w:rPr>
          <w:i/>
        </w:rPr>
        <w:t xml:space="preserve"> </w:t>
      </w:r>
      <w:r w:rsidRPr="008C6813">
        <w:rPr>
          <w:i/>
        </w:rPr>
        <w:t>fact</w:t>
      </w:r>
      <w:r w:rsidR="00E24065" w:rsidRPr="008C6813">
        <w:rPr>
          <w:i/>
        </w:rPr>
        <w:t xml:space="preserve"> </w:t>
      </w:r>
      <w:r w:rsidRPr="008C6813">
        <w:rPr>
          <w:i/>
        </w:rPr>
        <w:t>(recours</w:t>
      </w:r>
      <w:r w:rsidR="00E24065" w:rsidRPr="008C6813">
        <w:rPr>
          <w:i/>
        </w:rPr>
        <w:t xml:space="preserve"> </w:t>
      </w:r>
      <w:r w:rsidRPr="008C6813">
        <w:rPr>
          <w:i/>
        </w:rPr>
        <w:t>en</w:t>
      </w:r>
      <w:r w:rsidR="00E24065" w:rsidRPr="008C6813">
        <w:rPr>
          <w:i/>
        </w:rPr>
        <w:t xml:space="preserve"> </w:t>
      </w:r>
      <w:r w:rsidRPr="008C6813">
        <w:rPr>
          <w:i/>
        </w:rPr>
        <w:t>révision)</w:t>
      </w:r>
      <w:r w:rsidRPr="000A4206">
        <w:t>.</w:t>
      </w:r>
      <w:r w:rsidR="00E24065" w:rsidRPr="000A4206">
        <w:t xml:space="preserve"> </w:t>
      </w:r>
      <w:r w:rsidRPr="000A4206">
        <w:t>The</w:t>
      </w:r>
      <w:r w:rsidR="00E24065" w:rsidRPr="000A4206">
        <w:t xml:space="preserve"> </w:t>
      </w:r>
      <w:r w:rsidRPr="000A4206">
        <w:t>remedy</w:t>
      </w:r>
      <w:r w:rsidR="00E24065" w:rsidRPr="000A4206">
        <w:t xml:space="preserve"> </w:t>
      </w:r>
      <w:r w:rsidRPr="000A4206">
        <w:t>is</w:t>
      </w:r>
      <w:r w:rsidR="00E24065" w:rsidRPr="000A4206">
        <w:t xml:space="preserve"> </w:t>
      </w:r>
      <w:r w:rsidRPr="000A4206">
        <w:t>available</w:t>
      </w:r>
      <w:r w:rsidR="00E24065" w:rsidRPr="000A4206">
        <w:t xml:space="preserve"> </w:t>
      </w:r>
      <w:r w:rsidRPr="000A4206">
        <w:t>only</w:t>
      </w:r>
      <w:r w:rsidR="00E24065" w:rsidRPr="000A4206">
        <w:t xml:space="preserve"> </w:t>
      </w:r>
      <w:r w:rsidRPr="000A4206">
        <w:t>in</w:t>
      </w:r>
      <w:r w:rsidR="00E24065" w:rsidRPr="000A4206">
        <w:t xml:space="preserve"> </w:t>
      </w:r>
      <w:r w:rsidRPr="000A4206">
        <w:t>criminal</w:t>
      </w:r>
      <w:r w:rsidR="00E24065" w:rsidRPr="000A4206">
        <w:t xml:space="preserve"> </w:t>
      </w:r>
      <w:r w:rsidRPr="000A4206">
        <w:t>law</w:t>
      </w:r>
      <w:r w:rsidR="00E24065" w:rsidRPr="000A4206">
        <w:t xml:space="preserve"> </w:t>
      </w:r>
      <w:r w:rsidRPr="000A4206">
        <w:t>(the</w:t>
      </w:r>
      <w:r w:rsidR="00E24065" w:rsidRPr="000A4206">
        <w:t xml:space="preserve"> </w:t>
      </w:r>
      <w:r w:rsidRPr="000A4206">
        <w:t>equivalent</w:t>
      </w:r>
      <w:r w:rsidR="00E24065" w:rsidRPr="000A4206">
        <w:t xml:space="preserve"> </w:t>
      </w:r>
      <w:r w:rsidRPr="000A4206">
        <w:t>remedy</w:t>
      </w:r>
      <w:r w:rsidR="00E24065" w:rsidRPr="000A4206">
        <w:t xml:space="preserve"> </w:t>
      </w:r>
      <w:r w:rsidRPr="000A4206">
        <w:t>in</w:t>
      </w:r>
      <w:r w:rsidR="00E24065" w:rsidRPr="000A4206">
        <w:t xml:space="preserve"> </w:t>
      </w:r>
      <w:r w:rsidRPr="000A4206">
        <w:t>private</w:t>
      </w:r>
      <w:r w:rsidR="00E24065" w:rsidRPr="000A4206">
        <w:t xml:space="preserve"> </w:t>
      </w:r>
      <w:r w:rsidRPr="000A4206">
        <w:t>law</w:t>
      </w:r>
      <w:r w:rsidR="00E24065" w:rsidRPr="000A4206">
        <w:t xml:space="preserve"> </w:t>
      </w:r>
      <w:r w:rsidRPr="000A4206">
        <w:t>is</w:t>
      </w:r>
      <w:r w:rsidR="00E24065" w:rsidRPr="000A4206">
        <w:t xml:space="preserve"> </w:t>
      </w:r>
      <w:r w:rsidRPr="000A4206">
        <w:t>retrial</w:t>
      </w:r>
      <w:r w:rsidR="00E24065" w:rsidRPr="000A4206">
        <w:t xml:space="preserve"> </w:t>
      </w:r>
      <w:r w:rsidRPr="000A4206">
        <w:t>pursuant</w:t>
      </w:r>
      <w:r w:rsidR="00E24065" w:rsidRPr="000A4206">
        <w:t xml:space="preserve"> </w:t>
      </w:r>
      <w:r w:rsidRPr="000A4206">
        <w:t>to</w:t>
      </w:r>
      <w:r w:rsidR="00E24065" w:rsidRPr="000A4206">
        <w:t xml:space="preserve"> </w:t>
      </w:r>
      <w:r w:rsidRPr="000A4206">
        <w:t>the</w:t>
      </w:r>
      <w:r w:rsidR="00E24065" w:rsidRPr="000A4206">
        <w:t xml:space="preserve"> </w:t>
      </w:r>
      <w:r w:rsidRPr="000A4206">
        <w:t>reopening</w:t>
      </w:r>
      <w:r w:rsidR="00E24065" w:rsidRPr="000A4206">
        <w:t xml:space="preserve"> </w:t>
      </w:r>
      <w:r w:rsidRPr="000A4206">
        <w:t>of</w:t>
      </w:r>
      <w:r w:rsidR="00E24065" w:rsidRPr="000A4206">
        <w:t xml:space="preserve"> </w:t>
      </w:r>
      <w:r w:rsidRPr="000A4206">
        <w:t>civil</w:t>
      </w:r>
      <w:r w:rsidR="00E24065" w:rsidRPr="000A4206">
        <w:t xml:space="preserve"> </w:t>
      </w:r>
      <w:r w:rsidRPr="000A4206">
        <w:t>proceedings).</w:t>
      </w:r>
      <w:r w:rsidR="00E24065" w:rsidRPr="000A4206">
        <w:t xml:space="preserve"> </w:t>
      </w:r>
      <w:r w:rsidRPr="000A4206">
        <w:t>Appeals</w:t>
      </w:r>
      <w:r w:rsidR="00E24065" w:rsidRPr="000A4206">
        <w:t xml:space="preserve"> </w:t>
      </w:r>
      <w:r w:rsidRPr="000A4206">
        <w:t>for</w:t>
      </w:r>
      <w:r w:rsidR="00E24065" w:rsidRPr="000A4206">
        <w:t xml:space="preserve"> </w:t>
      </w:r>
      <w:r w:rsidRPr="000A4206">
        <w:t>review</w:t>
      </w:r>
      <w:r w:rsidR="00E24065" w:rsidRPr="000A4206">
        <w:t xml:space="preserve"> </w:t>
      </w:r>
      <w:r w:rsidRPr="000A4206">
        <w:t>on</w:t>
      </w:r>
      <w:r w:rsidR="00E24065" w:rsidRPr="000A4206">
        <w:t xml:space="preserve"> </w:t>
      </w:r>
      <w:r w:rsidRPr="000A4206">
        <w:t>points</w:t>
      </w:r>
      <w:r w:rsidR="00E24065" w:rsidRPr="000A4206">
        <w:t xml:space="preserve"> </w:t>
      </w:r>
      <w:r w:rsidRPr="000A4206">
        <w:t>of</w:t>
      </w:r>
      <w:r w:rsidR="00E24065" w:rsidRPr="000A4206">
        <w:t xml:space="preserve"> </w:t>
      </w:r>
      <w:r w:rsidRPr="000A4206">
        <w:t>law</w:t>
      </w:r>
      <w:r w:rsidR="00E24065" w:rsidRPr="000A4206">
        <w:t xml:space="preserve"> </w:t>
      </w:r>
      <w:r w:rsidRPr="000A4206">
        <w:t>may</w:t>
      </w:r>
      <w:r w:rsidR="00E24065" w:rsidRPr="000A4206">
        <w:t xml:space="preserve"> </w:t>
      </w:r>
      <w:r w:rsidRPr="000A4206">
        <w:t>be</w:t>
      </w:r>
      <w:r w:rsidR="00E24065" w:rsidRPr="000A4206">
        <w:t xml:space="preserve"> </w:t>
      </w:r>
      <w:r w:rsidRPr="000A4206">
        <w:t>lodged</w:t>
      </w:r>
      <w:r w:rsidR="00E24065" w:rsidRPr="000A4206">
        <w:t xml:space="preserve"> </w:t>
      </w:r>
      <w:r w:rsidRPr="000A4206">
        <w:t>against</w:t>
      </w:r>
      <w:r w:rsidR="00E24065" w:rsidRPr="000A4206">
        <w:t xml:space="preserve"> </w:t>
      </w:r>
      <w:r w:rsidRPr="000A4206">
        <w:t>decisions</w:t>
      </w:r>
      <w:r w:rsidR="00E24065" w:rsidRPr="000A4206">
        <w:t xml:space="preserve"> </w:t>
      </w:r>
      <w:r w:rsidRPr="000A4206">
        <w:t>and</w:t>
      </w:r>
      <w:r w:rsidR="00E24065" w:rsidRPr="000A4206">
        <w:t xml:space="preserve"> </w:t>
      </w:r>
      <w:r w:rsidRPr="000A4206">
        <w:t>judgements</w:t>
      </w:r>
      <w:r w:rsidR="00E24065" w:rsidRPr="000A4206">
        <w:t xml:space="preserve"> </w:t>
      </w:r>
      <w:r w:rsidRPr="000A4206">
        <w:t>handed</w:t>
      </w:r>
      <w:r w:rsidR="00E24065" w:rsidRPr="000A4206">
        <w:t xml:space="preserve"> </w:t>
      </w:r>
      <w:r w:rsidRPr="000A4206">
        <w:t>down</w:t>
      </w:r>
      <w:r w:rsidR="00E24065" w:rsidRPr="000A4206">
        <w:t xml:space="preserve"> </w:t>
      </w:r>
      <w:r w:rsidRPr="000A4206">
        <w:t>at</w:t>
      </w:r>
      <w:r w:rsidR="00E24065" w:rsidRPr="000A4206">
        <w:t xml:space="preserve"> </w:t>
      </w:r>
      <w:r w:rsidRPr="000A4206">
        <w:t>last</w:t>
      </w:r>
      <w:r w:rsidR="00E24065" w:rsidRPr="000A4206">
        <w:t xml:space="preserve"> </w:t>
      </w:r>
      <w:r w:rsidRPr="000A4206">
        <w:t>instance</w:t>
      </w:r>
      <w:r w:rsidR="00E24065" w:rsidRPr="000A4206">
        <w:t xml:space="preserve"> </w:t>
      </w:r>
      <w:r w:rsidRPr="000A4206">
        <w:t>or</w:t>
      </w:r>
      <w:r w:rsidR="00E24065" w:rsidRPr="000A4206">
        <w:t xml:space="preserve"> </w:t>
      </w:r>
      <w:r w:rsidRPr="000A4206">
        <w:t>in</w:t>
      </w:r>
      <w:r w:rsidR="00E24065" w:rsidRPr="000A4206">
        <w:t xml:space="preserve"> </w:t>
      </w:r>
      <w:r w:rsidRPr="000A4206">
        <w:t>the</w:t>
      </w:r>
      <w:r w:rsidR="00E24065" w:rsidRPr="000A4206">
        <w:t xml:space="preserve"> </w:t>
      </w:r>
      <w:r w:rsidRPr="000A4206">
        <w:t>appropriate</w:t>
      </w:r>
      <w:r w:rsidR="00E24065" w:rsidRPr="000A4206">
        <w:t xml:space="preserve"> </w:t>
      </w:r>
      <w:r w:rsidRPr="000A4206">
        <w:t>jurisdiction</w:t>
      </w:r>
      <w:r w:rsidR="00E24065" w:rsidRPr="000A4206">
        <w:t xml:space="preserve"> </w:t>
      </w:r>
      <w:r w:rsidRPr="000A4206">
        <w:t>which</w:t>
      </w:r>
      <w:r w:rsidR="00E24065" w:rsidRPr="000A4206">
        <w:t xml:space="preserve"> </w:t>
      </w:r>
      <w:r w:rsidRPr="000A4206">
        <w:t>are</w:t>
      </w:r>
      <w:r w:rsidR="00E24065" w:rsidRPr="000A4206">
        <w:t xml:space="preserve"> </w:t>
      </w:r>
      <w:r w:rsidRPr="000A4206">
        <w:t>liable</w:t>
      </w:r>
      <w:r w:rsidR="00E24065" w:rsidRPr="000A4206">
        <w:t xml:space="preserve"> </w:t>
      </w:r>
      <w:r w:rsidRPr="000A4206">
        <w:t>to</w:t>
      </w:r>
      <w:r w:rsidR="00E24065" w:rsidRPr="000A4206">
        <w:t xml:space="preserve"> </w:t>
      </w:r>
      <w:r w:rsidRPr="000A4206">
        <w:t>reversal</w:t>
      </w:r>
      <w:r w:rsidR="00E24065" w:rsidRPr="000A4206">
        <w:t xml:space="preserve"> </w:t>
      </w:r>
      <w:r w:rsidRPr="000A4206">
        <w:t>on</w:t>
      </w:r>
      <w:r w:rsidR="00E24065" w:rsidRPr="000A4206">
        <w:t xml:space="preserve"> </w:t>
      </w:r>
      <w:r w:rsidRPr="000A4206">
        <w:t>account</w:t>
      </w:r>
      <w:r w:rsidR="00E24065" w:rsidRPr="000A4206">
        <w:t xml:space="preserve"> </w:t>
      </w:r>
      <w:r w:rsidRPr="000A4206">
        <w:t>of</w:t>
      </w:r>
      <w:r w:rsidR="00E24065" w:rsidRPr="000A4206">
        <w:t xml:space="preserve"> </w:t>
      </w:r>
      <w:r w:rsidRPr="000A4206">
        <w:t>errors</w:t>
      </w:r>
      <w:r w:rsidR="00E24065" w:rsidRPr="000A4206">
        <w:t xml:space="preserve"> </w:t>
      </w:r>
      <w:r w:rsidRPr="000A4206">
        <w:t>of</w:t>
      </w:r>
      <w:r w:rsidR="00E24065" w:rsidRPr="000A4206">
        <w:t xml:space="preserve"> </w:t>
      </w:r>
      <w:r w:rsidRPr="000A4206">
        <w:t>law.</w:t>
      </w:r>
    </w:p>
    <w:p w:rsidR="00951BC8" w:rsidRPr="000A4206" w:rsidRDefault="00951BC8" w:rsidP="000A4206">
      <w:pPr>
        <w:pStyle w:val="SingleTxtG"/>
      </w:pPr>
      <w:r w:rsidRPr="000A4206">
        <w:t>246.</w:t>
      </w:r>
      <w:r w:rsidRPr="000A4206">
        <w:tab/>
        <w:t>Following</w:t>
      </w:r>
      <w:r w:rsidR="00E24065" w:rsidRPr="000A4206">
        <w:t xml:space="preserve"> </w:t>
      </w:r>
      <w:r w:rsidRPr="000A4206">
        <w:t>the</w:t>
      </w:r>
      <w:r w:rsidR="00E24065" w:rsidRPr="000A4206">
        <w:t xml:space="preserve"> </w:t>
      </w:r>
      <w:r w:rsidRPr="000A4206">
        <w:t>1994</w:t>
      </w:r>
      <w:r w:rsidR="00E24065" w:rsidRPr="000A4206">
        <w:t xml:space="preserve"> </w:t>
      </w:r>
      <w:r w:rsidRPr="000A4206">
        <w:t>genocide</w:t>
      </w:r>
      <w:r w:rsidR="00E24065" w:rsidRPr="000A4206">
        <w:t xml:space="preserve"> </w:t>
      </w:r>
      <w:r w:rsidRPr="000A4206">
        <w:t>of</w:t>
      </w:r>
      <w:r w:rsidR="00E24065" w:rsidRPr="000A4206">
        <w:t xml:space="preserve"> </w:t>
      </w:r>
      <w:r w:rsidRPr="000A4206">
        <w:t>the</w:t>
      </w:r>
      <w:r w:rsidR="00E24065" w:rsidRPr="000A4206">
        <w:t xml:space="preserve"> </w:t>
      </w:r>
      <w:r w:rsidRPr="000A4206">
        <w:t>Tutsi,</w:t>
      </w:r>
      <w:r w:rsidR="00E24065" w:rsidRPr="000A4206">
        <w:t xml:space="preserve"> </w:t>
      </w:r>
      <w:r w:rsidRPr="000A4206">
        <w:t>special</w:t>
      </w:r>
      <w:r w:rsidR="00E24065" w:rsidRPr="000A4206">
        <w:t xml:space="preserve"> </w:t>
      </w:r>
      <w:r w:rsidRPr="000A4206">
        <w:t>chambers</w:t>
      </w:r>
      <w:r w:rsidR="00E24065" w:rsidRPr="000A4206">
        <w:t xml:space="preserve"> </w:t>
      </w:r>
      <w:r w:rsidRPr="000A4206">
        <w:t>in</w:t>
      </w:r>
      <w:r w:rsidR="00E24065" w:rsidRPr="000A4206">
        <w:t xml:space="preserve"> </w:t>
      </w:r>
      <w:r w:rsidRPr="000A4206">
        <w:t>every</w:t>
      </w:r>
      <w:r w:rsidR="00E24065" w:rsidRPr="000A4206">
        <w:t xml:space="preserve"> </w:t>
      </w:r>
      <w:r w:rsidRPr="000A4206">
        <w:t>court</w:t>
      </w:r>
      <w:r w:rsidR="00E24065" w:rsidRPr="000A4206">
        <w:t xml:space="preserve"> </w:t>
      </w:r>
      <w:r w:rsidRPr="000A4206">
        <w:t>of</w:t>
      </w:r>
      <w:r w:rsidR="00E24065" w:rsidRPr="000A4206">
        <w:t xml:space="preserve"> </w:t>
      </w:r>
      <w:r w:rsidRPr="000A4206">
        <w:t>first</w:t>
      </w:r>
      <w:r w:rsidR="00E24065" w:rsidRPr="000A4206">
        <w:t xml:space="preserve"> </w:t>
      </w:r>
      <w:r w:rsidRPr="000A4206">
        <w:t>instance</w:t>
      </w:r>
      <w:r w:rsidR="00E24065" w:rsidRPr="000A4206">
        <w:t xml:space="preserve"> </w:t>
      </w:r>
      <w:r w:rsidRPr="000A4206">
        <w:t>and</w:t>
      </w:r>
      <w:r w:rsidR="00E24065" w:rsidRPr="000A4206">
        <w:t xml:space="preserve"> </w:t>
      </w:r>
      <w:r w:rsidRPr="007339E3">
        <w:rPr>
          <w:i/>
        </w:rPr>
        <w:t>Gacaca</w:t>
      </w:r>
      <w:r w:rsidR="00E24065" w:rsidRPr="000A4206">
        <w:t xml:space="preserve"> </w:t>
      </w:r>
      <w:r w:rsidRPr="000A4206">
        <w:t>courts</w:t>
      </w:r>
      <w:r w:rsidR="00E24065" w:rsidRPr="000A4206">
        <w:t xml:space="preserve"> </w:t>
      </w:r>
      <w:r w:rsidRPr="000A4206">
        <w:t>have</w:t>
      </w:r>
      <w:r w:rsidR="00E24065" w:rsidRPr="000A4206">
        <w:t xml:space="preserve"> </w:t>
      </w:r>
      <w:r w:rsidRPr="000A4206">
        <w:t>been</w:t>
      </w:r>
      <w:r w:rsidR="00E24065" w:rsidRPr="000A4206">
        <w:t xml:space="preserve"> </w:t>
      </w:r>
      <w:r w:rsidRPr="000A4206">
        <w:t>created</w:t>
      </w:r>
      <w:r w:rsidR="00E24065" w:rsidRPr="000A4206">
        <w:t xml:space="preserve"> </w:t>
      </w:r>
      <w:r w:rsidRPr="000A4206">
        <w:t>to</w:t>
      </w:r>
      <w:r w:rsidR="00E24065" w:rsidRPr="000A4206">
        <w:t xml:space="preserve"> </w:t>
      </w:r>
      <w:r w:rsidRPr="000A4206">
        <w:t>try</w:t>
      </w:r>
      <w:r w:rsidR="00E24065" w:rsidRPr="000A4206">
        <w:t xml:space="preserve"> </w:t>
      </w:r>
      <w:r w:rsidRPr="000A4206">
        <w:t>perpetrators/suspects</w:t>
      </w:r>
      <w:r w:rsidR="00E24065" w:rsidRPr="000A4206">
        <w:t xml:space="preserve"> </w:t>
      </w:r>
      <w:r w:rsidRPr="000A4206">
        <w:t>of</w:t>
      </w:r>
      <w:r w:rsidR="00E24065" w:rsidRPr="000A4206">
        <w:t xml:space="preserve"> </w:t>
      </w:r>
      <w:r w:rsidRPr="000A4206">
        <w:t>genocide</w:t>
      </w:r>
      <w:r w:rsidR="00E24065" w:rsidRPr="000A4206">
        <w:t xml:space="preserve"> </w:t>
      </w:r>
      <w:r w:rsidRPr="000A4206">
        <w:t>and</w:t>
      </w:r>
      <w:r w:rsidR="00E24065" w:rsidRPr="000A4206">
        <w:t xml:space="preserve"> </w:t>
      </w:r>
      <w:r w:rsidRPr="000A4206">
        <w:t>their</w:t>
      </w:r>
      <w:r w:rsidR="00E24065" w:rsidRPr="000A4206">
        <w:t xml:space="preserve"> </w:t>
      </w:r>
      <w:r w:rsidRPr="000A4206">
        <w:t>accomplices.</w:t>
      </w:r>
      <w:r w:rsidR="00E24065" w:rsidRPr="000A4206">
        <w:t xml:space="preserve"> </w:t>
      </w:r>
    </w:p>
    <w:p w:rsidR="00951BC8" w:rsidRPr="000A4206" w:rsidRDefault="00951BC8" w:rsidP="000A4206">
      <w:pPr>
        <w:pStyle w:val="SingleTxtG"/>
      </w:pPr>
      <w:r w:rsidRPr="000A4206">
        <w:t>247.</w:t>
      </w:r>
      <w:r w:rsidRPr="000A4206">
        <w:tab/>
        <w:t>Furthermore,</w:t>
      </w:r>
      <w:r w:rsidR="00E24065" w:rsidRPr="000A4206">
        <w:t xml:space="preserve"> </w:t>
      </w:r>
      <w:r w:rsidRPr="000A4206">
        <w:t>there</w:t>
      </w:r>
      <w:r w:rsidR="00E24065" w:rsidRPr="000A4206">
        <w:t xml:space="preserve"> </w:t>
      </w:r>
      <w:r w:rsidRPr="000A4206">
        <w:t>has</w:t>
      </w:r>
      <w:r w:rsidR="00E24065" w:rsidRPr="000A4206">
        <w:t xml:space="preserve"> </w:t>
      </w:r>
      <w:r w:rsidRPr="000A4206">
        <w:t>been</w:t>
      </w:r>
      <w:r w:rsidR="00E24065" w:rsidRPr="000A4206">
        <w:t xml:space="preserve"> </w:t>
      </w:r>
      <w:r w:rsidRPr="000A4206">
        <w:t>court</w:t>
      </w:r>
      <w:r w:rsidR="00E24065" w:rsidRPr="000A4206">
        <w:t xml:space="preserve"> </w:t>
      </w:r>
      <w:r w:rsidRPr="000A4206">
        <w:t>hearing</w:t>
      </w:r>
      <w:r w:rsidR="00E24065" w:rsidRPr="000A4206">
        <w:t xml:space="preserve"> </w:t>
      </w:r>
      <w:r w:rsidRPr="000A4206">
        <w:t>and</w:t>
      </w:r>
      <w:r w:rsidR="00E24065" w:rsidRPr="000A4206">
        <w:t xml:space="preserve"> </w:t>
      </w:r>
      <w:r w:rsidRPr="000A4206">
        <w:t>judgements</w:t>
      </w:r>
      <w:r w:rsidR="00E24065" w:rsidRPr="000A4206">
        <w:t xml:space="preserve"> </w:t>
      </w:r>
      <w:r w:rsidRPr="000A4206">
        <w:t>following</w:t>
      </w:r>
      <w:r w:rsidR="00E24065" w:rsidRPr="000A4206">
        <w:t xml:space="preserve"> </w:t>
      </w:r>
      <w:r w:rsidRPr="000A4206">
        <w:t>the</w:t>
      </w:r>
      <w:r w:rsidR="00E24065" w:rsidRPr="000A4206">
        <w:t xml:space="preserve"> </w:t>
      </w:r>
      <w:r w:rsidRPr="000A4206">
        <w:t>adoption</w:t>
      </w:r>
      <w:r w:rsidR="00E24065" w:rsidRPr="000A4206">
        <w:t xml:space="preserve"> </w:t>
      </w:r>
      <w:r w:rsidRPr="000A4206">
        <w:t>of</w:t>
      </w:r>
      <w:r w:rsidR="00E24065" w:rsidRPr="000A4206">
        <w:t xml:space="preserve"> </w:t>
      </w:r>
      <w:r w:rsidRPr="000A4206">
        <w:t>the</w:t>
      </w:r>
      <w:r w:rsidR="00E24065" w:rsidRPr="000A4206">
        <w:t xml:space="preserve"> </w:t>
      </w:r>
      <w:r w:rsidRPr="000A4206">
        <w:t>law</w:t>
      </w:r>
      <w:r w:rsidR="00E24065" w:rsidRPr="000A4206">
        <w:t xml:space="preserve"> </w:t>
      </w:r>
      <w:r w:rsidRPr="000A4206">
        <w:t>on</w:t>
      </w:r>
      <w:r w:rsidR="00E24065" w:rsidRPr="000A4206">
        <w:t xml:space="preserve"> </w:t>
      </w:r>
      <w:r w:rsidRPr="000A4206">
        <w:t>the</w:t>
      </w:r>
      <w:r w:rsidR="00E24065" w:rsidRPr="000A4206">
        <w:t xml:space="preserve"> </w:t>
      </w:r>
      <w:r w:rsidRPr="000A4206">
        <w:t>fight</w:t>
      </w:r>
      <w:r w:rsidR="00E24065" w:rsidRPr="000A4206">
        <w:t xml:space="preserve"> </w:t>
      </w:r>
      <w:r w:rsidRPr="000A4206">
        <w:t>against</w:t>
      </w:r>
      <w:r w:rsidR="00E24065" w:rsidRPr="000A4206">
        <w:t xml:space="preserve"> </w:t>
      </w:r>
      <w:r w:rsidRPr="000A4206">
        <w:t>discrimination</w:t>
      </w:r>
      <w:r w:rsidR="00E24065" w:rsidRPr="000A4206">
        <w:t xml:space="preserve"> </w:t>
      </w:r>
      <w:r w:rsidRPr="000A4206">
        <w:t>and</w:t>
      </w:r>
      <w:r w:rsidR="00E24065" w:rsidRPr="000A4206">
        <w:t xml:space="preserve"> </w:t>
      </w:r>
      <w:r w:rsidRPr="000A4206">
        <w:t>sectarianism.</w:t>
      </w:r>
      <w:r w:rsidR="00E24065" w:rsidRPr="000A4206">
        <w:t xml:space="preserve"> </w:t>
      </w:r>
      <w:r w:rsidRPr="000A4206">
        <w:t>Particularly,</w:t>
      </w:r>
      <w:r w:rsidR="00E24065" w:rsidRPr="000A4206">
        <w:t xml:space="preserve"> </w:t>
      </w:r>
      <w:r w:rsidRPr="000A4206">
        <w:t>cases</w:t>
      </w:r>
      <w:r w:rsidR="00E24065" w:rsidRPr="000A4206">
        <w:t xml:space="preserve"> </w:t>
      </w:r>
      <w:r w:rsidRPr="000A4206">
        <w:t>related</w:t>
      </w:r>
      <w:r w:rsidR="00E24065" w:rsidRPr="000A4206">
        <w:t xml:space="preserve"> </w:t>
      </w:r>
      <w:r w:rsidRPr="000A4206">
        <w:t>to</w:t>
      </w:r>
      <w:r w:rsidR="00E24065" w:rsidRPr="000A4206">
        <w:t xml:space="preserve"> </w:t>
      </w:r>
      <w:r w:rsidRPr="000A4206">
        <w:t>the</w:t>
      </w:r>
      <w:r w:rsidR="00E24065" w:rsidRPr="000A4206">
        <w:t xml:space="preserve"> </w:t>
      </w:r>
      <w:r w:rsidRPr="000A4206">
        <w:t>genocide</w:t>
      </w:r>
      <w:r w:rsidR="00E24065" w:rsidRPr="000A4206">
        <w:t xml:space="preserve"> </w:t>
      </w:r>
      <w:r w:rsidRPr="000A4206">
        <w:t>ideology</w:t>
      </w:r>
      <w:r w:rsidR="00E24065" w:rsidRPr="000A4206">
        <w:t xml:space="preserve"> </w:t>
      </w:r>
      <w:r w:rsidRPr="000A4206">
        <w:t>have</w:t>
      </w:r>
      <w:r w:rsidR="00E24065" w:rsidRPr="000A4206">
        <w:t xml:space="preserve"> </w:t>
      </w:r>
      <w:r w:rsidRPr="000A4206">
        <w:t>been</w:t>
      </w:r>
      <w:r w:rsidR="00E24065" w:rsidRPr="000A4206">
        <w:t xml:space="preserve"> </w:t>
      </w:r>
      <w:r w:rsidRPr="000A4206">
        <w:t>recurrent</w:t>
      </w:r>
      <w:r w:rsidR="00E24065" w:rsidRPr="000A4206">
        <w:t xml:space="preserve"> </w:t>
      </w:r>
      <w:r w:rsidRPr="000A4206">
        <w:t>and</w:t>
      </w:r>
      <w:r w:rsidR="00E24065" w:rsidRPr="000A4206">
        <w:t xml:space="preserve"> </w:t>
      </w:r>
      <w:r w:rsidRPr="000A4206">
        <w:t>appropriate</w:t>
      </w:r>
      <w:r w:rsidR="00E24065" w:rsidRPr="000A4206">
        <w:t xml:space="preserve"> </w:t>
      </w:r>
      <w:r w:rsidRPr="000A4206">
        <w:t>legal</w:t>
      </w:r>
      <w:r w:rsidR="00E24065" w:rsidRPr="000A4206">
        <w:t xml:space="preserve"> </w:t>
      </w:r>
      <w:r w:rsidRPr="000A4206">
        <w:t>measures</w:t>
      </w:r>
      <w:r w:rsidR="00E24065" w:rsidRPr="000A4206">
        <w:t xml:space="preserve"> </w:t>
      </w:r>
      <w:r w:rsidRPr="000A4206">
        <w:t>have</w:t>
      </w:r>
      <w:r w:rsidR="00E24065" w:rsidRPr="000A4206">
        <w:t xml:space="preserve"> </w:t>
      </w:r>
      <w:r w:rsidRPr="000A4206">
        <w:t>been</w:t>
      </w:r>
      <w:r w:rsidR="00E24065" w:rsidRPr="000A4206">
        <w:t xml:space="preserve"> </w:t>
      </w:r>
      <w:r w:rsidRPr="000A4206">
        <w:t>passed</w:t>
      </w:r>
      <w:r w:rsidR="00E24065" w:rsidRPr="000A4206">
        <w:t xml:space="preserve"> </w:t>
      </w:r>
      <w:r w:rsidRPr="000A4206">
        <w:t>by</w:t>
      </w:r>
      <w:r w:rsidR="00E24065" w:rsidRPr="000A4206">
        <w:t xml:space="preserve"> </w:t>
      </w:r>
      <w:r w:rsidRPr="000A4206">
        <w:t>courts</w:t>
      </w:r>
      <w:r w:rsidR="00E24065" w:rsidRPr="000A4206">
        <w:t xml:space="preserve"> </w:t>
      </w:r>
      <w:r w:rsidRPr="000A4206">
        <w:t>of</w:t>
      </w:r>
      <w:r w:rsidR="00E24065" w:rsidRPr="000A4206">
        <w:t xml:space="preserve"> </w:t>
      </w:r>
      <w:r w:rsidRPr="000A4206">
        <w:t>laws.</w:t>
      </w:r>
      <w:r w:rsidR="00CA5B5D">
        <w:rPr>
          <w:rStyle w:val="FootnoteReference"/>
        </w:rPr>
        <w:footnoteReference w:id="112"/>
      </w:r>
      <w:r w:rsidR="00E24065" w:rsidRPr="000A4206">
        <w:t xml:space="preserve"> </w:t>
      </w:r>
    </w:p>
    <w:p w:rsidR="00951BC8" w:rsidRPr="000A4206" w:rsidRDefault="00951BC8" w:rsidP="000A4206">
      <w:pPr>
        <w:pStyle w:val="SingleTxtG"/>
      </w:pPr>
      <w:r w:rsidRPr="000A4206">
        <w:t>248.</w:t>
      </w:r>
      <w:r w:rsidRPr="000A4206">
        <w:tab/>
        <w:t>The</w:t>
      </w:r>
      <w:r w:rsidR="00E24065" w:rsidRPr="000A4206">
        <w:t xml:space="preserve"> </w:t>
      </w:r>
      <w:r w:rsidRPr="000A4206">
        <w:t>legal</w:t>
      </w:r>
      <w:r w:rsidR="00E24065" w:rsidRPr="000A4206">
        <w:t xml:space="preserve"> </w:t>
      </w:r>
      <w:r w:rsidRPr="000A4206">
        <w:t>assistance</w:t>
      </w:r>
      <w:r w:rsidR="00E24065" w:rsidRPr="000A4206">
        <w:t xml:space="preserve"> </w:t>
      </w:r>
      <w:r w:rsidRPr="000A4206">
        <w:t>and</w:t>
      </w:r>
      <w:r w:rsidR="00E24065" w:rsidRPr="000A4206">
        <w:t xml:space="preserve"> </w:t>
      </w:r>
      <w:r w:rsidRPr="000A4206">
        <w:t>representation</w:t>
      </w:r>
      <w:r w:rsidR="00E24065" w:rsidRPr="000A4206">
        <w:t xml:space="preserve"> </w:t>
      </w:r>
      <w:r w:rsidRPr="000A4206">
        <w:t>before</w:t>
      </w:r>
      <w:r w:rsidR="00E24065" w:rsidRPr="000A4206">
        <w:t xml:space="preserve"> </w:t>
      </w:r>
      <w:r w:rsidRPr="000A4206">
        <w:t>justice</w:t>
      </w:r>
      <w:r w:rsidR="00E24065" w:rsidRPr="000A4206">
        <w:t xml:space="preserve"> </w:t>
      </w:r>
      <w:r w:rsidRPr="000A4206">
        <w:t>is</w:t>
      </w:r>
      <w:r w:rsidR="00E24065" w:rsidRPr="000A4206">
        <w:t xml:space="preserve"> </w:t>
      </w:r>
      <w:r w:rsidRPr="000A4206">
        <w:t>guaranteed</w:t>
      </w:r>
      <w:r w:rsidR="00E24065" w:rsidRPr="000A4206">
        <w:t xml:space="preserve"> </w:t>
      </w:r>
      <w:r w:rsidRPr="000A4206">
        <w:t>by</w:t>
      </w:r>
      <w:r w:rsidR="00E24065" w:rsidRPr="000A4206">
        <w:t xml:space="preserve"> </w:t>
      </w:r>
      <w:r w:rsidRPr="000A4206">
        <w:t>article</w:t>
      </w:r>
      <w:r w:rsidR="00E24065" w:rsidRPr="000A4206">
        <w:t xml:space="preserve"> </w:t>
      </w:r>
      <w:r w:rsidRPr="000A4206">
        <w:t>18</w:t>
      </w:r>
      <w:r w:rsidR="00E24065" w:rsidRPr="000A4206">
        <w:t xml:space="preserve"> </w:t>
      </w:r>
      <w:r w:rsidRPr="000A4206">
        <w:t>(3)</w:t>
      </w:r>
      <w:r w:rsidR="00E24065" w:rsidRPr="000A4206">
        <w:t xml:space="preserve"> </w:t>
      </w:r>
      <w:r w:rsidRPr="000A4206">
        <w:t>of</w:t>
      </w:r>
      <w:r w:rsidR="00E24065" w:rsidRPr="000A4206">
        <w:t xml:space="preserve"> </w:t>
      </w:r>
      <w:r w:rsidRPr="000A4206">
        <w:t>the</w:t>
      </w:r>
      <w:r w:rsidR="00E24065" w:rsidRPr="000A4206">
        <w:t xml:space="preserve"> </w:t>
      </w:r>
      <w:r w:rsidRPr="000A4206">
        <w:t>Constitution</w:t>
      </w:r>
      <w:r w:rsidR="00E24065" w:rsidRPr="000A4206">
        <w:t xml:space="preserve"> </w:t>
      </w:r>
      <w:r w:rsidRPr="000A4206">
        <w:t>which</w:t>
      </w:r>
      <w:r w:rsidR="00E24065" w:rsidRPr="000A4206">
        <w:t xml:space="preserve"> </w:t>
      </w:r>
      <w:r w:rsidRPr="000A4206">
        <w:t>provides</w:t>
      </w:r>
      <w:r w:rsidR="00E24065" w:rsidRPr="000A4206">
        <w:t xml:space="preserve"> </w:t>
      </w:r>
      <w:r w:rsidRPr="000A4206">
        <w:t>that</w:t>
      </w:r>
      <w:r w:rsidR="00E24065" w:rsidRPr="000A4206">
        <w:t xml:space="preserve"> </w:t>
      </w:r>
      <w:r w:rsidRPr="000A4206">
        <w:t>the</w:t>
      </w:r>
      <w:r w:rsidR="00E24065" w:rsidRPr="000A4206">
        <w:t xml:space="preserve"> </w:t>
      </w:r>
      <w:r w:rsidRPr="000A4206">
        <w:t>right</w:t>
      </w:r>
      <w:r w:rsidR="00E24065" w:rsidRPr="000A4206">
        <w:t xml:space="preserve"> </w:t>
      </w:r>
      <w:r w:rsidRPr="000A4206">
        <w:t>to</w:t>
      </w:r>
      <w:r w:rsidR="00E24065" w:rsidRPr="000A4206">
        <w:t xml:space="preserve"> </w:t>
      </w:r>
      <w:r w:rsidRPr="000A4206">
        <w:t>be</w:t>
      </w:r>
      <w:r w:rsidR="00E24065" w:rsidRPr="000A4206">
        <w:t xml:space="preserve"> </w:t>
      </w:r>
      <w:r w:rsidRPr="000A4206">
        <w:t>informed</w:t>
      </w:r>
      <w:r w:rsidR="00E24065" w:rsidRPr="000A4206">
        <w:t xml:space="preserve"> </w:t>
      </w:r>
      <w:r w:rsidRPr="000A4206">
        <w:t>of</w:t>
      </w:r>
      <w:r w:rsidR="00E24065" w:rsidRPr="000A4206">
        <w:t xml:space="preserve"> </w:t>
      </w:r>
      <w:r w:rsidRPr="000A4206">
        <w:t>the</w:t>
      </w:r>
      <w:r w:rsidR="00E24065" w:rsidRPr="000A4206">
        <w:t xml:space="preserve"> </w:t>
      </w:r>
      <w:r w:rsidRPr="000A4206">
        <w:t>nature</w:t>
      </w:r>
      <w:r w:rsidR="00E24065" w:rsidRPr="000A4206">
        <w:t xml:space="preserve"> </w:t>
      </w:r>
      <w:r w:rsidRPr="000A4206">
        <w:t>and</w:t>
      </w:r>
      <w:r w:rsidR="00E24065" w:rsidRPr="000A4206">
        <w:t xml:space="preserve"> </w:t>
      </w:r>
      <w:r w:rsidRPr="000A4206">
        <w:t>cause</w:t>
      </w:r>
      <w:r w:rsidR="00E24065" w:rsidRPr="000A4206">
        <w:t xml:space="preserve"> </w:t>
      </w:r>
      <w:r w:rsidRPr="000A4206">
        <w:t>of</w:t>
      </w:r>
      <w:r w:rsidR="00E24065" w:rsidRPr="000A4206">
        <w:t xml:space="preserve"> </w:t>
      </w:r>
      <w:r w:rsidRPr="000A4206">
        <w:t>charges</w:t>
      </w:r>
      <w:r w:rsidR="00E24065" w:rsidRPr="000A4206">
        <w:t xml:space="preserve"> </w:t>
      </w:r>
      <w:r w:rsidRPr="000A4206">
        <w:t>and</w:t>
      </w:r>
      <w:r w:rsidR="00E24065" w:rsidRPr="000A4206">
        <w:t xml:space="preserve"> </w:t>
      </w:r>
      <w:r w:rsidRPr="000A4206">
        <w:t>the</w:t>
      </w:r>
      <w:r w:rsidR="00E24065" w:rsidRPr="000A4206">
        <w:t xml:space="preserve"> </w:t>
      </w:r>
      <w:r w:rsidRPr="000A4206">
        <w:t>right</w:t>
      </w:r>
      <w:r w:rsidR="00E24065" w:rsidRPr="000A4206">
        <w:t xml:space="preserve"> </w:t>
      </w:r>
      <w:r w:rsidRPr="000A4206">
        <w:t>to</w:t>
      </w:r>
      <w:r w:rsidR="00E24065" w:rsidRPr="000A4206">
        <w:t xml:space="preserve"> </w:t>
      </w:r>
      <w:r w:rsidRPr="000A4206">
        <w:t>defence</w:t>
      </w:r>
      <w:r w:rsidR="00E24065" w:rsidRPr="000A4206">
        <w:t xml:space="preserve"> </w:t>
      </w:r>
      <w:r w:rsidRPr="000A4206">
        <w:t>are</w:t>
      </w:r>
      <w:r w:rsidR="00E24065" w:rsidRPr="000A4206">
        <w:t xml:space="preserve"> </w:t>
      </w:r>
      <w:r w:rsidRPr="000A4206">
        <w:t>absolute</w:t>
      </w:r>
      <w:r w:rsidR="00E24065" w:rsidRPr="000A4206">
        <w:t xml:space="preserve"> </w:t>
      </w:r>
      <w:r w:rsidRPr="000A4206">
        <w:t>at</w:t>
      </w:r>
      <w:r w:rsidR="00E24065" w:rsidRPr="000A4206">
        <w:t xml:space="preserve"> </w:t>
      </w:r>
      <w:r w:rsidRPr="000A4206">
        <w:t>all</w:t>
      </w:r>
      <w:r w:rsidR="00E24065" w:rsidRPr="000A4206">
        <w:t xml:space="preserve"> </w:t>
      </w:r>
      <w:r w:rsidRPr="000A4206">
        <w:t>levels</w:t>
      </w:r>
      <w:r w:rsidR="00E24065" w:rsidRPr="000A4206">
        <w:t xml:space="preserve"> </w:t>
      </w:r>
      <w:r w:rsidRPr="000A4206">
        <w:t>and</w:t>
      </w:r>
      <w:r w:rsidR="00E24065" w:rsidRPr="000A4206">
        <w:t xml:space="preserve"> </w:t>
      </w:r>
      <w:r w:rsidRPr="000A4206">
        <w:t>degrees</w:t>
      </w:r>
      <w:r w:rsidR="00E24065" w:rsidRPr="000A4206">
        <w:t xml:space="preserve"> </w:t>
      </w:r>
      <w:r w:rsidRPr="000A4206">
        <w:t>of</w:t>
      </w:r>
      <w:r w:rsidR="00E24065" w:rsidRPr="000A4206">
        <w:t xml:space="preserve"> </w:t>
      </w:r>
      <w:r w:rsidRPr="000A4206">
        <w:t>proceedings</w:t>
      </w:r>
      <w:r w:rsidR="00E24065" w:rsidRPr="000A4206">
        <w:t xml:space="preserve"> </w:t>
      </w:r>
      <w:r w:rsidRPr="000A4206">
        <w:t>before</w:t>
      </w:r>
      <w:r w:rsidR="00E24065" w:rsidRPr="000A4206">
        <w:t xml:space="preserve"> </w:t>
      </w:r>
      <w:r w:rsidRPr="000A4206">
        <w:t>administrative,</w:t>
      </w:r>
      <w:r w:rsidR="00E24065" w:rsidRPr="000A4206">
        <w:t xml:space="preserve"> </w:t>
      </w:r>
      <w:r w:rsidRPr="000A4206">
        <w:t>judicial</w:t>
      </w:r>
      <w:r w:rsidR="00E24065" w:rsidRPr="000A4206">
        <w:t xml:space="preserve"> </w:t>
      </w:r>
      <w:r w:rsidRPr="000A4206">
        <w:t>and</w:t>
      </w:r>
      <w:r w:rsidR="00E24065" w:rsidRPr="000A4206">
        <w:t xml:space="preserve"> </w:t>
      </w:r>
      <w:r w:rsidRPr="000A4206">
        <w:t>all</w:t>
      </w:r>
      <w:r w:rsidR="00E24065" w:rsidRPr="000A4206">
        <w:t xml:space="preserve"> </w:t>
      </w:r>
      <w:r w:rsidRPr="000A4206">
        <w:t>other</w:t>
      </w:r>
      <w:r w:rsidR="00E24065" w:rsidRPr="000A4206">
        <w:t xml:space="preserve"> </w:t>
      </w:r>
      <w:r w:rsidRPr="000A4206">
        <w:t>decision</w:t>
      </w:r>
      <w:r w:rsidR="00E24065" w:rsidRPr="000A4206">
        <w:t xml:space="preserve"> </w:t>
      </w:r>
      <w:r w:rsidRPr="000A4206">
        <w:t>making</w:t>
      </w:r>
      <w:r w:rsidR="00E24065" w:rsidRPr="000A4206">
        <w:t xml:space="preserve"> </w:t>
      </w:r>
      <w:r w:rsidRPr="000A4206">
        <w:t>organs.</w:t>
      </w:r>
      <w:r w:rsidR="00E24065" w:rsidRPr="000A4206">
        <w:t xml:space="preserve"> </w:t>
      </w:r>
      <w:r w:rsidRPr="000A4206">
        <w:t>In</w:t>
      </w:r>
      <w:r w:rsidR="00E24065" w:rsidRPr="000A4206">
        <w:t xml:space="preserve"> </w:t>
      </w:r>
      <w:r w:rsidRPr="000A4206">
        <w:t>a</w:t>
      </w:r>
      <w:r w:rsidR="00E24065" w:rsidRPr="000A4206">
        <w:t xml:space="preserve"> </w:t>
      </w:r>
      <w:r w:rsidRPr="000A4206">
        <w:t>more</w:t>
      </w:r>
      <w:r w:rsidR="00E24065" w:rsidRPr="000A4206">
        <w:t xml:space="preserve"> </w:t>
      </w:r>
      <w:r w:rsidRPr="000A4206">
        <w:t>emphatic</w:t>
      </w:r>
      <w:r w:rsidR="00E24065" w:rsidRPr="000A4206">
        <w:t xml:space="preserve"> </w:t>
      </w:r>
      <w:r w:rsidRPr="000A4206">
        <w:t>way,</w:t>
      </w:r>
      <w:r w:rsidR="00E24065" w:rsidRPr="000A4206">
        <w:t xml:space="preserve"> </w:t>
      </w:r>
      <w:r w:rsidRPr="000A4206">
        <w:t>legal</w:t>
      </w:r>
      <w:r w:rsidR="00E24065" w:rsidRPr="000A4206">
        <w:t xml:space="preserve"> </w:t>
      </w:r>
      <w:r w:rsidRPr="000A4206">
        <w:t>aid</w:t>
      </w:r>
      <w:r w:rsidR="00E24065" w:rsidRPr="000A4206">
        <w:t xml:space="preserve"> </w:t>
      </w:r>
      <w:r w:rsidRPr="000A4206">
        <w:t>is</w:t>
      </w:r>
      <w:r w:rsidR="00E24065" w:rsidRPr="000A4206">
        <w:t xml:space="preserve"> </w:t>
      </w:r>
      <w:r w:rsidRPr="000A4206">
        <w:t>provided</w:t>
      </w:r>
      <w:r w:rsidR="00E24065" w:rsidRPr="000A4206">
        <w:t xml:space="preserve"> </w:t>
      </w:r>
      <w:r w:rsidRPr="000A4206">
        <w:t>under</w:t>
      </w:r>
      <w:r w:rsidR="00E24065" w:rsidRPr="000A4206">
        <w:t xml:space="preserve"> </w:t>
      </w:r>
      <w:r w:rsidRPr="000A4206">
        <w:t>articles</w:t>
      </w:r>
      <w:r w:rsidR="00E24065" w:rsidRPr="000A4206">
        <w:t xml:space="preserve"> </w:t>
      </w:r>
      <w:r w:rsidRPr="000A4206">
        <w:t>60</w:t>
      </w:r>
      <w:r w:rsidR="00681497">
        <w:t>–</w:t>
      </w:r>
      <w:r w:rsidRPr="000A4206">
        <w:t>63</w:t>
      </w:r>
      <w:r w:rsidR="00E24065" w:rsidRPr="000A4206">
        <w:t xml:space="preserve"> </w:t>
      </w:r>
      <w:r w:rsidRPr="000A4206">
        <w:t>of</w:t>
      </w:r>
      <w:r w:rsidR="00E24065" w:rsidRPr="000A4206">
        <w:t xml:space="preserve"> </w:t>
      </w:r>
      <w:r w:rsidRPr="000A4206">
        <w:t>the</w:t>
      </w:r>
      <w:r w:rsidR="00E24065" w:rsidRPr="000A4206">
        <w:t xml:space="preserve"> </w:t>
      </w:r>
      <w:r w:rsidRPr="000A4206">
        <w:t>Bar</w:t>
      </w:r>
      <w:r w:rsidR="00E24065" w:rsidRPr="000A4206">
        <w:t xml:space="preserve"> </w:t>
      </w:r>
      <w:r w:rsidRPr="000A4206">
        <w:t>Law</w:t>
      </w:r>
      <w:r w:rsidR="00E24065" w:rsidRPr="000A4206">
        <w:t xml:space="preserve"> </w:t>
      </w:r>
      <w:r w:rsidRPr="000A4206">
        <w:t>in</w:t>
      </w:r>
      <w:r w:rsidR="00E24065" w:rsidRPr="000A4206">
        <w:t xml:space="preserve"> </w:t>
      </w:r>
      <w:r w:rsidRPr="000A4206">
        <w:t>Rwanda.</w:t>
      </w:r>
      <w:r w:rsidR="008942EA">
        <w:rPr>
          <w:rStyle w:val="FootnoteReference"/>
        </w:rPr>
        <w:footnoteReference w:id="113"/>
      </w:r>
    </w:p>
    <w:p w:rsidR="00951BC8" w:rsidRPr="000A4206" w:rsidRDefault="00951BC8" w:rsidP="000A4206">
      <w:pPr>
        <w:pStyle w:val="SingleTxtG"/>
      </w:pPr>
      <w:r w:rsidRPr="000A4206">
        <w:t>249.</w:t>
      </w:r>
      <w:r w:rsidRPr="000A4206">
        <w:tab/>
      </w:r>
      <w:r w:rsidRPr="007339E3">
        <w:rPr>
          <w:i/>
        </w:rPr>
        <w:t>Gacaca</w:t>
      </w:r>
      <w:r w:rsidR="00E24065" w:rsidRPr="000A4206">
        <w:t xml:space="preserve"> </w:t>
      </w:r>
      <w:r w:rsidRPr="000A4206">
        <w:t>Courts</w:t>
      </w:r>
      <w:r w:rsidR="00E24065" w:rsidRPr="000A4206">
        <w:t xml:space="preserve"> </w:t>
      </w:r>
      <w:r w:rsidRPr="000A4206">
        <w:t>offer</w:t>
      </w:r>
      <w:r w:rsidR="00E24065" w:rsidRPr="000A4206">
        <w:t xml:space="preserve"> </w:t>
      </w:r>
      <w:r w:rsidRPr="000A4206">
        <w:t>a</w:t>
      </w:r>
      <w:r w:rsidR="00E24065" w:rsidRPr="000A4206">
        <w:t xml:space="preserve"> </w:t>
      </w:r>
      <w:r w:rsidRPr="000A4206">
        <w:t>greater</w:t>
      </w:r>
      <w:r w:rsidR="00E24065" w:rsidRPr="000A4206">
        <w:t xml:space="preserve"> </w:t>
      </w:r>
      <w:r w:rsidRPr="000A4206">
        <w:t>advantage</w:t>
      </w:r>
      <w:r w:rsidR="00E24065" w:rsidRPr="000A4206">
        <w:t xml:space="preserve"> </w:t>
      </w:r>
      <w:r w:rsidRPr="000A4206">
        <w:t>to</w:t>
      </w:r>
      <w:r w:rsidR="00E24065" w:rsidRPr="000A4206">
        <w:t xml:space="preserve"> </w:t>
      </w:r>
      <w:r w:rsidRPr="000A4206">
        <w:t>parties</w:t>
      </w:r>
      <w:r w:rsidR="00E24065" w:rsidRPr="000A4206">
        <w:t xml:space="preserve"> </w:t>
      </w:r>
      <w:r w:rsidRPr="000A4206">
        <w:t>and</w:t>
      </w:r>
      <w:r w:rsidR="00E24065" w:rsidRPr="000A4206">
        <w:t xml:space="preserve"> </w:t>
      </w:r>
      <w:r w:rsidRPr="000A4206">
        <w:t>the</w:t>
      </w:r>
      <w:r w:rsidR="00E24065" w:rsidRPr="000A4206">
        <w:t xml:space="preserve"> </w:t>
      </w:r>
      <w:r w:rsidRPr="000A4206">
        <w:t>bench</w:t>
      </w:r>
      <w:r w:rsidR="00E24065" w:rsidRPr="000A4206">
        <w:t xml:space="preserve"> </w:t>
      </w:r>
      <w:r w:rsidRPr="000A4206">
        <w:t>by</w:t>
      </w:r>
      <w:r w:rsidR="00E24065" w:rsidRPr="000A4206">
        <w:t xml:space="preserve"> </w:t>
      </w:r>
      <w:r w:rsidRPr="000A4206">
        <w:t>allowing</w:t>
      </w:r>
      <w:r w:rsidR="00E24065" w:rsidRPr="000A4206">
        <w:t xml:space="preserve"> </w:t>
      </w:r>
      <w:r w:rsidRPr="000A4206">
        <w:t>the</w:t>
      </w:r>
      <w:r w:rsidR="00E24065" w:rsidRPr="000A4206">
        <w:t xml:space="preserve"> </w:t>
      </w:r>
      <w:r w:rsidRPr="000A4206">
        <w:t>public</w:t>
      </w:r>
      <w:r w:rsidR="00E24065" w:rsidRPr="000A4206">
        <w:t xml:space="preserve"> </w:t>
      </w:r>
      <w:r w:rsidRPr="000A4206">
        <w:t>to</w:t>
      </w:r>
      <w:r w:rsidR="00E24065" w:rsidRPr="000A4206">
        <w:t xml:space="preserve"> </w:t>
      </w:r>
      <w:r w:rsidRPr="000A4206">
        <w:t>testify</w:t>
      </w:r>
      <w:r w:rsidR="00E24065" w:rsidRPr="000A4206">
        <w:t xml:space="preserve"> </w:t>
      </w:r>
      <w:r w:rsidRPr="000A4206">
        <w:t>either</w:t>
      </w:r>
      <w:r w:rsidR="00E24065" w:rsidRPr="000A4206">
        <w:t xml:space="preserve"> </w:t>
      </w:r>
      <w:r w:rsidRPr="000A4206">
        <w:t>for</w:t>
      </w:r>
      <w:r w:rsidR="00E24065" w:rsidRPr="000A4206">
        <w:t xml:space="preserve"> </w:t>
      </w:r>
      <w:r w:rsidRPr="000A4206">
        <w:t>or</w:t>
      </w:r>
      <w:r w:rsidR="00E24065" w:rsidRPr="000A4206">
        <w:t xml:space="preserve"> </w:t>
      </w:r>
      <w:r w:rsidRPr="000A4206">
        <w:t>against</w:t>
      </w:r>
      <w:r w:rsidR="00E24065" w:rsidRPr="000A4206">
        <w:t xml:space="preserve"> </w:t>
      </w:r>
      <w:r w:rsidRPr="000A4206">
        <w:t>the</w:t>
      </w:r>
      <w:r w:rsidR="00E24065" w:rsidRPr="000A4206">
        <w:t xml:space="preserve"> </w:t>
      </w:r>
      <w:r w:rsidRPr="000A4206">
        <w:t>defendant.</w:t>
      </w:r>
      <w:r w:rsidR="00E24065" w:rsidRPr="000A4206">
        <w:t xml:space="preserve"> </w:t>
      </w:r>
      <w:r w:rsidRPr="000A4206">
        <w:t>The</w:t>
      </w:r>
      <w:r w:rsidR="00E24065" w:rsidRPr="000A4206">
        <w:t xml:space="preserve"> </w:t>
      </w:r>
      <w:r w:rsidRPr="000A4206">
        <w:t>right</w:t>
      </w:r>
      <w:r w:rsidR="00E24065" w:rsidRPr="000A4206">
        <w:t xml:space="preserve"> </w:t>
      </w:r>
      <w:r w:rsidRPr="000A4206">
        <w:t>to</w:t>
      </w:r>
      <w:r w:rsidR="00E24065" w:rsidRPr="000A4206">
        <w:t xml:space="preserve"> </w:t>
      </w:r>
      <w:r w:rsidRPr="000A4206">
        <w:t>Reparation</w:t>
      </w:r>
      <w:r w:rsidR="00E24065" w:rsidRPr="000A4206">
        <w:t xml:space="preserve"> </w:t>
      </w:r>
      <w:r w:rsidRPr="000A4206">
        <w:t>is</w:t>
      </w:r>
      <w:r w:rsidR="00E24065" w:rsidRPr="000A4206">
        <w:t xml:space="preserve"> </w:t>
      </w:r>
      <w:r w:rsidRPr="000A4206">
        <w:t>guaranteed</w:t>
      </w:r>
      <w:r w:rsidR="00E24065" w:rsidRPr="000A4206">
        <w:t xml:space="preserve"> </w:t>
      </w:r>
      <w:r w:rsidRPr="000A4206">
        <w:t>under</w:t>
      </w:r>
      <w:r w:rsidR="00E24065" w:rsidRPr="000A4206">
        <w:t xml:space="preserve"> </w:t>
      </w:r>
      <w:r w:rsidRPr="000A4206">
        <w:t>the</w:t>
      </w:r>
      <w:r w:rsidR="00E24065" w:rsidRPr="000A4206">
        <w:t xml:space="preserve"> </w:t>
      </w:r>
      <w:r w:rsidRPr="000A4206">
        <w:t>constitutional</w:t>
      </w:r>
      <w:r w:rsidR="00E24065" w:rsidRPr="000A4206">
        <w:t xml:space="preserve"> </w:t>
      </w:r>
      <w:r w:rsidRPr="000A4206">
        <w:t>principle</w:t>
      </w:r>
      <w:r w:rsidR="00E24065" w:rsidRPr="000A4206">
        <w:t xml:space="preserve"> </w:t>
      </w:r>
      <w:r w:rsidRPr="000A4206">
        <w:t>already</w:t>
      </w:r>
      <w:r w:rsidR="00E24065" w:rsidRPr="000A4206">
        <w:t xml:space="preserve"> </w:t>
      </w:r>
      <w:r w:rsidRPr="000A4206">
        <w:t>cited</w:t>
      </w:r>
      <w:r w:rsidR="00E24065" w:rsidRPr="000A4206">
        <w:t xml:space="preserve"> </w:t>
      </w:r>
      <w:r w:rsidRPr="000A4206">
        <w:t>which</w:t>
      </w:r>
      <w:r w:rsidR="00E24065" w:rsidRPr="000A4206">
        <w:t xml:space="preserve"> </w:t>
      </w:r>
      <w:r w:rsidRPr="000A4206">
        <w:t>provides</w:t>
      </w:r>
      <w:r w:rsidR="00E24065" w:rsidRPr="000A4206">
        <w:t xml:space="preserve"> </w:t>
      </w:r>
      <w:r w:rsidRPr="000A4206">
        <w:t>that</w:t>
      </w:r>
      <w:r w:rsidR="00E24065" w:rsidRPr="000A4206">
        <w:t xml:space="preserve"> </w:t>
      </w:r>
      <w:r w:rsidRPr="000A4206">
        <w:t>everyone</w:t>
      </w:r>
      <w:r w:rsidR="00E24065" w:rsidRPr="000A4206">
        <w:t xml:space="preserve"> </w:t>
      </w:r>
      <w:r w:rsidRPr="000A4206">
        <w:t>has</w:t>
      </w:r>
      <w:r w:rsidR="00E24065" w:rsidRPr="000A4206">
        <w:t xml:space="preserve"> </w:t>
      </w:r>
      <w:r w:rsidRPr="000A4206">
        <w:t>an</w:t>
      </w:r>
      <w:r w:rsidR="00E24065" w:rsidRPr="000A4206">
        <w:t xml:space="preserve"> </w:t>
      </w:r>
      <w:r w:rsidRPr="000A4206">
        <w:t>equal</w:t>
      </w:r>
      <w:r w:rsidR="00E24065" w:rsidRPr="000A4206">
        <w:t xml:space="preserve"> </w:t>
      </w:r>
      <w:r w:rsidRPr="000A4206">
        <w:t>right</w:t>
      </w:r>
      <w:r w:rsidR="00E24065" w:rsidRPr="000A4206">
        <w:t xml:space="preserve"> </w:t>
      </w:r>
      <w:r w:rsidRPr="000A4206">
        <w:t>to</w:t>
      </w:r>
      <w:r w:rsidR="00E24065" w:rsidRPr="000A4206">
        <w:t xml:space="preserve"> </w:t>
      </w:r>
      <w:r w:rsidRPr="000A4206">
        <w:t>seek</w:t>
      </w:r>
      <w:r w:rsidR="00E24065" w:rsidRPr="000A4206">
        <w:t xml:space="preserve"> </w:t>
      </w:r>
      <w:r w:rsidRPr="000A4206">
        <w:t>justice.</w:t>
      </w:r>
      <w:r w:rsidR="00E24065" w:rsidRPr="000A4206">
        <w:t xml:space="preserve"> </w:t>
      </w:r>
      <w:r w:rsidRPr="000A4206">
        <w:t>In</w:t>
      </w:r>
      <w:r w:rsidR="00E24065" w:rsidRPr="000A4206">
        <w:t xml:space="preserve"> </w:t>
      </w:r>
      <w:r w:rsidRPr="000A4206">
        <w:t>addition,</w:t>
      </w:r>
      <w:r w:rsidR="00E24065" w:rsidRPr="000A4206">
        <w:t xml:space="preserve"> </w:t>
      </w:r>
      <w:r w:rsidRPr="000A4206">
        <w:t>article</w:t>
      </w:r>
      <w:r w:rsidR="00E24065" w:rsidRPr="000A4206">
        <w:t xml:space="preserve"> </w:t>
      </w:r>
      <w:r w:rsidRPr="000A4206">
        <w:t>258</w:t>
      </w:r>
      <w:r w:rsidR="00E24065" w:rsidRPr="000A4206">
        <w:t xml:space="preserve"> </w:t>
      </w:r>
      <w:r w:rsidRPr="000A4206">
        <w:t>of</w:t>
      </w:r>
      <w:r w:rsidR="00E24065" w:rsidRPr="000A4206">
        <w:t xml:space="preserve"> </w:t>
      </w:r>
      <w:r w:rsidRPr="000A4206">
        <w:t>Civil</w:t>
      </w:r>
      <w:r w:rsidR="00E24065" w:rsidRPr="000A4206">
        <w:t xml:space="preserve"> </w:t>
      </w:r>
      <w:r w:rsidRPr="000A4206">
        <w:t>Code</w:t>
      </w:r>
      <w:r w:rsidR="00E24065" w:rsidRPr="000A4206">
        <w:t xml:space="preserve"> </w:t>
      </w:r>
      <w:r w:rsidRPr="000A4206">
        <w:t>Book</w:t>
      </w:r>
      <w:r w:rsidR="00E24065" w:rsidRPr="000A4206">
        <w:t xml:space="preserve"> </w:t>
      </w:r>
      <w:r w:rsidRPr="000A4206">
        <w:t>III</w:t>
      </w:r>
      <w:r w:rsidR="00E24065" w:rsidRPr="000A4206">
        <w:t xml:space="preserve"> </w:t>
      </w:r>
      <w:r w:rsidRPr="000A4206">
        <w:t>provides</w:t>
      </w:r>
      <w:r w:rsidR="00E24065" w:rsidRPr="000A4206">
        <w:t xml:space="preserve"> </w:t>
      </w:r>
      <w:r w:rsidRPr="000A4206">
        <w:t>reparation</w:t>
      </w:r>
      <w:r w:rsidR="00E24065" w:rsidRPr="000A4206">
        <w:t xml:space="preserve"> </w:t>
      </w:r>
      <w:r w:rsidRPr="000A4206">
        <w:t>for</w:t>
      </w:r>
      <w:r w:rsidR="00E24065" w:rsidRPr="000A4206">
        <w:t xml:space="preserve"> </w:t>
      </w:r>
      <w:r w:rsidRPr="000A4206">
        <w:t>damages</w:t>
      </w:r>
      <w:r w:rsidR="00E24065" w:rsidRPr="000A4206">
        <w:t xml:space="preserve"> </w:t>
      </w:r>
      <w:r w:rsidRPr="000A4206">
        <w:t>caused</w:t>
      </w:r>
      <w:r w:rsidR="00E24065" w:rsidRPr="000A4206">
        <w:t xml:space="preserve"> </w:t>
      </w:r>
      <w:r w:rsidRPr="000A4206">
        <w:t>to</w:t>
      </w:r>
      <w:r w:rsidR="00E24065" w:rsidRPr="000A4206">
        <w:t xml:space="preserve"> </w:t>
      </w:r>
      <w:r w:rsidRPr="000A4206">
        <w:t>others.</w:t>
      </w:r>
      <w:r w:rsidR="00E24065" w:rsidRPr="000A4206">
        <w:t xml:space="preserve"> </w:t>
      </w:r>
    </w:p>
    <w:p w:rsidR="00951BC8" w:rsidRPr="000A4206" w:rsidRDefault="00951BC8" w:rsidP="000A4206">
      <w:pPr>
        <w:pStyle w:val="SingleTxtG"/>
      </w:pPr>
      <w:r w:rsidRPr="000A4206">
        <w:t>250.</w:t>
      </w:r>
      <w:r w:rsidRPr="000A4206">
        <w:tab/>
        <w:t>In</w:t>
      </w:r>
      <w:r w:rsidR="00E24065" w:rsidRPr="000A4206">
        <w:t xml:space="preserve"> </w:t>
      </w:r>
      <w:r w:rsidRPr="000A4206">
        <w:t>general,</w:t>
      </w:r>
      <w:r w:rsidR="00E24065" w:rsidRPr="000A4206">
        <w:t xml:space="preserve"> </w:t>
      </w:r>
      <w:r w:rsidRPr="000A4206">
        <w:t>every</w:t>
      </w:r>
      <w:r w:rsidR="00E24065" w:rsidRPr="000A4206">
        <w:t xml:space="preserve"> </w:t>
      </w:r>
      <w:r w:rsidRPr="000A4206">
        <w:t>person</w:t>
      </w:r>
      <w:r w:rsidR="00E24065" w:rsidRPr="000A4206">
        <w:t xml:space="preserve"> </w:t>
      </w:r>
      <w:r w:rsidRPr="000A4206">
        <w:t>involved</w:t>
      </w:r>
      <w:r w:rsidR="00E24065" w:rsidRPr="000A4206">
        <w:t xml:space="preserve"> </w:t>
      </w:r>
      <w:r w:rsidRPr="000A4206">
        <w:t>in</w:t>
      </w:r>
      <w:r w:rsidR="00E24065" w:rsidRPr="000A4206">
        <w:t xml:space="preserve"> </w:t>
      </w:r>
      <w:r w:rsidRPr="000A4206">
        <w:t>administering</w:t>
      </w:r>
      <w:r w:rsidR="00E24065" w:rsidRPr="000A4206">
        <w:t xml:space="preserve"> </w:t>
      </w:r>
      <w:r w:rsidRPr="000A4206">
        <w:t>justice</w:t>
      </w:r>
      <w:r w:rsidR="00E24065" w:rsidRPr="000A4206">
        <w:t xml:space="preserve"> </w:t>
      </w:r>
      <w:r w:rsidRPr="000A4206">
        <w:t>is</w:t>
      </w:r>
      <w:r w:rsidR="00E24065" w:rsidRPr="000A4206">
        <w:t xml:space="preserve"> </w:t>
      </w:r>
      <w:r w:rsidRPr="000A4206">
        <w:t>subjected</w:t>
      </w:r>
      <w:r w:rsidR="00E24065" w:rsidRPr="000A4206">
        <w:t xml:space="preserve"> </w:t>
      </w:r>
      <w:r w:rsidRPr="000A4206">
        <w:t>to</w:t>
      </w:r>
      <w:r w:rsidR="00E24065" w:rsidRPr="000A4206">
        <w:t xml:space="preserve"> </w:t>
      </w:r>
      <w:r w:rsidRPr="000A4206">
        <w:t>supervision</w:t>
      </w:r>
      <w:r w:rsidR="00E24065" w:rsidRPr="000A4206">
        <w:t xml:space="preserve"> </w:t>
      </w:r>
      <w:r w:rsidRPr="000A4206">
        <w:t>and</w:t>
      </w:r>
      <w:r w:rsidR="00E24065" w:rsidRPr="000A4206">
        <w:t xml:space="preserve"> </w:t>
      </w:r>
      <w:r w:rsidRPr="000A4206">
        <w:t>control</w:t>
      </w:r>
      <w:r w:rsidR="00E24065" w:rsidRPr="000A4206">
        <w:t xml:space="preserve"> </w:t>
      </w:r>
      <w:r w:rsidRPr="000A4206">
        <w:t>measures</w:t>
      </w:r>
      <w:r w:rsidR="00E24065" w:rsidRPr="000A4206">
        <w:t xml:space="preserve"> </w:t>
      </w:r>
      <w:r w:rsidRPr="000A4206">
        <w:t>including</w:t>
      </w:r>
      <w:r w:rsidR="00E24065" w:rsidRPr="000A4206">
        <w:t xml:space="preserve"> </w:t>
      </w:r>
      <w:r w:rsidRPr="000A4206">
        <w:t>a</w:t>
      </w:r>
      <w:r w:rsidR="00E24065" w:rsidRPr="000A4206">
        <w:t xml:space="preserve"> </w:t>
      </w:r>
      <w:r w:rsidRPr="000A4206">
        <w:t>possibility</w:t>
      </w:r>
      <w:r w:rsidR="00E24065" w:rsidRPr="000A4206">
        <w:t xml:space="preserve"> </w:t>
      </w:r>
      <w:r w:rsidRPr="000A4206">
        <w:t>for</w:t>
      </w:r>
      <w:r w:rsidR="00E24065" w:rsidRPr="000A4206">
        <w:t xml:space="preserve"> </w:t>
      </w:r>
      <w:r w:rsidRPr="000A4206">
        <w:t>any</w:t>
      </w:r>
      <w:r w:rsidR="00E24065" w:rsidRPr="000A4206">
        <w:t xml:space="preserve"> </w:t>
      </w:r>
      <w:r w:rsidRPr="000A4206">
        <w:t>victim</w:t>
      </w:r>
      <w:r w:rsidR="00E24065" w:rsidRPr="000A4206">
        <w:t xml:space="preserve"> </w:t>
      </w:r>
      <w:r w:rsidRPr="000A4206">
        <w:t>of</w:t>
      </w:r>
      <w:r w:rsidR="00E24065" w:rsidRPr="000A4206">
        <w:t xml:space="preserve"> </w:t>
      </w:r>
      <w:r w:rsidRPr="000A4206">
        <w:t>racial</w:t>
      </w:r>
      <w:r w:rsidR="00E24065" w:rsidRPr="000A4206">
        <w:t xml:space="preserve"> </w:t>
      </w:r>
      <w:r w:rsidRPr="000A4206">
        <w:t>discrimination</w:t>
      </w:r>
      <w:r w:rsidR="00E24065" w:rsidRPr="000A4206">
        <w:t xml:space="preserve"> </w:t>
      </w:r>
      <w:r w:rsidRPr="000A4206">
        <w:t>from</w:t>
      </w:r>
      <w:r w:rsidR="00E24065" w:rsidRPr="000A4206">
        <w:t xml:space="preserve"> </w:t>
      </w:r>
      <w:r w:rsidRPr="000A4206">
        <w:t>any</w:t>
      </w:r>
      <w:r w:rsidR="00E24065" w:rsidRPr="000A4206">
        <w:t xml:space="preserve"> </w:t>
      </w:r>
      <w:r w:rsidRPr="000A4206">
        <w:t>member</w:t>
      </w:r>
      <w:r w:rsidR="00E24065" w:rsidRPr="000A4206">
        <w:t xml:space="preserve"> </w:t>
      </w:r>
      <w:r w:rsidRPr="000A4206">
        <w:t>of</w:t>
      </w:r>
      <w:r w:rsidR="00E24065" w:rsidRPr="000A4206">
        <w:t xml:space="preserve"> </w:t>
      </w:r>
      <w:r w:rsidRPr="000A4206">
        <w:t>justice</w:t>
      </w:r>
      <w:r w:rsidR="00E24065" w:rsidRPr="000A4206">
        <w:t xml:space="preserve"> </w:t>
      </w:r>
      <w:r w:rsidRPr="000A4206">
        <w:t>to</w:t>
      </w:r>
      <w:r w:rsidR="00E24065" w:rsidRPr="000A4206">
        <w:t xml:space="preserve"> </w:t>
      </w:r>
      <w:r w:rsidRPr="000A4206">
        <w:t>launch</w:t>
      </w:r>
      <w:r w:rsidR="00E24065" w:rsidRPr="000A4206">
        <w:t xml:space="preserve"> </w:t>
      </w:r>
      <w:r w:rsidRPr="000A4206">
        <w:t>a</w:t>
      </w:r>
      <w:r w:rsidR="00E24065" w:rsidRPr="000A4206">
        <w:t xml:space="preserve"> </w:t>
      </w:r>
      <w:r w:rsidRPr="000A4206">
        <w:t>complaint.</w:t>
      </w:r>
      <w:r w:rsidR="00E24065" w:rsidRPr="000A4206">
        <w:t xml:space="preserve"> </w:t>
      </w:r>
      <w:r w:rsidRPr="000A4206">
        <w:t>For</w:t>
      </w:r>
      <w:r w:rsidR="00E24065" w:rsidRPr="000A4206">
        <w:t xml:space="preserve"> </w:t>
      </w:r>
      <w:r w:rsidRPr="000A4206">
        <w:t>example,</w:t>
      </w:r>
      <w:r w:rsidR="00E24065" w:rsidRPr="000A4206">
        <w:t xml:space="preserve"> </w:t>
      </w:r>
      <w:r w:rsidRPr="000A4206">
        <w:t>Police</w:t>
      </w:r>
      <w:r w:rsidR="00E24065" w:rsidRPr="000A4206">
        <w:t xml:space="preserve"> </w:t>
      </w:r>
      <w:r w:rsidRPr="000A4206">
        <w:t>officers</w:t>
      </w:r>
      <w:r w:rsidR="00E24065" w:rsidRPr="000A4206">
        <w:t xml:space="preserve"> </w:t>
      </w:r>
      <w:r w:rsidRPr="000A4206">
        <w:t>as</w:t>
      </w:r>
      <w:r w:rsidR="00E24065" w:rsidRPr="000A4206">
        <w:t xml:space="preserve"> </w:t>
      </w:r>
      <w:r w:rsidRPr="000A4206">
        <w:t>well</w:t>
      </w:r>
      <w:r w:rsidR="00E24065" w:rsidRPr="000A4206">
        <w:t xml:space="preserve"> </w:t>
      </w:r>
      <w:r w:rsidRPr="000A4206">
        <w:t>as</w:t>
      </w:r>
      <w:r w:rsidR="00E24065" w:rsidRPr="000A4206">
        <w:t xml:space="preserve"> </w:t>
      </w:r>
      <w:r w:rsidRPr="000A4206">
        <w:t>Prosecution</w:t>
      </w:r>
      <w:r w:rsidR="00E24065" w:rsidRPr="000A4206">
        <w:t xml:space="preserve"> </w:t>
      </w:r>
      <w:r w:rsidRPr="000A4206">
        <w:t>and</w:t>
      </w:r>
      <w:r w:rsidR="00E24065" w:rsidRPr="000A4206">
        <w:t xml:space="preserve"> </w:t>
      </w:r>
      <w:r w:rsidRPr="000A4206">
        <w:t>Judiciary</w:t>
      </w:r>
      <w:r w:rsidR="00E24065" w:rsidRPr="000A4206">
        <w:t xml:space="preserve"> </w:t>
      </w:r>
      <w:r w:rsidRPr="000A4206">
        <w:t>members</w:t>
      </w:r>
      <w:r w:rsidR="00E24065" w:rsidRPr="000A4206">
        <w:t xml:space="preserve"> </w:t>
      </w:r>
      <w:r w:rsidRPr="000A4206">
        <w:t>can</w:t>
      </w:r>
      <w:r w:rsidR="00E24065" w:rsidRPr="000A4206">
        <w:t xml:space="preserve"> </w:t>
      </w:r>
      <w:r w:rsidRPr="000A4206">
        <w:t>be</w:t>
      </w:r>
      <w:r w:rsidR="00E24065" w:rsidRPr="000A4206">
        <w:t xml:space="preserve"> </w:t>
      </w:r>
      <w:r w:rsidRPr="000A4206">
        <w:t>pursued</w:t>
      </w:r>
      <w:r w:rsidR="00E24065" w:rsidRPr="000A4206">
        <w:t xml:space="preserve"> </w:t>
      </w:r>
      <w:r w:rsidRPr="000A4206">
        <w:t>before</w:t>
      </w:r>
      <w:r w:rsidR="00E24065" w:rsidRPr="000A4206">
        <w:t xml:space="preserve"> </w:t>
      </w:r>
      <w:r w:rsidRPr="000A4206">
        <w:t>ordinary</w:t>
      </w:r>
      <w:r w:rsidR="00E24065" w:rsidRPr="000A4206">
        <w:t xml:space="preserve"> </w:t>
      </w:r>
      <w:r w:rsidRPr="000A4206">
        <w:t>courts.</w:t>
      </w:r>
      <w:r w:rsidR="00E24065" w:rsidRPr="000A4206">
        <w:t xml:space="preserve"> </w:t>
      </w:r>
      <w:r w:rsidRPr="000A4206">
        <w:t>In</w:t>
      </w:r>
      <w:r w:rsidR="00E24065" w:rsidRPr="000A4206">
        <w:t xml:space="preserve"> </w:t>
      </w:r>
      <w:r w:rsidRPr="000A4206">
        <w:t>summary,</w:t>
      </w:r>
      <w:r w:rsidR="00E24065" w:rsidRPr="000A4206">
        <w:t xml:space="preserve"> </w:t>
      </w:r>
      <w:r w:rsidRPr="000A4206">
        <w:t>all</w:t>
      </w:r>
      <w:r w:rsidR="00E24065" w:rsidRPr="000A4206">
        <w:t xml:space="preserve"> </w:t>
      </w:r>
      <w:r w:rsidRPr="000A4206">
        <w:t>the</w:t>
      </w:r>
      <w:r w:rsidR="00E24065" w:rsidRPr="000A4206">
        <w:t xml:space="preserve"> </w:t>
      </w:r>
      <w:r w:rsidRPr="000A4206">
        <w:t>above</w:t>
      </w:r>
      <w:r w:rsidR="00E24065" w:rsidRPr="000A4206">
        <w:t xml:space="preserve"> </w:t>
      </w:r>
      <w:r w:rsidRPr="000A4206">
        <w:t>mentioned</w:t>
      </w:r>
      <w:r w:rsidR="00E24065" w:rsidRPr="000A4206">
        <w:t xml:space="preserve"> </w:t>
      </w:r>
      <w:r w:rsidRPr="000A4206">
        <w:t>remedies</w:t>
      </w:r>
      <w:r w:rsidR="00E24065" w:rsidRPr="000A4206">
        <w:t xml:space="preserve"> </w:t>
      </w:r>
      <w:r w:rsidRPr="000A4206">
        <w:t>of</w:t>
      </w:r>
      <w:r w:rsidR="00E24065" w:rsidRPr="000A4206">
        <w:t xml:space="preserve"> </w:t>
      </w:r>
      <w:r w:rsidRPr="000A4206">
        <w:t>general</w:t>
      </w:r>
      <w:r w:rsidR="00E24065" w:rsidRPr="000A4206">
        <w:t xml:space="preserve"> </w:t>
      </w:r>
      <w:r w:rsidRPr="000A4206">
        <w:t>application</w:t>
      </w:r>
      <w:r w:rsidR="00E24065" w:rsidRPr="000A4206">
        <w:t xml:space="preserve"> </w:t>
      </w:r>
      <w:r w:rsidRPr="000A4206">
        <w:t>can</w:t>
      </w:r>
      <w:r w:rsidR="00E24065" w:rsidRPr="000A4206">
        <w:t xml:space="preserve"> </w:t>
      </w:r>
      <w:r w:rsidRPr="000A4206">
        <w:t>also</w:t>
      </w:r>
      <w:r w:rsidR="00E24065" w:rsidRPr="000A4206">
        <w:t xml:space="preserve"> </w:t>
      </w:r>
      <w:r w:rsidRPr="000A4206">
        <w:t>benefit</w:t>
      </w:r>
      <w:r w:rsidR="00E24065" w:rsidRPr="000A4206">
        <w:t xml:space="preserve"> </w:t>
      </w:r>
      <w:r w:rsidRPr="000A4206">
        <w:t>or</w:t>
      </w:r>
      <w:r w:rsidR="00E24065" w:rsidRPr="000A4206">
        <w:t xml:space="preserve"> </w:t>
      </w:r>
      <w:r w:rsidRPr="000A4206">
        <w:t>be</w:t>
      </w:r>
      <w:r w:rsidR="00E24065" w:rsidRPr="000A4206">
        <w:t xml:space="preserve"> </w:t>
      </w:r>
      <w:r w:rsidRPr="000A4206">
        <w:t>used</w:t>
      </w:r>
      <w:r w:rsidR="00E24065" w:rsidRPr="000A4206">
        <w:t xml:space="preserve"> </w:t>
      </w:r>
      <w:r w:rsidRPr="000A4206">
        <w:t>by</w:t>
      </w:r>
      <w:r w:rsidR="00E24065" w:rsidRPr="000A4206">
        <w:t xml:space="preserve"> </w:t>
      </w:r>
      <w:r w:rsidRPr="000A4206">
        <w:t>the</w:t>
      </w:r>
      <w:r w:rsidR="00E24065" w:rsidRPr="000A4206">
        <w:t xml:space="preserve"> </w:t>
      </w:r>
      <w:r w:rsidRPr="000A4206">
        <w:t>victims</w:t>
      </w:r>
      <w:r w:rsidR="00E24065" w:rsidRPr="000A4206">
        <w:t xml:space="preserve"> </w:t>
      </w:r>
      <w:r w:rsidRPr="000A4206">
        <w:t>of</w:t>
      </w:r>
      <w:r w:rsidR="00E24065" w:rsidRPr="000A4206">
        <w:t xml:space="preserve"> </w:t>
      </w:r>
      <w:r w:rsidRPr="000A4206">
        <w:t>discrimination.</w:t>
      </w:r>
      <w:r w:rsidR="00E24065" w:rsidRPr="000A4206">
        <w:t xml:space="preserve"> </w:t>
      </w:r>
      <w:r w:rsidRPr="000A4206">
        <w:t>The</w:t>
      </w:r>
      <w:r w:rsidR="00E24065" w:rsidRPr="000A4206">
        <w:t xml:space="preserve"> </w:t>
      </w:r>
      <w:r w:rsidRPr="000A4206">
        <w:t>Constitution</w:t>
      </w:r>
      <w:r w:rsidR="00E24065" w:rsidRPr="000A4206">
        <w:t xml:space="preserve"> </w:t>
      </w:r>
      <w:r w:rsidRPr="000A4206">
        <w:t>clearly</w:t>
      </w:r>
      <w:r w:rsidR="00E24065" w:rsidRPr="000A4206">
        <w:t xml:space="preserve"> </w:t>
      </w:r>
      <w:r w:rsidRPr="000A4206">
        <w:t>stipulates</w:t>
      </w:r>
      <w:r w:rsidR="00E24065" w:rsidRPr="000A4206">
        <w:t xml:space="preserve"> </w:t>
      </w:r>
      <w:r w:rsidRPr="000A4206">
        <w:t>that</w:t>
      </w:r>
      <w:r w:rsidR="00E24065" w:rsidRPr="000A4206">
        <w:t xml:space="preserve"> </w:t>
      </w:r>
      <w:r w:rsidRPr="000A4206">
        <w:t>in</w:t>
      </w:r>
      <w:r w:rsidR="00E24065" w:rsidRPr="000A4206">
        <w:t xml:space="preserve"> </w:t>
      </w:r>
      <w:r w:rsidRPr="000A4206">
        <w:t>all</w:t>
      </w:r>
      <w:r w:rsidR="00E24065" w:rsidRPr="000A4206">
        <w:t xml:space="preserve"> </w:t>
      </w:r>
      <w:r w:rsidRPr="000A4206">
        <w:t>circumstances,</w:t>
      </w:r>
      <w:r w:rsidR="00E24065" w:rsidRPr="000A4206">
        <w:t xml:space="preserve"> </w:t>
      </w:r>
      <w:r w:rsidRPr="000A4206">
        <w:t>every</w:t>
      </w:r>
      <w:r w:rsidR="00E24065" w:rsidRPr="000A4206">
        <w:t xml:space="preserve"> </w:t>
      </w:r>
      <w:r w:rsidRPr="000A4206">
        <w:t>citizen,</w:t>
      </w:r>
      <w:r w:rsidR="00E24065" w:rsidRPr="000A4206">
        <w:t xml:space="preserve"> </w:t>
      </w:r>
      <w:r w:rsidRPr="000A4206">
        <w:t>whether</w:t>
      </w:r>
      <w:r w:rsidR="00E24065" w:rsidRPr="000A4206">
        <w:t xml:space="preserve"> </w:t>
      </w:r>
      <w:r w:rsidRPr="000A4206">
        <w:t>civilian</w:t>
      </w:r>
      <w:r w:rsidR="00E24065" w:rsidRPr="000A4206">
        <w:t xml:space="preserve"> </w:t>
      </w:r>
      <w:r w:rsidRPr="000A4206">
        <w:t>or</w:t>
      </w:r>
      <w:r w:rsidR="00E24065" w:rsidRPr="000A4206">
        <w:t xml:space="preserve"> </w:t>
      </w:r>
      <w:r w:rsidRPr="000A4206">
        <w:t>military,</w:t>
      </w:r>
      <w:r w:rsidR="00E24065" w:rsidRPr="000A4206">
        <w:t xml:space="preserve"> </w:t>
      </w:r>
      <w:r w:rsidRPr="000A4206">
        <w:t>has</w:t>
      </w:r>
      <w:r w:rsidR="00E24065" w:rsidRPr="000A4206">
        <w:t xml:space="preserve"> </w:t>
      </w:r>
      <w:r w:rsidRPr="000A4206">
        <w:t>the</w:t>
      </w:r>
      <w:r w:rsidR="00E24065" w:rsidRPr="000A4206">
        <w:t xml:space="preserve"> </w:t>
      </w:r>
      <w:r w:rsidRPr="000A4206">
        <w:t>duty</w:t>
      </w:r>
      <w:r w:rsidR="00E24065" w:rsidRPr="000A4206">
        <w:t xml:space="preserve"> </w:t>
      </w:r>
      <w:r w:rsidRPr="000A4206">
        <w:t>to</w:t>
      </w:r>
      <w:r w:rsidR="00E24065" w:rsidRPr="000A4206">
        <w:t xml:space="preserve"> </w:t>
      </w:r>
      <w:r w:rsidRPr="000A4206">
        <w:t>respect</w:t>
      </w:r>
      <w:r w:rsidR="00E24065" w:rsidRPr="000A4206">
        <w:t xml:space="preserve"> </w:t>
      </w:r>
      <w:r w:rsidRPr="000A4206">
        <w:t>the</w:t>
      </w:r>
      <w:r w:rsidR="00E24065" w:rsidRPr="000A4206">
        <w:t xml:space="preserve"> </w:t>
      </w:r>
      <w:r w:rsidRPr="000A4206">
        <w:t>Constitution,</w:t>
      </w:r>
      <w:r w:rsidR="00E24065" w:rsidRPr="000A4206">
        <w:t xml:space="preserve"> </w:t>
      </w:r>
      <w:r w:rsidRPr="000A4206">
        <w:t>other</w:t>
      </w:r>
      <w:r w:rsidR="00E24065" w:rsidRPr="000A4206">
        <w:t xml:space="preserve"> </w:t>
      </w:r>
      <w:r w:rsidRPr="000A4206">
        <w:t>laws</w:t>
      </w:r>
      <w:r w:rsidR="00E24065" w:rsidRPr="000A4206">
        <w:t xml:space="preserve"> </w:t>
      </w:r>
      <w:r w:rsidRPr="000A4206">
        <w:t>and</w:t>
      </w:r>
      <w:r w:rsidR="00E24065" w:rsidRPr="000A4206">
        <w:t xml:space="preserve"> </w:t>
      </w:r>
      <w:r w:rsidRPr="000A4206">
        <w:t>regulations</w:t>
      </w:r>
      <w:r w:rsidR="00E24065" w:rsidRPr="000A4206">
        <w:t xml:space="preserve"> </w:t>
      </w:r>
      <w:r w:rsidRPr="000A4206">
        <w:t>of</w:t>
      </w:r>
      <w:r w:rsidR="00E24065" w:rsidRPr="000A4206">
        <w:t xml:space="preserve"> </w:t>
      </w:r>
      <w:r w:rsidRPr="000A4206">
        <w:t>the</w:t>
      </w:r>
      <w:r w:rsidR="00E24065" w:rsidRPr="000A4206">
        <w:t xml:space="preserve"> </w:t>
      </w:r>
      <w:r w:rsidRPr="000A4206">
        <w:t>country.</w:t>
      </w:r>
      <w:r w:rsidR="008942EA">
        <w:rPr>
          <w:rStyle w:val="FootnoteReference"/>
        </w:rPr>
        <w:footnoteReference w:id="114"/>
      </w:r>
      <w:r w:rsidR="00E24065" w:rsidRPr="000A4206">
        <w:t xml:space="preserve"> </w:t>
      </w:r>
      <w:r w:rsidRPr="000A4206">
        <w:t>Moreover,</w:t>
      </w:r>
      <w:r w:rsidR="00E24065" w:rsidRPr="000A4206">
        <w:t xml:space="preserve"> </w:t>
      </w:r>
      <w:r w:rsidRPr="000A4206">
        <w:t>the</w:t>
      </w:r>
      <w:r w:rsidR="00E24065" w:rsidRPr="000A4206">
        <w:t xml:space="preserve"> </w:t>
      </w:r>
      <w:r w:rsidRPr="000A4206">
        <w:t>constitution</w:t>
      </w:r>
      <w:r w:rsidR="00E24065" w:rsidRPr="000A4206">
        <w:t xml:space="preserve"> </w:t>
      </w:r>
      <w:r w:rsidRPr="000A4206">
        <w:t>guarantees</w:t>
      </w:r>
      <w:r w:rsidR="00E24065" w:rsidRPr="000A4206">
        <w:t xml:space="preserve"> </w:t>
      </w:r>
      <w:r w:rsidRPr="000A4206">
        <w:t>citizens</w:t>
      </w:r>
      <w:r w:rsidR="00E24065" w:rsidRPr="000A4206">
        <w:t xml:space="preserve"> </w:t>
      </w:r>
      <w:r w:rsidRPr="000A4206">
        <w:t>the</w:t>
      </w:r>
      <w:r w:rsidR="00E24065" w:rsidRPr="000A4206">
        <w:t xml:space="preserve"> </w:t>
      </w:r>
      <w:r w:rsidRPr="000A4206">
        <w:t>right</w:t>
      </w:r>
      <w:r w:rsidR="00E24065" w:rsidRPr="000A4206">
        <w:t xml:space="preserve"> </w:t>
      </w:r>
      <w:r w:rsidRPr="000A4206">
        <w:t>to</w:t>
      </w:r>
      <w:r w:rsidR="00E24065" w:rsidRPr="000A4206">
        <w:t xml:space="preserve"> </w:t>
      </w:r>
      <w:r w:rsidRPr="000A4206">
        <w:t>defy</w:t>
      </w:r>
      <w:r w:rsidR="00E24065" w:rsidRPr="000A4206">
        <w:t xml:space="preserve"> </w:t>
      </w:r>
      <w:r w:rsidRPr="000A4206">
        <w:t>orders</w:t>
      </w:r>
      <w:r w:rsidR="00E24065" w:rsidRPr="000A4206">
        <w:t xml:space="preserve"> </w:t>
      </w:r>
      <w:r w:rsidRPr="000A4206">
        <w:t>received</w:t>
      </w:r>
      <w:r w:rsidR="00E24065" w:rsidRPr="000A4206">
        <w:t xml:space="preserve"> </w:t>
      </w:r>
      <w:r w:rsidRPr="000A4206">
        <w:t>from</w:t>
      </w:r>
      <w:r w:rsidR="00E24065" w:rsidRPr="000A4206">
        <w:t xml:space="preserve"> </w:t>
      </w:r>
      <w:r w:rsidRPr="000A4206">
        <w:t>his</w:t>
      </w:r>
      <w:r w:rsidR="00E24065" w:rsidRPr="000A4206">
        <w:t xml:space="preserve"> </w:t>
      </w:r>
      <w:r w:rsidRPr="000A4206">
        <w:t>or</w:t>
      </w:r>
      <w:r w:rsidR="00E24065" w:rsidRPr="000A4206">
        <w:t xml:space="preserve"> </w:t>
      </w:r>
      <w:r w:rsidRPr="000A4206">
        <w:t>her</w:t>
      </w:r>
      <w:r w:rsidR="00E24065" w:rsidRPr="000A4206">
        <w:t xml:space="preserve"> </w:t>
      </w:r>
      <w:r w:rsidRPr="000A4206">
        <w:t>superior</w:t>
      </w:r>
      <w:r w:rsidR="00E24065" w:rsidRPr="000A4206">
        <w:t xml:space="preserve"> </w:t>
      </w:r>
      <w:r w:rsidRPr="000A4206">
        <w:t>authority</w:t>
      </w:r>
      <w:r w:rsidR="00E24065" w:rsidRPr="000A4206">
        <w:t xml:space="preserve"> </w:t>
      </w:r>
      <w:r w:rsidRPr="000A4206">
        <w:t>if</w:t>
      </w:r>
      <w:r w:rsidR="00E24065" w:rsidRPr="000A4206">
        <w:t xml:space="preserve"> </w:t>
      </w:r>
      <w:r w:rsidRPr="000A4206">
        <w:t>the</w:t>
      </w:r>
      <w:r w:rsidR="00E24065" w:rsidRPr="000A4206">
        <w:t xml:space="preserve"> </w:t>
      </w:r>
      <w:r w:rsidRPr="000A4206">
        <w:t>orders</w:t>
      </w:r>
      <w:r w:rsidR="00E24065" w:rsidRPr="000A4206">
        <w:t xml:space="preserve"> </w:t>
      </w:r>
      <w:r w:rsidRPr="000A4206">
        <w:t>constitute</w:t>
      </w:r>
      <w:r w:rsidR="00E24065" w:rsidRPr="000A4206">
        <w:t xml:space="preserve"> </w:t>
      </w:r>
      <w:r w:rsidRPr="000A4206">
        <w:t>a</w:t>
      </w:r>
      <w:r w:rsidR="00E24065" w:rsidRPr="000A4206">
        <w:t xml:space="preserve"> </w:t>
      </w:r>
      <w:r w:rsidRPr="000A4206">
        <w:t>serious</w:t>
      </w:r>
      <w:r w:rsidR="00E24065" w:rsidRPr="000A4206">
        <w:t xml:space="preserve"> </w:t>
      </w:r>
      <w:r w:rsidRPr="000A4206">
        <w:t>and</w:t>
      </w:r>
      <w:r w:rsidR="00E24065" w:rsidRPr="000A4206">
        <w:t xml:space="preserve"> </w:t>
      </w:r>
      <w:r w:rsidRPr="000A4206">
        <w:t>manifest</w:t>
      </w:r>
      <w:r w:rsidR="00E24065" w:rsidRPr="000A4206">
        <w:t xml:space="preserve"> </w:t>
      </w:r>
      <w:r w:rsidRPr="000A4206">
        <w:t>violation</w:t>
      </w:r>
      <w:r w:rsidR="00E24065" w:rsidRPr="000A4206">
        <w:t xml:space="preserve"> </w:t>
      </w:r>
      <w:r w:rsidRPr="000A4206">
        <w:t>of</w:t>
      </w:r>
      <w:r w:rsidR="00E24065" w:rsidRPr="000A4206">
        <w:t xml:space="preserve"> </w:t>
      </w:r>
      <w:r w:rsidRPr="000A4206">
        <w:t>human</w:t>
      </w:r>
      <w:r w:rsidR="00E24065" w:rsidRPr="000A4206">
        <w:t xml:space="preserve"> </w:t>
      </w:r>
      <w:r w:rsidRPr="000A4206">
        <w:t>rights</w:t>
      </w:r>
      <w:r w:rsidR="00E24065" w:rsidRPr="000A4206">
        <w:t xml:space="preserve"> </w:t>
      </w:r>
      <w:r w:rsidRPr="000A4206">
        <w:t>and</w:t>
      </w:r>
      <w:r w:rsidR="00E24065" w:rsidRPr="000A4206">
        <w:t xml:space="preserve"> </w:t>
      </w:r>
      <w:r w:rsidRPr="000A4206">
        <w:t>public</w:t>
      </w:r>
      <w:r w:rsidR="00E24065" w:rsidRPr="000A4206">
        <w:t xml:space="preserve"> </w:t>
      </w:r>
      <w:r w:rsidRPr="000A4206">
        <w:t>freedoms.</w:t>
      </w:r>
      <w:r w:rsidR="008942EA">
        <w:rPr>
          <w:rStyle w:val="FootnoteReference"/>
        </w:rPr>
        <w:footnoteReference w:id="115"/>
      </w:r>
      <w:r w:rsidR="00E24065" w:rsidRPr="000A4206">
        <w:t xml:space="preserve"> </w:t>
      </w:r>
      <w:r w:rsidRPr="000A4206">
        <w:t>Impliedly,</w:t>
      </w:r>
      <w:r w:rsidR="00E24065" w:rsidRPr="000A4206">
        <w:t xml:space="preserve"> </w:t>
      </w:r>
      <w:r w:rsidRPr="000A4206">
        <w:t>this</w:t>
      </w:r>
      <w:r w:rsidR="00E24065" w:rsidRPr="000A4206">
        <w:t xml:space="preserve"> </w:t>
      </w:r>
      <w:r w:rsidRPr="000A4206">
        <w:t>provision</w:t>
      </w:r>
      <w:r w:rsidR="00E24065" w:rsidRPr="000A4206">
        <w:t xml:space="preserve"> </w:t>
      </w:r>
      <w:r w:rsidRPr="000A4206">
        <w:t>insinuates</w:t>
      </w:r>
      <w:r w:rsidR="00E24065" w:rsidRPr="000A4206">
        <w:t xml:space="preserve"> </w:t>
      </w:r>
      <w:r w:rsidRPr="000A4206">
        <w:t>that</w:t>
      </w:r>
      <w:r w:rsidR="00E24065" w:rsidRPr="000A4206">
        <w:t xml:space="preserve"> </w:t>
      </w:r>
      <w:r w:rsidRPr="000A4206">
        <w:t>justice</w:t>
      </w:r>
      <w:r w:rsidR="00E24065" w:rsidRPr="000A4206">
        <w:t xml:space="preserve"> </w:t>
      </w:r>
      <w:r w:rsidRPr="000A4206">
        <w:t>personnel</w:t>
      </w:r>
      <w:r w:rsidR="00E24065" w:rsidRPr="000A4206">
        <w:t xml:space="preserve"> </w:t>
      </w:r>
      <w:r w:rsidRPr="000A4206">
        <w:t>powers</w:t>
      </w:r>
      <w:r w:rsidR="00E24065" w:rsidRPr="000A4206">
        <w:t xml:space="preserve"> </w:t>
      </w:r>
      <w:r w:rsidRPr="000A4206">
        <w:t>are</w:t>
      </w:r>
      <w:r w:rsidR="00E24065" w:rsidRPr="000A4206">
        <w:t xml:space="preserve"> </w:t>
      </w:r>
      <w:r w:rsidRPr="000A4206">
        <w:t>neither</w:t>
      </w:r>
      <w:r w:rsidR="00E24065" w:rsidRPr="000A4206">
        <w:t xml:space="preserve"> </w:t>
      </w:r>
      <w:r w:rsidRPr="000A4206">
        <w:t>absolute</w:t>
      </w:r>
      <w:r w:rsidR="00E24065" w:rsidRPr="000A4206">
        <w:t xml:space="preserve"> </w:t>
      </w:r>
      <w:r w:rsidRPr="000A4206">
        <w:t>nor</w:t>
      </w:r>
      <w:r w:rsidR="00E24065" w:rsidRPr="000A4206">
        <w:t xml:space="preserve"> </w:t>
      </w:r>
      <w:r w:rsidRPr="000A4206">
        <w:t>above</w:t>
      </w:r>
      <w:r w:rsidR="00E24065" w:rsidRPr="000A4206">
        <w:t xml:space="preserve"> </w:t>
      </w:r>
      <w:r w:rsidRPr="000A4206">
        <w:t>the</w:t>
      </w:r>
      <w:r w:rsidR="00E24065" w:rsidRPr="000A4206">
        <w:t xml:space="preserve"> </w:t>
      </w:r>
      <w:r w:rsidRPr="000A4206">
        <w:t>law.</w:t>
      </w:r>
    </w:p>
    <w:p w:rsidR="00951BC8" w:rsidRPr="000A4206" w:rsidRDefault="00951BC8" w:rsidP="008942EA">
      <w:pPr>
        <w:pStyle w:val="H1G"/>
      </w:pPr>
      <w:bookmarkStart w:id="330" w:name="_Toc233624967"/>
      <w:bookmarkStart w:id="331" w:name="_Toc233625612"/>
      <w:bookmarkStart w:id="332" w:name="_Toc233625963"/>
      <w:bookmarkStart w:id="333" w:name="_Toc234236168"/>
      <w:bookmarkStart w:id="334" w:name="_Toc234236743"/>
      <w:bookmarkStart w:id="335" w:name="_Toc234237512"/>
      <w:bookmarkStart w:id="336" w:name="_Toc234237953"/>
      <w:r w:rsidRPr="000A4206">
        <w:tab/>
      </w:r>
      <w:r w:rsidRPr="000A4206">
        <w:tab/>
        <w:t>Article</w:t>
      </w:r>
      <w:r w:rsidR="00E24065" w:rsidRPr="000A4206">
        <w:t xml:space="preserve"> </w:t>
      </w:r>
      <w:r w:rsidRPr="000A4206">
        <w:t>7:</w:t>
      </w:r>
      <w:r w:rsidR="00E24065" w:rsidRPr="000A4206">
        <w:t xml:space="preserve"> </w:t>
      </w:r>
      <w:r w:rsidR="008942EA">
        <w:br/>
      </w:r>
      <w:r w:rsidRPr="000A4206">
        <w:t>Measures</w:t>
      </w:r>
      <w:r w:rsidR="00E24065" w:rsidRPr="000A4206">
        <w:t xml:space="preserve"> </w:t>
      </w:r>
      <w:r w:rsidRPr="000A4206">
        <w:t>to</w:t>
      </w:r>
      <w:r w:rsidR="00E24065" w:rsidRPr="000A4206">
        <w:t xml:space="preserve"> </w:t>
      </w:r>
      <w:r w:rsidRPr="000A4206">
        <w:t>ensure</w:t>
      </w:r>
      <w:r w:rsidR="00E24065" w:rsidRPr="000A4206">
        <w:t xml:space="preserve"> </w:t>
      </w:r>
      <w:r w:rsidRPr="000A4206">
        <w:t>teaching,</w:t>
      </w:r>
      <w:r w:rsidR="00E24065" w:rsidRPr="000A4206">
        <w:t xml:space="preserve"> </w:t>
      </w:r>
      <w:r w:rsidRPr="000A4206">
        <w:t>education,</w:t>
      </w:r>
      <w:r w:rsidR="00E24065" w:rsidRPr="000A4206">
        <w:t xml:space="preserve"> </w:t>
      </w:r>
      <w:r w:rsidRPr="000A4206">
        <w:t>culture</w:t>
      </w:r>
      <w:r w:rsidR="00E24065" w:rsidRPr="000A4206">
        <w:t xml:space="preserve"> </w:t>
      </w:r>
      <w:r w:rsidRPr="000A4206">
        <w:t>and</w:t>
      </w:r>
      <w:r w:rsidR="00E24065" w:rsidRPr="000A4206">
        <w:t xml:space="preserve"> </w:t>
      </w:r>
      <w:r w:rsidRPr="000A4206">
        <w:t>information</w:t>
      </w:r>
      <w:bookmarkEnd w:id="330"/>
      <w:bookmarkEnd w:id="331"/>
      <w:bookmarkEnd w:id="332"/>
      <w:bookmarkEnd w:id="333"/>
      <w:bookmarkEnd w:id="334"/>
      <w:bookmarkEnd w:id="335"/>
      <w:bookmarkEnd w:id="336"/>
    </w:p>
    <w:p w:rsidR="00951BC8" w:rsidRPr="000A4206" w:rsidRDefault="00951BC8" w:rsidP="000A4206">
      <w:pPr>
        <w:pStyle w:val="SingleTxtG"/>
      </w:pPr>
      <w:r w:rsidRPr="000A4206">
        <w:t>251.</w:t>
      </w:r>
      <w:r w:rsidRPr="000A4206">
        <w:tab/>
        <w:t>Article</w:t>
      </w:r>
      <w:r w:rsidR="00E24065" w:rsidRPr="000A4206">
        <w:t xml:space="preserve"> </w:t>
      </w:r>
      <w:r w:rsidRPr="000A4206">
        <w:t>7</w:t>
      </w:r>
      <w:r w:rsidR="00E24065" w:rsidRPr="000A4206">
        <w:t xml:space="preserve"> </w:t>
      </w:r>
      <w:r w:rsidRPr="000A4206">
        <w:t>of</w:t>
      </w:r>
      <w:r w:rsidR="00E24065" w:rsidRPr="000A4206">
        <w:t xml:space="preserve"> </w:t>
      </w:r>
      <w:r w:rsidRPr="000A4206">
        <w:t>CERD</w:t>
      </w:r>
      <w:r w:rsidR="00E24065" w:rsidRPr="000A4206">
        <w:t xml:space="preserve"> </w:t>
      </w:r>
      <w:r w:rsidRPr="000A4206">
        <w:t>calls</w:t>
      </w:r>
      <w:r w:rsidR="00E24065" w:rsidRPr="000A4206">
        <w:t xml:space="preserve"> </w:t>
      </w:r>
      <w:r w:rsidRPr="000A4206">
        <w:t>on</w:t>
      </w:r>
      <w:r w:rsidR="00E24065" w:rsidRPr="000A4206">
        <w:t xml:space="preserve"> </w:t>
      </w:r>
      <w:r w:rsidRPr="000A4206">
        <w:t>State</w:t>
      </w:r>
      <w:r w:rsidR="00E24065" w:rsidRPr="000A4206">
        <w:t xml:space="preserve"> </w:t>
      </w:r>
      <w:r w:rsidRPr="000A4206">
        <w:t>parties</w:t>
      </w:r>
      <w:r w:rsidR="00E24065" w:rsidRPr="000A4206">
        <w:t xml:space="preserve"> </w:t>
      </w:r>
      <w:r w:rsidRPr="000A4206">
        <w:t>to</w:t>
      </w:r>
      <w:r w:rsidR="00E24065" w:rsidRPr="000A4206">
        <w:t xml:space="preserve"> </w:t>
      </w:r>
      <w:r w:rsidRPr="000A4206">
        <w:t>ensure</w:t>
      </w:r>
      <w:r w:rsidR="00E24065" w:rsidRPr="000A4206">
        <w:t xml:space="preserve"> </w:t>
      </w:r>
      <w:r w:rsidRPr="000A4206">
        <w:t>effective</w:t>
      </w:r>
      <w:r w:rsidR="00E24065" w:rsidRPr="000A4206">
        <w:t xml:space="preserve"> </w:t>
      </w:r>
      <w:r w:rsidRPr="000A4206">
        <w:t>measures,</w:t>
      </w:r>
      <w:r w:rsidR="00E24065" w:rsidRPr="000A4206">
        <w:t xml:space="preserve"> </w:t>
      </w:r>
      <w:r w:rsidRPr="000A4206">
        <w:t>particularly</w:t>
      </w:r>
      <w:r w:rsidR="00E24065" w:rsidRPr="000A4206">
        <w:t xml:space="preserve"> </w:t>
      </w:r>
      <w:r w:rsidRPr="000A4206">
        <w:t>in</w:t>
      </w:r>
      <w:r w:rsidR="00E24065" w:rsidRPr="000A4206">
        <w:t xml:space="preserve"> </w:t>
      </w:r>
      <w:r w:rsidRPr="000A4206">
        <w:t>the</w:t>
      </w:r>
      <w:r w:rsidR="00E24065" w:rsidRPr="000A4206">
        <w:t xml:space="preserve"> </w:t>
      </w:r>
      <w:r w:rsidRPr="000A4206">
        <w:t>field</w:t>
      </w:r>
      <w:r w:rsidR="00E24065" w:rsidRPr="000A4206">
        <w:t xml:space="preserve"> </w:t>
      </w:r>
      <w:r w:rsidRPr="000A4206">
        <w:t>of</w:t>
      </w:r>
      <w:r w:rsidR="00E24065" w:rsidRPr="000A4206">
        <w:t xml:space="preserve"> </w:t>
      </w:r>
      <w:r w:rsidRPr="000A4206">
        <w:t>teaching,</w:t>
      </w:r>
      <w:r w:rsidR="00E24065" w:rsidRPr="000A4206">
        <w:t xml:space="preserve"> </w:t>
      </w:r>
      <w:r w:rsidRPr="000A4206">
        <w:t>education,</w:t>
      </w:r>
      <w:r w:rsidR="00E24065" w:rsidRPr="000A4206">
        <w:t xml:space="preserve"> </w:t>
      </w:r>
      <w:r w:rsidRPr="000A4206">
        <w:t>culture</w:t>
      </w:r>
      <w:r w:rsidR="00E24065" w:rsidRPr="000A4206">
        <w:t xml:space="preserve"> </w:t>
      </w:r>
      <w:r w:rsidRPr="000A4206">
        <w:t>and</w:t>
      </w:r>
      <w:r w:rsidR="00E24065" w:rsidRPr="000A4206">
        <w:t xml:space="preserve"> </w:t>
      </w:r>
      <w:r w:rsidRPr="000A4206">
        <w:t>information,</w:t>
      </w:r>
      <w:r w:rsidR="00E24065" w:rsidRPr="000A4206">
        <w:t xml:space="preserve"> </w:t>
      </w:r>
      <w:r w:rsidRPr="000A4206">
        <w:t>with</w:t>
      </w:r>
      <w:r w:rsidR="00E24065" w:rsidRPr="000A4206">
        <w:t xml:space="preserve"> </w:t>
      </w:r>
      <w:r w:rsidRPr="000A4206">
        <w:t>a</w:t>
      </w:r>
      <w:r w:rsidR="00E24065" w:rsidRPr="000A4206">
        <w:t xml:space="preserve"> </w:t>
      </w:r>
      <w:r w:rsidRPr="000A4206">
        <w:t>view</w:t>
      </w:r>
      <w:r w:rsidR="00E24065" w:rsidRPr="000A4206">
        <w:t xml:space="preserve"> </w:t>
      </w:r>
      <w:r w:rsidRPr="000A4206">
        <w:t>to</w:t>
      </w:r>
      <w:r w:rsidR="00E24065" w:rsidRPr="000A4206">
        <w:t xml:space="preserve"> </w:t>
      </w:r>
      <w:r w:rsidRPr="000A4206">
        <w:t>combating</w:t>
      </w:r>
      <w:r w:rsidR="00E24065" w:rsidRPr="000A4206">
        <w:t xml:space="preserve"> </w:t>
      </w:r>
      <w:r w:rsidRPr="000A4206">
        <w:t>prejudices</w:t>
      </w:r>
      <w:r w:rsidR="00E24065" w:rsidRPr="000A4206">
        <w:t xml:space="preserve"> </w:t>
      </w:r>
      <w:r w:rsidRPr="000A4206">
        <w:t>and</w:t>
      </w:r>
      <w:r w:rsidR="00E24065" w:rsidRPr="000A4206">
        <w:t xml:space="preserve"> </w:t>
      </w:r>
      <w:r w:rsidRPr="000A4206">
        <w:t>to</w:t>
      </w:r>
      <w:r w:rsidR="00E24065" w:rsidRPr="000A4206">
        <w:t xml:space="preserve"> </w:t>
      </w:r>
      <w:r w:rsidRPr="000A4206">
        <w:t>promoting</w:t>
      </w:r>
      <w:r w:rsidR="00E24065" w:rsidRPr="000A4206">
        <w:t xml:space="preserve"> </w:t>
      </w:r>
      <w:r w:rsidRPr="000A4206">
        <w:t>understanding,</w:t>
      </w:r>
      <w:r w:rsidR="00E24065" w:rsidRPr="000A4206">
        <w:t xml:space="preserve"> </w:t>
      </w:r>
      <w:r w:rsidRPr="000A4206">
        <w:t>tolerance</w:t>
      </w:r>
      <w:r w:rsidR="00E24065" w:rsidRPr="000A4206">
        <w:t xml:space="preserve"> </w:t>
      </w:r>
      <w:r w:rsidRPr="000A4206">
        <w:t>and</w:t>
      </w:r>
      <w:r w:rsidR="00E24065" w:rsidRPr="000A4206">
        <w:t xml:space="preserve"> </w:t>
      </w:r>
      <w:r w:rsidRPr="000A4206">
        <w:t>friendship</w:t>
      </w:r>
      <w:r w:rsidR="00E24065" w:rsidRPr="000A4206">
        <w:t xml:space="preserve"> </w:t>
      </w:r>
      <w:r w:rsidRPr="000A4206">
        <w:t>among</w:t>
      </w:r>
      <w:r w:rsidR="00E24065" w:rsidRPr="000A4206">
        <w:t xml:space="preserve"> </w:t>
      </w:r>
      <w:r w:rsidRPr="000A4206">
        <w:t>nations</w:t>
      </w:r>
      <w:r w:rsidR="00E24065" w:rsidRPr="000A4206">
        <w:t xml:space="preserve"> </w:t>
      </w:r>
      <w:r w:rsidRPr="000A4206">
        <w:t>and</w:t>
      </w:r>
      <w:r w:rsidR="00E24065" w:rsidRPr="000A4206">
        <w:t xml:space="preserve"> </w:t>
      </w:r>
      <w:r w:rsidRPr="000A4206">
        <w:t>racial</w:t>
      </w:r>
      <w:r w:rsidR="00E24065" w:rsidRPr="000A4206">
        <w:t xml:space="preserve"> </w:t>
      </w:r>
      <w:r w:rsidRPr="000A4206">
        <w:t>or</w:t>
      </w:r>
      <w:r w:rsidR="00E24065" w:rsidRPr="000A4206">
        <w:t xml:space="preserve"> </w:t>
      </w:r>
      <w:r w:rsidRPr="000A4206">
        <w:t>ethnic</w:t>
      </w:r>
      <w:r w:rsidR="00E24065" w:rsidRPr="000A4206">
        <w:t xml:space="preserve"> </w:t>
      </w:r>
      <w:r w:rsidRPr="000A4206">
        <w:t>groups.</w:t>
      </w:r>
      <w:r w:rsidR="00E24065" w:rsidRPr="000A4206">
        <w:t xml:space="preserve"> </w:t>
      </w:r>
      <w:r w:rsidRPr="000A4206">
        <w:t>The</w:t>
      </w:r>
      <w:r w:rsidR="00E24065" w:rsidRPr="000A4206">
        <w:t xml:space="preserve"> </w:t>
      </w:r>
      <w:r w:rsidRPr="000A4206">
        <w:t>presentation</w:t>
      </w:r>
      <w:r w:rsidR="00E24065" w:rsidRPr="000A4206">
        <w:t xml:space="preserve"> </w:t>
      </w:r>
      <w:r w:rsidRPr="000A4206">
        <w:t>below</w:t>
      </w:r>
      <w:r w:rsidR="00E24065" w:rsidRPr="000A4206">
        <w:t xml:space="preserve"> </w:t>
      </w:r>
      <w:r w:rsidRPr="000A4206">
        <w:t>indicates</w:t>
      </w:r>
      <w:r w:rsidR="00E24065" w:rsidRPr="000A4206">
        <w:t xml:space="preserve"> </w:t>
      </w:r>
      <w:r w:rsidRPr="000A4206">
        <w:t>how</w:t>
      </w:r>
      <w:r w:rsidR="00E24065" w:rsidRPr="000A4206">
        <w:t xml:space="preserve"> </w:t>
      </w:r>
      <w:r w:rsidRPr="000A4206">
        <w:t>Rwanda</w:t>
      </w:r>
      <w:r w:rsidR="00E24065" w:rsidRPr="000A4206">
        <w:t xml:space="preserve"> </w:t>
      </w:r>
      <w:r w:rsidRPr="000A4206">
        <w:t>has</w:t>
      </w:r>
      <w:r w:rsidR="00E24065" w:rsidRPr="000A4206">
        <w:t xml:space="preserve"> </w:t>
      </w:r>
      <w:r w:rsidRPr="000A4206">
        <w:t>responded</w:t>
      </w:r>
      <w:r w:rsidR="00E24065" w:rsidRPr="000A4206">
        <w:t xml:space="preserve"> </w:t>
      </w:r>
      <w:r w:rsidRPr="000A4206">
        <w:t>to</w:t>
      </w:r>
      <w:r w:rsidR="00E24065" w:rsidRPr="000A4206">
        <w:t xml:space="preserve"> </w:t>
      </w:r>
      <w:r w:rsidRPr="000A4206">
        <w:t>the</w:t>
      </w:r>
      <w:r w:rsidR="00E24065" w:rsidRPr="000A4206">
        <w:t xml:space="preserve"> </w:t>
      </w:r>
      <w:r w:rsidRPr="000A4206">
        <w:t>provision.</w:t>
      </w:r>
      <w:r w:rsidR="00E24065" w:rsidRPr="000A4206">
        <w:t xml:space="preserve"> </w:t>
      </w:r>
    </w:p>
    <w:p w:rsidR="00951BC8" w:rsidRPr="00EA652A" w:rsidRDefault="00167126" w:rsidP="00167126">
      <w:pPr>
        <w:pStyle w:val="H23G"/>
      </w:pPr>
      <w:r>
        <w:tab/>
      </w:r>
      <w:r>
        <w:tab/>
      </w:r>
      <w:r w:rsidR="00951BC8" w:rsidRPr="00461A15">
        <w:t>Education</w:t>
      </w:r>
      <w:r w:rsidR="00E24065">
        <w:t xml:space="preserve"> </w:t>
      </w:r>
      <w:r w:rsidR="00951BC8" w:rsidRPr="00461A15">
        <w:t>and</w:t>
      </w:r>
      <w:r w:rsidR="00E24065">
        <w:t xml:space="preserve"> </w:t>
      </w:r>
      <w:r w:rsidR="00951BC8" w:rsidRPr="00461A15">
        <w:t>teaching</w:t>
      </w:r>
    </w:p>
    <w:p w:rsidR="00951BC8" w:rsidRPr="00461A15" w:rsidRDefault="00951BC8" w:rsidP="00480160">
      <w:pPr>
        <w:pStyle w:val="SingleTxtG"/>
        <w:rPr>
          <w:color w:val="000000"/>
          <w:szCs w:val="24"/>
        </w:rPr>
      </w:pPr>
      <w:r w:rsidRPr="00461A15">
        <w:rPr>
          <w:color w:val="000000"/>
        </w:rPr>
        <w:t>252.</w:t>
      </w:r>
      <w:r w:rsidRPr="00461A15">
        <w:rPr>
          <w:color w:val="000000"/>
        </w:rPr>
        <w:tab/>
      </w:r>
      <w:r w:rsidRPr="00461A15">
        <w:rPr>
          <w:szCs w:val="24"/>
        </w:rPr>
        <w:t>Education</w:t>
      </w:r>
      <w:r w:rsidR="00E24065">
        <w:rPr>
          <w:szCs w:val="24"/>
        </w:rPr>
        <w:t xml:space="preserve"> </w:t>
      </w:r>
      <w:r w:rsidRPr="00461A15">
        <w:rPr>
          <w:szCs w:val="24"/>
        </w:rPr>
        <w:t>and</w:t>
      </w:r>
      <w:r w:rsidR="00E24065">
        <w:rPr>
          <w:szCs w:val="24"/>
        </w:rPr>
        <w:t xml:space="preserve"> </w:t>
      </w:r>
      <w:r w:rsidRPr="00461A15">
        <w:rPr>
          <w:szCs w:val="24"/>
        </w:rPr>
        <w:t>teaching</w:t>
      </w:r>
      <w:r w:rsidR="00E24065">
        <w:rPr>
          <w:szCs w:val="24"/>
        </w:rPr>
        <w:t xml:space="preserve"> </w:t>
      </w:r>
      <w:r w:rsidRPr="00461A15">
        <w:rPr>
          <w:szCs w:val="24"/>
        </w:rPr>
        <w:t>are</w:t>
      </w:r>
      <w:r w:rsidR="00E24065">
        <w:rPr>
          <w:szCs w:val="24"/>
        </w:rPr>
        <w:t xml:space="preserve"> </w:t>
      </w:r>
      <w:r w:rsidRPr="00461A15">
        <w:rPr>
          <w:szCs w:val="24"/>
        </w:rPr>
        <w:t>regulated</w:t>
      </w:r>
      <w:r w:rsidR="00E24065">
        <w:rPr>
          <w:szCs w:val="24"/>
        </w:rPr>
        <w:t xml:space="preserve"> </w:t>
      </w:r>
      <w:r w:rsidRPr="00461A15">
        <w:rPr>
          <w:szCs w:val="24"/>
        </w:rPr>
        <w:t>by</w:t>
      </w:r>
      <w:r w:rsidR="00E24065">
        <w:rPr>
          <w:szCs w:val="24"/>
        </w:rPr>
        <w:t xml:space="preserve"> </w:t>
      </w:r>
      <w:r w:rsidRPr="00461A15">
        <w:rPr>
          <w:szCs w:val="24"/>
        </w:rPr>
        <w:t>the</w:t>
      </w:r>
      <w:r w:rsidR="00E24065">
        <w:rPr>
          <w:szCs w:val="24"/>
        </w:rPr>
        <w:t xml:space="preserve"> </w:t>
      </w:r>
      <w:r w:rsidRPr="00461A15">
        <w:rPr>
          <w:szCs w:val="24"/>
        </w:rPr>
        <w:t>National</w:t>
      </w:r>
      <w:r w:rsidR="00E24065">
        <w:rPr>
          <w:szCs w:val="24"/>
        </w:rPr>
        <w:t xml:space="preserve"> </w:t>
      </w:r>
      <w:r w:rsidRPr="00461A15">
        <w:rPr>
          <w:szCs w:val="24"/>
        </w:rPr>
        <w:t>law</w:t>
      </w:r>
      <w:r w:rsidR="00E24065">
        <w:rPr>
          <w:szCs w:val="24"/>
        </w:rPr>
        <w:t xml:space="preserve"> </w:t>
      </w:r>
      <w:r w:rsidRPr="00461A15">
        <w:rPr>
          <w:szCs w:val="24"/>
        </w:rPr>
        <w:t>on</w:t>
      </w:r>
      <w:r w:rsidR="00E24065">
        <w:rPr>
          <w:szCs w:val="24"/>
        </w:rPr>
        <w:t xml:space="preserve"> </w:t>
      </w:r>
      <w:r w:rsidRPr="00461A15">
        <w:rPr>
          <w:szCs w:val="24"/>
        </w:rPr>
        <w:t>education</w:t>
      </w:r>
      <w:r w:rsidR="00E24065">
        <w:rPr>
          <w:szCs w:val="24"/>
        </w:rPr>
        <w:t xml:space="preserve"> </w:t>
      </w:r>
      <w:r w:rsidRPr="00461A15">
        <w:rPr>
          <w:szCs w:val="24"/>
        </w:rPr>
        <w:t>in</w:t>
      </w:r>
      <w:r w:rsidR="00E24065">
        <w:rPr>
          <w:szCs w:val="24"/>
        </w:rPr>
        <w:t xml:space="preserve"> </w:t>
      </w:r>
      <w:r w:rsidRPr="00461A15">
        <w:rPr>
          <w:szCs w:val="24"/>
        </w:rPr>
        <w:t>the</w:t>
      </w:r>
      <w:r w:rsidR="00E24065">
        <w:rPr>
          <w:szCs w:val="24"/>
        </w:rPr>
        <w:t xml:space="preserve"> </w:t>
      </w:r>
      <w:r w:rsidRPr="00461A15">
        <w:rPr>
          <w:szCs w:val="24"/>
        </w:rPr>
        <w:t>Republic</w:t>
      </w:r>
      <w:r w:rsidR="00E24065">
        <w:rPr>
          <w:szCs w:val="24"/>
        </w:rPr>
        <w:t xml:space="preserve"> </w:t>
      </w:r>
      <w:r w:rsidRPr="00461A15">
        <w:rPr>
          <w:szCs w:val="24"/>
        </w:rPr>
        <w:t>of</w:t>
      </w:r>
      <w:r w:rsidR="00E24065">
        <w:rPr>
          <w:szCs w:val="24"/>
        </w:rPr>
        <w:t xml:space="preserve"> </w:t>
      </w:r>
      <w:r w:rsidRPr="00461A15">
        <w:rPr>
          <w:szCs w:val="24"/>
        </w:rPr>
        <w:t>Rwanda.</w:t>
      </w:r>
      <w:r w:rsidR="00E24065">
        <w:rPr>
          <w:szCs w:val="24"/>
        </w:rPr>
        <w:t xml:space="preserve"> </w:t>
      </w:r>
      <w:r w:rsidRPr="00461A15">
        <w:rPr>
          <w:szCs w:val="24"/>
        </w:rPr>
        <w:t>The</w:t>
      </w:r>
      <w:r w:rsidR="00E24065">
        <w:rPr>
          <w:szCs w:val="24"/>
        </w:rPr>
        <w:t xml:space="preserve"> </w:t>
      </w:r>
      <w:r w:rsidRPr="00461A15">
        <w:rPr>
          <w:szCs w:val="24"/>
        </w:rPr>
        <w:t>law</w:t>
      </w:r>
      <w:r w:rsidR="00E24065">
        <w:rPr>
          <w:szCs w:val="24"/>
        </w:rPr>
        <w:t xml:space="preserve"> </w:t>
      </w:r>
      <w:r w:rsidRPr="00461A15">
        <w:rPr>
          <w:szCs w:val="24"/>
        </w:rPr>
        <w:t>permits</w:t>
      </w:r>
      <w:r w:rsidR="00E24065">
        <w:rPr>
          <w:szCs w:val="24"/>
        </w:rPr>
        <w:t xml:space="preserve"> </w:t>
      </w:r>
      <w:r w:rsidRPr="00461A15">
        <w:rPr>
          <w:szCs w:val="24"/>
        </w:rPr>
        <w:t>establishment</w:t>
      </w:r>
      <w:r w:rsidR="00E24065">
        <w:rPr>
          <w:szCs w:val="24"/>
        </w:rPr>
        <w:t xml:space="preserve"> </w:t>
      </w:r>
      <w:r w:rsidRPr="00461A15">
        <w:rPr>
          <w:szCs w:val="24"/>
        </w:rPr>
        <w:t>of</w:t>
      </w:r>
      <w:r w:rsidR="00E24065">
        <w:rPr>
          <w:szCs w:val="24"/>
        </w:rPr>
        <w:t xml:space="preserve"> </w:t>
      </w:r>
      <w:r w:rsidRPr="00461A15">
        <w:rPr>
          <w:szCs w:val="24"/>
        </w:rPr>
        <w:t>both</w:t>
      </w:r>
      <w:r w:rsidR="00E24065">
        <w:rPr>
          <w:szCs w:val="24"/>
        </w:rPr>
        <w:t xml:space="preserve"> </w:t>
      </w:r>
      <w:r w:rsidRPr="00461A15">
        <w:rPr>
          <w:szCs w:val="24"/>
        </w:rPr>
        <w:t>public</w:t>
      </w:r>
      <w:r w:rsidR="00E24065">
        <w:rPr>
          <w:szCs w:val="24"/>
        </w:rPr>
        <w:t xml:space="preserve"> </w:t>
      </w:r>
      <w:r w:rsidRPr="00461A15">
        <w:rPr>
          <w:szCs w:val="24"/>
        </w:rPr>
        <w:t>and</w:t>
      </w:r>
      <w:r w:rsidR="00E24065">
        <w:rPr>
          <w:szCs w:val="24"/>
        </w:rPr>
        <w:t xml:space="preserve"> </w:t>
      </w:r>
      <w:r w:rsidRPr="00461A15">
        <w:rPr>
          <w:szCs w:val="24"/>
        </w:rPr>
        <w:t>private</w:t>
      </w:r>
      <w:r w:rsidR="00E24065">
        <w:rPr>
          <w:szCs w:val="24"/>
        </w:rPr>
        <w:t xml:space="preserve"> </w:t>
      </w:r>
      <w:r w:rsidRPr="00461A15">
        <w:rPr>
          <w:szCs w:val="24"/>
        </w:rPr>
        <w:t>institutions.</w:t>
      </w:r>
      <w:r w:rsidR="00E24065">
        <w:rPr>
          <w:szCs w:val="24"/>
        </w:rPr>
        <w:t xml:space="preserve"> </w:t>
      </w:r>
      <w:r w:rsidRPr="00461A15">
        <w:rPr>
          <w:szCs w:val="24"/>
        </w:rPr>
        <w:t>Public</w:t>
      </w:r>
      <w:r w:rsidR="00E24065">
        <w:rPr>
          <w:szCs w:val="24"/>
        </w:rPr>
        <w:t xml:space="preserve"> </w:t>
      </w:r>
      <w:r w:rsidRPr="00461A15">
        <w:rPr>
          <w:szCs w:val="24"/>
        </w:rPr>
        <w:t>establishments</w:t>
      </w:r>
      <w:r w:rsidR="00E24065">
        <w:rPr>
          <w:szCs w:val="24"/>
        </w:rPr>
        <w:t xml:space="preserve"> </w:t>
      </w:r>
      <w:r w:rsidRPr="00461A15">
        <w:rPr>
          <w:szCs w:val="24"/>
        </w:rPr>
        <w:t>naturally</w:t>
      </w:r>
      <w:r w:rsidR="00E24065">
        <w:rPr>
          <w:szCs w:val="24"/>
        </w:rPr>
        <w:t xml:space="preserve"> </w:t>
      </w:r>
      <w:r w:rsidRPr="00461A15">
        <w:rPr>
          <w:szCs w:val="24"/>
        </w:rPr>
        <w:t>admit</w:t>
      </w:r>
      <w:r w:rsidR="00E24065">
        <w:rPr>
          <w:szCs w:val="24"/>
        </w:rPr>
        <w:t xml:space="preserve"> </w:t>
      </w:r>
      <w:r w:rsidRPr="00461A15">
        <w:rPr>
          <w:szCs w:val="24"/>
        </w:rPr>
        <w:t>candidates</w:t>
      </w:r>
      <w:r w:rsidR="00E24065">
        <w:rPr>
          <w:szCs w:val="24"/>
        </w:rPr>
        <w:t xml:space="preserve"> </w:t>
      </w:r>
      <w:r w:rsidRPr="00461A15">
        <w:rPr>
          <w:szCs w:val="24"/>
        </w:rPr>
        <w:t>without</w:t>
      </w:r>
      <w:r w:rsidR="00E24065">
        <w:rPr>
          <w:szCs w:val="24"/>
        </w:rPr>
        <w:t xml:space="preserve"> </w:t>
      </w:r>
      <w:r w:rsidRPr="00461A15">
        <w:rPr>
          <w:szCs w:val="24"/>
        </w:rPr>
        <w:t>any</w:t>
      </w:r>
      <w:r w:rsidR="00E24065">
        <w:rPr>
          <w:szCs w:val="24"/>
        </w:rPr>
        <w:t xml:space="preserve"> </w:t>
      </w:r>
      <w:r w:rsidRPr="00461A15">
        <w:rPr>
          <w:szCs w:val="24"/>
        </w:rPr>
        <w:t>discrimination</w:t>
      </w:r>
      <w:r w:rsidR="00E24065">
        <w:rPr>
          <w:szCs w:val="24"/>
        </w:rPr>
        <w:t xml:space="preserve"> </w:t>
      </w:r>
      <w:r w:rsidRPr="00461A15">
        <w:rPr>
          <w:szCs w:val="24"/>
        </w:rPr>
        <w:t>whatsoever</w:t>
      </w:r>
      <w:r w:rsidR="00E24065">
        <w:rPr>
          <w:szCs w:val="24"/>
        </w:rPr>
        <w:t xml:space="preserve"> </w:t>
      </w:r>
      <w:r w:rsidRPr="00461A15">
        <w:rPr>
          <w:szCs w:val="24"/>
        </w:rPr>
        <w:t>in</w:t>
      </w:r>
      <w:r w:rsidR="00E24065">
        <w:rPr>
          <w:szCs w:val="24"/>
        </w:rPr>
        <w:t xml:space="preserve"> </w:t>
      </w:r>
      <w:r w:rsidRPr="00461A15">
        <w:rPr>
          <w:szCs w:val="24"/>
        </w:rPr>
        <w:t>accordance</w:t>
      </w:r>
      <w:r w:rsidR="00E24065">
        <w:rPr>
          <w:szCs w:val="24"/>
        </w:rPr>
        <w:t xml:space="preserve"> </w:t>
      </w:r>
      <w:r w:rsidRPr="00461A15">
        <w:rPr>
          <w:szCs w:val="24"/>
        </w:rPr>
        <w:t>to</w:t>
      </w:r>
      <w:r w:rsidR="00E24065">
        <w:rPr>
          <w:szCs w:val="24"/>
        </w:rPr>
        <w:t xml:space="preserve"> </w:t>
      </w:r>
      <w:r w:rsidRPr="00461A15">
        <w:rPr>
          <w:szCs w:val="24"/>
        </w:rPr>
        <w:t>the</w:t>
      </w:r>
      <w:r w:rsidR="00E24065">
        <w:rPr>
          <w:szCs w:val="24"/>
        </w:rPr>
        <w:t xml:space="preserve"> </w:t>
      </w:r>
      <w:r w:rsidRPr="00461A15">
        <w:rPr>
          <w:szCs w:val="24"/>
        </w:rPr>
        <w:t>principle</w:t>
      </w:r>
      <w:r w:rsidR="00E24065">
        <w:rPr>
          <w:szCs w:val="24"/>
        </w:rPr>
        <w:t xml:space="preserve"> </w:t>
      </w:r>
      <w:r w:rsidRPr="00461A15">
        <w:rPr>
          <w:szCs w:val="24"/>
        </w:rPr>
        <w:t>of</w:t>
      </w:r>
      <w:r w:rsidR="00E24065">
        <w:rPr>
          <w:szCs w:val="24"/>
        </w:rPr>
        <w:t xml:space="preserve"> </w:t>
      </w:r>
      <w:r w:rsidRPr="00461A15">
        <w:rPr>
          <w:szCs w:val="24"/>
        </w:rPr>
        <w:t>equality</w:t>
      </w:r>
      <w:r w:rsidR="00E24065">
        <w:rPr>
          <w:szCs w:val="24"/>
        </w:rPr>
        <w:t xml:space="preserve"> </w:t>
      </w:r>
      <w:r w:rsidRPr="00461A15">
        <w:rPr>
          <w:szCs w:val="24"/>
        </w:rPr>
        <w:t>and</w:t>
      </w:r>
      <w:r w:rsidR="00E24065">
        <w:rPr>
          <w:szCs w:val="24"/>
        </w:rPr>
        <w:t xml:space="preserve"> </w:t>
      </w:r>
      <w:r w:rsidRPr="00461A15">
        <w:rPr>
          <w:szCs w:val="24"/>
        </w:rPr>
        <w:t>merit.</w:t>
      </w:r>
      <w:r w:rsidR="00E24065">
        <w:rPr>
          <w:szCs w:val="24"/>
        </w:rPr>
        <w:t xml:space="preserve"> </w:t>
      </w:r>
      <w:r w:rsidRPr="00461A15">
        <w:rPr>
          <w:szCs w:val="24"/>
        </w:rPr>
        <w:t>Normally,</w:t>
      </w:r>
      <w:r w:rsidR="00E24065">
        <w:rPr>
          <w:szCs w:val="24"/>
        </w:rPr>
        <w:t xml:space="preserve"> </w:t>
      </w:r>
      <w:r w:rsidRPr="00461A15">
        <w:rPr>
          <w:szCs w:val="24"/>
        </w:rPr>
        <w:t>the</w:t>
      </w:r>
      <w:r w:rsidR="00E24065">
        <w:rPr>
          <w:szCs w:val="24"/>
        </w:rPr>
        <w:t xml:space="preserve"> </w:t>
      </w:r>
      <w:r w:rsidRPr="00461A15">
        <w:rPr>
          <w:szCs w:val="24"/>
        </w:rPr>
        <w:t>criteria</w:t>
      </w:r>
      <w:r w:rsidR="00E24065">
        <w:rPr>
          <w:szCs w:val="24"/>
        </w:rPr>
        <w:t xml:space="preserve"> </w:t>
      </w:r>
      <w:r w:rsidRPr="00461A15">
        <w:rPr>
          <w:szCs w:val="24"/>
        </w:rPr>
        <w:t>for</w:t>
      </w:r>
      <w:r w:rsidR="00E24065">
        <w:rPr>
          <w:szCs w:val="24"/>
        </w:rPr>
        <w:t xml:space="preserve"> </w:t>
      </w:r>
      <w:r w:rsidRPr="00461A15">
        <w:rPr>
          <w:szCs w:val="24"/>
        </w:rPr>
        <w:t>student</w:t>
      </w:r>
      <w:r w:rsidR="00E24065">
        <w:rPr>
          <w:szCs w:val="24"/>
        </w:rPr>
        <w:t xml:space="preserve"> </w:t>
      </w:r>
      <w:r w:rsidRPr="00461A15">
        <w:rPr>
          <w:szCs w:val="24"/>
        </w:rPr>
        <w:t>admission</w:t>
      </w:r>
      <w:r w:rsidR="00E24065">
        <w:rPr>
          <w:szCs w:val="24"/>
        </w:rPr>
        <w:t xml:space="preserve"> </w:t>
      </w:r>
      <w:r w:rsidRPr="00461A15">
        <w:rPr>
          <w:szCs w:val="24"/>
        </w:rPr>
        <w:t>in</w:t>
      </w:r>
      <w:r w:rsidR="00E24065">
        <w:rPr>
          <w:szCs w:val="24"/>
        </w:rPr>
        <w:t xml:space="preserve"> </w:t>
      </w:r>
      <w:r w:rsidRPr="00461A15">
        <w:rPr>
          <w:szCs w:val="24"/>
        </w:rPr>
        <w:t>learning</w:t>
      </w:r>
      <w:r w:rsidR="00E24065">
        <w:rPr>
          <w:szCs w:val="24"/>
        </w:rPr>
        <w:t xml:space="preserve"> </w:t>
      </w:r>
      <w:r w:rsidRPr="00461A15">
        <w:rPr>
          <w:szCs w:val="24"/>
        </w:rPr>
        <w:t>institutions</w:t>
      </w:r>
      <w:r w:rsidR="00E24065">
        <w:rPr>
          <w:szCs w:val="24"/>
        </w:rPr>
        <w:t xml:space="preserve"> </w:t>
      </w:r>
      <w:r w:rsidRPr="00461A15">
        <w:rPr>
          <w:szCs w:val="24"/>
        </w:rPr>
        <w:t>(both</w:t>
      </w:r>
      <w:r w:rsidR="00E24065">
        <w:rPr>
          <w:szCs w:val="24"/>
        </w:rPr>
        <w:t xml:space="preserve"> </w:t>
      </w:r>
      <w:r w:rsidRPr="00461A15">
        <w:rPr>
          <w:szCs w:val="24"/>
        </w:rPr>
        <w:t>lower</w:t>
      </w:r>
      <w:r w:rsidR="00E24065">
        <w:rPr>
          <w:szCs w:val="24"/>
        </w:rPr>
        <w:t xml:space="preserve"> </w:t>
      </w:r>
      <w:r w:rsidRPr="00461A15">
        <w:rPr>
          <w:szCs w:val="24"/>
        </w:rPr>
        <w:t>and</w:t>
      </w:r>
      <w:r w:rsidR="00E24065">
        <w:rPr>
          <w:szCs w:val="24"/>
        </w:rPr>
        <w:t xml:space="preserve"> </w:t>
      </w:r>
      <w:r w:rsidRPr="00461A15">
        <w:rPr>
          <w:szCs w:val="24"/>
        </w:rPr>
        <w:t>higher</w:t>
      </w:r>
      <w:r w:rsidR="00E24065">
        <w:rPr>
          <w:szCs w:val="24"/>
        </w:rPr>
        <w:t xml:space="preserve"> </w:t>
      </w:r>
      <w:r w:rsidRPr="00461A15">
        <w:rPr>
          <w:szCs w:val="24"/>
        </w:rPr>
        <w:t>learning</w:t>
      </w:r>
      <w:r w:rsidR="00E24065">
        <w:rPr>
          <w:szCs w:val="24"/>
        </w:rPr>
        <w:t xml:space="preserve"> </w:t>
      </w:r>
      <w:r w:rsidRPr="00461A15">
        <w:rPr>
          <w:szCs w:val="24"/>
        </w:rPr>
        <w:t>institutions)</w:t>
      </w:r>
      <w:r w:rsidR="00E24065">
        <w:rPr>
          <w:szCs w:val="24"/>
        </w:rPr>
        <w:t xml:space="preserve"> </w:t>
      </w:r>
      <w:r w:rsidRPr="00461A15">
        <w:rPr>
          <w:szCs w:val="24"/>
        </w:rPr>
        <w:t>is</w:t>
      </w:r>
      <w:r w:rsidR="00E24065">
        <w:rPr>
          <w:szCs w:val="24"/>
        </w:rPr>
        <w:t xml:space="preserve"> </w:t>
      </w:r>
      <w:r w:rsidRPr="00461A15">
        <w:rPr>
          <w:szCs w:val="24"/>
        </w:rPr>
        <w:t>based</w:t>
      </w:r>
      <w:r w:rsidR="00E24065">
        <w:rPr>
          <w:szCs w:val="24"/>
        </w:rPr>
        <w:t xml:space="preserve"> </w:t>
      </w:r>
      <w:r w:rsidRPr="00461A15">
        <w:rPr>
          <w:szCs w:val="24"/>
        </w:rPr>
        <w:t>on</w:t>
      </w:r>
      <w:r w:rsidR="00E24065">
        <w:rPr>
          <w:szCs w:val="24"/>
        </w:rPr>
        <w:t xml:space="preserve"> </w:t>
      </w:r>
      <w:r w:rsidRPr="00461A15">
        <w:rPr>
          <w:szCs w:val="24"/>
        </w:rPr>
        <w:t>attaining</w:t>
      </w:r>
      <w:r w:rsidR="00E24065">
        <w:rPr>
          <w:szCs w:val="24"/>
        </w:rPr>
        <w:t xml:space="preserve"> </w:t>
      </w:r>
      <w:r w:rsidRPr="00461A15">
        <w:rPr>
          <w:szCs w:val="24"/>
        </w:rPr>
        <w:t>the</w:t>
      </w:r>
      <w:r w:rsidR="00E24065">
        <w:rPr>
          <w:szCs w:val="24"/>
        </w:rPr>
        <w:t xml:space="preserve"> </w:t>
      </w:r>
      <w:r w:rsidRPr="00461A15">
        <w:rPr>
          <w:szCs w:val="24"/>
        </w:rPr>
        <w:t>admission</w:t>
      </w:r>
      <w:r w:rsidR="00E24065">
        <w:rPr>
          <w:szCs w:val="24"/>
        </w:rPr>
        <w:t xml:space="preserve"> </w:t>
      </w:r>
      <w:r w:rsidRPr="00461A15">
        <w:rPr>
          <w:szCs w:val="24"/>
        </w:rPr>
        <w:t>mark</w:t>
      </w:r>
      <w:r w:rsidR="00E24065">
        <w:rPr>
          <w:szCs w:val="24"/>
        </w:rPr>
        <w:t xml:space="preserve"> </w:t>
      </w:r>
      <w:r w:rsidRPr="00461A15">
        <w:rPr>
          <w:szCs w:val="24"/>
        </w:rPr>
        <w:t>set</w:t>
      </w:r>
      <w:r w:rsidR="00E24065">
        <w:rPr>
          <w:szCs w:val="24"/>
        </w:rPr>
        <w:t xml:space="preserve"> </w:t>
      </w:r>
      <w:r w:rsidRPr="00461A15">
        <w:rPr>
          <w:szCs w:val="24"/>
        </w:rPr>
        <w:t>for</w:t>
      </w:r>
      <w:r w:rsidR="00E24065">
        <w:rPr>
          <w:szCs w:val="24"/>
        </w:rPr>
        <w:t xml:space="preserve"> </w:t>
      </w:r>
      <w:r w:rsidRPr="00461A15">
        <w:rPr>
          <w:szCs w:val="24"/>
        </w:rPr>
        <w:t>public</w:t>
      </w:r>
      <w:r w:rsidR="00E24065">
        <w:rPr>
          <w:szCs w:val="24"/>
        </w:rPr>
        <w:t xml:space="preserve"> </w:t>
      </w:r>
      <w:r w:rsidRPr="00461A15">
        <w:rPr>
          <w:szCs w:val="24"/>
        </w:rPr>
        <w:t>institutions</w:t>
      </w:r>
      <w:r w:rsidR="00E24065">
        <w:rPr>
          <w:szCs w:val="24"/>
        </w:rPr>
        <w:t xml:space="preserve"> </w:t>
      </w:r>
      <w:r w:rsidRPr="00461A15">
        <w:rPr>
          <w:szCs w:val="24"/>
        </w:rPr>
        <w:t>from</w:t>
      </w:r>
      <w:r w:rsidR="00E24065">
        <w:rPr>
          <w:szCs w:val="24"/>
        </w:rPr>
        <w:t xml:space="preserve"> </w:t>
      </w:r>
      <w:r w:rsidRPr="00461A15">
        <w:rPr>
          <w:szCs w:val="24"/>
        </w:rPr>
        <w:t>which</w:t>
      </w:r>
      <w:r w:rsidR="00E24065">
        <w:rPr>
          <w:szCs w:val="24"/>
        </w:rPr>
        <w:t xml:space="preserve"> </w:t>
      </w:r>
      <w:r w:rsidRPr="00461A15">
        <w:rPr>
          <w:szCs w:val="24"/>
        </w:rPr>
        <w:t>selection</w:t>
      </w:r>
      <w:r w:rsidR="00E24065">
        <w:rPr>
          <w:szCs w:val="24"/>
        </w:rPr>
        <w:t xml:space="preserve"> </w:t>
      </w:r>
      <w:r w:rsidRPr="00461A15">
        <w:rPr>
          <w:szCs w:val="24"/>
        </w:rPr>
        <w:t>of</w:t>
      </w:r>
      <w:r w:rsidR="00E24065">
        <w:rPr>
          <w:szCs w:val="24"/>
        </w:rPr>
        <w:t xml:space="preserve"> </w:t>
      </w:r>
      <w:r w:rsidRPr="00461A15">
        <w:rPr>
          <w:szCs w:val="24"/>
        </w:rPr>
        <w:t>candidates</w:t>
      </w:r>
      <w:r w:rsidR="00E24065">
        <w:rPr>
          <w:szCs w:val="24"/>
        </w:rPr>
        <w:t xml:space="preserve"> </w:t>
      </w:r>
      <w:r w:rsidRPr="00461A15">
        <w:rPr>
          <w:szCs w:val="24"/>
        </w:rPr>
        <w:t>by</w:t>
      </w:r>
      <w:r w:rsidR="00E24065">
        <w:rPr>
          <w:szCs w:val="24"/>
        </w:rPr>
        <w:t xml:space="preserve"> </w:t>
      </w:r>
      <w:r w:rsidRPr="00461A15">
        <w:rPr>
          <w:szCs w:val="24"/>
        </w:rPr>
        <w:t>these</w:t>
      </w:r>
      <w:r w:rsidR="00E24065">
        <w:rPr>
          <w:szCs w:val="24"/>
        </w:rPr>
        <w:t xml:space="preserve"> </w:t>
      </w:r>
      <w:r w:rsidRPr="00461A15">
        <w:rPr>
          <w:szCs w:val="24"/>
        </w:rPr>
        <w:t>institutions</w:t>
      </w:r>
      <w:r w:rsidR="00E24065">
        <w:rPr>
          <w:szCs w:val="24"/>
        </w:rPr>
        <w:t xml:space="preserve"> </w:t>
      </w:r>
      <w:r w:rsidRPr="00461A15">
        <w:rPr>
          <w:szCs w:val="24"/>
        </w:rPr>
        <w:t>is</w:t>
      </w:r>
      <w:r w:rsidR="00E24065">
        <w:rPr>
          <w:szCs w:val="24"/>
        </w:rPr>
        <w:t xml:space="preserve"> </w:t>
      </w:r>
      <w:r w:rsidRPr="00461A15">
        <w:rPr>
          <w:szCs w:val="24"/>
        </w:rPr>
        <w:t>done.</w:t>
      </w:r>
      <w:r w:rsidR="00E24065">
        <w:rPr>
          <w:szCs w:val="24"/>
        </w:rPr>
        <w:t xml:space="preserve"> </w:t>
      </w:r>
      <w:r w:rsidRPr="00461A15">
        <w:rPr>
          <w:szCs w:val="24"/>
        </w:rPr>
        <w:t>The</w:t>
      </w:r>
      <w:r w:rsidR="00E24065">
        <w:rPr>
          <w:szCs w:val="24"/>
        </w:rPr>
        <w:t xml:space="preserve"> </w:t>
      </w:r>
      <w:r w:rsidRPr="00461A15">
        <w:rPr>
          <w:szCs w:val="24"/>
        </w:rPr>
        <w:t>same</w:t>
      </w:r>
      <w:r w:rsidR="00E24065">
        <w:rPr>
          <w:szCs w:val="24"/>
        </w:rPr>
        <w:t xml:space="preserve"> </w:t>
      </w:r>
      <w:r w:rsidRPr="00461A15">
        <w:rPr>
          <w:szCs w:val="24"/>
        </w:rPr>
        <w:t>criterion</w:t>
      </w:r>
      <w:r w:rsidR="00E24065">
        <w:rPr>
          <w:szCs w:val="24"/>
        </w:rPr>
        <w:t xml:space="preserve"> </w:t>
      </w:r>
      <w:r w:rsidRPr="00461A15">
        <w:rPr>
          <w:szCs w:val="24"/>
        </w:rPr>
        <w:t>is</w:t>
      </w:r>
      <w:r w:rsidR="00E24065">
        <w:rPr>
          <w:szCs w:val="24"/>
        </w:rPr>
        <w:t xml:space="preserve"> </w:t>
      </w:r>
      <w:r w:rsidRPr="00461A15">
        <w:rPr>
          <w:szCs w:val="24"/>
        </w:rPr>
        <w:t>applied</w:t>
      </w:r>
      <w:r w:rsidR="00E24065">
        <w:rPr>
          <w:szCs w:val="24"/>
        </w:rPr>
        <w:t xml:space="preserve"> </w:t>
      </w:r>
      <w:r w:rsidRPr="00461A15">
        <w:rPr>
          <w:szCs w:val="24"/>
        </w:rPr>
        <w:t>in</w:t>
      </w:r>
      <w:r w:rsidR="00E24065">
        <w:rPr>
          <w:szCs w:val="24"/>
        </w:rPr>
        <w:t xml:space="preserve"> </w:t>
      </w:r>
      <w:r w:rsidRPr="00461A15">
        <w:rPr>
          <w:szCs w:val="24"/>
        </w:rPr>
        <w:t>private</w:t>
      </w:r>
      <w:r w:rsidR="00E24065">
        <w:rPr>
          <w:szCs w:val="24"/>
        </w:rPr>
        <w:t xml:space="preserve"> </w:t>
      </w:r>
      <w:r w:rsidRPr="00461A15">
        <w:rPr>
          <w:szCs w:val="24"/>
        </w:rPr>
        <w:t>establishments</w:t>
      </w:r>
      <w:r w:rsidR="00E24065">
        <w:rPr>
          <w:szCs w:val="24"/>
        </w:rPr>
        <w:t xml:space="preserve"> </w:t>
      </w:r>
      <w:r w:rsidRPr="00461A15">
        <w:rPr>
          <w:szCs w:val="24"/>
        </w:rPr>
        <w:t>where</w:t>
      </w:r>
      <w:r w:rsidR="00E24065">
        <w:rPr>
          <w:szCs w:val="24"/>
        </w:rPr>
        <w:t xml:space="preserve"> </w:t>
      </w:r>
      <w:r w:rsidRPr="00461A15">
        <w:rPr>
          <w:szCs w:val="24"/>
        </w:rPr>
        <w:t>upon</w:t>
      </w:r>
      <w:r w:rsidR="00E24065">
        <w:rPr>
          <w:szCs w:val="24"/>
        </w:rPr>
        <w:t xml:space="preserve"> </w:t>
      </w:r>
      <w:r w:rsidRPr="00461A15">
        <w:rPr>
          <w:szCs w:val="24"/>
        </w:rPr>
        <w:t>setting</w:t>
      </w:r>
      <w:r w:rsidR="00E24065">
        <w:rPr>
          <w:szCs w:val="24"/>
        </w:rPr>
        <w:t xml:space="preserve"> </w:t>
      </w:r>
      <w:r w:rsidRPr="00461A15">
        <w:rPr>
          <w:szCs w:val="24"/>
        </w:rPr>
        <w:t>of</w:t>
      </w:r>
      <w:r w:rsidR="00E24065">
        <w:rPr>
          <w:szCs w:val="24"/>
        </w:rPr>
        <w:t xml:space="preserve"> </w:t>
      </w:r>
      <w:r w:rsidRPr="00461A15">
        <w:rPr>
          <w:szCs w:val="24"/>
        </w:rPr>
        <w:t>admissions</w:t>
      </w:r>
      <w:r w:rsidR="00E24065">
        <w:rPr>
          <w:szCs w:val="24"/>
        </w:rPr>
        <w:t xml:space="preserve"> </w:t>
      </w:r>
      <w:r w:rsidRPr="00461A15">
        <w:rPr>
          <w:szCs w:val="24"/>
        </w:rPr>
        <w:t>marks</w:t>
      </w:r>
      <w:r w:rsidR="00E24065">
        <w:rPr>
          <w:szCs w:val="24"/>
        </w:rPr>
        <w:t xml:space="preserve"> </w:t>
      </w:r>
      <w:r w:rsidRPr="00461A15">
        <w:rPr>
          <w:szCs w:val="24"/>
        </w:rPr>
        <w:t>and</w:t>
      </w:r>
      <w:r w:rsidR="00E24065">
        <w:rPr>
          <w:szCs w:val="24"/>
        </w:rPr>
        <w:t xml:space="preserve"> </w:t>
      </w:r>
      <w:r w:rsidRPr="00461A15">
        <w:rPr>
          <w:szCs w:val="24"/>
        </w:rPr>
        <w:t>other</w:t>
      </w:r>
      <w:r w:rsidR="00E24065">
        <w:rPr>
          <w:szCs w:val="24"/>
        </w:rPr>
        <w:t xml:space="preserve"> </w:t>
      </w:r>
      <w:r w:rsidRPr="00461A15">
        <w:rPr>
          <w:szCs w:val="24"/>
        </w:rPr>
        <w:t>requisite</w:t>
      </w:r>
      <w:r w:rsidR="00E24065">
        <w:rPr>
          <w:szCs w:val="24"/>
        </w:rPr>
        <w:t xml:space="preserve"> </w:t>
      </w:r>
      <w:r w:rsidRPr="00461A15">
        <w:rPr>
          <w:szCs w:val="24"/>
        </w:rPr>
        <w:t>conditions</w:t>
      </w:r>
      <w:r w:rsidR="00E24065">
        <w:rPr>
          <w:szCs w:val="24"/>
        </w:rPr>
        <w:t xml:space="preserve"> </w:t>
      </w:r>
      <w:r w:rsidRPr="00461A15">
        <w:rPr>
          <w:szCs w:val="24"/>
        </w:rPr>
        <w:t>admission</w:t>
      </w:r>
      <w:r w:rsidR="00E24065">
        <w:rPr>
          <w:szCs w:val="24"/>
        </w:rPr>
        <w:t xml:space="preserve"> </w:t>
      </w:r>
      <w:r w:rsidRPr="00461A15">
        <w:rPr>
          <w:szCs w:val="24"/>
        </w:rPr>
        <w:t>proceeds</w:t>
      </w:r>
      <w:r w:rsidR="00E24065">
        <w:rPr>
          <w:szCs w:val="24"/>
        </w:rPr>
        <w:t xml:space="preserve"> </w:t>
      </w:r>
      <w:r w:rsidRPr="00461A15">
        <w:rPr>
          <w:szCs w:val="24"/>
        </w:rPr>
        <w:t>without</w:t>
      </w:r>
      <w:r w:rsidR="00E24065">
        <w:rPr>
          <w:szCs w:val="24"/>
        </w:rPr>
        <w:t xml:space="preserve"> </w:t>
      </w:r>
      <w:r w:rsidRPr="00461A15">
        <w:rPr>
          <w:szCs w:val="24"/>
        </w:rPr>
        <w:t>any</w:t>
      </w:r>
      <w:r w:rsidR="00E24065">
        <w:rPr>
          <w:szCs w:val="24"/>
        </w:rPr>
        <w:t xml:space="preserve"> </w:t>
      </w:r>
      <w:r w:rsidRPr="00461A15">
        <w:rPr>
          <w:szCs w:val="24"/>
        </w:rPr>
        <w:t>discriminatory</w:t>
      </w:r>
      <w:r w:rsidR="00E24065">
        <w:rPr>
          <w:szCs w:val="24"/>
        </w:rPr>
        <w:t xml:space="preserve"> </w:t>
      </w:r>
      <w:r w:rsidRPr="00461A15">
        <w:rPr>
          <w:szCs w:val="24"/>
        </w:rPr>
        <w:t>preferences.</w:t>
      </w:r>
      <w:r w:rsidR="00E24065">
        <w:rPr>
          <w:szCs w:val="24"/>
        </w:rPr>
        <w:t xml:space="preserve"> </w:t>
      </w:r>
    </w:p>
    <w:p w:rsidR="00951BC8" w:rsidRPr="00461A15" w:rsidRDefault="00951BC8" w:rsidP="00480160">
      <w:pPr>
        <w:pStyle w:val="SingleTxtG"/>
        <w:rPr>
          <w:color w:val="000000"/>
          <w:szCs w:val="24"/>
        </w:rPr>
      </w:pPr>
      <w:r w:rsidRPr="00461A15">
        <w:rPr>
          <w:color w:val="000000"/>
        </w:rPr>
        <w:t>253.</w:t>
      </w:r>
      <w:r w:rsidRPr="00461A15">
        <w:rPr>
          <w:color w:val="000000"/>
        </w:rPr>
        <w:tab/>
      </w:r>
      <w:r w:rsidRPr="00461A15">
        <w:rPr>
          <w:szCs w:val="24"/>
        </w:rPr>
        <w:t>Equally,</w:t>
      </w:r>
      <w:r w:rsidR="00E24065">
        <w:rPr>
          <w:szCs w:val="24"/>
        </w:rPr>
        <w:t xml:space="preserve"> </w:t>
      </w:r>
      <w:r w:rsidRPr="00461A15">
        <w:t>Rwanda</w:t>
      </w:r>
      <w:r w:rsidR="00E24065">
        <w:t xml:space="preserve"> </w:t>
      </w:r>
      <w:r w:rsidRPr="00461A15">
        <w:t>introduced</w:t>
      </w:r>
      <w:r w:rsidR="00E24065">
        <w:t xml:space="preserve"> </w:t>
      </w:r>
      <w:r w:rsidRPr="00461A15">
        <w:t>the</w:t>
      </w:r>
      <w:r w:rsidR="00E24065">
        <w:t xml:space="preserve"> </w:t>
      </w:r>
      <w:r w:rsidRPr="00461A15">
        <w:t>education</w:t>
      </w:r>
      <w:r w:rsidR="00E24065">
        <w:t xml:space="preserve"> </w:t>
      </w:r>
      <w:r w:rsidRPr="00461A15">
        <w:t>policy</w:t>
      </w:r>
      <w:r w:rsidR="00E24065">
        <w:t xml:space="preserve"> </w:t>
      </w:r>
      <w:r w:rsidRPr="00461A15">
        <w:t>and</w:t>
      </w:r>
      <w:r w:rsidR="00E24065">
        <w:t xml:space="preserve"> </w:t>
      </w:r>
      <w:r w:rsidRPr="00461A15">
        <w:t>its</w:t>
      </w:r>
      <w:r w:rsidR="00E24065">
        <w:t xml:space="preserve"> </w:t>
      </w:r>
      <w:r w:rsidRPr="00461A15">
        <w:t>sector</w:t>
      </w:r>
      <w:r w:rsidR="00E24065">
        <w:t xml:space="preserve"> </w:t>
      </w:r>
      <w:r w:rsidRPr="00461A15">
        <w:t>strategic</w:t>
      </w:r>
      <w:r w:rsidR="00E24065">
        <w:t xml:space="preserve"> </w:t>
      </w:r>
      <w:r w:rsidRPr="00461A15">
        <w:t>plan.</w:t>
      </w:r>
      <w:r w:rsidR="00E24065">
        <w:t xml:space="preserve"> </w:t>
      </w:r>
      <w:r w:rsidRPr="00461A15">
        <w:t>It</w:t>
      </w:r>
      <w:r w:rsidR="00E24065">
        <w:t xml:space="preserve"> </w:t>
      </w:r>
      <w:r w:rsidRPr="00461A15">
        <w:t>highlights</w:t>
      </w:r>
      <w:r w:rsidR="00E24065">
        <w:t xml:space="preserve"> </w:t>
      </w:r>
      <w:r w:rsidRPr="00461A15">
        <w:t>universal</w:t>
      </w:r>
      <w:r w:rsidR="00E24065">
        <w:t xml:space="preserve"> </w:t>
      </w:r>
      <w:r w:rsidRPr="00461A15">
        <w:t>primary</w:t>
      </w:r>
      <w:r w:rsidR="00E24065">
        <w:t xml:space="preserve"> </w:t>
      </w:r>
      <w:r w:rsidRPr="00461A15">
        <w:t>education</w:t>
      </w:r>
      <w:r w:rsidR="00E24065">
        <w:t xml:space="preserve"> </w:t>
      </w:r>
      <w:r w:rsidRPr="00461A15">
        <w:t>(UPE)</w:t>
      </w:r>
      <w:r w:rsidR="00E24065">
        <w:t xml:space="preserve"> </w:t>
      </w:r>
      <w:r w:rsidRPr="00461A15">
        <w:t>by</w:t>
      </w:r>
      <w:r w:rsidR="00E24065">
        <w:t xml:space="preserve"> </w:t>
      </w:r>
      <w:r w:rsidRPr="00461A15">
        <w:t>2010</w:t>
      </w:r>
      <w:r w:rsidR="00E24065">
        <w:t xml:space="preserve"> </w:t>
      </w:r>
      <w:r w:rsidRPr="00461A15">
        <w:t>and</w:t>
      </w:r>
      <w:r w:rsidR="00E24065">
        <w:t xml:space="preserve"> </w:t>
      </w:r>
      <w:r w:rsidRPr="00461A15">
        <w:t>opportunities</w:t>
      </w:r>
      <w:r w:rsidR="00E24065">
        <w:t xml:space="preserve"> </w:t>
      </w:r>
      <w:r w:rsidRPr="00461A15">
        <w:t>for</w:t>
      </w:r>
      <w:r w:rsidR="00E24065">
        <w:t xml:space="preserve"> </w:t>
      </w:r>
      <w:r w:rsidRPr="00461A15">
        <w:t>all</w:t>
      </w:r>
      <w:r w:rsidR="00E24065">
        <w:t xml:space="preserve"> </w:t>
      </w:r>
      <w:r w:rsidRPr="00461A15">
        <w:t>Rwandans</w:t>
      </w:r>
      <w:r w:rsidR="00E24065">
        <w:t xml:space="preserve"> </w:t>
      </w:r>
      <w:r w:rsidRPr="00461A15">
        <w:t>to</w:t>
      </w:r>
      <w:r w:rsidR="00E24065">
        <w:t xml:space="preserve"> </w:t>
      </w:r>
      <w:r w:rsidRPr="00461A15">
        <w:t>achieve</w:t>
      </w:r>
      <w:r w:rsidR="00E24065">
        <w:t xml:space="preserve"> </w:t>
      </w:r>
      <w:r w:rsidRPr="00461A15">
        <w:t>nine</w:t>
      </w:r>
      <w:r w:rsidR="00E24065">
        <w:t xml:space="preserve"> </w:t>
      </w:r>
      <w:r w:rsidRPr="00461A15">
        <w:t>years</w:t>
      </w:r>
      <w:r w:rsidR="00E24065">
        <w:t xml:space="preserve"> </w:t>
      </w:r>
      <w:r w:rsidRPr="00461A15">
        <w:t>of</w:t>
      </w:r>
      <w:r w:rsidR="00E24065">
        <w:t xml:space="preserve"> </w:t>
      </w:r>
      <w:r w:rsidRPr="00461A15">
        <w:t>basic</w:t>
      </w:r>
      <w:r w:rsidR="00E24065">
        <w:t xml:space="preserve"> </w:t>
      </w:r>
      <w:r w:rsidRPr="00461A15">
        <w:t>education</w:t>
      </w:r>
      <w:r w:rsidR="00E24065">
        <w:t xml:space="preserve"> </w:t>
      </w:r>
      <w:r w:rsidRPr="00461A15">
        <w:t>and</w:t>
      </w:r>
      <w:r w:rsidR="00E24065">
        <w:t xml:space="preserve"> </w:t>
      </w:r>
      <w:r w:rsidRPr="00461A15">
        <w:t>education</w:t>
      </w:r>
      <w:r w:rsidR="00E24065">
        <w:t xml:space="preserve"> </w:t>
      </w:r>
      <w:r w:rsidRPr="00461A15">
        <w:t>for</w:t>
      </w:r>
      <w:r w:rsidR="00E24065">
        <w:t xml:space="preserve"> </w:t>
      </w:r>
      <w:r w:rsidRPr="00461A15">
        <w:t>all</w:t>
      </w:r>
      <w:r w:rsidR="00E24065">
        <w:t xml:space="preserve"> </w:t>
      </w:r>
      <w:r w:rsidRPr="00461A15">
        <w:t>by</w:t>
      </w:r>
      <w:r w:rsidR="00E24065">
        <w:t xml:space="preserve"> </w:t>
      </w:r>
      <w:r w:rsidRPr="00461A15">
        <w:t>2015.</w:t>
      </w:r>
      <w:r w:rsidR="00E24065">
        <w:t xml:space="preserve"> </w:t>
      </w:r>
      <w:r w:rsidRPr="00461A15">
        <w:t>Special</w:t>
      </w:r>
      <w:r w:rsidR="00E24065">
        <w:t xml:space="preserve"> </w:t>
      </w:r>
      <w:r w:rsidRPr="00461A15">
        <w:t>attention</w:t>
      </w:r>
      <w:r w:rsidR="00E24065">
        <w:t xml:space="preserve"> </w:t>
      </w:r>
      <w:r w:rsidRPr="00461A15">
        <w:t>for</w:t>
      </w:r>
      <w:r w:rsidR="00E24065">
        <w:t xml:space="preserve"> </w:t>
      </w:r>
      <w:r w:rsidRPr="00461A15">
        <w:t>development</w:t>
      </w:r>
      <w:r w:rsidR="00E24065">
        <w:t xml:space="preserve"> </w:t>
      </w:r>
      <w:r w:rsidRPr="00461A15">
        <w:t>of</w:t>
      </w:r>
      <w:r w:rsidR="00E24065">
        <w:t xml:space="preserve"> </w:t>
      </w:r>
      <w:r w:rsidRPr="00461A15">
        <w:t>children</w:t>
      </w:r>
      <w:r w:rsidR="00E24065">
        <w:t xml:space="preserve"> </w:t>
      </w:r>
      <w:r w:rsidRPr="00461A15">
        <w:t>with</w:t>
      </w:r>
      <w:r w:rsidR="00E24065">
        <w:t xml:space="preserve"> </w:t>
      </w:r>
      <w:r w:rsidRPr="00461A15">
        <w:t>special</w:t>
      </w:r>
      <w:r w:rsidR="00E24065">
        <w:t xml:space="preserve"> </w:t>
      </w:r>
      <w:r w:rsidRPr="00461A15">
        <w:t>needs,</w:t>
      </w:r>
      <w:r w:rsidR="00E24065">
        <w:t xml:space="preserve"> </w:t>
      </w:r>
      <w:r w:rsidRPr="00461A15">
        <w:t>focus</w:t>
      </w:r>
      <w:r w:rsidR="00E24065">
        <w:t xml:space="preserve"> </w:t>
      </w:r>
      <w:r w:rsidRPr="00461A15">
        <w:t>on</w:t>
      </w:r>
      <w:r w:rsidR="00E24065">
        <w:t xml:space="preserve"> </w:t>
      </w:r>
      <w:r w:rsidRPr="00461A15">
        <w:t>teaching</w:t>
      </w:r>
      <w:r w:rsidR="00E24065">
        <w:t xml:space="preserve"> </w:t>
      </w:r>
      <w:r w:rsidRPr="00461A15">
        <w:t>of</w:t>
      </w:r>
      <w:r w:rsidR="00E24065">
        <w:t xml:space="preserve"> </w:t>
      </w:r>
      <w:r w:rsidRPr="00461A15">
        <w:t>science,</w:t>
      </w:r>
      <w:r w:rsidR="00E24065">
        <w:t xml:space="preserve"> </w:t>
      </w:r>
      <w:r w:rsidRPr="00461A15">
        <w:t>technology</w:t>
      </w:r>
      <w:r w:rsidR="00E24065">
        <w:t xml:space="preserve"> </w:t>
      </w:r>
      <w:r w:rsidRPr="00461A15">
        <w:t>and</w:t>
      </w:r>
      <w:r w:rsidR="00E24065">
        <w:t xml:space="preserve"> </w:t>
      </w:r>
      <w:r w:rsidRPr="00461A15">
        <w:t>ICT</w:t>
      </w:r>
      <w:r w:rsidR="00E24065">
        <w:t xml:space="preserve"> </w:t>
      </w:r>
      <w:r w:rsidRPr="00461A15">
        <w:t>knowledge</w:t>
      </w:r>
      <w:r w:rsidR="00E24065">
        <w:t xml:space="preserve"> </w:t>
      </w:r>
      <w:r w:rsidRPr="00461A15">
        <w:t>and</w:t>
      </w:r>
      <w:r w:rsidR="00E24065">
        <w:t xml:space="preserve"> </w:t>
      </w:r>
      <w:r w:rsidRPr="00461A15">
        <w:t>adoption</w:t>
      </w:r>
      <w:r w:rsidR="00E24065">
        <w:t xml:space="preserve"> </w:t>
      </w:r>
      <w:r w:rsidRPr="00461A15">
        <w:t>of</w:t>
      </w:r>
      <w:r w:rsidR="00E24065">
        <w:t xml:space="preserve"> </w:t>
      </w:r>
      <w:r w:rsidRPr="00461A15">
        <w:t>technical</w:t>
      </w:r>
      <w:r w:rsidR="00E24065">
        <w:t xml:space="preserve"> </w:t>
      </w:r>
      <w:r w:rsidRPr="00461A15">
        <w:t>and</w:t>
      </w:r>
      <w:r w:rsidR="00E24065">
        <w:t xml:space="preserve"> </w:t>
      </w:r>
      <w:r w:rsidRPr="00461A15">
        <w:t>vocational</w:t>
      </w:r>
      <w:r w:rsidR="00E24065">
        <w:t xml:space="preserve"> </w:t>
      </w:r>
      <w:r w:rsidRPr="00461A15">
        <w:t>education</w:t>
      </w:r>
      <w:r w:rsidR="00E24065">
        <w:t xml:space="preserve"> </w:t>
      </w:r>
      <w:r w:rsidRPr="00461A15">
        <w:t>training</w:t>
      </w:r>
      <w:r w:rsidR="00E24065">
        <w:t xml:space="preserve"> </w:t>
      </w:r>
      <w:r w:rsidRPr="00461A15">
        <w:t>have</w:t>
      </w:r>
      <w:r w:rsidR="00E24065">
        <w:t xml:space="preserve"> </w:t>
      </w:r>
      <w:r w:rsidRPr="00461A15">
        <w:t>been</w:t>
      </w:r>
      <w:r w:rsidR="00E24065">
        <w:t xml:space="preserve"> </w:t>
      </w:r>
      <w:r w:rsidRPr="00461A15">
        <w:t>attained.</w:t>
      </w:r>
      <w:r w:rsidR="00E24065">
        <w:t xml:space="preserve"> </w:t>
      </w:r>
      <w:r w:rsidRPr="00461A15">
        <w:t>More</w:t>
      </w:r>
      <w:r w:rsidR="00E24065">
        <w:t xml:space="preserve"> </w:t>
      </w:r>
      <w:r w:rsidRPr="00461A15">
        <w:t>importantly,</w:t>
      </w:r>
      <w:r w:rsidR="00E24065">
        <w:t xml:space="preserve"> </w:t>
      </w:r>
      <w:r w:rsidRPr="00461A15">
        <w:t>there</w:t>
      </w:r>
      <w:r w:rsidR="00E24065">
        <w:t xml:space="preserve"> </w:t>
      </w:r>
      <w:r w:rsidRPr="00461A15">
        <w:t>has</w:t>
      </w:r>
      <w:r w:rsidR="00E24065">
        <w:t xml:space="preserve"> </w:t>
      </w:r>
      <w:r w:rsidRPr="00461A15">
        <w:t>been</w:t>
      </w:r>
      <w:r w:rsidR="00E24065">
        <w:t xml:space="preserve"> </w:t>
      </w:r>
      <w:r w:rsidRPr="00461A15">
        <w:t>increased</w:t>
      </w:r>
      <w:r w:rsidR="00E24065">
        <w:t xml:space="preserve"> </w:t>
      </w:r>
      <w:r w:rsidRPr="00461A15">
        <w:t>access</w:t>
      </w:r>
      <w:r w:rsidR="00E24065">
        <w:t xml:space="preserve"> </w:t>
      </w:r>
      <w:r w:rsidRPr="00461A15">
        <w:t>to</w:t>
      </w:r>
      <w:r w:rsidR="00E24065">
        <w:t xml:space="preserve"> </w:t>
      </w:r>
      <w:r w:rsidRPr="00461A15">
        <w:t>secondary</w:t>
      </w:r>
      <w:r w:rsidR="00E24065">
        <w:t xml:space="preserve"> </w:t>
      </w:r>
      <w:r w:rsidRPr="00461A15">
        <w:t>school</w:t>
      </w:r>
      <w:r w:rsidR="00E24065">
        <w:t xml:space="preserve"> </w:t>
      </w:r>
      <w:r w:rsidRPr="00461A15">
        <w:t>by</w:t>
      </w:r>
      <w:r w:rsidR="00E24065">
        <w:t xml:space="preserve"> </w:t>
      </w:r>
      <w:r w:rsidRPr="00461A15">
        <w:t>encouraging</w:t>
      </w:r>
      <w:r w:rsidR="00E24065">
        <w:t xml:space="preserve"> </w:t>
      </w:r>
      <w:r w:rsidRPr="00461A15">
        <w:t>local</w:t>
      </w:r>
      <w:r w:rsidR="00E24065">
        <w:t xml:space="preserve"> </w:t>
      </w:r>
      <w:r w:rsidRPr="00461A15">
        <w:t>communities</w:t>
      </w:r>
      <w:r w:rsidR="00E24065">
        <w:t xml:space="preserve"> </w:t>
      </w:r>
      <w:r w:rsidRPr="00461A15">
        <w:t>to</w:t>
      </w:r>
      <w:r w:rsidR="00E24065">
        <w:t xml:space="preserve"> </w:t>
      </w:r>
      <w:r w:rsidRPr="00461A15">
        <w:t>build</w:t>
      </w:r>
      <w:r w:rsidR="00E24065">
        <w:t xml:space="preserve"> </w:t>
      </w:r>
      <w:r w:rsidRPr="00461A15">
        <w:t>district</w:t>
      </w:r>
      <w:r w:rsidR="00E24065">
        <w:t xml:space="preserve"> </w:t>
      </w:r>
      <w:r w:rsidRPr="00461A15">
        <w:t>colleges.</w:t>
      </w:r>
      <w:r w:rsidR="00E24065">
        <w:t xml:space="preserve"> </w:t>
      </w:r>
      <w:r w:rsidRPr="00461A15">
        <w:t>The</w:t>
      </w:r>
      <w:r w:rsidR="00E24065">
        <w:t xml:space="preserve"> </w:t>
      </w:r>
      <w:r w:rsidRPr="00461A15">
        <w:t>girl</w:t>
      </w:r>
      <w:r w:rsidR="00E24065">
        <w:t>’</w:t>
      </w:r>
      <w:r w:rsidRPr="00461A15">
        <w:t>s</w:t>
      </w:r>
      <w:r w:rsidR="00E24065">
        <w:t xml:space="preserve"> </w:t>
      </w:r>
      <w:r w:rsidRPr="00461A15">
        <w:t>education</w:t>
      </w:r>
      <w:r w:rsidR="00E24065">
        <w:t xml:space="preserve"> </w:t>
      </w:r>
      <w:r w:rsidRPr="00461A15">
        <w:t>policy</w:t>
      </w:r>
      <w:r w:rsidR="00E24065">
        <w:t xml:space="preserve"> </w:t>
      </w:r>
      <w:r w:rsidRPr="00461A15">
        <w:t>has</w:t>
      </w:r>
      <w:r w:rsidR="00E24065">
        <w:t xml:space="preserve"> </w:t>
      </w:r>
      <w:r w:rsidRPr="00461A15">
        <w:t>intensified</w:t>
      </w:r>
      <w:r w:rsidR="00E24065">
        <w:t xml:space="preserve"> </w:t>
      </w:r>
      <w:r w:rsidRPr="00461A15">
        <w:t>through</w:t>
      </w:r>
      <w:r w:rsidR="00E24065">
        <w:t xml:space="preserve"> </w:t>
      </w:r>
      <w:r w:rsidRPr="00461A15">
        <w:t>campaigns,</w:t>
      </w:r>
      <w:r w:rsidR="00E24065">
        <w:t xml:space="preserve"> </w:t>
      </w:r>
      <w:r w:rsidRPr="00461A15">
        <w:t>sensitisation</w:t>
      </w:r>
      <w:r w:rsidR="00E24065">
        <w:t xml:space="preserve"> </w:t>
      </w:r>
      <w:r w:rsidRPr="00461A15">
        <w:t>and</w:t>
      </w:r>
      <w:r w:rsidR="00E24065">
        <w:t xml:space="preserve"> </w:t>
      </w:r>
      <w:r w:rsidRPr="00461A15">
        <w:t>promotion</w:t>
      </w:r>
      <w:r w:rsidR="00E24065">
        <w:t xml:space="preserve"> </w:t>
      </w:r>
      <w:r w:rsidRPr="00461A15">
        <w:t>of</w:t>
      </w:r>
      <w:r w:rsidR="00E24065">
        <w:t xml:space="preserve"> </w:t>
      </w:r>
      <w:r w:rsidRPr="00461A15">
        <w:t>girls</w:t>
      </w:r>
      <w:r w:rsidR="00E24065">
        <w:t xml:space="preserve">’ </w:t>
      </w:r>
      <w:r w:rsidRPr="00461A15">
        <w:t>education.</w:t>
      </w:r>
      <w:r w:rsidR="00E24065">
        <w:t xml:space="preserve"> </w:t>
      </w:r>
    </w:p>
    <w:p w:rsidR="00951BC8" w:rsidRPr="00461A15" w:rsidRDefault="00951BC8" w:rsidP="00480160">
      <w:pPr>
        <w:pStyle w:val="SingleTxtG"/>
        <w:rPr>
          <w:color w:val="000000"/>
          <w:szCs w:val="24"/>
        </w:rPr>
      </w:pPr>
      <w:r w:rsidRPr="00461A15">
        <w:rPr>
          <w:color w:val="000000"/>
        </w:rPr>
        <w:t>254.</w:t>
      </w:r>
      <w:r w:rsidRPr="00461A15">
        <w:rPr>
          <w:color w:val="000000"/>
        </w:rPr>
        <w:tab/>
      </w:r>
      <w:r w:rsidRPr="00461A15">
        <w:rPr>
          <w:szCs w:val="24"/>
        </w:rPr>
        <w:t>The</w:t>
      </w:r>
      <w:r w:rsidR="00E24065">
        <w:rPr>
          <w:szCs w:val="24"/>
        </w:rPr>
        <w:t xml:space="preserve"> </w:t>
      </w:r>
      <w:r w:rsidRPr="00461A15">
        <w:rPr>
          <w:szCs w:val="24"/>
        </w:rPr>
        <w:t>national</w:t>
      </w:r>
      <w:r w:rsidR="00E24065">
        <w:rPr>
          <w:szCs w:val="24"/>
        </w:rPr>
        <w:t xml:space="preserve"> </w:t>
      </w:r>
      <w:r w:rsidRPr="00461A15">
        <w:rPr>
          <w:szCs w:val="24"/>
        </w:rPr>
        <w:t>laws</w:t>
      </w:r>
      <w:r w:rsidR="00E24065">
        <w:rPr>
          <w:szCs w:val="24"/>
        </w:rPr>
        <w:t xml:space="preserve"> </w:t>
      </w:r>
      <w:r w:rsidRPr="00461A15">
        <w:rPr>
          <w:szCs w:val="24"/>
        </w:rPr>
        <w:t>on</w:t>
      </w:r>
      <w:r w:rsidR="00E24065">
        <w:rPr>
          <w:szCs w:val="24"/>
        </w:rPr>
        <w:t xml:space="preserve"> </w:t>
      </w:r>
      <w:r w:rsidRPr="00461A15">
        <w:rPr>
          <w:szCs w:val="24"/>
        </w:rPr>
        <w:t>education</w:t>
      </w:r>
      <w:r w:rsidR="00E24065">
        <w:rPr>
          <w:szCs w:val="24"/>
        </w:rPr>
        <w:t xml:space="preserve"> </w:t>
      </w:r>
      <w:r w:rsidRPr="00461A15">
        <w:rPr>
          <w:szCs w:val="24"/>
        </w:rPr>
        <w:t>in</w:t>
      </w:r>
      <w:r w:rsidR="00E24065">
        <w:rPr>
          <w:szCs w:val="24"/>
        </w:rPr>
        <w:t xml:space="preserve"> </w:t>
      </w:r>
      <w:r w:rsidRPr="00461A15">
        <w:rPr>
          <w:szCs w:val="24"/>
        </w:rPr>
        <w:t>the</w:t>
      </w:r>
      <w:r w:rsidR="00E24065">
        <w:rPr>
          <w:szCs w:val="24"/>
        </w:rPr>
        <w:t xml:space="preserve"> </w:t>
      </w:r>
      <w:r w:rsidRPr="00461A15">
        <w:rPr>
          <w:szCs w:val="24"/>
        </w:rPr>
        <w:t>Republic</w:t>
      </w:r>
      <w:r w:rsidR="00E24065">
        <w:rPr>
          <w:szCs w:val="24"/>
        </w:rPr>
        <w:t xml:space="preserve"> </w:t>
      </w:r>
      <w:r w:rsidRPr="00461A15">
        <w:rPr>
          <w:szCs w:val="24"/>
        </w:rPr>
        <w:t>of</w:t>
      </w:r>
      <w:r w:rsidR="00E24065">
        <w:rPr>
          <w:szCs w:val="24"/>
        </w:rPr>
        <w:t xml:space="preserve"> </w:t>
      </w:r>
      <w:r w:rsidRPr="00461A15">
        <w:rPr>
          <w:szCs w:val="24"/>
        </w:rPr>
        <w:t>Rwanda</w:t>
      </w:r>
      <w:r w:rsidR="00E24065">
        <w:rPr>
          <w:szCs w:val="24"/>
        </w:rPr>
        <w:t xml:space="preserve"> </w:t>
      </w:r>
      <w:r w:rsidRPr="00461A15">
        <w:rPr>
          <w:szCs w:val="24"/>
        </w:rPr>
        <w:t>lay</w:t>
      </w:r>
      <w:r w:rsidR="00E24065">
        <w:rPr>
          <w:szCs w:val="24"/>
        </w:rPr>
        <w:t xml:space="preserve"> </w:t>
      </w:r>
      <w:r w:rsidRPr="00461A15">
        <w:rPr>
          <w:szCs w:val="24"/>
        </w:rPr>
        <w:t>down</w:t>
      </w:r>
      <w:r w:rsidR="00E24065">
        <w:rPr>
          <w:szCs w:val="24"/>
        </w:rPr>
        <w:t xml:space="preserve"> </w:t>
      </w:r>
      <w:r w:rsidRPr="00461A15">
        <w:rPr>
          <w:szCs w:val="24"/>
        </w:rPr>
        <w:t>general</w:t>
      </w:r>
      <w:r w:rsidR="00E24065">
        <w:rPr>
          <w:szCs w:val="24"/>
        </w:rPr>
        <w:t xml:space="preserve"> </w:t>
      </w:r>
      <w:r w:rsidRPr="00461A15">
        <w:rPr>
          <w:szCs w:val="24"/>
        </w:rPr>
        <w:t>objectives</w:t>
      </w:r>
      <w:r w:rsidR="00E24065">
        <w:rPr>
          <w:szCs w:val="24"/>
        </w:rPr>
        <w:t xml:space="preserve"> </w:t>
      </w:r>
      <w:r w:rsidRPr="00461A15">
        <w:rPr>
          <w:szCs w:val="24"/>
        </w:rPr>
        <w:t>and</w:t>
      </w:r>
      <w:r w:rsidR="00E24065">
        <w:rPr>
          <w:szCs w:val="24"/>
        </w:rPr>
        <w:t xml:space="preserve"> </w:t>
      </w:r>
      <w:r w:rsidRPr="00461A15">
        <w:rPr>
          <w:szCs w:val="24"/>
        </w:rPr>
        <w:t>specific</w:t>
      </w:r>
      <w:r w:rsidR="00E24065">
        <w:rPr>
          <w:szCs w:val="24"/>
        </w:rPr>
        <w:t xml:space="preserve"> </w:t>
      </w:r>
      <w:r w:rsidRPr="00461A15">
        <w:rPr>
          <w:szCs w:val="24"/>
        </w:rPr>
        <w:t>goals</w:t>
      </w:r>
      <w:r w:rsidR="00E24065">
        <w:rPr>
          <w:szCs w:val="24"/>
        </w:rPr>
        <w:t xml:space="preserve"> </w:t>
      </w:r>
      <w:r w:rsidRPr="00461A15">
        <w:rPr>
          <w:szCs w:val="24"/>
        </w:rPr>
        <w:t>for</w:t>
      </w:r>
      <w:r w:rsidR="00E24065">
        <w:rPr>
          <w:szCs w:val="24"/>
        </w:rPr>
        <w:t xml:space="preserve"> </w:t>
      </w:r>
      <w:r w:rsidRPr="00461A15">
        <w:rPr>
          <w:szCs w:val="24"/>
        </w:rPr>
        <w:t>every</w:t>
      </w:r>
      <w:r w:rsidR="00E24065">
        <w:rPr>
          <w:szCs w:val="24"/>
        </w:rPr>
        <w:t xml:space="preserve"> </w:t>
      </w:r>
      <w:r w:rsidRPr="00461A15">
        <w:rPr>
          <w:szCs w:val="24"/>
        </w:rPr>
        <w:t>category</w:t>
      </w:r>
      <w:r w:rsidR="00E24065">
        <w:rPr>
          <w:szCs w:val="24"/>
        </w:rPr>
        <w:t xml:space="preserve"> </w:t>
      </w:r>
      <w:r w:rsidRPr="00461A15">
        <w:rPr>
          <w:szCs w:val="24"/>
        </w:rPr>
        <w:t>of</w:t>
      </w:r>
      <w:r w:rsidR="00E24065">
        <w:rPr>
          <w:szCs w:val="24"/>
        </w:rPr>
        <w:t xml:space="preserve"> </w:t>
      </w:r>
      <w:r w:rsidRPr="00461A15">
        <w:rPr>
          <w:szCs w:val="24"/>
        </w:rPr>
        <w:t>teaching.</w:t>
      </w:r>
      <w:r w:rsidR="00E24065">
        <w:rPr>
          <w:szCs w:val="24"/>
        </w:rPr>
        <w:t xml:space="preserve"> </w:t>
      </w:r>
      <w:r w:rsidRPr="00461A15">
        <w:rPr>
          <w:szCs w:val="24"/>
        </w:rPr>
        <w:t>The</w:t>
      </w:r>
      <w:r w:rsidR="00E24065">
        <w:rPr>
          <w:szCs w:val="24"/>
        </w:rPr>
        <w:t xml:space="preserve"> </w:t>
      </w:r>
      <w:r w:rsidRPr="00461A15">
        <w:rPr>
          <w:szCs w:val="24"/>
        </w:rPr>
        <w:t>general</w:t>
      </w:r>
      <w:r w:rsidR="00E24065">
        <w:rPr>
          <w:szCs w:val="24"/>
        </w:rPr>
        <w:t xml:space="preserve"> </w:t>
      </w:r>
      <w:r w:rsidRPr="00461A15">
        <w:rPr>
          <w:szCs w:val="24"/>
        </w:rPr>
        <w:t>purpose</w:t>
      </w:r>
      <w:r w:rsidR="00E24065">
        <w:rPr>
          <w:szCs w:val="24"/>
        </w:rPr>
        <w:t xml:space="preserve"> </w:t>
      </w:r>
      <w:r w:rsidRPr="00461A15">
        <w:rPr>
          <w:szCs w:val="24"/>
        </w:rPr>
        <w:t>of</w:t>
      </w:r>
      <w:r w:rsidR="00E24065">
        <w:rPr>
          <w:szCs w:val="24"/>
        </w:rPr>
        <w:t xml:space="preserve"> </w:t>
      </w:r>
      <w:r w:rsidRPr="00461A15">
        <w:rPr>
          <w:szCs w:val="24"/>
        </w:rPr>
        <w:t>national</w:t>
      </w:r>
      <w:r w:rsidR="00E24065">
        <w:rPr>
          <w:szCs w:val="24"/>
        </w:rPr>
        <w:t xml:space="preserve"> </w:t>
      </w:r>
      <w:r w:rsidRPr="00461A15">
        <w:rPr>
          <w:szCs w:val="24"/>
        </w:rPr>
        <w:t>education</w:t>
      </w:r>
      <w:r w:rsidR="00E24065">
        <w:rPr>
          <w:szCs w:val="24"/>
        </w:rPr>
        <w:t xml:space="preserve"> </w:t>
      </w:r>
      <w:r w:rsidRPr="00461A15">
        <w:rPr>
          <w:szCs w:val="24"/>
        </w:rPr>
        <w:t>is</w:t>
      </w:r>
      <w:r w:rsidR="00E24065">
        <w:rPr>
          <w:szCs w:val="24"/>
        </w:rPr>
        <w:t xml:space="preserve"> </w:t>
      </w:r>
      <w:r w:rsidRPr="00461A15">
        <w:rPr>
          <w:szCs w:val="24"/>
        </w:rPr>
        <w:t>to</w:t>
      </w:r>
      <w:r w:rsidR="00E24065">
        <w:rPr>
          <w:szCs w:val="24"/>
        </w:rPr>
        <w:t xml:space="preserve"> </w:t>
      </w:r>
      <w:r w:rsidRPr="00461A15">
        <w:rPr>
          <w:szCs w:val="24"/>
        </w:rPr>
        <w:t>contribute</w:t>
      </w:r>
      <w:r w:rsidR="00E24065">
        <w:rPr>
          <w:szCs w:val="24"/>
        </w:rPr>
        <w:t xml:space="preserve"> </w:t>
      </w:r>
      <w:r w:rsidRPr="00461A15">
        <w:rPr>
          <w:szCs w:val="24"/>
        </w:rPr>
        <w:t>to</w:t>
      </w:r>
      <w:r w:rsidR="00E24065">
        <w:rPr>
          <w:szCs w:val="24"/>
        </w:rPr>
        <w:t xml:space="preserve"> </w:t>
      </w:r>
      <w:r w:rsidRPr="00461A15">
        <w:rPr>
          <w:szCs w:val="24"/>
        </w:rPr>
        <w:t>the</w:t>
      </w:r>
      <w:r w:rsidR="00E24065">
        <w:rPr>
          <w:szCs w:val="24"/>
        </w:rPr>
        <w:t xml:space="preserve"> </w:t>
      </w:r>
      <w:r w:rsidRPr="00461A15">
        <w:rPr>
          <w:szCs w:val="24"/>
        </w:rPr>
        <w:t>development</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moral</w:t>
      </w:r>
      <w:r w:rsidR="00E24065">
        <w:rPr>
          <w:szCs w:val="24"/>
        </w:rPr>
        <w:t xml:space="preserve"> </w:t>
      </w:r>
      <w:r w:rsidRPr="00461A15">
        <w:rPr>
          <w:szCs w:val="24"/>
        </w:rPr>
        <w:t>sense,</w:t>
      </w:r>
      <w:r w:rsidR="00E24065">
        <w:rPr>
          <w:szCs w:val="24"/>
        </w:rPr>
        <w:t xml:space="preserve"> </w:t>
      </w:r>
      <w:r w:rsidRPr="00461A15">
        <w:rPr>
          <w:szCs w:val="24"/>
        </w:rPr>
        <w:t>physical</w:t>
      </w:r>
      <w:r w:rsidR="00E24065">
        <w:rPr>
          <w:szCs w:val="24"/>
        </w:rPr>
        <w:t xml:space="preserve"> </w:t>
      </w:r>
      <w:r w:rsidRPr="00461A15">
        <w:rPr>
          <w:szCs w:val="24"/>
        </w:rPr>
        <w:t>and</w:t>
      </w:r>
      <w:r w:rsidR="00E24065">
        <w:rPr>
          <w:szCs w:val="24"/>
        </w:rPr>
        <w:t xml:space="preserve"> </w:t>
      </w:r>
      <w:r w:rsidRPr="00461A15">
        <w:rPr>
          <w:szCs w:val="24"/>
        </w:rPr>
        <w:t>intellectual</w:t>
      </w:r>
      <w:r w:rsidR="00E24065">
        <w:rPr>
          <w:szCs w:val="24"/>
        </w:rPr>
        <w:t xml:space="preserve"> </w:t>
      </w:r>
      <w:r w:rsidRPr="00461A15">
        <w:rPr>
          <w:szCs w:val="24"/>
        </w:rPr>
        <w:t>capacities</w:t>
      </w:r>
      <w:r w:rsidR="00E24065">
        <w:rPr>
          <w:szCs w:val="24"/>
        </w:rPr>
        <w:t xml:space="preserve"> </w:t>
      </w:r>
      <w:r w:rsidRPr="00461A15">
        <w:rPr>
          <w:szCs w:val="24"/>
        </w:rPr>
        <w:t>of</w:t>
      </w:r>
      <w:r w:rsidR="00E24065">
        <w:rPr>
          <w:szCs w:val="24"/>
        </w:rPr>
        <w:t xml:space="preserve"> </w:t>
      </w:r>
      <w:r w:rsidRPr="00461A15">
        <w:rPr>
          <w:szCs w:val="24"/>
        </w:rPr>
        <w:t>the</w:t>
      </w:r>
      <w:r w:rsidR="00E24065">
        <w:rPr>
          <w:szCs w:val="24"/>
        </w:rPr>
        <w:t xml:space="preserve"> </w:t>
      </w:r>
      <w:r w:rsidRPr="00461A15">
        <w:rPr>
          <w:szCs w:val="24"/>
        </w:rPr>
        <w:t>person</w:t>
      </w:r>
      <w:r w:rsidR="00E24065">
        <w:rPr>
          <w:szCs w:val="24"/>
        </w:rPr>
        <w:t xml:space="preserve"> </w:t>
      </w:r>
      <w:r w:rsidRPr="00461A15">
        <w:rPr>
          <w:szCs w:val="24"/>
        </w:rPr>
        <w:t>being</w:t>
      </w:r>
      <w:r w:rsidR="00E24065">
        <w:rPr>
          <w:szCs w:val="24"/>
        </w:rPr>
        <w:t xml:space="preserve"> </w:t>
      </w:r>
      <w:r w:rsidRPr="00461A15">
        <w:rPr>
          <w:szCs w:val="24"/>
        </w:rPr>
        <w:t>educated</w:t>
      </w:r>
      <w:r w:rsidR="00E24065">
        <w:rPr>
          <w:szCs w:val="24"/>
        </w:rPr>
        <w:t xml:space="preserve"> </w:t>
      </w:r>
      <w:r w:rsidRPr="00461A15">
        <w:rPr>
          <w:szCs w:val="24"/>
        </w:rPr>
        <w:t>and</w:t>
      </w:r>
      <w:r w:rsidR="00E24065">
        <w:rPr>
          <w:szCs w:val="24"/>
        </w:rPr>
        <w:t xml:space="preserve"> </w:t>
      </w:r>
      <w:r w:rsidRPr="00461A15">
        <w:rPr>
          <w:szCs w:val="24"/>
        </w:rPr>
        <w:t>to</w:t>
      </w:r>
      <w:r w:rsidR="00E24065">
        <w:rPr>
          <w:szCs w:val="24"/>
        </w:rPr>
        <w:t xml:space="preserve"> </w:t>
      </w:r>
      <w:r w:rsidRPr="00461A15">
        <w:rPr>
          <w:szCs w:val="24"/>
        </w:rPr>
        <w:t>ensure</w:t>
      </w:r>
      <w:r w:rsidR="00E24065">
        <w:rPr>
          <w:szCs w:val="24"/>
        </w:rPr>
        <w:t xml:space="preserve"> </w:t>
      </w:r>
      <w:r w:rsidRPr="00461A15">
        <w:rPr>
          <w:szCs w:val="24"/>
        </w:rPr>
        <w:t>preparation</w:t>
      </w:r>
      <w:r w:rsidR="00E24065">
        <w:rPr>
          <w:szCs w:val="24"/>
        </w:rPr>
        <w:t xml:space="preserve"> </w:t>
      </w:r>
      <w:r w:rsidRPr="00461A15">
        <w:rPr>
          <w:szCs w:val="24"/>
        </w:rPr>
        <w:t>for</w:t>
      </w:r>
      <w:r w:rsidR="00E24065">
        <w:rPr>
          <w:szCs w:val="24"/>
        </w:rPr>
        <w:t xml:space="preserve"> </w:t>
      </w:r>
      <w:r w:rsidRPr="00461A15">
        <w:rPr>
          <w:szCs w:val="24"/>
        </w:rPr>
        <w:t>the</w:t>
      </w:r>
      <w:r w:rsidR="00E24065">
        <w:rPr>
          <w:szCs w:val="24"/>
        </w:rPr>
        <w:t xml:space="preserve"> </w:t>
      </w:r>
      <w:r w:rsidRPr="00461A15">
        <w:rPr>
          <w:szCs w:val="24"/>
        </w:rPr>
        <w:t>role</w:t>
      </w:r>
      <w:r w:rsidR="00E24065">
        <w:rPr>
          <w:szCs w:val="24"/>
        </w:rPr>
        <w:t xml:space="preserve"> </w:t>
      </w:r>
      <w:r w:rsidRPr="00461A15">
        <w:rPr>
          <w:szCs w:val="24"/>
        </w:rPr>
        <w:t>of</w:t>
      </w:r>
      <w:r w:rsidR="00E24065">
        <w:rPr>
          <w:szCs w:val="24"/>
        </w:rPr>
        <w:t xml:space="preserve"> </w:t>
      </w:r>
      <w:r w:rsidRPr="00461A15">
        <w:rPr>
          <w:szCs w:val="24"/>
        </w:rPr>
        <w:t>an</w:t>
      </w:r>
      <w:r w:rsidR="00E24065">
        <w:rPr>
          <w:szCs w:val="24"/>
        </w:rPr>
        <w:t xml:space="preserve"> </w:t>
      </w:r>
      <w:r w:rsidRPr="00461A15">
        <w:rPr>
          <w:szCs w:val="24"/>
        </w:rPr>
        <w:t>adult</w:t>
      </w:r>
      <w:r w:rsidR="00E24065">
        <w:rPr>
          <w:szCs w:val="24"/>
        </w:rPr>
        <w:t xml:space="preserve"> </w:t>
      </w:r>
      <w:r w:rsidRPr="00461A15">
        <w:rPr>
          <w:szCs w:val="24"/>
        </w:rPr>
        <w:t>citizen.</w:t>
      </w:r>
      <w:r w:rsidR="00E24065">
        <w:rPr>
          <w:szCs w:val="24"/>
        </w:rPr>
        <w:t xml:space="preserve"> </w:t>
      </w:r>
      <w:r w:rsidRPr="00461A15">
        <w:t>New</w:t>
      </w:r>
      <w:r w:rsidR="00E24065">
        <w:t xml:space="preserve"> </w:t>
      </w:r>
      <w:r w:rsidRPr="00461A15">
        <w:t>autonomous</w:t>
      </w:r>
      <w:r w:rsidR="00E24065">
        <w:t xml:space="preserve"> </w:t>
      </w:r>
      <w:r w:rsidRPr="00461A15">
        <w:t>bodies</w:t>
      </w:r>
      <w:r w:rsidR="00E24065">
        <w:t xml:space="preserve"> </w:t>
      </w:r>
      <w:r w:rsidRPr="00461A15">
        <w:t>for</w:t>
      </w:r>
      <w:r w:rsidR="00E24065">
        <w:t xml:space="preserve"> </w:t>
      </w:r>
      <w:r w:rsidRPr="00461A15">
        <w:t>a</w:t>
      </w:r>
      <w:r w:rsidR="00E24065">
        <w:t xml:space="preserve"> </w:t>
      </w:r>
      <w:r w:rsidRPr="00461A15">
        <w:t>greater</w:t>
      </w:r>
      <w:r w:rsidR="00E24065">
        <w:t xml:space="preserve"> </w:t>
      </w:r>
      <w:r w:rsidRPr="00461A15">
        <w:t>management</w:t>
      </w:r>
      <w:r w:rsidR="00E24065">
        <w:t xml:space="preserve"> </w:t>
      </w:r>
      <w:r w:rsidRPr="00461A15">
        <w:t>of</w:t>
      </w:r>
      <w:r w:rsidR="00E24065">
        <w:t xml:space="preserve"> </w:t>
      </w:r>
      <w:r w:rsidRPr="00461A15">
        <w:t>the</w:t>
      </w:r>
      <w:r w:rsidR="00E24065">
        <w:t xml:space="preserve"> </w:t>
      </w:r>
      <w:r w:rsidRPr="00461A15">
        <w:t>education</w:t>
      </w:r>
      <w:r w:rsidR="00E24065">
        <w:t xml:space="preserve"> </w:t>
      </w:r>
      <w:r w:rsidRPr="00461A15">
        <w:t>system</w:t>
      </w:r>
      <w:r w:rsidR="00E24065">
        <w:t xml:space="preserve"> </w:t>
      </w:r>
      <w:r w:rsidRPr="00461A15">
        <w:t>have</w:t>
      </w:r>
      <w:r w:rsidR="00E24065">
        <w:t xml:space="preserve"> </w:t>
      </w:r>
      <w:r w:rsidRPr="00461A15">
        <w:t>been</w:t>
      </w:r>
      <w:r w:rsidR="00E24065">
        <w:t xml:space="preserve"> </w:t>
      </w:r>
      <w:r w:rsidRPr="00461A15">
        <w:t>created.</w:t>
      </w:r>
      <w:r w:rsidR="00E24065">
        <w:t xml:space="preserve"> </w:t>
      </w:r>
      <w:r w:rsidRPr="00461A15">
        <w:t>They</w:t>
      </w:r>
      <w:r w:rsidR="00E24065">
        <w:t xml:space="preserve"> </w:t>
      </w:r>
      <w:r w:rsidRPr="00461A15">
        <w:t>include</w:t>
      </w:r>
      <w:r w:rsidR="00E24065">
        <w:t xml:space="preserve"> </w:t>
      </w:r>
      <w:r w:rsidRPr="00461A15">
        <w:t>the</w:t>
      </w:r>
      <w:r w:rsidR="00E24065">
        <w:t xml:space="preserve"> </w:t>
      </w:r>
      <w:r w:rsidRPr="00461A15">
        <w:t>SFAR,</w:t>
      </w:r>
      <w:r w:rsidR="00E24065">
        <w:t xml:space="preserve"> </w:t>
      </w:r>
      <w:r w:rsidRPr="00461A15">
        <w:t>National</w:t>
      </w:r>
      <w:r w:rsidR="00E24065">
        <w:t xml:space="preserve"> </w:t>
      </w:r>
      <w:r w:rsidRPr="00461A15">
        <w:t>Curriculum</w:t>
      </w:r>
      <w:r w:rsidR="00E24065">
        <w:t xml:space="preserve"> </w:t>
      </w:r>
      <w:r w:rsidRPr="00461A15">
        <w:t>Development</w:t>
      </w:r>
      <w:r w:rsidR="00E24065">
        <w:t xml:space="preserve"> </w:t>
      </w:r>
      <w:r w:rsidRPr="00461A15">
        <w:t>Centre</w:t>
      </w:r>
      <w:r w:rsidR="00E24065">
        <w:t xml:space="preserve"> </w:t>
      </w:r>
      <w:r w:rsidRPr="00461A15">
        <w:t>(NCDC),</w:t>
      </w:r>
      <w:r w:rsidR="00E24065">
        <w:t xml:space="preserve"> </w:t>
      </w:r>
      <w:r w:rsidRPr="00461A15">
        <w:t>Inspectorate</w:t>
      </w:r>
      <w:r w:rsidR="00E24065">
        <w:t xml:space="preserve"> </w:t>
      </w:r>
      <w:r w:rsidRPr="00461A15">
        <w:t>General</w:t>
      </w:r>
      <w:r w:rsidR="00E24065">
        <w:t xml:space="preserve"> </w:t>
      </w:r>
      <w:r w:rsidRPr="00461A15">
        <w:t>of</w:t>
      </w:r>
      <w:r w:rsidR="00E24065">
        <w:t xml:space="preserve"> </w:t>
      </w:r>
      <w:r w:rsidRPr="00461A15">
        <w:t>Education</w:t>
      </w:r>
      <w:r w:rsidR="00E24065">
        <w:t xml:space="preserve"> </w:t>
      </w:r>
      <w:r w:rsidRPr="00461A15">
        <w:t>(IGE),</w:t>
      </w:r>
      <w:r w:rsidR="00E24065">
        <w:t xml:space="preserve"> </w:t>
      </w:r>
      <w:r w:rsidRPr="00461A15">
        <w:t>Rwanda</w:t>
      </w:r>
      <w:r w:rsidR="00E24065">
        <w:t xml:space="preserve"> </w:t>
      </w:r>
      <w:r w:rsidRPr="00461A15">
        <w:t>National</w:t>
      </w:r>
      <w:r w:rsidR="00E24065">
        <w:t xml:space="preserve"> </w:t>
      </w:r>
      <w:r w:rsidRPr="00461A15">
        <w:t>Examination</w:t>
      </w:r>
      <w:r w:rsidR="00E24065">
        <w:t xml:space="preserve"> </w:t>
      </w:r>
      <w:r w:rsidRPr="00461A15">
        <w:t>Council</w:t>
      </w:r>
      <w:r w:rsidR="00E24065">
        <w:t xml:space="preserve"> </w:t>
      </w:r>
      <w:r w:rsidRPr="00461A15">
        <w:t>(RNEC)</w:t>
      </w:r>
      <w:r w:rsidR="00E24065">
        <w:t xml:space="preserve"> </w:t>
      </w:r>
      <w:r w:rsidRPr="00461A15">
        <w:t>and</w:t>
      </w:r>
      <w:r w:rsidR="00E24065">
        <w:t xml:space="preserve"> </w:t>
      </w:r>
      <w:r w:rsidRPr="00461A15">
        <w:t>the</w:t>
      </w:r>
      <w:r w:rsidR="00E24065">
        <w:t xml:space="preserve"> </w:t>
      </w:r>
      <w:r w:rsidRPr="00461A15">
        <w:t>Teacher</w:t>
      </w:r>
      <w:r w:rsidR="00E24065">
        <w:t xml:space="preserve"> </w:t>
      </w:r>
      <w:r w:rsidRPr="00461A15">
        <w:t>Service</w:t>
      </w:r>
      <w:r w:rsidR="00E24065">
        <w:t xml:space="preserve"> </w:t>
      </w:r>
      <w:r w:rsidRPr="00461A15">
        <w:t>Commission</w:t>
      </w:r>
      <w:r w:rsidR="00E24065">
        <w:t xml:space="preserve"> </w:t>
      </w:r>
      <w:r w:rsidRPr="00461A15">
        <w:t>(TSC).</w:t>
      </w:r>
      <w:r w:rsidR="00E24065">
        <w:t xml:space="preserve"> </w:t>
      </w:r>
      <w:r w:rsidRPr="00461A15">
        <w:t>Presently,</w:t>
      </w:r>
      <w:r w:rsidR="00E24065">
        <w:t xml:space="preserve"> </w:t>
      </w:r>
      <w:r w:rsidRPr="00461A15">
        <w:t>all</w:t>
      </w:r>
      <w:r w:rsidR="00E24065">
        <w:t xml:space="preserve"> </w:t>
      </w:r>
      <w:r w:rsidRPr="00461A15">
        <w:t>past</w:t>
      </w:r>
      <w:r w:rsidR="00E24065">
        <w:t xml:space="preserve"> </w:t>
      </w:r>
      <w:r w:rsidRPr="00461A15">
        <w:t>institutionalized</w:t>
      </w:r>
      <w:r w:rsidR="00E24065">
        <w:t xml:space="preserve"> </w:t>
      </w:r>
      <w:r w:rsidRPr="00461A15">
        <w:t>discriminatory</w:t>
      </w:r>
      <w:r w:rsidR="00E24065">
        <w:t xml:space="preserve"> </w:t>
      </w:r>
      <w:r w:rsidRPr="00461A15">
        <w:t>practices</w:t>
      </w:r>
      <w:r w:rsidR="00E24065">
        <w:t xml:space="preserve"> </w:t>
      </w:r>
      <w:r w:rsidRPr="00461A15">
        <w:t>have</w:t>
      </w:r>
      <w:r w:rsidR="00E24065">
        <w:t xml:space="preserve"> </w:t>
      </w:r>
      <w:r w:rsidRPr="00461A15">
        <w:t>been</w:t>
      </w:r>
      <w:r w:rsidR="00E24065">
        <w:t xml:space="preserve"> </w:t>
      </w:r>
      <w:r w:rsidRPr="00461A15">
        <w:t>removed</w:t>
      </w:r>
      <w:r w:rsidR="00E24065">
        <w:t xml:space="preserve"> </w:t>
      </w:r>
      <w:r w:rsidRPr="00461A15">
        <w:t>from</w:t>
      </w:r>
      <w:r w:rsidR="00E24065">
        <w:t xml:space="preserve"> </w:t>
      </w:r>
      <w:r w:rsidRPr="00461A15">
        <w:t>the</w:t>
      </w:r>
      <w:r w:rsidR="00E24065">
        <w:t xml:space="preserve"> </w:t>
      </w:r>
      <w:r w:rsidRPr="00461A15">
        <w:t>education</w:t>
      </w:r>
      <w:r w:rsidR="00E24065">
        <w:t xml:space="preserve"> </w:t>
      </w:r>
      <w:r w:rsidRPr="00461A15">
        <w:t>sector</w:t>
      </w:r>
      <w:r w:rsidR="00E24065">
        <w:t xml:space="preserve"> </w:t>
      </w:r>
      <w:r w:rsidRPr="00461A15">
        <w:t>to</w:t>
      </w:r>
      <w:r w:rsidR="00E24065">
        <w:t xml:space="preserve"> </w:t>
      </w:r>
      <w:r w:rsidRPr="00461A15">
        <w:t>allow</w:t>
      </w:r>
      <w:r w:rsidR="00E24065">
        <w:t xml:space="preserve"> </w:t>
      </w:r>
      <w:r w:rsidRPr="00461A15">
        <w:t>Rwandans</w:t>
      </w:r>
      <w:r w:rsidR="00E24065">
        <w:t xml:space="preserve"> </w:t>
      </w:r>
      <w:r w:rsidRPr="00461A15">
        <w:t>to</w:t>
      </w:r>
      <w:r w:rsidR="00E24065">
        <w:t xml:space="preserve"> </w:t>
      </w:r>
      <w:r w:rsidRPr="00461A15">
        <w:t>participate</w:t>
      </w:r>
      <w:r w:rsidR="00E24065">
        <w:t xml:space="preserve"> </w:t>
      </w:r>
      <w:r w:rsidRPr="00461A15">
        <w:t>in</w:t>
      </w:r>
      <w:r w:rsidR="00E24065">
        <w:t xml:space="preserve"> </w:t>
      </w:r>
      <w:r w:rsidRPr="00461A15">
        <w:t>education,</w:t>
      </w:r>
      <w:r w:rsidR="00E24065">
        <w:t xml:space="preserve"> </w:t>
      </w:r>
      <w:r w:rsidRPr="00461A15">
        <w:t>training</w:t>
      </w:r>
      <w:r w:rsidR="00E24065">
        <w:t xml:space="preserve"> </w:t>
      </w:r>
      <w:r w:rsidRPr="00461A15">
        <w:t>and</w:t>
      </w:r>
      <w:r w:rsidR="00E24065">
        <w:t xml:space="preserve"> </w:t>
      </w:r>
      <w:r w:rsidRPr="00461A15">
        <w:t>cultural</w:t>
      </w:r>
      <w:r w:rsidR="00E24065">
        <w:t xml:space="preserve"> </w:t>
      </w:r>
      <w:r w:rsidRPr="00461A15">
        <w:t>activities</w:t>
      </w:r>
      <w:r w:rsidR="00E24065">
        <w:t xml:space="preserve"> </w:t>
      </w:r>
      <w:r w:rsidRPr="00461A15">
        <w:t>on</w:t>
      </w:r>
      <w:r w:rsidR="00E24065">
        <w:t xml:space="preserve"> </w:t>
      </w:r>
      <w:r w:rsidRPr="00461A15">
        <w:t>an</w:t>
      </w:r>
      <w:r w:rsidR="00E24065">
        <w:t xml:space="preserve"> </w:t>
      </w:r>
      <w:r w:rsidRPr="00461A15">
        <w:t>equal</w:t>
      </w:r>
      <w:r w:rsidR="00E24065">
        <w:t xml:space="preserve"> </w:t>
      </w:r>
      <w:r w:rsidRPr="00461A15">
        <w:t>footing.</w:t>
      </w:r>
      <w:r w:rsidR="00E24065">
        <w:t xml:space="preserve"> </w:t>
      </w:r>
      <w:r w:rsidRPr="00461A15">
        <w:rPr>
          <w:szCs w:val="24"/>
        </w:rPr>
        <w:t>Distinction</w:t>
      </w:r>
      <w:r w:rsidR="00E24065">
        <w:rPr>
          <w:szCs w:val="24"/>
        </w:rPr>
        <w:t xml:space="preserve"> </w:t>
      </w:r>
      <w:r w:rsidRPr="00461A15">
        <w:rPr>
          <w:szCs w:val="24"/>
        </w:rPr>
        <w:t>is</w:t>
      </w:r>
      <w:r w:rsidR="00E24065">
        <w:rPr>
          <w:szCs w:val="24"/>
        </w:rPr>
        <w:t xml:space="preserve"> </w:t>
      </w:r>
      <w:r w:rsidRPr="00461A15">
        <w:rPr>
          <w:szCs w:val="24"/>
        </w:rPr>
        <w:t>made</w:t>
      </w:r>
      <w:r w:rsidR="00E24065">
        <w:rPr>
          <w:szCs w:val="24"/>
        </w:rPr>
        <w:t xml:space="preserve"> </w:t>
      </w:r>
      <w:r w:rsidRPr="00461A15">
        <w:rPr>
          <w:szCs w:val="24"/>
        </w:rPr>
        <w:t>between</w:t>
      </w:r>
      <w:r w:rsidR="00E24065">
        <w:rPr>
          <w:szCs w:val="24"/>
        </w:rPr>
        <w:t xml:space="preserve"> </w:t>
      </w:r>
      <w:r w:rsidRPr="00461A15">
        <w:rPr>
          <w:szCs w:val="24"/>
        </w:rPr>
        <w:t>formal</w:t>
      </w:r>
      <w:r w:rsidR="00E24065">
        <w:rPr>
          <w:szCs w:val="24"/>
        </w:rPr>
        <w:t xml:space="preserve"> </w:t>
      </w:r>
      <w:r w:rsidRPr="00461A15">
        <w:rPr>
          <w:szCs w:val="24"/>
        </w:rPr>
        <w:t>and</w:t>
      </w:r>
      <w:r w:rsidR="00E24065">
        <w:rPr>
          <w:szCs w:val="24"/>
        </w:rPr>
        <w:t xml:space="preserve"> </w:t>
      </w:r>
      <w:r w:rsidRPr="00461A15">
        <w:rPr>
          <w:szCs w:val="24"/>
        </w:rPr>
        <w:t>informal</w:t>
      </w:r>
      <w:r w:rsidR="00E24065">
        <w:rPr>
          <w:szCs w:val="24"/>
        </w:rPr>
        <w:t xml:space="preserve"> </w:t>
      </w:r>
      <w:r w:rsidRPr="00461A15">
        <w:rPr>
          <w:szCs w:val="24"/>
        </w:rPr>
        <w:t>education.</w:t>
      </w:r>
      <w:r w:rsidR="00E24065">
        <w:rPr>
          <w:szCs w:val="24"/>
        </w:rPr>
        <w:t xml:space="preserve"> </w:t>
      </w:r>
      <w:r w:rsidRPr="00461A15">
        <w:rPr>
          <w:szCs w:val="24"/>
        </w:rPr>
        <w:t>Formal</w:t>
      </w:r>
      <w:r w:rsidR="00E24065">
        <w:rPr>
          <w:szCs w:val="24"/>
        </w:rPr>
        <w:t xml:space="preserve"> </w:t>
      </w:r>
      <w:r w:rsidRPr="00461A15">
        <w:rPr>
          <w:szCs w:val="24"/>
        </w:rPr>
        <w:t>education</w:t>
      </w:r>
      <w:r w:rsidR="00E24065">
        <w:rPr>
          <w:szCs w:val="24"/>
        </w:rPr>
        <w:t xml:space="preserve"> </w:t>
      </w:r>
      <w:r w:rsidRPr="00461A15">
        <w:rPr>
          <w:szCs w:val="24"/>
        </w:rPr>
        <w:t>comprises</w:t>
      </w:r>
      <w:r w:rsidR="00E24065">
        <w:rPr>
          <w:szCs w:val="24"/>
        </w:rPr>
        <w:t xml:space="preserve"> </w:t>
      </w:r>
      <w:r w:rsidRPr="00461A15">
        <w:rPr>
          <w:szCs w:val="24"/>
        </w:rPr>
        <w:t>pre-school</w:t>
      </w:r>
      <w:r w:rsidR="00E24065">
        <w:rPr>
          <w:szCs w:val="24"/>
        </w:rPr>
        <w:t xml:space="preserve"> </w:t>
      </w:r>
      <w:r w:rsidRPr="00461A15">
        <w:rPr>
          <w:szCs w:val="24"/>
        </w:rPr>
        <w:t>education,</w:t>
      </w:r>
      <w:r w:rsidR="00E24065">
        <w:rPr>
          <w:szCs w:val="24"/>
        </w:rPr>
        <w:t xml:space="preserve"> </w:t>
      </w:r>
      <w:r w:rsidRPr="00461A15">
        <w:rPr>
          <w:szCs w:val="24"/>
        </w:rPr>
        <w:t>special</w:t>
      </w:r>
      <w:r w:rsidR="00E24065">
        <w:rPr>
          <w:szCs w:val="24"/>
        </w:rPr>
        <w:t xml:space="preserve"> </w:t>
      </w:r>
      <w:r w:rsidRPr="00461A15">
        <w:rPr>
          <w:szCs w:val="24"/>
        </w:rPr>
        <w:t>education,</w:t>
      </w:r>
      <w:r w:rsidR="00E24065">
        <w:rPr>
          <w:szCs w:val="24"/>
        </w:rPr>
        <w:t xml:space="preserve"> </w:t>
      </w:r>
      <w:r w:rsidRPr="00461A15">
        <w:rPr>
          <w:szCs w:val="24"/>
        </w:rPr>
        <w:t>primary</w:t>
      </w:r>
      <w:r w:rsidR="00E24065">
        <w:rPr>
          <w:szCs w:val="24"/>
        </w:rPr>
        <w:t xml:space="preserve"> </w:t>
      </w:r>
      <w:r w:rsidRPr="00461A15">
        <w:rPr>
          <w:szCs w:val="24"/>
        </w:rPr>
        <w:t>education,</w:t>
      </w:r>
      <w:r w:rsidR="00E24065">
        <w:rPr>
          <w:szCs w:val="24"/>
        </w:rPr>
        <w:t xml:space="preserve"> </w:t>
      </w:r>
      <w:r w:rsidRPr="00461A15">
        <w:rPr>
          <w:szCs w:val="24"/>
        </w:rPr>
        <w:t>secondary</w:t>
      </w:r>
      <w:r w:rsidR="00E24065">
        <w:rPr>
          <w:szCs w:val="24"/>
        </w:rPr>
        <w:t xml:space="preserve"> </w:t>
      </w:r>
      <w:r w:rsidRPr="00461A15">
        <w:rPr>
          <w:szCs w:val="24"/>
        </w:rPr>
        <w:t>education</w:t>
      </w:r>
      <w:r w:rsidR="00E24065">
        <w:rPr>
          <w:szCs w:val="24"/>
        </w:rPr>
        <w:t xml:space="preserve"> </w:t>
      </w:r>
      <w:r w:rsidRPr="00461A15">
        <w:rPr>
          <w:szCs w:val="24"/>
        </w:rPr>
        <w:t>and</w:t>
      </w:r>
      <w:r w:rsidR="00E24065">
        <w:rPr>
          <w:szCs w:val="24"/>
        </w:rPr>
        <w:t xml:space="preserve"> </w:t>
      </w:r>
      <w:r w:rsidRPr="00461A15">
        <w:rPr>
          <w:szCs w:val="24"/>
        </w:rPr>
        <w:t>higher</w:t>
      </w:r>
      <w:r w:rsidR="00E24065">
        <w:rPr>
          <w:szCs w:val="24"/>
        </w:rPr>
        <w:t xml:space="preserve"> </w:t>
      </w:r>
      <w:r w:rsidRPr="00461A15">
        <w:rPr>
          <w:szCs w:val="24"/>
        </w:rPr>
        <w:t>education</w:t>
      </w:r>
      <w:r w:rsidR="00E24065">
        <w:rPr>
          <w:szCs w:val="24"/>
        </w:rPr>
        <w:t xml:space="preserve"> </w:t>
      </w:r>
      <w:r w:rsidRPr="00461A15">
        <w:rPr>
          <w:szCs w:val="24"/>
        </w:rPr>
        <w:t>while</w:t>
      </w:r>
      <w:r w:rsidR="00E24065">
        <w:rPr>
          <w:szCs w:val="24"/>
        </w:rPr>
        <w:t xml:space="preserve"> </w:t>
      </w:r>
      <w:r w:rsidRPr="00461A15">
        <w:rPr>
          <w:szCs w:val="24"/>
        </w:rPr>
        <w:t>informal</w:t>
      </w:r>
      <w:r w:rsidR="00E24065">
        <w:rPr>
          <w:szCs w:val="24"/>
        </w:rPr>
        <w:t xml:space="preserve"> </w:t>
      </w:r>
      <w:r w:rsidRPr="00461A15">
        <w:rPr>
          <w:szCs w:val="24"/>
        </w:rPr>
        <w:t>education</w:t>
      </w:r>
      <w:r w:rsidR="00E24065">
        <w:rPr>
          <w:szCs w:val="24"/>
        </w:rPr>
        <w:t xml:space="preserve"> </w:t>
      </w:r>
      <w:r w:rsidRPr="00461A15">
        <w:rPr>
          <w:szCs w:val="24"/>
        </w:rPr>
        <w:t>includes</w:t>
      </w:r>
      <w:r w:rsidR="00E24065">
        <w:rPr>
          <w:szCs w:val="24"/>
        </w:rPr>
        <w:t xml:space="preserve"> </w:t>
      </w:r>
      <w:r w:rsidRPr="00461A15">
        <w:rPr>
          <w:szCs w:val="24"/>
        </w:rPr>
        <w:t>continuing</w:t>
      </w:r>
      <w:r w:rsidR="00E24065">
        <w:rPr>
          <w:szCs w:val="24"/>
        </w:rPr>
        <w:t xml:space="preserve"> </w:t>
      </w:r>
      <w:r w:rsidRPr="00461A15">
        <w:rPr>
          <w:szCs w:val="24"/>
        </w:rPr>
        <w:t>education</w:t>
      </w:r>
      <w:r w:rsidR="00E24065">
        <w:rPr>
          <w:szCs w:val="24"/>
        </w:rPr>
        <w:t xml:space="preserve"> </w:t>
      </w:r>
      <w:r w:rsidRPr="00461A15">
        <w:rPr>
          <w:szCs w:val="24"/>
        </w:rPr>
        <w:t>and</w:t>
      </w:r>
      <w:r w:rsidR="00E24065">
        <w:rPr>
          <w:szCs w:val="24"/>
        </w:rPr>
        <w:t xml:space="preserve"> </w:t>
      </w:r>
      <w:r w:rsidRPr="00461A15">
        <w:rPr>
          <w:szCs w:val="24"/>
        </w:rPr>
        <w:t>popular</w:t>
      </w:r>
      <w:r w:rsidR="00E24065">
        <w:rPr>
          <w:szCs w:val="24"/>
        </w:rPr>
        <w:t xml:space="preserve"> </w:t>
      </w:r>
      <w:r w:rsidRPr="00461A15">
        <w:rPr>
          <w:szCs w:val="24"/>
        </w:rPr>
        <w:t>education.</w:t>
      </w:r>
    </w:p>
    <w:p w:rsidR="00951BC8" w:rsidRPr="00461A15" w:rsidRDefault="00951BC8" w:rsidP="00480160">
      <w:pPr>
        <w:pStyle w:val="SingleTxtG"/>
        <w:rPr>
          <w:color w:val="000000"/>
          <w:szCs w:val="24"/>
        </w:rPr>
      </w:pPr>
      <w:r w:rsidRPr="00461A15">
        <w:rPr>
          <w:color w:val="000000"/>
        </w:rPr>
        <w:t>255.</w:t>
      </w:r>
      <w:r w:rsidRPr="00461A15">
        <w:rPr>
          <w:color w:val="000000"/>
        </w:rPr>
        <w:tab/>
      </w:r>
      <w:r w:rsidRPr="00461A15">
        <w:rPr>
          <w:color w:val="000000"/>
          <w:szCs w:val="24"/>
        </w:rPr>
        <w:t>Pre-school</w:t>
      </w:r>
      <w:r w:rsidR="00E24065">
        <w:rPr>
          <w:color w:val="000000"/>
          <w:szCs w:val="24"/>
        </w:rPr>
        <w:t xml:space="preserve"> </w:t>
      </w:r>
      <w:r w:rsidRPr="00461A15">
        <w:rPr>
          <w:color w:val="000000"/>
          <w:szCs w:val="24"/>
        </w:rPr>
        <w:t>education</w:t>
      </w:r>
      <w:r w:rsidR="00E24065">
        <w:rPr>
          <w:color w:val="000000"/>
          <w:szCs w:val="24"/>
        </w:rPr>
        <w:t xml:space="preserve"> </w:t>
      </w:r>
      <w:r w:rsidRPr="00461A15">
        <w:rPr>
          <w:color w:val="000000"/>
          <w:szCs w:val="24"/>
        </w:rPr>
        <w:t>is</w:t>
      </w:r>
      <w:r w:rsidR="00E24065">
        <w:rPr>
          <w:color w:val="000000"/>
          <w:szCs w:val="24"/>
        </w:rPr>
        <w:t xml:space="preserve"> </w:t>
      </w:r>
      <w:r w:rsidRPr="00461A15">
        <w:rPr>
          <w:color w:val="000000"/>
          <w:szCs w:val="24"/>
        </w:rPr>
        <w:t>offered</w:t>
      </w:r>
      <w:r w:rsidR="00E24065">
        <w:rPr>
          <w:color w:val="000000"/>
          <w:szCs w:val="24"/>
        </w:rPr>
        <w:t xml:space="preserve"> </w:t>
      </w:r>
      <w:r w:rsidRPr="00461A15">
        <w:rPr>
          <w:color w:val="000000"/>
          <w:szCs w:val="24"/>
        </w:rPr>
        <w:t>in</w:t>
      </w:r>
      <w:r w:rsidR="00E24065">
        <w:rPr>
          <w:color w:val="000000"/>
          <w:szCs w:val="24"/>
        </w:rPr>
        <w:t xml:space="preserve"> </w:t>
      </w:r>
      <w:r w:rsidRPr="00461A15">
        <w:rPr>
          <w:color w:val="000000"/>
          <w:szCs w:val="24"/>
        </w:rPr>
        <w:t>nursery</w:t>
      </w:r>
      <w:r w:rsidR="00E24065">
        <w:rPr>
          <w:color w:val="000000"/>
          <w:szCs w:val="24"/>
        </w:rPr>
        <w:t xml:space="preserve"> </w:t>
      </w:r>
      <w:r w:rsidRPr="00461A15">
        <w:rPr>
          <w:color w:val="000000"/>
          <w:szCs w:val="24"/>
        </w:rPr>
        <w:t>schools.</w:t>
      </w:r>
      <w:r w:rsidR="00E24065">
        <w:rPr>
          <w:color w:val="000000"/>
          <w:szCs w:val="24"/>
        </w:rPr>
        <w:t xml:space="preserve"> </w:t>
      </w:r>
      <w:r w:rsidRPr="00461A15">
        <w:rPr>
          <w:color w:val="000000"/>
          <w:szCs w:val="24"/>
        </w:rPr>
        <w:t>Civic,</w:t>
      </w:r>
      <w:r w:rsidR="00E24065">
        <w:rPr>
          <w:color w:val="000000"/>
          <w:szCs w:val="24"/>
        </w:rPr>
        <w:t xml:space="preserve"> </w:t>
      </w:r>
      <w:r w:rsidRPr="00461A15">
        <w:rPr>
          <w:color w:val="000000"/>
          <w:szCs w:val="24"/>
        </w:rPr>
        <w:t>moral,</w:t>
      </w:r>
      <w:r w:rsidR="00E24065">
        <w:rPr>
          <w:color w:val="000000"/>
          <w:szCs w:val="24"/>
        </w:rPr>
        <w:t xml:space="preserve"> </w:t>
      </w:r>
      <w:r w:rsidRPr="00461A15">
        <w:rPr>
          <w:color w:val="000000"/>
          <w:szCs w:val="24"/>
        </w:rPr>
        <w:t>intellectual</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physical</w:t>
      </w:r>
      <w:r w:rsidR="00E24065">
        <w:rPr>
          <w:color w:val="000000"/>
          <w:szCs w:val="24"/>
        </w:rPr>
        <w:t xml:space="preserve"> </w:t>
      </w:r>
      <w:r w:rsidRPr="00461A15">
        <w:rPr>
          <w:color w:val="000000"/>
          <w:szCs w:val="24"/>
        </w:rPr>
        <w:t>education</w:t>
      </w:r>
      <w:r w:rsidR="00E24065">
        <w:rPr>
          <w:color w:val="000000"/>
          <w:szCs w:val="24"/>
        </w:rPr>
        <w:t xml:space="preserve"> </w:t>
      </w:r>
      <w:r w:rsidRPr="00461A15">
        <w:rPr>
          <w:color w:val="000000"/>
          <w:szCs w:val="24"/>
        </w:rPr>
        <w:t>is</w:t>
      </w:r>
      <w:r w:rsidR="00E24065">
        <w:rPr>
          <w:color w:val="000000"/>
          <w:szCs w:val="24"/>
        </w:rPr>
        <w:t xml:space="preserve"> </w:t>
      </w:r>
      <w:r w:rsidRPr="00461A15">
        <w:rPr>
          <w:color w:val="000000"/>
          <w:szCs w:val="24"/>
        </w:rPr>
        <w:t>provided</w:t>
      </w:r>
      <w:r w:rsidR="00E24065">
        <w:rPr>
          <w:color w:val="000000"/>
          <w:szCs w:val="24"/>
        </w:rPr>
        <w:t xml:space="preserve"> </w:t>
      </w:r>
      <w:r w:rsidRPr="00461A15">
        <w:rPr>
          <w:color w:val="000000"/>
          <w:szCs w:val="24"/>
        </w:rPr>
        <w:t>in</w:t>
      </w:r>
      <w:r w:rsidR="00E24065">
        <w:rPr>
          <w:color w:val="000000"/>
          <w:szCs w:val="24"/>
        </w:rPr>
        <w:t xml:space="preserve"> </w:t>
      </w:r>
      <w:r w:rsidRPr="00461A15">
        <w:rPr>
          <w:color w:val="000000"/>
          <w:szCs w:val="24"/>
        </w:rPr>
        <w:t>primary</w:t>
      </w:r>
      <w:r w:rsidR="00E24065">
        <w:rPr>
          <w:color w:val="000000"/>
          <w:szCs w:val="24"/>
        </w:rPr>
        <w:t xml:space="preserve"> </w:t>
      </w:r>
      <w:r w:rsidRPr="00461A15">
        <w:rPr>
          <w:color w:val="000000"/>
          <w:szCs w:val="24"/>
        </w:rPr>
        <w:t>schools,</w:t>
      </w:r>
      <w:r w:rsidR="00E24065">
        <w:rPr>
          <w:color w:val="000000"/>
          <w:szCs w:val="24"/>
        </w:rPr>
        <w:t xml:space="preserve"> </w:t>
      </w:r>
      <w:r w:rsidRPr="00461A15">
        <w:rPr>
          <w:color w:val="000000"/>
          <w:szCs w:val="24"/>
        </w:rPr>
        <w:t>which</w:t>
      </w:r>
      <w:r w:rsidR="00E24065">
        <w:rPr>
          <w:color w:val="000000"/>
          <w:szCs w:val="24"/>
        </w:rPr>
        <w:t xml:space="preserve"> </w:t>
      </w:r>
      <w:r w:rsidRPr="00461A15">
        <w:rPr>
          <w:color w:val="000000"/>
          <w:szCs w:val="24"/>
        </w:rPr>
        <w:t>aim</w:t>
      </w:r>
      <w:r w:rsidR="00E24065">
        <w:rPr>
          <w:color w:val="000000"/>
          <w:szCs w:val="24"/>
        </w:rPr>
        <w:t xml:space="preserve"> </w:t>
      </w:r>
      <w:r w:rsidRPr="00461A15">
        <w:rPr>
          <w:color w:val="000000"/>
          <w:szCs w:val="24"/>
        </w:rPr>
        <w:t>to</w:t>
      </w:r>
      <w:r w:rsidR="00E24065">
        <w:rPr>
          <w:color w:val="000000"/>
          <w:szCs w:val="24"/>
        </w:rPr>
        <w:t xml:space="preserve"> </w:t>
      </w:r>
      <w:r w:rsidRPr="00461A15">
        <w:rPr>
          <w:color w:val="000000"/>
          <w:szCs w:val="24"/>
        </w:rPr>
        <w:t>impart</w:t>
      </w:r>
      <w:r w:rsidR="00E24065">
        <w:rPr>
          <w:color w:val="000000"/>
          <w:szCs w:val="24"/>
        </w:rPr>
        <w:t xml:space="preserve"> </w:t>
      </w:r>
      <w:r w:rsidRPr="00461A15">
        <w:rPr>
          <w:color w:val="000000"/>
          <w:szCs w:val="24"/>
        </w:rPr>
        <w:t>basic</w:t>
      </w:r>
      <w:r w:rsidR="00E24065">
        <w:rPr>
          <w:color w:val="000000"/>
          <w:szCs w:val="24"/>
        </w:rPr>
        <w:t xml:space="preserve"> </w:t>
      </w:r>
      <w:r w:rsidRPr="00461A15">
        <w:rPr>
          <w:color w:val="000000"/>
          <w:szCs w:val="24"/>
        </w:rPr>
        <w:t>knowledge.</w:t>
      </w:r>
      <w:r w:rsidR="00E24065">
        <w:rPr>
          <w:color w:val="000000"/>
          <w:szCs w:val="24"/>
        </w:rPr>
        <w:t xml:space="preserve"> </w:t>
      </w:r>
      <w:r w:rsidRPr="00461A15">
        <w:rPr>
          <w:color w:val="000000"/>
          <w:szCs w:val="24"/>
        </w:rPr>
        <w:t>Primary</w:t>
      </w:r>
      <w:r w:rsidR="00E24065">
        <w:rPr>
          <w:color w:val="000000"/>
          <w:szCs w:val="24"/>
        </w:rPr>
        <w:t xml:space="preserve"> </w:t>
      </w:r>
      <w:r w:rsidRPr="00461A15">
        <w:rPr>
          <w:color w:val="000000"/>
          <w:szCs w:val="24"/>
        </w:rPr>
        <w:t>education</w:t>
      </w:r>
      <w:r w:rsidR="00E24065">
        <w:rPr>
          <w:color w:val="000000"/>
          <w:szCs w:val="24"/>
        </w:rPr>
        <w:t xml:space="preserve"> </w:t>
      </w:r>
      <w:r w:rsidRPr="00461A15">
        <w:rPr>
          <w:color w:val="000000"/>
          <w:szCs w:val="24"/>
        </w:rPr>
        <w:t>is</w:t>
      </w:r>
      <w:r w:rsidR="00E24065">
        <w:rPr>
          <w:color w:val="000000"/>
          <w:szCs w:val="24"/>
        </w:rPr>
        <w:t xml:space="preserve"> </w:t>
      </w:r>
      <w:r w:rsidRPr="00461A15">
        <w:rPr>
          <w:color w:val="000000"/>
          <w:szCs w:val="24"/>
        </w:rPr>
        <w:t>free</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charge</w:t>
      </w:r>
      <w:r w:rsidR="00E24065">
        <w:rPr>
          <w:color w:val="000000"/>
          <w:szCs w:val="24"/>
        </w:rPr>
        <w:t xml:space="preserve"> </w:t>
      </w:r>
      <w:r w:rsidRPr="00461A15">
        <w:rPr>
          <w:color w:val="000000"/>
          <w:szCs w:val="24"/>
        </w:rPr>
        <w:t>for</w:t>
      </w:r>
      <w:r w:rsidR="00E24065">
        <w:rPr>
          <w:color w:val="000000"/>
          <w:szCs w:val="24"/>
        </w:rPr>
        <w:t xml:space="preserve"> </w:t>
      </w:r>
      <w:r w:rsidRPr="00461A15">
        <w:rPr>
          <w:color w:val="000000"/>
          <w:szCs w:val="24"/>
        </w:rPr>
        <w:t>children</w:t>
      </w:r>
      <w:r w:rsidR="00E24065">
        <w:rPr>
          <w:color w:val="000000"/>
          <w:szCs w:val="24"/>
        </w:rPr>
        <w:t xml:space="preserve"> </w:t>
      </w:r>
      <w:r w:rsidRPr="00461A15">
        <w:rPr>
          <w:color w:val="000000"/>
          <w:szCs w:val="24"/>
        </w:rPr>
        <w:t>from</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age</w:t>
      </w:r>
      <w:r w:rsidR="00E24065">
        <w:rPr>
          <w:color w:val="000000"/>
          <w:szCs w:val="24"/>
        </w:rPr>
        <w:t xml:space="preserve"> </w:t>
      </w:r>
      <w:r w:rsidRPr="00461A15">
        <w:rPr>
          <w:color w:val="000000"/>
          <w:szCs w:val="24"/>
        </w:rPr>
        <w:t>of</w:t>
      </w:r>
      <w:r w:rsidR="00E24065">
        <w:rPr>
          <w:color w:val="000000"/>
          <w:szCs w:val="24"/>
        </w:rPr>
        <w:t xml:space="preserve"> </w:t>
      </w:r>
      <w:r w:rsidRPr="00461A15">
        <w:rPr>
          <w:color w:val="000000"/>
          <w:szCs w:val="24"/>
        </w:rPr>
        <w:t>seven</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lasts</w:t>
      </w:r>
      <w:r w:rsidR="00E24065">
        <w:rPr>
          <w:color w:val="000000"/>
          <w:szCs w:val="24"/>
        </w:rPr>
        <w:t xml:space="preserve"> </w:t>
      </w:r>
      <w:r w:rsidRPr="00461A15">
        <w:rPr>
          <w:color w:val="000000"/>
          <w:szCs w:val="24"/>
        </w:rPr>
        <w:t>six</w:t>
      </w:r>
      <w:r w:rsidR="00E24065">
        <w:rPr>
          <w:color w:val="000000"/>
          <w:szCs w:val="24"/>
        </w:rPr>
        <w:t xml:space="preserve"> </w:t>
      </w:r>
      <w:r w:rsidRPr="00461A15">
        <w:rPr>
          <w:color w:val="000000"/>
          <w:szCs w:val="24"/>
        </w:rPr>
        <w:t>years.</w:t>
      </w:r>
    </w:p>
    <w:p w:rsidR="00951BC8" w:rsidRPr="00461A15" w:rsidRDefault="00951BC8" w:rsidP="00480160">
      <w:pPr>
        <w:pStyle w:val="SingleTxtG"/>
        <w:rPr>
          <w:color w:val="000000"/>
          <w:szCs w:val="24"/>
        </w:rPr>
      </w:pPr>
      <w:r w:rsidRPr="00461A15">
        <w:rPr>
          <w:color w:val="000000"/>
        </w:rPr>
        <w:t>256.</w:t>
      </w:r>
      <w:r w:rsidRPr="00461A15">
        <w:rPr>
          <w:color w:val="000000"/>
        </w:rPr>
        <w:tab/>
      </w:r>
      <w:r w:rsidRPr="00461A15">
        <w:rPr>
          <w:color w:val="000000"/>
          <w:szCs w:val="24"/>
        </w:rPr>
        <w:t>Special</w:t>
      </w:r>
      <w:r w:rsidR="00E24065">
        <w:rPr>
          <w:color w:val="000000"/>
          <w:szCs w:val="24"/>
        </w:rPr>
        <w:t xml:space="preserve"> </w:t>
      </w:r>
      <w:r w:rsidRPr="00461A15">
        <w:rPr>
          <w:color w:val="000000"/>
          <w:szCs w:val="24"/>
        </w:rPr>
        <w:t>education</w:t>
      </w:r>
      <w:r w:rsidR="00E24065">
        <w:rPr>
          <w:color w:val="000000"/>
          <w:szCs w:val="24"/>
        </w:rPr>
        <w:t xml:space="preserve"> </w:t>
      </w:r>
      <w:r w:rsidRPr="00461A15">
        <w:rPr>
          <w:color w:val="000000"/>
          <w:szCs w:val="24"/>
        </w:rPr>
        <w:t>is</w:t>
      </w:r>
      <w:r w:rsidR="00E24065">
        <w:rPr>
          <w:color w:val="000000"/>
          <w:szCs w:val="24"/>
        </w:rPr>
        <w:t xml:space="preserve"> </w:t>
      </w:r>
      <w:r w:rsidRPr="00461A15">
        <w:rPr>
          <w:color w:val="000000"/>
          <w:szCs w:val="24"/>
        </w:rPr>
        <w:t>intended</w:t>
      </w:r>
      <w:r w:rsidR="00E24065">
        <w:rPr>
          <w:color w:val="000000"/>
          <w:szCs w:val="24"/>
        </w:rPr>
        <w:t xml:space="preserve"> </w:t>
      </w:r>
      <w:r w:rsidRPr="00461A15">
        <w:rPr>
          <w:color w:val="000000"/>
          <w:szCs w:val="24"/>
        </w:rPr>
        <w:t>for</w:t>
      </w:r>
      <w:r w:rsidR="00E24065">
        <w:rPr>
          <w:color w:val="000000"/>
          <w:szCs w:val="24"/>
        </w:rPr>
        <w:t xml:space="preserve"> </w:t>
      </w:r>
      <w:r w:rsidRPr="00461A15">
        <w:rPr>
          <w:color w:val="000000"/>
          <w:szCs w:val="24"/>
        </w:rPr>
        <w:t>disabled</w:t>
      </w:r>
      <w:r w:rsidR="00E24065">
        <w:rPr>
          <w:color w:val="000000"/>
          <w:szCs w:val="24"/>
        </w:rPr>
        <w:t xml:space="preserve"> </w:t>
      </w:r>
      <w:r w:rsidRPr="00461A15">
        <w:rPr>
          <w:color w:val="000000"/>
          <w:szCs w:val="24"/>
        </w:rPr>
        <w:t>and</w:t>
      </w:r>
      <w:r w:rsidR="00E24065">
        <w:rPr>
          <w:color w:val="000000"/>
          <w:szCs w:val="24"/>
        </w:rPr>
        <w:t xml:space="preserve"> </w:t>
      </w:r>
      <w:r w:rsidRPr="00461A15">
        <w:rPr>
          <w:color w:val="000000"/>
          <w:szCs w:val="24"/>
        </w:rPr>
        <w:t>mentally</w:t>
      </w:r>
      <w:r w:rsidR="00E24065">
        <w:rPr>
          <w:color w:val="000000"/>
          <w:szCs w:val="24"/>
        </w:rPr>
        <w:t xml:space="preserve"> </w:t>
      </w:r>
      <w:r w:rsidRPr="00461A15">
        <w:rPr>
          <w:color w:val="000000"/>
          <w:szCs w:val="24"/>
        </w:rPr>
        <w:t>handicapped</w:t>
      </w:r>
      <w:r w:rsidR="00E24065">
        <w:rPr>
          <w:color w:val="000000"/>
          <w:szCs w:val="24"/>
        </w:rPr>
        <w:t xml:space="preserve"> </w:t>
      </w:r>
      <w:r w:rsidRPr="00461A15">
        <w:rPr>
          <w:color w:val="000000"/>
          <w:szCs w:val="24"/>
        </w:rPr>
        <w:t>children</w:t>
      </w:r>
      <w:r w:rsidR="00E24065">
        <w:rPr>
          <w:color w:val="000000"/>
          <w:szCs w:val="24"/>
        </w:rPr>
        <w:t xml:space="preserve"> </w:t>
      </w:r>
      <w:r w:rsidRPr="00461A15">
        <w:rPr>
          <w:color w:val="000000"/>
          <w:szCs w:val="24"/>
        </w:rPr>
        <w:t>who</w:t>
      </w:r>
      <w:r w:rsidR="00E24065">
        <w:rPr>
          <w:color w:val="000000"/>
          <w:szCs w:val="24"/>
        </w:rPr>
        <w:t xml:space="preserve"> </w:t>
      </w:r>
      <w:r w:rsidRPr="00461A15">
        <w:rPr>
          <w:color w:val="000000"/>
          <w:szCs w:val="24"/>
        </w:rPr>
        <w:t>are</w:t>
      </w:r>
      <w:r w:rsidR="00E24065">
        <w:rPr>
          <w:color w:val="000000"/>
          <w:szCs w:val="24"/>
        </w:rPr>
        <w:t xml:space="preserve"> </w:t>
      </w:r>
      <w:r w:rsidRPr="00461A15">
        <w:rPr>
          <w:color w:val="000000"/>
          <w:szCs w:val="24"/>
        </w:rPr>
        <w:t>unable</w:t>
      </w:r>
      <w:r w:rsidR="00E24065">
        <w:rPr>
          <w:color w:val="000000"/>
          <w:szCs w:val="24"/>
        </w:rPr>
        <w:t xml:space="preserve"> </w:t>
      </w:r>
      <w:r w:rsidRPr="00461A15">
        <w:rPr>
          <w:color w:val="000000"/>
          <w:szCs w:val="24"/>
        </w:rPr>
        <w:t>to</w:t>
      </w:r>
      <w:r w:rsidR="00E24065">
        <w:rPr>
          <w:color w:val="000000"/>
          <w:szCs w:val="24"/>
        </w:rPr>
        <w:t xml:space="preserve"> </w:t>
      </w:r>
      <w:r w:rsidRPr="00461A15">
        <w:rPr>
          <w:color w:val="000000"/>
          <w:szCs w:val="24"/>
        </w:rPr>
        <w:t>attend</w:t>
      </w:r>
      <w:r w:rsidR="00E24065">
        <w:rPr>
          <w:color w:val="000000"/>
          <w:szCs w:val="24"/>
        </w:rPr>
        <w:t xml:space="preserve"> </w:t>
      </w:r>
      <w:r w:rsidRPr="00461A15">
        <w:rPr>
          <w:color w:val="000000"/>
          <w:szCs w:val="24"/>
        </w:rPr>
        <w:t>normal</w:t>
      </w:r>
      <w:r w:rsidR="00E24065">
        <w:rPr>
          <w:color w:val="000000"/>
          <w:szCs w:val="24"/>
        </w:rPr>
        <w:t xml:space="preserve"> </w:t>
      </w:r>
      <w:r w:rsidRPr="00461A15">
        <w:rPr>
          <w:color w:val="000000"/>
          <w:szCs w:val="24"/>
        </w:rPr>
        <w:t>classes.</w:t>
      </w:r>
      <w:r w:rsidR="00E24065">
        <w:rPr>
          <w:color w:val="000000"/>
          <w:szCs w:val="24"/>
        </w:rPr>
        <w:t xml:space="preserve"> </w:t>
      </w:r>
      <w:r w:rsidRPr="00461A15">
        <w:rPr>
          <w:color w:val="000000"/>
          <w:szCs w:val="24"/>
        </w:rPr>
        <w:t>Currently,</w:t>
      </w:r>
      <w:r w:rsidR="00E24065">
        <w:rPr>
          <w:color w:val="000000"/>
          <w:szCs w:val="24"/>
        </w:rPr>
        <w:t xml:space="preserve"> </w:t>
      </w:r>
      <w:r w:rsidRPr="00461A15">
        <w:rPr>
          <w:color w:val="000000"/>
          <w:szCs w:val="24"/>
        </w:rPr>
        <w:t>sight-impaired</w:t>
      </w:r>
      <w:r w:rsidR="00E24065">
        <w:rPr>
          <w:color w:val="000000"/>
          <w:szCs w:val="24"/>
        </w:rPr>
        <w:t xml:space="preserve"> </w:t>
      </w:r>
      <w:r w:rsidRPr="00461A15">
        <w:rPr>
          <w:color w:val="000000"/>
          <w:szCs w:val="24"/>
        </w:rPr>
        <w:t>children</w:t>
      </w:r>
      <w:r w:rsidR="00E24065">
        <w:rPr>
          <w:color w:val="000000"/>
          <w:szCs w:val="24"/>
        </w:rPr>
        <w:t xml:space="preserve"> </w:t>
      </w:r>
      <w:r w:rsidRPr="00461A15">
        <w:rPr>
          <w:color w:val="000000"/>
          <w:szCs w:val="24"/>
        </w:rPr>
        <w:t>are</w:t>
      </w:r>
      <w:r w:rsidR="00E24065">
        <w:rPr>
          <w:color w:val="000000"/>
          <w:szCs w:val="24"/>
        </w:rPr>
        <w:t xml:space="preserve"> </w:t>
      </w:r>
      <w:r w:rsidRPr="00461A15">
        <w:rPr>
          <w:color w:val="000000"/>
          <w:szCs w:val="24"/>
        </w:rPr>
        <w:t>currently</w:t>
      </w:r>
      <w:r w:rsidR="00E24065">
        <w:rPr>
          <w:color w:val="000000"/>
          <w:szCs w:val="24"/>
        </w:rPr>
        <w:t xml:space="preserve"> </w:t>
      </w:r>
      <w:r w:rsidRPr="00461A15">
        <w:rPr>
          <w:color w:val="000000"/>
          <w:szCs w:val="24"/>
        </w:rPr>
        <w:t>being</w:t>
      </w:r>
      <w:r w:rsidR="00E24065">
        <w:rPr>
          <w:color w:val="000000"/>
          <w:szCs w:val="24"/>
        </w:rPr>
        <w:t xml:space="preserve"> </w:t>
      </w:r>
      <w:r w:rsidRPr="00461A15">
        <w:rPr>
          <w:color w:val="000000"/>
          <w:szCs w:val="24"/>
        </w:rPr>
        <w:t>integrated</w:t>
      </w:r>
      <w:r w:rsidR="00E24065">
        <w:rPr>
          <w:color w:val="000000"/>
          <w:szCs w:val="24"/>
        </w:rPr>
        <w:t xml:space="preserve"> </w:t>
      </w:r>
      <w:r w:rsidRPr="00461A15">
        <w:rPr>
          <w:color w:val="000000"/>
          <w:szCs w:val="24"/>
        </w:rPr>
        <w:t>into</w:t>
      </w:r>
      <w:r w:rsidR="00E24065">
        <w:rPr>
          <w:color w:val="000000"/>
          <w:szCs w:val="24"/>
        </w:rPr>
        <w:t xml:space="preserve"> </w:t>
      </w:r>
      <w:r w:rsidRPr="00461A15">
        <w:rPr>
          <w:color w:val="000000"/>
          <w:szCs w:val="24"/>
        </w:rPr>
        <w:t>the</w:t>
      </w:r>
      <w:r w:rsidR="00E24065">
        <w:rPr>
          <w:color w:val="000000"/>
          <w:szCs w:val="24"/>
        </w:rPr>
        <w:t xml:space="preserve"> </w:t>
      </w:r>
      <w:r w:rsidRPr="00461A15">
        <w:rPr>
          <w:color w:val="000000"/>
          <w:szCs w:val="24"/>
        </w:rPr>
        <w:t>normal</w:t>
      </w:r>
      <w:r w:rsidR="00E24065">
        <w:rPr>
          <w:color w:val="000000"/>
          <w:szCs w:val="24"/>
        </w:rPr>
        <w:t xml:space="preserve"> </w:t>
      </w:r>
      <w:r w:rsidRPr="00461A15">
        <w:rPr>
          <w:color w:val="000000"/>
          <w:szCs w:val="24"/>
        </w:rPr>
        <w:t>school</w:t>
      </w:r>
      <w:r w:rsidR="00E24065">
        <w:rPr>
          <w:color w:val="000000"/>
          <w:szCs w:val="24"/>
        </w:rPr>
        <w:t xml:space="preserve"> </w:t>
      </w:r>
      <w:r w:rsidRPr="00461A15">
        <w:rPr>
          <w:color w:val="000000"/>
          <w:szCs w:val="24"/>
        </w:rPr>
        <w:t>system</w:t>
      </w:r>
      <w:r w:rsidR="00E24065">
        <w:rPr>
          <w:color w:val="000000"/>
          <w:szCs w:val="24"/>
        </w:rPr>
        <w:t xml:space="preserve"> </w:t>
      </w:r>
      <w:r w:rsidRPr="00461A15">
        <w:rPr>
          <w:color w:val="000000"/>
          <w:szCs w:val="24"/>
        </w:rPr>
        <w:t>after</w:t>
      </w:r>
      <w:r w:rsidR="00E24065">
        <w:rPr>
          <w:color w:val="000000"/>
          <w:szCs w:val="24"/>
        </w:rPr>
        <w:t xml:space="preserve"> </w:t>
      </w:r>
      <w:r w:rsidRPr="00461A15">
        <w:rPr>
          <w:color w:val="000000"/>
          <w:szCs w:val="24"/>
        </w:rPr>
        <w:t>special</w:t>
      </w:r>
      <w:r w:rsidR="00E24065">
        <w:rPr>
          <w:color w:val="000000"/>
          <w:szCs w:val="24"/>
        </w:rPr>
        <w:t xml:space="preserve"> </w:t>
      </w:r>
      <w:r w:rsidRPr="00461A15">
        <w:rPr>
          <w:color w:val="000000"/>
          <w:szCs w:val="24"/>
        </w:rPr>
        <w:t>training.</w:t>
      </w:r>
      <w:r w:rsidR="00E24065">
        <w:rPr>
          <w:color w:val="000000"/>
          <w:szCs w:val="24"/>
        </w:rPr>
        <w:t xml:space="preserve"> </w:t>
      </w:r>
      <w:r w:rsidRPr="00461A15">
        <w:rPr>
          <w:color w:val="000000"/>
          <w:szCs w:val="24"/>
        </w:rPr>
        <w:t>This</w:t>
      </w:r>
      <w:r w:rsidR="00E24065">
        <w:rPr>
          <w:color w:val="000000"/>
          <w:szCs w:val="24"/>
        </w:rPr>
        <w:t xml:space="preserve"> </w:t>
      </w:r>
      <w:r w:rsidRPr="00461A15">
        <w:rPr>
          <w:color w:val="000000"/>
          <w:szCs w:val="24"/>
        </w:rPr>
        <w:t>experiment</w:t>
      </w:r>
      <w:r w:rsidR="00E24065">
        <w:rPr>
          <w:color w:val="000000"/>
          <w:szCs w:val="24"/>
        </w:rPr>
        <w:t xml:space="preserve"> </w:t>
      </w:r>
      <w:r w:rsidRPr="00461A15">
        <w:rPr>
          <w:color w:val="000000"/>
          <w:szCs w:val="24"/>
        </w:rPr>
        <w:t>is</w:t>
      </w:r>
      <w:r w:rsidR="00E24065">
        <w:rPr>
          <w:color w:val="000000"/>
          <w:szCs w:val="24"/>
        </w:rPr>
        <w:t xml:space="preserve"> </w:t>
      </w:r>
      <w:r w:rsidRPr="00461A15">
        <w:rPr>
          <w:color w:val="000000"/>
          <w:szCs w:val="24"/>
        </w:rPr>
        <w:t>being</w:t>
      </w:r>
      <w:r w:rsidR="00E24065">
        <w:rPr>
          <w:color w:val="000000"/>
          <w:szCs w:val="24"/>
        </w:rPr>
        <w:t xml:space="preserve"> </w:t>
      </w:r>
      <w:r w:rsidRPr="00461A15">
        <w:rPr>
          <w:color w:val="000000"/>
          <w:szCs w:val="24"/>
        </w:rPr>
        <w:t>tried</w:t>
      </w:r>
      <w:r w:rsidR="00E24065">
        <w:rPr>
          <w:color w:val="000000"/>
          <w:szCs w:val="24"/>
        </w:rPr>
        <w:t xml:space="preserve"> </w:t>
      </w:r>
      <w:r w:rsidRPr="00461A15">
        <w:rPr>
          <w:color w:val="000000"/>
          <w:szCs w:val="24"/>
        </w:rPr>
        <w:t>only</w:t>
      </w:r>
      <w:r w:rsidR="00E24065">
        <w:rPr>
          <w:color w:val="000000"/>
          <w:szCs w:val="24"/>
        </w:rPr>
        <w:t xml:space="preserve"> </w:t>
      </w:r>
      <w:r w:rsidRPr="00461A15">
        <w:rPr>
          <w:color w:val="000000"/>
          <w:szCs w:val="24"/>
        </w:rPr>
        <w:t>in</w:t>
      </w:r>
      <w:r w:rsidR="00E24065">
        <w:rPr>
          <w:color w:val="000000"/>
          <w:szCs w:val="24"/>
        </w:rPr>
        <w:t xml:space="preserve"> </w:t>
      </w:r>
      <w:r w:rsidRPr="00461A15">
        <w:rPr>
          <w:color w:val="000000"/>
          <w:szCs w:val="24"/>
        </w:rPr>
        <w:t>a</w:t>
      </w:r>
      <w:r w:rsidR="00E24065">
        <w:rPr>
          <w:color w:val="000000"/>
          <w:szCs w:val="24"/>
        </w:rPr>
        <w:t xml:space="preserve"> </w:t>
      </w:r>
      <w:r w:rsidRPr="00461A15">
        <w:rPr>
          <w:color w:val="000000"/>
          <w:szCs w:val="24"/>
        </w:rPr>
        <w:t>few</w:t>
      </w:r>
      <w:r w:rsidR="00E24065">
        <w:rPr>
          <w:color w:val="000000"/>
          <w:szCs w:val="24"/>
        </w:rPr>
        <w:t xml:space="preserve"> </w:t>
      </w:r>
      <w:r w:rsidRPr="00461A15">
        <w:rPr>
          <w:color w:val="000000"/>
          <w:szCs w:val="24"/>
        </w:rPr>
        <w:t>secondary</w:t>
      </w:r>
      <w:r w:rsidR="00E24065">
        <w:rPr>
          <w:color w:val="000000"/>
          <w:szCs w:val="24"/>
        </w:rPr>
        <w:t xml:space="preserve"> </w:t>
      </w:r>
      <w:r w:rsidRPr="00461A15">
        <w:rPr>
          <w:color w:val="000000"/>
          <w:szCs w:val="24"/>
        </w:rPr>
        <w:t>schools.</w:t>
      </w:r>
      <w:r w:rsidR="00E24065">
        <w:rPr>
          <w:color w:val="000000"/>
          <w:szCs w:val="24"/>
        </w:rPr>
        <w:t xml:space="preserve"> </w:t>
      </w:r>
      <w:r w:rsidRPr="00461A15">
        <w:rPr>
          <w:color w:val="000000"/>
          <w:szCs w:val="24"/>
        </w:rPr>
        <w:t>In</w:t>
      </w:r>
      <w:r w:rsidR="00E24065">
        <w:rPr>
          <w:color w:val="000000"/>
          <w:szCs w:val="24"/>
        </w:rPr>
        <w:t xml:space="preserve"> </w:t>
      </w:r>
      <w:r w:rsidRPr="00461A15">
        <w:rPr>
          <w:color w:val="000000"/>
          <w:szCs w:val="24"/>
        </w:rPr>
        <w:t>general</w:t>
      </w:r>
      <w:r w:rsidR="00E24065">
        <w:rPr>
          <w:color w:val="000000"/>
          <w:szCs w:val="24"/>
        </w:rPr>
        <w:t xml:space="preserve"> </w:t>
      </w:r>
      <w:r w:rsidRPr="00461A15">
        <w:rPr>
          <w:color w:val="000000"/>
          <w:szCs w:val="24"/>
        </w:rPr>
        <w:t>though,</w:t>
      </w:r>
      <w:r w:rsidR="00E24065">
        <w:rPr>
          <w:color w:val="000000"/>
          <w:szCs w:val="24"/>
        </w:rPr>
        <w:t xml:space="preserve"> </w:t>
      </w:r>
      <w:r w:rsidRPr="00461A15">
        <w:rPr>
          <w:color w:val="000000"/>
          <w:szCs w:val="24"/>
        </w:rPr>
        <w:t>s</w:t>
      </w:r>
      <w:r w:rsidRPr="00461A15">
        <w:t>pecial</w:t>
      </w:r>
      <w:r w:rsidR="00E24065">
        <w:t xml:space="preserve"> </w:t>
      </w:r>
      <w:r w:rsidRPr="00461A15">
        <w:t>education</w:t>
      </w:r>
      <w:r w:rsidR="00E24065">
        <w:t xml:space="preserve"> </w:t>
      </w:r>
      <w:r w:rsidRPr="00461A15">
        <w:t>has</w:t>
      </w:r>
      <w:r w:rsidR="00E24065">
        <w:t xml:space="preserve"> </w:t>
      </w:r>
      <w:r w:rsidRPr="00461A15">
        <w:t>made</w:t>
      </w:r>
      <w:r w:rsidR="00E24065">
        <w:t xml:space="preserve"> </w:t>
      </w:r>
      <w:r w:rsidRPr="00461A15">
        <w:t>good</w:t>
      </w:r>
      <w:r w:rsidR="00E24065">
        <w:t xml:space="preserve"> </w:t>
      </w:r>
      <w:r w:rsidRPr="00461A15">
        <w:t>progress</w:t>
      </w:r>
      <w:r w:rsidR="00E24065">
        <w:t xml:space="preserve"> </w:t>
      </w:r>
      <w:r w:rsidRPr="00461A15">
        <w:t>for</w:t>
      </w:r>
      <w:r w:rsidR="00E24065">
        <w:t xml:space="preserve"> </w:t>
      </w:r>
      <w:r w:rsidRPr="00461A15">
        <w:t>children</w:t>
      </w:r>
      <w:r w:rsidR="00E24065">
        <w:t xml:space="preserve"> </w:t>
      </w:r>
      <w:r w:rsidRPr="00461A15">
        <w:t>with</w:t>
      </w:r>
      <w:r w:rsidR="00E24065">
        <w:t xml:space="preserve"> </w:t>
      </w:r>
      <w:r w:rsidRPr="00461A15">
        <w:t>disabilities.</w:t>
      </w:r>
      <w:r w:rsidR="00E24065">
        <w:t xml:space="preserve"> </w:t>
      </w:r>
      <w:r w:rsidRPr="00461A15">
        <w:t>In</w:t>
      </w:r>
      <w:r w:rsidR="00E24065">
        <w:t xml:space="preserve"> </w:t>
      </w:r>
      <w:r w:rsidRPr="00461A15">
        <w:t>2003,</w:t>
      </w:r>
      <w:r w:rsidR="00E24065">
        <w:t xml:space="preserve"> </w:t>
      </w:r>
      <w:r w:rsidRPr="00461A15">
        <w:t>there</w:t>
      </w:r>
      <w:r w:rsidR="00E24065">
        <w:t xml:space="preserve"> </w:t>
      </w:r>
      <w:r w:rsidRPr="00461A15">
        <w:t>were</w:t>
      </w:r>
      <w:r w:rsidR="00E24065">
        <w:t xml:space="preserve"> </w:t>
      </w:r>
      <w:r w:rsidRPr="00461A15">
        <w:t>600</w:t>
      </w:r>
      <w:r w:rsidR="00E24065">
        <w:t xml:space="preserve"> </w:t>
      </w:r>
      <w:r w:rsidRPr="00461A15">
        <w:t>pupils</w:t>
      </w:r>
      <w:r w:rsidR="00E24065">
        <w:t xml:space="preserve"> </w:t>
      </w:r>
      <w:r w:rsidRPr="00461A15">
        <w:t>with</w:t>
      </w:r>
      <w:r w:rsidR="00E24065">
        <w:t xml:space="preserve"> </w:t>
      </w:r>
      <w:r w:rsidRPr="00461A15">
        <w:t>disabilities</w:t>
      </w:r>
      <w:r w:rsidR="00E24065">
        <w:t xml:space="preserve"> </w:t>
      </w:r>
      <w:r w:rsidRPr="00461A15">
        <w:t>in</w:t>
      </w:r>
      <w:r w:rsidR="00E24065">
        <w:t xml:space="preserve"> </w:t>
      </w:r>
      <w:r w:rsidRPr="00461A15">
        <w:t>primary</w:t>
      </w:r>
      <w:r w:rsidR="00E24065">
        <w:t xml:space="preserve"> </w:t>
      </w:r>
      <w:r w:rsidRPr="00461A15">
        <w:t>school.</w:t>
      </w:r>
      <w:r w:rsidR="00E24065">
        <w:t xml:space="preserve"> </w:t>
      </w:r>
      <w:r w:rsidRPr="00461A15">
        <w:t>This</w:t>
      </w:r>
      <w:r w:rsidR="00E24065">
        <w:t xml:space="preserve"> </w:t>
      </w:r>
      <w:r w:rsidRPr="00461A15">
        <w:t>number</w:t>
      </w:r>
      <w:r w:rsidR="00E24065">
        <w:t xml:space="preserve"> </w:t>
      </w:r>
      <w:r w:rsidRPr="00461A15">
        <w:t>increased</w:t>
      </w:r>
      <w:r w:rsidR="00E24065">
        <w:t xml:space="preserve"> </w:t>
      </w:r>
      <w:r w:rsidRPr="00461A15">
        <w:t>to</w:t>
      </w:r>
      <w:r w:rsidR="00E24065">
        <w:t xml:space="preserve"> </w:t>
      </w:r>
      <w:r w:rsidRPr="00461A15">
        <w:t>2000</w:t>
      </w:r>
      <w:r w:rsidR="00E24065">
        <w:t xml:space="preserve"> </w:t>
      </w:r>
      <w:r w:rsidRPr="00461A15">
        <w:t>in</w:t>
      </w:r>
      <w:r w:rsidR="00E24065">
        <w:t xml:space="preserve"> </w:t>
      </w:r>
      <w:r w:rsidRPr="00461A15">
        <w:t>2008.</w:t>
      </w:r>
      <w:r w:rsidR="00E24065">
        <w:t xml:space="preserve"> </w:t>
      </w:r>
      <w:r w:rsidRPr="00461A15">
        <w:t>Double-shifting</w:t>
      </w:r>
      <w:r w:rsidR="00E24065">
        <w:t xml:space="preserve"> </w:t>
      </w:r>
      <w:r w:rsidRPr="00461A15">
        <w:t>vacation</w:t>
      </w:r>
      <w:r w:rsidR="00E24065">
        <w:t xml:space="preserve"> </w:t>
      </w:r>
      <w:r w:rsidRPr="00461A15">
        <w:t>was</w:t>
      </w:r>
      <w:r w:rsidR="00E24065">
        <w:t xml:space="preserve"> </w:t>
      </w:r>
      <w:r w:rsidRPr="00461A15">
        <w:t>introduced</w:t>
      </w:r>
      <w:r w:rsidR="00E24065">
        <w:t xml:space="preserve"> </w:t>
      </w:r>
      <w:r w:rsidRPr="00461A15">
        <w:t>and</w:t>
      </w:r>
      <w:r w:rsidR="00E24065">
        <w:t xml:space="preserve"> </w:t>
      </w:r>
      <w:r w:rsidRPr="00461A15">
        <w:t>helped</w:t>
      </w:r>
      <w:r w:rsidR="00E24065">
        <w:t xml:space="preserve"> </w:t>
      </w:r>
      <w:r w:rsidRPr="00461A15">
        <w:t>to</w:t>
      </w:r>
      <w:r w:rsidR="00E24065">
        <w:t xml:space="preserve"> </w:t>
      </w:r>
      <w:r w:rsidRPr="00461A15">
        <w:t>increase</w:t>
      </w:r>
      <w:r w:rsidR="00E24065">
        <w:t xml:space="preserve"> </w:t>
      </w:r>
      <w:r w:rsidRPr="00461A15">
        <w:t>the</w:t>
      </w:r>
      <w:r w:rsidR="00E24065">
        <w:t xml:space="preserve"> </w:t>
      </w:r>
      <w:r w:rsidRPr="00461A15">
        <w:t>number</w:t>
      </w:r>
      <w:r w:rsidR="00E24065">
        <w:t xml:space="preserve"> </w:t>
      </w:r>
      <w:r w:rsidRPr="00461A15">
        <w:t>of</w:t>
      </w:r>
      <w:r w:rsidR="00E24065">
        <w:t xml:space="preserve"> </w:t>
      </w:r>
      <w:r w:rsidRPr="00461A15">
        <w:t>school</w:t>
      </w:r>
      <w:r w:rsidR="00E24065">
        <w:t xml:space="preserve"> </w:t>
      </w:r>
      <w:r w:rsidRPr="00461A15">
        <w:t>aged</w:t>
      </w:r>
      <w:r w:rsidR="00E24065">
        <w:t xml:space="preserve"> </w:t>
      </w:r>
      <w:r w:rsidRPr="00461A15">
        <w:t>children</w:t>
      </w:r>
      <w:r w:rsidR="00E24065">
        <w:t xml:space="preserve"> </w:t>
      </w:r>
      <w:r w:rsidRPr="00461A15">
        <w:t>to</w:t>
      </w:r>
      <w:r w:rsidR="00E24065">
        <w:t xml:space="preserve"> </w:t>
      </w:r>
      <w:r w:rsidRPr="00461A15">
        <w:t>access</w:t>
      </w:r>
      <w:r w:rsidR="00E24065">
        <w:t xml:space="preserve"> </w:t>
      </w:r>
      <w:r w:rsidRPr="00461A15">
        <w:t>education.</w:t>
      </w:r>
    </w:p>
    <w:p w:rsidR="00951BC8" w:rsidRPr="00DC07E0" w:rsidRDefault="00DC07E0" w:rsidP="00DC07E0">
      <w:pPr>
        <w:pStyle w:val="H4G"/>
      </w:pPr>
      <w:r>
        <w:tab/>
      </w:r>
      <w:r>
        <w:tab/>
      </w:r>
      <w:r w:rsidR="00951BC8" w:rsidRPr="00DC07E0">
        <w:t>Primary</w:t>
      </w:r>
      <w:r w:rsidR="00E24065" w:rsidRPr="00DC07E0">
        <w:t xml:space="preserve"> </w:t>
      </w:r>
      <w:r w:rsidR="00951BC8" w:rsidRPr="00DC07E0">
        <w:t>education</w:t>
      </w:r>
    </w:p>
    <w:p w:rsidR="00951BC8" w:rsidRPr="00DC07E0" w:rsidRDefault="00951BC8" w:rsidP="00DC07E0">
      <w:pPr>
        <w:pStyle w:val="SingleTxtG"/>
      </w:pPr>
      <w:r w:rsidRPr="00DC07E0">
        <w:t>257.</w:t>
      </w:r>
      <w:r w:rsidRPr="00DC07E0">
        <w:tab/>
        <w:t>The</w:t>
      </w:r>
      <w:r w:rsidR="00E24065" w:rsidRPr="00DC07E0">
        <w:t xml:space="preserve"> </w:t>
      </w:r>
      <w:r w:rsidRPr="00DC07E0">
        <w:t>basic</w:t>
      </w:r>
      <w:r w:rsidR="00E24065" w:rsidRPr="00DC07E0">
        <w:t xml:space="preserve"> </w:t>
      </w:r>
      <w:r w:rsidRPr="00DC07E0">
        <w:t>education</w:t>
      </w:r>
      <w:r w:rsidR="00E24065" w:rsidRPr="00DC07E0">
        <w:t xml:space="preserve"> </w:t>
      </w:r>
      <w:r w:rsidRPr="00DC07E0">
        <w:t>(6</w:t>
      </w:r>
      <w:r w:rsidR="00E24065" w:rsidRPr="00DC07E0">
        <w:t xml:space="preserve"> </w:t>
      </w:r>
      <w:r w:rsidRPr="00DC07E0">
        <w:t>years</w:t>
      </w:r>
      <w:r w:rsidR="00E24065" w:rsidRPr="00DC07E0">
        <w:t xml:space="preserve"> </w:t>
      </w:r>
      <w:r w:rsidRPr="00DC07E0">
        <w:t>primary</w:t>
      </w:r>
      <w:r w:rsidR="00E24065" w:rsidRPr="00DC07E0">
        <w:t xml:space="preserve"> </w:t>
      </w:r>
      <w:r w:rsidRPr="00DC07E0">
        <w:t>and</w:t>
      </w:r>
      <w:r w:rsidR="00E24065" w:rsidRPr="00DC07E0">
        <w:t xml:space="preserve"> </w:t>
      </w:r>
      <w:r w:rsidRPr="00DC07E0">
        <w:t>3</w:t>
      </w:r>
      <w:r w:rsidR="00E24065" w:rsidRPr="00DC07E0">
        <w:t xml:space="preserve"> </w:t>
      </w:r>
      <w:r w:rsidRPr="00DC07E0">
        <w:t>years</w:t>
      </w:r>
      <w:r w:rsidR="00E24065" w:rsidRPr="00DC07E0">
        <w:t xml:space="preserve"> </w:t>
      </w:r>
      <w:r w:rsidRPr="00DC07E0">
        <w:t>junior</w:t>
      </w:r>
      <w:r w:rsidR="00E24065" w:rsidRPr="00DC07E0">
        <w:t xml:space="preserve"> </w:t>
      </w:r>
      <w:r w:rsidRPr="00DC07E0">
        <w:t>secondary</w:t>
      </w:r>
      <w:r w:rsidR="00E24065" w:rsidRPr="00DC07E0">
        <w:t xml:space="preserve"> </w:t>
      </w:r>
      <w:r w:rsidRPr="00DC07E0">
        <w:t>education)</w:t>
      </w:r>
      <w:r w:rsidR="00E24065" w:rsidRPr="00DC07E0">
        <w:t xml:space="preserve"> </w:t>
      </w:r>
      <w:r w:rsidRPr="00DC07E0">
        <w:t>was</w:t>
      </w:r>
      <w:r w:rsidR="00E24065" w:rsidRPr="00DC07E0">
        <w:t xml:space="preserve"> </w:t>
      </w:r>
      <w:r w:rsidRPr="00DC07E0">
        <w:t>started</w:t>
      </w:r>
      <w:r w:rsidR="00E24065" w:rsidRPr="00DC07E0">
        <w:t xml:space="preserve"> </w:t>
      </w:r>
      <w:r w:rsidRPr="00DC07E0">
        <w:t>as</w:t>
      </w:r>
      <w:r w:rsidR="00E24065" w:rsidRPr="00DC07E0">
        <w:t xml:space="preserve"> </w:t>
      </w:r>
      <w:r w:rsidRPr="00DC07E0">
        <w:t>of</w:t>
      </w:r>
      <w:r w:rsidR="00E24065" w:rsidRPr="00DC07E0">
        <w:t xml:space="preserve"> </w:t>
      </w:r>
      <w:r w:rsidRPr="00DC07E0">
        <w:t>school</w:t>
      </w:r>
      <w:r w:rsidR="00E24065" w:rsidRPr="00DC07E0">
        <w:t xml:space="preserve"> </w:t>
      </w:r>
      <w:r w:rsidRPr="00DC07E0">
        <w:t>year</w:t>
      </w:r>
      <w:r w:rsidR="00E24065" w:rsidRPr="00DC07E0">
        <w:t xml:space="preserve"> </w:t>
      </w:r>
      <w:r w:rsidRPr="00DC07E0">
        <w:t>2004.</w:t>
      </w:r>
      <w:r w:rsidR="00E24065" w:rsidRPr="00DC07E0">
        <w:t xml:space="preserve"> </w:t>
      </w:r>
      <w:r w:rsidRPr="00DC07E0">
        <w:t>School</w:t>
      </w:r>
      <w:r w:rsidR="00E24065" w:rsidRPr="00DC07E0">
        <w:t xml:space="preserve"> </w:t>
      </w:r>
      <w:r w:rsidRPr="00DC07E0">
        <w:t>fees</w:t>
      </w:r>
      <w:r w:rsidR="00E24065" w:rsidRPr="00DC07E0">
        <w:t xml:space="preserve"> </w:t>
      </w:r>
      <w:r w:rsidRPr="00DC07E0">
        <w:t>for</w:t>
      </w:r>
      <w:r w:rsidR="00E24065" w:rsidRPr="00DC07E0">
        <w:t xml:space="preserve"> </w:t>
      </w:r>
      <w:r w:rsidRPr="00DC07E0">
        <w:t>pupils</w:t>
      </w:r>
      <w:r w:rsidR="00E24065" w:rsidRPr="00DC07E0">
        <w:t xml:space="preserve"> </w:t>
      </w:r>
      <w:r w:rsidRPr="00DC07E0">
        <w:t>were</w:t>
      </w:r>
      <w:r w:rsidR="00E24065" w:rsidRPr="00DC07E0">
        <w:t xml:space="preserve"> </w:t>
      </w:r>
      <w:r w:rsidRPr="00DC07E0">
        <w:t>abolished</w:t>
      </w:r>
      <w:r w:rsidR="00E24065" w:rsidRPr="00DC07E0">
        <w:t xml:space="preserve"> </w:t>
      </w:r>
      <w:r w:rsidRPr="00DC07E0">
        <w:t>in</w:t>
      </w:r>
      <w:r w:rsidR="00E24065" w:rsidRPr="00DC07E0">
        <w:t xml:space="preserve"> </w:t>
      </w:r>
      <w:r w:rsidRPr="00DC07E0">
        <w:t>2003</w:t>
      </w:r>
      <w:r w:rsidR="00E24065" w:rsidRPr="00DC07E0">
        <w:t xml:space="preserve"> </w:t>
      </w:r>
      <w:r w:rsidRPr="00DC07E0">
        <w:t>and</w:t>
      </w:r>
      <w:r w:rsidR="00E24065" w:rsidRPr="00DC07E0">
        <w:t xml:space="preserve"> </w:t>
      </w:r>
      <w:r w:rsidRPr="00DC07E0">
        <w:t>replaced</w:t>
      </w:r>
      <w:r w:rsidR="00E24065" w:rsidRPr="00DC07E0">
        <w:t xml:space="preserve"> </w:t>
      </w:r>
      <w:r w:rsidRPr="00DC07E0">
        <w:t>with</w:t>
      </w:r>
      <w:r w:rsidR="00E24065" w:rsidRPr="00DC07E0">
        <w:t xml:space="preserve"> </w:t>
      </w:r>
      <w:r w:rsidRPr="00DC07E0">
        <w:t>the</w:t>
      </w:r>
      <w:r w:rsidR="00E24065" w:rsidRPr="00DC07E0">
        <w:t xml:space="preserve"> </w:t>
      </w:r>
      <w:r w:rsidRPr="00DC07E0">
        <w:t>capitation</w:t>
      </w:r>
      <w:r w:rsidR="00E24065" w:rsidRPr="00DC07E0">
        <w:t xml:space="preserve"> </w:t>
      </w:r>
      <w:r w:rsidRPr="00DC07E0">
        <w:t>grant</w:t>
      </w:r>
      <w:r w:rsidR="00E24065" w:rsidRPr="00DC07E0">
        <w:t xml:space="preserve"> </w:t>
      </w:r>
      <w:r w:rsidR="00062ED8">
        <w:t>–</w:t>
      </w:r>
      <w:r w:rsidR="00E24065" w:rsidRPr="00DC07E0">
        <w:t xml:space="preserve"> </w:t>
      </w:r>
      <w:r w:rsidRPr="00DC07E0">
        <w:t>an</w:t>
      </w:r>
      <w:r w:rsidR="00E24065" w:rsidRPr="00DC07E0">
        <w:t xml:space="preserve"> </w:t>
      </w:r>
      <w:r w:rsidRPr="00DC07E0">
        <w:t>amount</w:t>
      </w:r>
      <w:r w:rsidR="00E24065" w:rsidRPr="00DC07E0">
        <w:t xml:space="preserve"> </w:t>
      </w:r>
      <w:r w:rsidRPr="00DC07E0">
        <w:t>payable</w:t>
      </w:r>
      <w:r w:rsidR="00E24065" w:rsidRPr="00DC07E0">
        <w:t xml:space="preserve"> </w:t>
      </w:r>
      <w:r w:rsidRPr="00DC07E0">
        <w:t>by</w:t>
      </w:r>
      <w:r w:rsidR="00E24065" w:rsidRPr="00DC07E0">
        <w:t xml:space="preserve"> </w:t>
      </w:r>
      <w:r w:rsidRPr="00DC07E0">
        <w:t>the</w:t>
      </w:r>
      <w:r w:rsidR="00E24065" w:rsidRPr="00DC07E0">
        <w:t xml:space="preserve"> </w:t>
      </w:r>
      <w:r w:rsidRPr="00DC07E0">
        <w:t>government</w:t>
      </w:r>
      <w:r w:rsidR="00E24065" w:rsidRPr="00DC07E0">
        <w:t xml:space="preserve"> </w:t>
      </w:r>
      <w:r w:rsidRPr="00DC07E0">
        <w:t>to</w:t>
      </w:r>
      <w:r w:rsidR="00E24065" w:rsidRPr="00DC07E0">
        <w:t xml:space="preserve"> </w:t>
      </w:r>
      <w:r w:rsidRPr="00DC07E0">
        <w:t>various</w:t>
      </w:r>
      <w:r w:rsidR="00E24065" w:rsidRPr="00DC07E0">
        <w:t xml:space="preserve"> </w:t>
      </w:r>
      <w:r w:rsidRPr="00DC07E0">
        <w:t>institutions.</w:t>
      </w:r>
      <w:r w:rsidR="00E24065" w:rsidRPr="00DC07E0">
        <w:t xml:space="preserve"> </w:t>
      </w:r>
      <w:r w:rsidRPr="00DC07E0">
        <w:t>Note</w:t>
      </w:r>
      <w:r w:rsidR="00E24065" w:rsidRPr="00DC07E0">
        <w:t xml:space="preserve"> </w:t>
      </w:r>
      <w:r w:rsidRPr="00DC07E0">
        <w:t>for</w:t>
      </w:r>
      <w:r w:rsidR="00E24065" w:rsidRPr="00DC07E0">
        <w:t xml:space="preserve"> </w:t>
      </w:r>
      <w:r w:rsidRPr="00DC07E0">
        <w:t>instance</w:t>
      </w:r>
      <w:r w:rsidR="00E24065" w:rsidRPr="00DC07E0">
        <w:t xml:space="preserve"> </w:t>
      </w:r>
      <w:r w:rsidRPr="00DC07E0">
        <w:t>that</w:t>
      </w:r>
      <w:r w:rsidR="00E24065" w:rsidRPr="00DC07E0">
        <w:t xml:space="preserve"> </w:t>
      </w:r>
      <w:r w:rsidRPr="00DC07E0">
        <w:t>in</w:t>
      </w:r>
      <w:r w:rsidR="00E24065" w:rsidRPr="00DC07E0">
        <w:t xml:space="preserve"> </w:t>
      </w:r>
      <w:r w:rsidRPr="00DC07E0">
        <w:t>2006,</w:t>
      </w:r>
      <w:r w:rsidR="00DC07E0">
        <w:rPr>
          <w:rStyle w:val="FootnoteReference"/>
        </w:rPr>
        <w:footnoteReference w:id="116"/>
      </w:r>
      <w:r w:rsidR="00E24065" w:rsidRPr="00DC07E0">
        <w:t xml:space="preserve"> </w:t>
      </w:r>
      <w:r w:rsidRPr="00DC07E0">
        <w:t>1,359,760</w:t>
      </w:r>
      <w:r w:rsidR="00E24065" w:rsidRPr="00DC07E0">
        <w:t xml:space="preserve"> </w:t>
      </w:r>
      <w:r w:rsidRPr="00DC07E0">
        <w:t>students</w:t>
      </w:r>
      <w:r w:rsidR="00E24065" w:rsidRPr="00DC07E0">
        <w:t xml:space="preserve"> </w:t>
      </w:r>
      <w:r w:rsidRPr="00DC07E0">
        <w:t>benefitted</w:t>
      </w:r>
      <w:r w:rsidR="00E24065" w:rsidRPr="00DC07E0">
        <w:t xml:space="preserve"> </w:t>
      </w:r>
      <w:r w:rsidRPr="00DC07E0">
        <w:t>from</w:t>
      </w:r>
      <w:r w:rsidR="00E24065" w:rsidRPr="00DC07E0">
        <w:t xml:space="preserve"> </w:t>
      </w:r>
      <w:r w:rsidRPr="00DC07E0">
        <w:t>the</w:t>
      </w:r>
      <w:r w:rsidR="00E24065" w:rsidRPr="00DC07E0">
        <w:t xml:space="preserve"> </w:t>
      </w:r>
      <w:r w:rsidRPr="00DC07E0">
        <w:t>capitation</w:t>
      </w:r>
      <w:r w:rsidR="00E24065" w:rsidRPr="00DC07E0">
        <w:t xml:space="preserve"> </w:t>
      </w:r>
      <w:r w:rsidRPr="00DC07E0">
        <w:t>grant,</w:t>
      </w:r>
      <w:r w:rsidR="00E24065" w:rsidRPr="00DC07E0">
        <w:t xml:space="preserve"> </w:t>
      </w:r>
      <w:r w:rsidRPr="00DC07E0">
        <w:t>against</w:t>
      </w:r>
      <w:r w:rsidR="00E24065" w:rsidRPr="00DC07E0">
        <w:t xml:space="preserve"> </w:t>
      </w:r>
      <w:r w:rsidRPr="00DC07E0">
        <w:t>630,316</w:t>
      </w:r>
      <w:r w:rsidR="00E24065" w:rsidRPr="00DC07E0">
        <w:t xml:space="preserve"> </w:t>
      </w:r>
      <w:r w:rsidRPr="00DC07E0">
        <w:t>who</w:t>
      </w:r>
      <w:r w:rsidR="00E24065" w:rsidRPr="00DC07E0">
        <w:t xml:space="preserve"> </w:t>
      </w:r>
      <w:r w:rsidRPr="00DC07E0">
        <w:t>could</w:t>
      </w:r>
      <w:r w:rsidR="00E24065" w:rsidRPr="00DC07E0">
        <w:t xml:space="preserve"> </w:t>
      </w:r>
      <w:r w:rsidRPr="00DC07E0">
        <w:t>not</w:t>
      </w:r>
      <w:r w:rsidR="00E24065" w:rsidRPr="00DC07E0">
        <w:t xml:space="preserve"> </w:t>
      </w:r>
      <w:r w:rsidRPr="00DC07E0">
        <w:t>have</w:t>
      </w:r>
      <w:r w:rsidR="00E24065" w:rsidRPr="00DC07E0">
        <w:t xml:space="preserve"> </w:t>
      </w:r>
      <w:r w:rsidRPr="00DC07E0">
        <w:t>afforded</w:t>
      </w:r>
      <w:r w:rsidR="00E24065" w:rsidRPr="00DC07E0">
        <w:t xml:space="preserve"> </w:t>
      </w:r>
      <w:r w:rsidRPr="00DC07E0">
        <w:t>self</w:t>
      </w:r>
      <w:r w:rsidR="00E24065" w:rsidRPr="00DC07E0">
        <w:t xml:space="preserve"> </w:t>
      </w:r>
      <w:r w:rsidRPr="00DC07E0">
        <w:t>sponsorship.</w:t>
      </w:r>
      <w:r w:rsidR="00E24065" w:rsidRPr="00DC07E0">
        <w:t xml:space="preserve"> </w:t>
      </w:r>
      <w:r w:rsidRPr="00DC07E0">
        <w:t>In</w:t>
      </w:r>
      <w:r w:rsidR="00E24065" w:rsidRPr="00DC07E0">
        <w:t xml:space="preserve"> </w:t>
      </w:r>
      <w:r w:rsidRPr="00DC07E0">
        <w:t>addition,</w:t>
      </w:r>
      <w:r w:rsidR="00E24065" w:rsidRPr="00DC07E0">
        <w:t xml:space="preserve"> </w:t>
      </w:r>
      <w:r w:rsidRPr="00DC07E0">
        <w:t>school</w:t>
      </w:r>
      <w:r w:rsidR="00E24065" w:rsidRPr="00DC07E0">
        <w:t xml:space="preserve"> </w:t>
      </w:r>
      <w:r w:rsidRPr="00DC07E0">
        <w:t>aged</w:t>
      </w:r>
      <w:r w:rsidR="00E24065" w:rsidRPr="00DC07E0">
        <w:t xml:space="preserve"> </w:t>
      </w:r>
      <w:r w:rsidRPr="00DC07E0">
        <w:t>children</w:t>
      </w:r>
      <w:r w:rsidR="00E24065" w:rsidRPr="00DC07E0">
        <w:t xml:space="preserve"> </w:t>
      </w:r>
      <w:r w:rsidRPr="00DC07E0">
        <w:t>who</w:t>
      </w:r>
      <w:r w:rsidR="00E24065" w:rsidRPr="00DC07E0">
        <w:t xml:space="preserve"> </w:t>
      </w:r>
      <w:r w:rsidRPr="00DC07E0">
        <w:t>could</w:t>
      </w:r>
      <w:r w:rsidR="00E24065" w:rsidRPr="00DC07E0">
        <w:t xml:space="preserve"> </w:t>
      </w:r>
      <w:r w:rsidRPr="00DC07E0">
        <w:t>otherwise</w:t>
      </w:r>
      <w:r w:rsidR="00E24065" w:rsidRPr="00DC07E0">
        <w:t xml:space="preserve"> </w:t>
      </w:r>
      <w:r w:rsidRPr="00DC07E0">
        <w:t>not</w:t>
      </w:r>
      <w:r w:rsidR="00E24065" w:rsidRPr="00DC07E0">
        <w:t xml:space="preserve"> </w:t>
      </w:r>
      <w:r w:rsidRPr="00DC07E0">
        <w:t>afford</w:t>
      </w:r>
      <w:r w:rsidR="00E24065" w:rsidRPr="00DC07E0">
        <w:t xml:space="preserve"> </w:t>
      </w:r>
      <w:r w:rsidRPr="00DC07E0">
        <w:t>to</w:t>
      </w:r>
      <w:r w:rsidR="00E24065" w:rsidRPr="00DC07E0">
        <w:t xml:space="preserve"> </w:t>
      </w:r>
      <w:r w:rsidRPr="00DC07E0">
        <w:t>attend</w:t>
      </w:r>
      <w:r w:rsidR="00E24065" w:rsidRPr="00DC07E0">
        <w:t xml:space="preserve"> </w:t>
      </w:r>
      <w:r w:rsidRPr="00DC07E0">
        <w:t>schools</w:t>
      </w:r>
      <w:r w:rsidR="00E24065" w:rsidRPr="00DC07E0">
        <w:t xml:space="preserve"> </w:t>
      </w:r>
      <w:r w:rsidRPr="00DC07E0">
        <w:t>are</w:t>
      </w:r>
      <w:r w:rsidR="00E24065" w:rsidRPr="00DC07E0">
        <w:t xml:space="preserve"> </w:t>
      </w:r>
      <w:r w:rsidRPr="00DC07E0">
        <w:t>supported</w:t>
      </w:r>
      <w:r w:rsidR="00E24065" w:rsidRPr="00DC07E0">
        <w:t xml:space="preserve"> </w:t>
      </w:r>
      <w:r w:rsidRPr="00DC07E0">
        <w:t>either</w:t>
      </w:r>
      <w:r w:rsidR="00E24065" w:rsidRPr="00DC07E0">
        <w:t xml:space="preserve"> </w:t>
      </w:r>
      <w:r w:rsidRPr="00DC07E0">
        <w:t>through</w:t>
      </w:r>
      <w:r w:rsidR="00E24065" w:rsidRPr="00DC07E0">
        <w:t xml:space="preserve"> </w:t>
      </w:r>
      <w:r w:rsidRPr="00DC07E0">
        <w:t>district</w:t>
      </w:r>
      <w:r w:rsidR="00E24065" w:rsidRPr="00DC07E0">
        <w:t xml:space="preserve"> </w:t>
      </w:r>
      <w:r w:rsidRPr="00DC07E0">
        <w:t>education</w:t>
      </w:r>
      <w:r w:rsidR="00E24065" w:rsidRPr="00DC07E0">
        <w:t xml:space="preserve"> </w:t>
      </w:r>
      <w:r w:rsidRPr="00DC07E0">
        <w:t>funds</w:t>
      </w:r>
      <w:r w:rsidR="00E24065" w:rsidRPr="00DC07E0">
        <w:t xml:space="preserve"> </w:t>
      </w:r>
      <w:r w:rsidRPr="00DC07E0">
        <w:t>or</w:t>
      </w:r>
      <w:r w:rsidR="00E24065" w:rsidRPr="00DC07E0">
        <w:t xml:space="preserve"> </w:t>
      </w:r>
      <w:r w:rsidRPr="00DC07E0">
        <w:t>through</w:t>
      </w:r>
      <w:r w:rsidR="00E24065" w:rsidRPr="00DC07E0">
        <w:t xml:space="preserve"> </w:t>
      </w:r>
      <w:r w:rsidRPr="00DC07E0">
        <w:t>other</w:t>
      </w:r>
      <w:r w:rsidR="00E24065" w:rsidRPr="00DC07E0">
        <w:t xml:space="preserve"> </w:t>
      </w:r>
      <w:r w:rsidRPr="00DC07E0">
        <w:t>NGOs</w:t>
      </w:r>
      <w:r w:rsidR="00E24065" w:rsidRPr="00DC07E0">
        <w:t xml:space="preserve"> </w:t>
      </w:r>
      <w:r w:rsidRPr="00DC07E0">
        <w:t>initiatives.</w:t>
      </w:r>
      <w:r w:rsidR="00E24065" w:rsidRPr="00DC07E0">
        <w:t xml:space="preserve"> </w:t>
      </w:r>
      <w:r w:rsidRPr="00DC07E0">
        <w:t>Moreover,</w:t>
      </w:r>
      <w:r w:rsidR="00E24065" w:rsidRPr="00DC07E0">
        <w:t xml:space="preserve"> </w:t>
      </w:r>
      <w:r w:rsidRPr="00DC07E0">
        <w:t>the</w:t>
      </w:r>
      <w:r w:rsidR="00E24065" w:rsidRPr="00DC07E0">
        <w:t xml:space="preserve"> </w:t>
      </w:r>
      <w:r w:rsidRPr="00DC07E0">
        <w:t>program</w:t>
      </w:r>
      <w:r w:rsidR="00E24065" w:rsidRPr="00DC07E0">
        <w:t xml:space="preserve"> </w:t>
      </w:r>
      <w:r w:rsidRPr="00DC07E0">
        <w:t>of</w:t>
      </w:r>
      <w:r w:rsidR="00E24065" w:rsidRPr="00DC07E0">
        <w:t xml:space="preserve"> </w:t>
      </w:r>
      <w:r w:rsidRPr="00DC07E0">
        <w:t>nine</w:t>
      </w:r>
      <w:r w:rsidR="00E24065" w:rsidRPr="00DC07E0">
        <w:t xml:space="preserve"> </w:t>
      </w:r>
      <w:r w:rsidRPr="00DC07E0">
        <w:t>years</w:t>
      </w:r>
      <w:r w:rsidR="00E24065" w:rsidRPr="00DC07E0">
        <w:t xml:space="preserve"> </w:t>
      </w:r>
      <w:r w:rsidRPr="00DC07E0">
        <w:t>basic</w:t>
      </w:r>
      <w:r w:rsidR="00E24065" w:rsidRPr="00DC07E0">
        <w:t xml:space="preserve"> </w:t>
      </w:r>
      <w:r w:rsidRPr="00DC07E0">
        <w:t>education</w:t>
      </w:r>
      <w:r w:rsidR="00E24065" w:rsidRPr="00DC07E0">
        <w:t xml:space="preserve"> </w:t>
      </w:r>
      <w:r w:rsidRPr="00DC07E0">
        <w:t>was</w:t>
      </w:r>
      <w:r w:rsidR="00E24065" w:rsidRPr="00DC07E0">
        <w:t xml:space="preserve"> </w:t>
      </w:r>
      <w:r w:rsidRPr="00DC07E0">
        <w:t>introduced</w:t>
      </w:r>
      <w:r w:rsidR="00E24065" w:rsidRPr="00DC07E0">
        <w:t xml:space="preserve"> </w:t>
      </w:r>
      <w:r w:rsidRPr="00DC07E0">
        <w:t>and</w:t>
      </w:r>
      <w:r w:rsidR="00E24065" w:rsidRPr="00DC07E0">
        <w:t xml:space="preserve"> </w:t>
      </w:r>
      <w:r w:rsidRPr="00DC07E0">
        <w:t>implemented</w:t>
      </w:r>
      <w:r w:rsidR="00E24065" w:rsidRPr="00DC07E0">
        <w:t xml:space="preserve"> </w:t>
      </w:r>
      <w:r w:rsidRPr="00DC07E0">
        <w:t>effective</w:t>
      </w:r>
      <w:r w:rsidR="00E24065" w:rsidRPr="00DC07E0">
        <w:t xml:space="preserve"> </w:t>
      </w:r>
      <w:r w:rsidRPr="00DC07E0">
        <w:t>from</w:t>
      </w:r>
      <w:r w:rsidR="00E24065" w:rsidRPr="00DC07E0">
        <w:t xml:space="preserve"> </w:t>
      </w:r>
      <w:r w:rsidRPr="00DC07E0">
        <w:t>January</w:t>
      </w:r>
      <w:r w:rsidR="00E24065" w:rsidRPr="00DC07E0">
        <w:t xml:space="preserve"> </w:t>
      </w:r>
      <w:r w:rsidRPr="00DC07E0">
        <w:t>2009</w:t>
      </w:r>
      <w:r w:rsidR="00E24065" w:rsidRPr="00DC07E0">
        <w:t xml:space="preserve"> </w:t>
      </w:r>
      <w:r w:rsidRPr="00DC07E0">
        <w:t>countrywide</w:t>
      </w:r>
      <w:r w:rsidR="00E24065" w:rsidRPr="00DC07E0">
        <w:t xml:space="preserve"> </w:t>
      </w:r>
      <w:r w:rsidRPr="00DC07E0">
        <w:t>in</w:t>
      </w:r>
      <w:r w:rsidR="00E24065" w:rsidRPr="00DC07E0">
        <w:t xml:space="preserve"> </w:t>
      </w:r>
      <w:r w:rsidRPr="00DC07E0">
        <w:t>765</w:t>
      </w:r>
      <w:r w:rsidR="00E24065" w:rsidRPr="00DC07E0">
        <w:t xml:space="preserve"> </w:t>
      </w:r>
      <w:r w:rsidRPr="00DC07E0">
        <w:t>schools.</w:t>
      </w:r>
      <w:r w:rsidR="00E24065" w:rsidRPr="00DC07E0">
        <w:t xml:space="preserve"> </w:t>
      </w:r>
    </w:p>
    <w:p w:rsidR="00951BC8" w:rsidRPr="00DC07E0" w:rsidRDefault="00951BC8" w:rsidP="00DC07E0">
      <w:pPr>
        <w:pStyle w:val="SingleTxtG"/>
      </w:pPr>
      <w:r w:rsidRPr="00DC07E0">
        <w:t>258.</w:t>
      </w:r>
      <w:r w:rsidRPr="00DC07E0">
        <w:tab/>
        <w:t>Apparently,</w:t>
      </w:r>
      <w:r w:rsidR="00E24065" w:rsidRPr="00DC07E0">
        <w:t xml:space="preserve"> </w:t>
      </w:r>
      <w:r w:rsidRPr="00DC07E0">
        <w:t>there</w:t>
      </w:r>
      <w:r w:rsidR="00E24065" w:rsidRPr="00DC07E0">
        <w:t xml:space="preserve"> </w:t>
      </w:r>
      <w:r w:rsidRPr="00DC07E0">
        <w:t>has</w:t>
      </w:r>
      <w:r w:rsidR="00E24065" w:rsidRPr="00DC07E0">
        <w:t xml:space="preserve"> </w:t>
      </w:r>
      <w:r w:rsidRPr="00DC07E0">
        <w:t>been</w:t>
      </w:r>
      <w:r w:rsidR="00E24065" w:rsidRPr="00DC07E0">
        <w:t xml:space="preserve"> </w:t>
      </w:r>
      <w:r w:rsidRPr="00DC07E0">
        <w:t>emphasis</w:t>
      </w:r>
      <w:r w:rsidR="00E24065" w:rsidRPr="00DC07E0">
        <w:t xml:space="preserve"> </w:t>
      </w:r>
      <w:r w:rsidRPr="00DC07E0">
        <w:t>on</w:t>
      </w:r>
      <w:r w:rsidR="00E24065" w:rsidRPr="00DC07E0">
        <w:t xml:space="preserve"> </w:t>
      </w:r>
      <w:r w:rsidRPr="00DC07E0">
        <w:t>adoption</w:t>
      </w:r>
      <w:r w:rsidR="00E24065" w:rsidRPr="00DC07E0">
        <w:t xml:space="preserve"> </w:t>
      </w:r>
      <w:r w:rsidRPr="00DC07E0">
        <w:t>of</w:t>
      </w:r>
      <w:r w:rsidR="00E24065" w:rsidRPr="00DC07E0">
        <w:t xml:space="preserve"> </w:t>
      </w:r>
      <w:r w:rsidRPr="00DC07E0">
        <w:t>English</w:t>
      </w:r>
      <w:r w:rsidR="00E24065" w:rsidRPr="00DC07E0">
        <w:t xml:space="preserve"> </w:t>
      </w:r>
      <w:r w:rsidRPr="00DC07E0">
        <w:t>as</w:t>
      </w:r>
      <w:r w:rsidR="00E24065" w:rsidRPr="00DC07E0">
        <w:t xml:space="preserve"> </w:t>
      </w:r>
      <w:r w:rsidRPr="00DC07E0">
        <w:t>a</w:t>
      </w:r>
      <w:r w:rsidR="00E24065" w:rsidRPr="00DC07E0">
        <w:t xml:space="preserve"> </w:t>
      </w:r>
      <w:r w:rsidRPr="00DC07E0">
        <w:t>medium</w:t>
      </w:r>
      <w:r w:rsidR="00E24065" w:rsidRPr="00DC07E0">
        <w:t xml:space="preserve"> </w:t>
      </w:r>
      <w:r w:rsidRPr="00DC07E0">
        <w:t>language</w:t>
      </w:r>
      <w:r w:rsidR="00E24065" w:rsidRPr="00DC07E0">
        <w:t xml:space="preserve"> </w:t>
      </w:r>
      <w:r w:rsidRPr="00DC07E0">
        <w:t>of</w:t>
      </w:r>
      <w:r w:rsidR="00E24065" w:rsidRPr="00DC07E0">
        <w:t xml:space="preserve"> </w:t>
      </w:r>
      <w:r w:rsidRPr="00DC07E0">
        <w:t>instruction</w:t>
      </w:r>
      <w:r w:rsidR="00E24065" w:rsidRPr="00DC07E0">
        <w:t xml:space="preserve"> </w:t>
      </w:r>
      <w:r w:rsidRPr="00DC07E0">
        <w:t>since</w:t>
      </w:r>
      <w:r w:rsidR="00E24065" w:rsidRPr="00DC07E0">
        <w:t xml:space="preserve"> </w:t>
      </w:r>
      <w:r w:rsidRPr="00DC07E0">
        <w:t>primary</w:t>
      </w:r>
      <w:r w:rsidR="00E24065" w:rsidRPr="00DC07E0">
        <w:t xml:space="preserve"> </w:t>
      </w:r>
      <w:r w:rsidRPr="00DC07E0">
        <w:t>school,</w:t>
      </w:r>
      <w:r w:rsidR="00E24065" w:rsidRPr="00DC07E0">
        <w:t xml:space="preserve"> </w:t>
      </w:r>
      <w:r w:rsidRPr="00DC07E0">
        <w:t>in</w:t>
      </w:r>
      <w:r w:rsidR="00E24065" w:rsidRPr="00DC07E0">
        <w:t xml:space="preserve"> </w:t>
      </w:r>
      <w:r w:rsidRPr="00DC07E0">
        <w:t>effect</w:t>
      </w:r>
      <w:r w:rsidR="00E24065" w:rsidRPr="00DC07E0">
        <w:t xml:space="preserve"> </w:t>
      </w:r>
      <w:r w:rsidRPr="00DC07E0">
        <w:t>since</w:t>
      </w:r>
      <w:r w:rsidR="00E24065" w:rsidRPr="00DC07E0">
        <w:t xml:space="preserve"> </w:t>
      </w:r>
      <w:r w:rsidRPr="00DC07E0">
        <w:t>2009.</w:t>
      </w:r>
      <w:r w:rsidR="00E24065" w:rsidRPr="00DC07E0">
        <w:t xml:space="preserve"> </w:t>
      </w:r>
      <w:r w:rsidRPr="00DC07E0">
        <w:t>Full</w:t>
      </w:r>
      <w:r w:rsidR="00E24065" w:rsidRPr="00DC07E0">
        <w:t xml:space="preserve"> </w:t>
      </w:r>
      <w:r w:rsidRPr="00DC07E0">
        <w:t>integration</w:t>
      </w:r>
      <w:r w:rsidR="00E24065" w:rsidRPr="00DC07E0">
        <w:t xml:space="preserve"> </w:t>
      </w:r>
      <w:r w:rsidRPr="00DC07E0">
        <w:t>is</w:t>
      </w:r>
      <w:r w:rsidR="00E24065" w:rsidRPr="00DC07E0">
        <w:t xml:space="preserve"> </w:t>
      </w:r>
      <w:r w:rsidRPr="00DC07E0">
        <w:t>envisioned</w:t>
      </w:r>
      <w:r w:rsidR="00E24065" w:rsidRPr="00DC07E0">
        <w:t xml:space="preserve"> </w:t>
      </w:r>
      <w:r w:rsidRPr="00DC07E0">
        <w:t>in</w:t>
      </w:r>
      <w:r w:rsidR="00E24065" w:rsidRPr="00DC07E0">
        <w:t xml:space="preserve"> </w:t>
      </w:r>
      <w:r w:rsidRPr="00DC07E0">
        <w:t>2011</w:t>
      </w:r>
      <w:r w:rsidR="00E24065" w:rsidRPr="00DC07E0">
        <w:t xml:space="preserve"> </w:t>
      </w:r>
      <w:r w:rsidRPr="00DC07E0">
        <w:t>in</w:t>
      </w:r>
      <w:r w:rsidR="00E24065" w:rsidRPr="00DC07E0">
        <w:t xml:space="preserve"> </w:t>
      </w:r>
      <w:r w:rsidRPr="00DC07E0">
        <w:t>all</w:t>
      </w:r>
      <w:r w:rsidR="00E24065" w:rsidRPr="00DC07E0">
        <w:t xml:space="preserve"> </w:t>
      </w:r>
      <w:r w:rsidRPr="00DC07E0">
        <w:t>public</w:t>
      </w:r>
      <w:r w:rsidR="00E24065" w:rsidRPr="00DC07E0">
        <w:t xml:space="preserve"> </w:t>
      </w:r>
      <w:r w:rsidRPr="00DC07E0">
        <w:t>and</w:t>
      </w:r>
      <w:r w:rsidR="00E24065" w:rsidRPr="00DC07E0">
        <w:t xml:space="preserve"> </w:t>
      </w:r>
      <w:r w:rsidRPr="00DC07E0">
        <w:t>private</w:t>
      </w:r>
      <w:r w:rsidR="00E24065" w:rsidRPr="00DC07E0">
        <w:t xml:space="preserve"> </w:t>
      </w:r>
      <w:r w:rsidRPr="00DC07E0">
        <w:t>schools.</w:t>
      </w:r>
      <w:r w:rsidR="00E24065" w:rsidRPr="00DC07E0">
        <w:t xml:space="preserve"> </w:t>
      </w:r>
      <w:r w:rsidRPr="00DC07E0">
        <w:t>The</w:t>
      </w:r>
      <w:r w:rsidR="00E24065" w:rsidRPr="00DC07E0">
        <w:t xml:space="preserve"> </w:t>
      </w:r>
      <w:r w:rsidRPr="00DC07E0">
        <w:t>one</w:t>
      </w:r>
      <w:r w:rsidR="00E24065" w:rsidRPr="00DC07E0">
        <w:t xml:space="preserve"> </w:t>
      </w:r>
      <w:r w:rsidRPr="00DC07E0">
        <w:t>laptop</w:t>
      </w:r>
      <w:r w:rsidR="00E24065" w:rsidRPr="00DC07E0">
        <w:t xml:space="preserve"> </w:t>
      </w:r>
      <w:r w:rsidRPr="00DC07E0">
        <w:t>per</w:t>
      </w:r>
      <w:r w:rsidR="00E24065" w:rsidRPr="00DC07E0">
        <w:t xml:space="preserve"> </w:t>
      </w:r>
      <w:r w:rsidRPr="00DC07E0">
        <w:t>child</w:t>
      </w:r>
      <w:r w:rsidR="00E24065" w:rsidRPr="00DC07E0">
        <w:t xml:space="preserve"> </w:t>
      </w:r>
      <w:r w:rsidRPr="00DC07E0">
        <w:t>program</w:t>
      </w:r>
      <w:r w:rsidR="00E24065" w:rsidRPr="00DC07E0">
        <w:t xml:space="preserve"> </w:t>
      </w:r>
      <w:r w:rsidRPr="00DC07E0">
        <w:t>was</w:t>
      </w:r>
      <w:r w:rsidR="00E24065" w:rsidRPr="00DC07E0">
        <w:t xml:space="preserve"> </w:t>
      </w:r>
      <w:r w:rsidRPr="00DC07E0">
        <w:t>launched</w:t>
      </w:r>
      <w:r w:rsidR="00E24065" w:rsidRPr="00DC07E0">
        <w:t xml:space="preserve"> </w:t>
      </w:r>
      <w:r w:rsidRPr="00DC07E0">
        <w:t>in</w:t>
      </w:r>
      <w:r w:rsidR="00E24065" w:rsidRPr="00DC07E0">
        <w:t xml:space="preserve"> </w:t>
      </w:r>
      <w:r w:rsidRPr="00DC07E0">
        <w:t>2008.</w:t>
      </w:r>
      <w:r w:rsidR="00E24065" w:rsidRPr="00DC07E0">
        <w:t xml:space="preserve"> </w:t>
      </w:r>
      <w:r w:rsidRPr="00DC07E0">
        <w:t>All</w:t>
      </w:r>
      <w:r w:rsidR="00E24065" w:rsidRPr="00DC07E0">
        <w:t xml:space="preserve"> </w:t>
      </w:r>
      <w:r w:rsidRPr="00DC07E0">
        <w:t>pupils</w:t>
      </w:r>
      <w:r w:rsidR="00E24065" w:rsidRPr="00DC07E0">
        <w:t xml:space="preserve"> </w:t>
      </w:r>
      <w:r w:rsidRPr="00DC07E0">
        <w:t>in</w:t>
      </w:r>
      <w:r w:rsidR="00E24065" w:rsidRPr="00DC07E0">
        <w:t xml:space="preserve"> </w:t>
      </w:r>
      <w:r w:rsidRPr="00DC07E0">
        <w:t>public</w:t>
      </w:r>
      <w:r w:rsidR="00E24065" w:rsidRPr="00DC07E0">
        <w:t xml:space="preserve"> </w:t>
      </w:r>
      <w:r w:rsidRPr="00DC07E0">
        <w:t>primary</w:t>
      </w:r>
      <w:r w:rsidR="00E24065" w:rsidRPr="00DC07E0">
        <w:t xml:space="preserve"> </w:t>
      </w:r>
      <w:r w:rsidRPr="00DC07E0">
        <w:t>schools</w:t>
      </w:r>
      <w:r w:rsidR="00E24065" w:rsidRPr="00DC07E0">
        <w:t xml:space="preserve"> </w:t>
      </w:r>
      <w:r w:rsidRPr="00DC07E0">
        <w:t>have</w:t>
      </w:r>
      <w:r w:rsidR="00E24065" w:rsidRPr="00DC07E0">
        <w:t xml:space="preserve"> </w:t>
      </w:r>
      <w:r w:rsidRPr="00DC07E0">
        <w:t>increasingly</w:t>
      </w:r>
      <w:r w:rsidR="00E24065" w:rsidRPr="00DC07E0">
        <w:t xml:space="preserve"> </w:t>
      </w:r>
      <w:r w:rsidRPr="00DC07E0">
        <w:t>benefited</w:t>
      </w:r>
      <w:r w:rsidR="00E24065" w:rsidRPr="00DC07E0">
        <w:t xml:space="preserve"> </w:t>
      </w:r>
      <w:r w:rsidRPr="00DC07E0">
        <w:t>from</w:t>
      </w:r>
      <w:r w:rsidR="00E24065" w:rsidRPr="00DC07E0">
        <w:t xml:space="preserve"> </w:t>
      </w:r>
      <w:r w:rsidRPr="00DC07E0">
        <w:t>the</w:t>
      </w:r>
      <w:r w:rsidR="00E24065" w:rsidRPr="00DC07E0">
        <w:t xml:space="preserve"> </w:t>
      </w:r>
      <w:r w:rsidRPr="00DC07E0">
        <w:t>one-laptop</w:t>
      </w:r>
      <w:r w:rsidR="00E24065" w:rsidRPr="00DC07E0">
        <w:t xml:space="preserve"> </w:t>
      </w:r>
      <w:r w:rsidRPr="00DC07E0">
        <w:t>program.</w:t>
      </w:r>
      <w:r w:rsidR="00E24065" w:rsidRPr="00DC07E0">
        <w:t xml:space="preserve"> </w:t>
      </w:r>
      <w:r w:rsidRPr="00DC07E0">
        <w:t>More</w:t>
      </w:r>
      <w:r w:rsidR="00E24065" w:rsidRPr="00DC07E0">
        <w:t xml:space="preserve"> </w:t>
      </w:r>
      <w:r w:rsidRPr="00DC07E0">
        <w:t>important,</w:t>
      </w:r>
      <w:r w:rsidR="00E24065" w:rsidRPr="00DC07E0">
        <w:t xml:space="preserve"> </w:t>
      </w:r>
      <w:r w:rsidRPr="00DC07E0">
        <w:t>teachers</w:t>
      </w:r>
      <w:r w:rsidR="00E24065" w:rsidRPr="00DC07E0">
        <w:t xml:space="preserve"> </w:t>
      </w:r>
      <w:r w:rsidRPr="00DC07E0">
        <w:t>have</w:t>
      </w:r>
      <w:r w:rsidR="00E24065" w:rsidRPr="00DC07E0">
        <w:t xml:space="preserve"> </w:t>
      </w:r>
      <w:r w:rsidRPr="00DC07E0">
        <w:t>been</w:t>
      </w:r>
      <w:r w:rsidR="00E24065" w:rsidRPr="00DC07E0">
        <w:t xml:space="preserve"> </w:t>
      </w:r>
      <w:r w:rsidRPr="00DC07E0">
        <w:t>encouraged</w:t>
      </w:r>
      <w:r w:rsidR="00E24065" w:rsidRPr="00DC07E0">
        <w:t xml:space="preserve"> </w:t>
      </w:r>
      <w:r w:rsidRPr="00DC07E0">
        <w:t>to</w:t>
      </w:r>
      <w:r w:rsidR="00E24065" w:rsidRPr="00DC07E0">
        <w:t xml:space="preserve"> </w:t>
      </w:r>
      <w:r w:rsidRPr="00DC07E0">
        <w:t>specialize</w:t>
      </w:r>
      <w:r w:rsidR="00E24065" w:rsidRPr="00DC07E0">
        <w:t xml:space="preserve"> </w:t>
      </w:r>
      <w:r w:rsidRPr="00DC07E0">
        <w:t>in</w:t>
      </w:r>
      <w:r w:rsidR="00E24065" w:rsidRPr="00DC07E0">
        <w:t xml:space="preserve"> </w:t>
      </w:r>
      <w:r w:rsidRPr="00DC07E0">
        <w:t>teaching</w:t>
      </w:r>
      <w:r w:rsidR="00E24065" w:rsidRPr="00DC07E0">
        <w:t xml:space="preserve"> </w:t>
      </w:r>
      <w:r w:rsidRPr="00DC07E0">
        <w:t>one</w:t>
      </w:r>
      <w:r w:rsidR="00E24065" w:rsidRPr="00DC07E0">
        <w:t xml:space="preserve"> </w:t>
      </w:r>
      <w:r w:rsidRPr="00DC07E0">
        <w:t>subject</w:t>
      </w:r>
      <w:r w:rsidR="00E24065" w:rsidRPr="00DC07E0">
        <w:t xml:space="preserve"> </w:t>
      </w:r>
      <w:r w:rsidRPr="00DC07E0">
        <w:t>which</w:t>
      </w:r>
      <w:r w:rsidR="00E24065" w:rsidRPr="00DC07E0">
        <w:t xml:space="preserve"> </w:t>
      </w:r>
      <w:r w:rsidRPr="00DC07E0">
        <w:t>they</w:t>
      </w:r>
      <w:r w:rsidR="00E24065" w:rsidRPr="00DC07E0">
        <w:t xml:space="preserve"> </w:t>
      </w:r>
      <w:r w:rsidRPr="00DC07E0">
        <w:t>best</w:t>
      </w:r>
      <w:r w:rsidR="00E24065" w:rsidRPr="00DC07E0">
        <w:t xml:space="preserve"> </w:t>
      </w:r>
      <w:r w:rsidRPr="00DC07E0">
        <w:t>understand</w:t>
      </w:r>
      <w:r w:rsidR="00E24065" w:rsidRPr="00DC07E0">
        <w:t xml:space="preserve"> </w:t>
      </w:r>
      <w:r w:rsidRPr="00DC07E0">
        <w:t>to</w:t>
      </w:r>
      <w:r w:rsidR="00E24065" w:rsidRPr="00DC07E0">
        <w:t xml:space="preserve"> </w:t>
      </w:r>
      <w:r w:rsidRPr="00DC07E0">
        <w:t>give</w:t>
      </w:r>
      <w:r w:rsidR="00E24065" w:rsidRPr="00DC07E0">
        <w:t xml:space="preserve"> </w:t>
      </w:r>
      <w:r w:rsidRPr="00DC07E0">
        <w:t>best</w:t>
      </w:r>
      <w:r w:rsidR="00E24065" w:rsidRPr="00DC07E0">
        <w:t xml:space="preserve"> </w:t>
      </w:r>
      <w:r w:rsidRPr="00DC07E0">
        <w:t>input.</w:t>
      </w:r>
    </w:p>
    <w:p w:rsidR="00951BC8" w:rsidRPr="00461A15" w:rsidRDefault="00951BC8" w:rsidP="00953569">
      <w:pPr>
        <w:pStyle w:val="H4G"/>
      </w:pPr>
      <w:r w:rsidRPr="00461A15">
        <w:tab/>
      </w:r>
      <w:r w:rsidRPr="00461A15">
        <w:tab/>
        <w:t>Summary</w:t>
      </w:r>
      <w:r w:rsidR="00E24065">
        <w:t xml:space="preserve"> </w:t>
      </w:r>
      <w:r w:rsidRPr="00461A15">
        <w:t>of</w:t>
      </w:r>
      <w:r w:rsidR="00E24065">
        <w:t xml:space="preserve"> </w:t>
      </w:r>
      <w:r w:rsidRPr="00461A15">
        <w:t>achievements</w:t>
      </w:r>
      <w:r w:rsidR="00E24065">
        <w:t xml:space="preserve"> </w:t>
      </w:r>
      <w:r w:rsidRPr="00461A15">
        <w:t>at</w:t>
      </w:r>
      <w:r w:rsidR="00E24065">
        <w:t xml:space="preserve"> </w:t>
      </w:r>
      <w:r w:rsidRPr="00461A15">
        <w:t>primary</w:t>
      </w:r>
      <w:r w:rsidR="00E24065">
        <w:t xml:space="preserve"> </w:t>
      </w:r>
      <w:r w:rsidRPr="00461A15">
        <w:t>level</w:t>
      </w:r>
    </w:p>
    <w:p w:rsidR="00953569" w:rsidRDefault="00951BC8" w:rsidP="00311D16">
      <w:pPr>
        <w:pStyle w:val="Heading1"/>
        <w:ind w:left="567" w:firstLine="567"/>
      </w:pPr>
      <w:bookmarkStart w:id="337" w:name="_Toc233626165"/>
      <w:r w:rsidRPr="00461A15">
        <w:t>Table</w:t>
      </w:r>
      <w:r w:rsidR="00E24065">
        <w:t xml:space="preserve"> </w:t>
      </w:r>
      <w:r w:rsidR="00441F60">
        <w:t>3</w:t>
      </w:r>
    </w:p>
    <w:p w:rsidR="00951BC8" w:rsidRDefault="00951BC8" w:rsidP="00953569">
      <w:pPr>
        <w:pStyle w:val="SingleTxtG"/>
        <w:rPr>
          <w:b/>
        </w:rPr>
      </w:pPr>
      <w:r w:rsidRPr="00953569">
        <w:rPr>
          <w:b/>
        </w:rPr>
        <w:t>Achievements</w:t>
      </w:r>
      <w:r w:rsidR="00E24065" w:rsidRPr="00953569">
        <w:rPr>
          <w:b/>
        </w:rPr>
        <w:t xml:space="preserve"> </w:t>
      </w:r>
      <w:r w:rsidRPr="00953569">
        <w:rPr>
          <w:b/>
        </w:rPr>
        <w:t>at</w:t>
      </w:r>
      <w:r w:rsidR="00E24065" w:rsidRPr="00953569">
        <w:rPr>
          <w:b/>
        </w:rPr>
        <w:t xml:space="preserve"> </w:t>
      </w:r>
      <w:r w:rsidRPr="00953569">
        <w:rPr>
          <w:b/>
        </w:rPr>
        <w:t>primary</w:t>
      </w:r>
      <w:r w:rsidR="00E24065" w:rsidRPr="00953569">
        <w:rPr>
          <w:b/>
        </w:rPr>
        <w:t xml:space="preserve"> </w:t>
      </w:r>
      <w:r w:rsidRPr="00953569">
        <w:rPr>
          <w:b/>
        </w:rPr>
        <w:t>level</w:t>
      </w:r>
      <w:bookmarkEnd w:id="337"/>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066"/>
        <w:gridCol w:w="1152"/>
        <w:gridCol w:w="1152"/>
      </w:tblGrid>
      <w:tr w:rsidR="002453BC" w:rsidRPr="002453BC" w:rsidTr="002453BC">
        <w:tc>
          <w:tcPr>
            <w:tcW w:w="5066" w:type="dxa"/>
            <w:tcBorders>
              <w:top w:val="single" w:sz="4" w:space="0" w:color="auto"/>
              <w:bottom w:val="single" w:sz="12" w:space="0" w:color="auto"/>
            </w:tcBorders>
            <w:shd w:val="clear" w:color="auto" w:fill="auto"/>
            <w:vAlign w:val="bottom"/>
          </w:tcPr>
          <w:p w:rsidR="002453BC" w:rsidRPr="002453BC" w:rsidRDefault="002453BC" w:rsidP="002453BC">
            <w:pPr>
              <w:spacing w:before="80" w:after="80" w:line="200" w:lineRule="exact"/>
              <w:ind w:right="113"/>
              <w:rPr>
                <w:i/>
                <w:sz w:val="16"/>
              </w:rPr>
            </w:pPr>
          </w:p>
        </w:tc>
        <w:tc>
          <w:tcPr>
            <w:tcW w:w="1152" w:type="dxa"/>
            <w:tcBorders>
              <w:top w:val="single" w:sz="4" w:space="0" w:color="auto"/>
              <w:bottom w:val="single" w:sz="12" w:space="0" w:color="auto"/>
            </w:tcBorders>
            <w:shd w:val="clear" w:color="auto" w:fill="auto"/>
            <w:vAlign w:val="bottom"/>
          </w:tcPr>
          <w:p w:rsidR="002453BC" w:rsidRPr="00F41539" w:rsidRDefault="002453BC" w:rsidP="004D05C2">
            <w:pPr>
              <w:pStyle w:val="SingleTxtG"/>
              <w:suppressAutoHyphens w:val="0"/>
              <w:spacing w:before="80" w:after="80" w:line="200" w:lineRule="exact"/>
              <w:ind w:left="0" w:right="113"/>
              <w:jc w:val="right"/>
              <w:rPr>
                <w:i/>
                <w:sz w:val="16"/>
              </w:rPr>
            </w:pPr>
            <w:r w:rsidRPr="00F41539">
              <w:rPr>
                <w:i/>
                <w:sz w:val="16"/>
              </w:rPr>
              <w:t>Girls</w:t>
            </w:r>
          </w:p>
        </w:tc>
        <w:tc>
          <w:tcPr>
            <w:tcW w:w="1152" w:type="dxa"/>
            <w:tcBorders>
              <w:top w:val="single" w:sz="4" w:space="0" w:color="auto"/>
              <w:bottom w:val="single" w:sz="12" w:space="0" w:color="auto"/>
            </w:tcBorders>
            <w:shd w:val="clear" w:color="auto" w:fill="auto"/>
            <w:vAlign w:val="bottom"/>
          </w:tcPr>
          <w:p w:rsidR="002453BC" w:rsidRPr="00F41539" w:rsidRDefault="002453BC" w:rsidP="004D05C2">
            <w:pPr>
              <w:pStyle w:val="SingleTxtG"/>
              <w:suppressAutoHyphens w:val="0"/>
              <w:spacing w:before="80" w:after="80" w:line="200" w:lineRule="exact"/>
              <w:ind w:left="0" w:right="113"/>
              <w:jc w:val="right"/>
              <w:rPr>
                <w:i/>
                <w:sz w:val="16"/>
              </w:rPr>
            </w:pPr>
            <w:r w:rsidRPr="00F41539">
              <w:rPr>
                <w:i/>
                <w:sz w:val="16"/>
              </w:rPr>
              <w:t>Boys</w:t>
            </w:r>
          </w:p>
        </w:tc>
      </w:tr>
      <w:tr w:rsidR="002453BC" w:rsidRPr="002453BC" w:rsidTr="002453BC">
        <w:tc>
          <w:tcPr>
            <w:tcW w:w="5066" w:type="dxa"/>
            <w:tcBorders>
              <w:top w:val="single" w:sz="12" w:space="0" w:color="auto"/>
            </w:tcBorders>
            <w:shd w:val="clear" w:color="auto" w:fill="auto"/>
            <w:vAlign w:val="bottom"/>
          </w:tcPr>
          <w:p w:rsidR="002453BC" w:rsidRPr="002453BC" w:rsidRDefault="002453BC" w:rsidP="002453BC">
            <w:pPr>
              <w:suppressAutoHyphens w:val="0"/>
              <w:spacing w:before="40" w:after="40" w:line="220" w:lineRule="exact"/>
              <w:ind w:right="113"/>
              <w:rPr>
                <w:sz w:val="18"/>
              </w:rPr>
            </w:pPr>
            <w:r w:rsidRPr="002453BC">
              <w:rPr>
                <w:sz w:val="18"/>
              </w:rPr>
              <w:t>% of primary net enrolment (2007): overall 95,8%</w:t>
            </w:r>
          </w:p>
        </w:tc>
        <w:tc>
          <w:tcPr>
            <w:tcW w:w="1152" w:type="dxa"/>
            <w:tcBorders>
              <w:top w:val="single" w:sz="12" w:space="0" w:color="auto"/>
            </w:tcBorders>
            <w:shd w:val="clear" w:color="auto" w:fill="auto"/>
            <w:vAlign w:val="bottom"/>
          </w:tcPr>
          <w:p w:rsidR="002453BC" w:rsidRPr="00953569" w:rsidRDefault="002453BC" w:rsidP="004D05C2">
            <w:pPr>
              <w:pStyle w:val="SingleTxtG"/>
              <w:suppressAutoHyphens w:val="0"/>
              <w:spacing w:before="40" w:after="40" w:line="220" w:lineRule="exact"/>
              <w:ind w:left="0" w:right="113"/>
              <w:jc w:val="right"/>
              <w:rPr>
                <w:sz w:val="18"/>
              </w:rPr>
            </w:pPr>
            <w:r w:rsidRPr="00953569">
              <w:rPr>
                <w:sz w:val="18"/>
              </w:rPr>
              <w:t>96.8</w:t>
            </w:r>
          </w:p>
        </w:tc>
        <w:tc>
          <w:tcPr>
            <w:tcW w:w="1152" w:type="dxa"/>
            <w:tcBorders>
              <w:top w:val="single" w:sz="12" w:space="0" w:color="auto"/>
            </w:tcBorders>
            <w:shd w:val="clear" w:color="auto" w:fill="auto"/>
            <w:vAlign w:val="bottom"/>
          </w:tcPr>
          <w:p w:rsidR="002453BC" w:rsidRPr="00953569" w:rsidRDefault="002453BC" w:rsidP="004D05C2">
            <w:pPr>
              <w:pStyle w:val="SingleTxtG"/>
              <w:suppressAutoHyphens w:val="0"/>
              <w:spacing w:before="40" w:after="40" w:line="220" w:lineRule="exact"/>
              <w:ind w:left="0" w:right="113"/>
              <w:jc w:val="right"/>
              <w:rPr>
                <w:sz w:val="18"/>
              </w:rPr>
            </w:pPr>
            <w:r w:rsidRPr="00953569">
              <w:rPr>
                <w:sz w:val="18"/>
              </w:rPr>
              <w:t>94.7</w:t>
            </w:r>
          </w:p>
        </w:tc>
      </w:tr>
      <w:tr w:rsidR="002453BC" w:rsidRPr="002453BC" w:rsidTr="004D05C2">
        <w:tc>
          <w:tcPr>
            <w:tcW w:w="5066" w:type="dxa"/>
            <w:shd w:val="clear" w:color="auto" w:fill="auto"/>
          </w:tcPr>
          <w:p w:rsidR="002453BC" w:rsidRPr="00953569" w:rsidRDefault="002453BC" w:rsidP="004D05C2">
            <w:pPr>
              <w:pStyle w:val="SingleTxtG"/>
              <w:suppressAutoHyphens w:val="0"/>
              <w:spacing w:before="40" w:after="40" w:line="220" w:lineRule="exact"/>
              <w:ind w:left="0" w:right="113"/>
              <w:jc w:val="left"/>
              <w:rPr>
                <w:sz w:val="18"/>
              </w:rPr>
            </w:pPr>
            <w:r w:rsidRPr="00953569">
              <w:rPr>
                <w:sz w:val="18"/>
              </w:rPr>
              <w:t>% of completion rate (2008): overall 52%</w:t>
            </w:r>
          </w:p>
        </w:tc>
        <w:tc>
          <w:tcPr>
            <w:tcW w:w="1152" w:type="dxa"/>
            <w:shd w:val="clear" w:color="auto" w:fill="auto"/>
            <w:vAlign w:val="bottom"/>
          </w:tcPr>
          <w:p w:rsidR="002453BC" w:rsidRPr="00953569" w:rsidRDefault="002453BC" w:rsidP="004D05C2">
            <w:pPr>
              <w:pStyle w:val="SingleTxtG"/>
              <w:suppressAutoHyphens w:val="0"/>
              <w:spacing w:before="40" w:after="40" w:line="220" w:lineRule="exact"/>
              <w:ind w:left="0" w:right="113"/>
              <w:jc w:val="right"/>
              <w:rPr>
                <w:sz w:val="18"/>
              </w:rPr>
            </w:pPr>
            <w:r w:rsidRPr="00953569">
              <w:rPr>
                <w:sz w:val="18"/>
              </w:rPr>
              <w:t>48.8</w:t>
            </w:r>
          </w:p>
        </w:tc>
        <w:tc>
          <w:tcPr>
            <w:tcW w:w="1152" w:type="dxa"/>
            <w:shd w:val="clear" w:color="auto" w:fill="auto"/>
            <w:vAlign w:val="bottom"/>
          </w:tcPr>
          <w:p w:rsidR="002453BC" w:rsidRPr="00953569" w:rsidRDefault="002453BC" w:rsidP="004D05C2">
            <w:pPr>
              <w:pStyle w:val="SingleTxtG"/>
              <w:suppressAutoHyphens w:val="0"/>
              <w:spacing w:before="40" w:after="40" w:line="220" w:lineRule="exact"/>
              <w:ind w:left="0" w:right="113"/>
              <w:jc w:val="right"/>
              <w:rPr>
                <w:sz w:val="18"/>
              </w:rPr>
            </w:pPr>
            <w:r w:rsidRPr="00953569">
              <w:rPr>
                <w:sz w:val="18"/>
              </w:rPr>
              <w:t>49.3</w:t>
            </w:r>
          </w:p>
        </w:tc>
      </w:tr>
      <w:tr w:rsidR="00F139E6" w:rsidRPr="002453BC" w:rsidTr="004D05C2">
        <w:tc>
          <w:tcPr>
            <w:tcW w:w="5066" w:type="dxa"/>
            <w:shd w:val="clear" w:color="auto" w:fill="auto"/>
          </w:tcPr>
          <w:p w:rsidR="00F139E6" w:rsidRPr="00953569" w:rsidRDefault="00F139E6" w:rsidP="004D05C2">
            <w:pPr>
              <w:pStyle w:val="SingleTxtG"/>
              <w:suppressAutoHyphens w:val="0"/>
              <w:spacing w:before="40" w:after="40" w:line="220" w:lineRule="exact"/>
              <w:ind w:left="0" w:right="113"/>
              <w:jc w:val="left"/>
              <w:rPr>
                <w:sz w:val="18"/>
              </w:rPr>
            </w:pPr>
            <w:r w:rsidRPr="00953569">
              <w:rPr>
                <w:sz w:val="18"/>
              </w:rPr>
              <w:t>% Drop-out rate (primary and junior secondary education)</w:t>
            </w:r>
          </w:p>
        </w:tc>
        <w:tc>
          <w:tcPr>
            <w:tcW w:w="2304" w:type="dxa"/>
            <w:gridSpan w:val="2"/>
            <w:shd w:val="clear" w:color="auto" w:fill="auto"/>
            <w:vAlign w:val="bottom"/>
          </w:tcPr>
          <w:p w:rsidR="00F139E6" w:rsidRPr="002453BC" w:rsidRDefault="00F139E6" w:rsidP="00F139E6">
            <w:pPr>
              <w:suppressAutoHyphens w:val="0"/>
              <w:spacing w:before="40" w:after="40" w:line="220" w:lineRule="exact"/>
              <w:ind w:right="113"/>
              <w:jc w:val="center"/>
              <w:rPr>
                <w:sz w:val="18"/>
              </w:rPr>
            </w:pPr>
            <w:r w:rsidRPr="00953569">
              <w:rPr>
                <w:sz w:val="18"/>
              </w:rPr>
              <w:t>14.3</w:t>
            </w:r>
          </w:p>
        </w:tc>
      </w:tr>
      <w:tr w:rsidR="00F139E6" w:rsidRPr="002453BC" w:rsidTr="004D05C2">
        <w:tc>
          <w:tcPr>
            <w:tcW w:w="5066" w:type="dxa"/>
            <w:shd w:val="clear" w:color="auto" w:fill="auto"/>
          </w:tcPr>
          <w:p w:rsidR="00F139E6" w:rsidRPr="00953569" w:rsidRDefault="00F139E6" w:rsidP="004D05C2">
            <w:pPr>
              <w:pStyle w:val="SingleTxtG"/>
              <w:suppressAutoHyphens w:val="0"/>
              <w:spacing w:before="40" w:after="40" w:line="220" w:lineRule="exact"/>
              <w:ind w:left="0" w:right="113"/>
              <w:jc w:val="left"/>
              <w:rPr>
                <w:sz w:val="18"/>
              </w:rPr>
            </w:pPr>
            <w:r w:rsidRPr="00953569">
              <w:rPr>
                <w:sz w:val="18"/>
              </w:rPr>
              <w:t>% Repetition rate (2006)</w:t>
            </w:r>
          </w:p>
        </w:tc>
        <w:tc>
          <w:tcPr>
            <w:tcW w:w="2304" w:type="dxa"/>
            <w:gridSpan w:val="2"/>
            <w:shd w:val="clear" w:color="auto" w:fill="auto"/>
            <w:vAlign w:val="bottom"/>
          </w:tcPr>
          <w:p w:rsidR="00F139E6" w:rsidRPr="002453BC" w:rsidRDefault="00F139E6" w:rsidP="00F139E6">
            <w:pPr>
              <w:suppressAutoHyphens w:val="0"/>
              <w:spacing w:before="40" w:after="40" w:line="220" w:lineRule="exact"/>
              <w:ind w:right="113"/>
              <w:jc w:val="center"/>
              <w:rPr>
                <w:sz w:val="18"/>
              </w:rPr>
            </w:pPr>
            <w:r>
              <w:rPr>
                <w:sz w:val="18"/>
              </w:rPr>
              <w:t>18.</w:t>
            </w:r>
            <w:r w:rsidRPr="00953569">
              <w:rPr>
                <w:sz w:val="18"/>
              </w:rPr>
              <w:t>1</w:t>
            </w:r>
          </w:p>
        </w:tc>
      </w:tr>
      <w:tr w:rsidR="00F139E6" w:rsidRPr="002453BC" w:rsidTr="004D05C2">
        <w:tc>
          <w:tcPr>
            <w:tcW w:w="5066" w:type="dxa"/>
            <w:tcBorders>
              <w:bottom w:val="single" w:sz="12" w:space="0" w:color="auto"/>
            </w:tcBorders>
            <w:shd w:val="clear" w:color="auto" w:fill="auto"/>
          </w:tcPr>
          <w:p w:rsidR="00F139E6" w:rsidRPr="00953569" w:rsidRDefault="00F139E6" w:rsidP="004D05C2">
            <w:pPr>
              <w:pStyle w:val="SingleTxtG"/>
              <w:suppressAutoHyphens w:val="0"/>
              <w:spacing w:before="40" w:after="40" w:line="220" w:lineRule="exact"/>
              <w:ind w:left="0" w:right="113"/>
              <w:jc w:val="left"/>
              <w:rPr>
                <w:sz w:val="18"/>
              </w:rPr>
            </w:pPr>
            <w:r w:rsidRPr="00953569">
              <w:rPr>
                <w:sz w:val="18"/>
              </w:rPr>
              <w:t>Ratio teacher/pupils</w:t>
            </w:r>
          </w:p>
        </w:tc>
        <w:tc>
          <w:tcPr>
            <w:tcW w:w="2304" w:type="dxa"/>
            <w:gridSpan w:val="2"/>
            <w:tcBorders>
              <w:bottom w:val="single" w:sz="12" w:space="0" w:color="auto"/>
            </w:tcBorders>
            <w:shd w:val="clear" w:color="auto" w:fill="auto"/>
            <w:vAlign w:val="bottom"/>
          </w:tcPr>
          <w:p w:rsidR="00F139E6" w:rsidRPr="002453BC" w:rsidRDefault="00F139E6" w:rsidP="00F139E6">
            <w:pPr>
              <w:suppressAutoHyphens w:val="0"/>
              <w:spacing w:before="40" w:after="40" w:line="220" w:lineRule="exact"/>
              <w:ind w:right="113"/>
              <w:jc w:val="center"/>
              <w:rPr>
                <w:sz w:val="18"/>
              </w:rPr>
            </w:pPr>
            <w:r w:rsidRPr="00953569">
              <w:rPr>
                <w:sz w:val="18"/>
              </w:rPr>
              <w:t>1:74</w:t>
            </w:r>
          </w:p>
        </w:tc>
      </w:tr>
    </w:tbl>
    <w:p w:rsidR="00951BC8" w:rsidRPr="00953569" w:rsidRDefault="00951BC8" w:rsidP="00953569">
      <w:pPr>
        <w:pStyle w:val="SingleTxtG"/>
        <w:spacing w:before="120" w:after="240"/>
        <w:ind w:firstLine="170"/>
        <w:rPr>
          <w:i/>
          <w:sz w:val="18"/>
          <w:szCs w:val="18"/>
        </w:rPr>
      </w:pPr>
      <w:r w:rsidRPr="00953569">
        <w:rPr>
          <w:i/>
          <w:sz w:val="18"/>
          <w:szCs w:val="18"/>
        </w:rPr>
        <w:t>Source:</w:t>
      </w:r>
      <w:r w:rsidR="00E24065" w:rsidRPr="00F41539">
        <w:rPr>
          <w:sz w:val="18"/>
          <w:szCs w:val="18"/>
        </w:rPr>
        <w:t xml:space="preserve"> </w:t>
      </w:r>
      <w:r w:rsidR="00953569" w:rsidRPr="00F41539">
        <w:rPr>
          <w:sz w:val="18"/>
          <w:szCs w:val="18"/>
        </w:rPr>
        <w:t xml:space="preserve"> </w:t>
      </w:r>
      <w:r w:rsidRPr="00F41539">
        <w:rPr>
          <w:sz w:val="18"/>
          <w:szCs w:val="18"/>
        </w:rPr>
        <w:t>MINEDUC</w:t>
      </w:r>
      <w:r w:rsidR="00E24065" w:rsidRPr="00F41539">
        <w:rPr>
          <w:sz w:val="18"/>
          <w:szCs w:val="18"/>
        </w:rPr>
        <w:t xml:space="preserve"> </w:t>
      </w:r>
      <w:r w:rsidRPr="00F41539">
        <w:rPr>
          <w:sz w:val="18"/>
          <w:szCs w:val="18"/>
        </w:rPr>
        <w:t>summary</w:t>
      </w:r>
      <w:r w:rsidR="00E24065" w:rsidRPr="00F41539">
        <w:rPr>
          <w:sz w:val="18"/>
          <w:szCs w:val="18"/>
        </w:rPr>
        <w:t xml:space="preserve"> </w:t>
      </w:r>
      <w:r w:rsidRPr="00F41539">
        <w:rPr>
          <w:sz w:val="18"/>
          <w:szCs w:val="18"/>
        </w:rPr>
        <w:t>of</w:t>
      </w:r>
      <w:r w:rsidR="00E24065" w:rsidRPr="00F41539">
        <w:rPr>
          <w:sz w:val="18"/>
          <w:szCs w:val="18"/>
        </w:rPr>
        <w:t xml:space="preserve"> </w:t>
      </w:r>
      <w:r w:rsidRPr="00F41539">
        <w:rPr>
          <w:sz w:val="18"/>
          <w:szCs w:val="18"/>
        </w:rPr>
        <w:t>statistical</w:t>
      </w:r>
      <w:r w:rsidR="00E24065" w:rsidRPr="00F41539">
        <w:rPr>
          <w:sz w:val="18"/>
          <w:szCs w:val="18"/>
        </w:rPr>
        <w:t xml:space="preserve"> </w:t>
      </w:r>
      <w:r w:rsidRPr="00F41539">
        <w:rPr>
          <w:sz w:val="18"/>
          <w:szCs w:val="18"/>
        </w:rPr>
        <w:t>data</w:t>
      </w:r>
      <w:r w:rsidR="00E24065" w:rsidRPr="00F41539">
        <w:rPr>
          <w:sz w:val="18"/>
          <w:szCs w:val="18"/>
        </w:rPr>
        <w:t xml:space="preserve"> </w:t>
      </w:r>
      <w:r w:rsidRPr="00F41539">
        <w:rPr>
          <w:sz w:val="18"/>
          <w:szCs w:val="18"/>
        </w:rPr>
        <w:t>2007/2008</w:t>
      </w:r>
      <w:r w:rsidR="00E24065" w:rsidRPr="00F41539">
        <w:rPr>
          <w:sz w:val="18"/>
          <w:szCs w:val="18"/>
        </w:rPr>
        <w:t xml:space="preserve"> </w:t>
      </w:r>
      <w:r w:rsidRPr="00F41539">
        <w:rPr>
          <w:sz w:val="18"/>
          <w:szCs w:val="18"/>
        </w:rPr>
        <w:t>Data</w:t>
      </w:r>
      <w:r w:rsidR="00953569" w:rsidRPr="00F41539">
        <w:rPr>
          <w:sz w:val="18"/>
          <w:szCs w:val="18"/>
        </w:rPr>
        <w:t>.</w:t>
      </w:r>
    </w:p>
    <w:p w:rsidR="00951BC8" w:rsidRPr="00461A15" w:rsidRDefault="00953569" w:rsidP="00953569">
      <w:pPr>
        <w:pStyle w:val="H4G"/>
      </w:pPr>
      <w:r>
        <w:tab/>
      </w:r>
      <w:r>
        <w:tab/>
      </w:r>
      <w:r w:rsidR="00951BC8" w:rsidRPr="00461A15">
        <w:t>Secondary</w:t>
      </w:r>
      <w:r w:rsidR="00E24065">
        <w:t xml:space="preserve"> </w:t>
      </w:r>
      <w:r w:rsidR="00951BC8" w:rsidRPr="00461A15">
        <w:t>education</w:t>
      </w:r>
    </w:p>
    <w:p w:rsidR="00951BC8" w:rsidRPr="00953569" w:rsidRDefault="00951BC8" w:rsidP="00953569">
      <w:pPr>
        <w:pStyle w:val="SingleTxtG"/>
      </w:pPr>
      <w:r w:rsidRPr="00953569">
        <w:t>259.</w:t>
      </w:r>
      <w:r w:rsidRPr="00953569">
        <w:tab/>
        <w:t>Currently,</w:t>
      </w:r>
      <w:r w:rsidR="00E24065" w:rsidRPr="00953569">
        <w:t xml:space="preserve"> </w:t>
      </w:r>
      <w:r w:rsidRPr="00953569">
        <w:t>the</w:t>
      </w:r>
      <w:r w:rsidR="00E24065" w:rsidRPr="00953569">
        <w:t xml:space="preserve"> </w:t>
      </w:r>
      <w:r w:rsidRPr="00953569">
        <w:t>first</w:t>
      </w:r>
      <w:r w:rsidR="00E24065" w:rsidRPr="00953569">
        <w:t xml:space="preserve"> </w:t>
      </w:r>
      <w:r w:rsidRPr="00953569">
        <w:t>half</w:t>
      </w:r>
      <w:r w:rsidR="00E24065" w:rsidRPr="00953569">
        <w:t xml:space="preserve"> </w:t>
      </w:r>
      <w:r w:rsidRPr="00953569">
        <w:t>of</w:t>
      </w:r>
      <w:r w:rsidR="00E24065" w:rsidRPr="00953569">
        <w:t xml:space="preserve"> </w:t>
      </w:r>
      <w:r w:rsidRPr="00953569">
        <w:t>the</w:t>
      </w:r>
      <w:r w:rsidR="00E24065" w:rsidRPr="00953569">
        <w:t xml:space="preserve"> </w:t>
      </w:r>
      <w:r w:rsidRPr="00953569">
        <w:t>3</w:t>
      </w:r>
      <w:r w:rsidR="00E24065" w:rsidRPr="00953569">
        <w:t xml:space="preserve"> </w:t>
      </w:r>
      <w:r w:rsidRPr="00953569">
        <w:t>years</w:t>
      </w:r>
      <w:r w:rsidR="00E24065" w:rsidRPr="00953569">
        <w:t xml:space="preserve"> </w:t>
      </w:r>
      <w:r w:rsidRPr="00953569">
        <w:t>of</w:t>
      </w:r>
      <w:r w:rsidR="00E24065" w:rsidRPr="00953569">
        <w:t xml:space="preserve"> </w:t>
      </w:r>
      <w:r w:rsidRPr="00953569">
        <w:t>secondary</w:t>
      </w:r>
      <w:r w:rsidR="00E24065" w:rsidRPr="00953569">
        <w:t xml:space="preserve"> </w:t>
      </w:r>
      <w:r w:rsidRPr="00953569">
        <w:t>school</w:t>
      </w:r>
      <w:r w:rsidR="00E24065" w:rsidRPr="00953569">
        <w:t xml:space="preserve"> </w:t>
      </w:r>
      <w:r w:rsidRPr="00953569">
        <w:t>is</w:t>
      </w:r>
      <w:r w:rsidR="00E24065" w:rsidRPr="00953569">
        <w:t xml:space="preserve"> </w:t>
      </w:r>
      <w:r w:rsidRPr="00953569">
        <w:t>free</w:t>
      </w:r>
      <w:r w:rsidR="00E24065" w:rsidRPr="00953569">
        <w:t xml:space="preserve"> </w:t>
      </w:r>
      <w:r w:rsidRPr="00953569">
        <w:t>(popularly</w:t>
      </w:r>
      <w:r w:rsidR="00E24065" w:rsidRPr="00953569">
        <w:t xml:space="preserve"> </w:t>
      </w:r>
      <w:r w:rsidRPr="00953569">
        <w:t>called</w:t>
      </w:r>
      <w:r w:rsidR="00E24065" w:rsidRPr="00953569">
        <w:t xml:space="preserve"> </w:t>
      </w:r>
      <w:r w:rsidRPr="00953569">
        <w:t>in</w:t>
      </w:r>
      <w:r w:rsidR="00E24065" w:rsidRPr="00953569">
        <w:t xml:space="preserve"> </w:t>
      </w:r>
      <w:r w:rsidRPr="00953569">
        <w:t>French</w:t>
      </w:r>
      <w:r w:rsidR="00E24065" w:rsidRPr="00953569">
        <w:t xml:space="preserve"> </w:t>
      </w:r>
      <w:r w:rsidRPr="00953569">
        <w:t>as</w:t>
      </w:r>
      <w:r w:rsidR="00E24065" w:rsidRPr="00953569">
        <w:t xml:space="preserve"> </w:t>
      </w:r>
      <w:r w:rsidRPr="001F41D6">
        <w:rPr>
          <w:i/>
        </w:rPr>
        <w:t>tronc-commun</w:t>
      </w:r>
      <w:r w:rsidR="00E24065" w:rsidRPr="00953569">
        <w:t xml:space="preserve"> </w:t>
      </w:r>
      <w:r w:rsidRPr="00953569">
        <w:t>or</w:t>
      </w:r>
      <w:r w:rsidR="00E24065" w:rsidRPr="00953569">
        <w:t xml:space="preserve"> </w:t>
      </w:r>
      <w:r w:rsidRPr="00953569">
        <w:t>junior</w:t>
      </w:r>
      <w:r w:rsidR="00E24065" w:rsidRPr="00953569">
        <w:t xml:space="preserve"> </w:t>
      </w:r>
      <w:r w:rsidRPr="00953569">
        <w:t>secondary</w:t>
      </w:r>
      <w:r w:rsidR="00E24065" w:rsidRPr="00953569">
        <w:t xml:space="preserve"> </w:t>
      </w:r>
      <w:r w:rsidRPr="00953569">
        <w:t>education).</w:t>
      </w:r>
      <w:r w:rsidR="00E24065" w:rsidRPr="00953569">
        <w:t xml:space="preserve"> </w:t>
      </w:r>
      <w:r w:rsidRPr="00953569">
        <w:t>It</w:t>
      </w:r>
      <w:r w:rsidR="00E24065" w:rsidRPr="00953569">
        <w:t xml:space="preserve"> </w:t>
      </w:r>
      <w:r w:rsidRPr="00953569">
        <w:t>is</w:t>
      </w:r>
      <w:r w:rsidR="00E24065" w:rsidRPr="00953569">
        <w:t xml:space="preserve"> </w:t>
      </w:r>
      <w:r w:rsidRPr="00953569">
        <w:t>notable</w:t>
      </w:r>
      <w:r w:rsidR="00E24065" w:rsidRPr="00953569">
        <w:t xml:space="preserve"> </w:t>
      </w:r>
      <w:r w:rsidRPr="00953569">
        <w:t>that</w:t>
      </w:r>
      <w:r w:rsidR="00E24065" w:rsidRPr="00953569">
        <w:t xml:space="preserve"> </w:t>
      </w:r>
      <w:r w:rsidRPr="00953569">
        <w:t>secondary</w:t>
      </w:r>
      <w:r w:rsidR="00E24065" w:rsidRPr="00953569">
        <w:t xml:space="preserve"> </w:t>
      </w:r>
      <w:r w:rsidRPr="00953569">
        <w:t>school</w:t>
      </w:r>
      <w:r w:rsidR="00E24065" w:rsidRPr="00953569">
        <w:t xml:space="preserve"> </w:t>
      </w:r>
      <w:r w:rsidRPr="00953569">
        <w:t>is</w:t>
      </w:r>
      <w:r w:rsidR="00E24065" w:rsidRPr="00953569">
        <w:t xml:space="preserve"> </w:t>
      </w:r>
      <w:r w:rsidRPr="00953569">
        <w:t>not</w:t>
      </w:r>
      <w:r w:rsidR="00E24065" w:rsidRPr="00953569">
        <w:t xml:space="preserve"> </w:t>
      </w:r>
      <w:r w:rsidRPr="00953569">
        <w:t>generally</w:t>
      </w:r>
      <w:r w:rsidR="00E24065" w:rsidRPr="00953569">
        <w:t xml:space="preserve"> </w:t>
      </w:r>
      <w:r w:rsidRPr="00953569">
        <w:t>accessible</w:t>
      </w:r>
      <w:r w:rsidR="00E24065" w:rsidRPr="00953569">
        <w:t xml:space="preserve"> </w:t>
      </w:r>
      <w:r w:rsidRPr="00953569">
        <w:t>to</w:t>
      </w:r>
      <w:r w:rsidR="00E24065" w:rsidRPr="00953569">
        <w:t xml:space="preserve"> </w:t>
      </w:r>
      <w:r w:rsidRPr="00953569">
        <w:t>all,</w:t>
      </w:r>
      <w:r w:rsidR="00E24065" w:rsidRPr="00953569">
        <w:t xml:space="preserve"> </w:t>
      </w:r>
      <w:r w:rsidRPr="00953569">
        <w:t>since</w:t>
      </w:r>
      <w:r w:rsidR="00E24065" w:rsidRPr="00953569">
        <w:t xml:space="preserve"> </w:t>
      </w:r>
      <w:r w:rsidRPr="00953569">
        <w:t>an</w:t>
      </w:r>
      <w:r w:rsidR="00E24065" w:rsidRPr="00953569">
        <w:t xml:space="preserve"> </w:t>
      </w:r>
      <w:r w:rsidRPr="00953569">
        <w:t>average</w:t>
      </w:r>
      <w:r w:rsidR="00E24065" w:rsidRPr="00953569">
        <w:t xml:space="preserve"> </w:t>
      </w:r>
      <w:r w:rsidRPr="00953569">
        <w:t>of</w:t>
      </w:r>
      <w:r w:rsidR="00E24065" w:rsidRPr="00953569">
        <w:t xml:space="preserve"> </w:t>
      </w:r>
      <w:r w:rsidRPr="00953569">
        <w:t>20%</w:t>
      </w:r>
      <w:r w:rsidR="00E24065" w:rsidRPr="00953569">
        <w:t xml:space="preserve"> </w:t>
      </w:r>
      <w:r w:rsidRPr="00953569">
        <w:t>of</w:t>
      </w:r>
      <w:r w:rsidR="00E24065" w:rsidRPr="00953569">
        <w:t xml:space="preserve"> </w:t>
      </w:r>
      <w:r w:rsidRPr="00953569">
        <w:t>students</w:t>
      </w:r>
      <w:r w:rsidR="00E24065" w:rsidRPr="00953569">
        <w:t xml:space="preserve"> </w:t>
      </w:r>
      <w:r w:rsidRPr="00953569">
        <w:t>enrolled</w:t>
      </w:r>
      <w:r w:rsidR="00E24065" w:rsidRPr="00953569">
        <w:t xml:space="preserve"> </w:t>
      </w:r>
      <w:r w:rsidRPr="00953569">
        <w:t>for</w:t>
      </w:r>
      <w:r w:rsidR="00E24065" w:rsidRPr="00953569">
        <w:t xml:space="preserve"> </w:t>
      </w:r>
      <w:r w:rsidRPr="00953569">
        <w:t>the</w:t>
      </w:r>
      <w:r w:rsidR="00E24065" w:rsidRPr="00953569">
        <w:t xml:space="preserve"> </w:t>
      </w:r>
      <w:r w:rsidRPr="00953569">
        <w:t>year</w:t>
      </w:r>
      <w:r w:rsidR="00E24065" w:rsidRPr="00953569">
        <w:t xml:space="preserve"> </w:t>
      </w:r>
      <w:r w:rsidRPr="00953569">
        <w:t>2008.</w:t>
      </w:r>
      <w:r w:rsidR="00953569">
        <w:rPr>
          <w:rStyle w:val="FootnoteReference"/>
        </w:rPr>
        <w:footnoteReference w:id="117"/>
      </w:r>
      <w:r w:rsidR="00E24065" w:rsidRPr="00953569">
        <w:t xml:space="preserve"> </w:t>
      </w:r>
      <w:r w:rsidRPr="00953569">
        <w:t>ICT</w:t>
      </w:r>
      <w:r w:rsidR="00E24065" w:rsidRPr="00953569">
        <w:t xml:space="preserve"> </w:t>
      </w:r>
      <w:r w:rsidRPr="00953569">
        <w:t>programs</w:t>
      </w:r>
      <w:r w:rsidR="00E24065" w:rsidRPr="00953569">
        <w:t xml:space="preserve"> </w:t>
      </w:r>
      <w:r w:rsidRPr="00953569">
        <w:t>have</w:t>
      </w:r>
      <w:r w:rsidR="00E24065" w:rsidRPr="00953569">
        <w:t xml:space="preserve"> </w:t>
      </w:r>
      <w:r w:rsidRPr="00953569">
        <w:t>increased.</w:t>
      </w:r>
      <w:r w:rsidR="00E24065" w:rsidRPr="00953569">
        <w:t xml:space="preserve"> </w:t>
      </w:r>
      <w:r w:rsidRPr="00953569">
        <w:t>The</w:t>
      </w:r>
      <w:r w:rsidR="00E24065" w:rsidRPr="00953569">
        <w:t xml:space="preserve"> </w:t>
      </w:r>
      <w:r w:rsidRPr="00953569">
        <w:t>new</w:t>
      </w:r>
      <w:r w:rsidR="00E24065" w:rsidRPr="00953569">
        <w:t xml:space="preserve"> </w:t>
      </w:r>
      <w:r w:rsidRPr="00953569">
        <w:t>policy</w:t>
      </w:r>
      <w:r w:rsidR="00E24065" w:rsidRPr="00953569">
        <w:t xml:space="preserve"> </w:t>
      </w:r>
      <w:r w:rsidRPr="00953569">
        <w:t>has</w:t>
      </w:r>
      <w:r w:rsidR="00E24065" w:rsidRPr="00953569">
        <w:t xml:space="preserve"> </w:t>
      </w:r>
      <w:r w:rsidRPr="00953569">
        <w:t>merged</w:t>
      </w:r>
      <w:r w:rsidR="00E24065" w:rsidRPr="00953569">
        <w:t xml:space="preserve"> </w:t>
      </w:r>
      <w:r w:rsidRPr="00953569">
        <w:t>professional</w:t>
      </w:r>
      <w:r w:rsidR="00E24065" w:rsidRPr="00953569">
        <w:t xml:space="preserve"> </w:t>
      </w:r>
      <w:r w:rsidRPr="00953569">
        <w:t>and</w:t>
      </w:r>
      <w:r w:rsidR="00E24065" w:rsidRPr="00953569">
        <w:t xml:space="preserve"> </w:t>
      </w:r>
      <w:r w:rsidRPr="00953569">
        <w:t>vocational</w:t>
      </w:r>
      <w:r w:rsidR="00E24065" w:rsidRPr="00953569">
        <w:t xml:space="preserve"> </w:t>
      </w:r>
      <w:r w:rsidRPr="00953569">
        <w:t>training</w:t>
      </w:r>
      <w:r w:rsidR="00E24065" w:rsidRPr="00953569">
        <w:t xml:space="preserve"> </w:t>
      </w:r>
      <w:r w:rsidRPr="00953569">
        <w:t>into</w:t>
      </w:r>
      <w:r w:rsidR="00E24065" w:rsidRPr="00953569">
        <w:t xml:space="preserve"> </w:t>
      </w:r>
      <w:r w:rsidRPr="00953569">
        <w:t>one</w:t>
      </w:r>
      <w:r w:rsidR="00E24065" w:rsidRPr="00953569">
        <w:t xml:space="preserve"> </w:t>
      </w:r>
      <w:r w:rsidRPr="00953569">
        <w:t>integrated</w:t>
      </w:r>
      <w:r w:rsidR="00E24065" w:rsidRPr="00953569">
        <w:t xml:space="preserve"> </w:t>
      </w:r>
      <w:r w:rsidRPr="00953569">
        <w:t>program</w:t>
      </w:r>
      <w:r w:rsidR="00E24065" w:rsidRPr="00953569">
        <w:t xml:space="preserve"> </w:t>
      </w:r>
      <w:r w:rsidRPr="00953569">
        <w:t>called</w:t>
      </w:r>
      <w:r w:rsidR="00E24065" w:rsidRPr="00953569">
        <w:t xml:space="preserve"> </w:t>
      </w:r>
      <w:r w:rsidRPr="00953569">
        <w:t>Technical</w:t>
      </w:r>
      <w:r w:rsidR="00E24065" w:rsidRPr="00953569">
        <w:t xml:space="preserve"> </w:t>
      </w:r>
      <w:r w:rsidRPr="00953569">
        <w:t>and</w:t>
      </w:r>
      <w:r w:rsidR="00E24065" w:rsidRPr="00953569">
        <w:t xml:space="preserve"> </w:t>
      </w:r>
      <w:r w:rsidRPr="00953569">
        <w:t>Vocational</w:t>
      </w:r>
      <w:r w:rsidR="00E24065" w:rsidRPr="00953569">
        <w:t xml:space="preserve"> </w:t>
      </w:r>
      <w:r w:rsidRPr="00953569">
        <w:t>Education</w:t>
      </w:r>
      <w:r w:rsidR="00E24065" w:rsidRPr="00953569">
        <w:t xml:space="preserve"> </w:t>
      </w:r>
      <w:r w:rsidRPr="00953569">
        <w:t>Training</w:t>
      </w:r>
      <w:r w:rsidR="00E24065" w:rsidRPr="00953569">
        <w:t xml:space="preserve"> </w:t>
      </w:r>
      <w:r w:rsidRPr="00953569">
        <w:t>(TVET).</w:t>
      </w:r>
      <w:r w:rsidR="00E24065" w:rsidRPr="00953569">
        <w:t xml:space="preserve"> </w:t>
      </w:r>
      <w:r w:rsidRPr="00953569">
        <w:t>Two</w:t>
      </w:r>
      <w:r w:rsidR="00E24065" w:rsidRPr="00953569">
        <w:t xml:space="preserve"> </w:t>
      </w:r>
      <w:r w:rsidRPr="00953569">
        <w:t>integrated</w:t>
      </w:r>
      <w:r w:rsidR="00E24065" w:rsidRPr="00953569">
        <w:t xml:space="preserve"> </w:t>
      </w:r>
      <w:r w:rsidRPr="00953569">
        <w:t>Polytechnic</w:t>
      </w:r>
      <w:r w:rsidR="00E24065" w:rsidRPr="00953569">
        <w:t xml:space="preserve"> </w:t>
      </w:r>
      <w:r w:rsidRPr="00953569">
        <w:t>regional</w:t>
      </w:r>
      <w:r w:rsidR="00E24065" w:rsidRPr="00953569">
        <w:t xml:space="preserve"> </w:t>
      </w:r>
      <w:r w:rsidRPr="00953569">
        <w:t>centres</w:t>
      </w:r>
      <w:r w:rsidR="00E24065" w:rsidRPr="00953569">
        <w:t xml:space="preserve"> </w:t>
      </w:r>
      <w:r w:rsidRPr="00953569">
        <w:t>are</w:t>
      </w:r>
      <w:r w:rsidR="00E24065" w:rsidRPr="00953569">
        <w:t xml:space="preserve"> </w:t>
      </w:r>
      <w:r w:rsidRPr="00953569">
        <w:t>currently</w:t>
      </w:r>
      <w:r w:rsidR="00E24065" w:rsidRPr="00953569">
        <w:t xml:space="preserve"> </w:t>
      </w:r>
      <w:r w:rsidRPr="00953569">
        <w:t>running</w:t>
      </w:r>
      <w:r w:rsidR="00E24065" w:rsidRPr="00953569">
        <w:t xml:space="preserve"> </w:t>
      </w:r>
      <w:r w:rsidRPr="00953569">
        <w:t>while</w:t>
      </w:r>
      <w:r w:rsidR="00E24065" w:rsidRPr="00953569">
        <w:t xml:space="preserve"> </w:t>
      </w:r>
      <w:r w:rsidRPr="00953569">
        <w:t>three</w:t>
      </w:r>
      <w:r w:rsidR="00E24065" w:rsidRPr="00953569">
        <w:t xml:space="preserve"> </w:t>
      </w:r>
      <w:r w:rsidRPr="00953569">
        <w:t>more</w:t>
      </w:r>
      <w:r w:rsidR="00E24065" w:rsidRPr="00953569">
        <w:t xml:space="preserve"> </w:t>
      </w:r>
      <w:r w:rsidRPr="00953569">
        <w:t>are</w:t>
      </w:r>
      <w:r w:rsidR="00E24065" w:rsidRPr="00953569">
        <w:t xml:space="preserve"> </w:t>
      </w:r>
      <w:r w:rsidRPr="00953569">
        <w:t>underway.</w:t>
      </w:r>
      <w:r w:rsidR="00E24065" w:rsidRPr="00953569">
        <w:t xml:space="preserve"> </w:t>
      </w:r>
      <w:r w:rsidRPr="00953569">
        <w:t>The</w:t>
      </w:r>
      <w:r w:rsidR="00E24065" w:rsidRPr="00953569">
        <w:t xml:space="preserve"> </w:t>
      </w:r>
      <w:r w:rsidRPr="00953569">
        <w:t>older</w:t>
      </w:r>
      <w:r w:rsidR="00E24065" w:rsidRPr="00953569">
        <w:t xml:space="preserve"> </w:t>
      </w:r>
      <w:r w:rsidRPr="00953569">
        <w:t>version</w:t>
      </w:r>
      <w:r w:rsidR="00E24065" w:rsidRPr="00953569">
        <w:t xml:space="preserve"> </w:t>
      </w:r>
      <w:r w:rsidRPr="00953569">
        <w:t>of</w:t>
      </w:r>
      <w:r w:rsidR="00E24065" w:rsidRPr="00953569">
        <w:t xml:space="preserve"> </w:t>
      </w:r>
      <w:r w:rsidRPr="00953569">
        <w:t>vocational</w:t>
      </w:r>
      <w:r w:rsidR="00E24065" w:rsidRPr="00953569">
        <w:t xml:space="preserve"> </w:t>
      </w:r>
      <w:r w:rsidRPr="00953569">
        <w:t>and</w:t>
      </w:r>
      <w:r w:rsidR="00E24065" w:rsidRPr="00953569">
        <w:t xml:space="preserve"> </w:t>
      </w:r>
      <w:r w:rsidRPr="00953569">
        <w:t>professional</w:t>
      </w:r>
      <w:r w:rsidR="00E24065" w:rsidRPr="00953569">
        <w:t xml:space="preserve"> </w:t>
      </w:r>
      <w:r w:rsidRPr="00953569">
        <w:t>education</w:t>
      </w:r>
      <w:r w:rsidR="00E24065" w:rsidRPr="00953569">
        <w:t xml:space="preserve"> </w:t>
      </w:r>
      <w:r w:rsidRPr="00953569">
        <w:t>was</w:t>
      </w:r>
      <w:r w:rsidR="00E24065" w:rsidRPr="00953569">
        <w:t xml:space="preserve"> </w:t>
      </w:r>
      <w:r w:rsidRPr="00953569">
        <w:t>averagely</w:t>
      </w:r>
      <w:r w:rsidR="00E24065" w:rsidRPr="00953569">
        <w:t xml:space="preserve"> </w:t>
      </w:r>
      <w:r w:rsidRPr="00953569">
        <w:t>accessible,</w:t>
      </w:r>
      <w:r w:rsidR="00E24065" w:rsidRPr="00953569">
        <w:t xml:space="preserve"> </w:t>
      </w:r>
      <w:r w:rsidRPr="00953569">
        <w:t>considering</w:t>
      </w:r>
      <w:r w:rsidR="00E24065" w:rsidRPr="00953569">
        <w:t xml:space="preserve"> </w:t>
      </w:r>
      <w:r w:rsidRPr="00953569">
        <w:t>35.7%</w:t>
      </w:r>
      <w:r w:rsidR="00E24065" w:rsidRPr="00953569">
        <w:t xml:space="preserve"> </w:t>
      </w:r>
      <w:r w:rsidRPr="00953569">
        <w:t>of</w:t>
      </w:r>
      <w:r w:rsidR="00E24065" w:rsidRPr="00953569">
        <w:t xml:space="preserve"> </w:t>
      </w:r>
      <w:r w:rsidRPr="00953569">
        <w:t>students</w:t>
      </w:r>
      <w:r w:rsidR="00E24065" w:rsidRPr="00953569">
        <w:t xml:space="preserve">’ </w:t>
      </w:r>
      <w:r w:rsidRPr="00953569">
        <w:t>enrolment</w:t>
      </w:r>
      <w:r w:rsidR="00E24065" w:rsidRPr="00953569">
        <w:t xml:space="preserve"> </w:t>
      </w:r>
      <w:r w:rsidRPr="00953569">
        <w:t>in</w:t>
      </w:r>
      <w:r w:rsidR="00E24065" w:rsidRPr="00953569">
        <w:t xml:space="preserve"> </w:t>
      </w:r>
      <w:r w:rsidRPr="00953569">
        <w:t>2007.</w:t>
      </w:r>
      <w:r w:rsidR="00E24065" w:rsidRPr="00953569">
        <w:t xml:space="preserve"> </w:t>
      </w:r>
      <w:r w:rsidRPr="00953569">
        <w:t>Fees</w:t>
      </w:r>
      <w:r w:rsidR="00E24065" w:rsidRPr="00953569">
        <w:t xml:space="preserve"> </w:t>
      </w:r>
      <w:r w:rsidRPr="00953569">
        <w:t>to</w:t>
      </w:r>
      <w:r w:rsidR="00E24065" w:rsidRPr="00953569">
        <w:t xml:space="preserve"> </w:t>
      </w:r>
      <w:r w:rsidRPr="00953569">
        <w:t>access</w:t>
      </w:r>
      <w:r w:rsidR="00E24065" w:rsidRPr="00953569">
        <w:t xml:space="preserve"> </w:t>
      </w:r>
      <w:r w:rsidRPr="00953569">
        <w:t>it</w:t>
      </w:r>
      <w:r w:rsidR="00E24065" w:rsidRPr="00953569">
        <w:t xml:space="preserve"> </w:t>
      </w:r>
      <w:r w:rsidRPr="00953569">
        <w:t>vary</w:t>
      </w:r>
      <w:r w:rsidR="00E24065" w:rsidRPr="00953569">
        <w:t xml:space="preserve"> </w:t>
      </w:r>
      <w:r w:rsidRPr="00953569">
        <w:t>from</w:t>
      </w:r>
      <w:r w:rsidR="00E24065" w:rsidRPr="00953569">
        <w:t xml:space="preserve"> </w:t>
      </w:r>
      <w:r w:rsidRPr="00953569">
        <w:t>5,000</w:t>
      </w:r>
      <w:r w:rsidR="00E24065" w:rsidRPr="00953569">
        <w:t xml:space="preserve"> </w:t>
      </w:r>
      <w:r w:rsidRPr="00953569">
        <w:t>RWF</w:t>
      </w:r>
      <w:r w:rsidR="00E24065" w:rsidRPr="00953569">
        <w:t xml:space="preserve"> </w:t>
      </w:r>
      <w:r w:rsidRPr="00953569">
        <w:t>to</w:t>
      </w:r>
      <w:r w:rsidR="00E24065" w:rsidRPr="00953569">
        <w:t xml:space="preserve"> </w:t>
      </w:r>
      <w:r w:rsidRPr="00953569">
        <w:t>20,000</w:t>
      </w:r>
      <w:r w:rsidR="00E24065" w:rsidRPr="00953569">
        <w:t xml:space="preserve"> </w:t>
      </w:r>
      <w:r w:rsidRPr="00953569">
        <w:t>RWF</w:t>
      </w:r>
      <w:r w:rsidR="00E24065" w:rsidRPr="00953569">
        <w:t xml:space="preserve"> </w:t>
      </w:r>
      <w:r w:rsidRPr="00953569">
        <w:t>for</w:t>
      </w:r>
      <w:r w:rsidR="00E24065" w:rsidRPr="00953569">
        <w:t xml:space="preserve"> </w:t>
      </w:r>
      <w:r w:rsidRPr="00953569">
        <w:t>each</w:t>
      </w:r>
      <w:r w:rsidR="00E24065" w:rsidRPr="00953569">
        <w:t xml:space="preserve"> </w:t>
      </w:r>
      <w:r w:rsidRPr="00953569">
        <w:t>student</w:t>
      </w:r>
      <w:r w:rsidR="00E24065" w:rsidRPr="00953569">
        <w:t xml:space="preserve"> </w:t>
      </w:r>
      <w:r w:rsidRPr="00953569">
        <w:t>per</w:t>
      </w:r>
      <w:r w:rsidR="00E24065" w:rsidRPr="00953569">
        <w:t xml:space="preserve"> </w:t>
      </w:r>
      <w:r w:rsidRPr="00953569">
        <w:t>semester.</w:t>
      </w:r>
      <w:r w:rsidR="00E24065" w:rsidRPr="00953569">
        <w:t xml:space="preserve"> </w:t>
      </w:r>
      <w:r w:rsidRPr="00953569">
        <w:t>Some</w:t>
      </w:r>
      <w:r w:rsidR="00E24065" w:rsidRPr="00953569">
        <w:t xml:space="preserve"> </w:t>
      </w:r>
      <w:r w:rsidRPr="00953569">
        <w:t>of</w:t>
      </w:r>
      <w:r w:rsidR="00E24065" w:rsidRPr="00953569">
        <w:t xml:space="preserve"> </w:t>
      </w:r>
      <w:r w:rsidRPr="00953569">
        <w:t>the</w:t>
      </w:r>
      <w:r w:rsidR="00E24065" w:rsidRPr="00953569">
        <w:t xml:space="preserve"> </w:t>
      </w:r>
      <w:r w:rsidRPr="00953569">
        <w:t>fees</w:t>
      </w:r>
      <w:r w:rsidR="00E24065" w:rsidRPr="00953569">
        <w:t xml:space="preserve"> </w:t>
      </w:r>
      <w:r w:rsidRPr="00953569">
        <w:t>have</w:t>
      </w:r>
      <w:r w:rsidR="00E24065" w:rsidRPr="00953569">
        <w:t xml:space="preserve"> </w:t>
      </w:r>
      <w:r w:rsidRPr="00953569">
        <w:t>been</w:t>
      </w:r>
      <w:r w:rsidR="00E24065" w:rsidRPr="00953569">
        <w:t xml:space="preserve"> </w:t>
      </w:r>
      <w:r w:rsidRPr="00953569">
        <w:t>paid</w:t>
      </w:r>
      <w:r w:rsidR="00E24065" w:rsidRPr="00953569">
        <w:t xml:space="preserve"> </w:t>
      </w:r>
      <w:r w:rsidRPr="00953569">
        <w:t>or</w:t>
      </w:r>
      <w:r w:rsidR="00E24065" w:rsidRPr="00953569">
        <w:t xml:space="preserve"> </w:t>
      </w:r>
      <w:r w:rsidRPr="00953569">
        <w:t>are</w:t>
      </w:r>
      <w:r w:rsidR="00E24065" w:rsidRPr="00953569">
        <w:t xml:space="preserve"> </w:t>
      </w:r>
      <w:r w:rsidRPr="00953569">
        <w:t>paid</w:t>
      </w:r>
      <w:r w:rsidR="00E24065" w:rsidRPr="00953569">
        <w:t xml:space="preserve"> </w:t>
      </w:r>
      <w:r w:rsidRPr="00953569">
        <w:t>by</w:t>
      </w:r>
      <w:r w:rsidR="00E24065" w:rsidRPr="00953569">
        <w:t xml:space="preserve"> </w:t>
      </w:r>
      <w:r w:rsidRPr="00953569">
        <w:t>the</w:t>
      </w:r>
      <w:r w:rsidR="00E24065" w:rsidRPr="00953569">
        <w:t xml:space="preserve"> </w:t>
      </w:r>
      <w:r w:rsidRPr="00953569">
        <w:t>government</w:t>
      </w:r>
      <w:r w:rsidR="00E24065" w:rsidRPr="00953569">
        <w:t xml:space="preserve"> </w:t>
      </w:r>
      <w:r w:rsidRPr="00953569">
        <w:t>from</w:t>
      </w:r>
      <w:r w:rsidR="00E24065" w:rsidRPr="00953569">
        <w:t xml:space="preserve"> </w:t>
      </w:r>
      <w:r w:rsidRPr="00953569">
        <w:t>its</w:t>
      </w:r>
      <w:r w:rsidR="00E24065" w:rsidRPr="00953569">
        <w:t xml:space="preserve"> </w:t>
      </w:r>
      <w:r w:rsidRPr="00953569">
        <w:t>districts</w:t>
      </w:r>
      <w:r w:rsidR="00E24065" w:rsidRPr="00953569">
        <w:t xml:space="preserve">’ </w:t>
      </w:r>
      <w:r w:rsidRPr="00953569">
        <w:t>funds</w:t>
      </w:r>
      <w:r w:rsidR="00E24065" w:rsidRPr="00953569">
        <w:t xml:space="preserve"> </w:t>
      </w:r>
      <w:r w:rsidRPr="00953569">
        <w:t>or</w:t>
      </w:r>
      <w:r w:rsidR="00E24065" w:rsidRPr="00953569">
        <w:t xml:space="preserve"> </w:t>
      </w:r>
      <w:r w:rsidRPr="00953569">
        <w:t>other</w:t>
      </w:r>
      <w:r w:rsidR="00E24065" w:rsidRPr="00953569">
        <w:t xml:space="preserve"> </w:t>
      </w:r>
      <w:r w:rsidRPr="00953569">
        <w:t>donors</w:t>
      </w:r>
      <w:r w:rsidR="00E24065" w:rsidRPr="00953569">
        <w:t xml:space="preserve"> </w:t>
      </w:r>
      <w:r w:rsidRPr="00953569">
        <w:t>such</w:t>
      </w:r>
      <w:r w:rsidR="00E24065" w:rsidRPr="00953569">
        <w:t xml:space="preserve"> </w:t>
      </w:r>
      <w:r w:rsidRPr="00953569">
        <w:t>as</w:t>
      </w:r>
      <w:r w:rsidR="00E24065" w:rsidRPr="00953569">
        <w:t xml:space="preserve"> </w:t>
      </w:r>
      <w:r w:rsidRPr="00953569">
        <w:t>local</w:t>
      </w:r>
      <w:r w:rsidR="00E24065" w:rsidRPr="00953569">
        <w:t xml:space="preserve"> </w:t>
      </w:r>
      <w:r w:rsidRPr="00953569">
        <w:t>or</w:t>
      </w:r>
      <w:r w:rsidR="00E24065" w:rsidRPr="00953569">
        <w:t xml:space="preserve"> </w:t>
      </w:r>
      <w:r w:rsidRPr="00953569">
        <w:t>international</w:t>
      </w:r>
      <w:r w:rsidR="00E24065" w:rsidRPr="00953569">
        <w:t xml:space="preserve"> </w:t>
      </w:r>
      <w:r w:rsidRPr="00953569">
        <w:t>NGOs.</w:t>
      </w:r>
    </w:p>
    <w:p w:rsidR="006D0048" w:rsidRDefault="00951BC8" w:rsidP="006D0048">
      <w:pPr>
        <w:pStyle w:val="Heading1"/>
      </w:pPr>
      <w:bookmarkStart w:id="338" w:name="_Toc233626166"/>
      <w:r w:rsidRPr="00461A15">
        <w:t>Table</w:t>
      </w:r>
      <w:r w:rsidR="00E24065">
        <w:t xml:space="preserve"> </w:t>
      </w:r>
      <w:r w:rsidR="00311D16">
        <w:t>4</w:t>
      </w:r>
    </w:p>
    <w:p w:rsidR="00951BC8" w:rsidRDefault="00951BC8" w:rsidP="006D0048">
      <w:pPr>
        <w:pStyle w:val="SingleTxtG"/>
        <w:rPr>
          <w:b/>
        </w:rPr>
      </w:pPr>
      <w:r w:rsidRPr="006D0048">
        <w:rPr>
          <w:b/>
        </w:rPr>
        <w:t>Summary</w:t>
      </w:r>
      <w:r w:rsidR="00E24065" w:rsidRPr="006D0048">
        <w:rPr>
          <w:b/>
        </w:rPr>
        <w:t xml:space="preserve"> </w:t>
      </w:r>
      <w:r w:rsidRPr="006D0048">
        <w:rPr>
          <w:b/>
        </w:rPr>
        <w:t>of</w:t>
      </w:r>
      <w:r w:rsidR="00E24065" w:rsidRPr="006D0048">
        <w:rPr>
          <w:b/>
        </w:rPr>
        <w:t xml:space="preserve"> </w:t>
      </w:r>
      <w:r w:rsidRPr="006D0048">
        <w:rPr>
          <w:b/>
        </w:rPr>
        <w:t>achievements</w:t>
      </w:r>
      <w:r w:rsidR="00E24065" w:rsidRPr="006D0048">
        <w:rPr>
          <w:b/>
        </w:rPr>
        <w:t xml:space="preserve"> </w:t>
      </w:r>
      <w:r w:rsidRPr="006D0048">
        <w:rPr>
          <w:b/>
        </w:rPr>
        <w:t>at</w:t>
      </w:r>
      <w:r w:rsidR="00E24065" w:rsidRPr="006D0048">
        <w:rPr>
          <w:b/>
        </w:rPr>
        <w:t xml:space="preserve"> </w:t>
      </w:r>
      <w:r w:rsidRPr="006D0048">
        <w:rPr>
          <w:b/>
        </w:rPr>
        <w:t>the</w:t>
      </w:r>
      <w:r w:rsidR="00E24065" w:rsidRPr="006D0048">
        <w:rPr>
          <w:b/>
        </w:rPr>
        <w:t xml:space="preserve"> </w:t>
      </w:r>
      <w:r w:rsidRPr="006D0048">
        <w:rPr>
          <w:b/>
        </w:rPr>
        <w:t>secondary</w:t>
      </w:r>
      <w:r w:rsidR="00E24065" w:rsidRPr="006D0048">
        <w:rPr>
          <w:b/>
        </w:rPr>
        <w:t xml:space="preserve"> </w:t>
      </w:r>
      <w:r w:rsidRPr="006D0048">
        <w:rPr>
          <w:b/>
        </w:rPr>
        <w:t>level</w:t>
      </w:r>
      <w:bookmarkEnd w:id="338"/>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366"/>
        <w:gridCol w:w="1002"/>
        <w:gridCol w:w="1002"/>
      </w:tblGrid>
      <w:tr w:rsidR="00F139E6" w:rsidRPr="00F139E6" w:rsidTr="007675AF">
        <w:trPr>
          <w:tblHeader/>
        </w:trPr>
        <w:tc>
          <w:tcPr>
            <w:tcW w:w="5366" w:type="dxa"/>
            <w:tcBorders>
              <w:top w:val="single" w:sz="4" w:space="0" w:color="auto"/>
              <w:bottom w:val="single" w:sz="12" w:space="0" w:color="auto"/>
            </w:tcBorders>
            <w:shd w:val="clear" w:color="auto" w:fill="auto"/>
            <w:vAlign w:val="bottom"/>
          </w:tcPr>
          <w:p w:rsidR="00F139E6" w:rsidRPr="00F139E6" w:rsidRDefault="00F139E6" w:rsidP="00027DA4">
            <w:pPr>
              <w:spacing w:before="80" w:after="80" w:line="200" w:lineRule="exact"/>
              <w:ind w:right="113"/>
              <w:rPr>
                <w:i/>
                <w:sz w:val="16"/>
              </w:rPr>
            </w:pPr>
          </w:p>
        </w:tc>
        <w:tc>
          <w:tcPr>
            <w:tcW w:w="1002" w:type="dxa"/>
            <w:tcBorders>
              <w:top w:val="single" w:sz="4" w:space="0" w:color="auto"/>
              <w:bottom w:val="single" w:sz="12" w:space="0" w:color="auto"/>
            </w:tcBorders>
            <w:shd w:val="clear" w:color="auto" w:fill="auto"/>
            <w:vAlign w:val="bottom"/>
          </w:tcPr>
          <w:p w:rsidR="00F139E6" w:rsidRPr="00F41539" w:rsidRDefault="00F139E6" w:rsidP="00027DA4">
            <w:pPr>
              <w:pStyle w:val="SingleTxtG"/>
              <w:suppressAutoHyphens w:val="0"/>
              <w:spacing w:before="80" w:after="80" w:line="200" w:lineRule="exact"/>
              <w:ind w:left="0" w:right="113"/>
              <w:jc w:val="right"/>
              <w:rPr>
                <w:i/>
                <w:sz w:val="16"/>
              </w:rPr>
            </w:pPr>
            <w:r w:rsidRPr="00F41539">
              <w:rPr>
                <w:i/>
                <w:sz w:val="16"/>
              </w:rPr>
              <w:t>Girls</w:t>
            </w:r>
          </w:p>
        </w:tc>
        <w:tc>
          <w:tcPr>
            <w:tcW w:w="1002" w:type="dxa"/>
            <w:tcBorders>
              <w:top w:val="single" w:sz="4" w:space="0" w:color="auto"/>
              <w:bottom w:val="single" w:sz="12" w:space="0" w:color="auto"/>
            </w:tcBorders>
            <w:shd w:val="clear" w:color="auto" w:fill="auto"/>
            <w:vAlign w:val="bottom"/>
          </w:tcPr>
          <w:p w:rsidR="00F139E6" w:rsidRPr="00F41539" w:rsidRDefault="00F139E6" w:rsidP="00027DA4">
            <w:pPr>
              <w:pStyle w:val="SingleTxtG"/>
              <w:suppressAutoHyphens w:val="0"/>
              <w:spacing w:before="80" w:after="80" w:line="200" w:lineRule="exact"/>
              <w:ind w:left="0" w:right="113"/>
              <w:jc w:val="right"/>
              <w:rPr>
                <w:i/>
                <w:sz w:val="16"/>
              </w:rPr>
            </w:pPr>
            <w:r w:rsidRPr="00F41539">
              <w:rPr>
                <w:i/>
                <w:sz w:val="16"/>
              </w:rPr>
              <w:t>Boys</w:t>
            </w:r>
          </w:p>
        </w:tc>
      </w:tr>
      <w:tr w:rsidR="00F139E6" w:rsidRPr="00F139E6" w:rsidTr="00027DA4">
        <w:tc>
          <w:tcPr>
            <w:tcW w:w="5366" w:type="dxa"/>
            <w:tcBorders>
              <w:top w:val="single" w:sz="12" w:space="0" w:color="auto"/>
            </w:tcBorders>
            <w:shd w:val="clear" w:color="auto" w:fill="auto"/>
            <w:vAlign w:val="bottom"/>
          </w:tcPr>
          <w:p w:rsidR="00F139E6" w:rsidRPr="00F139E6" w:rsidRDefault="00F139E6" w:rsidP="00F139E6">
            <w:pPr>
              <w:suppressAutoHyphens w:val="0"/>
              <w:spacing w:before="40" w:after="40" w:line="220" w:lineRule="exact"/>
              <w:ind w:right="113"/>
              <w:rPr>
                <w:sz w:val="18"/>
              </w:rPr>
            </w:pPr>
            <w:r w:rsidRPr="00F139E6">
              <w:rPr>
                <w:sz w:val="18"/>
              </w:rPr>
              <w:t>% Gross enrolment rate (overall 20.5) in 2007</w:t>
            </w:r>
          </w:p>
        </w:tc>
        <w:tc>
          <w:tcPr>
            <w:tcW w:w="1002" w:type="dxa"/>
            <w:tcBorders>
              <w:top w:val="single" w:sz="12" w:space="0" w:color="auto"/>
            </w:tcBorders>
            <w:shd w:val="clear" w:color="auto" w:fill="auto"/>
            <w:vAlign w:val="bottom"/>
          </w:tcPr>
          <w:p w:rsidR="00F139E6" w:rsidRPr="00F139E6" w:rsidRDefault="00F139E6" w:rsidP="00F139E6">
            <w:pPr>
              <w:suppressAutoHyphens w:val="0"/>
              <w:spacing w:before="40" w:after="40" w:line="220" w:lineRule="exact"/>
              <w:ind w:right="113"/>
              <w:jc w:val="right"/>
              <w:rPr>
                <w:sz w:val="18"/>
              </w:rPr>
            </w:pPr>
            <w:r>
              <w:rPr>
                <w:sz w:val="18"/>
              </w:rPr>
              <w:t>19</w:t>
            </w:r>
          </w:p>
        </w:tc>
        <w:tc>
          <w:tcPr>
            <w:tcW w:w="1002" w:type="dxa"/>
            <w:tcBorders>
              <w:top w:val="single" w:sz="12" w:space="0" w:color="auto"/>
            </w:tcBorders>
            <w:shd w:val="clear" w:color="auto" w:fill="auto"/>
            <w:vAlign w:val="bottom"/>
          </w:tcPr>
          <w:p w:rsidR="00F139E6" w:rsidRPr="00F139E6" w:rsidRDefault="00F139E6" w:rsidP="00F139E6">
            <w:pPr>
              <w:suppressAutoHyphens w:val="0"/>
              <w:spacing w:before="40" w:after="40" w:line="220" w:lineRule="exact"/>
              <w:ind w:right="113"/>
              <w:jc w:val="right"/>
              <w:rPr>
                <w:sz w:val="18"/>
              </w:rPr>
            </w:pPr>
            <w:r>
              <w:rPr>
                <w:sz w:val="18"/>
              </w:rPr>
              <w:t>22</w:t>
            </w:r>
          </w:p>
        </w:tc>
      </w:tr>
      <w:tr w:rsidR="00027DA4" w:rsidRPr="00F139E6" w:rsidTr="004D05C2">
        <w:tc>
          <w:tcPr>
            <w:tcW w:w="5366" w:type="dxa"/>
            <w:shd w:val="clear" w:color="auto" w:fill="auto"/>
            <w:vAlign w:val="bottom"/>
          </w:tcPr>
          <w:p w:rsidR="00027DA4" w:rsidRPr="00F139E6" w:rsidRDefault="00027DA4" w:rsidP="00F139E6">
            <w:pPr>
              <w:suppressAutoHyphens w:val="0"/>
              <w:spacing w:before="40" w:after="40" w:line="220" w:lineRule="exact"/>
              <w:ind w:right="113"/>
              <w:rPr>
                <w:sz w:val="18"/>
              </w:rPr>
            </w:pPr>
            <w:r w:rsidRPr="00C10A8F">
              <w:rPr>
                <w:sz w:val="18"/>
              </w:rPr>
              <w:t>% Net enrolment rate (overall 13.1) in 2007</w:t>
            </w:r>
          </w:p>
        </w:tc>
        <w:tc>
          <w:tcPr>
            <w:tcW w:w="2004" w:type="dxa"/>
            <w:gridSpan w:val="2"/>
            <w:shd w:val="clear" w:color="auto" w:fill="auto"/>
            <w:vAlign w:val="bottom"/>
          </w:tcPr>
          <w:p w:rsidR="00027DA4" w:rsidRPr="00F139E6" w:rsidRDefault="00027DA4" w:rsidP="00F139E6">
            <w:pPr>
              <w:suppressAutoHyphens w:val="0"/>
              <w:spacing w:before="40" w:after="40" w:line="220" w:lineRule="exact"/>
              <w:ind w:right="113"/>
              <w:jc w:val="right"/>
              <w:rPr>
                <w:sz w:val="18"/>
              </w:rPr>
            </w:pPr>
          </w:p>
        </w:tc>
      </w:tr>
      <w:tr w:rsidR="00F139E6" w:rsidRPr="00F139E6" w:rsidTr="00027DA4">
        <w:tc>
          <w:tcPr>
            <w:tcW w:w="5366" w:type="dxa"/>
            <w:shd w:val="clear" w:color="auto" w:fill="auto"/>
          </w:tcPr>
          <w:p w:rsidR="00F139E6" w:rsidRPr="00C10A8F" w:rsidRDefault="00F139E6" w:rsidP="007675AF">
            <w:pPr>
              <w:pStyle w:val="SingleTxtG"/>
              <w:keepNext/>
              <w:keepLines/>
              <w:suppressAutoHyphens w:val="0"/>
              <w:spacing w:before="40" w:after="40" w:line="220" w:lineRule="exact"/>
              <w:ind w:left="0" w:right="113"/>
              <w:jc w:val="left"/>
              <w:rPr>
                <w:sz w:val="18"/>
              </w:rPr>
            </w:pPr>
            <w:r w:rsidRPr="00C10A8F">
              <w:rPr>
                <w:sz w:val="18"/>
              </w:rPr>
              <w:t>% Performance &amp; % of diploma recipients at secondary 6 level (2008)</w:t>
            </w:r>
          </w:p>
        </w:tc>
        <w:tc>
          <w:tcPr>
            <w:tcW w:w="2004" w:type="dxa"/>
            <w:gridSpan w:val="2"/>
            <w:shd w:val="clear" w:color="auto" w:fill="auto"/>
            <w:vAlign w:val="bottom"/>
          </w:tcPr>
          <w:p w:rsidR="00F139E6" w:rsidRPr="00C10A8F" w:rsidRDefault="00F139E6" w:rsidP="00F41539">
            <w:pPr>
              <w:suppressAutoHyphens w:val="0"/>
              <w:spacing w:before="40" w:after="40" w:line="220" w:lineRule="exact"/>
              <w:ind w:right="113"/>
              <w:jc w:val="center"/>
              <w:rPr>
                <w:sz w:val="18"/>
              </w:rPr>
            </w:pPr>
            <w:r w:rsidRPr="00C10A8F">
              <w:rPr>
                <w:sz w:val="18"/>
              </w:rPr>
              <w:t>71</w:t>
            </w:r>
          </w:p>
        </w:tc>
      </w:tr>
      <w:tr w:rsidR="00027DA4" w:rsidRPr="00F139E6" w:rsidTr="00027DA4">
        <w:tc>
          <w:tcPr>
            <w:tcW w:w="5366" w:type="dxa"/>
            <w:shd w:val="clear" w:color="auto" w:fill="auto"/>
            <w:vAlign w:val="bottom"/>
          </w:tcPr>
          <w:p w:rsidR="00027DA4" w:rsidRPr="00F139E6" w:rsidRDefault="00027DA4" w:rsidP="00F139E6">
            <w:pPr>
              <w:suppressAutoHyphens w:val="0"/>
              <w:spacing w:before="40" w:after="40" w:line="220" w:lineRule="exact"/>
              <w:ind w:right="113"/>
              <w:rPr>
                <w:sz w:val="18"/>
              </w:rPr>
            </w:pPr>
            <w:r w:rsidRPr="00C10A8F">
              <w:rPr>
                <w:sz w:val="18"/>
              </w:rPr>
              <w:t xml:space="preserve">% </w:t>
            </w:r>
            <w:r w:rsidR="00F41539">
              <w:rPr>
                <w:sz w:val="18"/>
              </w:rPr>
              <w:t>P</w:t>
            </w:r>
            <w:r w:rsidRPr="00C10A8F">
              <w:rPr>
                <w:sz w:val="18"/>
              </w:rPr>
              <w:t>erformance at secondary 3 level (2008)</w:t>
            </w:r>
          </w:p>
        </w:tc>
        <w:tc>
          <w:tcPr>
            <w:tcW w:w="1002" w:type="dxa"/>
            <w:shd w:val="clear" w:color="auto" w:fill="auto"/>
            <w:vAlign w:val="bottom"/>
          </w:tcPr>
          <w:p w:rsidR="00027DA4" w:rsidRPr="00C10A8F" w:rsidRDefault="00027DA4" w:rsidP="004D05C2">
            <w:pPr>
              <w:pStyle w:val="SingleTxtG"/>
              <w:suppressAutoHyphens w:val="0"/>
              <w:spacing w:before="40" w:after="40" w:line="220" w:lineRule="exact"/>
              <w:ind w:left="0" w:right="113"/>
              <w:jc w:val="right"/>
              <w:rPr>
                <w:sz w:val="18"/>
              </w:rPr>
            </w:pPr>
            <w:r w:rsidRPr="00C10A8F">
              <w:rPr>
                <w:sz w:val="18"/>
              </w:rPr>
              <w:t>57.02</w:t>
            </w:r>
          </w:p>
        </w:tc>
        <w:tc>
          <w:tcPr>
            <w:tcW w:w="1002" w:type="dxa"/>
            <w:shd w:val="clear" w:color="auto" w:fill="auto"/>
            <w:vAlign w:val="bottom"/>
          </w:tcPr>
          <w:p w:rsidR="00027DA4" w:rsidRPr="00C10A8F" w:rsidRDefault="00027DA4" w:rsidP="004D05C2">
            <w:pPr>
              <w:pStyle w:val="SingleTxtG"/>
              <w:suppressAutoHyphens w:val="0"/>
              <w:spacing w:before="40" w:after="40" w:line="220" w:lineRule="exact"/>
              <w:ind w:left="0" w:right="113"/>
              <w:jc w:val="right"/>
              <w:rPr>
                <w:sz w:val="18"/>
              </w:rPr>
            </w:pPr>
            <w:r w:rsidRPr="00C10A8F">
              <w:rPr>
                <w:sz w:val="18"/>
              </w:rPr>
              <w:t>48.98</w:t>
            </w:r>
          </w:p>
        </w:tc>
      </w:tr>
      <w:tr w:rsidR="00027DA4" w:rsidRPr="00F139E6" w:rsidTr="00027DA4">
        <w:tc>
          <w:tcPr>
            <w:tcW w:w="5366" w:type="dxa"/>
            <w:shd w:val="clear" w:color="auto" w:fill="auto"/>
          </w:tcPr>
          <w:p w:rsidR="00027DA4" w:rsidRPr="00C10A8F" w:rsidRDefault="00027DA4" w:rsidP="004D05C2">
            <w:pPr>
              <w:pStyle w:val="SingleTxtG"/>
              <w:suppressAutoHyphens w:val="0"/>
              <w:spacing w:before="40" w:after="40" w:line="220" w:lineRule="exact"/>
              <w:ind w:left="0" w:right="113"/>
              <w:jc w:val="left"/>
              <w:rPr>
                <w:sz w:val="18"/>
              </w:rPr>
            </w:pPr>
            <w:r w:rsidRPr="00C10A8F">
              <w:rPr>
                <w:sz w:val="18"/>
              </w:rPr>
              <w:t>%</w:t>
            </w:r>
            <w:r w:rsidR="00F41539">
              <w:rPr>
                <w:sz w:val="18"/>
              </w:rPr>
              <w:t xml:space="preserve"> </w:t>
            </w:r>
            <w:r w:rsidRPr="00C10A8F">
              <w:rPr>
                <w:sz w:val="18"/>
              </w:rPr>
              <w:t>Total students in public and subsidized school (2007)</w:t>
            </w:r>
          </w:p>
        </w:tc>
        <w:tc>
          <w:tcPr>
            <w:tcW w:w="2004" w:type="dxa"/>
            <w:gridSpan w:val="2"/>
            <w:shd w:val="clear" w:color="auto" w:fill="auto"/>
            <w:vAlign w:val="bottom"/>
          </w:tcPr>
          <w:p w:rsidR="00027DA4" w:rsidRPr="00F139E6" w:rsidRDefault="00027DA4" w:rsidP="00F41539">
            <w:pPr>
              <w:suppressAutoHyphens w:val="0"/>
              <w:spacing w:before="40" w:after="40" w:line="220" w:lineRule="exact"/>
              <w:ind w:right="113"/>
              <w:jc w:val="center"/>
              <w:rPr>
                <w:sz w:val="18"/>
              </w:rPr>
            </w:pPr>
            <w:r w:rsidRPr="00C10A8F">
              <w:rPr>
                <w:sz w:val="18"/>
              </w:rPr>
              <w:t>12</w:t>
            </w:r>
          </w:p>
        </w:tc>
      </w:tr>
      <w:tr w:rsidR="00027DA4" w:rsidRPr="00F139E6" w:rsidTr="00027DA4">
        <w:tc>
          <w:tcPr>
            <w:tcW w:w="5366" w:type="dxa"/>
            <w:shd w:val="clear" w:color="auto" w:fill="auto"/>
          </w:tcPr>
          <w:p w:rsidR="00027DA4" w:rsidRPr="00C10A8F" w:rsidRDefault="00027DA4" w:rsidP="004D05C2">
            <w:pPr>
              <w:pStyle w:val="SingleTxtG"/>
              <w:suppressAutoHyphens w:val="0"/>
              <w:spacing w:before="40" w:after="40" w:line="220" w:lineRule="exact"/>
              <w:ind w:left="0" w:right="113"/>
              <w:jc w:val="left"/>
              <w:rPr>
                <w:sz w:val="18"/>
              </w:rPr>
            </w:pPr>
            <w:r w:rsidRPr="00C10A8F">
              <w:rPr>
                <w:sz w:val="18"/>
              </w:rPr>
              <w:t>% Total students in private school (2007)</w:t>
            </w:r>
          </w:p>
        </w:tc>
        <w:tc>
          <w:tcPr>
            <w:tcW w:w="2004" w:type="dxa"/>
            <w:gridSpan w:val="2"/>
            <w:shd w:val="clear" w:color="auto" w:fill="auto"/>
            <w:vAlign w:val="bottom"/>
          </w:tcPr>
          <w:p w:rsidR="00027DA4" w:rsidRPr="00F139E6" w:rsidRDefault="00027DA4" w:rsidP="00F41539">
            <w:pPr>
              <w:suppressAutoHyphens w:val="0"/>
              <w:spacing w:before="40" w:after="40" w:line="220" w:lineRule="exact"/>
              <w:ind w:right="113"/>
              <w:jc w:val="center"/>
              <w:rPr>
                <w:sz w:val="18"/>
              </w:rPr>
            </w:pPr>
            <w:r w:rsidRPr="00C10A8F">
              <w:rPr>
                <w:sz w:val="18"/>
              </w:rPr>
              <w:t>8.5</w:t>
            </w:r>
          </w:p>
        </w:tc>
      </w:tr>
      <w:tr w:rsidR="00027DA4" w:rsidRPr="00F139E6" w:rsidTr="00027DA4">
        <w:tc>
          <w:tcPr>
            <w:tcW w:w="5366" w:type="dxa"/>
            <w:shd w:val="clear" w:color="auto" w:fill="auto"/>
          </w:tcPr>
          <w:p w:rsidR="00027DA4" w:rsidRPr="00C10A8F" w:rsidRDefault="00027DA4" w:rsidP="004D05C2">
            <w:pPr>
              <w:pStyle w:val="SingleTxtG"/>
              <w:suppressAutoHyphens w:val="0"/>
              <w:spacing w:before="40" w:after="40" w:line="220" w:lineRule="exact"/>
              <w:ind w:left="0" w:right="113"/>
              <w:jc w:val="left"/>
              <w:rPr>
                <w:sz w:val="18"/>
              </w:rPr>
            </w:pPr>
            <w:r w:rsidRPr="00C10A8F">
              <w:rPr>
                <w:sz w:val="18"/>
              </w:rPr>
              <w:t>Number of technical and vocational schools (2007)</w:t>
            </w:r>
          </w:p>
        </w:tc>
        <w:tc>
          <w:tcPr>
            <w:tcW w:w="2004" w:type="dxa"/>
            <w:gridSpan w:val="2"/>
            <w:shd w:val="clear" w:color="auto" w:fill="auto"/>
            <w:vAlign w:val="bottom"/>
          </w:tcPr>
          <w:p w:rsidR="00F41539" w:rsidRPr="00F139E6" w:rsidRDefault="00027DA4" w:rsidP="00F41539">
            <w:pPr>
              <w:suppressAutoHyphens w:val="0"/>
              <w:spacing w:before="40" w:after="40" w:line="220" w:lineRule="exact"/>
              <w:ind w:right="113"/>
              <w:jc w:val="center"/>
              <w:rPr>
                <w:sz w:val="18"/>
              </w:rPr>
            </w:pPr>
            <w:r w:rsidRPr="00C10A8F">
              <w:rPr>
                <w:sz w:val="18"/>
              </w:rPr>
              <w:t>39</w:t>
            </w:r>
          </w:p>
        </w:tc>
      </w:tr>
      <w:tr w:rsidR="00027DA4" w:rsidRPr="00F139E6" w:rsidTr="007675AF">
        <w:tc>
          <w:tcPr>
            <w:tcW w:w="5366" w:type="dxa"/>
            <w:tcBorders>
              <w:bottom w:val="single" w:sz="4" w:space="0" w:color="auto"/>
            </w:tcBorders>
            <w:shd w:val="clear" w:color="auto" w:fill="auto"/>
          </w:tcPr>
          <w:p w:rsidR="00027DA4" w:rsidRPr="00C10A8F" w:rsidRDefault="00027DA4" w:rsidP="004D05C2">
            <w:pPr>
              <w:pStyle w:val="SingleTxtG"/>
              <w:suppressAutoHyphens w:val="0"/>
              <w:spacing w:before="40" w:after="40" w:line="220" w:lineRule="exact"/>
              <w:ind w:left="0" w:right="113"/>
              <w:jc w:val="left"/>
              <w:rPr>
                <w:sz w:val="18"/>
              </w:rPr>
            </w:pPr>
            <w:r w:rsidRPr="00C10A8F">
              <w:rPr>
                <w:sz w:val="18"/>
              </w:rPr>
              <w:t>Repetition rate (2006)</w:t>
            </w:r>
          </w:p>
        </w:tc>
        <w:tc>
          <w:tcPr>
            <w:tcW w:w="2004" w:type="dxa"/>
            <w:gridSpan w:val="2"/>
            <w:tcBorders>
              <w:bottom w:val="single" w:sz="4" w:space="0" w:color="auto"/>
            </w:tcBorders>
            <w:shd w:val="clear" w:color="auto" w:fill="auto"/>
            <w:vAlign w:val="bottom"/>
          </w:tcPr>
          <w:p w:rsidR="00027DA4" w:rsidRPr="00F139E6" w:rsidRDefault="00027DA4" w:rsidP="00F41539">
            <w:pPr>
              <w:suppressAutoHyphens w:val="0"/>
              <w:spacing w:before="40" w:after="40" w:line="220" w:lineRule="exact"/>
              <w:ind w:right="113"/>
              <w:jc w:val="center"/>
              <w:rPr>
                <w:sz w:val="18"/>
              </w:rPr>
            </w:pPr>
            <w:r w:rsidRPr="00C10A8F">
              <w:rPr>
                <w:sz w:val="18"/>
              </w:rPr>
              <w:t>7.7</w:t>
            </w:r>
          </w:p>
        </w:tc>
      </w:tr>
      <w:tr w:rsidR="00027DA4" w:rsidRPr="00F139E6" w:rsidTr="007675AF">
        <w:tc>
          <w:tcPr>
            <w:tcW w:w="5366" w:type="dxa"/>
            <w:tcBorders>
              <w:top w:val="single" w:sz="4" w:space="0" w:color="auto"/>
              <w:bottom w:val="single" w:sz="4" w:space="0" w:color="auto"/>
            </w:tcBorders>
            <w:shd w:val="clear" w:color="auto" w:fill="auto"/>
          </w:tcPr>
          <w:p w:rsidR="00027DA4" w:rsidRPr="00C10A8F" w:rsidRDefault="00027DA4" w:rsidP="00027DA4">
            <w:pPr>
              <w:pStyle w:val="SingleTxtG"/>
              <w:suppressAutoHyphens w:val="0"/>
              <w:spacing w:before="40" w:after="40" w:line="220" w:lineRule="exact"/>
              <w:ind w:left="0" w:right="113"/>
              <w:jc w:val="left"/>
              <w:rPr>
                <w:sz w:val="18"/>
              </w:rPr>
            </w:pPr>
          </w:p>
        </w:tc>
        <w:tc>
          <w:tcPr>
            <w:tcW w:w="1002" w:type="dxa"/>
            <w:tcBorders>
              <w:top w:val="single" w:sz="4" w:space="0" w:color="auto"/>
              <w:bottom w:val="single" w:sz="4" w:space="0" w:color="auto"/>
            </w:tcBorders>
            <w:shd w:val="clear" w:color="auto" w:fill="auto"/>
            <w:vAlign w:val="bottom"/>
          </w:tcPr>
          <w:p w:rsidR="00027DA4" w:rsidRPr="00C10A8F" w:rsidRDefault="00027DA4" w:rsidP="00027DA4">
            <w:pPr>
              <w:pStyle w:val="SingleTxtG"/>
              <w:suppressAutoHyphens w:val="0"/>
              <w:spacing w:before="40" w:after="40" w:line="220" w:lineRule="exact"/>
              <w:ind w:left="0" w:right="113"/>
              <w:jc w:val="right"/>
              <w:rPr>
                <w:sz w:val="18"/>
              </w:rPr>
            </w:pPr>
            <w:r w:rsidRPr="00C10A8F">
              <w:rPr>
                <w:i/>
                <w:sz w:val="16"/>
              </w:rPr>
              <w:t>Public</w:t>
            </w:r>
          </w:p>
        </w:tc>
        <w:tc>
          <w:tcPr>
            <w:tcW w:w="1002" w:type="dxa"/>
            <w:tcBorders>
              <w:top w:val="single" w:sz="4" w:space="0" w:color="auto"/>
              <w:bottom w:val="single" w:sz="4" w:space="0" w:color="auto"/>
            </w:tcBorders>
            <w:shd w:val="clear" w:color="auto" w:fill="auto"/>
            <w:vAlign w:val="bottom"/>
          </w:tcPr>
          <w:p w:rsidR="00027DA4" w:rsidRPr="00C10A8F" w:rsidRDefault="00027DA4" w:rsidP="00027DA4">
            <w:pPr>
              <w:pStyle w:val="SingleTxtG"/>
              <w:suppressAutoHyphens w:val="0"/>
              <w:spacing w:before="40" w:after="40" w:line="220" w:lineRule="exact"/>
              <w:ind w:left="0" w:right="113"/>
              <w:jc w:val="right"/>
              <w:rPr>
                <w:sz w:val="18"/>
              </w:rPr>
            </w:pPr>
            <w:r w:rsidRPr="00C10A8F">
              <w:rPr>
                <w:i/>
                <w:sz w:val="16"/>
              </w:rPr>
              <w:t>Private</w:t>
            </w:r>
          </w:p>
        </w:tc>
      </w:tr>
      <w:tr w:rsidR="00027DA4" w:rsidRPr="00F139E6" w:rsidTr="007675AF">
        <w:tc>
          <w:tcPr>
            <w:tcW w:w="5366" w:type="dxa"/>
            <w:tcBorders>
              <w:top w:val="single" w:sz="4" w:space="0" w:color="auto"/>
              <w:bottom w:val="single" w:sz="12" w:space="0" w:color="auto"/>
            </w:tcBorders>
            <w:shd w:val="clear" w:color="auto" w:fill="auto"/>
          </w:tcPr>
          <w:p w:rsidR="00027DA4" w:rsidRPr="00C10A8F" w:rsidRDefault="00027DA4" w:rsidP="004D05C2">
            <w:pPr>
              <w:pStyle w:val="SingleTxtG"/>
              <w:suppressAutoHyphens w:val="0"/>
              <w:spacing w:before="40" w:after="40" w:line="220" w:lineRule="exact"/>
              <w:ind w:left="0" w:right="113"/>
              <w:jc w:val="left"/>
              <w:rPr>
                <w:sz w:val="18"/>
              </w:rPr>
            </w:pPr>
            <w:r w:rsidRPr="00C10A8F">
              <w:rPr>
                <w:sz w:val="18"/>
              </w:rPr>
              <w:t>Teachers/student ratio (2007)</w:t>
            </w:r>
          </w:p>
        </w:tc>
        <w:tc>
          <w:tcPr>
            <w:tcW w:w="1002" w:type="dxa"/>
            <w:tcBorders>
              <w:top w:val="single" w:sz="4" w:space="0" w:color="auto"/>
              <w:bottom w:val="single" w:sz="12" w:space="0" w:color="auto"/>
            </w:tcBorders>
            <w:shd w:val="clear" w:color="auto" w:fill="auto"/>
            <w:vAlign w:val="bottom"/>
          </w:tcPr>
          <w:p w:rsidR="00027DA4" w:rsidRPr="00C10A8F" w:rsidRDefault="00027DA4" w:rsidP="004D05C2">
            <w:pPr>
              <w:pStyle w:val="SingleTxtG"/>
              <w:suppressAutoHyphens w:val="0"/>
              <w:spacing w:before="40" w:after="40" w:line="220" w:lineRule="exact"/>
              <w:ind w:left="0" w:right="113"/>
              <w:jc w:val="right"/>
              <w:rPr>
                <w:sz w:val="18"/>
              </w:rPr>
            </w:pPr>
            <w:r w:rsidRPr="00C10A8F">
              <w:rPr>
                <w:sz w:val="18"/>
              </w:rPr>
              <w:t>1/22.2</w:t>
            </w:r>
          </w:p>
        </w:tc>
        <w:tc>
          <w:tcPr>
            <w:tcW w:w="1002" w:type="dxa"/>
            <w:tcBorders>
              <w:top w:val="single" w:sz="4" w:space="0" w:color="auto"/>
              <w:bottom w:val="single" w:sz="12" w:space="0" w:color="auto"/>
            </w:tcBorders>
            <w:shd w:val="clear" w:color="auto" w:fill="auto"/>
            <w:vAlign w:val="bottom"/>
          </w:tcPr>
          <w:p w:rsidR="00027DA4" w:rsidRPr="00C10A8F" w:rsidRDefault="00027DA4" w:rsidP="004D05C2">
            <w:pPr>
              <w:pStyle w:val="SingleTxtG"/>
              <w:suppressAutoHyphens w:val="0"/>
              <w:spacing w:before="40" w:after="40" w:line="220" w:lineRule="exact"/>
              <w:ind w:left="0" w:right="113"/>
              <w:jc w:val="right"/>
              <w:rPr>
                <w:sz w:val="18"/>
              </w:rPr>
            </w:pPr>
            <w:r w:rsidRPr="00C10A8F">
              <w:rPr>
                <w:sz w:val="18"/>
              </w:rPr>
              <w:t>1/21.7</w:t>
            </w:r>
          </w:p>
        </w:tc>
      </w:tr>
    </w:tbl>
    <w:p w:rsidR="00951BC8" w:rsidRPr="00C10A8F" w:rsidRDefault="00951BC8" w:rsidP="00C10A8F">
      <w:pPr>
        <w:pStyle w:val="SingleTxtG"/>
        <w:spacing w:before="120" w:after="240"/>
        <w:ind w:firstLine="170"/>
        <w:rPr>
          <w:i/>
          <w:sz w:val="18"/>
          <w:szCs w:val="18"/>
        </w:rPr>
      </w:pPr>
      <w:r w:rsidRPr="00C10A8F">
        <w:rPr>
          <w:i/>
          <w:sz w:val="18"/>
          <w:szCs w:val="18"/>
        </w:rPr>
        <w:t>Source:</w:t>
      </w:r>
      <w:r w:rsidR="00E24065" w:rsidRPr="00F41539">
        <w:rPr>
          <w:sz w:val="18"/>
          <w:szCs w:val="18"/>
        </w:rPr>
        <w:t xml:space="preserve"> </w:t>
      </w:r>
      <w:r w:rsidR="00C10A8F" w:rsidRPr="00F41539">
        <w:rPr>
          <w:sz w:val="18"/>
          <w:szCs w:val="18"/>
        </w:rPr>
        <w:t xml:space="preserve"> </w:t>
      </w:r>
      <w:r w:rsidR="00F41539" w:rsidRPr="00F41539">
        <w:rPr>
          <w:sz w:val="18"/>
          <w:szCs w:val="18"/>
        </w:rPr>
        <w:t xml:space="preserve">MINEDUC </w:t>
      </w:r>
      <w:r w:rsidRPr="00F41539">
        <w:rPr>
          <w:sz w:val="18"/>
          <w:szCs w:val="18"/>
        </w:rPr>
        <w:t>summary</w:t>
      </w:r>
      <w:r w:rsidR="00E24065" w:rsidRPr="00F41539">
        <w:rPr>
          <w:sz w:val="18"/>
          <w:szCs w:val="18"/>
        </w:rPr>
        <w:t xml:space="preserve"> </w:t>
      </w:r>
      <w:r w:rsidRPr="00F41539">
        <w:rPr>
          <w:sz w:val="18"/>
          <w:szCs w:val="18"/>
        </w:rPr>
        <w:t>of</w:t>
      </w:r>
      <w:r w:rsidR="00E24065" w:rsidRPr="00F41539">
        <w:rPr>
          <w:sz w:val="18"/>
          <w:szCs w:val="18"/>
        </w:rPr>
        <w:t xml:space="preserve"> </w:t>
      </w:r>
      <w:r w:rsidRPr="00F41539">
        <w:rPr>
          <w:sz w:val="18"/>
          <w:szCs w:val="18"/>
        </w:rPr>
        <w:t>statistical</w:t>
      </w:r>
      <w:r w:rsidR="00E24065" w:rsidRPr="00F41539">
        <w:rPr>
          <w:sz w:val="18"/>
          <w:szCs w:val="18"/>
        </w:rPr>
        <w:t xml:space="preserve"> </w:t>
      </w:r>
      <w:r w:rsidRPr="00F41539">
        <w:rPr>
          <w:sz w:val="18"/>
          <w:szCs w:val="18"/>
        </w:rPr>
        <w:t>data</w:t>
      </w:r>
      <w:r w:rsidR="00E24065" w:rsidRPr="00F41539">
        <w:rPr>
          <w:sz w:val="18"/>
          <w:szCs w:val="18"/>
        </w:rPr>
        <w:t xml:space="preserve"> </w:t>
      </w:r>
      <w:r w:rsidRPr="00F41539">
        <w:rPr>
          <w:sz w:val="18"/>
          <w:szCs w:val="18"/>
        </w:rPr>
        <w:t>2008</w:t>
      </w:r>
      <w:r w:rsidR="00C10A8F" w:rsidRPr="00F41539">
        <w:rPr>
          <w:sz w:val="18"/>
          <w:szCs w:val="18"/>
        </w:rPr>
        <w:t>.</w:t>
      </w:r>
    </w:p>
    <w:p w:rsidR="00951BC8" w:rsidRPr="005165C7" w:rsidRDefault="005165C7" w:rsidP="005165C7">
      <w:pPr>
        <w:pStyle w:val="H4G"/>
      </w:pPr>
      <w:r>
        <w:tab/>
      </w:r>
      <w:r>
        <w:tab/>
      </w:r>
      <w:r w:rsidR="00951BC8" w:rsidRPr="005165C7">
        <w:t>Higher</w:t>
      </w:r>
      <w:r w:rsidR="00E24065" w:rsidRPr="005165C7">
        <w:t xml:space="preserve"> </w:t>
      </w:r>
      <w:r w:rsidR="00951BC8" w:rsidRPr="005165C7">
        <w:t>education</w:t>
      </w:r>
    </w:p>
    <w:p w:rsidR="00951BC8" w:rsidRPr="005165C7" w:rsidRDefault="00951BC8" w:rsidP="005165C7">
      <w:pPr>
        <w:pStyle w:val="SingleTxtG"/>
      </w:pPr>
      <w:r w:rsidRPr="005165C7">
        <w:t>260.</w:t>
      </w:r>
      <w:r w:rsidRPr="005165C7">
        <w:tab/>
        <w:t>New</w:t>
      </w:r>
      <w:r w:rsidR="00E24065" w:rsidRPr="005165C7">
        <w:t xml:space="preserve"> </w:t>
      </w:r>
      <w:r w:rsidRPr="005165C7">
        <w:t>legislative</w:t>
      </w:r>
      <w:r w:rsidR="00E24065" w:rsidRPr="005165C7">
        <w:t xml:space="preserve"> </w:t>
      </w:r>
      <w:r w:rsidRPr="005165C7">
        <w:t>measures</w:t>
      </w:r>
      <w:r w:rsidR="00E24065" w:rsidRPr="005165C7">
        <w:t xml:space="preserve"> </w:t>
      </w:r>
      <w:r w:rsidRPr="005165C7">
        <w:t>to</w:t>
      </w:r>
      <w:r w:rsidR="00E24065" w:rsidRPr="005165C7">
        <w:t xml:space="preserve"> </w:t>
      </w:r>
      <w:r w:rsidRPr="005165C7">
        <w:t>improve</w:t>
      </w:r>
      <w:r w:rsidR="00E24065" w:rsidRPr="005165C7">
        <w:t xml:space="preserve"> </w:t>
      </w:r>
      <w:r w:rsidRPr="005165C7">
        <w:t>education</w:t>
      </w:r>
      <w:r w:rsidR="00E24065" w:rsidRPr="005165C7">
        <w:t xml:space="preserve"> </w:t>
      </w:r>
      <w:r w:rsidRPr="005165C7">
        <w:t>in</w:t>
      </w:r>
      <w:r w:rsidR="00E24065" w:rsidRPr="005165C7">
        <w:t xml:space="preserve"> </w:t>
      </w:r>
      <w:r w:rsidRPr="005165C7">
        <w:t>Rwanda</w:t>
      </w:r>
      <w:r w:rsidR="00E24065" w:rsidRPr="005165C7">
        <w:t xml:space="preserve"> </w:t>
      </w:r>
      <w:r w:rsidRPr="005165C7">
        <w:t>have</w:t>
      </w:r>
      <w:r w:rsidR="00E24065" w:rsidRPr="005165C7">
        <w:t xml:space="preserve"> </w:t>
      </w:r>
      <w:r w:rsidRPr="005165C7">
        <w:t>been</w:t>
      </w:r>
      <w:r w:rsidR="00E24065" w:rsidRPr="005165C7">
        <w:t xml:space="preserve"> </w:t>
      </w:r>
      <w:r w:rsidRPr="005165C7">
        <w:t>put</w:t>
      </w:r>
      <w:r w:rsidR="00E24065" w:rsidRPr="005165C7">
        <w:t xml:space="preserve"> </w:t>
      </w:r>
      <w:r w:rsidRPr="005165C7">
        <w:t>in</w:t>
      </w:r>
      <w:r w:rsidR="00E24065" w:rsidRPr="005165C7">
        <w:t xml:space="preserve"> </w:t>
      </w:r>
      <w:r w:rsidRPr="005165C7">
        <w:t>place.</w:t>
      </w:r>
      <w:r w:rsidR="005165C7">
        <w:rPr>
          <w:rStyle w:val="FootnoteReference"/>
        </w:rPr>
        <w:footnoteReference w:id="118"/>
      </w:r>
      <w:r w:rsidR="00E24065" w:rsidRPr="005165C7">
        <w:t xml:space="preserve"> </w:t>
      </w:r>
      <w:r w:rsidRPr="005165C7">
        <w:t>The</w:t>
      </w:r>
      <w:r w:rsidR="00E24065" w:rsidRPr="005165C7">
        <w:t xml:space="preserve"> </w:t>
      </w:r>
      <w:r w:rsidRPr="005165C7">
        <w:t>national</w:t>
      </w:r>
      <w:r w:rsidR="00E24065" w:rsidRPr="005165C7">
        <w:t xml:space="preserve"> </w:t>
      </w:r>
      <w:r w:rsidRPr="005165C7">
        <w:t>council</w:t>
      </w:r>
      <w:r w:rsidR="00E24065" w:rsidRPr="005165C7">
        <w:t xml:space="preserve"> </w:t>
      </w:r>
      <w:r w:rsidRPr="005165C7">
        <w:t>for</w:t>
      </w:r>
      <w:r w:rsidR="00E24065" w:rsidRPr="005165C7">
        <w:t xml:space="preserve"> </w:t>
      </w:r>
      <w:r w:rsidRPr="005165C7">
        <w:t>higher</w:t>
      </w:r>
      <w:r w:rsidR="00E24065" w:rsidRPr="005165C7">
        <w:t xml:space="preserve"> </w:t>
      </w:r>
      <w:r w:rsidRPr="005165C7">
        <w:t>education</w:t>
      </w:r>
      <w:r w:rsidR="00E24065" w:rsidRPr="005165C7">
        <w:t xml:space="preserve"> </w:t>
      </w:r>
      <w:r w:rsidRPr="005165C7">
        <w:t>was</w:t>
      </w:r>
      <w:r w:rsidR="00E24065" w:rsidRPr="005165C7">
        <w:t xml:space="preserve"> </w:t>
      </w:r>
      <w:r w:rsidRPr="005165C7">
        <w:t>created</w:t>
      </w:r>
      <w:r w:rsidR="00E24065" w:rsidRPr="005165C7">
        <w:t xml:space="preserve"> </w:t>
      </w:r>
      <w:r w:rsidRPr="005165C7">
        <w:t>in</w:t>
      </w:r>
      <w:r w:rsidR="00E24065" w:rsidRPr="005165C7">
        <w:t xml:space="preserve"> </w:t>
      </w:r>
      <w:r w:rsidRPr="005165C7">
        <w:t>2007.</w:t>
      </w:r>
      <w:r w:rsidR="00E24065" w:rsidRPr="005165C7">
        <w:t xml:space="preserve"> </w:t>
      </w:r>
      <w:r w:rsidRPr="005165C7">
        <w:t>Inclusive</w:t>
      </w:r>
      <w:r w:rsidR="00E24065" w:rsidRPr="005165C7">
        <w:t xml:space="preserve"> </w:t>
      </w:r>
      <w:r w:rsidRPr="005165C7">
        <w:t>education</w:t>
      </w:r>
      <w:r w:rsidR="00E24065" w:rsidRPr="005165C7">
        <w:t xml:space="preserve"> </w:t>
      </w:r>
      <w:r w:rsidRPr="005165C7">
        <w:t>has</w:t>
      </w:r>
      <w:r w:rsidR="00E24065" w:rsidRPr="005165C7">
        <w:t xml:space="preserve"> </w:t>
      </w:r>
      <w:r w:rsidRPr="005165C7">
        <w:t>been</w:t>
      </w:r>
      <w:r w:rsidR="00E24065" w:rsidRPr="005165C7">
        <w:t xml:space="preserve"> </w:t>
      </w:r>
      <w:r w:rsidRPr="005165C7">
        <w:t>promoted,</w:t>
      </w:r>
      <w:r w:rsidR="00E24065" w:rsidRPr="005165C7">
        <w:t xml:space="preserve"> </w:t>
      </w:r>
      <w:r w:rsidRPr="005165C7">
        <w:t>especially</w:t>
      </w:r>
      <w:r w:rsidR="00E24065" w:rsidRPr="005165C7">
        <w:t xml:space="preserve"> </w:t>
      </w:r>
      <w:r w:rsidRPr="005165C7">
        <w:t>with</w:t>
      </w:r>
      <w:r w:rsidR="00E24065" w:rsidRPr="005165C7">
        <w:t xml:space="preserve"> </w:t>
      </w:r>
      <w:r w:rsidRPr="005165C7">
        <w:t>more</w:t>
      </w:r>
      <w:r w:rsidR="00E24065" w:rsidRPr="005165C7">
        <w:t xml:space="preserve"> </w:t>
      </w:r>
      <w:r w:rsidRPr="005165C7">
        <w:t>disabled</w:t>
      </w:r>
      <w:r w:rsidR="00E24065" w:rsidRPr="005165C7">
        <w:t xml:space="preserve"> </w:t>
      </w:r>
      <w:r w:rsidRPr="005165C7">
        <w:t>students</w:t>
      </w:r>
      <w:r w:rsidR="00E24065" w:rsidRPr="005165C7">
        <w:t xml:space="preserve"> </w:t>
      </w:r>
      <w:r w:rsidRPr="005165C7">
        <w:t>accessing</w:t>
      </w:r>
      <w:r w:rsidR="00E24065" w:rsidRPr="005165C7">
        <w:t xml:space="preserve"> </w:t>
      </w:r>
      <w:r w:rsidRPr="005165C7">
        <w:t>higher</w:t>
      </w:r>
      <w:r w:rsidR="00E24065" w:rsidRPr="005165C7">
        <w:t xml:space="preserve"> </w:t>
      </w:r>
      <w:r w:rsidRPr="005165C7">
        <w:t>education</w:t>
      </w:r>
      <w:r w:rsidR="00145F9A">
        <w:t>.</w:t>
      </w:r>
      <w:r w:rsidR="00145F9A">
        <w:rPr>
          <w:rStyle w:val="FootnoteReference"/>
        </w:rPr>
        <w:footnoteReference w:id="119"/>
      </w:r>
      <w:r w:rsidR="00E24065" w:rsidRPr="005165C7">
        <w:t xml:space="preserve"> </w:t>
      </w:r>
      <w:r w:rsidRPr="005165C7">
        <w:t>A</w:t>
      </w:r>
      <w:r w:rsidR="00E24065" w:rsidRPr="005165C7">
        <w:t xml:space="preserve"> </w:t>
      </w:r>
      <w:r w:rsidRPr="005165C7">
        <w:t>student</w:t>
      </w:r>
      <w:r w:rsidR="00E24065" w:rsidRPr="005165C7">
        <w:t xml:space="preserve"> </w:t>
      </w:r>
      <w:r w:rsidRPr="005165C7">
        <w:t>financial</w:t>
      </w:r>
      <w:r w:rsidR="00E24065" w:rsidRPr="005165C7">
        <w:t xml:space="preserve"> </w:t>
      </w:r>
      <w:r w:rsidRPr="005165C7">
        <w:t>agency</w:t>
      </w:r>
      <w:r w:rsidR="00E24065" w:rsidRPr="005165C7">
        <w:t xml:space="preserve"> </w:t>
      </w:r>
      <w:r w:rsidR="005165C7">
        <w:t>–</w:t>
      </w:r>
      <w:r w:rsidR="00E24065" w:rsidRPr="005165C7">
        <w:t xml:space="preserve"> </w:t>
      </w:r>
      <w:r w:rsidRPr="005165C7">
        <w:t>SFAR</w:t>
      </w:r>
      <w:r w:rsidR="00E24065" w:rsidRPr="005165C7">
        <w:t xml:space="preserve"> </w:t>
      </w:r>
      <w:r w:rsidRPr="005165C7">
        <w:t>has</w:t>
      </w:r>
      <w:r w:rsidR="00E24065" w:rsidRPr="005165C7">
        <w:t xml:space="preserve"> </w:t>
      </w:r>
      <w:r w:rsidRPr="005165C7">
        <w:t>helped</w:t>
      </w:r>
      <w:r w:rsidR="00E24065" w:rsidRPr="005165C7">
        <w:t xml:space="preserve"> </w:t>
      </w:r>
      <w:r w:rsidRPr="005165C7">
        <w:t>students</w:t>
      </w:r>
      <w:r w:rsidR="00E24065" w:rsidRPr="005165C7">
        <w:t xml:space="preserve"> </w:t>
      </w:r>
      <w:r w:rsidRPr="005165C7">
        <w:t>cope</w:t>
      </w:r>
      <w:r w:rsidR="00E24065" w:rsidRPr="005165C7">
        <w:t xml:space="preserve"> </w:t>
      </w:r>
      <w:r w:rsidRPr="005165C7">
        <w:t>with</w:t>
      </w:r>
      <w:r w:rsidR="00E24065" w:rsidRPr="005165C7">
        <w:t xml:space="preserve"> </w:t>
      </w:r>
      <w:r w:rsidRPr="005165C7">
        <w:t>tuition</w:t>
      </w:r>
      <w:r w:rsidR="00E24065" w:rsidRPr="005165C7">
        <w:t xml:space="preserve"> </w:t>
      </w:r>
      <w:r w:rsidRPr="005165C7">
        <w:t>fees</w:t>
      </w:r>
      <w:r w:rsidR="00E24065" w:rsidRPr="005165C7">
        <w:t xml:space="preserve"> </w:t>
      </w:r>
      <w:r w:rsidRPr="005165C7">
        <w:t>and</w:t>
      </w:r>
      <w:r w:rsidR="00E24065" w:rsidRPr="005165C7">
        <w:t xml:space="preserve"> </w:t>
      </w:r>
      <w:r w:rsidRPr="005165C7">
        <w:t>provided</w:t>
      </w:r>
      <w:r w:rsidR="00E24065" w:rsidRPr="005165C7">
        <w:t xml:space="preserve"> </w:t>
      </w:r>
      <w:r w:rsidRPr="005165C7">
        <w:t>students</w:t>
      </w:r>
      <w:r w:rsidR="00E24065" w:rsidRPr="005165C7">
        <w:t xml:space="preserve"> </w:t>
      </w:r>
      <w:r w:rsidRPr="005165C7">
        <w:t>with</w:t>
      </w:r>
      <w:r w:rsidR="00E24065" w:rsidRPr="005165C7">
        <w:t xml:space="preserve"> </w:t>
      </w:r>
      <w:r w:rsidRPr="005165C7">
        <w:t>loans.</w:t>
      </w:r>
      <w:r w:rsidR="00E24065" w:rsidRPr="005165C7">
        <w:t xml:space="preserve"> </w:t>
      </w:r>
      <w:r w:rsidRPr="005165C7">
        <w:t>Grants</w:t>
      </w:r>
      <w:r w:rsidR="00E24065" w:rsidRPr="005165C7">
        <w:t xml:space="preserve"> </w:t>
      </w:r>
      <w:r w:rsidRPr="005165C7">
        <w:t>are</w:t>
      </w:r>
      <w:r w:rsidR="00E24065" w:rsidRPr="005165C7">
        <w:t xml:space="preserve"> </w:t>
      </w:r>
      <w:r w:rsidRPr="005165C7">
        <w:t>also</w:t>
      </w:r>
      <w:r w:rsidR="00E24065" w:rsidRPr="005165C7">
        <w:t xml:space="preserve"> </w:t>
      </w:r>
      <w:r w:rsidRPr="005165C7">
        <w:t>available</w:t>
      </w:r>
      <w:r w:rsidR="00E24065" w:rsidRPr="005165C7">
        <w:t xml:space="preserve"> </w:t>
      </w:r>
      <w:r w:rsidRPr="005165C7">
        <w:t>to</w:t>
      </w:r>
      <w:r w:rsidR="00E24065" w:rsidRPr="005165C7">
        <w:t xml:space="preserve"> </w:t>
      </w:r>
      <w:r w:rsidRPr="005165C7">
        <w:t>students</w:t>
      </w:r>
      <w:r w:rsidR="00E24065" w:rsidRPr="005165C7">
        <w:t xml:space="preserve"> </w:t>
      </w:r>
      <w:r w:rsidRPr="005165C7">
        <w:t>who</w:t>
      </w:r>
      <w:r w:rsidR="00E24065" w:rsidRPr="005165C7">
        <w:t xml:space="preserve"> </w:t>
      </w:r>
      <w:r w:rsidRPr="005165C7">
        <w:t>qualify.</w:t>
      </w:r>
      <w:r w:rsidR="00E24065" w:rsidRPr="005165C7">
        <w:t xml:space="preserve"> </w:t>
      </w:r>
      <w:r w:rsidRPr="005165C7">
        <w:t>Also,</w:t>
      </w:r>
      <w:r w:rsidR="00E24065" w:rsidRPr="005165C7">
        <w:t xml:space="preserve"> </w:t>
      </w:r>
      <w:r w:rsidRPr="005165C7">
        <w:t>to</w:t>
      </w:r>
      <w:r w:rsidR="00E24065" w:rsidRPr="005165C7">
        <w:t xml:space="preserve"> </w:t>
      </w:r>
      <w:r w:rsidRPr="005165C7">
        <w:t>cope</w:t>
      </w:r>
      <w:r w:rsidR="00E24065" w:rsidRPr="005165C7">
        <w:t xml:space="preserve"> </w:t>
      </w:r>
      <w:r w:rsidRPr="005165C7">
        <w:t>with</w:t>
      </w:r>
      <w:r w:rsidR="00E24065" w:rsidRPr="005165C7">
        <w:t xml:space="preserve"> </w:t>
      </w:r>
      <w:r w:rsidRPr="005165C7">
        <w:t>high</w:t>
      </w:r>
      <w:r w:rsidR="00E24065" w:rsidRPr="005165C7">
        <w:t xml:space="preserve"> </w:t>
      </w:r>
      <w:r w:rsidRPr="005165C7">
        <w:t>numbers</w:t>
      </w:r>
      <w:r w:rsidR="00E24065" w:rsidRPr="005165C7">
        <w:t xml:space="preserve"> </w:t>
      </w:r>
      <w:r w:rsidRPr="005165C7">
        <w:t>of</w:t>
      </w:r>
      <w:r w:rsidR="00E24065" w:rsidRPr="005165C7">
        <w:t xml:space="preserve"> </w:t>
      </w:r>
      <w:r w:rsidRPr="005165C7">
        <w:t>student</w:t>
      </w:r>
      <w:r w:rsidR="00E24065" w:rsidRPr="005165C7">
        <w:t xml:space="preserve"> </w:t>
      </w:r>
      <w:r w:rsidRPr="005165C7">
        <w:t>enrolment,</w:t>
      </w:r>
      <w:r w:rsidR="00E24065" w:rsidRPr="005165C7">
        <w:t xml:space="preserve"> </w:t>
      </w:r>
      <w:r w:rsidRPr="005165C7">
        <w:t>various</w:t>
      </w:r>
      <w:r w:rsidR="00E24065" w:rsidRPr="005165C7">
        <w:t xml:space="preserve"> </w:t>
      </w:r>
      <w:r w:rsidRPr="005165C7">
        <w:t>institutions</w:t>
      </w:r>
      <w:r w:rsidR="00E24065" w:rsidRPr="005165C7">
        <w:t xml:space="preserve"> </w:t>
      </w:r>
      <w:r w:rsidRPr="005165C7">
        <w:t>are</w:t>
      </w:r>
      <w:r w:rsidR="00E24065" w:rsidRPr="005165C7">
        <w:t xml:space="preserve"> </w:t>
      </w:r>
      <w:r w:rsidRPr="005165C7">
        <w:t>offering</w:t>
      </w:r>
      <w:r w:rsidR="00E24065" w:rsidRPr="005165C7">
        <w:t xml:space="preserve"> </w:t>
      </w:r>
      <w:r w:rsidRPr="005165C7">
        <w:t>evening</w:t>
      </w:r>
      <w:r w:rsidR="00E24065" w:rsidRPr="005165C7">
        <w:t xml:space="preserve"> </w:t>
      </w:r>
      <w:r w:rsidRPr="005165C7">
        <w:t>courses</w:t>
      </w:r>
      <w:r w:rsidR="00E24065" w:rsidRPr="005165C7">
        <w:t xml:space="preserve"> </w:t>
      </w:r>
      <w:r w:rsidRPr="005165C7">
        <w:t>for</w:t>
      </w:r>
      <w:r w:rsidR="00E24065" w:rsidRPr="005165C7">
        <w:t xml:space="preserve"> </w:t>
      </w:r>
      <w:r w:rsidRPr="005165C7">
        <w:t>a</w:t>
      </w:r>
      <w:r w:rsidR="00E24065" w:rsidRPr="005165C7">
        <w:t xml:space="preserve"> </w:t>
      </w:r>
      <w:r w:rsidRPr="005165C7">
        <w:t>much</w:t>
      </w:r>
      <w:r w:rsidR="00E24065" w:rsidRPr="005165C7">
        <w:t xml:space="preserve"> </w:t>
      </w:r>
      <w:r w:rsidRPr="005165C7">
        <w:t>greater</w:t>
      </w:r>
      <w:r w:rsidR="00E24065" w:rsidRPr="005165C7">
        <w:t xml:space="preserve"> </w:t>
      </w:r>
      <w:r w:rsidRPr="005165C7">
        <w:t>access</w:t>
      </w:r>
      <w:r w:rsidR="00E24065" w:rsidRPr="005165C7">
        <w:t xml:space="preserve"> </w:t>
      </w:r>
      <w:r w:rsidRPr="005165C7">
        <w:t>to</w:t>
      </w:r>
      <w:r w:rsidR="00E24065" w:rsidRPr="005165C7">
        <w:t xml:space="preserve"> </w:t>
      </w:r>
      <w:r w:rsidRPr="005165C7">
        <w:t>those</w:t>
      </w:r>
      <w:r w:rsidR="00E24065" w:rsidRPr="005165C7">
        <w:t xml:space="preserve"> </w:t>
      </w:r>
      <w:r w:rsidRPr="005165C7">
        <w:t>working</w:t>
      </w:r>
      <w:r w:rsidR="00E24065" w:rsidRPr="005165C7">
        <w:t xml:space="preserve"> </w:t>
      </w:r>
      <w:r w:rsidRPr="005165C7">
        <w:t>during</w:t>
      </w:r>
      <w:r w:rsidR="00E24065" w:rsidRPr="005165C7">
        <w:t xml:space="preserve"> </w:t>
      </w:r>
      <w:r w:rsidRPr="005165C7">
        <w:t>the</w:t>
      </w:r>
      <w:r w:rsidR="00E24065" w:rsidRPr="005165C7">
        <w:t xml:space="preserve"> </w:t>
      </w:r>
      <w:r w:rsidRPr="005165C7">
        <w:t>day</w:t>
      </w:r>
      <w:r w:rsidR="00E24065" w:rsidRPr="005165C7">
        <w:t xml:space="preserve"> </w:t>
      </w:r>
      <w:r w:rsidRPr="005165C7">
        <w:t>and</w:t>
      </w:r>
      <w:r w:rsidR="00E24065" w:rsidRPr="005165C7">
        <w:t xml:space="preserve"> </w:t>
      </w:r>
      <w:r w:rsidRPr="005165C7">
        <w:t>masters</w:t>
      </w:r>
      <w:r w:rsidR="00E24065" w:rsidRPr="005165C7">
        <w:t xml:space="preserve"> </w:t>
      </w:r>
      <w:r w:rsidRPr="005165C7">
        <w:t>degree</w:t>
      </w:r>
      <w:r w:rsidR="00E24065" w:rsidRPr="005165C7">
        <w:t xml:space="preserve"> </w:t>
      </w:r>
      <w:r w:rsidRPr="005165C7">
        <w:t>programs.</w:t>
      </w:r>
      <w:r w:rsidR="00E24065" w:rsidRPr="005165C7">
        <w:t xml:space="preserve"> </w:t>
      </w:r>
      <w:r w:rsidRPr="005165C7">
        <w:t>E-learning</w:t>
      </w:r>
      <w:r w:rsidR="00E24065" w:rsidRPr="005165C7">
        <w:t xml:space="preserve"> </w:t>
      </w:r>
      <w:r w:rsidRPr="005165C7">
        <w:t>was</w:t>
      </w:r>
      <w:r w:rsidR="00E24065" w:rsidRPr="005165C7">
        <w:t xml:space="preserve"> </w:t>
      </w:r>
      <w:r w:rsidRPr="005165C7">
        <w:t>launched</w:t>
      </w:r>
      <w:r w:rsidR="00E24065" w:rsidRPr="005165C7">
        <w:t xml:space="preserve"> </w:t>
      </w:r>
      <w:r w:rsidRPr="005165C7">
        <w:t>in</w:t>
      </w:r>
      <w:r w:rsidR="00E24065" w:rsidRPr="005165C7">
        <w:t xml:space="preserve"> </w:t>
      </w:r>
      <w:r w:rsidRPr="005165C7">
        <w:t>2007</w:t>
      </w:r>
      <w:r w:rsidR="00E24065" w:rsidRPr="005165C7">
        <w:t xml:space="preserve"> </w:t>
      </w:r>
      <w:r w:rsidRPr="005165C7">
        <w:t>with</w:t>
      </w:r>
      <w:r w:rsidR="00E24065" w:rsidRPr="005165C7">
        <w:t xml:space="preserve"> </w:t>
      </w:r>
      <w:r w:rsidRPr="005165C7">
        <w:t>NEPAD</w:t>
      </w:r>
      <w:r w:rsidR="00E24065" w:rsidRPr="005165C7">
        <w:t>’</w:t>
      </w:r>
      <w:r w:rsidRPr="005165C7">
        <w:t>s</w:t>
      </w:r>
      <w:r w:rsidR="00E24065" w:rsidRPr="005165C7">
        <w:t xml:space="preserve"> </w:t>
      </w:r>
      <w:r w:rsidRPr="005165C7">
        <w:t>assistance.</w:t>
      </w:r>
      <w:r w:rsidR="00E24065" w:rsidRPr="005165C7">
        <w:t xml:space="preserve"> </w:t>
      </w:r>
    </w:p>
    <w:p w:rsidR="00951BC8" w:rsidRPr="005165C7" w:rsidRDefault="00951BC8" w:rsidP="005165C7">
      <w:pPr>
        <w:pStyle w:val="SingleTxtG"/>
      </w:pPr>
      <w:r w:rsidRPr="005165C7">
        <w:t>261.</w:t>
      </w:r>
      <w:r w:rsidRPr="005165C7">
        <w:tab/>
        <w:t>In</w:t>
      </w:r>
      <w:r w:rsidR="00E24065" w:rsidRPr="005165C7">
        <w:t xml:space="preserve"> </w:t>
      </w:r>
      <w:r w:rsidRPr="005165C7">
        <w:t>general,</w:t>
      </w:r>
      <w:r w:rsidR="00E24065" w:rsidRPr="005165C7">
        <w:t xml:space="preserve"> </w:t>
      </w:r>
      <w:r w:rsidRPr="005165C7">
        <w:t>there</w:t>
      </w:r>
      <w:r w:rsidR="00E24065" w:rsidRPr="005165C7">
        <w:t xml:space="preserve"> </w:t>
      </w:r>
      <w:r w:rsidRPr="005165C7">
        <w:t>has</w:t>
      </w:r>
      <w:r w:rsidR="00E24065" w:rsidRPr="005165C7">
        <w:t xml:space="preserve"> </w:t>
      </w:r>
      <w:r w:rsidRPr="005165C7">
        <w:t>been</w:t>
      </w:r>
      <w:r w:rsidR="00E24065" w:rsidRPr="005165C7">
        <w:t xml:space="preserve"> </w:t>
      </w:r>
      <w:r w:rsidRPr="005165C7">
        <w:t>tremendous</w:t>
      </w:r>
      <w:r w:rsidR="00E24065" w:rsidRPr="005165C7">
        <w:t xml:space="preserve"> </w:t>
      </w:r>
      <w:r w:rsidRPr="005165C7">
        <w:t>improvement</w:t>
      </w:r>
      <w:r w:rsidR="00E24065" w:rsidRPr="005165C7">
        <w:t xml:space="preserve"> </w:t>
      </w:r>
      <w:r w:rsidRPr="005165C7">
        <w:t>in</w:t>
      </w:r>
      <w:r w:rsidR="00E24065" w:rsidRPr="005165C7">
        <w:t xml:space="preserve"> </w:t>
      </w:r>
      <w:r w:rsidRPr="005165C7">
        <w:t>education</w:t>
      </w:r>
      <w:r w:rsidR="00E24065" w:rsidRPr="005165C7">
        <w:t xml:space="preserve"> </w:t>
      </w:r>
      <w:r w:rsidRPr="005165C7">
        <w:t>for</w:t>
      </w:r>
      <w:r w:rsidR="00E24065" w:rsidRPr="005165C7">
        <w:t xml:space="preserve"> </w:t>
      </w:r>
      <w:r w:rsidRPr="005165C7">
        <w:t>all</w:t>
      </w:r>
      <w:r w:rsidR="00E24065" w:rsidRPr="005165C7">
        <w:t xml:space="preserve"> </w:t>
      </w:r>
      <w:r w:rsidRPr="005165C7">
        <w:t>Rwandans.</w:t>
      </w:r>
      <w:r w:rsidR="00E24065" w:rsidRPr="005165C7">
        <w:t xml:space="preserve"> </w:t>
      </w:r>
      <w:r w:rsidRPr="005165C7">
        <w:t>Schools</w:t>
      </w:r>
      <w:r w:rsidR="00E24065" w:rsidRPr="005165C7">
        <w:t xml:space="preserve"> </w:t>
      </w:r>
      <w:r w:rsidRPr="005165C7">
        <w:t>have</w:t>
      </w:r>
      <w:r w:rsidR="00E24065" w:rsidRPr="005165C7">
        <w:t xml:space="preserve"> </w:t>
      </w:r>
      <w:r w:rsidRPr="005165C7">
        <w:t>been</w:t>
      </w:r>
      <w:r w:rsidR="00E24065" w:rsidRPr="005165C7">
        <w:t xml:space="preserve"> </w:t>
      </w:r>
      <w:r w:rsidRPr="005165C7">
        <w:t>built</w:t>
      </w:r>
      <w:r w:rsidR="00E24065" w:rsidRPr="005165C7">
        <w:t xml:space="preserve"> </w:t>
      </w:r>
      <w:r w:rsidRPr="005165C7">
        <w:t>and</w:t>
      </w:r>
      <w:r w:rsidR="00E24065" w:rsidRPr="005165C7">
        <w:t xml:space="preserve"> </w:t>
      </w:r>
      <w:r w:rsidRPr="005165C7">
        <w:t>continue</w:t>
      </w:r>
      <w:r w:rsidR="00E24065" w:rsidRPr="005165C7">
        <w:t xml:space="preserve"> </w:t>
      </w:r>
      <w:r w:rsidRPr="005165C7">
        <w:t>on</w:t>
      </w:r>
      <w:r w:rsidR="00E24065" w:rsidRPr="005165C7">
        <w:t xml:space="preserve"> </w:t>
      </w:r>
      <w:r w:rsidRPr="005165C7">
        <w:t>a</w:t>
      </w:r>
      <w:r w:rsidR="00E24065" w:rsidRPr="005165C7">
        <w:t xml:space="preserve"> </w:t>
      </w:r>
      <w:r w:rsidRPr="005165C7">
        <w:t>yearly</w:t>
      </w:r>
      <w:r w:rsidR="00E24065" w:rsidRPr="005165C7">
        <w:t xml:space="preserve"> </w:t>
      </w:r>
      <w:r w:rsidRPr="005165C7">
        <w:t>basis.</w:t>
      </w:r>
      <w:r w:rsidR="00E24065" w:rsidRPr="005165C7">
        <w:t xml:space="preserve"> </w:t>
      </w:r>
      <w:r w:rsidRPr="005165C7">
        <w:t>In</w:t>
      </w:r>
      <w:r w:rsidR="00E24065" w:rsidRPr="005165C7">
        <w:t xml:space="preserve"> </w:t>
      </w:r>
      <w:r w:rsidRPr="005165C7">
        <w:t>2007</w:t>
      </w:r>
      <w:r w:rsidR="00E24065" w:rsidRPr="005165C7">
        <w:t xml:space="preserve"> </w:t>
      </w:r>
      <w:r w:rsidRPr="005165C7">
        <w:t>for</w:t>
      </w:r>
      <w:r w:rsidR="00E24065" w:rsidRPr="005165C7">
        <w:t xml:space="preserve"> </w:t>
      </w:r>
      <w:r w:rsidRPr="005165C7">
        <w:t>instance,</w:t>
      </w:r>
      <w:r w:rsidR="00E24065" w:rsidRPr="005165C7">
        <w:t xml:space="preserve"> </w:t>
      </w:r>
      <w:r w:rsidRPr="005165C7">
        <w:t>1646</w:t>
      </w:r>
      <w:r w:rsidR="00E24065" w:rsidRPr="005165C7">
        <w:t xml:space="preserve"> </w:t>
      </w:r>
      <w:r w:rsidRPr="005165C7">
        <w:t>classes</w:t>
      </w:r>
      <w:r w:rsidR="00E24065" w:rsidRPr="005165C7">
        <w:t xml:space="preserve"> </w:t>
      </w:r>
      <w:r w:rsidRPr="005165C7">
        <w:t>at</w:t>
      </w:r>
      <w:r w:rsidR="00E24065" w:rsidRPr="005165C7">
        <w:t xml:space="preserve"> </w:t>
      </w:r>
      <w:r w:rsidRPr="005165C7">
        <w:t>both</w:t>
      </w:r>
      <w:r w:rsidR="00E24065" w:rsidRPr="005165C7">
        <w:t xml:space="preserve"> </w:t>
      </w:r>
      <w:r w:rsidRPr="005165C7">
        <w:t>primary</w:t>
      </w:r>
      <w:r w:rsidR="00E24065" w:rsidRPr="005165C7">
        <w:t xml:space="preserve"> </w:t>
      </w:r>
      <w:r w:rsidRPr="005165C7">
        <w:t>and</w:t>
      </w:r>
      <w:r w:rsidR="00E24065" w:rsidRPr="005165C7">
        <w:t xml:space="preserve"> </w:t>
      </w:r>
      <w:r w:rsidRPr="005165C7">
        <w:t>secondary</w:t>
      </w:r>
      <w:r w:rsidR="00E24065" w:rsidRPr="005165C7">
        <w:t xml:space="preserve"> </w:t>
      </w:r>
      <w:r w:rsidRPr="005165C7">
        <w:t>levels,</w:t>
      </w:r>
      <w:r w:rsidR="00E24065" w:rsidRPr="005165C7">
        <w:t xml:space="preserve"> </w:t>
      </w:r>
      <w:r w:rsidRPr="005165C7">
        <w:t>39</w:t>
      </w:r>
      <w:r w:rsidR="00E24065" w:rsidRPr="005165C7">
        <w:t xml:space="preserve"> </w:t>
      </w:r>
      <w:r w:rsidRPr="005165C7">
        <w:t>specialized</w:t>
      </w:r>
      <w:r w:rsidR="00E24065" w:rsidRPr="005165C7">
        <w:t xml:space="preserve"> </w:t>
      </w:r>
      <w:r w:rsidRPr="005165C7">
        <w:t>technical</w:t>
      </w:r>
      <w:r w:rsidR="00E24065" w:rsidRPr="005165C7">
        <w:t xml:space="preserve"> </w:t>
      </w:r>
      <w:r w:rsidRPr="005165C7">
        <w:t>schools</w:t>
      </w:r>
      <w:r w:rsidR="00E24065" w:rsidRPr="005165C7">
        <w:t xml:space="preserve"> </w:t>
      </w:r>
      <w:r w:rsidRPr="005165C7">
        <w:t>and</w:t>
      </w:r>
      <w:r w:rsidR="00E24065" w:rsidRPr="005165C7">
        <w:t xml:space="preserve"> </w:t>
      </w:r>
      <w:r w:rsidRPr="005165C7">
        <w:t>60</w:t>
      </w:r>
      <w:r w:rsidR="00E24065" w:rsidRPr="005165C7">
        <w:t xml:space="preserve"> </w:t>
      </w:r>
      <w:r w:rsidRPr="005165C7">
        <w:t>catch-up</w:t>
      </w:r>
      <w:r w:rsidR="00E24065" w:rsidRPr="005165C7">
        <w:t xml:space="preserve"> </w:t>
      </w:r>
      <w:r w:rsidRPr="005165C7">
        <w:t>centres</w:t>
      </w:r>
      <w:r w:rsidR="00E24065" w:rsidRPr="005165C7">
        <w:t xml:space="preserve"> </w:t>
      </w:r>
      <w:r w:rsidRPr="005165C7">
        <w:t>were</w:t>
      </w:r>
      <w:r w:rsidR="00E24065" w:rsidRPr="005165C7">
        <w:t xml:space="preserve"> </w:t>
      </w:r>
      <w:r w:rsidRPr="005165C7">
        <w:t>built.</w:t>
      </w:r>
      <w:r w:rsidR="00E24065" w:rsidRPr="005165C7">
        <w:t xml:space="preserve"> </w:t>
      </w:r>
      <w:r w:rsidRPr="005165C7">
        <w:t>While</w:t>
      </w:r>
      <w:r w:rsidR="00E24065" w:rsidRPr="005165C7">
        <w:t xml:space="preserve"> </w:t>
      </w:r>
      <w:r w:rsidRPr="005165C7">
        <w:t>in</w:t>
      </w:r>
      <w:r w:rsidR="00E24065" w:rsidRPr="005165C7">
        <w:t xml:space="preserve"> </w:t>
      </w:r>
      <w:r w:rsidRPr="005165C7">
        <w:t>2006,</w:t>
      </w:r>
      <w:r w:rsidR="00E24065" w:rsidRPr="005165C7">
        <w:t xml:space="preserve"> </w:t>
      </w:r>
      <w:r w:rsidRPr="005165C7">
        <w:t>1646</w:t>
      </w:r>
      <w:r w:rsidR="00E24065" w:rsidRPr="005165C7">
        <w:t xml:space="preserve"> </w:t>
      </w:r>
      <w:r w:rsidRPr="005165C7">
        <w:t>classes</w:t>
      </w:r>
      <w:r w:rsidR="00E24065" w:rsidRPr="005165C7">
        <w:t xml:space="preserve"> </w:t>
      </w:r>
      <w:r w:rsidRPr="005165C7">
        <w:t>and</w:t>
      </w:r>
      <w:r w:rsidR="00E24065" w:rsidRPr="005165C7">
        <w:t xml:space="preserve"> </w:t>
      </w:r>
      <w:r w:rsidRPr="005165C7">
        <w:t>38</w:t>
      </w:r>
      <w:r w:rsidR="00E24065" w:rsidRPr="005165C7">
        <w:t xml:space="preserve"> </w:t>
      </w:r>
      <w:r w:rsidRPr="005165C7">
        <w:t>catch-up</w:t>
      </w:r>
      <w:r w:rsidR="00E24065" w:rsidRPr="005165C7">
        <w:t xml:space="preserve"> </w:t>
      </w:r>
      <w:r w:rsidRPr="005165C7">
        <w:t>centres</w:t>
      </w:r>
      <w:r w:rsidR="00E24065" w:rsidRPr="005165C7">
        <w:t xml:space="preserve"> </w:t>
      </w:r>
      <w:r w:rsidRPr="005165C7">
        <w:t>had</w:t>
      </w:r>
      <w:r w:rsidR="00E24065" w:rsidRPr="005165C7">
        <w:t xml:space="preserve"> </w:t>
      </w:r>
      <w:r w:rsidRPr="005165C7">
        <w:t>been</w:t>
      </w:r>
      <w:r w:rsidR="00E24065" w:rsidRPr="005165C7">
        <w:t xml:space="preserve"> </w:t>
      </w:r>
      <w:r w:rsidRPr="005165C7">
        <w:t>built.</w:t>
      </w:r>
      <w:r w:rsidR="00E24065" w:rsidRPr="005165C7">
        <w:t xml:space="preserve"> </w:t>
      </w:r>
      <w:r w:rsidRPr="005165C7">
        <w:t>Bursaries</w:t>
      </w:r>
      <w:r w:rsidR="00E24065" w:rsidRPr="005165C7">
        <w:t xml:space="preserve"> </w:t>
      </w:r>
      <w:r w:rsidRPr="005165C7">
        <w:t>have</w:t>
      </w:r>
      <w:r w:rsidR="00E24065" w:rsidRPr="005165C7">
        <w:t xml:space="preserve"> </w:t>
      </w:r>
      <w:r w:rsidRPr="005165C7">
        <w:t>been</w:t>
      </w:r>
      <w:r w:rsidR="00E24065" w:rsidRPr="005165C7">
        <w:t xml:space="preserve"> </w:t>
      </w:r>
      <w:r w:rsidRPr="005165C7">
        <w:t>awarded</w:t>
      </w:r>
      <w:r w:rsidR="00E24065" w:rsidRPr="005165C7">
        <w:t xml:space="preserve"> </w:t>
      </w:r>
      <w:r w:rsidRPr="005165C7">
        <w:t>to</w:t>
      </w:r>
      <w:r w:rsidR="00E24065" w:rsidRPr="005165C7">
        <w:t xml:space="preserve"> </w:t>
      </w:r>
      <w:r w:rsidRPr="005165C7">
        <w:t>students</w:t>
      </w:r>
      <w:r w:rsidR="00E24065" w:rsidRPr="005165C7">
        <w:t xml:space="preserve"> </w:t>
      </w:r>
      <w:r w:rsidRPr="005165C7">
        <w:t>with</w:t>
      </w:r>
      <w:r w:rsidR="00E24065" w:rsidRPr="005165C7">
        <w:t xml:space="preserve"> </w:t>
      </w:r>
      <w:r w:rsidRPr="005165C7">
        <w:t>exceptional</w:t>
      </w:r>
      <w:r w:rsidR="00E24065" w:rsidRPr="005165C7">
        <w:t xml:space="preserve"> </w:t>
      </w:r>
      <w:r w:rsidRPr="005165C7">
        <w:t>performances</w:t>
      </w:r>
      <w:r w:rsidR="00E24065" w:rsidRPr="005165C7">
        <w:t xml:space="preserve"> </w:t>
      </w:r>
      <w:r w:rsidRPr="005165C7">
        <w:t>as</w:t>
      </w:r>
      <w:r w:rsidR="00E24065" w:rsidRPr="005165C7">
        <w:t xml:space="preserve"> </w:t>
      </w:r>
      <w:r w:rsidRPr="005165C7">
        <w:t>provided</w:t>
      </w:r>
      <w:r w:rsidR="00E24065" w:rsidRPr="005165C7">
        <w:t xml:space="preserve"> </w:t>
      </w:r>
      <w:r w:rsidRPr="005165C7">
        <w:t>in</w:t>
      </w:r>
      <w:r w:rsidR="00E24065" w:rsidRPr="005165C7">
        <w:t xml:space="preserve"> </w:t>
      </w:r>
      <w:r w:rsidRPr="005165C7">
        <w:t>the</w:t>
      </w:r>
      <w:r w:rsidR="00E24065" w:rsidRPr="005165C7">
        <w:t xml:space="preserve"> </w:t>
      </w:r>
      <w:r w:rsidRPr="005165C7">
        <w:t>presidential</w:t>
      </w:r>
      <w:r w:rsidR="00E24065" w:rsidRPr="005165C7">
        <w:t xml:space="preserve"> </w:t>
      </w:r>
      <w:r w:rsidRPr="005165C7">
        <w:t>order</w:t>
      </w:r>
      <w:r w:rsidR="00E24065" w:rsidRPr="005165C7">
        <w:t xml:space="preserve"> </w:t>
      </w:r>
      <w:r w:rsidRPr="005165C7">
        <w:t>determining</w:t>
      </w:r>
      <w:r w:rsidR="00E24065" w:rsidRPr="005165C7">
        <w:t xml:space="preserve"> </w:t>
      </w:r>
      <w:r w:rsidRPr="005165C7">
        <w:t>the</w:t>
      </w:r>
      <w:r w:rsidR="00E24065" w:rsidRPr="005165C7">
        <w:t xml:space="preserve"> </w:t>
      </w:r>
      <w:r w:rsidRPr="005165C7">
        <w:t>criteria</w:t>
      </w:r>
      <w:r w:rsidR="00E24065" w:rsidRPr="005165C7">
        <w:t xml:space="preserve"> </w:t>
      </w:r>
      <w:r w:rsidRPr="005165C7">
        <w:t>for</w:t>
      </w:r>
      <w:r w:rsidR="00E24065" w:rsidRPr="005165C7">
        <w:t xml:space="preserve"> </w:t>
      </w:r>
      <w:r w:rsidRPr="005165C7">
        <w:t>obtaining</w:t>
      </w:r>
      <w:r w:rsidR="00E24065" w:rsidRPr="005165C7">
        <w:t xml:space="preserve"> </w:t>
      </w:r>
      <w:r w:rsidRPr="005165C7">
        <w:t>a</w:t>
      </w:r>
      <w:r w:rsidR="00E24065" w:rsidRPr="005165C7">
        <w:t xml:space="preserve"> </w:t>
      </w:r>
      <w:r w:rsidRPr="005165C7">
        <w:t>bursary.</w:t>
      </w:r>
      <w:r w:rsidR="00E24065" w:rsidRPr="005165C7">
        <w:t xml:space="preserve"> </w:t>
      </w:r>
      <w:r w:rsidRPr="005165C7">
        <w:t>Other</w:t>
      </w:r>
      <w:r w:rsidR="00E24065" w:rsidRPr="005165C7">
        <w:t xml:space="preserve"> </w:t>
      </w:r>
      <w:r w:rsidRPr="005165C7">
        <w:t>bursary</w:t>
      </w:r>
      <w:r w:rsidR="00E24065" w:rsidRPr="005165C7">
        <w:t xml:space="preserve"> </w:t>
      </w:r>
      <w:r w:rsidRPr="005165C7">
        <w:t>and</w:t>
      </w:r>
      <w:r w:rsidR="00E24065" w:rsidRPr="005165C7">
        <w:t xml:space="preserve"> </w:t>
      </w:r>
      <w:r w:rsidRPr="005165C7">
        <w:t>grant</w:t>
      </w:r>
      <w:r w:rsidR="00E24065" w:rsidRPr="005165C7">
        <w:t xml:space="preserve"> </w:t>
      </w:r>
      <w:r w:rsidRPr="005165C7">
        <w:t>awards</w:t>
      </w:r>
      <w:r w:rsidR="00E24065" w:rsidRPr="005165C7">
        <w:t xml:space="preserve"> </w:t>
      </w:r>
      <w:r w:rsidRPr="005165C7">
        <w:t>are</w:t>
      </w:r>
      <w:r w:rsidR="00E24065" w:rsidRPr="005165C7">
        <w:t xml:space="preserve"> </w:t>
      </w:r>
      <w:r w:rsidRPr="005165C7">
        <w:t>offered</w:t>
      </w:r>
      <w:r w:rsidR="00E24065" w:rsidRPr="005165C7">
        <w:t xml:space="preserve"> </w:t>
      </w:r>
      <w:r w:rsidRPr="005165C7">
        <w:t>both</w:t>
      </w:r>
      <w:r w:rsidR="00E24065" w:rsidRPr="005165C7">
        <w:t xml:space="preserve"> </w:t>
      </w:r>
      <w:r w:rsidRPr="005165C7">
        <w:t>by</w:t>
      </w:r>
      <w:r w:rsidR="00E24065" w:rsidRPr="005165C7">
        <w:t xml:space="preserve"> </w:t>
      </w:r>
      <w:r w:rsidRPr="005165C7">
        <w:t>the</w:t>
      </w:r>
      <w:r w:rsidR="00E24065" w:rsidRPr="005165C7">
        <w:t xml:space="preserve"> </w:t>
      </w:r>
      <w:r w:rsidRPr="005165C7">
        <w:t>government</w:t>
      </w:r>
      <w:r w:rsidR="00E24065" w:rsidRPr="005165C7">
        <w:t xml:space="preserve"> </w:t>
      </w:r>
      <w:r w:rsidRPr="005165C7">
        <w:t>and</w:t>
      </w:r>
      <w:r w:rsidR="00E24065" w:rsidRPr="005165C7">
        <w:t xml:space="preserve"> </w:t>
      </w:r>
      <w:r w:rsidRPr="005165C7">
        <w:t>its</w:t>
      </w:r>
      <w:r w:rsidR="00E24065" w:rsidRPr="005165C7">
        <w:t xml:space="preserve"> </w:t>
      </w:r>
      <w:r w:rsidRPr="005165C7">
        <w:t>many</w:t>
      </w:r>
      <w:r w:rsidR="00E24065" w:rsidRPr="005165C7">
        <w:t xml:space="preserve"> </w:t>
      </w:r>
      <w:r w:rsidRPr="005165C7">
        <w:t>partners</w:t>
      </w:r>
      <w:r w:rsidR="00E24065" w:rsidRPr="005165C7">
        <w:t xml:space="preserve"> </w:t>
      </w:r>
      <w:r w:rsidRPr="005165C7">
        <w:t>in</w:t>
      </w:r>
      <w:r w:rsidR="00E24065" w:rsidRPr="005165C7">
        <w:t xml:space="preserve"> </w:t>
      </w:r>
      <w:r w:rsidRPr="005165C7">
        <w:t>the</w:t>
      </w:r>
      <w:r w:rsidR="00E24065" w:rsidRPr="005165C7">
        <w:t xml:space="preserve"> </w:t>
      </w:r>
      <w:r w:rsidRPr="005165C7">
        <w:t>education</w:t>
      </w:r>
      <w:r w:rsidR="00E24065" w:rsidRPr="005165C7">
        <w:t xml:space="preserve"> </w:t>
      </w:r>
      <w:r w:rsidRPr="005165C7">
        <w:t>sector</w:t>
      </w:r>
      <w:r w:rsidR="00E24065" w:rsidRPr="005165C7">
        <w:t xml:space="preserve"> </w:t>
      </w:r>
      <w:r w:rsidR="00681497">
        <w:t>–</w:t>
      </w:r>
      <w:r w:rsidR="00E24065" w:rsidRPr="005165C7">
        <w:t xml:space="preserve"> </w:t>
      </w:r>
      <w:r w:rsidRPr="005165C7">
        <w:t>such</w:t>
      </w:r>
      <w:r w:rsidR="00E24065" w:rsidRPr="005165C7">
        <w:t xml:space="preserve"> </w:t>
      </w:r>
      <w:r w:rsidRPr="005165C7">
        <w:t>as</w:t>
      </w:r>
      <w:r w:rsidR="00E24065" w:rsidRPr="005165C7">
        <w:t xml:space="preserve"> </w:t>
      </w:r>
      <w:r w:rsidRPr="005165C7">
        <w:t>SFAR,</w:t>
      </w:r>
      <w:r w:rsidR="00E24065" w:rsidRPr="005165C7">
        <w:t xml:space="preserve"> </w:t>
      </w:r>
      <w:r w:rsidRPr="005165C7">
        <w:t>Imbuto</w:t>
      </w:r>
      <w:r w:rsidR="00E24065" w:rsidRPr="005165C7">
        <w:t xml:space="preserve"> </w:t>
      </w:r>
      <w:r w:rsidRPr="005165C7">
        <w:t>Foundation</w:t>
      </w:r>
      <w:r w:rsidR="00E24065" w:rsidRPr="005165C7">
        <w:t xml:space="preserve"> </w:t>
      </w:r>
      <w:r w:rsidRPr="005165C7">
        <w:t>or</w:t>
      </w:r>
      <w:r w:rsidR="00E24065" w:rsidRPr="005165C7">
        <w:t xml:space="preserve"> </w:t>
      </w:r>
      <w:r w:rsidRPr="005165C7">
        <w:t>FAWE.</w:t>
      </w:r>
      <w:r w:rsidR="00E24065" w:rsidRPr="005165C7">
        <w:t xml:space="preserve"> </w:t>
      </w:r>
    </w:p>
    <w:p w:rsidR="00951BC8" w:rsidRPr="005165C7" w:rsidRDefault="00951BC8" w:rsidP="005165C7">
      <w:pPr>
        <w:pStyle w:val="SingleTxtG"/>
      </w:pPr>
      <w:r w:rsidRPr="005165C7">
        <w:t>262.</w:t>
      </w:r>
      <w:r w:rsidRPr="005165C7">
        <w:tab/>
        <w:t>Despite</w:t>
      </w:r>
      <w:r w:rsidR="00E24065" w:rsidRPr="005165C7">
        <w:t xml:space="preserve"> </w:t>
      </w:r>
      <w:r w:rsidRPr="005165C7">
        <w:t>the</w:t>
      </w:r>
      <w:r w:rsidR="00E24065" w:rsidRPr="005165C7">
        <w:t xml:space="preserve"> </w:t>
      </w:r>
      <w:r w:rsidRPr="005165C7">
        <w:t>impressive</w:t>
      </w:r>
      <w:r w:rsidR="00E24065" w:rsidRPr="005165C7">
        <w:t xml:space="preserve"> </w:t>
      </w:r>
      <w:r w:rsidRPr="005165C7">
        <w:t>performance</w:t>
      </w:r>
      <w:r w:rsidR="00E24065" w:rsidRPr="005165C7">
        <w:t xml:space="preserve"> </w:t>
      </w:r>
      <w:r w:rsidRPr="005165C7">
        <w:t>and</w:t>
      </w:r>
      <w:r w:rsidR="00E24065" w:rsidRPr="005165C7">
        <w:t xml:space="preserve"> </w:t>
      </w:r>
      <w:r w:rsidRPr="005165C7">
        <w:t>progress</w:t>
      </w:r>
      <w:r w:rsidR="00E24065" w:rsidRPr="005165C7">
        <w:t xml:space="preserve"> </w:t>
      </w:r>
      <w:r w:rsidRPr="005165C7">
        <w:t>made,</w:t>
      </w:r>
      <w:r w:rsidR="00E24065" w:rsidRPr="005165C7">
        <w:t xml:space="preserve"> </w:t>
      </w:r>
      <w:r w:rsidRPr="005165C7">
        <w:t>challenges</w:t>
      </w:r>
      <w:r w:rsidR="00E24065" w:rsidRPr="005165C7">
        <w:t xml:space="preserve"> </w:t>
      </w:r>
      <w:r w:rsidRPr="005165C7">
        <w:t>remain.</w:t>
      </w:r>
      <w:r w:rsidR="00E24065" w:rsidRPr="005165C7">
        <w:t xml:space="preserve"> </w:t>
      </w:r>
      <w:r w:rsidRPr="005165C7">
        <w:t>They</w:t>
      </w:r>
      <w:r w:rsidR="00E24065" w:rsidRPr="005165C7">
        <w:t xml:space="preserve"> </w:t>
      </w:r>
      <w:r w:rsidRPr="005165C7">
        <w:t>include</w:t>
      </w:r>
      <w:r w:rsidR="00E24065" w:rsidRPr="005165C7">
        <w:t xml:space="preserve"> </w:t>
      </w:r>
      <w:r w:rsidRPr="005165C7">
        <w:t>limited</w:t>
      </w:r>
      <w:r w:rsidR="00E24065" w:rsidRPr="005165C7">
        <w:t xml:space="preserve"> </w:t>
      </w:r>
      <w:r w:rsidRPr="005165C7">
        <w:t>infrastructures</w:t>
      </w:r>
      <w:r w:rsidR="00E24065" w:rsidRPr="005165C7">
        <w:t xml:space="preserve"> </w:t>
      </w:r>
      <w:r w:rsidRPr="005165C7">
        <w:t>(laboratories</w:t>
      </w:r>
      <w:r w:rsidR="00E24065" w:rsidRPr="005165C7">
        <w:t xml:space="preserve"> </w:t>
      </w:r>
      <w:r w:rsidRPr="005165C7">
        <w:t>and</w:t>
      </w:r>
      <w:r w:rsidR="00E24065" w:rsidRPr="005165C7">
        <w:t xml:space="preserve"> </w:t>
      </w:r>
      <w:r w:rsidRPr="005165C7">
        <w:t>other</w:t>
      </w:r>
      <w:r w:rsidR="00E24065" w:rsidRPr="005165C7">
        <w:t xml:space="preserve"> </w:t>
      </w:r>
      <w:r w:rsidRPr="005165C7">
        <w:t>infrastructures)</w:t>
      </w:r>
      <w:r w:rsidR="00E24065" w:rsidRPr="005165C7">
        <w:t xml:space="preserve"> </w:t>
      </w:r>
      <w:r w:rsidRPr="005165C7">
        <w:t>and</w:t>
      </w:r>
      <w:r w:rsidR="00E24065" w:rsidRPr="005165C7">
        <w:t xml:space="preserve"> </w:t>
      </w:r>
      <w:r w:rsidRPr="005165C7">
        <w:t>gender</w:t>
      </w:r>
      <w:r w:rsidR="00E24065" w:rsidRPr="005165C7">
        <w:t xml:space="preserve"> </w:t>
      </w:r>
      <w:r w:rsidRPr="005165C7">
        <w:t>equity</w:t>
      </w:r>
      <w:r w:rsidR="00E24065" w:rsidRPr="005165C7">
        <w:t xml:space="preserve"> </w:t>
      </w:r>
      <w:r w:rsidRPr="005165C7">
        <w:t>which</w:t>
      </w:r>
      <w:r w:rsidR="00E24065" w:rsidRPr="005165C7">
        <w:t xml:space="preserve"> </w:t>
      </w:r>
      <w:r w:rsidRPr="005165C7">
        <w:t>is</w:t>
      </w:r>
      <w:r w:rsidR="00E24065" w:rsidRPr="005165C7">
        <w:t xml:space="preserve"> </w:t>
      </w:r>
      <w:r w:rsidRPr="005165C7">
        <w:t>still</w:t>
      </w:r>
      <w:r w:rsidR="00E24065" w:rsidRPr="005165C7">
        <w:t xml:space="preserve"> </w:t>
      </w:r>
      <w:r w:rsidRPr="005165C7">
        <w:t>at</w:t>
      </w:r>
      <w:r w:rsidR="00E24065" w:rsidRPr="005165C7">
        <w:t xml:space="preserve"> </w:t>
      </w:r>
      <w:r w:rsidRPr="005165C7">
        <w:t>41.6%</w:t>
      </w:r>
      <w:r w:rsidR="00E24065" w:rsidRPr="005165C7">
        <w:t xml:space="preserve"> </w:t>
      </w:r>
      <w:r w:rsidRPr="005165C7">
        <w:t>according</w:t>
      </w:r>
      <w:r w:rsidR="00E24065" w:rsidRPr="005165C7">
        <w:t xml:space="preserve"> </w:t>
      </w:r>
      <w:r w:rsidRPr="005165C7">
        <w:t>to</w:t>
      </w:r>
      <w:r w:rsidR="00E24065" w:rsidRPr="005165C7">
        <w:t xml:space="preserve"> </w:t>
      </w:r>
      <w:r w:rsidRPr="005165C7">
        <w:t>2007</w:t>
      </w:r>
      <w:r w:rsidR="00E24065" w:rsidRPr="005165C7">
        <w:t xml:space="preserve"> </w:t>
      </w:r>
      <w:r w:rsidRPr="005165C7">
        <w:t>statistics.</w:t>
      </w:r>
      <w:r w:rsidR="00E24065" w:rsidRPr="005165C7">
        <w:t xml:space="preserve"> </w:t>
      </w:r>
      <w:r w:rsidRPr="005165C7">
        <w:t>Furthermore,</w:t>
      </w:r>
      <w:r w:rsidR="00E24065" w:rsidRPr="005165C7">
        <w:t xml:space="preserve"> </w:t>
      </w:r>
      <w:r w:rsidRPr="005165C7">
        <w:t>there</w:t>
      </w:r>
      <w:r w:rsidR="00E24065" w:rsidRPr="005165C7">
        <w:t xml:space="preserve"> </w:t>
      </w:r>
      <w:r w:rsidRPr="005165C7">
        <w:t>is</w:t>
      </w:r>
      <w:r w:rsidR="00E24065" w:rsidRPr="005165C7">
        <w:t xml:space="preserve"> </w:t>
      </w:r>
      <w:r w:rsidRPr="005165C7">
        <w:t>still</w:t>
      </w:r>
      <w:r w:rsidR="00E24065" w:rsidRPr="005165C7">
        <w:t xml:space="preserve"> </w:t>
      </w:r>
      <w:r w:rsidRPr="005165C7">
        <w:t>heavy</w:t>
      </w:r>
      <w:r w:rsidR="00E24065" w:rsidRPr="005165C7">
        <w:t xml:space="preserve"> </w:t>
      </w:r>
      <w:r w:rsidRPr="005165C7">
        <w:t>dependency</w:t>
      </w:r>
      <w:r w:rsidR="00E24065" w:rsidRPr="005165C7">
        <w:t xml:space="preserve"> </w:t>
      </w:r>
      <w:r w:rsidRPr="005165C7">
        <w:t>on</w:t>
      </w:r>
      <w:r w:rsidR="00E24065" w:rsidRPr="005165C7">
        <w:t xml:space="preserve"> </w:t>
      </w:r>
      <w:r w:rsidRPr="005165C7">
        <w:t>expatriate</w:t>
      </w:r>
      <w:r w:rsidR="00E24065" w:rsidRPr="005165C7">
        <w:t xml:space="preserve"> </w:t>
      </w:r>
      <w:r w:rsidRPr="005165C7">
        <w:t>professors</w:t>
      </w:r>
      <w:r w:rsidR="00E24065" w:rsidRPr="005165C7">
        <w:t xml:space="preserve"> </w:t>
      </w:r>
      <w:r w:rsidRPr="005165C7">
        <w:t>and</w:t>
      </w:r>
      <w:r w:rsidR="00E24065" w:rsidRPr="005165C7">
        <w:t xml:space="preserve"> </w:t>
      </w:r>
      <w:r w:rsidRPr="005165C7">
        <w:t>lack</w:t>
      </w:r>
      <w:r w:rsidR="00E24065" w:rsidRPr="005165C7">
        <w:t xml:space="preserve"> </w:t>
      </w:r>
      <w:r w:rsidRPr="005165C7">
        <w:t>of</w:t>
      </w:r>
      <w:r w:rsidR="00E24065" w:rsidRPr="005165C7">
        <w:t xml:space="preserve"> </w:t>
      </w:r>
      <w:r w:rsidRPr="005165C7">
        <w:t>qualified</w:t>
      </w:r>
      <w:r w:rsidR="00E24065" w:rsidRPr="005165C7">
        <w:t xml:space="preserve"> </w:t>
      </w:r>
      <w:r w:rsidRPr="005165C7">
        <w:t>professors</w:t>
      </w:r>
      <w:r w:rsidR="00E24065" w:rsidRPr="005165C7">
        <w:t xml:space="preserve"> </w:t>
      </w:r>
      <w:r w:rsidRPr="005165C7">
        <w:t>in</w:t>
      </w:r>
      <w:r w:rsidR="00E24065" w:rsidRPr="005165C7">
        <w:t xml:space="preserve"> </w:t>
      </w:r>
      <w:r w:rsidRPr="005165C7">
        <w:t>technology</w:t>
      </w:r>
      <w:r w:rsidR="00E24065" w:rsidRPr="005165C7">
        <w:t xml:space="preserve"> </w:t>
      </w:r>
      <w:r w:rsidRPr="005165C7">
        <w:t>and</w:t>
      </w:r>
      <w:r w:rsidR="00E24065" w:rsidRPr="005165C7">
        <w:t xml:space="preserve"> </w:t>
      </w:r>
      <w:r w:rsidRPr="005165C7">
        <w:t>other</w:t>
      </w:r>
      <w:r w:rsidR="00E24065" w:rsidRPr="005165C7">
        <w:t xml:space="preserve"> </w:t>
      </w:r>
      <w:r w:rsidRPr="005165C7">
        <w:t>science</w:t>
      </w:r>
      <w:r w:rsidR="00E24065" w:rsidRPr="005165C7">
        <w:t xml:space="preserve"> </w:t>
      </w:r>
      <w:r w:rsidRPr="005165C7">
        <w:t>related</w:t>
      </w:r>
      <w:r w:rsidR="00E24065" w:rsidRPr="005165C7">
        <w:t xml:space="preserve"> </w:t>
      </w:r>
      <w:r w:rsidRPr="005165C7">
        <w:t>fields.</w:t>
      </w:r>
    </w:p>
    <w:p w:rsidR="00951BC8" w:rsidRPr="005165C7" w:rsidRDefault="00951BC8" w:rsidP="005165C7">
      <w:pPr>
        <w:pStyle w:val="SingleTxtG"/>
        <w:rPr>
          <w:szCs w:val="24"/>
        </w:rPr>
      </w:pPr>
      <w:r w:rsidRPr="005165C7">
        <w:t>263.</w:t>
      </w:r>
      <w:r w:rsidRPr="005165C7">
        <w:tab/>
      </w:r>
      <w:r w:rsidRPr="005165C7">
        <w:rPr>
          <w:szCs w:val="24"/>
        </w:rPr>
        <w:t>Continuing</w:t>
      </w:r>
      <w:r w:rsidR="00E24065" w:rsidRPr="005165C7">
        <w:rPr>
          <w:szCs w:val="24"/>
        </w:rPr>
        <w:t xml:space="preserve"> </w:t>
      </w:r>
      <w:r w:rsidRPr="005165C7">
        <w:rPr>
          <w:szCs w:val="24"/>
        </w:rPr>
        <w:t>education</w:t>
      </w:r>
      <w:r w:rsidR="00E24065" w:rsidRPr="005165C7">
        <w:rPr>
          <w:szCs w:val="24"/>
        </w:rPr>
        <w:t xml:space="preserve"> </w:t>
      </w:r>
      <w:r w:rsidRPr="005165C7">
        <w:rPr>
          <w:szCs w:val="24"/>
        </w:rPr>
        <w:t>is</w:t>
      </w:r>
      <w:r w:rsidR="00E24065" w:rsidRPr="005165C7">
        <w:rPr>
          <w:szCs w:val="24"/>
        </w:rPr>
        <w:t xml:space="preserve"> </w:t>
      </w:r>
      <w:r w:rsidRPr="005165C7">
        <w:rPr>
          <w:szCs w:val="24"/>
        </w:rPr>
        <w:t>designed</w:t>
      </w:r>
      <w:r w:rsidR="00E24065" w:rsidRPr="005165C7">
        <w:rPr>
          <w:szCs w:val="24"/>
        </w:rPr>
        <w:t xml:space="preserve"> </w:t>
      </w:r>
      <w:r w:rsidRPr="005165C7">
        <w:rPr>
          <w:szCs w:val="24"/>
        </w:rPr>
        <w:t>for</w:t>
      </w:r>
      <w:r w:rsidR="00E24065" w:rsidRPr="005165C7">
        <w:rPr>
          <w:szCs w:val="24"/>
        </w:rPr>
        <w:t xml:space="preserve"> </w:t>
      </w:r>
      <w:r w:rsidRPr="005165C7">
        <w:rPr>
          <w:szCs w:val="24"/>
        </w:rPr>
        <w:t>persons</w:t>
      </w:r>
      <w:r w:rsidR="00E24065" w:rsidRPr="005165C7">
        <w:rPr>
          <w:szCs w:val="24"/>
        </w:rPr>
        <w:t xml:space="preserve"> </w:t>
      </w:r>
      <w:r w:rsidRPr="005165C7">
        <w:rPr>
          <w:szCs w:val="24"/>
        </w:rPr>
        <w:t>in</w:t>
      </w:r>
      <w:r w:rsidR="00E24065" w:rsidRPr="005165C7">
        <w:rPr>
          <w:szCs w:val="24"/>
        </w:rPr>
        <w:t xml:space="preserve"> </w:t>
      </w:r>
      <w:r w:rsidRPr="005165C7">
        <w:rPr>
          <w:szCs w:val="24"/>
        </w:rPr>
        <w:t>employment</w:t>
      </w:r>
      <w:r w:rsidR="00E24065" w:rsidRPr="005165C7">
        <w:rPr>
          <w:szCs w:val="24"/>
        </w:rPr>
        <w:t xml:space="preserve"> </w:t>
      </w:r>
      <w:r w:rsidRPr="005165C7">
        <w:rPr>
          <w:szCs w:val="24"/>
        </w:rPr>
        <w:t>who</w:t>
      </w:r>
      <w:r w:rsidR="00E24065" w:rsidRPr="005165C7">
        <w:rPr>
          <w:szCs w:val="24"/>
        </w:rPr>
        <w:t xml:space="preserve"> </w:t>
      </w:r>
      <w:r w:rsidRPr="005165C7">
        <w:rPr>
          <w:szCs w:val="24"/>
        </w:rPr>
        <w:t>wish</w:t>
      </w:r>
      <w:r w:rsidR="00E24065" w:rsidRPr="005165C7">
        <w:rPr>
          <w:szCs w:val="24"/>
        </w:rPr>
        <w:t xml:space="preserve"> </w:t>
      </w:r>
      <w:r w:rsidRPr="005165C7">
        <w:rPr>
          <w:szCs w:val="24"/>
        </w:rPr>
        <w:t>to</w:t>
      </w:r>
      <w:r w:rsidR="00E24065" w:rsidRPr="005165C7">
        <w:rPr>
          <w:szCs w:val="24"/>
        </w:rPr>
        <w:t xml:space="preserve"> </w:t>
      </w:r>
      <w:r w:rsidRPr="005165C7">
        <w:rPr>
          <w:szCs w:val="24"/>
        </w:rPr>
        <w:t>keep</w:t>
      </w:r>
      <w:r w:rsidR="00E24065" w:rsidRPr="005165C7">
        <w:rPr>
          <w:szCs w:val="24"/>
        </w:rPr>
        <w:t xml:space="preserve"> </w:t>
      </w:r>
      <w:r w:rsidRPr="005165C7">
        <w:rPr>
          <w:szCs w:val="24"/>
        </w:rPr>
        <w:t>up</w:t>
      </w:r>
      <w:r w:rsidR="00E24065" w:rsidRPr="005165C7">
        <w:rPr>
          <w:szCs w:val="24"/>
        </w:rPr>
        <w:t xml:space="preserve"> </w:t>
      </w:r>
      <w:r w:rsidRPr="005165C7">
        <w:rPr>
          <w:szCs w:val="24"/>
        </w:rPr>
        <w:t>with</w:t>
      </w:r>
      <w:r w:rsidR="00E24065" w:rsidRPr="005165C7">
        <w:rPr>
          <w:szCs w:val="24"/>
        </w:rPr>
        <w:t xml:space="preserve"> </w:t>
      </w:r>
      <w:r w:rsidRPr="005165C7">
        <w:rPr>
          <w:szCs w:val="24"/>
        </w:rPr>
        <w:t>technological</w:t>
      </w:r>
      <w:r w:rsidR="00E24065" w:rsidRPr="005165C7">
        <w:rPr>
          <w:szCs w:val="24"/>
        </w:rPr>
        <w:t xml:space="preserve"> </w:t>
      </w:r>
      <w:r w:rsidRPr="005165C7">
        <w:rPr>
          <w:szCs w:val="24"/>
        </w:rPr>
        <w:t>change</w:t>
      </w:r>
      <w:r w:rsidR="00E24065" w:rsidRPr="005165C7">
        <w:rPr>
          <w:szCs w:val="24"/>
        </w:rPr>
        <w:t xml:space="preserve"> </w:t>
      </w:r>
      <w:r w:rsidRPr="005165C7">
        <w:rPr>
          <w:szCs w:val="24"/>
        </w:rPr>
        <w:t>and</w:t>
      </w:r>
      <w:r w:rsidR="00E24065" w:rsidRPr="005165C7">
        <w:rPr>
          <w:szCs w:val="24"/>
        </w:rPr>
        <w:t xml:space="preserve"> </w:t>
      </w:r>
      <w:r w:rsidRPr="005165C7">
        <w:rPr>
          <w:szCs w:val="24"/>
        </w:rPr>
        <w:t>the</w:t>
      </w:r>
      <w:r w:rsidR="00E24065" w:rsidRPr="005165C7">
        <w:rPr>
          <w:szCs w:val="24"/>
        </w:rPr>
        <w:t xml:space="preserve"> </w:t>
      </w:r>
      <w:r w:rsidRPr="005165C7">
        <w:rPr>
          <w:szCs w:val="24"/>
        </w:rPr>
        <w:t>requirements</w:t>
      </w:r>
      <w:r w:rsidR="00E24065" w:rsidRPr="005165C7">
        <w:rPr>
          <w:szCs w:val="24"/>
        </w:rPr>
        <w:t xml:space="preserve"> </w:t>
      </w:r>
      <w:r w:rsidRPr="005165C7">
        <w:rPr>
          <w:szCs w:val="24"/>
        </w:rPr>
        <w:t>of</w:t>
      </w:r>
      <w:r w:rsidR="00E24065" w:rsidRPr="005165C7">
        <w:rPr>
          <w:szCs w:val="24"/>
        </w:rPr>
        <w:t xml:space="preserve"> </w:t>
      </w:r>
      <w:r w:rsidRPr="005165C7">
        <w:rPr>
          <w:szCs w:val="24"/>
        </w:rPr>
        <w:t>their</w:t>
      </w:r>
      <w:r w:rsidR="00E24065" w:rsidRPr="005165C7">
        <w:rPr>
          <w:szCs w:val="24"/>
        </w:rPr>
        <w:t xml:space="preserve"> </w:t>
      </w:r>
      <w:r w:rsidRPr="005165C7">
        <w:rPr>
          <w:szCs w:val="24"/>
        </w:rPr>
        <w:t>work</w:t>
      </w:r>
      <w:r w:rsidR="00E24065" w:rsidRPr="005165C7">
        <w:rPr>
          <w:szCs w:val="24"/>
        </w:rPr>
        <w:t xml:space="preserve"> </w:t>
      </w:r>
      <w:r w:rsidRPr="005165C7">
        <w:rPr>
          <w:szCs w:val="24"/>
        </w:rPr>
        <w:t>at</w:t>
      </w:r>
      <w:r w:rsidR="00E24065" w:rsidRPr="005165C7">
        <w:rPr>
          <w:szCs w:val="24"/>
        </w:rPr>
        <w:t xml:space="preserve"> </w:t>
      </w:r>
      <w:r w:rsidRPr="005165C7">
        <w:rPr>
          <w:szCs w:val="24"/>
        </w:rPr>
        <w:t>every</w:t>
      </w:r>
      <w:r w:rsidR="00E24065" w:rsidRPr="005165C7">
        <w:rPr>
          <w:szCs w:val="24"/>
        </w:rPr>
        <w:t xml:space="preserve"> </w:t>
      </w:r>
      <w:r w:rsidRPr="005165C7">
        <w:rPr>
          <w:szCs w:val="24"/>
        </w:rPr>
        <w:t>stage</w:t>
      </w:r>
      <w:r w:rsidR="00E24065" w:rsidRPr="005165C7">
        <w:rPr>
          <w:szCs w:val="24"/>
        </w:rPr>
        <w:t xml:space="preserve"> </w:t>
      </w:r>
      <w:r w:rsidRPr="005165C7">
        <w:rPr>
          <w:szCs w:val="24"/>
        </w:rPr>
        <w:t>of</w:t>
      </w:r>
      <w:r w:rsidR="00E24065" w:rsidRPr="005165C7">
        <w:rPr>
          <w:szCs w:val="24"/>
        </w:rPr>
        <w:t xml:space="preserve"> </w:t>
      </w:r>
      <w:r w:rsidRPr="005165C7">
        <w:rPr>
          <w:szCs w:val="24"/>
        </w:rPr>
        <w:t>economic,</w:t>
      </w:r>
      <w:r w:rsidR="00E24065" w:rsidRPr="005165C7">
        <w:rPr>
          <w:szCs w:val="24"/>
        </w:rPr>
        <w:t xml:space="preserve"> </w:t>
      </w:r>
      <w:r w:rsidRPr="005165C7">
        <w:rPr>
          <w:szCs w:val="24"/>
        </w:rPr>
        <w:t>social</w:t>
      </w:r>
      <w:r w:rsidR="00E24065" w:rsidRPr="005165C7">
        <w:rPr>
          <w:szCs w:val="24"/>
        </w:rPr>
        <w:t xml:space="preserve"> </w:t>
      </w:r>
      <w:r w:rsidRPr="005165C7">
        <w:rPr>
          <w:szCs w:val="24"/>
        </w:rPr>
        <w:t>and</w:t>
      </w:r>
      <w:r w:rsidR="00E24065" w:rsidRPr="005165C7">
        <w:rPr>
          <w:szCs w:val="24"/>
        </w:rPr>
        <w:t xml:space="preserve"> </w:t>
      </w:r>
      <w:r w:rsidRPr="005165C7">
        <w:rPr>
          <w:szCs w:val="24"/>
        </w:rPr>
        <w:t>cultural</w:t>
      </w:r>
      <w:r w:rsidR="00E24065" w:rsidRPr="005165C7">
        <w:rPr>
          <w:szCs w:val="24"/>
        </w:rPr>
        <w:t xml:space="preserve"> </w:t>
      </w:r>
      <w:r w:rsidRPr="005165C7">
        <w:rPr>
          <w:szCs w:val="24"/>
        </w:rPr>
        <w:t>development.</w:t>
      </w:r>
      <w:r w:rsidR="00E24065" w:rsidRPr="005165C7">
        <w:rPr>
          <w:szCs w:val="24"/>
        </w:rPr>
        <w:t xml:space="preserve"> </w:t>
      </w:r>
      <w:r w:rsidRPr="005165C7">
        <w:rPr>
          <w:szCs w:val="24"/>
        </w:rPr>
        <w:t>In</w:t>
      </w:r>
      <w:r w:rsidR="00E24065" w:rsidRPr="005165C7">
        <w:rPr>
          <w:szCs w:val="24"/>
        </w:rPr>
        <w:t xml:space="preserve"> </w:t>
      </w:r>
      <w:r w:rsidRPr="005165C7">
        <w:rPr>
          <w:szCs w:val="24"/>
        </w:rPr>
        <w:t>this</w:t>
      </w:r>
      <w:r w:rsidR="00E24065" w:rsidRPr="005165C7">
        <w:rPr>
          <w:szCs w:val="24"/>
        </w:rPr>
        <w:t xml:space="preserve"> </w:t>
      </w:r>
      <w:r w:rsidRPr="005165C7">
        <w:rPr>
          <w:szCs w:val="24"/>
        </w:rPr>
        <w:t>connection,</w:t>
      </w:r>
      <w:r w:rsidR="00E24065" w:rsidRPr="005165C7">
        <w:rPr>
          <w:szCs w:val="24"/>
        </w:rPr>
        <w:t xml:space="preserve"> </w:t>
      </w:r>
      <w:r w:rsidRPr="005165C7">
        <w:rPr>
          <w:szCs w:val="24"/>
        </w:rPr>
        <w:t>the</w:t>
      </w:r>
      <w:r w:rsidR="00E24065" w:rsidRPr="005165C7">
        <w:rPr>
          <w:szCs w:val="24"/>
        </w:rPr>
        <w:t xml:space="preserve"> </w:t>
      </w:r>
      <w:r w:rsidRPr="005165C7">
        <w:rPr>
          <w:szCs w:val="24"/>
        </w:rPr>
        <w:t>Rwanda</w:t>
      </w:r>
      <w:r w:rsidR="00E24065" w:rsidRPr="005165C7">
        <w:rPr>
          <w:szCs w:val="24"/>
        </w:rPr>
        <w:t xml:space="preserve"> </w:t>
      </w:r>
      <w:r w:rsidRPr="005165C7">
        <w:rPr>
          <w:szCs w:val="24"/>
        </w:rPr>
        <w:t>Institute</w:t>
      </w:r>
      <w:r w:rsidR="00E24065" w:rsidRPr="005165C7">
        <w:rPr>
          <w:szCs w:val="24"/>
        </w:rPr>
        <w:t xml:space="preserve"> </w:t>
      </w:r>
      <w:r w:rsidRPr="005165C7">
        <w:rPr>
          <w:szCs w:val="24"/>
        </w:rPr>
        <w:t>of</w:t>
      </w:r>
      <w:r w:rsidR="00E24065" w:rsidRPr="005165C7">
        <w:rPr>
          <w:szCs w:val="24"/>
        </w:rPr>
        <w:t xml:space="preserve"> </w:t>
      </w:r>
      <w:r w:rsidRPr="005165C7">
        <w:rPr>
          <w:szCs w:val="24"/>
        </w:rPr>
        <w:t>Administration</w:t>
      </w:r>
      <w:r w:rsidR="00E24065" w:rsidRPr="005165C7">
        <w:rPr>
          <w:szCs w:val="24"/>
        </w:rPr>
        <w:t xml:space="preserve"> </w:t>
      </w:r>
      <w:r w:rsidRPr="005165C7">
        <w:rPr>
          <w:szCs w:val="24"/>
        </w:rPr>
        <w:t>and</w:t>
      </w:r>
      <w:r w:rsidR="00E24065" w:rsidRPr="005165C7">
        <w:rPr>
          <w:szCs w:val="24"/>
        </w:rPr>
        <w:t xml:space="preserve"> </w:t>
      </w:r>
      <w:r w:rsidRPr="005165C7">
        <w:rPr>
          <w:szCs w:val="24"/>
        </w:rPr>
        <w:t>Management</w:t>
      </w:r>
      <w:r w:rsidR="00E24065" w:rsidRPr="005165C7">
        <w:rPr>
          <w:szCs w:val="24"/>
        </w:rPr>
        <w:t xml:space="preserve"> </w:t>
      </w:r>
      <w:r w:rsidRPr="005165C7">
        <w:rPr>
          <w:szCs w:val="24"/>
        </w:rPr>
        <w:t>for</w:t>
      </w:r>
      <w:r w:rsidR="00E24065" w:rsidRPr="005165C7">
        <w:rPr>
          <w:szCs w:val="24"/>
        </w:rPr>
        <w:t xml:space="preserve"> </w:t>
      </w:r>
      <w:r w:rsidRPr="005165C7">
        <w:rPr>
          <w:szCs w:val="24"/>
        </w:rPr>
        <w:t>Vocational</w:t>
      </w:r>
      <w:r w:rsidR="00E24065" w:rsidRPr="005165C7">
        <w:rPr>
          <w:szCs w:val="24"/>
        </w:rPr>
        <w:t xml:space="preserve"> </w:t>
      </w:r>
      <w:r w:rsidRPr="005165C7">
        <w:rPr>
          <w:szCs w:val="24"/>
        </w:rPr>
        <w:t>Training</w:t>
      </w:r>
      <w:r w:rsidR="00E24065" w:rsidRPr="005165C7">
        <w:rPr>
          <w:szCs w:val="24"/>
        </w:rPr>
        <w:t xml:space="preserve"> </w:t>
      </w:r>
      <w:r w:rsidRPr="005165C7">
        <w:rPr>
          <w:szCs w:val="24"/>
        </w:rPr>
        <w:t>and</w:t>
      </w:r>
      <w:r w:rsidR="00E24065" w:rsidRPr="005165C7">
        <w:rPr>
          <w:szCs w:val="24"/>
        </w:rPr>
        <w:t xml:space="preserve"> </w:t>
      </w:r>
      <w:r w:rsidRPr="005165C7">
        <w:rPr>
          <w:szCs w:val="24"/>
        </w:rPr>
        <w:t>Proficiency</w:t>
      </w:r>
      <w:r w:rsidR="00E24065" w:rsidRPr="005165C7">
        <w:rPr>
          <w:szCs w:val="24"/>
        </w:rPr>
        <w:t xml:space="preserve"> </w:t>
      </w:r>
      <w:r w:rsidRPr="005165C7">
        <w:rPr>
          <w:szCs w:val="24"/>
        </w:rPr>
        <w:t>has</w:t>
      </w:r>
      <w:r w:rsidR="00E24065" w:rsidRPr="005165C7">
        <w:rPr>
          <w:szCs w:val="24"/>
        </w:rPr>
        <w:t xml:space="preserve"> </w:t>
      </w:r>
      <w:r w:rsidRPr="005165C7">
        <w:rPr>
          <w:szCs w:val="24"/>
        </w:rPr>
        <w:t>been</w:t>
      </w:r>
      <w:r w:rsidR="00E24065" w:rsidRPr="005165C7">
        <w:rPr>
          <w:szCs w:val="24"/>
        </w:rPr>
        <w:t xml:space="preserve"> </w:t>
      </w:r>
      <w:r w:rsidRPr="005165C7">
        <w:rPr>
          <w:szCs w:val="24"/>
        </w:rPr>
        <w:t>established,</w:t>
      </w:r>
      <w:r w:rsidR="00E24065" w:rsidRPr="005165C7">
        <w:rPr>
          <w:szCs w:val="24"/>
        </w:rPr>
        <w:t xml:space="preserve"> </w:t>
      </w:r>
      <w:r w:rsidRPr="005165C7">
        <w:rPr>
          <w:szCs w:val="24"/>
        </w:rPr>
        <w:t>one</w:t>
      </w:r>
      <w:r w:rsidR="00E24065" w:rsidRPr="005165C7">
        <w:rPr>
          <w:szCs w:val="24"/>
        </w:rPr>
        <w:t xml:space="preserve"> </w:t>
      </w:r>
      <w:r w:rsidRPr="005165C7">
        <w:rPr>
          <w:szCs w:val="24"/>
        </w:rPr>
        <w:t>of</w:t>
      </w:r>
      <w:r w:rsidR="00E24065" w:rsidRPr="005165C7">
        <w:rPr>
          <w:szCs w:val="24"/>
        </w:rPr>
        <w:t xml:space="preserve"> </w:t>
      </w:r>
      <w:r w:rsidRPr="005165C7">
        <w:rPr>
          <w:szCs w:val="24"/>
        </w:rPr>
        <w:t>whose</w:t>
      </w:r>
      <w:r w:rsidR="00E24065" w:rsidRPr="005165C7">
        <w:rPr>
          <w:szCs w:val="24"/>
        </w:rPr>
        <w:t xml:space="preserve"> </w:t>
      </w:r>
      <w:r w:rsidRPr="005165C7">
        <w:rPr>
          <w:szCs w:val="24"/>
        </w:rPr>
        <w:t>functions</w:t>
      </w:r>
      <w:r w:rsidR="00E24065" w:rsidRPr="005165C7">
        <w:rPr>
          <w:szCs w:val="24"/>
        </w:rPr>
        <w:t xml:space="preserve"> </w:t>
      </w:r>
      <w:r w:rsidRPr="005165C7">
        <w:rPr>
          <w:szCs w:val="24"/>
        </w:rPr>
        <w:t>is</w:t>
      </w:r>
      <w:r w:rsidR="00E24065" w:rsidRPr="005165C7">
        <w:rPr>
          <w:szCs w:val="24"/>
        </w:rPr>
        <w:t xml:space="preserve"> </w:t>
      </w:r>
      <w:r w:rsidRPr="005165C7">
        <w:rPr>
          <w:szCs w:val="24"/>
        </w:rPr>
        <w:t>to</w:t>
      </w:r>
      <w:r w:rsidR="00E24065" w:rsidRPr="005165C7">
        <w:rPr>
          <w:szCs w:val="24"/>
        </w:rPr>
        <w:t xml:space="preserve"> </w:t>
      </w:r>
      <w:r w:rsidRPr="005165C7">
        <w:rPr>
          <w:szCs w:val="24"/>
        </w:rPr>
        <w:t>coordinate</w:t>
      </w:r>
      <w:r w:rsidR="00E24065" w:rsidRPr="005165C7">
        <w:rPr>
          <w:szCs w:val="24"/>
        </w:rPr>
        <w:t xml:space="preserve"> </w:t>
      </w:r>
      <w:r w:rsidRPr="005165C7">
        <w:rPr>
          <w:szCs w:val="24"/>
        </w:rPr>
        <w:t>training</w:t>
      </w:r>
      <w:r w:rsidR="00E24065" w:rsidRPr="005165C7">
        <w:rPr>
          <w:szCs w:val="24"/>
        </w:rPr>
        <w:t xml:space="preserve"> </w:t>
      </w:r>
      <w:r w:rsidRPr="005165C7">
        <w:rPr>
          <w:szCs w:val="24"/>
        </w:rPr>
        <w:t>and</w:t>
      </w:r>
      <w:r w:rsidR="00E24065" w:rsidRPr="005165C7">
        <w:rPr>
          <w:szCs w:val="24"/>
        </w:rPr>
        <w:t xml:space="preserve"> </w:t>
      </w:r>
      <w:r w:rsidRPr="005165C7">
        <w:rPr>
          <w:szCs w:val="24"/>
        </w:rPr>
        <w:t>proficiency</w:t>
      </w:r>
      <w:r w:rsidR="00E24065" w:rsidRPr="005165C7">
        <w:rPr>
          <w:szCs w:val="24"/>
        </w:rPr>
        <w:t xml:space="preserve"> </w:t>
      </w:r>
      <w:r w:rsidRPr="005165C7">
        <w:rPr>
          <w:szCs w:val="24"/>
        </w:rPr>
        <w:t>schemes</w:t>
      </w:r>
      <w:r w:rsidR="00E24065" w:rsidRPr="005165C7">
        <w:rPr>
          <w:szCs w:val="24"/>
        </w:rPr>
        <w:t xml:space="preserve"> </w:t>
      </w:r>
      <w:r w:rsidRPr="005165C7">
        <w:rPr>
          <w:szCs w:val="24"/>
        </w:rPr>
        <w:t>that</w:t>
      </w:r>
      <w:r w:rsidR="00E24065" w:rsidRPr="005165C7">
        <w:rPr>
          <w:szCs w:val="24"/>
        </w:rPr>
        <w:t xml:space="preserve"> </w:t>
      </w:r>
      <w:r w:rsidRPr="005165C7">
        <w:rPr>
          <w:szCs w:val="24"/>
        </w:rPr>
        <w:t>provide</w:t>
      </w:r>
      <w:r w:rsidR="00E24065" w:rsidRPr="005165C7">
        <w:rPr>
          <w:szCs w:val="24"/>
        </w:rPr>
        <w:t xml:space="preserve"> </w:t>
      </w:r>
      <w:r w:rsidRPr="005165C7">
        <w:rPr>
          <w:szCs w:val="24"/>
        </w:rPr>
        <w:t>to</w:t>
      </w:r>
      <w:r w:rsidR="00E24065" w:rsidRPr="005165C7">
        <w:rPr>
          <w:szCs w:val="24"/>
        </w:rPr>
        <w:t xml:space="preserve"> </w:t>
      </w:r>
      <w:r w:rsidRPr="005165C7">
        <w:rPr>
          <w:szCs w:val="24"/>
        </w:rPr>
        <w:t>the</w:t>
      </w:r>
      <w:r w:rsidR="00E24065" w:rsidRPr="005165C7">
        <w:rPr>
          <w:szCs w:val="24"/>
        </w:rPr>
        <w:t xml:space="preserve"> </w:t>
      </w:r>
      <w:r w:rsidRPr="005165C7">
        <w:rPr>
          <w:szCs w:val="24"/>
        </w:rPr>
        <w:t>public</w:t>
      </w:r>
      <w:r w:rsidR="00E24065" w:rsidRPr="005165C7">
        <w:rPr>
          <w:szCs w:val="24"/>
        </w:rPr>
        <w:t xml:space="preserve"> </w:t>
      </w:r>
      <w:r w:rsidRPr="005165C7">
        <w:rPr>
          <w:szCs w:val="24"/>
        </w:rPr>
        <w:t>servants</w:t>
      </w:r>
      <w:r w:rsidR="00E24065" w:rsidRPr="005165C7">
        <w:rPr>
          <w:szCs w:val="24"/>
        </w:rPr>
        <w:t xml:space="preserve"> </w:t>
      </w:r>
      <w:r w:rsidRPr="005165C7">
        <w:rPr>
          <w:szCs w:val="24"/>
        </w:rPr>
        <w:t>a</w:t>
      </w:r>
      <w:r w:rsidR="00E24065" w:rsidRPr="005165C7">
        <w:rPr>
          <w:szCs w:val="24"/>
        </w:rPr>
        <w:t xml:space="preserve"> </w:t>
      </w:r>
      <w:r w:rsidRPr="005165C7">
        <w:rPr>
          <w:szCs w:val="24"/>
        </w:rPr>
        <w:t>training</w:t>
      </w:r>
      <w:r w:rsidR="00E24065" w:rsidRPr="005165C7">
        <w:rPr>
          <w:szCs w:val="24"/>
        </w:rPr>
        <w:t xml:space="preserve"> </w:t>
      </w:r>
      <w:r w:rsidRPr="005165C7">
        <w:rPr>
          <w:szCs w:val="24"/>
        </w:rPr>
        <w:t>to</w:t>
      </w:r>
      <w:r w:rsidR="00E24065" w:rsidRPr="005165C7">
        <w:rPr>
          <w:szCs w:val="24"/>
        </w:rPr>
        <w:t xml:space="preserve"> </w:t>
      </w:r>
      <w:r w:rsidRPr="005165C7">
        <w:rPr>
          <w:szCs w:val="24"/>
        </w:rPr>
        <w:t>the</w:t>
      </w:r>
      <w:r w:rsidR="00E24065" w:rsidRPr="005165C7">
        <w:rPr>
          <w:szCs w:val="24"/>
        </w:rPr>
        <w:t xml:space="preserve"> </w:t>
      </w:r>
      <w:r w:rsidRPr="005165C7">
        <w:rPr>
          <w:szCs w:val="24"/>
        </w:rPr>
        <w:t>needs</w:t>
      </w:r>
      <w:r w:rsidR="00E24065" w:rsidRPr="005165C7">
        <w:rPr>
          <w:szCs w:val="24"/>
        </w:rPr>
        <w:t xml:space="preserve"> </w:t>
      </w:r>
      <w:r w:rsidRPr="005165C7">
        <w:rPr>
          <w:szCs w:val="24"/>
        </w:rPr>
        <w:t>of</w:t>
      </w:r>
      <w:r w:rsidR="00E24065" w:rsidRPr="005165C7">
        <w:rPr>
          <w:szCs w:val="24"/>
        </w:rPr>
        <w:t xml:space="preserve"> </w:t>
      </w:r>
      <w:r w:rsidRPr="005165C7">
        <w:rPr>
          <w:szCs w:val="24"/>
        </w:rPr>
        <w:t>the</w:t>
      </w:r>
      <w:r w:rsidR="00E24065" w:rsidRPr="005165C7">
        <w:rPr>
          <w:szCs w:val="24"/>
        </w:rPr>
        <w:t xml:space="preserve"> </w:t>
      </w:r>
      <w:r w:rsidRPr="005165C7">
        <w:rPr>
          <w:szCs w:val="24"/>
        </w:rPr>
        <w:t>Public</w:t>
      </w:r>
      <w:r w:rsidR="00E24065" w:rsidRPr="005165C7">
        <w:rPr>
          <w:szCs w:val="24"/>
        </w:rPr>
        <w:t xml:space="preserve"> </w:t>
      </w:r>
      <w:r w:rsidRPr="005165C7">
        <w:rPr>
          <w:szCs w:val="24"/>
        </w:rPr>
        <w:t>service.</w:t>
      </w:r>
      <w:r w:rsidR="00E24065" w:rsidRPr="005165C7">
        <w:rPr>
          <w:szCs w:val="24"/>
        </w:rPr>
        <w:t xml:space="preserve"> </w:t>
      </w:r>
    </w:p>
    <w:p w:rsidR="00951BC8" w:rsidRPr="005165C7" w:rsidRDefault="00951BC8" w:rsidP="005165C7">
      <w:pPr>
        <w:pStyle w:val="SingleTxtG"/>
        <w:rPr>
          <w:szCs w:val="24"/>
        </w:rPr>
      </w:pPr>
      <w:r w:rsidRPr="005165C7">
        <w:t>264.</w:t>
      </w:r>
      <w:r w:rsidRPr="005165C7">
        <w:tab/>
      </w:r>
      <w:r w:rsidRPr="005165C7">
        <w:rPr>
          <w:szCs w:val="24"/>
        </w:rPr>
        <w:t>Popular</w:t>
      </w:r>
      <w:r w:rsidR="00E24065" w:rsidRPr="005165C7">
        <w:rPr>
          <w:szCs w:val="24"/>
        </w:rPr>
        <w:t xml:space="preserve"> </w:t>
      </w:r>
      <w:r w:rsidRPr="005165C7">
        <w:rPr>
          <w:szCs w:val="24"/>
        </w:rPr>
        <w:t>education</w:t>
      </w:r>
      <w:r w:rsidR="00E24065" w:rsidRPr="005165C7">
        <w:rPr>
          <w:szCs w:val="24"/>
        </w:rPr>
        <w:t xml:space="preserve"> </w:t>
      </w:r>
      <w:r w:rsidRPr="005165C7">
        <w:rPr>
          <w:szCs w:val="24"/>
        </w:rPr>
        <w:t>is</w:t>
      </w:r>
      <w:r w:rsidR="00E24065" w:rsidRPr="005165C7">
        <w:rPr>
          <w:szCs w:val="24"/>
        </w:rPr>
        <w:t xml:space="preserve"> </w:t>
      </w:r>
      <w:r w:rsidRPr="005165C7">
        <w:rPr>
          <w:szCs w:val="24"/>
        </w:rPr>
        <w:t>aimed</w:t>
      </w:r>
      <w:r w:rsidR="00E24065" w:rsidRPr="005165C7">
        <w:rPr>
          <w:szCs w:val="24"/>
        </w:rPr>
        <w:t xml:space="preserve"> </w:t>
      </w:r>
      <w:r w:rsidRPr="005165C7">
        <w:rPr>
          <w:szCs w:val="24"/>
        </w:rPr>
        <w:t>at</w:t>
      </w:r>
      <w:r w:rsidR="00E24065" w:rsidRPr="005165C7">
        <w:rPr>
          <w:szCs w:val="24"/>
        </w:rPr>
        <w:t xml:space="preserve"> </w:t>
      </w:r>
      <w:r w:rsidRPr="005165C7">
        <w:rPr>
          <w:szCs w:val="24"/>
        </w:rPr>
        <w:t>adults</w:t>
      </w:r>
      <w:r w:rsidR="00E24065" w:rsidRPr="005165C7">
        <w:rPr>
          <w:szCs w:val="24"/>
        </w:rPr>
        <w:t xml:space="preserve"> </w:t>
      </w:r>
      <w:r w:rsidRPr="005165C7">
        <w:rPr>
          <w:szCs w:val="24"/>
        </w:rPr>
        <w:t>and</w:t>
      </w:r>
      <w:r w:rsidR="00E24065" w:rsidRPr="005165C7">
        <w:rPr>
          <w:szCs w:val="24"/>
        </w:rPr>
        <w:t xml:space="preserve"> </w:t>
      </w:r>
      <w:r w:rsidRPr="005165C7">
        <w:rPr>
          <w:szCs w:val="24"/>
        </w:rPr>
        <w:t>young</w:t>
      </w:r>
      <w:r w:rsidR="00E24065" w:rsidRPr="005165C7">
        <w:rPr>
          <w:szCs w:val="24"/>
        </w:rPr>
        <w:t xml:space="preserve"> </w:t>
      </w:r>
      <w:r w:rsidRPr="005165C7">
        <w:rPr>
          <w:szCs w:val="24"/>
        </w:rPr>
        <w:t>people</w:t>
      </w:r>
      <w:r w:rsidR="00E24065" w:rsidRPr="005165C7">
        <w:rPr>
          <w:szCs w:val="24"/>
        </w:rPr>
        <w:t xml:space="preserve"> </w:t>
      </w:r>
      <w:r w:rsidRPr="005165C7">
        <w:rPr>
          <w:szCs w:val="24"/>
        </w:rPr>
        <w:t>who</w:t>
      </w:r>
      <w:r w:rsidR="00E24065" w:rsidRPr="005165C7">
        <w:rPr>
          <w:szCs w:val="24"/>
        </w:rPr>
        <w:t xml:space="preserve"> </w:t>
      </w:r>
      <w:r w:rsidRPr="005165C7">
        <w:rPr>
          <w:szCs w:val="24"/>
        </w:rPr>
        <w:t>have</w:t>
      </w:r>
      <w:r w:rsidR="00E24065" w:rsidRPr="005165C7">
        <w:rPr>
          <w:szCs w:val="24"/>
        </w:rPr>
        <w:t xml:space="preserve"> </w:t>
      </w:r>
      <w:r w:rsidRPr="005165C7">
        <w:rPr>
          <w:szCs w:val="24"/>
        </w:rPr>
        <w:t>never</w:t>
      </w:r>
      <w:r w:rsidR="00E24065" w:rsidRPr="005165C7">
        <w:rPr>
          <w:szCs w:val="24"/>
        </w:rPr>
        <w:t xml:space="preserve"> </w:t>
      </w:r>
      <w:r w:rsidRPr="005165C7">
        <w:rPr>
          <w:szCs w:val="24"/>
        </w:rPr>
        <w:t>been</w:t>
      </w:r>
      <w:r w:rsidR="00E24065" w:rsidRPr="005165C7">
        <w:rPr>
          <w:szCs w:val="24"/>
        </w:rPr>
        <w:t xml:space="preserve"> </w:t>
      </w:r>
      <w:r w:rsidRPr="005165C7">
        <w:rPr>
          <w:szCs w:val="24"/>
        </w:rPr>
        <w:t>to</w:t>
      </w:r>
      <w:r w:rsidR="00E24065" w:rsidRPr="005165C7">
        <w:rPr>
          <w:szCs w:val="24"/>
        </w:rPr>
        <w:t xml:space="preserve"> </w:t>
      </w:r>
      <w:r w:rsidRPr="005165C7">
        <w:rPr>
          <w:szCs w:val="24"/>
        </w:rPr>
        <w:t>school</w:t>
      </w:r>
      <w:r w:rsidR="00E24065" w:rsidRPr="005165C7">
        <w:rPr>
          <w:szCs w:val="24"/>
        </w:rPr>
        <w:t xml:space="preserve"> </w:t>
      </w:r>
      <w:r w:rsidRPr="005165C7">
        <w:rPr>
          <w:szCs w:val="24"/>
        </w:rPr>
        <w:t>or</w:t>
      </w:r>
      <w:r w:rsidR="00E24065" w:rsidRPr="005165C7">
        <w:rPr>
          <w:szCs w:val="24"/>
        </w:rPr>
        <w:t xml:space="preserve"> </w:t>
      </w:r>
      <w:r w:rsidRPr="005165C7">
        <w:rPr>
          <w:szCs w:val="24"/>
        </w:rPr>
        <w:t>who</w:t>
      </w:r>
      <w:r w:rsidR="00E24065" w:rsidRPr="005165C7">
        <w:rPr>
          <w:szCs w:val="24"/>
        </w:rPr>
        <w:t xml:space="preserve"> </w:t>
      </w:r>
      <w:r w:rsidRPr="005165C7">
        <w:rPr>
          <w:szCs w:val="24"/>
        </w:rPr>
        <w:t>have</w:t>
      </w:r>
      <w:r w:rsidR="00E24065" w:rsidRPr="005165C7">
        <w:rPr>
          <w:szCs w:val="24"/>
        </w:rPr>
        <w:t xml:space="preserve"> </w:t>
      </w:r>
      <w:r w:rsidRPr="005165C7">
        <w:rPr>
          <w:szCs w:val="24"/>
        </w:rPr>
        <w:t>dropped</w:t>
      </w:r>
      <w:r w:rsidR="00E24065" w:rsidRPr="005165C7">
        <w:rPr>
          <w:szCs w:val="24"/>
        </w:rPr>
        <w:t xml:space="preserve"> </w:t>
      </w:r>
      <w:r w:rsidRPr="005165C7">
        <w:rPr>
          <w:szCs w:val="24"/>
        </w:rPr>
        <w:t>out</w:t>
      </w:r>
      <w:r w:rsidR="00E24065" w:rsidRPr="005165C7">
        <w:rPr>
          <w:szCs w:val="24"/>
        </w:rPr>
        <w:t xml:space="preserve"> </w:t>
      </w:r>
      <w:r w:rsidRPr="005165C7">
        <w:rPr>
          <w:szCs w:val="24"/>
        </w:rPr>
        <w:t>of</w:t>
      </w:r>
      <w:r w:rsidR="00E24065" w:rsidRPr="005165C7">
        <w:rPr>
          <w:szCs w:val="24"/>
        </w:rPr>
        <w:t xml:space="preserve"> </w:t>
      </w:r>
      <w:r w:rsidRPr="005165C7">
        <w:rPr>
          <w:szCs w:val="24"/>
        </w:rPr>
        <w:t>school.</w:t>
      </w:r>
      <w:r w:rsidR="00E24065" w:rsidRPr="005165C7">
        <w:rPr>
          <w:szCs w:val="24"/>
        </w:rPr>
        <w:t xml:space="preserve"> </w:t>
      </w:r>
      <w:r w:rsidRPr="005165C7">
        <w:rPr>
          <w:szCs w:val="24"/>
        </w:rPr>
        <w:t>The</w:t>
      </w:r>
      <w:r w:rsidR="00E24065" w:rsidRPr="005165C7">
        <w:rPr>
          <w:szCs w:val="24"/>
        </w:rPr>
        <w:t xml:space="preserve"> </w:t>
      </w:r>
      <w:r w:rsidRPr="005165C7">
        <w:rPr>
          <w:szCs w:val="24"/>
        </w:rPr>
        <w:t>objective</w:t>
      </w:r>
      <w:r w:rsidR="00E24065" w:rsidRPr="005165C7">
        <w:rPr>
          <w:szCs w:val="24"/>
        </w:rPr>
        <w:t xml:space="preserve"> </w:t>
      </w:r>
      <w:r w:rsidRPr="005165C7">
        <w:rPr>
          <w:szCs w:val="24"/>
        </w:rPr>
        <w:t>is</w:t>
      </w:r>
      <w:r w:rsidR="00E24065" w:rsidRPr="005165C7">
        <w:rPr>
          <w:szCs w:val="24"/>
        </w:rPr>
        <w:t xml:space="preserve"> </w:t>
      </w:r>
      <w:r w:rsidRPr="005165C7">
        <w:rPr>
          <w:szCs w:val="24"/>
        </w:rPr>
        <w:t>to</w:t>
      </w:r>
      <w:r w:rsidR="00E24065" w:rsidRPr="005165C7">
        <w:rPr>
          <w:szCs w:val="24"/>
        </w:rPr>
        <w:t xml:space="preserve"> </w:t>
      </w:r>
      <w:r w:rsidRPr="005165C7">
        <w:rPr>
          <w:szCs w:val="24"/>
        </w:rPr>
        <w:t>enable</w:t>
      </w:r>
      <w:r w:rsidR="00E24065" w:rsidRPr="005165C7">
        <w:rPr>
          <w:szCs w:val="24"/>
        </w:rPr>
        <w:t xml:space="preserve"> </w:t>
      </w:r>
      <w:r w:rsidRPr="005165C7">
        <w:rPr>
          <w:szCs w:val="24"/>
        </w:rPr>
        <w:t>them</w:t>
      </w:r>
      <w:r w:rsidR="00E24065" w:rsidRPr="005165C7">
        <w:rPr>
          <w:szCs w:val="24"/>
        </w:rPr>
        <w:t xml:space="preserve"> </w:t>
      </w:r>
      <w:r w:rsidRPr="005165C7">
        <w:rPr>
          <w:szCs w:val="24"/>
        </w:rPr>
        <w:t>to</w:t>
      </w:r>
      <w:r w:rsidR="00E24065" w:rsidRPr="005165C7">
        <w:rPr>
          <w:szCs w:val="24"/>
        </w:rPr>
        <w:t xml:space="preserve"> </w:t>
      </w:r>
      <w:r w:rsidRPr="005165C7">
        <w:rPr>
          <w:szCs w:val="24"/>
        </w:rPr>
        <w:t>participate</w:t>
      </w:r>
      <w:r w:rsidR="00E24065" w:rsidRPr="005165C7">
        <w:rPr>
          <w:szCs w:val="24"/>
        </w:rPr>
        <w:t xml:space="preserve"> </w:t>
      </w:r>
      <w:r w:rsidRPr="005165C7">
        <w:rPr>
          <w:szCs w:val="24"/>
        </w:rPr>
        <w:t>in</w:t>
      </w:r>
      <w:r w:rsidR="00E24065" w:rsidRPr="005165C7">
        <w:rPr>
          <w:szCs w:val="24"/>
        </w:rPr>
        <w:t xml:space="preserve"> </w:t>
      </w:r>
      <w:r w:rsidRPr="005165C7">
        <w:rPr>
          <w:szCs w:val="24"/>
        </w:rPr>
        <w:t>the</w:t>
      </w:r>
      <w:r w:rsidR="00E24065" w:rsidRPr="005165C7">
        <w:rPr>
          <w:szCs w:val="24"/>
        </w:rPr>
        <w:t xml:space="preserve"> </w:t>
      </w:r>
      <w:r w:rsidRPr="005165C7">
        <w:rPr>
          <w:szCs w:val="24"/>
        </w:rPr>
        <w:t>process</w:t>
      </w:r>
      <w:r w:rsidR="00E24065" w:rsidRPr="005165C7">
        <w:rPr>
          <w:szCs w:val="24"/>
        </w:rPr>
        <w:t xml:space="preserve"> </w:t>
      </w:r>
      <w:r w:rsidRPr="005165C7">
        <w:rPr>
          <w:szCs w:val="24"/>
        </w:rPr>
        <w:t>of</w:t>
      </w:r>
      <w:r w:rsidR="00E24065" w:rsidRPr="005165C7">
        <w:rPr>
          <w:szCs w:val="24"/>
        </w:rPr>
        <w:t xml:space="preserve"> </w:t>
      </w:r>
      <w:r w:rsidRPr="005165C7">
        <w:rPr>
          <w:szCs w:val="24"/>
        </w:rPr>
        <w:t>economic,</w:t>
      </w:r>
      <w:r w:rsidR="00E24065" w:rsidRPr="005165C7">
        <w:rPr>
          <w:szCs w:val="24"/>
        </w:rPr>
        <w:t xml:space="preserve"> </w:t>
      </w:r>
      <w:r w:rsidRPr="005165C7">
        <w:rPr>
          <w:szCs w:val="24"/>
        </w:rPr>
        <w:t>social</w:t>
      </w:r>
      <w:r w:rsidR="00E24065" w:rsidRPr="005165C7">
        <w:rPr>
          <w:szCs w:val="24"/>
        </w:rPr>
        <w:t xml:space="preserve"> </w:t>
      </w:r>
      <w:r w:rsidRPr="005165C7">
        <w:rPr>
          <w:szCs w:val="24"/>
        </w:rPr>
        <w:t>and</w:t>
      </w:r>
      <w:r w:rsidR="00E24065" w:rsidRPr="005165C7">
        <w:rPr>
          <w:szCs w:val="24"/>
        </w:rPr>
        <w:t xml:space="preserve"> </w:t>
      </w:r>
      <w:r w:rsidRPr="005165C7">
        <w:rPr>
          <w:szCs w:val="24"/>
        </w:rPr>
        <w:t>cultural</w:t>
      </w:r>
      <w:r w:rsidR="00E24065" w:rsidRPr="005165C7">
        <w:rPr>
          <w:szCs w:val="24"/>
        </w:rPr>
        <w:t xml:space="preserve"> </w:t>
      </w:r>
      <w:r w:rsidRPr="005165C7">
        <w:rPr>
          <w:szCs w:val="24"/>
        </w:rPr>
        <w:t>development.</w:t>
      </w:r>
      <w:r w:rsidR="00E24065" w:rsidRPr="005165C7">
        <w:rPr>
          <w:szCs w:val="24"/>
        </w:rPr>
        <w:t xml:space="preserve"> </w:t>
      </w:r>
      <w:r w:rsidRPr="005165C7">
        <w:rPr>
          <w:szCs w:val="24"/>
        </w:rPr>
        <w:t>Popular</w:t>
      </w:r>
      <w:r w:rsidR="00E24065" w:rsidRPr="005165C7">
        <w:rPr>
          <w:szCs w:val="24"/>
        </w:rPr>
        <w:t xml:space="preserve"> </w:t>
      </w:r>
      <w:r w:rsidRPr="005165C7">
        <w:rPr>
          <w:szCs w:val="24"/>
        </w:rPr>
        <w:t>education</w:t>
      </w:r>
      <w:r w:rsidR="00E24065" w:rsidRPr="005165C7">
        <w:rPr>
          <w:szCs w:val="24"/>
        </w:rPr>
        <w:t xml:space="preserve"> </w:t>
      </w:r>
      <w:r w:rsidRPr="005165C7">
        <w:rPr>
          <w:szCs w:val="24"/>
        </w:rPr>
        <w:t>is</w:t>
      </w:r>
      <w:r w:rsidR="00E24065" w:rsidRPr="005165C7">
        <w:rPr>
          <w:szCs w:val="24"/>
        </w:rPr>
        <w:t xml:space="preserve"> </w:t>
      </w:r>
      <w:r w:rsidRPr="005165C7">
        <w:rPr>
          <w:szCs w:val="24"/>
        </w:rPr>
        <w:t>generally</w:t>
      </w:r>
      <w:r w:rsidR="00E24065" w:rsidRPr="005165C7">
        <w:rPr>
          <w:szCs w:val="24"/>
        </w:rPr>
        <w:t xml:space="preserve"> </w:t>
      </w:r>
      <w:r w:rsidRPr="005165C7">
        <w:rPr>
          <w:szCs w:val="24"/>
        </w:rPr>
        <w:t>provided</w:t>
      </w:r>
      <w:r w:rsidR="00E24065" w:rsidRPr="005165C7">
        <w:rPr>
          <w:szCs w:val="24"/>
        </w:rPr>
        <w:t xml:space="preserve"> </w:t>
      </w:r>
      <w:r w:rsidRPr="005165C7">
        <w:rPr>
          <w:szCs w:val="24"/>
        </w:rPr>
        <w:t>by</w:t>
      </w:r>
      <w:r w:rsidR="00E24065" w:rsidRPr="005165C7">
        <w:rPr>
          <w:szCs w:val="24"/>
        </w:rPr>
        <w:t xml:space="preserve"> </w:t>
      </w:r>
      <w:r w:rsidRPr="005165C7">
        <w:rPr>
          <w:szCs w:val="24"/>
        </w:rPr>
        <w:t>commune-based</w:t>
      </w:r>
      <w:r w:rsidR="00E24065" w:rsidRPr="005165C7">
        <w:rPr>
          <w:szCs w:val="24"/>
        </w:rPr>
        <w:t xml:space="preserve"> </w:t>
      </w:r>
      <w:r w:rsidRPr="005165C7">
        <w:rPr>
          <w:szCs w:val="24"/>
        </w:rPr>
        <w:t>development</w:t>
      </w:r>
      <w:r w:rsidR="00E24065" w:rsidRPr="005165C7">
        <w:rPr>
          <w:szCs w:val="24"/>
        </w:rPr>
        <w:t xml:space="preserve"> </w:t>
      </w:r>
      <w:r w:rsidRPr="005165C7">
        <w:rPr>
          <w:szCs w:val="24"/>
        </w:rPr>
        <w:t>and</w:t>
      </w:r>
      <w:r w:rsidR="00E24065" w:rsidRPr="005165C7">
        <w:rPr>
          <w:szCs w:val="24"/>
        </w:rPr>
        <w:t xml:space="preserve"> </w:t>
      </w:r>
      <w:r w:rsidRPr="005165C7">
        <w:rPr>
          <w:szCs w:val="24"/>
        </w:rPr>
        <w:t>continuing</w:t>
      </w:r>
      <w:r w:rsidR="00E24065" w:rsidRPr="005165C7">
        <w:rPr>
          <w:szCs w:val="24"/>
        </w:rPr>
        <w:t xml:space="preserve"> </w:t>
      </w:r>
      <w:r w:rsidRPr="005165C7">
        <w:rPr>
          <w:szCs w:val="24"/>
        </w:rPr>
        <w:t>education</w:t>
      </w:r>
      <w:r w:rsidR="00E24065" w:rsidRPr="005165C7">
        <w:rPr>
          <w:szCs w:val="24"/>
        </w:rPr>
        <w:t xml:space="preserve"> </w:t>
      </w:r>
      <w:r w:rsidRPr="005165C7">
        <w:rPr>
          <w:szCs w:val="24"/>
        </w:rPr>
        <w:t>centre.</w:t>
      </w:r>
      <w:r w:rsidR="00E24065" w:rsidRPr="005165C7">
        <w:rPr>
          <w:szCs w:val="24"/>
        </w:rPr>
        <w:t xml:space="preserve"> </w:t>
      </w:r>
      <w:r w:rsidRPr="005165C7">
        <w:rPr>
          <w:szCs w:val="24"/>
        </w:rPr>
        <w:t>The</w:t>
      </w:r>
      <w:r w:rsidR="00E24065" w:rsidRPr="005165C7">
        <w:rPr>
          <w:szCs w:val="24"/>
        </w:rPr>
        <w:t xml:space="preserve"> </w:t>
      </w:r>
      <w:r w:rsidRPr="005165C7">
        <w:rPr>
          <w:szCs w:val="24"/>
        </w:rPr>
        <w:t>Government</w:t>
      </w:r>
      <w:r w:rsidR="00E24065" w:rsidRPr="005165C7">
        <w:rPr>
          <w:szCs w:val="24"/>
        </w:rPr>
        <w:t xml:space="preserve"> </w:t>
      </w:r>
      <w:r w:rsidRPr="005165C7">
        <w:rPr>
          <w:szCs w:val="24"/>
        </w:rPr>
        <w:t>has</w:t>
      </w:r>
      <w:r w:rsidR="00E24065" w:rsidRPr="005165C7">
        <w:rPr>
          <w:szCs w:val="24"/>
        </w:rPr>
        <w:t xml:space="preserve"> </w:t>
      </w:r>
      <w:r w:rsidRPr="005165C7">
        <w:rPr>
          <w:szCs w:val="24"/>
        </w:rPr>
        <w:t>set</w:t>
      </w:r>
      <w:r w:rsidR="00E24065" w:rsidRPr="005165C7">
        <w:rPr>
          <w:szCs w:val="24"/>
        </w:rPr>
        <w:t xml:space="preserve"> </w:t>
      </w:r>
      <w:r w:rsidRPr="005165C7">
        <w:rPr>
          <w:szCs w:val="24"/>
        </w:rPr>
        <w:t>up</w:t>
      </w:r>
      <w:r w:rsidR="00E24065" w:rsidRPr="005165C7">
        <w:rPr>
          <w:szCs w:val="24"/>
        </w:rPr>
        <w:t xml:space="preserve"> </w:t>
      </w:r>
      <w:r w:rsidRPr="005165C7">
        <w:rPr>
          <w:szCs w:val="24"/>
        </w:rPr>
        <w:t>youth</w:t>
      </w:r>
      <w:r w:rsidR="00E24065" w:rsidRPr="005165C7">
        <w:rPr>
          <w:szCs w:val="24"/>
        </w:rPr>
        <w:t xml:space="preserve"> </w:t>
      </w:r>
      <w:r w:rsidRPr="005165C7">
        <w:rPr>
          <w:szCs w:val="24"/>
        </w:rPr>
        <w:t>training</w:t>
      </w:r>
      <w:r w:rsidR="00E24065" w:rsidRPr="005165C7">
        <w:rPr>
          <w:szCs w:val="24"/>
        </w:rPr>
        <w:t xml:space="preserve"> </w:t>
      </w:r>
      <w:r w:rsidRPr="005165C7">
        <w:rPr>
          <w:szCs w:val="24"/>
        </w:rPr>
        <w:t>centre</w:t>
      </w:r>
      <w:r w:rsidR="00E24065" w:rsidRPr="005165C7">
        <w:rPr>
          <w:szCs w:val="24"/>
        </w:rPr>
        <w:t xml:space="preserve"> </w:t>
      </w:r>
      <w:r w:rsidRPr="005165C7">
        <w:rPr>
          <w:szCs w:val="24"/>
        </w:rPr>
        <w:t>to</w:t>
      </w:r>
      <w:r w:rsidR="00E24065" w:rsidRPr="005165C7">
        <w:rPr>
          <w:szCs w:val="24"/>
        </w:rPr>
        <w:t xml:space="preserve"> </w:t>
      </w:r>
      <w:r w:rsidRPr="005165C7">
        <w:rPr>
          <w:szCs w:val="24"/>
        </w:rPr>
        <w:t>provide</w:t>
      </w:r>
      <w:r w:rsidR="00E24065" w:rsidRPr="005165C7">
        <w:rPr>
          <w:szCs w:val="24"/>
        </w:rPr>
        <w:t xml:space="preserve"> </w:t>
      </w:r>
      <w:r w:rsidRPr="005165C7">
        <w:rPr>
          <w:szCs w:val="24"/>
        </w:rPr>
        <w:t>young</w:t>
      </w:r>
      <w:r w:rsidR="00E24065" w:rsidRPr="005165C7">
        <w:rPr>
          <w:szCs w:val="24"/>
        </w:rPr>
        <w:t xml:space="preserve"> </w:t>
      </w:r>
      <w:r w:rsidRPr="005165C7">
        <w:rPr>
          <w:szCs w:val="24"/>
        </w:rPr>
        <w:t>people</w:t>
      </w:r>
      <w:r w:rsidR="00E24065" w:rsidRPr="005165C7">
        <w:rPr>
          <w:szCs w:val="24"/>
        </w:rPr>
        <w:t xml:space="preserve"> </w:t>
      </w:r>
      <w:r w:rsidRPr="005165C7">
        <w:rPr>
          <w:szCs w:val="24"/>
        </w:rPr>
        <w:t>outside</w:t>
      </w:r>
      <w:r w:rsidR="00E24065" w:rsidRPr="005165C7">
        <w:rPr>
          <w:szCs w:val="24"/>
        </w:rPr>
        <w:t xml:space="preserve"> </w:t>
      </w:r>
      <w:r w:rsidRPr="005165C7">
        <w:rPr>
          <w:szCs w:val="24"/>
        </w:rPr>
        <w:t>the</w:t>
      </w:r>
      <w:r w:rsidR="00E24065" w:rsidRPr="005165C7">
        <w:rPr>
          <w:szCs w:val="24"/>
        </w:rPr>
        <w:t xml:space="preserve"> </w:t>
      </w:r>
      <w:r w:rsidRPr="005165C7">
        <w:rPr>
          <w:szCs w:val="24"/>
        </w:rPr>
        <w:t>school</w:t>
      </w:r>
      <w:r w:rsidR="00E24065" w:rsidRPr="005165C7">
        <w:rPr>
          <w:szCs w:val="24"/>
        </w:rPr>
        <w:t xml:space="preserve"> </w:t>
      </w:r>
      <w:r w:rsidRPr="005165C7">
        <w:rPr>
          <w:szCs w:val="24"/>
        </w:rPr>
        <w:t>system</w:t>
      </w:r>
      <w:r w:rsidR="00E24065" w:rsidRPr="005165C7">
        <w:rPr>
          <w:szCs w:val="24"/>
        </w:rPr>
        <w:t xml:space="preserve"> </w:t>
      </w:r>
      <w:r w:rsidRPr="005165C7">
        <w:rPr>
          <w:szCs w:val="24"/>
        </w:rPr>
        <w:t>with</w:t>
      </w:r>
      <w:r w:rsidR="00E24065" w:rsidRPr="005165C7">
        <w:rPr>
          <w:szCs w:val="24"/>
        </w:rPr>
        <w:t xml:space="preserve"> </w:t>
      </w:r>
      <w:r w:rsidRPr="005165C7">
        <w:rPr>
          <w:szCs w:val="24"/>
        </w:rPr>
        <w:t>basic</w:t>
      </w:r>
      <w:r w:rsidR="00E24065" w:rsidRPr="005165C7">
        <w:rPr>
          <w:szCs w:val="24"/>
        </w:rPr>
        <w:t xml:space="preserve"> </w:t>
      </w:r>
      <w:r w:rsidRPr="005165C7">
        <w:rPr>
          <w:szCs w:val="24"/>
        </w:rPr>
        <w:t>education</w:t>
      </w:r>
      <w:r w:rsidR="00E24065" w:rsidRPr="005165C7">
        <w:rPr>
          <w:szCs w:val="24"/>
        </w:rPr>
        <w:t xml:space="preserve"> </w:t>
      </w:r>
      <w:r w:rsidRPr="005165C7">
        <w:rPr>
          <w:szCs w:val="24"/>
        </w:rPr>
        <w:t>and</w:t>
      </w:r>
      <w:r w:rsidR="00E24065" w:rsidRPr="005165C7">
        <w:rPr>
          <w:szCs w:val="24"/>
        </w:rPr>
        <w:t xml:space="preserve"> </w:t>
      </w:r>
      <w:r w:rsidRPr="005165C7">
        <w:rPr>
          <w:szCs w:val="24"/>
        </w:rPr>
        <w:t>even</w:t>
      </w:r>
      <w:r w:rsidR="00E24065" w:rsidRPr="005165C7">
        <w:rPr>
          <w:szCs w:val="24"/>
        </w:rPr>
        <w:t xml:space="preserve"> </w:t>
      </w:r>
      <w:r w:rsidRPr="005165C7">
        <w:rPr>
          <w:szCs w:val="24"/>
        </w:rPr>
        <w:t>vocational</w:t>
      </w:r>
      <w:r w:rsidR="00E24065" w:rsidRPr="005165C7">
        <w:rPr>
          <w:szCs w:val="24"/>
        </w:rPr>
        <w:t xml:space="preserve"> </w:t>
      </w:r>
      <w:r w:rsidRPr="005165C7">
        <w:rPr>
          <w:szCs w:val="24"/>
        </w:rPr>
        <w:t>training.</w:t>
      </w:r>
      <w:r w:rsidR="00E24065" w:rsidRPr="005165C7">
        <w:rPr>
          <w:szCs w:val="24"/>
        </w:rPr>
        <w:t xml:space="preserve"> </w:t>
      </w:r>
    </w:p>
    <w:p w:rsidR="00951BC8" w:rsidRPr="005165C7" w:rsidRDefault="00951BC8" w:rsidP="005165C7">
      <w:pPr>
        <w:pStyle w:val="SingleTxtG"/>
        <w:rPr>
          <w:szCs w:val="24"/>
        </w:rPr>
      </w:pPr>
      <w:r w:rsidRPr="005165C7">
        <w:t>265.</w:t>
      </w:r>
      <w:r w:rsidRPr="005165C7">
        <w:tab/>
      </w:r>
      <w:r w:rsidRPr="005165C7">
        <w:rPr>
          <w:szCs w:val="24"/>
        </w:rPr>
        <w:t>Apparently,</w:t>
      </w:r>
      <w:r w:rsidR="00E24065" w:rsidRPr="005165C7">
        <w:rPr>
          <w:szCs w:val="24"/>
        </w:rPr>
        <w:t xml:space="preserve"> </w:t>
      </w:r>
      <w:r w:rsidRPr="005165C7">
        <w:rPr>
          <w:szCs w:val="24"/>
        </w:rPr>
        <w:t>the</w:t>
      </w:r>
      <w:r w:rsidR="00E24065" w:rsidRPr="005165C7">
        <w:rPr>
          <w:szCs w:val="24"/>
        </w:rPr>
        <w:t xml:space="preserve"> </w:t>
      </w:r>
      <w:r w:rsidRPr="005165C7">
        <w:rPr>
          <w:szCs w:val="24"/>
        </w:rPr>
        <w:t>National</w:t>
      </w:r>
      <w:r w:rsidR="00E24065" w:rsidRPr="005165C7">
        <w:rPr>
          <w:szCs w:val="24"/>
        </w:rPr>
        <w:t xml:space="preserve"> </w:t>
      </w:r>
      <w:r w:rsidRPr="005165C7">
        <w:rPr>
          <w:szCs w:val="24"/>
        </w:rPr>
        <w:t>University</w:t>
      </w:r>
      <w:r w:rsidR="00E24065" w:rsidRPr="005165C7">
        <w:rPr>
          <w:szCs w:val="24"/>
        </w:rPr>
        <w:t xml:space="preserve"> </w:t>
      </w:r>
      <w:r w:rsidRPr="005165C7">
        <w:rPr>
          <w:szCs w:val="24"/>
        </w:rPr>
        <w:t>of</w:t>
      </w:r>
      <w:r w:rsidR="00E24065" w:rsidRPr="005165C7">
        <w:rPr>
          <w:szCs w:val="24"/>
        </w:rPr>
        <w:t xml:space="preserve"> </w:t>
      </w:r>
      <w:r w:rsidRPr="005165C7">
        <w:rPr>
          <w:szCs w:val="24"/>
        </w:rPr>
        <w:t>Rwanda</w:t>
      </w:r>
      <w:r w:rsidR="00E24065" w:rsidRPr="005165C7">
        <w:rPr>
          <w:szCs w:val="24"/>
        </w:rPr>
        <w:t xml:space="preserve"> </w:t>
      </w:r>
      <w:r w:rsidRPr="005165C7">
        <w:rPr>
          <w:szCs w:val="24"/>
        </w:rPr>
        <w:t>has</w:t>
      </w:r>
      <w:r w:rsidR="00E24065" w:rsidRPr="005165C7">
        <w:rPr>
          <w:szCs w:val="24"/>
        </w:rPr>
        <w:t xml:space="preserve"> </w:t>
      </w:r>
      <w:r w:rsidRPr="005165C7">
        <w:rPr>
          <w:szCs w:val="24"/>
        </w:rPr>
        <w:t>added</w:t>
      </w:r>
      <w:r w:rsidR="00E24065" w:rsidRPr="005165C7">
        <w:rPr>
          <w:szCs w:val="24"/>
        </w:rPr>
        <w:t xml:space="preserve"> </w:t>
      </w:r>
      <w:r w:rsidRPr="005165C7">
        <w:rPr>
          <w:szCs w:val="24"/>
        </w:rPr>
        <w:t>civic</w:t>
      </w:r>
      <w:r w:rsidR="00E24065" w:rsidRPr="005165C7">
        <w:rPr>
          <w:szCs w:val="24"/>
        </w:rPr>
        <w:t xml:space="preserve"> </w:t>
      </w:r>
      <w:r w:rsidRPr="005165C7">
        <w:rPr>
          <w:szCs w:val="24"/>
        </w:rPr>
        <w:t>and</w:t>
      </w:r>
      <w:r w:rsidR="00E24065" w:rsidRPr="005165C7">
        <w:rPr>
          <w:szCs w:val="24"/>
        </w:rPr>
        <w:t xml:space="preserve"> </w:t>
      </w:r>
      <w:r w:rsidRPr="005165C7">
        <w:rPr>
          <w:szCs w:val="24"/>
        </w:rPr>
        <w:t>peace</w:t>
      </w:r>
      <w:r w:rsidR="00E24065" w:rsidRPr="005165C7">
        <w:rPr>
          <w:szCs w:val="24"/>
        </w:rPr>
        <w:t xml:space="preserve"> </w:t>
      </w:r>
      <w:r w:rsidRPr="005165C7">
        <w:rPr>
          <w:szCs w:val="24"/>
        </w:rPr>
        <w:t>education</w:t>
      </w:r>
      <w:r w:rsidR="00E24065" w:rsidRPr="005165C7">
        <w:rPr>
          <w:szCs w:val="24"/>
        </w:rPr>
        <w:t xml:space="preserve"> </w:t>
      </w:r>
      <w:r w:rsidRPr="005165C7">
        <w:rPr>
          <w:szCs w:val="24"/>
        </w:rPr>
        <w:t>on</w:t>
      </w:r>
      <w:r w:rsidR="00E24065" w:rsidRPr="005165C7">
        <w:rPr>
          <w:szCs w:val="24"/>
        </w:rPr>
        <w:t xml:space="preserve"> </w:t>
      </w:r>
      <w:r w:rsidRPr="005165C7">
        <w:rPr>
          <w:szCs w:val="24"/>
        </w:rPr>
        <w:t>its</w:t>
      </w:r>
      <w:r w:rsidR="00E24065" w:rsidRPr="005165C7">
        <w:rPr>
          <w:szCs w:val="24"/>
        </w:rPr>
        <w:t xml:space="preserve"> </w:t>
      </w:r>
      <w:r w:rsidRPr="005165C7">
        <w:rPr>
          <w:szCs w:val="24"/>
        </w:rPr>
        <w:t>curriculum.</w:t>
      </w:r>
      <w:r w:rsidR="00E24065" w:rsidRPr="005165C7">
        <w:rPr>
          <w:szCs w:val="24"/>
        </w:rPr>
        <w:t xml:space="preserve"> </w:t>
      </w:r>
      <w:r w:rsidRPr="005165C7">
        <w:rPr>
          <w:szCs w:val="24"/>
        </w:rPr>
        <w:t>The</w:t>
      </w:r>
      <w:r w:rsidR="00E24065" w:rsidRPr="005165C7">
        <w:rPr>
          <w:szCs w:val="24"/>
        </w:rPr>
        <w:t xml:space="preserve"> </w:t>
      </w:r>
      <w:r w:rsidRPr="005165C7">
        <w:rPr>
          <w:szCs w:val="24"/>
        </w:rPr>
        <w:t>component</w:t>
      </w:r>
      <w:r w:rsidR="00E24065" w:rsidRPr="005165C7">
        <w:rPr>
          <w:szCs w:val="24"/>
        </w:rPr>
        <w:t xml:space="preserve"> </w:t>
      </w:r>
      <w:r w:rsidRPr="005165C7">
        <w:rPr>
          <w:szCs w:val="24"/>
        </w:rPr>
        <w:t>was</w:t>
      </w:r>
      <w:r w:rsidR="00E24065" w:rsidRPr="005165C7">
        <w:rPr>
          <w:szCs w:val="24"/>
        </w:rPr>
        <w:t xml:space="preserve"> </w:t>
      </w:r>
      <w:r w:rsidRPr="005165C7">
        <w:rPr>
          <w:szCs w:val="24"/>
        </w:rPr>
        <w:t>hailed</w:t>
      </w:r>
      <w:r w:rsidR="00E24065" w:rsidRPr="005165C7">
        <w:rPr>
          <w:szCs w:val="24"/>
        </w:rPr>
        <w:t xml:space="preserve"> </w:t>
      </w:r>
      <w:r w:rsidRPr="005165C7">
        <w:rPr>
          <w:szCs w:val="24"/>
        </w:rPr>
        <w:t>to</w:t>
      </w:r>
      <w:r w:rsidR="00E24065" w:rsidRPr="005165C7">
        <w:rPr>
          <w:szCs w:val="24"/>
        </w:rPr>
        <w:t xml:space="preserve"> </w:t>
      </w:r>
      <w:r w:rsidRPr="005165C7">
        <w:rPr>
          <w:szCs w:val="24"/>
        </w:rPr>
        <w:t>help</w:t>
      </w:r>
      <w:r w:rsidR="00E24065" w:rsidRPr="005165C7">
        <w:rPr>
          <w:szCs w:val="24"/>
        </w:rPr>
        <w:t xml:space="preserve"> </w:t>
      </w:r>
      <w:r w:rsidRPr="005165C7">
        <w:rPr>
          <w:szCs w:val="24"/>
        </w:rPr>
        <w:t>students</w:t>
      </w:r>
      <w:r w:rsidR="00E24065" w:rsidRPr="005165C7">
        <w:rPr>
          <w:szCs w:val="24"/>
        </w:rPr>
        <w:t xml:space="preserve"> </w:t>
      </w:r>
      <w:r w:rsidRPr="005165C7">
        <w:rPr>
          <w:szCs w:val="24"/>
        </w:rPr>
        <w:t>better</w:t>
      </w:r>
      <w:r w:rsidR="00E24065" w:rsidRPr="005165C7">
        <w:rPr>
          <w:szCs w:val="24"/>
        </w:rPr>
        <w:t xml:space="preserve"> </w:t>
      </w:r>
      <w:r w:rsidRPr="005165C7">
        <w:rPr>
          <w:szCs w:val="24"/>
        </w:rPr>
        <w:t>understand</w:t>
      </w:r>
      <w:r w:rsidR="00E24065" w:rsidRPr="005165C7">
        <w:rPr>
          <w:szCs w:val="24"/>
        </w:rPr>
        <w:t xml:space="preserve"> </w:t>
      </w:r>
      <w:r w:rsidRPr="005165C7">
        <w:rPr>
          <w:szCs w:val="24"/>
        </w:rPr>
        <w:t>the</w:t>
      </w:r>
      <w:r w:rsidR="00E24065" w:rsidRPr="005165C7">
        <w:rPr>
          <w:szCs w:val="24"/>
        </w:rPr>
        <w:t xml:space="preserve"> </w:t>
      </w:r>
      <w:r w:rsidRPr="005165C7">
        <w:rPr>
          <w:szCs w:val="24"/>
        </w:rPr>
        <w:t>gruesome</w:t>
      </w:r>
      <w:r w:rsidR="00E24065" w:rsidRPr="005165C7">
        <w:rPr>
          <w:szCs w:val="24"/>
        </w:rPr>
        <w:t xml:space="preserve"> </w:t>
      </w:r>
      <w:r w:rsidRPr="005165C7">
        <w:rPr>
          <w:szCs w:val="24"/>
        </w:rPr>
        <w:t>effects</w:t>
      </w:r>
      <w:r w:rsidR="00E24065" w:rsidRPr="005165C7">
        <w:rPr>
          <w:szCs w:val="24"/>
        </w:rPr>
        <w:t xml:space="preserve"> </w:t>
      </w:r>
      <w:r w:rsidRPr="005165C7">
        <w:rPr>
          <w:szCs w:val="24"/>
        </w:rPr>
        <w:t>of</w:t>
      </w:r>
      <w:r w:rsidR="00E24065" w:rsidRPr="005165C7">
        <w:rPr>
          <w:szCs w:val="24"/>
        </w:rPr>
        <w:t xml:space="preserve"> </w:t>
      </w:r>
      <w:r w:rsidRPr="005165C7">
        <w:rPr>
          <w:szCs w:val="24"/>
        </w:rPr>
        <w:t>the</w:t>
      </w:r>
      <w:r w:rsidR="00E24065" w:rsidRPr="005165C7">
        <w:rPr>
          <w:szCs w:val="24"/>
        </w:rPr>
        <w:t xml:space="preserve"> </w:t>
      </w:r>
      <w:r w:rsidRPr="005165C7">
        <w:rPr>
          <w:szCs w:val="24"/>
        </w:rPr>
        <w:t>1994</w:t>
      </w:r>
      <w:r w:rsidR="00E24065" w:rsidRPr="005165C7">
        <w:rPr>
          <w:szCs w:val="24"/>
        </w:rPr>
        <w:t xml:space="preserve"> </w:t>
      </w:r>
      <w:r w:rsidRPr="005165C7">
        <w:rPr>
          <w:szCs w:val="24"/>
        </w:rPr>
        <w:t>genocide</w:t>
      </w:r>
      <w:r w:rsidR="00145F9A">
        <w:rPr>
          <w:rStyle w:val="FootnoteReference"/>
          <w:szCs w:val="24"/>
        </w:rPr>
        <w:footnoteReference w:id="120"/>
      </w:r>
      <w:r w:rsidR="00E24065" w:rsidRPr="005165C7">
        <w:rPr>
          <w:szCs w:val="24"/>
        </w:rPr>
        <w:t xml:space="preserve"> </w:t>
      </w:r>
      <w:r w:rsidRPr="005165C7">
        <w:rPr>
          <w:szCs w:val="24"/>
        </w:rPr>
        <w:t>–</w:t>
      </w:r>
      <w:r w:rsidR="00E24065" w:rsidRPr="005165C7">
        <w:rPr>
          <w:szCs w:val="24"/>
        </w:rPr>
        <w:t xml:space="preserve"> </w:t>
      </w:r>
      <w:r w:rsidRPr="005165C7">
        <w:rPr>
          <w:szCs w:val="24"/>
        </w:rPr>
        <w:t>a</w:t>
      </w:r>
      <w:r w:rsidR="00E24065" w:rsidRPr="005165C7">
        <w:rPr>
          <w:szCs w:val="24"/>
        </w:rPr>
        <w:t xml:space="preserve"> </w:t>
      </w:r>
      <w:r w:rsidRPr="005165C7">
        <w:rPr>
          <w:szCs w:val="24"/>
        </w:rPr>
        <w:t>phenomenon</w:t>
      </w:r>
      <w:r w:rsidR="00E24065" w:rsidRPr="005165C7">
        <w:rPr>
          <w:szCs w:val="24"/>
        </w:rPr>
        <w:t xml:space="preserve"> </w:t>
      </w:r>
      <w:r w:rsidRPr="005165C7">
        <w:rPr>
          <w:szCs w:val="24"/>
        </w:rPr>
        <w:t>that</w:t>
      </w:r>
      <w:r w:rsidR="00E24065" w:rsidRPr="005165C7">
        <w:rPr>
          <w:szCs w:val="24"/>
        </w:rPr>
        <w:t xml:space="preserve"> </w:t>
      </w:r>
      <w:r w:rsidRPr="005165C7">
        <w:rPr>
          <w:szCs w:val="24"/>
        </w:rPr>
        <w:t>has</w:t>
      </w:r>
      <w:r w:rsidR="00E24065" w:rsidRPr="005165C7">
        <w:rPr>
          <w:szCs w:val="24"/>
        </w:rPr>
        <w:t xml:space="preserve"> </w:t>
      </w:r>
      <w:r w:rsidRPr="005165C7">
        <w:rPr>
          <w:szCs w:val="24"/>
        </w:rPr>
        <w:t>earned</w:t>
      </w:r>
      <w:r w:rsidR="00E24065" w:rsidRPr="005165C7">
        <w:rPr>
          <w:szCs w:val="24"/>
        </w:rPr>
        <w:t xml:space="preserve"> </w:t>
      </w:r>
      <w:r w:rsidRPr="005165C7">
        <w:rPr>
          <w:szCs w:val="24"/>
        </w:rPr>
        <w:t>a</w:t>
      </w:r>
      <w:r w:rsidR="00E24065" w:rsidRPr="005165C7">
        <w:rPr>
          <w:szCs w:val="24"/>
        </w:rPr>
        <w:t xml:space="preserve"> </w:t>
      </w:r>
      <w:r w:rsidRPr="005165C7">
        <w:rPr>
          <w:szCs w:val="24"/>
        </w:rPr>
        <w:t>lip</w:t>
      </w:r>
      <w:r w:rsidR="00E24065" w:rsidRPr="005165C7">
        <w:rPr>
          <w:szCs w:val="24"/>
        </w:rPr>
        <w:t xml:space="preserve"> </w:t>
      </w:r>
      <w:r w:rsidRPr="005165C7">
        <w:rPr>
          <w:szCs w:val="24"/>
        </w:rPr>
        <w:t>service</w:t>
      </w:r>
      <w:r w:rsidR="00E24065" w:rsidRPr="005165C7">
        <w:rPr>
          <w:szCs w:val="24"/>
        </w:rPr>
        <w:t xml:space="preserve"> </w:t>
      </w:r>
      <w:r w:rsidRPr="005165C7">
        <w:rPr>
          <w:szCs w:val="24"/>
        </w:rPr>
        <w:t>from</w:t>
      </w:r>
      <w:r w:rsidR="00E24065" w:rsidRPr="005165C7">
        <w:rPr>
          <w:szCs w:val="24"/>
        </w:rPr>
        <w:t xml:space="preserve"> </w:t>
      </w:r>
      <w:r w:rsidRPr="005165C7">
        <w:rPr>
          <w:szCs w:val="24"/>
        </w:rPr>
        <w:t>various</w:t>
      </w:r>
      <w:r w:rsidR="00E24065" w:rsidRPr="005165C7">
        <w:rPr>
          <w:szCs w:val="24"/>
        </w:rPr>
        <w:t xml:space="preserve"> </w:t>
      </w:r>
      <w:r w:rsidRPr="005165C7">
        <w:rPr>
          <w:szCs w:val="24"/>
        </w:rPr>
        <w:t>sections</w:t>
      </w:r>
      <w:r w:rsidR="00E24065" w:rsidRPr="005165C7">
        <w:rPr>
          <w:szCs w:val="24"/>
        </w:rPr>
        <w:t xml:space="preserve"> </w:t>
      </w:r>
      <w:r w:rsidRPr="005165C7">
        <w:rPr>
          <w:szCs w:val="24"/>
        </w:rPr>
        <w:t>of</w:t>
      </w:r>
      <w:r w:rsidR="00E24065" w:rsidRPr="005165C7">
        <w:rPr>
          <w:szCs w:val="24"/>
        </w:rPr>
        <w:t xml:space="preserve"> </w:t>
      </w:r>
      <w:r w:rsidRPr="005165C7">
        <w:rPr>
          <w:szCs w:val="24"/>
        </w:rPr>
        <w:t>people</w:t>
      </w:r>
      <w:r w:rsidR="00E24065" w:rsidRPr="005165C7">
        <w:rPr>
          <w:szCs w:val="24"/>
        </w:rPr>
        <w:t xml:space="preserve"> </w:t>
      </w:r>
      <w:r w:rsidRPr="005165C7">
        <w:rPr>
          <w:szCs w:val="24"/>
        </w:rPr>
        <w:t>of</w:t>
      </w:r>
      <w:r w:rsidR="00E24065" w:rsidRPr="005165C7">
        <w:rPr>
          <w:szCs w:val="24"/>
        </w:rPr>
        <w:t xml:space="preserve"> </w:t>
      </w:r>
      <w:r w:rsidRPr="005165C7">
        <w:rPr>
          <w:szCs w:val="24"/>
        </w:rPr>
        <w:t>all</w:t>
      </w:r>
      <w:r w:rsidR="00E24065" w:rsidRPr="005165C7">
        <w:rPr>
          <w:szCs w:val="24"/>
        </w:rPr>
        <w:t xml:space="preserve"> </w:t>
      </w:r>
      <w:r w:rsidRPr="005165C7">
        <w:rPr>
          <w:szCs w:val="24"/>
        </w:rPr>
        <w:t>backgrounds.</w:t>
      </w:r>
      <w:r w:rsidR="00E24065" w:rsidRPr="005165C7">
        <w:rPr>
          <w:szCs w:val="24"/>
        </w:rPr>
        <w:t xml:space="preserve"> </w:t>
      </w:r>
      <w:r w:rsidRPr="005165C7">
        <w:rPr>
          <w:szCs w:val="24"/>
        </w:rPr>
        <w:t>Peace</w:t>
      </w:r>
      <w:r w:rsidR="00E24065" w:rsidRPr="005165C7">
        <w:rPr>
          <w:szCs w:val="24"/>
        </w:rPr>
        <w:t xml:space="preserve"> </w:t>
      </w:r>
      <w:r w:rsidRPr="005165C7">
        <w:rPr>
          <w:szCs w:val="24"/>
        </w:rPr>
        <w:t>and</w:t>
      </w:r>
      <w:r w:rsidR="00E24065" w:rsidRPr="005165C7">
        <w:rPr>
          <w:szCs w:val="24"/>
        </w:rPr>
        <w:t xml:space="preserve"> </w:t>
      </w:r>
      <w:r w:rsidRPr="005165C7">
        <w:rPr>
          <w:szCs w:val="24"/>
        </w:rPr>
        <w:t>civic</w:t>
      </w:r>
      <w:r w:rsidR="00E24065" w:rsidRPr="005165C7">
        <w:rPr>
          <w:szCs w:val="24"/>
        </w:rPr>
        <w:t xml:space="preserve"> </w:t>
      </w:r>
      <w:r w:rsidRPr="005165C7">
        <w:rPr>
          <w:szCs w:val="24"/>
        </w:rPr>
        <w:t>education</w:t>
      </w:r>
      <w:r w:rsidR="00E24065" w:rsidRPr="005165C7">
        <w:rPr>
          <w:szCs w:val="24"/>
        </w:rPr>
        <w:t xml:space="preserve"> </w:t>
      </w:r>
      <w:r w:rsidRPr="005165C7">
        <w:rPr>
          <w:szCs w:val="24"/>
        </w:rPr>
        <w:t>are</w:t>
      </w:r>
      <w:r w:rsidR="00E24065" w:rsidRPr="005165C7">
        <w:rPr>
          <w:szCs w:val="24"/>
        </w:rPr>
        <w:t xml:space="preserve"> </w:t>
      </w:r>
      <w:r w:rsidRPr="005165C7">
        <w:rPr>
          <w:szCs w:val="24"/>
        </w:rPr>
        <w:t>based</w:t>
      </w:r>
      <w:r w:rsidR="00E24065" w:rsidRPr="005165C7">
        <w:rPr>
          <w:szCs w:val="24"/>
        </w:rPr>
        <w:t xml:space="preserve"> </w:t>
      </w:r>
      <w:r w:rsidRPr="005165C7">
        <w:rPr>
          <w:szCs w:val="24"/>
        </w:rPr>
        <w:t>on</w:t>
      </w:r>
      <w:r w:rsidR="00E24065" w:rsidRPr="005165C7">
        <w:rPr>
          <w:szCs w:val="24"/>
        </w:rPr>
        <w:t xml:space="preserve"> </w:t>
      </w:r>
      <w:r w:rsidRPr="005165C7">
        <w:rPr>
          <w:szCs w:val="24"/>
        </w:rPr>
        <w:t>the</w:t>
      </w:r>
      <w:r w:rsidR="00E24065" w:rsidRPr="005165C7">
        <w:rPr>
          <w:szCs w:val="24"/>
        </w:rPr>
        <w:t xml:space="preserve"> </w:t>
      </w:r>
      <w:r w:rsidRPr="005165C7">
        <w:rPr>
          <w:szCs w:val="24"/>
        </w:rPr>
        <w:t>philosophy</w:t>
      </w:r>
      <w:r w:rsidR="00E24065" w:rsidRPr="005165C7">
        <w:rPr>
          <w:szCs w:val="24"/>
        </w:rPr>
        <w:t xml:space="preserve"> </w:t>
      </w:r>
      <w:r w:rsidRPr="005165C7">
        <w:rPr>
          <w:szCs w:val="24"/>
        </w:rPr>
        <w:t>of</w:t>
      </w:r>
      <w:r w:rsidR="00E24065" w:rsidRPr="005165C7">
        <w:rPr>
          <w:szCs w:val="24"/>
        </w:rPr>
        <w:t xml:space="preserve"> </w:t>
      </w:r>
      <w:r w:rsidRPr="005165C7">
        <w:rPr>
          <w:szCs w:val="24"/>
        </w:rPr>
        <w:t>non-violence,</w:t>
      </w:r>
      <w:r w:rsidR="00E24065" w:rsidRPr="005165C7">
        <w:rPr>
          <w:szCs w:val="24"/>
        </w:rPr>
        <w:t xml:space="preserve"> </w:t>
      </w:r>
      <w:r w:rsidRPr="005165C7">
        <w:rPr>
          <w:szCs w:val="24"/>
        </w:rPr>
        <w:t>love,</w:t>
      </w:r>
      <w:r w:rsidR="00E24065" w:rsidRPr="005165C7">
        <w:rPr>
          <w:szCs w:val="24"/>
        </w:rPr>
        <w:t xml:space="preserve"> </w:t>
      </w:r>
      <w:r w:rsidRPr="005165C7">
        <w:rPr>
          <w:szCs w:val="24"/>
        </w:rPr>
        <w:t>compassion,</w:t>
      </w:r>
      <w:r w:rsidR="00E24065" w:rsidRPr="005165C7">
        <w:rPr>
          <w:szCs w:val="24"/>
        </w:rPr>
        <w:t xml:space="preserve"> </w:t>
      </w:r>
      <w:r w:rsidRPr="005165C7">
        <w:rPr>
          <w:szCs w:val="24"/>
        </w:rPr>
        <w:t>trust,</w:t>
      </w:r>
      <w:r w:rsidR="00E24065" w:rsidRPr="005165C7">
        <w:rPr>
          <w:szCs w:val="24"/>
        </w:rPr>
        <w:t xml:space="preserve"> </w:t>
      </w:r>
      <w:r w:rsidRPr="005165C7">
        <w:rPr>
          <w:szCs w:val="24"/>
        </w:rPr>
        <w:t>fairness,</w:t>
      </w:r>
      <w:r w:rsidR="00E24065" w:rsidRPr="005165C7">
        <w:rPr>
          <w:szCs w:val="24"/>
        </w:rPr>
        <w:t xml:space="preserve"> </w:t>
      </w:r>
      <w:r w:rsidRPr="005165C7">
        <w:rPr>
          <w:szCs w:val="24"/>
        </w:rPr>
        <w:t>cooperation</w:t>
      </w:r>
      <w:r w:rsidR="00E24065" w:rsidRPr="005165C7">
        <w:rPr>
          <w:szCs w:val="24"/>
        </w:rPr>
        <w:t xml:space="preserve"> </w:t>
      </w:r>
      <w:r w:rsidRPr="005165C7">
        <w:rPr>
          <w:szCs w:val="24"/>
        </w:rPr>
        <w:t>and</w:t>
      </w:r>
      <w:r w:rsidR="00E24065" w:rsidRPr="005165C7">
        <w:rPr>
          <w:szCs w:val="24"/>
        </w:rPr>
        <w:t xml:space="preserve"> </w:t>
      </w:r>
      <w:r w:rsidRPr="005165C7">
        <w:rPr>
          <w:szCs w:val="24"/>
        </w:rPr>
        <w:t>reverence</w:t>
      </w:r>
      <w:r w:rsidR="00E24065" w:rsidRPr="005165C7">
        <w:rPr>
          <w:szCs w:val="24"/>
        </w:rPr>
        <w:t xml:space="preserve"> </w:t>
      </w:r>
      <w:r w:rsidRPr="005165C7">
        <w:rPr>
          <w:szCs w:val="24"/>
        </w:rPr>
        <w:t>for</w:t>
      </w:r>
      <w:r w:rsidR="00E24065" w:rsidRPr="005165C7">
        <w:rPr>
          <w:szCs w:val="24"/>
        </w:rPr>
        <w:t xml:space="preserve"> </w:t>
      </w:r>
      <w:r w:rsidRPr="005165C7">
        <w:rPr>
          <w:szCs w:val="24"/>
        </w:rPr>
        <w:t>human</w:t>
      </w:r>
      <w:r w:rsidR="00E24065" w:rsidRPr="005165C7">
        <w:rPr>
          <w:szCs w:val="24"/>
        </w:rPr>
        <w:t xml:space="preserve"> </w:t>
      </w:r>
      <w:r w:rsidRPr="005165C7">
        <w:rPr>
          <w:szCs w:val="24"/>
        </w:rPr>
        <w:t>life</w:t>
      </w:r>
      <w:r w:rsidR="00E24065" w:rsidRPr="005165C7">
        <w:rPr>
          <w:szCs w:val="24"/>
        </w:rPr>
        <w:t xml:space="preserve"> </w:t>
      </w:r>
      <w:r w:rsidRPr="005165C7">
        <w:rPr>
          <w:szCs w:val="24"/>
        </w:rPr>
        <w:t>and</w:t>
      </w:r>
      <w:r w:rsidR="00E24065" w:rsidRPr="005165C7">
        <w:rPr>
          <w:szCs w:val="24"/>
        </w:rPr>
        <w:t xml:space="preserve"> </w:t>
      </w:r>
      <w:r w:rsidRPr="005165C7">
        <w:rPr>
          <w:szCs w:val="24"/>
        </w:rPr>
        <w:t>all</w:t>
      </w:r>
      <w:r w:rsidR="00E24065" w:rsidRPr="005165C7">
        <w:rPr>
          <w:szCs w:val="24"/>
        </w:rPr>
        <w:t xml:space="preserve"> </w:t>
      </w:r>
      <w:r w:rsidRPr="005165C7">
        <w:rPr>
          <w:szCs w:val="24"/>
        </w:rPr>
        <w:t>life</w:t>
      </w:r>
      <w:r w:rsidR="00E24065" w:rsidRPr="005165C7">
        <w:rPr>
          <w:szCs w:val="24"/>
        </w:rPr>
        <w:t xml:space="preserve"> </w:t>
      </w:r>
      <w:r w:rsidRPr="005165C7">
        <w:rPr>
          <w:szCs w:val="24"/>
        </w:rPr>
        <w:t>on</w:t>
      </w:r>
      <w:r w:rsidR="00E24065" w:rsidRPr="005165C7">
        <w:rPr>
          <w:szCs w:val="24"/>
        </w:rPr>
        <w:t xml:space="preserve"> </w:t>
      </w:r>
      <w:r w:rsidRPr="005165C7">
        <w:rPr>
          <w:szCs w:val="24"/>
        </w:rPr>
        <w:t>our</w:t>
      </w:r>
      <w:r w:rsidR="00E24065" w:rsidRPr="005165C7">
        <w:rPr>
          <w:szCs w:val="24"/>
        </w:rPr>
        <w:t xml:space="preserve"> </w:t>
      </w:r>
      <w:r w:rsidRPr="005165C7">
        <w:rPr>
          <w:szCs w:val="24"/>
        </w:rPr>
        <w:t>planet.</w:t>
      </w:r>
      <w:r w:rsidR="00E24065" w:rsidRPr="005165C7">
        <w:rPr>
          <w:szCs w:val="24"/>
        </w:rPr>
        <w:t xml:space="preserve"> </w:t>
      </w:r>
      <w:r w:rsidRPr="005165C7">
        <w:rPr>
          <w:szCs w:val="24"/>
        </w:rPr>
        <w:t>The</w:t>
      </w:r>
      <w:r w:rsidR="00E24065" w:rsidRPr="005165C7">
        <w:rPr>
          <w:szCs w:val="24"/>
        </w:rPr>
        <w:t xml:space="preserve"> </w:t>
      </w:r>
      <w:r w:rsidRPr="005165C7">
        <w:rPr>
          <w:szCs w:val="24"/>
        </w:rPr>
        <w:t>program</w:t>
      </w:r>
      <w:r w:rsidR="00E24065" w:rsidRPr="005165C7">
        <w:rPr>
          <w:szCs w:val="24"/>
        </w:rPr>
        <w:t xml:space="preserve"> </w:t>
      </w:r>
      <w:r w:rsidRPr="005165C7">
        <w:rPr>
          <w:szCs w:val="24"/>
        </w:rPr>
        <w:t>enables</w:t>
      </w:r>
      <w:r w:rsidR="00E24065" w:rsidRPr="005165C7">
        <w:rPr>
          <w:szCs w:val="24"/>
        </w:rPr>
        <w:t xml:space="preserve"> </w:t>
      </w:r>
      <w:r w:rsidRPr="005165C7">
        <w:rPr>
          <w:szCs w:val="24"/>
        </w:rPr>
        <w:t>students</w:t>
      </w:r>
      <w:r w:rsidR="00E24065" w:rsidRPr="005165C7">
        <w:rPr>
          <w:szCs w:val="24"/>
        </w:rPr>
        <w:t xml:space="preserve"> </w:t>
      </w:r>
      <w:r w:rsidRPr="005165C7">
        <w:rPr>
          <w:szCs w:val="24"/>
        </w:rPr>
        <w:t>to</w:t>
      </w:r>
      <w:r w:rsidR="00E24065" w:rsidRPr="005165C7">
        <w:rPr>
          <w:szCs w:val="24"/>
        </w:rPr>
        <w:t xml:space="preserve"> </w:t>
      </w:r>
      <w:r w:rsidRPr="005165C7">
        <w:rPr>
          <w:szCs w:val="24"/>
        </w:rPr>
        <w:t>build</w:t>
      </w:r>
      <w:r w:rsidR="00E24065" w:rsidRPr="005165C7">
        <w:rPr>
          <w:szCs w:val="24"/>
        </w:rPr>
        <w:t xml:space="preserve"> </w:t>
      </w:r>
      <w:r w:rsidRPr="005165C7">
        <w:rPr>
          <w:szCs w:val="24"/>
        </w:rPr>
        <w:t>a</w:t>
      </w:r>
      <w:r w:rsidR="00E24065" w:rsidRPr="005165C7">
        <w:rPr>
          <w:szCs w:val="24"/>
        </w:rPr>
        <w:t xml:space="preserve"> </w:t>
      </w:r>
      <w:r w:rsidRPr="005165C7">
        <w:rPr>
          <w:szCs w:val="24"/>
        </w:rPr>
        <w:t>sense</w:t>
      </w:r>
      <w:r w:rsidR="00E24065" w:rsidRPr="005165C7">
        <w:rPr>
          <w:szCs w:val="24"/>
        </w:rPr>
        <w:t xml:space="preserve"> </w:t>
      </w:r>
      <w:r w:rsidRPr="005165C7">
        <w:rPr>
          <w:szCs w:val="24"/>
        </w:rPr>
        <w:t>on</w:t>
      </w:r>
      <w:r w:rsidR="00E24065" w:rsidRPr="005165C7">
        <w:rPr>
          <w:szCs w:val="24"/>
        </w:rPr>
        <w:t xml:space="preserve"> </w:t>
      </w:r>
      <w:r w:rsidRPr="005165C7">
        <w:rPr>
          <w:szCs w:val="24"/>
        </w:rPr>
        <w:t>nationhood,</w:t>
      </w:r>
      <w:r w:rsidR="00E24065" w:rsidRPr="005165C7">
        <w:rPr>
          <w:szCs w:val="24"/>
        </w:rPr>
        <w:t xml:space="preserve"> </w:t>
      </w:r>
      <w:r w:rsidRPr="005165C7">
        <w:rPr>
          <w:szCs w:val="24"/>
        </w:rPr>
        <w:t>recognise</w:t>
      </w:r>
      <w:r w:rsidR="00E24065" w:rsidRPr="005165C7">
        <w:rPr>
          <w:szCs w:val="24"/>
        </w:rPr>
        <w:t xml:space="preserve"> </w:t>
      </w:r>
      <w:r w:rsidRPr="005165C7">
        <w:rPr>
          <w:szCs w:val="24"/>
        </w:rPr>
        <w:t>the</w:t>
      </w:r>
      <w:r w:rsidR="00E24065" w:rsidRPr="005165C7">
        <w:rPr>
          <w:szCs w:val="24"/>
        </w:rPr>
        <w:t xml:space="preserve"> </w:t>
      </w:r>
      <w:r w:rsidRPr="005165C7">
        <w:rPr>
          <w:szCs w:val="24"/>
        </w:rPr>
        <w:t>importance</w:t>
      </w:r>
      <w:r w:rsidR="00E24065" w:rsidRPr="005165C7">
        <w:rPr>
          <w:szCs w:val="24"/>
        </w:rPr>
        <w:t xml:space="preserve"> </w:t>
      </w:r>
      <w:r w:rsidRPr="005165C7">
        <w:rPr>
          <w:szCs w:val="24"/>
        </w:rPr>
        <w:t>of</w:t>
      </w:r>
      <w:r w:rsidR="00E24065" w:rsidRPr="005165C7">
        <w:rPr>
          <w:szCs w:val="24"/>
        </w:rPr>
        <w:t xml:space="preserve"> </w:t>
      </w:r>
      <w:r w:rsidRPr="005165C7">
        <w:rPr>
          <w:szCs w:val="24"/>
        </w:rPr>
        <w:t>sharing</w:t>
      </w:r>
      <w:r w:rsidR="00E24065" w:rsidRPr="005165C7">
        <w:rPr>
          <w:szCs w:val="24"/>
        </w:rPr>
        <w:t xml:space="preserve"> </w:t>
      </w:r>
      <w:r w:rsidRPr="005165C7">
        <w:rPr>
          <w:szCs w:val="24"/>
        </w:rPr>
        <w:t>a</w:t>
      </w:r>
      <w:r w:rsidR="00E24065" w:rsidRPr="005165C7">
        <w:rPr>
          <w:szCs w:val="24"/>
        </w:rPr>
        <w:t xml:space="preserve"> </w:t>
      </w:r>
      <w:r w:rsidRPr="005165C7">
        <w:rPr>
          <w:szCs w:val="24"/>
        </w:rPr>
        <w:t>common</w:t>
      </w:r>
      <w:r w:rsidR="00E24065" w:rsidRPr="005165C7">
        <w:rPr>
          <w:szCs w:val="24"/>
        </w:rPr>
        <w:t xml:space="preserve"> </w:t>
      </w:r>
      <w:r w:rsidRPr="005165C7">
        <w:rPr>
          <w:szCs w:val="24"/>
        </w:rPr>
        <w:t>vision</w:t>
      </w:r>
      <w:r w:rsidR="00E24065" w:rsidRPr="005165C7">
        <w:rPr>
          <w:szCs w:val="24"/>
        </w:rPr>
        <w:t xml:space="preserve"> </w:t>
      </w:r>
      <w:r w:rsidRPr="005165C7">
        <w:rPr>
          <w:szCs w:val="24"/>
        </w:rPr>
        <w:t>and</w:t>
      </w:r>
      <w:r w:rsidR="00E24065" w:rsidRPr="005165C7">
        <w:rPr>
          <w:szCs w:val="24"/>
        </w:rPr>
        <w:t xml:space="preserve"> </w:t>
      </w:r>
      <w:r w:rsidRPr="005165C7">
        <w:rPr>
          <w:szCs w:val="24"/>
        </w:rPr>
        <w:t>subsequently,</w:t>
      </w:r>
      <w:r w:rsidR="00E24065" w:rsidRPr="005165C7">
        <w:rPr>
          <w:szCs w:val="24"/>
        </w:rPr>
        <w:t xml:space="preserve"> </w:t>
      </w:r>
      <w:r w:rsidRPr="005165C7">
        <w:rPr>
          <w:szCs w:val="24"/>
        </w:rPr>
        <w:t>identify</w:t>
      </w:r>
      <w:r w:rsidR="00E24065" w:rsidRPr="005165C7">
        <w:rPr>
          <w:szCs w:val="24"/>
        </w:rPr>
        <w:t xml:space="preserve"> </w:t>
      </w:r>
      <w:r w:rsidRPr="005165C7">
        <w:rPr>
          <w:szCs w:val="24"/>
        </w:rPr>
        <w:t>with</w:t>
      </w:r>
      <w:r w:rsidR="00E24065" w:rsidRPr="005165C7">
        <w:rPr>
          <w:szCs w:val="24"/>
        </w:rPr>
        <w:t xml:space="preserve"> </w:t>
      </w:r>
      <w:r w:rsidRPr="005165C7">
        <w:rPr>
          <w:szCs w:val="24"/>
        </w:rPr>
        <w:t>their</w:t>
      </w:r>
      <w:r w:rsidR="00E24065" w:rsidRPr="005165C7">
        <w:rPr>
          <w:szCs w:val="24"/>
        </w:rPr>
        <w:t xml:space="preserve"> </w:t>
      </w:r>
      <w:r w:rsidRPr="005165C7">
        <w:rPr>
          <w:szCs w:val="24"/>
        </w:rPr>
        <w:t>country</w:t>
      </w:r>
      <w:r w:rsidR="00E24065" w:rsidRPr="005165C7">
        <w:rPr>
          <w:szCs w:val="24"/>
        </w:rPr>
        <w:t xml:space="preserve"> </w:t>
      </w:r>
      <w:r w:rsidRPr="005165C7">
        <w:rPr>
          <w:szCs w:val="24"/>
        </w:rPr>
        <w:t>and</w:t>
      </w:r>
      <w:r w:rsidR="00E24065" w:rsidRPr="005165C7">
        <w:rPr>
          <w:szCs w:val="24"/>
        </w:rPr>
        <w:t xml:space="preserve"> </w:t>
      </w:r>
      <w:r w:rsidRPr="005165C7">
        <w:rPr>
          <w:szCs w:val="24"/>
        </w:rPr>
        <w:t>its</w:t>
      </w:r>
      <w:r w:rsidR="00E24065" w:rsidRPr="005165C7">
        <w:rPr>
          <w:szCs w:val="24"/>
        </w:rPr>
        <w:t xml:space="preserve"> </w:t>
      </w:r>
      <w:r w:rsidRPr="005165C7">
        <w:rPr>
          <w:szCs w:val="24"/>
        </w:rPr>
        <w:t>problems</w:t>
      </w:r>
      <w:r w:rsidR="00E24065" w:rsidRPr="005165C7">
        <w:rPr>
          <w:szCs w:val="24"/>
        </w:rPr>
        <w:t xml:space="preserve"> </w:t>
      </w:r>
      <w:r w:rsidRPr="005165C7">
        <w:rPr>
          <w:szCs w:val="24"/>
        </w:rPr>
        <w:t>as</w:t>
      </w:r>
      <w:r w:rsidR="00E24065" w:rsidRPr="005165C7">
        <w:rPr>
          <w:szCs w:val="24"/>
        </w:rPr>
        <w:t xml:space="preserve"> </w:t>
      </w:r>
      <w:r w:rsidRPr="005165C7">
        <w:rPr>
          <w:szCs w:val="24"/>
        </w:rPr>
        <w:t>one</w:t>
      </w:r>
      <w:r w:rsidR="00E24065" w:rsidRPr="005165C7">
        <w:rPr>
          <w:szCs w:val="24"/>
        </w:rPr>
        <w:t xml:space="preserve"> </w:t>
      </w:r>
      <w:r w:rsidRPr="005165C7">
        <w:rPr>
          <w:szCs w:val="24"/>
        </w:rPr>
        <w:t>people.</w:t>
      </w:r>
      <w:r w:rsidR="00E24065" w:rsidRPr="005165C7">
        <w:rPr>
          <w:szCs w:val="24"/>
        </w:rPr>
        <w:t xml:space="preserve"> </w:t>
      </w:r>
    </w:p>
    <w:p w:rsidR="00951BC8" w:rsidRPr="005165C7" w:rsidRDefault="00951BC8" w:rsidP="005165C7">
      <w:pPr>
        <w:pStyle w:val="SingleTxtG"/>
        <w:rPr>
          <w:szCs w:val="24"/>
        </w:rPr>
      </w:pPr>
      <w:r w:rsidRPr="005165C7">
        <w:t>266.</w:t>
      </w:r>
      <w:r w:rsidRPr="005165C7">
        <w:tab/>
        <w:t>In</w:t>
      </w:r>
      <w:r w:rsidR="00E24065" w:rsidRPr="005165C7">
        <w:t xml:space="preserve"> </w:t>
      </w:r>
      <w:r w:rsidRPr="005165C7">
        <w:t>general,</w:t>
      </w:r>
      <w:r w:rsidR="00E24065" w:rsidRPr="005165C7">
        <w:t xml:space="preserve"> </w:t>
      </w:r>
      <w:r w:rsidRPr="005165C7">
        <w:t>following</w:t>
      </w:r>
      <w:r w:rsidR="00E24065" w:rsidRPr="005165C7">
        <w:t xml:space="preserve"> </w:t>
      </w:r>
      <w:r w:rsidRPr="005165C7">
        <w:t>the</w:t>
      </w:r>
      <w:r w:rsidR="00E24065" w:rsidRPr="005165C7">
        <w:t xml:space="preserve"> </w:t>
      </w:r>
      <w:r w:rsidRPr="005165C7">
        <w:t>past</w:t>
      </w:r>
      <w:r w:rsidR="00E24065" w:rsidRPr="005165C7">
        <w:t xml:space="preserve"> </w:t>
      </w:r>
      <w:r w:rsidRPr="005165C7">
        <w:t>experienced</w:t>
      </w:r>
      <w:r w:rsidR="00E24065" w:rsidRPr="005165C7">
        <w:t xml:space="preserve"> </w:t>
      </w:r>
      <w:r w:rsidRPr="005165C7">
        <w:t>difficult</w:t>
      </w:r>
      <w:r w:rsidR="00E24065" w:rsidRPr="005165C7">
        <w:t xml:space="preserve"> </w:t>
      </w:r>
      <w:r w:rsidRPr="005165C7">
        <w:t>situations,</w:t>
      </w:r>
      <w:r w:rsidR="00E24065" w:rsidRPr="005165C7">
        <w:t xml:space="preserve"> </w:t>
      </w:r>
      <w:r w:rsidRPr="005165C7">
        <w:t>Rwanda</w:t>
      </w:r>
      <w:r w:rsidR="00E24065" w:rsidRPr="005165C7">
        <w:t xml:space="preserve"> </w:t>
      </w:r>
      <w:r w:rsidRPr="005165C7">
        <w:t>has</w:t>
      </w:r>
      <w:r w:rsidR="00E24065" w:rsidRPr="005165C7">
        <w:t xml:space="preserve"> </w:t>
      </w:r>
      <w:r w:rsidRPr="005165C7">
        <w:t>decided</w:t>
      </w:r>
      <w:r w:rsidR="00E24065" w:rsidRPr="005165C7">
        <w:t xml:space="preserve"> </w:t>
      </w:r>
      <w:r w:rsidRPr="005165C7">
        <w:t>t</w:t>
      </w:r>
      <w:r w:rsidRPr="005165C7">
        <w:rPr>
          <w:szCs w:val="24"/>
        </w:rPr>
        <w:t>o</w:t>
      </w:r>
      <w:r w:rsidR="00E24065" w:rsidRPr="005165C7">
        <w:rPr>
          <w:szCs w:val="24"/>
        </w:rPr>
        <w:t xml:space="preserve"> </w:t>
      </w:r>
      <w:r w:rsidRPr="005165C7">
        <w:rPr>
          <w:szCs w:val="24"/>
        </w:rPr>
        <w:t>include</w:t>
      </w:r>
      <w:r w:rsidR="00E24065" w:rsidRPr="005165C7">
        <w:rPr>
          <w:szCs w:val="24"/>
        </w:rPr>
        <w:t xml:space="preserve"> </w:t>
      </w:r>
      <w:r w:rsidRPr="005165C7">
        <w:rPr>
          <w:szCs w:val="24"/>
        </w:rPr>
        <w:t>lessons</w:t>
      </w:r>
      <w:r w:rsidR="00E24065" w:rsidRPr="005165C7">
        <w:rPr>
          <w:szCs w:val="24"/>
        </w:rPr>
        <w:t xml:space="preserve"> </w:t>
      </w:r>
      <w:r w:rsidRPr="005165C7">
        <w:rPr>
          <w:szCs w:val="24"/>
        </w:rPr>
        <w:t>in</w:t>
      </w:r>
      <w:r w:rsidR="00E24065" w:rsidRPr="005165C7">
        <w:rPr>
          <w:szCs w:val="24"/>
        </w:rPr>
        <w:t xml:space="preserve"> </w:t>
      </w:r>
      <w:r w:rsidRPr="005165C7">
        <w:rPr>
          <w:szCs w:val="24"/>
        </w:rPr>
        <w:t>its</w:t>
      </w:r>
      <w:r w:rsidR="00E24065" w:rsidRPr="005165C7">
        <w:rPr>
          <w:szCs w:val="24"/>
        </w:rPr>
        <w:t xml:space="preserve"> </w:t>
      </w:r>
      <w:r w:rsidRPr="005165C7">
        <w:rPr>
          <w:szCs w:val="24"/>
        </w:rPr>
        <w:t>national</w:t>
      </w:r>
      <w:r w:rsidR="00E24065" w:rsidRPr="005165C7">
        <w:rPr>
          <w:szCs w:val="24"/>
        </w:rPr>
        <w:t xml:space="preserve"> </w:t>
      </w:r>
      <w:r w:rsidRPr="005165C7">
        <w:rPr>
          <w:szCs w:val="24"/>
        </w:rPr>
        <w:t>education</w:t>
      </w:r>
      <w:r w:rsidR="00E24065" w:rsidRPr="005165C7">
        <w:rPr>
          <w:szCs w:val="24"/>
        </w:rPr>
        <w:t xml:space="preserve"> </w:t>
      </w:r>
      <w:r w:rsidRPr="005165C7">
        <w:rPr>
          <w:szCs w:val="24"/>
        </w:rPr>
        <w:t>curriculum</w:t>
      </w:r>
      <w:r w:rsidR="00E24065" w:rsidRPr="005165C7">
        <w:rPr>
          <w:szCs w:val="24"/>
        </w:rPr>
        <w:t xml:space="preserve"> </w:t>
      </w:r>
      <w:r w:rsidRPr="005165C7">
        <w:rPr>
          <w:szCs w:val="24"/>
        </w:rPr>
        <w:t>intended</w:t>
      </w:r>
      <w:r w:rsidR="00E24065" w:rsidRPr="005165C7">
        <w:rPr>
          <w:szCs w:val="24"/>
        </w:rPr>
        <w:t xml:space="preserve"> </w:t>
      </w:r>
      <w:r w:rsidRPr="005165C7">
        <w:rPr>
          <w:szCs w:val="24"/>
        </w:rPr>
        <w:t>to</w:t>
      </w:r>
      <w:r w:rsidR="00E24065" w:rsidRPr="005165C7">
        <w:rPr>
          <w:szCs w:val="24"/>
        </w:rPr>
        <w:t xml:space="preserve"> </w:t>
      </w:r>
      <w:r w:rsidRPr="005165C7">
        <w:rPr>
          <w:szCs w:val="24"/>
        </w:rPr>
        <w:t>all</w:t>
      </w:r>
      <w:r w:rsidR="00E24065" w:rsidRPr="005165C7">
        <w:rPr>
          <w:szCs w:val="24"/>
        </w:rPr>
        <w:t xml:space="preserve"> </w:t>
      </w:r>
      <w:r w:rsidRPr="005165C7">
        <w:rPr>
          <w:szCs w:val="24"/>
        </w:rPr>
        <w:t>different</w:t>
      </w:r>
      <w:r w:rsidR="00E24065" w:rsidRPr="005165C7">
        <w:rPr>
          <w:szCs w:val="24"/>
        </w:rPr>
        <w:t xml:space="preserve"> </w:t>
      </w:r>
      <w:r w:rsidRPr="005165C7">
        <w:rPr>
          <w:szCs w:val="24"/>
        </w:rPr>
        <w:t>categories</w:t>
      </w:r>
      <w:r w:rsidR="00E24065" w:rsidRPr="005165C7">
        <w:rPr>
          <w:szCs w:val="24"/>
        </w:rPr>
        <w:t xml:space="preserve"> </w:t>
      </w:r>
      <w:r w:rsidRPr="005165C7">
        <w:rPr>
          <w:szCs w:val="24"/>
        </w:rPr>
        <w:t>of</w:t>
      </w:r>
      <w:r w:rsidR="00E24065" w:rsidRPr="005165C7">
        <w:rPr>
          <w:szCs w:val="24"/>
        </w:rPr>
        <w:t xml:space="preserve"> </w:t>
      </w:r>
      <w:r w:rsidRPr="005165C7">
        <w:rPr>
          <w:szCs w:val="24"/>
        </w:rPr>
        <w:t>trainings</w:t>
      </w:r>
      <w:r w:rsidR="00E24065" w:rsidRPr="005165C7">
        <w:rPr>
          <w:szCs w:val="24"/>
        </w:rPr>
        <w:t xml:space="preserve"> </w:t>
      </w:r>
      <w:r w:rsidRPr="005165C7">
        <w:rPr>
          <w:szCs w:val="24"/>
        </w:rPr>
        <w:t>mentioned</w:t>
      </w:r>
      <w:r w:rsidR="00E24065" w:rsidRPr="005165C7">
        <w:rPr>
          <w:szCs w:val="24"/>
        </w:rPr>
        <w:t xml:space="preserve"> </w:t>
      </w:r>
      <w:r w:rsidRPr="005165C7">
        <w:rPr>
          <w:szCs w:val="24"/>
        </w:rPr>
        <w:t>above,</w:t>
      </w:r>
      <w:r w:rsidR="00E24065" w:rsidRPr="005165C7">
        <w:rPr>
          <w:szCs w:val="24"/>
        </w:rPr>
        <w:t xml:space="preserve"> </w:t>
      </w:r>
      <w:r w:rsidRPr="005165C7">
        <w:rPr>
          <w:szCs w:val="24"/>
        </w:rPr>
        <w:t>with</w:t>
      </w:r>
      <w:r w:rsidR="00E24065" w:rsidRPr="005165C7">
        <w:rPr>
          <w:szCs w:val="24"/>
        </w:rPr>
        <w:t xml:space="preserve"> </w:t>
      </w:r>
      <w:r w:rsidRPr="005165C7">
        <w:rPr>
          <w:szCs w:val="24"/>
        </w:rPr>
        <w:t>an</w:t>
      </w:r>
      <w:r w:rsidR="00E24065" w:rsidRPr="005165C7">
        <w:rPr>
          <w:szCs w:val="24"/>
        </w:rPr>
        <w:t xml:space="preserve"> </w:t>
      </w:r>
      <w:r w:rsidRPr="005165C7">
        <w:rPr>
          <w:szCs w:val="24"/>
        </w:rPr>
        <w:t>aim</w:t>
      </w:r>
      <w:r w:rsidR="00E24065" w:rsidRPr="005165C7">
        <w:rPr>
          <w:szCs w:val="24"/>
        </w:rPr>
        <w:t xml:space="preserve"> </w:t>
      </w:r>
      <w:r w:rsidRPr="005165C7">
        <w:rPr>
          <w:szCs w:val="24"/>
        </w:rPr>
        <w:t>to</w:t>
      </w:r>
      <w:r w:rsidR="00E24065" w:rsidRPr="005165C7">
        <w:rPr>
          <w:szCs w:val="24"/>
        </w:rPr>
        <w:t xml:space="preserve"> </w:t>
      </w:r>
      <w:r w:rsidRPr="005165C7">
        <w:rPr>
          <w:szCs w:val="24"/>
        </w:rPr>
        <w:t>promote</w:t>
      </w:r>
      <w:r w:rsidR="00E24065" w:rsidRPr="005165C7">
        <w:rPr>
          <w:szCs w:val="24"/>
        </w:rPr>
        <w:t xml:space="preserve"> </w:t>
      </w:r>
      <w:r w:rsidRPr="005165C7">
        <w:rPr>
          <w:szCs w:val="24"/>
        </w:rPr>
        <w:t>peace</w:t>
      </w:r>
      <w:r w:rsidR="00E24065" w:rsidRPr="005165C7">
        <w:rPr>
          <w:szCs w:val="24"/>
        </w:rPr>
        <w:t xml:space="preserve"> </w:t>
      </w:r>
      <w:r w:rsidRPr="005165C7">
        <w:rPr>
          <w:szCs w:val="24"/>
        </w:rPr>
        <w:t>and</w:t>
      </w:r>
      <w:r w:rsidR="00E24065" w:rsidRPr="005165C7">
        <w:rPr>
          <w:szCs w:val="24"/>
        </w:rPr>
        <w:t xml:space="preserve"> </w:t>
      </w:r>
      <w:r w:rsidRPr="005165C7">
        <w:rPr>
          <w:szCs w:val="24"/>
        </w:rPr>
        <w:t>harmony</w:t>
      </w:r>
      <w:r w:rsidR="00E24065" w:rsidRPr="005165C7">
        <w:rPr>
          <w:szCs w:val="24"/>
        </w:rPr>
        <w:t xml:space="preserve"> </w:t>
      </w:r>
      <w:r w:rsidRPr="005165C7">
        <w:rPr>
          <w:szCs w:val="24"/>
        </w:rPr>
        <w:t>as</w:t>
      </w:r>
      <w:r w:rsidR="00E24065" w:rsidRPr="005165C7">
        <w:rPr>
          <w:szCs w:val="24"/>
        </w:rPr>
        <w:t xml:space="preserve"> </w:t>
      </w:r>
      <w:r w:rsidRPr="005165C7">
        <w:rPr>
          <w:szCs w:val="24"/>
        </w:rPr>
        <w:t>well</w:t>
      </w:r>
      <w:r w:rsidR="00E24065" w:rsidRPr="005165C7">
        <w:rPr>
          <w:szCs w:val="24"/>
        </w:rPr>
        <w:t xml:space="preserve"> </w:t>
      </w:r>
      <w:r w:rsidRPr="005165C7">
        <w:rPr>
          <w:szCs w:val="24"/>
        </w:rPr>
        <w:t>as</w:t>
      </w:r>
      <w:r w:rsidR="00E24065" w:rsidRPr="005165C7">
        <w:rPr>
          <w:szCs w:val="24"/>
        </w:rPr>
        <w:t xml:space="preserve"> </w:t>
      </w:r>
      <w:r w:rsidRPr="005165C7">
        <w:rPr>
          <w:szCs w:val="24"/>
        </w:rPr>
        <w:t>respect</w:t>
      </w:r>
      <w:r w:rsidR="00E24065" w:rsidRPr="005165C7">
        <w:rPr>
          <w:szCs w:val="24"/>
        </w:rPr>
        <w:t xml:space="preserve"> </w:t>
      </w:r>
      <w:r w:rsidRPr="005165C7">
        <w:rPr>
          <w:szCs w:val="24"/>
        </w:rPr>
        <w:t>of</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besides</w:t>
      </w:r>
      <w:r w:rsidR="00E24065" w:rsidRPr="005165C7">
        <w:rPr>
          <w:szCs w:val="24"/>
        </w:rPr>
        <w:t xml:space="preserve"> </w:t>
      </w:r>
      <w:r w:rsidRPr="005165C7">
        <w:rPr>
          <w:szCs w:val="24"/>
        </w:rPr>
        <w:t>the</w:t>
      </w:r>
      <w:r w:rsidR="00E24065" w:rsidRPr="005165C7">
        <w:rPr>
          <w:szCs w:val="24"/>
        </w:rPr>
        <w:t xml:space="preserve"> </w:t>
      </w:r>
      <w:r w:rsidRPr="005165C7">
        <w:rPr>
          <w:szCs w:val="24"/>
        </w:rPr>
        <w:t>programs</w:t>
      </w:r>
      <w:r w:rsidR="00E24065" w:rsidRPr="005165C7">
        <w:rPr>
          <w:szCs w:val="24"/>
        </w:rPr>
        <w:t xml:space="preserve"> </w:t>
      </w:r>
      <w:r w:rsidRPr="005165C7">
        <w:rPr>
          <w:szCs w:val="24"/>
        </w:rPr>
        <w:t>set</w:t>
      </w:r>
      <w:r w:rsidR="00E24065" w:rsidRPr="005165C7">
        <w:rPr>
          <w:szCs w:val="24"/>
        </w:rPr>
        <w:t xml:space="preserve"> </w:t>
      </w:r>
      <w:r w:rsidRPr="005165C7">
        <w:rPr>
          <w:szCs w:val="24"/>
        </w:rPr>
        <w:t>for</w:t>
      </w:r>
      <w:r w:rsidR="00E24065" w:rsidRPr="005165C7">
        <w:rPr>
          <w:szCs w:val="24"/>
        </w:rPr>
        <w:t xml:space="preserve"> </w:t>
      </w:r>
      <w:r w:rsidRPr="005165C7">
        <w:rPr>
          <w:szCs w:val="24"/>
        </w:rPr>
        <w:t>intellectual</w:t>
      </w:r>
      <w:r w:rsidR="00E24065" w:rsidRPr="005165C7">
        <w:rPr>
          <w:szCs w:val="24"/>
        </w:rPr>
        <w:t xml:space="preserve"> </w:t>
      </w:r>
      <w:r w:rsidRPr="005165C7">
        <w:rPr>
          <w:szCs w:val="24"/>
        </w:rPr>
        <w:t>and</w:t>
      </w:r>
      <w:r w:rsidR="00E24065" w:rsidRPr="005165C7">
        <w:rPr>
          <w:szCs w:val="24"/>
        </w:rPr>
        <w:t xml:space="preserve"> </w:t>
      </w:r>
      <w:r w:rsidRPr="005165C7">
        <w:rPr>
          <w:szCs w:val="24"/>
        </w:rPr>
        <w:t>scientific</w:t>
      </w:r>
      <w:r w:rsidR="00E24065" w:rsidRPr="005165C7">
        <w:rPr>
          <w:szCs w:val="24"/>
        </w:rPr>
        <w:t xml:space="preserve"> </w:t>
      </w:r>
      <w:r w:rsidRPr="005165C7">
        <w:rPr>
          <w:szCs w:val="24"/>
        </w:rPr>
        <w:t>development</w:t>
      </w:r>
      <w:r w:rsidR="00E24065" w:rsidRPr="005165C7">
        <w:rPr>
          <w:szCs w:val="24"/>
        </w:rPr>
        <w:t xml:space="preserve"> </w:t>
      </w:r>
      <w:r w:rsidRPr="005165C7">
        <w:rPr>
          <w:szCs w:val="24"/>
        </w:rPr>
        <w:t>of</w:t>
      </w:r>
      <w:r w:rsidR="00E24065" w:rsidRPr="005165C7">
        <w:rPr>
          <w:szCs w:val="24"/>
        </w:rPr>
        <w:t xml:space="preserve"> </w:t>
      </w:r>
      <w:r w:rsidRPr="005165C7">
        <w:rPr>
          <w:szCs w:val="24"/>
        </w:rPr>
        <w:t>people.</w:t>
      </w:r>
      <w:r w:rsidR="00145F9A">
        <w:rPr>
          <w:rStyle w:val="FootnoteReference"/>
          <w:szCs w:val="24"/>
        </w:rPr>
        <w:footnoteReference w:id="121"/>
      </w:r>
    </w:p>
    <w:p w:rsidR="00951BC8" w:rsidRPr="005165C7" w:rsidRDefault="00145F9A" w:rsidP="00145F9A">
      <w:pPr>
        <w:pStyle w:val="H4G"/>
      </w:pPr>
      <w:r>
        <w:tab/>
      </w:r>
      <w:r>
        <w:tab/>
      </w:r>
      <w:r w:rsidR="00951BC8" w:rsidRPr="005165C7">
        <w:t>Culture</w:t>
      </w:r>
    </w:p>
    <w:p w:rsidR="00951BC8" w:rsidRPr="005165C7" w:rsidRDefault="00951BC8" w:rsidP="005165C7">
      <w:pPr>
        <w:pStyle w:val="SingleTxtG"/>
        <w:rPr>
          <w:szCs w:val="24"/>
        </w:rPr>
      </w:pPr>
      <w:r w:rsidRPr="005165C7">
        <w:t>267.</w:t>
      </w:r>
      <w:r w:rsidRPr="005165C7">
        <w:tab/>
      </w:r>
      <w:r w:rsidRPr="005165C7">
        <w:rPr>
          <w:szCs w:val="24"/>
        </w:rPr>
        <w:t>Everyone</w:t>
      </w:r>
      <w:r w:rsidR="00E24065" w:rsidRPr="005165C7">
        <w:rPr>
          <w:szCs w:val="24"/>
        </w:rPr>
        <w:t xml:space="preserve"> </w:t>
      </w:r>
      <w:r w:rsidRPr="005165C7">
        <w:rPr>
          <w:szCs w:val="24"/>
        </w:rPr>
        <w:t>may</w:t>
      </w:r>
      <w:r w:rsidR="00E24065" w:rsidRPr="005165C7">
        <w:rPr>
          <w:szCs w:val="24"/>
        </w:rPr>
        <w:t xml:space="preserve"> </w:t>
      </w:r>
      <w:r w:rsidRPr="005165C7">
        <w:rPr>
          <w:szCs w:val="24"/>
        </w:rPr>
        <w:t>exercise</w:t>
      </w:r>
      <w:r w:rsidR="00E24065" w:rsidRPr="005165C7">
        <w:rPr>
          <w:szCs w:val="24"/>
        </w:rPr>
        <w:t xml:space="preserve"> </w:t>
      </w:r>
      <w:r w:rsidRPr="005165C7">
        <w:rPr>
          <w:szCs w:val="24"/>
        </w:rPr>
        <w:t>the</w:t>
      </w:r>
      <w:r w:rsidR="00E24065" w:rsidRPr="005165C7">
        <w:rPr>
          <w:szCs w:val="24"/>
        </w:rPr>
        <w:t xml:space="preserve"> </w:t>
      </w:r>
      <w:r w:rsidRPr="005165C7">
        <w:rPr>
          <w:szCs w:val="24"/>
        </w:rPr>
        <w:t>right</w:t>
      </w:r>
      <w:r w:rsidR="00E24065" w:rsidRPr="005165C7">
        <w:rPr>
          <w:szCs w:val="24"/>
        </w:rPr>
        <w:t xml:space="preserve"> </w:t>
      </w:r>
      <w:r w:rsidRPr="005165C7">
        <w:rPr>
          <w:szCs w:val="24"/>
        </w:rPr>
        <w:t>to</w:t>
      </w:r>
      <w:r w:rsidR="00E24065" w:rsidRPr="005165C7">
        <w:rPr>
          <w:szCs w:val="24"/>
        </w:rPr>
        <w:t xml:space="preserve"> </w:t>
      </w:r>
      <w:r w:rsidRPr="005165C7">
        <w:rPr>
          <w:szCs w:val="24"/>
        </w:rPr>
        <w:t>participate</w:t>
      </w:r>
      <w:r w:rsidR="00E24065" w:rsidRPr="005165C7">
        <w:rPr>
          <w:szCs w:val="24"/>
        </w:rPr>
        <w:t xml:space="preserve"> </w:t>
      </w:r>
      <w:r w:rsidRPr="005165C7">
        <w:rPr>
          <w:szCs w:val="24"/>
        </w:rPr>
        <w:t>in</w:t>
      </w:r>
      <w:r w:rsidR="00E24065" w:rsidRPr="005165C7">
        <w:rPr>
          <w:szCs w:val="24"/>
        </w:rPr>
        <w:t xml:space="preserve"> </w:t>
      </w:r>
      <w:r w:rsidRPr="005165C7">
        <w:rPr>
          <w:szCs w:val="24"/>
        </w:rPr>
        <w:t>cultural</w:t>
      </w:r>
      <w:r w:rsidR="00E24065" w:rsidRPr="005165C7">
        <w:rPr>
          <w:szCs w:val="24"/>
        </w:rPr>
        <w:t xml:space="preserve"> </w:t>
      </w:r>
      <w:r w:rsidRPr="005165C7">
        <w:rPr>
          <w:szCs w:val="24"/>
        </w:rPr>
        <w:t>life</w:t>
      </w:r>
      <w:r w:rsidR="00E24065" w:rsidRPr="005165C7">
        <w:rPr>
          <w:szCs w:val="24"/>
        </w:rPr>
        <w:t xml:space="preserve"> </w:t>
      </w:r>
      <w:r w:rsidRPr="005165C7">
        <w:rPr>
          <w:szCs w:val="24"/>
        </w:rPr>
        <w:t>through</w:t>
      </w:r>
      <w:r w:rsidR="00E24065" w:rsidRPr="005165C7">
        <w:rPr>
          <w:szCs w:val="24"/>
        </w:rPr>
        <w:t xml:space="preserve"> </w:t>
      </w:r>
      <w:r w:rsidRPr="005165C7">
        <w:rPr>
          <w:szCs w:val="24"/>
        </w:rPr>
        <w:t>the</w:t>
      </w:r>
      <w:r w:rsidR="00E24065" w:rsidRPr="005165C7">
        <w:rPr>
          <w:szCs w:val="24"/>
        </w:rPr>
        <w:t xml:space="preserve"> </w:t>
      </w:r>
      <w:r w:rsidRPr="005165C7">
        <w:rPr>
          <w:szCs w:val="24"/>
        </w:rPr>
        <w:t>freedoms</w:t>
      </w:r>
      <w:r w:rsidR="00E24065" w:rsidRPr="005165C7">
        <w:rPr>
          <w:szCs w:val="24"/>
        </w:rPr>
        <w:t xml:space="preserve"> </w:t>
      </w:r>
      <w:r w:rsidRPr="005165C7">
        <w:rPr>
          <w:szCs w:val="24"/>
        </w:rPr>
        <w:t>guaranteed</w:t>
      </w:r>
      <w:r w:rsidR="00E24065" w:rsidRPr="005165C7">
        <w:rPr>
          <w:szCs w:val="24"/>
        </w:rPr>
        <w:t xml:space="preserve"> </w:t>
      </w:r>
      <w:r w:rsidRPr="005165C7">
        <w:rPr>
          <w:szCs w:val="24"/>
        </w:rPr>
        <w:t>under</w:t>
      </w:r>
      <w:r w:rsidR="00E24065" w:rsidRPr="005165C7">
        <w:rPr>
          <w:szCs w:val="24"/>
        </w:rPr>
        <w:t xml:space="preserve"> </w:t>
      </w:r>
      <w:r w:rsidRPr="005165C7">
        <w:rPr>
          <w:szCs w:val="24"/>
        </w:rPr>
        <w:t>the</w:t>
      </w:r>
      <w:r w:rsidR="00E24065" w:rsidRPr="005165C7">
        <w:rPr>
          <w:szCs w:val="24"/>
        </w:rPr>
        <w:t xml:space="preserve"> </w:t>
      </w:r>
      <w:r w:rsidRPr="005165C7">
        <w:rPr>
          <w:szCs w:val="24"/>
        </w:rPr>
        <w:t>Constitution.</w:t>
      </w:r>
      <w:r w:rsidR="00E24065" w:rsidRPr="005165C7">
        <w:rPr>
          <w:szCs w:val="24"/>
        </w:rPr>
        <w:t xml:space="preserve"> </w:t>
      </w:r>
      <w:r w:rsidRPr="005165C7">
        <w:rPr>
          <w:szCs w:val="24"/>
        </w:rPr>
        <w:t>Under</w:t>
      </w:r>
      <w:r w:rsidR="00E24065" w:rsidRPr="005165C7">
        <w:rPr>
          <w:szCs w:val="24"/>
        </w:rPr>
        <w:t xml:space="preserve"> </w:t>
      </w:r>
      <w:r w:rsidRPr="005165C7">
        <w:rPr>
          <w:szCs w:val="24"/>
        </w:rPr>
        <w:t>Rwandan</w:t>
      </w:r>
      <w:r w:rsidR="00E24065" w:rsidRPr="005165C7">
        <w:rPr>
          <w:szCs w:val="24"/>
        </w:rPr>
        <w:t xml:space="preserve"> </w:t>
      </w:r>
      <w:r w:rsidRPr="005165C7">
        <w:rPr>
          <w:szCs w:val="24"/>
        </w:rPr>
        <w:t>law,</w:t>
      </w:r>
      <w:r w:rsidR="00E24065" w:rsidRPr="005165C7">
        <w:rPr>
          <w:szCs w:val="24"/>
        </w:rPr>
        <w:t xml:space="preserve"> </w:t>
      </w:r>
      <w:r w:rsidRPr="005165C7">
        <w:rPr>
          <w:szCs w:val="24"/>
        </w:rPr>
        <w:t>establishment</w:t>
      </w:r>
      <w:r w:rsidR="00E24065" w:rsidRPr="005165C7">
        <w:rPr>
          <w:szCs w:val="24"/>
        </w:rPr>
        <w:t xml:space="preserve"> </w:t>
      </w:r>
      <w:r w:rsidRPr="005165C7">
        <w:rPr>
          <w:szCs w:val="24"/>
        </w:rPr>
        <w:t>of</w:t>
      </w:r>
      <w:r w:rsidR="00E24065" w:rsidRPr="005165C7">
        <w:rPr>
          <w:szCs w:val="24"/>
        </w:rPr>
        <w:t xml:space="preserve"> </w:t>
      </w:r>
      <w:r w:rsidRPr="005165C7">
        <w:rPr>
          <w:szCs w:val="24"/>
        </w:rPr>
        <w:t>cultural</w:t>
      </w:r>
      <w:r w:rsidR="00E24065" w:rsidRPr="005165C7">
        <w:rPr>
          <w:szCs w:val="24"/>
        </w:rPr>
        <w:t xml:space="preserve"> </w:t>
      </w:r>
      <w:r w:rsidRPr="005165C7">
        <w:rPr>
          <w:szCs w:val="24"/>
        </w:rPr>
        <w:t>associations</w:t>
      </w:r>
      <w:r w:rsidR="00E24065" w:rsidRPr="005165C7">
        <w:rPr>
          <w:szCs w:val="24"/>
        </w:rPr>
        <w:t xml:space="preserve"> </w:t>
      </w:r>
      <w:r w:rsidRPr="005165C7">
        <w:rPr>
          <w:szCs w:val="24"/>
        </w:rPr>
        <w:t>and</w:t>
      </w:r>
      <w:r w:rsidR="00E24065" w:rsidRPr="005165C7">
        <w:rPr>
          <w:szCs w:val="24"/>
        </w:rPr>
        <w:t xml:space="preserve"> </w:t>
      </w:r>
      <w:r w:rsidRPr="005165C7">
        <w:rPr>
          <w:szCs w:val="24"/>
        </w:rPr>
        <w:t>groups</w:t>
      </w:r>
      <w:r w:rsidR="00E24065" w:rsidRPr="005165C7">
        <w:rPr>
          <w:szCs w:val="24"/>
        </w:rPr>
        <w:t xml:space="preserve"> </w:t>
      </w:r>
      <w:r w:rsidRPr="005165C7">
        <w:rPr>
          <w:szCs w:val="24"/>
        </w:rPr>
        <w:t>is</w:t>
      </w:r>
      <w:r w:rsidR="00E24065" w:rsidRPr="005165C7">
        <w:rPr>
          <w:szCs w:val="24"/>
        </w:rPr>
        <w:t xml:space="preserve"> </w:t>
      </w:r>
      <w:r w:rsidRPr="005165C7">
        <w:rPr>
          <w:szCs w:val="24"/>
        </w:rPr>
        <w:t>guaranteed</w:t>
      </w:r>
      <w:r w:rsidR="00E24065" w:rsidRPr="005165C7">
        <w:rPr>
          <w:szCs w:val="24"/>
        </w:rPr>
        <w:t xml:space="preserve"> </w:t>
      </w:r>
      <w:r w:rsidRPr="005165C7">
        <w:rPr>
          <w:szCs w:val="24"/>
        </w:rPr>
        <w:t>under</w:t>
      </w:r>
      <w:r w:rsidR="00E24065" w:rsidRPr="005165C7">
        <w:rPr>
          <w:szCs w:val="24"/>
        </w:rPr>
        <w:t xml:space="preserve"> </w:t>
      </w:r>
      <w:r w:rsidRPr="005165C7">
        <w:rPr>
          <w:szCs w:val="24"/>
        </w:rPr>
        <w:t>the</w:t>
      </w:r>
      <w:r w:rsidR="00E24065" w:rsidRPr="005165C7">
        <w:rPr>
          <w:szCs w:val="24"/>
        </w:rPr>
        <w:t xml:space="preserve"> </w:t>
      </w:r>
      <w:r w:rsidRPr="005165C7">
        <w:rPr>
          <w:szCs w:val="24"/>
        </w:rPr>
        <w:t>freedom</w:t>
      </w:r>
      <w:r w:rsidR="00E24065" w:rsidRPr="005165C7">
        <w:rPr>
          <w:szCs w:val="24"/>
        </w:rPr>
        <w:t xml:space="preserve"> </w:t>
      </w:r>
      <w:r w:rsidRPr="005165C7">
        <w:rPr>
          <w:szCs w:val="24"/>
        </w:rPr>
        <w:t>of</w:t>
      </w:r>
      <w:r w:rsidR="00E24065" w:rsidRPr="005165C7">
        <w:rPr>
          <w:szCs w:val="24"/>
        </w:rPr>
        <w:t xml:space="preserve"> </w:t>
      </w:r>
      <w:r w:rsidRPr="005165C7">
        <w:rPr>
          <w:szCs w:val="24"/>
        </w:rPr>
        <w:t>association.</w:t>
      </w:r>
      <w:r w:rsidR="00145F9A">
        <w:rPr>
          <w:rStyle w:val="FootnoteReference"/>
          <w:szCs w:val="24"/>
        </w:rPr>
        <w:footnoteReference w:id="122"/>
      </w:r>
      <w:r w:rsidR="00E24065" w:rsidRPr="005165C7">
        <w:rPr>
          <w:szCs w:val="24"/>
        </w:rPr>
        <w:t xml:space="preserve"> </w:t>
      </w:r>
      <w:r w:rsidRPr="005165C7">
        <w:rPr>
          <w:szCs w:val="24"/>
        </w:rPr>
        <w:t>The</w:t>
      </w:r>
      <w:r w:rsidR="00E24065" w:rsidRPr="005165C7">
        <w:rPr>
          <w:szCs w:val="24"/>
        </w:rPr>
        <w:t xml:space="preserve"> </w:t>
      </w:r>
      <w:r w:rsidRPr="005165C7">
        <w:rPr>
          <w:szCs w:val="24"/>
        </w:rPr>
        <w:t>Government</w:t>
      </w:r>
      <w:r w:rsidR="00E24065" w:rsidRPr="005165C7">
        <w:rPr>
          <w:szCs w:val="24"/>
        </w:rPr>
        <w:t xml:space="preserve"> </w:t>
      </w:r>
      <w:r w:rsidRPr="005165C7">
        <w:rPr>
          <w:szCs w:val="24"/>
        </w:rPr>
        <w:t>plays</w:t>
      </w:r>
      <w:r w:rsidR="00E24065" w:rsidRPr="005165C7">
        <w:rPr>
          <w:szCs w:val="24"/>
        </w:rPr>
        <w:t xml:space="preserve"> </w:t>
      </w:r>
      <w:r w:rsidRPr="005165C7">
        <w:rPr>
          <w:szCs w:val="24"/>
        </w:rPr>
        <w:t>an</w:t>
      </w:r>
      <w:r w:rsidR="00E24065" w:rsidRPr="005165C7">
        <w:rPr>
          <w:szCs w:val="24"/>
        </w:rPr>
        <w:t xml:space="preserve"> </w:t>
      </w:r>
      <w:r w:rsidRPr="005165C7">
        <w:rPr>
          <w:szCs w:val="24"/>
        </w:rPr>
        <w:t>active</w:t>
      </w:r>
      <w:r w:rsidR="00E24065" w:rsidRPr="005165C7">
        <w:rPr>
          <w:szCs w:val="24"/>
        </w:rPr>
        <w:t xml:space="preserve"> </w:t>
      </w:r>
      <w:r w:rsidRPr="005165C7">
        <w:rPr>
          <w:szCs w:val="24"/>
        </w:rPr>
        <w:t>role</w:t>
      </w:r>
      <w:r w:rsidR="00E24065" w:rsidRPr="005165C7">
        <w:rPr>
          <w:szCs w:val="24"/>
        </w:rPr>
        <w:t xml:space="preserve"> </w:t>
      </w:r>
      <w:r w:rsidRPr="005165C7">
        <w:rPr>
          <w:szCs w:val="24"/>
        </w:rPr>
        <w:t>in</w:t>
      </w:r>
      <w:r w:rsidR="00E24065" w:rsidRPr="005165C7">
        <w:rPr>
          <w:szCs w:val="24"/>
        </w:rPr>
        <w:t xml:space="preserve"> </w:t>
      </w:r>
      <w:r w:rsidRPr="005165C7">
        <w:rPr>
          <w:szCs w:val="24"/>
        </w:rPr>
        <w:t>the</w:t>
      </w:r>
      <w:r w:rsidR="00E24065" w:rsidRPr="005165C7">
        <w:rPr>
          <w:szCs w:val="24"/>
        </w:rPr>
        <w:t xml:space="preserve"> </w:t>
      </w:r>
      <w:r w:rsidRPr="005165C7">
        <w:rPr>
          <w:szCs w:val="24"/>
        </w:rPr>
        <w:t>cultural</w:t>
      </w:r>
      <w:r w:rsidR="00E24065" w:rsidRPr="005165C7">
        <w:rPr>
          <w:szCs w:val="24"/>
        </w:rPr>
        <w:t xml:space="preserve"> </w:t>
      </w:r>
      <w:r w:rsidRPr="005165C7">
        <w:rPr>
          <w:szCs w:val="24"/>
        </w:rPr>
        <w:t>sphere</w:t>
      </w:r>
      <w:r w:rsidR="00E24065" w:rsidRPr="005165C7">
        <w:rPr>
          <w:szCs w:val="24"/>
        </w:rPr>
        <w:t xml:space="preserve"> </w:t>
      </w:r>
      <w:r w:rsidRPr="005165C7">
        <w:rPr>
          <w:szCs w:val="24"/>
        </w:rPr>
        <w:t>by</w:t>
      </w:r>
      <w:r w:rsidR="00E24065" w:rsidRPr="005165C7">
        <w:rPr>
          <w:szCs w:val="24"/>
        </w:rPr>
        <w:t xml:space="preserve"> </w:t>
      </w:r>
      <w:r w:rsidRPr="005165C7">
        <w:rPr>
          <w:szCs w:val="24"/>
        </w:rPr>
        <w:t>fostering</w:t>
      </w:r>
      <w:r w:rsidR="00E24065" w:rsidRPr="005165C7">
        <w:rPr>
          <w:szCs w:val="24"/>
        </w:rPr>
        <w:t xml:space="preserve"> </w:t>
      </w:r>
      <w:r w:rsidRPr="005165C7">
        <w:rPr>
          <w:szCs w:val="24"/>
        </w:rPr>
        <w:t>and</w:t>
      </w:r>
      <w:r w:rsidR="00E24065" w:rsidRPr="005165C7">
        <w:rPr>
          <w:szCs w:val="24"/>
        </w:rPr>
        <w:t xml:space="preserve"> </w:t>
      </w:r>
      <w:r w:rsidRPr="005165C7">
        <w:rPr>
          <w:szCs w:val="24"/>
        </w:rPr>
        <w:t>encouraging</w:t>
      </w:r>
      <w:r w:rsidR="00E24065" w:rsidRPr="005165C7">
        <w:rPr>
          <w:szCs w:val="24"/>
        </w:rPr>
        <w:t xml:space="preserve"> </w:t>
      </w:r>
      <w:r w:rsidRPr="005165C7">
        <w:rPr>
          <w:szCs w:val="24"/>
        </w:rPr>
        <w:t>a</w:t>
      </w:r>
      <w:r w:rsidR="00E24065" w:rsidRPr="005165C7">
        <w:rPr>
          <w:szCs w:val="24"/>
        </w:rPr>
        <w:t xml:space="preserve"> </w:t>
      </w:r>
      <w:r w:rsidRPr="005165C7">
        <w:rPr>
          <w:szCs w:val="24"/>
        </w:rPr>
        <w:t>whole</w:t>
      </w:r>
      <w:r w:rsidR="00E24065" w:rsidRPr="005165C7">
        <w:rPr>
          <w:szCs w:val="24"/>
        </w:rPr>
        <w:t xml:space="preserve"> </w:t>
      </w:r>
      <w:r w:rsidRPr="005165C7">
        <w:rPr>
          <w:szCs w:val="24"/>
        </w:rPr>
        <w:t>variety</w:t>
      </w:r>
      <w:r w:rsidR="00E24065" w:rsidRPr="005165C7">
        <w:rPr>
          <w:szCs w:val="24"/>
        </w:rPr>
        <w:t xml:space="preserve"> </w:t>
      </w:r>
      <w:r w:rsidRPr="005165C7">
        <w:rPr>
          <w:szCs w:val="24"/>
        </w:rPr>
        <w:t>of</w:t>
      </w:r>
      <w:r w:rsidR="00E24065" w:rsidRPr="005165C7">
        <w:rPr>
          <w:szCs w:val="24"/>
        </w:rPr>
        <w:t xml:space="preserve"> </w:t>
      </w:r>
      <w:r w:rsidRPr="005165C7">
        <w:rPr>
          <w:szCs w:val="24"/>
        </w:rPr>
        <w:t>cultural</w:t>
      </w:r>
      <w:r w:rsidR="00E24065" w:rsidRPr="005165C7">
        <w:rPr>
          <w:szCs w:val="24"/>
        </w:rPr>
        <w:t xml:space="preserve"> </w:t>
      </w:r>
      <w:r w:rsidRPr="005165C7">
        <w:rPr>
          <w:szCs w:val="24"/>
        </w:rPr>
        <w:t>events</w:t>
      </w:r>
      <w:r w:rsidR="00E24065" w:rsidRPr="005165C7">
        <w:rPr>
          <w:szCs w:val="24"/>
        </w:rPr>
        <w:t xml:space="preserve"> </w:t>
      </w:r>
      <w:r w:rsidRPr="005165C7">
        <w:rPr>
          <w:szCs w:val="24"/>
        </w:rPr>
        <w:t>initiated</w:t>
      </w:r>
      <w:r w:rsidR="00E24065" w:rsidRPr="005165C7">
        <w:rPr>
          <w:szCs w:val="24"/>
        </w:rPr>
        <w:t xml:space="preserve"> </w:t>
      </w:r>
      <w:r w:rsidRPr="005165C7">
        <w:rPr>
          <w:szCs w:val="24"/>
        </w:rPr>
        <w:t>by</w:t>
      </w:r>
      <w:r w:rsidR="00E24065" w:rsidRPr="005165C7">
        <w:rPr>
          <w:szCs w:val="24"/>
        </w:rPr>
        <w:t xml:space="preserve"> </w:t>
      </w:r>
      <w:r w:rsidRPr="005165C7">
        <w:rPr>
          <w:szCs w:val="24"/>
        </w:rPr>
        <w:t>individuals.</w:t>
      </w:r>
      <w:r w:rsidR="00E24065" w:rsidRPr="005165C7">
        <w:rPr>
          <w:szCs w:val="24"/>
        </w:rPr>
        <w:t xml:space="preserve"> </w:t>
      </w:r>
      <w:r w:rsidRPr="005165C7">
        <w:rPr>
          <w:szCs w:val="24"/>
        </w:rPr>
        <w:t>This</w:t>
      </w:r>
      <w:r w:rsidR="00E24065" w:rsidRPr="005165C7">
        <w:rPr>
          <w:szCs w:val="24"/>
        </w:rPr>
        <w:t xml:space="preserve"> </w:t>
      </w:r>
      <w:r w:rsidRPr="005165C7">
        <w:rPr>
          <w:szCs w:val="24"/>
        </w:rPr>
        <w:t>function</w:t>
      </w:r>
      <w:r w:rsidR="00E24065" w:rsidRPr="005165C7">
        <w:rPr>
          <w:szCs w:val="24"/>
        </w:rPr>
        <w:t xml:space="preserve"> </w:t>
      </w:r>
      <w:r w:rsidRPr="005165C7">
        <w:rPr>
          <w:szCs w:val="24"/>
        </w:rPr>
        <w:t>is</w:t>
      </w:r>
      <w:r w:rsidR="00E24065" w:rsidRPr="005165C7">
        <w:rPr>
          <w:szCs w:val="24"/>
        </w:rPr>
        <w:t xml:space="preserve"> </w:t>
      </w:r>
      <w:r w:rsidRPr="005165C7">
        <w:rPr>
          <w:szCs w:val="24"/>
        </w:rPr>
        <w:t>performed</w:t>
      </w:r>
      <w:r w:rsidR="00E24065" w:rsidRPr="005165C7">
        <w:rPr>
          <w:szCs w:val="24"/>
        </w:rPr>
        <w:t xml:space="preserve"> </w:t>
      </w:r>
      <w:r w:rsidRPr="005165C7">
        <w:rPr>
          <w:szCs w:val="24"/>
        </w:rPr>
        <w:t>by</w:t>
      </w:r>
      <w:r w:rsidR="00E24065" w:rsidRPr="005165C7">
        <w:rPr>
          <w:szCs w:val="24"/>
        </w:rPr>
        <w:t xml:space="preserve"> </w:t>
      </w:r>
      <w:r w:rsidRPr="005165C7">
        <w:rPr>
          <w:szCs w:val="24"/>
        </w:rPr>
        <w:t>the</w:t>
      </w:r>
      <w:r w:rsidR="00E24065" w:rsidRPr="005165C7">
        <w:rPr>
          <w:szCs w:val="24"/>
        </w:rPr>
        <w:t xml:space="preserve"> </w:t>
      </w:r>
      <w:r w:rsidRPr="005165C7">
        <w:rPr>
          <w:szCs w:val="24"/>
        </w:rPr>
        <w:t>Ministry</w:t>
      </w:r>
      <w:r w:rsidR="00E24065" w:rsidRPr="005165C7">
        <w:rPr>
          <w:szCs w:val="24"/>
        </w:rPr>
        <w:t xml:space="preserve"> </w:t>
      </w:r>
      <w:r w:rsidRPr="005165C7">
        <w:rPr>
          <w:szCs w:val="24"/>
        </w:rPr>
        <w:t>responsible</w:t>
      </w:r>
      <w:r w:rsidR="00E24065" w:rsidRPr="005165C7">
        <w:rPr>
          <w:szCs w:val="24"/>
        </w:rPr>
        <w:t xml:space="preserve"> </w:t>
      </w:r>
      <w:r w:rsidRPr="005165C7">
        <w:rPr>
          <w:szCs w:val="24"/>
        </w:rPr>
        <w:t>for</w:t>
      </w:r>
      <w:r w:rsidR="00E24065" w:rsidRPr="005165C7">
        <w:rPr>
          <w:szCs w:val="24"/>
        </w:rPr>
        <w:t xml:space="preserve"> </w:t>
      </w:r>
      <w:r w:rsidRPr="005165C7">
        <w:rPr>
          <w:szCs w:val="24"/>
        </w:rPr>
        <w:t>promoting</w:t>
      </w:r>
      <w:r w:rsidR="00E24065" w:rsidRPr="005165C7">
        <w:rPr>
          <w:szCs w:val="24"/>
        </w:rPr>
        <w:t xml:space="preserve"> </w:t>
      </w:r>
      <w:r w:rsidRPr="005165C7">
        <w:rPr>
          <w:szCs w:val="24"/>
        </w:rPr>
        <w:t>cultural</w:t>
      </w:r>
      <w:r w:rsidR="00E24065" w:rsidRPr="005165C7">
        <w:rPr>
          <w:szCs w:val="24"/>
        </w:rPr>
        <w:t xml:space="preserve"> </w:t>
      </w:r>
      <w:r w:rsidRPr="005165C7">
        <w:rPr>
          <w:szCs w:val="24"/>
        </w:rPr>
        <w:t>affairs.</w:t>
      </w:r>
      <w:r w:rsidR="00E24065" w:rsidRPr="005165C7">
        <w:rPr>
          <w:szCs w:val="24"/>
        </w:rPr>
        <w:t xml:space="preserve"> </w:t>
      </w:r>
      <w:r w:rsidRPr="005165C7">
        <w:rPr>
          <w:szCs w:val="24"/>
        </w:rPr>
        <w:t>Because</w:t>
      </w:r>
      <w:r w:rsidR="00E24065" w:rsidRPr="005165C7">
        <w:rPr>
          <w:szCs w:val="24"/>
        </w:rPr>
        <w:t xml:space="preserve"> </w:t>
      </w:r>
      <w:r w:rsidRPr="005165C7">
        <w:rPr>
          <w:szCs w:val="24"/>
        </w:rPr>
        <w:t>they</w:t>
      </w:r>
      <w:r w:rsidR="00E24065" w:rsidRPr="005165C7">
        <w:rPr>
          <w:szCs w:val="24"/>
        </w:rPr>
        <w:t xml:space="preserve"> </w:t>
      </w:r>
      <w:r w:rsidRPr="005165C7">
        <w:rPr>
          <w:szCs w:val="24"/>
        </w:rPr>
        <w:t>bring</w:t>
      </w:r>
      <w:r w:rsidR="00E24065" w:rsidRPr="005165C7">
        <w:rPr>
          <w:szCs w:val="24"/>
        </w:rPr>
        <w:t xml:space="preserve"> </w:t>
      </w:r>
      <w:r w:rsidRPr="005165C7">
        <w:rPr>
          <w:szCs w:val="24"/>
        </w:rPr>
        <w:t>together</w:t>
      </w:r>
      <w:r w:rsidR="00E24065" w:rsidRPr="005165C7">
        <w:rPr>
          <w:szCs w:val="24"/>
        </w:rPr>
        <w:t xml:space="preserve"> </w:t>
      </w:r>
      <w:r w:rsidRPr="005165C7">
        <w:rPr>
          <w:szCs w:val="24"/>
        </w:rPr>
        <w:t>all</w:t>
      </w:r>
      <w:r w:rsidR="00E24065" w:rsidRPr="005165C7">
        <w:rPr>
          <w:szCs w:val="24"/>
        </w:rPr>
        <w:t xml:space="preserve"> </w:t>
      </w:r>
      <w:r w:rsidRPr="005165C7">
        <w:rPr>
          <w:szCs w:val="24"/>
        </w:rPr>
        <w:t>members</w:t>
      </w:r>
      <w:r w:rsidR="00E24065" w:rsidRPr="005165C7">
        <w:rPr>
          <w:szCs w:val="24"/>
        </w:rPr>
        <w:t xml:space="preserve"> </w:t>
      </w:r>
      <w:r w:rsidRPr="005165C7">
        <w:rPr>
          <w:szCs w:val="24"/>
        </w:rPr>
        <w:t>of</w:t>
      </w:r>
      <w:r w:rsidR="00E24065" w:rsidRPr="005165C7">
        <w:rPr>
          <w:szCs w:val="24"/>
        </w:rPr>
        <w:t xml:space="preserve"> </w:t>
      </w:r>
      <w:r w:rsidRPr="005165C7">
        <w:rPr>
          <w:szCs w:val="24"/>
        </w:rPr>
        <w:t>Rwandan</w:t>
      </w:r>
      <w:r w:rsidR="00E24065" w:rsidRPr="005165C7">
        <w:rPr>
          <w:szCs w:val="24"/>
        </w:rPr>
        <w:t xml:space="preserve"> </w:t>
      </w:r>
      <w:r w:rsidRPr="005165C7">
        <w:rPr>
          <w:szCs w:val="24"/>
        </w:rPr>
        <w:t>society,</w:t>
      </w:r>
      <w:r w:rsidR="00E24065" w:rsidRPr="005165C7">
        <w:rPr>
          <w:szCs w:val="24"/>
        </w:rPr>
        <w:t xml:space="preserve"> </w:t>
      </w:r>
      <w:r w:rsidRPr="005165C7">
        <w:rPr>
          <w:szCs w:val="24"/>
        </w:rPr>
        <w:t>cultural</w:t>
      </w:r>
      <w:r w:rsidR="00E24065" w:rsidRPr="005165C7">
        <w:rPr>
          <w:szCs w:val="24"/>
        </w:rPr>
        <w:t xml:space="preserve"> </w:t>
      </w:r>
      <w:r w:rsidRPr="005165C7">
        <w:rPr>
          <w:szCs w:val="24"/>
        </w:rPr>
        <w:t>activities</w:t>
      </w:r>
      <w:r w:rsidR="00E24065" w:rsidRPr="005165C7">
        <w:rPr>
          <w:szCs w:val="24"/>
        </w:rPr>
        <w:t xml:space="preserve"> </w:t>
      </w:r>
      <w:r w:rsidRPr="005165C7">
        <w:rPr>
          <w:szCs w:val="24"/>
        </w:rPr>
        <w:t>contribute</w:t>
      </w:r>
      <w:r w:rsidR="00E24065" w:rsidRPr="005165C7">
        <w:rPr>
          <w:szCs w:val="24"/>
        </w:rPr>
        <w:t xml:space="preserve"> </w:t>
      </w:r>
      <w:r w:rsidRPr="005165C7">
        <w:rPr>
          <w:szCs w:val="24"/>
        </w:rPr>
        <w:t>in</w:t>
      </w:r>
      <w:r w:rsidR="00E24065" w:rsidRPr="005165C7">
        <w:rPr>
          <w:szCs w:val="24"/>
        </w:rPr>
        <w:t xml:space="preserve"> </w:t>
      </w:r>
      <w:r w:rsidRPr="005165C7">
        <w:rPr>
          <w:szCs w:val="24"/>
        </w:rPr>
        <w:t>the</w:t>
      </w:r>
      <w:r w:rsidR="00E24065" w:rsidRPr="005165C7">
        <w:rPr>
          <w:szCs w:val="24"/>
        </w:rPr>
        <w:t xml:space="preserve"> </w:t>
      </w:r>
      <w:r w:rsidRPr="005165C7">
        <w:rPr>
          <w:szCs w:val="24"/>
        </w:rPr>
        <w:t>promotion</w:t>
      </w:r>
      <w:r w:rsidR="00E24065" w:rsidRPr="005165C7">
        <w:rPr>
          <w:szCs w:val="24"/>
        </w:rPr>
        <w:t xml:space="preserve"> </w:t>
      </w:r>
      <w:r w:rsidRPr="005165C7">
        <w:rPr>
          <w:szCs w:val="24"/>
        </w:rPr>
        <w:t>of</w:t>
      </w:r>
      <w:r w:rsidR="00E24065" w:rsidRPr="005165C7">
        <w:rPr>
          <w:szCs w:val="24"/>
        </w:rPr>
        <w:t xml:space="preserve"> </w:t>
      </w:r>
      <w:r w:rsidRPr="005165C7">
        <w:rPr>
          <w:szCs w:val="24"/>
        </w:rPr>
        <w:t>harmony</w:t>
      </w:r>
      <w:r w:rsidR="00E24065" w:rsidRPr="005165C7">
        <w:rPr>
          <w:szCs w:val="24"/>
        </w:rPr>
        <w:t xml:space="preserve"> </w:t>
      </w:r>
      <w:r w:rsidRPr="005165C7">
        <w:rPr>
          <w:szCs w:val="24"/>
        </w:rPr>
        <w:t>and</w:t>
      </w:r>
      <w:r w:rsidR="00E24065" w:rsidRPr="005165C7">
        <w:rPr>
          <w:szCs w:val="24"/>
        </w:rPr>
        <w:t xml:space="preserve"> </w:t>
      </w:r>
      <w:r w:rsidRPr="005165C7">
        <w:rPr>
          <w:szCs w:val="24"/>
        </w:rPr>
        <w:t>unity</w:t>
      </w:r>
      <w:r w:rsidR="00E24065" w:rsidRPr="005165C7">
        <w:rPr>
          <w:szCs w:val="24"/>
        </w:rPr>
        <w:t xml:space="preserve"> </w:t>
      </w:r>
      <w:r w:rsidRPr="005165C7">
        <w:rPr>
          <w:szCs w:val="24"/>
        </w:rPr>
        <w:t>among</w:t>
      </w:r>
      <w:r w:rsidR="00E24065" w:rsidRPr="005165C7">
        <w:rPr>
          <w:szCs w:val="24"/>
        </w:rPr>
        <w:t xml:space="preserve"> </w:t>
      </w:r>
      <w:r w:rsidRPr="005165C7">
        <w:rPr>
          <w:szCs w:val="24"/>
        </w:rPr>
        <w:t>the</w:t>
      </w:r>
      <w:r w:rsidR="00E24065" w:rsidRPr="005165C7">
        <w:rPr>
          <w:szCs w:val="24"/>
        </w:rPr>
        <w:t xml:space="preserve"> </w:t>
      </w:r>
      <w:r w:rsidRPr="005165C7">
        <w:rPr>
          <w:szCs w:val="24"/>
        </w:rPr>
        <w:t>people</w:t>
      </w:r>
      <w:r w:rsidR="00E24065" w:rsidRPr="005165C7">
        <w:rPr>
          <w:szCs w:val="24"/>
        </w:rPr>
        <w:t xml:space="preserve"> </w:t>
      </w:r>
      <w:r w:rsidRPr="005165C7">
        <w:rPr>
          <w:szCs w:val="24"/>
        </w:rPr>
        <w:t>of</w:t>
      </w:r>
      <w:r w:rsidR="00E24065" w:rsidRPr="005165C7">
        <w:rPr>
          <w:szCs w:val="24"/>
        </w:rPr>
        <w:t xml:space="preserve"> </w:t>
      </w:r>
      <w:r w:rsidRPr="005165C7">
        <w:rPr>
          <w:szCs w:val="24"/>
        </w:rPr>
        <w:t>Rwanda.</w:t>
      </w:r>
      <w:r w:rsidR="00E24065" w:rsidRPr="005165C7">
        <w:rPr>
          <w:szCs w:val="24"/>
        </w:rPr>
        <w:t xml:space="preserve"> </w:t>
      </w:r>
      <w:r w:rsidRPr="005165C7">
        <w:rPr>
          <w:szCs w:val="24"/>
        </w:rPr>
        <w:t>The</w:t>
      </w:r>
      <w:r w:rsidR="00E24065" w:rsidRPr="005165C7">
        <w:rPr>
          <w:szCs w:val="24"/>
        </w:rPr>
        <w:t xml:space="preserve"> </w:t>
      </w:r>
      <w:r w:rsidRPr="005165C7">
        <w:rPr>
          <w:szCs w:val="24"/>
        </w:rPr>
        <w:t>Ministry</w:t>
      </w:r>
      <w:r w:rsidR="00E24065" w:rsidRPr="005165C7">
        <w:rPr>
          <w:szCs w:val="24"/>
        </w:rPr>
        <w:t xml:space="preserve"> </w:t>
      </w:r>
      <w:r w:rsidRPr="005165C7">
        <w:rPr>
          <w:szCs w:val="24"/>
        </w:rPr>
        <w:t>of</w:t>
      </w:r>
      <w:r w:rsidR="00E24065" w:rsidRPr="005165C7">
        <w:rPr>
          <w:szCs w:val="24"/>
        </w:rPr>
        <w:t xml:space="preserve"> </w:t>
      </w:r>
      <w:r w:rsidRPr="005165C7">
        <w:rPr>
          <w:szCs w:val="24"/>
        </w:rPr>
        <w:t>Culture</w:t>
      </w:r>
      <w:r w:rsidR="00E24065" w:rsidRPr="005165C7">
        <w:rPr>
          <w:szCs w:val="24"/>
        </w:rPr>
        <w:t xml:space="preserve"> </w:t>
      </w:r>
      <w:r w:rsidRPr="005165C7">
        <w:rPr>
          <w:szCs w:val="24"/>
        </w:rPr>
        <w:t>and</w:t>
      </w:r>
      <w:r w:rsidR="00E24065" w:rsidRPr="005165C7">
        <w:rPr>
          <w:szCs w:val="24"/>
        </w:rPr>
        <w:t xml:space="preserve"> </w:t>
      </w:r>
      <w:r w:rsidRPr="005165C7">
        <w:rPr>
          <w:szCs w:val="24"/>
        </w:rPr>
        <w:t>Sports</w:t>
      </w:r>
      <w:r w:rsidR="00E24065" w:rsidRPr="005165C7">
        <w:rPr>
          <w:szCs w:val="24"/>
        </w:rPr>
        <w:t xml:space="preserve"> </w:t>
      </w:r>
      <w:r w:rsidRPr="005165C7">
        <w:rPr>
          <w:szCs w:val="24"/>
        </w:rPr>
        <w:t>has</w:t>
      </w:r>
      <w:r w:rsidR="00E24065" w:rsidRPr="005165C7">
        <w:rPr>
          <w:szCs w:val="24"/>
        </w:rPr>
        <w:t xml:space="preserve"> </w:t>
      </w:r>
      <w:r w:rsidRPr="005165C7">
        <w:rPr>
          <w:szCs w:val="24"/>
        </w:rPr>
        <w:t>been</w:t>
      </w:r>
      <w:r w:rsidR="00E24065" w:rsidRPr="005165C7">
        <w:rPr>
          <w:szCs w:val="24"/>
        </w:rPr>
        <w:t xml:space="preserve"> </w:t>
      </w:r>
      <w:r w:rsidRPr="005165C7">
        <w:rPr>
          <w:szCs w:val="24"/>
        </w:rPr>
        <w:t>inspired</w:t>
      </w:r>
      <w:r w:rsidR="00E24065" w:rsidRPr="005165C7">
        <w:rPr>
          <w:szCs w:val="24"/>
        </w:rPr>
        <w:t xml:space="preserve"> </w:t>
      </w:r>
      <w:r w:rsidRPr="005165C7">
        <w:rPr>
          <w:szCs w:val="24"/>
        </w:rPr>
        <w:t>by</w:t>
      </w:r>
      <w:r w:rsidR="00E24065" w:rsidRPr="005165C7">
        <w:rPr>
          <w:szCs w:val="24"/>
        </w:rPr>
        <w:t xml:space="preserve"> </w:t>
      </w:r>
      <w:r w:rsidRPr="005165C7">
        <w:rPr>
          <w:szCs w:val="24"/>
        </w:rPr>
        <w:t>the</w:t>
      </w:r>
      <w:r w:rsidR="00E24065" w:rsidRPr="005165C7">
        <w:rPr>
          <w:szCs w:val="24"/>
        </w:rPr>
        <w:t xml:space="preserve"> </w:t>
      </w:r>
      <w:r w:rsidRPr="005165C7">
        <w:rPr>
          <w:szCs w:val="24"/>
        </w:rPr>
        <w:t>old</w:t>
      </w:r>
      <w:r w:rsidR="00E24065" w:rsidRPr="005165C7">
        <w:rPr>
          <w:szCs w:val="24"/>
        </w:rPr>
        <w:t xml:space="preserve"> </w:t>
      </w:r>
      <w:r w:rsidRPr="005165C7">
        <w:rPr>
          <w:szCs w:val="24"/>
        </w:rPr>
        <w:t>setting</w:t>
      </w:r>
      <w:r w:rsidR="00E24065" w:rsidRPr="005165C7">
        <w:rPr>
          <w:szCs w:val="24"/>
        </w:rPr>
        <w:t xml:space="preserve"> </w:t>
      </w:r>
      <w:r w:rsidRPr="005165C7">
        <w:rPr>
          <w:szCs w:val="24"/>
        </w:rPr>
        <w:t>which</w:t>
      </w:r>
      <w:r w:rsidR="00E24065" w:rsidRPr="005165C7">
        <w:rPr>
          <w:szCs w:val="24"/>
        </w:rPr>
        <w:t xml:space="preserve"> </w:t>
      </w:r>
      <w:r w:rsidRPr="005165C7">
        <w:rPr>
          <w:szCs w:val="24"/>
        </w:rPr>
        <w:t>is</w:t>
      </w:r>
      <w:r w:rsidR="00E24065" w:rsidRPr="005165C7">
        <w:rPr>
          <w:szCs w:val="24"/>
        </w:rPr>
        <w:t xml:space="preserve"> </w:t>
      </w:r>
      <w:r w:rsidRPr="005165C7">
        <w:rPr>
          <w:szCs w:val="24"/>
        </w:rPr>
        <w:t>believed</w:t>
      </w:r>
      <w:r w:rsidR="00E24065" w:rsidRPr="005165C7">
        <w:rPr>
          <w:szCs w:val="24"/>
        </w:rPr>
        <w:t xml:space="preserve"> </w:t>
      </w:r>
      <w:r w:rsidRPr="005165C7">
        <w:rPr>
          <w:szCs w:val="24"/>
        </w:rPr>
        <w:t>to</w:t>
      </w:r>
      <w:r w:rsidR="00E24065" w:rsidRPr="005165C7">
        <w:rPr>
          <w:szCs w:val="24"/>
        </w:rPr>
        <w:t xml:space="preserve"> </w:t>
      </w:r>
      <w:r w:rsidRPr="005165C7">
        <w:rPr>
          <w:szCs w:val="24"/>
        </w:rPr>
        <w:t>have</w:t>
      </w:r>
      <w:r w:rsidR="00E24065" w:rsidRPr="005165C7">
        <w:rPr>
          <w:szCs w:val="24"/>
        </w:rPr>
        <w:t xml:space="preserve"> </w:t>
      </w:r>
      <w:r w:rsidRPr="005165C7">
        <w:rPr>
          <w:szCs w:val="24"/>
        </w:rPr>
        <w:t>worked</w:t>
      </w:r>
      <w:r w:rsidR="00E24065" w:rsidRPr="005165C7">
        <w:rPr>
          <w:szCs w:val="24"/>
        </w:rPr>
        <w:t xml:space="preserve"> </w:t>
      </w:r>
      <w:r w:rsidRPr="005165C7">
        <w:rPr>
          <w:szCs w:val="24"/>
        </w:rPr>
        <w:t>well</w:t>
      </w:r>
      <w:r w:rsidR="00E24065" w:rsidRPr="005165C7">
        <w:rPr>
          <w:szCs w:val="24"/>
        </w:rPr>
        <w:t xml:space="preserve"> </w:t>
      </w:r>
      <w:r w:rsidRPr="005165C7">
        <w:rPr>
          <w:szCs w:val="24"/>
        </w:rPr>
        <w:t>for</w:t>
      </w:r>
      <w:r w:rsidR="00E24065" w:rsidRPr="005165C7">
        <w:rPr>
          <w:szCs w:val="24"/>
        </w:rPr>
        <w:t xml:space="preserve"> </w:t>
      </w:r>
      <w:r w:rsidRPr="005165C7">
        <w:rPr>
          <w:szCs w:val="24"/>
        </w:rPr>
        <w:t>our</w:t>
      </w:r>
      <w:r w:rsidR="00E24065" w:rsidRPr="005165C7">
        <w:rPr>
          <w:szCs w:val="24"/>
        </w:rPr>
        <w:t xml:space="preserve"> </w:t>
      </w:r>
      <w:r w:rsidRPr="005165C7">
        <w:rPr>
          <w:szCs w:val="24"/>
        </w:rPr>
        <w:t>ancestors.</w:t>
      </w:r>
      <w:r w:rsidR="00E24065" w:rsidRPr="005165C7">
        <w:rPr>
          <w:szCs w:val="24"/>
        </w:rPr>
        <w:t xml:space="preserve"> </w:t>
      </w:r>
    </w:p>
    <w:p w:rsidR="00951BC8" w:rsidRPr="005165C7" w:rsidRDefault="00951BC8" w:rsidP="005165C7">
      <w:pPr>
        <w:pStyle w:val="SingleTxtG"/>
        <w:rPr>
          <w:szCs w:val="24"/>
        </w:rPr>
      </w:pPr>
      <w:r w:rsidRPr="005165C7">
        <w:t>268.</w:t>
      </w:r>
      <w:r w:rsidRPr="005165C7">
        <w:tab/>
      </w:r>
      <w:r w:rsidRPr="005165C7">
        <w:rPr>
          <w:szCs w:val="24"/>
        </w:rPr>
        <w:t>In</w:t>
      </w:r>
      <w:r w:rsidR="00E24065" w:rsidRPr="005165C7">
        <w:rPr>
          <w:szCs w:val="24"/>
        </w:rPr>
        <w:t xml:space="preserve"> </w:t>
      </w:r>
      <w:r w:rsidRPr="005165C7">
        <w:rPr>
          <w:szCs w:val="24"/>
        </w:rPr>
        <w:t>implementation</w:t>
      </w:r>
      <w:r w:rsidR="00E24065" w:rsidRPr="005165C7">
        <w:rPr>
          <w:szCs w:val="24"/>
        </w:rPr>
        <w:t xml:space="preserve"> </w:t>
      </w:r>
      <w:r w:rsidRPr="005165C7">
        <w:rPr>
          <w:szCs w:val="24"/>
        </w:rPr>
        <w:t>of</w:t>
      </w:r>
      <w:r w:rsidR="00E24065" w:rsidRPr="005165C7">
        <w:rPr>
          <w:szCs w:val="24"/>
        </w:rPr>
        <w:t xml:space="preserve"> </w:t>
      </w:r>
      <w:r w:rsidRPr="005165C7">
        <w:rPr>
          <w:szCs w:val="24"/>
        </w:rPr>
        <w:t>the</w:t>
      </w:r>
      <w:r w:rsidR="00E24065" w:rsidRPr="005165C7">
        <w:rPr>
          <w:szCs w:val="24"/>
        </w:rPr>
        <w:t xml:space="preserve"> </w:t>
      </w:r>
      <w:r w:rsidRPr="005165C7">
        <w:rPr>
          <w:szCs w:val="24"/>
        </w:rPr>
        <w:t>above</w:t>
      </w:r>
      <w:r w:rsidR="00E24065" w:rsidRPr="005165C7">
        <w:rPr>
          <w:szCs w:val="24"/>
        </w:rPr>
        <w:t xml:space="preserve"> </w:t>
      </w:r>
      <w:r w:rsidRPr="005165C7">
        <w:rPr>
          <w:szCs w:val="24"/>
        </w:rPr>
        <w:t>strategy,</w:t>
      </w:r>
      <w:r w:rsidR="00E24065" w:rsidRPr="005165C7">
        <w:rPr>
          <w:szCs w:val="24"/>
        </w:rPr>
        <w:t xml:space="preserve"> </w:t>
      </w:r>
      <w:r w:rsidRPr="005165C7">
        <w:rPr>
          <w:szCs w:val="24"/>
        </w:rPr>
        <w:t>several</w:t>
      </w:r>
      <w:r w:rsidR="00E24065" w:rsidRPr="005165C7">
        <w:rPr>
          <w:szCs w:val="24"/>
        </w:rPr>
        <w:t xml:space="preserve"> </w:t>
      </w:r>
      <w:r w:rsidRPr="005165C7">
        <w:rPr>
          <w:szCs w:val="24"/>
        </w:rPr>
        <w:t>institutional</w:t>
      </w:r>
      <w:r w:rsidR="00E24065" w:rsidRPr="005165C7">
        <w:rPr>
          <w:szCs w:val="24"/>
        </w:rPr>
        <w:t xml:space="preserve"> </w:t>
      </w:r>
      <w:r w:rsidRPr="005165C7">
        <w:rPr>
          <w:szCs w:val="24"/>
        </w:rPr>
        <w:t>and</w:t>
      </w:r>
      <w:r w:rsidR="00E24065" w:rsidRPr="005165C7">
        <w:rPr>
          <w:szCs w:val="24"/>
        </w:rPr>
        <w:t xml:space="preserve"> </w:t>
      </w:r>
      <w:r w:rsidRPr="005165C7">
        <w:rPr>
          <w:szCs w:val="24"/>
        </w:rPr>
        <w:t>policy</w:t>
      </w:r>
      <w:r w:rsidR="00E24065" w:rsidRPr="005165C7">
        <w:rPr>
          <w:szCs w:val="24"/>
        </w:rPr>
        <w:t xml:space="preserve"> </w:t>
      </w:r>
      <w:r w:rsidRPr="005165C7">
        <w:rPr>
          <w:szCs w:val="24"/>
        </w:rPr>
        <w:t>actions</w:t>
      </w:r>
      <w:r w:rsidR="00E24065" w:rsidRPr="005165C7">
        <w:rPr>
          <w:szCs w:val="24"/>
        </w:rPr>
        <w:t xml:space="preserve"> </w:t>
      </w:r>
      <w:r w:rsidRPr="005165C7">
        <w:rPr>
          <w:szCs w:val="24"/>
        </w:rPr>
        <w:t>have</w:t>
      </w:r>
      <w:r w:rsidR="00E24065" w:rsidRPr="005165C7">
        <w:rPr>
          <w:szCs w:val="24"/>
        </w:rPr>
        <w:t xml:space="preserve"> </w:t>
      </w:r>
      <w:r w:rsidRPr="005165C7">
        <w:rPr>
          <w:szCs w:val="24"/>
        </w:rPr>
        <w:t>been</w:t>
      </w:r>
      <w:r w:rsidR="00E24065" w:rsidRPr="005165C7">
        <w:rPr>
          <w:szCs w:val="24"/>
        </w:rPr>
        <w:t xml:space="preserve"> </w:t>
      </w:r>
      <w:r w:rsidRPr="005165C7">
        <w:rPr>
          <w:szCs w:val="24"/>
        </w:rPr>
        <w:t>taken.</w:t>
      </w:r>
      <w:r w:rsidR="00E24065" w:rsidRPr="005165C7">
        <w:rPr>
          <w:szCs w:val="24"/>
        </w:rPr>
        <w:t xml:space="preserve"> </w:t>
      </w:r>
      <w:r w:rsidRPr="005165C7">
        <w:rPr>
          <w:szCs w:val="24"/>
        </w:rPr>
        <w:t>Specific</w:t>
      </w:r>
      <w:r w:rsidR="00E24065" w:rsidRPr="005165C7">
        <w:rPr>
          <w:szCs w:val="24"/>
        </w:rPr>
        <w:t xml:space="preserve"> </w:t>
      </w:r>
      <w:r w:rsidRPr="005165C7">
        <w:rPr>
          <w:szCs w:val="24"/>
        </w:rPr>
        <w:t>measures</w:t>
      </w:r>
      <w:r w:rsidR="00E24065" w:rsidRPr="005165C7">
        <w:rPr>
          <w:szCs w:val="24"/>
        </w:rPr>
        <w:t xml:space="preserve"> </w:t>
      </w:r>
      <w:r w:rsidRPr="005165C7">
        <w:rPr>
          <w:szCs w:val="24"/>
        </w:rPr>
        <w:t>aiming</w:t>
      </w:r>
      <w:r w:rsidR="00E24065" w:rsidRPr="005165C7">
        <w:rPr>
          <w:szCs w:val="24"/>
        </w:rPr>
        <w:t xml:space="preserve"> </w:t>
      </w:r>
      <w:r w:rsidRPr="005165C7">
        <w:rPr>
          <w:szCs w:val="24"/>
        </w:rPr>
        <w:t>at</w:t>
      </w:r>
      <w:r w:rsidR="00E24065" w:rsidRPr="005165C7">
        <w:rPr>
          <w:szCs w:val="24"/>
        </w:rPr>
        <w:t xml:space="preserve"> </w:t>
      </w:r>
      <w:r w:rsidRPr="005165C7">
        <w:rPr>
          <w:szCs w:val="24"/>
        </w:rPr>
        <w:t>the</w:t>
      </w:r>
      <w:r w:rsidR="00E24065" w:rsidRPr="005165C7">
        <w:rPr>
          <w:szCs w:val="24"/>
        </w:rPr>
        <w:t xml:space="preserve"> </w:t>
      </w:r>
      <w:r w:rsidRPr="005165C7">
        <w:rPr>
          <w:szCs w:val="24"/>
        </w:rPr>
        <w:t>promotion</w:t>
      </w:r>
      <w:r w:rsidR="00E24065" w:rsidRPr="005165C7">
        <w:rPr>
          <w:szCs w:val="24"/>
        </w:rPr>
        <w:t xml:space="preserve"> </w:t>
      </w:r>
      <w:r w:rsidRPr="005165C7">
        <w:rPr>
          <w:szCs w:val="24"/>
        </w:rPr>
        <w:t>of</w:t>
      </w:r>
      <w:r w:rsidR="00E24065" w:rsidRPr="005165C7">
        <w:rPr>
          <w:szCs w:val="24"/>
        </w:rPr>
        <w:t xml:space="preserve"> </w:t>
      </w:r>
      <w:r w:rsidRPr="005165C7">
        <w:rPr>
          <w:szCs w:val="24"/>
        </w:rPr>
        <w:t>cultural</w:t>
      </w:r>
      <w:r w:rsidR="00E24065" w:rsidRPr="005165C7">
        <w:rPr>
          <w:szCs w:val="24"/>
        </w:rPr>
        <w:t xml:space="preserve"> </w:t>
      </w:r>
      <w:r w:rsidRPr="005165C7">
        <w:rPr>
          <w:szCs w:val="24"/>
        </w:rPr>
        <w:t>identity</w:t>
      </w:r>
      <w:r w:rsidR="00E24065" w:rsidRPr="005165C7">
        <w:rPr>
          <w:szCs w:val="24"/>
        </w:rPr>
        <w:t xml:space="preserve"> </w:t>
      </w:r>
      <w:r w:rsidRPr="005165C7">
        <w:rPr>
          <w:szCs w:val="24"/>
        </w:rPr>
        <w:t>include:</w:t>
      </w:r>
      <w:r w:rsidR="00E24065" w:rsidRPr="005165C7">
        <w:rPr>
          <w:szCs w:val="24"/>
        </w:rPr>
        <w:t xml:space="preserve"> </w:t>
      </w:r>
    </w:p>
    <w:p w:rsidR="00951BC8" w:rsidRPr="005165C7" w:rsidRDefault="00951BC8" w:rsidP="00145F9A">
      <w:pPr>
        <w:pStyle w:val="Bullet1G"/>
      </w:pPr>
      <w:r w:rsidRPr="005165C7">
        <w:t>Establishment</w:t>
      </w:r>
      <w:r w:rsidR="00E24065" w:rsidRPr="005165C7">
        <w:t xml:space="preserve"> </w:t>
      </w:r>
      <w:r w:rsidRPr="005165C7">
        <w:t>of</w:t>
      </w:r>
      <w:r w:rsidR="00E24065" w:rsidRPr="005165C7">
        <w:t xml:space="preserve"> </w:t>
      </w:r>
      <w:r w:rsidRPr="005165C7">
        <w:t>associations.</w:t>
      </w:r>
      <w:r w:rsidR="00E24065" w:rsidRPr="005165C7">
        <w:t xml:space="preserve"> </w:t>
      </w:r>
      <w:r w:rsidRPr="005165C7">
        <w:t>One</w:t>
      </w:r>
      <w:r w:rsidR="00E24065" w:rsidRPr="005165C7">
        <w:t xml:space="preserve"> </w:t>
      </w:r>
      <w:r w:rsidRPr="005165C7">
        <w:t>such</w:t>
      </w:r>
      <w:r w:rsidR="00E24065" w:rsidRPr="005165C7">
        <w:t xml:space="preserve"> </w:t>
      </w:r>
      <w:r w:rsidRPr="005165C7">
        <w:t>set-up</w:t>
      </w:r>
      <w:r w:rsidR="00E24065" w:rsidRPr="005165C7">
        <w:t xml:space="preserve"> </w:t>
      </w:r>
      <w:r w:rsidRPr="005165C7">
        <w:t>is</w:t>
      </w:r>
      <w:r w:rsidR="00E24065" w:rsidRPr="005165C7">
        <w:t xml:space="preserve"> “</w:t>
      </w:r>
      <w:r w:rsidRPr="005165C7">
        <w:t>Inteko</w:t>
      </w:r>
      <w:r w:rsidR="00E24065" w:rsidRPr="005165C7">
        <w:t xml:space="preserve"> </w:t>
      </w:r>
      <w:r w:rsidRPr="005165C7">
        <w:t>Izirikana</w:t>
      </w:r>
      <w:r w:rsidR="00E24065" w:rsidRPr="005165C7">
        <w:t>”</w:t>
      </w:r>
      <w:r w:rsidRPr="005165C7">
        <w:t>,</w:t>
      </w:r>
      <w:r w:rsidR="00E24065" w:rsidRPr="005165C7">
        <w:t xml:space="preserve"> </w:t>
      </w:r>
      <w:r w:rsidRPr="005165C7">
        <w:t>an</w:t>
      </w:r>
      <w:r w:rsidR="00E24065" w:rsidRPr="005165C7">
        <w:t xml:space="preserve"> </w:t>
      </w:r>
      <w:r w:rsidRPr="005165C7">
        <w:t>association</w:t>
      </w:r>
      <w:r w:rsidR="00E24065" w:rsidRPr="005165C7">
        <w:t xml:space="preserve"> </w:t>
      </w:r>
      <w:r w:rsidRPr="005165C7">
        <w:t>that</w:t>
      </w:r>
      <w:r w:rsidR="00E24065" w:rsidRPr="005165C7">
        <w:t xml:space="preserve"> </w:t>
      </w:r>
      <w:r w:rsidRPr="005165C7">
        <w:t>brings</w:t>
      </w:r>
      <w:r w:rsidR="00E24065" w:rsidRPr="005165C7">
        <w:t xml:space="preserve"> </w:t>
      </w:r>
      <w:r w:rsidRPr="005165C7">
        <w:t>together</w:t>
      </w:r>
      <w:r w:rsidR="00E24065" w:rsidRPr="005165C7">
        <w:t xml:space="preserve"> </w:t>
      </w:r>
      <w:r w:rsidRPr="005165C7">
        <w:t>elderly</w:t>
      </w:r>
      <w:r w:rsidR="00E24065" w:rsidRPr="005165C7">
        <w:t xml:space="preserve"> </w:t>
      </w:r>
      <w:r w:rsidRPr="005165C7">
        <w:t>wise</w:t>
      </w:r>
      <w:r w:rsidR="00E24065" w:rsidRPr="005165C7">
        <w:t xml:space="preserve"> </w:t>
      </w:r>
      <w:r w:rsidRPr="005165C7">
        <w:t>people.</w:t>
      </w:r>
      <w:r w:rsidR="00E24065" w:rsidRPr="005165C7">
        <w:t xml:space="preserve"> </w:t>
      </w:r>
      <w:r w:rsidRPr="005165C7">
        <w:t>These</w:t>
      </w:r>
      <w:r w:rsidR="00E24065" w:rsidRPr="005165C7">
        <w:t xml:space="preserve"> </w:t>
      </w:r>
      <w:r w:rsidRPr="005165C7">
        <w:t>human</w:t>
      </w:r>
      <w:r w:rsidR="00E24065" w:rsidRPr="005165C7">
        <w:t xml:space="preserve"> </w:t>
      </w:r>
      <w:r w:rsidRPr="005165C7">
        <w:t>heritages</w:t>
      </w:r>
      <w:r w:rsidR="00E24065" w:rsidRPr="005165C7">
        <w:t xml:space="preserve"> </w:t>
      </w:r>
      <w:r w:rsidRPr="005165C7">
        <w:t>are</w:t>
      </w:r>
      <w:r w:rsidR="00E24065" w:rsidRPr="005165C7">
        <w:t xml:space="preserve"> </w:t>
      </w:r>
      <w:r w:rsidRPr="005165C7">
        <w:t>bearers</w:t>
      </w:r>
      <w:r w:rsidR="00E24065" w:rsidRPr="005165C7">
        <w:t xml:space="preserve"> </w:t>
      </w:r>
      <w:r w:rsidRPr="005165C7">
        <w:t>of</w:t>
      </w:r>
      <w:r w:rsidR="00E24065" w:rsidRPr="005165C7">
        <w:t xml:space="preserve"> </w:t>
      </w:r>
      <w:r w:rsidRPr="005165C7">
        <w:t>traditional</w:t>
      </w:r>
      <w:r w:rsidR="00E24065" w:rsidRPr="005165C7">
        <w:t xml:space="preserve"> </w:t>
      </w:r>
      <w:r w:rsidRPr="005165C7">
        <w:t>values</w:t>
      </w:r>
      <w:r w:rsidR="00E24065" w:rsidRPr="005165C7">
        <w:t xml:space="preserve"> </w:t>
      </w:r>
      <w:r w:rsidRPr="005165C7">
        <w:t>and</w:t>
      </w:r>
      <w:r w:rsidR="00E24065" w:rsidRPr="005165C7">
        <w:t xml:space="preserve"> </w:t>
      </w:r>
      <w:r w:rsidRPr="005165C7">
        <w:t>the</w:t>
      </w:r>
      <w:r w:rsidR="00E24065" w:rsidRPr="005165C7">
        <w:t xml:space="preserve"> </w:t>
      </w:r>
      <w:r w:rsidRPr="005165C7">
        <w:t>intangible</w:t>
      </w:r>
      <w:r w:rsidR="00E24065" w:rsidRPr="005165C7">
        <w:t xml:space="preserve"> </w:t>
      </w:r>
      <w:r w:rsidRPr="005165C7">
        <w:t>cultural</w:t>
      </w:r>
      <w:r w:rsidR="00E24065" w:rsidRPr="005165C7">
        <w:t xml:space="preserve"> </w:t>
      </w:r>
      <w:r w:rsidRPr="005165C7">
        <w:t>heritage</w:t>
      </w:r>
    </w:p>
    <w:p w:rsidR="00951BC8" w:rsidRPr="005165C7" w:rsidRDefault="00951BC8" w:rsidP="00145F9A">
      <w:pPr>
        <w:pStyle w:val="Bullet1G"/>
      </w:pPr>
      <w:r w:rsidRPr="005165C7">
        <w:t>Other</w:t>
      </w:r>
      <w:r w:rsidR="00E24065" w:rsidRPr="005165C7">
        <w:t xml:space="preserve"> </w:t>
      </w:r>
      <w:r w:rsidRPr="005165C7">
        <w:t>associations,</w:t>
      </w:r>
      <w:r w:rsidR="00E24065" w:rsidRPr="005165C7">
        <w:t xml:space="preserve"> </w:t>
      </w:r>
      <w:r w:rsidRPr="005165C7">
        <w:t>such</w:t>
      </w:r>
      <w:r w:rsidR="00E24065" w:rsidRPr="005165C7">
        <w:t xml:space="preserve"> </w:t>
      </w:r>
      <w:r w:rsidRPr="005165C7">
        <w:t>as</w:t>
      </w:r>
      <w:r w:rsidR="00E24065" w:rsidRPr="005165C7">
        <w:t xml:space="preserve"> “</w:t>
      </w:r>
      <w:r w:rsidRPr="005165C7">
        <w:t>Umuco</w:t>
      </w:r>
      <w:r w:rsidR="00E24065" w:rsidRPr="005165C7">
        <w:t xml:space="preserve">” </w:t>
      </w:r>
      <w:r w:rsidRPr="005165C7">
        <w:t>which</w:t>
      </w:r>
      <w:r w:rsidR="00E24065" w:rsidRPr="005165C7">
        <w:t xml:space="preserve"> </w:t>
      </w:r>
      <w:r w:rsidRPr="005165C7">
        <w:t>aims</w:t>
      </w:r>
      <w:r w:rsidR="00E24065" w:rsidRPr="005165C7">
        <w:t xml:space="preserve"> </w:t>
      </w:r>
      <w:r w:rsidRPr="005165C7">
        <w:t>at</w:t>
      </w:r>
      <w:r w:rsidR="00E24065" w:rsidRPr="005165C7">
        <w:t xml:space="preserve"> </w:t>
      </w:r>
      <w:r w:rsidRPr="005165C7">
        <w:t>collecting</w:t>
      </w:r>
      <w:r w:rsidR="00E24065" w:rsidRPr="005165C7">
        <w:t xml:space="preserve"> </w:t>
      </w:r>
      <w:r w:rsidRPr="005165C7">
        <w:t>and</w:t>
      </w:r>
      <w:r w:rsidR="00E24065" w:rsidRPr="005165C7">
        <w:t xml:space="preserve"> </w:t>
      </w:r>
      <w:r w:rsidRPr="005165C7">
        <w:t>spreading</w:t>
      </w:r>
      <w:r w:rsidR="00E24065" w:rsidRPr="005165C7">
        <w:t xml:space="preserve"> </w:t>
      </w:r>
      <w:r w:rsidRPr="005165C7">
        <w:t>traditional</w:t>
      </w:r>
      <w:r w:rsidR="00E24065" w:rsidRPr="005165C7">
        <w:t xml:space="preserve"> </w:t>
      </w:r>
      <w:r w:rsidRPr="005165C7">
        <w:t>values</w:t>
      </w:r>
      <w:r w:rsidR="00E24065" w:rsidRPr="005165C7">
        <w:t xml:space="preserve"> </w:t>
      </w:r>
      <w:r w:rsidRPr="005165C7">
        <w:t>through</w:t>
      </w:r>
      <w:r w:rsidR="00E24065" w:rsidRPr="005165C7">
        <w:t xml:space="preserve"> </w:t>
      </w:r>
      <w:r w:rsidRPr="005165C7">
        <w:t>dances,</w:t>
      </w:r>
      <w:r w:rsidR="00E24065" w:rsidRPr="005165C7">
        <w:t xml:space="preserve"> </w:t>
      </w:r>
      <w:r w:rsidRPr="005165C7">
        <w:t>oral</w:t>
      </w:r>
      <w:r w:rsidR="00E24065" w:rsidRPr="005165C7">
        <w:t xml:space="preserve"> </w:t>
      </w:r>
      <w:r w:rsidRPr="005165C7">
        <w:t>traditions</w:t>
      </w:r>
      <w:r w:rsidR="00E24065" w:rsidRPr="005165C7">
        <w:t xml:space="preserve"> </w:t>
      </w:r>
      <w:r w:rsidRPr="005165C7">
        <w:t>and</w:t>
      </w:r>
      <w:r w:rsidR="00E24065" w:rsidRPr="005165C7">
        <w:t xml:space="preserve"> </w:t>
      </w:r>
      <w:r w:rsidRPr="005165C7">
        <w:t>expressions</w:t>
      </w:r>
    </w:p>
    <w:p w:rsidR="00951BC8" w:rsidRPr="005165C7" w:rsidRDefault="00951BC8" w:rsidP="00145F9A">
      <w:pPr>
        <w:pStyle w:val="Bullet1G"/>
      </w:pPr>
      <w:r w:rsidRPr="005165C7">
        <w:t>The</w:t>
      </w:r>
      <w:r w:rsidR="00E24065" w:rsidRPr="005165C7">
        <w:t xml:space="preserve"> </w:t>
      </w:r>
      <w:r w:rsidRPr="005165C7">
        <w:t>academy</w:t>
      </w:r>
      <w:r w:rsidR="00E24065" w:rsidRPr="005165C7">
        <w:t xml:space="preserve"> </w:t>
      </w:r>
      <w:r w:rsidRPr="005165C7">
        <w:t>of</w:t>
      </w:r>
      <w:r w:rsidR="00E24065" w:rsidRPr="005165C7">
        <w:t xml:space="preserve"> </w:t>
      </w:r>
      <w:r w:rsidRPr="005165C7">
        <w:t>language</w:t>
      </w:r>
      <w:r w:rsidR="00E24065" w:rsidRPr="005165C7">
        <w:t xml:space="preserve"> </w:t>
      </w:r>
      <w:r w:rsidRPr="005165C7">
        <w:t>and</w:t>
      </w:r>
      <w:r w:rsidR="00E24065" w:rsidRPr="005165C7">
        <w:t xml:space="preserve"> </w:t>
      </w:r>
      <w:r w:rsidRPr="005165C7">
        <w:t>culture</w:t>
      </w:r>
      <w:r w:rsidR="00E24065" w:rsidRPr="005165C7">
        <w:t xml:space="preserve"> </w:t>
      </w:r>
      <w:r w:rsidRPr="005165C7">
        <w:t>has</w:t>
      </w:r>
      <w:r w:rsidR="00E24065" w:rsidRPr="005165C7">
        <w:t xml:space="preserve"> </w:t>
      </w:r>
      <w:r w:rsidRPr="005165C7">
        <w:t>been</w:t>
      </w:r>
      <w:r w:rsidR="00E24065" w:rsidRPr="005165C7">
        <w:t xml:space="preserve"> </w:t>
      </w:r>
      <w:r w:rsidRPr="005165C7">
        <w:t>set</w:t>
      </w:r>
      <w:r w:rsidR="00E24065" w:rsidRPr="005165C7">
        <w:t xml:space="preserve"> </w:t>
      </w:r>
      <w:r w:rsidRPr="005165C7">
        <w:t>up</w:t>
      </w:r>
      <w:r w:rsidR="00E24065" w:rsidRPr="005165C7">
        <w:t xml:space="preserve"> </w:t>
      </w:r>
      <w:r w:rsidRPr="005165C7">
        <w:t>and</w:t>
      </w:r>
      <w:r w:rsidR="00E24065" w:rsidRPr="005165C7">
        <w:t xml:space="preserve"> </w:t>
      </w:r>
      <w:r w:rsidRPr="005165C7">
        <w:t>is</w:t>
      </w:r>
      <w:r w:rsidR="00E24065" w:rsidRPr="005165C7">
        <w:t xml:space="preserve"> </w:t>
      </w:r>
      <w:r w:rsidRPr="005165C7">
        <w:t>currently</w:t>
      </w:r>
      <w:r w:rsidR="00E24065" w:rsidRPr="005165C7">
        <w:t xml:space="preserve"> </w:t>
      </w:r>
      <w:r w:rsidRPr="005165C7">
        <w:t>running</w:t>
      </w:r>
      <w:r w:rsidR="00E24065" w:rsidRPr="005165C7">
        <w:t xml:space="preserve"> </w:t>
      </w:r>
    </w:p>
    <w:p w:rsidR="00951BC8" w:rsidRPr="005165C7" w:rsidRDefault="00951BC8" w:rsidP="00145F9A">
      <w:pPr>
        <w:pStyle w:val="Bullet1G"/>
      </w:pPr>
      <w:r w:rsidRPr="005165C7">
        <w:t>Through</w:t>
      </w:r>
      <w:r w:rsidR="00E24065" w:rsidRPr="005165C7">
        <w:t xml:space="preserve"> </w:t>
      </w:r>
      <w:r w:rsidRPr="005165C7">
        <w:t>the</w:t>
      </w:r>
      <w:r w:rsidR="00E24065" w:rsidRPr="005165C7">
        <w:t xml:space="preserve"> </w:t>
      </w:r>
      <w:r w:rsidRPr="005165C7">
        <w:t>continuous</w:t>
      </w:r>
      <w:r w:rsidR="00E24065" w:rsidRPr="005165C7">
        <w:t xml:space="preserve"> </w:t>
      </w:r>
      <w:r w:rsidRPr="005165C7">
        <w:t>performances</w:t>
      </w:r>
      <w:r w:rsidR="00E24065" w:rsidRPr="005165C7">
        <w:t xml:space="preserve"> </w:t>
      </w:r>
      <w:r w:rsidRPr="005165C7">
        <w:t>of</w:t>
      </w:r>
      <w:r w:rsidR="00E24065" w:rsidRPr="005165C7">
        <w:t xml:space="preserve"> </w:t>
      </w:r>
      <w:r w:rsidRPr="005165C7">
        <w:t>various</w:t>
      </w:r>
      <w:r w:rsidR="00E24065" w:rsidRPr="005165C7">
        <w:t xml:space="preserve"> </w:t>
      </w:r>
      <w:r w:rsidRPr="005165C7">
        <w:t>ballets</w:t>
      </w:r>
      <w:r w:rsidR="00E24065" w:rsidRPr="005165C7">
        <w:t xml:space="preserve"> </w:t>
      </w:r>
      <w:r w:rsidRPr="005165C7">
        <w:t>and</w:t>
      </w:r>
      <w:r w:rsidR="00E24065" w:rsidRPr="005165C7">
        <w:t xml:space="preserve"> </w:t>
      </w:r>
      <w:r w:rsidRPr="005165C7">
        <w:t>dance</w:t>
      </w:r>
      <w:r w:rsidR="00E24065" w:rsidRPr="005165C7">
        <w:t xml:space="preserve"> </w:t>
      </w:r>
      <w:r w:rsidRPr="005165C7">
        <w:t>groups</w:t>
      </w:r>
      <w:r w:rsidR="00E24065" w:rsidRPr="005165C7">
        <w:t xml:space="preserve"> </w:t>
      </w:r>
    </w:p>
    <w:p w:rsidR="00951BC8" w:rsidRPr="005165C7" w:rsidRDefault="00951BC8" w:rsidP="005165C7">
      <w:pPr>
        <w:pStyle w:val="SingleTxtG"/>
        <w:rPr>
          <w:szCs w:val="24"/>
        </w:rPr>
      </w:pPr>
      <w:r w:rsidRPr="005165C7">
        <w:t>269.</w:t>
      </w:r>
      <w:r w:rsidRPr="005165C7">
        <w:tab/>
      </w:r>
      <w:r w:rsidRPr="005165C7">
        <w:rPr>
          <w:szCs w:val="24"/>
        </w:rPr>
        <w:t>Rwanda</w:t>
      </w:r>
      <w:r w:rsidR="00E24065" w:rsidRPr="005165C7">
        <w:rPr>
          <w:szCs w:val="24"/>
        </w:rPr>
        <w:t xml:space="preserve"> </w:t>
      </w:r>
      <w:r w:rsidRPr="005165C7">
        <w:rPr>
          <w:szCs w:val="24"/>
        </w:rPr>
        <w:t>has</w:t>
      </w:r>
      <w:r w:rsidR="00E24065" w:rsidRPr="005165C7">
        <w:rPr>
          <w:szCs w:val="24"/>
        </w:rPr>
        <w:t xml:space="preserve"> </w:t>
      </w:r>
      <w:r w:rsidRPr="005165C7">
        <w:rPr>
          <w:szCs w:val="24"/>
        </w:rPr>
        <w:t>currently</w:t>
      </w:r>
      <w:r w:rsidR="00E24065" w:rsidRPr="005165C7">
        <w:rPr>
          <w:szCs w:val="24"/>
        </w:rPr>
        <w:t xml:space="preserve"> </w:t>
      </w:r>
      <w:r w:rsidRPr="005165C7">
        <w:rPr>
          <w:szCs w:val="24"/>
        </w:rPr>
        <w:t>embarked</w:t>
      </w:r>
      <w:r w:rsidR="00E24065" w:rsidRPr="005165C7">
        <w:rPr>
          <w:szCs w:val="24"/>
        </w:rPr>
        <w:t xml:space="preserve"> </w:t>
      </w:r>
      <w:r w:rsidRPr="005165C7">
        <w:rPr>
          <w:szCs w:val="24"/>
        </w:rPr>
        <w:t>on</w:t>
      </w:r>
      <w:r w:rsidR="00E24065" w:rsidRPr="005165C7">
        <w:rPr>
          <w:szCs w:val="24"/>
        </w:rPr>
        <w:t xml:space="preserve"> </w:t>
      </w:r>
      <w:r w:rsidRPr="005165C7">
        <w:rPr>
          <w:szCs w:val="24"/>
        </w:rPr>
        <w:t>a</w:t>
      </w:r>
      <w:r w:rsidR="00E24065" w:rsidRPr="005165C7">
        <w:rPr>
          <w:szCs w:val="24"/>
        </w:rPr>
        <w:t xml:space="preserve"> </w:t>
      </w:r>
      <w:r w:rsidRPr="005165C7">
        <w:rPr>
          <w:szCs w:val="24"/>
        </w:rPr>
        <w:t>vigorous</w:t>
      </w:r>
      <w:r w:rsidR="00E24065" w:rsidRPr="005165C7">
        <w:rPr>
          <w:szCs w:val="24"/>
        </w:rPr>
        <w:t xml:space="preserve"> </w:t>
      </w:r>
      <w:r w:rsidRPr="005165C7">
        <w:rPr>
          <w:szCs w:val="24"/>
        </w:rPr>
        <w:t>campaign</w:t>
      </w:r>
      <w:r w:rsidR="00E24065" w:rsidRPr="005165C7">
        <w:rPr>
          <w:szCs w:val="24"/>
        </w:rPr>
        <w:t xml:space="preserve"> </w:t>
      </w:r>
      <w:r w:rsidRPr="005165C7">
        <w:rPr>
          <w:szCs w:val="24"/>
        </w:rPr>
        <w:t>and</w:t>
      </w:r>
      <w:r w:rsidR="00E24065" w:rsidRPr="005165C7">
        <w:rPr>
          <w:szCs w:val="24"/>
        </w:rPr>
        <w:t xml:space="preserve"> </w:t>
      </w:r>
      <w:r w:rsidRPr="005165C7">
        <w:rPr>
          <w:szCs w:val="24"/>
        </w:rPr>
        <w:t>program</w:t>
      </w:r>
      <w:r w:rsidR="00E24065" w:rsidRPr="005165C7">
        <w:rPr>
          <w:szCs w:val="24"/>
        </w:rPr>
        <w:t xml:space="preserve"> </w:t>
      </w:r>
      <w:r w:rsidRPr="005165C7">
        <w:rPr>
          <w:szCs w:val="24"/>
        </w:rPr>
        <w:t>to</w:t>
      </w:r>
      <w:r w:rsidR="00E24065" w:rsidRPr="005165C7">
        <w:rPr>
          <w:szCs w:val="24"/>
        </w:rPr>
        <w:t xml:space="preserve"> </w:t>
      </w:r>
      <w:r w:rsidRPr="005165C7">
        <w:rPr>
          <w:szCs w:val="24"/>
        </w:rPr>
        <w:t>preserve</w:t>
      </w:r>
      <w:r w:rsidR="00E24065" w:rsidRPr="005165C7">
        <w:rPr>
          <w:szCs w:val="24"/>
        </w:rPr>
        <w:t xml:space="preserve"> </w:t>
      </w:r>
      <w:r w:rsidRPr="005165C7">
        <w:rPr>
          <w:szCs w:val="24"/>
        </w:rPr>
        <w:t>and</w:t>
      </w:r>
      <w:r w:rsidR="00E24065" w:rsidRPr="005165C7">
        <w:rPr>
          <w:szCs w:val="24"/>
        </w:rPr>
        <w:t xml:space="preserve"> </w:t>
      </w:r>
      <w:r w:rsidRPr="005165C7">
        <w:rPr>
          <w:szCs w:val="24"/>
        </w:rPr>
        <w:t>present</w:t>
      </w:r>
      <w:r w:rsidR="00E24065" w:rsidRPr="005165C7">
        <w:rPr>
          <w:szCs w:val="24"/>
        </w:rPr>
        <w:t xml:space="preserve"> </w:t>
      </w:r>
      <w:r w:rsidRPr="005165C7">
        <w:rPr>
          <w:szCs w:val="24"/>
        </w:rPr>
        <w:t>mankind</w:t>
      </w:r>
      <w:r w:rsidR="00E24065" w:rsidRPr="005165C7">
        <w:rPr>
          <w:szCs w:val="24"/>
        </w:rPr>
        <w:t>’</w:t>
      </w:r>
      <w:r w:rsidRPr="005165C7">
        <w:rPr>
          <w:szCs w:val="24"/>
        </w:rPr>
        <w:t>s</w:t>
      </w:r>
      <w:r w:rsidR="00E24065" w:rsidRPr="005165C7">
        <w:rPr>
          <w:szCs w:val="24"/>
        </w:rPr>
        <w:t xml:space="preserve"> </w:t>
      </w:r>
      <w:r w:rsidRPr="005165C7">
        <w:rPr>
          <w:szCs w:val="24"/>
        </w:rPr>
        <w:t>heritage</w:t>
      </w:r>
      <w:r w:rsidR="00E24065" w:rsidRPr="005165C7">
        <w:rPr>
          <w:szCs w:val="24"/>
        </w:rPr>
        <w:t xml:space="preserve"> </w:t>
      </w:r>
      <w:r w:rsidRPr="005165C7">
        <w:rPr>
          <w:szCs w:val="24"/>
        </w:rPr>
        <w:t>for</w:t>
      </w:r>
      <w:r w:rsidR="00E24065" w:rsidRPr="005165C7">
        <w:rPr>
          <w:szCs w:val="24"/>
        </w:rPr>
        <w:t xml:space="preserve"> </w:t>
      </w:r>
      <w:r w:rsidRPr="005165C7">
        <w:rPr>
          <w:szCs w:val="24"/>
        </w:rPr>
        <w:t>the</w:t>
      </w:r>
      <w:r w:rsidR="00E24065" w:rsidRPr="005165C7">
        <w:rPr>
          <w:szCs w:val="24"/>
        </w:rPr>
        <w:t xml:space="preserve"> </w:t>
      </w:r>
      <w:r w:rsidRPr="005165C7">
        <w:rPr>
          <w:szCs w:val="24"/>
        </w:rPr>
        <w:t>benefit</w:t>
      </w:r>
      <w:r w:rsidR="00E24065" w:rsidRPr="005165C7">
        <w:rPr>
          <w:szCs w:val="24"/>
        </w:rPr>
        <w:t xml:space="preserve"> </w:t>
      </w:r>
      <w:r w:rsidRPr="005165C7">
        <w:rPr>
          <w:szCs w:val="24"/>
        </w:rPr>
        <w:t>of</w:t>
      </w:r>
      <w:r w:rsidR="00E24065" w:rsidRPr="005165C7">
        <w:rPr>
          <w:szCs w:val="24"/>
        </w:rPr>
        <w:t xml:space="preserve"> </w:t>
      </w:r>
      <w:r w:rsidRPr="005165C7">
        <w:rPr>
          <w:szCs w:val="24"/>
        </w:rPr>
        <w:t>all</w:t>
      </w:r>
      <w:r w:rsidR="00E24065" w:rsidRPr="005165C7">
        <w:rPr>
          <w:szCs w:val="24"/>
        </w:rPr>
        <w:t xml:space="preserve"> </w:t>
      </w:r>
      <w:r w:rsidRPr="005165C7">
        <w:rPr>
          <w:szCs w:val="24"/>
        </w:rPr>
        <w:t>Rwandans.</w:t>
      </w:r>
      <w:r w:rsidR="00E24065" w:rsidRPr="005165C7">
        <w:rPr>
          <w:szCs w:val="24"/>
        </w:rPr>
        <w:t xml:space="preserve"> </w:t>
      </w:r>
      <w:r w:rsidRPr="005165C7">
        <w:rPr>
          <w:szCs w:val="24"/>
        </w:rPr>
        <w:t>The</w:t>
      </w:r>
      <w:r w:rsidR="00E24065" w:rsidRPr="005165C7">
        <w:rPr>
          <w:szCs w:val="24"/>
        </w:rPr>
        <w:t xml:space="preserve"> </w:t>
      </w:r>
      <w:r w:rsidRPr="005165C7">
        <w:rPr>
          <w:szCs w:val="24"/>
        </w:rPr>
        <w:t>initiative</w:t>
      </w:r>
      <w:r w:rsidR="00E24065" w:rsidRPr="005165C7">
        <w:rPr>
          <w:szCs w:val="24"/>
        </w:rPr>
        <w:t xml:space="preserve"> </w:t>
      </w:r>
      <w:r w:rsidRPr="005165C7">
        <w:rPr>
          <w:szCs w:val="24"/>
        </w:rPr>
        <w:t>has</w:t>
      </w:r>
      <w:r w:rsidR="00E24065" w:rsidRPr="005165C7">
        <w:rPr>
          <w:szCs w:val="24"/>
        </w:rPr>
        <w:t xml:space="preserve"> </w:t>
      </w:r>
      <w:r w:rsidRPr="005165C7">
        <w:rPr>
          <w:szCs w:val="24"/>
        </w:rPr>
        <w:t>given</w:t>
      </w:r>
      <w:r w:rsidR="00E24065" w:rsidRPr="005165C7">
        <w:rPr>
          <w:szCs w:val="24"/>
        </w:rPr>
        <w:t xml:space="preserve"> </w:t>
      </w:r>
      <w:r w:rsidRPr="005165C7">
        <w:rPr>
          <w:szCs w:val="24"/>
        </w:rPr>
        <w:t>an</w:t>
      </w:r>
      <w:r w:rsidR="00E24065" w:rsidRPr="005165C7">
        <w:rPr>
          <w:szCs w:val="24"/>
        </w:rPr>
        <w:t xml:space="preserve"> </w:t>
      </w:r>
      <w:r w:rsidRPr="005165C7">
        <w:rPr>
          <w:szCs w:val="24"/>
        </w:rPr>
        <w:t>opportunity</w:t>
      </w:r>
      <w:r w:rsidR="00E24065" w:rsidRPr="005165C7">
        <w:rPr>
          <w:szCs w:val="24"/>
        </w:rPr>
        <w:t xml:space="preserve"> </w:t>
      </w:r>
      <w:r w:rsidRPr="005165C7">
        <w:rPr>
          <w:szCs w:val="24"/>
        </w:rPr>
        <w:t>to</w:t>
      </w:r>
      <w:r w:rsidR="00E24065" w:rsidRPr="005165C7">
        <w:rPr>
          <w:szCs w:val="24"/>
        </w:rPr>
        <w:t xml:space="preserve"> </w:t>
      </w:r>
      <w:r w:rsidRPr="005165C7">
        <w:rPr>
          <w:szCs w:val="24"/>
        </w:rPr>
        <w:t>many</w:t>
      </w:r>
      <w:r w:rsidR="00E24065" w:rsidRPr="005165C7">
        <w:rPr>
          <w:szCs w:val="24"/>
        </w:rPr>
        <w:t xml:space="preserve"> </w:t>
      </w:r>
      <w:r w:rsidRPr="005165C7">
        <w:rPr>
          <w:szCs w:val="24"/>
        </w:rPr>
        <w:t>Rwandans</w:t>
      </w:r>
      <w:r w:rsidR="00E24065" w:rsidRPr="005165C7">
        <w:rPr>
          <w:szCs w:val="24"/>
        </w:rPr>
        <w:t xml:space="preserve"> </w:t>
      </w:r>
      <w:r w:rsidRPr="005165C7">
        <w:rPr>
          <w:szCs w:val="24"/>
        </w:rPr>
        <w:t>to</w:t>
      </w:r>
      <w:r w:rsidR="00E24065" w:rsidRPr="005165C7">
        <w:rPr>
          <w:szCs w:val="24"/>
        </w:rPr>
        <w:t xml:space="preserve"> </w:t>
      </w:r>
      <w:r w:rsidRPr="005165C7">
        <w:rPr>
          <w:szCs w:val="24"/>
        </w:rPr>
        <w:t>participate</w:t>
      </w:r>
      <w:r w:rsidR="00E24065" w:rsidRPr="005165C7">
        <w:rPr>
          <w:szCs w:val="24"/>
        </w:rPr>
        <w:t xml:space="preserve"> </w:t>
      </w:r>
      <w:r w:rsidRPr="005165C7">
        <w:rPr>
          <w:szCs w:val="24"/>
        </w:rPr>
        <w:t>in</w:t>
      </w:r>
      <w:r w:rsidR="00E24065" w:rsidRPr="005165C7">
        <w:rPr>
          <w:szCs w:val="24"/>
        </w:rPr>
        <w:t xml:space="preserve"> </w:t>
      </w:r>
      <w:r w:rsidRPr="005165C7">
        <w:rPr>
          <w:szCs w:val="24"/>
        </w:rPr>
        <w:t>their</w:t>
      </w:r>
      <w:r w:rsidR="00E24065" w:rsidRPr="005165C7">
        <w:rPr>
          <w:szCs w:val="24"/>
        </w:rPr>
        <w:t xml:space="preserve"> </w:t>
      </w:r>
      <w:r w:rsidRPr="005165C7">
        <w:rPr>
          <w:szCs w:val="24"/>
        </w:rPr>
        <w:t>cultural</w:t>
      </w:r>
      <w:r w:rsidR="00E24065" w:rsidRPr="005165C7">
        <w:rPr>
          <w:szCs w:val="24"/>
        </w:rPr>
        <w:t xml:space="preserve"> </w:t>
      </w:r>
      <w:r w:rsidRPr="005165C7">
        <w:rPr>
          <w:szCs w:val="24"/>
        </w:rPr>
        <w:t>life.</w:t>
      </w:r>
      <w:r w:rsidR="00E24065" w:rsidRPr="005165C7">
        <w:rPr>
          <w:szCs w:val="24"/>
        </w:rPr>
        <w:t xml:space="preserve"> </w:t>
      </w:r>
      <w:r w:rsidRPr="005165C7">
        <w:rPr>
          <w:szCs w:val="24"/>
        </w:rPr>
        <w:t>The</w:t>
      </w:r>
      <w:r w:rsidR="00E24065" w:rsidRPr="005165C7">
        <w:rPr>
          <w:szCs w:val="24"/>
        </w:rPr>
        <w:t xml:space="preserve"> </w:t>
      </w:r>
      <w:r w:rsidRPr="005165C7">
        <w:rPr>
          <w:szCs w:val="24"/>
        </w:rPr>
        <w:t>exercise</w:t>
      </w:r>
      <w:r w:rsidR="00E24065" w:rsidRPr="005165C7">
        <w:rPr>
          <w:szCs w:val="24"/>
        </w:rPr>
        <w:t xml:space="preserve"> </w:t>
      </w:r>
      <w:r w:rsidRPr="005165C7">
        <w:rPr>
          <w:szCs w:val="24"/>
        </w:rPr>
        <w:t>has</w:t>
      </w:r>
      <w:r w:rsidR="00E24065" w:rsidRPr="005165C7">
        <w:rPr>
          <w:szCs w:val="24"/>
        </w:rPr>
        <w:t xml:space="preserve"> </w:t>
      </w:r>
      <w:r w:rsidRPr="005165C7">
        <w:rPr>
          <w:szCs w:val="24"/>
        </w:rPr>
        <w:t>been</w:t>
      </w:r>
      <w:r w:rsidR="00E24065" w:rsidRPr="005165C7">
        <w:rPr>
          <w:szCs w:val="24"/>
        </w:rPr>
        <w:t xml:space="preserve"> </w:t>
      </w:r>
      <w:r w:rsidRPr="005165C7">
        <w:rPr>
          <w:szCs w:val="24"/>
        </w:rPr>
        <w:t>ongoing</w:t>
      </w:r>
      <w:r w:rsidR="00E24065" w:rsidRPr="005165C7">
        <w:rPr>
          <w:szCs w:val="24"/>
        </w:rPr>
        <w:t xml:space="preserve"> </w:t>
      </w:r>
      <w:r w:rsidRPr="005165C7">
        <w:rPr>
          <w:szCs w:val="24"/>
        </w:rPr>
        <w:t>and</w:t>
      </w:r>
      <w:r w:rsidR="00E24065" w:rsidRPr="005165C7">
        <w:rPr>
          <w:szCs w:val="24"/>
        </w:rPr>
        <w:t xml:space="preserve"> </w:t>
      </w:r>
      <w:r w:rsidRPr="005165C7">
        <w:rPr>
          <w:szCs w:val="24"/>
        </w:rPr>
        <w:t>good</w:t>
      </w:r>
      <w:r w:rsidR="00E24065" w:rsidRPr="005165C7">
        <w:rPr>
          <w:szCs w:val="24"/>
        </w:rPr>
        <w:t xml:space="preserve"> </w:t>
      </w:r>
      <w:r w:rsidRPr="005165C7">
        <w:rPr>
          <w:szCs w:val="24"/>
        </w:rPr>
        <w:t>results</w:t>
      </w:r>
      <w:r w:rsidR="00E24065" w:rsidRPr="005165C7">
        <w:rPr>
          <w:szCs w:val="24"/>
        </w:rPr>
        <w:t xml:space="preserve"> </w:t>
      </w:r>
      <w:r w:rsidRPr="005165C7">
        <w:rPr>
          <w:szCs w:val="24"/>
        </w:rPr>
        <w:t>have</w:t>
      </w:r>
      <w:r w:rsidR="00E24065" w:rsidRPr="005165C7">
        <w:rPr>
          <w:szCs w:val="24"/>
        </w:rPr>
        <w:t xml:space="preserve"> </w:t>
      </w:r>
      <w:r w:rsidRPr="005165C7">
        <w:rPr>
          <w:szCs w:val="24"/>
        </w:rPr>
        <w:t>apparently</w:t>
      </w:r>
      <w:r w:rsidR="00E24065" w:rsidRPr="005165C7">
        <w:rPr>
          <w:szCs w:val="24"/>
        </w:rPr>
        <w:t xml:space="preserve"> </w:t>
      </w:r>
      <w:r w:rsidRPr="005165C7">
        <w:rPr>
          <w:szCs w:val="24"/>
        </w:rPr>
        <w:t>been</w:t>
      </w:r>
      <w:r w:rsidR="00E24065" w:rsidRPr="005165C7">
        <w:rPr>
          <w:szCs w:val="24"/>
        </w:rPr>
        <w:t xml:space="preserve"> </w:t>
      </w:r>
      <w:r w:rsidRPr="005165C7">
        <w:rPr>
          <w:szCs w:val="24"/>
        </w:rPr>
        <w:t>registered.</w:t>
      </w:r>
      <w:r w:rsidR="00E24065" w:rsidRPr="005165C7">
        <w:rPr>
          <w:szCs w:val="24"/>
        </w:rPr>
        <w:t xml:space="preserve"> </w:t>
      </w:r>
      <w:r w:rsidRPr="005165C7">
        <w:rPr>
          <w:szCs w:val="24"/>
        </w:rPr>
        <w:t>Some</w:t>
      </w:r>
      <w:r w:rsidR="00E24065" w:rsidRPr="005165C7">
        <w:rPr>
          <w:szCs w:val="24"/>
        </w:rPr>
        <w:t xml:space="preserve"> </w:t>
      </w:r>
      <w:r w:rsidRPr="005165C7">
        <w:rPr>
          <w:szCs w:val="24"/>
        </w:rPr>
        <w:t>of</w:t>
      </w:r>
      <w:r w:rsidR="00E24065" w:rsidRPr="005165C7">
        <w:rPr>
          <w:szCs w:val="24"/>
        </w:rPr>
        <w:t xml:space="preserve"> </w:t>
      </w:r>
      <w:r w:rsidRPr="005165C7">
        <w:rPr>
          <w:szCs w:val="24"/>
        </w:rPr>
        <w:t>the</w:t>
      </w:r>
      <w:r w:rsidR="00E24065" w:rsidRPr="005165C7">
        <w:rPr>
          <w:szCs w:val="24"/>
        </w:rPr>
        <w:t xml:space="preserve"> </w:t>
      </w:r>
      <w:r w:rsidRPr="005165C7">
        <w:rPr>
          <w:szCs w:val="24"/>
        </w:rPr>
        <w:t>achievements</w:t>
      </w:r>
      <w:r w:rsidR="00E24065" w:rsidRPr="005165C7">
        <w:rPr>
          <w:szCs w:val="24"/>
        </w:rPr>
        <w:t xml:space="preserve"> </w:t>
      </w:r>
      <w:r w:rsidRPr="005165C7">
        <w:rPr>
          <w:szCs w:val="24"/>
        </w:rPr>
        <w:t>in</w:t>
      </w:r>
      <w:r w:rsidR="00E24065" w:rsidRPr="005165C7">
        <w:rPr>
          <w:szCs w:val="24"/>
        </w:rPr>
        <w:t xml:space="preserve"> </w:t>
      </w:r>
      <w:r w:rsidRPr="005165C7">
        <w:rPr>
          <w:szCs w:val="24"/>
        </w:rPr>
        <w:t>this</w:t>
      </w:r>
      <w:r w:rsidR="00E24065" w:rsidRPr="005165C7">
        <w:rPr>
          <w:szCs w:val="24"/>
        </w:rPr>
        <w:t xml:space="preserve"> </w:t>
      </w:r>
      <w:r w:rsidRPr="005165C7">
        <w:rPr>
          <w:szCs w:val="24"/>
        </w:rPr>
        <w:t>endeavour</w:t>
      </w:r>
      <w:r w:rsidR="00E24065" w:rsidRPr="005165C7">
        <w:rPr>
          <w:szCs w:val="24"/>
        </w:rPr>
        <w:t xml:space="preserve"> </w:t>
      </w:r>
      <w:r w:rsidRPr="005165C7">
        <w:rPr>
          <w:szCs w:val="24"/>
        </w:rPr>
        <w:t>include</w:t>
      </w:r>
      <w:r w:rsidR="00E24065" w:rsidRPr="005165C7">
        <w:rPr>
          <w:szCs w:val="24"/>
        </w:rPr>
        <w:t xml:space="preserve"> </w:t>
      </w:r>
      <w:r w:rsidRPr="005165C7">
        <w:rPr>
          <w:szCs w:val="24"/>
        </w:rPr>
        <w:t>the</w:t>
      </w:r>
      <w:r w:rsidR="00E24065" w:rsidRPr="005165C7">
        <w:rPr>
          <w:szCs w:val="24"/>
        </w:rPr>
        <w:t xml:space="preserve"> </w:t>
      </w:r>
      <w:r w:rsidRPr="005165C7">
        <w:rPr>
          <w:szCs w:val="24"/>
        </w:rPr>
        <w:t>following:</w:t>
      </w:r>
    </w:p>
    <w:p w:rsidR="00951BC8" w:rsidRPr="005165C7" w:rsidRDefault="00951BC8" w:rsidP="00145F9A">
      <w:pPr>
        <w:pStyle w:val="Bullet1G"/>
      </w:pPr>
      <w:r w:rsidRPr="005165C7">
        <w:t>The</w:t>
      </w:r>
      <w:r w:rsidR="00E24065" w:rsidRPr="005165C7">
        <w:t xml:space="preserve"> </w:t>
      </w:r>
      <w:r w:rsidRPr="005165C7">
        <w:t>rehabilitation</w:t>
      </w:r>
      <w:r w:rsidR="00E24065" w:rsidRPr="005165C7">
        <w:t xml:space="preserve"> </w:t>
      </w:r>
      <w:r w:rsidRPr="005165C7">
        <w:t>of</w:t>
      </w:r>
      <w:r w:rsidR="00E24065" w:rsidRPr="005165C7">
        <w:t xml:space="preserve"> </w:t>
      </w:r>
      <w:r w:rsidRPr="005165C7">
        <w:t>museums</w:t>
      </w:r>
      <w:r w:rsidR="00E24065" w:rsidRPr="005165C7">
        <w:t xml:space="preserve"> </w:t>
      </w:r>
      <w:r w:rsidRPr="005165C7">
        <w:t>to</w:t>
      </w:r>
      <w:r w:rsidR="00E24065" w:rsidRPr="005165C7">
        <w:t xml:space="preserve"> </w:t>
      </w:r>
      <w:r w:rsidRPr="005165C7">
        <w:t>preserve</w:t>
      </w:r>
      <w:r w:rsidR="00E24065" w:rsidRPr="005165C7">
        <w:t xml:space="preserve"> </w:t>
      </w:r>
      <w:r w:rsidRPr="005165C7">
        <w:t>Rwandan</w:t>
      </w:r>
      <w:r w:rsidR="00E24065" w:rsidRPr="005165C7">
        <w:t xml:space="preserve"> </w:t>
      </w:r>
      <w:r w:rsidRPr="005165C7">
        <w:t>heritage</w:t>
      </w:r>
      <w:r w:rsidR="00E24065" w:rsidRPr="005165C7">
        <w:t xml:space="preserve"> </w:t>
      </w:r>
      <w:r w:rsidRPr="005165C7">
        <w:t>culture</w:t>
      </w:r>
      <w:r w:rsidR="00E24065" w:rsidRPr="005165C7">
        <w:t xml:space="preserve"> </w:t>
      </w:r>
      <w:r w:rsidRPr="005165C7">
        <w:t>has</w:t>
      </w:r>
      <w:r w:rsidR="00E24065" w:rsidRPr="005165C7">
        <w:t xml:space="preserve"> </w:t>
      </w:r>
      <w:r w:rsidRPr="005165C7">
        <w:t>been</w:t>
      </w:r>
      <w:r w:rsidR="00E24065" w:rsidRPr="005165C7">
        <w:t xml:space="preserve"> </w:t>
      </w:r>
      <w:r w:rsidRPr="005165C7">
        <w:t>ongoing.</w:t>
      </w:r>
      <w:r w:rsidR="00E24065" w:rsidRPr="005165C7">
        <w:t xml:space="preserve"> </w:t>
      </w:r>
      <w:r w:rsidRPr="005165C7">
        <w:t>The</w:t>
      </w:r>
      <w:r w:rsidR="00E24065" w:rsidRPr="005165C7">
        <w:t xml:space="preserve"> </w:t>
      </w:r>
      <w:r w:rsidRPr="005165C7">
        <w:t>national</w:t>
      </w:r>
      <w:r w:rsidR="00E24065" w:rsidRPr="005165C7">
        <w:t xml:space="preserve"> </w:t>
      </w:r>
      <w:r w:rsidRPr="005165C7">
        <w:t>museum</w:t>
      </w:r>
      <w:r w:rsidR="00E24065" w:rsidRPr="005165C7">
        <w:t xml:space="preserve"> </w:t>
      </w:r>
      <w:r w:rsidRPr="005165C7">
        <w:t>institute</w:t>
      </w:r>
      <w:r w:rsidR="00E24065" w:rsidRPr="005165C7">
        <w:t xml:space="preserve"> </w:t>
      </w:r>
      <w:r w:rsidRPr="005165C7">
        <w:t>coordinates</w:t>
      </w:r>
      <w:r w:rsidR="00E24065" w:rsidRPr="005165C7">
        <w:t xml:space="preserve"> </w:t>
      </w:r>
      <w:r w:rsidRPr="005165C7">
        <w:t>provincial</w:t>
      </w:r>
      <w:r w:rsidR="00E24065" w:rsidRPr="005165C7">
        <w:t xml:space="preserve"> </w:t>
      </w:r>
      <w:r w:rsidRPr="005165C7">
        <w:t>and</w:t>
      </w:r>
      <w:r w:rsidR="00E24065" w:rsidRPr="005165C7">
        <w:t xml:space="preserve"> </w:t>
      </w:r>
      <w:r w:rsidRPr="005165C7">
        <w:t>regional</w:t>
      </w:r>
      <w:r w:rsidR="00E24065" w:rsidRPr="005165C7">
        <w:t xml:space="preserve"> </w:t>
      </w:r>
      <w:r w:rsidRPr="005165C7">
        <w:t>museums</w:t>
      </w:r>
    </w:p>
    <w:p w:rsidR="00951BC8" w:rsidRPr="005165C7" w:rsidRDefault="00951BC8" w:rsidP="00145F9A">
      <w:pPr>
        <w:pStyle w:val="Bullet1G"/>
      </w:pPr>
      <w:r w:rsidRPr="005165C7">
        <w:t>There</w:t>
      </w:r>
      <w:r w:rsidR="00E24065" w:rsidRPr="005165C7">
        <w:t xml:space="preserve"> </w:t>
      </w:r>
      <w:r w:rsidRPr="005165C7">
        <w:t>has</w:t>
      </w:r>
      <w:r w:rsidR="00E24065" w:rsidRPr="005165C7">
        <w:t xml:space="preserve"> </w:t>
      </w:r>
      <w:r w:rsidRPr="005165C7">
        <w:t>been</w:t>
      </w:r>
      <w:r w:rsidR="00E24065" w:rsidRPr="005165C7">
        <w:t xml:space="preserve"> </w:t>
      </w:r>
      <w:r w:rsidRPr="005165C7">
        <w:t>an</w:t>
      </w:r>
      <w:r w:rsidR="00E24065" w:rsidRPr="005165C7">
        <w:t xml:space="preserve"> </w:t>
      </w:r>
      <w:r w:rsidRPr="005165C7">
        <w:t>inventory</w:t>
      </w:r>
      <w:r w:rsidR="00E24065" w:rsidRPr="005165C7">
        <w:t xml:space="preserve"> </w:t>
      </w:r>
      <w:r w:rsidRPr="005165C7">
        <w:t>of</w:t>
      </w:r>
      <w:r w:rsidR="00E24065" w:rsidRPr="005165C7">
        <w:t xml:space="preserve"> </w:t>
      </w:r>
      <w:r w:rsidRPr="005165C7">
        <w:t>cultural</w:t>
      </w:r>
      <w:r w:rsidR="00E24065" w:rsidRPr="005165C7">
        <w:t xml:space="preserve"> </w:t>
      </w:r>
      <w:r w:rsidRPr="005165C7">
        <w:t>heritage</w:t>
      </w:r>
      <w:r w:rsidR="00E24065" w:rsidRPr="005165C7">
        <w:t xml:space="preserve"> </w:t>
      </w:r>
      <w:r w:rsidRPr="005165C7">
        <w:t>all</w:t>
      </w:r>
      <w:r w:rsidR="00E24065" w:rsidRPr="005165C7">
        <w:t xml:space="preserve"> </w:t>
      </w:r>
      <w:r w:rsidRPr="005165C7">
        <w:t>over</w:t>
      </w:r>
      <w:r w:rsidR="00E24065" w:rsidRPr="005165C7">
        <w:t xml:space="preserve"> </w:t>
      </w:r>
      <w:r w:rsidRPr="005165C7">
        <w:t>the</w:t>
      </w:r>
      <w:r w:rsidR="00E24065" w:rsidRPr="005165C7">
        <w:t xml:space="preserve"> </w:t>
      </w:r>
      <w:r w:rsidRPr="005165C7">
        <w:t>country.</w:t>
      </w:r>
      <w:r w:rsidR="00E24065" w:rsidRPr="005165C7">
        <w:t xml:space="preserve"> </w:t>
      </w:r>
      <w:r w:rsidRPr="005165C7">
        <w:t>The</w:t>
      </w:r>
      <w:r w:rsidR="00E24065" w:rsidRPr="005165C7">
        <w:t xml:space="preserve"> </w:t>
      </w:r>
      <w:r w:rsidRPr="005165C7">
        <w:t>outcome</w:t>
      </w:r>
      <w:r w:rsidR="00E24065" w:rsidRPr="005165C7">
        <w:t xml:space="preserve"> </w:t>
      </w:r>
      <w:r w:rsidRPr="005165C7">
        <w:t>has</w:t>
      </w:r>
      <w:r w:rsidR="00E24065" w:rsidRPr="005165C7">
        <w:t xml:space="preserve"> </w:t>
      </w:r>
      <w:r w:rsidRPr="005165C7">
        <w:t>been</w:t>
      </w:r>
      <w:r w:rsidR="00E24065" w:rsidRPr="005165C7">
        <w:t xml:space="preserve"> </w:t>
      </w:r>
      <w:r w:rsidRPr="005165C7">
        <w:t>instrumental</w:t>
      </w:r>
      <w:r w:rsidR="00E24065" w:rsidRPr="005165C7">
        <w:t xml:space="preserve"> </w:t>
      </w:r>
      <w:r w:rsidRPr="005165C7">
        <w:t>in</w:t>
      </w:r>
      <w:r w:rsidR="00E24065" w:rsidRPr="005165C7">
        <w:t xml:space="preserve"> </w:t>
      </w:r>
      <w:r w:rsidRPr="005165C7">
        <w:t>planning</w:t>
      </w:r>
      <w:r w:rsidR="00E24065" w:rsidRPr="005165C7">
        <w:t xml:space="preserve"> </w:t>
      </w:r>
      <w:r w:rsidRPr="005165C7">
        <w:t>future</w:t>
      </w:r>
      <w:r w:rsidR="00E24065" w:rsidRPr="005165C7">
        <w:t xml:space="preserve"> </w:t>
      </w:r>
      <w:r w:rsidRPr="005165C7">
        <w:t>interventions</w:t>
      </w:r>
    </w:p>
    <w:p w:rsidR="00951BC8" w:rsidRPr="005165C7" w:rsidRDefault="00951BC8" w:rsidP="00145F9A">
      <w:pPr>
        <w:pStyle w:val="Bullet1G"/>
      </w:pPr>
      <w:r w:rsidRPr="005165C7">
        <w:t>Creation</w:t>
      </w:r>
      <w:r w:rsidR="00E24065" w:rsidRPr="005165C7">
        <w:t xml:space="preserve"> </w:t>
      </w:r>
      <w:r w:rsidRPr="005165C7">
        <w:t>of</w:t>
      </w:r>
      <w:r w:rsidR="00E24065" w:rsidRPr="005165C7">
        <w:t xml:space="preserve"> </w:t>
      </w:r>
      <w:r w:rsidRPr="005165C7">
        <w:t>various</w:t>
      </w:r>
      <w:r w:rsidR="00E24065" w:rsidRPr="005165C7">
        <w:t xml:space="preserve"> </w:t>
      </w:r>
      <w:r w:rsidRPr="005165C7">
        <w:t>museums</w:t>
      </w:r>
      <w:r w:rsidR="00E24065" w:rsidRPr="005165C7">
        <w:t xml:space="preserve"> </w:t>
      </w:r>
      <w:r w:rsidRPr="005165C7">
        <w:t>such</w:t>
      </w:r>
      <w:r w:rsidR="00E24065" w:rsidRPr="005165C7">
        <w:t xml:space="preserve"> </w:t>
      </w:r>
      <w:r w:rsidRPr="005165C7">
        <w:t>as</w:t>
      </w:r>
      <w:r w:rsidR="00E24065" w:rsidRPr="005165C7">
        <w:t xml:space="preserve"> </w:t>
      </w:r>
      <w:r w:rsidRPr="005165C7">
        <w:t>the</w:t>
      </w:r>
      <w:r w:rsidR="00E24065" w:rsidRPr="005165C7">
        <w:t xml:space="preserve"> </w:t>
      </w:r>
      <w:r w:rsidRPr="005165C7">
        <w:t>museum</w:t>
      </w:r>
      <w:r w:rsidR="00E24065" w:rsidRPr="005165C7">
        <w:t xml:space="preserve"> </w:t>
      </w:r>
      <w:r w:rsidRPr="005165C7">
        <w:t>of</w:t>
      </w:r>
      <w:r w:rsidR="00E24065" w:rsidRPr="005165C7">
        <w:t xml:space="preserve"> </w:t>
      </w:r>
      <w:r w:rsidRPr="005165C7">
        <w:t>agriculture,</w:t>
      </w:r>
      <w:r w:rsidR="00E24065" w:rsidRPr="005165C7">
        <w:t xml:space="preserve"> </w:t>
      </w:r>
      <w:r w:rsidRPr="005165C7">
        <w:t>museum</w:t>
      </w:r>
      <w:r w:rsidR="00E24065" w:rsidRPr="005165C7">
        <w:t xml:space="preserve"> </w:t>
      </w:r>
      <w:r w:rsidRPr="005165C7">
        <w:t>of</w:t>
      </w:r>
      <w:r w:rsidR="00E24065" w:rsidRPr="005165C7">
        <w:t xml:space="preserve"> </w:t>
      </w:r>
      <w:r w:rsidRPr="005165C7">
        <w:t>technology,</w:t>
      </w:r>
      <w:r w:rsidR="00E24065" w:rsidRPr="005165C7">
        <w:t xml:space="preserve"> </w:t>
      </w:r>
      <w:r w:rsidRPr="005165C7">
        <w:t>museum</w:t>
      </w:r>
      <w:r w:rsidR="00E24065" w:rsidRPr="005165C7">
        <w:t xml:space="preserve"> </w:t>
      </w:r>
      <w:r w:rsidRPr="005165C7">
        <w:t>of</w:t>
      </w:r>
      <w:r w:rsidR="00E24065" w:rsidRPr="005165C7">
        <w:t xml:space="preserve"> </w:t>
      </w:r>
      <w:r w:rsidRPr="005165C7">
        <w:t>arts,</w:t>
      </w:r>
      <w:r w:rsidR="00E24065" w:rsidRPr="005165C7">
        <w:t xml:space="preserve"> </w:t>
      </w:r>
      <w:r w:rsidRPr="005165C7">
        <w:t>museum</w:t>
      </w:r>
      <w:r w:rsidR="00E24065" w:rsidRPr="005165C7">
        <w:t xml:space="preserve"> </w:t>
      </w:r>
      <w:r w:rsidRPr="005165C7">
        <w:t>of</w:t>
      </w:r>
      <w:r w:rsidR="00E24065" w:rsidRPr="005165C7">
        <w:t xml:space="preserve"> </w:t>
      </w:r>
      <w:r w:rsidRPr="005165C7">
        <w:t>environment,</w:t>
      </w:r>
      <w:r w:rsidR="00E24065" w:rsidRPr="005165C7">
        <w:t xml:space="preserve"> </w:t>
      </w:r>
      <w:r w:rsidRPr="005165C7">
        <w:t>museum</w:t>
      </w:r>
      <w:r w:rsidR="00E24065" w:rsidRPr="005165C7">
        <w:t xml:space="preserve"> </w:t>
      </w:r>
      <w:r w:rsidRPr="005165C7">
        <w:t>of</w:t>
      </w:r>
      <w:r w:rsidR="00E24065" w:rsidRPr="005165C7">
        <w:t xml:space="preserve"> </w:t>
      </w:r>
      <w:r w:rsidRPr="005165C7">
        <w:t>ancient</w:t>
      </w:r>
      <w:r w:rsidR="00E24065" w:rsidRPr="005165C7">
        <w:t xml:space="preserve"> </w:t>
      </w:r>
      <w:r w:rsidRPr="005165C7">
        <w:t>history,</w:t>
      </w:r>
      <w:r w:rsidR="00E24065" w:rsidRPr="005165C7">
        <w:t xml:space="preserve"> </w:t>
      </w:r>
      <w:r w:rsidRPr="005165C7">
        <w:t>museum</w:t>
      </w:r>
      <w:r w:rsidR="00E24065" w:rsidRPr="005165C7">
        <w:t xml:space="preserve"> </w:t>
      </w:r>
      <w:r w:rsidRPr="005165C7">
        <w:t>of</w:t>
      </w:r>
      <w:r w:rsidR="00E24065" w:rsidRPr="005165C7">
        <w:t xml:space="preserve"> </w:t>
      </w:r>
      <w:r w:rsidRPr="005165C7">
        <w:t>war,</w:t>
      </w:r>
      <w:r w:rsidR="00E24065" w:rsidRPr="005165C7">
        <w:t xml:space="preserve"> </w:t>
      </w:r>
      <w:r w:rsidRPr="005165C7">
        <w:t>museum</w:t>
      </w:r>
      <w:r w:rsidR="00E24065" w:rsidRPr="005165C7">
        <w:t xml:space="preserve"> </w:t>
      </w:r>
      <w:r w:rsidRPr="005165C7">
        <w:t>of</w:t>
      </w:r>
      <w:r w:rsidR="00E24065" w:rsidRPr="005165C7">
        <w:t xml:space="preserve"> </w:t>
      </w:r>
      <w:r w:rsidRPr="005165C7">
        <w:t>the</w:t>
      </w:r>
      <w:r w:rsidR="00E24065" w:rsidRPr="005165C7">
        <w:t xml:space="preserve"> </w:t>
      </w:r>
      <w:r w:rsidRPr="005165C7">
        <w:t>Great</w:t>
      </w:r>
      <w:r w:rsidR="00E24065" w:rsidRPr="005165C7">
        <w:t xml:space="preserve"> </w:t>
      </w:r>
      <w:r w:rsidRPr="005165C7">
        <w:t>Lakes</w:t>
      </w:r>
    </w:p>
    <w:p w:rsidR="00951BC8" w:rsidRPr="005165C7" w:rsidRDefault="00951BC8" w:rsidP="00145F9A">
      <w:pPr>
        <w:pStyle w:val="Bullet1G"/>
      </w:pPr>
      <w:r w:rsidRPr="005165C7">
        <w:t>A</w:t>
      </w:r>
      <w:r w:rsidR="00E24065" w:rsidRPr="005165C7">
        <w:t xml:space="preserve"> </w:t>
      </w:r>
      <w:r w:rsidRPr="005165C7">
        <w:t>new</w:t>
      </w:r>
      <w:r w:rsidR="00E24065" w:rsidRPr="005165C7">
        <w:t xml:space="preserve"> </w:t>
      </w:r>
      <w:r w:rsidRPr="005165C7">
        <w:t>dictionary</w:t>
      </w:r>
      <w:r w:rsidR="00E24065" w:rsidRPr="005165C7">
        <w:t xml:space="preserve"> </w:t>
      </w:r>
      <w:r w:rsidRPr="005165C7">
        <w:t>Kinyarwanda-French</w:t>
      </w:r>
      <w:r w:rsidR="00E24065" w:rsidRPr="005165C7">
        <w:t xml:space="preserve"> </w:t>
      </w:r>
      <w:r w:rsidRPr="005165C7">
        <w:t>in</w:t>
      </w:r>
      <w:r w:rsidR="00E24065" w:rsidRPr="005165C7">
        <w:t xml:space="preserve"> </w:t>
      </w:r>
      <w:r w:rsidRPr="005165C7">
        <w:t>2007</w:t>
      </w:r>
      <w:r w:rsidR="00E24065" w:rsidRPr="005165C7">
        <w:t xml:space="preserve"> </w:t>
      </w:r>
      <w:r w:rsidRPr="005165C7">
        <w:t>was</w:t>
      </w:r>
      <w:r w:rsidR="00E24065" w:rsidRPr="005165C7">
        <w:t xml:space="preserve"> </w:t>
      </w:r>
      <w:r w:rsidRPr="005165C7">
        <w:t>celebrated</w:t>
      </w:r>
      <w:r w:rsidR="00E24065" w:rsidRPr="005165C7">
        <w:t xml:space="preserve"> </w:t>
      </w:r>
      <w:r w:rsidRPr="005165C7">
        <w:t>as</w:t>
      </w:r>
      <w:r w:rsidR="00E24065" w:rsidRPr="005165C7">
        <w:t xml:space="preserve"> </w:t>
      </w:r>
      <w:r w:rsidRPr="005165C7">
        <w:t>the</w:t>
      </w:r>
      <w:r w:rsidR="00E24065" w:rsidRPr="005165C7">
        <w:t xml:space="preserve"> </w:t>
      </w:r>
      <w:r w:rsidRPr="005165C7">
        <w:t>first</w:t>
      </w:r>
      <w:r w:rsidR="00E24065" w:rsidRPr="005165C7">
        <w:t xml:space="preserve"> </w:t>
      </w:r>
      <w:r w:rsidRPr="005165C7">
        <w:t>of</w:t>
      </w:r>
      <w:r w:rsidR="00E24065" w:rsidRPr="005165C7">
        <w:t xml:space="preserve"> </w:t>
      </w:r>
      <w:r w:rsidRPr="005165C7">
        <w:t>its</w:t>
      </w:r>
      <w:r w:rsidR="00E24065" w:rsidRPr="005165C7">
        <w:t xml:space="preserve"> </w:t>
      </w:r>
      <w:r w:rsidRPr="005165C7">
        <w:t>kind.</w:t>
      </w:r>
      <w:r w:rsidR="00E24065" w:rsidRPr="005165C7">
        <w:t xml:space="preserve"> </w:t>
      </w:r>
      <w:r w:rsidRPr="005165C7">
        <w:t>By</w:t>
      </w:r>
      <w:r w:rsidR="00E24065" w:rsidRPr="005165C7">
        <w:t xml:space="preserve"> </w:t>
      </w:r>
      <w:r w:rsidRPr="005165C7">
        <w:t>and</w:t>
      </w:r>
      <w:r w:rsidR="00E24065" w:rsidRPr="005165C7">
        <w:t xml:space="preserve"> </w:t>
      </w:r>
      <w:r w:rsidRPr="005165C7">
        <w:t>large,</w:t>
      </w:r>
      <w:r w:rsidR="00E24065" w:rsidRPr="005165C7">
        <w:t xml:space="preserve"> </w:t>
      </w:r>
      <w:r w:rsidRPr="005165C7">
        <w:t>it</w:t>
      </w:r>
      <w:r w:rsidR="00E24065" w:rsidRPr="005165C7">
        <w:t xml:space="preserve"> </w:t>
      </w:r>
      <w:r w:rsidRPr="005165C7">
        <w:t>is</w:t>
      </w:r>
      <w:r w:rsidR="00E24065" w:rsidRPr="005165C7">
        <w:t xml:space="preserve"> </w:t>
      </w:r>
      <w:r w:rsidRPr="005165C7">
        <w:t>hoped</w:t>
      </w:r>
      <w:r w:rsidR="00E24065" w:rsidRPr="005165C7">
        <w:t xml:space="preserve"> </w:t>
      </w:r>
      <w:r w:rsidRPr="005165C7">
        <w:t>that</w:t>
      </w:r>
      <w:r w:rsidR="00E24065" w:rsidRPr="005165C7">
        <w:t xml:space="preserve"> </w:t>
      </w:r>
      <w:r w:rsidRPr="005165C7">
        <w:t>such</w:t>
      </w:r>
      <w:r w:rsidR="00E24065" w:rsidRPr="005165C7">
        <w:t xml:space="preserve"> </w:t>
      </w:r>
      <w:r w:rsidRPr="005165C7">
        <w:t>modality</w:t>
      </w:r>
      <w:r w:rsidR="00E24065" w:rsidRPr="005165C7">
        <w:t xml:space="preserve"> </w:t>
      </w:r>
      <w:r w:rsidRPr="005165C7">
        <w:t>would</w:t>
      </w:r>
      <w:r w:rsidR="00E24065" w:rsidRPr="005165C7">
        <w:t xml:space="preserve"> </w:t>
      </w:r>
      <w:r w:rsidRPr="005165C7">
        <w:t>increase</w:t>
      </w:r>
      <w:r w:rsidR="00E24065" w:rsidRPr="005165C7">
        <w:t xml:space="preserve"> </w:t>
      </w:r>
      <w:r w:rsidRPr="005165C7">
        <w:t>the</w:t>
      </w:r>
      <w:r w:rsidR="00E24065" w:rsidRPr="005165C7">
        <w:t xml:space="preserve"> </w:t>
      </w:r>
      <w:r w:rsidRPr="005165C7">
        <w:t>use</w:t>
      </w:r>
      <w:r w:rsidR="00E24065" w:rsidRPr="005165C7">
        <w:t xml:space="preserve"> </w:t>
      </w:r>
      <w:r w:rsidRPr="005165C7">
        <w:t>of</w:t>
      </w:r>
      <w:r w:rsidR="00E24065" w:rsidRPr="005165C7">
        <w:t xml:space="preserve"> </w:t>
      </w:r>
      <w:r w:rsidRPr="005165C7">
        <w:t>Kinyarwanda</w:t>
      </w:r>
      <w:r w:rsidR="00E24065" w:rsidRPr="005165C7">
        <w:t xml:space="preserve"> </w:t>
      </w:r>
      <w:r w:rsidRPr="005165C7">
        <w:t>and</w:t>
      </w:r>
      <w:r w:rsidR="00E24065" w:rsidRPr="005165C7">
        <w:t xml:space="preserve"> </w:t>
      </w:r>
      <w:r w:rsidRPr="005165C7">
        <w:t>do</w:t>
      </w:r>
      <w:r w:rsidR="00E24065" w:rsidRPr="005165C7">
        <w:t xml:space="preserve"> </w:t>
      </w:r>
      <w:r w:rsidRPr="005165C7">
        <w:t>away</w:t>
      </w:r>
      <w:r w:rsidR="00E24065" w:rsidRPr="005165C7">
        <w:t xml:space="preserve"> </w:t>
      </w:r>
      <w:r w:rsidRPr="005165C7">
        <w:t>with</w:t>
      </w:r>
      <w:r w:rsidR="00E24065" w:rsidRPr="005165C7">
        <w:t xml:space="preserve"> </w:t>
      </w:r>
      <w:r w:rsidRPr="005165C7">
        <w:t>mysteries</w:t>
      </w:r>
      <w:r w:rsidR="00E24065" w:rsidRPr="005165C7">
        <w:t xml:space="preserve"> </w:t>
      </w:r>
      <w:r w:rsidRPr="005165C7">
        <w:t>of</w:t>
      </w:r>
      <w:r w:rsidR="00E24065" w:rsidRPr="005165C7">
        <w:t xml:space="preserve"> </w:t>
      </w:r>
      <w:r w:rsidRPr="005165C7">
        <w:t>certain</w:t>
      </w:r>
      <w:r w:rsidR="00E24065" w:rsidRPr="005165C7">
        <w:t xml:space="preserve"> </w:t>
      </w:r>
      <w:r w:rsidRPr="005165C7">
        <w:t>words</w:t>
      </w:r>
      <w:r w:rsidR="00E24065" w:rsidRPr="005165C7">
        <w:t xml:space="preserve"> </w:t>
      </w:r>
      <w:r w:rsidRPr="005165C7">
        <w:t>not</w:t>
      </w:r>
      <w:r w:rsidR="00E24065" w:rsidRPr="005165C7">
        <w:t xml:space="preserve"> </w:t>
      </w:r>
      <w:r w:rsidRPr="005165C7">
        <w:t>found</w:t>
      </w:r>
      <w:r w:rsidR="00E24065" w:rsidRPr="005165C7">
        <w:t xml:space="preserve"> </w:t>
      </w:r>
      <w:r w:rsidRPr="005165C7">
        <w:t>in</w:t>
      </w:r>
      <w:r w:rsidR="00E24065" w:rsidRPr="005165C7">
        <w:t xml:space="preserve"> </w:t>
      </w:r>
      <w:r w:rsidRPr="005165C7">
        <w:t>French</w:t>
      </w:r>
      <w:r w:rsidR="00E24065" w:rsidRPr="005165C7">
        <w:t xml:space="preserve"> </w:t>
      </w:r>
      <w:r w:rsidRPr="005165C7">
        <w:t>but</w:t>
      </w:r>
      <w:r w:rsidR="00E24065" w:rsidRPr="005165C7">
        <w:t xml:space="preserve"> </w:t>
      </w:r>
      <w:r w:rsidRPr="005165C7">
        <w:t>not</w:t>
      </w:r>
      <w:r w:rsidR="00E24065" w:rsidRPr="005165C7">
        <w:t xml:space="preserve"> </w:t>
      </w:r>
      <w:r w:rsidRPr="005165C7">
        <w:t>in</w:t>
      </w:r>
      <w:r w:rsidR="00E24065" w:rsidRPr="005165C7">
        <w:t xml:space="preserve"> </w:t>
      </w:r>
      <w:r w:rsidRPr="005165C7">
        <w:t>Kinyarwanda;</w:t>
      </w:r>
    </w:p>
    <w:p w:rsidR="00951BC8" w:rsidRPr="005165C7" w:rsidRDefault="00951BC8" w:rsidP="00145F9A">
      <w:pPr>
        <w:pStyle w:val="Bullet1G"/>
      </w:pPr>
      <w:r w:rsidRPr="00145F9A">
        <w:rPr>
          <w:lang w:val="fr-FR"/>
        </w:rPr>
        <w:t>Cultural</w:t>
      </w:r>
      <w:r w:rsidR="00E24065" w:rsidRPr="00145F9A">
        <w:rPr>
          <w:lang w:val="fr-FR"/>
        </w:rPr>
        <w:t xml:space="preserve"> </w:t>
      </w:r>
      <w:r w:rsidRPr="00145F9A">
        <w:rPr>
          <w:lang w:val="fr-FR"/>
        </w:rPr>
        <w:t>festivals</w:t>
      </w:r>
      <w:r w:rsidR="00E24065" w:rsidRPr="00145F9A">
        <w:rPr>
          <w:lang w:val="fr-FR"/>
        </w:rPr>
        <w:t xml:space="preserve"> </w:t>
      </w:r>
      <w:r w:rsidRPr="00145F9A">
        <w:rPr>
          <w:lang w:val="fr-FR"/>
        </w:rPr>
        <w:t>(FESPAD-Festival</w:t>
      </w:r>
      <w:r w:rsidR="00E24065" w:rsidRPr="00145F9A">
        <w:rPr>
          <w:lang w:val="fr-FR"/>
        </w:rPr>
        <w:t xml:space="preserve"> </w:t>
      </w:r>
      <w:r w:rsidRPr="00145F9A">
        <w:rPr>
          <w:lang w:val="fr-FR"/>
        </w:rPr>
        <w:t>Panafricain</w:t>
      </w:r>
      <w:r w:rsidR="00E24065" w:rsidRPr="00145F9A">
        <w:rPr>
          <w:lang w:val="fr-FR"/>
        </w:rPr>
        <w:t xml:space="preserve"> </w:t>
      </w:r>
      <w:r w:rsidRPr="00145F9A">
        <w:rPr>
          <w:lang w:val="fr-FR"/>
        </w:rPr>
        <w:t>de</w:t>
      </w:r>
      <w:r w:rsidR="00E24065" w:rsidRPr="00145F9A">
        <w:rPr>
          <w:lang w:val="fr-FR"/>
        </w:rPr>
        <w:t xml:space="preserve"> </w:t>
      </w:r>
      <w:r w:rsidRPr="00145F9A">
        <w:rPr>
          <w:lang w:val="fr-FR"/>
        </w:rPr>
        <w:t>danses).</w:t>
      </w:r>
      <w:r w:rsidR="00E24065" w:rsidRPr="00145F9A">
        <w:rPr>
          <w:lang w:val="fr-FR"/>
        </w:rPr>
        <w:t xml:space="preserve"> </w:t>
      </w:r>
      <w:r w:rsidRPr="005165C7">
        <w:t>This</w:t>
      </w:r>
      <w:r w:rsidR="00E24065" w:rsidRPr="005165C7">
        <w:t xml:space="preserve"> </w:t>
      </w:r>
      <w:r w:rsidRPr="005165C7">
        <w:t>is</w:t>
      </w:r>
      <w:r w:rsidR="00E24065" w:rsidRPr="005165C7">
        <w:t xml:space="preserve"> </w:t>
      </w:r>
      <w:r w:rsidRPr="005165C7">
        <w:t>a</w:t>
      </w:r>
      <w:r w:rsidR="00E24065" w:rsidRPr="005165C7">
        <w:t xml:space="preserve"> </w:t>
      </w:r>
      <w:r w:rsidRPr="005165C7">
        <w:t>cultural</w:t>
      </w:r>
      <w:r w:rsidR="00E24065" w:rsidRPr="005165C7">
        <w:t xml:space="preserve"> </w:t>
      </w:r>
      <w:r w:rsidRPr="005165C7">
        <w:t>exchange</w:t>
      </w:r>
      <w:r w:rsidR="00E24065" w:rsidRPr="005165C7">
        <w:t xml:space="preserve"> </w:t>
      </w:r>
      <w:r w:rsidRPr="005165C7">
        <w:t>occurrence</w:t>
      </w:r>
      <w:r w:rsidR="00E24065" w:rsidRPr="005165C7">
        <w:t xml:space="preserve"> </w:t>
      </w:r>
      <w:r w:rsidRPr="005165C7">
        <w:t>that</w:t>
      </w:r>
      <w:r w:rsidR="00E24065" w:rsidRPr="005165C7">
        <w:t xml:space="preserve"> </w:t>
      </w:r>
      <w:r w:rsidRPr="005165C7">
        <w:t>takes</w:t>
      </w:r>
      <w:r w:rsidR="00E24065" w:rsidRPr="005165C7">
        <w:t xml:space="preserve"> </w:t>
      </w:r>
      <w:r w:rsidRPr="005165C7">
        <w:t>place</w:t>
      </w:r>
      <w:r w:rsidR="00E24065" w:rsidRPr="005165C7">
        <w:t xml:space="preserve"> </w:t>
      </w:r>
      <w:r w:rsidRPr="005165C7">
        <w:t>every</w:t>
      </w:r>
      <w:r w:rsidR="00E24065" w:rsidRPr="005165C7">
        <w:t xml:space="preserve"> </w:t>
      </w:r>
      <w:r w:rsidRPr="005165C7">
        <w:t>two</w:t>
      </w:r>
      <w:r w:rsidR="00E24065" w:rsidRPr="005165C7">
        <w:t xml:space="preserve"> </w:t>
      </w:r>
      <w:r w:rsidRPr="005165C7">
        <w:t>years</w:t>
      </w:r>
      <w:r w:rsidR="00E24065" w:rsidRPr="005165C7">
        <w:t xml:space="preserve"> </w:t>
      </w:r>
      <w:r w:rsidRPr="005165C7">
        <w:t>and</w:t>
      </w:r>
      <w:r w:rsidR="00E24065" w:rsidRPr="005165C7">
        <w:t xml:space="preserve"> </w:t>
      </w:r>
      <w:r w:rsidRPr="005165C7">
        <w:t>engages</w:t>
      </w:r>
      <w:r w:rsidR="00E24065" w:rsidRPr="005165C7">
        <w:t xml:space="preserve"> </w:t>
      </w:r>
      <w:r w:rsidRPr="005165C7">
        <w:t>various</w:t>
      </w:r>
      <w:r w:rsidR="00E24065" w:rsidRPr="005165C7">
        <w:t xml:space="preserve"> </w:t>
      </w:r>
      <w:r w:rsidRPr="005165C7">
        <w:t>countries</w:t>
      </w:r>
      <w:r w:rsidR="00E24065" w:rsidRPr="005165C7">
        <w:t xml:space="preserve"> </w:t>
      </w:r>
      <w:r w:rsidRPr="005165C7">
        <w:t>from</w:t>
      </w:r>
      <w:r w:rsidR="00E24065" w:rsidRPr="005165C7">
        <w:t xml:space="preserve"> </w:t>
      </w:r>
      <w:r w:rsidRPr="005165C7">
        <w:t>Africa</w:t>
      </w:r>
      <w:r w:rsidR="00E24065" w:rsidRPr="005165C7">
        <w:t xml:space="preserve"> </w:t>
      </w:r>
    </w:p>
    <w:p w:rsidR="00951BC8" w:rsidRPr="005165C7" w:rsidRDefault="00951BC8" w:rsidP="00145F9A">
      <w:pPr>
        <w:pStyle w:val="Bullet1G"/>
      </w:pPr>
      <w:r w:rsidRPr="005165C7">
        <w:t>Rwanda</w:t>
      </w:r>
      <w:r w:rsidR="00E24065" w:rsidRPr="005165C7">
        <w:t xml:space="preserve"> </w:t>
      </w:r>
      <w:r w:rsidRPr="005165C7">
        <w:t>has</w:t>
      </w:r>
      <w:r w:rsidR="00E24065" w:rsidRPr="005165C7">
        <w:t xml:space="preserve"> </w:t>
      </w:r>
      <w:r w:rsidRPr="005165C7">
        <w:t>established</w:t>
      </w:r>
      <w:r w:rsidR="00E24065" w:rsidRPr="005165C7">
        <w:t xml:space="preserve"> </w:t>
      </w:r>
      <w:r w:rsidRPr="005165C7">
        <w:t>an</w:t>
      </w:r>
      <w:r w:rsidR="00E24065" w:rsidRPr="005165C7">
        <w:t xml:space="preserve"> </w:t>
      </w:r>
      <w:r w:rsidRPr="005165C7">
        <w:t>archaeological</w:t>
      </w:r>
      <w:r w:rsidR="00E24065" w:rsidRPr="005165C7">
        <w:t xml:space="preserve"> </w:t>
      </w:r>
      <w:r w:rsidRPr="005165C7">
        <w:t>research</w:t>
      </w:r>
      <w:r w:rsidR="00E24065" w:rsidRPr="005165C7">
        <w:t xml:space="preserve"> </w:t>
      </w:r>
      <w:r w:rsidRPr="005165C7">
        <w:t>centre</w:t>
      </w:r>
      <w:r w:rsidR="00E24065" w:rsidRPr="005165C7">
        <w:t xml:space="preserve"> </w:t>
      </w:r>
      <w:r w:rsidRPr="005165C7">
        <w:t>that</w:t>
      </w:r>
      <w:r w:rsidR="00E24065" w:rsidRPr="005165C7">
        <w:t xml:space="preserve"> </w:t>
      </w:r>
      <w:r w:rsidRPr="005165C7">
        <w:t>investigates</w:t>
      </w:r>
      <w:r w:rsidR="00E24065" w:rsidRPr="005165C7">
        <w:t xml:space="preserve"> </w:t>
      </w:r>
      <w:r w:rsidRPr="005165C7">
        <w:t>pre-colonial</w:t>
      </w:r>
      <w:r w:rsidR="00E24065" w:rsidRPr="005165C7">
        <w:t xml:space="preserve"> </w:t>
      </w:r>
      <w:r w:rsidRPr="005165C7">
        <w:t>technologies</w:t>
      </w:r>
      <w:r w:rsidR="00E24065" w:rsidRPr="005165C7">
        <w:t xml:space="preserve"> </w:t>
      </w:r>
      <w:r w:rsidRPr="005165C7">
        <w:t>in</w:t>
      </w:r>
      <w:r w:rsidR="00E24065" w:rsidRPr="005165C7">
        <w:t xml:space="preserve"> </w:t>
      </w:r>
      <w:r w:rsidRPr="005165C7">
        <w:t>Rwanda</w:t>
      </w:r>
      <w:r w:rsidR="00E24065" w:rsidRPr="005165C7">
        <w:t xml:space="preserve"> </w:t>
      </w:r>
    </w:p>
    <w:p w:rsidR="00951BC8" w:rsidRPr="005165C7" w:rsidRDefault="00951BC8" w:rsidP="00145F9A">
      <w:pPr>
        <w:pStyle w:val="Bullet1G"/>
      </w:pPr>
      <w:r w:rsidRPr="005165C7">
        <w:t>Various</w:t>
      </w:r>
      <w:r w:rsidR="00E24065" w:rsidRPr="005165C7">
        <w:t xml:space="preserve"> </w:t>
      </w:r>
      <w:r w:rsidRPr="005165C7">
        <w:t>associations</w:t>
      </w:r>
      <w:r w:rsidR="00E24065" w:rsidRPr="005165C7">
        <w:t xml:space="preserve"> </w:t>
      </w:r>
      <w:r w:rsidRPr="005165C7">
        <w:t>and</w:t>
      </w:r>
      <w:r w:rsidR="00E24065" w:rsidRPr="005165C7">
        <w:t xml:space="preserve"> </w:t>
      </w:r>
      <w:r w:rsidRPr="005165C7">
        <w:t>UNESCO</w:t>
      </w:r>
      <w:r w:rsidR="00E24065" w:rsidRPr="005165C7">
        <w:t xml:space="preserve"> </w:t>
      </w:r>
      <w:r w:rsidRPr="005165C7">
        <w:t>clubs</w:t>
      </w:r>
      <w:r w:rsidR="00E24065" w:rsidRPr="005165C7">
        <w:t xml:space="preserve"> </w:t>
      </w:r>
      <w:r w:rsidRPr="005165C7">
        <w:t>exist</w:t>
      </w:r>
      <w:r w:rsidR="00E24065" w:rsidRPr="005165C7">
        <w:t xml:space="preserve"> </w:t>
      </w:r>
      <w:r w:rsidRPr="005165C7">
        <w:t>such</w:t>
      </w:r>
      <w:r w:rsidR="00E24065" w:rsidRPr="005165C7">
        <w:t xml:space="preserve"> </w:t>
      </w:r>
      <w:r w:rsidRPr="005165C7">
        <w:t>as</w:t>
      </w:r>
      <w:r w:rsidR="00E24065" w:rsidRPr="005165C7">
        <w:t xml:space="preserve"> </w:t>
      </w:r>
      <w:r w:rsidRPr="005165C7">
        <w:t>the</w:t>
      </w:r>
      <w:r w:rsidR="00E24065" w:rsidRPr="005165C7">
        <w:t xml:space="preserve"> </w:t>
      </w:r>
      <w:r w:rsidRPr="005165C7">
        <w:t>club</w:t>
      </w:r>
      <w:r w:rsidR="00E24065" w:rsidRPr="005165C7">
        <w:t xml:space="preserve"> </w:t>
      </w:r>
      <w:r w:rsidRPr="005165C7">
        <w:t>for</w:t>
      </w:r>
      <w:r w:rsidR="00E24065" w:rsidRPr="005165C7">
        <w:t xml:space="preserve"> </w:t>
      </w:r>
      <w:r w:rsidRPr="005165C7">
        <w:t>unity</w:t>
      </w:r>
      <w:r w:rsidR="00E24065" w:rsidRPr="005165C7">
        <w:t xml:space="preserve"> </w:t>
      </w:r>
      <w:r w:rsidRPr="005165C7">
        <w:t>and</w:t>
      </w:r>
      <w:r w:rsidR="00E24065" w:rsidRPr="005165C7">
        <w:t xml:space="preserve"> </w:t>
      </w:r>
      <w:r w:rsidRPr="005165C7">
        <w:t>reconciliation,</w:t>
      </w:r>
      <w:r w:rsidR="00E24065" w:rsidRPr="005165C7">
        <w:t xml:space="preserve"> </w:t>
      </w:r>
      <w:r w:rsidRPr="005165C7">
        <w:t>the</w:t>
      </w:r>
      <w:r w:rsidR="00E24065" w:rsidRPr="005165C7">
        <w:t xml:space="preserve"> </w:t>
      </w:r>
      <w:r w:rsidRPr="005165C7">
        <w:t>club</w:t>
      </w:r>
      <w:r w:rsidR="00E24065" w:rsidRPr="005165C7">
        <w:t xml:space="preserve"> </w:t>
      </w:r>
      <w:r w:rsidRPr="005165C7">
        <w:t>for</w:t>
      </w:r>
      <w:r w:rsidR="00E24065" w:rsidRPr="005165C7">
        <w:t xml:space="preserve"> </w:t>
      </w:r>
      <w:r w:rsidRPr="005165C7">
        <w:t>the</w:t>
      </w:r>
      <w:r w:rsidR="00E24065" w:rsidRPr="005165C7">
        <w:t xml:space="preserve"> </w:t>
      </w:r>
      <w:r w:rsidRPr="005165C7">
        <w:t>African</w:t>
      </w:r>
      <w:r w:rsidR="00E24065" w:rsidRPr="005165C7">
        <w:t xml:space="preserve"> </w:t>
      </w:r>
      <w:r w:rsidRPr="005165C7">
        <w:t>and</w:t>
      </w:r>
      <w:r w:rsidR="00E24065" w:rsidRPr="005165C7">
        <w:t xml:space="preserve"> </w:t>
      </w:r>
      <w:r w:rsidRPr="005165C7">
        <w:t>Rwandan</w:t>
      </w:r>
      <w:r w:rsidR="00E24065" w:rsidRPr="005165C7">
        <w:t xml:space="preserve"> </w:t>
      </w:r>
      <w:r w:rsidRPr="005165C7">
        <w:t>identity,</w:t>
      </w:r>
      <w:r w:rsidR="00E24065" w:rsidRPr="005165C7">
        <w:t xml:space="preserve"> </w:t>
      </w:r>
      <w:r w:rsidRPr="005165C7">
        <w:t>to</w:t>
      </w:r>
      <w:r w:rsidR="00E24065" w:rsidRPr="005165C7">
        <w:t xml:space="preserve"> </w:t>
      </w:r>
      <w:r w:rsidRPr="005165C7">
        <w:t>name</w:t>
      </w:r>
      <w:r w:rsidR="00E24065" w:rsidRPr="005165C7">
        <w:t xml:space="preserve"> </w:t>
      </w:r>
      <w:r w:rsidRPr="005165C7">
        <w:t>a</w:t>
      </w:r>
      <w:r w:rsidR="00E24065" w:rsidRPr="005165C7">
        <w:t xml:space="preserve"> </w:t>
      </w:r>
      <w:r w:rsidRPr="005165C7">
        <w:t>few</w:t>
      </w:r>
      <w:r w:rsidR="00E24065" w:rsidRPr="005165C7">
        <w:t xml:space="preserve"> </w:t>
      </w:r>
    </w:p>
    <w:p w:rsidR="00951BC8" w:rsidRPr="005165C7" w:rsidRDefault="00951BC8" w:rsidP="00145F9A">
      <w:pPr>
        <w:pStyle w:val="Bullet1G"/>
      </w:pPr>
      <w:r w:rsidRPr="005165C7">
        <w:t>The</w:t>
      </w:r>
      <w:r w:rsidR="00E24065" w:rsidRPr="005165C7">
        <w:t xml:space="preserve"> </w:t>
      </w:r>
      <w:r w:rsidRPr="005165C7">
        <w:t>Rwandan</w:t>
      </w:r>
      <w:r w:rsidR="00E24065" w:rsidRPr="005165C7">
        <w:t xml:space="preserve"> </w:t>
      </w:r>
      <w:r w:rsidRPr="005165C7">
        <w:t>legislation</w:t>
      </w:r>
      <w:r w:rsidR="00E24065" w:rsidRPr="005165C7">
        <w:t xml:space="preserve"> </w:t>
      </w:r>
      <w:r w:rsidRPr="005165C7">
        <w:t>on</w:t>
      </w:r>
      <w:r w:rsidR="00E24065" w:rsidRPr="005165C7">
        <w:t xml:space="preserve"> </w:t>
      </w:r>
      <w:r w:rsidRPr="005165C7">
        <w:t>intellectual</w:t>
      </w:r>
      <w:r w:rsidR="00E24065" w:rsidRPr="005165C7">
        <w:t xml:space="preserve"> </w:t>
      </w:r>
      <w:r w:rsidRPr="005165C7">
        <w:t>property</w:t>
      </w:r>
      <w:r w:rsidR="00E24065" w:rsidRPr="005165C7">
        <w:t xml:space="preserve"> </w:t>
      </w:r>
      <w:r w:rsidRPr="005165C7">
        <w:t>is</w:t>
      </w:r>
      <w:r w:rsidR="00E24065" w:rsidRPr="005165C7">
        <w:t xml:space="preserve"> </w:t>
      </w:r>
      <w:r w:rsidRPr="005165C7">
        <w:t>very</w:t>
      </w:r>
      <w:r w:rsidR="00E24065" w:rsidRPr="005165C7">
        <w:t xml:space="preserve"> </w:t>
      </w:r>
      <w:r w:rsidRPr="005165C7">
        <w:t>useful</w:t>
      </w:r>
      <w:r w:rsidR="00E24065" w:rsidRPr="005165C7">
        <w:t xml:space="preserve"> </w:t>
      </w:r>
      <w:r w:rsidRPr="005165C7">
        <w:t>for</w:t>
      </w:r>
      <w:r w:rsidR="00E24065" w:rsidRPr="005165C7">
        <w:t xml:space="preserve"> </w:t>
      </w:r>
      <w:r w:rsidRPr="005165C7">
        <w:t>the</w:t>
      </w:r>
      <w:r w:rsidR="00E24065" w:rsidRPr="005165C7">
        <w:t xml:space="preserve"> </w:t>
      </w:r>
      <w:r w:rsidRPr="005165C7">
        <w:t>protection</w:t>
      </w:r>
      <w:r w:rsidR="00E24065" w:rsidRPr="005165C7">
        <w:t xml:space="preserve"> </w:t>
      </w:r>
      <w:r w:rsidRPr="005165C7">
        <w:t>of</w:t>
      </w:r>
      <w:r w:rsidR="00E24065" w:rsidRPr="005165C7">
        <w:t xml:space="preserve"> </w:t>
      </w:r>
      <w:r w:rsidRPr="005165C7">
        <w:t>right</w:t>
      </w:r>
      <w:r w:rsidR="00E24065" w:rsidRPr="005165C7">
        <w:t xml:space="preserve"> </w:t>
      </w:r>
      <w:r w:rsidRPr="005165C7">
        <w:t>to</w:t>
      </w:r>
      <w:r w:rsidR="00E24065" w:rsidRPr="005165C7">
        <w:t xml:space="preserve"> </w:t>
      </w:r>
      <w:r w:rsidRPr="005165C7">
        <w:t>enjoy</w:t>
      </w:r>
      <w:r w:rsidR="00E24065" w:rsidRPr="005165C7">
        <w:t xml:space="preserve"> </w:t>
      </w:r>
      <w:r w:rsidRPr="005165C7">
        <w:t>the</w:t>
      </w:r>
      <w:r w:rsidR="00E24065" w:rsidRPr="005165C7">
        <w:t xml:space="preserve"> </w:t>
      </w:r>
      <w:r w:rsidRPr="005165C7">
        <w:t>benefits</w:t>
      </w:r>
      <w:r w:rsidR="00E24065" w:rsidRPr="005165C7">
        <w:t xml:space="preserve"> </w:t>
      </w:r>
      <w:r w:rsidRPr="005165C7">
        <w:t>of</w:t>
      </w:r>
      <w:r w:rsidR="00E24065" w:rsidRPr="005165C7">
        <w:t xml:space="preserve"> </w:t>
      </w:r>
      <w:r w:rsidRPr="005165C7">
        <w:t>scientific</w:t>
      </w:r>
      <w:r w:rsidR="00E24065" w:rsidRPr="005165C7">
        <w:t xml:space="preserve"> </w:t>
      </w:r>
      <w:r w:rsidRPr="005165C7">
        <w:t>progress</w:t>
      </w:r>
      <w:r w:rsidR="00E24065" w:rsidRPr="005165C7">
        <w:t xml:space="preserve"> </w:t>
      </w:r>
      <w:r w:rsidRPr="005165C7">
        <w:t>and</w:t>
      </w:r>
      <w:r w:rsidR="00E24065" w:rsidRPr="005165C7">
        <w:t xml:space="preserve"> </w:t>
      </w:r>
      <w:r w:rsidRPr="005165C7">
        <w:t>the</w:t>
      </w:r>
      <w:r w:rsidR="00E24065" w:rsidRPr="005165C7">
        <w:t xml:space="preserve"> </w:t>
      </w:r>
      <w:r w:rsidRPr="005165C7">
        <w:t>protection</w:t>
      </w:r>
      <w:r w:rsidR="00E24065" w:rsidRPr="005165C7">
        <w:t xml:space="preserve"> </w:t>
      </w:r>
      <w:r w:rsidRPr="005165C7">
        <w:t>of</w:t>
      </w:r>
      <w:r w:rsidR="00E24065" w:rsidRPr="005165C7">
        <w:t xml:space="preserve"> </w:t>
      </w:r>
      <w:r w:rsidRPr="005165C7">
        <w:t>the</w:t>
      </w:r>
      <w:r w:rsidR="00E24065" w:rsidRPr="005165C7">
        <w:t xml:space="preserve"> </w:t>
      </w:r>
      <w:r w:rsidRPr="005165C7">
        <w:t>interest</w:t>
      </w:r>
      <w:r w:rsidR="00E24065" w:rsidRPr="005165C7">
        <w:t xml:space="preserve"> </w:t>
      </w:r>
      <w:r w:rsidRPr="005165C7">
        <w:t>of</w:t>
      </w:r>
      <w:r w:rsidR="00E24065" w:rsidRPr="005165C7">
        <w:t xml:space="preserve"> </w:t>
      </w:r>
      <w:r w:rsidRPr="005165C7">
        <w:t>authors</w:t>
      </w:r>
      <w:r w:rsidR="00145F9A">
        <w:rPr>
          <w:rStyle w:val="FootnoteReference"/>
        </w:rPr>
        <w:footnoteReference w:id="123"/>
      </w:r>
      <w:r w:rsidR="00E24065" w:rsidRPr="005165C7">
        <w:t xml:space="preserve"> </w:t>
      </w:r>
    </w:p>
    <w:p w:rsidR="00951BC8" w:rsidRPr="005165C7" w:rsidRDefault="00145F9A" w:rsidP="00145F9A">
      <w:pPr>
        <w:pStyle w:val="H4G"/>
      </w:pPr>
      <w:r>
        <w:tab/>
      </w:r>
      <w:r>
        <w:tab/>
      </w:r>
      <w:r w:rsidR="00951BC8" w:rsidRPr="005165C7">
        <w:t>Information</w:t>
      </w:r>
    </w:p>
    <w:p w:rsidR="00951BC8" w:rsidRPr="005165C7" w:rsidRDefault="00951BC8" w:rsidP="005165C7">
      <w:pPr>
        <w:pStyle w:val="SingleTxtG"/>
        <w:rPr>
          <w:szCs w:val="24"/>
        </w:rPr>
      </w:pPr>
      <w:r w:rsidRPr="005165C7">
        <w:t>270.</w:t>
      </w:r>
      <w:r w:rsidRPr="005165C7">
        <w:tab/>
      </w:r>
      <w:r w:rsidRPr="005165C7">
        <w:rPr>
          <w:szCs w:val="24"/>
        </w:rPr>
        <w:t>The</w:t>
      </w:r>
      <w:r w:rsidR="00E24065" w:rsidRPr="005165C7">
        <w:rPr>
          <w:szCs w:val="24"/>
        </w:rPr>
        <w:t xml:space="preserve"> </w:t>
      </w:r>
      <w:r w:rsidRPr="005165C7">
        <w:rPr>
          <w:szCs w:val="24"/>
        </w:rPr>
        <w:t>Government</w:t>
      </w:r>
      <w:r w:rsidR="00E24065" w:rsidRPr="005165C7">
        <w:rPr>
          <w:szCs w:val="24"/>
        </w:rPr>
        <w:t xml:space="preserve"> </w:t>
      </w:r>
      <w:r w:rsidRPr="005165C7">
        <w:rPr>
          <w:szCs w:val="24"/>
        </w:rPr>
        <w:t>has</w:t>
      </w:r>
      <w:r w:rsidR="00E24065" w:rsidRPr="005165C7">
        <w:rPr>
          <w:szCs w:val="24"/>
        </w:rPr>
        <w:t xml:space="preserve"> </w:t>
      </w:r>
      <w:r w:rsidRPr="005165C7">
        <w:rPr>
          <w:szCs w:val="24"/>
        </w:rPr>
        <w:t>launched,</w:t>
      </w:r>
      <w:r w:rsidR="00E24065" w:rsidRPr="005165C7">
        <w:rPr>
          <w:szCs w:val="24"/>
        </w:rPr>
        <w:t xml:space="preserve"> </w:t>
      </w:r>
      <w:r w:rsidRPr="005165C7">
        <w:rPr>
          <w:szCs w:val="24"/>
        </w:rPr>
        <w:t>in</w:t>
      </w:r>
      <w:r w:rsidR="00E24065" w:rsidRPr="005165C7">
        <w:rPr>
          <w:szCs w:val="24"/>
        </w:rPr>
        <w:t xml:space="preserve"> </w:t>
      </w:r>
      <w:r w:rsidRPr="005165C7">
        <w:rPr>
          <w:szCs w:val="24"/>
        </w:rPr>
        <w:t>collaboration</w:t>
      </w:r>
      <w:r w:rsidR="00E24065" w:rsidRPr="005165C7">
        <w:rPr>
          <w:szCs w:val="24"/>
        </w:rPr>
        <w:t xml:space="preserve"> </w:t>
      </w:r>
      <w:r w:rsidRPr="005165C7">
        <w:rPr>
          <w:szCs w:val="24"/>
        </w:rPr>
        <w:t>with</w:t>
      </w:r>
      <w:r w:rsidR="00E24065" w:rsidRPr="005165C7">
        <w:rPr>
          <w:szCs w:val="24"/>
        </w:rPr>
        <w:t xml:space="preserve"> </w:t>
      </w:r>
      <w:r w:rsidRPr="005165C7">
        <w:rPr>
          <w:szCs w:val="24"/>
        </w:rPr>
        <w:t>the</w:t>
      </w:r>
      <w:r w:rsidR="00E24065" w:rsidRPr="005165C7">
        <w:rPr>
          <w:szCs w:val="24"/>
        </w:rPr>
        <w:t xml:space="preserve"> </w:t>
      </w:r>
      <w:r w:rsidRPr="005165C7">
        <w:rPr>
          <w:szCs w:val="24"/>
        </w:rPr>
        <w:t>Rwanda</w:t>
      </w:r>
      <w:r w:rsidR="00E24065" w:rsidRPr="005165C7">
        <w:rPr>
          <w:szCs w:val="24"/>
        </w:rPr>
        <w:t xml:space="preserve"> </w:t>
      </w:r>
      <w:r w:rsidRPr="005165C7">
        <w:rPr>
          <w:szCs w:val="24"/>
        </w:rPr>
        <w:t>Civil</w:t>
      </w:r>
      <w:r w:rsidR="00E24065" w:rsidRPr="005165C7">
        <w:rPr>
          <w:szCs w:val="24"/>
        </w:rPr>
        <w:t xml:space="preserve"> </w:t>
      </w:r>
      <w:r w:rsidRPr="005165C7">
        <w:rPr>
          <w:szCs w:val="24"/>
        </w:rPr>
        <w:t>Society</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Organizations),</w:t>
      </w:r>
      <w:r w:rsidR="00E24065" w:rsidRPr="005165C7">
        <w:rPr>
          <w:szCs w:val="24"/>
        </w:rPr>
        <w:t xml:space="preserve"> </w:t>
      </w:r>
      <w:r w:rsidRPr="005165C7">
        <w:rPr>
          <w:szCs w:val="24"/>
        </w:rPr>
        <w:t>information</w:t>
      </w:r>
      <w:r w:rsidR="00E24065" w:rsidRPr="005165C7">
        <w:rPr>
          <w:szCs w:val="24"/>
        </w:rPr>
        <w:t xml:space="preserve"> </w:t>
      </w:r>
      <w:r w:rsidRPr="005165C7">
        <w:rPr>
          <w:szCs w:val="24"/>
        </w:rPr>
        <w:t>campaigns</w:t>
      </w:r>
      <w:r w:rsidR="00E24065" w:rsidRPr="005165C7">
        <w:rPr>
          <w:szCs w:val="24"/>
        </w:rPr>
        <w:t xml:space="preserve"> </w:t>
      </w:r>
      <w:r w:rsidRPr="005165C7">
        <w:rPr>
          <w:szCs w:val="24"/>
        </w:rPr>
        <w:t>on</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themes.</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are</w:t>
      </w:r>
      <w:r w:rsidR="00E24065" w:rsidRPr="005165C7">
        <w:rPr>
          <w:szCs w:val="24"/>
        </w:rPr>
        <w:t xml:space="preserve"> </w:t>
      </w:r>
      <w:r w:rsidRPr="005165C7">
        <w:rPr>
          <w:szCs w:val="24"/>
        </w:rPr>
        <w:t>being</w:t>
      </w:r>
      <w:r w:rsidR="00E24065" w:rsidRPr="005165C7">
        <w:rPr>
          <w:szCs w:val="24"/>
        </w:rPr>
        <w:t xml:space="preserve"> </w:t>
      </w:r>
      <w:r w:rsidRPr="005165C7">
        <w:rPr>
          <w:szCs w:val="24"/>
        </w:rPr>
        <w:t>incorporated</w:t>
      </w:r>
      <w:r w:rsidR="00E24065" w:rsidRPr="005165C7">
        <w:rPr>
          <w:szCs w:val="24"/>
        </w:rPr>
        <w:t xml:space="preserve"> </w:t>
      </w:r>
      <w:r w:rsidRPr="005165C7">
        <w:rPr>
          <w:szCs w:val="24"/>
        </w:rPr>
        <w:t>into</w:t>
      </w:r>
      <w:r w:rsidR="00E24065" w:rsidRPr="005165C7">
        <w:rPr>
          <w:szCs w:val="24"/>
        </w:rPr>
        <w:t xml:space="preserve"> </w:t>
      </w:r>
      <w:r w:rsidRPr="005165C7">
        <w:rPr>
          <w:szCs w:val="24"/>
        </w:rPr>
        <w:t>the</w:t>
      </w:r>
      <w:r w:rsidR="00E24065" w:rsidRPr="005165C7">
        <w:rPr>
          <w:szCs w:val="24"/>
        </w:rPr>
        <w:t xml:space="preserve"> </w:t>
      </w:r>
      <w:r w:rsidRPr="005165C7">
        <w:rPr>
          <w:szCs w:val="24"/>
        </w:rPr>
        <w:t>school</w:t>
      </w:r>
      <w:r w:rsidR="00E24065" w:rsidRPr="005165C7">
        <w:rPr>
          <w:szCs w:val="24"/>
        </w:rPr>
        <w:t xml:space="preserve"> </w:t>
      </w:r>
      <w:r w:rsidRPr="005165C7">
        <w:rPr>
          <w:szCs w:val="24"/>
        </w:rPr>
        <w:t>curriculum.</w:t>
      </w:r>
      <w:r w:rsidR="00E24065" w:rsidRPr="005165C7">
        <w:rPr>
          <w:szCs w:val="24"/>
        </w:rPr>
        <w:t xml:space="preserve"> </w:t>
      </w:r>
      <w:r w:rsidRPr="005165C7">
        <w:rPr>
          <w:szCs w:val="24"/>
        </w:rPr>
        <w:t>The</w:t>
      </w:r>
      <w:r w:rsidR="00E24065" w:rsidRPr="005165C7">
        <w:rPr>
          <w:szCs w:val="24"/>
        </w:rPr>
        <w:t xml:space="preserve"> </w:t>
      </w:r>
      <w:r w:rsidRPr="005165C7">
        <w:rPr>
          <w:szCs w:val="24"/>
        </w:rPr>
        <w:t>public</w:t>
      </w:r>
      <w:r w:rsidR="00E24065" w:rsidRPr="005165C7">
        <w:rPr>
          <w:szCs w:val="24"/>
        </w:rPr>
        <w:t xml:space="preserve"> </w:t>
      </w:r>
      <w:r w:rsidRPr="005165C7">
        <w:rPr>
          <w:szCs w:val="24"/>
        </w:rPr>
        <w:t>is</w:t>
      </w:r>
      <w:r w:rsidR="00E24065" w:rsidRPr="005165C7">
        <w:rPr>
          <w:szCs w:val="24"/>
        </w:rPr>
        <w:t xml:space="preserve"> </w:t>
      </w:r>
      <w:r w:rsidRPr="005165C7">
        <w:rPr>
          <w:szCs w:val="24"/>
        </w:rPr>
        <w:t>also</w:t>
      </w:r>
      <w:r w:rsidR="00E24065" w:rsidRPr="005165C7">
        <w:rPr>
          <w:szCs w:val="24"/>
        </w:rPr>
        <w:t xml:space="preserve"> </w:t>
      </w:r>
      <w:r w:rsidRPr="005165C7">
        <w:rPr>
          <w:szCs w:val="24"/>
        </w:rPr>
        <w:t>kept</w:t>
      </w:r>
      <w:r w:rsidR="00E24065" w:rsidRPr="005165C7">
        <w:rPr>
          <w:szCs w:val="24"/>
        </w:rPr>
        <w:t xml:space="preserve"> </w:t>
      </w:r>
      <w:r w:rsidRPr="005165C7">
        <w:rPr>
          <w:szCs w:val="24"/>
        </w:rPr>
        <w:t>informed</w:t>
      </w:r>
      <w:r w:rsidR="00E24065" w:rsidRPr="005165C7">
        <w:rPr>
          <w:szCs w:val="24"/>
        </w:rPr>
        <w:t xml:space="preserve"> </w:t>
      </w:r>
      <w:r w:rsidRPr="005165C7">
        <w:rPr>
          <w:szCs w:val="24"/>
        </w:rPr>
        <w:t>of</w:t>
      </w:r>
      <w:r w:rsidR="00E24065" w:rsidRPr="005165C7">
        <w:rPr>
          <w:szCs w:val="24"/>
        </w:rPr>
        <w:t xml:space="preserve"> </w:t>
      </w:r>
      <w:r w:rsidRPr="005165C7">
        <w:rPr>
          <w:szCs w:val="24"/>
        </w:rPr>
        <w:t>its</w:t>
      </w:r>
      <w:r w:rsidR="00E24065" w:rsidRPr="005165C7">
        <w:rPr>
          <w:szCs w:val="24"/>
        </w:rPr>
        <w:t xml:space="preserve"> </w:t>
      </w:r>
      <w:r w:rsidRPr="005165C7">
        <w:rPr>
          <w:szCs w:val="24"/>
        </w:rPr>
        <w:t>rights</w:t>
      </w:r>
      <w:r w:rsidR="00E24065" w:rsidRPr="005165C7">
        <w:rPr>
          <w:szCs w:val="24"/>
        </w:rPr>
        <w:t xml:space="preserve"> </w:t>
      </w:r>
      <w:r w:rsidRPr="005165C7">
        <w:rPr>
          <w:szCs w:val="24"/>
        </w:rPr>
        <w:t>via</w:t>
      </w:r>
      <w:r w:rsidR="00E24065" w:rsidRPr="005165C7">
        <w:rPr>
          <w:szCs w:val="24"/>
        </w:rPr>
        <w:t xml:space="preserve"> </w:t>
      </w:r>
      <w:r w:rsidRPr="005165C7">
        <w:rPr>
          <w:szCs w:val="24"/>
        </w:rPr>
        <w:t>television,</w:t>
      </w:r>
      <w:r w:rsidR="00E24065" w:rsidRPr="005165C7">
        <w:rPr>
          <w:szCs w:val="24"/>
        </w:rPr>
        <w:t xml:space="preserve"> </w:t>
      </w:r>
      <w:r w:rsidRPr="005165C7">
        <w:rPr>
          <w:szCs w:val="24"/>
        </w:rPr>
        <w:t>press</w:t>
      </w:r>
      <w:r w:rsidR="00E24065" w:rsidRPr="005165C7">
        <w:rPr>
          <w:szCs w:val="24"/>
        </w:rPr>
        <w:t xml:space="preserve"> </w:t>
      </w:r>
      <w:r w:rsidRPr="005165C7">
        <w:rPr>
          <w:szCs w:val="24"/>
        </w:rPr>
        <w:t>media,</w:t>
      </w:r>
      <w:r w:rsidR="00E24065" w:rsidRPr="005165C7">
        <w:rPr>
          <w:szCs w:val="24"/>
        </w:rPr>
        <w:t xml:space="preserve"> </w:t>
      </w:r>
      <w:r w:rsidRPr="005165C7">
        <w:rPr>
          <w:szCs w:val="24"/>
        </w:rPr>
        <w:t>radio</w:t>
      </w:r>
      <w:r w:rsidR="00E24065" w:rsidRPr="005165C7">
        <w:rPr>
          <w:szCs w:val="24"/>
        </w:rPr>
        <w:t xml:space="preserve"> </w:t>
      </w:r>
      <w:r w:rsidRPr="005165C7">
        <w:rPr>
          <w:szCs w:val="24"/>
        </w:rPr>
        <w:t>broadcasts</w:t>
      </w:r>
      <w:r w:rsidR="00E24065" w:rsidRPr="005165C7">
        <w:rPr>
          <w:szCs w:val="24"/>
        </w:rPr>
        <w:t xml:space="preserve"> </w:t>
      </w:r>
      <w:r w:rsidRPr="005165C7">
        <w:rPr>
          <w:szCs w:val="24"/>
        </w:rPr>
        <w:t>–</w:t>
      </w:r>
      <w:r w:rsidR="00E24065" w:rsidRPr="005165C7">
        <w:rPr>
          <w:szCs w:val="24"/>
        </w:rPr>
        <w:t xml:space="preserve"> </w:t>
      </w:r>
      <w:r w:rsidRPr="005165C7">
        <w:rPr>
          <w:szCs w:val="24"/>
        </w:rPr>
        <w:t>especially</w:t>
      </w:r>
      <w:r w:rsidR="00E24065" w:rsidRPr="005165C7">
        <w:rPr>
          <w:szCs w:val="24"/>
        </w:rPr>
        <w:t xml:space="preserve"> </w:t>
      </w:r>
      <w:r w:rsidRPr="005165C7">
        <w:rPr>
          <w:szCs w:val="24"/>
        </w:rPr>
        <w:t>on</w:t>
      </w:r>
      <w:r w:rsidR="00E24065" w:rsidRPr="005165C7">
        <w:rPr>
          <w:szCs w:val="24"/>
        </w:rPr>
        <w:t xml:space="preserve"> </w:t>
      </w:r>
      <w:r w:rsidRPr="005165C7">
        <w:rPr>
          <w:szCs w:val="24"/>
        </w:rPr>
        <w:t>the</w:t>
      </w:r>
      <w:r w:rsidR="00E24065" w:rsidRPr="005165C7">
        <w:rPr>
          <w:szCs w:val="24"/>
        </w:rPr>
        <w:t xml:space="preserve"> </w:t>
      </w:r>
      <w:r w:rsidRPr="005165C7">
        <w:rPr>
          <w:szCs w:val="24"/>
        </w:rPr>
        <w:t>judicial</w:t>
      </w:r>
      <w:r w:rsidR="00E24065" w:rsidRPr="005165C7">
        <w:rPr>
          <w:szCs w:val="24"/>
        </w:rPr>
        <w:t xml:space="preserve"> </w:t>
      </w:r>
      <w:r w:rsidRPr="005165C7">
        <w:rPr>
          <w:szCs w:val="24"/>
        </w:rPr>
        <w:t>system</w:t>
      </w:r>
      <w:r w:rsidR="00E24065" w:rsidRPr="005165C7">
        <w:rPr>
          <w:szCs w:val="24"/>
        </w:rPr>
        <w:t xml:space="preserve"> </w:t>
      </w:r>
      <w:r w:rsidRPr="005165C7">
        <w:rPr>
          <w:szCs w:val="24"/>
        </w:rPr>
        <w:t>in</w:t>
      </w:r>
      <w:r w:rsidR="00E24065" w:rsidRPr="005165C7">
        <w:rPr>
          <w:szCs w:val="24"/>
        </w:rPr>
        <w:t xml:space="preserve"> </w:t>
      </w:r>
      <w:r w:rsidRPr="005165C7">
        <w:rPr>
          <w:szCs w:val="24"/>
        </w:rPr>
        <w:t>general</w:t>
      </w:r>
      <w:r w:rsidR="00E24065" w:rsidRPr="005165C7">
        <w:rPr>
          <w:szCs w:val="24"/>
        </w:rPr>
        <w:t xml:space="preserve"> </w:t>
      </w:r>
      <w:r w:rsidRPr="005165C7">
        <w:rPr>
          <w:szCs w:val="24"/>
        </w:rPr>
        <w:t>and</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in</w:t>
      </w:r>
      <w:r w:rsidR="00E24065" w:rsidRPr="005165C7">
        <w:rPr>
          <w:szCs w:val="24"/>
        </w:rPr>
        <w:t xml:space="preserve"> </w:t>
      </w:r>
      <w:r w:rsidRPr="005165C7">
        <w:rPr>
          <w:szCs w:val="24"/>
        </w:rPr>
        <w:t>particular.</w:t>
      </w:r>
      <w:r w:rsidR="00E24065" w:rsidRPr="005165C7">
        <w:rPr>
          <w:szCs w:val="24"/>
        </w:rPr>
        <w:t xml:space="preserve"> </w:t>
      </w:r>
      <w:r w:rsidRPr="005165C7">
        <w:rPr>
          <w:szCs w:val="24"/>
        </w:rPr>
        <w:t>One</w:t>
      </w:r>
      <w:r w:rsidR="00E24065" w:rsidRPr="005165C7">
        <w:rPr>
          <w:szCs w:val="24"/>
        </w:rPr>
        <w:t xml:space="preserve"> </w:t>
      </w:r>
      <w:r w:rsidRPr="005165C7">
        <w:rPr>
          <w:szCs w:val="24"/>
        </w:rPr>
        <w:t>of</w:t>
      </w:r>
      <w:r w:rsidR="00E24065" w:rsidRPr="005165C7">
        <w:rPr>
          <w:szCs w:val="24"/>
        </w:rPr>
        <w:t xml:space="preserve"> </w:t>
      </w:r>
      <w:r w:rsidRPr="005165C7">
        <w:rPr>
          <w:szCs w:val="24"/>
        </w:rPr>
        <w:t>the</w:t>
      </w:r>
      <w:r w:rsidR="00E24065" w:rsidRPr="005165C7">
        <w:rPr>
          <w:szCs w:val="24"/>
        </w:rPr>
        <w:t xml:space="preserve"> </w:t>
      </w:r>
      <w:r w:rsidRPr="005165C7">
        <w:rPr>
          <w:szCs w:val="24"/>
        </w:rPr>
        <w:t>functions</w:t>
      </w:r>
      <w:r w:rsidR="00E24065" w:rsidRPr="005165C7">
        <w:rPr>
          <w:szCs w:val="24"/>
        </w:rPr>
        <w:t xml:space="preserve"> </w:t>
      </w:r>
      <w:r w:rsidRPr="005165C7">
        <w:rPr>
          <w:szCs w:val="24"/>
        </w:rPr>
        <w:t>of</w:t>
      </w:r>
      <w:r w:rsidR="00E24065" w:rsidRPr="005165C7">
        <w:rPr>
          <w:szCs w:val="24"/>
        </w:rPr>
        <w:t xml:space="preserve"> </w:t>
      </w:r>
      <w:r w:rsidRPr="005165C7">
        <w:rPr>
          <w:szCs w:val="24"/>
        </w:rPr>
        <w:t>the</w:t>
      </w:r>
      <w:r w:rsidR="00E24065" w:rsidRPr="005165C7">
        <w:rPr>
          <w:szCs w:val="24"/>
        </w:rPr>
        <w:t xml:space="preserve"> </w:t>
      </w:r>
      <w:r w:rsidRPr="005165C7">
        <w:rPr>
          <w:szCs w:val="24"/>
        </w:rPr>
        <w:t>post-genocide</w:t>
      </w:r>
      <w:r w:rsidR="00E24065" w:rsidRPr="005165C7">
        <w:rPr>
          <w:szCs w:val="24"/>
        </w:rPr>
        <w:t xml:space="preserve"> </w:t>
      </w:r>
      <w:r w:rsidRPr="005165C7">
        <w:rPr>
          <w:szCs w:val="24"/>
        </w:rPr>
        <w:t>established</w:t>
      </w:r>
      <w:r w:rsidR="00E24065" w:rsidRPr="005165C7">
        <w:rPr>
          <w:szCs w:val="24"/>
        </w:rPr>
        <w:t xml:space="preserve"> </w:t>
      </w:r>
      <w:r w:rsidRPr="005165C7">
        <w:rPr>
          <w:szCs w:val="24"/>
        </w:rPr>
        <w:t>institutions</w:t>
      </w:r>
      <w:r w:rsidR="00E24065" w:rsidRPr="005165C7">
        <w:rPr>
          <w:szCs w:val="24"/>
        </w:rPr>
        <w:t xml:space="preserve"> </w:t>
      </w:r>
      <w:r w:rsidRPr="005165C7">
        <w:rPr>
          <w:szCs w:val="24"/>
        </w:rPr>
        <w:t>like</w:t>
      </w:r>
      <w:r w:rsidR="00E24065" w:rsidRPr="005165C7">
        <w:rPr>
          <w:szCs w:val="24"/>
        </w:rPr>
        <w:t xml:space="preserve"> </w:t>
      </w:r>
      <w:r w:rsidRPr="005165C7">
        <w:rPr>
          <w:szCs w:val="24"/>
        </w:rPr>
        <w:t>the</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Commission,</w:t>
      </w:r>
      <w:r w:rsidR="00E24065" w:rsidRPr="005165C7">
        <w:rPr>
          <w:szCs w:val="24"/>
        </w:rPr>
        <w:t xml:space="preserve"> </w:t>
      </w:r>
      <w:r w:rsidRPr="005165C7">
        <w:rPr>
          <w:szCs w:val="24"/>
        </w:rPr>
        <w:t>Unity</w:t>
      </w:r>
      <w:r w:rsidR="00E24065" w:rsidRPr="005165C7">
        <w:rPr>
          <w:szCs w:val="24"/>
        </w:rPr>
        <w:t xml:space="preserve"> </w:t>
      </w:r>
      <w:r w:rsidRPr="005165C7">
        <w:rPr>
          <w:szCs w:val="24"/>
        </w:rPr>
        <w:t>and</w:t>
      </w:r>
      <w:r w:rsidR="00E24065" w:rsidRPr="005165C7">
        <w:rPr>
          <w:szCs w:val="24"/>
        </w:rPr>
        <w:t xml:space="preserve"> </w:t>
      </w:r>
      <w:r w:rsidRPr="005165C7">
        <w:rPr>
          <w:szCs w:val="24"/>
        </w:rPr>
        <w:t>Reconciliation</w:t>
      </w:r>
      <w:r w:rsidR="00E24065" w:rsidRPr="005165C7">
        <w:rPr>
          <w:szCs w:val="24"/>
        </w:rPr>
        <w:t xml:space="preserve"> </w:t>
      </w:r>
      <w:r w:rsidRPr="005165C7">
        <w:rPr>
          <w:szCs w:val="24"/>
        </w:rPr>
        <w:t>Commission</w:t>
      </w:r>
      <w:r w:rsidR="00E24065" w:rsidRPr="005165C7">
        <w:rPr>
          <w:szCs w:val="24"/>
        </w:rPr>
        <w:t xml:space="preserve"> </w:t>
      </w:r>
      <w:r w:rsidRPr="005165C7">
        <w:rPr>
          <w:szCs w:val="24"/>
        </w:rPr>
        <w:t>and</w:t>
      </w:r>
      <w:r w:rsidR="00E24065" w:rsidRPr="005165C7">
        <w:rPr>
          <w:szCs w:val="24"/>
        </w:rPr>
        <w:t xml:space="preserve"> </w:t>
      </w:r>
      <w:r w:rsidRPr="005165C7">
        <w:rPr>
          <w:szCs w:val="24"/>
        </w:rPr>
        <w:t>the</w:t>
      </w:r>
      <w:r w:rsidR="00E24065" w:rsidRPr="005165C7">
        <w:rPr>
          <w:szCs w:val="24"/>
        </w:rPr>
        <w:t xml:space="preserve"> </w:t>
      </w:r>
      <w:r w:rsidRPr="005165C7">
        <w:rPr>
          <w:szCs w:val="24"/>
        </w:rPr>
        <w:t>National</w:t>
      </w:r>
      <w:r w:rsidR="00E24065" w:rsidRPr="005165C7">
        <w:rPr>
          <w:szCs w:val="24"/>
        </w:rPr>
        <w:t xml:space="preserve"> </w:t>
      </w:r>
      <w:r w:rsidRPr="005165C7">
        <w:rPr>
          <w:szCs w:val="24"/>
        </w:rPr>
        <w:t>Commission</w:t>
      </w:r>
      <w:r w:rsidR="00E24065" w:rsidRPr="005165C7">
        <w:rPr>
          <w:szCs w:val="24"/>
        </w:rPr>
        <w:t xml:space="preserve"> </w:t>
      </w:r>
      <w:r w:rsidRPr="005165C7">
        <w:rPr>
          <w:szCs w:val="24"/>
        </w:rPr>
        <w:t>for</w:t>
      </w:r>
      <w:r w:rsidR="00E24065" w:rsidRPr="005165C7">
        <w:rPr>
          <w:szCs w:val="24"/>
        </w:rPr>
        <w:t xml:space="preserve"> </w:t>
      </w:r>
      <w:r w:rsidRPr="005165C7">
        <w:rPr>
          <w:szCs w:val="24"/>
        </w:rPr>
        <w:t>the</w:t>
      </w:r>
      <w:r w:rsidR="00E24065" w:rsidRPr="005165C7">
        <w:rPr>
          <w:szCs w:val="24"/>
        </w:rPr>
        <w:t xml:space="preserve"> </w:t>
      </w:r>
      <w:r w:rsidRPr="005165C7">
        <w:rPr>
          <w:szCs w:val="24"/>
        </w:rPr>
        <w:t>fight</w:t>
      </w:r>
      <w:r w:rsidR="00E24065" w:rsidRPr="005165C7">
        <w:rPr>
          <w:szCs w:val="24"/>
        </w:rPr>
        <w:t xml:space="preserve"> </w:t>
      </w:r>
      <w:r w:rsidRPr="005165C7">
        <w:rPr>
          <w:szCs w:val="24"/>
        </w:rPr>
        <w:t>against</w:t>
      </w:r>
      <w:r w:rsidR="00E24065" w:rsidRPr="005165C7">
        <w:rPr>
          <w:szCs w:val="24"/>
        </w:rPr>
        <w:t xml:space="preserve"> </w:t>
      </w:r>
      <w:r w:rsidRPr="005165C7">
        <w:rPr>
          <w:szCs w:val="24"/>
        </w:rPr>
        <w:t>Genocide</w:t>
      </w:r>
      <w:r w:rsidR="00E24065" w:rsidRPr="005165C7">
        <w:rPr>
          <w:szCs w:val="24"/>
        </w:rPr>
        <w:t xml:space="preserve"> </w:t>
      </w:r>
      <w:r w:rsidRPr="005165C7">
        <w:rPr>
          <w:szCs w:val="24"/>
        </w:rPr>
        <w:t>is</w:t>
      </w:r>
      <w:r w:rsidR="00E24065" w:rsidRPr="005165C7">
        <w:rPr>
          <w:szCs w:val="24"/>
        </w:rPr>
        <w:t xml:space="preserve"> </w:t>
      </w:r>
      <w:r w:rsidRPr="005165C7">
        <w:rPr>
          <w:szCs w:val="24"/>
        </w:rPr>
        <w:t>to</w:t>
      </w:r>
      <w:r w:rsidR="00E24065" w:rsidRPr="005165C7">
        <w:rPr>
          <w:szCs w:val="24"/>
        </w:rPr>
        <w:t xml:space="preserve"> </w:t>
      </w:r>
      <w:r w:rsidRPr="005165C7">
        <w:rPr>
          <w:szCs w:val="24"/>
        </w:rPr>
        <w:t>raise</w:t>
      </w:r>
      <w:r w:rsidR="00E24065" w:rsidRPr="005165C7">
        <w:rPr>
          <w:szCs w:val="24"/>
        </w:rPr>
        <w:t xml:space="preserve"> </w:t>
      </w:r>
      <w:r w:rsidRPr="005165C7">
        <w:rPr>
          <w:szCs w:val="24"/>
        </w:rPr>
        <w:t>awareness</w:t>
      </w:r>
      <w:r w:rsidR="00E24065" w:rsidRPr="005165C7">
        <w:rPr>
          <w:szCs w:val="24"/>
        </w:rPr>
        <w:t xml:space="preserve"> </w:t>
      </w:r>
      <w:r w:rsidRPr="005165C7">
        <w:rPr>
          <w:szCs w:val="24"/>
        </w:rPr>
        <w:t>and</w:t>
      </w:r>
      <w:r w:rsidR="00E24065" w:rsidRPr="005165C7">
        <w:rPr>
          <w:szCs w:val="24"/>
        </w:rPr>
        <w:t xml:space="preserve"> </w:t>
      </w:r>
      <w:r w:rsidRPr="005165C7">
        <w:rPr>
          <w:szCs w:val="24"/>
        </w:rPr>
        <w:t>provide</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training</w:t>
      </w:r>
      <w:r w:rsidR="00E24065" w:rsidRPr="005165C7">
        <w:rPr>
          <w:szCs w:val="24"/>
        </w:rPr>
        <w:t xml:space="preserve"> </w:t>
      </w:r>
      <w:r w:rsidRPr="005165C7">
        <w:rPr>
          <w:szCs w:val="24"/>
        </w:rPr>
        <w:t>among</w:t>
      </w:r>
      <w:r w:rsidR="00E24065" w:rsidRPr="005165C7">
        <w:rPr>
          <w:szCs w:val="24"/>
        </w:rPr>
        <w:t xml:space="preserve"> </w:t>
      </w:r>
      <w:r w:rsidRPr="005165C7">
        <w:rPr>
          <w:szCs w:val="24"/>
        </w:rPr>
        <w:t>the</w:t>
      </w:r>
      <w:r w:rsidR="00E24065" w:rsidRPr="005165C7">
        <w:rPr>
          <w:szCs w:val="24"/>
        </w:rPr>
        <w:t xml:space="preserve"> </w:t>
      </w:r>
      <w:r w:rsidRPr="005165C7">
        <w:rPr>
          <w:szCs w:val="24"/>
        </w:rPr>
        <w:t>Rwandan</w:t>
      </w:r>
      <w:r w:rsidR="00E24065" w:rsidRPr="005165C7">
        <w:rPr>
          <w:szCs w:val="24"/>
        </w:rPr>
        <w:t xml:space="preserve"> </w:t>
      </w:r>
      <w:r w:rsidRPr="005165C7">
        <w:rPr>
          <w:szCs w:val="24"/>
        </w:rPr>
        <w:t>population.</w:t>
      </w:r>
      <w:r w:rsidR="00E24065" w:rsidRPr="005165C7">
        <w:rPr>
          <w:szCs w:val="24"/>
        </w:rPr>
        <w:t xml:space="preserve"> </w:t>
      </w:r>
      <w:r w:rsidRPr="005165C7">
        <w:rPr>
          <w:szCs w:val="24"/>
        </w:rPr>
        <w:t>The</w:t>
      </w:r>
      <w:r w:rsidR="00E24065" w:rsidRPr="005165C7">
        <w:rPr>
          <w:szCs w:val="24"/>
        </w:rPr>
        <w:t xml:space="preserve"> </w:t>
      </w:r>
      <w:r w:rsidRPr="005165C7">
        <w:rPr>
          <w:szCs w:val="24"/>
        </w:rPr>
        <w:t>civic</w:t>
      </w:r>
      <w:r w:rsidR="00E24065" w:rsidRPr="005165C7">
        <w:rPr>
          <w:szCs w:val="24"/>
        </w:rPr>
        <w:t xml:space="preserve"> </w:t>
      </w:r>
      <w:r w:rsidRPr="005165C7">
        <w:rPr>
          <w:szCs w:val="24"/>
        </w:rPr>
        <w:t>education</w:t>
      </w:r>
      <w:r w:rsidR="00E24065" w:rsidRPr="005165C7">
        <w:rPr>
          <w:szCs w:val="24"/>
        </w:rPr>
        <w:t xml:space="preserve"> </w:t>
      </w:r>
      <w:r w:rsidRPr="005165C7">
        <w:rPr>
          <w:szCs w:val="24"/>
        </w:rPr>
        <w:t>given</w:t>
      </w:r>
      <w:r w:rsidR="00E24065" w:rsidRPr="005165C7">
        <w:rPr>
          <w:szCs w:val="24"/>
        </w:rPr>
        <w:t xml:space="preserve"> </w:t>
      </w:r>
      <w:r w:rsidRPr="005165C7">
        <w:rPr>
          <w:szCs w:val="24"/>
        </w:rPr>
        <w:t>to</w:t>
      </w:r>
      <w:r w:rsidR="00E24065" w:rsidRPr="005165C7">
        <w:rPr>
          <w:szCs w:val="24"/>
        </w:rPr>
        <w:t xml:space="preserve"> </w:t>
      </w:r>
      <w:r w:rsidRPr="005165C7">
        <w:rPr>
          <w:szCs w:val="24"/>
        </w:rPr>
        <w:t>ex-FAR</w:t>
      </w:r>
      <w:r w:rsidR="00E24065" w:rsidRPr="005165C7">
        <w:rPr>
          <w:szCs w:val="24"/>
        </w:rPr>
        <w:t xml:space="preserve"> </w:t>
      </w:r>
      <w:r w:rsidRPr="005165C7">
        <w:rPr>
          <w:szCs w:val="24"/>
        </w:rPr>
        <w:t>(former</w:t>
      </w:r>
      <w:r w:rsidR="00E24065" w:rsidRPr="005165C7">
        <w:rPr>
          <w:szCs w:val="24"/>
        </w:rPr>
        <w:t xml:space="preserve"> </w:t>
      </w:r>
      <w:r w:rsidRPr="005165C7">
        <w:rPr>
          <w:szCs w:val="24"/>
        </w:rPr>
        <w:t>genocidal</w:t>
      </w:r>
      <w:r w:rsidR="00E24065" w:rsidRPr="005165C7">
        <w:rPr>
          <w:szCs w:val="24"/>
        </w:rPr>
        <w:t xml:space="preserve"> </w:t>
      </w:r>
      <w:r w:rsidRPr="005165C7">
        <w:rPr>
          <w:szCs w:val="24"/>
        </w:rPr>
        <w:t>government</w:t>
      </w:r>
      <w:r w:rsidR="00E24065" w:rsidRPr="005165C7">
        <w:rPr>
          <w:szCs w:val="24"/>
        </w:rPr>
        <w:t xml:space="preserve"> </w:t>
      </w:r>
      <w:r w:rsidRPr="005165C7">
        <w:rPr>
          <w:szCs w:val="24"/>
        </w:rPr>
        <w:t>forces)</w:t>
      </w:r>
      <w:r w:rsidR="00E24065" w:rsidRPr="005165C7">
        <w:rPr>
          <w:szCs w:val="24"/>
        </w:rPr>
        <w:t xml:space="preserve"> </w:t>
      </w:r>
      <w:r w:rsidRPr="005165C7">
        <w:rPr>
          <w:szCs w:val="24"/>
        </w:rPr>
        <w:t>particularly</w:t>
      </w:r>
      <w:r w:rsidR="00E24065" w:rsidRPr="005165C7">
        <w:rPr>
          <w:szCs w:val="24"/>
        </w:rPr>
        <w:t xml:space="preserve"> </w:t>
      </w:r>
      <w:r w:rsidRPr="005165C7">
        <w:rPr>
          <w:szCs w:val="24"/>
        </w:rPr>
        <w:t>has</w:t>
      </w:r>
      <w:r w:rsidR="00E24065" w:rsidRPr="005165C7">
        <w:rPr>
          <w:szCs w:val="24"/>
        </w:rPr>
        <w:t xml:space="preserve"> </w:t>
      </w:r>
      <w:r w:rsidRPr="005165C7">
        <w:rPr>
          <w:szCs w:val="24"/>
        </w:rPr>
        <w:t>also</w:t>
      </w:r>
      <w:r w:rsidR="00E24065" w:rsidRPr="005165C7">
        <w:rPr>
          <w:szCs w:val="24"/>
        </w:rPr>
        <w:t xml:space="preserve"> </w:t>
      </w:r>
      <w:r w:rsidRPr="005165C7">
        <w:rPr>
          <w:szCs w:val="24"/>
        </w:rPr>
        <w:t>been</w:t>
      </w:r>
      <w:r w:rsidR="00E24065" w:rsidRPr="005165C7">
        <w:rPr>
          <w:szCs w:val="24"/>
        </w:rPr>
        <w:t xml:space="preserve"> </w:t>
      </w:r>
      <w:r w:rsidRPr="005165C7">
        <w:rPr>
          <w:szCs w:val="24"/>
        </w:rPr>
        <w:t>instrumental</w:t>
      </w:r>
      <w:r w:rsidR="00E24065" w:rsidRPr="005165C7">
        <w:rPr>
          <w:szCs w:val="24"/>
        </w:rPr>
        <w:t xml:space="preserve"> </w:t>
      </w:r>
      <w:r w:rsidRPr="005165C7">
        <w:rPr>
          <w:szCs w:val="24"/>
        </w:rPr>
        <w:t>in</w:t>
      </w:r>
      <w:r w:rsidR="00E24065" w:rsidRPr="005165C7">
        <w:rPr>
          <w:szCs w:val="24"/>
        </w:rPr>
        <w:t xml:space="preserve"> </w:t>
      </w:r>
      <w:r w:rsidRPr="005165C7">
        <w:rPr>
          <w:szCs w:val="24"/>
        </w:rPr>
        <w:t>combating</w:t>
      </w:r>
      <w:r w:rsidR="00E24065" w:rsidRPr="005165C7">
        <w:rPr>
          <w:szCs w:val="24"/>
        </w:rPr>
        <w:t xml:space="preserve"> </w:t>
      </w:r>
      <w:r w:rsidRPr="005165C7">
        <w:rPr>
          <w:szCs w:val="24"/>
        </w:rPr>
        <w:t>the</w:t>
      </w:r>
      <w:r w:rsidR="00E24065" w:rsidRPr="005165C7">
        <w:rPr>
          <w:szCs w:val="24"/>
        </w:rPr>
        <w:t xml:space="preserve"> </w:t>
      </w:r>
      <w:r w:rsidRPr="005165C7">
        <w:rPr>
          <w:szCs w:val="24"/>
        </w:rPr>
        <w:t>legacy</w:t>
      </w:r>
      <w:r w:rsidR="00E24065" w:rsidRPr="005165C7">
        <w:rPr>
          <w:szCs w:val="24"/>
        </w:rPr>
        <w:t xml:space="preserve"> </w:t>
      </w:r>
      <w:r w:rsidRPr="005165C7">
        <w:rPr>
          <w:szCs w:val="24"/>
        </w:rPr>
        <w:t>of</w:t>
      </w:r>
      <w:r w:rsidR="00E24065" w:rsidRPr="005165C7">
        <w:rPr>
          <w:szCs w:val="24"/>
        </w:rPr>
        <w:t xml:space="preserve"> </w:t>
      </w:r>
      <w:r w:rsidRPr="005165C7">
        <w:rPr>
          <w:szCs w:val="24"/>
        </w:rPr>
        <w:t>discrimination.</w:t>
      </w:r>
      <w:r w:rsidR="00E24065" w:rsidRPr="005165C7">
        <w:rPr>
          <w:szCs w:val="24"/>
        </w:rPr>
        <w:t xml:space="preserve"> </w:t>
      </w:r>
    </w:p>
    <w:p w:rsidR="00951BC8" w:rsidRPr="005165C7" w:rsidRDefault="00951BC8" w:rsidP="005165C7">
      <w:pPr>
        <w:pStyle w:val="SingleTxtG"/>
        <w:rPr>
          <w:szCs w:val="24"/>
        </w:rPr>
      </w:pPr>
      <w:r w:rsidRPr="005165C7">
        <w:t>271.</w:t>
      </w:r>
      <w:r w:rsidRPr="005165C7">
        <w:tab/>
      </w:r>
      <w:r w:rsidRPr="005165C7">
        <w:rPr>
          <w:szCs w:val="24"/>
        </w:rPr>
        <w:t>Through</w:t>
      </w:r>
      <w:r w:rsidR="00E24065" w:rsidRPr="005165C7">
        <w:rPr>
          <w:szCs w:val="24"/>
        </w:rPr>
        <w:t xml:space="preserve"> </w:t>
      </w:r>
      <w:r w:rsidRPr="005165C7">
        <w:rPr>
          <w:szCs w:val="24"/>
        </w:rPr>
        <w:t>information</w:t>
      </w:r>
      <w:r w:rsidR="00E24065" w:rsidRPr="005165C7">
        <w:rPr>
          <w:szCs w:val="24"/>
        </w:rPr>
        <w:t xml:space="preserve"> </w:t>
      </w:r>
      <w:r w:rsidRPr="005165C7">
        <w:rPr>
          <w:szCs w:val="24"/>
        </w:rPr>
        <w:t>dissemination,</w:t>
      </w:r>
      <w:r w:rsidR="00E24065" w:rsidRPr="005165C7">
        <w:rPr>
          <w:szCs w:val="24"/>
        </w:rPr>
        <w:t xml:space="preserve"> </w:t>
      </w:r>
      <w:r w:rsidRPr="00E47E10">
        <w:rPr>
          <w:i/>
          <w:szCs w:val="24"/>
        </w:rPr>
        <w:t>modus</w:t>
      </w:r>
      <w:r w:rsidR="00E24065" w:rsidRPr="00E47E10">
        <w:rPr>
          <w:i/>
          <w:szCs w:val="24"/>
        </w:rPr>
        <w:t xml:space="preserve"> </w:t>
      </w:r>
      <w:r w:rsidRPr="00E47E10">
        <w:rPr>
          <w:i/>
          <w:szCs w:val="24"/>
        </w:rPr>
        <w:t>operandi</w:t>
      </w:r>
      <w:r w:rsidR="00E24065" w:rsidRPr="005165C7">
        <w:rPr>
          <w:szCs w:val="24"/>
        </w:rPr>
        <w:t xml:space="preserve"> </w:t>
      </w:r>
      <w:r w:rsidRPr="005165C7">
        <w:rPr>
          <w:szCs w:val="24"/>
        </w:rPr>
        <w:t>to</w:t>
      </w:r>
      <w:r w:rsidR="00E24065" w:rsidRPr="005165C7">
        <w:rPr>
          <w:szCs w:val="24"/>
        </w:rPr>
        <w:t xml:space="preserve"> </w:t>
      </w:r>
      <w:r w:rsidRPr="005165C7">
        <w:rPr>
          <w:szCs w:val="24"/>
        </w:rPr>
        <w:t>combat</w:t>
      </w:r>
      <w:r w:rsidR="00E24065" w:rsidRPr="005165C7">
        <w:rPr>
          <w:szCs w:val="24"/>
        </w:rPr>
        <w:t xml:space="preserve"> </w:t>
      </w:r>
      <w:r w:rsidRPr="005165C7">
        <w:rPr>
          <w:szCs w:val="24"/>
        </w:rPr>
        <w:t>racial</w:t>
      </w:r>
      <w:r w:rsidR="00E24065" w:rsidRPr="005165C7">
        <w:rPr>
          <w:szCs w:val="24"/>
        </w:rPr>
        <w:t xml:space="preserve"> </w:t>
      </w:r>
      <w:r w:rsidRPr="005165C7">
        <w:rPr>
          <w:szCs w:val="24"/>
        </w:rPr>
        <w:t>discrimination</w:t>
      </w:r>
      <w:r w:rsidR="00E24065" w:rsidRPr="005165C7">
        <w:rPr>
          <w:szCs w:val="24"/>
        </w:rPr>
        <w:t xml:space="preserve"> </w:t>
      </w:r>
      <w:r w:rsidRPr="005165C7">
        <w:rPr>
          <w:szCs w:val="24"/>
        </w:rPr>
        <w:t>have</w:t>
      </w:r>
      <w:r w:rsidR="00E24065" w:rsidRPr="005165C7">
        <w:rPr>
          <w:szCs w:val="24"/>
        </w:rPr>
        <w:t xml:space="preserve"> </w:t>
      </w:r>
      <w:r w:rsidRPr="005165C7">
        <w:rPr>
          <w:szCs w:val="24"/>
        </w:rPr>
        <w:t>mainly</w:t>
      </w:r>
      <w:r w:rsidR="00E24065" w:rsidRPr="005165C7">
        <w:rPr>
          <w:szCs w:val="24"/>
        </w:rPr>
        <w:t xml:space="preserve"> </w:t>
      </w:r>
      <w:r w:rsidRPr="005165C7">
        <w:rPr>
          <w:szCs w:val="24"/>
        </w:rPr>
        <w:t>used</w:t>
      </w:r>
      <w:r w:rsidR="00E24065" w:rsidRPr="005165C7">
        <w:rPr>
          <w:szCs w:val="24"/>
        </w:rPr>
        <w:t xml:space="preserve"> </w:t>
      </w:r>
      <w:r w:rsidRPr="005165C7">
        <w:rPr>
          <w:szCs w:val="24"/>
        </w:rPr>
        <w:t>institutions</w:t>
      </w:r>
      <w:r w:rsidR="00E24065" w:rsidRPr="005165C7">
        <w:rPr>
          <w:szCs w:val="24"/>
        </w:rPr>
        <w:t xml:space="preserve"> </w:t>
      </w:r>
      <w:r w:rsidRPr="005165C7">
        <w:rPr>
          <w:szCs w:val="24"/>
        </w:rPr>
        <w:t>given</w:t>
      </w:r>
      <w:r w:rsidR="00E24065" w:rsidRPr="005165C7">
        <w:rPr>
          <w:szCs w:val="24"/>
        </w:rPr>
        <w:t xml:space="preserve"> </w:t>
      </w:r>
      <w:r w:rsidRPr="005165C7">
        <w:rPr>
          <w:szCs w:val="24"/>
        </w:rPr>
        <w:t>their</w:t>
      </w:r>
      <w:r w:rsidR="00E24065" w:rsidRPr="005165C7">
        <w:rPr>
          <w:szCs w:val="24"/>
        </w:rPr>
        <w:t xml:space="preserve"> </w:t>
      </w:r>
      <w:r w:rsidRPr="005165C7">
        <w:rPr>
          <w:szCs w:val="24"/>
        </w:rPr>
        <w:t>accessibility</w:t>
      </w:r>
      <w:r w:rsidR="00E24065" w:rsidRPr="005165C7">
        <w:rPr>
          <w:szCs w:val="24"/>
        </w:rPr>
        <w:t xml:space="preserve"> </w:t>
      </w:r>
      <w:r w:rsidRPr="005165C7">
        <w:rPr>
          <w:szCs w:val="24"/>
        </w:rPr>
        <w:t>and</w:t>
      </w:r>
      <w:r w:rsidR="00E24065" w:rsidRPr="005165C7">
        <w:rPr>
          <w:szCs w:val="24"/>
        </w:rPr>
        <w:t xml:space="preserve"> </w:t>
      </w:r>
      <w:r w:rsidRPr="005165C7">
        <w:rPr>
          <w:szCs w:val="24"/>
        </w:rPr>
        <w:t>community</w:t>
      </w:r>
      <w:r w:rsidR="00E24065" w:rsidRPr="005165C7">
        <w:rPr>
          <w:szCs w:val="24"/>
        </w:rPr>
        <w:t xml:space="preserve"> </w:t>
      </w:r>
      <w:r w:rsidRPr="005165C7">
        <w:rPr>
          <w:szCs w:val="24"/>
        </w:rPr>
        <w:t>proxy</w:t>
      </w:r>
      <w:r w:rsidR="00E24065" w:rsidRPr="005165C7">
        <w:rPr>
          <w:szCs w:val="24"/>
        </w:rPr>
        <w:t xml:space="preserve"> </w:t>
      </w:r>
      <w:r w:rsidRPr="005165C7">
        <w:rPr>
          <w:szCs w:val="24"/>
        </w:rPr>
        <w:t>in</w:t>
      </w:r>
      <w:r w:rsidR="00E24065" w:rsidRPr="005165C7">
        <w:rPr>
          <w:szCs w:val="24"/>
        </w:rPr>
        <w:t xml:space="preserve"> </w:t>
      </w:r>
      <w:r w:rsidRPr="005165C7">
        <w:rPr>
          <w:szCs w:val="24"/>
        </w:rPr>
        <w:t>execution</w:t>
      </w:r>
      <w:r w:rsidR="00E24065" w:rsidRPr="005165C7">
        <w:rPr>
          <w:szCs w:val="24"/>
        </w:rPr>
        <w:t xml:space="preserve"> </w:t>
      </w:r>
      <w:r w:rsidRPr="005165C7">
        <w:rPr>
          <w:szCs w:val="24"/>
        </w:rPr>
        <w:t>of</w:t>
      </w:r>
      <w:r w:rsidR="00E24065" w:rsidRPr="005165C7">
        <w:rPr>
          <w:szCs w:val="24"/>
        </w:rPr>
        <w:t xml:space="preserve"> </w:t>
      </w:r>
      <w:r w:rsidRPr="005165C7">
        <w:rPr>
          <w:szCs w:val="24"/>
        </w:rPr>
        <w:t>their</w:t>
      </w:r>
      <w:r w:rsidR="00E24065" w:rsidRPr="005165C7">
        <w:rPr>
          <w:szCs w:val="24"/>
        </w:rPr>
        <w:t xml:space="preserve"> </w:t>
      </w:r>
      <w:r w:rsidRPr="005165C7">
        <w:rPr>
          <w:szCs w:val="24"/>
        </w:rPr>
        <w:t>mandate.</w:t>
      </w:r>
      <w:r w:rsidR="00E24065" w:rsidRPr="005165C7">
        <w:rPr>
          <w:szCs w:val="24"/>
        </w:rPr>
        <w:t xml:space="preserve"> </w:t>
      </w:r>
      <w:r w:rsidRPr="005165C7">
        <w:rPr>
          <w:szCs w:val="24"/>
        </w:rPr>
        <w:t>Indeed,</w:t>
      </w:r>
      <w:r w:rsidR="00E24065" w:rsidRPr="005165C7">
        <w:rPr>
          <w:szCs w:val="24"/>
        </w:rPr>
        <w:t xml:space="preserve"> </w:t>
      </w:r>
      <w:r w:rsidRPr="005165C7">
        <w:rPr>
          <w:szCs w:val="24"/>
        </w:rPr>
        <w:t>the</w:t>
      </w:r>
      <w:r w:rsidR="00E24065" w:rsidRPr="005165C7">
        <w:rPr>
          <w:szCs w:val="24"/>
        </w:rPr>
        <w:t xml:space="preserve"> </w:t>
      </w:r>
      <w:r w:rsidRPr="005165C7">
        <w:rPr>
          <w:szCs w:val="24"/>
        </w:rPr>
        <w:t>role</w:t>
      </w:r>
      <w:r w:rsidR="00E24065" w:rsidRPr="005165C7">
        <w:rPr>
          <w:szCs w:val="24"/>
        </w:rPr>
        <w:t xml:space="preserve"> </w:t>
      </w:r>
      <w:r w:rsidRPr="005165C7">
        <w:rPr>
          <w:szCs w:val="24"/>
        </w:rPr>
        <w:t>of</w:t>
      </w:r>
      <w:r w:rsidR="00E24065" w:rsidRPr="005165C7">
        <w:rPr>
          <w:szCs w:val="24"/>
        </w:rPr>
        <w:t xml:space="preserve"> </w:t>
      </w:r>
      <w:r w:rsidRPr="005165C7">
        <w:rPr>
          <w:szCs w:val="24"/>
        </w:rPr>
        <w:t>these</w:t>
      </w:r>
      <w:r w:rsidR="00E24065" w:rsidRPr="005165C7">
        <w:rPr>
          <w:szCs w:val="24"/>
        </w:rPr>
        <w:t xml:space="preserve"> </w:t>
      </w:r>
      <w:r w:rsidRPr="005165C7">
        <w:rPr>
          <w:szCs w:val="24"/>
        </w:rPr>
        <w:t>institutions</w:t>
      </w:r>
      <w:r w:rsidR="00E24065" w:rsidRPr="005165C7">
        <w:rPr>
          <w:szCs w:val="24"/>
        </w:rPr>
        <w:t xml:space="preserve"> </w:t>
      </w:r>
      <w:r w:rsidRPr="005165C7">
        <w:rPr>
          <w:szCs w:val="24"/>
        </w:rPr>
        <w:t>has</w:t>
      </w:r>
      <w:r w:rsidR="00E24065" w:rsidRPr="005165C7">
        <w:rPr>
          <w:szCs w:val="24"/>
        </w:rPr>
        <w:t xml:space="preserve"> </w:t>
      </w:r>
      <w:r w:rsidRPr="005165C7">
        <w:rPr>
          <w:szCs w:val="24"/>
        </w:rPr>
        <w:t>been</w:t>
      </w:r>
      <w:r w:rsidR="00E24065" w:rsidRPr="005165C7">
        <w:rPr>
          <w:szCs w:val="24"/>
        </w:rPr>
        <w:t xml:space="preserve"> </w:t>
      </w:r>
      <w:r w:rsidRPr="005165C7">
        <w:rPr>
          <w:szCs w:val="24"/>
        </w:rPr>
        <w:t>instrumental</w:t>
      </w:r>
      <w:r w:rsidR="00E24065" w:rsidRPr="005165C7">
        <w:rPr>
          <w:szCs w:val="24"/>
        </w:rPr>
        <w:t xml:space="preserve"> </w:t>
      </w:r>
      <w:r w:rsidRPr="005165C7">
        <w:rPr>
          <w:szCs w:val="24"/>
        </w:rPr>
        <w:t>in</w:t>
      </w:r>
      <w:r w:rsidR="00E24065" w:rsidRPr="005165C7">
        <w:rPr>
          <w:szCs w:val="24"/>
        </w:rPr>
        <w:t xml:space="preserve"> </w:t>
      </w:r>
      <w:r w:rsidRPr="005165C7">
        <w:rPr>
          <w:szCs w:val="24"/>
        </w:rPr>
        <w:t>the</w:t>
      </w:r>
      <w:r w:rsidR="00E24065" w:rsidRPr="005165C7">
        <w:rPr>
          <w:szCs w:val="24"/>
        </w:rPr>
        <w:t xml:space="preserve"> </w:t>
      </w:r>
      <w:r w:rsidRPr="005165C7">
        <w:rPr>
          <w:szCs w:val="24"/>
        </w:rPr>
        <w:t>campaign</w:t>
      </w:r>
      <w:r w:rsidR="00E24065" w:rsidRPr="005165C7">
        <w:rPr>
          <w:szCs w:val="24"/>
        </w:rPr>
        <w:t xml:space="preserve"> </w:t>
      </w:r>
      <w:r w:rsidRPr="005165C7">
        <w:rPr>
          <w:szCs w:val="24"/>
        </w:rPr>
        <w:t>against</w:t>
      </w:r>
      <w:r w:rsidR="00E24065" w:rsidRPr="005165C7">
        <w:rPr>
          <w:szCs w:val="24"/>
        </w:rPr>
        <w:t xml:space="preserve"> </w:t>
      </w:r>
      <w:r w:rsidRPr="005165C7">
        <w:rPr>
          <w:szCs w:val="24"/>
        </w:rPr>
        <w:t>discrimination.</w:t>
      </w:r>
      <w:r w:rsidR="00E24065" w:rsidRPr="005165C7">
        <w:rPr>
          <w:szCs w:val="24"/>
        </w:rPr>
        <w:t xml:space="preserve"> </w:t>
      </w:r>
      <w:r w:rsidRPr="005165C7">
        <w:rPr>
          <w:szCs w:val="24"/>
        </w:rPr>
        <w:t>Key</w:t>
      </w:r>
      <w:r w:rsidR="00E24065" w:rsidRPr="005165C7">
        <w:rPr>
          <w:szCs w:val="24"/>
        </w:rPr>
        <w:t xml:space="preserve"> </w:t>
      </w:r>
      <w:r w:rsidRPr="005165C7">
        <w:rPr>
          <w:szCs w:val="24"/>
        </w:rPr>
        <w:t>institutions</w:t>
      </w:r>
      <w:r w:rsidR="00E24065" w:rsidRPr="005165C7">
        <w:rPr>
          <w:szCs w:val="24"/>
        </w:rPr>
        <w:t xml:space="preserve"> </w:t>
      </w:r>
      <w:r w:rsidRPr="005165C7">
        <w:rPr>
          <w:szCs w:val="24"/>
        </w:rPr>
        <w:t>have</w:t>
      </w:r>
      <w:r w:rsidR="00E24065" w:rsidRPr="005165C7">
        <w:rPr>
          <w:szCs w:val="24"/>
        </w:rPr>
        <w:t xml:space="preserve"> </w:t>
      </w:r>
      <w:r w:rsidRPr="005165C7">
        <w:rPr>
          <w:szCs w:val="24"/>
        </w:rPr>
        <w:t>included</w:t>
      </w:r>
      <w:r w:rsidR="00E24065" w:rsidRPr="005165C7">
        <w:rPr>
          <w:szCs w:val="24"/>
        </w:rPr>
        <w:t xml:space="preserve"> </w:t>
      </w:r>
      <w:r w:rsidRPr="005165C7">
        <w:rPr>
          <w:szCs w:val="24"/>
        </w:rPr>
        <w:t>the</w:t>
      </w:r>
      <w:r w:rsidR="00E24065" w:rsidRPr="005165C7">
        <w:rPr>
          <w:szCs w:val="24"/>
        </w:rPr>
        <w:t xml:space="preserve"> </w:t>
      </w:r>
      <w:r w:rsidRPr="005165C7">
        <w:rPr>
          <w:szCs w:val="24"/>
        </w:rPr>
        <w:t>CCM,</w:t>
      </w:r>
      <w:r w:rsidR="00E24065" w:rsidRPr="005165C7">
        <w:rPr>
          <w:szCs w:val="24"/>
        </w:rPr>
        <w:t xml:space="preserve"> </w:t>
      </w:r>
      <w:r w:rsidRPr="005165C7">
        <w:rPr>
          <w:szCs w:val="24"/>
        </w:rPr>
        <w:t>IRDP,</w:t>
      </w:r>
      <w:r w:rsidR="00E24065" w:rsidRPr="005165C7">
        <w:rPr>
          <w:szCs w:val="24"/>
        </w:rPr>
        <w:t xml:space="preserve"> </w:t>
      </w:r>
      <w:r w:rsidRPr="005165C7">
        <w:rPr>
          <w:szCs w:val="24"/>
        </w:rPr>
        <w:t>NUR,</w:t>
      </w:r>
      <w:r w:rsidR="00E24065" w:rsidRPr="005165C7">
        <w:rPr>
          <w:szCs w:val="24"/>
        </w:rPr>
        <w:t xml:space="preserve"> </w:t>
      </w:r>
      <w:r w:rsidRPr="005165C7">
        <w:rPr>
          <w:szCs w:val="24"/>
        </w:rPr>
        <w:t>NURC,</w:t>
      </w:r>
      <w:r w:rsidR="00E24065" w:rsidRPr="005165C7">
        <w:rPr>
          <w:szCs w:val="24"/>
        </w:rPr>
        <w:t xml:space="preserve"> </w:t>
      </w:r>
      <w:r w:rsidRPr="005165C7">
        <w:rPr>
          <w:szCs w:val="24"/>
        </w:rPr>
        <w:t>NHRC</w:t>
      </w:r>
      <w:r w:rsidR="00E24065" w:rsidRPr="005165C7">
        <w:rPr>
          <w:szCs w:val="24"/>
        </w:rPr>
        <w:t xml:space="preserve"> </w:t>
      </w:r>
      <w:r w:rsidRPr="005165C7">
        <w:rPr>
          <w:szCs w:val="24"/>
        </w:rPr>
        <w:t>etc.</w:t>
      </w:r>
      <w:r w:rsidR="00E24065" w:rsidRPr="005165C7">
        <w:rPr>
          <w:szCs w:val="24"/>
        </w:rPr>
        <w:t xml:space="preserve"> </w:t>
      </w:r>
      <w:r w:rsidRPr="005165C7">
        <w:rPr>
          <w:szCs w:val="24"/>
        </w:rPr>
        <w:t>Among</w:t>
      </w:r>
      <w:r w:rsidR="00E24065" w:rsidRPr="005165C7">
        <w:rPr>
          <w:szCs w:val="24"/>
        </w:rPr>
        <w:t xml:space="preserve"> </w:t>
      </w:r>
      <w:r w:rsidRPr="005165C7">
        <w:rPr>
          <w:szCs w:val="24"/>
        </w:rPr>
        <w:t>other</w:t>
      </w:r>
      <w:r w:rsidR="00E24065" w:rsidRPr="005165C7">
        <w:rPr>
          <w:szCs w:val="24"/>
        </w:rPr>
        <w:t xml:space="preserve"> </w:t>
      </w:r>
      <w:r w:rsidRPr="005165C7">
        <w:rPr>
          <w:szCs w:val="24"/>
        </w:rPr>
        <w:t>activities,</w:t>
      </w:r>
      <w:r w:rsidR="00E24065" w:rsidRPr="005165C7">
        <w:rPr>
          <w:szCs w:val="24"/>
        </w:rPr>
        <w:t xml:space="preserve"> </w:t>
      </w:r>
      <w:r w:rsidRPr="005165C7">
        <w:rPr>
          <w:szCs w:val="24"/>
        </w:rPr>
        <w:t>the</w:t>
      </w:r>
      <w:r w:rsidR="00E24065" w:rsidRPr="005165C7">
        <w:rPr>
          <w:szCs w:val="24"/>
        </w:rPr>
        <w:t xml:space="preserve"> </w:t>
      </w:r>
      <w:r w:rsidRPr="005165C7">
        <w:rPr>
          <w:szCs w:val="24"/>
        </w:rPr>
        <w:t>following</w:t>
      </w:r>
      <w:r w:rsidR="00E24065" w:rsidRPr="005165C7">
        <w:rPr>
          <w:szCs w:val="24"/>
        </w:rPr>
        <w:t xml:space="preserve"> </w:t>
      </w:r>
      <w:r w:rsidRPr="005165C7">
        <w:rPr>
          <w:szCs w:val="24"/>
        </w:rPr>
        <w:t>have</w:t>
      </w:r>
      <w:r w:rsidR="00E24065" w:rsidRPr="005165C7">
        <w:rPr>
          <w:szCs w:val="24"/>
        </w:rPr>
        <w:t xml:space="preserve"> </w:t>
      </w:r>
      <w:r w:rsidRPr="005165C7">
        <w:rPr>
          <w:szCs w:val="24"/>
        </w:rPr>
        <w:t>been</w:t>
      </w:r>
      <w:r w:rsidR="00E24065" w:rsidRPr="005165C7">
        <w:rPr>
          <w:szCs w:val="24"/>
        </w:rPr>
        <w:t xml:space="preserve"> </w:t>
      </w:r>
      <w:r w:rsidRPr="005165C7">
        <w:rPr>
          <w:szCs w:val="24"/>
        </w:rPr>
        <w:t>undertaken</w:t>
      </w:r>
      <w:r w:rsidR="00E24065" w:rsidRPr="005165C7">
        <w:rPr>
          <w:szCs w:val="24"/>
        </w:rPr>
        <w:t xml:space="preserve"> </w:t>
      </w:r>
      <w:r w:rsidRPr="005165C7">
        <w:rPr>
          <w:szCs w:val="24"/>
        </w:rPr>
        <w:t>to</w:t>
      </w:r>
      <w:r w:rsidR="00E24065" w:rsidRPr="005165C7">
        <w:rPr>
          <w:szCs w:val="24"/>
        </w:rPr>
        <w:t xml:space="preserve"> </w:t>
      </w:r>
      <w:r w:rsidRPr="005165C7">
        <w:rPr>
          <w:szCs w:val="24"/>
        </w:rPr>
        <w:t>combat</w:t>
      </w:r>
      <w:r w:rsidR="00E24065" w:rsidRPr="005165C7">
        <w:rPr>
          <w:szCs w:val="24"/>
        </w:rPr>
        <w:t xml:space="preserve"> </w:t>
      </w:r>
      <w:r w:rsidRPr="005165C7">
        <w:rPr>
          <w:szCs w:val="24"/>
        </w:rPr>
        <w:t>discrimination:</w:t>
      </w:r>
      <w:r w:rsidR="00E24065" w:rsidRPr="005165C7">
        <w:rPr>
          <w:szCs w:val="24"/>
        </w:rPr>
        <w:t xml:space="preserve"> </w:t>
      </w:r>
    </w:p>
    <w:p w:rsidR="00951BC8" w:rsidRPr="005165C7" w:rsidRDefault="00C938FA" w:rsidP="00C938FA">
      <w:pPr>
        <w:pStyle w:val="H23G"/>
      </w:pPr>
      <w:bookmarkStart w:id="339" w:name="_Toc233624968"/>
      <w:bookmarkStart w:id="340" w:name="_Toc233625613"/>
      <w:bookmarkStart w:id="341" w:name="_Toc233625964"/>
      <w:bookmarkStart w:id="342" w:name="_Toc234236169"/>
      <w:bookmarkStart w:id="343" w:name="_Toc234236744"/>
      <w:bookmarkStart w:id="344" w:name="_Toc234237513"/>
      <w:bookmarkStart w:id="345" w:name="_Toc234237954"/>
      <w:r>
        <w:tab/>
      </w:r>
      <w:r>
        <w:tab/>
      </w:r>
      <w:r w:rsidR="00951BC8" w:rsidRPr="005165C7">
        <w:t>Educating</w:t>
      </w:r>
      <w:r w:rsidR="00E24065" w:rsidRPr="005165C7">
        <w:t xml:space="preserve"> </w:t>
      </w:r>
      <w:r w:rsidR="00951BC8" w:rsidRPr="005165C7">
        <w:t>the</w:t>
      </w:r>
      <w:r w:rsidR="00E24065" w:rsidRPr="005165C7">
        <w:t xml:space="preserve"> </w:t>
      </w:r>
      <w:r w:rsidR="00951BC8" w:rsidRPr="005165C7">
        <w:t>public</w:t>
      </w:r>
      <w:r w:rsidR="00E24065" w:rsidRPr="005165C7">
        <w:t xml:space="preserve"> </w:t>
      </w:r>
      <w:r w:rsidR="00951BC8" w:rsidRPr="005165C7">
        <w:t>to</w:t>
      </w:r>
      <w:r w:rsidR="00E24065" w:rsidRPr="005165C7">
        <w:t xml:space="preserve"> </w:t>
      </w:r>
      <w:r w:rsidR="00951BC8" w:rsidRPr="005165C7">
        <w:t>combat</w:t>
      </w:r>
      <w:r w:rsidR="00E24065" w:rsidRPr="005165C7">
        <w:t xml:space="preserve"> </w:t>
      </w:r>
      <w:r w:rsidR="00951BC8" w:rsidRPr="005165C7">
        <w:t>prejudices</w:t>
      </w:r>
      <w:r w:rsidR="00E24065" w:rsidRPr="005165C7">
        <w:t xml:space="preserve"> </w:t>
      </w:r>
      <w:r w:rsidR="00951BC8" w:rsidRPr="005165C7">
        <w:t>which</w:t>
      </w:r>
      <w:r w:rsidR="00E24065" w:rsidRPr="005165C7">
        <w:t xml:space="preserve"> </w:t>
      </w:r>
      <w:r w:rsidR="00951BC8" w:rsidRPr="005165C7">
        <w:t>lead</w:t>
      </w:r>
      <w:r w:rsidR="00E24065" w:rsidRPr="005165C7">
        <w:t xml:space="preserve"> </w:t>
      </w:r>
      <w:r w:rsidR="00951BC8" w:rsidRPr="005165C7">
        <w:t>to</w:t>
      </w:r>
      <w:r w:rsidR="00E24065" w:rsidRPr="005165C7">
        <w:t xml:space="preserve"> </w:t>
      </w:r>
      <w:r w:rsidR="00951BC8" w:rsidRPr="005165C7">
        <w:t>racial</w:t>
      </w:r>
      <w:r w:rsidR="00E24065" w:rsidRPr="005165C7">
        <w:t xml:space="preserve"> </w:t>
      </w:r>
      <w:r w:rsidR="00951BC8" w:rsidRPr="005165C7">
        <w:t>discrimination</w:t>
      </w:r>
      <w:bookmarkEnd w:id="339"/>
      <w:bookmarkEnd w:id="340"/>
      <w:bookmarkEnd w:id="341"/>
      <w:bookmarkEnd w:id="342"/>
      <w:bookmarkEnd w:id="343"/>
      <w:bookmarkEnd w:id="344"/>
      <w:bookmarkEnd w:id="345"/>
    </w:p>
    <w:p w:rsidR="00951BC8" w:rsidRPr="005165C7" w:rsidRDefault="00951BC8" w:rsidP="005165C7">
      <w:pPr>
        <w:pStyle w:val="SingleTxtG"/>
        <w:rPr>
          <w:szCs w:val="24"/>
        </w:rPr>
      </w:pPr>
      <w:r w:rsidRPr="005165C7">
        <w:t>272.</w:t>
      </w:r>
      <w:r w:rsidRPr="005165C7">
        <w:tab/>
      </w:r>
      <w:r w:rsidRPr="005165C7">
        <w:rPr>
          <w:szCs w:val="24"/>
        </w:rPr>
        <w:t>The</w:t>
      </w:r>
      <w:r w:rsidR="00E24065" w:rsidRPr="005165C7">
        <w:rPr>
          <w:szCs w:val="24"/>
        </w:rPr>
        <w:t xml:space="preserve"> </w:t>
      </w:r>
      <w:r w:rsidRPr="005165C7">
        <w:rPr>
          <w:szCs w:val="24"/>
        </w:rPr>
        <w:t>National</w:t>
      </w:r>
      <w:r w:rsidR="00E24065" w:rsidRPr="005165C7">
        <w:rPr>
          <w:szCs w:val="24"/>
        </w:rPr>
        <w:t xml:space="preserve"> </w:t>
      </w:r>
      <w:r w:rsidRPr="005165C7">
        <w:rPr>
          <w:szCs w:val="24"/>
        </w:rPr>
        <w:t>Commission</w:t>
      </w:r>
      <w:r w:rsidR="00E24065" w:rsidRPr="005165C7">
        <w:rPr>
          <w:szCs w:val="24"/>
        </w:rPr>
        <w:t xml:space="preserve"> </w:t>
      </w:r>
      <w:r w:rsidRPr="005165C7">
        <w:rPr>
          <w:szCs w:val="24"/>
        </w:rPr>
        <w:t>for</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(NHRC)</w:t>
      </w:r>
      <w:r w:rsidR="00E24065" w:rsidRPr="005165C7">
        <w:rPr>
          <w:szCs w:val="24"/>
        </w:rPr>
        <w:t xml:space="preserve"> </w:t>
      </w:r>
      <w:r w:rsidRPr="005165C7">
        <w:rPr>
          <w:szCs w:val="24"/>
        </w:rPr>
        <w:t>and</w:t>
      </w:r>
      <w:r w:rsidR="00E24065" w:rsidRPr="005165C7">
        <w:rPr>
          <w:szCs w:val="24"/>
        </w:rPr>
        <w:t xml:space="preserve"> </w:t>
      </w:r>
      <w:r w:rsidRPr="005165C7">
        <w:rPr>
          <w:szCs w:val="24"/>
        </w:rPr>
        <w:t>the</w:t>
      </w:r>
      <w:r w:rsidR="00E24065" w:rsidRPr="005165C7">
        <w:rPr>
          <w:szCs w:val="24"/>
        </w:rPr>
        <w:t xml:space="preserve"> </w:t>
      </w:r>
      <w:r w:rsidRPr="005165C7">
        <w:rPr>
          <w:szCs w:val="24"/>
        </w:rPr>
        <w:t>National</w:t>
      </w:r>
      <w:r w:rsidR="00E24065" w:rsidRPr="005165C7">
        <w:rPr>
          <w:szCs w:val="24"/>
        </w:rPr>
        <w:t xml:space="preserve"> </w:t>
      </w:r>
      <w:r w:rsidRPr="005165C7">
        <w:rPr>
          <w:szCs w:val="24"/>
        </w:rPr>
        <w:t>Unity</w:t>
      </w:r>
      <w:r w:rsidR="00E24065" w:rsidRPr="005165C7">
        <w:rPr>
          <w:szCs w:val="24"/>
        </w:rPr>
        <w:t xml:space="preserve"> </w:t>
      </w:r>
      <w:r w:rsidRPr="005165C7">
        <w:rPr>
          <w:szCs w:val="24"/>
        </w:rPr>
        <w:t>and</w:t>
      </w:r>
      <w:r w:rsidR="00E24065" w:rsidRPr="005165C7">
        <w:rPr>
          <w:szCs w:val="24"/>
        </w:rPr>
        <w:t xml:space="preserve"> </w:t>
      </w:r>
      <w:r w:rsidRPr="005165C7">
        <w:rPr>
          <w:szCs w:val="24"/>
        </w:rPr>
        <w:t>Reconciliation</w:t>
      </w:r>
      <w:r w:rsidR="00E24065" w:rsidRPr="005165C7">
        <w:rPr>
          <w:szCs w:val="24"/>
        </w:rPr>
        <w:t xml:space="preserve"> </w:t>
      </w:r>
      <w:r w:rsidRPr="005165C7">
        <w:rPr>
          <w:szCs w:val="24"/>
        </w:rPr>
        <w:t>Commission</w:t>
      </w:r>
      <w:r w:rsidR="00E24065" w:rsidRPr="005165C7">
        <w:rPr>
          <w:szCs w:val="24"/>
        </w:rPr>
        <w:t xml:space="preserve"> </w:t>
      </w:r>
      <w:r w:rsidRPr="005165C7">
        <w:rPr>
          <w:szCs w:val="24"/>
        </w:rPr>
        <w:t>(NURC)</w:t>
      </w:r>
      <w:r w:rsidR="00E24065" w:rsidRPr="005165C7">
        <w:rPr>
          <w:szCs w:val="24"/>
        </w:rPr>
        <w:t xml:space="preserve"> </w:t>
      </w:r>
      <w:r w:rsidRPr="005165C7">
        <w:rPr>
          <w:szCs w:val="24"/>
        </w:rPr>
        <w:t>undertake</w:t>
      </w:r>
      <w:r w:rsidR="00E24065" w:rsidRPr="005165C7">
        <w:rPr>
          <w:szCs w:val="24"/>
        </w:rPr>
        <w:t xml:space="preserve"> </w:t>
      </w:r>
      <w:r w:rsidRPr="005165C7">
        <w:rPr>
          <w:szCs w:val="24"/>
        </w:rPr>
        <w:t>a</w:t>
      </w:r>
      <w:r w:rsidR="00E24065" w:rsidRPr="005165C7">
        <w:rPr>
          <w:szCs w:val="24"/>
        </w:rPr>
        <w:t xml:space="preserve"> </w:t>
      </w:r>
      <w:r w:rsidRPr="005165C7">
        <w:rPr>
          <w:szCs w:val="24"/>
        </w:rPr>
        <w:t>wide</w:t>
      </w:r>
      <w:r w:rsidR="00E24065" w:rsidRPr="005165C7">
        <w:rPr>
          <w:szCs w:val="24"/>
        </w:rPr>
        <w:t xml:space="preserve"> </w:t>
      </w:r>
      <w:r w:rsidRPr="005165C7">
        <w:rPr>
          <w:szCs w:val="24"/>
        </w:rPr>
        <w:t>variety</w:t>
      </w:r>
      <w:r w:rsidR="00E24065" w:rsidRPr="005165C7">
        <w:rPr>
          <w:szCs w:val="24"/>
        </w:rPr>
        <w:t xml:space="preserve"> </w:t>
      </w:r>
      <w:r w:rsidRPr="005165C7">
        <w:rPr>
          <w:szCs w:val="24"/>
        </w:rPr>
        <w:t>of</w:t>
      </w:r>
      <w:r w:rsidR="00E24065" w:rsidRPr="005165C7">
        <w:rPr>
          <w:szCs w:val="24"/>
        </w:rPr>
        <w:t xml:space="preserve"> </w:t>
      </w:r>
      <w:r w:rsidRPr="005165C7">
        <w:rPr>
          <w:szCs w:val="24"/>
        </w:rPr>
        <w:t>programmes</w:t>
      </w:r>
      <w:r w:rsidR="00E24065" w:rsidRPr="005165C7">
        <w:rPr>
          <w:szCs w:val="24"/>
        </w:rPr>
        <w:t xml:space="preserve"> </w:t>
      </w:r>
      <w:r w:rsidRPr="005165C7">
        <w:rPr>
          <w:szCs w:val="24"/>
        </w:rPr>
        <w:t>which</w:t>
      </w:r>
      <w:r w:rsidR="00E24065" w:rsidRPr="005165C7">
        <w:rPr>
          <w:szCs w:val="24"/>
        </w:rPr>
        <w:t xml:space="preserve"> </w:t>
      </w:r>
      <w:r w:rsidRPr="005165C7">
        <w:rPr>
          <w:szCs w:val="24"/>
        </w:rPr>
        <w:t>include</w:t>
      </w:r>
      <w:r w:rsidR="00E24065" w:rsidRPr="005165C7">
        <w:rPr>
          <w:szCs w:val="24"/>
        </w:rPr>
        <w:t xml:space="preserve"> </w:t>
      </w:r>
      <w:r w:rsidRPr="005165C7">
        <w:rPr>
          <w:szCs w:val="24"/>
        </w:rPr>
        <w:t>educating</w:t>
      </w:r>
      <w:r w:rsidR="00E24065" w:rsidRPr="005165C7">
        <w:rPr>
          <w:szCs w:val="24"/>
        </w:rPr>
        <w:t xml:space="preserve"> </w:t>
      </w:r>
      <w:r w:rsidRPr="005165C7">
        <w:rPr>
          <w:szCs w:val="24"/>
        </w:rPr>
        <w:t>the</w:t>
      </w:r>
      <w:r w:rsidR="00E24065" w:rsidRPr="005165C7">
        <w:rPr>
          <w:szCs w:val="24"/>
        </w:rPr>
        <w:t xml:space="preserve"> </w:t>
      </w:r>
      <w:r w:rsidRPr="005165C7">
        <w:rPr>
          <w:szCs w:val="24"/>
        </w:rPr>
        <w:t>public</w:t>
      </w:r>
      <w:r w:rsidR="00E24065" w:rsidRPr="005165C7">
        <w:rPr>
          <w:szCs w:val="24"/>
        </w:rPr>
        <w:t xml:space="preserve"> </w:t>
      </w:r>
      <w:r w:rsidRPr="005165C7">
        <w:rPr>
          <w:szCs w:val="24"/>
        </w:rPr>
        <w:t>regarding</w:t>
      </w:r>
      <w:r w:rsidR="00E24065" w:rsidRPr="005165C7">
        <w:rPr>
          <w:szCs w:val="24"/>
        </w:rPr>
        <w:t xml:space="preserve"> </w:t>
      </w:r>
      <w:r w:rsidRPr="005165C7">
        <w:rPr>
          <w:szCs w:val="24"/>
        </w:rPr>
        <w:t>their</w:t>
      </w:r>
      <w:r w:rsidR="00E24065" w:rsidRPr="005165C7">
        <w:rPr>
          <w:szCs w:val="24"/>
        </w:rPr>
        <w:t xml:space="preserve"> </w:t>
      </w:r>
      <w:r w:rsidRPr="005165C7">
        <w:rPr>
          <w:szCs w:val="24"/>
        </w:rPr>
        <w:t>rights</w:t>
      </w:r>
      <w:r w:rsidR="00E24065" w:rsidRPr="005165C7">
        <w:rPr>
          <w:szCs w:val="24"/>
        </w:rPr>
        <w:t xml:space="preserve"> </w:t>
      </w:r>
      <w:r w:rsidRPr="005165C7">
        <w:rPr>
          <w:szCs w:val="24"/>
        </w:rPr>
        <w:t>and</w:t>
      </w:r>
      <w:r w:rsidR="00E24065" w:rsidRPr="005165C7">
        <w:rPr>
          <w:szCs w:val="24"/>
        </w:rPr>
        <w:t xml:space="preserve"> </w:t>
      </w:r>
      <w:r w:rsidRPr="005165C7">
        <w:rPr>
          <w:szCs w:val="24"/>
        </w:rPr>
        <w:t>the</w:t>
      </w:r>
      <w:r w:rsidR="00E24065" w:rsidRPr="005165C7">
        <w:rPr>
          <w:szCs w:val="24"/>
        </w:rPr>
        <w:t xml:space="preserve"> </w:t>
      </w:r>
      <w:r w:rsidRPr="005165C7">
        <w:rPr>
          <w:szCs w:val="24"/>
        </w:rPr>
        <w:t>rights</w:t>
      </w:r>
      <w:r w:rsidR="00E24065" w:rsidRPr="005165C7">
        <w:rPr>
          <w:szCs w:val="24"/>
        </w:rPr>
        <w:t xml:space="preserve"> </w:t>
      </w:r>
      <w:r w:rsidRPr="005165C7">
        <w:rPr>
          <w:szCs w:val="24"/>
        </w:rPr>
        <w:t>of</w:t>
      </w:r>
      <w:r w:rsidR="00E24065" w:rsidRPr="005165C7">
        <w:rPr>
          <w:szCs w:val="24"/>
        </w:rPr>
        <w:t xml:space="preserve"> </w:t>
      </w:r>
      <w:r w:rsidRPr="005165C7">
        <w:rPr>
          <w:szCs w:val="24"/>
        </w:rPr>
        <w:t>others,</w:t>
      </w:r>
      <w:r w:rsidR="00E24065" w:rsidRPr="005165C7">
        <w:rPr>
          <w:szCs w:val="24"/>
        </w:rPr>
        <w:t xml:space="preserve"> </w:t>
      </w:r>
      <w:r w:rsidRPr="005165C7">
        <w:rPr>
          <w:szCs w:val="24"/>
        </w:rPr>
        <w:t>combating</w:t>
      </w:r>
      <w:r w:rsidR="00E24065" w:rsidRPr="005165C7">
        <w:rPr>
          <w:szCs w:val="24"/>
        </w:rPr>
        <w:t xml:space="preserve"> </w:t>
      </w:r>
      <w:r w:rsidRPr="005165C7">
        <w:rPr>
          <w:szCs w:val="24"/>
        </w:rPr>
        <w:t>prejudices</w:t>
      </w:r>
      <w:r w:rsidR="00E24065" w:rsidRPr="005165C7">
        <w:rPr>
          <w:szCs w:val="24"/>
        </w:rPr>
        <w:t xml:space="preserve"> </w:t>
      </w:r>
      <w:r w:rsidRPr="005165C7">
        <w:rPr>
          <w:szCs w:val="24"/>
        </w:rPr>
        <w:t>and</w:t>
      </w:r>
      <w:r w:rsidR="00E24065" w:rsidRPr="005165C7">
        <w:rPr>
          <w:szCs w:val="24"/>
        </w:rPr>
        <w:t xml:space="preserve"> </w:t>
      </w:r>
      <w:r w:rsidRPr="005165C7">
        <w:rPr>
          <w:szCs w:val="24"/>
        </w:rPr>
        <w:t>racial</w:t>
      </w:r>
      <w:r w:rsidR="00E24065" w:rsidRPr="005165C7">
        <w:rPr>
          <w:szCs w:val="24"/>
        </w:rPr>
        <w:t xml:space="preserve"> </w:t>
      </w:r>
      <w:r w:rsidRPr="005165C7">
        <w:rPr>
          <w:szCs w:val="24"/>
        </w:rPr>
        <w:t>discrimination</w:t>
      </w:r>
      <w:r w:rsidR="00E24065" w:rsidRPr="005165C7">
        <w:rPr>
          <w:szCs w:val="24"/>
        </w:rPr>
        <w:t xml:space="preserve"> </w:t>
      </w:r>
      <w:r w:rsidRPr="005165C7">
        <w:rPr>
          <w:szCs w:val="24"/>
        </w:rPr>
        <w:t>and</w:t>
      </w:r>
      <w:r w:rsidR="00E24065" w:rsidRPr="005165C7">
        <w:rPr>
          <w:szCs w:val="24"/>
        </w:rPr>
        <w:t xml:space="preserve"> </w:t>
      </w:r>
      <w:r w:rsidRPr="005165C7">
        <w:rPr>
          <w:szCs w:val="24"/>
        </w:rPr>
        <w:t>raising</w:t>
      </w:r>
      <w:r w:rsidR="00E24065" w:rsidRPr="005165C7">
        <w:rPr>
          <w:szCs w:val="24"/>
        </w:rPr>
        <w:t xml:space="preserve"> </w:t>
      </w:r>
      <w:r w:rsidRPr="005165C7">
        <w:rPr>
          <w:szCs w:val="24"/>
        </w:rPr>
        <w:t>awareness</w:t>
      </w:r>
      <w:r w:rsidR="00E24065" w:rsidRPr="005165C7">
        <w:rPr>
          <w:szCs w:val="24"/>
        </w:rPr>
        <w:t xml:space="preserve"> </w:t>
      </w:r>
      <w:r w:rsidRPr="005165C7">
        <w:rPr>
          <w:szCs w:val="24"/>
        </w:rPr>
        <w:t>of</w:t>
      </w:r>
      <w:r w:rsidR="00E24065" w:rsidRPr="005165C7">
        <w:rPr>
          <w:szCs w:val="24"/>
        </w:rPr>
        <w:t xml:space="preserve"> </w:t>
      </w:r>
      <w:r w:rsidRPr="005165C7">
        <w:rPr>
          <w:szCs w:val="24"/>
        </w:rPr>
        <w:t>the</w:t>
      </w:r>
      <w:r w:rsidR="00E24065" w:rsidRPr="005165C7">
        <w:rPr>
          <w:szCs w:val="24"/>
        </w:rPr>
        <w:t xml:space="preserve"> </w:t>
      </w:r>
      <w:r w:rsidRPr="005165C7">
        <w:rPr>
          <w:szCs w:val="24"/>
        </w:rPr>
        <w:t>Commissions</w:t>
      </w:r>
      <w:r w:rsidR="00E24065" w:rsidRPr="005165C7">
        <w:rPr>
          <w:szCs w:val="24"/>
        </w:rPr>
        <w:t xml:space="preserve">’ </w:t>
      </w:r>
      <w:r w:rsidRPr="005165C7">
        <w:rPr>
          <w:szCs w:val="24"/>
        </w:rPr>
        <w:t>role</w:t>
      </w:r>
      <w:r w:rsidR="00E24065" w:rsidRPr="005165C7">
        <w:rPr>
          <w:szCs w:val="24"/>
        </w:rPr>
        <w:t xml:space="preserve"> </w:t>
      </w:r>
      <w:r w:rsidRPr="005165C7">
        <w:rPr>
          <w:szCs w:val="24"/>
        </w:rPr>
        <w:t>in</w:t>
      </w:r>
      <w:r w:rsidR="00E24065" w:rsidRPr="005165C7">
        <w:rPr>
          <w:szCs w:val="24"/>
        </w:rPr>
        <w:t xml:space="preserve"> </w:t>
      </w:r>
      <w:r w:rsidRPr="005165C7">
        <w:rPr>
          <w:szCs w:val="24"/>
        </w:rPr>
        <w:t>investigating</w:t>
      </w:r>
      <w:r w:rsidR="00E24065" w:rsidRPr="005165C7">
        <w:rPr>
          <w:szCs w:val="24"/>
        </w:rPr>
        <w:t xml:space="preserve"> </w:t>
      </w:r>
      <w:r w:rsidRPr="005165C7">
        <w:rPr>
          <w:szCs w:val="24"/>
        </w:rPr>
        <w:t>and</w:t>
      </w:r>
      <w:r w:rsidR="00E24065" w:rsidRPr="005165C7">
        <w:rPr>
          <w:szCs w:val="24"/>
        </w:rPr>
        <w:t xml:space="preserve"> </w:t>
      </w:r>
      <w:r w:rsidRPr="005165C7">
        <w:rPr>
          <w:szCs w:val="24"/>
        </w:rPr>
        <w:t>ruling</w:t>
      </w:r>
      <w:r w:rsidR="00E24065" w:rsidRPr="005165C7">
        <w:rPr>
          <w:szCs w:val="24"/>
        </w:rPr>
        <w:t xml:space="preserve"> </w:t>
      </w:r>
      <w:r w:rsidRPr="005165C7">
        <w:rPr>
          <w:szCs w:val="24"/>
        </w:rPr>
        <w:t>on</w:t>
      </w:r>
      <w:r w:rsidR="00E24065" w:rsidRPr="005165C7">
        <w:rPr>
          <w:szCs w:val="24"/>
        </w:rPr>
        <w:t xml:space="preserve"> </w:t>
      </w:r>
      <w:r w:rsidRPr="005165C7">
        <w:rPr>
          <w:szCs w:val="24"/>
        </w:rPr>
        <w:t>alleged</w:t>
      </w:r>
      <w:r w:rsidR="00E24065" w:rsidRPr="005165C7">
        <w:rPr>
          <w:szCs w:val="24"/>
        </w:rPr>
        <w:t xml:space="preserve"> </w:t>
      </w:r>
      <w:r w:rsidRPr="005165C7">
        <w:rPr>
          <w:szCs w:val="24"/>
        </w:rPr>
        <w:t>violations</w:t>
      </w:r>
      <w:r w:rsidR="00E24065" w:rsidRPr="005165C7">
        <w:rPr>
          <w:szCs w:val="24"/>
        </w:rPr>
        <w:t xml:space="preserve"> </w:t>
      </w:r>
      <w:r w:rsidRPr="005165C7">
        <w:rPr>
          <w:szCs w:val="24"/>
        </w:rPr>
        <w:t>of</w:t>
      </w:r>
      <w:r w:rsidR="00E24065" w:rsidRPr="005165C7">
        <w:rPr>
          <w:szCs w:val="24"/>
        </w:rPr>
        <w:t xml:space="preserve"> </w:t>
      </w:r>
      <w:r w:rsidRPr="005165C7">
        <w:rPr>
          <w:szCs w:val="24"/>
        </w:rPr>
        <w:t>fundamental</w:t>
      </w:r>
      <w:r w:rsidR="00E24065" w:rsidRPr="005165C7">
        <w:rPr>
          <w:szCs w:val="24"/>
        </w:rPr>
        <w:t xml:space="preserve"> </w:t>
      </w:r>
      <w:r w:rsidRPr="005165C7">
        <w:rPr>
          <w:szCs w:val="24"/>
        </w:rPr>
        <w:t>rights.</w:t>
      </w:r>
      <w:r w:rsidR="00E24065" w:rsidRPr="005165C7">
        <w:rPr>
          <w:szCs w:val="24"/>
        </w:rPr>
        <w:t xml:space="preserve"> </w:t>
      </w:r>
    </w:p>
    <w:p w:rsidR="00951BC8" w:rsidRPr="005165C7" w:rsidRDefault="00951BC8" w:rsidP="005165C7">
      <w:pPr>
        <w:pStyle w:val="SingleTxtG"/>
        <w:rPr>
          <w:szCs w:val="24"/>
        </w:rPr>
      </w:pPr>
      <w:r w:rsidRPr="005165C7">
        <w:t>273.</w:t>
      </w:r>
      <w:r w:rsidRPr="005165C7">
        <w:tab/>
      </w:r>
      <w:r w:rsidRPr="005165C7">
        <w:rPr>
          <w:szCs w:val="24"/>
        </w:rPr>
        <w:t>As</w:t>
      </w:r>
      <w:r w:rsidR="00E24065" w:rsidRPr="005165C7">
        <w:rPr>
          <w:szCs w:val="24"/>
        </w:rPr>
        <w:t xml:space="preserve"> </w:t>
      </w:r>
      <w:r w:rsidRPr="005165C7">
        <w:rPr>
          <w:szCs w:val="24"/>
        </w:rPr>
        <w:t>a</w:t>
      </w:r>
      <w:r w:rsidR="00E24065" w:rsidRPr="005165C7">
        <w:rPr>
          <w:szCs w:val="24"/>
        </w:rPr>
        <w:t xml:space="preserve"> </w:t>
      </w:r>
      <w:r w:rsidRPr="005165C7">
        <w:rPr>
          <w:szCs w:val="24"/>
        </w:rPr>
        <w:t>reinforcement</w:t>
      </w:r>
      <w:r w:rsidR="00E24065" w:rsidRPr="005165C7">
        <w:rPr>
          <w:szCs w:val="24"/>
        </w:rPr>
        <w:t xml:space="preserve"> </w:t>
      </w:r>
      <w:r w:rsidRPr="005165C7">
        <w:rPr>
          <w:szCs w:val="24"/>
        </w:rPr>
        <w:t>strategy,</w:t>
      </w:r>
      <w:r w:rsidR="00E24065" w:rsidRPr="005165C7">
        <w:rPr>
          <w:szCs w:val="24"/>
        </w:rPr>
        <w:t xml:space="preserve"> </w:t>
      </w:r>
      <w:r w:rsidRPr="005165C7">
        <w:rPr>
          <w:szCs w:val="24"/>
        </w:rPr>
        <w:t>other</w:t>
      </w:r>
      <w:r w:rsidR="00E24065" w:rsidRPr="005165C7">
        <w:rPr>
          <w:szCs w:val="24"/>
        </w:rPr>
        <w:t xml:space="preserve"> </w:t>
      </w:r>
      <w:r w:rsidRPr="005165C7">
        <w:rPr>
          <w:szCs w:val="24"/>
        </w:rPr>
        <w:t>sensitisation</w:t>
      </w:r>
      <w:r w:rsidR="00E24065" w:rsidRPr="005165C7">
        <w:rPr>
          <w:szCs w:val="24"/>
        </w:rPr>
        <w:t xml:space="preserve"> </w:t>
      </w:r>
      <w:r w:rsidRPr="005165C7">
        <w:rPr>
          <w:szCs w:val="24"/>
        </w:rPr>
        <w:t>forums</w:t>
      </w:r>
      <w:r w:rsidR="00E24065" w:rsidRPr="005165C7">
        <w:rPr>
          <w:szCs w:val="24"/>
        </w:rPr>
        <w:t xml:space="preserve"> </w:t>
      </w:r>
      <w:r w:rsidRPr="005165C7">
        <w:rPr>
          <w:szCs w:val="24"/>
        </w:rPr>
        <w:t>such</w:t>
      </w:r>
      <w:r w:rsidR="00E24065" w:rsidRPr="005165C7">
        <w:rPr>
          <w:szCs w:val="24"/>
        </w:rPr>
        <w:t xml:space="preserve"> </w:t>
      </w:r>
      <w:r w:rsidRPr="005165C7">
        <w:rPr>
          <w:szCs w:val="24"/>
        </w:rPr>
        <w:t>as</w:t>
      </w:r>
      <w:r w:rsidR="00E24065" w:rsidRPr="005165C7">
        <w:rPr>
          <w:szCs w:val="24"/>
        </w:rPr>
        <w:t xml:space="preserve"> </w:t>
      </w:r>
      <w:r w:rsidRPr="005165C7">
        <w:rPr>
          <w:szCs w:val="24"/>
        </w:rPr>
        <w:t>the</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commission</w:t>
      </w:r>
      <w:r w:rsidR="00E24065" w:rsidRPr="005165C7">
        <w:rPr>
          <w:szCs w:val="24"/>
        </w:rPr>
        <w:t xml:space="preserve"> </w:t>
      </w:r>
      <w:r w:rsidRPr="005165C7">
        <w:rPr>
          <w:szCs w:val="24"/>
        </w:rPr>
        <w:t>at</w:t>
      </w:r>
      <w:r w:rsidR="00E24065" w:rsidRPr="005165C7">
        <w:rPr>
          <w:szCs w:val="24"/>
        </w:rPr>
        <w:t xml:space="preserve"> </w:t>
      </w:r>
      <w:r w:rsidRPr="005165C7">
        <w:rPr>
          <w:szCs w:val="24"/>
        </w:rPr>
        <w:t>parliament</w:t>
      </w:r>
      <w:r w:rsidR="00E24065" w:rsidRPr="005165C7">
        <w:rPr>
          <w:szCs w:val="24"/>
        </w:rPr>
        <w:t xml:space="preserve"> </w:t>
      </w:r>
      <w:r w:rsidRPr="005165C7">
        <w:rPr>
          <w:szCs w:val="24"/>
        </w:rPr>
        <w:t>which</w:t>
      </w:r>
      <w:r w:rsidR="00E24065" w:rsidRPr="005165C7">
        <w:rPr>
          <w:szCs w:val="24"/>
        </w:rPr>
        <w:t xml:space="preserve"> </w:t>
      </w:r>
      <w:r w:rsidRPr="005165C7">
        <w:rPr>
          <w:szCs w:val="24"/>
        </w:rPr>
        <w:t>questions</w:t>
      </w:r>
      <w:r w:rsidR="00E24065" w:rsidRPr="005165C7">
        <w:rPr>
          <w:szCs w:val="24"/>
        </w:rPr>
        <w:t xml:space="preserve"> </w:t>
      </w:r>
      <w:r w:rsidRPr="005165C7">
        <w:rPr>
          <w:szCs w:val="24"/>
        </w:rPr>
        <w:t>the</w:t>
      </w:r>
      <w:r w:rsidR="00E24065" w:rsidRPr="005165C7">
        <w:rPr>
          <w:szCs w:val="24"/>
        </w:rPr>
        <w:t xml:space="preserve"> </w:t>
      </w:r>
      <w:r w:rsidRPr="005165C7">
        <w:rPr>
          <w:szCs w:val="24"/>
        </w:rPr>
        <w:t>government</w:t>
      </w:r>
      <w:r w:rsidR="00E24065" w:rsidRPr="005165C7">
        <w:rPr>
          <w:szCs w:val="24"/>
        </w:rPr>
        <w:t>’</w:t>
      </w:r>
      <w:r w:rsidRPr="005165C7">
        <w:rPr>
          <w:szCs w:val="24"/>
        </w:rPr>
        <w:t>s</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violations,</w:t>
      </w:r>
      <w:r w:rsidR="00E24065" w:rsidRPr="005165C7">
        <w:rPr>
          <w:szCs w:val="24"/>
        </w:rPr>
        <w:t xml:space="preserve"> </w:t>
      </w:r>
      <w:r w:rsidRPr="005165C7">
        <w:rPr>
          <w:szCs w:val="24"/>
        </w:rPr>
        <w:t>the</w:t>
      </w:r>
      <w:r w:rsidR="00E24065" w:rsidRPr="005165C7">
        <w:rPr>
          <w:szCs w:val="24"/>
        </w:rPr>
        <w:t xml:space="preserve"> </w:t>
      </w:r>
      <w:r w:rsidRPr="005165C7">
        <w:rPr>
          <w:szCs w:val="24"/>
        </w:rPr>
        <w:t>Ombudsman</w:t>
      </w:r>
      <w:r w:rsidR="00E24065" w:rsidRPr="005165C7">
        <w:rPr>
          <w:szCs w:val="24"/>
        </w:rPr>
        <w:t xml:space="preserve"> </w:t>
      </w:r>
      <w:r w:rsidRPr="005165C7">
        <w:rPr>
          <w:szCs w:val="24"/>
        </w:rPr>
        <w:t>office</w:t>
      </w:r>
      <w:r w:rsidR="00E24065" w:rsidRPr="005165C7">
        <w:rPr>
          <w:szCs w:val="24"/>
        </w:rPr>
        <w:t xml:space="preserve"> </w:t>
      </w:r>
      <w:r w:rsidRPr="005165C7">
        <w:rPr>
          <w:szCs w:val="24"/>
        </w:rPr>
        <w:t>and</w:t>
      </w:r>
      <w:r w:rsidR="00E24065" w:rsidRPr="005165C7">
        <w:rPr>
          <w:szCs w:val="24"/>
        </w:rPr>
        <w:t xml:space="preserve"> </w:t>
      </w:r>
      <w:r w:rsidRPr="005165C7">
        <w:rPr>
          <w:szCs w:val="24"/>
        </w:rPr>
        <w:t>the</w:t>
      </w:r>
      <w:r w:rsidR="00E24065" w:rsidRPr="005165C7">
        <w:rPr>
          <w:szCs w:val="24"/>
        </w:rPr>
        <w:t xml:space="preserve"> </w:t>
      </w:r>
      <w:r w:rsidRPr="005165C7">
        <w:rPr>
          <w:szCs w:val="24"/>
        </w:rPr>
        <w:t>National</w:t>
      </w:r>
      <w:r w:rsidR="00E24065" w:rsidRPr="005165C7">
        <w:rPr>
          <w:szCs w:val="24"/>
        </w:rPr>
        <w:t xml:space="preserve"> </w:t>
      </w:r>
      <w:r w:rsidRPr="005165C7">
        <w:rPr>
          <w:szCs w:val="24"/>
        </w:rPr>
        <w:t>commission</w:t>
      </w:r>
      <w:r w:rsidR="00E24065" w:rsidRPr="005165C7">
        <w:rPr>
          <w:szCs w:val="24"/>
        </w:rPr>
        <w:t xml:space="preserve"> </w:t>
      </w:r>
      <w:r w:rsidRPr="005165C7">
        <w:rPr>
          <w:szCs w:val="24"/>
        </w:rPr>
        <w:t>for</w:t>
      </w:r>
      <w:r w:rsidR="00E24065" w:rsidRPr="005165C7">
        <w:rPr>
          <w:szCs w:val="24"/>
        </w:rPr>
        <w:t xml:space="preserve"> </w:t>
      </w:r>
      <w:r w:rsidRPr="005165C7">
        <w:rPr>
          <w:szCs w:val="24"/>
        </w:rPr>
        <w:t>the</w:t>
      </w:r>
      <w:r w:rsidR="00E24065" w:rsidRPr="005165C7">
        <w:rPr>
          <w:szCs w:val="24"/>
        </w:rPr>
        <w:t xml:space="preserve"> </w:t>
      </w:r>
      <w:r w:rsidRPr="005165C7">
        <w:rPr>
          <w:szCs w:val="24"/>
        </w:rPr>
        <w:t>fight</w:t>
      </w:r>
      <w:r w:rsidR="00E24065" w:rsidRPr="005165C7">
        <w:rPr>
          <w:szCs w:val="24"/>
        </w:rPr>
        <w:t xml:space="preserve"> </w:t>
      </w:r>
      <w:r w:rsidRPr="005165C7">
        <w:rPr>
          <w:szCs w:val="24"/>
        </w:rPr>
        <w:t>against</w:t>
      </w:r>
      <w:r w:rsidR="00E24065" w:rsidRPr="005165C7">
        <w:rPr>
          <w:szCs w:val="24"/>
        </w:rPr>
        <w:t xml:space="preserve"> </w:t>
      </w:r>
      <w:r w:rsidRPr="005165C7">
        <w:rPr>
          <w:szCs w:val="24"/>
        </w:rPr>
        <w:t>genocide,</w:t>
      </w:r>
      <w:r w:rsidR="00E24065" w:rsidRPr="005165C7">
        <w:rPr>
          <w:szCs w:val="24"/>
        </w:rPr>
        <w:t xml:space="preserve"> </w:t>
      </w:r>
      <w:r w:rsidRPr="005165C7">
        <w:rPr>
          <w:szCs w:val="24"/>
        </w:rPr>
        <w:t>among</w:t>
      </w:r>
      <w:r w:rsidR="00E24065" w:rsidRPr="005165C7">
        <w:rPr>
          <w:szCs w:val="24"/>
        </w:rPr>
        <w:t xml:space="preserve"> </w:t>
      </w:r>
      <w:r w:rsidRPr="005165C7">
        <w:rPr>
          <w:szCs w:val="24"/>
        </w:rPr>
        <w:t>others,</w:t>
      </w:r>
      <w:r w:rsidR="00E24065" w:rsidRPr="005165C7">
        <w:rPr>
          <w:szCs w:val="24"/>
        </w:rPr>
        <w:t xml:space="preserve"> </w:t>
      </w:r>
      <w:r w:rsidRPr="005165C7">
        <w:rPr>
          <w:szCs w:val="24"/>
        </w:rPr>
        <w:t>have</w:t>
      </w:r>
      <w:r w:rsidR="00E24065" w:rsidRPr="005165C7">
        <w:rPr>
          <w:szCs w:val="24"/>
        </w:rPr>
        <w:t xml:space="preserve"> </w:t>
      </w:r>
      <w:r w:rsidRPr="005165C7">
        <w:rPr>
          <w:szCs w:val="24"/>
        </w:rPr>
        <w:t>been</w:t>
      </w:r>
      <w:r w:rsidR="00E24065" w:rsidRPr="005165C7">
        <w:rPr>
          <w:szCs w:val="24"/>
        </w:rPr>
        <w:t xml:space="preserve"> </w:t>
      </w:r>
      <w:r w:rsidRPr="005165C7">
        <w:rPr>
          <w:szCs w:val="24"/>
        </w:rPr>
        <w:t>instrumental</w:t>
      </w:r>
      <w:r w:rsidR="00E24065" w:rsidRPr="005165C7">
        <w:rPr>
          <w:szCs w:val="24"/>
        </w:rPr>
        <w:t xml:space="preserve"> </w:t>
      </w:r>
      <w:r w:rsidRPr="005165C7">
        <w:rPr>
          <w:szCs w:val="24"/>
        </w:rPr>
        <w:t>in</w:t>
      </w:r>
      <w:r w:rsidR="00E24065" w:rsidRPr="005165C7">
        <w:rPr>
          <w:szCs w:val="24"/>
        </w:rPr>
        <w:t xml:space="preserve"> </w:t>
      </w:r>
      <w:r w:rsidRPr="005165C7">
        <w:rPr>
          <w:szCs w:val="24"/>
        </w:rPr>
        <w:t>the</w:t>
      </w:r>
      <w:r w:rsidR="00E24065" w:rsidRPr="005165C7">
        <w:rPr>
          <w:szCs w:val="24"/>
        </w:rPr>
        <w:t xml:space="preserve"> </w:t>
      </w:r>
      <w:r w:rsidRPr="005165C7">
        <w:rPr>
          <w:szCs w:val="24"/>
        </w:rPr>
        <w:t>struggle</w:t>
      </w:r>
      <w:r w:rsidR="00E24065" w:rsidRPr="005165C7">
        <w:rPr>
          <w:szCs w:val="24"/>
        </w:rPr>
        <w:t xml:space="preserve"> </w:t>
      </w:r>
      <w:r w:rsidRPr="005165C7">
        <w:rPr>
          <w:szCs w:val="24"/>
        </w:rPr>
        <w:t>against</w:t>
      </w:r>
      <w:r w:rsidR="00E24065" w:rsidRPr="005165C7">
        <w:rPr>
          <w:szCs w:val="24"/>
        </w:rPr>
        <w:t xml:space="preserve"> </w:t>
      </w:r>
      <w:r w:rsidRPr="005165C7">
        <w:rPr>
          <w:szCs w:val="24"/>
        </w:rPr>
        <w:t>discrimination.</w:t>
      </w:r>
    </w:p>
    <w:p w:rsidR="00951BC8" w:rsidRPr="005165C7" w:rsidRDefault="00951BC8" w:rsidP="005165C7">
      <w:pPr>
        <w:pStyle w:val="SingleTxtG"/>
        <w:rPr>
          <w:szCs w:val="24"/>
        </w:rPr>
      </w:pPr>
      <w:r w:rsidRPr="005165C7">
        <w:t>274.</w:t>
      </w:r>
      <w:r w:rsidRPr="005165C7">
        <w:tab/>
      </w:r>
      <w:r w:rsidRPr="005165C7">
        <w:rPr>
          <w:szCs w:val="24"/>
        </w:rPr>
        <w:t>Furthermore,</w:t>
      </w:r>
      <w:r w:rsidR="00E24065" w:rsidRPr="005165C7">
        <w:rPr>
          <w:szCs w:val="24"/>
        </w:rPr>
        <w:t xml:space="preserve"> </w:t>
      </w:r>
      <w:r w:rsidRPr="005165C7">
        <w:rPr>
          <w:szCs w:val="24"/>
        </w:rPr>
        <w:t>the</w:t>
      </w:r>
      <w:r w:rsidR="00E24065" w:rsidRPr="005165C7">
        <w:rPr>
          <w:szCs w:val="24"/>
        </w:rPr>
        <w:t xml:space="preserve"> </w:t>
      </w:r>
      <w:r w:rsidRPr="005165C7">
        <w:rPr>
          <w:szCs w:val="24"/>
        </w:rPr>
        <w:t>contribution</w:t>
      </w:r>
      <w:r w:rsidR="00E24065" w:rsidRPr="005165C7">
        <w:rPr>
          <w:szCs w:val="24"/>
        </w:rPr>
        <w:t xml:space="preserve"> </w:t>
      </w:r>
      <w:r w:rsidRPr="005165C7">
        <w:rPr>
          <w:szCs w:val="24"/>
        </w:rPr>
        <w:t>of</w:t>
      </w:r>
      <w:r w:rsidR="00E24065" w:rsidRPr="005165C7">
        <w:rPr>
          <w:szCs w:val="24"/>
        </w:rPr>
        <w:t xml:space="preserve"> </w:t>
      </w:r>
      <w:r w:rsidRPr="005165C7">
        <w:rPr>
          <w:szCs w:val="24"/>
        </w:rPr>
        <w:t>other</w:t>
      </w:r>
      <w:r w:rsidR="00E24065" w:rsidRPr="005165C7">
        <w:rPr>
          <w:szCs w:val="24"/>
        </w:rPr>
        <w:t xml:space="preserve"> </w:t>
      </w:r>
      <w:r w:rsidRPr="005165C7">
        <w:rPr>
          <w:szCs w:val="24"/>
        </w:rPr>
        <w:t>commissions</w:t>
      </w:r>
      <w:r w:rsidR="00E24065" w:rsidRPr="005165C7">
        <w:rPr>
          <w:szCs w:val="24"/>
        </w:rPr>
        <w:t xml:space="preserve"> </w:t>
      </w:r>
      <w:r w:rsidRPr="005165C7">
        <w:rPr>
          <w:szCs w:val="24"/>
        </w:rPr>
        <w:t>such</w:t>
      </w:r>
      <w:r w:rsidR="00E24065" w:rsidRPr="005165C7">
        <w:rPr>
          <w:szCs w:val="24"/>
        </w:rPr>
        <w:t xml:space="preserve"> </w:t>
      </w:r>
      <w:r w:rsidRPr="005165C7">
        <w:rPr>
          <w:szCs w:val="24"/>
        </w:rPr>
        <w:t>as</w:t>
      </w:r>
      <w:r w:rsidR="00E24065" w:rsidRPr="005165C7">
        <w:rPr>
          <w:szCs w:val="24"/>
        </w:rPr>
        <w:t xml:space="preserve"> </w:t>
      </w:r>
      <w:r w:rsidRPr="005165C7">
        <w:rPr>
          <w:szCs w:val="24"/>
        </w:rPr>
        <w:t>NURC,</w:t>
      </w:r>
      <w:r w:rsidR="00E24065" w:rsidRPr="005165C7">
        <w:rPr>
          <w:szCs w:val="24"/>
        </w:rPr>
        <w:t xml:space="preserve"> </w:t>
      </w:r>
      <w:r w:rsidRPr="005165C7">
        <w:rPr>
          <w:szCs w:val="24"/>
        </w:rPr>
        <w:t>the</w:t>
      </w:r>
      <w:r w:rsidR="00E24065" w:rsidRPr="005165C7">
        <w:rPr>
          <w:szCs w:val="24"/>
        </w:rPr>
        <w:t xml:space="preserve"> </w:t>
      </w:r>
      <w:r w:rsidRPr="005165C7">
        <w:rPr>
          <w:szCs w:val="24"/>
        </w:rPr>
        <w:t>programs</w:t>
      </w:r>
      <w:r w:rsidR="00E24065" w:rsidRPr="005165C7">
        <w:rPr>
          <w:szCs w:val="24"/>
        </w:rPr>
        <w:t xml:space="preserve"> </w:t>
      </w:r>
      <w:r w:rsidRPr="005165C7">
        <w:rPr>
          <w:szCs w:val="24"/>
        </w:rPr>
        <w:t>of</w:t>
      </w:r>
      <w:r w:rsidR="00E24065" w:rsidRPr="005165C7">
        <w:rPr>
          <w:szCs w:val="24"/>
        </w:rPr>
        <w:t xml:space="preserve"> </w:t>
      </w:r>
      <w:r w:rsidRPr="005165C7">
        <w:rPr>
          <w:szCs w:val="24"/>
        </w:rPr>
        <w:t>Rwanda</w:t>
      </w:r>
      <w:r w:rsidR="00E24065" w:rsidRPr="005165C7">
        <w:rPr>
          <w:szCs w:val="24"/>
        </w:rPr>
        <w:t xml:space="preserve"> </w:t>
      </w:r>
      <w:r w:rsidRPr="005165C7">
        <w:rPr>
          <w:szCs w:val="24"/>
        </w:rPr>
        <w:t>demobilization</w:t>
      </w:r>
      <w:r w:rsidR="00E24065" w:rsidRPr="005165C7">
        <w:rPr>
          <w:szCs w:val="24"/>
        </w:rPr>
        <w:t xml:space="preserve"> </w:t>
      </w:r>
      <w:r w:rsidRPr="005165C7">
        <w:rPr>
          <w:szCs w:val="24"/>
        </w:rPr>
        <w:t>and</w:t>
      </w:r>
      <w:r w:rsidR="00E24065" w:rsidRPr="005165C7">
        <w:rPr>
          <w:szCs w:val="24"/>
        </w:rPr>
        <w:t xml:space="preserve"> </w:t>
      </w:r>
      <w:r w:rsidRPr="005165C7">
        <w:rPr>
          <w:szCs w:val="24"/>
        </w:rPr>
        <w:t>reintegration</w:t>
      </w:r>
      <w:r w:rsidR="00E24065" w:rsidRPr="005165C7">
        <w:rPr>
          <w:szCs w:val="24"/>
        </w:rPr>
        <w:t xml:space="preserve"> </w:t>
      </w:r>
      <w:r w:rsidRPr="005165C7">
        <w:rPr>
          <w:szCs w:val="24"/>
        </w:rPr>
        <w:t>commission</w:t>
      </w:r>
      <w:r w:rsidR="00E24065" w:rsidRPr="005165C7">
        <w:rPr>
          <w:szCs w:val="24"/>
        </w:rPr>
        <w:t xml:space="preserve"> </w:t>
      </w:r>
      <w:r w:rsidRPr="005165C7">
        <w:rPr>
          <w:szCs w:val="24"/>
        </w:rPr>
        <w:t>which</w:t>
      </w:r>
      <w:r w:rsidR="00E24065" w:rsidRPr="005165C7">
        <w:rPr>
          <w:szCs w:val="24"/>
        </w:rPr>
        <w:t xml:space="preserve"> </w:t>
      </w:r>
      <w:r w:rsidRPr="005165C7">
        <w:rPr>
          <w:szCs w:val="24"/>
        </w:rPr>
        <w:t>reintegrates</w:t>
      </w:r>
      <w:r w:rsidR="00E24065" w:rsidRPr="005165C7">
        <w:rPr>
          <w:szCs w:val="24"/>
        </w:rPr>
        <w:t xml:space="preserve"> </w:t>
      </w:r>
      <w:r w:rsidRPr="005165C7">
        <w:rPr>
          <w:szCs w:val="24"/>
        </w:rPr>
        <w:t>and</w:t>
      </w:r>
      <w:r w:rsidR="00E24065" w:rsidRPr="005165C7">
        <w:rPr>
          <w:szCs w:val="24"/>
        </w:rPr>
        <w:t xml:space="preserve"> </w:t>
      </w:r>
      <w:r w:rsidRPr="005165C7">
        <w:rPr>
          <w:szCs w:val="24"/>
        </w:rPr>
        <w:t>rehabilitates</w:t>
      </w:r>
      <w:r w:rsidR="00E24065" w:rsidRPr="005165C7">
        <w:rPr>
          <w:szCs w:val="24"/>
        </w:rPr>
        <w:t xml:space="preserve"> </w:t>
      </w:r>
      <w:r w:rsidRPr="005165C7">
        <w:rPr>
          <w:szCs w:val="24"/>
        </w:rPr>
        <w:t>FDLR</w:t>
      </w:r>
      <w:r w:rsidR="00E24065" w:rsidRPr="005165C7">
        <w:rPr>
          <w:szCs w:val="24"/>
        </w:rPr>
        <w:t xml:space="preserve"> </w:t>
      </w:r>
      <w:r w:rsidRPr="005165C7">
        <w:rPr>
          <w:szCs w:val="24"/>
        </w:rPr>
        <w:t>and</w:t>
      </w:r>
      <w:r w:rsidR="00E24065" w:rsidRPr="005165C7">
        <w:rPr>
          <w:szCs w:val="24"/>
        </w:rPr>
        <w:t xml:space="preserve"> </w:t>
      </w:r>
      <w:r w:rsidRPr="005165C7">
        <w:rPr>
          <w:szCs w:val="24"/>
        </w:rPr>
        <w:t>ex-FAR</w:t>
      </w:r>
      <w:r w:rsidR="00E24065" w:rsidRPr="005165C7">
        <w:rPr>
          <w:szCs w:val="24"/>
        </w:rPr>
        <w:t xml:space="preserve"> </w:t>
      </w:r>
      <w:r w:rsidRPr="005165C7">
        <w:rPr>
          <w:szCs w:val="24"/>
        </w:rPr>
        <w:t>into</w:t>
      </w:r>
      <w:r w:rsidR="00E24065" w:rsidRPr="005165C7">
        <w:rPr>
          <w:szCs w:val="24"/>
        </w:rPr>
        <w:t xml:space="preserve"> </w:t>
      </w:r>
      <w:r w:rsidRPr="005165C7">
        <w:rPr>
          <w:szCs w:val="24"/>
        </w:rPr>
        <w:t>the</w:t>
      </w:r>
      <w:r w:rsidR="00E24065" w:rsidRPr="005165C7">
        <w:rPr>
          <w:szCs w:val="24"/>
        </w:rPr>
        <w:t xml:space="preserve"> </w:t>
      </w:r>
      <w:r w:rsidRPr="005165C7">
        <w:rPr>
          <w:szCs w:val="24"/>
        </w:rPr>
        <w:t>community</w:t>
      </w:r>
      <w:r w:rsidR="00E24065" w:rsidRPr="005165C7">
        <w:rPr>
          <w:szCs w:val="24"/>
        </w:rPr>
        <w:t xml:space="preserve"> </w:t>
      </w:r>
      <w:r w:rsidRPr="005165C7">
        <w:rPr>
          <w:szCs w:val="24"/>
        </w:rPr>
        <w:t>through</w:t>
      </w:r>
      <w:r w:rsidR="00E24065" w:rsidRPr="005165C7">
        <w:rPr>
          <w:szCs w:val="24"/>
        </w:rPr>
        <w:t xml:space="preserve"> </w:t>
      </w:r>
      <w:r w:rsidRPr="005165C7">
        <w:rPr>
          <w:szCs w:val="24"/>
        </w:rPr>
        <w:t>civic</w:t>
      </w:r>
      <w:r w:rsidR="00E24065" w:rsidRPr="005165C7">
        <w:rPr>
          <w:szCs w:val="24"/>
        </w:rPr>
        <w:t xml:space="preserve"> </w:t>
      </w:r>
      <w:r w:rsidRPr="005165C7">
        <w:rPr>
          <w:szCs w:val="24"/>
        </w:rPr>
        <w:t>education,</w:t>
      </w:r>
      <w:r w:rsidR="00E24065" w:rsidRPr="005165C7">
        <w:rPr>
          <w:szCs w:val="24"/>
        </w:rPr>
        <w:t xml:space="preserve"> </w:t>
      </w:r>
      <w:r w:rsidRPr="005165C7">
        <w:rPr>
          <w:szCs w:val="24"/>
        </w:rPr>
        <w:t>radio</w:t>
      </w:r>
      <w:r w:rsidR="00E24065" w:rsidRPr="005165C7">
        <w:rPr>
          <w:szCs w:val="24"/>
        </w:rPr>
        <w:t xml:space="preserve"> </w:t>
      </w:r>
      <w:r w:rsidRPr="005165C7">
        <w:rPr>
          <w:szCs w:val="24"/>
        </w:rPr>
        <w:t>and</w:t>
      </w:r>
      <w:r w:rsidR="00E24065" w:rsidRPr="005165C7">
        <w:rPr>
          <w:szCs w:val="24"/>
        </w:rPr>
        <w:t xml:space="preserve"> </w:t>
      </w:r>
      <w:r w:rsidRPr="005165C7">
        <w:rPr>
          <w:szCs w:val="24"/>
        </w:rPr>
        <w:t>television</w:t>
      </w:r>
      <w:r w:rsidR="00E24065" w:rsidRPr="005165C7">
        <w:rPr>
          <w:szCs w:val="24"/>
        </w:rPr>
        <w:t xml:space="preserve"> </w:t>
      </w:r>
      <w:r w:rsidRPr="005165C7">
        <w:rPr>
          <w:szCs w:val="24"/>
        </w:rPr>
        <w:t>sensitization</w:t>
      </w:r>
      <w:r w:rsidR="00E24065" w:rsidRPr="005165C7">
        <w:rPr>
          <w:szCs w:val="24"/>
        </w:rPr>
        <w:t xml:space="preserve"> </w:t>
      </w:r>
      <w:r w:rsidRPr="005165C7">
        <w:rPr>
          <w:szCs w:val="24"/>
        </w:rPr>
        <w:t>programs</w:t>
      </w:r>
      <w:r w:rsidR="00E24065" w:rsidRPr="005165C7">
        <w:rPr>
          <w:szCs w:val="24"/>
        </w:rPr>
        <w:t xml:space="preserve"> </w:t>
      </w:r>
      <w:r w:rsidRPr="005165C7">
        <w:rPr>
          <w:szCs w:val="24"/>
        </w:rPr>
        <w:t>are</w:t>
      </w:r>
      <w:r w:rsidR="00E24065" w:rsidRPr="005165C7">
        <w:rPr>
          <w:szCs w:val="24"/>
        </w:rPr>
        <w:t xml:space="preserve"> </w:t>
      </w:r>
      <w:r w:rsidRPr="005165C7">
        <w:rPr>
          <w:szCs w:val="24"/>
        </w:rPr>
        <w:t>vital</w:t>
      </w:r>
      <w:r w:rsidR="00E24065" w:rsidRPr="005165C7">
        <w:rPr>
          <w:szCs w:val="24"/>
        </w:rPr>
        <w:t xml:space="preserve"> </w:t>
      </w:r>
      <w:r w:rsidRPr="005165C7">
        <w:rPr>
          <w:szCs w:val="24"/>
        </w:rPr>
        <w:t>in</w:t>
      </w:r>
      <w:r w:rsidR="00E24065" w:rsidRPr="005165C7">
        <w:rPr>
          <w:szCs w:val="24"/>
        </w:rPr>
        <w:t xml:space="preserve"> </w:t>
      </w:r>
      <w:r w:rsidRPr="005165C7">
        <w:rPr>
          <w:szCs w:val="24"/>
        </w:rPr>
        <w:t>the</w:t>
      </w:r>
      <w:r w:rsidR="00E24065" w:rsidRPr="005165C7">
        <w:rPr>
          <w:szCs w:val="24"/>
        </w:rPr>
        <w:t xml:space="preserve"> </w:t>
      </w:r>
      <w:r w:rsidRPr="005165C7">
        <w:rPr>
          <w:szCs w:val="24"/>
        </w:rPr>
        <w:t>campaign</w:t>
      </w:r>
      <w:r w:rsidR="00E24065" w:rsidRPr="005165C7">
        <w:rPr>
          <w:szCs w:val="24"/>
        </w:rPr>
        <w:t xml:space="preserve"> </w:t>
      </w:r>
      <w:r w:rsidRPr="005165C7">
        <w:rPr>
          <w:szCs w:val="24"/>
        </w:rPr>
        <w:t>against</w:t>
      </w:r>
      <w:r w:rsidR="00E24065" w:rsidRPr="005165C7">
        <w:rPr>
          <w:szCs w:val="24"/>
        </w:rPr>
        <w:t xml:space="preserve"> </w:t>
      </w:r>
      <w:r w:rsidRPr="005165C7">
        <w:rPr>
          <w:szCs w:val="24"/>
        </w:rPr>
        <w:t>racial</w:t>
      </w:r>
      <w:r w:rsidR="00E24065" w:rsidRPr="005165C7">
        <w:rPr>
          <w:szCs w:val="24"/>
        </w:rPr>
        <w:t xml:space="preserve"> </w:t>
      </w:r>
      <w:r w:rsidRPr="005165C7">
        <w:rPr>
          <w:szCs w:val="24"/>
        </w:rPr>
        <w:t>discrimination.</w:t>
      </w:r>
    </w:p>
    <w:p w:rsidR="00951BC8" w:rsidRPr="005165C7" w:rsidRDefault="009B2256" w:rsidP="00C938FA">
      <w:pPr>
        <w:pStyle w:val="H23G"/>
      </w:pPr>
      <w:bookmarkStart w:id="346" w:name="_Toc233624969"/>
      <w:bookmarkStart w:id="347" w:name="_Toc233625614"/>
      <w:bookmarkStart w:id="348" w:name="_Toc233625965"/>
      <w:bookmarkStart w:id="349" w:name="_Toc234236170"/>
      <w:bookmarkStart w:id="350" w:name="_Toc234236745"/>
      <w:bookmarkStart w:id="351" w:name="_Toc234237514"/>
      <w:bookmarkStart w:id="352" w:name="_Toc234237955"/>
      <w:r w:rsidRPr="005165C7">
        <w:tab/>
      </w:r>
      <w:r w:rsidR="00C938FA">
        <w:tab/>
      </w:r>
      <w:r w:rsidR="00951BC8" w:rsidRPr="005165C7">
        <w:t>Promoting</w:t>
      </w:r>
      <w:r w:rsidR="00E24065" w:rsidRPr="005165C7">
        <w:t xml:space="preserve"> </w:t>
      </w:r>
      <w:r w:rsidR="00951BC8" w:rsidRPr="005165C7">
        <w:t>understanding,</w:t>
      </w:r>
      <w:r w:rsidR="00E24065" w:rsidRPr="005165C7">
        <w:t xml:space="preserve"> </w:t>
      </w:r>
      <w:r w:rsidR="00951BC8" w:rsidRPr="005165C7">
        <w:t>tolerance</w:t>
      </w:r>
      <w:r w:rsidR="00E24065" w:rsidRPr="005165C7">
        <w:t xml:space="preserve"> </w:t>
      </w:r>
      <w:r w:rsidR="00951BC8" w:rsidRPr="005165C7">
        <w:t>and</w:t>
      </w:r>
      <w:r w:rsidR="00E24065" w:rsidRPr="005165C7">
        <w:t xml:space="preserve"> </w:t>
      </w:r>
      <w:r w:rsidR="00951BC8" w:rsidRPr="005165C7">
        <w:t>friendship</w:t>
      </w:r>
      <w:r w:rsidR="00E24065" w:rsidRPr="005165C7">
        <w:t xml:space="preserve"> </w:t>
      </w:r>
      <w:r w:rsidR="00951BC8" w:rsidRPr="005165C7">
        <w:t>among</w:t>
      </w:r>
      <w:r w:rsidR="00E24065" w:rsidRPr="005165C7">
        <w:t xml:space="preserve"> </w:t>
      </w:r>
      <w:r w:rsidR="00951BC8" w:rsidRPr="005165C7">
        <w:t>nations</w:t>
      </w:r>
      <w:r w:rsidR="00E24065" w:rsidRPr="005165C7">
        <w:t xml:space="preserve"> </w:t>
      </w:r>
      <w:r w:rsidR="00951BC8" w:rsidRPr="005165C7">
        <w:t>and</w:t>
      </w:r>
      <w:r w:rsidR="00E24065" w:rsidRPr="005165C7">
        <w:t xml:space="preserve"> </w:t>
      </w:r>
      <w:r w:rsidR="00951BC8" w:rsidRPr="005165C7">
        <w:t>racial</w:t>
      </w:r>
      <w:r w:rsidR="00E24065" w:rsidRPr="005165C7">
        <w:t xml:space="preserve"> </w:t>
      </w:r>
      <w:r w:rsidR="00951BC8" w:rsidRPr="005165C7">
        <w:t>and</w:t>
      </w:r>
      <w:r w:rsidR="00E24065" w:rsidRPr="005165C7">
        <w:t xml:space="preserve"> </w:t>
      </w:r>
      <w:r w:rsidR="00951BC8" w:rsidRPr="005165C7">
        <w:t>ethnic</w:t>
      </w:r>
      <w:r w:rsidR="00E24065" w:rsidRPr="005165C7">
        <w:t xml:space="preserve"> </w:t>
      </w:r>
      <w:r w:rsidR="00951BC8" w:rsidRPr="005165C7">
        <w:t>groups</w:t>
      </w:r>
      <w:bookmarkEnd w:id="346"/>
      <w:bookmarkEnd w:id="347"/>
      <w:bookmarkEnd w:id="348"/>
      <w:bookmarkEnd w:id="349"/>
      <w:bookmarkEnd w:id="350"/>
      <w:bookmarkEnd w:id="351"/>
      <w:bookmarkEnd w:id="352"/>
    </w:p>
    <w:p w:rsidR="00951BC8" w:rsidRPr="005165C7" w:rsidRDefault="00951BC8" w:rsidP="005165C7">
      <w:pPr>
        <w:pStyle w:val="SingleTxtG"/>
        <w:rPr>
          <w:szCs w:val="24"/>
        </w:rPr>
      </w:pPr>
      <w:r w:rsidRPr="005165C7">
        <w:t>275.</w:t>
      </w:r>
      <w:r w:rsidRPr="005165C7">
        <w:tab/>
      </w:r>
      <w:r w:rsidRPr="005165C7">
        <w:rPr>
          <w:szCs w:val="24"/>
        </w:rPr>
        <w:t>This</w:t>
      </w:r>
      <w:r w:rsidR="00E24065" w:rsidRPr="005165C7">
        <w:rPr>
          <w:szCs w:val="24"/>
        </w:rPr>
        <w:t xml:space="preserve"> </w:t>
      </w:r>
      <w:r w:rsidRPr="005165C7">
        <w:rPr>
          <w:szCs w:val="24"/>
        </w:rPr>
        <w:t>role</w:t>
      </w:r>
      <w:r w:rsidR="00E24065" w:rsidRPr="005165C7">
        <w:rPr>
          <w:szCs w:val="24"/>
        </w:rPr>
        <w:t xml:space="preserve"> </w:t>
      </w:r>
      <w:r w:rsidRPr="005165C7">
        <w:rPr>
          <w:szCs w:val="24"/>
        </w:rPr>
        <w:t>is</w:t>
      </w:r>
      <w:r w:rsidR="00E24065" w:rsidRPr="005165C7">
        <w:rPr>
          <w:szCs w:val="24"/>
        </w:rPr>
        <w:t xml:space="preserve"> </w:t>
      </w:r>
      <w:r w:rsidRPr="005165C7">
        <w:rPr>
          <w:szCs w:val="24"/>
        </w:rPr>
        <w:t>largely</w:t>
      </w:r>
      <w:r w:rsidR="00E24065" w:rsidRPr="005165C7">
        <w:rPr>
          <w:szCs w:val="24"/>
        </w:rPr>
        <w:t xml:space="preserve"> </w:t>
      </w:r>
      <w:r w:rsidRPr="005165C7">
        <w:rPr>
          <w:szCs w:val="24"/>
        </w:rPr>
        <w:t>defined</w:t>
      </w:r>
      <w:r w:rsidR="00E24065" w:rsidRPr="005165C7">
        <w:rPr>
          <w:szCs w:val="24"/>
        </w:rPr>
        <w:t xml:space="preserve"> </w:t>
      </w:r>
      <w:r w:rsidRPr="005165C7">
        <w:rPr>
          <w:szCs w:val="24"/>
        </w:rPr>
        <w:t>under</w:t>
      </w:r>
      <w:r w:rsidR="00E24065" w:rsidRPr="005165C7">
        <w:rPr>
          <w:szCs w:val="24"/>
        </w:rPr>
        <w:t xml:space="preserve"> </w:t>
      </w:r>
      <w:r w:rsidRPr="005165C7">
        <w:rPr>
          <w:szCs w:val="24"/>
        </w:rPr>
        <w:t>the</w:t>
      </w:r>
      <w:r w:rsidR="00E24065" w:rsidRPr="005165C7">
        <w:rPr>
          <w:szCs w:val="24"/>
        </w:rPr>
        <w:t xml:space="preserve"> </w:t>
      </w:r>
      <w:r w:rsidRPr="005165C7">
        <w:rPr>
          <w:szCs w:val="24"/>
        </w:rPr>
        <w:t>mission</w:t>
      </w:r>
      <w:r w:rsidR="00E24065" w:rsidRPr="005165C7">
        <w:rPr>
          <w:szCs w:val="24"/>
        </w:rPr>
        <w:t xml:space="preserve"> </w:t>
      </w:r>
      <w:r w:rsidRPr="005165C7">
        <w:rPr>
          <w:szCs w:val="24"/>
        </w:rPr>
        <w:t>of</w:t>
      </w:r>
      <w:r w:rsidR="00E24065" w:rsidRPr="005165C7">
        <w:rPr>
          <w:szCs w:val="24"/>
        </w:rPr>
        <w:t xml:space="preserve"> </w:t>
      </w:r>
      <w:r w:rsidRPr="005165C7">
        <w:rPr>
          <w:szCs w:val="24"/>
        </w:rPr>
        <w:t>NURC.</w:t>
      </w:r>
      <w:r w:rsidR="00E24065" w:rsidRPr="005165C7">
        <w:rPr>
          <w:szCs w:val="24"/>
        </w:rPr>
        <w:t xml:space="preserve"> </w:t>
      </w:r>
      <w:r w:rsidRPr="005165C7">
        <w:rPr>
          <w:szCs w:val="24"/>
        </w:rPr>
        <w:t>The</w:t>
      </w:r>
      <w:r w:rsidR="00E24065" w:rsidRPr="005165C7">
        <w:rPr>
          <w:szCs w:val="24"/>
        </w:rPr>
        <w:t xml:space="preserve"> </w:t>
      </w:r>
      <w:r w:rsidRPr="005165C7">
        <w:rPr>
          <w:szCs w:val="24"/>
        </w:rPr>
        <w:t>NURC</w:t>
      </w:r>
      <w:r w:rsidR="00E24065" w:rsidRPr="005165C7">
        <w:rPr>
          <w:szCs w:val="24"/>
        </w:rPr>
        <w:t xml:space="preserve"> </w:t>
      </w:r>
      <w:r w:rsidRPr="005165C7">
        <w:rPr>
          <w:szCs w:val="24"/>
        </w:rPr>
        <w:t>has</w:t>
      </w:r>
      <w:r w:rsidR="00E24065" w:rsidRPr="005165C7">
        <w:rPr>
          <w:szCs w:val="24"/>
        </w:rPr>
        <w:t xml:space="preserve"> </w:t>
      </w:r>
      <w:r w:rsidRPr="005165C7">
        <w:rPr>
          <w:szCs w:val="24"/>
        </w:rPr>
        <w:t>played</w:t>
      </w:r>
      <w:r w:rsidR="00E24065" w:rsidRPr="005165C7">
        <w:rPr>
          <w:szCs w:val="24"/>
        </w:rPr>
        <w:t xml:space="preserve"> </w:t>
      </w:r>
      <w:r w:rsidRPr="005165C7">
        <w:rPr>
          <w:szCs w:val="24"/>
        </w:rPr>
        <w:t>a</w:t>
      </w:r>
      <w:r w:rsidR="00E24065" w:rsidRPr="005165C7">
        <w:rPr>
          <w:szCs w:val="24"/>
        </w:rPr>
        <w:t xml:space="preserve"> </w:t>
      </w:r>
      <w:r w:rsidRPr="005165C7">
        <w:rPr>
          <w:szCs w:val="24"/>
        </w:rPr>
        <w:t>major</w:t>
      </w:r>
      <w:r w:rsidR="00E24065" w:rsidRPr="005165C7">
        <w:rPr>
          <w:szCs w:val="24"/>
        </w:rPr>
        <w:t xml:space="preserve"> </w:t>
      </w:r>
      <w:r w:rsidRPr="005165C7">
        <w:rPr>
          <w:szCs w:val="24"/>
        </w:rPr>
        <w:t>role</w:t>
      </w:r>
      <w:r w:rsidR="00E24065" w:rsidRPr="005165C7">
        <w:rPr>
          <w:szCs w:val="24"/>
        </w:rPr>
        <w:t xml:space="preserve"> </w:t>
      </w:r>
      <w:r w:rsidRPr="005165C7">
        <w:rPr>
          <w:szCs w:val="24"/>
        </w:rPr>
        <w:t>in</w:t>
      </w:r>
      <w:r w:rsidR="00E24065" w:rsidRPr="005165C7">
        <w:rPr>
          <w:szCs w:val="24"/>
        </w:rPr>
        <w:t xml:space="preserve"> </w:t>
      </w:r>
      <w:r w:rsidRPr="005165C7">
        <w:rPr>
          <w:szCs w:val="24"/>
        </w:rPr>
        <w:t>bringing</w:t>
      </w:r>
      <w:r w:rsidR="00E24065" w:rsidRPr="005165C7">
        <w:rPr>
          <w:szCs w:val="24"/>
        </w:rPr>
        <w:t xml:space="preserve"> </w:t>
      </w:r>
      <w:r w:rsidRPr="005165C7">
        <w:rPr>
          <w:szCs w:val="24"/>
        </w:rPr>
        <w:t>and</w:t>
      </w:r>
      <w:r w:rsidR="00E24065" w:rsidRPr="005165C7">
        <w:rPr>
          <w:szCs w:val="24"/>
        </w:rPr>
        <w:t xml:space="preserve"> </w:t>
      </w:r>
      <w:r w:rsidRPr="005165C7">
        <w:rPr>
          <w:szCs w:val="24"/>
        </w:rPr>
        <w:t>encouraging</w:t>
      </w:r>
      <w:r w:rsidR="00E24065" w:rsidRPr="005165C7">
        <w:rPr>
          <w:szCs w:val="24"/>
        </w:rPr>
        <w:t xml:space="preserve"> </w:t>
      </w:r>
      <w:r w:rsidRPr="005165C7">
        <w:rPr>
          <w:szCs w:val="24"/>
        </w:rPr>
        <w:t>tolerance</w:t>
      </w:r>
      <w:r w:rsidR="00E24065" w:rsidRPr="005165C7">
        <w:rPr>
          <w:szCs w:val="24"/>
        </w:rPr>
        <w:t xml:space="preserve"> </w:t>
      </w:r>
      <w:r w:rsidRPr="005165C7">
        <w:rPr>
          <w:szCs w:val="24"/>
        </w:rPr>
        <w:t>among</w:t>
      </w:r>
      <w:r w:rsidR="00E24065" w:rsidRPr="005165C7">
        <w:rPr>
          <w:szCs w:val="24"/>
        </w:rPr>
        <w:t xml:space="preserve"> </w:t>
      </w:r>
      <w:r w:rsidRPr="005165C7">
        <w:rPr>
          <w:szCs w:val="24"/>
        </w:rPr>
        <w:t>Rwandans.</w:t>
      </w:r>
      <w:r w:rsidR="00E24065" w:rsidRPr="005165C7">
        <w:rPr>
          <w:szCs w:val="24"/>
        </w:rPr>
        <w:t xml:space="preserve"> </w:t>
      </w:r>
      <w:r w:rsidRPr="005165C7">
        <w:rPr>
          <w:szCs w:val="24"/>
        </w:rPr>
        <w:t>As</w:t>
      </w:r>
      <w:r w:rsidR="00E24065" w:rsidRPr="005165C7">
        <w:rPr>
          <w:szCs w:val="24"/>
        </w:rPr>
        <w:t xml:space="preserve"> </w:t>
      </w:r>
      <w:r w:rsidRPr="005165C7">
        <w:rPr>
          <w:szCs w:val="24"/>
        </w:rPr>
        <w:t>earlier</w:t>
      </w:r>
      <w:r w:rsidR="00E24065" w:rsidRPr="005165C7">
        <w:rPr>
          <w:szCs w:val="24"/>
        </w:rPr>
        <w:t xml:space="preserve"> </w:t>
      </w:r>
      <w:r w:rsidRPr="005165C7">
        <w:rPr>
          <w:szCs w:val="24"/>
        </w:rPr>
        <w:t>mentioned,</w:t>
      </w:r>
      <w:r w:rsidR="00E24065" w:rsidRPr="005165C7">
        <w:rPr>
          <w:szCs w:val="24"/>
        </w:rPr>
        <w:t xml:space="preserve"> </w:t>
      </w:r>
      <w:r w:rsidRPr="005165C7">
        <w:rPr>
          <w:szCs w:val="24"/>
        </w:rPr>
        <w:t>different</w:t>
      </w:r>
      <w:r w:rsidR="00E24065" w:rsidRPr="005165C7">
        <w:rPr>
          <w:szCs w:val="24"/>
        </w:rPr>
        <w:t xml:space="preserve"> </w:t>
      </w:r>
      <w:r w:rsidRPr="005165C7">
        <w:rPr>
          <w:szCs w:val="24"/>
        </w:rPr>
        <w:t>tools</w:t>
      </w:r>
      <w:r w:rsidR="00E24065" w:rsidRPr="005165C7">
        <w:rPr>
          <w:szCs w:val="24"/>
        </w:rPr>
        <w:t xml:space="preserve"> </w:t>
      </w:r>
      <w:r w:rsidRPr="005165C7">
        <w:rPr>
          <w:szCs w:val="24"/>
        </w:rPr>
        <w:t>have</w:t>
      </w:r>
      <w:r w:rsidR="00E24065" w:rsidRPr="005165C7">
        <w:rPr>
          <w:szCs w:val="24"/>
        </w:rPr>
        <w:t xml:space="preserve"> </w:t>
      </w:r>
      <w:r w:rsidRPr="005165C7">
        <w:rPr>
          <w:szCs w:val="24"/>
        </w:rPr>
        <w:t>been</w:t>
      </w:r>
      <w:r w:rsidR="00E24065" w:rsidRPr="005165C7">
        <w:rPr>
          <w:szCs w:val="24"/>
        </w:rPr>
        <w:t xml:space="preserve"> </w:t>
      </w:r>
      <w:r w:rsidRPr="005165C7">
        <w:rPr>
          <w:szCs w:val="24"/>
        </w:rPr>
        <w:t>used</w:t>
      </w:r>
      <w:r w:rsidR="00E24065" w:rsidRPr="005165C7">
        <w:rPr>
          <w:szCs w:val="24"/>
        </w:rPr>
        <w:t xml:space="preserve"> </w:t>
      </w:r>
      <w:r w:rsidRPr="005165C7">
        <w:rPr>
          <w:szCs w:val="24"/>
        </w:rPr>
        <w:t>including</w:t>
      </w:r>
      <w:r w:rsidR="00E24065" w:rsidRPr="005165C7">
        <w:rPr>
          <w:szCs w:val="24"/>
        </w:rPr>
        <w:t xml:space="preserve"> </w:t>
      </w:r>
      <w:r w:rsidRPr="005165C7">
        <w:rPr>
          <w:szCs w:val="24"/>
        </w:rPr>
        <w:t>national</w:t>
      </w:r>
      <w:r w:rsidR="00E24065" w:rsidRPr="005165C7">
        <w:rPr>
          <w:szCs w:val="24"/>
        </w:rPr>
        <w:t xml:space="preserve"> </w:t>
      </w:r>
      <w:r w:rsidRPr="005165C7">
        <w:rPr>
          <w:szCs w:val="24"/>
        </w:rPr>
        <w:t>television,</w:t>
      </w:r>
      <w:r w:rsidR="00E24065" w:rsidRPr="005165C7">
        <w:rPr>
          <w:szCs w:val="24"/>
        </w:rPr>
        <w:t xml:space="preserve"> </w:t>
      </w:r>
      <w:r w:rsidRPr="005165C7">
        <w:rPr>
          <w:szCs w:val="24"/>
        </w:rPr>
        <w:t>radio</w:t>
      </w:r>
      <w:r w:rsidR="00E24065" w:rsidRPr="005165C7">
        <w:rPr>
          <w:szCs w:val="24"/>
        </w:rPr>
        <w:t xml:space="preserve"> </w:t>
      </w:r>
      <w:r w:rsidRPr="005165C7">
        <w:rPr>
          <w:szCs w:val="24"/>
        </w:rPr>
        <w:t>programmes,</w:t>
      </w:r>
      <w:r w:rsidR="00E24065" w:rsidRPr="005165C7">
        <w:rPr>
          <w:szCs w:val="24"/>
        </w:rPr>
        <w:t xml:space="preserve"> </w:t>
      </w:r>
      <w:r w:rsidRPr="005165C7">
        <w:rPr>
          <w:szCs w:val="24"/>
        </w:rPr>
        <w:t>community</w:t>
      </w:r>
      <w:r w:rsidR="00E24065" w:rsidRPr="005165C7">
        <w:rPr>
          <w:szCs w:val="24"/>
        </w:rPr>
        <w:t xml:space="preserve"> </w:t>
      </w:r>
      <w:r w:rsidRPr="005165C7">
        <w:rPr>
          <w:szCs w:val="24"/>
        </w:rPr>
        <w:t>meetings,</w:t>
      </w:r>
      <w:r w:rsidR="00E24065" w:rsidRPr="005165C7">
        <w:rPr>
          <w:szCs w:val="24"/>
        </w:rPr>
        <w:t xml:space="preserve"> </w:t>
      </w:r>
      <w:r w:rsidRPr="005165C7">
        <w:rPr>
          <w:szCs w:val="24"/>
        </w:rPr>
        <w:t>newspapers,</w:t>
      </w:r>
      <w:r w:rsidR="00E24065" w:rsidRPr="005165C7">
        <w:rPr>
          <w:szCs w:val="24"/>
        </w:rPr>
        <w:t xml:space="preserve"> </w:t>
      </w:r>
      <w:r w:rsidRPr="005165C7">
        <w:rPr>
          <w:szCs w:val="24"/>
        </w:rPr>
        <w:t>conference</w:t>
      </w:r>
      <w:r w:rsidR="00E24065" w:rsidRPr="005165C7">
        <w:rPr>
          <w:szCs w:val="24"/>
        </w:rPr>
        <w:t xml:space="preserve"> </w:t>
      </w:r>
      <w:r w:rsidRPr="005165C7">
        <w:rPr>
          <w:szCs w:val="24"/>
        </w:rPr>
        <w:t>and</w:t>
      </w:r>
      <w:r w:rsidR="00E24065" w:rsidRPr="005165C7">
        <w:rPr>
          <w:szCs w:val="24"/>
        </w:rPr>
        <w:t xml:space="preserve"> </w:t>
      </w:r>
      <w:r w:rsidRPr="005165C7">
        <w:rPr>
          <w:szCs w:val="24"/>
        </w:rPr>
        <w:t>seminars,</w:t>
      </w:r>
      <w:r w:rsidR="00E24065" w:rsidRPr="005165C7">
        <w:rPr>
          <w:szCs w:val="24"/>
        </w:rPr>
        <w:t xml:space="preserve"> </w:t>
      </w:r>
      <w:r w:rsidRPr="005165C7">
        <w:rPr>
          <w:szCs w:val="24"/>
        </w:rPr>
        <w:t>establishment</w:t>
      </w:r>
      <w:r w:rsidR="00E24065" w:rsidRPr="005165C7">
        <w:rPr>
          <w:szCs w:val="24"/>
        </w:rPr>
        <w:t xml:space="preserve"> </w:t>
      </w:r>
      <w:r w:rsidRPr="005165C7">
        <w:rPr>
          <w:szCs w:val="24"/>
        </w:rPr>
        <w:t>of</w:t>
      </w:r>
      <w:r w:rsidR="00E24065" w:rsidRPr="005165C7">
        <w:rPr>
          <w:szCs w:val="24"/>
        </w:rPr>
        <w:t xml:space="preserve"> </w:t>
      </w:r>
      <w:r w:rsidRPr="005165C7">
        <w:rPr>
          <w:szCs w:val="24"/>
        </w:rPr>
        <w:t>specialised</w:t>
      </w:r>
      <w:r w:rsidR="00E24065" w:rsidRPr="005165C7">
        <w:rPr>
          <w:szCs w:val="24"/>
        </w:rPr>
        <w:t xml:space="preserve"> </w:t>
      </w:r>
      <w:r w:rsidRPr="005165C7">
        <w:rPr>
          <w:szCs w:val="24"/>
        </w:rPr>
        <w:t>institutions</w:t>
      </w:r>
      <w:r w:rsidR="00E24065" w:rsidRPr="005165C7">
        <w:rPr>
          <w:szCs w:val="24"/>
        </w:rPr>
        <w:t xml:space="preserve"> </w:t>
      </w:r>
      <w:r w:rsidRPr="005165C7">
        <w:rPr>
          <w:szCs w:val="24"/>
        </w:rPr>
        <w:t>with</w:t>
      </w:r>
      <w:r w:rsidR="00E24065" w:rsidRPr="005165C7">
        <w:rPr>
          <w:szCs w:val="24"/>
        </w:rPr>
        <w:t xml:space="preserve"> </w:t>
      </w:r>
      <w:r w:rsidRPr="005165C7">
        <w:rPr>
          <w:szCs w:val="24"/>
        </w:rPr>
        <w:t>specific</w:t>
      </w:r>
      <w:r w:rsidR="00E24065" w:rsidRPr="005165C7">
        <w:rPr>
          <w:szCs w:val="24"/>
        </w:rPr>
        <w:t xml:space="preserve"> </w:t>
      </w:r>
      <w:r w:rsidRPr="005165C7">
        <w:rPr>
          <w:szCs w:val="24"/>
        </w:rPr>
        <w:t>mandate</w:t>
      </w:r>
      <w:r w:rsidR="00E24065" w:rsidRPr="005165C7">
        <w:rPr>
          <w:szCs w:val="24"/>
        </w:rPr>
        <w:t xml:space="preserve"> </w:t>
      </w:r>
      <w:r w:rsidRPr="005165C7">
        <w:rPr>
          <w:szCs w:val="24"/>
        </w:rPr>
        <w:t>to</w:t>
      </w:r>
      <w:r w:rsidR="00E24065" w:rsidRPr="005165C7">
        <w:rPr>
          <w:szCs w:val="24"/>
        </w:rPr>
        <w:t xml:space="preserve"> </w:t>
      </w:r>
      <w:r w:rsidRPr="005165C7">
        <w:rPr>
          <w:szCs w:val="24"/>
        </w:rPr>
        <w:t>promote</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(such</w:t>
      </w:r>
      <w:r w:rsidR="00E24065" w:rsidRPr="005165C7">
        <w:rPr>
          <w:szCs w:val="24"/>
        </w:rPr>
        <w:t xml:space="preserve"> </w:t>
      </w:r>
      <w:r w:rsidRPr="005165C7">
        <w:rPr>
          <w:szCs w:val="24"/>
        </w:rPr>
        <w:t>as</w:t>
      </w:r>
      <w:r w:rsidR="00E24065" w:rsidRPr="005165C7">
        <w:rPr>
          <w:szCs w:val="24"/>
        </w:rPr>
        <w:t xml:space="preserve"> </w:t>
      </w:r>
      <w:r w:rsidRPr="005165C7">
        <w:rPr>
          <w:szCs w:val="24"/>
        </w:rPr>
        <w:t>NCHR,</w:t>
      </w:r>
      <w:r w:rsidR="00E24065" w:rsidRPr="005165C7">
        <w:rPr>
          <w:szCs w:val="24"/>
        </w:rPr>
        <w:t xml:space="preserve"> </w:t>
      </w:r>
      <w:r w:rsidRPr="005165C7">
        <w:rPr>
          <w:szCs w:val="24"/>
        </w:rPr>
        <w:t>NCFG),</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clubs</w:t>
      </w:r>
      <w:r w:rsidR="00E24065" w:rsidRPr="005165C7">
        <w:rPr>
          <w:szCs w:val="24"/>
        </w:rPr>
        <w:t xml:space="preserve"> </w:t>
      </w:r>
      <w:r w:rsidRPr="005165C7">
        <w:rPr>
          <w:szCs w:val="24"/>
        </w:rPr>
        <w:t>among</w:t>
      </w:r>
      <w:r w:rsidR="00E24065" w:rsidRPr="005165C7">
        <w:rPr>
          <w:szCs w:val="24"/>
        </w:rPr>
        <w:t xml:space="preserve"> </w:t>
      </w:r>
      <w:r w:rsidRPr="005165C7">
        <w:rPr>
          <w:szCs w:val="24"/>
        </w:rPr>
        <w:t>others</w:t>
      </w:r>
      <w:r w:rsidR="00E24065" w:rsidRPr="005165C7">
        <w:rPr>
          <w:szCs w:val="24"/>
        </w:rPr>
        <w:t xml:space="preserve"> </w:t>
      </w:r>
      <w:r w:rsidRPr="005165C7">
        <w:rPr>
          <w:szCs w:val="24"/>
        </w:rPr>
        <w:t>with</w:t>
      </w:r>
      <w:r w:rsidR="00E24065" w:rsidRPr="005165C7">
        <w:rPr>
          <w:szCs w:val="24"/>
        </w:rPr>
        <w:t xml:space="preserve"> </w:t>
      </w:r>
      <w:r w:rsidRPr="005165C7">
        <w:rPr>
          <w:szCs w:val="24"/>
        </w:rPr>
        <w:t>the</w:t>
      </w:r>
      <w:r w:rsidR="00E24065" w:rsidRPr="005165C7">
        <w:rPr>
          <w:szCs w:val="24"/>
        </w:rPr>
        <w:t xml:space="preserve"> </w:t>
      </w:r>
      <w:r w:rsidRPr="005165C7">
        <w:rPr>
          <w:szCs w:val="24"/>
        </w:rPr>
        <w:t>purpose</w:t>
      </w:r>
      <w:r w:rsidR="00E24065" w:rsidRPr="005165C7">
        <w:rPr>
          <w:szCs w:val="24"/>
        </w:rPr>
        <w:t xml:space="preserve"> </w:t>
      </w:r>
      <w:r w:rsidRPr="005165C7">
        <w:rPr>
          <w:szCs w:val="24"/>
        </w:rPr>
        <w:t>of</w:t>
      </w:r>
      <w:r w:rsidR="00E24065" w:rsidRPr="005165C7">
        <w:rPr>
          <w:szCs w:val="24"/>
        </w:rPr>
        <w:t xml:space="preserve"> </w:t>
      </w:r>
      <w:r w:rsidRPr="005165C7">
        <w:rPr>
          <w:szCs w:val="24"/>
        </w:rPr>
        <w:t>combating</w:t>
      </w:r>
      <w:r w:rsidR="00E24065" w:rsidRPr="005165C7">
        <w:rPr>
          <w:szCs w:val="24"/>
        </w:rPr>
        <w:t xml:space="preserve"> </w:t>
      </w:r>
      <w:r w:rsidRPr="005165C7">
        <w:rPr>
          <w:szCs w:val="24"/>
        </w:rPr>
        <w:t>racial</w:t>
      </w:r>
      <w:r w:rsidR="00E24065" w:rsidRPr="005165C7">
        <w:rPr>
          <w:szCs w:val="24"/>
        </w:rPr>
        <w:t xml:space="preserve"> </w:t>
      </w:r>
      <w:r w:rsidRPr="005165C7">
        <w:rPr>
          <w:szCs w:val="24"/>
        </w:rPr>
        <w:t>discrimination.</w:t>
      </w:r>
      <w:r w:rsidR="00E24065" w:rsidRPr="005165C7">
        <w:rPr>
          <w:szCs w:val="24"/>
        </w:rPr>
        <w:t xml:space="preserve"> </w:t>
      </w:r>
      <w:r w:rsidRPr="005165C7">
        <w:rPr>
          <w:szCs w:val="24"/>
        </w:rPr>
        <w:t>More</w:t>
      </w:r>
      <w:r w:rsidR="00E24065" w:rsidRPr="005165C7">
        <w:rPr>
          <w:szCs w:val="24"/>
        </w:rPr>
        <w:t xml:space="preserve"> </w:t>
      </w:r>
      <w:r w:rsidRPr="005165C7">
        <w:rPr>
          <w:szCs w:val="24"/>
        </w:rPr>
        <w:t>importantly,</w:t>
      </w:r>
      <w:r w:rsidR="00E24065" w:rsidRPr="005165C7">
        <w:rPr>
          <w:szCs w:val="24"/>
        </w:rPr>
        <w:t xml:space="preserve"> </w:t>
      </w:r>
      <w:r w:rsidRPr="005165C7">
        <w:rPr>
          <w:szCs w:val="24"/>
        </w:rPr>
        <w:t>Rwanda</w:t>
      </w:r>
      <w:r w:rsidR="00E24065" w:rsidRPr="005165C7">
        <w:rPr>
          <w:szCs w:val="24"/>
        </w:rPr>
        <w:t xml:space="preserve"> </w:t>
      </w:r>
      <w:r w:rsidRPr="005165C7">
        <w:rPr>
          <w:szCs w:val="24"/>
        </w:rPr>
        <w:t>recognises</w:t>
      </w:r>
      <w:r w:rsidR="00E24065" w:rsidRPr="005165C7">
        <w:rPr>
          <w:szCs w:val="24"/>
        </w:rPr>
        <w:t xml:space="preserve"> </w:t>
      </w:r>
      <w:r w:rsidRPr="005165C7">
        <w:rPr>
          <w:szCs w:val="24"/>
        </w:rPr>
        <w:t>that</w:t>
      </w:r>
      <w:r w:rsidR="00E24065" w:rsidRPr="005165C7">
        <w:rPr>
          <w:szCs w:val="24"/>
        </w:rPr>
        <w:t xml:space="preserve"> </w:t>
      </w:r>
      <w:r w:rsidRPr="005165C7">
        <w:rPr>
          <w:szCs w:val="24"/>
        </w:rPr>
        <w:t>peace</w:t>
      </w:r>
      <w:r w:rsidR="00E24065" w:rsidRPr="005165C7">
        <w:rPr>
          <w:szCs w:val="24"/>
        </w:rPr>
        <w:t xml:space="preserve"> </w:t>
      </w:r>
      <w:r w:rsidRPr="005165C7">
        <w:rPr>
          <w:szCs w:val="24"/>
        </w:rPr>
        <w:t>and</w:t>
      </w:r>
      <w:r w:rsidR="00E24065" w:rsidRPr="005165C7">
        <w:rPr>
          <w:szCs w:val="24"/>
        </w:rPr>
        <w:t xml:space="preserve"> </w:t>
      </w:r>
      <w:r w:rsidRPr="005165C7">
        <w:rPr>
          <w:szCs w:val="24"/>
        </w:rPr>
        <w:t>friendship</w:t>
      </w:r>
      <w:r w:rsidR="00E24065" w:rsidRPr="005165C7">
        <w:rPr>
          <w:szCs w:val="24"/>
        </w:rPr>
        <w:t xml:space="preserve"> </w:t>
      </w:r>
      <w:r w:rsidRPr="005165C7">
        <w:rPr>
          <w:szCs w:val="24"/>
        </w:rPr>
        <w:t>atmosphere</w:t>
      </w:r>
      <w:r w:rsidR="00E24065" w:rsidRPr="005165C7">
        <w:rPr>
          <w:szCs w:val="24"/>
        </w:rPr>
        <w:t xml:space="preserve"> </w:t>
      </w:r>
      <w:r w:rsidRPr="005165C7">
        <w:rPr>
          <w:szCs w:val="24"/>
        </w:rPr>
        <w:t>with</w:t>
      </w:r>
      <w:r w:rsidR="00E24065" w:rsidRPr="005165C7">
        <w:rPr>
          <w:szCs w:val="24"/>
        </w:rPr>
        <w:t xml:space="preserve"> </w:t>
      </w:r>
      <w:r w:rsidRPr="005165C7">
        <w:rPr>
          <w:szCs w:val="24"/>
        </w:rPr>
        <w:t>its</w:t>
      </w:r>
      <w:r w:rsidR="00E24065" w:rsidRPr="005165C7">
        <w:rPr>
          <w:szCs w:val="24"/>
        </w:rPr>
        <w:t xml:space="preserve"> </w:t>
      </w:r>
      <w:r w:rsidRPr="005165C7">
        <w:rPr>
          <w:szCs w:val="24"/>
        </w:rPr>
        <w:t>neighbours</w:t>
      </w:r>
      <w:r w:rsidR="00E24065" w:rsidRPr="005165C7">
        <w:rPr>
          <w:szCs w:val="24"/>
        </w:rPr>
        <w:t xml:space="preserve"> </w:t>
      </w:r>
      <w:r w:rsidRPr="005165C7">
        <w:rPr>
          <w:szCs w:val="24"/>
        </w:rPr>
        <w:t>is</w:t>
      </w:r>
      <w:r w:rsidR="00E24065" w:rsidRPr="005165C7">
        <w:rPr>
          <w:szCs w:val="24"/>
        </w:rPr>
        <w:t xml:space="preserve"> </w:t>
      </w:r>
      <w:r w:rsidRPr="005165C7">
        <w:rPr>
          <w:szCs w:val="24"/>
        </w:rPr>
        <w:t>cardinal</w:t>
      </w:r>
      <w:r w:rsidR="00E24065" w:rsidRPr="005165C7">
        <w:rPr>
          <w:szCs w:val="24"/>
        </w:rPr>
        <w:t xml:space="preserve"> </w:t>
      </w:r>
      <w:r w:rsidRPr="005165C7">
        <w:rPr>
          <w:szCs w:val="24"/>
        </w:rPr>
        <w:t>and</w:t>
      </w:r>
      <w:r w:rsidR="00E24065" w:rsidRPr="005165C7">
        <w:rPr>
          <w:szCs w:val="24"/>
        </w:rPr>
        <w:t xml:space="preserve"> </w:t>
      </w:r>
      <w:r w:rsidRPr="005165C7">
        <w:rPr>
          <w:szCs w:val="24"/>
        </w:rPr>
        <w:t>indispensable</w:t>
      </w:r>
      <w:r w:rsidR="00E24065" w:rsidRPr="005165C7">
        <w:rPr>
          <w:szCs w:val="24"/>
        </w:rPr>
        <w:t xml:space="preserve"> </w:t>
      </w:r>
      <w:r w:rsidRPr="005165C7">
        <w:rPr>
          <w:szCs w:val="24"/>
        </w:rPr>
        <w:t>for</w:t>
      </w:r>
      <w:r w:rsidR="00E24065" w:rsidRPr="005165C7">
        <w:rPr>
          <w:szCs w:val="24"/>
        </w:rPr>
        <w:t xml:space="preserve"> </w:t>
      </w:r>
      <w:r w:rsidRPr="005165C7">
        <w:rPr>
          <w:szCs w:val="24"/>
        </w:rPr>
        <w:t>a</w:t>
      </w:r>
      <w:r w:rsidR="00E24065" w:rsidRPr="005165C7">
        <w:rPr>
          <w:szCs w:val="24"/>
        </w:rPr>
        <w:t xml:space="preserve"> </w:t>
      </w:r>
      <w:r w:rsidRPr="005165C7">
        <w:rPr>
          <w:szCs w:val="24"/>
        </w:rPr>
        <w:t>free</w:t>
      </w:r>
      <w:r w:rsidR="00E24065" w:rsidRPr="005165C7">
        <w:rPr>
          <w:szCs w:val="24"/>
        </w:rPr>
        <w:t xml:space="preserve"> </w:t>
      </w:r>
      <w:r w:rsidRPr="005165C7">
        <w:rPr>
          <w:szCs w:val="24"/>
        </w:rPr>
        <w:t>discrimination</w:t>
      </w:r>
      <w:r w:rsidR="00E24065" w:rsidRPr="005165C7">
        <w:rPr>
          <w:szCs w:val="24"/>
        </w:rPr>
        <w:t xml:space="preserve"> </w:t>
      </w:r>
      <w:r w:rsidRPr="005165C7">
        <w:rPr>
          <w:szCs w:val="24"/>
        </w:rPr>
        <w:t>society.</w:t>
      </w:r>
      <w:r w:rsidR="00E24065" w:rsidRPr="005165C7">
        <w:rPr>
          <w:szCs w:val="24"/>
        </w:rPr>
        <w:t xml:space="preserve"> </w:t>
      </w:r>
      <w:r w:rsidRPr="005165C7">
        <w:rPr>
          <w:szCs w:val="24"/>
        </w:rPr>
        <w:t>To</w:t>
      </w:r>
      <w:r w:rsidR="00E24065" w:rsidRPr="005165C7">
        <w:rPr>
          <w:szCs w:val="24"/>
        </w:rPr>
        <w:t xml:space="preserve"> </w:t>
      </w:r>
      <w:r w:rsidRPr="005165C7">
        <w:rPr>
          <w:szCs w:val="24"/>
        </w:rPr>
        <w:t>this</w:t>
      </w:r>
      <w:r w:rsidR="00E24065" w:rsidRPr="005165C7">
        <w:rPr>
          <w:szCs w:val="24"/>
        </w:rPr>
        <w:t xml:space="preserve"> </w:t>
      </w:r>
      <w:r w:rsidRPr="005165C7">
        <w:rPr>
          <w:szCs w:val="24"/>
        </w:rPr>
        <w:t>regard,</w:t>
      </w:r>
      <w:r w:rsidR="00E24065" w:rsidRPr="005165C7">
        <w:rPr>
          <w:szCs w:val="24"/>
        </w:rPr>
        <w:t xml:space="preserve"> </w:t>
      </w:r>
      <w:r w:rsidRPr="005165C7">
        <w:rPr>
          <w:szCs w:val="24"/>
        </w:rPr>
        <w:t>pacification</w:t>
      </w:r>
      <w:r w:rsidR="00E24065" w:rsidRPr="005165C7">
        <w:rPr>
          <w:szCs w:val="24"/>
        </w:rPr>
        <w:t xml:space="preserve"> </w:t>
      </w:r>
      <w:r w:rsidRPr="005165C7">
        <w:rPr>
          <w:szCs w:val="24"/>
        </w:rPr>
        <w:t>campaigns</w:t>
      </w:r>
      <w:r w:rsidR="00E24065" w:rsidRPr="005165C7">
        <w:rPr>
          <w:szCs w:val="24"/>
        </w:rPr>
        <w:t xml:space="preserve"> </w:t>
      </w:r>
      <w:r w:rsidRPr="005165C7">
        <w:rPr>
          <w:szCs w:val="24"/>
        </w:rPr>
        <w:t>in</w:t>
      </w:r>
      <w:r w:rsidR="00E24065" w:rsidRPr="005165C7">
        <w:rPr>
          <w:szCs w:val="24"/>
        </w:rPr>
        <w:t xml:space="preserve"> </w:t>
      </w:r>
      <w:r w:rsidRPr="005165C7">
        <w:rPr>
          <w:szCs w:val="24"/>
        </w:rPr>
        <w:t>form</w:t>
      </w:r>
      <w:r w:rsidR="00E24065" w:rsidRPr="005165C7">
        <w:rPr>
          <w:szCs w:val="24"/>
        </w:rPr>
        <w:t xml:space="preserve"> </w:t>
      </w:r>
      <w:r w:rsidRPr="005165C7">
        <w:rPr>
          <w:szCs w:val="24"/>
        </w:rPr>
        <w:t>of</w:t>
      </w:r>
      <w:r w:rsidR="00E24065" w:rsidRPr="005165C7">
        <w:rPr>
          <w:szCs w:val="24"/>
        </w:rPr>
        <w:t xml:space="preserve"> </w:t>
      </w:r>
      <w:r w:rsidRPr="005165C7">
        <w:rPr>
          <w:szCs w:val="24"/>
        </w:rPr>
        <w:t>conference</w:t>
      </w:r>
      <w:r w:rsidR="00E24065" w:rsidRPr="005165C7">
        <w:rPr>
          <w:szCs w:val="24"/>
        </w:rPr>
        <w:t xml:space="preserve"> </w:t>
      </w:r>
      <w:r w:rsidRPr="005165C7">
        <w:rPr>
          <w:szCs w:val="24"/>
        </w:rPr>
        <w:t>on</w:t>
      </w:r>
      <w:r w:rsidR="00E24065" w:rsidRPr="005165C7">
        <w:rPr>
          <w:szCs w:val="24"/>
        </w:rPr>
        <w:t xml:space="preserve"> </w:t>
      </w:r>
      <w:r w:rsidRPr="005165C7">
        <w:rPr>
          <w:szCs w:val="24"/>
        </w:rPr>
        <w:t>great</w:t>
      </w:r>
      <w:r w:rsidR="00E24065" w:rsidRPr="005165C7">
        <w:rPr>
          <w:szCs w:val="24"/>
        </w:rPr>
        <w:t xml:space="preserve"> </w:t>
      </w:r>
      <w:r w:rsidRPr="005165C7">
        <w:rPr>
          <w:szCs w:val="24"/>
        </w:rPr>
        <w:t>lakes</w:t>
      </w:r>
      <w:r w:rsidR="00E24065" w:rsidRPr="005165C7">
        <w:rPr>
          <w:szCs w:val="24"/>
        </w:rPr>
        <w:t xml:space="preserve"> </w:t>
      </w:r>
      <w:r w:rsidRPr="005165C7">
        <w:rPr>
          <w:szCs w:val="24"/>
        </w:rPr>
        <w:t>region,</w:t>
      </w:r>
      <w:r w:rsidR="00E24065" w:rsidRPr="005165C7">
        <w:rPr>
          <w:szCs w:val="24"/>
        </w:rPr>
        <w:t xml:space="preserve"> </w:t>
      </w:r>
      <w:r w:rsidRPr="005165C7">
        <w:rPr>
          <w:szCs w:val="24"/>
        </w:rPr>
        <w:t>bilateral</w:t>
      </w:r>
      <w:r w:rsidR="00E24065" w:rsidRPr="005165C7">
        <w:rPr>
          <w:szCs w:val="24"/>
        </w:rPr>
        <w:t xml:space="preserve"> </w:t>
      </w:r>
      <w:r w:rsidRPr="005165C7">
        <w:rPr>
          <w:szCs w:val="24"/>
        </w:rPr>
        <w:t>engagements</w:t>
      </w:r>
      <w:r w:rsidR="00E24065" w:rsidRPr="005165C7">
        <w:rPr>
          <w:szCs w:val="24"/>
        </w:rPr>
        <w:t xml:space="preserve"> </w:t>
      </w:r>
      <w:r w:rsidRPr="005165C7">
        <w:rPr>
          <w:szCs w:val="24"/>
        </w:rPr>
        <w:t>such</w:t>
      </w:r>
      <w:r w:rsidR="00E24065" w:rsidRPr="005165C7">
        <w:rPr>
          <w:szCs w:val="24"/>
        </w:rPr>
        <w:t xml:space="preserve"> </w:t>
      </w:r>
      <w:r w:rsidRPr="005165C7">
        <w:rPr>
          <w:szCs w:val="24"/>
        </w:rPr>
        <w:t>as</w:t>
      </w:r>
      <w:r w:rsidR="00E24065" w:rsidRPr="005165C7">
        <w:rPr>
          <w:szCs w:val="24"/>
        </w:rPr>
        <w:t xml:space="preserve"> </w:t>
      </w:r>
      <w:r w:rsidRPr="005165C7">
        <w:rPr>
          <w:szCs w:val="24"/>
        </w:rPr>
        <w:t>the</w:t>
      </w:r>
      <w:r w:rsidR="00E24065" w:rsidRPr="005165C7">
        <w:rPr>
          <w:szCs w:val="24"/>
        </w:rPr>
        <w:t xml:space="preserve"> </w:t>
      </w:r>
      <w:r w:rsidRPr="005165C7">
        <w:rPr>
          <w:szCs w:val="24"/>
        </w:rPr>
        <w:t>recently</w:t>
      </w:r>
      <w:r w:rsidR="00E24065" w:rsidRPr="005165C7">
        <w:rPr>
          <w:szCs w:val="24"/>
        </w:rPr>
        <w:t xml:space="preserve"> </w:t>
      </w:r>
      <w:r w:rsidRPr="005165C7">
        <w:rPr>
          <w:szCs w:val="24"/>
        </w:rPr>
        <w:t>concluded</w:t>
      </w:r>
      <w:r w:rsidR="00E24065" w:rsidRPr="005165C7">
        <w:rPr>
          <w:szCs w:val="24"/>
        </w:rPr>
        <w:t xml:space="preserve"> </w:t>
      </w:r>
      <w:r w:rsidRPr="00C938FA">
        <w:rPr>
          <w:i/>
          <w:szCs w:val="24"/>
        </w:rPr>
        <w:t>Umoja</w:t>
      </w:r>
      <w:r w:rsidR="00E24065" w:rsidRPr="00C938FA">
        <w:rPr>
          <w:i/>
          <w:szCs w:val="24"/>
        </w:rPr>
        <w:t xml:space="preserve"> </w:t>
      </w:r>
      <w:r w:rsidRPr="00C938FA">
        <w:rPr>
          <w:i/>
          <w:szCs w:val="24"/>
        </w:rPr>
        <w:t>Wetu</w:t>
      </w:r>
      <w:r w:rsidR="00E24065" w:rsidRPr="005165C7">
        <w:rPr>
          <w:szCs w:val="24"/>
        </w:rPr>
        <w:t xml:space="preserve"> </w:t>
      </w:r>
      <w:r w:rsidRPr="005165C7">
        <w:rPr>
          <w:szCs w:val="24"/>
        </w:rPr>
        <w:t>between</w:t>
      </w:r>
      <w:r w:rsidR="00E24065" w:rsidRPr="005165C7">
        <w:rPr>
          <w:szCs w:val="24"/>
        </w:rPr>
        <w:t xml:space="preserve"> </w:t>
      </w:r>
      <w:r w:rsidRPr="005165C7">
        <w:rPr>
          <w:szCs w:val="24"/>
        </w:rPr>
        <w:t>Rwanda</w:t>
      </w:r>
      <w:r w:rsidR="00E24065" w:rsidRPr="005165C7">
        <w:rPr>
          <w:szCs w:val="24"/>
        </w:rPr>
        <w:t xml:space="preserve"> </w:t>
      </w:r>
      <w:r w:rsidRPr="005165C7">
        <w:rPr>
          <w:szCs w:val="24"/>
        </w:rPr>
        <w:t>and</w:t>
      </w:r>
      <w:r w:rsidR="00E24065" w:rsidRPr="005165C7">
        <w:rPr>
          <w:szCs w:val="24"/>
        </w:rPr>
        <w:t xml:space="preserve"> </w:t>
      </w:r>
      <w:r w:rsidRPr="005165C7">
        <w:rPr>
          <w:szCs w:val="24"/>
        </w:rPr>
        <w:t>DRC,</w:t>
      </w:r>
      <w:r w:rsidR="00E24065" w:rsidRPr="005165C7">
        <w:rPr>
          <w:szCs w:val="24"/>
        </w:rPr>
        <w:t xml:space="preserve"> </w:t>
      </w:r>
      <w:r w:rsidRPr="005165C7">
        <w:rPr>
          <w:szCs w:val="24"/>
        </w:rPr>
        <w:t>regional</w:t>
      </w:r>
      <w:r w:rsidR="00E24065" w:rsidRPr="005165C7">
        <w:rPr>
          <w:szCs w:val="24"/>
        </w:rPr>
        <w:t xml:space="preserve"> </w:t>
      </w:r>
      <w:r w:rsidRPr="005165C7">
        <w:rPr>
          <w:szCs w:val="24"/>
        </w:rPr>
        <w:t>structural</w:t>
      </w:r>
      <w:r w:rsidR="00E24065" w:rsidRPr="005165C7">
        <w:rPr>
          <w:szCs w:val="24"/>
        </w:rPr>
        <w:t xml:space="preserve"> </w:t>
      </w:r>
      <w:r w:rsidRPr="005165C7">
        <w:rPr>
          <w:szCs w:val="24"/>
        </w:rPr>
        <w:t>regulation</w:t>
      </w:r>
      <w:r w:rsidR="00E24065" w:rsidRPr="005165C7">
        <w:rPr>
          <w:szCs w:val="24"/>
        </w:rPr>
        <w:t xml:space="preserve"> </w:t>
      </w:r>
      <w:r w:rsidRPr="005165C7">
        <w:rPr>
          <w:szCs w:val="24"/>
        </w:rPr>
        <w:t>on</w:t>
      </w:r>
      <w:r w:rsidR="00E24065" w:rsidRPr="005165C7">
        <w:rPr>
          <w:szCs w:val="24"/>
        </w:rPr>
        <w:t xml:space="preserve"> </w:t>
      </w:r>
      <w:r w:rsidRPr="005165C7">
        <w:rPr>
          <w:szCs w:val="24"/>
        </w:rPr>
        <w:t>conflict</w:t>
      </w:r>
      <w:r w:rsidR="00E24065" w:rsidRPr="005165C7">
        <w:rPr>
          <w:szCs w:val="24"/>
        </w:rPr>
        <w:t xml:space="preserve"> </w:t>
      </w:r>
      <w:r w:rsidRPr="005165C7">
        <w:rPr>
          <w:szCs w:val="24"/>
        </w:rPr>
        <w:t>resolution</w:t>
      </w:r>
      <w:r w:rsidR="00E24065" w:rsidRPr="005165C7">
        <w:rPr>
          <w:szCs w:val="24"/>
        </w:rPr>
        <w:t xml:space="preserve"> </w:t>
      </w:r>
      <w:r w:rsidRPr="005165C7">
        <w:rPr>
          <w:szCs w:val="24"/>
        </w:rPr>
        <w:t>and</w:t>
      </w:r>
      <w:r w:rsidR="00E24065" w:rsidRPr="005165C7">
        <w:rPr>
          <w:szCs w:val="24"/>
        </w:rPr>
        <w:t xml:space="preserve"> </w:t>
      </w:r>
      <w:r w:rsidRPr="005165C7">
        <w:rPr>
          <w:szCs w:val="24"/>
        </w:rPr>
        <w:t>dialogue</w:t>
      </w:r>
      <w:r w:rsidR="00E24065" w:rsidRPr="005165C7">
        <w:rPr>
          <w:szCs w:val="24"/>
        </w:rPr>
        <w:t xml:space="preserve"> </w:t>
      </w:r>
      <w:r w:rsidRPr="005165C7">
        <w:rPr>
          <w:szCs w:val="24"/>
        </w:rPr>
        <w:t>are</w:t>
      </w:r>
      <w:r w:rsidR="00E24065" w:rsidRPr="005165C7">
        <w:rPr>
          <w:szCs w:val="24"/>
        </w:rPr>
        <w:t xml:space="preserve"> </w:t>
      </w:r>
      <w:r w:rsidRPr="005165C7">
        <w:rPr>
          <w:szCs w:val="24"/>
        </w:rPr>
        <w:t>key</w:t>
      </w:r>
      <w:r w:rsidR="00E24065" w:rsidRPr="005165C7">
        <w:rPr>
          <w:szCs w:val="24"/>
        </w:rPr>
        <w:t xml:space="preserve"> </w:t>
      </w:r>
      <w:r w:rsidRPr="005165C7">
        <w:rPr>
          <w:szCs w:val="24"/>
        </w:rPr>
        <w:t>tools</w:t>
      </w:r>
      <w:r w:rsidR="00E24065" w:rsidRPr="005165C7">
        <w:rPr>
          <w:szCs w:val="24"/>
        </w:rPr>
        <w:t xml:space="preserve"> </w:t>
      </w:r>
      <w:r w:rsidRPr="005165C7">
        <w:rPr>
          <w:szCs w:val="24"/>
        </w:rPr>
        <w:t>that</w:t>
      </w:r>
      <w:r w:rsidR="00E24065" w:rsidRPr="005165C7">
        <w:rPr>
          <w:szCs w:val="24"/>
        </w:rPr>
        <w:t xml:space="preserve"> </w:t>
      </w:r>
      <w:r w:rsidRPr="005165C7">
        <w:rPr>
          <w:szCs w:val="24"/>
        </w:rPr>
        <w:t>Rwanda</w:t>
      </w:r>
      <w:r w:rsidR="00E24065" w:rsidRPr="005165C7">
        <w:rPr>
          <w:szCs w:val="24"/>
        </w:rPr>
        <w:t xml:space="preserve"> </w:t>
      </w:r>
      <w:r w:rsidRPr="005165C7">
        <w:rPr>
          <w:szCs w:val="24"/>
        </w:rPr>
        <w:t>embraces.</w:t>
      </w:r>
      <w:r w:rsidR="00E24065" w:rsidRPr="005165C7">
        <w:rPr>
          <w:szCs w:val="24"/>
        </w:rPr>
        <w:t xml:space="preserve"> </w:t>
      </w:r>
      <w:r w:rsidRPr="005165C7">
        <w:rPr>
          <w:szCs w:val="24"/>
        </w:rPr>
        <w:t>Indeed</w:t>
      </w:r>
      <w:r w:rsidR="00E24065" w:rsidRPr="005165C7">
        <w:rPr>
          <w:szCs w:val="24"/>
        </w:rPr>
        <w:t xml:space="preserve"> </w:t>
      </w:r>
      <w:r w:rsidRPr="005165C7">
        <w:rPr>
          <w:szCs w:val="24"/>
        </w:rPr>
        <w:t>these</w:t>
      </w:r>
      <w:r w:rsidR="00E24065" w:rsidRPr="005165C7">
        <w:rPr>
          <w:szCs w:val="24"/>
        </w:rPr>
        <w:t xml:space="preserve"> </w:t>
      </w:r>
      <w:r w:rsidRPr="005165C7">
        <w:rPr>
          <w:szCs w:val="24"/>
        </w:rPr>
        <w:t>have</w:t>
      </w:r>
      <w:r w:rsidR="00E24065" w:rsidRPr="005165C7">
        <w:rPr>
          <w:szCs w:val="24"/>
        </w:rPr>
        <w:t xml:space="preserve"> </w:t>
      </w:r>
      <w:r w:rsidRPr="005165C7">
        <w:rPr>
          <w:szCs w:val="24"/>
        </w:rPr>
        <w:t>worked</w:t>
      </w:r>
      <w:r w:rsidR="00E24065" w:rsidRPr="005165C7">
        <w:rPr>
          <w:szCs w:val="24"/>
        </w:rPr>
        <w:t xml:space="preserve"> </w:t>
      </w:r>
      <w:r w:rsidRPr="005165C7">
        <w:rPr>
          <w:szCs w:val="24"/>
        </w:rPr>
        <w:t>and</w:t>
      </w:r>
      <w:r w:rsidR="00E24065" w:rsidRPr="005165C7">
        <w:rPr>
          <w:szCs w:val="24"/>
        </w:rPr>
        <w:t xml:space="preserve"> </w:t>
      </w:r>
      <w:r w:rsidRPr="005165C7">
        <w:rPr>
          <w:szCs w:val="24"/>
        </w:rPr>
        <w:t>yielded</w:t>
      </w:r>
      <w:r w:rsidR="00E24065" w:rsidRPr="005165C7">
        <w:rPr>
          <w:szCs w:val="24"/>
        </w:rPr>
        <w:t xml:space="preserve"> </w:t>
      </w:r>
      <w:r w:rsidRPr="005165C7">
        <w:rPr>
          <w:szCs w:val="24"/>
        </w:rPr>
        <w:t>considerable</w:t>
      </w:r>
      <w:r w:rsidR="00E24065" w:rsidRPr="005165C7">
        <w:rPr>
          <w:szCs w:val="24"/>
        </w:rPr>
        <w:t xml:space="preserve"> </w:t>
      </w:r>
      <w:r w:rsidRPr="005165C7">
        <w:rPr>
          <w:szCs w:val="24"/>
        </w:rPr>
        <w:t>degree</w:t>
      </w:r>
      <w:r w:rsidR="00E24065" w:rsidRPr="005165C7">
        <w:rPr>
          <w:szCs w:val="24"/>
        </w:rPr>
        <w:t xml:space="preserve"> </w:t>
      </w:r>
      <w:r w:rsidRPr="005165C7">
        <w:rPr>
          <w:szCs w:val="24"/>
        </w:rPr>
        <w:t>of</w:t>
      </w:r>
      <w:r w:rsidR="00E24065" w:rsidRPr="005165C7">
        <w:rPr>
          <w:szCs w:val="24"/>
        </w:rPr>
        <w:t xml:space="preserve"> </w:t>
      </w:r>
      <w:r w:rsidRPr="005165C7">
        <w:rPr>
          <w:szCs w:val="24"/>
        </w:rPr>
        <w:t>peace</w:t>
      </w:r>
      <w:r w:rsidR="00E24065" w:rsidRPr="005165C7">
        <w:rPr>
          <w:szCs w:val="24"/>
        </w:rPr>
        <w:t xml:space="preserve"> </w:t>
      </w:r>
      <w:r w:rsidRPr="005165C7">
        <w:rPr>
          <w:szCs w:val="24"/>
        </w:rPr>
        <w:t>and</w:t>
      </w:r>
      <w:r w:rsidR="00E24065" w:rsidRPr="005165C7">
        <w:rPr>
          <w:szCs w:val="24"/>
        </w:rPr>
        <w:t xml:space="preserve"> </w:t>
      </w:r>
      <w:r w:rsidRPr="005165C7">
        <w:rPr>
          <w:szCs w:val="24"/>
        </w:rPr>
        <w:t>security</w:t>
      </w:r>
      <w:r w:rsidR="00E24065" w:rsidRPr="005165C7">
        <w:rPr>
          <w:szCs w:val="24"/>
        </w:rPr>
        <w:t xml:space="preserve"> </w:t>
      </w:r>
      <w:r w:rsidRPr="005165C7">
        <w:rPr>
          <w:szCs w:val="24"/>
        </w:rPr>
        <w:t>in</w:t>
      </w:r>
      <w:r w:rsidR="00E24065" w:rsidRPr="005165C7">
        <w:rPr>
          <w:szCs w:val="24"/>
        </w:rPr>
        <w:t xml:space="preserve"> </w:t>
      </w:r>
      <w:r w:rsidRPr="005165C7">
        <w:rPr>
          <w:szCs w:val="24"/>
        </w:rPr>
        <w:t>the</w:t>
      </w:r>
      <w:r w:rsidR="00E24065" w:rsidRPr="005165C7">
        <w:rPr>
          <w:szCs w:val="24"/>
        </w:rPr>
        <w:t xml:space="preserve"> </w:t>
      </w:r>
      <w:r w:rsidRPr="005165C7">
        <w:rPr>
          <w:szCs w:val="24"/>
        </w:rPr>
        <w:t>region.</w:t>
      </w:r>
      <w:r w:rsidR="00E24065" w:rsidRPr="005165C7">
        <w:rPr>
          <w:szCs w:val="24"/>
        </w:rPr>
        <w:t xml:space="preserve"> </w:t>
      </w:r>
    </w:p>
    <w:p w:rsidR="00951BC8" w:rsidRPr="005165C7" w:rsidRDefault="00951BC8" w:rsidP="00C938FA">
      <w:pPr>
        <w:pStyle w:val="HChG"/>
      </w:pPr>
      <w:bookmarkStart w:id="353" w:name="_Toc234236171"/>
      <w:bookmarkStart w:id="354" w:name="_Toc234236746"/>
      <w:bookmarkStart w:id="355" w:name="_Toc234237515"/>
      <w:bookmarkStart w:id="356" w:name="_Toc234237956"/>
      <w:r w:rsidRPr="005165C7">
        <w:tab/>
        <w:t>V.</w:t>
      </w:r>
      <w:r w:rsidRPr="005165C7">
        <w:tab/>
        <w:t>Conclusion</w:t>
      </w:r>
      <w:bookmarkEnd w:id="353"/>
      <w:bookmarkEnd w:id="354"/>
      <w:bookmarkEnd w:id="355"/>
      <w:bookmarkEnd w:id="356"/>
      <w:r w:rsidR="00E24065" w:rsidRPr="005165C7">
        <w:t xml:space="preserve"> </w:t>
      </w:r>
    </w:p>
    <w:p w:rsidR="00951BC8" w:rsidRPr="005165C7" w:rsidRDefault="00951BC8" w:rsidP="005165C7">
      <w:pPr>
        <w:pStyle w:val="SingleTxtG"/>
      </w:pPr>
      <w:r w:rsidRPr="005165C7">
        <w:t>276.</w:t>
      </w:r>
      <w:r w:rsidRPr="005165C7">
        <w:tab/>
      </w:r>
      <w:r w:rsidRPr="005165C7">
        <w:rPr>
          <w:szCs w:val="24"/>
        </w:rPr>
        <w:t>Rwanda</w:t>
      </w:r>
      <w:r w:rsidR="00E24065" w:rsidRPr="005165C7">
        <w:rPr>
          <w:szCs w:val="24"/>
        </w:rPr>
        <w:t xml:space="preserve"> </w:t>
      </w:r>
      <w:r w:rsidRPr="005165C7">
        <w:rPr>
          <w:szCs w:val="24"/>
        </w:rPr>
        <w:t>suffered</w:t>
      </w:r>
      <w:r w:rsidR="00E24065" w:rsidRPr="005165C7">
        <w:rPr>
          <w:szCs w:val="24"/>
        </w:rPr>
        <w:t xml:space="preserve"> </w:t>
      </w:r>
      <w:r w:rsidRPr="005165C7">
        <w:rPr>
          <w:szCs w:val="24"/>
        </w:rPr>
        <w:t>the</w:t>
      </w:r>
      <w:r w:rsidR="00E24065" w:rsidRPr="005165C7">
        <w:rPr>
          <w:szCs w:val="24"/>
        </w:rPr>
        <w:t xml:space="preserve"> </w:t>
      </w:r>
      <w:r w:rsidRPr="005165C7">
        <w:rPr>
          <w:szCs w:val="24"/>
        </w:rPr>
        <w:t>most</w:t>
      </w:r>
      <w:r w:rsidR="00E24065" w:rsidRPr="005165C7">
        <w:rPr>
          <w:szCs w:val="24"/>
        </w:rPr>
        <w:t xml:space="preserve"> </w:t>
      </w:r>
      <w:r w:rsidRPr="005165C7">
        <w:rPr>
          <w:szCs w:val="24"/>
        </w:rPr>
        <w:t>heinous</w:t>
      </w:r>
      <w:r w:rsidR="00E24065" w:rsidRPr="005165C7">
        <w:rPr>
          <w:szCs w:val="24"/>
        </w:rPr>
        <w:t xml:space="preserve"> </w:t>
      </w:r>
      <w:r w:rsidRPr="005165C7">
        <w:rPr>
          <w:szCs w:val="24"/>
        </w:rPr>
        <w:t>form</w:t>
      </w:r>
      <w:r w:rsidR="00E24065" w:rsidRPr="005165C7">
        <w:rPr>
          <w:szCs w:val="24"/>
        </w:rPr>
        <w:t xml:space="preserve"> </w:t>
      </w:r>
      <w:r w:rsidRPr="005165C7">
        <w:rPr>
          <w:szCs w:val="24"/>
        </w:rPr>
        <w:t>of</w:t>
      </w:r>
      <w:r w:rsidR="00E24065" w:rsidRPr="005165C7">
        <w:rPr>
          <w:szCs w:val="24"/>
        </w:rPr>
        <w:t xml:space="preserve"> </w:t>
      </w:r>
      <w:r w:rsidRPr="005165C7">
        <w:rPr>
          <w:szCs w:val="24"/>
        </w:rPr>
        <w:t>discrimination.</w:t>
      </w:r>
      <w:r w:rsidR="00E24065" w:rsidRPr="005165C7">
        <w:rPr>
          <w:szCs w:val="24"/>
        </w:rPr>
        <w:t xml:space="preserve"> </w:t>
      </w:r>
      <w:r w:rsidRPr="005165C7">
        <w:rPr>
          <w:szCs w:val="24"/>
        </w:rPr>
        <w:t>Its</w:t>
      </w:r>
      <w:r w:rsidR="00E24065" w:rsidRPr="005165C7">
        <w:rPr>
          <w:szCs w:val="24"/>
        </w:rPr>
        <w:t xml:space="preserve"> </w:t>
      </w:r>
      <w:r w:rsidRPr="005165C7">
        <w:rPr>
          <w:szCs w:val="24"/>
        </w:rPr>
        <w:t>climax</w:t>
      </w:r>
      <w:r w:rsidR="00E24065" w:rsidRPr="005165C7">
        <w:rPr>
          <w:szCs w:val="24"/>
        </w:rPr>
        <w:t xml:space="preserve"> </w:t>
      </w:r>
      <w:r w:rsidRPr="005165C7">
        <w:rPr>
          <w:szCs w:val="24"/>
        </w:rPr>
        <w:t>was</w:t>
      </w:r>
      <w:r w:rsidR="00E24065" w:rsidRPr="005165C7">
        <w:rPr>
          <w:szCs w:val="24"/>
        </w:rPr>
        <w:t xml:space="preserve"> </w:t>
      </w:r>
      <w:r w:rsidRPr="005165C7">
        <w:rPr>
          <w:szCs w:val="24"/>
        </w:rPr>
        <w:t>the</w:t>
      </w:r>
      <w:r w:rsidR="00E24065" w:rsidRPr="005165C7">
        <w:rPr>
          <w:szCs w:val="24"/>
        </w:rPr>
        <w:t xml:space="preserve"> </w:t>
      </w:r>
      <w:r w:rsidRPr="005165C7">
        <w:rPr>
          <w:szCs w:val="24"/>
        </w:rPr>
        <w:t>1994</w:t>
      </w:r>
      <w:r w:rsidR="00E24065" w:rsidRPr="005165C7">
        <w:rPr>
          <w:szCs w:val="24"/>
        </w:rPr>
        <w:t xml:space="preserve"> </w:t>
      </w:r>
      <w:r w:rsidRPr="005165C7">
        <w:rPr>
          <w:szCs w:val="24"/>
        </w:rPr>
        <w:t>genocide.</w:t>
      </w:r>
      <w:r w:rsidR="00E24065" w:rsidRPr="005165C7">
        <w:rPr>
          <w:szCs w:val="24"/>
        </w:rPr>
        <w:t xml:space="preserve"> </w:t>
      </w:r>
      <w:r w:rsidRPr="005165C7">
        <w:rPr>
          <w:szCs w:val="24"/>
        </w:rPr>
        <w:t>The</w:t>
      </w:r>
      <w:r w:rsidR="00E24065" w:rsidRPr="005165C7">
        <w:rPr>
          <w:szCs w:val="24"/>
        </w:rPr>
        <w:t xml:space="preserve"> </w:t>
      </w:r>
      <w:r w:rsidRPr="005165C7">
        <w:rPr>
          <w:szCs w:val="24"/>
        </w:rPr>
        <w:t>present</w:t>
      </w:r>
      <w:r w:rsidR="00E24065" w:rsidRPr="005165C7">
        <w:rPr>
          <w:szCs w:val="24"/>
        </w:rPr>
        <w:t xml:space="preserve"> </w:t>
      </w:r>
      <w:r w:rsidRPr="005165C7">
        <w:rPr>
          <w:szCs w:val="24"/>
        </w:rPr>
        <w:t>report</w:t>
      </w:r>
      <w:r w:rsidR="00E24065" w:rsidRPr="005165C7">
        <w:rPr>
          <w:szCs w:val="24"/>
        </w:rPr>
        <w:t xml:space="preserve"> </w:t>
      </w:r>
      <w:r w:rsidRPr="005165C7">
        <w:rPr>
          <w:szCs w:val="24"/>
        </w:rPr>
        <w:t>recognises</w:t>
      </w:r>
      <w:r w:rsidR="00E24065" w:rsidRPr="005165C7">
        <w:rPr>
          <w:szCs w:val="24"/>
        </w:rPr>
        <w:t xml:space="preserve"> </w:t>
      </w:r>
      <w:r w:rsidRPr="005165C7">
        <w:rPr>
          <w:szCs w:val="24"/>
        </w:rPr>
        <w:t>tremendous</w:t>
      </w:r>
      <w:r w:rsidR="00E24065" w:rsidRPr="005165C7">
        <w:rPr>
          <w:szCs w:val="24"/>
        </w:rPr>
        <w:t xml:space="preserve"> </w:t>
      </w:r>
      <w:r w:rsidRPr="005165C7">
        <w:rPr>
          <w:szCs w:val="24"/>
        </w:rPr>
        <w:t>improvement</w:t>
      </w:r>
      <w:r w:rsidR="00E24065" w:rsidRPr="005165C7">
        <w:rPr>
          <w:szCs w:val="24"/>
        </w:rPr>
        <w:t xml:space="preserve"> </w:t>
      </w:r>
      <w:r w:rsidRPr="005165C7">
        <w:rPr>
          <w:szCs w:val="24"/>
        </w:rPr>
        <w:t>that</w:t>
      </w:r>
      <w:r w:rsidR="00E24065" w:rsidRPr="005165C7">
        <w:rPr>
          <w:szCs w:val="24"/>
        </w:rPr>
        <w:t xml:space="preserve"> </w:t>
      </w:r>
      <w:r w:rsidRPr="005165C7">
        <w:rPr>
          <w:szCs w:val="24"/>
        </w:rPr>
        <w:t>has</w:t>
      </w:r>
      <w:r w:rsidR="00E24065" w:rsidRPr="005165C7">
        <w:rPr>
          <w:szCs w:val="24"/>
        </w:rPr>
        <w:t xml:space="preserve"> </w:t>
      </w:r>
      <w:r w:rsidRPr="005165C7">
        <w:rPr>
          <w:szCs w:val="24"/>
        </w:rPr>
        <w:t>been</w:t>
      </w:r>
      <w:r w:rsidR="00E24065" w:rsidRPr="005165C7">
        <w:rPr>
          <w:szCs w:val="24"/>
        </w:rPr>
        <w:t xml:space="preserve"> </w:t>
      </w:r>
      <w:r w:rsidRPr="005165C7">
        <w:rPr>
          <w:szCs w:val="24"/>
        </w:rPr>
        <w:t>made</w:t>
      </w:r>
      <w:r w:rsidR="00E24065" w:rsidRPr="005165C7">
        <w:rPr>
          <w:szCs w:val="24"/>
        </w:rPr>
        <w:t xml:space="preserve"> </w:t>
      </w:r>
      <w:r w:rsidRPr="005165C7">
        <w:rPr>
          <w:szCs w:val="24"/>
        </w:rPr>
        <w:t>in</w:t>
      </w:r>
      <w:r w:rsidR="00E24065" w:rsidRPr="005165C7">
        <w:rPr>
          <w:szCs w:val="24"/>
        </w:rPr>
        <w:t xml:space="preserve"> </w:t>
      </w:r>
      <w:r w:rsidRPr="005165C7">
        <w:rPr>
          <w:szCs w:val="24"/>
        </w:rPr>
        <w:t>protection</w:t>
      </w:r>
      <w:r w:rsidR="00E24065" w:rsidRPr="005165C7">
        <w:rPr>
          <w:szCs w:val="24"/>
        </w:rPr>
        <w:t xml:space="preserve"> </w:t>
      </w:r>
      <w:r w:rsidRPr="005165C7">
        <w:rPr>
          <w:szCs w:val="24"/>
        </w:rPr>
        <w:t>and</w:t>
      </w:r>
      <w:r w:rsidR="00E24065" w:rsidRPr="005165C7">
        <w:rPr>
          <w:szCs w:val="24"/>
        </w:rPr>
        <w:t xml:space="preserve"> </w:t>
      </w:r>
      <w:r w:rsidRPr="005165C7">
        <w:rPr>
          <w:szCs w:val="24"/>
        </w:rPr>
        <w:t>promotion</w:t>
      </w:r>
      <w:r w:rsidR="00E24065" w:rsidRPr="005165C7">
        <w:rPr>
          <w:szCs w:val="24"/>
        </w:rPr>
        <w:t xml:space="preserve"> </w:t>
      </w:r>
      <w:r w:rsidRPr="005165C7">
        <w:rPr>
          <w:szCs w:val="24"/>
        </w:rPr>
        <w:t>of</w:t>
      </w:r>
      <w:r w:rsidR="00E24065" w:rsidRPr="005165C7">
        <w:rPr>
          <w:szCs w:val="24"/>
        </w:rPr>
        <w:t xml:space="preserve"> </w:t>
      </w:r>
      <w:r w:rsidRPr="005165C7">
        <w:rPr>
          <w:szCs w:val="24"/>
        </w:rPr>
        <w:t>human</w:t>
      </w:r>
      <w:r w:rsidR="00E24065" w:rsidRPr="005165C7">
        <w:rPr>
          <w:szCs w:val="24"/>
        </w:rPr>
        <w:t xml:space="preserve"> </w:t>
      </w:r>
      <w:r w:rsidRPr="005165C7">
        <w:rPr>
          <w:szCs w:val="24"/>
        </w:rPr>
        <w:t>rights.</w:t>
      </w:r>
      <w:r w:rsidR="00E24065" w:rsidRPr="005165C7">
        <w:rPr>
          <w:szCs w:val="24"/>
        </w:rPr>
        <w:t xml:space="preserve"> </w:t>
      </w:r>
      <w:r w:rsidRPr="005165C7">
        <w:rPr>
          <w:szCs w:val="24"/>
        </w:rPr>
        <w:t>In</w:t>
      </w:r>
      <w:r w:rsidR="00E24065" w:rsidRPr="005165C7">
        <w:rPr>
          <w:szCs w:val="24"/>
        </w:rPr>
        <w:t xml:space="preserve"> </w:t>
      </w:r>
      <w:r w:rsidRPr="005165C7">
        <w:rPr>
          <w:szCs w:val="24"/>
        </w:rPr>
        <w:t>particular,</w:t>
      </w:r>
      <w:r w:rsidR="00E24065" w:rsidRPr="005165C7">
        <w:rPr>
          <w:szCs w:val="24"/>
        </w:rPr>
        <w:t xml:space="preserve"> </w:t>
      </w:r>
      <w:r w:rsidRPr="005165C7">
        <w:rPr>
          <w:szCs w:val="24"/>
        </w:rPr>
        <w:t>efforts</w:t>
      </w:r>
      <w:r w:rsidR="00E24065" w:rsidRPr="005165C7">
        <w:rPr>
          <w:szCs w:val="24"/>
        </w:rPr>
        <w:t xml:space="preserve"> </w:t>
      </w:r>
      <w:r w:rsidRPr="005165C7">
        <w:rPr>
          <w:szCs w:val="24"/>
        </w:rPr>
        <w:t>made</w:t>
      </w:r>
      <w:r w:rsidR="00E24065" w:rsidRPr="005165C7">
        <w:rPr>
          <w:szCs w:val="24"/>
        </w:rPr>
        <w:t xml:space="preserve"> </w:t>
      </w:r>
      <w:r w:rsidRPr="005165C7">
        <w:rPr>
          <w:szCs w:val="24"/>
        </w:rPr>
        <w:t>by</w:t>
      </w:r>
      <w:r w:rsidR="00E24065" w:rsidRPr="005165C7">
        <w:rPr>
          <w:szCs w:val="24"/>
        </w:rPr>
        <w:t xml:space="preserve"> </w:t>
      </w:r>
      <w:r w:rsidRPr="005165C7">
        <w:rPr>
          <w:szCs w:val="24"/>
        </w:rPr>
        <w:t>the</w:t>
      </w:r>
      <w:r w:rsidR="00E24065" w:rsidRPr="005165C7">
        <w:rPr>
          <w:szCs w:val="24"/>
        </w:rPr>
        <w:t xml:space="preserve"> </w:t>
      </w:r>
      <w:r w:rsidRPr="005165C7">
        <w:rPr>
          <w:szCs w:val="24"/>
        </w:rPr>
        <w:t>current</w:t>
      </w:r>
      <w:r w:rsidR="00E24065" w:rsidRPr="005165C7">
        <w:rPr>
          <w:szCs w:val="24"/>
        </w:rPr>
        <w:t xml:space="preserve"> </w:t>
      </w:r>
      <w:r w:rsidRPr="005165C7">
        <w:rPr>
          <w:szCs w:val="24"/>
        </w:rPr>
        <w:t>government</w:t>
      </w:r>
      <w:r w:rsidR="00E24065" w:rsidRPr="005165C7">
        <w:rPr>
          <w:szCs w:val="24"/>
        </w:rPr>
        <w:t xml:space="preserve"> </w:t>
      </w:r>
      <w:r w:rsidRPr="005165C7">
        <w:rPr>
          <w:szCs w:val="24"/>
        </w:rPr>
        <w:t>to</w:t>
      </w:r>
      <w:r w:rsidR="00E24065" w:rsidRPr="005165C7">
        <w:rPr>
          <w:szCs w:val="24"/>
        </w:rPr>
        <w:t xml:space="preserve"> </w:t>
      </w:r>
      <w:r w:rsidRPr="005165C7">
        <w:rPr>
          <w:szCs w:val="24"/>
        </w:rPr>
        <w:t>create</w:t>
      </w:r>
      <w:r w:rsidR="00E24065" w:rsidRPr="005165C7">
        <w:rPr>
          <w:szCs w:val="24"/>
        </w:rPr>
        <w:t xml:space="preserve"> </w:t>
      </w:r>
      <w:r w:rsidRPr="005165C7">
        <w:rPr>
          <w:szCs w:val="24"/>
        </w:rPr>
        <w:t>systems</w:t>
      </w:r>
      <w:r w:rsidR="00E24065" w:rsidRPr="005165C7">
        <w:rPr>
          <w:szCs w:val="24"/>
        </w:rPr>
        <w:t xml:space="preserve"> </w:t>
      </w:r>
      <w:r w:rsidRPr="005165C7">
        <w:rPr>
          <w:szCs w:val="24"/>
        </w:rPr>
        <w:t>that</w:t>
      </w:r>
      <w:r w:rsidR="00E24065" w:rsidRPr="005165C7">
        <w:rPr>
          <w:szCs w:val="24"/>
        </w:rPr>
        <w:t xml:space="preserve"> </w:t>
      </w:r>
      <w:r w:rsidRPr="005165C7">
        <w:rPr>
          <w:szCs w:val="24"/>
        </w:rPr>
        <w:t>seek</w:t>
      </w:r>
      <w:r w:rsidR="00E24065" w:rsidRPr="005165C7">
        <w:rPr>
          <w:szCs w:val="24"/>
        </w:rPr>
        <w:t xml:space="preserve"> </w:t>
      </w:r>
      <w:r w:rsidRPr="005165C7">
        <w:rPr>
          <w:szCs w:val="24"/>
        </w:rPr>
        <w:t>to</w:t>
      </w:r>
      <w:r w:rsidR="00E24065" w:rsidRPr="005165C7">
        <w:rPr>
          <w:szCs w:val="24"/>
        </w:rPr>
        <w:t xml:space="preserve"> </w:t>
      </w:r>
      <w:r w:rsidRPr="005165C7">
        <w:rPr>
          <w:szCs w:val="24"/>
        </w:rPr>
        <w:t>eliminate</w:t>
      </w:r>
      <w:r w:rsidR="00E24065" w:rsidRPr="005165C7">
        <w:rPr>
          <w:szCs w:val="24"/>
        </w:rPr>
        <w:t xml:space="preserve"> </w:t>
      </w:r>
      <w:r w:rsidRPr="005165C7">
        <w:rPr>
          <w:szCs w:val="24"/>
        </w:rPr>
        <w:t>all</w:t>
      </w:r>
      <w:r w:rsidR="00E24065" w:rsidRPr="005165C7">
        <w:rPr>
          <w:szCs w:val="24"/>
        </w:rPr>
        <w:t xml:space="preserve"> </w:t>
      </w:r>
      <w:r w:rsidRPr="005165C7">
        <w:rPr>
          <w:szCs w:val="24"/>
        </w:rPr>
        <w:t>forms</w:t>
      </w:r>
      <w:r w:rsidR="00E24065" w:rsidRPr="005165C7">
        <w:rPr>
          <w:szCs w:val="24"/>
        </w:rPr>
        <w:t xml:space="preserve"> </w:t>
      </w:r>
      <w:r w:rsidRPr="005165C7">
        <w:rPr>
          <w:szCs w:val="24"/>
        </w:rPr>
        <w:t>of</w:t>
      </w:r>
      <w:r w:rsidR="00E24065" w:rsidRPr="005165C7">
        <w:rPr>
          <w:szCs w:val="24"/>
        </w:rPr>
        <w:t xml:space="preserve"> </w:t>
      </w:r>
      <w:r w:rsidRPr="005165C7">
        <w:rPr>
          <w:szCs w:val="24"/>
        </w:rPr>
        <w:t>discrimination</w:t>
      </w:r>
      <w:r w:rsidR="00E24065" w:rsidRPr="005165C7">
        <w:t xml:space="preserve"> </w:t>
      </w:r>
      <w:r w:rsidRPr="005165C7">
        <w:t>are</w:t>
      </w:r>
      <w:r w:rsidR="00E24065" w:rsidRPr="005165C7">
        <w:t xml:space="preserve"> </w:t>
      </w:r>
      <w:r w:rsidRPr="005165C7">
        <w:t>essential</w:t>
      </w:r>
      <w:r w:rsidR="00E24065" w:rsidRPr="005165C7">
        <w:t xml:space="preserve"> </w:t>
      </w:r>
      <w:r w:rsidRPr="005165C7">
        <w:t>in</w:t>
      </w:r>
      <w:r w:rsidR="00E24065" w:rsidRPr="005165C7">
        <w:t xml:space="preserve"> </w:t>
      </w:r>
      <w:r w:rsidRPr="005165C7">
        <w:t>any</w:t>
      </w:r>
      <w:r w:rsidR="00E24065" w:rsidRPr="005165C7">
        <w:t xml:space="preserve"> </w:t>
      </w:r>
      <w:r w:rsidRPr="005165C7">
        <w:t>democratic</w:t>
      </w:r>
      <w:r w:rsidR="00E24065" w:rsidRPr="005165C7">
        <w:t xml:space="preserve"> </w:t>
      </w:r>
      <w:r w:rsidRPr="005165C7">
        <w:t>and</w:t>
      </w:r>
      <w:r w:rsidR="00E24065" w:rsidRPr="005165C7">
        <w:t xml:space="preserve"> </w:t>
      </w:r>
      <w:r w:rsidRPr="005165C7">
        <w:t>inclusive</w:t>
      </w:r>
      <w:r w:rsidR="00E24065" w:rsidRPr="005165C7">
        <w:t xml:space="preserve"> </w:t>
      </w:r>
      <w:r w:rsidRPr="005165C7">
        <w:t>society</w:t>
      </w:r>
      <w:r w:rsidR="00E24065" w:rsidRPr="005165C7">
        <w:t xml:space="preserve"> </w:t>
      </w:r>
      <w:r w:rsidRPr="005165C7">
        <w:t>that</w:t>
      </w:r>
      <w:r w:rsidR="00E24065" w:rsidRPr="005165C7">
        <w:t xml:space="preserve"> </w:t>
      </w:r>
      <w:r w:rsidRPr="005165C7">
        <w:t>respects</w:t>
      </w:r>
      <w:r w:rsidR="00E24065" w:rsidRPr="005165C7">
        <w:t xml:space="preserve"> </w:t>
      </w:r>
      <w:r w:rsidRPr="005165C7">
        <w:t>the</w:t>
      </w:r>
      <w:r w:rsidR="00E24065" w:rsidRPr="005165C7">
        <w:t xml:space="preserve"> </w:t>
      </w:r>
      <w:r w:rsidRPr="005165C7">
        <w:t>rule</w:t>
      </w:r>
      <w:r w:rsidR="00E24065" w:rsidRPr="005165C7">
        <w:t xml:space="preserve"> </w:t>
      </w:r>
      <w:r w:rsidRPr="005165C7">
        <w:t>of</w:t>
      </w:r>
      <w:r w:rsidR="00E24065" w:rsidRPr="005165C7">
        <w:t xml:space="preserve"> </w:t>
      </w:r>
      <w:r w:rsidRPr="005165C7">
        <w:t>law,</w:t>
      </w:r>
      <w:r w:rsidR="00E24065" w:rsidRPr="005165C7">
        <w:t xml:space="preserve"> </w:t>
      </w:r>
      <w:r w:rsidRPr="005165C7">
        <w:t>human</w:t>
      </w:r>
      <w:r w:rsidR="00E24065" w:rsidRPr="005165C7">
        <w:t xml:space="preserve"> </w:t>
      </w:r>
      <w:r w:rsidRPr="005165C7">
        <w:t>dignity,</w:t>
      </w:r>
      <w:r w:rsidR="00E24065" w:rsidRPr="005165C7">
        <w:t xml:space="preserve"> </w:t>
      </w:r>
      <w:r w:rsidRPr="005165C7">
        <w:t>equality</w:t>
      </w:r>
      <w:r w:rsidR="00E24065" w:rsidRPr="005165C7">
        <w:t xml:space="preserve"> </w:t>
      </w:r>
      <w:r w:rsidRPr="005165C7">
        <w:t>and</w:t>
      </w:r>
      <w:r w:rsidR="00E24065" w:rsidRPr="005165C7">
        <w:t xml:space="preserve"> </w:t>
      </w:r>
      <w:r w:rsidRPr="005165C7">
        <w:t>freedom.</w:t>
      </w:r>
      <w:r w:rsidR="00E24065" w:rsidRPr="005165C7">
        <w:t xml:space="preserve"> </w:t>
      </w:r>
      <w:r w:rsidRPr="005165C7">
        <w:t>Indeed,</w:t>
      </w:r>
      <w:r w:rsidR="00E24065" w:rsidRPr="005165C7">
        <w:t xml:space="preserve"> </w:t>
      </w:r>
      <w:r w:rsidRPr="005165C7">
        <w:t>the</w:t>
      </w:r>
      <w:r w:rsidR="00E24065" w:rsidRPr="005165C7">
        <w:t xml:space="preserve"> </w:t>
      </w:r>
      <w:r w:rsidRPr="005165C7">
        <w:t>recognition</w:t>
      </w:r>
      <w:r w:rsidR="00E24065" w:rsidRPr="005165C7">
        <w:t xml:space="preserve"> </w:t>
      </w:r>
      <w:r w:rsidRPr="005165C7">
        <w:t>on</w:t>
      </w:r>
      <w:r w:rsidR="00E24065" w:rsidRPr="005165C7">
        <w:t xml:space="preserve"> </w:t>
      </w:r>
      <w:r w:rsidRPr="005165C7">
        <w:t>the</w:t>
      </w:r>
      <w:r w:rsidR="00E24065" w:rsidRPr="005165C7">
        <w:t xml:space="preserve"> </w:t>
      </w:r>
      <w:r w:rsidRPr="005165C7">
        <w:t>part</w:t>
      </w:r>
      <w:r w:rsidR="00E24065" w:rsidRPr="005165C7">
        <w:t xml:space="preserve"> </w:t>
      </w:r>
      <w:r w:rsidRPr="005165C7">
        <w:t>of</w:t>
      </w:r>
      <w:r w:rsidR="00E24065" w:rsidRPr="005165C7">
        <w:t xml:space="preserve"> </w:t>
      </w:r>
      <w:r w:rsidRPr="005165C7">
        <w:t>the</w:t>
      </w:r>
      <w:r w:rsidR="00E24065" w:rsidRPr="005165C7">
        <w:t xml:space="preserve"> </w:t>
      </w:r>
      <w:r w:rsidRPr="005165C7">
        <w:t>government</w:t>
      </w:r>
      <w:r w:rsidR="00E24065" w:rsidRPr="005165C7">
        <w:t xml:space="preserve"> </w:t>
      </w:r>
      <w:r w:rsidRPr="005165C7">
        <w:t>that</w:t>
      </w:r>
      <w:r w:rsidR="00E24065" w:rsidRPr="005165C7">
        <w:t xml:space="preserve"> </w:t>
      </w:r>
      <w:r w:rsidRPr="005165C7">
        <w:t>rights</w:t>
      </w:r>
      <w:r w:rsidR="00E24065" w:rsidRPr="005165C7">
        <w:t xml:space="preserve"> </w:t>
      </w:r>
      <w:r w:rsidRPr="005165C7">
        <w:t>enshrined</w:t>
      </w:r>
      <w:r w:rsidR="00E24065" w:rsidRPr="005165C7">
        <w:t xml:space="preserve"> </w:t>
      </w:r>
      <w:r w:rsidRPr="005165C7">
        <w:t>in</w:t>
      </w:r>
      <w:r w:rsidR="00E24065" w:rsidRPr="005165C7">
        <w:t xml:space="preserve"> </w:t>
      </w:r>
      <w:r w:rsidRPr="005165C7">
        <w:t>ICERD</w:t>
      </w:r>
      <w:r w:rsidR="00E24065" w:rsidRPr="005165C7">
        <w:t xml:space="preserve"> </w:t>
      </w:r>
      <w:r w:rsidRPr="005165C7">
        <w:t>represent</w:t>
      </w:r>
      <w:r w:rsidR="00E24065" w:rsidRPr="005165C7">
        <w:t xml:space="preserve"> </w:t>
      </w:r>
      <w:r w:rsidRPr="005165C7">
        <w:t>the</w:t>
      </w:r>
      <w:r w:rsidR="00E24065" w:rsidRPr="005165C7">
        <w:t xml:space="preserve"> </w:t>
      </w:r>
      <w:r w:rsidRPr="005165C7">
        <w:t>rock</w:t>
      </w:r>
      <w:r w:rsidR="00E24065" w:rsidRPr="005165C7">
        <w:t xml:space="preserve"> </w:t>
      </w:r>
      <w:r w:rsidRPr="005165C7">
        <w:t>of</w:t>
      </w:r>
      <w:r w:rsidR="00E24065" w:rsidRPr="005165C7">
        <w:t xml:space="preserve"> </w:t>
      </w:r>
      <w:r w:rsidRPr="005165C7">
        <w:t>human</w:t>
      </w:r>
      <w:r w:rsidR="00E24065" w:rsidRPr="005165C7">
        <w:t xml:space="preserve"> </w:t>
      </w:r>
      <w:r w:rsidRPr="005165C7">
        <w:t>dignity</w:t>
      </w:r>
      <w:r w:rsidR="00E24065" w:rsidRPr="005165C7">
        <w:t xml:space="preserve"> </w:t>
      </w:r>
      <w:r w:rsidRPr="005165C7">
        <w:t>and</w:t>
      </w:r>
      <w:r w:rsidR="00E24065" w:rsidRPr="005165C7">
        <w:t xml:space="preserve"> </w:t>
      </w:r>
      <w:r w:rsidRPr="005165C7">
        <w:t>hope</w:t>
      </w:r>
      <w:r w:rsidR="00E24065" w:rsidRPr="005165C7">
        <w:t xml:space="preserve"> </w:t>
      </w:r>
      <w:r w:rsidRPr="005165C7">
        <w:t>sets</w:t>
      </w:r>
      <w:r w:rsidR="00E24065" w:rsidRPr="005165C7">
        <w:t xml:space="preserve"> </w:t>
      </w:r>
      <w:r w:rsidRPr="005165C7">
        <w:t>the</w:t>
      </w:r>
      <w:r w:rsidR="00E24065" w:rsidRPr="005165C7">
        <w:t xml:space="preserve"> </w:t>
      </w:r>
      <w:r w:rsidRPr="005165C7">
        <w:t>system</w:t>
      </w:r>
      <w:r w:rsidR="00E24065" w:rsidRPr="005165C7">
        <w:t xml:space="preserve"> </w:t>
      </w:r>
      <w:r w:rsidRPr="005165C7">
        <w:t>apart</w:t>
      </w:r>
      <w:r w:rsidR="00E24065" w:rsidRPr="005165C7">
        <w:t xml:space="preserve"> </w:t>
      </w:r>
      <w:r w:rsidRPr="005165C7">
        <w:t>from</w:t>
      </w:r>
      <w:r w:rsidR="00E24065" w:rsidRPr="005165C7">
        <w:t xml:space="preserve"> </w:t>
      </w:r>
      <w:r w:rsidRPr="005165C7">
        <w:t>the</w:t>
      </w:r>
      <w:r w:rsidR="00E24065" w:rsidRPr="005165C7">
        <w:t xml:space="preserve"> </w:t>
      </w:r>
      <w:r w:rsidRPr="005165C7">
        <w:t>previous</w:t>
      </w:r>
      <w:r w:rsidR="00E24065" w:rsidRPr="005165C7">
        <w:t xml:space="preserve"> </w:t>
      </w:r>
      <w:r w:rsidRPr="005165C7">
        <w:t>autocratic</w:t>
      </w:r>
      <w:r w:rsidR="00E24065" w:rsidRPr="005165C7">
        <w:t xml:space="preserve"> </w:t>
      </w:r>
      <w:r w:rsidRPr="005165C7">
        <w:t>regimes.</w:t>
      </w:r>
      <w:r w:rsidR="00E24065" w:rsidRPr="005165C7">
        <w:t xml:space="preserve"> </w:t>
      </w:r>
      <w:r w:rsidRPr="005165C7">
        <w:t>More</w:t>
      </w:r>
      <w:r w:rsidR="00E24065" w:rsidRPr="005165C7">
        <w:t xml:space="preserve"> </w:t>
      </w:r>
      <w:r w:rsidRPr="005165C7">
        <w:t>importantly,</w:t>
      </w:r>
      <w:r w:rsidR="00E24065" w:rsidRPr="005165C7">
        <w:t xml:space="preserve"> </w:t>
      </w:r>
      <w:r w:rsidRPr="005165C7">
        <w:t>it</w:t>
      </w:r>
      <w:r w:rsidR="00E24065" w:rsidRPr="005165C7">
        <w:t xml:space="preserve"> </w:t>
      </w:r>
      <w:r w:rsidRPr="005165C7">
        <w:t>gives</w:t>
      </w:r>
      <w:r w:rsidR="00E24065" w:rsidRPr="005165C7">
        <w:t xml:space="preserve"> </w:t>
      </w:r>
      <w:r w:rsidRPr="005165C7">
        <w:t>meaning</w:t>
      </w:r>
      <w:r w:rsidR="00E24065" w:rsidRPr="005165C7">
        <w:t xml:space="preserve"> </w:t>
      </w:r>
      <w:r w:rsidRPr="005165C7">
        <w:t>to</w:t>
      </w:r>
      <w:r w:rsidR="00E24065" w:rsidRPr="005165C7">
        <w:t xml:space="preserve"> </w:t>
      </w:r>
      <w:r w:rsidRPr="005165C7">
        <w:t>life.</w:t>
      </w:r>
      <w:r w:rsidR="00E24065" w:rsidRPr="005165C7">
        <w:t xml:space="preserve"> </w:t>
      </w:r>
      <w:r w:rsidRPr="005165C7">
        <w:t>It</w:t>
      </w:r>
      <w:r w:rsidR="00E24065" w:rsidRPr="005165C7">
        <w:t xml:space="preserve"> </w:t>
      </w:r>
      <w:r w:rsidRPr="005165C7">
        <w:t>nevertheless</w:t>
      </w:r>
      <w:r w:rsidR="00E24065" w:rsidRPr="005165C7">
        <w:t xml:space="preserve"> </w:t>
      </w:r>
      <w:r w:rsidRPr="005165C7">
        <w:t>remains</w:t>
      </w:r>
      <w:r w:rsidR="00E24065" w:rsidRPr="005165C7">
        <w:t xml:space="preserve"> </w:t>
      </w:r>
      <w:r w:rsidRPr="005165C7">
        <w:t>observed</w:t>
      </w:r>
      <w:r w:rsidR="00E24065" w:rsidRPr="005165C7">
        <w:t xml:space="preserve"> </w:t>
      </w:r>
      <w:r w:rsidRPr="005165C7">
        <w:t>that</w:t>
      </w:r>
      <w:r w:rsidR="00E24065" w:rsidRPr="005165C7">
        <w:t xml:space="preserve"> </w:t>
      </w:r>
      <w:r w:rsidRPr="005165C7">
        <w:t>total</w:t>
      </w:r>
      <w:r w:rsidR="00E24065" w:rsidRPr="005165C7">
        <w:t xml:space="preserve"> </w:t>
      </w:r>
      <w:r w:rsidRPr="005165C7">
        <w:t>elimination</w:t>
      </w:r>
      <w:r w:rsidR="00E24065" w:rsidRPr="005165C7">
        <w:t xml:space="preserve"> </w:t>
      </w:r>
      <w:r w:rsidRPr="005165C7">
        <w:t>of</w:t>
      </w:r>
      <w:r w:rsidR="00E24065" w:rsidRPr="005165C7">
        <w:t xml:space="preserve"> </w:t>
      </w:r>
      <w:r w:rsidRPr="005165C7">
        <w:t>discrimination</w:t>
      </w:r>
      <w:r w:rsidR="00E24065" w:rsidRPr="005165C7">
        <w:t xml:space="preserve"> </w:t>
      </w:r>
      <w:r w:rsidRPr="005165C7">
        <w:t>tendencies</w:t>
      </w:r>
      <w:r w:rsidR="00E24065" w:rsidRPr="005165C7">
        <w:t xml:space="preserve"> </w:t>
      </w:r>
      <w:r w:rsidRPr="005165C7">
        <w:t>is</w:t>
      </w:r>
      <w:r w:rsidR="00E24065" w:rsidRPr="005165C7">
        <w:t xml:space="preserve"> </w:t>
      </w:r>
      <w:r w:rsidRPr="005165C7">
        <w:t>yet</w:t>
      </w:r>
      <w:r w:rsidR="00E24065" w:rsidRPr="005165C7">
        <w:t xml:space="preserve"> </w:t>
      </w:r>
      <w:r w:rsidRPr="005165C7">
        <w:t>to</w:t>
      </w:r>
      <w:r w:rsidR="00E24065" w:rsidRPr="005165C7">
        <w:t xml:space="preserve"> </w:t>
      </w:r>
      <w:r w:rsidRPr="005165C7">
        <w:t>be</w:t>
      </w:r>
      <w:r w:rsidR="00E24065" w:rsidRPr="005165C7">
        <w:t xml:space="preserve"> </w:t>
      </w:r>
      <w:r w:rsidRPr="005165C7">
        <w:t>attained.</w:t>
      </w:r>
      <w:r w:rsidR="00E24065" w:rsidRPr="005165C7">
        <w:t xml:space="preserve"> </w:t>
      </w:r>
      <w:r w:rsidRPr="005165C7">
        <w:t>Much</w:t>
      </w:r>
      <w:r w:rsidR="00E24065" w:rsidRPr="005165C7">
        <w:t xml:space="preserve"> </w:t>
      </w:r>
      <w:r w:rsidRPr="005165C7">
        <w:t>more</w:t>
      </w:r>
      <w:r w:rsidR="00E24065" w:rsidRPr="005165C7">
        <w:t xml:space="preserve"> </w:t>
      </w:r>
      <w:r w:rsidRPr="005165C7">
        <w:t>noted</w:t>
      </w:r>
      <w:r w:rsidR="00E24065" w:rsidRPr="005165C7">
        <w:t xml:space="preserve"> </w:t>
      </w:r>
      <w:r w:rsidRPr="005165C7">
        <w:t>though,</w:t>
      </w:r>
      <w:r w:rsidR="00E24065" w:rsidRPr="005165C7">
        <w:t xml:space="preserve"> </w:t>
      </w:r>
      <w:r w:rsidRPr="005165C7">
        <w:t>is</w:t>
      </w:r>
      <w:r w:rsidR="00E24065" w:rsidRPr="005165C7">
        <w:t xml:space="preserve"> </w:t>
      </w:r>
      <w:r w:rsidRPr="005165C7">
        <w:t>the</w:t>
      </w:r>
      <w:r w:rsidR="00E24065" w:rsidRPr="005165C7">
        <w:t xml:space="preserve"> </w:t>
      </w:r>
      <w:r w:rsidRPr="005165C7">
        <w:t>political</w:t>
      </w:r>
      <w:r w:rsidR="00E24065" w:rsidRPr="005165C7">
        <w:t xml:space="preserve"> </w:t>
      </w:r>
      <w:r w:rsidRPr="005165C7">
        <w:t>will</w:t>
      </w:r>
      <w:r w:rsidR="00E24065" w:rsidRPr="005165C7">
        <w:t xml:space="preserve"> </w:t>
      </w:r>
      <w:r w:rsidRPr="005165C7">
        <w:t>and</w:t>
      </w:r>
      <w:r w:rsidR="00E24065" w:rsidRPr="005165C7">
        <w:t xml:space="preserve"> </w:t>
      </w:r>
      <w:r w:rsidRPr="005165C7">
        <w:t>commitment</w:t>
      </w:r>
      <w:r w:rsidR="00E24065" w:rsidRPr="005165C7">
        <w:t xml:space="preserve"> </w:t>
      </w:r>
      <w:r w:rsidRPr="005165C7">
        <w:t>of</w:t>
      </w:r>
      <w:r w:rsidR="00E24065" w:rsidRPr="005165C7">
        <w:t xml:space="preserve"> </w:t>
      </w:r>
      <w:r w:rsidRPr="005165C7">
        <w:t>the</w:t>
      </w:r>
      <w:r w:rsidR="00E24065" w:rsidRPr="005165C7">
        <w:t xml:space="preserve"> </w:t>
      </w:r>
      <w:r w:rsidRPr="005165C7">
        <w:t>present</w:t>
      </w:r>
      <w:r w:rsidR="00E24065" w:rsidRPr="005165C7">
        <w:t xml:space="preserve"> </w:t>
      </w:r>
      <w:r w:rsidRPr="005165C7">
        <w:t>leadership</w:t>
      </w:r>
      <w:r w:rsidR="00E24065" w:rsidRPr="005165C7">
        <w:t xml:space="preserve"> </w:t>
      </w:r>
      <w:r w:rsidRPr="005165C7">
        <w:t>to</w:t>
      </w:r>
      <w:r w:rsidR="00E24065" w:rsidRPr="005165C7">
        <w:t xml:space="preserve"> </w:t>
      </w:r>
      <w:r w:rsidRPr="005165C7">
        <w:t>deliver</w:t>
      </w:r>
      <w:r w:rsidR="00E24065" w:rsidRPr="005165C7">
        <w:t xml:space="preserve"> </w:t>
      </w:r>
      <w:r w:rsidRPr="005165C7">
        <w:t>Rwandans</w:t>
      </w:r>
      <w:r w:rsidR="00E24065" w:rsidRPr="005165C7">
        <w:t xml:space="preserve"> </w:t>
      </w:r>
      <w:r w:rsidRPr="005165C7">
        <w:t>from</w:t>
      </w:r>
      <w:r w:rsidR="00E24065" w:rsidRPr="005165C7">
        <w:t xml:space="preserve"> </w:t>
      </w:r>
      <w:r w:rsidRPr="005165C7">
        <w:t>a</w:t>
      </w:r>
      <w:r w:rsidR="00E24065" w:rsidRPr="005165C7">
        <w:t xml:space="preserve"> </w:t>
      </w:r>
      <w:r w:rsidRPr="005165C7">
        <w:t>society</w:t>
      </w:r>
      <w:r w:rsidR="00E24065" w:rsidRPr="005165C7">
        <w:t xml:space="preserve"> </w:t>
      </w:r>
      <w:r w:rsidRPr="005165C7">
        <w:t>prone</w:t>
      </w:r>
      <w:r w:rsidR="00E24065" w:rsidRPr="005165C7">
        <w:t xml:space="preserve"> </w:t>
      </w:r>
      <w:r w:rsidRPr="005165C7">
        <w:t>to</w:t>
      </w:r>
      <w:r w:rsidR="00E24065" w:rsidRPr="005165C7">
        <w:t xml:space="preserve"> </w:t>
      </w:r>
      <w:r w:rsidRPr="005165C7">
        <w:t>discrimination.</w:t>
      </w:r>
      <w:r w:rsidR="00E24065" w:rsidRPr="005165C7">
        <w:t xml:space="preserve"> </w:t>
      </w:r>
      <w:r w:rsidRPr="005165C7">
        <w:t>Endeavours</w:t>
      </w:r>
      <w:r w:rsidR="00E24065" w:rsidRPr="005165C7">
        <w:t xml:space="preserve"> </w:t>
      </w:r>
      <w:r w:rsidRPr="005165C7">
        <w:t>to</w:t>
      </w:r>
      <w:r w:rsidR="00E24065" w:rsidRPr="005165C7">
        <w:t xml:space="preserve"> </w:t>
      </w:r>
      <w:r w:rsidRPr="005165C7">
        <w:t>domesticate,</w:t>
      </w:r>
      <w:r w:rsidR="00E24065" w:rsidRPr="005165C7">
        <w:t xml:space="preserve"> </w:t>
      </w:r>
      <w:r w:rsidRPr="005165C7">
        <w:t>enact</w:t>
      </w:r>
      <w:r w:rsidR="00E24065" w:rsidRPr="005165C7">
        <w:t xml:space="preserve"> </w:t>
      </w:r>
      <w:r w:rsidRPr="005165C7">
        <w:t>legislations</w:t>
      </w:r>
      <w:r w:rsidR="00E24065" w:rsidRPr="005165C7">
        <w:t xml:space="preserve"> </w:t>
      </w:r>
      <w:r w:rsidRPr="005165C7">
        <w:t>and</w:t>
      </w:r>
      <w:r w:rsidR="00E24065" w:rsidRPr="005165C7">
        <w:t xml:space="preserve"> </w:t>
      </w:r>
      <w:r w:rsidRPr="005165C7">
        <w:t>establish</w:t>
      </w:r>
      <w:r w:rsidR="00E24065" w:rsidRPr="005165C7">
        <w:t xml:space="preserve"> </w:t>
      </w:r>
      <w:r w:rsidRPr="005165C7">
        <w:t>relevant</w:t>
      </w:r>
      <w:r w:rsidR="00E24065" w:rsidRPr="005165C7">
        <w:t xml:space="preserve"> </w:t>
      </w:r>
      <w:r w:rsidRPr="005165C7">
        <w:t>institutions/systems</w:t>
      </w:r>
      <w:r w:rsidR="00E24065" w:rsidRPr="005165C7">
        <w:t xml:space="preserve"> </w:t>
      </w:r>
      <w:r w:rsidRPr="005165C7">
        <w:t>aimed</w:t>
      </w:r>
      <w:r w:rsidR="00E24065" w:rsidRPr="005165C7">
        <w:t xml:space="preserve"> </w:t>
      </w:r>
      <w:r w:rsidRPr="005165C7">
        <w:t>at</w:t>
      </w:r>
      <w:r w:rsidR="00E24065" w:rsidRPr="005165C7">
        <w:t xml:space="preserve"> </w:t>
      </w:r>
      <w:r w:rsidRPr="005165C7">
        <w:t>combating</w:t>
      </w:r>
      <w:r w:rsidR="00E24065" w:rsidRPr="005165C7">
        <w:t xml:space="preserve"> </w:t>
      </w:r>
      <w:r w:rsidRPr="005165C7">
        <w:t>discrimination</w:t>
      </w:r>
      <w:r w:rsidR="00E24065" w:rsidRPr="005165C7">
        <w:t xml:space="preserve"> </w:t>
      </w:r>
      <w:r w:rsidRPr="005165C7">
        <w:t>are</w:t>
      </w:r>
      <w:r w:rsidR="00E24065" w:rsidRPr="005165C7">
        <w:t xml:space="preserve"> </w:t>
      </w:r>
      <w:r w:rsidRPr="005165C7">
        <w:t>among</w:t>
      </w:r>
      <w:r w:rsidR="00E24065" w:rsidRPr="005165C7">
        <w:t xml:space="preserve"> </w:t>
      </w:r>
      <w:r w:rsidRPr="005165C7">
        <w:t>the</w:t>
      </w:r>
      <w:r w:rsidR="00E24065" w:rsidRPr="005165C7">
        <w:t xml:space="preserve"> </w:t>
      </w:r>
      <w:r w:rsidRPr="005165C7">
        <w:t>positive</w:t>
      </w:r>
      <w:r w:rsidR="00E24065" w:rsidRPr="005165C7">
        <w:t xml:space="preserve"> </w:t>
      </w:r>
      <w:r w:rsidRPr="005165C7">
        <w:t>signs</w:t>
      </w:r>
      <w:r w:rsidR="00E24065" w:rsidRPr="005165C7">
        <w:t xml:space="preserve"> </w:t>
      </w:r>
      <w:r w:rsidRPr="005165C7">
        <w:t>towards</w:t>
      </w:r>
      <w:r w:rsidR="00E24065" w:rsidRPr="005165C7">
        <w:t xml:space="preserve"> </w:t>
      </w:r>
      <w:r w:rsidRPr="005165C7">
        <w:t>honouring</w:t>
      </w:r>
      <w:r w:rsidR="00E24065" w:rsidRPr="005165C7">
        <w:t xml:space="preserve"> </w:t>
      </w:r>
      <w:r w:rsidRPr="005165C7">
        <w:t>and</w:t>
      </w:r>
      <w:r w:rsidR="00E24065" w:rsidRPr="005165C7">
        <w:t xml:space="preserve"> </w:t>
      </w:r>
      <w:r w:rsidRPr="005165C7">
        <w:t>implementing</w:t>
      </w:r>
      <w:r w:rsidR="00E24065" w:rsidRPr="005165C7">
        <w:t xml:space="preserve"> </w:t>
      </w:r>
      <w:r w:rsidRPr="005165C7">
        <w:t>ICERD.</w:t>
      </w:r>
    </w:p>
    <w:p w:rsidR="00951BC8" w:rsidRPr="00461A15" w:rsidRDefault="00951BC8" w:rsidP="00951BC8">
      <w:pPr>
        <w:pStyle w:val="SingleTxtG"/>
        <w:spacing w:before="240" w:after="0"/>
        <w:jc w:val="center"/>
        <w:rPr>
          <w:u w:val="single"/>
        </w:rPr>
      </w:pPr>
      <w:r w:rsidRPr="00461A15">
        <w:rPr>
          <w:u w:val="single"/>
        </w:rPr>
        <w:tab/>
      </w:r>
      <w:r w:rsidRPr="00461A15">
        <w:rPr>
          <w:u w:val="single"/>
        </w:rPr>
        <w:tab/>
      </w:r>
      <w:r w:rsidRPr="00461A15">
        <w:rPr>
          <w:u w:val="single"/>
        </w:rPr>
        <w:tab/>
      </w:r>
    </w:p>
    <w:p w:rsidR="007542ED" w:rsidRPr="00B812ED" w:rsidRDefault="007542ED" w:rsidP="007542ED">
      <w:pPr>
        <w:pStyle w:val="SingleTxtG"/>
      </w:pPr>
    </w:p>
    <w:sectPr w:rsidR="007542ED" w:rsidRPr="00B812ED" w:rsidSect="00AE3EF2">
      <w:headerReference w:type="even" r:id="rId19"/>
      <w:headerReference w:type="default" r:id="rId20"/>
      <w:footerReference w:type="even" r:id="rId21"/>
      <w:footerReference w:type="default" r:id="rId22"/>
      <w:footerReference w:type="first" r:id="rId2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76AD" w:rsidRDefault="008C76AD"/>
  </w:endnote>
  <w:endnote w:type="continuationSeparator" w:id="0">
    <w:p w:rsidR="008C76AD" w:rsidRDefault="008C76AD"/>
  </w:endnote>
  <w:endnote w:type="continuationNotice" w:id="1">
    <w:p w:rsidR="008C76AD" w:rsidRDefault="008C76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B7" w:rsidRPr="00AE3EF2" w:rsidRDefault="008332B7" w:rsidP="00AE3EF2">
    <w:pPr>
      <w:pStyle w:val="Footer"/>
      <w:tabs>
        <w:tab w:val="right" w:pos="9598"/>
      </w:tabs>
    </w:pPr>
    <w:r w:rsidRPr="00AE3EF2">
      <w:rPr>
        <w:b/>
        <w:sz w:val="18"/>
      </w:rPr>
      <w:fldChar w:fldCharType="begin"/>
    </w:r>
    <w:r w:rsidRPr="00AE3EF2">
      <w:rPr>
        <w:b/>
        <w:sz w:val="18"/>
      </w:rPr>
      <w:instrText xml:space="preserve"> PAGE  \* MERGEFORMAT </w:instrText>
    </w:r>
    <w:r w:rsidRPr="00AE3EF2">
      <w:rPr>
        <w:b/>
        <w:sz w:val="18"/>
      </w:rPr>
      <w:fldChar w:fldCharType="separate"/>
    </w:r>
    <w:r w:rsidR="009B24E1">
      <w:rPr>
        <w:b/>
        <w:noProof/>
        <w:sz w:val="18"/>
      </w:rPr>
      <w:t>32</w:t>
    </w:r>
    <w:r w:rsidRPr="00AE3EF2">
      <w:rPr>
        <w:b/>
        <w:sz w:val="18"/>
      </w:rPr>
      <w:fldChar w:fldCharType="end"/>
    </w:r>
    <w:r>
      <w:rPr>
        <w:sz w:val="18"/>
      </w:rPr>
      <w:tab/>
    </w:r>
    <w:r>
      <w:t>GE.10-44186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B7" w:rsidRPr="00AE3EF2" w:rsidRDefault="008332B7" w:rsidP="00AE3EF2">
    <w:pPr>
      <w:pStyle w:val="Footer"/>
      <w:tabs>
        <w:tab w:val="right" w:pos="9598"/>
      </w:tabs>
      <w:rPr>
        <w:b/>
        <w:sz w:val="18"/>
      </w:rPr>
    </w:pPr>
    <w:r>
      <w:t>GE.10-44186</w:t>
    </w:r>
    <w:r>
      <w:tab/>
    </w:r>
    <w:r w:rsidRPr="00AE3EF2">
      <w:rPr>
        <w:b/>
        <w:sz w:val="18"/>
      </w:rPr>
      <w:fldChar w:fldCharType="begin"/>
    </w:r>
    <w:r w:rsidRPr="00AE3EF2">
      <w:rPr>
        <w:b/>
        <w:sz w:val="18"/>
      </w:rPr>
      <w:instrText xml:space="preserve"> PAGE  \* MERGEFORMAT </w:instrText>
    </w:r>
    <w:r w:rsidRPr="00AE3EF2">
      <w:rPr>
        <w:b/>
        <w:sz w:val="18"/>
      </w:rPr>
      <w:fldChar w:fldCharType="separate"/>
    </w:r>
    <w:r w:rsidR="009B24E1">
      <w:rPr>
        <w:b/>
        <w:noProof/>
        <w:sz w:val="18"/>
      </w:rPr>
      <w:t>31</w:t>
    </w:r>
    <w:r w:rsidRPr="00AE3EF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B7" w:rsidRPr="003E3CB1" w:rsidRDefault="008332B7" w:rsidP="009B4A1B">
    <w:pPr>
      <w:pStyle w:val="Footer"/>
      <w:rPr>
        <w:sz w:val="20"/>
      </w:rPr>
    </w:pPr>
    <w:r>
      <w:rPr>
        <w:sz w:val="20"/>
      </w:rPr>
      <w:t>GE.10-44186</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200910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76AD" w:rsidRPr="000B175B" w:rsidRDefault="008C76AD" w:rsidP="000B175B">
      <w:pPr>
        <w:tabs>
          <w:tab w:val="right" w:pos="2155"/>
        </w:tabs>
        <w:spacing w:after="80"/>
        <w:ind w:left="680"/>
        <w:rPr>
          <w:u w:val="single"/>
        </w:rPr>
      </w:pPr>
      <w:r>
        <w:rPr>
          <w:u w:val="single"/>
        </w:rPr>
        <w:tab/>
      </w:r>
    </w:p>
  </w:footnote>
  <w:footnote w:type="continuationSeparator" w:id="0">
    <w:p w:rsidR="008C76AD" w:rsidRPr="00FC68B7" w:rsidRDefault="008C76AD" w:rsidP="00FC68B7">
      <w:pPr>
        <w:tabs>
          <w:tab w:val="left" w:pos="2155"/>
        </w:tabs>
        <w:spacing w:after="80"/>
        <w:ind w:left="680"/>
        <w:rPr>
          <w:u w:val="single"/>
        </w:rPr>
      </w:pPr>
      <w:r>
        <w:rPr>
          <w:u w:val="single"/>
        </w:rPr>
        <w:tab/>
      </w:r>
    </w:p>
  </w:footnote>
  <w:footnote w:type="continuationNotice" w:id="1">
    <w:p w:rsidR="008C76AD" w:rsidRDefault="008C76AD"/>
  </w:footnote>
  <w:footnote w:id="2">
    <w:p w:rsidR="008332B7" w:rsidRPr="003E3CB1" w:rsidRDefault="008332B7" w:rsidP="00F10E83">
      <w:pPr>
        <w:pStyle w:val="FootnoteText"/>
      </w:pPr>
      <w:r>
        <w:tab/>
      </w:r>
      <w:r w:rsidRPr="00AE3EF2">
        <w:rPr>
          <w:rStyle w:val="FootnoteReference"/>
          <w:sz w:val="20"/>
          <w:vertAlign w:val="baseline"/>
        </w:rPr>
        <w:t>*</w:t>
      </w:r>
      <w:r>
        <w:rPr>
          <w:sz w:val="20"/>
        </w:rPr>
        <w:tab/>
      </w:r>
      <w:r w:rsidRPr="003E3CB1">
        <w:t xml:space="preserve">This </w:t>
      </w:r>
      <w:r w:rsidRPr="00F10E83">
        <w:t>document</w:t>
      </w:r>
      <w:r w:rsidRPr="003E3CB1">
        <w:t xml:space="preserve"> contains the thirteenth to seventeenth periodic reports of Rwanda, due on 16 May 2008. For the eighth to twelfth periodic reports and the summary records of the meetings at which the Committee considered those reports, see documents CERD/C/335/Add.1 and CERD/C/SR.1385 and 1386.</w:t>
      </w:r>
    </w:p>
  </w:footnote>
  <w:footnote w:id="3">
    <w:p w:rsidR="008332B7" w:rsidRPr="003E3CB1" w:rsidRDefault="008332B7">
      <w:pPr>
        <w:pStyle w:val="FootnoteText"/>
      </w:pPr>
      <w:r>
        <w:tab/>
      </w:r>
      <w:r w:rsidRPr="00AE3EF2">
        <w:rPr>
          <w:rStyle w:val="FootnoteReference"/>
          <w:sz w:val="20"/>
          <w:vertAlign w:val="baseline"/>
        </w:rPr>
        <w:t>**</w:t>
      </w:r>
      <w:r>
        <w:rPr>
          <w:sz w:val="20"/>
        </w:rPr>
        <w:tab/>
      </w:r>
      <w:r w:rsidRPr="003E3CB1">
        <w:t>In accordance with the information transmitted to States parties regarding the processing of their reports, the present document was not edited before being sent to the United Nations translation services.</w:t>
      </w:r>
    </w:p>
  </w:footnote>
  <w:footnote w:id="4">
    <w:p w:rsidR="008332B7" w:rsidRPr="00951BC8" w:rsidRDefault="008332B7" w:rsidP="00962EB8">
      <w:pPr>
        <w:pStyle w:val="FootnoteText"/>
        <w:tabs>
          <w:tab w:val="clear" w:pos="1021"/>
          <w:tab w:val="right" w:pos="1020"/>
        </w:tabs>
        <w:rPr>
          <w:szCs w:val="18"/>
          <w:lang w:val="fr-FR"/>
        </w:rPr>
      </w:pPr>
      <w:r>
        <w:tab/>
      </w:r>
      <w:r>
        <w:rPr>
          <w:rStyle w:val="FootnoteReference"/>
        </w:rPr>
        <w:footnoteRef/>
      </w:r>
      <w:r>
        <w:tab/>
      </w:r>
      <w:r w:rsidRPr="00AB56D2">
        <w:rPr>
          <w:szCs w:val="18"/>
        </w:rPr>
        <w:t xml:space="preserve">The Ministries included: Ministry of Foreign Affairs and Cooperation (MINAFET), Prime Minister’s Office (PRIMATURE), Ministry of Internal Security (MININTER), Ministry of Local Government, Good Governance, Rural Development &amp; Social Affairs (MINALOC), Ministry of Internal Security. Other stakeholders included: The Supreme Court, The National Commission for Human Rights (NCHR), National Commission for the Fight against AIDS, The National Commission for Unity and Reconciliation (NURC), The National Commission for the Fight against Genocide (NCFG), Gender Monitoring Office, Rwanda Bar Association, Rwanda National Council for Examination, National Police (NP), the Ombudsman office, the National Parliament, Genocide Survivors’ Fund etc. </w:t>
      </w:r>
      <w:r w:rsidRPr="00AB56D2">
        <w:rPr>
          <w:szCs w:val="18"/>
          <w:lang w:val="fr-FR"/>
        </w:rPr>
        <w:t>Also, NGOs and CSOs included: Fact – Rwanda, Legal Aid Forum, Association de</w:t>
      </w:r>
      <w:r>
        <w:rPr>
          <w:szCs w:val="18"/>
          <w:lang w:val="fr-FR"/>
        </w:rPr>
        <w:t xml:space="preserve"> la</w:t>
      </w:r>
      <w:r w:rsidRPr="00AB56D2">
        <w:rPr>
          <w:szCs w:val="18"/>
          <w:lang w:val="fr-FR"/>
        </w:rPr>
        <w:t xml:space="preserve"> Jeunesse Pour la Promotion des droits de l’Homme (AJPRODHO), Ligue des Droits de la Personne dan</w:t>
      </w:r>
      <w:r>
        <w:rPr>
          <w:szCs w:val="18"/>
          <w:lang w:val="fr-FR"/>
        </w:rPr>
        <w:t>s</w:t>
      </w:r>
      <w:r w:rsidRPr="00AB56D2">
        <w:rPr>
          <w:szCs w:val="18"/>
          <w:lang w:val="fr-FR"/>
        </w:rPr>
        <w:t xml:space="preserve"> la R</w:t>
      </w:r>
      <w:r>
        <w:rPr>
          <w:szCs w:val="18"/>
          <w:lang w:val="fr-FR"/>
        </w:rPr>
        <w:t>é</w:t>
      </w:r>
      <w:r w:rsidRPr="00AB56D2">
        <w:rPr>
          <w:szCs w:val="18"/>
          <w:lang w:val="fr-FR"/>
        </w:rPr>
        <w:t>gion des Grands Lacs (LDGL), Collectif des Ligues et Associations de Defence de Droits de l’Homme (CLADHO) and Centrale des Syndicats des Travailleurs au Rwanda (CESTRAR).</w:t>
      </w:r>
    </w:p>
  </w:footnote>
  <w:footnote w:id="5">
    <w:p w:rsidR="008332B7" w:rsidRDefault="008332B7" w:rsidP="00383179">
      <w:pPr>
        <w:pStyle w:val="FootnoteText"/>
        <w:widowControl w:val="0"/>
        <w:tabs>
          <w:tab w:val="clear" w:pos="1021"/>
          <w:tab w:val="right" w:pos="1020"/>
        </w:tabs>
      </w:pPr>
      <w:r>
        <w:tab/>
      </w:r>
      <w:r>
        <w:rPr>
          <w:rStyle w:val="FootnoteReference"/>
        </w:rPr>
        <w:footnoteRef/>
      </w:r>
      <w:r>
        <w:tab/>
      </w:r>
      <w:r w:rsidRPr="00383179">
        <w:t xml:space="preserve">Law </w:t>
      </w:r>
      <w:r>
        <w:t>N</w:t>
      </w:r>
      <w:r w:rsidRPr="00383179">
        <w:t>o</w:t>
      </w:r>
      <w:r>
        <w:t>.</w:t>
      </w:r>
      <w:r w:rsidRPr="00383179">
        <w:t xml:space="preserve"> 47/2001 on prevention, suppression and punishment of the crime of discrimination and sectarianism.</w:t>
      </w:r>
      <w:r>
        <w:t xml:space="preserve"> </w:t>
      </w:r>
    </w:p>
  </w:footnote>
  <w:footnote w:id="6">
    <w:p w:rsidR="008332B7" w:rsidRDefault="008332B7" w:rsidP="00383179">
      <w:pPr>
        <w:pStyle w:val="FootnoteText"/>
        <w:widowControl w:val="0"/>
        <w:tabs>
          <w:tab w:val="clear" w:pos="1021"/>
          <w:tab w:val="right" w:pos="1020"/>
        </w:tabs>
      </w:pPr>
      <w:r>
        <w:tab/>
      </w:r>
      <w:r>
        <w:rPr>
          <w:rStyle w:val="FootnoteReference"/>
        </w:rPr>
        <w:footnoteRef/>
      </w:r>
      <w:r>
        <w:tab/>
      </w:r>
      <w:r w:rsidRPr="00383179">
        <w:t>As above. Note that this law has been very instrumental in the fight against discrimination especially in the post genocide Rwanda. Various cases have been decided by courts of law as will be illustrated in the following presentations</w:t>
      </w:r>
      <w:r>
        <w:t xml:space="preserve"> </w:t>
      </w:r>
    </w:p>
  </w:footnote>
  <w:footnote w:id="7">
    <w:p w:rsidR="008332B7" w:rsidRDefault="008332B7" w:rsidP="00383179">
      <w:pPr>
        <w:pStyle w:val="FootnoteText"/>
        <w:widowControl w:val="0"/>
        <w:tabs>
          <w:tab w:val="clear" w:pos="1021"/>
          <w:tab w:val="right" w:pos="1020"/>
        </w:tabs>
      </w:pPr>
      <w:r>
        <w:tab/>
      </w:r>
      <w:r>
        <w:rPr>
          <w:rStyle w:val="FootnoteReference"/>
        </w:rPr>
        <w:footnoteRef/>
      </w:r>
      <w:r w:rsidRPr="00383179">
        <w:rPr>
          <w:lang w:val="fr-FR"/>
        </w:rPr>
        <w:tab/>
      </w:r>
      <w:r w:rsidRPr="004610A5">
        <w:rPr>
          <w:szCs w:val="18"/>
          <w:lang w:val="fr-FR"/>
        </w:rPr>
        <w:t xml:space="preserve">See S.M. </w:t>
      </w:r>
      <w:r w:rsidRPr="00AB56D2">
        <w:rPr>
          <w:szCs w:val="18"/>
          <w:lang w:val="fr-FR"/>
        </w:rPr>
        <w:t xml:space="preserve">Sebasoni, Les origines du </w:t>
      </w:r>
      <w:smartTag w:uri="urn:schemas-microsoft-com:office:smarttags" w:element="country-region">
        <w:r w:rsidRPr="00AB56D2">
          <w:rPr>
            <w:szCs w:val="18"/>
            <w:lang w:val="fr-FR"/>
          </w:rPr>
          <w:t>Rwanda</w:t>
        </w:r>
      </w:smartTag>
      <w:r w:rsidRPr="00AB56D2">
        <w:rPr>
          <w:szCs w:val="18"/>
          <w:lang w:val="fr-FR"/>
        </w:rPr>
        <w:t xml:space="preserve">, </w:t>
      </w:r>
      <w:smartTag w:uri="urn:schemas-microsoft-com:office:smarttags" w:element="place">
        <w:smartTag w:uri="urn:schemas-microsoft-com:office:smarttags" w:element="City">
          <w:r w:rsidRPr="00AB56D2">
            <w:rPr>
              <w:szCs w:val="18"/>
              <w:lang w:val="fr-FR"/>
            </w:rPr>
            <w:t>Paris</w:t>
          </w:r>
        </w:smartTag>
      </w:smartTag>
      <w:r w:rsidRPr="00AB56D2">
        <w:rPr>
          <w:szCs w:val="18"/>
          <w:lang w:val="fr-FR"/>
        </w:rPr>
        <w:t xml:space="preserve">, Harmattan, 2000. </w:t>
      </w:r>
      <w:r w:rsidRPr="00AB56D2">
        <w:rPr>
          <w:szCs w:val="18"/>
          <w:lang w:val="en-US"/>
        </w:rPr>
        <w:t>Other accounts give the name of “Gihanga” to that ancestral father of all Rwandans.</w:t>
      </w:r>
      <w:r>
        <w:t xml:space="preserve"> </w:t>
      </w:r>
    </w:p>
  </w:footnote>
  <w:footnote w:id="8">
    <w:p w:rsidR="008332B7" w:rsidRDefault="008332B7" w:rsidP="00383179">
      <w:pPr>
        <w:pStyle w:val="FootnoteText"/>
        <w:widowControl w:val="0"/>
        <w:tabs>
          <w:tab w:val="clear" w:pos="1021"/>
          <w:tab w:val="right" w:pos="1020"/>
        </w:tabs>
      </w:pPr>
      <w:r>
        <w:tab/>
      </w:r>
      <w:r>
        <w:rPr>
          <w:rStyle w:val="FootnoteReference"/>
        </w:rPr>
        <w:footnoteRef/>
      </w:r>
      <w:r>
        <w:tab/>
      </w:r>
      <w:r w:rsidRPr="00383179">
        <w:t>The social classification referred to the Hutus as rather farmers, the Tutsis cattle breeders and the Twas fisherman, hunters and potters.</w:t>
      </w:r>
      <w:r>
        <w:t xml:space="preserve"> </w:t>
      </w:r>
    </w:p>
  </w:footnote>
  <w:footnote w:id="9">
    <w:p w:rsidR="008332B7" w:rsidRDefault="008332B7" w:rsidP="007339E3">
      <w:pPr>
        <w:pStyle w:val="FootnoteText"/>
        <w:keepLines/>
        <w:widowControl w:val="0"/>
        <w:tabs>
          <w:tab w:val="clear" w:pos="1021"/>
          <w:tab w:val="right" w:pos="1020"/>
        </w:tabs>
      </w:pPr>
      <w:r>
        <w:tab/>
      </w:r>
      <w:r>
        <w:rPr>
          <w:rStyle w:val="FootnoteReference"/>
        </w:rPr>
        <w:footnoteRef/>
      </w:r>
      <w:r>
        <w:tab/>
      </w:r>
      <w:r w:rsidRPr="00383179">
        <w:t>The most known case is that of a Twa named Busyete, promoted Tutsi in the 19th century, became chief of province and married the king’s daughter. His descendants became Tutsis known under the name of Basyete.</w:t>
      </w:r>
      <w:r>
        <w:t xml:space="preserve"> </w:t>
      </w:r>
    </w:p>
  </w:footnote>
  <w:footnote w:id="10">
    <w:p w:rsidR="008332B7" w:rsidRDefault="008332B7" w:rsidP="00383179">
      <w:pPr>
        <w:pStyle w:val="FootnoteText"/>
        <w:widowControl w:val="0"/>
        <w:tabs>
          <w:tab w:val="clear" w:pos="1021"/>
          <w:tab w:val="right" w:pos="1020"/>
        </w:tabs>
      </w:pPr>
      <w:r>
        <w:tab/>
      </w:r>
      <w:r>
        <w:rPr>
          <w:rStyle w:val="FootnoteReference"/>
        </w:rPr>
        <w:footnoteRef/>
      </w:r>
      <w:r>
        <w:tab/>
      </w:r>
      <w:r w:rsidRPr="00383179">
        <w:t>S.M Sebasoni (n 4 above) p. 117.</w:t>
      </w:r>
      <w:r>
        <w:t xml:space="preserve"> </w:t>
      </w:r>
    </w:p>
  </w:footnote>
  <w:footnote w:id="11">
    <w:p w:rsidR="008332B7" w:rsidRDefault="008332B7" w:rsidP="00257C3E">
      <w:pPr>
        <w:pStyle w:val="FootnoteText"/>
        <w:widowControl w:val="0"/>
        <w:tabs>
          <w:tab w:val="clear" w:pos="1021"/>
          <w:tab w:val="right" w:pos="1020"/>
        </w:tabs>
      </w:pPr>
      <w:r>
        <w:tab/>
      </w:r>
      <w:r>
        <w:rPr>
          <w:rStyle w:val="FootnoteReference"/>
        </w:rPr>
        <w:footnoteRef/>
      </w:r>
      <w:r>
        <w:tab/>
      </w:r>
      <w:r w:rsidRPr="00257C3E">
        <w:t>National Service of Census, General census of population and habitation, 2002.</w:t>
      </w:r>
      <w:r>
        <w:t xml:space="preserve"> </w:t>
      </w:r>
    </w:p>
  </w:footnote>
  <w:footnote w:id="12">
    <w:p w:rsidR="008332B7" w:rsidRDefault="008332B7" w:rsidP="00257C3E">
      <w:pPr>
        <w:pStyle w:val="FootnoteText"/>
        <w:widowControl w:val="0"/>
        <w:tabs>
          <w:tab w:val="clear" w:pos="1021"/>
          <w:tab w:val="right" w:pos="1020"/>
        </w:tabs>
      </w:pPr>
      <w:r>
        <w:tab/>
      </w:r>
      <w:r>
        <w:rPr>
          <w:rStyle w:val="FootnoteReference"/>
        </w:rPr>
        <w:footnoteRef/>
      </w:r>
      <w:r>
        <w:tab/>
      </w:r>
      <w:r w:rsidRPr="00257C3E">
        <w:t>Participatory Poverty Assessment 2000; Poverty Reduction Strategy Paper (PRSP 1) 2002; Second Household Living Conditions Survey (EICV II) 2005</w:t>
      </w:r>
      <w:r>
        <w:t xml:space="preserve">. </w:t>
      </w:r>
    </w:p>
  </w:footnote>
  <w:footnote w:id="13">
    <w:p w:rsidR="008332B7" w:rsidRDefault="008332B7" w:rsidP="009B2256">
      <w:pPr>
        <w:pStyle w:val="FootnoteText"/>
        <w:widowControl w:val="0"/>
        <w:tabs>
          <w:tab w:val="clear" w:pos="1021"/>
          <w:tab w:val="right" w:pos="1020"/>
        </w:tabs>
      </w:pPr>
      <w:r>
        <w:tab/>
      </w:r>
      <w:r>
        <w:rPr>
          <w:rStyle w:val="FootnoteReference"/>
        </w:rPr>
        <w:footnoteRef/>
      </w:r>
      <w:r>
        <w:tab/>
      </w:r>
      <w:r w:rsidRPr="009B2256">
        <w:t>EICV 2 is the most recent Household Living Conditions Survey 2005, while EICV 1 was undertaken 5 years earlier.</w:t>
      </w:r>
      <w:r>
        <w:t xml:space="preserve"> </w:t>
      </w:r>
    </w:p>
  </w:footnote>
  <w:footnote w:id="14">
    <w:p w:rsidR="008332B7" w:rsidRPr="008B53AB" w:rsidRDefault="008332B7" w:rsidP="008B53AB">
      <w:pPr>
        <w:pStyle w:val="FootnoteText"/>
        <w:widowControl w:val="0"/>
        <w:tabs>
          <w:tab w:val="clear" w:pos="1021"/>
          <w:tab w:val="right" w:pos="1020"/>
        </w:tabs>
        <w:rPr>
          <w:lang w:val="fr-FR"/>
        </w:rPr>
      </w:pPr>
      <w:r>
        <w:tab/>
      </w:r>
      <w:r>
        <w:rPr>
          <w:rStyle w:val="FootnoteReference"/>
        </w:rPr>
        <w:footnoteRef/>
      </w:r>
      <w:r w:rsidRPr="008B53AB">
        <w:rPr>
          <w:lang w:val="fr-FR"/>
        </w:rPr>
        <w:tab/>
        <w:t>Ministère du Genre et de la Promotion de la Famille, Rapport Final du Profile du Genre au Rw</w:t>
      </w:r>
      <w:r>
        <w:rPr>
          <w:lang w:val="fr-FR"/>
        </w:rPr>
        <w:t>anda 2005–2007, February 2009.</w:t>
      </w:r>
    </w:p>
  </w:footnote>
  <w:footnote w:id="15">
    <w:p w:rsidR="008332B7" w:rsidRDefault="008332B7" w:rsidP="008B53AB">
      <w:pPr>
        <w:pStyle w:val="FootnoteText"/>
        <w:widowControl w:val="0"/>
        <w:tabs>
          <w:tab w:val="clear" w:pos="1021"/>
          <w:tab w:val="right" w:pos="1020"/>
        </w:tabs>
      </w:pPr>
      <w:r w:rsidRPr="00681497">
        <w:rPr>
          <w:lang w:val="fr-FR"/>
        </w:rPr>
        <w:tab/>
      </w:r>
      <w:r>
        <w:rPr>
          <w:rStyle w:val="FootnoteReference"/>
        </w:rPr>
        <w:footnoteRef/>
      </w:r>
      <w:r>
        <w:tab/>
      </w:r>
      <w:r w:rsidRPr="008B53AB">
        <w:t>As above.</w:t>
      </w:r>
      <w:r>
        <w:t xml:space="preserve"> </w:t>
      </w:r>
    </w:p>
  </w:footnote>
  <w:footnote w:id="16">
    <w:p w:rsidR="008332B7" w:rsidRDefault="008332B7" w:rsidP="00737793">
      <w:pPr>
        <w:pStyle w:val="FootnoteText"/>
        <w:widowControl w:val="0"/>
        <w:tabs>
          <w:tab w:val="clear" w:pos="1021"/>
          <w:tab w:val="right" w:pos="1020"/>
        </w:tabs>
      </w:pPr>
      <w:r>
        <w:tab/>
      </w:r>
      <w:r>
        <w:rPr>
          <w:rStyle w:val="FootnoteReference"/>
        </w:rPr>
        <w:footnoteRef/>
      </w:r>
      <w:r>
        <w:tab/>
      </w:r>
      <w:r w:rsidRPr="00737793">
        <w:t>Art. 62 of the 2003 Rwandan Constitution as amended to date.</w:t>
      </w:r>
      <w:r>
        <w:t xml:space="preserve"> </w:t>
      </w:r>
    </w:p>
  </w:footnote>
  <w:footnote w:id="17">
    <w:p w:rsidR="008332B7" w:rsidRDefault="008332B7" w:rsidP="00737793">
      <w:pPr>
        <w:pStyle w:val="FootnoteText"/>
        <w:widowControl w:val="0"/>
        <w:tabs>
          <w:tab w:val="clear" w:pos="1021"/>
          <w:tab w:val="right" w:pos="1020"/>
        </w:tabs>
      </w:pPr>
      <w:r>
        <w:tab/>
      </w:r>
      <w:r>
        <w:rPr>
          <w:rStyle w:val="FootnoteReference"/>
        </w:rPr>
        <w:footnoteRef/>
      </w:r>
      <w:r>
        <w:tab/>
      </w:r>
      <w:r w:rsidRPr="00737793">
        <w:t>Rwandan Constitution (n 13 above) art. 76 (2).</w:t>
      </w:r>
      <w:r>
        <w:t xml:space="preserve"> </w:t>
      </w:r>
    </w:p>
  </w:footnote>
  <w:footnote w:id="18">
    <w:p w:rsidR="008332B7" w:rsidRDefault="008332B7" w:rsidP="00737793">
      <w:pPr>
        <w:pStyle w:val="FootnoteText"/>
        <w:widowControl w:val="0"/>
        <w:tabs>
          <w:tab w:val="clear" w:pos="1021"/>
          <w:tab w:val="right" w:pos="1020"/>
        </w:tabs>
      </w:pPr>
      <w:r>
        <w:tab/>
      </w:r>
      <w:r>
        <w:rPr>
          <w:rStyle w:val="FootnoteReference"/>
        </w:rPr>
        <w:footnoteRef/>
      </w:r>
      <w:r>
        <w:tab/>
      </w:r>
      <w:r w:rsidRPr="00737793">
        <w:t>Rwandan Constitution (n 13 above) art. 82.</w:t>
      </w:r>
      <w:r>
        <w:t xml:space="preserve"> </w:t>
      </w:r>
    </w:p>
  </w:footnote>
  <w:footnote w:id="19">
    <w:p w:rsidR="008332B7" w:rsidRDefault="008332B7" w:rsidP="00737793">
      <w:pPr>
        <w:pStyle w:val="FootnoteText"/>
        <w:widowControl w:val="0"/>
        <w:tabs>
          <w:tab w:val="clear" w:pos="1021"/>
          <w:tab w:val="right" w:pos="1020"/>
        </w:tabs>
      </w:pPr>
      <w:r>
        <w:tab/>
      </w:r>
      <w:r>
        <w:rPr>
          <w:rStyle w:val="FootnoteReference"/>
        </w:rPr>
        <w:footnoteRef/>
      </w:r>
      <w:r>
        <w:tab/>
      </w:r>
      <w:r w:rsidRPr="00737793">
        <w:t xml:space="preserve">Rwandan Constitution (n </w:t>
      </w:r>
      <w:r>
        <w:t xml:space="preserve">13 above), art. 52–59. </w:t>
      </w:r>
    </w:p>
  </w:footnote>
  <w:footnote w:id="20">
    <w:p w:rsidR="008332B7" w:rsidRDefault="008332B7" w:rsidP="001E2D20">
      <w:pPr>
        <w:pStyle w:val="FootnoteText"/>
        <w:widowControl w:val="0"/>
        <w:tabs>
          <w:tab w:val="clear" w:pos="1021"/>
          <w:tab w:val="right" w:pos="1020"/>
        </w:tabs>
      </w:pPr>
      <w:r>
        <w:tab/>
      </w:r>
      <w:r>
        <w:rPr>
          <w:rStyle w:val="FootnoteReference"/>
        </w:rPr>
        <w:footnoteRef/>
      </w:r>
      <w:r>
        <w:tab/>
      </w:r>
      <w:r w:rsidRPr="001E2D20">
        <w:t>MINIJUST Report of 2008 on Countrywide Prison Conditions.</w:t>
      </w:r>
      <w:r>
        <w:t xml:space="preserve"> </w:t>
      </w:r>
    </w:p>
  </w:footnote>
  <w:footnote w:id="21">
    <w:p w:rsidR="008332B7" w:rsidRPr="00471D17" w:rsidRDefault="008332B7" w:rsidP="00471D17">
      <w:pPr>
        <w:pStyle w:val="FootnoteText"/>
        <w:widowControl w:val="0"/>
        <w:tabs>
          <w:tab w:val="clear" w:pos="1021"/>
          <w:tab w:val="right" w:pos="1020"/>
        </w:tabs>
      </w:pPr>
      <w:r>
        <w:tab/>
      </w:r>
      <w:r>
        <w:rPr>
          <w:rStyle w:val="FootnoteReference"/>
        </w:rPr>
        <w:footnoteRef/>
      </w:r>
      <w:r>
        <w:tab/>
      </w:r>
      <w:r w:rsidRPr="00471D17">
        <w:t>Law No. 69/2008 of 30/12/2008 relating to the establishment of the fund for the assistance and support to survivors of genocide against the Tutsi and other crimes against humanity committed between 1st October 1990 to 31st December 1994 and determining its organisation, competence and functioning.</w:t>
      </w:r>
    </w:p>
  </w:footnote>
  <w:footnote w:id="22">
    <w:p w:rsidR="008332B7" w:rsidRDefault="008332B7" w:rsidP="00471D17">
      <w:pPr>
        <w:pStyle w:val="FootnoteText"/>
        <w:widowControl w:val="0"/>
        <w:tabs>
          <w:tab w:val="clear" w:pos="1021"/>
          <w:tab w:val="right" w:pos="1020"/>
        </w:tabs>
      </w:pPr>
      <w:r>
        <w:tab/>
      </w:r>
      <w:r>
        <w:rPr>
          <w:rStyle w:val="FootnoteReference"/>
        </w:rPr>
        <w:footnoteRef/>
      </w:r>
      <w:r>
        <w:tab/>
      </w:r>
      <w:r w:rsidRPr="00471D17">
        <w:t>Rwandan constitution (n 13 above), art. 3.</w:t>
      </w:r>
      <w:r>
        <w:t xml:space="preserve"> </w:t>
      </w:r>
    </w:p>
  </w:footnote>
  <w:footnote w:id="23">
    <w:p w:rsidR="008332B7" w:rsidRDefault="008332B7" w:rsidP="00471D17">
      <w:pPr>
        <w:pStyle w:val="FootnoteText"/>
        <w:widowControl w:val="0"/>
        <w:tabs>
          <w:tab w:val="clear" w:pos="1021"/>
          <w:tab w:val="right" w:pos="1020"/>
        </w:tabs>
      </w:pPr>
      <w:r>
        <w:tab/>
      </w:r>
      <w:r>
        <w:rPr>
          <w:rStyle w:val="FootnoteReference"/>
        </w:rPr>
        <w:footnoteRef/>
      </w:r>
      <w:r>
        <w:tab/>
      </w:r>
      <w:r w:rsidRPr="00471D17">
        <w:t>As above, art. 177.</w:t>
      </w:r>
      <w:r>
        <w:t xml:space="preserve"> </w:t>
      </w:r>
    </w:p>
  </w:footnote>
  <w:footnote w:id="24">
    <w:p w:rsidR="008332B7" w:rsidRDefault="008332B7" w:rsidP="00471D17">
      <w:pPr>
        <w:pStyle w:val="FootnoteText"/>
        <w:widowControl w:val="0"/>
        <w:tabs>
          <w:tab w:val="clear" w:pos="1021"/>
          <w:tab w:val="right" w:pos="1020"/>
        </w:tabs>
      </w:pPr>
      <w:r>
        <w:tab/>
      </w:r>
      <w:r>
        <w:rPr>
          <w:rStyle w:val="FootnoteReference"/>
        </w:rPr>
        <w:footnoteRef/>
      </w:r>
      <w:r>
        <w:tab/>
      </w:r>
      <w:r w:rsidRPr="00471D17">
        <w:t>Law No. 30/2007 of 06/07/2007, determining the organization and functioning of the Nation</w:t>
      </w:r>
      <w:r>
        <w:t xml:space="preserve">al Commission for Human Rights. </w:t>
      </w:r>
    </w:p>
  </w:footnote>
  <w:footnote w:id="25">
    <w:p w:rsidR="008332B7" w:rsidRDefault="008332B7" w:rsidP="00755271">
      <w:pPr>
        <w:pStyle w:val="FootnoteText"/>
        <w:widowControl w:val="0"/>
        <w:tabs>
          <w:tab w:val="clear" w:pos="1021"/>
          <w:tab w:val="right" w:pos="1020"/>
        </w:tabs>
      </w:pPr>
      <w:r>
        <w:tab/>
      </w:r>
      <w:r>
        <w:rPr>
          <w:rStyle w:val="FootnoteReference"/>
        </w:rPr>
        <w:footnoteRef/>
      </w:r>
      <w:r>
        <w:tab/>
      </w:r>
      <w:r w:rsidRPr="00755271">
        <w:t>Rwandan constitution (n 13 above), art. 177.</w:t>
      </w:r>
      <w:r>
        <w:t xml:space="preserve"> </w:t>
      </w:r>
    </w:p>
  </w:footnote>
  <w:footnote w:id="26">
    <w:p w:rsidR="008332B7" w:rsidRDefault="008332B7" w:rsidP="001D1654">
      <w:pPr>
        <w:pStyle w:val="FootnoteText"/>
        <w:widowControl w:val="0"/>
        <w:tabs>
          <w:tab w:val="clear" w:pos="1021"/>
          <w:tab w:val="right" w:pos="1020"/>
        </w:tabs>
      </w:pPr>
      <w:r>
        <w:tab/>
      </w:r>
      <w:r>
        <w:rPr>
          <w:rStyle w:val="FootnoteReference"/>
        </w:rPr>
        <w:footnoteRef/>
      </w:r>
      <w:r>
        <w:tab/>
      </w:r>
      <w:r w:rsidRPr="001D1654">
        <w:t>Rwandan constitution (n 13 above) art. 48.</w:t>
      </w:r>
      <w:r>
        <w:t xml:space="preserve"> </w:t>
      </w:r>
    </w:p>
  </w:footnote>
  <w:footnote w:id="27">
    <w:p w:rsidR="008332B7" w:rsidRPr="001D1654" w:rsidRDefault="008332B7" w:rsidP="001D1654">
      <w:pPr>
        <w:pStyle w:val="FootnoteText"/>
        <w:widowControl w:val="0"/>
        <w:tabs>
          <w:tab w:val="clear" w:pos="1021"/>
          <w:tab w:val="right" w:pos="1020"/>
        </w:tabs>
        <w:rPr>
          <w:szCs w:val="18"/>
        </w:rPr>
      </w:pPr>
      <w:r>
        <w:tab/>
      </w:r>
      <w:r>
        <w:rPr>
          <w:rStyle w:val="FootnoteReference"/>
        </w:rPr>
        <w:footnoteRef/>
      </w:r>
      <w:r>
        <w:tab/>
      </w:r>
      <w:r w:rsidRPr="001D1654">
        <w:rPr>
          <w:szCs w:val="18"/>
        </w:rPr>
        <w:t>This case grouped Major George RWIGAMBA, Major Goodman Bagureti RUZIBIZA, 2LT Emmanuel RUTAYISIRE and 2LT Vincent SANO Vs the Military Prosecution, RMP</w:t>
      </w:r>
      <w:r>
        <w:rPr>
          <w:szCs w:val="18"/>
        </w:rPr>
        <w:t>.</w:t>
      </w:r>
      <w:r w:rsidRPr="001D1654">
        <w:rPr>
          <w:szCs w:val="18"/>
        </w:rPr>
        <w:t xml:space="preserve"> 0019/AMG/NR/97 – RP 0033/CM/KGL/97. They were all convicted and sentenced to two and four months imprisonment.</w:t>
      </w:r>
    </w:p>
  </w:footnote>
  <w:footnote w:id="28">
    <w:p w:rsidR="008332B7" w:rsidRDefault="008332B7" w:rsidP="001D1654">
      <w:pPr>
        <w:pStyle w:val="FootnoteText"/>
        <w:widowControl w:val="0"/>
        <w:tabs>
          <w:tab w:val="clear" w:pos="1021"/>
          <w:tab w:val="right" w:pos="1020"/>
        </w:tabs>
      </w:pPr>
      <w:r>
        <w:tab/>
      </w:r>
      <w:r>
        <w:rPr>
          <w:rStyle w:val="FootnoteReference"/>
        </w:rPr>
        <w:footnoteRef/>
      </w:r>
      <w:r>
        <w:tab/>
      </w:r>
      <w:r w:rsidRPr="001D1654">
        <w:t>Major Claver RUGAMBWA et al. Vs the Military Prosecution, RMP 0020/AMG/HKJ/KGL/97 – RP 0037/CM/KGL/97.</w:t>
      </w:r>
      <w:r>
        <w:t xml:space="preserve"> </w:t>
      </w:r>
    </w:p>
  </w:footnote>
  <w:footnote w:id="29">
    <w:p w:rsidR="008332B7" w:rsidRDefault="008332B7" w:rsidP="001D1654">
      <w:pPr>
        <w:pStyle w:val="FootnoteText"/>
        <w:widowControl w:val="0"/>
        <w:tabs>
          <w:tab w:val="clear" w:pos="1021"/>
          <w:tab w:val="right" w:pos="1020"/>
        </w:tabs>
      </w:pPr>
      <w:r>
        <w:tab/>
      </w:r>
      <w:r>
        <w:rPr>
          <w:rStyle w:val="FootnoteReference"/>
        </w:rPr>
        <w:footnoteRef/>
      </w:r>
      <w:r>
        <w:tab/>
      </w:r>
      <w:r w:rsidRPr="001D1654">
        <w:t>Rwandan constitution (n 13 above) arts. 170 &amp; 171 for the National Police, art.172 for the National Security Service and art. 173 for the Rwanda Defence Forces.</w:t>
      </w:r>
      <w:r>
        <w:t xml:space="preserve"> </w:t>
      </w:r>
    </w:p>
  </w:footnote>
  <w:footnote w:id="30">
    <w:p w:rsidR="008332B7" w:rsidRDefault="008332B7" w:rsidP="00D12025">
      <w:pPr>
        <w:pStyle w:val="FootnoteText"/>
        <w:widowControl w:val="0"/>
        <w:tabs>
          <w:tab w:val="clear" w:pos="1021"/>
          <w:tab w:val="right" w:pos="1020"/>
        </w:tabs>
      </w:pPr>
      <w:r>
        <w:tab/>
      </w:r>
      <w:r>
        <w:rPr>
          <w:rStyle w:val="FootnoteReference"/>
        </w:rPr>
        <w:footnoteRef/>
      </w:r>
      <w:r>
        <w:tab/>
      </w:r>
      <w:r w:rsidRPr="00D12025">
        <w:t>Presidential order No. 10/01 of 7/03/2005 determining the modalities for the implementation of community service as alternative penalty to imprisonment as modified by the presidential order No. 50/01 16/10/2005, O.G. No 24 of 15/12/2005.</w:t>
      </w:r>
      <w:r>
        <w:t xml:space="preserve"> </w:t>
      </w:r>
    </w:p>
  </w:footnote>
  <w:footnote w:id="31">
    <w:p w:rsidR="008332B7" w:rsidRDefault="008332B7" w:rsidP="00D12025">
      <w:pPr>
        <w:pStyle w:val="FootnoteText"/>
        <w:widowControl w:val="0"/>
        <w:tabs>
          <w:tab w:val="clear" w:pos="1021"/>
          <w:tab w:val="right" w:pos="1020"/>
        </w:tabs>
      </w:pPr>
      <w:r>
        <w:tab/>
      </w:r>
      <w:r>
        <w:rPr>
          <w:rStyle w:val="FootnoteReference"/>
        </w:rPr>
        <w:footnoteRef/>
      </w:r>
      <w:r>
        <w:tab/>
      </w:r>
      <w:r w:rsidRPr="00D12025">
        <w:t>Organic law No</w:t>
      </w:r>
      <w:r>
        <w:t>.</w:t>
      </w:r>
      <w:r w:rsidRPr="00D12025">
        <w:t xml:space="preserve"> 40/2000 of 26/02/2001 establishing the organisation, competence and function of </w:t>
      </w:r>
      <w:r w:rsidRPr="007339E3">
        <w:rPr>
          <w:i/>
        </w:rPr>
        <w:t>gacaca</w:t>
      </w:r>
      <w:r w:rsidRPr="00D12025">
        <w:t xml:space="preserve"> courts charged with prosecuting and trying the perpetrators of the crime of genocide and other the crimes against humanity, committed between October 1, 1990 and December 31, 1994, O.G., 2001.</w:t>
      </w:r>
      <w:r>
        <w:t xml:space="preserve"> </w:t>
      </w:r>
    </w:p>
  </w:footnote>
  <w:footnote w:id="32">
    <w:p w:rsidR="008332B7" w:rsidRDefault="008332B7" w:rsidP="00D12025">
      <w:pPr>
        <w:pStyle w:val="FootnoteText"/>
        <w:widowControl w:val="0"/>
        <w:tabs>
          <w:tab w:val="clear" w:pos="1021"/>
          <w:tab w:val="right" w:pos="1020"/>
        </w:tabs>
      </w:pPr>
      <w:r>
        <w:tab/>
      </w:r>
      <w:r>
        <w:rPr>
          <w:rStyle w:val="FootnoteReference"/>
        </w:rPr>
        <w:footnoteRef/>
      </w:r>
      <w:r>
        <w:tab/>
      </w:r>
      <w:r w:rsidRPr="00D12025">
        <w:t xml:space="preserve">National Services of </w:t>
      </w:r>
      <w:r w:rsidRPr="007339E3">
        <w:rPr>
          <w:i/>
        </w:rPr>
        <w:t>Gacaca</w:t>
      </w:r>
      <w:r w:rsidRPr="00D12025">
        <w:t xml:space="preserve"> Courts, Rwanda 2008.</w:t>
      </w:r>
      <w:r>
        <w:t xml:space="preserve"> </w:t>
      </w:r>
    </w:p>
  </w:footnote>
  <w:footnote w:id="33">
    <w:p w:rsidR="008332B7" w:rsidRDefault="008332B7" w:rsidP="00D12025">
      <w:pPr>
        <w:pStyle w:val="FootnoteText"/>
        <w:widowControl w:val="0"/>
        <w:tabs>
          <w:tab w:val="clear" w:pos="1021"/>
          <w:tab w:val="right" w:pos="1020"/>
        </w:tabs>
      </w:pPr>
      <w:r>
        <w:tab/>
      </w:r>
      <w:r>
        <w:rPr>
          <w:rStyle w:val="FootnoteReference"/>
        </w:rPr>
        <w:footnoteRef/>
      </w:r>
      <w:r>
        <w:tab/>
      </w:r>
      <w:r w:rsidRPr="00D12025">
        <w:t>Law N</w:t>
      </w:r>
      <w:r>
        <w:t>o.</w:t>
      </w:r>
      <w:r w:rsidRPr="00D12025">
        <w:t xml:space="preserve"> 20/2006 OF 22/04/2006 Modifying and completing law N</w:t>
      </w:r>
      <w:r>
        <w:t>o</w:t>
      </w:r>
      <w:r w:rsidRPr="00D12025">
        <w:t xml:space="preserve"> 13/2004 OF 17/5/2004 relating to the code of Criminal Procedure. Art. 7.</w:t>
      </w:r>
      <w:r>
        <w:t xml:space="preserve"> </w:t>
      </w:r>
    </w:p>
  </w:footnote>
  <w:footnote w:id="34">
    <w:p w:rsidR="008332B7" w:rsidRDefault="008332B7" w:rsidP="00D12025">
      <w:pPr>
        <w:pStyle w:val="FootnoteText"/>
        <w:widowControl w:val="0"/>
        <w:tabs>
          <w:tab w:val="clear" w:pos="1021"/>
          <w:tab w:val="right" w:pos="1020"/>
        </w:tabs>
      </w:pPr>
      <w:r>
        <w:tab/>
      </w:r>
      <w:r>
        <w:rPr>
          <w:rStyle w:val="FootnoteReference"/>
        </w:rPr>
        <w:footnoteRef/>
      </w:r>
      <w:r>
        <w:tab/>
      </w:r>
      <w:r w:rsidRPr="00D12025">
        <w:t>As above.</w:t>
      </w:r>
      <w:r>
        <w:t xml:space="preserve"> </w:t>
      </w:r>
    </w:p>
  </w:footnote>
  <w:footnote w:id="35">
    <w:p w:rsidR="008332B7" w:rsidRDefault="008332B7" w:rsidP="00D12025">
      <w:pPr>
        <w:pStyle w:val="FootnoteText"/>
        <w:widowControl w:val="0"/>
        <w:tabs>
          <w:tab w:val="clear" w:pos="1021"/>
          <w:tab w:val="right" w:pos="1020"/>
        </w:tabs>
      </w:pPr>
      <w:r>
        <w:tab/>
      </w:r>
      <w:r>
        <w:rPr>
          <w:rStyle w:val="FootnoteReference"/>
        </w:rPr>
        <w:footnoteRef/>
      </w:r>
      <w:r>
        <w:tab/>
      </w:r>
      <w:r w:rsidRPr="00D12025">
        <w:t>Rwandan constitution (n 13 above) art. 11.</w:t>
      </w:r>
      <w:r>
        <w:t xml:space="preserve"> </w:t>
      </w:r>
    </w:p>
  </w:footnote>
  <w:footnote w:id="36">
    <w:p w:rsidR="008332B7" w:rsidRDefault="008332B7" w:rsidP="00FA3C99">
      <w:pPr>
        <w:pStyle w:val="FootnoteText"/>
        <w:widowControl w:val="0"/>
        <w:tabs>
          <w:tab w:val="clear" w:pos="1021"/>
          <w:tab w:val="right" w:pos="1020"/>
        </w:tabs>
      </w:pPr>
      <w:r>
        <w:tab/>
      </w:r>
      <w:r>
        <w:rPr>
          <w:rStyle w:val="FootnoteReference"/>
        </w:rPr>
        <w:footnoteRef/>
      </w:r>
      <w:r>
        <w:tab/>
      </w:r>
      <w:r w:rsidRPr="00FA3C99">
        <w:t>Notable among those laws is the Organic law No</w:t>
      </w:r>
      <w:r>
        <w:t>.</w:t>
      </w:r>
      <w:r w:rsidRPr="00FA3C99">
        <w:t xml:space="preserve"> 11/2007 of 16/3/2007 concerning transfer of cases to the Republic of Rwanda from the International Criminal Tribunal for Rwanda (ICTR) and other states.</w:t>
      </w:r>
      <w:r>
        <w:t xml:space="preserve"> </w:t>
      </w:r>
    </w:p>
  </w:footnote>
  <w:footnote w:id="37">
    <w:p w:rsidR="008332B7" w:rsidRDefault="008332B7" w:rsidP="00FA3C99">
      <w:pPr>
        <w:pStyle w:val="FootnoteText"/>
        <w:widowControl w:val="0"/>
        <w:tabs>
          <w:tab w:val="clear" w:pos="1021"/>
          <w:tab w:val="right" w:pos="1020"/>
        </w:tabs>
      </w:pPr>
      <w:r>
        <w:tab/>
      </w:r>
      <w:r>
        <w:rPr>
          <w:rStyle w:val="FootnoteReference"/>
        </w:rPr>
        <w:footnoteRef/>
      </w:r>
      <w:r>
        <w:tab/>
      </w:r>
      <w:r w:rsidRPr="00FA3C99">
        <w:t>As above, arts 18</w:t>
      </w:r>
      <w:r>
        <w:t>–</w:t>
      </w:r>
      <w:r w:rsidRPr="00FA3C99">
        <w:t>20.</w:t>
      </w:r>
      <w:r>
        <w:t xml:space="preserve"> </w:t>
      </w:r>
    </w:p>
  </w:footnote>
  <w:footnote w:id="38">
    <w:p w:rsidR="008332B7" w:rsidRDefault="008332B7" w:rsidP="00B84C80">
      <w:pPr>
        <w:pStyle w:val="FootnoteText"/>
        <w:widowControl w:val="0"/>
        <w:tabs>
          <w:tab w:val="clear" w:pos="1021"/>
          <w:tab w:val="right" w:pos="1020"/>
        </w:tabs>
      </w:pPr>
      <w:r>
        <w:tab/>
      </w:r>
      <w:r>
        <w:rPr>
          <w:rStyle w:val="FootnoteReference"/>
        </w:rPr>
        <w:footnoteRef/>
      </w:r>
      <w:r>
        <w:tab/>
      </w:r>
      <w:r w:rsidRPr="00B84C80">
        <w:t>Rwandan constitution (n 13 above) art. 29 (3), Law N</w:t>
      </w:r>
      <w:r>
        <w:t>o.</w:t>
      </w:r>
      <w:r w:rsidRPr="00B84C80">
        <w:t xml:space="preserve"> 18/2007 of 19/04/2007 relating to expropriation in public interest. Both the constitution and the expropriation law provide for expropriation in public interest upon thorough determination of circumstances and procedures by the law and subject to fair and prior compensation.</w:t>
      </w:r>
      <w:r>
        <w:t xml:space="preserve"> </w:t>
      </w:r>
    </w:p>
  </w:footnote>
  <w:footnote w:id="39">
    <w:p w:rsidR="008332B7" w:rsidRDefault="008332B7" w:rsidP="00BA5925">
      <w:pPr>
        <w:pStyle w:val="FootnoteText"/>
        <w:widowControl w:val="0"/>
        <w:tabs>
          <w:tab w:val="clear" w:pos="1021"/>
          <w:tab w:val="right" w:pos="1020"/>
        </w:tabs>
      </w:pPr>
      <w:r>
        <w:tab/>
      </w:r>
      <w:r>
        <w:rPr>
          <w:rStyle w:val="FootnoteReference"/>
        </w:rPr>
        <w:footnoteRef/>
      </w:r>
      <w:r>
        <w:tab/>
      </w:r>
      <w:r w:rsidRPr="00BA5925">
        <w:t>Law No. 25/2004 establishing and determining the organisation and functioning of the local service in charge of</w:t>
      </w:r>
      <w:r>
        <w:t xml:space="preserve"> </w:t>
      </w:r>
      <w:r w:rsidRPr="00BA5925">
        <w:t xml:space="preserve">assisting in maintenance of security referred to local defence, O.G. </w:t>
      </w:r>
      <w:r>
        <w:t>No.</w:t>
      </w:r>
      <w:r w:rsidRPr="00BA5925">
        <w:t xml:space="preserve"> 01 of 01/01/2005.</w:t>
      </w:r>
      <w:r>
        <w:t xml:space="preserve"> </w:t>
      </w:r>
    </w:p>
  </w:footnote>
  <w:footnote w:id="40">
    <w:p w:rsidR="008332B7" w:rsidRDefault="008332B7" w:rsidP="00BA5925">
      <w:pPr>
        <w:pStyle w:val="FootnoteText"/>
        <w:widowControl w:val="0"/>
        <w:tabs>
          <w:tab w:val="clear" w:pos="1021"/>
          <w:tab w:val="right" w:pos="1020"/>
        </w:tabs>
      </w:pPr>
      <w:r>
        <w:tab/>
      </w:r>
      <w:r>
        <w:rPr>
          <w:rStyle w:val="FootnoteReference"/>
        </w:rPr>
        <w:footnoteRef/>
      </w:r>
      <w:r>
        <w:tab/>
      </w:r>
      <w:r w:rsidRPr="00BA5925">
        <w:t>As above, art. 9.</w:t>
      </w:r>
      <w:r>
        <w:t xml:space="preserve"> </w:t>
      </w:r>
    </w:p>
  </w:footnote>
  <w:footnote w:id="41">
    <w:p w:rsidR="008332B7" w:rsidRDefault="008332B7" w:rsidP="00BA5925">
      <w:pPr>
        <w:pStyle w:val="FootnoteText"/>
        <w:widowControl w:val="0"/>
        <w:tabs>
          <w:tab w:val="clear" w:pos="1021"/>
          <w:tab w:val="right" w:pos="1020"/>
        </w:tabs>
      </w:pPr>
      <w:r>
        <w:tab/>
      </w:r>
      <w:r>
        <w:rPr>
          <w:rStyle w:val="FootnoteReference"/>
        </w:rPr>
        <w:footnoteRef/>
      </w:r>
      <w:r>
        <w:tab/>
      </w:r>
      <w:r w:rsidRPr="00BA5925">
        <w:t>As above, art. 15.</w:t>
      </w:r>
      <w:r>
        <w:t xml:space="preserve"> </w:t>
      </w:r>
    </w:p>
  </w:footnote>
  <w:footnote w:id="42">
    <w:p w:rsidR="008332B7" w:rsidRDefault="008332B7" w:rsidP="00BA5925">
      <w:pPr>
        <w:pStyle w:val="FootnoteText"/>
        <w:widowControl w:val="0"/>
        <w:tabs>
          <w:tab w:val="clear" w:pos="1021"/>
          <w:tab w:val="right" w:pos="1020"/>
        </w:tabs>
      </w:pPr>
      <w:r>
        <w:tab/>
      </w:r>
      <w:r>
        <w:rPr>
          <w:rStyle w:val="FootnoteReference"/>
        </w:rPr>
        <w:footnoteRef/>
      </w:r>
      <w:r>
        <w:tab/>
      </w:r>
      <w:r>
        <w:rPr>
          <w:szCs w:val="18"/>
        </w:rPr>
        <w:t>Rwandan C</w:t>
      </w:r>
      <w:r w:rsidRPr="00AB56D2">
        <w:rPr>
          <w:szCs w:val="18"/>
        </w:rPr>
        <w:t>onstitution (n 13 above), art. 60 (2).</w:t>
      </w:r>
      <w:r>
        <w:t xml:space="preserve"> </w:t>
      </w:r>
    </w:p>
  </w:footnote>
  <w:footnote w:id="43">
    <w:p w:rsidR="008332B7" w:rsidRDefault="008332B7" w:rsidP="00BA5925">
      <w:pPr>
        <w:pStyle w:val="FootnoteText"/>
        <w:widowControl w:val="0"/>
        <w:tabs>
          <w:tab w:val="clear" w:pos="1021"/>
          <w:tab w:val="right" w:pos="1020"/>
        </w:tabs>
      </w:pPr>
      <w:r>
        <w:tab/>
      </w:r>
      <w:r>
        <w:rPr>
          <w:rStyle w:val="FootnoteReference"/>
        </w:rPr>
        <w:footnoteRef/>
      </w:r>
      <w:r>
        <w:tab/>
      </w:r>
      <w:r w:rsidRPr="00BA5925">
        <w:t>Reference is made to the appointment and dismissal of judges in the previous regimes</w:t>
      </w:r>
      <w:r>
        <w:t xml:space="preserve"> </w:t>
      </w:r>
    </w:p>
  </w:footnote>
  <w:footnote w:id="44">
    <w:p w:rsidR="008332B7" w:rsidRDefault="008332B7" w:rsidP="00BA5925">
      <w:pPr>
        <w:pStyle w:val="FootnoteText"/>
        <w:widowControl w:val="0"/>
        <w:tabs>
          <w:tab w:val="clear" w:pos="1021"/>
          <w:tab w:val="right" w:pos="1020"/>
        </w:tabs>
      </w:pPr>
      <w:r>
        <w:tab/>
      </w:r>
      <w:r>
        <w:rPr>
          <w:rStyle w:val="FootnoteReference"/>
        </w:rPr>
        <w:footnoteRef/>
      </w:r>
      <w:r>
        <w:tab/>
      </w:r>
      <w:r w:rsidRPr="00BA5925">
        <w:t>Law No</w:t>
      </w:r>
      <w:r>
        <w:t>.</w:t>
      </w:r>
      <w:r w:rsidRPr="00BA5925">
        <w:t xml:space="preserve"> 14/4/2004 – Law N</w:t>
      </w:r>
      <w:r>
        <w:t>o.</w:t>
      </w:r>
      <w:r w:rsidRPr="00BA5925">
        <w:t xml:space="preserve"> 6 BIS/2004</w:t>
      </w:r>
      <w:r>
        <w:t xml:space="preserve"> </w:t>
      </w:r>
      <w:r w:rsidRPr="00BA5925">
        <w:t xml:space="preserve">on the Statute for Judges and other Judicial Personnel, O.G. </w:t>
      </w:r>
      <w:r>
        <w:t xml:space="preserve">No. </w:t>
      </w:r>
      <w:r w:rsidRPr="00BA5925">
        <w:t>10 of 15/05/2004. Reference is made to art. 22 of this law.</w:t>
      </w:r>
      <w:r>
        <w:t xml:space="preserve"> </w:t>
      </w:r>
    </w:p>
  </w:footnote>
  <w:footnote w:id="45">
    <w:p w:rsidR="008332B7" w:rsidRDefault="008332B7" w:rsidP="00BA5925">
      <w:pPr>
        <w:pStyle w:val="FootnoteText"/>
        <w:widowControl w:val="0"/>
        <w:tabs>
          <w:tab w:val="clear" w:pos="1021"/>
          <w:tab w:val="right" w:pos="1020"/>
        </w:tabs>
      </w:pPr>
      <w:r>
        <w:tab/>
      </w:r>
      <w:r>
        <w:rPr>
          <w:rStyle w:val="FootnoteReference"/>
        </w:rPr>
        <w:footnoteRef/>
      </w:r>
      <w:r>
        <w:tab/>
      </w:r>
      <w:r w:rsidRPr="00BA5925">
        <w:t>Rwandan constitution (n 13 above), art. 178 (1).</w:t>
      </w:r>
      <w:r>
        <w:t xml:space="preserve"> </w:t>
      </w:r>
    </w:p>
  </w:footnote>
  <w:footnote w:id="46">
    <w:p w:rsidR="008332B7" w:rsidRDefault="008332B7" w:rsidP="00BA5925">
      <w:pPr>
        <w:pStyle w:val="FootnoteText"/>
        <w:widowControl w:val="0"/>
        <w:tabs>
          <w:tab w:val="clear" w:pos="1021"/>
          <w:tab w:val="right" w:pos="1020"/>
        </w:tabs>
      </w:pPr>
      <w:r>
        <w:tab/>
      </w:r>
      <w:r>
        <w:rPr>
          <w:rStyle w:val="FootnoteReference"/>
        </w:rPr>
        <w:footnoteRef/>
      </w:r>
      <w:r>
        <w:tab/>
      </w:r>
      <w:r w:rsidRPr="00BA5925">
        <w:t xml:space="preserve">See the Law </w:t>
      </w:r>
      <w:r>
        <w:t>No.</w:t>
      </w:r>
      <w:r w:rsidRPr="00BA5925">
        <w:t xml:space="preserve"> 03/99 of 12/03/1999 establishing the National Unity and Reconciliation Commission, </w:t>
      </w:r>
      <w:r w:rsidRPr="00BA5925">
        <w:rPr>
          <w:i/>
        </w:rPr>
        <w:t>O.G.</w:t>
      </w:r>
      <w:r w:rsidRPr="00BA5925">
        <w:t xml:space="preserve"> </w:t>
      </w:r>
      <w:r>
        <w:t>No.</w:t>
      </w:r>
      <w:r w:rsidRPr="00BA5925">
        <w:t xml:space="preserve"> 6 of 15/03/1999.</w:t>
      </w:r>
      <w:r>
        <w:t xml:space="preserve"> </w:t>
      </w:r>
    </w:p>
  </w:footnote>
  <w:footnote w:id="47">
    <w:p w:rsidR="008332B7" w:rsidRDefault="008332B7" w:rsidP="00407F21">
      <w:pPr>
        <w:pStyle w:val="FootnoteText"/>
        <w:widowControl w:val="0"/>
        <w:tabs>
          <w:tab w:val="clear" w:pos="1021"/>
          <w:tab w:val="right" w:pos="1020"/>
        </w:tabs>
      </w:pPr>
      <w:r>
        <w:tab/>
      </w:r>
      <w:r>
        <w:rPr>
          <w:rStyle w:val="FootnoteReference"/>
        </w:rPr>
        <w:footnoteRef/>
      </w:r>
      <w:r>
        <w:tab/>
      </w:r>
      <w:r w:rsidRPr="00407F21">
        <w:t>See law N</w:t>
      </w:r>
      <w:r>
        <w:t>o.</w:t>
      </w:r>
      <w:r w:rsidRPr="00407F21">
        <w:t xml:space="preserve">04/99 of 12/03/1999 establishing the National Commission of Human Rights, O.G. </w:t>
      </w:r>
      <w:r>
        <w:t>No.</w:t>
      </w:r>
      <w:r w:rsidRPr="00407F21">
        <w:t xml:space="preserve"> 6 of 15/03/1999.</w:t>
      </w:r>
      <w:r>
        <w:t xml:space="preserve"> </w:t>
      </w:r>
    </w:p>
  </w:footnote>
  <w:footnote w:id="48">
    <w:p w:rsidR="008332B7" w:rsidRDefault="008332B7" w:rsidP="00407F21">
      <w:pPr>
        <w:pStyle w:val="FootnoteText"/>
        <w:widowControl w:val="0"/>
        <w:tabs>
          <w:tab w:val="clear" w:pos="1021"/>
          <w:tab w:val="right" w:pos="1020"/>
        </w:tabs>
      </w:pPr>
      <w:r>
        <w:tab/>
      </w:r>
      <w:r>
        <w:rPr>
          <w:rStyle w:val="FootnoteReference"/>
        </w:rPr>
        <w:footnoteRef/>
      </w:r>
      <w:r>
        <w:tab/>
      </w:r>
      <w:r w:rsidRPr="00407F21">
        <w:t>Other international instruments penalising discrimination signed and ratified by Rwanda include ACHPR, the Convention against genocide and other crimes against humanity, ICCPR, ICESCR, CAT, CEDAW and CRC among others</w:t>
      </w:r>
      <w:r>
        <w:t xml:space="preserve">. </w:t>
      </w:r>
    </w:p>
  </w:footnote>
  <w:footnote w:id="49">
    <w:p w:rsidR="008332B7" w:rsidRDefault="008332B7" w:rsidP="005158B7">
      <w:pPr>
        <w:pStyle w:val="FootnoteText"/>
        <w:widowControl w:val="0"/>
        <w:tabs>
          <w:tab w:val="clear" w:pos="1021"/>
          <w:tab w:val="right" w:pos="1020"/>
        </w:tabs>
      </w:pPr>
      <w:r>
        <w:tab/>
      </w:r>
      <w:r>
        <w:rPr>
          <w:rStyle w:val="FootnoteReference"/>
        </w:rPr>
        <w:footnoteRef/>
      </w:r>
      <w:r>
        <w:tab/>
      </w:r>
      <w:r w:rsidRPr="005158B7">
        <w:t>These laws are many and varied. They include the constitution, the criminal code, the law on repression of the crime of genocide, crimes against humanity and war crimes, the law on repression crimes of discrimination and sectarianism, the law regulating public service, the labour code, the law regulating the functioning and organisation of political parties, the law on corruption, the law on the media</w:t>
      </w:r>
      <w:r>
        <w:t xml:space="preserve">. </w:t>
      </w:r>
    </w:p>
  </w:footnote>
  <w:footnote w:id="50">
    <w:p w:rsidR="008332B7" w:rsidRDefault="008332B7" w:rsidP="00534E04">
      <w:pPr>
        <w:pStyle w:val="FootnoteText"/>
        <w:widowControl w:val="0"/>
        <w:tabs>
          <w:tab w:val="clear" w:pos="1021"/>
          <w:tab w:val="right" w:pos="1020"/>
        </w:tabs>
      </w:pPr>
      <w:r>
        <w:tab/>
      </w:r>
      <w:r>
        <w:rPr>
          <w:rStyle w:val="FootnoteReference"/>
        </w:rPr>
        <w:footnoteRef/>
      </w:r>
      <w:r>
        <w:tab/>
      </w:r>
      <w:r w:rsidRPr="00534E04">
        <w:t>This is because article 200 of the Rwandan constitution provides for the supremacy of the constitution.</w:t>
      </w:r>
      <w:r>
        <w:t xml:space="preserve"> </w:t>
      </w:r>
    </w:p>
  </w:footnote>
  <w:footnote w:id="51">
    <w:p w:rsidR="008332B7" w:rsidRDefault="008332B7" w:rsidP="00534E04">
      <w:pPr>
        <w:pStyle w:val="FootnoteText"/>
        <w:widowControl w:val="0"/>
        <w:tabs>
          <w:tab w:val="clear" w:pos="1021"/>
          <w:tab w:val="right" w:pos="1020"/>
        </w:tabs>
      </w:pPr>
      <w:r>
        <w:tab/>
      </w:r>
      <w:r>
        <w:rPr>
          <w:rStyle w:val="FootnoteReference"/>
        </w:rPr>
        <w:footnoteRef/>
      </w:r>
      <w:r>
        <w:tab/>
      </w:r>
      <w:r w:rsidRPr="00534E04">
        <w:t>See Rwandan constitution (n 13 above), art. 11 para.</w:t>
      </w:r>
      <w:r>
        <w:t xml:space="preserve"> </w:t>
      </w:r>
      <w:r w:rsidRPr="00534E04">
        <w:t>(1).</w:t>
      </w:r>
      <w:r>
        <w:t xml:space="preserve"> </w:t>
      </w:r>
    </w:p>
  </w:footnote>
  <w:footnote w:id="52">
    <w:p w:rsidR="008332B7" w:rsidRDefault="008332B7" w:rsidP="006D5875">
      <w:pPr>
        <w:pStyle w:val="FootnoteText"/>
        <w:widowControl w:val="0"/>
        <w:tabs>
          <w:tab w:val="clear" w:pos="1021"/>
          <w:tab w:val="right" w:pos="1020"/>
        </w:tabs>
      </w:pPr>
      <w:r>
        <w:tab/>
      </w:r>
      <w:r>
        <w:rPr>
          <w:rStyle w:val="FootnoteReference"/>
        </w:rPr>
        <w:footnoteRef/>
      </w:r>
      <w:r>
        <w:tab/>
      </w:r>
      <w:r w:rsidRPr="006D5875">
        <w:t>As above, par. (2).</w:t>
      </w:r>
      <w:r>
        <w:t xml:space="preserve"> </w:t>
      </w:r>
    </w:p>
  </w:footnote>
  <w:footnote w:id="53">
    <w:p w:rsidR="008332B7" w:rsidRDefault="008332B7" w:rsidP="006D5875">
      <w:pPr>
        <w:pStyle w:val="FootnoteText"/>
        <w:widowControl w:val="0"/>
        <w:tabs>
          <w:tab w:val="clear" w:pos="1021"/>
          <w:tab w:val="right" w:pos="1020"/>
        </w:tabs>
      </w:pPr>
      <w:r>
        <w:tab/>
      </w:r>
      <w:r>
        <w:rPr>
          <w:rStyle w:val="FootnoteReference"/>
        </w:rPr>
        <w:footnoteRef/>
      </w:r>
      <w:r>
        <w:tab/>
      </w:r>
      <w:r w:rsidRPr="006D5875">
        <w:t xml:space="preserve">Criminal Code of the Republic of Rwanda as modified to date, </w:t>
      </w:r>
      <w:r w:rsidRPr="006D5875">
        <w:rPr>
          <w:i/>
        </w:rPr>
        <w:t>O.G.</w:t>
      </w:r>
      <w:r w:rsidRPr="006D5875">
        <w:t xml:space="preserve"> of 18 August 1977, article 393.</w:t>
      </w:r>
      <w:r>
        <w:t xml:space="preserve"> </w:t>
      </w:r>
    </w:p>
  </w:footnote>
  <w:footnote w:id="54">
    <w:p w:rsidR="008332B7" w:rsidRDefault="008332B7" w:rsidP="00E3571D">
      <w:pPr>
        <w:pStyle w:val="FootnoteText"/>
        <w:widowControl w:val="0"/>
        <w:tabs>
          <w:tab w:val="clear" w:pos="1021"/>
          <w:tab w:val="right" w:pos="1020"/>
        </w:tabs>
      </w:pPr>
      <w:r>
        <w:tab/>
      </w:r>
      <w:r>
        <w:rPr>
          <w:rStyle w:val="FootnoteReference"/>
        </w:rPr>
        <w:footnoteRef/>
      </w:r>
      <w:r>
        <w:tab/>
      </w:r>
      <w:r w:rsidRPr="00E3571D">
        <w:t xml:space="preserve">Law </w:t>
      </w:r>
      <w:r>
        <w:t>No.</w:t>
      </w:r>
      <w:r w:rsidRPr="00E3571D">
        <w:t xml:space="preserve"> 33 bis/2003 repressing the crime of genocide, crimes against humanity and war crimes, O.G. of 1 November 2003.</w:t>
      </w:r>
      <w:r>
        <w:t xml:space="preserve"> </w:t>
      </w:r>
    </w:p>
  </w:footnote>
  <w:footnote w:id="55">
    <w:p w:rsidR="008332B7" w:rsidRDefault="008332B7" w:rsidP="00E3571D">
      <w:pPr>
        <w:pStyle w:val="FootnoteText"/>
        <w:widowControl w:val="0"/>
        <w:tabs>
          <w:tab w:val="clear" w:pos="1021"/>
          <w:tab w:val="right" w:pos="1020"/>
        </w:tabs>
      </w:pPr>
      <w:r>
        <w:tab/>
      </w:r>
      <w:r>
        <w:rPr>
          <w:rStyle w:val="FootnoteReference"/>
        </w:rPr>
        <w:footnoteRef/>
      </w:r>
      <w:r>
        <w:tab/>
      </w:r>
      <w:r w:rsidRPr="00E3571D">
        <w:t>Law N</w:t>
      </w:r>
      <w:r>
        <w:t>o.</w:t>
      </w:r>
      <w:r w:rsidRPr="00E3571D">
        <w:t xml:space="preserve"> 47/2001 of 18/12/2002 on Prevention, suppression and punishment of the crime of discrimination and sectarianism.</w:t>
      </w:r>
      <w:r>
        <w:t xml:space="preserve"> </w:t>
      </w:r>
    </w:p>
  </w:footnote>
  <w:footnote w:id="56">
    <w:p w:rsidR="008332B7" w:rsidRDefault="008332B7" w:rsidP="00E3571D">
      <w:pPr>
        <w:pStyle w:val="FootnoteText"/>
        <w:widowControl w:val="0"/>
        <w:tabs>
          <w:tab w:val="clear" w:pos="1021"/>
          <w:tab w:val="right" w:pos="1020"/>
        </w:tabs>
      </w:pPr>
      <w:r>
        <w:tab/>
      </w:r>
      <w:r>
        <w:rPr>
          <w:rStyle w:val="FootnoteReference"/>
        </w:rPr>
        <w:footnoteRef/>
      </w:r>
      <w:r>
        <w:tab/>
      </w:r>
      <w:r w:rsidRPr="00E3571D">
        <w:t>Law N</w:t>
      </w:r>
      <w:r>
        <w:t>o.</w:t>
      </w:r>
      <w:r w:rsidRPr="00E3571D">
        <w:t xml:space="preserve"> 13/2009 of 1827/05/2009 regulation labour in Republic (art. 12).</w:t>
      </w:r>
      <w:r>
        <w:t xml:space="preserve"> </w:t>
      </w:r>
    </w:p>
  </w:footnote>
  <w:footnote w:id="57">
    <w:p w:rsidR="008332B7" w:rsidRDefault="008332B7" w:rsidP="00D12ED1">
      <w:pPr>
        <w:pStyle w:val="FootnoteText"/>
        <w:widowControl w:val="0"/>
        <w:tabs>
          <w:tab w:val="clear" w:pos="1021"/>
          <w:tab w:val="right" w:pos="1020"/>
        </w:tabs>
      </w:pPr>
      <w:r>
        <w:tab/>
      </w:r>
      <w:r>
        <w:rPr>
          <w:rStyle w:val="FootnoteReference"/>
        </w:rPr>
        <w:footnoteRef/>
      </w:r>
      <w:r>
        <w:tab/>
        <w:t>Law No. 22/2002 of 09/07/2002</w:t>
      </w:r>
      <w:r w:rsidRPr="00D12ED1">
        <w:t xml:space="preserve"> regulating public service in Rwanda.</w:t>
      </w:r>
      <w:r>
        <w:t xml:space="preserve"> </w:t>
      </w:r>
    </w:p>
  </w:footnote>
  <w:footnote w:id="58">
    <w:p w:rsidR="008332B7" w:rsidRDefault="008332B7" w:rsidP="00D12ED1">
      <w:pPr>
        <w:pStyle w:val="FootnoteText"/>
        <w:widowControl w:val="0"/>
        <w:tabs>
          <w:tab w:val="clear" w:pos="1021"/>
          <w:tab w:val="right" w:pos="1020"/>
        </w:tabs>
      </w:pPr>
      <w:r>
        <w:tab/>
      </w:r>
      <w:r>
        <w:rPr>
          <w:rStyle w:val="FootnoteReference"/>
        </w:rPr>
        <w:footnoteRef/>
      </w:r>
      <w:r>
        <w:tab/>
      </w:r>
      <w:r w:rsidRPr="00D12ED1">
        <w:t xml:space="preserve">Organic Law No. 20/2003 of 03/08/2003, Organising Education in Rwanda </w:t>
      </w:r>
      <w:r>
        <w:t>–</w:t>
      </w:r>
      <w:r w:rsidRPr="00D12ED1">
        <w:t xml:space="preserve"> O.G. N</w:t>
      </w:r>
      <w:r>
        <w:t>o.</w:t>
      </w:r>
      <w:r w:rsidRPr="00D12ED1">
        <w:t xml:space="preserve"> 21 of 01/11/2003, p.</w:t>
      </w:r>
      <w:r w:rsidR="009B24E1">
        <w:t xml:space="preserve"> </w:t>
      </w:r>
      <w:r w:rsidRPr="00D12ED1">
        <w:t>26. Particular reference is made to art</w:t>
      </w:r>
      <w:r>
        <w:t xml:space="preserve">. 2 Para. 2 and 3 respectively. </w:t>
      </w:r>
    </w:p>
  </w:footnote>
  <w:footnote w:id="59">
    <w:p w:rsidR="008332B7" w:rsidRDefault="008332B7" w:rsidP="008207CB">
      <w:pPr>
        <w:pStyle w:val="FootnoteText"/>
        <w:widowControl w:val="0"/>
        <w:tabs>
          <w:tab w:val="clear" w:pos="1021"/>
          <w:tab w:val="right" w:pos="1020"/>
        </w:tabs>
      </w:pPr>
      <w:r>
        <w:tab/>
      </w:r>
      <w:r>
        <w:rPr>
          <w:rStyle w:val="FootnoteReference"/>
        </w:rPr>
        <w:footnoteRef/>
      </w:r>
      <w:r>
        <w:tab/>
      </w:r>
      <w:r w:rsidRPr="008207CB">
        <w:t>Law N</w:t>
      </w:r>
      <w:r>
        <w:t>o.</w:t>
      </w:r>
      <w:r w:rsidRPr="008207CB">
        <w:t xml:space="preserve"> 59/2008 of</w:t>
      </w:r>
      <w:r>
        <w:t xml:space="preserve"> </w:t>
      </w:r>
      <w:r w:rsidRPr="008207CB">
        <w:t>10/09/2008 on prevention and Punishment of Gender Based Violence, O.G</w:t>
      </w:r>
      <w:r>
        <w:t xml:space="preserve"> </w:t>
      </w:r>
      <w:r w:rsidRPr="008207CB">
        <w:t>N</w:t>
      </w:r>
      <w:r>
        <w:t>o.</w:t>
      </w:r>
      <w:r w:rsidRPr="008207CB">
        <w:t xml:space="preserve"> 14 of 06/04/2009.</w:t>
      </w:r>
      <w:r>
        <w:t xml:space="preserve"> </w:t>
      </w:r>
    </w:p>
  </w:footnote>
  <w:footnote w:id="60">
    <w:p w:rsidR="008332B7" w:rsidRDefault="008332B7" w:rsidP="008207CB">
      <w:pPr>
        <w:pStyle w:val="FootnoteText"/>
        <w:widowControl w:val="0"/>
        <w:tabs>
          <w:tab w:val="clear" w:pos="1021"/>
          <w:tab w:val="right" w:pos="1020"/>
        </w:tabs>
      </w:pPr>
      <w:r>
        <w:tab/>
      </w:r>
      <w:r>
        <w:rPr>
          <w:rStyle w:val="FootnoteReference"/>
        </w:rPr>
        <w:footnoteRef/>
      </w:r>
      <w:r>
        <w:tab/>
      </w:r>
      <w:r w:rsidRPr="008207CB">
        <w:t>Law N</w:t>
      </w:r>
      <w:r>
        <w:t>o.</w:t>
      </w:r>
      <w:r w:rsidRPr="008207CB">
        <w:t xml:space="preserve"> 22/99 of 12/11/99, Regarding Matrimonial regimes, Liberalities and Successions, O.G. N</w:t>
      </w:r>
      <w:r>
        <w:t>o.</w:t>
      </w:r>
      <w:r w:rsidRPr="008207CB">
        <w:t xml:space="preserve"> 22 of 15/11/1999</w:t>
      </w:r>
      <w:r>
        <w:t xml:space="preserve">. Reference is made to art. 50. </w:t>
      </w:r>
    </w:p>
  </w:footnote>
  <w:footnote w:id="61">
    <w:p w:rsidR="008332B7" w:rsidRDefault="008332B7" w:rsidP="0003742C">
      <w:pPr>
        <w:pStyle w:val="FootnoteText"/>
        <w:widowControl w:val="0"/>
        <w:tabs>
          <w:tab w:val="clear" w:pos="1021"/>
          <w:tab w:val="right" w:pos="1020"/>
        </w:tabs>
      </w:pPr>
      <w:r>
        <w:tab/>
      </w:r>
      <w:r>
        <w:rPr>
          <w:rStyle w:val="FootnoteReference"/>
        </w:rPr>
        <w:footnoteRef/>
      </w:r>
      <w:r>
        <w:tab/>
      </w:r>
      <w:r w:rsidRPr="0003742C">
        <w:t>Law N</w:t>
      </w:r>
      <w:r>
        <w:t>o.</w:t>
      </w:r>
      <w:r w:rsidRPr="0003742C">
        <w:t xml:space="preserve"> 18/2002 of 11/05/2002, </w:t>
      </w:r>
      <w:r>
        <w:t>Regulating the Press in Rwanda –</w:t>
      </w:r>
      <w:r w:rsidRPr="0003742C">
        <w:t xml:space="preserve"> O.G. N</w:t>
      </w:r>
      <w:r>
        <w:t>o.</w:t>
      </w:r>
      <w:r w:rsidRPr="0003742C">
        <w:t xml:space="preserve"> 13/2002. Reference is made to art. 11.</w:t>
      </w:r>
      <w:r>
        <w:t xml:space="preserve"> </w:t>
      </w:r>
    </w:p>
  </w:footnote>
  <w:footnote w:id="62">
    <w:p w:rsidR="008332B7" w:rsidRDefault="008332B7" w:rsidP="0003742C">
      <w:pPr>
        <w:pStyle w:val="FootnoteText"/>
        <w:widowControl w:val="0"/>
        <w:tabs>
          <w:tab w:val="clear" w:pos="1021"/>
          <w:tab w:val="right" w:pos="1020"/>
        </w:tabs>
      </w:pPr>
      <w:r>
        <w:tab/>
      </w:r>
      <w:r>
        <w:rPr>
          <w:rStyle w:val="FootnoteReference"/>
        </w:rPr>
        <w:footnoteRef/>
      </w:r>
      <w:r>
        <w:tab/>
      </w:r>
      <w:r w:rsidRPr="0003742C">
        <w:t>As above, art. 83 (2).</w:t>
      </w:r>
      <w:r>
        <w:t xml:space="preserve"> </w:t>
      </w:r>
    </w:p>
  </w:footnote>
  <w:footnote w:id="63">
    <w:p w:rsidR="008332B7" w:rsidRDefault="008332B7" w:rsidP="0003742C">
      <w:pPr>
        <w:pStyle w:val="FootnoteText"/>
        <w:widowControl w:val="0"/>
        <w:tabs>
          <w:tab w:val="clear" w:pos="1021"/>
          <w:tab w:val="right" w:pos="1020"/>
        </w:tabs>
      </w:pPr>
      <w:r>
        <w:tab/>
      </w:r>
      <w:r>
        <w:rPr>
          <w:rStyle w:val="FootnoteReference"/>
        </w:rPr>
        <w:footnoteRef/>
      </w:r>
      <w:r>
        <w:tab/>
      </w:r>
      <w:r w:rsidRPr="0003742C">
        <w:t>Law N</w:t>
      </w:r>
      <w:r>
        <w:t>o.</w:t>
      </w:r>
      <w:r w:rsidRPr="0003742C">
        <w:t xml:space="preserve"> 03/99 of 12/03/1999 establishing the National Unity and Reconciliation Commission, </w:t>
      </w:r>
      <w:r w:rsidRPr="0003742C">
        <w:rPr>
          <w:i/>
        </w:rPr>
        <w:t>O.G</w:t>
      </w:r>
      <w:r w:rsidRPr="0003742C">
        <w:t>. N</w:t>
      </w:r>
      <w:r>
        <w:t>o.</w:t>
      </w:r>
      <w:r w:rsidRPr="0003742C">
        <w:t xml:space="preserve"> 6 of 15 March 1999.</w:t>
      </w:r>
      <w:r>
        <w:t xml:space="preserve"> </w:t>
      </w:r>
    </w:p>
  </w:footnote>
  <w:footnote w:id="64">
    <w:p w:rsidR="008332B7" w:rsidRDefault="008332B7" w:rsidP="00750792">
      <w:pPr>
        <w:pStyle w:val="FootnoteText"/>
        <w:widowControl w:val="0"/>
        <w:tabs>
          <w:tab w:val="clear" w:pos="1021"/>
          <w:tab w:val="right" w:pos="1020"/>
        </w:tabs>
      </w:pPr>
      <w:r>
        <w:tab/>
      </w:r>
      <w:r>
        <w:rPr>
          <w:rStyle w:val="FootnoteReference"/>
        </w:rPr>
        <w:footnoteRef/>
      </w:r>
      <w:r>
        <w:tab/>
      </w:r>
      <w:r w:rsidRPr="00750792">
        <w:t xml:space="preserve">See the Institute for Justice and Reconciliation (IJR), </w:t>
      </w:r>
      <w:r w:rsidRPr="00750792">
        <w:rPr>
          <w:i/>
        </w:rPr>
        <w:t>Evaluation and Impact Assessment of the National Unity and Reconciliation Commission (NURC)</w:t>
      </w:r>
      <w:r w:rsidRPr="00750792">
        <w:t>, November 2005.</w:t>
      </w:r>
      <w:r>
        <w:t xml:space="preserve"> </w:t>
      </w:r>
    </w:p>
  </w:footnote>
  <w:footnote w:id="65">
    <w:p w:rsidR="008332B7" w:rsidRDefault="008332B7" w:rsidP="00440812">
      <w:pPr>
        <w:pStyle w:val="FootnoteText"/>
        <w:widowControl w:val="0"/>
        <w:tabs>
          <w:tab w:val="clear" w:pos="1021"/>
          <w:tab w:val="right" w:pos="1020"/>
        </w:tabs>
      </w:pPr>
      <w:r>
        <w:tab/>
      </w:r>
      <w:r>
        <w:rPr>
          <w:rStyle w:val="FootnoteReference"/>
        </w:rPr>
        <w:footnoteRef/>
      </w:r>
      <w:r>
        <w:tab/>
      </w:r>
      <w:r w:rsidRPr="00440812">
        <w:t xml:space="preserve">Law </w:t>
      </w:r>
      <w:r>
        <w:t>No.</w:t>
      </w:r>
      <w:r w:rsidRPr="00440812">
        <w:t xml:space="preserve"> 04/99 of 12/03/1999 establishing the National Human Rights Commission, </w:t>
      </w:r>
      <w:r w:rsidRPr="00440812">
        <w:rPr>
          <w:i/>
        </w:rPr>
        <w:t>O.G</w:t>
      </w:r>
      <w:r w:rsidRPr="00440812">
        <w:t xml:space="preserve">. </w:t>
      </w:r>
      <w:r>
        <w:t>No.</w:t>
      </w:r>
      <w:r w:rsidRPr="00440812">
        <w:t xml:space="preserve"> 6 of 15 March 1999.</w:t>
      </w:r>
      <w:r>
        <w:t xml:space="preserve"> </w:t>
      </w:r>
    </w:p>
  </w:footnote>
  <w:footnote w:id="66">
    <w:p w:rsidR="008332B7" w:rsidRDefault="008332B7" w:rsidP="007675AF">
      <w:pPr>
        <w:pStyle w:val="FootnoteText"/>
        <w:keepLines/>
        <w:widowControl w:val="0"/>
        <w:tabs>
          <w:tab w:val="clear" w:pos="1021"/>
          <w:tab w:val="right" w:pos="1020"/>
        </w:tabs>
      </w:pPr>
      <w:r>
        <w:tab/>
      </w:r>
      <w:r>
        <w:rPr>
          <w:rStyle w:val="FootnoteReference"/>
        </w:rPr>
        <w:footnoteRef/>
      </w:r>
      <w:r>
        <w:tab/>
      </w:r>
      <w:r w:rsidRPr="00440812">
        <w:t>See arts. 52</w:t>
      </w:r>
      <w:r>
        <w:t>–</w:t>
      </w:r>
      <w:r w:rsidRPr="00440812">
        <w:t xml:space="preserve">58 of the Constitution of the Republic of Rwanda, </w:t>
      </w:r>
      <w:r w:rsidRPr="00440812">
        <w:rPr>
          <w:i/>
        </w:rPr>
        <w:t>O.G</w:t>
      </w:r>
      <w:r w:rsidRPr="00440812">
        <w:t>. of 4 June 2003; Organic law N</w:t>
      </w:r>
      <w:r>
        <w:t>o.</w:t>
      </w:r>
      <w:r w:rsidRPr="00440812">
        <w:t xml:space="preserve"> 16/2003 of 27/06/2003 governing political organizations and politicians, </w:t>
      </w:r>
      <w:r w:rsidRPr="00440812">
        <w:rPr>
          <w:i/>
        </w:rPr>
        <w:t>O.G</w:t>
      </w:r>
      <w:r w:rsidRPr="00440812">
        <w:t>. of 27 June 2003, especially in its art. 5.</w:t>
      </w:r>
      <w:r>
        <w:t xml:space="preserve"> </w:t>
      </w:r>
    </w:p>
  </w:footnote>
  <w:footnote w:id="67">
    <w:p w:rsidR="008332B7" w:rsidRDefault="008332B7" w:rsidP="00CD467E">
      <w:pPr>
        <w:pStyle w:val="FootnoteText"/>
        <w:widowControl w:val="0"/>
        <w:tabs>
          <w:tab w:val="clear" w:pos="1021"/>
          <w:tab w:val="right" w:pos="1020"/>
        </w:tabs>
      </w:pPr>
      <w:r>
        <w:tab/>
      </w:r>
      <w:r>
        <w:rPr>
          <w:rStyle w:val="FootnoteReference"/>
        </w:rPr>
        <w:footnoteRef/>
      </w:r>
      <w:r>
        <w:tab/>
      </w:r>
      <w:r w:rsidRPr="00CD467E">
        <w:t>Arts 281</w:t>
      </w:r>
      <w:r>
        <w:t>–</w:t>
      </w:r>
      <w:r w:rsidRPr="00CD467E">
        <w:t>283 of the Penal Code of Rwanda.</w:t>
      </w:r>
      <w:r>
        <w:t xml:space="preserve"> </w:t>
      </w:r>
    </w:p>
  </w:footnote>
  <w:footnote w:id="68">
    <w:p w:rsidR="008332B7" w:rsidRDefault="008332B7" w:rsidP="00CD467E">
      <w:pPr>
        <w:pStyle w:val="FootnoteText"/>
        <w:widowControl w:val="0"/>
        <w:tabs>
          <w:tab w:val="clear" w:pos="1021"/>
          <w:tab w:val="right" w:pos="1020"/>
        </w:tabs>
      </w:pPr>
      <w:r>
        <w:tab/>
      </w:r>
      <w:r>
        <w:rPr>
          <w:rStyle w:val="FootnoteReference"/>
        </w:rPr>
        <w:footnoteRef/>
      </w:r>
      <w:r>
        <w:tab/>
      </w:r>
      <w:r w:rsidRPr="00CD467E">
        <w:t>Law N</w:t>
      </w:r>
      <w:r>
        <w:t>o.</w:t>
      </w:r>
      <w:r w:rsidRPr="00CD467E">
        <w:t xml:space="preserve"> 20/2000 of 26/07/2000 relating to non-profit making organizations, O.G. N</w:t>
      </w:r>
      <w:r>
        <w:t>o.</w:t>
      </w:r>
      <w:r w:rsidRPr="00CD467E">
        <w:t xml:space="preserve"> 7 of 01/04/2001, art. 2. See also the Law N</w:t>
      </w:r>
      <w:r>
        <w:t>o.</w:t>
      </w:r>
      <w:r w:rsidRPr="00CD467E">
        <w:t xml:space="preserve"> 06/1988 on the organisation of commercial societies, </w:t>
      </w:r>
      <w:r w:rsidRPr="00CD467E">
        <w:rPr>
          <w:i/>
        </w:rPr>
        <w:t>O.G</w:t>
      </w:r>
      <w:r w:rsidRPr="00CD467E">
        <w:t>. of 1988.</w:t>
      </w:r>
      <w:r>
        <w:t xml:space="preserve"> </w:t>
      </w:r>
    </w:p>
  </w:footnote>
  <w:footnote w:id="69">
    <w:p w:rsidR="008332B7" w:rsidRDefault="008332B7" w:rsidP="00340E6A">
      <w:pPr>
        <w:pStyle w:val="FootnoteText"/>
        <w:widowControl w:val="0"/>
        <w:tabs>
          <w:tab w:val="clear" w:pos="1021"/>
          <w:tab w:val="right" w:pos="1020"/>
        </w:tabs>
      </w:pPr>
      <w:r>
        <w:tab/>
      </w:r>
      <w:r>
        <w:rPr>
          <w:rStyle w:val="FootnoteReference"/>
        </w:rPr>
        <w:footnoteRef/>
      </w:r>
      <w:r>
        <w:tab/>
      </w:r>
      <w:r w:rsidRPr="00340E6A">
        <w:t>Law N</w:t>
      </w:r>
      <w:r>
        <w:t>o.</w:t>
      </w:r>
      <w:r w:rsidRPr="00340E6A">
        <w:t xml:space="preserve"> 23/ 2003 of 07/08/2003 related to the punishment of c</w:t>
      </w:r>
      <w:r>
        <w:t xml:space="preserve">orruption and related offences. </w:t>
      </w:r>
    </w:p>
  </w:footnote>
  <w:footnote w:id="70">
    <w:p w:rsidR="008332B7" w:rsidRDefault="008332B7" w:rsidP="00E0090B">
      <w:pPr>
        <w:pStyle w:val="FootnoteText"/>
        <w:widowControl w:val="0"/>
        <w:tabs>
          <w:tab w:val="clear" w:pos="1021"/>
          <w:tab w:val="right" w:pos="1020"/>
        </w:tabs>
      </w:pPr>
      <w:r>
        <w:tab/>
      </w:r>
      <w:r>
        <w:rPr>
          <w:rStyle w:val="FootnoteReference"/>
        </w:rPr>
        <w:footnoteRef/>
      </w:r>
      <w:r>
        <w:tab/>
      </w:r>
      <w:r w:rsidRPr="00E0090B">
        <w:t>Art. 354 of the penal code provided that a woman convicted of the crime of adultery will be punished with an imp</w:t>
      </w:r>
      <w:r>
        <w:t>risonment term from 1–</w:t>
      </w:r>
      <w:r w:rsidRPr="00E0090B">
        <w:t>12 months. While their male counterparts will be punished with an imprisonment term from 1</w:t>
      </w:r>
      <w:r>
        <w:t>–</w:t>
      </w:r>
      <w:r w:rsidRPr="00E0090B">
        <w:t>6 months with a fine of one thousand Rwandese Francs or one of the two. This clearly discriminated against between men and women.</w:t>
      </w:r>
      <w:r>
        <w:t xml:space="preserve"> </w:t>
      </w:r>
    </w:p>
  </w:footnote>
  <w:footnote w:id="71">
    <w:p w:rsidR="008332B7" w:rsidRDefault="008332B7" w:rsidP="00785A9D">
      <w:pPr>
        <w:pStyle w:val="FootnoteText"/>
        <w:widowControl w:val="0"/>
        <w:tabs>
          <w:tab w:val="clear" w:pos="1021"/>
          <w:tab w:val="right" w:pos="1020"/>
        </w:tabs>
      </w:pPr>
      <w:r>
        <w:tab/>
      </w:r>
      <w:r>
        <w:rPr>
          <w:rStyle w:val="FootnoteReference"/>
        </w:rPr>
        <w:footnoteRef/>
      </w:r>
      <w:r>
        <w:tab/>
      </w:r>
      <w:r w:rsidRPr="00785A9D">
        <w:t>Rwandan constitution (n 13 above) arts. 11 (2) and 200. The later stipulates that the constitution is the supreme law of the land.</w:t>
      </w:r>
      <w:r>
        <w:t xml:space="preserve"> </w:t>
      </w:r>
    </w:p>
  </w:footnote>
  <w:footnote w:id="72">
    <w:p w:rsidR="008332B7" w:rsidRDefault="008332B7" w:rsidP="00785A9D">
      <w:pPr>
        <w:pStyle w:val="FootnoteText"/>
        <w:widowControl w:val="0"/>
        <w:tabs>
          <w:tab w:val="clear" w:pos="1021"/>
          <w:tab w:val="right" w:pos="1020"/>
        </w:tabs>
      </w:pPr>
      <w:r>
        <w:tab/>
      </w:r>
      <w:r>
        <w:rPr>
          <w:rStyle w:val="FootnoteReference"/>
        </w:rPr>
        <w:footnoteRef/>
      </w:r>
      <w:r>
        <w:tab/>
      </w:r>
      <w:r w:rsidRPr="00785A9D">
        <w:t>The Convention on the Elimination of All Forms of Discrimination against Women (CEDAW) ratified by the presidential order N</w:t>
      </w:r>
      <w:r>
        <w:t>o</w:t>
      </w:r>
      <w:r w:rsidRPr="00785A9D">
        <w:t>. 431/12 of 10/11/1980 and published in the O.G N</w:t>
      </w:r>
      <w:r>
        <w:t>o.</w:t>
      </w:r>
      <w:r w:rsidRPr="00785A9D">
        <w:t>4 of 15/02/1981. Indeed, the Court’s decision was also inspired by the Convention, in particular, art. 2 which provides that: “states parties condemn discrimination against women in all its forms, agree to pursue by appropriate means and without delay a policy of elimination of discrimination against women and, to this end, undertake........(C) to establish legal rights of women on an equal basis with men and to ensure through competent national tribunals and other public institutions the effective protection of women against any act of discrimination”.</w:t>
      </w:r>
      <w:r>
        <w:t xml:space="preserve"> </w:t>
      </w:r>
    </w:p>
  </w:footnote>
  <w:footnote w:id="73">
    <w:p w:rsidR="008332B7" w:rsidRDefault="008332B7" w:rsidP="001609FA">
      <w:pPr>
        <w:pStyle w:val="FootnoteText"/>
        <w:widowControl w:val="0"/>
        <w:tabs>
          <w:tab w:val="clear" w:pos="1021"/>
          <w:tab w:val="right" w:pos="1020"/>
        </w:tabs>
      </w:pPr>
      <w:r>
        <w:tab/>
      </w:r>
      <w:r>
        <w:rPr>
          <w:rStyle w:val="FootnoteReference"/>
        </w:rPr>
        <w:footnoteRef/>
      </w:r>
      <w:r>
        <w:tab/>
      </w:r>
      <w:r w:rsidRPr="001609FA">
        <w:t xml:space="preserve">Organic law </w:t>
      </w:r>
      <w:r>
        <w:t>No.</w:t>
      </w:r>
      <w:r w:rsidRPr="001609FA">
        <w:t xml:space="preserve"> 37/2006 of 12/09/2006 on State finances and property, O.G. no special of 12 September 2006.</w:t>
      </w:r>
      <w:r>
        <w:t xml:space="preserve"> </w:t>
      </w:r>
    </w:p>
  </w:footnote>
  <w:footnote w:id="74">
    <w:p w:rsidR="008332B7" w:rsidRDefault="008332B7" w:rsidP="001609FA">
      <w:pPr>
        <w:pStyle w:val="FootnoteText"/>
        <w:widowControl w:val="0"/>
        <w:tabs>
          <w:tab w:val="clear" w:pos="1021"/>
          <w:tab w:val="right" w:pos="1020"/>
        </w:tabs>
      </w:pPr>
      <w:r>
        <w:tab/>
      </w:r>
      <w:r>
        <w:rPr>
          <w:rStyle w:val="FootnoteReference"/>
        </w:rPr>
        <w:footnoteRef/>
      </w:r>
      <w:r>
        <w:tab/>
      </w:r>
      <w:r w:rsidRPr="001609FA">
        <w:t xml:space="preserve">Organic law of </w:t>
      </w:r>
      <w:r>
        <w:t>No.</w:t>
      </w:r>
      <w:r w:rsidRPr="001609FA">
        <w:t xml:space="preserve"> 08/2005 of 14/07/2005 determining the use and management of land in Rwanda.</w:t>
      </w:r>
      <w:r>
        <w:t xml:space="preserve"> </w:t>
      </w:r>
    </w:p>
  </w:footnote>
  <w:footnote w:id="75">
    <w:p w:rsidR="008332B7" w:rsidRDefault="008332B7" w:rsidP="001609FA">
      <w:pPr>
        <w:pStyle w:val="FootnoteText"/>
        <w:widowControl w:val="0"/>
        <w:tabs>
          <w:tab w:val="clear" w:pos="1021"/>
          <w:tab w:val="right" w:pos="1020"/>
        </w:tabs>
      </w:pPr>
      <w:r>
        <w:tab/>
      </w:r>
      <w:r>
        <w:rPr>
          <w:rStyle w:val="FootnoteReference"/>
        </w:rPr>
        <w:footnoteRef/>
      </w:r>
      <w:r>
        <w:tab/>
      </w:r>
      <w:r w:rsidRPr="001609FA">
        <w:t>More details can be found in the Constitution of the Republic of Rwanda, cited above, especially in article 7 and in the Nationality law.</w:t>
      </w:r>
      <w:r>
        <w:t xml:space="preserve"> </w:t>
      </w:r>
    </w:p>
  </w:footnote>
  <w:footnote w:id="76">
    <w:p w:rsidR="008332B7" w:rsidRDefault="008332B7" w:rsidP="001609FA">
      <w:pPr>
        <w:pStyle w:val="FootnoteText"/>
        <w:widowControl w:val="0"/>
        <w:tabs>
          <w:tab w:val="clear" w:pos="1021"/>
          <w:tab w:val="right" w:pos="1020"/>
        </w:tabs>
      </w:pPr>
      <w:r>
        <w:tab/>
      </w:r>
      <w:r>
        <w:rPr>
          <w:rStyle w:val="FootnoteReference"/>
        </w:rPr>
        <w:footnoteRef/>
      </w:r>
      <w:r>
        <w:tab/>
      </w:r>
      <w:r w:rsidRPr="001609FA">
        <w:t xml:space="preserve">Law </w:t>
      </w:r>
      <w:r>
        <w:t>No.</w:t>
      </w:r>
      <w:r w:rsidRPr="001609FA">
        <w:t xml:space="preserve"> 17/99 on immigration and emigration, O.G. </w:t>
      </w:r>
      <w:r>
        <w:t>No.</w:t>
      </w:r>
      <w:r w:rsidRPr="001609FA">
        <w:t xml:space="preserve"> 24 of 15/12/1999</w:t>
      </w:r>
      <w:r>
        <w:t xml:space="preserve">. </w:t>
      </w:r>
    </w:p>
  </w:footnote>
  <w:footnote w:id="77">
    <w:p w:rsidR="008332B7" w:rsidRDefault="008332B7" w:rsidP="001609FA">
      <w:pPr>
        <w:pStyle w:val="FootnoteText"/>
        <w:widowControl w:val="0"/>
        <w:tabs>
          <w:tab w:val="clear" w:pos="1021"/>
          <w:tab w:val="right" w:pos="1020"/>
        </w:tabs>
      </w:pPr>
      <w:r>
        <w:tab/>
      </w:r>
      <w:r>
        <w:rPr>
          <w:rStyle w:val="FootnoteReference"/>
        </w:rPr>
        <w:footnoteRef/>
      </w:r>
      <w:r>
        <w:tab/>
      </w:r>
      <w:r w:rsidRPr="001609FA">
        <w:t xml:space="preserve">Law </w:t>
      </w:r>
      <w:r>
        <w:t>No.</w:t>
      </w:r>
      <w:r w:rsidRPr="001609FA">
        <w:t xml:space="preserve"> 23/2003 of 07/08/2003, (n 66 above).</w:t>
      </w:r>
      <w:r>
        <w:t xml:space="preserve"> </w:t>
      </w:r>
    </w:p>
  </w:footnote>
  <w:footnote w:id="78">
    <w:p w:rsidR="008332B7" w:rsidRDefault="008332B7" w:rsidP="005961A0">
      <w:pPr>
        <w:pStyle w:val="FootnoteText"/>
        <w:widowControl w:val="0"/>
        <w:tabs>
          <w:tab w:val="clear" w:pos="1021"/>
          <w:tab w:val="right" w:pos="1020"/>
        </w:tabs>
      </w:pPr>
      <w:r>
        <w:tab/>
      </w:r>
      <w:r>
        <w:rPr>
          <w:rStyle w:val="FootnoteReference"/>
        </w:rPr>
        <w:footnoteRef/>
      </w:r>
      <w:r>
        <w:tab/>
      </w:r>
      <w:r w:rsidRPr="005961A0">
        <w:t>Rwandan constitution (n 13 above) art. 9 (4).</w:t>
      </w:r>
      <w:r>
        <w:t xml:space="preserve"> </w:t>
      </w:r>
    </w:p>
  </w:footnote>
  <w:footnote w:id="79">
    <w:p w:rsidR="008332B7" w:rsidRDefault="008332B7" w:rsidP="005961A0">
      <w:pPr>
        <w:pStyle w:val="FootnoteText"/>
        <w:widowControl w:val="0"/>
        <w:tabs>
          <w:tab w:val="clear" w:pos="1021"/>
          <w:tab w:val="right" w:pos="1020"/>
        </w:tabs>
      </w:pPr>
      <w:r>
        <w:tab/>
      </w:r>
      <w:r>
        <w:rPr>
          <w:rStyle w:val="FootnoteReference"/>
        </w:rPr>
        <w:footnoteRef/>
      </w:r>
      <w:r>
        <w:tab/>
      </w:r>
      <w:r w:rsidRPr="005961A0">
        <w:t>For more details of the 2020 Vision, See Republic of Rwanda, Ministry of Finance and Economic Planning, Rwanda Vision 2020, Kigali, July 2000.</w:t>
      </w:r>
      <w:r>
        <w:t xml:space="preserve"> </w:t>
      </w:r>
    </w:p>
  </w:footnote>
  <w:footnote w:id="80">
    <w:p w:rsidR="008332B7" w:rsidRDefault="008332B7" w:rsidP="00DB591F">
      <w:pPr>
        <w:pStyle w:val="FootnoteText"/>
        <w:widowControl w:val="0"/>
        <w:tabs>
          <w:tab w:val="clear" w:pos="1021"/>
          <w:tab w:val="right" w:pos="1020"/>
        </w:tabs>
      </w:pPr>
      <w:r>
        <w:tab/>
      </w:r>
      <w:r>
        <w:rPr>
          <w:rStyle w:val="FootnoteReference"/>
        </w:rPr>
        <w:footnoteRef/>
      </w:r>
      <w:r>
        <w:tab/>
      </w:r>
      <w:r w:rsidRPr="00DB591F">
        <w:t>See article 16 of the August 1993 Arusha Peace Agreement made between the then Government of Rwanda and Rwandese Patriotic Front (RPF).</w:t>
      </w:r>
      <w:r>
        <w:t xml:space="preserve"> </w:t>
      </w:r>
    </w:p>
  </w:footnote>
  <w:footnote w:id="81">
    <w:p w:rsidR="008332B7" w:rsidRDefault="008332B7" w:rsidP="0069009A">
      <w:pPr>
        <w:pStyle w:val="FootnoteText"/>
        <w:widowControl w:val="0"/>
        <w:tabs>
          <w:tab w:val="clear" w:pos="1021"/>
          <w:tab w:val="right" w:pos="1020"/>
        </w:tabs>
      </w:pPr>
      <w:r>
        <w:tab/>
      </w:r>
      <w:r>
        <w:rPr>
          <w:rStyle w:val="FootnoteReference"/>
        </w:rPr>
        <w:footnoteRef/>
      </w:r>
      <w:r>
        <w:tab/>
      </w:r>
      <w:r w:rsidRPr="0069009A">
        <w:t>Ingando, Reconciliation summit, Inter-community exchange, Reconciliation clubs and Reconciliation week are all about the tools used by the NURC. For more details, see The National Reconciliation and Unit Commission of Rwanda.</w:t>
      </w:r>
      <w:r>
        <w:t xml:space="preserve"> </w:t>
      </w:r>
    </w:p>
  </w:footnote>
  <w:footnote w:id="82">
    <w:p w:rsidR="008332B7" w:rsidRDefault="008332B7" w:rsidP="0069009A">
      <w:pPr>
        <w:pStyle w:val="FootnoteText"/>
        <w:widowControl w:val="0"/>
        <w:tabs>
          <w:tab w:val="clear" w:pos="1021"/>
          <w:tab w:val="right" w:pos="1020"/>
        </w:tabs>
      </w:pPr>
      <w:r>
        <w:tab/>
      </w:r>
      <w:r>
        <w:rPr>
          <w:rStyle w:val="FootnoteReference"/>
        </w:rPr>
        <w:footnoteRef/>
      </w:r>
      <w:r>
        <w:tab/>
      </w:r>
      <w:r w:rsidRPr="0069009A">
        <w:t xml:space="preserve">Organic Law </w:t>
      </w:r>
      <w:r>
        <w:t>No.</w:t>
      </w:r>
      <w:r w:rsidRPr="0069009A">
        <w:t xml:space="preserve"> 16/2004 of 19/06/2004 regulating the organization, competence and functioning of </w:t>
      </w:r>
      <w:r w:rsidRPr="007339E3">
        <w:rPr>
          <w:i/>
        </w:rPr>
        <w:t>Gacaca</w:t>
      </w:r>
      <w:r w:rsidRPr="0069009A">
        <w:t xml:space="preserve"> courts.</w:t>
      </w:r>
      <w:r>
        <w:t xml:space="preserve"> </w:t>
      </w:r>
    </w:p>
  </w:footnote>
  <w:footnote w:id="83">
    <w:p w:rsidR="008332B7" w:rsidRDefault="008332B7" w:rsidP="0069009A">
      <w:pPr>
        <w:pStyle w:val="FootnoteText"/>
        <w:widowControl w:val="0"/>
        <w:tabs>
          <w:tab w:val="clear" w:pos="1021"/>
          <w:tab w:val="right" w:pos="1020"/>
        </w:tabs>
      </w:pPr>
      <w:r>
        <w:tab/>
      </w:r>
      <w:r>
        <w:rPr>
          <w:rStyle w:val="FootnoteReference"/>
        </w:rPr>
        <w:footnoteRef/>
      </w:r>
      <w:r>
        <w:tab/>
      </w:r>
      <w:r w:rsidRPr="0069009A">
        <w:t xml:space="preserve">For more details, see the National Service of </w:t>
      </w:r>
      <w:r w:rsidRPr="007339E3">
        <w:rPr>
          <w:i/>
        </w:rPr>
        <w:t>Gacaca</w:t>
      </w:r>
      <w:r w:rsidRPr="0069009A">
        <w:t xml:space="preserve"> Courts, available at: wwwinkiko-gacaca.gov.rw.</w:t>
      </w:r>
      <w:r>
        <w:t xml:space="preserve"> </w:t>
      </w:r>
    </w:p>
  </w:footnote>
  <w:footnote w:id="84">
    <w:p w:rsidR="008332B7" w:rsidRDefault="008332B7" w:rsidP="0069009A">
      <w:pPr>
        <w:pStyle w:val="FootnoteText"/>
        <w:widowControl w:val="0"/>
        <w:tabs>
          <w:tab w:val="clear" w:pos="1021"/>
          <w:tab w:val="right" w:pos="1020"/>
        </w:tabs>
      </w:pPr>
      <w:r>
        <w:tab/>
      </w:r>
      <w:r>
        <w:rPr>
          <w:rStyle w:val="FootnoteReference"/>
        </w:rPr>
        <w:footnoteRef/>
      </w:r>
      <w:r>
        <w:tab/>
      </w:r>
      <w:r w:rsidRPr="0069009A">
        <w:t xml:space="preserve">For more details, see the National Service of Coordination of TIG. </w:t>
      </w:r>
    </w:p>
  </w:footnote>
  <w:footnote w:id="85">
    <w:p w:rsidR="008332B7" w:rsidRDefault="008332B7" w:rsidP="00230382">
      <w:pPr>
        <w:pStyle w:val="FootnoteText"/>
        <w:widowControl w:val="0"/>
        <w:tabs>
          <w:tab w:val="clear" w:pos="1021"/>
          <w:tab w:val="right" w:pos="1020"/>
        </w:tabs>
      </w:pPr>
      <w:r>
        <w:tab/>
      </w:r>
      <w:r>
        <w:rPr>
          <w:rStyle w:val="FootnoteReference"/>
        </w:rPr>
        <w:footnoteRef/>
      </w:r>
      <w:r>
        <w:tab/>
      </w:r>
      <w:r w:rsidRPr="00230382">
        <w:t>For more details about Umuganda, Ubudehe, LIPW HIMO and Itorero programs, see the Ministry of Local Government, available at: www.minaloc.gov.rw.</w:t>
      </w:r>
      <w:r>
        <w:t xml:space="preserve"> </w:t>
      </w:r>
    </w:p>
  </w:footnote>
  <w:footnote w:id="86">
    <w:p w:rsidR="008332B7" w:rsidRDefault="008332B7" w:rsidP="0097417C">
      <w:pPr>
        <w:pStyle w:val="FootnoteText"/>
        <w:widowControl w:val="0"/>
        <w:tabs>
          <w:tab w:val="clear" w:pos="1021"/>
          <w:tab w:val="right" w:pos="1020"/>
        </w:tabs>
      </w:pPr>
      <w:r>
        <w:tab/>
      </w:r>
      <w:r>
        <w:rPr>
          <w:rStyle w:val="FootnoteReference"/>
        </w:rPr>
        <w:footnoteRef/>
      </w:r>
      <w:r>
        <w:tab/>
      </w:r>
      <w:r w:rsidRPr="0097417C">
        <w:t>Rwandan constitution (n 13 above), art. 185.</w:t>
      </w:r>
      <w:r>
        <w:t xml:space="preserve"> </w:t>
      </w:r>
    </w:p>
  </w:footnote>
  <w:footnote w:id="87">
    <w:p w:rsidR="008332B7" w:rsidRDefault="008332B7" w:rsidP="00AF6842">
      <w:pPr>
        <w:pStyle w:val="FootnoteText"/>
        <w:widowControl w:val="0"/>
        <w:tabs>
          <w:tab w:val="clear" w:pos="1021"/>
          <w:tab w:val="right" w:pos="1020"/>
        </w:tabs>
      </w:pPr>
      <w:r>
        <w:tab/>
      </w:r>
      <w:r>
        <w:rPr>
          <w:rStyle w:val="FootnoteReference"/>
        </w:rPr>
        <w:footnoteRef/>
      </w:r>
      <w:r>
        <w:tab/>
      </w:r>
      <w:r w:rsidRPr="00AF6842">
        <w:t>Law N</w:t>
      </w:r>
      <w:r>
        <w:t>o.</w:t>
      </w:r>
      <w:r w:rsidRPr="00AF6842">
        <w:t xml:space="preserve"> 01/2007 of 20/01/2007 relating to protection of disabled persons in general, O.G. </w:t>
      </w:r>
      <w:r>
        <w:t>No.</w:t>
      </w:r>
      <w:r w:rsidRPr="00AF6842">
        <w:t xml:space="preserve"> Special of 21/5/2007 and Ministerial Order N</w:t>
      </w:r>
      <w:r>
        <w:t>o.</w:t>
      </w:r>
      <w:r w:rsidRPr="00AF6842">
        <w:t xml:space="preserve"> 03/2009 of 27/07/2009.</w:t>
      </w:r>
      <w:r>
        <w:t xml:space="preserve"> </w:t>
      </w:r>
    </w:p>
  </w:footnote>
  <w:footnote w:id="88">
    <w:p w:rsidR="008332B7" w:rsidRDefault="008332B7" w:rsidP="008400A6">
      <w:pPr>
        <w:pStyle w:val="FootnoteText"/>
        <w:widowControl w:val="0"/>
        <w:tabs>
          <w:tab w:val="clear" w:pos="1021"/>
          <w:tab w:val="right" w:pos="1020"/>
        </w:tabs>
      </w:pPr>
      <w:r>
        <w:tab/>
      </w:r>
      <w:r>
        <w:rPr>
          <w:rStyle w:val="FootnoteReference"/>
        </w:rPr>
        <w:footnoteRef/>
      </w:r>
      <w:r>
        <w:tab/>
      </w:r>
      <w:r w:rsidRPr="008400A6">
        <w:rPr>
          <w:i/>
        </w:rPr>
        <w:t>Hesron Manirakiza v The Prosecution</w:t>
      </w:r>
      <w:r>
        <w:t>, case No.</w:t>
      </w:r>
      <w:r w:rsidRPr="008400A6">
        <w:t xml:space="preserve"> RPA A 0061/08/CS of 13/02/2009.</w:t>
      </w:r>
      <w:r>
        <w:t xml:space="preserve"> </w:t>
      </w:r>
    </w:p>
  </w:footnote>
  <w:footnote w:id="89">
    <w:p w:rsidR="008332B7" w:rsidRDefault="008332B7" w:rsidP="00823194">
      <w:pPr>
        <w:pStyle w:val="FootnoteText"/>
        <w:widowControl w:val="0"/>
        <w:tabs>
          <w:tab w:val="clear" w:pos="1021"/>
          <w:tab w:val="right" w:pos="1020"/>
        </w:tabs>
      </w:pPr>
      <w:r>
        <w:tab/>
      </w:r>
      <w:r>
        <w:rPr>
          <w:rStyle w:val="FootnoteReference"/>
        </w:rPr>
        <w:footnoteRef/>
      </w:r>
      <w:r>
        <w:tab/>
      </w:r>
      <w:r w:rsidRPr="00823194">
        <w:t>See Rwandan constitution (n 13 above), art. 9.</w:t>
      </w:r>
      <w:r>
        <w:t xml:space="preserve"> </w:t>
      </w:r>
    </w:p>
  </w:footnote>
  <w:footnote w:id="90">
    <w:p w:rsidR="008332B7" w:rsidRDefault="008332B7" w:rsidP="00950438">
      <w:pPr>
        <w:pStyle w:val="FootnoteText"/>
        <w:widowControl w:val="0"/>
        <w:tabs>
          <w:tab w:val="clear" w:pos="1021"/>
          <w:tab w:val="right" w:pos="1020"/>
        </w:tabs>
      </w:pPr>
      <w:r>
        <w:tab/>
      </w:r>
      <w:r>
        <w:rPr>
          <w:rStyle w:val="FootnoteReference"/>
        </w:rPr>
        <w:footnoteRef/>
      </w:r>
      <w:r>
        <w:tab/>
      </w:r>
      <w:r w:rsidRPr="00950438">
        <w:t>See arts 5</w:t>
      </w:r>
      <w:r>
        <w:t>–</w:t>
      </w:r>
      <w:r w:rsidRPr="00950438">
        <w:t>14 of the law 47/2001 on prevention, suppression and punishment on the crime of discrimination and sectarianism.</w:t>
      </w:r>
      <w:r>
        <w:t xml:space="preserve"> </w:t>
      </w:r>
    </w:p>
  </w:footnote>
  <w:footnote w:id="91">
    <w:p w:rsidR="008332B7" w:rsidRDefault="008332B7" w:rsidP="007C1C28">
      <w:pPr>
        <w:pStyle w:val="FootnoteText"/>
        <w:widowControl w:val="0"/>
        <w:tabs>
          <w:tab w:val="clear" w:pos="1021"/>
          <w:tab w:val="right" w:pos="1020"/>
        </w:tabs>
      </w:pPr>
      <w:r>
        <w:tab/>
      </w:r>
      <w:r>
        <w:rPr>
          <w:rStyle w:val="FootnoteReference"/>
        </w:rPr>
        <w:footnoteRef/>
      </w:r>
      <w:r>
        <w:tab/>
      </w:r>
      <w:r w:rsidRPr="007C1C28">
        <w:t>See the Law N</w:t>
      </w:r>
      <w:r>
        <w:t>o.</w:t>
      </w:r>
      <w:r w:rsidRPr="007C1C28">
        <w:t xml:space="preserve"> 34/2001 of 05/07/2001 on refugees, </w:t>
      </w:r>
      <w:r w:rsidRPr="007C1C28">
        <w:rPr>
          <w:i/>
        </w:rPr>
        <w:t>O.G</w:t>
      </w:r>
      <w:r w:rsidRPr="007C1C28">
        <w:t>. N</w:t>
      </w:r>
      <w:r>
        <w:t>o.</w:t>
      </w:r>
      <w:r w:rsidRPr="007C1C28">
        <w:t xml:space="preserve"> 24 ter of 15 December 2001.</w:t>
      </w:r>
      <w:r>
        <w:t xml:space="preserve"> </w:t>
      </w:r>
    </w:p>
  </w:footnote>
  <w:footnote w:id="92">
    <w:p w:rsidR="008332B7" w:rsidRDefault="008332B7" w:rsidP="00C96556">
      <w:pPr>
        <w:pStyle w:val="FootnoteText"/>
        <w:widowControl w:val="0"/>
        <w:tabs>
          <w:tab w:val="clear" w:pos="1021"/>
          <w:tab w:val="right" w:pos="1020"/>
        </w:tabs>
      </w:pPr>
      <w:r>
        <w:tab/>
      </w:r>
      <w:r>
        <w:rPr>
          <w:rStyle w:val="FootnoteReference"/>
        </w:rPr>
        <w:footnoteRef/>
      </w:r>
      <w:r>
        <w:tab/>
      </w:r>
      <w:r w:rsidRPr="00C96556">
        <w:t>Law N</w:t>
      </w:r>
      <w:r>
        <w:t>o.</w:t>
      </w:r>
      <w:r w:rsidRPr="00C96556">
        <w:t xml:space="preserve"> 13/2009 of 27/05/2009 regulating labor code in Rwanda. Reference is made to art. 18 of the law.</w:t>
      </w:r>
      <w:r>
        <w:t xml:space="preserve"> </w:t>
      </w:r>
    </w:p>
  </w:footnote>
  <w:footnote w:id="93">
    <w:p w:rsidR="008332B7" w:rsidRDefault="008332B7" w:rsidP="00EB7F46">
      <w:pPr>
        <w:pStyle w:val="FootnoteText"/>
        <w:widowControl w:val="0"/>
        <w:tabs>
          <w:tab w:val="clear" w:pos="1021"/>
          <w:tab w:val="right" w:pos="1020"/>
        </w:tabs>
      </w:pPr>
      <w:r>
        <w:tab/>
      </w:r>
      <w:r>
        <w:rPr>
          <w:rStyle w:val="FootnoteReference"/>
        </w:rPr>
        <w:footnoteRef/>
      </w:r>
      <w:r>
        <w:tab/>
      </w:r>
      <w:r w:rsidRPr="00EB7F46">
        <w:t>Law N</w:t>
      </w:r>
      <w:r>
        <w:t>o.</w:t>
      </w:r>
      <w:r w:rsidRPr="00EB7F46">
        <w:t xml:space="preserve"> 18/2002 of 11/05/2002 governing the press in Rwanda.</w:t>
      </w:r>
      <w:r>
        <w:t xml:space="preserve"> </w:t>
      </w:r>
    </w:p>
  </w:footnote>
  <w:footnote w:id="94">
    <w:p w:rsidR="008332B7" w:rsidRDefault="008332B7" w:rsidP="00F063FF">
      <w:pPr>
        <w:pStyle w:val="FootnoteText"/>
        <w:widowControl w:val="0"/>
        <w:tabs>
          <w:tab w:val="clear" w:pos="1021"/>
          <w:tab w:val="right" w:pos="1020"/>
        </w:tabs>
      </w:pPr>
      <w:r>
        <w:tab/>
      </w:r>
      <w:r>
        <w:rPr>
          <w:rStyle w:val="FootnoteReference"/>
        </w:rPr>
        <w:footnoteRef/>
      </w:r>
      <w:r>
        <w:tab/>
      </w:r>
      <w:r w:rsidRPr="00F063FF">
        <w:t>See arts 1 of the law 47/2001 on prevention, suppression and punishment on the crime of discrimination and sectarianism.</w:t>
      </w:r>
      <w:r>
        <w:t xml:space="preserve"> </w:t>
      </w:r>
    </w:p>
  </w:footnote>
  <w:footnote w:id="95">
    <w:p w:rsidR="008332B7" w:rsidRDefault="008332B7" w:rsidP="00F063FF">
      <w:pPr>
        <w:pStyle w:val="FootnoteText"/>
        <w:widowControl w:val="0"/>
        <w:tabs>
          <w:tab w:val="clear" w:pos="1021"/>
          <w:tab w:val="right" w:pos="1020"/>
        </w:tabs>
      </w:pPr>
      <w:r>
        <w:tab/>
      </w:r>
      <w:r>
        <w:rPr>
          <w:rStyle w:val="FootnoteReference"/>
        </w:rPr>
        <w:footnoteRef/>
      </w:r>
      <w:r>
        <w:tab/>
      </w:r>
      <w:r w:rsidRPr="00F063FF">
        <w:t xml:space="preserve">See cases of </w:t>
      </w:r>
      <w:r w:rsidRPr="00F063FF">
        <w:rPr>
          <w:i/>
        </w:rPr>
        <w:t>Munyarwerere v. Prosecution</w:t>
      </w:r>
      <w:r>
        <w:t xml:space="preserve">; </w:t>
      </w:r>
      <w:r w:rsidRPr="00F063FF">
        <w:rPr>
          <w:i/>
        </w:rPr>
        <w:t>Nkizamacumu A. v Prosecution</w:t>
      </w:r>
      <w:r w:rsidRPr="00F063FF">
        <w:t xml:space="preserve">; </w:t>
      </w:r>
      <w:r w:rsidRPr="00F063FF">
        <w:rPr>
          <w:i/>
        </w:rPr>
        <w:t>Uwizeye E. v Prosecution</w:t>
      </w:r>
      <w:r w:rsidRPr="00F063FF">
        <w:t xml:space="preserve">; </w:t>
      </w:r>
      <w:r w:rsidRPr="00F063FF">
        <w:rPr>
          <w:i/>
        </w:rPr>
        <w:t>Havugimana M. v Prosecution</w:t>
      </w:r>
      <w:r>
        <w:t xml:space="preserve">; </w:t>
      </w:r>
      <w:r w:rsidRPr="00F063FF">
        <w:rPr>
          <w:i/>
        </w:rPr>
        <w:t>Bamporiki I v Prosecution</w:t>
      </w:r>
      <w:r w:rsidRPr="00F063FF">
        <w:t>.</w:t>
      </w:r>
      <w:r>
        <w:t xml:space="preserve"> </w:t>
      </w:r>
    </w:p>
  </w:footnote>
  <w:footnote w:id="96">
    <w:p w:rsidR="008332B7" w:rsidRDefault="008332B7" w:rsidP="00CD44D3">
      <w:pPr>
        <w:pStyle w:val="FootnoteText"/>
        <w:widowControl w:val="0"/>
        <w:tabs>
          <w:tab w:val="clear" w:pos="1021"/>
          <w:tab w:val="right" w:pos="1020"/>
        </w:tabs>
      </w:pPr>
      <w:r>
        <w:tab/>
      </w:r>
      <w:r>
        <w:rPr>
          <w:rStyle w:val="FootnoteReference"/>
        </w:rPr>
        <w:footnoteRef/>
      </w:r>
      <w:r>
        <w:tab/>
      </w:r>
      <w:r w:rsidRPr="00CD44D3">
        <w:t>Organic Law N</w:t>
      </w:r>
      <w:r>
        <w:t>o.</w:t>
      </w:r>
      <w:r w:rsidRPr="00CD44D3">
        <w:t xml:space="preserve"> 19/2007 of 04/05/2007 modifying and complementing Organic Law N</w:t>
      </w:r>
      <w:r>
        <w:t>o.</w:t>
      </w:r>
      <w:r w:rsidRPr="00CD44D3">
        <w:t xml:space="preserve"> 16/2003 of 27/06/2003 governing political organisations and politicians, O.G No 11/01/06/2007.</w:t>
      </w:r>
      <w:r>
        <w:t xml:space="preserve"> </w:t>
      </w:r>
    </w:p>
  </w:footnote>
  <w:footnote w:id="97">
    <w:p w:rsidR="008332B7" w:rsidRDefault="008332B7" w:rsidP="00CD44D3">
      <w:pPr>
        <w:pStyle w:val="FootnoteText"/>
        <w:widowControl w:val="0"/>
        <w:tabs>
          <w:tab w:val="clear" w:pos="1021"/>
          <w:tab w:val="right" w:pos="1020"/>
        </w:tabs>
      </w:pPr>
      <w:r>
        <w:tab/>
      </w:r>
      <w:r>
        <w:rPr>
          <w:rStyle w:val="FootnoteReference"/>
        </w:rPr>
        <w:footnoteRef/>
      </w:r>
      <w:r>
        <w:tab/>
      </w:r>
      <w:r w:rsidRPr="00CD44D3">
        <w:t xml:space="preserve">Law </w:t>
      </w:r>
      <w:r>
        <w:t>No.</w:t>
      </w:r>
      <w:r w:rsidRPr="00CD44D3">
        <w:t xml:space="preserve"> 09/2004 of 27/04/2004 establishing the code of ethics for judiciary, O.G. No. 11 of 1 June 2004, art. 12.</w:t>
      </w:r>
      <w:r>
        <w:t xml:space="preserve"> </w:t>
      </w:r>
    </w:p>
  </w:footnote>
  <w:footnote w:id="98">
    <w:p w:rsidR="008332B7" w:rsidRDefault="008332B7" w:rsidP="00CD44D3">
      <w:pPr>
        <w:pStyle w:val="FootnoteText"/>
        <w:widowControl w:val="0"/>
        <w:tabs>
          <w:tab w:val="clear" w:pos="1021"/>
          <w:tab w:val="right" w:pos="1020"/>
        </w:tabs>
      </w:pPr>
      <w:r>
        <w:tab/>
      </w:r>
      <w:r>
        <w:rPr>
          <w:rStyle w:val="FootnoteReference"/>
        </w:rPr>
        <w:footnoteRef/>
      </w:r>
      <w:r>
        <w:tab/>
      </w:r>
      <w:r w:rsidRPr="00CD44D3">
        <w:t>Rwandan constitution (n 13 above), art. 10.</w:t>
      </w:r>
      <w:r>
        <w:t xml:space="preserve"> </w:t>
      </w:r>
    </w:p>
  </w:footnote>
  <w:footnote w:id="99">
    <w:p w:rsidR="008332B7" w:rsidRDefault="008332B7" w:rsidP="00CD44D3">
      <w:pPr>
        <w:pStyle w:val="FootnoteText"/>
        <w:widowControl w:val="0"/>
        <w:tabs>
          <w:tab w:val="clear" w:pos="1021"/>
          <w:tab w:val="right" w:pos="1020"/>
        </w:tabs>
      </w:pPr>
      <w:r>
        <w:tab/>
      </w:r>
      <w:r>
        <w:rPr>
          <w:rStyle w:val="FootnoteReference"/>
        </w:rPr>
        <w:footnoteRef/>
      </w:r>
      <w:r>
        <w:tab/>
      </w:r>
      <w:r w:rsidRPr="00CD44D3">
        <w:t>As above, para.</w:t>
      </w:r>
      <w:r>
        <w:t xml:space="preserve"> </w:t>
      </w:r>
      <w:r w:rsidRPr="00CD44D3">
        <w:t>2.</w:t>
      </w:r>
      <w:r>
        <w:t xml:space="preserve"> </w:t>
      </w:r>
    </w:p>
  </w:footnote>
  <w:footnote w:id="100">
    <w:p w:rsidR="008332B7" w:rsidRDefault="008332B7" w:rsidP="00CD44D3">
      <w:pPr>
        <w:pStyle w:val="FootnoteText"/>
        <w:widowControl w:val="0"/>
        <w:tabs>
          <w:tab w:val="clear" w:pos="1021"/>
          <w:tab w:val="right" w:pos="1020"/>
        </w:tabs>
      </w:pPr>
      <w:r>
        <w:tab/>
      </w:r>
      <w:r>
        <w:rPr>
          <w:rStyle w:val="FootnoteReference"/>
        </w:rPr>
        <w:footnoteRef/>
      </w:r>
      <w:r>
        <w:tab/>
      </w:r>
      <w:r w:rsidRPr="00CD44D3">
        <w:t>As above, arts 12, 15 &amp; 16 respectively.</w:t>
      </w:r>
      <w:r>
        <w:t xml:space="preserve"> </w:t>
      </w:r>
    </w:p>
  </w:footnote>
  <w:footnote w:id="101">
    <w:p w:rsidR="008332B7" w:rsidRDefault="008332B7" w:rsidP="00CD44D3">
      <w:pPr>
        <w:pStyle w:val="FootnoteText"/>
        <w:widowControl w:val="0"/>
        <w:tabs>
          <w:tab w:val="clear" w:pos="1021"/>
          <w:tab w:val="right" w:pos="1020"/>
        </w:tabs>
      </w:pPr>
      <w:r>
        <w:tab/>
      </w:r>
      <w:r>
        <w:rPr>
          <w:rStyle w:val="FootnoteReference"/>
        </w:rPr>
        <w:footnoteRef/>
      </w:r>
      <w:r>
        <w:tab/>
      </w:r>
      <w:r w:rsidRPr="00CD44D3">
        <w:t xml:space="preserve">See (n 76 above) of </w:t>
      </w:r>
      <w:r w:rsidRPr="00CD44D3">
        <w:rPr>
          <w:i/>
        </w:rPr>
        <w:t>Munyarwerere v. Prosecution</w:t>
      </w:r>
      <w:r w:rsidRPr="00CD44D3">
        <w:t xml:space="preserve">; </w:t>
      </w:r>
      <w:r w:rsidRPr="00CD44D3">
        <w:rPr>
          <w:i/>
        </w:rPr>
        <w:t>Nkizamacumu A. v Prosecution</w:t>
      </w:r>
      <w:r w:rsidRPr="00CD44D3">
        <w:t xml:space="preserve">; </w:t>
      </w:r>
      <w:r w:rsidRPr="00CD44D3">
        <w:rPr>
          <w:i/>
        </w:rPr>
        <w:t>Uwizeye E. v Prosecution</w:t>
      </w:r>
      <w:r>
        <w:t xml:space="preserve">; </w:t>
      </w:r>
      <w:r w:rsidRPr="00CD44D3">
        <w:rPr>
          <w:i/>
        </w:rPr>
        <w:t>Havugimana M. v Prosecution</w:t>
      </w:r>
      <w:r>
        <w:t xml:space="preserve">; </w:t>
      </w:r>
      <w:r w:rsidRPr="00CD44D3">
        <w:rPr>
          <w:i/>
        </w:rPr>
        <w:t>Bamporiki I v Prosecution</w:t>
      </w:r>
      <w:r w:rsidRPr="00CD44D3">
        <w:t>.</w:t>
      </w:r>
      <w:r>
        <w:t xml:space="preserve"> </w:t>
      </w:r>
    </w:p>
  </w:footnote>
  <w:footnote w:id="102">
    <w:p w:rsidR="008332B7" w:rsidRDefault="008332B7" w:rsidP="00480160">
      <w:pPr>
        <w:pStyle w:val="FootnoteText"/>
        <w:widowControl w:val="0"/>
        <w:tabs>
          <w:tab w:val="clear" w:pos="1021"/>
          <w:tab w:val="right" w:pos="1020"/>
        </w:tabs>
      </w:pPr>
      <w:r>
        <w:tab/>
      </w:r>
      <w:r>
        <w:rPr>
          <w:rStyle w:val="FootnoteReference"/>
        </w:rPr>
        <w:footnoteRef/>
      </w:r>
      <w:r>
        <w:tab/>
      </w:r>
      <w:r w:rsidRPr="00480160">
        <w:t>Rwandan constitution (n 13 above), art.180.</w:t>
      </w:r>
      <w:r>
        <w:t xml:space="preserve"> </w:t>
      </w:r>
    </w:p>
  </w:footnote>
  <w:footnote w:id="103">
    <w:p w:rsidR="008332B7" w:rsidRDefault="008332B7" w:rsidP="00480160">
      <w:pPr>
        <w:pStyle w:val="FootnoteText"/>
        <w:widowControl w:val="0"/>
        <w:tabs>
          <w:tab w:val="clear" w:pos="1021"/>
          <w:tab w:val="right" w:pos="1020"/>
        </w:tabs>
      </w:pPr>
      <w:r>
        <w:tab/>
      </w:r>
      <w:r>
        <w:rPr>
          <w:rStyle w:val="FootnoteReference"/>
        </w:rPr>
        <w:footnoteRef/>
      </w:r>
      <w:r>
        <w:tab/>
      </w:r>
      <w:r w:rsidRPr="00480160">
        <w:t>Organic Law N</w:t>
      </w:r>
      <w:r>
        <w:t>o.</w:t>
      </w:r>
      <w:r w:rsidRPr="00480160">
        <w:t xml:space="preserve"> 19/2007 of 04/05/2007 (n 93 above), art.2</w:t>
      </w:r>
      <w:r>
        <w:t xml:space="preserve">. </w:t>
      </w:r>
    </w:p>
  </w:footnote>
  <w:footnote w:id="104">
    <w:p w:rsidR="008332B7" w:rsidRDefault="008332B7" w:rsidP="00480160">
      <w:pPr>
        <w:pStyle w:val="FootnoteText"/>
        <w:widowControl w:val="0"/>
        <w:tabs>
          <w:tab w:val="clear" w:pos="1021"/>
          <w:tab w:val="right" w:pos="1020"/>
        </w:tabs>
      </w:pPr>
      <w:r>
        <w:tab/>
      </w:r>
      <w:r>
        <w:rPr>
          <w:rStyle w:val="FootnoteReference"/>
        </w:rPr>
        <w:footnoteRef/>
      </w:r>
      <w:r>
        <w:tab/>
      </w:r>
      <w:r w:rsidRPr="00480160">
        <w:t>Organic law N</w:t>
      </w:r>
      <w:r>
        <w:t>o.</w:t>
      </w:r>
      <w:r w:rsidRPr="00480160">
        <w:t xml:space="preserve"> 29/2004 of 03/12/2004 Rwandan Nationality Code.</w:t>
      </w:r>
      <w:r>
        <w:t xml:space="preserve"> </w:t>
      </w:r>
    </w:p>
  </w:footnote>
  <w:footnote w:id="105">
    <w:p w:rsidR="008332B7" w:rsidRDefault="008332B7" w:rsidP="00480160">
      <w:pPr>
        <w:pStyle w:val="FootnoteText"/>
        <w:widowControl w:val="0"/>
        <w:tabs>
          <w:tab w:val="clear" w:pos="1021"/>
          <w:tab w:val="right" w:pos="1020"/>
        </w:tabs>
      </w:pPr>
      <w:r>
        <w:tab/>
      </w:r>
      <w:r>
        <w:rPr>
          <w:rStyle w:val="FootnoteReference"/>
        </w:rPr>
        <w:footnoteRef/>
      </w:r>
      <w:r>
        <w:tab/>
      </w:r>
      <w:r w:rsidRPr="00AB56D2">
        <w:rPr>
          <w:szCs w:val="18"/>
        </w:rPr>
        <w:t xml:space="preserve">Law </w:t>
      </w:r>
      <w:r w:rsidRPr="00AB56D2">
        <w:rPr>
          <w:szCs w:val="18"/>
          <w:lang w:val="en-US"/>
        </w:rPr>
        <w:t>N</w:t>
      </w:r>
      <w:r>
        <w:rPr>
          <w:szCs w:val="18"/>
          <w:lang w:val="en-US"/>
        </w:rPr>
        <w:t>o.</w:t>
      </w:r>
      <w:r w:rsidRPr="00AB56D2">
        <w:rPr>
          <w:szCs w:val="18"/>
          <w:lang w:val="en-US"/>
        </w:rPr>
        <w:t xml:space="preserve"> </w:t>
      </w:r>
      <w:r w:rsidRPr="00AB56D2">
        <w:rPr>
          <w:bCs/>
          <w:szCs w:val="18"/>
        </w:rPr>
        <w:t>13/2009 of 27/05/2009 regulating labor code in Rwanda</w:t>
      </w:r>
      <w:r>
        <w:rPr>
          <w:bCs/>
          <w:szCs w:val="18"/>
        </w:rPr>
        <w:t xml:space="preserve">, art. </w:t>
      </w:r>
      <w:r w:rsidRPr="00AB56D2">
        <w:rPr>
          <w:bCs/>
          <w:szCs w:val="18"/>
        </w:rPr>
        <w:t>12.</w:t>
      </w:r>
      <w:r>
        <w:t xml:space="preserve"> </w:t>
      </w:r>
    </w:p>
  </w:footnote>
  <w:footnote w:id="106">
    <w:p w:rsidR="008332B7" w:rsidRDefault="008332B7" w:rsidP="00480160">
      <w:pPr>
        <w:pStyle w:val="FootnoteText"/>
        <w:widowControl w:val="0"/>
        <w:tabs>
          <w:tab w:val="clear" w:pos="1021"/>
          <w:tab w:val="right" w:pos="1020"/>
        </w:tabs>
      </w:pPr>
      <w:r>
        <w:tab/>
      </w:r>
      <w:r>
        <w:rPr>
          <w:rStyle w:val="FootnoteReference"/>
        </w:rPr>
        <w:footnoteRef/>
      </w:r>
      <w:r>
        <w:tab/>
      </w:r>
      <w:r w:rsidRPr="00AB56D2">
        <w:rPr>
          <w:szCs w:val="18"/>
        </w:rPr>
        <w:t>As above.</w:t>
      </w:r>
      <w:r>
        <w:t xml:space="preserve"> </w:t>
      </w:r>
    </w:p>
  </w:footnote>
  <w:footnote w:id="107">
    <w:p w:rsidR="008332B7" w:rsidRDefault="008332B7" w:rsidP="0048283A">
      <w:pPr>
        <w:pStyle w:val="FootnoteText"/>
        <w:widowControl w:val="0"/>
        <w:tabs>
          <w:tab w:val="clear" w:pos="1021"/>
          <w:tab w:val="right" w:pos="1020"/>
        </w:tabs>
      </w:pPr>
      <w:r>
        <w:tab/>
      </w:r>
      <w:r>
        <w:rPr>
          <w:rStyle w:val="FootnoteReference"/>
        </w:rPr>
        <w:footnoteRef/>
      </w:r>
      <w:r>
        <w:tab/>
      </w:r>
      <w:r w:rsidRPr="0048283A">
        <w:t xml:space="preserve">Law </w:t>
      </w:r>
      <w:r>
        <w:t xml:space="preserve">No. </w:t>
      </w:r>
      <w:r w:rsidRPr="0048283A">
        <w:t xml:space="preserve">62/2007 establishing and determining the organization, functioning and management of the mutual health insurance scheme, O.G. </w:t>
      </w:r>
      <w:r>
        <w:t>No.</w:t>
      </w:r>
      <w:r w:rsidRPr="0048283A">
        <w:t xml:space="preserve"> special, 20/3/2008.</w:t>
      </w:r>
      <w:r>
        <w:t xml:space="preserve"> </w:t>
      </w:r>
    </w:p>
  </w:footnote>
  <w:footnote w:id="108">
    <w:p w:rsidR="008332B7" w:rsidRDefault="008332B7" w:rsidP="0048283A">
      <w:pPr>
        <w:pStyle w:val="FootnoteText"/>
        <w:widowControl w:val="0"/>
        <w:tabs>
          <w:tab w:val="clear" w:pos="1021"/>
          <w:tab w:val="right" w:pos="1020"/>
        </w:tabs>
      </w:pPr>
      <w:r>
        <w:tab/>
      </w:r>
      <w:r>
        <w:rPr>
          <w:rStyle w:val="FootnoteReference"/>
        </w:rPr>
        <w:footnoteRef/>
      </w:r>
      <w:r>
        <w:tab/>
      </w:r>
      <w:r w:rsidRPr="0048283A">
        <w:t>Source : Ministry of Health: Mini DHS 2007/08.</w:t>
      </w:r>
      <w:r>
        <w:t xml:space="preserve"> </w:t>
      </w:r>
    </w:p>
  </w:footnote>
  <w:footnote w:id="109">
    <w:p w:rsidR="008332B7" w:rsidRDefault="008332B7" w:rsidP="000A4206">
      <w:pPr>
        <w:pStyle w:val="FootnoteText"/>
        <w:widowControl w:val="0"/>
        <w:tabs>
          <w:tab w:val="clear" w:pos="1021"/>
          <w:tab w:val="right" w:pos="1020"/>
        </w:tabs>
      </w:pPr>
      <w:r>
        <w:tab/>
      </w:r>
      <w:r>
        <w:rPr>
          <w:rStyle w:val="FootnoteReference"/>
        </w:rPr>
        <w:footnoteRef/>
      </w:r>
      <w:r>
        <w:tab/>
      </w:r>
      <w:r w:rsidRPr="000A4206">
        <w:t xml:space="preserve">Reservation withdrawn by Presidential Decree </w:t>
      </w:r>
      <w:r>
        <w:t xml:space="preserve">No. </w:t>
      </w:r>
      <w:r w:rsidRPr="000A4206">
        <w:t>50/01 of 05/09/</w:t>
      </w:r>
      <w:r>
        <w:t xml:space="preserve">2008 (O.G. No. </w:t>
      </w:r>
      <w:r w:rsidRPr="000A4206">
        <w:t>19 of 01/10/2008 p.</w:t>
      </w:r>
      <w:r>
        <w:t xml:space="preserve"> </w:t>
      </w:r>
      <w:r w:rsidRPr="000A4206">
        <w:t>68). The reservation read as follows: “The Rwandese Republic [is] bound, however, in respect of education, only by the provisions of its Constitution.</w:t>
      </w:r>
      <w:r>
        <w:t xml:space="preserve"> </w:t>
      </w:r>
    </w:p>
  </w:footnote>
  <w:footnote w:id="110">
    <w:p w:rsidR="008332B7" w:rsidRDefault="008332B7" w:rsidP="008C6813">
      <w:pPr>
        <w:pStyle w:val="FootnoteText"/>
        <w:widowControl w:val="0"/>
        <w:tabs>
          <w:tab w:val="clear" w:pos="1021"/>
          <w:tab w:val="right" w:pos="1020"/>
        </w:tabs>
      </w:pPr>
      <w:r>
        <w:tab/>
      </w:r>
      <w:r>
        <w:rPr>
          <w:rStyle w:val="FootnoteReference"/>
        </w:rPr>
        <w:footnoteRef/>
      </w:r>
      <w:r>
        <w:tab/>
      </w:r>
      <w:r w:rsidRPr="008C6813">
        <w:t xml:space="preserve">Law </w:t>
      </w:r>
      <w:r>
        <w:t>No.</w:t>
      </w:r>
      <w:r w:rsidRPr="008C6813">
        <w:t xml:space="preserve"> 13/2004 of 17/5/2004 relating to the Code of criminal procedure as modified to date.</w:t>
      </w:r>
      <w:r>
        <w:t xml:space="preserve"> </w:t>
      </w:r>
    </w:p>
  </w:footnote>
  <w:footnote w:id="111">
    <w:p w:rsidR="008332B7" w:rsidRDefault="008332B7" w:rsidP="008C6813">
      <w:pPr>
        <w:pStyle w:val="FootnoteText"/>
        <w:widowControl w:val="0"/>
        <w:tabs>
          <w:tab w:val="clear" w:pos="1021"/>
          <w:tab w:val="right" w:pos="1020"/>
        </w:tabs>
      </w:pPr>
      <w:r>
        <w:tab/>
      </w:r>
      <w:r>
        <w:rPr>
          <w:rStyle w:val="FootnoteReference"/>
        </w:rPr>
        <w:footnoteRef/>
      </w:r>
      <w:r>
        <w:tab/>
      </w:r>
      <w:r w:rsidRPr="00AB56D2">
        <w:rPr>
          <w:szCs w:val="18"/>
        </w:rPr>
        <w:t xml:space="preserve">As above. </w:t>
      </w:r>
    </w:p>
  </w:footnote>
  <w:footnote w:id="112">
    <w:p w:rsidR="008332B7" w:rsidRDefault="008332B7" w:rsidP="00CA5B5D">
      <w:pPr>
        <w:pStyle w:val="FootnoteText"/>
        <w:widowControl w:val="0"/>
        <w:tabs>
          <w:tab w:val="clear" w:pos="1021"/>
          <w:tab w:val="right" w:pos="1020"/>
        </w:tabs>
      </w:pPr>
      <w:r>
        <w:tab/>
      </w:r>
      <w:r>
        <w:rPr>
          <w:rStyle w:val="FootnoteReference"/>
        </w:rPr>
        <w:footnoteRef/>
      </w:r>
      <w:r>
        <w:tab/>
      </w:r>
      <w:r w:rsidRPr="00CA5B5D">
        <w:t>Reference is made to cases mentioned in note above 93.</w:t>
      </w:r>
      <w:r>
        <w:t xml:space="preserve"> </w:t>
      </w:r>
    </w:p>
  </w:footnote>
  <w:footnote w:id="113">
    <w:p w:rsidR="008332B7" w:rsidRDefault="008332B7" w:rsidP="008942EA">
      <w:pPr>
        <w:pStyle w:val="FootnoteText"/>
        <w:widowControl w:val="0"/>
        <w:tabs>
          <w:tab w:val="clear" w:pos="1021"/>
          <w:tab w:val="right" w:pos="1020"/>
        </w:tabs>
      </w:pPr>
      <w:r>
        <w:tab/>
      </w:r>
      <w:r>
        <w:rPr>
          <w:rStyle w:val="FootnoteReference"/>
        </w:rPr>
        <w:footnoteRef/>
      </w:r>
      <w:r>
        <w:tab/>
      </w:r>
      <w:r w:rsidRPr="008942EA">
        <w:t>Law N</w:t>
      </w:r>
      <w:r>
        <w:t>o.</w:t>
      </w:r>
      <w:r w:rsidRPr="008942EA">
        <w:t xml:space="preserve"> 03/97 of 19/3/1997 Establishing a Bar in Rwanda, O.G. N</w:t>
      </w:r>
      <w:r>
        <w:t>o.</w:t>
      </w:r>
      <w:r w:rsidRPr="008942EA">
        <w:t>8 of 15/04/1997.</w:t>
      </w:r>
      <w:r>
        <w:t xml:space="preserve"> </w:t>
      </w:r>
    </w:p>
  </w:footnote>
  <w:footnote w:id="114">
    <w:p w:rsidR="008332B7" w:rsidRDefault="008332B7" w:rsidP="008942EA">
      <w:pPr>
        <w:pStyle w:val="FootnoteText"/>
        <w:widowControl w:val="0"/>
        <w:tabs>
          <w:tab w:val="clear" w:pos="1021"/>
          <w:tab w:val="right" w:pos="1020"/>
        </w:tabs>
      </w:pPr>
      <w:r>
        <w:tab/>
      </w:r>
      <w:r>
        <w:rPr>
          <w:rStyle w:val="FootnoteReference"/>
        </w:rPr>
        <w:footnoteRef/>
      </w:r>
      <w:r>
        <w:tab/>
      </w:r>
      <w:r w:rsidRPr="008942EA">
        <w:t>Rwandan constitution (n 13 above) art. 48.</w:t>
      </w:r>
      <w:r>
        <w:t xml:space="preserve"> </w:t>
      </w:r>
    </w:p>
  </w:footnote>
  <w:footnote w:id="115">
    <w:p w:rsidR="008332B7" w:rsidRDefault="008332B7" w:rsidP="008942EA">
      <w:pPr>
        <w:pStyle w:val="FootnoteText"/>
        <w:widowControl w:val="0"/>
        <w:tabs>
          <w:tab w:val="clear" w:pos="1021"/>
          <w:tab w:val="right" w:pos="1020"/>
        </w:tabs>
      </w:pPr>
      <w:r>
        <w:tab/>
      </w:r>
      <w:r>
        <w:rPr>
          <w:rStyle w:val="FootnoteReference"/>
        </w:rPr>
        <w:footnoteRef/>
      </w:r>
      <w:r>
        <w:tab/>
      </w:r>
      <w:r w:rsidRPr="008942EA">
        <w:t>As above.</w:t>
      </w:r>
      <w:r>
        <w:t xml:space="preserve"> </w:t>
      </w:r>
    </w:p>
  </w:footnote>
  <w:footnote w:id="116">
    <w:p w:rsidR="008332B7" w:rsidRDefault="008332B7" w:rsidP="00DC07E0">
      <w:pPr>
        <w:pStyle w:val="FootnoteText"/>
        <w:widowControl w:val="0"/>
        <w:tabs>
          <w:tab w:val="clear" w:pos="1021"/>
          <w:tab w:val="right" w:pos="1020"/>
        </w:tabs>
      </w:pPr>
      <w:r>
        <w:tab/>
      </w:r>
      <w:r>
        <w:rPr>
          <w:rStyle w:val="FootnoteReference"/>
        </w:rPr>
        <w:footnoteRef/>
      </w:r>
      <w:r>
        <w:tab/>
      </w:r>
      <w:r w:rsidRPr="00AB56D2">
        <w:rPr>
          <w:szCs w:val="18"/>
        </w:rPr>
        <w:t>NISR 2008, Quarterly Economic Review, January</w:t>
      </w:r>
      <w:r>
        <w:rPr>
          <w:szCs w:val="18"/>
        </w:rPr>
        <w:t>–</w:t>
      </w:r>
      <w:r w:rsidRPr="00AB56D2">
        <w:rPr>
          <w:szCs w:val="18"/>
        </w:rPr>
        <w:t>March 2008, p.</w:t>
      </w:r>
      <w:r>
        <w:rPr>
          <w:szCs w:val="18"/>
        </w:rPr>
        <w:t xml:space="preserve"> </w:t>
      </w:r>
      <w:r w:rsidRPr="00AB56D2">
        <w:rPr>
          <w:szCs w:val="18"/>
        </w:rPr>
        <w:t>10</w:t>
      </w:r>
      <w:r>
        <w:rPr>
          <w:szCs w:val="18"/>
        </w:rPr>
        <w:t>.</w:t>
      </w:r>
      <w:r>
        <w:t xml:space="preserve"> </w:t>
      </w:r>
    </w:p>
  </w:footnote>
  <w:footnote w:id="117">
    <w:p w:rsidR="008332B7" w:rsidRDefault="008332B7" w:rsidP="00953569">
      <w:pPr>
        <w:pStyle w:val="FootnoteText"/>
        <w:widowControl w:val="0"/>
        <w:tabs>
          <w:tab w:val="clear" w:pos="1021"/>
          <w:tab w:val="right" w:pos="1020"/>
        </w:tabs>
      </w:pPr>
      <w:r>
        <w:tab/>
      </w:r>
      <w:r>
        <w:rPr>
          <w:rStyle w:val="FootnoteReference"/>
        </w:rPr>
        <w:footnoteRef/>
      </w:r>
      <w:r>
        <w:tab/>
      </w:r>
      <w:r w:rsidRPr="00953569">
        <w:t>MINEDUC statistical data:2008</w:t>
      </w:r>
      <w:r>
        <w:t xml:space="preserve">. </w:t>
      </w:r>
    </w:p>
  </w:footnote>
  <w:footnote w:id="118">
    <w:p w:rsidR="008332B7" w:rsidRDefault="008332B7" w:rsidP="005165C7">
      <w:pPr>
        <w:pStyle w:val="FootnoteText"/>
        <w:widowControl w:val="0"/>
        <w:tabs>
          <w:tab w:val="clear" w:pos="1021"/>
          <w:tab w:val="right" w:pos="1020"/>
        </w:tabs>
      </w:pPr>
      <w:r>
        <w:tab/>
      </w:r>
      <w:r>
        <w:rPr>
          <w:rStyle w:val="FootnoteReference"/>
        </w:rPr>
        <w:footnoteRef/>
      </w:r>
      <w:r>
        <w:tab/>
      </w:r>
      <w:r w:rsidRPr="005165C7">
        <w:t xml:space="preserve">Law </w:t>
      </w:r>
      <w:r>
        <w:t xml:space="preserve">No. </w:t>
      </w:r>
      <w:r w:rsidRPr="005165C7">
        <w:t xml:space="preserve">20/2005 of 20/10/2005 establishing the organization and functioning of higher education; law </w:t>
      </w:r>
      <w:r>
        <w:t xml:space="preserve">No. </w:t>
      </w:r>
      <w:r w:rsidRPr="005165C7">
        <w:t>50/2006 establishing and determining the responsibilities, organization and functioning of Student Financing Agency (SFAR) in charge of managing and administrating scholarships and student loans; presidential order determining the criteria for obtaining bursary and obligations of the bursary recipient during and after studies; the ministerial order determining the criteria for providing loans for higher education, repayment and cost sharing mechanism between the Government on one hand and the beneficiary of the loan on another.</w:t>
      </w:r>
      <w:r>
        <w:t xml:space="preserve"> </w:t>
      </w:r>
    </w:p>
  </w:footnote>
  <w:footnote w:id="119">
    <w:p w:rsidR="008332B7" w:rsidRDefault="008332B7" w:rsidP="00145F9A">
      <w:pPr>
        <w:pStyle w:val="FootnoteText"/>
        <w:widowControl w:val="0"/>
        <w:tabs>
          <w:tab w:val="clear" w:pos="1021"/>
          <w:tab w:val="right" w:pos="1020"/>
        </w:tabs>
      </w:pPr>
      <w:r>
        <w:tab/>
      </w:r>
      <w:r>
        <w:rPr>
          <w:rStyle w:val="FootnoteReference"/>
        </w:rPr>
        <w:footnoteRef/>
      </w:r>
      <w:r>
        <w:tab/>
      </w:r>
      <w:r w:rsidRPr="00145F9A">
        <w:t>Eight blind students were admitted to NUR and five other disabled students at Kigali Health Institute (KHI).</w:t>
      </w:r>
      <w:r>
        <w:t xml:space="preserve"> </w:t>
      </w:r>
    </w:p>
  </w:footnote>
  <w:footnote w:id="120">
    <w:p w:rsidR="008332B7" w:rsidRDefault="008332B7" w:rsidP="00145F9A">
      <w:pPr>
        <w:pStyle w:val="FootnoteText"/>
        <w:widowControl w:val="0"/>
        <w:tabs>
          <w:tab w:val="clear" w:pos="1021"/>
          <w:tab w:val="right" w:pos="1020"/>
        </w:tabs>
      </w:pPr>
      <w:r>
        <w:tab/>
      </w:r>
      <w:r>
        <w:rPr>
          <w:rStyle w:val="FootnoteReference"/>
        </w:rPr>
        <w:footnoteRef/>
      </w:r>
      <w:r>
        <w:tab/>
      </w:r>
      <w:r w:rsidRPr="00145F9A">
        <w:t>The new Times, Wednesday, November 26, 2008, p. 2.</w:t>
      </w:r>
      <w:r>
        <w:t xml:space="preserve"> </w:t>
      </w:r>
    </w:p>
  </w:footnote>
  <w:footnote w:id="121">
    <w:p w:rsidR="008332B7" w:rsidRDefault="008332B7" w:rsidP="00145F9A">
      <w:pPr>
        <w:pStyle w:val="FootnoteText"/>
        <w:widowControl w:val="0"/>
        <w:tabs>
          <w:tab w:val="clear" w:pos="1021"/>
          <w:tab w:val="right" w:pos="1020"/>
        </w:tabs>
      </w:pPr>
      <w:r>
        <w:tab/>
      </w:r>
      <w:r>
        <w:rPr>
          <w:rStyle w:val="FootnoteReference"/>
        </w:rPr>
        <w:footnoteRef/>
      </w:r>
      <w:r>
        <w:tab/>
      </w:r>
      <w:r w:rsidRPr="00145F9A">
        <w:t>For more details, see the National Curriculums in the Ministry of Education of the Republic of Rwanda.</w:t>
      </w:r>
      <w:r>
        <w:t xml:space="preserve"> </w:t>
      </w:r>
    </w:p>
  </w:footnote>
  <w:footnote w:id="122">
    <w:p w:rsidR="008332B7" w:rsidRDefault="008332B7" w:rsidP="00145F9A">
      <w:pPr>
        <w:pStyle w:val="FootnoteText"/>
        <w:widowControl w:val="0"/>
        <w:tabs>
          <w:tab w:val="clear" w:pos="1021"/>
          <w:tab w:val="right" w:pos="1020"/>
        </w:tabs>
      </w:pPr>
      <w:r>
        <w:tab/>
      </w:r>
      <w:r>
        <w:rPr>
          <w:rStyle w:val="FootnoteReference"/>
        </w:rPr>
        <w:footnoteRef/>
      </w:r>
      <w:r>
        <w:tab/>
      </w:r>
      <w:r w:rsidRPr="00145F9A">
        <w:t>Rwanda constitution (n 13 above) art. 35.</w:t>
      </w:r>
      <w:r>
        <w:t xml:space="preserve"> </w:t>
      </w:r>
    </w:p>
  </w:footnote>
  <w:footnote w:id="123">
    <w:p w:rsidR="008332B7" w:rsidRDefault="008332B7" w:rsidP="00145F9A">
      <w:pPr>
        <w:pStyle w:val="FootnoteText"/>
        <w:widowControl w:val="0"/>
        <w:tabs>
          <w:tab w:val="clear" w:pos="1021"/>
          <w:tab w:val="right" w:pos="1020"/>
        </w:tabs>
      </w:pPr>
      <w:r>
        <w:tab/>
      </w:r>
      <w:r>
        <w:rPr>
          <w:rStyle w:val="FootnoteReference"/>
        </w:rPr>
        <w:footnoteRef/>
      </w:r>
      <w:r>
        <w:tab/>
      </w:r>
      <w:r w:rsidRPr="00145F9A">
        <w:t>Law N</w:t>
      </w:r>
      <w:r>
        <w:t>o.</w:t>
      </w:r>
      <w:r w:rsidRPr="00145F9A">
        <w:t xml:space="preserve"> 27/1983 on the rights of the author, </w:t>
      </w:r>
      <w:r w:rsidRPr="00C915C2">
        <w:rPr>
          <w:i/>
        </w:rPr>
        <w:t>O.G.</w:t>
      </w:r>
      <w:r w:rsidRPr="00145F9A">
        <w:t xml:space="preserve"> of 15 November 1983, 1984, P. 8.</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B7" w:rsidRPr="00AE3EF2" w:rsidRDefault="008332B7" w:rsidP="00AE3EF2">
    <w:pPr>
      <w:pStyle w:val="Header"/>
    </w:pPr>
    <w:r w:rsidRPr="00AE3EF2">
      <w:t>CERD/C/RWA/13-17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332B7" w:rsidRPr="00AE3EF2" w:rsidRDefault="008332B7" w:rsidP="00AE3EF2">
    <w:pPr>
      <w:pStyle w:val="Header"/>
      <w:jc w:val="right"/>
    </w:pPr>
    <w:r w:rsidRPr="00AE3EF2">
      <w:t>CERD/C/RWA/13-17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F15245E"/>
    <w:multiLevelType w:val="hybridMultilevel"/>
    <w:tmpl w:val="C9C2AA50"/>
    <w:lvl w:ilvl="0" w:tplc="FAE4B376">
      <w:start w:val="1"/>
      <w:numFmt w:val="decimal"/>
      <w:lvlText w:val="%1."/>
      <w:lvlJc w:val="left"/>
      <w:pPr>
        <w:tabs>
          <w:tab w:val="num" w:pos="1140"/>
        </w:tabs>
        <w:ind w:left="1140" w:hanging="435"/>
      </w:pPr>
      <w:rPr>
        <w:rFonts w:hint="default"/>
      </w:rPr>
    </w:lvl>
    <w:lvl w:ilvl="1" w:tplc="04090003" w:tentative="1">
      <w:start w:val="1"/>
      <w:numFmt w:val="lowerLetter"/>
      <w:lvlText w:val="%2."/>
      <w:lvlJc w:val="left"/>
      <w:pPr>
        <w:tabs>
          <w:tab w:val="num" w:pos="1785"/>
        </w:tabs>
        <w:ind w:left="1785" w:hanging="360"/>
      </w:pPr>
    </w:lvl>
    <w:lvl w:ilvl="2" w:tplc="04090005" w:tentative="1">
      <w:start w:val="1"/>
      <w:numFmt w:val="lowerRoman"/>
      <w:lvlText w:val="%3."/>
      <w:lvlJc w:val="right"/>
      <w:pPr>
        <w:tabs>
          <w:tab w:val="num" w:pos="2505"/>
        </w:tabs>
        <w:ind w:left="2505" w:hanging="180"/>
      </w:pPr>
    </w:lvl>
    <w:lvl w:ilvl="3" w:tplc="04090001" w:tentative="1">
      <w:start w:val="1"/>
      <w:numFmt w:val="decimal"/>
      <w:lvlText w:val="%4."/>
      <w:lvlJc w:val="left"/>
      <w:pPr>
        <w:tabs>
          <w:tab w:val="num" w:pos="3225"/>
        </w:tabs>
        <w:ind w:left="3225" w:hanging="360"/>
      </w:pPr>
    </w:lvl>
    <w:lvl w:ilvl="4" w:tplc="04090003" w:tentative="1">
      <w:start w:val="1"/>
      <w:numFmt w:val="lowerLetter"/>
      <w:lvlText w:val="%5."/>
      <w:lvlJc w:val="left"/>
      <w:pPr>
        <w:tabs>
          <w:tab w:val="num" w:pos="3945"/>
        </w:tabs>
        <w:ind w:left="3945" w:hanging="360"/>
      </w:pPr>
    </w:lvl>
    <w:lvl w:ilvl="5" w:tplc="04090005" w:tentative="1">
      <w:start w:val="1"/>
      <w:numFmt w:val="lowerRoman"/>
      <w:lvlText w:val="%6."/>
      <w:lvlJc w:val="right"/>
      <w:pPr>
        <w:tabs>
          <w:tab w:val="num" w:pos="4665"/>
        </w:tabs>
        <w:ind w:left="4665" w:hanging="180"/>
      </w:pPr>
    </w:lvl>
    <w:lvl w:ilvl="6" w:tplc="04090001" w:tentative="1">
      <w:start w:val="1"/>
      <w:numFmt w:val="decimal"/>
      <w:lvlText w:val="%7."/>
      <w:lvlJc w:val="left"/>
      <w:pPr>
        <w:tabs>
          <w:tab w:val="num" w:pos="5385"/>
        </w:tabs>
        <w:ind w:left="5385" w:hanging="360"/>
      </w:pPr>
    </w:lvl>
    <w:lvl w:ilvl="7" w:tplc="04090003" w:tentative="1">
      <w:start w:val="1"/>
      <w:numFmt w:val="lowerLetter"/>
      <w:lvlText w:val="%8."/>
      <w:lvlJc w:val="left"/>
      <w:pPr>
        <w:tabs>
          <w:tab w:val="num" w:pos="6105"/>
        </w:tabs>
        <w:ind w:left="6105" w:hanging="360"/>
      </w:pPr>
    </w:lvl>
    <w:lvl w:ilvl="8" w:tplc="04090005" w:tentative="1">
      <w:start w:val="1"/>
      <w:numFmt w:val="lowerRoman"/>
      <w:lvlText w:val="%9."/>
      <w:lvlJc w:val="right"/>
      <w:pPr>
        <w:tabs>
          <w:tab w:val="num" w:pos="6825"/>
        </w:tabs>
        <w:ind w:left="6825" w:hanging="180"/>
      </w:pPr>
    </w:lvl>
  </w:abstractNum>
  <w:abstractNum w:abstractNumId="15">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4752"/>
    <w:rsid w:val="00027DA4"/>
    <w:rsid w:val="00032FF2"/>
    <w:rsid w:val="0003742C"/>
    <w:rsid w:val="000509FC"/>
    <w:rsid w:val="00050F6B"/>
    <w:rsid w:val="000551DC"/>
    <w:rsid w:val="0005523F"/>
    <w:rsid w:val="0005662E"/>
    <w:rsid w:val="00062ED8"/>
    <w:rsid w:val="00072C8C"/>
    <w:rsid w:val="000733B5"/>
    <w:rsid w:val="00077485"/>
    <w:rsid w:val="000861EC"/>
    <w:rsid w:val="000931C0"/>
    <w:rsid w:val="000A4206"/>
    <w:rsid w:val="000A5D3B"/>
    <w:rsid w:val="000B175B"/>
    <w:rsid w:val="000B3A0F"/>
    <w:rsid w:val="000B4EF7"/>
    <w:rsid w:val="000C1462"/>
    <w:rsid w:val="000C2D2E"/>
    <w:rsid w:val="000D1265"/>
    <w:rsid w:val="000E0415"/>
    <w:rsid w:val="001103AA"/>
    <w:rsid w:val="00115363"/>
    <w:rsid w:val="001452D6"/>
    <w:rsid w:val="00145F9A"/>
    <w:rsid w:val="00155467"/>
    <w:rsid w:val="001609FA"/>
    <w:rsid w:val="00167126"/>
    <w:rsid w:val="00180D95"/>
    <w:rsid w:val="0018711F"/>
    <w:rsid w:val="001B4B04"/>
    <w:rsid w:val="001C4B85"/>
    <w:rsid w:val="001C6663"/>
    <w:rsid w:val="001C7895"/>
    <w:rsid w:val="001D1654"/>
    <w:rsid w:val="001D26DF"/>
    <w:rsid w:val="001E0F03"/>
    <w:rsid w:val="001E2D20"/>
    <w:rsid w:val="001E5AA0"/>
    <w:rsid w:val="001F41D6"/>
    <w:rsid w:val="00202DA8"/>
    <w:rsid w:val="00206627"/>
    <w:rsid w:val="00211E0B"/>
    <w:rsid w:val="002179A1"/>
    <w:rsid w:val="00230382"/>
    <w:rsid w:val="002453BC"/>
    <w:rsid w:val="00257C3E"/>
    <w:rsid w:val="002770E1"/>
    <w:rsid w:val="002B0464"/>
    <w:rsid w:val="002B7B0B"/>
    <w:rsid w:val="002C5FF6"/>
    <w:rsid w:val="002D25F7"/>
    <w:rsid w:val="002F175C"/>
    <w:rsid w:val="002F7978"/>
    <w:rsid w:val="00311D16"/>
    <w:rsid w:val="003229D8"/>
    <w:rsid w:val="003305AB"/>
    <w:rsid w:val="00340E6A"/>
    <w:rsid w:val="00352709"/>
    <w:rsid w:val="0035488F"/>
    <w:rsid w:val="0036396B"/>
    <w:rsid w:val="00371178"/>
    <w:rsid w:val="00383179"/>
    <w:rsid w:val="003A4810"/>
    <w:rsid w:val="003A6810"/>
    <w:rsid w:val="003C2CC4"/>
    <w:rsid w:val="003D4B23"/>
    <w:rsid w:val="003E3CB1"/>
    <w:rsid w:val="003F4BAF"/>
    <w:rsid w:val="00405DDC"/>
    <w:rsid w:val="00407F21"/>
    <w:rsid w:val="00410C89"/>
    <w:rsid w:val="004325CB"/>
    <w:rsid w:val="00440812"/>
    <w:rsid w:val="00440B3F"/>
    <w:rsid w:val="00441F60"/>
    <w:rsid w:val="0045495B"/>
    <w:rsid w:val="00471D17"/>
    <w:rsid w:val="00480160"/>
    <w:rsid w:val="0048283A"/>
    <w:rsid w:val="00483A4D"/>
    <w:rsid w:val="00496824"/>
    <w:rsid w:val="004D05C2"/>
    <w:rsid w:val="004D25E4"/>
    <w:rsid w:val="005158B7"/>
    <w:rsid w:val="005165C7"/>
    <w:rsid w:val="00517B36"/>
    <w:rsid w:val="005223AA"/>
    <w:rsid w:val="00534E04"/>
    <w:rsid w:val="005420F2"/>
    <w:rsid w:val="00560C3B"/>
    <w:rsid w:val="00573593"/>
    <w:rsid w:val="005961A0"/>
    <w:rsid w:val="005A5DC4"/>
    <w:rsid w:val="005B3DB3"/>
    <w:rsid w:val="005C00B5"/>
    <w:rsid w:val="005C42D6"/>
    <w:rsid w:val="005C6A79"/>
    <w:rsid w:val="005E33D7"/>
    <w:rsid w:val="005F01A7"/>
    <w:rsid w:val="006001EE"/>
    <w:rsid w:val="006050D0"/>
    <w:rsid w:val="00610771"/>
    <w:rsid w:val="00611FC4"/>
    <w:rsid w:val="006176FB"/>
    <w:rsid w:val="00633091"/>
    <w:rsid w:val="00640B26"/>
    <w:rsid w:val="00653355"/>
    <w:rsid w:val="00657E03"/>
    <w:rsid w:val="00681497"/>
    <w:rsid w:val="00687AA5"/>
    <w:rsid w:val="0069009A"/>
    <w:rsid w:val="006A4F91"/>
    <w:rsid w:val="006D0048"/>
    <w:rsid w:val="006D5875"/>
    <w:rsid w:val="006E564B"/>
    <w:rsid w:val="006E5888"/>
    <w:rsid w:val="006F734B"/>
    <w:rsid w:val="0072632A"/>
    <w:rsid w:val="007339E3"/>
    <w:rsid w:val="00737793"/>
    <w:rsid w:val="00750792"/>
    <w:rsid w:val="007542ED"/>
    <w:rsid w:val="00754931"/>
    <w:rsid w:val="00755271"/>
    <w:rsid w:val="007675AF"/>
    <w:rsid w:val="00785A9D"/>
    <w:rsid w:val="00790350"/>
    <w:rsid w:val="007A26B0"/>
    <w:rsid w:val="007B112D"/>
    <w:rsid w:val="007B2949"/>
    <w:rsid w:val="007B6BA5"/>
    <w:rsid w:val="007C1C28"/>
    <w:rsid w:val="007C3390"/>
    <w:rsid w:val="007C36F6"/>
    <w:rsid w:val="007C4F4B"/>
    <w:rsid w:val="007F6462"/>
    <w:rsid w:val="007F6611"/>
    <w:rsid w:val="008104A3"/>
    <w:rsid w:val="008207CB"/>
    <w:rsid w:val="00823194"/>
    <w:rsid w:val="008242D7"/>
    <w:rsid w:val="00825F4E"/>
    <w:rsid w:val="00832D01"/>
    <w:rsid w:val="008332B7"/>
    <w:rsid w:val="00837F32"/>
    <w:rsid w:val="008400A6"/>
    <w:rsid w:val="008942EA"/>
    <w:rsid w:val="008979B1"/>
    <w:rsid w:val="008A6B25"/>
    <w:rsid w:val="008A6C4F"/>
    <w:rsid w:val="008B2335"/>
    <w:rsid w:val="008B53AB"/>
    <w:rsid w:val="008C6813"/>
    <w:rsid w:val="008C76AD"/>
    <w:rsid w:val="008E2BC0"/>
    <w:rsid w:val="00916443"/>
    <w:rsid w:val="009223CA"/>
    <w:rsid w:val="009369F6"/>
    <w:rsid w:val="00940F93"/>
    <w:rsid w:val="00950438"/>
    <w:rsid w:val="00951032"/>
    <w:rsid w:val="00951BC8"/>
    <w:rsid w:val="00953569"/>
    <w:rsid w:val="009603EF"/>
    <w:rsid w:val="00962EB8"/>
    <w:rsid w:val="0097417C"/>
    <w:rsid w:val="009834CE"/>
    <w:rsid w:val="009B2256"/>
    <w:rsid w:val="009B24E1"/>
    <w:rsid w:val="009B4A1B"/>
    <w:rsid w:val="009C0EE8"/>
    <w:rsid w:val="009C14AA"/>
    <w:rsid w:val="00A01489"/>
    <w:rsid w:val="00A324D9"/>
    <w:rsid w:val="00A32CDE"/>
    <w:rsid w:val="00A33AE3"/>
    <w:rsid w:val="00A52C81"/>
    <w:rsid w:val="00A61CCD"/>
    <w:rsid w:val="00A65C42"/>
    <w:rsid w:val="00A72F22"/>
    <w:rsid w:val="00A748A6"/>
    <w:rsid w:val="00A776B4"/>
    <w:rsid w:val="00A84752"/>
    <w:rsid w:val="00A94361"/>
    <w:rsid w:val="00AB3A45"/>
    <w:rsid w:val="00AC1552"/>
    <w:rsid w:val="00AC44B0"/>
    <w:rsid w:val="00AE2427"/>
    <w:rsid w:val="00AE3EF2"/>
    <w:rsid w:val="00AF6842"/>
    <w:rsid w:val="00B06775"/>
    <w:rsid w:val="00B30179"/>
    <w:rsid w:val="00B56E9C"/>
    <w:rsid w:val="00B64B1F"/>
    <w:rsid w:val="00B6553F"/>
    <w:rsid w:val="00B812ED"/>
    <w:rsid w:val="00B81E12"/>
    <w:rsid w:val="00B84C80"/>
    <w:rsid w:val="00B938F1"/>
    <w:rsid w:val="00BA5925"/>
    <w:rsid w:val="00BC74E9"/>
    <w:rsid w:val="00BF68A8"/>
    <w:rsid w:val="00C04D8B"/>
    <w:rsid w:val="00C10A8F"/>
    <w:rsid w:val="00C13A0A"/>
    <w:rsid w:val="00C3206E"/>
    <w:rsid w:val="00C35F24"/>
    <w:rsid w:val="00C463DD"/>
    <w:rsid w:val="00C4724C"/>
    <w:rsid w:val="00C475AB"/>
    <w:rsid w:val="00C50D88"/>
    <w:rsid w:val="00C53A77"/>
    <w:rsid w:val="00C55631"/>
    <w:rsid w:val="00C629A0"/>
    <w:rsid w:val="00C745C3"/>
    <w:rsid w:val="00C75FB9"/>
    <w:rsid w:val="00C915C2"/>
    <w:rsid w:val="00C938FA"/>
    <w:rsid w:val="00C96556"/>
    <w:rsid w:val="00CA5B5D"/>
    <w:rsid w:val="00CB7BDC"/>
    <w:rsid w:val="00CC00AC"/>
    <w:rsid w:val="00CC24D2"/>
    <w:rsid w:val="00CC3F8B"/>
    <w:rsid w:val="00CD44D3"/>
    <w:rsid w:val="00CD467E"/>
    <w:rsid w:val="00CE4A8F"/>
    <w:rsid w:val="00D12025"/>
    <w:rsid w:val="00D12ED1"/>
    <w:rsid w:val="00D15CCC"/>
    <w:rsid w:val="00D2031B"/>
    <w:rsid w:val="00D218CB"/>
    <w:rsid w:val="00D2579A"/>
    <w:rsid w:val="00D25FE2"/>
    <w:rsid w:val="00D43252"/>
    <w:rsid w:val="00D45D5D"/>
    <w:rsid w:val="00D51E7F"/>
    <w:rsid w:val="00D7767E"/>
    <w:rsid w:val="00D978C6"/>
    <w:rsid w:val="00D97DC1"/>
    <w:rsid w:val="00DA3C1C"/>
    <w:rsid w:val="00DB591F"/>
    <w:rsid w:val="00DC07E0"/>
    <w:rsid w:val="00DD54ED"/>
    <w:rsid w:val="00E0090B"/>
    <w:rsid w:val="00E109FB"/>
    <w:rsid w:val="00E24065"/>
    <w:rsid w:val="00E3571D"/>
    <w:rsid w:val="00E47E10"/>
    <w:rsid w:val="00E57023"/>
    <w:rsid w:val="00E607C6"/>
    <w:rsid w:val="00E63389"/>
    <w:rsid w:val="00E71BC8"/>
    <w:rsid w:val="00E7260F"/>
    <w:rsid w:val="00E96630"/>
    <w:rsid w:val="00EA652A"/>
    <w:rsid w:val="00EA743E"/>
    <w:rsid w:val="00EB053A"/>
    <w:rsid w:val="00EB7F46"/>
    <w:rsid w:val="00ED32A3"/>
    <w:rsid w:val="00ED3D41"/>
    <w:rsid w:val="00ED616A"/>
    <w:rsid w:val="00ED7A2A"/>
    <w:rsid w:val="00EE1C78"/>
    <w:rsid w:val="00EF1D7F"/>
    <w:rsid w:val="00F063FF"/>
    <w:rsid w:val="00F10E83"/>
    <w:rsid w:val="00F139E6"/>
    <w:rsid w:val="00F2145B"/>
    <w:rsid w:val="00F32B3C"/>
    <w:rsid w:val="00F34583"/>
    <w:rsid w:val="00F36EED"/>
    <w:rsid w:val="00F41539"/>
    <w:rsid w:val="00F504DF"/>
    <w:rsid w:val="00F56FD6"/>
    <w:rsid w:val="00F87A3E"/>
    <w:rsid w:val="00F9759D"/>
    <w:rsid w:val="00FA271C"/>
    <w:rsid w:val="00FA3C99"/>
    <w:rsid w:val="00FC23EB"/>
    <w:rsid w:val="00FC405F"/>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link w:val="Heading2Char"/>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link w:val="Heading8Char"/>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Geneva 9,Font: Geneva 9,Boston 10,f,single space,footnote text,FOOTNOTES,fn,ADB,ft,Footnote Text Char1,Footnote Text Char Char,Footnote Text Char1 Char Char,Footnote Text Char Char Char Char,Footnote Text Char,Footnote Text Char1 Char"/>
    <w:basedOn w:val="Normal"/>
    <w:link w:val="FootnoteTextChar2"/>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link w:val="BodyText2Char"/>
    <w:semiHidden/>
    <w:rsid w:val="008A6C4F"/>
    <w:pPr>
      <w:spacing w:after="120" w:line="480" w:lineRule="auto"/>
    </w:pPr>
  </w:style>
  <w:style w:type="paragraph" w:styleId="BodyText3">
    <w:name w:val="Body Text 3"/>
    <w:basedOn w:val="Normal"/>
    <w:link w:val="BodyText3Char"/>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link w:val="BodyTextIndent2Char"/>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link w:val="SubtitleChar"/>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character" w:customStyle="1" w:styleId="Heading1Char">
    <w:name w:val="Heading 1 Char"/>
    <w:aliases w:val="Table_G Char"/>
    <w:link w:val="Heading1"/>
    <w:rsid w:val="00951BC8"/>
    <w:rPr>
      <w:lang w:val="en-GB" w:eastAsia="en-US" w:bidi="ar-SA"/>
    </w:rPr>
  </w:style>
  <w:style w:type="character" w:customStyle="1" w:styleId="Heading2Char">
    <w:name w:val="Heading 2 Char"/>
    <w:link w:val="Heading2"/>
    <w:rsid w:val="00951BC8"/>
    <w:rPr>
      <w:lang w:val="en-GB" w:eastAsia="en-US" w:bidi="ar-SA"/>
    </w:rPr>
  </w:style>
  <w:style w:type="character" w:customStyle="1" w:styleId="Heading3Char">
    <w:name w:val="Heading 3 Char"/>
    <w:link w:val="Heading3"/>
    <w:rsid w:val="00951BC8"/>
    <w:rPr>
      <w:lang w:val="en-GB" w:eastAsia="en-US" w:bidi="ar-SA"/>
    </w:rPr>
  </w:style>
  <w:style w:type="character" w:customStyle="1" w:styleId="FootnoteTextChar2">
    <w:name w:val="Footnote Text Char2"/>
    <w:aliases w:val="5_G Char,Geneva 9 Char,Font: Geneva 9 Char,Boston 10 Char,f Char,single space Char,footnote text Char,FOOTNOTES Char,fn Char,ADB Char,ft Char,Footnote Text Char1 Char1,Footnote Text Char Char Char,Footnote Text Char1 Char Char Char"/>
    <w:link w:val="FootnoteText"/>
    <w:semiHidden/>
    <w:rsid w:val="00951BC8"/>
    <w:rPr>
      <w:sz w:val="18"/>
      <w:lang w:val="en-GB" w:eastAsia="en-US" w:bidi="ar-SA"/>
    </w:rPr>
  </w:style>
  <w:style w:type="character" w:customStyle="1" w:styleId="H23GChar">
    <w:name w:val="_ H_2/3_G Char"/>
    <w:link w:val="H23G"/>
    <w:rsid w:val="00790350"/>
    <w:rPr>
      <w:b/>
      <w:lang w:val="en-GB" w:eastAsia="en-US" w:bidi="ar-SA"/>
    </w:rPr>
  </w:style>
  <w:style w:type="character" w:customStyle="1" w:styleId="FooterChar">
    <w:name w:val="Footer Char"/>
    <w:aliases w:val="3_G Char"/>
    <w:link w:val="Footer"/>
    <w:rsid w:val="00951BC8"/>
    <w:rPr>
      <w:sz w:val="16"/>
      <w:lang w:val="en-GB" w:eastAsia="en-US" w:bidi="ar-SA"/>
    </w:rPr>
  </w:style>
  <w:style w:type="paragraph" w:styleId="z-TopofForm">
    <w:name w:val="HTML Top of Form"/>
    <w:basedOn w:val="Normal"/>
    <w:next w:val="Normal"/>
    <w:link w:val="z-TopofFormChar"/>
    <w:hidden/>
    <w:rsid w:val="00951BC8"/>
    <w:pPr>
      <w:pBdr>
        <w:bottom w:val="single" w:sz="6" w:space="1" w:color="auto"/>
      </w:pBdr>
      <w:suppressAutoHyphens w:val="0"/>
      <w:spacing w:line="240" w:lineRule="auto"/>
      <w:jc w:val="center"/>
    </w:pPr>
    <w:rPr>
      <w:rFonts w:ascii="Arial" w:hAnsi="Arial" w:cs="Arial"/>
      <w:vanish/>
      <w:sz w:val="16"/>
      <w:szCs w:val="16"/>
    </w:rPr>
  </w:style>
  <w:style w:type="character" w:customStyle="1" w:styleId="z-TopofFormChar">
    <w:name w:val="z-Top of Form Char"/>
    <w:link w:val="z-TopofForm"/>
    <w:rsid w:val="00951BC8"/>
    <w:rPr>
      <w:rFonts w:ascii="Arial" w:hAnsi="Arial" w:cs="Arial"/>
      <w:vanish/>
      <w:sz w:val="16"/>
      <w:szCs w:val="16"/>
      <w:lang w:val="en-GB" w:eastAsia="en-US" w:bidi="ar-SA"/>
    </w:rPr>
  </w:style>
  <w:style w:type="character" w:customStyle="1" w:styleId="BodyText2Char">
    <w:name w:val="Body Text 2 Char"/>
    <w:link w:val="BodyText2"/>
    <w:rsid w:val="00951BC8"/>
    <w:rPr>
      <w:lang w:val="en-GB" w:eastAsia="en-US" w:bidi="ar-SA"/>
    </w:rPr>
  </w:style>
  <w:style w:type="character" w:customStyle="1" w:styleId="BodyTextChar">
    <w:name w:val="Body Text Char"/>
    <w:link w:val="BodyText"/>
    <w:rsid w:val="00951BC8"/>
    <w:rPr>
      <w:lang w:val="en-GB" w:eastAsia="en-US" w:bidi="ar-SA"/>
    </w:rPr>
  </w:style>
  <w:style w:type="character" w:customStyle="1" w:styleId="BodyText3Char">
    <w:name w:val="Body Text 3 Char"/>
    <w:link w:val="BodyText3"/>
    <w:rsid w:val="00951BC8"/>
    <w:rPr>
      <w:sz w:val="16"/>
      <w:szCs w:val="16"/>
      <w:lang w:val="en-GB" w:eastAsia="en-US" w:bidi="ar-SA"/>
    </w:rPr>
  </w:style>
  <w:style w:type="character" w:customStyle="1" w:styleId="BodyTextIndent2Char">
    <w:name w:val="Body Text Indent 2 Char"/>
    <w:link w:val="BodyTextIndent2"/>
    <w:rsid w:val="00951BC8"/>
    <w:rPr>
      <w:lang w:val="en-GB" w:eastAsia="en-US" w:bidi="ar-SA"/>
    </w:rPr>
  </w:style>
  <w:style w:type="paragraph" w:styleId="BalloonText">
    <w:name w:val="Balloon Text"/>
    <w:basedOn w:val="Normal"/>
    <w:link w:val="BalloonTextChar"/>
    <w:semiHidden/>
    <w:unhideWhenUsed/>
    <w:rsid w:val="00951BC8"/>
    <w:pPr>
      <w:suppressAutoHyphens w:val="0"/>
      <w:spacing w:line="240" w:lineRule="auto"/>
    </w:pPr>
    <w:rPr>
      <w:rFonts w:ascii="Tahoma" w:hAnsi="Tahoma" w:cs="Tahoma"/>
      <w:sz w:val="16"/>
      <w:szCs w:val="16"/>
    </w:rPr>
  </w:style>
  <w:style w:type="character" w:customStyle="1" w:styleId="BalloonTextChar">
    <w:name w:val="Balloon Text Char"/>
    <w:link w:val="BalloonText"/>
    <w:semiHidden/>
    <w:rsid w:val="00951BC8"/>
    <w:rPr>
      <w:rFonts w:ascii="Tahoma" w:hAnsi="Tahoma" w:cs="Tahoma"/>
      <w:sz w:val="16"/>
      <w:szCs w:val="16"/>
      <w:lang w:val="en-GB" w:eastAsia="en-US" w:bidi="ar-SA"/>
    </w:rPr>
  </w:style>
  <w:style w:type="character" w:customStyle="1" w:styleId="TitleChar">
    <w:name w:val="Title Char"/>
    <w:link w:val="Title"/>
    <w:rsid w:val="00951BC8"/>
    <w:rPr>
      <w:rFonts w:ascii="Arial" w:hAnsi="Arial" w:cs="Arial"/>
      <w:b/>
      <w:bCs/>
      <w:kern w:val="28"/>
      <w:sz w:val="32"/>
      <w:szCs w:val="32"/>
      <w:lang w:val="en-GB" w:eastAsia="en-US" w:bidi="ar-SA"/>
    </w:rPr>
  </w:style>
  <w:style w:type="paragraph" w:styleId="DocumentMap">
    <w:name w:val="Document Map"/>
    <w:basedOn w:val="Normal"/>
    <w:link w:val="DocumentMapChar"/>
    <w:semiHidden/>
    <w:unhideWhenUsed/>
    <w:rsid w:val="00951BC8"/>
    <w:pPr>
      <w:suppressAutoHyphens w:val="0"/>
      <w:spacing w:after="200" w:line="276" w:lineRule="auto"/>
    </w:pPr>
    <w:rPr>
      <w:rFonts w:ascii="Tahoma" w:eastAsia="Calibri" w:hAnsi="Tahoma" w:cs="Tahoma"/>
      <w:sz w:val="16"/>
      <w:szCs w:val="16"/>
      <w:lang w:val="en-US"/>
    </w:rPr>
  </w:style>
  <w:style w:type="character" w:customStyle="1" w:styleId="DocumentMapChar">
    <w:name w:val="Document Map Char"/>
    <w:link w:val="DocumentMap"/>
    <w:semiHidden/>
    <w:rsid w:val="00951BC8"/>
    <w:rPr>
      <w:rFonts w:ascii="Tahoma" w:eastAsia="Calibri" w:hAnsi="Tahoma" w:cs="Tahoma"/>
      <w:sz w:val="16"/>
      <w:szCs w:val="16"/>
      <w:lang w:val="en-US" w:eastAsia="en-US" w:bidi="ar-SA"/>
    </w:rPr>
  </w:style>
  <w:style w:type="character" w:customStyle="1" w:styleId="SubtitleChar">
    <w:name w:val="Subtitle Char"/>
    <w:link w:val="Subtitle"/>
    <w:rsid w:val="00951BC8"/>
    <w:rPr>
      <w:rFonts w:ascii="Arial" w:hAnsi="Arial" w:cs="Arial"/>
      <w:sz w:val="24"/>
      <w:szCs w:val="24"/>
      <w:lang w:val="en-GB" w:eastAsia="en-US" w:bidi="ar-SA"/>
    </w:rPr>
  </w:style>
  <w:style w:type="paragraph" w:styleId="TOCHeading">
    <w:name w:val="TOC Heading"/>
    <w:basedOn w:val="Heading1"/>
    <w:next w:val="Normal"/>
    <w:qFormat/>
    <w:rsid w:val="00951BC8"/>
    <w:pPr>
      <w:keepNext/>
      <w:keepLines/>
      <w:suppressAutoHyphens w:val="0"/>
      <w:spacing w:before="480" w:line="276" w:lineRule="auto"/>
      <w:ind w:left="0"/>
      <w:outlineLvl w:val="9"/>
    </w:pPr>
    <w:rPr>
      <w:rFonts w:ascii="Cambria" w:hAnsi="Cambria"/>
      <w:b/>
      <w:bCs/>
      <w:color w:val="365F91"/>
      <w:sz w:val="28"/>
      <w:szCs w:val="28"/>
      <w:lang w:val="en-US"/>
    </w:rPr>
  </w:style>
  <w:style w:type="character" w:customStyle="1" w:styleId="HeaderChar">
    <w:name w:val="Header Char"/>
    <w:aliases w:val="6_G Char"/>
    <w:link w:val="Header"/>
    <w:rsid w:val="00951BC8"/>
    <w:rPr>
      <w:b/>
      <w:sz w:val="18"/>
      <w:lang w:val="en-GB" w:eastAsia="en-US" w:bidi="ar-SA"/>
    </w:rPr>
  </w:style>
  <w:style w:type="character" w:customStyle="1" w:styleId="Heading8Char">
    <w:name w:val="Heading 8 Char"/>
    <w:link w:val="Heading8"/>
    <w:semiHidden/>
    <w:rsid w:val="00951BC8"/>
    <w:rPr>
      <w:lang w:val="en-GB" w:eastAsia="en-US" w:bidi="ar-SA"/>
    </w:rPr>
  </w:style>
  <w:style w:type="paragraph" w:styleId="CommentSubject">
    <w:name w:val="annotation subject"/>
    <w:basedOn w:val="CommentText"/>
    <w:next w:val="CommentText"/>
    <w:semiHidden/>
    <w:rsid w:val="00951BC8"/>
    <w:rPr>
      <w:b/>
      <w:bCs/>
    </w:rPr>
  </w:style>
  <w:style w:type="character" w:customStyle="1" w:styleId="H1GChar">
    <w:name w:val="_ H_1_G Char"/>
    <w:link w:val="H1G"/>
    <w:rsid w:val="00951BC8"/>
    <w:rPr>
      <w:b/>
      <w:sz w:val="24"/>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help.joomla.org" TargetMode="External"/><Relationship Id="rId13" Type="http://schemas.openxmlformats.org/officeDocument/2006/relationships/hyperlink" Target="http://www.nurc.gov.rw/index.php?option=com_content&amp;view=article&amp;id=56&amp;Itemid=15" TargetMode="External"/><Relationship Id="rId18" Type="http://schemas.openxmlformats.org/officeDocument/2006/relationships/hyperlink" Target="http://en.wikipedia.org/wiki/2001"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wmf"/><Relationship Id="rId12" Type="http://schemas.openxmlformats.org/officeDocument/2006/relationships/hyperlink" Target="http://www.nurc.gov.rw/index.php?option=com_content&amp;view=article&amp;id=51&amp;Itemid=14" TargetMode="External"/><Relationship Id="rId17" Type="http://schemas.openxmlformats.org/officeDocument/2006/relationships/hyperlink" Target="http://en.wikipedia.org/wiki/Rwanda"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en.wikipedia.org/wiki/Justice"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help.joomla.or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en.wikipedia.org/wiki/Community" TargetMode="External"/><Relationship Id="rId23" Type="http://schemas.openxmlformats.org/officeDocument/2006/relationships/footer" Target="footer3.xml"/><Relationship Id="rId10" Type="http://schemas.openxmlformats.org/officeDocument/2006/relationships/hyperlink" Target="http://www.nurc.gov.rw/index.php?option=com_content&amp;view=article&amp;id=50&amp;Itemid=12"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nurc.gov.rw/index.php?option=com_content&amp;view=article&amp;id=50&amp;Itemid=11" TargetMode="External"/><Relationship Id="rId14" Type="http://schemas.openxmlformats.org/officeDocument/2006/relationships/hyperlink" Target="http://www.nurc.gov.rw/index.php?option=com_content&amp;view=article&amp;id=57&amp;Itemid=55"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TotalTime>
  <Pages>1</Pages>
  <Words>26318</Words>
  <Characters>150017</Characters>
  <Application>Microsoft Office Word</Application>
  <DocSecurity>4</DocSecurity>
  <Lines>1250</Lines>
  <Paragraphs>351</Paragraphs>
  <ScaleCrop>false</ScaleCrop>
  <HeadingPairs>
    <vt:vector size="2" baseType="variant">
      <vt:variant>
        <vt:lpstr>Title</vt:lpstr>
      </vt:variant>
      <vt:variant>
        <vt:i4>1</vt:i4>
      </vt:variant>
    </vt:vector>
  </HeadingPairs>
  <TitlesOfParts>
    <vt:vector size="1" baseType="lpstr">
      <vt:lpstr>1044186</vt:lpstr>
    </vt:vector>
  </TitlesOfParts>
  <Company>CSD</Company>
  <LinksUpToDate>false</LinksUpToDate>
  <CharactersWithSpaces>175984</CharactersWithSpaces>
  <SharedDoc>false</SharedDoc>
  <HLinks>
    <vt:vector size="66" baseType="variant">
      <vt:variant>
        <vt:i4>1900549</vt:i4>
      </vt:variant>
      <vt:variant>
        <vt:i4>36</vt:i4>
      </vt:variant>
      <vt:variant>
        <vt:i4>0</vt:i4>
      </vt:variant>
      <vt:variant>
        <vt:i4>5</vt:i4>
      </vt:variant>
      <vt:variant>
        <vt:lpwstr>http://en.wikipedia.org/wiki/2001</vt:lpwstr>
      </vt:variant>
      <vt:variant>
        <vt:lpwstr/>
      </vt:variant>
      <vt:variant>
        <vt:i4>6815788</vt:i4>
      </vt:variant>
      <vt:variant>
        <vt:i4>33</vt:i4>
      </vt:variant>
      <vt:variant>
        <vt:i4>0</vt:i4>
      </vt:variant>
      <vt:variant>
        <vt:i4>5</vt:i4>
      </vt:variant>
      <vt:variant>
        <vt:lpwstr>http://en.wikipedia.org/wiki/Rwanda</vt:lpwstr>
      </vt:variant>
      <vt:variant>
        <vt:lpwstr/>
      </vt:variant>
      <vt:variant>
        <vt:i4>655447</vt:i4>
      </vt:variant>
      <vt:variant>
        <vt:i4>30</vt:i4>
      </vt:variant>
      <vt:variant>
        <vt:i4>0</vt:i4>
      </vt:variant>
      <vt:variant>
        <vt:i4>5</vt:i4>
      </vt:variant>
      <vt:variant>
        <vt:lpwstr>http://en.wikipedia.org/wiki/Justice</vt:lpwstr>
      </vt:variant>
      <vt:variant>
        <vt:lpwstr/>
      </vt:variant>
      <vt:variant>
        <vt:i4>7602221</vt:i4>
      </vt:variant>
      <vt:variant>
        <vt:i4>27</vt:i4>
      </vt:variant>
      <vt:variant>
        <vt:i4>0</vt:i4>
      </vt:variant>
      <vt:variant>
        <vt:i4>5</vt:i4>
      </vt:variant>
      <vt:variant>
        <vt:lpwstr>http://en.wikipedia.org/wiki/Community</vt:lpwstr>
      </vt:variant>
      <vt:variant>
        <vt:lpwstr/>
      </vt:variant>
      <vt:variant>
        <vt:i4>7536733</vt:i4>
      </vt:variant>
      <vt:variant>
        <vt:i4>24</vt:i4>
      </vt:variant>
      <vt:variant>
        <vt:i4>0</vt:i4>
      </vt:variant>
      <vt:variant>
        <vt:i4>5</vt:i4>
      </vt:variant>
      <vt:variant>
        <vt:lpwstr>http://www.nurc.gov.rw/index.php?option=com_content&amp;view=article&amp;id=57&amp;Itemid=55</vt:lpwstr>
      </vt:variant>
      <vt:variant>
        <vt:lpwstr/>
      </vt:variant>
      <vt:variant>
        <vt:i4>7471193</vt:i4>
      </vt:variant>
      <vt:variant>
        <vt:i4>21</vt:i4>
      </vt:variant>
      <vt:variant>
        <vt:i4>0</vt:i4>
      </vt:variant>
      <vt:variant>
        <vt:i4>5</vt:i4>
      </vt:variant>
      <vt:variant>
        <vt:lpwstr>http://www.nurc.gov.rw/index.php?option=com_content&amp;view=article&amp;id=56&amp;Itemid=15</vt:lpwstr>
      </vt:variant>
      <vt:variant>
        <vt:lpwstr/>
      </vt:variant>
      <vt:variant>
        <vt:i4>7602265</vt:i4>
      </vt:variant>
      <vt:variant>
        <vt:i4>18</vt:i4>
      </vt:variant>
      <vt:variant>
        <vt:i4>0</vt:i4>
      </vt:variant>
      <vt:variant>
        <vt:i4>5</vt:i4>
      </vt:variant>
      <vt:variant>
        <vt:lpwstr>http://www.nurc.gov.rw/index.php?option=com_content&amp;view=article&amp;id=51&amp;Itemid=14</vt:lpwstr>
      </vt:variant>
      <vt:variant>
        <vt:lpwstr/>
      </vt:variant>
      <vt:variant>
        <vt:i4>6946857</vt:i4>
      </vt:variant>
      <vt:variant>
        <vt:i4>15</vt:i4>
      </vt:variant>
      <vt:variant>
        <vt:i4>0</vt:i4>
      </vt:variant>
      <vt:variant>
        <vt:i4>5</vt:i4>
      </vt:variant>
      <vt:variant>
        <vt:lpwstr>http://help.joomla.org/</vt:lpwstr>
      </vt:variant>
      <vt:variant>
        <vt:lpwstr/>
      </vt:variant>
      <vt:variant>
        <vt:i4>7536729</vt:i4>
      </vt:variant>
      <vt:variant>
        <vt:i4>12</vt:i4>
      </vt:variant>
      <vt:variant>
        <vt:i4>0</vt:i4>
      </vt:variant>
      <vt:variant>
        <vt:i4>5</vt:i4>
      </vt:variant>
      <vt:variant>
        <vt:lpwstr>http://www.nurc.gov.rw/index.php?option=com_content&amp;view=article&amp;id=50&amp;Itemid=12</vt:lpwstr>
      </vt:variant>
      <vt:variant>
        <vt:lpwstr/>
      </vt:variant>
      <vt:variant>
        <vt:i4>7340121</vt:i4>
      </vt:variant>
      <vt:variant>
        <vt:i4>9</vt:i4>
      </vt:variant>
      <vt:variant>
        <vt:i4>0</vt:i4>
      </vt:variant>
      <vt:variant>
        <vt:i4>5</vt:i4>
      </vt:variant>
      <vt:variant>
        <vt:lpwstr>http://www.nurc.gov.rw/index.php?option=com_content&amp;view=article&amp;id=50&amp;Itemid=11</vt:lpwstr>
      </vt:variant>
      <vt:variant>
        <vt:lpwstr/>
      </vt:variant>
      <vt:variant>
        <vt:i4>6946857</vt:i4>
      </vt:variant>
      <vt:variant>
        <vt:i4>0</vt:i4>
      </vt:variant>
      <vt:variant>
        <vt:i4>0</vt:i4>
      </vt:variant>
      <vt:variant>
        <vt:i4>5</vt:i4>
      </vt:variant>
      <vt:variant>
        <vt:lpwstr>http://help.joomla.org/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1044186</dc:title>
  <dc:subject/>
  <dc:creator>Brigoli</dc:creator>
  <cp:keywords>CERD/C/RWA/13-17</cp:keywords>
  <dc:description>Final</dc:description>
  <cp:lastModifiedBy>Admieng</cp:lastModifiedBy>
  <cp:revision>4</cp:revision>
  <cp:lastPrinted>2010-09-20T13:55:00Z</cp:lastPrinted>
  <dcterms:created xsi:type="dcterms:W3CDTF">2010-09-20T13:55:00Z</dcterms:created>
  <dcterms:modified xsi:type="dcterms:W3CDTF">2010-09-20T13:58:00Z</dcterms:modified>
</cp:coreProperties>
</file>