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914" w:rsidRDefault="00AD6914" w:rsidP="00AD6914">
      <w:pPr>
        <w:spacing w:line="60" w:lineRule="exact"/>
        <w:rPr>
          <w:sz w:val="6"/>
          <w:lang w:val="en-US"/>
        </w:rPr>
        <w:sectPr w:rsidR="00AD6914" w:rsidSect="00AD691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D6914" w:rsidRPr="003C6504" w:rsidRDefault="00AD6914" w:rsidP="00AD6914">
      <w:pPr>
        <w:pStyle w:val="H1"/>
      </w:pPr>
      <w:r w:rsidRPr="003C6504">
        <w:t>Комитет по ликвидации дискриминации</w:t>
      </w:r>
      <w:r w:rsidR="003C6504" w:rsidRPr="003C6504">
        <w:br/>
      </w:r>
      <w:r w:rsidRPr="003C6504">
        <w:t>в</w:t>
      </w:r>
      <w:r w:rsidR="003C6504" w:rsidRPr="003C6504">
        <w:t xml:space="preserve"> </w:t>
      </w:r>
      <w:r w:rsidRPr="003C6504">
        <w:t>отношении женщин</w:t>
      </w:r>
    </w:p>
    <w:p w:rsidR="00AD6914" w:rsidRPr="003C6504" w:rsidRDefault="004D14DA" w:rsidP="00AD6914">
      <w:pPr>
        <w:pStyle w:val="H23"/>
      </w:pPr>
      <w:r>
        <w:t>Сороковая</w:t>
      </w:r>
      <w:r w:rsidR="00AD6914" w:rsidRPr="003C6504">
        <w:t xml:space="preserve"> сессия</w:t>
      </w:r>
    </w:p>
    <w:p w:rsidR="00AD6914" w:rsidRDefault="00AD6914" w:rsidP="00AD6914">
      <w:pPr>
        <w:spacing w:line="240" w:lineRule="auto"/>
        <w:rPr>
          <w:sz w:val="12"/>
        </w:rPr>
      </w:pPr>
    </w:p>
    <w:p w:rsidR="00AD6914" w:rsidRDefault="00AD6914" w:rsidP="00AD6914">
      <w:pPr>
        <w:pStyle w:val="H23"/>
      </w:pPr>
      <w:r>
        <w:t>Краткий отчет о 813-м заседании,</w:t>
      </w:r>
    </w:p>
    <w:p w:rsidR="00AD6914" w:rsidRDefault="004D14DA" w:rsidP="00AD6914">
      <w:r>
        <w:t>состоявшемся о Дворце Наций, Женева, в среду, 16 января 2008 года, в 10 ч. 00 м.</w:t>
      </w:r>
    </w:p>
    <w:p w:rsidR="00AD6914" w:rsidRPr="00AD6914" w:rsidRDefault="00AD6914" w:rsidP="00AD6914">
      <w:pPr>
        <w:spacing w:line="120" w:lineRule="exact"/>
        <w:rPr>
          <w:sz w:val="10"/>
        </w:rPr>
      </w:pPr>
    </w:p>
    <w:p w:rsidR="00AD6914" w:rsidRDefault="00AD6914" w:rsidP="00AD6914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4D14DA">
        <w:t>г</w:t>
      </w:r>
      <w:r w:rsidR="004D14DA">
        <w:noBreakHyphen/>
        <w:t>жа Шимонович</w:t>
      </w:r>
    </w:p>
    <w:p w:rsidR="00AD6914" w:rsidRPr="00AD6914" w:rsidRDefault="00AD6914" w:rsidP="00AD6914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AD6914" w:rsidRPr="00AD6914" w:rsidRDefault="00AD6914" w:rsidP="00AD6914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AD6914" w:rsidRPr="00AD6914" w:rsidRDefault="00AD6914" w:rsidP="00AD6914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AD6914" w:rsidRDefault="00AD6914" w:rsidP="00AD6914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AD6914" w:rsidRDefault="00AD6914" w:rsidP="00AD6914">
      <w:pPr>
        <w:pStyle w:val="HCh"/>
        <w:spacing w:line="240" w:lineRule="auto"/>
        <w:rPr>
          <w:b w:val="0"/>
          <w:sz w:val="12"/>
        </w:rPr>
      </w:pPr>
    </w:p>
    <w:p w:rsidR="00C75EFD" w:rsidRPr="00C75EFD" w:rsidRDefault="00C75EFD" w:rsidP="00C75EFD">
      <w:pPr>
        <w:pStyle w:val="SingleTxt"/>
        <w:suppressAutoHyphens/>
        <w:jc w:val="left"/>
      </w:pPr>
      <w:r w:rsidRPr="00C75EFD">
        <w:t>Рассмотрение докладов, представленных государствами-участниками в соответствии со статьей</w:t>
      </w:r>
      <w:r>
        <w:t> </w:t>
      </w:r>
      <w:r w:rsidRPr="00C75EFD">
        <w:t>18 Конвенции (</w:t>
      </w:r>
      <w:r w:rsidRPr="00C75EFD">
        <w:rPr>
          <w:i/>
          <w:iCs/>
        </w:rPr>
        <w:t>продолжение</w:t>
      </w:r>
      <w:r w:rsidRPr="00C75EFD">
        <w:t>)</w:t>
      </w:r>
    </w:p>
    <w:p w:rsidR="00C75EFD" w:rsidRPr="00C75EFD" w:rsidRDefault="00C75EFD" w:rsidP="00C75EFD">
      <w:pPr>
        <w:pStyle w:val="SingleTxt"/>
        <w:suppressAutoHyphens/>
        <w:ind w:left="1742" w:hanging="475"/>
        <w:jc w:val="left"/>
      </w:pPr>
      <w:r>
        <w:rPr>
          <w:i/>
          <w:iCs/>
        </w:rPr>
        <w:tab/>
      </w:r>
      <w:r w:rsidRPr="00C75EFD">
        <w:rPr>
          <w:i/>
          <w:iCs/>
        </w:rPr>
        <w:t>Объединенные второй, третий и четвертый периодические доклады Бурунди</w:t>
      </w:r>
    </w:p>
    <w:p w:rsidR="006B65C6" w:rsidRPr="006B65C6" w:rsidRDefault="00C75EFD" w:rsidP="006B65C6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6B65C6" w:rsidRPr="006B65C6" w:rsidSect="00AD6914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</w:p>
    <w:p w:rsidR="00E862FD" w:rsidRPr="00E862FD" w:rsidRDefault="00E862FD" w:rsidP="006B65C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E862FD">
        <w:t>Заседание открывается в 10 ч. 05 м.</w:t>
      </w:r>
    </w:p>
    <w:p w:rsidR="00E862FD" w:rsidRPr="006B65C6" w:rsidRDefault="00E862FD" w:rsidP="006B65C6">
      <w:pPr>
        <w:pStyle w:val="DualTxt"/>
        <w:spacing w:after="0" w:line="120" w:lineRule="exact"/>
        <w:rPr>
          <w:sz w:val="10"/>
        </w:rPr>
      </w:pPr>
    </w:p>
    <w:p w:rsidR="00E862FD" w:rsidRPr="00E862FD" w:rsidRDefault="00E862FD" w:rsidP="006B65C6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E862FD">
        <w:t>Рассмотрение докладов, представленных государствами-участниками в соответствии со статьей 18 Конвенции</w:t>
      </w:r>
      <w:r w:rsidRPr="00443B35">
        <w:rPr>
          <w:b w:val="0"/>
        </w:rPr>
        <w:t xml:space="preserve"> (</w:t>
      </w:r>
      <w:r w:rsidRPr="00443B35">
        <w:rPr>
          <w:b w:val="0"/>
          <w:i/>
          <w:iCs/>
        </w:rPr>
        <w:t>продолжение</w:t>
      </w:r>
      <w:r w:rsidRPr="00443B35">
        <w:rPr>
          <w:b w:val="0"/>
        </w:rPr>
        <w:t>)</w:t>
      </w:r>
    </w:p>
    <w:p w:rsidR="00E862FD" w:rsidRPr="006B65C6" w:rsidRDefault="00E862FD" w:rsidP="006B65C6">
      <w:pPr>
        <w:pStyle w:val="DualTxt"/>
        <w:spacing w:after="0" w:line="120" w:lineRule="exact"/>
        <w:rPr>
          <w:sz w:val="10"/>
        </w:rPr>
      </w:pPr>
    </w:p>
    <w:p w:rsidR="00E862FD" w:rsidRPr="00E862FD" w:rsidRDefault="00E862FD" w:rsidP="006B65C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</w:r>
      <w:r w:rsidRPr="00E862FD">
        <w:t xml:space="preserve">Объединенные второй, третий и четвертый периодические доклады Бурунди </w:t>
      </w:r>
      <w:r w:rsidRPr="00E862FD">
        <w:rPr>
          <w:i w:val="0"/>
        </w:rPr>
        <w:t>(CEDAW/C/BDI/4, CEDAW/C/BDI/Q/4 и Add.1)</w:t>
      </w:r>
    </w:p>
    <w:p w:rsidR="00E862FD" w:rsidRPr="006B65C6" w:rsidRDefault="00E862FD" w:rsidP="006B65C6">
      <w:pPr>
        <w:pStyle w:val="DualTxt"/>
        <w:spacing w:after="0" w:line="120" w:lineRule="exact"/>
        <w:rPr>
          <w:sz w:val="10"/>
        </w:rPr>
      </w:pPr>
    </w:p>
    <w:p w:rsidR="00E862FD" w:rsidRPr="00E862FD" w:rsidRDefault="00E862FD" w:rsidP="006B65C6">
      <w:pPr>
        <w:pStyle w:val="DualTxt"/>
        <w:rPr>
          <w:iCs/>
        </w:rPr>
      </w:pPr>
      <w:r w:rsidRPr="00E862FD">
        <w:rPr>
          <w:iCs/>
        </w:rPr>
        <w:t>1.</w:t>
      </w:r>
      <w:r w:rsidRPr="00E862FD">
        <w:rPr>
          <w:iCs/>
        </w:rPr>
        <w:tab/>
      </w:r>
      <w:r w:rsidRPr="006B65C6">
        <w:rPr>
          <w:i/>
        </w:rPr>
        <w:t>По приглашению Председателя члены делег</w:t>
      </w:r>
      <w:r w:rsidRPr="006B65C6">
        <w:rPr>
          <w:i/>
        </w:rPr>
        <w:t>а</w:t>
      </w:r>
      <w:r w:rsidRPr="006B65C6">
        <w:rPr>
          <w:i/>
        </w:rPr>
        <w:t>ции Бурунди занимают места за столом Комит</w:t>
      </w:r>
      <w:r w:rsidRPr="006B65C6">
        <w:rPr>
          <w:i/>
        </w:rPr>
        <w:t>е</w:t>
      </w:r>
      <w:r w:rsidRPr="006B65C6">
        <w:rPr>
          <w:i/>
        </w:rPr>
        <w:t>та.</w:t>
      </w:r>
    </w:p>
    <w:p w:rsidR="00E862FD" w:rsidRPr="00E862FD" w:rsidRDefault="00E862FD" w:rsidP="006B65C6">
      <w:pPr>
        <w:pStyle w:val="DualTxt"/>
      </w:pPr>
      <w:r w:rsidRPr="00E862FD">
        <w:t>2.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Ндувайо</w:t>
      </w:r>
      <w:r w:rsidRPr="00E862FD">
        <w:t xml:space="preserve"> (Бурунди), предста</w:t>
      </w:r>
      <w:r w:rsidRPr="00E862FD">
        <w:t>в</w:t>
      </w:r>
      <w:r w:rsidRPr="00E862FD">
        <w:t>ляя доклад, говорит, что с 1993</w:t>
      </w:r>
      <w:r>
        <w:t> </w:t>
      </w:r>
      <w:r w:rsidRPr="00E862FD">
        <w:t>года плачевное с</w:t>
      </w:r>
      <w:r w:rsidRPr="00E862FD">
        <w:t>о</w:t>
      </w:r>
      <w:r w:rsidRPr="00E862FD">
        <w:t>циально-экономическое положение, сложивше</w:t>
      </w:r>
      <w:r w:rsidRPr="00E862FD">
        <w:t>е</w:t>
      </w:r>
      <w:r w:rsidRPr="00E862FD">
        <w:t>ся вследствие войны в ее стране, затрудняет усилия по осущест</w:t>
      </w:r>
      <w:r w:rsidRPr="00E862FD">
        <w:t>в</w:t>
      </w:r>
      <w:r w:rsidRPr="00E862FD">
        <w:t>лению Конвенции. Бурунди находится на этапе п</w:t>
      </w:r>
      <w:r w:rsidRPr="00E862FD">
        <w:t>о</w:t>
      </w:r>
      <w:r w:rsidRPr="00E862FD">
        <w:t>стконфликтного миростроительства, включая со</w:t>
      </w:r>
      <w:r w:rsidRPr="00E862FD">
        <w:t>з</w:t>
      </w:r>
      <w:r w:rsidRPr="00E862FD">
        <w:t>дание демократических институтов и демобилиз</w:t>
      </w:r>
      <w:r w:rsidRPr="00E862FD">
        <w:t>а</w:t>
      </w:r>
      <w:r w:rsidRPr="00E862FD">
        <w:t>цию и реинтеграцию бывших ко</w:t>
      </w:r>
      <w:r w:rsidRPr="00E862FD">
        <w:t>м</w:t>
      </w:r>
      <w:r w:rsidRPr="00E862FD">
        <w:t>батантов и членов вооруженных сил. Несмотря на проведение коре</w:t>
      </w:r>
      <w:r w:rsidRPr="00E862FD">
        <w:t>н</w:t>
      </w:r>
      <w:r w:rsidRPr="00E862FD">
        <w:t>ных реформ в секторе обороны и безопасности страны, ее правительство по-прежнему сталкивае</w:t>
      </w:r>
      <w:r w:rsidRPr="00E862FD">
        <w:t>т</w:t>
      </w:r>
      <w:r w:rsidRPr="00E862FD">
        <w:t>ся с проблемой искоренения насилия, включая н</w:t>
      </w:r>
      <w:r w:rsidRPr="00E862FD">
        <w:t>а</w:t>
      </w:r>
      <w:r w:rsidRPr="00E862FD">
        <w:t>силие в отношении женщин и д</w:t>
      </w:r>
      <w:r w:rsidRPr="00E862FD">
        <w:t>е</w:t>
      </w:r>
      <w:r w:rsidRPr="00E862FD">
        <w:t>вочек, и предстоит еще немало сделать для отмены дискриминацио</w:t>
      </w:r>
      <w:r w:rsidRPr="00E862FD">
        <w:t>н</w:t>
      </w:r>
      <w:r w:rsidRPr="00E862FD">
        <w:t>ных законов.</w:t>
      </w:r>
    </w:p>
    <w:p w:rsidR="00E862FD" w:rsidRPr="00E862FD" w:rsidRDefault="00E862FD" w:rsidP="006B65C6">
      <w:pPr>
        <w:pStyle w:val="DualTxt"/>
      </w:pPr>
      <w:r w:rsidRPr="00E862FD">
        <w:t>3.</w:t>
      </w:r>
      <w:r w:rsidRPr="00E862FD">
        <w:tab/>
        <w:t>Что касается рекомендации Комитета, соде</w:t>
      </w:r>
      <w:r w:rsidRPr="00E862FD">
        <w:t>р</w:t>
      </w:r>
      <w:r w:rsidRPr="00E862FD">
        <w:t>жащейся в его заключительных замечаниях по пе</w:t>
      </w:r>
      <w:r w:rsidRPr="00E862FD">
        <w:t>р</w:t>
      </w:r>
      <w:r w:rsidRPr="00E862FD">
        <w:t>воначальн</w:t>
      </w:r>
      <w:r w:rsidRPr="00E862FD">
        <w:t>о</w:t>
      </w:r>
      <w:r w:rsidRPr="00E862FD">
        <w:t>му докладу, о том, что Бурунди должна пересмотреть положения, устана</w:t>
      </w:r>
      <w:r w:rsidRPr="00E862FD">
        <w:t>в</w:t>
      </w:r>
      <w:r w:rsidRPr="00E862FD">
        <w:t>ливающие иной возраст вступления в брак для женщин, то она г</w:t>
      </w:r>
      <w:r w:rsidRPr="00E862FD">
        <w:t>о</w:t>
      </w:r>
      <w:r w:rsidRPr="00E862FD">
        <w:t>ворит, что разные возраста всту</w:t>
      </w:r>
      <w:r w:rsidRPr="00E862FD">
        <w:t>п</w:t>
      </w:r>
      <w:r w:rsidRPr="00E862FD">
        <w:t>ления в брак не влекут за собой серьезной дискриминации и пом</w:t>
      </w:r>
      <w:r w:rsidRPr="00E862FD">
        <w:t>о</w:t>
      </w:r>
      <w:r w:rsidRPr="00E862FD">
        <w:t>гают решить демографическую проблему и что н</w:t>
      </w:r>
      <w:r w:rsidRPr="00E862FD">
        <w:t>и</w:t>
      </w:r>
      <w:r w:rsidRPr="00E862FD">
        <w:t>каких жалоб в этой связи не поступало. Что же к</w:t>
      </w:r>
      <w:r w:rsidRPr="00E862FD">
        <w:t>а</w:t>
      </w:r>
      <w:r w:rsidRPr="00E862FD">
        <w:t>сается слов в Семейном кодексе о том, что главой семьи является мужчина, то ни закон, ни общество не допускают злоупотребления этой властью. Ди</w:t>
      </w:r>
      <w:r w:rsidRPr="00E862FD">
        <w:t>с</w:t>
      </w:r>
      <w:r w:rsidRPr="00E862FD">
        <w:t>криминационные положения Уголовного кодекса о супружеской измене, упомянутые в заключител</w:t>
      </w:r>
      <w:r w:rsidRPr="00E862FD">
        <w:t>ь</w:t>
      </w:r>
      <w:r w:rsidRPr="00E862FD">
        <w:t>ных замечаниях, пересматриваются с целью обе</w:t>
      </w:r>
      <w:r w:rsidRPr="00E862FD">
        <w:t>с</w:t>
      </w:r>
      <w:r w:rsidRPr="00E862FD">
        <w:t>печить большее равенство в этой о</w:t>
      </w:r>
      <w:r w:rsidRPr="00E862FD">
        <w:t>б</w:t>
      </w:r>
      <w:r w:rsidRPr="00E862FD">
        <w:t>ласти.</w:t>
      </w:r>
    </w:p>
    <w:p w:rsidR="00E862FD" w:rsidRPr="00E862FD" w:rsidRDefault="00E862FD" w:rsidP="006B65C6">
      <w:pPr>
        <w:pStyle w:val="DualTxt"/>
      </w:pPr>
      <w:r w:rsidRPr="00E862FD">
        <w:t>4.</w:t>
      </w:r>
      <w:r w:rsidRPr="00E862FD">
        <w:tab/>
        <w:t>Правительство организует ежегодные камп</w:t>
      </w:r>
      <w:r w:rsidRPr="00E862FD">
        <w:t>а</w:t>
      </w:r>
      <w:r w:rsidRPr="00E862FD">
        <w:t>нии по борьбе с насилием в отнош</w:t>
      </w:r>
      <w:r w:rsidRPr="00E862FD">
        <w:t>е</w:t>
      </w:r>
      <w:r w:rsidRPr="00E862FD">
        <w:t>нии женщин и придает пе</w:t>
      </w:r>
      <w:r w:rsidRPr="00E862FD">
        <w:t>р</w:t>
      </w:r>
      <w:r w:rsidRPr="00E862FD">
        <w:t>востепенное значение просветительской работе в сфере прав человека. Оно обеспечивает консультирование женщин, перенесших психич</w:t>
      </w:r>
      <w:r w:rsidRPr="00E862FD">
        <w:t>е</w:t>
      </w:r>
      <w:r w:rsidRPr="00E862FD">
        <w:t>ские травмы, при содействии Детского фонда Орг</w:t>
      </w:r>
      <w:r w:rsidRPr="00E862FD">
        <w:t>а</w:t>
      </w:r>
      <w:r w:rsidRPr="00E862FD">
        <w:t>низации Объединенных Наций (ЮНИСЕФ) и в партнерстве с неправител</w:t>
      </w:r>
      <w:r w:rsidRPr="00E862FD">
        <w:t>ь</w:t>
      </w:r>
      <w:r w:rsidRPr="00E862FD">
        <w:t>ственной организацией (НПО) под названием «Межкультурная психосоц</w:t>
      </w:r>
      <w:r w:rsidRPr="00E862FD">
        <w:t>и</w:t>
      </w:r>
      <w:r w:rsidRPr="00E862FD">
        <w:t>альная организация» (МПСО) оказ</w:t>
      </w:r>
      <w:r w:rsidRPr="00E862FD">
        <w:t>ы</w:t>
      </w:r>
      <w:r w:rsidRPr="00E862FD">
        <w:t>вает поддержку жертвам насилия. Вместе с тем проблема психич</w:t>
      </w:r>
      <w:r w:rsidRPr="00E862FD">
        <w:t>е</w:t>
      </w:r>
      <w:r w:rsidRPr="00E862FD">
        <w:t>ских травм с того времени, как кризис достиг ап</w:t>
      </w:r>
      <w:r w:rsidRPr="00E862FD">
        <w:t>о</w:t>
      </w:r>
      <w:r w:rsidRPr="00E862FD">
        <w:t>гея, стала менее актуальной. Идет работа по созд</w:t>
      </w:r>
      <w:r w:rsidRPr="00E862FD">
        <w:t>а</w:t>
      </w:r>
      <w:r w:rsidRPr="00E862FD">
        <w:t>нию независимой национальной комиссии по пр</w:t>
      </w:r>
      <w:r w:rsidRPr="00E862FD">
        <w:t>а</w:t>
      </w:r>
      <w:r w:rsidRPr="00E862FD">
        <w:t>вам чел</w:t>
      </w:r>
      <w:r w:rsidRPr="00E862FD">
        <w:t>о</w:t>
      </w:r>
      <w:r w:rsidRPr="00E862FD">
        <w:t>века.</w:t>
      </w:r>
    </w:p>
    <w:p w:rsidR="00E862FD" w:rsidRPr="00E862FD" w:rsidRDefault="00E862FD" w:rsidP="006B65C6">
      <w:pPr>
        <w:pStyle w:val="DualTxt"/>
      </w:pPr>
      <w:r w:rsidRPr="00E862FD">
        <w:t>5.</w:t>
      </w:r>
      <w:r w:rsidRPr="00E862FD">
        <w:tab/>
        <w:t>Положения Конвенции теперь включ</w:t>
      </w:r>
      <w:r w:rsidRPr="00E862FD">
        <w:t>е</w:t>
      </w:r>
      <w:r w:rsidRPr="00E862FD">
        <w:t>ны в Конституцию. Со времени представления первон</w:t>
      </w:r>
      <w:r w:rsidRPr="00E862FD">
        <w:t>а</w:t>
      </w:r>
      <w:r w:rsidRPr="00E862FD">
        <w:t>чального доклада национальный орган, обеспеч</w:t>
      </w:r>
      <w:r w:rsidRPr="00E862FD">
        <w:t>и</w:t>
      </w:r>
      <w:r w:rsidRPr="00E862FD">
        <w:t>вавший надзор за осуществлением Ко</w:t>
      </w:r>
      <w:r w:rsidRPr="00E862FD">
        <w:t>н</w:t>
      </w:r>
      <w:r w:rsidRPr="00E862FD">
        <w:t>венции, был преобразован в министерство по вопросам наци</w:t>
      </w:r>
      <w:r w:rsidRPr="00E862FD">
        <w:t>о</w:t>
      </w:r>
      <w:r w:rsidRPr="00E862FD">
        <w:t>нальной солидарности, прав человека и гендерным вопросам. Оно работает в те</w:t>
      </w:r>
      <w:r w:rsidRPr="00E862FD">
        <w:t>с</w:t>
      </w:r>
      <w:r w:rsidRPr="00E862FD">
        <w:t>ном сотрудничестве с учреждениями Организации Объедине</w:t>
      </w:r>
      <w:r w:rsidRPr="00E862FD">
        <w:t>н</w:t>
      </w:r>
      <w:r w:rsidRPr="00E862FD">
        <w:t>ных Наций и международными и наци</w:t>
      </w:r>
      <w:r w:rsidRPr="00E862FD">
        <w:t>о</w:t>
      </w:r>
      <w:r w:rsidRPr="00E862FD">
        <w:t>нальными НПО.</w:t>
      </w:r>
    </w:p>
    <w:p w:rsidR="00E862FD" w:rsidRPr="00E862FD" w:rsidRDefault="00E862FD" w:rsidP="006B65C6">
      <w:pPr>
        <w:pStyle w:val="DualTxt"/>
      </w:pPr>
      <w:r w:rsidRPr="00E862FD">
        <w:t>6.</w:t>
      </w:r>
      <w:r w:rsidRPr="00E862FD">
        <w:tab/>
        <w:t>В 2003</w:t>
      </w:r>
      <w:r>
        <w:t> </w:t>
      </w:r>
      <w:r w:rsidRPr="00E862FD">
        <w:t>году правительство взяло принцип</w:t>
      </w:r>
      <w:r w:rsidRPr="00E862FD">
        <w:t>и</w:t>
      </w:r>
      <w:r w:rsidRPr="00E862FD">
        <w:t>альный курс на ликвидацию дискриминации в о</w:t>
      </w:r>
      <w:r w:rsidRPr="00E862FD">
        <w:t>т</w:t>
      </w:r>
      <w:r w:rsidRPr="00E862FD">
        <w:t>ношении женщин и поощрение гендерного равенс</w:t>
      </w:r>
      <w:r w:rsidRPr="00E862FD">
        <w:t>т</w:t>
      </w:r>
      <w:r w:rsidRPr="00E862FD">
        <w:t>ва. С этой целью оно разраб</w:t>
      </w:r>
      <w:r w:rsidRPr="00E862FD">
        <w:t>о</w:t>
      </w:r>
      <w:r w:rsidRPr="00E862FD">
        <w:t>тало план действий и учредило Национальный гендерный совет, Технич</w:t>
      </w:r>
      <w:r w:rsidRPr="00E862FD">
        <w:t>е</w:t>
      </w:r>
      <w:r w:rsidRPr="00E862FD">
        <w:t>ский гендерный совет и Постоянный исполнител</w:t>
      </w:r>
      <w:r w:rsidRPr="00E862FD">
        <w:t>ь</w:t>
      </w:r>
      <w:r w:rsidRPr="00E862FD">
        <w:t>ный секрет</w:t>
      </w:r>
      <w:r w:rsidRPr="00E862FD">
        <w:t>а</w:t>
      </w:r>
      <w:r w:rsidRPr="00E862FD">
        <w:t>риат Совета.</w:t>
      </w:r>
    </w:p>
    <w:p w:rsidR="00E862FD" w:rsidRPr="00E862FD" w:rsidRDefault="00E862FD" w:rsidP="006B65C6">
      <w:pPr>
        <w:pStyle w:val="DualTxt"/>
      </w:pPr>
      <w:r w:rsidRPr="00E862FD">
        <w:t>7.</w:t>
      </w:r>
      <w:r w:rsidRPr="00E862FD">
        <w:tab/>
        <w:t>Правительство также развернуло ка</w:t>
      </w:r>
      <w:r w:rsidRPr="00E862FD">
        <w:t>м</w:t>
      </w:r>
      <w:r w:rsidRPr="00E862FD">
        <w:t>панию в области образования девочек с целью уменьшить разрыв в уровне образования обоих полов. Мин</w:t>
      </w:r>
      <w:r w:rsidRPr="00E862FD">
        <w:t>и</w:t>
      </w:r>
      <w:r w:rsidRPr="00E862FD">
        <w:t>стерство образования создало подразделение по в</w:t>
      </w:r>
      <w:r w:rsidRPr="00E862FD">
        <w:t>о</w:t>
      </w:r>
      <w:r w:rsidRPr="00E862FD">
        <w:t>просам образования девочек и проводит в жизнь программу в рамках Инициативы Организации Объединенных Наций по вопросам образования д</w:t>
      </w:r>
      <w:r w:rsidRPr="00E862FD">
        <w:t>е</w:t>
      </w:r>
      <w:r w:rsidRPr="00E862FD">
        <w:t>вочек (ИООНОД), а Форум африканских же</w:t>
      </w:r>
      <w:r w:rsidRPr="00E862FD">
        <w:t>н</w:t>
      </w:r>
      <w:r w:rsidRPr="00E862FD">
        <w:t>щин-педагогов (ФАЖП) планирует в ближайшем буд</w:t>
      </w:r>
      <w:r w:rsidRPr="00E862FD">
        <w:t>у</w:t>
      </w:r>
      <w:r w:rsidRPr="00E862FD">
        <w:t>щем разработать национальную стратегию образ</w:t>
      </w:r>
      <w:r w:rsidRPr="00E862FD">
        <w:t>о</w:t>
      </w:r>
      <w:r w:rsidRPr="00E862FD">
        <w:t>вания девочек.</w:t>
      </w:r>
    </w:p>
    <w:p w:rsidR="00E862FD" w:rsidRPr="00E862FD" w:rsidRDefault="00E862FD" w:rsidP="006B65C6">
      <w:pPr>
        <w:pStyle w:val="DualTxt"/>
      </w:pPr>
      <w:r w:rsidRPr="00E862FD">
        <w:t>8.</w:t>
      </w:r>
      <w:r w:rsidRPr="00E862FD">
        <w:tab/>
        <w:t>Были организов</w:t>
      </w:r>
      <w:r w:rsidRPr="00E862FD">
        <w:t>а</w:t>
      </w:r>
      <w:r w:rsidRPr="00E862FD">
        <w:t>ны семинары с участием представителей местных в</w:t>
      </w:r>
      <w:r w:rsidRPr="00E862FD">
        <w:t>ы</w:t>
      </w:r>
      <w:r w:rsidRPr="00E862FD">
        <w:t>борных органов власти и руководящих структур для повышения осведо</w:t>
      </w:r>
      <w:r w:rsidRPr="00E862FD">
        <w:t>м</w:t>
      </w:r>
      <w:r w:rsidRPr="00E862FD">
        <w:t>ленности в гендерных вопросах, образован пост</w:t>
      </w:r>
      <w:r w:rsidRPr="00E862FD">
        <w:t>о</w:t>
      </w:r>
      <w:r w:rsidRPr="00E862FD">
        <w:t>янный парламентский комитет по гендерным в</w:t>
      </w:r>
      <w:r w:rsidRPr="00E862FD">
        <w:t>о</w:t>
      </w:r>
      <w:r w:rsidRPr="00E862FD">
        <w:t>просам, а недавно было проведено исследование, посвященное правовой практике и социальным и культурным обычаям, наносящим вред же</w:t>
      </w:r>
      <w:r w:rsidRPr="00E862FD">
        <w:t>н</w:t>
      </w:r>
      <w:r w:rsidRPr="00E862FD">
        <w:t>щинам.</w:t>
      </w:r>
    </w:p>
    <w:p w:rsidR="00E862FD" w:rsidRPr="00E862FD" w:rsidRDefault="00E862FD" w:rsidP="006B65C6">
      <w:pPr>
        <w:pStyle w:val="DualTxt"/>
      </w:pPr>
      <w:r w:rsidRPr="00E862FD">
        <w:t>9.</w:t>
      </w:r>
      <w:r w:rsidRPr="00E862FD">
        <w:tab/>
        <w:t>Правительство составило план действий по борьбе с насилием в отнош</w:t>
      </w:r>
      <w:r w:rsidRPr="00E862FD">
        <w:t>е</w:t>
      </w:r>
      <w:r w:rsidRPr="00E862FD">
        <w:t>нии женщин, а в рамках проекта, финансируемого Фондом Организации Объедине</w:t>
      </w:r>
      <w:r w:rsidRPr="00E862FD">
        <w:t>н</w:t>
      </w:r>
      <w:r w:rsidRPr="00E862FD">
        <w:t>ных Наций для развития в интересах женщин (ЮНИФЕМ), полице</w:t>
      </w:r>
      <w:r w:rsidRPr="00E862FD">
        <w:t>й</w:t>
      </w:r>
      <w:r w:rsidRPr="00E862FD">
        <w:t>ские подразделения по защите детей пройдут обучение по таким вопр</w:t>
      </w:r>
      <w:r w:rsidRPr="00E862FD">
        <w:t>о</w:t>
      </w:r>
      <w:r w:rsidRPr="00E862FD">
        <w:t>сам, как обращение с потерпевшими и соответс</w:t>
      </w:r>
      <w:r w:rsidRPr="00E862FD">
        <w:t>т</w:t>
      </w:r>
      <w:r w:rsidRPr="00E862FD">
        <w:t>вующие законодательные нормы. На п</w:t>
      </w:r>
      <w:r w:rsidRPr="00E862FD">
        <w:t>о</w:t>
      </w:r>
      <w:r w:rsidRPr="00E862FD">
        <w:t>лицейских участках будут созданы пункты для обращения н</w:t>
      </w:r>
      <w:r w:rsidRPr="00E862FD">
        <w:t>а</w:t>
      </w:r>
      <w:r w:rsidRPr="00E862FD">
        <w:t>селения по гендерным вопросам, а для потерпе</w:t>
      </w:r>
      <w:r w:rsidRPr="00E862FD">
        <w:t>в</w:t>
      </w:r>
      <w:r w:rsidRPr="00E862FD">
        <w:t>ших будет открыта телефонная «горячая л</w:t>
      </w:r>
      <w:r w:rsidRPr="00E862FD">
        <w:t>и</w:t>
      </w:r>
      <w:r w:rsidRPr="00E862FD">
        <w:t>ния».</w:t>
      </w:r>
    </w:p>
    <w:p w:rsidR="00E862FD" w:rsidRPr="00E862FD" w:rsidRDefault="00E862FD" w:rsidP="006B65C6">
      <w:pPr>
        <w:pStyle w:val="DualTxt"/>
      </w:pPr>
      <w:r w:rsidRPr="00E862FD">
        <w:t>10.</w:t>
      </w:r>
      <w:r w:rsidRPr="00E862FD">
        <w:tab/>
        <w:t>Бурундийские женщины не подвергаются пр</w:t>
      </w:r>
      <w:r w:rsidRPr="00E862FD">
        <w:t>а</w:t>
      </w:r>
      <w:r w:rsidRPr="00E862FD">
        <w:t>вовой дискриминации в плане участия в общес</w:t>
      </w:r>
      <w:r w:rsidRPr="00E862FD">
        <w:t>т</w:t>
      </w:r>
      <w:r w:rsidRPr="00E862FD">
        <w:t>венной жизни, как явствует из Конституции и о чем свидетельствует большое число женщин, избра</w:t>
      </w:r>
      <w:r w:rsidRPr="00E862FD">
        <w:t>н</w:t>
      </w:r>
      <w:r w:rsidRPr="00E862FD">
        <w:t>ных или назначе</w:t>
      </w:r>
      <w:r w:rsidRPr="00E862FD">
        <w:t>н</w:t>
      </w:r>
      <w:r w:rsidRPr="00E862FD">
        <w:t>ных на ответственные должности. В течение отчетного периода в Б</w:t>
      </w:r>
      <w:r w:rsidRPr="00E862FD">
        <w:t>у</w:t>
      </w:r>
      <w:r w:rsidRPr="00E862FD">
        <w:t>рунди женщины занимали должности вице-президента по социал</w:t>
      </w:r>
      <w:r w:rsidRPr="00E862FD">
        <w:t>ь</w:t>
      </w:r>
      <w:r w:rsidRPr="00E862FD">
        <w:t>но-экономическим вопросам, председателя наци</w:t>
      </w:r>
      <w:r w:rsidRPr="00E862FD">
        <w:t>о</w:t>
      </w:r>
      <w:r w:rsidRPr="00E862FD">
        <w:t>нального собрания, и две женщины председательс</w:t>
      </w:r>
      <w:r w:rsidRPr="00E862FD">
        <w:t>т</w:t>
      </w:r>
      <w:r w:rsidRPr="00E862FD">
        <w:t>вовали в сенате, хотя в настоящее время все эти п</w:t>
      </w:r>
      <w:r w:rsidRPr="00E862FD">
        <w:t>о</w:t>
      </w:r>
      <w:r w:rsidRPr="00E862FD">
        <w:t>сты занимают мужчины. Сегодня женщины во</w:t>
      </w:r>
      <w:r w:rsidRPr="00E862FD">
        <w:t>з</w:t>
      </w:r>
      <w:r w:rsidRPr="00E862FD">
        <w:t>главляют шесть министерств, включая министер</w:t>
      </w:r>
      <w:r w:rsidR="006B65C6">
        <w:softHyphen/>
      </w:r>
      <w:r w:rsidRPr="00E862FD">
        <w:t>ство иностранных дел и международного сотрудн</w:t>
      </w:r>
      <w:r w:rsidRPr="00E862FD">
        <w:t>и</w:t>
      </w:r>
      <w:r w:rsidRPr="00E862FD">
        <w:t>чества и министерство финансов, планирования развития и сотрудничества. Же</w:t>
      </w:r>
      <w:r w:rsidRPr="00E862FD">
        <w:t>н</w:t>
      </w:r>
      <w:r w:rsidRPr="00E862FD">
        <w:t>щины занимают 15</w:t>
      </w:r>
      <w:r>
        <w:t> </w:t>
      </w:r>
      <w:r w:rsidRPr="00E862FD">
        <w:t>процентов мест в н</w:t>
      </w:r>
      <w:r w:rsidRPr="00E862FD">
        <w:t>а</w:t>
      </w:r>
      <w:r w:rsidRPr="00E862FD">
        <w:t>циональном собрании и 32</w:t>
      </w:r>
      <w:r>
        <w:t> </w:t>
      </w:r>
      <w:r w:rsidRPr="00E862FD">
        <w:t>процента мест в сенате. На уровне глав диплом</w:t>
      </w:r>
      <w:r w:rsidRPr="00E862FD">
        <w:t>а</w:t>
      </w:r>
      <w:r w:rsidRPr="00E862FD">
        <w:t>тических представительств особых подвижек не произошло, и доля женщин в местных органах вл</w:t>
      </w:r>
      <w:r w:rsidRPr="00E862FD">
        <w:t>а</w:t>
      </w:r>
      <w:r w:rsidRPr="00E862FD">
        <w:t>сти относительно мала, хотя теперь они предста</w:t>
      </w:r>
      <w:r w:rsidRPr="00E862FD">
        <w:t>в</w:t>
      </w:r>
      <w:r w:rsidRPr="00E862FD">
        <w:t>лены даже на низших администр</w:t>
      </w:r>
      <w:r w:rsidRPr="00E862FD">
        <w:t>а</w:t>
      </w:r>
      <w:r w:rsidRPr="00E862FD">
        <w:t>тивных уровнях. В числе нерешенных задач</w:t>
      </w:r>
      <w:r>
        <w:t xml:space="preserve"> — </w:t>
      </w:r>
      <w:r w:rsidRPr="00E862FD">
        <w:t>увеличение доли же</w:t>
      </w:r>
      <w:r w:rsidRPr="00E862FD">
        <w:t>н</w:t>
      </w:r>
      <w:r w:rsidRPr="00E862FD">
        <w:t>щин во всех звеньях руководящей структуры, иск</w:t>
      </w:r>
      <w:r w:rsidRPr="00E862FD">
        <w:t>о</w:t>
      </w:r>
      <w:r w:rsidRPr="00E862FD">
        <w:t>ренение вредных культурных обычаев и преодол</w:t>
      </w:r>
      <w:r w:rsidRPr="00E862FD">
        <w:t>е</w:t>
      </w:r>
      <w:r w:rsidRPr="00E862FD">
        <w:t>ние эконом</w:t>
      </w:r>
      <w:r w:rsidRPr="00E862FD">
        <w:t>и</w:t>
      </w:r>
      <w:r w:rsidRPr="00E862FD">
        <w:t>ческой зависимости.</w:t>
      </w:r>
    </w:p>
    <w:p w:rsidR="00E862FD" w:rsidRPr="00E862FD" w:rsidRDefault="00E862FD" w:rsidP="006B65C6">
      <w:pPr>
        <w:pStyle w:val="DualTxt"/>
      </w:pPr>
      <w:r w:rsidRPr="00E862FD">
        <w:t>11.</w:t>
      </w:r>
      <w:r w:rsidRPr="00E862FD">
        <w:tab/>
        <w:t>Бурундийские женщины наравне с мужчинами могут приобретать, менять или сохранять гражда</w:t>
      </w:r>
      <w:r w:rsidRPr="00E862FD">
        <w:t>н</w:t>
      </w:r>
      <w:r w:rsidRPr="00E862FD">
        <w:t>ство. Тем не менее вследствие давней привязанн</w:t>
      </w:r>
      <w:r w:rsidRPr="00E862FD">
        <w:t>о</w:t>
      </w:r>
      <w:r w:rsidRPr="00E862FD">
        <w:t>сти бурундийских мужчин к патриархальному о</w:t>
      </w:r>
      <w:r w:rsidRPr="00E862FD">
        <w:t>б</w:t>
      </w:r>
      <w:r w:rsidRPr="00E862FD">
        <w:t>щественному укладу и по демографическим соо</w:t>
      </w:r>
      <w:r w:rsidRPr="00E862FD">
        <w:t>б</w:t>
      </w:r>
      <w:r w:rsidRPr="00E862FD">
        <w:t>ражениям бурундийская женщина, вышедшая з</w:t>
      </w:r>
      <w:r w:rsidRPr="00E862FD">
        <w:t>а</w:t>
      </w:r>
      <w:r w:rsidRPr="00E862FD">
        <w:t>муж за иностранца, не может автоматически пер</w:t>
      </w:r>
      <w:r w:rsidRPr="00E862FD">
        <w:t>е</w:t>
      </w:r>
      <w:r w:rsidRPr="00E862FD">
        <w:t>дать свое гражданство ребенку или мужу. Прав</w:t>
      </w:r>
      <w:r w:rsidRPr="00E862FD">
        <w:t>и</w:t>
      </w:r>
      <w:r w:rsidRPr="00E862FD">
        <w:t>тельство рассматривает эту ситуацию как проявл</w:t>
      </w:r>
      <w:r w:rsidRPr="00E862FD">
        <w:t>е</w:t>
      </w:r>
      <w:r w:rsidRPr="00E862FD">
        <w:t>ние несправе</w:t>
      </w:r>
      <w:r w:rsidRPr="00E862FD">
        <w:t>д</w:t>
      </w:r>
      <w:r w:rsidRPr="00E862FD">
        <w:t>ливости, которое будет устранено по мере более широкого знакомства с международн</w:t>
      </w:r>
      <w:r w:rsidRPr="00E862FD">
        <w:t>ы</w:t>
      </w:r>
      <w:r w:rsidRPr="00E862FD">
        <w:t>ми документами по правам ч</w:t>
      </w:r>
      <w:r w:rsidRPr="00E862FD">
        <w:t>е</w:t>
      </w:r>
      <w:r w:rsidRPr="00E862FD">
        <w:t>ловека. Кроме того, в скором времени будут внесены изменения в Семе</w:t>
      </w:r>
      <w:r w:rsidRPr="00E862FD">
        <w:t>й</w:t>
      </w:r>
      <w:r w:rsidRPr="00E862FD">
        <w:t>ный кодекс.</w:t>
      </w:r>
    </w:p>
    <w:p w:rsidR="00E862FD" w:rsidRPr="00E862FD" w:rsidRDefault="00E862FD" w:rsidP="006B65C6">
      <w:pPr>
        <w:pStyle w:val="DualTxt"/>
      </w:pPr>
      <w:r w:rsidRPr="00E862FD">
        <w:t>12.</w:t>
      </w:r>
      <w:r w:rsidRPr="00E862FD">
        <w:tab/>
        <w:t>Конституция гарантирует равный доступ к о</w:t>
      </w:r>
      <w:r w:rsidRPr="00E862FD">
        <w:t>б</w:t>
      </w:r>
      <w:r w:rsidRPr="00E862FD">
        <w:t>разованию и культуре. На церемонии инаугурации в августе 2005</w:t>
      </w:r>
      <w:r>
        <w:t> </w:t>
      </w:r>
      <w:r w:rsidRPr="00E862FD">
        <w:t>года президент объявил, что начальное образование будет отныне бесплатным, хотя пр</w:t>
      </w:r>
      <w:r w:rsidRPr="00E862FD">
        <w:t>о</w:t>
      </w:r>
      <w:r w:rsidRPr="00E862FD">
        <w:t>блема нехватки школьных п</w:t>
      </w:r>
      <w:r w:rsidRPr="00E862FD">
        <w:t>о</w:t>
      </w:r>
      <w:r w:rsidRPr="00E862FD">
        <w:t>мещений и учителей сохраняется до сих пор. Социально-политический кризис серьезно отразился на доступности образ</w:t>
      </w:r>
      <w:r w:rsidRPr="00E862FD">
        <w:t>о</w:t>
      </w:r>
      <w:r w:rsidRPr="00E862FD">
        <w:t>вания, особенно для девочек. Хотя юридических препятствий для их образования не существ</w:t>
      </w:r>
      <w:r w:rsidRPr="00E862FD">
        <w:t>у</w:t>
      </w:r>
      <w:r w:rsidRPr="00E862FD">
        <w:t>ет, они сталкиваются с такими проблемами, как нищета; стереотипные представления о роли полов; негр</w:t>
      </w:r>
      <w:r w:rsidRPr="00E862FD">
        <w:t>а</w:t>
      </w:r>
      <w:r w:rsidRPr="00E862FD">
        <w:t>мотность родителей, приводящая к тому, что дев</w:t>
      </w:r>
      <w:r w:rsidRPr="00E862FD">
        <w:t>о</w:t>
      </w:r>
      <w:r w:rsidRPr="00E862FD">
        <w:t>чек в</w:t>
      </w:r>
      <w:r w:rsidRPr="00E862FD">
        <w:t>ы</w:t>
      </w:r>
      <w:r w:rsidRPr="00E862FD">
        <w:t>нуждают сидеть дома, занимаясь физическим трудом; и ВИЧ/СПИД, в результате эпидемии кот</w:t>
      </w:r>
      <w:r w:rsidRPr="00E862FD">
        <w:t>о</w:t>
      </w:r>
      <w:r w:rsidRPr="00E862FD">
        <w:t>рого девочки превращаются в сиделок у постели больных. В сфере неформального образ</w:t>
      </w:r>
      <w:r w:rsidRPr="00E862FD">
        <w:t>о</w:t>
      </w:r>
      <w:r w:rsidRPr="00E862FD">
        <w:t>вания предпринимаются усилия по организации обуч</w:t>
      </w:r>
      <w:r w:rsidRPr="00E862FD">
        <w:t>е</w:t>
      </w:r>
      <w:r w:rsidRPr="00E862FD">
        <w:t>ния и поощрению самостоятельной занятости в сел</w:t>
      </w:r>
      <w:r w:rsidRPr="00E862FD">
        <w:t>ь</w:t>
      </w:r>
      <w:r w:rsidRPr="00E862FD">
        <w:t>ских районах, без какой бы то ни было дискрим</w:t>
      </w:r>
      <w:r w:rsidRPr="00E862FD">
        <w:t>и</w:t>
      </w:r>
      <w:r w:rsidRPr="00E862FD">
        <w:t>нации. Мальчики и девочки имеют одинаковые пр</w:t>
      </w:r>
      <w:r w:rsidRPr="00E862FD">
        <w:t>а</w:t>
      </w:r>
      <w:r w:rsidRPr="00E862FD">
        <w:t>ва на участие в культурной и спортивной жи</w:t>
      </w:r>
      <w:r w:rsidRPr="00E862FD">
        <w:t>з</w:t>
      </w:r>
      <w:r w:rsidRPr="00E862FD">
        <w:t>ни.</w:t>
      </w:r>
    </w:p>
    <w:p w:rsidR="00E862FD" w:rsidRPr="00E862FD" w:rsidRDefault="00E862FD" w:rsidP="006B65C6">
      <w:pPr>
        <w:pStyle w:val="DualTxt"/>
      </w:pPr>
      <w:r w:rsidRPr="00E862FD">
        <w:t>13.</w:t>
      </w:r>
      <w:r w:rsidRPr="00E862FD">
        <w:tab/>
        <w:t>В период после представления первоначальн</w:t>
      </w:r>
      <w:r w:rsidRPr="00E862FD">
        <w:t>о</w:t>
      </w:r>
      <w:r w:rsidRPr="00E862FD">
        <w:t>го доклада труд</w:t>
      </w:r>
      <w:r w:rsidRPr="00E862FD">
        <w:t>о</w:t>
      </w:r>
      <w:r w:rsidRPr="00E862FD">
        <w:t>вое законодательство Бурунди не приводилось в соответствие с Ко</w:t>
      </w:r>
      <w:r w:rsidRPr="00E862FD">
        <w:t>н</w:t>
      </w:r>
      <w:r w:rsidRPr="00E862FD">
        <w:t>венцией. Однако существующие законы гарантируют мужчинам и женщинам одинаковые права в отношении до</w:t>
      </w:r>
      <w:r w:rsidRPr="00E862FD">
        <w:t>с</w:t>
      </w:r>
      <w:r w:rsidRPr="00E862FD">
        <w:t>тупа к рабочим местам и соответствующим льготам, за исключением отпуска по беременности. Серьезные гендерные различия в сфере образования отраж</w:t>
      </w:r>
      <w:r w:rsidRPr="00E862FD">
        <w:t>а</w:t>
      </w:r>
      <w:r w:rsidRPr="00E862FD">
        <w:t>ются и на трудоустройстве. Тем не менее был до</w:t>
      </w:r>
      <w:r w:rsidRPr="00E862FD">
        <w:t>с</w:t>
      </w:r>
      <w:r w:rsidRPr="00E862FD">
        <w:t>тигнут определе</w:t>
      </w:r>
      <w:r w:rsidRPr="00E862FD">
        <w:t>н</w:t>
      </w:r>
      <w:r w:rsidRPr="00E862FD">
        <w:t>ный прогресс. Женщин все чаще можно встретить среди сотрудников полиции и в</w:t>
      </w:r>
      <w:r w:rsidRPr="00E862FD">
        <w:t>о</w:t>
      </w:r>
      <w:r w:rsidRPr="00E862FD">
        <w:t>енносл</w:t>
      </w:r>
      <w:r w:rsidRPr="00E862FD">
        <w:t>у</w:t>
      </w:r>
      <w:r w:rsidRPr="00E862FD">
        <w:t>жащих, т.е.</w:t>
      </w:r>
      <w:r>
        <w:t> </w:t>
      </w:r>
      <w:r w:rsidRPr="00E862FD">
        <w:t>в областях, которые длительное время считались вотчиной мужчин. Наци</w:t>
      </w:r>
      <w:r w:rsidRPr="00E862FD">
        <w:t>о</w:t>
      </w:r>
      <w:r w:rsidRPr="00E862FD">
        <w:t>нальная полиция и Национальные силы об</w:t>
      </w:r>
      <w:r w:rsidRPr="00E862FD">
        <w:t>о</w:t>
      </w:r>
      <w:r w:rsidRPr="00E862FD">
        <w:t>роны нанимают на службу женщин, правда, на низшие должности, занимать которые они получили право лишь в н</w:t>
      </w:r>
      <w:r w:rsidRPr="00E862FD">
        <w:t>е</w:t>
      </w:r>
      <w:r w:rsidRPr="00E862FD">
        <w:t>давнее время. Женщины составляют п</w:t>
      </w:r>
      <w:r w:rsidRPr="00E862FD">
        <w:t>о</w:t>
      </w:r>
      <w:r w:rsidRPr="00E862FD">
        <w:t>рядка 19</w:t>
      </w:r>
      <w:r>
        <w:t> </w:t>
      </w:r>
      <w:r w:rsidRPr="00E862FD">
        <w:t>процентов руководящих работников в гражда</w:t>
      </w:r>
      <w:r w:rsidRPr="00E862FD">
        <w:t>н</w:t>
      </w:r>
      <w:r w:rsidRPr="00E862FD">
        <w:t>ской службе; этот показатель знач</w:t>
      </w:r>
      <w:r w:rsidRPr="00E862FD">
        <w:t>и</w:t>
      </w:r>
      <w:r w:rsidRPr="00E862FD">
        <w:t>тельно выше на низших и низкооплачиваемых должностях. Вместе с тем следует подчеркнуть, что в частном се</w:t>
      </w:r>
      <w:r w:rsidRPr="00E862FD">
        <w:t>к</w:t>
      </w:r>
      <w:r w:rsidRPr="00E862FD">
        <w:t>торе также предприн</w:t>
      </w:r>
      <w:r w:rsidRPr="00E862FD">
        <w:t>и</w:t>
      </w:r>
      <w:r w:rsidRPr="00E862FD">
        <w:t>маются усилия по найму женщин благодаря проведению ряда просветительских ка</w:t>
      </w:r>
      <w:r w:rsidRPr="00E862FD">
        <w:t>м</w:t>
      </w:r>
      <w:r w:rsidRPr="00E862FD">
        <w:t>паний на тему гендерного раве</w:t>
      </w:r>
      <w:r w:rsidRPr="00E862FD">
        <w:t>н</w:t>
      </w:r>
      <w:r w:rsidRPr="00E862FD">
        <w:t>ства.</w:t>
      </w:r>
    </w:p>
    <w:p w:rsidR="00E862FD" w:rsidRPr="00E862FD" w:rsidRDefault="00E862FD" w:rsidP="006B65C6">
      <w:pPr>
        <w:pStyle w:val="DualTxt"/>
      </w:pPr>
      <w:r w:rsidRPr="00E862FD">
        <w:t>14.</w:t>
      </w:r>
      <w:r w:rsidRPr="00E862FD">
        <w:tab/>
        <w:t>В стране крайне высок уровень матери</w:t>
      </w:r>
      <w:r w:rsidRPr="00E862FD">
        <w:t>н</w:t>
      </w:r>
      <w:r w:rsidRPr="00E862FD">
        <w:t>ской смертности, что объясняется нехваткой времени и ресурсов для организации надлежащего ухода в п</w:t>
      </w:r>
      <w:r w:rsidRPr="00E862FD">
        <w:t>е</w:t>
      </w:r>
      <w:r w:rsidRPr="00E862FD">
        <w:t>риод б</w:t>
      </w:r>
      <w:r w:rsidRPr="00E862FD">
        <w:t>е</w:t>
      </w:r>
      <w:r w:rsidRPr="00E862FD">
        <w:t>ременности и родов. В целях решения этой проблемы в рамках Национальной программы о</w:t>
      </w:r>
      <w:r w:rsidRPr="00E862FD">
        <w:t>х</w:t>
      </w:r>
      <w:r w:rsidRPr="00E862FD">
        <w:t>раны репродуктивного здоровья организована по</w:t>
      </w:r>
      <w:r w:rsidRPr="00E862FD">
        <w:t>д</w:t>
      </w:r>
      <w:r w:rsidRPr="00E862FD">
        <w:t>готовка традиционных акушерок и ко</w:t>
      </w:r>
      <w:r w:rsidRPr="00E862FD">
        <w:t>н</w:t>
      </w:r>
      <w:r w:rsidRPr="00E862FD">
        <w:t>троль за их работой; кроме того, им на регулярной основе пр</w:t>
      </w:r>
      <w:r w:rsidRPr="00E862FD">
        <w:t>е</w:t>
      </w:r>
      <w:r w:rsidRPr="00E862FD">
        <w:t>доставляются основное оборудование и мат</w:t>
      </w:r>
      <w:r w:rsidRPr="00E862FD">
        <w:t>е</w:t>
      </w:r>
      <w:r w:rsidRPr="00E862FD">
        <w:t>риалы. Правительство также приняло меры для предоста</w:t>
      </w:r>
      <w:r w:rsidRPr="00E862FD">
        <w:t>в</w:t>
      </w:r>
      <w:r w:rsidRPr="00E862FD">
        <w:t>ления бесплатных услуг по родовспоможению и м</w:t>
      </w:r>
      <w:r w:rsidRPr="00E862FD">
        <w:t>е</w:t>
      </w:r>
      <w:r w:rsidRPr="00E862FD">
        <w:t xml:space="preserve">дицинскому обслуживанию детей в возрасте до </w:t>
      </w:r>
      <w:r>
        <w:t>п</w:t>
      </w:r>
      <w:r>
        <w:t>я</w:t>
      </w:r>
      <w:r>
        <w:t>ти</w:t>
      </w:r>
      <w:r w:rsidRPr="00E862FD">
        <w:t xml:space="preserve"> лет. Оно твердо привержено делу бор</w:t>
      </w:r>
      <w:r w:rsidRPr="00E862FD">
        <w:t>ь</w:t>
      </w:r>
      <w:r w:rsidRPr="00E862FD">
        <w:t>бы с ВИЧ/СПИДом и образовало Национал</w:t>
      </w:r>
      <w:r w:rsidRPr="00E862FD">
        <w:t>ь</w:t>
      </w:r>
      <w:r w:rsidRPr="00E862FD">
        <w:t>ный совет борьбы со СПИДом с отделениями во всех прови</w:t>
      </w:r>
      <w:r w:rsidRPr="00E862FD">
        <w:t>н</w:t>
      </w:r>
      <w:r w:rsidRPr="00E862FD">
        <w:t>циях страны и лабораторн</w:t>
      </w:r>
      <w:r w:rsidRPr="00E862FD">
        <w:t>ы</w:t>
      </w:r>
      <w:r w:rsidRPr="00E862FD">
        <w:t>ми и вспомогательными помещениями во всех больницах и медицинских центрах.</w:t>
      </w:r>
    </w:p>
    <w:p w:rsidR="00E862FD" w:rsidRPr="00E862FD" w:rsidRDefault="00E862FD" w:rsidP="006B65C6">
      <w:pPr>
        <w:pStyle w:val="DualTxt"/>
      </w:pPr>
      <w:r w:rsidRPr="00E862FD">
        <w:t>15.</w:t>
      </w:r>
      <w:r w:rsidRPr="00E862FD">
        <w:tab/>
        <w:t>В 2003</w:t>
      </w:r>
      <w:r>
        <w:t> </w:t>
      </w:r>
      <w:r w:rsidRPr="00E862FD">
        <w:t>году было зарегистрировано 983</w:t>
      </w:r>
      <w:r>
        <w:t> </w:t>
      </w:r>
      <w:r w:rsidRPr="00E862FD">
        <w:t>слу</w:t>
      </w:r>
      <w:r w:rsidR="006B65C6">
        <w:softHyphen/>
      </w:r>
      <w:r w:rsidRPr="00E862FD">
        <w:t>чая насилия на сексуальной почве, в 2004</w:t>
      </w:r>
      <w:r>
        <w:t> </w:t>
      </w:r>
      <w:r w:rsidRPr="00E862FD">
        <w:t>году</w:t>
      </w:r>
      <w:r>
        <w:t xml:space="preserve"> — </w:t>
      </w:r>
      <w:r w:rsidRPr="00E862FD">
        <w:t>1675</w:t>
      </w:r>
      <w:r>
        <w:t> </w:t>
      </w:r>
      <w:r w:rsidRPr="00E862FD">
        <w:t>случаев. О многих случаях изн</w:t>
      </w:r>
      <w:r w:rsidRPr="00E862FD">
        <w:t>а</w:t>
      </w:r>
      <w:r w:rsidRPr="00E862FD">
        <w:t>силования не сообщается или же эти инциденты урегулируются самими семьями, которых это кас</w:t>
      </w:r>
      <w:r w:rsidRPr="00E862FD">
        <w:t>а</w:t>
      </w:r>
      <w:r w:rsidRPr="00E862FD">
        <w:t>ется, вследствие ограничений культурного характ</w:t>
      </w:r>
      <w:r w:rsidRPr="00E862FD">
        <w:t>е</w:t>
      </w:r>
      <w:r w:rsidRPr="00E862FD">
        <w:t>ра. Потерпевшим даются консультации и предоставляются другие у</w:t>
      </w:r>
      <w:r w:rsidRPr="00E862FD">
        <w:t>с</w:t>
      </w:r>
      <w:r w:rsidRPr="00E862FD">
        <w:t>луги. Правительство проводит кампании по борьбе с сексуальным насилием, рег</w:t>
      </w:r>
      <w:r w:rsidRPr="00E862FD">
        <w:t>у</w:t>
      </w:r>
      <w:r w:rsidRPr="00E862FD">
        <w:t>лярно созываются специальные суды для привлечения к ответственн</w:t>
      </w:r>
      <w:r w:rsidRPr="00E862FD">
        <w:t>о</w:t>
      </w:r>
      <w:r w:rsidRPr="00E862FD">
        <w:t>сти обвиняемых и выносятся строгие приговоры вплоть до 20</w:t>
      </w:r>
      <w:r>
        <w:t> </w:t>
      </w:r>
      <w:r w:rsidRPr="00E862FD">
        <w:t>лет лишения св</w:t>
      </w:r>
      <w:r w:rsidRPr="00E862FD">
        <w:t>о</w:t>
      </w:r>
      <w:r w:rsidRPr="00E862FD">
        <w:t>боды.</w:t>
      </w:r>
    </w:p>
    <w:p w:rsidR="00E862FD" w:rsidRPr="00E862FD" w:rsidRDefault="00E862FD" w:rsidP="006B65C6">
      <w:pPr>
        <w:pStyle w:val="DualTxt"/>
      </w:pPr>
      <w:r w:rsidRPr="00E862FD">
        <w:t>16.</w:t>
      </w:r>
      <w:r w:rsidRPr="00E862FD">
        <w:tab/>
        <w:t>Закон не чинит препятствий женщинам в эк</w:t>
      </w:r>
      <w:r w:rsidRPr="00E862FD">
        <w:t>о</w:t>
      </w:r>
      <w:r w:rsidRPr="00E862FD">
        <w:t>номических вопросах. Б</w:t>
      </w:r>
      <w:r w:rsidRPr="00E862FD">
        <w:t>у</w:t>
      </w:r>
      <w:r w:rsidRPr="00E862FD">
        <w:t>рундийские женщины, как и бурундийские мужчины, стеснены в своей де</w:t>
      </w:r>
      <w:r w:rsidRPr="00E862FD">
        <w:t>я</w:t>
      </w:r>
      <w:r w:rsidRPr="00E862FD">
        <w:t>тельности тем, что они не могут выполнить треб</w:t>
      </w:r>
      <w:r w:rsidRPr="00E862FD">
        <w:t>о</w:t>
      </w:r>
      <w:r w:rsidRPr="00E862FD">
        <w:t>ваний, необходимых для получения кредитов в ф</w:t>
      </w:r>
      <w:r w:rsidRPr="00E862FD">
        <w:t>и</w:t>
      </w:r>
      <w:r w:rsidRPr="00E862FD">
        <w:t>нансовых учреждениях. Со времени пре</w:t>
      </w:r>
      <w:r w:rsidRPr="00E862FD">
        <w:t>д</w:t>
      </w:r>
      <w:r w:rsidRPr="00E862FD">
        <w:t>ставления предыдущего доклада число кредитов, предоста</w:t>
      </w:r>
      <w:r w:rsidRPr="00E862FD">
        <w:t>в</w:t>
      </w:r>
      <w:r w:rsidRPr="00E862FD">
        <w:t>ленных женщинам, возросло, и т</w:t>
      </w:r>
      <w:r w:rsidRPr="00E862FD">
        <w:t>е</w:t>
      </w:r>
      <w:r w:rsidRPr="00E862FD">
        <w:t>перь женщинам выдаются кредиты на предпринимательскую де</w:t>
      </w:r>
      <w:r w:rsidRPr="00E862FD">
        <w:t>я</w:t>
      </w:r>
      <w:r w:rsidRPr="00E862FD">
        <w:t>тельность и жилищное строительство.</w:t>
      </w:r>
    </w:p>
    <w:p w:rsidR="00E862FD" w:rsidRPr="00E862FD" w:rsidRDefault="00E862FD" w:rsidP="006B65C6">
      <w:pPr>
        <w:pStyle w:val="DualTxt"/>
      </w:pPr>
      <w:r w:rsidRPr="00E862FD">
        <w:t>17.</w:t>
      </w:r>
      <w:r w:rsidRPr="00E862FD">
        <w:tab/>
        <w:t>В числе инициатив, призванных улу</w:t>
      </w:r>
      <w:r w:rsidRPr="00E862FD">
        <w:t>ч</w:t>
      </w:r>
      <w:r w:rsidRPr="00E862FD">
        <w:t>шить жизнь сельских женщин,</w:t>
      </w:r>
      <w:r>
        <w:t xml:space="preserve"> — </w:t>
      </w:r>
      <w:r w:rsidRPr="00E862FD">
        <w:t>проект просветител</w:t>
      </w:r>
      <w:r w:rsidRPr="00E862FD">
        <w:t>ь</w:t>
      </w:r>
      <w:r w:rsidRPr="00E862FD">
        <w:t>ской деятел</w:t>
      </w:r>
      <w:r w:rsidRPr="00E862FD">
        <w:t>ь</w:t>
      </w:r>
      <w:r w:rsidRPr="00E862FD">
        <w:t>ности в сфере охраны репродуктивного здоровья, программа восст</w:t>
      </w:r>
      <w:r w:rsidRPr="00E862FD">
        <w:t>а</w:t>
      </w:r>
      <w:r w:rsidRPr="00E862FD">
        <w:t>новления и развития сельских районов и другие пр</w:t>
      </w:r>
      <w:r w:rsidRPr="00E862FD">
        <w:t>о</w:t>
      </w:r>
      <w:r w:rsidRPr="00E862FD">
        <w:t>екты, описанные в докладе.</w:t>
      </w:r>
    </w:p>
    <w:p w:rsidR="00E862FD" w:rsidRPr="00E862FD" w:rsidRDefault="00E862FD" w:rsidP="006B65C6">
      <w:pPr>
        <w:pStyle w:val="DualTxt"/>
      </w:pPr>
      <w:r w:rsidRPr="00E862FD">
        <w:t>18.</w:t>
      </w:r>
      <w:r w:rsidRPr="00E862FD">
        <w:tab/>
        <w:t>Бурунди твердо привержена делу осуществл</w:t>
      </w:r>
      <w:r w:rsidRPr="00E862FD">
        <w:t>е</w:t>
      </w:r>
      <w:r w:rsidRPr="00E862FD">
        <w:t>ния Конвенции, переработки дискрим</w:t>
      </w:r>
      <w:r w:rsidRPr="00E862FD">
        <w:t>и</w:t>
      </w:r>
      <w:r w:rsidRPr="00E862FD">
        <w:t>национных законов и борьбы с насилием в отношении женщин, особенно в форме оказания всесторонней п</w:t>
      </w:r>
      <w:r w:rsidRPr="00E862FD">
        <w:t>о</w:t>
      </w:r>
      <w:r w:rsidRPr="00E862FD">
        <w:t>мощи потерпевшим. Вместе с тем она сталкивается со множеством препятствий, включая продолжа</w:t>
      </w:r>
      <w:r w:rsidRPr="00E862FD">
        <w:t>ю</w:t>
      </w:r>
      <w:r w:rsidRPr="00E862FD">
        <w:t>щуюся войну. Недавно был образован национал</w:t>
      </w:r>
      <w:r w:rsidRPr="00E862FD">
        <w:t>ь</w:t>
      </w:r>
      <w:r w:rsidRPr="00E862FD">
        <w:t>ный комитет по осуществлению резолюции</w:t>
      </w:r>
      <w:r>
        <w:t> </w:t>
      </w:r>
      <w:r w:rsidRPr="00E862FD">
        <w:t>1325 (2000) Совета Безопасности для оказания женщ</w:t>
      </w:r>
      <w:r w:rsidRPr="00E862FD">
        <w:t>и</w:t>
      </w:r>
      <w:r w:rsidRPr="00E862FD">
        <w:t>нам помощи в их усилиях в области миростро</w:t>
      </w:r>
      <w:r w:rsidRPr="00E862FD">
        <w:t>и</w:t>
      </w:r>
      <w:r w:rsidRPr="00E862FD">
        <w:t>тельства.</w:t>
      </w:r>
    </w:p>
    <w:p w:rsidR="00E862FD" w:rsidRPr="006B65C6" w:rsidRDefault="00E862FD" w:rsidP="006B65C6">
      <w:pPr>
        <w:pStyle w:val="DualTxt"/>
        <w:spacing w:after="0" w:line="120" w:lineRule="exact"/>
        <w:rPr>
          <w:sz w:val="10"/>
        </w:rPr>
      </w:pPr>
    </w:p>
    <w:p w:rsidR="00E862FD" w:rsidRPr="00E862FD" w:rsidRDefault="00E862FD" w:rsidP="006B65C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E862FD">
        <w:t>Статьи 1</w:t>
      </w:r>
      <w:r>
        <w:t>–</w:t>
      </w:r>
      <w:r w:rsidRPr="00E862FD">
        <w:t>6</w:t>
      </w:r>
    </w:p>
    <w:p w:rsidR="00E862FD" w:rsidRPr="006B65C6" w:rsidRDefault="00E862FD" w:rsidP="006B65C6">
      <w:pPr>
        <w:pStyle w:val="DualTxt"/>
        <w:spacing w:after="0" w:line="120" w:lineRule="exact"/>
        <w:rPr>
          <w:sz w:val="10"/>
        </w:rPr>
      </w:pPr>
    </w:p>
    <w:p w:rsidR="00E862FD" w:rsidRPr="00E862FD" w:rsidRDefault="00E862FD" w:rsidP="006B65C6">
      <w:pPr>
        <w:pStyle w:val="DualTxt"/>
      </w:pPr>
      <w:r w:rsidRPr="00E862FD">
        <w:t>19.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Паттен</w:t>
      </w:r>
      <w:r w:rsidRPr="00E862FD">
        <w:t xml:space="preserve"> спрашивает, установлен ли крайний срок для процесса законодательных р</w:t>
      </w:r>
      <w:r w:rsidRPr="00E862FD">
        <w:t>е</w:t>
      </w:r>
      <w:r w:rsidRPr="00E862FD">
        <w:t>форм. В этой сфере необходима ко</w:t>
      </w:r>
      <w:r w:rsidRPr="00E862FD">
        <w:t>н</w:t>
      </w:r>
      <w:r w:rsidRPr="00E862FD">
        <w:t>кретность, а также дальнейшие изменения в законах о наслед</w:t>
      </w:r>
      <w:r w:rsidRPr="00E862FD">
        <w:t>о</w:t>
      </w:r>
      <w:r w:rsidRPr="00E862FD">
        <w:t>вании и браке. В своих ответах на вопросы по пе</w:t>
      </w:r>
      <w:r w:rsidRPr="00E862FD">
        <w:t>р</w:t>
      </w:r>
      <w:r w:rsidRPr="00E862FD">
        <w:t>воначальному докладу (CEDAW/C/BDI/Q/4 и Add.1) правительство отметило, что население по-разному относится к этим вопросам; она интересуется, не приведут ли эти разногласия к еще большему зат</w:t>
      </w:r>
      <w:r w:rsidRPr="00E862FD">
        <w:t>я</w:t>
      </w:r>
      <w:r w:rsidRPr="00E862FD">
        <w:t>гиванию правовой реформы, необходимой для ли</w:t>
      </w:r>
      <w:r w:rsidRPr="00E862FD">
        <w:t>к</w:t>
      </w:r>
      <w:r w:rsidRPr="00E862FD">
        <w:t>видации дискриминации.</w:t>
      </w:r>
    </w:p>
    <w:p w:rsidR="00E862FD" w:rsidRPr="00E862FD" w:rsidRDefault="00E862FD" w:rsidP="006B65C6">
      <w:pPr>
        <w:pStyle w:val="DualTxt"/>
      </w:pPr>
      <w:r w:rsidRPr="00E862FD">
        <w:t>20.</w:t>
      </w:r>
      <w:r w:rsidRPr="00E862FD">
        <w:tab/>
        <w:t>Необходимо предоставить больше информ</w:t>
      </w:r>
      <w:r w:rsidRPr="00E862FD">
        <w:t>а</w:t>
      </w:r>
      <w:r w:rsidRPr="00E862FD">
        <w:t>ции о Кодексе законов о гражданстве. Поскольку право матери передавать свое имя детям имеет и</w:t>
      </w:r>
      <w:r w:rsidRPr="00E862FD">
        <w:t>с</w:t>
      </w:r>
      <w:r w:rsidRPr="00E862FD">
        <w:t>ключительно важное значение, она призывает дел</w:t>
      </w:r>
      <w:r w:rsidRPr="00E862FD">
        <w:t>е</w:t>
      </w:r>
      <w:r w:rsidRPr="00E862FD">
        <w:t>гацию привести положения Коде</w:t>
      </w:r>
      <w:r w:rsidRPr="00E862FD">
        <w:t>к</w:t>
      </w:r>
      <w:r w:rsidRPr="00E862FD">
        <w:t>са в соответствие с Конвенцией. Необходима также дополн</w:t>
      </w:r>
      <w:r w:rsidRPr="00E862FD">
        <w:t>и</w:t>
      </w:r>
      <w:r w:rsidRPr="00E862FD">
        <w:t>тельная информация о ходе реформы Лично-семейного к</w:t>
      </w:r>
      <w:r w:rsidRPr="00E862FD">
        <w:t>о</w:t>
      </w:r>
      <w:r w:rsidRPr="00E862FD">
        <w:t>декса. Наконец, было бы неб</w:t>
      </w:r>
      <w:r w:rsidRPr="00E862FD">
        <w:t>е</w:t>
      </w:r>
      <w:r w:rsidRPr="00E862FD">
        <w:t>зынтересно узнать, до какой степени парламент готов подключит</w:t>
      </w:r>
      <w:r w:rsidRPr="00E862FD">
        <w:t>ь</w:t>
      </w:r>
      <w:r w:rsidRPr="00E862FD">
        <w:t>ся к процессу подготовки отчетности и осущ</w:t>
      </w:r>
      <w:r w:rsidRPr="00E862FD">
        <w:t>е</w:t>
      </w:r>
      <w:r w:rsidRPr="00E862FD">
        <w:t>ствлению Конвенции.</w:t>
      </w:r>
    </w:p>
    <w:p w:rsidR="00E862FD" w:rsidRPr="00E862FD" w:rsidRDefault="00E862FD" w:rsidP="006B65C6">
      <w:pPr>
        <w:pStyle w:val="DualTxt"/>
      </w:pPr>
      <w:r w:rsidRPr="00E862FD">
        <w:t>21.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Гаспар</w:t>
      </w:r>
      <w:r w:rsidRPr="00E862FD">
        <w:t xml:space="preserve"> говорит, что ответы на пер</w:t>
      </w:r>
      <w:r w:rsidRPr="00E862FD">
        <w:t>е</w:t>
      </w:r>
      <w:r w:rsidRPr="00E862FD">
        <w:t>чень вопросов неполны либо вводят в заблужд</w:t>
      </w:r>
      <w:r w:rsidRPr="00E862FD">
        <w:t>е</w:t>
      </w:r>
      <w:r w:rsidRPr="00E862FD">
        <w:t>ние и что между тем, что говорится в нем, и вступительными замечаниями делегации в отношении Кодекса зак</w:t>
      </w:r>
      <w:r w:rsidRPr="00E862FD">
        <w:t>о</w:t>
      </w:r>
      <w:r w:rsidRPr="00E862FD">
        <w:t>нов о гражданстве имеются расхождения. В докладе откровенно признаются недоработки в осуществл</w:t>
      </w:r>
      <w:r w:rsidRPr="00E862FD">
        <w:t>е</w:t>
      </w:r>
      <w:r w:rsidRPr="00E862FD">
        <w:t>нии Конвенции. К сожалению, со времени подпис</w:t>
      </w:r>
      <w:r w:rsidRPr="00E862FD">
        <w:t>а</w:t>
      </w:r>
      <w:r w:rsidRPr="00E862FD">
        <w:t>ния Арушского соглашения о мире и пр</w:t>
      </w:r>
      <w:r w:rsidRPr="00E862FD">
        <w:t>и</w:t>
      </w:r>
      <w:r w:rsidRPr="00E862FD">
        <w:t>мирении в Бурунди было проведено крайне мало правовых реформ, призванных обеспечить гендерное раве</w:t>
      </w:r>
      <w:r w:rsidRPr="00E862FD">
        <w:t>н</w:t>
      </w:r>
      <w:r w:rsidRPr="00E862FD">
        <w:t>ство. В докладе говорится о многих проектах, но почти не упоминается о результатах, а из рекоме</w:t>
      </w:r>
      <w:r w:rsidRPr="00E862FD">
        <w:t>н</w:t>
      </w:r>
      <w:r w:rsidRPr="00E862FD">
        <w:t>даций, вынесенных Комитетом при обсу</w:t>
      </w:r>
      <w:r w:rsidRPr="00E862FD">
        <w:t>ж</w:t>
      </w:r>
      <w:r w:rsidRPr="00E862FD">
        <w:t>дении первоначального доклада, были выполн</w:t>
      </w:r>
      <w:r w:rsidRPr="00E862FD">
        <w:t>е</w:t>
      </w:r>
      <w:r w:rsidRPr="00E862FD">
        <w:t>ны лишь единичные. Она хотела бы знать, стала ли подг</w:t>
      </w:r>
      <w:r w:rsidRPr="00E862FD">
        <w:t>о</w:t>
      </w:r>
      <w:r w:rsidRPr="00E862FD">
        <w:t>товка настоящего доклада по</w:t>
      </w:r>
      <w:r w:rsidRPr="00E862FD">
        <w:t>д</w:t>
      </w:r>
      <w:r w:rsidRPr="00E862FD">
        <w:t>ходящим поводом для того, чтобы привлечь внимание национальных в</w:t>
      </w:r>
      <w:r w:rsidRPr="00E862FD">
        <w:t>е</w:t>
      </w:r>
      <w:r w:rsidRPr="00E862FD">
        <w:t>домств к Конвенции и прежним рекомендациям К</w:t>
      </w:r>
      <w:r w:rsidRPr="00E862FD">
        <w:t>о</w:t>
      </w:r>
      <w:r w:rsidRPr="00E862FD">
        <w:t>митета. Она интересуется, проводились ли по до</w:t>
      </w:r>
      <w:r w:rsidRPr="00E862FD">
        <w:t>к</w:t>
      </w:r>
      <w:r w:rsidRPr="00E862FD">
        <w:t>ладу консультации с гражданским обществом и к</w:t>
      </w:r>
      <w:r w:rsidRPr="00E862FD">
        <w:t>а</w:t>
      </w:r>
      <w:r w:rsidRPr="00E862FD">
        <w:t>кое гос</w:t>
      </w:r>
      <w:r w:rsidRPr="00E862FD">
        <w:t>у</w:t>
      </w:r>
      <w:r w:rsidRPr="00E862FD">
        <w:t>дарственное ведомство обеспечивает надзор за осуществлением Конвенции и рекомендаций К</w:t>
      </w:r>
      <w:r w:rsidRPr="00E862FD">
        <w:t>о</w:t>
      </w:r>
      <w:r w:rsidRPr="00E862FD">
        <w:t>митета и отвечает за координацию гендерной пол</w:t>
      </w:r>
      <w:r w:rsidRPr="00E862FD">
        <w:t>и</w:t>
      </w:r>
      <w:r w:rsidRPr="00E862FD">
        <w:t>тики.</w:t>
      </w:r>
    </w:p>
    <w:p w:rsidR="00E862FD" w:rsidRPr="00E862FD" w:rsidRDefault="00E862FD" w:rsidP="006B65C6">
      <w:pPr>
        <w:pStyle w:val="DualTxt"/>
      </w:pPr>
      <w:r w:rsidRPr="00E862FD">
        <w:t>22.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Дайриам</w:t>
      </w:r>
      <w:r w:rsidRPr="00E862FD">
        <w:t xml:space="preserve"> (Докладчик) отмечает, что, х</w:t>
      </w:r>
      <w:r w:rsidRPr="00E862FD">
        <w:t>о</w:t>
      </w:r>
      <w:r w:rsidRPr="00E862FD">
        <w:t xml:space="preserve">тя Бурунди и присоединилась к Конвенции около </w:t>
      </w:r>
      <w:r>
        <w:t>15 </w:t>
      </w:r>
      <w:r w:rsidRPr="00E862FD">
        <w:t>лет назад, ряд дискриминационных правовых положений сохраняется до сих пор, в нарушение статьи</w:t>
      </w:r>
      <w:r>
        <w:t> </w:t>
      </w:r>
      <w:r w:rsidRPr="00E862FD">
        <w:t>2 Конвенции. В докладе говорится, что ст</w:t>
      </w:r>
      <w:r w:rsidRPr="00E862FD">
        <w:t>а</w:t>
      </w:r>
      <w:r w:rsidRPr="00E862FD">
        <w:t>тья</w:t>
      </w:r>
      <w:r>
        <w:t> </w:t>
      </w:r>
      <w:r w:rsidRPr="00E862FD">
        <w:t>122 Лично-семейного кодекса, в которой муж называется главой семьи, не создает проблем, так как ее действие может быть приостановлено, если станет известно о злоупотреблениях. Однако такие злоупотребления весьма многочисленны, и в докл</w:t>
      </w:r>
      <w:r w:rsidRPr="00E862FD">
        <w:t>а</w:t>
      </w:r>
      <w:r w:rsidRPr="00E862FD">
        <w:t>де как будто бы содержится намек на то, что же</w:t>
      </w:r>
      <w:r w:rsidRPr="00E862FD">
        <w:t>н</w:t>
      </w:r>
      <w:r w:rsidRPr="00E862FD">
        <w:t>щины вин</w:t>
      </w:r>
      <w:r w:rsidRPr="00E862FD">
        <w:t>о</w:t>
      </w:r>
      <w:r w:rsidRPr="00E862FD">
        <w:t>ваты в том, что о них не сообщают. Она хотела бы знать, проводились ли какие-либо иссл</w:t>
      </w:r>
      <w:r w:rsidRPr="00E862FD">
        <w:t>е</w:t>
      </w:r>
      <w:r w:rsidRPr="00E862FD">
        <w:t>дования, посвященные негативному эффекту от ст</w:t>
      </w:r>
      <w:r w:rsidRPr="00E862FD">
        <w:t>а</w:t>
      </w:r>
      <w:r w:rsidRPr="00E862FD">
        <w:t>тьи</w:t>
      </w:r>
      <w:r>
        <w:t> </w:t>
      </w:r>
      <w:r w:rsidRPr="00E862FD">
        <w:t>122, и можно ли привести примеры лишения мужчин этих полномочий или зл</w:t>
      </w:r>
      <w:r w:rsidRPr="00E862FD">
        <w:t>о</w:t>
      </w:r>
      <w:r w:rsidRPr="00E862FD">
        <w:t>употребления этой статьей. Она призывает правительство искл</w:t>
      </w:r>
      <w:r w:rsidRPr="00E862FD">
        <w:t>ю</w:t>
      </w:r>
      <w:r w:rsidRPr="00E862FD">
        <w:t>чить дискриминационные положения из законодательс</w:t>
      </w:r>
      <w:r w:rsidRPr="00E862FD">
        <w:t>т</w:t>
      </w:r>
      <w:r w:rsidRPr="00E862FD">
        <w:t>ва путем внесения необходимых п</w:t>
      </w:r>
      <w:r w:rsidRPr="00E862FD">
        <w:t>о</w:t>
      </w:r>
      <w:r w:rsidRPr="00E862FD">
        <w:t>правок и просит предо</w:t>
      </w:r>
      <w:r w:rsidRPr="00E862FD">
        <w:t>с</w:t>
      </w:r>
      <w:r w:rsidRPr="00E862FD">
        <w:t>тавить дополнительную информацию о том, что оно планирует сделать в ответ на заключител</w:t>
      </w:r>
      <w:r w:rsidRPr="00E862FD">
        <w:t>ь</w:t>
      </w:r>
      <w:r w:rsidRPr="00E862FD">
        <w:t>ные замечания Комитета по первоначальному до</w:t>
      </w:r>
      <w:r w:rsidRPr="00E862FD">
        <w:t>к</w:t>
      </w:r>
      <w:r w:rsidRPr="00E862FD">
        <w:t>ладу.</w:t>
      </w:r>
    </w:p>
    <w:p w:rsidR="00E862FD" w:rsidRPr="00E862FD" w:rsidRDefault="00E862FD" w:rsidP="006B65C6">
      <w:pPr>
        <w:pStyle w:val="DualTxt"/>
      </w:pPr>
      <w:r w:rsidRPr="00E862FD">
        <w:t>23.</w:t>
      </w:r>
      <w:r w:rsidRPr="00E862FD">
        <w:tab/>
      </w:r>
      <w:r w:rsidRPr="00E862FD">
        <w:rPr>
          <w:b/>
          <w:bCs/>
        </w:rPr>
        <w:t>Г-н</w:t>
      </w:r>
      <w:r>
        <w:rPr>
          <w:b/>
          <w:bCs/>
        </w:rPr>
        <w:t> </w:t>
      </w:r>
      <w:r w:rsidRPr="00E862FD">
        <w:rPr>
          <w:b/>
          <w:bCs/>
        </w:rPr>
        <w:t>Флинтерман</w:t>
      </w:r>
      <w:r w:rsidRPr="00E862FD">
        <w:t xml:space="preserve"> спрашивает, в какой форме положения Конвенции были отражены в Констит</w:t>
      </w:r>
      <w:r w:rsidRPr="00E862FD">
        <w:t>у</w:t>
      </w:r>
      <w:r w:rsidRPr="00E862FD">
        <w:t>ции. Как представляется, статьи Конституции о р</w:t>
      </w:r>
      <w:r w:rsidRPr="00E862FD">
        <w:t>а</w:t>
      </w:r>
      <w:r w:rsidRPr="00E862FD">
        <w:t>венс</w:t>
      </w:r>
      <w:r w:rsidRPr="00E862FD">
        <w:t>т</w:t>
      </w:r>
      <w:r w:rsidRPr="00E862FD">
        <w:t>ве и дискриминации имеют ограниченную сферу применения; они должны быть пересмо</w:t>
      </w:r>
      <w:r w:rsidRPr="00E862FD">
        <w:t>т</w:t>
      </w:r>
      <w:r w:rsidRPr="00E862FD">
        <w:t>рены в свете статьи</w:t>
      </w:r>
      <w:r>
        <w:t> </w:t>
      </w:r>
      <w:r w:rsidRPr="00E862FD">
        <w:t>1 Конвенции, которая касается пон</w:t>
      </w:r>
      <w:r w:rsidRPr="00E862FD">
        <w:t>я</w:t>
      </w:r>
      <w:r w:rsidRPr="00E862FD">
        <w:t>тия равенства как по форме, так и по существу и прямой и косвенной дискриминации в сферах пу</w:t>
      </w:r>
      <w:r w:rsidRPr="00E862FD">
        <w:t>б</w:t>
      </w:r>
      <w:r w:rsidRPr="00E862FD">
        <w:t>личной и частной жизни.</w:t>
      </w:r>
    </w:p>
    <w:p w:rsidR="00E862FD" w:rsidRPr="00E862FD" w:rsidRDefault="00E862FD" w:rsidP="006B65C6">
      <w:pPr>
        <w:pStyle w:val="DualTxt"/>
      </w:pPr>
      <w:r w:rsidRPr="00E862FD">
        <w:t>24.</w:t>
      </w:r>
      <w:r w:rsidRPr="00E862FD">
        <w:tab/>
        <w:t>Обращаясь к статье</w:t>
      </w:r>
      <w:r>
        <w:t> </w:t>
      </w:r>
      <w:r w:rsidRPr="00E862FD">
        <w:t>2 Конвенции, он просит предоставить информацию о средствах правовой защиты, которыми могут воспользоваться женщ</w:t>
      </w:r>
      <w:r w:rsidRPr="00E862FD">
        <w:t>и</w:t>
      </w:r>
      <w:r w:rsidRPr="00E862FD">
        <w:t>ны, пытающиеся отстоять свои права, и о роли н</w:t>
      </w:r>
      <w:r w:rsidRPr="00E862FD">
        <w:t>о</w:t>
      </w:r>
      <w:r w:rsidRPr="00E862FD">
        <w:t>вой независимой наци</w:t>
      </w:r>
      <w:r w:rsidRPr="00E862FD">
        <w:t>о</w:t>
      </w:r>
      <w:r w:rsidRPr="00E862FD">
        <w:t>нальной комиссии по правам человека. Он надеется, что правительство в бл</w:t>
      </w:r>
      <w:r w:rsidRPr="00E862FD">
        <w:t>и</w:t>
      </w:r>
      <w:r w:rsidRPr="00E862FD">
        <w:t>жайшее время ратифицирует Факультативный пр</w:t>
      </w:r>
      <w:r w:rsidRPr="00E862FD">
        <w:t>о</w:t>
      </w:r>
      <w:r w:rsidRPr="00E862FD">
        <w:t>токол к Конвенции и интерес</w:t>
      </w:r>
      <w:r w:rsidRPr="00E862FD">
        <w:t>у</w:t>
      </w:r>
      <w:r w:rsidRPr="00E862FD">
        <w:t>ется, что необходимо сделать в плане ознакомления судебных о</w:t>
      </w:r>
      <w:r w:rsidRPr="00E862FD">
        <w:t>р</w:t>
      </w:r>
      <w:r w:rsidRPr="00E862FD">
        <w:t>ганов с гендерной проблематикой для того, чтобы расш</w:t>
      </w:r>
      <w:r w:rsidRPr="00E862FD">
        <w:t>и</w:t>
      </w:r>
      <w:r w:rsidRPr="00E862FD">
        <w:t>рить доступ сельских женщин к системе отправл</w:t>
      </w:r>
      <w:r w:rsidRPr="00E862FD">
        <w:t>е</w:t>
      </w:r>
      <w:r w:rsidRPr="00E862FD">
        <w:t>ния правосудия.</w:t>
      </w:r>
    </w:p>
    <w:p w:rsidR="00E862FD" w:rsidRPr="00E862FD" w:rsidRDefault="00E862FD" w:rsidP="006B65C6">
      <w:pPr>
        <w:pStyle w:val="DualTxt"/>
      </w:pPr>
      <w:r w:rsidRPr="00E862FD">
        <w:t>25.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Син</w:t>
      </w:r>
      <w:r w:rsidRPr="00E862FD">
        <w:t xml:space="preserve"> призывает правительство уд</w:t>
      </w:r>
      <w:r w:rsidRPr="00E862FD">
        <w:t>е</w:t>
      </w:r>
      <w:r w:rsidRPr="00E862FD">
        <w:t>лить особое внимание дискриминационным законам. Е</w:t>
      </w:r>
      <w:r w:rsidRPr="00E862FD">
        <w:t>с</w:t>
      </w:r>
      <w:r w:rsidRPr="00E862FD">
        <w:t>ли говорить о положении мужа как главы семьи, то она добавляет, что по ныне</w:t>
      </w:r>
      <w:r w:rsidRPr="00E862FD">
        <w:t>ш</w:t>
      </w:r>
      <w:r w:rsidRPr="00E862FD">
        <w:t>нему закону женщины оказываются на вторых ролях; пока они будут сч</w:t>
      </w:r>
      <w:r w:rsidRPr="00E862FD">
        <w:t>и</w:t>
      </w:r>
      <w:r w:rsidRPr="00E862FD">
        <w:t>таться второстепе</w:t>
      </w:r>
      <w:r w:rsidRPr="00E862FD">
        <w:t>н</w:t>
      </w:r>
      <w:r w:rsidRPr="00E862FD">
        <w:t>ными членами семьи, они будут занимать ущемленное положение и в обществе в целом.</w:t>
      </w:r>
    </w:p>
    <w:p w:rsidR="00E862FD" w:rsidRPr="00E862FD" w:rsidRDefault="00E862FD" w:rsidP="006B65C6">
      <w:pPr>
        <w:pStyle w:val="DualTxt"/>
      </w:pPr>
      <w:r w:rsidRPr="00E862FD">
        <w:t>26.</w:t>
      </w:r>
      <w:r w:rsidRPr="00E862FD">
        <w:tab/>
        <w:t>Тот аргумент, что разница в минимальном во</w:t>
      </w:r>
      <w:r w:rsidRPr="00E862FD">
        <w:t>з</w:t>
      </w:r>
      <w:r w:rsidRPr="00E862FD">
        <w:t>расте вступления в брак для мужчин и женщин сп</w:t>
      </w:r>
      <w:r w:rsidRPr="00E862FD">
        <w:t>о</w:t>
      </w:r>
      <w:r w:rsidRPr="00E862FD">
        <w:t>собствует ограничению рождаемости, безосноват</w:t>
      </w:r>
      <w:r w:rsidRPr="00E862FD">
        <w:t>е</w:t>
      </w:r>
      <w:r w:rsidRPr="00E862FD">
        <w:t>лен, поскольку рожают как раз женщины, а не му</w:t>
      </w:r>
      <w:r w:rsidRPr="00E862FD">
        <w:t>ж</w:t>
      </w:r>
      <w:r w:rsidRPr="00E862FD">
        <w:t>чины. В докладе указыв</w:t>
      </w:r>
      <w:r w:rsidRPr="00E862FD">
        <w:t>а</w:t>
      </w:r>
      <w:r w:rsidRPr="00E862FD">
        <w:t>ется, что никаких жалоб на этот счет не поступало, однако некоторые НПО о</w:t>
      </w:r>
      <w:r w:rsidRPr="00E862FD">
        <w:t>б</w:t>
      </w:r>
      <w:r w:rsidRPr="00E862FD">
        <w:t>ращ</w:t>
      </w:r>
      <w:r w:rsidRPr="00E862FD">
        <w:t>а</w:t>
      </w:r>
      <w:r w:rsidRPr="00E862FD">
        <w:t>лись с просьбой о том, чтобы сделать возраст вступления в брак одинаковым для мужчин и же</w:t>
      </w:r>
      <w:r w:rsidRPr="00E862FD">
        <w:t>н</w:t>
      </w:r>
      <w:r w:rsidRPr="00E862FD">
        <w:t>щин; она интересуется, выяснялось ли мнение гр</w:t>
      </w:r>
      <w:r w:rsidRPr="00E862FD">
        <w:t>а</w:t>
      </w:r>
      <w:r w:rsidRPr="00E862FD">
        <w:t>жданского общества по этому вопросу.</w:t>
      </w:r>
    </w:p>
    <w:p w:rsidR="00E862FD" w:rsidRPr="00E862FD" w:rsidRDefault="00E862FD" w:rsidP="006B65C6">
      <w:pPr>
        <w:pStyle w:val="DualTxt"/>
      </w:pPr>
      <w:r w:rsidRPr="00E862FD">
        <w:t>27.</w:t>
      </w:r>
      <w:r w:rsidRPr="00E862FD">
        <w:tab/>
        <w:t>Она просит предоставить информацию о ср</w:t>
      </w:r>
      <w:r w:rsidRPr="00E862FD">
        <w:t>о</w:t>
      </w:r>
      <w:r w:rsidRPr="00E862FD">
        <w:t>ках пересмотра многочисленных дискриминацио</w:t>
      </w:r>
      <w:r w:rsidRPr="00E862FD">
        <w:t>н</w:t>
      </w:r>
      <w:r w:rsidRPr="00E862FD">
        <w:t>ных законов, существование которых было призн</w:t>
      </w:r>
      <w:r w:rsidRPr="00E862FD">
        <w:t>а</w:t>
      </w:r>
      <w:r w:rsidRPr="00E862FD">
        <w:t>но в докладе и в ходе выступления и которые пр</w:t>
      </w:r>
      <w:r w:rsidRPr="00E862FD">
        <w:t>о</w:t>
      </w:r>
      <w:r w:rsidRPr="00E862FD">
        <w:t>тиворечат Конституции. Делегация должна та</w:t>
      </w:r>
      <w:r w:rsidRPr="00E862FD">
        <w:t>к</w:t>
      </w:r>
      <w:r w:rsidRPr="00E862FD">
        <w:t>же уточнить, представлены ли женщины на равной о</w:t>
      </w:r>
      <w:r w:rsidRPr="00E862FD">
        <w:t>с</w:t>
      </w:r>
      <w:r w:rsidRPr="00E862FD">
        <w:t>нове с мужчинами в новой Комиссии по правам ч</w:t>
      </w:r>
      <w:r w:rsidRPr="00E862FD">
        <w:t>е</w:t>
      </w:r>
      <w:r w:rsidRPr="00E862FD">
        <w:t>ловека и затрагивает ли ее мандат проблему равн</w:t>
      </w:r>
      <w:r w:rsidRPr="00E862FD">
        <w:t>о</w:t>
      </w:r>
      <w:r w:rsidRPr="00E862FD">
        <w:t>правия женщин.</w:t>
      </w:r>
    </w:p>
    <w:p w:rsidR="00E862FD" w:rsidRPr="00E862FD" w:rsidRDefault="00E862FD" w:rsidP="006B65C6">
      <w:pPr>
        <w:pStyle w:val="DualTxt"/>
      </w:pPr>
      <w:r w:rsidRPr="00E862FD">
        <w:t>28.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Шёпп-Шиллинг</w:t>
      </w:r>
      <w:r w:rsidRPr="00E862FD">
        <w:t xml:space="preserve"> говорит, что, хотя она и признает трудности послевоенного периода, вкл</w:t>
      </w:r>
      <w:r w:rsidRPr="00E862FD">
        <w:t>ю</w:t>
      </w:r>
      <w:r w:rsidRPr="00E862FD">
        <w:t>чение положений Конвенции в Конституцию обяз</w:t>
      </w:r>
      <w:r w:rsidRPr="00E862FD">
        <w:t>ы</w:t>
      </w:r>
      <w:r w:rsidRPr="00E862FD">
        <w:t>вает правительство искоренить дискриминацию. Она просит предост</w:t>
      </w:r>
      <w:r w:rsidRPr="00E862FD">
        <w:t>а</w:t>
      </w:r>
      <w:r w:rsidRPr="00E862FD">
        <w:t>вить дополнительные сведения о сроках пр</w:t>
      </w:r>
      <w:r w:rsidRPr="00E862FD">
        <w:t>и</w:t>
      </w:r>
      <w:r w:rsidRPr="00E862FD">
        <w:t>нятия проекта закона о наследовании, имущественных отношениях между супругами и заключении безвозмездных сделок и спрашивает, имеют ли мужчины и женщины равный доступ к традиционным институтам отправления правос</w:t>
      </w:r>
      <w:r w:rsidRPr="00E862FD">
        <w:t>у</w:t>
      </w:r>
      <w:r w:rsidRPr="00E862FD">
        <w:t>дия, ущемляют ли эти институты права женщин и ведется ли работа по ознакомлению их членов с Конвенцией. Обращаясь к процессу демобилизации, она спрашивает, учитывается ли при этом полож</w:t>
      </w:r>
      <w:r w:rsidRPr="00E862FD">
        <w:t>е</w:t>
      </w:r>
      <w:r w:rsidRPr="00E862FD">
        <w:t>ние девочек-солдат.</w:t>
      </w:r>
    </w:p>
    <w:p w:rsidR="00E862FD" w:rsidRPr="00E862FD" w:rsidRDefault="00E862FD" w:rsidP="006B65C6">
      <w:pPr>
        <w:pStyle w:val="DualTxt"/>
      </w:pPr>
      <w:r w:rsidRPr="00E862FD">
        <w:t>29.</w:t>
      </w:r>
      <w:r w:rsidRPr="00E862FD">
        <w:tab/>
      </w:r>
      <w:r w:rsidRPr="00E862FD">
        <w:rPr>
          <w:b/>
          <w:bCs/>
        </w:rPr>
        <w:t>Председатель</w:t>
      </w:r>
      <w:r w:rsidRPr="00E862FD">
        <w:t>, выступая в качестве члена К</w:t>
      </w:r>
      <w:r w:rsidRPr="00E862FD">
        <w:t>о</w:t>
      </w:r>
      <w:r w:rsidRPr="00E862FD">
        <w:t>митета, говорит, что, несмотря на послевое</w:t>
      </w:r>
      <w:r w:rsidRPr="00E862FD">
        <w:t>н</w:t>
      </w:r>
      <w:r w:rsidRPr="00E862FD">
        <w:t>ное время, обеспечить уважение норм законн</w:t>
      </w:r>
      <w:r w:rsidRPr="00E862FD">
        <w:t>о</w:t>
      </w:r>
      <w:r w:rsidRPr="00E862FD">
        <w:t>сти и прав человека все же возможно. В докладе прямо указывается, что Конвенция включена в статью</w:t>
      </w:r>
      <w:r>
        <w:t> </w:t>
      </w:r>
      <w:r w:rsidRPr="00E862FD">
        <w:t>19 Конституции. Однако необходим также национал</w:t>
      </w:r>
      <w:r w:rsidRPr="00E862FD">
        <w:t>ь</w:t>
      </w:r>
      <w:r w:rsidRPr="00E862FD">
        <w:t>ный механизм, который дал бы возможность прав</w:t>
      </w:r>
      <w:r w:rsidRPr="00E862FD">
        <w:t>и</w:t>
      </w:r>
      <w:r w:rsidRPr="00E862FD">
        <w:t>тельству привести его законодательство в соотве</w:t>
      </w:r>
      <w:r w:rsidRPr="00E862FD">
        <w:t>т</w:t>
      </w:r>
      <w:r w:rsidRPr="00E862FD">
        <w:t>ствие с положениями Конвенции, согласно статье</w:t>
      </w:r>
      <w:r>
        <w:t> </w:t>
      </w:r>
      <w:r w:rsidRPr="00E862FD">
        <w:t>2 Конвенции.</w:t>
      </w:r>
    </w:p>
    <w:p w:rsidR="00E862FD" w:rsidRPr="00E862FD" w:rsidRDefault="00E862FD" w:rsidP="006B65C6">
      <w:pPr>
        <w:pStyle w:val="DualTxt"/>
      </w:pPr>
      <w:r w:rsidRPr="00E862FD">
        <w:t>30.</w:t>
      </w:r>
      <w:r w:rsidRPr="00E862FD">
        <w:tab/>
        <w:t>Она просит предоставить дополнительную информацию о любых процедурах пересмотра ди</w:t>
      </w:r>
      <w:r w:rsidRPr="00E862FD">
        <w:t>с</w:t>
      </w:r>
      <w:r w:rsidRPr="00E862FD">
        <w:t>криминационных законов и привести их в соотве</w:t>
      </w:r>
      <w:r w:rsidRPr="00E862FD">
        <w:t>т</w:t>
      </w:r>
      <w:r w:rsidRPr="00E862FD">
        <w:t>ствие с Конституцией и Конвенцией и интересуе</w:t>
      </w:r>
      <w:r w:rsidRPr="00E862FD">
        <w:t>т</w:t>
      </w:r>
      <w:r w:rsidRPr="00E862FD">
        <w:t>ся, правомочен ли и парламент применять такую правовую процедуру. Кроме того, она просит раз</w:t>
      </w:r>
      <w:r w:rsidRPr="00E862FD">
        <w:t>ъ</w:t>
      </w:r>
      <w:r w:rsidRPr="00E862FD">
        <w:t>яснить роль министерства по вопросам национал</w:t>
      </w:r>
      <w:r w:rsidRPr="00E862FD">
        <w:t>ь</w:t>
      </w:r>
      <w:r w:rsidRPr="00E862FD">
        <w:t>ной солидарности, прав человека и гендерным в</w:t>
      </w:r>
      <w:r w:rsidRPr="00E862FD">
        <w:t>о</w:t>
      </w:r>
      <w:r w:rsidRPr="00E862FD">
        <w:t>просам и спрашивает, могут ли быть приведены примеры судебных разбирательств, в которых и</w:t>
      </w:r>
      <w:r w:rsidRPr="00E862FD">
        <w:t>с</w:t>
      </w:r>
      <w:r w:rsidRPr="00E862FD">
        <w:t>пользовались прямые ссылки на Конвенцию.</w:t>
      </w:r>
    </w:p>
    <w:p w:rsidR="00E862FD" w:rsidRPr="00E862FD" w:rsidRDefault="00E862FD" w:rsidP="006B65C6">
      <w:pPr>
        <w:pStyle w:val="DualTxt"/>
      </w:pPr>
      <w:r w:rsidRPr="00E862FD">
        <w:t>31.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Ндувайо</w:t>
      </w:r>
      <w:r w:rsidRPr="00E862FD">
        <w:t xml:space="preserve"> (Бурунди) говорит, что вкл</w:t>
      </w:r>
      <w:r w:rsidRPr="00E862FD">
        <w:t>ю</w:t>
      </w:r>
      <w:r w:rsidRPr="00E862FD">
        <w:t>чение Конвенции в Конституцию является лишь ч</w:t>
      </w:r>
      <w:r w:rsidRPr="00E862FD">
        <w:t>а</w:t>
      </w:r>
      <w:r w:rsidRPr="00E862FD">
        <w:t>стью большого процесса; теперь Конвенция испол</w:t>
      </w:r>
      <w:r w:rsidRPr="00E862FD">
        <w:t>ь</w:t>
      </w:r>
      <w:r w:rsidRPr="00E862FD">
        <w:t>зуется в качестве отправной то</w:t>
      </w:r>
      <w:r w:rsidRPr="00E862FD">
        <w:t>ч</w:t>
      </w:r>
      <w:r w:rsidRPr="00E862FD">
        <w:t>ки.</w:t>
      </w:r>
    </w:p>
    <w:p w:rsidR="00E862FD" w:rsidRPr="00E862FD" w:rsidRDefault="00E862FD" w:rsidP="006B65C6">
      <w:pPr>
        <w:pStyle w:val="DualTxt"/>
      </w:pPr>
      <w:r w:rsidRPr="00E862FD">
        <w:t>32.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Нтирампеба</w:t>
      </w:r>
      <w:r w:rsidRPr="00E862FD">
        <w:t xml:space="preserve"> (Бурунди) говорит, что на практике реализовано меньше реформ, чем пред</w:t>
      </w:r>
      <w:r w:rsidRPr="00E862FD">
        <w:t>у</w:t>
      </w:r>
      <w:r w:rsidRPr="00E862FD">
        <w:t>смотрено в Арушском соглашении. Хотя Соглаш</w:t>
      </w:r>
      <w:r w:rsidRPr="00E862FD">
        <w:t>е</w:t>
      </w:r>
      <w:r w:rsidRPr="00E862FD">
        <w:t>ние было подписано в 2000</w:t>
      </w:r>
      <w:r>
        <w:t> </w:t>
      </w:r>
      <w:r w:rsidRPr="00E862FD">
        <w:t>году, н</w:t>
      </w:r>
      <w:r w:rsidRPr="00E862FD">
        <w:t>о</w:t>
      </w:r>
      <w:r w:rsidRPr="00E862FD">
        <w:t>вые институты действуют только с конца 2007</w:t>
      </w:r>
      <w:r>
        <w:t> </w:t>
      </w:r>
      <w:r w:rsidRPr="00E862FD">
        <w:t>года и большинс</w:t>
      </w:r>
      <w:r w:rsidRPr="00E862FD">
        <w:t>т</w:t>
      </w:r>
      <w:r w:rsidRPr="00E862FD">
        <w:t>во упомянутых проектов развертываются только се</w:t>
      </w:r>
      <w:r w:rsidRPr="00E862FD">
        <w:t>й</w:t>
      </w:r>
      <w:r w:rsidRPr="00E862FD">
        <w:t>час.</w:t>
      </w:r>
    </w:p>
    <w:p w:rsidR="00E862FD" w:rsidRPr="00E862FD" w:rsidRDefault="00E862FD" w:rsidP="006B65C6">
      <w:pPr>
        <w:pStyle w:val="DualTxt"/>
      </w:pPr>
      <w:r w:rsidRPr="00E862FD">
        <w:t>33.</w:t>
      </w:r>
      <w:r w:rsidRPr="00E862FD">
        <w:tab/>
        <w:t>Органом, отвечавшим за подготовку до</w:t>
      </w:r>
      <w:r w:rsidRPr="00E862FD">
        <w:t>к</w:t>
      </w:r>
      <w:r w:rsidRPr="00E862FD">
        <w:t>лада, является министерство социальной защиты и улу</w:t>
      </w:r>
      <w:r w:rsidRPr="00E862FD">
        <w:t>ч</w:t>
      </w:r>
      <w:r w:rsidRPr="00E862FD">
        <w:t>шения положения женщин, к</w:t>
      </w:r>
      <w:r w:rsidRPr="00E862FD">
        <w:t>о</w:t>
      </w:r>
      <w:r w:rsidRPr="00E862FD">
        <w:t>торое сотрудничало с другими соответствующими национальными ведо</w:t>
      </w:r>
      <w:r w:rsidRPr="00E862FD">
        <w:t>м</w:t>
      </w:r>
      <w:r w:rsidRPr="00E862FD">
        <w:t>ствами и с гражданским обществом, а также с пр</w:t>
      </w:r>
      <w:r w:rsidRPr="00E862FD">
        <w:t>а</w:t>
      </w:r>
      <w:r w:rsidRPr="00E862FD">
        <w:t>вительством, парламентом и Комитетом по генде</w:t>
      </w:r>
      <w:r w:rsidRPr="00E862FD">
        <w:t>р</w:t>
      </w:r>
      <w:r w:rsidRPr="00E862FD">
        <w:t>ным вопросам, вопросам р</w:t>
      </w:r>
      <w:r w:rsidRPr="00E862FD">
        <w:t>а</w:t>
      </w:r>
      <w:r w:rsidRPr="00E862FD">
        <w:t>венства возможностей и охране детства.</w:t>
      </w:r>
    </w:p>
    <w:p w:rsidR="00E862FD" w:rsidRPr="00E862FD" w:rsidRDefault="00E862FD" w:rsidP="006B65C6">
      <w:pPr>
        <w:pStyle w:val="DualTxt"/>
      </w:pPr>
      <w:r w:rsidRPr="00E862FD">
        <w:t>34.</w:t>
      </w:r>
      <w:r w:rsidRPr="00E862FD">
        <w:tab/>
        <w:t>Дискриминационные законы действительно существуют. Лично-семейный кодекс был вним</w:t>
      </w:r>
      <w:r w:rsidRPr="00E862FD">
        <w:t>а</w:t>
      </w:r>
      <w:r w:rsidRPr="00E862FD">
        <w:t>тельно изучен, и в 2006</w:t>
      </w:r>
      <w:r>
        <w:t> </w:t>
      </w:r>
      <w:r w:rsidRPr="00E862FD">
        <w:t>году мин</w:t>
      </w:r>
      <w:r w:rsidRPr="00E862FD">
        <w:t>и</w:t>
      </w:r>
      <w:r w:rsidRPr="00E862FD">
        <w:t>стерство приняло реш</w:t>
      </w:r>
      <w:r w:rsidRPr="00E862FD">
        <w:t>е</w:t>
      </w:r>
      <w:r w:rsidRPr="00E862FD">
        <w:t>ние пересмотреть его положения о женщинах, выделив на это спец</w:t>
      </w:r>
      <w:r w:rsidRPr="00E862FD">
        <w:t>и</w:t>
      </w:r>
      <w:r w:rsidRPr="00E862FD">
        <w:t>альные бюджетные средства и действуя в сотрудничестве с гражданским общес</w:t>
      </w:r>
      <w:r w:rsidRPr="00E862FD">
        <w:t>т</w:t>
      </w:r>
      <w:r w:rsidRPr="00E862FD">
        <w:t>вом, в первую очередь с Ассоциацией бурунди</w:t>
      </w:r>
      <w:r w:rsidRPr="00E862FD">
        <w:t>й</w:t>
      </w:r>
      <w:r w:rsidRPr="00E862FD">
        <w:t>ских юристов-женщин (АФЖБ).</w:t>
      </w:r>
    </w:p>
    <w:p w:rsidR="00E862FD" w:rsidRPr="00E862FD" w:rsidRDefault="00E862FD" w:rsidP="006B65C6">
      <w:pPr>
        <w:pStyle w:val="DualTxt"/>
      </w:pPr>
      <w:r w:rsidRPr="00E862FD">
        <w:t>35.</w:t>
      </w:r>
      <w:r w:rsidRPr="00E862FD">
        <w:tab/>
        <w:t>Министерство социальной защиты и улучш</w:t>
      </w:r>
      <w:r w:rsidRPr="00E862FD">
        <w:t>е</w:t>
      </w:r>
      <w:r w:rsidRPr="00E862FD">
        <w:t>ния положения женщин пересматривает закон о н</w:t>
      </w:r>
      <w:r w:rsidRPr="00E862FD">
        <w:t>а</w:t>
      </w:r>
      <w:r w:rsidRPr="00E862FD">
        <w:t>следовании с участием всех заинтересованных ст</w:t>
      </w:r>
      <w:r w:rsidRPr="00E862FD">
        <w:t>о</w:t>
      </w:r>
      <w:r w:rsidRPr="00E862FD">
        <w:t>рон и гражданского общества, как указывается в докладе, но оно не хотело бы действовать поспе</w:t>
      </w:r>
      <w:r w:rsidRPr="00E862FD">
        <w:t>ш</w:t>
      </w:r>
      <w:r w:rsidRPr="00E862FD">
        <w:t>но, поскольку речь идет о весьма тонком вопр</w:t>
      </w:r>
      <w:r w:rsidRPr="00E862FD">
        <w:t>о</w:t>
      </w:r>
      <w:r w:rsidRPr="00E862FD">
        <w:t>се. Обзор находится на заключительной стадии и до</w:t>
      </w:r>
      <w:r w:rsidRPr="00E862FD">
        <w:t>л</w:t>
      </w:r>
      <w:r w:rsidRPr="00E862FD">
        <w:t>жен завершиться в самое ближайшее время.</w:t>
      </w:r>
    </w:p>
    <w:p w:rsidR="00E862FD" w:rsidRPr="00E862FD" w:rsidRDefault="00E862FD" w:rsidP="006B65C6">
      <w:pPr>
        <w:pStyle w:val="DualTxt"/>
      </w:pPr>
      <w:r w:rsidRPr="00E862FD">
        <w:t>36.</w:t>
      </w:r>
      <w:r w:rsidRPr="00E862FD">
        <w:tab/>
        <w:t>Нынешнее прав</w:t>
      </w:r>
      <w:r w:rsidRPr="00E862FD">
        <w:t>и</w:t>
      </w:r>
      <w:r w:rsidRPr="00E862FD">
        <w:t>тельство согласилось с тем, что Конвенция должна быть включена в Констит</w:t>
      </w:r>
      <w:r w:rsidRPr="00E862FD">
        <w:t>у</w:t>
      </w:r>
      <w:r w:rsidRPr="00E862FD">
        <w:t>цию, и всест</w:t>
      </w:r>
      <w:r w:rsidRPr="00E862FD">
        <w:t>о</w:t>
      </w:r>
      <w:r w:rsidRPr="00E862FD">
        <w:t>ронний учет гендерной проблематики во всех законах стал частью его избирательной кампании. Что касается ст</w:t>
      </w:r>
      <w:r w:rsidRPr="00E862FD">
        <w:t>а</w:t>
      </w:r>
      <w:r w:rsidRPr="00E862FD">
        <w:t>тьи</w:t>
      </w:r>
      <w:r>
        <w:t> </w:t>
      </w:r>
      <w:r w:rsidRPr="00E862FD">
        <w:t>2 Конвенции, то ее страна сознает, что принцип главенства мужа в с</w:t>
      </w:r>
      <w:r w:rsidRPr="00E862FD">
        <w:t>е</w:t>
      </w:r>
      <w:r w:rsidRPr="00E862FD">
        <w:t>мье иногда становится объектом зл</w:t>
      </w:r>
      <w:r w:rsidRPr="00E862FD">
        <w:t>о</w:t>
      </w:r>
      <w:r w:rsidRPr="00E862FD">
        <w:t>употреблений и что этот закон, наряду с прочими, должен быть и</w:t>
      </w:r>
      <w:r w:rsidRPr="00E862FD">
        <w:t>з</w:t>
      </w:r>
      <w:r w:rsidRPr="00E862FD">
        <w:t>менен после пересмотра Лично-семейного коде</w:t>
      </w:r>
      <w:r w:rsidRPr="00E862FD">
        <w:t>к</w:t>
      </w:r>
      <w:r w:rsidRPr="00E862FD">
        <w:t>са.</w:t>
      </w:r>
    </w:p>
    <w:p w:rsidR="00E862FD" w:rsidRPr="00E862FD" w:rsidRDefault="00E862FD" w:rsidP="006B65C6">
      <w:pPr>
        <w:pStyle w:val="DualTxt"/>
      </w:pPr>
      <w:r w:rsidRPr="00E862FD">
        <w:t>37.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Ндувайо</w:t>
      </w:r>
      <w:r w:rsidRPr="00E862FD">
        <w:t xml:space="preserve"> (Бурунди) говорит, что проект закона о наследовании, имущественных отношен</w:t>
      </w:r>
      <w:r w:rsidRPr="00E862FD">
        <w:t>и</w:t>
      </w:r>
      <w:r w:rsidRPr="00E862FD">
        <w:t>ях между супругами и заключении безвозмездных сделок был пересмотрен правительством и обсу</w:t>
      </w:r>
      <w:r w:rsidRPr="00E862FD">
        <w:t>ж</w:t>
      </w:r>
      <w:r w:rsidRPr="00E862FD">
        <w:t>дался в парламенте; предпол</w:t>
      </w:r>
      <w:r w:rsidRPr="00E862FD">
        <w:t>а</w:t>
      </w:r>
      <w:r w:rsidRPr="00E862FD">
        <w:t>гается, что он вступит в силу к концу февраля 2008</w:t>
      </w:r>
      <w:r>
        <w:t> </w:t>
      </w:r>
      <w:r w:rsidRPr="00E862FD">
        <w:t>года. Она просл</w:t>
      </w:r>
      <w:r w:rsidRPr="00E862FD">
        <w:t>е</w:t>
      </w:r>
      <w:r w:rsidRPr="00E862FD">
        <w:t>дит за тем, чтобы мужчины и женщины были в равной м</w:t>
      </w:r>
      <w:r w:rsidRPr="00E862FD">
        <w:t>е</w:t>
      </w:r>
      <w:r w:rsidRPr="00E862FD">
        <w:t>ре представлены в независимой национальной к</w:t>
      </w:r>
      <w:r w:rsidRPr="00E862FD">
        <w:t>о</w:t>
      </w:r>
      <w:r w:rsidRPr="00E862FD">
        <w:t>миссии по правам человека.</w:t>
      </w:r>
    </w:p>
    <w:p w:rsidR="00E862FD" w:rsidRPr="00E862FD" w:rsidRDefault="00E862FD" w:rsidP="006B65C6">
      <w:pPr>
        <w:pStyle w:val="DualTxt"/>
      </w:pPr>
      <w:r w:rsidRPr="00E862FD">
        <w:t>38.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Нтирампеба</w:t>
      </w:r>
      <w:r w:rsidRPr="00E862FD">
        <w:t xml:space="preserve"> (Бурунди) говорит, что для комбатантов-женщин разработаны и профинанс</w:t>
      </w:r>
      <w:r w:rsidRPr="00E862FD">
        <w:t>и</w:t>
      </w:r>
      <w:r w:rsidRPr="00E862FD">
        <w:t>рованы пр</w:t>
      </w:r>
      <w:r w:rsidRPr="00E862FD">
        <w:t>о</w:t>
      </w:r>
      <w:r w:rsidRPr="00E862FD">
        <w:t>екты реинтеграции в общество в рамках «пакета для демобилизованных», и министерс</w:t>
      </w:r>
      <w:r w:rsidRPr="00E862FD">
        <w:t>т</w:t>
      </w:r>
      <w:r w:rsidRPr="00E862FD">
        <w:t>во социальной защиты и улучшения положения же</w:t>
      </w:r>
      <w:r w:rsidRPr="00E862FD">
        <w:t>н</w:t>
      </w:r>
      <w:r w:rsidRPr="00E862FD">
        <w:t>щин стремится удовлетворять их заявки на такие прое</w:t>
      </w:r>
      <w:r w:rsidRPr="00E862FD">
        <w:t>к</w:t>
      </w:r>
      <w:r w:rsidRPr="00E862FD">
        <w:t>ты.</w:t>
      </w:r>
    </w:p>
    <w:p w:rsidR="00E862FD" w:rsidRPr="00E862FD" w:rsidRDefault="00E862FD" w:rsidP="006B65C6">
      <w:pPr>
        <w:pStyle w:val="DualTxt"/>
      </w:pPr>
      <w:r w:rsidRPr="00E862FD">
        <w:t>39.</w:t>
      </w:r>
      <w:r w:rsidRPr="00E862FD">
        <w:tab/>
        <w:t>В обязанности эт</w:t>
      </w:r>
      <w:r w:rsidRPr="00E862FD">
        <w:t>о</w:t>
      </w:r>
      <w:r w:rsidRPr="00E862FD">
        <w:t>го министерства входит осуществление и пропаганда Конвенции, кот</w:t>
      </w:r>
      <w:r w:rsidRPr="00E862FD">
        <w:t>о</w:t>
      </w:r>
      <w:r w:rsidRPr="00E862FD">
        <w:t>рую оно перевело на национальный язык при содейс</w:t>
      </w:r>
      <w:r w:rsidRPr="00E862FD">
        <w:t>т</w:t>
      </w:r>
      <w:r w:rsidRPr="00E862FD">
        <w:t>вии Центра по поощрению прав человека и пред</w:t>
      </w:r>
      <w:r w:rsidRPr="00E862FD">
        <w:t>у</w:t>
      </w:r>
      <w:r w:rsidRPr="00E862FD">
        <w:t>преждению геноцида. После ее п</w:t>
      </w:r>
      <w:r w:rsidRPr="00E862FD">
        <w:t>е</w:t>
      </w:r>
      <w:r w:rsidRPr="00E862FD">
        <w:t>ревода в 2004</w:t>
      </w:r>
      <w:r>
        <w:t> </w:t>
      </w:r>
      <w:r w:rsidRPr="00E862FD">
        <w:t>году было проведено обследование для оценки уровня знаний населения о Ко</w:t>
      </w:r>
      <w:r w:rsidRPr="00E862FD">
        <w:t>н</w:t>
      </w:r>
      <w:r w:rsidRPr="00E862FD">
        <w:t>венции.</w:t>
      </w:r>
    </w:p>
    <w:p w:rsidR="00E862FD" w:rsidRDefault="00E862FD" w:rsidP="006B65C6">
      <w:pPr>
        <w:pStyle w:val="DualTxt"/>
      </w:pPr>
      <w:r w:rsidRPr="00E862FD">
        <w:t>40.</w:t>
      </w:r>
      <w:r w:rsidRPr="00E862FD">
        <w:tab/>
        <w:t>Благодаря контактам с гражданским общес</w:t>
      </w:r>
      <w:r w:rsidRPr="00E862FD">
        <w:t>т</w:t>
      </w:r>
      <w:r w:rsidRPr="00E862FD">
        <w:t>вом и другими партнерами правител</w:t>
      </w:r>
      <w:r w:rsidRPr="00E862FD">
        <w:t>ь</w:t>
      </w:r>
      <w:r w:rsidRPr="00E862FD">
        <w:t>ство уяснило, что ра</w:t>
      </w:r>
      <w:r w:rsidRPr="00E862FD">
        <w:t>з</w:t>
      </w:r>
      <w:r w:rsidRPr="00E862FD">
        <w:t>ница в минимальном возрасте вступления в брак содержит в себе элемент дискримин</w:t>
      </w:r>
      <w:r w:rsidRPr="00E862FD">
        <w:t>а</w:t>
      </w:r>
      <w:r w:rsidRPr="00E862FD">
        <w:t>ции. Лично-семейный кодекс будет пересматриваться с</w:t>
      </w:r>
      <w:r w:rsidRPr="00E862FD">
        <w:t>о</w:t>
      </w:r>
      <w:r w:rsidRPr="00E862FD">
        <w:t>вместно с гражданским обществом и в свете пер</w:t>
      </w:r>
      <w:r w:rsidRPr="00E862FD">
        <w:t>е</w:t>
      </w:r>
      <w:r w:rsidRPr="00E862FD">
        <w:t>мен, происходящих в бурунди</w:t>
      </w:r>
      <w:r w:rsidRPr="00E862FD">
        <w:t>й</w:t>
      </w:r>
      <w:r w:rsidRPr="00E862FD">
        <w:t>ском обществе.</w:t>
      </w:r>
    </w:p>
    <w:p w:rsidR="00E862FD" w:rsidRPr="006B65C6" w:rsidRDefault="00E862FD" w:rsidP="006B65C6">
      <w:pPr>
        <w:pStyle w:val="DualTxt"/>
        <w:spacing w:after="0" w:line="120" w:lineRule="exact"/>
        <w:rPr>
          <w:sz w:val="10"/>
        </w:rPr>
      </w:pPr>
    </w:p>
    <w:p w:rsidR="00E862FD" w:rsidRPr="00E862FD" w:rsidRDefault="00E862FD" w:rsidP="006B65C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E862FD">
        <w:t>Статьи 3 и 4</w:t>
      </w:r>
    </w:p>
    <w:p w:rsidR="00E862FD" w:rsidRPr="006B65C6" w:rsidRDefault="00E862FD" w:rsidP="006B65C6">
      <w:pPr>
        <w:pStyle w:val="DualTxt"/>
        <w:spacing w:after="0" w:line="120" w:lineRule="exact"/>
        <w:rPr>
          <w:sz w:val="10"/>
        </w:rPr>
      </w:pPr>
    </w:p>
    <w:p w:rsidR="00E862FD" w:rsidRPr="00E862FD" w:rsidRDefault="00E862FD" w:rsidP="006B65C6">
      <w:pPr>
        <w:pStyle w:val="DualTxt"/>
      </w:pPr>
      <w:r w:rsidRPr="00E862FD">
        <w:t>41.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Тавариш да Силва</w:t>
      </w:r>
      <w:r w:rsidRPr="00E862FD">
        <w:t xml:space="preserve"> отмечает, что в до</w:t>
      </w:r>
      <w:r w:rsidRPr="00E862FD">
        <w:t>к</w:t>
      </w:r>
      <w:r w:rsidRPr="00E862FD">
        <w:t>ладе содержится мало информации об осуществл</w:t>
      </w:r>
      <w:r w:rsidRPr="00E862FD">
        <w:t>е</w:t>
      </w:r>
      <w:r w:rsidRPr="00E862FD">
        <w:t>нии статьи</w:t>
      </w:r>
      <w:r>
        <w:t> </w:t>
      </w:r>
      <w:r w:rsidRPr="00E862FD">
        <w:t>3 Конвенции; в нем говорится о необх</w:t>
      </w:r>
      <w:r w:rsidRPr="00E862FD">
        <w:t>о</w:t>
      </w:r>
      <w:r w:rsidRPr="00E862FD">
        <w:t>димых правовых реформах, но указывается, что правительство не нашло во</w:t>
      </w:r>
      <w:r w:rsidRPr="00E862FD">
        <w:t>з</w:t>
      </w:r>
      <w:r w:rsidRPr="00E862FD">
        <w:t>можности обсудить их и что они не были поставлены во главу угла. Она и</w:t>
      </w:r>
      <w:r w:rsidRPr="00E862FD">
        <w:t>н</w:t>
      </w:r>
      <w:r w:rsidRPr="00E862FD">
        <w:t>тересуется, не утратило ли признание необходим</w:t>
      </w:r>
      <w:r w:rsidRPr="00E862FD">
        <w:t>о</w:t>
      </w:r>
      <w:r w:rsidRPr="00E862FD">
        <w:t>сти перемен в том, что касается гендерного раве</w:t>
      </w:r>
      <w:r w:rsidRPr="00E862FD">
        <w:t>н</w:t>
      </w:r>
      <w:r w:rsidRPr="00E862FD">
        <w:t>ства, своей остроты после подписания Арушского с</w:t>
      </w:r>
      <w:r w:rsidRPr="00E862FD">
        <w:t>о</w:t>
      </w:r>
      <w:r w:rsidRPr="00E862FD">
        <w:t>глашения и почему в Комитет по контролю за осуществлением Арушского соглашения, в к</w:t>
      </w:r>
      <w:r w:rsidRPr="00E862FD">
        <w:t>о</w:t>
      </w:r>
      <w:r w:rsidRPr="00E862FD">
        <w:t>торый ранее входило шесть женщин, теперь не входит ни одной. Таким образом, было бы неверно утве</w:t>
      </w:r>
      <w:r w:rsidRPr="00E862FD">
        <w:t>р</w:t>
      </w:r>
      <w:r w:rsidRPr="00E862FD">
        <w:t>ждать, что Бурунди ускоряет процесс осуществл</w:t>
      </w:r>
      <w:r w:rsidRPr="00E862FD">
        <w:t>е</w:t>
      </w:r>
      <w:r w:rsidRPr="00E862FD">
        <w:t>ния р</w:t>
      </w:r>
      <w:r w:rsidRPr="00E862FD">
        <w:t>е</w:t>
      </w:r>
      <w:r w:rsidRPr="00E862FD">
        <w:t>золюции</w:t>
      </w:r>
      <w:r>
        <w:t> </w:t>
      </w:r>
      <w:r w:rsidRPr="00E862FD">
        <w:t>1325 (2000) Совета Безопасности.</w:t>
      </w:r>
    </w:p>
    <w:p w:rsidR="00E862FD" w:rsidRPr="00E862FD" w:rsidRDefault="00E862FD" w:rsidP="006B65C6">
      <w:pPr>
        <w:pStyle w:val="DualTxt"/>
      </w:pPr>
      <w:r w:rsidRPr="00E862FD">
        <w:t>42.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Чутикул</w:t>
      </w:r>
      <w:r w:rsidRPr="00E862FD">
        <w:t xml:space="preserve"> просит детальнее оп</w:t>
      </w:r>
      <w:r w:rsidRPr="00E862FD">
        <w:t>и</w:t>
      </w:r>
      <w:r w:rsidRPr="00E862FD">
        <w:t>сать структуру мин</w:t>
      </w:r>
      <w:r w:rsidRPr="00E862FD">
        <w:t>и</w:t>
      </w:r>
      <w:r w:rsidRPr="00E862FD">
        <w:t>стерства по вопросам национальной солида</w:t>
      </w:r>
      <w:r w:rsidRPr="00E862FD">
        <w:t>р</w:t>
      </w:r>
      <w:r w:rsidRPr="00E862FD">
        <w:t>ности, прав человека и гендерным вопросам и интересуется, располагает ли оно достато</w:t>
      </w:r>
      <w:r w:rsidRPr="00E862FD">
        <w:t>ч</w:t>
      </w:r>
      <w:r w:rsidRPr="00E862FD">
        <w:t>ными людскими и финансовыми ресурсами. Было бы и</w:t>
      </w:r>
      <w:r w:rsidRPr="00E862FD">
        <w:t>н</w:t>
      </w:r>
      <w:r w:rsidRPr="00E862FD">
        <w:t>тересно больше узнать о связях министерства с центрами развития семьи и об их задачах и кадр</w:t>
      </w:r>
      <w:r w:rsidRPr="00E862FD">
        <w:t>о</w:t>
      </w:r>
      <w:r w:rsidRPr="00E862FD">
        <w:t>вых ресурсах. Она также просит предоставить больше информации о Национальном гендерном совете; она интересуется, была ли его де</w:t>
      </w:r>
      <w:r w:rsidRPr="00E862FD">
        <w:t>я</w:t>
      </w:r>
      <w:r w:rsidRPr="00E862FD">
        <w:t>тельность эффективной, и если нет, то какие меры были пр</w:t>
      </w:r>
      <w:r w:rsidRPr="00E862FD">
        <w:t>и</w:t>
      </w:r>
      <w:r w:rsidRPr="00E862FD">
        <w:t>няты для оценки и улучшения его работы.</w:t>
      </w:r>
    </w:p>
    <w:p w:rsidR="00E862FD" w:rsidRPr="00E862FD" w:rsidRDefault="00E862FD" w:rsidP="006B65C6">
      <w:pPr>
        <w:pStyle w:val="DualTxt"/>
      </w:pPr>
      <w:r w:rsidRPr="00E862FD">
        <w:t>43.</w:t>
      </w:r>
      <w:r w:rsidRPr="00E862FD">
        <w:tab/>
        <w:t>Было бы полезно знать, занимаются ли власти, в рамках усилий по пропаганде Конвенции, рег</w:t>
      </w:r>
      <w:r w:rsidRPr="00E862FD">
        <w:t>у</w:t>
      </w:r>
      <w:r w:rsidRPr="00E862FD">
        <w:t>лярной дачей инструкций в отнош</w:t>
      </w:r>
      <w:r w:rsidRPr="00E862FD">
        <w:t>е</w:t>
      </w:r>
      <w:r w:rsidRPr="00E862FD">
        <w:t>нии того, каким образом женщины, чьи права были нарушены, мо</w:t>
      </w:r>
      <w:r w:rsidRPr="00E862FD">
        <w:t>г</w:t>
      </w:r>
      <w:r w:rsidRPr="00E862FD">
        <w:t>ли бы подать жалобы. Наконец, она призывает г</w:t>
      </w:r>
      <w:r w:rsidRPr="00E862FD">
        <w:t>о</w:t>
      </w:r>
      <w:r w:rsidRPr="00E862FD">
        <w:t>сударство-участник назвать три-пять пр</w:t>
      </w:r>
      <w:r w:rsidRPr="00E862FD">
        <w:t>и</w:t>
      </w:r>
      <w:r w:rsidRPr="00E862FD">
        <w:t>оритетных шагов по ликвидации дискримин</w:t>
      </w:r>
      <w:r w:rsidRPr="00E862FD">
        <w:t>а</w:t>
      </w:r>
      <w:r w:rsidRPr="00E862FD">
        <w:t>ции в отношении женщин, которые могут быть сдел</w:t>
      </w:r>
      <w:r w:rsidRPr="00E862FD">
        <w:t>а</w:t>
      </w:r>
      <w:r w:rsidRPr="00E862FD">
        <w:t>ны в течение следующих пяти лет.</w:t>
      </w:r>
    </w:p>
    <w:p w:rsidR="00E862FD" w:rsidRPr="00E862FD" w:rsidRDefault="00E862FD" w:rsidP="006B65C6">
      <w:pPr>
        <w:pStyle w:val="DualTxt"/>
      </w:pPr>
      <w:r w:rsidRPr="00E862FD">
        <w:t>44.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Син</w:t>
      </w:r>
      <w:r w:rsidRPr="00E862FD">
        <w:t xml:space="preserve"> говорит, что в докладе содержи</w:t>
      </w:r>
      <w:r w:rsidRPr="00E862FD">
        <w:t>т</w:t>
      </w:r>
      <w:r w:rsidRPr="00E862FD">
        <w:t>ся недостаточно информации о Национальном генде</w:t>
      </w:r>
      <w:r w:rsidRPr="00E862FD">
        <w:t>р</w:t>
      </w:r>
      <w:r w:rsidRPr="00E862FD">
        <w:t>ном совете, его Постоянном исполнительном секр</w:t>
      </w:r>
      <w:r w:rsidRPr="00E862FD">
        <w:t>е</w:t>
      </w:r>
      <w:r w:rsidRPr="00E862FD">
        <w:t>тариате и Техническом комитете по гендерным в</w:t>
      </w:r>
      <w:r w:rsidRPr="00E862FD">
        <w:t>о</w:t>
      </w:r>
      <w:r w:rsidRPr="00E862FD">
        <w:t>просам. Было бы полезно знать, как функционир</w:t>
      </w:r>
      <w:r w:rsidRPr="00E862FD">
        <w:t>у</w:t>
      </w:r>
      <w:r w:rsidRPr="00E862FD">
        <w:t>ют эти органы и, в частности, как часто Совет пр</w:t>
      </w:r>
      <w:r w:rsidRPr="00E862FD">
        <w:t>о</w:t>
      </w:r>
      <w:r w:rsidRPr="00E862FD">
        <w:t>водит свои заседания. П</w:t>
      </w:r>
      <w:r w:rsidRPr="00E862FD">
        <w:t>о</w:t>
      </w:r>
      <w:r w:rsidRPr="00E862FD">
        <w:t>скольку правительством разработан ряд планов и стратегий в различных секторах, она была бы признательна за информ</w:t>
      </w:r>
      <w:r w:rsidRPr="00E862FD">
        <w:t>а</w:t>
      </w:r>
      <w:r w:rsidRPr="00E862FD">
        <w:t>цию о том, какое место в их ряду занимает Наци</w:t>
      </w:r>
      <w:r w:rsidRPr="00E862FD">
        <w:t>о</w:t>
      </w:r>
      <w:r w:rsidRPr="00E862FD">
        <w:t>нальная гендерная политика. Она также спрашив</w:t>
      </w:r>
      <w:r w:rsidRPr="00E862FD">
        <w:t>а</w:t>
      </w:r>
      <w:r w:rsidRPr="00E862FD">
        <w:t>ет, производилась ли оценка плана действий по ре</w:t>
      </w:r>
      <w:r w:rsidRPr="00E862FD">
        <w:t>а</w:t>
      </w:r>
      <w:r w:rsidRPr="00E862FD">
        <w:t>лизации этой полит</w:t>
      </w:r>
      <w:r w:rsidRPr="00E862FD">
        <w:t>и</w:t>
      </w:r>
      <w:r w:rsidRPr="00E862FD">
        <w:t>ки.</w:t>
      </w:r>
    </w:p>
    <w:p w:rsidR="00E862FD" w:rsidRPr="00E862FD" w:rsidRDefault="00E862FD" w:rsidP="006B65C6">
      <w:pPr>
        <w:pStyle w:val="DualTxt"/>
      </w:pPr>
      <w:r w:rsidRPr="00E862FD">
        <w:t>45.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Шёпп-Шиллинг</w:t>
      </w:r>
      <w:r w:rsidRPr="00E862FD">
        <w:t xml:space="preserve"> подчеркивает, что включение Конвенции в новую Констит</w:t>
      </w:r>
      <w:r w:rsidRPr="00E862FD">
        <w:t>у</w:t>
      </w:r>
      <w:r w:rsidRPr="00E862FD">
        <w:t>цию дает правительству уникальную возможность принять временные специальные меры для ускорения уст</w:t>
      </w:r>
      <w:r w:rsidRPr="00E862FD">
        <w:t>а</w:t>
      </w:r>
      <w:r w:rsidRPr="00E862FD">
        <w:t>новления фактического равенства между мужчин</w:t>
      </w:r>
      <w:r w:rsidRPr="00E862FD">
        <w:t>а</w:t>
      </w:r>
      <w:r w:rsidRPr="00E862FD">
        <w:t>ми и женщинами. Например, для расширения охв</w:t>
      </w:r>
      <w:r w:rsidRPr="00E862FD">
        <w:t>а</w:t>
      </w:r>
      <w:r w:rsidRPr="00E862FD">
        <w:t>та школьным об</w:t>
      </w:r>
      <w:r w:rsidRPr="00E862FD">
        <w:t>у</w:t>
      </w:r>
      <w:r w:rsidRPr="00E862FD">
        <w:t>чением девочек имело бы смысл создать для семей, отправляющих дочерей в школу, финансовые стимулы. С</w:t>
      </w:r>
      <w:r w:rsidRPr="00E862FD">
        <w:t>о</w:t>
      </w:r>
      <w:r w:rsidRPr="00E862FD">
        <w:t>гласно пункту</w:t>
      </w:r>
      <w:r>
        <w:t> </w:t>
      </w:r>
      <w:r w:rsidRPr="00E862FD">
        <w:t>1 статьи</w:t>
      </w:r>
      <w:r>
        <w:t> </w:t>
      </w:r>
      <w:r w:rsidRPr="00E862FD">
        <w:t>4 Конвенции, должна также иметься возможность выделения на временной основе д</w:t>
      </w:r>
      <w:r w:rsidRPr="00E862FD">
        <w:t>о</w:t>
      </w:r>
      <w:r w:rsidRPr="00E862FD">
        <w:t>полнительных средств на нужды программ, направленных на с</w:t>
      </w:r>
      <w:r w:rsidRPr="00E862FD">
        <w:t>о</w:t>
      </w:r>
      <w:r w:rsidRPr="00E862FD">
        <w:t>кращение уровня неграмотности среди пожилых женщин.</w:t>
      </w:r>
    </w:p>
    <w:p w:rsidR="00E862FD" w:rsidRPr="00E862FD" w:rsidRDefault="00E862FD" w:rsidP="006B65C6">
      <w:pPr>
        <w:pStyle w:val="DualTxt"/>
      </w:pPr>
      <w:r w:rsidRPr="00E862FD">
        <w:t>46.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Нтирампеба</w:t>
      </w:r>
      <w:r w:rsidRPr="00E862FD">
        <w:t xml:space="preserve"> (Бурунди) говорит, что правительство приняло решение о создании Наци</w:t>
      </w:r>
      <w:r w:rsidRPr="00E862FD">
        <w:t>о</w:t>
      </w:r>
      <w:r w:rsidRPr="00E862FD">
        <w:t>нального гендерного совета в сентябре 2003</w:t>
      </w:r>
      <w:r>
        <w:t> </w:t>
      </w:r>
      <w:r w:rsidRPr="00E862FD">
        <w:t>года. Однако в 2004</w:t>
      </w:r>
      <w:r>
        <w:t> </w:t>
      </w:r>
      <w:r w:rsidRPr="00E862FD">
        <w:t>году усилия по пропаганде гендерн</w:t>
      </w:r>
      <w:r w:rsidRPr="00E862FD">
        <w:t>о</w:t>
      </w:r>
      <w:r w:rsidRPr="00E862FD">
        <w:t>го равенства были сосредоточены на подготовке женщин к участию в выборах, и поэтому С</w:t>
      </w:r>
      <w:r w:rsidRPr="00E862FD">
        <w:t>о</w:t>
      </w:r>
      <w:r w:rsidRPr="00E862FD">
        <w:t>вет, его Постоянный секретариат и Технич</w:t>
      </w:r>
      <w:r w:rsidRPr="00E862FD">
        <w:t>е</w:t>
      </w:r>
      <w:r w:rsidRPr="00E862FD">
        <w:t>ский комитет по гендерным вопросам так и не были созданы. В н</w:t>
      </w:r>
      <w:r w:rsidRPr="00E862FD">
        <w:t>а</w:t>
      </w:r>
      <w:r w:rsidRPr="00E862FD">
        <w:t>стоящее время принимаются меры по и</w:t>
      </w:r>
      <w:r w:rsidRPr="00E862FD">
        <w:t>с</w:t>
      </w:r>
      <w:r w:rsidRPr="00E862FD">
        <w:t>правлению этой ситуации. Цель Национальной гендерной п</w:t>
      </w:r>
      <w:r w:rsidRPr="00E862FD">
        <w:t>о</w:t>
      </w:r>
      <w:r w:rsidRPr="00E862FD">
        <w:t>литики, документ с изложением которой м</w:t>
      </w:r>
      <w:r w:rsidRPr="00E862FD">
        <w:t>о</w:t>
      </w:r>
      <w:r w:rsidRPr="00E862FD">
        <w:t>жет быть предоставлен Комитету, состоит в искорен</w:t>
      </w:r>
      <w:r w:rsidRPr="00E862FD">
        <w:t>е</w:t>
      </w:r>
      <w:r w:rsidRPr="00E862FD">
        <w:t>нии вопиющей дискриминации в отношении же</w:t>
      </w:r>
      <w:r w:rsidRPr="00E862FD">
        <w:t>н</w:t>
      </w:r>
      <w:r w:rsidRPr="00E862FD">
        <w:t>щин в 12</w:t>
      </w:r>
      <w:r>
        <w:t> </w:t>
      </w:r>
      <w:r w:rsidRPr="00E862FD">
        <w:t>приоритетных областях. Эта междисци</w:t>
      </w:r>
      <w:r w:rsidRPr="00E862FD">
        <w:t>п</w:t>
      </w:r>
      <w:r w:rsidRPr="00E862FD">
        <w:t>линарная политика реализуется рядом государс</w:t>
      </w:r>
      <w:r w:rsidRPr="00E862FD">
        <w:t>т</w:t>
      </w:r>
      <w:r w:rsidRPr="00E862FD">
        <w:t>венных ведомств, каждое из которых отвечает за последующую деятельность и контрольные мер</w:t>
      </w:r>
      <w:r w:rsidRPr="00E862FD">
        <w:t>о</w:t>
      </w:r>
      <w:r w:rsidRPr="00E862FD">
        <w:t>приятия в св</w:t>
      </w:r>
      <w:r w:rsidRPr="00E862FD">
        <w:t>о</w:t>
      </w:r>
      <w:r w:rsidRPr="00E862FD">
        <w:t>их соответствующих областях.</w:t>
      </w:r>
    </w:p>
    <w:p w:rsidR="00E862FD" w:rsidRPr="00E862FD" w:rsidRDefault="00E862FD" w:rsidP="006B65C6">
      <w:pPr>
        <w:pStyle w:val="DualTxt"/>
      </w:pPr>
      <w:r w:rsidRPr="00E862FD">
        <w:t>47.</w:t>
      </w:r>
      <w:r w:rsidRPr="00E862FD">
        <w:tab/>
        <w:t>Центры развития семьи созданы в</w:t>
      </w:r>
      <w:r>
        <w:t> </w:t>
      </w:r>
      <w:r w:rsidRPr="00E862FD">
        <w:t>14 из 17</w:t>
      </w:r>
      <w:r>
        <w:t> </w:t>
      </w:r>
      <w:r w:rsidRPr="00E862FD">
        <w:t>провинций Бурунди, и министерство обращ</w:t>
      </w:r>
      <w:r w:rsidRPr="00E862FD">
        <w:t>а</w:t>
      </w:r>
      <w:r w:rsidRPr="00E862FD">
        <w:t>ется за помощью к партнерам в целях по</w:t>
      </w:r>
      <w:r w:rsidRPr="00E862FD">
        <w:t>д</w:t>
      </w:r>
      <w:r w:rsidRPr="00E862FD">
        <w:t>держки его усилий по созданию аналогичных учреждений в о</w:t>
      </w:r>
      <w:r w:rsidRPr="00E862FD">
        <w:t>с</w:t>
      </w:r>
      <w:r w:rsidRPr="00E862FD">
        <w:t>тавшихся провинциях. Эти центры, работающие на децентрализованной основе, занимаются ликвид</w:t>
      </w:r>
      <w:r w:rsidRPr="00E862FD">
        <w:t>а</w:t>
      </w:r>
      <w:r w:rsidRPr="00E862FD">
        <w:t>цией неграмотн</w:t>
      </w:r>
      <w:r w:rsidRPr="00E862FD">
        <w:t>о</w:t>
      </w:r>
      <w:r w:rsidRPr="00E862FD">
        <w:t>сти среди взрослых и организуют семинары по ознакомлению населения с Конвенц</w:t>
      </w:r>
      <w:r w:rsidRPr="00E862FD">
        <w:t>и</w:t>
      </w:r>
      <w:r w:rsidRPr="00E862FD">
        <w:t>ей и другими соответству</w:t>
      </w:r>
      <w:r w:rsidRPr="00E862FD">
        <w:t>ю</w:t>
      </w:r>
      <w:r w:rsidRPr="00E862FD">
        <w:t>щими документами по правам человека. Они также координируют усилия по борьбе с насилием в отношении женщин на пр</w:t>
      </w:r>
      <w:r w:rsidRPr="00E862FD">
        <w:t>о</w:t>
      </w:r>
      <w:r w:rsidRPr="00E862FD">
        <w:t>винциальном уровне. В штате каждого центра раб</w:t>
      </w:r>
      <w:r w:rsidRPr="00E862FD">
        <w:t>о</w:t>
      </w:r>
      <w:r w:rsidRPr="00E862FD">
        <w:t>тает как минимум один сотрудник с университе</w:t>
      </w:r>
      <w:r w:rsidRPr="00E862FD">
        <w:t>т</w:t>
      </w:r>
      <w:r w:rsidRPr="00E862FD">
        <w:t>ским образованием, а также ряд вспомог</w:t>
      </w:r>
      <w:r w:rsidRPr="00E862FD">
        <w:t>а</w:t>
      </w:r>
      <w:r w:rsidRPr="00E862FD">
        <w:t>тельных сотрудников. Хотя бюджет центров сравнительно невелик, ряд их мероприятий осуществляется в партнерстве с другими у</w:t>
      </w:r>
      <w:r w:rsidRPr="00E862FD">
        <w:t>ч</w:t>
      </w:r>
      <w:r w:rsidRPr="00E862FD">
        <w:t>реждениями.</w:t>
      </w:r>
    </w:p>
    <w:p w:rsidR="00E862FD" w:rsidRPr="00E862FD" w:rsidRDefault="00E862FD" w:rsidP="006B65C6">
      <w:pPr>
        <w:pStyle w:val="DualTxt"/>
      </w:pPr>
      <w:r w:rsidRPr="00E862FD">
        <w:t>48.</w:t>
      </w:r>
      <w:r w:rsidRPr="00E862FD">
        <w:tab/>
        <w:t>Наконец, она поясняет, что в 2005</w:t>
      </w:r>
      <w:r>
        <w:t> </w:t>
      </w:r>
      <w:r w:rsidRPr="00E862FD">
        <w:t>году в с</w:t>
      </w:r>
      <w:r w:rsidRPr="00E862FD">
        <w:t>о</w:t>
      </w:r>
      <w:r w:rsidRPr="00E862FD">
        <w:t>ставе Комитета по контролю за осуществлением Арушского соглашения не было же</w:t>
      </w:r>
      <w:r w:rsidRPr="00E862FD">
        <w:t>н</w:t>
      </w:r>
      <w:r w:rsidRPr="00E862FD">
        <w:t>щин по той причине, что Комитет завершил свою работу и б</w:t>
      </w:r>
      <w:r w:rsidRPr="00E862FD">
        <w:t>о</w:t>
      </w:r>
      <w:r w:rsidRPr="00E862FD">
        <w:t>лее не существует.</w:t>
      </w:r>
    </w:p>
    <w:p w:rsidR="00E862FD" w:rsidRPr="00E862FD" w:rsidRDefault="00E862FD" w:rsidP="006B65C6">
      <w:pPr>
        <w:pStyle w:val="DualTxt"/>
      </w:pPr>
      <w:r w:rsidRPr="00E862FD">
        <w:t>49.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Ндувайо</w:t>
      </w:r>
      <w:r w:rsidRPr="00E862FD">
        <w:t xml:space="preserve"> (Бурунди) говорит, что бю</w:t>
      </w:r>
      <w:r w:rsidRPr="00E862FD">
        <w:t>д</w:t>
      </w:r>
      <w:r w:rsidRPr="00E862FD">
        <w:t>жетных средств, выделяемых на деятельность по поощрению гендерного равенства, по-прежнему н</w:t>
      </w:r>
      <w:r w:rsidRPr="00E862FD">
        <w:t>е</w:t>
      </w:r>
      <w:r w:rsidRPr="00E862FD">
        <w:t>достаточно. Необходима более существенная по</w:t>
      </w:r>
      <w:r w:rsidRPr="00E862FD">
        <w:t>д</w:t>
      </w:r>
      <w:r w:rsidRPr="00E862FD">
        <w:t>держка для того, чтобы положения Конвенции мо</w:t>
      </w:r>
      <w:r w:rsidRPr="00E862FD">
        <w:t>г</w:t>
      </w:r>
      <w:r w:rsidRPr="00E862FD">
        <w:t>ли осуществляться быстро и эффективно.</w:t>
      </w:r>
    </w:p>
    <w:p w:rsidR="00E862FD" w:rsidRPr="00E862FD" w:rsidRDefault="00E862FD" w:rsidP="006B65C6">
      <w:pPr>
        <w:pStyle w:val="DualTxt"/>
      </w:pPr>
      <w:r w:rsidRPr="00E862FD">
        <w:t>50.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Нтирампеба</w:t>
      </w:r>
      <w:r w:rsidRPr="00E862FD">
        <w:t xml:space="preserve"> (Бурунди) говорит, что временные механизмы отправления правос</w:t>
      </w:r>
      <w:r w:rsidRPr="00E862FD">
        <w:t>у</w:t>
      </w:r>
      <w:r w:rsidRPr="00E862FD">
        <w:t>дия, созданные в рамках процесса миростро</w:t>
      </w:r>
      <w:r w:rsidRPr="00E862FD">
        <w:t>и</w:t>
      </w:r>
      <w:r w:rsidRPr="00E862FD">
        <w:t>тельства, являются пока сравнительно новыми. Однако 50</w:t>
      </w:r>
      <w:r>
        <w:t> </w:t>
      </w:r>
      <w:r w:rsidRPr="00E862FD">
        <w:t>процентов членов комитета, созданного для р</w:t>
      </w:r>
      <w:r w:rsidRPr="00E862FD">
        <w:t>у</w:t>
      </w:r>
      <w:r w:rsidRPr="00E862FD">
        <w:t>ководства процессом общенациональных консул</w:t>
      </w:r>
      <w:r w:rsidRPr="00E862FD">
        <w:t>ь</w:t>
      </w:r>
      <w:r w:rsidRPr="00E862FD">
        <w:t>таций в отношении Комиссии по установлению и</w:t>
      </w:r>
      <w:r w:rsidRPr="00E862FD">
        <w:t>с</w:t>
      </w:r>
      <w:r w:rsidRPr="00E862FD">
        <w:t>тины и примирению, составл</w:t>
      </w:r>
      <w:r w:rsidRPr="00E862FD">
        <w:t>я</w:t>
      </w:r>
      <w:r w:rsidRPr="00E862FD">
        <w:t>ют женщины.</w:t>
      </w:r>
    </w:p>
    <w:p w:rsidR="00E862FD" w:rsidRPr="00E862FD" w:rsidRDefault="00E862FD" w:rsidP="006B65C6">
      <w:pPr>
        <w:pStyle w:val="DualTxt"/>
      </w:pPr>
      <w:r w:rsidRPr="00E862FD">
        <w:t>51.</w:t>
      </w:r>
      <w:r w:rsidRPr="00E862FD">
        <w:tab/>
      </w:r>
      <w:r w:rsidRPr="00E862FD">
        <w:rPr>
          <w:b/>
          <w:bCs/>
        </w:rPr>
        <w:t>Г-н</w:t>
      </w:r>
      <w:r>
        <w:rPr>
          <w:b/>
          <w:bCs/>
        </w:rPr>
        <w:t> </w:t>
      </w:r>
      <w:r w:rsidRPr="00E862FD">
        <w:rPr>
          <w:b/>
          <w:bCs/>
        </w:rPr>
        <w:t>Махвера</w:t>
      </w:r>
      <w:r w:rsidRPr="00E862FD">
        <w:t xml:space="preserve"> (Бурунди) говорит, что н</w:t>
      </w:r>
      <w:r w:rsidRPr="00E862FD">
        <w:t>е</w:t>
      </w:r>
      <w:r w:rsidRPr="00E862FD">
        <w:t>смотря на огромные трудности, с которыми сталкивается правительство, оно делает все от него зависящее для осуществления полож</w:t>
      </w:r>
      <w:r w:rsidRPr="00E862FD">
        <w:t>е</w:t>
      </w:r>
      <w:r w:rsidRPr="00E862FD">
        <w:t>ний Конвенции в целях искоренения дискрим</w:t>
      </w:r>
      <w:r w:rsidRPr="00E862FD">
        <w:t>и</w:t>
      </w:r>
      <w:r w:rsidRPr="00E862FD">
        <w:t>нации в отношении женщин. Тем не менее его усилия сильно з</w:t>
      </w:r>
      <w:r w:rsidRPr="00E862FD">
        <w:t>а</w:t>
      </w:r>
      <w:r w:rsidRPr="00E862FD">
        <w:t>труднены из-за острой нехватки финансовых ресурсов и постоя</w:t>
      </w:r>
      <w:r w:rsidRPr="00E862FD">
        <w:t>н</w:t>
      </w:r>
      <w:r w:rsidRPr="00E862FD">
        <w:t>ная поддержка со стороны международного соо</w:t>
      </w:r>
      <w:r w:rsidRPr="00E862FD">
        <w:t>б</w:t>
      </w:r>
      <w:r w:rsidRPr="00E862FD">
        <w:t>щества имеет решающее значение. Он рассчит</w:t>
      </w:r>
      <w:r w:rsidRPr="00E862FD">
        <w:t>ы</w:t>
      </w:r>
      <w:r w:rsidRPr="00E862FD">
        <w:t>вает получить советы и рекомендации от Ком</w:t>
      </w:r>
      <w:r w:rsidRPr="00E862FD">
        <w:t>и</w:t>
      </w:r>
      <w:r w:rsidRPr="00E862FD">
        <w:t>тета.</w:t>
      </w:r>
    </w:p>
    <w:p w:rsidR="00E862FD" w:rsidRPr="00E862FD" w:rsidRDefault="00E862FD" w:rsidP="006B65C6">
      <w:pPr>
        <w:pStyle w:val="DualTxt"/>
      </w:pPr>
      <w:r w:rsidRPr="00E862FD">
        <w:t>52.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Ндувайо</w:t>
      </w:r>
      <w:r w:rsidRPr="00E862FD">
        <w:t xml:space="preserve"> (Бурунди) заверяет К</w:t>
      </w:r>
      <w:r w:rsidRPr="00E862FD">
        <w:t>о</w:t>
      </w:r>
      <w:r w:rsidRPr="00E862FD">
        <w:t>митет в том, что жалобы, подава</w:t>
      </w:r>
      <w:r w:rsidRPr="00E862FD">
        <w:t>е</w:t>
      </w:r>
      <w:r w:rsidRPr="00E862FD">
        <w:t>мые в суды женщинами, разбираются точно в таком же порядке, как и жал</w:t>
      </w:r>
      <w:r w:rsidRPr="00E862FD">
        <w:t>о</w:t>
      </w:r>
      <w:r w:rsidRPr="00E862FD">
        <w:t>бы мужчин.</w:t>
      </w:r>
    </w:p>
    <w:p w:rsidR="00E862FD" w:rsidRPr="00E862FD" w:rsidRDefault="00E862FD" w:rsidP="006B65C6">
      <w:pPr>
        <w:pStyle w:val="DualTxt"/>
      </w:pPr>
      <w:r w:rsidRPr="00E862FD">
        <w:t>53.</w:t>
      </w:r>
      <w:r w:rsidRPr="00E862FD">
        <w:tab/>
      </w:r>
      <w:r w:rsidRPr="00E862FD">
        <w:rPr>
          <w:b/>
          <w:bCs/>
        </w:rPr>
        <w:t>Председатель</w:t>
      </w:r>
      <w:r w:rsidRPr="00E862FD">
        <w:t xml:space="preserve"> признает серьезные трудн</w:t>
      </w:r>
      <w:r w:rsidRPr="00E862FD">
        <w:t>о</w:t>
      </w:r>
      <w:r w:rsidRPr="00E862FD">
        <w:t>сти, с которыми столкнулась Бурунди в процессе мир</w:t>
      </w:r>
      <w:r w:rsidRPr="00E862FD">
        <w:t>о</w:t>
      </w:r>
      <w:r w:rsidRPr="00E862FD">
        <w:t>строительства, но отмечает, что и многие другие страны имеют или имели дело с аналогичными проблемами. Целью конструктивного диалога ме</w:t>
      </w:r>
      <w:r w:rsidRPr="00E862FD">
        <w:t>ж</w:t>
      </w:r>
      <w:r w:rsidRPr="00E862FD">
        <w:t>ду государством-участником и Комит</w:t>
      </w:r>
      <w:r w:rsidRPr="00E862FD">
        <w:t>е</w:t>
      </w:r>
      <w:r w:rsidRPr="00E862FD">
        <w:t>том является открове</w:t>
      </w:r>
      <w:r w:rsidRPr="00E862FD">
        <w:t>н</w:t>
      </w:r>
      <w:r w:rsidRPr="00E862FD">
        <w:t>ный обмен мнениями.</w:t>
      </w:r>
    </w:p>
    <w:p w:rsidR="00E862FD" w:rsidRPr="00E862FD" w:rsidRDefault="00E862FD" w:rsidP="006B65C6">
      <w:pPr>
        <w:pStyle w:val="DualTxt"/>
      </w:pPr>
      <w:r w:rsidRPr="00E862FD">
        <w:t>54.</w:t>
      </w:r>
      <w:r w:rsidRPr="00E862FD">
        <w:tab/>
      </w:r>
      <w:r w:rsidRPr="00E862FD">
        <w:rPr>
          <w:b/>
          <w:bCs/>
        </w:rPr>
        <w:t>Г-жа</w:t>
      </w:r>
      <w:r>
        <w:rPr>
          <w:b/>
          <w:bCs/>
        </w:rPr>
        <w:t> </w:t>
      </w:r>
      <w:r w:rsidRPr="00E862FD">
        <w:rPr>
          <w:b/>
          <w:bCs/>
        </w:rPr>
        <w:t>Пиментел</w:t>
      </w:r>
      <w:r w:rsidRPr="00E862FD">
        <w:t xml:space="preserve"> отмечает, что, согласно Уг</w:t>
      </w:r>
      <w:r w:rsidRPr="00E862FD">
        <w:t>о</w:t>
      </w:r>
      <w:r w:rsidRPr="00E862FD">
        <w:t>ловному кодексу, женщины, совершившие супруж</w:t>
      </w:r>
      <w:r w:rsidRPr="00E862FD">
        <w:t>е</w:t>
      </w:r>
      <w:r w:rsidRPr="00E862FD">
        <w:t>скую измену, подлежат намного более суровому н</w:t>
      </w:r>
      <w:r w:rsidRPr="00E862FD">
        <w:t>а</w:t>
      </w:r>
      <w:r w:rsidRPr="00E862FD">
        <w:t>казанию, чем мужчины. Она хотела бы знать, нам</w:t>
      </w:r>
      <w:r w:rsidRPr="00E862FD">
        <w:t>е</w:t>
      </w:r>
      <w:r w:rsidRPr="00E862FD">
        <w:t>рено ли правительство внести поправку в это пол</w:t>
      </w:r>
      <w:r w:rsidRPr="00E862FD">
        <w:t>о</w:t>
      </w:r>
      <w:r w:rsidRPr="00E862FD">
        <w:t>жение и принимались ли какие-либо меры для в</w:t>
      </w:r>
      <w:r w:rsidRPr="00E862FD">
        <w:t>и</w:t>
      </w:r>
      <w:r w:rsidRPr="00E862FD">
        <w:t>доизменения культурных обычаев, предста</w:t>
      </w:r>
      <w:r w:rsidRPr="00E862FD">
        <w:t>в</w:t>
      </w:r>
      <w:r w:rsidRPr="00E862FD">
        <w:t>ляющих собой дискр</w:t>
      </w:r>
      <w:r w:rsidRPr="00E862FD">
        <w:t>и</w:t>
      </w:r>
      <w:r w:rsidRPr="00E862FD">
        <w:t>минацию женщин.</w:t>
      </w:r>
    </w:p>
    <w:p w:rsidR="00E862FD" w:rsidRPr="00E862FD" w:rsidRDefault="00E862FD" w:rsidP="006B65C6">
      <w:pPr>
        <w:pStyle w:val="DualTxt"/>
      </w:pPr>
      <w:r w:rsidRPr="00E862FD">
        <w:t>55.</w:t>
      </w:r>
      <w:r w:rsidRPr="00E862FD">
        <w:tab/>
        <w:t>Жертвы насилия в семье могут подавать жал</w:t>
      </w:r>
      <w:r w:rsidRPr="00E862FD">
        <w:t>о</w:t>
      </w:r>
      <w:r w:rsidRPr="00E862FD">
        <w:t>бы в суды, ссылаясь при этом на законы о физич</w:t>
      </w:r>
      <w:r w:rsidRPr="00E862FD">
        <w:t>е</w:t>
      </w:r>
      <w:r w:rsidRPr="00E862FD">
        <w:t>ском насилии, но было бы интересно узнать, нам</w:t>
      </w:r>
      <w:r w:rsidRPr="00E862FD">
        <w:t>е</w:t>
      </w:r>
      <w:r w:rsidRPr="00E862FD">
        <w:t>рено ли государство-участник разработать и пр</w:t>
      </w:r>
      <w:r w:rsidRPr="00E862FD">
        <w:t>и</w:t>
      </w:r>
      <w:r w:rsidRPr="00E862FD">
        <w:t>нять отдельный закон о насилии в семье. В пун</w:t>
      </w:r>
      <w:r w:rsidRPr="00E862FD">
        <w:t>к</w:t>
      </w:r>
      <w:r w:rsidRPr="00E862FD">
        <w:t>те</w:t>
      </w:r>
      <w:r w:rsidR="00C01692">
        <w:t> </w:t>
      </w:r>
      <w:r w:rsidRPr="00E862FD">
        <w:t>128 доклада указывается, что явление сексуал</w:t>
      </w:r>
      <w:r w:rsidRPr="00E862FD">
        <w:t>ь</w:t>
      </w:r>
      <w:r w:rsidRPr="00E862FD">
        <w:t>ного насилия приобретает все более устр</w:t>
      </w:r>
      <w:r w:rsidRPr="00E862FD">
        <w:t>а</w:t>
      </w:r>
      <w:r w:rsidRPr="00E862FD">
        <w:t>шающие масштабы. Она интересуется, принимаются ли ко</w:t>
      </w:r>
      <w:r w:rsidRPr="00E862FD">
        <w:t>н</w:t>
      </w:r>
      <w:r w:rsidRPr="00E862FD">
        <w:t>кретные меры для решения этой проблемы, особе</w:t>
      </w:r>
      <w:r w:rsidRPr="00E862FD">
        <w:t>н</w:t>
      </w:r>
      <w:r w:rsidRPr="00E862FD">
        <w:t>но в сельских районах. В этой связи делегация должна указать, проводятся ли с работниками пр</w:t>
      </w:r>
      <w:r w:rsidRPr="00E862FD">
        <w:t>а</w:t>
      </w:r>
      <w:r w:rsidRPr="00E862FD">
        <w:t>воохранительных и судебных органов инс</w:t>
      </w:r>
      <w:r w:rsidRPr="00E862FD">
        <w:t>т</w:t>
      </w:r>
      <w:r w:rsidRPr="00E862FD">
        <w:t>руктажи по теме прав женщин. Как явствует из доклада, я</w:t>
      </w:r>
      <w:r w:rsidRPr="00E862FD">
        <w:t>в</w:t>
      </w:r>
      <w:r w:rsidRPr="00E862FD">
        <w:t>ление сексуального насилия обусловлено кризисом, который стал причиной ряда психических ра</w:t>
      </w:r>
      <w:r w:rsidRPr="00E862FD">
        <w:t>с</w:t>
      </w:r>
      <w:r w:rsidRPr="00E862FD">
        <w:t>стройств у мужчин. В этой связи она хотела бы больше узнать о том, существуют ли в стране слу</w:t>
      </w:r>
      <w:r w:rsidRPr="00E862FD">
        <w:t>ж</w:t>
      </w:r>
      <w:r w:rsidRPr="00E862FD">
        <w:t>бы психиатрич</w:t>
      </w:r>
      <w:r w:rsidRPr="00E862FD">
        <w:t>е</w:t>
      </w:r>
      <w:r w:rsidRPr="00E862FD">
        <w:t>ской помощи.</w:t>
      </w:r>
    </w:p>
    <w:p w:rsidR="00E862FD" w:rsidRPr="00E862FD" w:rsidRDefault="00E862FD" w:rsidP="006B65C6">
      <w:pPr>
        <w:pStyle w:val="DualTxt"/>
      </w:pPr>
      <w:r w:rsidRPr="00E862FD">
        <w:t>56.</w:t>
      </w:r>
      <w:r w:rsidRPr="00E862FD">
        <w:tab/>
      </w:r>
      <w:r w:rsidRPr="00E862FD">
        <w:rPr>
          <w:b/>
          <w:bCs/>
        </w:rPr>
        <w:t>Г-жа</w:t>
      </w:r>
      <w:r w:rsidR="00C01692">
        <w:rPr>
          <w:b/>
          <w:bCs/>
        </w:rPr>
        <w:t> </w:t>
      </w:r>
      <w:r w:rsidRPr="00E862FD">
        <w:rPr>
          <w:b/>
          <w:bCs/>
        </w:rPr>
        <w:t>Ара Бегум</w:t>
      </w:r>
      <w:r w:rsidRPr="00E862FD">
        <w:t xml:space="preserve"> выражает обеспокое</w:t>
      </w:r>
      <w:r w:rsidRPr="00E862FD">
        <w:t>н</w:t>
      </w:r>
      <w:r w:rsidRPr="00E862FD">
        <w:t>ность масштабами насилия, которому подвергаются б</w:t>
      </w:r>
      <w:r w:rsidRPr="00E862FD">
        <w:t>у</w:t>
      </w:r>
      <w:r w:rsidRPr="00E862FD">
        <w:t>рундийские женщины и которое равносильно сер</w:t>
      </w:r>
      <w:r w:rsidRPr="00E862FD">
        <w:t>ь</w:t>
      </w:r>
      <w:r w:rsidRPr="00E862FD">
        <w:t>езному нарушению их прав человека. Они находя</w:t>
      </w:r>
      <w:r w:rsidRPr="00E862FD">
        <w:t>т</w:t>
      </w:r>
      <w:r w:rsidRPr="00E862FD">
        <w:t>ся в особенно уязвимом положении в центрах с</w:t>
      </w:r>
      <w:r w:rsidRPr="00E862FD">
        <w:t>о</w:t>
      </w:r>
      <w:r w:rsidRPr="00E862FD">
        <w:t>держания под стражей, где заключенные-мужчины и женщины не содержатся отдельно друг от друга, и те, кто виновен в изнасилов</w:t>
      </w:r>
      <w:r w:rsidRPr="00E862FD">
        <w:t>а</w:t>
      </w:r>
      <w:r w:rsidRPr="00E862FD">
        <w:t>ниях и других формах сексуального насилия, нередко остаются безнак</w:t>
      </w:r>
      <w:r w:rsidRPr="00E862FD">
        <w:t>а</w:t>
      </w:r>
      <w:r w:rsidRPr="00E862FD">
        <w:t>занными, поскольку эти инциденты обычно разб</w:t>
      </w:r>
      <w:r w:rsidRPr="00E862FD">
        <w:t>и</w:t>
      </w:r>
      <w:r w:rsidRPr="00E862FD">
        <w:t>раются в частном порядке. Она просит предост</w:t>
      </w:r>
      <w:r w:rsidRPr="00E862FD">
        <w:t>а</w:t>
      </w:r>
      <w:r w:rsidRPr="00E862FD">
        <w:t>вить более подробную информацию о ходе осущ</w:t>
      </w:r>
      <w:r w:rsidRPr="00E862FD">
        <w:t>е</w:t>
      </w:r>
      <w:r w:rsidRPr="00E862FD">
        <w:t>ствления национального пл</w:t>
      </w:r>
      <w:r w:rsidRPr="00E862FD">
        <w:t>а</w:t>
      </w:r>
      <w:r w:rsidRPr="00E862FD">
        <w:t>на действий по борьбе с насилием в отношении женщин, его содерж</w:t>
      </w:r>
      <w:r w:rsidRPr="00E862FD">
        <w:t>а</w:t>
      </w:r>
      <w:r w:rsidRPr="00E862FD">
        <w:t>нии и бюджете. Она спрашивает, приняло ли правительс</w:t>
      </w:r>
      <w:r w:rsidRPr="00E862FD">
        <w:t>т</w:t>
      </w:r>
      <w:r w:rsidRPr="00E862FD">
        <w:t>во отдел</w:t>
      </w:r>
      <w:r w:rsidRPr="00E862FD">
        <w:t>ь</w:t>
      </w:r>
      <w:r w:rsidRPr="00E862FD">
        <w:t>ный закон о насилии в семье и проводит ли оно какие-либо программы или кампании для изменения дискриминационных установок у му</w:t>
      </w:r>
      <w:r w:rsidRPr="00E862FD">
        <w:t>ж</w:t>
      </w:r>
      <w:r w:rsidRPr="00E862FD">
        <w:t>чин, и интересуется наличием служб по оказ</w:t>
      </w:r>
      <w:r w:rsidRPr="00E862FD">
        <w:t>а</w:t>
      </w:r>
      <w:r w:rsidRPr="00E862FD">
        <w:t>нию помощи женщинам, перемещенным в результате конфликта.</w:t>
      </w:r>
    </w:p>
    <w:p w:rsidR="00E862FD" w:rsidRPr="00E862FD" w:rsidRDefault="00E862FD" w:rsidP="006B65C6">
      <w:pPr>
        <w:pStyle w:val="DualTxt"/>
      </w:pPr>
      <w:r w:rsidRPr="00E862FD">
        <w:t>57.</w:t>
      </w:r>
      <w:r w:rsidRPr="00E862FD">
        <w:tab/>
      </w:r>
      <w:r w:rsidRPr="00E862FD">
        <w:rPr>
          <w:b/>
          <w:bCs/>
        </w:rPr>
        <w:t>Г-жа</w:t>
      </w:r>
      <w:r w:rsidR="00C01692">
        <w:rPr>
          <w:b/>
          <w:bCs/>
        </w:rPr>
        <w:t> </w:t>
      </w:r>
      <w:r w:rsidRPr="00E862FD">
        <w:rPr>
          <w:b/>
          <w:bCs/>
        </w:rPr>
        <w:t>Чутикул</w:t>
      </w:r>
      <w:r w:rsidRPr="00E862FD">
        <w:t xml:space="preserve"> говорит, что малоимущие же</w:t>
      </w:r>
      <w:r w:rsidRPr="00E862FD">
        <w:t>н</w:t>
      </w:r>
      <w:r w:rsidRPr="00E862FD">
        <w:t>щины, имеющие ограниченные возможности для образования, становятся первыми жертвами торго</w:t>
      </w:r>
      <w:r w:rsidRPr="00E862FD">
        <w:t>в</w:t>
      </w:r>
      <w:r w:rsidRPr="00E862FD">
        <w:t>ли людьми. Поскольку в докладе почти ничего не говорится на эту тему, государство-участник дол</w:t>
      </w:r>
      <w:r w:rsidRPr="00E862FD">
        <w:t>ж</w:t>
      </w:r>
      <w:r w:rsidRPr="00E862FD">
        <w:t>но указать, разработало ли оно план по борьбе с торговлей женщинами и девочками и подписало и ратифицировало ли оно Протокол о предупрежд</w:t>
      </w:r>
      <w:r w:rsidRPr="00E862FD">
        <w:t>е</w:t>
      </w:r>
      <w:r w:rsidRPr="00E862FD">
        <w:t>нии и пресечении торговли людьми, особенно же</w:t>
      </w:r>
      <w:r w:rsidRPr="00E862FD">
        <w:t>н</w:t>
      </w:r>
      <w:r w:rsidRPr="00E862FD">
        <w:t>щинами и детьми, и наказании за нее, дополня</w:t>
      </w:r>
      <w:r w:rsidRPr="00E862FD">
        <w:t>ю</w:t>
      </w:r>
      <w:r w:rsidRPr="00E862FD">
        <w:t>щий Конвенцию Организации Объединенных Н</w:t>
      </w:r>
      <w:r w:rsidRPr="00E862FD">
        <w:t>а</w:t>
      </w:r>
      <w:r w:rsidRPr="00E862FD">
        <w:t>ций против транснациональной организованной преступности, Факультативный протокол к Конве</w:t>
      </w:r>
      <w:r w:rsidRPr="00E862FD">
        <w:t>н</w:t>
      </w:r>
      <w:r w:rsidRPr="00E862FD">
        <w:t>ции о правах ребенка, касающийся торговли дет</w:t>
      </w:r>
      <w:r w:rsidRPr="00E862FD">
        <w:t>ь</w:t>
      </w:r>
      <w:r w:rsidRPr="00E862FD">
        <w:t>ми, детской проституции и детской порнографии, и Конвенцию</w:t>
      </w:r>
      <w:r w:rsidR="00C01692">
        <w:t> </w:t>
      </w:r>
      <w:r w:rsidRPr="00E862FD">
        <w:t>№</w:t>
      </w:r>
      <w:r w:rsidR="00C01692">
        <w:t> </w:t>
      </w:r>
      <w:r w:rsidRPr="00E862FD">
        <w:t>182 Междун</w:t>
      </w:r>
      <w:r w:rsidRPr="00E862FD">
        <w:t>а</w:t>
      </w:r>
      <w:r w:rsidRPr="00E862FD">
        <w:t>родной организации труда о наихудших формах детского труда. По с</w:t>
      </w:r>
      <w:r w:rsidRPr="00E862FD">
        <w:t>о</w:t>
      </w:r>
      <w:r w:rsidRPr="00E862FD">
        <w:t>общен</w:t>
      </w:r>
      <w:r w:rsidRPr="00E862FD">
        <w:t>и</w:t>
      </w:r>
      <w:r w:rsidRPr="00E862FD">
        <w:t>ям НПО, бурундийские женщины вывозятся в Ливан. Она интересуется, может ли государство-участник прокомментировать эти сообщения, и она в целом была бы заинтересована в том, чтобы больше узнать о взаимоотношениях пр</w:t>
      </w:r>
      <w:r w:rsidRPr="00E862FD">
        <w:t>а</w:t>
      </w:r>
      <w:r w:rsidRPr="00E862FD">
        <w:t>вительства со странами назначения.</w:t>
      </w:r>
    </w:p>
    <w:p w:rsidR="00E862FD" w:rsidRPr="00E862FD" w:rsidRDefault="00E862FD" w:rsidP="006B65C6">
      <w:pPr>
        <w:pStyle w:val="DualTxt"/>
      </w:pPr>
      <w:r w:rsidRPr="00E862FD">
        <w:t>58.</w:t>
      </w:r>
      <w:r w:rsidRPr="00E862FD">
        <w:tab/>
      </w:r>
      <w:r w:rsidRPr="00E862FD">
        <w:rPr>
          <w:b/>
          <w:bCs/>
        </w:rPr>
        <w:t>Председатель</w:t>
      </w:r>
      <w:r w:rsidRPr="00E862FD">
        <w:t>, выступая в качестве члена К</w:t>
      </w:r>
      <w:r w:rsidRPr="00E862FD">
        <w:t>о</w:t>
      </w:r>
      <w:r w:rsidRPr="00E862FD">
        <w:t>митета, просит предоставить последнюю информ</w:t>
      </w:r>
      <w:r w:rsidRPr="00E862FD">
        <w:t>а</w:t>
      </w:r>
      <w:r w:rsidRPr="00E862FD">
        <w:t>цию о ходе осуществления рекомендаций Комитета пр</w:t>
      </w:r>
      <w:r w:rsidRPr="00E862FD">
        <w:t>о</w:t>
      </w:r>
      <w:r w:rsidRPr="00E862FD">
        <w:t>тив пыток, касающихся включения в Уголовный кодекс положения о кримин</w:t>
      </w:r>
      <w:r w:rsidRPr="00E862FD">
        <w:t>а</w:t>
      </w:r>
      <w:r w:rsidRPr="00E862FD">
        <w:t>лизации сексуального насилия в семье (CAT/C/BDI/CO/1, пункт</w:t>
      </w:r>
      <w:r w:rsidR="00C01692">
        <w:t> </w:t>
      </w:r>
      <w:r w:rsidRPr="00E862FD">
        <w:t>4), и о</w:t>
      </w:r>
      <w:r w:rsidRPr="00E862FD">
        <w:t>б</w:t>
      </w:r>
      <w:r w:rsidRPr="00E862FD">
        <w:t>ращает внимание на общую рекомендацию Комит</w:t>
      </w:r>
      <w:r w:rsidRPr="00E862FD">
        <w:t>е</w:t>
      </w:r>
      <w:r w:rsidRPr="00E862FD">
        <w:t>та</w:t>
      </w:r>
      <w:r w:rsidR="00C01692">
        <w:t> </w:t>
      </w:r>
      <w:r w:rsidRPr="00E862FD">
        <w:t>№</w:t>
      </w:r>
      <w:r w:rsidR="00C01692">
        <w:t> </w:t>
      </w:r>
      <w:r w:rsidRPr="00E862FD">
        <w:t>19 о насилии в отношении женщин. Она хот</w:t>
      </w:r>
      <w:r w:rsidRPr="00E862FD">
        <w:t>е</w:t>
      </w:r>
      <w:r w:rsidRPr="00E862FD">
        <w:t>ла бы получить больше информации о любых н</w:t>
      </w:r>
      <w:r w:rsidRPr="00E862FD">
        <w:t>а</w:t>
      </w:r>
      <w:r w:rsidRPr="00E862FD">
        <w:t>циональных планах действий в этой области и о х</w:t>
      </w:r>
      <w:r w:rsidRPr="00E862FD">
        <w:t>о</w:t>
      </w:r>
      <w:r w:rsidRPr="00E862FD">
        <w:t>де работы по принятию законодательства о насилии в семье. В 2006</w:t>
      </w:r>
      <w:r w:rsidR="00C01692">
        <w:t> </w:t>
      </w:r>
      <w:r w:rsidRPr="00E862FD">
        <w:t>году Генеральный секретарь Орг</w:t>
      </w:r>
      <w:r w:rsidRPr="00E862FD">
        <w:t>а</w:t>
      </w:r>
      <w:r w:rsidRPr="00E862FD">
        <w:t>низации Объединенных Наций опубликовал углу</w:t>
      </w:r>
      <w:r w:rsidRPr="00E862FD">
        <w:t>б</w:t>
      </w:r>
      <w:r w:rsidRPr="00E862FD">
        <w:t>ленное исследование по проблеме насилия в отн</w:t>
      </w:r>
      <w:r w:rsidRPr="00E862FD">
        <w:t>о</w:t>
      </w:r>
      <w:r w:rsidRPr="00E862FD">
        <w:t>шении женщин с рекомендациями в отношении н</w:t>
      </w:r>
      <w:r w:rsidRPr="00E862FD">
        <w:t>а</w:t>
      </w:r>
      <w:r w:rsidRPr="00E862FD">
        <w:t>циональных планов действий и законов, которые могли бы заинтересовать правительство.</w:t>
      </w:r>
    </w:p>
    <w:p w:rsidR="00E862FD" w:rsidRPr="00E862FD" w:rsidRDefault="00E862FD" w:rsidP="006B65C6">
      <w:pPr>
        <w:pStyle w:val="DualTxt"/>
      </w:pPr>
      <w:r w:rsidRPr="00E862FD">
        <w:t>59.</w:t>
      </w:r>
      <w:r w:rsidRPr="00E862FD">
        <w:tab/>
      </w:r>
      <w:r w:rsidRPr="00E862FD">
        <w:rPr>
          <w:b/>
          <w:bCs/>
        </w:rPr>
        <w:t>Г-жа</w:t>
      </w:r>
      <w:r w:rsidR="00C01692">
        <w:rPr>
          <w:b/>
          <w:bCs/>
        </w:rPr>
        <w:t> </w:t>
      </w:r>
      <w:r w:rsidRPr="00E862FD">
        <w:rPr>
          <w:b/>
          <w:bCs/>
        </w:rPr>
        <w:t>Ндувайо</w:t>
      </w:r>
      <w:r w:rsidRPr="00E862FD">
        <w:t xml:space="preserve"> (Бурунди) заверяет Комитет в том, что правительство и министерство крайне серьезно относятся к проблеме насилия в отнош</w:t>
      </w:r>
      <w:r w:rsidRPr="00E862FD">
        <w:t>е</w:t>
      </w:r>
      <w:r w:rsidRPr="00E862FD">
        <w:t>нии женщин. Вся страна участвовала в глобальной инициативе Фонда Организации Объединенных Н</w:t>
      </w:r>
      <w:r w:rsidRPr="00E862FD">
        <w:t>а</w:t>
      </w:r>
      <w:r w:rsidRPr="00E862FD">
        <w:t>ций в области народонаселения (ЮНФПА) под н</w:t>
      </w:r>
      <w:r w:rsidRPr="00E862FD">
        <w:t>а</w:t>
      </w:r>
      <w:r w:rsidRPr="00E862FD">
        <w:t>званием «Шестнадцать дней активных действий против насилия в отношении женщин», целью к</w:t>
      </w:r>
      <w:r w:rsidRPr="00E862FD">
        <w:t>о</w:t>
      </w:r>
      <w:r w:rsidRPr="00E862FD">
        <w:t>торой было повышение осведомленности об этой проблеме всех ж</w:t>
      </w:r>
      <w:r w:rsidRPr="00E862FD">
        <w:t>и</w:t>
      </w:r>
      <w:r w:rsidRPr="00E862FD">
        <w:t>телей страны. В ходе последней кампании жертвы изнасилования рассказали о св</w:t>
      </w:r>
      <w:r w:rsidRPr="00E862FD">
        <w:t>о</w:t>
      </w:r>
      <w:r w:rsidRPr="00E862FD">
        <w:t>ей судьбе, с тем чтобы побудить и других поте</w:t>
      </w:r>
      <w:r w:rsidRPr="00E862FD">
        <w:t>р</w:t>
      </w:r>
      <w:r w:rsidRPr="00E862FD">
        <w:t>певших к откровенному разговору. Центры разв</w:t>
      </w:r>
      <w:r w:rsidRPr="00E862FD">
        <w:t>и</w:t>
      </w:r>
      <w:r w:rsidRPr="00E862FD">
        <w:t>тия семьи в местных общинах участвуют в орган</w:t>
      </w:r>
      <w:r w:rsidRPr="00E862FD">
        <w:t>и</w:t>
      </w:r>
      <w:r w:rsidRPr="00E862FD">
        <w:t>зации медицинского обслуживания и оказании м</w:t>
      </w:r>
      <w:r w:rsidRPr="00E862FD">
        <w:t>о</w:t>
      </w:r>
      <w:r w:rsidRPr="00E862FD">
        <w:t>ральной и материальной поддержки потерпевшим, от многих из которых отказываются семьи, считая, что те пометили их позорным клеймом. К сожал</w:t>
      </w:r>
      <w:r w:rsidRPr="00E862FD">
        <w:t>е</w:t>
      </w:r>
      <w:r w:rsidRPr="00E862FD">
        <w:t>нию, число жертв изнасилования пр</w:t>
      </w:r>
      <w:r w:rsidRPr="00E862FD">
        <w:t>о</w:t>
      </w:r>
      <w:r w:rsidRPr="00E862FD">
        <w:t>должает расти; это явление</w:t>
      </w:r>
      <w:r w:rsidR="00C01692">
        <w:t xml:space="preserve"> — </w:t>
      </w:r>
      <w:r w:rsidRPr="00E862FD">
        <w:t>лишь одна из ран, нанесенных б</w:t>
      </w:r>
      <w:r w:rsidRPr="00E862FD">
        <w:t>у</w:t>
      </w:r>
      <w:r w:rsidRPr="00E862FD">
        <w:t>рундийскому обществу в результате вооруженного конфликта.</w:t>
      </w:r>
    </w:p>
    <w:p w:rsidR="00E862FD" w:rsidRPr="00E862FD" w:rsidRDefault="00E862FD" w:rsidP="006B65C6">
      <w:pPr>
        <w:pStyle w:val="DualTxt"/>
      </w:pPr>
      <w:r w:rsidRPr="00E862FD">
        <w:t>60.</w:t>
      </w:r>
      <w:r w:rsidRPr="00E862FD">
        <w:tab/>
        <w:t>Что касается вопроса о том, должны ли же</w:t>
      </w:r>
      <w:r w:rsidRPr="00E862FD">
        <w:t>н</w:t>
      </w:r>
      <w:r w:rsidRPr="00E862FD">
        <w:t>щины доносить в полицию на своих мужей в случае насилия в семье, то женские организации учат их открыто выступать против такого насилия, но изм</w:t>
      </w:r>
      <w:r w:rsidRPr="00E862FD">
        <w:t>е</w:t>
      </w:r>
      <w:r w:rsidRPr="00E862FD">
        <w:t>нение психологии</w:t>
      </w:r>
      <w:r w:rsidR="00C01692">
        <w:t xml:space="preserve"> — </w:t>
      </w:r>
      <w:r w:rsidRPr="00E862FD">
        <w:t>это процесс длительный.</w:t>
      </w:r>
    </w:p>
    <w:p w:rsidR="00E862FD" w:rsidRPr="00E862FD" w:rsidRDefault="00E862FD" w:rsidP="006B65C6">
      <w:pPr>
        <w:pStyle w:val="DualTxt"/>
      </w:pPr>
      <w:r w:rsidRPr="00E862FD">
        <w:t>61.</w:t>
      </w:r>
      <w:r w:rsidRPr="00E862FD">
        <w:tab/>
      </w:r>
      <w:r w:rsidRPr="00E862FD">
        <w:rPr>
          <w:b/>
          <w:bCs/>
        </w:rPr>
        <w:t>Г-жа</w:t>
      </w:r>
      <w:r w:rsidR="00C01692">
        <w:rPr>
          <w:b/>
          <w:bCs/>
        </w:rPr>
        <w:t> </w:t>
      </w:r>
      <w:r w:rsidRPr="00E862FD">
        <w:rPr>
          <w:b/>
          <w:bCs/>
        </w:rPr>
        <w:t>Нтирампеба</w:t>
      </w:r>
      <w:r w:rsidRPr="00E862FD">
        <w:t xml:space="preserve"> (Бурунди) говорит, что ра</w:t>
      </w:r>
      <w:r w:rsidRPr="00E862FD">
        <w:t>з</w:t>
      </w:r>
      <w:r w:rsidRPr="00E862FD">
        <w:t>работка закона о борьбе с насилием в семье вкл</w:t>
      </w:r>
      <w:r w:rsidRPr="00E862FD">
        <w:t>ю</w:t>
      </w:r>
      <w:r w:rsidRPr="00E862FD">
        <w:t>чена в планы министерства на 2008</w:t>
      </w:r>
      <w:r w:rsidR="00C01692">
        <w:t> </w:t>
      </w:r>
      <w:r w:rsidRPr="00E862FD">
        <w:t>год. Внесуде</w:t>
      </w:r>
      <w:r w:rsidRPr="00E862FD">
        <w:t>б</w:t>
      </w:r>
      <w:r w:rsidRPr="00E862FD">
        <w:t>ное разбирательство случаев изнасилования</w:t>
      </w:r>
      <w:r w:rsidR="00C01692">
        <w:t xml:space="preserve"> — </w:t>
      </w:r>
      <w:r w:rsidRPr="00E862FD">
        <w:t>одна из реалий жизни в Бурунди; оно практикуется как средство возмещения ущерба потерпевшей и ее с</w:t>
      </w:r>
      <w:r w:rsidRPr="00E862FD">
        <w:t>е</w:t>
      </w:r>
      <w:r w:rsidRPr="00E862FD">
        <w:t>мье без предания огласки самого факта изнасилов</w:t>
      </w:r>
      <w:r w:rsidRPr="00E862FD">
        <w:t>а</w:t>
      </w:r>
      <w:r w:rsidRPr="00E862FD">
        <w:t>ния. Местные радиостанции пост</w:t>
      </w:r>
      <w:r w:rsidRPr="00E862FD">
        <w:t>о</w:t>
      </w:r>
      <w:r w:rsidRPr="00E862FD">
        <w:t>янно повторяют, что подобные методы не должны использоваться для разбирательства преступлений, связанных с н</w:t>
      </w:r>
      <w:r w:rsidRPr="00E862FD">
        <w:t>а</w:t>
      </w:r>
      <w:r w:rsidRPr="00E862FD">
        <w:t>силием, но такая практика сохраняется до сих пор. Тем не менее продолжающаяся просветительская работа должна дать определенный эффект.</w:t>
      </w:r>
    </w:p>
    <w:p w:rsidR="00E862FD" w:rsidRPr="00E862FD" w:rsidRDefault="00E862FD" w:rsidP="006B65C6">
      <w:pPr>
        <w:pStyle w:val="DualTxt"/>
      </w:pPr>
      <w:r w:rsidRPr="00E862FD">
        <w:t>62.</w:t>
      </w:r>
      <w:r w:rsidRPr="00E862FD">
        <w:tab/>
        <w:t>Психологическая помощь как жертвам секс</w:t>
      </w:r>
      <w:r w:rsidRPr="00E862FD">
        <w:t>у</w:t>
      </w:r>
      <w:r w:rsidRPr="00E862FD">
        <w:t>ального насилия, так и тем, кто его совершил, ок</w:t>
      </w:r>
      <w:r w:rsidRPr="00E862FD">
        <w:t>а</w:t>
      </w:r>
      <w:r w:rsidRPr="00E862FD">
        <w:t>зывается при содействии НПО с таким расчетом, чтобы правонарушители не взялись за старое после того, как они отбудут наказание. Изнасилование, совершенное лицом, инфицированным ВИЧ/</w:t>
      </w:r>
      <w:r w:rsidR="000D0084">
        <w:br/>
      </w:r>
      <w:r w:rsidRPr="00E862FD">
        <w:t>СПИДом, влечет за собой более суровое нак</w:t>
      </w:r>
      <w:r w:rsidRPr="00E862FD">
        <w:t>а</w:t>
      </w:r>
      <w:r w:rsidRPr="00E862FD">
        <w:t>зание по Уголовному кодексу.</w:t>
      </w:r>
    </w:p>
    <w:p w:rsidR="00E862FD" w:rsidRPr="00E862FD" w:rsidRDefault="00E862FD" w:rsidP="006B65C6">
      <w:pPr>
        <w:pStyle w:val="DualTxt"/>
      </w:pPr>
      <w:r w:rsidRPr="00E862FD">
        <w:t>63.</w:t>
      </w:r>
      <w:r w:rsidRPr="00E862FD">
        <w:tab/>
        <w:t>Министерство только что подписало с Наци</w:t>
      </w:r>
      <w:r w:rsidRPr="00E862FD">
        <w:t>о</w:t>
      </w:r>
      <w:r w:rsidRPr="00E862FD">
        <w:t>нальной полицией соглашение о проведении инс</w:t>
      </w:r>
      <w:r w:rsidRPr="00E862FD">
        <w:t>т</w:t>
      </w:r>
      <w:r w:rsidRPr="00E862FD">
        <w:t>руктажей для сотрудников, имеющих дело со сл</w:t>
      </w:r>
      <w:r w:rsidRPr="00E862FD">
        <w:t>у</w:t>
      </w:r>
      <w:r w:rsidRPr="00E862FD">
        <w:t>чаями насилия в семье и насилия по гендерному признаку, создании на полицейских участках ге</w:t>
      </w:r>
      <w:r w:rsidRPr="00E862FD">
        <w:t>н</w:t>
      </w:r>
      <w:r w:rsidRPr="00E862FD">
        <w:t>дерных подразделений для работы с потерпевшими и организации экстренных «горячих линий» для жертв насилия в семье. «Женский» компонент П</w:t>
      </w:r>
      <w:r w:rsidRPr="00E862FD">
        <w:t>е</w:t>
      </w:r>
      <w:r w:rsidRPr="00E862FD">
        <w:t>реходной программы постконфликтного восстано</w:t>
      </w:r>
      <w:r w:rsidRPr="00E862FD">
        <w:t>в</w:t>
      </w:r>
      <w:r w:rsidRPr="00E862FD">
        <w:t>ления представлял собой краткосрочный проект для четырех западных провинций, в которых ко</w:t>
      </w:r>
      <w:r w:rsidRPr="00E862FD">
        <w:t>н</w:t>
      </w:r>
      <w:r w:rsidRPr="00E862FD">
        <w:t>фликт сохранялся дольше всего.</w:t>
      </w:r>
    </w:p>
    <w:p w:rsidR="00E862FD" w:rsidRDefault="00E862FD" w:rsidP="006B65C6">
      <w:pPr>
        <w:pStyle w:val="DualTxt"/>
      </w:pPr>
      <w:r w:rsidRPr="00E862FD">
        <w:t>64.</w:t>
      </w:r>
      <w:r w:rsidRPr="00E862FD">
        <w:tab/>
        <w:t>Обращаясь к проблеме торговли женщинами и девочками, она признает, что эта проблема не р</w:t>
      </w:r>
      <w:r w:rsidRPr="00E862FD">
        <w:t>е</w:t>
      </w:r>
      <w:r w:rsidRPr="00E862FD">
        <w:t>шена в полной мере. Тем не менее Конвенция МОТ</w:t>
      </w:r>
      <w:r w:rsidR="00C01692">
        <w:t> </w:t>
      </w:r>
      <w:r w:rsidRPr="00E862FD">
        <w:t>№</w:t>
      </w:r>
      <w:r w:rsidR="00C01692">
        <w:t> </w:t>
      </w:r>
      <w:r w:rsidRPr="00E862FD">
        <w:t>192 является частью национальной генде</w:t>
      </w:r>
      <w:r w:rsidRPr="00E862FD">
        <w:t>р</w:t>
      </w:r>
      <w:r w:rsidRPr="00E862FD">
        <w:t>ной политики и принимаю</w:t>
      </w:r>
      <w:r w:rsidRPr="00E862FD">
        <w:t>т</w:t>
      </w:r>
      <w:r w:rsidRPr="00E862FD">
        <w:t>ся меры к тому, чтобы начать ее применение на практике. В 2004</w:t>
      </w:r>
      <w:r w:rsidR="00C01692">
        <w:t> </w:t>
      </w:r>
      <w:r w:rsidRPr="00E862FD">
        <w:t>году был разработан план действий по борьбе с торговлей людьми, а вслед за ним в 2005</w:t>
      </w:r>
      <w:r w:rsidR="00C01692">
        <w:t> </w:t>
      </w:r>
      <w:r w:rsidRPr="00E862FD">
        <w:t>году был реализован план чрезвычайных действий. Проект поощрения гендерного равенства и борьбы с насилием в отн</w:t>
      </w:r>
      <w:r w:rsidRPr="00E862FD">
        <w:t>о</w:t>
      </w:r>
      <w:r w:rsidRPr="00E862FD">
        <w:t>шении женщин получил финансовые средства по линии Программы развития Организации Объед</w:t>
      </w:r>
      <w:r w:rsidRPr="00E862FD">
        <w:t>и</w:t>
      </w:r>
      <w:r w:rsidRPr="00E862FD">
        <w:t>ненных Наций (ПРООН) в 2006</w:t>
      </w:r>
      <w:r w:rsidR="00C01692">
        <w:t> </w:t>
      </w:r>
      <w:r w:rsidRPr="00E862FD">
        <w:t>году, но он был свернут прежде, чем были проведены многие пр</w:t>
      </w:r>
      <w:r w:rsidRPr="00E862FD">
        <w:t>е</w:t>
      </w:r>
      <w:r w:rsidRPr="00E862FD">
        <w:t>дусмотренные им мероприятия. В ходе проведения «Шестнадцати дней активных действий» в 2007</w:t>
      </w:r>
      <w:r w:rsidR="00C01692">
        <w:t> </w:t>
      </w:r>
      <w:r w:rsidRPr="00E862FD">
        <w:t>году был разработан комплексный план дейс</w:t>
      </w:r>
      <w:r w:rsidRPr="00E862FD">
        <w:t>т</w:t>
      </w:r>
      <w:r w:rsidRPr="00E862FD">
        <w:t>вий с конкретными программами и стратегиями. С 2003</w:t>
      </w:r>
      <w:r w:rsidR="00C01692">
        <w:t> </w:t>
      </w:r>
      <w:r w:rsidRPr="00E862FD">
        <w:t>года действия всех соответствующих игроков координируются на регулярной основе. В плане на каждый год предусмотрены действия в таких обла</w:t>
      </w:r>
      <w:r w:rsidRPr="00E862FD">
        <w:t>с</w:t>
      </w:r>
      <w:r w:rsidRPr="00E862FD">
        <w:t>тях, как пропаганда, обучение, медицинская, юр</w:t>
      </w:r>
      <w:r w:rsidRPr="00E862FD">
        <w:t>и</w:t>
      </w:r>
      <w:r w:rsidRPr="00E862FD">
        <w:t>дическая и психосоциальная помощь жертвам то</w:t>
      </w:r>
      <w:r w:rsidRPr="00E862FD">
        <w:t>р</w:t>
      </w:r>
      <w:r w:rsidRPr="00E862FD">
        <w:t>говли людьми и координация. В 2008</w:t>
      </w:r>
      <w:r w:rsidR="00C01692">
        <w:t> </w:t>
      </w:r>
      <w:r w:rsidRPr="00E862FD">
        <w:t>году во главу угла будет поставлено улучшение коорд</w:t>
      </w:r>
      <w:r w:rsidRPr="00E862FD">
        <w:t>и</w:t>
      </w:r>
      <w:r w:rsidRPr="00E862FD">
        <w:t>нации.</w:t>
      </w:r>
    </w:p>
    <w:p w:rsidR="00C01692" w:rsidRPr="006B65C6" w:rsidRDefault="00C01692" w:rsidP="006B65C6">
      <w:pPr>
        <w:pStyle w:val="DualTxt"/>
        <w:spacing w:after="0" w:line="120" w:lineRule="exact"/>
        <w:rPr>
          <w:sz w:val="10"/>
        </w:rPr>
      </w:pPr>
    </w:p>
    <w:p w:rsidR="00E862FD" w:rsidRPr="00E862FD" w:rsidRDefault="00E862FD" w:rsidP="006B65C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E862FD">
        <w:t>Статьи 7</w:t>
      </w:r>
      <w:r w:rsidR="00C01692">
        <w:t>–</w:t>
      </w:r>
      <w:r w:rsidRPr="00E862FD">
        <w:t>9</w:t>
      </w:r>
    </w:p>
    <w:p w:rsidR="00C01692" w:rsidRPr="006B65C6" w:rsidRDefault="00C01692" w:rsidP="006B65C6">
      <w:pPr>
        <w:pStyle w:val="DualTxt"/>
        <w:spacing w:after="0" w:line="120" w:lineRule="exact"/>
        <w:rPr>
          <w:sz w:val="10"/>
        </w:rPr>
      </w:pPr>
    </w:p>
    <w:p w:rsidR="00E862FD" w:rsidRPr="00E862FD" w:rsidRDefault="00E862FD" w:rsidP="006B65C6">
      <w:pPr>
        <w:pStyle w:val="DualTxt"/>
      </w:pPr>
      <w:r w:rsidRPr="00E862FD">
        <w:t>65.</w:t>
      </w:r>
      <w:r w:rsidRPr="00E862FD">
        <w:tab/>
      </w:r>
      <w:r w:rsidRPr="00E862FD">
        <w:rPr>
          <w:b/>
          <w:bCs/>
        </w:rPr>
        <w:t>Г-жа</w:t>
      </w:r>
      <w:r w:rsidR="00C01692">
        <w:rPr>
          <w:b/>
          <w:bCs/>
        </w:rPr>
        <w:t> </w:t>
      </w:r>
      <w:r w:rsidRPr="00E862FD">
        <w:rPr>
          <w:b/>
          <w:bCs/>
        </w:rPr>
        <w:t>Ароча Домингес</w:t>
      </w:r>
      <w:r w:rsidRPr="00E862FD">
        <w:t xml:space="preserve"> говорит, что в докладе не упоминается о том, был ли достигнут прогресс в доведении уровня представленности женщин в н</w:t>
      </w:r>
      <w:r w:rsidRPr="00E862FD">
        <w:t>а</w:t>
      </w:r>
      <w:r w:rsidRPr="00E862FD">
        <w:t>циональном собрании до 30</w:t>
      </w:r>
      <w:r w:rsidR="00C01692">
        <w:t> </w:t>
      </w:r>
      <w:r w:rsidRPr="00E862FD">
        <w:t>процентов, как это предписано Конституцией. Ей было бы также инт</w:t>
      </w:r>
      <w:r w:rsidRPr="00E862FD">
        <w:t>е</w:t>
      </w:r>
      <w:r w:rsidRPr="00E862FD">
        <w:t>ресно узнать о прогрессе на районном и местном уровнях и выяснить, применялись ли какие-либо временные специальные меры. Необх</w:t>
      </w:r>
      <w:r w:rsidRPr="00E862FD">
        <w:t>о</w:t>
      </w:r>
      <w:r w:rsidRPr="00E862FD">
        <w:t>дима также информация об усилиях по достижению 30</w:t>
      </w:r>
      <w:r w:rsidR="00C01692">
        <w:noBreakHyphen/>
      </w:r>
      <w:r w:rsidRPr="00E862FD">
        <w:t>про</w:t>
      </w:r>
      <w:r w:rsidR="000D0084">
        <w:softHyphen/>
      </w:r>
      <w:r w:rsidRPr="00E862FD">
        <w:t>центного уровня представленности женщин в гос</w:t>
      </w:r>
      <w:r w:rsidRPr="00E862FD">
        <w:t>у</w:t>
      </w:r>
      <w:r w:rsidRPr="00E862FD">
        <w:t>дарственных учреждениях, а также о прогрессе в занесении женщин и девушек в гражданский р</w:t>
      </w:r>
      <w:r w:rsidRPr="00E862FD">
        <w:t>е</w:t>
      </w:r>
      <w:r w:rsidRPr="00E862FD">
        <w:t>естр, с тем чтобы они мо</w:t>
      </w:r>
      <w:r w:rsidRPr="00E862FD">
        <w:t>г</w:t>
      </w:r>
      <w:r w:rsidRPr="00E862FD">
        <w:t>ли принимать участие в выборах и общественной жизни, о чем просил К</w:t>
      </w:r>
      <w:r w:rsidRPr="00E862FD">
        <w:t>о</w:t>
      </w:r>
      <w:r w:rsidRPr="00E862FD">
        <w:t>митет при рассмотрении первоначального доклада в 2000</w:t>
      </w:r>
      <w:r w:rsidR="00C01692">
        <w:t> </w:t>
      </w:r>
      <w:r w:rsidRPr="00E862FD">
        <w:t>году.</w:t>
      </w:r>
    </w:p>
    <w:p w:rsidR="00E862FD" w:rsidRPr="00E862FD" w:rsidRDefault="00E862FD" w:rsidP="006B65C6">
      <w:pPr>
        <w:pStyle w:val="DualTxt"/>
      </w:pPr>
      <w:r w:rsidRPr="00E862FD">
        <w:t>66.</w:t>
      </w:r>
      <w:r w:rsidRPr="00E862FD">
        <w:tab/>
      </w:r>
      <w:r w:rsidRPr="00E862FD">
        <w:rPr>
          <w:b/>
          <w:bCs/>
        </w:rPr>
        <w:t>Г-жа</w:t>
      </w:r>
      <w:r w:rsidR="00C01692">
        <w:rPr>
          <w:b/>
          <w:bCs/>
        </w:rPr>
        <w:t> </w:t>
      </w:r>
      <w:r w:rsidRPr="00E862FD">
        <w:rPr>
          <w:b/>
          <w:bCs/>
        </w:rPr>
        <w:t>Гальперин-Каддари</w:t>
      </w:r>
      <w:r w:rsidRPr="00E862FD">
        <w:t xml:space="preserve"> просит делегацию прокомментировать таблицу, содержащуюся в пун</w:t>
      </w:r>
      <w:r w:rsidRPr="00E862FD">
        <w:t>к</w:t>
      </w:r>
      <w:r w:rsidRPr="00E862FD">
        <w:t>те</w:t>
      </w:r>
      <w:r w:rsidR="00C01692">
        <w:t> </w:t>
      </w:r>
      <w:r w:rsidRPr="00E862FD">
        <w:t>70 доклада, которая указывает на резкое сокр</w:t>
      </w:r>
      <w:r w:rsidRPr="00E862FD">
        <w:t>а</w:t>
      </w:r>
      <w:r w:rsidRPr="00E862FD">
        <w:t>щение числа женщин в штате Генеральной прокур</w:t>
      </w:r>
      <w:r w:rsidRPr="00E862FD">
        <w:t>а</w:t>
      </w:r>
      <w:r w:rsidRPr="00E862FD">
        <w:t>туры. Это тревожная тенденция, поскольку Прок</w:t>
      </w:r>
      <w:r w:rsidRPr="00E862FD">
        <w:t>у</w:t>
      </w:r>
      <w:r w:rsidRPr="00E862FD">
        <w:t>ратура ведет судебное преследование по делам о насилии в отношении женщин.</w:t>
      </w:r>
    </w:p>
    <w:p w:rsidR="00E862FD" w:rsidRPr="00E862FD" w:rsidRDefault="00E862FD" w:rsidP="006B65C6">
      <w:pPr>
        <w:pStyle w:val="DualTxt"/>
      </w:pPr>
      <w:r w:rsidRPr="00E862FD">
        <w:t>67.</w:t>
      </w:r>
      <w:r w:rsidRPr="00E862FD">
        <w:tab/>
      </w:r>
      <w:r w:rsidRPr="00E862FD">
        <w:rPr>
          <w:b/>
          <w:bCs/>
        </w:rPr>
        <w:t>Г-жа</w:t>
      </w:r>
      <w:r w:rsidR="00C01692">
        <w:rPr>
          <w:b/>
          <w:bCs/>
        </w:rPr>
        <w:t> </w:t>
      </w:r>
      <w:r w:rsidRPr="00E862FD">
        <w:rPr>
          <w:b/>
          <w:bCs/>
        </w:rPr>
        <w:t>Гаспар</w:t>
      </w:r>
      <w:r w:rsidRPr="00E862FD">
        <w:t xml:space="preserve"> предупреждает, что 30</w:t>
      </w:r>
      <w:r w:rsidR="00C01692">
        <w:noBreakHyphen/>
      </w:r>
      <w:r w:rsidRPr="00E862FD">
        <w:t>процент</w:t>
      </w:r>
      <w:r w:rsidR="000D0084">
        <w:softHyphen/>
      </w:r>
      <w:r w:rsidRPr="00E862FD">
        <w:t>ная квота на участие женщин должна рассматр</w:t>
      </w:r>
      <w:r w:rsidRPr="00E862FD">
        <w:t>и</w:t>
      </w:r>
      <w:r w:rsidRPr="00E862FD">
        <w:t>ваться как минимум, а не как максимал</w:t>
      </w:r>
      <w:r w:rsidRPr="00E862FD">
        <w:t>ь</w:t>
      </w:r>
      <w:r w:rsidRPr="00E862FD">
        <w:t>ный предел. Она спрашивает, применяются ли какие-либо вр</w:t>
      </w:r>
      <w:r w:rsidRPr="00E862FD">
        <w:t>е</w:t>
      </w:r>
      <w:r w:rsidRPr="00E862FD">
        <w:t>менные специальные меры для увеличения числа женщин, занимающих высокие должности в прав</w:t>
      </w:r>
      <w:r w:rsidRPr="00E862FD">
        <w:t>и</w:t>
      </w:r>
      <w:r w:rsidRPr="00E862FD">
        <w:t>тельстве и на дипломатической слу</w:t>
      </w:r>
      <w:r w:rsidRPr="00E862FD">
        <w:t>ж</w:t>
      </w:r>
      <w:r w:rsidRPr="00E862FD">
        <w:t>бе.</w:t>
      </w:r>
    </w:p>
    <w:p w:rsidR="00E862FD" w:rsidRPr="00E862FD" w:rsidRDefault="00E862FD" w:rsidP="006B65C6">
      <w:pPr>
        <w:pStyle w:val="DualTxt"/>
      </w:pPr>
      <w:r w:rsidRPr="00E862FD">
        <w:t>68.</w:t>
      </w:r>
      <w:r w:rsidRPr="00E862FD">
        <w:tab/>
        <w:t>Что касается статьи</w:t>
      </w:r>
      <w:r w:rsidR="00C01692">
        <w:t> </w:t>
      </w:r>
      <w:r w:rsidRPr="00E862FD">
        <w:t>9, то приведенная в до</w:t>
      </w:r>
      <w:r w:rsidRPr="00E862FD">
        <w:t>к</w:t>
      </w:r>
      <w:r w:rsidRPr="00E862FD">
        <w:t>ладе информация, ответы на перечень вопросов и вступительное заявление делегации противоречат друг другу. Бурунди не соблюдает положений Ко</w:t>
      </w:r>
      <w:r w:rsidRPr="00E862FD">
        <w:t>н</w:t>
      </w:r>
      <w:r w:rsidRPr="00E862FD">
        <w:t>венции, поскольку по закону женщина не может п</w:t>
      </w:r>
      <w:r w:rsidRPr="00E862FD">
        <w:t>е</w:t>
      </w:r>
      <w:r w:rsidRPr="00E862FD">
        <w:t>редавать свое имя детям; в этой области необход</w:t>
      </w:r>
      <w:r w:rsidRPr="00E862FD">
        <w:t>и</w:t>
      </w:r>
      <w:r w:rsidRPr="00E862FD">
        <w:t>мы дальнейшие усилия.</w:t>
      </w:r>
    </w:p>
    <w:p w:rsidR="00E862FD" w:rsidRPr="00E862FD" w:rsidRDefault="00E862FD" w:rsidP="006B65C6">
      <w:pPr>
        <w:pStyle w:val="DualTxt"/>
      </w:pPr>
      <w:r w:rsidRPr="00E862FD">
        <w:t>69.</w:t>
      </w:r>
      <w:r w:rsidRPr="00E862FD">
        <w:tab/>
      </w:r>
      <w:r w:rsidRPr="00E862FD">
        <w:rPr>
          <w:b/>
          <w:bCs/>
        </w:rPr>
        <w:t>Г-жа</w:t>
      </w:r>
      <w:r w:rsidR="00C01692">
        <w:rPr>
          <w:b/>
          <w:bCs/>
        </w:rPr>
        <w:t> </w:t>
      </w:r>
      <w:r w:rsidRPr="00E862FD">
        <w:rPr>
          <w:b/>
          <w:bCs/>
        </w:rPr>
        <w:t>Ндувайо</w:t>
      </w:r>
      <w:r w:rsidRPr="00E862FD">
        <w:t xml:space="preserve"> (Бурунди) говорит, что сегодня женщины составляют 32</w:t>
      </w:r>
      <w:r w:rsidR="00C01692">
        <w:t> </w:t>
      </w:r>
      <w:r w:rsidRPr="00E862FD">
        <w:t>процента членов наци</w:t>
      </w:r>
      <w:r w:rsidRPr="00E862FD">
        <w:t>о</w:t>
      </w:r>
      <w:r w:rsidRPr="00E862FD">
        <w:t>нального собрания и сената и занимают примерно 30</w:t>
      </w:r>
      <w:r w:rsidR="00C01692">
        <w:t> </w:t>
      </w:r>
      <w:r w:rsidRPr="00E862FD">
        <w:t>процентов должностей в других правительстве</w:t>
      </w:r>
      <w:r w:rsidRPr="00E862FD">
        <w:t>н</w:t>
      </w:r>
      <w:r w:rsidRPr="00E862FD">
        <w:t>ных структурах. На уровне «холмов» уровень пре</w:t>
      </w:r>
      <w:r w:rsidRPr="00E862FD">
        <w:t>д</w:t>
      </w:r>
      <w:r w:rsidRPr="00E862FD">
        <w:t>ставленности женщин составляет 14</w:t>
      </w:r>
      <w:r w:rsidR="00C01692">
        <w:t> </w:t>
      </w:r>
      <w:r w:rsidRPr="00E862FD">
        <w:t>процентов, но уже сам факт их избрания главами «холмов» пре</w:t>
      </w:r>
      <w:r w:rsidRPr="00E862FD">
        <w:t>д</w:t>
      </w:r>
      <w:r w:rsidRPr="00E862FD">
        <w:t>ставляет собой шаг вперед.</w:t>
      </w:r>
    </w:p>
    <w:p w:rsidR="00E862FD" w:rsidRDefault="00E862FD" w:rsidP="006B65C6">
      <w:pPr>
        <w:pStyle w:val="DualTxt"/>
      </w:pPr>
      <w:r w:rsidRPr="00E862FD">
        <w:t>70.</w:t>
      </w:r>
      <w:r w:rsidRPr="00E862FD">
        <w:tab/>
      </w:r>
      <w:r w:rsidRPr="00E862FD">
        <w:rPr>
          <w:b/>
          <w:bCs/>
        </w:rPr>
        <w:t>Г-жа</w:t>
      </w:r>
      <w:r w:rsidR="00C01692">
        <w:rPr>
          <w:b/>
          <w:bCs/>
        </w:rPr>
        <w:t> </w:t>
      </w:r>
      <w:r w:rsidRPr="00E862FD">
        <w:rPr>
          <w:b/>
          <w:bCs/>
        </w:rPr>
        <w:t>Нтирампеба</w:t>
      </w:r>
      <w:r w:rsidRPr="00E862FD">
        <w:t xml:space="preserve"> (Бурунди) говорит, что цель доведения представленности женщин в наци</w:t>
      </w:r>
      <w:r w:rsidRPr="00E862FD">
        <w:t>о</w:t>
      </w:r>
      <w:r w:rsidRPr="00E862FD">
        <w:t>нальном собрании и сенате до 30</w:t>
      </w:r>
      <w:r w:rsidR="00C01692">
        <w:t> </w:t>
      </w:r>
      <w:r w:rsidRPr="00E862FD">
        <w:t>процентов была достигнута только благодаря упорному труду и р</w:t>
      </w:r>
      <w:r w:rsidRPr="00E862FD">
        <w:t>е</w:t>
      </w:r>
      <w:r w:rsidRPr="00E862FD">
        <w:t>шимости. Учитывая, что до 2004</w:t>
      </w:r>
      <w:r w:rsidR="00C01692">
        <w:t> </w:t>
      </w:r>
      <w:r w:rsidRPr="00E862FD">
        <w:t>года ни одна же</w:t>
      </w:r>
      <w:r w:rsidRPr="00E862FD">
        <w:t>н</w:t>
      </w:r>
      <w:r w:rsidRPr="00E862FD">
        <w:t>щина не избиралась главой «холма», даже одно т</w:t>
      </w:r>
      <w:r w:rsidRPr="00E862FD">
        <w:t>а</w:t>
      </w:r>
      <w:r w:rsidRPr="00E862FD">
        <w:t>кое и</w:t>
      </w:r>
      <w:r w:rsidRPr="00E862FD">
        <w:t>з</w:t>
      </w:r>
      <w:r w:rsidRPr="00E862FD">
        <w:t>брание является крупным шагом вперед.</w:t>
      </w:r>
    </w:p>
    <w:p w:rsidR="00C01692" w:rsidRPr="006B65C6" w:rsidRDefault="00C01692" w:rsidP="006B65C6">
      <w:pPr>
        <w:pStyle w:val="DualTxt"/>
        <w:spacing w:after="0" w:line="120" w:lineRule="exact"/>
        <w:rPr>
          <w:sz w:val="10"/>
        </w:rPr>
      </w:pPr>
    </w:p>
    <w:p w:rsidR="00B46D7A" w:rsidRDefault="00E862FD" w:rsidP="006B65C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E862FD">
        <w:t>Заседание закрывается в 13 ч. 00 м.</w:t>
      </w:r>
    </w:p>
    <w:p w:rsidR="00C01692" w:rsidRPr="006B65C6" w:rsidRDefault="00C01692" w:rsidP="006B65C6">
      <w:pPr>
        <w:pStyle w:val="DualTxt"/>
        <w:spacing w:after="0" w:line="120" w:lineRule="exact"/>
        <w:rPr>
          <w:sz w:val="10"/>
        </w:rPr>
      </w:pPr>
    </w:p>
    <w:p w:rsidR="00C01692" w:rsidRPr="00C01692" w:rsidRDefault="00C01692" w:rsidP="006B65C6">
      <w:pPr>
        <w:pStyle w:val="DualTxt"/>
      </w:pPr>
    </w:p>
    <w:sectPr w:rsidR="00C01692" w:rsidRPr="00C01692" w:rsidSect="006B65C6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4-01T17:31:00Z" w:initials="Start">
    <w:p w:rsidR="00443B35" w:rsidRPr="003C6504" w:rsidRDefault="00443B35">
      <w:pPr>
        <w:pStyle w:val="CommentText"/>
        <w:rPr>
          <w:lang w:val="en-US"/>
        </w:rPr>
      </w:pPr>
      <w:r>
        <w:fldChar w:fldCharType="begin"/>
      </w:r>
      <w:r w:rsidRPr="003C6504">
        <w:rPr>
          <w:rStyle w:val="CommentReference"/>
          <w:lang w:val="en-US"/>
        </w:rPr>
        <w:instrText xml:space="preserve"> </w:instrText>
      </w:r>
      <w:r w:rsidRPr="003C6504">
        <w:rPr>
          <w:lang w:val="en-US"/>
        </w:rPr>
        <w:instrText>PAGE \# "'Page: '#'</w:instrText>
      </w:r>
      <w:r w:rsidRPr="003C6504">
        <w:rPr>
          <w:lang w:val="en-US"/>
        </w:rPr>
        <w:br/>
        <w:instrText>'"</w:instrText>
      </w:r>
      <w:r w:rsidRPr="003C650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C6504">
        <w:rPr>
          <w:lang w:val="en-US"/>
        </w:rPr>
        <w:t>&lt;&lt;ODS JOB NO&gt;&gt;N0823145R&lt;&lt;ODS JOB NO&gt;&gt;</w:t>
      </w:r>
    </w:p>
    <w:p w:rsidR="00443B35" w:rsidRPr="003C6504" w:rsidRDefault="00443B35">
      <w:pPr>
        <w:pStyle w:val="CommentText"/>
        <w:rPr>
          <w:lang w:val="en-US"/>
        </w:rPr>
      </w:pPr>
      <w:r w:rsidRPr="003C6504">
        <w:rPr>
          <w:lang w:val="en-US"/>
        </w:rPr>
        <w:t>&lt;&lt;ODS DOC SYMBOL1&gt;&gt;CEDAW/C/SR.813&lt;&lt;ODS DOC SYMBOL1&gt;&gt;</w:t>
      </w:r>
    </w:p>
    <w:p w:rsidR="00443B35" w:rsidRPr="003C6504" w:rsidRDefault="00443B35">
      <w:pPr>
        <w:pStyle w:val="CommentText"/>
        <w:rPr>
          <w:lang w:val="en-US"/>
        </w:rPr>
      </w:pPr>
      <w:r w:rsidRPr="003C650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60F" w:rsidRPr="00B809AD" w:rsidRDefault="0077360F" w:rsidP="00AD6914">
      <w:pPr>
        <w:pStyle w:val="DualTxt"/>
        <w:rPr>
          <w:sz w:val="14"/>
        </w:rPr>
      </w:pPr>
      <w:r>
        <w:separator/>
      </w:r>
    </w:p>
  </w:endnote>
  <w:endnote w:type="continuationSeparator" w:id="0">
    <w:p w:rsidR="0077360F" w:rsidRPr="00B809AD" w:rsidRDefault="0077360F" w:rsidP="00AD6914">
      <w:pPr>
        <w:pStyle w:val="DualTxt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43B3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43B35" w:rsidRPr="00AD6914" w:rsidRDefault="00443B35" w:rsidP="00AD691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35566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43B35" w:rsidRPr="00AD6914" w:rsidRDefault="00443B35" w:rsidP="00AD691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08-23145</w:t>
          </w:r>
          <w:r>
            <w:rPr>
              <w:b w:val="0"/>
              <w:sz w:val="14"/>
            </w:rPr>
            <w:fldChar w:fldCharType="end"/>
          </w:r>
        </w:p>
      </w:tc>
    </w:tr>
  </w:tbl>
  <w:p w:rsidR="00443B35" w:rsidRPr="00AD6914" w:rsidRDefault="00443B35" w:rsidP="00AD691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43B3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43B35" w:rsidRPr="00AD6914" w:rsidRDefault="00443B35" w:rsidP="00AD691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08-23145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43B35" w:rsidRPr="00AD6914" w:rsidRDefault="00443B35" w:rsidP="00AD691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443B35" w:rsidRPr="00AD6914" w:rsidRDefault="00443B35" w:rsidP="00AD691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B35" w:rsidRDefault="00443B35" w:rsidP="00AD6914">
    <w:pPr>
      <w:pStyle w:val="Footer"/>
      <w:pBdr>
        <w:top w:val="single" w:sz="2" w:space="1" w:color="auto"/>
      </w:pBdr>
      <w:rPr>
        <w:sz w:val="2"/>
      </w:rPr>
    </w:pPr>
  </w:p>
  <w:p w:rsidR="00443B35" w:rsidRDefault="00443B35" w:rsidP="00AD6914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443B35" w:rsidRDefault="00443B35" w:rsidP="00AD6914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443B35" w:rsidRDefault="00443B35" w:rsidP="00AD6914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443B35" w:rsidRDefault="00443B35" w:rsidP="00AD6914">
    <w:pPr>
      <w:pStyle w:val="FootnoteText"/>
      <w:spacing w:line="120" w:lineRule="exact"/>
      <w:ind w:left="1267" w:right="1267" w:firstLine="0"/>
      <w:rPr>
        <w:sz w:val="10"/>
      </w:rPr>
    </w:pPr>
  </w:p>
  <w:p w:rsidR="00443B35" w:rsidRDefault="00443B35" w:rsidP="00AD691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08-23145 (R)</w:t>
    </w:r>
    <w:r>
      <w:rPr>
        <w:b w:val="0"/>
        <w:sz w:val="20"/>
      </w:rPr>
      <w:fldChar w:fldCharType="end"/>
    </w:r>
  </w:p>
  <w:p w:rsidR="00443B35" w:rsidRPr="00AD6914" w:rsidRDefault="00443B35" w:rsidP="00AD691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*0823145*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60F" w:rsidRPr="00B809AD" w:rsidRDefault="0077360F" w:rsidP="00AD6914">
      <w:pPr>
        <w:pStyle w:val="DualTxt"/>
        <w:rPr>
          <w:sz w:val="14"/>
        </w:rPr>
      </w:pPr>
      <w:r>
        <w:separator/>
      </w:r>
    </w:p>
  </w:footnote>
  <w:footnote w:type="continuationSeparator" w:id="0">
    <w:p w:rsidR="0077360F" w:rsidRPr="00B809AD" w:rsidRDefault="0077360F" w:rsidP="00AD6914">
      <w:pPr>
        <w:pStyle w:val="DualTxt"/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43B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43B35" w:rsidRPr="00AD6914" w:rsidRDefault="00443B35" w:rsidP="00AD691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CEDAW/C/SR.813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43B35" w:rsidRDefault="00443B35" w:rsidP="00AD6914">
          <w:pPr>
            <w:pStyle w:val="Header"/>
          </w:pPr>
        </w:p>
      </w:tc>
    </w:tr>
  </w:tbl>
  <w:p w:rsidR="00443B35" w:rsidRPr="00AD6914" w:rsidRDefault="00443B35" w:rsidP="00AD691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43B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43B35" w:rsidRDefault="00443B35" w:rsidP="00AD691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43B35" w:rsidRPr="00AD6914" w:rsidRDefault="00443B35" w:rsidP="00AD691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CEDAW/C/SR.813</w:t>
          </w:r>
          <w:r>
            <w:rPr>
              <w:b/>
            </w:rPr>
            <w:fldChar w:fldCharType="end"/>
          </w:r>
        </w:p>
      </w:tc>
    </w:tr>
  </w:tbl>
  <w:p w:rsidR="00443B35" w:rsidRPr="00AD6914" w:rsidRDefault="00443B35" w:rsidP="00AD691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43B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43B35" w:rsidRPr="00AD6914" w:rsidRDefault="00443B35" w:rsidP="00AD691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43B35" w:rsidRDefault="00443B35" w:rsidP="00AD691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43B35" w:rsidRPr="00AD6914" w:rsidRDefault="00443B35" w:rsidP="00AD691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/C/SR.813</w:t>
          </w:r>
        </w:p>
      </w:tc>
    </w:tr>
    <w:tr w:rsidR="00443B35" w:rsidRPr="003C650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43B35" w:rsidRDefault="00443B35" w:rsidP="00AD691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43B35" w:rsidRPr="00AD6914" w:rsidRDefault="00443B35" w:rsidP="00AD691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43B35" w:rsidRPr="00AD6914" w:rsidRDefault="00443B35" w:rsidP="00AD691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43B35" w:rsidRPr="003C6504" w:rsidRDefault="00443B35" w:rsidP="00AD691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43B35" w:rsidRPr="003C6504" w:rsidRDefault="00443B35" w:rsidP="00AD6914">
          <w:pPr>
            <w:spacing w:before="240"/>
            <w:rPr>
              <w:lang w:val="en-US"/>
            </w:rPr>
          </w:pPr>
          <w:r w:rsidRPr="003C6504">
            <w:rPr>
              <w:lang w:val="en-US"/>
            </w:rPr>
            <w:t>Distr.: General</w:t>
          </w:r>
        </w:p>
        <w:p w:rsidR="00443B35" w:rsidRPr="003C6504" w:rsidRDefault="00443B35" w:rsidP="00AD6914">
          <w:pPr>
            <w:rPr>
              <w:lang w:val="en-US"/>
            </w:rPr>
          </w:pPr>
          <w:r>
            <w:t>2</w:t>
          </w:r>
          <w:r>
            <w:rPr>
              <w:lang w:val="en-US"/>
            </w:rPr>
            <w:t xml:space="preserve"> </w:t>
          </w:r>
          <w:r w:rsidRPr="003C6504">
            <w:rPr>
              <w:lang w:val="en-US"/>
            </w:rPr>
            <w:t>April 2008</w:t>
          </w:r>
        </w:p>
        <w:p w:rsidR="00443B35" w:rsidRPr="003C6504" w:rsidRDefault="00443B35" w:rsidP="00AD6914">
          <w:pPr>
            <w:rPr>
              <w:lang w:val="en-US"/>
            </w:rPr>
          </w:pPr>
          <w:r w:rsidRPr="003C6504">
            <w:rPr>
              <w:lang w:val="en-US"/>
            </w:rPr>
            <w:t>Russian</w:t>
          </w:r>
        </w:p>
        <w:p w:rsidR="00443B35" w:rsidRPr="003C6504" w:rsidRDefault="00443B35" w:rsidP="00AD6914">
          <w:pPr>
            <w:rPr>
              <w:lang w:val="en-US"/>
            </w:rPr>
          </w:pPr>
          <w:r w:rsidRPr="003C6504">
            <w:rPr>
              <w:lang w:val="en-US"/>
            </w:rPr>
            <w:t>Original: English</w:t>
          </w:r>
        </w:p>
      </w:tc>
    </w:tr>
  </w:tbl>
  <w:p w:rsidR="00443B35" w:rsidRPr="00AD6914" w:rsidRDefault="00443B35" w:rsidP="00AD691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145*"/>
    <w:docVar w:name="CreationDt" w:val="01/04/2008 17:31:39"/>
    <w:docVar w:name="DocCategory" w:val="SROthers"/>
    <w:docVar w:name="DocType" w:val="Final"/>
    <w:docVar w:name="FooterJN" w:val="08-23145"/>
    <w:docVar w:name="jobn" w:val="08-23145 (R)"/>
    <w:docVar w:name="jobnDT" w:val="08-23145 (R)   010408"/>
    <w:docVar w:name="jobnDTDT" w:val="08-23145 (R)   010408   010408"/>
    <w:docVar w:name="JobNo" w:val="0823145R"/>
    <w:docVar w:name="OandT" w:val=" "/>
    <w:docVar w:name="sss1" w:val="CEDAW/C/SR.813"/>
    <w:docVar w:name="sss2" w:val="-"/>
    <w:docVar w:name="Symbol1" w:val="CEDAW/C/SR.813"/>
    <w:docVar w:name="Symbol2" w:val="-"/>
  </w:docVars>
  <w:rsids>
    <w:rsidRoot w:val="00AA2736"/>
    <w:rsid w:val="000121EB"/>
    <w:rsid w:val="000453DA"/>
    <w:rsid w:val="000456EE"/>
    <w:rsid w:val="00051525"/>
    <w:rsid w:val="00067768"/>
    <w:rsid w:val="00086C68"/>
    <w:rsid w:val="00094451"/>
    <w:rsid w:val="000D0084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C6504"/>
    <w:rsid w:val="003F2AAD"/>
    <w:rsid w:val="0040710C"/>
    <w:rsid w:val="004106FC"/>
    <w:rsid w:val="00412514"/>
    <w:rsid w:val="00412A52"/>
    <w:rsid w:val="004238B0"/>
    <w:rsid w:val="00426C2A"/>
    <w:rsid w:val="00427059"/>
    <w:rsid w:val="00443B35"/>
    <w:rsid w:val="00450ABB"/>
    <w:rsid w:val="0045465A"/>
    <w:rsid w:val="00465704"/>
    <w:rsid w:val="00480A82"/>
    <w:rsid w:val="0049561B"/>
    <w:rsid w:val="004B3EAA"/>
    <w:rsid w:val="004C1CDE"/>
    <w:rsid w:val="004D14DA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5566"/>
    <w:rsid w:val="00636167"/>
    <w:rsid w:val="006373F3"/>
    <w:rsid w:val="00656FF1"/>
    <w:rsid w:val="00663E67"/>
    <w:rsid w:val="00670A5F"/>
    <w:rsid w:val="006A70C8"/>
    <w:rsid w:val="006B65C6"/>
    <w:rsid w:val="006E57BD"/>
    <w:rsid w:val="006F23E6"/>
    <w:rsid w:val="007211BA"/>
    <w:rsid w:val="007529E4"/>
    <w:rsid w:val="0077360F"/>
    <w:rsid w:val="0077752C"/>
    <w:rsid w:val="00777664"/>
    <w:rsid w:val="007807F7"/>
    <w:rsid w:val="00785467"/>
    <w:rsid w:val="007A7D19"/>
    <w:rsid w:val="007D004A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A2736"/>
    <w:rsid w:val="00AB20FA"/>
    <w:rsid w:val="00AB749A"/>
    <w:rsid w:val="00AC27C8"/>
    <w:rsid w:val="00AC4CCE"/>
    <w:rsid w:val="00AD6914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01692"/>
    <w:rsid w:val="00C22F31"/>
    <w:rsid w:val="00C323D9"/>
    <w:rsid w:val="00C3589B"/>
    <w:rsid w:val="00C36C3D"/>
    <w:rsid w:val="00C4049B"/>
    <w:rsid w:val="00C440BE"/>
    <w:rsid w:val="00C62474"/>
    <w:rsid w:val="00C62D32"/>
    <w:rsid w:val="00C67968"/>
    <w:rsid w:val="00C74A64"/>
    <w:rsid w:val="00C75EFD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0D9D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862FD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paragraph" w:styleId="Heading1">
    <w:name w:val="heading 1"/>
    <w:basedOn w:val="Normal"/>
    <w:next w:val="Normal"/>
    <w:qFormat/>
    <w:rsid w:val="00E862F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D6914"/>
  </w:style>
  <w:style w:type="paragraph" w:styleId="CommentSubject">
    <w:name w:val="annotation subject"/>
    <w:basedOn w:val="CommentText"/>
    <w:next w:val="CommentText"/>
    <w:semiHidden/>
    <w:rsid w:val="00AD69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4922</Words>
  <Characters>32487</Characters>
  <Application>Microsoft Office Word</Application>
  <DocSecurity>4</DocSecurity>
  <Lines>878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37312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Fedorova</dc:creator>
  <cp:keywords/>
  <dc:description/>
  <cp:lastModifiedBy>Olga Fedorova</cp:lastModifiedBy>
  <cp:revision>3</cp:revision>
  <cp:lastPrinted>2008-04-01T18:08:00Z</cp:lastPrinted>
  <dcterms:created xsi:type="dcterms:W3CDTF">2008-04-01T18:09:00Z</dcterms:created>
  <dcterms:modified xsi:type="dcterms:W3CDTF">2008-04-01T18:10:00Z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0823145</vt:lpwstr>
  </property>
  <property fmtid="{D5CDD505-2E9C-101B-9397-08002B2CF9AE}" pid="3" name="Symbol1">
    <vt:lpwstr>CEDAW/C/SR.813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Fedorova</vt:lpwstr>
  </property>
</Properties>
</file>