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C0F8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4C0F8A"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4C0F8A" w:rsidRDefault="00B3317B" w:rsidP="00562621">
            <w:pPr>
              <w:spacing w:after="80" w:line="300" w:lineRule="exact"/>
              <w:rPr>
                <w:sz w:val="28"/>
                <w:szCs w:val="28"/>
              </w:rPr>
            </w:pPr>
            <w:r w:rsidRPr="004C0F8A">
              <w:rPr>
                <w:sz w:val="28"/>
                <w:szCs w:val="28"/>
              </w:rPr>
              <w:t>United Nations</w:t>
            </w:r>
          </w:p>
        </w:tc>
        <w:tc>
          <w:tcPr>
            <w:tcW w:w="6144" w:type="dxa"/>
            <w:gridSpan w:val="2"/>
            <w:tcBorders>
              <w:top w:val="nil"/>
              <w:left w:val="nil"/>
              <w:bottom w:val="single" w:sz="4" w:space="0" w:color="auto"/>
              <w:right w:val="nil"/>
            </w:tcBorders>
            <w:vAlign w:val="bottom"/>
          </w:tcPr>
          <w:p w14:paraId="0E0FD0B9" w14:textId="269DA38A" w:rsidR="00446DE4" w:rsidRPr="004C0F8A" w:rsidRDefault="00EE06CD" w:rsidP="002E3041">
            <w:pPr>
              <w:jc w:val="right"/>
            </w:pPr>
            <w:r w:rsidRPr="004C0F8A">
              <w:rPr>
                <w:sz w:val="40"/>
              </w:rPr>
              <w:t>A</w:t>
            </w:r>
            <w:r w:rsidR="00C06876" w:rsidRPr="004C0F8A">
              <w:t>/HRC/</w:t>
            </w:r>
            <w:r w:rsidR="00C05651" w:rsidRPr="004C0F8A">
              <w:t>5</w:t>
            </w:r>
            <w:r w:rsidR="00BA72FC" w:rsidRPr="004C0F8A">
              <w:t>1</w:t>
            </w:r>
            <w:r w:rsidRPr="004C0F8A">
              <w:t>/L.</w:t>
            </w:r>
            <w:r w:rsidR="00D145F9" w:rsidRPr="004C0F8A">
              <w:t>5</w:t>
            </w:r>
          </w:p>
        </w:tc>
      </w:tr>
      <w:tr w:rsidR="003107FA" w:rsidRPr="004C0F8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7BDBB903" w:rsidR="003107FA" w:rsidRPr="004C0F8A" w:rsidRDefault="00055B12" w:rsidP="00562621">
            <w:pPr>
              <w:spacing w:before="120"/>
              <w:jc w:val="center"/>
            </w:pPr>
            <w:r w:rsidRPr="001229F6">
              <w:rPr>
                <w:noProof/>
                <w:lang w:eastAsia="en-GB"/>
              </w:rPr>
              <w:drawing>
                <wp:inline distT="0" distB="0" distL="0" distR="0" wp14:anchorId="38B1541B" wp14:editId="0DE74200">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4C0F8A" w:rsidRDefault="00B3317B" w:rsidP="00562621">
            <w:pPr>
              <w:spacing w:before="120" w:line="420" w:lineRule="exact"/>
              <w:rPr>
                <w:b/>
                <w:sz w:val="40"/>
                <w:szCs w:val="40"/>
              </w:rPr>
            </w:pPr>
            <w:r w:rsidRPr="004C0F8A">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Pr="004C0F8A" w:rsidRDefault="00EE06CD" w:rsidP="00EE06CD">
            <w:pPr>
              <w:spacing w:before="240" w:line="240" w:lineRule="exact"/>
            </w:pPr>
            <w:r w:rsidRPr="004C0F8A">
              <w:t xml:space="preserve">Distr.: </w:t>
            </w:r>
            <w:r w:rsidR="002929B6" w:rsidRPr="004C0F8A">
              <w:t>Limited</w:t>
            </w:r>
          </w:p>
          <w:p w14:paraId="5314717B" w14:textId="2D154234" w:rsidR="00EE06CD" w:rsidRPr="004C0F8A" w:rsidRDefault="00D145F9" w:rsidP="00EE06CD">
            <w:pPr>
              <w:spacing w:line="240" w:lineRule="exact"/>
            </w:pPr>
            <w:r w:rsidRPr="004C0F8A">
              <w:t>2</w:t>
            </w:r>
            <w:r w:rsidR="00AD34FE">
              <w:t>9</w:t>
            </w:r>
            <w:r w:rsidR="00C05651" w:rsidRPr="004C0F8A">
              <w:t xml:space="preserve"> </w:t>
            </w:r>
            <w:r w:rsidR="00BA72FC" w:rsidRPr="004C0F8A">
              <w:t>September</w:t>
            </w:r>
            <w:r w:rsidR="00E6568C" w:rsidRPr="004C0F8A">
              <w:t xml:space="preserve"> </w:t>
            </w:r>
            <w:r w:rsidR="00CF1FDA" w:rsidRPr="004C0F8A">
              <w:t>202</w:t>
            </w:r>
            <w:r w:rsidR="00E6568C" w:rsidRPr="004C0F8A">
              <w:t>2</w:t>
            </w:r>
          </w:p>
          <w:p w14:paraId="52526063" w14:textId="77777777" w:rsidR="00EE06CD" w:rsidRPr="004C0F8A" w:rsidRDefault="00EE06CD" w:rsidP="00EE06CD">
            <w:pPr>
              <w:spacing w:line="240" w:lineRule="exact"/>
            </w:pPr>
          </w:p>
          <w:p w14:paraId="3D48949A" w14:textId="77777777" w:rsidR="00EE06CD" w:rsidRPr="004C0F8A" w:rsidRDefault="00EE06CD" w:rsidP="00EE06CD">
            <w:pPr>
              <w:spacing w:line="240" w:lineRule="exact"/>
            </w:pPr>
            <w:r w:rsidRPr="004C0F8A">
              <w:t>Original: English</w:t>
            </w:r>
          </w:p>
        </w:tc>
      </w:tr>
    </w:tbl>
    <w:p w14:paraId="6845049E" w14:textId="77777777" w:rsidR="00EE06CD" w:rsidRPr="004C0F8A" w:rsidRDefault="00EE06CD" w:rsidP="00EE06CD">
      <w:pPr>
        <w:spacing w:before="120"/>
        <w:rPr>
          <w:b/>
          <w:sz w:val="24"/>
          <w:szCs w:val="24"/>
        </w:rPr>
      </w:pPr>
      <w:r w:rsidRPr="004C0F8A">
        <w:rPr>
          <w:b/>
          <w:sz w:val="24"/>
          <w:szCs w:val="24"/>
        </w:rPr>
        <w:t>Human Rights Council</w:t>
      </w:r>
    </w:p>
    <w:p w14:paraId="3ACF079A" w14:textId="6B5803AE" w:rsidR="00EE06CD" w:rsidRPr="004C0F8A" w:rsidRDefault="00C05651" w:rsidP="00EE06CD">
      <w:pPr>
        <w:rPr>
          <w:b/>
        </w:rPr>
      </w:pPr>
      <w:r w:rsidRPr="004C0F8A">
        <w:rPr>
          <w:b/>
        </w:rPr>
        <w:t>Fift</w:t>
      </w:r>
      <w:r w:rsidR="00BA72FC" w:rsidRPr="004C0F8A">
        <w:rPr>
          <w:b/>
        </w:rPr>
        <w:t>y-first</w:t>
      </w:r>
      <w:r w:rsidR="00C06876" w:rsidRPr="004C0F8A">
        <w:rPr>
          <w:b/>
        </w:rPr>
        <w:t xml:space="preserve"> </w:t>
      </w:r>
      <w:r w:rsidR="00EE06CD" w:rsidRPr="004C0F8A">
        <w:rPr>
          <w:b/>
        </w:rPr>
        <w:t>session</w:t>
      </w:r>
    </w:p>
    <w:p w14:paraId="56695525" w14:textId="0CEC4F1A" w:rsidR="00E6568C" w:rsidRPr="004C0F8A" w:rsidRDefault="00C05651" w:rsidP="00E6568C">
      <w:r w:rsidRPr="004C0F8A">
        <w:t>1</w:t>
      </w:r>
      <w:r w:rsidR="00BA72FC" w:rsidRPr="004C0F8A">
        <w:t>2</w:t>
      </w:r>
      <w:r w:rsidR="00E6568C" w:rsidRPr="004C0F8A">
        <w:t xml:space="preserve"> </w:t>
      </w:r>
      <w:r w:rsidR="00BA72FC" w:rsidRPr="004C0F8A">
        <w:t>September</w:t>
      </w:r>
      <w:r w:rsidR="00E6568C" w:rsidRPr="004C0F8A">
        <w:t>–</w:t>
      </w:r>
      <w:r w:rsidR="00BA72FC" w:rsidRPr="004C0F8A">
        <w:t>7</w:t>
      </w:r>
      <w:r w:rsidRPr="004C0F8A">
        <w:t xml:space="preserve"> </w:t>
      </w:r>
      <w:r w:rsidR="00BA72FC" w:rsidRPr="004C0F8A">
        <w:t>October</w:t>
      </w:r>
      <w:r w:rsidR="00E6568C" w:rsidRPr="004C0F8A">
        <w:t xml:space="preserve"> 2022</w:t>
      </w:r>
    </w:p>
    <w:p w14:paraId="08B918BB" w14:textId="77777777" w:rsidR="00EE06CD" w:rsidRPr="004C0F8A" w:rsidRDefault="00EE06CD" w:rsidP="00EE06CD">
      <w:r w:rsidRPr="004C0F8A">
        <w:t>Agenda item 3</w:t>
      </w:r>
    </w:p>
    <w:p w14:paraId="3FF67D40" w14:textId="77777777" w:rsidR="00EE06CD" w:rsidRPr="004C0F8A" w:rsidRDefault="00EE06CD" w:rsidP="00EE06CD">
      <w:pPr>
        <w:rPr>
          <w:b/>
        </w:rPr>
      </w:pPr>
      <w:r w:rsidRPr="004C0F8A">
        <w:rPr>
          <w:b/>
        </w:rPr>
        <w:t>Promotion and protection of all human rights, civil,</w:t>
      </w:r>
      <w:r w:rsidRPr="004C0F8A">
        <w:rPr>
          <w:b/>
        </w:rPr>
        <w:br/>
        <w:t>political, economic, social and cultural rights,</w:t>
      </w:r>
      <w:r w:rsidRPr="004C0F8A">
        <w:rPr>
          <w:b/>
        </w:rPr>
        <w:br/>
        <w:t>including the right to development</w:t>
      </w:r>
    </w:p>
    <w:p w14:paraId="6E2FC661" w14:textId="71E84846" w:rsidR="00EE06CD" w:rsidRPr="004C0F8A" w:rsidRDefault="00EE06CD" w:rsidP="00FC61D9">
      <w:pPr>
        <w:keepNext/>
        <w:keepLines/>
        <w:tabs>
          <w:tab w:val="right" w:pos="851"/>
        </w:tabs>
        <w:spacing w:before="240" w:after="120" w:line="240" w:lineRule="exact"/>
        <w:ind w:left="1134" w:right="1134" w:hanging="1134"/>
        <w:jc w:val="both"/>
        <w:rPr>
          <w:b/>
        </w:rPr>
      </w:pPr>
      <w:r w:rsidRPr="004C0F8A">
        <w:rPr>
          <w:b/>
        </w:rPr>
        <w:tab/>
      </w:r>
      <w:r w:rsidRPr="004C0F8A">
        <w:rPr>
          <w:b/>
        </w:rPr>
        <w:tab/>
      </w:r>
      <w:r w:rsidR="006D49CE" w:rsidRPr="006D49CE">
        <w:rPr>
          <w:b/>
        </w:rPr>
        <w:t>Albania,</w:t>
      </w:r>
      <w:r w:rsidR="006D49CE" w:rsidRPr="0093578A">
        <w:rPr>
          <w:rStyle w:val="FootnoteReference"/>
          <w:b/>
          <w:sz w:val="20"/>
          <w:vertAlign w:val="baseline"/>
        </w:rPr>
        <w:footnoteReference w:customMarkFollows="1" w:id="2"/>
        <w:t>*</w:t>
      </w:r>
      <w:r w:rsidR="006D49CE" w:rsidRPr="006D49CE">
        <w:rPr>
          <w:b/>
        </w:rPr>
        <w:t xml:space="preserve"> Andorra,</w:t>
      </w:r>
      <w:r w:rsidR="006D49CE" w:rsidRPr="0093578A">
        <w:rPr>
          <w:b/>
        </w:rPr>
        <w:t>*</w:t>
      </w:r>
      <w:r w:rsidR="006D49CE" w:rsidRPr="006D49CE">
        <w:rPr>
          <w:b/>
        </w:rPr>
        <w:t xml:space="preserve"> Argentina, Australia,</w:t>
      </w:r>
      <w:r w:rsidR="006D49CE" w:rsidRPr="0093578A">
        <w:rPr>
          <w:b/>
        </w:rPr>
        <w:t>*</w:t>
      </w:r>
      <w:r w:rsidR="006D49CE" w:rsidRPr="006D49CE">
        <w:rPr>
          <w:b/>
        </w:rPr>
        <w:t xml:space="preserve"> </w:t>
      </w:r>
      <w:r w:rsidR="00D145F9" w:rsidRPr="004C0F8A">
        <w:rPr>
          <w:b/>
        </w:rPr>
        <w:t>Brazil</w:t>
      </w:r>
      <w:r w:rsidR="006D49CE">
        <w:rPr>
          <w:b/>
        </w:rPr>
        <w:t xml:space="preserve">, </w:t>
      </w:r>
      <w:r w:rsidR="006D49CE" w:rsidRPr="006D49CE">
        <w:rPr>
          <w:b/>
        </w:rPr>
        <w:t>Bulgaria,</w:t>
      </w:r>
      <w:r w:rsidR="006D49CE" w:rsidRPr="0093578A">
        <w:rPr>
          <w:b/>
        </w:rPr>
        <w:t>*</w:t>
      </w:r>
      <w:r w:rsidR="006D49CE" w:rsidRPr="006D49CE">
        <w:rPr>
          <w:b/>
        </w:rPr>
        <w:t xml:space="preserve"> Chile,</w:t>
      </w:r>
      <w:r w:rsidR="006D49CE" w:rsidRPr="0093578A">
        <w:rPr>
          <w:b/>
        </w:rPr>
        <w:t>*</w:t>
      </w:r>
      <w:r w:rsidR="006D49CE" w:rsidRPr="006D49CE">
        <w:rPr>
          <w:b/>
        </w:rPr>
        <w:t xml:space="preserve"> Costa Rica,</w:t>
      </w:r>
      <w:r w:rsidR="006D49CE" w:rsidRPr="0093578A">
        <w:rPr>
          <w:b/>
        </w:rPr>
        <w:t>*</w:t>
      </w:r>
      <w:r w:rsidR="006D49CE" w:rsidRPr="006D49CE">
        <w:rPr>
          <w:b/>
        </w:rPr>
        <w:t xml:space="preserve"> Croatia,</w:t>
      </w:r>
      <w:r w:rsidR="006D49CE" w:rsidRPr="0093578A">
        <w:rPr>
          <w:b/>
        </w:rPr>
        <w:t>*</w:t>
      </w:r>
      <w:r w:rsidR="006D49CE" w:rsidRPr="006D49CE">
        <w:rPr>
          <w:b/>
        </w:rPr>
        <w:t xml:space="preserve"> Cyprus,</w:t>
      </w:r>
      <w:r w:rsidR="006D49CE" w:rsidRPr="0093578A">
        <w:rPr>
          <w:b/>
        </w:rPr>
        <w:t>*</w:t>
      </w:r>
      <w:r w:rsidR="006D49CE" w:rsidRPr="006D49CE">
        <w:rPr>
          <w:b/>
        </w:rPr>
        <w:t xml:space="preserve"> Ecuador,</w:t>
      </w:r>
      <w:r w:rsidR="006D49CE" w:rsidRPr="0093578A">
        <w:rPr>
          <w:b/>
        </w:rPr>
        <w:t>*</w:t>
      </w:r>
      <w:r w:rsidR="006D49CE" w:rsidRPr="006D49CE">
        <w:rPr>
          <w:b/>
        </w:rPr>
        <w:t xml:space="preserve"> Estonia,</w:t>
      </w:r>
      <w:r w:rsidR="006D49CE" w:rsidRPr="0093578A">
        <w:rPr>
          <w:b/>
        </w:rPr>
        <w:t>*</w:t>
      </w:r>
      <w:r w:rsidR="006D49CE">
        <w:rPr>
          <w:b/>
        </w:rPr>
        <w:t xml:space="preserve"> </w:t>
      </w:r>
      <w:r w:rsidR="006D49CE" w:rsidRPr="006D49CE">
        <w:rPr>
          <w:b/>
        </w:rPr>
        <w:t>Germany, Iceland,</w:t>
      </w:r>
      <w:r w:rsidR="006D49CE" w:rsidRPr="0093578A">
        <w:rPr>
          <w:b/>
        </w:rPr>
        <w:t>*</w:t>
      </w:r>
      <w:r w:rsidR="006D49CE" w:rsidRPr="006D49CE">
        <w:rPr>
          <w:b/>
        </w:rPr>
        <w:t xml:space="preserve"> Iraq,</w:t>
      </w:r>
      <w:r w:rsidR="006D49CE" w:rsidRPr="0093578A">
        <w:rPr>
          <w:b/>
        </w:rPr>
        <w:t>*</w:t>
      </w:r>
      <w:r w:rsidR="006D49CE" w:rsidRPr="006D49CE">
        <w:rPr>
          <w:b/>
        </w:rPr>
        <w:t xml:space="preserve"> Israel,</w:t>
      </w:r>
      <w:r w:rsidR="006D49CE" w:rsidRPr="0093578A">
        <w:rPr>
          <w:b/>
        </w:rPr>
        <w:t>*</w:t>
      </w:r>
      <w:r w:rsidR="006D49CE" w:rsidRPr="006D49CE">
        <w:rPr>
          <w:b/>
        </w:rPr>
        <w:t xml:space="preserve"> Latvia,</w:t>
      </w:r>
      <w:r w:rsidR="006D49CE" w:rsidRPr="0093578A">
        <w:rPr>
          <w:b/>
        </w:rPr>
        <w:t>*</w:t>
      </w:r>
      <w:r w:rsidR="006D49CE" w:rsidRPr="006D49CE">
        <w:rPr>
          <w:b/>
        </w:rPr>
        <w:t xml:space="preserve"> Lithuania, Luxembourg, Mexico, Netherlands, Norway,</w:t>
      </w:r>
      <w:r w:rsidR="006D49CE" w:rsidRPr="0093578A">
        <w:rPr>
          <w:b/>
        </w:rPr>
        <w:t>*</w:t>
      </w:r>
      <w:r w:rsidR="006D49CE" w:rsidRPr="006D49CE">
        <w:rPr>
          <w:b/>
        </w:rPr>
        <w:t xml:space="preserve"> Paraguay, Peru,</w:t>
      </w:r>
      <w:r w:rsidR="006D49CE" w:rsidRPr="0093578A">
        <w:rPr>
          <w:b/>
        </w:rPr>
        <w:t>*</w:t>
      </w:r>
      <w:r w:rsidR="006D49CE" w:rsidRPr="006D49CE">
        <w:rPr>
          <w:b/>
        </w:rPr>
        <w:t xml:space="preserve"> Portugal,</w:t>
      </w:r>
      <w:r w:rsidR="006D49CE" w:rsidRPr="0093578A">
        <w:rPr>
          <w:b/>
        </w:rPr>
        <w:t>*</w:t>
      </w:r>
      <w:r w:rsidR="006D49CE" w:rsidRPr="006D49CE">
        <w:rPr>
          <w:b/>
        </w:rPr>
        <w:t xml:space="preserve"> Romania,</w:t>
      </w:r>
      <w:r w:rsidR="006D49CE" w:rsidRPr="0093578A">
        <w:rPr>
          <w:b/>
        </w:rPr>
        <w:t>*</w:t>
      </w:r>
      <w:r w:rsidR="006D49CE" w:rsidRPr="006D49CE">
        <w:rPr>
          <w:b/>
        </w:rPr>
        <w:t xml:space="preserve"> Spain,</w:t>
      </w:r>
      <w:r w:rsidR="006D49CE" w:rsidRPr="0093578A">
        <w:rPr>
          <w:b/>
        </w:rPr>
        <w:t>*</w:t>
      </w:r>
      <w:r w:rsidR="006D49CE" w:rsidRPr="006D49CE">
        <w:rPr>
          <w:b/>
        </w:rPr>
        <w:t xml:space="preserve"> Sweden,</w:t>
      </w:r>
      <w:r w:rsidR="006D49CE" w:rsidRPr="0093578A">
        <w:rPr>
          <w:b/>
        </w:rPr>
        <w:t>*</w:t>
      </w:r>
      <w:r w:rsidR="006D49CE" w:rsidRPr="006D49CE">
        <w:rPr>
          <w:b/>
        </w:rPr>
        <w:t xml:space="preserve"> Switzerland,</w:t>
      </w:r>
      <w:r w:rsidR="006D49CE" w:rsidRPr="0093578A">
        <w:rPr>
          <w:b/>
        </w:rPr>
        <w:t>*</w:t>
      </w:r>
      <w:r w:rsidR="006D49CE" w:rsidRPr="006D49CE">
        <w:rPr>
          <w:b/>
        </w:rPr>
        <w:t xml:space="preserve"> </w:t>
      </w:r>
      <w:proofErr w:type="spellStart"/>
      <w:r w:rsidR="006D49CE" w:rsidRPr="006D49CE">
        <w:rPr>
          <w:b/>
        </w:rPr>
        <w:t>Türkiye</w:t>
      </w:r>
      <w:proofErr w:type="spellEnd"/>
      <w:r w:rsidR="006D49CE" w:rsidRPr="006D49CE">
        <w:rPr>
          <w:b/>
        </w:rPr>
        <w:t>,</w:t>
      </w:r>
      <w:r w:rsidR="006D49CE" w:rsidRPr="0093578A">
        <w:rPr>
          <w:b/>
        </w:rPr>
        <w:t>*</w:t>
      </w:r>
      <w:r w:rsidR="006D49CE" w:rsidRPr="006D49CE">
        <w:rPr>
          <w:b/>
        </w:rPr>
        <w:t xml:space="preserve"> Ukraine, United Kingdom of Great Britain and Northern Ireland, United States of America and Uruguay</w:t>
      </w:r>
      <w:r w:rsidR="006D49CE" w:rsidRPr="0093578A">
        <w:rPr>
          <w:b/>
        </w:rPr>
        <w:t>*</w:t>
      </w:r>
      <w:r w:rsidRPr="004C0F8A">
        <w:rPr>
          <w:b/>
        </w:rPr>
        <w:t>: draft resolution</w:t>
      </w:r>
    </w:p>
    <w:p w14:paraId="39DA780A" w14:textId="3846DA8D" w:rsidR="00EE06CD" w:rsidRPr="004C0F8A" w:rsidRDefault="00C05651" w:rsidP="00EE06CD">
      <w:pPr>
        <w:keepNext/>
        <w:keepLines/>
        <w:spacing w:before="360" w:after="240" w:line="270" w:lineRule="exact"/>
        <w:ind w:left="1843" w:right="1134" w:hanging="709"/>
        <w:rPr>
          <w:b/>
          <w:sz w:val="24"/>
        </w:rPr>
      </w:pPr>
      <w:r w:rsidRPr="004C0F8A">
        <w:rPr>
          <w:b/>
          <w:sz w:val="24"/>
        </w:rPr>
        <w:t>5</w:t>
      </w:r>
      <w:r w:rsidR="00BA72FC" w:rsidRPr="004C0F8A">
        <w:rPr>
          <w:b/>
          <w:sz w:val="24"/>
        </w:rPr>
        <w:t>1</w:t>
      </w:r>
      <w:r w:rsidR="00EE06CD" w:rsidRPr="004C0F8A">
        <w:rPr>
          <w:b/>
          <w:sz w:val="24"/>
        </w:rPr>
        <w:t>/…</w:t>
      </w:r>
      <w:r w:rsidR="00EE06CD" w:rsidRPr="004C0F8A">
        <w:rPr>
          <w:b/>
          <w:sz w:val="24"/>
        </w:rPr>
        <w:tab/>
      </w:r>
      <w:r w:rsidR="00D145F9" w:rsidRPr="001229F6">
        <w:rPr>
          <w:b/>
          <w:sz w:val="24"/>
        </w:rPr>
        <w:t>The right of everyone to the enjoyment of the highest attainable standard of physical and mental health</w:t>
      </w:r>
    </w:p>
    <w:p w14:paraId="0D3BFAC4" w14:textId="1E26DD62" w:rsidR="00EE06CD" w:rsidRPr="004C0F8A" w:rsidRDefault="00D145F9" w:rsidP="00EE06CD">
      <w:pPr>
        <w:spacing w:after="120"/>
        <w:ind w:left="1134" w:right="1134"/>
        <w:jc w:val="both"/>
      </w:pPr>
      <w:r w:rsidRPr="004C0F8A">
        <w:tab/>
      </w:r>
      <w:r w:rsidR="00EE06CD" w:rsidRPr="004C0F8A">
        <w:tab/>
      </w:r>
      <w:r w:rsidR="00EE06CD" w:rsidRPr="004C0F8A">
        <w:rPr>
          <w:i/>
        </w:rPr>
        <w:t>The Human Rights Council</w:t>
      </w:r>
      <w:r w:rsidR="00EE06CD" w:rsidRPr="004C0F8A">
        <w:t>,</w:t>
      </w:r>
    </w:p>
    <w:p w14:paraId="07ACB0BD" w14:textId="46080570" w:rsidR="00D145F9" w:rsidRPr="001229F6" w:rsidRDefault="00D145F9" w:rsidP="00D145F9">
      <w:pPr>
        <w:pStyle w:val="SingleTxtG"/>
      </w:pPr>
      <w:r w:rsidRPr="001229F6">
        <w:rPr>
          <w:i/>
        </w:rPr>
        <w:tab/>
      </w:r>
      <w:r w:rsidRPr="001229F6">
        <w:rPr>
          <w:i/>
        </w:rPr>
        <w:tab/>
        <w:t>Guided</w:t>
      </w:r>
      <w:r w:rsidRPr="001229F6">
        <w:t xml:space="preserve"> by the purposes and principles of the Charter of the United Nations,</w:t>
      </w:r>
    </w:p>
    <w:p w14:paraId="65046724" w14:textId="7C8963BF" w:rsidR="00D145F9" w:rsidRPr="001229F6" w:rsidRDefault="00D145F9" w:rsidP="00D145F9">
      <w:pPr>
        <w:pStyle w:val="SingleTxtG"/>
      </w:pPr>
      <w:r w:rsidRPr="001229F6">
        <w:rPr>
          <w:i/>
        </w:rPr>
        <w:tab/>
      </w:r>
      <w:r w:rsidRPr="001229F6">
        <w:rPr>
          <w:i/>
        </w:rPr>
        <w:tab/>
        <w:t>Reaffirming</w:t>
      </w:r>
      <w:r w:rsidRPr="001229F6">
        <w:t xml:space="preserve"> the Universal Declaration of Human Rights, and recalling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w:t>
      </w:r>
    </w:p>
    <w:p w14:paraId="151BEDA4" w14:textId="3B981C2B" w:rsidR="00D145F9" w:rsidRPr="001229F6" w:rsidRDefault="00D145F9" w:rsidP="00D145F9">
      <w:pPr>
        <w:pStyle w:val="SingleTxtG"/>
      </w:pPr>
      <w:r w:rsidRPr="001229F6">
        <w:rPr>
          <w:i/>
        </w:rPr>
        <w:tab/>
      </w:r>
      <w:r w:rsidRPr="001229F6">
        <w:rPr>
          <w:i/>
        </w:rPr>
        <w:tab/>
        <w:t>Reaffirming</w:t>
      </w:r>
      <w:r w:rsidRPr="001229F6">
        <w:t xml:space="preserve"> </w:t>
      </w:r>
      <w:r w:rsidRPr="001229F6">
        <w:rPr>
          <w:i/>
          <w:iCs/>
        </w:rPr>
        <w:t xml:space="preserve">also </w:t>
      </w:r>
      <w:r w:rsidRPr="001229F6">
        <w:t>the right of everyone, without discrimination, to the enjoyment of the highest attainable standard of physical and mental health, and emphasizing that all human rights are universal, indivisible, interrelated, interdependent and mutually reinforcing,</w:t>
      </w:r>
    </w:p>
    <w:p w14:paraId="06DE2A2C" w14:textId="4A7F0E7A" w:rsidR="00D145F9" w:rsidRPr="001229F6" w:rsidRDefault="00D145F9" w:rsidP="00D145F9">
      <w:pPr>
        <w:pStyle w:val="SingleTxtG"/>
      </w:pPr>
      <w:r w:rsidRPr="001229F6">
        <w:rPr>
          <w:i/>
        </w:rPr>
        <w:tab/>
      </w:r>
      <w:r w:rsidRPr="001229F6">
        <w:rPr>
          <w:i/>
        </w:rPr>
        <w:tab/>
        <w:t>Recalling</w:t>
      </w:r>
      <w:r w:rsidRPr="001229F6">
        <w:t xml:space="preserve"> that mental health is an integral part of the right of everyone to the enjoyment of the highest attainable standard of physical and mental health,</w:t>
      </w:r>
    </w:p>
    <w:p w14:paraId="0D40BEB7" w14:textId="4E6CA24D" w:rsidR="00D145F9" w:rsidRPr="001229F6" w:rsidRDefault="00D145F9" w:rsidP="00D145F9">
      <w:pPr>
        <w:pStyle w:val="SingleTxtG"/>
      </w:pPr>
      <w:r w:rsidRPr="001229F6">
        <w:rPr>
          <w:i/>
        </w:rPr>
        <w:tab/>
      </w:r>
      <w:r w:rsidRPr="001229F6">
        <w:rPr>
          <w:i/>
        </w:rPr>
        <w:tab/>
        <w:t>Realizing</w:t>
      </w:r>
      <w:r w:rsidRPr="001229F6">
        <w:t xml:space="preserve"> that</w:t>
      </w:r>
      <w:r w:rsidR="00E57B75" w:rsidRPr="001229F6">
        <w:t>,</w:t>
      </w:r>
      <w:r w:rsidRPr="001229F6">
        <w:t xml:space="preserve"> during pandemics and other health emergencies</w:t>
      </w:r>
      <w:r w:rsidR="00E57B75" w:rsidRPr="001229F6">
        <w:t>,</w:t>
      </w:r>
      <w:r w:rsidRPr="001229F6">
        <w:t xml:space="preserve"> the fulfilment of the right of everyone to the enjoyment of the highest attainable standard of physical and mental health should be guided by a strong spirit of solidarity, in particular solidarity with the poorest and with people in vulnerable situations,</w:t>
      </w:r>
    </w:p>
    <w:p w14:paraId="651DA6CB" w14:textId="1DA1625F" w:rsidR="00D145F9" w:rsidRPr="001229F6" w:rsidRDefault="00D145F9" w:rsidP="00D145F9">
      <w:pPr>
        <w:pStyle w:val="SingleTxtG"/>
      </w:pPr>
      <w:r w:rsidRPr="001229F6">
        <w:rPr>
          <w:i/>
        </w:rPr>
        <w:tab/>
      </w:r>
      <w:r w:rsidRPr="001229F6">
        <w:rPr>
          <w:i/>
        </w:rPr>
        <w:tab/>
        <w:t>Reaffirming</w:t>
      </w:r>
      <w:r w:rsidRPr="001229F6">
        <w:t xml:space="preserve"> General Assembly resolution 70/1 of 25 September 2015, entitled “Transforming our world: the 2030 Agenda for Sustainable Development”, and welcoming the Sustainable Development Goals, particularly, inter alia, Goal 3 on ensuring healthy lives and promoting well-being for all at all ages, and its specific and interlinked targets, and other health-related Goals and targets,</w:t>
      </w:r>
    </w:p>
    <w:p w14:paraId="09AF1EFE" w14:textId="34D05B0F" w:rsidR="00D145F9" w:rsidRPr="001229F6" w:rsidRDefault="00D145F9" w:rsidP="00D145F9">
      <w:pPr>
        <w:pStyle w:val="SingleTxtG"/>
      </w:pPr>
      <w:r w:rsidRPr="001229F6">
        <w:rPr>
          <w:i/>
        </w:rPr>
        <w:tab/>
      </w:r>
      <w:r w:rsidRPr="001229F6">
        <w:rPr>
          <w:i/>
        </w:rPr>
        <w:tab/>
        <w:t>Recalling</w:t>
      </w:r>
      <w:r w:rsidRPr="001229F6">
        <w:t xml:space="preserve"> Human Rights Council resolutions 6/29 of 14 December 2007, 15/22 of 27 September 2010, 24/6 of 8 October 2013 and 33/9 of 29 September 2016, 42/16 of </w:t>
      </w:r>
      <w:r w:rsidR="007C2AD6" w:rsidRPr="001229F6">
        <w:t xml:space="preserve">26 </w:t>
      </w:r>
      <w:r w:rsidR="007C2AD6" w:rsidRPr="001229F6">
        <w:lastRenderedPageBreak/>
        <w:t xml:space="preserve">September </w:t>
      </w:r>
      <w:r w:rsidRPr="001229F6">
        <w:t>2019, and all previous resolutions of the Commission on Human Rights and the Council on the realization of the right of everyone to the enjoyment of the highest attainable standard of physical and mental health,</w:t>
      </w:r>
    </w:p>
    <w:p w14:paraId="4C842D29" w14:textId="38420CCA" w:rsidR="00D145F9" w:rsidRPr="001229F6" w:rsidRDefault="00D145F9" w:rsidP="00D145F9">
      <w:pPr>
        <w:pStyle w:val="SingleTxtG"/>
      </w:pPr>
      <w:r w:rsidRPr="001229F6">
        <w:rPr>
          <w:i/>
        </w:rPr>
        <w:tab/>
      </w:r>
      <w:r w:rsidRPr="001229F6">
        <w:rPr>
          <w:i/>
        </w:rPr>
        <w:tab/>
        <w:t>Recognizing</w:t>
      </w:r>
      <w:r w:rsidRPr="001229F6">
        <w:t xml:space="preserve"> the need for States, in cooperation with international organizations and civil society, including non-governmental organizations and the private sector, to create favourable conditions at the national, regional and international levels to ensure the full and effective enjoyment of</w:t>
      </w:r>
      <w:r w:rsidR="00882469" w:rsidRPr="001229F6">
        <w:t xml:space="preserve"> the right of everyone to</w:t>
      </w:r>
      <w:r w:rsidRPr="001229F6">
        <w:t xml:space="preserve"> the highest attainable standard of physical and mental health, and to address the underlying and social determinants of health,</w:t>
      </w:r>
    </w:p>
    <w:p w14:paraId="008F8448" w14:textId="4A3838B1" w:rsidR="00D145F9" w:rsidRPr="001229F6" w:rsidRDefault="00D145F9" w:rsidP="00D145F9">
      <w:pPr>
        <w:pStyle w:val="SingleTxtG"/>
      </w:pPr>
      <w:r w:rsidRPr="001229F6">
        <w:rPr>
          <w:i/>
        </w:rPr>
        <w:tab/>
      </w:r>
      <w:r w:rsidRPr="001229F6">
        <w:rPr>
          <w:i/>
        </w:rPr>
        <w:tab/>
        <w:t>Recalling</w:t>
      </w:r>
      <w:r w:rsidRPr="001229F6">
        <w:t xml:space="preserve"> Human Rights Council resolutions 5/1, on institution-building of the Council, and 5/2, on the Code of Conduct for </w:t>
      </w:r>
      <w:r w:rsidR="007C2AD6" w:rsidRPr="001229F6">
        <w:t>S</w:t>
      </w:r>
      <w:r w:rsidRPr="001229F6">
        <w:t xml:space="preserve">pecial procedure </w:t>
      </w:r>
      <w:r w:rsidR="007C2AD6" w:rsidRPr="001229F6">
        <w:t>M</w:t>
      </w:r>
      <w:r w:rsidRPr="001229F6">
        <w:t xml:space="preserve">andate </w:t>
      </w:r>
      <w:r w:rsidR="007C2AD6" w:rsidRPr="001229F6">
        <w:t>H</w:t>
      </w:r>
      <w:r w:rsidRPr="001229F6">
        <w:t>olders of the Council, of 18 June 2007, and stressing that the mandate holder shall discharge his or her duties in accordance with those resolutions and the annexes thereto,</w:t>
      </w:r>
    </w:p>
    <w:p w14:paraId="4F38F2B7" w14:textId="7250AFB0" w:rsidR="00D145F9" w:rsidRPr="001229F6" w:rsidRDefault="00D145F9" w:rsidP="00D145F9">
      <w:pPr>
        <w:pStyle w:val="SingleTxtG"/>
      </w:pPr>
      <w:r w:rsidRPr="001229F6">
        <w:tab/>
      </w:r>
      <w:r w:rsidRPr="001229F6">
        <w:tab/>
        <w:t>1.</w:t>
      </w:r>
      <w:r w:rsidRPr="001229F6">
        <w:tab/>
      </w:r>
      <w:r w:rsidRPr="001229F6">
        <w:rPr>
          <w:i/>
        </w:rPr>
        <w:t>Welcomes</w:t>
      </w:r>
      <w:r w:rsidRPr="001229F6">
        <w:t xml:space="preserve"> the work of the </w:t>
      </w:r>
      <w:bookmarkStart w:id="0" w:name="OLE_LINK3"/>
      <w:r w:rsidRPr="001229F6">
        <w:t>Special Rapporteur on the right of everyone to the enjoyment of the highest attainable standard of physical and mental health</w:t>
      </w:r>
      <w:bookmarkEnd w:id="0"/>
      <w:r w:rsidRPr="001229F6">
        <w:t>;</w:t>
      </w:r>
    </w:p>
    <w:p w14:paraId="40E74B45" w14:textId="2C311B29" w:rsidR="00D145F9" w:rsidRPr="001229F6" w:rsidRDefault="00D145F9" w:rsidP="00D145F9">
      <w:pPr>
        <w:pStyle w:val="SingleTxtG"/>
      </w:pPr>
      <w:r w:rsidRPr="001229F6">
        <w:tab/>
      </w:r>
      <w:r w:rsidRPr="001229F6">
        <w:tab/>
        <w:t>2.</w:t>
      </w:r>
      <w:r w:rsidRPr="001229F6">
        <w:tab/>
      </w:r>
      <w:r w:rsidRPr="001229F6">
        <w:rPr>
          <w:i/>
        </w:rPr>
        <w:t>Takes note</w:t>
      </w:r>
      <w:r w:rsidRPr="001229F6">
        <w:t xml:space="preserve"> of the reports of the Special Rapporteur submitted to the Human Rights Council at its forty-seventh and fiftieth sessions,</w:t>
      </w:r>
      <w:r w:rsidR="007C2AD6" w:rsidRPr="001229F6">
        <w:rPr>
          <w:rStyle w:val="FootnoteReference"/>
        </w:rPr>
        <w:footnoteReference w:id="3"/>
      </w:r>
      <w:r w:rsidRPr="001229F6">
        <w:t xml:space="preserve"> and to the General Assembly at its </w:t>
      </w:r>
      <w:r w:rsidR="007C2AD6" w:rsidRPr="001229F6">
        <w:t xml:space="preserve">seventy-sixth </w:t>
      </w:r>
      <w:r w:rsidRPr="001229F6">
        <w:t xml:space="preserve">and </w:t>
      </w:r>
      <w:r w:rsidR="007C2AD6" w:rsidRPr="001229F6">
        <w:t xml:space="preserve">seventy-seventh </w:t>
      </w:r>
      <w:r w:rsidRPr="001229F6">
        <w:t>session</w:t>
      </w:r>
      <w:r w:rsidR="007C2AD6" w:rsidRPr="001229F6">
        <w:t>s</w:t>
      </w:r>
      <w:r w:rsidRPr="001229F6">
        <w:t>;</w:t>
      </w:r>
      <w:r w:rsidR="007C2AD6" w:rsidRPr="001229F6">
        <w:rPr>
          <w:rStyle w:val="FootnoteReference"/>
        </w:rPr>
        <w:footnoteReference w:id="4"/>
      </w:r>
    </w:p>
    <w:p w14:paraId="0E64C399" w14:textId="2B8FE95A" w:rsidR="00D145F9" w:rsidRPr="001229F6" w:rsidRDefault="00D145F9" w:rsidP="00D145F9">
      <w:pPr>
        <w:pStyle w:val="SingleTxtG"/>
      </w:pPr>
      <w:r w:rsidRPr="001229F6">
        <w:tab/>
      </w:r>
      <w:r w:rsidRPr="001229F6">
        <w:tab/>
        <w:t>3.</w:t>
      </w:r>
      <w:r w:rsidRPr="001229F6">
        <w:tab/>
      </w:r>
      <w:r w:rsidRPr="001229F6">
        <w:rPr>
          <w:i/>
        </w:rPr>
        <w:t xml:space="preserve">Decides </w:t>
      </w:r>
      <w:r w:rsidRPr="001229F6">
        <w:t>to extend the mandate of the Special Rapporteur on the right of everyone to the enjoyment of the highest attainable standard of physical and mental health, as established by the Human Rights Council in paragraph 1 of its resolution 6/29, for a further period of three years;</w:t>
      </w:r>
    </w:p>
    <w:p w14:paraId="6FA7215C" w14:textId="265A00DE" w:rsidR="00D145F9" w:rsidRPr="001229F6" w:rsidRDefault="00D145F9" w:rsidP="00D145F9">
      <w:pPr>
        <w:pStyle w:val="SingleTxtG"/>
      </w:pPr>
      <w:r w:rsidRPr="001229F6">
        <w:tab/>
      </w:r>
      <w:r w:rsidRPr="001229F6">
        <w:tab/>
        <w:t>4.</w:t>
      </w:r>
      <w:r w:rsidRPr="001229F6">
        <w:tab/>
      </w:r>
      <w:r w:rsidRPr="001229F6">
        <w:rPr>
          <w:i/>
        </w:rPr>
        <w:t>Encourages</w:t>
      </w:r>
      <w:r w:rsidRPr="001229F6">
        <w:t xml:space="preserve"> the Special Rapporteur, in fulfilling the mandate, to continue to take into account and support the achievement of the health-related Sustainable Development Goals and targets;</w:t>
      </w:r>
    </w:p>
    <w:p w14:paraId="17AB1823" w14:textId="619CB77A" w:rsidR="00D145F9" w:rsidRPr="001229F6" w:rsidRDefault="00D145F9" w:rsidP="00D145F9">
      <w:pPr>
        <w:pStyle w:val="SingleTxtG"/>
      </w:pPr>
      <w:r w:rsidRPr="001229F6">
        <w:tab/>
      </w:r>
      <w:r w:rsidRPr="001229F6">
        <w:tab/>
        <w:t>5.</w:t>
      </w:r>
      <w:r w:rsidRPr="001229F6">
        <w:tab/>
      </w:r>
      <w:r w:rsidRPr="001229F6">
        <w:rPr>
          <w:i/>
        </w:rPr>
        <w:t>Requests</w:t>
      </w:r>
      <w:r w:rsidRPr="001229F6">
        <w:t xml:space="preserve"> all Governments to cooperate fully with the Special Rapporteur in the performance of the tasks and duties mandated, and to give due consideration to the recommendations made by the mandate holder;</w:t>
      </w:r>
    </w:p>
    <w:p w14:paraId="6A591709" w14:textId="2AA10332" w:rsidR="00D145F9" w:rsidRPr="001229F6" w:rsidRDefault="00D145F9" w:rsidP="00D145F9">
      <w:pPr>
        <w:pStyle w:val="SingleTxtG"/>
      </w:pPr>
      <w:r w:rsidRPr="001229F6">
        <w:tab/>
      </w:r>
      <w:r w:rsidRPr="001229F6">
        <w:tab/>
        <w:t>6.</w:t>
      </w:r>
      <w:r w:rsidRPr="001229F6">
        <w:tab/>
      </w:r>
      <w:r w:rsidRPr="001229F6">
        <w:rPr>
          <w:i/>
        </w:rPr>
        <w:t>Encourages</w:t>
      </w:r>
      <w:r w:rsidRPr="001229F6">
        <w:t xml:space="preserve"> all Governments to give serious consideration to responding favourably to the requests </w:t>
      </w:r>
      <w:r w:rsidR="002016DF" w:rsidRPr="001229F6">
        <w:t xml:space="preserve">made </w:t>
      </w:r>
      <w:r w:rsidRPr="001229F6">
        <w:t>by the Special Rapporteur to visit their countries to enable the mandate holder to fulfil the mandate effectively;</w:t>
      </w:r>
    </w:p>
    <w:p w14:paraId="7F905697" w14:textId="72EBCE55" w:rsidR="00D145F9" w:rsidRPr="001229F6" w:rsidRDefault="00D145F9" w:rsidP="00D145F9">
      <w:pPr>
        <w:pStyle w:val="SingleTxtG"/>
      </w:pPr>
      <w:r w:rsidRPr="001229F6">
        <w:tab/>
      </w:r>
      <w:r w:rsidRPr="001229F6">
        <w:tab/>
        <w:t>7.</w:t>
      </w:r>
      <w:r w:rsidRPr="001229F6">
        <w:tab/>
      </w:r>
      <w:r w:rsidRPr="001229F6">
        <w:rPr>
          <w:i/>
        </w:rPr>
        <w:t xml:space="preserve">Requests </w:t>
      </w:r>
      <w:r w:rsidRPr="001229F6">
        <w:t xml:space="preserve">the Secretary-General and the United Nations High Commissioner for Human Rights to continue to provide all the resources necessary for the effective fulfilment of the mandate of the Special Rapporteur, including in the </w:t>
      </w:r>
      <w:r w:rsidR="002016DF" w:rsidRPr="001229F6">
        <w:t xml:space="preserve">achievement </w:t>
      </w:r>
      <w:r w:rsidRPr="001229F6">
        <w:t xml:space="preserve">of the health-related Sustainable Development Goals and targets, challenged by the </w:t>
      </w:r>
      <w:r w:rsidR="004C0F8A" w:rsidRPr="001229F6">
        <w:t>coronavirus disease (</w:t>
      </w:r>
      <w:r w:rsidRPr="001229F6">
        <w:t>COVID-19</w:t>
      </w:r>
      <w:r w:rsidR="004C0F8A" w:rsidRPr="001229F6">
        <w:t>)</w:t>
      </w:r>
      <w:r w:rsidRPr="001229F6">
        <w:t xml:space="preserve"> pandemic;</w:t>
      </w:r>
    </w:p>
    <w:p w14:paraId="237B8B67" w14:textId="186CB32B" w:rsidR="00D145F9" w:rsidRPr="001229F6" w:rsidRDefault="00D145F9" w:rsidP="00D145F9">
      <w:pPr>
        <w:pStyle w:val="SingleTxtG"/>
      </w:pPr>
      <w:r w:rsidRPr="001229F6">
        <w:tab/>
      </w:r>
      <w:r w:rsidRPr="001229F6">
        <w:tab/>
        <w:t>8.</w:t>
      </w:r>
      <w:r w:rsidRPr="001229F6">
        <w:tab/>
      </w:r>
      <w:r w:rsidRPr="001229F6">
        <w:rPr>
          <w:i/>
        </w:rPr>
        <w:t xml:space="preserve">Requests </w:t>
      </w:r>
      <w:r w:rsidRPr="001229F6">
        <w:t>the Special Rapporteur to submit an annual report to the Human Rights Council and to the General Assembly covering all activities relating to the mandate, with a view to maximizing the benefits of the reporting process;</w:t>
      </w:r>
    </w:p>
    <w:p w14:paraId="510FF097" w14:textId="44361EEB" w:rsidR="00EE06CD" w:rsidRPr="004C0F8A" w:rsidRDefault="00D145F9" w:rsidP="00D145F9">
      <w:pPr>
        <w:pStyle w:val="SingleTxtG"/>
      </w:pPr>
      <w:r w:rsidRPr="001229F6">
        <w:tab/>
      </w:r>
      <w:r w:rsidRPr="001229F6">
        <w:tab/>
        <w:t>9.</w:t>
      </w:r>
      <w:r w:rsidRPr="001229F6">
        <w:tab/>
      </w:r>
      <w:r w:rsidRPr="001229F6">
        <w:rPr>
          <w:i/>
        </w:rPr>
        <w:t>Decides</w:t>
      </w:r>
      <w:r w:rsidRPr="001229F6">
        <w:t xml:space="preserve"> to continue its consideration of this matter under the same agenda item, in accordance with its programme of work.</w:t>
      </w:r>
    </w:p>
    <w:p w14:paraId="6B8DC451" w14:textId="23999BBC" w:rsidR="00CF586F" w:rsidRPr="004C0F8A" w:rsidRDefault="00D145F9" w:rsidP="00D145F9">
      <w:pPr>
        <w:spacing w:before="240"/>
        <w:ind w:left="1134" w:right="1134"/>
        <w:jc w:val="center"/>
        <w:rPr>
          <w:u w:val="single"/>
        </w:rPr>
      </w:pPr>
      <w:r w:rsidRPr="004C0F8A">
        <w:rPr>
          <w:u w:val="single"/>
        </w:rPr>
        <w:tab/>
      </w:r>
      <w:r w:rsidRPr="004C0F8A">
        <w:rPr>
          <w:u w:val="single"/>
        </w:rPr>
        <w:tab/>
      </w:r>
      <w:r w:rsidRPr="004C0F8A">
        <w:rPr>
          <w:u w:val="single"/>
        </w:rPr>
        <w:tab/>
      </w:r>
      <w:r w:rsidR="00AD34FE">
        <w:rPr>
          <w:u w:val="single"/>
        </w:rPr>
        <w:tab/>
      </w:r>
    </w:p>
    <w:sectPr w:rsidR="00CF586F" w:rsidRPr="004C0F8A"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505EF" w14:textId="77777777" w:rsidR="00483DFD" w:rsidRDefault="00483DFD"/>
  </w:endnote>
  <w:endnote w:type="continuationSeparator" w:id="0">
    <w:p w14:paraId="73011189" w14:textId="77777777" w:rsidR="00483DFD" w:rsidRDefault="00483DFD"/>
  </w:endnote>
  <w:endnote w:type="continuationNotice" w:id="1">
    <w:p w14:paraId="3218C573" w14:textId="77777777" w:rsidR="00483DFD" w:rsidRDefault="00483D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335A7B9B"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AD34FE">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C6F9B" w14:textId="0C09A331" w:rsidR="00D2408E" w:rsidRDefault="00D2408E" w:rsidP="00D2408E">
    <w:pPr>
      <w:pStyle w:val="Footer"/>
    </w:pPr>
    <w:r w:rsidRPr="0027112F">
      <w:rPr>
        <w:noProof/>
        <w:lang w:val="en-US"/>
      </w:rPr>
      <w:drawing>
        <wp:anchor distT="0" distB="0" distL="114300" distR="114300" simplePos="0" relativeHeight="251659264" behindDoc="0" locked="1" layoutInCell="1" allowOverlap="1" wp14:anchorId="4D1E8EE5" wp14:editId="285CD2A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C63875" w14:textId="3CFED58C" w:rsidR="00D2408E" w:rsidRPr="00D2408E" w:rsidRDefault="00D2408E" w:rsidP="00D2408E">
    <w:pPr>
      <w:pStyle w:val="Footer"/>
      <w:ind w:right="1134"/>
      <w:rPr>
        <w:sz w:val="20"/>
      </w:rPr>
    </w:pPr>
    <w:r>
      <w:rPr>
        <w:sz w:val="20"/>
      </w:rPr>
      <w:t>GE.22-15265(E)</w:t>
    </w:r>
    <w:r>
      <w:rPr>
        <w:noProof/>
        <w:sz w:val="20"/>
      </w:rPr>
      <w:drawing>
        <wp:anchor distT="0" distB="0" distL="114300" distR="114300" simplePos="0" relativeHeight="251660288" behindDoc="0" locked="0" layoutInCell="1" allowOverlap="1" wp14:anchorId="6EA70AD8" wp14:editId="073F3A0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4EF86" w14:textId="77777777" w:rsidR="00483DFD" w:rsidRPr="000B175B" w:rsidRDefault="00483DFD" w:rsidP="000B175B">
      <w:pPr>
        <w:tabs>
          <w:tab w:val="right" w:pos="2155"/>
        </w:tabs>
        <w:spacing w:after="80"/>
        <w:ind w:left="680"/>
        <w:rPr>
          <w:u w:val="single"/>
        </w:rPr>
      </w:pPr>
      <w:r>
        <w:rPr>
          <w:u w:val="single"/>
        </w:rPr>
        <w:tab/>
      </w:r>
    </w:p>
  </w:footnote>
  <w:footnote w:type="continuationSeparator" w:id="0">
    <w:p w14:paraId="142547C8" w14:textId="77777777" w:rsidR="00483DFD" w:rsidRPr="00FC68B7" w:rsidRDefault="00483DFD" w:rsidP="00FC68B7">
      <w:pPr>
        <w:tabs>
          <w:tab w:val="left" w:pos="2155"/>
        </w:tabs>
        <w:spacing w:after="80"/>
        <w:ind w:left="680"/>
        <w:rPr>
          <w:u w:val="single"/>
        </w:rPr>
      </w:pPr>
      <w:r>
        <w:rPr>
          <w:u w:val="single"/>
        </w:rPr>
        <w:tab/>
      </w:r>
    </w:p>
  </w:footnote>
  <w:footnote w:type="continuationNotice" w:id="1">
    <w:p w14:paraId="20F20C32" w14:textId="77777777" w:rsidR="00483DFD" w:rsidRDefault="00483DFD"/>
  </w:footnote>
  <w:footnote w:id="2">
    <w:p w14:paraId="2CC5A1BE" w14:textId="77777777" w:rsidR="006D49CE" w:rsidRPr="00125BC1" w:rsidRDefault="006D49CE" w:rsidP="006D49CE">
      <w:pPr>
        <w:pStyle w:val="FootnoteText"/>
      </w:pPr>
      <w:r>
        <w:rPr>
          <w:rStyle w:val="FootnoteReference"/>
        </w:rPr>
        <w:tab/>
      </w:r>
      <w:r w:rsidRPr="00125BC1">
        <w:rPr>
          <w:rStyle w:val="FootnoteReference"/>
          <w:sz w:val="20"/>
          <w:vertAlign w:val="baseline"/>
        </w:rPr>
        <w:t>*</w:t>
      </w:r>
      <w:r>
        <w:rPr>
          <w:rStyle w:val="FootnoteReference"/>
          <w:sz w:val="20"/>
          <w:vertAlign w:val="baseline"/>
        </w:rPr>
        <w:tab/>
      </w:r>
      <w:r w:rsidRPr="00125BC1">
        <w:rPr>
          <w:szCs w:val="18"/>
        </w:rPr>
        <w:t>State not a member of the Human Rights Council.</w:t>
      </w:r>
    </w:p>
  </w:footnote>
  <w:footnote w:id="3">
    <w:p w14:paraId="4882F8FE" w14:textId="715B9D03" w:rsidR="007C2AD6" w:rsidRPr="001229F6" w:rsidRDefault="007C2AD6">
      <w:pPr>
        <w:pStyle w:val="FootnoteText"/>
        <w:rPr>
          <w:lang w:val="en-US"/>
        </w:rPr>
      </w:pPr>
      <w:r>
        <w:tab/>
      </w:r>
      <w:r>
        <w:rPr>
          <w:rStyle w:val="FootnoteReference"/>
        </w:rPr>
        <w:footnoteRef/>
      </w:r>
      <w:r>
        <w:t xml:space="preserve"> </w:t>
      </w:r>
      <w:r>
        <w:tab/>
      </w:r>
      <w:r>
        <w:rPr>
          <w:lang w:val="en-US"/>
        </w:rPr>
        <w:t>A/HRC/47/28 and Add.1, and A/HRC/50/28.</w:t>
      </w:r>
    </w:p>
  </w:footnote>
  <w:footnote w:id="4">
    <w:p w14:paraId="380C608E" w14:textId="7B9914BD" w:rsidR="007C2AD6" w:rsidRPr="001229F6" w:rsidRDefault="006C60B8">
      <w:pPr>
        <w:pStyle w:val="FootnoteText"/>
        <w:rPr>
          <w:lang w:val="en-US"/>
        </w:rPr>
      </w:pPr>
      <w:r>
        <w:tab/>
      </w:r>
      <w:r w:rsidR="007C2AD6">
        <w:rPr>
          <w:rStyle w:val="FootnoteReference"/>
        </w:rPr>
        <w:footnoteRef/>
      </w:r>
      <w:r w:rsidR="007C2AD6">
        <w:t xml:space="preserve"> </w:t>
      </w:r>
      <w:r>
        <w:tab/>
      </w:r>
      <w:r w:rsidR="007C2AD6">
        <w:rPr>
          <w:lang w:val="en-US"/>
        </w:rPr>
        <w:t>A/76/</w:t>
      </w:r>
      <w:r>
        <w:rPr>
          <w:lang w:val="en-US"/>
        </w:rPr>
        <w:t>172 and A/77/197.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3389D78" w:rsidR="00EE06CD" w:rsidRPr="00EE06CD" w:rsidRDefault="00560CFA">
    <w:pPr>
      <w:pStyle w:val="Header"/>
    </w:pPr>
    <w:r>
      <w:t>A/HRC/</w:t>
    </w:r>
    <w:r w:rsidR="00C05651">
      <w:t>5</w:t>
    </w:r>
    <w:r w:rsidR="00BA72FC">
      <w:t>1</w:t>
    </w:r>
    <w:r>
      <w:t>/L.</w:t>
    </w:r>
    <w:r w:rsidR="00D145F9">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D25258B" w:rsidR="00EE06CD" w:rsidRPr="00EE06CD" w:rsidRDefault="00AD34FE" w:rsidP="00EE06CD">
    <w:pPr>
      <w:pStyle w:val="Header"/>
      <w:jc w:val="right"/>
    </w:pPr>
    <w:fldSimple w:instr=" TITLE  \* MERGEFORMAT ">
      <w:r w:rsidR="00BA72FC">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5B12"/>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D513C"/>
    <w:rsid w:val="000E0415"/>
    <w:rsid w:val="001229F6"/>
    <w:rsid w:val="00146D32"/>
    <w:rsid w:val="001509BA"/>
    <w:rsid w:val="001B4B04"/>
    <w:rsid w:val="001C6663"/>
    <w:rsid w:val="001C7895"/>
    <w:rsid w:val="001C7ACB"/>
    <w:rsid w:val="001D26DF"/>
    <w:rsid w:val="001E2790"/>
    <w:rsid w:val="002016DF"/>
    <w:rsid w:val="00211E0B"/>
    <w:rsid w:val="00211E72"/>
    <w:rsid w:val="00214047"/>
    <w:rsid w:val="0022130F"/>
    <w:rsid w:val="00237785"/>
    <w:rsid w:val="002410DD"/>
    <w:rsid w:val="00241466"/>
    <w:rsid w:val="00253D58"/>
    <w:rsid w:val="0027725F"/>
    <w:rsid w:val="00286092"/>
    <w:rsid w:val="002929B6"/>
    <w:rsid w:val="002A7BAB"/>
    <w:rsid w:val="002C21F0"/>
    <w:rsid w:val="002E3041"/>
    <w:rsid w:val="003107FA"/>
    <w:rsid w:val="003229D8"/>
    <w:rsid w:val="003314D1"/>
    <w:rsid w:val="00335A2F"/>
    <w:rsid w:val="00341937"/>
    <w:rsid w:val="00374A13"/>
    <w:rsid w:val="0039277A"/>
    <w:rsid w:val="0039556A"/>
    <w:rsid w:val="003972E0"/>
    <w:rsid w:val="003975ED"/>
    <w:rsid w:val="003C2CC4"/>
    <w:rsid w:val="003D4B23"/>
    <w:rsid w:val="00424C80"/>
    <w:rsid w:val="004325CB"/>
    <w:rsid w:val="0044503A"/>
    <w:rsid w:val="00446DE4"/>
    <w:rsid w:val="00447761"/>
    <w:rsid w:val="00451EC3"/>
    <w:rsid w:val="004721B1"/>
    <w:rsid w:val="00483DFD"/>
    <w:rsid w:val="004859EC"/>
    <w:rsid w:val="00496A15"/>
    <w:rsid w:val="004B75D2"/>
    <w:rsid w:val="004C0F8A"/>
    <w:rsid w:val="004D1140"/>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A7769"/>
    <w:rsid w:val="005B3DB3"/>
    <w:rsid w:val="005B6E48"/>
    <w:rsid w:val="005D53BE"/>
    <w:rsid w:val="005E1712"/>
    <w:rsid w:val="005F4C5D"/>
    <w:rsid w:val="00611FC4"/>
    <w:rsid w:val="006176FB"/>
    <w:rsid w:val="0062575D"/>
    <w:rsid w:val="00625FA2"/>
    <w:rsid w:val="00640B26"/>
    <w:rsid w:val="00655B60"/>
    <w:rsid w:val="00670741"/>
    <w:rsid w:val="00696BD6"/>
    <w:rsid w:val="006A6B9D"/>
    <w:rsid w:val="006A7392"/>
    <w:rsid w:val="006B3189"/>
    <w:rsid w:val="006B7D65"/>
    <w:rsid w:val="006C60B8"/>
    <w:rsid w:val="006D49CE"/>
    <w:rsid w:val="006D6DA6"/>
    <w:rsid w:val="006E4210"/>
    <w:rsid w:val="006E564B"/>
    <w:rsid w:val="006F13F0"/>
    <w:rsid w:val="006F5035"/>
    <w:rsid w:val="007065EB"/>
    <w:rsid w:val="00720183"/>
    <w:rsid w:val="0072632A"/>
    <w:rsid w:val="007333F5"/>
    <w:rsid w:val="0074200B"/>
    <w:rsid w:val="007A6296"/>
    <w:rsid w:val="007A79E4"/>
    <w:rsid w:val="007B6BA5"/>
    <w:rsid w:val="007C1B62"/>
    <w:rsid w:val="007C2AD6"/>
    <w:rsid w:val="007C3390"/>
    <w:rsid w:val="007C4F4B"/>
    <w:rsid w:val="007D2CDC"/>
    <w:rsid w:val="007D5327"/>
    <w:rsid w:val="007F6611"/>
    <w:rsid w:val="008155C3"/>
    <w:rsid w:val="008175E9"/>
    <w:rsid w:val="0082243E"/>
    <w:rsid w:val="008242D7"/>
    <w:rsid w:val="00856CD2"/>
    <w:rsid w:val="00861BC6"/>
    <w:rsid w:val="00871FD5"/>
    <w:rsid w:val="00882469"/>
    <w:rsid w:val="008847BB"/>
    <w:rsid w:val="00890BF0"/>
    <w:rsid w:val="008979B1"/>
    <w:rsid w:val="008A6B25"/>
    <w:rsid w:val="008A6C4F"/>
    <w:rsid w:val="008B4455"/>
    <w:rsid w:val="008C1E4D"/>
    <w:rsid w:val="008E0E46"/>
    <w:rsid w:val="0090452C"/>
    <w:rsid w:val="00907C3F"/>
    <w:rsid w:val="0092237C"/>
    <w:rsid w:val="0093707B"/>
    <w:rsid w:val="009400EB"/>
    <w:rsid w:val="009427E3"/>
    <w:rsid w:val="00946575"/>
    <w:rsid w:val="00956D9B"/>
    <w:rsid w:val="00963CBA"/>
    <w:rsid w:val="009654B7"/>
    <w:rsid w:val="00991261"/>
    <w:rsid w:val="009A0B83"/>
    <w:rsid w:val="009B131C"/>
    <w:rsid w:val="009B3800"/>
    <w:rsid w:val="009D22AC"/>
    <w:rsid w:val="009D50DB"/>
    <w:rsid w:val="009E1C4E"/>
    <w:rsid w:val="00A0036A"/>
    <w:rsid w:val="00A05E0B"/>
    <w:rsid w:val="00A1427D"/>
    <w:rsid w:val="00A4634F"/>
    <w:rsid w:val="00A51C38"/>
    <w:rsid w:val="00A51CF3"/>
    <w:rsid w:val="00A72F22"/>
    <w:rsid w:val="00A73D32"/>
    <w:rsid w:val="00A748A6"/>
    <w:rsid w:val="00A879A4"/>
    <w:rsid w:val="00A87E95"/>
    <w:rsid w:val="00A92E29"/>
    <w:rsid w:val="00AC5AE2"/>
    <w:rsid w:val="00AD09E9"/>
    <w:rsid w:val="00AD34FE"/>
    <w:rsid w:val="00AF0576"/>
    <w:rsid w:val="00AF3829"/>
    <w:rsid w:val="00B037F0"/>
    <w:rsid w:val="00B14851"/>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5F0B"/>
    <w:rsid w:val="00C463DD"/>
    <w:rsid w:val="00C64458"/>
    <w:rsid w:val="00C745C3"/>
    <w:rsid w:val="00CA2A58"/>
    <w:rsid w:val="00CC0B55"/>
    <w:rsid w:val="00CD6995"/>
    <w:rsid w:val="00CE4A8F"/>
    <w:rsid w:val="00CF0214"/>
    <w:rsid w:val="00CF1FDA"/>
    <w:rsid w:val="00CF586F"/>
    <w:rsid w:val="00CF7D43"/>
    <w:rsid w:val="00D11129"/>
    <w:rsid w:val="00D145F9"/>
    <w:rsid w:val="00D2031B"/>
    <w:rsid w:val="00D22332"/>
    <w:rsid w:val="00D2408E"/>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56F9B"/>
    <w:rsid w:val="00E57B75"/>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2B2F"/>
    <w:rsid w:val="00F54083"/>
    <w:rsid w:val="00F677CB"/>
    <w:rsid w:val="00F67B04"/>
    <w:rsid w:val="00FA7DF3"/>
    <w:rsid w:val="00FC61D9"/>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A7769"/>
    <w:rPr>
      <w:lang w:eastAsia="en-US"/>
    </w:rPr>
  </w:style>
  <w:style w:type="character" w:styleId="CommentReference">
    <w:name w:val="annotation reference"/>
    <w:basedOn w:val="DefaultParagraphFont"/>
    <w:semiHidden/>
    <w:unhideWhenUsed/>
    <w:rsid w:val="004C0F8A"/>
    <w:rPr>
      <w:sz w:val="16"/>
      <w:szCs w:val="16"/>
    </w:rPr>
  </w:style>
  <w:style w:type="paragraph" w:styleId="CommentText">
    <w:name w:val="annotation text"/>
    <w:basedOn w:val="Normal"/>
    <w:link w:val="CommentTextChar"/>
    <w:semiHidden/>
    <w:unhideWhenUsed/>
    <w:rsid w:val="004C0F8A"/>
    <w:pPr>
      <w:spacing w:line="240" w:lineRule="auto"/>
    </w:pPr>
  </w:style>
  <w:style w:type="character" w:customStyle="1" w:styleId="CommentTextChar">
    <w:name w:val="Comment Text Char"/>
    <w:basedOn w:val="DefaultParagraphFont"/>
    <w:link w:val="CommentText"/>
    <w:semiHidden/>
    <w:rsid w:val="004C0F8A"/>
    <w:rPr>
      <w:lang w:eastAsia="en-US"/>
    </w:rPr>
  </w:style>
  <w:style w:type="paragraph" w:styleId="CommentSubject">
    <w:name w:val="annotation subject"/>
    <w:basedOn w:val="CommentText"/>
    <w:next w:val="CommentText"/>
    <w:link w:val="CommentSubjectChar"/>
    <w:semiHidden/>
    <w:unhideWhenUsed/>
    <w:rsid w:val="004C0F8A"/>
    <w:rPr>
      <w:b/>
      <w:bCs/>
    </w:rPr>
  </w:style>
  <w:style w:type="character" w:customStyle="1" w:styleId="CommentSubjectChar">
    <w:name w:val="Comment Subject Char"/>
    <w:basedOn w:val="CommentTextChar"/>
    <w:link w:val="CommentSubject"/>
    <w:semiHidden/>
    <w:rsid w:val="004C0F8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964C3-FF04-491D-948D-E52E4185C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841</Words>
  <Characters>4808</Characters>
  <Application>Microsoft Office Word</Application>
  <DocSecurity>0</DocSecurity>
  <Lines>88</Lines>
  <Paragraphs>32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A/HRC/37/L.</vt:lpstr>
      <vt:lpstr>A/HRC/37/L.</vt:lpstr>
      <vt:lpstr/>
    </vt:vector>
  </TitlesOfParts>
  <Company>CSD</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A/HRC/51/L.5</dc:title>
  <dc:subject>2215265</dc:subject>
  <dc:creator>Sumiko IHARA</dc:creator>
  <cp:keywords/>
  <dc:description/>
  <cp:lastModifiedBy>Maria Rosario Corazon Gatmaytan</cp:lastModifiedBy>
  <cp:revision>2</cp:revision>
  <cp:lastPrinted>2008-01-29T08:30:00Z</cp:lastPrinted>
  <dcterms:created xsi:type="dcterms:W3CDTF">2022-09-29T06:52:00Z</dcterms:created>
  <dcterms:modified xsi:type="dcterms:W3CDTF">2022-09-29T06:52:00Z</dcterms:modified>
</cp:coreProperties>
</file>