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14:paraId="445202CF" w14:textId="77777777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55D36EF" w14:textId="77777777" w:rsidR="00307688" w:rsidRPr="007233F9" w:rsidRDefault="00307688" w:rsidP="007233F9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4113688" w14:textId="69D89F85"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5F4C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365D2BB" w14:textId="77777777" w:rsidR="00307688" w:rsidRPr="002E51B7" w:rsidRDefault="00886567" w:rsidP="00886567">
            <w:pPr>
              <w:suppressAutoHyphens w:val="0"/>
              <w:spacing w:after="20"/>
              <w:jc w:val="right"/>
            </w:pPr>
            <w:r w:rsidRPr="00886567">
              <w:rPr>
                <w:sz w:val="40"/>
              </w:rPr>
              <w:t>CERD</w:t>
            </w:r>
            <w:r>
              <w:t>/C/NZL/23-24</w:t>
            </w:r>
          </w:p>
        </w:tc>
      </w:tr>
      <w:tr w:rsidR="00307688" w14:paraId="3C195314" w14:textId="77777777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942A5DB" w14:textId="77777777"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3D38E47" wp14:editId="6605EE17">
                  <wp:extent cx="709295" cy="589915"/>
                  <wp:effectExtent l="0" t="0" r="0" b="635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CE17031" w14:textId="39126218" w:rsidR="00307688" w:rsidRPr="000B4EF7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</w:t>
            </w:r>
            <w:r w:rsidR="005F4C9E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Convention</w:t>
            </w:r>
            <w:r w:rsidR="005F4C9E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the</w:t>
            </w:r>
            <w:r w:rsidR="005F4C9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Elimination</w:t>
            </w:r>
            <w:r w:rsidR="005F4C9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5F4C9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</w:t>
            </w:r>
            <w:r w:rsidRPr="000B4EF7">
              <w:rPr>
                <w:b/>
                <w:sz w:val="34"/>
                <w:szCs w:val="40"/>
              </w:rPr>
              <w:t>ll</w:t>
            </w:r>
            <w:r w:rsidR="005F4C9E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</w:t>
            </w:r>
            <w:r w:rsidR="005F4C9E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Racial</w:t>
            </w:r>
            <w:r w:rsidR="005F4C9E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Discrimination</w:t>
            </w:r>
          </w:p>
          <w:p w14:paraId="5F99D307" w14:textId="77777777" w:rsidR="00307688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B419B78" w14:textId="5D6C82AD" w:rsidR="00307688" w:rsidRDefault="00886567" w:rsidP="00886567">
            <w:pPr>
              <w:spacing w:before="240"/>
            </w:pPr>
            <w:r>
              <w:t>Distr.:</w:t>
            </w:r>
            <w:r w:rsidR="005F4C9E">
              <w:t xml:space="preserve"> </w:t>
            </w:r>
            <w:r>
              <w:t>General</w:t>
            </w:r>
          </w:p>
          <w:p w14:paraId="0EF621F7" w14:textId="1F703AA4" w:rsidR="00886567" w:rsidRDefault="00904E1E" w:rsidP="00886567">
            <w:pPr>
              <w:suppressAutoHyphens w:val="0"/>
            </w:pPr>
            <w:r>
              <w:t>15</w:t>
            </w:r>
            <w:r w:rsidR="005F4C9E">
              <w:t xml:space="preserve"> </w:t>
            </w:r>
            <w:r w:rsidR="00886567">
              <w:t>February</w:t>
            </w:r>
            <w:r w:rsidR="005F4C9E">
              <w:t xml:space="preserve"> </w:t>
            </w:r>
            <w:r w:rsidR="00886567">
              <w:t>2022</w:t>
            </w:r>
          </w:p>
          <w:p w14:paraId="1381AC44" w14:textId="77777777" w:rsidR="00886567" w:rsidRDefault="00886567" w:rsidP="00886567">
            <w:pPr>
              <w:suppressAutoHyphens w:val="0"/>
            </w:pPr>
          </w:p>
          <w:p w14:paraId="20793618" w14:textId="40E5575C" w:rsidR="00886567" w:rsidRDefault="00886567" w:rsidP="00886567">
            <w:pPr>
              <w:suppressAutoHyphens w:val="0"/>
            </w:pPr>
            <w:r>
              <w:t>Original:</w:t>
            </w:r>
            <w:r w:rsidR="005F4C9E">
              <w:t xml:space="preserve"> </w:t>
            </w:r>
            <w:r>
              <w:t>English</w:t>
            </w:r>
          </w:p>
          <w:p w14:paraId="70BA74A2" w14:textId="14514AD4" w:rsidR="00886567" w:rsidRDefault="00886567" w:rsidP="00886567">
            <w:pPr>
              <w:suppressAutoHyphens w:val="0"/>
            </w:pPr>
            <w:r>
              <w:t>English,</w:t>
            </w:r>
            <w:r w:rsidR="005F4C9E">
              <w:t xml:space="preserve"> </w:t>
            </w:r>
            <w:r>
              <w:t>French</w:t>
            </w:r>
            <w:r w:rsidR="005F4C9E">
              <w:t xml:space="preserve"> </w:t>
            </w:r>
            <w:r>
              <w:t>and</w:t>
            </w:r>
            <w:r w:rsidR="005F4C9E">
              <w:t xml:space="preserve"> </w:t>
            </w:r>
            <w:r>
              <w:t>Spanish</w:t>
            </w:r>
            <w:r w:rsidR="005F4C9E">
              <w:t xml:space="preserve"> </w:t>
            </w:r>
            <w:r>
              <w:t>only</w:t>
            </w:r>
          </w:p>
        </w:tc>
      </w:tr>
    </w:tbl>
    <w:p w14:paraId="36E9552D" w14:textId="5509B8F4" w:rsidR="00886567" w:rsidRDefault="00886567" w:rsidP="00886567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Committee</w:t>
      </w:r>
      <w:r w:rsidR="005F4C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on</w:t>
      </w:r>
      <w:r w:rsidR="005F4C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 w:rsidR="005F4C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Elimination</w:t>
      </w:r>
      <w:r w:rsidR="005F4C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 w:rsidR="005F4C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Racial</w:t>
      </w:r>
      <w:r w:rsidR="005F4C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Discrimination</w:t>
      </w:r>
    </w:p>
    <w:p w14:paraId="3075681B" w14:textId="6F658273" w:rsidR="00886567" w:rsidRDefault="00886567" w:rsidP="00BA222D">
      <w:pPr>
        <w:pStyle w:val="HMG"/>
      </w:pPr>
      <w:r>
        <w:tab/>
      </w:r>
      <w:r>
        <w:tab/>
        <w:t>Combined</w:t>
      </w:r>
      <w:r w:rsidR="005F4C9E">
        <w:t xml:space="preserve"> </w:t>
      </w:r>
      <w:r>
        <w:t>twenty-third</w:t>
      </w:r>
      <w:r w:rsidR="005F4C9E">
        <w:t xml:space="preserve"> </w:t>
      </w:r>
      <w:r>
        <w:t>and</w:t>
      </w:r>
      <w:r w:rsidR="005F4C9E">
        <w:t xml:space="preserve"> </w:t>
      </w:r>
      <w:r>
        <w:t>twenty-fourth</w:t>
      </w:r>
      <w:r w:rsidR="005F4C9E">
        <w:t xml:space="preserve"> </w:t>
      </w:r>
      <w:r>
        <w:t>periodic</w:t>
      </w:r>
      <w:r w:rsidR="005F4C9E">
        <w:t xml:space="preserve"> </w:t>
      </w:r>
      <w:r>
        <w:t>reports</w:t>
      </w:r>
      <w:r w:rsidR="005F4C9E">
        <w:t xml:space="preserve"> </w:t>
      </w:r>
      <w:r>
        <w:t>submitted</w:t>
      </w:r>
      <w:r w:rsidR="005F4C9E">
        <w:t xml:space="preserve"> </w:t>
      </w:r>
      <w:r>
        <w:t>by</w:t>
      </w:r>
      <w:r w:rsidR="005F4C9E">
        <w:t xml:space="preserve"> </w:t>
      </w:r>
      <w:r>
        <w:t>New</w:t>
      </w:r>
      <w:r w:rsidR="005F4C9E">
        <w:t xml:space="preserve"> </w:t>
      </w:r>
      <w:r>
        <w:t>Zealand</w:t>
      </w:r>
      <w:r w:rsidR="005F4C9E">
        <w:t xml:space="preserve"> </w:t>
      </w:r>
      <w:r>
        <w:t>under</w:t>
      </w:r>
      <w:r w:rsidR="005F4C9E">
        <w:t xml:space="preserve"> </w:t>
      </w:r>
      <w:r>
        <w:t>article</w:t>
      </w:r>
      <w:r w:rsidR="005F4C9E">
        <w:t xml:space="preserve"> </w:t>
      </w:r>
      <w:r>
        <w:t>9</w:t>
      </w:r>
      <w:r w:rsidR="005F4C9E">
        <w:t xml:space="preserve"> </w:t>
      </w:r>
      <w:r>
        <w:t>of</w:t>
      </w:r>
      <w:r w:rsidR="005F4C9E">
        <w:t xml:space="preserve"> </w:t>
      </w:r>
      <w:r>
        <w:t>the</w:t>
      </w:r>
      <w:r w:rsidR="005F4C9E">
        <w:t xml:space="preserve"> </w:t>
      </w:r>
      <w:r>
        <w:t>Convention,</w:t>
      </w:r>
      <w:r w:rsidR="005F4C9E">
        <w:t xml:space="preserve"> </w:t>
      </w:r>
      <w:r>
        <w:t>due</w:t>
      </w:r>
      <w:r w:rsidR="005F4C9E">
        <w:t xml:space="preserve"> </w:t>
      </w:r>
      <w:r>
        <w:t>in</w:t>
      </w:r>
      <w:r w:rsidR="005F4C9E">
        <w:t xml:space="preserve"> </w:t>
      </w:r>
      <w:r>
        <w:t>2021</w:t>
      </w:r>
      <w:r w:rsidRPr="00886567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r w:rsidRPr="00886567">
        <w:rPr>
          <w:bCs/>
          <w:position w:val="8"/>
          <w:sz w:val="20"/>
        </w:rPr>
        <w:t>,</w:t>
      </w:r>
      <w:r w:rsidR="005F4C9E">
        <w:rPr>
          <w:bCs/>
          <w:sz w:val="20"/>
        </w:rPr>
        <w:t xml:space="preserve"> </w:t>
      </w:r>
      <w:r w:rsidRPr="00886567">
        <w:rPr>
          <w:rStyle w:val="FootnoteReference"/>
          <w:b w:val="0"/>
          <w:bCs/>
          <w:sz w:val="20"/>
          <w:vertAlign w:val="baseline"/>
        </w:rPr>
        <w:footnoteReference w:customMarkFollows="1" w:id="2"/>
        <w:t>**</w:t>
      </w:r>
    </w:p>
    <w:p w14:paraId="23279599" w14:textId="7AB5149B" w:rsidR="00886567" w:rsidRDefault="00886567" w:rsidP="00886567">
      <w:pPr>
        <w:pStyle w:val="SingleTxtG"/>
        <w:jc w:val="right"/>
      </w:pPr>
      <w:r>
        <w:t>[Date</w:t>
      </w:r>
      <w:r w:rsidR="005F4C9E">
        <w:t xml:space="preserve"> </w:t>
      </w:r>
      <w:r>
        <w:t>received:</w:t>
      </w:r>
      <w:r w:rsidR="005F4C9E">
        <w:t xml:space="preserve"> </w:t>
      </w:r>
      <w:r>
        <w:t>21</w:t>
      </w:r>
      <w:r w:rsidR="005F4C9E">
        <w:t xml:space="preserve"> </w:t>
      </w:r>
      <w:r>
        <w:t>December</w:t>
      </w:r>
      <w:r w:rsidR="005F4C9E">
        <w:t xml:space="preserve"> </w:t>
      </w:r>
      <w:r>
        <w:t>2021]</w:t>
      </w:r>
    </w:p>
    <w:p w14:paraId="40A2D47E" w14:textId="77777777" w:rsidR="00886567" w:rsidRDefault="00886567" w:rsidP="00886567">
      <w:pPr>
        <w:suppressAutoHyphens w:val="0"/>
        <w:spacing w:after="200" w:line="276" w:lineRule="auto"/>
        <w:rPr>
          <w:rFonts w:eastAsiaTheme="minorHAnsi"/>
        </w:rPr>
      </w:pPr>
      <w:r>
        <w:br w:type="page"/>
      </w:r>
    </w:p>
    <w:p w14:paraId="41BEAB4F" w14:textId="77777777" w:rsidR="00886567" w:rsidRPr="00B92696" w:rsidRDefault="00886567" w:rsidP="00CD2A47">
      <w:pPr>
        <w:pStyle w:val="HChG"/>
      </w:pPr>
      <w:bookmarkStart w:id="0" w:name="_Toc89185736"/>
      <w:r>
        <w:lastRenderedPageBreak/>
        <w:tab/>
      </w:r>
      <w:r w:rsidRPr="00B92696">
        <w:t>I.</w:t>
      </w:r>
      <w:r w:rsidRPr="00B92696">
        <w:tab/>
        <w:t>Introduction</w:t>
      </w:r>
      <w:bookmarkEnd w:id="0"/>
    </w:p>
    <w:p w14:paraId="31002C90" w14:textId="77777777" w:rsidR="0071570E" w:rsidRDefault="00886567" w:rsidP="00886567">
      <w:pPr>
        <w:pStyle w:val="SingleTxtG"/>
      </w:pPr>
      <w:r w:rsidRPr="002C15BA">
        <w:rPr>
          <w:iCs/>
        </w:rPr>
        <w:t>1.</w:t>
      </w:r>
      <w:r w:rsidRPr="002C15BA">
        <w:rPr>
          <w:iCs/>
        </w:rPr>
        <w:tab/>
      </w:r>
      <w:r w:rsidRPr="002C15BA">
        <w:t>This</w:t>
      </w:r>
      <w:r w:rsidR="005F4C9E">
        <w:t xml:space="preserve"> </w:t>
      </w:r>
      <w:r w:rsidRPr="002C15BA">
        <w:t>report</w:t>
      </w:r>
      <w:r w:rsidR="005F4C9E">
        <w:t xml:space="preserve"> </w:t>
      </w:r>
      <w:r w:rsidRPr="002C15BA">
        <w:t>is</w:t>
      </w:r>
      <w:r w:rsidR="005F4C9E">
        <w:t xml:space="preserve"> </w:t>
      </w:r>
      <w:r w:rsidRPr="002C15BA">
        <w:t>Aotearoa</w:t>
      </w:r>
      <w:r w:rsidR="005F4C9E">
        <w:t xml:space="preserve"> </w:t>
      </w:r>
      <w:r w:rsidRPr="002C15BA">
        <w:t>New</w:t>
      </w:r>
      <w:r w:rsidR="005F4C9E">
        <w:t xml:space="preserve"> </w:t>
      </w:r>
      <w:r w:rsidRPr="002C15BA">
        <w:t>Zealand</w:t>
      </w:r>
      <w:r w:rsidR="0071570E">
        <w:t>’</w:t>
      </w:r>
      <w:r w:rsidRPr="002C15BA">
        <w:t>s</w:t>
      </w:r>
      <w:r w:rsidRPr="0071570E">
        <w:rPr>
          <w:rStyle w:val="FootnoteReference"/>
        </w:rPr>
        <w:footnoteReference w:id="3"/>
      </w:r>
      <w:r w:rsidR="005F4C9E">
        <w:t xml:space="preserve"> </w:t>
      </w:r>
      <w:r w:rsidRPr="002C15BA">
        <w:t>twenty-third</w:t>
      </w:r>
      <w:r w:rsidR="005F4C9E">
        <w:t xml:space="preserve"> </w:t>
      </w:r>
      <w:r w:rsidRPr="002C15BA">
        <w:t>and</w:t>
      </w:r>
      <w:r w:rsidR="005F4C9E">
        <w:t xml:space="preserve"> </w:t>
      </w:r>
      <w:r w:rsidRPr="002C15BA">
        <w:t>twenty-fourth</w:t>
      </w:r>
      <w:r w:rsidR="005F4C9E">
        <w:t xml:space="preserve"> </w:t>
      </w:r>
      <w:r w:rsidRPr="002C15BA">
        <w:t>consolidated</w:t>
      </w:r>
      <w:r w:rsidR="005F4C9E">
        <w:t xml:space="preserve"> </w:t>
      </w:r>
      <w:r w:rsidRPr="002C15BA">
        <w:t>periodic</w:t>
      </w:r>
      <w:r w:rsidR="005F4C9E">
        <w:t xml:space="preserve"> </w:t>
      </w:r>
      <w:r w:rsidRPr="002C15BA">
        <w:t>report</w:t>
      </w:r>
      <w:r w:rsidR="005F4C9E">
        <w:t xml:space="preserve"> </w:t>
      </w:r>
      <w:r w:rsidRPr="002C15BA">
        <w:t>to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Committee</w:t>
      </w:r>
      <w:r w:rsidR="005F4C9E">
        <w:t xml:space="preserve"> </w:t>
      </w:r>
      <w:r w:rsidRPr="002C15BA">
        <w:t>on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Elimination</w:t>
      </w:r>
      <w:r w:rsidR="005F4C9E">
        <w:t xml:space="preserve"> </w:t>
      </w:r>
      <w:r w:rsidRPr="002C15BA">
        <w:t>of</w:t>
      </w:r>
      <w:r w:rsidR="005F4C9E">
        <w:t xml:space="preserve"> </w:t>
      </w:r>
      <w:r w:rsidRPr="002C15BA">
        <w:t>Racial</w:t>
      </w:r>
      <w:r w:rsidR="005F4C9E">
        <w:t xml:space="preserve"> </w:t>
      </w:r>
      <w:r w:rsidRPr="002C15BA">
        <w:t>Discrimination</w:t>
      </w:r>
      <w:r w:rsidR="005F4C9E">
        <w:t xml:space="preserve"> </w:t>
      </w:r>
      <w:r w:rsidRPr="002C15BA">
        <w:t>(the</w:t>
      </w:r>
      <w:r w:rsidR="005F4C9E">
        <w:t xml:space="preserve"> </w:t>
      </w:r>
      <w:r w:rsidRPr="002C15BA">
        <w:t>Committee).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reporting</w:t>
      </w:r>
      <w:r w:rsidR="005F4C9E">
        <w:t xml:space="preserve"> </w:t>
      </w:r>
      <w:r w:rsidRPr="002C15BA">
        <w:t>period,</w:t>
      </w:r>
      <w:r w:rsidR="005F4C9E">
        <w:t xml:space="preserve"> </w:t>
      </w:r>
      <w:r w:rsidRPr="002C15BA">
        <w:t>January</w:t>
      </w:r>
      <w:r w:rsidR="005F4C9E">
        <w:t xml:space="preserve"> </w:t>
      </w:r>
      <w:r w:rsidRPr="002C15BA">
        <w:t>2016</w:t>
      </w:r>
      <w:r w:rsidR="005F4C9E">
        <w:t xml:space="preserve"> </w:t>
      </w:r>
      <w:r w:rsidRPr="002C15BA">
        <w:t>to</w:t>
      </w:r>
      <w:r w:rsidR="005F4C9E">
        <w:t xml:space="preserve"> </w:t>
      </w:r>
      <w:r w:rsidRPr="002C15BA">
        <w:t>June</w:t>
      </w:r>
      <w:r w:rsidR="005F4C9E">
        <w:t xml:space="preserve"> </w:t>
      </w:r>
      <w:r w:rsidRPr="002C15BA">
        <w:t>2021,</w:t>
      </w:r>
      <w:r w:rsidR="005F4C9E">
        <w:t xml:space="preserve"> </w:t>
      </w:r>
      <w:r w:rsidRPr="002C15BA">
        <w:t>saw</w:t>
      </w:r>
      <w:r w:rsidR="005F4C9E">
        <w:t xml:space="preserve"> </w:t>
      </w:r>
      <w:r w:rsidRPr="002C15BA">
        <w:t>significant</w:t>
      </w:r>
      <w:r w:rsidR="005F4C9E">
        <w:t xml:space="preserve"> </w:t>
      </w:r>
      <w:r w:rsidRPr="002C15BA">
        <w:t>progress,</w:t>
      </w:r>
      <w:r w:rsidR="005F4C9E">
        <w:t xml:space="preserve"> </w:t>
      </w:r>
      <w:r w:rsidRPr="002C15BA">
        <w:t>giving</w:t>
      </w:r>
      <w:r w:rsidR="005F4C9E">
        <w:t xml:space="preserve"> </w:t>
      </w:r>
      <w:r w:rsidRPr="002C15BA">
        <w:t>further</w:t>
      </w:r>
      <w:r w:rsidR="005F4C9E">
        <w:t xml:space="preserve"> </w:t>
      </w:r>
      <w:r w:rsidRPr="002C15BA">
        <w:t>effect</w:t>
      </w:r>
      <w:r w:rsidR="005F4C9E">
        <w:t xml:space="preserve"> </w:t>
      </w:r>
      <w:r w:rsidRPr="002C15BA">
        <w:t>to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Convention.</w:t>
      </w:r>
      <w:r w:rsidR="005F4C9E">
        <w:t xml:space="preserve"> </w:t>
      </w:r>
      <w:r w:rsidRPr="002C15BA">
        <w:t>Recommendations</w:t>
      </w:r>
      <w:r w:rsidR="005F4C9E">
        <w:t xml:space="preserve"> </w:t>
      </w:r>
      <w:r w:rsidRPr="002C15BA">
        <w:t>made</w:t>
      </w:r>
      <w:r w:rsidR="005F4C9E">
        <w:t xml:space="preserve"> </w:t>
      </w:r>
      <w:r w:rsidRPr="002C15BA">
        <w:t>by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Committee</w:t>
      </w:r>
      <w:r w:rsidR="005F4C9E">
        <w:t xml:space="preserve"> </w:t>
      </w:r>
      <w:r w:rsidRPr="002C15BA">
        <w:t>following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last</w:t>
      </w:r>
      <w:r w:rsidR="005F4C9E">
        <w:t xml:space="preserve"> </w:t>
      </w:r>
      <w:r w:rsidRPr="002C15BA">
        <w:t>report</w:t>
      </w:r>
      <w:r w:rsidR="005F4C9E">
        <w:t xml:space="preserve"> </w:t>
      </w:r>
      <w:r w:rsidRPr="002C15BA">
        <w:t>are</w:t>
      </w:r>
      <w:r w:rsidR="005F4C9E">
        <w:t xml:space="preserve"> </w:t>
      </w:r>
      <w:r w:rsidRPr="002C15BA">
        <w:t>addressed</w:t>
      </w:r>
      <w:r w:rsidR="005F4C9E">
        <w:t xml:space="preserve"> </w:t>
      </w:r>
      <w:r w:rsidRPr="002C15BA">
        <w:t>throughout</w:t>
      </w:r>
      <w:r w:rsidR="005F4C9E">
        <w:t xml:space="preserve"> </w:t>
      </w:r>
      <w:r w:rsidRPr="002C15BA">
        <w:t>this</w:t>
      </w:r>
      <w:r w:rsidR="005F4C9E">
        <w:t xml:space="preserve"> </w:t>
      </w:r>
      <w:r w:rsidRPr="002C15BA">
        <w:t>report.</w:t>
      </w:r>
    </w:p>
    <w:p w14:paraId="7BFB0037" w14:textId="77777777" w:rsidR="0071570E" w:rsidRDefault="00886567" w:rsidP="00886567">
      <w:pPr>
        <w:pStyle w:val="SingleTxtG"/>
      </w:pPr>
      <w:r w:rsidRPr="002C15BA">
        <w:rPr>
          <w:iCs/>
        </w:rPr>
        <w:t>2.</w:t>
      </w:r>
      <w:r w:rsidRPr="002C15BA">
        <w:rPr>
          <w:iCs/>
        </w:rPr>
        <w:tab/>
      </w:r>
      <w:r w:rsidRPr="002C15BA">
        <w:t>The</w:t>
      </w:r>
      <w:r w:rsidR="005F4C9E">
        <w:t xml:space="preserve"> </w:t>
      </w:r>
      <w:r w:rsidRPr="002C15BA">
        <w:t>Committee</w:t>
      </w:r>
      <w:r w:rsidR="005F4C9E">
        <w:t xml:space="preserve"> </w:t>
      </w:r>
      <w:r w:rsidRPr="002C15BA">
        <w:t>requested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State</w:t>
      </w:r>
      <w:r w:rsidR="005F4C9E">
        <w:t xml:space="preserve"> </w:t>
      </w:r>
      <w:r w:rsidRPr="002C15BA">
        <w:t>party</w:t>
      </w:r>
      <w:r w:rsidR="005F4C9E">
        <w:t xml:space="preserve"> </w:t>
      </w:r>
      <w:r w:rsidRPr="002C15BA">
        <w:t>provide</w:t>
      </w:r>
      <w:r w:rsidR="005F4C9E">
        <w:t xml:space="preserve"> </w:t>
      </w:r>
      <w:r w:rsidRPr="002C15BA">
        <w:t>relevant</w:t>
      </w:r>
      <w:r w:rsidR="005F4C9E">
        <w:t xml:space="preserve"> </w:t>
      </w:r>
      <w:r w:rsidRPr="002C15BA">
        <w:t>information</w:t>
      </w:r>
      <w:r w:rsidR="005F4C9E">
        <w:t xml:space="preserve"> </w:t>
      </w:r>
      <w:r w:rsidRPr="002C15BA">
        <w:t>on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implementation</w:t>
      </w:r>
      <w:r w:rsidR="005F4C9E">
        <w:t xml:space="preserve"> </w:t>
      </w:r>
      <w:r w:rsidRPr="002C15BA">
        <w:t>of</w:t>
      </w:r>
      <w:r w:rsidR="005F4C9E">
        <w:t xml:space="preserve"> </w:t>
      </w:r>
      <w:r w:rsidRPr="002C15BA">
        <w:t>three</w:t>
      </w:r>
      <w:r w:rsidR="005F4C9E">
        <w:t xml:space="preserve"> </w:t>
      </w:r>
      <w:r w:rsidRPr="002C15BA">
        <w:t>of</w:t>
      </w:r>
      <w:r w:rsidR="005F4C9E">
        <w:t xml:space="preserve"> </w:t>
      </w:r>
      <w:r w:rsidRPr="002C15BA">
        <w:t>its</w:t>
      </w:r>
      <w:r w:rsidR="005F4C9E">
        <w:t xml:space="preserve"> </w:t>
      </w:r>
      <w:r w:rsidRPr="002C15BA">
        <w:t>recommendations,</w:t>
      </w:r>
      <w:r w:rsidR="005F4C9E">
        <w:t xml:space="preserve"> </w:t>
      </w:r>
      <w:r w:rsidRPr="002C15BA">
        <w:t>within</w:t>
      </w:r>
      <w:r w:rsidR="005F4C9E">
        <w:t xml:space="preserve"> </w:t>
      </w:r>
      <w:r w:rsidRPr="002C15BA">
        <w:t>one</w:t>
      </w:r>
      <w:r w:rsidR="005F4C9E">
        <w:t xml:space="preserve"> </w:t>
      </w:r>
      <w:r w:rsidRPr="002C15BA">
        <w:t>year.</w:t>
      </w:r>
      <w:r w:rsidR="005F4C9E">
        <w:t xml:space="preserve"> </w:t>
      </w:r>
      <w:r w:rsidRPr="002C15BA">
        <w:t>This</w:t>
      </w:r>
      <w:r w:rsidR="005F4C9E">
        <w:t xml:space="preserve"> </w:t>
      </w:r>
      <w:r w:rsidRPr="002C15BA">
        <w:t>was</w:t>
      </w:r>
      <w:r w:rsidR="005F4C9E">
        <w:t xml:space="preserve"> </w:t>
      </w:r>
      <w:r w:rsidRPr="002C15BA">
        <w:t>provided</w:t>
      </w:r>
      <w:r w:rsidR="005F4C9E">
        <w:t xml:space="preserve"> </w:t>
      </w:r>
      <w:r w:rsidRPr="002C15BA">
        <w:t>to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Committee</w:t>
      </w:r>
      <w:r w:rsidR="005F4C9E">
        <w:t xml:space="preserve"> </w:t>
      </w:r>
      <w:r w:rsidRPr="002C15BA">
        <w:t>on</w:t>
      </w:r>
      <w:r w:rsidR="005F4C9E">
        <w:t xml:space="preserve"> </w:t>
      </w:r>
      <w:r w:rsidRPr="002C15BA">
        <w:t>23</w:t>
      </w:r>
      <w:r w:rsidR="005F4C9E">
        <w:t xml:space="preserve"> </w:t>
      </w:r>
      <w:r w:rsidRPr="002C15BA">
        <w:t>August</w:t>
      </w:r>
      <w:r w:rsidR="005F4C9E">
        <w:t xml:space="preserve"> </w:t>
      </w:r>
      <w:r w:rsidRPr="002C15BA">
        <w:t>2018.</w:t>
      </w:r>
      <w:r w:rsidR="005F4C9E">
        <w:t xml:space="preserve"> </w:t>
      </w:r>
      <w:r w:rsidRPr="002C15BA">
        <w:t>This</w:t>
      </w:r>
      <w:r w:rsidR="005F4C9E">
        <w:t xml:space="preserve"> </w:t>
      </w:r>
      <w:r w:rsidRPr="002C15BA">
        <w:t>report</w:t>
      </w:r>
      <w:r w:rsidR="005F4C9E">
        <w:t xml:space="preserve"> </w:t>
      </w:r>
      <w:r w:rsidRPr="002C15BA">
        <w:t>does</w:t>
      </w:r>
      <w:r w:rsidR="005F4C9E">
        <w:t xml:space="preserve"> </w:t>
      </w:r>
      <w:r w:rsidRPr="002C15BA">
        <w:t>not</w:t>
      </w:r>
      <w:r w:rsidR="005F4C9E">
        <w:t xml:space="preserve"> </w:t>
      </w:r>
      <w:r w:rsidRPr="002C15BA">
        <w:t>repeat</w:t>
      </w:r>
      <w:r w:rsidR="005F4C9E">
        <w:t xml:space="preserve"> </w:t>
      </w:r>
      <w:r w:rsidRPr="002C15BA">
        <w:t>that</w:t>
      </w:r>
      <w:r w:rsidR="005F4C9E">
        <w:t xml:space="preserve"> </w:t>
      </w:r>
      <w:r w:rsidRPr="002C15BA">
        <w:t>information</w:t>
      </w:r>
      <w:r w:rsidR="005F4C9E">
        <w:t xml:space="preserve"> </w:t>
      </w:r>
      <w:r w:rsidRPr="002C15BA">
        <w:t>but</w:t>
      </w:r>
      <w:r w:rsidR="005F4C9E">
        <w:t xml:space="preserve"> </w:t>
      </w:r>
      <w:r w:rsidRPr="002C15BA">
        <w:t>does</w:t>
      </w:r>
      <w:r w:rsidR="005F4C9E">
        <w:t xml:space="preserve"> </w:t>
      </w:r>
      <w:r w:rsidRPr="002C15BA">
        <w:t>respond</w:t>
      </w:r>
      <w:r w:rsidR="005F4C9E">
        <w:t xml:space="preserve"> </w:t>
      </w:r>
      <w:r w:rsidRPr="002C15BA">
        <w:t>to</w:t>
      </w:r>
      <w:r w:rsidR="005F4C9E">
        <w:t xml:space="preserve"> </w:t>
      </w:r>
      <w:r w:rsidRPr="002C15BA">
        <w:t>follow-up</w:t>
      </w:r>
      <w:r w:rsidR="005F4C9E">
        <w:t xml:space="preserve"> </w:t>
      </w:r>
      <w:r w:rsidRPr="002C15BA">
        <w:t>comments</w:t>
      </w:r>
      <w:r w:rsidR="005F4C9E">
        <w:t xml:space="preserve"> </w:t>
      </w:r>
      <w:r w:rsidRPr="002C15BA">
        <w:t>from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Committee.</w:t>
      </w:r>
    </w:p>
    <w:p w14:paraId="3D2CC430" w14:textId="77777777" w:rsidR="0071570E" w:rsidRDefault="00886567" w:rsidP="00886567">
      <w:pPr>
        <w:pStyle w:val="SingleTxtG"/>
      </w:pPr>
      <w:r w:rsidRPr="002C15BA">
        <w:rPr>
          <w:iCs/>
        </w:rPr>
        <w:t>3.</w:t>
      </w:r>
      <w:r w:rsidRPr="002C15BA">
        <w:rPr>
          <w:iCs/>
        </w:rPr>
        <w:tab/>
      </w:r>
      <w:r w:rsidRPr="002C15BA">
        <w:t>In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Concluding</w:t>
      </w:r>
      <w:r w:rsidR="005F4C9E">
        <w:t xml:space="preserve"> </w:t>
      </w:r>
      <w:r w:rsidRPr="002C15BA">
        <w:t>Observations,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Committee</w:t>
      </w:r>
      <w:r w:rsidR="005F4C9E">
        <w:t xml:space="preserve"> </w:t>
      </w:r>
      <w:r w:rsidRPr="002C15BA">
        <w:t>recommended</w:t>
      </w:r>
      <w:r w:rsidR="005F4C9E">
        <w:t xml:space="preserve"> </w:t>
      </w:r>
      <w:r w:rsidRPr="002C15BA">
        <w:t>that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State</w:t>
      </w:r>
      <w:r w:rsidR="005F4C9E">
        <w:t xml:space="preserve"> </w:t>
      </w:r>
      <w:r w:rsidRPr="002C15BA">
        <w:t>party</w:t>
      </w:r>
      <w:r w:rsidR="005F4C9E">
        <w:t xml:space="preserve"> </w:t>
      </w:r>
      <w:r w:rsidRPr="002C15BA">
        <w:t>undertake</w:t>
      </w:r>
      <w:r w:rsidR="005F4C9E">
        <w:t xml:space="preserve"> </w:t>
      </w:r>
      <w:r w:rsidRPr="002C15BA">
        <w:t>broad</w:t>
      </w:r>
      <w:r w:rsidR="005F4C9E">
        <w:t xml:space="preserve"> </w:t>
      </w:r>
      <w:r w:rsidRPr="002C15BA">
        <w:t>consultation</w:t>
      </w:r>
      <w:r w:rsidR="005F4C9E">
        <w:t xml:space="preserve"> </w:t>
      </w:r>
      <w:r w:rsidRPr="002C15BA">
        <w:t>and</w:t>
      </w:r>
      <w:r w:rsidR="005F4C9E">
        <w:t xml:space="preserve"> </w:t>
      </w:r>
      <w:r w:rsidRPr="002C15BA">
        <w:t>dialogue</w:t>
      </w:r>
      <w:r w:rsidR="005F4C9E">
        <w:t xml:space="preserve"> </w:t>
      </w:r>
      <w:r w:rsidRPr="002C15BA">
        <w:t>with</w:t>
      </w:r>
      <w:r w:rsidR="005F4C9E">
        <w:t xml:space="preserve"> </w:t>
      </w:r>
      <w:r w:rsidRPr="002C15BA">
        <w:t>civil</w:t>
      </w:r>
      <w:r w:rsidR="005F4C9E">
        <w:t xml:space="preserve"> </w:t>
      </w:r>
      <w:r w:rsidRPr="002C15BA">
        <w:t>society</w:t>
      </w:r>
      <w:r w:rsidR="005F4C9E">
        <w:t xml:space="preserve"> </w:t>
      </w:r>
      <w:r w:rsidRPr="002C15BA">
        <w:t>in</w:t>
      </w:r>
      <w:r w:rsidR="005F4C9E">
        <w:t xml:space="preserve"> </w:t>
      </w:r>
      <w:r w:rsidRPr="002C15BA">
        <w:t>preparation</w:t>
      </w:r>
      <w:r w:rsidR="005F4C9E">
        <w:t xml:space="preserve"> </w:t>
      </w:r>
      <w:r w:rsidRPr="002C15BA">
        <w:t>of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next</w:t>
      </w:r>
      <w:r w:rsidR="005F4C9E">
        <w:t xml:space="preserve"> </w:t>
      </w:r>
      <w:r w:rsidRPr="002C15BA">
        <w:t>periodic</w:t>
      </w:r>
      <w:r w:rsidR="005F4C9E">
        <w:t xml:space="preserve"> </w:t>
      </w:r>
      <w:r w:rsidRPr="002C15BA">
        <w:t>report.</w:t>
      </w:r>
      <w:r w:rsidR="005F4C9E">
        <w:t xml:space="preserve"> </w:t>
      </w:r>
      <w:r w:rsidRPr="002C15BA">
        <w:t>Prior</w:t>
      </w:r>
      <w:r w:rsidR="005F4C9E">
        <w:t xml:space="preserve"> </w:t>
      </w:r>
      <w:r w:rsidRPr="002C15BA">
        <w:t>to</w:t>
      </w:r>
      <w:r w:rsidR="005F4C9E">
        <w:t xml:space="preserve"> </w:t>
      </w:r>
      <w:r w:rsidRPr="002C15BA">
        <w:t>finalisation</w:t>
      </w:r>
      <w:r w:rsidR="005F4C9E">
        <w:t xml:space="preserve"> </w:t>
      </w:r>
      <w:r w:rsidRPr="002C15BA">
        <w:t>of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report,</w:t>
      </w:r>
      <w:r w:rsidR="005F4C9E">
        <w:t xml:space="preserve"> </w:t>
      </w:r>
      <w:r w:rsidRPr="002C15BA">
        <w:t>four</w:t>
      </w:r>
      <w:r w:rsidR="005F4C9E">
        <w:t xml:space="preserve"> </w:t>
      </w:r>
      <w:r w:rsidRPr="002C15BA">
        <w:t>weeks</w:t>
      </w:r>
      <w:r w:rsidR="005F4C9E">
        <w:t xml:space="preserve"> </w:t>
      </w:r>
      <w:r w:rsidRPr="002C15BA">
        <w:t>of</w:t>
      </w:r>
      <w:r w:rsidR="005F4C9E">
        <w:t xml:space="preserve"> </w:t>
      </w:r>
      <w:r w:rsidRPr="002C15BA">
        <w:t>consultation</w:t>
      </w:r>
      <w:r w:rsidR="005F4C9E">
        <w:t xml:space="preserve"> </w:t>
      </w:r>
      <w:r w:rsidRPr="002C15BA">
        <w:t>with</w:t>
      </w:r>
      <w:r w:rsidR="005F4C9E">
        <w:t xml:space="preserve"> </w:t>
      </w:r>
      <w:r w:rsidRPr="002C15BA">
        <w:t>civil</w:t>
      </w:r>
      <w:r w:rsidR="005F4C9E">
        <w:t xml:space="preserve"> </w:t>
      </w:r>
      <w:r w:rsidRPr="002C15BA">
        <w:t>society</w:t>
      </w:r>
      <w:r w:rsidR="005F4C9E">
        <w:t xml:space="preserve"> </w:t>
      </w:r>
      <w:r w:rsidRPr="002C15BA">
        <w:t>took</w:t>
      </w:r>
      <w:r w:rsidR="005F4C9E">
        <w:t xml:space="preserve"> </w:t>
      </w:r>
      <w:r w:rsidRPr="002C15BA">
        <w:t>place.</w:t>
      </w:r>
      <w:r w:rsidR="005F4C9E">
        <w:t xml:space="preserve"> </w:t>
      </w:r>
      <w:r w:rsidRPr="002C15BA">
        <w:t>An</w:t>
      </w:r>
      <w:r w:rsidR="005F4C9E">
        <w:t xml:space="preserve"> </w:t>
      </w:r>
      <w:r w:rsidRPr="002C15BA">
        <w:t>online</w:t>
      </w:r>
      <w:r w:rsidR="005F4C9E">
        <w:t xml:space="preserve"> </w:t>
      </w:r>
      <w:r w:rsidRPr="002C15BA">
        <w:t>consultation</w:t>
      </w:r>
      <w:r w:rsidR="005F4C9E">
        <w:t xml:space="preserve"> </w:t>
      </w:r>
      <w:r w:rsidRPr="002C15BA">
        <w:t>page</w:t>
      </w:r>
      <w:r w:rsidR="005F4C9E">
        <w:t xml:space="preserve"> </w:t>
      </w:r>
      <w:r w:rsidRPr="002C15BA">
        <w:t>invited</w:t>
      </w:r>
      <w:r w:rsidR="005F4C9E">
        <w:t xml:space="preserve"> </w:t>
      </w:r>
      <w:r w:rsidRPr="002C15BA">
        <w:t>members</w:t>
      </w:r>
      <w:r w:rsidR="005F4C9E">
        <w:t xml:space="preserve"> </w:t>
      </w:r>
      <w:r w:rsidRPr="002C15BA">
        <w:t>of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public</w:t>
      </w:r>
      <w:r w:rsidR="005F4C9E">
        <w:t xml:space="preserve"> </w:t>
      </w:r>
      <w:r w:rsidRPr="002C15BA">
        <w:t>to</w:t>
      </w:r>
      <w:r w:rsidR="005F4C9E">
        <w:t xml:space="preserve"> </w:t>
      </w:r>
      <w:r w:rsidRPr="002C15BA">
        <w:t>provide</w:t>
      </w:r>
      <w:r w:rsidR="005F4C9E">
        <w:t xml:space="preserve"> </w:t>
      </w:r>
      <w:r w:rsidRPr="002C15BA">
        <w:t>written</w:t>
      </w:r>
      <w:r w:rsidR="005F4C9E">
        <w:t xml:space="preserve"> </w:t>
      </w:r>
      <w:r w:rsidRPr="002C15BA">
        <w:t>feedback</w:t>
      </w:r>
      <w:r w:rsidR="005F4C9E">
        <w:t xml:space="preserve"> </w:t>
      </w:r>
      <w:r w:rsidRPr="002C15BA">
        <w:t>via</w:t>
      </w:r>
      <w:r w:rsidR="005F4C9E">
        <w:t xml:space="preserve"> </w:t>
      </w:r>
      <w:r w:rsidRPr="002C15BA">
        <w:t>an</w:t>
      </w:r>
      <w:r w:rsidR="005F4C9E">
        <w:t xml:space="preserve"> </w:t>
      </w:r>
      <w:r w:rsidRPr="002C15BA">
        <w:t>online</w:t>
      </w:r>
      <w:r w:rsidR="005F4C9E">
        <w:t xml:space="preserve"> </w:t>
      </w:r>
      <w:r w:rsidRPr="002C15BA">
        <w:t>survey,</w:t>
      </w:r>
      <w:r w:rsidR="005F4C9E">
        <w:t xml:space="preserve"> </w:t>
      </w:r>
      <w:r w:rsidRPr="002C15BA">
        <w:t>or</w:t>
      </w:r>
      <w:r w:rsidR="005F4C9E">
        <w:t xml:space="preserve"> </w:t>
      </w:r>
      <w:r w:rsidRPr="002C15BA">
        <w:t>an</w:t>
      </w:r>
      <w:r w:rsidR="005F4C9E">
        <w:t xml:space="preserve"> </w:t>
      </w:r>
      <w:r w:rsidRPr="002C15BA">
        <w:t>email</w:t>
      </w:r>
      <w:r w:rsidR="005F4C9E">
        <w:t xml:space="preserve"> </w:t>
      </w:r>
      <w:r w:rsidRPr="002C15BA">
        <w:t>or</w:t>
      </w:r>
      <w:r w:rsidR="005F4C9E">
        <w:t xml:space="preserve"> </w:t>
      </w:r>
      <w:r w:rsidRPr="002C15BA">
        <w:t>postal</w:t>
      </w:r>
      <w:r w:rsidR="005F4C9E">
        <w:t xml:space="preserve"> </w:t>
      </w:r>
      <w:r w:rsidRPr="002C15BA">
        <w:t>submission.</w:t>
      </w:r>
      <w:r w:rsidR="005F4C9E">
        <w:t xml:space="preserve"> </w:t>
      </w:r>
      <w:r w:rsidRPr="002C15BA">
        <w:t>Targeted</w:t>
      </w:r>
      <w:r w:rsidR="005F4C9E">
        <w:t xml:space="preserve"> </w:t>
      </w:r>
      <w:r w:rsidRPr="002C15BA">
        <w:t>meetings</w:t>
      </w:r>
      <w:r w:rsidR="005F4C9E">
        <w:t xml:space="preserve"> </w:t>
      </w:r>
      <w:r w:rsidRPr="002C15BA">
        <w:t>were</w:t>
      </w:r>
      <w:r w:rsidR="005F4C9E">
        <w:t xml:space="preserve"> </w:t>
      </w:r>
      <w:r w:rsidRPr="002C15BA">
        <w:t>also</w:t>
      </w:r>
      <w:r w:rsidR="005F4C9E">
        <w:t xml:space="preserve"> </w:t>
      </w:r>
      <w:r w:rsidRPr="002C15BA">
        <w:t>held</w:t>
      </w:r>
      <w:r w:rsidR="005F4C9E">
        <w:t xml:space="preserve"> </w:t>
      </w:r>
      <w:r w:rsidRPr="002C15BA">
        <w:t>with</w:t>
      </w:r>
      <w:r w:rsidR="005F4C9E">
        <w:t xml:space="preserve"> </w:t>
      </w:r>
      <w:r w:rsidRPr="002C15BA">
        <w:t>key</w:t>
      </w:r>
      <w:r w:rsidR="005F4C9E">
        <w:t xml:space="preserve"> </w:t>
      </w:r>
      <w:r w:rsidRPr="002C15BA">
        <w:t>organisations</w:t>
      </w:r>
      <w:r w:rsidR="005F4C9E">
        <w:t xml:space="preserve"> </w:t>
      </w:r>
      <w:r w:rsidRPr="002C15BA">
        <w:t>via</w:t>
      </w:r>
      <w:r w:rsidR="005F4C9E">
        <w:t xml:space="preserve"> </w:t>
      </w:r>
      <w:r w:rsidRPr="002C15BA">
        <w:t>Zoom</w:t>
      </w:r>
      <w:r w:rsidR="005F4C9E">
        <w:t xml:space="preserve"> </w:t>
      </w:r>
      <w:r w:rsidRPr="002C15BA">
        <w:t>(to</w:t>
      </w:r>
      <w:r w:rsidR="005F4C9E">
        <w:t xml:space="preserve"> </w:t>
      </w:r>
      <w:r w:rsidRPr="002C15BA">
        <w:t>minimise</w:t>
      </w:r>
      <w:r w:rsidR="005F4C9E">
        <w:t xml:space="preserve"> </w:t>
      </w:r>
      <w:r w:rsidRPr="002C15BA">
        <w:t>risks</w:t>
      </w:r>
      <w:r w:rsidR="005F4C9E">
        <w:t xml:space="preserve"> </w:t>
      </w:r>
      <w:r w:rsidRPr="002C15BA">
        <w:t>around</w:t>
      </w:r>
      <w:r w:rsidR="005F4C9E">
        <w:t xml:space="preserve"> </w:t>
      </w:r>
      <w:r w:rsidRPr="002C15BA">
        <w:t>COVID-19).</w:t>
      </w:r>
      <w:r w:rsidR="005F4C9E">
        <w:t xml:space="preserve"> </w:t>
      </w:r>
      <w:r w:rsidRPr="002C15BA">
        <w:t>This</w:t>
      </w:r>
      <w:r w:rsidR="005F4C9E">
        <w:t xml:space="preserve"> </w:t>
      </w:r>
      <w:r w:rsidRPr="002C15BA">
        <w:t>feedback</w:t>
      </w:r>
      <w:r w:rsidR="005F4C9E">
        <w:t xml:space="preserve"> </w:t>
      </w:r>
      <w:r w:rsidRPr="002C15BA">
        <w:t>is</w:t>
      </w:r>
      <w:r w:rsidR="005F4C9E">
        <w:t xml:space="preserve"> </w:t>
      </w:r>
      <w:r w:rsidRPr="002C15BA">
        <w:t>summarised</w:t>
      </w:r>
      <w:r w:rsidR="005F4C9E">
        <w:t xml:space="preserve"> </w:t>
      </w:r>
      <w:r w:rsidRPr="002C15BA">
        <w:t>throughout,</w:t>
      </w:r>
      <w:r w:rsidR="005F4C9E">
        <w:t xml:space="preserve"> </w:t>
      </w:r>
      <w:r w:rsidRPr="002C15BA">
        <w:t>where</w:t>
      </w:r>
      <w:r w:rsidR="005F4C9E">
        <w:t xml:space="preserve"> </w:t>
      </w:r>
      <w:r w:rsidRPr="002C15BA">
        <w:t>relevant.</w:t>
      </w:r>
    </w:p>
    <w:p w14:paraId="3B31C018" w14:textId="77777777" w:rsidR="0071570E" w:rsidRDefault="00886567" w:rsidP="00886567">
      <w:pPr>
        <w:pStyle w:val="SingleTxtG"/>
      </w:pPr>
      <w:r w:rsidRPr="002C15BA">
        <w:rPr>
          <w:iCs/>
        </w:rPr>
        <w:t>4.</w:t>
      </w:r>
      <w:r w:rsidRPr="002C15BA">
        <w:rPr>
          <w:iCs/>
        </w:rPr>
        <w:tab/>
      </w:r>
      <w:r w:rsidRPr="002C15BA">
        <w:t>Themes</w:t>
      </w:r>
      <w:r w:rsidR="005F4C9E">
        <w:t xml:space="preserve"> </w:t>
      </w:r>
      <w:r w:rsidRPr="002C15BA">
        <w:t>of</w:t>
      </w:r>
      <w:r w:rsidR="005F4C9E">
        <w:t xml:space="preserve"> </w:t>
      </w:r>
      <w:r w:rsidRPr="002C15BA">
        <w:t>public</w:t>
      </w:r>
      <w:r w:rsidR="005F4C9E">
        <w:t xml:space="preserve"> </w:t>
      </w:r>
      <w:r w:rsidRPr="002C15BA">
        <w:t>consultation</w:t>
      </w:r>
      <w:r w:rsidR="005F4C9E">
        <w:t xml:space="preserve"> </w:t>
      </w:r>
      <w:r w:rsidRPr="002C15BA">
        <w:t>included</w:t>
      </w:r>
      <w:r w:rsidR="005F4C9E">
        <w:t xml:space="preserve"> </w:t>
      </w:r>
      <w:r w:rsidRPr="002C15BA">
        <w:t>that</w:t>
      </w:r>
      <w:r w:rsidR="005F4C9E">
        <w:t xml:space="preserve"> </w:t>
      </w:r>
      <w:r w:rsidRPr="002C15BA">
        <w:t>the</w:t>
      </w:r>
      <w:r w:rsidR="005F4C9E">
        <w:t xml:space="preserve"> </w:t>
      </w:r>
      <w:r w:rsidRPr="002C15BA">
        <w:t>report</w:t>
      </w:r>
      <w:r w:rsidR="005F4C9E">
        <w:t xml:space="preserve"> </w:t>
      </w:r>
      <w:r w:rsidRPr="002C15BA">
        <w:t>could:</w:t>
      </w:r>
    </w:p>
    <w:p w14:paraId="451FD1B5" w14:textId="796F3ADA" w:rsidR="00886567" w:rsidRPr="00D7438F" w:rsidRDefault="00CD2A47" w:rsidP="00886567">
      <w:pPr>
        <w:pStyle w:val="SingleTxtG"/>
      </w:pPr>
      <w:r>
        <w:tab/>
      </w:r>
      <w:r w:rsidR="00886567" w:rsidRPr="00D7438F">
        <w:t>(a)</w:t>
      </w:r>
      <w:r w:rsidR="00886567" w:rsidRPr="00D7438F">
        <w:tab/>
      </w:r>
      <w:r w:rsidR="00886567">
        <w:t>P</w:t>
      </w:r>
      <w:r w:rsidR="00886567" w:rsidRPr="00D7438F">
        <w:t>rovide</w:t>
      </w:r>
      <w:r w:rsidR="005F4C9E">
        <w:t xml:space="preserve"> </w:t>
      </w:r>
      <w:r w:rsidR="00886567" w:rsidRPr="00D7438F">
        <w:t>more</w:t>
      </w:r>
      <w:r w:rsidR="005F4C9E">
        <w:t xml:space="preserve"> </w:t>
      </w:r>
      <w:r w:rsidR="00886567" w:rsidRPr="00D7438F">
        <w:t>depth</w:t>
      </w:r>
      <w:r w:rsidR="005F4C9E">
        <w:t xml:space="preserve"> </w:t>
      </w:r>
      <w:r w:rsidR="00886567" w:rsidRPr="00D7438F">
        <w:t>on</w:t>
      </w:r>
      <w:r w:rsidR="005F4C9E">
        <w:t xml:space="preserve"> </w:t>
      </w:r>
      <w:r w:rsidR="00886567" w:rsidRPr="00D7438F">
        <w:t>issues</w:t>
      </w:r>
      <w:r w:rsidR="005F4C9E">
        <w:t xml:space="preserve"> </w:t>
      </w:r>
      <w:r w:rsidR="00886567" w:rsidRPr="00D7438F">
        <w:t>of</w:t>
      </w:r>
      <w:r w:rsidR="005F4C9E">
        <w:t xml:space="preserve"> </w:t>
      </w:r>
      <w:r w:rsidR="00886567" w:rsidRPr="00D7438F">
        <w:t>racial</w:t>
      </w:r>
      <w:r w:rsidR="005F4C9E">
        <w:t xml:space="preserve"> </w:t>
      </w:r>
      <w:r w:rsidR="00886567" w:rsidRPr="00D7438F">
        <w:t>discrimination</w:t>
      </w:r>
      <w:r w:rsidR="005F4C9E">
        <w:t xml:space="preserve"> </w:t>
      </w:r>
      <w:r w:rsidR="00886567" w:rsidRPr="00D7438F">
        <w:t>and</w:t>
      </w:r>
      <w:r w:rsidR="005F4C9E">
        <w:t xml:space="preserve"> </w:t>
      </w:r>
      <w:r w:rsidR="00886567" w:rsidRPr="00D7438F">
        <w:t>better</w:t>
      </w:r>
      <w:r w:rsidR="005F4C9E">
        <w:t xml:space="preserve"> </w:t>
      </w:r>
      <w:r w:rsidR="00886567" w:rsidRPr="00D7438F">
        <w:t>reflect</w:t>
      </w:r>
      <w:r w:rsidR="005F4C9E">
        <w:t xml:space="preserve"> </w:t>
      </w:r>
      <w:r w:rsidR="00886567" w:rsidRPr="00D7438F">
        <w:t>the</w:t>
      </w:r>
      <w:r w:rsidR="005F4C9E">
        <w:t xml:space="preserve"> </w:t>
      </w:r>
      <w:r w:rsidR="00886567" w:rsidRPr="00D7438F">
        <w:t>voices</w:t>
      </w:r>
      <w:r w:rsidR="005F4C9E">
        <w:t xml:space="preserve"> </w:t>
      </w:r>
      <w:r w:rsidR="00886567" w:rsidRPr="00D7438F">
        <w:t>and</w:t>
      </w:r>
      <w:r w:rsidR="005F4C9E">
        <w:t xml:space="preserve"> </w:t>
      </w:r>
      <w:r w:rsidR="00886567" w:rsidRPr="00D7438F">
        <w:t>experiences</w:t>
      </w:r>
      <w:r w:rsidR="005F4C9E">
        <w:t xml:space="preserve"> </w:t>
      </w:r>
      <w:r w:rsidR="00886567" w:rsidRPr="00D7438F">
        <w:t>of</w:t>
      </w:r>
      <w:r w:rsidR="005F4C9E">
        <w:t xml:space="preserve"> </w:t>
      </w:r>
      <w:r w:rsidR="00886567" w:rsidRPr="00D7438F">
        <w:t>the</w:t>
      </w:r>
      <w:r w:rsidR="005F4C9E">
        <w:t xml:space="preserve"> </w:t>
      </w:r>
      <w:r w:rsidR="00886567" w:rsidRPr="00D7438F">
        <w:t>communities</w:t>
      </w:r>
      <w:r w:rsidR="005F4C9E">
        <w:t xml:space="preserve"> </w:t>
      </w:r>
      <w:r w:rsidR="00886567" w:rsidRPr="00D7438F">
        <w:t>who</w:t>
      </w:r>
      <w:r w:rsidR="005F4C9E">
        <w:t xml:space="preserve"> </w:t>
      </w:r>
      <w:r w:rsidR="00886567" w:rsidRPr="00D7438F">
        <w:t>are</w:t>
      </w:r>
      <w:r w:rsidR="005F4C9E">
        <w:t xml:space="preserve"> </w:t>
      </w:r>
      <w:r w:rsidR="00886567" w:rsidRPr="00D7438F">
        <w:t>most</w:t>
      </w:r>
      <w:r w:rsidR="005F4C9E">
        <w:t xml:space="preserve"> </w:t>
      </w:r>
      <w:r w:rsidR="00886567" w:rsidRPr="00D7438F">
        <w:t>impacted;</w:t>
      </w:r>
    </w:p>
    <w:p w14:paraId="70BCE4B8" w14:textId="07382859" w:rsidR="00886567" w:rsidRPr="00D7438F" w:rsidRDefault="00CD2A47" w:rsidP="00886567">
      <w:pPr>
        <w:pStyle w:val="SingleTxtG"/>
      </w:pPr>
      <w:r>
        <w:tab/>
      </w:r>
      <w:r w:rsidR="00886567" w:rsidRPr="00D7438F">
        <w:t>(b)</w:t>
      </w:r>
      <w:r w:rsidR="00886567" w:rsidRPr="00D7438F">
        <w:tab/>
      </w:r>
      <w:r w:rsidR="00886567">
        <w:t>P</w:t>
      </w:r>
      <w:r w:rsidR="00886567" w:rsidRPr="00D7438F">
        <w:t>rovide</w:t>
      </w:r>
      <w:r w:rsidR="005F4C9E">
        <w:t xml:space="preserve"> </w:t>
      </w:r>
      <w:r w:rsidR="00886567" w:rsidRPr="00D7438F">
        <w:t>more</w:t>
      </w:r>
      <w:r w:rsidR="005F4C9E">
        <w:t xml:space="preserve"> </w:t>
      </w:r>
      <w:r w:rsidR="00886567" w:rsidRPr="00D7438F">
        <w:t>detail</w:t>
      </w:r>
      <w:r w:rsidR="005F4C9E">
        <w:t xml:space="preserve"> </w:t>
      </w:r>
      <w:r w:rsidR="00886567" w:rsidRPr="00D7438F">
        <w:t>on</w:t>
      </w:r>
      <w:r w:rsidR="005F4C9E">
        <w:t xml:space="preserve"> </w:t>
      </w:r>
      <w:r w:rsidR="00886567" w:rsidRPr="00D7438F">
        <w:t>the</w:t>
      </w:r>
      <w:r w:rsidR="005F4C9E">
        <w:t xml:space="preserve"> </w:t>
      </w:r>
      <w:r w:rsidR="00886567" w:rsidRPr="00D7438F">
        <w:t>impacts</w:t>
      </w:r>
      <w:r w:rsidR="005F4C9E">
        <w:t xml:space="preserve"> </w:t>
      </w:r>
      <w:r w:rsidR="00886567" w:rsidRPr="00D7438F">
        <w:t>and</w:t>
      </w:r>
      <w:r w:rsidR="005F4C9E">
        <w:t xml:space="preserve"> </w:t>
      </w:r>
      <w:r w:rsidR="00886567" w:rsidRPr="00D7438F">
        <w:t>outcomes</w:t>
      </w:r>
      <w:r w:rsidR="005F4C9E">
        <w:t xml:space="preserve"> </w:t>
      </w:r>
      <w:r w:rsidR="00886567" w:rsidRPr="00D7438F">
        <w:t>of</w:t>
      </w:r>
      <w:r w:rsidR="005F4C9E">
        <w:t xml:space="preserve"> </w:t>
      </w:r>
      <w:r w:rsidR="00886567" w:rsidRPr="00D7438F">
        <w:t>the</w:t>
      </w:r>
      <w:r w:rsidR="005F4C9E">
        <w:t xml:space="preserve"> </w:t>
      </w:r>
      <w:r w:rsidR="00886567" w:rsidRPr="00D7438F">
        <w:t>initiatives</w:t>
      </w:r>
      <w:r w:rsidR="005F4C9E">
        <w:t xml:space="preserve"> </w:t>
      </w:r>
      <w:r w:rsidR="00886567" w:rsidRPr="00D7438F">
        <w:t>outlined,</w:t>
      </w:r>
      <w:r w:rsidR="005F4C9E">
        <w:t xml:space="preserve"> </w:t>
      </w:r>
      <w:r w:rsidR="00886567" w:rsidRPr="00D7438F">
        <w:t>including</w:t>
      </w:r>
      <w:r w:rsidR="005F4C9E">
        <w:t xml:space="preserve"> </w:t>
      </w:r>
      <w:r w:rsidR="00886567" w:rsidRPr="00D7438F">
        <w:t>monitoring</w:t>
      </w:r>
      <w:r w:rsidR="005F4C9E">
        <w:t xml:space="preserve"> </w:t>
      </w:r>
      <w:r w:rsidR="00886567" w:rsidRPr="00D7438F">
        <w:t>and</w:t>
      </w:r>
      <w:r w:rsidR="005F4C9E">
        <w:t xml:space="preserve"> </w:t>
      </w:r>
      <w:r w:rsidR="00886567" w:rsidRPr="00D7438F">
        <w:t>evaluation;</w:t>
      </w:r>
      <w:r w:rsidR="005F4C9E">
        <w:t xml:space="preserve"> </w:t>
      </w:r>
      <w:r w:rsidR="00886567" w:rsidRPr="00D7438F">
        <w:t>and</w:t>
      </w:r>
    </w:p>
    <w:p w14:paraId="57BA53E5" w14:textId="77777777" w:rsidR="0071570E" w:rsidRDefault="00CD2A47" w:rsidP="00886567">
      <w:pPr>
        <w:pStyle w:val="SingleTxtG"/>
      </w:pPr>
      <w:r>
        <w:tab/>
      </w:r>
      <w:r w:rsidR="00886567" w:rsidRPr="00D7438F">
        <w:t>(c)</w:t>
      </w:r>
      <w:r w:rsidR="00886567" w:rsidRPr="00D7438F">
        <w:tab/>
      </w:r>
      <w:r w:rsidR="00886567">
        <w:t>B</w:t>
      </w:r>
      <w:r w:rsidR="00886567" w:rsidRPr="00D7438F">
        <w:t>etter</w:t>
      </w:r>
      <w:r w:rsidR="005F4C9E">
        <w:t xml:space="preserve"> </w:t>
      </w:r>
      <w:r w:rsidR="00886567" w:rsidRPr="00D7438F">
        <w:t>reflect</w:t>
      </w:r>
      <w:r w:rsidR="005F4C9E">
        <w:t xml:space="preserve"> </w:t>
      </w:r>
      <w:r w:rsidR="00886567" w:rsidRPr="00D7438F">
        <w:t>the</w:t>
      </w:r>
      <w:r w:rsidR="005F4C9E">
        <w:t xml:space="preserve"> </w:t>
      </w:r>
      <w:r w:rsidR="00886567" w:rsidRPr="00D7438F">
        <w:t>systemic</w:t>
      </w:r>
      <w:r w:rsidR="005F4C9E">
        <w:t xml:space="preserve"> </w:t>
      </w:r>
      <w:r w:rsidR="00886567" w:rsidRPr="00D7438F">
        <w:t>nature</w:t>
      </w:r>
      <w:r w:rsidR="005F4C9E">
        <w:t xml:space="preserve"> </w:t>
      </w:r>
      <w:r w:rsidR="00886567" w:rsidRPr="00D7438F">
        <w:t>of</w:t>
      </w:r>
      <w:r w:rsidR="005F4C9E">
        <w:t xml:space="preserve"> </w:t>
      </w:r>
      <w:r w:rsidR="00886567" w:rsidRPr="00D7438F">
        <w:t>racial</w:t>
      </w:r>
      <w:r w:rsidR="005F4C9E">
        <w:t xml:space="preserve"> </w:t>
      </w:r>
      <w:r w:rsidR="00886567" w:rsidRPr="00D7438F">
        <w:t>discrimination</w:t>
      </w:r>
      <w:r w:rsidR="005F4C9E">
        <w:t xml:space="preserve"> </w:t>
      </w:r>
      <w:r w:rsidR="00886567" w:rsidRPr="00D7438F">
        <w:t>in</w:t>
      </w:r>
      <w:r w:rsidR="005F4C9E">
        <w:t xml:space="preserve"> </w:t>
      </w:r>
      <w:r w:rsidR="00886567" w:rsidRPr="00D7438F">
        <w:t>Aotearoa</w:t>
      </w:r>
      <w:r w:rsidR="005F4C9E">
        <w:t xml:space="preserve"> </w:t>
      </w:r>
      <w:r w:rsidR="00886567" w:rsidRPr="00D7438F">
        <w:t>and</w:t>
      </w:r>
      <w:r w:rsidR="005F4C9E">
        <w:t xml:space="preserve"> </w:t>
      </w:r>
      <w:r w:rsidR="00886567" w:rsidRPr="00D7438F">
        <w:t>the</w:t>
      </w:r>
      <w:r w:rsidR="005F4C9E">
        <w:t xml:space="preserve"> </w:t>
      </w:r>
      <w:r w:rsidR="00886567" w:rsidRPr="00D7438F">
        <w:t>need</w:t>
      </w:r>
      <w:r w:rsidR="005F4C9E">
        <w:t xml:space="preserve"> </w:t>
      </w:r>
      <w:r w:rsidR="00886567" w:rsidRPr="00D7438F">
        <w:t>to</w:t>
      </w:r>
      <w:r w:rsidR="005F4C9E">
        <w:t xml:space="preserve"> </w:t>
      </w:r>
      <w:r w:rsidR="00886567" w:rsidRPr="00D7438F">
        <w:t>address</w:t>
      </w:r>
      <w:r w:rsidR="005F4C9E">
        <w:t xml:space="preserve"> </w:t>
      </w:r>
      <w:r w:rsidR="00886567" w:rsidRPr="00D7438F">
        <w:t>issues</w:t>
      </w:r>
      <w:r w:rsidR="005F4C9E">
        <w:t xml:space="preserve"> </w:t>
      </w:r>
      <w:r w:rsidR="00886567" w:rsidRPr="00D7438F">
        <w:t>at</w:t>
      </w:r>
      <w:r w:rsidR="005F4C9E">
        <w:t xml:space="preserve"> </w:t>
      </w:r>
      <w:r w:rsidR="00886567" w:rsidRPr="00D7438F">
        <w:t>both</w:t>
      </w:r>
      <w:r w:rsidR="005F4C9E">
        <w:t xml:space="preserve"> </w:t>
      </w:r>
      <w:r w:rsidR="00886567" w:rsidRPr="00D7438F">
        <w:t>the</w:t>
      </w:r>
      <w:r w:rsidR="005F4C9E">
        <w:t xml:space="preserve"> </w:t>
      </w:r>
      <w:r w:rsidR="00886567" w:rsidRPr="00D7438F">
        <w:t>structural</w:t>
      </w:r>
      <w:r w:rsidR="005F4C9E">
        <w:t xml:space="preserve"> </w:t>
      </w:r>
      <w:r w:rsidR="00886567" w:rsidRPr="00D7438F">
        <w:t>and</w:t>
      </w:r>
      <w:r w:rsidR="005F4C9E">
        <w:t xml:space="preserve"> </w:t>
      </w:r>
      <w:r w:rsidR="00886567" w:rsidRPr="00D7438F">
        <w:t>individual</w:t>
      </w:r>
      <w:r w:rsidR="005F4C9E">
        <w:t xml:space="preserve"> </w:t>
      </w:r>
      <w:r w:rsidR="00886567" w:rsidRPr="00D7438F">
        <w:t>level.</w:t>
      </w:r>
    </w:p>
    <w:p w14:paraId="58D45233" w14:textId="77777777" w:rsidR="0071570E" w:rsidRDefault="00886567" w:rsidP="00886567">
      <w:pPr>
        <w:pStyle w:val="SingleTxtG"/>
        <w:rPr>
          <w:lang w:val="en-NZ"/>
        </w:rPr>
      </w:pPr>
      <w:r w:rsidRPr="0031494B">
        <w:rPr>
          <w:iCs/>
          <w:lang w:val="en-NZ"/>
        </w:rPr>
        <w:t>5.</w:t>
      </w:r>
      <w:r w:rsidRPr="0031494B">
        <w:rPr>
          <w:iCs/>
          <w:lang w:val="en-NZ"/>
        </w:rPr>
        <w:tab/>
      </w:r>
      <w:r>
        <w:rPr>
          <w:lang w:val="en-NZ"/>
        </w:rPr>
        <w:t>Annex</w:t>
      </w:r>
      <w:r w:rsidR="005F4C9E">
        <w:rPr>
          <w:lang w:val="en-NZ"/>
        </w:rPr>
        <w:t xml:space="preserve"> </w:t>
      </w:r>
      <w:r>
        <w:rPr>
          <w:lang w:val="en-NZ"/>
        </w:rPr>
        <w:t>1</w:t>
      </w:r>
      <w:r w:rsidR="005F4C9E">
        <w:rPr>
          <w:lang w:val="en-NZ"/>
        </w:rPr>
        <w:t xml:space="preserve"> </w:t>
      </w:r>
      <w:r>
        <w:rPr>
          <w:lang w:val="en-NZ"/>
        </w:rPr>
        <w:t>provides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required</w:t>
      </w:r>
      <w:r w:rsidR="005F4C9E">
        <w:rPr>
          <w:lang w:val="en-NZ"/>
        </w:rPr>
        <w:t xml:space="preserve"> </w:t>
      </w:r>
      <w:r>
        <w:rPr>
          <w:lang w:val="en-NZ"/>
        </w:rPr>
        <w:t>Tokelau</w:t>
      </w:r>
      <w:r w:rsidR="005F4C9E">
        <w:rPr>
          <w:lang w:val="en-NZ"/>
        </w:rPr>
        <w:t xml:space="preserve"> </w:t>
      </w:r>
      <w:r>
        <w:rPr>
          <w:lang w:val="en-NZ"/>
        </w:rPr>
        <w:t>update.</w:t>
      </w:r>
      <w:r w:rsidR="005F4C9E">
        <w:rPr>
          <w:lang w:val="en-NZ"/>
        </w:rPr>
        <w:t xml:space="preserve"> </w:t>
      </w:r>
      <w:r>
        <w:rPr>
          <w:lang w:val="en-NZ"/>
        </w:rPr>
        <w:t>Annex</w:t>
      </w:r>
      <w:r w:rsidR="005F4C9E">
        <w:rPr>
          <w:lang w:val="en-NZ"/>
        </w:rPr>
        <w:t xml:space="preserve"> </w:t>
      </w:r>
      <w:r>
        <w:rPr>
          <w:lang w:val="en-NZ"/>
        </w:rPr>
        <w:t>2</w:t>
      </w:r>
      <w:r w:rsidR="005F4C9E">
        <w:rPr>
          <w:lang w:val="en-NZ"/>
        </w:rPr>
        <w:t xml:space="preserve"> </w:t>
      </w:r>
      <w:r>
        <w:rPr>
          <w:lang w:val="en-NZ"/>
        </w:rPr>
        <w:t>provides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Glossary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6A7228">
        <w:t>terms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Other</w:t>
      </w:r>
      <w:r w:rsidR="005F4C9E">
        <w:rPr>
          <w:lang w:val="en-NZ"/>
        </w:rPr>
        <w:t xml:space="preserve"> </w:t>
      </w:r>
      <w:r>
        <w:rPr>
          <w:lang w:val="en-NZ"/>
        </w:rPr>
        <w:t>r</w:t>
      </w:r>
      <w:r w:rsidRPr="0031494B">
        <w:rPr>
          <w:lang w:val="en-NZ"/>
        </w:rPr>
        <w:t>elevant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information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statistics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included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body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report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Annex</w:t>
      </w:r>
      <w:r w:rsidR="005F4C9E">
        <w:rPr>
          <w:lang w:val="en-NZ"/>
        </w:rPr>
        <w:t xml:space="preserve"> </w:t>
      </w:r>
      <w:r>
        <w:rPr>
          <w:lang w:val="en-NZ"/>
        </w:rPr>
        <w:t>3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4</w:t>
      </w:r>
      <w:r w:rsidRPr="0031494B">
        <w:rPr>
          <w:lang w:val="en-NZ"/>
        </w:rPr>
        <w:t>.</w:t>
      </w:r>
    </w:p>
    <w:p w14:paraId="3949A3EF" w14:textId="22314FEF" w:rsidR="00886567" w:rsidRPr="00A46EBF" w:rsidRDefault="00886567" w:rsidP="00CD2A47">
      <w:pPr>
        <w:pStyle w:val="HChG"/>
      </w:pPr>
      <w:bookmarkStart w:id="1" w:name="_Toc315863867"/>
      <w:r>
        <w:tab/>
      </w:r>
      <w:bookmarkStart w:id="2" w:name="_Toc89185737"/>
      <w:r w:rsidRPr="00B92696">
        <w:t>II.</w:t>
      </w:r>
      <w:r w:rsidRPr="00B92696">
        <w:tab/>
        <w:t>General</w:t>
      </w:r>
      <w:r w:rsidR="005F4C9E">
        <w:t xml:space="preserve"> </w:t>
      </w:r>
      <w:r w:rsidRPr="00B92696">
        <w:t>information</w:t>
      </w:r>
      <w:r w:rsidR="005F4C9E">
        <w:t xml:space="preserve"> </w:t>
      </w:r>
      <w:r w:rsidRPr="00B92696">
        <w:t>relating</w:t>
      </w:r>
      <w:r w:rsidR="005F4C9E">
        <w:t xml:space="preserve"> </w:t>
      </w:r>
      <w:r w:rsidRPr="00B92696">
        <w:t>to</w:t>
      </w:r>
      <w:r w:rsidR="005F4C9E">
        <w:t xml:space="preserve"> </w:t>
      </w:r>
      <w:r w:rsidRPr="00B92696">
        <w:t>the</w:t>
      </w:r>
      <w:r w:rsidR="005F4C9E">
        <w:t xml:space="preserve"> </w:t>
      </w:r>
      <w:bookmarkEnd w:id="1"/>
      <w:r w:rsidRPr="00B92696">
        <w:t>Convention</w:t>
      </w:r>
      <w:bookmarkEnd w:id="2"/>
    </w:p>
    <w:p w14:paraId="29795015" w14:textId="77777777" w:rsidR="0071570E" w:rsidRDefault="00886567" w:rsidP="00CD2A47">
      <w:pPr>
        <w:pStyle w:val="H1G"/>
      </w:pPr>
      <w:bookmarkStart w:id="3" w:name="_Toc89185738"/>
      <w:bookmarkStart w:id="4" w:name="_Hlk82523080"/>
      <w:bookmarkStart w:id="5" w:name="_Hlk82523050"/>
      <w:r>
        <w:tab/>
        <w:t>A.</w:t>
      </w:r>
      <w:r>
        <w:tab/>
        <w:t>New</w:t>
      </w:r>
      <w:r w:rsidR="005F4C9E">
        <w:t xml:space="preserve"> </w:t>
      </w:r>
      <w:r>
        <w:t>Zealand</w:t>
      </w:r>
      <w:r w:rsidR="005F4C9E">
        <w:t xml:space="preserve"> </w:t>
      </w:r>
      <w:r>
        <w:t>population</w:t>
      </w:r>
      <w:bookmarkEnd w:id="3"/>
      <w:bookmarkEnd w:id="4"/>
      <w:bookmarkEnd w:id="5"/>
    </w:p>
    <w:p w14:paraId="29CACD59" w14:textId="64624837" w:rsidR="00886567" w:rsidRPr="00BF3257" w:rsidRDefault="00886567" w:rsidP="00CD2A47">
      <w:pPr>
        <w:pStyle w:val="H23G"/>
        <w:rPr>
          <w:lang w:val="en-NZ"/>
        </w:rPr>
      </w:pPr>
      <w:r>
        <w:rPr>
          <w:lang w:val="en-NZ"/>
        </w:rPr>
        <w:tab/>
        <w:t>1.</w:t>
      </w:r>
      <w:r>
        <w:rPr>
          <w:lang w:val="en-NZ"/>
        </w:rPr>
        <w:tab/>
      </w:r>
      <w:r w:rsidRPr="00BF3257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BF3257">
        <w:rPr>
          <w:lang w:val="en-NZ"/>
        </w:rPr>
        <w:t>diversity</w:t>
      </w:r>
    </w:p>
    <w:p w14:paraId="64348581" w14:textId="502F08CE" w:rsidR="00886567" w:rsidRPr="006A7228" w:rsidRDefault="00886567" w:rsidP="00886567">
      <w:pPr>
        <w:pStyle w:val="SingleTxtG"/>
      </w:pPr>
      <w:r w:rsidRPr="006A7228">
        <w:rPr>
          <w:iCs/>
        </w:rPr>
        <w:t>6.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diversity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population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Aotearoa</w:t>
      </w:r>
      <w:r w:rsidR="005F4C9E">
        <w:t xml:space="preserve"> </w:t>
      </w:r>
      <w:r w:rsidRPr="006A7228">
        <w:t>continues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increase,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over</w:t>
      </w:r>
      <w:r w:rsidR="005F4C9E">
        <w:t xml:space="preserve"> </w:t>
      </w:r>
      <w:r w:rsidRPr="006A7228">
        <w:t>200</w:t>
      </w:r>
      <w:r w:rsidR="005F4C9E">
        <w:t xml:space="preserve"> </w:t>
      </w:r>
      <w:r w:rsidRPr="006A7228">
        <w:t>ethnic</w:t>
      </w:r>
      <w:r w:rsidR="005F4C9E">
        <w:t xml:space="preserve"> </w:t>
      </w:r>
      <w:r w:rsidRPr="006A7228">
        <w:t>groups</w:t>
      </w:r>
      <w:r w:rsidR="005F4C9E">
        <w:t xml:space="preserve"> </w:t>
      </w:r>
      <w:r w:rsidRPr="006A7228">
        <w:t>represented.</w:t>
      </w:r>
      <w:r w:rsidRPr="0071570E">
        <w:rPr>
          <w:rStyle w:val="FootnoteReference"/>
        </w:rPr>
        <w:footnoteReference w:id="4"/>
      </w:r>
    </w:p>
    <w:p w14:paraId="1B837508" w14:textId="77777777" w:rsidR="0071570E" w:rsidRPr="0071570E" w:rsidRDefault="00886567" w:rsidP="00886567">
      <w:pPr>
        <w:pStyle w:val="SingleTxtG"/>
        <w:rPr>
          <w:rStyle w:val="FootnoteReference"/>
        </w:rPr>
      </w:pPr>
      <w:r w:rsidRPr="006A7228">
        <w:rPr>
          <w:iCs/>
        </w:rPr>
        <w:t>7.</w:t>
      </w:r>
      <w:r w:rsidRPr="006A7228">
        <w:rPr>
          <w:iCs/>
        </w:rPr>
        <w:tab/>
      </w:r>
      <w:r w:rsidRPr="006A7228">
        <w:t>In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2018</w:t>
      </w:r>
      <w:r w:rsidR="005F4C9E">
        <w:t xml:space="preserve"> </w:t>
      </w:r>
      <w:r w:rsidRPr="006A7228">
        <w:t>Census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Population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Dwellings</w:t>
      </w:r>
      <w:r w:rsidR="005F4C9E">
        <w:t xml:space="preserve"> </w:t>
      </w:r>
      <w:r w:rsidRPr="006A7228">
        <w:t>(the</w:t>
      </w:r>
      <w:r w:rsidR="005F4C9E">
        <w:t xml:space="preserve"> </w:t>
      </w:r>
      <w:r w:rsidRPr="006A7228">
        <w:t>Census),</w:t>
      </w:r>
      <w:r w:rsidR="005F4C9E">
        <w:t xml:space="preserve"> </w:t>
      </w:r>
      <w:r w:rsidRPr="006A7228">
        <w:t>70.2%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people</w:t>
      </w:r>
      <w:r w:rsidR="005F4C9E">
        <w:t xml:space="preserve"> </w:t>
      </w:r>
      <w:r w:rsidRPr="006A7228">
        <w:t>resident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Aotearoa</w:t>
      </w:r>
      <w:r w:rsidR="005F4C9E">
        <w:t xml:space="preserve"> </w:t>
      </w:r>
      <w:r w:rsidRPr="006A7228">
        <w:t>identified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Pākehā</w:t>
      </w:r>
      <w:r w:rsidR="005F4C9E">
        <w:t xml:space="preserve"> </w:t>
      </w:r>
      <w:r w:rsidRPr="006A7228">
        <w:t>(New</w:t>
      </w:r>
      <w:r w:rsidR="005F4C9E">
        <w:t xml:space="preserve"> </w:t>
      </w:r>
      <w:r w:rsidRPr="006A7228">
        <w:t>Zealand</w:t>
      </w:r>
      <w:r w:rsidR="005F4C9E">
        <w:t xml:space="preserve"> </w:t>
      </w:r>
      <w:r w:rsidRPr="006A7228">
        <w:t>European);</w:t>
      </w:r>
      <w:r w:rsidR="005F4C9E">
        <w:t xml:space="preserve"> </w:t>
      </w:r>
      <w:r w:rsidRPr="006A7228">
        <w:t>16.5%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Māori;</w:t>
      </w:r>
      <w:r w:rsidR="005F4C9E">
        <w:t xml:space="preserve"> </w:t>
      </w:r>
      <w:r w:rsidRPr="006A7228">
        <w:t>15.1%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Asian;</w:t>
      </w:r>
      <w:r w:rsidR="005F4C9E">
        <w:t xml:space="preserve"> </w:t>
      </w:r>
      <w:r w:rsidRPr="006A7228">
        <w:t>8.1%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peoples,</w:t>
      </w:r>
      <w:r w:rsidR="005F4C9E">
        <w:t xml:space="preserve"> </w:t>
      </w:r>
      <w:r w:rsidRPr="006A7228">
        <w:t>1.5%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Middle</w:t>
      </w:r>
      <w:r w:rsidR="005F4C9E">
        <w:t xml:space="preserve"> </w:t>
      </w:r>
      <w:r w:rsidRPr="006A7228">
        <w:t>Eastern,</w:t>
      </w:r>
      <w:r w:rsidR="005F4C9E">
        <w:t xml:space="preserve"> </w:t>
      </w:r>
      <w:r w:rsidRPr="006A7228">
        <w:t>Latin</w:t>
      </w:r>
      <w:r w:rsidR="005F4C9E">
        <w:t xml:space="preserve"> </w:t>
      </w:r>
      <w:r w:rsidRPr="006A7228">
        <w:t>American,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African</w:t>
      </w:r>
      <w:r w:rsidR="005F4C9E">
        <w:t xml:space="preserve"> </w:t>
      </w:r>
      <w:r w:rsidRPr="006A7228">
        <w:t>(MELAA)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1.2%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other.</w:t>
      </w:r>
      <w:r w:rsidRPr="0071570E">
        <w:rPr>
          <w:rStyle w:val="FootnoteReference"/>
        </w:rPr>
        <w:footnoteReference w:id="5"/>
      </w:r>
    </w:p>
    <w:p w14:paraId="6CF9F876" w14:textId="2E01F0E6" w:rsidR="00886567" w:rsidRPr="006A7228" w:rsidRDefault="00886567" w:rsidP="00886567">
      <w:pPr>
        <w:pStyle w:val="SingleTxtG"/>
      </w:pPr>
      <w:r w:rsidRPr="006A7228">
        <w:rPr>
          <w:iCs/>
        </w:rPr>
        <w:t>8.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Asian</w:t>
      </w:r>
      <w:r w:rsidR="005F4C9E">
        <w:t xml:space="preserve"> </w:t>
      </w:r>
      <w:r w:rsidRPr="006A7228">
        <w:t>population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diverse,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largest</w:t>
      </w:r>
      <w:r w:rsidR="005F4C9E">
        <w:t xml:space="preserve"> </w:t>
      </w:r>
      <w:r w:rsidRPr="006A7228">
        <w:t>ethnicity</w:t>
      </w:r>
      <w:r w:rsidR="005F4C9E">
        <w:t xml:space="preserve"> </w:t>
      </w:r>
      <w:r w:rsidRPr="006A7228">
        <w:t>groups</w:t>
      </w:r>
      <w:r w:rsidR="005F4C9E">
        <w:t xml:space="preserve"> </w:t>
      </w:r>
      <w:r w:rsidRPr="006A7228">
        <w:t>identifying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Chinese</w:t>
      </w:r>
      <w:r w:rsidR="005F4C9E">
        <w:t xml:space="preserve"> </w:t>
      </w:r>
      <w:r w:rsidRPr="006A7228">
        <w:t>(35%),</w:t>
      </w:r>
      <w:r w:rsidR="005F4C9E">
        <w:t xml:space="preserve"> </w:t>
      </w:r>
      <w:r w:rsidRPr="006A7228">
        <w:t>Indian</w:t>
      </w:r>
      <w:r w:rsidR="005F4C9E">
        <w:t xml:space="preserve"> </w:t>
      </w:r>
      <w:r w:rsidRPr="006A7228">
        <w:t>(34%),</w:t>
      </w:r>
      <w:r w:rsidR="005F4C9E">
        <w:t xml:space="preserve"> </w:t>
      </w:r>
      <w:r w:rsidRPr="006A7228">
        <w:t>Filipino</w:t>
      </w:r>
      <w:r w:rsidR="005F4C9E">
        <w:t xml:space="preserve"> </w:t>
      </w:r>
      <w:r w:rsidRPr="006A7228">
        <w:t>(10.3%),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Korean</w:t>
      </w:r>
      <w:r w:rsidR="005F4C9E">
        <w:t xml:space="preserve"> </w:t>
      </w:r>
      <w:r w:rsidRPr="006A7228">
        <w:t>(5%).</w:t>
      </w:r>
    </w:p>
    <w:p w14:paraId="4CBDC8F1" w14:textId="56254DD7" w:rsidR="00886567" w:rsidRPr="006A7228" w:rsidRDefault="00886567" w:rsidP="00886567">
      <w:pPr>
        <w:pStyle w:val="SingleTxtG"/>
      </w:pPr>
      <w:r w:rsidRPr="006A7228">
        <w:rPr>
          <w:iCs/>
        </w:rPr>
        <w:t>9.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population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Aotearoa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diverse,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includes</w:t>
      </w:r>
      <w:r w:rsidR="005F4C9E">
        <w:t xml:space="preserve"> </w:t>
      </w:r>
      <w:r w:rsidRPr="006A7228">
        <w:t>those</w:t>
      </w:r>
      <w:r w:rsidR="005F4C9E">
        <w:t xml:space="preserve"> </w:t>
      </w:r>
      <w:r w:rsidRPr="006A7228">
        <w:t>identifying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Samoan</w:t>
      </w:r>
      <w:r w:rsidR="005F4C9E">
        <w:t xml:space="preserve"> </w:t>
      </w:r>
      <w:r w:rsidRPr="006A7228">
        <w:t>(48%),</w:t>
      </w:r>
      <w:r w:rsidR="005F4C9E">
        <w:t xml:space="preserve"> </w:t>
      </w:r>
      <w:r w:rsidRPr="006A7228">
        <w:t>Tongan</w:t>
      </w:r>
      <w:r w:rsidR="005F4C9E">
        <w:t xml:space="preserve"> </w:t>
      </w:r>
      <w:r w:rsidRPr="006A7228">
        <w:t>(22%)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Cook</w:t>
      </w:r>
      <w:r w:rsidR="005F4C9E">
        <w:t xml:space="preserve"> </w:t>
      </w:r>
      <w:r w:rsidRPr="006A7228">
        <w:t>Island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(21%).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other</w:t>
      </w:r>
      <w:r w:rsidR="005F4C9E">
        <w:t xml:space="preserve"> </w:t>
      </w:r>
      <w:r w:rsidRPr="006A7228">
        <w:t>main</w:t>
      </w:r>
      <w:r w:rsidR="005F4C9E">
        <w:t xml:space="preserve"> </w:t>
      </w:r>
      <w:r w:rsidRPr="006A7228">
        <w:t>groups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from</w:t>
      </w:r>
      <w:r w:rsidR="005F4C9E">
        <w:t xml:space="preserve"> </w:t>
      </w:r>
      <w:r w:rsidRPr="006A7228">
        <w:t>Niue,</w:t>
      </w:r>
      <w:r w:rsidR="005F4C9E">
        <w:t xml:space="preserve"> </w:t>
      </w:r>
      <w:r w:rsidRPr="006A7228">
        <w:t>Fiji,</w:t>
      </w:r>
      <w:r w:rsidR="005F4C9E">
        <w:t xml:space="preserve"> </w:t>
      </w:r>
      <w:r w:rsidRPr="006A7228">
        <w:t>Tokelau,</w:t>
      </w:r>
      <w:r w:rsidR="005F4C9E">
        <w:t xml:space="preserve"> </w:t>
      </w:r>
      <w:r w:rsidRPr="006A7228">
        <w:t>Tuvalu,</w:t>
      </w:r>
      <w:r w:rsidR="005F4C9E">
        <w:t xml:space="preserve"> </w:t>
      </w:r>
      <w:r w:rsidRPr="006A7228">
        <w:t>Kiribati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Rotuma.</w:t>
      </w:r>
      <w:r w:rsidR="005F4C9E">
        <w:t xml:space="preserve"> </w:t>
      </w:r>
      <w:r w:rsidRPr="006A7228">
        <w:t>Approximately</w:t>
      </w:r>
      <w:r w:rsidR="005F4C9E">
        <w:t xml:space="preserve"> </w:t>
      </w:r>
      <w:r w:rsidRPr="006A7228">
        <w:t>66%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peoples</w:t>
      </w:r>
      <w:r w:rsidR="0071570E">
        <w:t>’</w:t>
      </w:r>
      <w:r w:rsidR="005F4C9E">
        <w:t xml:space="preserve"> </w:t>
      </w:r>
      <w:r w:rsidRPr="006A7228">
        <w:t>resident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Aotearoa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Aotearoa-born.</w:t>
      </w:r>
      <w:r w:rsidR="005F4C9E">
        <w:t xml:space="preserve"> </w:t>
      </w:r>
      <w:r w:rsidRPr="006A7228">
        <w:t>Approximately</w:t>
      </w:r>
      <w:r w:rsidR="005F4C9E">
        <w:t xml:space="preserve"> </w:t>
      </w:r>
      <w:r w:rsidRPr="006A7228">
        <w:t>40%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lastRenderedPageBreak/>
        <w:t>population</w:t>
      </w:r>
      <w:r w:rsidR="005F4C9E">
        <w:t xml:space="preserve"> </w:t>
      </w:r>
      <w:r w:rsidRPr="006A7228">
        <w:t>identify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belonging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more</w:t>
      </w:r>
      <w:r w:rsidR="005F4C9E">
        <w:t xml:space="preserve"> </w:t>
      </w:r>
      <w:r w:rsidRPr="006A7228">
        <w:t>than</w:t>
      </w:r>
      <w:r w:rsidR="005F4C9E">
        <w:t xml:space="preserve"> </w:t>
      </w:r>
      <w:r w:rsidRPr="006A7228">
        <w:t>one</w:t>
      </w:r>
      <w:r w:rsidR="005F4C9E">
        <w:t xml:space="preserve"> </w:t>
      </w:r>
      <w:r w:rsidRPr="006A7228">
        <w:t>ethnic</w:t>
      </w:r>
      <w:r w:rsidR="005F4C9E">
        <w:t xml:space="preserve"> </w:t>
      </w:r>
      <w:r w:rsidRPr="006A7228">
        <w:t>group.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population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young,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median</w:t>
      </w:r>
      <w:r w:rsidR="005F4C9E">
        <w:t xml:space="preserve"> </w:t>
      </w:r>
      <w:r w:rsidRPr="006A7228">
        <w:t>age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23.4</w:t>
      </w:r>
      <w:r w:rsidR="005F4C9E">
        <w:t xml:space="preserve"> </w:t>
      </w:r>
      <w:r w:rsidRPr="006A7228">
        <w:t>years</w:t>
      </w:r>
      <w:r w:rsidR="005F4C9E">
        <w:t xml:space="preserve"> </w:t>
      </w:r>
      <w:r w:rsidRPr="006A7228">
        <w:t>compared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37.4</w:t>
      </w:r>
      <w:r w:rsidR="005F4C9E">
        <w:t xml:space="preserve"> </w:t>
      </w:r>
      <w:r w:rsidRPr="006A7228">
        <w:t>years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general</w:t>
      </w:r>
      <w:r w:rsidR="005F4C9E">
        <w:t xml:space="preserve"> </w:t>
      </w:r>
      <w:r w:rsidRPr="006A7228">
        <w:t>population.</w:t>
      </w:r>
    </w:p>
    <w:p w14:paraId="27D2ABFB" w14:textId="34A91A21" w:rsidR="00886567" w:rsidRPr="00AB54B9" w:rsidRDefault="00886567" w:rsidP="005F4C9E">
      <w:pPr>
        <w:pStyle w:val="H23G"/>
        <w:rPr>
          <w:lang w:val="en-NZ"/>
        </w:rPr>
      </w:pPr>
      <w:bookmarkStart w:id="6" w:name="_Hlk71538828"/>
      <w:r>
        <w:rPr>
          <w:lang w:val="en-NZ"/>
        </w:rPr>
        <w:tab/>
        <w:t>2.</w:t>
      </w:r>
      <w:r>
        <w:rPr>
          <w:lang w:val="en-NZ"/>
        </w:rPr>
        <w:tab/>
      </w:r>
      <w:r w:rsidRPr="00167D21">
        <w:rPr>
          <w:lang w:val="en-NZ"/>
        </w:rPr>
        <w:t>Annual</w:t>
      </w:r>
      <w:r w:rsidR="005F4C9E">
        <w:rPr>
          <w:lang w:val="en-NZ"/>
        </w:rPr>
        <w:t xml:space="preserve"> </w:t>
      </w:r>
      <w:r w:rsidRPr="00BF3257">
        <w:rPr>
          <w:lang w:val="en-NZ"/>
        </w:rPr>
        <w:t>refugee</w:t>
      </w:r>
      <w:r w:rsidR="005F4C9E">
        <w:rPr>
          <w:lang w:val="en-NZ"/>
        </w:rPr>
        <w:t xml:space="preserve"> </w:t>
      </w:r>
      <w:r w:rsidRPr="00BF3257">
        <w:rPr>
          <w:lang w:val="en-NZ"/>
        </w:rPr>
        <w:t>quota</w:t>
      </w:r>
    </w:p>
    <w:p w14:paraId="581C7B46" w14:textId="4F072BBE" w:rsidR="00886567" w:rsidRPr="0031494B" w:rsidRDefault="00886567" w:rsidP="00886567">
      <w:pPr>
        <w:pStyle w:val="SingleTxtG"/>
        <w:rPr>
          <w:lang w:val="en-NZ"/>
        </w:rPr>
      </w:pPr>
      <w:r w:rsidRPr="0031494B">
        <w:rPr>
          <w:iCs/>
          <w:lang w:val="en-NZ"/>
        </w:rPr>
        <w:t>10.</w:t>
      </w:r>
      <w:r w:rsidRPr="0031494B">
        <w:rPr>
          <w:iCs/>
          <w:lang w:val="en-NZ"/>
        </w:rPr>
        <w:tab/>
      </w:r>
      <w:r w:rsidRPr="0031494B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July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Aotearoa</w:t>
      </w:r>
      <w:r w:rsidR="0071570E">
        <w:rPr>
          <w:lang w:val="en-NZ"/>
        </w:rPr>
        <w:t>’</w:t>
      </w:r>
      <w:r w:rsidRPr="0031494B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annual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refugee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quota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increased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1,000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1,500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places.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7228">
        <w:t>programme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paused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March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2020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till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February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2021,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due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COVID-19.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total,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263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refugees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resettled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2020/21.</w:t>
      </w:r>
    </w:p>
    <w:p w14:paraId="76957636" w14:textId="77777777" w:rsidR="0071570E" w:rsidRDefault="00886567" w:rsidP="00886567">
      <w:pPr>
        <w:pStyle w:val="SingleTxtG"/>
        <w:rPr>
          <w:lang w:val="en-NZ"/>
        </w:rPr>
      </w:pPr>
      <w:r w:rsidRPr="0031494B">
        <w:rPr>
          <w:iCs/>
          <w:lang w:val="en-NZ"/>
        </w:rPr>
        <w:t>11.</w:t>
      </w:r>
      <w:r w:rsidRPr="0031494B">
        <w:rPr>
          <w:iCs/>
          <w:lang w:val="en-NZ"/>
        </w:rPr>
        <w:tab/>
      </w:r>
      <w:r w:rsidRPr="0031494B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submissions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raised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concerns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about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low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rates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refugees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being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resettled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6A7228">
        <w:t>2020</w:t>
      </w:r>
      <w:r w:rsidRPr="0031494B">
        <w:rPr>
          <w:lang w:val="en-NZ"/>
        </w:rPr>
        <w:t>/21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suggested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backlog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addressed.</w:t>
      </w:r>
    </w:p>
    <w:p w14:paraId="63511A9E" w14:textId="1D2D86B4" w:rsidR="00886567" w:rsidRPr="0071570E" w:rsidRDefault="00886567" w:rsidP="005F4C9E">
      <w:pPr>
        <w:pStyle w:val="H23G"/>
        <w:rPr>
          <w:rStyle w:val="FootnoteReference"/>
        </w:rPr>
      </w:pPr>
      <w:r>
        <w:rPr>
          <w:lang w:val="en-NZ"/>
        </w:rPr>
        <w:tab/>
        <w:t>3.</w:t>
      </w:r>
      <w:r>
        <w:rPr>
          <w:lang w:val="en-NZ"/>
        </w:rPr>
        <w:tab/>
      </w:r>
      <w:r w:rsidRPr="00ED70BE">
        <w:rPr>
          <w:lang w:val="en-NZ"/>
        </w:rPr>
        <w:t>Approvals</w:t>
      </w:r>
      <w:r w:rsidR="005F4C9E">
        <w:rPr>
          <w:lang w:val="en-NZ"/>
        </w:rPr>
        <w:t xml:space="preserve"> </w:t>
      </w:r>
      <w:r w:rsidRPr="00ED70B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ED70BE">
        <w:rPr>
          <w:lang w:val="en-NZ"/>
        </w:rPr>
        <w:t>residency</w:t>
      </w:r>
      <w:r w:rsidRPr="0071570E">
        <w:rPr>
          <w:rStyle w:val="FootnoteReference"/>
          <w:b w:val="0"/>
          <w:bCs/>
        </w:rPr>
        <w:footnoteReference w:id="6"/>
      </w:r>
    </w:p>
    <w:p w14:paraId="1135C559" w14:textId="77777777" w:rsidR="0071570E" w:rsidRDefault="00886567" w:rsidP="00886567">
      <w:pPr>
        <w:pStyle w:val="SingleTxtG"/>
        <w:rPr>
          <w:lang w:val="en-NZ"/>
        </w:rPr>
      </w:pPr>
      <w:bookmarkStart w:id="7" w:name="_Hlk82168100"/>
      <w:r w:rsidRPr="0031494B">
        <w:rPr>
          <w:iCs/>
          <w:lang w:val="en-NZ"/>
        </w:rPr>
        <w:t>12.</w:t>
      </w:r>
      <w:r w:rsidRPr="0031494B">
        <w:rPr>
          <w:iCs/>
          <w:lang w:val="en-NZ"/>
        </w:rPr>
        <w:tab/>
      </w:r>
      <w:r w:rsidRPr="0031494B">
        <w:rPr>
          <w:lang w:val="en-NZ"/>
        </w:rPr>
        <w:t>Between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1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January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2017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30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December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147,699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approved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residency;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56%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Skilled/Business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stream,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34%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Family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Sponsored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stream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10%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International/Humanitarian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stream.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India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largest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source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country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period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(15%)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followed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China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(14%)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United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Kingdom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South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Africa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(10%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each).</w:t>
      </w:r>
    </w:p>
    <w:bookmarkEnd w:id="7"/>
    <w:p w14:paraId="257ADCDE" w14:textId="5EE4F91D" w:rsidR="00886567" w:rsidRPr="0071570E" w:rsidRDefault="00886567" w:rsidP="005F4C9E">
      <w:pPr>
        <w:pStyle w:val="H23G"/>
        <w:rPr>
          <w:rStyle w:val="FootnoteReference"/>
        </w:rPr>
      </w:pPr>
      <w:r>
        <w:rPr>
          <w:lang w:val="en-NZ"/>
        </w:rPr>
        <w:tab/>
        <w:t>4.</w:t>
      </w:r>
      <w:r>
        <w:rPr>
          <w:lang w:val="en-NZ"/>
        </w:rPr>
        <w:tab/>
      </w:r>
      <w:r w:rsidRPr="00ED70BE">
        <w:rPr>
          <w:lang w:val="en-NZ"/>
        </w:rPr>
        <w:t>Student</w:t>
      </w:r>
      <w:r w:rsidR="005F4C9E">
        <w:rPr>
          <w:lang w:val="en-NZ"/>
        </w:rPr>
        <w:t xml:space="preserve"> </w:t>
      </w:r>
      <w:r w:rsidRPr="00ED70BE">
        <w:rPr>
          <w:lang w:val="en-NZ"/>
        </w:rPr>
        <w:t>visa</w:t>
      </w:r>
      <w:r w:rsidR="005F4C9E">
        <w:rPr>
          <w:lang w:val="en-NZ"/>
        </w:rPr>
        <w:t xml:space="preserve"> </w:t>
      </w:r>
      <w:r w:rsidRPr="00ED70BE">
        <w:rPr>
          <w:lang w:val="en-NZ"/>
        </w:rPr>
        <w:t>approvals</w:t>
      </w:r>
      <w:r w:rsidRPr="0071570E">
        <w:rPr>
          <w:rStyle w:val="FootnoteReference"/>
          <w:b w:val="0"/>
          <w:bCs/>
        </w:rPr>
        <w:footnoteReference w:id="7"/>
      </w:r>
    </w:p>
    <w:p w14:paraId="7577F2F5" w14:textId="3A92A59E" w:rsidR="00886567" w:rsidRPr="0031494B" w:rsidRDefault="00886567" w:rsidP="00886567">
      <w:pPr>
        <w:pStyle w:val="SingleTxtG"/>
        <w:rPr>
          <w:lang w:val="en-NZ"/>
        </w:rPr>
      </w:pPr>
      <w:r w:rsidRPr="0031494B">
        <w:rPr>
          <w:iCs/>
          <w:lang w:val="en-NZ"/>
        </w:rPr>
        <w:t>13.</w:t>
      </w:r>
      <w:r w:rsidRPr="0031494B">
        <w:rPr>
          <w:iCs/>
          <w:lang w:val="en-NZ"/>
        </w:rPr>
        <w:tab/>
      </w:r>
      <w:r w:rsidRPr="0031494B">
        <w:rPr>
          <w:lang w:val="en-NZ"/>
        </w:rPr>
        <w:t>Between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1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January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2017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30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December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2019,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average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106,231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student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visas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approved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annually.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students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came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155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different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countries.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China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(average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34,438)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India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(average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17,019)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account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48%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student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visas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granted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time.</w:t>
      </w:r>
    </w:p>
    <w:p w14:paraId="15B097B1" w14:textId="2D197575" w:rsidR="00886567" w:rsidRPr="00E87657" w:rsidRDefault="00886567" w:rsidP="005F4C9E">
      <w:pPr>
        <w:pStyle w:val="H23G"/>
        <w:rPr>
          <w:lang w:val="en-NZ"/>
        </w:rPr>
      </w:pPr>
      <w:r>
        <w:rPr>
          <w:lang w:val="en-NZ"/>
        </w:rPr>
        <w:tab/>
        <w:t>5.</w:t>
      </w:r>
      <w:r>
        <w:rPr>
          <w:lang w:val="en-NZ"/>
        </w:rPr>
        <w:tab/>
      </w:r>
      <w:r w:rsidRPr="00ED70BE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ED70BE">
        <w:rPr>
          <w:lang w:val="en-NZ"/>
        </w:rPr>
        <w:t>visa</w:t>
      </w:r>
      <w:r w:rsidR="005F4C9E">
        <w:rPr>
          <w:lang w:val="en-NZ"/>
        </w:rPr>
        <w:t xml:space="preserve"> </w:t>
      </w:r>
      <w:r w:rsidRPr="00ED70BE">
        <w:rPr>
          <w:lang w:val="en-NZ"/>
        </w:rPr>
        <w:t>approvals</w:t>
      </w:r>
      <w:r w:rsidRPr="0071570E">
        <w:rPr>
          <w:rStyle w:val="FootnoteReference"/>
          <w:b w:val="0"/>
          <w:bCs/>
        </w:rPr>
        <w:footnoteReference w:id="8"/>
      </w:r>
    </w:p>
    <w:p w14:paraId="32B8305A" w14:textId="0A6A6905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14.</w:t>
      </w:r>
      <w:r>
        <w:rPr>
          <w:iCs/>
          <w:lang w:val="en-NZ"/>
        </w:rPr>
        <w:tab/>
      </w:r>
      <w:r w:rsidRPr="004B4E2E">
        <w:rPr>
          <w:lang w:val="en-NZ"/>
        </w:rPr>
        <w:t>Between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1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January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2017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30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December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2020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average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237,895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visas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approved</w:t>
      </w:r>
      <w:r w:rsidR="005F4C9E">
        <w:rPr>
          <w:lang w:val="en-NZ"/>
        </w:rPr>
        <w:t xml:space="preserve"> </w:t>
      </w:r>
      <w:r w:rsidRPr="006A7228">
        <w:t>annually</w:t>
      </w:r>
      <w:r w:rsidRPr="004B4E2E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163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different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countries.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Four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countries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account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44%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visas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approved: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India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(average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40,196),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United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Kingdom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(average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23</w:t>
      </w:r>
      <w:r>
        <w:rPr>
          <w:lang w:val="en-NZ"/>
        </w:rPr>
        <w:t>,</w:t>
      </w:r>
      <w:r w:rsidRPr="004B4E2E">
        <w:rPr>
          <w:lang w:val="en-NZ"/>
        </w:rPr>
        <w:t>161),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China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(average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21,563)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Philippines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(average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B4E2E">
        <w:rPr>
          <w:lang w:val="en-NZ"/>
        </w:rPr>
        <w:t>20,367).</w:t>
      </w:r>
    </w:p>
    <w:p w14:paraId="5F23B85F" w14:textId="6BC5256A" w:rsidR="00886567" w:rsidRDefault="00886567" w:rsidP="005F4C9E">
      <w:pPr>
        <w:pStyle w:val="H1G"/>
      </w:pPr>
      <w:bookmarkStart w:id="8" w:name="_Toc89185739"/>
      <w:bookmarkEnd w:id="6"/>
      <w:r>
        <w:tab/>
        <w:t>B.</w:t>
      </w:r>
      <w:r>
        <w:tab/>
        <w:t>Experiences</w:t>
      </w:r>
      <w:r w:rsidR="005F4C9E">
        <w:t xml:space="preserve"> </w:t>
      </w:r>
      <w:r>
        <w:t>of</w:t>
      </w:r>
      <w:r w:rsidR="005F4C9E">
        <w:t xml:space="preserve"> </w:t>
      </w:r>
      <w:r>
        <w:t>discrimination</w:t>
      </w:r>
      <w:bookmarkEnd w:id="8"/>
    </w:p>
    <w:p w14:paraId="7864FFE1" w14:textId="1AE834FF" w:rsidR="00886567" w:rsidRPr="00BA222D" w:rsidRDefault="00886567" w:rsidP="00886567">
      <w:pPr>
        <w:pStyle w:val="SingleTxtG"/>
        <w:rPr>
          <w:lang w:val="en-NZ"/>
        </w:rPr>
      </w:pPr>
      <w:r w:rsidRPr="00566B0E">
        <w:rPr>
          <w:iCs/>
          <w:lang w:val="en-NZ"/>
        </w:rPr>
        <w:t>15.</w:t>
      </w:r>
      <w:r w:rsidRPr="00566B0E">
        <w:rPr>
          <w:iCs/>
          <w:lang w:val="en-NZ"/>
        </w:rPr>
        <w:tab/>
      </w:r>
      <w:r w:rsidRPr="00171AD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2018,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21.2%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recent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migrants</w:t>
      </w:r>
      <w:r w:rsidRPr="0071570E">
        <w:rPr>
          <w:rStyle w:val="FootnoteReference"/>
        </w:rPr>
        <w:footnoteReference w:id="9"/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reported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experiences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discrimination.</w:t>
      </w:r>
      <w:r w:rsidRPr="0071570E">
        <w:rPr>
          <w:rStyle w:val="FootnoteReference"/>
        </w:rPr>
        <w:footnoteReference w:id="10"/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increase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2014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(17.7%)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but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decrease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2016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(25.8%).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Those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identifying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Asian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(25.8%)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most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likely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report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having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experienced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discrimination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(24.4%)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(16%)</w:t>
      </w:r>
      <w:r w:rsidR="005F4C9E">
        <w:rPr>
          <w:lang w:val="en-NZ"/>
        </w:rPr>
        <w:t xml:space="preserve"> </w:t>
      </w:r>
      <w:r w:rsidRPr="006A7228">
        <w:t>had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next</w:t>
      </w:r>
      <w:r w:rsidR="005F4C9E">
        <w:rPr>
          <w:lang w:val="en-NZ"/>
        </w:rPr>
        <w:t xml:space="preserve"> </w:t>
      </w:r>
      <w:r>
        <w:rPr>
          <w:lang w:val="en-NZ"/>
        </w:rPr>
        <w:t>highest</w:t>
      </w:r>
      <w:r w:rsidR="005F4C9E">
        <w:rPr>
          <w:lang w:val="en-NZ"/>
        </w:rPr>
        <w:t xml:space="preserve"> </w:t>
      </w:r>
      <w:r>
        <w:rPr>
          <w:lang w:val="en-NZ"/>
        </w:rPr>
        <w:t>rates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discrimination</w:t>
      </w:r>
      <w:r w:rsidRPr="00171ADE"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three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groups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decrease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171ADE">
        <w:rPr>
          <w:lang w:val="en-NZ"/>
        </w:rPr>
        <w:t>2014.</w:t>
      </w:r>
    </w:p>
    <w:p w14:paraId="042C4B85" w14:textId="77777777" w:rsidR="0071570E" w:rsidRDefault="00886567" w:rsidP="00886567">
      <w:pPr>
        <w:pStyle w:val="SingleTxtG"/>
        <w:rPr>
          <w:rFonts w:eastAsia="Times New Roman"/>
          <w:color w:val="000000" w:themeColor="text1"/>
        </w:rPr>
      </w:pPr>
      <w:r w:rsidRPr="00DC6493">
        <w:rPr>
          <w:iCs/>
        </w:rPr>
        <w:t>16.</w:t>
      </w:r>
      <w:r w:rsidRPr="00DC6493">
        <w:rPr>
          <w:iCs/>
        </w:rPr>
        <w:tab/>
      </w:r>
      <w:r>
        <w:rPr>
          <w:rFonts w:eastAsia="Times New Roman"/>
          <w:color w:val="000000" w:themeColor="text1"/>
        </w:rPr>
        <w:t>Te</w:t>
      </w:r>
      <w:r w:rsidR="005F4C9E"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Tiriti</w:t>
      </w:r>
      <w:r w:rsidR="005F4C9E"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o</w:t>
      </w:r>
      <w:r w:rsidR="005F4C9E">
        <w:rPr>
          <w:rFonts w:eastAsia="Times New Roman"/>
          <w:color w:val="000000" w:themeColor="text1"/>
        </w:rPr>
        <w:t xml:space="preserve"> </w:t>
      </w:r>
      <w:r w:rsidRPr="006A7228">
        <w:t>Waitangi</w:t>
      </w:r>
      <w:r w:rsidR="005F4C9E"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(te</w:t>
      </w:r>
      <w:r w:rsidR="005F4C9E"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Tiriti)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is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the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founding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document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of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Aotearoa</w:t>
      </w:r>
      <w:r w:rsidR="0071570E">
        <w:rPr>
          <w:rFonts w:eastAsia="Times New Roman"/>
          <w:color w:val="000000" w:themeColor="text1"/>
        </w:rPr>
        <w:t>’</w:t>
      </w:r>
      <w:r w:rsidRPr="00DC6493">
        <w:rPr>
          <w:rFonts w:eastAsia="Times New Roman"/>
          <w:color w:val="000000" w:themeColor="text1"/>
        </w:rPr>
        <w:t>s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constitutional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arrangements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and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is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at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the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heart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of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the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relationship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between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Māori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and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the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Crown.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The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Crown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has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a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particular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responsibility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to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Māori,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as</w:t>
      </w:r>
      <w:r w:rsidR="005F4C9E"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t</w:t>
      </w:r>
      <w:r w:rsidRPr="00DC6493">
        <w:rPr>
          <w:rFonts w:eastAsia="Times New Roman"/>
          <w:color w:val="000000" w:themeColor="text1"/>
        </w:rPr>
        <w:t>angata</w:t>
      </w:r>
      <w:r w:rsidR="005F4C9E"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w</w:t>
      </w:r>
      <w:r w:rsidRPr="00DC6493">
        <w:rPr>
          <w:rFonts w:eastAsia="Times New Roman"/>
          <w:color w:val="000000" w:themeColor="text1"/>
        </w:rPr>
        <w:t>henua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and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partners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to</w:t>
      </w:r>
      <w:r w:rsidR="005F4C9E"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te</w:t>
      </w:r>
      <w:r w:rsidR="005F4C9E"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Tiriti</w:t>
      </w:r>
      <w:r w:rsidRPr="00DC6493">
        <w:rPr>
          <w:rFonts w:eastAsia="Times New Roman"/>
          <w:color w:val="000000" w:themeColor="text1"/>
        </w:rPr>
        <w:t>,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to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address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discrimination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against</w:t>
      </w:r>
      <w:r w:rsidR="005F4C9E">
        <w:rPr>
          <w:rFonts w:eastAsia="Times New Roman"/>
          <w:color w:val="000000" w:themeColor="text1"/>
        </w:rPr>
        <w:t xml:space="preserve"> </w:t>
      </w:r>
      <w:r w:rsidRPr="00DC6493">
        <w:rPr>
          <w:rFonts w:eastAsia="Times New Roman"/>
          <w:color w:val="000000" w:themeColor="text1"/>
        </w:rPr>
        <w:t>Māori.</w:t>
      </w:r>
    </w:p>
    <w:p w14:paraId="448EEDF4" w14:textId="56E0ABD1" w:rsidR="00886567" w:rsidRPr="00BA222D" w:rsidRDefault="00886567" w:rsidP="00886567">
      <w:pPr>
        <w:pStyle w:val="SingleTxtG"/>
        <w:rPr>
          <w:lang w:val="en-NZ"/>
        </w:rPr>
      </w:pPr>
      <w:r w:rsidRPr="00F150B0">
        <w:rPr>
          <w:iCs/>
          <w:lang w:val="en-NZ"/>
        </w:rPr>
        <w:t>17.</w:t>
      </w:r>
      <w:r w:rsidRPr="00F150B0">
        <w:rPr>
          <w:iCs/>
          <w:lang w:val="en-NZ"/>
        </w:rPr>
        <w:tab/>
      </w:r>
      <w:r w:rsidRPr="004B0CC9">
        <w:t>Women</w:t>
      </w:r>
      <w:r w:rsidR="005F4C9E">
        <w:t xml:space="preserve"> </w:t>
      </w:r>
      <w:r w:rsidRPr="004B0CC9">
        <w:t>and</w:t>
      </w:r>
      <w:r w:rsidR="005F4C9E">
        <w:t xml:space="preserve"> </w:t>
      </w:r>
      <w:r w:rsidRPr="004B0CC9">
        <w:t>girls</w:t>
      </w:r>
      <w:r w:rsidR="005F4C9E">
        <w:t xml:space="preserve"> </w:t>
      </w:r>
      <w:r w:rsidRPr="004B0CC9">
        <w:t>of</w:t>
      </w:r>
      <w:r w:rsidR="005F4C9E">
        <w:t xml:space="preserve"> </w:t>
      </w:r>
      <w:r w:rsidRPr="004B0CC9">
        <w:t>diverse</w:t>
      </w:r>
      <w:r w:rsidR="005F4C9E">
        <w:t xml:space="preserve"> </w:t>
      </w:r>
      <w:r w:rsidRPr="004B0CC9">
        <w:t>backgrounds</w:t>
      </w:r>
      <w:r w:rsidR="005F4C9E">
        <w:t xml:space="preserve"> </w:t>
      </w:r>
      <w:r>
        <w:t>and</w:t>
      </w:r>
      <w:r w:rsidR="005F4C9E">
        <w:t xml:space="preserve"> </w:t>
      </w:r>
      <w:r>
        <w:t>ethnicities</w:t>
      </w:r>
      <w:r w:rsidR="005F4C9E">
        <w:t xml:space="preserve"> </w:t>
      </w:r>
      <w:r w:rsidRPr="004B0CC9">
        <w:t>can</w:t>
      </w:r>
      <w:r w:rsidR="005F4C9E">
        <w:t xml:space="preserve"> </w:t>
      </w:r>
      <w:r w:rsidRPr="004B0CC9">
        <w:t>face</w:t>
      </w:r>
      <w:r w:rsidR="005F4C9E">
        <w:t xml:space="preserve"> </w:t>
      </w:r>
      <w:r w:rsidRPr="004B0CC9">
        <w:t>multiple,</w:t>
      </w:r>
      <w:r w:rsidR="005F4C9E">
        <w:t xml:space="preserve"> </w:t>
      </w:r>
      <w:r w:rsidRPr="004B0CC9">
        <w:t>intersecting</w:t>
      </w:r>
      <w:r w:rsidR="005F4C9E">
        <w:t xml:space="preserve"> </w:t>
      </w:r>
      <w:r w:rsidRPr="004B0CC9">
        <w:t>forms</w:t>
      </w:r>
      <w:r w:rsidR="005F4C9E">
        <w:t xml:space="preserve"> </w:t>
      </w:r>
      <w:r w:rsidRPr="004B0CC9">
        <w:t>of</w:t>
      </w:r>
      <w:r w:rsidR="005F4C9E">
        <w:t xml:space="preserve"> </w:t>
      </w:r>
      <w:r w:rsidRPr="004B0CC9">
        <w:t>discrimination,</w:t>
      </w:r>
      <w:r w:rsidR="005F4C9E">
        <w:t xml:space="preserve"> </w:t>
      </w:r>
      <w:r w:rsidRPr="004B0CC9">
        <w:t>affecting</w:t>
      </w:r>
      <w:r w:rsidR="005F4C9E">
        <w:t xml:space="preserve"> </w:t>
      </w:r>
      <w:r w:rsidRPr="004B0CC9">
        <w:t>their</w:t>
      </w:r>
      <w:r w:rsidR="005F4C9E">
        <w:t xml:space="preserve"> </w:t>
      </w:r>
      <w:r w:rsidRPr="004B0CC9">
        <w:t>ability</w:t>
      </w:r>
      <w:r w:rsidR="005F4C9E">
        <w:t xml:space="preserve"> </w:t>
      </w:r>
      <w:r w:rsidRPr="004B0CC9">
        <w:t>to</w:t>
      </w:r>
      <w:r w:rsidR="005F4C9E">
        <w:t xml:space="preserve"> </w:t>
      </w:r>
      <w:r w:rsidRPr="004B0CC9">
        <w:t>participate</w:t>
      </w:r>
      <w:r w:rsidR="005F4C9E">
        <w:t xml:space="preserve"> </w:t>
      </w:r>
      <w:r w:rsidRPr="004B0CC9">
        <w:t>and</w:t>
      </w:r>
      <w:r w:rsidR="005F4C9E">
        <w:t xml:space="preserve"> </w:t>
      </w:r>
      <w:r w:rsidRPr="004B0CC9">
        <w:t>thrive.</w:t>
      </w:r>
      <w:r w:rsidR="005F4C9E">
        <w:t xml:space="preserve"> </w:t>
      </w:r>
      <w:r w:rsidRPr="004B0CC9">
        <w:t>We</w:t>
      </w:r>
      <w:r w:rsidR="005F4C9E">
        <w:t xml:space="preserve"> </w:t>
      </w:r>
      <w:r w:rsidRPr="004B0CC9">
        <w:t>are</w:t>
      </w:r>
      <w:r w:rsidR="005F4C9E">
        <w:t xml:space="preserve"> </w:t>
      </w:r>
      <w:r w:rsidRPr="004B0CC9">
        <w:t>committed</w:t>
      </w:r>
      <w:r w:rsidR="005F4C9E">
        <w:t xml:space="preserve"> </w:t>
      </w:r>
      <w:r w:rsidRPr="004B0CC9">
        <w:t>to</w:t>
      </w:r>
      <w:r w:rsidR="005F4C9E">
        <w:t xml:space="preserve"> </w:t>
      </w:r>
      <w:r w:rsidRPr="004B0CC9">
        <w:t>both</w:t>
      </w:r>
      <w:r w:rsidR="005F4C9E">
        <w:t xml:space="preserve"> </w:t>
      </w:r>
      <w:r w:rsidRPr="004B0CC9">
        <w:t>recognising</w:t>
      </w:r>
      <w:r w:rsidR="005F4C9E">
        <w:t xml:space="preserve"> </w:t>
      </w:r>
      <w:r w:rsidRPr="004B0CC9">
        <w:t>this</w:t>
      </w:r>
      <w:r w:rsidR="005F4C9E">
        <w:t xml:space="preserve"> </w:t>
      </w:r>
      <w:r w:rsidRPr="004B0CC9">
        <w:t>diversity</w:t>
      </w:r>
      <w:r w:rsidR="005F4C9E">
        <w:t xml:space="preserve"> </w:t>
      </w:r>
      <w:r w:rsidRPr="004B0CC9">
        <w:t>and</w:t>
      </w:r>
      <w:r w:rsidR="005F4C9E">
        <w:t xml:space="preserve"> </w:t>
      </w:r>
      <w:r w:rsidRPr="004B0CC9">
        <w:t>implementing</w:t>
      </w:r>
      <w:r w:rsidR="005F4C9E">
        <w:t xml:space="preserve"> </w:t>
      </w:r>
      <w:r w:rsidRPr="004B0CC9">
        <w:t>appropriate</w:t>
      </w:r>
      <w:r w:rsidR="005F4C9E">
        <w:t xml:space="preserve"> </w:t>
      </w:r>
      <w:r w:rsidRPr="004B0CC9">
        <w:t>solutions</w:t>
      </w:r>
      <w:r w:rsidR="005F4C9E">
        <w:t xml:space="preserve"> </w:t>
      </w:r>
      <w:r>
        <w:t>that</w:t>
      </w:r>
      <w:r w:rsidR="005F4C9E">
        <w:t xml:space="preserve"> </w:t>
      </w:r>
      <w:r>
        <w:t>are</w:t>
      </w:r>
      <w:r w:rsidR="005F4C9E">
        <w:t xml:space="preserve"> </w:t>
      </w:r>
      <w:r>
        <w:t>gender-responsive</w:t>
      </w:r>
      <w:r w:rsidR="005F4C9E">
        <w:t xml:space="preserve"> </w:t>
      </w:r>
      <w:r>
        <w:t>and</w:t>
      </w:r>
      <w:r w:rsidR="005F4C9E">
        <w:t xml:space="preserve"> </w:t>
      </w:r>
      <w:r>
        <w:t>te</w:t>
      </w:r>
      <w:r w:rsidR="005F4C9E">
        <w:t xml:space="preserve"> </w:t>
      </w:r>
      <w:r>
        <w:t>Tiriti</w:t>
      </w:r>
      <w:r w:rsidR="005F4C9E">
        <w:t xml:space="preserve"> </w:t>
      </w:r>
      <w:r>
        <w:t>based</w:t>
      </w:r>
      <w:r w:rsidR="005F4C9E">
        <w:t xml:space="preserve"> </w:t>
      </w:r>
      <w:r w:rsidRPr="004B0CC9">
        <w:t>to</w:t>
      </w:r>
      <w:r w:rsidR="005F4C9E">
        <w:t xml:space="preserve"> </w:t>
      </w:r>
      <w:r w:rsidRPr="004B0CC9">
        <w:t>ensure</w:t>
      </w:r>
      <w:r w:rsidR="005F4C9E">
        <w:t xml:space="preserve"> </w:t>
      </w:r>
      <w:r w:rsidRPr="004B0CC9">
        <w:t>that</w:t>
      </w:r>
      <w:r w:rsidR="005F4C9E">
        <w:t xml:space="preserve"> </w:t>
      </w:r>
      <w:r w:rsidRPr="004B0CC9">
        <w:t>all</w:t>
      </w:r>
      <w:r w:rsidR="005F4C9E">
        <w:t xml:space="preserve"> </w:t>
      </w:r>
      <w:r w:rsidRPr="004B0CC9">
        <w:t>women/wāhine,</w:t>
      </w:r>
      <w:r w:rsidR="005F4C9E">
        <w:t xml:space="preserve"> </w:t>
      </w:r>
      <w:r w:rsidRPr="004B0CC9">
        <w:t>girls/kōtiro</w:t>
      </w:r>
      <w:r w:rsidR="005F4C9E">
        <w:t xml:space="preserve"> </w:t>
      </w:r>
      <w:r w:rsidRPr="00566B0E">
        <w:rPr>
          <w:color w:val="000000" w:themeColor="text1"/>
        </w:rPr>
        <w:t>and</w:t>
      </w:r>
      <w:r w:rsidR="005F4C9E">
        <w:rPr>
          <w:color w:val="000000" w:themeColor="text1"/>
        </w:rPr>
        <w:t xml:space="preserve"> </w:t>
      </w:r>
      <w:r w:rsidRPr="00566B0E">
        <w:rPr>
          <w:color w:val="000000" w:themeColor="text1"/>
        </w:rPr>
        <w:t>other</w:t>
      </w:r>
      <w:r w:rsidR="005F4C9E">
        <w:rPr>
          <w:color w:val="000000" w:themeColor="text1"/>
        </w:rPr>
        <w:t xml:space="preserve"> </w:t>
      </w:r>
      <w:r w:rsidRPr="00566B0E">
        <w:rPr>
          <w:color w:val="000000" w:themeColor="text1"/>
        </w:rPr>
        <w:t>gender</w:t>
      </w:r>
      <w:r w:rsidR="005F4C9E">
        <w:rPr>
          <w:color w:val="000000" w:themeColor="text1"/>
        </w:rPr>
        <w:t xml:space="preserve"> </w:t>
      </w:r>
      <w:r w:rsidRPr="00566B0E">
        <w:rPr>
          <w:color w:val="000000" w:themeColor="text1"/>
        </w:rPr>
        <w:t>minorities</w:t>
      </w:r>
      <w:r>
        <w:rPr>
          <w:color w:val="000000" w:themeColor="text1"/>
        </w:rPr>
        <w:t>/</w:t>
      </w:r>
      <w:r w:rsidRPr="00CB0D7E">
        <w:rPr>
          <w:color w:val="000000" w:themeColor="text1"/>
        </w:rPr>
        <w:t>takatāpui</w:t>
      </w:r>
      <w:r w:rsidR="005F4C9E">
        <w:rPr>
          <w:color w:val="000000" w:themeColor="text1"/>
        </w:rPr>
        <w:t xml:space="preserve"> </w:t>
      </w:r>
      <w:r w:rsidRPr="004B0CC9">
        <w:t>can</w:t>
      </w:r>
      <w:r w:rsidR="005F4C9E">
        <w:t xml:space="preserve"> </w:t>
      </w:r>
      <w:r w:rsidRPr="004B0CC9">
        <w:t>fulfil</w:t>
      </w:r>
      <w:r w:rsidR="005F4C9E">
        <w:t xml:space="preserve"> </w:t>
      </w:r>
      <w:r w:rsidRPr="004B0CC9">
        <w:t>their</w:t>
      </w:r>
      <w:r w:rsidR="005F4C9E">
        <w:t xml:space="preserve"> </w:t>
      </w:r>
      <w:r w:rsidRPr="004B0CC9">
        <w:t>potential</w:t>
      </w:r>
      <w:r w:rsidR="005F4C9E">
        <w:t xml:space="preserve"> </w:t>
      </w:r>
      <w:r>
        <w:t>and</w:t>
      </w:r>
      <w:r w:rsidR="005F4C9E">
        <w:t xml:space="preserve"> </w:t>
      </w:r>
      <w:r w:rsidRPr="004B0CC9">
        <w:t>to</w:t>
      </w:r>
      <w:r w:rsidR="005F4C9E">
        <w:t xml:space="preserve"> </w:t>
      </w:r>
      <w:r w:rsidRPr="004B0CC9">
        <w:t>ensure</w:t>
      </w:r>
      <w:r w:rsidR="005F4C9E">
        <w:t xml:space="preserve"> </w:t>
      </w:r>
      <w:r w:rsidRPr="004B0CC9">
        <w:t>systemic</w:t>
      </w:r>
      <w:r w:rsidR="005F4C9E">
        <w:t xml:space="preserve"> </w:t>
      </w:r>
      <w:r w:rsidRPr="004B0CC9">
        <w:t>change.</w:t>
      </w:r>
    </w:p>
    <w:p w14:paraId="3A4B82CE" w14:textId="4060383D" w:rsidR="00886567" w:rsidRPr="000E1C7E" w:rsidRDefault="00886567" w:rsidP="005F4C9E">
      <w:pPr>
        <w:pStyle w:val="H1G"/>
      </w:pPr>
      <w:bookmarkStart w:id="9" w:name="_Toc89185740"/>
      <w:r>
        <w:lastRenderedPageBreak/>
        <w:tab/>
        <w:t>C.</w:t>
      </w:r>
      <w:r>
        <w:tab/>
      </w:r>
      <w:r w:rsidRPr="000E1C7E">
        <w:t>Royal</w:t>
      </w:r>
      <w:r w:rsidR="005F4C9E">
        <w:t xml:space="preserve"> </w:t>
      </w:r>
      <w:r w:rsidRPr="000E1C7E">
        <w:t>Commission</w:t>
      </w:r>
      <w:r w:rsidR="005F4C9E">
        <w:t xml:space="preserve"> </w:t>
      </w:r>
      <w:r w:rsidRPr="000E1C7E">
        <w:t>of</w:t>
      </w:r>
      <w:r w:rsidR="005F4C9E">
        <w:t xml:space="preserve"> </w:t>
      </w:r>
      <w:r w:rsidRPr="000E1C7E">
        <w:t>Inquiry</w:t>
      </w:r>
      <w:r w:rsidR="005F4C9E">
        <w:t xml:space="preserve"> </w:t>
      </w:r>
      <w:r w:rsidRPr="000E1C7E">
        <w:t>into</w:t>
      </w:r>
      <w:r w:rsidR="005F4C9E">
        <w:t xml:space="preserve"> </w:t>
      </w:r>
      <w:r w:rsidRPr="000E1C7E">
        <w:t>the</w:t>
      </w:r>
      <w:r w:rsidR="005F4C9E">
        <w:t xml:space="preserve"> </w:t>
      </w:r>
      <w:r w:rsidRPr="000E1C7E">
        <w:t>terrorist</w:t>
      </w:r>
      <w:r w:rsidR="005F4C9E">
        <w:t xml:space="preserve"> </w:t>
      </w:r>
      <w:r w:rsidRPr="000E1C7E">
        <w:t>attack</w:t>
      </w:r>
      <w:r w:rsidR="005F4C9E">
        <w:t xml:space="preserve"> </w:t>
      </w:r>
      <w:r w:rsidRPr="000E1C7E">
        <w:t>on</w:t>
      </w:r>
      <w:r w:rsidR="005F4C9E">
        <w:t xml:space="preserve"> </w:t>
      </w:r>
      <w:r w:rsidRPr="000E1C7E">
        <w:t>Christchurch</w:t>
      </w:r>
      <w:r w:rsidR="005F4C9E">
        <w:t xml:space="preserve"> </w:t>
      </w:r>
      <w:r w:rsidRPr="000E1C7E">
        <w:t>masjidain</w:t>
      </w:r>
      <w:bookmarkEnd w:id="9"/>
    </w:p>
    <w:p w14:paraId="3ACA17AC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18.</w:t>
      </w:r>
      <w:r>
        <w:rPr>
          <w:iCs/>
          <w:lang w:val="en-NZ"/>
        </w:rPr>
        <w:tab/>
      </w:r>
      <w:r w:rsidRPr="00822CB0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15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March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2019,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terrorist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attack</w:t>
      </w:r>
      <w:r w:rsidR="005F4C9E">
        <w:rPr>
          <w:lang w:val="en-NZ"/>
        </w:rPr>
        <w:t xml:space="preserve"> </w:t>
      </w:r>
      <w:r>
        <w:rPr>
          <w:lang w:val="en-NZ"/>
        </w:rPr>
        <w:t>o</w:t>
      </w:r>
      <w:r w:rsidRPr="00822CB0">
        <w:rPr>
          <w:lang w:val="en-NZ"/>
        </w:rPr>
        <w:t>n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Christchurch</w:t>
      </w:r>
      <w:r w:rsidR="005F4C9E">
        <w:rPr>
          <w:lang w:val="en-NZ"/>
        </w:rPr>
        <w:t xml:space="preserve"> </w:t>
      </w:r>
      <w:r>
        <w:rPr>
          <w:lang w:val="en-NZ"/>
        </w:rPr>
        <w:t>masjidain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claimed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lives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51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left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40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injured.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terrorist</w:t>
      </w:r>
      <w:r w:rsidR="005F4C9E">
        <w:rPr>
          <w:lang w:val="en-NZ"/>
        </w:rPr>
        <w:t xml:space="preserve"> </w:t>
      </w:r>
      <w:r>
        <w:rPr>
          <w:lang w:val="en-NZ"/>
        </w:rPr>
        <w:t>had</w:t>
      </w:r>
      <w:r w:rsidR="005F4C9E">
        <w:rPr>
          <w:lang w:val="en-NZ"/>
        </w:rPr>
        <w:t xml:space="preserve"> </w:t>
      </w:r>
      <w:r>
        <w:rPr>
          <w:lang w:val="en-NZ"/>
        </w:rPr>
        <w:t>an</w:t>
      </w:r>
      <w:r w:rsidR="005F4C9E">
        <w:rPr>
          <w:lang w:val="en-NZ"/>
        </w:rPr>
        <w:t xml:space="preserve"> </w:t>
      </w:r>
      <w:r>
        <w:rPr>
          <w:lang w:val="en-NZ"/>
        </w:rPr>
        <w:t>extremist</w:t>
      </w:r>
      <w:r w:rsidR="005F4C9E">
        <w:rPr>
          <w:lang w:val="en-NZ"/>
        </w:rPr>
        <w:t xml:space="preserve"> </w:t>
      </w:r>
      <w:r>
        <w:rPr>
          <w:lang w:val="en-NZ"/>
        </w:rPr>
        <w:t>right-wing</w:t>
      </w:r>
      <w:r w:rsidR="005F4C9E">
        <w:rPr>
          <w:lang w:val="en-NZ"/>
        </w:rPr>
        <w:t xml:space="preserve"> </w:t>
      </w:r>
      <w:r>
        <w:rPr>
          <w:lang w:val="en-NZ"/>
        </w:rPr>
        <w:t>Islamophobic</w:t>
      </w:r>
      <w:r w:rsidR="005F4C9E">
        <w:rPr>
          <w:lang w:val="en-NZ"/>
        </w:rPr>
        <w:t xml:space="preserve"> </w:t>
      </w:r>
      <w:r>
        <w:rPr>
          <w:lang w:val="en-NZ"/>
        </w:rPr>
        <w:t>ideology,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attack</w:t>
      </w:r>
      <w:r w:rsidR="005F4C9E">
        <w:rPr>
          <w:lang w:val="en-NZ"/>
        </w:rPr>
        <w:t xml:space="preserve"> </w:t>
      </w:r>
      <w:r>
        <w:rPr>
          <w:lang w:val="en-NZ"/>
        </w:rPr>
        <w:t>influenced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nation-wide</w:t>
      </w:r>
      <w:r w:rsidR="005F4C9E">
        <w:rPr>
          <w:lang w:val="en-NZ"/>
        </w:rPr>
        <w:t xml:space="preserve"> </w:t>
      </w:r>
      <w:r>
        <w:rPr>
          <w:lang w:val="en-NZ"/>
        </w:rPr>
        <w:t>conversation</w:t>
      </w:r>
      <w:r w:rsidR="005F4C9E">
        <w:rPr>
          <w:lang w:val="en-NZ"/>
        </w:rPr>
        <w:t xml:space="preserve"> </w:t>
      </w:r>
      <w:r>
        <w:rPr>
          <w:lang w:val="en-NZ"/>
        </w:rPr>
        <w:t>about</w:t>
      </w:r>
      <w:r w:rsidR="005F4C9E">
        <w:rPr>
          <w:lang w:val="en-NZ"/>
        </w:rPr>
        <w:t xml:space="preserve"> </w:t>
      </w:r>
      <w:r>
        <w:rPr>
          <w:lang w:val="en-NZ"/>
        </w:rPr>
        <w:t>racism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New</w:t>
      </w:r>
      <w:r w:rsidR="005F4C9E">
        <w:rPr>
          <w:lang w:val="en-NZ"/>
        </w:rPr>
        <w:t xml:space="preserve"> </w:t>
      </w:r>
      <w:r>
        <w:rPr>
          <w:lang w:val="en-NZ"/>
        </w:rPr>
        <w:t>Zealand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months</w:t>
      </w:r>
      <w:r w:rsidR="005F4C9E">
        <w:rPr>
          <w:lang w:val="en-NZ"/>
        </w:rPr>
        <w:t xml:space="preserve"> </w:t>
      </w:r>
      <w:r>
        <w:rPr>
          <w:lang w:val="en-NZ"/>
        </w:rPr>
        <w:t>following.</w:t>
      </w:r>
    </w:p>
    <w:p w14:paraId="375A9E67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19.</w:t>
      </w:r>
      <w:r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Government</w:t>
      </w:r>
      <w:r w:rsidR="005F4C9E">
        <w:rPr>
          <w:lang w:val="en-NZ"/>
        </w:rPr>
        <w:t xml:space="preserve"> </w:t>
      </w:r>
      <w:r>
        <w:rPr>
          <w:lang w:val="en-NZ"/>
        </w:rPr>
        <w:t>established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Royal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Commission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Inquiry</w:t>
      </w:r>
      <w:r w:rsidR="005F4C9E">
        <w:rPr>
          <w:lang w:val="en-NZ"/>
        </w:rPr>
        <w:t xml:space="preserve"> </w:t>
      </w:r>
      <w:r>
        <w:rPr>
          <w:lang w:val="en-NZ"/>
        </w:rPr>
        <w:t>(RCOI)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investigate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whether</w:t>
      </w:r>
      <w:r w:rsidR="005F4C9E">
        <w:rPr>
          <w:lang w:val="en-NZ"/>
        </w:rPr>
        <w:t xml:space="preserve"> </w:t>
      </w:r>
      <w:r w:rsidRPr="006A7228">
        <w:t>public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sector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agencies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had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done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they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could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protect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terrorist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attacks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whether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could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822CB0">
        <w:rPr>
          <w:lang w:val="en-NZ"/>
        </w:rPr>
        <w:t>done.</w:t>
      </w:r>
    </w:p>
    <w:p w14:paraId="678BF6CD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20.</w:t>
      </w:r>
      <w:r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terrorist</w:t>
      </w:r>
      <w:r w:rsidR="005F4C9E">
        <w:rPr>
          <w:lang w:val="en-NZ"/>
        </w:rPr>
        <w:t xml:space="preserve"> </w:t>
      </w:r>
      <w:r>
        <w:rPr>
          <w:lang w:val="en-NZ"/>
        </w:rPr>
        <w:t>attack</w:t>
      </w:r>
      <w:r w:rsidR="005F4C9E">
        <w:rPr>
          <w:lang w:val="en-NZ"/>
        </w:rPr>
        <w:t xml:space="preserve"> </w:t>
      </w:r>
      <w:r>
        <w:rPr>
          <w:lang w:val="en-NZ"/>
        </w:rPr>
        <w:t>had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significant</w:t>
      </w:r>
      <w:r w:rsidR="005F4C9E">
        <w:rPr>
          <w:lang w:val="en-NZ"/>
        </w:rPr>
        <w:t xml:space="preserve"> </w:t>
      </w:r>
      <w:r>
        <w:rPr>
          <w:lang w:val="en-NZ"/>
        </w:rPr>
        <w:t>impact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how</w:t>
      </w:r>
      <w:r w:rsidR="005F4C9E">
        <w:rPr>
          <w:lang w:val="en-NZ"/>
        </w:rPr>
        <w:t xml:space="preserve"> </w:t>
      </w:r>
      <w:r>
        <w:rPr>
          <w:lang w:val="en-NZ"/>
        </w:rPr>
        <w:t>New</w:t>
      </w:r>
      <w:r w:rsidR="005F4C9E">
        <w:rPr>
          <w:lang w:val="en-NZ"/>
        </w:rPr>
        <w:t xml:space="preserve"> </w:t>
      </w:r>
      <w:r>
        <w:rPr>
          <w:lang w:val="en-NZ"/>
        </w:rPr>
        <w:t>Zealand</w:t>
      </w:r>
      <w:r w:rsidR="005F4C9E">
        <w:rPr>
          <w:lang w:val="en-NZ"/>
        </w:rPr>
        <w:t xml:space="preserve"> </w:t>
      </w:r>
      <w:r>
        <w:rPr>
          <w:lang w:val="en-NZ"/>
        </w:rPr>
        <w:t>understands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responds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racism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</w:t>
      </w:r>
      <w:r w:rsidRPr="001B4D1E">
        <w:rPr>
          <w:lang w:val="en-NZ"/>
        </w:rPr>
        <w:t>his</w:t>
      </w:r>
      <w:r w:rsidR="005F4C9E">
        <w:rPr>
          <w:lang w:val="en-NZ"/>
        </w:rPr>
        <w:t xml:space="preserve"> </w:t>
      </w:r>
      <w:r w:rsidRPr="001B4D1E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1B4D1E">
        <w:rPr>
          <w:lang w:val="en-NZ"/>
        </w:rPr>
        <w:t>discussed</w:t>
      </w:r>
      <w:r w:rsidR="005F4C9E">
        <w:rPr>
          <w:lang w:val="en-NZ"/>
        </w:rPr>
        <w:t xml:space="preserve"> </w:t>
      </w:r>
      <w:r w:rsidRPr="001B4D1E">
        <w:rPr>
          <w:lang w:val="en-NZ"/>
        </w:rPr>
        <w:t>further</w:t>
      </w:r>
      <w:r w:rsidR="005F4C9E">
        <w:rPr>
          <w:lang w:val="en-NZ"/>
        </w:rPr>
        <w:t xml:space="preserve"> </w:t>
      </w:r>
      <w:r w:rsidRPr="001B4D1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B4D1E">
        <w:rPr>
          <w:lang w:val="en-NZ"/>
        </w:rPr>
        <w:t>Article</w:t>
      </w:r>
      <w:r w:rsidR="005F4C9E">
        <w:rPr>
          <w:lang w:val="en-NZ"/>
        </w:rPr>
        <w:t xml:space="preserve"> </w:t>
      </w:r>
      <w:r w:rsidRPr="001B4D1E">
        <w:rPr>
          <w:lang w:val="en-NZ"/>
        </w:rPr>
        <w:t>4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are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related</w:t>
      </w:r>
      <w:r w:rsidR="005F4C9E">
        <w:rPr>
          <w:lang w:val="en-NZ"/>
        </w:rPr>
        <w:t xml:space="preserve"> </w:t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submissions.</w:t>
      </w:r>
    </w:p>
    <w:p w14:paraId="131990DF" w14:textId="2A7BB999" w:rsidR="00886567" w:rsidRDefault="00886567" w:rsidP="005F4C9E">
      <w:pPr>
        <w:pStyle w:val="H1G"/>
        <w:rPr>
          <w:lang w:val="en-NZ"/>
        </w:rPr>
      </w:pPr>
      <w:bookmarkStart w:id="10" w:name="_Toc89185741"/>
      <w:r>
        <w:tab/>
        <w:t>D.</w:t>
      </w:r>
      <w:r>
        <w:tab/>
        <w:t>COVID-19</w:t>
      </w:r>
      <w:r w:rsidR="005F4C9E">
        <w:t xml:space="preserve"> </w:t>
      </w:r>
      <w:r>
        <w:t>Pandemic</w:t>
      </w:r>
      <w:r w:rsidR="005F4C9E">
        <w:t xml:space="preserve"> </w:t>
      </w:r>
      <w:r>
        <w:t>Response</w:t>
      </w:r>
      <w:bookmarkEnd w:id="10"/>
    </w:p>
    <w:p w14:paraId="56D787AA" w14:textId="64E134D2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21.</w:t>
      </w:r>
      <w:r>
        <w:rPr>
          <w:iCs/>
          <w:lang w:val="en-NZ"/>
        </w:rPr>
        <w:tab/>
      </w:r>
      <w:r w:rsidRPr="005205C7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first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case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COVID-19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reported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28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February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2020.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attempt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eliminate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virus,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swiftly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introduced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broad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restrictions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including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closing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borders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but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citizens,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limits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social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gatherings,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Alert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Level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system</w:t>
      </w:r>
      <w:r w:rsidR="005F4C9E">
        <w:rPr>
          <w:lang w:val="en-NZ"/>
        </w:rPr>
        <w:t xml:space="preserve"> </w:t>
      </w:r>
      <w:r>
        <w:rPr>
          <w:lang w:val="en-NZ"/>
        </w:rPr>
        <w:t>(which</w:t>
      </w:r>
      <w:r w:rsidR="005F4C9E">
        <w:rPr>
          <w:lang w:val="en-NZ"/>
        </w:rPr>
        <w:t xml:space="preserve"> </w:t>
      </w:r>
      <w:r>
        <w:rPr>
          <w:lang w:val="en-NZ"/>
        </w:rPr>
        <w:t>has</w:t>
      </w:r>
      <w:r w:rsidR="005F4C9E">
        <w:rPr>
          <w:lang w:val="en-NZ"/>
        </w:rPr>
        <w:t xml:space="preserve"> </w:t>
      </w:r>
      <w:r>
        <w:rPr>
          <w:lang w:val="en-NZ"/>
        </w:rPr>
        <w:t>now</w:t>
      </w:r>
      <w:r w:rsidR="005F4C9E">
        <w:rPr>
          <w:lang w:val="en-NZ"/>
        </w:rPr>
        <w:t xml:space="preserve"> </w:t>
      </w:r>
      <w:r>
        <w:rPr>
          <w:lang w:val="en-NZ"/>
        </w:rPr>
        <w:t>developed</w:t>
      </w:r>
      <w:r w:rsidR="005F4C9E">
        <w:rPr>
          <w:lang w:val="en-NZ"/>
        </w:rPr>
        <w:t xml:space="preserve"> </w:t>
      </w:r>
      <w:r>
        <w:rPr>
          <w:lang w:val="en-NZ"/>
        </w:rPr>
        <w:t>into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Traffic</w:t>
      </w:r>
      <w:r w:rsidR="005F4C9E">
        <w:rPr>
          <w:lang w:val="en-NZ"/>
        </w:rPr>
        <w:t xml:space="preserve"> </w:t>
      </w:r>
      <w:r>
        <w:rPr>
          <w:lang w:val="en-NZ"/>
        </w:rPr>
        <w:t>Light</w:t>
      </w:r>
      <w:r w:rsidR="005F4C9E">
        <w:rPr>
          <w:lang w:val="en-NZ"/>
        </w:rPr>
        <w:t xml:space="preserve"> </w:t>
      </w:r>
      <w:r>
        <w:rPr>
          <w:lang w:val="en-NZ"/>
        </w:rPr>
        <w:t>system),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mandatory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face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coverings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vaccination</w:t>
      </w:r>
      <w:r w:rsidR="005F4C9E">
        <w:rPr>
          <w:lang w:val="en-NZ"/>
        </w:rPr>
        <w:t xml:space="preserve"> </w:t>
      </w:r>
      <w:r w:rsidRPr="005205C7">
        <w:rPr>
          <w:lang w:val="en-NZ"/>
        </w:rPr>
        <w:t>requirements.</w:t>
      </w:r>
    </w:p>
    <w:p w14:paraId="257C57A1" w14:textId="4B2D7A8F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22.</w:t>
      </w:r>
      <w:r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Government</w:t>
      </w:r>
      <w:r w:rsidR="005F4C9E">
        <w:rPr>
          <w:lang w:val="en-NZ"/>
        </w:rPr>
        <w:t xml:space="preserve"> </w:t>
      </w:r>
      <w:r>
        <w:rPr>
          <w:lang w:val="en-NZ"/>
        </w:rPr>
        <w:t>response</w:t>
      </w:r>
      <w:r w:rsidR="005F4C9E">
        <w:rPr>
          <w:lang w:val="en-NZ"/>
        </w:rPr>
        <w:t xml:space="preserve"> </w:t>
      </w:r>
      <w:r>
        <w:rPr>
          <w:lang w:val="en-NZ"/>
        </w:rPr>
        <w:t>has</w:t>
      </w:r>
      <w:r w:rsidR="005F4C9E">
        <w:rPr>
          <w:lang w:val="en-NZ"/>
        </w:rPr>
        <w:t xml:space="preserve"> </w:t>
      </w:r>
      <w:r>
        <w:rPr>
          <w:lang w:val="en-NZ"/>
        </w:rPr>
        <w:t>engaged</w:t>
      </w:r>
      <w:r w:rsidR="005F4C9E">
        <w:rPr>
          <w:lang w:val="en-NZ"/>
        </w:rPr>
        <w:t xml:space="preserve"> </w:t>
      </w:r>
      <w:r>
        <w:rPr>
          <w:lang w:val="en-NZ"/>
        </w:rPr>
        <w:t>several</w:t>
      </w:r>
      <w:r w:rsidR="005F4C9E">
        <w:rPr>
          <w:lang w:val="en-NZ"/>
        </w:rPr>
        <w:t xml:space="preserve"> </w:t>
      </w:r>
      <w:r>
        <w:rPr>
          <w:lang w:val="en-NZ"/>
        </w:rPr>
        <w:t>human</w:t>
      </w:r>
      <w:r w:rsidR="005F4C9E">
        <w:rPr>
          <w:lang w:val="en-NZ"/>
        </w:rPr>
        <w:t xml:space="preserve"> </w:t>
      </w:r>
      <w:r>
        <w:rPr>
          <w:lang w:val="en-NZ"/>
        </w:rPr>
        <w:t>rights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freedoms</w:t>
      </w:r>
      <w:r w:rsidR="005F4C9E">
        <w:rPr>
          <w:lang w:val="en-NZ"/>
        </w:rPr>
        <w:t xml:space="preserve"> </w:t>
      </w:r>
      <w:r>
        <w:rPr>
          <w:lang w:val="en-NZ"/>
        </w:rPr>
        <w:t>affirmed</w:t>
      </w:r>
      <w:r w:rsidR="005F4C9E">
        <w:rPr>
          <w:lang w:val="en-NZ"/>
        </w:rPr>
        <w:t xml:space="preserve"> </w:t>
      </w:r>
      <w:r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New</w:t>
      </w:r>
      <w:r w:rsidR="005F4C9E">
        <w:rPr>
          <w:lang w:val="en-NZ"/>
        </w:rPr>
        <w:t xml:space="preserve"> </w:t>
      </w:r>
      <w:r>
        <w:rPr>
          <w:lang w:val="en-NZ"/>
        </w:rPr>
        <w:t>Zealand</w:t>
      </w:r>
      <w:r w:rsidR="005F4C9E">
        <w:rPr>
          <w:lang w:val="en-NZ"/>
        </w:rPr>
        <w:t xml:space="preserve"> </w:t>
      </w:r>
      <w:r>
        <w:rPr>
          <w:lang w:val="en-NZ"/>
        </w:rPr>
        <w:t>Bill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Rights</w:t>
      </w:r>
      <w:r w:rsidR="005F4C9E">
        <w:rPr>
          <w:lang w:val="en-NZ"/>
        </w:rPr>
        <w:t xml:space="preserve"> </w:t>
      </w:r>
      <w:r>
        <w:rPr>
          <w:lang w:val="en-NZ"/>
        </w:rPr>
        <w:t>Act</w:t>
      </w:r>
      <w:r w:rsidR="005F4C9E">
        <w:rPr>
          <w:lang w:val="en-NZ"/>
        </w:rPr>
        <w:t xml:space="preserve"> </w:t>
      </w:r>
      <w:r>
        <w:rPr>
          <w:lang w:val="en-NZ"/>
        </w:rPr>
        <w:t>1990</w:t>
      </w:r>
      <w:r w:rsidR="005F4C9E">
        <w:rPr>
          <w:lang w:val="en-NZ"/>
        </w:rPr>
        <w:t xml:space="preserve"> </w:t>
      </w:r>
      <w:r>
        <w:rPr>
          <w:lang w:val="en-NZ"/>
        </w:rPr>
        <w:t>(NZBORA),</w:t>
      </w:r>
      <w:r w:rsidR="005F4C9E">
        <w:rPr>
          <w:lang w:val="en-NZ"/>
        </w:rPr>
        <w:t xml:space="preserve"> </w:t>
      </w:r>
      <w:r>
        <w:rPr>
          <w:lang w:val="en-NZ"/>
        </w:rPr>
        <w:t>including</w:t>
      </w:r>
      <w:r w:rsidR="005F4C9E">
        <w:rPr>
          <w:lang w:val="en-NZ"/>
        </w:rPr>
        <w:t xml:space="preserve"> </w:t>
      </w:r>
      <w:r>
        <w:rPr>
          <w:lang w:val="en-NZ"/>
        </w:rPr>
        <w:t>but</w:t>
      </w:r>
      <w:r w:rsidR="005F4C9E">
        <w:rPr>
          <w:lang w:val="en-NZ"/>
        </w:rPr>
        <w:t xml:space="preserve"> </w:t>
      </w:r>
      <w:r>
        <w:rPr>
          <w:lang w:val="en-NZ"/>
        </w:rPr>
        <w:t>not</w:t>
      </w:r>
      <w:r w:rsidR="005F4C9E">
        <w:rPr>
          <w:lang w:val="en-NZ"/>
        </w:rPr>
        <w:t xml:space="preserve"> </w:t>
      </w:r>
      <w:r>
        <w:rPr>
          <w:lang w:val="en-NZ"/>
        </w:rPr>
        <w:t>limited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freedom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movement,</w:t>
      </w:r>
      <w:r w:rsidR="005F4C9E">
        <w:rPr>
          <w:lang w:val="en-NZ"/>
        </w:rPr>
        <w:t xml:space="preserve"> </w:t>
      </w:r>
      <w:r>
        <w:rPr>
          <w:lang w:val="en-NZ"/>
        </w:rPr>
        <w:t>freedom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assembly,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right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refuse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undergo</w:t>
      </w:r>
      <w:r w:rsidR="005F4C9E">
        <w:rPr>
          <w:lang w:val="en-NZ"/>
        </w:rPr>
        <w:t xml:space="preserve"> </w:t>
      </w:r>
      <w:r>
        <w:rPr>
          <w:lang w:val="en-NZ"/>
        </w:rPr>
        <w:t>medical</w:t>
      </w:r>
      <w:r w:rsidR="005F4C9E">
        <w:rPr>
          <w:lang w:val="en-NZ"/>
        </w:rPr>
        <w:t xml:space="preserve"> </w:t>
      </w:r>
      <w:r>
        <w:rPr>
          <w:lang w:val="en-NZ"/>
        </w:rPr>
        <w:t>treatment,</w:t>
      </w:r>
      <w:r w:rsidR="005F4C9E">
        <w:rPr>
          <w:lang w:val="en-NZ"/>
        </w:rPr>
        <w:t xml:space="preserve"> </w:t>
      </w:r>
      <w:r>
        <w:rPr>
          <w:lang w:val="en-NZ"/>
        </w:rPr>
        <w:t>freedom</w:t>
      </w:r>
      <w:r w:rsidR="005F4C9E">
        <w:rPr>
          <w:lang w:val="en-NZ"/>
        </w:rPr>
        <w:t xml:space="preserve"> </w:t>
      </w:r>
      <w:r>
        <w:rPr>
          <w:lang w:val="en-NZ"/>
        </w:rPr>
        <w:t>from</w:t>
      </w:r>
      <w:r w:rsidR="005F4C9E">
        <w:rPr>
          <w:lang w:val="en-NZ"/>
        </w:rPr>
        <w:t xml:space="preserve"> </w:t>
      </w:r>
      <w:r>
        <w:rPr>
          <w:lang w:val="en-NZ"/>
        </w:rPr>
        <w:t>unreasonable</w:t>
      </w:r>
      <w:r w:rsidR="005F4C9E">
        <w:rPr>
          <w:lang w:val="en-NZ"/>
        </w:rPr>
        <w:t xml:space="preserve"> </w:t>
      </w:r>
      <w:r>
        <w:rPr>
          <w:lang w:val="en-NZ"/>
        </w:rPr>
        <w:t>search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seizure,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liberty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person,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right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261BE2">
        <w:rPr>
          <w:lang w:val="en-NZ"/>
        </w:rPr>
        <w:t>presumed</w:t>
      </w:r>
      <w:r w:rsidR="005F4C9E">
        <w:rPr>
          <w:lang w:val="en-NZ"/>
        </w:rPr>
        <w:t xml:space="preserve"> </w:t>
      </w:r>
      <w:r w:rsidRPr="00261BE2">
        <w:rPr>
          <w:lang w:val="en-NZ"/>
        </w:rPr>
        <w:t>innocent</w:t>
      </w:r>
      <w:r w:rsidR="005F4C9E">
        <w:rPr>
          <w:lang w:val="en-NZ"/>
        </w:rPr>
        <w:t xml:space="preserve"> </w:t>
      </w:r>
      <w:r w:rsidRPr="00261BE2">
        <w:rPr>
          <w:lang w:val="en-NZ"/>
        </w:rPr>
        <w:t>until</w:t>
      </w:r>
      <w:r w:rsidR="005F4C9E">
        <w:rPr>
          <w:lang w:val="en-NZ"/>
        </w:rPr>
        <w:t xml:space="preserve"> </w:t>
      </w:r>
      <w:r w:rsidRPr="00261BE2">
        <w:rPr>
          <w:lang w:val="en-NZ"/>
        </w:rPr>
        <w:t>proved</w:t>
      </w:r>
      <w:r w:rsidR="005F4C9E">
        <w:rPr>
          <w:lang w:val="en-NZ"/>
        </w:rPr>
        <w:t xml:space="preserve"> </w:t>
      </w:r>
      <w:r w:rsidRPr="00261BE2">
        <w:rPr>
          <w:lang w:val="en-NZ"/>
        </w:rPr>
        <w:t>guilty</w:t>
      </w:r>
      <w:r w:rsidR="005F4C9E">
        <w:rPr>
          <w:lang w:val="en-NZ"/>
        </w:rPr>
        <w:t xml:space="preserve"> </w:t>
      </w:r>
      <w:r w:rsidRPr="00261BE2">
        <w:rPr>
          <w:lang w:val="en-NZ"/>
        </w:rPr>
        <w:t>according</w:t>
      </w:r>
      <w:r w:rsidR="005F4C9E">
        <w:rPr>
          <w:lang w:val="en-NZ"/>
        </w:rPr>
        <w:t xml:space="preserve"> </w:t>
      </w:r>
      <w:r w:rsidRPr="00261BE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261BE2">
        <w:rPr>
          <w:lang w:val="en-NZ"/>
        </w:rPr>
        <w:t>law.</w:t>
      </w:r>
    </w:p>
    <w:p w14:paraId="2E3A9148" w14:textId="7FFAAB99" w:rsidR="00886567" w:rsidRPr="00340E9E" w:rsidRDefault="00886567" w:rsidP="00886567">
      <w:pPr>
        <w:pStyle w:val="SingleTxtG"/>
        <w:rPr>
          <w:lang w:val="en-NZ"/>
        </w:rPr>
      </w:pPr>
      <w:r w:rsidRPr="00340E9E">
        <w:rPr>
          <w:iCs/>
          <w:lang w:val="en-NZ"/>
        </w:rPr>
        <w:t>23.</w:t>
      </w:r>
      <w:r w:rsidRPr="00340E9E"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raised</w:t>
      </w:r>
      <w:r w:rsidR="005F4C9E">
        <w:rPr>
          <w:lang w:val="en-NZ"/>
        </w:rPr>
        <w:t xml:space="preserve"> </w:t>
      </w:r>
      <w:r>
        <w:rPr>
          <w:lang w:val="en-NZ"/>
        </w:rPr>
        <w:t>concerns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encouraged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legislation</w:t>
      </w:r>
      <w:r w:rsidR="005F4C9E">
        <w:rPr>
          <w:lang w:val="en-NZ"/>
        </w:rPr>
        <w:t xml:space="preserve"> </w:t>
      </w:r>
      <w:r>
        <w:rPr>
          <w:lang w:val="en-NZ"/>
        </w:rPr>
        <w:t>related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COVID-19</w:t>
      </w:r>
      <w:r w:rsidR="005F4C9E">
        <w:rPr>
          <w:lang w:val="en-NZ"/>
        </w:rPr>
        <w:t xml:space="preserve"> </w:t>
      </w:r>
      <w:r w:rsidRPr="001B45DC">
        <w:rPr>
          <w:lang w:val="en-NZ"/>
        </w:rPr>
        <w:t>legislation</w:t>
      </w:r>
      <w:r w:rsidR="005F4C9E">
        <w:rPr>
          <w:lang w:val="en-NZ"/>
        </w:rPr>
        <w:t xml:space="preserve"> </w:t>
      </w:r>
      <w:r>
        <w:rPr>
          <w:lang w:val="en-NZ"/>
        </w:rPr>
        <w:t>uphold</w:t>
      </w:r>
      <w:r w:rsidR="005F4C9E">
        <w:rPr>
          <w:lang w:val="en-NZ"/>
        </w:rPr>
        <w:t xml:space="preserve"> </w:t>
      </w:r>
      <w:r>
        <w:rPr>
          <w:lang w:val="en-NZ"/>
        </w:rPr>
        <w:t>human</w:t>
      </w:r>
      <w:r w:rsidR="005F4C9E">
        <w:rPr>
          <w:lang w:val="en-NZ"/>
        </w:rPr>
        <w:t xml:space="preserve"> </w:t>
      </w:r>
      <w:r>
        <w:rPr>
          <w:lang w:val="en-NZ"/>
        </w:rPr>
        <w:t>rights,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allow</w:t>
      </w:r>
      <w:r w:rsidR="005F4C9E">
        <w:rPr>
          <w:lang w:val="en-NZ"/>
        </w:rPr>
        <w:t xml:space="preserve"> </w:t>
      </w:r>
      <w:r w:rsidRPr="001B45DC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1B45DC">
        <w:rPr>
          <w:lang w:val="en-NZ"/>
        </w:rPr>
        <w:t>appropriate</w:t>
      </w:r>
      <w:r w:rsidR="005F4C9E">
        <w:rPr>
          <w:lang w:val="en-NZ"/>
        </w:rPr>
        <w:t xml:space="preserve"> </w:t>
      </w:r>
      <w:r w:rsidRPr="001B45DC">
        <w:rPr>
          <w:lang w:val="en-NZ"/>
        </w:rPr>
        <w:t>level</w:t>
      </w:r>
      <w:r w:rsidR="005F4C9E">
        <w:rPr>
          <w:lang w:val="en-NZ"/>
        </w:rPr>
        <w:t xml:space="preserve"> </w:t>
      </w:r>
      <w:r w:rsidRPr="001B45DC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1B45DC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1B45DC">
        <w:rPr>
          <w:lang w:val="en-NZ"/>
        </w:rPr>
        <w:t>scrutiny,</w:t>
      </w:r>
      <w:r w:rsidR="005F4C9E">
        <w:rPr>
          <w:lang w:val="en-NZ"/>
        </w:rPr>
        <w:t xml:space="preserve"> </w:t>
      </w:r>
      <w:r w:rsidRPr="001B45DC">
        <w:rPr>
          <w:lang w:val="en-NZ"/>
        </w:rPr>
        <w:t>participation,</w:t>
      </w:r>
      <w:r w:rsidR="005F4C9E">
        <w:rPr>
          <w:lang w:val="en-NZ"/>
        </w:rPr>
        <w:t xml:space="preserve"> </w:t>
      </w:r>
      <w:r w:rsidRPr="006A7228">
        <w:t>and</w:t>
      </w:r>
      <w:r w:rsidR="005F4C9E">
        <w:rPr>
          <w:lang w:val="en-NZ"/>
        </w:rPr>
        <w:t xml:space="preserve"> </w:t>
      </w:r>
      <w:r w:rsidRPr="001B45DC">
        <w:rPr>
          <w:lang w:val="en-NZ"/>
        </w:rPr>
        <w:t>procedural</w:t>
      </w:r>
      <w:r w:rsidR="005F4C9E">
        <w:rPr>
          <w:lang w:val="en-NZ"/>
        </w:rPr>
        <w:t xml:space="preserve"> </w:t>
      </w:r>
      <w:r w:rsidRPr="001B45DC">
        <w:rPr>
          <w:lang w:val="en-NZ"/>
        </w:rPr>
        <w:t>safeguards</w:t>
      </w:r>
      <w:r>
        <w:rPr>
          <w:lang w:val="en-NZ"/>
        </w:rPr>
        <w:t>.</w:t>
      </w:r>
    </w:p>
    <w:p w14:paraId="17E4502D" w14:textId="249DB000" w:rsidR="00886567" w:rsidRPr="006734F9" w:rsidRDefault="00886567" w:rsidP="005F4C9E">
      <w:pPr>
        <w:pStyle w:val="H23G"/>
        <w:rPr>
          <w:lang w:val="en-NZ"/>
        </w:rPr>
      </w:pPr>
      <w:r>
        <w:rPr>
          <w:lang w:val="en-NZ"/>
        </w:rPr>
        <w:tab/>
        <w:t>1.</w:t>
      </w:r>
      <w:r>
        <w:rPr>
          <w:lang w:val="en-NZ"/>
        </w:rPr>
        <w:tab/>
      </w:r>
      <w:r w:rsidRPr="006734F9">
        <w:rPr>
          <w:lang w:val="en-NZ"/>
        </w:rPr>
        <w:t>Supporting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communities</w:t>
      </w:r>
    </w:p>
    <w:p w14:paraId="2CE479BC" w14:textId="4FE56E31" w:rsidR="00886567" w:rsidRPr="006A7228" w:rsidRDefault="00886567" w:rsidP="00886567">
      <w:pPr>
        <w:pStyle w:val="SingleTxtG"/>
      </w:pPr>
      <w:r w:rsidRPr="006A7228">
        <w:rPr>
          <w:iCs/>
        </w:rPr>
        <w:t>24.</w:t>
      </w:r>
      <w:r w:rsidRPr="006A7228">
        <w:rPr>
          <w:iCs/>
        </w:rPr>
        <w:tab/>
      </w:r>
      <w:r w:rsidRPr="006A7228">
        <w:t>Māori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likely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be</w:t>
      </w:r>
      <w:r w:rsidR="005F4C9E">
        <w:t xml:space="preserve"> </w:t>
      </w:r>
      <w:r w:rsidRPr="006A7228">
        <w:t>most</w:t>
      </w:r>
      <w:r w:rsidR="005F4C9E">
        <w:t xml:space="preserve"> </w:t>
      </w:r>
      <w:r w:rsidRPr="006A7228">
        <w:t>adversely</w:t>
      </w:r>
      <w:r w:rsidR="005F4C9E">
        <w:t xml:space="preserve"> </w:t>
      </w:r>
      <w:r w:rsidRPr="006A7228">
        <w:t>impacted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COVID-19,</w:t>
      </w:r>
      <w:r w:rsidR="005F4C9E">
        <w:t xml:space="preserve"> </w:t>
      </w:r>
      <w:r w:rsidRPr="006A7228">
        <w:t>due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existing</w:t>
      </w:r>
      <w:r w:rsidR="005F4C9E">
        <w:t xml:space="preserve"> </w:t>
      </w:r>
      <w:r w:rsidRPr="006A7228">
        <w:t>health</w:t>
      </w:r>
      <w:r w:rsidR="005F4C9E">
        <w:t xml:space="preserve"> </w:t>
      </w:r>
      <w:r w:rsidRPr="006A7228">
        <w:t>inequities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socio-economic</w:t>
      </w:r>
      <w:r w:rsidR="005F4C9E">
        <w:t xml:space="preserve"> </w:t>
      </w:r>
      <w:r w:rsidRPr="006A7228">
        <w:t>factors</w:t>
      </w:r>
      <w:r w:rsidR="005F4C9E">
        <w:t xml:space="preserve"> </w:t>
      </w:r>
      <w:r w:rsidRPr="006A7228">
        <w:t>such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lower</w:t>
      </w:r>
      <w:r w:rsidR="005F4C9E">
        <w:t xml:space="preserve"> </w:t>
      </w:r>
      <w:r w:rsidRPr="006A7228">
        <w:t>income,</w:t>
      </w:r>
      <w:r w:rsidR="005F4C9E">
        <w:t xml:space="preserve"> </w:t>
      </w:r>
      <w:r w:rsidRPr="006A7228">
        <w:t>poorer</w:t>
      </w:r>
      <w:r w:rsidR="005F4C9E">
        <w:t xml:space="preserve"> </w:t>
      </w:r>
      <w:r w:rsidRPr="006A7228">
        <w:t>housing,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higher</w:t>
      </w:r>
      <w:r w:rsidR="005F4C9E">
        <w:t xml:space="preserve"> </w:t>
      </w:r>
      <w:r w:rsidRPr="006A7228">
        <w:t>rates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long-term</w:t>
      </w:r>
      <w:r w:rsidR="005F4C9E">
        <w:t xml:space="preserve"> </w:t>
      </w:r>
      <w:r w:rsidRPr="006A7228">
        <w:t>health</w:t>
      </w:r>
      <w:r w:rsidR="005F4C9E">
        <w:t xml:space="preserve"> </w:t>
      </w:r>
      <w:r w:rsidRPr="006A7228">
        <w:t>conditions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other</w:t>
      </w:r>
      <w:r w:rsidR="005F4C9E">
        <w:t xml:space="preserve"> </w:t>
      </w:r>
      <w:r w:rsidRPr="006A7228">
        <w:t>co-morbidities.</w:t>
      </w:r>
    </w:p>
    <w:p w14:paraId="1E0C73E0" w14:textId="77777777" w:rsidR="0071570E" w:rsidRDefault="00886567" w:rsidP="00886567">
      <w:pPr>
        <w:pStyle w:val="SingleTxtG"/>
      </w:pPr>
      <w:r w:rsidRPr="006A7228">
        <w:rPr>
          <w:iCs/>
        </w:rPr>
        <w:t>25.</w:t>
      </w:r>
      <w:r w:rsidRPr="006A7228">
        <w:rPr>
          <w:iCs/>
        </w:rPr>
        <w:tab/>
      </w:r>
      <w:r w:rsidRPr="006A7228">
        <w:t>Māori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adversely</w:t>
      </w:r>
      <w:r w:rsidR="005F4C9E">
        <w:t xml:space="preserve"> </w:t>
      </w:r>
      <w:r w:rsidRPr="006A7228">
        <w:t>impacted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71570E">
        <w:t>’</w:t>
      </w:r>
      <w:r w:rsidRPr="006A7228">
        <w:t>s</w:t>
      </w:r>
      <w:r w:rsidR="005F4C9E">
        <w:t xml:space="preserve"> </w:t>
      </w:r>
      <w:r w:rsidRPr="006A7228">
        <w:t>COVID-19</w:t>
      </w:r>
      <w:r w:rsidR="005F4C9E">
        <w:t xml:space="preserve"> </w:t>
      </w:r>
      <w:r w:rsidRPr="006A7228">
        <w:t>restrictions,</w:t>
      </w:r>
      <w:r w:rsidR="005F4C9E">
        <w:t xml:space="preserve"> </w:t>
      </w:r>
      <w:r w:rsidRPr="006A7228">
        <w:t>due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cultural</w:t>
      </w:r>
      <w:r w:rsidR="005F4C9E">
        <w:t xml:space="preserve"> </w:t>
      </w:r>
      <w:r w:rsidRPr="006A7228">
        <w:t>emphasis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tikanga</w:t>
      </w:r>
      <w:r w:rsidR="005F4C9E">
        <w:t xml:space="preserve"> </w:t>
      </w:r>
      <w:r w:rsidRPr="006A7228">
        <w:t>(customs)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wellbeing</w:t>
      </w:r>
      <w:r w:rsidR="005F4C9E">
        <w:t xml:space="preserve"> </w:t>
      </w:r>
      <w:r w:rsidRPr="006A7228">
        <w:t>at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group</w:t>
      </w:r>
      <w:r w:rsidR="005F4C9E">
        <w:t xml:space="preserve"> </w:t>
      </w:r>
      <w:r w:rsidRPr="006A7228">
        <w:t>level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whānau,</w:t>
      </w:r>
      <w:r w:rsidR="005F4C9E">
        <w:t xml:space="preserve"> </w:t>
      </w:r>
      <w:r w:rsidRPr="006A7228">
        <w:t>hapū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iwi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significance</w:t>
      </w:r>
      <w:r w:rsidR="005F4C9E">
        <w:t xml:space="preserve"> </w:t>
      </w:r>
      <w:r w:rsidRPr="006A7228">
        <w:t>of</w:t>
      </w:r>
      <w:r w:rsidR="005F4C9E">
        <w:t xml:space="preserve"> </w:t>
      </w:r>
      <w:bookmarkStart w:id="11" w:name="_Hlk89176461"/>
      <w:r w:rsidRPr="006A7228">
        <w:t>whanaungatanga</w:t>
      </w:r>
      <w:bookmarkEnd w:id="11"/>
      <w:r w:rsidR="005F4C9E">
        <w:t xml:space="preserve"> </w:t>
      </w:r>
      <w:r w:rsidRPr="006A7228">
        <w:t>(kinship).</w:t>
      </w:r>
    </w:p>
    <w:p w14:paraId="3ECF965A" w14:textId="7F87F69A" w:rsidR="00886567" w:rsidRPr="006A7228" w:rsidRDefault="00886567" w:rsidP="00886567">
      <w:pPr>
        <w:pStyle w:val="SingleTxtG"/>
      </w:pPr>
      <w:r w:rsidRPr="006A7228">
        <w:rPr>
          <w:iCs/>
        </w:rPr>
        <w:t>26.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committed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strengthening</w:t>
      </w:r>
      <w:r w:rsidR="005F4C9E">
        <w:t xml:space="preserve"> </w:t>
      </w:r>
      <w:r w:rsidRPr="006A7228">
        <w:t>its</w:t>
      </w:r>
      <w:r w:rsidR="005F4C9E">
        <w:t xml:space="preserve"> </w:t>
      </w:r>
      <w:r w:rsidRPr="006A7228">
        <w:t>relationship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address</w:t>
      </w:r>
      <w:r w:rsidR="005F4C9E">
        <w:t xml:space="preserve"> </w:t>
      </w:r>
      <w:r w:rsidRPr="006A7228">
        <w:t>long-term</w:t>
      </w:r>
      <w:r w:rsidR="005F4C9E">
        <w:t xml:space="preserve"> </w:t>
      </w:r>
      <w:r w:rsidRPr="006A7228">
        <w:t>health,</w:t>
      </w:r>
      <w:r w:rsidR="005F4C9E">
        <w:t xml:space="preserve"> </w:t>
      </w:r>
      <w:r w:rsidRPr="006A7228">
        <w:t>economic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social</w:t>
      </w:r>
      <w:r w:rsidR="005F4C9E">
        <w:t xml:space="preserve"> </w:t>
      </w:r>
      <w:r w:rsidRPr="006A7228">
        <w:t>inequities.</w:t>
      </w:r>
      <w:r w:rsidR="005F4C9E">
        <w:t xml:space="preserve"> </w:t>
      </w:r>
      <w:r w:rsidRPr="006A7228">
        <w:t>Initiatives</w:t>
      </w:r>
      <w:r w:rsidR="005F4C9E">
        <w:t xml:space="preserve"> </w:t>
      </w:r>
      <w:r w:rsidRPr="006A7228">
        <w:t>implemented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described</w:t>
      </w:r>
      <w:r w:rsidR="005F4C9E">
        <w:t xml:space="preserve"> </w:t>
      </w:r>
      <w:r w:rsidRPr="006A7228">
        <w:t>under</w:t>
      </w:r>
      <w:r w:rsidR="005F4C9E">
        <w:t xml:space="preserve"> </w:t>
      </w:r>
      <w:r w:rsidRPr="006A7228">
        <w:t>Article</w:t>
      </w:r>
      <w:r w:rsidR="005F4C9E">
        <w:t xml:space="preserve"> </w:t>
      </w:r>
      <w:r w:rsidRPr="006A7228">
        <w:t>5.</w:t>
      </w:r>
    </w:p>
    <w:p w14:paraId="3CC7C6D3" w14:textId="446EA2A8" w:rsidR="00886567" w:rsidRPr="006A7228" w:rsidRDefault="00886567" w:rsidP="00886567">
      <w:pPr>
        <w:pStyle w:val="SingleTxtG"/>
      </w:pPr>
      <w:r w:rsidRPr="006A7228">
        <w:rPr>
          <w:iCs/>
        </w:rPr>
        <w:t>27.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made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significant</w:t>
      </w:r>
      <w:r w:rsidR="005F4C9E">
        <w:t xml:space="preserve"> </w:t>
      </w:r>
      <w:r w:rsidRPr="006A7228">
        <w:t>funding</w:t>
      </w:r>
      <w:r w:rsidR="005F4C9E">
        <w:t xml:space="preserve"> </w:t>
      </w:r>
      <w:r w:rsidRPr="006A7228">
        <w:t>investment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communities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social</w:t>
      </w:r>
      <w:r w:rsidR="005F4C9E">
        <w:t xml:space="preserve"> </w:t>
      </w:r>
      <w:r w:rsidRPr="006A7228">
        <w:t>sector</w:t>
      </w:r>
      <w:r w:rsidR="005F4C9E">
        <w:t xml:space="preserve"> </w:t>
      </w:r>
      <w:r w:rsidRPr="006A7228">
        <w:t>providers.</w:t>
      </w:r>
      <w:r w:rsidR="005F4C9E">
        <w:t xml:space="preserve"> </w:t>
      </w:r>
      <w:r w:rsidRPr="006A7228">
        <w:t>$120</w:t>
      </w:r>
      <w:r w:rsidR="005F4C9E">
        <w:t xml:space="preserve"> </w:t>
      </w:r>
      <w:r w:rsidRPr="006A7228">
        <w:t>million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allocated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vaccination</w:t>
      </w:r>
      <w:r w:rsidR="005F4C9E">
        <w:t xml:space="preserve"> </w:t>
      </w:r>
      <w:r w:rsidRPr="006A7228">
        <w:t>programme</w:t>
      </w:r>
      <w:r>
        <w:t>.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includes</w:t>
      </w:r>
      <w:r w:rsidR="005F4C9E">
        <w:t xml:space="preserve"> </w:t>
      </w:r>
      <w:r w:rsidRPr="006A7228">
        <w:t>$56.5</w:t>
      </w:r>
      <w:r w:rsidR="005F4C9E">
        <w:t xml:space="preserve"> </w:t>
      </w:r>
      <w:r w:rsidRPr="006A7228">
        <w:t>million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specific</w:t>
      </w:r>
      <w:r w:rsidR="005F4C9E">
        <w:t xml:space="preserve"> </w:t>
      </w:r>
      <w:r w:rsidRPr="006A7228">
        <w:t>response</w:t>
      </w:r>
      <w:r w:rsidR="005F4C9E">
        <w:t xml:space="preserve"> </w:t>
      </w:r>
      <w:r w:rsidRPr="006A7228">
        <w:t>action</w:t>
      </w:r>
      <w:r w:rsidR="005F4C9E">
        <w:t xml:space="preserve"> </w:t>
      </w:r>
      <w:r w:rsidRPr="006A7228">
        <w:t>plan</w:t>
      </w:r>
      <w:r w:rsidR="005F4C9E">
        <w:t xml:space="preserve"> </w:t>
      </w:r>
      <w:r w:rsidRPr="006A7228">
        <w:t>including</w:t>
      </w:r>
      <w:r w:rsidR="005F4C9E">
        <w:t xml:space="preserve"> </w:t>
      </w:r>
      <w:r w:rsidRPr="006A7228">
        <w:t>$30</w:t>
      </w:r>
      <w:r w:rsidR="005F4C9E">
        <w:t xml:space="preserve"> </w:t>
      </w:r>
      <w:r w:rsidRPr="006A7228">
        <w:t>million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health</w:t>
      </w:r>
      <w:r w:rsidR="005F4C9E">
        <w:t xml:space="preserve"> </w:t>
      </w:r>
      <w:r w:rsidRPr="006A7228">
        <w:t>services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$15</w:t>
      </w:r>
      <w:r w:rsidR="005F4C9E">
        <w:t xml:space="preserve"> </w:t>
      </w:r>
      <w:r w:rsidRPr="006A7228">
        <w:t>million</w:t>
      </w:r>
      <w:r w:rsidR="005F4C9E">
        <w:t xml:space="preserve"> </w:t>
      </w:r>
      <w:r w:rsidRPr="006A7228">
        <w:t>to</w:t>
      </w:r>
      <w:r w:rsidR="005F4C9E">
        <w:t xml:space="preserve"> </w:t>
      </w:r>
      <w:bookmarkStart w:id="12" w:name="_Hlk88479562"/>
      <w:r w:rsidRPr="006A7228">
        <w:t>Whānau</w:t>
      </w:r>
      <w:r w:rsidR="005F4C9E">
        <w:t xml:space="preserve"> </w:t>
      </w:r>
      <w:r w:rsidRPr="006A7228">
        <w:t>Ora</w:t>
      </w:r>
      <w:r w:rsidR="005F4C9E">
        <w:t xml:space="preserve"> </w:t>
      </w:r>
      <w:bookmarkEnd w:id="12"/>
      <w:r w:rsidRPr="006A7228">
        <w:t>commissioning</w:t>
      </w:r>
      <w:r w:rsidR="005F4C9E">
        <w:t xml:space="preserve"> </w:t>
      </w:r>
      <w:r w:rsidRPr="006A7228">
        <w:t>agencies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vulnerable</w:t>
      </w:r>
      <w:r w:rsidR="005F4C9E">
        <w:t xml:space="preserve"> </w:t>
      </w:r>
      <w:r w:rsidRPr="006A7228">
        <w:t>families.</w:t>
      </w:r>
      <w:r w:rsidR="005F4C9E">
        <w:t xml:space="preserve"> </w:t>
      </w:r>
      <w:r w:rsidRPr="006A7228">
        <w:t>Whānau</w:t>
      </w:r>
      <w:r w:rsidR="005F4C9E">
        <w:t xml:space="preserve"> </w:t>
      </w:r>
      <w:r w:rsidRPr="006A7228">
        <w:t>Ora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discussed</w:t>
      </w:r>
      <w:r w:rsidR="005F4C9E">
        <w:t xml:space="preserve"> </w:t>
      </w:r>
      <w:r w:rsidRPr="006A7228">
        <w:t>further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paragraph</w:t>
      </w:r>
      <w:r w:rsidR="005F4C9E">
        <w:t xml:space="preserve"> </w:t>
      </w:r>
      <w:r w:rsidRPr="006A7228">
        <w:t>336.</w:t>
      </w:r>
    </w:p>
    <w:p w14:paraId="5723551B" w14:textId="7FDE3F00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28.</w:t>
      </w:r>
      <w:r>
        <w:rPr>
          <w:iCs/>
          <w:lang w:val="en-NZ"/>
        </w:rPr>
        <w:tab/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expressed</w:t>
      </w:r>
      <w:r w:rsidR="005F4C9E">
        <w:t xml:space="preserve"> </w:t>
      </w:r>
      <w:r w:rsidRPr="006A7228">
        <w:t>concern</w:t>
      </w:r>
      <w:r w:rsidR="005F4C9E">
        <w:t xml:space="preserve"> </w:t>
      </w:r>
      <w:r w:rsidRPr="006A7228">
        <w:t>about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response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COVID-19</w:t>
      </w:r>
      <w:r w:rsidR="005F4C9E">
        <w:t xml:space="preserve"> </w:t>
      </w:r>
      <w:r w:rsidRPr="006A7228">
        <w:t>vaccine</w:t>
      </w:r>
      <w:r w:rsidR="005F4C9E">
        <w:t xml:space="preserve"> </w:t>
      </w:r>
      <w:r w:rsidRPr="006A7228">
        <w:t>roll-out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suggested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concerns</w:t>
      </w:r>
      <w:r w:rsidR="005F4C9E">
        <w:t xml:space="preserve"> </w:t>
      </w:r>
      <w:r w:rsidRPr="006A7228">
        <w:t>illuminated</w:t>
      </w:r>
      <w:r w:rsidR="005F4C9E">
        <w:t xml:space="preserve"> </w:t>
      </w:r>
      <w:r w:rsidRPr="006A7228">
        <w:t>broader</w:t>
      </w:r>
      <w:r w:rsidR="005F4C9E">
        <w:t xml:space="preserve"> </w:t>
      </w:r>
      <w:r w:rsidRPr="006A7228">
        <w:t>issues</w:t>
      </w:r>
      <w:r w:rsidR="005F4C9E">
        <w:t xml:space="preserve"> </w:t>
      </w:r>
      <w:r w:rsidRPr="006A7228">
        <w:t>about</w:t>
      </w:r>
      <w:r w:rsidR="005F4C9E">
        <w:t xml:space="preserve"> </w:t>
      </w:r>
      <w:r w:rsidRPr="006A7228">
        <w:t>how</w:t>
      </w:r>
      <w:r w:rsidR="005F4C9E">
        <w:rPr>
          <w:lang w:val="en-NZ"/>
        </w:rPr>
        <w:t xml:space="preserve"> </w:t>
      </w:r>
      <w:r>
        <w:rPr>
          <w:lang w:val="en-NZ"/>
        </w:rPr>
        <w:t>government</w:t>
      </w:r>
      <w:r w:rsidR="005F4C9E">
        <w:rPr>
          <w:lang w:val="en-NZ"/>
        </w:rPr>
        <w:t xml:space="preserve"> </w:t>
      </w:r>
      <w:r>
        <w:rPr>
          <w:lang w:val="en-NZ"/>
        </w:rPr>
        <w:t>resources</w:t>
      </w:r>
      <w:r w:rsidR="005F4C9E">
        <w:rPr>
          <w:lang w:val="en-NZ"/>
        </w:rPr>
        <w:t xml:space="preserve"> </w:t>
      </w:r>
      <w:r>
        <w:rPr>
          <w:lang w:val="en-NZ"/>
        </w:rPr>
        <w:t>have</w:t>
      </w:r>
      <w:r w:rsidR="005F4C9E">
        <w:rPr>
          <w:lang w:val="en-NZ"/>
        </w:rPr>
        <w:t xml:space="preserve"> </w:t>
      </w:r>
      <w:r>
        <w:rPr>
          <w:lang w:val="en-NZ"/>
        </w:rPr>
        <w:t>been</w:t>
      </w:r>
      <w:r w:rsidR="005F4C9E">
        <w:rPr>
          <w:lang w:val="en-NZ"/>
        </w:rPr>
        <w:t xml:space="preserve"> </w:t>
      </w:r>
      <w:r>
        <w:rPr>
          <w:lang w:val="en-NZ"/>
        </w:rPr>
        <w:t>prioritised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population</w:t>
      </w:r>
      <w:r w:rsidR="005F4C9E">
        <w:rPr>
          <w:lang w:val="en-NZ"/>
        </w:rPr>
        <w:t xml:space="preserve"> </w:t>
      </w:r>
      <w:r>
        <w:rPr>
          <w:lang w:val="en-NZ"/>
        </w:rPr>
        <w:t>groups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vaccination</w:t>
      </w:r>
      <w:r w:rsidR="005F4C9E">
        <w:rPr>
          <w:lang w:val="en-NZ"/>
        </w:rPr>
        <w:t xml:space="preserve"> </w:t>
      </w:r>
      <w:r>
        <w:rPr>
          <w:lang w:val="en-NZ"/>
        </w:rPr>
        <w:t>campaigns.</w:t>
      </w:r>
    </w:p>
    <w:p w14:paraId="0184DF74" w14:textId="6E1BC0D2" w:rsidR="00886567" w:rsidRPr="006734F9" w:rsidRDefault="00886567" w:rsidP="005F4C9E">
      <w:pPr>
        <w:pStyle w:val="H23G"/>
        <w:rPr>
          <w:lang w:val="en-NZ"/>
        </w:rPr>
      </w:pPr>
      <w:r>
        <w:rPr>
          <w:lang w:val="en-NZ"/>
        </w:rPr>
        <w:tab/>
        <w:t>2.</w:t>
      </w:r>
      <w:r>
        <w:rPr>
          <w:lang w:val="en-NZ"/>
        </w:rPr>
        <w:tab/>
      </w:r>
      <w:r w:rsidRPr="006734F9">
        <w:rPr>
          <w:lang w:val="en-NZ"/>
        </w:rPr>
        <w:t>Supporting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communities</w:t>
      </w:r>
    </w:p>
    <w:p w14:paraId="617D152B" w14:textId="645C2536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29.</w:t>
      </w:r>
      <w:r>
        <w:rPr>
          <w:iCs/>
          <w:lang w:val="en-NZ"/>
        </w:rPr>
        <w:tab/>
      </w:r>
      <w:r w:rsidRPr="004F3477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are</w:t>
      </w:r>
      <w:r w:rsidR="005F4C9E">
        <w:rPr>
          <w:lang w:val="en-NZ"/>
        </w:rPr>
        <w:t xml:space="preserve"> </w:t>
      </w:r>
      <w:r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among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most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adversely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impacted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COVID-19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due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pre-existing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inequities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socio-economic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factors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including: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lowest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incomes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lastRenderedPageBreak/>
        <w:t>ethnic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groups,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high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rates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poverty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deprivation,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poor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outcomes,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low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literacy,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high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rates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long-term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conditions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relevant</w:t>
      </w:r>
      <w:r w:rsidR="005F4C9E">
        <w:rPr>
          <w:lang w:val="en-NZ"/>
        </w:rPr>
        <w:t xml:space="preserve"> </w:t>
      </w:r>
      <w:r w:rsidRPr="004F3477">
        <w:rPr>
          <w:lang w:val="en-NZ"/>
        </w:rPr>
        <w:t>co-morbidities</w:t>
      </w:r>
      <w:r>
        <w:rPr>
          <w:lang w:val="en-NZ"/>
        </w:rPr>
        <w:t>.</w:t>
      </w:r>
    </w:p>
    <w:p w14:paraId="6E937DEF" w14:textId="77777777" w:rsidR="0071570E" w:rsidRDefault="00886567" w:rsidP="00886567">
      <w:pPr>
        <w:pStyle w:val="SingleTxtG"/>
      </w:pPr>
      <w:r w:rsidRPr="006A7228">
        <w:rPr>
          <w:iCs/>
        </w:rPr>
        <w:t>30.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COVID-19</w:t>
      </w:r>
      <w:r w:rsidR="005F4C9E">
        <w:t xml:space="preserve"> </w:t>
      </w:r>
      <w:r w:rsidRPr="006A7228">
        <w:t>response</w:t>
      </w:r>
      <w:r w:rsidR="005F4C9E">
        <w:t xml:space="preserve"> </w:t>
      </w:r>
      <w:r w:rsidRPr="006A7228">
        <w:t>included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$195</w:t>
      </w:r>
      <w:r w:rsidR="005F4C9E">
        <w:t xml:space="preserve"> </w:t>
      </w:r>
      <w:r w:rsidRPr="006A7228">
        <w:t>million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recovery</w:t>
      </w:r>
      <w:r w:rsidR="005F4C9E">
        <w:t xml:space="preserve"> </w:t>
      </w:r>
      <w:r w:rsidRPr="006A7228">
        <w:t>package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Budget</w:t>
      </w:r>
      <w:r w:rsidR="005F4C9E">
        <w:t xml:space="preserve"> </w:t>
      </w:r>
      <w:r w:rsidRPr="006A7228">
        <w:t>2020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fund</w:t>
      </w:r>
      <w:r w:rsidR="005F4C9E">
        <w:t xml:space="preserve"> </w:t>
      </w:r>
      <w:r w:rsidRPr="006A7228">
        <w:t>initiatives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communities,</w:t>
      </w:r>
      <w:r w:rsidR="005F4C9E">
        <w:t xml:space="preserve"> </w:t>
      </w:r>
      <w:r w:rsidRPr="006A7228">
        <w:t>including</w:t>
      </w:r>
      <w:r w:rsidR="005F4C9E">
        <w:t xml:space="preserve"> </w:t>
      </w:r>
      <w:r w:rsidRPr="006A7228">
        <w:t>funding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community</w:t>
      </w:r>
      <w:r w:rsidR="005F4C9E">
        <w:t xml:space="preserve"> </w:t>
      </w:r>
      <w:r w:rsidRPr="006A7228">
        <w:t>led</w:t>
      </w:r>
      <w:r w:rsidR="005F4C9E">
        <w:t xml:space="preserve"> </w:t>
      </w:r>
      <w:r w:rsidRPr="006A7228">
        <w:t>initiatives.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described</w:t>
      </w:r>
      <w:r w:rsidR="005F4C9E">
        <w:t xml:space="preserve"> </w:t>
      </w:r>
      <w:r w:rsidRPr="006A7228">
        <w:t>under</w:t>
      </w:r>
      <w:r w:rsidR="005F4C9E">
        <w:t xml:space="preserve"> </w:t>
      </w:r>
      <w:r w:rsidRPr="006A7228">
        <w:t>Article</w:t>
      </w:r>
      <w:r w:rsidR="005F4C9E">
        <w:t xml:space="preserve"> </w:t>
      </w:r>
      <w:r w:rsidRPr="006A7228">
        <w:t>5.</w:t>
      </w:r>
    </w:p>
    <w:p w14:paraId="5F748B6C" w14:textId="5EC60AA6" w:rsidR="00886567" w:rsidRPr="006A7228" w:rsidRDefault="00886567" w:rsidP="00886567">
      <w:pPr>
        <w:pStyle w:val="SingleTxtG"/>
      </w:pPr>
      <w:r w:rsidRPr="006A7228">
        <w:rPr>
          <w:iCs/>
        </w:rPr>
        <w:t>31.</w:t>
      </w:r>
      <w:r w:rsidRPr="006A7228">
        <w:rPr>
          <w:iCs/>
        </w:rPr>
        <w:tab/>
      </w:r>
      <w:r w:rsidRPr="006A7228">
        <w:t>Budget</w:t>
      </w:r>
      <w:r w:rsidR="005F4C9E">
        <w:t xml:space="preserve"> </w:t>
      </w:r>
      <w:r w:rsidRPr="006A7228">
        <w:t>21</w:t>
      </w:r>
      <w:r w:rsidR="005F4C9E">
        <w:t xml:space="preserve"> </w:t>
      </w:r>
      <w:r w:rsidRPr="006A7228">
        <w:t>included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$108</w:t>
      </w:r>
      <w:r w:rsidR="005F4C9E">
        <w:t xml:space="preserve"> </w:t>
      </w:r>
      <w:r w:rsidRPr="006A7228">
        <w:t>million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package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including</w:t>
      </w:r>
      <w:r w:rsidR="005F4C9E">
        <w:t xml:space="preserve"> </w:t>
      </w:r>
      <w:r w:rsidRPr="006A7228">
        <w:t>funding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businesses</w:t>
      </w:r>
      <w:r w:rsidR="005F4C9E">
        <w:t xml:space="preserve"> </w:t>
      </w:r>
      <w:r w:rsidRPr="006A7228">
        <w:t>affected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COVID-19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Content</w:t>
      </w:r>
      <w:r w:rsidR="005F4C9E">
        <w:t xml:space="preserve"> </w:t>
      </w:r>
      <w:r w:rsidRPr="006A7228">
        <w:t>Initiative,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information</w:t>
      </w:r>
      <w:r w:rsidR="005F4C9E">
        <w:t xml:space="preserve"> </w:t>
      </w:r>
      <w:r w:rsidRPr="006A7228">
        <w:t>targeted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communities</w:t>
      </w:r>
      <w:r w:rsidR="005F4C9E">
        <w:t xml:space="preserve"> </w:t>
      </w:r>
      <w:r w:rsidRPr="006A7228">
        <w:t>about</w:t>
      </w:r>
      <w:r w:rsidR="005F4C9E">
        <w:t xml:space="preserve"> </w:t>
      </w:r>
      <w:r w:rsidRPr="006A7228">
        <w:t>COVID-19.</w:t>
      </w:r>
    </w:p>
    <w:p w14:paraId="3136C3B1" w14:textId="77777777" w:rsidR="0071570E" w:rsidRDefault="00886567" w:rsidP="00886567">
      <w:pPr>
        <w:pStyle w:val="SingleTxtG"/>
      </w:pPr>
      <w:r w:rsidRPr="006A7228">
        <w:rPr>
          <w:iCs/>
        </w:rPr>
        <w:t>32.</w:t>
      </w:r>
      <w:r w:rsidRPr="006A7228">
        <w:rPr>
          <w:iCs/>
        </w:rPr>
        <w:tab/>
      </w:r>
      <w:r w:rsidRPr="004F3477">
        <w:t>An</w:t>
      </w:r>
      <w:r w:rsidR="005F4C9E">
        <w:t xml:space="preserve"> </w:t>
      </w:r>
      <w:r w:rsidRPr="004F3477">
        <w:t>additional</w:t>
      </w:r>
      <w:r w:rsidR="005F4C9E">
        <w:t xml:space="preserve"> </w:t>
      </w:r>
      <w:r w:rsidRPr="004F3477">
        <w:t>$26</w:t>
      </w:r>
      <w:r w:rsidR="005F4C9E">
        <w:t xml:space="preserve"> </w:t>
      </w:r>
      <w:r w:rsidRPr="004F3477">
        <w:t>million</w:t>
      </w:r>
      <w:r w:rsidR="005F4C9E">
        <w:t xml:space="preserve"> </w:t>
      </w:r>
      <w:r w:rsidRPr="004F3477">
        <w:t>in</w:t>
      </w:r>
      <w:r w:rsidR="005F4C9E">
        <w:t xml:space="preserve"> </w:t>
      </w:r>
      <w:r w:rsidRPr="004F3477">
        <w:t>funding</w:t>
      </w:r>
      <w:r w:rsidR="005F4C9E">
        <w:t xml:space="preserve"> </w:t>
      </w:r>
      <w:r w:rsidRPr="004F3477">
        <w:t>has</w:t>
      </w:r>
      <w:r w:rsidR="005F4C9E">
        <w:t xml:space="preserve"> </w:t>
      </w:r>
      <w:r w:rsidRPr="004F3477">
        <w:t>been</w:t>
      </w:r>
      <w:r w:rsidR="005F4C9E">
        <w:t xml:space="preserve"> </w:t>
      </w:r>
      <w:r w:rsidRPr="004F3477">
        <w:t>reprioritised</w:t>
      </w:r>
      <w:r w:rsidR="005F4C9E">
        <w:t xml:space="preserve"> </w:t>
      </w:r>
      <w:r w:rsidRPr="004F3477">
        <w:t>to</w:t>
      </w:r>
      <w:r w:rsidR="005F4C9E">
        <w:t xml:space="preserve"> </w:t>
      </w:r>
      <w:r w:rsidRPr="004F3477">
        <w:t>support</w:t>
      </w:r>
      <w:r w:rsidR="005F4C9E">
        <w:t xml:space="preserve"> </w:t>
      </w:r>
      <w:r w:rsidRPr="004F3477">
        <w:t>the</w:t>
      </w:r>
      <w:r w:rsidR="005F4C9E">
        <w:t xml:space="preserve"> </w:t>
      </w:r>
      <w:r w:rsidRPr="004F3477">
        <w:t>Pacific</w:t>
      </w:r>
      <w:r w:rsidR="005F4C9E">
        <w:t xml:space="preserve"> </w:t>
      </w:r>
      <w:r w:rsidRPr="004F3477">
        <w:t>health</w:t>
      </w:r>
      <w:r w:rsidR="005F4C9E">
        <w:t xml:space="preserve"> </w:t>
      </w:r>
      <w:r w:rsidRPr="004F3477">
        <w:t>and</w:t>
      </w:r>
      <w:r w:rsidR="005F4C9E">
        <w:t xml:space="preserve"> </w:t>
      </w:r>
      <w:r w:rsidRPr="004F3477">
        <w:t>disability</w:t>
      </w:r>
      <w:r w:rsidR="005F4C9E">
        <w:t xml:space="preserve"> </w:t>
      </w:r>
      <w:r w:rsidRPr="004F3477">
        <w:t>sector</w:t>
      </w:r>
      <w:r w:rsidR="005F4C9E">
        <w:t xml:space="preserve"> </w:t>
      </w:r>
      <w:r w:rsidRPr="004F3477">
        <w:t>in</w:t>
      </w:r>
      <w:r w:rsidR="005F4C9E">
        <w:t xml:space="preserve"> </w:t>
      </w:r>
      <w:r w:rsidRPr="004F3477">
        <w:t>leading</w:t>
      </w:r>
      <w:r w:rsidR="005F4C9E">
        <w:t xml:space="preserve"> </w:t>
      </w:r>
      <w:r w:rsidRPr="004F3477">
        <w:t>the</w:t>
      </w:r>
      <w:r w:rsidR="005F4C9E">
        <w:t xml:space="preserve"> </w:t>
      </w:r>
      <w:r w:rsidRPr="004F3477">
        <w:t>response</w:t>
      </w:r>
      <w:r w:rsidR="005F4C9E">
        <w:t xml:space="preserve"> </w:t>
      </w:r>
      <w:r w:rsidRPr="004F3477">
        <w:t>to</w:t>
      </w:r>
      <w:r w:rsidR="005F4C9E">
        <w:t xml:space="preserve"> </w:t>
      </w:r>
      <w:r w:rsidRPr="004F3477">
        <w:t>the</w:t>
      </w:r>
      <w:r w:rsidR="005F4C9E">
        <w:t xml:space="preserve"> </w:t>
      </w:r>
      <w:r w:rsidRPr="004F3477">
        <w:t>current</w:t>
      </w:r>
      <w:r w:rsidR="005F4C9E">
        <w:t xml:space="preserve"> </w:t>
      </w:r>
      <w:r w:rsidRPr="004F3477">
        <w:t>outbreak</w:t>
      </w:r>
      <w:r w:rsidR="005F4C9E">
        <w:t xml:space="preserve"> </w:t>
      </w:r>
      <w:r w:rsidRPr="004F3477">
        <w:t>of</w:t>
      </w:r>
      <w:r w:rsidR="005F4C9E">
        <w:t xml:space="preserve"> </w:t>
      </w:r>
      <w:r w:rsidRPr="004F3477">
        <w:t>the</w:t>
      </w:r>
      <w:r w:rsidR="005F4C9E">
        <w:t xml:space="preserve"> </w:t>
      </w:r>
      <w:r w:rsidRPr="004F3477">
        <w:t>Delta</w:t>
      </w:r>
      <w:r w:rsidR="005F4C9E">
        <w:t xml:space="preserve"> </w:t>
      </w:r>
      <w:r w:rsidRPr="004F3477">
        <w:t>variant</w:t>
      </w:r>
      <w:r w:rsidR="005F4C9E">
        <w:t xml:space="preserve"> </w:t>
      </w:r>
      <w:r>
        <w:t>of</w:t>
      </w:r>
      <w:r w:rsidR="005F4C9E">
        <w:t xml:space="preserve"> </w:t>
      </w:r>
      <w:r>
        <w:t>COVID-19</w:t>
      </w:r>
      <w:r w:rsidR="005F4C9E">
        <w:t xml:space="preserve"> </w:t>
      </w:r>
      <w:r>
        <w:t>in</w:t>
      </w:r>
      <w:r w:rsidR="005F4C9E">
        <w:t xml:space="preserve"> </w:t>
      </w:r>
      <w:r>
        <w:t>2021</w:t>
      </w:r>
      <w:r w:rsidRPr="004F3477">
        <w:t>.</w:t>
      </w:r>
    </w:p>
    <w:p w14:paraId="764B8FFC" w14:textId="2B532ECA" w:rsidR="00886567" w:rsidRPr="006734F9" w:rsidRDefault="00886567" w:rsidP="005F4C9E">
      <w:pPr>
        <w:pStyle w:val="H23G"/>
        <w:rPr>
          <w:lang w:val="en-NZ"/>
        </w:rPr>
      </w:pPr>
      <w:r>
        <w:rPr>
          <w:lang w:val="en-NZ"/>
        </w:rPr>
        <w:tab/>
        <w:t>3.</w:t>
      </w:r>
      <w:r>
        <w:rPr>
          <w:lang w:val="en-NZ"/>
        </w:rPr>
        <w:tab/>
      </w:r>
      <w:r w:rsidRPr="006734F9">
        <w:rPr>
          <w:lang w:val="en-NZ"/>
        </w:rPr>
        <w:t>Impact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immigration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migrant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workers</w:t>
      </w:r>
    </w:p>
    <w:p w14:paraId="5B774136" w14:textId="77777777" w:rsidR="0071570E" w:rsidRDefault="00886567" w:rsidP="00886567">
      <w:pPr>
        <w:pStyle w:val="SingleTxtG"/>
        <w:rPr>
          <w:lang w:val="en-NZ"/>
        </w:rPr>
      </w:pPr>
      <w:r w:rsidRPr="00A23DCE">
        <w:rPr>
          <w:iCs/>
          <w:lang w:val="en-NZ"/>
        </w:rPr>
        <w:t>33.</w:t>
      </w:r>
      <w:r w:rsidRPr="00A23DCE">
        <w:rPr>
          <w:iCs/>
          <w:lang w:val="en-NZ"/>
        </w:rPr>
        <w:tab/>
      </w:r>
      <w:r w:rsidRPr="00A23DC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closed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border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most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travellers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who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not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citizens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6A7228">
        <w:t>residents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immediate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family.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Processing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temporary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visa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applications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outside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suspended,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except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limited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number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critical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purpose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23DCE">
        <w:rPr>
          <w:lang w:val="en-NZ"/>
        </w:rPr>
        <w:t>travel.</w:t>
      </w:r>
    </w:p>
    <w:p w14:paraId="6A7D74E3" w14:textId="77777777" w:rsidR="0071570E" w:rsidRDefault="00886567" w:rsidP="00886567">
      <w:pPr>
        <w:pStyle w:val="SingleTxtG"/>
      </w:pPr>
      <w:r w:rsidRPr="006A7228">
        <w:rPr>
          <w:iCs/>
        </w:rPr>
        <w:t>34.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made</w:t>
      </w:r>
      <w:r w:rsidR="005F4C9E">
        <w:t xml:space="preserve"> </w:t>
      </w:r>
      <w:r w:rsidRPr="006A7228">
        <w:t>immediate</w:t>
      </w:r>
      <w:r w:rsidR="005F4C9E">
        <w:t xml:space="preserve"> </w:t>
      </w:r>
      <w:r w:rsidRPr="006A7228">
        <w:t>short-term</w:t>
      </w:r>
      <w:r w:rsidR="005F4C9E">
        <w:t xml:space="preserve"> </w:t>
      </w:r>
      <w:r w:rsidRPr="006A7228">
        <w:t>changes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visa</w:t>
      </w:r>
      <w:r w:rsidR="005F4C9E">
        <w:t xml:space="preserve"> </w:t>
      </w:r>
      <w:r w:rsidRPr="006A7228">
        <w:t>settings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temporary</w:t>
      </w:r>
      <w:r w:rsidR="005F4C9E">
        <w:t xml:space="preserve"> </w:t>
      </w:r>
      <w:r w:rsidRPr="006A7228">
        <w:t>migrants</w:t>
      </w:r>
      <w:r w:rsidR="005F4C9E">
        <w:t xml:space="preserve"> </w:t>
      </w:r>
      <w:r w:rsidRPr="006A7228">
        <w:t>stranded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Zealand,</w:t>
      </w:r>
      <w:r w:rsidR="005F4C9E">
        <w:t xml:space="preserve"> </w:t>
      </w:r>
      <w:r w:rsidRPr="006A7228">
        <w:t>including</w:t>
      </w:r>
      <w:r w:rsidR="005F4C9E">
        <w:t xml:space="preserve"> </w:t>
      </w:r>
      <w:r w:rsidRPr="006A7228">
        <w:t>visa</w:t>
      </w:r>
      <w:r w:rsidR="005F4C9E">
        <w:t xml:space="preserve"> </w:t>
      </w:r>
      <w:r w:rsidRPr="006A7228">
        <w:t>extensions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an</w:t>
      </w:r>
      <w:r w:rsidR="005F4C9E">
        <w:t xml:space="preserve"> </w:t>
      </w:r>
      <w:r w:rsidRPr="006A7228">
        <w:t>emergency</w:t>
      </w:r>
      <w:r w:rsidR="005F4C9E">
        <w:t xml:space="preserve"> </w:t>
      </w:r>
      <w:r w:rsidRPr="006A7228">
        <w:t>benefit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temporary</w:t>
      </w:r>
      <w:r w:rsidR="005F4C9E">
        <w:t xml:space="preserve"> </w:t>
      </w:r>
      <w:r w:rsidRPr="006A7228">
        <w:t>visa</w:t>
      </w:r>
      <w:r w:rsidR="005F4C9E">
        <w:t xml:space="preserve"> </w:t>
      </w:r>
      <w:r w:rsidRPr="006A7228">
        <w:t>holders.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no</w:t>
      </w:r>
      <w:r w:rsidR="005F4C9E">
        <w:t xml:space="preserve"> </w:t>
      </w:r>
      <w:r w:rsidRPr="006A7228">
        <w:t>longer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place.</w:t>
      </w:r>
    </w:p>
    <w:p w14:paraId="591BBE75" w14:textId="090D9E45" w:rsidR="00886567" w:rsidRPr="00147948" w:rsidRDefault="00886567" w:rsidP="00886567">
      <w:pPr>
        <w:pStyle w:val="SingleTxtG"/>
      </w:pPr>
      <w:r w:rsidRPr="00147948">
        <w:rPr>
          <w:iCs/>
        </w:rPr>
        <w:t>35.</w:t>
      </w:r>
      <w:r w:rsidRPr="0014794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Recognised</w:t>
      </w:r>
      <w:r w:rsidR="005F4C9E">
        <w:t xml:space="preserve"> </w:t>
      </w:r>
      <w:r w:rsidRPr="006A7228">
        <w:t>Seasonal</w:t>
      </w:r>
      <w:r w:rsidR="005F4C9E">
        <w:t xml:space="preserve"> </w:t>
      </w:r>
      <w:r w:rsidRPr="006A7228">
        <w:t>Employer</w:t>
      </w:r>
      <w:r w:rsidR="005F4C9E">
        <w:t xml:space="preserve"> </w:t>
      </w:r>
      <w:r w:rsidRPr="006A7228">
        <w:t>scheme</w:t>
      </w:r>
      <w:r w:rsidR="005F4C9E">
        <w:t xml:space="preserve"> </w:t>
      </w:r>
      <w:r w:rsidRPr="006A7228">
        <w:t>(RSE)</w:t>
      </w:r>
      <w:r w:rsidR="005F4C9E">
        <w:t xml:space="preserve"> </w:t>
      </w:r>
      <w:r w:rsidRPr="006A7228">
        <w:t>affects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workers</w:t>
      </w:r>
      <w:r w:rsidR="005F4C9E">
        <w:t xml:space="preserve"> </w:t>
      </w:r>
      <w:r w:rsidRPr="006A7228">
        <w:t>who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pattern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working</w:t>
      </w:r>
      <w:r w:rsidR="005F4C9E">
        <w:t xml:space="preserve"> </w:t>
      </w:r>
      <w:r w:rsidRPr="006A7228">
        <w:t>seasonally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Zealand.</w:t>
      </w:r>
      <w:r w:rsidR="005F4C9E">
        <w:t xml:space="preserve"> </w:t>
      </w:r>
      <w:r w:rsidRPr="006A7228">
        <w:t>It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resumed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limited</w:t>
      </w:r>
      <w:r w:rsidR="005F4C9E">
        <w:t xml:space="preserve"> </w:t>
      </w:r>
      <w:r w:rsidRPr="006A7228">
        <w:t>numbers</w:t>
      </w:r>
      <w:r w:rsidR="005F4C9E">
        <w:t xml:space="preserve"> </w:t>
      </w:r>
      <w:r w:rsidRPr="006A7228">
        <w:t>through</w:t>
      </w:r>
      <w:r w:rsidR="005F4C9E">
        <w:t xml:space="preserve"> </w:t>
      </w:r>
      <w:r w:rsidRPr="006A7228">
        <w:t>border</w:t>
      </w:r>
      <w:r w:rsidR="005F4C9E">
        <w:t xml:space="preserve"> </w:t>
      </w:r>
      <w:r w:rsidRPr="006A7228">
        <w:t>exceptions,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more</w:t>
      </w:r>
      <w:r w:rsidR="005F4C9E">
        <w:t xml:space="preserve"> </w:t>
      </w:r>
      <w:r w:rsidRPr="006A7228">
        <w:t>recently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greater</w:t>
      </w:r>
      <w:r w:rsidR="005F4C9E">
        <w:t xml:space="preserve"> </w:t>
      </w:r>
      <w:r w:rsidRPr="006A7228">
        <w:t>volumes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part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Quarantine</w:t>
      </w:r>
      <w:r w:rsidR="005F4C9E">
        <w:t xml:space="preserve"> </w:t>
      </w:r>
      <w:r w:rsidRPr="006A7228">
        <w:t>Free</w:t>
      </w:r>
      <w:r w:rsidR="005F4C9E">
        <w:t xml:space="preserve"> </w:t>
      </w:r>
      <w:r w:rsidRPr="006A7228">
        <w:t>Travel</w:t>
      </w:r>
      <w:r w:rsidR="005F4C9E">
        <w:t xml:space="preserve"> </w:t>
      </w:r>
      <w:r w:rsidRPr="006A7228">
        <w:t>(QFT)</w:t>
      </w:r>
      <w:r w:rsidR="005F4C9E">
        <w:t xml:space="preserve"> </w:t>
      </w:r>
      <w:r w:rsidRPr="006A7228">
        <w:t>from</w:t>
      </w:r>
      <w:r w:rsidR="005F4C9E">
        <w:t xml:space="preserve"> </w:t>
      </w:r>
      <w:r w:rsidRPr="006A7228">
        <w:t>Samoa,</w:t>
      </w:r>
      <w:r w:rsidR="005F4C9E">
        <w:t xml:space="preserve"> </w:t>
      </w:r>
      <w:r w:rsidRPr="006A7228">
        <w:t>Tonga,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Vanuatu.</w:t>
      </w:r>
    </w:p>
    <w:p w14:paraId="391186AB" w14:textId="77777777" w:rsidR="0071570E" w:rsidRDefault="00886567" w:rsidP="00886567">
      <w:pPr>
        <w:pStyle w:val="SingleTxtG"/>
      </w:pPr>
      <w:r w:rsidRPr="00147948">
        <w:rPr>
          <w:iCs/>
        </w:rPr>
        <w:t>36.</w:t>
      </w:r>
      <w:r w:rsidRPr="00147948">
        <w:rPr>
          <w:iCs/>
        </w:rPr>
        <w:tab/>
      </w:r>
      <w:r w:rsidRPr="00147948">
        <w:t>The</w:t>
      </w:r>
      <w:r w:rsidR="005F4C9E">
        <w:t xml:space="preserve"> </w:t>
      </w:r>
      <w:r w:rsidRPr="00147948">
        <w:t>selection</w:t>
      </w:r>
      <w:r w:rsidR="005F4C9E">
        <w:t xml:space="preserve"> </w:t>
      </w:r>
      <w:r w:rsidRPr="00147948">
        <w:t>of</w:t>
      </w:r>
      <w:r w:rsidR="005F4C9E">
        <w:t xml:space="preserve"> </w:t>
      </w:r>
      <w:r w:rsidRPr="00147948">
        <w:t>new</w:t>
      </w:r>
      <w:r w:rsidR="005F4C9E">
        <w:t xml:space="preserve"> </w:t>
      </w:r>
      <w:r w:rsidRPr="00147948">
        <w:t>applications</w:t>
      </w:r>
      <w:r w:rsidR="005F4C9E">
        <w:t xml:space="preserve"> </w:t>
      </w:r>
      <w:r w:rsidRPr="00147948">
        <w:t>for</w:t>
      </w:r>
      <w:r w:rsidR="005F4C9E">
        <w:t xml:space="preserve"> </w:t>
      </w:r>
      <w:r w:rsidRPr="00147948">
        <w:t>the</w:t>
      </w:r>
      <w:r w:rsidR="005F4C9E">
        <w:t xml:space="preserve"> </w:t>
      </w:r>
      <w:r w:rsidRPr="00147948">
        <w:t>main</w:t>
      </w:r>
      <w:r w:rsidR="005F4C9E">
        <w:t xml:space="preserve"> </w:t>
      </w:r>
      <w:r w:rsidRPr="00147948">
        <w:t>work-related</w:t>
      </w:r>
      <w:r w:rsidR="005F4C9E">
        <w:t xml:space="preserve"> </w:t>
      </w:r>
      <w:r w:rsidRPr="00147948">
        <w:t>residence</w:t>
      </w:r>
      <w:r w:rsidR="005F4C9E">
        <w:t xml:space="preserve"> </w:t>
      </w:r>
      <w:r w:rsidRPr="00147948">
        <w:t>category,</w:t>
      </w:r>
      <w:r w:rsidR="005F4C9E">
        <w:t xml:space="preserve"> </w:t>
      </w:r>
      <w:r w:rsidRPr="00147948">
        <w:t>the</w:t>
      </w:r>
      <w:r w:rsidR="005F4C9E">
        <w:t xml:space="preserve"> </w:t>
      </w:r>
      <w:r w:rsidRPr="00147948">
        <w:t>Skilled</w:t>
      </w:r>
      <w:r w:rsidR="005F4C9E">
        <w:t xml:space="preserve"> </w:t>
      </w:r>
      <w:r w:rsidRPr="00147948">
        <w:t>Migrant</w:t>
      </w:r>
      <w:r w:rsidR="005F4C9E">
        <w:t xml:space="preserve"> </w:t>
      </w:r>
      <w:r w:rsidRPr="00147948">
        <w:t>Category,</w:t>
      </w:r>
      <w:r w:rsidR="005F4C9E">
        <w:t xml:space="preserve"> </w:t>
      </w:r>
      <w:r w:rsidRPr="00147948">
        <w:t>was</w:t>
      </w:r>
      <w:r w:rsidR="005F4C9E">
        <w:t xml:space="preserve"> </w:t>
      </w:r>
      <w:r w:rsidRPr="00147948">
        <w:t>suspended</w:t>
      </w:r>
      <w:r w:rsidR="005F4C9E">
        <w:t xml:space="preserve"> </w:t>
      </w:r>
      <w:r w:rsidRPr="00147948">
        <w:t>in</w:t>
      </w:r>
      <w:r w:rsidR="005F4C9E">
        <w:t xml:space="preserve"> </w:t>
      </w:r>
      <w:r w:rsidRPr="00147948">
        <w:t>April</w:t>
      </w:r>
      <w:r w:rsidR="005F4C9E">
        <w:t xml:space="preserve"> </w:t>
      </w:r>
      <w:r w:rsidRPr="00147948">
        <w:t>2020</w:t>
      </w:r>
      <w:r w:rsidR="005F4C9E">
        <w:t xml:space="preserve"> </w:t>
      </w:r>
      <w:r w:rsidRPr="00147948">
        <w:t>due</w:t>
      </w:r>
      <w:r w:rsidR="005F4C9E">
        <w:t xml:space="preserve"> </w:t>
      </w:r>
      <w:r w:rsidRPr="00147948">
        <w:t>to</w:t>
      </w:r>
      <w:r w:rsidR="005F4C9E">
        <w:t xml:space="preserve"> </w:t>
      </w:r>
      <w:r w:rsidRPr="00147948">
        <w:t>COVID-19-related</w:t>
      </w:r>
      <w:r w:rsidR="005F4C9E">
        <w:t xml:space="preserve"> </w:t>
      </w:r>
      <w:r w:rsidRPr="00147948">
        <w:t>processing</w:t>
      </w:r>
      <w:r w:rsidR="005F4C9E">
        <w:t xml:space="preserve"> </w:t>
      </w:r>
      <w:r w:rsidRPr="00147948">
        <w:t>limitations.</w:t>
      </w:r>
    </w:p>
    <w:p w14:paraId="6855E894" w14:textId="77777777" w:rsidR="0071570E" w:rsidRDefault="00886567" w:rsidP="00886567">
      <w:pPr>
        <w:pStyle w:val="SingleTxtG"/>
      </w:pPr>
      <w:r w:rsidRPr="00147948">
        <w:rPr>
          <w:iCs/>
        </w:rPr>
        <w:t>37.</w:t>
      </w:r>
      <w:r w:rsidRPr="00147948">
        <w:rPr>
          <w:iCs/>
        </w:rPr>
        <w:tab/>
      </w:r>
      <w:r w:rsidRPr="00147948">
        <w:t>The</w:t>
      </w:r>
      <w:r w:rsidR="005F4C9E">
        <w:t xml:space="preserve"> </w:t>
      </w:r>
      <w:r w:rsidRPr="00147948">
        <w:t>2021</w:t>
      </w:r>
      <w:r w:rsidR="005F4C9E">
        <w:t xml:space="preserve"> </w:t>
      </w:r>
      <w:r w:rsidRPr="00147948">
        <w:t>Resident</w:t>
      </w:r>
      <w:r w:rsidR="005F4C9E">
        <w:t xml:space="preserve"> </w:t>
      </w:r>
      <w:r w:rsidRPr="00147948">
        <w:t>Visa,</w:t>
      </w:r>
      <w:r w:rsidR="005F4C9E">
        <w:t xml:space="preserve"> </w:t>
      </w:r>
      <w:r w:rsidRPr="00147948">
        <w:t>a</w:t>
      </w:r>
      <w:r w:rsidR="005F4C9E">
        <w:t xml:space="preserve"> </w:t>
      </w:r>
      <w:r w:rsidRPr="00147948">
        <w:t>new</w:t>
      </w:r>
      <w:r w:rsidR="005F4C9E">
        <w:t xml:space="preserve"> </w:t>
      </w:r>
      <w:r w:rsidRPr="00147948">
        <w:t>one-off</w:t>
      </w:r>
      <w:r w:rsidR="005F4C9E">
        <w:t xml:space="preserve"> </w:t>
      </w:r>
      <w:r w:rsidRPr="00147948">
        <w:t>residence</w:t>
      </w:r>
      <w:r w:rsidR="005F4C9E">
        <w:t xml:space="preserve"> </w:t>
      </w:r>
      <w:r w:rsidRPr="00147948">
        <w:t>pathway</w:t>
      </w:r>
      <w:r w:rsidR="005F4C9E">
        <w:t xml:space="preserve"> </w:t>
      </w:r>
      <w:r w:rsidRPr="00147948">
        <w:t>for</w:t>
      </w:r>
      <w:r w:rsidR="005F4C9E">
        <w:t xml:space="preserve"> </w:t>
      </w:r>
      <w:r w:rsidRPr="00147948">
        <w:t>onshore</w:t>
      </w:r>
      <w:r w:rsidR="005F4C9E">
        <w:t xml:space="preserve"> </w:t>
      </w:r>
      <w:r w:rsidRPr="00147948">
        <w:t>migrants,</w:t>
      </w:r>
      <w:r w:rsidR="005F4C9E">
        <w:t xml:space="preserve"> </w:t>
      </w:r>
      <w:r w:rsidRPr="00147948">
        <w:t>was</w:t>
      </w:r>
      <w:r w:rsidR="005F4C9E">
        <w:t xml:space="preserve"> </w:t>
      </w:r>
      <w:r w:rsidRPr="00147948">
        <w:t>announced</w:t>
      </w:r>
      <w:r w:rsidR="005F4C9E">
        <w:t xml:space="preserve"> </w:t>
      </w:r>
      <w:r>
        <w:t>in</w:t>
      </w:r>
      <w:r w:rsidR="005F4C9E">
        <w:t xml:space="preserve"> </w:t>
      </w:r>
      <w:r w:rsidRPr="00147948">
        <w:t>September</w:t>
      </w:r>
      <w:r w:rsidR="005F4C9E">
        <w:t xml:space="preserve"> </w:t>
      </w:r>
      <w:r w:rsidRPr="00147948">
        <w:t>2021,</w:t>
      </w:r>
      <w:r w:rsidR="005F4C9E">
        <w:t xml:space="preserve"> </w:t>
      </w:r>
      <w:r w:rsidRPr="00147948">
        <w:t>and</w:t>
      </w:r>
      <w:r w:rsidR="005F4C9E">
        <w:t xml:space="preserve"> </w:t>
      </w:r>
      <w:r w:rsidRPr="00147948">
        <w:t>will</w:t>
      </w:r>
      <w:r w:rsidR="005F4C9E">
        <w:t xml:space="preserve"> </w:t>
      </w:r>
      <w:r w:rsidRPr="00147948">
        <w:t>provide</w:t>
      </w:r>
      <w:r w:rsidR="005F4C9E">
        <w:t xml:space="preserve"> </w:t>
      </w:r>
      <w:r w:rsidRPr="00147948">
        <w:t>a</w:t>
      </w:r>
      <w:r w:rsidR="005F4C9E">
        <w:t xml:space="preserve"> </w:t>
      </w:r>
      <w:r w:rsidRPr="00147948">
        <w:t>pathway</w:t>
      </w:r>
      <w:r w:rsidR="005F4C9E">
        <w:t xml:space="preserve"> </w:t>
      </w:r>
      <w:r w:rsidRPr="00147948">
        <w:t>to</w:t>
      </w:r>
      <w:r w:rsidR="005F4C9E">
        <w:t xml:space="preserve"> </w:t>
      </w:r>
      <w:r w:rsidRPr="00147948">
        <w:t>residence</w:t>
      </w:r>
      <w:r w:rsidR="005F4C9E">
        <w:t xml:space="preserve"> </w:t>
      </w:r>
      <w:r w:rsidRPr="00147948">
        <w:t>for</w:t>
      </w:r>
      <w:r w:rsidR="005F4C9E">
        <w:t xml:space="preserve"> </w:t>
      </w:r>
      <w:r w:rsidRPr="00147948">
        <w:t>an</w:t>
      </w:r>
      <w:r w:rsidR="005F4C9E">
        <w:t xml:space="preserve"> </w:t>
      </w:r>
      <w:r w:rsidRPr="00147948">
        <w:t>estimated</w:t>
      </w:r>
      <w:r w:rsidR="005F4C9E">
        <w:t xml:space="preserve"> </w:t>
      </w:r>
      <w:r w:rsidRPr="00147948">
        <w:t>110,000</w:t>
      </w:r>
      <w:r w:rsidR="005F4C9E">
        <w:t xml:space="preserve"> </w:t>
      </w:r>
      <w:r w:rsidRPr="00147948">
        <w:t>temporary</w:t>
      </w:r>
      <w:r w:rsidR="005F4C9E">
        <w:t xml:space="preserve"> </w:t>
      </w:r>
      <w:r w:rsidRPr="00147948">
        <w:t>migrant</w:t>
      </w:r>
      <w:r w:rsidR="005F4C9E">
        <w:t xml:space="preserve"> </w:t>
      </w:r>
      <w:r w:rsidRPr="00147948">
        <w:t>workers</w:t>
      </w:r>
      <w:r w:rsidR="005F4C9E">
        <w:t xml:space="preserve"> </w:t>
      </w:r>
      <w:r w:rsidRPr="00147948">
        <w:t>and</w:t>
      </w:r>
      <w:r w:rsidR="005F4C9E">
        <w:t xml:space="preserve"> </w:t>
      </w:r>
      <w:r w:rsidRPr="00147948">
        <w:t>their</w:t>
      </w:r>
      <w:r w:rsidR="005F4C9E">
        <w:t xml:space="preserve"> </w:t>
      </w:r>
      <w:r w:rsidRPr="00147948">
        <w:t>families.</w:t>
      </w:r>
    </w:p>
    <w:p w14:paraId="320C8DCC" w14:textId="70683213" w:rsidR="00886567" w:rsidRPr="00147948" w:rsidRDefault="00886567" w:rsidP="00886567">
      <w:pPr>
        <w:pStyle w:val="SingleTxtG"/>
      </w:pPr>
      <w:r w:rsidRPr="00147948">
        <w:rPr>
          <w:iCs/>
        </w:rPr>
        <w:t>38.</w:t>
      </w:r>
      <w:r w:rsidRPr="0014794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Access</w:t>
      </w:r>
      <w:r w:rsidR="005F4C9E">
        <w:t xml:space="preserve"> </w:t>
      </w:r>
      <w:r w:rsidRPr="006A7228">
        <w:t>Category</w:t>
      </w:r>
      <w:r w:rsidR="005F4C9E">
        <w:t xml:space="preserve"> </w:t>
      </w:r>
      <w:r w:rsidRPr="006A7228">
        <w:t>(PAC)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Samoa</w:t>
      </w:r>
      <w:r w:rsidR="005F4C9E">
        <w:t xml:space="preserve"> </w:t>
      </w:r>
      <w:r w:rsidRPr="006A7228">
        <w:t>Quota</w:t>
      </w:r>
      <w:r w:rsidR="005F4C9E">
        <w:t xml:space="preserve"> </w:t>
      </w:r>
      <w:r w:rsidRPr="006A7228">
        <w:t>(SQ),</w:t>
      </w:r>
      <w:r w:rsidR="005F4C9E">
        <w:t xml:space="preserve"> </w:t>
      </w:r>
      <w:r w:rsidRPr="006A7228">
        <w:t>which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key</w:t>
      </w:r>
      <w:r w:rsidR="005F4C9E">
        <w:t xml:space="preserve"> </w:t>
      </w:r>
      <w:r w:rsidRPr="006A7228">
        <w:t>residency</w:t>
      </w:r>
      <w:r w:rsidR="005F4C9E">
        <w:t xml:space="preserve"> </w:t>
      </w:r>
      <w:r w:rsidRPr="006A7228">
        <w:t>pathways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immigrants,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paused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2020/2021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no</w:t>
      </w:r>
      <w:r w:rsidR="005F4C9E">
        <w:t xml:space="preserve"> </w:t>
      </w:r>
      <w:r w:rsidRPr="006A7228">
        <w:t>clear</w:t>
      </w:r>
      <w:r w:rsidR="005F4C9E">
        <w:t xml:space="preserve"> </w:t>
      </w:r>
      <w:r w:rsidRPr="006A7228">
        <w:t>re-opening</w:t>
      </w:r>
      <w:r w:rsidR="005F4C9E">
        <w:t xml:space="preserve"> </w:t>
      </w:r>
      <w:r w:rsidRPr="006A7228">
        <w:t>date.</w:t>
      </w:r>
      <w:r w:rsidR="005F4C9E">
        <w:t xml:space="preserve"> </w:t>
      </w:r>
      <w:r w:rsidRPr="006A7228">
        <w:t>Immigration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</w:t>
      </w:r>
      <w:r w:rsidR="005F4C9E">
        <w:t xml:space="preserve"> </w:t>
      </w:r>
      <w:r w:rsidRPr="006A7228">
        <w:t>(Immigration)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recently</w:t>
      </w:r>
      <w:r w:rsidR="005F4C9E">
        <w:t xml:space="preserve"> </w:t>
      </w:r>
      <w:r w:rsidRPr="006A7228">
        <w:t>resumed</w:t>
      </w:r>
      <w:r w:rsidR="005F4C9E">
        <w:t xml:space="preserve"> </w:t>
      </w:r>
      <w:r w:rsidRPr="006A7228">
        <w:t>processing</w:t>
      </w:r>
      <w:r w:rsidR="005F4C9E">
        <w:t xml:space="preserve"> </w:t>
      </w:r>
      <w:r w:rsidRPr="006A7228">
        <w:t>on-hand</w:t>
      </w:r>
      <w:r w:rsidR="005F4C9E">
        <w:t xml:space="preserve"> </w:t>
      </w:r>
      <w:r w:rsidRPr="006A7228">
        <w:t>PAC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SQ</w:t>
      </w:r>
      <w:r w:rsidR="005F4C9E">
        <w:t xml:space="preserve"> </w:t>
      </w:r>
      <w:r w:rsidRPr="006A7228">
        <w:t>applications</w:t>
      </w:r>
      <w:r w:rsidR="005F4C9E">
        <w:t xml:space="preserve"> </w:t>
      </w:r>
      <w:r w:rsidRPr="006A7228">
        <w:t>from</w:t>
      </w:r>
      <w:r w:rsidR="005F4C9E">
        <w:t xml:space="preserve"> </w:t>
      </w:r>
      <w:r w:rsidRPr="006A7228">
        <w:t>2019.</w:t>
      </w:r>
    </w:p>
    <w:p w14:paraId="1C715EA7" w14:textId="77777777" w:rsidR="0071570E" w:rsidRDefault="00886567" w:rsidP="00886567">
      <w:pPr>
        <w:pStyle w:val="SingleTxtG"/>
      </w:pPr>
      <w:r w:rsidRPr="006A7228">
        <w:rPr>
          <w:iCs/>
        </w:rPr>
        <w:t>39.</w:t>
      </w:r>
      <w:r w:rsidRPr="006A7228">
        <w:rPr>
          <w:iCs/>
        </w:rPr>
        <w:tab/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commended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provision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free</w:t>
      </w:r>
      <w:r w:rsidR="005F4C9E">
        <w:t xml:space="preserve"> </w:t>
      </w:r>
      <w:r w:rsidRPr="006A7228">
        <w:t>vaccinations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COVID</w:t>
      </w:r>
      <w:r w:rsidR="005F4C9E">
        <w:t xml:space="preserve"> </w:t>
      </w:r>
      <w:r w:rsidRPr="006A7228">
        <w:t>tests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all</w:t>
      </w:r>
      <w:r w:rsidR="005F4C9E">
        <w:t xml:space="preserve"> </w:t>
      </w:r>
      <w:r w:rsidRPr="006A7228">
        <w:t>people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Zealand,</w:t>
      </w:r>
      <w:r w:rsidR="005F4C9E">
        <w:t xml:space="preserve"> </w:t>
      </w:r>
      <w:r w:rsidRPr="006A7228">
        <w:t>including</w:t>
      </w:r>
      <w:r w:rsidR="005F4C9E">
        <w:t xml:space="preserve"> </w:t>
      </w:r>
      <w:r w:rsidRPr="006A7228">
        <w:t>non-visa</w:t>
      </w:r>
      <w:r w:rsidR="005F4C9E">
        <w:t xml:space="preserve"> </w:t>
      </w:r>
      <w:r w:rsidRPr="006A7228">
        <w:t>holders.</w:t>
      </w:r>
    </w:p>
    <w:p w14:paraId="3B8F3452" w14:textId="77777777" w:rsidR="0071570E" w:rsidRDefault="00886567" w:rsidP="00886567">
      <w:pPr>
        <w:pStyle w:val="SingleTxtG"/>
        <w:rPr>
          <w:lang w:val="en-NZ"/>
        </w:rPr>
      </w:pPr>
      <w:r w:rsidRPr="00A23DCE">
        <w:rPr>
          <w:iCs/>
          <w:lang w:val="en-NZ"/>
        </w:rPr>
        <w:t>40.</w:t>
      </w:r>
      <w:r w:rsidRPr="00A23DCE">
        <w:rPr>
          <w:iCs/>
          <w:lang w:val="en-NZ"/>
        </w:rPr>
        <w:tab/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expressed</w:t>
      </w:r>
      <w:r w:rsidR="005F4C9E">
        <w:t xml:space="preserve"> </w:t>
      </w:r>
      <w:r w:rsidRPr="006A7228">
        <w:t>concern</w:t>
      </w:r>
      <w:r w:rsidR="005F4C9E">
        <w:t xml:space="preserve"> </w:t>
      </w:r>
      <w:r w:rsidRPr="006A7228">
        <w:t>about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impacts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COVID-19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international</w:t>
      </w:r>
      <w:r w:rsidR="005F4C9E">
        <w:t xml:space="preserve"> </w:t>
      </w:r>
      <w:r w:rsidRPr="006A7228">
        <w:t>students,</w:t>
      </w:r>
      <w:r w:rsidR="005F4C9E">
        <w:t xml:space="preserve"> </w:t>
      </w:r>
      <w:r w:rsidRPr="006A7228">
        <w:t>such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less</w:t>
      </w:r>
      <w:r w:rsidR="005F4C9E">
        <w:t xml:space="preserve"> </w:t>
      </w:r>
      <w:r w:rsidRPr="006A7228">
        <w:t>access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services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resources</w:t>
      </w:r>
      <w:r w:rsidR="005F4C9E">
        <w:t xml:space="preserve"> </w:t>
      </w:r>
      <w:r w:rsidRPr="006A7228">
        <w:t>because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border</w:t>
      </w:r>
      <w:r w:rsidR="005F4C9E">
        <w:t xml:space="preserve"> </w:t>
      </w:r>
      <w:r w:rsidRPr="006A7228">
        <w:t>restrictions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impact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delays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financial</w:t>
      </w:r>
      <w:r w:rsidR="005F4C9E">
        <w:rPr>
          <w:lang w:val="en-NZ"/>
        </w:rPr>
        <w:t xml:space="preserve"> </w:t>
      </w:r>
      <w:r>
        <w:rPr>
          <w:lang w:val="en-NZ"/>
        </w:rPr>
        <w:t>impacts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international</w:t>
      </w:r>
      <w:r w:rsidR="005F4C9E">
        <w:rPr>
          <w:lang w:val="en-NZ"/>
        </w:rPr>
        <w:t xml:space="preserve"> </w:t>
      </w:r>
      <w:r>
        <w:rPr>
          <w:lang w:val="en-NZ"/>
        </w:rPr>
        <w:t>students</w:t>
      </w:r>
      <w:r w:rsidR="005F4C9E">
        <w:rPr>
          <w:lang w:val="en-NZ"/>
        </w:rPr>
        <w:t xml:space="preserve"> </w:t>
      </w:r>
      <w:r>
        <w:rPr>
          <w:lang w:val="en-NZ"/>
        </w:rPr>
        <w:t>were</w:t>
      </w:r>
      <w:r w:rsidR="005F4C9E">
        <w:rPr>
          <w:lang w:val="en-NZ"/>
        </w:rPr>
        <w:t xml:space="preserve"> </w:t>
      </w:r>
      <w:r>
        <w:rPr>
          <w:lang w:val="en-NZ"/>
        </w:rPr>
        <w:t>also</w:t>
      </w:r>
      <w:r w:rsidR="005F4C9E">
        <w:rPr>
          <w:lang w:val="en-NZ"/>
        </w:rPr>
        <w:t xml:space="preserve"> </w:t>
      </w:r>
      <w:r>
        <w:rPr>
          <w:lang w:val="en-NZ"/>
        </w:rPr>
        <w:t>raised.</w:t>
      </w:r>
      <w:r w:rsidR="005F4C9E">
        <w:rPr>
          <w:lang w:val="en-NZ"/>
        </w:rPr>
        <w:t xml:space="preserve"> </w:t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stated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there</w:t>
      </w:r>
      <w:r w:rsidR="005F4C9E">
        <w:rPr>
          <w:lang w:val="en-NZ"/>
        </w:rPr>
        <w:t xml:space="preserve"> </w:t>
      </w:r>
      <w:r>
        <w:rPr>
          <w:lang w:val="en-NZ"/>
        </w:rPr>
        <w:t>was</w:t>
      </w:r>
      <w:r w:rsidR="005F4C9E">
        <w:rPr>
          <w:lang w:val="en-NZ"/>
        </w:rPr>
        <w:t xml:space="preserve"> </w:t>
      </w:r>
      <w:r>
        <w:rPr>
          <w:lang w:val="en-NZ"/>
        </w:rPr>
        <w:t>no</w:t>
      </w:r>
      <w:r w:rsidR="005F4C9E">
        <w:rPr>
          <w:lang w:val="en-NZ"/>
        </w:rPr>
        <w:t xml:space="preserve"> </w:t>
      </w:r>
      <w:r>
        <w:rPr>
          <w:lang w:val="en-NZ"/>
        </w:rPr>
        <w:t>visible</w:t>
      </w:r>
      <w:r w:rsidR="005F4C9E">
        <w:rPr>
          <w:lang w:val="en-NZ"/>
        </w:rPr>
        <w:t xml:space="preserve"> </w:t>
      </w:r>
      <w:r>
        <w:rPr>
          <w:lang w:val="en-NZ"/>
        </w:rPr>
        <w:t>outreach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community</w:t>
      </w:r>
      <w:r w:rsidR="005F4C9E">
        <w:rPr>
          <w:lang w:val="en-NZ"/>
        </w:rPr>
        <w:t xml:space="preserve"> </w:t>
      </w:r>
      <w:r>
        <w:rPr>
          <w:lang w:val="en-NZ"/>
        </w:rPr>
        <w:t>or</w:t>
      </w:r>
      <w:r w:rsidR="005F4C9E">
        <w:rPr>
          <w:lang w:val="en-NZ"/>
        </w:rPr>
        <w:t xml:space="preserve"> </w:t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health</w:t>
      </w:r>
      <w:r w:rsidR="005F4C9E">
        <w:rPr>
          <w:lang w:val="en-NZ"/>
        </w:rPr>
        <w:t xml:space="preserve"> </w:t>
      </w:r>
      <w:r>
        <w:rPr>
          <w:lang w:val="en-NZ"/>
        </w:rPr>
        <w:t>services</w:t>
      </w:r>
      <w:r w:rsidR="005F4C9E">
        <w:rPr>
          <w:lang w:val="en-NZ"/>
        </w:rPr>
        <w:t xml:space="preserve"> </w:t>
      </w:r>
      <w:r>
        <w:rPr>
          <w:lang w:val="en-NZ"/>
        </w:rPr>
        <w:t>targeted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international</w:t>
      </w:r>
      <w:r w:rsidR="005F4C9E">
        <w:rPr>
          <w:lang w:val="en-NZ"/>
        </w:rPr>
        <w:t xml:space="preserve"> </w:t>
      </w:r>
      <w:r>
        <w:rPr>
          <w:lang w:val="en-NZ"/>
        </w:rPr>
        <w:t>students.</w:t>
      </w:r>
    </w:p>
    <w:p w14:paraId="2DFCC4AD" w14:textId="4448E53D" w:rsidR="00886567" w:rsidRPr="006734F9" w:rsidRDefault="00886567" w:rsidP="005F4C9E">
      <w:pPr>
        <w:pStyle w:val="H23G"/>
        <w:rPr>
          <w:lang w:val="en-NZ"/>
        </w:rPr>
      </w:pPr>
      <w:r>
        <w:rPr>
          <w:lang w:val="en-NZ"/>
        </w:rPr>
        <w:tab/>
        <w:t>4.</w:t>
      </w:r>
      <w:r>
        <w:rPr>
          <w:lang w:val="en-NZ"/>
        </w:rPr>
        <w:tab/>
      </w:r>
      <w:r w:rsidRPr="006734F9">
        <w:rPr>
          <w:lang w:val="en-NZ"/>
        </w:rPr>
        <w:t>Responding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economic</w:t>
      </w:r>
      <w:r w:rsidR="005F4C9E">
        <w:rPr>
          <w:lang w:val="en-NZ"/>
        </w:rPr>
        <w:t xml:space="preserve"> </w:t>
      </w:r>
      <w:r w:rsidRPr="006734F9">
        <w:rPr>
          <w:lang w:val="en-NZ"/>
        </w:rPr>
        <w:t>impacts</w:t>
      </w:r>
    </w:p>
    <w:p w14:paraId="757AD21C" w14:textId="77777777" w:rsidR="0071570E" w:rsidRDefault="00886567" w:rsidP="00886567">
      <w:pPr>
        <w:pStyle w:val="SingleTxtG"/>
      </w:pPr>
      <w:r w:rsidRPr="006A7228">
        <w:rPr>
          <w:iCs/>
        </w:rPr>
        <w:t>41.</w:t>
      </w:r>
      <w:r w:rsidRPr="006A7228">
        <w:rPr>
          <w:iCs/>
        </w:rPr>
        <w:tab/>
      </w:r>
      <w:r w:rsidRPr="006A7228">
        <w:t>Government</w:t>
      </w:r>
      <w:r w:rsidR="005F4C9E">
        <w:t xml:space="preserve"> </w:t>
      </w:r>
      <w:r w:rsidRPr="006A7228">
        <w:t>agencies</w:t>
      </w:r>
      <w:r w:rsidR="005F4C9E">
        <w:t xml:space="preserve"> </w:t>
      </w:r>
      <w:r w:rsidRPr="006A7228">
        <w:t>worked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individuals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whānau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ensure</w:t>
      </w:r>
      <w:r w:rsidR="005F4C9E">
        <w:t xml:space="preserve"> </w:t>
      </w:r>
      <w:r w:rsidRPr="006A7228">
        <w:t>they</w:t>
      </w:r>
      <w:r w:rsidR="005F4C9E">
        <w:t xml:space="preserve"> </w:t>
      </w:r>
      <w:r w:rsidRPr="006A7228">
        <w:t>could</w:t>
      </w:r>
      <w:r w:rsidR="005F4C9E">
        <w:t xml:space="preserve"> </w:t>
      </w:r>
      <w:r w:rsidRPr="006A7228">
        <w:t>access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range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income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measures.</w:t>
      </w:r>
      <w:r w:rsidR="005F4C9E">
        <w:t xml:space="preserve"> </w:t>
      </w:r>
      <w:r w:rsidRPr="006A7228">
        <w:t>Immediate</w:t>
      </w:r>
      <w:r w:rsidR="005F4C9E">
        <w:t xml:space="preserve"> </w:t>
      </w:r>
      <w:r w:rsidRPr="006A7228">
        <w:t>temporary</w:t>
      </w:r>
      <w:r w:rsidR="005F4C9E">
        <w:t xml:space="preserve"> </w:t>
      </w:r>
      <w:r w:rsidRPr="006A7228">
        <w:t>changes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vulnerable</w:t>
      </w:r>
      <w:r w:rsidR="005F4C9E">
        <w:t xml:space="preserve"> </w:t>
      </w:r>
      <w:r w:rsidRPr="006A7228">
        <w:t>individuals</w:t>
      </w:r>
      <w:r w:rsidR="005F4C9E">
        <w:t xml:space="preserve"> </w:t>
      </w:r>
      <w:r w:rsidRPr="006A7228">
        <w:t>included</w:t>
      </w:r>
      <w:r w:rsidR="005F4C9E">
        <w:t xml:space="preserve"> </w:t>
      </w:r>
      <w:r w:rsidRPr="006A7228">
        <w:t>changes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rules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food</w:t>
      </w:r>
      <w:r w:rsidR="005F4C9E">
        <w:t xml:space="preserve"> </w:t>
      </w:r>
      <w:r w:rsidRPr="006A7228">
        <w:t>grants,</w:t>
      </w:r>
      <w:r w:rsidR="005F4C9E">
        <w:t xml:space="preserve"> </w:t>
      </w:r>
      <w:r w:rsidRPr="006A7228">
        <w:t>stand-down</w:t>
      </w:r>
      <w:r w:rsidR="005F4C9E">
        <w:t xml:space="preserve"> </w:t>
      </w:r>
      <w:r w:rsidRPr="006A7228">
        <w:t>periods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need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medical</w:t>
      </w:r>
      <w:r w:rsidR="005F4C9E">
        <w:t xml:space="preserve"> </w:t>
      </w:r>
      <w:r w:rsidRPr="006A7228">
        <w:t>certificates,</w:t>
      </w:r>
      <w:r w:rsidR="005F4C9E">
        <w:t xml:space="preserve"> </w:t>
      </w:r>
      <w:r w:rsidRPr="006A7228">
        <w:t>which</w:t>
      </w:r>
      <w:r w:rsidR="005F4C9E">
        <w:t xml:space="preserve"> </w:t>
      </w:r>
      <w:r w:rsidRPr="006A7228">
        <w:t>reduced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need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General</w:t>
      </w:r>
      <w:r w:rsidR="005F4C9E">
        <w:t xml:space="preserve"> </w:t>
      </w:r>
      <w:r w:rsidRPr="006A7228">
        <w:t>Practitioner</w:t>
      </w:r>
      <w:r w:rsidR="005F4C9E">
        <w:t xml:space="preserve"> </w:t>
      </w:r>
      <w:r w:rsidRPr="006A7228">
        <w:t>(GP)</w:t>
      </w:r>
      <w:r w:rsidR="005F4C9E">
        <w:t xml:space="preserve"> </w:t>
      </w:r>
      <w:r w:rsidRPr="006A7228">
        <w:t>visits.</w:t>
      </w:r>
    </w:p>
    <w:p w14:paraId="2D46C98F" w14:textId="7FD6FB7C" w:rsidR="00886567" w:rsidRPr="006A7228" w:rsidRDefault="00886567" w:rsidP="00886567">
      <w:pPr>
        <w:pStyle w:val="SingleTxtG"/>
      </w:pPr>
      <w:r w:rsidRPr="006A7228">
        <w:rPr>
          <w:iCs/>
        </w:rPr>
        <w:t>42.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COVID-19</w:t>
      </w:r>
      <w:r w:rsidR="005F4C9E">
        <w:t xml:space="preserve"> </w:t>
      </w:r>
      <w:r w:rsidRPr="006A7228">
        <w:t>Wage</w:t>
      </w:r>
      <w:r w:rsidR="005F4C9E">
        <w:t xml:space="preserve"> </w:t>
      </w:r>
      <w:r w:rsidRPr="006A7228">
        <w:t>Subsidy</w:t>
      </w:r>
      <w:r w:rsidR="005F4C9E">
        <w:t xml:space="preserve"> </w:t>
      </w:r>
      <w:r w:rsidRPr="006A7228">
        <w:t>programme,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COVID-19</w:t>
      </w:r>
      <w:r w:rsidR="005F4C9E">
        <w:t xml:space="preserve"> </w:t>
      </w:r>
      <w:r w:rsidRPr="006A7228">
        <w:t>Income</w:t>
      </w:r>
      <w:r w:rsidR="005F4C9E">
        <w:t xml:space="preserve"> </w:t>
      </w:r>
      <w:r w:rsidRPr="006A7228">
        <w:t>Relief</w:t>
      </w:r>
      <w:r w:rsidR="005F4C9E">
        <w:t xml:space="preserve"> </w:t>
      </w:r>
      <w:r w:rsidRPr="006A7228">
        <w:t>Package,</w:t>
      </w:r>
      <w:r w:rsidR="005F4C9E">
        <w:t xml:space="preserve"> </w:t>
      </w:r>
      <w:r w:rsidRPr="006A7228">
        <w:t>were</w:t>
      </w:r>
      <w:r w:rsidR="005F4C9E">
        <w:t xml:space="preserve"> </w:t>
      </w:r>
      <w:r w:rsidRPr="006A7228">
        <w:t>critical</w:t>
      </w:r>
      <w:r w:rsidR="005F4C9E">
        <w:t xml:space="preserve"> </w:t>
      </w:r>
      <w:r w:rsidRPr="006A7228">
        <w:t>tools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supporting</w:t>
      </w:r>
      <w:r w:rsidR="005F4C9E">
        <w:t xml:space="preserve"> </w:t>
      </w:r>
      <w:r w:rsidRPr="006A7228">
        <w:t>whānau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communities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deal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immediate</w:t>
      </w:r>
      <w:r w:rsidR="005F4C9E">
        <w:t xml:space="preserve"> </w:t>
      </w:r>
      <w:r w:rsidRPr="006A7228">
        <w:t>economic</w:t>
      </w:r>
      <w:r w:rsidR="005F4C9E">
        <w:t xml:space="preserve"> </w:t>
      </w:r>
      <w:r w:rsidRPr="006A7228">
        <w:t>impacts.</w:t>
      </w:r>
    </w:p>
    <w:p w14:paraId="0FAF4A18" w14:textId="22DF22F0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lastRenderedPageBreak/>
        <w:t>43.</w:t>
      </w:r>
      <w:r>
        <w:rPr>
          <w:iCs/>
          <w:lang w:val="en-NZ"/>
        </w:rPr>
        <w:tab/>
      </w:r>
      <w:r w:rsidRPr="00926B10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March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September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$13.8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billion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wage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subsidies</w:t>
      </w:r>
      <w:r w:rsidR="005F4C9E">
        <w:rPr>
          <w:lang w:val="en-NZ"/>
        </w:rPr>
        <w:t xml:space="preserve"> </w:t>
      </w:r>
      <w:r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paid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either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sole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traders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(240,000)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employees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(1.52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jobs</w:t>
      </w:r>
      <w:r>
        <w:rPr>
          <w:lang w:val="en-NZ"/>
        </w:rPr>
        <w:t>)</w:t>
      </w:r>
      <w:r w:rsidR="0071570E">
        <w:rPr>
          <w:lang w:val="en-NZ"/>
        </w:rPr>
        <w:t>.</w:t>
      </w:r>
      <w:r w:rsidRPr="0071570E">
        <w:rPr>
          <w:rStyle w:val="FootnoteReference"/>
        </w:rPr>
        <w:footnoteReference w:id="11"/>
      </w:r>
      <w:r w:rsidR="005F4C9E">
        <w:rPr>
          <w:lang w:val="en-NZ"/>
        </w:rPr>
        <w:t xml:space="preserve"> </w:t>
      </w:r>
      <w:r>
        <w:rPr>
          <w:lang w:val="en-NZ"/>
        </w:rPr>
        <w:t>High</w:t>
      </w:r>
      <w:r w:rsidR="005F4C9E">
        <w:rPr>
          <w:lang w:val="en-NZ"/>
        </w:rPr>
        <w:t xml:space="preserve"> </w:t>
      </w:r>
      <w:r>
        <w:rPr>
          <w:lang w:val="en-NZ"/>
        </w:rPr>
        <w:t>proportions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(57%),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(58%)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NZ</w:t>
      </w:r>
      <w:r w:rsidR="005F4C9E">
        <w:rPr>
          <w:lang w:val="en-NZ"/>
        </w:rPr>
        <w:t xml:space="preserve"> </w:t>
      </w:r>
      <w:r>
        <w:rPr>
          <w:lang w:val="en-NZ"/>
        </w:rPr>
        <w:t>Pākehā</w:t>
      </w:r>
      <w:r w:rsidR="005F4C9E">
        <w:rPr>
          <w:lang w:val="en-NZ"/>
        </w:rPr>
        <w:t xml:space="preserve"> </w:t>
      </w:r>
      <w:r w:rsidRPr="00926B10">
        <w:rPr>
          <w:lang w:val="en-NZ"/>
        </w:rPr>
        <w:t>(61%)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Asian</w:t>
      </w:r>
      <w:r w:rsidR="005F4C9E">
        <w:rPr>
          <w:lang w:val="en-NZ"/>
        </w:rPr>
        <w:t xml:space="preserve"> </w:t>
      </w:r>
      <w:r>
        <w:rPr>
          <w:lang w:val="en-NZ"/>
        </w:rPr>
        <w:t>(70%)</w:t>
      </w:r>
      <w:r w:rsidR="005F4C9E">
        <w:rPr>
          <w:lang w:val="en-NZ"/>
        </w:rPr>
        <w:t xml:space="preserve"> </w:t>
      </w:r>
      <w:r>
        <w:rPr>
          <w:lang w:val="en-NZ"/>
        </w:rPr>
        <w:t>people</w:t>
      </w:r>
      <w:r w:rsidR="005F4C9E">
        <w:rPr>
          <w:lang w:val="en-NZ"/>
        </w:rPr>
        <w:t xml:space="preserve"> </w:t>
      </w:r>
      <w:r>
        <w:rPr>
          <w:lang w:val="en-NZ"/>
        </w:rPr>
        <w:t>were</w:t>
      </w:r>
      <w:r w:rsidR="005F4C9E">
        <w:rPr>
          <w:lang w:val="en-NZ"/>
        </w:rPr>
        <w:t xml:space="preserve"> </w:t>
      </w:r>
      <w:r>
        <w:rPr>
          <w:lang w:val="en-NZ"/>
        </w:rPr>
        <w:t>supported</w:t>
      </w:r>
      <w:r w:rsidR="005F4C9E">
        <w:rPr>
          <w:lang w:val="en-NZ"/>
        </w:rPr>
        <w:t xml:space="preserve"> </w:t>
      </w:r>
      <w:r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wage</w:t>
      </w:r>
      <w:r w:rsidR="005F4C9E">
        <w:rPr>
          <w:lang w:val="en-NZ"/>
        </w:rPr>
        <w:t xml:space="preserve"> </w:t>
      </w:r>
      <w:r>
        <w:rPr>
          <w:lang w:val="en-NZ"/>
        </w:rPr>
        <w:t>subsidies.</w:t>
      </w:r>
    </w:p>
    <w:p w14:paraId="12BE68F9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44.</w:t>
      </w:r>
      <w:r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stated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food</w:t>
      </w:r>
      <w:r w:rsidR="005F4C9E">
        <w:rPr>
          <w:lang w:val="en-NZ"/>
        </w:rPr>
        <w:t xml:space="preserve"> </w:t>
      </w:r>
      <w:r>
        <w:rPr>
          <w:lang w:val="en-NZ"/>
        </w:rPr>
        <w:t>parcels</w:t>
      </w:r>
      <w:r w:rsidR="005F4C9E">
        <w:rPr>
          <w:lang w:val="en-NZ"/>
        </w:rPr>
        <w:t xml:space="preserve"> </w:t>
      </w:r>
      <w:r>
        <w:rPr>
          <w:lang w:val="en-NZ"/>
        </w:rPr>
        <w:t>provided</w:t>
      </w:r>
      <w:r w:rsidR="005F4C9E">
        <w:rPr>
          <w:lang w:val="en-NZ"/>
        </w:rPr>
        <w:t xml:space="preserve"> </w:t>
      </w:r>
      <w:r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Ministry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Social</w:t>
      </w:r>
      <w:r w:rsidR="005F4C9E">
        <w:rPr>
          <w:lang w:val="en-NZ"/>
        </w:rPr>
        <w:t xml:space="preserve"> </w:t>
      </w:r>
      <w:r>
        <w:rPr>
          <w:lang w:val="en-NZ"/>
        </w:rPr>
        <w:t>Development</w:t>
      </w:r>
      <w:r w:rsidR="005F4C9E">
        <w:rPr>
          <w:lang w:val="en-NZ"/>
        </w:rPr>
        <w:t xml:space="preserve"> </w:t>
      </w:r>
      <w:r>
        <w:rPr>
          <w:lang w:val="en-NZ"/>
        </w:rPr>
        <w:t>(</w:t>
      </w:r>
      <w:r w:rsidRPr="006A7228">
        <w:t>MSD</w:t>
      </w:r>
      <w:r>
        <w:rPr>
          <w:lang w:val="en-NZ"/>
        </w:rPr>
        <w:t>)</w:t>
      </w:r>
      <w:r w:rsidR="005F4C9E">
        <w:rPr>
          <w:lang w:val="en-NZ"/>
        </w:rPr>
        <w:t xml:space="preserve"> </w:t>
      </w:r>
      <w:r>
        <w:rPr>
          <w:lang w:val="en-NZ"/>
        </w:rPr>
        <w:t>had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positive</w:t>
      </w:r>
      <w:r w:rsidR="005F4C9E">
        <w:rPr>
          <w:lang w:val="en-NZ"/>
        </w:rPr>
        <w:t xml:space="preserve"> </w:t>
      </w:r>
      <w:r>
        <w:rPr>
          <w:lang w:val="en-NZ"/>
        </w:rPr>
        <w:t>impact.</w:t>
      </w:r>
    </w:p>
    <w:p w14:paraId="4CF81569" w14:textId="03DB6500" w:rsidR="00886567" w:rsidRPr="00167D21" w:rsidRDefault="00886567" w:rsidP="005F4C9E">
      <w:pPr>
        <w:pStyle w:val="H23G"/>
        <w:rPr>
          <w:lang w:val="en-NZ"/>
        </w:rPr>
      </w:pPr>
      <w:r>
        <w:rPr>
          <w:lang w:val="en-NZ"/>
        </w:rPr>
        <w:tab/>
        <w:t>5.</w:t>
      </w:r>
      <w:r>
        <w:rPr>
          <w:lang w:val="en-NZ"/>
        </w:rPr>
        <w:tab/>
      </w:r>
      <w:r w:rsidRPr="00167D21">
        <w:rPr>
          <w:lang w:val="en-NZ"/>
        </w:rPr>
        <w:t>Responding</w:t>
      </w:r>
      <w:r w:rsidR="005F4C9E">
        <w:rPr>
          <w:lang w:val="en-NZ"/>
        </w:rPr>
        <w:t xml:space="preserve"> </w:t>
      </w:r>
      <w:r w:rsidRPr="00167D2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67D21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167D21">
        <w:rPr>
          <w:lang w:val="en-NZ"/>
        </w:rPr>
        <w:t>needs</w:t>
      </w:r>
    </w:p>
    <w:p w14:paraId="4F06541A" w14:textId="77777777" w:rsidR="0071570E" w:rsidRDefault="00886567" w:rsidP="00886567">
      <w:pPr>
        <w:pStyle w:val="SingleTxtG"/>
      </w:pPr>
      <w:r w:rsidRPr="006A7228">
        <w:rPr>
          <w:iCs/>
        </w:rPr>
        <w:t>45.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worked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housing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community</w:t>
      </w:r>
      <w:r w:rsidR="005F4C9E">
        <w:t xml:space="preserve"> </w:t>
      </w:r>
      <w:r w:rsidRPr="006A7228">
        <w:t>providers,</w:t>
      </w:r>
      <w:r w:rsidR="005F4C9E">
        <w:t xml:space="preserve"> </w:t>
      </w:r>
      <w:r w:rsidRPr="006A7228">
        <w:t>iwi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Māori,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others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secure</w:t>
      </w:r>
      <w:r w:rsidR="005F4C9E">
        <w:t xml:space="preserve"> </w:t>
      </w:r>
      <w:r w:rsidRPr="006A7228">
        <w:t>accommodation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provide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Aotearoa</w:t>
      </w:r>
      <w:r w:rsidR="0071570E">
        <w:t>’</w:t>
      </w:r>
      <w:r w:rsidRPr="006A7228">
        <w:t>s</w:t>
      </w:r>
      <w:r w:rsidR="005F4C9E">
        <w:t xml:space="preserve"> </w:t>
      </w:r>
      <w:r w:rsidRPr="006A7228">
        <w:t>most</w:t>
      </w:r>
      <w:r w:rsidR="005F4C9E">
        <w:t xml:space="preserve"> </w:t>
      </w:r>
      <w:r w:rsidRPr="006A7228">
        <w:t>vulnerable.</w:t>
      </w:r>
      <w:r w:rsidR="005F4C9E">
        <w:t xml:space="preserve"> </w:t>
      </w:r>
      <w:r w:rsidRPr="006A7228">
        <w:t>At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peak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response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housing</w:t>
      </w:r>
      <w:r w:rsidR="005F4C9E">
        <w:t xml:space="preserve"> </w:t>
      </w:r>
      <w:r w:rsidRPr="006A7228">
        <w:t>need,</w:t>
      </w:r>
      <w:r w:rsidR="005F4C9E">
        <w:t xml:space="preserve"> </w:t>
      </w:r>
      <w:r w:rsidRPr="006A7228">
        <w:t>an</w:t>
      </w:r>
      <w:r w:rsidR="005F4C9E">
        <w:t xml:space="preserve"> </w:t>
      </w:r>
      <w:r w:rsidRPr="006A7228">
        <w:t>additional</w:t>
      </w:r>
      <w:r w:rsidR="005F4C9E">
        <w:t xml:space="preserve"> </w:t>
      </w:r>
      <w:r w:rsidRPr="006A7228">
        <w:t>1,250</w:t>
      </w:r>
      <w:r w:rsidR="005F4C9E">
        <w:t xml:space="preserve"> </w:t>
      </w:r>
      <w:r w:rsidRPr="006A7228">
        <w:t>places</w:t>
      </w:r>
      <w:r w:rsidR="005F4C9E">
        <w:t xml:space="preserve"> </w:t>
      </w:r>
      <w:r w:rsidRPr="006A7228">
        <w:t>were</w:t>
      </w:r>
      <w:r w:rsidR="005F4C9E">
        <w:t xml:space="preserve"> </w:t>
      </w:r>
      <w:r w:rsidRPr="006A7228">
        <w:t>contracted,</w:t>
      </w:r>
      <w:r w:rsidR="005F4C9E">
        <w:t xml:space="preserve"> </w:t>
      </w:r>
      <w:r w:rsidRPr="006A7228">
        <w:t>housing</w:t>
      </w:r>
      <w:r w:rsidR="005F4C9E">
        <w:t xml:space="preserve"> </w:t>
      </w:r>
      <w:r w:rsidRPr="006A7228">
        <w:t>approximately</w:t>
      </w:r>
      <w:r w:rsidR="005F4C9E">
        <w:t xml:space="preserve"> </w:t>
      </w:r>
      <w:r w:rsidRPr="006A7228">
        <w:t>1,500</w:t>
      </w:r>
      <w:r w:rsidR="005F4C9E">
        <w:t xml:space="preserve"> </w:t>
      </w:r>
      <w:r w:rsidRPr="006A7228">
        <w:t>people.</w:t>
      </w:r>
    </w:p>
    <w:p w14:paraId="75F8FC53" w14:textId="2DCDE63C" w:rsidR="00886567" w:rsidRPr="00D11AE9" w:rsidRDefault="00886567" w:rsidP="00886567">
      <w:pPr>
        <w:pStyle w:val="SingleTxtG"/>
        <w:rPr>
          <w:lang w:val="en-NZ"/>
        </w:rPr>
      </w:pPr>
      <w:bookmarkStart w:id="13" w:name="_Hlk71540982"/>
      <w:r w:rsidRPr="00D11AE9">
        <w:rPr>
          <w:iCs/>
          <w:lang w:val="en-NZ"/>
        </w:rPr>
        <w:t>46.</w:t>
      </w:r>
      <w:r w:rsidRPr="00D11AE9">
        <w:rPr>
          <w:iCs/>
          <w:lang w:val="en-NZ"/>
        </w:rPr>
        <w:tab/>
      </w:r>
      <w:r w:rsidRPr="006A7228">
        <w:t>The</w:t>
      </w:r>
      <w:r w:rsidR="005F4C9E">
        <w:t xml:space="preserve"> </w:t>
      </w:r>
      <w:r w:rsidRPr="006A7228">
        <w:t>focus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now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supporting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group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transition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longer-term</w:t>
      </w:r>
      <w:r w:rsidR="005F4C9E">
        <w:t xml:space="preserve"> </w:t>
      </w:r>
      <w:r w:rsidRPr="006A7228">
        <w:t>housing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ongoing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those</w:t>
      </w:r>
      <w:r w:rsidR="005F4C9E">
        <w:t xml:space="preserve"> </w:t>
      </w:r>
      <w:r w:rsidRPr="006A7228">
        <w:t>who</w:t>
      </w:r>
      <w:r w:rsidR="005F4C9E">
        <w:t xml:space="preserve"> </w:t>
      </w:r>
      <w:r w:rsidRPr="006A7228">
        <w:t>need</w:t>
      </w:r>
      <w:r w:rsidR="005F4C9E">
        <w:t xml:space="preserve"> </w:t>
      </w:r>
      <w:r w:rsidRPr="006A7228">
        <w:t>it.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implemented</w:t>
      </w:r>
      <w:r w:rsidR="005F4C9E">
        <w:t xml:space="preserve"> </w:t>
      </w:r>
      <w:r w:rsidRPr="006A7228">
        <w:t>temporary</w:t>
      </w:r>
      <w:r w:rsidR="005F4C9E">
        <w:t xml:space="preserve"> </w:t>
      </w:r>
      <w:r w:rsidRPr="006A7228">
        <w:t>protections</w:t>
      </w:r>
      <w:r w:rsidR="005F4C9E">
        <w:t xml:space="preserve"> </w:t>
      </w:r>
      <w:r w:rsidRPr="006A7228">
        <w:t>against</w:t>
      </w:r>
      <w:r w:rsidR="005F4C9E">
        <w:t xml:space="preserve"> </w:t>
      </w:r>
      <w:r w:rsidRPr="006A7228">
        <w:t>tenancy</w:t>
      </w:r>
      <w:r w:rsidR="005F4C9E">
        <w:t xml:space="preserve"> </w:t>
      </w:r>
      <w:r w:rsidRPr="006A7228">
        <w:t>termination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freeze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residential</w:t>
      </w:r>
      <w:r w:rsidR="005F4C9E">
        <w:t xml:space="preserve"> </w:t>
      </w:r>
      <w:r w:rsidRPr="006A7228">
        <w:t>rent</w:t>
      </w:r>
      <w:r w:rsidR="005F4C9E">
        <w:t xml:space="preserve"> </w:t>
      </w:r>
      <w:r w:rsidRPr="006A7228">
        <w:t>increases</w:t>
      </w:r>
      <w:r w:rsidRPr="00D11AE9">
        <w:rPr>
          <w:lang w:val="en-NZ"/>
        </w:rPr>
        <w:t>.</w:t>
      </w:r>
    </w:p>
    <w:p w14:paraId="6BF4FB61" w14:textId="25EEE531" w:rsidR="00886567" w:rsidRDefault="00886567" w:rsidP="005F4C9E">
      <w:pPr>
        <w:pStyle w:val="H1G"/>
        <w:rPr>
          <w:lang w:val="en-NZ"/>
        </w:rPr>
      </w:pPr>
      <w:bookmarkStart w:id="14" w:name="_Toc89185742"/>
      <w:bookmarkStart w:id="15" w:name="_Hlk72223095"/>
      <w:bookmarkStart w:id="16" w:name="_Hlk71546122"/>
      <w:bookmarkEnd w:id="13"/>
      <w:r>
        <w:tab/>
        <w:t>E.</w:t>
      </w:r>
      <w:r>
        <w:tab/>
      </w:r>
      <w:r w:rsidRPr="00B026EF">
        <w:t>Article</w:t>
      </w:r>
      <w:r w:rsidR="005F4C9E">
        <w:t xml:space="preserve"> </w:t>
      </w:r>
      <w:r w:rsidRPr="00B026EF">
        <w:t>14</w:t>
      </w:r>
      <w:r w:rsidR="005F4C9E">
        <w:t xml:space="preserve"> </w:t>
      </w:r>
      <w:r w:rsidRPr="00B026EF">
        <w:t>declaration</w:t>
      </w:r>
      <w:bookmarkEnd w:id="14"/>
    </w:p>
    <w:p w14:paraId="305CA290" w14:textId="2BE3C116" w:rsidR="00886567" w:rsidRPr="00602731" w:rsidRDefault="00886567" w:rsidP="00886567">
      <w:pPr>
        <w:pStyle w:val="SingleTxtG"/>
        <w:rPr>
          <w:lang w:val="en-NZ"/>
        </w:rPr>
      </w:pPr>
      <w:r w:rsidRPr="00602731">
        <w:rPr>
          <w:iCs/>
          <w:lang w:val="en-NZ"/>
        </w:rPr>
        <w:t>47.</w:t>
      </w:r>
      <w:r w:rsidRPr="00602731">
        <w:rPr>
          <w:iCs/>
          <w:lang w:val="en-NZ"/>
        </w:rPr>
        <w:tab/>
      </w:r>
      <w:r>
        <w:rPr>
          <w:lang w:val="en-NZ"/>
        </w:rPr>
        <w:t>Consideration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communications</w:t>
      </w:r>
      <w:r w:rsidR="005F4C9E">
        <w:rPr>
          <w:lang w:val="en-NZ"/>
        </w:rPr>
        <w:t xml:space="preserve"> </w:t>
      </w:r>
      <w:r>
        <w:rPr>
          <w:lang w:val="en-NZ"/>
        </w:rPr>
        <w:t>procedures</w:t>
      </w:r>
      <w:r w:rsidR="005F4C9E">
        <w:rPr>
          <w:lang w:val="en-NZ"/>
        </w:rPr>
        <w:t xml:space="preserve"> </w:t>
      </w:r>
      <w:r>
        <w:rPr>
          <w:lang w:val="en-NZ"/>
        </w:rPr>
        <w:t>under</w:t>
      </w:r>
      <w:r w:rsidR="005F4C9E">
        <w:rPr>
          <w:lang w:val="en-NZ"/>
        </w:rPr>
        <w:t xml:space="preserve"> </w:t>
      </w:r>
      <w:r>
        <w:rPr>
          <w:lang w:val="en-NZ"/>
        </w:rPr>
        <w:t>Article</w:t>
      </w:r>
      <w:r w:rsidR="005F4C9E">
        <w:rPr>
          <w:lang w:val="en-NZ"/>
        </w:rPr>
        <w:t xml:space="preserve"> </w:t>
      </w:r>
      <w:r>
        <w:rPr>
          <w:lang w:val="en-NZ"/>
        </w:rPr>
        <w:t>14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currently</w:t>
      </w:r>
      <w:r w:rsidR="005F4C9E">
        <w:rPr>
          <w:lang w:val="en-NZ"/>
        </w:rPr>
        <w:t xml:space="preserve"> </w:t>
      </w:r>
      <w:r>
        <w:rPr>
          <w:lang w:val="en-NZ"/>
        </w:rPr>
        <w:t>not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7228">
        <w:t>Government</w:t>
      </w:r>
      <w:r w:rsidR="0071570E">
        <w:t>’</w:t>
      </w:r>
      <w:r w:rsidRPr="006A7228">
        <w:t>s</w:t>
      </w:r>
      <w:r w:rsidR="005F4C9E">
        <w:rPr>
          <w:lang w:val="en-NZ"/>
        </w:rPr>
        <w:t xml:space="preserve"> </w:t>
      </w:r>
      <w:r>
        <w:rPr>
          <w:lang w:val="en-NZ"/>
        </w:rPr>
        <w:t>work</w:t>
      </w:r>
      <w:r w:rsidR="005F4C9E">
        <w:rPr>
          <w:lang w:val="en-NZ"/>
        </w:rPr>
        <w:t xml:space="preserve"> </w:t>
      </w:r>
      <w:r>
        <w:rPr>
          <w:lang w:val="en-NZ"/>
        </w:rPr>
        <w:t>programme.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position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5934EF">
        <w:rPr>
          <w:lang w:val="en-NZ"/>
        </w:rPr>
        <w:t>regularly</w:t>
      </w:r>
      <w:r w:rsidR="005F4C9E">
        <w:rPr>
          <w:lang w:val="en-NZ"/>
        </w:rPr>
        <w:t xml:space="preserve"> </w:t>
      </w:r>
      <w:r>
        <w:rPr>
          <w:lang w:val="en-NZ"/>
        </w:rPr>
        <w:t>reviewed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further</w:t>
      </w:r>
      <w:r w:rsidR="005F4C9E">
        <w:rPr>
          <w:lang w:val="en-NZ"/>
        </w:rPr>
        <w:t xml:space="preserve"> </w:t>
      </w:r>
      <w:r>
        <w:rPr>
          <w:lang w:val="en-NZ"/>
        </w:rPr>
        <w:t>consideration</w:t>
      </w:r>
      <w:r w:rsidR="005F4C9E">
        <w:rPr>
          <w:lang w:val="en-NZ"/>
        </w:rPr>
        <w:t xml:space="preserve"> </w:t>
      </w:r>
      <w:r>
        <w:rPr>
          <w:lang w:val="en-NZ"/>
        </w:rPr>
        <w:t>may</w:t>
      </w:r>
      <w:r w:rsidR="005F4C9E">
        <w:rPr>
          <w:lang w:val="en-NZ"/>
        </w:rPr>
        <w:t xml:space="preserve"> </w:t>
      </w:r>
      <w:r>
        <w:rPr>
          <w:lang w:val="en-NZ"/>
        </w:rPr>
        <w:t>be</w:t>
      </w:r>
      <w:r w:rsidR="005F4C9E">
        <w:rPr>
          <w:lang w:val="en-NZ"/>
        </w:rPr>
        <w:t xml:space="preserve"> </w:t>
      </w:r>
      <w:r>
        <w:rPr>
          <w:lang w:val="en-NZ"/>
        </w:rPr>
        <w:t>given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making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declaration</w:t>
      </w:r>
      <w:r w:rsidR="005F4C9E">
        <w:rPr>
          <w:lang w:val="en-NZ"/>
        </w:rPr>
        <w:t xml:space="preserve"> </w:t>
      </w:r>
      <w:r>
        <w:rPr>
          <w:lang w:val="en-NZ"/>
        </w:rPr>
        <w:t>under</w:t>
      </w:r>
      <w:r w:rsidR="005F4C9E">
        <w:rPr>
          <w:lang w:val="en-NZ"/>
        </w:rPr>
        <w:t xml:space="preserve"> </w:t>
      </w:r>
      <w:r>
        <w:rPr>
          <w:lang w:val="en-NZ"/>
        </w:rPr>
        <w:t>Article</w:t>
      </w:r>
      <w:r w:rsidR="005F4C9E">
        <w:rPr>
          <w:lang w:val="en-NZ"/>
        </w:rPr>
        <w:t xml:space="preserve"> </w:t>
      </w:r>
      <w:r>
        <w:rPr>
          <w:lang w:val="en-NZ"/>
        </w:rPr>
        <w:t>14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future.</w:t>
      </w:r>
    </w:p>
    <w:p w14:paraId="6CD53E8F" w14:textId="5BA4F2DC" w:rsidR="00886567" w:rsidRDefault="00886567" w:rsidP="005F4C9E">
      <w:pPr>
        <w:pStyle w:val="H1G"/>
        <w:rPr>
          <w:lang w:val="en-NZ"/>
        </w:rPr>
      </w:pPr>
      <w:bookmarkStart w:id="17" w:name="_Toc89185743"/>
      <w:r>
        <w:tab/>
        <w:t>F.</w:t>
      </w:r>
      <w:r>
        <w:tab/>
      </w:r>
      <w:r w:rsidRPr="00B026EF">
        <w:t>Ratification</w:t>
      </w:r>
      <w:r w:rsidR="005F4C9E">
        <w:t xml:space="preserve"> </w:t>
      </w:r>
      <w:r w:rsidRPr="00B026EF">
        <w:t>of</w:t>
      </w:r>
      <w:r w:rsidR="005F4C9E">
        <w:t xml:space="preserve"> </w:t>
      </w:r>
      <w:r w:rsidRPr="00B026EF">
        <w:t>other</w:t>
      </w:r>
      <w:r w:rsidR="005F4C9E">
        <w:t xml:space="preserve"> </w:t>
      </w:r>
      <w:r w:rsidRPr="00B026EF">
        <w:t>instruments</w:t>
      </w:r>
      <w:bookmarkEnd w:id="17"/>
    </w:p>
    <w:bookmarkEnd w:id="15"/>
    <w:p w14:paraId="5223E670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48.</w:t>
      </w:r>
      <w:r>
        <w:rPr>
          <w:iCs/>
          <w:lang w:val="en-NZ"/>
        </w:rPr>
        <w:tab/>
      </w:r>
      <w:r w:rsidRPr="0060273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December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2019,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announced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had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ratified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International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Labour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Organization</w:t>
      </w:r>
      <w:r w:rsidR="0071570E">
        <w:rPr>
          <w:lang w:val="en-NZ"/>
        </w:rPr>
        <w:t>’</w:t>
      </w:r>
      <w:r w:rsidRPr="00602731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Protocol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Forced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Labour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Convention,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reinforcing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6A7228">
        <w:t>Zealand</w:t>
      </w:r>
      <w:r w:rsidR="0071570E">
        <w:t>’</w:t>
      </w:r>
      <w:r w:rsidRPr="006A7228">
        <w:t>s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strong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commitment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ending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forced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labour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other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forms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modern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slavery.</w:t>
      </w:r>
    </w:p>
    <w:p w14:paraId="34730CA4" w14:textId="40D54E26" w:rsidR="00886567" w:rsidRPr="006A7228" w:rsidRDefault="00886567" w:rsidP="00886567">
      <w:pPr>
        <w:pStyle w:val="SingleTxtG"/>
      </w:pPr>
      <w:r w:rsidRPr="006A7228">
        <w:rPr>
          <w:iCs/>
        </w:rPr>
        <w:t>49.</w:t>
      </w:r>
      <w:r w:rsidRPr="006A7228">
        <w:rPr>
          <w:iCs/>
        </w:rPr>
        <w:tab/>
      </w:r>
      <w:r w:rsidRPr="006A7228">
        <w:t>In</w:t>
      </w:r>
      <w:r w:rsidR="005F4C9E">
        <w:t xml:space="preserve"> </w:t>
      </w:r>
      <w:r w:rsidRPr="006A7228">
        <w:t>response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2019</w:t>
      </w:r>
      <w:r w:rsidR="005F4C9E">
        <w:t xml:space="preserve"> </w:t>
      </w:r>
      <w:r w:rsidRPr="006A7228">
        <w:t>Universal</w:t>
      </w:r>
      <w:r w:rsidR="005F4C9E">
        <w:t xml:space="preserve"> </w:t>
      </w:r>
      <w:r w:rsidRPr="006A7228">
        <w:t>Periodic</w:t>
      </w:r>
      <w:r w:rsidR="005F4C9E">
        <w:t xml:space="preserve"> </w:t>
      </w:r>
      <w:r w:rsidRPr="006A7228">
        <w:t>Review</w:t>
      </w:r>
      <w:r w:rsidR="005F4C9E">
        <w:t xml:space="preserve"> </w:t>
      </w:r>
      <w:r w:rsidRPr="006A7228">
        <w:t>(UPR)</w:t>
      </w:r>
      <w:r w:rsidR="005F4C9E">
        <w:t xml:space="preserve"> </w:t>
      </w:r>
      <w:r w:rsidRPr="006A7228">
        <w:t>recommendations,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agreed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consider</w:t>
      </w:r>
      <w:r w:rsidR="005F4C9E">
        <w:t xml:space="preserve"> </w:t>
      </w:r>
      <w:r w:rsidRPr="006A7228">
        <w:t>acceding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international</w:t>
      </w:r>
      <w:r w:rsidR="005F4C9E">
        <w:t xml:space="preserve"> </w:t>
      </w:r>
      <w:r w:rsidRPr="006A7228">
        <w:t>instruments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which</w:t>
      </w:r>
      <w:r w:rsidR="005F4C9E">
        <w:t xml:space="preserve"> </w:t>
      </w:r>
      <w:r w:rsidRPr="006A7228">
        <w:t>it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not</w:t>
      </w:r>
      <w:r w:rsidR="005F4C9E">
        <w:t xml:space="preserve"> </w:t>
      </w:r>
      <w:r w:rsidRPr="006A7228">
        <w:t>yet</w:t>
      </w:r>
      <w:r w:rsidR="005F4C9E">
        <w:t xml:space="preserve"> </w:t>
      </w:r>
      <w:r w:rsidRPr="006A7228">
        <w:t>party,</w:t>
      </w:r>
      <w:r w:rsidR="005F4C9E">
        <w:t xml:space="preserve"> </w:t>
      </w:r>
      <w:r w:rsidRPr="006A7228">
        <w:t>including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Indigenous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Tribal</w:t>
      </w:r>
      <w:r w:rsidR="005F4C9E">
        <w:t xml:space="preserve"> </w:t>
      </w:r>
      <w:r w:rsidRPr="006A7228">
        <w:t>Peoples</w:t>
      </w:r>
      <w:r w:rsidR="005F4C9E">
        <w:t xml:space="preserve"> </w:t>
      </w:r>
      <w:r w:rsidRPr="006A7228">
        <w:t>Convention</w:t>
      </w:r>
      <w:r w:rsidR="005F4C9E">
        <w:t xml:space="preserve"> </w:t>
      </w:r>
      <w:r w:rsidRPr="006A7228">
        <w:t>1989</w:t>
      </w:r>
      <w:r w:rsidR="005F4C9E">
        <w:t xml:space="preserve"> </w:t>
      </w:r>
      <w:r w:rsidRPr="006A7228">
        <w:t>(No.</w:t>
      </w:r>
      <w:r w:rsidR="005F4C9E">
        <w:t xml:space="preserve"> </w:t>
      </w:r>
      <w:r w:rsidRPr="006A7228">
        <w:t>169),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1954</w:t>
      </w:r>
      <w:r w:rsidR="005F4C9E">
        <w:t xml:space="preserve"> </w:t>
      </w:r>
      <w:r w:rsidRPr="006A7228">
        <w:t>Convention</w:t>
      </w:r>
      <w:r w:rsidR="005F4C9E">
        <w:t xml:space="preserve"> </w:t>
      </w:r>
      <w:r w:rsidRPr="006A7228">
        <w:t>relating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Status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Stateless</w:t>
      </w:r>
      <w:r w:rsidR="005F4C9E">
        <w:t xml:space="preserve"> </w:t>
      </w:r>
      <w:r w:rsidRPr="006A7228">
        <w:t>Persons,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International</w:t>
      </w:r>
      <w:r w:rsidR="005F4C9E">
        <w:t xml:space="preserve"> </w:t>
      </w:r>
      <w:r w:rsidRPr="006A7228">
        <w:t>Convention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Protection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All</w:t>
      </w:r>
      <w:r w:rsidR="005F4C9E">
        <w:t xml:space="preserve"> </w:t>
      </w:r>
      <w:r w:rsidRPr="006A7228">
        <w:t>Persons</w:t>
      </w:r>
      <w:r w:rsidR="005F4C9E">
        <w:t xml:space="preserve"> </w:t>
      </w:r>
      <w:r w:rsidRPr="006A7228">
        <w:t>from</w:t>
      </w:r>
      <w:r w:rsidR="005F4C9E">
        <w:t xml:space="preserve"> </w:t>
      </w:r>
      <w:r w:rsidRPr="006A7228">
        <w:t>Enforced</w:t>
      </w:r>
      <w:r w:rsidR="005F4C9E">
        <w:t xml:space="preserve"> </w:t>
      </w:r>
      <w:r w:rsidRPr="006A7228">
        <w:t>Disappearance.</w:t>
      </w:r>
    </w:p>
    <w:p w14:paraId="3CB8C226" w14:textId="637FCEFF" w:rsidR="00886567" w:rsidRPr="006A7228" w:rsidRDefault="00886567" w:rsidP="00886567">
      <w:pPr>
        <w:pStyle w:val="SingleTxtG"/>
      </w:pPr>
      <w:r w:rsidRPr="006A7228">
        <w:rPr>
          <w:iCs/>
        </w:rPr>
        <w:t>50.</w:t>
      </w:r>
      <w:r w:rsidRPr="006A7228">
        <w:rPr>
          <w:iCs/>
        </w:rPr>
        <w:tab/>
      </w:r>
      <w:r w:rsidRPr="006A7228">
        <w:t>New</w:t>
      </w:r>
      <w:r w:rsidR="005F4C9E">
        <w:t xml:space="preserve"> </w:t>
      </w:r>
      <w:r w:rsidRPr="006A7228">
        <w:t>Zealand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considering</w:t>
      </w:r>
      <w:r w:rsidR="005F4C9E">
        <w:t xml:space="preserve"> </w:t>
      </w:r>
      <w:r w:rsidRPr="006A7228">
        <w:t>ratification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International</w:t>
      </w:r>
      <w:r w:rsidR="005F4C9E">
        <w:t xml:space="preserve"> </w:t>
      </w:r>
      <w:r w:rsidRPr="006A7228">
        <w:t>Convention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Protection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Rights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All</w:t>
      </w:r>
      <w:r w:rsidR="005F4C9E">
        <w:t xml:space="preserve"> </w:t>
      </w:r>
      <w:r w:rsidRPr="006A7228">
        <w:t>Migrant</w:t>
      </w:r>
      <w:r w:rsidR="005F4C9E">
        <w:t xml:space="preserve"> </w:t>
      </w:r>
      <w:r w:rsidRPr="006A7228">
        <w:t>Workers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Members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Their</w:t>
      </w:r>
      <w:r w:rsidR="005F4C9E">
        <w:t xml:space="preserve"> </w:t>
      </w:r>
      <w:r w:rsidRPr="006A7228">
        <w:t>Families.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not</w:t>
      </w:r>
      <w:r w:rsidR="005F4C9E">
        <w:t xml:space="preserve"> </w:t>
      </w:r>
      <w:r w:rsidRPr="006A7228">
        <w:t>currently</w:t>
      </w:r>
      <w:r w:rsidR="005F4C9E">
        <w:t xml:space="preserve"> </w:t>
      </w:r>
      <w:r w:rsidRPr="006A7228">
        <w:t>contemplating</w:t>
      </w:r>
      <w:r w:rsidR="005F4C9E">
        <w:t xml:space="preserve"> </w:t>
      </w:r>
      <w:r w:rsidRPr="006A7228">
        <w:t>ratifying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Domestic</w:t>
      </w:r>
      <w:r w:rsidR="005F4C9E">
        <w:t xml:space="preserve"> </w:t>
      </w:r>
      <w:r w:rsidRPr="006A7228">
        <w:t>Workers</w:t>
      </w:r>
      <w:r w:rsidR="005F4C9E">
        <w:t xml:space="preserve"> </w:t>
      </w:r>
      <w:r w:rsidRPr="006A7228">
        <w:t>Convention.</w:t>
      </w:r>
    </w:p>
    <w:p w14:paraId="16FD0C17" w14:textId="758E3062" w:rsidR="00886567" w:rsidRPr="00D16C4A" w:rsidRDefault="00886567" w:rsidP="005F4C9E">
      <w:pPr>
        <w:pStyle w:val="HChG"/>
      </w:pPr>
      <w:bookmarkStart w:id="18" w:name="_Toc315863873"/>
      <w:bookmarkEnd w:id="16"/>
      <w:r>
        <w:tab/>
      </w:r>
      <w:bookmarkStart w:id="19" w:name="_Toc89185744"/>
      <w:r>
        <w:t>III.</w:t>
      </w:r>
      <w:r>
        <w:tab/>
      </w:r>
      <w:r w:rsidRPr="00D16C4A">
        <w:t>I</w:t>
      </w:r>
      <w:r>
        <w:t>nformation</w:t>
      </w:r>
      <w:r w:rsidR="005F4C9E">
        <w:t xml:space="preserve"> </w:t>
      </w:r>
      <w:r>
        <w:t>relating</w:t>
      </w:r>
      <w:r w:rsidR="005F4C9E">
        <w:t xml:space="preserve"> </w:t>
      </w:r>
      <w:r>
        <w:t>to</w:t>
      </w:r>
      <w:r w:rsidR="005F4C9E">
        <w:t xml:space="preserve"> </w:t>
      </w:r>
      <w:r>
        <w:t>specific</w:t>
      </w:r>
      <w:r w:rsidR="005F4C9E">
        <w:t xml:space="preserve"> </w:t>
      </w:r>
      <w:r>
        <w:t>articles</w:t>
      </w:r>
      <w:bookmarkEnd w:id="18"/>
      <w:bookmarkEnd w:id="19"/>
    </w:p>
    <w:p w14:paraId="04C5917F" w14:textId="25BDF9CB" w:rsidR="00886567" w:rsidRDefault="00886567" w:rsidP="005F4C9E">
      <w:pPr>
        <w:pStyle w:val="H1G"/>
      </w:pPr>
      <w:bookmarkStart w:id="20" w:name="_Toc89185745"/>
      <w:bookmarkStart w:id="21" w:name="_Toc315863874"/>
      <w:r>
        <w:tab/>
      </w:r>
      <w:r>
        <w:tab/>
        <w:t>Article</w:t>
      </w:r>
      <w:r w:rsidR="005F4C9E">
        <w:t xml:space="preserve"> </w:t>
      </w:r>
      <w:r>
        <w:t>1</w:t>
      </w:r>
      <w:bookmarkEnd w:id="20"/>
    </w:p>
    <w:p w14:paraId="2A6B5F06" w14:textId="089CB747" w:rsidR="00886567" w:rsidRPr="00300C8A" w:rsidRDefault="00886567" w:rsidP="005F4C9E">
      <w:pPr>
        <w:pStyle w:val="H23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300C8A">
        <w:rPr>
          <w:lang w:val="en-NZ"/>
        </w:rPr>
        <w:t>United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Nation</w:t>
      </w:r>
      <w:r w:rsidR="0071570E">
        <w:rPr>
          <w:lang w:val="en-NZ"/>
        </w:rPr>
        <w:t>’</w:t>
      </w:r>
      <w:r w:rsidRPr="00300C8A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Declaration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Indigenous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(UNDRIP)</w:t>
      </w:r>
    </w:p>
    <w:p w14:paraId="764D016D" w14:textId="77777777" w:rsidR="0071570E" w:rsidRDefault="00886567" w:rsidP="00886567">
      <w:pPr>
        <w:pStyle w:val="SingleTxtG"/>
        <w:rPr>
          <w:lang w:val="en-NZ"/>
        </w:rPr>
      </w:pPr>
      <w:r w:rsidRPr="00E942C0">
        <w:rPr>
          <w:iCs/>
          <w:lang w:val="en-NZ"/>
        </w:rPr>
        <w:t>51.</w:t>
      </w:r>
      <w:r w:rsidRPr="00E942C0">
        <w:rPr>
          <w:iCs/>
          <w:lang w:val="en-NZ"/>
        </w:rPr>
        <w:tab/>
      </w:r>
      <w:r w:rsidRPr="00E942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Expert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Mechanism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Indigenous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(EMRIP)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visited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2019.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EMRIP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provided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advice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drafting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achieve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goals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UNDRIP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appropriate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engagement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strategy.</w:t>
      </w:r>
    </w:p>
    <w:p w14:paraId="6B53A723" w14:textId="464C4056" w:rsidR="00886567" w:rsidRPr="005E421C" w:rsidRDefault="00886567" w:rsidP="00886567">
      <w:pPr>
        <w:pStyle w:val="SingleTxtG"/>
        <w:rPr>
          <w:lang w:val="en-NZ"/>
        </w:rPr>
      </w:pPr>
      <w:r w:rsidRPr="005E421C">
        <w:rPr>
          <w:iCs/>
          <w:lang w:val="en-NZ"/>
        </w:rPr>
        <w:t>52.</w:t>
      </w:r>
      <w:r w:rsidRPr="005E421C">
        <w:rPr>
          <w:iCs/>
          <w:lang w:val="en-NZ"/>
        </w:rPr>
        <w:tab/>
      </w:r>
      <w:r w:rsidRPr="00E01C04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2019,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Minister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Development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appointed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Declaration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Working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Group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(</w:t>
      </w:r>
      <w:r w:rsidRPr="006A7228">
        <w:t>DWG</w:t>
      </w:r>
      <w:r w:rsidRPr="00E01C04">
        <w:rPr>
          <w:lang w:val="en-NZ"/>
        </w:rPr>
        <w:t>)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provide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independent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advice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form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content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</w:t>
      </w:r>
      <w:r>
        <w:rPr>
          <w:lang w:val="en-NZ"/>
        </w:rPr>
        <w:t>n</w:t>
      </w:r>
      <w:r w:rsidR="005F4C9E">
        <w:rPr>
          <w:lang w:val="en-NZ"/>
        </w:rPr>
        <w:t xml:space="preserve"> </w:t>
      </w:r>
      <w:r>
        <w:rPr>
          <w:lang w:val="en-NZ"/>
        </w:rPr>
        <w:t>UNDRIP</w:t>
      </w:r>
      <w:r w:rsidR="005F4C9E">
        <w:rPr>
          <w:lang w:val="en-NZ"/>
        </w:rPr>
        <w:t xml:space="preserve"> </w:t>
      </w:r>
      <w:r>
        <w:rPr>
          <w:lang w:val="en-NZ"/>
        </w:rPr>
        <w:t>implementation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plan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engagement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process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whānau,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hapū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iwi.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DWG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provided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Minister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final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report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E942C0">
        <w:rPr>
          <w:i/>
          <w:iCs/>
          <w:lang w:val="en-NZ"/>
        </w:rPr>
        <w:t>He</w:t>
      </w:r>
      <w:r w:rsidR="005F4C9E">
        <w:rPr>
          <w:i/>
          <w:iCs/>
          <w:lang w:val="en-NZ"/>
        </w:rPr>
        <w:t xml:space="preserve"> </w:t>
      </w:r>
      <w:r w:rsidRPr="00E942C0">
        <w:rPr>
          <w:i/>
          <w:iCs/>
          <w:lang w:val="en-NZ"/>
        </w:rPr>
        <w:t>Puapua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late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2019.</w:t>
      </w:r>
    </w:p>
    <w:p w14:paraId="46BEC105" w14:textId="77777777" w:rsidR="0071570E" w:rsidRDefault="00886567" w:rsidP="00886567">
      <w:pPr>
        <w:pStyle w:val="SingleTxtG"/>
        <w:rPr>
          <w:lang w:val="en-NZ"/>
        </w:rPr>
      </w:pPr>
      <w:r w:rsidRPr="00A80613">
        <w:rPr>
          <w:iCs/>
          <w:lang w:val="en-NZ"/>
        </w:rPr>
        <w:lastRenderedPageBreak/>
        <w:t>53.</w:t>
      </w:r>
      <w:r w:rsidRPr="00A80613">
        <w:rPr>
          <w:iCs/>
          <w:lang w:val="en-NZ"/>
        </w:rPr>
        <w:tab/>
      </w:r>
      <w:r w:rsidRPr="00E942C0">
        <w:rPr>
          <w:lang w:val="en-NZ"/>
        </w:rPr>
        <w:t>Following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series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targeted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engagements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(which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take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place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until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late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January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2022),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draft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plan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presented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consultation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between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June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October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2022.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7228">
        <w:t>Government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intends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finalise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plan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February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2023.</w:t>
      </w:r>
    </w:p>
    <w:p w14:paraId="5493423F" w14:textId="77777777" w:rsidR="0071570E" w:rsidRDefault="00886567" w:rsidP="00886567">
      <w:pPr>
        <w:pStyle w:val="SingleTxtG"/>
        <w:rPr>
          <w:lang w:val="en-NZ"/>
        </w:rPr>
      </w:pPr>
      <w:r w:rsidRPr="00472834">
        <w:rPr>
          <w:iCs/>
          <w:lang w:val="en-NZ"/>
        </w:rPr>
        <w:t>54.</w:t>
      </w:r>
      <w:r w:rsidRPr="00472834">
        <w:rPr>
          <w:iCs/>
          <w:lang w:val="en-NZ"/>
        </w:rPr>
        <w:tab/>
      </w:r>
      <w:r w:rsidRPr="00E942C0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6A7228">
        <w:t>submissions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recommend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942C0">
        <w:rPr>
          <w:i/>
          <w:iCs/>
          <w:lang w:val="en-NZ"/>
        </w:rPr>
        <w:t>He</w:t>
      </w:r>
      <w:r w:rsidR="005F4C9E">
        <w:rPr>
          <w:i/>
          <w:iCs/>
          <w:lang w:val="en-NZ"/>
        </w:rPr>
        <w:t xml:space="preserve"> </w:t>
      </w:r>
      <w:r w:rsidRPr="00E942C0">
        <w:rPr>
          <w:i/>
          <w:iCs/>
          <w:lang w:val="en-NZ"/>
        </w:rPr>
        <w:t>Puapua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942C0">
        <w:rPr>
          <w:i/>
          <w:iCs/>
          <w:lang w:val="en-NZ"/>
        </w:rPr>
        <w:t>Matike</w:t>
      </w:r>
      <w:r w:rsidR="005F4C9E">
        <w:rPr>
          <w:i/>
          <w:iCs/>
          <w:lang w:val="en-NZ"/>
        </w:rPr>
        <w:t xml:space="preserve"> </w:t>
      </w:r>
      <w:r w:rsidRPr="00E942C0">
        <w:rPr>
          <w:i/>
          <w:iCs/>
          <w:lang w:val="en-NZ"/>
        </w:rPr>
        <w:t>Mai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(discussed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paragraph</w:t>
      </w:r>
      <w:r w:rsidR="005F4C9E">
        <w:rPr>
          <w:lang w:val="en-NZ"/>
        </w:rPr>
        <w:t xml:space="preserve"> </w:t>
      </w:r>
      <w:r>
        <w:rPr>
          <w:lang w:val="en-NZ"/>
        </w:rPr>
        <w:t>70</w:t>
      </w:r>
      <w:r w:rsidRPr="00E942C0">
        <w:rPr>
          <w:lang w:val="en-NZ"/>
        </w:rPr>
        <w:t>)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reports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actioned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partnership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E942C0">
        <w:rPr>
          <w:lang w:val="en-NZ"/>
        </w:rPr>
        <w:t>Māori.</w:t>
      </w:r>
    </w:p>
    <w:p w14:paraId="367CF018" w14:textId="1EFFC0C7" w:rsidR="00886567" w:rsidRPr="00300C8A" w:rsidRDefault="00886567" w:rsidP="005F4C9E">
      <w:pPr>
        <w:pStyle w:val="H23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300C8A">
        <w:rPr>
          <w:lang w:val="en-NZ"/>
        </w:rPr>
        <w:t>Engagement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Special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Rapporteurs</w:t>
      </w:r>
    </w:p>
    <w:p w14:paraId="72138CE7" w14:textId="14081EA7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55.</w:t>
      </w:r>
      <w:r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Special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Rapporteur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right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adequate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visited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2020.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Amongst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other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matters,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her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report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found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implementation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right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adequate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must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address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historic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injustices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displacement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ongoing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discrimination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Māori,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6A6759">
        <w:rPr>
          <w:lang w:val="en-NZ"/>
        </w:rPr>
        <w:t>eople</w:t>
      </w:r>
      <w:r w:rsidR="005F4C9E">
        <w:rPr>
          <w:lang w:val="en-NZ"/>
        </w:rPr>
        <w:t xml:space="preserve"> </w:t>
      </w:r>
      <w:r w:rsidRPr="006A7228">
        <w:t>and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persons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disabilities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informed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Tiriti</w:t>
      </w:r>
      <w:r w:rsidRPr="006A6759"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UNDRIP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Convention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Persons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Disabilities.</w:t>
      </w:r>
    </w:p>
    <w:p w14:paraId="200654B1" w14:textId="77777777" w:rsidR="0071570E" w:rsidRDefault="00886567" w:rsidP="005F4C9E">
      <w:pPr>
        <w:pStyle w:val="H23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300C8A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African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Descent</w:t>
      </w:r>
    </w:p>
    <w:p w14:paraId="7C7637D2" w14:textId="30614E51" w:rsidR="00886567" w:rsidRPr="00193678" w:rsidRDefault="00886567" w:rsidP="00886567">
      <w:pPr>
        <w:pStyle w:val="SingleTxtG"/>
        <w:rPr>
          <w:lang w:val="en-NZ"/>
        </w:rPr>
      </w:pPr>
      <w:r w:rsidRPr="00193678">
        <w:rPr>
          <w:iCs/>
          <w:lang w:val="en-NZ"/>
        </w:rPr>
        <w:t>56.</w:t>
      </w:r>
      <w:r w:rsidRPr="00193678">
        <w:rPr>
          <w:iCs/>
          <w:lang w:val="en-NZ"/>
        </w:rPr>
        <w:tab/>
      </w:r>
      <w:r w:rsidRPr="00A52D1D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recognises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celebrates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important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contributions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people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many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different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descents.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While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nothing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specific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planned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International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Decade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A52D1D">
        <w:rPr>
          <w:lang w:val="en-NZ"/>
        </w:rPr>
        <w:t>eople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African</w:t>
      </w:r>
      <w:r w:rsidR="005F4C9E">
        <w:rPr>
          <w:lang w:val="en-NZ"/>
        </w:rPr>
        <w:t xml:space="preserve"> </w:t>
      </w:r>
      <w:r>
        <w:rPr>
          <w:lang w:val="en-NZ"/>
        </w:rPr>
        <w:t>d</w:t>
      </w:r>
      <w:r w:rsidRPr="00A52D1D">
        <w:rPr>
          <w:lang w:val="en-NZ"/>
        </w:rPr>
        <w:t>escent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range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opportunities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initiatives</w:t>
      </w:r>
      <w:r w:rsidR="005F4C9E">
        <w:rPr>
          <w:lang w:val="en-NZ"/>
        </w:rPr>
        <w:t xml:space="preserve"> </w:t>
      </w:r>
      <w:r w:rsidRPr="00472834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472834">
        <w:rPr>
          <w:lang w:val="en-NZ"/>
        </w:rPr>
        <w:t>benefit</w:t>
      </w:r>
      <w:r w:rsidR="005F4C9E">
        <w:rPr>
          <w:lang w:val="en-NZ"/>
        </w:rPr>
        <w:t xml:space="preserve"> </w:t>
      </w:r>
      <w:r w:rsidRPr="0047283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72834">
        <w:rPr>
          <w:lang w:val="en-NZ"/>
        </w:rPr>
        <w:t>acknowledge</w:t>
      </w:r>
      <w:r w:rsidR="005F4C9E">
        <w:rPr>
          <w:lang w:val="en-NZ"/>
        </w:rPr>
        <w:t xml:space="preserve"> </w:t>
      </w:r>
      <w:r w:rsidRPr="00472834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472834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A7228">
        <w:t>African</w:t>
      </w:r>
      <w:r w:rsidR="005F4C9E">
        <w:rPr>
          <w:lang w:val="en-NZ"/>
        </w:rPr>
        <w:t xml:space="preserve"> </w:t>
      </w:r>
      <w:r w:rsidRPr="00472834">
        <w:rPr>
          <w:lang w:val="en-NZ"/>
        </w:rPr>
        <w:t>descent</w:t>
      </w:r>
      <w:r w:rsidR="005F4C9E">
        <w:rPr>
          <w:lang w:val="en-NZ"/>
        </w:rPr>
        <w:t xml:space="preserve"> </w:t>
      </w:r>
      <w:r w:rsidRPr="00472834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72834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472834">
        <w:rPr>
          <w:lang w:val="en-NZ"/>
        </w:rPr>
        <w:t>Zealand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Examples</w:t>
      </w:r>
      <w:r w:rsidR="005F4C9E">
        <w:rPr>
          <w:lang w:val="en-NZ"/>
        </w:rPr>
        <w:t xml:space="preserve"> </w:t>
      </w:r>
      <w:r>
        <w:rPr>
          <w:lang w:val="en-NZ"/>
        </w:rPr>
        <w:t>include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A18AC">
        <w:rPr>
          <w:i/>
          <w:iCs/>
          <w:lang w:val="en-NZ"/>
        </w:rPr>
        <w:t>Government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Social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Cohesion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Framework</w:t>
      </w:r>
      <w:r w:rsidRPr="00A52D1D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upgrade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Office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Communities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into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Ministry,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Communities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Development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Fund</w:t>
      </w:r>
      <w:r w:rsidR="005F4C9E">
        <w:rPr>
          <w:lang w:val="en-NZ"/>
        </w:rPr>
        <w:t xml:space="preserve"> </w:t>
      </w:r>
      <w:r w:rsidRPr="00A52D1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A18AC">
        <w:rPr>
          <w:i/>
          <w:iCs/>
          <w:lang w:val="en-NZ"/>
        </w:rPr>
        <w:t>Former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Refugee,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Recent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Migrants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and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Ethnic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Communities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Employment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Action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Plan</w:t>
      </w:r>
      <w:r>
        <w:rPr>
          <w:lang w:val="en-NZ"/>
        </w:rPr>
        <w:t>.</w:t>
      </w:r>
    </w:p>
    <w:p w14:paraId="5E4875BD" w14:textId="15E5DEB8" w:rsidR="00886567" w:rsidRDefault="00886567" w:rsidP="005F4C9E">
      <w:pPr>
        <w:pStyle w:val="H1G"/>
      </w:pPr>
      <w:bookmarkStart w:id="22" w:name="_Toc89185746"/>
      <w:r>
        <w:tab/>
      </w:r>
      <w:r>
        <w:tab/>
      </w:r>
      <w:r w:rsidRPr="0005102E">
        <w:t>Article</w:t>
      </w:r>
      <w:r w:rsidR="005F4C9E">
        <w:t xml:space="preserve"> </w:t>
      </w:r>
      <w:r w:rsidRPr="0005102E">
        <w:t>2</w:t>
      </w:r>
      <w:bookmarkEnd w:id="21"/>
      <w:bookmarkEnd w:id="22"/>
    </w:p>
    <w:p w14:paraId="1CD9B6A5" w14:textId="2B25137F" w:rsidR="00886567" w:rsidRPr="00034961" w:rsidRDefault="00886567" w:rsidP="00886567">
      <w:pPr>
        <w:pStyle w:val="SingleTxtG"/>
        <w:rPr>
          <w:lang w:val="en-NZ"/>
        </w:rPr>
      </w:pPr>
      <w:r w:rsidRPr="00034961">
        <w:rPr>
          <w:iCs/>
          <w:lang w:val="en-NZ"/>
        </w:rPr>
        <w:t>57.</w:t>
      </w:r>
      <w:r w:rsidRPr="00034961">
        <w:rPr>
          <w:iCs/>
          <w:lang w:val="en-NZ"/>
        </w:rPr>
        <w:tab/>
      </w:r>
      <w:r w:rsidRPr="00034961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law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protects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freedom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discrimination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grounds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colour,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race,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national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origins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(which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includes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nationality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citizenship)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religious</w:t>
      </w:r>
      <w:r w:rsidR="005F4C9E">
        <w:rPr>
          <w:lang w:val="en-NZ"/>
        </w:rPr>
        <w:t xml:space="preserve"> </w:t>
      </w:r>
      <w:r>
        <w:rPr>
          <w:lang w:val="en-NZ"/>
        </w:rPr>
        <w:t>belief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being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relative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particular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person.</w:t>
      </w:r>
      <w:r w:rsidRPr="0071570E">
        <w:rPr>
          <w:rStyle w:val="FootnoteReference"/>
        </w:rPr>
        <w:footnoteReference w:id="12"/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ongoing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policy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eliminate</w:t>
      </w:r>
      <w:r w:rsidR="005F4C9E">
        <w:rPr>
          <w:lang w:val="en-NZ"/>
        </w:rPr>
        <w:t xml:space="preserve"> </w:t>
      </w:r>
      <w:r w:rsidRPr="006A7228">
        <w:t>discrimination</w:t>
      </w:r>
      <w:r w:rsidRPr="00034961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intolerance,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violence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these</w:t>
      </w:r>
      <w:r w:rsidR="005F4C9E">
        <w:rPr>
          <w:lang w:val="en-NZ"/>
        </w:rPr>
        <w:t xml:space="preserve"> </w:t>
      </w:r>
      <w:r>
        <w:rPr>
          <w:lang w:val="en-NZ"/>
        </w:rPr>
        <w:t>grounds.</w:t>
      </w:r>
    </w:p>
    <w:p w14:paraId="67408964" w14:textId="1C4489D3" w:rsidR="00886567" w:rsidRPr="00167D21" w:rsidRDefault="00886567" w:rsidP="005F4C9E">
      <w:pPr>
        <w:pStyle w:val="H23G"/>
      </w:pPr>
      <w:bookmarkStart w:id="23" w:name="_Hlk71546316"/>
      <w:bookmarkStart w:id="24" w:name="_Toc315863875"/>
      <w:r>
        <w:tab/>
        <w:t>1.</w:t>
      </w:r>
      <w:r>
        <w:tab/>
      </w:r>
      <w:r w:rsidRPr="00167D21">
        <w:t>New</w:t>
      </w:r>
      <w:r w:rsidR="005F4C9E">
        <w:t xml:space="preserve"> </w:t>
      </w:r>
      <w:r w:rsidRPr="00167D21">
        <w:t>Zealand</w:t>
      </w:r>
      <w:r w:rsidR="005F4C9E">
        <w:t xml:space="preserve"> </w:t>
      </w:r>
      <w:r w:rsidRPr="00167D21">
        <w:t>Bill</w:t>
      </w:r>
      <w:r w:rsidR="005F4C9E">
        <w:t xml:space="preserve"> </w:t>
      </w:r>
      <w:r w:rsidRPr="00167D21">
        <w:t>of</w:t>
      </w:r>
      <w:r w:rsidR="005F4C9E">
        <w:t xml:space="preserve"> </w:t>
      </w:r>
      <w:r w:rsidRPr="00167D21">
        <w:t>Rights</w:t>
      </w:r>
      <w:r w:rsidR="005F4C9E">
        <w:t xml:space="preserve"> </w:t>
      </w:r>
      <w:r w:rsidRPr="00167D21">
        <w:t>Act</w:t>
      </w:r>
      <w:r w:rsidR="005F4C9E">
        <w:t xml:space="preserve"> </w:t>
      </w:r>
      <w:r w:rsidRPr="00167D21">
        <w:t>1990</w:t>
      </w:r>
      <w:bookmarkEnd w:id="23"/>
    </w:p>
    <w:p w14:paraId="31E3BD09" w14:textId="790E094E" w:rsidR="00886567" w:rsidRDefault="00886567" w:rsidP="00886567">
      <w:pPr>
        <w:pStyle w:val="SingleTxtG"/>
        <w:rPr>
          <w:lang w:val="en-NZ"/>
        </w:rPr>
      </w:pPr>
      <w:bookmarkStart w:id="25" w:name="_Hlk71546310"/>
      <w:r>
        <w:rPr>
          <w:iCs/>
          <w:lang w:val="en-NZ"/>
        </w:rPr>
        <w:t>58.</w:t>
      </w:r>
      <w:r>
        <w:rPr>
          <w:iCs/>
          <w:lang w:val="en-NZ"/>
        </w:rPr>
        <w:tab/>
      </w:r>
      <w:r w:rsidRPr="00034961">
        <w:rPr>
          <w:lang w:val="en-NZ"/>
        </w:rPr>
        <w:t>NZBORA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affirms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human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fundamental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freedoms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Zealand.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NZBORA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also</w:t>
      </w:r>
      <w:r w:rsidR="005F4C9E">
        <w:rPr>
          <w:lang w:val="en-NZ"/>
        </w:rPr>
        <w:t xml:space="preserve"> </w:t>
      </w:r>
      <w:r>
        <w:rPr>
          <w:lang w:val="en-NZ"/>
        </w:rPr>
        <w:t>upholds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Zealand</w:t>
      </w:r>
      <w:r w:rsidR="0071570E">
        <w:rPr>
          <w:lang w:val="en-NZ"/>
        </w:rPr>
        <w:t>’</w:t>
      </w:r>
      <w:r w:rsidRPr="00034961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commitment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Convention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section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19,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prohibit</w:t>
      </w:r>
      <w:r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6A7228">
        <w:t>discrimination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grounds</w:t>
      </w:r>
      <w:r w:rsidR="005F4C9E">
        <w:rPr>
          <w:lang w:val="en-NZ"/>
        </w:rPr>
        <w:t xml:space="preserve"> </w:t>
      </w:r>
      <w:r>
        <w:rPr>
          <w:lang w:val="en-NZ"/>
        </w:rPr>
        <w:t>set</w:t>
      </w:r>
      <w:r w:rsidR="005F4C9E">
        <w:rPr>
          <w:lang w:val="en-NZ"/>
        </w:rPr>
        <w:t xml:space="preserve"> </w:t>
      </w:r>
      <w:r>
        <w:rPr>
          <w:lang w:val="en-NZ"/>
        </w:rPr>
        <w:t>out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section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2</w:t>
      </w:r>
      <w:r>
        <w:rPr>
          <w:lang w:val="en-NZ"/>
        </w:rPr>
        <w:t>1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Human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1993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(the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HRA)</w:t>
      </w:r>
      <w:r>
        <w:rPr>
          <w:lang w:val="en-NZ"/>
        </w:rPr>
        <w:t>.</w:t>
      </w:r>
    </w:p>
    <w:p w14:paraId="493AFD30" w14:textId="77777777" w:rsidR="0071570E" w:rsidRDefault="00886567" w:rsidP="00886567">
      <w:pPr>
        <w:pStyle w:val="SingleTxtG"/>
        <w:rPr>
          <w:lang w:val="en-NZ"/>
        </w:rPr>
      </w:pPr>
      <w:r w:rsidRPr="00796EC9">
        <w:rPr>
          <w:iCs/>
          <w:lang w:val="en-NZ"/>
        </w:rPr>
        <w:t>59.</w:t>
      </w:r>
      <w:r w:rsidRPr="00796EC9">
        <w:rPr>
          <w:iCs/>
          <w:lang w:val="en-NZ"/>
        </w:rPr>
        <w:tab/>
      </w:r>
      <w:r w:rsidRPr="00796EC9">
        <w:rPr>
          <w:lang w:val="en-NZ"/>
        </w:rPr>
        <w:t>Section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7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NZBORA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requires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Attorney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General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inform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House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Representatives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any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provision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domestic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bill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appears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inconsistent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any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freedoms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affirmed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NZBORA.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reports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publicly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available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referred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select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committee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consideration.</w:t>
      </w:r>
      <w:r w:rsidRPr="0071570E">
        <w:rPr>
          <w:rStyle w:val="FootnoteReference"/>
        </w:rPr>
        <w:footnoteReference w:id="13"/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January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2016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December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2020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16</w:t>
      </w:r>
      <w:r w:rsidR="005F4C9E">
        <w:rPr>
          <w:lang w:val="en-NZ"/>
        </w:rPr>
        <w:t xml:space="preserve"> </w:t>
      </w:r>
      <w:r w:rsidRPr="006A7228">
        <w:t>section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7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reports.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One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relation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discrimination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grounds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national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origins.</w:t>
      </w:r>
    </w:p>
    <w:bookmarkEnd w:id="24"/>
    <w:bookmarkEnd w:id="25"/>
    <w:p w14:paraId="396EA13A" w14:textId="77777777" w:rsidR="0071570E" w:rsidRDefault="00886567" w:rsidP="005F4C9E">
      <w:pPr>
        <w:pStyle w:val="H23G"/>
      </w:pPr>
      <w:r>
        <w:tab/>
        <w:t>2.</w:t>
      </w:r>
      <w:r>
        <w:tab/>
      </w:r>
      <w:r w:rsidRPr="00167D21">
        <w:t>Human</w:t>
      </w:r>
      <w:r w:rsidR="005F4C9E">
        <w:t xml:space="preserve"> </w:t>
      </w:r>
      <w:r w:rsidRPr="00167D21">
        <w:t>Rights</w:t>
      </w:r>
      <w:r w:rsidR="005F4C9E">
        <w:t xml:space="preserve"> </w:t>
      </w:r>
      <w:r w:rsidRPr="00167D21">
        <w:t>Act</w:t>
      </w:r>
      <w:r w:rsidR="005F4C9E">
        <w:t xml:space="preserve"> </w:t>
      </w:r>
      <w:r w:rsidRPr="00167D21">
        <w:t>1993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the</w:t>
      </w:r>
      <w:r w:rsidR="005F4C9E">
        <w:t xml:space="preserve"> </w:t>
      </w:r>
      <w:r w:rsidRPr="00167D21">
        <w:t>National</w:t>
      </w:r>
      <w:r w:rsidR="005F4C9E">
        <w:t xml:space="preserve"> </w:t>
      </w:r>
      <w:r w:rsidRPr="00167D21">
        <w:t>Human</w:t>
      </w:r>
      <w:r w:rsidR="005F4C9E">
        <w:t xml:space="preserve"> </w:t>
      </w:r>
      <w:r w:rsidRPr="00167D21">
        <w:t>Rights</w:t>
      </w:r>
      <w:r w:rsidR="005F4C9E">
        <w:t xml:space="preserve"> </w:t>
      </w:r>
      <w:r w:rsidRPr="00167D21">
        <w:t>Institution</w:t>
      </w:r>
    </w:p>
    <w:p w14:paraId="5C077717" w14:textId="770FEFC7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60.</w:t>
      </w:r>
      <w:r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HRA</w:t>
      </w:r>
      <w:r w:rsidR="005F4C9E">
        <w:rPr>
          <w:lang w:val="en-NZ"/>
        </w:rPr>
        <w:t xml:space="preserve"> </w:t>
      </w:r>
      <w:r>
        <w:rPr>
          <w:lang w:val="en-NZ"/>
        </w:rPr>
        <w:t>makes</w:t>
      </w:r>
      <w:r w:rsidR="005F4C9E">
        <w:rPr>
          <w:lang w:val="en-NZ"/>
        </w:rPr>
        <w:t xml:space="preserve"> </w:t>
      </w:r>
      <w:r>
        <w:rPr>
          <w:lang w:val="en-NZ"/>
        </w:rPr>
        <w:t>discrimination</w:t>
      </w:r>
      <w:r w:rsidR="005F4C9E">
        <w:rPr>
          <w:lang w:val="en-NZ"/>
        </w:rPr>
        <w:t xml:space="preserve"> </w:t>
      </w:r>
      <w:r>
        <w:rPr>
          <w:lang w:val="en-NZ"/>
        </w:rPr>
        <w:t>unlawful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grounds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age,</w:t>
      </w:r>
      <w:r w:rsidR="005F4C9E">
        <w:rPr>
          <w:lang w:val="en-NZ"/>
        </w:rPr>
        <w:t xml:space="preserve"> </w:t>
      </w:r>
      <w:r>
        <w:rPr>
          <w:lang w:val="en-NZ"/>
        </w:rPr>
        <w:t>colour,</w:t>
      </w:r>
      <w:r w:rsidR="005F4C9E">
        <w:rPr>
          <w:lang w:val="en-NZ"/>
        </w:rPr>
        <w:t xml:space="preserve"> </w:t>
      </w:r>
      <w:r>
        <w:rPr>
          <w:lang w:val="en-NZ"/>
        </w:rPr>
        <w:t>disability,</w:t>
      </w:r>
      <w:r w:rsidR="005F4C9E">
        <w:rPr>
          <w:lang w:val="en-NZ"/>
        </w:rPr>
        <w:t xml:space="preserve"> </w:t>
      </w:r>
      <w:r>
        <w:rPr>
          <w:lang w:val="en-NZ"/>
        </w:rPr>
        <w:t>employment</w:t>
      </w:r>
      <w:r w:rsidR="005F4C9E">
        <w:rPr>
          <w:lang w:val="en-NZ"/>
        </w:rPr>
        <w:t xml:space="preserve"> </w:t>
      </w:r>
      <w:r>
        <w:rPr>
          <w:lang w:val="en-NZ"/>
        </w:rPr>
        <w:t>status,</w:t>
      </w:r>
      <w:r w:rsidR="005F4C9E">
        <w:rPr>
          <w:lang w:val="en-NZ"/>
        </w:rPr>
        <w:t xml:space="preserve"> </w:t>
      </w:r>
      <w:r>
        <w:rPr>
          <w:lang w:val="en-NZ"/>
        </w:rPr>
        <w:t>ethical</w:t>
      </w:r>
      <w:r w:rsidR="005F4C9E">
        <w:rPr>
          <w:lang w:val="en-NZ"/>
        </w:rPr>
        <w:t xml:space="preserve"> </w:t>
      </w:r>
      <w:r>
        <w:rPr>
          <w:lang w:val="en-NZ"/>
        </w:rPr>
        <w:t>belief,</w:t>
      </w:r>
      <w:r w:rsidR="005F4C9E">
        <w:rPr>
          <w:lang w:val="en-NZ"/>
        </w:rPr>
        <w:t xml:space="preserve"> </w:t>
      </w:r>
      <w:r>
        <w:rPr>
          <w:lang w:val="en-NZ"/>
        </w:rPr>
        <w:t>ethnic</w:t>
      </w:r>
      <w:r w:rsidR="005F4C9E">
        <w:rPr>
          <w:lang w:val="en-NZ"/>
        </w:rPr>
        <w:t xml:space="preserve"> </w:t>
      </w:r>
      <w:r>
        <w:rPr>
          <w:lang w:val="en-NZ"/>
        </w:rPr>
        <w:t>or</w:t>
      </w:r>
      <w:r w:rsidR="005F4C9E">
        <w:rPr>
          <w:lang w:val="en-NZ"/>
        </w:rPr>
        <w:t xml:space="preserve"> </w:t>
      </w:r>
      <w:r>
        <w:rPr>
          <w:lang w:val="en-NZ"/>
        </w:rPr>
        <w:t>national</w:t>
      </w:r>
      <w:r w:rsidR="005F4C9E">
        <w:rPr>
          <w:lang w:val="en-NZ"/>
        </w:rPr>
        <w:t xml:space="preserve"> </w:t>
      </w:r>
      <w:r>
        <w:rPr>
          <w:lang w:val="en-NZ"/>
        </w:rPr>
        <w:t>origin,</w:t>
      </w:r>
      <w:r w:rsidR="005F4C9E">
        <w:rPr>
          <w:lang w:val="en-NZ"/>
        </w:rPr>
        <w:t xml:space="preserve"> </w:t>
      </w:r>
      <w:r>
        <w:rPr>
          <w:lang w:val="en-NZ"/>
        </w:rPr>
        <w:t>family</w:t>
      </w:r>
      <w:r w:rsidR="005F4C9E">
        <w:rPr>
          <w:lang w:val="en-NZ"/>
        </w:rPr>
        <w:t xml:space="preserve"> </w:t>
      </w:r>
      <w:r>
        <w:rPr>
          <w:lang w:val="en-NZ"/>
        </w:rPr>
        <w:t>status,</w:t>
      </w:r>
      <w:r w:rsidR="005F4C9E">
        <w:rPr>
          <w:lang w:val="en-NZ"/>
        </w:rPr>
        <w:t xml:space="preserve"> </w:t>
      </w:r>
      <w:r>
        <w:rPr>
          <w:lang w:val="en-NZ"/>
        </w:rPr>
        <w:t>marital</w:t>
      </w:r>
      <w:r w:rsidR="005F4C9E">
        <w:rPr>
          <w:lang w:val="en-NZ"/>
        </w:rPr>
        <w:t xml:space="preserve"> </w:t>
      </w:r>
      <w:r>
        <w:rPr>
          <w:lang w:val="en-NZ"/>
        </w:rPr>
        <w:t>status,</w:t>
      </w:r>
      <w:r w:rsidR="005F4C9E">
        <w:rPr>
          <w:lang w:val="en-NZ"/>
        </w:rPr>
        <w:t xml:space="preserve"> </w:t>
      </w:r>
      <w:r>
        <w:rPr>
          <w:lang w:val="en-NZ"/>
        </w:rPr>
        <w:t>political</w:t>
      </w:r>
      <w:r w:rsidR="005F4C9E">
        <w:rPr>
          <w:lang w:val="en-NZ"/>
        </w:rPr>
        <w:t xml:space="preserve"> </w:t>
      </w:r>
      <w:r>
        <w:rPr>
          <w:lang w:val="en-NZ"/>
        </w:rPr>
        <w:t>opinion,</w:t>
      </w:r>
      <w:r w:rsidR="005F4C9E">
        <w:rPr>
          <w:lang w:val="en-NZ"/>
        </w:rPr>
        <w:t xml:space="preserve"> </w:t>
      </w:r>
      <w:r>
        <w:rPr>
          <w:lang w:val="en-NZ"/>
        </w:rPr>
        <w:t>race,</w:t>
      </w:r>
      <w:r w:rsidR="005F4C9E">
        <w:rPr>
          <w:lang w:val="en-NZ"/>
        </w:rPr>
        <w:t xml:space="preserve"> </w:t>
      </w:r>
      <w:r>
        <w:rPr>
          <w:lang w:val="en-NZ"/>
        </w:rPr>
        <w:t>religious</w:t>
      </w:r>
      <w:r w:rsidR="005F4C9E">
        <w:rPr>
          <w:lang w:val="en-NZ"/>
        </w:rPr>
        <w:t xml:space="preserve"> </w:t>
      </w:r>
      <w:r>
        <w:rPr>
          <w:lang w:val="en-NZ"/>
        </w:rPr>
        <w:t>belief,</w:t>
      </w:r>
      <w:r w:rsidR="005F4C9E">
        <w:rPr>
          <w:lang w:val="en-NZ"/>
        </w:rPr>
        <w:t xml:space="preserve"> </w:t>
      </w:r>
      <w:r>
        <w:rPr>
          <w:lang w:val="en-NZ"/>
        </w:rPr>
        <w:t>sex,</w:t>
      </w:r>
      <w:r w:rsidR="005F4C9E">
        <w:rPr>
          <w:lang w:val="en-NZ"/>
        </w:rPr>
        <w:t xml:space="preserve"> </w:t>
      </w:r>
      <w:r>
        <w:rPr>
          <w:lang w:val="en-NZ"/>
        </w:rPr>
        <w:t>or</w:t>
      </w:r>
      <w:r w:rsidR="005F4C9E">
        <w:rPr>
          <w:lang w:val="en-NZ"/>
        </w:rPr>
        <w:t xml:space="preserve"> </w:t>
      </w:r>
      <w:r>
        <w:rPr>
          <w:lang w:val="en-NZ"/>
        </w:rPr>
        <w:t>sexual</w:t>
      </w:r>
      <w:r w:rsidR="005F4C9E">
        <w:rPr>
          <w:lang w:val="en-NZ"/>
        </w:rPr>
        <w:t xml:space="preserve"> </w:t>
      </w:r>
      <w:r>
        <w:rPr>
          <w:lang w:val="en-NZ"/>
        </w:rPr>
        <w:t>orientation.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HRA</w:t>
      </w:r>
      <w:r w:rsidR="005F4C9E">
        <w:rPr>
          <w:lang w:val="en-NZ"/>
        </w:rPr>
        <w:t xml:space="preserve"> </w:t>
      </w:r>
      <w:r>
        <w:rPr>
          <w:lang w:val="en-NZ"/>
        </w:rPr>
        <w:t>also</w:t>
      </w:r>
      <w:r w:rsidR="005F4C9E">
        <w:rPr>
          <w:lang w:val="en-NZ"/>
        </w:rPr>
        <w:t xml:space="preserve"> </w:t>
      </w:r>
      <w:r>
        <w:rPr>
          <w:lang w:val="en-NZ"/>
        </w:rPr>
        <w:t>establishes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Human</w:t>
      </w:r>
      <w:r w:rsidR="005F4C9E">
        <w:rPr>
          <w:lang w:val="en-NZ"/>
        </w:rPr>
        <w:t xml:space="preserve"> </w:t>
      </w:r>
      <w:r>
        <w:rPr>
          <w:lang w:val="en-NZ"/>
        </w:rPr>
        <w:t>Rights</w:t>
      </w:r>
      <w:r w:rsidR="005F4C9E">
        <w:rPr>
          <w:lang w:val="en-NZ"/>
        </w:rPr>
        <w:t xml:space="preserve"> </w:t>
      </w:r>
      <w:r>
        <w:rPr>
          <w:lang w:val="en-NZ"/>
        </w:rPr>
        <w:t>Commission</w:t>
      </w:r>
      <w:r w:rsidR="005F4C9E">
        <w:rPr>
          <w:lang w:val="en-NZ"/>
        </w:rPr>
        <w:t xml:space="preserve"> </w:t>
      </w:r>
      <w:r>
        <w:rPr>
          <w:lang w:val="en-NZ"/>
        </w:rPr>
        <w:t>(HRC)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Human</w:t>
      </w:r>
      <w:r w:rsidR="005F4C9E">
        <w:rPr>
          <w:lang w:val="en-NZ"/>
        </w:rPr>
        <w:t xml:space="preserve"> </w:t>
      </w:r>
      <w:r>
        <w:rPr>
          <w:lang w:val="en-NZ"/>
        </w:rPr>
        <w:t>Rights</w:t>
      </w:r>
      <w:r w:rsidR="005F4C9E">
        <w:rPr>
          <w:lang w:val="en-NZ"/>
        </w:rPr>
        <w:t xml:space="preserve"> </w:t>
      </w:r>
      <w:r>
        <w:rPr>
          <w:lang w:val="en-NZ"/>
        </w:rPr>
        <w:t>Review</w:t>
      </w:r>
      <w:r w:rsidR="005F4C9E">
        <w:rPr>
          <w:lang w:val="en-NZ"/>
        </w:rPr>
        <w:t xml:space="preserve"> </w:t>
      </w:r>
      <w:r>
        <w:rPr>
          <w:lang w:val="en-NZ"/>
        </w:rPr>
        <w:t>Tribunal.</w:t>
      </w:r>
    </w:p>
    <w:p w14:paraId="25708C97" w14:textId="4C1826CF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61.</w:t>
      </w:r>
      <w:r>
        <w:rPr>
          <w:iCs/>
          <w:lang w:val="en-NZ"/>
        </w:rPr>
        <w:tab/>
      </w:r>
      <w:r>
        <w:rPr>
          <w:lang w:val="en-NZ"/>
        </w:rPr>
        <w:t>T</w:t>
      </w:r>
      <w:r w:rsidRPr="00034961">
        <w:rPr>
          <w:lang w:val="en-NZ"/>
        </w:rPr>
        <w:t>he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HRC</w:t>
      </w:r>
      <w:r w:rsidR="005F4C9E">
        <w:rPr>
          <w:lang w:val="en-NZ"/>
        </w:rPr>
        <w:t xml:space="preserve"> </w:t>
      </w:r>
      <w:r w:rsidRPr="007D3F9E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7D3F9E">
        <w:rPr>
          <w:lang w:val="en-NZ"/>
        </w:rPr>
        <w:t>Zealand</w:t>
      </w:r>
      <w:r w:rsidR="0071570E">
        <w:rPr>
          <w:lang w:val="en-NZ"/>
        </w:rPr>
        <w:t>’</w:t>
      </w:r>
      <w:r w:rsidRPr="007D3F9E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7D3F9E">
        <w:rPr>
          <w:lang w:val="en-NZ"/>
        </w:rPr>
        <w:t>national</w:t>
      </w:r>
      <w:r w:rsidR="005F4C9E">
        <w:rPr>
          <w:lang w:val="en-NZ"/>
        </w:rPr>
        <w:t xml:space="preserve"> </w:t>
      </w:r>
      <w:r w:rsidRPr="007D3F9E">
        <w:rPr>
          <w:lang w:val="en-NZ"/>
        </w:rPr>
        <w:t>human</w:t>
      </w:r>
      <w:r w:rsidR="005F4C9E">
        <w:rPr>
          <w:lang w:val="en-NZ"/>
        </w:rPr>
        <w:t xml:space="preserve"> </w:t>
      </w:r>
      <w:r w:rsidRPr="007D3F9E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7D3F9E">
        <w:rPr>
          <w:lang w:val="en-NZ"/>
        </w:rPr>
        <w:t>institution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independent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Crown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entity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four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Human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Commissioners,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one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Race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Relations</w:t>
      </w:r>
      <w:r w:rsidR="005F4C9E">
        <w:rPr>
          <w:lang w:val="en-NZ"/>
        </w:rPr>
        <w:t xml:space="preserve"> </w:t>
      </w:r>
      <w:r w:rsidRPr="006A7228">
        <w:t>Commissioner</w:t>
      </w:r>
      <w:r w:rsidRPr="00034961"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role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D3F9E">
        <w:rPr>
          <w:lang w:val="en-NZ"/>
        </w:rPr>
        <w:t>Deputy</w:t>
      </w:r>
      <w:r w:rsidR="005F4C9E">
        <w:rPr>
          <w:lang w:val="en-NZ"/>
        </w:rPr>
        <w:t xml:space="preserve"> </w:t>
      </w:r>
      <w:r w:rsidRPr="007D3F9E">
        <w:rPr>
          <w:lang w:val="en-NZ"/>
        </w:rPr>
        <w:t>Chief</w:t>
      </w:r>
      <w:r w:rsidR="005F4C9E">
        <w:rPr>
          <w:lang w:val="en-NZ"/>
        </w:rPr>
        <w:t xml:space="preserve"> </w:t>
      </w:r>
      <w:r w:rsidRPr="007D3F9E">
        <w:rPr>
          <w:lang w:val="en-NZ"/>
        </w:rPr>
        <w:t>Executive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specialist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ownership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Tiriti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indigenous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established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034961">
        <w:rPr>
          <w:lang w:val="en-NZ"/>
        </w:rPr>
        <w:t>2019.</w:t>
      </w:r>
    </w:p>
    <w:p w14:paraId="04FC6C91" w14:textId="77777777" w:rsidR="0071570E" w:rsidRDefault="00886567" w:rsidP="00886567">
      <w:pPr>
        <w:pStyle w:val="SingleTxtG"/>
        <w:rPr>
          <w:lang w:val="en-NZ"/>
        </w:rPr>
      </w:pPr>
      <w:r w:rsidRPr="00796EC9">
        <w:rPr>
          <w:iCs/>
          <w:lang w:val="en-NZ"/>
        </w:rPr>
        <w:lastRenderedPageBreak/>
        <w:t>62.</w:t>
      </w:r>
      <w:r w:rsidRPr="00796EC9">
        <w:rPr>
          <w:iCs/>
          <w:lang w:val="en-NZ"/>
        </w:rPr>
        <w:tab/>
      </w:r>
      <w:r w:rsidRPr="00796EC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HRC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provides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education,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advocacy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promotion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human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rights,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monitors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reports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compliance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law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international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human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instruments,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supports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7228">
        <w:t>implementation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monitoring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96EC9">
        <w:rPr>
          <w:i/>
          <w:iCs/>
          <w:lang w:val="en-NZ"/>
        </w:rPr>
        <w:t>New</w:t>
      </w:r>
      <w:r w:rsidR="005F4C9E">
        <w:rPr>
          <w:i/>
          <w:iCs/>
          <w:lang w:val="en-NZ"/>
        </w:rPr>
        <w:t xml:space="preserve"> </w:t>
      </w:r>
      <w:r w:rsidRPr="00796EC9">
        <w:rPr>
          <w:i/>
          <w:iCs/>
          <w:lang w:val="en-NZ"/>
        </w:rPr>
        <w:t>Zealand</w:t>
      </w:r>
      <w:r w:rsidR="005F4C9E">
        <w:rPr>
          <w:i/>
          <w:iCs/>
          <w:lang w:val="en-NZ"/>
        </w:rPr>
        <w:t xml:space="preserve"> </w:t>
      </w:r>
      <w:r w:rsidRPr="00796EC9">
        <w:rPr>
          <w:i/>
          <w:iCs/>
          <w:lang w:val="en-NZ"/>
        </w:rPr>
        <w:t>Human</w:t>
      </w:r>
      <w:r w:rsidR="005F4C9E">
        <w:rPr>
          <w:i/>
          <w:iCs/>
          <w:lang w:val="en-NZ"/>
        </w:rPr>
        <w:t xml:space="preserve"> </w:t>
      </w:r>
      <w:r w:rsidRPr="00796EC9">
        <w:rPr>
          <w:i/>
          <w:iCs/>
          <w:lang w:val="en-NZ"/>
        </w:rPr>
        <w:t>Rights</w:t>
      </w:r>
      <w:r w:rsidR="005F4C9E">
        <w:rPr>
          <w:i/>
          <w:iCs/>
          <w:lang w:val="en-NZ"/>
        </w:rPr>
        <w:t xml:space="preserve"> </w:t>
      </w:r>
      <w:r w:rsidRPr="00796EC9">
        <w:rPr>
          <w:i/>
          <w:iCs/>
          <w:lang w:val="en-NZ"/>
        </w:rPr>
        <w:t>Action</w:t>
      </w:r>
      <w:r w:rsidR="005F4C9E">
        <w:rPr>
          <w:i/>
          <w:iCs/>
          <w:lang w:val="en-NZ"/>
        </w:rPr>
        <w:t xml:space="preserve"> </w:t>
      </w:r>
      <w:r w:rsidRPr="00796EC9">
        <w:rPr>
          <w:i/>
          <w:iCs/>
          <w:lang w:val="en-NZ"/>
        </w:rPr>
        <w:t>Plan</w:t>
      </w:r>
      <w:r w:rsidR="005F4C9E">
        <w:rPr>
          <w:i/>
          <w:iCs/>
          <w:lang w:val="en-NZ"/>
        </w:rPr>
        <w:t xml:space="preserve"> </w:t>
      </w:r>
      <w:r w:rsidRPr="00796EC9">
        <w:rPr>
          <w:i/>
          <w:iCs/>
          <w:lang w:val="en-NZ"/>
        </w:rPr>
        <w:t>2019–2023</w:t>
      </w:r>
      <w:r w:rsidRPr="00796EC9"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information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about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HRC</w:t>
      </w:r>
      <w:r w:rsidR="0071570E">
        <w:rPr>
          <w:lang w:val="en-NZ"/>
        </w:rPr>
        <w:t>’</w:t>
      </w:r>
      <w:r w:rsidRPr="00796EC9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roles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outlined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Article</w:t>
      </w:r>
      <w:r w:rsidR="005F4C9E">
        <w:rPr>
          <w:lang w:val="en-NZ"/>
        </w:rPr>
        <w:t xml:space="preserve"> </w:t>
      </w:r>
      <w:r w:rsidRPr="00796EC9">
        <w:rPr>
          <w:lang w:val="en-NZ"/>
        </w:rPr>
        <w:t>6.</w:t>
      </w:r>
    </w:p>
    <w:p w14:paraId="6C6830C0" w14:textId="77777777" w:rsidR="0071570E" w:rsidRDefault="00886567" w:rsidP="00E13E20">
      <w:pPr>
        <w:pStyle w:val="H23G"/>
      </w:pPr>
      <w:bookmarkStart w:id="26" w:name="_Hlk76842357"/>
      <w:r>
        <w:tab/>
        <w:t>3.</w:t>
      </w:r>
      <w:r>
        <w:tab/>
      </w:r>
      <w:r w:rsidRPr="00167D21">
        <w:t>National</w:t>
      </w:r>
      <w:r w:rsidR="005F4C9E">
        <w:t xml:space="preserve"> </w:t>
      </w:r>
      <w:r w:rsidRPr="00167D21">
        <w:t>plan</w:t>
      </w:r>
      <w:r w:rsidR="005F4C9E">
        <w:t xml:space="preserve"> </w:t>
      </w:r>
      <w:r w:rsidRPr="00167D21">
        <w:t>of</w:t>
      </w:r>
      <w:r w:rsidR="005F4C9E">
        <w:t xml:space="preserve"> </w:t>
      </w:r>
      <w:r w:rsidRPr="00167D21">
        <w:t>action</w:t>
      </w:r>
      <w:r w:rsidR="005F4C9E">
        <w:t xml:space="preserve"> </w:t>
      </w:r>
      <w:r w:rsidRPr="00167D21">
        <w:t>against</w:t>
      </w:r>
      <w:r w:rsidR="005F4C9E">
        <w:t xml:space="preserve"> </w:t>
      </w:r>
      <w:r w:rsidRPr="00167D21">
        <w:t>racism</w:t>
      </w:r>
    </w:p>
    <w:p w14:paraId="06411EBC" w14:textId="77777777" w:rsidR="0071570E" w:rsidRDefault="00886567" w:rsidP="00886567">
      <w:pPr>
        <w:pStyle w:val="SingleTxtG"/>
        <w:rPr>
          <w:color w:val="000000" w:themeColor="text1"/>
          <w:lang w:val="en-NZ"/>
        </w:rPr>
      </w:pPr>
      <w:bookmarkStart w:id="27" w:name="_Hlk71546374"/>
      <w:bookmarkStart w:id="28" w:name="_Toc315863878"/>
      <w:r>
        <w:rPr>
          <w:iCs/>
          <w:lang w:val="en-NZ"/>
        </w:rPr>
        <w:t>63.</w:t>
      </w:r>
      <w:r>
        <w:rPr>
          <w:iCs/>
          <w:lang w:val="en-NZ"/>
        </w:rPr>
        <w:tab/>
      </w:r>
      <w:r>
        <w:rPr>
          <w:color w:val="000000" w:themeColor="text1"/>
          <w:lang w:val="en-NZ"/>
        </w:rPr>
        <w:t>In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its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2019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response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UPR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recommendations,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</w:t>
      </w:r>
      <w:r w:rsidRPr="00E94B56">
        <w:rPr>
          <w:color w:val="000000" w:themeColor="text1"/>
          <w:lang w:val="en-NZ"/>
        </w:rPr>
        <w:t>he</w:t>
      </w:r>
      <w:r w:rsidR="005F4C9E">
        <w:rPr>
          <w:color w:val="000000" w:themeColor="text1"/>
          <w:lang w:val="en-NZ"/>
        </w:rPr>
        <w:t xml:space="preserve"> </w:t>
      </w:r>
      <w:r w:rsidRPr="00E94B56">
        <w:rPr>
          <w:color w:val="000000" w:themeColor="text1"/>
          <w:lang w:val="en-NZ"/>
        </w:rPr>
        <w:t>Government</w:t>
      </w:r>
      <w:r w:rsidR="005F4C9E">
        <w:rPr>
          <w:color w:val="000000" w:themeColor="text1"/>
          <w:lang w:val="en-NZ"/>
        </w:rPr>
        <w:t xml:space="preserve"> </w:t>
      </w:r>
      <w:r w:rsidRPr="00E94B56">
        <w:rPr>
          <w:color w:val="000000" w:themeColor="text1"/>
          <w:lang w:val="en-NZ"/>
        </w:rPr>
        <w:t>committed</w:t>
      </w:r>
      <w:r w:rsidR="005F4C9E">
        <w:rPr>
          <w:color w:val="000000" w:themeColor="text1"/>
          <w:lang w:val="en-NZ"/>
        </w:rPr>
        <w:t xml:space="preserve"> </w:t>
      </w:r>
      <w:r w:rsidRPr="00E94B56"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 w:rsidRPr="00E94B56">
        <w:rPr>
          <w:color w:val="000000" w:themeColor="text1"/>
          <w:lang w:val="en-NZ"/>
        </w:rPr>
        <w:t>developing</w:t>
      </w:r>
      <w:r w:rsidR="005F4C9E">
        <w:rPr>
          <w:color w:val="000000" w:themeColor="text1"/>
          <w:lang w:val="en-NZ"/>
        </w:rPr>
        <w:t xml:space="preserve"> </w:t>
      </w:r>
      <w:r w:rsidRPr="00E94B56">
        <w:rPr>
          <w:color w:val="000000" w:themeColor="text1"/>
          <w:lang w:val="en-NZ"/>
        </w:rPr>
        <w:t>a</w:t>
      </w:r>
      <w:r w:rsidR="005F4C9E">
        <w:rPr>
          <w:color w:val="000000" w:themeColor="text1"/>
          <w:lang w:val="en-NZ"/>
        </w:rPr>
        <w:t xml:space="preserve"> </w:t>
      </w:r>
      <w:r w:rsidRPr="006A7228">
        <w:t>comprehensive</w:t>
      </w:r>
      <w:r w:rsidR="005F4C9E">
        <w:rPr>
          <w:color w:val="000000" w:themeColor="text1"/>
          <w:lang w:val="en-NZ"/>
        </w:rPr>
        <w:t xml:space="preserve"> </w:t>
      </w:r>
      <w:r w:rsidRPr="00E94B56">
        <w:rPr>
          <w:color w:val="000000" w:themeColor="text1"/>
          <w:lang w:val="en-NZ"/>
        </w:rPr>
        <w:t>national</w:t>
      </w:r>
      <w:r w:rsidR="005F4C9E">
        <w:rPr>
          <w:color w:val="000000" w:themeColor="text1"/>
          <w:lang w:val="en-NZ"/>
        </w:rPr>
        <w:t xml:space="preserve"> </w:t>
      </w:r>
      <w:r w:rsidRPr="00E94B56">
        <w:rPr>
          <w:color w:val="000000" w:themeColor="text1"/>
          <w:lang w:val="en-NZ"/>
        </w:rPr>
        <w:t>action</w:t>
      </w:r>
      <w:r w:rsidR="005F4C9E">
        <w:rPr>
          <w:color w:val="000000" w:themeColor="text1"/>
          <w:lang w:val="en-NZ"/>
        </w:rPr>
        <w:t xml:space="preserve"> </w:t>
      </w:r>
      <w:r w:rsidRPr="00E94B56">
        <w:rPr>
          <w:color w:val="000000" w:themeColor="text1"/>
          <w:lang w:val="en-NZ"/>
        </w:rPr>
        <w:t>plan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target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eliminate</w:t>
      </w:r>
      <w:r w:rsidR="005F4C9E">
        <w:rPr>
          <w:color w:val="000000" w:themeColor="text1"/>
          <w:lang w:val="en-NZ"/>
        </w:rPr>
        <w:t xml:space="preserve"> </w:t>
      </w:r>
      <w:r w:rsidRPr="00E94B56">
        <w:rPr>
          <w:color w:val="000000" w:themeColor="text1"/>
          <w:lang w:val="en-NZ"/>
        </w:rPr>
        <w:t>racism</w:t>
      </w:r>
      <w:r w:rsidR="005F4C9E">
        <w:rPr>
          <w:color w:val="000000" w:themeColor="text1"/>
          <w:lang w:val="en-NZ"/>
        </w:rPr>
        <w:t xml:space="preserve"> </w:t>
      </w:r>
      <w:r w:rsidRPr="00E94B56">
        <w:rPr>
          <w:color w:val="000000" w:themeColor="text1"/>
          <w:lang w:val="en-NZ"/>
        </w:rPr>
        <w:t>in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Aotearoa.</w:t>
      </w:r>
    </w:p>
    <w:p w14:paraId="04145F17" w14:textId="742338A6" w:rsidR="00886567" w:rsidRPr="00796EC9" w:rsidRDefault="00886567" w:rsidP="00886567">
      <w:pPr>
        <w:pStyle w:val="SingleTxtG"/>
        <w:rPr>
          <w:color w:val="000000" w:themeColor="text1"/>
          <w:lang w:val="en-NZ"/>
        </w:rPr>
      </w:pPr>
      <w:r w:rsidRPr="00796EC9">
        <w:rPr>
          <w:iCs/>
          <w:lang w:val="en-NZ"/>
        </w:rPr>
        <w:t>64.</w:t>
      </w:r>
      <w:r w:rsidRPr="00796EC9">
        <w:rPr>
          <w:iCs/>
          <w:lang w:val="en-NZ"/>
        </w:rPr>
        <w:tab/>
      </w:r>
      <w:r w:rsidRPr="00796EC9">
        <w:rPr>
          <w:color w:val="000000" w:themeColor="text1"/>
          <w:lang w:val="en-NZ"/>
        </w:rPr>
        <w:t>Funding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for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development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action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plan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was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secured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through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Budget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2021.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In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August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2021,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Ministry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Justice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(MoJ)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established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a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team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develop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action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plan.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team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is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currently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working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on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approach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process,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which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will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be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underpinned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by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Tiriti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commitments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human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rights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standards.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team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is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also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considering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how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ensure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process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includes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participation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from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a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wide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range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communities,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groups,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 w:rsidRPr="00796EC9">
        <w:rPr>
          <w:color w:val="000000" w:themeColor="text1"/>
          <w:lang w:val="en-NZ"/>
        </w:rPr>
        <w:t>sectors.</w:t>
      </w:r>
    </w:p>
    <w:p w14:paraId="1C90A78F" w14:textId="60745847" w:rsidR="00886567" w:rsidRDefault="00886567" w:rsidP="00886567">
      <w:pPr>
        <w:pStyle w:val="SingleTxtG"/>
        <w:rPr>
          <w:color w:val="000000" w:themeColor="text1"/>
          <w:lang w:val="en-NZ"/>
        </w:rPr>
      </w:pPr>
      <w:r>
        <w:rPr>
          <w:iCs/>
          <w:lang w:val="en-NZ"/>
        </w:rPr>
        <w:t>65.</w:t>
      </w:r>
      <w:r>
        <w:rPr>
          <w:iCs/>
          <w:lang w:val="en-NZ"/>
        </w:rPr>
        <w:tab/>
      </w:r>
      <w:r w:rsidRPr="008B3424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HRC</w:t>
      </w:r>
      <w:r w:rsidR="005F4C9E">
        <w:rPr>
          <w:color w:val="000000" w:themeColor="text1"/>
          <w:lang w:val="en-NZ"/>
        </w:rPr>
        <w:t xml:space="preserve"> </w:t>
      </w:r>
      <w:r w:rsidRPr="006A7228">
        <w:t>are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also</w:t>
      </w:r>
      <w:r w:rsidR="005F4C9E">
        <w:rPr>
          <w:color w:val="000000" w:themeColor="text1"/>
          <w:lang w:val="en-NZ"/>
        </w:rPr>
        <w:t xml:space="preserve"> </w:t>
      </w:r>
      <w:r w:rsidRPr="008B3424">
        <w:rPr>
          <w:color w:val="000000" w:themeColor="text1"/>
          <w:lang w:val="en-NZ"/>
        </w:rPr>
        <w:t>contributing</w:t>
      </w:r>
      <w:r w:rsidR="005F4C9E">
        <w:rPr>
          <w:color w:val="000000" w:themeColor="text1"/>
          <w:lang w:val="en-NZ"/>
        </w:rPr>
        <w:t xml:space="preserve"> </w:t>
      </w:r>
      <w:r w:rsidRPr="008B3424"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 w:rsidRPr="008B3424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8B3424">
        <w:rPr>
          <w:color w:val="000000" w:themeColor="text1"/>
          <w:lang w:val="en-NZ"/>
        </w:rPr>
        <w:t>development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action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plan.</w:t>
      </w:r>
    </w:p>
    <w:p w14:paraId="6A247A6D" w14:textId="77777777" w:rsidR="0071570E" w:rsidRDefault="00886567" w:rsidP="00886567">
      <w:pPr>
        <w:pStyle w:val="SingleTxtG"/>
        <w:rPr>
          <w:iCs/>
          <w:lang w:val="en-NZ"/>
        </w:rPr>
      </w:pPr>
      <w:r w:rsidRPr="00523BA3">
        <w:rPr>
          <w:iCs/>
          <w:lang w:val="en-NZ"/>
        </w:rPr>
        <w:t>66.</w:t>
      </w:r>
      <w:r w:rsidRPr="00523BA3">
        <w:rPr>
          <w:iCs/>
          <w:lang w:val="en-NZ"/>
        </w:rPr>
        <w:tab/>
      </w:r>
      <w:r>
        <w:rPr>
          <w:iCs/>
          <w:lang w:val="en-NZ"/>
        </w:rPr>
        <w:t>Public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submissions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expressed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concern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that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systemic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racism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is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still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present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in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our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institutions.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They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recommended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that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institutional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racism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be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assessed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and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recorded,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particularly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in</w:t>
      </w:r>
      <w:r w:rsidR="005F4C9E">
        <w:rPr>
          <w:iCs/>
          <w:lang w:val="en-NZ"/>
        </w:rPr>
        <w:t xml:space="preserve"> </w:t>
      </w:r>
      <w:r w:rsidRPr="006A7228">
        <w:t>public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sector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agencies,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to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design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solutions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and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bolster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capacity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to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directly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address</w:t>
      </w:r>
      <w:r w:rsidR="005F4C9E">
        <w:rPr>
          <w:iCs/>
          <w:lang w:val="en-NZ"/>
        </w:rPr>
        <w:t xml:space="preserve"> </w:t>
      </w:r>
      <w:r>
        <w:rPr>
          <w:iCs/>
          <w:lang w:val="en-NZ"/>
        </w:rPr>
        <w:t>racism.</w:t>
      </w:r>
    </w:p>
    <w:p w14:paraId="5D4C54F8" w14:textId="0B44D177" w:rsidR="00886567" w:rsidRPr="00300C8A" w:rsidRDefault="00886567" w:rsidP="00CF1A39">
      <w:pPr>
        <w:pStyle w:val="H4G"/>
        <w:rPr>
          <w:color w:val="000000" w:themeColor="text1"/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300C8A">
        <w:rPr>
          <w:lang w:val="en-NZ"/>
        </w:rPr>
        <w:t>Educational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media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campaigns</w:t>
      </w:r>
    </w:p>
    <w:p w14:paraId="15BAA81A" w14:textId="77777777" w:rsidR="0071570E" w:rsidRDefault="00886567" w:rsidP="00886567">
      <w:pPr>
        <w:pStyle w:val="SingleTxtG"/>
        <w:rPr>
          <w:lang w:val="en-NZ"/>
        </w:rPr>
      </w:pPr>
      <w:r w:rsidRPr="00C84665">
        <w:rPr>
          <w:iCs/>
          <w:lang w:val="en-NZ"/>
        </w:rPr>
        <w:t>67.</w:t>
      </w:r>
      <w:r w:rsidRPr="00C84665">
        <w:rPr>
          <w:iCs/>
          <w:lang w:val="en-NZ"/>
        </w:rPr>
        <w:tab/>
      </w:r>
      <w:r w:rsidRPr="00C84665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2017,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HRC</w:t>
      </w:r>
      <w:r w:rsidR="005F4C9E">
        <w:rPr>
          <w:lang w:val="en-NZ"/>
        </w:rPr>
        <w:t xml:space="preserve"> </w:t>
      </w:r>
      <w:r>
        <w:rPr>
          <w:lang w:val="en-NZ"/>
        </w:rPr>
        <w:t>launched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campaign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urging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Zealanders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give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nothing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racism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refuse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spread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intolerance.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second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stage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ongoing,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nationwide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anti-racism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campaign.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HRC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launched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website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2016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enabled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everyday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Zealanders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share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personal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stories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racism.</w:t>
      </w:r>
    </w:p>
    <w:p w14:paraId="1E293AB7" w14:textId="77777777" w:rsidR="0071570E" w:rsidRDefault="00886567" w:rsidP="00886567">
      <w:pPr>
        <w:pStyle w:val="SingleTxtG"/>
        <w:rPr>
          <w:lang w:val="en-NZ"/>
        </w:rPr>
      </w:pPr>
      <w:r w:rsidRPr="007568B3">
        <w:rPr>
          <w:iCs/>
          <w:lang w:val="en-NZ"/>
        </w:rPr>
        <w:t>68.</w:t>
      </w:r>
      <w:r w:rsidRPr="007568B3">
        <w:rPr>
          <w:iCs/>
          <w:lang w:val="en-NZ"/>
        </w:rPr>
        <w:tab/>
      </w:r>
      <w:r w:rsidRPr="00C84665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6A7228">
        <w:t>2020</w:t>
      </w:r>
      <w:r w:rsidRPr="00C84665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HRC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built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both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campaigns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an</w:t>
      </w:r>
      <w:r w:rsidR="005F4C9E">
        <w:rPr>
          <w:lang w:val="en-NZ"/>
        </w:rPr>
        <w:t xml:space="preserve"> </w:t>
      </w:r>
      <w:r>
        <w:rPr>
          <w:lang w:val="en-NZ"/>
        </w:rPr>
        <w:t>interactive</w:t>
      </w:r>
      <w:r w:rsidR="005F4C9E">
        <w:rPr>
          <w:lang w:val="en-NZ"/>
        </w:rPr>
        <w:t xml:space="preserve"> </w:t>
      </w:r>
      <w:r>
        <w:rPr>
          <w:lang w:val="en-NZ"/>
        </w:rPr>
        <w:t>experience</w:t>
      </w:r>
      <w:r w:rsidR="005F4C9E">
        <w:rPr>
          <w:lang w:val="en-NZ"/>
        </w:rPr>
        <w:t xml:space="preserve"> </w:t>
      </w:r>
      <w:r w:rsidRPr="00C84665">
        <w:rPr>
          <w:lang w:val="en-NZ"/>
        </w:rPr>
        <w:t>called</w:t>
      </w:r>
      <w:r w:rsidR="005F4C9E">
        <w:rPr>
          <w:lang w:val="en-NZ"/>
        </w:rPr>
        <w:t xml:space="preserve"> </w:t>
      </w:r>
      <w:r w:rsidRPr="000A18AC">
        <w:rPr>
          <w:i/>
          <w:iCs/>
          <w:lang w:val="en-NZ"/>
        </w:rPr>
        <w:t>Voice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of</w:t>
      </w:r>
      <w:r w:rsidR="005F4C9E">
        <w:rPr>
          <w:i/>
          <w:iCs/>
          <w:lang w:val="en-NZ"/>
        </w:rPr>
        <w:t xml:space="preserve"> </w:t>
      </w:r>
      <w:r w:rsidRPr="000A18AC">
        <w:rPr>
          <w:i/>
          <w:iCs/>
          <w:lang w:val="en-NZ"/>
        </w:rPr>
        <w:t>Racism</w:t>
      </w:r>
      <w:r w:rsidRPr="00C84665">
        <w:rPr>
          <w:lang w:val="en-NZ"/>
        </w:rPr>
        <w:t>.</w:t>
      </w:r>
    </w:p>
    <w:p w14:paraId="12403CCA" w14:textId="34CFACE9" w:rsidR="00886567" w:rsidRPr="00167D21" w:rsidRDefault="00886567" w:rsidP="00CF1A39">
      <w:pPr>
        <w:pStyle w:val="H23G"/>
      </w:pPr>
      <w:bookmarkStart w:id="29" w:name="_Hlk72749405"/>
      <w:bookmarkEnd w:id="26"/>
      <w:bookmarkEnd w:id="27"/>
      <w:bookmarkEnd w:id="28"/>
      <w:r>
        <w:tab/>
        <w:t>4.</w:t>
      </w:r>
      <w:r>
        <w:tab/>
      </w:r>
      <w:r w:rsidRPr="00167D21">
        <w:t>Te</w:t>
      </w:r>
      <w:r w:rsidR="005F4C9E">
        <w:t xml:space="preserve"> </w:t>
      </w:r>
      <w:r w:rsidRPr="00167D21">
        <w:t>Tiriti</w:t>
      </w:r>
      <w:r w:rsidR="005F4C9E">
        <w:t xml:space="preserve"> </w:t>
      </w:r>
      <w:r w:rsidRPr="00167D21">
        <w:t>o</w:t>
      </w:r>
      <w:r w:rsidR="005F4C9E">
        <w:t xml:space="preserve"> </w:t>
      </w:r>
      <w:r w:rsidRPr="00167D21">
        <w:t>Waitangi</w:t>
      </w:r>
    </w:p>
    <w:p w14:paraId="4568D26C" w14:textId="4611FB8B" w:rsidR="00886567" w:rsidRPr="00F64764" w:rsidRDefault="00886567" w:rsidP="00CF1A39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bookmarkStart w:id="30" w:name="_Hlk77019316"/>
      <w:r>
        <w:rPr>
          <w:lang w:val="en-NZ"/>
        </w:rPr>
        <w:t>Timeline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debating,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partnership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Māori,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role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Tiriti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constitutional</w:t>
      </w:r>
      <w:r w:rsidR="005F4C9E">
        <w:rPr>
          <w:lang w:val="en-NZ"/>
        </w:rPr>
        <w:t xml:space="preserve"> </w:t>
      </w:r>
      <w:r>
        <w:rPr>
          <w:lang w:val="en-NZ"/>
        </w:rPr>
        <w:t>arrangements,</w:t>
      </w:r>
      <w:r w:rsidR="005F4C9E">
        <w:rPr>
          <w:lang w:val="en-NZ"/>
        </w:rPr>
        <w:t xml:space="preserve"> </w:t>
      </w:r>
      <w:r>
        <w:rPr>
          <w:lang w:val="en-NZ"/>
        </w:rPr>
        <w:t>along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proposals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Matike</w:t>
      </w:r>
      <w:r w:rsidR="005F4C9E">
        <w:rPr>
          <w:lang w:val="en-NZ"/>
        </w:rPr>
        <w:t xml:space="preserve"> </w:t>
      </w:r>
      <w:r>
        <w:rPr>
          <w:lang w:val="en-NZ"/>
        </w:rPr>
        <w:t>Mai</w:t>
      </w:r>
      <w:r w:rsidR="005F4C9E">
        <w:rPr>
          <w:lang w:val="en-NZ"/>
        </w:rPr>
        <w:t xml:space="preserve"> </w:t>
      </w:r>
      <w:r>
        <w:rPr>
          <w:lang w:val="en-NZ"/>
        </w:rPr>
        <w:t>report</w:t>
      </w:r>
    </w:p>
    <w:p w14:paraId="5629E0A7" w14:textId="77777777" w:rsidR="0071570E" w:rsidRDefault="00886567" w:rsidP="00886567">
      <w:pPr>
        <w:pStyle w:val="SingleTxtG"/>
      </w:pPr>
      <w:bookmarkStart w:id="31" w:name="_Hlk87624842"/>
      <w:bookmarkStart w:id="32" w:name="_Toc315863881"/>
      <w:bookmarkEnd w:id="29"/>
      <w:r w:rsidRPr="006A7228">
        <w:rPr>
          <w:iCs/>
        </w:rPr>
        <w:t>69.</w:t>
      </w:r>
      <w:r w:rsidRPr="006A7228">
        <w:rPr>
          <w:iCs/>
        </w:rPr>
        <w:tab/>
      </w:r>
      <w:r w:rsidRPr="006A7228">
        <w:t>Moving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constitutional</w:t>
      </w:r>
      <w:r w:rsidR="005F4C9E">
        <w:t xml:space="preserve"> </w:t>
      </w:r>
      <w:r w:rsidRPr="006A7228">
        <w:t>law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practice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truly</w:t>
      </w:r>
      <w:r w:rsidR="005F4C9E">
        <w:t xml:space="preserve"> </w:t>
      </w:r>
      <w:r w:rsidRPr="006A7228">
        <w:t>grounded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Tiriti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perhaps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most</w:t>
      </w:r>
      <w:r w:rsidR="005F4C9E">
        <w:t xml:space="preserve"> </w:t>
      </w:r>
      <w:r w:rsidRPr="006A7228">
        <w:t>significant</w:t>
      </w:r>
      <w:r w:rsidR="005F4C9E">
        <w:t xml:space="preserve"> </w:t>
      </w:r>
      <w:r w:rsidRPr="006A7228">
        <w:t>constitutional</w:t>
      </w:r>
      <w:r w:rsidR="005F4C9E">
        <w:t xml:space="preserve"> </w:t>
      </w:r>
      <w:r w:rsidRPr="006A7228">
        <w:t>issue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Aotearoa.</w:t>
      </w:r>
    </w:p>
    <w:p w14:paraId="48131085" w14:textId="77777777" w:rsidR="0071570E" w:rsidRDefault="00886567" w:rsidP="00886567">
      <w:pPr>
        <w:pStyle w:val="SingleTxtG"/>
      </w:pPr>
      <w:r w:rsidRPr="006A7228">
        <w:rPr>
          <w:iCs/>
        </w:rPr>
        <w:t>70.</w:t>
      </w:r>
      <w:r w:rsidRPr="006A7228">
        <w:rPr>
          <w:iCs/>
        </w:rPr>
        <w:tab/>
      </w:r>
      <w:r w:rsidRPr="006A7228">
        <w:t>New</w:t>
      </w:r>
      <w:r w:rsidR="005F4C9E">
        <w:t xml:space="preserve"> </w:t>
      </w:r>
      <w:r w:rsidRPr="006A7228">
        <w:t>Zealand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not</w:t>
      </w:r>
      <w:r w:rsidR="005F4C9E">
        <w:t xml:space="preserve"> </w:t>
      </w:r>
      <w:r w:rsidRPr="006A7228">
        <w:t>currently</w:t>
      </w:r>
      <w:r w:rsidR="005F4C9E">
        <w:t xml:space="preserve"> </w:t>
      </w:r>
      <w:r w:rsidRPr="006A7228">
        <w:t>progressing</w:t>
      </w:r>
      <w:r w:rsidR="005F4C9E">
        <w:t xml:space="preserve"> </w:t>
      </w:r>
      <w:r w:rsidRPr="006A7228">
        <w:t>constitutional</w:t>
      </w:r>
      <w:r w:rsidR="005F4C9E">
        <w:t xml:space="preserve"> </w:t>
      </w:r>
      <w:r w:rsidRPr="006A7228">
        <w:t>transformation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envisaged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Matike</w:t>
      </w:r>
      <w:r w:rsidR="005F4C9E">
        <w:t xml:space="preserve"> </w:t>
      </w:r>
      <w:r w:rsidRPr="006A7228">
        <w:t>Mai</w:t>
      </w:r>
      <w:r w:rsidR="005F4C9E">
        <w:t xml:space="preserve"> </w:t>
      </w:r>
      <w:r w:rsidRPr="006A7228">
        <w:t>report.</w:t>
      </w:r>
      <w:r w:rsidR="005F4C9E">
        <w:t xml:space="preserve"> </w:t>
      </w:r>
      <w:r w:rsidRPr="006A7228">
        <w:t>However,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</w:t>
      </w:r>
      <w:r w:rsidR="005F4C9E">
        <w:t xml:space="preserve"> </w:t>
      </w:r>
      <w:r w:rsidRPr="006A7228">
        <w:t>domestic</w:t>
      </w:r>
      <w:r w:rsidR="005F4C9E">
        <w:t xml:space="preserve"> </w:t>
      </w:r>
      <w:r w:rsidRPr="006A7228">
        <w:t>law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constitutional</w:t>
      </w:r>
      <w:r w:rsidR="005F4C9E">
        <w:t xml:space="preserve"> </w:t>
      </w:r>
      <w:r w:rsidRPr="006A7228">
        <w:t>settings</w:t>
      </w:r>
      <w:r w:rsidR="005F4C9E">
        <w:t xml:space="preserve"> </w:t>
      </w:r>
      <w:r w:rsidRPr="006A7228">
        <w:t>continue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evolve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relation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Tiriti.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an</w:t>
      </w:r>
      <w:r w:rsidR="005F4C9E">
        <w:t xml:space="preserve"> </w:t>
      </w:r>
      <w:r w:rsidRPr="006A7228">
        <w:t>incremental</w:t>
      </w:r>
      <w:r w:rsidR="005F4C9E">
        <w:t xml:space="preserve"> </w:t>
      </w:r>
      <w:r w:rsidRPr="006A7228">
        <w:t>exercise</w:t>
      </w:r>
      <w:r w:rsidR="005F4C9E">
        <w:t xml:space="preserve"> </w:t>
      </w:r>
      <w:r w:rsidRPr="006A7228">
        <w:t>rather</w:t>
      </w:r>
      <w:r w:rsidR="005F4C9E">
        <w:t xml:space="preserve"> </w:t>
      </w:r>
      <w:r w:rsidRPr="006A7228">
        <w:t>than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single</w:t>
      </w:r>
      <w:r w:rsidR="005F4C9E">
        <w:t xml:space="preserve"> </w:t>
      </w:r>
      <w:r w:rsidRPr="006A7228">
        <w:t>step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notion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ongoing</w:t>
      </w:r>
      <w:r w:rsidR="005F4C9E">
        <w:t xml:space="preserve"> </w:t>
      </w:r>
      <w:r w:rsidRPr="006A7228">
        <w:t>constitutional</w:t>
      </w:r>
      <w:r w:rsidR="005F4C9E">
        <w:t xml:space="preserve"> </w:t>
      </w:r>
      <w:r w:rsidRPr="006A7228">
        <w:t>dialogue</w:t>
      </w:r>
      <w:r w:rsidR="005F4C9E">
        <w:t xml:space="preserve"> </w:t>
      </w:r>
      <w:r w:rsidRPr="006A7228">
        <w:t>remains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key</w:t>
      </w:r>
      <w:r w:rsidR="005F4C9E">
        <w:t xml:space="preserve"> </w:t>
      </w:r>
      <w:r w:rsidRPr="006A7228">
        <w:t>part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</w:t>
      </w:r>
      <w:r w:rsidR="0071570E">
        <w:t>’</w:t>
      </w:r>
      <w:r w:rsidRPr="006A7228">
        <w:t>s</w:t>
      </w:r>
      <w:r w:rsidR="005F4C9E">
        <w:t xml:space="preserve"> </w:t>
      </w:r>
      <w:r w:rsidRPr="006A7228">
        <w:t>civic</w:t>
      </w:r>
      <w:r w:rsidR="005F4C9E">
        <w:t xml:space="preserve"> </w:t>
      </w:r>
      <w:r w:rsidRPr="006A7228">
        <w:t>identity.</w:t>
      </w:r>
    </w:p>
    <w:p w14:paraId="714DA898" w14:textId="1F9C3E69" w:rsidR="00886567" w:rsidRPr="006A7228" w:rsidRDefault="00886567" w:rsidP="00886567">
      <w:pPr>
        <w:pStyle w:val="SingleTxtG"/>
      </w:pPr>
      <w:r w:rsidRPr="006A7228">
        <w:rPr>
          <w:iCs/>
        </w:rPr>
        <w:t>71.</w:t>
      </w:r>
      <w:r w:rsidRPr="006A7228">
        <w:rPr>
          <w:iCs/>
        </w:rPr>
        <w:tab/>
      </w:r>
      <w:r w:rsidRPr="006A7228">
        <w:t>Essential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dialogue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how</w:t>
      </w:r>
      <w:r w:rsidR="005F4C9E">
        <w:t xml:space="preserve"> </w:t>
      </w:r>
      <w:r w:rsidRPr="006A7228">
        <w:t>effectively</w:t>
      </w:r>
      <w:r w:rsidR="005F4C9E">
        <w:t xml:space="preserve"> </w:t>
      </w:r>
      <w:r w:rsidRPr="006A7228">
        <w:t>groups</w:t>
      </w:r>
      <w:r w:rsidR="005F4C9E">
        <w:t xml:space="preserve"> </w:t>
      </w:r>
      <w:r w:rsidRPr="006A7228">
        <w:t>co-operate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achieve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true</w:t>
      </w:r>
      <w:r w:rsidR="005F4C9E">
        <w:t xml:space="preserve"> </w:t>
      </w:r>
      <w:r w:rsidRPr="006A7228">
        <w:t>working</w:t>
      </w:r>
      <w:r w:rsidR="005F4C9E">
        <w:t xml:space="preserve"> </w:t>
      </w:r>
      <w:r w:rsidRPr="006A7228">
        <w:t>partnership.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partnership</w:t>
      </w:r>
      <w:r w:rsidR="005F4C9E">
        <w:t xml:space="preserve"> </w:t>
      </w:r>
      <w:r w:rsidRPr="006A7228">
        <w:t>relationships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result</w:t>
      </w:r>
      <w:r w:rsidR="005F4C9E">
        <w:t xml:space="preserve"> </w:t>
      </w:r>
      <w:r w:rsidRPr="006A7228">
        <w:t>from</w:t>
      </w:r>
      <w:r w:rsidR="005F4C9E">
        <w:t xml:space="preserve"> </w:t>
      </w:r>
      <w:r w:rsidRPr="006A7228">
        <w:t>centring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Tiriti</w:t>
      </w:r>
      <w:r w:rsidR="005F4C9E">
        <w:t xml:space="preserve"> </w:t>
      </w:r>
      <w:r w:rsidRPr="006A7228">
        <w:t>articles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principles</w:t>
      </w:r>
      <w:r w:rsidR="005F4C9E">
        <w:t xml:space="preserve"> </w:t>
      </w:r>
      <w:r w:rsidRPr="006A7228">
        <w:t>permit</w:t>
      </w:r>
      <w:r w:rsidR="005F4C9E">
        <w:t xml:space="preserve"> </w:t>
      </w:r>
      <w:r w:rsidRPr="006A7228">
        <w:t>such</w:t>
      </w:r>
      <w:r w:rsidR="005F4C9E">
        <w:t xml:space="preserve"> </w:t>
      </w:r>
      <w:r w:rsidRPr="006A7228">
        <w:t>evolutionary</w:t>
      </w:r>
      <w:r w:rsidR="005F4C9E">
        <w:t xml:space="preserve"> </w:t>
      </w:r>
      <w:r w:rsidRPr="006A7228">
        <w:t>processes.</w:t>
      </w:r>
    </w:p>
    <w:p w14:paraId="4B49D018" w14:textId="23AC6E2D" w:rsidR="00886567" w:rsidRPr="006E590A" w:rsidRDefault="00886567" w:rsidP="00886567">
      <w:pPr>
        <w:pStyle w:val="SingleTxtG"/>
        <w:rPr>
          <w:lang w:val="en-NZ"/>
        </w:rPr>
      </w:pPr>
      <w:r w:rsidRPr="006E590A">
        <w:rPr>
          <w:iCs/>
          <w:lang w:val="en-NZ"/>
        </w:rPr>
        <w:t>72.</w:t>
      </w:r>
      <w:r w:rsidRPr="006E590A">
        <w:rPr>
          <w:iCs/>
          <w:lang w:val="en-NZ"/>
        </w:rPr>
        <w:tab/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suggested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dialogue</w:t>
      </w:r>
      <w:r w:rsidR="005F4C9E">
        <w:t xml:space="preserve"> </w:t>
      </w:r>
      <w:r w:rsidRPr="006A7228">
        <w:t>about</w:t>
      </w:r>
      <w:r w:rsidR="005F4C9E">
        <w:t xml:space="preserve"> </w:t>
      </w:r>
      <w:r w:rsidRPr="006A7228">
        <w:t>embedding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Tiriti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</w:t>
      </w:r>
      <w:r w:rsidR="0071570E">
        <w:t>’</w:t>
      </w:r>
      <w:r w:rsidRPr="006A7228">
        <w:t>s</w:t>
      </w:r>
      <w:r w:rsidR="005F4C9E">
        <w:t xml:space="preserve"> </w:t>
      </w:r>
      <w:r w:rsidRPr="006A7228">
        <w:t>constitutional</w:t>
      </w:r>
      <w:r w:rsidR="005F4C9E">
        <w:t xml:space="preserve"> </w:t>
      </w:r>
      <w:r w:rsidRPr="006A7228">
        <w:t>arrangements</w:t>
      </w:r>
      <w:r w:rsidR="005F4C9E">
        <w:t xml:space="preserve"> </w:t>
      </w:r>
      <w:r w:rsidRPr="006A7228">
        <w:t>should</w:t>
      </w:r>
      <w:r w:rsidR="005F4C9E">
        <w:t xml:space="preserve"> </w:t>
      </w:r>
      <w:r w:rsidRPr="006A7228">
        <w:t>be</w:t>
      </w:r>
      <w:r w:rsidR="005F4C9E">
        <w:t xml:space="preserve"> </w:t>
      </w:r>
      <w:r w:rsidRPr="006A7228">
        <w:t>more</w:t>
      </w:r>
      <w:r w:rsidR="005F4C9E">
        <w:t xml:space="preserve"> </w:t>
      </w:r>
      <w:r w:rsidRPr="006A7228">
        <w:t>inclusive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public,</w:t>
      </w:r>
      <w:r w:rsidR="005F4C9E">
        <w:t xml:space="preserve"> </w:t>
      </w:r>
      <w:r w:rsidRPr="006A7228">
        <w:t>rather</w:t>
      </w:r>
      <w:r w:rsidR="005F4C9E">
        <w:t xml:space="preserve"> </w:t>
      </w:r>
      <w:r w:rsidRPr="006A7228">
        <w:t>than</w:t>
      </w:r>
      <w:r w:rsidR="005F4C9E">
        <w:t xml:space="preserve"> </w:t>
      </w:r>
      <w:r w:rsidRPr="006A7228">
        <w:t>occurring</w:t>
      </w:r>
      <w:r w:rsidR="005F4C9E">
        <w:t xml:space="preserve"> </w:t>
      </w:r>
      <w:r w:rsidRPr="006A7228">
        <w:t>primarily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political</w:t>
      </w:r>
      <w:r w:rsidR="005F4C9E">
        <w:t xml:space="preserve"> </w:t>
      </w:r>
      <w:r w:rsidRPr="006A7228">
        <w:t>sphere.</w:t>
      </w:r>
      <w:r w:rsidR="005F4C9E">
        <w:t xml:space="preserve"> </w:t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stated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without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Tiriti</w:t>
      </w:r>
      <w:r w:rsidR="005F4C9E">
        <w:t xml:space="preserve"> </w:t>
      </w:r>
      <w:r w:rsidRPr="006A7228">
        <w:t>being</w:t>
      </w:r>
      <w:r w:rsidR="005F4C9E">
        <w:t xml:space="preserve"> </w:t>
      </w:r>
      <w:r w:rsidRPr="006A7228">
        <w:t>constitutionally</w:t>
      </w:r>
      <w:r w:rsidR="005F4C9E">
        <w:t xml:space="preserve"> </w:t>
      </w:r>
      <w:r w:rsidRPr="006A7228">
        <w:t>embedded,</w:t>
      </w:r>
      <w:r w:rsidR="005F4C9E">
        <w:t xml:space="preserve"> </w:t>
      </w:r>
      <w:r w:rsidRPr="006A7228">
        <w:t>there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limitations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rangatiratanga</w:t>
      </w:r>
      <w:r w:rsidR="005F4C9E">
        <w:t xml:space="preserve"> </w:t>
      </w:r>
      <w:r w:rsidRPr="006A7228">
        <w:t>(self-determination)</w:t>
      </w:r>
      <w:r w:rsidR="005F4C9E">
        <w:t xml:space="preserve"> </w:t>
      </w:r>
      <w:r>
        <w:t>for</w:t>
      </w:r>
      <w:r w:rsidR="005F4C9E">
        <w:t xml:space="preserve"> </w:t>
      </w:r>
      <w:r w:rsidRPr="006A7228">
        <w:t>Māori</w:t>
      </w:r>
      <w:r>
        <w:rPr>
          <w:lang w:val="en-NZ"/>
        </w:rPr>
        <w:t>.</w:t>
      </w:r>
    </w:p>
    <w:p w14:paraId="69C112BD" w14:textId="398E5275" w:rsidR="00886567" w:rsidRPr="00300C8A" w:rsidRDefault="00886567" w:rsidP="00CF1A39">
      <w:pPr>
        <w:pStyle w:val="H4G"/>
        <w:rPr>
          <w:lang w:val="en-NZ"/>
        </w:rPr>
      </w:pPr>
      <w:bookmarkStart w:id="33" w:name="_Hlk89084816"/>
      <w:bookmarkStart w:id="34" w:name="_Hlk87620582"/>
      <w:bookmarkEnd w:id="30"/>
      <w:bookmarkEnd w:id="31"/>
      <w:r>
        <w:rPr>
          <w:lang w:val="en-NZ"/>
        </w:rPr>
        <w:tab/>
      </w:r>
      <w:r>
        <w:rPr>
          <w:lang w:val="en-NZ"/>
        </w:rPr>
        <w:tab/>
      </w:r>
      <w:r w:rsidRPr="00300C8A">
        <w:rPr>
          <w:lang w:val="en-NZ"/>
        </w:rPr>
        <w:t>Recognition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fundamental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self-determination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obligation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establish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shared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governance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hapū</w:t>
      </w:r>
      <w:bookmarkEnd w:id="33"/>
    </w:p>
    <w:bookmarkEnd w:id="34"/>
    <w:p w14:paraId="2EF8DDB0" w14:textId="09EF5536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73.</w:t>
      </w:r>
      <w:r>
        <w:rPr>
          <w:iCs/>
          <w:lang w:val="en-NZ"/>
        </w:rPr>
        <w:tab/>
      </w:r>
      <w:r w:rsidRPr="00B26EBE">
        <w:rPr>
          <w:lang w:val="en-NZ"/>
        </w:rPr>
        <w:t>Engaging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partnering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fundamental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making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progress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significant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initiatives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strengthening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Māori-Crown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relationship.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Successive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Governments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introduced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measures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take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practical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steps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towards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partnership,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but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B26EBE">
        <w:rPr>
          <w:lang w:val="en-NZ"/>
        </w:rPr>
        <w:t>needed.</w:t>
      </w:r>
    </w:p>
    <w:p w14:paraId="6D6D4876" w14:textId="77777777" w:rsidR="0071570E" w:rsidRDefault="00886567" w:rsidP="00886567">
      <w:pPr>
        <w:pStyle w:val="SingleTxtG"/>
      </w:pPr>
      <w:r w:rsidRPr="006A7228">
        <w:rPr>
          <w:iCs/>
        </w:rPr>
        <w:lastRenderedPageBreak/>
        <w:t>74.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accepts</w:t>
      </w:r>
      <w:r w:rsidR="005F4C9E">
        <w:t xml:space="preserve"> </w:t>
      </w:r>
      <w:r w:rsidRPr="006A7228">
        <w:t>there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need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give</w:t>
      </w:r>
      <w:r w:rsidR="005F4C9E">
        <w:t xml:space="preserve"> </w:t>
      </w:r>
      <w:r w:rsidRPr="006A7228">
        <w:t>space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communities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decide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manifestations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self-determination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most</w:t>
      </w:r>
      <w:r w:rsidR="005F4C9E">
        <w:t xml:space="preserve"> </w:t>
      </w:r>
      <w:r w:rsidRPr="006A7228">
        <w:t>suitable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them.</w:t>
      </w:r>
    </w:p>
    <w:p w14:paraId="4932AC31" w14:textId="1E6D9802" w:rsidR="00886567" w:rsidRPr="006A7228" w:rsidRDefault="00886567" w:rsidP="00886567">
      <w:pPr>
        <w:pStyle w:val="SingleTxtG"/>
      </w:pPr>
      <w:r w:rsidRPr="006A7228">
        <w:rPr>
          <w:iCs/>
        </w:rPr>
        <w:t>75.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progressively</w:t>
      </w:r>
      <w:r w:rsidR="005F4C9E">
        <w:t xml:space="preserve"> </w:t>
      </w:r>
      <w:r w:rsidRPr="006A7228">
        <w:t>making</w:t>
      </w:r>
      <w:r w:rsidR="005F4C9E">
        <w:t xml:space="preserve"> </w:t>
      </w:r>
      <w:r w:rsidRPr="006A7228">
        <w:t>room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exercise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rangatiratanga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several</w:t>
      </w:r>
      <w:r w:rsidR="005F4C9E">
        <w:t xml:space="preserve"> </w:t>
      </w:r>
      <w:r w:rsidRPr="006A7228">
        <w:t>areas.</w:t>
      </w:r>
      <w:r w:rsidR="005F4C9E">
        <w:t xml:space="preserve"> </w:t>
      </w:r>
      <w:r w:rsidRPr="006A7228">
        <w:t>Examples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shared</w:t>
      </w:r>
      <w:r w:rsidR="005F4C9E">
        <w:t xml:space="preserve"> </w:t>
      </w:r>
      <w:r w:rsidRPr="006A7228">
        <w:t>governance</w:t>
      </w:r>
      <w:r w:rsidR="005F4C9E">
        <w:t xml:space="preserve"> </w:t>
      </w:r>
      <w:r w:rsidRPr="006A7228">
        <w:t>include:</w:t>
      </w:r>
    </w:p>
    <w:p w14:paraId="3804A626" w14:textId="278F0CFD" w:rsidR="00886567" w:rsidRPr="00310EB5" w:rsidRDefault="00CF1A39" w:rsidP="00886567">
      <w:pPr>
        <w:pStyle w:val="SingleTxtG"/>
      </w:pPr>
      <w:r>
        <w:tab/>
      </w:r>
      <w:r w:rsidR="00886567" w:rsidRPr="00310EB5">
        <w:t>(a)</w:t>
      </w:r>
      <w:r w:rsidR="00886567" w:rsidRPr="00310EB5">
        <w:tab/>
        <w:t>The</w:t>
      </w:r>
      <w:r w:rsidR="005F4C9E">
        <w:t xml:space="preserve"> </w:t>
      </w:r>
      <w:r w:rsidR="00886567" w:rsidRPr="00310EB5">
        <w:t>Government</w:t>
      </w:r>
      <w:r w:rsidR="005F4C9E">
        <w:t xml:space="preserve"> </w:t>
      </w:r>
      <w:r w:rsidR="00886567" w:rsidRPr="00310EB5">
        <w:t>and</w:t>
      </w:r>
      <w:r w:rsidR="005F4C9E">
        <w:t xml:space="preserve"> </w:t>
      </w:r>
      <w:r w:rsidR="00886567" w:rsidRPr="00310EB5">
        <w:t>the</w:t>
      </w:r>
      <w:r w:rsidR="005F4C9E">
        <w:t xml:space="preserve"> </w:t>
      </w:r>
      <w:r w:rsidR="00886567" w:rsidRPr="00310EB5">
        <w:t>National</w:t>
      </w:r>
      <w:r w:rsidR="005F4C9E">
        <w:t xml:space="preserve"> </w:t>
      </w:r>
      <w:r w:rsidR="00886567" w:rsidRPr="00310EB5">
        <w:t>Iwi</w:t>
      </w:r>
      <w:r w:rsidR="005F4C9E">
        <w:t xml:space="preserve"> </w:t>
      </w:r>
      <w:r w:rsidR="00886567" w:rsidRPr="00310EB5">
        <w:t>Chairs</w:t>
      </w:r>
      <w:r w:rsidR="005F4C9E">
        <w:t xml:space="preserve"> </w:t>
      </w:r>
      <w:r w:rsidR="00886567" w:rsidRPr="00310EB5">
        <w:t>Forum</w:t>
      </w:r>
      <w:r w:rsidR="005F4C9E">
        <w:t xml:space="preserve"> </w:t>
      </w:r>
      <w:r w:rsidR="00886567" w:rsidRPr="00310EB5">
        <w:t>have</w:t>
      </w:r>
      <w:r w:rsidR="005F4C9E">
        <w:t xml:space="preserve"> </w:t>
      </w:r>
      <w:r w:rsidR="00886567" w:rsidRPr="00310EB5">
        <w:t>established</w:t>
      </w:r>
      <w:r w:rsidR="005F4C9E">
        <w:t xml:space="preserve"> </w:t>
      </w:r>
      <w:r w:rsidR="00886567" w:rsidRPr="00310EB5">
        <w:t>a</w:t>
      </w:r>
      <w:r w:rsidR="005F4C9E">
        <w:t xml:space="preserve"> </w:t>
      </w:r>
      <w:r w:rsidR="00886567" w:rsidRPr="00310EB5">
        <w:t>process</w:t>
      </w:r>
      <w:r w:rsidR="005F4C9E">
        <w:t xml:space="preserve"> </w:t>
      </w:r>
      <w:r w:rsidR="00886567" w:rsidRPr="00310EB5">
        <w:t>to</w:t>
      </w:r>
      <w:r w:rsidR="005F4C9E">
        <w:t xml:space="preserve"> </w:t>
      </w:r>
      <w:r w:rsidR="00886567" w:rsidRPr="00310EB5">
        <w:t>progress</w:t>
      </w:r>
      <w:r w:rsidR="005F4C9E">
        <w:t xml:space="preserve"> </w:t>
      </w:r>
      <w:r w:rsidR="00886567" w:rsidRPr="00310EB5">
        <w:t>mutual</w:t>
      </w:r>
      <w:r w:rsidR="005F4C9E">
        <w:t xml:space="preserve"> </w:t>
      </w:r>
      <w:r w:rsidR="00886567" w:rsidRPr="00310EB5">
        <w:t>priorities</w:t>
      </w:r>
      <w:r w:rsidR="005F4C9E">
        <w:t xml:space="preserve"> </w:t>
      </w:r>
      <w:r w:rsidR="00886567" w:rsidRPr="00310EB5">
        <w:t>in</w:t>
      </w:r>
      <w:r w:rsidR="005F4C9E">
        <w:t xml:space="preserve"> </w:t>
      </w:r>
      <w:r w:rsidR="00886567" w:rsidRPr="00310EB5">
        <w:t>several</w:t>
      </w:r>
      <w:r w:rsidR="005F4C9E">
        <w:t xml:space="preserve"> </w:t>
      </w:r>
      <w:r w:rsidR="00886567" w:rsidRPr="00310EB5">
        <w:t>areas</w:t>
      </w:r>
      <w:r w:rsidR="00886567">
        <w:t>;</w:t>
      </w:r>
    </w:p>
    <w:p w14:paraId="2566CB2F" w14:textId="35F1FFD5" w:rsidR="00886567" w:rsidRPr="00310EB5" w:rsidRDefault="00CF1A39" w:rsidP="00886567">
      <w:pPr>
        <w:pStyle w:val="SingleTxtG"/>
      </w:pPr>
      <w:r>
        <w:tab/>
      </w:r>
      <w:r w:rsidR="00886567" w:rsidRPr="00310EB5">
        <w:t>(b)</w:t>
      </w:r>
      <w:r w:rsidR="00886567" w:rsidRPr="00310EB5">
        <w:tab/>
        <w:t>legal</w:t>
      </w:r>
      <w:r w:rsidR="005F4C9E">
        <w:t xml:space="preserve"> </w:t>
      </w:r>
      <w:r w:rsidR="00886567" w:rsidRPr="00310EB5">
        <w:t>effect</w:t>
      </w:r>
      <w:r w:rsidR="005F4C9E">
        <w:t xml:space="preserve"> </w:t>
      </w:r>
      <w:r w:rsidR="00886567" w:rsidRPr="00310EB5">
        <w:t>has</w:t>
      </w:r>
      <w:r w:rsidR="005F4C9E">
        <w:t xml:space="preserve"> </w:t>
      </w:r>
      <w:r w:rsidR="00886567" w:rsidRPr="00310EB5">
        <w:t>been</w:t>
      </w:r>
      <w:r w:rsidR="005F4C9E">
        <w:t xml:space="preserve"> </w:t>
      </w:r>
      <w:r w:rsidR="00886567" w:rsidRPr="00310EB5">
        <w:t>given</w:t>
      </w:r>
      <w:r w:rsidR="005F4C9E">
        <w:t xml:space="preserve"> </w:t>
      </w:r>
      <w:r w:rsidR="00886567" w:rsidRPr="00310EB5">
        <w:t>to</w:t>
      </w:r>
      <w:r w:rsidR="005F4C9E">
        <w:t xml:space="preserve"> </w:t>
      </w:r>
      <w:r w:rsidR="00886567" w:rsidRPr="00310EB5">
        <w:t>negotiated</w:t>
      </w:r>
      <w:r w:rsidR="005F4C9E">
        <w:t xml:space="preserve"> </w:t>
      </w:r>
      <w:r w:rsidR="00886567" w:rsidRPr="00310EB5">
        <w:t>Treaty</w:t>
      </w:r>
      <w:r w:rsidR="005F4C9E">
        <w:t xml:space="preserve"> </w:t>
      </w:r>
      <w:r w:rsidR="00886567" w:rsidRPr="00310EB5">
        <w:t>settlements,</w:t>
      </w:r>
      <w:r w:rsidR="005F4C9E">
        <w:t xml:space="preserve"> </w:t>
      </w:r>
      <w:r w:rsidR="00886567" w:rsidRPr="00310EB5">
        <w:t>discussed</w:t>
      </w:r>
      <w:r w:rsidR="005F4C9E">
        <w:t xml:space="preserve"> </w:t>
      </w:r>
      <w:r w:rsidR="00886567" w:rsidRPr="00310EB5">
        <w:t>in</w:t>
      </w:r>
      <w:r w:rsidR="005F4C9E">
        <w:t xml:space="preserve"> </w:t>
      </w:r>
      <w:r w:rsidR="00886567" w:rsidRPr="00310EB5">
        <w:t>paragraph</w:t>
      </w:r>
      <w:r w:rsidR="005F4C9E">
        <w:t xml:space="preserve"> </w:t>
      </w:r>
      <w:r w:rsidR="00886567" w:rsidRPr="00310EB5">
        <w:t>155,</w:t>
      </w:r>
      <w:r w:rsidR="005F4C9E">
        <w:t xml:space="preserve"> </w:t>
      </w:r>
      <w:r w:rsidR="00886567" w:rsidRPr="00310EB5">
        <w:t>which</w:t>
      </w:r>
      <w:r w:rsidR="005F4C9E">
        <w:t xml:space="preserve"> </w:t>
      </w:r>
      <w:r w:rsidR="00886567" w:rsidRPr="00310EB5">
        <w:t>establish</w:t>
      </w:r>
      <w:r w:rsidR="005F4C9E">
        <w:t xml:space="preserve"> </w:t>
      </w:r>
      <w:r w:rsidR="00886567" w:rsidRPr="00310EB5">
        <w:t>co-management</w:t>
      </w:r>
      <w:r w:rsidR="005F4C9E">
        <w:t xml:space="preserve"> </w:t>
      </w:r>
      <w:r w:rsidR="00886567" w:rsidRPr="00310EB5">
        <w:t>of</w:t>
      </w:r>
      <w:r w:rsidR="005F4C9E">
        <w:t xml:space="preserve"> </w:t>
      </w:r>
      <w:r w:rsidR="00886567" w:rsidRPr="00310EB5">
        <w:t>traditional</w:t>
      </w:r>
      <w:r w:rsidR="005F4C9E">
        <w:t xml:space="preserve"> </w:t>
      </w:r>
      <w:r w:rsidR="00886567" w:rsidRPr="00310EB5">
        <w:t>tribal</w:t>
      </w:r>
      <w:r w:rsidR="005F4C9E">
        <w:t xml:space="preserve"> </w:t>
      </w:r>
      <w:r w:rsidR="00886567" w:rsidRPr="00310EB5">
        <w:t>natural</w:t>
      </w:r>
      <w:r w:rsidR="005F4C9E">
        <w:t xml:space="preserve"> </w:t>
      </w:r>
      <w:r w:rsidR="00886567" w:rsidRPr="00310EB5">
        <w:t>resources</w:t>
      </w:r>
      <w:r w:rsidR="00886567">
        <w:t>;</w:t>
      </w:r>
    </w:p>
    <w:p w14:paraId="4F8FD40D" w14:textId="77777777" w:rsidR="0071570E" w:rsidRDefault="00CF1A39" w:rsidP="00886567">
      <w:pPr>
        <w:pStyle w:val="SingleTxtG"/>
      </w:pPr>
      <w:r>
        <w:tab/>
      </w:r>
      <w:r w:rsidR="00886567" w:rsidRPr="00310EB5">
        <w:t>(c)</w:t>
      </w:r>
      <w:r w:rsidR="00886567" w:rsidRPr="00310EB5">
        <w:tab/>
        <w:t>The</w:t>
      </w:r>
      <w:r w:rsidR="005F4C9E">
        <w:t xml:space="preserve"> </w:t>
      </w:r>
      <w:r w:rsidR="00886567" w:rsidRPr="00310EB5">
        <w:t>Māori</w:t>
      </w:r>
      <w:r w:rsidR="005F4C9E">
        <w:t xml:space="preserve"> </w:t>
      </w:r>
      <w:r w:rsidR="00886567" w:rsidRPr="00310EB5">
        <w:t>Health</w:t>
      </w:r>
      <w:r w:rsidR="005F4C9E">
        <w:t xml:space="preserve"> </w:t>
      </w:r>
      <w:r w:rsidR="00886567" w:rsidRPr="00310EB5">
        <w:t>Authority</w:t>
      </w:r>
      <w:r w:rsidR="005F4C9E">
        <w:t xml:space="preserve"> </w:t>
      </w:r>
      <w:r w:rsidR="00886567" w:rsidRPr="00310EB5">
        <w:t>and</w:t>
      </w:r>
      <w:r w:rsidR="005F4C9E">
        <w:t xml:space="preserve"> </w:t>
      </w:r>
      <w:r w:rsidR="00886567" w:rsidRPr="00310EB5">
        <w:t>broader</w:t>
      </w:r>
      <w:r w:rsidR="005F4C9E">
        <w:t xml:space="preserve"> </w:t>
      </w:r>
      <w:r w:rsidR="00886567" w:rsidRPr="00310EB5">
        <w:t>health</w:t>
      </w:r>
      <w:r w:rsidR="005F4C9E">
        <w:t xml:space="preserve"> </w:t>
      </w:r>
      <w:r w:rsidR="00886567" w:rsidRPr="00310EB5">
        <w:t>system</w:t>
      </w:r>
      <w:r w:rsidR="005F4C9E">
        <w:t xml:space="preserve"> </w:t>
      </w:r>
      <w:r w:rsidR="00886567" w:rsidRPr="00310EB5">
        <w:t>reforms,</w:t>
      </w:r>
      <w:r w:rsidR="005F4C9E">
        <w:t xml:space="preserve"> </w:t>
      </w:r>
      <w:r w:rsidR="00886567" w:rsidRPr="00310EB5">
        <w:t>discussed</w:t>
      </w:r>
      <w:r w:rsidR="005F4C9E">
        <w:t xml:space="preserve"> </w:t>
      </w:r>
      <w:r w:rsidR="00886567" w:rsidRPr="00310EB5">
        <w:t>in</w:t>
      </w:r>
      <w:r w:rsidR="005F4C9E">
        <w:t xml:space="preserve"> </w:t>
      </w:r>
      <w:r w:rsidR="00886567" w:rsidRPr="00310EB5">
        <w:t>paragraph</w:t>
      </w:r>
      <w:r w:rsidR="005F4C9E">
        <w:t xml:space="preserve"> </w:t>
      </w:r>
      <w:r w:rsidR="00886567" w:rsidRPr="00310EB5">
        <w:t>285</w:t>
      </w:r>
      <w:r w:rsidR="00886567">
        <w:t>;</w:t>
      </w:r>
    </w:p>
    <w:p w14:paraId="7539161C" w14:textId="77777777" w:rsidR="0071570E" w:rsidRDefault="00CF1A39" w:rsidP="00886567">
      <w:pPr>
        <w:pStyle w:val="SingleTxtG"/>
      </w:pPr>
      <w:r>
        <w:tab/>
      </w:r>
      <w:r w:rsidR="00886567" w:rsidRPr="00310EB5">
        <w:t>(d)</w:t>
      </w:r>
      <w:r w:rsidR="00886567" w:rsidRPr="00310EB5">
        <w:tab/>
        <w:t>Whānau</w:t>
      </w:r>
      <w:r w:rsidR="005F4C9E">
        <w:t xml:space="preserve"> </w:t>
      </w:r>
      <w:r w:rsidR="00886567" w:rsidRPr="00310EB5">
        <w:t>Ora,</w:t>
      </w:r>
      <w:r w:rsidR="005F4C9E">
        <w:t xml:space="preserve"> </w:t>
      </w:r>
      <w:r w:rsidR="00886567" w:rsidRPr="00310EB5">
        <w:t>discussed</w:t>
      </w:r>
      <w:r w:rsidR="005F4C9E">
        <w:t xml:space="preserve"> </w:t>
      </w:r>
      <w:r w:rsidR="00886567" w:rsidRPr="00310EB5">
        <w:t>in</w:t>
      </w:r>
      <w:r w:rsidR="005F4C9E">
        <w:t xml:space="preserve"> </w:t>
      </w:r>
      <w:r w:rsidR="00886567" w:rsidRPr="00310EB5">
        <w:t>paragraph</w:t>
      </w:r>
      <w:r w:rsidR="005F4C9E">
        <w:t xml:space="preserve"> </w:t>
      </w:r>
      <w:r w:rsidR="00886567" w:rsidRPr="00310EB5">
        <w:t>336</w:t>
      </w:r>
      <w:r w:rsidR="00886567">
        <w:t>;</w:t>
      </w:r>
    </w:p>
    <w:p w14:paraId="0DAEECB1" w14:textId="5BC6D07C" w:rsidR="00886567" w:rsidRPr="00310EB5" w:rsidRDefault="00CF1A39" w:rsidP="00886567">
      <w:pPr>
        <w:pStyle w:val="SingleTxtG"/>
      </w:pPr>
      <w:r>
        <w:tab/>
      </w:r>
      <w:r w:rsidR="00886567" w:rsidRPr="00310EB5">
        <w:t>(e)</w:t>
      </w:r>
      <w:r w:rsidR="00886567" w:rsidRPr="00310EB5">
        <w:tab/>
        <w:t>Independent</w:t>
      </w:r>
      <w:r w:rsidR="005F4C9E">
        <w:t xml:space="preserve"> </w:t>
      </w:r>
      <w:r w:rsidR="00886567" w:rsidRPr="00310EB5">
        <w:t>advisory</w:t>
      </w:r>
      <w:r w:rsidR="005F4C9E">
        <w:t xml:space="preserve"> </w:t>
      </w:r>
      <w:r w:rsidR="00886567" w:rsidRPr="00310EB5">
        <w:t>groups</w:t>
      </w:r>
      <w:r w:rsidR="005F4C9E">
        <w:t xml:space="preserve"> </w:t>
      </w:r>
      <w:r w:rsidR="00886567" w:rsidRPr="00310EB5">
        <w:t>have</w:t>
      </w:r>
      <w:r w:rsidR="005F4C9E">
        <w:t xml:space="preserve"> </w:t>
      </w:r>
      <w:r w:rsidR="00886567" w:rsidRPr="00310EB5">
        <w:t>been</w:t>
      </w:r>
      <w:r w:rsidR="005F4C9E">
        <w:t xml:space="preserve"> </w:t>
      </w:r>
      <w:r w:rsidR="00886567" w:rsidRPr="00310EB5">
        <w:t>established</w:t>
      </w:r>
      <w:r w:rsidR="005F4C9E">
        <w:t xml:space="preserve"> </w:t>
      </w:r>
      <w:r w:rsidR="00886567" w:rsidRPr="00310EB5">
        <w:t>in</w:t>
      </w:r>
      <w:r w:rsidR="005F4C9E">
        <w:t xml:space="preserve"> </w:t>
      </w:r>
      <w:r w:rsidR="00886567" w:rsidRPr="00310EB5">
        <w:t>a</w:t>
      </w:r>
      <w:r w:rsidR="005F4C9E">
        <w:t xml:space="preserve"> </w:t>
      </w:r>
      <w:r w:rsidR="00886567" w:rsidRPr="00310EB5">
        <w:t>range</w:t>
      </w:r>
      <w:r w:rsidR="005F4C9E">
        <w:t xml:space="preserve"> </w:t>
      </w:r>
      <w:r w:rsidR="00886567" w:rsidRPr="00310EB5">
        <w:t>of</w:t>
      </w:r>
      <w:r w:rsidR="005F4C9E">
        <w:t xml:space="preserve"> </w:t>
      </w:r>
      <w:r w:rsidR="00886567" w:rsidRPr="00310EB5">
        <w:t>fields,</w:t>
      </w:r>
      <w:r w:rsidR="005F4C9E">
        <w:t xml:space="preserve"> </w:t>
      </w:r>
      <w:r w:rsidR="00886567" w:rsidRPr="00310EB5">
        <w:t>including</w:t>
      </w:r>
      <w:r w:rsidR="005F4C9E">
        <w:t xml:space="preserve"> </w:t>
      </w:r>
      <w:r w:rsidR="00886567" w:rsidRPr="00310EB5">
        <w:t>on</w:t>
      </w:r>
      <w:r w:rsidR="005F4C9E">
        <w:t xml:space="preserve"> </w:t>
      </w:r>
      <w:r w:rsidR="00886567" w:rsidRPr="00310EB5">
        <w:t>rights</w:t>
      </w:r>
      <w:r w:rsidR="005F4C9E">
        <w:t xml:space="preserve"> </w:t>
      </w:r>
      <w:r w:rsidR="00886567" w:rsidRPr="00310EB5">
        <w:t>to</w:t>
      </w:r>
      <w:r w:rsidR="005F4C9E">
        <w:t xml:space="preserve"> </w:t>
      </w:r>
      <w:r w:rsidR="00886567" w:rsidRPr="00310EB5">
        <w:t>water,</w:t>
      </w:r>
      <w:r w:rsidR="005F4C9E">
        <w:t xml:space="preserve"> </w:t>
      </w:r>
      <w:r w:rsidR="00886567" w:rsidRPr="00310EB5">
        <w:t>family,</w:t>
      </w:r>
      <w:r w:rsidR="005F4C9E">
        <w:t xml:space="preserve"> </w:t>
      </w:r>
      <w:r w:rsidR="00886567" w:rsidRPr="00310EB5">
        <w:t>and</w:t>
      </w:r>
      <w:r w:rsidR="005F4C9E">
        <w:t xml:space="preserve"> </w:t>
      </w:r>
      <w:r w:rsidR="00886567" w:rsidRPr="00310EB5">
        <w:t>criminal</w:t>
      </w:r>
      <w:r w:rsidR="005F4C9E">
        <w:t xml:space="preserve"> </w:t>
      </w:r>
      <w:r w:rsidR="00886567" w:rsidRPr="00310EB5">
        <w:t>justice,</w:t>
      </w:r>
      <w:r w:rsidR="005F4C9E">
        <w:t xml:space="preserve"> </w:t>
      </w:r>
      <w:r w:rsidR="00886567" w:rsidRPr="00310EB5">
        <w:t>discussed</w:t>
      </w:r>
      <w:r w:rsidR="005F4C9E">
        <w:t xml:space="preserve"> </w:t>
      </w:r>
      <w:r w:rsidR="00886567" w:rsidRPr="00310EB5">
        <w:t>throughout</w:t>
      </w:r>
      <w:r w:rsidR="00886567">
        <w:t>;</w:t>
      </w:r>
    </w:p>
    <w:p w14:paraId="17637E36" w14:textId="77777777" w:rsidR="0071570E" w:rsidRDefault="00CF1A39" w:rsidP="00886567">
      <w:pPr>
        <w:pStyle w:val="SingleTxtG"/>
      </w:pPr>
      <w:r>
        <w:tab/>
      </w:r>
      <w:r w:rsidR="00886567" w:rsidRPr="00310EB5">
        <w:t>(f)</w:t>
      </w:r>
      <w:r w:rsidR="00886567" w:rsidRPr="00310EB5">
        <w:tab/>
        <w:t>Legislation</w:t>
      </w:r>
      <w:r w:rsidR="005F4C9E">
        <w:t xml:space="preserve"> </w:t>
      </w:r>
      <w:r w:rsidR="00886567" w:rsidRPr="00310EB5">
        <w:t>that</w:t>
      </w:r>
      <w:r w:rsidR="005F4C9E">
        <w:t xml:space="preserve"> </w:t>
      </w:r>
      <w:r w:rsidR="00886567" w:rsidRPr="00310EB5">
        <w:t>enabled</w:t>
      </w:r>
      <w:r w:rsidR="005F4C9E">
        <w:t xml:space="preserve"> </w:t>
      </w:r>
      <w:r w:rsidR="00886567" w:rsidRPr="00310EB5">
        <w:t>Māori</w:t>
      </w:r>
      <w:r w:rsidR="005F4C9E">
        <w:t xml:space="preserve"> </w:t>
      </w:r>
      <w:r w:rsidR="00886567" w:rsidRPr="00310EB5">
        <w:t>seats</w:t>
      </w:r>
      <w:r w:rsidR="005F4C9E">
        <w:t xml:space="preserve"> </w:t>
      </w:r>
      <w:r w:rsidR="00886567" w:rsidRPr="00310EB5">
        <w:t>in</w:t>
      </w:r>
      <w:r w:rsidR="005F4C9E">
        <w:t xml:space="preserve"> </w:t>
      </w:r>
      <w:r w:rsidR="00886567" w:rsidRPr="00310EB5">
        <w:t>local</w:t>
      </w:r>
      <w:r w:rsidR="005F4C9E">
        <w:t xml:space="preserve"> </w:t>
      </w:r>
      <w:r w:rsidR="00886567" w:rsidRPr="00310EB5">
        <w:t>government</w:t>
      </w:r>
      <w:r w:rsidR="005F4C9E">
        <w:t xml:space="preserve"> </w:t>
      </w:r>
      <w:r w:rsidR="00886567" w:rsidRPr="00310EB5">
        <w:t>bodies</w:t>
      </w:r>
      <w:r w:rsidR="005F4C9E">
        <w:t xml:space="preserve"> </w:t>
      </w:r>
      <w:r w:rsidR="00886567" w:rsidRPr="00310EB5">
        <w:t>discussed</w:t>
      </w:r>
      <w:r w:rsidR="005F4C9E">
        <w:t xml:space="preserve"> </w:t>
      </w:r>
      <w:r w:rsidR="00886567" w:rsidRPr="00310EB5">
        <w:t>at</w:t>
      </w:r>
      <w:r w:rsidR="005F4C9E">
        <w:t xml:space="preserve"> </w:t>
      </w:r>
      <w:r w:rsidR="00886567" w:rsidRPr="00310EB5">
        <w:t>paragraph</w:t>
      </w:r>
      <w:r w:rsidR="005F4C9E">
        <w:t xml:space="preserve"> </w:t>
      </w:r>
      <w:r w:rsidR="00886567" w:rsidRPr="00310EB5">
        <w:t>380</w:t>
      </w:r>
      <w:r w:rsidR="00886567">
        <w:t>;</w:t>
      </w:r>
    </w:p>
    <w:p w14:paraId="43762DD1" w14:textId="2A12340C" w:rsidR="00886567" w:rsidRPr="00310EB5" w:rsidRDefault="00CF1A39" w:rsidP="00886567">
      <w:pPr>
        <w:pStyle w:val="SingleTxtG"/>
      </w:pPr>
      <w:r>
        <w:tab/>
      </w:r>
      <w:r w:rsidR="00886567" w:rsidRPr="00310EB5">
        <w:t>(g)</w:t>
      </w:r>
      <w:r w:rsidR="00886567" w:rsidRPr="00310EB5">
        <w:tab/>
        <w:t>Te</w:t>
      </w:r>
      <w:r w:rsidR="005F4C9E">
        <w:t xml:space="preserve"> </w:t>
      </w:r>
      <w:r w:rsidR="00886567" w:rsidRPr="00310EB5">
        <w:t>Ao</w:t>
      </w:r>
      <w:r w:rsidR="005F4C9E">
        <w:t xml:space="preserve"> </w:t>
      </w:r>
      <w:r w:rsidR="00886567" w:rsidRPr="00310EB5">
        <w:t>Mārama,</w:t>
      </w:r>
      <w:r w:rsidR="005F4C9E">
        <w:t xml:space="preserve"> </w:t>
      </w:r>
      <w:r w:rsidR="00886567" w:rsidRPr="00310EB5">
        <w:t>the</w:t>
      </w:r>
      <w:r w:rsidR="005F4C9E">
        <w:t xml:space="preserve"> </w:t>
      </w:r>
      <w:r w:rsidR="00886567" w:rsidRPr="00310EB5">
        <w:t>District</w:t>
      </w:r>
      <w:r w:rsidR="005F4C9E">
        <w:t xml:space="preserve"> </w:t>
      </w:r>
      <w:r w:rsidR="00886567" w:rsidRPr="00310EB5">
        <w:t>Court</w:t>
      </w:r>
      <w:r w:rsidR="005F4C9E">
        <w:t xml:space="preserve"> </w:t>
      </w:r>
      <w:r w:rsidR="00886567" w:rsidRPr="00310EB5">
        <w:t>reforms,</w:t>
      </w:r>
      <w:r w:rsidR="005F4C9E">
        <w:t xml:space="preserve"> </w:t>
      </w:r>
      <w:r w:rsidR="00886567" w:rsidRPr="00310EB5">
        <w:t>discussed</w:t>
      </w:r>
      <w:r w:rsidR="005F4C9E">
        <w:t xml:space="preserve"> </w:t>
      </w:r>
      <w:r w:rsidR="00886567" w:rsidRPr="00310EB5">
        <w:t>in</w:t>
      </w:r>
      <w:r w:rsidR="005F4C9E">
        <w:t xml:space="preserve"> </w:t>
      </w:r>
      <w:r w:rsidR="00886567" w:rsidRPr="00310EB5">
        <w:t>paragraph</w:t>
      </w:r>
      <w:r w:rsidR="005F4C9E">
        <w:t xml:space="preserve"> </w:t>
      </w:r>
      <w:r w:rsidR="00886567" w:rsidRPr="00310EB5">
        <w:t>218</w:t>
      </w:r>
      <w:r w:rsidR="00886567">
        <w:t>;</w:t>
      </w:r>
    </w:p>
    <w:p w14:paraId="5F0E8769" w14:textId="77777777" w:rsidR="0071570E" w:rsidRDefault="00CF1A39" w:rsidP="00886567">
      <w:pPr>
        <w:pStyle w:val="SingleTxtG"/>
      </w:pPr>
      <w:r>
        <w:tab/>
      </w:r>
      <w:r w:rsidR="00886567" w:rsidRPr="00310EB5">
        <w:t>(h)</w:t>
      </w:r>
      <w:r w:rsidR="00886567" w:rsidRPr="00310EB5">
        <w:tab/>
        <w:t>Whakaorangia</w:t>
      </w:r>
      <w:r w:rsidR="005F4C9E">
        <w:t xml:space="preserve"> </w:t>
      </w:r>
      <w:r w:rsidR="00886567" w:rsidRPr="00310EB5">
        <w:t>te</w:t>
      </w:r>
      <w:r w:rsidR="005F4C9E">
        <w:t xml:space="preserve"> </w:t>
      </w:r>
      <w:r w:rsidR="00886567" w:rsidRPr="00310EB5">
        <w:t>mana</w:t>
      </w:r>
      <w:r w:rsidR="005F4C9E">
        <w:t xml:space="preserve"> </w:t>
      </w:r>
      <w:r w:rsidR="00886567" w:rsidRPr="00310EB5">
        <w:t>tangata</w:t>
      </w:r>
      <w:r w:rsidR="005F4C9E">
        <w:t xml:space="preserve"> </w:t>
      </w:r>
      <w:r w:rsidR="00886567" w:rsidRPr="00310EB5">
        <w:t>is</w:t>
      </w:r>
      <w:r w:rsidR="005F4C9E">
        <w:t xml:space="preserve"> </w:t>
      </w:r>
      <w:r w:rsidR="00886567" w:rsidRPr="00310EB5">
        <w:t>an</w:t>
      </w:r>
      <w:r w:rsidR="005F4C9E">
        <w:t xml:space="preserve"> </w:t>
      </w:r>
      <w:r w:rsidR="00886567" w:rsidRPr="00310EB5">
        <w:t>initiative</w:t>
      </w:r>
      <w:r w:rsidR="005F4C9E">
        <w:t xml:space="preserve"> </w:t>
      </w:r>
      <w:r w:rsidR="00886567" w:rsidRPr="00310EB5">
        <w:t>being</w:t>
      </w:r>
      <w:r w:rsidR="005F4C9E">
        <w:t xml:space="preserve"> </w:t>
      </w:r>
      <w:r w:rsidR="00886567" w:rsidRPr="00310EB5">
        <w:t>led</w:t>
      </w:r>
      <w:r w:rsidR="005F4C9E">
        <w:t xml:space="preserve"> </w:t>
      </w:r>
      <w:r w:rsidR="00886567" w:rsidRPr="00310EB5">
        <w:t>collaboratively</w:t>
      </w:r>
      <w:r w:rsidR="005F4C9E">
        <w:t xml:space="preserve"> </w:t>
      </w:r>
      <w:r w:rsidR="00886567" w:rsidRPr="00310EB5">
        <w:t>by</w:t>
      </w:r>
      <w:r w:rsidR="005F4C9E">
        <w:t xml:space="preserve"> </w:t>
      </w:r>
      <w:r w:rsidR="00886567" w:rsidRPr="00310EB5">
        <w:t>MoJ</w:t>
      </w:r>
      <w:r w:rsidR="005F4C9E">
        <w:t xml:space="preserve"> </w:t>
      </w:r>
      <w:r w:rsidR="00886567" w:rsidRPr="00310EB5">
        <w:t>and</w:t>
      </w:r>
      <w:r w:rsidR="005F4C9E">
        <w:t xml:space="preserve"> </w:t>
      </w:r>
      <w:r w:rsidR="00886567" w:rsidRPr="00310EB5">
        <w:t>local</w:t>
      </w:r>
      <w:r w:rsidR="005F4C9E">
        <w:t xml:space="preserve"> </w:t>
      </w:r>
      <w:r w:rsidR="00886567" w:rsidRPr="00310EB5">
        <w:t>iwi</w:t>
      </w:r>
      <w:r w:rsidR="005F4C9E">
        <w:t xml:space="preserve"> </w:t>
      </w:r>
      <w:r w:rsidR="00886567" w:rsidRPr="00310EB5">
        <w:t>and</w:t>
      </w:r>
      <w:r w:rsidR="005F4C9E">
        <w:t xml:space="preserve"> </w:t>
      </w:r>
      <w:r w:rsidR="00886567" w:rsidRPr="00310EB5">
        <w:t>Māori</w:t>
      </w:r>
      <w:r w:rsidR="005F4C9E">
        <w:t xml:space="preserve"> </w:t>
      </w:r>
      <w:r w:rsidR="00886567" w:rsidRPr="00310EB5">
        <w:t>groups.</w:t>
      </w:r>
      <w:r w:rsidR="005F4C9E">
        <w:t xml:space="preserve"> </w:t>
      </w:r>
      <w:r w:rsidR="00886567" w:rsidRPr="00310EB5">
        <w:t>It</w:t>
      </w:r>
      <w:r w:rsidR="005F4C9E">
        <w:t xml:space="preserve"> </w:t>
      </w:r>
      <w:r w:rsidR="00886567" w:rsidRPr="00310EB5">
        <w:t>aims</w:t>
      </w:r>
      <w:r w:rsidR="005F4C9E">
        <w:t xml:space="preserve"> </w:t>
      </w:r>
      <w:r w:rsidR="00886567" w:rsidRPr="00310EB5">
        <w:t>to</w:t>
      </w:r>
      <w:r w:rsidR="005F4C9E">
        <w:t xml:space="preserve"> </w:t>
      </w:r>
      <w:r w:rsidR="00886567" w:rsidRPr="00310EB5">
        <w:t>reduce</w:t>
      </w:r>
      <w:r w:rsidR="005F4C9E">
        <w:t xml:space="preserve"> </w:t>
      </w:r>
      <w:r w:rsidR="00886567" w:rsidRPr="00310EB5">
        <w:t>the</w:t>
      </w:r>
      <w:r w:rsidR="005F4C9E">
        <w:t xml:space="preserve"> </w:t>
      </w:r>
      <w:r w:rsidR="00886567" w:rsidRPr="00310EB5">
        <w:t>imprisonment</w:t>
      </w:r>
      <w:r w:rsidR="005F4C9E">
        <w:t xml:space="preserve"> </w:t>
      </w:r>
      <w:r w:rsidR="00886567" w:rsidRPr="00310EB5">
        <w:t>and</w:t>
      </w:r>
      <w:r w:rsidR="005F4C9E">
        <w:t xml:space="preserve"> </w:t>
      </w:r>
      <w:r w:rsidR="00886567" w:rsidRPr="00310EB5">
        <w:t>reoffending</w:t>
      </w:r>
      <w:r w:rsidR="005F4C9E">
        <w:t xml:space="preserve"> </w:t>
      </w:r>
      <w:r w:rsidR="00886567" w:rsidRPr="00310EB5">
        <w:t>rates</w:t>
      </w:r>
      <w:r w:rsidR="005F4C9E">
        <w:t xml:space="preserve"> </w:t>
      </w:r>
      <w:r w:rsidR="00886567" w:rsidRPr="00310EB5">
        <w:t>for</w:t>
      </w:r>
      <w:r w:rsidR="005F4C9E">
        <w:t xml:space="preserve"> </w:t>
      </w:r>
      <w:r w:rsidR="00886567" w:rsidRPr="00310EB5">
        <w:t>Māori</w:t>
      </w:r>
      <w:r w:rsidR="005F4C9E">
        <w:t xml:space="preserve"> </w:t>
      </w:r>
      <w:r w:rsidR="00886567" w:rsidRPr="00310EB5">
        <w:t>by</w:t>
      </w:r>
      <w:r w:rsidR="005F4C9E">
        <w:t xml:space="preserve"> </w:t>
      </w:r>
      <w:r w:rsidR="00886567" w:rsidRPr="00310EB5">
        <w:t>providing</w:t>
      </w:r>
      <w:r w:rsidR="005F4C9E">
        <w:t xml:space="preserve"> </w:t>
      </w:r>
      <w:r w:rsidR="00886567" w:rsidRPr="00310EB5">
        <w:t>a</w:t>
      </w:r>
      <w:r w:rsidR="005F4C9E">
        <w:t xml:space="preserve"> </w:t>
      </w:r>
      <w:r w:rsidR="00886567" w:rsidRPr="00310EB5">
        <w:t>kaitiaki-type</w:t>
      </w:r>
      <w:r w:rsidR="005F4C9E">
        <w:t xml:space="preserve"> </w:t>
      </w:r>
      <w:r w:rsidR="00886567" w:rsidRPr="00310EB5">
        <w:t>service.</w:t>
      </w:r>
    </w:p>
    <w:p w14:paraId="513894C8" w14:textId="5EEDACE4" w:rsidR="00886567" w:rsidRPr="006A7228" w:rsidRDefault="00886567" w:rsidP="00886567">
      <w:pPr>
        <w:pStyle w:val="SingleTxtG"/>
      </w:pPr>
      <w:r w:rsidRPr="006A7228">
        <w:rPr>
          <w:iCs/>
        </w:rPr>
        <w:t>76.</w:t>
      </w:r>
      <w:r w:rsidRPr="006A7228">
        <w:rPr>
          <w:iCs/>
        </w:rPr>
        <w:tab/>
      </w:r>
      <w:r w:rsidRPr="006A7228">
        <w:t>Other</w:t>
      </w:r>
      <w:r w:rsidR="005F4C9E">
        <w:t xml:space="preserve"> </w:t>
      </w:r>
      <w:r w:rsidRPr="006A7228">
        <w:t>initiatives</w:t>
      </w:r>
      <w:r w:rsidR="005F4C9E">
        <w:t xml:space="preserve"> </w:t>
      </w:r>
      <w:r w:rsidRPr="006A7228">
        <w:t>which</w:t>
      </w:r>
      <w:r w:rsidR="005F4C9E">
        <w:t xml:space="preserve"> </w:t>
      </w:r>
      <w:r w:rsidRPr="006A7228">
        <w:t>establish</w:t>
      </w:r>
      <w:r w:rsidR="005F4C9E">
        <w:t xml:space="preserve"> </w:t>
      </w:r>
      <w:r w:rsidRPr="006A7228">
        <w:t>shared</w:t>
      </w:r>
      <w:r w:rsidR="005F4C9E">
        <w:t xml:space="preserve"> </w:t>
      </w:r>
      <w:r w:rsidRPr="006A7228">
        <w:t>governance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Māori,</w:t>
      </w:r>
      <w:r w:rsidR="005F4C9E">
        <w:t xml:space="preserve"> </w:t>
      </w:r>
      <w:r w:rsidRPr="006A7228">
        <w:t>supporting</w:t>
      </w:r>
      <w:r w:rsidR="005F4C9E">
        <w:t xml:space="preserve"> </w:t>
      </w:r>
      <w:r w:rsidRPr="006A7228">
        <w:t>self-determination,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discussed</w:t>
      </w:r>
      <w:r w:rsidR="005F4C9E">
        <w:t xml:space="preserve"> </w:t>
      </w:r>
      <w:r w:rsidRPr="006A7228">
        <w:t>throughout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report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relation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relevant</w:t>
      </w:r>
      <w:r w:rsidR="005F4C9E">
        <w:t xml:space="preserve"> </w:t>
      </w:r>
      <w:r w:rsidRPr="006A7228">
        <w:t>articles.</w:t>
      </w:r>
    </w:p>
    <w:p w14:paraId="488C0C4C" w14:textId="77777777" w:rsidR="0071570E" w:rsidRDefault="00886567" w:rsidP="00886567">
      <w:pPr>
        <w:pStyle w:val="SingleTxtG"/>
      </w:pPr>
      <w:r w:rsidRPr="006A7228">
        <w:rPr>
          <w:iCs/>
        </w:rPr>
        <w:t>77.</w:t>
      </w:r>
      <w:r w:rsidRPr="006A7228">
        <w:rPr>
          <w:iCs/>
        </w:rPr>
        <w:tab/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recommended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efforts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enhance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rangatiratanga</w:t>
      </w:r>
      <w:r w:rsidR="005F4C9E">
        <w:t xml:space="preserve"> </w:t>
      </w:r>
      <w:r w:rsidRPr="006A7228">
        <w:t>should</w:t>
      </w:r>
      <w:r w:rsidR="005F4C9E">
        <w:t xml:space="preserve"> </w:t>
      </w:r>
      <w:r w:rsidRPr="006A7228">
        <w:t>be</w:t>
      </w:r>
      <w:r w:rsidR="005F4C9E">
        <w:t xml:space="preserve"> </w:t>
      </w:r>
      <w:r w:rsidRPr="006A7228">
        <w:t>better</w:t>
      </w:r>
      <w:r w:rsidR="005F4C9E">
        <w:t xml:space="preserve"> </w:t>
      </w:r>
      <w:r w:rsidRPr="006A7228">
        <w:t>supported,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more</w:t>
      </w:r>
      <w:r w:rsidR="005F4C9E">
        <w:t xml:space="preserve"> </w:t>
      </w:r>
      <w:r w:rsidRPr="006A7228">
        <w:t>meaningful</w:t>
      </w:r>
      <w:r w:rsidR="005F4C9E">
        <w:t xml:space="preserve"> </w:t>
      </w:r>
      <w:r w:rsidRPr="006A7228">
        <w:t>consultation,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better</w:t>
      </w:r>
      <w:r w:rsidR="005F4C9E">
        <w:t xml:space="preserve"> </w:t>
      </w:r>
      <w:r w:rsidRPr="006A7228">
        <w:t>integration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tikanga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knowledge</w:t>
      </w:r>
      <w:r w:rsidR="005F4C9E">
        <w:t xml:space="preserve"> </w:t>
      </w:r>
      <w:r w:rsidRPr="006A7228">
        <w:t>(</w:t>
      </w:r>
      <w:bookmarkStart w:id="35" w:name="_Hlk89178108"/>
      <w:r w:rsidRPr="006A7228">
        <w:t>matauranga</w:t>
      </w:r>
      <w:r w:rsidR="005F4C9E">
        <w:t xml:space="preserve"> </w:t>
      </w:r>
      <w:r w:rsidRPr="006A7228">
        <w:t>Māori</w:t>
      </w:r>
      <w:bookmarkEnd w:id="35"/>
      <w:r w:rsidRPr="006A7228">
        <w:t>).</w:t>
      </w:r>
    </w:p>
    <w:p w14:paraId="4CB26A7D" w14:textId="4B6DA627" w:rsidR="00886567" w:rsidRPr="00300C8A" w:rsidRDefault="00886567" w:rsidP="00CF1A39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300C8A">
        <w:rPr>
          <w:lang w:val="en-NZ"/>
        </w:rPr>
        <w:t>Ensuring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policy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legislative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initiatives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comply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participation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principle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Article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2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Tiriti.</w:t>
      </w:r>
    </w:p>
    <w:p w14:paraId="585BDE83" w14:textId="77777777" w:rsidR="0071570E" w:rsidRDefault="00886567" w:rsidP="00886567">
      <w:pPr>
        <w:pStyle w:val="SingleTxtG"/>
      </w:pPr>
      <w:r w:rsidRPr="006A7228">
        <w:rPr>
          <w:iCs/>
        </w:rPr>
        <w:t>78.</w:t>
      </w:r>
      <w:r w:rsidRPr="006A7228">
        <w:rPr>
          <w:iCs/>
        </w:rPr>
        <w:tab/>
      </w:r>
      <w:r w:rsidRPr="006A7228">
        <w:t>In</w:t>
      </w:r>
      <w:r w:rsidR="005F4C9E">
        <w:t xml:space="preserve"> </w:t>
      </w:r>
      <w:r w:rsidRPr="006A7228">
        <w:t>2019,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Arawhiti</w:t>
      </w:r>
      <w:r w:rsidR="005F4C9E">
        <w:t xml:space="preserve"> </w:t>
      </w:r>
      <w:r w:rsidRPr="006A7228">
        <w:t>developed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Tiriti</w:t>
      </w:r>
      <w:r w:rsidR="005F4C9E">
        <w:t xml:space="preserve"> </w:t>
      </w:r>
      <w:r w:rsidRPr="006A7228">
        <w:t>guidance,</w:t>
      </w:r>
      <w:r w:rsidR="005F4C9E">
        <w:t xml:space="preserve"> </w:t>
      </w:r>
      <w:r w:rsidRPr="006A7228">
        <w:t>approved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Cabinet,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assist</w:t>
      </w:r>
      <w:r w:rsidR="005F4C9E">
        <w:t xml:space="preserve"> </w:t>
      </w:r>
      <w:r w:rsidRPr="006A7228">
        <w:t>Crown</w:t>
      </w:r>
      <w:r w:rsidR="005F4C9E">
        <w:t xml:space="preserve"> </w:t>
      </w:r>
      <w:r w:rsidRPr="006A7228">
        <w:t>agencies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considering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Tiriti</w:t>
      </w:r>
      <w:r w:rsidR="005F4C9E">
        <w:t xml:space="preserve"> </w:t>
      </w:r>
      <w:r w:rsidRPr="006A7228">
        <w:t>implications</w:t>
      </w:r>
      <w:r w:rsidR="005F4C9E">
        <w:t xml:space="preserve"> </w:t>
      </w:r>
      <w:r w:rsidRPr="006A7228">
        <w:t>such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rangatiratanga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policy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legislative</w:t>
      </w:r>
      <w:r w:rsidR="005F4C9E">
        <w:t xml:space="preserve"> </w:t>
      </w:r>
      <w:r w:rsidRPr="006A7228">
        <w:t>development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implementation.</w:t>
      </w:r>
    </w:p>
    <w:p w14:paraId="1EEB16D9" w14:textId="77777777" w:rsidR="0071570E" w:rsidRDefault="00886567" w:rsidP="00886567">
      <w:pPr>
        <w:pStyle w:val="SingleTxtG"/>
      </w:pPr>
      <w:r w:rsidRPr="006A7228">
        <w:rPr>
          <w:iCs/>
        </w:rPr>
        <w:t>79.</w:t>
      </w:r>
      <w:r w:rsidRPr="006A7228">
        <w:rPr>
          <w:iCs/>
        </w:rPr>
        <w:tab/>
      </w:r>
      <w:r w:rsidRPr="006A7228">
        <w:t>Co-design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appropriate</w:t>
      </w:r>
      <w:r w:rsidR="005F4C9E">
        <w:t xml:space="preserve"> </w:t>
      </w:r>
      <w:r w:rsidRPr="006A7228">
        <w:t>engagement</w:t>
      </w:r>
      <w:r w:rsidR="005F4C9E">
        <w:t xml:space="preserve"> </w:t>
      </w:r>
      <w:r w:rsidRPr="006A7228">
        <w:t>strategies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legislative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policy</w:t>
      </w:r>
      <w:r w:rsidR="005F4C9E">
        <w:t xml:space="preserve"> </w:t>
      </w:r>
      <w:r w:rsidRPr="006A7228">
        <w:t>reforms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ways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which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Crown</w:t>
      </w:r>
      <w:r w:rsidR="005F4C9E">
        <w:t xml:space="preserve"> </w:t>
      </w:r>
      <w:r w:rsidRPr="006A7228">
        <w:t>ensures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participation.</w:t>
      </w:r>
      <w:r w:rsidR="005F4C9E">
        <w:t xml:space="preserve"> </w:t>
      </w:r>
      <w:r w:rsidRPr="006A7228">
        <w:t>There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examples</w:t>
      </w:r>
      <w:r w:rsidR="005F4C9E">
        <w:t xml:space="preserve"> </w:t>
      </w:r>
      <w:r w:rsidRPr="006A7228">
        <w:t>at</w:t>
      </w:r>
      <w:r w:rsidR="005F4C9E">
        <w:t xml:space="preserve"> </w:t>
      </w:r>
      <w:r w:rsidRPr="006A7228">
        <w:t>paragraph</w:t>
      </w:r>
      <w:r w:rsidR="005F4C9E">
        <w:t xml:space="preserve"> </w:t>
      </w:r>
      <w:r w:rsidRPr="006A7228">
        <w:t>75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section</w:t>
      </w:r>
      <w:r w:rsidR="005F4C9E">
        <w:t xml:space="preserve"> </w:t>
      </w:r>
      <w:r w:rsidRPr="006A7228">
        <w:t>responding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Article</w:t>
      </w:r>
      <w:r w:rsidR="005F4C9E">
        <w:t xml:space="preserve"> </w:t>
      </w:r>
      <w:r w:rsidRPr="006A7228">
        <w:t>5.</w:t>
      </w:r>
    </w:p>
    <w:p w14:paraId="049564D7" w14:textId="57742CE4" w:rsidR="00886567" w:rsidRPr="00300C8A" w:rsidRDefault="00886567" w:rsidP="00CF1A39">
      <w:pPr>
        <w:pStyle w:val="H4G"/>
        <w:rPr>
          <w:lang w:val="en-NZ"/>
        </w:rPr>
      </w:pPr>
      <w:r>
        <w:tab/>
      </w:r>
      <w:r>
        <w:tab/>
      </w:r>
      <w:r w:rsidRPr="00310EB5">
        <w:t>Progressive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Procurement</w:t>
      </w:r>
    </w:p>
    <w:p w14:paraId="724A341D" w14:textId="4A6720C8" w:rsidR="00886567" w:rsidRPr="006A7228" w:rsidRDefault="00886567" w:rsidP="00886567">
      <w:pPr>
        <w:pStyle w:val="SingleTxtG"/>
      </w:pPr>
      <w:r w:rsidRPr="006A7228">
        <w:rPr>
          <w:iCs/>
        </w:rPr>
        <w:t>80.</w:t>
      </w:r>
      <w:r w:rsidRPr="006A7228">
        <w:rPr>
          <w:iCs/>
        </w:rPr>
        <w:tab/>
      </w:r>
      <w:r w:rsidRPr="006A7228">
        <w:t>Progressive</w:t>
      </w:r>
      <w:r w:rsidR="005F4C9E">
        <w:t xml:space="preserve"> </w:t>
      </w:r>
      <w:r w:rsidRPr="006A7228">
        <w:t>procurement</w:t>
      </w:r>
      <w:r w:rsidR="005F4C9E">
        <w:t xml:space="preserve"> </w:t>
      </w:r>
      <w:r w:rsidRPr="006A7228">
        <w:t>policy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based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international</w:t>
      </w:r>
      <w:r w:rsidR="005F4C9E">
        <w:t xml:space="preserve"> </w:t>
      </w:r>
      <w:r w:rsidRPr="006A7228">
        <w:t>indigenous</w:t>
      </w:r>
      <w:r w:rsidR="005F4C9E">
        <w:t xml:space="preserve"> </w:t>
      </w:r>
      <w:r w:rsidRPr="006A7228">
        <w:t>procurement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shows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benefits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indigenous</w:t>
      </w:r>
      <w:r w:rsidR="005F4C9E">
        <w:t xml:space="preserve"> </w:t>
      </w:r>
      <w:r w:rsidRPr="006A7228">
        <w:t>peoples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actively</w:t>
      </w:r>
      <w:r w:rsidR="005F4C9E">
        <w:t xml:space="preserve"> </w:t>
      </w:r>
      <w:r w:rsidRPr="006A7228">
        <w:t>participating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procurement.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approved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progressive</w:t>
      </w:r>
      <w:r w:rsidR="005F4C9E">
        <w:t xml:space="preserve"> </w:t>
      </w:r>
      <w:r w:rsidRPr="006A7228">
        <w:t>procurement</w:t>
      </w:r>
      <w:r w:rsidR="005F4C9E">
        <w:t xml:space="preserve"> </w:t>
      </w:r>
      <w:r w:rsidRPr="006A7228">
        <w:t>policy,</w:t>
      </w:r>
      <w:r w:rsidR="005F4C9E">
        <w:t xml:space="preserve"> </w:t>
      </w:r>
      <w:r w:rsidRPr="006A7228">
        <w:t>due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implementation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1</w:t>
      </w:r>
      <w:r w:rsidR="005F4C9E">
        <w:t xml:space="preserve"> </w:t>
      </w:r>
      <w:r w:rsidRPr="006A7228">
        <w:t>July</w:t>
      </w:r>
      <w:r w:rsidR="005F4C9E">
        <w:t xml:space="preserve"> </w:t>
      </w:r>
      <w:r w:rsidRPr="006A7228">
        <w:t>2021.</w:t>
      </w:r>
    </w:p>
    <w:p w14:paraId="73D5C1C5" w14:textId="77777777" w:rsidR="0071570E" w:rsidRDefault="00886567" w:rsidP="00886567">
      <w:pPr>
        <w:pStyle w:val="SingleTxtG"/>
      </w:pPr>
      <w:r w:rsidRPr="006A7228">
        <w:rPr>
          <w:iCs/>
        </w:rPr>
        <w:t>81.</w:t>
      </w:r>
      <w:r w:rsidRPr="006A7228">
        <w:rPr>
          <w:iCs/>
        </w:rPr>
        <w:tab/>
      </w:r>
      <w:r w:rsidRPr="006A7228">
        <w:t>An</w:t>
      </w:r>
      <w:r w:rsidR="005F4C9E">
        <w:t xml:space="preserve"> </w:t>
      </w:r>
      <w:r w:rsidRPr="006A7228">
        <w:t>initial</w:t>
      </w:r>
      <w:r w:rsidR="005F4C9E">
        <w:t xml:space="preserve"> </w:t>
      </w:r>
      <w:r w:rsidRPr="006A7228">
        <w:t>target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5%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annual</w:t>
      </w:r>
      <w:r w:rsidR="005F4C9E">
        <w:t xml:space="preserve"> </w:t>
      </w:r>
      <w:r w:rsidRPr="006A7228">
        <w:t>agency</w:t>
      </w:r>
      <w:r w:rsidR="005F4C9E">
        <w:t xml:space="preserve"> </w:t>
      </w:r>
      <w:r w:rsidRPr="006A7228">
        <w:t>contracts</w:t>
      </w:r>
      <w:r w:rsidR="005F4C9E">
        <w:t xml:space="preserve"> </w:t>
      </w:r>
      <w:r w:rsidRPr="006A7228">
        <w:t>being</w:t>
      </w:r>
      <w:r w:rsidR="005F4C9E">
        <w:t xml:space="preserve"> </w:t>
      </w:r>
      <w:r w:rsidRPr="006A7228">
        <w:t>awarded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businesses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set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2021/22</w:t>
      </w:r>
      <w:r w:rsidR="005F4C9E">
        <w:t xml:space="preserve"> </w:t>
      </w:r>
      <w:r w:rsidRPr="006A7228">
        <w:t>year.</w:t>
      </w:r>
    </w:p>
    <w:p w14:paraId="084DAC88" w14:textId="77777777" w:rsidR="0071570E" w:rsidRDefault="00886567" w:rsidP="00CF1A39">
      <w:pPr>
        <w:pStyle w:val="H23G"/>
      </w:pPr>
      <w:r>
        <w:tab/>
        <w:t>5.</w:t>
      </w:r>
      <w:r>
        <w:tab/>
      </w:r>
      <w:r w:rsidRPr="00167D21">
        <w:t>Te</w:t>
      </w:r>
      <w:r w:rsidR="005F4C9E">
        <w:t xml:space="preserve"> </w:t>
      </w:r>
      <w:r w:rsidRPr="00167D21">
        <w:t>Kawa</w:t>
      </w:r>
      <w:r w:rsidR="005F4C9E">
        <w:t xml:space="preserve"> </w:t>
      </w:r>
      <w:r w:rsidRPr="00167D21">
        <w:t>Mataaho</w:t>
      </w:r>
      <w:r w:rsidR="005F4C9E">
        <w:t xml:space="preserve"> </w:t>
      </w:r>
      <w:r w:rsidRPr="00167D21">
        <w:t>–</w:t>
      </w:r>
      <w:r w:rsidR="005F4C9E">
        <w:t xml:space="preserve"> </w:t>
      </w:r>
      <w:r w:rsidRPr="00167D21">
        <w:t>Public</w:t>
      </w:r>
      <w:r w:rsidR="005F4C9E">
        <w:t xml:space="preserve"> </w:t>
      </w:r>
      <w:r w:rsidRPr="00167D21">
        <w:t>Service</w:t>
      </w:r>
      <w:r w:rsidR="005F4C9E">
        <w:t xml:space="preserve"> </w:t>
      </w:r>
      <w:r w:rsidRPr="00167D21">
        <w:t>Commission</w:t>
      </w:r>
    </w:p>
    <w:p w14:paraId="7E82D25B" w14:textId="6A7792F5" w:rsidR="00886567" w:rsidRPr="006A7228" w:rsidRDefault="00886567" w:rsidP="00886567">
      <w:pPr>
        <w:pStyle w:val="SingleTxtG"/>
      </w:pPr>
      <w:r w:rsidRPr="006A7228">
        <w:rPr>
          <w:iCs/>
        </w:rPr>
        <w:t>82.</w:t>
      </w:r>
      <w:r w:rsidRPr="006A7228">
        <w:rPr>
          <w:iCs/>
        </w:rPr>
        <w:tab/>
      </w:r>
      <w:r w:rsidRPr="006A7228">
        <w:t>One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public</w:t>
      </w:r>
      <w:r w:rsidR="005F4C9E">
        <w:t xml:space="preserve"> </w:t>
      </w:r>
      <w:r w:rsidRPr="006A7228">
        <w:t>service</w:t>
      </w:r>
      <w:r w:rsidR="0071570E">
        <w:t>’</w:t>
      </w:r>
      <w:r w:rsidRPr="006A7228">
        <w:t>s</w:t>
      </w:r>
      <w:r w:rsidR="005F4C9E">
        <w:t xml:space="preserve"> </w:t>
      </w:r>
      <w:r w:rsidRPr="006A7228">
        <w:t>most</w:t>
      </w:r>
      <w:r w:rsidR="005F4C9E">
        <w:t xml:space="preserve"> </w:t>
      </w:r>
      <w:r w:rsidRPr="006A7228">
        <w:t>important</w:t>
      </w:r>
      <w:r w:rsidR="005F4C9E">
        <w:t xml:space="preserve"> </w:t>
      </w:r>
      <w:r w:rsidRPr="006A7228">
        <w:t>roles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Crown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its</w:t>
      </w:r>
      <w:r w:rsidR="005F4C9E">
        <w:t xml:space="preserve"> </w:t>
      </w:r>
      <w:r w:rsidRPr="006A7228">
        <w:t>relationships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under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Tiriti.</w:t>
      </w:r>
    </w:p>
    <w:p w14:paraId="0E2636AB" w14:textId="77777777" w:rsidR="0071570E" w:rsidRDefault="00886567" w:rsidP="00886567">
      <w:pPr>
        <w:pStyle w:val="SingleTxtG"/>
        <w:rPr>
          <w:lang w:val="en-NZ"/>
        </w:rPr>
      </w:pPr>
      <w:r w:rsidRPr="0031494B">
        <w:rPr>
          <w:iCs/>
          <w:lang w:val="en-NZ"/>
        </w:rPr>
        <w:t>83.</w:t>
      </w:r>
      <w:r w:rsidRPr="0031494B">
        <w:rPr>
          <w:iCs/>
          <w:lang w:val="en-NZ"/>
        </w:rPr>
        <w:tab/>
      </w:r>
      <w:r w:rsidRPr="006A7228">
        <w:t>The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Public</w:t>
      </w:r>
      <w:r w:rsidR="005F4C9E">
        <w:t xml:space="preserve"> </w:t>
      </w:r>
      <w:r w:rsidRPr="006A7228">
        <w:t>Service</w:t>
      </w:r>
      <w:r w:rsidR="005F4C9E">
        <w:t xml:space="preserve"> </w:t>
      </w:r>
      <w:r w:rsidRPr="006A7228">
        <w:t>Act</w:t>
      </w:r>
      <w:r w:rsidR="005F4C9E">
        <w:t xml:space="preserve"> </w:t>
      </w:r>
      <w:r w:rsidRPr="006A7228">
        <w:t>2020</w:t>
      </w:r>
      <w:r w:rsidR="005F4C9E">
        <w:t xml:space="preserve"> </w:t>
      </w:r>
      <w:r w:rsidRPr="006A7228">
        <w:t>recognises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responsibility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public</w:t>
      </w:r>
      <w:r w:rsidR="005F4C9E">
        <w:t xml:space="preserve"> </w:t>
      </w:r>
      <w:r w:rsidRPr="006A7228">
        <w:t>service</w:t>
      </w:r>
      <w:r w:rsidR="005F4C9E">
        <w:t xml:space="preserve"> </w:t>
      </w:r>
      <w:r w:rsidRPr="006A7228">
        <w:t>leaders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develop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maintain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capability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system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engage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understand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perspectives.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involved</w:t>
      </w:r>
      <w:r w:rsidR="005F4C9E">
        <w:t xml:space="preserve"> </w:t>
      </w:r>
      <w:r w:rsidRPr="006A7228">
        <w:t>refreshing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development</w:t>
      </w:r>
      <w:r w:rsidR="005F4C9E">
        <w:t xml:space="preserve"> </w:t>
      </w:r>
      <w:r w:rsidRPr="006A7228">
        <w:t>plans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leaders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development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Whāinga</w:t>
      </w:r>
      <w:r w:rsidR="005F4C9E">
        <w:t xml:space="preserve"> </w:t>
      </w:r>
      <w:r w:rsidRPr="006A7228">
        <w:t>Amorangi,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Transforming</w:t>
      </w:r>
      <w:r w:rsidR="005F4C9E">
        <w:t xml:space="preserve"> </w:t>
      </w:r>
      <w:r w:rsidRPr="006A7228">
        <w:t>Leadership</w:t>
      </w:r>
      <w:r w:rsidR="005F4C9E">
        <w:t xml:space="preserve"> </w:t>
      </w:r>
      <w:r w:rsidRPr="006A7228">
        <w:t>framework</w:t>
      </w:r>
      <w:r w:rsidRPr="0031494B">
        <w:rPr>
          <w:lang w:val="en-NZ"/>
        </w:rPr>
        <w:t>.</w:t>
      </w:r>
    </w:p>
    <w:p w14:paraId="44432C20" w14:textId="77777777" w:rsidR="0071570E" w:rsidRDefault="00886567" w:rsidP="00886567">
      <w:pPr>
        <w:pStyle w:val="SingleTxtG"/>
      </w:pPr>
      <w:r w:rsidRPr="006A7228">
        <w:rPr>
          <w:iCs/>
        </w:rPr>
        <w:lastRenderedPageBreak/>
        <w:t>84.</w:t>
      </w:r>
      <w:r w:rsidRPr="006A7228">
        <w:rPr>
          <w:iCs/>
        </w:rPr>
        <w:tab/>
      </w:r>
      <w:r w:rsidRPr="006A7228">
        <w:t>Over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past</w:t>
      </w:r>
      <w:r w:rsidR="005F4C9E">
        <w:t xml:space="preserve"> </w:t>
      </w:r>
      <w:r w:rsidRPr="006A7228">
        <w:t>year,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Kawa</w:t>
      </w:r>
      <w:r w:rsidR="005F4C9E">
        <w:t xml:space="preserve"> </w:t>
      </w:r>
      <w:r w:rsidRPr="006A7228">
        <w:t>Mataaho</w:t>
      </w:r>
      <w:r w:rsidR="005F4C9E">
        <w:t xml:space="preserve"> </w:t>
      </w:r>
      <w:r w:rsidRPr="006A7228">
        <w:t>Public</w:t>
      </w:r>
      <w:r w:rsidR="005F4C9E">
        <w:t xml:space="preserve"> </w:t>
      </w:r>
      <w:r w:rsidRPr="006A7228">
        <w:t>Service</w:t>
      </w:r>
      <w:r w:rsidR="005F4C9E">
        <w:t xml:space="preserve"> </w:t>
      </w:r>
      <w:r w:rsidRPr="006A7228">
        <w:t>Commission</w:t>
      </w:r>
      <w:r w:rsidR="005F4C9E">
        <w:t xml:space="preserve"> </w:t>
      </w:r>
      <w:r w:rsidRPr="006A7228">
        <w:t>(PSC)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led</w:t>
      </w:r>
      <w:r w:rsidR="005F4C9E">
        <w:t xml:space="preserve"> </w:t>
      </w:r>
      <w:r w:rsidRPr="006A7228">
        <w:t>implementation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Act</w:t>
      </w:r>
      <w:r w:rsidR="005F4C9E">
        <w:t xml:space="preserve"> </w:t>
      </w:r>
      <w:r w:rsidRPr="006A7228">
        <w:t>across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public</w:t>
      </w:r>
      <w:r w:rsidR="005F4C9E">
        <w:t xml:space="preserve"> </w:t>
      </w:r>
      <w:r w:rsidRPr="006A7228">
        <w:t>sector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Arawhiti,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Puni</w:t>
      </w:r>
      <w:r w:rsidR="005F4C9E">
        <w:t xml:space="preserve"> </w:t>
      </w:r>
      <w:r w:rsidRPr="006A7228">
        <w:t>Kōkiri,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Ministry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Development</w:t>
      </w:r>
      <w:r w:rsidR="005F4C9E">
        <w:t xml:space="preserve"> </w:t>
      </w:r>
      <w:r w:rsidRPr="006A7228">
        <w:t>(TPK).</w:t>
      </w:r>
    </w:p>
    <w:p w14:paraId="1292ABAA" w14:textId="77777777" w:rsidR="0071570E" w:rsidRDefault="00886567" w:rsidP="00886567">
      <w:pPr>
        <w:pStyle w:val="SingleTxtG"/>
      </w:pPr>
      <w:r w:rsidRPr="006A7228">
        <w:rPr>
          <w:iCs/>
        </w:rPr>
        <w:t>85.</w:t>
      </w:r>
      <w:r w:rsidRPr="006A7228">
        <w:rPr>
          <w:iCs/>
        </w:rPr>
        <w:tab/>
      </w:r>
      <w:r w:rsidRPr="006A7228">
        <w:t>Some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specific</w:t>
      </w:r>
      <w:r w:rsidR="005F4C9E">
        <w:t xml:space="preserve"> </w:t>
      </w:r>
      <w:r w:rsidRPr="006A7228">
        <w:t>initiatives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PSC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undertaken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Act</w:t>
      </w:r>
      <w:r w:rsidR="005F4C9E">
        <w:t xml:space="preserve"> </w:t>
      </w:r>
      <w:r w:rsidRPr="006A7228">
        <w:t>include:</w:t>
      </w:r>
    </w:p>
    <w:p w14:paraId="17878EC3" w14:textId="77777777" w:rsidR="0071570E" w:rsidRDefault="00CF1A39" w:rsidP="00886567">
      <w:pPr>
        <w:pStyle w:val="SingleTxtG"/>
      </w:pPr>
      <w:r>
        <w:tab/>
      </w:r>
      <w:r w:rsidR="00886567" w:rsidRPr="00310EB5">
        <w:t>(a)</w:t>
      </w:r>
      <w:r w:rsidR="00886567" w:rsidRPr="00310EB5">
        <w:tab/>
      </w:r>
      <w:r w:rsidR="00886567">
        <w:t>E</w:t>
      </w:r>
      <w:r w:rsidR="00886567" w:rsidRPr="00310EB5">
        <w:t>stablishment</w:t>
      </w:r>
      <w:r w:rsidR="005F4C9E">
        <w:t xml:space="preserve"> </w:t>
      </w:r>
      <w:r w:rsidR="00886567" w:rsidRPr="00310EB5">
        <w:t>of</w:t>
      </w:r>
      <w:r w:rsidR="005F4C9E">
        <w:t xml:space="preserve"> </w:t>
      </w:r>
      <w:r w:rsidR="00886567" w:rsidRPr="00310EB5">
        <w:t>Te</w:t>
      </w:r>
      <w:r w:rsidR="005F4C9E">
        <w:t xml:space="preserve"> </w:t>
      </w:r>
      <w:r w:rsidR="00886567" w:rsidRPr="00310EB5">
        <w:t>Hāpai</w:t>
      </w:r>
      <w:r w:rsidR="005F4C9E">
        <w:t xml:space="preserve"> </w:t>
      </w:r>
      <w:r w:rsidR="00886567" w:rsidRPr="00310EB5">
        <w:t>Ō,</w:t>
      </w:r>
      <w:r w:rsidR="005F4C9E">
        <w:t xml:space="preserve"> </w:t>
      </w:r>
      <w:r w:rsidR="00886567" w:rsidRPr="00310EB5">
        <w:t>Māori</w:t>
      </w:r>
      <w:r w:rsidR="005F4C9E">
        <w:t xml:space="preserve"> </w:t>
      </w:r>
      <w:r w:rsidR="00886567" w:rsidRPr="00310EB5">
        <w:t>Advisory</w:t>
      </w:r>
      <w:r w:rsidR="005F4C9E">
        <w:t xml:space="preserve"> </w:t>
      </w:r>
      <w:r w:rsidR="00886567" w:rsidRPr="00310EB5">
        <w:t>Committee</w:t>
      </w:r>
      <w:r w:rsidR="005F4C9E">
        <w:t xml:space="preserve"> </w:t>
      </w:r>
      <w:r w:rsidR="00886567" w:rsidRPr="00310EB5">
        <w:t>to</w:t>
      </w:r>
      <w:r w:rsidR="005F4C9E">
        <w:t xml:space="preserve"> </w:t>
      </w:r>
      <w:r w:rsidR="00886567" w:rsidRPr="00310EB5">
        <w:t>assist</w:t>
      </w:r>
      <w:r w:rsidR="005F4C9E">
        <w:t xml:space="preserve"> </w:t>
      </w:r>
      <w:r w:rsidR="00886567" w:rsidRPr="00310EB5">
        <w:t>the</w:t>
      </w:r>
      <w:r w:rsidR="005F4C9E">
        <w:t xml:space="preserve"> </w:t>
      </w:r>
      <w:r w:rsidR="00886567" w:rsidRPr="00310EB5">
        <w:t>Public</w:t>
      </w:r>
      <w:r w:rsidR="005F4C9E">
        <w:t xml:space="preserve"> </w:t>
      </w:r>
      <w:r w:rsidR="00886567" w:rsidRPr="00310EB5">
        <w:t>Services</w:t>
      </w:r>
      <w:r w:rsidR="005F4C9E">
        <w:t xml:space="preserve"> </w:t>
      </w:r>
      <w:r w:rsidR="00886567" w:rsidRPr="00310EB5">
        <w:t>Commissioner</w:t>
      </w:r>
      <w:r w:rsidR="005F4C9E">
        <w:t xml:space="preserve"> </w:t>
      </w:r>
      <w:r w:rsidR="00886567" w:rsidRPr="00310EB5">
        <w:t>with</w:t>
      </w:r>
      <w:r w:rsidR="005F4C9E">
        <w:t xml:space="preserve"> </w:t>
      </w:r>
      <w:r w:rsidR="00886567" w:rsidRPr="00310EB5">
        <w:t>the</w:t>
      </w:r>
      <w:r w:rsidR="005F4C9E">
        <w:t xml:space="preserve"> </w:t>
      </w:r>
      <w:r w:rsidR="00886567" w:rsidRPr="00310EB5">
        <w:t>implementation</w:t>
      </w:r>
      <w:r w:rsidR="005F4C9E">
        <w:t xml:space="preserve"> </w:t>
      </w:r>
      <w:r w:rsidR="00886567" w:rsidRPr="00310EB5">
        <w:t>of</w:t>
      </w:r>
      <w:r w:rsidR="005F4C9E">
        <w:t xml:space="preserve"> </w:t>
      </w:r>
      <w:r w:rsidR="00886567" w:rsidRPr="00310EB5">
        <w:t>the</w:t>
      </w:r>
      <w:r w:rsidR="005F4C9E">
        <w:t xml:space="preserve"> </w:t>
      </w:r>
      <w:r w:rsidR="00886567" w:rsidRPr="00310EB5">
        <w:t>Act;</w:t>
      </w:r>
      <w:r w:rsidR="005F4C9E">
        <w:t xml:space="preserve"> </w:t>
      </w:r>
      <w:r w:rsidR="00886567" w:rsidRPr="00310EB5">
        <w:t>and</w:t>
      </w:r>
    </w:p>
    <w:p w14:paraId="77547C2E" w14:textId="1FD05CDF" w:rsidR="00886567" w:rsidRPr="00310EB5" w:rsidRDefault="00CF1A39" w:rsidP="00886567">
      <w:pPr>
        <w:pStyle w:val="SingleTxtG"/>
      </w:pPr>
      <w:r>
        <w:tab/>
      </w:r>
      <w:r w:rsidR="00886567" w:rsidRPr="00310EB5">
        <w:t>(b)</w:t>
      </w:r>
      <w:r w:rsidR="00886567" w:rsidRPr="00310EB5">
        <w:tab/>
      </w:r>
      <w:r w:rsidR="00886567">
        <w:t>W</w:t>
      </w:r>
      <w:r w:rsidR="00886567" w:rsidRPr="00310EB5">
        <w:t>ith</w:t>
      </w:r>
      <w:r w:rsidR="005F4C9E">
        <w:t xml:space="preserve"> </w:t>
      </w:r>
      <w:r w:rsidR="00886567" w:rsidRPr="00310EB5">
        <w:t>TPK,</w:t>
      </w:r>
      <w:r w:rsidR="005F4C9E">
        <w:t xml:space="preserve"> </w:t>
      </w:r>
      <w:r w:rsidR="00886567" w:rsidRPr="00310EB5">
        <w:t>supporting</w:t>
      </w:r>
      <w:r w:rsidR="005F4C9E">
        <w:t xml:space="preserve"> </w:t>
      </w:r>
      <w:r w:rsidR="00886567" w:rsidRPr="00310EB5">
        <w:t>Te</w:t>
      </w:r>
      <w:r w:rsidR="005F4C9E">
        <w:t xml:space="preserve"> </w:t>
      </w:r>
      <w:r w:rsidR="00886567" w:rsidRPr="00310EB5">
        <w:t>Arawhiti</w:t>
      </w:r>
      <w:r w:rsidR="005F4C9E">
        <w:t xml:space="preserve"> </w:t>
      </w:r>
      <w:r w:rsidR="00886567" w:rsidRPr="00310EB5">
        <w:t>to</w:t>
      </w:r>
      <w:r w:rsidR="005F4C9E">
        <w:t xml:space="preserve"> </w:t>
      </w:r>
      <w:r w:rsidR="00886567" w:rsidRPr="00310EB5">
        <w:t>identify</w:t>
      </w:r>
      <w:r w:rsidR="005F4C9E">
        <w:t xml:space="preserve"> </w:t>
      </w:r>
      <w:r w:rsidR="00886567" w:rsidRPr="00310EB5">
        <w:t>and</w:t>
      </w:r>
      <w:r w:rsidR="005F4C9E">
        <w:t xml:space="preserve"> </w:t>
      </w:r>
      <w:r w:rsidR="00886567" w:rsidRPr="00310EB5">
        <w:t>lift</w:t>
      </w:r>
      <w:r w:rsidR="005F4C9E">
        <w:t xml:space="preserve"> </w:t>
      </w:r>
      <w:r w:rsidR="00886567" w:rsidRPr="00310EB5">
        <w:t>Māori-Crown</w:t>
      </w:r>
      <w:r w:rsidR="005F4C9E">
        <w:t xml:space="preserve"> </w:t>
      </w:r>
      <w:r w:rsidR="00886567" w:rsidRPr="00310EB5">
        <w:t>relationship</w:t>
      </w:r>
      <w:r w:rsidR="005F4C9E">
        <w:t xml:space="preserve"> </w:t>
      </w:r>
      <w:r w:rsidR="00886567" w:rsidRPr="00310EB5">
        <w:t>capability</w:t>
      </w:r>
      <w:r w:rsidR="005F4C9E">
        <w:t xml:space="preserve"> </w:t>
      </w:r>
      <w:r w:rsidR="00886567" w:rsidRPr="00310EB5">
        <w:t>across</w:t>
      </w:r>
      <w:r w:rsidR="005F4C9E">
        <w:t xml:space="preserve"> </w:t>
      </w:r>
      <w:r w:rsidR="00886567" w:rsidRPr="00310EB5">
        <w:t>the</w:t>
      </w:r>
      <w:r w:rsidR="005F4C9E">
        <w:t xml:space="preserve"> </w:t>
      </w:r>
      <w:r w:rsidR="00886567" w:rsidRPr="00310EB5">
        <w:t>public</w:t>
      </w:r>
      <w:r w:rsidR="005F4C9E">
        <w:t xml:space="preserve"> </w:t>
      </w:r>
      <w:r w:rsidR="00886567" w:rsidRPr="00310EB5">
        <w:t>service</w:t>
      </w:r>
      <w:r w:rsidR="00886567">
        <w:t>.</w:t>
      </w:r>
    </w:p>
    <w:p w14:paraId="326F25CA" w14:textId="77777777" w:rsidR="0071570E" w:rsidRDefault="00886567" w:rsidP="00886567">
      <w:pPr>
        <w:pStyle w:val="SingleTxtG"/>
        <w:rPr>
          <w:lang w:val="en-NZ"/>
        </w:rPr>
      </w:pPr>
      <w:r w:rsidRPr="005A0A7D">
        <w:rPr>
          <w:iCs/>
          <w:lang w:val="en-NZ"/>
        </w:rPr>
        <w:t>86.</w:t>
      </w:r>
      <w:r w:rsidRPr="005A0A7D">
        <w:rPr>
          <w:iCs/>
          <w:lang w:val="en-NZ"/>
        </w:rPr>
        <w:tab/>
      </w:r>
      <w:r w:rsidRPr="005A0A7D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October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2021,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second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Deputy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Commissioner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appointed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particular</w:t>
      </w:r>
      <w:r w:rsidR="005F4C9E">
        <w:rPr>
          <w:lang w:val="en-NZ"/>
        </w:rPr>
        <w:t xml:space="preserve"> </w:t>
      </w:r>
      <w:r w:rsidRPr="006A7228">
        <w:t>focus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Māori-Crown</w:t>
      </w:r>
      <w:r w:rsidR="005F4C9E">
        <w:rPr>
          <w:lang w:val="en-NZ"/>
        </w:rPr>
        <w:t xml:space="preserve"> </w:t>
      </w:r>
      <w:r w:rsidRPr="005A0A7D">
        <w:rPr>
          <w:lang w:val="en-NZ"/>
        </w:rPr>
        <w:t>relations.</w:t>
      </w:r>
    </w:p>
    <w:p w14:paraId="1EA49DC9" w14:textId="77777777" w:rsidR="0071570E" w:rsidRDefault="00886567" w:rsidP="00451389">
      <w:pPr>
        <w:pStyle w:val="H23G"/>
      </w:pPr>
      <w:r>
        <w:tab/>
        <w:t>6.</w:t>
      </w:r>
      <w:r>
        <w:tab/>
      </w:r>
      <w:r w:rsidRPr="00167D21">
        <w:t>Te</w:t>
      </w:r>
      <w:r w:rsidR="005F4C9E">
        <w:t xml:space="preserve"> </w:t>
      </w:r>
      <w:r w:rsidRPr="00167D21">
        <w:t>Arawhiti</w:t>
      </w:r>
      <w:r w:rsidR="005F4C9E">
        <w:t xml:space="preserve"> </w:t>
      </w:r>
      <w:r w:rsidR="00451389">
        <w:t>–</w:t>
      </w:r>
      <w:r w:rsidR="005F4C9E">
        <w:t xml:space="preserve"> </w:t>
      </w:r>
      <w:r w:rsidRPr="00167D21">
        <w:t>Office</w:t>
      </w:r>
      <w:r w:rsidR="005F4C9E">
        <w:t xml:space="preserve"> </w:t>
      </w:r>
      <w:r w:rsidRPr="00167D21">
        <w:t>for</w:t>
      </w:r>
      <w:r w:rsidR="005F4C9E">
        <w:t xml:space="preserve"> </w:t>
      </w:r>
      <w:r w:rsidRPr="00167D21">
        <w:t>Māori</w:t>
      </w:r>
      <w:r w:rsidR="005F4C9E">
        <w:t xml:space="preserve"> </w:t>
      </w:r>
      <w:r w:rsidRPr="00167D21">
        <w:t>Crown</w:t>
      </w:r>
      <w:r w:rsidR="005F4C9E">
        <w:t xml:space="preserve"> </w:t>
      </w:r>
      <w:r w:rsidRPr="00167D21">
        <w:t>Relations</w:t>
      </w:r>
    </w:p>
    <w:p w14:paraId="0F24E743" w14:textId="77777777" w:rsidR="0071570E" w:rsidRDefault="00886567" w:rsidP="00886567">
      <w:pPr>
        <w:pStyle w:val="SingleTxtG"/>
      </w:pPr>
      <w:r>
        <w:rPr>
          <w:iCs/>
          <w:lang w:val="en-NZ"/>
        </w:rPr>
        <w:t>87.</w:t>
      </w:r>
      <w:r>
        <w:rPr>
          <w:iCs/>
          <w:lang w:val="en-NZ"/>
        </w:rPr>
        <w:tab/>
      </w:r>
      <w:r w:rsidRPr="00B12A56">
        <w:t>Te</w:t>
      </w:r>
      <w:r w:rsidR="005F4C9E">
        <w:t xml:space="preserve"> </w:t>
      </w:r>
      <w:r w:rsidRPr="00B12A56">
        <w:t>Arawhiti</w:t>
      </w:r>
      <w:r w:rsidR="005F4C9E">
        <w:t xml:space="preserve"> </w:t>
      </w:r>
      <w:r w:rsidRPr="00B12A56">
        <w:t>is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steward</w:t>
      </w:r>
      <w:r w:rsidR="005F4C9E">
        <w:t xml:space="preserve"> </w:t>
      </w:r>
      <w:r w:rsidRPr="00B12A56">
        <w:t>for</w:t>
      </w:r>
      <w:r w:rsidR="005F4C9E">
        <w:t xml:space="preserve"> </w:t>
      </w:r>
      <w:r w:rsidRPr="00B12A56">
        <w:t>Māori</w:t>
      </w:r>
      <w:r w:rsidR="005F4C9E">
        <w:t xml:space="preserve"> </w:t>
      </w:r>
      <w:r w:rsidRPr="00B12A56">
        <w:t>Crown</w:t>
      </w:r>
      <w:r w:rsidR="005F4C9E">
        <w:t xml:space="preserve"> </w:t>
      </w:r>
      <w:r w:rsidRPr="00B12A56">
        <w:t>relations</w:t>
      </w:r>
      <w:r w:rsidR="005F4C9E">
        <w:t xml:space="preserve"> </w:t>
      </w:r>
      <w:r w:rsidRPr="00B12A56">
        <w:t>across</w:t>
      </w:r>
      <w:r w:rsidR="005F4C9E">
        <w:t xml:space="preserve"> </w:t>
      </w:r>
      <w:r w:rsidRPr="00B12A56">
        <w:t>government.</w:t>
      </w:r>
      <w:r w:rsidR="005F4C9E">
        <w:t xml:space="preserve"> </w:t>
      </w:r>
      <w:r w:rsidRPr="00B12A56">
        <w:t>Te</w:t>
      </w:r>
      <w:r w:rsidR="005F4C9E">
        <w:t xml:space="preserve"> </w:t>
      </w:r>
      <w:r w:rsidRPr="00B12A56">
        <w:t>Arawhiti</w:t>
      </w:r>
      <w:r w:rsidR="005F4C9E">
        <w:t xml:space="preserve"> </w:t>
      </w:r>
      <w:r w:rsidRPr="00B12A56">
        <w:t>works</w:t>
      </w:r>
      <w:r w:rsidR="005F4C9E">
        <w:t xml:space="preserve"> </w:t>
      </w:r>
      <w:r w:rsidRPr="00B12A56">
        <w:t>to</w:t>
      </w:r>
      <w:r w:rsidR="005F4C9E">
        <w:t xml:space="preserve"> </w:t>
      </w:r>
      <w:r w:rsidRPr="00B12A56">
        <w:t>enable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restoration</w:t>
      </w:r>
      <w:r w:rsidR="005F4C9E">
        <w:t xml:space="preserve"> </w:t>
      </w:r>
      <w:r w:rsidRPr="00B12A56">
        <w:t>of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Crown</w:t>
      </w:r>
      <w:r w:rsidR="0071570E">
        <w:t>’</w:t>
      </w:r>
      <w:r w:rsidRPr="00B12A56">
        <w:t>s</w:t>
      </w:r>
      <w:r w:rsidR="005F4C9E">
        <w:t xml:space="preserve"> </w:t>
      </w:r>
      <w:r w:rsidRPr="00B12A56">
        <w:t>relationship</w:t>
      </w:r>
      <w:r w:rsidR="005F4C9E">
        <w:t xml:space="preserve"> </w:t>
      </w:r>
      <w:r w:rsidRPr="00B12A56">
        <w:t>with</w:t>
      </w:r>
      <w:r w:rsidR="005F4C9E">
        <w:t xml:space="preserve"> </w:t>
      </w:r>
      <w:r w:rsidRPr="00B12A56">
        <w:t>Māori</w:t>
      </w:r>
      <w:r w:rsidR="005F4C9E">
        <w:t xml:space="preserve"> </w:t>
      </w:r>
      <w:r w:rsidRPr="00B12A56">
        <w:t>through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settlement</w:t>
      </w:r>
      <w:r w:rsidR="005F4C9E">
        <w:t xml:space="preserve"> </w:t>
      </w:r>
      <w:r w:rsidRPr="00B12A56">
        <w:t>of</w:t>
      </w:r>
      <w:r w:rsidR="005F4C9E">
        <w:t xml:space="preserve"> </w:t>
      </w:r>
      <w:r w:rsidRPr="00B12A56">
        <w:t>historical</w:t>
      </w:r>
      <w:r w:rsidR="005F4C9E">
        <w:t xml:space="preserve"> </w:t>
      </w:r>
      <w:r w:rsidRPr="00B12A56">
        <w:t>breaches</w:t>
      </w:r>
      <w:r w:rsidR="005F4C9E">
        <w:t xml:space="preserve"> </w:t>
      </w:r>
      <w:r w:rsidRPr="00B12A56">
        <w:t>of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Treaty</w:t>
      </w:r>
      <w:r w:rsidR="005F4C9E">
        <w:t xml:space="preserve"> </w:t>
      </w:r>
      <w:r w:rsidRPr="00B12A56">
        <w:t>of</w:t>
      </w:r>
      <w:r w:rsidR="005F4C9E">
        <w:t xml:space="preserve"> </w:t>
      </w:r>
      <w:r w:rsidRPr="00B12A56">
        <w:t>Waitangi</w:t>
      </w:r>
      <w:r w:rsidR="005F4C9E">
        <w:t xml:space="preserve"> </w:t>
      </w:r>
      <w:r w:rsidRPr="00B12A56">
        <w:t>and</w:t>
      </w:r>
      <w:r w:rsidR="005F4C9E">
        <w:t xml:space="preserve"> </w:t>
      </w:r>
      <w:r w:rsidRPr="00B12A56">
        <w:t>by</w:t>
      </w:r>
      <w:r w:rsidR="005F4C9E">
        <w:t xml:space="preserve"> </w:t>
      </w:r>
      <w:r w:rsidRPr="00B12A56">
        <w:t>assisting</w:t>
      </w:r>
      <w:r w:rsidR="005F4C9E">
        <w:t xml:space="preserve"> </w:t>
      </w:r>
      <w:r w:rsidRPr="00B12A56">
        <w:t>in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recognition</w:t>
      </w:r>
      <w:r w:rsidR="005F4C9E">
        <w:t xml:space="preserve"> </w:t>
      </w:r>
      <w:r w:rsidRPr="00B12A56">
        <w:t>of</w:t>
      </w:r>
      <w:r w:rsidR="005F4C9E">
        <w:t xml:space="preserve"> </w:t>
      </w:r>
      <w:r w:rsidRPr="00B12A56">
        <w:t>customary</w:t>
      </w:r>
      <w:r w:rsidR="005F4C9E">
        <w:t xml:space="preserve"> </w:t>
      </w:r>
      <w:r w:rsidRPr="00B12A56">
        <w:t>rights</w:t>
      </w:r>
      <w:r w:rsidR="005F4C9E">
        <w:t xml:space="preserve"> </w:t>
      </w:r>
      <w:r w:rsidRPr="00B12A56">
        <w:t>to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Takutai</w:t>
      </w:r>
      <w:r w:rsidR="005F4C9E">
        <w:t xml:space="preserve"> </w:t>
      </w:r>
      <w:r w:rsidRPr="00B12A56">
        <w:t>Moana.</w:t>
      </w:r>
      <w:r w:rsidR="005F4C9E">
        <w:t xml:space="preserve"> </w:t>
      </w:r>
      <w:r w:rsidRPr="00B12A56">
        <w:t>Te</w:t>
      </w:r>
      <w:r w:rsidR="005F4C9E">
        <w:t xml:space="preserve"> </w:t>
      </w:r>
      <w:r w:rsidRPr="00B12A56">
        <w:t>Arawhiti</w:t>
      </w:r>
      <w:r w:rsidR="005F4C9E">
        <w:t xml:space="preserve"> </w:t>
      </w:r>
      <w:r w:rsidRPr="00B12A56">
        <w:t>sustains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Māori</w:t>
      </w:r>
      <w:r w:rsidR="005F4C9E">
        <w:t xml:space="preserve"> </w:t>
      </w:r>
      <w:r w:rsidRPr="00B12A56">
        <w:t>Crown</w:t>
      </w:r>
      <w:r w:rsidR="005F4C9E">
        <w:t xml:space="preserve"> </w:t>
      </w:r>
      <w:r w:rsidRPr="00B12A56">
        <w:t>relationship</w:t>
      </w:r>
      <w:r w:rsidR="005F4C9E">
        <w:t xml:space="preserve"> </w:t>
      </w:r>
      <w:r w:rsidRPr="00B12A56">
        <w:t>by</w:t>
      </w:r>
      <w:r w:rsidR="005F4C9E">
        <w:t xml:space="preserve"> </w:t>
      </w:r>
      <w:r w:rsidRPr="00B12A56">
        <w:t>upholding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Crown</w:t>
      </w:r>
      <w:r w:rsidR="0071570E">
        <w:t>’</w:t>
      </w:r>
      <w:r w:rsidRPr="00B12A56">
        <w:t>s</w:t>
      </w:r>
      <w:r w:rsidR="005F4C9E">
        <w:t xml:space="preserve"> </w:t>
      </w:r>
      <w:r w:rsidRPr="00B12A56">
        <w:t>settlement</w:t>
      </w:r>
      <w:r w:rsidR="005F4C9E">
        <w:t xml:space="preserve"> </w:t>
      </w:r>
      <w:r w:rsidRPr="00B12A56">
        <w:t>commitments</w:t>
      </w:r>
      <w:r w:rsidR="005F4C9E">
        <w:t xml:space="preserve"> </w:t>
      </w:r>
      <w:r w:rsidRPr="00B12A56">
        <w:t>and</w:t>
      </w:r>
      <w:r w:rsidR="005F4C9E">
        <w:t xml:space="preserve"> </w:t>
      </w:r>
      <w:r w:rsidRPr="00B12A56">
        <w:t>by</w:t>
      </w:r>
      <w:r w:rsidR="005F4C9E">
        <w:t xml:space="preserve"> </w:t>
      </w:r>
      <w:r w:rsidRPr="00B12A56">
        <w:t>putting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Treaty</w:t>
      </w:r>
      <w:r w:rsidR="005F4C9E">
        <w:t xml:space="preserve"> </w:t>
      </w:r>
      <w:r w:rsidRPr="00B12A56">
        <w:t>at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heart</w:t>
      </w:r>
      <w:r w:rsidR="005F4C9E">
        <w:t xml:space="preserve"> </w:t>
      </w:r>
      <w:r w:rsidRPr="00B12A56">
        <w:t>of</w:t>
      </w:r>
      <w:r w:rsidR="005F4C9E">
        <w:t xml:space="preserve"> </w:t>
      </w:r>
      <w:r w:rsidRPr="00B12A56">
        <w:t>Government</w:t>
      </w:r>
      <w:r w:rsidR="005F4C9E">
        <w:t xml:space="preserve"> </w:t>
      </w:r>
      <w:r w:rsidRPr="00B12A56">
        <w:t>policy,</w:t>
      </w:r>
      <w:r w:rsidR="005F4C9E">
        <w:t xml:space="preserve"> </w:t>
      </w:r>
      <w:r w:rsidRPr="00B12A56">
        <w:t>and</w:t>
      </w:r>
      <w:r w:rsidR="005F4C9E">
        <w:t xml:space="preserve"> </w:t>
      </w:r>
      <w:r w:rsidRPr="00B12A56">
        <w:t>builds</w:t>
      </w:r>
      <w:r w:rsidR="005F4C9E">
        <w:t xml:space="preserve"> </w:t>
      </w:r>
      <w:r w:rsidRPr="00B12A56">
        <w:t>the</w:t>
      </w:r>
      <w:r w:rsidR="005F4C9E">
        <w:t xml:space="preserve"> </w:t>
      </w:r>
      <w:r w:rsidRPr="00B12A56">
        <w:t>Māori</w:t>
      </w:r>
      <w:r w:rsidR="005F4C9E">
        <w:t xml:space="preserve"> </w:t>
      </w:r>
      <w:r w:rsidRPr="00B12A56">
        <w:t>Crown</w:t>
      </w:r>
      <w:r w:rsidR="005F4C9E">
        <w:t xml:space="preserve"> </w:t>
      </w:r>
      <w:r w:rsidRPr="00B12A56">
        <w:t>relationship</w:t>
      </w:r>
      <w:r w:rsidR="005F4C9E">
        <w:t xml:space="preserve"> </w:t>
      </w:r>
      <w:r w:rsidRPr="00B12A56">
        <w:t>by</w:t>
      </w:r>
      <w:r w:rsidR="005F4C9E">
        <w:t xml:space="preserve"> </w:t>
      </w:r>
      <w:r w:rsidRPr="00B12A56">
        <w:t>realising</w:t>
      </w:r>
      <w:r w:rsidR="005F4C9E">
        <w:t xml:space="preserve"> </w:t>
      </w:r>
      <w:r w:rsidRPr="00B12A56">
        <w:t>Māori</w:t>
      </w:r>
      <w:r w:rsidR="005F4C9E">
        <w:t xml:space="preserve"> </w:t>
      </w:r>
      <w:r w:rsidRPr="00B12A56">
        <w:t>aspirations</w:t>
      </w:r>
      <w:r w:rsidR="005F4C9E">
        <w:t xml:space="preserve"> </w:t>
      </w:r>
      <w:r w:rsidRPr="00B12A56">
        <w:t>through</w:t>
      </w:r>
      <w:r w:rsidR="005F4C9E">
        <w:t xml:space="preserve"> </w:t>
      </w:r>
      <w:r w:rsidRPr="00B12A56">
        <w:t>lifting</w:t>
      </w:r>
      <w:r w:rsidR="005F4C9E">
        <w:t xml:space="preserve"> </w:t>
      </w:r>
      <w:r w:rsidRPr="00B12A56">
        <w:t>public</w:t>
      </w:r>
      <w:r w:rsidR="005F4C9E">
        <w:t xml:space="preserve"> </w:t>
      </w:r>
      <w:r w:rsidRPr="00B12A56">
        <w:t>service</w:t>
      </w:r>
      <w:r w:rsidR="005F4C9E">
        <w:t xml:space="preserve"> </w:t>
      </w:r>
      <w:r w:rsidRPr="00B12A56">
        <w:t>capability</w:t>
      </w:r>
      <w:r w:rsidR="005F4C9E">
        <w:t xml:space="preserve"> </w:t>
      </w:r>
      <w:r w:rsidRPr="00B12A56">
        <w:t>to</w:t>
      </w:r>
      <w:r w:rsidR="005F4C9E">
        <w:t xml:space="preserve"> </w:t>
      </w:r>
      <w:r w:rsidRPr="00B12A56">
        <w:t>engage</w:t>
      </w:r>
      <w:r w:rsidR="005F4C9E">
        <w:t xml:space="preserve"> </w:t>
      </w:r>
      <w:r w:rsidRPr="00B12A56">
        <w:t>and</w:t>
      </w:r>
      <w:r w:rsidR="005F4C9E">
        <w:t xml:space="preserve"> </w:t>
      </w:r>
      <w:r w:rsidRPr="00B12A56">
        <w:t>partner</w:t>
      </w:r>
      <w:r w:rsidR="005F4C9E">
        <w:t xml:space="preserve"> </w:t>
      </w:r>
      <w:r w:rsidRPr="00B12A56">
        <w:t>with</w:t>
      </w:r>
      <w:r w:rsidR="005F4C9E">
        <w:t xml:space="preserve"> </w:t>
      </w:r>
      <w:r w:rsidRPr="00B12A56">
        <w:t>Māori</w:t>
      </w:r>
      <w:r>
        <w:t>.</w:t>
      </w:r>
    </w:p>
    <w:bookmarkEnd w:id="32"/>
    <w:p w14:paraId="586601DC" w14:textId="2C45DC65" w:rsidR="00886567" w:rsidRPr="00167D21" w:rsidRDefault="00886567" w:rsidP="00451389">
      <w:pPr>
        <w:pStyle w:val="H23G"/>
      </w:pPr>
      <w:r>
        <w:tab/>
        <w:t>7.</w:t>
      </w:r>
      <w:r>
        <w:tab/>
      </w:r>
      <w:r w:rsidRPr="00167D21">
        <w:t>Te</w:t>
      </w:r>
      <w:r w:rsidR="005F4C9E">
        <w:t xml:space="preserve"> </w:t>
      </w:r>
      <w:r w:rsidRPr="00167D21">
        <w:t>Puni</w:t>
      </w:r>
      <w:r w:rsidR="005F4C9E">
        <w:t xml:space="preserve"> </w:t>
      </w:r>
      <w:r w:rsidRPr="00167D21">
        <w:t>Kōkiri</w:t>
      </w:r>
      <w:r w:rsidR="005F4C9E">
        <w:t xml:space="preserve"> </w:t>
      </w:r>
      <w:r w:rsidRPr="00167D21">
        <w:t>–</w:t>
      </w:r>
      <w:r w:rsidR="005F4C9E">
        <w:t xml:space="preserve"> </w:t>
      </w:r>
      <w:r w:rsidRPr="00167D21">
        <w:t>Ministry</w:t>
      </w:r>
      <w:r w:rsidR="005F4C9E">
        <w:t xml:space="preserve"> </w:t>
      </w:r>
      <w:r w:rsidRPr="00167D21">
        <w:t>of</w:t>
      </w:r>
      <w:r w:rsidR="005F4C9E">
        <w:t xml:space="preserve"> </w:t>
      </w:r>
      <w:r w:rsidRPr="00167D21">
        <w:t>Māori</w:t>
      </w:r>
      <w:r w:rsidR="005F4C9E">
        <w:t xml:space="preserve"> </w:t>
      </w:r>
      <w:r w:rsidRPr="00167D21">
        <w:t>Development</w:t>
      </w:r>
    </w:p>
    <w:p w14:paraId="4C467F83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88.</w:t>
      </w:r>
      <w:r>
        <w:rPr>
          <w:iCs/>
          <w:lang w:val="en-NZ"/>
        </w:rPr>
        <w:tab/>
      </w:r>
      <w:r>
        <w:rPr>
          <w:lang w:val="en-NZ"/>
        </w:rPr>
        <w:t>TPK</w:t>
      </w:r>
      <w:r w:rsidR="005F4C9E">
        <w:rPr>
          <w:lang w:val="en-NZ"/>
        </w:rPr>
        <w:t xml:space="preserve"> </w:t>
      </w:r>
      <w:r>
        <w:rPr>
          <w:lang w:val="en-NZ"/>
        </w:rPr>
        <w:t>has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core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role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improving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providing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assurance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sector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agencies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effective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Māori.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2020–2024</w:t>
      </w:r>
      <w:r w:rsidR="005F4C9E">
        <w:rPr>
          <w:lang w:val="en-NZ"/>
        </w:rPr>
        <w:t xml:space="preserve"> </w:t>
      </w:r>
      <w:r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252ACD">
        <w:rPr>
          <w:i/>
          <w:iCs/>
        </w:rPr>
        <w:t>He</w:t>
      </w:r>
      <w:r w:rsidR="005F4C9E">
        <w:rPr>
          <w:i/>
          <w:iCs/>
        </w:rPr>
        <w:t xml:space="preserve"> </w:t>
      </w:r>
      <w:r w:rsidRPr="00252ACD">
        <w:rPr>
          <w:i/>
          <w:iCs/>
        </w:rPr>
        <w:t>Takunetanga</w:t>
      </w:r>
      <w:r w:rsidR="005F4C9E">
        <w:rPr>
          <w:i/>
          <w:iCs/>
        </w:rPr>
        <w:t xml:space="preserve"> </w:t>
      </w:r>
      <w:r w:rsidRPr="00252ACD">
        <w:rPr>
          <w:i/>
          <w:iCs/>
        </w:rPr>
        <w:t>Rautaki</w:t>
      </w:r>
      <w:r w:rsidR="005F4C9E">
        <w:rPr>
          <w:i/>
          <w:iCs/>
        </w:rPr>
        <w:t xml:space="preserve"> </w:t>
      </w:r>
      <w:r w:rsidR="00451389">
        <w:rPr>
          <w:i/>
          <w:iCs/>
        </w:rPr>
        <w:t>–</w:t>
      </w:r>
      <w:r w:rsidR="005F4C9E">
        <w:rPr>
          <w:i/>
          <w:iCs/>
        </w:rPr>
        <w:t xml:space="preserve"> </w:t>
      </w:r>
      <w:r w:rsidRPr="00252ACD">
        <w:rPr>
          <w:i/>
          <w:iCs/>
        </w:rPr>
        <w:t>Strategic</w:t>
      </w:r>
      <w:r w:rsidR="005F4C9E">
        <w:rPr>
          <w:i/>
          <w:iCs/>
        </w:rPr>
        <w:t xml:space="preserve"> </w:t>
      </w:r>
      <w:r w:rsidRPr="00252ACD">
        <w:rPr>
          <w:i/>
          <w:iCs/>
        </w:rPr>
        <w:t>Intentions</w:t>
      </w:r>
      <w:r w:rsidR="005F4C9E">
        <w:rPr>
          <w:lang w:val="en-NZ"/>
        </w:rPr>
        <w:t xml:space="preserve"> </w:t>
      </w:r>
      <w:r>
        <w:rPr>
          <w:lang w:val="en-NZ"/>
        </w:rPr>
        <w:t>sets</w:t>
      </w:r>
      <w:r w:rsidR="005F4C9E">
        <w:rPr>
          <w:lang w:val="en-NZ"/>
        </w:rPr>
        <w:t xml:space="preserve"> </w:t>
      </w:r>
      <w:r>
        <w:rPr>
          <w:lang w:val="en-NZ"/>
        </w:rPr>
        <w:t>out</w:t>
      </w:r>
      <w:r w:rsidR="005F4C9E">
        <w:rPr>
          <w:lang w:val="en-NZ"/>
        </w:rPr>
        <w:t xml:space="preserve"> </w:t>
      </w:r>
      <w:r>
        <w:rPr>
          <w:lang w:val="en-NZ"/>
        </w:rPr>
        <w:t>TPK</w:t>
      </w:r>
      <w:r w:rsidR="0071570E">
        <w:rPr>
          <w:lang w:val="en-NZ"/>
        </w:rPr>
        <w:t>’</w:t>
      </w:r>
      <w:r>
        <w:rPr>
          <w:lang w:val="en-NZ"/>
        </w:rPr>
        <w:t>s</w:t>
      </w:r>
      <w:r w:rsidR="005F4C9E">
        <w:rPr>
          <w:lang w:val="en-NZ"/>
        </w:rPr>
        <w:t xml:space="preserve"> </w:t>
      </w:r>
      <w:r>
        <w:rPr>
          <w:lang w:val="en-NZ"/>
        </w:rPr>
        <w:t>role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working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t xml:space="preserve"> </w:t>
      </w:r>
      <w:r w:rsidRPr="002859C9">
        <w:t>significantly</w:t>
      </w:r>
      <w:r w:rsidR="005F4C9E">
        <w:t xml:space="preserve"> </w:t>
      </w:r>
      <w:r w:rsidRPr="002859C9">
        <w:t>reduce</w:t>
      </w:r>
      <w:r w:rsidR="005F4C9E">
        <w:t xml:space="preserve"> </w:t>
      </w:r>
      <w:r w:rsidRPr="002859C9">
        <w:t>economic,</w:t>
      </w:r>
      <w:r w:rsidR="005F4C9E">
        <w:t xml:space="preserve"> </w:t>
      </w:r>
      <w:r w:rsidRPr="002859C9">
        <w:t>social,</w:t>
      </w:r>
      <w:r w:rsidR="005F4C9E">
        <w:t xml:space="preserve"> </w:t>
      </w:r>
      <w:r w:rsidRPr="002859C9">
        <w:t>health</w:t>
      </w:r>
      <w:r w:rsidR="005F4C9E">
        <w:t xml:space="preserve"> </w:t>
      </w:r>
      <w:r w:rsidRPr="002859C9">
        <w:t>and</w:t>
      </w:r>
      <w:r w:rsidR="005F4C9E">
        <w:t xml:space="preserve"> </w:t>
      </w:r>
      <w:r w:rsidRPr="002859C9">
        <w:t>welfare</w:t>
      </w:r>
      <w:r w:rsidR="005F4C9E">
        <w:t xml:space="preserve"> </w:t>
      </w:r>
      <w:r w:rsidRPr="002859C9">
        <w:t>disparities</w:t>
      </w:r>
      <w:r w:rsidR="005F4C9E">
        <w:t xml:space="preserve"> </w:t>
      </w:r>
      <w:r w:rsidRPr="002859C9">
        <w:t>for</w:t>
      </w:r>
      <w:r w:rsidR="005F4C9E">
        <w:t xml:space="preserve"> </w:t>
      </w:r>
      <w:r w:rsidRPr="002859C9">
        <w:t>Māori.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includes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monitoring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effectiveness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sector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agencies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strategies,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policies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services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uplifting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wellbeing.</w:t>
      </w:r>
    </w:p>
    <w:p w14:paraId="3D0AA7A0" w14:textId="15C89D48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89.</w:t>
      </w:r>
      <w:r>
        <w:rPr>
          <w:iCs/>
          <w:lang w:val="en-NZ"/>
        </w:rPr>
        <w:tab/>
      </w:r>
      <w:r>
        <w:rPr>
          <w:lang w:val="en-NZ"/>
        </w:rPr>
        <w:t>TPK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continues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lead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policy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advice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strengthen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its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approach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implementation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issues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A7228">
        <w:t>specific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importance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01C04">
        <w:rPr>
          <w:lang w:val="en-NZ"/>
        </w:rPr>
        <w:t>Māori</w:t>
      </w:r>
      <w:r>
        <w:rPr>
          <w:lang w:val="en-NZ"/>
        </w:rPr>
        <w:t>.</w:t>
      </w:r>
    </w:p>
    <w:p w14:paraId="5CCD7AFE" w14:textId="1A1B8EAA" w:rsidR="00886567" w:rsidRPr="00167D21" w:rsidRDefault="00886567" w:rsidP="00451389">
      <w:pPr>
        <w:pStyle w:val="H23G"/>
      </w:pPr>
      <w:bookmarkStart w:id="36" w:name="_Toc315863884"/>
      <w:r>
        <w:tab/>
        <w:t>8.</w:t>
      </w:r>
      <w:r>
        <w:tab/>
      </w:r>
      <w:r w:rsidRPr="00167D21">
        <w:t>Te</w:t>
      </w:r>
      <w:r w:rsidR="005F4C9E">
        <w:t xml:space="preserve"> </w:t>
      </w:r>
      <w:r w:rsidRPr="00167D21">
        <w:t>Manatū</w:t>
      </w:r>
      <w:r w:rsidR="005F4C9E">
        <w:t xml:space="preserve"> </w:t>
      </w:r>
      <w:r w:rsidRPr="00167D21">
        <w:t>mō</w:t>
      </w:r>
      <w:r w:rsidR="005F4C9E">
        <w:t xml:space="preserve"> </w:t>
      </w:r>
      <w:r w:rsidRPr="00167D21">
        <w:t>ngā</w:t>
      </w:r>
      <w:r w:rsidR="005F4C9E">
        <w:t xml:space="preserve"> </w:t>
      </w:r>
      <w:r w:rsidRPr="00167D21">
        <w:t>Iwi</w:t>
      </w:r>
      <w:r w:rsidR="005F4C9E">
        <w:t xml:space="preserve"> </w:t>
      </w:r>
      <w:r w:rsidRPr="00167D21">
        <w:t>ō</w:t>
      </w:r>
      <w:r w:rsidR="005F4C9E">
        <w:t xml:space="preserve"> </w:t>
      </w:r>
      <w:r w:rsidRPr="00167D21">
        <w:t>te</w:t>
      </w:r>
      <w:r w:rsidR="005F4C9E">
        <w:t xml:space="preserve"> </w:t>
      </w:r>
      <w:r w:rsidRPr="00167D21">
        <w:t>Moana-nui-ā-Kiwa</w:t>
      </w:r>
      <w:r w:rsidR="005F4C9E">
        <w:t xml:space="preserve"> </w:t>
      </w:r>
      <w:r w:rsidRPr="00167D21">
        <w:t>–</w:t>
      </w:r>
      <w:r w:rsidR="005F4C9E">
        <w:t xml:space="preserve"> </w:t>
      </w:r>
      <w:r w:rsidRPr="00167D21">
        <w:t>Ministry</w:t>
      </w:r>
      <w:r w:rsidR="005F4C9E">
        <w:t xml:space="preserve"> </w:t>
      </w:r>
      <w:r w:rsidRPr="00167D21">
        <w:t>for</w:t>
      </w:r>
      <w:r w:rsidR="005F4C9E">
        <w:t xml:space="preserve"> </w:t>
      </w:r>
      <w:r w:rsidRPr="00167D21">
        <w:t>Pacific</w:t>
      </w:r>
      <w:r w:rsidR="005F4C9E">
        <w:t xml:space="preserve"> </w:t>
      </w:r>
      <w:r w:rsidRPr="00167D21">
        <w:t>Peoples</w:t>
      </w:r>
    </w:p>
    <w:p w14:paraId="7B569074" w14:textId="77777777" w:rsidR="0071570E" w:rsidRDefault="00886567" w:rsidP="00886567">
      <w:pPr>
        <w:pStyle w:val="SingleTxtG"/>
        <w:rPr>
          <w:lang w:val="en-NZ"/>
        </w:rPr>
      </w:pPr>
      <w:r w:rsidRPr="0031494B">
        <w:rPr>
          <w:iCs/>
          <w:lang w:val="en-NZ"/>
        </w:rPr>
        <w:t>90.</w:t>
      </w:r>
      <w:r w:rsidRPr="0031494B">
        <w:rPr>
          <w:iCs/>
          <w:lang w:val="en-NZ"/>
        </w:rPr>
        <w:tab/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Ministry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(MPP)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Crown</w:t>
      </w:r>
      <w:r w:rsidR="0071570E">
        <w:rPr>
          <w:lang w:val="en-NZ"/>
        </w:rPr>
        <w:t>’</w:t>
      </w:r>
      <w:r w:rsidRPr="0031494B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principal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advisor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policies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A7228">
        <w:t>interventions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aimed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improving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peoples.</w:t>
      </w:r>
    </w:p>
    <w:p w14:paraId="25A37AFA" w14:textId="77777777" w:rsidR="0071570E" w:rsidRDefault="00886567" w:rsidP="00886567">
      <w:pPr>
        <w:pStyle w:val="SingleTxtG"/>
        <w:rPr>
          <w:lang w:val="en-NZ"/>
        </w:rPr>
      </w:pPr>
      <w:r w:rsidRPr="0031494B">
        <w:rPr>
          <w:iCs/>
          <w:lang w:val="en-NZ"/>
        </w:rPr>
        <w:t>91.</w:t>
      </w:r>
      <w:r w:rsidRPr="0031494B">
        <w:rPr>
          <w:iCs/>
          <w:lang w:val="en-NZ"/>
        </w:rPr>
        <w:tab/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62877">
        <w:rPr>
          <w:i/>
          <w:iCs/>
          <w:lang w:val="en-NZ"/>
        </w:rPr>
        <w:t>Pacific</w:t>
      </w:r>
      <w:r w:rsidR="005F4C9E">
        <w:rPr>
          <w:i/>
          <w:iCs/>
          <w:lang w:val="en-NZ"/>
        </w:rPr>
        <w:t xml:space="preserve"> </w:t>
      </w:r>
      <w:r w:rsidRPr="00662877">
        <w:rPr>
          <w:i/>
          <w:iCs/>
          <w:lang w:val="en-NZ"/>
        </w:rPr>
        <w:t>Aotearoa</w:t>
      </w:r>
      <w:r w:rsidR="005F4C9E">
        <w:rPr>
          <w:i/>
          <w:iCs/>
          <w:lang w:val="en-NZ"/>
        </w:rPr>
        <w:t xml:space="preserve"> </w:t>
      </w:r>
      <w:r w:rsidRPr="00662877">
        <w:rPr>
          <w:i/>
          <w:iCs/>
          <w:lang w:val="en-NZ"/>
        </w:rPr>
        <w:t>Lalanga</w:t>
      </w:r>
      <w:r w:rsidR="005F4C9E">
        <w:rPr>
          <w:i/>
          <w:iCs/>
          <w:lang w:val="en-NZ"/>
        </w:rPr>
        <w:t xml:space="preserve"> </w:t>
      </w:r>
      <w:r w:rsidRPr="00662877">
        <w:rPr>
          <w:i/>
          <w:iCs/>
          <w:lang w:val="en-NZ"/>
        </w:rPr>
        <w:t>Fou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report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underpins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MPP</w:t>
      </w:r>
      <w:r w:rsidR="0071570E">
        <w:rPr>
          <w:lang w:val="en-NZ"/>
        </w:rPr>
        <w:t>’</w:t>
      </w:r>
      <w:r w:rsidRPr="0031494B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programme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informs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its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strategic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intentions.</w:t>
      </w:r>
      <w:r w:rsidR="005F4C9E">
        <w:rPr>
          <w:lang w:val="en-NZ"/>
        </w:rPr>
        <w:t xml:space="preserve"> </w:t>
      </w:r>
      <w:r w:rsidRPr="00662877">
        <w:rPr>
          <w:i/>
          <w:iCs/>
          <w:lang w:val="en-NZ"/>
        </w:rPr>
        <w:t>Lalanga</w:t>
      </w:r>
      <w:r w:rsidR="005F4C9E">
        <w:rPr>
          <w:i/>
          <w:iCs/>
          <w:lang w:val="en-NZ"/>
        </w:rPr>
        <w:t xml:space="preserve"> </w:t>
      </w:r>
      <w:r w:rsidRPr="00662877">
        <w:rPr>
          <w:i/>
          <w:iCs/>
          <w:lang w:val="en-NZ"/>
        </w:rPr>
        <w:t>Fou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describes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vision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goals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articulated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communities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being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embedded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All-of-Government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Strategy.</w:t>
      </w:r>
    </w:p>
    <w:p w14:paraId="3C2A13AE" w14:textId="42F0A980" w:rsidR="00886567" w:rsidRPr="00993288" w:rsidRDefault="00886567" w:rsidP="00886567">
      <w:pPr>
        <w:pStyle w:val="SingleTxtG"/>
        <w:rPr>
          <w:lang w:val="en-NZ"/>
        </w:rPr>
      </w:pPr>
      <w:r w:rsidRPr="00993288">
        <w:rPr>
          <w:iCs/>
          <w:lang w:val="en-NZ"/>
        </w:rPr>
        <w:t>92.</w:t>
      </w:r>
      <w:r w:rsidRPr="00993288">
        <w:rPr>
          <w:iCs/>
          <w:lang w:val="en-NZ"/>
        </w:rPr>
        <w:tab/>
      </w:r>
      <w:r w:rsidRPr="006A7228">
        <w:t>Kapasa</w:t>
      </w:r>
      <w:r w:rsidRPr="00993288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Policy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Analysis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Tool,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A68B2">
        <w:rPr>
          <w:i/>
          <w:iCs/>
          <w:lang w:val="en-NZ"/>
        </w:rPr>
        <w:t>Yavu</w:t>
      </w:r>
      <w:r w:rsidR="005F4C9E">
        <w:rPr>
          <w:lang w:val="en-NZ"/>
        </w:rPr>
        <w:t xml:space="preserve"> </w:t>
      </w:r>
      <w:r w:rsidRPr="004A68B2">
        <w:rPr>
          <w:lang w:val="en-NZ"/>
        </w:rPr>
        <w:t>tool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support</w:t>
      </w:r>
      <w:r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agencies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develop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policies,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programmes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services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engage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integrate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peoples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 w:rsidRPr="00993288">
        <w:rPr>
          <w:lang w:val="en-NZ"/>
        </w:rPr>
        <w:t>perspectives</w:t>
      </w:r>
      <w:r w:rsidR="005F4C9E">
        <w:rPr>
          <w:lang w:val="en-NZ"/>
        </w:rPr>
        <w:t xml:space="preserve"> </w:t>
      </w:r>
      <w:r w:rsidRPr="00473F78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73F78">
        <w:rPr>
          <w:lang w:val="en-NZ"/>
        </w:rPr>
        <w:t>ways</w:t>
      </w:r>
      <w:r w:rsidR="005F4C9E">
        <w:rPr>
          <w:lang w:val="en-NZ"/>
        </w:rPr>
        <w:t xml:space="preserve"> </w:t>
      </w:r>
      <w:r w:rsidRPr="00473F78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473F78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473F78">
        <w:rPr>
          <w:lang w:val="en-NZ"/>
        </w:rPr>
        <w:t>meaningful</w:t>
      </w:r>
      <w:r w:rsidR="005F4C9E">
        <w:rPr>
          <w:lang w:val="en-NZ"/>
        </w:rPr>
        <w:t xml:space="preserve"> </w:t>
      </w:r>
      <w:r w:rsidRPr="00473F78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73F78">
        <w:rPr>
          <w:lang w:val="en-NZ"/>
        </w:rPr>
        <w:t>culturally</w:t>
      </w:r>
      <w:r w:rsidR="005F4C9E">
        <w:rPr>
          <w:lang w:val="en-NZ"/>
        </w:rPr>
        <w:t xml:space="preserve"> </w:t>
      </w:r>
      <w:r w:rsidRPr="00473F78">
        <w:rPr>
          <w:lang w:val="en-NZ"/>
        </w:rPr>
        <w:t>appropriate.</w:t>
      </w:r>
    </w:p>
    <w:bookmarkEnd w:id="36"/>
    <w:p w14:paraId="3541C0CB" w14:textId="49B190BA" w:rsidR="00886567" w:rsidRPr="00167D21" w:rsidRDefault="00886567" w:rsidP="00451389">
      <w:pPr>
        <w:pStyle w:val="H23G"/>
      </w:pPr>
      <w:r>
        <w:tab/>
        <w:t>9.</w:t>
      </w:r>
      <w:r>
        <w:tab/>
      </w:r>
      <w:r w:rsidRPr="00167D21">
        <w:t>Te</w:t>
      </w:r>
      <w:r w:rsidR="005F4C9E">
        <w:t xml:space="preserve"> </w:t>
      </w:r>
      <w:r w:rsidRPr="00167D21">
        <w:t>Tari</w:t>
      </w:r>
      <w:r w:rsidR="005F4C9E">
        <w:t xml:space="preserve"> </w:t>
      </w:r>
      <w:r w:rsidRPr="00167D21">
        <w:t>Mātāwaka.</w:t>
      </w:r>
      <w:r w:rsidR="005F4C9E">
        <w:t xml:space="preserve"> </w:t>
      </w:r>
      <w:r w:rsidRPr="00167D21">
        <w:t>–</w:t>
      </w:r>
      <w:r w:rsidR="005F4C9E">
        <w:t xml:space="preserve"> </w:t>
      </w:r>
      <w:r w:rsidRPr="00167D21">
        <w:t>The</w:t>
      </w:r>
      <w:r w:rsidR="005F4C9E">
        <w:t xml:space="preserve"> </w:t>
      </w:r>
      <w:r w:rsidRPr="00167D21">
        <w:t>Ministry</w:t>
      </w:r>
      <w:r w:rsidR="005F4C9E">
        <w:t xml:space="preserve"> </w:t>
      </w:r>
      <w:r w:rsidRPr="00167D21">
        <w:t>for</w:t>
      </w:r>
      <w:r w:rsidR="005F4C9E">
        <w:t xml:space="preserve"> </w:t>
      </w:r>
      <w:r w:rsidRPr="00167D21">
        <w:t>Ethnic</w:t>
      </w:r>
      <w:r w:rsidR="005F4C9E">
        <w:t xml:space="preserve"> </w:t>
      </w:r>
      <w:r w:rsidRPr="00167D21">
        <w:t>Communities</w:t>
      </w:r>
    </w:p>
    <w:p w14:paraId="37D6E949" w14:textId="77777777" w:rsidR="0071570E" w:rsidRDefault="00886567" w:rsidP="00886567">
      <w:pPr>
        <w:pStyle w:val="SingleTxtG"/>
        <w:rPr>
          <w:lang w:val="en-NZ"/>
        </w:rPr>
      </w:pPr>
      <w:r w:rsidRPr="008800D4">
        <w:rPr>
          <w:iCs/>
          <w:lang w:val="en-NZ"/>
        </w:rPr>
        <w:t>93.</w:t>
      </w:r>
      <w:r w:rsidRPr="008800D4">
        <w:rPr>
          <w:iCs/>
          <w:lang w:val="en-NZ"/>
        </w:rPr>
        <w:tab/>
      </w:r>
      <w:r w:rsidRPr="00302A11">
        <w:rPr>
          <w:lang w:val="en-NZ"/>
        </w:rPr>
        <w:t>Cabinet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agreed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establish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Ministry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Communities</w:t>
      </w:r>
      <w:r w:rsidR="005F4C9E">
        <w:rPr>
          <w:lang w:val="en-NZ"/>
        </w:rPr>
        <w:t xml:space="preserve"> </w:t>
      </w:r>
      <w:r>
        <w:rPr>
          <w:lang w:val="en-NZ"/>
        </w:rPr>
        <w:t>(MEC)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1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July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2021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was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8800D4">
        <w:rPr>
          <w:lang w:val="en-NZ"/>
        </w:rPr>
        <w:t>recommenda</w:t>
      </w:r>
      <w:r w:rsidRPr="00607A87">
        <w:rPr>
          <w:lang w:val="en-NZ"/>
        </w:rPr>
        <w:t>tion</w:t>
      </w:r>
      <w:r w:rsidR="005F4C9E">
        <w:rPr>
          <w:lang w:val="en-NZ"/>
        </w:rPr>
        <w:t xml:space="preserve"> </w:t>
      </w:r>
      <w:r w:rsidRPr="00607A87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07A87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07A87">
        <w:rPr>
          <w:lang w:val="en-NZ"/>
        </w:rPr>
        <w:t>R</w:t>
      </w:r>
      <w:r>
        <w:rPr>
          <w:lang w:val="en-NZ"/>
        </w:rPr>
        <w:t>COI</w:t>
      </w:r>
      <w:r w:rsidR="005F4C9E">
        <w:rPr>
          <w:lang w:val="en-NZ"/>
        </w:rPr>
        <w:t xml:space="preserve"> </w:t>
      </w:r>
      <w:r w:rsidRPr="00607A87">
        <w:rPr>
          <w:lang w:val="en-NZ"/>
        </w:rPr>
        <w:t>into</w:t>
      </w:r>
      <w:r w:rsidR="005F4C9E">
        <w:rPr>
          <w:lang w:val="en-NZ"/>
        </w:rPr>
        <w:t xml:space="preserve"> </w:t>
      </w:r>
      <w:r w:rsidRPr="00607A87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07A87">
        <w:rPr>
          <w:lang w:val="en-NZ"/>
        </w:rPr>
        <w:t>terrorist</w:t>
      </w:r>
      <w:r w:rsidR="005F4C9E">
        <w:rPr>
          <w:lang w:val="en-NZ"/>
        </w:rPr>
        <w:t xml:space="preserve"> </w:t>
      </w:r>
      <w:r w:rsidRPr="00607A87">
        <w:rPr>
          <w:lang w:val="en-NZ"/>
        </w:rPr>
        <w:t>attack</w:t>
      </w:r>
      <w:r w:rsidR="005F4C9E">
        <w:rPr>
          <w:lang w:val="en-NZ"/>
        </w:rPr>
        <w:t xml:space="preserve"> </w:t>
      </w:r>
      <w:r w:rsidRPr="00607A87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607A87">
        <w:rPr>
          <w:lang w:val="en-NZ"/>
        </w:rPr>
        <w:t>Christchurch</w:t>
      </w:r>
      <w:r w:rsidR="005F4C9E">
        <w:rPr>
          <w:lang w:val="en-NZ"/>
        </w:rPr>
        <w:t xml:space="preserve"> </w:t>
      </w:r>
      <w:r w:rsidRPr="00607A87">
        <w:rPr>
          <w:lang w:val="en-NZ"/>
        </w:rPr>
        <w:t>masjidain</w:t>
      </w:r>
      <w:r w:rsidRPr="008800D4">
        <w:rPr>
          <w:lang w:val="en-NZ"/>
        </w:rPr>
        <w:t>.</w:t>
      </w:r>
    </w:p>
    <w:p w14:paraId="0214562F" w14:textId="0BB19CBE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94.</w:t>
      </w:r>
      <w:r>
        <w:rPr>
          <w:iCs/>
          <w:lang w:val="en-NZ"/>
        </w:rPr>
        <w:tab/>
      </w:r>
      <w:r>
        <w:rPr>
          <w:lang w:val="en-NZ"/>
        </w:rPr>
        <w:t>MEC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effect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change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areas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critical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communities.</w:t>
      </w:r>
      <w:r w:rsidR="005F4C9E">
        <w:rPr>
          <w:lang w:val="en-NZ"/>
        </w:rPr>
        <w:t xml:space="preserve"> </w:t>
      </w:r>
      <w:r>
        <w:rPr>
          <w:lang w:val="en-NZ"/>
        </w:rPr>
        <w:t>Its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core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functions</w:t>
      </w:r>
      <w:r w:rsidR="005F4C9E">
        <w:rPr>
          <w:lang w:val="en-NZ"/>
        </w:rPr>
        <w:t xml:space="preserve"> </w:t>
      </w:r>
      <w:r>
        <w:rPr>
          <w:lang w:val="en-NZ"/>
        </w:rPr>
        <w:t>include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leading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system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improve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communities,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policy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advice,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monitoring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data</w:t>
      </w:r>
      <w:r w:rsidR="005F4C9E">
        <w:rPr>
          <w:lang w:val="en-NZ"/>
        </w:rPr>
        <w:t xml:space="preserve"> </w:t>
      </w:r>
      <w:r>
        <w:rPr>
          <w:lang w:val="en-NZ"/>
        </w:rPr>
        <w:t>collection</w:t>
      </w:r>
      <w:r w:rsidRPr="00D34AA5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partnering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34AA5">
        <w:rPr>
          <w:lang w:val="en-NZ"/>
        </w:rPr>
        <w:t>engagement.</w:t>
      </w:r>
    </w:p>
    <w:p w14:paraId="5077B0E2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95.</w:t>
      </w:r>
      <w:r>
        <w:rPr>
          <w:iCs/>
          <w:lang w:val="en-NZ"/>
        </w:rPr>
        <w:tab/>
      </w:r>
      <w:r w:rsidRPr="00042E3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7228">
        <w:t>Minister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Diversity,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Inclusion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Communities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engaged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directly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communities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help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inform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Ministry</w:t>
      </w:r>
      <w:r w:rsidR="0071570E">
        <w:rPr>
          <w:lang w:val="en-NZ"/>
        </w:rPr>
        <w:t>’</w:t>
      </w:r>
      <w:r w:rsidRPr="00042E3E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initial</w:t>
      </w:r>
      <w:r w:rsidR="005F4C9E">
        <w:rPr>
          <w:lang w:val="en-NZ"/>
        </w:rPr>
        <w:t xml:space="preserve"> </w:t>
      </w:r>
      <w:r w:rsidRPr="00042E3E">
        <w:rPr>
          <w:lang w:val="en-NZ"/>
        </w:rPr>
        <w:t>priorities</w:t>
      </w:r>
      <w:r>
        <w:rPr>
          <w:lang w:val="en-NZ"/>
        </w:rPr>
        <w:t>.</w:t>
      </w:r>
    </w:p>
    <w:p w14:paraId="449301DA" w14:textId="77777777" w:rsidR="0071570E" w:rsidRDefault="00886567" w:rsidP="00886567">
      <w:pPr>
        <w:pStyle w:val="SingleTxtG"/>
        <w:rPr>
          <w:lang w:val="en-NZ"/>
        </w:rPr>
      </w:pPr>
      <w:r w:rsidRPr="006E590A">
        <w:rPr>
          <w:iCs/>
          <w:lang w:val="en-NZ"/>
        </w:rPr>
        <w:t>96.</w:t>
      </w:r>
      <w:r w:rsidRPr="006E590A">
        <w:rPr>
          <w:iCs/>
          <w:lang w:val="en-NZ"/>
        </w:rPr>
        <w:tab/>
      </w:r>
      <w:r w:rsidRPr="006E590A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6A7228"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considered</w:t>
      </w:r>
      <w:r w:rsidR="005F4C9E">
        <w:rPr>
          <w:lang w:val="en-NZ"/>
        </w:rPr>
        <w:t xml:space="preserve"> </w:t>
      </w:r>
      <w:r w:rsidRPr="006E590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E590A">
        <w:rPr>
          <w:lang w:val="en-NZ"/>
        </w:rPr>
        <w:t>establishment</w:t>
      </w:r>
      <w:r w:rsidR="005F4C9E">
        <w:rPr>
          <w:lang w:val="en-NZ"/>
        </w:rPr>
        <w:t xml:space="preserve"> </w:t>
      </w:r>
      <w:r w:rsidRPr="006E590A"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MEC</w:t>
      </w:r>
      <w:r w:rsidR="005F4C9E">
        <w:rPr>
          <w:lang w:val="en-NZ"/>
        </w:rPr>
        <w:t xml:space="preserve"> </w:t>
      </w:r>
      <w:r w:rsidRPr="006E590A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6E590A">
        <w:rPr>
          <w:lang w:val="en-NZ"/>
        </w:rPr>
        <w:t>positive</w:t>
      </w:r>
      <w:r w:rsidR="005F4C9E">
        <w:rPr>
          <w:lang w:val="en-NZ"/>
        </w:rPr>
        <w:t xml:space="preserve"> </w:t>
      </w:r>
      <w:r w:rsidRPr="006E590A">
        <w:rPr>
          <w:lang w:val="en-NZ"/>
        </w:rPr>
        <w:t>step.</w:t>
      </w:r>
    </w:p>
    <w:p w14:paraId="4233BD16" w14:textId="1AC9A386" w:rsidR="00886567" w:rsidRPr="00167D21" w:rsidRDefault="00886567" w:rsidP="00451389">
      <w:pPr>
        <w:pStyle w:val="H23G"/>
      </w:pPr>
      <w:r>
        <w:lastRenderedPageBreak/>
        <w:tab/>
        <w:t>10.</w:t>
      </w:r>
      <w:r>
        <w:tab/>
      </w:r>
      <w:r w:rsidRPr="00167D21">
        <w:t>Royal</w:t>
      </w:r>
      <w:r w:rsidR="005F4C9E">
        <w:t xml:space="preserve"> </w:t>
      </w:r>
      <w:r w:rsidRPr="00167D21">
        <w:t>Commission</w:t>
      </w:r>
      <w:r w:rsidR="005F4C9E">
        <w:t xml:space="preserve"> </w:t>
      </w:r>
      <w:r w:rsidRPr="00167D21">
        <w:t>of</w:t>
      </w:r>
      <w:r w:rsidR="005F4C9E">
        <w:t xml:space="preserve"> </w:t>
      </w:r>
      <w:r w:rsidRPr="00167D21">
        <w:t>Inquiry</w:t>
      </w:r>
      <w:r w:rsidR="005F4C9E">
        <w:t xml:space="preserve"> </w:t>
      </w:r>
      <w:r w:rsidRPr="00167D21">
        <w:t>into</w:t>
      </w:r>
      <w:r w:rsidR="005F4C9E">
        <w:t xml:space="preserve"> </w:t>
      </w:r>
      <w:r w:rsidRPr="00167D21">
        <w:t>Abuse</w:t>
      </w:r>
      <w:r w:rsidR="005F4C9E">
        <w:t xml:space="preserve"> </w:t>
      </w:r>
      <w:r w:rsidRPr="00167D21">
        <w:t>in</w:t>
      </w:r>
      <w:r w:rsidR="005F4C9E">
        <w:t xml:space="preserve"> </w:t>
      </w:r>
      <w:r w:rsidRPr="00167D21">
        <w:t>Care</w:t>
      </w:r>
    </w:p>
    <w:p w14:paraId="55E9DE1E" w14:textId="3B137FE4" w:rsidR="00886567" w:rsidRPr="003A744C" w:rsidRDefault="00886567" w:rsidP="00886567">
      <w:pPr>
        <w:pStyle w:val="SingleTxtG"/>
        <w:rPr>
          <w:lang w:val="en-NZ"/>
        </w:rPr>
      </w:pPr>
      <w:r w:rsidRPr="003A744C">
        <w:rPr>
          <w:iCs/>
          <w:lang w:val="en-NZ"/>
        </w:rPr>
        <w:t>97.</w:t>
      </w:r>
      <w:r w:rsidRPr="003A744C"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Royal</w:t>
      </w:r>
      <w:r w:rsidR="005F4C9E">
        <w:rPr>
          <w:lang w:val="en-NZ"/>
        </w:rPr>
        <w:t xml:space="preserve"> </w:t>
      </w:r>
      <w:r>
        <w:rPr>
          <w:lang w:val="en-NZ"/>
        </w:rPr>
        <w:t>Commission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Inquiry</w:t>
      </w:r>
      <w:r w:rsidR="005F4C9E">
        <w:rPr>
          <w:lang w:val="en-NZ"/>
        </w:rPr>
        <w:t xml:space="preserve"> </w:t>
      </w:r>
      <w:r>
        <w:rPr>
          <w:lang w:val="en-NZ"/>
        </w:rPr>
        <w:t>into</w:t>
      </w:r>
      <w:r w:rsidR="005F4C9E">
        <w:rPr>
          <w:lang w:val="en-NZ"/>
        </w:rPr>
        <w:t xml:space="preserve"> </w:t>
      </w:r>
      <w:r>
        <w:rPr>
          <w:lang w:val="en-NZ"/>
        </w:rPr>
        <w:t>Abuse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Care</w:t>
      </w:r>
      <w:r w:rsidR="005F4C9E">
        <w:rPr>
          <w:lang w:val="en-NZ"/>
        </w:rPr>
        <w:t xml:space="preserve"> </w:t>
      </w:r>
      <w:r>
        <w:rPr>
          <w:lang w:val="en-NZ"/>
        </w:rPr>
        <w:t>(Royal</w:t>
      </w:r>
      <w:r w:rsidR="005F4C9E">
        <w:rPr>
          <w:lang w:val="en-NZ"/>
        </w:rPr>
        <w:t xml:space="preserve"> </w:t>
      </w:r>
      <w:r>
        <w:rPr>
          <w:lang w:val="en-NZ"/>
        </w:rPr>
        <w:t>Commission)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undertak</w:t>
      </w:r>
      <w:r>
        <w:rPr>
          <w:lang w:val="en-NZ"/>
        </w:rPr>
        <w:t>ing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series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A7228">
        <w:t>investigations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into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abuse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neglect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occurred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State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faith-based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care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settings</w:t>
      </w:r>
      <w:r>
        <w:rPr>
          <w:lang w:val="en-NZ"/>
        </w:rPr>
        <w:t>.</w:t>
      </w:r>
      <w:r w:rsidR="005F4C9E">
        <w:t xml:space="preserve"> </w:t>
      </w:r>
      <w:r w:rsidRPr="004D2D42"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includes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investigation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into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experiences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Māori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who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disproportionately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placed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state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care.</w:t>
      </w:r>
      <w:r w:rsidR="005F4C9E">
        <w:rPr>
          <w:lang w:val="en-NZ"/>
        </w:rPr>
        <w:t xml:space="preserve"> </w:t>
      </w:r>
      <w:r>
        <w:rPr>
          <w:lang w:val="en-NZ"/>
        </w:rPr>
        <w:t>T</w:t>
      </w:r>
      <w:r w:rsidRPr="004D2D42">
        <w:rPr>
          <w:lang w:val="en-NZ"/>
        </w:rPr>
        <w:t>he</w:t>
      </w:r>
      <w:r w:rsidR="005F4C9E">
        <w:rPr>
          <w:lang w:val="en-NZ"/>
        </w:rPr>
        <w:t xml:space="preserve"> </w:t>
      </w:r>
      <w:r>
        <w:rPr>
          <w:lang w:val="en-NZ"/>
        </w:rPr>
        <w:t>C</w:t>
      </w:r>
      <w:r w:rsidRPr="004D2D42">
        <w:rPr>
          <w:lang w:val="en-NZ"/>
        </w:rPr>
        <w:t>ommission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include</w:t>
      </w:r>
      <w:r>
        <w:rPr>
          <w:lang w:val="en-NZ"/>
        </w:rPr>
        <w:t>d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governance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D2D42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I</w:t>
      </w:r>
      <w:r w:rsidRPr="004D2D42">
        <w:rPr>
          <w:lang w:val="en-NZ"/>
        </w:rPr>
        <w:t>nquiry.</w:t>
      </w:r>
    </w:p>
    <w:p w14:paraId="5C5E4F58" w14:textId="77777777" w:rsidR="0071570E" w:rsidRDefault="00886567" w:rsidP="00886567">
      <w:pPr>
        <w:pStyle w:val="SingleTxtG"/>
        <w:rPr>
          <w:lang w:val="en-NZ"/>
        </w:rPr>
      </w:pPr>
      <w:r w:rsidRPr="00217018">
        <w:rPr>
          <w:iCs/>
          <w:lang w:val="en-NZ"/>
        </w:rPr>
        <w:t>98.</w:t>
      </w:r>
      <w:r w:rsidRPr="00217018"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Royal</w:t>
      </w:r>
      <w:r w:rsidR="005F4C9E">
        <w:rPr>
          <w:lang w:val="en-NZ"/>
        </w:rPr>
        <w:t xml:space="preserve"> </w:t>
      </w:r>
      <w:r>
        <w:rPr>
          <w:lang w:val="en-NZ"/>
        </w:rPr>
        <w:t>Commission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scheduled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present</w:t>
      </w:r>
      <w:r w:rsidR="005F4C9E">
        <w:rPr>
          <w:lang w:val="en-NZ"/>
        </w:rPr>
        <w:t xml:space="preserve"> </w:t>
      </w:r>
      <w:r>
        <w:rPr>
          <w:lang w:val="en-NZ"/>
        </w:rPr>
        <w:t>its</w:t>
      </w:r>
      <w:r w:rsidR="005F4C9E">
        <w:rPr>
          <w:lang w:val="en-NZ"/>
        </w:rPr>
        <w:t xml:space="preserve"> </w:t>
      </w:r>
      <w:r>
        <w:rPr>
          <w:lang w:val="en-NZ"/>
        </w:rPr>
        <w:t>final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report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June</w:t>
      </w:r>
      <w:r w:rsidR="005F4C9E">
        <w:rPr>
          <w:lang w:val="en-NZ"/>
        </w:rPr>
        <w:t xml:space="preserve"> </w:t>
      </w:r>
      <w:r>
        <w:rPr>
          <w:lang w:val="en-NZ"/>
        </w:rPr>
        <w:t>2023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include</w:t>
      </w:r>
      <w:r w:rsidR="005F4C9E">
        <w:rPr>
          <w:lang w:val="en-NZ"/>
        </w:rPr>
        <w:t xml:space="preserve"> </w:t>
      </w:r>
      <w:r w:rsidRPr="006A7228">
        <w:t>findings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10B06">
        <w:rPr>
          <w:lang w:val="en-NZ"/>
        </w:rPr>
        <w:t>recommendations.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interim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report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662877">
        <w:rPr>
          <w:i/>
          <w:iCs/>
          <w:lang w:val="en-NZ"/>
        </w:rPr>
        <w:t>Tāwharautia:</w:t>
      </w:r>
      <w:r w:rsidR="005F4C9E">
        <w:rPr>
          <w:i/>
          <w:iCs/>
          <w:lang w:val="en-NZ"/>
        </w:rPr>
        <w:t xml:space="preserve"> </w:t>
      </w:r>
      <w:r w:rsidRPr="00662877">
        <w:rPr>
          <w:i/>
          <w:iCs/>
          <w:lang w:val="en-NZ"/>
        </w:rPr>
        <w:t>Pūrongo</w:t>
      </w:r>
      <w:r w:rsidR="005F4C9E">
        <w:rPr>
          <w:i/>
          <w:iCs/>
          <w:lang w:val="en-NZ"/>
        </w:rPr>
        <w:t xml:space="preserve"> </w:t>
      </w:r>
      <w:r w:rsidRPr="00662877">
        <w:rPr>
          <w:i/>
          <w:iCs/>
          <w:lang w:val="en-NZ"/>
        </w:rPr>
        <w:t>o</w:t>
      </w:r>
      <w:r w:rsidR="005F4C9E">
        <w:rPr>
          <w:i/>
          <w:iCs/>
          <w:lang w:val="en-NZ"/>
        </w:rPr>
        <w:t xml:space="preserve"> </w:t>
      </w:r>
      <w:r w:rsidRPr="00662877">
        <w:rPr>
          <w:i/>
          <w:iCs/>
          <w:lang w:val="en-NZ"/>
        </w:rPr>
        <w:t>te</w:t>
      </w:r>
      <w:r w:rsidR="005F4C9E">
        <w:rPr>
          <w:i/>
          <w:iCs/>
          <w:lang w:val="en-NZ"/>
        </w:rPr>
        <w:t xml:space="preserve"> </w:t>
      </w:r>
      <w:r w:rsidRPr="00662877">
        <w:rPr>
          <w:i/>
          <w:iCs/>
          <w:lang w:val="en-NZ"/>
        </w:rPr>
        <w:t>Wā</w:t>
      </w:r>
      <w:r w:rsidR="005F4C9E">
        <w:rPr>
          <w:i/>
          <w:iCs/>
          <w:lang w:val="en-NZ"/>
        </w:rPr>
        <w:t xml:space="preserve"> </w:t>
      </w:r>
      <w:r w:rsidRPr="00662877">
        <w:rPr>
          <w:i/>
          <w:iCs/>
          <w:lang w:val="en-NZ"/>
        </w:rPr>
        <w:t>(Tāwharautia)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published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end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along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three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research</w:t>
      </w:r>
      <w:r w:rsidR="005F4C9E">
        <w:rPr>
          <w:lang w:val="en-NZ"/>
        </w:rPr>
        <w:t xml:space="preserve"> </w:t>
      </w:r>
      <w:r w:rsidRPr="00217018">
        <w:rPr>
          <w:lang w:val="en-NZ"/>
        </w:rPr>
        <w:t>reports.</w:t>
      </w:r>
      <w:r w:rsidR="005F4C9E">
        <w:rPr>
          <w:lang w:val="en-NZ"/>
        </w:rPr>
        <w:t xml:space="preserve"> </w:t>
      </w:r>
      <w:r>
        <w:rPr>
          <w:lang w:val="en-NZ"/>
        </w:rPr>
        <w:t>Key</w:t>
      </w:r>
      <w:r w:rsidR="005F4C9E">
        <w:rPr>
          <w:lang w:val="en-NZ"/>
        </w:rPr>
        <w:t xml:space="preserve"> </w:t>
      </w:r>
      <w:r>
        <w:rPr>
          <w:lang w:val="en-NZ"/>
        </w:rPr>
        <w:t>findings</w:t>
      </w:r>
      <w:r w:rsidR="005F4C9E">
        <w:rPr>
          <w:lang w:val="en-NZ"/>
        </w:rPr>
        <w:t xml:space="preserve"> </w:t>
      </w:r>
      <w:r>
        <w:rPr>
          <w:lang w:val="en-NZ"/>
        </w:rPr>
        <w:t>include:</w:t>
      </w:r>
    </w:p>
    <w:p w14:paraId="689DFFA3" w14:textId="654C1CA3" w:rsidR="0071570E" w:rsidRDefault="00451389" w:rsidP="00886567">
      <w:pPr>
        <w:pStyle w:val="SingleTxtG"/>
      </w:pPr>
      <w:r>
        <w:tab/>
      </w:r>
      <w:r w:rsidR="00886567" w:rsidRPr="008D57DF">
        <w:t>(a)</w:t>
      </w:r>
      <w:r w:rsidR="00886567" w:rsidRPr="008D57DF">
        <w:tab/>
        <w:t>The</w:t>
      </w:r>
      <w:r w:rsidR="005F4C9E">
        <w:t xml:space="preserve"> </w:t>
      </w:r>
      <w:r w:rsidR="00886567" w:rsidRPr="008D57DF">
        <w:t>number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people</w:t>
      </w:r>
      <w:r w:rsidR="005F4C9E">
        <w:t xml:space="preserve"> </w:t>
      </w:r>
      <w:r w:rsidR="00886567" w:rsidRPr="008D57DF">
        <w:t>abused</w:t>
      </w:r>
      <w:r w:rsidR="005F4C9E">
        <w:t xml:space="preserve"> </w:t>
      </w:r>
      <w:r w:rsidR="00886567" w:rsidRPr="008D57DF">
        <w:t>could</w:t>
      </w:r>
      <w:r w:rsidR="005F4C9E">
        <w:t xml:space="preserve"> </w:t>
      </w:r>
      <w:r w:rsidR="00886567" w:rsidRPr="008D57DF">
        <w:t>have</w:t>
      </w:r>
      <w:r w:rsidR="005F4C9E">
        <w:t xml:space="preserve"> </w:t>
      </w:r>
      <w:r w:rsidR="00886567" w:rsidRPr="008D57DF">
        <w:t>been</w:t>
      </w:r>
      <w:r w:rsidR="005F4C9E">
        <w:t xml:space="preserve"> </w:t>
      </w:r>
      <w:r w:rsidR="00886567" w:rsidRPr="008D57DF">
        <w:t>up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250,000</w:t>
      </w:r>
      <w:r w:rsidR="005F4C9E">
        <w:t xml:space="preserve"> </w:t>
      </w:r>
      <w:r w:rsidR="00886567" w:rsidRPr="008D57DF">
        <w:t>out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approximately</w:t>
      </w:r>
      <w:r w:rsidR="005F4C9E">
        <w:t xml:space="preserve"> </w:t>
      </w:r>
      <w:r w:rsidR="00886567" w:rsidRPr="008D57DF">
        <w:t>655,000</w:t>
      </w:r>
      <w:r w:rsidR="005F4C9E">
        <w:t xml:space="preserve"> </w:t>
      </w:r>
      <w:r w:rsidR="00886567" w:rsidRPr="008D57DF">
        <w:t>who</w:t>
      </w:r>
      <w:r w:rsidR="005F4C9E">
        <w:t xml:space="preserve"> </w:t>
      </w:r>
      <w:r w:rsidR="00886567" w:rsidRPr="008D57DF">
        <w:t>went</w:t>
      </w:r>
      <w:r w:rsidR="005F4C9E">
        <w:t xml:space="preserve"> </w:t>
      </w:r>
      <w:r w:rsidR="00886567" w:rsidRPr="008D57DF">
        <w:t>through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care</w:t>
      </w:r>
      <w:r w:rsidR="005F4C9E">
        <w:t xml:space="preserve"> </w:t>
      </w:r>
      <w:r w:rsidR="00886567" w:rsidRPr="008D57DF">
        <w:t>settings</w:t>
      </w:r>
      <w:r w:rsidR="005F4C9E">
        <w:t xml:space="preserve"> </w:t>
      </w:r>
      <w:r w:rsidR="00886567" w:rsidRPr="008D57DF">
        <w:t>covered</w:t>
      </w:r>
      <w:r w:rsidR="005F4C9E">
        <w:t xml:space="preserve"> </w:t>
      </w:r>
      <w:r w:rsidR="00886567" w:rsidRPr="008D57DF">
        <w:t>by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Inquiry</w:t>
      </w:r>
      <w:r w:rsidR="00886567">
        <w:t>;</w:t>
      </w:r>
    </w:p>
    <w:p w14:paraId="0C3178B7" w14:textId="77777777" w:rsidR="0071570E" w:rsidRDefault="00451389" w:rsidP="00886567">
      <w:pPr>
        <w:pStyle w:val="SingleTxtG"/>
      </w:pPr>
      <w:r>
        <w:tab/>
      </w:r>
      <w:r w:rsidR="00886567" w:rsidRPr="008D57DF">
        <w:t>(b)</w:t>
      </w:r>
      <w:r w:rsidR="00886567" w:rsidRPr="008D57DF">
        <w:tab/>
        <w:t>Common</w:t>
      </w:r>
      <w:r w:rsidR="005F4C9E">
        <w:t xml:space="preserve"> </w:t>
      </w:r>
      <w:r w:rsidR="00886567" w:rsidRPr="008D57DF">
        <w:t>factors</w:t>
      </w:r>
      <w:r w:rsidR="005F4C9E">
        <w:t xml:space="preserve"> </w:t>
      </w:r>
      <w:r w:rsidR="00886567" w:rsidRPr="008D57DF">
        <w:t>in</w:t>
      </w:r>
      <w:r w:rsidR="005F4C9E">
        <w:t xml:space="preserve"> </w:t>
      </w:r>
      <w:r w:rsidR="00886567" w:rsidRPr="008D57DF">
        <w:t>abuse</w:t>
      </w:r>
      <w:r w:rsidR="005F4C9E">
        <w:t xml:space="preserve"> </w:t>
      </w:r>
      <w:r w:rsidR="00886567" w:rsidRPr="008D57DF">
        <w:t>cases</w:t>
      </w:r>
      <w:r w:rsidR="005F4C9E">
        <w:t xml:space="preserve"> </w:t>
      </w:r>
      <w:r w:rsidR="00886567" w:rsidRPr="008D57DF">
        <w:t>include</w:t>
      </w:r>
      <w:r w:rsidR="005F4C9E">
        <w:t xml:space="preserve"> </w:t>
      </w:r>
      <w:r w:rsidR="00886567" w:rsidRPr="008D57DF">
        <w:t>a</w:t>
      </w:r>
      <w:r w:rsidR="005F4C9E">
        <w:t xml:space="preserve"> </w:t>
      </w:r>
      <w:r w:rsidR="00886567" w:rsidRPr="008D57DF">
        <w:t>lack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training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vetting,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poor</w:t>
      </w:r>
      <w:r w:rsidR="005F4C9E">
        <w:t xml:space="preserve"> </w:t>
      </w:r>
      <w:r w:rsidR="00886567" w:rsidRPr="008D57DF">
        <w:t>complaints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response</w:t>
      </w:r>
      <w:r w:rsidR="005F4C9E">
        <w:t xml:space="preserve"> </w:t>
      </w:r>
      <w:r w:rsidR="00886567" w:rsidRPr="008D57DF">
        <w:t>processes,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at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worst</w:t>
      </w:r>
      <w:r w:rsidR="005F4C9E">
        <w:t xml:space="preserve"> </w:t>
      </w:r>
      <w:r w:rsidR="00886567" w:rsidRPr="008D57DF">
        <w:t>further</w:t>
      </w:r>
      <w:r w:rsidR="005F4C9E">
        <w:t xml:space="preserve"> </w:t>
      </w:r>
      <w:r w:rsidR="00886567" w:rsidRPr="008D57DF">
        <w:t>abuse,</w:t>
      </w:r>
      <w:r w:rsidR="005F4C9E">
        <w:t xml:space="preserve"> </w:t>
      </w:r>
      <w:r w:rsidR="00886567" w:rsidRPr="008D57DF">
        <w:t>harassment</w:t>
      </w:r>
      <w:r w:rsidR="005F4C9E">
        <w:t xml:space="preserve"> </w:t>
      </w:r>
      <w:r w:rsidR="00886567" w:rsidRPr="008D57DF">
        <w:t>or</w:t>
      </w:r>
      <w:r w:rsidR="005F4C9E">
        <w:t xml:space="preserve"> </w:t>
      </w:r>
      <w:r w:rsidR="00886567" w:rsidRPr="008D57DF">
        <w:t>punishment</w:t>
      </w:r>
      <w:r w:rsidR="005F4C9E">
        <w:t xml:space="preserve"> </w:t>
      </w:r>
      <w:r w:rsidR="00886567" w:rsidRPr="008D57DF">
        <w:t>for</w:t>
      </w:r>
      <w:r w:rsidR="005F4C9E">
        <w:t xml:space="preserve"> </w:t>
      </w:r>
      <w:r w:rsidR="00886567" w:rsidRPr="008D57DF">
        <w:t>reporting</w:t>
      </w:r>
      <w:r w:rsidR="005F4C9E">
        <w:t xml:space="preserve"> </w:t>
      </w:r>
      <w:r w:rsidR="00886567" w:rsidRPr="008D57DF">
        <w:t>abuse</w:t>
      </w:r>
      <w:r w:rsidR="00886567">
        <w:t>;</w:t>
      </w:r>
    </w:p>
    <w:p w14:paraId="5BB97CDE" w14:textId="1064F5AC" w:rsidR="00886567" w:rsidRPr="008D57DF" w:rsidRDefault="00451389" w:rsidP="00886567">
      <w:pPr>
        <w:pStyle w:val="SingleTxtG"/>
      </w:pPr>
      <w:r>
        <w:tab/>
      </w:r>
      <w:r w:rsidR="00886567" w:rsidRPr="008D57DF">
        <w:t>(c)</w:t>
      </w:r>
      <w:r w:rsidR="00886567" w:rsidRPr="008D57DF">
        <w:tab/>
        <w:t>Redress</w:t>
      </w:r>
      <w:r w:rsidR="005F4C9E">
        <w:t xml:space="preserve"> </w:t>
      </w:r>
      <w:r w:rsidR="00886567" w:rsidRPr="008D57DF">
        <w:t>processes</w:t>
      </w:r>
      <w:r w:rsidR="005F4C9E">
        <w:t xml:space="preserve"> </w:t>
      </w:r>
      <w:r w:rsidR="00886567" w:rsidRPr="008D57DF">
        <w:t>have</w:t>
      </w:r>
      <w:r w:rsidR="005F4C9E">
        <w:t xml:space="preserve"> </w:t>
      </w:r>
      <w:r w:rsidR="00886567" w:rsidRPr="008D57DF">
        <w:t>not</w:t>
      </w:r>
      <w:r w:rsidR="005F4C9E">
        <w:t xml:space="preserve"> </w:t>
      </w:r>
      <w:r w:rsidR="00886567" w:rsidRPr="008D57DF">
        <w:t>worked</w:t>
      </w:r>
      <w:r w:rsidR="005F4C9E">
        <w:t xml:space="preserve"> </w:t>
      </w:r>
      <w:r w:rsidR="00886567" w:rsidRPr="008D57DF">
        <w:t>for</w:t>
      </w:r>
      <w:r w:rsidR="005F4C9E">
        <w:t xml:space="preserve"> </w:t>
      </w:r>
      <w:r w:rsidR="00886567" w:rsidRPr="008D57DF">
        <w:t>many</w:t>
      </w:r>
      <w:r w:rsidR="005F4C9E">
        <w:t xml:space="preserve"> </w:t>
      </w:r>
      <w:r w:rsidR="00886567" w:rsidRPr="008D57DF">
        <w:t>survivors;</w:t>
      </w:r>
      <w:r w:rsidR="005F4C9E">
        <w:t xml:space="preserve"> </w:t>
      </w:r>
      <w:r w:rsidR="00886567" w:rsidRPr="008D57DF">
        <w:t>instead</w:t>
      </w:r>
      <w:r w:rsidR="005F4C9E">
        <w:t xml:space="preserve"> </w:t>
      </w:r>
      <w:r w:rsidR="00886567" w:rsidRPr="008D57DF">
        <w:t>tending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focus</w:t>
      </w:r>
      <w:r w:rsidR="005F4C9E">
        <w:t xml:space="preserve"> </w:t>
      </w:r>
      <w:r w:rsidR="00886567" w:rsidRPr="008D57DF">
        <w:t>on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financial</w:t>
      </w:r>
      <w:r w:rsidR="005F4C9E">
        <w:t xml:space="preserve"> </w:t>
      </w:r>
      <w:r w:rsidR="00886567" w:rsidRPr="008D57DF">
        <w:t>implications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State</w:t>
      </w:r>
      <w:r w:rsidR="005F4C9E">
        <w:t xml:space="preserve"> </w:t>
      </w:r>
      <w:r w:rsidR="00886567" w:rsidRPr="008D57DF">
        <w:t>rather</w:t>
      </w:r>
      <w:r w:rsidR="005F4C9E">
        <w:t xml:space="preserve"> </w:t>
      </w:r>
      <w:r w:rsidR="00886567" w:rsidRPr="008D57DF">
        <w:t>than</w:t>
      </w:r>
      <w:r w:rsidR="005F4C9E">
        <w:t xml:space="preserve"> </w:t>
      </w:r>
      <w:r w:rsidR="00886567" w:rsidRPr="008D57DF">
        <w:t>providing</w:t>
      </w:r>
      <w:r w:rsidR="005F4C9E">
        <w:t xml:space="preserve"> </w:t>
      </w:r>
      <w:r w:rsidR="00886567" w:rsidRPr="008D57DF">
        <w:t>wellbeing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compensation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survivors</w:t>
      </w:r>
      <w:r w:rsidR="00886567">
        <w:t>;</w:t>
      </w:r>
    </w:p>
    <w:p w14:paraId="75F82D1B" w14:textId="66F61DBC" w:rsidR="00886567" w:rsidRPr="008D57DF" w:rsidRDefault="00451389" w:rsidP="00886567">
      <w:pPr>
        <w:pStyle w:val="SingleTxtG"/>
      </w:pPr>
      <w:r>
        <w:tab/>
      </w:r>
      <w:r w:rsidR="00886567" w:rsidRPr="008D57DF">
        <w:t>(d)</w:t>
      </w:r>
      <w:r w:rsidR="00886567" w:rsidRPr="008D57DF">
        <w:tab/>
        <w:t>Discrimination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racism</w:t>
      </w:r>
      <w:r w:rsidR="005F4C9E">
        <w:t xml:space="preserve"> </w:t>
      </w:r>
      <w:r w:rsidR="00886567" w:rsidRPr="008D57DF">
        <w:t>from</w:t>
      </w:r>
      <w:r w:rsidR="005F4C9E">
        <w:t xml:space="preserve"> </w:t>
      </w:r>
      <w:r w:rsidR="00886567" w:rsidRPr="008D57DF">
        <w:t>authorities</w:t>
      </w:r>
      <w:r w:rsidR="005F4C9E">
        <w:t xml:space="preserve"> </w:t>
      </w:r>
      <w:r w:rsidR="00886567" w:rsidRPr="008D57DF">
        <w:t>played</w:t>
      </w:r>
      <w:r w:rsidR="005F4C9E">
        <w:t xml:space="preserve"> </w:t>
      </w:r>
      <w:r w:rsidR="00886567" w:rsidRPr="008D57DF">
        <w:t>a</w:t>
      </w:r>
      <w:r w:rsidR="005F4C9E">
        <w:t xml:space="preserve"> </w:t>
      </w:r>
      <w:r w:rsidR="00886567" w:rsidRPr="008D57DF">
        <w:t>role</w:t>
      </w:r>
      <w:r w:rsidR="005F4C9E">
        <w:t xml:space="preserve"> </w:t>
      </w:r>
      <w:r w:rsidR="00886567" w:rsidRPr="008D57DF">
        <w:t>in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abuse,</w:t>
      </w:r>
      <w:r w:rsidR="005F4C9E">
        <w:t xml:space="preserve"> </w:t>
      </w:r>
      <w:r w:rsidR="00886567" w:rsidRPr="008D57DF">
        <w:t>whilst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public</w:t>
      </w:r>
      <w:r w:rsidR="005F4C9E">
        <w:t xml:space="preserve"> </w:t>
      </w:r>
      <w:r w:rsidR="00886567" w:rsidRPr="008D57DF">
        <w:t>service</w:t>
      </w:r>
      <w:r w:rsidR="005F4C9E">
        <w:t xml:space="preserve"> </w:t>
      </w:r>
      <w:r w:rsidR="00886567" w:rsidRPr="008D57DF">
        <w:t>played</w:t>
      </w:r>
      <w:r w:rsidR="005F4C9E">
        <w:t xml:space="preserve"> </w:t>
      </w:r>
      <w:r w:rsidR="00886567" w:rsidRPr="008D57DF">
        <w:t>a</w:t>
      </w:r>
      <w:r w:rsidR="005F4C9E">
        <w:t xml:space="preserve"> </w:t>
      </w:r>
      <w:r w:rsidR="00886567" w:rsidRPr="008D57DF">
        <w:t>role</w:t>
      </w:r>
      <w:r w:rsidR="005F4C9E">
        <w:t xml:space="preserve"> </w:t>
      </w:r>
      <w:r w:rsidR="00886567" w:rsidRPr="008D57DF">
        <w:t>in</w:t>
      </w:r>
      <w:r w:rsidR="005F4C9E">
        <w:t xml:space="preserve"> </w:t>
      </w:r>
      <w:r w:rsidR="00886567" w:rsidRPr="008D57DF">
        <w:t>failing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detect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prevent</w:t>
      </w:r>
      <w:r w:rsidR="005F4C9E">
        <w:t xml:space="preserve"> </w:t>
      </w:r>
      <w:r w:rsidR="00886567" w:rsidRPr="008D57DF">
        <w:t>abuse</w:t>
      </w:r>
      <w:r w:rsidR="00886567">
        <w:t>;</w:t>
      </w:r>
    </w:p>
    <w:p w14:paraId="4CE76A8E" w14:textId="0ADF9A4E" w:rsidR="00886567" w:rsidRPr="008D57DF" w:rsidRDefault="00451389" w:rsidP="00886567">
      <w:pPr>
        <w:pStyle w:val="SingleTxtG"/>
      </w:pPr>
      <w:r>
        <w:tab/>
      </w:r>
      <w:r w:rsidR="00886567" w:rsidRPr="008D57DF">
        <w:t>(e)</w:t>
      </w:r>
      <w:r w:rsidR="00886567" w:rsidRPr="008D57DF">
        <w:tab/>
        <w:t>Māori</w:t>
      </w:r>
      <w:r w:rsidR="005F4C9E">
        <w:t xml:space="preserve"> </w:t>
      </w:r>
      <w:r w:rsidR="00886567" w:rsidRPr="008D57DF">
        <w:t>make</w:t>
      </w:r>
      <w:r w:rsidR="005F4C9E">
        <w:t xml:space="preserve"> </w:t>
      </w:r>
      <w:r w:rsidR="00886567" w:rsidRPr="008D57DF">
        <w:t>up</w:t>
      </w:r>
      <w:r w:rsidR="005F4C9E">
        <w:t xml:space="preserve"> </w:t>
      </w:r>
      <w:r w:rsidR="00886567" w:rsidRPr="008D57DF">
        <w:t>81%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children</w:t>
      </w:r>
      <w:r w:rsidR="005F4C9E">
        <w:t xml:space="preserve"> </w:t>
      </w:r>
      <w:r w:rsidR="00886567" w:rsidRPr="008D57DF">
        <w:t>abused</w:t>
      </w:r>
      <w:r w:rsidR="005F4C9E">
        <w:t xml:space="preserve"> </w:t>
      </w:r>
      <w:r w:rsidR="00886567" w:rsidRPr="008D57DF">
        <w:t>in</w:t>
      </w:r>
      <w:r w:rsidR="005F4C9E">
        <w:t xml:space="preserve"> </w:t>
      </w:r>
      <w:r w:rsidR="00886567" w:rsidRPr="008D57DF">
        <w:t>care.</w:t>
      </w:r>
    </w:p>
    <w:p w14:paraId="64EFAC44" w14:textId="4259E2A8" w:rsidR="00886567" w:rsidRPr="00300C8A" w:rsidRDefault="00886567" w:rsidP="00451389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300C8A">
        <w:rPr>
          <w:lang w:val="en-NZ"/>
        </w:rPr>
        <w:t>Recommendations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redress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victims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made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00C8A">
        <w:rPr>
          <w:lang w:val="en-NZ"/>
        </w:rPr>
        <w:t>2021</w:t>
      </w:r>
    </w:p>
    <w:p w14:paraId="59B08F02" w14:textId="6E0F29C4" w:rsidR="00886567" w:rsidRPr="00777AEF" w:rsidRDefault="00886567" w:rsidP="00886567">
      <w:pPr>
        <w:pStyle w:val="SingleTxtG"/>
        <w:rPr>
          <w:rFonts w:eastAsia="Times New Roman"/>
        </w:rPr>
      </w:pPr>
      <w:r w:rsidRPr="00777AEF">
        <w:rPr>
          <w:iCs/>
        </w:rPr>
        <w:t>99.</w:t>
      </w:r>
      <w:r w:rsidRPr="00777AEF">
        <w:rPr>
          <w:iCs/>
        </w:rPr>
        <w:tab/>
      </w:r>
      <w:r w:rsidRPr="00777AEF">
        <w:rPr>
          <w:rFonts w:eastAsia="Times New Roman"/>
        </w:rPr>
        <w:t>The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Royal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Commission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is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not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able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to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provide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compensation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for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abuse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or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neglect</w:t>
      </w:r>
      <w:r>
        <w:rPr>
          <w:rFonts w:eastAsia="Times New Roman"/>
        </w:rPr>
        <w:t>,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but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some</w:t>
      </w:r>
      <w:r w:rsidR="005F4C9E">
        <w:rPr>
          <w:rFonts w:eastAsia="Times New Roman"/>
        </w:rPr>
        <w:t xml:space="preserve"> </w:t>
      </w:r>
      <w:r w:rsidRPr="006A7228">
        <w:t>agencies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have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mechanisms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for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making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a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complaint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or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a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claim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for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compensation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or</w:t>
      </w:r>
      <w:r w:rsidR="005F4C9E">
        <w:rPr>
          <w:rFonts w:eastAsia="Times New Roman"/>
        </w:rPr>
        <w:t xml:space="preserve"> </w:t>
      </w:r>
      <w:r w:rsidRPr="00777AEF">
        <w:rPr>
          <w:rFonts w:eastAsia="Times New Roman"/>
        </w:rPr>
        <w:t>support.</w:t>
      </w:r>
    </w:p>
    <w:p w14:paraId="656B258D" w14:textId="410A5290" w:rsidR="00886567" w:rsidRPr="0095599A" w:rsidRDefault="00886567" w:rsidP="00886567">
      <w:pPr>
        <w:pStyle w:val="SingleTxtG"/>
        <w:rPr>
          <w:lang w:val="en-NZ"/>
        </w:rPr>
      </w:pPr>
      <w:r w:rsidRPr="0095599A">
        <w:rPr>
          <w:iCs/>
          <w:lang w:val="en-NZ"/>
        </w:rPr>
        <w:t>100.</w:t>
      </w:r>
      <w:r w:rsidRPr="0095599A"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Royal</w:t>
      </w:r>
      <w:r w:rsidR="005F4C9E">
        <w:rPr>
          <w:lang w:val="en-NZ"/>
        </w:rPr>
        <w:t xml:space="preserve"> </w:t>
      </w:r>
      <w:r w:rsidRPr="00A74AE5">
        <w:rPr>
          <w:lang w:val="en-NZ"/>
        </w:rPr>
        <w:t>Commission</w:t>
      </w:r>
      <w:r w:rsidR="005F4C9E">
        <w:rPr>
          <w:lang w:val="en-NZ"/>
        </w:rPr>
        <w:t xml:space="preserve"> </w:t>
      </w:r>
      <w:r>
        <w:rPr>
          <w:lang w:val="en-NZ"/>
        </w:rPr>
        <w:t>provided</w:t>
      </w:r>
      <w:r w:rsidR="005F4C9E">
        <w:rPr>
          <w:lang w:val="en-NZ"/>
        </w:rPr>
        <w:t xml:space="preserve"> </w:t>
      </w:r>
      <w:r>
        <w:rPr>
          <w:lang w:val="en-NZ"/>
        </w:rPr>
        <w:t>initial</w:t>
      </w:r>
      <w:r w:rsidR="005F4C9E">
        <w:rPr>
          <w:lang w:val="en-NZ"/>
        </w:rPr>
        <w:t xml:space="preserve"> </w:t>
      </w:r>
      <w:r w:rsidRPr="00A74AE5">
        <w:rPr>
          <w:lang w:val="en-NZ"/>
        </w:rPr>
        <w:t>recommendations</w:t>
      </w:r>
      <w:r w:rsidR="005F4C9E">
        <w:rPr>
          <w:lang w:val="en-NZ"/>
        </w:rPr>
        <w:t xml:space="preserve"> </w:t>
      </w:r>
      <w:r w:rsidRPr="00A74AE5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A74AE5">
        <w:rPr>
          <w:lang w:val="en-NZ"/>
        </w:rPr>
        <w:t>redress</w:t>
      </w:r>
      <w:r w:rsidR="005F4C9E">
        <w:rPr>
          <w:lang w:val="en-NZ"/>
        </w:rPr>
        <w:t xml:space="preserve"> </w:t>
      </w:r>
      <w:r w:rsidRPr="00A74AE5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A74AE5">
        <w:rPr>
          <w:lang w:val="en-NZ"/>
        </w:rPr>
        <w:t>1</w:t>
      </w:r>
      <w:r w:rsidR="005F4C9E">
        <w:rPr>
          <w:lang w:val="en-NZ"/>
        </w:rPr>
        <w:t xml:space="preserve"> </w:t>
      </w:r>
      <w:r w:rsidRPr="00A74AE5">
        <w:rPr>
          <w:lang w:val="en-NZ"/>
        </w:rPr>
        <w:t>October</w:t>
      </w:r>
      <w:r w:rsidR="005F4C9E">
        <w:rPr>
          <w:lang w:val="en-NZ"/>
        </w:rPr>
        <w:t xml:space="preserve"> </w:t>
      </w:r>
      <w:r w:rsidRPr="00A74AE5">
        <w:rPr>
          <w:lang w:val="en-NZ"/>
        </w:rPr>
        <w:t>2021</w:t>
      </w:r>
      <w:r w:rsidR="005F4C9E">
        <w:rPr>
          <w:lang w:val="en-NZ"/>
        </w:rPr>
        <w:t xml:space="preserve"> </w:t>
      </w:r>
      <w:r w:rsidRPr="00A74AE5"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will</w:t>
      </w:r>
      <w:r w:rsidR="005F4C9E">
        <w:rPr>
          <w:lang w:val="en-NZ"/>
        </w:rPr>
        <w:t xml:space="preserve"> </w:t>
      </w:r>
      <w:r>
        <w:rPr>
          <w:lang w:val="en-NZ"/>
        </w:rPr>
        <w:t>provide</w:t>
      </w:r>
      <w:r w:rsidR="005F4C9E">
        <w:rPr>
          <w:lang w:val="en-NZ"/>
        </w:rPr>
        <w:t xml:space="preserve"> </w:t>
      </w:r>
      <w:r w:rsidRPr="00A74AE5">
        <w:rPr>
          <w:lang w:val="en-NZ"/>
        </w:rPr>
        <w:t>a</w:t>
      </w:r>
      <w:r>
        <w:rPr>
          <w:lang w:val="en-NZ"/>
        </w:rPr>
        <w:t>n</w:t>
      </w:r>
      <w:r w:rsidR="005F4C9E">
        <w:rPr>
          <w:lang w:val="en-NZ"/>
        </w:rPr>
        <w:t xml:space="preserve"> </w:t>
      </w:r>
      <w:r>
        <w:rPr>
          <w:lang w:val="en-NZ"/>
        </w:rPr>
        <w:t>interim</w:t>
      </w:r>
      <w:r w:rsidR="005F4C9E">
        <w:rPr>
          <w:lang w:val="en-NZ"/>
        </w:rPr>
        <w:t xml:space="preserve"> </w:t>
      </w:r>
      <w:r>
        <w:rPr>
          <w:lang w:val="en-NZ"/>
        </w:rPr>
        <w:t>report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redress</w:t>
      </w:r>
      <w:r w:rsidR="005F4C9E">
        <w:rPr>
          <w:lang w:val="en-NZ"/>
        </w:rPr>
        <w:t xml:space="preserve"> </w:t>
      </w:r>
      <w:r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1</w:t>
      </w:r>
      <w:r w:rsidR="005F4C9E">
        <w:rPr>
          <w:lang w:val="en-NZ"/>
        </w:rPr>
        <w:t xml:space="preserve"> </w:t>
      </w:r>
      <w:r>
        <w:rPr>
          <w:lang w:val="en-NZ"/>
        </w:rPr>
        <w:t>December</w:t>
      </w:r>
      <w:r w:rsidR="005F4C9E">
        <w:rPr>
          <w:lang w:val="en-NZ"/>
        </w:rPr>
        <w:t xml:space="preserve"> </w:t>
      </w:r>
      <w:r>
        <w:rPr>
          <w:lang w:val="en-NZ"/>
        </w:rPr>
        <w:t>2021.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redress</w:t>
      </w:r>
      <w:r w:rsidR="005F4C9E">
        <w:rPr>
          <w:lang w:val="en-NZ"/>
        </w:rPr>
        <w:t xml:space="preserve"> </w:t>
      </w:r>
      <w:r>
        <w:rPr>
          <w:lang w:val="en-NZ"/>
        </w:rPr>
        <w:t>report,</w:t>
      </w:r>
      <w:r w:rsidR="005F4C9E">
        <w:rPr>
          <w:lang w:val="en-NZ"/>
        </w:rPr>
        <w:t xml:space="preserve"> </w:t>
      </w:r>
      <w:r>
        <w:rPr>
          <w:lang w:val="en-NZ"/>
        </w:rPr>
        <w:t>will</w:t>
      </w:r>
      <w:r w:rsidR="005F4C9E">
        <w:rPr>
          <w:lang w:val="en-NZ"/>
        </w:rPr>
        <w:t xml:space="preserve"> </w:t>
      </w:r>
      <w:r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6A7228">
        <w:t>considered</w:t>
      </w:r>
      <w:r w:rsidR="005F4C9E">
        <w:rPr>
          <w:lang w:val="en-NZ"/>
        </w:rPr>
        <w:t xml:space="preserve"> </w:t>
      </w:r>
      <w:r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multi-agency</w:t>
      </w:r>
      <w:r w:rsidR="005F4C9E">
        <w:rPr>
          <w:lang w:val="en-NZ"/>
        </w:rPr>
        <w:t xml:space="preserve"> </w:t>
      </w:r>
      <w:r>
        <w:rPr>
          <w:lang w:val="en-NZ"/>
        </w:rPr>
        <w:t>Crown</w:t>
      </w:r>
      <w:r w:rsidR="005F4C9E">
        <w:rPr>
          <w:lang w:val="en-NZ"/>
        </w:rPr>
        <w:t xml:space="preserve"> </w:t>
      </w:r>
      <w:r>
        <w:rPr>
          <w:lang w:val="en-NZ"/>
        </w:rPr>
        <w:t>Response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8522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85228">
        <w:rPr>
          <w:lang w:val="en-NZ"/>
        </w:rPr>
        <w:t>Royal</w:t>
      </w:r>
      <w:r w:rsidR="005F4C9E">
        <w:rPr>
          <w:lang w:val="en-NZ"/>
        </w:rPr>
        <w:t xml:space="preserve"> </w:t>
      </w:r>
      <w:r w:rsidRPr="00D85228">
        <w:rPr>
          <w:lang w:val="en-NZ"/>
        </w:rPr>
        <w:t>Commission</w:t>
      </w:r>
      <w:r w:rsidR="005F4C9E">
        <w:rPr>
          <w:lang w:val="en-NZ"/>
        </w:rPr>
        <w:t xml:space="preserve"> </w:t>
      </w:r>
      <w:r w:rsidRPr="00D85228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85228">
        <w:rPr>
          <w:lang w:val="en-NZ"/>
        </w:rPr>
        <w:t>responses</w:t>
      </w:r>
      <w:r w:rsidR="005F4C9E">
        <w:rPr>
          <w:lang w:val="en-NZ"/>
        </w:rPr>
        <w:t xml:space="preserve"> </w:t>
      </w:r>
      <w:r w:rsidRPr="00D85228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8522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85228">
        <w:rPr>
          <w:lang w:val="en-NZ"/>
        </w:rPr>
        <w:t>findings</w:t>
      </w:r>
      <w:r w:rsidR="005F4C9E">
        <w:rPr>
          <w:lang w:val="en-NZ"/>
        </w:rPr>
        <w:t xml:space="preserve"> </w:t>
      </w:r>
      <w:r w:rsidRPr="00D85228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85228">
        <w:rPr>
          <w:lang w:val="en-NZ"/>
        </w:rPr>
        <w:t>recommendations</w:t>
      </w:r>
      <w:r w:rsidR="005F4C9E">
        <w:rPr>
          <w:lang w:val="en-NZ"/>
        </w:rPr>
        <w:t xml:space="preserve"> </w:t>
      </w:r>
      <w:r w:rsidRPr="00D85228">
        <w:rPr>
          <w:lang w:val="en-NZ"/>
        </w:rPr>
        <w:t>developed.</w:t>
      </w:r>
    </w:p>
    <w:p w14:paraId="5A8C8CA7" w14:textId="20E6A3D2" w:rsidR="00886567" w:rsidRPr="00167D21" w:rsidRDefault="00886567" w:rsidP="00451389">
      <w:pPr>
        <w:pStyle w:val="H23G"/>
      </w:pPr>
      <w:r>
        <w:tab/>
        <w:t>11.</w:t>
      </w:r>
      <w:r>
        <w:tab/>
      </w:r>
      <w:r w:rsidRPr="00167D21">
        <w:t>2021</w:t>
      </w:r>
      <w:r w:rsidR="005F4C9E">
        <w:t xml:space="preserve"> </w:t>
      </w:r>
      <w:r w:rsidRPr="00167D21">
        <w:t>Dawn</w:t>
      </w:r>
      <w:r w:rsidR="005F4C9E">
        <w:t xml:space="preserve"> </w:t>
      </w:r>
      <w:r w:rsidRPr="00167D21">
        <w:t>Raids</w:t>
      </w:r>
      <w:r w:rsidR="005F4C9E">
        <w:t xml:space="preserve"> </w:t>
      </w:r>
      <w:r w:rsidRPr="00167D21">
        <w:t>Apology</w:t>
      </w:r>
    </w:p>
    <w:p w14:paraId="5CFCDB3A" w14:textId="5EB2FF9D" w:rsidR="00886567" w:rsidRPr="003A0C11" w:rsidRDefault="00886567" w:rsidP="00886567">
      <w:pPr>
        <w:pStyle w:val="SingleTxtG"/>
      </w:pPr>
      <w:r w:rsidRPr="003A0C11">
        <w:rPr>
          <w:iCs/>
        </w:rPr>
        <w:t>101.</w:t>
      </w:r>
      <w:r w:rsidRPr="003A0C11">
        <w:rPr>
          <w:iCs/>
        </w:rPr>
        <w:tab/>
      </w:r>
      <w:r w:rsidRPr="003A0C11">
        <w:t>The</w:t>
      </w:r>
      <w:r w:rsidR="005F4C9E">
        <w:t xml:space="preserve"> </w:t>
      </w:r>
      <w:r w:rsidRPr="003A0C11">
        <w:t>Prime</w:t>
      </w:r>
      <w:r w:rsidR="005F4C9E">
        <w:t xml:space="preserve"> </w:t>
      </w:r>
      <w:r w:rsidRPr="003A0C11">
        <w:t>Minister</w:t>
      </w:r>
      <w:r w:rsidR="005F4C9E">
        <w:t xml:space="preserve"> </w:t>
      </w:r>
      <w:r w:rsidRPr="003A0C11">
        <w:t>delivered</w:t>
      </w:r>
      <w:r w:rsidR="005F4C9E">
        <w:t xml:space="preserve"> </w:t>
      </w:r>
      <w:r w:rsidRPr="003A0C11">
        <w:t>the</w:t>
      </w:r>
      <w:r w:rsidR="005F4C9E">
        <w:t xml:space="preserve"> </w:t>
      </w:r>
      <w:r w:rsidRPr="003A0C11">
        <w:t>Dawn</w:t>
      </w:r>
      <w:r w:rsidR="005F4C9E">
        <w:t xml:space="preserve"> </w:t>
      </w:r>
      <w:r w:rsidRPr="003A0C11">
        <w:t>Raids</w:t>
      </w:r>
      <w:r w:rsidR="005F4C9E">
        <w:t xml:space="preserve"> </w:t>
      </w:r>
      <w:r w:rsidRPr="003A0C11">
        <w:t>apology</w:t>
      </w:r>
      <w:r w:rsidR="005F4C9E">
        <w:t xml:space="preserve"> </w:t>
      </w:r>
      <w:r w:rsidRPr="003A0C11">
        <w:t>on</w:t>
      </w:r>
      <w:r w:rsidR="005F4C9E">
        <w:t xml:space="preserve"> </w:t>
      </w:r>
      <w:r w:rsidRPr="003A0C11">
        <w:t>1</w:t>
      </w:r>
      <w:r w:rsidR="005F4C9E">
        <w:t xml:space="preserve"> </w:t>
      </w:r>
      <w:r w:rsidRPr="003A0C11">
        <w:t>August</w:t>
      </w:r>
      <w:r w:rsidR="005F4C9E">
        <w:t xml:space="preserve"> </w:t>
      </w:r>
      <w:r w:rsidRPr="003A0C11">
        <w:t>2021.</w:t>
      </w:r>
      <w:r w:rsidR="005F4C9E">
        <w:t xml:space="preserve"> </w:t>
      </w:r>
      <w:r w:rsidRPr="003A0C11">
        <w:t>The</w:t>
      </w:r>
      <w:r w:rsidR="005F4C9E">
        <w:t xml:space="preserve"> </w:t>
      </w:r>
      <w:r w:rsidRPr="003A0C11">
        <w:t>apology</w:t>
      </w:r>
      <w:r w:rsidR="005F4C9E">
        <w:t xml:space="preserve"> </w:t>
      </w:r>
      <w:r w:rsidRPr="003A0C11">
        <w:t>overall</w:t>
      </w:r>
      <w:r w:rsidR="005F4C9E">
        <w:t xml:space="preserve"> </w:t>
      </w:r>
      <w:r w:rsidRPr="003A0C11">
        <w:t>has</w:t>
      </w:r>
      <w:r w:rsidR="005F4C9E">
        <w:t xml:space="preserve"> </w:t>
      </w:r>
      <w:r w:rsidRPr="003A0C11">
        <w:t>been</w:t>
      </w:r>
      <w:r w:rsidR="005F4C9E">
        <w:t xml:space="preserve"> </w:t>
      </w:r>
      <w:r w:rsidRPr="003A0C11">
        <w:t>well</w:t>
      </w:r>
      <w:r w:rsidR="005F4C9E">
        <w:t xml:space="preserve"> </w:t>
      </w:r>
      <w:r w:rsidRPr="003A0C11">
        <w:t>received</w:t>
      </w:r>
      <w:r w:rsidR="005F4C9E">
        <w:t xml:space="preserve"> </w:t>
      </w:r>
      <w:r w:rsidRPr="003A0C11">
        <w:t>by</w:t>
      </w:r>
      <w:r w:rsidR="005F4C9E">
        <w:t xml:space="preserve"> </w:t>
      </w:r>
      <w:r w:rsidRPr="003A0C11">
        <w:t>Pacific</w:t>
      </w:r>
      <w:r w:rsidR="005F4C9E">
        <w:t xml:space="preserve"> </w:t>
      </w:r>
      <w:r w:rsidRPr="003A0C11">
        <w:t>communities</w:t>
      </w:r>
      <w:r w:rsidR="005F4C9E">
        <w:t xml:space="preserve"> </w:t>
      </w:r>
      <w:r w:rsidRPr="003A0C11">
        <w:t>who</w:t>
      </w:r>
      <w:r w:rsidR="005F4C9E">
        <w:t xml:space="preserve"> </w:t>
      </w:r>
      <w:r w:rsidRPr="003A0C11">
        <w:t>see</w:t>
      </w:r>
      <w:r w:rsidR="005F4C9E">
        <w:t xml:space="preserve"> </w:t>
      </w:r>
      <w:r w:rsidRPr="003A0C11">
        <w:t>this</w:t>
      </w:r>
      <w:r w:rsidR="005F4C9E">
        <w:t xml:space="preserve"> </w:t>
      </w:r>
      <w:r w:rsidRPr="003A0C11">
        <w:t>as</w:t>
      </w:r>
      <w:r w:rsidR="005F4C9E">
        <w:t xml:space="preserve"> </w:t>
      </w:r>
      <w:r w:rsidRPr="003A0C11">
        <w:t>an</w:t>
      </w:r>
      <w:r w:rsidR="005F4C9E">
        <w:t xml:space="preserve"> </w:t>
      </w:r>
      <w:r w:rsidRPr="003A0C11">
        <w:t>important</w:t>
      </w:r>
      <w:r w:rsidR="005F4C9E">
        <w:t xml:space="preserve"> </w:t>
      </w:r>
      <w:r w:rsidRPr="003A0C11">
        <w:t>step</w:t>
      </w:r>
      <w:r w:rsidR="005F4C9E">
        <w:t xml:space="preserve"> </w:t>
      </w:r>
      <w:r w:rsidRPr="003A0C11">
        <w:t>in</w:t>
      </w:r>
      <w:r w:rsidR="005F4C9E">
        <w:t xml:space="preserve"> </w:t>
      </w:r>
      <w:r w:rsidRPr="003A0C11">
        <w:t>enabling</w:t>
      </w:r>
      <w:r w:rsidR="005F4C9E">
        <w:t xml:space="preserve"> </w:t>
      </w:r>
      <w:r>
        <w:t>t</w:t>
      </w:r>
      <w:r w:rsidRPr="003A0C11">
        <w:t>alanoa</w:t>
      </w:r>
      <w:r w:rsidR="005F4C9E">
        <w:t xml:space="preserve"> </w:t>
      </w:r>
      <w:r>
        <w:t>(open</w:t>
      </w:r>
      <w:r w:rsidR="005F4C9E">
        <w:t xml:space="preserve"> </w:t>
      </w:r>
      <w:r>
        <w:t>dialogue)</w:t>
      </w:r>
      <w:r w:rsidR="005F4C9E">
        <w:t xml:space="preserve"> </w:t>
      </w:r>
      <w:r w:rsidRPr="003A0C11">
        <w:t>about</w:t>
      </w:r>
      <w:r w:rsidR="005F4C9E">
        <w:t xml:space="preserve"> </w:t>
      </w:r>
      <w:r w:rsidRPr="003A0C11">
        <w:t>past</w:t>
      </w:r>
      <w:r w:rsidR="005F4C9E">
        <w:t xml:space="preserve"> </w:t>
      </w:r>
      <w:r w:rsidRPr="003A0C11">
        <w:t>experiences</w:t>
      </w:r>
      <w:r w:rsidR="005F4C9E">
        <w:t xml:space="preserve"> </w:t>
      </w:r>
      <w:r w:rsidRPr="003A0C11">
        <w:t>of</w:t>
      </w:r>
      <w:r w:rsidR="005F4C9E">
        <w:t xml:space="preserve"> </w:t>
      </w:r>
      <w:r w:rsidRPr="003A0C11">
        <w:t>racism</w:t>
      </w:r>
      <w:r w:rsidR="005F4C9E">
        <w:t xml:space="preserve"> </w:t>
      </w:r>
      <w:r w:rsidRPr="003A0C11">
        <w:t>in</w:t>
      </w:r>
      <w:r w:rsidR="005F4C9E">
        <w:t xml:space="preserve"> </w:t>
      </w:r>
      <w:r w:rsidRPr="003A0C11">
        <w:t>New</w:t>
      </w:r>
      <w:r w:rsidR="005F4C9E">
        <w:t xml:space="preserve"> </w:t>
      </w:r>
      <w:r w:rsidRPr="003A0C11">
        <w:t>Zealand.</w:t>
      </w:r>
    </w:p>
    <w:p w14:paraId="0FBF4D4E" w14:textId="77777777" w:rsidR="0071570E" w:rsidRDefault="00886567" w:rsidP="00886567">
      <w:pPr>
        <w:pStyle w:val="SingleTxtG"/>
      </w:pPr>
      <w:r w:rsidRPr="006A7228">
        <w:rPr>
          <w:iCs/>
        </w:rPr>
        <w:t>102.</w:t>
      </w:r>
      <w:r w:rsidRPr="006A7228">
        <w:rPr>
          <w:iCs/>
        </w:rPr>
        <w:tab/>
      </w:r>
      <w:r w:rsidRPr="006A7228">
        <w:t>During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period</w:t>
      </w:r>
      <w:r w:rsidR="005F4C9E">
        <w:t xml:space="preserve"> </w:t>
      </w:r>
      <w:r w:rsidRPr="006A7228">
        <w:t>between</w:t>
      </w:r>
      <w:r w:rsidR="005F4C9E">
        <w:t xml:space="preserve"> </w:t>
      </w:r>
      <w:r w:rsidRPr="006A7228">
        <w:t>1974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1976,</w:t>
      </w:r>
      <w:r w:rsidR="005F4C9E">
        <w:t xml:space="preserve"> </w:t>
      </w:r>
      <w:r w:rsidRPr="006A7228">
        <w:t>police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immigration</w:t>
      </w:r>
      <w:r w:rsidR="005F4C9E">
        <w:t xml:space="preserve"> </w:t>
      </w:r>
      <w:r w:rsidRPr="006A7228">
        <w:t>officials</w:t>
      </w:r>
      <w:r w:rsidR="005F4C9E">
        <w:t xml:space="preserve"> </w:t>
      </w:r>
      <w:r w:rsidRPr="006A7228">
        <w:t>carried</w:t>
      </w:r>
      <w:r w:rsidR="005F4C9E">
        <w:t xml:space="preserve"> </w:t>
      </w:r>
      <w:r w:rsidRPr="006A7228">
        <w:t>out</w:t>
      </w:r>
      <w:r w:rsidR="005F4C9E">
        <w:t xml:space="preserve"> </w:t>
      </w:r>
      <w:r w:rsidRPr="006A7228">
        <w:t>rigorous</w:t>
      </w:r>
      <w:r w:rsidR="005F4C9E">
        <w:t xml:space="preserve"> </w:t>
      </w:r>
      <w:r w:rsidRPr="006A7228">
        <w:t>enforcement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immigration</w:t>
      </w:r>
      <w:r w:rsidR="005F4C9E">
        <w:t xml:space="preserve"> </w:t>
      </w:r>
      <w:r w:rsidRPr="006A7228">
        <w:t>laws,</w:t>
      </w:r>
      <w:r w:rsidR="005F4C9E">
        <w:t xml:space="preserve"> </w:t>
      </w:r>
      <w:r w:rsidRPr="006A7228">
        <w:t>which</w:t>
      </w:r>
      <w:r w:rsidR="005F4C9E">
        <w:t xml:space="preserve"> </w:t>
      </w:r>
      <w:r w:rsidRPr="006A7228">
        <w:t>included</w:t>
      </w:r>
      <w:r w:rsidR="005F4C9E">
        <w:t xml:space="preserve"> </w:t>
      </w:r>
      <w:r w:rsidRPr="006A7228">
        <w:t>conducting</w:t>
      </w:r>
      <w:r w:rsidR="005F4C9E">
        <w:t xml:space="preserve"> </w:t>
      </w:r>
      <w:r w:rsidRPr="006A7228">
        <w:t>targeted</w:t>
      </w:r>
      <w:r w:rsidR="005F4C9E">
        <w:t xml:space="preserve"> </w:t>
      </w:r>
      <w:r w:rsidRPr="006A7228">
        <w:t>raids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homes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families,</w:t>
      </w:r>
      <w:r w:rsidR="005F4C9E">
        <w:t xml:space="preserve"> </w:t>
      </w:r>
      <w:r w:rsidRPr="006A7228">
        <w:t>often</w:t>
      </w:r>
      <w:r w:rsidR="005F4C9E">
        <w:t xml:space="preserve"> </w:t>
      </w:r>
      <w:r w:rsidRPr="006A7228">
        <w:t>early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morning</w:t>
      </w:r>
      <w:r w:rsidR="005F4C9E">
        <w:t xml:space="preserve"> </w:t>
      </w:r>
      <w:r w:rsidRPr="006A7228">
        <w:t>or</w:t>
      </w:r>
      <w:r w:rsidR="005F4C9E">
        <w:t xml:space="preserve"> </w:t>
      </w:r>
      <w:r w:rsidRPr="006A7228">
        <w:t>late</w:t>
      </w:r>
      <w:r w:rsidR="005F4C9E">
        <w:t xml:space="preserve"> </w:t>
      </w:r>
      <w:r w:rsidRPr="006A7228">
        <w:t>at</w:t>
      </w:r>
      <w:r w:rsidR="005F4C9E">
        <w:t xml:space="preserve"> </w:t>
      </w:r>
      <w:r w:rsidRPr="006A7228">
        <w:t>night.</w:t>
      </w:r>
      <w:r w:rsidR="005F4C9E">
        <w:t xml:space="preserve"> </w:t>
      </w:r>
      <w:r w:rsidRPr="006A7228">
        <w:t>Police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carried</w:t>
      </w:r>
      <w:r w:rsidR="005F4C9E">
        <w:t xml:space="preserve"> </w:t>
      </w:r>
      <w:r w:rsidRPr="006A7228">
        <w:t>out</w:t>
      </w:r>
      <w:r w:rsidR="005F4C9E">
        <w:t xml:space="preserve"> </w:t>
      </w:r>
      <w:r w:rsidRPr="006A7228">
        <w:t>random</w:t>
      </w:r>
      <w:r w:rsidR="005F4C9E">
        <w:t xml:space="preserve"> </w:t>
      </w:r>
      <w:r w:rsidRPr="006A7228">
        <w:t>street</w:t>
      </w:r>
      <w:r w:rsidR="005F4C9E">
        <w:t xml:space="preserve"> </w:t>
      </w:r>
      <w:r w:rsidRPr="006A7228">
        <w:t>checks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anyone</w:t>
      </w:r>
      <w:r w:rsidR="005F4C9E">
        <w:t xml:space="preserve"> </w:t>
      </w:r>
      <w:r w:rsidRPr="006A7228">
        <w:t>who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suspected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being</w:t>
      </w:r>
      <w:r w:rsidR="005F4C9E">
        <w:t xml:space="preserve"> </w:t>
      </w:r>
      <w:r w:rsidRPr="006A7228">
        <w:t>an</w:t>
      </w:r>
      <w:r w:rsidR="005F4C9E">
        <w:t xml:space="preserve"> </w:t>
      </w:r>
      <w:r w:rsidR="0071570E">
        <w:t>‘</w:t>
      </w:r>
      <w:r w:rsidRPr="006A7228">
        <w:t>overstayer</w:t>
      </w:r>
      <w:r w:rsidR="0071570E">
        <w:t>’</w:t>
      </w:r>
      <w:r w:rsidRPr="006A7228">
        <w:t>.</w:t>
      </w:r>
      <w:r w:rsidR="005F4C9E">
        <w:t xml:space="preserve"> </w:t>
      </w:r>
      <w:r w:rsidRPr="006A7228">
        <w:t>Due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racial</w:t>
      </w:r>
      <w:r w:rsidR="005F4C9E">
        <w:t xml:space="preserve"> </w:t>
      </w:r>
      <w:r w:rsidRPr="006A7228">
        <w:t>profiling,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checks</w:t>
      </w:r>
      <w:r w:rsidR="005F4C9E">
        <w:t xml:space="preserve"> </w:t>
      </w:r>
      <w:r w:rsidRPr="006A7228">
        <w:t>disproportionately</w:t>
      </w:r>
      <w:r w:rsidR="005F4C9E">
        <w:t xml:space="preserve"> </w:t>
      </w:r>
      <w:r w:rsidRPr="006A7228">
        <w:t>impacted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peoples.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other</w:t>
      </w:r>
      <w:r w:rsidR="005F4C9E">
        <w:t xml:space="preserve"> </w:t>
      </w:r>
      <w:r w:rsidRPr="006A7228">
        <w:t>non-Pākehā</w:t>
      </w:r>
      <w:r w:rsidR="005F4C9E">
        <w:t xml:space="preserve"> </w:t>
      </w:r>
      <w:r w:rsidRPr="006A7228">
        <w:t>ethnic</w:t>
      </w:r>
      <w:r w:rsidR="005F4C9E">
        <w:t xml:space="preserve"> </w:t>
      </w:r>
      <w:r w:rsidRPr="006A7228">
        <w:t>minorities,</w:t>
      </w:r>
      <w:r w:rsidR="005F4C9E">
        <w:t xml:space="preserve"> </w:t>
      </w:r>
      <w:r w:rsidRPr="006A7228">
        <w:t>many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whom</w:t>
      </w:r>
      <w:r w:rsidR="005F4C9E">
        <w:t xml:space="preserve"> </w:t>
      </w:r>
      <w:r w:rsidRPr="006A7228">
        <w:t>were</w:t>
      </w:r>
      <w:r w:rsidR="005F4C9E">
        <w:t xml:space="preserve"> </w:t>
      </w:r>
      <w:r w:rsidRPr="006A7228">
        <w:t>legally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Zealand,</w:t>
      </w:r>
      <w:r w:rsidR="005F4C9E">
        <w:t xml:space="preserve"> </w:t>
      </w:r>
      <w:r w:rsidRPr="006A7228">
        <w:t>were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impacted.</w:t>
      </w:r>
    </w:p>
    <w:p w14:paraId="20196E77" w14:textId="77777777" w:rsidR="0071570E" w:rsidRDefault="00886567" w:rsidP="00886567">
      <w:pPr>
        <w:pStyle w:val="SingleTxtG"/>
        <w:rPr>
          <w:color w:val="000000" w:themeColor="text1"/>
          <w:lang w:val="en-NZ"/>
        </w:rPr>
      </w:pPr>
      <w:r w:rsidRPr="00566B0E">
        <w:rPr>
          <w:iCs/>
          <w:lang w:val="en-NZ"/>
        </w:rPr>
        <w:t>103.</w:t>
      </w:r>
      <w:r w:rsidRPr="00566B0E">
        <w:rPr>
          <w:iCs/>
          <w:lang w:val="en-NZ"/>
        </w:rPr>
        <w:tab/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apology</w:t>
      </w:r>
      <w:r w:rsidR="005F4C9E">
        <w:t xml:space="preserve"> </w:t>
      </w:r>
      <w:r w:rsidRPr="006A7228">
        <w:t>promotes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reconciliation</w:t>
      </w:r>
      <w:r w:rsidR="005F4C9E">
        <w:t xml:space="preserve"> </w:t>
      </w:r>
      <w:r w:rsidRPr="006A7228">
        <w:t>process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those</w:t>
      </w:r>
      <w:r w:rsidR="005F4C9E">
        <w:t xml:space="preserve"> </w:t>
      </w:r>
      <w:r w:rsidRPr="006A7228">
        <w:t>directly</w:t>
      </w:r>
      <w:r w:rsidR="005F4C9E">
        <w:t xml:space="preserve"> </w:t>
      </w:r>
      <w:r w:rsidRPr="006A7228">
        <w:t>impacted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communities</w:t>
      </w:r>
      <w:r w:rsidR="005F4C9E">
        <w:t xml:space="preserve"> </w:t>
      </w:r>
      <w:r w:rsidRPr="006A7228">
        <w:t>today.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committed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development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a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comprehensive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historical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record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Dawn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Raids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for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reconciliation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education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purposes,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$2.1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m</w:t>
      </w:r>
      <w:r>
        <w:rPr>
          <w:color w:val="000000" w:themeColor="text1"/>
          <w:lang w:val="en-NZ"/>
        </w:rPr>
        <w:t>illion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in</w:t>
      </w:r>
      <w:r w:rsidR="005F4C9E">
        <w:rPr>
          <w:color w:val="000000" w:themeColor="text1"/>
          <w:lang w:val="en-NZ"/>
        </w:rPr>
        <w:t xml:space="preserve"> </w:t>
      </w:r>
      <w:r w:rsidRPr="00267CE7">
        <w:rPr>
          <w:color w:val="000000" w:themeColor="text1"/>
          <w:lang w:val="en-NZ"/>
        </w:rPr>
        <w:t>Tul</w:t>
      </w:r>
      <w:r w:rsidRPr="00267CE7">
        <w:rPr>
          <w:color w:val="000000" w:themeColor="text1"/>
          <w:lang w:val="mi-NZ"/>
        </w:rPr>
        <w:t>ī</w:t>
      </w:r>
      <w:r w:rsidR="005F4C9E">
        <w:rPr>
          <w:color w:val="000000" w:themeColor="text1"/>
          <w:lang w:val="mi-NZ"/>
        </w:rPr>
        <w:t xml:space="preserve"> </w:t>
      </w:r>
      <w:r w:rsidRPr="00267CE7">
        <w:rPr>
          <w:color w:val="000000" w:themeColor="text1"/>
          <w:lang w:val="mi-NZ"/>
        </w:rPr>
        <w:t>Takes</w:t>
      </w:r>
      <w:r w:rsidR="005F4C9E">
        <w:rPr>
          <w:color w:val="000000" w:themeColor="text1"/>
          <w:lang w:val="mi-NZ"/>
        </w:rPr>
        <w:t xml:space="preserve"> </w:t>
      </w:r>
      <w:r w:rsidRPr="00267CE7">
        <w:rPr>
          <w:color w:val="000000" w:themeColor="text1"/>
          <w:lang w:val="mi-NZ"/>
        </w:rPr>
        <w:t>Flight</w:t>
      </w:r>
      <w:r w:rsidR="005F4C9E">
        <w:rPr>
          <w:i/>
          <w:iCs/>
          <w:color w:val="000000" w:themeColor="text1"/>
          <w:lang w:val="mi-NZ"/>
        </w:rPr>
        <w:t xml:space="preserve"> </w:t>
      </w:r>
      <w:r w:rsidRPr="00566B0E">
        <w:rPr>
          <w:color w:val="000000" w:themeColor="text1"/>
          <w:lang w:val="en-NZ"/>
        </w:rPr>
        <w:t>academic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vocational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scholarships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for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eligible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Pacific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peoples,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$1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million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in</w:t>
      </w:r>
      <w:r w:rsidR="005F4C9E">
        <w:rPr>
          <w:color w:val="000000" w:themeColor="text1"/>
          <w:lang w:val="en-NZ"/>
        </w:rPr>
        <w:t xml:space="preserve"> </w:t>
      </w:r>
      <w:r w:rsidRPr="00267CE7">
        <w:rPr>
          <w:color w:val="000000" w:themeColor="text1"/>
          <w:lang w:val="en-NZ"/>
        </w:rPr>
        <w:t>Manaaki</w:t>
      </w:r>
      <w:r w:rsidR="005F4C9E">
        <w:rPr>
          <w:color w:val="000000" w:themeColor="text1"/>
          <w:lang w:val="en-NZ"/>
        </w:rPr>
        <w:t xml:space="preserve"> </w:t>
      </w:r>
      <w:r w:rsidRPr="00267CE7">
        <w:rPr>
          <w:color w:val="000000" w:themeColor="text1"/>
          <w:lang w:val="en-NZ"/>
        </w:rPr>
        <w:t>New</w:t>
      </w:r>
      <w:r w:rsidR="005F4C9E">
        <w:rPr>
          <w:color w:val="000000" w:themeColor="text1"/>
          <w:lang w:val="en-NZ"/>
        </w:rPr>
        <w:t xml:space="preserve"> </w:t>
      </w:r>
      <w:r w:rsidRPr="00267CE7">
        <w:rPr>
          <w:color w:val="000000" w:themeColor="text1"/>
          <w:lang w:val="en-NZ"/>
        </w:rPr>
        <w:t>Zealand</w:t>
      </w:r>
      <w:r w:rsidR="005F4C9E">
        <w:rPr>
          <w:color w:val="000000" w:themeColor="text1"/>
          <w:lang w:val="en-NZ"/>
        </w:rPr>
        <w:t xml:space="preserve"> </w:t>
      </w:r>
      <w:r w:rsidRPr="00267CE7">
        <w:rPr>
          <w:color w:val="000000" w:themeColor="text1"/>
          <w:lang w:val="en-NZ"/>
        </w:rPr>
        <w:t>Short-Term</w:t>
      </w:r>
      <w:r w:rsidR="005F4C9E">
        <w:rPr>
          <w:color w:val="000000" w:themeColor="text1"/>
          <w:lang w:val="en-NZ"/>
        </w:rPr>
        <w:t xml:space="preserve"> </w:t>
      </w:r>
      <w:r w:rsidRPr="00267CE7">
        <w:rPr>
          <w:color w:val="000000" w:themeColor="text1"/>
          <w:lang w:val="en-NZ"/>
        </w:rPr>
        <w:t>Training</w:t>
      </w:r>
      <w:r w:rsidR="005F4C9E">
        <w:rPr>
          <w:color w:val="000000" w:themeColor="text1"/>
          <w:lang w:val="en-NZ"/>
        </w:rPr>
        <w:t xml:space="preserve"> </w:t>
      </w:r>
      <w:r w:rsidRPr="00267CE7">
        <w:rPr>
          <w:color w:val="000000" w:themeColor="text1"/>
          <w:lang w:val="en-NZ"/>
        </w:rPr>
        <w:t>Scholarships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for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young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leaders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from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Samoa,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Tonga,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Tuvalu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Fiji</w:t>
      </w:r>
      <w:r>
        <w:rPr>
          <w:color w:val="000000" w:themeColor="text1"/>
          <w:lang w:val="en-NZ"/>
        </w:rPr>
        <w:t>.</w:t>
      </w:r>
    </w:p>
    <w:p w14:paraId="0DEF65A3" w14:textId="77777777" w:rsidR="0071570E" w:rsidRDefault="00886567" w:rsidP="00886567">
      <w:pPr>
        <w:pStyle w:val="SingleTxtG"/>
        <w:rPr>
          <w:rFonts w:eastAsia="Times New Roman"/>
        </w:rPr>
      </w:pPr>
      <w:r w:rsidRPr="00B33292">
        <w:rPr>
          <w:iCs/>
        </w:rPr>
        <w:t>104.</w:t>
      </w:r>
      <w:r w:rsidRPr="00B33292">
        <w:rPr>
          <w:iCs/>
        </w:rPr>
        <w:tab/>
      </w:r>
      <w:r w:rsidRPr="006A7228">
        <w:t>Public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submissions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indicated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that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the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Dawn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Raids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apology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was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a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positive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step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made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by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the</w:t>
      </w:r>
      <w:r w:rsidR="005F4C9E">
        <w:rPr>
          <w:rFonts w:eastAsia="Times New Roman"/>
        </w:rPr>
        <w:t xml:space="preserve"> </w:t>
      </w:r>
      <w:r w:rsidRPr="00B33292">
        <w:rPr>
          <w:rFonts w:eastAsia="Times New Roman"/>
        </w:rPr>
        <w:t>Government.</w:t>
      </w:r>
    </w:p>
    <w:p w14:paraId="595E4FFD" w14:textId="0AAF9B8F" w:rsidR="00886567" w:rsidRPr="00E9238F" w:rsidRDefault="00886567" w:rsidP="00451389">
      <w:pPr>
        <w:pStyle w:val="H1G"/>
      </w:pPr>
      <w:bookmarkStart w:id="37" w:name="_Toc315863888"/>
      <w:bookmarkStart w:id="38" w:name="_Toc89185747"/>
      <w:r>
        <w:lastRenderedPageBreak/>
        <w:tab/>
      </w:r>
      <w:r>
        <w:tab/>
      </w:r>
      <w:r w:rsidRPr="00993288">
        <w:t>Article</w:t>
      </w:r>
      <w:r w:rsidR="005F4C9E">
        <w:t xml:space="preserve"> </w:t>
      </w:r>
      <w:r w:rsidRPr="00993288">
        <w:t>3</w:t>
      </w:r>
      <w:bookmarkEnd w:id="37"/>
      <w:bookmarkEnd w:id="38"/>
    </w:p>
    <w:p w14:paraId="122F82E4" w14:textId="57ACA083" w:rsidR="00886567" w:rsidRPr="005C771E" w:rsidRDefault="00886567" w:rsidP="00886567">
      <w:pPr>
        <w:pStyle w:val="SingleTxtG"/>
        <w:rPr>
          <w:lang w:val="en-NZ"/>
        </w:rPr>
      </w:pPr>
      <w:r w:rsidRPr="005C771E">
        <w:rPr>
          <w:iCs/>
          <w:lang w:val="en-NZ"/>
        </w:rPr>
        <w:t>105.</w:t>
      </w:r>
      <w:r w:rsidRPr="005C771E">
        <w:rPr>
          <w:iCs/>
          <w:lang w:val="en-NZ"/>
        </w:rPr>
        <w:tab/>
      </w:r>
      <w:r w:rsidRPr="005C771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condemns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racial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segregation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apartheid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practices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prohibited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HRA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NZBORA</w:t>
      </w:r>
      <w:r w:rsidRPr="005C771E"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Policies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practices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racial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segregation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apartheid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would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fall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into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category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unlawful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discrimination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under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both</w:t>
      </w:r>
      <w:r w:rsidR="005F4C9E">
        <w:rPr>
          <w:lang w:val="en-NZ"/>
        </w:rPr>
        <w:t xml:space="preserve"> </w:t>
      </w:r>
      <w:r w:rsidRPr="005C771E">
        <w:rPr>
          <w:lang w:val="en-NZ"/>
        </w:rPr>
        <w:t>Acts.</w:t>
      </w:r>
    </w:p>
    <w:p w14:paraId="43BD2079" w14:textId="3F2F501E" w:rsidR="00886567" w:rsidRDefault="00886567" w:rsidP="00451389">
      <w:pPr>
        <w:pStyle w:val="H1G"/>
      </w:pPr>
      <w:bookmarkStart w:id="39" w:name="_Toc315863889"/>
      <w:bookmarkStart w:id="40" w:name="_Toc89185748"/>
      <w:r>
        <w:tab/>
      </w:r>
      <w:r>
        <w:tab/>
      </w:r>
      <w:r w:rsidRPr="00E9238F">
        <w:t>Article</w:t>
      </w:r>
      <w:r w:rsidR="005F4C9E">
        <w:t xml:space="preserve"> </w:t>
      </w:r>
      <w:r w:rsidRPr="00E9238F">
        <w:t>4</w:t>
      </w:r>
      <w:bookmarkEnd w:id="39"/>
      <w:bookmarkEnd w:id="40"/>
    </w:p>
    <w:p w14:paraId="49938BE9" w14:textId="66145968" w:rsidR="00886567" w:rsidRPr="00167D21" w:rsidRDefault="00886567" w:rsidP="00451389">
      <w:pPr>
        <w:pStyle w:val="H23G"/>
      </w:pPr>
      <w:bookmarkStart w:id="41" w:name="_Hlk82523299"/>
      <w:bookmarkStart w:id="42" w:name="_Toc315863890"/>
      <w:r>
        <w:tab/>
        <w:t>1.</w:t>
      </w:r>
      <w:r>
        <w:tab/>
      </w:r>
      <w:r w:rsidRPr="00167D21">
        <w:t>Royal</w:t>
      </w:r>
      <w:r w:rsidR="005F4C9E">
        <w:t xml:space="preserve"> </w:t>
      </w:r>
      <w:r w:rsidRPr="00167D21">
        <w:t>Commission</w:t>
      </w:r>
      <w:r w:rsidR="005F4C9E">
        <w:t xml:space="preserve"> </w:t>
      </w:r>
      <w:r w:rsidRPr="00167D21">
        <w:t>of</w:t>
      </w:r>
      <w:r w:rsidR="005F4C9E">
        <w:t xml:space="preserve"> </w:t>
      </w:r>
      <w:r w:rsidRPr="00167D21">
        <w:t>Inquiry</w:t>
      </w:r>
      <w:r w:rsidR="005F4C9E">
        <w:t xml:space="preserve"> </w:t>
      </w:r>
      <w:r w:rsidRPr="00167D21">
        <w:t>into</w:t>
      </w:r>
      <w:r w:rsidR="005F4C9E">
        <w:t xml:space="preserve"> </w:t>
      </w:r>
      <w:r w:rsidRPr="00167D21">
        <w:t>the</w:t>
      </w:r>
      <w:r w:rsidR="005F4C9E">
        <w:t xml:space="preserve"> </w:t>
      </w:r>
      <w:r w:rsidRPr="00167D21">
        <w:t>terrorist</w:t>
      </w:r>
      <w:r w:rsidR="005F4C9E">
        <w:t xml:space="preserve"> </w:t>
      </w:r>
      <w:r w:rsidRPr="00167D21">
        <w:t>attack</w:t>
      </w:r>
      <w:r w:rsidR="005F4C9E">
        <w:t xml:space="preserve"> </w:t>
      </w:r>
      <w:r w:rsidRPr="00167D21">
        <w:t>on</w:t>
      </w:r>
      <w:r w:rsidR="005F4C9E">
        <w:t xml:space="preserve"> </w:t>
      </w:r>
      <w:r w:rsidRPr="00167D21">
        <w:t>Christchurch</w:t>
      </w:r>
      <w:r w:rsidR="005F4C9E">
        <w:t xml:space="preserve"> </w:t>
      </w:r>
      <w:r w:rsidRPr="00167D21">
        <w:t>masjidain</w:t>
      </w:r>
    </w:p>
    <w:p w14:paraId="3C6B4E33" w14:textId="28F42E34" w:rsidR="00886567" w:rsidRPr="006A7228" w:rsidRDefault="00886567" w:rsidP="00886567">
      <w:pPr>
        <w:pStyle w:val="SingleTxtG"/>
      </w:pPr>
      <w:r w:rsidRPr="006A7228">
        <w:rPr>
          <w:iCs/>
        </w:rPr>
        <w:t>106.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terrorist</w:t>
      </w:r>
      <w:r w:rsidR="005F4C9E">
        <w:t xml:space="preserve"> </w:t>
      </w:r>
      <w:r w:rsidRPr="006A7228">
        <w:t>attack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driven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an</w:t>
      </w:r>
      <w:r w:rsidR="005F4C9E">
        <w:t xml:space="preserve"> </w:t>
      </w:r>
      <w:r w:rsidRPr="006A7228">
        <w:t>extreme</w:t>
      </w:r>
      <w:r w:rsidR="005F4C9E">
        <w:t xml:space="preserve"> </w:t>
      </w:r>
      <w:r w:rsidRPr="006A7228">
        <w:t>right-wing</w:t>
      </w:r>
      <w:r w:rsidR="005F4C9E">
        <w:t xml:space="preserve"> </w:t>
      </w:r>
      <w:r w:rsidRPr="006A7228">
        <w:t>Islamophobic</w:t>
      </w:r>
      <w:r w:rsidR="005F4C9E">
        <w:t xml:space="preserve"> </w:t>
      </w:r>
      <w:r w:rsidRPr="006A7228">
        <w:t>ideology.</w:t>
      </w:r>
      <w:r w:rsidR="005F4C9E">
        <w:t xml:space="preserve"> </w:t>
      </w:r>
      <w:r w:rsidRPr="006A7228">
        <w:t>It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xenophobic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racist</w:t>
      </w:r>
      <w:r w:rsidR="005F4C9E">
        <w:t xml:space="preserve"> </w:t>
      </w:r>
      <w:r w:rsidRPr="006A7228">
        <w:t>attack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deliberately</w:t>
      </w:r>
      <w:r w:rsidR="005F4C9E">
        <w:t xml:space="preserve"> </w:t>
      </w:r>
      <w:r w:rsidRPr="006A7228">
        <w:t>targeted</w:t>
      </w:r>
      <w:r w:rsidR="005F4C9E">
        <w:t xml:space="preserve"> </w:t>
      </w:r>
      <w:r w:rsidRPr="006A7228">
        <w:t>Muslim</w:t>
      </w:r>
      <w:r w:rsidR="005F4C9E">
        <w:t xml:space="preserve"> </w:t>
      </w:r>
      <w:r w:rsidRPr="006A7228">
        <w:t>people,</w:t>
      </w:r>
      <w:r w:rsidR="005F4C9E">
        <w:t xml:space="preserve"> </w:t>
      </w:r>
      <w:r w:rsidRPr="006A7228">
        <w:t>migrants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place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prayer.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Zealanders</w:t>
      </w:r>
      <w:r w:rsidR="005F4C9E">
        <w:t xml:space="preserve"> </w:t>
      </w:r>
      <w:r w:rsidRPr="006A7228">
        <w:t>united</w:t>
      </w:r>
      <w:r w:rsidR="005F4C9E">
        <w:t xml:space="preserve"> </w:t>
      </w:r>
      <w:r w:rsidRPr="006A7228">
        <w:t>around</w:t>
      </w:r>
      <w:r w:rsidR="005F4C9E">
        <w:t xml:space="preserve"> </w:t>
      </w:r>
      <w:r w:rsidRPr="006A7228">
        <w:t>those</w:t>
      </w:r>
      <w:r w:rsidR="005F4C9E">
        <w:t xml:space="preserve"> </w:t>
      </w:r>
      <w:r w:rsidRPr="006A7228">
        <w:t>affected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spoke</w:t>
      </w:r>
      <w:r w:rsidR="005F4C9E">
        <w:t xml:space="preserve"> </w:t>
      </w:r>
      <w:r w:rsidRPr="006A7228">
        <w:t>out</w:t>
      </w:r>
      <w:r w:rsidR="005F4C9E">
        <w:t xml:space="preserve"> </w:t>
      </w:r>
      <w:r w:rsidRPr="006A7228">
        <w:t>against</w:t>
      </w:r>
      <w:r w:rsidR="005F4C9E">
        <w:t xml:space="preserve"> </w:t>
      </w:r>
      <w:r w:rsidRPr="006A7228">
        <w:t>racism,</w:t>
      </w:r>
      <w:r w:rsidR="005F4C9E">
        <w:t xml:space="preserve"> </w:t>
      </w:r>
      <w:r w:rsidRPr="006A7228">
        <w:t>extremism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extremist</w:t>
      </w:r>
      <w:r w:rsidR="005F4C9E">
        <w:t xml:space="preserve"> </w:t>
      </w:r>
      <w:r w:rsidRPr="006A7228">
        <w:t>violence.</w:t>
      </w:r>
      <w:r w:rsidR="005F4C9E">
        <w:t xml:space="preserve"> </w:t>
      </w:r>
      <w:r w:rsidRPr="006A7228">
        <w:t>There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period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national</w:t>
      </w:r>
      <w:r w:rsidR="005F4C9E">
        <w:t xml:space="preserve"> </w:t>
      </w:r>
      <w:r w:rsidRPr="006A7228">
        <w:t>reflection</w:t>
      </w:r>
      <w:r w:rsidR="005F4C9E">
        <w:t xml:space="preserve"> </w:t>
      </w:r>
      <w:r w:rsidRPr="006A7228">
        <w:t>about</w:t>
      </w:r>
      <w:r w:rsidR="005F4C9E">
        <w:t xml:space="preserve"> </w:t>
      </w:r>
      <w:r w:rsidRPr="006A7228">
        <w:t>shared</w:t>
      </w:r>
      <w:r w:rsidR="005F4C9E">
        <w:t xml:space="preserve"> </w:t>
      </w:r>
      <w:r w:rsidRPr="006A7228">
        <w:t>values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months</w:t>
      </w:r>
      <w:r w:rsidR="005F4C9E">
        <w:t xml:space="preserve"> </w:t>
      </w:r>
      <w:r w:rsidRPr="006A7228">
        <w:t>following.</w:t>
      </w:r>
    </w:p>
    <w:p w14:paraId="7BA3CB39" w14:textId="30D257C9" w:rsidR="00886567" w:rsidRPr="006A7228" w:rsidRDefault="00886567" w:rsidP="00886567">
      <w:pPr>
        <w:pStyle w:val="SingleTxtG"/>
      </w:pPr>
      <w:r w:rsidRPr="006A7228">
        <w:rPr>
          <w:iCs/>
        </w:rPr>
        <w:t>107.</w:t>
      </w:r>
      <w:r w:rsidRPr="006A7228">
        <w:rPr>
          <w:iCs/>
        </w:rPr>
        <w:tab/>
      </w:r>
      <w:r w:rsidRPr="009267DC">
        <w:t>The</w:t>
      </w:r>
      <w:r w:rsidR="005F4C9E">
        <w:t xml:space="preserve"> </w:t>
      </w:r>
      <w:r w:rsidRPr="009267DC">
        <w:t>terrorist</w:t>
      </w:r>
      <w:r w:rsidR="005F4C9E">
        <w:t xml:space="preserve"> </w:t>
      </w:r>
      <w:r w:rsidRPr="009267DC">
        <w:t>attack</w:t>
      </w:r>
      <w:r w:rsidR="005F4C9E">
        <w:t xml:space="preserve"> </w:t>
      </w:r>
      <w:r w:rsidRPr="009267DC">
        <w:t>was</w:t>
      </w:r>
      <w:r w:rsidR="005F4C9E">
        <w:t xml:space="preserve"> </w:t>
      </w:r>
      <w:r w:rsidRPr="009267DC">
        <w:t>carried</w:t>
      </w:r>
      <w:r w:rsidR="005F4C9E">
        <w:t xml:space="preserve"> </w:t>
      </w:r>
      <w:r w:rsidRPr="009267DC">
        <w:t>out</w:t>
      </w:r>
      <w:r w:rsidR="005F4C9E">
        <w:t xml:space="preserve"> </w:t>
      </w:r>
      <w:r w:rsidRPr="009267DC">
        <w:t>by</w:t>
      </w:r>
      <w:r w:rsidR="005F4C9E">
        <w:t xml:space="preserve"> </w:t>
      </w:r>
      <w:r w:rsidRPr="009267DC">
        <w:t>an</w:t>
      </w:r>
      <w:r w:rsidR="005F4C9E">
        <w:t xml:space="preserve"> </w:t>
      </w:r>
      <w:r w:rsidRPr="009267DC">
        <w:t>individual</w:t>
      </w:r>
      <w:r w:rsidR="005F4C9E">
        <w:t xml:space="preserve"> </w:t>
      </w:r>
      <w:r w:rsidRPr="009267DC">
        <w:t>who</w:t>
      </w:r>
      <w:r w:rsidR="005F4C9E">
        <w:t xml:space="preserve"> </w:t>
      </w:r>
      <w:r w:rsidRPr="009267DC">
        <w:t>has</w:t>
      </w:r>
      <w:r w:rsidR="005F4C9E">
        <w:t xml:space="preserve"> </w:t>
      </w:r>
      <w:r w:rsidRPr="009267DC">
        <w:t>since</w:t>
      </w:r>
      <w:r w:rsidR="005F4C9E">
        <w:t xml:space="preserve"> </w:t>
      </w:r>
      <w:r w:rsidRPr="009267DC">
        <w:t>been</w:t>
      </w:r>
      <w:r w:rsidR="005F4C9E">
        <w:t xml:space="preserve"> </w:t>
      </w:r>
      <w:r w:rsidRPr="009267DC">
        <w:t>convicted</w:t>
      </w:r>
      <w:r w:rsidR="005F4C9E">
        <w:t xml:space="preserve"> </w:t>
      </w:r>
      <w:r w:rsidRPr="009267DC">
        <w:t>of</w:t>
      </w:r>
      <w:r w:rsidR="005F4C9E">
        <w:t xml:space="preserve"> </w:t>
      </w:r>
      <w:r w:rsidRPr="009267DC">
        <w:t>terrorism</w:t>
      </w:r>
      <w:r w:rsidR="005F4C9E">
        <w:t xml:space="preserve"> </w:t>
      </w:r>
      <w:r w:rsidRPr="009267DC">
        <w:t>and</w:t>
      </w:r>
      <w:r w:rsidR="005F4C9E">
        <w:t xml:space="preserve"> </w:t>
      </w:r>
      <w:r w:rsidRPr="009267DC">
        <w:t>is</w:t>
      </w:r>
      <w:r w:rsidR="005F4C9E">
        <w:t xml:space="preserve"> </w:t>
      </w:r>
      <w:r w:rsidRPr="009267DC">
        <w:t>now</w:t>
      </w:r>
      <w:r w:rsidR="005F4C9E">
        <w:t xml:space="preserve"> </w:t>
      </w:r>
      <w:r w:rsidRPr="009267DC">
        <w:t>serving</w:t>
      </w:r>
      <w:r w:rsidR="005F4C9E">
        <w:t xml:space="preserve"> </w:t>
      </w:r>
      <w:r w:rsidRPr="009267DC">
        <w:t>a</w:t>
      </w:r>
      <w:r w:rsidR="005F4C9E">
        <w:t xml:space="preserve"> </w:t>
      </w:r>
      <w:r w:rsidRPr="009267DC">
        <w:t>sentence</w:t>
      </w:r>
      <w:r w:rsidR="005F4C9E">
        <w:t xml:space="preserve"> </w:t>
      </w:r>
      <w:r w:rsidRPr="009267DC">
        <w:t>of</w:t>
      </w:r>
      <w:r w:rsidR="005F4C9E">
        <w:t xml:space="preserve"> </w:t>
      </w:r>
      <w:r w:rsidRPr="009267DC">
        <w:t>life</w:t>
      </w:r>
      <w:r w:rsidR="005F4C9E">
        <w:t xml:space="preserve"> </w:t>
      </w:r>
      <w:r w:rsidRPr="009267DC">
        <w:t>imprisonment</w:t>
      </w:r>
      <w:r w:rsidR="005F4C9E">
        <w:t xml:space="preserve"> </w:t>
      </w:r>
      <w:r w:rsidRPr="009267DC">
        <w:t>without</w:t>
      </w:r>
      <w:r w:rsidR="005F4C9E">
        <w:t xml:space="preserve"> </w:t>
      </w:r>
      <w:r w:rsidRPr="009267DC">
        <w:t>parole.</w:t>
      </w:r>
    </w:p>
    <w:p w14:paraId="078BBB34" w14:textId="77777777" w:rsidR="0071570E" w:rsidRDefault="00886567" w:rsidP="00886567">
      <w:pPr>
        <w:pStyle w:val="SingleTxtG"/>
      </w:pPr>
      <w:r w:rsidRPr="006A7228">
        <w:rPr>
          <w:iCs/>
        </w:rPr>
        <w:t>108.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RCOI</w:t>
      </w:r>
      <w:r w:rsidR="0071570E">
        <w:t>’</w:t>
      </w:r>
      <w:r w:rsidRPr="006A7228">
        <w:t>s</w:t>
      </w:r>
      <w:r w:rsidR="005F4C9E">
        <w:t xml:space="preserve"> </w:t>
      </w:r>
      <w:r w:rsidRPr="006A7228">
        <w:t>report,</w:t>
      </w:r>
      <w:r w:rsidR="005F4C9E">
        <w:t xml:space="preserve"> </w:t>
      </w:r>
      <w:bookmarkStart w:id="43" w:name="_Hlk89163645"/>
      <w:r w:rsidRPr="006A7228">
        <w:t>Ko</w:t>
      </w:r>
      <w:r w:rsidR="005F4C9E">
        <w:t xml:space="preserve"> </w:t>
      </w:r>
      <w:r w:rsidRPr="006A7228">
        <w:t>tō</w:t>
      </w:r>
      <w:r w:rsidR="005F4C9E">
        <w:t xml:space="preserve"> </w:t>
      </w:r>
      <w:r w:rsidRPr="006A7228">
        <w:t>tātou</w:t>
      </w:r>
      <w:r w:rsidR="005F4C9E">
        <w:t xml:space="preserve"> </w:t>
      </w:r>
      <w:r w:rsidRPr="006A7228">
        <w:t>kāinga</w:t>
      </w:r>
      <w:r w:rsidR="005F4C9E">
        <w:t xml:space="preserve"> </w:t>
      </w:r>
      <w:r w:rsidRPr="006A7228">
        <w:t>tēnei</w:t>
      </w:r>
      <w:bookmarkEnd w:id="43"/>
      <w:r w:rsidRPr="006A7228">
        <w:t>,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tabled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Parliament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December</w:t>
      </w:r>
      <w:r w:rsidR="005F4C9E">
        <w:t xml:space="preserve"> </w:t>
      </w:r>
      <w:r w:rsidRPr="006A7228">
        <w:t>2020.</w:t>
      </w:r>
      <w:r w:rsidR="005F4C9E">
        <w:t xml:space="preserve"> </w:t>
      </w:r>
      <w:r w:rsidRPr="006A7228">
        <w:t>Cabinet</w:t>
      </w:r>
      <w:r w:rsidR="005F4C9E">
        <w:t xml:space="preserve"> </w:t>
      </w:r>
      <w:r w:rsidRPr="006A7228">
        <w:t>agreed,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principle,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all</w:t>
      </w:r>
      <w:r w:rsidR="005F4C9E">
        <w:t xml:space="preserve"> </w:t>
      </w:r>
      <w:r w:rsidRPr="006A7228">
        <w:t>44</w:t>
      </w:r>
      <w:r w:rsidR="005F4C9E">
        <w:t xml:space="preserve"> </w:t>
      </w:r>
      <w:r w:rsidRPr="006A7228">
        <w:t>recommendations.</w:t>
      </w:r>
      <w:r w:rsidR="005F4C9E">
        <w:t xml:space="preserve"> </w:t>
      </w:r>
      <w:r w:rsidRPr="006A7228">
        <w:t>Key</w:t>
      </w:r>
      <w:r w:rsidR="005F4C9E">
        <w:t xml:space="preserve"> </w:t>
      </w:r>
      <w:r w:rsidRPr="006A7228">
        <w:t>responses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recommendations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discussed</w:t>
      </w:r>
      <w:r w:rsidR="005F4C9E">
        <w:t xml:space="preserve"> </w:t>
      </w:r>
      <w:r w:rsidRPr="006A7228">
        <w:t>below.</w:t>
      </w:r>
    </w:p>
    <w:p w14:paraId="17D33A05" w14:textId="341AE9E5" w:rsidR="00886567" w:rsidRPr="006A7228" w:rsidRDefault="00886567" w:rsidP="00886567">
      <w:pPr>
        <w:pStyle w:val="SingleTxtG"/>
      </w:pPr>
      <w:r w:rsidRPr="006A7228">
        <w:rPr>
          <w:iCs/>
        </w:rPr>
        <w:t>109.</w:t>
      </w:r>
      <w:r w:rsidRPr="006A7228">
        <w:rPr>
          <w:iCs/>
        </w:rPr>
        <w:tab/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expressed</w:t>
      </w:r>
      <w:r w:rsidR="005F4C9E">
        <w:t xml:space="preserve"> </w:t>
      </w:r>
      <w:r w:rsidRPr="006A7228">
        <w:t>concern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many</w:t>
      </w:r>
      <w:r w:rsidR="005F4C9E">
        <w:t xml:space="preserve"> </w:t>
      </w:r>
      <w:r w:rsidRPr="006A7228">
        <w:t>other</w:t>
      </w:r>
      <w:r w:rsidR="005F4C9E">
        <w:t xml:space="preserve"> </w:t>
      </w:r>
      <w:r w:rsidRPr="006A7228">
        <w:t>Muslims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migrants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suffered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broader</w:t>
      </w:r>
      <w:r w:rsidR="005F4C9E">
        <w:t xml:space="preserve"> </w:t>
      </w:r>
      <w:r w:rsidRPr="006A7228">
        <w:t>trauma</w:t>
      </w:r>
      <w:r w:rsidR="005F4C9E">
        <w:t xml:space="preserve"> </w:t>
      </w:r>
      <w:r w:rsidRPr="006A7228">
        <w:t>from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attacks.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some</w:t>
      </w:r>
      <w:r w:rsidR="005F4C9E">
        <w:t xml:space="preserve"> </w:t>
      </w:r>
      <w:r w:rsidRPr="006A7228">
        <w:t>members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communities,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attacks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perpetuated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sense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not</w:t>
      </w:r>
      <w:r w:rsidR="005F4C9E">
        <w:t xml:space="preserve"> </w:t>
      </w:r>
      <w:r w:rsidRPr="006A7228">
        <w:t>safe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them.</w:t>
      </w:r>
    </w:p>
    <w:p w14:paraId="1D6598B3" w14:textId="21FDAE1B" w:rsidR="00886567" w:rsidRDefault="00886567" w:rsidP="00886567">
      <w:pPr>
        <w:pStyle w:val="SingleTxtG"/>
        <w:rPr>
          <w:color w:val="000000" w:themeColor="text1"/>
          <w:lang w:val="en-NZ"/>
        </w:rPr>
      </w:pPr>
      <w:bookmarkStart w:id="44" w:name="_Hlk89164597"/>
      <w:r>
        <w:rPr>
          <w:iCs/>
          <w:lang w:val="en-NZ"/>
        </w:rPr>
        <w:t>110.</w:t>
      </w:r>
      <w:r>
        <w:rPr>
          <w:iCs/>
          <w:lang w:val="en-NZ"/>
        </w:rPr>
        <w:tab/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stated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attacks</w:t>
      </w:r>
      <w:r w:rsidR="005F4C9E">
        <w:t xml:space="preserve"> </w:t>
      </w:r>
      <w:r w:rsidRPr="006A7228">
        <w:t>brought</w:t>
      </w:r>
      <w:r w:rsidR="005F4C9E">
        <w:t xml:space="preserve"> </w:t>
      </w:r>
      <w:r w:rsidRPr="006A7228">
        <w:t>racism</w:t>
      </w:r>
      <w:r w:rsidR="005F4C9E">
        <w:t xml:space="preserve"> </w:t>
      </w:r>
      <w:r w:rsidRPr="006A7228">
        <w:t>into</w:t>
      </w:r>
      <w:r w:rsidR="005F4C9E">
        <w:t xml:space="preserve"> </w:t>
      </w:r>
      <w:r w:rsidRPr="006A7228">
        <w:t>public</w:t>
      </w:r>
      <w:r w:rsidR="005F4C9E">
        <w:t xml:space="preserve"> </w:t>
      </w:r>
      <w:r w:rsidRPr="006A7228">
        <w:t>discourse,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has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been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more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open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has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put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more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resource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into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addressing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racism,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is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better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acknowledging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threat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posed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by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white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supremacy</w:t>
      </w:r>
      <w:r>
        <w:rPr>
          <w:color w:val="000000" w:themeColor="text1"/>
          <w:lang w:val="en-NZ"/>
        </w:rPr>
        <w:t>.</w:t>
      </w:r>
    </w:p>
    <w:p w14:paraId="18B1CD8E" w14:textId="77777777" w:rsidR="0071570E" w:rsidRDefault="00886567" w:rsidP="00886567">
      <w:pPr>
        <w:pStyle w:val="SingleTxtG"/>
        <w:rPr>
          <w:color w:val="000000" w:themeColor="text1"/>
          <w:lang w:val="en-NZ"/>
        </w:rPr>
      </w:pPr>
      <w:r w:rsidRPr="00ED0FC2">
        <w:rPr>
          <w:iCs/>
          <w:lang w:val="en-NZ"/>
        </w:rPr>
        <w:t>111.</w:t>
      </w:r>
      <w:r w:rsidRPr="00ED0FC2">
        <w:rPr>
          <w:iCs/>
          <w:lang w:val="en-NZ"/>
        </w:rPr>
        <w:tab/>
      </w:r>
      <w:r>
        <w:rPr>
          <w:color w:val="000000" w:themeColor="text1"/>
          <w:lang w:val="en-NZ"/>
        </w:rPr>
        <w:t>However,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it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was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emphasised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that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this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remains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an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ongoing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concern.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Submitters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said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that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this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is</w:t>
      </w:r>
      <w:r w:rsidR="005F4C9E">
        <w:rPr>
          <w:color w:val="000000" w:themeColor="text1"/>
          <w:lang w:val="en-NZ"/>
        </w:rPr>
        <w:t xml:space="preserve"> </w:t>
      </w:r>
      <w:r w:rsidRPr="006A7228">
        <w:t>particularly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salient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Muslim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community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had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raised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concerns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authorities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about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white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supremacist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threats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prior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terrorist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attack,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which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were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ignored.</w:t>
      </w:r>
    </w:p>
    <w:bookmarkEnd w:id="44"/>
    <w:p w14:paraId="1C827CA7" w14:textId="77777777" w:rsidR="0071570E" w:rsidRDefault="00886567" w:rsidP="00886567">
      <w:pPr>
        <w:pStyle w:val="SingleTxtG"/>
        <w:rPr>
          <w:color w:val="000000" w:themeColor="text1"/>
          <w:lang w:val="en-NZ"/>
        </w:rPr>
      </w:pPr>
      <w:r w:rsidRPr="004458BD">
        <w:rPr>
          <w:iCs/>
          <w:lang w:val="en-NZ"/>
        </w:rPr>
        <w:t>112.</w:t>
      </w:r>
      <w:r w:rsidRPr="004458BD">
        <w:rPr>
          <w:iCs/>
          <w:lang w:val="en-NZ"/>
        </w:rPr>
        <w:tab/>
      </w:r>
      <w:r w:rsidRPr="004458BD">
        <w:rPr>
          <w:color w:val="000000" w:themeColor="text1"/>
          <w:lang w:val="en-NZ"/>
        </w:rPr>
        <w:t>Public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submissions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also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expressed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concerns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about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counter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terrorism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security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measures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targeting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Muslim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migrant</w:t>
      </w:r>
      <w:r w:rsidR="005F4C9E">
        <w:rPr>
          <w:color w:val="000000" w:themeColor="text1"/>
          <w:lang w:val="en-NZ"/>
        </w:rPr>
        <w:t xml:space="preserve"> </w:t>
      </w:r>
      <w:r w:rsidRPr="004458BD">
        <w:rPr>
          <w:color w:val="000000" w:themeColor="text1"/>
          <w:lang w:val="en-NZ"/>
        </w:rPr>
        <w:t>communities</w:t>
      </w:r>
      <w:r>
        <w:rPr>
          <w:color w:val="000000" w:themeColor="text1"/>
          <w:lang w:val="en-NZ"/>
        </w:rPr>
        <w:t>,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well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as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Māori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communities.</w:t>
      </w:r>
      <w:r w:rsidRPr="0071570E">
        <w:rPr>
          <w:rStyle w:val="FootnoteReference"/>
        </w:rPr>
        <w:footnoteReference w:id="14"/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Public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submissions</w:t>
      </w:r>
      <w:r w:rsidR="005F4C9E">
        <w:rPr>
          <w:color w:val="000000" w:themeColor="text1"/>
          <w:lang w:val="en-NZ"/>
        </w:rPr>
        <w:t xml:space="preserve"> </w:t>
      </w:r>
      <w:r w:rsidRPr="006A7228">
        <w:t>recommended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that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monitoring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counter-terrorism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legislation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be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ensured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via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an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independent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oversight</w:t>
      </w:r>
      <w:r w:rsidR="005F4C9E">
        <w:rPr>
          <w:color w:val="000000" w:themeColor="text1"/>
          <w:lang w:val="en-NZ"/>
        </w:rPr>
        <w:t xml:space="preserve"> </w:t>
      </w:r>
      <w:r>
        <w:rPr>
          <w:color w:val="000000" w:themeColor="text1"/>
          <w:lang w:val="en-NZ"/>
        </w:rPr>
        <w:t>body.</w:t>
      </w:r>
    </w:p>
    <w:bookmarkEnd w:id="41"/>
    <w:p w14:paraId="70519294" w14:textId="78277362" w:rsidR="00886567" w:rsidRPr="006F61B7" w:rsidRDefault="00886567" w:rsidP="00451389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6F61B7">
        <w:rPr>
          <w:lang w:val="en-NZ"/>
        </w:rPr>
        <w:t>Strengthening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social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cohesion</w:t>
      </w:r>
    </w:p>
    <w:p w14:paraId="4D230DF5" w14:textId="77777777" w:rsidR="0071570E" w:rsidRDefault="00886567" w:rsidP="00886567">
      <w:pPr>
        <w:pStyle w:val="SingleTxtG"/>
        <w:rPr>
          <w:lang w:val="en-NZ"/>
        </w:rPr>
      </w:pPr>
      <w:r w:rsidRPr="003A744C">
        <w:rPr>
          <w:iCs/>
          <w:lang w:val="en-NZ"/>
        </w:rPr>
        <w:t>113.</w:t>
      </w:r>
      <w:r w:rsidRPr="003A744C">
        <w:rPr>
          <w:iCs/>
          <w:lang w:val="en-NZ"/>
        </w:rPr>
        <w:tab/>
      </w:r>
      <w:r w:rsidRPr="00D16A3E">
        <w:rPr>
          <w:lang w:val="en-NZ"/>
        </w:rPr>
        <w:t>Many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recommendations</w:t>
      </w:r>
      <w:r w:rsidR="005F4C9E">
        <w:rPr>
          <w:lang w:val="en-NZ"/>
        </w:rPr>
        <w:t xml:space="preserve"> </w:t>
      </w:r>
      <w:r>
        <w:rPr>
          <w:lang w:val="en-NZ"/>
        </w:rPr>
        <w:t>from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RCOI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directly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indirectly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related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building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improving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social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cohesion.</w:t>
      </w:r>
    </w:p>
    <w:p w14:paraId="05AB205C" w14:textId="54F4C47F" w:rsidR="00886567" w:rsidRPr="00D7464D" w:rsidRDefault="00886567" w:rsidP="00886567">
      <w:pPr>
        <w:pStyle w:val="SingleTxtG"/>
        <w:rPr>
          <w:rFonts w:eastAsia="Times New Roman"/>
        </w:rPr>
      </w:pPr>
      <w:r w:rsidRPr="00D7464D">
        <w:rPr>
          <w:iCs/>
        </w:rPr>
        <w:t>114.</w:t>
      </w:r>
      <w:r w:rsidRPr="00D7464D">
        <w:rPr>
          <w:iCs/>
        </w:rPr>
        <w:tab/>
      </w:r>
      <w:r>
        <w:rPr>
          <w:rFonts w:eastAsia="Times New Roman"/>
        </w:rPr>
        <w:t>MSD,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together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with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the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Department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of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Internal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Affairs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(DIA)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and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MoJ,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will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work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with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key</w:t>
      </w:r>
      <w:r w:rsidR="005F4C9E">
        <w:rPr>
          <w:rFonts w:eastAsia="Times New Roman"/>
        </w:rPr>
        <w:t xml:space="preserve"> </w:t>
      </w:r>
      <w:r w:rsidRPr="006A7228">
        <w:t>stakeholders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to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co-design</w:t>
      </w:r>
      <w:r w:rsidR="005F4C9E">
        <w:rPr>
          <w:rFonts w:eastAsia="Times New Roman"/>
        </w:rPr>
        <w:t xml:space="preserve"> </w:t>
      </w:r>
      <w:r>
        <w:rPr>
          <w:rFonts w:eastAsia="Times New Roman"/>
        </w:rPr>
        <w:t>a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social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cohesion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strategic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framework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and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identify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tangible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actions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that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Government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and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wider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society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can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undertake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to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improve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social</w:t>
      </w:r>
      <w:r w:rsidR="005F4C9E">
        <w:rPr>
          <w:rFonts w:eastAsia="Times New Roman"/>
        </w:rPr>
        <w:t xml:space="preserve"> </w:t>
      </w:r>
      <w:r w:rsidRPr="00D7464D">
        <w:rPr>
          <w:rFonts w:eastAsia="Times New Roman"/>
        </w:rPr>
        <w:t>cohesion.</w:t>
      </w:r>
    </w:p>
    <w:p w14:paraId="7DB21DDC" w14:textId="77777777" w:rsidR="0071570E" w:rsidRDefault="00886567" w:rsidP="00886567">
      <w:pPr>
        <w:pStyle w:val="SingleTxtG"/>
        <w:rPr>
          <w:lang w:val="en-NZ"/>
        </w:rPr>
      </w:pPr>
      <w:r w:rsidRPr="00F95D03">
        <w:rPr>
          <w:iCs/>
          <w:lang w:val="en-NZ"/>
        </w:rPr>
        <w:t>115.</w:t>
      </w:r>
      <w:r w:rsidRPr="00F95D03"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engagement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social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cohesion</w:t>
      </w:r>
      <w:r w:rsidR="005F4C9E">
        <w:rPr>
          <w:lang w:val="en-NZ"/>
        </w:rPr>
        <w:t xml:space="preserve"> </w:t>
      </w:r>
      <w:r>
        <w:rPr>
          <w:lang w:val="en-NZ"/>
        </w:rPr>
        <w:t>was</w:t>
      </w:r>
      <w:r w:rsidR="005F4C9E">
        <w:rPr>
          <w:lang w:val="en-NZ"/>
        </w:rPr>
        <w:t xml:space="preserve"> </w:t>
      </w:r>
      <w:r>
        <w:rPr>
          <w:lang w:val="en-NZ"/>
        </w:rPr>
        <w:t>undertaken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alongside</w:t>
      </w:r>
      <w:r w:rsidR="005F4C9E">
        <w:rPr>
          <w:lang w:val="en-NZ"/>
        </w:rPr>
        <w:t xml:space="preserve"> </w:t>
      </w:r>
      <w:r>
        <w:rPr>
          <w:lang w:val="en-NZ"/>
        </w:rPr>
        <w:t>MoJ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engagement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proposals</w:t>
      </w:r>
      <w:r w:rsidR="005F4C9E">
        <w:rPr>
          <w:lang w:val="en-NZ"/>
        </w:rPr>
        <w:t xml:space="preserve"> </w:t>
      </w:r>
      <w:r w:rsidRPr="006A7228">
        <w:t>related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i</w:t>
      </w:r>
      <w:r w:rsidRPr="00D16A3E">
        <w:rPr>
          <w:lang w:val="en-NZ"/>
        </w:rPr>
        <w:t>ncitement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h</w:t>
      </w:r>
      <w:r w:rsidRPr="00D16A3E">
        <w:rPr>
          <w:lang w:val="en-NZ"/>
        </w:rPr>
        <w:t>atred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d</w:t>
      </w:r>
      <w:r w:rsidRPr="00D16A3E">
        <w:rPr>
          <w:lang w:val="en-NZ"/>
        </w:rPr>
        <w:t>iscrimination,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well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work</w:t>
      </w:r>
      <w:r w:rsidR="005F4C9E">
        <w:rPr>
          <w:lang w:val="en-NZ"/>
        </w:rPr>
        <w:t xml:space="preserve"> </w:t>
      </w:r>
      <w:r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DIA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amend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definition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of</w:t>
      </w:r>
      <w:r w:rsidR="005F4C9E">
        <w:rPr>
          <w:lang w:val="en-NZ"/>
        </w:rPr>
        <w:t xml:space="preserve"> </w:t>
      </w:r>
      <w:r w:rsidR="0071570E">
        <w:rPr>
          <w:lang w:val="en-NZ"/>
        </w:rPr>
        <w:t>“</w:t>
      </w:r>
      <w:r w:rsidRPr="00D16A3E">
        <w:rPr>
          <w:lang w:val="en-NZ"/>
        </w:rPr>
        <w:t>objectionable</w:t>
      </w:r>
      <w:r w:rsidR="0071570E">
        <w:rPr>
          <w:lang w:val="en-NZ"/>
        </w:rPr>
        <w:t>”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section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3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Films,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Videos,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Publications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Classification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D16A3E">
        <w:rPr>
          <w:lang w:val="en-NZ"/>
        </w:rPr>
        <w:t>1993</w:t>
      </w:r>
      <w:r w:rsidR="005F4C9E">
        <w:rPr>
          <w:lang w:val="en-NZ"/>
        </w:rPr>
        <w:t xml:space="preserve"> </w:t>
      </w:r>
      <w:r>
        <w:rPr>
          <w:lang w:val="en-NZ"/>
        </w:rPr>
        <w:t>(Classifications</w:t>
      </w:r>
      <w:r w:rsidR="005F4C9E">
        <w:rPr>
          <w:lang w:val="en-NZ"/>
        </w:rPr>
        <w:t xml:space="preserve"> </w:t>
      </w:r>
      <w:r>
        <w:rPr>
          <w:lang w:val="en-NZ"/>
        </w:rPr>
        <w:t>Act)</w:t>
      </w:r>
      <w:r w:rsidRPr="00D16A3E">
        <w:rPr>
          <w:lang w:val="en-NZ"/>
        </w:rPr>
        <w:t>.</w:t>
      </w:r>
    </w:p>
    <w:p w14:paraId="0D4F086D" w14:textId="54DB5754" w:rsidR="00886567" w:rsidRPr="006A7228" w:rsidRDefault="00886567" w:rsidP="00886567">
      <w:pPr>
        <w:pStyle w:val="SingleTxtG"/>
      </w:pPr>
      <w:r w:rsidRPr="006A7228">
        <w:rPr>
          <w:iCs/>
        </w:rPr>
        <w:t>116.</w:t>
      </w:r>
      <w:r w:rsidRPr="006A7228">
        <w:rPr>
          <w:iCs/>
        </w:rPr>
        <w:tab/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stated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social</w:t>
      </w:r>
      <w:r w:rsidR="005F4C9E">
        <w:t xml:space="preserve"> </w:t>
      </w:r>
      <w:r w:rsidRPr="006A7228">
        <w:t>cohesion</w:t>
      </w:r>
      <w:r w:rsidR="005F4C9E">
        <w:t xml:space="preserve"> </w:t>
      </w:r>
      <w:r w:rsidRPr="006A7228">
        <w:t>priorities</w:t>
      </w:r>
      <w:r w:rsidR="005F4C9E">
        <w:t xml:space="preserve"> </w:t>
      </w:r>
      <w:r w:rsidRPr="006A7228">
        <w:t>should</w:t>
      </w:r>
      <w:r w:rsidR="005F4C9E">
        <w:t xml:space="preserve"> </w:t>
      </w:r>
      <w:r w:rsidRPr="006A7228">
        <w:t>not</w:t>
      </w:r>
      <w:r w:rsidR="005F4C9E">
        <w:t xml:space="preserve"> </w:t>
      </w:r>
      <w:r w:rsidRPr="006A7228">
        <w:t>focus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ethnic</w:t>
      </w:r>
      <w:r w:rsidR="005F4C9E">
        <w:t xml:space="preserve"> </w:t>
      </w:r>
      <w:r w:rsidRPr="006A7228">
        <w:t>or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communities,</w:t>
      </w:r>
      <w:r w:rsidR="005F4C9E">
        <w:t xml:space="preserve"> </w:t>
      </w:r>
      <w:r w:rsidRPr="006A7228">
        <w:t>but</w:t>
      </w:r>
      <w:r w:rsidR="005F4C9E">
        <w:t xml:space="preserve"> </w:t>
      </w:r>
      <w:r w:rsidRPr="006A7228">
        <w:t>more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Pākehā.</w:t>
      </w:r>
    </w:p>
    <w:p w14:paraId="2C02FEA3" w14:textId="3374E608" w:rsidR="00886567" w:rsidRPr="006F61B7" w:rsidRDefault="00886567" w:rsidP="00451389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6F61B7">
        <w:rPr>
          <w:lang w:val="en-NZ"/>
        </w:rPr>
        <w:t>Countering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violent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extremism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online</w:t>
      </w:r>
    </w:p>
    <w:p w14:paraId="1ED6D165" w14:textId="77777777" w:rsidR="0071570E" w:rsidRDefault="00886567" w:rsidP="00886567">
      <w:pPr>
        <w:pStyle w:val="SingleTxtG"/>
      </w:pPr>
      <w:r w:rsidRPr="006A7228">
        <w:rPr>
          <w:iCs/>
        </w:rPr>
        <w:t>117.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RCOI</w:t>
      </w:r>
      <w:r w:rsidR="005F4C9E">
        <w:t xml:space="preserve"> </w:t>
      </w:r>
      <w:r w:rsidRPr="006A7228">
        <w:t>recommended</w:t>
      </w:r>
      <w:r w:rsidR="005F4C9E">
        <w:t xml:space="preserve"> </w:t>
      </w:r>
      <w:r w:rsidRPr="006A7228">
        <w:t>amending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definition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="0071570E">
        <w:t>“</w:t>
      </w:r>
      <w:r w:rsidRPr="006A7228">
        <w:t>objectionable</w:t>
      </w:r>
      <w:r w:rsidR="0071570E">
        <w:t>”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Classifications</w:t>
      </w:r>
      <w:r w:rsidR="005F4C9E">
        <w:t xml:space="preserve"> </w:t>
      </w:r>
      <w:r w:rsidRPr="006A7228">
        <w:t>Act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include</w:t>
      </w:r>
      <w:r w:rsidR="005F4C9E">
        <w:t xml:space="preserve"> </w:t>
      </w:r>
      <w:r w:rsidRPr="006A7228">
        <w:t>racial</w:t>
      </w:r>
      <w:r w:rsidR="005F4C9E">
        <w:t xml:space="preserve"> </w:t>
      </w:r>
      <w:r w:rsidRPr="006A7228">
        <w:t>hate,</w:t>
      </w:r>
      <w:r w:rsidR="005F4C9E">
        <w:t xml:space="preserve"> </w:t>
      </w:r>
      <w:r w:rsidRPr="006A7228">
        <w:t>racial</w:t>
      </w:r>
      <w:r w:rsidR="005F4C9E">
        <w:t xml:space="preserve"> </w:t>
      </w:r>
      <w:r w:rsidRPr="006A7228">
        <w:t>superiority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racial</w:t>
      </w:r>
      <w:r w:rsidR="005F4C9E">
        <w:t xml:space="preserve"> </w:t>
      </w:r>
      <w:r w:rsidRPr="006A7228">
        <w:t>discrimination.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lastRenderedPageBreak/>
        <w:t>review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approved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June</w:t>
      </w:r>
      <w:r w:rsidR="005F4C9E">
        <w:t xml:space="preserve"> </w:t>
      </w:r>
      <w:r w:rsidRPr="006A7228">
        <w:t>2021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will</w:t>
      </w:r>
      <w:r w:rsidR="005F4C9E">
        <w:t xml:space="preserve"> </w:t>
      </w:r>
      <w:r w:rsidRPr="006A7228">
        <w:t>include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wider</w:t>
      </w:r>
      <w:r w:rsidR="005F4C9E">
        <w:t xml:space="preserve"> </w:t>
      </w:r>
      <w:r w:rsidRPr="006A7228">
        <w:t>review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regulatory</w:t>
      </w:r>
      <w:r w:rsidR="005F4C9E">
        <w:t xml:space="preserve"> </w:t>
      </w:r>
      <w:r w:rsidRPr="006A7228">
        <w:t>systems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media</w:t>
      </w:r>
      <w:r w:rsidR="005F4C9E">
        <w:t xml:space="preserve"> </w:t>
      </w:r>
      <w:r w:rsidRPr="006A7228">
        <w:t>such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films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videos.</w:t>
      </w:r>
    </w:p>
    <w:p w14:paraId="4414BA00" w14:textId="353073CA" w:rsidR="00886567" w:rsidRPr="006A7228" w:rsidRDefault="00886567" w:rsidP="00886567">
      <w:pPr>
        <w:pStyle w:val="SingleTxtG"/>
      </w:pPr>
      <w:r w:rsidRPr="006A7228">
        <w:rPr>
          <w:iCs/>
        </w:rPr>
        <w:t>118.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progressing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Films,</w:t>
      </w:r>
      <w:r w:rsidR="005F4C9E">
        <w:t xml:space="preserve"> </w:t>
      </w:r>
      <w:r w:rsidRPr="006A7228">
        <w:t>Videos,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Publications</w:t>
      </w:r>
      <w:r w:rsidR="005F4C9E">
        <w:t xml:space="preserve"> </w:t>
      </w:r>
      <w:r w:rsidRPr="006A7228">
        <w:t>(Urgent</w:t>
      </w:r>
      <w:r w:rsidR="005F4C9E">
        <w:t xml:space="preserve"> </w:t>
      </w:r>
      <w:r w:rsidRPr="006A7228">
        <w:t>Interim</w:t>
      </w:r>
      <w:r w:rsidR="005F4C9E">
        <w:t xml:space="preserve"> </w:t>
      </w:r>
      <w:r w:rsidRPr="006A7228">
        <w:t>Classification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Publications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Prevention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Online</w:t>
      </w:r>
      <w:r w:rsidR="005F4C9E">
        <w:t xml:space="preserve"> </w:t>
      </w:r>
      <w:r w:rsidRPr="006A7228">
        <w:t>Harm)</w:t>
      </w:r>
      <w:r w:rsidR="005F4C9E">
        <w:t xml:space="preserve"> </w:t>
      </w:r>
      <w:r w:rsidRPr="006A7228">
        <w:t>Amendment</w:t>
      </w:r>
      <w:r w:rsidR="005F4C9E">
        <w:t xml:space="preserve"> </w:t>
      </w:r>
      <w:r w:rsidRPr="006A7228">
        <w:t>Bill</w:t>
      </w:r>
      <w:r w:rsidR="005F4C9E">
        <w:t xml:space="preserve"> </w:t>
      </w:r>
      <w:r w:rsidRPr="006A7228">
        <w:t>(the</w:t>
      </w:r>
      <w:r w:rsidR="005F4C9E">
        <w:t xml:space="preserve"> </w:t>
      </w:r>
      <w:r w:rsidRPr="006A7228">
        <w:t>CVE</w:t>
      </w:r>
      <w:r w:rsidR="005F4C9E">
        <w:t xml:space="preserve"> </w:t>
      </w:r>
      <w:r w:rsidRPr="006A7228">
        <w:t>Bill).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CVE</w:t>
      </w:r>
      <w:r w:rsidR="005F4C9E">
        <w:t xml:space="preserve"> </w:t>
      </w:r>
      <w:r w:rsidRPr="006A7228">
        <w:t>Bill</w:t>
      </w:r>
      <w:r w:rsidR="005F4C9E">
        <w:t xml:space="preserve"> </w:t>
      </w:r>
      <w:r w:rsidRPr="006A7228">
        <w:t>provides</w:t>
      </w:r>
      <w:r w:rsidR="005F4C9E">
        <w:t xml:space="preserve"> </w:t>
      </w:r>
      <w:r w:rsidRPr="006A7228">
        <w:t>additional</w:t>
      </w:r>
      <w:r w:rsidR="005F4C9E">
        <w:t xml:space="preserve"> </w:t>
      </w:r>
      <w:r w:rsidRPr="006A7228">
        <w:t>regulatory</w:t>
      </w:r>
      <w:r w:rsidR="005F4C9E">
        <w:t xml:space="preserve"> </w:t>
      </w:r>
      <w:r w:rsidRPr="006A7228">
        <w:t>tools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manage</w:t>
      </w:r>
      <w:r w:rsidR="005F4C9E">
        <w:t xml:space="preserve"> </w:t>
      </w:r>
      <w:r w:rsidRPr="006A7228">
        <w:t>harms</w:t>
      </w:r>
      <w:r w:rsidR="005F4C9E">
        <w:t xml:space="preserve"> </w:t>
      </w:r>
      <w:r w:rsidRPr="006A7228">
        <w:t>caused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content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live</w:t>
      </w:r>
      <w:r w:rsidR="005F4C9E">
        <w:t xml:space="preserve"> </w:t>
      </w:r>
      <w:r w:rsidRPr="006A7228">
        <w:t>streamed,</w:t>
      </w:r>
      <w:r w:rsidR="005F4C9E">
        <w:t xml:space="preserve"> </w:t>
      </w:r>
      <w:r w:rsidRPr="006A7228">
        <w:t>and/or</w:t>
      </w:r>
      <w:r w:rsidR="005F4C9E">
        <w:t xml:space="preserve"> </w:t>
      </w:r>
      <w:r w:rsidRPr="006A7228">
        <w:t>hosted</w:t>
      </w:r>
      <w:r w:rsidR="005F4C9E">
        <w:t xml:space="preserve"> </w:t>
      </w:r>
      <w:r w:rsidRPr="006A7228">
        <w:t>online.</w:t>
      </w:r>
    </w:p>
    <w:p w14:paraId="6A307DAB" w14:textId="751BAFFD" w:rsidR="00886567" w:rsidRPr="006A7228" w:rsidRDefault="00886567" w:rsidP="00886567">
      <w:pPr>
        <w:pStyle w:val="SingleTxtG"/>
      </w:pPr>
      <w:r w:rsidRPr="006A7228">
        <w:rPr>
          <w:iCs/>
        </w:rPr>
        <w:t>119.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Digital</w:t>
      </w:r>
      <w:r w:rsidR="005F4C9E">
        <w:t xml:space="preserve"> </w:t>
      </w:r>
      <w:r w:rsidRPr="006A7228">
        <w:t>Violent</w:t>
      </w:r>
      <w:r w:rsidR="005F4C9E">
        <w:t xml:space="preserve"> </w:t>
      </w:r>
      <w:r w:rsidRPr="006A7228">
        <w:t>Extremism</w:t>
      </w:r>
      <w:r w:rsidR="005F4C9E">
        <w:t xml:space="preserve"> </w:t>
      </w:r>
      <w:r w:rsidRPr="006A7228">
        <w:t>(DVE)</w:t>
      </w:r>
      <w:r w:rsidR="005F4C9E">
        <w:t xml:space="preserve"> </w:t>
      </w:r>
      <w:r w:rsidRPr="006A7228">
        <w:t>Team,</w:t>
      </w:r>
      <w:r w:rsidR="005F4C9E">
        <w:t xml:space="preserve"> </w:t>
      </w:r>
      <w:r w:rsidRPr="006A7228">
        <w:t>comprising</w:t>
      </w:r>
      <w:r w:rsidR="005F4C9E">
        <w:t xml:space="preserve"> </w:t>
      </w:r>
      <w:r w:rsidRPr="006A7228">
        <w:t>investigators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intelligence</w:t>
      </w:r>
      <w:r w:rsidR="005F4C9E">
        <w:t xml:space="preserve"> </w:t>
      </w:r>
      <w:r w:rsidRPr="006A7228">
        <w:t>specialists,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established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early</w:t>
      </w:r>
      <w:r w:rsidR="005F4C9E">
        <w:t xml:space="preserve"> </w:t>
      </w:r>
      <w:r w:rsidRPr="006A7228">
        <w:t>2021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respond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violent</w:t>
      </w:r>
      <w:r w:rsidR="005F4C9E">
        <w:t xml:space="preserve"> </w:t>
      </w:r>
      <w:r w:rsidRPr="006A7228">
        <w:t>extremist</w:t>
      </w:r>
      <w:r w:rsidR="005F4C9E">
        <w:t xml:space="preserve"> </w:t>
      </w:r>
      <w:r w:rsidRPr="006A7228">
        <w:t>content</w:t>
      </w:r>
      <w:r w:rsidR="005F4C9E">
        <w:t xml:space="preserve"> </w:t>
      </w:r>
      <w:r w:rsidRPr="006A7228">
        <w:t>online.</w:t>
      </w:r>
    </w:p>
    <w:p w14:paraId="615209FF" w14:textId="787F4EFB" w:rsidR="00886567" w:rsidRPr="006A7228" w:rsidRDefault="00886567" w:rsidP="00886567">
      <w:pPr>
        <w:pStyle w:val="SingleTxtG"/>
      </w:pPr>
      <w:r w:rsidRPr="006A7228">
        <w:rPr>
          <w:iCs/>
        </w:rPr>
        <w:t>120.</w:t>
      </w:r>
      <w:r w:rsidRPr="006A7228">
        <w:rPr>
          <w:iCs/>
        </w:rPr>
        <w:tab/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discussed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challenges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getting</w:t>
      </w:r>
      <w:r w:rsidR="005F4C9E">
        <w:t xml:space="preserve"> </w:t>
      </w:r>
      <w:r w:rsidRPr="006A7228">
        <w:t>hate</w:t>
      </w:r>
      <w:r w:rsidR="005F4C9E">
        <w:t xml:space="preserve"> </w:t>
      </w:r>
      <w:r w:rsidRPr="006A7228">
        <w:t>speech</w:t>
      </w:r>
      <w:r w:rsidR="005F4C9E">
        <w:t xml:space="preserve"> </w:t>
      </w:r>
      <w:r w:rsidRPr="006A7228">
        <w:t>online</w:t>
      </w:r>
      <w:r w:rsidR="005F4C9E">
        <w:t xml:space="preserve"> </w:t>
      </w:r>
      <w:r w:rsidRPr="006A7228">
        <w:t>removed.</w:t>
      </w:r>
      <w:r w:rsidR="005F4C9E">
        <w:t xml:space="preserve"> </w:t>
      </w:r>
      <w:r w:rsidRPr="006A7228">
        <w:t>Online</w:t>
      </w:r>
      <w:r w:rsidR="005F4C9E">
        <w:t xml:space="preserve"> </w:t>
      </w:r>
      <w:r w:rsidRPr="006A7228">
        <w:t>hate</w:t>
      </w:r>
      <w:r w:rsidR="005F4C9E">
        <w:t xml:space="preserve"> </w:t>
      </w:r>
      <w:r w:rsidRPr="006A7228">
        <w:t>speech</w:t>
      </w:r>
      <w:r w:rsidR="005F4C9E">
        <w:t xml:space="preserve"> </w:t>
      </w:r>
      <w:r w:rsidRPr="006A7228">
        <w:t>within</w:t>
      </w:r>
      <w:r w:rsidR="005F4C9E">
        <w:t xml:space="preserve"> </w:t>
      </w:r>
      <w:r w:rsidRPr="006A7228">
        <w:t>universities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an</w:t>
      </w:r>
      <w:r w:rsidR="005F4C9E">
        <w:t xml:space="preserve"> </w:t>
      </w:r>
      <w:r w:rsidRPr="006A7228">
        <w:t>issue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concern.</w:t>
      </w:r>
    </w:p>
    <w:p w14:paraId="55976706" w14:textId="77777777" w:rsidR="0071570E" w:rsidRDefault="00886567" w:rsidP="00886567">
      <w:pPr>
        <w:pStyle w:val="SingleTxtG"/>
      </w:pPr>
      <w:r w:rsidRPr="006A7228">
        <w:rPr>
          <w:iCs/>
        </w:rPr>
        <w:t>121.</w:t>
      </w:r>
      <w:r w:rsidRPr="006A7228">
        <w:rPr>
          <w:iCs/>
        </w:rPr>
        <w:tab/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stated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Christchurch</w:t>
      </w:r>
      <w:r w:rsidR="005F4C9E">
        <w:t xml:space="preserve"> </w:t>
      </w:r>
      <w:r w:rsidRPr="006A7228">
        <w:t>Call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Action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an</w:t>
      </w:r>
      <w:r w:rsidR="005F4C9E">
        <w:t xml:space="preserve"> </w:t>
      </w:r>
      <w:r w:rsidRPr="006A7228">
        <w:t>effective,</w:t>
      </w:r>
      <w:r w:rsidR="005F4C9E">
        <w:t xml:space="preserve"> </w:t>
      </w:r>
      <w:r w:rsidRPr="006A7228">
        <w:t>international</w:t>
      </w:r>
      <w:r w:rsidR="005F4C9E">
        <w:t xml:space="preserve"> </w:t>
      </w:r>
      <w:r w:rsidRPr="006A7228">
        <w:t>tool</w:t>
      </w:r>
      <w:r w:rsidR="005F4C9E">
        <w:t xml:space="preserve"> </w:t>
      </w:r>
      <w:r w:rsidRPr="006A7228">
        <w:t>led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Zealand.</w:t>
      </w:r>
    </w:p>
    <w:p w14:paraId="4D5D51A7" w14:textId="77777777" w:rsidR="0071570E" w:rsidRDefault="00886567" w:rsidP="00451389">
      <w:pPr>
        <w:pStyle w:val="H23G"/>
      </w:pPr>
      <w:bookmarkStart w:id="45" w:name="_Hlk77021487"/>
      <w:bookmarkEnd w:id="42"/>
      <w:r>
        <w:tab/>
        <w:t>2.</w:t>
      </w:r>
      <w:r>
        <w:tab/>
      </w:r>
      <w:r w:rsidRPr="00167D21">
        <w:t>Racist</w:t>
      </w:r>
      <w:r w:rsidR="005F4C9E">
        <w:t xml:space="preserve"> </w:t>
      </w:r>
      <w:r w:rsidRPr="00167D21">
        <w:t>hate</w:t>
      </w:r>
      <w:r w:rsidR="005F4C9E">
        <w:t xml:space="preserve"> </w:t>
      </w:r>
      <w:r w:rsidRPr="00167D21">
        <w:t>speech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hate</w:t>
      </w:r>
      <w:r w:rsidR="005F4C9E">
        <w:t xml:space="preserve"> </w:t>
      </w:r>
      <w:r w:rsidRPr="00167D21">
        <w:t>crimes</w:t>
      </w:r>
    </w:p>
    <w:p w14:paraId="0528140D" w14:textId="2C582A59" w:rsidR="00886567" w:rsidRPr="003F61F4" w:rsidRDefault="00886567" w:rsidP="00886567">
      <w:pPr>
        <w:pStyle w:val="SingleTxtG"/>
        <w:rPr>
          <w:color w:val="000000" w:themeColor="text1"/>
          <w:lang w:val="en-NZ"/>
        </w:rPr>
      </w:pPr>
      <w:bookmarkStart w:id="46" w:name="_Hlk71546896"/>
      <w:r w:rsidRPr="003F61F4">
        <w:rPr>
          <w:iCs/>
          <w:lang w:val="en-NZ"/>
        </w:rPr>
        <w:t>122.</w:t>
      </w:r>
      <w:r w:rsidRPr="003F61F4">
        <w:rPr>
          <w:iCs/>
          <w:lang w:val="en-NZ"/>
        </w:rPr>
        <w:tab/>
      </w:r>
      <w:r w:rsidRPr="00AB7A81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CERD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RCOI</w:t>
      </w:r>
      <w:r w:rsidR="005F4C9E">
        <w:rPr>
          <w:lang w:val="en-NZ"/>
        </w:rPr>
        <w:t xml:space="preserve"> </w:t>
      </w:r>
      <w:r w:rsidRPr="00AB7A81">
        <w:rPr>
          <w:lang w:val="en-NZ"/>
        </w:rPr>
        <w:t>made</w:t>
      </w:r>
      <w:r w:rsidR="005F4C9E">
        <w:rPr>
          <w:lang w:val="en-NZ"/>
        </w:rPr>
        <w:t xml:space="preserve"> </w:t>
      </w:r>
      <w:r w:rsidRPr="00AB7A81">
        <w:rPr>
          <w:lang w:val="en-NZ"/>
        </w:rPr>
        <w:t>recommendations</w:t>
      </w:r>
      <w:r w:rsidR="005F4C9E">
        <w:rPr>
          <w:lang w:val="en-NZ"/>
        </w:rPr>
        <w:t xml:space="preserve"> </w:t>
      </w:r>
      <w:r w:rsidRPr="00AB7A81">
        <w:rPr>
          <w:lang w:val="en-NZ"/>
        </w:rPr>
        <w:t>related</w:t>
      </w:r>
      <w:r w:rsidR="005F4C9E">
        <w:rPr>
          <w:lang w:val="en-NZ"/>
        </w:rPr>
        <w:t xml:space="preserve"> </w:t>
      </w:r>
      <w:r w:rsidRPr="00AB7A8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B7A81">
        <w:rPr>
          <w:lang w:val="en-NZ"/>
        </w:rPr>
        <w:t>hate</w:t>
      </w:r>
      <w:r w:rsidR="005F4C9E">
        <w:rPr>
          <w:lang w:val="en-NZ"/>
        </w:rPr>
        <w:t xml:space="preserve"> </w:t>
      </w:r>
      <w:r w:rsidRPr="00AB7A81">
        <w:rPr>
          <w:lang w:val="en-NZ"/>
        </w:rPr>
        <w:t>speech</w:t>
      </w:r>
      <w:r w:rsidR="005F4C9E">
        <w:rPr>
          <w:lang w:val="en-NZ"/>
        </w:rPr>
        <w:t xml:space="preserve"> </w:t>
      </w:r>
      <w:r w:rsidRPr="00AB7A8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B7A81">
        <w:rPr>
          <w:lang w:val="en-NZ"/>
        </w:rPr>
        <w:t>hate</w:t>
      </w:r>
      <w:r w:rsidR="005F4C9E">
        <w:rPr>
          <w:lang w:val="en-NZ"/>
        </w:rPr>
        <w:t xml:space="preserve"> </w:t>
      </w:r>
      <w:r w:rsidRPr="00AB7A81">
        <w:rPr>
          <w:lang w:val="en-NZ"/>
        </w:rPr>
        <w:t>crime</w:t>
      </w:r>
      <w:bookmarkEnd w:id="46"/>
      <w:r>
        <w:rPr>
          <w:lang w:val="en-NZ"/>
        </w:rPr>
        <w:t>.</w:t>
      </w:r>
    </w:p>
    <w:p w14:paraId="6D95E2C7" w14:textId="6DE4CD8C" w:rsidR="00886567" w:rsidRPr="003F61F4" w:rsidRDefault="00886567" w:rsidP="00451389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6F61B7">
        <w:rPr>
          <w:lang w:val="en-NZ"/>
        </w:rPr>
        <w:t>Responding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racially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motivated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hate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speech</w:t>
      </w:r>
    </w:p>
    <w:p w14:paraId="2A29E501" w14:textId="2328A6A2" w:rsidR="00886567" w:rsidRPr="0031494B" w:rsidRDefault="00886567" w:rsidP="00886567">
      <w:pPr>
        <w:pStyle w:val="SingleTxtG"/>
        <w:rPr>
          <w:lang w:val="en-NZ"/>
        </w:rPr>
      </w:pPr>
      <w:r w:rsidRPr="0031494B">
        <w:rPr>
          <w:iCs/>
          <w:lang w:val="en-NZ"/>
        </w:rPr>
        <w:t>123.</w:t>
      </w:r>
      <w:r w:rsidRPr="0031494B">
        <w:rPr>
          <w:iCs/>
          <w:lang w:val="en-NZ"/>
        </w:rPr>
        <w:tab/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Human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1993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(HRA)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prohibits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speech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incites</w:t>
      </w:r>
      <w:r w:rsidR="005F4C9E">
        <w:rPr>
          <w:lang w:val="en-NZ"/>
        </w:rPr>
        <w:t xml:space="preserve"> </w:t>
      </w:r>
      <w:r w:rsidR="0071570E">
        <w:rPr>
          <w:lang w:val="en-NZ"/>
        </w:rPr>
        <w:t>‘</w:t>
      </w:r>
      <w:r w:rsidRPr="0031494B">
        <w:rPr>
          <w:lang w:val="en-NZ"/>
        </w:rPr>
        <w:t>racial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disharmony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against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person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because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aspect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identity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such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race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ethnicity.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HRA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includes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civil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provision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criminal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offence.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provisions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often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referred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as</w:t>
      </w:r>
      <w:r w:rsidR="005F4C9E">
        <w:rPr>
          <w:lang w:val="en-NZ"/>
        </w:rPr>
        <w:t xml:space="preserve"> </w:t>
      </w:r>
      <w:r w:rsidR="0071570E">
        <w:rPr>
          <w:lang w:val="en-NZ"/>
        </w:rPr>
        <w:t>‘</w:t>
      </w:r>
      <w:r w:rsidRPr="0031494B">
        <w:rPr>
          <w:lang w:val="en-NZ"/>
        </w:rPr>
        <w:t>hate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speech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laws.</w:t>
      </w:r>
    </w:p>
    <w:p w14:paraId="28F228E0" w14:textId="77777777" w:rsidR="0071570E" w:rsidRDefault="00886567" w:rsidP="00886567">
      <w:pPr>
        <w:pStyle w:val="SingleTxtG"/>
      </w:pPr>
      <w:r w:rsidRPr="006A7228">
        <w:rPr>
          <w:iCs/>
        </w:rPr>
        <w:t>124.</w:t>
      </w:r>
      <w:r w:rsidRPr="006A7228">
        <w:rPr>
          <w:iCs/>
        </w:rPr>
        <w:tab/>
      </w:r>
      <w:r w:rsidRPr="006A7228">
        <w:t>Section</w:t>
      </w:r>
      <w:r w:rsidR="005F4C9E">
        <w:t xml:space="preserve"> </w:t>
      </w:r>
      <w:r w:rsidRPr="006A7228">
        <w:t>131,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criminal</w:t>
      </w:r>
      <w:r w:rsidR="005F4C9E">
        <w:t xml:space="preserve"> </w:t>
      </w:r>
      <w:r w:rsidRPr="006A7228">
        <w:t>offence,</w:t>
      </w:r>
      <w:r w:rsidR="005F4C9E">
        <w:t xml:space="preserve"> </w:t>
      </w:r>
      <w:r w:rsidRPr="006A7228">
        <w:t>provides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penalty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3</w:t>
      </w:r>
      <w:r w:rsidR="005F4C9E">
        <w:t xml:space="preserve"> </w:t>
      </w:r>
      <w:r w:rsidRPr="006A7228">
        <w:t>months</w:t>
      </w:r>
      <w:r w:rsidR="0071570E">
        <w:t>’</w:t>
      </w:r>
      <w:r w:rsidR="005F4C9E">
        <w:t xml:space="preserve"> </w:t>
      </w:r>
      <w:r w:rsidRPr="006A7228">
        <w:t>penalty</w:t>
      </w:r>
      <w:r w:rsidR="005F4C9E">
        <w:t xml:space="preserve"> </w:t>
      </w:r>
      <w:r w:rsidRPr="006A7228">
        <w:t>or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$7,000</w:t>
      </w:r>
      <w:r w:rsidR="005F4C9E">
        <w:t xml:space="preserve"> </w:t>
      </w:r>
      <w:r w:rsidRPr="006A7228">
        <w:t>fine.</w:t>
      </w:r>
    </w:p>
    <w:p w14:paraId="21611A7A" w14:textId="77777777" w:rsidR="0071570E" w:rsidRDefault="00886567" w:rsidP="00886567">
      <w:pPr>
        <w:pStyle w:val="SingleTxtG"/>
      </w:pPr>
      <w:r w:rsidRPr="006A7228">
        <w:rPr>
          <w:iCs/>
        </w:rPr>
        <w:t>125.</w:t>
      </w:r>
      <w:r w:rsidRPr="006A7228">
        <w:rPr>
          <w:iCs/>
        </w:rPr>
        <w:tab/>
      </w:r>
      <w:r w:rsidRPr="006A7228">
        <w:t>Section</w:t>
      </w:r>
      <w:r w:rsidR="005F4C9E">
        <w:t xml:space="preserve"> </w:t>
      </w:r>
      <w:r w:rsidRPr="006A7228">
        <w:t>131</w:t>
      </w:r>
      <w:r w:rsidR="005F4C9E">
        <w:t xml:space="preserve"> </w:t>
      </w:r>
      <w:r w:rsidRPr="006A7228">
        <w:t>offence</w:t>
      </w:r>
      <w:r w:rsidR="005F4C9E">
        <w:t xml:space="preserve"> </w:t>
      </w:r>
      <w:r w:rsidRPr="006A7228">
        <w:t>data</w:t>
      </w:r>
      <w:r w:rsidR="005F4C9E">
        <w:t xml:space="preserve"> </w:t>
      </w:r>
      <w:r w:rsidRPr="006A7228">
        <w:t>held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</w:t>
      </w:r>
      <w:r w:rsidR="005F4C9E">
        <w:t xml:space="preserve"> </w:t>
      </w:r>
      <w:r w:rsidRPr="006A7228">
        <w:t>Police</w:t>
      </w:r>
      <w:r w:rsidR="005F4C9E">
        <w:t xml:space="preserve"> </w:t>
      </w:r>
      <w:r w:rsidRPr="006A7228">
        <w:t>shows</w:t>
      </w:r>
      <w:r w:rsidR="005F4C9E">
        <w:t xml:space="preserve"> </w:t>
      </w:r>
      <w:r w:rsidRPr="006A7228">
        <w:t>an</w:t>
      </w:r>
      <w:r w:rsidR="005F4C9E">
        <w:t xml:space="preserve"> </w:t>
      </w:r>
      <w:r w:rsidRPr="006A7228">
        <w:t>increase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proceedings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prosecutions</w:t>
      </w:r>
      <w:r w:rsidR="005F4C9E">
        <w:t xml:space="preserve"> </w:t>
      </w:r>
      <w:r w:rsidRPr="006A7228">
        <w:t>over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reporting</w:t>
      </w:r>
      <w:r w:rsidR="005F4C9E">
        <w:t xml:space="preserve"> </w:t>
      </w:r>
      <w:r w:rsidRPr="006A7228">
        <w:t>period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total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eight</w:t>
      </w:r>
      <w:r w:rsidR="005F4C9E">
        <w:t xml:space="preserve"> </w:t>
      </w:r>
      <w:r w:rsidRPr="006A7228">
        <w:t>offenders</w:t>
      </w:r>
      <w:r w:rsidR="005F4C9E">
        <w:t xml:space="preserve"> </w:t>
      </w:r>
      <w:r w:rsidRPr="006A7228">
        <w:t>being</w:t>
      </w:r>
      <w:r w:rsidR="005F4C9E">
        <w:t xml:space="preserve"> </w:t>
      </w:r>
      <w:r w:rsidRPr="006A7228">
        <w:t>prosecuted</w:t>
      </w:r>
      <w:r w:rsidR="005F4C9E">
        <w:t xml:space="preserve"> </w:t>
      </w:r>
      <w:r w:rsidRPr="006A7228">
        <w:t>over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period.</w:t>
      </w:r>
      <w:r w:rsidR="005F4C9E">
        <w:t xml:space="preserve"> </w:t>
      </w:r>
      <w:r w:rsidRPr="006A7228">
        <w:t>See</w:t>
      </w:r>
      <w:r w:rsidR="005F4C9E">
        <w:t xml:space="preserve"> </w:t>
      </w:r>
      <w:r w:rsidRPr="006A7228">
        <w:t>Table</w:t>
      </w:r>
      <w:r w:rsidR="005F4C9E">
        <w:t xml:space="preserve"> </w:t>
      </w:r>
      <w:r w:rsidRPr="006A7228">
        <w:t>26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Annex</w:t>
      </w:r>
      <w:r w:rsidR="005F4C9E">
        <w:t xml:space="preserve"> </w:t>
      </w:r>
      <w:r w:rsidRPr="006A7228">
        <w:t>4.</w:t>
      </w:r>
    </w:p>
    <w:p w14:paraId="6EE627B1" w14:textId="6D16DE75" w:rsidR="00886567" w:rsidRPr="006A7228" w:rsidRDefault="00886567" w:rsidP="00886567">
      <w:pPr>
        <w:pStyle w:val="SingleTxtG"/>
      </w:pPr>
      <w:r w:rsidRPr="006A7228">
        <w:rPr>
          <w:iCs/>
        </w:rPr>
        <w:t>126.</w:t>
      </w:r>
      <w:r w:rsidRPr="006A7228">
        <w:rPr>
          <w:iCs/>
        </w:rPr>
        <w:tab/>
      </w:r>
      <w:r w:rsidRPr="006A7228">
        <w:t>Racial</w:t>
      </w:r>
      <w:r w:rsidR="005F4C9E">
        <w:t xml:space="preserve"> </w:t>
      </w:r>
      <w:r w:rsidRPr="006A7228">
        <w:t>disharmony</w:t>
      </w:r>
      <w:r w:rsidR="005F4C9E">
        <w:t xml:space="preserve"> </w:t>
      </w:r>
      <w:r w:rsidRPr="006A7228">
        <w:t>(section</w:t>
      </w:r>
      <w:r w:rsidR="005F4C9E">
        <w:t xml:space="preserve"> </w:t>
      </w:r>
      <w:r w:rsidRPr="006A7228">
        <w:t>61</w:t>
      </w:r>
      <w:r w:rsidR="005F4C9E">
        <w:t xml:space="preserve"> </w:t>
      </w:r>
      <w:r w:rsidRPr="006A7228">
        <w:t>HRA)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civil</w:t>
      </w:r>
      <w:r w:rsidR="005F4C9E">
        <w:t xml:space="preserve"> </w:t>
      </w:r>
      <w:r w:rsidRPr="006A7228">
        <w:t>law</w:t>
      </w:r>
      <w:r w:rsidR="005F4C9E">
        <w:t xml:space="preserve"> </w:t>
      </w:r>
      <w:r w:rsidRPr="006A7228">
        <w:t>counterpart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section</w:t>
      </w:r>
      <w:r w:rsidR="005F4C9E">
        <w:t xml:space="preserve"> </w:t>
      </w:r>
      <w:r w:rsidRPr="006A7228">
        <w:t>131.</w:t>
      </w:r>
      <w:r w:rsidR="005F4C9E">
        <w:t xml:space="preserve"> </w:t>
      </w:r>
      <w:r w:rsidRPr="006A7228">
        <w:t>It</w:t>
      </w:r>
      <w:r w:rsidR="005F4C9E">
        <w:t xml:space="preserve"> </w:t>
      </w:r>
      <w:r w:rsidRPr="006A7228">
        <w:t>does</w:t>
      </w:r>
      <w:r w:rsidR="005F4C9E">
        <w:t xml:space="preserve"> </w:t>
      </w:r>
      <w:r w:rsidRPr="006A7228">
        <w:t>not</w:t>
      </w:r>
      <w:r w:rsidR="005F4C9E">
        <w:t xml:space="preserve"> </w:t>
      </w:r>
      <w:r w:rsidRPr="006A7228">
        <w:t>require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perpetrator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act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intent.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section</w:t>
      </w:r>
      <w:r w:rsidR="005F4C9E">
        <w:t xml:space="preserve"> </w:t>
      </w:r>
      <w:r w:rsidRPr="006A7228">
        <w:t>61</w:t>
      </w:r>
      <w:r w:rsidR="005F4C9E">
        <w:t xml:space="preserve"> </w:t>
      </w:r>
      <w:r w:rsidRPr="006A7228">
        <w:t>complaints,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HRC</w:t>
      </w:r>
      <w:r w:rsidR="005F4C9E">
        <w:t xml:space="preserve"> </w:t>
      </w:r>
      <w:r w:rsidRPr="006A7228">
        <w:t>can</w:t>
      </w:r>
      <w:r w:rsidR="005F4C9E">
        <w:t xml:space="preserve"> </w:t>
      </w:r>
      <w:r w:rsidRPr="006A7228">
        <w:t>offer</w:t>
      </w:r>
      <w:r w:rsidR="005F4C9E">
        <w:t xml:space="preserve"> </w:t>
      </w:r>
      <w:r w:rsidRPr="006A7228">
        <w:t>mediation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other</w:t>
      </w:r>
      <w:r w:rsidR="005F4C9E">
        <w:t xml:space="preserve"> </w:t>
      </w:r>
      <w:r w:rsidRPr="006A7228">
        <w:t>dispute</w:t>
      </w:r>
      <w:r w:rsidR="005F4C9E">
        <w:t xml:space="preserve"> </w:t>
      </w:r>
      <w:r w:rsidRPr="006A7228">
        <w:t>resolution</w:t>
      </w:r>
      <w:r w:rsidR="005F4C9E">
        <w:t xml:space="preserve"> </w:t>
      </w:r>
      <w:r w:rsidRPr="006A7228">
        <w:t>processes.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claim</w:t>
      </w:r>
      <w:r w:rsidR="005F4C9E">
        <w:t xml:space="preserve"> </w:t>
      </w:r>
      <w:r w:rsidRPr="006A7228">
        <w:t>can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be</w:t>
      </w:r>
      <w:r w:rsidR="005F4C9E">
        <w:t xml:space="preserve"> </w:t>
      </w:r>
      <w:r w:rsidRPr="006A7228">
        <w:t>taken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Human</w:t>
      </w:r>
      <w:r w:rsidR="005F4C9E">
        <w:t xml:space="preserve"> </w:t>
      </w:r>
      <w:r w:rsidRPr="006A7228">
        <w:t>Rights</w:t>
      </w:r>
      <w:r w:rsidR="005F4C9E">
        <w:t xml:space="preserve"> </w:t>
      </w:r>
      <w:r w:rsidRPr="006A7228">
        <w:t>Review</w:t>
      </w:r>
      <w:r w:rsidR="005F4C9E">
        <w:t xml:space="preserve"> </w:t>
      </w:r>
      <w:r w:rsidRPr="006A7228">
        <w:t>Tribunal</w:t>
      </w:r>
      <w:r w:rsidR="005F4C9E">
        <w:t xml:space="preserve"> </w:t>
      </w:r>
      <w:r w:rsidRPr="006A7228">
        <w:t>which</w:t>
      </w:r>
      <w:r w:rsidR="005F4C9E">
        <w:t xml:space="preserve"> </w:t>
      </w:r>
      <w:r w:rsidRPr="006A7228">
        <w:t>can</w:t>
      </w:r>
      <w:r w:rsidR="005F4C9E">
        <w:t xml:space="preserve"> </w:t>
      </w:r>
      <w:r w:rsidRPr="006A7228">
        <w:t>award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wide</w:t>
      </w:r>
      <w:r w:rsidR="005F4C9E">
        <w:t xml:space="preserve"> </w:t>
      </w:r>
      <w:r w:rsidRPr="006A7228">
        <w:t>range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remedies</w:t>
      </w:r>
      <w:r w:rsidR="005F4C9E">
        <w:t xml:space="preserve"> </w:t>
      </w:r>
      <w:r w:rsidRPr="006A7228">
        <w:t>including</w:t>
      </w:r>
      <w:r w:rsidR="005F4C9E">
        <w:t xml:space="preserve"> </w:t>
      </w:r>
      <w:r w:rsidRPr="006A7228">
        <w:t>damages.</w:t>
      </w:r>
    </w:p>
    <w:p w14:paraId="0E8DAAB0" w14:textId="5CC6C55A" w:rsidR="00886567" w:rsidRPr="006A7228" w:rsidRDefault="00886567" w:rsidP="00886567">
      <w:pPr>
        <w:pStyle w:val="SingleTxtG"/>
      </w:pPr>
      <w:r w:rsidRPr="006A7228">
        <w:rPr>
          <w:iCs/>
        </w:rPr>
        <w:t>127.</w:t>
      </w:r>
      <w:r w:rsidRPr="006A7228">
        <w:rPr>
          <w:iCs/>
        </w:rPr>
        <w:tab/>
      </w:r>
      <w:r w:rsidRPr="006A7228">
        <w:t>Complaints</w:t>
      </w:r>
      <w:r w:rsidR="005F4C9E">
        <w:t xml:space="preserve"> </w:t>
      </w:r>
      <w:r w:rsidRPr="006A7228">
        <w:t>under</w:t>
      </w:r>
      <w:r w:rsidR="005F4C9E">
        <w:t xml:space="preserve"> </w:t>
      </w:r>
      <w:r w:rsidRPr="006A7228">
        <w:t>section</w:t>
      </w:r>
      <w:r w:rsidR="005F4C9E">
        <w:t xml:space="preserve"> </w:t>
      </w:r>
      <w:r w:rsidRPr="006A7228">
        <w:t>61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HRC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increased</w:t>
      </w:r>
      <w:r w:rsidR="005F4C9E">
        <w:t xml:space="preserve"> </w:t>
      </w:r>
      <w:r w:rsidRPr="006A7228">
        <w:t>significantly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numbers,</w:t>
      </w:r>
      <w:r w:rsidR="005F4C9E">
        <w:t xml:space="preserve"> </w:t>
      </w:r>
      <w:r w:rsidRPr="006A7228">
        <w:t>from</w:t>
      </w:r>
      <w:r w:rsidR="005F4C9E">
        <w:t xml:space="preserve"> </w:t>
      </w:r>
      <w:r w:rsidRPr="006A7228">
        <w:t>38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72</w:t>
      </w:r>
      <w:r w:rsidR="005F4C9E">
        <w:t xml:space="preserve"> </w:t>
      </w:r>
      <w:r w:rsidRPr="006A7228">
        <w:t>per</w:t>
      </w:r>
      <w:r w:rsidR="005F4C9E">
        <w:t xml:space="preserve"> </w:t>
      </w:r>
      <w:r w:rsidRPr="006A7228">
        <w:t>financial</w:t>
      </w:r>
      <w:r w:rsidR="005F4C9E">
        <w:t xml:space="preserve"> </w:t>
      </w:r>
      <w:r w:rsidRPr="006A7228">
        <w:t>year,</w:t>
      </w:r>
      <w:r w:rsidR="005F4C9E">
        <w:t xml:space="preserve"> </w:t>
      </w:r>
      <w:r w:rsidRPr="006A7228">
        <w:t>over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last</w:t>
      </w:r>
      <w:r w:rsidR="005F4C9E">
        <w:t xml:space="preserve"> </w:t>
      </w:r>
      <w:r w:rsidRPr="006A7228">
        <w:t>five</w:t>
      </w:r>
      <w:r w:rsidR="005F4C9E">
        <w:t xml:space="preserve"> </w:t>
      </w:r>
      <w:r w:rsidRPr="006A7228">
        <w:t>years.</w:t>
      </w:r>
      <w:r w:rsidR="005F4C9E">
        <w:t xml:space="preserve"> </w:t>
      </w:r>
      <w:r w:rsidRPr="006A7228">
        <w:t>Please</w:t>
      </w:r>
      <w:r w:rsidR="005F4C9E">
        <w:t xml:space="preserve"> </w:t>
      </w:r>
      <w:r w:rsidRPr="006A7228">
        <w:t>see</w:t>
      </w:r>
      <w:r w:rsidR="005F4C9E">
        <w:t xml:space="preserve"> </w:t>
      </w:r>
      <w:r w:rsidRPr="006A7228">
        <w:t>Table</w:t>
      </w:r>
      <w:r w:rsidR="005F4C9E">
        <w:t xml:space="preserve"> </w:t>
      </w:r>
      <w:r w:rsidRPr="006A7228">
        <w:t>27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Annex</w:t>
      </w:r>
      <w:r w:rsidR="005F4C9E">
        <w:t xml:space="preserve"> </w:t>
      </w:r>
      <w:r w:rsidRPr="006A7228">
        <w:t>4.</w:t>
      </w:r>
      <w:r w:rsidR="005F4C9E">
        <w:t xml:space="preserve"> </w:t>
      </w:r>
      <w:r w:rsidRPr="006A7228">
        <w:t>None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complaints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resolved</w:t>
      </w:r>
      <w:r w:rsidR="005F4C9E">
        <w:t xml:space="preserve"> </w:t>
      </w:r>
      <w:r w:rsidRPr="006A7228">
        <w:t>through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HRC</w:t>
      </w:r>
      <w:r w:rsidR="0071570E">
        <w:t>’</w:t>
      </w:r>
      <w:r w:rsidRPr="006A7228">
        <w:t>s</w:t>
      </w:r>
      <w:r w:rsidR="005F4C9E">
        <w:t xml:space="preserve"> </w:t>
      </w:r>
      <w:r w:rsidRPr="006A7228">
        <w:t>mediation</w:t>
      </w:r>
      <w:r w:rsidR="005F4C9E">
        <w:t xml:space="preserve"> </w:t>
      </w:r>
      <w:r w:rsidRPr="006A7228">
        <w:t>services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there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no</w:t>
      </w:r>
      <w:r w:rsidR="005F4C9E">
        <w:t xml:space="preserve"> </w:t>
      </w:r>
      <w:r w:rsidRPr="006A7228">
        <w:t>Tribunal</w:t>
      </w:r>
      <w:r w:rsidR="005F4C9E">
        <w:t xml:space="preserve"> </w:t>
      </w:r>
      <w:r w:rsidRPr="006A7228">
        <w:t>or</w:t>
      </w:r>
      <w:r w:rsidR="005F4C9E">
        <w:t xml:space="preserve"> </w:t>
      </w:r>
      <w:r w:rsidRPr="006A7228">
        <w:t>court</w:t>
      </w:r>
      <w:r w:rsidR="005F4C9E">
        <w:t xml:space="preserve"> </w:t>
      </w:r>
      <w:r w:rsidRPr="006A7228">
        <w:t>awards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remedies</w:t>
      </w:r>
      <w:r w:rsidR="005F4C9E">
        <w:t xml:space="preserve"> </w:t>
      </w:r>
      <w:r w:rsidRPr="006A7228">
        <w:t>under</w:t>
      </w:r>
      <w:r w:rsidR="005F4C9E">
        <w:t xml:space="preserve"> </w:t>
      </w:r>
      <w:r w:rsidRPr="006A7228">
        <w:t>section</w:t>
      </w:r>
      <w:r w:rsidR="005F4C9E">
        <w:t xml:space="preserve"> </w:t>
      </w:r>
      <w:r w:rsidRPr="006A7228">
        <w:t>61.</w:t>
      </w:r>
      <w:r w:rsidRPr="0071570E">
        <w:rPr>
          <w:rStyle w:val="FootnoteReference"/>
        </w:rPr>
        <w:footnoteReference w:id="15"/>
      </w:r>
    </w:p>
    <w:p w14:paraId="6BD9DF4D" w14:textId="14269985" w:rsidR="00886567" w:rsidRPr="006A7228" w:rsidRDefault="00886567" w:rsidP="00886567">
      <w:pPr>
        <w:pStyle w:val="SingleTxtG"/>
      </w:pPr>
      <w:r w:rsidRPr="006A7228">
        <w:rPr>
          <w:iCs/>
        </w:rPr>
        <w:t>128.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HRA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includes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civil</w:t>
      </w:r>
      <w:r w:rsidR="005F4C9E">
        <w:t xml:space="preserve"> </w:t>
      </w:r>
      <w:r w:rsidRPr="006A7228">
        <w:t>law</w:t>
      </w:r>
      <w:r w:rsidR="005F4C9E">
        <w:t xml:space="preserve"> </w:t>
      </w:r>
      <w:r w:rsidRPr="006A7228">
        <w:t>pathway</w:t>
      </w:r>
      <w:r w:rsidR="005F4C9E">
        <w:t xml:space="preserve"> </w:t>
      </w:r>
      <w:r w:rsidRPr="006A7228">
        <w:t>for</w:t>
      </w:r>
      <w:r w:rsidR="005F4C9E">
        <w:t xml:space="preserve"> </w:t>
      </w:r>
      <w:r w:rsidR="0071570E">
        <w:t>‘</w:t>
      </w:r>
      <w:r w:rsidRPr="006A7228">
        <w:t>racial</w:t>
      </w:r>
      <w:r w:rsidR="005F4C9E">
        <w:t xml:space="preserve"> </w:t>
      </w:r>
      <w:r w:rsidRPr="006A7228">
        <w:t>harassment</w:t>
      </w:r>
      <w:r w:rsidR="0071570E">
        <w:t>’</w:t>
      </w:r>
      <w:r w:rsidR="005F4C9E">
        <w:t xml:space="preserve"> </w:t>
      </w:r>
      <w:r w:rsidRPr="006A7228">
        <w:t>(section</w:t>
      </w:r>
      <w:r w:rsidR="005F4C9E">
        <w:t xml:space="preserve"> </w:t>
      </w:r>
      <w:r w:rsidRPr="006A7228">
        <w:t>63</w:t>
      </w:r>
      <w:r w:rsidR="005F4C9E">
        <w:t xml:space="preserve"> </w:t>
      </w:r>
      <w:r w:rsidRPr="006A7228">
        <w:t>HRA).</w:t>
      </w:r>
      <w:r w:rsidR="005F4C9E">
        <w:t xml:space="preserve"> </w:t>
      </w:r>
      <w:r w:rsidRPr="006A7228">
        <w:t>It</w:t>
      </w:r>
      <w:r w:rsidR="005F4C9E">
        <w:t xml:space="preserve"> </w:t>
      </w:r>
      <w:r w:rsidRPr="006A7228">
        <w:t>prohibits</w:t>
      </w:r>
      <w:r w:rsidR="005F4C9E">
        <w:t xml:space="preserve"> </w:t>
      </w:r>
      <w:r w:rsidRPr="006A7228">
        <w:t>certain</w:t>
      </w:r>
      <w:r w:rsidR="005F4C9E">
        <w:t xml:space="preserve"> </w:t>
      </w:r>
      <w:r w:rsidRPr="006A7228">
        <w:t>racial</w:t>
      </w:r>
      <w:r w:rsidR="005F4C9E">
        <w:t xml:space="preserve"> </w:t>
      </w:r>
      <w:r w:rsidRPr="006A7228">
        <w:t>expressions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employment,</w:t>
      </w:r>
      <w:r w:rsidR="005F4C9E">
        <w:t xml:space="preserve"> </w:t>
      </w:r>
      <w:r w:rsidRPr="006A7228">
        <w:t>education,</w:t>
      </w:r>
      <w:r w:rsidR="005F4C9E">
        <w:t xml:space="preserve"> </w:t>
      </w:r>
      <w:r w:rsidRPr="006A7228">
        <w:t>provision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housing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services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other</w:t>
      </w:r>
      <w:r w:rsidR="005F4C9E">
        <w:t xml:space="preserve"> </w:t>
      </w:r>
      <w:r w:rsidRPr="006A7228">
        <w:t>areas</w:t>
      </w:r>
      <w:r w:rsidR="005F4C9E">
        <w:t xml:space="preserve"> </w:t>
      </w:r>
      <w:r w:rsidRPr="006A7228">
        <w:t>if</w:t>
      </w:r>
      <w:r w:rsidR="005F4C9E">
        <w:t xml:space="preserve"> </w:t>
      </w:r>
      <w:r w:rsidRPr="006A7228">
        <w:t>they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detrimental</w:t>
      </w:r>
      <w:r w:rsidR="005F4C9E">
        <w:t xml:space="preserve"> </w:t>
      </w:r>
      <w:r w:rsidRPr="006A7228">
        <w:t>effect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person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area.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complaints</w:t>
      </w:r>
      <w:r w:rsidR="005F4C9E">
        <w:t xml:space="preserve"> </w:t>
      </w:r>
      <w:r w:rsidRPr="006A7228">
        <w:t>process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same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section</w:t>
      </w:r>
      <w:r w:rsidR="005F4C9E">
        <w:t xml:space="preserve"> </w:t>
      </w:r>
      <w:r w:rsidRPr="006A7228">
        <w:t>61.</w:t>
      </w:r>
    </w:p>
    <w:p w14:paraId="5E680B61" w14:textId="77777777" w:rsidR="0071570E" w:rsidRDefault="00886567" w:rsidP="00886567">
      <w:pPr>
        <w:pStyle w:val="SingleTxtG"/>
        <w:rPr>
          <w:lang w:val="en-NZ"/>
        </w:rPr>
      </w:pPr>
      <w:r w:rsidRPr="0031494B">
        <w:rPr>
          <w:iCs/>
          <w:lang w:val="en-NZ"/>
        </w:rPr>
        <w:t>129.</w:t>
      </w:r>
      <w:r w:rsidRPr="0031494B">
        <w:rPr>
          <w:iCs/>
          <w:lang w:val="en-NZ"/>
        </w:rPr>
        <w:tab/>
      </w:r>
      <w:r w:rsidRPr="006A7228">
        <w:t>For</w:t>
      </w:r>
      <w:r w:rsidR="005F4C9E">
        <w:t xml:space="preserve"> </w:t>
      </w:r>
      <w:r w:rsidRPr="006A7228">
        <w:t>racial</w:t>
      </w:r>
      <w:r w:rsidR="005F4C9E">
        <w:t xml:space="preserve"> </w:t>
      </w:r>
      <w:r w:rsidRPr="006A7228">
        <w:t>harassment,</w:t>
      </w:r>
      <w:r w:rsidR="005F4C9E">
        <w:t xml:space="preserve"> </w:t>
      </w:r>
      <w:r w:rsidRPr="006A7228">
        <w:t>complaints</w:t>
      </w:r>
      <w:r w:rsidR="005F4C9E">
        <w:t xml:space="preserve"> </w:t>
      </w:r>
      <w:r w:rsidRPr="006A7228">
        <w:t>numbers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generally</w:t>
      </w:r>
      <w:r w:rsidR="005F4C9E">
        <w:t xml:space="preserve"> </w:t>
      </w:r>
      <w:r w:rsidRPr="006A7228">
        <w:t>decreased</w:t>
      </w:r>
      <w:r w:rsidR="005F4C9E">
        <w:t xml:space="preserve"> </w:t>
      </w:r>
      <w:r w:rsidRPr="006A7228">
        <w:t>over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last</w:t>
      </w:r>
      <w:r w:rsidR="005F4C9E">
        <w:t xml:space="preserve"> </w:t>
      </w:r>
      <w:r w:rsidRPr="006A7228">
        <w:t>five</w:t>
      </w:r>
      <w:r w:rsidR="005F4C9E">
        <w:t xml:space="preserve"> </w:t>
      </w:r>
      <w:r w:rsidRPr="006A7228">
        <w:t>years</w:t>
      </w:r>
      <w:r w:rsidR="005F4C9E">
        <w:t xml:space="preserve"> </w:t>
      </w:r>
      <w:r w:rsidRPr="006A7228">
        <w:t>(from</w:t>
      </w:r>
      <w:r w:rsidR="005F4C9E">
        <w:t xml:space="preserve"> </w:t>
      </w:r>
      <w:r w:rsidRPr="006A7228">
        <w:t>71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39</w:t>
      </w:r>
      <w:r w:rsidR="005F4C9E">
        <w:t xml:space="preserve"> </w:t>
      </w:r>
      <w:r w:rsidRPr="006A7228">
        <w:t>per</w:t>
      </w:r>
      <w:r w:rsidR="005F4C9E">
        <w:t xml:space="preserve"> </w:t>
      </w:r>
      <w:r w:rsidRPr="006A7228">
        <w:t>year).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years,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HRC</w:t>
      </w:r>
      <w:r w:rsidR="005F4C9E">
        <w:t xml:space="preserve"> </w:t>
      </w:r>
      <w:r w:rsidRPr="006A7228">
        <w:t>mediated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total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27</w:t>
      </w:r>
      <w:r w:rsidR="005F4C9E">
        <w:t xml:space="preserve"> </w:t>
      </w:r>
      <w:r w:rsidRPr="006A7228">
        <w:t>racial</w:t>
      </w:r>
      <w:r w:rsidR="005F4C9E">
        <w:t xml:space="preserve"> </w:t>
      </w:r>
      <w:r w:rsidRPr="006A7228">
        <w:t>harassment</w:t>
      </w:r>
      <w:r w:rsidR="005F4C9E">
        <w:t xml:space="preserve"> </w:t>
      </w:r>
      <w:r w:rsidRPr="006A7228">
        <w:t>complaints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same</w:t>
      </w:r>
      <w:r w:rsidR="005F4C9E">
        <w:t xml:space="preserve"> </w:t>
      </w:r>
      <w:r w:rsidRPr="006A7228">
        <w:t>number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settlements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reached.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2016,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Human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Review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Tribunal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awarded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remedies,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including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damages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$25,000,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plaintiff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based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breach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section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63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employer.</w:t>
      </w:r>
      <w:r w:rsidRPr="0071570E">
        <w:rPr>
          <w:rStyle w:val="FootnoteReference"/>
        </w:rPr>
        <w:footnoteReference w:id="16"/>
      </w:r>
    </w:p>
    <w:p w14:paraId="7ED0F8D0" w14:textId="25418A6C" w:rsidR="00886567" w:rsidRPr="006F61B7" w:rsidRDefault="00886567" w:rsidP="00451389">
      <w:pPr>
        <w:pStyle w:val="H4G"/>
        <w:rPr>
          <w:lang w:val="en-NZ"/>
        </w:rPr>
      </w:pPr>
      <w:r>
        <w:rPr>
          <w:lang w:val="en-NZ"/>
        </w:rPr>
        <w:lastRenderedPageBreak/>
        <w:tab/>
      </w:r>
      <w:r>
        <w:rPr>
          <w:lang w:val="en-NZ"/>
        </w:rPr>
        <w:tab/>
      </w:r>
      <w:r w:rsidRPr="006F61B7">
        <w:rPr>
          <w:lang w:val="en-NZ"/>
        </w:rPr>
        <w:t>Adequacy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legislation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racially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motivated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hate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speech</w:t>
      </w:r>
    </w:p>
    <w:p w14:paraId="31E6512E" w14:textId="33F3960C" w:rsidR="00886567" w:rsidRPr="006A7228" w:rsidRDefault="00886567" w:rsidP="00886567">
      <w:pPr>
        <w:pStyle w:val="SingleTxtG"/>
      </w:pPr>
      <w:r w:rsidRPr="006A7228">
        <w:rPr>
          <w:iCs/>
        </w:rPr>
        <w:t>130.</w:t>
      </w:r>
      <w:r w:rsidRPr="006A7228">
        <w:rPr>
          <w:iCs/>
        </w:rPr>
        <w:tab/>
      </w:r>
      <w:r w:rsidRPr="00EB3D0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December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following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review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MoJ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based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recommendations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EB3D0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7228">
        <w:t>RCOI,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agreed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in-principle</w:t>
      </w:r>
      <w:r w:rsidR="005F4C9E">
        <w:t xml:space="preserve"> </w:t>
      </w:r>
      <w:r w:rsidRPr="006A7228">
        <w:t>proposals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strengthen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clarify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protections.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includes</w:t>
      </w:r>
      <w:r w:rsidR="005F4C9E">
        <w:t xml:space="preserve"> </w:t>
      </w:r>
      <w:r w:rsidRPr="006A7228">
        <w:t>broadening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groups</w:t>
      </w:r>
      <w:r w:rsidR="005F4C9E">
        <w:t xml:space="preserve"> </w:t>
      </w:r>
      <w:r w:rsidRPr="006A7228">
        <w:t>protected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raising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criminal</w:t>
      </w:r>
      <w:r w:rsidR="005F4C9E">
        <w:t xml:space="preserve"> </w:t>
      </w:r>
      <w:r w:rsidRPr="006A7228">
        <w:t>penalty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maximum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three</w:t>
      </w:r>
      <w:r w:rsidR="005F4C9E">
        <w:t xml:space="preserve"> </w:t>
      </w:r>
      <w:r w:rsidRPr="006A7228">
        <w:t>years</w:t>
      </w:r>
      <w:r w:rsidR="0071570E">
        <w:t>’</w:t>
      </w:r>
      <w:r w:rsidR="005F4C9E">
        <w:t xml:space="preserve"> </w:t>
      </w:r>
      <w:r w:rsidRPr="006A7228">
        <w:t>imprisonment</w:t>
      </w:r>
      <w:r w:rsidR="009378B9">
        <w:t>.</w:t>
      </w:r>
    </w:p>
    <w:p w14:paraId="293F6E0B" w14:textId="77777777" w:rsidR="0071570E" w:rsidRDefault="00886567" w:rsidP="00886567">
      <w:pPr>
        <w:pStyle w:val="SingleTxtG"/>
      </w:pPr>
      <w:r w:rsidRPr="006A7228">
        <w:rPr>
          <w:iCs/>
        </w:rPr>
        <w:t>131.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consulted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public,</w:t>
      </w:r>
      <w:r w:rsidR="005F4C9E">
        <w:t xml:space="preserve"> </w:t>
      </w:r>
      <w:r w:rsidRPr="006A7228">
        <w:t>including</w:t>
      </w:r>
      <w:r w:rsidR="005F4C9E">
        <w:t xml:space="preserve"> </w:t>
      </w:r>
      <w:r w:rsidRPr="006A7228">
        <w:t>community</w:t>
      </w:r>
      <w:r w:rsidR="005F4C9E">
        <w:t xml:space="preserve"> </w:t>
      </w:r>
      <w:r w:rsidRPr="006A7228">
        <w:t>groups</w:t>
      </w:r>
      <w:r w:rsidR="005F4C9E">
        <w:t xml:space="preserve"> </w:t>
      </w:r>
      <w:r w:rsidRPr="006A7228">
        <w:t>around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Zealand,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inform</w:t>
      </w:r>
      <w:r w:rsidR="005F4C9E">
        <w:t xml:space="preserve"> </w:t>
      </w:r>
      <w:r w:rsidRPr="006A7228">
        <w:t>decisions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whether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how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amend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legislation,</w:t>
      </w:r>
      <w:r w:rsidR="005F4C9E">
        <w:t xml:space="preserve"> </w:t>
      </w:r>
      <w:r w:rsidRPr="006A7228">
        <w:t>attracting</w:t>
      </w:r>
      <w:r w:rsidR="005F4C9E">
        <w:t xml:space="preserve"> </w:t>
      </w:r>
      <w:r w:rsidRPr="006A7228">
        <w:t>more</w:t>
      </w:r>
      <w:r w:rsidR="005F4C9E">
        <w:t xml:space="preserve"> </w:t>
      </w:r>
      <w:r w:rsidRPr="006A7228">
        <w:t>than</w:t>
      </w:r>
      <w:r w:rsidR="005F4C9E">
        <w:t xml:space="preserve"> </w:t>
      </w:r>
      <w:r w:rsidRPr="006A7228">
        <w:t>19,000</w:t>
      </w:r>
      <w:r w:rsidR="005F4C9E">
        <w:t xml:space="preserve"> </w:t>
      </w:r>
      <w:r w:rsidRPr="006A7228">
        <w:t>submissions.</w:t>
      </w:r>
    </w:p>
    <w:p w14:paraId="02253FF0" w14:textId="58896047" w:rsidR="00886567" w:rsidRPr="006A7228" w:rsidRDefault="00886567" w:rsidP="00886567">
      <w:pPr>
        <w:pStyle w:val="SingleTxtG"/>
      </w:pPr>
      <w:r w:rsidRPr="006A7228">
        <w:rPr>
          <w:iCs/>
        </w:rPr>
        <w:t>132.</w:t>
      </w:r>
      <w:r w:rsidRPr="006A7228">
        <w:rPr>
          <w:iCs/>
        </w:rPr>
        <w:tab/>
      </w:r>
      <w:r w:rsidRPr="006A7228">
        <w:t>Final</w:t>
      </w:r>
      <w:r w:rsidR="005F4C9E">
        <w:t xml:space="preserve"> </w:t>
      </w:r>
      <w:r w:rsidRPr="006A7228">
        <w:t>policy</w:t>
      </w:r>
      <w:r w:rsidR="005F4C9E">
        <w:t xml:space="preserve"> </w:t>
      </w:r>
      <w:r w:rsidRPr="006A7228">
        <w:t>decisions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legislative</w:t>
      </w:r>
      <w:r w:rsidR="005F4C9E">
        <w:t xml:space="preserve"> </w:t>
      </w:r>
      <w:r w:rsidRPr="006A7228">
        <w:t>changes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not</w:t>
      </w:r>
      <w:r w:rsidR="005F4C9E">
        <w:t xml:space="preserve"> </w:t>
      </w:r>
      <w:r w:rsidRPr="006A7228">
        <w:t>yet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made.</w:t>
      </w:r>
    </w:p>
    <w:p w14:paraId="6A1296A7" w14:textId="45140606" w:rsidR="00886567" w:rsidRPr="00F95D03" w:rsidRDefault="00886567" w:rsidP="00886567">
      <w:pPr>
        <w:pStyle w:val="SingleTxtG"/>
        <w:rPr>
          <w:lang w:val="en-NZ"/>
        </w:rPr>
      </w:pPr>
      <w:r w:rsidRPr="00F95D03">
        <w:rPr>
          <w:iCs/>
          <w:lang w:val="en-NZ"/>
        </w:rPr>
        <w:t>133.</w:t>
      </w:r>
      <w:r w:rsidRPr="00F95D03">
        <w:rPr>
          <w:iCs/>
          <w:lang w:val="en-NZ"/>
        </w:rPr>
        <w:tab/>
      </w:r>
      <w:r w:rsidRPr="006A7228">
        <w:t>Public</w:t>
      </w:r>
      <w:r w:rsidR="005F4C9E">
        <w:t xml:space="preserve"> </w:t>
      </w:r>
      <w:r w:rsidRPr="006A7228">
        <w:t>submissions</w:t>
      </w:r>
      <w:r w:rsidR="005F4C9E">
        <w:t xml:space="preserve"> </w:t>
      </w:r>
      <w:r w:rsidRPr="006A7228">
        <w:t>encouraged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prioritisation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work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progression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improved</w:t>
      </w:r>
      <w:r w:rsidR="005F4C9E">
        <w:t xml:space="preserve"> </w:t>
      </w:r>
      <w:r w:rsidRPr="006A7228">
        <w:t>legislation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acknowledged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progression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work</w:t>
      </w:r>
      <w:r w:rsidR="005F4C9E">
        <w:t xml:space="preserve"> </w:t>
      </w:r>
      <w:r w:rsidRPr="006A7228">
        <w:t>but</w:t>
      </w:r>
      <w:r w:rsidR="005F4C9E">
        <w:t xml:space="preserve"> </w:t>
      </w:r>
      <w:r w:rsidRPr="006A7228">
        <w:t>also</w:t>
      </w:r>
      <w:r w:rsidR="005F4C9E">
        <w:t xml:space="preserve"> </w:t>
      </w:r>
      <w:r w:rsidRPr="006A7228">
        <w:t>highlighted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broader</w:t>
      </w:r>
      <w:r w:rsidR="005F4C9E">
        <w:rPr>
          <w:lang w:val="en-NZ"/>
        </w:rPr>
        <w:t xml:space="preserve"> </w:t>
      </w:r>
      <w:r>
        <w:rPr>
          <w:lang w:val="en-NZ"/>
        </w:rPr>
        <w:t>contributors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racially</w:t>
      </w:r>
      <w:r w:rsidR="005F4C9E">
        <w:rPr>
          <w:lang w:val="en-NZ"/>
        </w:rPr>
        <w:t xml:space="preserve"> </w:t>
      </w:r>
      <w:r>
        <w:rPr>
          <w:lang w:val="en-NZ"/>
        </w:rPr>
        <w:t>motivated</w:t>
      </w:r>
      <w:r w:rsidR="005F4C9E">
        <w:rPr>
          <w:lang w:val="en-NZ"/>
        </w:rPr>
        <w:t xml:space="preserve"> </w:t>
      </w:r>
      <w:r>
        <w:rPr>
          <w:lang w:val="en-NZ"/>
        </w:rPr>
        <w:t>crimes</w:t>
      </w:r>
      <w:r w:rsidR="005F4C9E">
        <w:rPr>
          <w:lang w:val="en-NZ"/>
        </w:rPr>
        <w:t xml:space="preserve"> </w:t>
      </w:r>
      <w:r>
        <w:rPr>
          <w:lang w:val="en-NZ"/>
        </w:rPr>
        <w:t>beyond</w:t>
      </w:r>
      <w:r w:rsidR="005F4C9E">
        <w:rPr>
          <w:lang w:val="en-NZ"/>
        </w:rPr>
        <w:t xml:space="preserve"> </w:t>
      </w:r>
      <w:r>
        <w:rPr>
          <w:lang w:val="en-NZ"/>
        </w:rPr>
        <w:t>legislation.</w:t>
      </w:r>
    </w:p>
    <w:p w14:paraId="5CD0411F" w14:textId="77777777" w:rsidR="0071570E" w:rsidRDefault="00886567" w:rsidP="00451389">
      <w:pPr>
        <w:pStyle w:val="H4G"/>
        <w:rPr>
          <w:lang w:val="en-NZ"/>
        </w:rPr>
      </w:pPr>
      <w:bookmarkStart w:id="47" w:name="_Hlk89181332"/>
      <w:r>
        <w:rPr>
          <w:lang w:val="en-NZ"/>
        </w:rPr>
        <w:tab/>
      </w:r>
      <w:r>
        <w:rPr>
          <w:lang w:val="en-NZ"/>
        </w:rPr>
        <w:tab/>
      </w:r>
      <w:r w:rsidRPr="006F61B7">
        <w:rPr>
          <w:lang w:val="en-NZ"/>
        </w:rPr>
        <w:t>Collection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statistics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responses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hate</w:t>
      </w:r>
      <w:r w:rsidR="005F4C9E">
        <w:rPr>
          <w:lang w:val="en-NZ"/>
        </w:rPr>
        <w:t xml:space="preserve"> </w:t>
      </w:r>
      <w:r w:rsidRPr="006F61B7">
        <w:rPr>
          <w:lang w:val="en-NZ"/>
        </w:rPr>
        <w:t>crime</w:t>
      </w:r>
    </w:p>
    <w:p w14:paraId="05D4033D" w14:textId="016D6535" w:rsidR="00886567" w:rsidRPr="003F61F4" w:rsidRDefault="00886567" w:rsidP="00886567">
      <w:pPr>
        <w:pStyle w:val="SingleTxtG"/>
        <w:rPr>
          <w:lang w:val="en-NZ"/>
        </w:rPr>
      </w:pPr>
      <w:r w:rsidRPr="003F61F4">
        <w:rPr>
          <w:iCs/>
          <w:lang w:val="en-NZ"/>
        </w:rPr>
        <w:t>134.</w:t>
      </w:r>
      <w:r w:rsidRPr="003F61F4">
        <w:rPr>
          <w:iCs/>
          <w:lang w:val="en-NZ"/>
        </w:rPr>
        <w:tab/>
      </w:r>
      <w:r w:rsidRPr="003F61F4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Zealand,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hate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crime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crimes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prejudice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not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specific,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standalone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offences.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terms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hate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crime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crimes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prejudice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can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considered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umbrella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terms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any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offence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motivated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hostility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targeted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individuals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group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who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share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enduring</w:t>
      </w:r>
      <w:r w:rsidR="005F4C9E">
        <w:rPr>
          <w:lang w:val="en-NZ"/>
        </w:rPr>
        <w:t xml:space="preserve"> </w:t>
      </w:r>
      <w:r w:rsidRPr="006A7228">
        <w:t>common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characteristic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such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race,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colour,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nationality,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religion,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gender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identity,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sexual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orientation,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age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disability.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Such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hate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motivation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aggravating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factor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Sentencing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Act.</w:t>
      </w:r>
    </w:p>
    <w:p w14:paraId="318CE08D" w14:textId="24AA4E01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135.</w:t>
      </w:r>
      <w:r>
        <w:rPr>
          <w:iCs/>
          <w:lang w:val="en-NZ"/>
        </w:rPr>
        <w:tab/>
      </w:r>
      <w:r>
        <w:rPr>
          <w:lang w:val="en-NZ"/>
        </w:rPr>
        <w:t>Where</w:t>
      </w:r>
      <w:r w:rsidR="005F4C9E">
        <w:rPr>
          <w:lang w:val="en-NZ"/>
        </w:rPr>
        <w:t xml:space="preserve"> </w:t>
      </w:r>
      <w:r>
        <w:rPr>
          <w:lang w:val="en-NZ"/>
        </w:rPr>
        <w:t>Police</w:t>
      </w:r>
      <w:r w:rsidR="005F4C9E">
        <w:rPr>
          <w:lang w:val="en-NZ"/>
        </w:rPr>
        <w:t xml:space="preserve"> </w:t>
      </w:r>
      <w:r>
        <w:rPr>
          <w:lang w:val="en-NZ"/>
        </w:rPr>
        <w:t>record</w:t>
      </w:r>
      <w:r w:rsidR="005F4C9E">
        <w:rPr>
          <w:lang w:val="en-NZ"/>
        </w:rPr>
        <w:t xml:space="preserve"> </w:t>
      </w:r>
      <w:r>
        <w:rPr>
          <w:lang w:val="en-NZ"/>
        </w:rPr>
        <w:t>an</w:t>
      </w:r>
      <w:r w:rsidR="005F4C9E">
        <w:rPr>
          <w:lang w:val="en-NZ"/>
        </w:rPr>
        <w:t xml:space="preserve"> </w:t>
      </w:r>
      <w:r>
        <w:rPr>
          <w:lang w:val="en-NZ"/>
        </w:rPr>
        <w:t>offence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identify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hate</w:t>
      </w:r>
      <w:r w:rsidR="005F4C9E">
        <w:rPr>
          <w:lang w:val="en-NZ"/>
        </w:rPr>
        <w:t xml:space="preserve"> </w:t>
      </w:r>
      <w:r>
        <w:rPr>
          <w:lang w:val="en-NZ"/>
        </w:rPr>
        <w:t>or</w:t>
      </w:r>
      <w:r w:rsidR="005F4C9E">
        <w:rPr>
          <w:lang w:val="en-NZ"/>
        </w:rPr>
        <w:t xml:space="preserve"> </w:t>
      </w:r>
      <w:r>
        <w:rPr>
          <w:lang w:val="en-NZ"/>
        </w:rPr>
        <w:t>prejudice</w:t>
      </w:r>
      <w:r w:rsidR="005F4C9E">
        <w:rPr>
          <w:lang w:val="en-NZ"/>
        </w:rPr>
        <w:t xml:space="preserve"> </w:t>
      </w:r>
      <w:r>
        <w:rPr>
          <w:lang w:val="en-NZ"/>
        </w:rPr>
        <w:t>formed</w:t>
      </w:r>
      <w:r w:rsidR="005F4C9E">
        <w:rPr>
          <w:lang w:val="en-NZ"/>
        </w:rPr>
        <w:t xml:space="preserve"> </w:t>
      </w:r>
      <w:r>
        <w:rPr>
          <w:lang w:val="en-NZ"/>
        </w:rPr>
        <w:t>part</w:t>
      </w:r>
      <w:r w:rsidR="005F4C9E">
        <w:rPr>
          <w:lang w:val="en-NZ"/>
        </w:rPr>
        <w:t xml:space="preserve"> </w:t>
      </w:r>
      <w:r>
        <w:rPr>
          <w:lang w:val="en-NZ"/>
        </w:rPr>
        <w:t>or</w:t>
      </w:r>
      <w:r w:rsidR="005F4C9E">
        <w:rPr>
          <w:lang w:val="en-NZ"/>
        </w:rPr>
        <w:t xml:space="preserve"> </w:t>
      </w:r>
      <w:r>
        <w:rPr>
          <w:lang w:val="en-NZ"/>
        </w:rPr>
        <w:t>whole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motivation</w:t>
      </w:r>
      <w:r w:rsidR="005F4C9E">
        <w:rPr>
          <w:lang w:val="en-NZ"/>
        </w:rPr>
        <w:t xml:space="preserve"> </w:t>
      </w:r>
      <w:r>
        <w:rPr>
          <w:lang w:val="en-NZ"/>
        </w:rPr>
        <w:t>behind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offence,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file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flagged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hate</w:t>
      </w:r>
      <w:r w:rsidR="005F4C9E">
        <w:rPr>
          <w:lang w:val="en-NZ"/>
        </w:rPr>
        <w:t xml:space="preserve"> </w:t>
      </w:r>
      <w:r>
        <w:rPr>
          <w:lang w:val="en-NZ"/>
        </w:rPr>
        <w:t>crime/crime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prejudice.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use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flags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not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robust</w:t>
      </w:r>
      <w:r w:rsidR="005F4C9E">
        <w:rPr>
          <w:lang w:val="en-NZ"/>
        </w:rPr>
        <w:t xml:space="preserve"> </w:t>
      </w:r>
      <w:r>
        <w:rPr>
          <w:lang w:val="en-NZ"/>
        </w:rPr>
        <w:t>methodology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provide</w:t>
      </w:r>
      <w:r w:rsidR="005F4C9E">
        <w:rPr>
          <w:lang w:val="en-NZ"/>
        </w:rPr>
        <w:t xml:space="preserve"> </w:t>
      </w:r>
      <w:r>
        <w:rPr>
          <w:lang w:val="en-NZ"/>
        </w:rPr>
        <w:t>an</w:t>
      </w:r>
      <w:r w:rsidR="005F4C9E">
        <w:rPr>
          <w:lang w:val="en-NZ"/>
        </w:rPr>
        <w:t xml:space="preserve"> </w:t>
      </w:r>
      <w:r>
        <w:rPr>
          <w:lang w:val="en-NZ"/>
        </w:rPr>
        <w:t>accurate</w:t>
      </w:r>
      <w:r w:rsidR="005F4C9E">
        <w:rPr>
          <w:lang w:val="en-NZ"/>
        </w:rPr>
        <w:t xml:space="preserve"> </w:t>
      </w:r>
      <w:r>
        <w:rPr>
          <w:lang w:val="en-NZ"/>
        </w:rPr>
        <w:t>picture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hate</w:t>
      </w:r>
      <w:r w:rsidR="005F4C9E">
        <w:rPr>
          <w:lang w:val="en-NZ"/>
        </w:rPr>
        <w:t xml:space="preserve"> </w:t>
      </w:r>
      <w:r>
        <w:rPr>
          <w:lang w:val="en-NZ"/>
        </w:rPr>
        <w:t>crime</w:t>
      </w:r>
      <w:r w:rsidR="005F4C9E">
        <w:rPr>
          <w:lang w:val="en-NZ"/>
        </w:rPr>
        <w:t xml:space="preserve"> </w:t>
      </w:r>
      <w:r>
        <w:rPr>
          <w:lang w:val="en-NZ"/>
        </w:rPr>
        <w:t>related</w:t>
      </w:r>
      <w:r w:rsidR="005F4C9E">
        <w:rPr>
          <w:lang w:val="en-NZ"/>
        </w:rPr>
        <w:t xml:space="preserve"> </w:t>
      </w:r>
      <w:r>
        <w:rPr>
          <w:lang w:val="en-NZ"/>
        </w:rPr>
        <w:t>offences.</w:t>
      </w:r>
      <w:r w:rsidR="005F4C9E">
        <w:rPr>
          <w:lang w:val="en-NZ"/>
        </w:rPr>
        <w:t xml:space="preserve"> </w:t>
      </w:r>
      <w:r>
        <w:rPr>
          <w:lang w:val="en-NZ"/>
        </w:rPr>
        <w:t>While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quality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data</w:t>
      </w:r>
      <w:r w:rsidR="005F4C9E">
        <w:rPr>
          <w:lang w:val="en-NZ"/>
        </w:rPr>
        <w:t xml:space="preserve"> </w:t>
      </w:r>
      <w:r>
        <w:rPr>
          <w:lang w:val="en-NZ"/>
        </w:rPr>
        <w:t>has</w:t>
      </w:r>
      <w:r w:rsidR="005F4C9E">
        <w:rPr>
          <w:lang w:val="en-NZ"/>
        </w:rPr>
        <w:t xml:space="preserve"> </w:t>
      </w:r>
      <w:r>
        <w:rPr>
          <w:lang w:val="en-NZ"/>
        </w:rPr>
        <w:t>improved</w:t>
      </w:r>
      <w:r w:rsidR="005F4C9E">
        <w:rPr>
          <w:lang w:val="en-NZ"/>
        </w:rPr>
        <w:t xml:space="preserve"> </w:t>
      </w:r>
      <w:r>
        <w:rPr>
          <w:lang w:val="en-NZ"/>
        </w:rPr>
        <w:t>markedly</w:t>
      </w:r>
      <w:r w:rsidR="005F4C9E">
        <w:rPr>
          <w:lang w:val="en-NZ"/>
        </w:rPr>
        <w:t xml:space="preserve"> </w:t>
      </w:r>
      <w:r>
        <w:rPr>
          <w:lang w:val="en-NZ"/>
        </w:rPr>
        <w:t>over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past</w:t>
      </w:r>
      <w:r w:rsidR="005F4C9E">
        <w:rPr>
          <w:lang w:val="en-NZ"/>
        </w:rPr>
        <w:t xml:space="preserve"> </w:t>
      </w:r>
      <w:r>
        <w:rPr>
          <w:lang w:val="en-NZ"/>
        </w:rPr>
        <w:t>year</w:t>
      </w:r>
      <w:r w:rsidR="005F4C9E">
        <w:rPr>
          <w:lang w:val="en-NZ"/>
        </w:rPr>
        <w:t xml:space="preserve"> </w:t>
      </w:r>
      <w:r>
        <w:rPr>
          <w:lang w:val="en-NZ"/>
        </w:rPr>
        <w:t>it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not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standard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allows</w:t>
      </w:r>
      <w:r w:rsidR="005F4C9E">
        <w:rPr>
          <w:lang w:val="en-NZ"/>
        </w:rPr>
        <w:t xml:space="preserve"> </w:t>
      </w:r>
      <w:r>
        <w:rPr>
          <w:lang w:val="en-NZ"/>
        </w:rPr>
        <w:t>it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be</w:t>
      </w:r>
      <w:r w:rsidR="005F4C9E">
        <w:rPr>
          <w:lang w:val="en-NZ"/>
        </w:rPr>
        <w:t xml:space="preserve"> </w:t>
      </w:r>
      <w:r>
        <w:rPr>
          <w:lang w:val="en-NZ"/>
        </w:rPr>
        <w:t>released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raw</w:t>
      </w:r>
      <w:r w:rsidR="005F4C9E">
        <w:rPr>
          <w:lang w:val="en-NZ"/>
        </w:rPr>
        <w:t xml:space="preserve"> </w:t>
      </w:r>
      <w:r>
        <w:rPr>
          <w:lang w:val="en-NZ"/>
        </w:rPr>
        <w:t>data</w:t>
      </w:r>
      <w:r w:rsidR="005F4C9E">
        <w:rPr>
          <w:lang w:val="en-NZ"/>
        </w:rPr>
        <w:t xml:space="preserve"> </w:t>
      </w:r>
      <w:r>
        <w:rPr>
          <w:lang w:val="en-NZ"/>
        </w:rPr>
        <w:t>form.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Raranga</w:t>
      </w:r>
      <w:r w:rsidR="005F4C9E">
        <w:rPr>
          <w:lang w:val="en-NZ"/>
        </w:rPr>
        <w:t xml:space="preserve"> </w:t>
      </w:r>
      <w:r>
        <w:rPr>
          <w:lang w:val="en-NZ"/>
        </w:rPr>
        <w:t>–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Weave</w:t>
      </w:r>
      <w:r w:rsidR="005F4C9E">
        <w:rPr>
          <w:lang w:val="en-NZ"/>
        </w:rPr>
        <w:t xml:space="preserve"> </w:t>
      </w:r>
      <w:r>
        <w:rPr>
          <w:lang w:val="en-NZ"/>
        </w:rPr>
        <w:t>programme</w:t>
      </w:r>
      <w:r w:rsidR="005F4C9E">
        <w:rPr>
          <w:lang w:val="en-NZ"/>
        </w:rPr>
        <w:t xml:space="preserve"> </w:t>
      </w:r>
      <w:r>
        <w:rPr>
          <w:lang w:val="en-NZ"/>
        </w:rPr>
        <w:t>has</w:t>
      </w:r>
      <w:r w:rsidR="005F4C9E">
        <w:rPr>
          <w:lang w:val="en-NZ"/>
        </w:rPr>
        <w:t xml:space="preserve"> </w:t>
      </w:r>
      <w:r>
        <w:rPr>
          <w:lang w:val="en-NZ"/>
        </w:rPr>
        <w:t>identified</w:t>
      </w:r>
      <w:r w:rsidR="005F4C9E">
        <w:rPr>
          <w:lang w:val="en-NZ"/>
        </w:rPr>
        <w:t xml:space="preserve"> </w:t>
      </w:r>
      <w:r>
        <w:rPr>
          <w:lang w:val="en-NZ"/>
        </w:rPr>
        <w:t>reporting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recording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hate</w:t>
      </w:r>
      <w:r w:rsidR="005F4C9E">
        <w:rPr>
          <w:lang w:val="en-NZ"/>
        </w:rPr>
        <w:t xml:space="preserve"> </w:t>
      </w:r>
      <w:r>
        <w:rPr>
          <w:lang w:val="en-NZ"/>
        </w:rPr>
        <w:t>crime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one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its</w:t>
      </w:r>
      <w:r w:rsidR="005F4C9E">
        <w:rPr>
          <w:lang w:val="en-NZ"/>
        </w:rPr>
        <w:t xml:space="preserve"> </w:t>
      </w:r>
      <w:r>
        <w:rPr>
          <w:lang w:val="en-NZ"/>
        </w:rPr>
        <w:t>priority</w:t>
      </w:r>
      <w:r w:rsidR="005F4C9E">
        <w:rPr>
          <w:lang w:val="en-NZ"/>
        </w:rPr>
        <w:t xml:space="preserve"> </w:t>
      </w:r>
      <w:r>
        <w:rPr>
          <w:lang w:val="en-NZ"/>
        </w:rPr>
        <w:t>pieces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work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conjunction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newly</w:t>
      </w:r>
      <w:r w:rsidR="005F4C9E">
        <w:rPr>
          <w:lang w:val="en-NZ"/>
        </w:rPr>
        <w:t xml:space="preserve"> </w:t>
      </w:r>
      <w:r>
        <w:rPr>
          <w:lang w:val="en-NZ"/>
        </w:rPr>
        <w:t>established</w:t>
      </w:r>
      <w:r w:rsidR="005F4C9E">
        <w:rPr>
          <w:lang w:val="en-NZ"/>
        </w:rPr>
        <w:t xml:space="preserve"> </w:t>
      </w:r>
      <w:r>
        <w:rPr>
          <w:lang w:val="en-NZ"/>
        </w:rPr>
        <w:t>Data</w:t>
      </w:r>
      <w:r w:rsidR="005F4C9E">
        <w:rPr>
          <w:lang w:val="en-NZ"/>
        </w:rPr>
        <w:t xml:space="preserve"> </w:t>
      </w:r>
      <w:r>
        <w:rPr>
          <w:lang w:val="en-NZ"/>
        </w:rPr>
        <w:t>Quality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Integrity</w:t>
      </w:r>
      <w:r w:rsidR="005F4C9E">
        <w:rPr>
          <w:lang w:val="en-NZ"/>
        </w:rPr>
        <w:t xml:space="preserve"> </w:t>
      </w:r>
      <w:r>
        <w:rPr>
          <w:lang w:val="en-NZ"/>
        </w:rPr>
        <w:t>Team</w:t>
      </w:r>
      <w:r w:rsidR="005F4C9E">
        <w:rPr>
          <w:lang w:val="en-NZ"/>
        </w:rPr>
        <w:t xml:space="preserve"> </w:t>
      </w:r>
      <w:r>
        <w:rPr>
          <w:lang w:val="en-NZ"/>
        </w:rPr>
        <w:t>within</w:t>
      </w:r>
      <w:r w:rsidR="005F4C9E">
        <w:rPr>
          <w:lang w:val="en-NZ"/>
        </w:rPr>
        <w:t xml:space="preserve"> </w:t>
      </w:r>
      <w:r>
        <w:rPr>
          <w:lang w:val="en-NZ"/>
        </w:rPr>
        <w:t>Police.</w:t>
      </w:r>
    </w:p>
    <w:p w14:paraId="048F4D34" w14:textId="33A447E4" w:rsidR="00886567" w:rsidRPr="00F55EC8" w:rsidRDefault="00886567" w:rsidP="00886567">
      <w:pPr>
        <w:pStyle w:val="SingleTxtG"/>
        <w:rPr>
          <w:lang w:val="en-NZ"/>
        </w:rPr>
      </w:pPr>
      <w:r w:rsidRPr="00F55EC8">
        <w:rPr>
          <w:iCs/>
          <w:lang w:val="en-NZ"/>
        </w:rPr>
        <w:t>136.</w:t>
      </w:r>
      <w:r w:rsidRPr="00F55EC8">
        <w:rPr>
          <w:iCs/>
          <w:lang w:val="en-NZ"/>
        </w:rPr>
        <w:tab/>
      </w:r>
      <w:r w:rsidRPr="00F55EC8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Raranga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four-year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Police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programme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established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December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2020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aims</w:t>
      </w:r>
      <w:r w:rsidR="005F4C9E">
        <w:rPr>
          <w:lang w:val="en-NZ"/>
        </w:rPr>
        <w:t xml:space="preserve"> </w:t>
      </w:r>
      <w:r w:rsidRPr="00F55EC8">
        <w:rPr>
          <w:lang w:val="en-NZ"/>
        </w:rPr>
        <w:t>to:</w:t>
      </w:r>
    </w:p>
    <w:p w14:paraId="08917E6A" w14:textId="3DA20D7F" w:rsidR="00886567" w:rsidRPr="008D57DF" w:rsidRDefault="00451389" w:rsidP="00886567">
      <w:pPr>
        <w:pStyle w:val="SingleTxtG"/>
      </w:pPr>
      <w:r>
        <w:tab/>
      </w:r>
      <w:r w:rsidR="00886567" w:rsidRPr="008D57DF">
        <w:t>(a)</w:t>
      </w:r>
      <w:r w:rsidR="00886567" w:rsidRPr="008D57DF">
        <w:tab/>
      </w:r>
      <w:r w:rsidR="00886567">
        <w:t>W</w:t>
      </w:r>
      <w:r w:rsidR="00886567" w:rsidRPr="008D57DF">
        <w:t>eave</w:t>
      </w:r>
      <w:r w:rsidR="005F4C9E">
        <w:t xml:space="preserve"> </w:t>
      </w:r>
      <w:r w:rsidR="00886567" w:rsidRPr="008D57DF">
        <w:t>people,</w:t>
      </w:r>
      <w:r w:rsidR="005F4C9E">
        <w:t xml:space="preserve"> </w:t>
      </w:r>
      <w:r w:rsidR="00886567" w:rsidRPr="008D57DF">
        <w:t>whānau,</w:t>
      </w:r>
      <w:r w:rsidR="005F4C9E">
        <w:t xml:space="preserve"> </w:t>
      </w:r>
      <w:r w:rsidR="00886567" w:rsidRPr="008D57DF">
        <w:t>agencies,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communities</w:t>
      </w:r>
      <w:r w:rsidR="005F4C9E">
        <w:t xml:space="preserve"> </w:t>
      </w:r>
      <w:r w:rsidR="00886567" w:rsidRPr="008D57DF">
        <w:t>together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reduce</w:t>
      </w:r>
      <w:r w:rsidR="005F4C9E">
        <w:t xml:space="preserve"> </w:t>
      </w:r>
      <w:r w:rsidR="00886567" w:rsidRPr="008D57DF">
        <w:t>hate</w:t>
      </w:r>
      <w:r w:rsidR="005F4C9E">
        <w:t xml:space="preserve"> </w:t>
      </w:r>
      <w:r w:rsidR="00886567" w:rsidRPr="008D57DF">
        <w:t>crime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hate</w:t>
      </w:r>
      <w:r w:rsidR="005F4C9E">
        <w:t xml:space="preserve"> </w:t>
      </w:r>
      <w:r w:rsidR="00886567" w:rsidRPr="008D57DF">
        <w:t>incidents,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support</w:t>
      </w:r>
      <w:r w:rsidR="005F4C9E">
        <w:t xml:space="preserve"> </w:t>
      </w:r>
      <w:r w:rsidR="00886567" w:rsidRPr="008D57DF">
        <w:t>those</w:t>
      </w:r>
      <w:r w:rsidR="005F4C9E">
        <w:t xml:space="preserve"> </w:t>
      </w:r>
      <w:r w:rsidR="00886567" w:rsidRPr="008D57DF">
        <w:t>who</w:t>
      </w:r>
      <w:r w:rsidR="005F4C9E">
        <w:t xml:space="preserve"> </w:t>
      </w:r>
      <w:r w:rsidR="00886567" w:rsidRPr="008D57DF">
        <w:t>have</w:t>
      </w:r>
      <w:r w:rsidR="005F4C9E">
        <w:t xml:space="preserve"> </w:t>
      </w:r>
      <w:r w:rsidR="00886567" w:rsidRPr="008D57DF">
        <w:t>been</w:t>
      </w:r>
      <w:r w:rsidR="005F4C9E">
        <w:t xml:space="preserve"> </w:t>
      </w:r>
      <w:r w:rsidR="00886567" w:rsidRPr="008D57DF">
        <w:t>affected</w:t>
      </w:r>
      <w:r w:rsidR="005F4C9E">
        <w:t xml:space="preserve"> </w:t>
      </w:r>
      <w:r w:rsidR="00886567" w:rsidRPr="008D57DF">
        <w:t>by</w:t>
      </w:r>
      <w:r w:rsidR="005F4C9E">
        <w:t xml:space="preserve"> </w:t>
      </w:r>
      <w:r w:rsidR="00886567" w:rsidRPr="008D57DF">
        <w:t>it</w:t>
      </w:r>
      <w:r w:rsidR="00886567">
        <w:t>;</w:t>
      </w:r>
    </w:p>
    <w:p w14:paraId="50AB56AA" w14:textId="0CEC9941" w:rsidR="00886567" w:rsidRPr="008D57DF" w:rsidRDefault="00451389" w:rsidP="00886567">
      <w:pPr>
        <w:pStyle w:val="SingleTxtG"/>
      </w:pPr>
      <w:r>
        <w:tab/>
      </w:r>
      <w:r w:rsidR="00886567" w:rsidRPr="008D57DF">
        <w:t>(b)</w:t>
      </w:r>
      <w:r w:rsidR="00886567" w:rsidRPr="008D57DF">
        <w:tab/>
      </w:r>
      <w:r w:rsidR="00886567">
        <w:t>R</w:t>
      </w:r>
      <w:r w:rsidR="00886567" w:rsidRPr="008D57DF">
        <w:t>ecognise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lived</w:t>
      </w:r>
      <w:r w:rsidR="005F4C9E">
        <w:t xml:space="preserve"> </w:t>
      </w:r>
      <w:r w:rsidR="00886567" w:rsidRPr="008D57DF">
        <w:t>experiences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communities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improve</w:t>
      </w:r>
      <w:r w:rsidR="005F4C9E">
        <w:t xml:space="preserve"> </w:t>
      </w:r>
      <w:r w:rsidR="00886567" w:rsidRPr="008D57DF">
        <w:t>understanding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hate</w:t>
      </w:r>
      <w:r w:rsidR="005F4C9E">
        <w:t xml:space="preserve"> </w:t>
      </w:r>
      <w:r w:rsidR="00886567" w:rsidRPr="008D57DF">
        <w:t>crime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hate</w:t>
      </w:r>
      <w:r w:rsidR="005F4C9E">
        <w:t xml:space="preserve"> </w:t>
      </w:r>
      <w:r w:rsidR="00886567" w:rsidRPr="008D57DF">
        <w:t>incidents</w:t>
      </w:r>
      <w:r w:rsidR="00886567">
        <w:t>;</w:t>
      </w:r>
    </w:p>
    <w:p w14:paraId="58288D66" w14:textId="6BC01D77" w:rsidR="00886567" w:rsidRPr="008D57DF" w:rsidRDefault="00451389" w:rsidP="00886567">
      <w:pPr>
        <w:pStyle w:val="SingleTxtG"/>
      </w:pPr>
      <w:r>
        <w:tab/>
      </w:r>
      <w:r w:rsidR="00886567" w:rsidRPr="008D57DF">
        <w:t>(c)</w:t>
      </w:r>
      <w:r w:rsidR="00886567" w:rsidRPr="008D57DF">
        <w:tab/>
      </w:r>
      <w:r w:rsidR="00886567">
        <w:t>L</w:t>
      </w:r>
      <w:r w:rsidR="00886567" w:rsidRPr="008D57DF">
        <w:t>ift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awareness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ability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Police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respond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hate</w:t>
      </w:r>
      <w:r w:rsidR="005F4C9E">
        <w:t xml:space="preserve"> </w:t>
      </w:r>
      <w:r w:rsidR="00886567" w:rsidRPr="008D57DF">
        <w:t>crime</w:t>
      </w:r>
      <w:r w:rsidR="005F4C9E">
        <w:t xml:space="preserve"> </w:t>
      </w:r>
      <w:r w:rsidR="00886567" w:rsidRPr="008D57DF">
        <w:t>through</w:t>
      </w:r>
      <w:r w:rsidR="005F4C9E">
        <w:t xml:space="preserve"> </w:t>
      </w:r>
      <w:r w:rsidR="00886567" w:rsidRPr="008D57DF">
        <w:t>improved</w:t>
      </w:r>
      <w:r w:rsidR="005F4C9E">
        <w:t xml:space="preserve"> </w:t>
      </w:r>
      <w:r w:rsidR="00886567" w:rsidRPr="008D57DF">
        <w:t>systems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training</w:t>
      </w:r>
      <w:r w:rsidR="005F4C9E">
        <w:t xml:space="preserve"> </w:t>
      </w:r>
      <w:r w:rsidR="00886567" w:rsidRPr="008D57DF">
        <w:t>design</w:t>
      </w:r>
      <w:r w:rsidR="00886567">
        <w:t>;</w:t>
      </w:r>
    </w:p>
    <w:p w14:paraId="26C5737F" w14:textId="01352CC0" w:rsidR="00886567" w:rsidRPr="008D57DF" w:rsidRDefault="00451389" w:rsidP="00886567">
      <w:pPr>
        <w:pStyle w:val="SingleTxtG"/>
      </w:pPr>
      <w:r>
        <w:tab/>
      </w:r>
      <w:r w:rsidR="00886567" w:rsidRPr="008D57DF">
        <w:t>(d)</w:t>
      </w:r>
      <w:r w:rsidR="00886567" w:rsidRPr="008D57DF">
        <w:tab/>
      </w:r>
      <w:r w:rsidR="00914D88">
        <w:t>P</w:t>
      </w:r>
      <w:r w:rsidR="00886567" w:rsidRPr="008D57DF">
        <w:t>rovide</w:t>
      </w:r>
      <w:r w:rsidR="005F4C9E">
        <w:t xml:space="preserve"> </w:t>
      </w:r>
      <w:r w:rsidR="00886567" w:rsidRPr="008D57DF">
        <w:t>access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support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a</w:t>
      </w:r>
      <w:r w:rsidR="005F4C9E">
        <w:t xml:space="preserve"> </w:t>
      </w:r>
      <w:r w:rsidR="00886567" w:rsidRPr="008D57DF">
        <w:t>restoration</w:t>
      </w:r>
      <w:r w:rsidR="005F4C9E">
        <w:t xml:space="preserve"> </w:t>
      </w:r>
      <w:r w:rsidR="00886567" w:rsidRPr="008D57DF">
        <w:t>process</w:t>
      </w:r>
      <w:r w:rsidR="005F4C9E">
        <w:t xml:space="preserve"> </w:t>
      </w:r>
      <w:r w:rsidR="00886567" w:rsidRPr="008D57DF">
        <w:t>for</w:t>
      </w:r>
      <w:r w:rsidR="005F4C9E">
        <w:t xml:space="preserve"> </w:t>
      </w:r>
      <w:r w:rsidR="00886567" w:rsidRPr="008D57DF">
        <w:t>those</w:t>
      </w:r>
      <w:r w:rsidR="005F4C9E">
        <w:t xml:space="preserve"> </w:t>
      </w:r>
      <w:r w:rsidR="00886567" w:rsidRPr="008D57DF">
        <w:t>impacted</w:t>
      </w:r>
      <w:r w:rsidR="005F4C9E">
        <w:t xml:space="preserve"> </w:t>
      </w:r>
      <w:r w:rsidR="00886567" w:rsidRPr="008D57DF">
        <w:t>by</w:t>
      </w:r>
      <w:r w:rsidR="005F4C9E">
        <w:t xml:space="preserve"> </w:t>
      </w:r>
      <w:r w:rsidR="00886567" w:rsidRPr="008D57DF">
        <w:t>hate</w:t>
      </w:r>
      <w:r w:rsidR="005F4C9E">
        <w:t xml:space="preserve"> </w:t>
      </w:r>
      <w:r w:rsidR="00886567" w:rsidRPr="008D57DF">
        <w:t>crime.</w:t>
      </w:r>
    </w:p>
    <w:p w14:paraId="7FECA91F" w14:textId="02465DE0" w:rsidR="00886567" w:rsidRPr="003F61F4" w:rsidRDefault="00886567" w:rsidP="00886567">
      <w:pPr>
        <w:pStyle w:val="SingleTxtG"/>
        <w:rPr>
          <w:lang w:val="en-NZ"/>
        </w:rPr>
      </w:pPr>
      <w:r w:rsidRPr="003F61F4">
        <w:rPr>
          <w:iCs/>
          <w:lang w:val="en-NZ"/>
        </w:rPr>
        <w:t>137.</w:t>
      </w:r>
      <w:r w:rsidRPr="003F61F4">
        <w:rPr>
          <w:iCs/>
          <w:lang w:val="en-NZ"/>
        </w:rPr>
        <w:tab/>
      </w:r>
      <w:r w:rsidRPr="003F61F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Police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CC7D92">
        <w:rPr>
          <w:i/>
          <w:iCs/>
          <w:lang w:val="en-NZ"/>
        </w:rPr>
        <w:t>Working</w:t>
      </w:r>
      <w:r w:rsidR="005F4C9E">
        <w:rPr>
          <w:i/>
          <w:iCs/>
          <w:lang w:val="en-NZ"/>
        </w:rPr>
        <w:t xml:space="preserve"> </w:t>
      </w:r>
      <w:r w:rsidRPr="00CC7D92">
        <w:rPr>
          <w:i/>
          <w:iCs/>
          <w:lang w:val="en-NZ"/>
        </w:rPr>
        <w:t>Together</w:t>
      </w:r>
      <w:r w:rsidR="005F4C9E">
        <w:rPr>
          <w:i/>
          <w:iCs/>
          <w:lang w:val="en-NZ"/>
        </w:rPr>
        <w:t xml:space="preserve"> </w:t>
      </w:r>
      <w:r w:rsidRPr="00CC7D92">
        <w:rPr>
          <w:i/>
          <w:iCs/>
          <w:lang w:val="en-NZ"/>
        </w:rPr>
        <w:t>with</w:t>
      </w:r>
      <w:r w:rsidR="005F4C9E">
        <w:rPr>
          <w:i/>
          <w:iCs/>
          <w:lang w:val="en-NZ"/>
        </w:rPr>
        <w:t xml:space="preserve"> </w:t>
      </w:r>
      <w:r w:rsidRPr="00CC7D92">
        <w:rPr>
          <w:i/>
          <w:iCs/>
          <w:lang w:val="en-NZ"/>
        </w:rPr>
        <w:t>Ethnic</w:t>
      </w:r>
      <w:r w:rsidR="005F4C9E">
        <w:rPr>
          <w:i/>
          <w:iCs/>
          <w:lang w:val="en-NZ"/>
        </w:rPr>
        <w:t xml:space="preserve"> </w:t>
      </w:r>
      <w:r w:rsidRPr="00CC7D92">
        <w:rPr>
          <w:i/>
          <w:iCs/>
          <w:lang w:val="en-NZ"/>
        </w:rPr>
        <w:t>Communities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supports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improved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partnerships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inclusive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practices,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such</w:t>
      </w:r>
      <w:r w:rsidR="005F4C9E">
        <w:rPr>
          <w:lang w:val="en-NZ"/>
        </w:rPr>
        <w:t xml:space="preserve"> </w:t>
      </w:r>
      <w:r w:rsidRPr="003F61F4">
        <w:rPr>
          <w:lang w:val="en-NZ"/>
        </w:rPr>
        <w:t>as:</w:t>
      </w:r>
    </w:p>
    <w:p w14:paraId="3521103C" w14:textId="1443D96C" w:rsidR="00886567" w:rsidRPr="008D57DF" w:rsidRDefault="00451389" w:rsidP="00886567">
      <w:pPr>
        <w:pStyle w:val="SingleTxtG"/>
      </w:pPr>
      <w:r>
        <w:tab/>
      </w:r>
      <w:r w:rsidR="00886567" w:rsidRPr="008D57DF">
        <w:t>(a)</w:t>
      </w:r>
      <w:r w:rsidR="00886567" w:rsidRPr="008D57DF">
        <w:tab/>
      </w:r>
      <w:r w:rsidR="00886567">
        <w:t>C</w:t>
      </w:r>
      <w:r w:rsidR="00886567" w:rsidRPr="008D57DF">
        <w:t>ontinued</w:t>
      </w:r>
      <w:r w:rsidR="005F4C9E">
        <w:t xml:space="preserve"> </w:t>
      </w:r>
      <w:r w:rsidR="00886567" w:rsidRPr="008D57DF">
        <w:t>regular</w:t>
      </w:r>
      <w:r w:rsidR="005F4C9E">
        <w:t xml:space="preserve"> </w:t>
      </w:r>
      <w:r w:rsidR="00886567" w:rsidRPr="008D57DF">
        <w:t>engagement</w:t>
      </w:r>
      <w:r w:rsidR="005F4C9E">
        <w:t xml:space="preserve"> </w:t>
      </w:r>
      <w:r w:rsidR="00886567" w:rsidRPr="008D57DF">
        <w:t>with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Police</w:t>
      </w:r>
      <w:r w:rsidR="005F4C9E">
        <w:t xml:space="preserve"> </w:t>
      </w:r>
      <w:r w:rsidR="00886567" w:rsidRPr="008D57DF">
        <w:t>Commissioner</w:t>
      </w:r>
      <w:r w:rsidR="0071570E">
        <w:t>’</w:t>
      </w:r>
      <w:r w:rsidR="00886567" w:rsidRPr="008D57DF">
        <w:t>s</w:t>
      </w:r>
      <w:r w:rsidR="005F4C9E">
        <w:t xml:space="preserve"> </w:t>
      </w:r>
      <w:r w:rsidR="00886567" w:rsidRPr="008D57DF">
        <w:t>Ethnic</w:t>
      </w:r>
      <w:r w:rsidR="005F4C9E">
        <w:t xml:space="preserve"> </w:t>
      </w:r>
      <w:r w:rsidR="00886567" w:rsidRPr="008D57DF">
        <w:t>Focus</w:t>
      </w:r>
      <w:r w:rsidR="005F4C9E">
        <w:t xml:space="preserve"> </w:t>
      </w:r>
      <w:r w:rsidR="00886567" w:rsidRPr="008D57DF">
        <w:t>Forum</w:t>
      </w:r>
      <w:r w:rsidR="00886567">
        <w:t>;</w:t>
      </w:r>
    </w:p>
    <w:p w14:paraId="50789EF2" w14:textId="13ABD10F" w:rsidR="00886567" w:rsidRPr="008D57DF" w:rsidRDefault="00451389" w:rsidP="00886567">
      <w:pPr>
        <w:pStyle w:val="SingleTxtG"/>
      </w:pPr>
      <w:r>
        <w:tab/>
      </w:r>
      <w:r w:rsidR="00886567" w:rsidRPr="008D57DF">
        <w:t>(b)</w:t>
      </w:r>
      <w:r w:rsidR="00886567" w:rsidRPr="008D57DF">
        <w:tab/>
      </w:r>
      <w:r w:rsidR="00886567">
        <w:t>T</w:t>
      </w:r>
      <w:r w:rsidR="00886567" w:rsidRPr="008D57DF">
        <w:t>he</w:t>
      </w:r>
      <w:r w:rsidR="005F4C9E">
        <w:t xml:space="preserve"> </w:t>
      </w:r>
      <w:r w:rsidR="00886567" w:rsidRPr="008D57DF">
        <w:t>establishment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Ethnic</w:t>
      </w:r>
      <w:r w:rsidR="005F4C9E">
        <w:t xml:space="preserve"> </w:t>
      </w:r>
      <w:r w:rsidR="00886567" w:rsidRPr="008D57DF">
        <w:t>Advisory</w:t>
      </w:r>
      <w:r w:rsidR="005F4C9E">
        <w:t xml:space="preserve"> </w:t>
      </w:r>
      <w:r w:rsidR="00886567" w:rsidRPr="008D57DF">
        <w:t>Boards</w:t>
      </w:r>
      <w:r w:rsidR="005F4C9E">
        <w:t xml:space="preserve"> </w:t>
      </w:r>
      <w:r w:rsidR="00886567" w:rsidRPr="008D57DF">
        <w:t>in</w:t>
      </w:r>
      <w:r w:rsidR="005F4C9E">
        <w:t xml:space="preserve"> </w:t>
      </w:r>
      <w:r w:rsidR="00886567" w:rsidRPr="008D57DF">
        <w:t>major</w:t>
      </w:r>
      <w:r w:rsidR="005F4C9E">
        <w:t xml:space="preserve"> </w:t>
      </w:r>
      <w:r w:rsidR="00886567" w:rsidRPr="008D57DF">
        <w:t>cities</w:t>
      </w:r>
      <w:r w:rsidR="00886567">
        <w:t>;</w:t>
      </w:r>
    </w:p>
    <w:p w14:paraId="3E7678E4" w14:textId="417FD762" w:rsidR="00886567" w:rsidRPr="008D57DF" w:rsidRDefault="00451389" w:rsidP="00886567">
      <w:pPr>
        <w:pStyle w:val="SingleTxtG"/>
      </w:pPr>
      <w:r>
        <w:tab/>
      </w:r>
      <w:r w:rsidR="00886567" w:rsidRPr="008D57DF">
        <w:t>(c)</w:t>
      </w:r>
      <w:r w:rsidR="00886567" w:rsidRPr="008D57DF">
        <w:tab/>
      </w:r>
      <w:r w:rsidR="00886567">
        <w:t>T</w:t>
      </w:r>
      <w:r w:rsidR="00886567" w:rsidRPr="008D57DF">
        <w:t>he</w:t>
      </w:r>
      <w:r w:rsidR="005F4C9E">
        <w:t xml:space="preserve"> </w:t>
      </w:r>
      <w:r w:rsidR="00886567" w:rsidRPr="008D57DF">
        <w:t>appointment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Ethnic</w:t>
      </w:r>
      <w:r w:rsidR="005F4C9E">
        <w:t xml:space="preserve"> </w:t>
      </w:r>
      <w:r w:rsidR="00886567" w:rsidRPr="008D57DF">
        <w:t>Liaison</w:t>
      </w:r>
      <w:r w:rsidR="005F4C9E">
        <w:t xml:space="preserve"> </w:t>
      </w:r>
      <w:r w:rsidR="00886567" w:rsidRPr="008D57DF">
        <w:t>Officers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work</w:t>
      </w:r>
      <w:r w:rsidR="005F4C9E">
        <w:t xml:space="preserve"> </w:t>
      </w:r>
      <w:r w:rsidR="00886567" w:rsidRPr="008D57DF">
        <w:t>closely</w:t>
      </w:r>
      <w:r w:rsidR="005F4C9E">
        <w:t xml:space="preserve"> </w:t>
      </w:r>
      <w:r w:rsidR="00886567" w:rsidRPr="008D57DF">
        <w:t>with</w:t>
      </w:r>
      <w:r w:rsidR="005F4C9E">
        <w:t xml:space="preserve"> </w:t>
      </w:r>
      <w:r w:rsidR="00886567" w:rsidRPr="008D57DF">
        <w:t>ethnic</w:t>
      </w:r>
      <w:r w:rsidR="005F4C9E">
        <w:t xml:space="preserve"> </w:t>
      </w:r>
      <w:r w:rsidR="00886567" w:rsidRPr="008D57DF">
        <w:t>communities</w:t>
      </w:r>
      <w:r w:rsidR="00886567">
        <w:t>;</w:t>
      </w:r>
    </w:p>
    <w:p w14:paraId="62088789" w14:textId="6076A783" w:rsidR="00886567" w:rsidRPr="008D57DF" w:rsidRDefault="00451389" w:rsidP="00886567">
      <w:pPr>
        <w:pStyle w:val="SingleTxtG"/>
      </w:pPr>
      <w:r>
        <w:tab/>
      </w:r>
      <w:r w:rsidR="00886567" w:rsidRPr="008D57DF">
        <w:t>(d)</w:t>
      </w:r>
      <w:r w:rsidR="00886567" w:rsidRPr="008D57DF">
        <w:tab/>
      </w:r>
      <w:r w:rsidR="00886567">
        <w:t>M</w:t>
      </w:r>
      <w:r w:rsidR="00886567" w:rsidRPr="008D57DF">
        <w:t>emoranda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Understanding</w:t>
      </w:r>
      <w:r w:rsidR="005F4C9E">
        <w:t xml:space="preserve"> </w:t>
      </w:r>
      <w:r w:rsidR="00886567" w:rsidRPr="008D57DF">
        <w:t>with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Federation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Islamic</w:t>
      </w:r>
      <w:r w:rsidR="005F4C9E">
        <w:t xml:space="preserve"> </w:t>
      </w:r>
      <w:r w:rsidR="00886567" w:rsidRPr="008D57DF">
        <w:t>Associations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New</w:t>
      </w:r>
      <w:r w:rsidR="005F4C9E">
        <w:t xml:space="preserve"> </w:t>
      </w:r>
      <w:r w:rsidR="00886567" w:rsidRPr="008D57DF">
        <w:t>Zealand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New</w:t>
      </w:r>
      <w:r w:rsidR="005F4C9E">
        <w:t xml:space="preserve"> </w:t>
      </w:r>
      <w:r w:rsidR="00886567" w:rsidRPr="008D57DF">
        <w:t>Zealand</w:t>
      </w:r>
      <w:r w:rsidR="005F4C9E">
        <w:t xml:space="preserve"> </w:t>
      </w:r>
      <w:r w:rsidR="00886567" w:rsidRPr="008D57DF">
        <w:t>Federation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Multicultural</w:t>
      </w:r>
      <w:r w:rsidR="005F4C9E">
        <w:t xml:space="preserve"> </w:t>
      </w:r>
      <w:r w:rsidR="00886567" w:rsidRPr="008D57DF">
        <w:t>Councils.</w:t>
      </w:r>
    </w:p>
    <w:p w14:paraId="7C448242" w14:textId="258F592E" w:rsidR="00886567" w:rsidRPr="00A154A6" w:rsidRDefault="00886567" w:rsidP="00451389">
      <w:pPr>
        <w:pStyle w:val="H1G"/>
        <w:rPr>
          <w:lang w:val="en-NZ"/>
        </w:rPr>
      </w:pPr>
      <w:bookmarkStart w:id="48" w:name="_Toc315863894"/>
      <w:bookmarkStart w:id="49" w:name="_Toc89185749"/>
      <w:bookmarkStart w:id="50" w:name="_Hlk72222670"/>
      <w:bookmarkEnd w:id="45"/>
      <w:bookmarkEnd w:id="47"/>
      <w:r>
        <w:rPr>
          <w:lang w:val="en-NZ"/>
        </w:rPr>
        <w:lastRenderedPageBreak/>
        <w:tab/>
      </w:r>
      <w:r>
        <w:rPr>
          <w:lang w:val="en-NZ"/>
        </w:rPr>
        <w:tab/>
      </w:r>
      <w:r w:rsidRPr="00F23A7D">
        <w:rPr>
          <w:lang w:val="en-NZ"/>
        </w:rPr>
        <w:t>Article</w:t>
      </w:r>
      <w:r w:rsidR="005F4C9E">
        <w:rPr>
          <w:lang w:val="en-NZ"/>
        </w:rPr>
        <w:t xml:space="preserve"> </w:t>
      </w:r>
      <w:r w:rsidRPr="00F23A7D">
        <w:rPr>
          <w:lang w:val="en-NZ"/>
        </w:rPr>
        <w:t>5</w:t>
      </w:r>
      <w:bookmarkEnd w:id="48"/>
      <w:bookmarkEnd w:id="49"/>
    </w:p>
    <w:p w14:paraId="6B4628F7" w14:textId="251811AD" w:rsidR="00886567" w:rsidRPr="00302A11" w:rsidRDefault="00886567" w:rsidP="00886567">
      <w:pPr>
        <w:pStyle w:val="SingleTxtG"/>
        <w:rPr>
          <w:lang w:val="en-NZ"/>
        </w:rPr>
      </w:pPr>
      <w:r w:rsidRPr="00302A11">
        <w:rPr>
          <w:iCs/>
          <w:lang w:val="en-NZ"/>
        </w:rPr>
        <w:t>138.</w:t>
      </w:r>
      <w:r w:rsidRPr="00302A11">
        <w:rPr>
          <w:iCs/>
          <w:lang w:val="en-NZ"/>
        </w:rPr>
        <w:tab/>
      </w:r>
      <w:r w:rsidRPr="00302A1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recognises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policy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legislative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matters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should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reflect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6A7228">
        <w:t>custom</w:t>
      </w:r>
      <w:r w:rsidRPr="00302A11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worldviews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cultural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heritage.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recognises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ongoing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inequalities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facing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impact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social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economic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outcomes.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working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address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range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initiatives.</w:t>
      </w:r>
    </w:p>
    <w:bookmarkEnd w:id="50"/>
    <w:p w14:paraId="7D9E89D5" w14:textId="79BA1E14" w:rsidR="00886567" w:rsidRPr="00167D21" w:rsidRDefault="00886567" w:rsidP="00520BBC">
      <w:pPr>
        <w:pStyle w:val="H23G"/>
      </w:pPr>
      <w:r>
        <w:tab/>
        <w:t>1.</w:t>
      </w:r>
      <w:r>
        <w:tab/>
      </w:r>
      <w:r w:rsidRPr="00167D21">
        <w:t>Māori</w:t>
      </w:r>
      <w:r w:rsidR="005F4C9E">
        <w:t xml:space="preserve"> </w:t>
      </w:r>
      <w:r w:rsidRPr="00167D21">
        <w:t>intellectual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cultural</w:t>
      </w:r>
      <w:r w:rsidR="005F4C9E">
        <w:t xml:space="preserve"> </w:t>
      </w:r>
      <w:r w:rsidRPr="00167D21">
        <w:t>property</w:t>
      </w:r>
      <w:r w:rsidR="005F4C9E">
        <w:t xml:space="preserve"> </w:t>
      </w:r>
      <w:r w:rsidRPr="00167D21">
        <w:t>rights</w:t>
      </w:r>
    </w:p>
    <w:p w14:paraId="2C94373B" w14:textId="77777777" w:rsidR="0071570E" w:rsidRDefault="00886567" w:rsidP="00520BBC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4413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Wai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262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claim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Waitangi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Tribunal</w:t>
      </w:r>
    </w:p>
    <w:p w14:paraId="1F16782A" w14:textId="77777777" w:rsidR="0071570E" w:rsidRDefault="00886567" w:rsidP="00886567">
      <w:pPr>
        <w:pStyle w:val="SingleTxtG"/>
      </w:pPr>
      <w:r w:rsidRPr="006A7228">
        <w:rPr>
          <w:iCs/>
        </w:rPr>
        <w:t>139.</w:t>
      </w:r>
      <w:r w:rsidRPr="006A7228">
        <w:rPr>
          <w:iCs/>
        </w:rPr>
        <w:tab/>
      </w:r>
      <w:r w:rsidRPr="00606A9F">
        <w:t>The</w:t>
      </w:r>
      <w:r w:rsidR="005F4C9E">
        <w:t xml:space="preserve"> </w:t>
      </w:r>
      <w:r w:rsidRPr="00606A9F">
        <w:t>Waitangi</w:t>
      </w:r>
      <w:r w:rsidR="005F4C9E">
        <w:t xml:space="preserve"> </w:t>
      </w:r>
      <w:r w:rsidRPr="006A7228">
        <w:t>Tribunal</w:t>
      </w:r>
      <w:r w:rsidR="005F4C9E">
        <w:t xml:space="preserve"> </w:t>
      </w:r>
      <w:r w:rsidRPr="00606A9F">
        <w:t>report</w:t>
      </w:r>
      <w:r w:rsidR="005F4C9E">
        <w:t xml:space="preserve"> </w:t>
      </w:r>
      <w:r w:rsidRPr="006A7228">
        <w:t>Ko</w:t>
      </w:r>
      <w:r w:rsidR="005F4C9E">
        <w:t xml:space="preserve"> </w:t>
      </w:r>
      <w:r w:rsidRPr="006A7228">
        <w:t>Aotearoa</w:t>
      </w:r>
      <w:r w:rsidR="005F4C9E">
        <w:t xml:space="preserve"> </w:t>
      </w:r>
      <w:r w:rsidRPr="006A7228">
        <w:t>Tēnei: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Report</w:t>
      </w:r>
      <w:r w:rsidR="005F4C9E">
        <w:t xml:space="preserve"> </w:t>
      </w:r>
      <w:r w:rsidRPr="006A7228">
        <w:t>into</w:t>
      </w:r>
      <w:r w:rsidR="005F4C9E">
        <w:t xml:space="preserve"> </w:t>
      </w:r>
      <w:r w:rsidRPr="006A7228">
        <w:t>Claims</w:t>
      </w:r>
      <w:r w:rsidR="005F4C9E">
        <w:t xml:space="preserve"> </w:t>
      </w:r>
      <w:r w:rsidRPr="006A7228">
        <w:t>Concerning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Zealand</w:t>
      </w:r>
      <w:r w:rsidR="005F4C9E">
        <w:t xml:space="preserve"> </w:t>
      </w:r>
      <w:r w:rsidRPr="006A7228">
        <w:t>Law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Policy</w:t>
      </w:r>
      <w:r w:rsidR="005F4C9E">
        <w:t xml:space="preserve"> </w:t>
      </w:r>
      <w:r w:rsidRPr="006A7228">
        <w:t>Affecting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Culture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Identity</w:t>
      </w:r>
      <w:r w:rsidR="005F4C9E">
        <w:t xml:space="preserve"> </w:t>
      </w:r>
      <w:r>
        <w:t>(Wai</w:t>
      </w:r>
      <w:r w:rsidR="005F4C9E">
        <w:t xml:space="preserve"> </w:t>
      </w:r>
      <w:r>
        <w:t>262</w:t>
      </w:r>
      <w:r w:rsidR="005F4C9E">
        <w:t xml:space="preserve"> </w:t>
      </w:r>
      <w:r>
        <w:t>report)</w:t>
      </w:r>
      <w:r w:rsidR="005F4C9E">
        <w:t xml:space="preserve"> </w:t>
      </w:r>
      <w:r w:rsidRPr="00606A9F">
        <w:t>was</w:t>
      </w:r>
      <w:r w:rsidR="005F4C9E">
        <w:t xml:space="preserve"> </w:t>
      </w:r>
      <w:r w:rsidRPr="00606A9F">
        <w:t>published</w:t>
      </w:r>
      <w:r w:rsidR="005F4C9E">
        <w:t xml:space="preserve"> </w:t>
      </w:r>
      <w:r w:rsidRPr="00606A9F">
        <w:t>in</w:t>
      </w:r>
      <w:r w:rsidR="005F4C9E">
        <w:t xml:space="preserve"> </w:t>
      </w:r>
      <w:r w:rsidRPr="00606A9F">
        <w:t>2011.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2018,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published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comprehensive</w:t>
      </w:r>
      <w:r w:rsidR="005F4C9E">
        <w:t xml:space="preserve"> </w:t>
      </w:r>
      <w:r w:rsidRPr="006A7228">
        <w:t>stocktake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progress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addressing</w:t>
      </w:r>
      <w:r w:rsidR="005F4C9E">
        <w:t xml:space="preserve"> </w:t>
      </w:r>
      <w:r w:rsidRPr="006A7228">
        <w:t>issues</w:t>
      </w:r>
      <w:r w:rsidR="005F4C9E">
        <w:t xml:space="preserve"> </w:t>
      </w:r>
      <w:r w:rsidRPr="006A7228">
        <w:t>raised</w:t>
      </w:r>
      <w:r w:rsidR="005F4C9E">
        <w:t xml:space="preserve"> </w:t>
      </w:r>
      <w:r w:rsidRPr="006A7228">
        <w:t>through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Wai</w:t>
      </w:r>
      <w:r w:rsidR="005F4C9E">
        <w:t xml:space="preserve"> </w:t>
      </w:r>
      <w:r w:rsidRPr="006A7228">
        <w:t>262</w:t>
      </w:r>
      <w:r w:rsidR="005F4C9E">
        <w:t xml:space="preserve"> </w:t>
      </w:r>
      <w:r w:rsidRPr="006A7228">
        <w:t>claim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report.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2019,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agreed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develop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whole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strategy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address</w:t>
      </w:r>
      <w:r w:rsidR="005F4C9E">
        <w:t xml:space="preserve"> </w:t>
      </w:r>
      <w:r w:rsidRPr="006A7228">
        <w:t>Wai</w:t>
      </w:r>
      <w:r w:rsidR="005F4C9E">
        <w:t xml:space="preserve"> </w:t>
      </w:r>
      <w:r w:rsidRPr="006A7228">
        <w:t>262</w:t>
      </w:r>
      <w:r w:rsidR="005F4C9E">
        <w:t xml:space="preserve"> </w:t>
      </w:r>
      <w:r w:rsidRPr="006A7228">
        <w:t>issues: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Pae</w:t>
      </w:r>
      <w:r w:rsidR="005F4C9E">
        <w:t xml:space="preserve"> </w:t>
      </w:r>
      <w:r w:rsidRPr="006A7228">
        <w:t>Tawhiti</w:t>
      </w:r>
      <w:r w:rsidR="005F4C9E">
        <w:t xml:space="preserve"> </w:t>
      </w:r>
      <w:r w:rsidRPr="006A7228">
        <w:t>–</w:t>
      </w:r>
      <w:r w:rsidR="005F4C9E">
        <w:t xml:space="preserve"> </w:t>
      </w:r>
      <w:r w:rsidRPr="006A7228">
        <w:t>Wai</w:t>
      </w:r>
      <w:r w:rsidR="005F4C9E">
        <w:t xml:space="preserve"> </w:t>
      </w:r>
      <w:r w:rsidRPr="006A7228">
        <w:t>262.</w:t>
      </w:r>
    </w:p>
    <w:p w14:paraId="4386335A" w14:textId="4D17A4B4" w:rsidR="00886567" w:rsidRPr="004413C0" w:rsidRDefault="00886567" w:rsidP="00520BBC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4413C0">
        <w:rPr>
          <w:lang w:val="en-NZ"/>
        </w:rPr>
        <w:t>Co</w:t>
      </w:r>
      <w:r w:rsidR="00520BBC">
        <w:rPr>
          <w:lang w:val="en-NZ"/>
        </w:rPr>
        <w:t>-</w:t>
      </w:r>
      <w:r w:rsidRPr="004413C0">
        <w:rPr>
          <w:lang w:val="en-NZ"/>
        </w:rPr>
        <w:t>Governance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Natural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Landmarks</w:t>
      </w:r>
    </w:p>
    <w:p w14:paraId="4ED0A47D" w14:textId="77777777" w:rsidR="0071570E" w:rsidRDefault="00886567" w:rsidP="00886567">
      <w:pPr>
        <w:pStyle w:val="SingleTxtG"/>
      </w:pPr>
      <w:r w:rsidRPr="006A7228">
        <w:rPr>
          <w:iCs/>
        </w:rPr>
        <w:t>140.</w:t>
      </w:r>
      <w:r w:rsidRPr="006A7228">
        <w:rPr>
          <w:iCs/>
        </w:rPr>
        <w:tab/>
      </w:r>
      <w:r w:rsidRPr="006A7228">
        <w:t>Ngā</w:t>
      </w:r>
      <w:r w:rsidR="005F4C9E">
        <w:t xml:space="preserve"> </w:t>
      </w:r>
      <w:r w:rsidRPr="006A7228">
        <w:t>Mana</w:t>
      </w:r>
      <w:r w:rsidR="005F4C9E">
        <w:t xml:space="preserve"> </w:t>
      </w:r>
      <w:r w:rsidRPr="006A7228">
        <w:t>Whenua</w:t>
      </w:r>
      <w:r w:rsidR="005F4C9E">
        <w:t xml:space="preserve"> </w:t>
      </w:r>
      <w:r w:rsidRPr="006A7228">
        <w:t>o</w:t>
      </w:r>
      <w:r w:rsidR="005F4C9E">
        <w:t xml:space="preserve"> </w:t>
      </w:r>
      <w:r w:rsidRPr="006A7228">
        <w:t>Tāmaki</w:t>
      </w:r>
      <w:r w:rsidR="005F4C9E">
        <w:t xml:space="preserve"> </w:t>
      </w:r>
      <w:r w:rsidRPr="006A7228">
        <w:t>Makaurau</w:t>
      </w:r>
      <w:r w:rsidRPr="0071570E">
        <w:rPr>
          <w:rStyle w:val="FootnoteReference"/>
        </w:rPr>
        <w:footnoteReference w:id="17"/>
      </w:r>
      <w:r w:rsidR="005F4C9E">
        <w:t xml:space="preserve"> </w:t>
      </w:r>
      <w:r w:rsidRPr="006A7228">
        <w:t>negotiated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collective</w:t>
      </w:r>
      <w:r w:rsidR="005F4C9E">
        <w:t xml:space="preserve"> </w:t>
      </w:r>
      <w:r w:rsidRPr="006A7228">
        <w:t>settlement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their</w:t>
      </w:r>
      <w:r w:rsidR="005F4C9E">
        <w:t xml:space="preserve"> </w:t>
      </w:r>
      <w:r w:rsidRPr="006A7228">
        <w:t>historical</w:t>
      </w:r>
      <w:r w:rsidR="005F4C9E">
        <w:t xml:space="preserve"> </w:t>
      </w:r>
      <w:r w:rsidRPr="006A7228">
        <w:t>Treaty</w:t>
      </w:r>
      <w:r w:rsidR="005F4C9E">
        <w:t xml:space="preserve"> </w:t>
      </w:r>
      <w:r w:rsidRPr="006A7228">
        <w:t>claims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Crown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2012.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part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settlement,</w:t>
      </w:r>
      <w:r w:rsidR="005F4C9E">
        <w:t xml:space="preserve"> </w:t>
      </w:r>
      <w:r w:rsidRPr="006A7228">
        <w:t>14</w:t>
      </w:r>
      <w:r w:rsidR="005F4C9E">
        <w:t xml:space="preserve"> </w:t>
      </w:r>
      <w:bookmarkStart w:id="51" w:name="_Hlk88484887"/>
      <w:r w:rsidRPr="006A7228">
        <w:t>Tūpuna</w:t>
      </w:r>
      <w:r w:rsidR="005F4C9E">
        <w:t xml:space="preserve"> </w:t>
      </w:r>
      <w:r w:rsidRPr="006A7228">
        <w:t>Maunga</w:t>
      </w:r>
      <w:r w:rsidR="005F4C9E">
        <w:t xml:space="preserve"> </w:t>
      </w:r>
      <w:bookmarkEnd w:id="51"/>
      <w:r w:rsidRPr="006A7228">
        <w:t>(ancestral</w:t>
      </w:r>
      <w:r w:rsidR="005F4C9E">
        <w:t xml:space="preserve"> </w:t>
      </w:r>
      <w:r w:rsidRPr="006A7228">
        <w:t>hills/mountains)</w:t>
      </w:r>
      <w:r w:rsidR="005F4C9E">
        <w:t xml:space="preserve"> </w:t>
      </w:r>
      <w:r w:rsidRPr="006A7228">
        <w:t>were</w:t>
      </w:r>
      <w:r w:rsidR="005F4C9E">
        <w:t xml:space="preserve"> </w:t>
      </w:r>
      <w:r w:rsidRPr="006A7228">
        <w:t>vested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them,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be</w:t>
      </w:r>
      <w:r w:rsidR="005F4C9E">
        <w:t xml:space="preserve"> </w:t>
      </w:r>
      <w:r w:rsidRPr="006A7228">
        <w:t>held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common</w:t>
      </w:r>
      <w:r w:rsidR="005F4C9E">
        <w:t xml:space="preserve"> </w:t>
      </w:r>
      <w:r w:rsidRPr="006A7228">
        <w:t>benefit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iwi,</w:t>
      </w:r>
      <w:r w:rsidR="005F4C9E">
        <w:t xml:space="preserve"> </w:t>
      </w:r>
      <w:r w:rsidRPr="006A7228">
        <w:t>hapū,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other</w:t>
      </w:r>
      <w:r w:rsidR="005F4C9E">
        <w:t xml:space="preserve"> </w:t>
      </w:r>
      <w:r w:rsidRPr="006A7228">
        <w:t>people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Auckland.</w:t>
      </w:r>
    </w:p>
    <w:p w14:paraId="0216DB76" w14:textId="3C0CB6E1" w:rsidR="00886567" w:rsidRPr="00BC65B0" w:rsidRDefault="00886567" w:rsidP="00886567">
      <w:pPr>
        <w:pStyle w:val="SingleTxtG"/>
        <w:rPr>
          <w:lang w:val="en-NZ"/>
        </w:rPr>
      </w:pPr>
      <w:r w:rsidRPr="00BC65B0">
        <w:rPr>
          <w:iCs/>
          <w:lang w:val="en-NZ"/>
        </w:rPr>
        <w:t>141.</w:t>
      </w:r>
      <w:r w:rsidRPr="00BC65B0">
        <w:rPr>
          <w:iCs/>
          <w:lang w:val="en-NZ"/>
        </w:rPr>
        <w:tab/>
      </w:r>
      <w:r w:rsidRPr="006A7228">
        <w:t>The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Urewera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Awa</w:t>
      </w:r>
      <w:r w:rsidR="005F4C9E">
        <w:t xml:space="preserve"> </w:t>
      </w:r>
      <w:r w:rsidRPr="006A7228">
        <w:t>Tupua</w:t>
      </w:r>
      <w:r w:rsidR="005F4C9E">
        <w:t xml:space="preserve"> </w:t>
      </w:r>
      <w:r w:rsidRPr="006A7228">
        <w:t>Treaty</w:t>
      </w:r>
      <w:r w:rsidR="005F4C9E">
        <w:t xml:space="preserve"> </w:t>
      </w:r>
      <w:r w:rsidRPr="006A7228">
        <w:t>Settlement</w:t>
      </w:r>
      <w:r w:rsidR="005F4C9E">
        <w:t xml:space="preserve"> </w:t>
      </w:r>
      <w:r w:rsidRPr="006A7228">
        <w:t>Acts</w:t>
      </w:r>
      <w:r w:rsidR="005F4C9E">
        <w:t xml:space="preserve"> </w:t>
      </w:r>
      <w:r w:rsidRPr="006A7228">
        <w:t>provided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recognition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legal</w:t>
      </w:r>
      <w:r w:rsidR="005F4C9E">
        <w:t xml:space="preserve"> </w:t>
      </w:r>
      <w:r w:rsidRPr="006A7228">
        <w:t>personality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particular</w:t>
      </w:r>
      <w:r w:rsidR="005F4C9E">
        <w:t xml:space="preserve"> </w:t>
      </w:r>
      <w:r w:rsidRPr="006A7228">
        <w:t>natural</w:t>
      </w:r>
      <w:r w:rsidR="005F4C9E">
        <w:t xml:space="preserve"> </w:t>
      </w:r>
      <w:r w:rsidRPr="006A7228">
        <w:t>features</w:t>
      </w:r>
      <w:r>
        <w:rPr>
          <w:lang w:val="en-NZ"/>
        </w:rPr>
        <w:t>.</w:t>
      </w:r>
    </w:p>
    <w:p w14:paraId="41EDF889" w14:textId="6EAF9063" w:rsidR="00886567" w:rsidRPr="004413C0" w:rsidRDefault="00886567" w:rsidP="00520BBC">
      <w:pPr>
        <w:pStyle w:val="H4G"/>
        <w:rPr>
          <w:lang w:val="en-NZ"/>
        </w:rPr>
      </w:pPr>
      <w:bookmarkStart w:id="52" w:name="_Hlk71540709"/>
      <w:r>
        <w:rPr>
          <w:lang w:val="en-NZ"/>
        </w:rPr>
        <w:tab/>
      </w:r>
      <w:r>
        <w:rPr>
          <w:lang w:val="en-NZ"/>
        </w:rPr>
        <w:tab/>
      </w:r>
      <w:r w:rsidRPr="004413C0">
        <w:rPr>
          <w:lang w:val="en-NZ"/>
        </w:rPr>
        <w:t>Plant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Variety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1987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Review</w:t>
      </w:r>
    </w:p>
    <w:bookmarkEnd w:id="52"/>
    <w:p w14:paraId="6C057442" w14:textId="77777777" w:rsidR="0071570E" w:rsidRDefault="00886567" w:rsidP="00886567">
      <w:pPr>
        <w:pStyle w:val="SingleTxtG"/>
      </w:pPr>
      <w:r w:rsidRPr="006A7228">
        <w:rPr>
          <w:iCs/>
        </w:rPr>
        <w:t>142.</w:t>
      </w:r>
      <w:r w:rsidRPr="006A7228">
        <w:rPr>
          <w:iCs/>
        </w:rPr>
        <w:tab/>
      </w:r>
      <w:r w:rsidRPr="006A7228">
        <w:t>Consultation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Plant</w:t>
      </w:r>
      <w:r w:rsidR="005F4C9E">
        <w:t xml:space="preserve"> </w:t>
      </w:r>
      <w:r w:rsidRPr="006A7228">
        <w:t>Variety</w:t>
      </w:r>
      <w:r w:rsidR="005F4C9E">
        <w:t xml:space="preserve"> </w:t>
      </w:r>
      <w:r w:rsidRPr="006A7228">
        <w:t>Rights</w:t>
      </w:r>
      <w:r w:rsidR="005F4C9E">
        <w:t xml:space="preserve"> </w:t>
      </w:r>
      <w:r w:rsidRPr="006A7228">
        <w:t>Act</w:t>
      </w:r>
      <w:r w:rsidR="005F4C9E">
        <w:t xml:space="preserve"> </w:t>
      </w:r>
      <w:r w:rsidRPr="006A7228">
        <w:t>began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September</w:t>
      </w:r>
      <w:r w:rsidR="005F4C9E">
        <w:t xml:space="preserve"> </w:t>
      </w:r>
      <w:r w:rsidRPr="006A7228">
        <w:t>2018,</w:t>
      </w:r>
      <w:r w:rsidR="005F4C9E">
        <w:t xml:space="preserve"> </w:t>
      </w:r>
      <w:r w:rsidRPr="006A7228">
        <w:t>using</w:t>
      </w:r>
      <w:r w:rsidR="005F4C9E">
        <w:t xml:space="preserve"> </w:t>
      </w:r>
      <w:r w:rsidRPr="006A7228">
        <w:t>recommendations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Wai</w:t>
      </w:r>
      <w:r w:rsidR="005F4C9E">
        <w:t xml:space="preserve"> </w:t>
      </w:r>
      <w:r w:rsidRPr="006A7228">
        <w:t>262</w:t>
      </w:r>
      <w:r w:rsidR="005F4C9E">
        <w:t xml:space="preserve"> </w:t>
      </w:r>
      <w:r w:rsidRPr="006A7228">
        <w:t>report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starting</w:t>
      </w:r>
      <w:r w:rsidR="005F4C9E">
        <w:t xml:space="preserve"> </w:t>
      </w:r>
      <w:r w:rsidRPr="006A7228">
        <w:t>point,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key</w:t>
      </w:r>
      <w:r w:rsidR="005F4C9E">
        <w:t xml:space="preserve"> </w:t>
      </w:r>
      <w:r w:rsidRPr="006A7228">
        <w:t>policy</w:t>
      </w:r>
      <w:r w:rsidR="005F4C9E">
        <w:t xml:space="preserve"> </w:t>
      </w:r>
      <w:r w:rsidRPr="006A7228">
        <w:t>decisions</w:t>
      </w:r>
      <w:r w:rsidR="005F4C9E">
        <w:t xml:space="preserve"> </w:t>
      </w:r>
      <w:r w:rsidRPr="006A7228">
        <w:t>were</w:t>
      </w:r>
      <w:r w:rsidR="005F4C9E">
        <w:t xml:space="preserve"> </w:t>
      </w:r>
      <w:r w:rsidRPr="006A7228">
        <w:t>made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response.</w:t>
      </w:r>
    </w:p>
    <w:p w14:paraId="36DBAFEA" w14:textId="77777777" w:rsidR="0071570E" w:rsidRDefault="00886567" w:rsidP="00886567">
      <w:pPr>
        <w:pStyle w:val="SingleTxtG"/>
      </w:pPr>
      <w:r w:rsidRPr="006A7228">
        <w:rPr>
          <w:iCs/>
        </w:rPr>
        <w:t>143.</w:t>
      </w:r>
      <w:r w:rsidRPr="006A7228">
        <w:rPr>
          <w:iCs/>
        </w:rPr>
        <w:tab/>
      </w:r>
      <w:r w:rsidRPr="006A7228">
        <w:t>In</w:t>
      </w:r>
      <w:r w:rsidR="005F4C9E">
        <w:t xml:space="preserve"> </w:t>
      </w:r>
      <w:r w:rsidRPr="006A7228">
        <w:t>August</w:t>
      </w:r>
      <w:r w:rsidR="005F4C9E">
        <w:t xml:space="preserve"> </w:t>
      </w:r>
      <w:r w:rsidRPr="006A7228">
        <w:t>2020</w:t>
      </w:r>
      <w:r w:rsidR="005F4C9E">
        <w:t xml:space="preserve"> </w:t>
      </w:r>
      <w:r w:rsidRPr="006A7228">
        <w:t>consultation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undertaken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paper</w:t>
      </w:r>
      <w:r w:rsidR="005F4C9E">
        <w:t xml:space="preserve"> </w:t>
      </w:r>
      <w:r w:rsidRPr="006A7228">
        <w:t>dealing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outstanding</w:t>
      </w:r>
      <w:r w:rsidR="005F4C9E">
        <w:t xml:space="preserve"> </w:t>
      </w:r>
      <w:r w:rsidRPr="006A7228">
        <w:t>issues.</w:t>
      </w:r>
      <w:r w:rsidR="005F4C9E">
        <w:t xml:space="preserve"> </w:t>
      </w:r>
      <w:r w:rsidRPr="006A7228">
        <w:t>Some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these</w:t>
      </w:r>
      <w:r w:rsidR="005F4C9E">
        <w:t xml:space="preserve"> </w:t>
      </w:r>
      <w:r w:rsidRPr="006A7228">
        <w:t>issues</w:t>
      </w:r>
      <w:r w:rsidR="005F4C9E">
        <w:t xml:space="preserve"> </w:t>
      </w:r>
      <w:r w:rsidRPr="006A7228">
        <w:t>involved</w:t>
      </w:r>
      <w:r w:rsidR="005F4C9E">
        <w:t xml:space="preserve"> </w:t>
      </w:r>
      <w:r w:rsidRPr="006A7228">
        <w:t>further</w:t>
      </w:r>
      <w:r w:rsidR="005F4C9E">
        <w:t xml:space="preserve"> </w:t>
      </w:r>
      <w:r w:rsidRPr="006A7228">
        <w:t>detail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how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implement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Tiriti</w:t>
      </w:r>
      <w:r w:rsidR="005F4C9E">
        <w:t xml:space="preserve"> </w:t>
      </w:r>
      <w:r w:rsidRPr="006A7228">
        <w:t>provisions.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Plant</w:t>
      </w:r>
      <w:r w:rsidR="005F4C9E">
        <w:t xml:space="preserve"> </w:t>
      </w:r>
      <w:r w:rsidRPr="006A7228">
        <w:t>Variety</w:t>
      </w:r>
      <w:r w:rsidR="005F4C9E">
        <w:t xml:space="preserve"> </w:t>
      </w:r>
      <w:r w:rsidRPr="006A7228">
        <w:t>Rights</w:t>
      </w:r>
      <w:r w:rsidR="005F4C9E">
        <w:t xml:space="preserve"> </w:t>
      </w:r>
      <w:r w:rsidRPr="006A7228">
        <w:t>Bill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introduced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Parliament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May</w:t>
      </w:r>
      <w:r w:rsidR="005F4C9E">
        <w:t xml:space="preserve"> </w:t>
      </w:r>
      <w:r w:rsidRPr="006A7228">
        <w:t>2021.</w:t>
      </w:r>
      <w:r w:rsidR="005F4C9E">
        <w:t xml:space="preserve"> </w:t>
      </w:r>
      <w:r w:rsidRPr="006A7228">
        <w:t>It</w:t>
      </w:r>
      <w:r w:rsidR="005F4C9E">
        <w:t xml:space="preserve"> </w:t>
      </w:r>
      <w:r w:rsidRPr="006A7228">
        <w:t>provides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framework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protecting</w:t>
      </w:r>
      <w:r w:rsidR="005F4C9E">
        <w:t xml:space="preserve"> </w:t>
      </w:r>
      <w:r w:rsidRPr="006A7228">
        <w:t>intellectual</w:t>
      </w:r>
      <w:r w:rsidR="005F4C9E">
        <w:t xml:space="preserve"> </w:t>
      </w:r>
      <w:r w:rsidRPr="006A7228">
        <w:t>property</w:t>
      </w:r>
      <w:r w:rsidR="005F4C9E">
        <w:t xml:space="preserve"> </w:t>
      </w:r>
      <w:r w:rsidRPr="006A7228">
        <w:t>rights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plant</w:t>
      </w:r>
      <w:r w:rsidR="005F4C9E">
        <w:t xml:space="preserve"> </w:t>
      </w:r>
      <w:r w:rsidRPr="006A7228">
        <w:t>varieties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seeks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implement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Crown</w:t>
      </w:r>
      <w:r w:rsidR="0071570E">
        <w:t>’</w:t>
      </w:r>
      <w:r w:rsidRPr="006A7228">
        <w:t>s</w:t>
      </w:r>
      <w:r w:rsidR="005F4C9E">
        <w:t xml:space="preserve"> </w:t>
      </w:r>
      <w:r w:rsidRPr="006A7228">
        <w:t>obligations</w:t>
      </w:r>
      <w:r w:rsidR="005F4C9E">
        <w:t xml:space="preserve"> </w:t>
      </w:r>
      <w:r w:rsidRPr="006A7228">
        <w:t>under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Tiriti.</w:t>
      </w:r>
    </w:p>
    <w:p w14:paraId="4FF83E15" w14:textId="2849EB7C" w:rsidR="00886567" w:rsidRPr="00167D21" w:rsidRDefault="00886567" w:rsidP="00520BBC">
      <w:pPr>
        <w:pStyle w:val="H23G"/>
      </w:pPr>
      <w:bookmarkStart w:id="53" w:name="_Hlk75966677"/>
      <w:r>
        <w:tab/>
        <w:t>2.</w:t>
      </w:r>
      <w:r>
        <w:tab/>
      </w:r>
      <w:r w:rsidRPr="00167D21">
        <w:t>Supporting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strengthening</w:t>
      </w:r>
      <w:r w:rsidR="005F4C9E">
        <w:t xml:space="preserve"> </w:t>
      </w:r>
      <w:r w:rsidRPr="00167D21">
        <w:t>the</w:t>
      </w:r>
      <w:r w:rsidR="005F4C9E">
        <w:t xml:space="preserve"> </w:t>
      </w:r>
      <w:r w:rsidRPr="00167D21">
        <w:t>Māori</w:t>
      </w:r>
      <w:r w:rsidR="005F4C9E">
        <w:t xml:space="preserve"> </w:t>
      </w:r>
      <w:r w:rsidRPr="00167D21">
        <w:t>language</w:t>
      </w:r>
    </w:p>
    <w:p w14:paraId="6CC156D6" w14:textId="77777777" w:rsidR="0071570E" w:rsidRDefault="00886567" w:rsidP="00886567">
      <w:pPr>
        <w:pStyle w:val="SingleTxtG"/>
        <w:rPr>
          <w:lang w:val="en-NZ"/>
        </w:rPr>
      </w:pPr>
      <w:r w:rsidRPr="003111B7">
        <w:rPr>
          <w:iCs/>
          <w:lang w:val="en-NZ"/>
        </w:rPr>
        <w:t>144.</w:t>
      </w:r>
      <w:r w:rsidRPr="003111B7">
        <w:rPr>
          <w:iCs/>
          <w:lang w:val="en-NZ"/>
        </w:rPr>
        <w:tab/>
      </w:r>
      <w:r w:rsidRPr="006A7228"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total</w:t>
      </w:r>
      <w:r w:rsidR="005F4C9E">
        <w:rPr>
          <w:lang w:val="en-NZ"/>
        </w:rPr>
        <w:t xml:space="preserve"> </w:t>
      </w:r>
      <w:r>
        <w:rPr>
          <w:lang w:val="en-NZ"/>
        </w:rPr>
        <w:t>number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reo</w:t>
      </w:r>
      <w:r w:rsidR="005F4C9E">
        <w:rPr>
          <w:lang w:val="en-NZ"/>
        </w:rPr>
        <w:t xml:space="preserve"> </w:t>
      </w:r>
      <w:r>
        <w:rPr>
          <w:lang w:val="en-NZ"/>
        </w:rPr>
        <w:t>speakers</w:t>
      </w:r>
      <w:r w:rsidR="005F4C9E">
        <w:rPr>
          <w:lang w:val="en-NZ"/>
        </w:rPr>
        <w:t xml:space="preserve"> </w:t>
      </w:r>
      <w:r>
        <w:rPr>
          <w:lang w:val="en-NZ"/>
        </w:rPr>
        <w:t>continues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grow.</w:t>
      </w:r>
      <w:r w:rsidR="005F4C9E">
        <w:rPr>
          <w:lang w:val="en-NZ"/>
        </w:rPr>
        <w:t xml:space="preserve"> </w:t>
      </w:r>
      <w:r>
        <w:rPr>
          <w:lang w:val="en-NZ"/>
        </w:rPr>
        <w:t>There</w:t>
      </w:r>
      <w:r w:rsidR="005F4C9E">
        <w:rPr>
          <w:lang w:val="en-NZ"/>
        </w:rPr>
        <w:t xml:space="preserve"> </w:t>
      </w:r>
      <w:r>
        <w:rPr>
          <w:lang w:val="en-NZ"/>
        </w:rPr>
        <w:t>were</w:t>
      </w:r>
      <w:r w:rsidR="005F4C9E">
        <w:rPr>
          <w:lang w:val="en-NZ"/>
        </w:rPr>
        <w:t xml:space="preserve"> </w:t>
      </w:r>
      <w:r>
        <w:rPr>
          <w:lang w:val="en-NZ"/>
        </w:rPr>
        <w:t>185,955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2018</w:t>
      </w:r>
      <w:r w:rsidR="005F4C9E">
        <w:rPr>
          <w:lang w:val="en-NZ"/>
        </w:rPr>
        <w:t xml:space="preserve"> </w:t>
      </w:r>
      <w:r>
        <w:rPr>
          <w:lang w:val="en-NZ"/>
        </w:rPr>
        <w:t>compared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148,395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2013.</w:t>
      </w:r>
      <w:r w:rsidR="005F4C9E">
        <w:rPr>
          <w:lang w:val="en-NZ"/>
        </w:rPr>
        <w:t xml:space="preserve"> </w:t>
      </w:r>
      <w:r>
        <w:rPr>
          <w:lang w:val="en-NZ"/>
        </w:rPr>
        <w:t>However,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proportion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total</w:t>
      </w:r>
      <w:r w:rsidR="005F4C9E">
        <w:rPr>
          <w:lang w:val="en-NZ"/>
        </w:rPr>
        <w:t xml:space="preserve"> </w:t>
      </w:r>
      <w:r>
        <w:rPr>
          <w:lang w:val="en-NZ"/>
        </w:rPr>
        <w:t>population</w:t>
      </w:r>
      <w:r w:rsidR="005F4C9E">
        <w:rPr>
          <w:lang w:val="en-NZ"/>
        </w:rPr>
        <w:t xml:space="preserve"> </w:t>
      </w:r>
      <w:r>
        <w:rPr>
          <w:lang w:val="en-NZ"/>
        </w:rPr>
        <w:t>speaking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reo</w:t>
      </w:r>
      <w:r w:rsidR="005F4C9E">
        <w:rPr>
          <w:lang w:val="en-NZ"/>
        </w:rPr>
        <w:t xml:space="preserve"> </w:t>
      </w:r>
      <w:r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has</w:t>
      </w:r>
      <w:r w:rsidR="005F4C9E">
        <w:rPr>
          <w:lang w:val="en-NZ"/>
        </w:rPr>
        <w:t xml:space="preserve"> </w:t>
      </w:r>
      <w:r>
        <w:rPr>
          <w:lang w:val="en-NZ"/>
        </w:rPr>
        <w:t>remained</w:t>
      </w:r>
      <w:r w:rsidR="005F4C9E">
        <w:rPr>
          <w:lang w:val="en-NZ"/>
        </w:rPr>
        <w:t xml:space="preserve"> </w:t>
      </w:r>
      <w:r>
        <w:rPr>
          <w:lang w:val="en-NZ"/>
        </w:rPr>
        <w:t>relatively</w:t>
      </w:r>
      <w:r w:rsidR="005F4C9E">
        <w:rPr>
          <w:lang w:val="en-NZ"/>
        </w:rPr>
        <w:t xml:space="preserve"> </w:t>
      </w:r>
      <w:r>
        <w:rPr>
          <w:lang w:val="en-NZ"/>
        </w:rPr>
        <w:t>consistent</w:t>
      </w:r>
      <w:r w:rsidR="005F4C9E">
        <w:rPr>
          <w:lang w:val="en-NZ"/>
        </w:rPr>
        <w:t xml:space="preserve"> </w:t>
      </w:r>
      <w:r>
        <w:rPr>
          <w:lang w:val="en-NZ"/>
        </w:rPr>
        <w:t>(4%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2018</w:t>
      </w:r>
      <w:r w:rsidR="005F4C9E">
        <w:rPr>
          <w:lang w:val="en-NZ"/>
        </w:rPr>
        <w:t xml:space="preserve"> </w:t>
      </w:r>
      <w:r>
        <w:rPr>
          <w:lang w:val="en-NZ"/>
        </w:rPr>
        <w:t>compared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3%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2013).</w:t>
      </w:r>
    </w:p>
    <w:p w14:paraId="742D366C" w14:textId="77777777" w:rsidR="0071570E" w:rsidRDefault="00886567" w:rsidP="00886567">
      <w:pPr>
        <w:pStyle w:val="SingleTxtG"/>
      </w:pPr>
      <w:r>
        <w:rPr>
          <w:iCs/>
        </w:rPr>
        <w:t>145.</w:t>
      </w:r>
      <w:r>
        <w:rPr>
          <w:iCs/>
        </w:rPr>
        <w:tab/>
      </w:r>
      <w:r w:rsidRPr="003E1C2A">
        <w:t>Te</w:t>
      </w:r>
      <w:r w:rsidR="005F4C9E">
        <w:t xml:space="preserve"> </w:t>
      </w:r>
      <w:r w:rsidRPr="003E1C2A">
        <w:t>Ture</w:t>
      </w:r>
      <w:r w:rsidR="005F4C9E">
        <w:t xml:space="preserve"> </w:t>
      </w:r>
      <w:r w:rsidRPr="003E1C2A">
        <w:t>mō</w:t>
      </w:r>
      <w:r w:rsidR="005F4C9E">
        <w:t xml:space="preserve"> </w:t>
      </w:r>
      <w:r w:rsidRPr="003E1C2A">
        <w:t>Te</w:t>
      </w:r>
      <w:r w:rsidR="005F4C9E">
        <w:t xml:space="preserve"> </w:t>
      </w:r>
      <w:r w:rsidRPr="003E1C2A">
        <w:t>Reo</w:t>
      </w:r>
      <w:r w:rsidR="005F4C9E">
        <w:t xml:space="preserve"> </w:t>
      </w:r>
      <w:r w:rsidRPr="003E1C2A">
        <w:t>Māori,</w:t>
      </w:r>
      <w:r w:rsidR="005F4C9E">
        <w:t xml:space="preserve"> </w:t>
      </w:r>
      <w:r w:rsidRPr="003E1C2A">
        <w:t>the</w:t>
      </w:r>
      <w:r w:rsidR="005F4C9E">
        <w:t xml:space="preserve"> </w:t>
      </w:r>
      <w:r w:rsidRPr="003E1C2A">
        <w:t>Māori</w:t>
      </w:r>
      <w:r w:rsidR="005F4C9E">
        <w:t xml:space="preserve"> </w:t>
      </w:r>
      <w:r w:rsidRPr="003E1C2A">
        <w:t>Language</w:t>
      </w:r>
      <w:r w:rsidR="005F4C9E">
        <w:t xml:space="preserve"> </w:t>
      </w:r>
      <w:r w:rsidRPr="003E1C2A">
        <w:t>Act</w:t>
      </w:r>
      <w:r w:rsidR="005F4C9E">
        <w:t xml:space="preserve"> </w:t>
      </w:r>
      <w:r w:rsidRPr="003E1C2A">
        <w:t>2016</w:t>
      </w:r>
      <w:r w:rsidR="005F4C9E">
        <w:t xml:space="preserve"> </w:t>
      </w:r>
      <w:r w:rsidRPr="003E1C2A">
        <w:t>created</w:t>
      </w:r>
      <w:r w:rsidR="005F4C9E">
        <w:t xml:space="preserve"> </w:t>
      </w:r>
      <w:r w:rsidRPr="003E1C2A">
        <w:t>a</w:t>
      </w:r>
      <w:r w:rsidR="005F4C9E">
        <w:t xml:space="preserve"> </w:t>
      </w:r>
      <w:r w:rsidRPr="003E1C2A">
        <w:t>partnership</w:t>
      </w:r>
      <w:r w:rsidR="005F4C9E">
        <w:t xml:space="preserve"> </w:t>
      </w:r>
      <w:r w:rsidRPr="003E1C2A">
        <w:t>approach</w:t>
      </w:r>
      <w:r w:rsidR="005F4C9E">
        <w:t xml:space="preserve"> </w:t>
      </w:r>
      <w:r w:rsidRPr="003E1C2A">
        <w:t>for</w:t>
      </w:r>
      <w:r w:rsidR="005F4C9E">
        <w:t xml:space="preserve"> </w:t>
      </w:r>
      <w:r w:rsidRPr="003E1C2A">
        <w:t>the</w:t>
      </w:r>
      <w:r w:rsidR="005F4C9E">
        <w:t xml:space="preserve"> </w:t>
      </w:r>
      <w:r w:rsidRPr="00926AC0">
        <w:rPr>
          <w:lang w:val="en-NZ"/>
        </w:rPr>
        <w:t>revitalisation</w:t>
      </w:r>
      <w:r w:rsidR="005F4C9E">
        <w:t xml:space="preserve"> </w:t>
      </w:r>
      <w:r w:rsidRPr="003E1C2A">
        <w:t>of</w:t>
      </w:r>
      <w:r w:rsidR="005F4C9E">
        <w:t xml:space="preserve"> </w:t>
      </w:r>
      <w:r w:rsidRPr="003E1C2A">
        <w:t>te</w:t>
      </w:r>
      <w:r w:rsidR="005F4C9E">
        <w:t xml:space="preserve"> </w:t>
      </w:r>
      <w:r w:rsidRPr="003E1C2A">
        <w:t>reo</w:t>
      </w:r>
      <w:r w:rsidR="005F4C9E">
        <w:t xml:space="preserve"> </w:t>
      </w:r>
      <w:r w:rsidRPr="003E1C2A">
        <w:t>Māori</w:t>
      </w:r>
      <w:r w:rsidR="005F4C9E">
        <w:t xml:space="preserve"> </w:t>
      </w:r>
      <w:r w:rsidRPr="003E1C2A">
        <w:t>based</w:t>
      </w:r>
      <w:r w:rsidR="005F4C9E">
        <w:t xml:space="preserve"> </w:t>
      </w:r>
      <w:r w:rsidRPr="003E1C2A">
        <w:t>on</w:t>
      </w:r>
      <w:r w:rsidR="005F4C9E">
        <w:t xml:space="preserve"> </w:t>
      </w:r>
      <w:r w:rsidRPr="003E1C2A">
        <w:t>te</w:t>
      </w:r>
      <w:r w:rsidR="005F4C9E">
        <w:t xml:space="preserve"> </w:t>
      </w:r>
      <w:r w:rsidRPr="003E1C2A">
        <w:t>ao</w:t>
      </w:r>
      <w:r w:rsidR="005F4C9E">
        <w:t xml:space="preserve"> </w:t>
      </w:r>
      <w:r w:rsidRPr="003E1C2A">
        <w:t>Māori</w:t>
      </w:r>
      <w:r w:rsidRPr="00606A9F">
        <w:t>.</w:t>
      </w:r>
    </w:p>
    <w:p w14:paraId="291555C8" w14:textId="77777777" w:rsidR="0071570E" w:rsidRDefault="00886567" w:rsidP="00520BBC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4413C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broadcasting</w:t>
      </w:r>
    </w:p>
    <w:p w14:paraId="6C724205" w14:textId="058DB996" w:rsidR="00886567" w:rsidRPr="001D3B20" w:rsidRDefault="00886567" w:rsidP="00886567">
      <w:pPr>
        <w:pStyle w:val="SingleTxtG"/>
        <w:rPr>
          <w:lang w:val="en-NZ"/>
        </w:rPr>
      </w:pPr>
      <w:r w:rsidRPr="001D3B20">
        <w:rPr>
          <w:iCs/>
          <w:lang w:val="en-NZ"/>
        </w:rPr>
        <w:t>146.</w:t>
      </w:r>
      <w:r w:rsidRPr="001D3B20">
        <w:rPr>
          <w:iCs/>
          <w:lang w:val="en-NZ"/>
        </w:rPr>
        <w:tab/>
      </w:r>
      <w:r w:rsidRPr="006A7228">
        <w:t>The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provides</w:t>
      </w:r>
      <w:r w:rsidR="005F4C9E">
        <w:rPr>
          <w:lang w:val="en-NZ"/>
        </w:rPr>
        <w:t xml:space="preserve"> </w:t>
      </w:r>
      <w:r>
        <w:rPr>
          <w:lang w:val="en-NZ"/>
        </w:rPr>
        <w:t>funding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broadcasting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media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recognition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its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obligations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protect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promote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language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culture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under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Article</w:t>
      </w:r>
      <w:r w:rsidR="005F4C9E">
        <w:rPr>
          <w:lang w:val="en-NZ"/>
        </w:rPr>
        <w:t xml:space="preserve"> </w:t>
      </w:r>
      <w:r>
        <w:rPr>
          <w:lang w:val="en-NZ"/>
        </w:rPr>
        <w:t>2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Tiriti.</w:t>
      </w:r>
    </w:p>
    <w:p w14:paraId="765BA4EC" w14:textId="5E1EADA8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147.</w:t>
      </w:r>
      <w:r>
        <w:rPr>
          <w:iCs/>
          <w:lang w:val="en-NZ"/>
        </w:rPr>
        <w:tab/>
      </w:r>
      <w:r>
        <w:t>Te</w:t>
      </w:r>
      <w:r w:rsidR="005F4C9E">
        <w:t xml:space="preserve"> </w:t>
      </w:r>
      <w:r>
        <w:t>Māngai</w:t>
      </w:r>
      <w:r w:rsidR="005F4C9E">
        <w:t xml:space="preserve"> </w:t>
      </w:r>
      <w:r>
        <w:t>Pāho</w:t>
      </w:r>
      <w:r w:rsidR="005F4C9E">
        <w:t xml:space="preserve"> </w:t>
      </w:r>
      <w:r>
        <w:t>promotes</w:t>
      </w:r>
      <w:r w:rsidR="005F4C9E">
        <w:t xml:space="preserve"> </w:t>
      </w:r>
      <w:r w:rsidRPr="00F95D03">
        <w:t>Māori</w:t>
      </w:r>
      <w:r w:rsidR="005F4C9E">
        <w:t xml:space="preserve"> </w:t>
      </w:r>
      <w:r w:rsidRPr="00F95D03">
        <w:t>language</w:t>
      </w:r>
      <w:r w:rsidR="005F4C9E">
        <w:t xml:space="preserve"> </w:t>
      </w:r>
      <w:r w:rsidRPr="00F95D03">
        <w:t>and</w:t>
      </w:r>
      <w:r w:rsidR="005F4C9E">
        <w:t xml:space="preserve"> </w:t>
      </w:r>
      <w:r w:rsidRPr="00F95D03">
        <w:t>culture</w:t>
      </w:r>
      <w:r w:rsidR="005F4C9E">
        <w:rPr>
          <w:rFonts w:eastAsia="Calibri"/>
        </w:rPr>
        <w:t xml:space="preserve"> </w:t>
      </w:r>
      <w:r>
        <w:rPr>
          <w:rFonts w:eastAsia="Calibri"/>
        </w:rPr>
        <w:t>by</w:t>
      </w:r>
      <w:r w:rsidR="005F4C9E">
        <w:rPr>
          <w:rFonts w:eastAsia="Calibri"/>
        </w:rPr>
        <w:t xml:space="preserve"> </w:t>
      </w:r>
      <w:r>
        <w:rPr>
          <w:rFonts w:eastAsia="Calibri" w:cs="Arial"/>
          <w:lang w:eastAsia="en-NZ"/>
        </w:rPr>
        <w:t>funding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Māori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media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content,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as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well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as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operational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funding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for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iwi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radio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stations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and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archiving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of</w:t>
      </w:r>
      <w:r w:rsidR="005F4C9E">
        <w:rPr>
          <w:rFonts w:eastAsia="Calibri" w:cs="Arial"/>
          <w:lang w:eastAsia="en-NZ"/>
        </w:rPr>
        <w:t xml:space="preserve"> </w:t>
      </w:r>
      <w:r w:rsidRPr="00674E19">
        <w:rPr>
          <w:rFonts w:eastAsia="Calibri" w:cs="Arial"/>
          <w:lang w:eastAsia="en-NZ"/>
        </w:rPr>
        <w:t>content</w:t>
      </w:r>
      <w:r>
        <w:rPr>
          <w:rFonts w:eastAsia="Calibri" w:cs="Arial"/>
          <w:lang w:eastAsia="en-NZ"/>
        </w:rPr>
        <w:t>.</w:t>
      </w:r>
      <w:r w:rsidR="005F4C9E">
        <w:rPr>
          <w:rFonts w:eastAsia="Calibri" w:cs="Arial"/>
          <w:lang w:eastAsia="en-NZ"/>
        </w:rPr>
        <w:t xml:space="preserve"> </w:t>
      </w:r>
      <w:r w:rsidRPr="001D3B2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2019/20,</w:t>
      </w:r>
      <w:r w:rsidR="005F4C9E">
        <w:rPr>
          <w:vertAlign w:val="superscript"/>
          <w:lang w:val="en-NZ"/>
        </w:rPr>
        <w:t xml:space="preserve"> </w:t>
      </w:r>
      <w:r w:rsidRPr="00AC10A4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received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$66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m</w:t>
      </w:r>
      <w:r>
        <w:rPr>
          <w:lang w:val="en-NZ"/>
        </w:rPr>
        <w:t>illion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funding</w:t>
      </w:r>
      <w:r>
        <w:rPr>
          <w:lang w:val="en-NZ"/>
        </w:rPr>
        <w:t>.</w:t>
      </w:r>
    </w:p>
    <w:p w14:paraId="34D2F7EF" w14:textId="63FCA027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148.</w:t>
      </w:r>
      <w:r>
        <w:rPr>
          <w:iCs/>
          <w:lang w:val="en-NZ"/>
        </w:rPr>
        <w:tab/>
      </w:r>
      <w:r w:rsidRPr="001D3B2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Television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received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$19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direct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operational</w:t>
      </w:r>
      <w:r w:rsidR="005F4C9E">
        <w:rPr>
          <w:lang w:val="en-NZ"/>
        </w:rPr>
        <w:t xml:space="preserve"> </w:t>
      </w:r>
      <w:r w:rsidRPr="001D3B20">
        <w:rPr>
          <w:lang w:val="en-NZ"/>
        </w:rPr>
        <w:t>funding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2019/2020.</w:t>
      </w:r>
      <w:r w:rsidR="005F4C9E">
        <w:rPr>
          <w:lang w:val="en-NZ"/>
        </w:rPr>
        <w:t xml:space="preserve"> </w:t>
      </w:r>
      <w:r>
        <w:rPr>
          <w:lang w:val="en-NZ"/>
        </w:rPr>
        <w:t>It</w:t>
      </w:r>
      <w:r w:rsidR="005F4C9E">
        <w:rPr>
          <w:lang w:val="en-NZ"/>
        </w:rPr>
        <w:t xml:space="preserve"> </w:t>
      </w:r>
      <w:r>
        <w:rPr>
          <w:lang w:val="en-NZ"/>
        </w:rPr>
        <w:t>produced</w:t>
      </w:r>
      <w:r w:rsidR="005F4C9E">
        <w:rPr>
          <w:lang w:val="en-NZ"/>
        </w:rPr>
        <w:t xml:space="preserve"> </w:t>
      </w:r>
      <w:r>
        <w:rPr>
          <w:lang w:val="en-NZ"/>
        </w:rPr>
        <w:t>locally</w:t>
      </w:r>
      <w:r w:rsidR="005F4C9E">
        <w:rPr>
          <w:lang w:val="en-NZ"/>
        </w:rPr>
        <w:t xml:space="preserve"> </w:t>
      </w:r>
      <w:r>
        <w:rPr>
          <w:lang w:val="en-NZ"/>
        </w:rPr>
        <w:t>made</w:t>
      </w:r>
      <w:r w:rsidR="005F4C9E">
        <w:rPr>
          <w:lang w:val="en-NZ"/>
        </w:rPr>
        <w:t xml:space="preserve"> </w:t>
      </w:r>
      <w:r>
        <w:rPr>
          <w:lang w:val="en-NZ"/>
        </w:rPr>
        <w:t>content</w:t>
      </w:r>
      <w:r w:rsidR="005F4C9E">
        <w:rPr>
          <w:lang w:val="en-NZ"/>
        </w:rPr>
        <w:t xml:space="preserve"> </w:t>
      </w:r>
      <w:r>
        <w:rPr>
          <w:lang w:val="en-NZ"/>
        </w:rPr>
        <w:t>including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reo</w:t>
      </w:r>
      <w:r w:rsidR="005F4C9E">
        <w:rPr>
          <w:lang w:val="en-NZ"/>
        </w:rPr>
        <w:t xml:space="preserve"> </w:t>
      </w:r>
      <w:r w:rsidRPr="00A13086">
        <w:rPr>
          <w:lang w:val="en-NZ"/>
        </w:rPr>
        <w:t>content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broadcast</w:t>
      </w:r>
      <w:r w:rsidR="005F4C9E">
        <w:rPr>
          <w:lang w:val="en-NZ"/>
        </w:rPr>
        <w:t xml:space="preserve"> </w:t>
      </w:r>
      <w:r>
        <w:rPr>
          <w:lang w:val="en-NZ"/>
        </w:rPr>
        <w:t>content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two</w:t>
      </w:r>
      <w:r w:rsidR="005F4C9E">
        <w:rPr>
          <w:lang w:val="en-NZ"/>
        </w:rPr>
        <w:t xml:space="preserve"> </w:t>
      </w:r>
      <w:r>
        <w:rPr>
          <w:lang w:val="en-NZ"/>
        </w:rPr>
        <w:t>channels,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content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an</w:t>
      </w:r>
      <w:r w:rsidR="005F4C9E">
        <w:rPr>
          <w:lang w:val="en-NZ"/>
        </w:rPr>
        <w:t xml:space="preserve"> </w:t>
      </w:r>
      <w:r>
        <w:rPr>
          <w:lang w:val="en-NZ"/>
        </w:rPr>
        <w:t>online</w:t>
      </w:r>
      <w:r w:rsidR="005F4C9E">
        <w:rPr>
          <w:lang w:val="en-NZ"/>
        </w:rPr>
        <w:t xml:space="preserve"> </w:t>
      </w:r>
      <w:r>
        <w:rPr>
          <w:lang w:val="en-NZ"/>
        </w:rPr>
        <w:t>platform.</w:t>
      </w:r>
    </w:p>
    <w:p w14:paraId="1C7E4B97" w14:textId="2C6251E1" w:rsidR="00886567" w:rsidRPr="004413C0" w:rsidRDefault="00886567" w:rsidP="00520BBC">
      <w:pPr>
        <w:pStyle w:val="H4G"/>
        <w:rPr>
          <w:lang w:val="en-NZ"/>
        </w:rPr>
      </w:pPr>
      <w:r>
        <w:rPr>
          <w:lang w:val="en-NZ"/>
        </w:rPr>
        <w:lastRenderedPageBreak/>
        <w:tab/>
      </w:r>
      <w:r>
        <w:rPr>
          <w:lang w:val="en-NZ"/>
        </w:rPr>
        <w:tab/>
      </w:r>
      <w:r w:rsidRPr="004413C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language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education</w:t>
      </w:r>
    </w:p>
    <w:p w14:paraId="404F8CD6" w14:textId="77777777" w:rsidR="0071570E" w:rsidRDefault="00886567" w:rsidP="00886567">
      <w:pPr>
        <w:pStyle w:val="SingleTxtG"/>
      </w:pPr>
      <w:r w:rsidRPr="006A7228">
        <w:rPr>
          <w:iCs/>
        </w:rPr>
        <w:t>149.</w:t>
      </w:r>
      <w:r w:rsidRPr="006A7228">
        <w:rPr>
          <w:iCs/>
        </w:rPr>
        <w:tab/>
      </w:r>
      <w:r w:rsidRPr="006A7228">
        <w:t>Tau</w:t>
      </w:r>
      <w:r w:rsidR="005F4C9E">
        <w:t xml:space="preserve"> </w:t>
      </w:r>
      <w:r w:rsidRPr="006A7228">
        <w:t>Mai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Reo,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Language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Education</w:t>
      </w:r>
      <w:r w:rsidR="005F4C9E">
        <w:t xml:space="preserve"> </w:t>
      </w:r>
      <w:r w:rsidRPr="006A7228">
        <w:t>Strategy</w:t>
      </w:r>
      <w:r w:rsidR="005F4C9E">
        <w:t xml:space="preserve"> </w:t>
      </w:r>
      <w:r w:rsidRPr="006A7228">
        <w:t>2020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education</w:t>
      </w:r>
      <w:r w:rsidR="005F4C9E">
        <w:t xml:space="preserve"> </w:t>
      </w:r>
      <w:r w:rsidRPr="006A7228">
        <w:t>sector</w:t>
      </w:r>
      <w:r w:rsidR="0071570E">
        <w:t>’</w:t>
      </w:r>
      <w:r w:rsidRPr="006A7228">
        <w:t>s</w:t>
      </w:r>
      <w:r w:rsidR="005F4C9E">
        <w:t xml:space="preserve"> </w:t>
      </w:r>
      <w:r w:rsidRPr="006A7228">
        <w:t>contribution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Maihi</w:t>
      </w:r>
      <w:r w:rsidR="005F4C9E">
        <w:t xml:space="preserve"> </w:t>
      </w:r>
      <w:r w:rsidRPr="006A7228">
        <w:t>Karauna.</w:t>
      </w:r>
      <w:r w:rsidR="005F4C9E">
        <w:t xml:space="preserve"> </w:t>
      </w:r>
      <w:r w:rsidRPr="006A7228">
        <w:t>It</w:t>
      </w:r>
      <w:r w:rsidR="005F4C9E">
        <w:t xml:space="preserve"> </w:t>
      </w:r>
      <w:r w:rsidRPr="006A7228">
        <w:t>provides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framework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coordinating</w:t>
      </w:r>
      <w:r w:rsidR="005F4C9E">
        <w:t xml:space="preserve"> </w:t>
      </w:r>
      <w:r w:rsidRPr="006A7228">
        <w:t>programmes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services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reo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medium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English</w:t>
      </w:r>
      <w:r w:rsidR="005F4C9E">
        <w:t xml:space="preserve"> </w:t>
      </w:r>
      <w:r w:rsidRPr="006A7228">
        <w:t>medium</w:t>
      </w:r>
      <w:r w:rsidR="005F4C9E">
        <w:t xml:space="preserve"> </w:t>
      </w:r>
      <w:r w:rsidRPr="006A7228">
        <w:t>education.</w:t>
      </w:r>
    </w:p>
    <w:bookmarkEnd w:id="53"/>
    <w:p w14:paraId="5207D239" w14:textId="77777777" w:rsidR="0071570E" w:rsidRDefault="00886567" w:rsidP="00886567">
      <w:pPr>
        <w:pStyle w:val="SingleTxtG"/>
      </w:pPr>
      <w:r w:rsidRPr="006A7228">
        <w:rPr>
          <w:iCs/>
        </w:rPr>
        <w:t>150.</w:t>
      </w:r>
      <w:r w:rsidRPr="006A7228">
        <w:rPr>
          <w:iCs/>
        </w:rPr>
        <w:tab/>
      </w:r>
      <w:r w:rsidRPr="006A7228">
        <w:t>Between</w:t>
      </w:r>
      <w:r w:rsidR="005F4C9E">
        <w:t xml:space="preserve"> </w:t>
      </w:r>
      <w:r w:rsidRPr="006A7228">
        <w:t>2010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2019,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number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students</w:t>
      </w:r>
      <w:r w:rsidR="005F4C9E">
        <w:t xml:space="preserve"> </w:t>
      </w:r>
      <w:r w:rsidRPr="006A7228">
        <w:t>learning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language</w:t>
      </w:r>
      <w:r w:rsidR="005F4C9E">
        <w:t xml:space="preserve"> </w:t>
      </w:r>
      <w:r w:rsidRPr="006A7228">
        <w:t>grew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27%,</w:t>
      </w:r>
      <w:r w:rsidR="005F4C9E">
        <w:t xml:space="preserve"> </w:t>
      </w:r>
      <w:r w:rsidRPr="006A7228">
        <w:t>from</w:t>
      </w:r>
      <w:r w:rsidR="005F4C9E">
        <w:t xml:space="preserve"> </w:t>
      </w:r>
      <w:r w:rsidRPr="006A7228">
        <w:t>67,193</w:t>
      </w:r>
      <w:r w:rsidR="005F4C9E">
        <w:t xml:space="preserve"> </w:t>
      </w:r>
      <w:r w:rsidRPr="006A7228">
        <w:t>learners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2010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85,444</w:t>
      </w:r>
      <w:r w:rsidR="005F4C9E">
        <w:t xml:space="preserve"> </w:t>
      </w:r>
      <w:r w:rsidRPr="006A7228">
        <w:t>learners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2019.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number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all</w:t>
      </w:r>
      <w:r w:rsidR="005F4C9E">
        <w:t xml:space="preserve"> </w:t>
      </w:r>
      <w:r w:rsidRPr="006A7228">
        <w:t>learners</w:t>
      </w:r>
      <w:r w:rsidR="005F4C9E">
        <w:t xml:space="preserve"> </w:t>
      </w:r>
      <w:r w:rsidRPr="006A7228">
        <w:t>participating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language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education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2019</w:t>
      </w:r>
      <w:r w:rsidR="005F4C9E">
        <w:t xml:space="preserve"> </w:t>
      </w:r>
      <w:r w:rsidRPr="006A7228">
        <w:t>grew</w:t>
      </w:r>
      <w:r w:rsidR="005F4C9E">
        <w:t xml:space="preserve"> </w:t>
      </w:r>
      <w:r w:rsidRPr="006A7228">
        <w:t>by</w:t>
      </w:r>
      <w:r w:rsidR="005F4C9E">
        <w:t xml:space="preserve"> </w:t>
      </w:r>
      <w:r w:rsidRPr="006A7228">
        <w:t>35%</w:t>
      </w:r>
      <w:r w:rsidR="005F4C9E">
        <w:t xml:space="preserve"> </w:t>
      </w:r>
      <w:r w:rsidRPr="006A7228">
        <w:t>from</w:t>
      </w:r>
      <w:r w:rsidR="005F4C9E">
        <w:t xml:space="preserve"> </w:t>
      </w:r>
      <w:r w:rsidRPr="006A7228">
        <w:t>149,056</w:t>
      </w:r>
      <w:r w:rsidR="005F4C9E">
        <w:t xml:space="preserve"> </w:t>
      </w:r>
      <w:r w:rsidRPr="006A7228">
        <w:t>learners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2010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201,299</w:t>
      </w:r>
      <w:r w:rsidR="005F4C9E">
        <w:t xml:space="preserve"> </w:t>
      </w:r>
      <w:r w:rsidRPr="006A7228">
        <w:t>learners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2019.</w:t>
      </w:r>
    </w:p>
    <w:p w14:paraId="6B73015B" w14:textId="46DAC6C2" w:rsidR="00886567" w:rsidRPr="00461CF7" w:rsidRDefault="00886567" w:rsidP="00886567">
      <w:pPr>
        <w:pStyle w:val="SingleTxtG"/>
        <w:rPr>
          <w:lang w:val="en-NZ"/>
        </w:rPr>
      </w:pPr>
      <w:r w:rsidRPr="00461CF7">
        <w:rPr>
          <w:iCs/>
          <w:lang w:val="en-NZ"/>
        </w:rPr>
        <w:t>151.</w:t>
      </w:r>
      <w:r w:rsidRPr="00461CF7">
        <w:rPr>
          <w:iCs/>
          <w:lang w:val="en-NZ"/>
        </w:rPr>
        <w:tab/>
      </w:r>
      <w:r w:rsidRPr="006A7228">
        <w:t>In</w:t>
      </w:r>
      <w:r w:rsidR="005F4C9E">
        <w:t xml:space="preserve"> </w:t>
      </w:r>
      <w:r w:rsidRPr="006A7228">
        <w:t>2020,</w:t>
      </w:r>
      <w:r w:rsidR="005F4C9E">
        <w:t xml:space="preserve"> </w:t>
      </w:r>
      <w:r w:rsidRPr="006A7228">
        <w:t>30,626</w:t>
      </w:r>
      <w:r w:rsidR="005F4C9E">
        <w:t xml:space="preserve"> </w:t>
      </w:r>
      <w:r w:rsidRPr="006A7228">
        <w:t>secondary</w:t>
      </w:r>
      <w:r w:rsidR="005F4C9E">
        <w:t xml:space="preserve"> </w:t>
      </w:r>
      <w:r w:rsidRPr="006A7228">
        <w:t>school</w:t>
      </w:r>
      <w:r w:rsidR="005F4C9E">
        <w:t xml:space="preserve"> </w:t>
      </w:r>
      <w:r w:rsidRPr="006A7228">
        <w:t>students</w:t>
      </w:r>
      <w:r w:rsidR="005F4C9E">
        <w:t xml:space="preserve"> </w:t>
      </w:r>
      <w:r w:rsidRPr="006A7228">
        <w:t>studied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reo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National</w:t>
      </w:r>
      <w:r w:rsidR="005F4C9E">
        <w:t xml:space="preserve"> </w:t>
      </w:r>
      <w:r w:rsidRPr="006A7228">
        <w:t>Certificate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Educational</w:t>
      </w:r>
      <w:r w:rsidR="005F4C9E">
        <w:t xml:space="preserve"> </w:t>
      </w:r>
      <w:r w:rsidRPr="006A7228">
        <w:t>Achievement</w:t>
      </w:r>
      <w:r w:rsidR="005F4C9E">
        <w:t xml:space="preserve"> </w:t>
      </w:r>
      <w:r w:rsidRPr="006A7228">
        <w:t>(NCEA)</w:t>
      </w:r>
      <w:r w:rsidRPr="0071570E">
        <w:rPr>
          <w:rStyle w:val="FootnoteReference"/>
        </w:rPr>
        <w:footnoteReference w:id="18"/>
      </w:r>
      <w:r w:rsidR="005F4C9E">
        <w:t xml:space="preserve"> </w:t>
      </w:r>
      <w:r w:rsidRPr="006A7228">
        <w:t>subject.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35%</w:t>
      </w:r>
      <w:r w:rsidR="005F4C9E">
        <w:t xml:space="preserve"> </w:t>
      </w:r>
      <w:r w:rsidRPr="006A7228">
        <w:t>increase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participation</w:t>
      </w:r>
      <w:r w:rsidR="005F4C9E">
        <w:t xml:space="preserve"> </w:t>
      </w:r>
      <w:r w:rsidRPr="006A7228">
        <w:t>since</w:t>
      </w:r>
      <w:r w:rsidR="005F4C9E">
        <w:rPr>
          <w:lang w:val="en-NZ"/>
        </w:rPr>
        <w:t xml:space="preserve"> </w:t>
      </w:r>
      <w:r w:rsidRPr="006916E7">
        <w:rPr>
          <w:lang w:val="en-NZ"/>
        </w:rPr>
        <w:t>2014.</w:t>
      </w:r>
      <w:r w:rsidRPr="0071570E">
        <w:rPr>
          <w:rStyle w:val="FootnoteReference"/>
        </w:rPr>
        <w:footnoteReference w:id="19"/>
      </w:r>
    </w:p>
    <w:p w14:paraId="3607F014" w14:textId="5AA1477B" w:rsidR="00886567" w:rsidRPr="004413C0" w:rsidRDefault="00886567" w:rsidP="00520BBC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4413C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medium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teaching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learning</w:t>
      </w:r>
    </w:p>
    <w:p w14:paraId="6991F805" w14:textId="71B256A4" w:rsidR="00886567" w:rsidRPr="00F552E3" w:rsidRDefault="00886567" w:rsidP="00886567">
      <w:pPr>
        <w:pStyle w:val="SingleTxtG"/>
        <w:rPr>
          <w:lang w:val="en-NZ"/>
        </w:rPr>
      </w:pPr>
      <w:r w:rsidRPr="00F552E3">
        <w:rPr>
          <w:iCs/>
          <w:lang w:val="en-NZ"/>
        </w:rPr>
        <w:t>152.</w:t>
      </w:r>
      <w:r w:rsidRPr="00F552E3">
        <w:rPr>
          <w:iCs/>
          <w:lang w:val="en-NZ"/>
        </w:rPr>
        <w:tab/>
      </w:r>
      <w:r w:rsidRPr="00566B0E">
        <w:rPr>
          <w:i/>
          <w:iCs/>
          <w:lang w:val="en-NZ"/>
        </w:rPr>
        <w:t>Te</w:t>
      </w:r>
      <w:r w:rsidR="005F4C9E">
        <w:rPr>
          <w:i/>
          <w:iCs/>
          <w:lang w:val="en-NZ"/>
        </w:rPr>
        <w:t xml:space="preserve"> </w:t>
      </w:r>
      <w:r w:rsidRPr="00566B0E">
        <w:rPr>
          <w:i/>
          <w:iCs/>
          <w:lang w:val="en-NZ"/>
        </w:rPr>
        <w:t>Marautanga</w:t>
      </w:r>
      <w:r w:rsidR="005F4C9E">
        <w:rPr>
          <w:i/>
          <w:iCs/>
          <w:lang w:val="en-NZ"/>
        </w:rPr>
        <w:t xml:space="preserve"> </w:t>
      </w:r>
      <w:r w:rsidRPr="00566B0E">
        <w:rPr>
          <w:i/>
          <w:iCs/>
          <w:lang w:val="en-NZ"/>
        </w:rPr>
        <w:t>o</w:t>
      </w:r>
      <w:r w:rsidR="005F4C9E">
        <w:rPr>
          <w:i/>
          <w:iCs/>
          <w:lang w:val="en-NZ"/>
        </w:rPr>
        <w:t xml:space="preserve"> </w:t>
      </w:r>
      <w:r w:rsidRPr="00566B0E">
        <w:rPr>
          <w:i/>
          <w:iCs/>
          <w:lang w:val="en-NZ"/>
        </w:rPr>
        <w:t>Aotearoa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curriculum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medium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schooling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pathways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being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strengthened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reflect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holistic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learner-centred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focus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based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566B0E">
        <w:rPr>
          <w:i/>
          <w:iCs/>
          <w:lang w:val="en-NZ"/>
        </w:rPr>
        <w:t>He</w:t>
      </w:r>
      <w:r w:rsidR="005F4C9E">
        <w:rPr>
          <w:i/>
          <w:iCs/>
          <w:lang w:val="en-NZ"/>
        </w:rPr>
        <w:t xml:space="preserve"> </w:t>
      </w:r>
      <w:r w:rsidRPr="00566B0E">
        <w:rPr>
          <w:i/>
          <w:iCs/>
          <w:lang w:val="en-NZ"/>
        </w:rPr>
        <w:t>Tamaiti</w:t>
      </w:r>
      <w:r w:rsidR="005F4C9E">
        <w:rPr>
          <w:i/>
          <w:iCs/>
          <w:lang w:val="en-NZ"/>
        </w:rPr>
        <w:t xml:space="preserve"> </w:t>
      </w:r>
      <w:r w:rsidRPr="00566B0E">
        <w:rPr>
          <w:i/>
          <w:iCs/>
          <w:lang w:val="en-NZ"/>
        </w:rPr>
        <w:t>Hei</w:t>
      </w:r>
      <w:r w:rsidR="005F4C9E">
        <w:rPr>
          <w:i/>
          <w:iCs/>
          <w:lang w:val="en-NZ"/>
        </w:rPr>
        <w:t xml:space="preserve"> </w:t>
      </w:r>
      <w:r w:rsidRPr="00566B0E">
        <w:rPr>
          <w:i/>
          <w:iCs/>
          <w:lang w:val="en-NZ"/>
        </w:rPr>
        <w:t>Raukura</w:t>
      </w:r>
      <w:r w:rsidRPr="00F552E3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6A7228">
        <w:t>framework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founded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worldview.</w:t>
      </w:r>
    </w:p>
    <w:p w14:paraId="1FE4BFF8" w14:textId="7C3E00E9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153.</w:t>
      </w:r>
      <w:r>
        <w:rPr>
          <w:iCs/>
          <w:lang w:val="en-NZ"/>
        </w:rPr>
        <w:tab/>
      </w:r>
      <w:r w:rsidRPr="00A44CC7">
        <w:rPr>
          <w:lang w:val="en-NZ"/>
        </w:rPr>
        <w:t>Si</w:t>
      </w:r>
      <w:r w:rsidRPr="00115206">
        <w:rPr>
          <w:lang w:val="en-NZ"/>
        </w:rPr>
        <w:t>gnificant</w:t>
      </w:r>
      <w:r w:rsidR="005F4C9E">
        <w:rPr>
          <w:lang w:val="en-NZ"/>
        </w:rPr>
        <w:t xml:space="preserve"> </w:t>
      </w:r>
      <w:r w:rsidRPr="00115206">
        <w:rPr>
          <w:lang w:val="en-NZ"/>
        </w:rPr>
        <w:t>investments</w:t>
      </w:r>
      <w:r w:rsidR="005F4C9E">
        <w:rPr>
          <w:lang w:val="en-NZ"/>
        </w:rPr>
        <w:t xml:space="preserve"> </w:t>
      </w:r>
      <w:r w:rsidRPr="00A44CC7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A44CC7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A44CC7">
        <w:rPr>
          <w:lang w:val="en-NZ"/>
        </w:rPr>
        <w:t>made</w:t>
      </w:r>
      <w:r w:rsidR="005F4C9E">
        <w:rPr>
          <w:lang w:val="en-NZ"/>
        </w:rPr>
        <w:t xml:space="preserve"> </w:t>
      </w:r>
      <w:r w:rsidRPr="00A44CC7">
        <w:rPr>
          <w:lang w:val="en-NZ"/>
        </w:rPr>
        <w:t>into</w:t>
      </w:r>
      <w:r w:rsidR="005F4C9E">
        <w:rPr>
          <w:lang w:val="en-NZ"/>
        </w:rPr>
        <w:t xml:space="preserve"> </w:t>
      </w:r>
      <w:r w:rsidRPr="00A44CC7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A44CC7">
        <w:rPr>
          <w:lang w:val="en-NZ"/>
        </w:rPr>
        <w:t>medium</w:t>
      </w:r>
      <w:r w:rsidR="005F4C9E">
        <w:rPr>
          <w:lang w:val="en-NZ"/>
        </w:rPr>
        <w:t xml:space="preserve"> </w:t>
      </w:r>
      <w:r w:rsidRPr="00A44CC7">
        <w:rPr>
          <w:lang w:val="en-NZ"/>
        </w:rPr>
        <w:t>teaching</w:t>
      </w:r>
      <w:r w:rsidR="005F4C9E">
        <w:rPr>
          <w:lang w:val="en-NZ"/>
        </w:rPr>
        <w:t xml:space="preserve"> </w:t>
      </w:r>
      <w:r w:rsidRPr="00A44CC7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44CC7">
        <w:rPr>
          <w:lang w:val="en-NZ"/>
        </w:rPr>
        <w:t>learning</w:t>
      </w:r>
      <w:r w:rsidRPr="00943BF2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943BF2">
        <w:rPr>
          <w:lang w:val="en-NZ"/>
        </w:rPr>
        <w:t>including</w:t>
      </w:r>
      <w:r>
        <w:rPr>
          <w:lang w:val="en-NZ"/>
        </w:rPr>
        <w:t>:</w:t>
      </w:r>
    </w:p>
    <w:p w14:paraId="25A55301" w14:textId="4F0D23F2" w:rsidR="00886567" w:rsidRPr="008D57DF" w:rsidRDefault="00520BBC" w:rsidP="00886567">
      <w:pPr>
        <w:pStyle w:val="SingleTxtG"/>
      </w:pPr>
      <w:r>
        <w:tab/>
      </w:r>
      <w:r w:rsidR="00886567" w:rsidRPr="008D57DF">
        <w:t>(a)</w:t>
      </w:r>
      <w:r w:rsidR="00886567" w:rsidRPr="008D57DF">
        <w:tab/>
        <w:t>$32</w:t>
      </w:r>
      <w:r w:rsidR="005F4C9E">
        <w:t xml:space="preserve"> </w:t>
      </w:r>
      <w:r w:rsidR="00886567" w:rsidRPr="008D57DF">
        <w:t>million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support</w:t>
      </w:r>
      <w:r w:rsidR="005F4C9E">
        <w:t xml:space="preserve"> </w:t>
      </w:r>
      <w:r w:rsidR="00886567" w:rsidRPr="008D57DF">
        <w:t>Kōhanga</w:t>
      </w:r>
      <w:r w:rsidR="005F4C9E">
        <w:t xml:space="preserve"> </w:t>
      </w:r>
      <w:r w:rsidR="00886567" w:rsidRPr="008D57DF">
        <w:t>Reo</w:t>
      </w:r>
      <w:r w:rsidR="005F4C9E">
        <w:t xml:space="preserve"> </w:t>
      </w:r>
      <w:r w:rsidR="00886567" w:rsidRPr="008D57DF">
        <w:t>in</w:t>
      </w:r>
      <w:r w:rsidR="005F4C9E">
        <w:t xml:space="preserve"> </w:t>
      </w:r>
      <w:r w:rsidR="00886567" w:rsidRPr="008D57DF">
        <w:t>Budget</w:t>
      </w:r>
      <w:r w:rsidR="005F4C9E">
        <w:t xml:space="preserve"> </w:t>
      </w:r>
      <w:r w:rsidR="00886567" w:rsidRPr="008D57DF">
        <w:t>2019;</w:t>
      </w:r>
    </w:p>
    <w:p w14:paraId="526E12E5" w14:textId="4628E097" w:rsidR="00886567" w:rsidRPr="008D57DF" w:rsidRDefault="00520BBC" w:rsidP="00886567">
      <w:pPr>
        <w:pStyle w:val="SingleTxtG"/>
      </w:pPr>
      <w:r>
        <w:tab/>
      </w:r>
      <w:r w:rsidR="00886567" w:rsidRPr="008D57DF">
        <w:t>(b)</w:t>
      </w:r>
      <w:r w:rsidR="00886567" w:rsidRPr="008D57DF">
        <w:tab/>
        <w:t>$100</w:t>
      </w:r>
      <w:r w:rsidR="005F4C9E">
        <w:t xml:space="preserve"> </w:t>
      </w:r>
      <w:r w:rsidR="00886567" w:rsidRPr="008D57DF">
        <w:t>million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support</w:t>
      </w:r>
      <w:r w:rsidR="005F4C9E">
        <w:t xml:space="preserve"> </w:t>
      </w:r>
      <w:r w:rsidR="00886567" w:rsidRPr="008D57DF">
        <w:t>Kōhanga</w:t>
      </w:r>
      <w:r w:rsidR="005F4C9E">
        <w:t xml:space="preserve"> </w:t>
      </w:r>
      <w:r w:rsidR="00886567" w:rsidRPr="008D57DF">
        <w:t>Reo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revitalise</w:t>
      </w:r>
      <w:r w:rsidR="005F4C9E">
        <w:t xml:space="preserve"> </w:t>
      </w:r>
      <w:r w:rsidR="00886567" w:rsidRPr="008D57DF">
        <w:t>te</w:t>
      </w:r>
      <w:r w:rsidR="005F4C9E">
        <w:t xml:space="preserve"> </w:t>
      </w:r>
      <w:r w:rsidR="00886567" w:rsidRPr="008D57DF">
        <w:t>reo</w:t>
      </w:r>
      <w:r w:rsidR="005F4C9E">
        <w:t xml:space="preserve"> </w:t>
      </w:r>
      <w:r w:rsidR="00886567" w:rsidRPr="008D57DF">
        <w:t>Māori</w:t>
      </w:r>
      <w:r w:rsidR="005F4C9E">
        <w:t xml:space="preserve"> </w:t>
      </w:r>
      <w:r w:rsidR="00886567" w:rsidRPr="008D57DF">
        <w:t>in</w:t>
      </w:r>
      <w:r w:rsidR="005F4C9E">
        <w:t xml:space="preserve"> </w:t>
      </w:r>
      <w:r w:rsidR="00886567" w:rsidRPr="008D57DF">
        <w:t>Budget</w:t>
      </w:r>
      <w:r w:rsidR="005F4C9E">
        <w:t xml:space="preserve"> </w:t>
      </w:r>
      <w:r w:rsidR="00886567" w:rsidRPr="008D57DF">
        <w:t>2020;</w:t>
      </w:r>
    </w:p>
    <w:p w14:paraId="7BE71747" w14:textId="77777777" w:rsidR="0071570E" w:rsidRDefault="00520BBC" w:rsidP="00886567">
      <w:pPr>
        <w:pStyle w:val="SingleTxtG"/>
      </w:pPr>
      <w:r>
        <w:tab/>
      </w:r>
      <w:r w:rsidR="00886567" w:rsidRPr="008D57DF">
        <w:t>(c)</w:t>
      </w:r>
      <w:r w:rsidR="00886567" w:rsidRPr="008D57DF">
        <w:tab/>
        <w:t>$20</w:t>
      </w:r>
      <w:r w:rsidR="005F4C9E">
        <w:t xml:space="preserve"> </w:t>
      </w:r>
      <w:r w:rsidR="00886567" w:rsidRPr="008D57DF">
        <w:t>million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support</w:t>
      </w:r>
      <w:r w:rsidR="005F4C9E">
        <w:t xml:space="preserve"> </w:t>
      </w:r>
      <w:r w:rsidR="00886567" w:rsidRPr="008D57DF">
        <w:t>Māori</w:t>
      </w:r>
      <w:r w:rsidR="005F4C9E">
        <w:t xml:space="preserve"> </w:t>
      </w:r>
      <w:r w:rsidR="00886567" w:rsidRPr="008D57DF">
        <w:t>boarding</w:t>
      </w:r>
      <w:r w:rsidR="005F4C9E">
        <w:t xml:space="preserve"> </w:t>
      </w:r>
      <w:r w:rsidR="00886567" w:rsidRPr="008D57DF">
        <w:t>schools,</w:t>
      </w:r>
      <w:r w:rsidR="005F4C9E">
        <w:t xml:space="preserve"> </w:t>
      </w:r>
      <w:r w:rsidR="00886567" w:rsidRPr="008D57DF">
        <w:t>$32.3</w:t>
      </w:r>
      <w:r w:rsidR="005F4C9E">
        <w:t xml:space="preserve"> </w:t>
      </w:r>
      <w:r w:rsidR="00886567" w:rsidRPr="008D57DF">
        <w:t>million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address</w:t>
      </w:r>
      <w:r w:rsidR="005F4C9E">
        <w:t xml:space="preserve"> </w:t>
      </w:r>
      <w:r w:rsidR="00886567" w:rsidRPr="008D57DF">
        <w:t>inequitable</w:t>
      </w:r>
      <w:r w:rsidR="005F4C9E">
        <w:t xml:space="preserve"> </w:t>
      </w:r>
      <w:r w:rsidR="00886567" w:rsidRPr="008D57DF">
        <w:t>funding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wānanga,</w:t>
      </w:r>
      <w:r w:rsidR="005F4C9E">
        <w:t xml:space="preserve"> </w:t>
      </w:r>
      <w:r w:rsidR="00886567" w:rsidRPr="008D57DF">
        <w:t>$77</w:t>
      </w:r>
      <w:r w:rsidR="005F4C9E">
        <w:t xml:space="preserve"> </w:t>
      </w:r>
      <w:r w:rsidR="00886567" w:rsidRPr="008D57DF">
        <w:t>million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support</w:t>
      </w:r>
      <w:r w:rsidR="005F4C9E">
        <w:t xml:space="preserve"> </w:t>
      </w:r>
      <w:r w:rsidR="00886567" w:rsidRPr="008D57DF">
        <w:t>property</w:t>
      </w:r>
      <w:r w:rsidR="005F4C9E">
        <w:t xml:space="preserve"> </w:t>
      </w:r>
      <w:r w:rsidR="00886567" w:rsidRPr="008D57DF">
        <w:t>funding</w:t>
      </w:r>
      <w:r w:rsidR="005F4C9E">
        <w:t xml:space="preserve"> </w:t>
      </w:r>
      <w:r w:rsidR="00886567" w:rsidRPr="008D57DF">
        <w:t>for</w:t>
      </w:r>
      <w:r w:rsidR="005F4C9E">
        <w:t xml:space="preserve"> </w:t>
      </w:r>
      <w:r w:rsidR="00886567" w:rsidRPr="008D57DF">
        <w:t>schools</w:t>
      </w:r>
      <w:r w:rsidR="005F4C9E">
        <w:t xml:space="preserve"> </w:t>
      </w:r>
      <w:r w:rsidR="00886567" w:rsidRPr="008D57DF">
        <w:t>delivering</w:t>
      </w:r>
      <w:r w:rsidR="005F4C9E">
        <w:t xml:space="preserve"> </w:t>
      </w:r>
      <w:r w:rsidR="00886567" w:rsidRPr="008D57DF">
        <w:t>Māori</w:t>
      </w:r>
      <w:r w:rsidR="005F4C9E">
        <w:t xml:space="preserve"> </w:t>
      </w:r>
      <w:r w:rsidR="00886567" w:rsidRPr="008D57DF">
        <w:t>medium</w:t>
      </w:r>
      <w:r w:rsidR="005F4C9E">
        <w:t xml:space="preserve"> </w:t>
      </w:r>
      <w:r w:rsidR="00886567" w:rsidRPr="008D57DF">
        <w:t>education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further</w:t>
      </w:r>
      <w:r w:rsidR="005F4C9E">
        <w:t xml:space="preserve"> </w:t>
      </w:r>
      <w:r w:rsidR="00886567" w:rsidRPr="008D57DF">
        <w:t>funding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improve</w:t>
      </w:r>
      <w:r w:rsidR="005F4C9E">
        <w:t xml:space="preserve"> </w:t>
      </w:r>
      <w:r w:rsidR="00886567" w:rsidRPr="008D57DF">
        <w:t>pay</w:t>
      </w:r>
      <w:r w:rsidR="005F4C9E">
        <w:t xml:space="preserve"> </w:t>
      </w:r>
      <w:r w:rsidR="00886567" w:rsidRPr="008D57DF">
        <w:t>for</w:t>
      </w:r>
      <w:r w:rsidR="005F4C9E">
        <w:t xml:space="preserve"> </w:t>
      </w:r>
      <w:r w:rsidR="00886567" w:rsidRPr="008D57DF">
        <w:t>Kōhanga</w:t>
      </w:r>
      <w:r w:rsidR="005F4C9E">
        <w:t xml:space="preserve"> </w:t>
      </w:r>
      <w:r w:rsidR="00886567" w:rsidRPr="008D57DF">
        <w:t>Reo</w:t>
      </w:r>
      <w:r w:rsidR="005F4C9E">
        <w:t xml:space="preserve"> </w:t>
      </w:r>
      <w:r w:rsidR="00886567" w:rsidRPr="008D57DF">
        <w:t>teachers</w:t>
      </w:r>
      <w:r w:rsidR="005F4C9E">
        <w:t xml:space="preserve"> </w:t>
      </w:r>
      <w:r w:rsidR="00886567" w:rsidRPr="008D57DF">
        <w:t>in</w:t>
      </w:r>
      <w:r w:rsidR="005F4C9E">
        <w:t xml:space="preserve"> </w:t>
      </w:r>
      <w:r w:rsidR="00886567" w:rsidRPr="008D57DF">
        <w:t>Budget</w:t>
      </w:r>
      <w:r w:rsidR="005F4C9E">
        <w:t xml:space="preserve"> </w:t>
      </w:r>
      <w:r w:rsidR="00886567" w:rsidRPr="008D57DF">
        <w:t>2021.</w:t>
      </w:r>
    </w:p>
    <w:p w14:paraId="6884A055" w14:textId="1118B511" w:rsidR="00886567" w:rsidRPr="00283B85" w:rsidRDefault="00886567" w:rsidP="00886567">
      <w:pPr>
        <w:pStyle w:val="SingleTxtG"/>
        <w:rPr>
          <w:lang w:val="en-NZ"/>
        </w:rPr>
      </w:pPr>
      <w:bookmarkStart w:id="54" w:name="_Hlk71529641"/>
      <w:r w:rsidRPr="00283B85">
        <w:rPr>
          <w:iCs/>
          <w:lang w:val="en-NZ"/>
        </w:rPr>
        <w:t>154.</w:t>
      </w:r>
      <w:r w:rsidRPr="00283B85">
        <w:rPr>
          <w:iCs/>
          <w:lang w:val="en-NZ"/>
        </w:rPr>
        <w:tab/>
      </w:r>
      <w:r w:rsidRPr="00F552E3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increase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number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students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enrolled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medium</w:t>
      </w:r>
      <w:r w:rsidR="005F4C9E">
        <w:rPr>
          <w:lang w:val="en-NZ"/>
        </w:rPr>
        <w:t xml:space="preserve"> </w:t>
      </w:r>
      <w:r w:rsidRPr="006A7228">
        <w:t>education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schoolin</w:t>
      </w:r>
      <w:r w:rsidRPr="00B56C8F">
        <w:rPr>
          <w:lang w:val="en-NZ"/>
        </w:rPr>
        <w:t>g,</w:t>
      </w:r>
      <w:r w:rsidRPr="0071570E">
        <w:rPr>
          <w:rStyle w:val="FootnoteReference"/>
        </w:rPr>
        <w:footnoteReference w:id="20"/>
      </w:r>
      <w:r w:rsidR="005F4C9E">
        <w:rPr>
          <w:lang w:val="en-NZ"/>
        </w:rPr>
        <w:t xml:space="preserve"> </w:t>
      </w:r>
      <w:r w:rsidRPr="00B56C8F">
        <w:rPr>
          <w:lang w:val="en-NZ"/>
        </w:rPr>
        <w:t>w</w:t>
      </w:r>
      <w:r w:rsidRPr="00F552E3">
        <w:rPr>
          <w:lang w:val="en-NZ"/>
        </w:rPr>
        <w:t>ith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10.8</w:t>
      </w:r>
      <w:r>
        <w:rPr>
          <w:lang w:val="en-NZ"/>
        </w:rPr>
        <w:t>%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2.7</w:t>
      </w:r>
      <w:r>
        <w:rPr>
          <w:lang w:val="en-NZ"/>
        </w:rPr>
        <w:t>%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total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school-aged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students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learning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through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reo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most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time.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Additionally,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19.9</w:t>
      </w:r>
      <w:r w:rsidR="005F4C9E">
        <w:rPr>
          <w:lang w:val="en-NZ"/>
        </w:rPr>
        <w:t xml:space="preserve"> </w:t>
      </w:r>
      <w:r>
        <w:rPr>
          <w:lang w:val="en-NZ"/>
        </w:rPr>
        <w:t>%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learners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enrolled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early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learning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medium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services.</w:t>
      </w:r>
    </w:p>
    <w:bookmarkEnd w:id="54"/>
    <w:p w14:paraId="4307B8AB" w14:textId="0D7141D6" w:rsidR="00886567" w:rsidRPr="00167D21" w:rsidRDefault="00886567" w:rsidP="00520BBC">
      <w:pPr>
        <w:pStyle w:val="H23G"/>
      </w:pPr>
      <w:r>
        <w:tab/>
        <w:t>3.</w:t>
      </w:r>
      <w:r>
        <w:tab/>
      </w:r>
      <w:r w:rsidRPr="00167D21">
        <w:t>Māori</w:t>
      </w:r>
      <w:r w:rsidR="005F4C9E">
        <w:t xml:space="preserve"> </w:t>
      </w:r>
      <w:r w:rsidRPr="00167D21">
        <w:t>land</w:t>
      </w:r>
      <w:r w:rsidR="005F4C9E">
        <w:t xml:space="preserve"> </w:t>
      </w:r>
      <w:r w:rsidRPr="00167D21">
        <w:t>issues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the</w:t>
      </w:r>
      <w:r w:rsidR="005F4C9E">
        <w:t xml:space="preserve"> </w:t>
      </w:r>
      <w:r w:rsidRPr="00167D21">
        <w:t>treaty</w:t>
      </w:r>
      <w:r w:rsidR="005F4C9E">
        <w:t xml:space="preserve"> </w:t>
      </w:r>
      <w:r w:rsidRPr="00167D21">
        <w:t>settlement</w:t>
      </w:r>
      <w:r w:rsidR="005F4C9E">
        <w:t xml:space="preserve"> </w:t>
      </w:r>
      <w:r w:rsidRPr="00167D21">
        <w:t>process</w:t>
      </w:r>
    </w:p>
    <w:p w14:paraId="005945FB" w14:textId="77777777" w:rsidR="0071570E" w:rsidRDefault="00886567" w:rsidP="00886567">
      <w:pPr>
        <w:pStyle w:val="SingleTxtG"/>
      </w:pPr>
      <w:r w:rsidRPr="006A7228">
        <w:rPr>
          <w:iCs/>
        </w:rPr>
        <w:t>155.</w:t>
      </w:r>
      <w:r w:rsidRPr="006A7228">
        <w:rPr>
          <w:iCs/>
        </w:rPr>
        <w:tab/>
      </w:r>
      <w:r w:rsidRPr="006A7228">
        <w:t>When</w:t>
      </w:r>
      <w:r w:rsidR="005F4C9E">
        <w:t xml:space="preserve"> </w:t>
      </w:r>
      <w:r w:rsidRPr="006A7228">
        <w:t>settling</w:t>
      </w:r>
      <w:r w:rsidR="005F4C9E">
        <w:t xml:space="preserve"> </w:t>
      </w:r>
      <w:r w:rsidRPr="006A7228">
        <w:t>Treaty</w:t>
      </w:r>
      <w:r w:rsidR="005F4C9E">
        <w:t xml:space="preserve"> </w:t>
      </w:r>
      <w:r w:rsidRPr="006A7228">
        <w:t>claims,</w:t>
      </w:r>
      <w:r w:rsidR="005F4C9E">
        <w:t xml:space="preserve"> </w:t>
      </w:r>
      <w:r w:rsidRPr="006A7228">
        <w:t>it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Crown</w:t>
      </w:r>
      <w:r w:rsidR="0071570E">
        <w:t>’</w:t>
      </w:r>
      <w:r w:rsidRPr="006A7228">
        <w:t>s</w:t>
      </w:r>
      <w:r w:rsidR="005F4C9E">
        <w:t xml:space="preserve"> </w:t>
      </w:r>
      <w:r w:rsidRPr="006A7228">
        <w:t>policy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only</w:t>
      </w:r>
      <w:r w:rsidR="005F4C9E">
        <w:t xml:space="preserve"> </w:t>
      </w:r>
      <w:r w:rsidRPr="006A7228">
        <w:t>Crown-owned</w:t>
      </w:r>
      <w:r w:rsidR="005F4C9E">
        <w:t xml:space="preserve"> </w:t>
      </w:r>
      <w:r w:rsidRPr="006A7228">
        <w:t>land,</w:t>
      </w:r>
      <w:r w:rsidR="005F4C9E">
        <w:t xml:space="preserve"> </w:t>
      </w:r>
      <w:r w:rsidRPr="006A7228">
        <w:t>rather</w:t>
      </w:r>
      <w:r w:rsidR="005F4C9E">
        <w:t xml:space="preserve"> </w:t>
      </w:r>
      <w:r w:rsidRPr="006A7228">
        <w:t>than</w:t>
      </w:r>
      <w:r w:rsidR="005F4C9E">
        <w:t xml:space="preserve"> </w:t>
      </w:r>
      <w:r w:rsidRPr="006A7228">
        <w:t>privately-owned</w:t>
      </w:r>
      <w:r w:rsidR="005F4C9E">
        <w:t xml:space="preserve"> </w:t>
      </w:r>
      <w:r w:rsidRPr="006A7228">
        <w:t>land,</w:t>
      </w:r>
      <w:r w:rsidR="005F4C9E">
        <w:t xml:space="preserve"> </w:t>
      </w:r>
      <w:r w:rsidRPr="006A7228">
        <w:t>can</w:t>
      </w:r>
      <w:r w:rsidR="005F4C9E">
        <w:t xml:space="preserve"> </w:t>
      </w:r>
      <w:r w:rsidRPr="006A7228">
        <w:t>be</w:t>
      </w:r>
      <w:r w:rsidR="005F4C9E">
        <w:t xml:space="preserve"> </w:t>
      </w:r>
      <w:r w:rsidRPr="006A7228">
        <w:t>provided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redress.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preserves</w:t>
      </w:r>
      <w:r w:rsidR="005F4C9E">
        <w:t xml:space="preserve"> </w:t>
      </w:r>
      <w:r w:rsidRPr="006A7228">
        <w:t>existing</w:t>
      </w:r>
      <w:r w:rsidR="005F4C9E">
        <w:t xml:space="preserve"> </w:t>
      </w:r>
      <w:r w:rsidRPr="006A7228">
        <w:t>private</w:t>
      </w:r>
      <w:r w:rsidR="005F4C9E">
        <w:t xml:space="preserve"> </w:t>
      </w:r>
      <w:r w:rsidRPr="006A7228">
        <w:t>property</w:t>
      </w:r>
      <w:r w:rsidR="005F4C9E">
        <w:t xml:space="preserve"> </w:t>
      </w:r>
      <w:r w:rsidRPr="006A7228">
        <w:t>rights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based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principle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Treaty</w:t>
      </w:r>
      <w:r w:rsidR="005F4C9E">
        <w:t xml:space="preserve"> </w:t>
      </w:r>
      <w:r w:rsidRPr="006A7228">
        <w:t>settlements</w:t>
      </w:r>
      <w:r w:rsidR="005F4C9E">
        <w:t xml:space="preserve"> </w:t>
      </w:r>
      <w:r w:rsidRPr="006A7228">
        <w:t>should</w:t>
      </w:r>
      <w:r w:rsidR="005F4C9E">
        <w:t xml:space="preserve"> </w:t>
      </w:r>
      <w:r w:rsidRPr="006A7228">
        <w:t>not</w:t>
      </w:r>
      <w:r w:rsidR="005F4C9E">
        <w:t xml:space="preserve"> </w:t>
      </w:r>
      <w:r w:rsidRPr="006A7228">
        <w:t>create</w:t>
      </w:r>
      <w:r w:rsidR="005F4C9E">
        <w:t xml:space="preserve"> </w:t>
      </w:r>
      <w:r w:rsidRPr="006A7228">
        <w:t>further</w:t>
      </w:r>
      <w:r w:rsidR="005F4C9E">
        <w:t xml:space="preserve"> </w:t>
      </w:r>
      <w:r w:rsidRPr="006A7228">
        <w:t>land</w:t>
      </w:r>
      <w:r w:rsidR="005F4C9E">
        <w:t xml:space="preserve"> </w:t>
      </w:r>
      <w:r w:rsidRPr="006A7228">
        <w:t>related</w:t>
      </w:r>
      <w:r w:rsidR="005F4C9E">
        <w:t xml:space="preserve"> </w:t>
      </w:r>
      <w:r w:rsidRPr="006A7228">
        <w:t>injustices.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some</w:t>
      </w:r>
      <w:r w:rsidR="005F4C9E">
        <w:t xml:space="preserve"> </w:t>
      </w:r>
      <w:r w:rsidRPr="006A7228">
        <w:t>groups,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return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land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paramount.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others,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capital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create</w:t>
      </w:r>
      <w:r w:rsidR="005F4C9E">
        <w:t xml:space="preserve"> </w:t>
      </w:r>
      <w:r w:rsidRPr="006A7228">
        <w:t>an</w:t>
      </w:r>
      <w:r w:rsidR="005F4C9E">
        <w:t xml:space="preserve"> </w:t>
      </w:r>
      <w:r w:rsidRPr="006A7228">
        <w:t>economic</w:t>
      </w:r>
      <w:r w:rsidR="005F4C9E">
        <w:t xml:space="preserve"> </w:t>
      </w:r>
      <w:r w:rsidRPr="006A7228">
        <w:t>base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paramount.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majority,</w:t>
      </w:r>
      <w:r w:rsidR="005F4C9E">
        <w:t xml:space="preserve"> </w:t>
      </w:r>
      <w:r w:rsidRPr="006A7228">
        <w:t>it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mixture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both.</w:t>
      </w:r>
      <w:r w:rsidR="005F4C9E">
        <w:t xml:space="preserve"> </w:t>
      </w:r>
      <w:r w:rsidRPr="006A7228">
        <w:t>See</w:t>
      </w:r>
      <w:r w:rsidR="005F4C9E">
        <w:t xml:space="preserve"> </w:t>
      </w:r>
      <w:r w:rsidRPr="006A7228">
        <w:t>Annex</w:t>
      </w:r>
      <w:r w:rsidR="005F4C9E">
        <w:t xml:space="preserve"> </w:t>
      </w:r>
      <w:r w:rsidRPr="006A7228">
        <w:t>3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Treaty</w:t>
      </w:r>
      <w:r w:rsidR="005F4C9E">
        <w:t xml:space="preserve"> </w:t>
      </w:r>
      <w:r w:rsidRPr="006A7228">
        <w:t>Settlements</w:t>
      </w:r>
      <w:r w:rsidR="005F4C9E">
        <w:t xml:space="preserve"> </w:t>
      </w:r>
      <w:r w:rsidRPr="006A7228">
        <w:t>signed</w:t>
      </w:r>
      <w:r w:rsidR="005F4C9E">
        <w:t xml:space="preserve"> </w:t>
      </w:r>
      <w:r w:rsidRPr="006A7228">
        <w:t>between</w:t>
      </w:r>
      <w:r w:rsidR="005F4C9E">
        <w:t xml:space="preserve"> </w:t>
      </w:r>
      <w:r w:rsidRPr="006A7228">
        <w:t>2016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2021.</w:t>
      </w:r>
    </w:p>
    <w:p w14:paraId="1B4FF959" w14:textId="77777777" w:rsidR="0071570E" w:rsidRDefault="00886567" w:rsidP="00886567">
      <w:pPr>
        <w:pStyle w:val="SingleTxtG"/>
      </w:pPr>
      <w:r w:rsidRPr="006A7228">
        <w:rPr>
          <w:iCs/>
        </w:rPr>
        <w:t>156.</w:t>
      </w:r>
      <w:r w:rsidRPr="006A7228">
        <w:rPr>
          <w:iCs/>
        </w:rPr>
        <w:tab/>
      </w:r>
      <w:r w:rsidRPr="006A7228">
        <w:t>Whilst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significant</w:t>
      </w:r>
      <w:r w:rsidR="005F4C9E">
        <w:t xml:space="preserve"> </w:t>
      </w:r>
      <w:r w:rsidRPr="006A7228">
        <w:t>amount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Crown</w:t>
      </w:r>
      <w:r w:rsidR="005F4C9E">
        <w:t xml:space="preserve"> </w:t>
      </w:r>
      <w:r w:rsidRPr="006A7228">
        <w:t>land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provided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redress,</w:t>
      </w:r>
      <w:r w:rsidR="005F4C9E">
        <w:t xml:space="preserve"> </w:t>
      </w:r>
      <w:r w:rsidRPr="006A7228">
        <w:t>together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economic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historical</w:t>
      </w:r>
      <w:r w:rsidR="005F4C9E">
        <w:t xml:space="preserve"> </w:t>
      </w:r>
      <w:r w:rsidRPr="006A7228">
        <w:t>redress</w:t>
      </w:r>
      <w:r w:rsidR="005F4C9E">
        <w:t xml:space="preserve"> </w:t>
      </w:r>
      <w:r w:rsidRPr="006A7228">
        <w:t>(Crown</w:t>
      </w:r>
      <w:r w:rsidR="005F4C9E">
        <w:t xml:space="preserve"> </w:t>
      </w:r>
      <w:r w:rsidRPr="006A7228">
        <w:t>acknowledgement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apology),</w:t>
      </w:r>
      <w:r w:rsidR="005F4C9E">
        <w:t xml:space="preserve"> </w:t>
      </w:r>
      <w:r w:rsidRPr="006A7228">
        <w:t>because</w:t>
      </w:r>
      <w:r w:rsidR="005F4C9E">
        <w:t xml:space="preserve"> </w:t>
      </w:r>
      <w:r w:rsidRPr="006A7228">
        <w:t>only</w:t>
      </w:r>
      <w:r w:rsidR="005F4C9E">
        <w:t xml:space="preserve"> </w:t>
      </w:r>
      <w:r w:rsidRPr="006A7228">
        <w:t>Crown-owned</w:t>
      </w:r>
      <w:r w:rsidR="005F4C9E">
        <w:t xml:space="preserve"> </w:t>
      </w:r>
      <w:r w:rsidRPr="006A7228">
        <w:t>land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provided</w:t>
      </w:r>
      <w:r w:rsidR="005F4C9E">
        <w:t xml:space="preserve"> </w:t>
      </w:r>
      <w:r w:rsidRPr="006A7228">
        <w:t>as</w:t>
      </w:r>
      <w:r w:rsidR="005F4C9E">
        <w:t xml:space="preserve"> </w:t>
      </w:r>
      <w:r w:rsidRPr="006A7228">
        <w:t>redress,</w:t>
      </w:r>
      <w:r w:rsidR="005F4C9E">
        <w:t xml:space="preserve"> </w:t>
      </w:r>
      <w:r w:rsidRPr="006A7228">
        <w:t>only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small</w:t>
      </w:r>
      <w:r w:rsidR="005F4C9E">
        <w:t xml:space="preserve"> </w:t>
      </w:r>
      <w:r w:rsidRPr="006A7228">
        <w:t>percentage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total</w:t>
      </w:r>
      <w:r w:rsidR="005F4C9E">
        <w:t xml:space="preserve"> </w:t>
      </w:r>
      <w:r w:rsidRPr="006A7228">
        <w:t>land</w:t>
      </w:r>
      <w:r w:rsidR="005F4C9E">
        <w:t xml:space="preserve"> </w:t>
      </w:r>
      <w:r w:rsidRPr="006A7228">
        <w:t>dispossessed</w:t>
      </w:r>
      <w:r w:rsidR="005F4C9E">
        <w:t xml:space="preserve"> </w:t>
      </w:r>
      <w:r w:rsidRPr="006A7228">
        <w:t>from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returned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settlements.</w:t>
      </w:r>
      <w:r w:rsidR="005F4C9E">
        <w:t xml:space="preserve"> </w:t>
      </w:r>
      <w:bookmarkStart w:id="55" w:name="_Hlk89155557"/>
      <w:r w:rsidRPr="006A7228">
        <w:t>The</w:t>
      </w:r>
      <w:r w:rsidR="005F4C9E">
        <w:t xml:space="preserve"> </w:t>
      </w:r>
      <w:r w:rsidRPr="006A7228">
        <w:t>Crown</w:t>
      </w:r>
      <w:r w:rsidR="005F4C9E">
        <w:t xml:space="preserve"> </w:t>
      </w:r>
      <w:r w:rsidRPr="006A7228">
        <w:t>does</w:t>
      </w:r>
      <w:r w:rsidR="005F4C9E">
        <w:t xml:space="preserve"> </w:t>
      </w:r>
      <w:r w:rsidRPr="006A7228">
        <w:t>not</w:t>
      </w:r>
      <w:r w:rsidR="005F4C9E">
        <w:t xml:space="preserve"> </w:t>
      </w:r>
      <w:r w:rsidRPr="006A7228">
        <w:t>collect</w:t>
      </w:r>
      <w:r w:rsidR="005F4C9E">
        <w:t xml:space="preserve"> </w:t>
      </w:r>
      <w:r w:rsidRPr="006A7228">
        <w:t>statistics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percentage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land</w:t>
      </w:r>
      <w:r w:rsidR="005F4C9E">
        <w:t xml:space="preserve"> </w:t>
      </w:r>
      <w:r w:rsidRPr="006A7228">
        <w:t>historically</w:t>
      </w:r>
      <w:r w:rsidR="005F4C9E">
        <w:t xml:space="preserve"> </w:t>
      </w:r>
      <w:r w:rsidRPr="006A7228">
        <w:t>lost</w:t>
      </w:r>
      <w:r w:rsidR="005F4C9E">
        <w:t xml:space="preserve"> </w:t>
      </w:r>
      <w:r w:rsidRPr="006A7228">
        <w:t>or</w:t>
      </w:r>
      <w:r w:rsidR="005F4C9E">
        <w:t xml:space="preserve"> </w:t>
      </w:r>
      <w:r w:rsidRPr="006A7228">
        <w:t>returned</w:t>
      </w:r>
      <w:r w:rsidR="005F4C9E">
        <w:t xml:space="preserve"> </w:t>
      </w:r>
      <w:r w:rsidRPr="006A7228">
        <w:t>through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settlement</w:t>
      </w:r>
      <w:r w:rsidR="005F4C9E">
        <w:t xml:space="preserve"> </w:t>
      </w:r>
      <w:r w:rsidRPr="006A7228">
        <w:t>process.</w:t>
      </w:r>
    </w:p>
    <w:bookmarkEnd w:id="55"/>
    <w:p w14:paraId="3B7BB277" w14:textId="7BDE542B" w:rsidR="00886567" w:rsidRPr="00167D21" w:rsidRDefault="00886567" w:rsidP="00520BBC">
      <w:pPr>
        <w:pStyle w:val="H23G"/>
      </w:pPr>
      <w:r>
        <w:lastRenderedPageBreak/>
        <w:tab/>
        <w:t>4.</w:t>
      </w:r>
      <w:r>
        <w:tab/>
      </w:r>
      <w:r w:rsidRPr="00167D21">
        <w:t>The</w:t>
      </w:r>
      <w:r w:rsidR="005F4C9E">
        <w:t xml:space="preserve"> </w:t>
      </w:r>
      <w:r w:rsidRPr="00167D21">
        <w:t>use</w:t>
      </w:r>
      <w:r w:rsidR="005F4C9E">
        <w:t xml:space="preserve"> </w:t>
      </w:r>
      <w:r w:rsidRPr="00167D21">
        <w:t>of</w:t>
      </w:r>
      <w:r w:rsidR="005F4C9E">
        <w:t xml:space="preserve"> </w:t>
      </w:r>
      <w:r w:rsidRPr="00167D21">
        <w:t>Māori</w:t>
      </w:r>
      <w:r w:rsidR="005F4C9E">
        <w:t xml:space="preserve"> </w:t>
      </w:r>
      <w:r w:rsidRPr="00167D21">
        <w:t>traditional</w:t>
      </w:r>
      <w:r w:rsidR="005F4C9E">
        <w:t xml:space="preserve"> </w:t>
      </w:r>
      <w:r w:rsidRPr="00167D21">
        <w:t>land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resources</w:t>
      </w:r>
    </w:p>
    <w:p w14:paraId="137A6283" w14:textId="02FB6924" w:rsidR="00886567" w:rsidRPr="004413C0" w:rsidRDefault="00886567" w:rsidP="00520BBC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4413C0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Accords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Special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Areas</w:t>
      </w:r>
    </w:p>
    <w:p w14:paraId="189BAE93" w14:textId="77777777" w:rsidR="0071570E" w:rsidRDefault="00886567" w:rsidP="00886567">
      <w:pPr>
        <w:pStyle w:val="SingleTxtG"/>
      </w:pPr>
      <w:r w:rsidRPr="006A7228">
        <w:rPr>
          <w:iCs/>
        </w:rPr>
        <w:t>157.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purchased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land</w:t>
      </w:r>
      <w:r w:rsidR="005F4C9E">
        <w:t xml:space="preserve"> </w:t>
      </w:r>
      <w:r w:rsidRPr="006A7228">
        <w:t>at</w:t>
      </w:r>
      <w:r w:rsidR="005F4C9E">
        <w:t xml:space="preserve"> </w:t>
      </w:r>
      <w:r w:rsidRPr="006A7228">
        <w:t>Ihumātao.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December</w:t>
      </w:r>
      <w:r w:rsidR="005F4C9E">
        <w:t xml:space="preserve"> </w:t>
      </w:r>
      <w:r w:rsidRPr="006A7228">
        <w:t>2020,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memorandum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understanding,</w:t>
      </w:r>
      <w:r w:rsidR="005F4C9E">
        <w:t xml:space="preserve"> </w:t>
      </w:r>
      <w:r w:rsidRPr="006A7228">
        <w:t>He</w:t>
      </w:r>
      <w:r w:rsidR="005F4C9E">
        <w:t xml:space="preserve"> </w:t>
      </w:r>
      <w:r w:rsidRPr="006A7228">
        <w:t>Pūmautanga</w:t>
      </w:r>
      <w:r>
        <w:t>,</w:t>
      </w:r>
      <w:r w:rsidRPr="0071570E">
        <w:rPr>
          <w:rStyle w:val="FootnoteReference"/>
        </w:rPr>
        <w:footnoteReference w:id="21"/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signed</w:t>
      </w:r>
      <w:r w:rsidR="005F4C9E">
        <w:t xml:space="preserve"> </w:t>
      </w:r>
      <w:r w:rsidRPr="006A7228">
        <w:t>between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Kīngitanga,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Crown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Auckland</w:t>
      </w:r>
      <w:r w:rsidR="005F4C9E">
        <w:t xml:space="preserve"> </w:t>
      </w:r>
      <w:r w:rsidRPr="006A7228">
        <w:t>Council.</w:t>
      </w:r>
    </w:p>
    <w:p w14:paraId="09BCE43C" w14:textId="661D99A1" w:rsidR="00886567" w:rsidRPr="006A7228" w:rsidRDefault="00886567" w:rsidP="00886567">
      <w:pPr>
        <w:pStyle w:val="SingleTxtG"/>
      </w:pPr>
      <w:r w:rsidRPr="006A7228">
        <w:rPr>
          <w:iCs/>
        </w:rPr>
        <w:t>158.</w:t>
      </w:r>
      <w:r w:rsidRPr="006A7228">
        <w:rPr>
          <w:iCs/>
        </w:rPr>
        <w:tab/>
      </w:r>
      <w:r w:rsidRPr="006A7228">
        <w:t>As</w:t>
      </w:r>
      <w:r w:rsidR="005F4C9E">
        <w:t xml:space="preserve"> </w:t>
      </w:r>
      <w:r w:rsidRPr="006A7228">
        <w:t>part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this,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steering</w:t>
      </w:r>
      <w:r w:rsidR="005F4C9E">
        <w:t xml:space="preserve"> </w:t>
      </w:r>
      <w:r w:rsidRPr="006A7228">
        <w:t>committee</w:t>
      </w:r>
      <w:r w:rsidR="005F4C9E">
        <w:t xml:space="preserve"> </w:t>
      </w:r>
      <w:r w:rsidRPr="006A7228">
        <w:t>(Rōpu</w:t>
      </w:r>
      <w:r w:rsidR="005F4C9E">
        <w:t xml:space="preserve"> </w:t>
      </w:r>
      <w:r w:rsidRPr="006A7228">
        <w:t>Whakahaere)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formed,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working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consensus</w:t>
      </w:r>
      <w:r w:rsidR="005F4C9E">
        <w:t xml:space="preserve"> </w:t>
      </w:r>
      <w:r w:rsidRPr="006A7228">
        <w:t>basis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decide</w:t>
      </w:r>
      <w:r w:rsidR="005F4C9E">
        <w:t xml:space="preserve"> </w:t>
      </w:r>
      <w:r w:rsidRPr="006A7228">
        <w:t>how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land</w:t>
      </w:r>
      <w:r w:rsidR="005F4C9E">
        <w:t xml:space="preserve"> </w:t>
      </w:r>
      <w:r w:rsidRPr="006A7228">
        <w:t>will</w:t>
      </w:r>
      <w:r w:rsidR="005F4C9E">
        <w:t xml:space="preserve"> </w:t>
      </w:r>
      <w:r w:rsidRPr="006A7228">
        <w:t>be</w:t>
      </w:r>
      <w:r w:rsidR="005F4C9E">
        <w:t xml:space="preserve"> </w:t>
      </w:r>
      <w:r w:rsidRPr="006A7228">
        <w:t>developed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way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recognises</w:t>
      </w:r>
      <w:r w:rsidR="005F4C9E">
        <w:t xml:space="preserve"> </w:t>
      </w:r>
      <w:r w:rsidRPr="006A7228">
        <w:t>its</w:t>
      </w:r>
      <w:r w:rsidR="005F4C9E">
        <w:t xml:space="preserve"> </w:t>
      </w:r>
      <w:r w:rsidRPr="006A7228">
        <w:t>special</w:t>
      </w:r>
      <w:r w:rsidR="005F4C9E">
        <w:t xml:space="preserve"> </w:t>
      </w:r>
      <w:r w:rsidRPr="006A7228">
        <w:t>characteristics</w:t>
      </w:r>
      <w:r>
        <w:t>.</w:t>
      </w:r>
    </w:p>
    <w:p w14:paraId="2E8C8280" w14:textId="067DC30A" w:rsidR="00886567" w:rsidRPr="006A7228" w:rsidRDefault="00886567" w:rsidP="00886567">
      <w:pPr>
        <w:pStyle w:val="SingleTxtG"/>
      </w:pPr>
      <w:r w:rsidRPr="006A7228">
        <w:rPr>
          <w:iCs/>
        </w:rPr>
        <w:t>159.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Housing</w:t>
      </w:r>
      <w:r w:rsidR="005F4C9E">
        <w:t xml:space="preserve"> </w:t>
      </w:r>
      <w:r w:rsidRPr="006A7228">
        <w:t>Accords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Special</w:t>
      </w:r>
      <w:r w:rsidR="005F4C9E">
        <w:t xml:space="preserve"> </w:t>
      </w:r>
      <w:r w:rsidRPr="006A7228">
        <w:t>Housing</w:t>
      </w:r>
      <w:r w:rsidR="005F4C9E">
        <w:t xml:space="preserve"> </w:t>
      </w:r>
      <w:r w:rsidRPr="006A7228">
        <w:t>Areas</w:t>
      </w:r>
      <w:r w:rsidR="005F4C9E">
        <w:t xml:space="preserve"> </w:t>
      </w:r>
      <w:r w:rsidRPr="006A7228">
        <w:t>(SHAs)</w:t>
      </w:r>
      <w:r w:rsidR="005F4C9E">
        <w:t xml:space="preserve"> </w:t>
      </w:r>
      <w:r w:rsidRPr="006A7228">
        <w:t>legislation</w:t>
      </w:r>
      <w:r w:rsidR="005F4C9E">
        <w:t xml:space="preserve"> </w:t>
      </w:r>
      <w:r w:rsidRPr="006A7228">
        <w:t>has</w:t>
      </w:r>
      <w:r w:rsidR="005F4C9E">
        <w:t xml:space="preserve"> </w:t>
      </w:r>
      <w:r w:rsidRPr="006A7228">
        <w:t>not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extended.</w:t>
      </w:r>
      <w:r w:rsidR="005F4C9E">
        <w:t xml:space="preserve"> </w:t>
      </w:r>
      <w:r w:rsidRPr="006A7228">
        <w:t>No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SHAs</w:t>
      </w:r>
      <w:r w:rsidR="005F4C9E">
        <w:t xml:space="preserve"> </w:t>
      </w:r>
      <w:r w:rsidRPr="006A7228">
        <w:t>can</w:t>
      </w:r>
      <w:r w:rsidR="005F4C9E">
        <w:t xml:space="preserve"> </w:t>
      </w:r>
      <w:r w:rsidRPr="006A7228">
        <w:t>be</w:t>
      </w:r>
      <w:r w:rsidR="005F4C9E">
        <w:t xml:space="preserve"> </w:t>
      </w:r>
      <w:r w:rsidRPr="006A7228">
        <w:t>established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all</w:t>
      </w:r>
      <w:r w:rsidR="005F4C9E">
        <w:t xml:space="preserve"> </w:t>
      </w:r>
      <w:r w:rsidRPr="006A7228">
        <w:t>existing</w:t>
      </w:r>
      <w:r w:rsidR="005F4C9E">
        <w:t xml:space="preserve"> </w:t>
      </w:r>
      <w:r w:rsidRPr="006A7228">
        <w:t>SHAs</w:t>
      </w:r>
      <w:r w:rsidR="005F4C9E">
        <w:t xml:space="preserve"> </w:t>
      </w:r>
      <w:r w:rsidRPr="006A7228">
        <w:t>have</w:t>
      </w:r>
      <w:r w:rsidR="005F4C9E">
        <w:t xml:space="preserve"> </w:t>
      </w:r>
      <w:r w:rsidRPr="006A7228">
        <w:t>been</w:t>
      </w:r>
      <w:r w:rsidR="005F4C9E">
        <w:t xml:space="preserve"> </w:t>
      </w:r>
      <w:r w:rsidRPr="006A7228">
        <w:t>disestablished.</w:t>
      </w:r>
      <w:r w:rsidR="005F4C9E">
        <w:t xml:space="preserve"> </w:t>
      </w:r>
      <w:r w:rsidRPr="006A7228">
        <w:t>Resource</w:t>
      </w:r>
      <w:r w:rsidR="005F4C9E">
        <w:t xml:space="preserve"> </w:t>
      </w:r>
      <w:r w:rsidRPr="006A7228">
        <w:t>consents</w:t>
      </w:r>
      <w:r w:rsidR="005F4C9E">
        <w:t xml:space="preserve"> </w:t>
      </w:r>
      <w:r w:rsidRPr="006A7228">
        <w:t>lodged</w:t>
      </w:r>
      <w:r w:rsidR="005F4C9E">
        <w:t xml:space="preserve"> </w:t>
      </w:r>
      <w:r w:rsidRPr="006A7228">
        <w:t>prior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16</w:t>
      </w:r>
      <w:r w:rsidR="005F4C9E">
        <w:t xml:space="preserve"> </w:t>
      </w:r>
      <w:r w:rsidRPr="006A7228">
        <w:t>September</w:t>
      </w:r>
      <w:r w:rsidR="005F4C9E">
        <w:t xml:space="preserve"> </w:t>
      </w:r>
      <w:r w:rsidRPr="006A7228">
        <w:t>2019</w:t>
      </w:r>
      <w:r w:rsidR="005F4C9E">
        <w:t xml:space="preserve"> </w:t>
      </w:r>
      <w:r w:rsidRPr="006A7228">
        <w:t>will</w:t>
      </w:r>
      <w:r w:rsidR="005F4C9E">
        <w:t xml:space="preserve"> </w:t>
      </w:r>
      <w:r w:rsidRPr="006A7228">
        <w:t>still</w:t>
      </w:r>
      <w:r w:rsidR="005F4C9E">
        <w:t xml:space="preserve"> </w:t>
      </w:r>
      <w:r w:rsidRPr="006A7228">
        <w:t>be</w:t>
      </w:r>
      <w:r w:rsidR="005F4C9E">
        <w:t xml:space="preserve"> </w:t>
      </w:r>
      <w:r w:rsidRPr="006A7228">
        <w:t>processed</w:t>
      </w:r>
      <w:r w:rsidR="005F4C9E">
        <w:t xml:space="preserve"> </w:t>
      </w:r>
      <w:r w:rsidRPr="006A7228">
        <w:t>through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permissive</w:t>
      </w:r>
      <w:r w:rsidR="005F4C9E">
        <w:t xml:space="preserve"> </w:t>
      </w:r>
      <w:r w:rsidRPr="006A7228">
        <w:t>resource</w:t>
      </w:r>
      <w:r w:rsidR="005F4C9E">
        <w:t xml:space="preserve"> </w:t>
      </w:r>
      <w:r w:rsidRPr="006A7228">
        <w:t>consent</w:t>
      </w:r>
      <w:r w:rsidR="005F4C9E">
        <w:t xml:space="preserve"> </w:t>
      </w:r>
      <w:r w:rsidRPr="006A7228">
        <w:t>until</w:t>
      </w:r>
      <w:r w:rsidR="005F4C9E">
        <w:t xml:space="preserve"> </w:t>
      </w:r>
      <w:r w:rsidRPr="006A7228">
        <w:t>16</w:t>
      </w:r>
      <w:r w:rsidR="005F4C9E">
        <w:t xml:space="preserve"> </w:t>
      </w:r>
      <w:r w:rsidRPr="006A7228">
        <w:t>September</w:t>
      </w:r>
      <w:r w:rsidR="005F4C9E">
        <w:t xml:space="preserve"> </w:t>
      </w:r>
      <w:r w:rsidRPr="006A7228">
        <w:t>2021.</w:t>
      </w:r>
      <w:r w:rsidR="005F4C9E">
        <w:t xml:space="preserve"> </w:t>
      </w:r>
      <w:r w:rsidRPr="006A7228">
        <w:t>Any</w:t>
      </w:r>
      <w:r w:rsidR="005F4C9E">
        <w:t xml:space="preserve"> </w:t>
      </w:r>
      <w:r w:rsidRPr="006A7228">
        <w:t>applications</w:t>
      </w:r>
      <w:r w:rsidR="005F4C9E">
        <w:t xml:space="preserve"> </w:t>
      </w:r>
      <w:r w:rsidRPr="006A7228">
        <w:t>lodged</w:t>
      </w:r>
      <w:r w:rsidR="005F4C9E">
        <w:t xml:space="preserve"> </w:t>
      </w:r>
      <w:r w:rsidRPr="006A7228">
        <w:t>after</w:t>
      </w:r>
      <w:r w:rsidR="005F4C9E">
        <w:t xml:space="preserve"> </w:t>
      </w:r>
      <w:r w:rsidRPr="006A7228">
        <w:t>16</w:t>
      </w:r>
      <w:r w:rsidR="005F4C9E">
        <w:t xml:space="preserve"> </w:t>
      </w:r>
      <w:r w:rsidRPr="006A7228">
        <w:t>September</w:t>
      </w:r>
      <w:r w:rsidR="005F4C9E">
        <w:t xml:space="preserve"> </w:t>
      </w:r>
      <w:r w:rsidRPr="006A7228">
        <w:t>2019</w:t>
      </w:r>
      <w:r w:rsidR="005F4C9E">
        <w:t xml:space="preserve"> </w:t>
      </w:r>
      <w:r w:rsidRPr="006A7228">
        <w:t>will</w:t>
      </w:r>
      <w:r w:rsidR="005F4C9E">
        <w:t xml:space="preserve"> </w:t>
      </w:r>
      <w:r w:rsidRPr="006A7228">
        <w:t>be</w:t>
      </w:r>
      <w:r w:rsidR="005F4C9E">
        <w:t xml:space="preserve"> </w:t>
      </w:r>
      <w:r w:rsidRPr="006A7228">
        <w:t>processed</w:t>
      </w:r>
      <w:r w:rsidR="005F4C9E">
        <w:t xml:space="preserve"> </w:t>
      </w:r>
      <w:r w:rsidRPr="006A7228">
        <w:t>through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Resource</w:t>
      </w:r>
      <w:r w:rsidR="005F4C9E">
        <w:t xml:space="preserve"> </w:t>
      </w:r>
      <w:r w:rsidRPr="006A7228">
        <w:t>Management</w:t>
      </w:r>
      <w:r w:rsidR="005F4C9E">
        <w:t xml:space="preserve"> </w:t>
      </w:r>
      <w:r w:rsidRPr="006A7228">
        <w:t>Act</w:t>
      </w:r>
      <w:r w:rsidR="005F4C9E">
        <w:t xml:space="preserve"> </w:t>
      </w:r>
      <w:r w:rsidRPr="006A7228">
        <w:t>1991</w:t>
      </w:r>
      <w:r w:rsidR="005F4C9E">
        <w:t xml:space="preserve"> </w:t>
      </w:r>
      <w:r w:rsidRPr="006A7228">
        <w:t>(RMA).</w:t>
      </w:r>
      <w:r w:rsidR="005F4C9E">
        <w:t xml:space="preserve"> </w:t>
      </w:r>
      <w:r w:rsidRPr="006A7228">
        <w:t>RMA</w:t>
      </w:r>
      <w:r w:rsidR="005F4C9E">
        <w:t xml:space="preserve"> </w:t>
      </w:r>
      <w:r w:rsidRPr="006A7228">
        <w:t>reforms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discussed</w:t>
      </w:r>
      <w:r w:rsidR="005F4C9E">
        <w:t xml:space="preserve"> </w:t>
      </w:r>
      <w:r w:rsidRPr="006A7228">
        <w:t>further</w:t>
      </w:r>
      <w:r w:rsidR="005F4C9E">
        <w:t xml:space="preserve"> </w:t>
      </w:r>
      <w:r w:rsidRPr="006A7228">
        <w:t>from</w:t>
      </w:r>
      <w:r w:rsidR="005F4C9E">
        <w:t xml:space="preserve"> </w:t>
      </w:r>
      <w:r w:rsidRPr="006A7228">
        <w:t>paragraph</w:t>
      </w:r>
      <w:r w:rsidR="005F4C9E">
        <w:t xml:space="preserve"> </w:t>
      </w:r>
      <w:r w:rsidRPr="006A7228">
        <w:t>166.</w:t>
      </w:r>
    </w:p>
    <w:p w14:paraId="3527963C" w14:textId="77777777" w:rsidR="0071570E" w:rsidRDefault="00886567" w:rsidP="00520BBC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4413C0">
        <w:rPr>
          <w:lang w:val="en-NZ"/>
        </w:rPr>
        <w:t>Supporting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landowners</w:t>
      </w:r>
    </w:p>
    <w:p w14:paraId="0E7DEF27" w14:textId="77777777" w:rsidR="0071570E" w:rsidRDefault="00886567" w:rsidP="00886567">
      <w:pPr>
        <w:pStyle w:val="SingleTxtG"/>
        <w:rPr>
          <w:lang w:val="en-NZ"/>
        </w:rPr>
      </w:pPr>
      <w:r w:rsidRPr="0089626D">
        <w:rPr>
          <w:iCs/>
          <w:lang w:val="en-NZ"/>
        </w:rPr>
        <w:t>160.</w:t>
      </w:r>
      <w:r w:rsidRPr="0089626D">
        <w:rPr>
          <w:iCs/>
          <w:lang w:val="en-NZ"/>
        </w:rPr>
        <w:tab/>
      </w:r>
      <w:r w:rsidRPr="0089626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primary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law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relating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l</w:t>
      </w:r>
      <w:r w:rsidRPr="0089626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Ture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Whenua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1993.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significant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amount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land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under-performing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its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owners,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many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cases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because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structural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issues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stemming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existing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legislation.</w:t>
      </w:r>
    </w:p>
    <w:p w14:paraId="5AE947DB" w14:textId="77777777" w:rsidR="0071570E" w:rsidRDefault="00886567" w:rsidP="00886567">
      <w:pPr>
        <w:pStyle w:val="SingleTxtG"/>
        <w:rPr>
          <w:lang w:val="en-NZ"/>
        </w:rPr>
      </w:pPr>
      <w:r w:rsidRPr="00FE3660">
        <w:rPr>
          <w:iCs/>
          <w:lang w:val="en-NZ"/>
        </w:rPr>
        <w:t>161.</w:t>
      </w:r>
      <w:r w:rsidRPr="00FE3660"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Ture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Whenua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(Succession,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Dispute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Resolution,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Relate</w:t>
      </w:r>
      <w:r>
        <w:rPr>
          <w:lang w:val="en-NZ"/>
        </w:rPr>
        <w:t>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matters)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Amendment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Act</w:t>
      </w:r>
      <w:r w:rsidR="005F4C9E">
        <w:rPr>
          <w:lang w:val="en-NZ"/>
        </w:rPr>
        <w:t xml:space="preserve"> </w:t>
      </w:r>
      <w:r>
        <w:rPr>
          <w:lang w:val="en-NZ"/>
        </w:rPr>
        <w:t>2020</w:t>
      </w:r>
      <w:r w:rsidR="005F4C9E">
        <w:rPr>
          <w:lang w:val="en-NZ"/>
        </w:rPr>
        <w:t xml:space="preserve"> </w:t>
      </w:r>
      <w:r>
        <w:rPr>
          <w:lang w:val="en-NZ"/>
        </w:rPr>
        <w:t>made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easier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landowners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connect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use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whenua.</w:t>
      </w:r>
    </w:p>
    <w:p w14:paraId="585519F2" w14:textId="77777777" w:rsidR="0071570E" w:rsidRDefault="00886567" w:rsidP="00886567">
      <w:pPr>
        <w:pStyle w:val="SingleTxtG"/>
        <w:rPr>
          <w:lang w:val="en-NZ"/>
        </w:rPr>
      </w:pPr>
      <w:r w:rsidRPr="0089626D">
        <w:rPr>
          <w:iCs/>
          <w:lang w:val="en-NZ"/>
        </w:rPr>
        <w:t>162.</w:t>
      </w:r>
      <w:r w:rsidRPr="0089626D">
        <w:rPr>
          <w:iCs/>
          <w:lang w:val="en-NZ"/>
        </w:rPr>
        <w:tab/>
      </w:r>
      <w:r w:rsidRPr="0089626D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Budget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2019,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committed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$56.1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enable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regional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on-the-ground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advisory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services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creation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Whenua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Knowledge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Hub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website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enhanced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services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Land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Court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modernisation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Land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Court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information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systems.</w:t>
      </w:r>
    </w:p>
    <w:p w14:paraId="0C21F325" w14:textId="4276883B" w:rsidR="00886567" w:rsidRPr="00167D21" w:rsidRDefault="00886567" w:rsidP="00520BBC">
      <w:pPr>
        <w:pStyle w:val="H23G"/>
      </w:pPr>
      <w:r>
        <w:tab/>
        <w:t>5.</w:t>
      </w:r>
      <w:r>
        <w:tab/>
      </w:r>
      <w:r w:rsidRPr="00167D21">
        <w:t>Review</w:t>
      </w:r>
      <w:r w:rsidR="005F4C9E">
        <w:t xml:space="preserve"> </w:t>
      </w:r>
      <w:r w:rsidRPr="00167D21">
        <w:t>of</w:t>
      </w:r>
      <w:r w:rsidR="005F4C9E">
        <w:t xml:space="preserve"> </w:t>
      </w:r>
      <w:r w:rsidRPr="00167D21">
        <w:t>the</w:t>
      </w:r>
      <w:r w:rsidR="005F4C9E">
        <w:t xml:space="preserve"> </w:t>
      </w:r>
      <w:r w:rsidRPr="00167D21">
        <w:t>Marine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Coastal</w:t>
      </w:r>
      <w:r w:rsidR="005F4C9E">
        <w:t xml:space="preserve"> </w:t>
      </w:r>
      <w:r w:rsidRPr="00167D21">
        <w:t>(Takutai</w:t>
      </w:r>
      <w:r w:rsidR="005F4C9E">
        <w:t xml:space="preserve"> </w:t>
      </w:r>
      <w:r w:rsidRPr="00167D21">
        <w:t>Moana)</w:t>
      </w:r>
      <w:r w:rsidR="005F4C9E">
        <w:t xml:space="preserve"> </w:t>
      </w:r>
      <w:r w:rsidRPr="00167D21">
        <w:t>Act</w:t>
      </w:r>
      <w:r w:rsidR="005F4C9E">
        <w:t xml:space="preserve"> </w:t>
      </w:r>
      <w:r w:rsidRPr="00167D21">
        <w:t>2011</w:t>
      </w:r>
    </w:p>
    <w:p w14:paraId="1E01CBDA" w14:textId="77777777" w:rsidR="0071570E" w:rsidRDefault="00886567" w:rsidP="00886567">
      <w:pPr>
        <w:pStyle w:val="SingleTxtG"/>
      </w:pPr>
      <w:r w:rsidRPr="006A7228">
        <w:rPr>
          <w:iCs/>
        </w:rPr>
        <w:t>163.</w:t>
      </w:r>
      <w:r w:rsidRPr="006A7228">
        <w:rPr>
          <w:iCs/>
        </w:rPr>
        <w:tab/>
      </w:r>
      <w:r w:rsidRPr="006A7228">
        <w:t>Te</w:t>
      </w:r>
      <w:r w:rsidR="005F4C9E">
        <w:t xml:space="preserve"> </w:t>
      </w:r>
      <w:r w:rsidRPr="006A7228">
        <w:t>Takutai</w:t>
      </w:r>
      <w:r w:rsidR="005F4C9E">
        <w:t xml:space="preserve"> </w:t>
      </w:r>
      <w:r w:rsidRPr="006A7228">
        <w:t>Moana</w:t>
      </w:r>
      <w:r w:rsidR="005F4C9E">
        <w:t xml:space="preserve"> </w:t>
      </w:r>
      <w:r w:rsidRPr="006A7228">
        <w:t>Act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currently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subject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Waitangi</w:t>
      </w:r>
      <w:r w:rsidR="005F4C9E">
        <w:t xml:space="preserve"> </w:t>
      </w:r>
      <w:r w:rsidRPr="006A7228">
        <w:t>Tribunal</w:t>
      </w:r>
      <w:r w:rsidR="005F4C9E">
        <w:t xml:space="preserve"> </w:t>
      </w:r>
      <w:r w:rsidRPr="006A7228">
        <w:t>kaupapa</w:t>
      </w:r>
      <w:r w:rsidR="005F4C9E">
        <w:t xml:space="preserve"> </w:t>
      </w:r>
      <w:r w:rsidRPr="006A7228">
        <w:t>inquiry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first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two</w:t>
      </w:r>
      <w:r w:rsidR="005F4C9E">
        <w:t xml:space="preserve"> </w:t>
      </w:r>
      <w:r w:rsidRPr="006A7228">
        <w:t>reports</w:t>
      </w:r>
      <w:r w:rsidR="005F4C9E">
        <w:t xml:space="preserve"> </w:t>
      </w:r>
      <w:r w:rsidRPr="006A7228">
        <w:t>released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June</w:t>
      </w:r>
      <w:r w:rsidR="005F4C9E">
        <w:t xml:space="preserve"> </w:t>
      </w:r>
      <w:r w:rsidRPr="006A7228">
        <w:t>2020.</w:t>
      </w:r>
      <w:r w:rsidR="005F4C9E">
        <w:t xml:space="preserve"> </w:t>
      </w:r>
      <w:r w:rsidRPr="006A7228">
        <w:t>This</w:t>
      </w:r>
      <w:r w:rsidR="005F4C9E">
        <w:t xml:space="preserve"> </w:t>
      </w:r>
      <w:r w:rsidRPr="006A7228">
        <w:t>report</w:t>
      </w:r>
      <w:r w:rsidR="005F4C9E">
        <w:t xml:space="preserve"> </w:t>
      </w:r>
      <w:r w:rsidRPr="006A7228">
        <w:t>considered</w:t>
      </w:r>
      <w:r w:rsidR="005F4C9E">
        <w:t xml:space="preserve"> </w:t>
      </w:r>
      <w:r w:rsidRPr="006A7228">
        <w:t>whether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procedural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resourcing</w:t>
      </w:r>
      <w:r w:rsidR="005F4C9E">
        <w:t xml:space="preserve"> </w:t>
      </w:r>
      <w:r w:rsidRPr="006A7228">
        <w:t>arrangements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place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applicants</w:t>
      </w:r>
      <w:r w:rsidR="005F4C9E">
        <w:t xml:space="preserve"> </w:t>
      </w:r>
      <w:r w:rsidRPr="006A7228">
        <w:t>under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Act</w:t>
      </w:r>
      <w:r w:rsidR="005F4C9E">
        <w:t xml:space="preserve"> </w:t>
      </w:r>
      <w:r w:rsidRPr="006A7228">
        <w:t>are</w:t>
      </w:r>
      <w:r w:rsidR="005F4C9E">
        <w:t xml:space="preserve"> </w:t>
      </w:r>
      <w:r w:rsidRPr="006A7228">
        <w:t>compliant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te</w:t>
      </w:r>
      <w:r w:rsidR="005F4C9E">
        <w:t xml:space="preserve"> </w:t>
      </w:r>
      <w:r w:rsidRPr="006A7228">
        <w:t>Tiriti.</w:t>
      </w:r>
    </w:p>
    <w:p w14:paraId="0BA00833" w14:textId="53D142F0" w:rsidR="00886567" w:rsidRPr="00B22678" w:rsidRDefault="00886567" w:rsidP="00886567">
      <w:pPr>
        <w:pStyle w:val="SingleTxtG"/>
        <w:rPr>
          <w:lang w:val="en-NZ"/>
        </w:rPr>
      </w:pPr>
      <w:r w:rsidRPr="00B22678">
        <w:rPr>
          <w:iCs/>
          <w:lang w:val="en-NZ"/>
        </w:rPr>
        <w:t>164.</w:t>
      </w:r>
      <w:r w:rsidRPr="00B22678">
        <w:rPr>
          <w:iCs/>
          <w:lang w:val="en-NZ"/>
        </w:rPr>
        <w:tab/>
      </w:r>
      <w:r w:rsidRPr="006A7228">
        <w:t>The</w:t>
      </w:r>
      <w:r w:rsidR="005F4C9E">
        <w:t xml:space="preserve"> </w:t>
      </w:r>
      <w:r w:rsidRPr="006A7228">
        <w:t>Crown</w:t>
      </w:r>
      <w:r w:rsidR="005F4C9E">
        <w:t xml:space="preserve"> </w:t>
      </w:r>
      <w:r w:rsidRPr="006A7228">
        <w:t>is</w:t>
      </w:r>
      <w:r w:rsidR="005F4C9E">
        <w:t xml:space="preserve"> </w:t>
      </w:r>
      <w:r w:rsidRPr="006A7228">
        <w:t>working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Takutai</w:t>
      </w:r>
      <w:r w:rsidR="005F4C9E">
        <w:t xml:space="preserve"> </w:t>
      </w:r>
      <w:r w:rsidRPr="006A7228">
        <w:t>Moana</w:t>
      </w:r>
      <w:r w:rsidR="005F4C9E">
        <w:t xml:space="preserve"> </w:t>
      </w:r>
      <w:r w:rsidRPr="006A7228">
        <w:t>Act</w:t>
      </w:r>
      <w:r w:rsidR="005F4C9E">
        <w:t xml:space="preserve"> </w:t>
      </w:r>
      <w:r w:rsidRPr="006A7228">
        <w:t>applicants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progress</w:t>
      </w:r>
      <w:r w:rsidR="005F4C9E">
        <w:t xml:space="preserve"> </w:t>
      </w:r>
      <w:r w:rsidRPr="006A7228">
        <w:t>applications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recognition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customary</w:t>
      </w:r>
      <w:r w:rsidR="005F4C9E">
        <w:t xml:space="preserve"> </w:t>
      </w:r>
      <w:r w:rsidRPr="006A7228">
        <w:t>rights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common</w:t>
      </w:r>
      <w:r w:rsidR="005F4C9E">
        <w:t xml:space="preserve"> </w:t>
      </w:r>
      <w:r w:rsidRPr="006A7228">
        <w:t>marine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coastal</w:t>
      </w:r>
      <w:r w:rsidR="005F4C9E">
        <w:t xml:space="preserve"> </w:t>
      </w:r>
      <w:r w:rsidRPr="006A7228">
        <w:t>area.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June</w:t>
      </w:r>
      <w:r w:rsidR="005F4C9E">
        <w:t xml:space="preserve"> </w:t>
      </w:r>
      <w:r w:rsidRPr="006A7228">
        <w:t>2021,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announced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approach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Takutai</w:t>
      </w:r>
      <w:r w:rsidR="005F4C9E">
        <w:t xml:space="preserve"> </w:t>
      </w:r>
      <w:r w:rsidRPr="006A7228">
        <w:t>Moana</w:t>
      </w:r>
      <w:r w:rsidR="005F4C9E">
        <w:t xml:space="preserve"> </w:t>
      </w:r>
      <w:r w:rsidRPr="006A7228">
        <w:t>process,</w:t>
      </w:r>
      <w:r w:rsidR="005F4C9E">
        <w:t xml:space="preserve"> </w:t>
      </w:r>
      <w:r w:rsidRPr="006A7228">
        <w:t>which</w:t>
      </w:r>
      <w:r w:rsidR="005F4C9E">
        <w:t xml:space="preserve"> </w:t>
      </w:r>
      <w:r w:rsidRPr="006A7228">
        <w:t>means</w:t>
      </w:r>
      <w:r w:rsidR="005F4C9E">
        <w:t xml:space="preserve"> </w:t>
      </w:r>
      <w:r w:rsidRPr="006A7228">
        <w:t>that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Crown</w:t>
      </w:r>
      <w:r w:rsidR="005F4C9E">
        <w:t xml:space="preserve"> </w:t>
      </w:r>
      <w:r w:rsidRPr="006A7228">
        <w:t>will</w:t>
      </w:r>
      <w:r w:rsidR="005F4C9E">
        <w:t xml:space="preserve"> </w:t>
      </w:r>
      <w:r w:rsidRPr="006A7228">
        <w:t>work</w:t>
      </w:r>
      <w:r w:rsidR="005F4C9E">
        <w:t xml:space="preserve"> </w:t>
      </w:r>
      <w:r w:rsidRPr="006A7228">
        <w:t>together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iwi,</w:t>
      </w:r>
      <w:r w:rsidR="005F4C9E">
        <w:t xml:space="preserve"> </w:t>
      </w:r>
      <w:r w:rsidRPr="006A7228">
        <w:t>hapū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whānau</w:t>
      </w:r>
      <w:r w:rsidR="005F4C9E">
        <w:t xml:space="preserve"> </w:t>
      </w:r>
      <w:r w:rsidRPr="006A7228">
        <w:t>applicants</w:t>
      </w:r>
      <w:r w:rsidR="005F4C9E">
        <w:t xml:space="preserve"> </w:t>
      </w:r>
      <w:r w:rsidRPr="006A7228">
        <w:t>across</w:t>
      </w:r>
      <w:r w:rsidR="005F4C9E">
        <w:t xml:space="preserve"> </w:t>
      </w:r>
      <w:r w:rsidRPr="006A7228">
        <w:t>twenty</w:t>
      </w:r>
      <w:r w:rsidR="005F4C9E">
        <w:t xml:space="preserve"> </w:t>
      </w:r>
      <w:r w:rsidRPr="006A7228">
        <w:t>coastlines</w:t>
      </w:r>
      <w:r w:rsidR="005F4C9E">
        <w:t xml:space="preserve"> </w:t>
      </w:r>
      <w:r w:rsidRPr="006A7228">
        <w:t>(covering</w:t>
      </w:r>
      <w:r w:rsidR="005F4C9E">
        <w:t xml:space="preserve"> </w:t>
      </w:r>
      <w:r w:rsidRPr="006A7228">
        <w:t>all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common</w:t>
      </w:r>
      <w:r w:rsidR="005F4C9E">
        <w:t xml:space="preserve"> </w:t>
      </w:r>
      <w:r w:rsidRPr="006A7228">
        <w:t>marine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coastal</w:t>
      </w:r>
      <w:r w:rsidR="005F4C9E">
        <w:t xml:space="preserve"> </w:t>
      </w:r>
      <w:r w:rsidRPr="006A7228">
        <w:t>area)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progress</w:t>
      </w:r>
      <w:r w:rsidR="005F4C9E">
        <w:t xml:space="preserve"> </w:t>
      </w:r>
      <w:r w:rsidRPr="006A7228">
        <w:t>their</w:t>
      </w:r>
      <w:r w:rsidR="005F4C9E">
        <w:t xml:space="preserve"> </w:t>
      </w:r>
      <w:r w:rsidRPr="006A7228">
        <w:t>applications</w:t>
      </w:r>
      <w:r w:rsidRPr="00993288">
        <w:rPr>
          <w:lang w:val="en-NZ"/>
        </w:rPr>
        <w:t>.</w:t>
      </w:r>
      <w:r w:rsidRPr="0071570E">
        <w:rPr>
          <w:rStyle w:val="FootnoteReference"/>
        </w:rPr>
        <w:footnoteReference w:id="22"/>
      </w:r>
    </w:p>
    <w:p w14:paraId="1567464D" w14:textId="559192C6" w:rsidR="00886567" w:rsidRPr="00167D21" w:rsidRDefault="00886567" w:rsidP="002718B1">
      <w:pPr>
        <w:pStyle w:val="H23G"/>
      </w:pPr>
      <w:r>
        <w:tab/>
        <w:t>6.</w:t>
      </w:r>
      <w:r>
        <w:tab/>
      </w:r>
      <w:r w:rsidRPr="00167D21">
        <w:t>Environmental</w:t>
      </w:r>
      <w:r w:rsidR="005F4C9E">
        <w:t xml:space="preserve"> </w:t>
      </w:r>
      <w:r w:rsidRPr="00167D21">
        <w:t>issues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the</w:t>
      </w:r>
      <w:r w:rsidR="005F4C9E">
        <w:t xml:space="preserve"> </w:t>
      </w:r>
      <w:r w:rsidRPr="00167D21">
        <w:t>natural</w:t>
      </w:r>
      <w:r w:rsidR="005F4C9E">
        <w:t xml:space="preserve"> </w:t>
      </w:r>
      <w:r w:rsidRPr="00167D21">
        <w:t>resource</w:t>
      </w:r>
      <w:r w:rsidR="005F4C9E">
        <w:t xml:space="preserve"> </w:t>
      </w:r>
      <w:r w:rsidRPr="00167D21">
        <w:t>sectors:</w:t>
      </w:r>
      <w:r w:rsidR="005F4C9E">
        <w:t xml:space="preserve"> </w:t>
      </w:r>
      <w:r w:rsidRPr="00167D21">
        <w:t>Māori</w:t>
      </w:r>
      <w:r w:rsidR="005F4C9E">
        <w:t xml:space="preserve"> </w:t>
      </w:r>
      <w:r w:rsidRPr="00167D21">
        <w:t>rights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interests</w:t>
      </w:r>
    </w:p>
    <w:p w14:paraId="1260AD2C" w14:textId="77777777" w:rsidR="0071570E" w:rsidRDefault="00886567" w:rsidP="002718B1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4413C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Interests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Freshwater</w:t>
      </w:r>
    </w:p>
    <w:p w14:paraId="53004979" w14:textId="45F63BCB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165.</w:t>
      </w:r>
      <w:r>
        <w:rPr>
          <w:iCs/>
          <w:lang w:val="en-NZ"/>
        </w:rPr>
        <w:tab/>
      </w:r>
      <w:r w:rsidRPr="006A7228">
        <w:t>The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committed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working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achieve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efficient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fair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allocation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freshwater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resources,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having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regard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interests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including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Māori,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existing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potential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08092F">
        <w:rPr>
          <w:lang w:val="en-NZ"/>
        </w:rPr>
        <w:t>users</w:t>
      </w:r>
      <w:r>
        <w:rPr>
          <w:lang w:val="en-NZ"/>
        </w:rPr>
        <w:t>.</w:t>
      </w:r>
    </w:p>
    <w:p w14:paraId="4D0F94A7" w14:textId="79F35441" w:rsidR="00886567" w:rsidRPr="004413C0" w:rsidRDefault="00886567" w:rsidP="002718B1">
      <w:pPr>
        <w:pStyle w:val="H4G"/>
        <w:rPr>
          <w:lang w:val="en-NZ"/>
        </w:rPr>
      </w:pPr>
      <w:r>
        <w:rPr>
          <w:lang w:val="en-NZ"/>
        </w:rPr>
        <w:lastRenderedPageBreak/>
        <w:tab/>
      </w:r>
      <w:r>
        <w:rPr>
          <w:lang w:val="en-NZ"/>
        </w:rPr>
        <w:tab/>
      </w:r>
      <w:r w:rsidRPr="004413C0">
        <w:rPr>
          <w:lang w:val="en-NZ"/>
        </w:rPr>
        <w:t>Resource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Management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Reform</w:t>
      </w:r>
    </w:p>
    <w:p w14:paraId="69C6A182" w14:textId="3443D145" w:rsidR="00886567" w:rsidRPr="006A7228" w:rsidRDefault="00886567" w:rsidP="00886567">
      <w:pPr>
        <w:pStyle w:val="SingleTxtG"/>
      </w:pPr>
      <w:r w:rsidRPr="006A7228">
        <w:rPr>
          <w:iCs/>
        </w:rPr>
        <w:t>166.</w:t>
      </w:r>
      <w:r w:rsidRPr="006A7228">
        <w:rPr>
          <w:iCs/>
        </w:rPr>
        <w:tab/>
      </w:r>
      <w:r w:rsidRPr="006A7228">
        <w:t>In</w:t>
      </w:r>
      <w:r w:rsidR="005F4C9E">
        <w:t xml:space="preserve"> </w:t>
      </w:r>
      <w:r w:rsidRPr="006A7228">
        <w:t>July</w:t>
      </w:r>
      <w:r w:rsidR="005F4C9E">
        <w:t xml:space="preserve"> </w:t>
      </w:r>
      <w:r w:rsidRPr="006A7228">
        <w:t>2019,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Government</w:t>
      </w:r>
      <w:r w:rsidR="005F4C9E">
        <w:t xml:space="preserve"> </w:t>
      </w:r>
      <w:r w:rsidRPr="006A7228">
        <w:t>established</w:t>
      </w:r>
      <w:r w:rsidR="005F4C9E">
        <w:t xml:space="preserve"> </w:t>
      </w:r>
      <w:r w:rsidRPr="006A7228">
        <w:t>an</w:t>
      </w:r>
      <w:r w:rsidR="005F4C9E">
        <w:t xml:space="preserve"> </w:t>
      </w:r>
      <w:r w:rsidRPr="006A7228">
        <w:t>Independent</w:t>
      </w:r>
      <w:r w:rsidR="005F4C9E">
        <w:t xml:space="preserve"> </w:t>
      </w:r>
      <w:r w:rsidRPr="006A7228">
        <w:t>Review</w:t>
      </w:r>
      <w:r w:rsidR="005F4C9E">
        <w:t xml:space="preserve"> </w:t>
      </w:r>
      <w:r w:rsidRPr="006A7228">
        <w:t>Panel</w:t>
      </w:r>
      <w:r w:rsidR="005F4C9E">
        <w:t xml:space="preserve"> </w:t>
      </w:r>
      <w:r w:rsidRPr="006A7228">
        <w:t>(the</w:t>
      </w:r>
      <w:r w:rsidR="005F4C9E">
        <w:t xml:space="preserve"> </w:t>
      </w:r>
      <w:r w:rsidRPr="006A7228">
        <w:t>Panel)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review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RMA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make</w:t>
      </w:r>
      <w:r w:rsidR="005F4C9E">
        <w:t xml:space="preserve"> </w:t>
      </w:r>
      <w:r w:rsidRPr="006A7228">
        <w:t>recommendations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a</w:t>
      </w:r>
      <w:r w:rsidR="005F4C9E">
        <w:t xml:space="preserve"> </w:t>
      </w:r>
      <w:r w:rsidRPr="006A7228">
        <w:t>new</w:t>
      </w:r>
      <w:r w:rsidR="005F4C9E">
        <w:t xml:space="preserve"> </w:t>
      </w:r>
      <w:r w:rsidRPr="006A7228">
        <w:t>resource</w:t>
      </w:r>
      <w:r w:rsidR="005F4C9E">
        <w:t xml:space="preserve"> </w:t>
      </w:r>
      <w:r w:rsidRPr="006A7228">
        <w:t>management</w:t>
      </w:r>
      <w:r w:rsidR="005F4C9E">
        <w:t xml:space="preserve"> </w:t>
      </w:r>
      <w:r w:rsidRPr="006A7228">
        <w:t>system.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Panel</w:t>
      </w:r>
      <w:r w:rsidR="005F4C9E">
        <w:t xml:space="preserve"> </w:t>
      </w:r>
      <w:r w:rsidRPr="006A7228">
        <w:t>engaged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iwi</w:t>
      </w:r>
      <w:r w:rsidR="005F4C9E">
        <w:t xml:space="preserve"> </w:t>
      </w:r>
      <w:r w:rsidRPr="006A7228">
        <w:t>during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development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their</w:t>
      </w:r>
      <w:r w:rsidR="005F4C9E">
        <w:t xml:space="preserve"> </w:t>
      </w:r>
      <w:r w:rsidRPr="006A7228">
        <w:t>report,</w:t>
      </w:r>
      <w:r w:rsidR="005F4C9E">
        <w:t xml:space="preserve"> </w:t>
      </w:r>
      <w:r w:rsidRPr="006A7228">
        <w:t>released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July</w:t>
      </w:r>
      <w:r w:rsidR="005F4C9E">
        <w:t xml:space="preserve"> </w:t>
      </w:r>
      <w:r w:rsidRPr="006A7228">
        <w:t>2020.</w:t>
      </w:r>
    </w:p>
    <w:p w14:paraId="2DC42179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167.</w:t>
      </w:r>
      <w:r>
        <w:rPr>
          <w:iCs/>
          <w:lang w:val="en-NZ"/>
        </w:rPr>
        <w:tab/>
      </w:r>
      <w:r w:rsidRPr="006A7228">
        <w:t>Their</w:t>
      </w:r>
      <w:r w:rsidR="005F4C9E">
        <w:t xml:space="preserve"> </w:t>
      </w:r>
      <w:r w:rsidRPr="006A7228">
        <w:t>recommendations</w:t>
      </w:r>
      <w:r w:rsidR="005F4C9E">
        <w:t xml:space="preserve"> </w:t>
      </w:r>
      <w:r w:rsidRPr="006A7228">
        <w:t>included</w:t>
      </w:r>
      <w:r w:rsidRPr="00CD68E9">
        <w:rPr>
          <w:lang w:val="en-NZ"/>
        </w:rPr>
        <w:t>:</w:t>
      </w:r>
    </w:p>
    <w:p w14:paraId="163D2552" w14:textId="21E01CF8" w:rsidR="00886567" w:rsidRPr="008D57DF" w:rsidRDefault="002718B1" w:rsidP="00886567">
      <w:pPr>
        <w:pStyle w:val="SingleTxtG"/>
      </w:pPr>
      <w:r>
        <w:tab/>
      </w:r>
      <w:r w:rsidR="00886567" w:rsidRPr="008D57DF">
        <w:t>(a)</w:t>
      </w:r>
      <w:r w:rsidR="00886567" w:rsidRPr="008D57DF">
        <w:tab/>
      </w:r>
      <w:r w:rsidR="00886567">
        <w:t>Re</w:t>
      </w:r>
      <w:r w:rsidR="00886567" w:rsidRPr="008D57DF">
        <w:t>place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RMA</w:t>
      </w:r>
      <w:r w:rsidR="005F4C9E">
        <w:t xml:space="preserve"> </w:t>
      </w:r>
      <w:r w:rsidR="00886567" w:rsidRPr="008D57DF">
        <w:t>with</w:t>
      </w:r>
      <w:r w:rsidR="005F4C9E">
        <w:t xml:space="preserve"> </w:t>
      </w:r>
      <w:r w:rsidR="00886567" w:rsidRPr="008D57DF">
        <w:t>three</w:t>
      </w:r>
      <w:r w:rsidR="005F4C9E">
        <w:t xml:space="preserve"> </w:t>
      </w:r>
      <w:r w:rsidR="00886567" w:rsidRPr="008D57DF">
        <w:t>new</w:t>
      </w:r>
      <w:r w:rsidR="005F4C9E">
        <w:t xml:space="preserve"> </w:t>
      </w:r>
      <w:r w:rsidR="00886567" w:rsidRPr="008D57DF">
        <w:t>Acts: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Natural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Built</w:t>
      </w:r>
      <w:r w:rsidR="005F4C9E">
        <w:t xml:space="preserve"> </w:t>
      </w:r>
      <w:r w:rsidR="00886567" w:rsidRPr="008D57DF">
        <w:t>Environments</w:t>
      </w:r>
      <w:r w:rsidR="005F4C9E">
        <w:t xml:space="preserve"> </w:t>
      </w:r>
      <w:r w:rsidR="00886567" w:rsidRPr="008D57DF">
        <w:t>Act</w:t>
      </w:r>
      <w:r w:rsidR="005F4C9E">
        <w:t xml:space="preserve"> </w:t>
      </w:r>
      <w:r w:rsidR="00886567" w:rsidRPr="008D57DF">
        <w:t>(NBA),</w:t>
      </w:r>
      <w:r w:rsidR="005F4C9E">
        <w:t xml:space="preserve"> </w:t>
      </w:r>
      <w:r w:rsidR="00886567" w:rsidRPr="008D57DF">
        <w:t>a</w:t>
      </w:r>
      <w:r w:rsidR="005F4C9E">
        <w:t xml:space="preserve"> </w:t>
      </w:r>
      <w:r w:rsidR="00886567" w:rsidRPr="008D57DF">
        <w:t>Strategic</w:t>
      </w:r>
      <w:r w:rsidR="005F4C9E">
        <w:t xml:space="preserve"> </w:t>
      </w:r>
      <w:r w:rsidR="00886567" w:rsidRPr="008D57DF">
        <w:t>Planning</w:t>
      </w:r>
      <w:r w:rsidR="005F4C9E">
        <w:t xml:space="preserve"> </w:t>
      </w:r>
      <w:r w:rsidR="00886567" w:rsidRPr="008D57DF">
        <w:t>Act</w:t>
      </w:r>
      <w:r w:rsidR="005F4C9E">
        <w:t xml:space="preserve"> </w:t>
      </w:r>
      <w:r w:rsidR="00886567" w:rsidRPr="008D57DF">
        <w:t>(SPA),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a</w:t>
      </w:r>
      <w:r w:rsidR="005F4C9E">
        <w:t xml:space="preserve"> </w:t>
      </w:r>
      <w:r w:rsidR="00886567" w:rsidRPr="008D57DF">
        <w:t>Managed</w:t>
      </w:r>
      <w:r w:rsidR="005F4C9E">
        <w:t xml:space="preserve"> </w:t>
      </w:r>
      <w:r w:rsidR="00886567" w:rsidRPr="008D57DF">
        <w:t>Retreat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Climate</w:t>
      </w:r>
      <w:r w:rsidR="005F4C9E">
        <w:t xml:space="preserve"> </w:t>
      </w:r>
      <w:r w:rsidR="00886567" w:rsidRPr="008D57DF">
        <w:t>Change</w:t>
      </w:r>
      <w:r w:rsidR="005F4C9E">
        <w:t xml:space="preserve"> </w:t>
      </w:r>
      <w:r w:rsidR="00886567" w:rsidRPr="008D57DF">
        <w:t>Adaptation</w:t>
      </w:r>
      <w:r w:rsidR="005F4C9E">
        <w:t xml:space="preserve"> </w:t>
      </w:r>
      <w:r w:rsidR="00886567" w:rsidRPr="008D57DF">
        <w:t>Act</w:t>
      </w:r>
      <w:r w:rsidR="00886567">
        <w:t>;</w:t>
      </w:r>
    </w:p>
    <w:p w14:paraId="42CD7A07" w14:textId="3661016F" w:rsidR="00886567" w:rsidRPr="008D57DF" w:rsidRDefault="002718B1" w:rsidP="00886567">
      <w:pPr>
        <w:pStyle w:val="SingleTxtG"/>
      </w:pPr>
      <w:r>
        <w:tab/>
      </w:r>
      <w:r w:rsidR="00886567" w:rsidRPr="008D57DF">
        <w:t>(b)</w:t>
      </w:r>
      <w:r w:rsidR="00886567" w:rsidRPr="008D57DF">
        <w:tab/>
      </w:r>
      <w:r w:rsidR="00886567">
        <w:t>R</w:t>
      </w:r>
      <w:r w:rsidR="00886567" w:rsidRPr="008D57DF">
        <w:t>equire</w:t>
      </w:r>
      <w:r w:rsidR="005F4C9E">
        <w:t xml:space="preserve"> </w:t>
      </w:r>
      <w:r w:rsidR="00886567" w:rsidRPr="008D57DF">
        <w:t>that</w:t>
      </w:r>
      <w:r w:rsidR="005F4C9E">
        <w:t xml:space="preserve"> </w:t>
      </w:r>
      <w:r w:rsidR="00886567" w:rsidRPr="008D57DF">
        <w:t>all</w:t>
      </w:r>
      <w:r w:rsidR="005F4C9E">
        <w:t xml:space="preserve"> </w:t>
      </w:r>
      <w:r w:rsidR="00886567" w:rsidRPr="008D57DF">
        <w:t>those</w:t>
      </w:r>
      <w:r w:rsidR="005F4C9E">
        <w:t xml:space="preserve"> </w:t>
      </w:r>
      <w:r w:rsidR="00886567" w:rsidRPr="008D57DF">
        <w:t>carrying</w:t>
      </w:r>
      <w:r w:rsidR="005F4C9E">
        <w:t xml:space="preserve"> </w:t>
      </w:r>
      <w:r w:rsidR="00886567" w:rsidRPr="008D57DF">
        <w:t>out</w:t>
      </w:r>
      <w:r w:rsidR="005F4C9E">
        <w:t xml:space="preserve"> </w:t>
      </w:r>
      <w:r w:rsidR="00886567" w:rsidRPr="008D57DF">
        <w:t>functions</w:t>
      </w:r>
      <w:r w:rsidR="005F4C9E">
        <w:t xml:space="preserve"> </w:t>
      </w:r>
      <w:r w:rsidR="00886567" w:rsidRPr="008D57DF">
        <w:t>under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NBA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SPA</w:t>
      </w:r>
      <w:r w:rsidR="005F4C9E">
        <w:t xml:space="preserve"> </w:t>
      </w:r>
      <w:r w:rsidR="00886567" w:rsidRPr="008D57DF">
        <w:t>give</w:t>
      </w:r>
      <w:r w:rsidR="005F4C9E">
        <w:t xml:space="preserve"> </w:t>
      </w:r>
      <w:r w:rsidR="00886567" w:rsidRPr="008D57DF">
        <w:t>effect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principles</w:t>
      </w:r>
      <w:r w:rsidR="005F4C9E">
        <w:t xml:space="preserve"> </w:t>
      </w:r>
      <w:r w:rsidR="00886567" w:rsidRPr="008D57DF">
        <w:t>of</w:t>
      </w:r>
      <w:r w:rsidR="005F4C9E">
        <w:t xml:space="preserve"> </w:t>
      </w:r>
      <w:r w:rsidR="00886567" w:rsidRPr="008D57DF">
        <w:t>te</w:t>
      </w:r>
      <w:r w:rsidR="005F4C9E">
        <w:t xml:space="preserve"> </w:t>
      </w:r>
      <w:r w:rsidR="00886567" w:rsidRPr="008D57DF">
        <w:t>Tiriti</w:t>
      </w:r>
      <w:r w:rsidR="00886567">
        <w:t>;</w:t>
      </w:r>
    </w:p>
    <w:p w14:paraId="677CCDA0" w14:textId="77777777" w:rsidR="0071570E" w:rsidRDefault="002718B1" w:rsidP="00886567">
      <w:pPr>
        <w:pStyle w:val="SingleTxtG"/>
      </w:pPr>
      <w:r>
        <w:tab/>
      </w:r>
      <w:r w:rsidR="00886567" w:rsidRPr="008D57DF">
        <w:t>(c)</w:t>
      </w:r>
      <w:r w:rsidR="00886567" w:rsidRPr="008D57DF">
        <w:tab/>
      </w:r>
      <w:r w:rsidR="00886567">
        <w:t>I</w:t>
      </w:r>
      <w:r w:rsidR="00886567" w:rsidRPr="008D57DF">
        <w:t>nclude</w:t>
      </w:r>
      <w:r w:rsidR="005F4C9E">
        <w:t xml:space="preserve"> </w:t>
      </w:r>
      <w:r w:rsidR="00886567" w:rsidRPr="008D57DF">
        <w:t>mana</w:t>
      </w:r>
      <w:r w:rsidR="005F4C9E">
        <w:t xml:space="preserve"> </w:t>
      </w:r>
      <w:r w:rsidR="00886567" w:rsidRPr="008D57DF">
        <w:t>whenua</w:t>
      </w:r>
      <w:r w:rsidR="005F4C9E">
        <w:t xml:space="preserve"> </w:t>
      </w:r>
      <w:r w:rsidR="00886567" w:rsidRPr="008D57DF">
        <w:t>membership</w:t>
      </w:r>
      <w:r w:rsidR="005F4C9E">
        <w:t xml:space="preserve"> </w:t>
      </w:r>
      <w:r w:rsidR="00886567" w:rsidRPr="008D57DF">
        <w:t>on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joint</w:t>
      </w:r>
      <w:r w:rsidR="005F4C9E">
        <w:t xml:space="preserve"> </w:t>
      </w:r>
      <w:r w:rsidR="00886567" w:rsidRPr="008D57DF">
        <w:t>committees</w:t>
      </w:r>
      <w:r w:rsidR="005F4C9E">
        <w:t xml:space="preserve"> </w:t>
      </w:r>
      <w:r w:rsidR="00886567" w:rsidRPr="008D57DF">
        <w:t>deciding</w:t>
      </w:r>
      <w:r w:rsidR="005F4C9E">
        <w:t xml:space="preserve"> </w:t>
      </w:r>
      <w:r w:rsidR="00886567" w:rsidRPr="008D57DF">
        <w:t>on</w:t>
      </w:r>
      <w:r w:rsidR="005F4C9E">
        <w:t xml:space="preserve"> </w:t>
      </w:r>
      <w:r w:rsidR="00886567" w:rsidRPr="008D57DF">
        <w:t>Regional</w:t>
      </w:r>
      <w:r w:rsidR="005F4C9E">
        <w:t xml:space="preserve"> </w:t>
      </w:r>
      <w:r w:rsidR="00886567" w:rsidRPr="008D57DF">
        <w:t>Spatial</w:t>
      </w:r>
      <w:r w:rsidR="005F4C9E">
        <w:t xml:space="preserve"> </w:t>
      </w:r>
      <w:r w:rsidR="00886567" w:rsidRPr="008D57DF">
        <w:t>Strategies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Combined</w:t>
      </w:r>
      <w:r w:rsidR="005F4C9E">
        <w:t xml:space="preserve"> </w:t>
      </w:r>
      <w:r w:rsidR="00886567" w:rsidRPr="008D57DF">
        <w:t>Plans</w:t>
      </w:r>
      <w:r w:rsidR="005F4C9E">
        <w:t xml:space="preserve"> </w:t>
      </w:r>
      <w:r w:rsidR="00886567" w:rsidRPr="008D57DF">
        <w:t>under</w:t>
      </w:r>
      <w:r w:rsidR="005F4C9E">
        <w:t xml:space="preserve"> </w:t>
      </w:r>
      <w:r w:rsidR="00886567" w:rsidRPr="008D57DF">
        <w:t>the</w:t>
      </w:r>
      <w:r w:rsidR="005F4C9E">
        <w:t xml:space="preserve"> </w:t>
      </w:r>
      <w:r w:rsidR="00886567" w:rsidRPr="008D57DF">
        <w:t>new</w:t>
      </w:r>
      <w:r w:rsidR="005F4C9E">
        <w:t xml:space="preserve"> </w:t>
      </w:r>
      <w:r w:rsidR="00886567" w:rsidRPr="008D57DF">
        <w:t>Act</w:t>
      </w:r>
      <w:r w:rsidR="00886567">
        <w:t>;</w:t>
      </w:r>
    </w:p>
    <w:p w14:paraId="4AE63B9A" w14:textId="77777777" w:rsidR="0071570E" w:rsidRDefault="002718B1" w:rsidP="00886567">
      <w:pPr>
        <w:pStyle w:val="SingleTxtG"/>
      </w:pPr>
      <w:r>
        <w:tab/>
      </w:r>
      <w:r w:rsidR="00886567" w:rsidRPr="008D57DF">
        <w:t>(d)</w:t>
      </w:r>
      <w:r w:rsidR="00886567" w:rsidRPr="008D57DF">
        <w:tab/>
      </w:r>
      <w:r w:rsidR="00886567">
        <w:t>E</w:t>
      </w:r>
      <w:r w:rsidR="00886567" w:rsidRPr="008D57DF">
        <w:t>stablish</w:t>
      </w:r>
      <w:r w:rsidR="005F4C9E">
        <w:t xml:space="preserve"> </w:t>
      </w:r>
      <w:r w:rsidR="00886567" w:rsidRPr="008D57DF">
        <w:t>a</w:t>
      </w:r>
      <w:r w:rsidR="005F4C9E">
        <w:t xml:space="preserve"> </w:t>
      </w:r>
      <w:r w:rsidR="00886567" w:rsidRPr="008D57DF">
        <w:t>new</w:t>
      </w:r>
      <w:r w:rsidR="005F4C9E">
        <w:t xml:space="preserve"> </w:t>
      </w:r>
      <w:r w:rsidR="00886567" w:rsidRPr="008D57DF">
        <w:t>National</w:t>
      </w:r>
      <w:r w:rsidR="005F4C9E">
        <w:t xml:space="preserve"> </w:t>
      </w:r>
      <w:r w:rsidR="00886567" w:rsidRPr="008D57DF">
        <w:t>Māori</w:t>
      </w:r>
      <w:r w:rsidR="005F4C9E">
        <w:t xml:space="preserve"> </w:t>
      </w:r>
      <w:r w:rsidR="00886567" w:rsidRPr="008D57DF">
        <w:t>Advisory</w:t>
      </w:r>
      <w:r w:rsidR="005F4C9E">
        <w:t xml:space="preserve"> </w:t>
      </w:r>
      <w:r w:rsidR="00886567" w:rsidRPr="008D57DF">
        <w:t>Board</w:t>
      </w:r>
      <w:r w:rsidR="005F4C9E">
        <w:t xml:space="preserve"> </w:t>
      </w:r>
      <w:r w:rsidR="00886567" w:rsidRPr="008D57DF">
        <w:t>to</w:t>
      </w:r>
      <w:r w:rsidR="005F4C9E">
        <w:t xml:space="preserve"> </w:t>
      </w:r>
      <w:r w:rsidR="00886567" w:rsidRPr="008D57DF">
        <w:t>monitor</w:t>
      </w:r>
      <w:r w:rsidR="005F4C9E">
        <w:t xml:space="preserve"> </w:t>
      </w:r>
      <w:r w:rsidR="00886567" w:rsidRPr="008D57DF">
        <w:t>and</w:t>
      </w:r>
      <w:r w:rsidR="005F4C9E">
        <w:t xml:space="preserve"> </w:t>
      </w:r>
      <w:r w:rsidR="00886567" w:rsidRPr="008D57DF">
        <w:t>audit</w:t>
      </w:r>
      <w:r w:rsidR="005F4C9E">
        <w:t xml:space="preserve"> </w:t>
      </w:r>
      <w:r w:rsidR="00886567" w:rsidRPr="008D57DF">
        <w:t>system</w:t>
      </w:r>
      <w:r w:rsidR="005F4C9E">
        <w:t xml:space="preserve"> </w:t>
      </w:r>
      <w:r w:rsidR="00886567" w:rsidRPr="008D57DF">
        <w:t>performance.</w:t>
      </w:r>
    </w:p>
    <w:p w14:paraId="3A2EB2C3" w14:textId="39E96C23" w:rsidR="00886567" w:rsidRPr="000B7F01" w:rsidRDefault="00886567" w:rsidP="00886567">
      <w:pPr>
        <w:pStyle w:val="SingleTxtG"/>
        <w:rPr>
          <w:lang w:val="en-NZ"/>
        </w:rPr>
      </w:pPr>
      <w:r w:rsidRPr="000B7F01">
        <w:rPr>
          <w:iCs/>
          <w:lang w:val="en-NZ"/>
        </w:rPr>
        <w:t>168.</w:t>
      </w:r>
      <w:r w:rsidRPr="000B7F01">
        <w:rPr>
          <w:iCs/>
          <w:lang w:val="en-NZ"/>
        </w:rPr>
        <w:tab/>
      </w:r>
      <w:r w:rsidRPr="00CD68E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CD68E9">
        <w:rPr>
          <w:lang w:val="en-NZ"/>
        </w:rPr>
        <w:t>December</w:t>
      </w:r>
      <w:r w:rsidR="005F4C9E">
        <w:rPr>
          <w:lang w:val="en-NZ"/>
        </w:rPr>
        <w:t xml:space="preserve"> </w:t>
      </w:r>
      <w:r w:rsidRPr="00CD68E9">
        <w:rPr>
          <w:lang w:val="en-NZ"/>
        </w:rPr>
        <w:t>2020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CD68E9">
        <w:rPr>
          <w:lang w:val="en-NZ"/>
        </w:rPr>
        <w:t>Cabinet</w:t>
      </w:r>
      <w:r w:rsidR="005F4C9E">
        <w:rPr>
          <w:lang w:val="en-NZ"/>
        </w:rPr>
        <w:t xml:space="preserve"> </w:t>
      </w:r>
      <w:r w:rsidRPr="00CD68E9">
        <w:rPr>
          <w:lang w:val="en-NZ"/>
        </w:rPr>
        <w:t>agreed</w:t>
      </w:r>
      <w:r w:rsidR="005F4C9E">
        <w:rPr>
          <w:lang w:val="en-NZ"/>
        </w:rPr>
        <w:t xml:space="preserve"> </w:t>
      </w:r>
      <w:r w:rsidRPr="00CD68E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CD68E9">
        <w:rPr>
          <w:lang w:val="en-NZ"/>
        </w:rPr>
        <w:t>proceed</w:t>
      </w:r>
      <w:r w:rsidR="005F4C9E">
        <w:rPr>
          <w:lang w:val="en-NZ"/>
        </w:rPr>
        <w:t xml:space="preserve"> </w:t>
      </w:r>
      <w:r w:rsidRPr="00CD68E9">
        <w:rPr>
          <w:lang w:val="en-NZ"/>
        </w:rPr>
        <w:t>based</w:t>
      </w:r>
      <w:r w:rsidR="005F4C9E">
        <w:rPr>
          <w:lang w:val="en-NZ"/>
        </w:rPr>
        <w:t xml:space="preserve"> </w:t>
      </w:r>
      <w:r w:rsidRPr="00CD68E9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CD68E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CD68E9">
        <w:rPr>
          <w:lang w:val="en-NZ"/>
        </w:rPr>
        <w:t>Panel</w:t>
      </w:r>
      <w:r w:rsidR="0071570E">
        <w:rPr>
          <w:lang w:val="en-NZ"/>
        </w:rPr>
        <w:t>’</w:t>
      </w:r>
      <w:r w:rsidRPr="00CD68E9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CD68E9">
        <w:rPr>
          <w:lang w:val="en-NZ"/>
        </w:rPr>
        <w:t>recommendations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A7228">
        <w:t>they</w:t>
      </w:r>
      <w:r w:rsidR="005F4C9E">
        <w:rPr>
          <w:lang w:val="en-NZ"/>
        </w:rPr>
        <w:t xml:space="preserve"> </w:t>
      </w:r>
      <w:r>
        <w:rPr>
          <w:lang w:val="en-NZ"/>
        </w:rPr>
        <w:t>will</w:t>
      </w:r>
      <w:r w:rsidR="005F4C9E">
        <w:rPr>
          <w:lang w:val="en-NZ"/>
        </w:rPr>
        <w:t xml:space="preserve"> </w:t>
      </w:r>
      <w:r>
        <w:rPr>
          <w:lang w:val="en-NZ"/>
        </w:rPr>
        <w:t>consult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through</w:t>
      </w:r>
      <w:r w:rsidR="005F4C9E">
        <w:rPr>
          <w:lang w:val="en-NZ"/>
        </w:rPr>
        <w:t xml:space="preserve"> </w:t>
      </w:r>
      <w:r>
        <w:rPr>
          <w:lang w:val="en-NZ"/>
        </w:rPr>
        <w:t>hui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ongoing</w:t>
      </w:r>
      <w:r w:rsidR="005F4C9E">
        <w:rPr>
          <w:lang w:val="en-NZ"/>
        </w:rPr>
        <w:t xml:space="preserve"> </w:t>
      </w:r>
      <w:r>
        <w:rPr>
          <w:lang w:val="en-NZ"/>
        </w:rPr>
        <w:t>co-design</w:t>
      </w:r>
      <w:r w:rsidR="005F4C9E">
        <w:rPr>
          <w:lang w:val="en-NZ"/>
        </w:rPr>
        <w:t xml:space="preserve"> </w:t>
      </w:r>
      <w:r>
        <w:rPr>
          <w:lang w:val="en-NZ"/>
        </w:rPr>
        <w:t>work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members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B7F01">
        <w:t>national</w:t>
      </w:r>
      <w:r w:rsidR="005F4C9E">
        <w:t xml:space="preserve"> </w:t>
      </w:r>
      <w:r>
        <w:t>i</w:t>
      </w:r>
      <w:r w:rsidRPr="000B7F01">
        <w:t>wi</w:t>
      </w:r>
      <w:r w:rsidR="005F4C9E">
        <w:t xml:space="preserve"> </w:t>
      </w:r>
      <w:r>
        <w:t>and</w:t>
      </w:r>
      <w:r w:rsidR="005F4C9E">
        <w:t xml:space="preserve"> </w:t>
      </w:r>
      <w:r w:rsidRPr="000B7F01">
        <w:t>Māori</w:t>
      </w:r>
      <w:r w:rsidR="005F4C9E">
        <w:t xml:space="preserve"> </w:t>
      </w:r>
      <w:r w:rsidRPr="000B7F01">
        <w:t>groups.</w:t>
      </w:r>
    </w:p>
    <w:p w14:paraId="2C8CC526" w14:textId="106D736D" w:rsidR="00886567" w:rsidRPr="00F95D03" w:rsidRDefault="00886567" w:rsidP="00886567">
      <w:pPr>
        <w:pStyle w:val="SingleTxtG"/>
        <w:rPr>
          <w:lang w:val="en-NZ"/>
        </w:rPr>
      </w:pPr>
      <w:r w:rsidRPr="00F95D03">
        <w:rPr>
          <w:iCs/>
          <w:lang w:val="en-NZ"/>
        </w:rPr>
        <w:t>169.</w:t>
      </w:r>
      <w:r w:rsidRPr="00F95D03">
        <w:rPr>
          <w:iCs/>
          <w:lang w:val="en-NZ"/>
        </w:rPr>
        <w:tab/>
      </w:r>
      <w:r w:rsidRPr="00760250"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draft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NBA</w:t>
      </w:r>
      <w:r w:rsidR="005F4C9E">
        <w:rPr>
          <w:lang w:val="en-NZ"/>
        </w:rPr>
        <w:t xml:space="preserve"> </w:t>
      </w:r>
      <w:r w:rsidRPr="00760250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760250">
        <w:rPr>
          <w:lang w:val="en-NZ"/>
        </w:rPr>
        <w:t>released</w:t>
      </w:r>
      <w:r w:rsidR="005F4C9E">
        <w:rPr>
          <w:lang w:val="en-NZ"/>
        </w:rPr>
        <w:t xml:space="preserve"> </w:t>
      </w:r>
      <w:r w:rsidRPr="0076025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60250">
        <w:rPr>
          <w:lang w:val="en-NZ"/>
        </w:rPr>
        <w:t>June</w:t>
      </w:r>
      <w:r w:rsidR="005F4C9E">
        <w:rPr>
          <w:lang w:val="en-NZ"/>
        </w:rPr>
        <w:t xml:space="preserve"> </w:t>
      </w:r>
      <w:r>
        <w:rPr>
          <w:lang w:val="en-NZ"/>
        </w:rPr>
        <w:t>20</w:t>
      </w:r>
      <w:r w:rsidRPr="00760250">
        <w:rPr>
          <w:lang w:val="en-NZ"/>
        </w:rPr>
        <w:t>21</w:t>
      </w:r>
      <w:r w:rsidR="005F4C9E">
        <w:rPr>
          <w:lang w:val="en-NZ"/>
        </w:rPr>
        <w:t xml:space="preserve"> </w:t>
      </w:r>
      <w:r w:rsidRPr="00760250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760250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60250">
        <w:rPr>
          <w:lang w:val="en-NZ"/>
        </w:rPr>
        <w:t>consultation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resulting</w:t>
      </w:r>
      <w:r w:rsidR="005F4C9E">
        <w:rPr>
          <w:lang w:val="en-NZ"/>
        </w:rPr>
        <w:t xml:space="preserve"> </w:t>
      </w:r>
      <w:r>
        <w:rPr>
          <w:lang w:val="en-NZ"/>
        </w:rPr>
        <w:t>recommendations</w:t>
      </w:r>
      <w:r w:rsidR="005F4C9E">
        <w:rPr>
          <w:lang w:val="en-NZ"/>
        </w:rPr>
        <w:t xml:space="preserve"> </w:t>
      </w:r>
      <w:r>
        <w:rPr>
          <w:lang w:val="en-NZ"/>
        </w:rPr>
        <w:t>were</w:t>
      </w:r>
      <w:r w:rsidR="005F4C9E">
        <w:rPr>
          <w:lang w:val="en-NZ"/>
        </w:rPr>
        <w:t xml:space="preserve"> </w:t>
      </w:r>
      <w:r>
        <w:rPr>
          <w:lang w:val="en-NZ"/>
        </w:rPr>
        <w:t>completed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1</w:t>
      </w:r>
      <w:r w:rsidR="005F4C9E">
        <w:rPr>
          <w:lang w:val="en-NZ"/>
        </w:rPr>
        <w:t xml:space="preserve"> </w:t>
      </w:r>
      <w:r>
        <w:rPr>
          <w:lang w:val="en-NZ"/>
        </w:rPr>
        <w:t>November</w:t>
      </w:r>
      <w:r w:rsidR="005F4C9E">
        <w:rPr>
          <w:lang w:val="en-NZ"/>
        </w:rPr>
        <w:t xml:space="preserve"> </w:t>
      </w:r>
      <w:r>
        <w:rPr>
          <w:lang w:val="en-NZ"/>
        </w:rPr>
        <w:t>2021.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Government</w:t>
      </w:r>
      <w:r w:rsidR="005F4C9E">
        <w:rPr>
          <w:lang w:val="en-NZ"/>
        </w:rPr>
        <w:t xml:space="preserve"> </w:t>
      </w:r>
      <w:r>
        <w:rPr>
          <w:lang w:val="en-NZ"/>
        </w:rPr>
        <w:t>plans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introduce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NBA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SPA</w:t>
      </w:r>
      <w:r w:rsidR="005F4C9E">
        <w:rPr>
          <w:lang w:val="en-NZ"/>
        </w:rPr>
        <w:t xml:space="preserve"> </w:t>
      </w:r>
      <w:r>
        <w:rPr>
          <w:lang w:val="en-NZ"/>
        </w:rPr>
        <w:t>into</w:t>
      </w:r>
      <w:r w:rsidR="005F4C9E">
        <w:rPr>
          <w:lang w:val="en-NZ"/>
        </w:rPr>
        <w:t xml:space="preserve"> </w:t>
      </w:r>
      <w:r>
        <w:rPr>
          <w:lang w:val="en-NZ"/>
        </w:rPr>
        <w:t>Parliament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2022.</w:t>
      </w:r>
    </w:p>
    <w:p w14:paraId="2F740245" w14:textId="7E0887A3" w:rsidR="00886567" w:rsidRPr="00167D21" w:rsidRDefault="00886567" w:rsidP="002718B1">
      <w:pPr>
        <w:pStyle w:val="H23G"/>
      </w:pPr>
      <w:r>
        <w:tab/>
        <w:t>7.</w:t>
      </w:r>
      <w:r>
        <w:tab/>
      </w:r>
      <w:r w:rsidRPr="00167D21">
        <w:t>Supporting</w:t>
      </w:r>
      <w:r w:rsidR="005F4C9E">
        <w:t xml:space="preserve"> </w:t>
      </w:r>
      <w:r w:rsidRPr="00167D21">
        <w:t>Pacific</w:t>
      </w:r>
      <w:r w:rsidR="005F4C9E">
        <w:t xml:space="preserve"> </w:t>
      </w:r>
      <w:r w:rsidRPr="00167D21">
        <w:t>languages</w:t>
      </w:r>
    </w:p>
    <w:p w14:paraId="1087E524" w14:textId="357ADBA2" w:rsidR="00886567" w:rsidRPr="00566B0E" w:rsidRDefault="00886567" w:rsidP="00886567">
      <w:pPr>
        <w:pStyle w:val="SingleTxtG"/>
        <w:rPr>
          <w:color w:val="000000" w:themeColor="text1"/>
          <w:lang w:val="en-NZ"/>
        </w:rPr>
      </w:pPr>
      <w:r w:rsidRPr="00566B0E">
        <w:rPr>
          <w:iCs/>
          <w:lang w:val="en-NZ"/>
        </w:rPr>
        <w:t>170.</w:t>
      </w:r>
      <w:r w:rsidRPr="00566B0E">
        <w:rPr>
          <w:iCs/>
          <w:lang w:val="en-NZ"/>
        </w:rPr>
        <w:tab/>
      </w:r>
      <w:r w:rsidRPr="00566B0E">
        <w:rPr>
          <w:color w:val="000000" w:themeColor="text1"/>
          <w:lang w:val="en-NZ"/>
        </w:rPr>
        <w:t>In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2018,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Government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made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a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commitment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promot</w:t>
      </w:r>
      <w:r>
        <w:rPr>
          <w:color w:val="000000" w:themeColor="text1"/>
          <w:lang w:val="en-NZ"/>
        </w:rPr>
        <w:t>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preserv</w:t>
      </w:r>
      <w:r>
        <w:rPr>
          <w:color w:val="000000" w:themeColor="text1"/>
          <w:lang w:val="en-NZ"/>
        </w:rPr>
        <w:t>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Pacific</w:t>
      </w:r>
      <w:r w:rsidR="005F4C9E">
        <w:rPr>
          <w:color w:val="000000" w:themeColor="text1"/>
          <w:lang w:val="en-NZ"/>
        </w:rPr>
        <w:t xml:space="preserve"> </w:t>
      </w:r>
      <w:r w:rsidRPr="006A7228">
        <w:t>languages</w:t>
      </w:r>
      <w:r w:rsidRPr="00566B0E">
        <w:rPr>
          <w:color w:val="000000" w:themeColor="text1"/>
          <w:lang w:val="en-NZ"/>
        </w:rPr>
        <w:t>,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supported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by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a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$20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million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investment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in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2019.</w:t>
      </w:r>
    </w:p>
    <w:p w14:paraId="1B7408C7" w14:textId="77777777" w:rsidR="0071570E" w:rsidRDefault="00886567" w:rsidP="00886567">
      <w:pPr>
        <w:pStyle w:val="SingleTxtG"/>
        <w:rPr>
          <w:color w:val="000000" w:themeColor="text1"/>
          <w:lang w:val="en-NZ"/>
        </w:rPr>
      </w:pPr>
      <w:r w:rsidRPr="00566B0E">
        <w:rPr>
          <w:iCs/>
          <w:lang w:val="en-NZ"/>
        </w:rPr>
        <w:t>171.</w:t>
      </w:r>
      <w:r w:rsidRPr="00566B0E">
        <w:rPr>
          <w:iCs/>
          <w:lang w:val="en-NZ"/>
        </w:rPr>
        <w:tab/>
      </w:r>
      <w:r w:rsidRPr="00566B0E">
        <w:rPr>
          <w:color w:val="000000" w:themeColor="text1"/>
          <w:lang w:val="en-NZ"/>
        </w:rPr>
        <w:t>In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2018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Census,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163,002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people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reported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speaking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a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Pacific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language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with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40.7%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6A7228">
        <w:t>Pacific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people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able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speak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more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than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one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language.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most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common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language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was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Samoan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(101,937).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number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speakers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within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specific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ethnic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groups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ranged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from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50.4%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Samoans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through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8.9%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Cook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Islands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Māori.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Comparisons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from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Census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2013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to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Census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2018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show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that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proportion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speakers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Pacific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languages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has</w:t>
      </w:r>
      <w:r w:rsidR="005F4C9E">
        <w:rPr>
          <w:color w:val="000000" w:themeColor="text1"/>
          <w:lang w:val="en-NZ"/>
        </w:rPr>
        <w:t xml:space="preserve"> </w:t>
      </w:r>
      <w:r w:rsidRPr="00566B0E">
        <w:rPr>
          <w:color w:val="000000" w:themeColor="text1"/>
          <w:lang w:val="en-NZ"/>
        </w:rPr>
        <w:t>declined.</w:t>
      </w:r>
    </w:p>
    <w:p w14:paraId="7BEC52C0" w14:textId="77777777" w:rsidR="0071570E" w:rsidRDefault="00886567" w:rsidP="00886567">
      <w:pPr>
        <w:pStyle w:val="SingleTxtG"/>
        <w:rPr>
          <w:color w:val="000000" w:themeColor="text1"/>
          <w:lang w:val="en-NZ"/>
        </w:rPr>
      </w:pPr>
      <w:r w:rsidRPr="000069F1">
        <w:rPr>
          <w:iCs/>
          <w:lang w:val="en-NZ"/>
        </w:rPr>
        <w:t>172.</w:t>
      </w:r>
      <w:r w:rsidRPr="000069F1">
        <w:rPr>
          <w:iCs/>
          <w:lang w:val="en-NZ"/>
        </w:rPr>
        <w:tab/>
      </w:r>
      <w:r w:rsidRPr="000069F1">
        <w:rPr>
          <w:color w:val="000000" w:themeColor="text1"/>
          <w:lang w:val="en-NZ"/>
        </w:rPr>
        <w:t>MPP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has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a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dedicated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languages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unit,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focused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on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Pacific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language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revitalisation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in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Aotearoa,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and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invests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in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community-led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language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activities.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MPP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has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prioritised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development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of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a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Pacific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Languages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Strategy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for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Pacific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languages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preservation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in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New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Zealand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for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the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next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10</w:t>
      </w:r>
      <w:r w:rsidR="005F4C9E">
        <w:rPr>
          <w:color w:val="000000" w:themeColor="text1"/>
          <w:lang w:val="en-NZ"/>
        </w:rPr>
        <w:t xml:space="preserve"> </w:t>
      </w:r>
      <w:r w:rsidRPr="000069F1">
        <w:rPr>
          <w:color w:val="000000" w:themeColor="text1"/>
          <w:lang w:val="en-NZ"/>
        </w:rPr>
        <w:t>years.</w:t>
      </w:r>
    </w:p>
    <w:p w14:paraId="579DF284" w14:textId="4D817EDA" w:rsidR="00886567" w:rsidRPr="0071570E" w:rsidRDefault="00886567" w:rsidP="002718B1">
      <w:pPr>
        <w:pStyle w:val="H4G"/>
        <w:rPr>
          <w:i w:val="0"/>
          <w:iCs/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4413C0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language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immersion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education</w:t>
      </w:r>
      <w:r w:rsidRPr="0071570E">
        <w:rPr>
          <w:rStyle w:val="FootnoteReference"/>
          <w:i w:val="0"/>
          <w:iCs/>
        </w:rPr>
        <w:footnoteReference w:id="23"/>
      </w:r>
    </w:p>
    <w:p w14:paraId="1CCCB6C2" w14:textId="77777777" w:rsidR="0071570E" w:rsidRDefault="00886567" w:rsidP="00886567">
      <w:pPr>
        <w:pStyle w:val="SingleTxtG"/>
        <w:rPr>
          <w:lang w:val="en-NZ"/>
        </w:rPr>
      </w:pPr>
      <w:r w:rsidRPr="00A53CF8">
        <w:rPr>
          <w:iCs/>
          <w:lang w:val="en-NZ"/>
        </w:rPr>
        <w:t>173.</w:t>
      </w:r>
      <w:r w:rsidRPr="00A53CF8">
        <w:rPr>
          <w:iCs/>
          <w:lang w:val="en-NZ"/>
        </w:rPr>
        <w:tab/>
      </w:r>
      <w:r w:rsidRPr="00302A1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July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23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schools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offering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immersion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language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than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51%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time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1</w:t>
      </w:r>
      <w:r>
        <w:rPr>
          <w:lang w:val="en-NZ"/>
        </w:rPr>
        <w:t>,</w:t>
      </w:r>
      <w:r w:rsidRPr="00302A11">
        <w:rPr>
          <w:lang w:val="en-NZ"/>
        </w:rPr>
        <w:t>456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students.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total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19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schools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offered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language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up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50%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time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2,034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students.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further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77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schools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(8,754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students)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offered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languages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separate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subject.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118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language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early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learning</w:t>
      </w:r>
      <w:r w:rsidR="005F4C9E">
        <w:rPr>
          <w:lang w:val="en-NZ"/>
        </w:rPr>
        <w:t xml:space="preserve"> </w:t>
      </w:r>
      <w:r w:rsidRPr="006A7228">
        <w:t>services</w:t>
      </w:r>
      <w:r w:rsidR="005F4C9E">
        <w:rPr>
          <w:lang w:val="en-NZ"/>
        </w:rPr>
        <w:t xml:space="preserve"> </w:t>
      </w:r>
      <w:r>
        <w:rPr>
          <w:lang w:val="en-NZ"/>
        </w:rPr>
        <w:t>(3%)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where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language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used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than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51%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53CF8">
        <w:rPr>
          <w:lang w:val="en-NZ"/>
        </w:rPr>
        <w:t>time.</w:t>
      </w:r>
    </w:p>
    <w:p w14:paraId="350B40F2" w14:textId="77777777" w:rsidR="0071570E" w:rsidRDefault="00886567" w:rsidP="00886567">
      <w:pPr>
        <w:pStyle w:val="SingleTxtG"/>
        <w:rPr>
          <w:lang w:val="en-NZ"/>
        </w:rPr>
      </w:pPr>
      <w:r w:rsidRPr="00007A3F">
        <w:rPr>
          <w:iCs/>
          <w:lang w:val="en-NZ"/>
        </w:rPr>
        <w:t>174.</w:t>
      </w:r>
      <w:r w:rsidRPr="00007A3F">
        <w:rPr>
          <w:iCs/>
          <w:lang w:val="en-NZ"/>
        </w:rPr>
        <w:tab/>
      </w:r>
      <w:r w:rsidRPr="00302A1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May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2021,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announced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funding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bilingual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immersion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January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2022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schools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teach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language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least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51</w:t>
      </w:r>
      <w:r>
        <w:rPr>
          <w:lang w:val="en-NZ"/>
        </w:rPr>
        <w:t>%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2A11">
        <w:rPr>
          <w:lang w:val="en-NZ"/>
        </w:rPr>
        <w:t>time.</w:t>
      </w:r>
    </w:p>
    <w:p w14:paraId="1D3FAD03" w14:textId="748BDF87" w:rsidR="00886567" w:rsidRPr="00167D21" w:rsidRDefault="00886567" w:rsidP="002718B1">
      <w:pPr>
        <w:pStyle w:val="H23G"/>
      </w:pPr>
      <w:bookmarkStart w:id="56" w:name="_Hlk71529729"/>
      <w:r>
        <w:tab/>
        <w:t>8.</w:t>
      </w:r>
      <w:r>
        <w:tab/>
      </w:r>
      <w:r w:rsidRPr="00167D21">
        <w:t>Pacific</w:t>
      </w:r>
      <w:r w:rsidR="005F4C9E">
        <w:t xml:space="preserve"> </w:t>
      </w:r>
      <w:r w:rsidRPr="00167D21">
        <w:t>peoples</w:t>
      </w:r>
      <w:r w:rsidR="0071570E">
        <w:t>’</w:t>
      </w:r>
      <w:r w:rsidR="005F4C9E">
        <w:t xml:space="preserve"> </w:t>
      </w:r>
      <w:r w:rsidRPr="00167D21">
        <w:t>participation</w:t>
      </w:r>
      <w:r w:rsidR="005F4C9E">
        <w:t xml:space="preserve"> </w:t>
      </w:r>
      <w:r w:rsidRPr="00167D21">
        <w:t>in</w:t>
      </w:r>
      <w:r w:rsidR="005F4C9E">
        <w:t xml:space="preserve"> </w:t>
      </w:r>
      <w:r w:rsidRPr="00167D21">
        <w:t>the</w:t>
      </w:r>
      <w:r w:rsidR="005F4C9E">
        <w:t xml:space="preserve"> </w:t>
      </w:r>
      <w:r w:rsidRPr="00167D21">
        <w:t>economy</w:t>
      </w:r>
    </w:p>
    <w:p w14:paraId="2EDD075C" w14:textId="1ED8FB43" w:rsidR="00886567" w:rsidRPr="00390C0E" w:rsidRDefault="00886567" w:rsidP="00886567">
      <w:pPr>
        <w:pStyle w:val="SingleTxtG"/>
        <w:rPr>
          <w:lang w:val="en-NZ"/>
        </w:rPr>
      </w:pPr>
      <w:r w:rsidRPr="00390C0E">
        <w:rPr>
          <w:iCs/>
          <w:lang w:val="en-NZ"/>
        </w:rPr>
        <w:t>175.</w:t>
      </w:r>
      <w:r w:rsidRPr="00390C0E">
        <w:rPr>
          <w:iCs/>
          <w:lang w:val="en-NZ"/>
        </w:rPr>
        <w:tab/>
      </w:r>
      <w:r w:rsidRPr="00390C0E">
        <w:rPr>
          <w:lang w:val="en-NZ"/>
        </w:rPr>
        <w:t>Budget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21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included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$108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package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communities.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Pr="00390C0E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$46.5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invested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deliver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two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economic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initiatives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MPP</w:t>
      </w:r>
      <w:r>
        <w:rPr>
          <w:lang w:val="en-NZ"/>
        </w:rPr>
        <w:t>:</w:t>
      </w:r>
    </w:p>
    <w:p w14:paraId="707021E5" w14:textId="5A5C1A29" w:rsidR="00886567" w:rsidRPr="0050418E" w:rsidRDefault="002718B1" w:rsidP="00886567">
      <w:pPr>
        <w:pStyle w:val="SingleTxtG"/>
      </w:pPr>
      <w:r>
        <w:lastRenderedPageBreak/>
        <w:tab/>
      </w:r>
      <w:r w:rsidR="00886567" w:rsidRPr="0050418E">
        <w:t>(a)</w:t>
      </w:r>
      <w:r w:rsidR="00886567" w:rsidRPr="0050418E">
        <w:tab/>
      </w:r>
      <w:r w:rsidR="00886567">
        <w:t>S</w:t>
      </w:r>
      <w:r w:rsidR="00886567" w:rsidRPr="0050418E">
        <w:t>upporting</w:t>
      </w:r>
      <w:r w:rsidR="005F4C9E">
        <w:t xml:space="preserve"> </w:t>
      </w:r>
      <w:r w:rsidR="00886567" w:rsidRPr="0050418E">
        <w:t>Pacific</w:t>
      </w:r>
      <w:r w:rsidR="005F4C9E">
        <w:t xml:space="preserve"> </w:t>
      </w:r>
      <w:r w:rsidR="00886567" w:rsidRPr="0050418E">
        <w:t>businesses</w:t>
      </w:r>
      <w:r w:rsidR="005F4C9E">
        <w:t xml:space="preserve"> </w:t>
      </w:r>
      <w:r w:rsidR="00886567" w:rsidRPr="0050418E">
        <w:t>through</w:t>
      </w:r>
      <w:r w:rsidR="005F4C9E">
        <w:t xml:space="preserve"> </w:t>
      </w:r>
      <w:r w:rsidR="00886567" w:rsidRPr="0050418E">
        <w:t>the</w:t>
      </w:r>
      <w:r w:rsidR="005F4C9E">
        <w:t xml:space="preserve"> </w:t>
      </w:r>
      <w:r w:rsidR="00886567" w:rsidRPr="0050418E">
        <w:t>impacts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COVID-19</w:t>
      </w:r>
      <w:r w:rsidR="005F4C9E">
        <w:t xml:space="preserve"> </w:t>
      </w:r>
      <w:r w:rsidR="00886567" w:rsidRPr="0050418E">
        <w:t>with</w:t>
      </w:r>
      <w:r w:rsidR="005F4C9E">
        <w:t xml:space="preserve"> </w:t>
      </w:r>
      <w:r w:rsidR="00886567" w:rsidRPr="0050418E">
        <w:t>$16.2</w:t>
      </w:r>
      <w:r w:rsidR="005F4C9E">
        <w:t xml:space="preserve"> </w:t>
      </w:r>
      <w:r w:rsidR="00886567" w:rsidRPr="0050418E">
        <w:t>million</w:t>
      </w:r>
      <w:r w:rsidR="005F4C9E">
        <w:t xml:space="preserve"> </w:t>
      </w:r>
      <w:r w:rsidR="00886567" w:rsidRPr="0050418E">
        <w:t>for</w:t>
      </w:r>
      <w:r w:rsidR="005F4C9E">
        <w:t xml:space="preserve"> </w:t>
      </w:r>
      <w:r w:rsidR="00886567" w:rsidRPr="0050418E">
        <w:t>business</w:t>
      </w:r>
      <w:r w:rsidR="005F4C9E">
        <w:t xml:space="preserve"> </w:t>
      </w:r>
      <w:r w:rsidR="00886567" w:rsidRPr="0050418E">
        <w:t>support</w:t>
      </w:r>
      <w:r w:rsidR="005F4C9E">
        <w:t xml:space="preserve"> </w:t>
      </w:r>
      <w:r w:rsidR="00886567" w:rsidRPr="0050418E">
        <w:t>services,</w:t>
      </w:r>
      <w:r w:rsidR="005F4C9E">
        <w:t xml:space="preserve"> </w:t>
      </w:r>
      <w:r w:rsidR="00886567" w:rsidRPr="0050418E">
        <w:t>and</w:t>
      </w:r>
    </w:p>
    <w:p w14:paraId="18D1475A" w14:textId="1A6486FD" w:rsidR="00886567" w:rsidRPr="0050418E" w:rsidRDefault="002718B1" w:rsidP="00886567">
      <w:pPr>
        <w:pStyle w:val="SingleTxtG"/>
      </w:pPr>
      <w:r>
        <w:tab/>
      </w:r>
      <w:r w:rsidR="00886567" w:rsidRPr="0050418E">
        <w:t>(b)</w:t>
      </w:r>
      <w:r w:rsidR="00886567" w:rsidRPr="0050418E">
        <w:tab/>
        <w:t>$30.3</w:t>
      </w:r>
      <w:r w:rsidR="005F4C9E">
        <w:t xml:space="preserve"> </w:t>
      </w:r>
      <w:r w:rsidR="00886567" w:rsidRPr="0050418E">
        <w:t>million</w:t>
      </w:r>
      <w:r w:rsidR="005F4C9E">
        <w:t xml:space="preserve"> </w:t>
      </w:r>
      <w:r w:rsidR="00886567" w:rsidRPr="0050418E">
        <w:t>to</w:t>
      </w:r>
      <w:r w:rsidR="005F4C9E">
        <w:t xml:space="preserve"> </w:t>
      </w:r>
      <w:r w:rsidR="00886567" w:rsidRPr="0050418E">
        <w:t>boost</w:t>
      </w:r>
      <w:r w:rsidR="005F4C9E">
        <w:t xml:space="preserve"> </w:t>
      </w:r>
      <w:r w:rsidR="00886567" w:rsidRPr="0050418E">
        <w:t>support</w:t>
      </w:r>
      <w:r w:rsidR="005F4C9E">
        <w:t xml:space="preserve"> </w:t>
      </w:r>
      <w:r w:rsidR="00886567" w:rsidRPr="0050418E">
        <w:t>for</w:t>
      </w:r>
      <w:r w:rsidR="005F4C9E">
        <w:t xml:space="preserve"> </w:t>
      </w:r>
      <w:r w:rsidR="00886567" w:rsidRPr="0050418E">
        <w:t>the</w:t>
      </w:r>
      <w:r w:rsidR="005F4C9E">
        <w:t xml:space="preserve"> </w:t>
      </w:r>
      <w:r w:rsidR="00886567" w:rsidRPr="0050418E">
        <w:t>Tupu</w:t>
      </w:r>
      <w:r w:rsidR="005F4C9E">
        <w:t xml:space="preserve"> </w:t>
      </w:r>
      <w:r w:rsidR="00886567" w:rsidRPr="0050418E">
        <w:t>Aotearoa</w:t>
      </w:r>
      <w:r w:rsidR="005F4C9E">
        <w:t xml:space="preserve"> </w:t>
      </w:r>
      <w:r w:rsidR="00886567" w:rsidRPr="0050418E">
        <w:t>programme</w:t>
      </w:r>
      <w:r w:rsidR="005F4C9E">
        <w:t xml:space="preserve"> </w:t>
      </w:r>
      <w:r w:rsidR="00886567" w:rsidRPr="0050418E">
        <w:t>which</w:t>
      </w:r>
      <w:r w:rsidR="005F4C9E">
        <w:t xml:space="preserve"> </w:t>
      </w:r>
      <w:r w:rsidR="00886567" w:rsidRPr="0050418E">
        <w:t>supports</w:t>
      </w:r>
      <w:r w:rsidR="005F4C9E">
        <w:t xml:space="preserve"> </w:t>
      </w:r>
      <w:r w:rsidR="00886567" w:rsidRPr="0050418E">
        <w:t>Pacific</w:t>
      </w:r>
      <w:r w:rsidR="005F4C9E">
        <w:t xml:space="preserve"> </w:t>
      </w:r>
      <w:r w:rsidR="00886567" w:rsidRPr="0050418E">
        <w:t>peoples</w:t>
      </w:r>
      <w:r w:rsidR="005F4C9E">
        <w:t xml:space="preserve"> </w:t>
      </w:r>
      <w:r w:rsidR="00886567" w:rsidRPr="0050418E">
        <w:t>into</w:t>
      </w:r>
      <w:r w:rsidR="005F4C9E">
        <w:t xml:space="preserve"> </w:t>
      </w:r>
      <w:r w:rsidR="00886567" w:rsidRPr="0050418E">
        <w:t>employment,</w:t>
      </w:r>
      <w:r w:rsidR="005F4C9E">
        <w:t xml:space="preserve"> </w:t>
      </w:r>
      <w:r w:rsidR="00886567" w:rsidRPr="0050418E">
        <w:t>training,</w:t>
      </w:r>
      <w:r w:rsidR="005F4C9E">
        <w:t xml:space="preserve"> </w:t>
      </w:r>
      <w:r w:rsidR="00886567" w:rsidRPr="0050418E">
        <w:t>and</w:t>
      </w:r>
      <w:r w:rsidR="005F4C9E">
        <w:t xml:space="preserve"> </w:t>
      </w:r>
      <w:r w:rsidR="00886567" w:rsidRPr="0050418E">
        <w:t>education.</w:t>
      </w:r>
    </w:p>
    <w:p w14:paraId="2FAB1699" w14:textId="6C827C90" w:rsidR="00886567" w:rsidRPr="00826140" w:rsidRDefault="00886567" w:rsidP="00886567">
      <w:pPr>
        <w:pStyle w:val="SingleTxtG"/>
        <w:rPr>
          <w:i/>
          <w:lang w:val="en-NZ"/>
        </w:rPr>
      </w:pPr>
      <w:r w:rsidRPr="00826140">
        <w:rPr>
          <w:iCs/>
          <w:lang w:val="en-NZ"/>
        </w:rPr>
        <w:t>176.</w:t>
      </w:r>
      <w:r w:rsidRPr="00826140">
        <w:rPr>
          <w:iCs/>
          <w:lang w:val="en-NZ"/>
        </w:rPr>
        <w:tab/>
      </w:r>
      <w:r w:rsidRPr="00121489">
        <w:rPr>
          <w:lang w:val="en-NZ"/>
        </w:rPr>
        <w:t>MPP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currently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managing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initiatives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aim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provide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equitable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outcomes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improved</w:t>
      </w:r>
      <w:r w:rsidR="005F4C9E">
        <w:rPr>
          <w:lang w:val="en-NZ"/>
        </w:rPr>
        <w:t xml:space="preserve"> </w:t>
      </w:r>
      <w:r>
        <w:rPr>
          <w:lang w:val="en-NZ"/>
        </w:rPr>
        <w:t>economic</w:t>
      </w:r>
      <w:r w:rsidR="005F4C9E">
        <w:rPr>
          <w:lang w:val="en-NZ"/>
        </w:rPr>
        <w:t xml:space="preserve"> </w:t>
      </w:r>
      <w:r>
        <w:rPr>
          <w:lang w:val="en-NZ"/>
        </w:rPr>
        <w:t>development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121489">
        <w:rPr>
          <w:lang w:val="en-NZ"/>
        </w:rPr>
        <w:t>businesses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MPP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6A7228">
        <w:t>progressing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develop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implement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cross-agency</w:t>
      </w:r>
      <w:r w:rsidR="005F4C9E">
        <w:rPr>
          <w:lang w:val="en-NZ"/>
        </w:rPr>
        <w:t xml:space="preserve"> </w:t>
      </w:r>
      <w:r w:rsidRPr="00470F28">
        <w:rPr>
          <w:i/>
          <w:iCs/>
          <w:lang w:val="en-NZ"/>
        </w:rPr>
        <w:t>Pacific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Employment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Action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Plan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Government</w:t>
      </w:r>
      <w:r w:rsidR="0071570E">
        <w:rPr>
          <w:lang w:val="en-NZ"/>
        </w:rPr>
        <w:t>’</w:t>
      </w:r>
      <w:r w:rsidRPr="00007A3F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007A3F">
        <w:rPr>
          <w:lang w:val="en-NZ"/>
        </w:rPr>
        <w:t>overall</w:t>
      </w:r>
      <w:r w:rsidR="005F4C9E">
        <w:rPr>
          <w:lang w:val="en-NZ"/>
        </w:rPr>
        <w:t xml:space="preserve"> </w:t>
      </w:r>
      <w:r w:rsidRPr="00470F28">
        <w:rPr>
          <w:i/>
          <w:iCs/>
          <w:lang w:val="en-NZ"/>
        </w:rPr>
        <w:t>Employment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Strategy</w:t>
      </w:r>
      <w:r w:rsidRPr="00007A3F"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See</w:t>
      </w:r>
      <w:r w:rsidR="005F4C9E">
        <w:rPr>
          <w:lang w:val="en-NZ"/>
        </w:rPr>
        <w:t xml:space="preserve"> </w:t>
      </w:r>
      <w:r>
        <w:rPr>
          <w:lang w:val="en-NZ"/>
        </w:rPr>
        <w:t>paragraph</w:t>
      </w:r>
      <w:r w:rsidR="005F4C9E">
        <w:rPr>
          <w:lang w:val="en-NZ"/>
        </w:rPr>
        <w:t xml:space="preserve"> </w:t>
      </w:r>
      <w:r>
        <w:rPr>
          <w:lang w:val="en-NZ"/>
        </w:rPr>
        <w:t>187.</w:t>
      </w:r>
    </w:p>
    <w:p w14:paraId="518EA952" w14:textId="47D6D536" w:rsidR="00886567" w:rsidRPr="004413C0" w:rsidRDefault="00886567" w:rsidP="002718B1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4413C0">
        <w:rPr>
          <w:lang w:val="en-NZ"/>
        </w:rPr>
        <w:t>Participation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informal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economy</w:t>
      </w:r>
    </w:p>
    <w:p w14:paraId="6902A267" w14:textId="1A1C45BE" w:rsidR="00886567" w:rsidRPr="007713A2" w:rsidRDefault="00886567" w:rsidP="00886567">
      <w:pPr>
        <w:pStyle w:val="SingleTxtG"/>
        <w:rPr>
          <w:lang w:val="en-NZ"/>
        </w:rPr>
      </w:pPr>
      <w:r w:rsidRPr="007713A2">
        <w:rPr>
          <w:iCs/>
          <w:lang w:val="en-NZ"/>
        </w:rPr>
        <w:t>177.</w:t>
      </w:r>
      <w:r w:rsidRPr="007713A2">
        <w:rPr>
          <w:iCs/>
          <w:lang w:val="en-NZ"/>
        </w:rPr>
        <w:tab/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2018,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Treasury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Business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Trust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funded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research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project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A7228">
        <w:t>identify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delineate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economic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footprint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community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within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Zealand</w:t>
      </w:r>
      <w:r w:rsidR="0071570E">
        <w:rPr>
          <w:lang w:val="en-NZ"/>
        </w:rPr>
        <w:t>’</w:t>
      </w:r>
      <w:r w:rsidRPr="007713A2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economy.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2021,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MPP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completed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research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better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understand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recognise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value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peoples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unpaid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volunteering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contributions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Aotearoa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economy.</w:t>
      </w:r>
      <w:r w:rsidRPr="0071570E">
        <w:rPr>
          <w:rStyle w:val="FootnoteReference"/>
        </w:rPr>
        <w:footnoteReference w:id="24"/>
      </w:r>
    </w:p>
    <w:p w14:paraId="7687B345" w14:textId="77777777" w:rsidR="0071570E" w:rsidRDefault="00886567" w:rsidP="00886567">
      <w:pPr>
        <w:pStyle w:val="SingleTxtG"/>
        <w:rPr>
          <w:lang w:val="en-NZ"/>
        </w:rPr>
      </w:pPr>
      <w:r w:rsidRPr="007713A2">
        <w:rPr>
          <w:iCs/>
          <w:lang w:val="en-NZ"/>
        </w:rPr>
        <w:t>178.</w:t>
      </w:r>
      <w:r w:rsidRPr="007713A2">
        <w:rPr>
          <w:iCs/>
          <w:lang w:val="en-NZ"/>
        </w:rPr>
        <w:tab/>
      </w:r>
      <w:r w:rsidRPr="007713A2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submissions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suggested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unpaid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labour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volunteering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contributions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within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6A7228">
        <w:t>communities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undervalued.</w:t>
      </w:r>
    </w:p>
    <w:p w14:paraId="6B6DFAAB" w14:textId="0BC743FB" w:rsidR="00886567" w:rsidRPr="00167D21" w:rsidRDefault="00886567" w:rsidP="002718B1">
      <w:pPr>
        <w:pStyle w:val="H23G"/>
      </w:pPr>
      <w:r>
        <w:tab/>
        <w:t>9.</w:t>
      </w:r>
      <w:r>
        <w:tab/>
      </w:r>
      <w:r w:rsidRPr="00167D21">
        <w:t>Pacific</w:t>
      </w:r>
      <w:r w:rsidR="005F4C9E">
        <w:t xml:space="preserve"> </w:t>
      </w:r>
      <w:r w:rsidRPr="00167D21">
        <w:t>representation</w:t>
      </w:r>
      <w:r w:rsidR="005F4C9E">
        <w:t xml:space="preserve"> </w:t>
      </w:r>
      <w:r w:rsidRPr="00167D21">
        <w:t>in</w:t>
      </w:r>
      <w:r w:rsidR="005F4C9E">
        <w:t xml:space="preserve"> </w:t>
      </w:r>
      <w:r w:rsidRPr="00167D21">
        <w:t>corporate</w:t>
      </w:r>
      <w:r w:rsidR="005F4C9E">
        <w:t xml:space="preserve"> </w:t>
      </w:r>
      <w:r w:rsidRPr="00167D21">
        <w:t>governance</w:t>
      </w:r>
    </w:p>
    <w:p w14:paraId="7536747E" w14:textId="357EA9C8" w:rsidR="00886567" w:rsidRPr="00390C0E" w:rsidRDefault="00886567" w:rsidP="00886567">
      <w:pPr>
        <w:pStyle w:val="SingleTxtG"/>
        <w:rPr>
          <w:lang w:val="en-NZ"/>
        </w:rPr>
      </w:pPr>
      <w:r w:rsidRPr="00390C0E">
        <w:rPr>
          <w:iCs/>
          <w:lang w:val="en-NZ"/>
        </w:rPr>
        <w:t>179.</w:t>
      </w:r>
      <w:r w:rsidRPr="00390C0E">
        <w:rPr>
          <w:iCs/>
          <w:lang w:val="en-NZ"/>
        </w:rPr>
        <w:tab/>
      </w:r>
      <w:r w:rsidRPr="00CD1674">
        <w:rPr>
          <w:lang w:val="en-NZ"/>
        </w:rPr>
        <w:t>MPP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maintains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nominations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database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skilled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who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available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6A7228">
        <w:t>appointment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encourages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state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sector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boards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utilise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skills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offered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representatives</w:t>
      </w:r>
      <w:r w:rsidRPr="00390C0E">
        <w:rPr>
          <w:lang w:val="en-NZ"/>
        </w:rPr>
        <w:t>.</w:t>
      </w:r>
    </w:p>
    <w:p w14:paraId="35D812B2" w14:textId="77777777" w:rsidR="0071570E" w:rsidRDefault="00886567" w:rsidP="00886567">
      <w:pPr>
        <w:pStyle w:val="SingleTxtG"/>
      </w:pPr>
      <w:r w:rsidRPr="006A7228">
        <w:rPr>
          <w:iCs/>
        </w:rPr>
        <w:t>180.</w:t>
      </w:r>
      <w:r w:rsidRPr="006A7228">
        <w:rPr>
          <w:iCs/>
        </w:rPr>
        <w:tab/>
      </w:r>
      <w:r w:rsidRPr="006A7228">
        <w:t>The</w:t>
      </w:r>
      <w:r w:rsidR="005F4C9E">
        <w:t xml:space="preserve"> </w:t>
      </w:r>
      <w:r w:rsidRPr="006A7228">
        <w:t>2019</w:t>
      </w:r>
      <w:r w:rsidR="005F4C9E">
        <w:t xml:space="preserve"> </w:t>
      </w:r>
      <w:r w:rsidRPr="006A7228">
        <w:t>Stocktake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Gender,</w:t>
      </w:r>
      <w:r w:rsidR="005F4C9E">
        <w:t xml:space="preserve"> </w:t>
      </w:r>
      <w:r w:rsidRPr="006A7228">
        <w:t>Māori,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Ethnic</w:t>
      </w:r>
      <w:r w:rsidR="005F4C9E">
        <w:t xml:space="preserve"> </w:t>
      </w:r>
      <w:r w:rsidRPr="006A7228">
        <w:t>Diversity</w:t>
      </w:r>
      <w:r w:rsidR="005F4C9E">
        <w:t xml:space="preserve"> </w:t>
      </w:r>
      <w:r w:rsidRPr="006A7228">
        <w:t>on</w:t>
      </w:r>
      <w:r w:rsidR="005F4C9E">
        <w:t xml:space="preserve"> </w:t>
      </w:r>
      <w:r w:rsidRPr="006A7228">
        <w:t>State</w:t>
      </w:r>
      <w:r w:rsidR="005F4C9E">
        <w:t xml:space="preserve"> </w:t>
      </w:r>
      <w:r w:rsidRPr="006A7228">
        <w:t>Sector</w:t>
      </w:r>
      <w:r w:rsidR="005F4C9E">
        <w:t xml:space="preserve"> </w:t>
      </w:r>
      <w:r w:rsidRPr="006A7228">
        <w:t>Boards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Committees</w:t>
      </w:r>
      <w:r w:rsidR="005F4C9E">
        <w:t xml:space="preserve"> </w:t>
      </w:r>
      <w:r w:rsidRPr="006A7228">
        <w:t>(the</w:t>
      </w:r>
      <w:r w:rsidR="005F4C9E">
        <w:t xml:space="preserve"> </w:t>
      </w:r>
      <w:r w:rsidRPr="006A7228">
        <w:t>Stocktake),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first</w:t>
      </w:r>
      <w:r w:rsidR="005F4C9E">
        <w:t xml:space="preserve"> </w:t>
      </w:r>
      <w:r w:rsidRPr="006A7228">
        <w:t>ever</w:t>
      </w:r>
      <w:r w:rsidR="005F4C9E">
        <w:t xml:space="preserve"> </w:t>
      </w:r>
      <w:r w:rsidRPr="006A7228">
        <w:t>undertaken,</w:t>
      </w:r>
      <w:r w:rsidR="005F4C9E">
        <w:t xml:space="preserve"> </w:t>
      </w:r>
      <w:r w:rsidRPr="006A7228">
        <w:t>reported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representation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4.6%.</w:t>
      </w:r>
      <w:r w:rsidR="005F4C9E">
        <w:t xml:space="preserve"> </w:t>
      </w:r>
      <w:r w:rsidRPr="006A7228">
        <w:t>In</w:t>
      </w:r>
      <w:r w:rsidR="005F4C9E">
        <w:t xml:space="preserve"> </w:t>
      </w:r>
      <w:r w:rsidRPr="006A7228">
        <w:t>comparison,</w:t>
      </w:r>
      <w:r w:rsidR="005F4C9E">
        <w:t xml:space="preserve"> </w:t>
      </w:r>
      <w:r w:rsidRPr="006A7228">
        <w:t>Māori</w:t>
      </w:r>
      <w:r w:rsidR="005F4C9E">
        <w:t xml:space="preserve"> </w:t>
      </w:r>
      <w:r w:rsidRPr="006A7228">
        <w:t>representation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21.1%,</w:t>
      </w:r>
      <w:r w:rsidR="005F4C9E">
        <w:t xml:space="preserve"> </w:t>
      </w:r>
      <w:r w:rsidRPr="006A7228">
        <w:t>Asian</w:t>
      </w:r>
      <w:r w:rsidR="005F4C9E">
        <w:t xml:space="preserve"> </w:t>
      </w:r>
      <w:r w:rsidRPr="006A7228">
        <w:t>was</w:t>
      </w:r>
      <w:r w:rsidR="005F4C9E">
        <w:t xml:space="preserve"> </w:t>
      </w:r>
      <w:r w:rsidRPr="006A7228">
        <w:t>3.6%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Pākehā</w:t>
      </w:r>
      <w:r w:rsidR="005F4C9E">
        <w:t xml:space="preserve"> </w:t>
      </w:r>
      <w:r w:rsidRPr="006A7228">
        <w:t>71.6%.</w:t>
      </w:r>
      <w:r w:rsidR="005F4C9E">
        <w:t xml:space="preserve"> </w:t>
      </w:r>
      <w:r w:rsidRPr="006A7228">
        <w:t>Less</w:t>
      </w:r>
      <w:r w:rsidR="005F4C9E">
        <w:t xml:space="preserve"> </w:t>
      </w:r>
      <w:r w:rsidRPr="006A7228">
        <w:t>than</w:t>
      </w:r>
      <w:r w:rsidR="005F4C9E">
        <w:t xml:space="preserve"> </w:t>
      </w:r>
      <w:r w:rsidRPr="006A7228">
        <w:t>1%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members</w:t>
      </w:r>
      <w:r w:rsidR="005F4C9E">
        <w:t xml:space="preserve"> </w:t>
      </w:r>
      <w:r w:rsidRPr="006A7228">
        <w:t>were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MELAA</w:t>
      </w:r>
      <w:r w:rsidR="005F4C9E">
        <w:t xml:space="preserve"> </w:t>
      </w:r>
      <w:r w:rsidRPr="006A7228">
        <w:t>descent.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2020</w:t>
      </w:r>
      <w:r w:rsidR="005F4C9E">
        <w:t xml:space="preserve"> </w:t>
      </w:r>
      <w:r w:rsidRPr="006A7228">
        <w:t>Stocktake</w:t>
      </w:r>
      <w:r w:rsidR="005F4C9E">
        <w:t xml:space="preserve"> </w:t>
      </w:r>
      <w:r w:rsidRPr="006A7228">
        <w:t>reported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representation</w:t>
      </w:r>
      <w:r w:rsidR="005F4C9E">
        <w:t xml:space="preserve"> </w:t>
      </w:r>
      <w:r w:rsidRPr="006A7228">
        <w:t>increased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5.4%.</w:t>
      </w:r>
    </w:p>
    <w:p w14:paraId="0CD1FEC2" w14:textId="77777777" w:rsidR="0071570E" w:rsidRDefault="00886567" w:rsidP="00886567">
      <w:pPr>
        <w:pStyle w:val="SingleTxtG"/>
      </w:pPr>
      <w:r w:rsidRPr="006A7228">
        <w:rPr>
          <w:iCs/>
        </w:rPr>
        <w:t>181.</w:t>
      </w:r>
      <w:r w:rsidRPr="006A7228">
        <w:rPr>
          <w:iCs/>
        </w:rPr>
        <w:tab/>
      </w:r>
      <w:r w:rsidRPr="006A7228">
        <w:t>MPP</w:t>
      </w:r>
      <w:r w:rsidR="005F4C9E">
        <w:t xml:space="preserve"> </w:t>
      </w:r>
      <w:r w:rsidRPr="006A7228">
        <w:t>partnered</w:t>
      </w:r>
      <w:r w:rsidR="005F4C9E">
        <w:t xml:space="preserve"> </w:t>
      </w:r>
      <w:r w:rsidRPr="006A7228">
        <w:t>with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Ministry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Women</w:t>
      </w:r>
      <w:r w:rsidR="005F4C9E">
        <w:t xml:space="preserve"> </w:t>
      </w:r>
      <w:r w:rsidRPr="006A7228">
        <w:t>(MfW)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the</w:t>
      </w:r>
      <w:r w:rsidR="005F4C9E">
        <w:t xml:space="preserve"> </w:t>
      </w:r>
      <w:r w:rsidRPr="006A7228">
        <w:t>then</w:t>
      </w:r>
      <w:r w:rsidR="005F4C9E">
        <w:t xml:space="preserve"> </w:t>
      </w:r>
      <w:r w:rsidRPr="006A7228">
        <w:t>Office</w:t>
      </w:r>
      <w:r w:rsidR="005F4C9E">
        <w:t xml:space="preserve"> </w:t>
      </w:r>
      <w:r w:rsidRPr="006A7228">
        <w:t>of</w:t>
      </w:r>
      <w:r w:rsidR="005F4C9E">
        <w:t xml:space="preserve"> </w:t>
      </w:r>
      <w:r w:rsidRPr="006A7228">
        <w:t>Ethnic</w:t>
      </w:r>
      <w:r w:rsidR="005F4C9E">
        <w:t xml:space="preserve"> </w:t>
      </w:r>
      <w:r w:rsidRPr="006A7228">
        <w:t>Communities</w:t>
      </w:r>
      <w:r w:rsidR="005F4C9E">
        <w:t xml:space="preserve"> </w:t>
      </w:r>
      <w:r w:rsidRPr="006A7228">
        <w:t>to</w:t>
      </w:r>
      <w:r w:rsidR="005F4C9E">
        <w:t xml:space="preserve"> </w:t>
      </w:r>
      <w:r w:rsidRPr="006A7228">
        <w:t>support</w:t>
      </w:r>
      <w:r w:rsidR="005F4C9E">
        <w:t xml:space="preserve"> </w:t>
      </w:r>
      <w:r w:rsidRPr="006A7228">
        <w:t>governance</w:t>
      </w:r>
      <w:r w:rsidR="005F4C9E">
        <w:t xml:space="preserve"> </w:t>
      </w:r>
      <w:r w:rsidRPr="006A7228">
        <w:t>training</w:t>
      </w:r>
      <w:r w:rsidR="005F4C9E">
        <w:t xml:space="preserve"> </w:t>
      </w:r>
      <w:r w:rsidRPr="006A7228">
        <w:t>and</w:t>
      </w:r>
      <w:r w:rsidR="005F4C9E">
        <w:t xml:space="preserve"> </w:t>
      </w:r>
      <w:r w:rsidRPr="006A7228">
        <w:t>networking</w:t>
      </w:r>
      <w:r w:rsidR="005F4C9E">
        <w:t xml:space="preserve"> </w:t>
      </w:r>
      <w:r w:rsidRPr="006A7228">
        <w:t>for</w:t>
      </w:r>
      <w:r w:rsidR="005F4C9E">
        <w:t xml:space="preserve"> </w:t>
      </w:r>
      <w:r w:rsidRPr="006A7228">
        <w:t>Pacific</w:t>
      </w:r>
      <w:r w:rsidR="005F4C9E">
        <w:t xml:space="preserve"> </w:t>
      </w:r>
      <w:r w:rsidRPr="006A7228">
        <w:t>peoples.</w:t>
      </w:r>
    </w:p>
    <w:p w14:paraId="279F44F9" w14:textId="3D51F933" w:rsidR="00886567" w:rsidRPr="00167D21" w:rsidRDefault="00886567" w:rsidP="002718B1">
      <w:pPr>
        <w:pStyle w:val="H23G"/>
      </w:pPr>
      <w:r>
        <w:tab/>
        <w:t>10.</w:t>
      </w:r>
      <w:r>
        <w:tab/>
      </w:r>
      <w:r w:rsidRPr="00167D21">
        <w:t>Pacific</w:t>
      </w:r>
      <w:r w:rsidR="005F4C9E">
        <w:t xml:space="preserve"> </w:t>
      </w:r>
      <w:r w:rsidRPr="00167D21">
        <w:t>peoples</w:t>
      </w:r>
      <w:r w:rsidR="0071570E">
        <w:t>’</w:t>
      </w:r>
      <w:r w:rsidR="005F4C9E">
        <w:t xml:space="preserve"> </w:t>
      </w:r>
      <w:r w:rsidRPr="00167D21">
        <w:t>wellbeing</w:t>
      </w:r>
      <w:r w:rsidR="005F4C9E">
        <w:t xml:space="preserve"> </w:t>
      </w:r>
      <w:r w:rsidRPr="00167D21">
        <w:t>strategy</w:t>
      </w:r>
    </w:p>
    <w:p w14:paraId="4A49E70F" w14:textId="77777777" w:rsidR="0071570E" w:rsidRDefault="00886567" w:rsidP="00886567">
      <w:pPr>
        <w:pStyle w:val="SingleTxtG"/>
        <w:rPr>
          <w:lang w:val="en-NZ"/>
        </w:rPr>
      </w:pPr>
      <w:bookmarkStart w:id="57" w:name="_Hlk71539073"/>
      <w:bookmarkEnd w:id="56"/>
      <w:r w:rsidRPr="007713A2">
        <w:rPr>
          <w:iCs/>
          <w:lang w:val="en-NZ"/>
        </w:rPr>
        <w:t>182.</w:t>
      </w:r>
      <w:r w:rsidRPr="007713A2">
        <w:rPr>
          <w:iCs/>
          <w:lang w:val="en-NZ"/>
        </w:rPr>
        <w:tab/>
      </w:r>
      <w:r w:rsidRPr="007713A2">
        <w:rPr>
          <w:lang w:val="en-NZ"/>
        </w:rPr>
        <w:t>Budget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21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included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$6.6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establishment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470F28">
        <w:rPr>
          <w:i/>
          <w:iCs/>
          <w:lang w:val="en-NZ"/>
        </w:rPr>
        <w:t>All-of-Government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Pacific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Wellbeing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Strategy.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drive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improved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strengthening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strategic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leadership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ensuring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investment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responsive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needs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aspirations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communities.</w:t>
      </w:r>
    </w:p>
    <w:p w14:paraId="5B0A6413" w14:textId="30082A72" w:rsidR="00886567" w:rsidRPr="007713A2" w:rsidRDefault="00886567" w:rsidP="00886567">
      <w:pPr>
        <w:pStyle w:val="SingleTxtG"/>
      </w:pPr>
      <w:r w:rsidRPr="007713A2">
        <w:rPr>
          <w:iCs/>
        </w:rPr>
        <w:t>183.</w:t>
      </w:r>
      <w:r w:rsidRPr="007713A2">
        <w:rPr>
          <w:iCs/>
        </w:rPr>
        <w:tab/>
      </w:r>
      <w:r w:rsidRPr="007713A2">
        <w:t>Embedding</w:t>
      </w:r>
      <w:r w:rsidR="005F4C9E">
        <w:t xml:space="preserve"> </w:t>
      </w:r>
      <w:r w:rsidRPr="007713A2">
        <w:t>the</w:t>
      </w:r>
      <w:r w:rsidR="005F4C9E">
        <w:t xml:space="preserve"> </w:t>
      </w:r>
      <w:r w:rsidRPr="007713A2">
        <w:t>Strategy</w:t>
      </w:r>
      <w:r w:rsidR="005F4C9E">
        <w:t xml:space="preserve"> </w:t>
      </w:r>
      <w:r w:rsidRPr="007713A2">
        <w:t>and</w:t>
      </w:r>
      <w:r w:rsidR="005F4C9E">
        <w:t xml:space="preserve"> </w:t>
      </w:r>
      <w:r w:rsidRPr="007713A2">
        <w:t>the</w:t>
      </w:r>
      <w:r w:rsidR="005F4C9E">
        <w:t xml:space="preserve"> </w:t>
      </w:r>
      <w:r w:rsidRPr="007713A2">
        <w:t>implementation</w:t>
      </w:r>
      <w:r w:rsidR="005F4C9E">
        <w:t xml:space="preserve"> </w:t>
      </w:r>
      <w:r w:rsidRPr="007713A2">
        <w:t>of</w:t>
      </w:r>
      <w:r w:rsidR="005F4C9E">
        <w:t xml:space="preserve"> </w:t>
      </w:r>
      <w:r w:rsidRPr="007713A2">
        <w:t>the</w:t>
      </w:r>
      <w:r w:rsidR="005F4C9E">
        <w:t xml:space="preserve"> </w:t>
      </w:r>
      <w:r w:rsidRPr="00470F28">
        <w:rPr>
          <w:i/>
          <w:iCs/>
        </w:rPr>
        <w:t>Pacific</w:t>
      </w:r>
      <w:r w:rsidR="005F4C9E">
        <w:rPr>
          <w:i/>
          <w:iCs/>
        </w:rPr>
        <w:t xml:space="preserve"> </w:t>
      </w:r>
      <w:r w:rsidRPr="00470F28">
        <w:rPr>
          <w:i/>
          <w:iCs/>
        </w:rPr>
        <w:t>Employment</w:t>
      </w:r>
      <w:r w:rsidR="005F4C9E">
        <w:rPr>
          <w:i/>
          <w:iCs/>
        </w:rPr>
        <w:t xml:space="preserve"> </w:t>
      </w:r>
      <w:r w:rsidRPr="00470F28">
        <w:rPr>
          <w:i/>
          <w:iCs/>
        </w:rPr>
        <w:t>Action</w:t>
      </w:r>
      <w:r w:rsidR="005F4C9E">
        <w:rPr>
          <w:i/>
          <w:iCs/>
        </w:rPr>
        <w:t xml:space="preserve"> </w:t>
      </w:r>
      <w:r w:rsidRPr="00470F28">
        <w:rPr>
          <w:i/>
          <w:iCs/>
        </w:rPr>
        <w:t>Plan</w:t>
      </w:r>
      <w:r w:rsidR="005F4C9E">
        <w:t xml:space="preserve"> </w:t>
      </w:r>
      <w:r w:rsidRPr="007713A2">
        <w:t>will</w:t>
      </w:r>
      <w:r w:rsidR="005F4C9E">
        <w:t xml:space="preserve"> </w:t>
      </w:r>
      <w:r w:rsidRPr="007713A2">
        <w:t>also</w:t>
      </w:r>
      <w:r w:rsidR="005F4C9E">
        <w:t xml:space="preserve"> </w:t>
      </w:r>
      <w:r w:rsidRPr="007713A2">
        <w:t>support</w:t>
      </w:r>
      <w:r w:rsidR="005F4C9E">
        <w:t xml:space="preserve"> </w:t>
      </w:r>
      <w:r w:rsidRPr="007713A2">
        <w:t>greater</w:t>
      </w:r>
      <w:r w:rsidR="005F4C9E">
        <w:t xml:space="preserve"> </w:t>
      </w:r>
      <w:r w:rsidRPr="007713A2">
        <w:t>pay</w:t>
      </w:r>
      <w:r w:rsidR="005F4C9E">
        <w:t xml:space="preserve"> </w:t>
      </w:r>
      <w:r w:rsidRPr="007713A2">
        <w:t>equity</w:t>
      </w:r>
      <w:r w:rsidR="005F4C9E">
        <w:t xml:space="preserve"> </w:t>
      </w:r>
      <w:r w:rsidRPr="007713A2">
        <w:t>and</w:t>
      </w:r>
      <w:r w:rsidR="005F4C9E">
        <w:t xml:space="preserve"> </w:t>
      </w:r>
      <w:r w:rsidRPr="007713A2">
        <w:t>occupational</w:t>
      </w:r>
      <w:r w:rsidR="005F4C9E">
        <w:t xml:space="preserve"> </w:t>
      </w:r>
      <w:r w:rsidRPr="007713A2">
        <w:t>progression</w:t>
      </w:r>
      <w:r w:rsidR="005F4C9E">
        <w:t xml:space="preserve"> </w:t>
      </w:r>
      <w:r w:rsidRPr="007713A2">
        <w:t>for</w:t>
      </w:r>
      <w:r w:rsidR="005F4C9E">
        <w:t xml:space="preserve"> </w:t>
      </w:r>
      <w:r w:rsidRPr="007713A2">
        <w:t>Pacific</w:t>
      </w:r>
      <w:r w:rsidR="005F4C9E">
        <w:t xml:space="preserve"> </w:t>
      </w:r>
      <w:r w:rsidRPr="007713A2">
        <w:t>people</w:t>
      </w:r>
      <w:r w:rsidR="005F4C9E">
        <w:t xml:space="preserve"> </w:t>
      </w:r>
      <w:r w:rsidRPr="007713A2">
        <w:t>in</w:t>
      </w:r>
      <w:r w:rsidR="005F4C9E">
        <w:t xml:space="preserve"> </w:t>
      </w:r>
      <w:r w:rsidRPr="007713A2">
        <w:t>the</w:t>
      </w:r>
      <w:r w:rsidR="005F4C9E">
        <w:t xml:space="preserve"> </w:t>
      </w:r>
      <w:r w:rsidRPr="007713A2">
        <w:t>Public</w:t>
      </w:r>
      <w:r w:rsidR="005F4C9E">
        <w:t xml:space="preserve"> </w:t>
      </w:r>
      <w:r w:rsidRPr="007713A2">
        <w:t>Service</w:t>
      </w:r>
      <w:r w:rsidR="005F4C9E">
        <w:t xml:space="preserve"> </w:t>
      </w:r>
      <w:r w:rsidRPr="007713A2">
        <w:t>by</w:t>
      </w:r>
      <w:r w:rsidR="005F4C9E">
        <w:t xml:space="preserve"> </w:t>
      </w:r>
      <w:r w:rsidRPr="007713A2">
        <w:t>enhancing</w:t>
      </w:r>
      <w:r w:rsidR="005F4C9E">
        <w:t xml:space="preserve"> </w:t>
      </w:r>
      <w:r w:rsidRPr="007713A2">
        <w:t>cultural</w:t>
      </w:r>
      <w:r w:rsidR="005F4C9E">
        <w:t xml:space="preserve"> </w:t>
      </w:r>
      <w:r w:rsidRPr="007713A2">
        <w:t>capability</w:t>
      </w:r>
      <w:r w:rsidR="005F4C9E">
        <w:t xml:space="preserve"> </w:t>
      </w:r>
      <w:r w:rsidRPr="007713A2">
        <w:t>across</w:t>
      </w:r>
      <w:r w:rsidR="005F4C9E">
        <w:t xml:space="preserve"> </w:t>
      </w:r>
      <w:r w:rsidRPr="007713A2">
        <w:t>government</w:t>
      </w:r>
      <w:r w:rsidR="005F4C9E">
        <w:t xml:space="preserve"> </w:t>
      </w:r>
      <w:r w:rsidRPr="007713A2">
        <w:t>and</w:t>
      </w:r>
      <w:r w:rsidR="005F4C9E">
        <w:t xml:space="preserve"> </w:t>
      </w:r>
      <w:r w:rsidRPr="007713A2">
        <w:t>addressing</w:t>
      </w:r>
      <w:r w:rsidR="005F4C9E">
        <w:t xml:space="preserve"> </w:t>
      </w:r>
      <w:r w:rsidRPr="007713A2">
        <w:t>systemic</w:t>
      </w:r>
      <w:r w:rsidR="005F4C9E">
        <w:t xml:space="preserve"> </w:t>
      </w:r>
      <w:r w:rsidRPr="007713A2">
        <w:t>barriers.</w:t>
      </w:r>
      <w:r w:rsidRPr="0071570E">
        <w:rPr>
          <w:rStyle w:val="FootnoteReference"/>
        </w:rPr>
        <w:footnoteReference w:id="25"/>
      </w:r>
    </w:p>
    <w:p w14:paraId="38AE11FB" w14:textId="44A904EE" w:rsidR="00886567" w:rsidRPr="00167D21" w:rsidRDefault="00886567" w:rsidP="002718B1">
      <w:pPr>
        <w:pStyle w:val="H23G"/>
      </w:pPr>
      <w:r>
        <w:tab/>
        <w:t>11.</w:t>
      </w:r>
      <w:r>
        <w:tab/>
      </w:r>
      <w:r w:rsidRPr="00167D21">
        <w:t>Migrant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resettled</w:t>
      </w:r>
      <w:r w:rsidR="005F4C9E">
        <w:t xml:space="preserve"> </w:t>
      </w:r>
      <w:r w:rsidRPr="00167D21">
        <w:t>communities</w:t>
      </w:r>
    </w:p>
    <w:p w14:paraId="08F4A54D" w14:textId="660A349A" w:rsidR="00886567" w:rsidRPr="004413C0" w:rsidRDefault="00886567" w:rsidP="002718B1">
      <w:pPr>
        <w:pStyle w:val="H4G"/>
        <w:rPr>
          <w:lang w:val="en-NZ"/>
        </w:rPr>
      </w:pPr>
      <w:bookmarkStart w:id="58" w:name="_Hlk89085173"/>
      <w:bookmarkEnd w:id="57"/>
      <w:r>
        <w:rPr>
          <w:lang w:val="en-NZ"/>
        </w:rPr>
        <w:tab/>
      </w:r>
      <w:r>
        <w:rPr>
          <w:lang w:val="en-NZ"/>
        </w:rPr>
        <w:tab/>
      </w:r>
      <w:r w:rsidRPr="004413C0">
        <w:rPr>
          <w:lang w:val="en-NZ"/>
        </w:rPr>
        <w:t>Equal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opportunity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equal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treatment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migrants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413C0">
        <w:rPr>
          <w:lang w:val="en-NZ"/>
        </w:rPr>
        <w:t>employment</w:t>
      </w:r>
    </w:p>
    <w:bookmarkEnd w:id="58"/>
    <w:p w14:paraId="2C7629A8" w14:textId="5335A7A9" w:rsidR="00886567" w:rsidRPr="0044706D" w:rsidRDefault="00886567" w:rsidP="00886567">
      <w:pPr>
        <w:pStyle w:val="SingleTxtG"/>
        <w:rPr>
          <w:lang w:val="en-NZ"/>
        </w:rPr>
      </w:pPr>
      <w:r w:rsidRPr="0044706D">
        <w:rPr>
          <w:iCs/>
          <w:lang w:val="en-NZ"/>
        </w:rPr>
        <w:t>184.</w:t>
      </w:r>
      <w:r w:rsidRPr="0044706D"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A7228">
        <w:t>MEC</w:t>
      </w:r>
      <w:r w:rsidRPr="00CD1674"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MSD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M</w:t>
      </w:r>
      <w:r>
        <w:rPr>
          <w:lang w:val="en-NZ"/>
        </w:rPr>
        <w:t>inistry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Business,</w:t>
      </w:r>
      <w:r w:rsidR="005F4C9E">
        <w:rPr>
          <w:lang w:val="en-NZ"/>
        </w:rPr>
        <w:t xml:space="preserve"> </w:t>
      </w:r>
      <w:r>
        <w:rPr>
          <w:lang w:val="en-NZ"/>
        </w:rPr>
        <w:t>Innovation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Employment</w:t>
      </w:r>
      <w:r w:rsidR="005F4C9E">
        <w:rPr>
          <w:lang w:val="en-NZ"/>
        </w:rPr>
        <w:t xml:space="preserve"> </w:t>
      </w:r>
      <w:r>
        <w:rPr>
          <w:lang w:val="en-NZ"/>
        </w:rPr>
        <w:t>(MBIE)</w:t>
      </w:r>
      <w:r w:rsidR="005F4C9E">
        <w:rPr>
          <w:lang w:val="en-NZ"/>
        </w:rPr>
        <w:t xml:space="preserve"> </w:t>
      </w:r>
      <w:r>
        <w:rPr>
          <w:lang w:val="en-NZ"/>
        </w:rPr>
        <w:t>have</w:t>
      </w:r>
      <w:r w:rsidR="005F4C9E">
        <w:rPr>
          <w:lang w:val="en-NZ"/>
        </w:rPr>
        <w:t xml:space="preserve"> </w:t>
      </w:r>
      <w:r>
        <w:rPr>
          <w:lang w:val="en-NZ"/>
        </w:rPr>
        <w:t>developed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70F28">
        <w:rPr>
          <w:i/>
          <w:iCs/>
          <w:lang w:val="en-NZ"/>
        </w:rPr>
        <w:t>Former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Refugees,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Recent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Migrants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and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Ethnic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Communities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Employment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Action</w:t>
      </w:r>
      <w:r w:rsidR="005F4C9E">
        <w:rPr>
          <w:i/>
          <w:iCs/>
          <w:lang w:val="en-NZ"/>
        </w:rPr>
        <w:t xml:space="preserve"> </w:t>
      </w:r>
      <w:r w:rsidRPr="00470F28">
        <w:rPr>
          <w:i/>
          <w:iCs/>
          <w:lang w:val="en-NZ"/>
        </w:rPr>
        <w:t>Plan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under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all</w:t>
      </w:r>
      <w:r>
        <w:rPr>
          <w:lang w:val="en-NZ"/>
        </w:rPr>
        <w:t>-</w:t>
      </w:r>
      <w:r w:rsidRPr="00CD1674">
        <w:rPr>
          <w:lang w:val="en-NZ"/>
        </w:rPr>
        <w:t>of</w:t>
      </w:r>
      <w:r>
        <w:rPr>
          <w:lang w:val="en-NZ"/>
        </w:rPr>
        <w:t>-</w:t>
      </w:r>
      <w:r w:rsidRPr="00CD1674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44706D">
        <w:rPr>
          <w:i/>
          <w:iCs/>
          <w:lang w:val="en-NZ"/>
        </w:rPr>
        <w:t>Employment</w:t>
      </w:r>
      <w:r w:rsidR="005F4C9E">
        <w:rPr>
          <w:i/>
          <w:iCs/>
          <w:lang w:val="en-NZ"/>
        </w:rPr>
        <w:t xml:space="preserve"> </w:t>
      </w:r>
      <w:r w:rsidRPr="0044706D">
        <w:rPr>
          <w:i/>
          <w:iCs/>
          <w:lang w:val="en-NZ"/>
        </w:rPr>
        <w:t>Strategy</w:t>
      </w:r>
      <w:r w:rsidR="005F4C9E">
        <w:rPr>
          <w:lang w:val="en-NZ"/>
        </w:rPr>
        <w:t xml:space="preserve"> </w:t>
      </w:r>
      <w:r w:rsidRPr="00CD1674">
        <w:rPr>
          <w:lang w:val="en-NZ"/>
        </w:rPr>
        <w:t>(</w:t>
      </w:r>
      <w:r w:rsidRPr="0044706D">
        <w:rPr>
          <w:lang w:val="en-NZ"/>
        </w:rPr>
        <w:t>see</w:t>
      </w:r>
      <w:r w:rsidR="005F4C9E">
        <w:rPr>
          <w:lang w:val="en-NZ"/>
        </w:rPr>
        <w:t xml:space="preserve"> </w:t>
      </w:r>
      <w:r w:rsidRPr="0044706D">
        <w:rPr>
          <w:lang w:val="en-NZ"/>
        </w:rPr>
        <w:t>paragraph</w:t>
      </w:r>
      <w:r w:rsidR="005F4C9E">
        <w:rPr>
          <w:lang w:val="en-NZ"/>
        </w:rPr>
        <w:t xml:space="preserve"> </w:t>
      </w:r>
      <w:r w:rsidRPr="0044706D">
        <w:rPr>
          <w:lang w:val="en-NZ"/>
        </w:rPr>
        <w:t>18</w:t>
      </w:r>
      <w:r>
        <w:rPr>
          <w:lang w:val="en-NZ"/>
        </w:rPr>
        <w:t>7</w:t>
      </w:r>
      <w:r w:rsidRPr="0044706D">
        <w:rPr>
          <w:lang w:val="en-NZ"/>
        </w:rPr>
        <w:t>)</w:t>
      </w:r>
      <w:r w:rsidR="005F4C9E">
        <w:rPr>
          <w:lang w:val="en-NZ"/>
        </w:rPr>
        <w:t xml:space="preserve"> </w:t>
      </w:r>
      <w:r w:rsidRPr="0044706D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4706D">
        <w:rPr>
          <w:lang w:val="en-NZ"/>
        </w:rPr>
        <w:t>consultation</w:t>
      </w:r>
      <w:r w:rsidR="005F4C9E">
        <w:rPr>
          <w:lang w:val="en-NZ"/>
        </w:rPr>
        <w:t xml:space="preserve"> </w:t>
      </w:r>
      <w:r w:rsidRPr="0044706D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44706D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44706D">
        <w:rPr>
          <w:lang w:val="en-NZ"/>
        </w:rPr>
        <w:t>communities.</w:t>
      </w:r>
    </w:p>
    <w:p w14:paraId="6AE99065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185.</w:t>
      </w:r>
      <w:r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stated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research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experiences</w:t>
      </w:r>
      <w:r w:rsidR="005F4C9E">
        <w:rPr>
          <w:lang w:val="en-NZ"/>
        </w:rPr>
        <w:t xml:space="preserve"> </w:t>
      </w:r>
      <w:r>
        <w:rPr>
          <w:lang w:val="en-NZ"/>
        </w:rPr>
        <w:t>indicate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Muslim</w:t>
      </w:r>
      <w:r w:rsidR="005F4C9E">
        <w:rPr>
          <w:lang w:val="en-NZ"/>
        </w:rPr>
        <w:t xml:space="preserve"> </w:t>
      </w:r>
      <w:r>
        <w:rPr>
          <w:lang w:val="en-NZ"/>
        </w:rPr>
        <w:t>women</w:t>
      </w:r>
      <w:r w:rsidR="005F4C9E">
        <w:rPr>
          <w:lang w:val="en-NZ"/>
        </w:rPr>
        <w:t xml:space="preserve"> </w:t>
      </w:r>
      <w:r>
        <w:rPr>
          <w:lang w:val="en-NZ"/>
        </w:rPr>
        <w:t>are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lowest</w:t>
      </w:r>
      <w:r w:rsidR="005F4C9E">
        <w:rPr>
          <w:lang w:val="en-NZ"/>
        </w:rPr>
        <w:t xml:space="preserve"> </w:t>
      </w:r>
      <w:r>
        <w:rPr>
          <w:lang w:val="en-NZ"/>
        </w:rPr>
        <w:t>preferred</w:t>
      </w:r>
      <w:r w:rsidR="005F4C9E">
        <w:rPr>
          <w:lang w:val="en-NZ"/>
        </w:rPr>
        <w:t xml:space="preserve"> </w:t>
      </w:r>
      <w:r>
        <w:rPr>
          <w:lang w:val="en-NZ"/>
        </w:rPr>
        <w:t>employees,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young</w:t>
      </w:r>
      <w:r w:rsidR="005F4C9E">
        <w:rPr>
          <w:lang w:val="en-NZ"/>
        </w:rPr>
        <w:t xml:space="preserve"> </w:t>
      </w:r>
      <w:r>
        <w:rPr>
          <w:lang w:val="en-NZ"/>
        </w:rPr>
        <w:t>ethnic</w:t>
      </w:r>
      <w:r w:rsidR="005F4C9E">
        <w:rPr>
          <w:lang w:val="en-NZ"/>
        </w:rPr>
        <w:t xml:space="preserve"> </w:t>
      </w:r>
      <w:r>
        <w:rPr>
          <w:lang w:val="en-NZ"/>
        </w:rPr>
        <w:t>people</w:t>
      </w:r>
      <w:r w:rsidR="005F4C9E">
        <w:rPr>
          <w:lang w:val="en-NZ"/>
        </w:rPr>
        <w:t xml:space="preserve"> </w:t>
      </w:r>
      <w:r>
        <w:rPr>
          <w:lang w:val="en-NZ"/>
        </w:rPr>
        <w:t>struggle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get</w:t>
      </w:r>
      <w:r w:rsidR="005F4C9E">
        <w:rPr>
          <w:lang w:val="en-NZ"/>
        </w:rPr>
        <w:t xml:space="preserve"> </w:t>
      </w:r>
      <w:r>
        <w:rPr>
          <w:lang w:val="en-NZ"/>
        </w:rPr>
        <w:t>interviews</w:t>
      </w:r>
      <w:r w:rsidR="005F4C9E">
        <w:rPr>
          <w:lang w:val="en-NZ"/>
        </w:rPr>
        <w:t xml:space="preserve"> </w:t>
      </w:r>
      <w:r>
        <w:rPr>
          <w:lang w:val="en-NZ"/>
        </w:rPr>
        <w:lastRenderedPageBreak/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roles.</w:t>
      </w:r>
      <w:r w:rsidR="005F4C9E">
        <w:rPr>
          <w:lang w:val="en-NZ"/>
        </w:rPr>
        <w:t xml:space="preserve"> </w:t>
      </w:r>
      <w:r>
        <w:rPr>
          <w:lang w:val="en-NZ"/>
        </w:rPr>
        <w:t>These</w:t>
      </w:r>
      <w:r w:rsidR="005F4C9E">
        <w:rPr>
          <w:lang w:val="en-NZ"/>
        </w:rPr>
        <w:t xml:space="preserve"> </w:t>
      </w:r>
      <w:r>
        <w:rPr>
          <w:lang w:val="en-NZ"/>
        </w:rPr>
        <w:t>submitters</w:t>
      </w:r>
      <w:r w:rsidR="005F4C9E">
        <w:rPr>
          <w:lang w:val="en-NZ"/>
        </w:rPr>
        <w:t xml:space="preserve"> </w:t>
      </w:r>
      <w:r>
        <w:rPr>
          <w:lang w:val="en-NZ"/>
        </w:rPr>
        <w:t>suggested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may</w:t>
      </w:r>
      <w:r w:rsidR="005F4C9E">
        <w:rPr>
          <w:lang w:val="en-NZ"/>
        </w:rPr>
        <w:t xml:space="preserve"> </w:t>
      </w:r>
      <w:r>
        <w:rPr>
          <w:lang w:val="en-NZ"/>
        </w:rPr>
        <w:t>be</w:t>
      </w:r>
      <w:r w:rsidR="005F4C9E">
        <w:rPr>
          <w:lang w:val="en-NZ"/>
        </w:rPr>
        <w:t xml:space="preserve"> </w:t>
      </w:r>
      <w:r>
        <w:rPr>
          <w:lang w:val="en-NZ"/>
        </w:rPr>
        <w:t>because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stereotyping</w:t>
      </w:r>
      <w:r w:rsidR="005F4C9E">
        <w:rPr>
          <w:lang w:val="en-NZ"/>
        </w:rPr>
        <w:t xml:space="preserve"> </w:t>
      </w:r>
      <w:r>
        <w:rPr>
          <w:lang w:val="en-NZ"/>
        </w:rPr>
        <w:t>related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names.</w:t>
      </w:r>
    </w:p>
    <w:p w14:paraId="541C732A" w14:textId="10320B56" w:rsidR="00886567" w:rsidRPr="0031494B" w:rsidRDefault="00886567" w:rsidP="00886567">
      <w:pPr>
        <w:pStyle w:val="SingleTxtG"/>
        <w:rPr>
          <w:lang w:val="en-NZ"/>
        </w:rPr>
      </w:pPr>
      <w:r w:rsidRPr="0031494B">
        <w:rPr>
          <w:iCs/>
          <w:lang w:val="en-NZ"/>
        </w:rPr>
        <w:t>186.</w:t>
      </w:r>
      <w:r w:rsidRPr="0031494B">
        <w:rPr>
          <w:iCs/>
          <w:lang w:val="en-NZ"/>
        </w:rPr>
        <w:tab/>
      </w:r>
      <w:r w:rsidRPr="0031494B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submissions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stated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capture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data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Census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other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data</w:t>
      </w:r>
      <w:r w:rsidR="005F4C9E">
        <w:rPr>
          <w:lang w:val="en-NZ"/>
        </w:rPr>
        <w:t xml:space="preserve"> </w:t>
      </w:r>
      <w:r w:rsidRPr="006A7228">
        <w:t>forms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perpetuates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being</w:t>
      </w:r>
      <w:r w:rsidR="005F4C9E">
        <w:rPr>
          <w:lang w:val="en-NZ"/>
        </w:rPr>
        <w:t xml:space="preserve"> </w:t>
      </w:r>
      <w:r w:rsidR="0071570E">
        <w:rPr>
          <w:lang w:val="en-NZ"/>
        </w:rPr>
        <w:t>‘</w:t>
      </w:r>
      <w:r w:rsidRPr="0031494B">
        <w:rPr>
          <w:lang w:val="en-NZ"/>
        </w:rPr>
        <w:t>othered.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example,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submitters</w:t>
      </w:r>
      <w:r w:rsidR="005F4C9E">
        <w:rPr>
          <w:lang w:val="en-NZ"/>
        </w:rPr>
        <w:t xml:space="preserve"> </w:t>
      </w:r>
      <w:r>
        <w:rPr>
          <w:lang w:val="en-NZ"/>
        </w:rPr>
        <w:t>highlighted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option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Zealand-European,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but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no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options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Zealand-Indian.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submissions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recommended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robust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data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captured,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suggested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would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help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address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gaps,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particularly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private</w:t>
      </w:r>
      <w:r w:rsidR="005F4C9E">
        <w:rPr>
          <w:lang w:val="en-NZ"/>
        </w:rPr>
        <w:t xml:space="preserve"> </w:t>
      </w:r>
      <w:r w:rsidRPr="0031494B">
        <w:rPr>
          <w:lang w:val="en-NZ"/>
        </w:rPr>
        <w:t>sector.</w:t>
      </w:r>
    </w:p>
    <w:p w14:paraId="7184942D" w14:textId="77777777" w:rsidR="0071570E" w:rsidRDefault="00886567" w:rsidP="002718B1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Employment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Strategy</w:t>
      </w:r>
    </w:p>
    <w:p w14:paraId="4EEF40C2" w14:textId="77777777" w:rsidR="0071570E" w:rsidRDefault="00886567" w:rsidP="00886567">
      <w:pPr>
        <w:pStyle w:val="SingleTxtG"/>
      </w:pPr>
      <w:r w:rsidRPr="000069F1">
        <w:rPr>
          <w:bCs/>
          <w:iCs/>
          <w:lang w:val="en-NZ"/>
        </w:rPr>
        <w:t>187.</w:t>
      </w:r>
      <w:r w:rsidRPr="000069F1">
        <w:rPr>
          <w:bCs/>
          <w:iCs/>
          <w:lang w:val="en-NZ"/>
        </w:rPr>
        <w:tab/>
      </w:r>
      <w:r w:rsidRPr="000069F1">
        <w:t>The</w:t>
      </w:r>
      <w:r w:rsidR="005F4C9E">
        <w:t xml:space="preserve"> </w:t>
      </w:r>
      <w:r w:rsidRPr="000069F1">
        <w:t>Employment</w:t>
      </w:r>
      <w:r w:rsidR="005F4C9E">
        <w:t xml:space="preserve"> </w:t>
      </w:r>
      <w:r w:rsidRPr="000069F1">
        <w:t>Strategy</w:t>
      </w:r>
      <w:r w:rsidR="005F4C9E">
        <w:t xml:space="preserve"> </w:t>
      </w:r>
      <w:r w:rsidRPr="000069F1">
        <w:t>presents</w:t>
      </w:r>
      <w:r w:rsidR="005F4C9E">
        <w:t xml:space="preserve"> </w:t>
      </w:r>
      <w:r w:rsidRPr="000069F1">
        <w:t>the</w:t>
      </w:r>
      <w:r w:rsidR="005F4C9E">
        <w:t xml:space="preserve"> </w:t>
      </w:r>
      <w:r w:rsidRPr="000069F1">
        <w:t>Government</w:t>
      </w:r>
      <w:r w:rsidR="0071570E">
        <w:t>’</w:t>
      </w:r>
      <w:r w:rsidRPr="000069F1">
        <w:t>s</w:t>
      </w:r>
      <w:r w:rsidR="005F4C9E">
        <w:t xml:space="preserve"> </w:t>
      </w:r>
      <w:r w:rsidRPr="000069F1">
        <w:t>vision</w:t>
      </w:r>
      <w:r w:rsidR="005F4C9E">
        <w:t xml:space="preserve"> </w:t>
      </w:r>
      <w:r w:rsidRPr="000069F1">
        <w:t>for</w:t>
      </w:r>
      <w:r w:rsidR="005F4C9E">
        <w:t xml:space="preserve"> </w:t>
      </w:r>
      <w:r w:rsidRPr="000069F1">
        <w:t>the</w:t>
      </w:r>
      <w:r w:rsidR="005F4C9E">
        <w:t xml:space="preserve"> </w:t>
      </w:r>
      <w:r w:rsidRPr="000069F1">
        <w:t>labour</w:t>
      </w:r>
      <w:r w:rsidR="005F4C9E">
        <w:t xml:space="preserve"> </w:t>
      </w:r>
      <w:r w:rsidRPr="000069F1">
        <w:t>market</w:t>
      </w:r>
      <w:r w:rsidR="005F4C9E">
        <w:t xml:space="preserve"> </w:t>
      </w:r>
      <w:r w:rsidRPr="000069F1">
        <w:t>and</w:t>
      </w:r>
      <w:r w:rsidR="005F4C9E">
        <w:t xml:space="preserve"> </w:t>
      </w:r>
      <w:r w:rsidRPr="000069F1">
        <w:t>the</w:t>
      </w:r>
      <w:r w:rsidR="005F4C9E">
        <w:t xml:space="preserve"> </w:t>
      </w:r>
      <w:r w:rsidRPr="000069F1">
        <w:t>changes</w:t>
      </w:r>
      <w:r w:rsidR="005F4C9E">
        <w:t xml:space="preserve"> </w:t>
      </w:r>
      <w:r w:rsidRPr="000069F1">
        <w:t>it</w:t>
      </w:r>
      <w:r w:rsidR="005F4C9E">
        <w:t xml:space="preserve"> </w:t>
      </w:r>
      <w:r w:rsidRPr="000069F1">
        <w:t>is</w:t>
      </w:r>
      <w:r w:rsidR="005F4C9E">
        <w:t xml:space="preserve"> </w:t>
      </w:r>
      <w:r w:rsidRPr="000069F1">
        <w:t>implementing</w:t>
      </w:r>
      <w:r w:rsidR="005F4C9E">
        <w:t xml:space="preserve"> </w:t>
      </w:r>
      <w:r w:rsidRPr="000069F1">
        <w:t>to</w:t>
      </w:r>
      <w:r w:rsidR="005F4C9E">
        <w:t xml:space="preserve"> </w:t>
      </w:r>
      <w:r w:rsidRPr="000069F1">
        <w:t>improve</w:t>
      </w:r>
      <w:r w:rsidR="005F4C9E">
        <w:t xml:space="preserve"> </w:t>
      </w:r>
      <w:r w:rsidRPr="000069F1">
        <w:t>employment</w:t>
      </w:r>
      <w:r w:rsidR="005F4C9E">
        <w:t xml:space="preserve"> </w:t>
      </w:r>
      <w:r w:rsidRPr="000069F1">
        <w:t>outcomes</w:t>
      </w:r>
      <w:r w:rsidR="005F4C9E">
        <w:t xml:space="preserve"> </w:t>
      </w:r>
      <w:r w:rsidRPr="000069F1">
        <w:t>for</w:t>
      </w:r>
      <w:r w:rsidR="005F4C9E">
        <w:t xml:space="preserve"> </w:t>
      </w:r>
      <w:r w:rsidRPr="000069F1">
        <w:t>all</w:t>
      </w:r>
      <w:r w:rsidR="005F4C9E">
        <w:t xml:space="preserve"> </w:t>
      </w:r>
      <w:r w:rsidRPr="000069F1">
        <w:t>New</w:t>
      </w:r>
      <w:r w:rsidR="005F4C9E">
        <w:t xml:space="preserve"> </w:t>
      </w:r>
      <w:r w:rsidRPr="000069F1">
        <w:t>Zealanders.</w:t>
      </w:r>
    </w:p>
    <w:p w14:paraId="0F4C8767" w14:textId="77777777" w:rsidR="0071570E" w:rsidRDefault="00886567" w:rsidP="00886567">
      <w:pPr>
        <w:pStyle w:val="SingleTxtG"/>
        <w:rPr>
          <w:bCs/>
          <w:lang w:val="en-NZ"/>
        </w:rPr>
      </w:pPr>
      <w:r w:rsidRPr="007713A2">
        <w:rPr>
          <w:iCs/>
          <w:lang w:val="en-NZ"/>
        </w:rPr>
        <w:t>188.</w:t>
      </w:r>
      <w:r w:rsidRPr="007713A2">
        <w:rPr>
          <w:iCs/>
          <w:lang w:val="en-NZ"/>
        </w:rPr>
        <w:tab/>
      </w:r>
      <w:r w:rsidRPr="000069F1">
        <w:rPr>
          <w:bCs/>
          <w:lang w:val="en-NZ"/>
        </w:rPr>
        <w:t>The</w:t>
      </w:r>
      <w:r w:rsidR="005F4C9E">
        <w:rPr>
          <w:bCs/>
          <w:lang w:val="en-NZ"/>
        </w:rPr>
        <w:t xml:space="preserve"> </w:t>
      </w:r>
      <w:r w:rsidRPr="000069F1">
        <w:rPr>
          <w:bCs/>
          <w:lang w:val="en-NZ"/>
        </w:rPr>
        <w:t>Employment</w:t>
      </w:r>
      <w:r w:rsidR="005F4C9E">
        <w:rPr>
          <w:bCs/>
          <w:lang w:val="en-NZ"/>
        </w:rPr>
        <w:t xml:space="preserve"> </w:t>
      </w:r>
      <w:r w:rsidRPr="000069F1">
        <w:rPr>
          <w:bCs/>
          <w:lang w:val="en-NZ"/>
        </w:rPr>
        <w:t>Strategy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is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supported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by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seven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population-specific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employment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action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plans</w:t>
      </w:r>
      <w:r>
        <w:rPr>
          <w:bCs/>
          <w:lang w:val="en-NZ"/>
        </w:rPr>
        <w:t>.</w:t>
      </w:r>
      <w:r w:rsidR="005F4C9E">
        <w:rPr>
          <w:bCs/>
          <w:lang w:val="en-NZ"/>
        </w:rPr>
        <w:t xml:space="preserve"> </w:t>
      </w:r>
      <w:r w:rsidRPr="0044706D">
        <w:rPr>
          <w:bCs/>
        </w:rPr>
        <w:t>There</w:t>
      </w:r>
      <w:r w:rsidR="005F4C9E">
        <w:rPr>
          <w:bCs/>
        </w:rPr>
        <w:t xml:space="preserve"> </w:t>
      </w:r>
      <w:r w:rsidRPr="0044706D">
        <w:rPr>
          <w:bCs/>
        </w:rPr>
        <w:t>are</w:t>
      </w:r>
      <w:r w:rsidR="005F4C9E">
        <w:rPr>
          <w:bCs/>
        </w:rPr>
        <w:t xml:space="preserve"> </w:t>
      </w:r>
      <w:r w:rsidRPr="0044706D">
        <w:rPr>
          <w:bCs/>
        </w:rPr>
        <w:t>plans</w:t>
      </w:r>
      <w:r w:rsidR="005F4C9E">
        <w:rPr>
          <w:bCs/>
        </w:rPr>
        <w:t xml:space="preserve"> </w:t>
      </w:r>
      <w:r w:rsidRPr="0044706D">
        <w:rPr>
          <w:bCs/>
        </w:rPr>
        <w:t>for</w:t>
      </w:r>
      <w:r w:rsidR="005F4C9E">
        <w:rPr>
          <w:bCs/>
        </w:rPr>
        <w:t xml:space="preserve"> </w:t>
      </w:r>
      <w:r w:rsidRPr="0044706D">
        <w:rPr>
          <w:bCs/>
        </w:rPr>
        <w:t>Māori,</w:t>
      </w:r>
      <w:r w:rsidR="005F4C9E">
        <w:rPr>
          <w:bCs/>
        </w:rPr>
        <w:t xml:space="preserve"> </w:t>
      </w:r>
      <w:r w:rsidRPr="0044706D">
        <w:rPr>
          <w:bCs/>
        </w:rPr>
        <w:t>Pacific,</w:t>
      </w:r>
      <w:r w:rsidR="005F4C9E">
        <w:rPr>
          <w:bCs/>
        </w:rPr>
        <w:t xml:space="preserve"> </w:t>
      </w:r>
      <w:r w:rsidRPr="0044706D">
        <w:rPr>
          <w:bCs/>
        </w:rPr>
        <w:t>older</w:t>
      </w:r>
      <w:r w:rsidR="005F4C9E">
        <w:rPr>
          <w:bCs/>
        </w:rPr>
        <w:t xml:space="preserve"> </w:t>
      </w:r>
      <w:r w:rsidRPr="0044706D">
        <w:rPr>
          <w:bCs/>
        </w:rPr>
        <w:t>workers,</w:t>
      </w:r>
      <w:r w:rsidR="005F4C9E">
        <w:rPr>
          <w:bCs/>
        </w:rPr>
        <w:t xml:space="preserve"> </w:t>
      </w:r>
      <w:r w:rsidRPr="0044706D">
        <w:rPr>
          <w:bCs/>
        </w:rPr>
        <w:t>youth,</w:t>
      </w:r>
      <w:r w:rsidR="005F4C9E">
        <w:rPr>
          <w:bCs/>
        </w:rPr>
        <w:t xml:space="preserve"> </w:t>
      </w:r>
      <w:r w:rsidRPr="0044706D">
        <w:rPr>
          <w:bCs/>
        </w:rPr>
        <w:t>disabled</w:t>
      </w:r>
      <w:r w:rsidR="005F4C9E">
        <w:rPr>
          <w:bCs/>
        </w:rPr>
        <w:t xml:space="preserve"> </w:t>
      </w:r>
      <w:r w:rsidRPr="0044706D">
        <w:rPr>
          <w:bCs/>
        </w:rPr>
        <w:t>people,</w:t>
      </w:r>
      <w:r w:rsidR="005F4C9E">
        <w:rPr>
          <w:bCs/>
        </w:rPr>
        <w:t xml:space="preserve"> </w:t>
      </w:r>
      <w:r w:rsidRPr="0044706D">
        <w:rPr>
          <w:bCs/>
        </w:rPr>
        <w:t>women</w:t>
      </w:r>
      <w:r w:rsidR="005F4C9E">
        <w:rPr>
          <w:bCs/>
        </w:rPr>
        <w:t xml:space="preserve"> </w:t>
      </w:r>
      <w:r w:rsidRPr="0044706D">
        <w:rPr>
          <w:bCs/>
        </w:rPr>
        <w:t>and</w:t>
      </w:r>
      <w:r w:rsidR="005F4C9E">
        <w:rPr>
          <w:bCs/>
        </w:rPr>
        <w:t xml:space="preserve"> </w:t>
      </w:r>
      <w:r w:rsidRPr="0044706D">
        <w:rPr>
          <w:bCs/>
        </w:rPr>
        <w:t>former</w:t>
      </w:r>
      <w:r w:rsidR="005F4C9E">
        <w:rPr>
          <w:bCs/>
        </w:rPr>
        <w:t xml:space="preserve"> </w:t>
      </w:r>
      <w:r w:rsidRPr="0044706D">
        <w:rPr>
          <w:bCs/>
        </w:rPr>
        <w:t>refugees,</w:t>
      </w:r>
      <w:r w:rsidR="005F4C9E">
        <w:rPr>
          <w:bCs/>
        </w:rPr>
        <w:t xml:space="preserve"> </w:t>
      </w:r>
      <w:r w:rsidRPr="0044706D">
        <w:rPr>
          <w:bCs/>
        </w:rPr>
        <w:t>recent</w:t>
      </w:r>
      <w:r w:rsidR="005F4C9E">
        <w:rPr>
          <w:bCs/>
        </w:rPr>
        <w:t xml:space="preserve"> </w:t>
      </w:r>
      <w:r w:rsidRPr="0044706D">
        <w:rPr>
          <w:bCs/>
        </w:rPr>
        <w:t>migrants</w:t>
      </w:r>
      <w:r w:rsidR="005F4C9E">
        <w:rPr>
          <w:bCs/>
        </w:rPr>
        <w:t xml:space="preserve"> </w:t>
      </w:r>
      <w:r w:rsidRPr="0044706D">
        <w:rPr>
          <w:bCs/>
        </w:rPr>
        <w:t>and</w:t>
      </w:r>
      <w:r w:rsidR="005F4C9E">
        <w:rPr>
          <w:bCs/>
        </w:rPr>
        <w:t xml:space="preserve"> </w:t>
      </w:r>
      <w:r w:rsidRPr="0044706D">
        <w:rPr>
          <w:bCs/>
        </w:rPr>
        <w:t>ethnic</w:t>
      </w:r>
      <w:r w:rsidR="005F4C9E">
        <w:rPr>
          <w:bCs/>
        </w:rPr>
        <w:t xml:space="preserve"> </w:t>
      </w:r>
      <w:r w:rsidRPr="0044706D">
        <w:rPr>
          <w:bCs/>
        </w:rPr>
        <w:t>communities.</w:t>
      </w:r>
      <w:r w:rsidR="005F4C9E">
        <w:rPr>
          <w:bCs/>
        </w:rPr>
        <w:t xml:space="preserve"> </w:t>
      </w:r>
      <w:r>
        <w:rPr>
          <w:bCs/>
        </w:rPr>
        <w:t>This</w:t>
      </w:r>
      <w:r w:rsidR="005F4C9E">
        <w:rPr>
          <w:bCs/>
        </w:rPr>
        <w:t xml:space="preserve"> </w:t>
      </w:r>
      <w:r>
        <w:rPr>
          <w:bCs/>
        </w:rPr>
        <w:t>is</w:t>
      </w:r>
      <w:r w:rsidR="005F4C9E">
        <w:rPr>
          <w:bCs/>
        </w:rPr>
        <w:t xml:space="preserve"> </w:t>
      </w:r>
      <w:r w:rsidRPr="007713A2">
        <w:rPr>
          <w:bCs/>
          <w:lang w:val="en-NZ"/>
        </w:rPr>
        <w:t>to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ensure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that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those</w:t>
      </w:r>
      <w:r w:rsidR="005F4C9E">
        <w:rPr>
          <w:bCs/>
          <w:lang w:val="en-NZ"/>
        </w:rPr>
        <w:t xml:space="preserve"> </w:t>
      </w:r>
      <w:r w:rsidRPr="006A7228">
        <w:t>who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consistently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experience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poor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labour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market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outcomes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have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the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support</w:t>
      </w:r>
      <w:r w:rsidR="005F4C9E">
        <w:rPr>
          <w:bCs/>
          <w:lang w:val="en-NZ"/>
        </w:rPr>
        <w:t xml:space="preserve"> </w:t>
      </w:r>
      <w:r w:rsidRPr="007713A2">
        <w:rPr>
          <w:bCs/>
          <w:lang w:val="en-NZ"/>
        </w:rPr>
        <w:t>they</w:t>
      </w:r>
      <w:r w:rsidR="005F4C9E">
        <w:rPr>
          <w:bCs/>
          <w:lang w:val="en-NZ"/>
        </w:rPr>
        <w:t xml:space="preserve"> </w:t>
      </w:r>
      <w:r>
        <w:rPr>
          <w:bCs/>
          <w:lang w:val="en-NZ"/>
        </w:rPr>
        <w:t>need</w:t>
      </w:r>
      <w:r w:rsidRPr="007713A2">
        <w:rPr>
          <w:bCs/>
          <w:lang w:val="en-NZ"/>
        </w:rPr>
        <w:t>.</w:t>
      </w:r>
    </w:p>
    <w:p w14:paraId="5CCFE063" w14:textId="77777777" w:rsidR="0071570E" w:rsidRDefault="00886567" w:rsidP="00886567">
      <w:pPr>
        <w:pStyle w:val="SingleTxtG"/>
        <w:rPr>
          <w:lang w:val="en-NZ"/>
        </w:rPr>
      </w:pPr>
      <w:r w:rsidRPr="007713A2">
        <w:rPr>
          <w:iCs/>
          <w:lang w:val="en-NZ"/>
        </w:rPr>
        <w:t>189.</w:t>
      </w:r>
      <w:r w:rsidRPr="007713A2">
        <w:rPr>
          <w:iCs/>
          <w:lang w:val="en-NZ"/>
        </w:rPr>
        <w:tab/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2016,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changes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key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pieces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employment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legislation</w:t>
      </w:r>
      <w:r w:rsidR="005F4C9E">
        <w:rPr>
          <w:lang w:val="en-NZ"/>
        </w:rPr>
        <w:t xml:space="preserve"> </w:t>
      </w:r>
      <w:r>
        <w:rPr>
          <w:lang w:val="en-NZ"/>
        </w:rPr>
        <w:t>via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Employment</w:t>
      </w:r>
      <w:r w:rsidR="005F4C9E">
        <w:rPr>
          <w:lang w:val="en-NZ"/>
        </w:rPr>
        <w:t xml:space="preserve"> </w:t>
      </w:r>
      <w:r>
        <w:rPr>
          <w:lang w:val="en-NZ"/>
        </w:rPr>
        <w:t>Standards</w:t>
      </w:r>
      <w:r w:rsidR="005F4C9E">
        <w:rPr>
          <w:lang w:val="en-NZ"/>
        </w:rPr>
        <w:t xml:space="preserve"> </w:t>
      </w:r>
      <w:r>
        <w:rPr>
          <w:lang w:val="en-NZ"/>
        </w:rPr>
        <w:t>Legislation</w:t>
      </w:r>
      <w:r w:rsidR="005F4C9E">
        <w:rPr>
          <w:lang w:val="en-NZ"/>
        </w:rPr>
        <w:t xml:space="preserve"> </w:t>
      </w:r>
      <w:r>
        <w:rPr>
          <w:lang w:val="en-NZ"/>
        </w:rPr>
        <w:t>Bill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aimed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encourage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fair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productive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workplaces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ensure</w:t>
      </w:r>
      <w:r w:rsidR="005F4C9E">
        <w:rPr>
          <w:lang w:val="en-NZ"/>
        </w:rPr>
        <w:t xml:space="preserve"> </w:t>
      </w:r>
      <w:r w:rsidRPr="006A7228">
        <w:t>employment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law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responds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business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environment.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announced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legislative,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policy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operational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changes,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$50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four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years,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address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temporary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migrant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worker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exploitation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Zealand,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including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international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students.</w:t>
      </w:r>
    </w:p>
    <w:p w14:paraId="588C3ED6" w14:textId="05F32B46" w:rsidR="00886567" w:rsidRDefault="00886567" w:rsidP="002718B1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bookmarkStart w:id="59" w:name="_Hlk71538963"/>
      <w:r w:rsidRPr="00BC45F5">
        <w:rPr>
          <w:lang w:val="en-NZ"/>
        </w:rPr>
        <w:t>Migrant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Settlement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Immigration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Strategy</w:t>
      </w:r>
    </w:p>
    <w:p w14:paraId="17536F90" w14:textId="77279C9B" w:rsidR="00886567" w:rsidRPr="00127246" w:rsidRDefault="00886567" w:rsidP="00886567">
      <w:pPr>
        <w:pStyle w:val="SingleTxtG"/>
        <w:rPr>
          <w:lang w:val="en-NZ"/>
        </w:rPr>
      </w:pPr>
      <w:r w:rsidRPr="00127246">
        <w:rPr>
          <w:iCs/>
          <w:lang w:val="en-NZ"/>
        </w:rPr>
        <w:t>190.</w:t>
      </w:r>
      <w:r w:rsidRPr="00127246">
        <w:rPr>
          <w:iCs/>
          <w:lang w:val="en-NZ"/>
        </w:rPr>
        <w:tab/>
      </w:r>
      <w:r w:rsidRPr="00127246">
        <w:rPr>
          <w:lang w:val="en-NZ"/>
        </w:rPr>
        <w:t>Immigration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reports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annually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five</w:t>
      </w:r>
      <w:r w:rsidR="005F4C9E">
        <w:rPr>
          <w:lang w:val="en-NZ"/>
        </w:rPr>
        <w:t xml:space="preserve"> </w:t>
      </w:r>
      <w:r w:rsidRPr="000069F1">
        <w:rPr>
          <w:lang w:val="en-NZ"/>
        </w:rPr>
        <w:t>Migrant</w:t>
      </w:r>
      <w:r w:rsidR="005F4C9E">
        <w:rPr>
          <w:lang w:val="en-NZ"/>
        </w:rPr>
        <w:t xml:space="preserve"> </w:t>
      </w:r>
      <w:r w:rsidRPr="000069F1">
        <w:rPr>
          <w:lang w:val="en-NZ"/>
        </w:rPr>
        <w:t>Settlement</w:t>
      </w:r>
      <w:r w:rsidR="005F4C9E">
        <w:rPr>
          <w:lang w:val="en-NZ"/>
        </w:rPr>
        <w:t xml:space="preserve"> </w:t>
      </w:r>
      <w:r w:rsidRPr="000069F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069F1">
        <w:rPr>
          <w:lang w:val="en-NZ"/>
        </w:rPr>
        <w:t>Immigration</w:t>
      </w:r>
      <w:r w:rsidR="005F4C9E">
        <w:rPr>
          <w:lang w:val="en-NZ"/>
        </w:rPr>
        <w:t xml:space="preserve"> </w:t>
      </w:r>
      <w:r w:rsidRPr="000069F1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0069F1">
        <w:rPr>
          <w:lang w:val="en-NZ"/>
        </w:rPr>
        <w:t>outcome</w:t>
      </w:r>
      <w:r w:rsidR="005F4C9E">
        <w:rPr>
          <w:lang w:val="en-NZ"/>
        </w:rPr>
        <w:t xml:space="preserve"> </w:t>
      </w:r>
      <w:r w:rsidRPr="000069F1">
        <w:rPr>
          <w:lang w:val="en-NZ"/>
        </w:rPr>
        <w:t>areas:</w:t>
      </w:r>
      <w:r w:rsidR="005F4C9E">
        <w:rPr>
          <w:lang w:val="en-NZ"/>
        </w:rPr>
        <w:t xml:space="preserve"> </w:t>
      </w:r>
      <w:r w:rsidRPr="000069F1">
        <w:rPr>
          <w:lang w:val="en-NZ"/>
        </w:rPr>
        <w:t>employment,</w:t>
      </w:r>
      <w:r w:rsidR="005F4C9E">
        <w:rPr>
          <w:lang w:val="en-NZ"/>
        </w:rPr>
        <w:t xml:space="preserve"> </w:t>
      </w:r>
      <w:r w:rsidRPr="000069F1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0069F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069F1">
        <w:rPr>
          <w:lang w:val="en-NZ"/>
        </w:rPr>
        <w:t>training</w:t>
      </w:r>
      <w:r w:rsidRPr="00127246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English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language,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inclusion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wellbeing.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2019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dashboard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report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showed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positive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progress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most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indicators.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Highlights</w:t>
      </w:r>
      <w:r w:rsidR="005F4C9E">
        <w:rPr>
          <w:lang w:val="en-NZ"/>
        </w:rPr>
        <w:t xml:space="preserve"> </w:t>
      </w:r>
      <w:r w:rsidRPr="00127246">
        <w:rPr>
          <w:lang w:val="en-NZ"/>
        </w:rPr>
        <w:t>include:</w:t>
      </w:r>
    </w:p>
    <w:p w14:paraId="76EB964A" w14:textId="4B19B4EA" w:rsidR="00886567" w:rsidRPr="0050418E" w:rsidRDefault="002718B1" w:rsidP="00886567">
      <w:pPr>
        <w:pStyle w:val="SingleTxtG"/>
      </w:pPr>
      <w:r>
        <w:tab/>
      </w:r>
      <w:r w:rsidR="00886567" w:rsidRPr="0050418E">
        <w:t>(a)</w:t>
      </w:r>
      <w:r w:rsidR="00886567" w:rsidRPr="0050418E">
        <w:tab/>
      </w:r>
      <w:r w:rsidR="00886567">
        <w:t>T</w:t>
      </w:r>
      <w:r w:rsidR="00886567" w:rsidRPr="0050418E">
        <w:t>he</w:t>
      </w:r>
      <w:r w:rsidR="005F4C9E">
        <w:t xml:space="preserve"> </w:t>
      </w:r>
      <w:r w:rsidR="00886567" w:rsidRPr="0050418E">
        <w:t>employment</w:t>
      </w:r>
      <w:r w:rsidR="005F4C9E">
        <w:t xml:space="preserve"> </w:t>
      </w:r>
      <w:r w:rsidR="00886567" w:rsidRPr="0050418E">
        <w:t>rate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recent</w:t>
      </w:r>
      <w:r w:rsidR="005F4C9E">
        <w:t xml:space="preserve"> </w:t>
      </w:r>
      <w:r w:rsidR="00886567" w:rsidRPr="0050418E">
        <w:t>migrants</w:t>
      </w:r>
      <w:r w:rsidR="005F4C9E">
        <w:t xml:space="preserve"> </w:t>
      </w:r>
      <w:r w:rsidR="00886567" w:rsidRPr="0050418E">
        <w:t>continued</w:t>
      </w:r>
      <w:r w:rsidR="005F4C9E">
        <w:t xml:space="preserve"> </w:t>
      </w:r>
      <w:r w:rsidR="00886567" w:rsidRPr="0050418E">
        <w:t>to</w:t>
      </w:r>
      <w:r w:rsidR="005F4C9E">
        <w:t xml:space="preserve"> </w:t>
      </w:r>
      <w:r w:rsidR="00886567" w:rsidRPr="0050418E">
        <w:t>show</w:t>
      </w:r>
      <w:r w:rsidR="005F4C9E">
        <w:t xml:space="preserve"> </w:t>
      </w:r>
      <w:r w:rsidR="00886567" w:rsidRPr="0050418E">
        <w:t>an</w:t>
      </w:r>
      <w:r w:rsidR="005F4C9E">
        <w:t xml:space="preserve"> </w:t>
      </w:r>
      <w:r w:rsidR="00886567" w:rsidRPr="0050418E">
        <w:t>increasing</w:t>
      </w:r>
      <w:r w:rsidR="005F4C9E">
        <w:t xml:space="preserve"> </w:t>
      </w:r>
      <w:r w:rsidR="00886567" w:rsidRPr="0050418E">
        <w:t>trend</w:t>
      </w:r>
      <w:r w:rsidR="005F4C9E">
        <w:t xml:space="preserve"> </w:t>
      </w:r>
      <w:r w:rsidR="00886567" w:rsidRPr="0050418E">
        <w:t>and</w:t>
      </w:r>
      <w:r w:rsidR="005F4C9E">
        <w:t xml:space="preserve"> </w:t>
      </w:r>
      <w:r w:rsidR="00886567" w:rsidRPr="0050418E">
        <w:t>is</w:t>
      </w:r>
      <w:r w:rsidR="005F4C9E">
        <w:t xml:space="preserve"> </w:t>
      </w:r>
      <w:r w:rsidR="00886567" w:rsidRPr="0050418E">
        <w:t>higher</w:t>
      </w:r>
      <w:r w:rsidR="005F4C9E">
        <w:t xml:space="preserve"> </w:t>
      </w:r>
      <w:r w:rsidR="00886567" w:rsidRPr="0050418E">
        <w:t>than</w:t>
      </w:r>
      <w:r w:rsidR="005F4C9E">
        <w:t xml:space="preserve"> </w:t>
      </w:r>
      <w:r w:rsidR="00886567" w:rsidRPr="0050418E">
        <w:t>for</w:t>
      </w:r>
      <w:r w:rsidR="005F4C9E">
        <w:t xml:space="preserve"> </w:t>
      </w:r>
      <w:r w:rsidR="00886567" w:rsidRPr="0050418E">
        <w:t>the</w:t>
      </w:r>
      <w:r w:rsidR="005F4C9E">
        <w:t xml:space="preserve"> </w:t>
      </w:r>
      <w:r w:rsidR="00886567" w:rsidRPr="0050418E">
        <w:t>New</w:t>
      </w:r>
      <w:r w:rsidR="005F4C9E">
        <w:t xml:space="preserve"> </w:t>
      </w:r>
      <w:r w:rsidR="00886567" w:rsidRPr="0050418E">
        <w:t>Zealand-born</w:t>
      </w:r>
      <w:r w:rsidR="005F4C9E">
        <w:t xml:space="preserve"> </w:t>
      </w:r>
      <w:r w:rsidR="00886567" w:rsidRPr="0050418E">
        <w:t>population</w:t>
      </w:r>
      <w:r w:rsidR="00886567">
        <w:t>;</w:t>
      </w:r>
    </w:p>
    <w:p w14:paraId="46F190D0" w14:textId="343E52F8" w:rsidR="00886567" w:rsidRPr="0050418E" w:rsidRDefault="002718B1" w:rsidP="00886567">
      <w:pPr>
        <w:pStyle w:val="SingleTxtG"/>
      </w:pPr>
      <w:r>
        <w:tab/>
      </w:r>
      <w:r w:rsidR="00886567" w:rsidRPr="0050418E">
        <w:t>(b)</w:t>
      </w:r>
      <w:r w:rsidR="00886567" w:rsidRPr="0050418E">
        <w:tab/>
      </w:r>
      <w:r w:rsidR="00886567">
        <w:t>T</w:t>
      </w:r>
      <w:r w:rsidR="00886567" w:rsidRPr="0050418E">
        <w:t>he</w:t>
      </w:r>
      <w:r w:rsidR="005F4C9E">
        <w:t xml:space="preserve"> </w:t>
      </w:r>
      <w:r w:rsidR="00886567" w:rsidRPr="0050418E">
        <w:t>proportion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employed</w:t>
      </w:r>
      <w:r w:rsidR="005F4C9E">
        <w:t xml:space="preserve"> </w:t>
      </w:r>
      <w:r w:rsidR="00886567" w:rsidRPr="0050418E">
        <w:t>skilled</w:t>
      </w:r>
      <w:r w:rsidR="005F4C9E">
        <w:t xml:space="preserve"> </w:t>
      </w:r>
      <w:r w:rsidR="00886567" w:rsidRPr="0050418E">
        <w:t>migrant</w:t>
      </w:r>
      <w:r w:rsidR="005F4C9E">
        <w:t xml:space="preserve"> </w:t>
      </w:r>
      <w:r w:rsidR="00886567" w:rsidRPr="0050418E">
        <w:t>category</w:t>
      </w:r>
      <w:r w:rsidR="005F4C9E">
        <w:t xml:space="preserve"> </w:t>
      </w:r>
      <w:r w:rsidR="00886567" w:rsidRPr="0050418E">
        <w:t>applicants</w:t>
      </w:r>
      <w:r w:rsidR="005F4C9E">
        <w:t xml:space="preserve"> </w:t>
      </w:r>
      <w:r w:rsidR="00886567" w:rsidRPr="0050418E">
        <w:t>and</w:t>
      </w:r>
      <w:r w:rsidR="005F4C9E">
        <w:t xml:space="preserve"> </w:t>
      </w:r>
      <w:r w:rsidR="00886567" w:rsidRPr="0050418E">
        <w:t>their</w:t>
      </w:r>
      <w:r w:rsidR="005F4C9E">
        <w:t xml:space="preserve"> </w:t>
      </w:r>
      <w:r w:rsidR="00886567" w:rsidRPr="0050418E">
        <w:t>partners</w:t>
      </w:r>
      <w:r w:rsidR="005F4C9E">
        <w:t xml:space="preserve"> </w:t>
      </w:r>
      <w:r w:rsidR="00886567" w:rsidRPr="0050418E">
        <w:t>with</w:t>
      </w:r>
      <w:r w:rsidR="005F4C9E">
        <w:t xml:space="preserve"> </w:t>
      </w:r>
      <w:r w:rsidR="00886567" w:rsidRPr="0050418E">
        <w:t>occupations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New</w:t>
      </w:r>
      <w:r w:rsidR="005F4C9E">
        <w:t xml:space="preserve"> </w:t>
      </w:r>
      <w:r w:rsidR="00886567" w:rsidRPr="0050418E">
        <w:t>Zealand</w:t>
      </w:r>
      <w:r w:rsidR="005F4C9E">
        <w:t xml:space="preserve"> </w:t>
      </w:r>
      <w:r w:rsidR="00886567" w:rsidRPr="0050418E">
        <w:t>that</w:t>
      </w:r>
      <w:r w:rsidR="005F4C9E">
        <w:t xml:space="preserve"> </w:t>
      </w:r>
      <w:r w:rsidR="00886567" w:rsidRPr="0050418E">
        <w:t>match</w:t>
      </w:r>
      <w:r w:rsidR="005F4C9E">
        <w:t xml:space="preserve"> </w:t>
      </w:r>
      <w:r w:rsidR="00886567" w:rsidRPr="0050418E">
        <w:t>their</w:t>
      </w:r>
      <w:r w:rsidR="005F4C9E">
        <w:t xml:space="preserve"> </w:t>
      </w:r>
      <w:r w:rsidR="00886567" w:rsidRPr="0050418E">
        <w:t>skills</w:t>
      </w:r>
      <w:r w:rsidR="005F4C9E">
        <w:t xml:space="preserve"> </w:t>
      </w:r>
      <w:r w:rsidR="00886567" w:rsidRPr="0050418E">
        <w:t>and</w:t>
      </w:r>
      <w:r w:rsidR="005F4C9E">
        <w:t xml:space="preserve"> </w:t>
      </w:r>
      <w:r w:rsidR="00886567" w:rsidRPr="0050418E">
        <w:t>New</w:t>
      </w:r>
      <w:r w:rsidR="005F4C9E">
        <w:t xml:space="preserve"> </w:t>
      </w:r>
      <w:r w:rsidR="00886567" w:rsidRPr="0050418E">
        <w:t>Zealand-ready</w:t>
      </w:r>
      <w:r w:rsidR="005F4C9E">
        <w:t xml:space="preserve"> </w:t>
      </w:r>
      <w:r w:rsidR="00886567" w:rsidRPr="0050418E">
        <w:t>qualifications</w:t>
      </w:r>
      <w:r w:rsidR="005F4C9E">
        <w:t xml:space="preserve"> </w:t>
      </w:r>
      <w:r w:rsidR="00886567" w:rsidRPr="0050418E">
        <w:t>is</w:t>
      </w:r>
      <w:r w:rsidR="005F4C9E">
        <w:t xml:space="preserve"> </w:t>
      </w:r>
      <w:r w:rsidR="00886567" w:rsidRPr="0050418E">
        <w:t>increasing</w:t>
      </w:r>
      <w:r w:rsidR="00886567">
        <w:t>;</w:t>
      </w:r>
    </w:p>
    <w:p w14:paraId="3C4D6630" w14:textId="5601C564" w:rsidR="00886567" w:rsidRPr="0050418E" w:rsidRDefault="002718B1" w:rsidP="00886567">
      <w:pPr>
        <w:pStyle w:val="SingleTxtG"/>
      </w:pPr>
      <w:r>
        <w:tab/>
      </w:r>
      <w:r w:rsidR="00886567" w:rsidRPr="0050418E">
        <w:t>(c)</w:t>
      </w:r>
      <w:r w:rsidR="00886567" w:rsidRPr="0050418E">
        <w:tab/>
      </w:r>
      <w:r w:rsidR="00886567">
        <w:t>O</w:t>
      </w:r>
      <w:r w:rsidR="00886567" w:rsidRPr="0050418E">
        <w:t>f</w:t>
      </w:r>
      <w:r w:rsidR="005F4C9E">
        <w:t xml:space="preserve"> </w:t>
      </w:r>
      <w:r w:rsidR="00886567" w:rsidRPr="0050418E">
        <w:t>overseas</w:t>
      </w:r>
      <w:r w:rsidR="005F4C9E">
        <w:t xml:space="preserve"> </w:t>
      </w:r>
      <w:r w:rsidR="00886567" w:rsidRPr="0050418E">
        <w:t>born</w:t>
      </w:r>
      <w:r w:rsidR="005F4C9E">
        <w:t xml:space="preserve"> </w:t>
      </w:r>
      <w:r w:rsidR="00886567" w:rsidRPr="0050418E">
        <w:t>(non-refugee)</w:t>
      </w:r>
      <w:r w:rsidR="005F4C9E">
        <w:t xml:space="preserve"> </w:t>
      </w:r>
      <w:r w:rsidR="00886567" w:rsidRPr="0050418E">
        <w:t>migrant</w:t>
      </w:r>
      <w:r w:rsidR="005F4C9E">
        <w:t xml:space="preserve"> </w:t>
      </w:r>
      <w:r w:rsidR="00886567" w:rsidRPr="0050418E">
        <w:t>school</w:t>
      </w:r>
      <w:r w:rsidR="005F4C9E">
        <w:t xml:space="preserve"> </w:t>
      </w:r>
      <w:r w:rsidR="00886567" w:rsidRPr="0050418E">
        <w:t>leavers,</w:t>
      </w:r>
      <w:r w:rsidR="005F4C9E">
        <w:t xml:space="preserve"> </w:t>
      </w:r>
      <w:r w:rsidR="00886567" w:rsidRPr="0050418E">
        <w:t>89%</w:t>
      </w:r>
      <w:r w:rsidR="005F4C9E">
        <w:t xml:space="preserve"> </w:t>
      </w:r>
      <w:r w:rsidR="00886567" w:rsidRPr="0050418E">
        <w:t>gained</w:t>
      </w:r>
      <w:r w:rsidR="005F4C9E">
        <w:t xml:space="preserve"> </w:t>
      </w:r>
      <w:r w:rsidR="00886567" w:rsidRPr="0050418E">
        <w:t>at</w:t>
      </w:r>
      <w:r w:rsidR="005F4C9E">
        <w:t xml:space="preserve"> </w:t>
      </w:r>
      <w:r w:rsidR="00886567" w:rsidRPr="0050418E">
        <w:t>least</w:t>
      </w:r>
      <w:r w:rsidR="005F4C9E">
        <w:t xml:space="preserve"> </w:t>
      </w:r>
      <w:r w:rsidR="00886567" w:rsidRPr="0050418E">
        <w:t>an</w:t>
      </w:r>
      <w:r w:rsidR="005F4C9E">
        <w:t xml:space="preserve"> </w:t>
      </w:r>
      <w:r w:rsidR="00886567" w:rsidRPr="0050418E">
        <w:t>NCEA</w:t>
      </w:r>
      <w:r w:rsidR="005F4C9E">
        <w:t xml:space="preserve"> </w:t>
      </w:r>
      <w:r w:rsidR="00886567" w:rsidRPr="0050418E">
        <w:t>Level</w:t>
      </w:r>
      <w:r w:rsidR="005F4C9E">
        <w:t xml:space="preserve"> </w:t>
      </w:r>
      <w:r w:rsidR="00886567" w:rsidRPr="0050418E">
        <w:t>2</w:t>
      </w:r>
      <w:r w:rsidR="005F4C9E">
        <w:t xml:space="preserve"> </w:t>
      </w:r>
      <w:r w:rsidR="00886567" w:rsidRPr="0050418E">
        <w:t>qualification,</w:t>
      </w:r>
      <w:r w:rsidR="005F4C9E">
        <w:t xml:space="preserve"> </w:t>
      </w:r>
      <w:r w:rsidR="00886567" w:rsidRPr="0050418E">
        <w:t>higher</w:t>
      </w:r>
      <w:r w:rsidR="005F4C9E">
        <w:t xml:space="preserve"> </w:t>
      </w:r>
      <w:r w:rsidR="00886567" w:rsidRPr="0050418E">
        <w:t>than</w:t>
      </w:r>
      <w:r w:rsidR="005F4C9E">
        <w:t xml:space="preserve"> </w:t>
      </w:r>
      <w:r w:rsidR="00886567" w:rsidRPr="0050418E">
        <w:t>the</w:t>
      </w:r>
      <w:r w:rsidR="005F4C9E">
        <w:t xml:space="preserve"> </w:t>
      </w:r>
      <w:r w:rsidR="00886567" w:rsidRPr="0050418E">
        <w:t>average</w:t>
      </w:r>
      <w:r w:rsidR="005F4C9E">
        <w:t xml:space="preserve"> </w:t>
      </w:r>
      <w:r w:rsidR="00886567" w:rsidRPr="0050418E">
        <w:t>for</w:t>
      </w:r>
      <w:r w:rsidR="005F4C9E">
        <w:t xml:space="preserve"> </w:t>
      </w:r>
      <w:r w:rsidR="00886567" w:rsidRPr="0050418E">
        <w:t>all</w:t>
      </w:r>
      <w:r w:rsidR="005F4C9E">
        <w:t xml:space="preserve"> </w:t>
      </w:r>
      <w:r w:rsidR="00886567" w:rsidRPr="0050418E">
        <w:t>school</w:t>
      </w:r>
      <w:r w:rsidR="005F4C9E">
        <w:t xml:space="preserve"> </w:t>
      </w:r>
      <w:r w:rsidR="00886567" w:rsidRPr="0050418E">
        <w:t>leavers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79%</w:t>
      </w:r>
      <w:r w:rsidR="00886567">
        <w:t>;</w:t>
      </w:r>
    </w:p>
    <w:p w14:paraId="00560520" w14:textId="1CFE6A3E" w:rsidR="00886567" w:rsidRPr="0050418E" w:rsidRDefault="002718B1" w:rsidP="00886567">
      <w:pPr>
        <w:pStyle w:val="SingleTxtG"/>
      </w:pPr>
      <w:r>
        <w:tab/>
      </w:r>
      <w:r w:rsidR="00886567" w:rsidRPr="0050418E">
        <w:t>(d)</w:t>
      </w:r>
      <w:r w:rsidR="00886567" w:rsidRPr="0050418E">
        <w:tab/>
      </w:r>
      <w:r w:rsidR="00886567">
        <w:t>N</w:t>
      </w:r>
      <w:r w:rsidR="00886567" w:rsidRPr="0050418E">
        <w:t>ine</w:t>
      </w:r>
      <w:r w:rsidR="005F4C9E">
        <w:t xml:space="preserve"> </w:t>
      </w:r>
      <w:r w:rsidR="00886567" w:rsidRPr="0050418E">
        <w:t>out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10</w:t>
      </w:r>
      <w:r w:rsidR="005F4C9E">
        <w:t xml:space="preserve"> </w:t>
      </w:r>
      <w:r w:rsidR="00886567" w:rsidRPr="0050418E">
        <w:t>recent</w:t>
      </w:r>
      <w:r w:rsidR="005F4C9E">
        <w:t xml:space="preserve"> </w:t>
      </w:r>
      <w:r w:rsidR="00886567" w:rsidRPr="0050418E">
        <w:t>migrants</w:t>
      </w:r>
      <w:r w:rsidR="005F4C9E">
        <w:t xml:space="preserve"> </w:t>
      </w:r>
      <w:r w:rsidR="00886567" w:rsidRPr="0050418E">
        <w:t>are</w:t>
      </w:r>
      <w:r w:rsidR="005F4C9E">
        <w:t xml:space="preserve"> </w:t>
      </w:r>
      <w:r w:rsidR="00886567" w:rsidRPr="0050418E">
        <w:t>enrolled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a</w:t>
      </w:r>
      <w:r w:rsidR="005F4C9E">
        <w:t xml:space="preserve"> </w:t>
      </w:r>
      <w:r w:rsidR="00886567" w:rsidRPr="0050418E">
        <w:t>primary</w:t>
      </w:r>
      <w:r w:rsidR="005F4C9E">
        <w:t xml:space="preserve"> </w:t>
      </w:r>
      <w:r w:rsidR="00886567" w:rsidRPr="0050418E">
        <w:t>health</w:t>
      </w:r>
      <w:r w:rsidR="005F4C9E">
        <w:t xml:space="preserve"> </w:t>
      </w:r>
      <w:r w:rsidR="00886567" w:rsidRPr="0050418E">
        <w:t>organisation.</w:t>
      </w:r>
    </w:p>
    <w:p w14:paraId="7F0F4D40" w14:textId="38737FBD" w:rsidR="00886567" w:rsidRPr="00C3191D" w:rsidRDefault="00886567" w:rsidP="00683A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Access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adequate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appropriate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services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asylum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seekers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refugees</w:t>
      </w:r>
    </w:p>
    <w:p w14:paraId="0C1811FB" w14:textId="77777777" w:rsidR="0071570E" w:rsidRDefault="00886567" w:rsidP="00886567">
      <w:pPr>
        <w:pStyle w:val="SingleTxtG"/>
      </w:pPr>
      <w:r>
        <w:rPr>
          <w:iCs/>
          <w:lang w:val="en-NZ"/>
        </w:rPr>
        <w:t>191.</w:t>
      </w:r>
      <w:r>
        <w:rPr>
          <w:iCs/>
          <w:lang w:val="en-NZ"/>
        </w:rPr>
        <w:tab/>
      </w:r>
      <w:r>
        <w:t>Claims</w:t>
      </w:r>
      <w:r w:rsidR="005F4C9E">
        <w:t xml:space="preserve"> </w:t>
      </w:r>
      <w:r>
        <w:t>for</w:t>
      </w:r>
      <w:r w:rsidR="005F4C9E">
        <w:t xml:space="preserve"> </w:t>
      </w:r>
      <w:r>
        <w:t>refugee</w:t>
      </w:r>
      <w:r w:rsidR="005F4C9E">
        <w:t xml:space="preserve"> </w:t>
      </w:r>
      <w:r>
        <w:t>or</w:t>
      </w:r>
      <w:r w:rsidR="005F4C9E">
        <w:t xml:space="preserve"> </w:t>
      </w:r>
      <w:r>
        <w:t>protected</w:t>
      </w:r>
      <w:r w:rsidR="005F4C9E">
        <w:t xml:space="preserve"> </w:t>
      </w:r>
      <w:r>
        <w:t>person</w:t>
      </w:r>
      <w:r w:rsidR="005F4C9E">
        <w:t xml:space="preserve"> </w:t>
      </w:r>
      <w:r>
        <w:t>status</w:t>
      </w:r>
      <w:r w:rsidR="005F4C9E">
        <w:t xml:space="preserve"> </w:t>
      </w:r>
      <w:r>
        <w:t>are</w:t>
      </w:r>
      <w:r w:rsidR="005F4C9E">
        <w:t xml:space="preserve"> </w:t>
      </w:r>
      <w:r>
        <w:t>decided</w:t>
      </w:r>
      <w:r w:rsidR="005F4C9E">
        <w:t xml:space="preserve"> </w:t>
      </w:r>
      <w:r>
        <w:t>according</w:t>
      </w:r>
      <w:r w:rsidR="005F4C9E">
        <w:t xml:space="preserve"> </w:t>
      </w:r>
      <w:r>
        <w:t>to</w:t>
      </w:r>
      <w:r w:rsidR="005F4C9E">
        <w:t xml:space="preserve"> </w:t>
      </w:r>
      <w:r>
        <w:t>the</w:t>
      </w:r>
      <w:r w:rsidR="005F4C9E">
        <w:t xml:space="preserve"> </w:t>
      </w:r>
      <w:r>
        <w:t>Immigration</w:t>
      </w:r>
      <w:r w:rsidR="005F4C9E">
        <w:t xml:space="preserve"> </w:t>
      </w:r>
      <w:r>
        <w:t>Act</w:t>
      </w:r>
      <w:r w:rsidR="005F4C9E">
        <w:t xml:space="preserve"> </w:t>
      </w:r>
      <w:r>
        <w:t>2009.</w:t>
      </w:r>
      <w:r w:rsidR="005F4C9E">
        <w:t xml:space="preserve"> </w:t>
      </w:r>
      <w:r>
        <w:t>One</w:t>
      </w:r>
      <w:r w:rsidR="005F4C9E">
        <w:t xml:space="preserve"> </w:t>
      </w:r>
      <w:r>
        <w:t>of</w:t>
      </w:r>
      <w:r w:rsidR="005F4C9E">
        <w:t xml:space="preserve"> </w:t>
      </w:r>
      <w:r>
        <w:t>the</w:t>
      </w:r>
      <w:r w:rsidR="005F4C9E">
        <w:t xml:space="preserve"> </w:t>
      </w:r>
      <w:r>
        <w:t>purposes</w:t>
      </w:r>
      <w:r w:rsidR="005F4C9E">
        <w:t xml:space="preserve"> </w:t>
      </w:r>
      <w:r>
        <w:t>of</w:t>
      </w:r>
      <w:r w:rsidR="005F4C9E">
        <w:t xml:space="preserve"> </w:t>
      </w:r>
      <w:r>
        <w:t>the</w:t>
      </w:r>
      <w:r w:rsidR="005F4C9E">
        <w:t xml:space="preserve"> </w:t>
      </w:r>
      <w:r>
        <w:t>Act</w:t>
      </w:r>
      <w:r w:rsidR="005F4C9E">
        <w:t xml:space="preserve"> </w:t>
      </w:r>
      <w:r>
        <w:t>is</w:t>
      </w:r>
      <w:r w:rsidR="005F4C9E">
        <w:t xml:space="preserve"> </w:t>
      </w:r>
      <w:r>
        <w:t>to</w:t>
      </w:r>
      <w:r w:rsidR="005F4C9E">
        <w:t xml:space="preserve"> </w:t>
      </w:r>
      <w:r>
        <w:t>ensure</w:t>
      </w:r>
      <w:r w:rsidR="005F4C9E">
        <w:t xml:space="preserve"> </w:t>
      </w:r>
      <w:r>
        <w:t>that</w:t>
      </w:r>
      <w:r w:rsidR="005F4C9E">
        <w:t xml:space="preserve"> </w:t>
      </w:r>
      <w:r>
        <w:t>New</w:t>
      </w:r>
      <w:r w:rsidR="005F4C9E">
        <w:t xml:space="preserve"> </w:t>
      </w:r>
      <w:r>
        <w:t>Zealand</w:t>
      </w:r>
      <w:r w:rsidR="005F4C9E">
        <w:t xml:space="preserve"> </w:t>
      </w:r>
      <w:r>
        <w:t>meets</w:t>
      </w:r>
      <w:r w:rsidR="005F4C9E">
        <w:t xml:space="preserve"> </w:t>
      </w:r>
      <w:r>
        <w:t>its</w:t>
      </w:r>
      <w:r w:rsidR="005F4C9E">
        <w:t xml:space="preserve"> </w:t>
      </w:r>
      <w:r>
        <w:t>obligations</w:t>
      </w:r>
      <w:r w:rsidR="005F4C9E">
        <w:t xml:space="preserve"> </w:t>
      </w:r>
      <w:r>
        <w:t>under</w:t>
      </w:r>
      <w:r w:rsidR="005F4C9E">
        <w:t xml:space="preserve"> </w:t>
      </w:r>
      <w:r>
        <w:t>the</w:t>
      </w:r>
      <w:r w:rsidR="005F4C9E">
        <w:t xml:space="preserve"> </w:t>
      </w:r>
      <w:r>
        <w:t>Convention</w:t>
      </w:r>
      <w:r w:rsidR="005F4C9E">
        <w:t xml:space="preserve"> </w:t>
      </w:r>
      <w:r>
        <w:t>Relating</w:t>
      </w:r>
      <w:r w:rsidR="005F4C9E">
        <w:t xml:space="preserve"> </w:t>
      </w:r>
      <w:r>
        <w:t>to</w:t>
      </w:r>
      <w:r w:rsidR="005F4C9E">
        <w:t xml:space="preserve"> </w:t>
      </w:r>
      <w:r>
        <w:t>the</w:t>
      </w:r>
      <w:r w:rsidR="005F4C9E">
        <w:t xml:space="preserve"> </w:t>
      </w:r>
      <w:r>
        <w:t>Status</w:t>
      </w:r>
      <w:r w:rsidR="005F4C9E">
        <w:t xml:space="preserve"> </w:t>
      </w:r>
      <w:r>
        <w:t>of</w:t>
      </w:r>
      <w:r w:rsidR="005F4C9E">
        <w:t xml:space="preserve"> </w:t>
      </w:r>
      <w:r>
        <w:t>Refugees,</w:t>
      </w:r>
      <w:r w:rsidR="005F4C9E">
        <w:t xml:space="preserve"> </w:t>
      </w:r>
      <w:r>
        <w:t>the</w:t>
      </w:r>
      <w:r w:rsidR="005F4C9E">
        <w:t xml:space="preserve"> </w:t>
      </w:r>
      <w:r>
        <w:t>Convention</w:t>
      </w:r>
      <w:r w:rsidR="005F4C9E">
        <w:t xml:space="preserve"> </w:t>
      </w:r>
      <w:r>
        <w:t>against</w:t>
      </w:r>
      <w:r w:rsidR="005F4C9E">
        <w:t xml:space="preserve"> </w:t>
      </w:r>
      <w:r>
        <w:t>Torture</w:t>
      </w:r>
      <w:r w:rsidR="005F4C9E">
        <w:t xml:space="preserve"> </w:t>
      </w:r>
      <w:r>
        <w:t>and</w:t>
      </w:r>
      <w:r w:rsidR="005F4C9E">
        <w:t xml:space="preserve"> </w:t>
      </w:r>
      <w:r>
        <w:t>Other</w:t>
      </w:r>
      <w:r w:rsidR="005F4C9E">
        <w:t xml:space="preserve"> </w:t>
      </w:r>
      <w:r>
        <w:t>Cruel,</w:t>
      </w:r>
      <w:r w:rsidR="005F4C9E">
        <w:t xml:space="preserve"> </w:t>
      </w:r>
      <w:r>
        <w:t>Inhuman</w:t>
      </w:r>
      <w:r w:rsidR="005F4C9E">
        <w:t xml:space="preserve"> </w:t>
      </w:r>
      <w:r>
        <w:t>or</w:t>
      </w:r>
      <w:r w:rsidR="005F4C9E">
        <w:t xml:space="preserve"> </w:t>
      </w:r>
      <w:r>
        <w:t>Degrading</w:t>
      </w:r>
      <w:r w:rsidR="005F4C9E">
        <w:t xml:space="preserve"> </w:t>
      </w:r>
      <w:r>
        <w:t>Treatment</w:t>
      </w:r>
      <w:r w:rsidR="005F4C9E">
        <w:t xml:space="preserve"> </w:t>
      </w:r>
      <w:r>
        <w:t>or</w:t>
      </w:r>
      <w:r w:rsidR="005F4C9E">
        <w:t xml:space="preserve"> </w:t>
      </w:r>
      <w:r>
        <w:t>Punishment</w:t>
      </w:r>
      <w:r w:rsidR="005F4C9E">
        <w:t xml:space="preserve"> </w:t>
      </w:r>
      <w:r>
        <w:t>and</w:t>
      </w:r>
      <w:r w:rsidR="005F4C9E">
        <w:t xml:space="preserve"> </w:t>
      </w:r>
      <w:r>
        <w:t>the</w:t>
      </w:r>
      <w:r w:rsidR="005F4C9E">
        <w:t xml:space="preserve"> </w:t>
      </w:r>
      <w:r>
        <w:t>International</w:t>
      </w:r>
      <w:r w:rsidR="005F4C9E">
        <w:t xml:space="preserve"> </w:t>
      </w:r>
      <w:r>
        <w:t>Covenant</w:t>
      </w:r>
      <w:r w:rsidR="005F4C9E">
        <w:t xml:space="preserve"> </w:t>
      </w:r>
      <w:r>
        <w:t>on</w:t>
      </w:r>
      <w:r w:rsidR="005F4C9E">
        <w:t xml:space="preserve"> </w:t>
      </w:r>
      <w:r>
        <w:t>Civil</w:t>
      </w:r>
      <w:r w:rsidR="005F4C9E">
        <w:t xml:space="preserve"> </w:t>
      </w:r>
      <w:r>
        <w:t>and</w:t>
      </w:r>
      <w:r w:rsidR="005F4C9E">
        <w:t xml:space="preserve"> </w:t>
      </w:r>
      <w:r>
        <w:t>Political</w:t>
      </w:r>
      <w:r w:rsidR="005F4C9E">
        <w:t xml:space="preserve"> </w:t>
      </w:r>
      <w:r>
        <w:t>Rights.</w:t>
      </w:r>
    </w:p>
    <w:p w14:paraId="65DC7848" w14:textId="77777777" w:rsidR="0071570E" w:rsidRDefault="00886567" w:rsidP="00886567">
      <w:pPr>
        <w:pStyle w:val="SingleTxtG"/>
      </w:pPr>
      <w:r>
        <w:rPr>
          <w:iCs/>
        </w:rPr>
        <w:t>192.</w:t>
      </w:r>
      <w:r>
        <w:rPr>
          <w:iCs/>
        </w:rPr>
        <w:tab/>
      </w:r>
      <w:r>
        <w:t>Most</w:t>
      </w:r>
      <w:r w:rsidR="005F4C9E">
        <w:t xml:space="preserve"> </w:t>
      </w:r>
      <w:r>
        <w:t>asylum</w:t>
      </w:r>
      <w:r w:rsidR="005F4C9E">
        <w:t xml:space="preserve"> </w:t>
      </w:r>
      <w:r>
        <w:t>seekers</w:t>
      </w:r>
      <w:r w:rsidR="005F4C9E">
        <w:t xml:space="preserve"> </w:t>
      </w:r>
      <w:r>
        <w:t>in</w:t>
      </w:r>
      <w:r w:rsidR="005F4C9E">
        <w:t xml:space="preserve"> </w:t>
      </w:r>
      <w:r>
        <w:t>New</w:t>
      </w:r>
      <w:r w:rsidR="005F4C9E">
        <w:t xml:space="preserve"> </w:t>
      </w:r>
      <w:r>
        <w:t>Zealand</w:t>
      </w:r>
      <w:r w:rsidR="005F4C9E">
        <w:t xml:space="preserve"> </w:t>
      </w:r>
      <w:r>
        <w:t>are</w:t>
      </w:r>
      <w:r w:rsidR="005F4C9E">
        <w:t xml:space="preserve"> </w:t>
      </w:r>
      <w:r>
        <w:t>eligible</w:t>
      </w:r>
      <w:r w:rsidR="005F4C9E">
        <w:t xml:space="preserve"> </w:t>
      </w:r>
      <w:r>
        <w:t>to</w:t>
      </w:r>
      <w:r w:rsidR="005F4C9E">
        <w:t xml:space="preserve"> </w:t>
      </w:r>
      <w:r>
        <w:t>access</w:t>
      </w:r>
      <w:r w:rsidR="005F4C9E">
        <w:t xml:space="preserve"> </w:t>
      </w:r>
      <w:r>
        <w:t>a</w:t>
      </w:r>
      <w:r w:rsidR="005F4C9E">
        <w:t xml:space="preserve"> </w:t>
      </w:r>
      <w:r>
        <w:t>relevant</w:t>
      </w:r>
      <w:r w:rsidR="005F4C9E">
        <w:t xml:space="preserve"> </w:t>
      </w:r>
      <w:r>
        <w:t>temporary</w:t>
      </w:r>
      <w:r w:rsidR="005F4C9E">
        <w:t xml:space="preserve"> </w:t>
      </w:r>
      <w:r>
        <w:t>visa</w:t>
      </w:r>
      <w:r w:rsidR="005F4C9E">
        <w:t xml:space="preserve"> </w:t>
      </w:r>
      <w:r>
        <w:t>while</w:t>
      </w:r>
      <w:r w:rsidR="005F4C9E">
        <w:t xml:space="preserve"> </w:t>
      </w:r>
      <w:r>
        <w:t>their</w:t>
      </w:r>
      <w:r w:rsidR="005F4C9E">
        <w:t xml:space="preserve"> </w:t>
      </w:r>
      <w:r>
        <w:t>claim</w:t>
      </w:r>
      <w:r w:rsidR="005F4C9E">
        <w:t xml:space="preserve"> </w:t>
      </w:r>
      <w:r>
        <w:t>is</w:t>
      </w:r>
      <w:r w:rsidR="005F4C9E">
        <w:t xml:space="preserve"> </w:t>
      </w:r>
      <w:r>
        <w:t>being</w:t>
      </w:r>
      <w:r w:rsidR="005F4C9E">
        <w:t xml:space="preserve"> </w:t>
      </w:r>
      <w:r>
        <w:t>processed</w:t>
      </w:r>
      <w:r w:rsidR="005F4C9E">
        <w:t xml:space="preserve"> </w:t>
      </w:r>
      <w:r>
        <w:t>and</w:t>
      </w:r>
      <w:r w:rsidR="005F4C9E">
        <w:t xml:space="preserve"> </w:t>
      </w:r>
      <w:r>
        <w:t>can</w:t>
      </w:r>
      <w:r w:rsidR="005F4C9E">
        <w:t xml:space="preserve"> </w:t>
      </w:r>
      <w:r>
        <w:t>seek</w:t>
      </w:r>
      <w:r w:rsidR="005F4C9E">
        <w:t xml:space="preserve"> </w:t>
      </w:r>
      <w:r>
        <w:t>and</w:t>
      </w:r>
      <w:r w:rsidR="005F4C9E">
        <w:t xml:space="preserve"> </w:t>
      </w:r>
      <w:r>
        <w:t>obtain</w:t>
      </w:r>
      <w:r w:rsidR="005F4C9E">
        <w:t xml:space="preserve"> </w:t>
      </w:r>
      <w:r>
        <w:t>employment,</w:t>
      </w:r>
      <w:r w:rsidR="005F4C9E">
        <w:t xml:space="preserve"> </w:t>
      </w:r>
      <w:r>
        <w:t>financial</w:t>
      </w:r>
      <w:r w:rsidR="005F4C9E">
        <w:t xml:space="preserve"> </w:t>
      </w:r>
      <w:r>
        <w:t>support,</w:t>
      </w:r>
      <w:r w:rsidR="005F4C9E">
        <w:t xml:space="preserve"> </w:t>
      </w:r>
      <w:r>
        <w:t>public</w:t>
      </w:r>
      <w:r w:rsidR="005F4C9E">
        <w:t xml:space="preserve"> </w:t>
      </w:r>
      <w:r>
        <w:t>health</w:t>
      </w:r>
      <w:r w:rsidR="005F4C9E">
        <w:t xml:space="preserve"> </w:t>
      </w:r>
      <w:r>
        <w:t>services,</w:t>
      </w:r>
      <w:r w:rsidR="005F4C9E">
        <w:t xml:space="preserve"> </w:t>
      </w:r>
      <w:r>
        <w:t>public</w:t>
      </w:r>
      <w:r w:rsidR="005F4C9E">
        <w:t xml:space="preserve"> </w:t>
      </w:r>
      <w:r>
        <w:t>schools,</w:t>
      </w:r>
      <w:r w:rsidR="005F4C9E">
        <w:t xml:space="preserve"> </w:t>
      </w:r>
      <w:r>
        <w:t>and</w:t>
      </w:r>
      <w:r w:rsidR="005F4C9E">
        <w:t xml:space="preserve"> </w:t>
      </w:r>
      <w:r>
        <w:t>some</w:t>
      </w:r>
      <w:r w:rsidR="005F4C9E">
        <w:t xml:space="preserve"> </w:t>
      </w:r>
      <w:r>
        <w:t>tertiary</w:t>
      </w:r>
      <w:r w:rsidR="005F4C9E">
        <w:t xml:space="preserve"> </w:t>
      </w:r>
      <w:r>
        <w:t>and</w:t>
      </w:r>
      <w:r w:rsidR="005F4C9E">
        <w:t xml:space="preserve"> </w:t>
      </w:r>
      <w:r>
        <w:t>English</w:t>
      </w:r>
      <w:r w:rsidR="005F4C9E">
        <w:t xml:space="preserve"> </w:t>
      </w:r>
      <w:r>
        <w:t>language</w:t>
      </w:r>
      <w:r w:rsidR="005F4C9E">
        <w:t xml:space="preserve"> </w:t>
      </w:r>
      <w:r>
        <w:t>courses,</w:t>
      </w:r>
      <w:r w:rsidR="005F4C9E">
        <w:t xml:space="preserve"> </w:t>
      </w:r>
      <w:r>
        <w:t>with</w:t>
      </w:r>
      <w:r w:rsidR="005F4C9E">
        <w:t xml:space="preserve"> </w:t>
      </w:r>
      <w:r>
        <w:t>Government</w:t>
      </w:r>
      <w:r w:rsidR="005F4C9E">
        <w:t xml:space="preserve"> </w:t>
      </w:r>
      <w:r>
        <w:t>assistance</w:t>
      </w:r>
      <w:r w:rsidR="005F4C9E">
        <w:t xml:space="preserve"> </w:t>
      </w:r>
      <w:r>
        <w:t>to</w:t>
      </w:r>
      <w:r w:rsidR="005F4C9E">
        <w:t xml:space="preserve"> </w:t>
      </w:r>
      <w:r>
        <w:t>access</w:t>
      </w:r>
      <w:r w:rsidR="005F4C9E">
        <w:t xml:space="preserve"> </w:t>
      </w:r>
      <w:r>
        <w:t>these</w:t>
      </w:r>
      <w:r w:rsidR="005F4C9E">
        <w:t xml:space="preserve"> </w:t>
      </w:r>
      <w:r>
        <w:t>services.</w:t>
      </w:r>
    </w:p>
    <w:p w14:paraId="0A501B93" w14:textId="127677BE" w:rsidR="00886567" w:rsidRPr="00546689" w:rsidRDefault="00886567" w:rsidP="00886567">
      <w:pPr>
        <w:pStyle w:val="SingleTxtG"/>
      </w:pPr>
      <w:r w:rsidRPr="00546689">
        <w:rPr>
          <w:iCs/>
        </w:rPr>
        <w:t>193.</w:t>
      </w:r>
      <w:r w:rsidRPr="00546689">
        <w:rPr>
          <w:iCs/>
        </w:rPr>
        <w:tab/>
      </w:r>
      <w:r>
        <w:t>Refugees</w:t>
      </w:r>
      <w:r w:rsidR="005F4C9E">
        <w:t xml:space="preserve"> </w:t>
      </w:r>
      <w:r>
        <w:t>resettled</w:t>
      </w:r>
      <w:r w:rsidR="005F4C9E">
        <w:t xml:space="preserve"> </w:t>
      </w:r>
      <w:r>
        <w:t>under</w:t>
      </w:r>
      <w:r w:rsidR="005F4C9E">
        <w:t xml:space="preserve"> </w:t>
      </w:r>
      <w:r>
        <w:t>the</w:t>
      </w:r>
      <w:r w:rsidR="005F4C9E">
        <w:t xml:space="preserve"> </w:t>
      </w:r>
      <w:r>
        <w:t>Refugee</w:t>
      </w:r>
      <w:r w:rsidR="005F4C9E">
        <w:t xml:space="preserve"> </w:t>
      </w:r>
      <w:r w:rsidRPr="00546689">
        <w:t>Quota</w:t>
      </w:r>
      <w:r w:rsidR="005F4C9E">
        <w:t xml:space="preserve"> </w:t>
      </w:r>
      <w:r w:rsidRPr="00546689">
        <w:t>Programme</w:t>
      </w:r>
      <w:r w:rsidR="005F4C9E">
        <w:t xml:space="preserve"> </w:t>
      </w:r>
      <w:r w:rsidRPr="00546689">
        <w:t>are</w:t>
      </w:r>
      <w:r w:rsidR="005F4C9E">
        <w:t xml:space="preserve"> </w:t>
      </w:r>
      <w:r w:rsidRPr="00546689">
        <w:t>granted</w:t>
      </w:r>
      <w:r w:rsidR="005F4C9E">
        <w:t xml:space="preserve"> </w:t>
      </w:r>
      <w:r w:rsidRPr="00546689">
        <w:t>a</w:t>
      </w:r>
      <w:r w:rsidR="005F4C9E">
        <w:t xml:space="preserve"> </w:t>
      </w:r>
      <w:r w:rsidRPr="00546689">
        <w:t>Permanent</w:t>
      </w:r>
      <w:r w:rsidR="005F4C9E">
        <w:t xml:space="preserve"> </w:t>
      </w:r>
      <w:r w:rsidRPr="00546689">
        <w:t>Resident</w:t>
      </w:r>
      <w:r w:rsidR="005F4C9E">
        <w:t xml:space="preserve"> </w:t>
      </w:r>
      <w:r w:rsidRPr="00546689">
        <w:t>visa.</w:t>
      </w:r>
      <w:r w:rsidR="005F4C9E">
        <w:t xml:space="preserve"> </w:t>
      </w:r>
      <w:r w:rsidRPr="00546689">
        <w:t>On</w:t>
      </w:r>
      <w:r w:rsidR="005F4C9E">
        <w:t xml:space="preserve"> </w:t>
      </w:r>
      <w:r w:rsidRPr="00546689">
        <w:t>arrival,</w:t>
      </w:r>
      <w:r w:rsidR="005F4C9E">
        <w:t xml:space="preserve"> </w:t>
      </w:r>
      <w:r w:rsidRPr="00546689">
        <w:t>they</w:t>
      </w:r>
      <w:r w:rsidR="005F4C9E">
        <w:t xml:space="preserve"> </w:t>
      </w:r>
      <w:r w:rsidRPr="00546689">
        <w:t>are</w:t>
      </w:r>
      <w:r w:rsidR="005F4C9E">
        <w:t xml:space="preserve"> </w:t>
      </w:r>
      <w:r w:rsidRPr="00546689">
        <w:t>accommodated</w:t>
      </w:r>
      <w:r w:rsidR="005F4C9E">
        <w:t xml:space="preserve"> </w:t>
      </w:r>
      <w:r w:rsidRPr="00546689">
        <w:t>at</w:t>
      </w:r>
      <w:r w:rsidR="005F4C9E">
        <w:t xml:space="preserve"> </w:t>
      </w:r>
      <w:r>
        <w:t>a</w:t>
      </w:r>
      <w:r w:rsidR="005F4C9E">
        <w:t xml:space="preserve"> </w:t>
      </w:r>
      <w:r w:rsidRPr="00546689">
        <w:t>Refugee</w:t>
      </w:r>
      <w:r w:rsidR="005F4C9E">
        <w:t xml:space="preserve"> </w:t>
      </w:r>
      <w:r w:rsidRPr="00546689">
        <w:t>Resettlement</w:t>
      </w:r>
      <w:r w:rsidR="005F4C9E">
        <w:t xml:space="preserve"> </w:t>
      </w:r>
      <w:r w:rsidRPr="00546689">
        <w:t>Centre,</w:t>
      </w:r>
      <w:r w:rsidR="005F4C9E">
        <w:t xml:space="preserve"> </w:t>
      </w:r>
      <w:r w:rsidRPr="00546689">
        <w:t>where</w:t>
      </w:r>
      <w:r w:rsidR="005F4C9E">
        <w:t xml:space="preserve"> </w:t>
      </w:r>
      <w:r w:rsidRPr="00546689">
        <w:t>they</w:t>
      </w:r>
      <w:r w:rsidR="005F4C9E">
        <w:t xml:space="preserve"> </w:t>
      </w:r>
      <w:r w:rsidRPr="00546689">
        <w:t>participate</w:t>
      </w:r>
      <w:r w:rsidR="005F4C9E">
        <w:t xml:space="preserve"> </w:t>
      </w:r>
      <w:r w:rsidRPr="00546689">
        <w:t>in</w:t>
      </w:r>
      <w:r w:rsidR="005F4C9E">
        <w:t xml:space="preserve"> </w:t>
      </w:r>
      <w:r w:rsidRPr="00546689">
        <w:t>a</w:t>
      </w:r>
      <w:r w:rsidR="005F4C9E">
        <w:t xml:space="preserve"> </w:t>
      </w:r>
      <w:r w:rsidRPr="00546689">
        <w:t>reception</w:t>
      </w:r>
      <w:r w:rsidR="005F4C9E">
        <w:t xml:space="preserve"> </w:t>
      </w:r>
      <w:r w:rsidRPr="00546689">
        <w:t>programme,</w:t>
      </w:r>
      <w:r w:rsidR="005F4C9E">
        <w:t xml:space="preserve"> </w:t>
      </w:r>
      <w:r w:rsidRPr="00546689">
        <w:t>which</w:t>
      </w:r>
      <w:r w:rsidR="005F4C9E">
        <w:t xml:space="preserve"> </w:t>
      </w:r>
      <w:r w:rsidRPr="00546689">
        <w:t>supports</w:t>
      </w:r>
      <w:r w:rsidR="005F4C9E">
        <w:t xml:space="preserve"> </w:t>
      </w:r>
      <w:r w:rsidRPr="00546689">
        <w:t>living</w:t>
      </w:r>
      <w:r w:rsidR="005F4C9E">
        <w:t xml:space="preserve"> </w:t>
      </w:r>
      <w:r w:rsidRPr="00546689">
        <w:t>and</w:t>
      </w:r>
      <w:r w:rsidR="005F4C9E">
        <w:t xml:space="preserve"> </w:t>
      </w:r>
      <w:r w:rsidRPr="00546689">
        <w:t>working</w:t>
      </w:r>
      <w:r w:rsidR="005F4C9E">
        <w:t xml:space="preserve"> </w:t>
      </w:r>
      <w:r w:rsidRPr="00546689">
        <w:t>in</w:t>
      </w:r>
      <w:r w:rsidR="005F4C9E">
        <w:t xml:space="preserve"> </w:t>
      </w:r>
      <w:r w:rsidRPr="00546689">
        <w:t>New</w:t>
      </w:r>
      <w:r w:rsidR="005F4C9E">
        <w:t xml:space="preserve"> </w:t>
      </w:r>
      <w:r w:rsidRPr="00546689">
        <w:t>Zealand.</w:t>
      </w:r>
      <w:r w:rsidR="005F4C9E">
        <w:t xml:space="preserve"> </w:t>
      </w:r>
      <w:r w:rsidRPr="00546689">
        <w:t>This</w:t>
      </w:r>
      <w:r w:rsidR="005F4C9E">
        <w:t xml:space="preserve"> </w:t>
      </w:r>
      <w:r w:rsidRPr="00546689">
        <w:t>includes</w:t>
      </w:r>
      <w:r w:rsidR="005F4C9E">
        <w:t xml:space="preserve"> </w:t>
      </w:r>
      <w:r w:rsidRPr="00546689">
        <w:t>integrated</w:t>
      </w:r>
      <w:r w:rsidR="005F4C9E">
        <w:t xml:space="preserve"> </w:t>
      </w:r>
      <w:r w:rsidRPr="00546689">
        <w:t>health</w:t>
      </w:r>
      <w:r w:rsidR="005F4C9E">
        <w:t xml:space="preserve"> </w:t>
      </w:r>
      <w:r w:rsidRPr="00546689">
        <w:t>services;</w:t>
      </w:r>
      <w:r w:rsidR="005F4C9E">
        <w:t xml:space="preserve"> </w:t>
      </w:r>
      <w:r w:rsidRPr="00546689">
        <w:t>health</w:t>
      </w:r>
      <w:r w:rsidR="005F4C9E">
        <w:t xml:space="preserve"> </w:t>
      </w:r>
      <w:r w:rsidRPr="00546689">
        <w:t>assessment,</w:t>
      </w:r>
      <w:r w:rsidR="005F4C9E">
        <w:t xml:space="preserve"> </w:t>
      </w:r>
      <w:r w:rsidRPr="00546689">
        <w:t>education,</w:t>
      </w:r>
      <w:r w:rsidR="005F4C9E">
        <w:t xml:space="preserve"> </w:t>
      </w:r>
      <w:r w:rsidRPr="00546689">
        <w:t>primary</w:t>
      </w:r>
      <w:r w:rsidR="005F4C9E">
        <w:t xml:space="preserve"> </w:t>
      </w:r>
      <w:r w:rsidRPr="00546689">
        <w:t>mental</w:t>
      </w:r>
      <w:r w:rsidR="005F4C9E">
        <w:t xml:space="preserve"> </w:t>
      </w:r>
      <w:r w:rsidRPr="00546689">
        <w:t>health,</w:t>
      </w:r>
      <w:r w:rsidR="005F4C9E">
        <w:t xml:space="preserve"> </w:t>
      </w:r>
      <w:r w:rsidRPr="00546689">
        <w:t>needs</w:t>
      </w:r>
      <w:r w:rsidR="005F4C9E">
        <w:t xml:space="preserve"> </w:t>
      </w:r>
      <w:r w:rsidRPr="00546689">
        <w:t>assessment</w:t>
      </w:r>
      <w:r>
        <w:t>,</w:t>
      </w:r>
      <w:r w:rsidR="005F4C9E">
        <w:t xml:space="preserve"> </w:t>
      </w:r>
      <w:r w:rsidRPr="00546689">
        <w:t>and</w:t>
      </w:r>
      <w:r w:rsidR="005F4C9E">
        <w:t xml:space="preserve"> </w:t>
      </w:r>
      <w:r w:rsidRPr="00546689">
        <w:t>service</w:t>
      </w:r>
      <w:r w:rsidR="005F4C9E">
        <w:t xml:space="preserve"> </w:t>
      </w:r>
      <w:r w:rsidRPr="00546689">
        <w:t>coordination</w:t>
      </w:r>
      <w:r w:rsidR="005F4C9E">
        <w:t xml:space="preserve"> </w:t>
      </w:r>
      <w:r>
        <w:t>and</w:t>
      </w:r>
      <w:r w:rsidR="005F4C9E">
        <w:t xml:space="preserve"> </w:t>
      </w:r>
      <w:r w:rsidRPr="00546689">
        <w:t>referrals.</w:t>
      </w:r>
      <w:r w:rsidR="005F4C9E">
        <w:t xml:space="preserve"> </w:t>
      </w:r>
      <w:r w:rsidRPr="00546689">
        <w:t>They</w:t>
      </w:r>
      <w:r w:rsidR="005F4C9E">
        <w:t xml:space="preserve"> </w:t>
      </w:r>
      <w:r w:rsidRPr="00546689">
        <w:t>are</w:t>
      </w:r>
      <w:r w:rsidR="005F4C9E">
        <w:t xml:space="preserve"> </w:t>
      </w:r>
      <w:r w:rsidRPr="00546689">
        <w:t>then</w:t>
      </w:r>
      <w:r w:rsidR="005F4C9E">
        <w:t xml:space="preserve"> </w:t>
      </w:r>
      <w:r w:rsidRPr="00546689">
        <w:t>settled</w:t>
      </w:r>
      <w:r w:rsidR="005F4C9E">
        <w:t xml:space="preserve"> </w:t>
      </w:r>
      <w:r w:rsidRPr="00546689">
        <w:t>in</w:t>
      </w:r>
      <w:r w:rsidR="005F4C9E">
        <w:t xml:space="preserve"> </w:t>
      </w:r>
      <w:r w:rsidRPr="00546689">
        <w:t>one</w:t>
      </w:r>
      <w:r w:rsidR="005F4C9E">
        <w:t xml:space="preserve"> </w:t>
      </w:r>
      <w:r w:rsidRPr="00546689">
        <w:t>of</w:t>
      </w:r>
      <w:r w:rsidR="005F4C9E">
        <w:t xml:space="preserve"> </w:t>
      </w:r>
      <w:r w:rsidRPr="00546689">
        <w:t>13</w:t>
      </w:r>
      <w:r w:rsidR="005F4C9E">
        <w:t xml:space="preserve"> </w:t>
      </w:r>
      <w:r w:rsidRPr="00546689">
        <w:t>established</w:t>
      </w:r>
      <w:r w:rsidR="005F4C9E">
        <w:t xml:space="preserve"> </w:t>
      </w:r>
      <w:r w:rsidRPr="00546689">
        <w:t>settlement</w:t>
      </w:r>
      <w:r w:rsidR="005F4C9E">
        <w:t xml:space="preserve"> </w:t>
      </w:r>
      <w:r w:rsidRPr="00546689">
        <w:t>locations</w:t>
      </w:r>
      <w:r w:rsidR="005F4C9E">
        <w:t xml:space="preserve"> </w:t>
      </w:r>
      <w:r w:rsidRPr="00546689">
        <w:t>across</w:t>
      </w:r>
      <w:r w:rsidR="005F4C9E">
        <w:t xml:space="preserve"> </w:t>
      </w:r>
      <w:r w:rsidRPr="00546689">
        <w:t>New</w:t>
      </w:r>
      <w:r w:rsidR="005F4C9E">
        <w:t xml:space="preserve"> </w:t>
      </w:r>
      <w:r w:rsidRPr="00546689">
        <w:t>Zealand</w:t>
      </w:r>
      <w:r w:rsidR="005F4C9E">
        <w:t xml:space="preserve"> </w:t>
      </w:r>
      <w:r w:rsidRPr="00546689">
        <w:t>in</w:t>
      </w:r>
      <w:r w:rsidR="005F4C9E">
        <w:t xml:space="preserve"> </w:t>
      </w:r>
      <w:r w:rsidRPr="00546689">
        <w:t>accommodation</w:t>
      </w:r>
      <w:r w:rsidR="005F4C9E">
        <w:t xml:space="preserve"> </w:t>
      </w:r>
      <w:r w:rsidRPr="00546689">
        <w:t>and</w:t>
      </w:r>
      <w:r w:rsidR="005F4C9E">
        <w:t xml:space="preserve"> </w:t>
      </w:r>
      <w:r w:rsidRPr="00546689">
        <w:t>are</w:t>
      </w:r>
      <w:r w:rsidR="005F4C9E">
        <w:t xml:space="preserve"> </w:t>
      </w:r>
      <w:r w:rsidRPr="00546689">
        <w:t>provided</w:t>
      </w:r>
      <w:r w:rsidR="005F4C9E">
        <w:t xml:space="preserve"> </w:t>
      </w:r>
      <w:r w:rsidRPr="00546689">
        <w:t>settlement</w:t>
      </w:r>
      <w:r w:rsidR="005F4C9E">
        <w:t xml:space="preserve"> </w:t>
      </w:r>
      <w:r w:rsidRPr="00546689">
        <w:t>support</w:t>
      </w:r>
      <w:r w:rsidR="005F4C9E">
        <w:t xml:space="preserve"> </w:t>
      </w:r>
      <w:r w:rsidRPr="00546689">
        <w:t>for</w:t>
      </w:r>
      <w:r w:rsidR="005F4C9E">
        <w:t xml:space="preserve"> </w:t>
      </w:r>
      <w:r w:rsidRPr="00546689">
        <w:t>up</w:t>
      </w:r>
      <w:r w:rsidR="005F4C9E">
        <w:t xml:space="preserve"> </w:t>
      </w:r>
      <w:r w:rsidRPr="00546689">
        <w:t>to</w:t>
      </w:r>
      <w:r w:rsidR="005F4C9E">
        <w:t xml:space="preserve"> </w:t>
      </w:r>
      <w:r w:rsidRPr="00546689">
        <w:t>12</w:t>
      </w:r>
      <w:r w:rsidR="005F4C9E">
        <w:t xml:space="preserve"> </w:t>
      </w:r>
      <w:r w:rsidRPr="00546689">
        <w:t>months.</w:t>
      </w:r>
    </w:p>
    <w:p w14:paraId="3E3E9CE9" w14:textId="43B92AC2" w:rsidR="00886567" w:rsidRPr="00546689" w:rsidRDefault="00886567" w:rsidP="00886567">
      <w:pPr>
        <w:pStyle w:val="SingleTxtG"/>
      </w:pPr>
      <w:r w:rsidRPr="00546689">
        <w:rPr>
          <w:iCs/>
        </w:rPr>
        <w:lastRenderedPageBreak/>
        <w:t>194.</w:t>
      </w:r>
      <w:r w:rsidRPr="00546689">
        <w:rPr>
          <w:iCs/>
        </w:rPr>
        <w:tab/>
      </w:r>
      <w:r w:rsidRPr="00546689">
        <w:t>Refugees</w:t>
      </w:r>
      <w:r w:rsidR="005F4C9E">
        <w:t xml:space="preserve"> </w:t>
      </w:r>
      <w:r w:rsidRPr="00546689">
        <w:t>are</w:t>
      </w:r>
      <w:r w:rsidR="005F4C9E">
        <w:t xml:space="preserve"> </w:t>
      </w:r>
      <w:r w:rsidRPr="00546689">
        <w:t>one</w:t>
      </w:r>
      <w:r w:rsidR="005F4C9E">
        <w:t xml:space="preserve"> </w:t>
      </w:r>
      <w:r w:rsidRPr="00546689">
        <w:t>of</w:t>
      </w:r>
      <w:r w:rsidR="005F4C9E">
        <w:t xml:space="preserve"> </w:t>
      </w:r>
      <w:r w:rsidRPr="00546689">
        <w:t>the</w:t>
      </w:r>
      <w:r w:rsidR="005F4C9E">
        <w:t xml:space="preserve"> </w:t>
      </w:r>
      <w:r w:rsidRPr="00546689">
        <w:t>groups</w:t>
      </w:r>
      <w:r w:rsidR="005F4C9E">
        <w:t xml:space="preserve"> </w:t>
      </w:r>
      <w:r w:rsidRPr="00546689">
        <w:t>identified</w:t>
      </w:r>
      <w:r w:rsidR="005F4C9E">
        <w:t xml:space="preserve"> </w:t>
      </w:r>
      <w:r w:rsidRPr="00546689">
        <w:t>in</w:t>
      </w:r>
      <w:r w:rsidR="005F4C9E">
        <w:t xml:space="preserve"> </w:t>
      </w:r>
      <w:r w:rsidRPr="00B30BDF">
        <w:t>He</w:t>
      </w:r>
      <w:r w:rsidR="005F4C9E">
        <w:t xml:space="preserve"> </w:t>
      </w:r>
      <w:r w:rsidRPr="00B30BDF">
        <w:t>Ara</w:t>
      </w:r>
      <w:r w:rsidR="005F4C9E">
        <w:t xml:space="preserve"> </w:t>
      </w:r>
      <w:r w:rsidRPr="00B30BDF">
        <w:t>Oranga:</w:t>
      </w:r>
      <w:r w:rsidR="005F4C9E">
        <w:t xml:space="preserve"> </w:t>
      </w:r>
      <w:r w:rsidRPr="00B30BDF">
        <w:t>Report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Inquiry</w:t>
      </w:r>
      <w:r w:rsidR="005F4C9E">
        <w:t xml:space="preserve"> </w:t>
      </w:r>
      <w:r w:rsidRPr="00B30BDF">
        <w:t>into</w:t>
      </w:r>
      <w:r w:rsidR="005F4C9E">
        <w:t xml:space="preserve"> </w:t>
      </w:r>
      <w:r w:rsidRPr="00B30BDF">
        <w:t>Mental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Addiction</w:t>
      </w:r>
      <w:r w:rsidR="005F4C9E">
        <w:t xml:space="preserve"> </w:t>
      </w:r>
      <w:r w:rsidRPr="00546689">
        <w:t>and</w:t>
      </w:r>
      <w:r w:rsidR="005F4C9E">
        <w:t xml:space="preserve"> </w:t>
      </w:r>
      <w:r w:rsidRPr="00546689">
        <w:t>are</w:t>
      </w:r>
      <w:r w:rsidR="005F4C9E">
        <w:t xml:space="preserve"> </w:t>
      </w:r>
      <w:r w:rsidRPr="00546689">
        <w:t>specifically</w:t>
      </w:r>
      <w:r w:rsidR="005F4C9E">
        <w:t xml:space="preserve"> </w:t>
      </w:r>
      <w:r w:rsidRPr="00546689">
        <w:t>mentioned</w:t>
      </w:r>
      <w:r w:rsidR="005F4C9E">
        <w:t xml:space="preserve"> </w:t>
      </w:r>
      <w:r w:rsidRPr="00546689">
        <w:t>in</w:t>
      </w:r>
      <w:r w:rsidR="005F4C9E">
        <w:t xml:space="preserve"> </w:t>
      </w:r>
      <w:r w:rsidRPr="00546689">
        <w:t>schedule</w:t>
      </w:r>
      <w:r w:rsidR="005F4C9E">
        <w:t xml:space="preserve"> </w:t>
      </w:r>
      <w:r w:rsidRPr="00546689">
        <w:t>2</w:t>
      </w:r>
      <w:r w:rsidR="005F4C9E">
        <w:t xml:space="preserve"> </w:t>
      </w:r>
      <w:r w:rsidRPr="00546689">
        <w:t>of</w:t>
      </w:r>
      <w:r w:rsidR="005F4C9E">
        <w:t xml:space="preserve"> </w:t>
      </w:r>
      <w:r w:rsidRPr="00546689">
        <w:t>the</w:t>
      </w:r>
      <w:r w:rsidR="005F4C9E">
        <w:t xml:space="preserve"> </w:t>
      </w:r>
      <w:r w:rsidRPr="00546689">
        <w:t>Mental</w:t>
      </w:r>
      <w:r w:rsidR="005F4C9E">
        <w:t xml:space="preserve"> </w:t>
      </w:r>
      <w:r w:rsidRPr="00546689">
        <w:t>Health</w:t>
      </w:r>
      <w:r w:rsidR="005F4C9E">
        <w:t xml:space="preserve"> </w:t>
      </w:r>
      <w:r w:rsidRPr="00546689">
        <w:t>and</w:t>
      </w:r>
      <w:r w:rsidR="005F4C9E">
        <w:t xml:space="preserve"> </w:t>
      </w:r>
      <w:r w:rsidRPr="00546689">
        <w:t>Wellbeing</w:t>
      </w:r>
      <w:r w:rsidR="005F4C9E">
        <w:t xml:space="preserve"> </w:t>
      </w:r>
      <w:r w:rsidRPr="00546689">
        <w:t>Commission</w:t>
      </w:r>
      <w:r w:rsidR="005F4C9E">
        <w:t xml:space="preserve"> </w:t>
      </w:r>
      <w:r w:rsidRPr="00546689">
        <w:t>Act</w:t>
      </w:r>
      <w:r w:rsidR="005F4C9E">
        <w:t xml:space="preserve"> </w:t>
      </w:r>
      <w:r w:rsidRPr="00546689">
        <w:t>2020.</w:t>
      </w:r>
    </w:p>
    <w:p w14:paraId="03166D91" w14:textId="312AFB1C" w:rsidR="00886567" w:rsidRPr="00546689" w:rsidRDefault="00886567" w:rsidP="00886567">
      <w:pPr>
        <w:pStyle w:val="SingleTxtG"/>
      </w:pPr>
      <w:r w:rsidRPr="00546689">
        <w:rPr>
          <w:iCs/>
        </w:rPr>
        <w:t>195.</w:t>
      </w:r>
      <w:r w:rsidRPr="00546689">
        <w:rPr>
          <w:iCs/>
        </w:rPr>
        <w:tab/>
      </w:r>
      <w:r w:rsidRPr="00546689">
        <w:t>The</w:t>
      </w:r>
      <w:r w:rsidR="005F4C9E">
        <w:t xml:space="preserve"> </w:t>
      </w:r>
      <w:r w:rsidRPr="00546689">
        <w:t>2019</w:t>
      </w:r>
      <w:r w:rsidR="005F4C9E">
        <w:t xml:space="preserve"> </w:t>
      </w:r>
      <w:r w:rsidRPr="00546689">
        <w:t>dashboard</w:t>
      </w:r>
      <w:r w:rsidR="005F4C9E">
        <w:t xml:space="preserve"> </w:t>
      </w:r>
      <w:r w:rsidRPr="00546689">
        <w:t>for</w:t>
      </w:r>
      <w:r w:rsidR="005F4C9E">
        <w:t xml:space="preserve"> </w:t>
      </w:r>
      <w:r w:rsidRPr="00546689">
        <w:t>the</w:t>
      </w:r>
      <w:r w:rsidR="005F4C9E">
        <w:t xml:space="preserve"> </w:t>
      </w:r>
      <w:r w:rsidRPr="00B30BDF">
        <w:t>New</w:t>
      </w:r>
      <w:r w:rsidR="005F4C9E">
        <w:t xml:space="preserve"> </w:t>
      </w:r>
      <w:r w:rsidRPr="00B30BDF">
        <w:t>Zealand</w:t>
      </w:r>
      <w:r w:rsidR="005F4C9E">
        <w:t xml:space="preserve"> </w:t>
      </w:r>
      <w:r w:rsidRPr="00B30BDF">
        <w:t>Refugee</w:t>
      </w:r>
      <w:r w:rsidR="005F4C9E">
        <w:t xml:space="preserve"> </w:t>
      </w:r>
      <w:r w:rsidRPr="00B30BDF">
        <w:t>Resettlement</w:t>
      </w:r>
      <w:r w:rsidR="005F4C9E">
        <w:t xml:space="preserve"> </w:t>
      </w:r>
      <w:r w:rsidRPr="00B30BDF">
        <w:t>Strategy</w:t>
      </w:r>
      <w:r w:rsidR="005F4C9E">
        <w:t xml:space="preserve"> </w:t>
      </w:r>
      <w:r w:rsidRPr="00546689">
        <w:t>showed</w:t>
      </w:r>
      <w:r w:rsidR="005F4C9E">
        <w:t xml:space="preserve"> </w:t>
      </w:r>
      <w:r w:rsidRPr="00546689">
        <w:t>that</w:t>
      </w:r>
      <w:r w:rsidR="005F4C9E">
        <w:t xml:space="preserve"> </w:t>
      </w:r>
      <w:r w:rsidRPr="00546689">
        <w:t>40%</w:t>
      </w:r>
      <w:r w:rsidR="005F4C9E">
        <w:t xml:space="preserve"> </w:t>
      </w:r>
      <w:r w:rsidRPr="00546689">
        <w:t>of</w:t>
      </w:r>
      <w:r w:rsidR="005F4C9E">
        <w:t xml:space="preserve"> </w:t>
      </w:r>
      <w:r w:rsidRPr="00546689">
        <w:t>the</w:t>
      </w:r>
      <w:r w:rsidR="005F4C9E">
        <w:t xml:space="preserve"> </w:t>
      </w:r>
      <w:r w:rsidRPr="00546689">
        <w:t>2018/19</w:t>
      </w:r>
      <w:r w:rsidR="005F4C9E">
        <w:t xml:space="preserve"> </w:t>
      </w:r>
      <w:r w:rsidRPr="00546689">
        <w:t>quota</w:t>
      </w:r>
      <w:r w:rsidR="005F4C9E">
        <w:t xml:space="preserve"> </w:t>
      </w:r>
      <w:r w:rsidRPr="00546689">
        <w:t>refugee</w:t>
      </w:r>
      <w:r w:rsidR="005F4C9E">
        <w:t xml:space="preserve"> </w:t>
      </w:r>
      <w:r w:rsidRPr="00546689">
        <w:t>cohort</w:t>
      </w:r>
      <w:r w:rsidR="005F4C9E">
        <w:t xml:space="preserve"> </w:t>
      </w:r>
      <w:r w:rsidRPr="00546689">
        <w:t>have</w:t>
      </w:r>
      <w:r w:rsidR="005F4C9E">
        <w:t xml:space="preserve"> </w:t>
      </w:r>
      <w:r w:rsidRPr="00546689">
        <w:t>accessed</w:t>
      </w:r>
      <w:r w:rsidR="005F4C9E">
        <w:t xml:space="preserve"> </w:t>
      </w:r>
      <w:r w:rsidRPr="00546689">
        <w:t>mental</w:t>
      </w:r>
      <w:r w:rsidR="005F4C9E">
        <w:t xml:space="preserve"> </w:t>
      </w:r>
      <w:r w:rsidRPr="00546689">
        <w:t>health</w:t>
      </w:r>
      <w:r w:rsidR="005F4C9E">
        <w:t xml:space="preserve"> </w:t>
      </w:r>
      <w:r w:rsidRPr="00546689">
        <w:t>services,</w:t>
      </w:r>
      <w:r w:rsidR="005F4C9E">
        <w:t xml:space="preserve"> </w:t>
      </w:r>
      <w:r w:rsidRPr="00546689">
        <w:t>with</w:t>
      </w:r>
      <w:r w:rsidR="005F4C9E">
        <w:t xml:space="preserve"> </w:t>
      </w:r>
      <w:r w:rsidRPr="00546689">
        <w:t>the</w:t>
      </w:r>
      <w:r w:rsidR="005F4C9E">
        <w:t xml:space="preserve"> </w:t>
      </w:r>
      <w:r w:rsidRPr="00546689">
        <w:t>majority</w:t>
      </w:r>
      <w:r w:rsidR="005F4C9E">
        <w:t xml:space="preserve"> </w:t>
      </w:r>
      <w:r w:rsidRPr="00546689">
        <w:t>accessing</w:t>
      </w:r>
      <w:r w:rsidR="005F4C9E">
        <w:t xml:space="preserve"> </w:t>
      </w:r>
      <w:r w:rsidRPr="00546689">
        <w:t>services</w:t>
      </w:r>
      <w:r w:rsidR="005F4C9E">
        <w:t xml:space="preserve"> </w:t>
      </w:r>
      <w:r w:rsidRPr="00546689">
        <w:t>within</w:t>
      </w:r>
      <w:r w:rsidR="005F4C9E">
        <w:t xml:space="preserve"> </w:t>
      </w:r>
      <w:r w:rsidRPr="00546689">
        <w:t>one</w:t>
      </w:r>
      <w:r w:rsidR="005F4C9E">
        <w:t xml:space="preserve"> </w:t>
      </w:r>
      <w:r w:rsidRPr="00546689">
        <w:t>month</w:t>
      </w:r>
      <w:r w:rsidR="005F4C9E">
        <w:t xml:space="preserve"> </w:t>
      </w:r>
      <w:r w:rsidRPr="00546689">
        <w:t>of</w:t>
      </w:r>
      <w:r w:rsidR="005F4C9E">
        <w:t xml:space="preserve"> </w:t>
      </w:r>
      <w:r w:rsidRPr="00546689">
        <w:t>arrival.</w:t>
      </w:r>
      <w:r w:rsidR="005F4C9E">
        <w:t xml:space="preserve"> </w:t>
      </w:r>
      <w:r w:rsidRPr="00546689">
        <w:t>There</w:t>
      </w:r>
      <w:r w:rsidR="005F4C9E">
        <w:t xml:space="preserve"> </w:t>
      </w:r>
      <w:r w:rsidRPr="00546689">
        <w:t>are</w:t>
      </w:r>
      <w:r w:rsidR="005F4C9E">
        <w:t xml:space="preserve"> </w:t>
      </w:r>
      <w:r w:rsidRPr="00546689">
        <w:t>specialised</w:t>
      </w:r>
      <w:r w:rsidR="005F4C9E">
        <w:t xml:space="preserve"> </w:t>
      </w:r>
      <w:r w:rsidRPr="00546689">
        <w:t>mental</w:t>
      </w:r>
      <w:r w:rsidR="005F4C9E">
        <w:t xml:space="preserve"> </w:t>
      </w:r>
      <w:r w:rsidRPr="00546689">
        <w:t>health</w:t>
      </w:r>
      <w:r w:rsidR="005F4C9E">
        <w:t xml:space="preserve"> </w:t>
      </w:r>
      <w:r w:rsidRPr="00546689">
        <w:t>services</w:t>
      </w:r>
      <w:r w:rsidR="005F4C9E">
        <w:t xml:space="preserve"> </w:t>
      </w:r>
      <w:r w:rsidRPr="00546689">
        <w:t>for</w:t>
      </w:r>
      <w:r w:rsidR="005F4C9E">
        <w:t xml:space="preserve"> </w:t>
      </w:r>
      <w:r w:rsidRPr="00546689">
        <w:t>refugees</w:t>
      </w:r>
      <w:r w:rsidR="005F4C9E">
        <w:t xml:space="preserve"> </w:t>
      </w:r>
      <w:r w:rsidRPr="00546689">
        <w:t>and</w:t>
      </w:r>
      <w:r w:rsidR="005F4C9E">
        <w:t xml:space="preserve"> </w:t>
      </w:r>
      <w:r w:rsidRPr="00546689">
        <w:t>asylum</w:t>
      </w:r>
      <w:r w:rsidR="005F4C9E">
        <w:t xml:space="preserve"> </w:t>
      </w:r>
      <w:r w:rsidRPr="00546689">
        <w:t>seekers</w:t>
      </w:r>
      <w:r>
        <w:t>.</w:t>
      </w:r>
    </w:p>
    <w:p w14:paraId="0E75FBC4" w14:textId="60530A66" w:rsidR="00886567" w:rsidRDefault="00886567" w:rsidP="00886567">
      <w:pPr>
        <w:pStyle w:val="SingleTxtG"/>
      </w:pPr>
      <w:r>
        <w:rPr>
          <w:iCs/>
        </w:rPr>
        <w:t>196.</w:t>
      </w:r>
      <w:r>
        <w:rPr>
          <w:iCs/>
        </w:rPr>
        <w:tab/>
      </w:r>
      <w:r w:rsidRPr="00546689">
        <w:t>Refugees</w:t>
      </w:r>
      <w:r w:rsidR="005F4C9E">
        <w:t xml:space="preserve"> </w:t>
      </w:r>
      <w:r w:rsidRPr="00546689">
        <w:t>are</w:t>
      </w:r>
      <w:r w:rsidR="005F4C9E">
        <w:t xml:space="preserve"> </w:t>
      </w:r>
      <w:r w:rsidRPr="00546689">
        <w:t>treated</w:t>
      </w:r>
      <w:r w:rsidR="005F4C9E">
        <w:t xml:space="preserve"> </w:t>
      </w:r>
      <w:r w:rsidRPr="00546689">
        <w:t>the</w:t>
      </w:r>
      <w:r w:rsidR="005F4C9E">
        <w:t xml:space="preserve"> </w:t>
      </w:r>
      <w:r w:rsidRPr="00546689">
        <w:t>same</w:t>
      </w:r>
      <w:r w:rsidR="005F4C9E">
        <w:t xml:space="preserve"> </w:t>
      </w:r>
      <w:r w:rsidRPr="00546689">
        <w:t>as</w:t>
      </w:r>
      <w:r w:rsidR="005F4C9E">
        <w:t xml:space="preserve"> </w:t>
      </w:r>
      <w:r w:rsidRPr="00546689">
        <w:t>a</w:t>
      </w:r>
      <w:r w:rsidR="005F4C9E">
        <w:t xml:space="preserve"> </w:t>
      </w:r>
      <w:r w:rsidRPr="00546689">
        <w:t>resident</w:t>
      </w:r>
      <w:r w:rsidR="005F4C9E">
        <w:t xml:space="preserve"> </w:t>
      </w:r>
      <w:r w:rsidRPr="00546689">
        <w:t>or</w:t>
      </w:r>
      <w:r w:rsidR="005F4C9E">
        <w:t xml:space="preserve"> </w:t>
      </w:r>
      <w:r w:rsidRPr="00546689">
        <w:t>citizen</w:t>
      </w:r>
      <w:r w:rsidR="005F4C9E">
        <w:t xml:space="preserve"> </w:t>
      </w:r>
      <w:r w:rsidRPr="00546689">
        <w:t>of</w:t>
      </w:r>
      <w:r w:rsidR="005F4C9E">
        <w:t xml:space="preserve"> </w:t>
      </w:r>
      <w:r w:rsidRPr="00546689">
        <w:t>New</w:t>
      </w:r>
      <w:r w:rsidR="005F4C9E">
        <w:t xml:space="preserve"> </w:t>
      </w:r>
      <w:r>
        <w:t>Zealand</w:t>
      </w:r>
      <w:r w:rsidR="005F4C9E">
        <w:t xml:space="preserve"> </w:t>
      </w:r>
      <w:r>
        <w:t>when</w:t>
      </w:r>
      <w:r w:rsidR="005F4C9E">
        <w:t xml:space="preserve"> </w:t>
      </w:r>
      <w:r>
        <w:t>seeking</w:t>
      </w:r>
      <w:r w:rsidR="005F4C9E">
        <w:t xml:space="preserve"> </w:t>
      </w:r>
      <w:r>
        <w:t>to</w:t>
      </w:r>
      <w:r w:rsidR="005F4C9E">
        <w:t xml:space="preserve"> </w:t>
      </w:r>
      <w:r>
        <w:t>access</w:t>
      </w:r>
      <w:r w:rsidR="005F4C9E">
        <w:t xml:space="preserve"> </w:t>
      </w:r>
      <w:r>
        <w:t>public</w:t>
      </w:r>
      <w:r w:rsidR="005F4C9E">
        <w:t xml:space="preserve"> </w:t>
      </w:r>
      <w:r>
        <w:t>housing.</w:t>
      </w:r>
      <w:r w:rsidR="005F4C9E">
        <w:t xml:space="preserve"> </w:t>
      </w:r>
      <w:r>
        <w:t>To</w:t>
      </w:r>
      <w:r w:rsidR="005F4C9E">
        <w:t xml:space="preserve"> </w:t>
      </w:r>
      <w:r>
        <w:t>accommodate</w:t>
      </w:r>
      <w:r w:rsidR="005F4C9E">
        <w:t xml:space="preserve"> </w:t>
      </w:r>
      <w:r>
        <w:t>the</w:t>
      </w:r>
      <w:r w:rsidR="005F4C9E">
        <w:t xml:space="preserve"> </w:t>
      </w:r>
      <w:r>
        <w:t>increase</w:t>
      </w:r>
      <w:r w:rsidR="005F4C9E">
        <w:t xml:space="preserve"> </w:t>
      </w:r>
      <w:r>
        <w:t>in</w:t>
      </w:r>
      <w:r w:rsidR="005F4C9E">
        <w:t xml:space="preserve"> </w:t>
      </w:r>
      <w:r>
        <w:t>the</w:t>
      </w:r>
      <w:r w:rsidR="005F4C9E">
        <w:t xml:space="preserve"> </w:t>
      </w:r>
      <w:r>
        <w:t>refugee</w:t>
      </w:r>
      <w:r w:rsidR="005F4C9E">
        <w:t xml:space="preserve"> </w:t>
      </w:r>
      <w:r>
        <w:t>quota,</w:t>
      </w:r>
      <w:r w:rsidR="005F4C9E">
        <w:t xml:space="preserve"> </w:t>
      </w:r>
      <w:r>
        <w:t>Kāinga</w:t>
      </w:r>
      <w:r w:rsidR="005F4C9E">
        <w:t xml:space="preserve"> </w:t>
      </w:r>
      <w:r>
        <w:t>Ora</w:t>
      </w:r>
      <w:r w:rsidR="005F4C9E">
        <w:t xml:space="preserve"> </w:t>
      </w:r>
      <w:r w:rsidRPr="003A01F4">
        <w:t>and</w:t>
      </w:r>
      <w:r w:rsidR="005F4C9E">
        <w:t xml:space="preserve"> </w:t>
      </w:r>
      <w:r w:rsidRPr="003A01F4">
        <w:t>Community</w:t>
      </w:r>
      <w:r w:rsidR="005F4C9E">
        <w:t xml:space="preserve"> </w:t>
      </w:r>
      <w:r w:rsidRPr="003A01F4">
        <w:t>Housing</w:t>
      </w:r>
      <w:r w:rsidR="005F4C9E">
        <w:t xml:space="preserve"> </w:t>
      </w:r>
      <w:r w:rsidRPr="003A01F4">
        <w:t>Providers</w:t>
      </w:r>
      <w:r w:rsidR="005F4C9E">
        <w:t xml:space="preserve"> </w:t>
      </w:r>
      <w:r w:rsidRPr="003A01F4">
        <w:t>are</w:t>
      </w:r>
      <w:r w:rsidR="005F4C9E">
        <w:t xml:space="preserve"> </w:t>
      </w:r>
      <w:r w:rsidRPr="003A01F4">
        <w:t>being</w:t>
      </w:r>
      <w:r w:rsidR="005F4C9E">
        <w:t xml:space="preserve"> </w:t>
      </w:r>
      <w:r w:rsidRPr="003A01F4">
        <w:t>funded</w:t>
      </w:r>
      <w:r w:rsidR="005F4C9E">
        <w:t xml:space="preserve"> </w:t>
      </w:r>
      <w:r w:rsidRPr="003A01F4">
        <w:t>to</w:t>
      </w:r>
      <w:r w:rsidR="005F4C9E">
        <w:t xml:space="preserve"> </w:t>
      </w:r>
      <w:r w:rsidRPr="003A01F4">
        <w:t>deliver</w:t>
      </w:r>
      <w:r w:rsidR="005F4C9E">
        <w:t xml:space="preserve"> </w:t>
      </w:r>
      <w:r w:rsidRPr="003A01F4">
        <w:t>between</w:t>
      </w:r>
      <w:r w:rsidR="005F4C9E">
        <w:t xml:space="preserve"> </w:t>
      </w:r>
      <w:r w:rsidRPr="003A01F4">
        <w:t>520</w:t>
      </w:r>
      <w:r w:rsidR="005F4C9E">
        <w:t xml:space="preserve"> </w:t>
      </w:r>
      <w:r w:rsidRPr="003A01F4">
        <w:t>and</w:t>
      </w:r>
      <w:r w:rsidR="005F4C9E">
        <w:t xml:space="preserve"> </w:t>
      </w:r>
      <w:r w:rsidRPr="003A01F4">
        <w:t>580</w:t>
      </w:r>
      <w:r w:rsidR="005F4C9E">
        <w:t xml:space="preserve"> </w:t>
      </w:r>
      <w:r w:rsidRPr="003A01F4">
        <w:t>housing</w:t>
      </w:r>
      <w:r w:rsidR="005F4C9E">
        <w:t xml:space="preserve"> </w:t>
      </w:r>
      <w:r w:rsidRPr="003A01F4">
        <w:t>places</w:t>
      </w:r>
      <w:r w:rsidR="005F4C9E">
        <w:t xml:space="preserve"> </w:t>
      </w:r>
      <w:r w:rsidRPr="003A01F4">
        <w:t>in</w:t>
      </w:r>
      <w:r w:rsidR="005F4C9E">
        <w:t xml:space="preserve"> </w:t>
      </w:r>
      <w:r w:rsidRPr="003A01F4">
        <w:t>14</w:t>
      </w:r>
      <w:r w:rsidR="005F4C9E">
        <w:t xml:space="preserve"> </w:t>
      </w:r>
      <w:r w:rsidRPr="003A01F4">
        <w:t>resettlement</w:t>
      </w:r>
      <w:r w:rsidR="005F4C9E">
        <w:t xml:space="preserve"> </w:t>
      </w:r>
      <w:r w:rsidRPr="003A01F4">
        <w:t>locations</w:t>
      </w:r>
      <w:r w:rsidR="005F4C9E">
        <w:t xml:space="preserve"> </w:t>
      </w:r>
      <w:r w:rsidRPr="003A01F4">
        <w:t>over</w:t>
      </w:r>
      <w:r w:rsidR="005F4C9E">
        <w:t xml:space="preserve"> </w:t>
      </w:r>
      <w:r w:rsidRPr="003A01F4">
        <w:t>three</w:t>
      </w:r>
      <w:r w:rsidR="005F4C9E">
        <w:t xml:space="preserve"> </w:t>
      </w:r>
      <w:r w:rsidRPr="003A01F4">
        <w:t>years</w:t>
      </w:r>
      <w:r w:rsidR="005F4C9E">
        <w:t xml:space="preserve"> </w:t>
      </w:r>
      <w:r w:rsidRPr="003A01F4">
        <w:t>(2020/21</w:t>
      </w:r>
      <w:r w:rsidR="005F4C9E">
        <w:t xml:space="preserve"> </w:t>
      </w:r>
      <w:r w:rsidRPr="003A01F4">
        <w:t>to</w:t>
      </w:r>
      <w:r w:rsidR="005F4C9E">
        <w:t xml:space="preserve"> </w:t>
      </w:r>
      <w:r w:rsidRPr="003A01F4">
        <w:t>2022/23),</w:t>
      </w:r>
      <w:r w:rsidR="005F4C9E">
        <w:t xml:space="preserve"> </w:t>
      </w:r>
      <w:r w:rsidRPr="003A01F4">
        <w:t>with</w:t>
      </w:r>
      <w:r w:rsidR="005F4C9E">
        <w:t xml:space="preserve"> </w:t>
      </w:r>
      <w:r w:rsidRPr="003A01F4">
        <w:t>Kāinga</w:t>
      </w:r>
      <w:r w:rsidR="005F4C9E">
        <w:t xml:space="preserve"> </w:t>
      </w:r>
      <w:r w:rsidRPr="003A01F4">
        <w:t>Ora</w:t>
      </w:r>
      <w:r w:rsidR="005F4C9E">
        <w:t xml:space="preserve"> </w:t>
      </w:r>
      <w:r w:rsidRPr="003A01F4">
        <w:t>providing</w:t>
      </w:r>
      <w:r w:rsidR="005F4C9E">
        <w:t xml:space="preserve"> </w:t>
      </w:r>
      <w:r w:rsidRPr="003A01F4">
        <w:t>70%</w:t>
      </w:r>
      <w:r w:rsidR="005F4C9E">
        <w:t xml:space="preserve"> </w:t>
      </w:r>
      <w:r w:rsidRPr="003A01F4">
        <w:t>of</w:t>
      </w:r>
      <w:r w:rsidR="005F4C9E">
        <w:t xml:space="preserve"> </w:t>
      </w:r>
      <w:r w:rsidRPr="003A01F4">
        <w:t>those.</w:t>
      </w:r>
    </w:p>
    <w:p w14:paraId="5F484880" w14:textId="46EDDCD8" w:rsidR="00886567" w:rsidRPr="00450B9A" w:rsidRDefault="00886567" w:rsidP="00886567">
      <w:pPr>
        <w:pStyle w:val="SingleTxtG"/>
      </w:pPr>
      <w:r w:rsidRPr="00450B9A">
        <w:rPr>
          <w:iCs/>
        </w:rPr>
        <w:t>197.</w:t>
      </w:r>
      <w:r w:rsidRPr="00450B9A">
        <w:rPr>
          <w:iCs/>
        </w:rPr>
        <w:tab/>
      </w:r>
      <w:r>
        <w:t>Public</w:t>
      </w:r>
      <w:r w:rsidR="005F4C9E">
        <w:t xml:space="preserve"> </w:t>
      </w:r>
      <w:r>
        <w:t>submissions</w:t>
      </w:r>
      <w:r w:rsidR="005F4C9E">
        <w:t xml:space="preserve"> </w:t>
      </w:r>
      <w:r>
        <w:t>recommended</w:t>
      </w:r>
      <w:r w:rsidR="005F4C9E">
        <w:t xml:space="preserve"> </w:t>
      </w:r>
      <w:r>
        <w:t>monitoring</w:t>
      </w:r>
      <w:r w:rsidR="005F4C9E">
        <w:t xml:space="preserve"> </w:t>
      </w:r>
      <w:r>
        <w:t>of</w:t>
      </w:r>
      <w:r w:rsidR="005F4C9E">
        <w:t xml:space="preserve"> </w:t>
      </w:r>
      <w:r>
        <w:t>support</w:t>
      </w:r>
      <w:r w:rsidR="005F4C9E">
        <w:t xml:space="preserve"> </w:t>
      </w:r>
      <w:r>
        <w:t>services</w:t>
      </w:r>
      <w:r w:rsidR="005F4C9E">
        <w:t xml:space="preserve"> </w:t>
      </w:r>
      <w:r>
        <w:t>and</w:t>
      </w:r>
      <w:r w:rsidR="005F4C9E">
        <w:t xml:space="preserve"> </w:t>
      </w:r>
      <w:r>
        <w:t>the</w:t>
      </w:r>
      <w:r w:rsidR="005F4C9E">
        <w:t xml:space="preserve"> </w:t>
      </w:r>
      <w:r>
        <w:t>provision</w:t>
      </w:r>
      <w:r w:rsidR="005F4C9E">
        <w:t xml:space="preserve"> </w:t>
      </w:r>
      <w:r>
        <w:t>of</w:t>
      </w:r>
      <w:r w:rsidR="005F4C9E">
        <w:t xml:space="preserve"> </w:t>
      </w:r>
      <w:r>
        <w:t>better</w:t>
      </w:r>
      <w:r w:rsidR="005F4C9E">
        <w:t xml:space="preserve"> </w:t>
      </w:r>
      <w:r>
        <w:t>information</w:t>
      </w:r>
      <w:r w:rsidR="005F4C9E">
        <w:t xml:space="preserve"> </w:t>
      </w:r>
      <w:r>
        <w:t>for</w:t>
      </w:r>
      <w:r w:rsidR="005F4C9E">
        <w:t xml:space="preserve"> </w:t>
      </w:r>
      <w:r>
        <w:t>ethnic</w:t>
      </w:r>
      <w:r w:rsidR="005F4C9E">
        <w:t xml:space="preserve"> </w:t>
      </w:r>
      <w:r>
        <w:t>communities</w:t>
      </w:r>
      <w:r w:rsidR="005F4C9E">
        <w:t xml:space="preserve"> </w:t>
      </w:r>
      <w:r>
        <w:t>from</w:t>
      </w:r>
      <w:r w:rsidR="005F4C9E">
        <w:t xml:space="preserve"> </w:t>
      </w:r>
      <w:bookmarkStart w:id="60" w:name="_Hlk89085316"/>
      <w:r w:rsidRPr="00574447">
        <w:t>Kāinga</w:t>
      </w:r>
      <w:r w:rsidR="005F4C9E">
        <w:t xml:space="preserve"> </w:t>
      </w:r>
      <w:r w:rsidRPr="00574447">
        <w:t>Ora</w:t>
      </w:r>
      <w:bookmarkEnd w:id="60"/>
      <w:r>
        <w:t>.</w:t>
      </w:r>
    </w:p>
    <w:p w14:paraId="73122D1D" w14:textId="3161AD38" w:rsidR="00886567" w:rsidRPr="00BC45F5" w:rsidRDefault="00886567" w:rsidP="00683A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Supporting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communities</w:t>
      </w:r>
    </w:p>
    <w:p w14:paraId="3E67F7E2" w14:textId="77777777" w:rsidR="0071570E" w:rsidRDefault="00886567" w:rsidP="00886567">
      <w:pPr>
        <w:pStyle w:val="SingleTxtG"/>
      </w:pPr>
      <w:r w:rsidRPr="0062437A">
        <w:rPr>
          <w:iCs/>
        </w:rPr>
        <w:t>198.</w:t>
      </w:r>
      <w:r w:rsidRPr="0062437A">
        <w:rPr>
          <w:iCs/>
        </w:rPr>
        <w:tab/>
      </w:r>
      <w:r w:rsidRPr="00566B0E">
        <w:t>The</w:t>
      </w:r>
      <w:r w:rsidR="005F4C9E">
        <w:t xml:space="preserve"> </w:t>
      </w:r>
      <w:r w:rsidRPr="00566B0E">
        <w:t>Ethnic</w:t>
      </w:r>
      <w:r w:rsidR="005F4C9E">
        <w:t xml:space="preserve"> </w:t>
      </w:r>
      <w:r w:rsidRPr="00566B0E">
        <w:t>Communities</w:t>
      </w:r>
      <w:r w:rsidR="005F4C9E">
        <w:t xml:space="preserve"> </w:t>
      </w:r>
      <w:r w:rsidRPr="00566B0E">
        <w:t>Development</w:t>
      </w:r>
      <w:r w:rsidR="005F4C9E">
        <w:t xml:space="preserve"> </w:t>
      </w:r>
      <w:r w:rsidRPr="00566B0E">
        <w:t>Fund</w:t>
      </w:r>
      <w:r w:rsidR="005F4C9E">
        <w:t xml:space="preserve"> </w:t>
      </w:r>
      <w:r w:rsidRPr="00566B0E">
        <w:t>is</w:t>
      </w:r>
      <w:r w:rsidR="005F4C9E">
        <w:t xml:space="preserve"> </w:t>
      </w:r>
      <w:r w:rsidRPr="00566B0E">
        <w:t>a</w:t>
      </w:r>
      <w:r w:rsidR="005F4C9E">
        <w:t xml:space="preserve"> </w:t>
      </w:r>
      <w:r w:rsidRPr="00566B0E">
        <w:t>$4.2</w:t>
      </w:r>
      <w:r w:rsidR="005F4C9E">
        <w:t xml:space="preserve"> </w:t>
      </w:r>
      <w:r w:rsidRPr="00566B0E">
        <w:t>million</w:t>
      </w:r>
      <w:r w:rsidR="005F4C9E">
        <w:t xml:space="preserve"> </w:t>
      </w:r>
      <w:r>
        <w:t>annual</w:t>
      </w:r>
      <w:r w:rsidR="005F4C9E">
        <w:t xml:space="preserve"> </w:t>
      </w:r>
      <w:r w:rsidRPr="00566B0E">
        <w:t>fund</w:t>
      </w:r>
      <w:r w:rsidR="005F4C9E">
        <w:t xml:space="preserve"> </w:t>
      </w:r>
      <w:r w:rsidRPr="00566B0E">
        <w:t>for</w:t>
      </w:r>
      <w:r w:rsidR="005F4C9E">
        <w:t xml:space="preserve"> </w:t>
      </w:r>
      <w:r w:rsidRPr="00566B0E">
        <w:t>projects</w:t>
      </w:r>
      <w:r w:rsidR="005F4C9E">
        <w:t xml:space="preserve"> </w:t>
      </w:r>
      <w:r w:rsidRPr="00566B0E">
        <w:t>that</w:t>
      </w:r>
      <w:r w:rsidR="005F4C9E">
        <w:t xml:space="preserve"> </w:t>
      </w:r>
      <w:r w:rsidRPr="00566B0E">
        <w:t>support</w:t>
      </w:r>
      <w:r w:rsidR="005F4C9E">
        <w:t xml:space="preserve"> </w:t>
      </w:r>
      <w:r w:rsidRPr="00566B0E">
        <w:t>ethnic</w:t>
      </w:r>
      <w:r w:rsidR="005F4C9E">
        <w:t xml:space="preserve"> </w:t>
      </w:r>
      <w:r w:rsidRPr="00566B0E">
        <w:t>communities</w:t>
      </w:r>
      <w:r w:rsidR="005F4C9E">
        <w:t xml:space="preserve"> </w:t>
      </w:r>
      <w:r w:rsidRPr="00566B0E">
        <w:t>to</w:t>
      </w:r>
      <w:r w:rsidR="005F4C9E">
        <w:t xml:space="preserve"> </w:t>
      </w:r>
      <w:r w:rsidRPr="00566B0E">
        <w:t>grow</w:t>
      </w:r>
      <w:r w:rsidR="005F4C9E">
        <w:t xml:space="preserve"> </w:t>
      </w:r>
      <w:r w:rsidRPr="00566B0E">
        <w:t>their</w:t>
      </w:r>
      <w:r w:rsidR="005F4C9E">
        <w:t xml:space="preserve"> </w:t>
      </w:r>
      <w:r w:rsidRPr="00566B0E">
        <w:t>skills,</w:t>
      </w:r>
      <w:r w:rsidR="005F4C9E">
        <w:t xml:space="preserve"> </w:t>
      </w:r>
      <w:r w:rsidRPr="00566B0E">
        <w:t>celebrate</w:t>
      </w:r>
      <w:r w:rsidR="005F4C9E">
        <w:t xml:space="preserve"> </w:t>
      </w:r>
      <w:r w:rsidRPr="00566B0E">
        <w:t>their</w:t>
      </w:r>
      <w:r w:rsidR="005F4C9E">
        <w:t xml:space="preserve"> </w:t>
      </w:r>
      <w:r w:rsidRPr="00566B0E">
        <w:t>culture,</w:t>
      </w:r>
      <w:r w:rsidR="005F4C9E">
        <w:t xml:space="preserve"> </w:t>
      </w:r>
      <w:r w:rsidRPr="00566B0E">
        <w:t>take</w:t>
      </w:r>
      <w:r w:rsidR="005F4C9E">
        <w:t xml:space="preserve"> </w:t>
      </w:r>
      <w:r w:rsidRPr="00566B0E">
        <w:t>part</w:t>
      </w:r>
      <w:r w:rsidR="005F4C9E">
        <w:t xml:space="preserve"> </w:t>
      </w:r>
      <w:r w:rsidRPr="00566B0E">
        <w:t>in</w:t>
      </w:r>
      <w:r w:rsidR="005F4C9E">
        <w:t xml:space="preserve"> </w:t>
      </w:r>
      <w:r w:rsidRPr="00566B0E">
        <w:t>society</w:t>
      </w:r>
      <w:r w:rsidR="005F4C9E">
        <w:t xml:space="preserve"> </w:t>
      </w:r>
      <w:r w:rsidRPr="00566B0E">
        <w:t>and</w:t>
      </w:r>
      <w:r w:rsidR="005F4C9E">
        <w:t xml:space="preserve"> </w:t>
      </w:r>
      <w:r w:rsidRPr="00566B0E">
        <w:t>to</w:t>
      </w:r>
      <w:r w:rsidR="005F4C9E">
        <w:t xml:space="preserve"> </w:t>
      </w:r>
      <w:r w:rsidRPr="00566B0E">
        <w:t>deal</w:t>
      </w:r>
      <w:r w:rsidR="005F4C9E">
        <w:t xml:space="preserve"> </w:t>
      </w:r>
      <w:r w:rsidRPr="00566B0E">
        <w:t>with</w:t>
      </w:r>
      <w:r w:rsidR="005F4C9E">
        <w:t xml:space="preserve"> </w:t>
      </w:r>
      <w:r w:rsidRPr="00566B0E">
        <w:t>the</w:t>
      </w:r>
      <w:r w:rsidR="005F4C9E">
        <w:t xml:space="preserve"> </w:t>
      </w:r>
      <w:r w:rsidRPr="00566B0E">
        <w:t>challenges</w:t>
      </w:r>
      <w:r w:rsidR="005F4C9E">
        <w:t xml:space="preserve"> </w:t>
      </w:r>
      <w:r w:rsidRPr="00566B0E">
        <w:t>of</w:t>
      </w:r>
      <w:r w:rsidR="005F4C9E">
        <w:t xml:space="preserve"> </w:t>
      </w:r>
      <w:r w:rsidRPr="00566B0E">
        <w:t>COVID-19.</w:t>
      </w:r>
    </w:p>
    <w:p w14:paraId="5AE1F2F5" w14:textId="55FF4E34" w:rsidR="00886567" w:rsidRDefault="00886567" w:rsidP="00683A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Detention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migrants</w:t>
      </w:r>
    </w:p>
    <w:p w14:paraId="29328C74" w14:textId="5D72C9A9" w:rsidR="00886567" w:rsidRPr="007713A2" w:rsidRDefault="00886567" w:rsidP="00886567">
      <w:pPr>
        <w:pStyle w:val="SingleTxtG"/>
        <w:rPr>
          <w:lang w:val="en-NZ"/>
        </w:rPr>
      </w:pPr>
      <w:r w:rsidRPr="007713A2">
        <w:rPr>
          <w:iCs/>
          <w:lang w:val="en-NZ"/>
        </w:rPr>
        <w:t>199.</w:t>
      </w:r>
      <w:r w:rsidRPr="007713A2">
        <w:rPr>
          <w:iCs/>
          <w:lang w:val="en-NZ"/>
        </w:rPr>
        <w:tab/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detention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provisions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Immigration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not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specific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classes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people.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can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detained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under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doubt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about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identity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person,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where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threat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risk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security,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facilitate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legitimate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removal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action,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otherwise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interest.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Asylum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seekers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may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detained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Department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Corrections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(Corrections)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facility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accordance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warrant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order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issued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under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Act.</w:t>
      </w:r>
    </w:p>
    <w:p w14:paraId="73A5C0DA" w14:textId="77777777" w:rsidR="0071570E" w:rsidRDefault="00886567" w:rsidP="00886567">
      <w:pPr>
        <w:pStyle w:val="SingleTxtG"/>
        <w:rPr>
          <w:lang w:val="en-NZ"/>
        </w:rPr>
      </w:pPr>
      <w:r w:rsidRPr="007713A2">
        <w:rPr>
          <w:iCs/>
          <w:lang w:val="en-NZ"/>
        </w:rPr>
        <w:t>200.</w:t>
      </w:r>
      <w:r w:rsidRPr="007713A2">
        <w:rPr>
          <w:iCs/>
          <w:lang w:val="en-NZ"/>
        </w:rPr>
        <w:tab/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accordance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regulation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184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Corrections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Regulations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2005,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prison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who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detained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under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subject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same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regime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same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entitlements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B30BDF">
        <w:t>remand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accused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prisoners.</w:t>
      </w:r>
    </w:p>
    <w:p w14:paraId="0CF3ACC7" w14:textId="7948C2E1" w:rsidR="00886567" w:rsidRPr="007713A2" w:rsidRDefault="00886567" w:rsidP="00886567">
      <w:pPr>
        <w:pStyle w:val="SingleTxtG"/>
        <w:rPr>
          <w:lang w:val="en-NZ"/>
        </w:rPr>
      </w:pPr>
      <w:r w:rsidRPr="007713A2">
        <w:rPr>
          <w:iCs/>
          <w:lang w:val="en-NZ"/>
        </w:rPr>
        <w:t>201.</w:t>
      </w:r>
      <w:r w:rsidRPr="007713A2">
        <w:rPr>
          <w:iCs/>
          <w:lang w:val="en-NZ"/>
        </w:rPr>
        <w:tab/>
      </w:r>
      <w:r w:rsidRPr="007713A2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prison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facilities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operated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accordance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legislation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agreements,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such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United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Nations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Standard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Minimum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Rules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Treatment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Prisoners.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currently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three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individuals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detained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correctional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facilities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accordance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immigration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warrant.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individuals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can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only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held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accused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prisoners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must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no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mixing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convicted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prisoners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unless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Chief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Executive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approves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(on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being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satisfied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exceptional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circumstances)</w:t>
      </w:r>
      <w:r w:rsidR="0071570E">
        <w:rPr>
          <w:lang w:val="en-NZ"/>
        </w:rPr>
        <w:t>.</w:t>
      </w:r>
      <w:r w:rsidRPr="0071570E">
        <w:rPr>
          <w:rStyle w:val="FootnoteReference"/>
        </w:rPr>
        <w:footnoteReference w:id="26"/>
      </w:r>
    </w:p>
    <w:p w14:paraId="7B380177" w14:textId="169CFFAE" w:rsidR="00886567" w:rsidRPr="007713A2" w:rsidRDefault="00886567" w:rsidP="00886567">
      <w:pPr>
        <w:pStyle w:val="SingleTxtG"/>
        <w:rPr>
          <w:lang w:val="en-NZ"/>
        </w:rPr>
      </w:pPr>
      <w:r w:rsidRPr="007713A2">
        <w:rPr>
          <w:iCs/>
          <w:lang w:val="en-NZ"/>
        </w:rPr>
        <w:t>202.</w:t>
      </w:r>
      <w:r w:rsidRPr="007713A2">
        <w:rPr>
          <w:iCs/>
          <w:lang w:val="en-NZ"/>
        </w:rPr>
        <w:tab/>
      </w:r>
      <w:r w:rsidRPr="007713A2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submissions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raised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concerns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about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asylum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seekers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being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held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criminal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justice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facilities,</w:t>
      </w:r>
      <w:r w:rsidR="005F4C9E">
        <w:rPr>
          <w:lang w:val="en-NZ"/>
        </w:rPr>
        <w:t xml:space="preserve"> </w:t>
      </w:r>
      <w:r w:rsidRPr="00B30BDF">
        <w:t>suggesting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practice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contrary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standards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set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United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Nations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Working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Group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Arbitrary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Detention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2018.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submissions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referenced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Amnesty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International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report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found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between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2015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86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seeking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asylum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held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correctional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facilities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while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awaited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outcome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claim.</w:t>
      </w:r>
      <w:r w:rsidRPr="0071570E">
        <w:rPr>
          <w:rStyle w:val="FootnoteReference"/>
        </w:rPr>
        <w:footnoteReference w:id="27"/>
      </w:r>
    </w:p>
    <w:p w14:paraId="2E9D34C2" w14:textId="69F0B46D" w:rsidR="00886567" w:rsidRPr="00BC45F5" w:rsidRDefault="00886567" w:rsidP="00683A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bookmarkEnd w:id="59"/>
      <w:r w:rsidRPr="00BC45F5">
        <w:rPr>
          <w:lang w:val="en-NZ"/>
        </w:rPr>
        <w:t>Addressing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disparities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within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justice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system</w:t>
      </w:r>
    </w:p>
    <w:p w14:paraId="2A19467F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203.</w:t>
      </w:r>
      <w:r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Government</w:t>
      </w:r>
      <w:r w:rsidR="005F4C9E">
        <w:rPr>
          <w:lang w:val="en-NZ"/>
        </w:rPr>
        <w:t xml:space="preserve"> </w:t>
      </w:r>
      <w:r>
        <w:rPr>
          <w:lang w:val="en-NZ"/>
        </w:rPr>
        <w:t>acknowledges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current</w:t>
      </w:r>
      <w:r w:rsidR="005F4C9E">
        <w:rPr>
          <w:lang w:val="en-NZ"/>
        </w:rPr>
        <w:t xml:space="preserve"> </w:t>
      </w:r>
      <w:r>
        <w:rPr>
          <w:lang w:val="en-NZ"/>
        </w:rPr>
        <w:t>system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not</w:t>
      </w:r>
      <w:r w:rsidR="005F4C9E">
        <w:rPr>
          <w:lang w:val="en-NZ"/>
        </w:rPr>
        <w:t xml:space="preserve"> </w:t>
      </w:r>
      <w:r>
        <w:rPr>
          <w:lang w:val="en-NZ"/>
        </w:rPr>
        <w:t>working</w:t>
      </w:r>
      <w:r w:rsidR="005F4C9E">
        <w:rPr>
          <w:lang w:val="en-NZ"/>
        </w:rPr>
        <w:t xml:space="preserve"> </w:t>
      </w:r>
      <w:r>
        <w:rPr>
          <w:lang w:val="en-NZ"/>
        </w:rPr>
        <w:t>well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continues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B30BDF"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reduce</w:t>
      </w:r>
      <w:r w:rsidR="005F4C9E">
        <w:rPr>
          <w:lang w:val="en-NZ"/>
        </w:rPr>
        <w:t xml:space="preserve"> </w:t>
      </w:r>
      <w:r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offending.</w:t>
      </w:r>
      <w:r w:rsidR="005F4C9E">
        <w:rPr>
          <w:lang w:val="en-NZ"/>
        </w:rPr>
        <w:t xml:space="preserve"> </w:t>
      </w:r>
      <w:r>
        <w:rPr>
          <w:lang w:val="en-NZ"/>
        </w:rPr>
        <w:t>See</w:t>
      </w:r>
      <w:r w:rsidR="005F4C9E">
        <w:rPr>
          <w:lang w:val="en-NZ"/>
        </w:rPr>
        <w:t xml:space="preserve"> </w:t>
      </w:r>
      <w:r>
        <w:rPr>
          <w:lang w:val="en-NZ"/>
        </w:rPr>
        <w:t>Table</w:t>
      </w:r>
      <w:r w:rsidR="005F4C9E">
        <w:rPr>
          <w:lang w:val="en-NZ"/>
        </w:rPr>
        <w:t xml:space="preserve"> </w:t>
      </w:r>
      <w:r>
        <w:rPr>
          <w:lang w:val="en-NZ"/>
        </w:rPr>
        <w:t>1</w:t>
      </w:r>
      <w:r w:rsidR="0071570E">
        <w:rPr>
          <w:lang w:val="en-NZ"/>
        </w:rPr>
        <w:t>–</w:t>
      </w:r>
      <w:r>
        <w:rPr>
          <w:lang w:val="en-NZ"/>
        </w:rPr>
        <w:t>4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Annex</w:t>
      </w:r>
      <w:r w:rsidR="005F4C9E">
        <w:rPr>
          <w:lang w:val="en-NZ"/>
        </w:rPr>
        <w:t xml:space="preserve"> </w:t>
      </w:r>
      <w:r>
        <w:rPr>
          <w:lang w:val="en-NZ"/>
        </w:rPr>
        <w:t>4.</w:t>
      </w:r>
      <w:r w:rsidR="005F4C9E">
        <w:rPr>
          <w:lang w:val="en-NZ"/>
        </w:rPr>
        <w:t xml:space="preserve"> </w:t>
      </w:r>
      <w:r>
        <w:rPr>
          <w:lang w:val="en-NZ"/>
        </w:rPr>
        <w:t>Key</w:t>
      </w:r>
      <w:r w:rsidR="005F4C9E">
        <w:rPr>
          <w:lang w:val="en-NZ"/>
        </w:rPr>
        <w:t xml:space="preserve"> </w:t>
      </w:r>
      <w:r>
        <w:rPr>
          <w:lang w:val="en-NZ"/>
        </w:rPr>
        <w:t>statistics</w:t>
      </w:r>
      <w:r w:rsidR="005F4C9E">
        <w:rPr>
          <w:lang w:val="en-NZ"/>
        </w:rPr>
        <w:t xml:space="preserve"> </w:t>
      </w:r>
      <w:r>
        <w:rPr>
          <w:lang w:val="en-NZ"/>
        </w:rPr>
        <w:t>highlight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extent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work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be</w:t>
      </w:r>
      <w:r w:rsidR="005F4C9E">
        <w:rPr>
          <w:lang w:val="en-NZ"/>
        </w:rPr>
        <w:t xml:space="preserve"> </w:t>
      </w:r>
      <w:r>
        <w:rPr>
          <w:lang w:val="en-NZ"/>
        </w:rPr>
        <w:t>done:</w:t>
      </w:r>
    </w:p>
    <w:p w14:paraId="1E51C26C" w14:textId="77777777" w:rsidR="0071570E" w:rsidRDefault="00683A2A" w:rsidP="00886567">
      <w:pPr>
        <w:pStyle w:val="SingleTxtG"/>
      </w:pPr>
      <w:r>
        <w:tab/>
      </w:r>
      <w:r w:rsidR="00886567" w:rsidRPr="0050418E">
        <w:t>(a)</w:t>
      </w:r>
      <w:r w:rsidR="00886567" w:rsidRPr="0050418E">
        <w:tab/>
        <w:t>Māori</w:t>
      </w:r>
      <w:r w:rsidR="005F4C9E">
        <w:t xml:space="preserve"> </w:t>
      </w:r>
      <w:r w:rsidR="00886567" w:rsidRPr="0050418E">
        <w:t>were</w:t>
      </w:r>
      <w:r w:rsidR="005F4C9E">
        <w:t xml:space="preserve"> </w:t>
      </w:r>
      <w:r w:rsidR="00886567" w:rsidRPr="0050418E">
        <w:t>58%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the</w:t>
      </w:r>
      <w:r w:rsidR="005F4C9E">
        <w:t xml:space="preserve"> </w:t>
      </w:r>
      <w:r w:rsidR="00886567" w:rsidRPr="0050418E">
        <w:t>remand</w:t>
      </w:r>
      <w:r w:rsidR="005F4C9E">
        <w:t xml:space="preserve"> </w:t>
      </w:r>
      <w:r w:rsidR="00886567" w:rsidRPr="0050418E">
        <w:t>population,</w:t>
      </w:r>
      <w:r w:rsidR="005F4C9E">
        <w:t xml:space="preserve"> </w:t>
      </w:r>
      <w:r w:rsidR="00886567" w:rsidRPr="0050418E">
        <w:t>61%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the</w:t>
      </w:r>
      <w:r w:rsidR="005F4C9E">
        <w:t xml:space="preserve"> </w:t>
      </w:r>
      <w:r w:rsidR="00886567" w:rsidRPr="0050418E">
        <w:t>sentenced</w:t>
      </w:r>
      <w:r w:rsidR="005F4C9E">
        <w:t xml:space="preserve"> </w:t>
      </w:r>
      <w:r w:rsidR="00886567" w:rsidRPr="0050418E">
        <w:t>population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November</w:t>
      </w:r>
      <w:r w:rsidR="005F4C9E">
        <w:t xml:space="preserve"> </w:t>
      </w:r>
      <w:r w:rsidR="00886567" w:rsidRPr="0050418E">
        <w:t>2021</w:t>
      </w:r>
      <w:r w:rsidR="005F4C9E">
        <w:t xml:space="preserve"> </w:t>
      </w:r>
      <w:r w:rsidR="00886567" w:rsidRPr="0050418E">
        <w:t>and</w:t>
      </w:r>
      <w:r w:rsidR="005F4C9E">
        <w:t xml:space="preserve"> </w:t>
      </w:r>
      <w:r w:rsidR="00886567" w:rsidRPr="0050418E">
        <w:t>45%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the</w:t>
      </w:r>
      <w:r w:rsidR="005F4C9E">
        <w:t xml:space="preserve"> </w:t>
      </w:r>
      <w:r w:rsidR="00886567" w:rsidRPr="0050418E">
        <w:t>community</w:t>
      </w:r>
      <w:r w:rsidR="005F4C9E">
        <w:t xml:space="preserve"> </w:t>
      </w:r>
      <w:r w:rsidR="00886567" w:rsidRPr="0050418E">
        <w:t>sentence</w:t>
      </w:r>
      <w:r w:rsidR="005F4C9E">
        <w:t xml:space="preserve"> </w:t>
      </w:r>
      <w:r w:rsidR="00886567" w:rsidRPr="0050418E">
        <w:t>offender</w:t>
      </w:r>
      <w:r w:rsidR="005F4C9E">
        <w:t xml:space="preserve"> </w:t>
      </w:r>
      <w:r w:rsidR="00886567" w:rsidRPr="0050418E">
        <w:t>population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2020</w:t>
      </w:r>
      <w:r w:rsidR="00886567">
        <w:t>;</w:t>
      </w:r>
    </w:p>
    <w:p w14:paraId="16ED79D7" w14:textId="26B2396D" w:rsidR="00886567" w:rsidRPr="0050418E" w:rsidRDefault="00683A2A" w:rsidP="00886567">
      <w:pPr>
        <w:pStyle w:val="SingleTxtG"/>
      </w:pPr>
      <w:r>
        <w:lastRenderedPageBreak/>
        <w:tab/>
      </w:r>
      <w:r w:rsidR="00886567" w:rsidRPr="0050418E">
        <w:t>(b)</w:t>
      </w:r>
      <w:r w:rsidR="00886567" w:rsidRPr="0050418E">
        <w:tab/>
        <w:t>In</w:t>
      </w:r>
      <w:r w:rsidR="005F4C9E">
        <w:t xml:space="preserve"> </w:t>
      </w:r>
      <w:r w:rsidR="00886567" w:rsidRPr="0050418E">
        <w:t>2020,</w:t>
      </w:r>
      <w:r w:rsidR="005F4C9E">
        <w:t xml:space="preserve"> </w:t>
      </w:r>
      <w:r w:rsidR="00886567" w:rsidRPr="0050418E">
        <w:t>Pacific</w:t>
      </w:r>
      <w:r w:rsidR="005F4C9E">
        <w:t xml:space="preserve"> </w:t>
      </w:r>
      <w:r w:rsidR="00886567" w:rsidRPr="0050418E">
        <w:t>prisoners</w:t>
      </w:r>
      <w:r w:rsidR="005F4C9E">
        <w:t xml:space="preserve"> </w:t>
      </w:r>
      <w:r w:rsidR="00886567" w:rsidRPr="0050418E">
        <w:t>accounted</w:t>
      </w:r>
      <w:r w:rsidR="005F4C9E">
        <w:t xml:space="preserve"> </w:t>
      </w:r>
      <w:r w:rsidR="00886567" w:rsidRPr="0050418E">
        <w:t>for</w:t>
      </w:r>
      <w:r w:rsidR="005F4C9E">
        <w:t xml:space="preserve"> </w:t>
      </w:r>
      <w:r w:rsidR="00886567" w:rsidRPr="0050418E">
        <w:t>10%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the</w:t>
      </w:r>
      <w:r w:rsidR="005F4C9E">
        <w:t xml:space="preserve"> </w:t>
      </w:r>
      <w:r w:rsidR="00886567" w:rsidRPr="0050418E">
        <w:t>remand</w:t>
      </w:r>
      <w:r w:rsidR="005F4C9E">
        <w:t xml:space="preserve"> </w:t>
      </w:r>
      <w:r w:rsidR="00886567" w:rsidRPr="0050418E">
        <w:t>population,</w:t>
      </w:r>
      <w:r w:rsidR="005F4C9E">
        <w:t xml:space="preserve"> </w:t>
      </w:r>
      <w:r w:rsidR="00886567" w:rsidRPr="0050418E">
        <w:t>8%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the</w:t>
      </w:r>
      <w:r w:rsidR="005F4C9E">
        <w:t xml:space="preserve"> </w:t>
      </w:r>
      <w:r w:rsidR="00886567" w:rsidRPr="0050418E">
        <w:t>sentenced</w:t>
      </w:r>
      <w:r w:rsidR="005F4C9E">
        <w:t xml:space="preserve"> </w:t>
      </w:r>
      <w:r w:rsidR="00886567" w:rsidRPr="0050418E">
        <w:t>population</w:t>
      </w:r>
      <w:r w:rsidR="005F4C9E">
        <w:t xml:space="preserve"> </w:t>
      </w:r>
      <w:r w:rsidR="00886567" w:rsidRPr="0050418E">
        <w:t>and</w:t>
      </w:r>
      <w:r w:rsidR="005F4C9E">
        <w:t xml:space="preserve"> </w:t>
      </w:r>
      <w:r w:rsidR="00886567" w:rsidRPr="0050418E">
        <w:t>10%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the</w:t>
      </w:r>
      <w:r w:rsidR="005F4C9E">
        <w:t xml:space="preserve"> </w:t>
      </w:r>
      <w:r w:rsidR="00886567" w:rsidRPr="0050418E">
        <w:t>community</w:t>
      </w:r>
      <w:r w:rsidR="005F4C9E">
        <w:t xml:space="preserve"> </w:t>
      </w:r>
      <w:r w:rsidR="00886567" w:rsidRPr="0050418E">
        <w:t>sentence</w:t>
      </w:r>
      <w:r w:rsidR="005F4C9E">
        <w:t xml:space="preserve"> </w:t>
      </w:r>
      <w:r w:rsidR="00886567" w:rsidRPr="0050418E">
        <w:t>offender</w:t>
      </w:r>
      <w:r w:rsidR="005F4C9E">
        <w:t xml:space="preserve"> </w:t>
      </w:r>
      <w:r w:rsidR="00886567" w:rsidRPr="0050418E">
        <w:t>population</w:t>
      </w:r>
      <w:r w:rsidR="00886567">
        <w:t>;</w:t>
      </w:r>
    </w:p>
    <w:p w14:paraId="2877CE74" w14:textId="77777777" w:rsidR="0071570E" w:rsidRDefault="00683A2A" w:rsidP="00886567">
      <w:pPr>
        <w:pStyle w:val="SingleTxtG"/>
      </w:pPr>
      <w:r>
        <w:tab/>
      </w:r>
      <w:r w:rsidR="00886567" w:rsidRPr="0050418E">
        <w:t>(c)</w:t>
      </w:r>
      <w:r w:rsidR="00886567" w:rsidRPr="0050418E">
        <w:tab/>
        <w:t>The</w:t>
      </w:r>
      <w:r w:rsidR="005F4C9E">
        <w:t xml:space="preserve"> </w:t>
      </w:r>
      <w:r w:rsidR="00886567" w:rsidRPr="0050418E">
        <w:t>total</w:t>
      </w:r>
      <w:r w:rsidR="005F4C9E">
        <w:t xml:space="preserve"> </w:t>
      </w:r>
      <w:r w:rsidR="00886567" w:rsidRPr="0050418E">
        <w:t>number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children</w:t>
      </w:r>
      <w:r w:rsidR="005F4C9E">
        <w:t xml:space="preserve"> </w:t>
      </w:r>
      <w:r w:rsidR="00886567" w:rsidRPr="0050418E">
        <w:t>and</w:t>
      </w:r>
      <w:r w:rsidR="005F4C9E">
        <w:t xml:space="preserve"> </w:t>
      </w:r>
      <w:r w:rsidR="00886567" w:rsidRPr="0050418E">
        <w:t>young</w:t>
      </w:r>
      <w:r w:rsidR="005F4C9E">
        <w:t xml:space="preserve"> </w:t>
      </w:r>
      <w:r w:rsidR="00886567" w:rsidRPr="0050418E">
        <w:t>people</w:t>
      </w:r>
      <w:r w:rsidR="005F4C9E">
        <w:t xml:space="preserve"> </w:t>
      </w:r>
      <w:r w:rsidR="00886567" w:rsidRPr="0050418E">
        <w:t>charged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court</w:t>
      </w:r>
      <w:r w:rsidR="005F4C9E">
        <w:t xml:space="preserve"> </w:t>
      </w:r>
      <w:r w:rsidR="00886567" w:rsidRPr="0050418E">
        <w:t>has</w:t>
      </w:r>
      <w:r w:rsidR="005F4C9E">
        <w:t xml:space="preserve"> </w:t>
      </w:r>
      <w:r w:rsidR="00886567" w:rsidRPr="0050418E">
        <w:t>decreased</w:t>
      </w:r>
      <w:r w:rsidR="005F4C9E">
        <w:t xml:space="preserve"> </w:t>
      </w:r>
      <w:r w:rsidR="00886567" w:rsidRPr="0050418E">
        <w:t>from</w:t>
      </w:r>
      <w:r w:rsidR="005F4C9E">
        <w:t xml:space="preserve"> </w:t>
      </w:r>
      <w:r w:rsidR="00886567" w:rsidRPr="0050418E">
        <w:t>1,881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2017</w:t>
      </w:r>
      <w:r w:rsidR="005F4C9E">
        <w:t xml:space="preserve"> </w:t>
      </w:r>
      <w:r w:rsidR="00886567" w:rsidRPr="0050418E">
        <w:t>to</w:t>
      </w:r>
      <w:r w:rsidR="005F4C9E">
        <w:t xml:space="preserve"> </w:t>
      </w:r>
      <w:r w:rsidR="00886567" w:rsidRPr="0050418E">
        <w:t>1,584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2020.</w:t>
      </w:r>
      <w:r w:rsidR="005F4C9E">
        <w:t xml:space="preserve"> </w:t>
      </w:r>
      <w:r w:rsidR="00886567" w:rsidRPr="0050418E">
        <w:t>Ethnic</w:t>
      </w:r>
      <w:r w:rsidR="005F4C9E">
        <w:t xml:space="preserve"> </w:t>
      </w:r>
      <w:r w:rsidR="00886567" w:rsidRPr="0050418E">
        <w:t>representation</w:t>
      </w:r>
      <w:r w:rsidR="005F4C9E">
        <w:t xml:space="preserve"> </w:t>
      </w:r>
      <w:r w:rsidR="00886567" w:rsidRPr="0050418E">
        <w:t>has</w:t>
      </w:r>
      <w:r w:rsidR="005F4C9E">
        <w:t xml:space="preserve"> </w:t>
      </w:r>
      <w:r w:rsidR="00886567" w:rsidRPr="0050418E">
        <w:t>remained</w:t>
      </w:r>
      <w:r w:rsidR="005F4C9E">
        <w:t xml:space="preserve"> </w:t>
      </w:r>
      <w:r w:rsidR="00886567" w:rsidRPr="0050418E">
        <w:t>relatively</w:t>
      </w:r>
      <w:r w:rsidR="005F4C9E">
        <w:t xml:space="preserve"> </w:t>
      </w:r>
      <w:r w:rsidR="00886567" w:rsidRPr="0050418E">
        <w:t>consistent.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2020,</w:t>
      </w:r>
      <w:r w:rsidR="005F4C9E">
        <w:t xml:space="preserve"> </w:t>
      </w:r>
      <w:r w:rsidR="00886567" w:rsidRPr="0050418E">
        <w:t>61%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those</w:t>
      </w:r>
      <w:r w:rsidR="005F4C9E">
        <w:t xml:space="preserve"> </w:t>
      </w:r>
      <w:r w:rsidR="00886567" w:rsidRPr="0050418E">
        <w:t>charged</w:t>
      </w:r>
      <w:r w:rsidR="005F4C9E">
        <w:t xml:space="preserve"> </w:t>
      </w:r>
      <w:r w:rsidR="00886567" w:rsidRPr="0050418E">
        <w:t>were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Māori</w:t>
      </w:r>
      <w:r w:rsidR="005F4C9E">
        <w:t xml:space="preserve"> </w:t>
      </w:r>
      <w:r w:rsidR="00886567" w:rsidRPr="0050418E">
        <w:t>ethnicity</w:t>
      </w:r>
      <w:r w:rsidR="005F4C9E">
        <w:t xml:space="preserve"> </w:t>
      </w:r>
      <w:r w:rsidR="00886567" w:rsidRPr="0050418E">
        <w:t>compared</w:t>
      </w:r>
      <w:r w:rsidR="005F4C9E">
        <w:t xml:space="preserve"> </w:t>
      </w:r>
      <w:r w:rsidR="00886567" w:rsidRPr="0050418E">
        <w:t>with</w:t>
      </w:r>
      <w:r w:rsidR="005F4C9E">
        <w:t xml:space="preserve"> </w:t>
      </w:r>
      <w:r w:rsidR="00886567" w:rsidRPr="0050418E">
        <w:t>Pākehā</w:t>
      </w:r>
      <w:r w:rsidR="005F4C9E">
        <w:t xml:space="preserve"> </w:t>
      </w:r>
      <w:r w:rsidR="00886567" w:rsidRPr="0050418E">
        <w:t>(26%)</w:t>
      </w:r>
      <w:r w:rsidR="005F4C9E">
        <w:t xml:space="preserve"> </w:t>
      </w:r>
      <w:r w:rsidR="00886567" w:rsidRPr="0050418E">
        <w:t>and</w:t>
      </w:r>
      <w:r w:rsidR="005F4C9E">
        <w:t xml:space="preserve"> </w:t>
      </w:r>
      <w:r w:rsidR="00886567" w:rsidRPr="0050418E">
        <w:t>Pacific</w:t>
      </w:r>
      <w:r w:rsidR="005F4C9E">
        <w:t xml:space="preserve"> </w:t>
      </w:r>
      <w:r w:rsidR="00886567" w:rsidRPr="0050418E">
        <w:t>(8%).</w:t>
      </w:r>
      <w:r w:rsidR="005F4C9E">
        <w:t xml:space="preserve"> </w:t>
      </w:r>
      <w:r w:rsidR="00886567" w:rsidRPr="0050418E">
        <w:t>This</w:t>
      </w:r>
      <w:r w:rsidR="005F4C9E">
        <w:t xml:space="preserve"> </w:t>
      </w:r>
      <w:r w:rsidR="00886567" w:rsidRPr="0050418E">
        <w:t>compares</w:t>
      </w:r>
      <w:r w:rsidR="005F4C9E">
        <w:t xml:space="preserve"> </w:t>
      </w:r>
      <w:r w:rsidR="00886567" w:rsidRPr="0050418E">
        <w:t>with</w:t>
      </w:r>
      <w:r w:rsidR="005F4C9E">
        <w:t xml:space="preserve"> </w:t>
      </w:r>
      <w:r w:rsidR="00886567" w:rsidRPr="0050418E">
        <w:t>65%,</w:t>
      </w:r>
      <w:r w:rsidR="005F4C9E">
        <w:t xml:space="preserve"> </w:t>
      </w:r>
      <w:r w:rsidR="00886567" w:rsidRPr="0050418E">
        <w:t>24%</w:t>
      </w:r>
      <w:r w:rsidR="005F4C9E">
        <w:t xml:space="preserve"> </w:t>
      </w:r>
      <w:r w:rsidR="00886567" w:rsidRPr="0050418E">
        <w:t>and</w:t>
      </w:r>
      <w:r w:rsidR="005F4C9E">
        <w:t xml:space="preserve"> </w:t>
      </w:r>
      <w:r w:rsidR="00886567" w:rsidRPr="0050418E">
        <w:t>10%,</w:t>
      </w:r>
      <w:r w:rsidR="005F4C9E">
        <w:t xml:space="preserve"> </w:t>
      </w:r>
      <w:r w:rsidR="00886567" w:rsidRPr="0050418E">
        <w:t>respectively,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2017.</w:t>
      </w:r>
      <w:r w:rsidR="005F4C9E">
        <w:t xml:space="preserve"> </w:t>
      </w:r>
      <w:r w:rsidR="00886567" w:rsidRPr="0050418E">
        <w:t>See</w:t>
      </w:r>
      <w:r w:rsidR="005F4C9E">
        <w:t xml:space="preserve"> </w:t>
      </w:r>
      <w:r w:rsidR="00886567" w:rsidRPr="0050418E">
        <w:t>Table</w:t>
      </w:r>
      <w:r w:rsidR="005F4C9E">
        <w:t xml:space="preserve"> </w:t>
      </w:r>
      <w:r w:rsidR="00886567" w:rsidRPr="0050418E">
        <w:t>22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Annex</w:t>
      </w:r>
      <w:r w:rsidR="005F4C9E">
        <w:t xml:space="preserve"> </w:t>
      </w:r>
      <w:r w:rsidR="00886567" w:rsidRPr="0050418E">
        <w:t>4</w:t>
      </w:r>
      <w:r w:rsidR="00886567">
        <w:t>;</w:t>
      </w:r>
    </w:p>
    <w:p w14:paraId="3E02F29B" w14:textId="419C6913" w:rsidR="00886567" w:rsidRPr="007713A2" w:rsidRDefault="00683A2A" w:rsidP="00886567">
      <w:pPr>
        <w:pStyle w:val="SingleTxtG"/>
        <w:rPr>
          <w:lang w:val="en-NZ"/>
        </w:rPr>
      </w:pPr>
      <w:r>
        <w:rPr>
          <w:lang w:val="en-NZ"/>
        </w:rPr>
        <w:tab/>
      </w:r>
      <w:r w:rsidR="00886567" w:rsidRPr="007713A2">
        <w:rPr>
          <w:lang w:val="en-NZ"/>
        </w:rPr>
        <w:t>(d)</w:t>
      </w:r>
      <w:r w:rsidR="00886567" w:rsidRPr="007713A2">
        <w:rPr>
          <w:lang w:val="en-NZ"/>
        </w:rPr>
        <w:tab/>
      </w:r>
      <w:r w:rsidR="00886567" w:rsidRPr="0050418E">
        <w:t>Māori</w:t>
      </w:r>
      <w:r w:rsidR="005F4C9E">
        <w:t xml:space="preserve"> </w:t>
      </w:r>
      <w:r w:rsidR="00886567" w:rsidRPr="0050418E">
        <w:t>are</w:t>
      </w:r>
      <w:r w:rsidR="005F4C9E">
        <w:t xml:space="preserve"> </w:t>
      </w:r>
      <w:r w:rsidR="00886567" w:rsidRPr="0050418E">
        <w:t>also</w:t>
      </w:r>
      <w:r w:rsidR="005F4C9E">
        <w:t xml:space="preserve"> </w:t>
      </w:r>
      <w:r w:rsidR="00886567" w:rsidRPr="0050418E">
        <w:t>disproportionately</w:t>
      </w:r>
      <w:r w:rsidR="005F4C9E">
        <w:t xml:space="preserve"> </w:t>
      </w:r>
      <w:r w:rsidR="00886567" w:rsidRPr="0050418E">
        <w:t>represented</w:t>
      </w:r>
      <w:r w:rsidR="005F4C9E">
        <w:t xml:space="preserve"> </w:t>
      </w:r>
      <w:r w:rsidR="00886567" w:rsidRPr="0050418E">
        <w:t>as</w:t>
      </w:r>
      <w:r w:rsidR="005F4C9E">
        <w:t xml:space="preserve"> </w:t>
      </w:r>
      <w:r w:rsidR="00886567" w:rsidRPr="0050418E">
        <w:t>victims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crime,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New</w:t>
      </w:r>
      <w:r w:rsidR="005F4C9E">
        <w:t xml:space="preserve"> </w:t>
      </w:r>
      <w:r w:rsidR="00886567" w:rsidRPr="0050418E">
        <w:t>Zealand.</w:t>
      </w:r>
      <w:r w:rsidR="005F4C9E">
        <w:t xml:space="preserve"> </w:t>
      </w:r>
      <w:r w:rsidR="00886567" w:rsidRPr="0050418E">
        <w:t>In</w:t>
      </w:r>
      <w:r w:rsidR="005F4C9E">
        <w:t xml:space="preserve"> </w:t>
      </w:r>
      <w:r w:rsidR="00886567" w:rsidRPr="0050418E">
        <w:t>2018,</w:t>
      </w:r>
      <w:r w:rsidR="005F4C9E">
        <w:t xml:space="preserve"> </w:t>
      </w:r>
      <w:r w:rsidR="00886567" w:rsidRPr="0050418E">
        <w:t>37%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Māori</w:t>
      </w:r>
      <w:r w:rsidR="005F4C9E">
        <w:t xml:space="preserve"> </w:t>
      </w:r>
      <w:r w:rsidR="00886567" w:rsidRPr="0050418E">
        <w:t>were</w:t>
      </w:r>
      <w:r w:rsidR="005F4C9E">
        <w:t xml:space="preserve"> </w:t>
      </w:r>
      <w:r w:rsidR="00886567" w:rsidRPr="0050418E">
        <w:t>victims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crime,</w:t>
      </w:r>
      <w:r w:rsidR="005F4C9E">
        <w:t xml:space="preserve"> </w:t>
      </w:r>
      <w:r w:rsidR="00886567" w:rsidRPr="0050418E">
        <w:t>compared</w:t>
      </w:r>
      <w:r w:rsidR="005F4C9E">
        <w:t xml:space="preserve"> </w:t>
      </w:r>
      <w:r w:rsidR="00886567" w:rsidRPr="0050418E">
        <w:t>to</w:t>
      </w:r>
      <w:r w:rsidR="005F4C9E">
        <w:t xml:space="preserve"> </w:t>
      </w:r>
      <w:r w:rsidR="00886567" w:rsidRPr="0050418E">
        <w:t>29%</w:t>
      </w:r>
      <w:r w:rsidR="005F4C9E">
        <w:t xml:space="preserve"> </w:t>
      </w:r>
      <w:r w:rsidR="00886567" w:rsidRPr="0050418E">
        <w:t>for</w:t>
      </w:r>
      <w:r w:rsidR="005F4C9E">
        <w:t xml:space="preserve"> </w:t>
      </w:r>
      <w:r w:rsidR="00886567" w:rsidRPr="0050418E">
        <w:t>the</w:t>
      </w:r>
      <w:r w:rsidR="005F4C9E">
        <w:t xml:space="preserve"> </w:t>
      </w:r>
      <w:r w:rsidR="00886567" w:rsidRPr="0050418E">
        <w:t>rest</w:t>
      </w:r>
      <w:r w:rsidR="005F4C9E">
        <w:t xml:space="preserve"> </w:t>
      </w:r>
      <w:r w:rsidR="00886567" w:rsidRPr="0050418E">
        <w:t>of</w:t>
      </w:r>
      <w:r w:rsidR="005F4C9E">
        <w:t xml:space="preserve"> </w:t>
      </w:r>
      <w:r w:rsidR="00886567" w:rsidRPr="0050418E">
        <w:t>NZ</w:t>
      </w:r>
      <w:r w:rsidR="00886567" w:rsidRPr="007713A2">
        <w:rPr>
          <w:lang w:val="en-NZ"/>
        </w:rPr>
        <w:t>.</w:t>
      </w:r>
      <w:r w:rsidR="00886567" w:rsidRPr="0071570E">
        <w:rPr>
          <w:rStyle w:val="FootnoteReference"/>
        </w:rPr>
        <w:footnoteReference w:id="28"/>
      </w:r>
    </w:p>
    <w:p w14:paraId="1221EFB1" w14:textId="6CE2B3FF" w:rsidR="00886567" w:rsidRPr="007713A2" w:rsidRDefault="00886567" w:rsidP="00886567">
      <w:pPr>
        <w:pStyle w:val="SingleTxtG"/>
        <w:rPr>
          <w:lang w:val="en-NZ"/>
        </w:rPr>
      </w:pPr>
      <w:r w:rsidRPr="007713A2">
        <w:rPr>
          <w:iCs/>
          <w:lang w:val="en-NZ"/>
        </w:rPr>
        <w:t>204.</w:t>
      </w:r>
      <w:r w:rsidRPr="007713A2">
        <w:rPr>
          <w:iCs/>
          <w:lang w:val="en-NZ"/>
        </w:rPr>
        <w:tab/>
      </w:r>
      <w:r w:rsidRPr="007713A2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submissions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outlined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concerns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practices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within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correctional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facilities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such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overuse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seclusion,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force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restraint,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referencing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2020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report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commissioned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HRC</w:t>
      </w:r>
      <w:r w:rsidRPr="0071570E">
        <w:rPr>
          <w:rStyle w:val="FootnoteReference"/>
        </w:rPr>
        <w:footnoteReference w:id="29"/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Office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Inspectorate</w:t>
      </w:r>
      <w:r w:rsidR="0071570E">
        <w:rPr>
          <w:lang w:val="en-NZ"/>
        </w:rPr>
        <w:t>’</w:t>
      </w:r>
      <w:r w:rsidRPr="007713A2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2021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report</w:t>
      </w:r>
      <w:r w:rsidRPr="0071570E">
        <w:rPr>
          <w:rStyle w:val="FootnoteReference"/>
        </w:rPr>
        <w:footnoteReference w:id="30"/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about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experiences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women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prisons,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included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issues</w:t>
      </w:r>
      <w:r w:rsidR="005F4C9E">
        <w:rPr>
          <w:lang w:val="en-NZ"/>
        </w:rPr>
        <w:t xml:space="preserve"> </w:t>
      </w:r>
      <w:r>
        <w:rPr>
          <w:lang w:val="en-NZ"/>
        </w:rPr>
        <w:t>related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bullying,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healthcare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access,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strip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searches.</w:t>
      </w:r>
    </w:p>
    <w:p w14:paraId="58DAEC9C" w14:textId="77777777" w:rsidR="0071570E" w:rsidRDefault="00886567" w:rsidP="00886567">
      <w:pPr>
        <w:pStyle w:val="SingleTxtG"/>
        <w:rPr>
          <w:lang w:val="en-NZ"/>
        </w:rPr>
      </w:pPr>
      <w:r w:rsidRPr="007713A2">
        <w:rPr>
          <w:iCs/>
          <w:lang w:val="en-NZ"/>
        </w:rPr>
        <w:t>205.</w:t>
      </w:r>
      <w:r w:rsidRPr="007713A2">
        <w:rPr>
          <w:iCs/>
          <w:lang w:val="en-NZ"/>
        </w:rPr>
        <w:tab/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Police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developed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three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strategies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Huringa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o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Tai;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O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Le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Taeao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Fou: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Dawn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Day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–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Pasifika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National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(O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Le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Taeao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Fou);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Working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Together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50418E">
        <w:t>Ethnic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Communities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–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Future: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Police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responsiveness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Māori,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Pacific,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communities.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strategies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include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formal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partnerships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such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via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Pae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Oranga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iwi/Māori-led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alternative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pathway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lower</w:t>
      </w:r>
      <w:r>
        <w:rPr>
          <w:lang w:val="en-NZ"/>
        </w:rPr>
        <w:t>-</w:t>
      </w:r>
      <w:r w:rsidRPr="007713A2">
        <w:rPr>
          <w:lang w:val="en-NZ"/>
        </w:rPr>
        <w:t>level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offending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based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tikanga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Māori.</w:t>
      </w:r>
    </w:p>
    <w:p w14:paraId="52D0910F" w14:textId="77777777" w:rsidR="0071570E" w:rsidRDefault="00886567" w:rsidP="00886567">
      <w:pPr>
        <w:pStyle w:val="SingleTxtG"/>
        <w:rPr>
          <w:lang w:val="en-NZ"/>
        </w:rPr>
      </w:pPr>
      <w:r w:rsidRPr="007713A2">
        <w:rPr>
          <w:iCs/>
          <w:lang w:val="en-NZ"/>
        </w:rPr>
        <w:t>206.</w:t>
      </w:r>
      <w:r w:rsidRPr="007713A2">
        <w:rPr>
          <w:iCs/>
          <w:lang w:val="en-NZ"/>
        </w:rPr>
        <w:tab/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2021,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Police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established</w:t>
      </w:r>
      <w:r w:rsidR="005F4C9E">
        <w:rPr>
          <w:lang w:val="en-NZ"/>
        </w:rPr>
        <w:t xml:space="preserve"> </w:t>
      </w:r>
      <w:r w:rsidR="0071570E">
        <w:rPr>
          <w:lang w:val="en-NZ"/>
        </w:rPr>
        <w:t>‘</w:t>
      </w:r>
      <w:r w:rsidRPr="007713A2">
        <w:rPr>
          <w:lang w:val="en-NZ"/>
        </w:rPr>
        <w:t>Understanding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Policing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Delivery</w:t>
      </w:r>
      <w:r w:rsidR="0071570E">
        <w:rPr>
          <w:lang w:val="en-NZ"/>
        </w:rPr>
        <w:t>’</w:t>
      </w:r>
      <w:r w:rsidRPr="007713A2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research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programme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looking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identify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whether,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where,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what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extent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bias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exists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Police</w:t>
      </w:r>
      <w:r w:rsidR="0071570E">
        <w:rPr>
          <w:lang w:val="en-NZ"/>
        </w:rPr>
        <w:t>’</w:t>
      </w:r>
      <w:r w:rsidRPr="007713A2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operating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environment.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research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focus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frontline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staff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interactions,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policy,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training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deployment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understand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Police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decision-making.</w:t>
      </w:r>
    </w:p>
    <w:p w14:paraId="5E7A66A5" w14:textId="77777777" w:rsidR="0071570E" w:rsidRDefault="00886567" w:rsidP="00683A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Hōkai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Rangi: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Ara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Poutama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2019</w:t>
      </w:r>
      <w:r w:rsidR="0071570E">
        <w:rPr>
          <w:lang w:val="en-NZ"/>
        </w:rPr>
        <w:t>–</w:t>
      </w:r>
      <w:r w:rsidRPr="00BC45F5">
        <w:rPr>
          <w:lang w:val="en-NZ"/>
        </w:rPr>
        <w:t>2024</w:t>
      </w:r>
    </w:p>
    <w:p w14:paraId="358073FD" w14:textId="77777777" w:rsidR="0071570E" w:rsidRDefault="00886567" w:rsidP="00886567">
      <w:pPr>
        <w:pStyle w:val="SingleTxtG"/>
        <w:rPr>
          <w:lang w:val="en-NZ"/>
        </w:rPr>
      </w:pPr>
      <w:bookmarkStart w:id="61" w:name="_Hlk71632274"/>
      <w:bookmarkStart w:id="62" w:name="_Hlk71632780"/>
      <w:r>
        <w:rPr>
          <w:iCs/>
          <w:lang w:val="en-NZ"/>
        </w:rPr>
        <w:t>207.</w:t>
      </w:r>
      <w:r>
        <w:rPr>
          <w:iCs/>
          <w:lang w:val="en-NZ"/>
        </w:rPr>
        <w:tab/>
      </w:r>
      <w:r w:rsidRPr="00DC7DDE">
        <w:rPr>
          <w:i/>
          <w:iCs/>
          <w:lang w:val="en-NZ"/>
        </w:rPr>
        <w:t>Hōkai</w:t>
      </w:r>
      <w:r w:rsidR="005F4C9E">
        <w:rPr>
          <w:i/>
          <w:iCs/>
          <w:lang w:val="en-NZ"/>
        </w:rPr>
        <w:t xml:space="preserve"> </w:t>
      </w:r>
      <w:r w:rsidRPr="00DC7DDE">
        <w:rPr>
          <w:i/>
          <w:iCs/>
          <w:lang w:val="en-NZ"/>
        </w:rPr>
        <w:t>Rangi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focussed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prioritisation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both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B30BDF">
        <w:t>who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come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into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Corrections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management,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970361">
        <w:rPr>
          <w:lang w:val="en-NZ"/>
        </w:rPr>
        <w:t>whānau.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Its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ultimate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aim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lower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the</w:t>
      </w:r>
      <w:r w:rsidR="005F4C9E">
        <w:rPr>
          <w:lang w:val="en-NZ"/>
        </w:rPr>
        <w:t xml:space="preserve"> </w:t>
      </w:r>
      <w:bookmarkStart w:id="63" w:name="_Hlk82090906"/>
      <w:r w:rsidRPr="00447110">
        <w:rPr>
          <w:lang w:val="en-NZ"/>
        </w:rPr>
        <w:t>proportion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Corrections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care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level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matches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share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general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population</w:t>
      </w:r>
      <w:bookmarkEnd w:id="63"/>
      <w:r w:rsidRPr="00447110"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DC7DDE">
        <w:rPr>
          <w:i/>
          <w:iCs/>
          <w:lang w:val="en-NZ"/>
        </w:rPr>
        <w:t>Hōkai</w:t>
      </w:r>
      <w:r w:rsidR="005F4C9E">
        <w:rPr>
          <w:i/>
          <w:iCs/>
          <w:lang w:val="en-NZ"/>
        </w:rPr>
        <w:t xml:space="preserve"> </w:t>
      </w:r>
      <w:r w:rsidRPr="00DC7DDE">
        <w:rPr>
          <w:i/>
          <w:iCs/>
          <w:lang w:val="en-NZ"/>
        </w:rPr>
        <w:t>Rangi</w:t>
      </w:r>
      <w:r w:rsidR="005F4C9E">
        <w:rPr>
          <w:lang w:val="en-NZ"/>
        </w:rPr>
        <w:t xml:space="preserve"> </w:t>
      </w:r>
      <w:r>
        <w:rPr>
          <w:lang w:val="en-NZ"/>
        </w:rPr>
        <w:t>was</w:t>
      </w:r>
      <w:r w:rsidR="005F4C9E">
        <w:rPr>
          <w:lang w:val="en-NZ"/>
        </w:rPr>
        <w:t xml:space="preserve"> </w:t>
      </w:r>
      <w:r>
        <w:rPr>
          <w:lang w:val="en-NZ"/>
        </w:rPr>
        <w:t>developed</w:t>
      </w:r>
      <w:r w:rsidR="005F4C9E">
        <w:rPr>
          <w:lang w:val="en-NZ"/>
        </w:rPr>
        <w:t xml:space="preserve"> </w:t>
      </w:r>
      <w:r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B026EF">
        <w:rPr>
          <w:lang w:val="en-NZ"/>
        </w:rPr>
        <w:t>co-design</w:t>
      </w:r>
      <w:r w:rsidR="005F4C9E">
        <w:rPr>
          <w:lang w:val="en-NZ"/>
        </w:rPr>
        <w:t xml:space="preserve"> </w:t>
      </w:r>
      <w:r w:rsidRPr="00B026EF">
        <w:rPr>
          <w:lang w:val="en-NZ"/>
        </w:rPr>
        <w:t>wānanga.</w:t>
      </w:r>
    </w:p>
    <w:p w14:paraId="25850502" w14:textId="77777777" w:rsidR="0071570E" w:rsidRDefault="00886567" w:rsidP="00683A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Prisoner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voting</w:t>
      </w:r>
    </w:p>
    <w:p w14:paraId="16BCDC26" w14:textId="1BEE7180" w:rsidR="00886567" w:rsidRPr="00465D42" w:rsidRDefault="00886567" w:rsidP="00886567">
      <w:pPr>
        <w:pStyle w:val="SingleTxtG"/>
        <w:rPr>
          <w:lang w:val="en-NZ"/>
        </w:rPr>
      </w:pPr>
      <w:r w:rsidRPr="00465D42">
        <w:rPr>
          <w:iCs/>
          <w:lang w:val="en-NZ"/>
        </w:rPr>
        <w:t>208.</w:t>
      </w:r>
      <w:r w:rsidRPr="00465D42">
        <w:rPr>
          <w:iCs/>
          <w:lang w:val="en-NZ"/>
        </w:rPr>
        <w:tab/>
      </w:r>
      <w:r w:rsidRPr="00465D4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2019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Waitangi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Tribunal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found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2010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law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disqualifying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prisoners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being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able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vote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inconsistent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principles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Tiriti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had</w:t>
      </w:r>
      <w:r w:rsidR="005F4C9E">
        <w:t xml:space="preserve"> </w:t>
      </w:r>
      <w:r w:rsidRPr="00036B78">
        <w:rPr>
          <w:lang w:val="en-NZ"/>
        </w:rPr>
        <w:t>had</w:t>
      </w:r>
      <w:r w:rsidR="005F4C9E">
        <w:rPr>
          <w:lang w:val="en-NZ"/>
        </w:rPr>
        <w:t xml:space="preserve"> </w:t>
      </w:r>
      <w:r w:rsidRPr="00036B78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036B78">
        <w:rPr>
          <w:lang w:val="en-NZ"/>
        </w:rPr>
        <w:t>disproportionate</w:t>
      </w:r>
      <w:r w:rsidR="005F4C9E">
        <w:rPr>
          <w:lang w:val="en-NZ"/>
        </w:rPr>
        <w:t xml:space="preserve"> </w:t>
      </w:r>
      <w:r w:rsidRPr="00036B78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36B78">
        <w:rPr>
          <w:lang w:val="en-NZ"/>
        </w:rPr>
        <w:t>prejudicial</w:t>
      </w:r>
      <w:r w:rsidR="005F4C9E">
        <w:rPr>
          <w:lang w:val="en-NZ"/>
        </w:rPr>
        <w:t xml:space="preserve"> </w:t>
      </w:r>
      <w:r w:rsidRPr="00036B78">
        <w:rPr>
          <w:lang w:val="en-NZ"/>
        </w:rPr>
        <w:t>effect</w:t>
      </w:r>
      <w:r w:rsidR="005F4C9E">
        <w:rPr>
          <w:lang w:val="en-NZ"/>
        </w:rPr>
        <w:t xml:space="preserve"> </w:t>
      </w:r>
      <w:r w:rsidRPr="00036B78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036B78">
        <w:rPr>
          <w:lang w:val="en-NZ"/>
        </w:rPr>
        <w:t>Māori</w:t>
      </w:r>
      <w:r w:rsidRPr="00465D42"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Tribunal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report,</w:t>
      </w:r>
      <w:r w:rsidR="005F4C9E">
        <w:rPr>
          <w:lang w:val="en-NZ"/>
        </w:rPr>
        <w:t xml:space="preserve"> </w:t>
      </w:r>
      <w:r w:rsidRPr="00036B78">
        <w:rPr>
          <w:i/>
          <w:iCs/>
          <w:lang w:val="en-NZ"/>
        </w:rPr>
        <w:t>He</w:t>
      </w:r>
      <w:r w:rsidR="005F4C9E">
        <w:rPr>
          <w:i/>
          <w:iCs/>
          <w:lang w:val="en-NZ"/>
        </w:rPr>
        <w:t xml:space="preserve"> </w:t>
      </w:r>
      <w:r w:rsidRPr="00036B78">
        <w:rPr>
          <w:i/>
          <w:iCs/>
          <w:lang w:val="en-NZ"/>
        </w:rPr>
        <w:t>Aha</w:t>
      </w:r>
      <w:r w:rsidR="005F4C9E">
        <w:rPr>
          <w:i/>
          <w:iCs/>
          <w:lang w:val="en-NZ"/>
        </w:rPr>
        <w:t xml:space="preserve"> </w:t>
      </w:r>
      <w:r w:rsidRPr="00036B78">
        <w:rPr>
          <w:i/>
          <w:iCs/>
          <w:lang w:val="en-NZ"/>
        </w:rPr>
        <w:t>i</w:t>
      </w:r>
      <w:r w:rsidR="005F4C9E">
        <w:rPr>
          <w:i/>
          <w:iCs/>
          <w:lang w:val="en-NZ"/>
        </w:rPr>
        <w:t xml:space="preserve"> </w:t>
      </w:r>
      <w:r w:rsidRPr="00036B78">
        <w:rPr>
          <w:i/>
          <w:iCs/>
          <w:lang w:val="en-NZ"/>
        </w:rPr>
        <w:t>Pērā</w:t>
      </w:r>
      <w:r w:rsidR="005F4C9E">
        <w:rPr>
          <w:i/>
          <w:iCs/>
          <w:lang w:val="en-NZ"/>
        </w:rPr>
        <w:t xml:space="preserve"> </w:t>
      </w:r>
      <w:r w:rsidRPr="00036B78">
        <w:rPr>
          <w:i/>
          <w:iCs/>
          <w:lang w:val="en-NZ"/>
        </w:rPr>
        <w:t>Ai?</w:t>
      </w:r>
      <w:r w:rsidRPr="00036B78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recommended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30BDF">
        <w:t>legislation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amended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remove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disqualification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prisoners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voting,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irrespective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sentence.</w:t>
      </w:r>
    </w:p>
    <w:p w14:paraId="6656625D" w14:textId="7739C9EC" w:rsidR="00886567" w:rsidRPr="00DE05CA" w:rsidRDefault="00886567" w:rsidP="00886567">
      <w:pPr>
        <w:pStyle w:val="SingleTxtG"/>
        <w:rPr>
          <w:lang w:val="en-NZ"/>
        </w:rPr>
      </w:pPr>
      <w:r w:rsidRPr="00DE05CA">
        <w:rPr>
          <w:iCs/>
          <w:lang w:val="en-NZ"/>
        </w:rPr>
        <w:t>209.</w:t>
      </w:r>
      <w:r w:rsidRPr="00DE05CA">
        <w:rPr>
          <w:iCs/>
          <w:lang w:val="en-NZ"/>
        </w:rPr>
        <w:tab/>
      </w:r>
      <w:r w:rsidRPr="00465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Electoral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(Registration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Sentenced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Prisoners)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Amendment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2020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amended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Electoral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1993,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removing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law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disqualified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prisoners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being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able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vote.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allows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those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imprisoned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term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less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than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three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years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vote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elections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referendums.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Additionally,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requires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Department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Corrections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advise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prisoners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about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their</w:t>
      </w:r>
      <w:r w:rsidR="005F4C9E">
        <w:rPr>
          <w:lang w:val="en-NZ"/>
        </w:rPr>
        <w:t xml:space="preserve"> </w:t>
      </w:r>
      <w:r>
        <w:rPr>
          <w:lang w:val="en-NZ"/>
        </w:rPr>
        <w:t>voting</w:t>
      </w:r>
      <w:r w:rsidR="005F4C9E">
        <w:rPr>
          <w:lang w:val="en-NZ"/>
        </w:rPr>
        <w:t xml:space="preserve"> </w:t>
      </w:r>
      <w:r>
        <w:rPr>
          <w:lang w:val="en-NZ"/>
        </w:rPr>
        <w:t>rights</w:t>
      </w:r>
      <w:r w:rsidR="005F4C9E">
        <w:rPr>
          <w:lang w:val="en-NZ"/>
        </w:rPr>
        <w:t xml:space="preserve"> </w:t>
      </w:r>
      <w:r>
        <w:rPr>
          <w:lang w:val="en-NZ"/>
        </w:rPr>
        <w:t>when</w:t>
      </w:r>
      <w:r w:rsidR="005F4C9E">
        <w:rPr>
          <w:lang w:val="en-NZ"/>
        </w:rPr>
        <w:t xml:space="preserve"> </w:t>
      </w:r>
      <w:r>
        <w:rPr>
          <w:lang w:val="en-NZ"/>
        </w:rPr>
        <w:t>they</w:t>
      </w:r>
      <w:r w:rsidR="005F4C9E">
        <w:rPr>
          <w:lang w:val="en-NZ"/>
        </w:rPr>
        <w:t xml:space="preserve"> </w:t>
      </w:r>
      <w:r>
        <w:rPr>
          <w:lang w:val="en-NZ"/>
        </w:rPr>
        <w:t>enter</w:t>
      </w:r>
      <w:r w:rsidR="005F4C9E">
        <w:rPr>
          <w:lang w:val="en-NZ"/>
        </w:rPr>
        <w:t xml:space="preserve"> </w:t>
      </w:r>
      <w:r>
        <w:rPr>
          <w:lang w:val="en-NZ"/>
        </w:rPr>
        <w:t>prison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when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they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465D42">
        <w:rPr>
          <w:lang w:val="en-NZ"/>
        </w:rPr>
        <w:t>released.</w:t>
      </w:r>
    </w:p>
    <w:p w14:paraId="1B086B58" w14:textId="3489A08F" w:rsidR="00886567" w:rsidRPr="00BC45F5" w:rsidRDefault="00886567" w:rsidP="00683A2A">
      <w:pPr>
        <w:pStyle w:val="H4G"/>
        <w:rPr>
          <w:lang w:val="en-NZ"/>
        </w:rPr>
      </w:pPr>
      <w:bookmarkStart w:id="64" w:name="_Hlk74908882"/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Initiatives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reduce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offending</w:t>
      </w:r>
    </w:p>
    <w:p w14:paraId="43065D05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210.</w:t>
      </w:r>
      <w:r>
        <w:rPr>
          <w:iCs/>
          <w:lang w:val="en-NZ"/>
        </w:rPr>
        <w:tab/>
      </w:r>
      <w:r w:rsidRPr="002F3753">
        <w:rPr>
          <w:lang w:val="en-NZ"/>
        </w:rPr>
        <w:t>Hikitia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deliver,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mana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whenua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ahi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kā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model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care,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equitable,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person-centred</w:t>
      </w:r>
      <w:r w:rsidR="005F4C9E">
        <w:rPr>
          <w:lang w:val="en-NZ"/>
        </w:rPr>
        <w:t xml:space="preserve"> </w:t>
      </w:r>
      <w:r w:rsidRPr="00B30BDF">
        <w:t>service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approach,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ensuring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culturally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clinically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effective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mental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addiction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care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men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custody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three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prisons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central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region</w:t>
      </w:r>
      <w:r>
        <w:rPr>
          <w:lang w:val="en-NZ"/>
        </w:rPr>
        <w:t>.</w:t>
      </w:r>
    </w:p>
    <w:p w14:paraId="26FC3528" w14:textId="77777777" w:rsidR="0071570E" w:rsidRDefault="00886567" w:rsidP="00886567">
      <w:pPr>
        <w:pStyle w:val="SingleTxtG"/>
        <w:rPr>
          <w:lang w:val="en-NZ"/>
        </w:rPr>
      </w:pPr>
      <w:r w:rsidRPr="004C5BFF">
        <w:rPr>
          <w:iCs/>
          <w:lang w:val="en-NZ"/>
        </w:rPr>
        <w:t>211.</w:t>
      </w:r>
      <w:r w:rsidRPr="004C5BFF">
        <w:rPr>
          <w:iCs/>
          <w:lang w:val="en-NZ"/>
        </w:rPr>
        <w:tab/>
      </w:r>
      <w:r w:rsidRPr="002F3753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Mauri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Paihere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ki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Mangakootukutuku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aims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holistic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wellbeing</w:t>
      </w:r>
      <w:r w:rsidR="005F4C9E">
        <w:t xml:space="preserve"> </w:t>
      </w:r>
      <w:r w:rsidRPr="002F3753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wāhine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(women),</w:t>
      </w:r>
      <w:r w:rsidR="005F4C9E">
        <w:rPr>
          <w:lang w:val="en-NZ"/>
        </w:rPr>
        <w:t xml:space="preserve"> </w:t>
      </w:r>
      <w:r w:rsidRPr="00B30BDF">
        <w:t>who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recently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left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Corrections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facility,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whānau.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key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principle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lastRenderedPageBreak/>
        <w:t>this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initiative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provision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transitional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accommodation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reintegration</w:t>
      </w:r>
      <w:r w:rsidR="005F4C9E">
        <w:rPr>
          <w:lang w:val="en-NZ"/>
        </w:rPr>
        <w:t xml:space="preserve"> </w:t>
      </w:r>
      <w:r w:rsidRPr="004C5BFF">
        <w:rPr>
          <w:lang w:val="en-NZ"/>
        </w:rPr>
        <w:t>support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support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access</w:t>
      </w:r>
      <w:r w:rsidR="005F4C9E">
        <w:rPr>
          <w:lang w:val="en-NZ"/>
        </w:rPr>
        <w:t xml:space="preserve"> </w:t>
      </w:r>
      <w:r>
        <w:rPr>
          <w:lang w:val="en-NZ"/>
        </w:rPr>
        <w:t>training.</w:t>
      </w:r>
    </w:p>
    <w:p w14:paraId="14FC7C47" w14:textId="77777777" w:rsidR="0071570E" w:rsidRDefault="00886567" w:rsidP="00886567">
      <w:pPr>
        <w:pStyle w:val="SingleTxtG"/>
        <w:rPr>
          <w:lang w:val="en-NZ"/>
        </w:rPr>
      </w:pPr>
      <w:r w:rsidRPr="0079339A">
        <w:rPr>
          <w:iCs/>
          <w:lang w:val="en-NZ"/>
        </w:rPr>
        <w:t>212.</w:t>
      </w:r>
      <w:r w:rsidRPr="0079339A">
        <w:rPr>
          <w:iCs/>
          <w:lang w:val="en-NZ"/>
        </w:rPr>
        <w:tab/>
      </w:r>
      <w:r w:rsidRPr="0044711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Pathways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Programme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supports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Corrections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system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effective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using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kaupapa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(Māori</w:t>
      </w:r>
      <w:r w:rsidR="005F4C9E">
        <w:rPr>
          <w:lang w:val="en-NZ"/>
        </w:rPr>
        <w:t xml:space="preserve"> </w:t>
      </w:r>
      <w:r>
        <w:rPr>
          <w:lang w:val="en-NZ"/>
        </w:rPr>
        <w:t>approach)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whānau-centred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approaches.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programme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being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developed,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trialled,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tested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evaluated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Northland,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Hawke</w:t>
      </w:r>
      <w:r w:rsidR="0071570E">
        <w:rPr>
          <w:lang w:val="en-NZ"/>
        </w:rPr>
        <w:t>’</w:t>
      </w:r>
      <w:r w:rsidRPr="00447110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Bay,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Christchurch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(the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latter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focused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447110">
        <w:rPr>
          <w:lang w:val="en-NZ"/>
        </w:rPr>
        <w:t>women</w:t>
      </w:r>
      <w:r>
        <w:rPr>
          <w:lang w:val="en-NZ"/>
        </w:rPr>
        <w:t>)</w:t>
      </w:r>
      <w:r w:rsidRPr="00C66A3C">
        <w:rPr>
          <w:lang w:val="en-NZ"/>
        </w:rPr>
        <w:t>.</w:t>
      </w:r>
    </w:p>
    <w:p w14:paraId="00F9AB55" w14:textId="34900AD6" w:rsidR="00886567" w:rsidRDefault="00886567" w:rsidP="00683A2A">
      <w:pPr>
        <w:pStyle w:val="H4G"/>
      </w:pPr>
      <w:bookmarkStart w:id="65" w:name="_Hlk74821532"/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Hāpaitia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Oranga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Tangata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–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Safe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effective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Justice</w:t>
      </w:r>
    </w:p>
    <w:p w14:paraId="4E482B1E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213.</w:t>
      </w:r>
      <w:r>
        <w:rPr>
          <w:iCs/>
          <w:lang w:val="en-NZ"/>
        </w:rPr>
        <w:tab/>
      </w:r>
      <w:r w:rsidRPr="002F3753">
        <w:rPr>
          <w:lang w:val="en-NZ"/>
        </w:rPr>
        <w:t>Hāpaitia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Oranga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Tangata</w:t>
      </w:r>
      <w:r w:rsidR="005F4C9E">
        <w:rPr>
          <w:lang w:val="en-NZ"/>
        </w:rPr>
        <w:t xml:space="preserve"> </w:t>
      </w:r>
      <w:r w:rsidRPr="002F3753">
        <w:rPr>
          <w:lang w:val="en-NZ"/>
        </w:rPr>
        <w:t>(Hāpaitia)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cross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sector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initiative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help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guide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30BDF">
        <w:t>transformation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criminal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justice</w:t>
      </w:r>
      <w:r w:rsidR="005F4C9E">
        <w:rPr>
          <w:lang w:val="en-NZ"/>
        </w:rPr>
        <w:t xml:space="preserve"> </w:t>
      </w:r>
      <w:r w:rsidRPr="003C3262">
        <w:rPr>
          <w:lang w:val="en-NZ"/>
        </w:rPr>
        <w:t>system.</w:t>
      </w:r>
      <w:r w:rsidR="005F4C9E">
        <w:rPr>
          <w:lang w:val="en-NZ"/>
        </w:rPr>
        <w:t xml:space="preserve"> </w:t>
      </w:r>
      <w:r>
        <w:rPr>
          <w:lang w:val="en-NZ"/>
        </w:rPr>
        <w:t>It</w:t>
      </w:r>
      <w:r w:rsidR="005F4C9E">
        <w:rPr>
          <w:lang w:val="en-NZ"/>
        </w:rPr>
        <w:t xml:space="preserve"> </w:t>
      </w:r>
      <w:r>
        <w:rPr>
          <w:lang w:val="en-NZ"/>
        </w:rPr>
        <w:t>aimed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do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s</w:t>
      </w:r>
      <w:r w:rsidRPr="00B41212">
        <w:rPr>
          <w:lang w:val="en-NZ"/>
        </w:rPr>
        <w:t>et</w:t>
      </w:r>
      <w:r>
        <w:rPr>
          <w:lang w:val="en-NZ"/>
        </w:rPr>
        <w:t>ting</w:t>
      </w:r>
      <w:r w:rsidR="005F4C9E">
        <w:rPr>
          <w:lang w:val="en-NZ"/>
        </w:rPr>
        <w:t xml:space="preserve"> </w:t>
      </w:r>
      <w:r w:rsidRPr="00B4121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B41212">
        <w:rPr>
          <w:lang w:val="en-NZ"/>
        </w:rPr>
        <w:t>vision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41212">
        <w:rPr>
          <w:lang w:val="en-NZ"/>
        </w:rPr>
        <w:t>establish</w:t>
      </w:r>
      <w:r>
        <w:rPr>
          <w:lang w:val="en-NZ"/>
        </w:rPr>
        <w:t>ing</w:t>
      </w:r>
      <w:r w:rsidR="005F4C9E">
        <w:rPr>
          <w:lang w:val="en-NZ"/>
        </w:rPr>
        <w:t xml:space="preserve"> </w:t>
      </w:r>
      <w:r w:rsidRPr="00B41212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necessary</w:t>
      </w:r>
      <w:r w:rsidR="005F4C9E">
        <w:rPr>
          <w:lang w:val="en-NZ"/>
        </w:rPr>
        <w:t xml:space="preserve"> </w:t>
      </w:r>
      <w:r w:rsidRPr="00B41212">
        <w:rPr>
          <w:lang w:val="en-NZ"/>
        </w:rPr>
        <w:t>relationships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move</w:t>
      </w:r>
      <w:r w:rsidR="005F4C9E">
        <w:rPr>
          <w:lang w:val="en-NZ"/>
        </w:rPr>
        <w:t xml:space="preserve"> </w:t>
      </w:r>
      <w:r>
        <w:rPr>
          <w:lang w:val="en-NZ"/>
        </w:rPr>
        <w:t>toward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vision.</w:t>
      </w:r>
    </w:p>
    <w:p w14:paraId="681012C7" w14:textId="35385CAD" w:rsidR="00886567" w:rsidRPr="00B30BDF" w:rsidRDefault="00886567" w:rsidP="00886567">
      <w:pPr>
        <w:pStyle w:val="SingleTxtG"/>
      </w:pPr>
      <w:r w:rsidRPr="00B30BDF">
        <w:rPr>
          <w:iCs/>
        </w:rPr>
        <w:t>214.</w:t>
      </w:r>
      <w:r w:rsidRPr="00B30BDF">
        <w:rPr>
          <w:iCs/>
        </w:rPr>
        <w:tab/>
      </w:r>
      <w:r w:rsidRPr="00B30BDF">
        <w:t>Hāpaitia</w:t>
      </w:r>
      <w:r w:rsidR="005F4C9E">
        <w:t xml:space="preserve"> </w:t>
      </w:r>
      <w:r w:rsidRPr="00B30BDF">
        <w:t>faced</w:t>
      </w:r>
      <w:r w:rsidR="005F4C9E">
        <w:t xml:space="preserve"> </w:t>
      </w:r>
      <w:r w:rsidRPr="00B30BDF">
        <w:t>criticism</w:t>
      </w:r>
      <w:r w:rsidR="005F4C9E">
        <w:t xml:space="preserve"> </w:t>
      </w:r>
      <w:r w:rsidRPr="00B30BDF">
        <w:t>due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lack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representation</w:t>
      </w:r>
      <w:r w:rsidR="005F4C9E">
        <w:t xml:space="preserve"> </w:t>
      </w:r>
      <w:r w:rsidRPr="00B30BDF">
        <w:t>at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Criminal</w:t>
      </w:r>
      <w:r w:rsidR="005F4C9E">
        <w:t xml:space="preserve"> </w:t>
      </w:r>
      <w:r w:rsidRPr="00B30BDF">
        <w:t>Justice</w:t>
      </w:r>
      <w:r w:rsidR="005F4C9E">
        <w:t xml:space="preserve"> </w:t>
      </w:r>
      <w:r w:rsidRPr="00B30BDF">
        <w:t>Summit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2018.</w:t>
      </w:r>
      <w:r w:rsidR="005F4C9E">
        <w:t xml:space="preserve"> </w:t>
      </w:r>
      <w:r w:rsidRPr="00B30BDF">
        <w:t>This</w:t>
      </w:r>
      <w:r w:rsidR="005F4C9E">
        <w:t xml:space="preserve"> </w:t>
      </w:r>
      <w:r w:rsidRPr="00B30BDF">
        <w:t>resulted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Hui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Ināia</w:t>
      </w:r>
      <w:r w:rsidR="005F4C9E">
        <w:t xml:space="preserve"> </w:t>
      </w:r>
      <w:r w:rsidRPr="00B30BDF">
        <w:t>Tonu</w:t>
      </w:r>
      <w:r w:rsidR="005F4C9E">
        <w:t xml:space="preserve"> </w:t>
      </w:r>
      <w:r w:rsidRPr="00B30BDF">
        <w:t>Nei</w:t>
      </w:r>
      <w:r w:rsidR="005F4C9E">
        <w:t xml:space="preserve"> </w:t>
      </w:r>
      <w:r w:rsidRPr="00B30BDF">
        <w:t>–</w:t>
      </w:r>
      <w:r w:rsidR="005F4C9E">
        <w:t xml:space="preserve"> </w:t>
      </w:r>
      <w:r w:rsidRPr="00B30BDF">
        <w:t>we</w:t>
      </w:r>
      <w:r w:rsidR="005F4C9E">
        <w:t xml:space="preserve"> </w:t>
      </w:r>
      <w:r w:rsidRPr="00B30BDF">
        <w:t>lead,</w:t>
      </w:r>
      <w:r w:rsidR="005F4C9E">
        <w:t xml:space="preserve"> </w:t>
      </w:r>
      <w:r w:rsidRPr="00B30BDF">
        <w:t>you</w:t>
      </w:r>
      <w:r w:rsidR="005F4C9E">
        <w:t xml:space="preserve"> </w:t>
      </w:r>
      <w:r w:rsidRPr="00B30BDF">
        <w:t>follow</w:t>
      </w:r>
      <w:r w:rsidR="005F4C9E">
        <w:t xml:space="preserve"> </w:t>
      </w:r>
      <w:r w:rsidRPr="00B30BDF">
        <w:t>hui,</w:t>
      </w:r>
      <w:r w:rsidR="005F4C9E">
        <w:t xml:space="preserve"> </w:t>
      </w:r>
      <w:r w:rsidRPr="00B30BDF">
        <w:t>being</w:t>
      </w:r>
      <w:r w:rsidR="005F4C9E">
        <w:t xml:space="preserve"> </w:t>
      </w:r>
      <w:r w:rsidRPr="00B30BDF">
        <w:t>held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April</w:t>
      </w:r>
      <w:r w:rsidR="005F4C9E">
        <w:t xml:space="preserve"> </w:t>
      </w:r>
      <w:r w:rsidRPr="00B30BDF">
        <w:t>2019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report.</w:t>
      </w:r>
      <w:r w:rsidR="005F4C9E">
        <w:t xml:space="preserve"> </w:t>
      </w:r>
      <w:r w:rsidRPr="00B30BDF">
        <w:t>This</w:t>
      </w:r>
      <w:r w:rsidR="005F4C9E">
        <w:t xml:space="preserve"> </w:t>
      </w:r>
      <w:r w:rsidRPr="00B30BDF">
        <w:t>had</w:t>
      </w:r>
      <w:r w:rsidR="005F4C9E">
        <w:t xml:space="preserve"> </w:t>
      </w:r>
      <w:r w:rsidRPr="00B30BDF">
        <w:t>specific</w:t>
      </w:r>
      <w:r w:rsidR="005F4C9E">
        <w:t xml:space="preserve"> </w:t>
      </w:r>
      <w:r w:rsidRPr="00B30BDF">
        <w:t>recommendations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including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Mana</w:t>
      </w:r>
      <w:r w:rsidR="005F4C9E">
        <w:t xml:space="preserve"> </w:t>
      </w:r>
      <w:r w:rsidRPr="00B30BDF">
        <w:t>Ōrite</w:t>
      </w:r>
      <w:r w:rsidR="005F4C9E">
        <w:t xml:space="preserve"> </w:t>
      </w:r>
      <w:r w:rsidRPr="00B30BDF">
        <w:t>relationship</w:t>
      </w:r>
      <w:r w:rsidR="005F4C9E">
        <w:t xml:space="preserve"> </w:t>
      </w:r>
      <w:r w:rsidRPr="00B30BDF">
        <w:t>agreement.</w:t>
      </w:r>
    </w:p>
    <w:p w14:paraId="5978821A" w14:textId="77777777" w:rsidR="0071570E" w:rsidRDefault="00886567" w:rsidP="00886567">
      <w:pPr>
        <w:pStyle w:val="SingleTxtG"/>
      </w:pPr>
      <w:r w:rsidRPr="00AE71C7">
        <w:rPr>
          <w:iCs/>
        </w:rPr>
        <w:t>215.</w:t>
      </w:r>
      <w:r w:rsidRPr="00AE71C7">
        <w:rPr>
          <w:iCs/>
        </w:rPr>
        <w:tab/>
      </w:r>
      <w:r w:rsidRPr="0079339A">
        <w:t>The</w:t>
      </w:r>
      <w:r w:rsidR="005F4C9E">
        <w:t xml:space="preserve"> </w:t>
      </w:r>
      <w:r w:rsidRPr="00B30BDF">
        <w:t>Mana</w:t>
      </w:r>
      <w:r w:rsidR="005F4C9E">
        <w:t xml:space="preserve"> </w:t>
      </w:r>
      <w:r w:rsidRPr="00B30BDF">
        <w:t>Ōrite</w:t>
      </w:r>
      <w:r w:rsidR="005F4C9E">
        <w:t xml:space="preserve"> </w:t>
      </w:r>
      <w:r w:rsidRPr="0079339A">
        <w:t>relationship</w:t>
      </w:r>
      <w:r w:rsidR="005F4C9E">
        <w:t xml:space="preserve"> </w:t>
      </w:r>
      <w:r w:rsidRPr="0079339A">
        <w:t>agreement</w:t>
      </w:r>
      <w:r w:rsidR="005F4C9E">
        <w:t xml:space="preserve"> </w:t>
      </w:r>
      <w:r w:rsidRPr="0079339A">
        <w:t>was</w:t>
      </w:r>
      <w:r w:rsidR="005F4C9E">
        <w:t xml:space="preserve"> </w:t>
      </w:r>
      <w:r w:rsidRPr="0079339A">
        <w:t>signed</w:t>
      </w:r>
      <w:r w:rsidR="005F4C9E">
        <w:t xml:space="preserve"> </w:t>
      </w:r>
      <w:r w:rsidRPr="0079339A">
        <w:t>in</w:t>
      </w:r>
      <w:r w:rsidR="005F4C9E">
        <w:t xml:space="preserve"> </w:t>
      </w:r>
      <w:r w:rsidRPr="0079339A">
        <w:t>April</w:t>
      </w:r>
      <w:r w:rsidR="005F4C9E">
        <w:t xml:space="preserve"> </w:t>
      </w:r>
      <w:r w:rsidRPr="0079339A">
        <w:t>2021</w:t>
      </w:r>
      <w:r w:rsidR="005F4C9E">
        <w:t xml:space="preserve"> </w:t>
      </w:r>
      <w:r w:rsidRPr="0079339A">
        <w:t>between</w:t>
      </w:r>
      <w:r w:rsidR="005F4C9E">
        <w:t xml:space="preserve"> </w:t>
      </w:r>
      <w:r w:rsidRPr="0079339A">
        <w:t>the</w:t>
      </w:r>
      <w:r w:rsidR="005F4C9E">
        <w:t xml:space="preserve"> </w:t>
      </w:r>
      <w:r w:rsidRPr="00B30BDF">
        <w:t>Ināia</w:t>
      </w:r>
      <w:r w:rsidR="005F4C9E">
        <w:t xml:space="preserve"> </w:t>
      </w:r>
      <w:r w:rsidRPr="00B30BDF">
        <w:t>Tonu</w:t>
      </w:r>
      <w:r w:rsidR="005F4C9E">
        <w:t xml:space="preserve"> </w:t>
      </w:r>
      <w:r w:rsidRPr="00B30BDF">
        <w:t>Nei</w:t>
      </w:r>
      <w:r w:rsidR="005F4C9E">
        <w:t xml:space="preserve"> </w:t>
      </w:r>
      <w:r w:rsidRPr="0079339A">
        <w:t>leaders</w:t>
      </w:r>
      <w:r w:rsidR="005F4C9E">
        <w:t xml:space="preserve"> </w:t>
      </w:r>
      <w:r w:rsidRPr="0079339A">
        <w:t>and</w:t>
      </w:r>
      <w:r w:rsidR="005F4C9E">
        <w:t xml:space="preserve"> </w:t>
      </w:r>
      <w:r w:rsidRPr="0079339A">
        <w:t>justice</w:t>
      </w:r>
      <w:r w:rsidR="005F4C9E">
        <w:t xml:space="preserve"> </w:t>
      </w:r>
      <w:r w:rsidRPr="0079339A">
        <w:t>sector</w:t>
      </w:r>
      <w:r w:rsidR="005F4C9E">
        <w:t xml:space="preserve"> </w:t>
      </w:r>
      <w:r w:rsidRPr="0079339A">
        <w:t>chief</w:t>
      </w:r>
      <w:r w:rsidR="005F4C9E">
        <w:t xml:space="preserve"> </w:t>
      </w:r>
      <w:r w:rsidRPr="0079339A">
        <w:t>executives</w:t>
      </w:r>
      <w:r w:rsidR="005F4C9E">
        <w:t xml:space="preserve"> </w:t>
      </w:r>
      <w:r w:rsidRPr="0079339A">
        <w:t>across</w:t>
      </w:r>
      <w:r w:rsidR="005F4C9E">
        <w:t xml:space="preserve"> </w:t>
      </w:r>
      <w:r w:rsidRPr="0079339A">
        <w:t>Justice</w:t>
      </w:r>
      <w:r w:rsidR="005F4C9E">
        <w:t xml:space="preserve"> </w:t>
      </w:r>
      <w:r w:rsidRPr="0079339A">
        <w:t>sector</w:t>
      </w:r>
      <w:r w:rsidR="005F4C9E">
        <w:t xml:space="preserve"> </w:t>
      </w:r>
      <w:r w:rsidRPr="0079339A">
        <w:t>agencies.</w:t>
      </w:r>
      <w:r w:rsidR="005F4C9E">
        <w:t xml:space="preserve"> </w:t>
      </w:r>
      <w:r w:rsidRPr="0079339A">
        <w:t>The</w:t>
      </w:r>
      <w:r w:rsidR="005F4C9E">
        <w:t xml:space="preserve"> </w:t>
      </w:r>
      <w:r w:rsidRPr="0079339A">
        <w:t>agreement</w:t>
      </w:r>
      <w:r w:rsidR="005F4C9E">
        <w:t xml:space="preserve"> </w:t>
      </w:r>
      <w:r w:rsidRPr="0079339A">
        <w:t>seeks</w:t>
      </w:r>
      <w:r w:rsidR="005F4C9E">
        <w:t xml:space="preserve"> </w:t>
      </w:r>
      <w:r w:rsidRPr="0079339A">
        <w:t>to</w:t>
      </w:r>
      <w:r w:rsidR="005F4C9E">
        <w:t xml:space="preserve"> </w:t>
      </w:r>
      <w:r w:rsidRPr="0079339A">
        <w:t>create</w:t>
      </w:r>
      <w:r w:rsidR="005F4C9E">
        <w:t xml:space="preserve"> </w:t>
      </w:r>
      <w:r w:rsidRPr="0079339A">
        <w:t>a</w:t>
      </w:r>
      <w:r w:rsidR="005F4C9E">
        <w:t xml:space="preserve"> </w:t>
      </w:r>
      <w:r w:rsidRPr="0079339A">
        <w:t>future</w:t>
      </w:r>
      <w:r w:rsidR="005F4C9E">
        <w:t xml:space="preserve"> </w:t>
      </w:r>
      <w:r w:rsidRPr="0079339A">
        <w:t>where</w:t>
      </w:r>
      <w:r w:rsidR="005F4C9E">
        <w:t xml:space="preserve"> </w:t>
      </w:r>
      <w:r w:rsidRPr="0079339A">
        <w:t>Māori</w:t>
      </w:r>
      <w:r w:rsidR="005F4C9E">
        <w:t xml:space="preserve"> </w:t>
      </w:r>
      <w:r w:rsidRPr="0079339A">
        <w:t>are</w:t>
      </w:r>
      <w:r w:rsidR="005F4C9E">
        <w:t xml:space="preserve"> </w:t>
      </w:r>
      <w:r w:rsidRPr="0079339A">
        <w:t>no</w:t>
      </w:r>
      <w:r w:rsidR="005F4C9E">
        <w:t xml:space="preserve"> </w:t>
      </w:r>
      <w:r w:rsidRPr="0079339A">
        <w:t>longer</w:t>
      </w:r>
      <w:r w:rsidR="005F4C9E">
        <w:t xml:space="preserve"> </w:t>
      </w:r>
      <w:r w:rsidRPr="0079339A">
        <w:t>affected</w:t>
      </w:r>
      <w:r w:rsidR="005F4C9E">
        <w:t xml:space="preserve"> </w:t>
      </w:r>
      <w:r w:rsidRPr="0079339A">
        <w:t>by</w:t>
      </w:r>
      <w:r w:rsidR="005F4C9E">
        <w:t xml:space="preserve"> </w:t>
      </w:r>
      <w:r w:rsidRPr="0079339A">
        <w:t>the</w:t>
      </w:r>
      <w:r w:rsidR="005F4C9E">
        <w:t xml:space="preserve"> </w:t>
      </w:r>
      <w:r w:rsidRPr="0079339A">
        <w:t>impacts</w:t>
      </w:r>
      <w:r w:rsidR="005F4C9E">
        <w:t xml:space="preserve"> </w:t>
      </w:r>
      <w:r w:rsidRPr="0079339A">
        <w:t>of</w:t>
      </w:r>
      <w:r w:rsidR="005F4C9E">
        <w:t xml:space="preserve"> </w:t>
      </w:r>
      <w:r w:rsidRPr="0079339A">
        <w:t>institutional</w:t>
      </w:r>
      <w:r w:rsidR="005F4C9E">
        <w:t xml:space="preserve"> </w:t>
      </w:r>
      <w:r w:rsidRPr="0079339A">
        <w:t>racism</w:t>
      </w:r>
      <w:r w:rsidR="005F4C9E">
        <w:t xml:space="preserve"> </w:t>
      </w:r>
      <w:r w:rsidRPr="0079339A">
        <w:t>and</w:t>
      </w:r>
      <w:r w:rsidR="005F4C9E">
        <w:t xml:space="preserve"> </w:t>
      </w:r>
      <w:r w:rsidRPr="0079339A">
        <w:t>communities</w:t>
      </w:r>
      <w:r w:rsidR="005F4C9E">
        <w:t xml:space="preserve"> </w:t>
      </w:r>
      <w:r w:rsidRPr="0079339A">
        <w:t>are</w:t>
      </w:r>
      <w:r w:rsidR="005F4C9E">
        <w:t xml:space="preserve"> </w:t>
      </w:r>
      <w:r w:rsidRPr="0079339A">
        <w:t>empowered,</w:t>
      </w:r>
      <w:r w:rsidR="005F4C9E">
        <w:t xml:space="preserve"> </w:t>
      </w:r>
      <w:r w:rsidRPr="0079339A">
        <w:t>with</w:t>
      </w:r>
      <w:r w:rsidR="005F4C9E">
        <w:t xml:space="preserve"> </w:t>
      </w:r>
      <w:r w:rsidRPr="0079339A">
        <w:t>the</w:t>
      </w:r>
      <w:r w:rsidR="005F4C9E">
        <w:t xml:space="preserve"> </w:t>
      </w:r>
      <w:r w:rsidRPr="0079339A">
        <w:t>focus</w:t>
      </w:r>
      <w:r w:rsidR="005F4C9E">
        <w:t xml:space="preserve"> </w:t>
      </w:r>
      <w:r w:rsidRPr="0079339A">
        <w:t>on</w:t>
      </w:r>
      <w:r w:rsidR="005F4C9E">
        <w:t xml:space="preserve"> </w:t>
      </w:r>
      <w:r w:rsidRPr="0079339A">
        <w:t>healing</w:t>
      </w:r>
      <w:r w:rsidR="005F4C9E">
        <w:t xml:space="preserve"> </w:t>
      </w:r>
      <w:r w:rsidRPr="0079339A">
        <w:t>and</w:t>
      </w:r>
      <w:r w:rsidR="005F4C9E">
        <w:t xml:space="preserve"> </w:t>
      </w:r>
      <w:r w:rsidRPr="0079339A">
        <w:t>restoration.</w:t>
      </w:r>
    </w:p>
    <w:p w14:paraId="5419EF68" w14:textId="41AB08AC" w:rsidR="00886567" w:rsidRPr="00AE71C7" w:rsidRDefault="00886567" w:rsidP="00886567">
      <w:pPr>
        <w:pStyle w:val="SingleTxtG"/>
        <w:rPr>
          <w:i/>
          <w:iCs/>
          <w:lang w:val="en-NZ"/>
        </w:rPr>
      </w:pPr>
      <w:r w:rsidRPr="00AE71C7">
        <w:rPr>
          <w:iCs/>
          <w:lang w:val="en-NZ"/>
        </w:rPr>
        <w:t>216.</w:t>
      </w:r>
      <w:r w:rsidRPr="00AE71C7">
        <w:rPr>
          <w:iCs/>
          <w:lang w:val="en-NZ"/>
        </w:rPr>
        <w:tab/>
      </w:r>
      <w:r w:rsidR="005F4C9E">
        <w:rPr>
          <w:lang w:val="en-NZ"/>
        </w:rPr>
        <w:t xml:space="preserve"> </w:t>
      </w:r>
      <w:r>
        <w:t>T</w:t>
      </w:r>
      <w:r w:rsidRPr="00E86E57">
        <w:t>he</w:t>
      </w:r>
      <w:r w:rsidR="005F4C9E">
        <w:t xml:space="preserve"> </w:t>
      </w:r>
      <w:r w:rsidRPr="00E86E57">
        <w:t>Government</w:t>
      </w:r>
      <w:r w:rsidR="005F4C9E">
        <w:t xml:space="preserve"> </w:t>
      </w:r>
      <w:r w:rsidRPr="00E86E57">
        <w:t>has</w:t>
      </w:r>
      <w:r w:rsidR="005F4C9E">
        <w:t xml:space="preserve"> </w:t>
      </w:r>
      <w:r>
        <w:t>also</w:t>
      </w:r>
      <w:r w:rsidR="005F4C9E">
        <w:t xml:space="preserve"> </w:t>
      </w:r>
      <w:r w:rsidRPr="00E86E57">
        <w:t>committed</w:t>
      </w:r>
      <w:r w:rsidR="005F4C9E">
        <w:t xml:space="preserve"> </w:t>
      </w:r>
      <w:r w:rsidRPr="00E86E57">
        <w:t>to</w:t>
      </w:r>
      <w:r w:rsidR="005F4C9E">
        <w:t xml:space="preserve"> </w:t>
      </w:r>
      <w:r w:rsidRPr="00E86E57">
        <w:t>respond</w:t>
      </w:r>
      <w:r w:rsidR="005F4C9E">
        <w:t xml:space="preserve"> </w:t>
      </w:r>
      <w:r w:rsidRPr="00E86E57">
        <w:t>to</w:t>
      </w:r>
      <w:r w:rsidR="005F4C9E">
        <w:t xml:space="preserve"> </w:t>
      </w:r>
      <w:r w:rsidRPr="00E86E57">
        <w:t>the</w:t>
      </w:r>
      <w:r w:rsidR="005F4C9E">
        <w:t xml:space="preserve"> </w:t>
      </w:r>
      <w:r>
        <w:t>other</w:t>
      </w:r>
      <w:r w:rsidR="005F4C9E">
        <w:t xml:space="preserve"> </w:t>
      </w:r>
      <w:r w:rsidRPr="00E86E57">
        <w:t>recommendations</w:t>
      </w:r>
      <w:r w:rsidR="005F4C9E">
        <w:t xml:space="preserve"> </w:t>
      </w:r>
      <w:r w:rsidRPr="00E86E57">
        <w:t>from</w:t>
      </w:r>
      <w:r w:rsidR="005F4C9E">
        <w:t xml:space="preserve"> </w:t>
      </w:r>
      <w:r w:rsidRPr="00E86E57">
        <w:t>the</w:t>
      </w:r>
      <w:r w:rsidR="005F4C9E">
        <w:t xml:space="preserve"> </w:t>
      </w:r>
      <w:r w:rsidRPr="00E86E57">
        <w:t>Hāpaitia</w:t>
      </w:r>
      <w:r w:rsidR="005F4C9E">
        <w:t xml:space="preserve"> </w:t>
      </w:r>
      <w:r w:rsidRPr="00E86E57">
        <w:t>programme</w:t>
      </w:r>
      <w:r>
        <w:t>.</w:t>
      </w:r>
    </w:p>
    <w:p w14:paraId="2635881E" w14:textId="77777777" w:rsidR="0071570E" w:rsidRDefault="00886567" w:rsidP="00886567">
      <w:pPr>
        <w:pStyle w:val="SingleTxtG"/>
      </w:pPr>
      <w:r w:rsidRPr="0079339A">
        <w:rPr>
          <w:iCs/>
          <w:lang w:val="en-NZ"/>
        </w:rPr>
        <w:t>217.</w:t>
      </w:r>
      <w:r w:rsidRPr="0079339A">
        <w:rPr>
          <w:iCs/>
          <w:lang w:val="en-NZ"/>
        </w:rPr>
        <w:tab/>
      </w:r>
      <w:r>
        <w:t>Public</w:t>
      </w:r>
      <w:r w:rsidR="005F4C9E">
        <w:t xml:space="preserve"> </w:t>
      </w:r>
      <w:r>
        <w:t>submissions</w:t>
      </w:r>
      <w:r w:rsidR="005F4C9E">
        <w:t xml:space="preserve"> </w:t>
      </w:r>
      <w:r>
        <w:t>supported</w:t>
      </w:r>
      <w:r w:rsidR="005F4C9E">
        <w:t xml:space="preserve"> </w:t>
      </w:r>
      <w:r>
        <w:t>the</w:t>
      </w:r>
      <w:r w:rsidR="005F4C9E">
        <w:t xml:space="preserve"> </w:t>
      </w:r>
      <w:r w:rsidRPr="002F3753">
        <w:rPr>
          <w:i/>
          <w:iCs/>
        </w:rPr>
        <w:t>Mana</w:t>
      </w:r>
      <w:r w:rsidR="005F4C9E">
        <w:rPr>
          <w:i/>
          <w:iCs/>
        </w:rPr>
        <w:t xml:space="preserve"> </w:t>
      </w:r>
      <w:r w:rsidRPr="002F3753">
        <w:rPr>
          <w:i/>
          <w:iCs/>
        </w:rPr>
        <w:t>Ōrite</w:t>
      </w:r>
      <w:r w:rsidR="005F4C9E">
        <w:t xml:space="preserve"> </w:t>
      </w:r>
      <w:r w:rsidRPr="00AE71C7">
        <w:t>relationship</w:t>
      </w:r>
      <w:r w:rsidR="005F4C9E">
        <w:t xml:space="preserve"> </w:t>
      </w:r>
      <w:r w:rsidRPr="00AE71C7">
        <w:t>agreement</w:t>
      </w:r>
      <w:r>
        <w:t>,</w:t>
      </w:r>
      <w:r w:rsidR="005F4C9E">
        <w:t xml:space="preserve"> </w:t>
      </w:r>
      <w:r>
        <w:t>and</w:t>
      </w:r>
      <w:r w:rsidR="005F4C9E">
        <w:t xml:space="preserve"> </w:t>
      </w:r>
      <w:r>
        <w:t>of</w:t>
      </w:r>
      <w:r w:rsidR="005F4C9E">
        <w:t xml:space="preserve"> </w:t>
      </w:r>
      <w:r>
        <w:t>prioritising</w:t>
      </w:r>
      <w:r w:rsidR="005F4C9E">
        <w:t xml:space="preserve"> </w:t>
      </w:r>
      <w:r>
        <w:t>the</w:t>
      </w:r>
      <w:r w:rsidR="005F4C9E">
        <w:t xml:space="preserve"> </w:t>
      </w:r>
      <w:r>
        <w:t>recommendations</w:t>
      </w:r>
      <w:r w:rsidR="005F4C9E">
        <w:t xml:space="preserve"> </w:t>
      </w:r>
      <w:r>
        <w:t>in</w:t>
      </w:r>
      <w:r w:rsidR="005F4C9E">
        <w:t xml:space="preserve"> </w:t>
      </w:r>
      <w:r>
        <w:t>the</w:t>
      </w:r>
      <w:r w:rsidR="005F4C9E">
        <w:t xml:space="preserve"> </w:t>
      </w:r>
      <w:r w:rsidRPr="002F3753">
        <w:rPr>
          <w:i/>
          <w:iCs/>
        </w:rPr>
        <w:t>Hui</w:t>
      </w:r>
      <w:r w:rsidR="005F4C9E">
        <w:rPr>
          <w:i/>
          <w:iCs/>
        </w:rPr>
        <w:t xml:space="preserve"> </w:t>
      </w:r>
      <w:r w:rsidRPr="002F3753">
        <w:rPr>
          <w:i/>
          <w:iCs/>
        </w:rPr>
        <w:t>Māori</w:t>
      </w:r>
      <w:r w:rsidR="005F4C9E">
        <w:rPr>
          <w:i/>
          <w:iCs/>
        </w:rPr>
        <w:t xml:space="preserve"> </w:t>
      </w:r>
      <w:r w:rsidRPr="002F3753">
        <w:rPr>
          <w:i/>
          <w:iCs/>
        </w:rPr>
        <w:t>Ināia</w:t>
      </w:r>
      <w:r w:rsidR="005F4C9E">
        <w:rPr>
          <w:i/>
          <w:iCs/>
        </w:rPr>
        <w:t xml:space="preserve"> </w:t>
      </w:r>
      <w:r w:rsidRPr="002F3753">
        <w:rPr>
          <w:i/>
          <w:iCs/>
        </w:rPr>
        <w:t>Tonu</w:t>
      </w:r>
      <w:r w:rsidR="005F4C9E">
        <w:rPr>
          <w:i/>
          <w:iCs/>
        </w:rPr>
        <w:t xml:space="preserve"> </w:t>
      </w:r>
      <w:r w:rsidRPr="002F3753">
        <w:rPr>
          <w:i/>
          <w:iCs/>
        </w:rPr>
        <w:t>Nei</w:t>
      </w:r>
      <w:r w:rsidR="005F4C9E">
        <w:t xml:space="preserve"> </w:t>
      </w:r>
      <w:r>
        <w:t>report.</w:t>
      </w:r>
    </w:p>
    <w:p w14:paraId="2AD12A4C" w14:textId="7F24148E" w:rsidR="00886567" w:rsidRPr="00D17D27" w:rsidRDefault="00886567" w:rsidP="00886567">
      <w:pPr>
        <w:pStyle w:val="SingleTxtG"/>
        <w:rPr>
          <w:i/>
          <w:iCs/>
          <w:lang w:val="en-NZ"/>
        </w:rPr>
      </w:pPr>
      <w:r w:rsidRPr="00D17D27">
        <w:rPr>
          <w:iCs/>
          <w:lang w:val="en-NZ"/>
        </w:rPr>
        <w:t>218.</w:t>
      </w:r>
      <w:r w:rsidRPr="00D17D27">
        <w:rPr>
          <w:iCs/>
          <w:lang w:val="en-NZ"/>
        </w:rPr>
        <w:tab/>
      </w:r>
      <w:r w:rsidRPr="00E44099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11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November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model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District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Court,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Ao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Mārama,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B30BDF">
        <w:t>announced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model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incorporate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best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practices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developed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District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Court</w:t>
      </w:r>
      <w:r w:rsidR="0071570E">
        <w:rPr>
          <w:lang w:val="en-NZ"/>
        </w:rPr>
        <w:t>’</w:t>
      </w:r>
      <w:r w:rsidRPr="00440554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solution-focused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specialist</w:t>
      </w:r>
      <w:r w:rsidR="005F4C9E">
        <w:rPr>
          <w:lang w:val="en-NZ"/>
        </w:rPr>
        <w:t xml:space="preserve"> </w:t>
      </w:r>
      <w:r w:rsidRPr="00440554">
        <w:rPr>
          <w:lang w:val="en-NZ"/>
        </w:rPr>
        <w:t>courts</w:t>
      </w:r>
      <w:r w:rsidR="005F4C9E">
        <w:rPr>
          <w:lang w:val="en-NZ"/>
        </w:rPr>
        <w:t xml:space="preserve"> </w:t>
      </w:r>
      <w:r w:rsidRPr="00574447">
        <w:rPr>
          <w:lang w:val="en-NZ"/>
        </w:rPr>
        <w:t>(for</w:t>
      </w:r>
      <w:r w:rsidR="005F4C9E">
        <w:rPr>
          <w:lang w:val="en-NZ"/>
        </w:rPr>
        <w:t xml:space="preserve"> </w:t>
      </w:r>
      <w:r w:rsidRPr="00574447">
        <w:rPr>
          <w:lang w:val="en-NZ"/>
        </w:rPr>
        <w:t>example,</w:t>
      </w:r>
      <w:r w:rsidR="005F4C9E">
        <w:rPr>
          <w:lang w:val="en-NZ"/>
        </w:rPr>
        <w:t xml:space="preserve"> </w:t>
      </w:r>
      <w:r w:rsidRPr="00574447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574447">
        <w:rPr>
          <w:lang w:val="en-NZ"/>
        </w:rPr>
        <w:t>Rangatahi</w:t>
      </w:r>
      <w:r w:rsidR="005F4C9E">
        <w:rPr>
          <w:lang w:val="en-NZ"/>
        </w:rPr>
        <w:t xml:space="preserve"> </w:t>
      </w:r>
      <w:r w:rsidRPr="009267DC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9267DC">
        <w:rPr>
          <w:lang w:val="en-NZ"/>
        </w:rPr>
        <w:t>Family</w:t>
      </w:r>
      <w:r w:rsidR="005F4C9E">
        <w:rPr>
          <w:lang w:val="en-NZ"/>
        </w:rPr>
        <w:t xml:space="preserve"> </w:t>
      </w:r>
      <w:r w:rsidRPr="009267DC">
        <w:rPr>
          <w:lang w:val="en-NZ"/>
        </w:rPr>
        <w:t>Violence</w:t>
      </w:r>
      <w:r w:rsidR="005F4C9E">
        <w:rPr>
          <w:lang w:val="en-NZ"/>
        </w:rPr>
        <w:t xml:space="preserve"> </w:t>
      </w:r>
      <w:r w:rsidRPr="009267DC">
        <w:rPr>
          <w:lang w:val="en-NZ"/>
        </w:rPr>
        <w:t>Courts)</w:t>
      </w:r>
      <w:r w:rsidR="005F4C9E">
        <w:rPr>
          <w:lang w:val="en-NZ"/>
        </w:rPr>
        <w:t xml:space="preserve"> </w:t>
      </w:r>
      <w:r w:rsidRPr="009267DC">
        <w:rPr>
          <w:lang w:val="en-NZ"/>
        </w:rPr>
        <w:t>into</w:t>
      </w:r>
      <w:r w:rsidR="005F4C9E">
        <w:rPr>
          <w:lang w:val="en-NZ"/>
        </w:rPr>
        <w:t xml:space="preserve"> </w:t>
      </w:r>
      <w:r w:rsidRPr="009267DC">
        <w:rPr>
          <w:lang w:val="en-NZ"/>
        </w:rPr>
        <w:t>its</w:t>
      </w:r>
      <w:r w:rsidR="005F4C9E">
        <w:rPr>
          <w:lang w:val="en-NZ"/>
        </w:rPr>
        <w:t xml:space="preserve"> </w:t>
      </w:r>
      <w:r w:rsidRPr="009267DC">
        <w:rPr>
          <w:lang w:val="en-NZ"/>
        </w:rPr>
        <w:t>mainstream</w:t>
      </w:r>
      <w:r w:rsidR="005F4C9E">
        <w:rPr>
          <w:lang w:val="en-NZ"/>
        </w:rPr>
        <w:t xml:space="preserve"> </w:t>
      </w:r>
      <w:r w:rsidRPr="009267DC">
        <w:rPr>
          <w:lang w:val="en-NZ"/>
        </w:rPr>
        <w:t>criminal</w:t>
      </w:r>
      <w:r w:rsidR="005F4C9E">
        <w:rPr>
          <w:lang w:val="en-NZ"/>
        </w:rPr>
        <w:t xml:space="preserve"> </w:t>
      </w:r>
      <w:r w:rsidRPr="009267DC">
        <w:rPr>
          <w:lang w:val="en-NZ"/>
        </w:rPr>
        <w:t>jurisdiction.</w:t>
      </w:r>
      <w:r w:rsidR="005F4C9E">
        <w:t xml:space="preserve"> </w:t>
      </w:r>
      <w:r w:rsidRPr="00E44099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Ao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Mārama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aim</w:t>
      </w:r>
      <w:r>
        <w:rPr>
          <w:lang w:val="en-NZ"/>
        </w:rPr>
        <w:t>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improve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access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justice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enhanc</w:t>
      </w:r>
      <w:r>
        <w:rPr>
          <w:lang w:val="en-NZ"/>
        </w:rPr>
        <w:t>e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procedural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substantive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fairness,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who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affected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44099">
        <w:rPr>
          <w:lang w:val="en-NZ"/>
        </w:rPr>
        <w:t>court</w:t>
      </w:r>
      <w:r>
        <w:rPr>
          <w:lang w:val="en-NZ"/>
        </w:rPr>
        <w:t>.</w:t>
      </w:r>
    </w:p>
    <w:p w14:paraId="35507FE7" w14:textId="473D117B" w:rsidR="00886567" w:rsidRPr="00BC45F5" w:rsidRDefault="00886567" w:rsidP="00683A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Working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partnership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Māori</w:t>
      </w:r>
    </w:p>
    <w:p w14:paraId="0054EB94" w14:textId="77777777" w:rsidR="0071570E" w:rsidRDefault="00886567" w:rsidP="00886567">
      <w:pPr>
        <w:pStyle w:val="SingleTxtG"/>
        <w:rPr>
          <w:lang w:val="en-NZ"/>
        </w:rPr>
      </w:pPr>
      <w:r w:rsidRPr="00FC3BA8">
        <w:rPr>
          <w:iCs/>
          <w:lang w:val="en-NZ"/>
        </w:rPr>
        <w:t>219.</w:t>
      </w:r>
      <w:r w:rsidRPr="00FC3BA8">
        <w:rPr>
          <w:iCs/>
          <w:lang w:val="en-NZ"/>
        </w:rPr>
        <w:tab/>
      </w:r>
      <w:r w:rsidRPr="00582264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Correction</w:t>
      </w:r>
      <w:r w:rsidR="0071570E">
        <w:rPr>
          <w:lang w:val="en-NZ"/>
        </w:rPr>
        <w:t>’</w:t>
      </w:r>
      <w:r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Advisory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Board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now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formally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known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Poari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Hautū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Rautaki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Māori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executive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level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board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provides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strategic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leadership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improve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reduce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offending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re-offending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582264">
        <w:rPr>
          <w:lang w:val="en-NZ"/>
        </w:rPr>
        <w:t>Māori.</w:t>
      </w:r>
      <w:bookmarkEnd w:id="65"/>
    </w:p>
    <w:p w14:paraId="6D5EDBAD" w14:textId="77777777" w:rsidR="0071570E" w:rsidRDefault="00886567" w:rsidP="00886567">
      <w:pPr>
        <w:pStyle w:val="SingleTxtG"/>
        <w:rPr>
          <w:lang w:val="en-NZ"/>
        </w:rPr>
      </w:pPr>
      <w:r w:rsidRPr="00727C1F">
        <w:rPr>
          <w:iCs/>
          <w:lang w:val="en-NZ"/>
        </w:rPr>
        <w:t>220.</w:t>
      </w:r>
      <w:r w:rsidRPr="00727C1F">
        <w:rPr>
          <w:iCs/>
          <w:lang w:val="en-NZ"/>
        </w:rPr>
        <w:tab/>
      </w:r>
      <w:r w:rsidRPr="0030268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Rautaki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team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established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August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2017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strengthen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Corrections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strategic</w:t>
      </w:r>
      <w:r w:rsidR="005F4C9E">
        <w:rPr>
          <w:lang w:val="en-NZ"/>
        </w:rPr>
        <w:t xml:space="preserve"> </w:t>
      </w:r>
      <w:r w:rsidRPr="00B30BDF">
        <w:t>capability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partnerships</w:t>
      </w:r>
      <w:r w:rsidR="005F4C9E">
        <w:rPr>
          <w:lang w:val="en-NZ"/>
        </w:rPr>
        <w:t xml:space="preserve"> </w:t>
      </w:r>
      <w:r w:rsidRPr="00064099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064099">
        <w:rPr>
          <w:lang w:val="en-NZ"/>
        </w:rPr>
        <w:t>iwi/Māori</w:t>
      </w:r>
      <w:bookmarkEnd w:id="61"/>
      <w:bookmarkEnd w:id="64"/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also</w:t>
      </w:r>
      <w:r w:rsidR="005F4C9E">
        <w:rPr>
          <w:lang w:val="en-NZ"/>
        </w:rPr>
        <w:t xml:space="preserve"> </w:t>
      </w:r>
      <w:r>
        <w:rPr>
          <w:lang w:val="en-NZ"/>
        </w:rPr>
        <w:t>supported</w:t>
      </w:r>
      <w:r w:rsidR="005F4C9E">
        <w:rPr>
          <w:lang w:val="en-NZ"/>
        </w:rPr>
        <w:t xml:space="preserve"> </w:t>
      </w:r>
      <w:r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Partnership</w:t>
      </w:r>
      <w:r w:rsidR="005F4C9E">
        <w:rPr>
          <w:lang w:val="en-NZ"/>
        </w:rPr>
        <w:t xml:space="preserve"> </w:t>
      </w:r>
      <w:r w:rsidRPr="00302680">
        <w:rPr>
          <w:lang w:val="en-NZ"/>
        </w:rPr>
        <w:t>Framework</w:t>
      </w:r>
      <w:r>
        <w:rPr>
          <w:lang w:val="en-NZ"/>
        </w:rPr>
        <w:t>.</w:t>
      </w:r>
    </w:p>
    <w:p w14:paraId="06556EA6" w14:textId="54DE408A" w:rsidR="00886567" w:rsidRPr="00BC45F5" w:rsidRDefault="00886567" w:rsidP="00683A2A">
      <w:pPr>
        <w:pStyle w:val="H4G"/>
        <w:rPr>
          <w:lang w:val="en-NZ"/>
        </w:rPr>
      </w:pPr>
      <w:bookmarkStart w:id="66" w:name="_Toc315863895"/>
      <w:bookmarkStart w:id="67" w:name="_Hlk72222474"/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Mana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Wāhine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Kaupapa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Inquiry</w:t>
      </w:r>
    </w:p>
    <w:p w14:paraId="16829ACB" w14:textId="61DD42D9" w:rsidR="00886567" w:rsidRPr="00F64541" w:rsidRDefault="00886567" w:rsidP="00886567">
      <w:pPr>
        <w:pStyle w:val="SingleTxtG"/>
        <w:rPr>
          <w:lang w:val="en-NZ"/>
        </w:rPr>
      </w:pPr>
      <w:r w:rsidRPr="00F64541">
        <w:rPr>
          <w:iCs/>
          <w:lang w:val="en-NZ"/>
        </w:rPr>
        <w:t>221.</w:t>
      </w:r>
      <w:r w:rsidRPr="00F64541">
        <w:rPr>
          <w:iCs/>
          <w:lang w:val="en-NZ"/>
        </w:rPr>
        <w:tab/>
      </w:r>
      <w:r w:rsidRPr="0050418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Mana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Wāhine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Kaupapa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Inquiry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thematic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inquiry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Waitangi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Tribunal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into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claims</w:t>
      </w:r>
      <w:r w:rsidR="005F4C9E">
        <w:rPr>
          <w:lang w:val="en-NZ"/>
        </w:rPr>
        <w:t xml:space="preserve"> </w:t>
      </w:r>
      <w:r w:rsidRPr="0050418E">
        <w:t>alleging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Crown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failed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value,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acknowledge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protect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rights,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status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role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women.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MfW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TPK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co-lead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agencies</w:t>
      </w:r>
      <w:r w:rsidR="005F4C9E">
        <w:rPr>
          <w:lang w:val="en-NZ"/>
        </w:rPr>
        <w:t xml:space="preserve"> </w:t>
      </w:r>
      <w:r w:rsidRPr="0050418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Inquiry.</w:t>
      </w:r>
    </w:p>
    <w:p w14:paraId="2B7911F9" w14:textId="1CC22BD7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222.</w:t>
      </w:r>
      <w:r>
        <w:rPr>
          <w:iCs/>
          <w:lang w:val="en-NZ"/>
        </w:rPr>
        <w:tab/>
      </w:r>
      <w:r w:rsidRPr="00F64541">
        <w:rPr>
          <w:lang w:val="en-NZ"/>
        </w:rPr>
        <w:t>Approximately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180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claims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lodged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Waitangi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Tribunal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1993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September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concerning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inequities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disparities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women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including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B30BDF">
        <w:t>lack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access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justice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issue</w:t>
      </w:r>
      <w:r>
        <w:rPr>
          <w:lang w:val="en-NZ"/>
        </w:rPr>
        <w:t>s.</w:t>
      </w:r>
    </w:p>
    <w:p w14:paraId="5EB34816" w14:textId="22C72853" w:rsidR="00886567" w:rsidRPr="00F64541" w:rsidRDefault="00886567" w:rsidP="00886567">
      <w:pPr>
        <w:pStyle w:val="SingleTxtG"/>
        <w:rPr>
          <w:lang w:val="en-NZ"/>
        </w:rPr>
      </w:pPr>
      <w:r w:rsidRPr="00F64541">
        <w:rPr>
          <w:iCs/>
          <w:lang w:val="en-NZ"/>
        </w:rPr>
        <w:t>223.</w:t>
      </w:r>
      <w:r w:rsidRPr="00F64541">
        <w:rPr>
          <w:iCs/>
          <w:lang w:val="en-NZ"/>
        </w:rPr>
        <w:tab/>
      </w:r>
      <w:r w:rsidRPr="00F6454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beginning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develop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approach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existing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policies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30BDF">
        <w:t>identify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early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opportunities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change,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driven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engagement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women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ensure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they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voice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design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delivery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current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policies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programmes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affect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them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whānau.</w:t>
      </w:r>
    </w:p>
    <w:p w14:paraId="1EE14A89" w14:textId="38EAF596" w:rsidR="00886567" w:rsidRDefault="00886567" w:rsidP="00683A2A">
      <w:pPr>
        <w:pStyle w:val="H23G"/>
        <w:rPr>
          <w:lang w:val="en-NZ"/>
        </w:rPr>
      </w:pPr>
      <w:r>
        <w:lastRenderedPageBreak/>
        <w:tab/>
        <w:t>12.</w:t>
      </w:r>
      <w:r>
        <w:tab/>
      </w:r>
      <w:r w:rsidRPr="00167D21">
        <w:t>Increased</w:t>
      </w:r>
      <w:r w:rsidR="005F4C9E">
        <w:t xml:space="preserve"> </w:t>
      </w:r>
      <w:r w:rsidRPr="00167D21">
        <w:t>diversity</w:t>
      </w:r>
      <w:r w:rsidR="005F4C9E">
        <w:t xml:space="preserve"> </w:t>
      </w:r>
      <w:r w:rsidRPr="00167D21">
        <w:t>of</w:t>
      </w:r>
      <w:r w:rsidR="005F4C9E">
        <w:t xml:space="preserve"> </w:t>
      </w:r>
      <w:r w:rsidRPr="00167D21">
        <w:t>decision</w:t>
      </w:r>
      <w:r w:rsidR="005F4C9E">
        <w:t xml:space="preserve"> </w:t>
      </w:r>
      <w:r w:rsidRPr="00167D21">
        <w:t>makers</w:t>
      </w:r>
      <w:r w:rsidR="005F4C9E">
        <w:t xml:space="preserve"> </w:t>
      </w:r>
      <w:r w:rsidRPr="00167D21">
        <w:t>in</w:t>
      </w:r>
      <w:r w:rsidR="005F4C9E">
        <w:t xml:space="preserve"> </w:t>
      </w:r>
      <w:r w:rsidRPr="00167D21">
        <w:t>the</w:t>
      </w:r>
      <w:r w:rsidR="005F4C9E">
        <w:t xml:space="preserve"> </w:t>
      </w:r>
      <w:r w:rsidRPr="00167D21">
        <w:t>criminal</w:t>
      </w:r>
      <w:r w:rsidR="005F4C9E">
        <w:t xml:space="preserve"> </w:t>
      </w:r>
      <w:r w:rsidRPr="00167D21">
        <w:t>justice</w:t>
      </w:r>
      <w:r w:rsidR="005F4C9E">
        <w:t xml:space="preserve"> </w:t>
      </w:r>
      <w:r w:rsidRPr="00167D21">
        <w:t>system</w:t>
      </w:r>
      <w:bookmarkEnd w:id="66"/>
    </w:p>
    <w:bookmarkEnd w:id="67"/>
    <w:p w14:paraId="43F53BBE" w14:textId="2B1E1764" w:rsidR="00886567" w:rsidRPr="00B30BDF" w:rsidRDefault="00886567" w:rsidP="00886567">
      <w:pPr>
        <w:pStyle w:val="SingleTxtG"/>
      </w:pPr>
      <w:r w:rsidRPr="00B30BDF">
        <w:rPr>
          <w:iCs/>
        </w:rPr>
        <w:t>224.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justice</w:t>
      </w:r>
      <w:r w:rsidR="005F4C9E">
        <w:t xml:space="preserve"> </w:t>
      </w:r>
      <w:r w:rsidRPr="00B30BDF">
        <w:t>sector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taken</w:t>
      </w:r>
      <w:r w:rsidR="005F4C9E">
        <w:t xml:space="preserve"> </w:t>
      </w:r>
      <w:r w:rsidRPr="00B30BDF">
        <w:t>steps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ensure</w:t>
      </w:r>
      <w:r w:rsidR="005F4C9E">
        <w:t xml:space="preserve"> </w:t>
      </w:r>
      <w:r w:rsidRPr="00B30BDF">
        <w:t>there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representation</w:t>
      </w:r>
      <w:r w:rsidR="005F4C9E">
        <w:t xml:space="preserve"> </w:t>
      </w:r>
      <w:r w:rsidRPr="00B30BDF">
        <w:t>at</w:t>
      </w:r>
      <w:r w:rsidR="005F4C9E">
        <w:t xml:space="preserve"> </w:t>
      </w:r>
      <w:r w:rsidRPr="00B30BDF">
        <w:t>senior</w:t>
      </w:r>
      <w:r w:rsidR="005F4C9E">
        <w:t xml:space="preserve"> </w:t>
      </w:r>
      <w:r w:rsidRPr="00B30BDF">
        <w:t>leadership</w:t>
      </w:r>
      <w:r w:rsidR="005F4C9E">
        <w:t xml:space="preserve"> </w:t>
      </w:r>
      <w:r w:rsidRPr="00B30BDF">
        <w:t>levels.</w:t>
      </w:r>
      <w:r w:rsidR="005F4C9E">
        <w:t xml:space="preserve"> </w:t>
      </w:r>
      <w:r w:rsidRPr="00B30BDF">
        <w:t>Deputy</w:t>
      </w:r>
      <w:r w:rsidR="005F4C9E">
        <w:t xml:space="preserve"> </w:t>
      </w:r>
      <w:r w:rsidRPr="00B30BDF">
        <w:t>Chief</w:t>
      </w:r>
      <w:r w:rsidR="005F4C9E">
        <w:t xml:space="preserve"> </w:t>
      </w:r>
      <w:r w:rsidRPr="00B30BDF">
        <w:t>Executives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have</w:t>
      </w:r>
      <w:r w:rsidR="005F4C9E">
        <w:t xml:space="preserve"> </w:t>
      </w:r>
      <w:r w:rsidRPr="00B30BDF">
        <w:t>been</w:t>
      </w:r>
      <w:r w:rsidR="005F4C9E">
        <w:t xml:space="preserve"> </w:t>
      </w:r>
      <w:r w:rsidRPr="00B30BDF">
        <w:t>appointed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3</w:t>
      </w:r>
      <w:r w:rsidR="005F4C9E">
        <w:t xml:space="preserve"> </w:t>
      </w:r>
      <w:r w:rsidRPr="00B30BDF">
        <w:t>out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6</w:t>
      </w:r>
      <w:r w:rsidR="005F4C9E">
        <w:t xml:space="preserve"> </w:t>
      </w:r>
      <w:r w:rsidRPr="00B30BDF">
        <w:t>justice</w:t>
      </w:r>
      <w:r w:rsidR="005F4C9E">
        <w:t xml:space="preserve"> </w:t>
      </w:r>
      <w:r w:rsidRPr="00B30BDF">
        <w:t>sector</w:t>
      </w:r>
      <w:r w:rsidR="005F4C9E">
        <w:t xml:space="preserve"> </w:t>
      </w:r>
      <w:r w:rsidRPr="00B30BDF">
        <w:t>agencies.</w:t>
      </w:r>
    </w:p>
    <w:p w14:paraId="3201B6ED" w14:textId="0BB6547F" w:rsidR="00886567" w:rsidRPr="00B30BDF" w:rsidRDefault="00886567" w:rsidP="00886567">
      <w:pPr>
        <w:pStyle w:val="SingleTxtG"/>
      </w:pPr>
      <w:r w:rsidRPr="00B30BDF">
        <w:rPr>
          <w:iCs/>
        </w:rPr>
        <w:t>225.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ethnic</w:t>
      </w:r>
      <w:r w:rsidR="005F4C9E">
        <w:t xml:space="preserve"> </w:t>
      </w:r>
      <w:r w:rsidRPr="00B30BDF">
        <w:t>diversity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Police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steadily</w:t>
      </w:r>
      <w:r w:rsidR="005F4C9E">
        <w:t xml:space="preserve"> </w:t>
      </w:r>
      <w:r w:rsidRPr="00B30BDF">
        <w:t>increased</w:t>
      </w:r>
      <w:r w:rsidR="005F4C9E">
        <w:t xml:space="preserve"> </w:t>
      </w:r>
      <w:r w:rsidRPr="00B30BDF">
        <w:t>over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last</w:t>
      </w:r>
      <w:r w:rsidR="005F4C9E">
        <w:t xml:space="preserve"> </w:t>
      </w:r>
      <w:r w:rsidRPr="00B30BDF">
        <w:t>five</w:t>
      </w:r>
      <w:r w:rsidR="005F4C9E">
        <w:t xml:space="preserve"> </w:t>
      </w:r>
      <w:r w:rsidRPr="00B30BDF">
        <w:t>years.</w:t>
      </w:r>
      <w:r w:rsidR="005F4C9E">
        <w:t xml:space="preserve"> </w:t>
      </w:r>
      <w:r w:rsidRPr="00B30BDF">
        <w:t>Police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established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focused</w:t>
      </w:r>
      <w:r w:rsidR="005F4C9E">
        <w:t xml:space="preserve"> </w:t>
      </w:r>
      <w:r w:rsidRPr="00B30BDF">
        <w:t>recruitment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retention</w:t>
      </w:r>
      <w:r w:rsidR="005F4C9E">
        <w:t xml:space="preserve"> </w:t>
      </w:r>
      <w:r w:rsidRPr="00B30BDF">
        <w:t>strategy</w:t>
      </w:r>
      <w:r w:rsidR="005F4C9E">
        <w:t xml:space="preserve"> </w:t>
      </w:r>
      <w:r w:rsidRPr="00B30BDF">
        <w:t>through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collaborative</w:t>
      </w:r>
      <w:r w:rsidR="005F4C9E">
        <w:t xml:space="preserve"> </w:t>
      </w:r>
      <w:r w:rsidRPr="00B30BDF">
        <w:t>approach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agencies,</w:t>
      </w:r>
      <w:r w:rsidR="005F4C9E">
        <w:t xml:space="preserve"> </w:t>
      </w:r>
      <w:r w:rsidRPr="00B30BDF">
        <w:t>educational</w:t>
      </w:r>
      <w:r w:rsidR="005F4C9E">
        <w:t xml:space="preserve"> </w:t>
      </w:r>
      <w:r w:rsidRPr="00B30BDF">
        <w:t>institutions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other</w:t>
      </w:r>
      <w:r w:rsidR="005F4C9E">
        <w:t xml:space="preserve"> </w:t>
      </w:r>
      <w:r w:rsidRPr="00B30BDF">
        <w:t>minority</w:t>
      </w:r>
      <w:r w:rsidR="005F4C9E">
        <w:t xml:space="preserve"> </w:t>
      </w:r>
      <w:r w:rsidRPr="00B30BDF">
        <w:t>ethnic</w:t>
      </w:r>
      <w:r w:rsidR="005F4C9E">
        <w:t xml:space="preserve"> </w:t>
      </w:r>
      <w:r w:rsidRPr="00B30BDF">
        <w:t>communities.</w:t>
      </w:r>
    </w:p>
    <w:p w14:paraId="06D35FD8" w14:textId="0235A5BD" w:rsidR="00886567" w:rsidRPr="00B30BDF" w:rsidRDefault="00886567" w:rsidP="00886567">
      <w:pPr>
        <w:pStyle w:val="SingleTxtG"/>
      </w:pPr>
      <w:r w:rsidRPr="00B30BDF">
        <w:rPr>
          <w:iCs/>
        </w:rPr>
        <w:t>226.</w:t>
      </w:r>
      <w:r w:rsidRPr="00B30BDF">
        <w:rPr>
          <w:iCs/>
        </w:rPr>
        <w:tab/>
      </w:r>
      <w:r w:rsidRPr="00B30BDF">
        <w:t>As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result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these</w:t>
      </w:r>
      <w:r w:rsidR="005F4C9E">
        <w:t xml:space="preserve"> </w:t>
      </w:r>
      <w:r w:rsidRPr="00B30BDF">
        <w:t>partnerships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targeted</w:t>
      </w:r>
      <w:r w:rsidR="005F4C9E">
        <w:t xml:space="preserve"> </w:t>
      </w:r>
      <w:r w:rsidRPr="00B30BDF">
        <w:t>advertising,</w:t>
      </w:r>
      <w:r w:rsidR="005F4C9E">
        <w:t xml:space="preserve"> </w:t>
      </w:r>
      <w:r w:rsidRPr="00B30BDF">
        <w:t>Police</w:t>
      </w:r>
      <w:r w:rsidR="005F4C9E">
        <w:t xml:space="preserve"> </w:t>
      </w:r>
      <w:r w:rsidRPr="00B30BDF">
        <w:t>constabulary</w:t>
      </w:r>
      <w:r w:rsidR="005F4C9E">
        <w:t xml:space="preserve"> </w:t>
      </w:r>
      <w:r w:rsidRPr="00B30BDF">
        <w:t>recruitment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seen</w:t>
      </w:r>
      <w:r w:rsidR="005F4C9E">
        <w:t xml:space="preserve"> </w:t>
      </w:r>
      <w:r w:rsidRPr="00B30BDF">
        <w:t>an</w:t>
      </w:r>
      <w:r w:rsidR="005F4C9E">
        <w:t xml:space="preserve"> </w:t>
      </w:r>
      <w:r w:rsidRPr="00B30BDF">
        <w:t>increase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number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officers</w:t>
      </w:r>
      <w:r w:rsidR="005F4C9E">
        <w:t xml:space="preserve"> </w:t>
      </w:r>
      <w:r w:rsidRPr="00B30BDF">
        <w:t>who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and/or</w:t>
      </w:r>
      <w:r w:rsidR="005F4C9E">
        <w:t xml:space="preserve"> </w:t>
      </w:r>
      <w:r w:rsidRPr="00B30BDF">
        <w:t>ethnic</w:t>
      </w:r>
      <w:r w:rsidR="005F4C9E">
        <w:t xml:space="preserve"> </w:t>
      </w:r>
      <w:r w:rsidRPr="00B30BDF">
        <w:t>minority</w:t>
      </w:r>
      <w:r w:rsidR="005F4C9E">
        <w:t xml:space="preserve"> </w:t>
      </w:r>
      <w:r w:rsidRPr="00B30BDF">
        <w:t>descent.</w:t>
      </w:r>
      <w:r w:rsidR="005F4C9E">
        <w:t xml:space="preserve"> </w:t>
      </w:r>
      <w:r w:rsidRPr="00B30BDF">
        <w:t>See</w:t>
      </w:r>
      <w:r w:rsidR="005F4C9E">
        <w:t xml:space="preserve"> </w:t>
      </w:r>
      <w:r w:rsidRPr="00B30BDF">
        <w:t>Table</w:t>
      </w:r>
      <w:r w:rsidR="005F4C9E">
        <w:t xml:space="preserve"> </w:t>
      </w:r>
      <w:r w:rsidRPr="00B30BDF">
        <w:t>5</w:t>
      </w:r>
      <w:r w:rsidR="0071570E">
        <w:t>–</w:t>
      </w:r>
      <w:r w:rsidRPr="00B30BDF">
        <w:t>8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Annex</w:t>
      </w:r>
      <w:r w:rsidR="005F4C9E">
        <w:t xml:space="preserve"> </w:t>
      </w:r>
      <w:r w:rsidRPr="00B30BDF">
        <w:t>4.</w:t>
      </w:r>
    </w:p>
    <w:p w14:paraId="7610885B" w14:textId="76658047" w:rsidR="00886567" w:rsidRPr="00B30BDF" w:rsidRDefault="00886567" w:rsidP="00886567">
      <w:pPr>
        <w:pStyle w:val="SingleTxtG"/>
      </w:pPr>
      <w:r w:rsidRPr="00B30BDF">
        <w:rPr>
          <w:iCs/>
        </w:rPr>
        <w:t>227.</w:t>
      </w:r>
      <w:r w:rsidRPr="00B30BDF">
        <w:rPr>
          <w:iCs/>
        </w:rPr>
        <w:tab/>
      </w:r>
      <w:r w:rsidRPr="00B30BDF">
        <w:t>Mana</w:t>
      </w:r>
      <w:r w:rsidR="005F4C9E">
        <w:t xml:space="preserve"> </w:t>
      </w:r>
      <w:r w:rsidRPr="00B30BDF">
        <w:t>Wāhine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an</w:t>
      </w:r>
      <w:r w:rsidR="005F4C9E">
        <w:t xml:space="preserve"> </w:t>
      </w:r>
      <w:r w:rsidRPr="00B30BDF">
        <w:t>employee-led</w:t>
      </w:r>
      <w:r w:rsidR="005F4C9E">
        <w:t xml:space="preserve"> </w:t>
      </w:r>
      <w:r w:rsidRPr="00B30BDF">
        <w:t>group</w:t>
      </w:r>
      <w:r w:rsidR="005F4C9E">
        <w:t xml:space="preserve"> </w:t>
      </w:r>
      <w:r w:rsidRPr="00B30BDF">
        <w:t>made</w:t>
      </w:r>
      <w:r w:rsidR="005F4C9E">
        <w:t xml:space="preserve"> </w:t>
      </w:r>
      <w:r w:rsidRPr="00B30BDF">
        <w:t>up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ethnic</w:t>
      </w:r>
      <w:r w:rsidR="005F4C9E">
        <w:t xml:space="preserve"> </w:t>
      </w:r>
      <w:r w:rsidRPr="00B30BDF">
        <w:t>women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supporters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tautoko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diverse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inclusive</w:t>
      </w:r>
      <w:r w:rsidR="005F4C9E">
        <w:t xml:space="preserve"> </w:t>
      </w:r>
      <w:r w:rsidRPr="00B30BDF">
        <w:t>space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Mana</w:t>
      </w:r>
      <w:r w:rsidR="005F4C9E">
        <w:t xml:space="preserve"> </w:t>
      </w:r>
      <w:r w:rsidRPr="00B30BDF">
        <w:t>Wāhine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flourish</w:t>
      </w:r>
      <w:r w:rsidR="005F4C9E">
        <w:t xml:space="preserve"> </w:t>
      </w:r>
      <w:r w:rsidRPr="00B30BDF">
        <w:t>within</w:t>
      </w:r>
      <w:r w:rsidR="005F4C9E">
        <w:t xml:space="preserve"> </w:t>
      </w:r>
      <w:r w:rsidRPr="00B30BDF">
        <w:t>Police.</w:t>
      </w:r>
      <w:r w:rsidR="005F4C9E">
        <w:t xml:space="preserve"> </w:t>
      </w:r>
      <w:r w:rsidRPr="00B30BDF">
        <w:t>Two</w:t>
      </w:r>
      <w:r w:rsidR="005F4C9E">
        <w:t xml:space="preserve"> </w:t>
      </w:r>
      <w:r w:rsidRPr="00B30BDF">
        <w:t>main</w:t>
      </w:r>
      <w:r w:rsidR="005F4C9E">
        <w:t xml:space="preserve"> </w:t>
      </w:r>
      <w:r w:rsidRPr="00B30BDF">
        <w:t>initiatives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Mana</w:t>
      </w:r>
      <w:r w:rsidR="005F4C9E">
        <w:t xml:space="preserve"> </w:t>
      </w:r>
      <w:r w:rsidRPr="00B30BDF">
        <w:t>Wāhine</w:t>
      </w:r>
      <w:r w:rsidR="005F4C9E">
        <w:t xml:space="preserve"> </w:t>
      </w:r>
      <w:r w:rsidRPr="00B30BDF">
        <w:t>Conference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annual</w:t>
      </w:r>
      <w:r w:rsidR="005F4C9E">
        <w:t xml:space="preserve"> </w:t>
      </w:r>
      <w:r w:rsidRPr="00B30BDF">
        <w:t>Mana</w:t>
      </w:r>
      <w:r w:rsidR="005F4C9E">
        <w:t xml:space="preserve"> </w:t>
      </w:r>
      <w:r w:rsidRPr="00B30BDF">
        <w:t>Wāhine</w:t>
      </w:r>
      <w:r w:rsidR="005F4C9E">
        <w:t xml:space="preserve"> </w:t>
      </w:r>
      <w:r w:rsidRPr="00B30BDF">
        <w:t>Awards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Excellence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Policing</w:t>
      </w:r>
    </w:p>
    <w:p w14:paraId="734BEF4F" w14:textId="5DCE7B66" w:rsidR="00886567" w:rsidRPr="00B30BDF" w:rsidRDefault="00886567" w:rsidP="00886567">
      <w:pPr>
        <w:pStyle w:val="SingleTxtG"/>
      </w:pPr>
      <w:r w:rsidRPr="00B30BDF">
        <w:rPr>
          <w:iCs/>
        </w:rPr>
        <w:t>228.</w:t>
      </w:r>
      <w:r w:rsidRPr="00B30BDF">
        <w:rPr>
          <w:iCs/>
        </w:rPr>
        <w:tab/>
      </w:r>
      <w:r w:rsidRPr="00B30BDF">
        <w:t>Over</w:t>
      </w:r>
      <w:r w:rsidR="005F4C9E">
        <w:t xml:space="preserve"> </w:t>
      </w:r>
      <w:r w:rsidRPr="00B30BDF">
        <w:t>10,000</w:t>
      </w:r>
      <w:r w:rsidR="005F4C9E">
        <w:t xml:space="preserve"> </w:t>
      </w:r>
      <w:r w:rsidRPr="00B30BDF">
        <w:t>people</w:t>
      </w:r>
      <w:r w:rsidR="005F4C9E">
        <w:t xml:space="preserve"> </w:t>
      </w:r>
      <w:r w:rsidRPr="00B30BDF">
        <w:t>work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Corrections.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2020,</w:t>
      </w:r>
      <w:r w:rsidR="005F4C9E">
        <w:t xml:space="preserve"> </w:t>
      </w:r>
      <w:r w:rsidRPr="00B30BDF">
        <w:t>69.5%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Pākehā,</w:t>
      </w:r>
      <w:r w:rsidR="005F4C9E">
        <w:t xml:space="preserve"> </w:t>
      </w:r>
      <w:r w:rsidRPr="00B30BDF">
        <w:t>21.3%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12.5%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10%</w:t>
      </w:r>
      <w:r w:rsidR="005F4C9E">
        <w:t xml:space="preserve"> </w:t>
      </w:r>
      <w:r w:rsidRPr="00B30BDF">
        <w:t>Asian.</w:t>
      </w:r>
      <w:r w:rsidRPr="0071570E">
        <w:rPr>
          <w:rStyle w:val="FootnoteReference"/>
        </w:rPr>
        <w:footnoteReference w:id="31"/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Deputy</w:t>
      </w:r>
      <w:r w:rsidR="005F4C9E">
        <w:t xml:space="preserve"> </w:t>
      </w:r>
      <w:r w:rsidRPr="00B30BDF">
        <w:t>Chief</w:t>
      </w:r>
      <w:r w:rsidR="005F4C9E">
        <w:t xml:space="preserve"> </w:t>
      </w:r>
      <w:r w:rsidRPr="00B30BDF">
        <w:t>Executive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appointed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2019,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maximise</w:t>
      </w:r>
      <w:r w:rsidR="005F4C9E">
        <w:t xml:space="preserve"> </w:t>
      </w:r>
      <w:r w:rsidRPr="00B30BDF">
        <w:t>positive</w:t>
      </w:r>
      <w:r w:rsidR="005F4C9E">
        <w:t xml:space="preserve"> </w:t>
      </w:r>
      <w:r w:rsidRPr="00B30BDF">
        <w:t>outcomes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across</w:t>
      </w:r>
      <w:r w:rsidR="005F4C9E">
        <w:t xml:space="preserve"> </w:t>
      </w:r>
      <w:r w:rsidRPr="00B30BDF">
        <w:t>Corrections.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current</w:t>
      </w:r>
      <w:r w:rsidR="005F4C9E">
        <w:t xml:space="preserve"> </w:t>
      </w:r>
      <w:r w:rsidRPr="00B30BDF">
        <w:t>National</w:t>
      </w:r>
      <w:r w:rsidR="005F4C9E">
        <w:t xml:space="preserve"> </w:t>
      </w:r>
      <w:r w:rsidRPr="00B30BDF">
        <w:t>Commissioner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descent.</w:t>
      </w:r>
      <w:r w:rsidR="005F4C9E">
        <w:t xml:space="preserve"> </w:t>
      </w:r>
      <w:r w:rsidRPr="00B30BDF">
        <w:t>Work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underway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explore</w:t>
      </w:r>
      <w:r w:rsidR="005F4C9E">
        <w:t xml:space="preserve"> </w:t>
      </w:r>
      <w:r w:rsidRPr="00B30BDF">
        <w:t>how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</w:t>
      </w:r>
      <w:r w:rsidR="005F4C9E">
        <w:t xml:space="preserve"> </w:t>
      </w:r>
      <w:r w:rsidRPr="00B30BDF">
        <w:t>can</w:t>
      </w:r>
      <w:r w:rsidR="005F4C9E">
        <w:t xml:space="preserve"> </w:t>
      </w:r>
      <w:r w:rsidRPr="00B30BDF">
        <w:t>be</w:t>
      </w:r>
      <w:r w:rsidR="005F4C9E">
        <w:t xml:space="preserve"> </w:t>
      </w:r>
      <w:r w:rsidRPr="00B30BDF">
        <w:t>better</w:t>
      </w:r>
      <w:r w:rsidR="005F4C9E">
        <w:t xml:space="preserve"> </w:t>
      </w:r>
      <w:r w:rsidRPr="00B30BDF">
        <w:t>represented</w:t>
      </w:r>
      <w:r w:rsidR="005F4C9E">
        <w:t xml:space="preserve"> </w:t>
      </w:r>
      <w:r w:rsidRPr="00B30BDF">
        <w:t>across</w:t>
      </w:r>
      <w:r w:rsidR="005F4C9E">
        <w:t xml:space="preserve"> </w:t>
      </w:r>
      <w:r w:rsidRPr="00B30BDF">
        <w:t>Corrections.</w:t>
      </w:r>
    </w:p>
    <w:p w14:paraId="4328AB66" w14:textId="1768319E" w:rsidR="00886567" w:rsidRPr="007713A2" w:rsidRDefault="00886567" w:rsidP="00886567">
      <w:pPr>
        <w:pStyle w:val="SingleTxtG"/>
        <w:rPr>
          <w:lang w:val="en-NZ"/>
        </w:rPr>
      </w:pPr>
      <w:r w:rsidRPr="007713A2">
        <w:rPr>
          <w:iCs/>
          <w:lang w:val="en-NZ"/>
        </w:rPr>
        <w:t>229.</w:t>
      </w:r>
      <w:r w:rsidRPr="007713A2">
        <w:rPr>
          <w:iCs/>
          <w:lang w:val="en-NZ"/>
        </w:rPr>
        <w:tab/>
      </w:r>
      <w:r w:rsidRPr="00B30BDF">
        <w:t>In</w:t>
      </w:r>
      <w:r w:rsidR="005F4C9E">
        <w:t xml:space="preserve"> </w:t>
      </w:r>
      <w:r w:rsidRPr="00B30BDF">
        <w:t>2020,</w:t>
      </w:r>
      <w:r w:rsidR="005F4C9E">
        <w:t xml:space="preserve"> </w:t>
      </w:r>
      <w:r w:rsidRPr="00B30BDF">
        <w:t>79%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District</w:t>
      </w:r>
      <w:r w:rsidR="005F4C9E">
        <w:t xml:space="preserve"> </w:t>
      </w:r>
      <w:r w:rsidRPr="00B30BDF">
        <w:t>Court</w:t>
      </w:r>
      <w:r w:rsidR="005F4C9E">
        <w:t xml:space="preserve"> </w:t>
      </w:r>
      <w:r w:rsidRPr="00B30BDF">
        <w:t>judges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Pākehā,</w:t>
      </w:r>
      <w:r w:rsidR="005F4C9E">
        <w:t xml:space="preserve"> </w:t>
      </w:r>
      <w:r w:rsidRPr="00B30BDF">
        <w:t>16%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4%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peoples.</w:t>
      </w:r>
      <w:r w:rsidR="005F4C9E">
        <w:t xml:space="preserve"> </w:t>
      </w:r>
      <w:r w:rsidRPr="00B30BDF">
        <w:t>Only</w:t>
      </w:r>
      <w:r w:rsidR="005F4C9E">
        <w:t xml:space="preserve"> </w:t>
      </w:r>
      <w:r w:rsidRPr="00B30BDF">
        <w:t>two</w:t>
      </w:r>
      <w:r w:rsidR="005F4C9E">
        <w:t xml:space="preserve"> </w:t>
      </w:r>
      <w:r w:rsidRPr="00B30BDF">
        <w:t>judges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Indian,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one</w:t>
      </w:r>
      <w:r w:rsidR="005F4C9E">
        <w:t xml:space="preserve"> </w:t>
      </w:r>
      <w:r w:rsidRPr="00B30BDF">
        <w:t>identified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Māori/Chinese.</w:t>
      </w:r>
      <w:r w:rsidR="005F4C9E">
        <w:t xml:space="preserve"> </w:t>
      </w:r>
      <w:r w:rsidRPr="00B30BDF">
        <w:t>No</w:t>
      </w:r>
      <w:r w:rsidR="005F4C9E">
        <w:t xml:space="preserve"> </w:t>
      </w:r>
      <w:r w:rsidRPr="00B30BDF">
        <w:t>ethnicity</w:t>
      </w:r>
      <w:r w:rsidR="005F4C9E">
        <w:t xml:space="preserve"> </w:t>
      </w:r>
      <w:r w:rsidRPr="00B30BDF">
        <w:t>records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kept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senior</w:t>
      </w:r>
      <w:r w:rsidR="005F4C9E">
        <w:t xml:space="preserve"> </w:t>
      </w:r>
      <w:r w:rsidRPr="00B30BDF">
        <w:t>courts.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first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Justice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appointed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Supreme</w:t>
      </w:r>
      <w:r w:rsidR="005F4C9E">
        <w:t xml:space="preserve"> </w:t>
      </w:r>
      <w:r w:rsidRPr="00B30BDF">
        <w:t>Court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2019.</w:t>
      </w:r>
      <w:r w:rsidR="005F4C9E">
        <w:t xml:space="preserve"> </w:t>
      </w:r>
      <w:r w:rsidRPr="00B30BDF">
        <w:t>One</w:t>
      </w:r>
      <w:r w:rsidR="005F4C9E">
        <w:t xml:space="preserve"> </w:t>
      </w:r>
      <w:r w:rsidRPr="00B30BDF">
        <w:t>Justice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Court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Appeal</w:t>
      </w:r>
      <w:r w:rsidR="005F4C9E">
        <w:t xml:space="preserve"> </w:t>
      </w:r>
      <w:r w:rsidRPr="00B30BDF">
        <w:t>affiliates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hapū.</w:t>
      </w:r>
      <w:r w:rsidR="005F4C9E">
        <w:t xml:space="preserve"> </w:t>
      </w:r>
      <w:r w:rsidRPr="00B30BDF">
        <w:t>There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not</w:t>
      </w:r>
      <w:r w:rsidR="005F4C9E">
        <w:t xml:space="preserve"> </w:t>
      </w:r>
      <w:r w:rsidRPr="00B30BDF">
        <w:t>been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judge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senior</w:t>
      </w:r>
      <w:r w:rsidR="005F4C9E">
        <w:t xml:space="preserve"> </w:t>
      </w:r>
      <w:r w:rsidRPr="00B30BDF">
        <w:t>courts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only</w:t>
      </w:r>
      <w:r w:rsidR="005F4C9E">
        <w:t xml:space="preserve"> </w:t>
      </w:r>
      <w:r w:rsidRPr="00B30BDF">
        <w:t>one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Asian</w:t>
      </w:r>
      <w:r w:rsidR="005F4C9E">
        <w:t xml:space="preserve"> </w:t>
      </w:r>
      <w:r w:rsidRPr="00B30BDF">
        <w:t>descent.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14,000</w:t>
      </w:r>
      <w:r w:rsidR="005F4C9E">
        <w:t xml:space="preserve"> </w:t>
      </w:r>
      <w:r w:rsidRPr="00B30BDF">
        <w:t>lawyers</w:t>
      </w:r>
      <w:r w:rsidR="005F4C9E">
        <w:t xml:space="preserve"> </w:t>
      </w:r>
      <w:r w:rsidRPr="00B30BDF">
        <w:t>practicing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New</w:t>
      </w:r>
      <w:r w:rsidR="005F4C9E">
        <w:t xml:space="preserve"> </w:t>
      </w:r>
      <w:r w:rsidRPr="00B30BDF">
        <w:t>Zealand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2020,</w:t>
      </w:r>
      <w:r w:rsidR="005F4C9E">
        <w:t xml:space="preserve"> </w:t>
      </w:r>
      <w:r w:rsidRPr="00B30BDF">
        <w:t>just</w:t>
      </w:r>
      <w:r w:rsidR="005F4C9E">
        <w:t xml:space="preserve"> </w:t>
      </w:r>
      <w:r w:rsidRPr="00B30BDF">
        <w:t>over</w:t>
      </w:r>
      <w:r w:rsidR="005F4C9E">
        <w:t xml:space="preserve"> </w:t>
      </w:r>
      <w:r w:rsidRPr="00B30BDF">
        <w:t>6%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less</w:t>
      </w:r>
      <w:r w:rsidR="005F4C9E">
        <w:t xml:space="preserve"> </w:t>
      </w:r>
      <w:r w:rsidRPr="00B30BDF">
        <w:t>than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3%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7713A2">
        <w:rPr>
          <w:lang w:val="en-NZ"/>
        </w:rPr>
        <w:t>peoples.</w:t>
      </w:r>
    </w:p>
    <w:bookmarkEnd w:id="62"/>
    <w:p w14:paraId="0A445215" w14:textId="5496506B" w:rsidR="00886567" w:rsidRPr="00167D21" w:rsidRDefault="00886567" w:rsidP="00683A2A">
      <w:pPr>
        <w:pStyle w:val="H23G"/>
      </w:pPr>
      <w:r>
        <w:tab/>
        <w:t>13.</w:t>
      </w:r>
      <w:r>
        <w:tab/>
      </w:r>
      <w:r w:rsidRPr="00167D21">
        <w:t>Participation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Achievement</w:t>
      </w:r>
      <w:r w:rsidR="005F4C9E">
        <w:t xml:space="preserve"> </w:t>
      </w:r>
      <w:r w:rsidRPr="00167D21">
        <w:t>in</w:t>
      </w:r>
      <w:r w:rsidR="005F4C9E">
        <w:t xml:space="preserve"> </w:t>
      </w:r>
      <w:r w:rsidRPr="00167D21">
        <w:t>Education</w:t>
      </w:r>
    </w:p>
    <w:p w14:paraId="0B2814DF" w14:textId="77777777" w:rsidR="0071570E" w:rsidRDefault="00886567" w:rsidP="00886567">
      <w:pPr>
        <w:pStyle w:val="SingleTxtG"/>
      </w:pPr>
      <w:r w:rsidRPr="00B30BDF">
        <w:rPr>
          <w:iCs/>
        </w:rPr>
        <w:t>230.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New</w:t>
      </w:r>
      <w:r w:rsidR="005F4C9E">
        <w:t xml:space="preserve"> </w:t>
      </w:r>
      <w:r w:rsidRPr="00B30BDF">
        <w:t>Zealand</w:t>
      </w:r>
      <w:r w:rsidR="005F4C9E">
        <w:t xml:space="preserve"> </w:t>
      </w:r>
      <w:r w:rsidRPr="00B30BDF">
        <w:t>Curriculum</w:t>
      </w:r>
      <w:r w:rsidR="005F4C9E">
        <w:t xml:space="preserve"> </w:t>
      </w:r>
      <w:r w:rsidRPr="00B30BDF">
        <w:t>refresh</w:t>
      </w:r>
      <w:r w:rsidR="005F4C9E">
        <w:t xml:space="preserve"> </w:t>
      </w:r>
      <w:r w:rsidRPr="00B30BDF">
        <w:t>involves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input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Bicultural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Inclusive</w:t>
      </w:r>
      <w:r w:rsidR="005F4C9E">
        <w:t xml:space="preserve"> </w:t>
      </w:r>
      <w:r w:rsidRPr="00B30BDF">
        <w:t>Framework</w:t>
      </w:r>
      <w:r w:rsidR="005F4C9E">
        <w:t xml:space="preserve"> </w:t>
      </w:r>
      <w:r w:rsidRPr="00B30BDF">
        <w:t>Working</w:t>
      </w:r>
      <w:r w:rsidR="005F4C9E">
        <w:t xml:space="preserve"> </w:t>
      </w:r>
      <w:r w:rsidRPr="00B30BDF">
        <w:t>Group.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refresh</w:t>
      </w:r>
      <w:r w:rsidR="005F4C9E">
        <w:t xml:space="preserve"> </w:t>
      </w:r>
      <w:r w:rsidRPr="00B30BDF">
        <w:t>seeks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ensure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curriculum</w:t>
      </w:r>
      <w:r w:rsidR="005F4C9E">
        <w:t xml:space="preserve"> </w:t>
      </w:r>
      <w:r w:rsidRPr="00B30BDF">
        <w:t>better</w:t>
      </w:r>
      <w:r w:rsidR="005F4C9E">
        <w:t xml:space="preserve"> </w:t>
      </w:r>
      <w:r w:rsidRPr="00B30BDF">
        <w:t>reflects</w:t>
      </w:r>
      <w:r w:rsidR="005F4C9E">
        <w:t xml:space="preserve"> </w:t>
      </w:r>
      <w:r w:rsidRPr="00B30BDF">
        <w:t>Aotearoa</w:t>
      </w:r>
      <w:r w:rsidR="0071570E">
        <w:t>’</w:t>
      </w:r>
      <w:r w:rsidRPr="00B30BDF">
        <w:t>s</w:t>
      </w:r>
      <w:r w:rsidR="005F4C9E">
        <w:t xml:space="preserve"> </w:t>
      </w:r>
      <w:r w:rsidRPr="00B30BDF">
        <w:t>bicultural</w:t>
      </w:r>
      <w:r w:rsidR="005F4C9E">
        <w:t xml:space="preserve"> </w:t>
      </w:r>
      <w:r w:rsidRPr="00B30BDF">
        <w:t>foundation,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adopts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stronger</w:t>
      </w:r>
      <w:r w:rsidR="005F4C9E">
        <w:t xml:space="preserve"> </w:t>
      </w:r>
      <w:r w:rsidRPr="00B30BDF">
        <w:t>focus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identities,</w:t>
      </w:r>
      <w:r w:rsidR="005F4C9E">
        <w:t xml:space="preserve"> </w:t>
      </w:r>
      <w:r w:rsidRPr="00B30BDF">
        <w:t>languages,</w:t>
      </w:r>
      <w:r w:rsidR="005F4C9E">
        <w:t xml:space="preserve"> </w:t>
      </w:r>
      <w:r w:rsidRPr="00B30BDF">
        <w:t>cultures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wellbeing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children.</w:t>
      </w:r>
    </w:p>
    <w:p w14:paraId="7856B30E" w14:textId="6B1E7980" w:rsidR="00886567" w:rsidRPr="00B30BDF" w:rsidRDefault="00886567" w:rsidP="00886567">
      <w:pPr>
        <w:pStyle w:val="SingleTxtG"/>
      </w:pPr>
      <w:r w:rsidRPr="00B30BDF">
        <w:rPr>
          <w:iCs/>
        </w:rPr>
        <w:t>231.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Statement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National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Learning</w:t>
      </w:r>
      <w:r w:rsidR="005F4C9E">
        <w:t xml:space="preserve"> </w:t>
      </w:r>
      <w:r w:rsidRPr="00B30BDF">
        <w:t>Priorities</w:t>
      </w:r>
      <w:r w:rsidR="005F4C9E">
        <w:t xml:space="preserve"> </w:t>
      </w:r>
      <w:r w:rsidRPr="00B30BDF">
        <w:t>(NELP)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Tertiary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Strategy</w:t>
      </w:r>
      <w:r w:rsidR="005F4C9E">
        <w:t xml:space="preserve"> </w:t>
      </w:r>
      <w:r w:rsidRPr="00B30BDF">
        <w:t>(TES)</w:t>
      </w:r>
      <w:r w:rsidR="005F4C9E">
        <w:t xml:space="preserve"> </w:t>
      </w:r>
      <w:r w:rsidRPr="00B30BDF">
        <w:t>published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2020</w:t>
      </w:r>
      <w:r w:rsidR="005F4C9E">
        <w:t xml:space="preserve"> </w:t>
      </w:r>
      <w:r w:rsidRPr="00B30BDF">
        <w:t>set</w:t>
      </w:r>
      <w:r w:rsidR="005F4C9E">
        <w:t xml:space="preserve"> </w:t>
      </w:r>
      <w:r w:rsidRPr="00B30BDF">
        <w:t>out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71570E">
        <w:t>’</w:t>
      </w:r>
      <w:r w:rsidRPr="00B30BDF">
        <w:t>s</w:t>
      </w:r>
      <w:r w:rsidR="005F4C9E">
        <w:t xml:space="preserve"> </w:t>
      </w:r>
      <w:r w:rsidRPr="00B30BDF">
        <w:t>priorities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will</w:t>
      </w:r>
      <w:r w:rsidR="005F4C9E">
        <w:t xml:space="preserve"> </w:t>
      </w:r>
      <w:r w:rsidRPr="00B30BDF">
        <w:t>ensure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success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wellbeing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all</w:t>
      </w:r>
      <w:r w:rsidR="005F4C9E">
        <w:t xml:space="preserve"> </w:t>
      </w:r>
      <w:r w:rsidRPr="00B30BDF">
        <w:t>learners,</w:t>
      </w:r>
      <w:r w:rsidR="005F4C9E">
        <w:t xml:space="preserve"> </w:t>
      </w:r>
      <w:r w:rsidRPr="00B30BDF">
        <w:t>respond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needs,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sustain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identities,</w:t>
      </w:r>
      <w:r w:rsidR="005F4C9E">
        <w:t xml:space="preserve"> </w:t>
      </w:r>
      <w:r w:rsidRPr="00B30BDF">
        <w:t>languages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cultures.</w:t>
      </w:r>
    </w:p>
    <w:p w14:paraId="178D72B9" w14:textId="77777777" w:rsidR="0071570E" w:rsidRDefault="00886567" w:rsidP="00886567">
      <w:pPr>
        <w:pStyle w:val="SingleTxtG"/>
      </w:pPr>
      <w:r w:rsidRPr="00B30BDF">
        <w:rPr>
          <w:iCs/>
        </w:rPr>
        <w:t>232.</w:t>
      </w:r>
      <w:r w:rsidRPr="00B30BDF">
        <w:rPr>
          <w:iCs/>
        </w:rPr>
        <w:tab/>
      </w:r>
      <w:r w:rsidRPr="00B30BDF">
        <w:t>Public</w:t>
      </w:r>
      <w:r w:rsidR="005F4C9E">
        <w:t xml:space="preserve"> </w:t>
      </w:r>
      <w:r w:rsidRPr="00B30BDF">
        <w:t>submissions</w:t>
      </w:r>
      <w:r w:rsidR="005F4C9E">
        <w:t xml:space="preserve"> </w:t>
      </w:r>
      <w:r w:rsidRPr="00B30BDF">
        <w:t>stated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NELP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had</w:t>
      </w:r>
      <w:r w:rsidR="005F4C9E">
        <w:t xml:space="preserve"> </w:t>
      </w:r>
      <w:r w:rsidRPr="00B30BDF">
        <w:t>some</w:t>
      </w:r>
      <w:r w:rsidR="005F4C9E">
        <w:t xml:space="preserve"> </w:t>
      </w:r>
      <w:r w:rsidRPr="00B30BDF">
        <w:t>positive</w:t>
      </w:r>
      <w:r w:rsidR="005F4C9E">
        <w:t xml:space="preserve"> </w:t>
      </w:r>
      <w:r w:rsidRPr="00B30BDF">
        <w:t>impact</w:t>
      </w:r>
      <w:r w:rsidR="005F4C9E">
        <w:t xml:space="preserve"> </w:t>
      </w:r>
      <w:r w:rsidRPr="00B30BDF">
        <w:t>but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there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more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be</w:t>
      </w:r>
      <w:r w:rsidR="005F4C9E">
        <w:t xml:space="preserve"> </w:t>
      </w:r>
      <w:r w:rsidRPr="00B30BDF">
        <w:t>done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this</w:t>
      </w:r>
      <w:r w:rsidR="005F4C9E">
        <w:t xml:space="preserve"> </w:t>
      </w:r>
      <w:r w:rsidRPr="00B30BDF">
        <w:t>area.</w:t>
      </w:r>
    </w:p>
    <w:p w14:paraId="3769D54E" w14:textId="1BB55BBF" w:rsidR="00886567" w:rsidRPr="00BC45F5" w:rsidRDefault="00886567" w:rsidP="00683A2A">
      <w:pPr>
        <w:pStyle w:val="H4G"/>
        <w:rPr>
          <w:lang w:val="en-NZ"/>
        </w:rPr>
      </w:pPr>
      <w:bookmarkStart w:id="68" w:name="_Hlk71531666"/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Participation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Early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Learning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Education</w:t>
      </w:r>
    </w:p>
    <w:p w14:paraId="75DC9DCA" w14:textId="77777777" w:rsidR="0071570E" w:rsidRDefault="00886567" w:rsidP="00886567">
      <w:pPr>
        <w:pStyle w:val="SingleTxtG"/>
        <w:rPr>
          <w:lang w:val="en-NZ"/>
        </w:rPr>
      </w:pPr>
      <w:r w:rsidRPr="004A3E8F">
        <w:rPr>
          <w:iCs/>
          <w:lang w:val="en-NZ"/>
        </w:rPr>
        <w:t>233.</w:t>
      </w:r>
      <w:r w:rsidRPr="004A3E8F">
        <w:rPr>
          <w:iCs/>
          <w:lang w:val="en-NZ"/>
        </w:rPr>
        <w:tab/>
      </w:r>
      <w:r w:rsidRPr="00B30BDF">
        <w:t>The</w:t>
      </w:r>
      <w:r w:rsidR="005F4C9E">
        <w:t xml:space="preserve"> </w:t>
      </w:r>
      <w:r w:rsidRPr="00B30BDF">
        <w:t>number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children</w:t>
      </w:r>
      <w:r w:rsidR="005F4C9E">
        <w:t xml:space="preserve"> </w:t>
      </w:r>
      <w:r w:rsidRPr="00B30BDF">
        <w:t>participating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early</w:t>
      </w:r>
      <w:r w:rsidR="005F4C9E">
        <w:t xml:space="preserve"> </w:t>
      </w:r>
      <w:r w:rsidRPr="00B30BDF">
        <w:t>learning</w:t>
      </w:r>
      <w:r w:rsidR="005F4C9E">
        <w:t xml:space="preserve"> </w:t>
      </w:r>
      <w:r w:rsidRPr="00B30BDF">
        <w:t>before</w:t>
      </w:r>
      <w:r w:rsidR="005F4C9E">
        <w:t xml:space="preserve"> </w:t>
      </w:r>
      <w:r w:rsidRPr="00B30BDF">
        <w:t>starting</w:t>
      </w:r>
      <w:r w:rsidR="005F4C9E">
        <w:t xml:space="preserve"> </w:t>
      </w:r>
      <w:r w:rsidRPr="00B30BDF">
        <w:t>school,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steadily</w:t>
      </w:r>
      <w:r w:rsidR="005F4C9E">
        <w:t xml:space="preserve"> </w:t>
      </w:r>
      <w:r w:rsidRPr="00B30BDF">
        <w:t>increased</w:t>
      </w:r>
      <w:r w:rsidR="005F4C9E">
        <w:t xml:space="preserve"> </w:t>
      </w:r>
      <w:r w:rsidRPr="00B30BDF">
        <w:t>from</w:t>
      </w:r>
      <w:r w:rsidR="005F4C9E">
        <w:t xml:space="preserve"> </w:t>
      </w:r>
      <w:r w:rsidRPr="00B30BDF">
        <w:t>95%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2011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97%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2019.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greatest</w:t>
      </w:r>
      <w:r w:rsidR="005F4C9E">
        <w:t xml:space="preserve"> </w:t>
      </w:r>
      <w:r w:rsidRPr="00B30BDF">
        <w:t>increases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children</w:t>
      </w:r>
      <w:r w:rsidR="005F4C9E">
        <w:t xml:space="preserve"> </w:t>
      </w:r>
      <w:r w:rsidRPr="00B30BDF">
        <w:t>(87%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93%)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(91%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96%).</w:t>
      </w:r>
    </w:p>
    <w:p w14:paraId="729E6938" w14:textId="77777777" w:rsidR="0071570E" w:rsidRDefault="00886567" w:rsidP="00683A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Attainment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National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Certification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Educational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Achievement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(NCEA)</w:t>
      </w:r>
    </w:p>
    <w:p w14:paraId="67797378" w14:textId="77777777" w:rsidR="0071570E" w:rsidRDefault="00886567" w:rsidP="00886567">
      <w:pPr>
        <w:pStyle w:val="SingleTxtG"/>
        <w:rPr>
          <w:lang w:val="en-NZ"/>
        </w:rPr>
      </w:pPr>
      <w:r w:rsidRPr="004B5F68">
        <w:rPr>
          <w:iCs/>
          <w:lang w:val="en-NZ"/>
        </w:rPr>
        <w:t>234.</w:t>
      </w:r>
      <w:r w:rsidRPr="004B5F68">
        <w:rPr>
          <w:iCs/>
          <w:lang w:val="en-NZ"/>
        </w:rPr>
        <w:tab/>
      </w:r>
      <w:r w:rsidRPr="00B30BDF">
        <w:t>In</w:t>
      </w:r>
      <w:r w:rsidR="005F4C9E">
        <w:t xml:space="preserve"> </w:t>
      </w:r>
      <w:r w:rsidRPr="00B30BDF">
        <w:t>2019,</w:t>
      </w:r>
      <w:r w:rsidR="005F4C9E">
        <w:t xml:space="preserve"> </w:t>
      </w:r>
      <w:r w:rsidRPr="00B30BDF">
        <w:t>78.8%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all</w:t>
      </w:r>
      <w:r w:rsidR="005F4C9E">
        <w:t xml:space="preserve"> </w:t>
      </w:r>
      <w:r w:rsidRPr="00B30BDF">
        <w:t>school</w:t>
      </w:r>
      <w:r w:rsidR="005F4C9E">
        <w:t xml:space="preserve"> </w:t>
      </w:r>
      <w:r w:rsidRPr="00B30BDF">
        <w:t>leavers</w:t>
      </w:r>
      <w:r w:rsidR="005F4C9E">
        <w:t xml:space="preserve"> </w:t>
      </w:r>
      <w:r w:rsidRPr="00B30BDF">
        <w:t>attained</w:t>
      </w:r>
      <w:r w:rsidR="005F4C9E">
        <w:t xml:space="preserve"> </w:t>
      </w:r>
      <w:r w:rsidRPr="00B30BDF">
        <w:t>at</w:t>
      </w:r>
      <w:r w:rsidR="005F4C9E">
        <w:t xml:space="preserve"> </w:t>
      </w:r>
      <w:r w:rsidRPr="00B30BDF">
        <w:t>least</w:t>
      </w:r>
      <w:r w:rsidR="005F4C9E">
        <w:t xml:space="preserve"> </w:t>
      </w:r>
      <w:r w:rsidRPr="00B30BDF">
        <w:t>NCEA</w:t>
      </w:r>
      <w:r w:rsidR="005F4C9E">
        <w:t xml:space="preserve"> </w:t>
      </w:r>
      <w:r w:rsidRPr="00B30BDF">
        <w:t>Level</w:t>
      </w:r>
      <w:r w:rsidR="005F4C9E">
        <w:t xml:space="preserve"> </w:t>
      </w:r>
      <w:r w:rsidRPr="00B30BDF">
        <w:t>2</w:t>
      </w:r>
      <w:r w:rsidR="005F4C9E">
        <w:t xml:space="preserve"> </w:t>
      </w:r>
      <w:r w:rsidRPr="00B30BDF">
        <w:t>(indicating</w:t>
      </w:r>
      <w:r w:rsidR="005F4C9E">
        <w:t xml:space="preserve"> </w:t>
      </w:r>
      <w:r w:rsidRPr="00B30BDF">
        <w:t>12</w:t>
      </w:r>
      <w:r w:rsidR="005F4C9E">
        <w:t xml:space="preserve"> </w:t>
      </w:r>
      <w:r w:rsidRPr="00B30BDF">
        <w:t>years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schooling</w:t>
      </w:r>
      <w:r w:rsidR="005F4C9E">
        <w:t xml:space="preserve"> </w:t>
      </w:r>
      <w:r w:rsidRPr="00B30BDF">
        <w:t>out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possible</w:t>
      </w:r>
      <w:r w:rsidR="005F4C9E">
        <w:t xml:space="preserve"> </w:t>
      </w:r>
      <w:r w:rsidRPr="00B30BDF">
        <w:t>13),</w:t>
      </w:r>
      <w:r w:rsidR="005F4C9E">
        <w:t xml:space="preserve"> </w:t>
      </w:r>
      <w:r w:rsidRPr="00B30BDF">
        <w:t>or</w:t>
      </w:r>
      <w:r w:rsidR="005F4C9E">
        <w:t xml:space="preserve"> </w:t>
      </w:r>
      <w:r w:rsidRPr="00B30BDF">
        <w:t>equivalent:</w:t>
      </w:r>
      <w:r w:rsidR="005F4C9E">
        <w:t xml:space="preserve"> </w:t>
      </w:r>
      <w:r w:rsidRPr="00B30BDF">
        <w:t>Asian</w:t>
      </w:r>
      <w:r w:rsidR="005F4C9E">
        <w:t xml:space="preserve"> </w:t>
      </w:r>
      <w:r w:rsidRPr="00B30BDF">
        <w:t>students</w:t>
      </w:r>
      <w:r w:rsidR="005F4C9E">
        <w:t xml:space="preserve"> </w:t>
      </w:r>
      <w:r w:rsidRPr="00B30BDF">
        <w:t>had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highest</w:t>
      </w:r>
      <w:r w:rsidR="005F4C9E">
        <w:t xml:space="preserve"> </w:t>
      </w:r>
      <w:r w:rsidRPr="00B30BDF">
        <w:t>proportion</w:t>
      </w:r>
      <w:r w:rsidR="005F4C9E">
        <w:t xml:space="preserve"> </w:t>
      </w:r>
      <w:r w:rsidRPr="00B30BDF">
        <w:t>(89.7%),</w:t>
      </w:r>
      <w:r w:rsidR="005F4C9E">
        <w:t xml:space="preserve"> </w:t>
      </w:r>
      <w:r w:rsidRPr="00B30BDF">
        <w:t>Pākehā</w:t>
      </w:r>
      <w:r w:rsidR="005F4C9E">
        <w:t xml:space="preserve"> </w:t>
      </w:r>
      <w:r w:rsidRPr="00B30BDF">
        <w:t>(82.0%),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</w:t>
      </w:r>
      <w:r w:rsidR="005F4C9E">
        <w:t xml:space="preserve"> </w:t>
      </w:r>
      <w:r w:rsidRPr="00B30BDF">
        <w:t>(73.7%),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(64.7%).</w:t>
      </w:r>
      <w:r w:rsidRPr="0071570E">
        <w:rPr>
          <w:rStyle w:val="FootnoteReference"/>
        </w:rPr>
        <w:footnoteReference w:id="32"/>
      </w:r>
      <w:r w:rsidR="005F4C9E">
        <w:t xml:space="preserve"> </w:t>
      </w:r>
      <w:r w:rsidRPr="00B30BDF">
        <w:t>From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lastRenderedPageBreak/>
        <w:t>2009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2019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increase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achievement</w:t>
      </w:r>
      <w:r w:rsidR="005F4C9E">
        <w:rPr>
          <w:lang w:val="en-NZ"/>
        </w:rPr>
        <w:t xml:space="preserve"> </w:t>
      </w:r>
      <w:r>
        <w:rPr>
          <w:lang w:val="en-NZ"/>
        </w:rPr>
        <w:t>rates</w:t>
      </w:r>
      <w:r w:rsidR="005F4C9E">
        <w:rPr>
          <w:lang w:val="en-NZ"/>
        </w:rPr>
        <w:t xml:space="preserve"> </w:t>
      </w:r>
      <w:r>
        <w:rPr>
          <w:lang w:val="en-NZ"/>
        </w:rPr>
        <w:t>was</w:t>
      </w:r>
      <w:r w:rsidR="005F4C9E">
        <w:rPr>
          <w:lang w:val="en-NZ"/>
        </w:rPr>
        <w:t xml:space="preserve"> </w:t>
      </w:r>
      <w:r>
        <w:rPr>
          <w:lang w:val="en-NZ"/>
        </w:rPr>
        <w:t>19.0%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Māori</w:t>
      </w:r>
      <w:r>
        <w:rPr>
          <w:lang w:val="en-NZ"/>
        </w:rPr>
        <w:t>,17.3%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peoples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9</w:t>
      </w:r>
      <w:r>
        <w:rPr>
          <w:lang w:val="en-NZ"/>
        </w:rPr>
        <w:t>.</w:t>
      </w:r>
      <w:r w:rsidRPr="004B5F68">
        <w:rPr>
          <w:lang w:val="en-NZ"/>
        </w:rPr>
        <w:t>2%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Pākehā,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6</w:t>
      </w:r>
      <w:r>
        <w:rPr>
          <w:lang w:val="en-NZ"/>
        </w:rPr>
        <w:t>.</w:t>
      </w:r>
      <w:r w:rsidRPr="004B5F68">
        <w:rPr>
          <w:lang w:val="en-NZ"/>
        </w:rPr>
        <w:t>8%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Asian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school</w:t>
      </w:r>
      <w:r w:rsidR="005F4C9E">
        <w:rPr>
          <w:lang w:val="en-NZ"/>
        </w:rPr>
        <w:t xml:space="preserve"> </w:t>
      </w:r>
      <w:r w:rsidRPr="004B5F68">
        <w:rPr>
          <w:lang w:val="en-NZ"/>
        </w:rPr>
        <w:t>leavers</w:t>
      </w:r>
      <w:r>
        <w:rPr>
          <w:lang w:val="en-NZ"/>
        </w:rPr>
        <w:t>.</w:t>
      </w:r>
    </w:p>
    <w:p w14:paraId="7B9A4BEB" w14:textId="4237886C" w:rsidR="00886567" w:rsidRPr="00BC45F5" w:rsidRDefault="00886567" w:rsidP="00683A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Tertiary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participation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achievement</w:t>
      </w:r>
    </w:p>
    <w:p w14:paraId="41A3984B" w14:textId="77777777" w:rsidR="0071570E" w:rsidRDefault="00886567" w:rsidP="00886567">
      <w:pPr>
        <w:pStyle w:val="SingleTxtG"/>
      </w:pPr>
      <w:r w:rsidRPr="00B30BDF">
        <w:rPr>
          <w:iCs/>
        </w:rPr>
        <w:t>235.</w:t>
      </w:r>
      <w:r w:rsidRPr="00B30BDF">
        <w:rPr>
          <w:iCs/>
        </w:rPr>
        <w:tab/>
      </w:r>
      <w:r w:rsidRPr="00B30BDF">
        <w:t>In</w:t>
      </w:r>
      <w:r w:rsidR="005F4C9E">
        <w:t xml:space="preserve"> </w:t>
      </w:r>
      <w:r w:rsidRPr="00B30BDF">
        <w:t>2019,</w:t>
      </w:r>
      <w:r w:rsidR="005F4C9E">
        <w:t xml:space="preserve"> </w:t>
      </w:r>
      <w:r w:rsidRPr="00B30BDF">
        <w:t>13%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11%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</w:t>
      </w:r>
      <w:r w:rsidR="005F4C9E">
        <w:t xml:space="preserve"> </w:t>
      </w:r>
      <w:r w:rsidRPr="00B30BDF">
        <w:t>aged</w:t>
      </w:r>
      <w:r w:rsidR="005F4C9E">
        <w:t xml:space="preserve"> </w:t>
      </w:r>
      <w:r w:rsidRPr="00B30BDF">
        <w:t>16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over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enrolled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tertiary</w:t>
      </w:r>
      <w:r w:rsidR="005F4C9E">
        <w:t xml:space="preserve"> </w:t>
      </w:r>
      <w:r w:rsidRPr="00B30BDF">
        <w:t>education,</w:t>
      </w:r>
      <w:r w:rsidR="005F4C9E">
        <w:t xml:space="preserve"> </w:t>
      </w:r>
      <w:r w:rsidRPr="00B30BDF">
        <w:t>compared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8%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total</w:t>
      </w:r>
      <w:r w:rsidR="005F4C9E">
        <w:t xml:space="preserve"> </w:t>
      </w:r>
      <w:r w:rsidRPr="00B30BDF">
        <w:t>population.</w:t>
      </w:r>
    </w:p>
    <w:p w14:paraId="0CEA8773" w14:textId="394FB370" w:rsidR="00886567" w:rsidRPr="00B30BDF" w:rsidRDefault="00886567" w:rsidP="00886567">
      <w:pPr>
        <w:pStyle w:val="SingleTxtG"/>
      </w:pPr>
      <w:r w:rsidRPr="00B30BDF">
        <w:rPr>
          <w:iCs/>
        </w:rPr>
        <w:t>236.</w:t>
      </w:r>
      <w:r w:rsidRPr="00B30BDF">
        <w:rPr>
          <w:iCs/>
        </w:rPr>
        <w:tab/>
      </w:r>
      <w:r w:rsidRPr="00B30BDF">
        <w:t>Sixty</w:t>
      </w:r>
      <w:r w:rsidR="005F4C9E">
        <w:t xml:space="preserve"> </w:t>
      </w:r>
      <w:r w:rsidRPr="00B30BDF">
        <w:t>percent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who</w:t>
      </w:r>
      <w:r w:rsidR="005F4C9E">
        <w:t xml:space="preserve"> </w:t>
      </w:r>
      <w:r w:rsidRPr="00B30BDF">
        <w:t>started</w:t>
      </w:r>
      <w:r w:rsidR="005F4C9E">
        <w:t xml:space="preserve"> </w:t>
      </w:r>
      <w:r w:rsidRPr="00B30BDF">
        <w:t>fulltime</w:t>
      </w:r>
      <w:r w:rsidR="005F4C9E">
        <w:t xml:space="preserve"> </w:t>
      </w:r>
      <w:r w:rsidRPr="00B30BDF">
        <w:t>study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2015</w:t>
      </w:r>
      <w:r w:rsidR="005F4C9E">
        <w:t xml:space="preserve"> </w:t>
      </w:r>
      <w:r w:rsidRPr="00B30BDF">
        <w:t>at</w:t>
      </w:r>
      <w:r w:rsidR="005F4C9E">
        <w:t xml:space="preserve"> </w:t>
      </w:r>
      <w:r w:rsidRPr="00B30BDF">
        <w:t>bachelor-level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above</w:t>
      </w:r>
      <w:r w:rsidR="005F4C9E">
        <w:t xml:space="preserve"> </w:t>
      </w:r>
      <w:r w:rsidRPr="00B30BDF">
        <w:t>had</w:t>
      </w:r>
      <w:r w:rsidR="005F4C9E">
        <w:t xml:space="preserve"> </w:t>
      </w:r>
      <w:r w:rsidRPr="00B30BDF">
        <w:t>completed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qualification</w:t>
      </w:r>
      <w:r w:rsidR="005F4C9E">
        <w:t xml:space="preserve"> </w:t>
      </w:r>
      <w:r w:rsidRPr="00B30BDF">
        <w:t>within</w:t>
      </w:r>
      <w:r w:rsidR="005F4C9E">
        <w:t xml:space="preserve"> </w:t>
      </w:r>
      <w:r w:rsidRPr="00B30BDF">
        <w:t>five</w:t>
      </w:r>
      <w:r w:rsidR="005F4C9E">
        <w:t xml:space="preserve"> </w:t>
      </w:r>
      <w:r w:rsidRPr="00B30BDF">
        <w:t>years.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rate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56%.</w:t>
      </w:r>
      <w:r w:rsidR="005F4C9E">
        <w:t xml:space="preserve"> </w:t>
      </w:r>
      <w:r w:rsidRPr="00B30BDF">
        <w:t>This</w:t>
      </w:r>
      <w:r w:rsidR="005F4C9E">
        <w:t xml:space="preserve"> </w:t>
      </w:r>
      <w:r w:rsidRPr="00B30BDF">
        <w:t>compares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72%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all</w:t>
      </w:r>
      <w:r w:rsidR="005F4C9E">
        <w:t xml:space="preserve"> </w:t>
      </w:r>
      <w:r w:rsidRPr="00B30BDF">
        <w:t>students</w:t>
      </w:r>
      <w:bookmarkStart w:id="69" w:name="_Hlk71531773"/>
      <w:bookmarkEnd w:id="68"/>
      <w:r w:rsidRPr="00B30BDF">
        <w:t>.</w:t>
      </w:r>
    </w:p>
    <w:p w14:paraId="1C5AEEF1" w14:textId="4EB68202" w:rsidR="00886567" w:rsidRPr="00B30BDF" w:rsidRDefault="00886567" w:rsidP="00886567">
      <w:pPr>
        <w:pStyle w:val="SingleTxtG"/>
      </w:pPr>
      <w:r w:rsidRPr="00B30BDF">
        <w:rPr>
          <w:iCs/>
        </w:rPr>
        <w:t>237.</w:t>
      </w:r>
      <w:r w:rsidRPr="00B30BDF">
        <w:rPr>
          <w:iCs/>
        </w:rPr>
        <w:tab/>
      </w:r>
      <w:r w:rsidRPr="00B30BDF">
        <w:t>In</w:t>
      </w:r>
      <w:r w:rsidR="005F4C9E">
        <w:t xml:space="preserve"> </w:t>
      </w:r>
      <w:r w:rsidRPr="00B30BDF">
        <w:t>2017,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announced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tertiary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would</w:t>
      </w:r>
      <w:r w:rsidR="005F4C9E">
        <w:t xml:space="preserve"> </w:t>
      </w:r>
      <w:r w:rsidRPr="00B30BDF">
        <w:t>be</w:t>
      </w:r>
      <w:r w:rsidR="005F4C9E">
        <w:t xml:space="preserve"> </w:t>
      </w:r>
      <w:r w:rsidRPr="00B30BDF">
        <w:t>free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first</w:t>
      </w:r>
      <w:r w:rsidR="005F4C9E">
        <w:t xml:space="preserve"> </w:t>
      </w:r>
      <w:r w:rsidRPr="00B30BDF">
        <w:t>year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most</w:t>
      </w:r>
      <w:r w:rsidR="005F4C9E">
        <w:t xml:space="preserve"> </w:t>
      </w:r>
      <w:r w:rsidRPr="00B30BDF">
        <w:t>new</w:t>
      </w:r>
      <w:r w:rsidR="005F4C9E">
        <w:t xml:space="preserve"> </w:t>
      </w:r>
      <w:r w:rsidRPr="00B30BDF">
        <w:t>tertiary</w:t>
      </w:r>
      <w:r w:rsidR="005F4C9E">
        <w:t xml:space="preserve"> </w:t>
      </w:r>
      <w:r w:rsidRPr="00B30BDF">
        <w:t>students.</w:t>
      </w:r>
      <w:r w:rsidR="005F4C9E">
        <w:t xml:space="preserve"> </w:t>
      </w:r>
      <w:r w:rsidRPr="00B30BDF">
        <w:t>Student</w:t>
      </w:r>
      <w:r w:rsidR="005F4C9E">
        <w:t xml:space="preserve"> </w:t>
      </w:r>
      <w:r w:rsidRPr="00B30BDF">
        <w:t>allowances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living</w:t>
      </w:r>
      <w:r w:rsidR="005F4C9E">
        <w:t xml:space="preserve"> </w:t>
      </w:r>
      <w:r w:rsidRPr="00B30BDF">
        <w:t>costs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increased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$50</w:t>
      </w:r>
      <w:r w:rsidR="005F4C9E">
        <w:t xml:space="preserve"> </w:t>
      </w:r>
      <w:r w:rsidRPr="00B30BDF">
        <w:t>per</w:t>
      </w:r>
      <w:r w:rsidR="005F4C9E">
        <w:t xml:space="preserve"> </w:t>
      </w:r>
      <w:r w:rsidRPr="00B30BDF">
        <w:t>week.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2019,</w:t>
      </w:r>
      <w:r w:rsidR="005F4C9E">
        <w:t xml:space="preserve"> </w:t>
      </w:r>
      <w:r w:rsidRPr="00B30BDF">
        <w:t>there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48,560</w:t>
      </w:r>
      <w:r w:rsidR="005F4C9E">
        <w:t xml:space="preserve"> </w:t>
      </w:r>
      <w:r w:rsidRPr="00B30BDF">
        <w:t>fees-free</w:t>
      </w:r>
      <w:r w:rsidR="005F4C9E">
        <w:t xml:space="preserve"> </w:t>
      </w:r>
      <w:r w:rsidRPr="00B30BDF">
        <w:t>students.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majority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Pākehā</w:t>
      </w:r>
      <w:r w:rsidR="005F4C9E">
        <w:t xml:space="preserve"> </w:t>
      </w:r>
      <w:r w:rsidRPr="00B30BDF">
        <w:t>(68%)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18%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12%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peoples.</w:t>
      </w:r>
    </w:p>
    <w:p w14:paraId="3EF33005" w14:textId="77777777" w:rsidR="0071570E" w:rsidRDefault="00886567" w:rsidP="00886567">
      <w:pPr>
        <w:pStyle w:val="SingleTxtG"/>
      </w:pPr>
      <w:r w:rsidRPr="00E469CF">
        <w:rPr>
          <w:iCs/>
        </w:rPr>
        <w:t>238.</w:t>
      </w:r>
      <w:r w:rsidRPr="00E469CF">
        <w:rPr>
          <w:iCs/>
        </w:rPr>
        <w:tab/>
      </w:r>
      <w:r>
        <w:t>Public</w:t>
      </w:r>
      <w:r w:rsidR="005F4C9E">
        <w:t xml:space="preserve"> </w:t>
      </w:r>
      <w:r>
        <w:t>submissions</w:t>
      </w:r>
      <w:r w:rsidR="005F4C9E">
        <w:t xml:space="preserve"> </w:t>
      </w:r>
      <w:r>
        <w:t>recommended</w:t>
      </w:r>
      <w:r w:rsidR="005F4C9E">
        <w:t xml:space="preserve"> </w:t>
      </w:r>
      <w:r>
        <w:t>that</w:t>
      </w:r>
      <w:r w:rsidR="005F4C9E">
        <w:t xml:space="preserve"> </w:t>
      </w:r>
      <w:r>
        <w:t>more</w:t>
      </w:r>
      <w:r w:rsidR="005F4C9E">
        <w:t xml:space="preserve"> </w:t>
      </w:r>
      <w:r>
        <w:t>attention</w:t>
      </w:r>
      <w:r w:rsidR="005F4C9E">
        <w:t xml:space="preserve"> </w:t>
      </w:r>
      <w:r>
        <w:t>is</w:t>
      </w:r>
      <w:r w:rsidR="005F4C9E">
        <w:t xml:space="preserve"> </w:t>
      </w:r>
      <w:r>
        <w:t>focused</w:t>
      </w:r>
      <w:r w:rsidR="005F4C9E">
        <w:t xml:space="preserve"> </w:t>
      </w:r>
      <w:r>
        <w:t>on</w:t>
      </w:r>
      <w:r w:rsidR="005F4C9E">
        <w:t xml:space="preserve"> </w:t>
      </w:r>
      <w:r>
        <w:t>increasing</w:t>
      </w:r>
      <w:r w:rsidR="005F4C9E">
        <w:t xml:space="preserve"> </w:t>
      </w:r>
      <w:r>
        <w:t>completion</w:t>
      </w:r>
      <w:r w:rsidR="005F4C9E">
        <w:t xml:space="preserve"> </w:t>
      </w:r>
      <w:r>
        <w:t>rates</w:t>
      </w:r>
      <w:r w:rsidR="005F4C9E">
        <w:t xml:space="preserve"> </w:t>
      </w:r>
      <w:r>
        <w:t>of</w:t>
      </w:r>
      <w:r w:rsidR="005F4C9E">
        <w:t xml:space="preserve"> </w:t>
      </w:r>
      <w:r>
        <w:t>tertiary</w:t>
      </w:r>
      <w:r w:rsidR="005F4C9E">
        <w:t xml:space="preserve"> </w:t>
      </w:r>
      <w:r>
        <w:t>qualifications</w:t>
      </w:r>
      <w:r w:rsidR="005F4C9E">
        <w:t xml:space="preserve"> </w:t>
      </w:r>
      <w:r>
        <w:t>for</w:t>
      </w:r>
      <w:r w:rsidR="005F4C9E">
        <w:t xml:space="preserve"> </w:t>
      </w:r>
      <w:r>
        <w:t>Māori</w:t>
      </w:r>
      <w:r w:rsidR="005F4C9E">
        <w:t xml:space="preserve"> </w:t>
      </w:r>
      <w:r>
        <w:t>and</w:t>
      </w:r>
      <w:r w:rsidR="005F4C9E">
        <w:t xml:space="preserve"> </w:t>
      </w:r>
      <w:r>
        <w:t>Pacific</w:t>
      </w:r>
      <w:r w:rsidR="005F4C9E">
        <w:t xml:space="preserve"> </w:t>
      </w:r>
      <w:r>
        <w:t>students.</w:t>
      </w:r>
    </w:p>
    <w:p w14:paraId="3805880B" w14:textId="77777777" w:rsidR="0071570E" w:rsidRDefault="00886567" w:rsidP="00683A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Supporting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vocational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training</w:t>
      </w:r>
    </w:p>
    <w:p w14:paraId="55069840" w14:textId="1285F49B" w:rsidR="00886567" w:rsidRPr="00B30BDF" w:rsidRDefault="00886567" w:rsidP="00886567">
      <w:pPr>
        <w:pStyle w:val="SingleTxtG"/>
      </w:pPr>
      <w:r w:rsidRPr="00B30BDF">
        <w:rPr>
          <w:iCs/>
        </w:rPr>
        <w:t>239.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Targeted</w:t>
      </w:r>
      <w:r w:rsidR="005F4C9E">
        <w:t xml:space="preserve"> </w:t>
      </w:r>
      <w:r w:rsidRPr="00B30BDF">
        <w:t>Training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Apprenticeships</w:t>
      </w:r>
      <w:r w:rsidR="005F4C9E">
        <w:t xml:space="preserve"> </w:t>
      </w:r>
      <w:r w:rsidRPr="00B30BDF">
        <w:t>Fund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established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make</w:t>
      </w:r>
      <w:r w:rsidR="005F4C9E">
        <w:t xml:space="preserve"> </w:t>
      </w:r>
      <w:r w:rsidRPr="00B30BDF">
        <w:t>it</w:t>
      </w:r>
      <w:r w:rsidR="005F4C9E">
        <w:t xml:space="preserve"> </w:t>
      </w:r>
      <w:r w:rsidRPr="00B30BDF">
        <w:t>easier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New</w:t>
      </w:r>
      <w:r w:rsidR="005F4C9E">
        <w:t xml:space="preserve"> </w:t>
      </w:r>
      <w:r w:rsidRPr="00B30BDF">
        <w:t>Zealanders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train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industries</w:t>
      </w:r>
      <w:r w:rsidR="005F4C9E">
        <w:t xml:space="preserve"> </w:t>
      </w:r>
      <w:r w:rsidRPr="00B30BDF">
        <w:t>where</w:t>
      </w:r>
      <w:r w:rsidR="005F4C9E">
        <w:t xml:space="preserve"> </w:t>
      </w:r>
      <w:r w:rsidRPr="00B30BDF">
        <w:t>demand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expected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grow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country</w:t>
      </w:r>
      <w:r w:rsidR="005F4C9E">
        <w:t xml:space="preserve"> </w:t>
      </w:r>
      <w:r w:rsidRPr="00B30BDF">
        <w:t>recovers</w:t>
      </w:r>
      <w:r w:rsidR="005F4C9E">
        <w:t xml:space="preserve"> </w:t>
      </w:r>
      <w:r w:rsidRPr="00B30BDF">
        <w:t>from</w:t>
      </w:r>
      <w:r w:rsidR="005F4C9E">
        <w:t xml:space="preserve"> </w:t>
      </w:r>
      <w:r w:rsidRPr="00B30BDF">
        <w:t>COVID-19.</w:t>
      </w:r>
      <w:r w:rsidR="005F4C9E">
        <w:t xml:space="preserve"> </w:t>
      </w:r>
      <w:r w:rsidRPr="00B30BDF">
        <w:t>More</w:t>
      </w:r>
      <w:r w:rsidR="005F4C9E">
        <w:t xml:space="preserve"> </w:t>
      </w:r>
      <w:r w:rsidRPr="00B30BDF">
        <w:t>than</w:t>
      </w:r>
      <w:r w:rsidR="005F4C9E">
        <w:t xml:space="preserve"> </w:t>
      </w:r>
      <w:r w:rsidRPr="00B30BDF">
        <w:t>100,000</w:t>
      </w:r>
      <w:r w:rsidR="005F4C9E">
        <w:t xml:space="preserve"> </w:t>
      </w:r>
      <w:r w:rsidRPr="00B30BDF">
        <w:t>learners</w:t>
      </w:r>
      <w:r w:rsidR="005F4C9E">
        <w:t xml:space="preserve"> </w:t>
      </w:r>
      <w:r w:rsidRPr="00B30BDF">
        <w:t>have</w:t>
      </w:r>
      <w:r w:rsidR="005F4C9E">
        <w:t xml:space="preserve"> </w:t>
      </w:r>
      <w:r w:rsidRPr="00B30BDF">
        <w:t>signed</w:t>
      </w:r>
      <w:r w:rsidR="005F4C9E">
        <w:t xml:space="preserve"> </w:t>
      </w:r>
      <w:r w:rsidRPr="00B30BDF">
        <w:t>up,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19%</w:t>
      </w:r>
      <w:r w:rsidR="005F4C9E">
        <w:t xml:space="preserve"> </w:t>
      </w:r>
      <w:r w:rsidRPr="00B30BDF">
        <w:t>identifying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9%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Pacific.</w:t>
      </w:r>
    </w:p>
    <w:p w14:paraId="790BBC0B" w14:textId="7568B0BA" w:rsidR="00886567" w:rsidRPr="00B30BDF" w:rsidRDefault="00886567" w:rsidP="00886567">
      <w:pPr>
        <w:pStyle w:val="SingleTxtG"/>
      </w:pPr>
      <w:r w:rsidRPr="00B30BDF">
        <w:rPr>
          <w:iCs/>
        </w:rPr>
        <w:t>240.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Trades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Training</w:t>
      </w:r>
      <w:r w:rsidR="005F4C9E">
        <w:t xml:space="preserve"> </w:t>
      </w:r>
      <w:r w:rsidRPr="00B30BDF">
        <w:t>Fund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been</w:t>
      </w:r>
      <w:r w:rsidR="005F4C9E">
        <w:t xml:space="preserve"> </w:t>
      </w:r>
      <w:r w:rsidRPr="00B30BDF">
        <w:t>established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support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learn</w:t>
      </w:r>
      <w:r w:rsidR="005F4C9E">
        <w:t xml:space="preserve"> </w:t>
      </w:r>
      <w:r w:rsidRPr="00B30BDF">
        <w:t>new</w:t>
      </w:r>
      <w:r w:rsidR="005F4C9E">
        <w:t xml:space="preserve"> </w:t>
      </w:r>
      <w:r w:rsidRPr="00B30BDF">
        <w:t>skills.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first</w:t>
      </w:r>
      <w:r w:rsidR="005F4C9E">
        <w:t xml:space="preserve"> </w:t>
      </w:r>
      <w:r w:rsidRPr="00B30BDF">
        <w:t>initiative</w:t>
      </w:r>
      <w:r w:rsidR="005F4C9E">
        <w:t xml:space="preserve"> </w:t>
      </w:r>
      <w:r w:rsidRPr="00B30BDF">
        <w:t>will</w:t>
      </w:r>
      <w:r w:rsidR="005F4C9E">
        <w:t xml:space="preserve"> </w:t>
      </w:r>
      <w:r w:rsidRPr="00B30BDF">
        <w:t>support</w:t>
      </w:r>
      <w:r w:rsidR="005F4C9E">
        <w:t xml:space="preserve"> </w:t>
      </w:r>
      <w:r w:rsidRPr="00B30BDF">
        <w:t>up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50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apprentices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participate</w:t>
      </w:r>
      <w:r w:rsidR="005F4C9E">
        <w:t xml:space="preserve"> </w:t>
      </w:r>
      <w:r w:rsidRPr="00B30BDF">
        <w:t>in</w:t>
      </w:r>
      <w:r w:rsidR="005F4C9E">
        <w:t xml:space="preserve"> </w:t>
      </w:r>
      <w:r w:rsidR="0071570E">
        <w:t>‘</w:t>
      </w:r>
      <w:r w:rsidRPr="00B30BDF">
        <w:t>earn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you</w:t>
      </w:r>
      <w:r w:rsidR="005F4C9E">
        <w:t xml:space="preserve"> </w:t>
      </w:r>
      <w:r w:rsidRPr="00B30BDF">
        <w:t>learn</w:t>
      </w:r>
      <w:r w:rsidR="0071570E">
        <w:t>’</w:t>
      </w:r>
      <w:r w:rsidR="005F4C9E">
        <w:t xml:space="preserve"> </w:t>
      </w:r>
      <w:r w:rsidRPr="00B30BDF">
        <w:t>training,</w:t>
      </w:r>
      <w:r w:rsidR="005F4C9E">
        <w:t xml:space="preserve"> </w:t>
      </w:r>
      <w:r w:rsidRPr="00B30BDF">
        <w:t>while</w:t>
      </w:r>
      <w:r w:rsidR="005F4C9E">
        <w:t xml:space="preserve"> </w:t>
      </w:r>
      <w:r w:rsidRPr="00B30BDF">
        <w:t>contributing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construction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50</w:t>
      </w:r>
      <w:r w:rsidR="005F4C9E">
        <w:t xml:space="preserve"> </w:t>
      </w:r>
      <w:r w:rsidRPr="00B30BDF">
        <w:t>houses.</w:t>
      </w:r>
    </w:p>
    <w:p w14:paraId="210AA2E8" w14:textId="77777777" w:rsidR="0071570E" w:rsidRDefault="00886567" w:rsidP="00886567">
      <w:pPr>
        <w:pStyle w:val="SingleTxtG"/>
      </w:pPr>
      <w:r w:rsidRPr="00B30BDF">
        <w:rPr>
          <w:iCs/>
        </w:rPr>
        <w:t>241.</w:t>
      </w:r>
      <w:r w:rsidRPr="00B30BDF">
        <w:rPr>
          <w:iCs/>
        </w:rPr>
        <w:tab/>
      </w:r>
      <w:r w:rsidRPr="00B30BDF">
        <w:t>Māori</w:t>
      </w:r>
      <w:r w:rsidR="005F4C9E">
        <w:t xml:space="preserve"> </w:t>
      </w:r>
      <w:r w:rsidRPr="00B30BDF">
        <w:t>Pasifika</w:t>
      </w:r>
      <w:r w:rsidR="005F4C9E">
        <w:t xml:space="preserve"> </w:t>
      </w:r>
      <w:r w:rsidRPr="00B30BDF">
        <w:t>Trades</w:t>
      </w:r>
      <w:r w:rsidR="005F4C9E">
        <w:t xml:space="preserve"> </w:t>
      </w:r>
      <w:r w:rsidRPr="00B30BDF">
        <w:t>Training</w:t>
      </w:r>
      <w:r w:rsidR="005F4C9E">
        <w:t xml:space="preserve"> </w:t>
      </w:r>
      <w:r w:rsidRPr="00B30BDF">
        <w:t>(MPTT)</w:t>
      </w:r>
      <w:r w:rsidR="005F4C9E">
        <w:t xml:space="preserve"> </w:t>
      </w:r>
      <w:r w:rsidRPr="00B30BDF">
        <w:t>provides</w:t>
      </w:r>
      <w:r w:rsidR="005F4C9E">
        <w:t xml:space="preserve"> </w:t>
      </w:r>
      <w:r w:rsidRPr="00B30BDF">
        <w:t>free</w:t>
      </w:r>
      <w:r w:rsidR="005F4C9E">
        <w:t xml:space="preserve"> </w:t>
      </w:r>
      <w:r w:rsidRPr="00B30BDF">
        <w:t>tertiary</w:t>
      </w:r>
      <w:r w:rsidR="005F4C9E">
        <w:t xml:space="preserve"> </w:t>
      </w:r>
      <w:r w:rsidRPr="00B30BDF">
        <w:t>places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Pasifika</w:t>
      </w:r>
      <w:r w:rsidR="005F4C9E">
        <w:t xml:space="preserve"> </w:t>
      </w:r>
      <w:r w:rsidRPr="00B30BDF">
        <w:t>learners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undertake</w:t>
      </w:r>
      <w:r w:rsidR="005F4C9E">
        <w:t xml:space="preserve"> </w:t>
      </w:r>
      <w:r w:rsidRPr="00B30BDF">
        <w:t>pre-trades</w:t>
      </w:r>
      <w:r w:rsidR="005F4C9E">
        <w:t xml:space="preserve"> </w:t>
      </w:r>
      <w:r w:rsidRPr="00B30BDF">
        <w:t>training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progress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sustainable</w:t>
      </w:r>
      <w:r w:rsidR="005F4C9E">
        <w:t xml:space="preserve"> </w:t>
      </w:r>
      <w:r w:rsidRPr="00B30BDF">
        <w:t>trades</w:t>
      </w:r>
      <w:r w:rsidR="005F4C9E">
        <w:t xml:space="preserve"> </w:t>
      </w:r>
      <w:r w:rsidRPr="00B30BDF">
        <w:t>or</w:t>
      </w:r>
      <w:r w:rsidR="005F4C9E">
        <w:t xml:space="preserve"> </w:t>
      </w:r>
      <w:r w:rsidRPr="00B30BDF">
        <w:t>trades-related</w:t>
      </w:r>
      <w:r w:rsidR="005F4C9E">
        <w:t xml:space="preserve"> </w:t>
      </w:r>
      <w:r w:rsidRPr="00B30BDF">
        <w:t>employment.</w:t>
      </w:r>
      <w:r w:rsidR="005F4C9E">
        <w:t xml:space="preserve"> </w:t>
      </w:r>
      <w:r w:rsidRPr="00B30BDF">
        <w:t>MPTT</w:t>
      </w:r>
      <w:r w:rsidR="005F4C9E">
        <w:t xml:space="preserve"> </w:t>
      </w:r>
      <w:r w:rsidRPr="00B30BDF">
        <w:t>uses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partnership</w:t>
      </w:r>
      <w:r w:rsidR="005F4C9E">
        <w:t xml:space="preserve"> </w:t>
      </w:r>
      <w:r w:rsidRPr="00B30BDF">
        <w:t>model,</w:t>
      </w:r>
      <w:r w:rsidR="005F4C9E">
        <w:t xml:space="preserve"> </w:t>
      </w:r>
      <w:r w:rsidRPr="00B30BDF">
        <w:t>comprising</w:t>
      </w:r>
      <w:r w:rsidR="005F4C9E">
        <w:t xml:space="preserve"> </w:t>
      </w:r>
      <w:r w:rsidRPr="00B30BDF">
        <w:t>iwi,</w:t>
      </w:r>
      <w:r w:rsidR="005F4C9E">
        <w:t xml:space="preserve"> </w:t>
      </w:r>
      <w:r w:rsidRPr="00B30BDF">
        <w:t>hapū,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community</w:t>
      </w:r>
      <w:r w:rsidR="005F4C9E">
        <w:t xml:space="preserve"> </w:t>
      </w:r>
      <w:r w:rsidRPr="00B30BDF">
        <w:t>groups,</w:t>
      </w:r>
      <w:r w:rsidR="005F4C9E">
        <w:t xml:space="preserve"> </w:t>
      </w:r>
      <w:r w:rsidRPr="00B30BDF">
        <w:t>employers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tertiary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organisations.</w:t>
      </w:r>
    </w:p>
    <w:p w14:paraId="1291F159" w14:textId="4740EE81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242.</w:t>
      </w:r>
      <w:r>
        <w:rPr>
          <w:iCs/>
          <w:lang w:val="en-NZ"/>
        </w:rPr>
        <w:tab/>
      </w:r>
      <w:r w:rsidRPr="00B30BDF">
        <w:t>The</w:t>
      </w:r>
      <w:r w:rsidR="005F4C9E">
        <w:t xml:space="preserve"> </w:t>
      </w:r>
      <w:r w:rsidRPr="00B30BDF">
        <w:t>Takitimu</w:t>
      </w:r>
      <w:r w:rsidR="005F4C9E">
        <w:t xml:space="preserve"> </w:t>
      </w:r>
      <w:r w:rsidRPr="00B30BDF">
        <w:t>Tuanui</w:t>
      </w:r>
      <w:r w:rsidR="005F4C9E">
        <w:t xml:space="preserve"> </w:t>
      </w:r>
      <w:r w:rsidRPr="00B30BDF">
        <w:t>apprenticeship</w:t>
      </w:r>
      <w:r w:rsidR="005F4C9E">
        <w:t xml:space="preserve"> </w:t>
      </w:r>
      <w:r w:rsidRPr="00B30BDF">
        <w:t>programme</w:t>
      </w:r>
      <w:r w:rsidR="005F4C9E">
        <w:t xml:space="preserve"> </w:t>
      </w:r>
      <w:r w:rsidRPr="00B30BDF">
        <w:t>will</w:t>
      </w:r>
      <w:r w:rsidR="005F4C9E">
        <w:t xml:space="preserve"> </w:t>
      </w:r>
      <w:r w:rsidRPr="00B30BDF">
        <w:t>focus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people</w:t>
      </w:r>
      <w:r w:rsidR="005F4C9E">
        <w:t xml:space="preserve"> </w:t>
      </w:r>
      <w:r w:rsidRPr="00B30BDF">
        <w:t>who</w:t>
      </w:r>
      <w:r w:rsidR="005F4C9E">
        <w:t xml:space="preserve"> </w:t>
      </w:r>
      <w:r w:rsidRPr="00B30BDF">
        <w:t>have</w:t>
      </w:r>
      <w:r w:rsidR="005F4C9E">
        <w:t xml:space="preserve"> </w:t>
      </w:r>
      <w:r w:rsidRPr="00B30BDF">
        <w:t>been</w:t>
      </w:r>
      <w:r w:rsidR="005F4C9E">
        <w:t xml:space="preserve"> </w:t>
      </w:r>
      <w:r w:rsidRPr="00B30BDF">
        <w:t>impacted</w:t>
      </w:r>
      <w:r w:rsidR="005F4C9E">
        <w:t xml:space="preserve"> </w:t>
      </w:r>
      <w:r w:rsidRPr="00B30BDF">
        <w:t>by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COVID-19,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candidates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interested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trades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career</w:t>
      </w:r>
      <w:r>
        <w:rPr>
          <w:lang w:val="en-NZ"/>
        </w:rPr>
        <w:t>.</w:t>
      </w:r>
    </w:p>
    <w:p w14:paraId="03E4A439" w14:textId="3860B97B" w:rsidR="00886567" w:rsidRPr="00167D21" w:rsidRDefault="00886567" w:rsidP="00683A2A">
      <w:pPr>
        <w:pStyle w:val="H23G"/>
      </w:pPr>
      <w:bookmarkStart w:id="70" w:name="_Hlk71531865"/>
      <w:bookmarkEnd w:id="69"/>
      <w:r>
        <w:tab/>
        <w:t>14.</w:t>
      </w:r>
      <w:r>
        <w:tab/>
      </w:r>
      <w:r w:rsidRPr="00167D21">
        <w:t>Improving</w:t>
      </w:r>
      <w:r w:rsidR="005F4C9E">
        <w:t xml:space="preserve"> </w:t>
      </w:r>
      <w:r w:rsidRPr="00167D21">
        <w:t>educational</w:t>
      </w:r>
      <w:r w:rsidR="005F4C9E">
        <w:t xml:space="preserve"> </w:t>
      </w:r>
      <w:r w:rsidRPr="00167D21">
        <w:t>outcomes</w:t>
      </w:r>
      <w:r w:rsidR="005F4C9E">
        <w:t xml:space="preserve"> </w:t>
      </w:r>
      <w:r w:rsidRPr="00167D21">
        <w:t>for</w:t>
      </w:r>
      <w:r w:rsidR="005F4C9E">
        <w:t xml:space="preserve"> </w:t>
      </w:r>
      <w:r w:rsidRPr="00167D21">
        <w:t>Māori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Pacific</w:t>
      </w:r>
      <w:r w:rsidR="005F4C9E">
        <w:t xml:space="preserve"> </w:t>
      </w:r>
      <w:r w:rsidRPr="00167D21">
        <w:t>learners</w:t>
      </w:r>
    </w:p>
    <w:p w14:paraId="757CDDB8" w14:textId="63531753" w:rsidR="00886567" w:rsidRPr="00BC45F5" w:rsidRDefault="00886567" w:rsidP="007A5E18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Early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childhood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learning</w:t>
      </w:r>
    </w:p>
    <w:p w14:paraId="327AD4D4" w14:textId="77777777" w:rsidR="0071570E" w:rsidRDefault="00886567" w:rsidP="00886567">
      <w:pPr>
        <w:pStyle w:val="SingleTxtG"/>
        <w:rPr>
          <w:lang w:val="en-NZ"/>
        </w:rPr>
      </w:pPr>
      <w:r w:rsidRPr="005452F3">
        <w:rPr>
          <w:iCs/>
          <w:lang w:val="en-NZ"/>
        </w:rPr>
        <w:t>243.</w:t>
      </w:r>
      <w:r w:rsidRPr="005452F3">
        <w:rPr>
          <w:iCs/>
          <w:lang w:val="en-NZ"/>
        </w:rPr>
        <w:tab/>
      </w:r>
      <w:r w:rsidRPr="00F552E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2017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refresh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early</w:t>
      </w:r>
      <w:r w:rsidR="005F4C9E">
        <w:rPr>
          <w:lang w:val="en-NZ"/>
        </w:rPr>
        <w:t xml:space="preserve"> </w:t>
      </w:r>
      <w:r>
        <w:rPr>
          <w:lang w:val="en-NZ"/>
        </w:rPr>
        <w:t>childhood</w:t>
      </w:r>
      <w:r w:rsidR="005F4C9E">
        <w:rPr>
          <w:lang w:val="en-NZ"/>
        </w:rPr>
        <w:t xml:space="preserve"> </w:t>
      </w:r>
      <w:r>
        <w:rPr>
          <w:lang w:val="en-NZ"/>
        </w:rPr>
        <w:t>curriculum,</w:t>
      </w:r>
      <w:r w:rsidR="005F4C9E">
        <w:rPr>
          <w:lang w:val="en-NZ"/>
        </w:rPr>
        <w:t xml:space="preserve"> </w:t>
      </w:r>
      <w:r w:rsidRPr="004D2818">
        <w:rPr>
          <w:i/>
          <w:iCs/>
          <w:lang w:val="en-NZ"/>
        </w:rPr>
        <w:t>Te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Whāriki: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he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whāriki</w:t>
      </w:r>
      <w:r w:rsidR="005F4C9E">
        <w:rPr>
          <w:i/>
          <w:iCs/>
          <w:lang w:val="en-NZ"/>
        </w:rPr>
        <w:t xml:space="preserve"> </w:t>
      </w:r>
      <w:r w:rsidRPr="00B30BDF">
        <w:t>mātauranga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mō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ngā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mokopuna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o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Aotearoa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provided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framework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defining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two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distinct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curriculum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pathways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one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bicultural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one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indigenous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each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its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own</w:t>
      </w:r>
      <w:r w:rsidR="005F4C9E">
        <w:rPr>
          <w:lang w:val="en-NZ"/>
        </w:rPr>
        <w:t xml:space="preserve"> </w:t>
      </w:r>
      <w:r w:rsidRPr="00F552E3">
        <w:rPr>
          <w:lang w:val="en-NZ"/>
        </w:rPr>
        <w:t>pedagogy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both</w:t>
      </w:r>
      <w:r w:rsidR="005F4C9E">
        <w:rPr>
          <w:lang w:val="en-NZ"/>
        </w:rPr>
        <w:t xml:space="preserve"> </w:t>
      </w:r>
      <w:r>
        <w:rPr>
          <w:lang w:val="en-NZ"/>
        </w:rPr>
        <w:t>including</w:t>
      </w:r>
      <w:r w:rsidR="005F4C9E">
        <w:rPr>
          <w:lang w:val="en-NZ"/>
        </w:rPr>
        <w:t xml:space="preserve"> </w:t>
      </w:r>
      <w:r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concepts.</w:t>
      </w:r>
    </w:p>
    <w:p w14:paraId="4E6EF9F0" w14:textId="3018622B" w:rsidR="00886567" w:rsidRPr="00BC45F5" w:rsidRDefault="00886567" w:rsidP="007A5E18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Ka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Hikitia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–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Ka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Hāpaitia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ǀ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(Ka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Hikitia)</w:t>
      </w:r>
    </w:p>
    <w:p w14:paraId="13B500CC" w14:textId="77777777" w:rsidR="0071570E" w:rsidRDefault="00886567" w:rsidP="00886567">
      <w:pPr>
        <w:pStyle w:val="SingleTxtG"/>
      </w:pPr>
      <w:r w:rsidRPr="00B30BDF">
        <w:rPr>
          <w:iCs/>
        </w:rPr>
        <w:t>244.</w:t>
      </w:r>
      <w:r w:rsidRPr="00B30BDF">
        <w:rPr>
          <w:iCs/>
        </w:rPr>
        <w:tab/>
      </w:r>
      <w:r w:rsidRPr="00B30BDF">
        <w:t>Ka</w:t>
      </w:r>
      <w:r w:rsidR="005F4C9E">
        <w:t xml:space="preserve"> </w:t>
      </w:r>
      <w:r w:rsidRPr="00B30BDF">
        <w:t>Hikitia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refreshed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2019</w:t>
      </w:r>
      <w:r w:rsidR="005F4C9E">
        <w:t xml:space="preserve"> </w:t>
      </w:r>
      <w:r w:rsidRPr="00B30BDF">
        <w:t>after</w:t>
      </w:r>
      <w:r w:rsidR="005F4C9E">
        <w:t xml:space="preserve"> </w:t>
      </w:r>
      <w:r w:rsidRPr="00B30BDF">
        <w:t>consulting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over</w:t>
      </w:r>
      <w:r w:rsidR="005F4C9E">
        <w:t xml:space="preserve"> </w:t>
      </w:r>
      <w:r w:rsidRPr="00B30BDF">
        <w:t>2,000</w:t>
      </w:r>
      <w:r w:rsidR="005F4C9E">
        <w:t xml:space="preserve"> </w:t>
      </w:r>
      <w:r w:rsidRPr="00B30BDF">
        <w:t>people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education.</w:t>
      </w:r>
      <w:r w:rsidR="005F4C9E">
        <w:t xml:space="preserve"> </w:t>
      </w:r>
      <w:r w:rsidRPr="00B30BDF">
        <w:t>It</w:t>
      </w:r>
      <w:r w:rsidR="005F4C9E">
        <w:t xml:space="preserve"> </w:t>
      </w:r>
      <w:r w:rsidRPr="00B30BDF">
        <w:t>sets</w:t>
      </w:r>
      <w:r w:rsidR="005F4C9E">
        <w:t xml:space="preserve"> </w:t>
      </w:r>
      <w:r w:rsidRPr="00B30BDF">
        <w:t>out</w:t>
      </w:r>
      <w:r w:rsidR="005F4C9E">
        <w:t xml:space="preserve"> </w:t>
      </w:r>
      <w:r w:rsidRPr="00B30BDF">
        <w:t>how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will</w:t>
      </w:r>
      <w:r w:rsidR="005F4C9E">
        <w:t xml:space="preserve"> </w:t>
      </w:r>
      <w:r w:rsidRPr="00B30BDF">
        <w:t>work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services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achieve</w:t>
      </w:r>
      <w:r w:rsidR="005F4C9E">
        <w:t xml:space="preserve"> </w:t>
      </w:r>
      <w:r w:rsidRPr="00B30BDF">
        <w:t>system</w:t>
      </w:r>
      <w:r w:rsidR="005F4C9E">
        <w:t xml:space="preserve"> </w:t>
      </w:r>
      <w:r w:rsidRPr="00B30BDF">
        <w:t>shifts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support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learners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whānau,</w:t>
      </w:r>
      <w:r w:rsidR="005F4C9E">
        <w:t xml:space="preserve"> </w:t>
      </w:r>
      <w:r w:rsidRPr="00B30BDF">
        <w:t>hapū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iwi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achieve</w:t>
      </w:r>
      <w:r w:rsidR="005F4C9E">
        <w:t xml:space="preserve"> </w:t>
      </w:r>
      <w:r w:rsidRPr="00B30BDF">
        <w:t>excellent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equitable</w:t>
      </w:r>
      <w:r w:rsidR="005F4C9E">
        <w:t xml:space="preserve"> </w:t>
      </w:r>
      <w:r w:rsidRPr="00B30BDF">
        <w:t>outcomes.</w:t>
      </w:r>
    </w:p>
    <w:p w14:paraId="05EE5EE6" w14:textId="2D438E40" w:rsidR="00886567" w:rsidRPr="00B30BDF" w:rsidRDefault="00886567" w:rsidP="00886567">
      <w:pPr>
        <w:pStyle w:val="SingleTxtG"/>
      </w:pPr>
      <w:r w:rsidRPr="00B30BDF">
        <w:rPr>
          <w:iCs/>
        </w:rPr>
        <w:t>245.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Pae</w:t>
      </w:r>
      <w:r w:rsidR="005F4C9E">
        <w:t xml:space="preserve"> </w:t>
      </w:r>
      <w:r w:rsidRPr="00B30BDF">
        <w:t>Aronui</w:t>
      </w:r>
      <w:r w:rsidR="005F4C9E">
        <w:t xml:space="preserve"> </w:t>
      </w:r>
      <w:r w:rsidRPr="00B30BDF">
        <w:t>strategy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aimed</w:t>
      </w:r>
      <w:r w:rsidR="005F4C9E">
        <w:t xml:space="preserve"> </w:t>
      </w:r>
      <w:r w:rsidRPr="00B30BDF">
        <w:t>at</w:t>
      </w:r>
      <w:r w:rsidR="005F4C9E">
        <w:t xml:space="preserve"> </w:t>
      </w:r>
      <w:r w:rsidRPr="00B30BDF">
        <w:t>improving</w:t>
      </w:r>
      <w:r w:rsidR="005F4C9E">
        <w:t xml:space="preserve"> </w:t>
      </w:r>
      <w:r w:rsidRPr="00B30BDF">
        <w:t>education,</w:t>
      </w:r>
      <w:r w:rsidR="005F4C9E">
        <w:t xml:space="preserve"> </w:t>
      </w:r>
      <w:r w:rsidRPr="00B30BDF">
        <w:t>training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employment</w:t>
      </w:r>
      <w:r w:rsidR="005F4C9E">
        <w:t xml:space="preserve"> </w:t>
      </w:r>
      <w:r w:rsidRPr="00B30BDF">
        <w:t>outcomes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15</w:t>
      </w:r>
      <w:r w:rsidR="0071570E">
        <w:t>–</w:t>
      </w:r>
      <w:r w:rsidRPr="00B30BDF">
        <w:t>24-year-olds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not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education,</w:t>
      </w:r>
      <w:r w:rsidR="005F4C9E">
        <w:t xml:space="preserve"> </w:t>
      </w:r>
      <w:r w:rsidRPr="00B30BDF">
        <w:t>employment</w:t>
      </w:r>
      <w:r w:rsidR="005F4C9E">
        <w:t xml:space="preserve"> </w:t>
      </w:r>
      <w:r w:rsidRPr="00B30BDF">
        <w:t>or</w:t>
      </w:r>
      <w:r w:rsidR="005F4C9E">
        <w:t xml:space="preserve"> </w:t>
      </w:r>
      <w:r w:rsidRPr="00B30BDF">
        <w:t>training</w:t>
      </w:r>
      <w:r w:rsidR="005F4C9E">
        <w:t xml:space="preserve"> </w:t>
      </w:r>
      <w:r w:rsidRPr="00B30BDF">
        <w:t>(NEET)</w:t>
      </w:r>
      <w:r w:rsidR="005F4C9E">
        <w:t xml:space="preserve"> </w:t>
      </w:r>
      <w:r w:rsidRPr="00B30BDF">
        <w:t>or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at</w:t>
      </w:r>
      <w:r w:rsidR="005F4C9E">
        <w:t xml:space="preserve"> </w:t>
      </w:r>
      <w:r w:rsidRPr="00B30BDF">
        <w:t>risk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becoming</w:t>
      </w:r>
      <w:r w:rsidR="005F4C9E">
        <w:t xml:space="preserve"> </w:t>
      </w:r>
      <w:r w:rsidRPr="00B30BDF">
        <w:t>NEET.</w:t>
      </w:r>
    </w:p>
    <w:p w14:paraId="03415A1F" w14:textId="77777777" w:rsidR="0071570E" w:rsidRDefault="00886567" w:rsidP="00886567">
      <w:pPr>
        <w:pStyle w:val="SingleTxtG"/>
      </w:pPr>
      <w:r w:rsidRPr="00B30BDF">
        <w:rPr>
          <w:iCs/>
        </w:rPr>
        <w:t>246.</w:t>
      </w:r>
      <w:r w:rsidRPr="00B30BDF">
        <w:rPr>
          <w:iCs/>
        </w:rPr>
        <w:tab/>
      </w:r>
      <w:r w:rsidRPr="00B30BDF">
        <w:t>Te</w:t>
      </w:r>
      <w:r w:rsidR="005F4C9E">
        <w:t xml:space="preserve"> </w:t>
      </w:r>
      <w:r w:rsidRPr="00B30BDF">
        <w:t>Hurihanganui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codesigned</w:t>
      </w:r>
      <w:r w:rsidR="005F4C9E">
        <w:t xml:space="preserve"> </w:t>
      </w:r>
      <w:r w:rsidRPr="00B30BDF">
        <w:t>programme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supports</w:t>
      </w:r>
      <w:r w:rsidR="005F4C9E">
        <w:t xml:space="preserve"> </w:t>
      </w:r>
      <w:r w:rsidRPr="00B30BDF">
        <w:t>communities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work</w:t>
      </w:r>
      <w:r w:rsidR="005F4C9E">
        <w:t xml:space="preserve"> </w:t>
      </w:r>
      <w:r w:rsidRPr="00B30BDF">
        <w:t>together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address</w:t>
      </w:r>
      <w:r w:rsidR="005F4C9E">
        <w:t xml:space="preserve"> </w:t>
      </w:r>
      <w:r w:rsidRPr="00B30BDF">
        <w:t>racism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inequity</w:t>
      </w:r>
      <w:r w:rsidR="005F4C9E">
        <w:t xml:space="preserve"> </w:t>
      </w:r>
      <w:r w:rsidRPr="00B30BDF">
        <w:t>so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they</w:t>
      </w:r>
      <w:r w:rsidR="005F4C9E">
        <w:t xml:space="preserve"> </w:t>
      </w:r>
      <w:r w:rsidRPr="00B30BDF">
        <w:t>can</w:t>
      </w:r>
      <w:r w:rsidR="005F4C9E">
        <w:t xml:space="preserve"> </w:t>
      </w:r>
      <w:r w:rsidRPr="00B30BDF">
        <w:t>accelerate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achievement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wellbeing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learners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whānau.</w:t>
      </w:r>
    </w:p>
    <w:p w14:paraId="7692AE7B" w14:textId="77777777" w:rsidR="0071570E" w:rsidRDefault="00886567" w:rsidP="00886567">
      <w:pPr>
        <w:pStyle w:val="SingleTxtG"/>
        <w:rPr>
          <w:lang w:val="en-NZ"/>
        </w:rPr>
      </w:pPr>
      <w:r w:rsidRPr="004A3E8F">
        <w:rPr>
          <w:iCs/>
          <w:lang w:val="en-NZ"/>
        </w:rPr>
        <w:t>247.</w:t>
      </w:r>
      <w:r w:rsidRPr="004A3E8F">
        <w:rPr>
          <w:iCs/>
          <w:lang w:val="en-NZ"/>
        </w:rPr>
        <w:tab/>
      </w:r>
      <w:r w:rsidRPr="00B30BDF">
        <w:t>The</w:t>
      </w:r>
      <w:r w:rsidR="005F4C9E">
        <w:t xml:space="preserve"> </w:t>
      </w:r>
      <w:r w:rsidRPr="00B30BDF">
        <w:t>Learning</w:t>
      </w:r>
      <w:r w:rsidR="005F4C9E">
        <w:t xml:space="preserve"> </w:t>
      </w:r>
      <w:r w:rsidRPr="00B30BDF">
        <w:t>Support</w:t>
      </w:r>
      <w:r w:rsidR="005F4C9E">
        <w:t xml:space="preserve"> </w:t>
      </w:r>
      <w:r w:rsidRPr="00B30BDF">
        <w:t>Action</w:t>
      </w:r>
      <w:r w:rsidR="005F4C9E">
        <w:t xml:space="preserve"> </w:t>
      </w:r>
      <w:r w:rsidRPr="00B30BDF">
        <w:t>Plan</w:t>
      </w:r>
      <w:r w:rsidR="005F4C9E">
        <w:t xml:space="preserve"> </w:t>
      </w:r>
      <w:r w:rsidRPr="00B30BDF">
        <w:t>2019</w:t>
      </w:r>
      <w:r w:rsidR="0071570E">
        <w:t>–</w:t>
      </w:r>
      <w:r w:rsidRPr="00B30BDF">
        <w:t>2025</w:t>
      </w:r>
      <w:r w:rsidR="005F4C9E">
        <w:t xml:space="preserve"> </w:t>
      </w:r>
      <w:r w:rsidRPr="00B30BDF">
        <w:t>(LSAP)</w:t>
      </w:r>
      <w:r w:rsidR="005F4C9E">
        <w:t xml:space="preserve"> </w:t>
      </w:r>
      <w:r w:rsidRPr="00B30BDF">
        <w:t>sets</w:t>
      </w:r>
      <w:r w:rsidR="005F4C9E">
        <w:t xml:space="preserve"> </w:t>
      </w:r>
      <w:r w:rsidRPr="00B30BDF">
        <w:t>out</w:t>
      </w:r>
      <w:r w:rsidR="005F4C9E">
        <w:t xml:space="preserve"> </w:t>
      </w:r>
      <w:r w:rsidRPr="00B30BDF">
        <w:t>priority</w:t>
      </w:r>
      <w:r w:rsidR="005F4C9E">
        <w:t xml:space="preserve"> </w:t>
      </w:r>
      <w:r w:rsidRPr="00B30BDF">
        <w:t>actions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creating</w:t>
      </w:r>
      <w:r w:rsidR="005F4C9E">
        <w:t xml:space="preserve"> </w:t>
      </w:r>
      <w:r w:rsidRPr="00B30BDF">
        <w:t>an</w:t>
      </w:r>
      <w:r w:rsidR="005F4C9E">
        <w:t xml:space="preserve"> </w:t>
      </w:r>
      <w:r w:rsidRPr="00B30BDF">
        <w:t>education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system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where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young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people</w:t>
      </w:r>
      <w:r w:rsidR="005F4C9E">
        <w:rPr>
          <w:lang w:val="en-NZ"/>
        </w:rPr>
        <w:t xml:space="preserve"> </w:t>
      </w:r>
      <w:r>
        <w:rPr>
          <w:lang w:val="en-NZ"/>
        </w:rPr>
        <w:t>can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learn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achieve.</w:t>
      </w:r>
      <w:r w:rsidR="005F4C9E">
        <w:rPr>
          <w:lang w:val="en-NZ"/>
        </w:rPr>
        <w:t xml:space="preserve"> </w:t>
      </w:r>
      <w:r>
        <w:rPr>
          <w:lang w:val="en-NZ"/>
        </w:rPr>
        <w:t>T</w:t>
      </w:r>
      <w:r w:rsidRPr="00DB671E">
        <w:rPr>
          <w:lang w:val="en-NZ"/>
        </w:rPr>
        <w:t>he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lastRenderedPageBreak/>
        <w:t>LSAP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reflect</w:t>
      </w:r>
      <w:r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worldview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respon</w:t>
      </w:r>
      <w:r>
        <w:rPr>
          <w:lang w:val="en-NZ"/>
        </w:rPr>
        <w:t>ds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barriers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experienced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system</w:t>
      </w:r>
      <w:r>
        <w:rPr>
          <w:lang w:val="en-NZ"/>
        </w:rPr>
        <w:t>.</w:t>
      </w:r>
    </w:p>
    <w:p w14:paraId="47F7F26B" w14:textId="7D2B0603" w:rsidR="00886567" w:rsidRPr="00B30BDF" w:rsidRDefault="00886567" w:rsidP="00886567">
      <w:pPr>
        <w:pStyle w:val="SingleTxtG"/>
      </w:pPr>
      <w:r w:rsidRPr="00B30BDF">
        <w:rPr>
          <w:iCs/>
        </w:rPr>
        <w:t>248.</w:t>
      </w:r>
      <w:r w:rsidRPr="00B30BDF">
        <w:rPr>
          <w:iCs/>
        </w:rPr>
        <w:tab/>
      </w:r>
      <w:r w:rsidRPr="00B30BDF">
        <w:t>There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also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number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initiatives</w:t>
      </w:r>
      <w:r w:rsidR="005F4C9E">
        <w:t xml:space="preserve"> </w:t>
      </w:r>
      <w:r w:rsidRPr="00B30BDF">
        <w:t>underway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strengthen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cultural</w:t>
      </w:r>
      <w:r w:rsidR="005F4C9E">
        <w:t xml:space="preserve"> </w:t>
      </w:r>
      <w:r w:rsidRPr="00B30BDF">
        <w:t>competence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workforce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provide</w:t>
      </w:r>
      <w:r w:rsidR="005F4C9E">
        <w:t xml:space="preserve"> </w:t>
      </w:r>
      <w:r w:rsidRPr="00B30BDF">
        <w:t>greater</w:t>
      </w:r>
      <w:r w:rsidR="005F4C9E">
        <w:t xml:space="preserve"> </w:t>
      </w:r>
      <w:r w:rsidRPr="00B30BDF">
        <w:t>support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learners.</w:t>
      </w:r>
    </w:p>
    <w:p w14:paraId="0E1BD8DA" w14:textId="2AAE800C" w:rsidR="00886567" w:rsidRPr="00727C1F" w:rsidRDefault="00886567" w:rsidP="00886567">
      <w:pPr>
        <w:pStyle w:val="SingleTxtG"/>
        <w:rPr>
          <w:lang w:val="en-NZ"/>
        </w:rPr>
      </w:pPr>
      <w:r w:rsidRPr="00727C1F">
        <w:rPr>
          <w:iCs/>
          <w:lang w:val="en-NZ"/>
        </w:rPr>
        <w:t>249.</w:t>
      </w:r>
      <w:r w:rsidRPr="00727C1F">
        <w:rPr>
          <w:iCs/>
          <w:lang w:val="en-NZ"/>
        </w:rPr>
        <w:tab/>
      </w:r>
      <w:r w:rsidRPr="00B30BDF">
        <w:t>In</w:t>
      </w:r>
      <w:r w:rsidR="005F4C9E">
        <w:t xml:space="preserve"> </w:t>
      </w:r>
      <w:r w:rsidRPr="00B30BDF">
        <w:t>February</w:t>
      </w:r>
      <w:r w:rsidR="005F4C9E">
        <w:t xml:space="preserve"> </w:t>
      </w:r>
      <w:r w:rsidRPr="00B30BDF">
        <w:t>2020,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confirmed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package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seven</w:t>
      </w:r>
      <w:r w:rsidR="005F4C9E">
        <w:t xml:space="preserve"> </w:t>
      </w:r>
      <w:r w:rsidRPr="00B30BDF">
        <w:t>changes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NCEA,</w:t>
      </w:r>
      <w:r w:rsidR="005F4C9E">
        <w:t xml:space="preserve"> </w:t>
      </w:r>
      <w:r w:rsidRPr="00B30BDF">
        <w:t>including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qualification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reflect</w:t>
      </w:r>
      <w:r w:rsidR="005F4C9E">
        <w:t xml:space="preserve"> </w:t>
      </w:r>
      <w:bookmarkStart w:id="71" w:name="_Hlk74647849"/>
      <w:r w:rsidRPr="00B30BDF">
        <w:t>mana</w:t>
      </w:r>
      <w:r w:rsidR="005F4C9E">
        <w:t xml:space="preserve"> </w:t>
      </w:r>
      <w:r w:rsidRPr="00B30BDF">
        <w:t>ōrite</w:t>
      </w:r>
      <w:r w:rsidR="005F4C9E">
        <w:t xml:space="preserve"> </w:t>
      </w:r>
      <w:r w:rsidRPr="00B30BDF">
        <w:t>mō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mātauranga</w:t>
      </w:r>
      <w:r w:rsidR="005F4C9E">
        <w:t xml:space="preserve"> </w:t>
      </w:r>
      <w:r w:rsidRPr="00B30BDF">
        <w:t>Māori</w:t>
      </w:r>
      <w:bookmarkEnd w:id="71"/>
      <w:r w:rsidR="005F4C9E">
        <w:t xml:space="preserve"> </w:t>
      </w:r>
      <w:r w:rsidRPr="00B30BDF">
        <w:t>(parity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knowledge).</w:t>
      </w:r>
      <w:r w:rsidR="005F4C9E">
        <w:t xml:space="preserve"> </w:t>
      </w:r>
      <w:r w:rsidRPr="00B30BDF">
        <w:t>This</w:t>
      </w:r>
      <w:r w:rsidR="005F4C9E">
        <w:t xml:space="preserve"> </w:t>
      </w:r>
      <w:r w:rsidRPr="00B30BDF">
        <w:t>work</w:t>
      </w:r>
      <w:r w:rsidR="005F4C9E">
        <w:t xml:space="preserve"> </w:t>
      </w:r>
      <w:r w:rsidRPr="00B30BDF">
        <w:t>includes</w:t>
      </w:r>
      <w:r w:rsidR="005F4C9E">
        <w:t xml:space="preserve"> </w:t>
      </w:r>
      <w:r w:rsidRPr="00B30BDF">
        <w:t>ensuring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mātauranga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equitably</w:t>
      </w:r>
      <w:r w:rsidR="005F4C9E">
        <w:t xml:space="preserve"> </w:t>
      </w:r>
      <w:r w:rsidRPr="00B30BDF">
        <w:t>accessible,</w:t>
      </w:r>
      <w:r w:rsidR="005F4C9E">
        <w:t xml:space="preserve"> </w:t>
      </w:r>
      <w:r w:rsidRPr="00B30BDF">
        <w:t>valued,</w:t>
      </w:r>
      <w:r w:rsidR="005F4C9E">
        <w:t xml:space="preserve"> </w:t>
      </w:r>
      <w:r w:rsidRPr="00B30BDF">
        <w:t>resourced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credentialled,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teachers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supported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build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capability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incorporate</w:t>
      </w:r>
      <w:r w:rsidR="005F4C9E">
        <w:t xml:space="preserve"> </w:t>
      </w:r>
      <w:r w:rsidRPr="00B30BDF">
        <w:t>mātauranga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reo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into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4A3E8F">
        <w:rPr>
          <w:lang w:val="en-NZ"/>
        </w:rPr>
        <w:t>teach</w:t>
      </w:r>
      <w:r>
        <w:rPr>
          <w:lang w:val="en-NZ"/>
        </w:rPr>
        <w:t>ing.</w:t>
      </w:r>
    </w:p>
    <w:p w14:paraId="5D5ADED6" w14:textId="2FF2B2CC" w:rsidR="00886567" w:rsidRPr="00167D21" w:rsidRDefault="00886567" w:rsidP="0045442A">
      <w:pPr>
        <w:pStyle w:val="H23G"/>
      </w:pPr>
      <w:r>
        <w:tab/>
        <w:t>15.</w:t>
      </w:r>
      <w:r>
        <w:tab/>
      </w:r>
      <w:r w:rsidRPr="00167D21">
        <w:t>Supporting</w:t>
      </w:r>
      <w:r w:rsidR="005F4C9E">
        <w:t xml:space="preserve"> </w:t>
      </w:r>
      <w:r w:rsidRPr="00167D21">
        <w:t>Pacific</w:t>
      </w:r>
      <w:r w:rsidR="005F4C9E">
        <w:t xml:space="preserve"> </w:t>
      </w:r>
      <w:r w:rsidRPr="00167D21">
        <w:t>Learners</w:t>
      </w:r>
    </w:p>
    <w:p w14:paraId="51D9D4E3" w14:textId="77777777" w:rsidR="0071570E" w:rsidRDefault="00886567" w:rsidP="00886567">
      <w:pPr>
        <w:pStyle w:val="SingleTxtG"/>
      </w:pPr>
      <w:r w:rsidRPr="00551A3F">
        <w:rPr>
          <w:iCs/>
        </w:rPr>
        <w:t>250.</w:t>
      </w:r>
      <w:r w:rsidRPr="00551A3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Action</w:t>
      </w:r>
      <w:r w:rsidR="005F4C9E">
        <w:t xml:space="preserve"> </w:t>
      </w:r>
      <w:r w:rsidRPr="00B30BDF">
        <w:t>Plan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2020–2030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vision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actions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diverse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learners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families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feel</w:t>
      </w:r>
      <w:r w:rsidR="005F4C9E">
        <w:t xml:space="preserve"> </w:t>
      </w:r>
      <w:r w:rsidRPr="00B30BDF">
        <w:t>safe,</w:t>
      </w:r>
      <w:r w:rsidR="005F4C9E">
        <w:t xml:space="preserve"> </w:t>
      </w:r>
      <w:r w:rsidRPr="00B30BDF">
        <w:t>valued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equipped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achieve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aspirations.</w:t>
      </w:r>
    </w:p>
    <w:p w14:paraId="2CF32C01" w14:textId="743C8C28" w:rsidR="00886567" w:rsidRPr="00B30BDF" w:rsidRDefault="00886567" w:rsidP="00886567">
      <w:pPr>
        <w:pStyle w:val="SingleTxtG"/>
      </w:pPr>
      <w:bookmarkStart w:id="72" w:name="_Hlk76822464"/>
      <w:r w:rsidRPr="00B30BDF">
        <w:rPr>
          <w:iCs/>
        </w:rPr>
        <w:t>251.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Support</w:t>
      </w:r>
      <w:r w:rsidR="005F4C9E">
        <w:t xml:space="preserve"> </w:t>
      </w:r>
      <w:r w:rsidRPr="00B30BDF">
        <w:t>Fund</w:t>
      </w:r>
      <w:r w:rsidR="005F4C9E">
        <w:t xml:space="preserve"> </w:t>
      </w:r>
      <w:r w:rsidRPr="00B30BDF">
        <w:t>will</w:t>
      </w:r>
      <w:r w:rsidR="005F4C9E">
        <w:t xml:space="preserve"> </w:t>
      </w:r>
      <w:r w:rsidRPr="00B30BDF">
        <w:t>ensure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learners</w:t>
      </w:r>
      <w:r w:rsidR="005F4C9E">
        <w:t xml:space="preserve"> </w:t>
      </w:r>
      <w:r w:rsidRPr="00B30BDF">
        <w:t>have</w:t>
      </w:r>
      <w:r w:rsidR="005F4C9E">
        <w:t xml:space="preserve"> </w:t>
      </w:r>
      <w:r w:rsidRPr="00B30BDF">
        <w:t>improved</w:t>
      </w:r>
      <w:r w:rsidR="005F4C9E">
        <w:t xml:space="preserve"> </w:t>
      </w:r>
      <w:r w:rsidRPr="00B30BDF">
        <w:t>access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culturally</w:t>
      </w:r>
      <w:r w:rsidR="005F4C9E">
        <w:t xml:space="preserve"> </w:t>
      </w:r>
      <w:r w:rsidRPr="00B30BDF">
        <w:t>competent</w:t>
      </w:r>
      <w:r w:rsidR="005F4C9E">
        <w:t xml:space="preserve"> </w:t>
      </w:r>
      <w:r w:rsidRPr="00B30BDF">
        <w:t>support</w:t>
      </w:r>
      <w:r w:rsidR="005F4C9E">
        <w:t xml:space="preserve"> </w:t>
      </w:r>
      <w:r w:rsidRPr="00B30BDF">
        <w:t>services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attendance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active</w:t>
      </w:r>
      <w:r w:rsidR="005F4C9E">
        <w:t xml:space="preserve"> </w:t>
      </w:r>
      <w:r w:rsidRPr="00B30BDF">
        <w:t>engagement.</w:t>
      </w:r>
      <w:bookmarkEnd w:id="72"/>
    </w:p>
    <w:p w14:paraId="3530B2E2" w14:textId="77777777" w:rsidR="0071570E" w:rsidRDefault="00886567" w:rsidP="00886567">
      <w:pPr>
        <w:pStyle w:val="SingleTxtG"/>
      </w:pPr>
      <w:r w:rsidRPr="00B30BDF">
        <w:rPr>
          <w:iCs/>
        </w:rPr>
        <w:t>252.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Tapasā</w:t>
      </w:r>
      <w:r w:rsidR="005F4C9E">
        <w:t xml:space="preserve"> </w:t>
      </w:r>
      <w:r w:rsidRPr="00B30BDF">
        <w:t>framework</w:t>
      </w:r>
      <w:r w:rsidR="005F4C9E">
        <w:t xml:space="preserve"> </w:t>
      </w:r>
      <w:r w:rsidRPr="00B30BDF">
        <w:t>brings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perspectives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effective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quality</w:t>
      </w:r>
      <w:r w:rsidR="005F4C9E">
        <w:t xml:space="preserve"> </w:t>
      </w:r>
      <w:r w:rsidRPr="00B30BDF">
        <w:t>teaching</w:t>
      </w:r>
      <w:r w:rsidR="005F4C9E">
        <w:t xml:space="preserve"> </w:t>
      </w:r>
      <w:r w:rsidRPr="00B30BDF">
        <w:t>practice</w:t>
      </w:r>
      <w:r w:rsidR="005F4C9E">
        <w:t xml:space="preserve"> </w:t>
      </w:r>
      <w:r w:rsidRPr="00B30BDF">
        <w:t>at</w:t>
      </w:r>
      <w:r w:rsidR="005F4C9E">
        <w:t xml:space="preserve"> </w:t>
      </w:r>
      <w:r w:rsidRPr="00B30BDF">
        <w:t>different</w:t>
      </w:r>
      <w:r w:rsidR="005F4C9E">
        <w:t xml:space="preserve"> </w:t>
      </w:r>
      <w:r w:rsidRPr="00B30BDF">
        <w:t>stages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teacher</w:t>
      </w:r>
      <w:r w:rsidR="0071570E">
        <w:t>’</w:t>
      </w:r>
      <w:r w:rsidRPr="00B30BDF">
        <w:t>s</w:t>
      </w:r>
      <w:r w:rsidR="005F4C9E">
        <w:t xml:space="preserve"> </w:t>
      </w:r>
      <w:r w:rsidRPr="00B30BDF">
        <w:t>journey.</w:t>
      </w:r>
    </w:p>
    <w:p w14:paraId="01D88F59" w14:textId="2CC8FA22" w:rsidR="00886567" w:rsidRPr="00E06ADB" w:rsidRDefault="00886567" w:rsidP="00886567">
      <w:pPr>
        <w:pStyle w:val="SingleTxtG"/>
        <w:rPr>
          <w:lang w:val="en-NZ"/>
        </w:rPr>
      </w:pPr>
      <w:r w:rsidRPr="00E06ADB">
        <w:rPr>
          <w:iCs/>
          <w:lang w:val="en-NZ"/>
        </w:rPr>
        <w:t>253.</w:t>
      </w:r>
      <w:r w:rsidRPr="00E06ADB">
        <w:rPr>
          <w:iCs/>
          <w:lang w:val="en-NZ"/>
        </w:rPr>
        <w:tab/>
      </w:r>
      <w:r>
        <w:t>The</w:t>
      </w:r>
      <w:r w:rsidR="005F4C9E">
        <w:t xml:space="preserve"> </w:t>
      </w:r>
      <w:r w:rsidRPr="00963372">
        <w:t>Toloa</w:t>
      </w:r>
      <w:r w:rsidR="005F4C9E">
        <w:t xml:space="preserve"> </w:t>
      </w:r>
      <w:r w:rsidRPr="00963372">
        <w:t>programme</w:t>
      </w:r>
      <w:r w:rsidR="005F4C9E">
        <w:t xml:space="preserve"> </w:t>
      </w:r>
      <w:r w:rsidRPr="00963372">
        <w:t>creates</w:t>
      </w:r>
      <w:r w:rsidR="005F4C9E">
        <w:t xml:space="preserve"> </w:t>
      </w:r>
      <w:r w:rsidRPr="00B30BDF">
        <w:t>opportunities</w:t>
      </w:r>
      <w:r w:rsidR="005F4C9E">
        <w:t xml:space="preserve"> </w:t>
      </w:r>
      <w:r w:rsidRPr="00963372">
        <w:t>to</w:t>
      </w:r>
      <w:r w:rsidR="005F4C9E">
        <w:t xml:space="preserve"> </w:t>
      </w:r>
      <w:r w:rsidRPr="00963372">
        <w:t>raise</w:t>
      </w:r>
      <w:r w:rsidR="005F4C9E">
        <w:t xml:space="preserve"> </w:t>
      </w:r>
      <w:r w:rsidRPr="00963372">
        <w:t>awareness</w:t>
      </w:r>
      <w:r w:rsidR="005F4C9E">
        <w:t xml:space="preserve"> </w:t>
      </w:r>
      <w:r w:rsidRPr="00963372">
        <w:t>and</w:t>
      </w:r>
      <w:r w:rsidR="005F4C9E">
        <w:t xml:space="preserve"> </w:t>
      </w:r>
      <w:r w:rsidRPr="00963372">
        <w:t>increase</w:t>
      </w:r>
      <w:r w:rsidR="005F4C9E">
        <w:t xml:space="preserve"> </w:t>
      </w:r>
      <w:r w:rsidRPr="00963372">
        <w:t>Pacific</w:t>
      </w:r>
      <w:r w:rsidR="005F4C9E">
        <w:t xml:space="preserve"> </w:t>
      </w:r>
      <w:r w:rsidRPr="00963372">
        <w:t>uptake</w:t>
      </w:r>
      <w:r w:rsidR="005F4C9E">
        <w:t xml:space="preserve"> </w:t>
      </w:r>
      <w:r w:rsidRPr="00963372">
        <w:t>in</w:t>
      </w:r>
      <w:r w:rsidR="005F4C9E">
        <w:t xml:space="preserve"> </w:t>
      </w:r>
      <w:r w:rsidRPr="00963372">
        <w:t>Science,</w:t>
      </w:r>
      <w:r w:rsidR="005F4C9E">
        <w:t xml:space="preserve"> </w:t>
      </w:r>
      <w:r w:rsidRPr="00963372">
        <w:t>Technology,</w:t>
      </w:r>
      <w:r w:rsidR="005F4C9E">
        <w:t xml:space="preserve"> </w:t>
      </w:r>
      <w:r w:rsidRPr="00963372">
        <w:t>Engineering,</w:t>
      </w:r>
      <w:r w:rsidR="005F4C9E">
        <w:t xml:space="preserve"> </w:t>
      </w:r>
      <w:r w:rsidRPr="00963372">
        <w:t>Arts</w:t>
      </w:r>
      <w:r w:rsidR="005F4C9E">
        <w:t xml:space="preserve"> </w:t>
      </w:r>
      <w:r w:rsidRPr="00963372">
        <w:t>and</w:t>
      </w:r>
      <w:r w:rsidR="005F4C9E">
        <w:t xml:space="preserve"> </w:t>
      </w:r>
      <w:r w:rsidRPr="00963372">
        <w:t>Mathematics</w:t>
      </w:r>
      <w:r>
        <w:t>.</w:t>
      </w:r>
    </w:p>
    <w:p w14:paraId="6DFC379A" w14:textId="77777777" w:rsidR="0071570E" w:rsidRDefault="00886567" w:rsidP="0045442A">
      <w:pPr>
        <w:pStyle w:val="H23G"/>
      </w:pPr>
      <w:bookmarkStart w:id="73" w:name="_Hlk71532350"/>
      <w:bookmarkEnd w:id="70"/>
      <w:r>
        <w:tab/>
        <w:t>16.</w:t>
      </w:r>
      <w:r>
        <w:tab/>
      </w:r>
      <w:r w:rsidRPr="00167D21">
        <w:t>Recognising</w:t>
      </w:r>
      <w:r w:rsidR="005F4C9E">
        <w:t xml:space="preserve"> </w:t>
      </w:r>
      <w:r w:rsidRPr="00167D21">
        <w:t>the</w:t>
      </w:r>
      <w:r w:rsidR="005F4C9E">
        <w:t xml:space="preserve"> </w:t>
      </w:r>
      <w:r w:rsidRPr="00167D21">
        <w:t>principles</w:t>
      </w:r>
      <w:r w:rsidR="005F4C9E">
        <w:t xml:space="preserve"> </w:t>
      </w:r>
      <w:r w:rsidRPr="00167D21">
        <w:t>of</w:t>
      </w:r>
      <w:r w:rsidR="005F4C9E">
        <w:t xml:space="preserve"> </w:t>
      </w:r>
      <w:r w:rsidRPr="00167D21">
        <w:t>te</w:t>
      </w:r>
      <w:r w:rsidR="005F4C9E">
        <w:t xml:space="preserve"> </w:t>
      </w:r>
      <w:r w:rsidRPr="00167D21">
        <w:t>Tiriti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working</w:t>
      </w:r>
      <w:r w:rsidR="005F4C9E">
        <w:t xml:space="preserve"> </w:t>
      </w:r>
      <w:r w:rsidRPr="00167D21">
        <w:t>in</w:t>
      </w:r>
      <w:r w:rsidR="005F4C9E">
        <w:t xml:space="preserve"> </w:t>
      </w:r>
      <w:r w:rsidRPr="00167D21">
        <w:t>partnership</w:t>
      </w:r>
      <w:r w:rsidR="005F4C9E">
        <w:t xml:space="preserve"> </w:t>
      </w:r>
      <w:r w:rsidRPr="00167D21">
        <w:t>with</w:t>
      </w:r>
      <w:r w:rsidR="005F4C9E">
        <w:t xml:space="preserve"> </w:t>
      </w:r>
      <w:r w:rsidRPr="00167D21">
        <w:t>Māori</w:t>
      </w:r>
    </w:p>
    <w:p w14:paraId="55C08C50" w14:textId="284B5B59" w:rsidR="00886567" w:rsidRPr="00B30BDF" w:rsidRDefault="00886567" w:rsidP="00886567">
      <w:pPr>
        <w:pStyle w:val="SingleTxtG"/>
      </w:pPr>
      <w:r w:rsidRPr="00B30BDF">
        <w:rPr>
          <w:iCs/>
        </w:rPr>
        <w:t>254.</w:t>
      </w:r>
      <w:r w:rsidRPr="00B30BDF">
        <w:rPr>
          <w:iCs/>
        </w:rPr>
        <w:tab/>
      </w:r>
      <w:r w:rsidRPr="00B30BDF">
        <w:t>In</w:t>
      </w:r>
      <w:r w:rsidR="005F4C9E">
        <w:t xml:space="preserve"> </w:t>
      </w:r>
      <w:r w:rsidRPr="00B30BDF">
        <w:t>April</w:t>
      </w:r>
      <w:r w:rsidR="005F4C9E">
        <w:t xml:space="preserve"> </w:t>
      </w:r>
      <w:r w:rsidRPr="00B30BDF">
        <w:t>2021,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Associate</w:t>
      </w:r>
      <w:r w:rsidR="005F4C9E">
        <w:t xml:space="preserve"> </w:t>
      </w:r>
      <w:r w:rsidRPr="00B30BDF">
        <w:t>Minister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Education,</w:t>
      </w:r>
      <w:r w:rsidR="005F4C9E">
        <w:t xml:space="preserve"> </w:t>
      </w:r>
      <w:r w:rsidRPr="00B30BDF">
        <w:t>MoE,</w:t>
      </w:r>
      <w:r w:rsidR="005F4C9E">
        <w:t xml:space="preserve"> </w:t>
      </w:r>
      <w:r w:rsidRPr="00B30BDF">
        <w:t>Tūwharetoa,</w:t>
      </w:r>
      <w:r w:rsidR="005F4C9E">
        <w:t xml:space="preserve"> </w:t>
      </w:r>
      <w:r w:rsidRPr="00B30BDF">
        <w:t>Raukawa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Waikato-Tainui</w:t>
      </w:r>
      <w:r w:rsidR="005F4C9E">
        <w:t xml:space="preserve"> </w:t>
      </w:r>
      <w:r w:rsidRPr="00B30BDF">
        <w:t>(Ngā</w:t>
      </w:r>
      <w:r w:rsidR="005F4C9E">
        <w:t xml:space="preserve"> </w:t>
      </w:r>
      <w:r w:rsidRPr="00B30BDF">
        <w:t>Iwi)</w:t>
      </w:r>
      <w:r w:rsidR="005F4C9E">
        <w:t xml:space="preserve"> </w:t>
      </w:r>
      <w:r w:rsidRPr="00B30BDF">
        <w:t>signed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Kawenata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establish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perpetual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Tiriti</w:t>
      </w:r>
      <w:r w:rsidR="005F4C9E">
        <w:t xml:space="preserve"> </w:t>
      </w:r>
      <w:r w:rsidRPr="00B30BDF">
        <w:t>partnership</w:t>
      </w:r>
      <w:r w:rsidR="005F4C9E">
        <w:t xml:space="preserve"> </w:t>
      </w:r>
      <w:r w:rsidRPr="00B30BDF">
        <w:t>based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equity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rangatiratanga.</w:t>
      </w:r>
    </w:p>
    <w:p w14:paraId="56D3C362" w14:textId="54BD13A8" w:rsidR="00886567" w:rsidRPr="00B30BDF" w:rsidRDefault="00886567" w:rsidP="00886567">
      <w:pPr>
        <w:pStyle w:val="SingleTxtG"/>
      </w:pPr>
      <w:r w:rsidRPr="00B30BDF">
        <w:rPr>
          <w:iCs/>
        </w:rPr>
        <w:t>255.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covenant</w:t>
      </w:r>
      <w:r w:rsidR="005F4C9E">
        <w:t xml:space="preserve"> </w:t>
      </w:r>
      <w:r w:rsidRPr="00B30BDF">
        <w:t>establishes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framework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will</w:t>
      </w:r>
      <w:r w:rsidR="005F4C9E">
        <w:t xml:space="preserve"> </w:t>
      </w:r>
      <w:r w:rsidRPr="00B30BDF">
        <w:t>enable</w:t>
      </w:r>
      <w:r w:rsidR="005F4C9E">
        <w:t xml:space="preserve"> </w:t>
      </w:r>
      <w:r w:rsidRPr="00B30BDF">
        <w:t>active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participation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shaping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policies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programmes.</w:t>
      </w:r>
    </w:p>
    <w:p w14:paraId="14FB7D24" w14:textId="03732454" w:rsidR="00886567" w:rsidRPr="00B30BDF" w:rsidRDefault="00886567" w:rsidP="00886567">
      <w:pPr>
        <w:pStyle w:val="SingleTxtG"/>
      </w:pPr>
      <w:r w:rsidRPr="00B30BDF">
        <w:rPr>
          <w:iCs/>
        </w:rPr>
        <w:t>256.</w:t>
      </w:r>
      <w:r w:rsidRPr="00B30BDF">
        <w:rPr>
          <w:iCs/>
        </w:rPr>
        <w:tab/>
      </w:r>
      <w:r w:rsidRPr="00B30BDF">
        <w:t>MoE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strengthened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supported</w:t>
      </w:r>
      <w:r w:rsidR="005F4C9E">
        <w:t xml:space="preserve"> </w:t>
      </w:r>
      <w:r w:rsidRPr="00B30BDF">
        <w:t>relationships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iwi,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Mātauranga</w:t>
      </w:r>
      <w:r w:rsidR="005F4C9E">
        <w:t xml:space="preserve"> </w:t>
      </w:r>
      <w:r w:rsidRPr="00B30BDF">
        <w:t>Iwi</w:t>
      </w:r>
      <w:r w:rsidR="005F4C9E">
        <w:t xml:space="preserve"> </w:t>
      </w:r>
      <w:r w:rsidRPr="00B30BDF">
        <w:t>Chairs</w:t>
      </w:r>
      <w:r w:rsidR="005F4C9E">
        <w:t xml:space="preserve"> </w:t>
      </w:r>
      <w:r w:rsidRPr="00B30BDF">
        <w:t>Group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peak</w:t>
      </w:r>
      <w:r w:rsidR="005F4C9E">
        <w:t xml:space="preserve"> </w:t>
      </w:r>
      <w:r w:rsidRPr="00B30BDF">
        <w:t>bodies.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Taumata</w:t>
      </w:r>
      <w:r w:rsidR="005F4C9E">
        <w:t xml:space="preserve"> </w:t>
      </w:r>
      <w:r w:rsidRPr="00B30BDF">
        <w:t>Aronui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group</w:t>
      </w:r>
      <w:r w:rsidR="005F4C9E">
        <w:t xml:space="preserve"> </w:t>
      </w:r>
      <w:r w:rsidRPr="00B30BDF">
        <w:t>appointed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Minister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Education,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consultation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Minister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Crown</w:t>
      </w:r>
      <w:r w:rsidR="005F4C9E">
        <w:t xml:space="preserve"> </w:t>
      </w:r>
      <w:r w:rsidRPr="00B30BDF">
        <w:t>Relations: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Arawhiti,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provide</w:t>
      </w:r>
      <w:r w:rsidR="005F4C9E">
        <w:t xml:space="preserve"> </w:t>
      </w:r>
      <w:r w:rsidRPr="00B30BDF">
        <w:t>guidance</w:t>
      </w:r>
      <w:r w:rsidR="005F4C9E">
        <w:t xml:space="preserve"> </w:t>
      </w:r>
      <w:r w:rsidRPr="00B30BDF">
        <w:t>about</w:t>
      </w:r>
      <w:r w:rsidR="005F4C9E">
        <w:t xml:space="preserve"> </w:t>
      </w:r>
      <w:r w:rsidRPr="00B30BDF">
        <w:t>issues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opportunities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learners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whānau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tertiary</w:t>
      </w:r>
      <w:r w:rsidR="005F4C9E">
        <w:t xml:space="preserve"> </w:t>
      </w:r>
      <w:r w:rsidRPr="00B30BDF">
        <w:t>education</w:t>
      </w:r>
      <w:r w:rsidR="00C43EF6">
        <w:t>.</w:t>
      </w:r>
    </w:p>
    <w:p w14:paraId="0EFC8F32" w14:textId="4E68934A" w:rsidR="00886567" w:rsidRPr="00B30BDF" w:rsidRDefault="00886567" w:rsidP="00886567">
      <w:pPr>
        <w:pStyle w:val="SingleTxtG"/>
      </w:pPr>
      <w:r w:rsidRPr="00B30BDF">
        <w:rPr>
          <w:iCs/>
        </w:rPr>
        <w:t>257.</w:t>
      </w:r>
      <w:r w:rsidRPr="00B30BDF">
        <w:rPr>
          <w:iCs/>
        </w:rPr>
        <w:tab/>
      </w:r>
      <w:r w:rsidRPr="00B30BDF">
        <w:t>Under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Reform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Vocational</w:t>
      </w:r>
      <w:r w:rsidR="005F4C9E">
        <w:t xml:space="preserve"> </w:t>
      </w:r>
      <w:r w:rsidRPr="00B30BDF">
        <w:t>Education,</w:t>
      </w:r>
      <w:r w:rsidR="005F4C9E">
        <w:t xml:space="preserve"> </w:t>
      </w:r>
      <w:r w:rsidRPr="00B30BDF">
        <w:t>Aotearoa</w:t>
      </w:r>
      <w:r w:rsidR="0071570E">
        <w:t>’</w:t>
      </w:r>
      <w:r w:rsidRPr="00B30BDF">
        <w:t>s</w:t>
      </w:r>
      <w:r w:rsidR="005F4C9E">
        <w:t xml:space="preserve"> </w:t>
      </w:r>
      <w:r w:rsidRPr="00B30BDF">
        <w:t>vocational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will</w:t>
      </w:r>
      <w:r w:rsidR="005F4C9E">
        <w:t xml:space="preserve"> </w:t>
      </w:r>
      <w:r w:rsidRPr="00B30BDF">
        <w:t>be</w:t>
      </w:r>
      <w:r w:rsidR="005F4C9E">
        <w:t xml:space="preserve"> </w:t>
      </w:r>
      <w:r w:rsidRPr="00B30BDF">
        <w:t>primarily</w:t>
      </w:r>
      <w:r w:rsidR="005F4C9E">
        <w:t xml:space="preserve"> </w:t>
      </w:r>
      <w:r w:rsidRPr="00B30BDF">
        <w:t>delivered</w:t>
      </w:r>
      <w:r w:rsidR="005F4C9E">
        <w:t xml:space="preserve"> </w:t>
      </w:r>
      <w:r w:rsidRPr="00B30BDF">
        <w:t>or</w:t>
      </w:r>
      <w:r w:rsidR="005F4C9E">
        <w:t xml:space="preserve"> </w:t>
      </w:r>
      <w:r w:rsidRPr="00B30BDF">
        <w:t>supported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Pūkenga</w:t>
      </w:r>
      <w:r w:rsidR="005F4C9E">
        <w:t xml:space="preserve"> </w:t>
      </w:r>
      <w:r w:rsidRPr="00B30BDF">
        <w:t>ǀ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New</w:t>
      </w:r>
      <w:r w:rsidR="005F4C9E">
        <w:t xml:space="preserve"> </w:t>
      </w:r>
      <w:r w:rsidRPr="00B30BDF">
        <w:t>Zealand</w:t>
      </w:r>
      <w:r w:rsidR="005F4C9E">
        <w:t xml:space="preserve"> </w:t>
      </w:r>
      <w:r w:rsidRPr="00B30BDF">
        <w:t>Institute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Skills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Technology.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Pūkenga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worked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iwi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partners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develop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Pae</w:t>
      </w:r>
      <w:r w:rsidR="005F4C9E">
        <w:t xml:space="preserve"> </w:t>
      </w:r>
      <w:r w:rsidRPr="00B30BDF">
        <w:t>Tawhiti,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Tiriti</w:t>
      </w:r>
      <w:r w:rsidR="005F4C9E">
        <w:t xml:space="preserve"> </w:t>
      </w:r>
      <w:r w:rsidRPr="00B30BDF">
        <w:t>excellence</w:t>
      </w:r>
      <w:r w:rsidR="005F4C9E">
        <w:t xml:space="preserve"> </w:t>
      </w:r>
      <w:r w:rsidRPr="00B30BDF">
        <w:t>framework.</w:t>
      </w:r>
    </w:p>
    <w:p w14:paraId="6791DB89" w14:textId="77777777" w:rsidR="0071570E" w:rsidRDefault="00886567" w:rsidP="00886567">
      <w:pPr>
        <w:pStyle w:val="SingleTxtG"/>
      </w:pPr>
      <w:r w:rsidRPr="00B30BDF">
        <w:rPr>
          <w:iCs/>
        </w:rPr>
        <w:t>258.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Training</w:t>
      </w:r>
      <w:r w:rsidR="005F4C9E">
        <w:t xml:space="preserve"> </w:t>
      </w:r>
      <w:r w:rsidRPr="00B30BDF">
        <w:t>Act</w:t>
      </w:r>
      <w:r w:rsidR="005F4C9E">
        <w:t xml:space="preserve"> </w:t>
      </w:r>
      <w:r w:rsidRPr="00B30BDF">
        <w:t>2020</w:t>
      </w:r>
      <w:r w:rsidR="005F4C9E">
        <w:t xml:space="preserve"> </w:t>
      </w:r>
      <w:r w:rsidRPr="00B30BDF">
        <w:t>includes</w:t>
      </w:r>
      <w:r w:rsidR="005F4C9E">
        <w:t xml:space="preserve"> </w:t>
      </w:r>
      <w:r w:rsidRPr="00B30BDF">
        <w:t>several</w:t>
      </w:r>
      <w:r w:rsidR="005F4C9E">
        <w:t xml:space="preserve"> </w:t>
      </w:r>
      <w:r w:rsidRPr="00B30BDF">
        <w:t>sections</w:t>
      </w:r>
      <w:r w:rsidR="005F4C9E">
        <w:t xml:space="preserve"> </w:t>
      </w:r>
      <w:r w:rsidRPr="00B30BDF">
        <w:t>which</w:t>
      </w:r>
      <w:r w:rsidR="005F4C9E">
        <w:t xml:space="preserve"> </w:t>
      </w:r>
      <w:r w:rsidRPr="00B30BDF">
        <w:t>provide</w:t>
      </w:r>
      <w:r w:rsidR="005F4C9E">
        <w:t xml:space="preserve"> </w:t>
      </w:r>
      <w:r w:rsidRPr="00B30BDF">
        <w:t>explicit</w:t>
      </w:r>
      <w:r w:rsidR="005F4C9E">
        <w:t xml:space="preserve"> </w:t>
      </w:r>
      <w:r w:rsidRPr="00B30BDF">
        <w:t>direction</w:t>
      </w:r>
      <w:r w:rsidR="005F4C9E">
        <w:t xml:space="preserve"> </w:t>
      </w:r>
      <w:r w:rsidRPr="00B30BDF">
        <w:t>about</w:t>
      </w:r>
      <w:r w:rsidR="005F4C9E">
        <w:t xml:space="preserve"> </w:t>
      </w:r>
      <w:r w:rsidRPr="00B30BDF">
        <w:t>giving</w:t>
      </w:r>
      <w:r w:rsidR="005F4C9E">
        <w:t xml:space="preserve"> </w:t>
      </w:r>
      <w:r w:rsidRPr="00B30BDF">
        <w:t>effect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Tiriti.</w:t>
      </w:r>
    </w:p>
    <w:p w14:paraId="5ABD6377" w14:textId="7345676E" w:rsidR="00886567" w:rsidRPr="00167D21" w:rsidRDefault="00886567" w:rsidP="0045442A">
      <w:pPr>
        <w:pStyle w:val="H23G"/>
      </w:pPr>
      <w:r>
        <w:tab/>
        <w:t>17.</w:t>
      </w:r>
      <w:r>
        <w:tab/>
      </w:r>
      <w:r w:rsidRPr="00167D21">
        <w:t>Māori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Pacific</w:t>
      </w:r>
      <w:r w:rsidR="005F4C9E">
        <w:t xml:space="preserve"> </w:t>
      </w:r>
      <w:r w:rsidRPr="00167D21">
        <w:t>parent</w:t>
      </w:r>
      <w:r w:rsidR="005F4C9E">
        <w:t xml:space="preserve"> </w:t>
      </w:r>
      <w:r w:rsidRPr="00167D21">
        <w:t>representation</w:t>
      </w:r>
      <w:r w:rsidR="005F4C9E">
        <w:t xml:space="preserve"> </w:t>
      </w:r>
      <w:r w:rsidRPr="00167D21">
        <w:t>on</w:t>
      </w:r>
      <w:r w:rsidR="005F4C9E">
        <w:t xml:space="preserve"> </w:t>
      </w:r>
      <w:r w:rsidRPr="00167D21">
        <w:t>school</w:t>
      </w:r>
      <w:r w:rsidR="005F4C9E">
        <w:t xml:space="preserve"> </w:t>
      </w:r>
      <w:r w:rsidRPr="00167D21">
        <w:t>boards</w:t>
      </w:r>
      <w:r w:rsidRPr="0071570E">
        <w:rPr>
          <w:rStyle w:val="FootnoteReference"/>
          <w:b w:val="0"/>
          <w:bCs/>
        </w:rPr>
        <w:footnoteReference w:id="33"/>
      </w:r>
    </w:p>
    <w:p w14:paraId="5502E71D" w14:textId="77777777" w:rsidR="0071570E" w:rsidRDefault="00886567" w:rsidP="00886567">
      <w:pPr>
        <w:pStyle w:val="SingleTxtG"/>
        <w:rPr>
          <w:lang w:val="en-NZ"/>
        </w:rPr>
      </w:pPr>
      <w:r w:rsidRPr="005452F3">
        <w:rPr>
          <w:iCs/>
          <w:lang w:val="en-NZ"/>
        </w:rPr>
        <w:t>259.</w:t>
      </w:r>
      <w:r w:rsidRPr="005452F3">
        <w:rPr>
          <w:iCs/>
          <w:lang w:val="en-NZ"/>
        </w:rPr>
        <w:tab/>
      </w:r>
      <w:r w:rsidRPr="005452F3">
        <w:rPr>
          <w:lang w:val="en-NZ"/>
        </w:rPr>
        <w:t>Active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participation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parents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development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delivery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services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help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ensure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those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services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effective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students.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Representation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boards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one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key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mechanism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participation.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2019,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proportional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representation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parents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40%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schools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parents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39%.</w:t>
      </w:r>
    </w:p>
    <w:p w14:paraId="73B352C8" w14:textId="61A012ED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260.</w:t>
      </w:r>
      <w:r>
        <w:rPr>
          <w:iCs/>
          <w:lang w:val="en-NZ"/>
        </w:rPr>
        <w:tab/>
      </w:r>
      <w:r w:rsidRPr="005452F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64%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Board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Chairs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were</w:t>
      </w:r>
      <w:r w:rsidR="005F4C9E">
        <w:rPr>
          <w:lang w:val="en-NZ"/>
        </w:rPr>
        <w:t xml:space="preserve"> </w:t>
      </w:r>
      <w:r>
        <w:rPr>
          <w:lang w:val="en-NZ"/>
        </w:rPr>
        <w:t>Pākehā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compared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18%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4%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peoples.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Proportions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similar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Board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Members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62%</w:t>
      </w:r>
      <w:r w:rsidR="005F4C9E">
        <w:rPr>
          <w:lang w:val="en-NZ"/>
        </w:rPr>
        <w:t xml:space="preserve"> </w:t>
      </w:r>
      <w:r>
        <w:rPr>
          <w:lang w:val="en-NZ"/>
        </w:rPr>
        <w:t>Pākehā</w:t>
      </w:r>
      <w:r w:rsidRPr="005452F3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20%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5%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pe</w:t>
      </w:r>
      <w:r w:rsidRPr="005452F3">
        <w:rPr>
          <w:lang w:val="en-NZ"/>
        </w:rPr>
        <w:t>oples.</w:t>
      </w:r>
    </w:p>
    <w:p w14:paraId="417BBE70" w14:textId="3504580A" w:rsidR="00886567" w:rsidRPr="00167D21" w:rsidRDefault="00886567" w:rsidP="0045442A">
      <w:pPr>
        <w:pStyle w:val="H23G"/>
      </w:pPr>
      <w:r>
        <w:lastRenderedPageBreak/>
        <w:tab/>
        <w:t>18.</w:t>
      </w:r>
      <w:r>
        <w:tab/>
      </w:r>
      <w:r w:rsidRPr="00167D21">
        <w:t>Ethnic</w:t>
      </w:r>
      <w:r w:rsidR="005F4C9E">
        <w:t xml:space="preserve"> </w:t>
      </w:r>
      <w:r w:rsidRPr="00167D21">
        <w:t>diversity</w:t>
      </w:r>
      <w:r w:rsidR="005F4C9E">
        <w:t xml:space="preserve"> </w:t>
      </w:r>
      <w:r w:rsidRPr="00167D21">
        <w:t>in</w:t>
      </w:r>
      <w:r w:rsidR="005F4C9E">
        <w:t xml:space="preserve"> </w:t>
      </w:r>
      <w:r w:rsidRPr="00167D21">
        <w:t>the</w:t>
      </w:r>
      <w:r w:rsidR="005F4C9E">
        <w:t xml:space="preserve"> </w:t>
      </w:r>
      <w:r w:rsidRPr="00167D21">
        <w:t>education</w:t>
      </w:r>
      <w:r w:rsidR="005F4C9E">
        <w:t xml:space="preserve"> </w:t>
      </w:r>
      <w:r w:rsidRPr="00167D21">
        <w:t>workforce</w:t>
      </w:r>
    </w:p>
    <w:p w14:paraId="4345AB39" w14:textId="714B4F51" w:rsidR="00886567" w:rsidRPr="00B30BDF" w:rsidRDefault="00886567" w:rsidP="00886567">
      <w:pPr>
        <w:pStyle w:val="SingleTxtG"/>
      </w:pPr>
      <w:r w:rsidRPr="00B30BDF">
        <w:rPr>
          <w:iCs/>
        </w:rPr>
        <w:t>261.</w:t>
      </w:r>
      <w:r w:rsidRPr="00B30BDF">
        <w:rPr>
          <w:iCs/>
        </w:rPr>
        <w:tab/>
      </w:r>
      <w:r w:rsidRPr="00B30BDF">
        <w:t>In</w:t>
      </w:r>
      <w:r w:rsidR="005F4C9E">
        <w:t xml:space="preserve"> </w:t>
      </w:r>
      <w:r w:rsidRPr="00B30BDF">
        <w:t>2020,</w:t>
      </w:r>
      <w:r w:rsidR="005F4C9E">
        <w:t xml:space="preserve"> </w:t>
      </w:r>
      <w:r w:rsidRPr="00B30BDF">
        <w:t>55,390</w:t>
      </w:r>
      <w:r w:rsidR="005F4C9E">
        <w:t xml:space="preserve"> </w:t>
      </w:r>
      <w:r w:rsidRPr="00B30BDF">
        <w:t>full</w:t>
      </w:r>
      <w:r w:rsidR="005F4C9E">
        <w:t xml:space="preserve"> </w:t>
      </w:r>
      <w:r w:rsidRPr="00B30BDF">
        <w:t>time</w:t>
      </w:r>
      <w:r w:rsidR="005F4C9E">
        <w:t xml:space="preserve"> </w:t>
      </w:r>
      <w:r w:rsidRPr="00B30BDF">
        <w:t>equivalent</w:t>
      </w:r>
      <w:r w:rsidR="005F4C9E">
        <w:t xml:space="preserve"> </w:t>
      </w:r>
      <w:r w:rsidRPr="00B30BDF">
        <w:t>teachers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working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Aotearoa</w:t>
      </w:r>
      <w:r w:rsidR="0071570E">
        <w:t>’</w:t>
      </w:r>
      <w:r w:rsidRPr="00B30BDF">
        <w:t>s</w:t>
      </w:r>
      <w:r w:rsidR="005F4C9E">
        <w:t xml:space="preserve"> </w:t>
      </w:r>
      <w:r w:rsidRPr="00B30BDF">
        <w:t>state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integrated</w:t>
      </w:r>
      <w:r w:rsidR="005F4C9E">
        <w:t xml:space="preserve"> </w:t>
      </w:r>
      <w:r w:rsidRPr="00B30BDF">
        <w:t>primary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secondary</w:t>
      </w:r>
      <w:r w:rsidR="005F4C9E">
        <w:t xml:space="preserve"> </w:t>
      </w:r>
      <w:r w:rsidRPr="00B30BDF">
        <w:t>schools.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these</w:t>
      </w:r>
      <w:r w:rsidR="005F4C9E">
        <w:t xml:space="preserve"> </w:t>
      </w:r>
      <w:r w:rsidRPr="00B30BDF">
        <w:t>13%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4%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5%</w:t>
      </w:r>
      <w:r w:rsidR="005F4C9E">
        <w:t xml:space="preserve"> </w:t>
      </w:r>
      <w:r w:rsidRPr="00B30BDF">
        <w:t>Asian.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proportions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ethnicity</w:t>
      </w:r>
      <w:r w:rsidR="005F4C9E">
        <w:t xml:space="preserve"> </w:t>
      </w:r>
      <w:r w:rsidRPr="00B30BDF">
        <w:t>have</w:t>
      </w:r>
      <w:r w:rsidR="005F4C9E">
        <w:t xml:space="preserve"> </w:t>
      </w:r>
      <w:r w:rsidRPr="00B30BDF">
        <w:t>been</w:t>
      </w:r>
      <w:r w:rsidR="005F4C9E">
        <w:t xml:space="preserve"> </w:t>
      </w:r>
      <w:r w:rsidRPr="00B30BDF">
        <w:t>constant</w:t>
      </w:r>
      <w:r w:rsidR="005F4C9E">
        <w:t xml:space="preserve"> </w:t>
      </w:r>
      <w:r w:rsidRPr="00B30BDF">
        <w:t>over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past</w:t>
      </w:r>
      <w:r w:rsidR="005F4C9E">
        <w:t xml:space="preserve"> </w:t>
      </w:r>
      <w:r w:rsidRPr="00B30BDF">
        <w:t>four</w:t>
      </w:r>
      <w:r w:rsidR="005F4C9E">
        <w:t xml:space="preserve"> </w:t>
      </w:r>
      <w:r w:rsidRPr="00B30BDF">
        <w:t>years,</w:t>
      </w:r>
      <w:r w:rsidR="005F4C9E">
        <w:t xml:space="preserve"> </w:t>
      </w:r>
      <w:r w:rsidRPr="00B30BDF">
        <w:t>although</w:t>
      </w:r>
      <w:r w:rsidR="005F4C9E">
        <w:t xml:space="preserve"> </w:t>
      </w:r>
      <w:r w:rsidRPr="00B30BDF">
        <w:t>they</w:t>
      </w:r>
      <w:r w:rsidR="005F4C9E">
        <w:t xml:space="preserve"> </w:t>
      </w:r>
      <w:r w:rsidRPr="00B30BDF">
        <w:t>have</w:t>
      </w:r>
      <w:r w:rsidR="005F4C9E">
        <w:t xml:space="preserve"> </w:t>
      </w:r>
      <w:r w:rsidRPr="00B30BDF">
        <w:t>increased</w:t>
      </w:r>
      <w:r w:rsidR="005F4C9E">
        <w:t xml:space="preserve"> </w:t>
      </w:r>
      <w:r w:rsidRPr="00B30BDF">
        <w:t>slightly</w:t>
      </w:r>
      <w:r w:rsidR="005F4C9E">
        <w:t xml:space="preserve"> </w:t>
      </w:r>
      <w:r w:rsidRPr="00B30BDF">
        <w:t>since</w:t>
      </w:r>
      <w:r w:rsidR="005F4C9E">
        <w:t xml:space="preserve"> </w:t>
      </w:r>
      <w:r w:rsidRPr="00B30BDF">
        <w:t>2014.</w:t>
      </w:r>
      <w:r w:rsidRPr="0071570E">
        <w:rPr>
          <w:rStyle w:val="FootnoteReference"/>
        </w:rPr>
        <w:footnoteReference w:id="34"/>
      </w:r>
      <w:r w:rsidR="005F4C9E">
        <w:t xml:space="preserve"> </w:t>
      </w:r>
      <w:r w:rsidRPr="00B30BDF">
        <w:t>MoE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developing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long-term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Workforce</w:t>
      </w:r>
      <w:r w:rsidR="005F4C9E">
        <w:t xml:space="preserve"> </w:t>
      </w:r>
      <w:r w:rsidRPr="00B30BDF">
        <w:t>Strategy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strengthen</w:t>
      </w:r>
      <w:r w:rsidR="005F4C9E">
        <w:t xml:space="preserve"> </w:t>
      </w:r>
      <w:r w:rsidRPr="00B30BDF">
        <w:t>teaching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leadership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ensure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workforce</w:t>
      </w:r>
      <w:r w:rsidR="005F4C9E">
        <w:t xml:space="preserve"> </w:t>
      </w:r>
      <w:r w:rsidRPr="00B30BDF">
        <w:t>reflects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future</w:t>
      </w:r>
      <w:r w:rsidR="005F4C9E">
        <w:t xml:space="preserve"> </w:t>
      </w:r>
      <w:r w:rsidRPr="00B30BDF">
        <w:t>learner</w:t>
      </w:r>
      <w:r w:rsidR="005F4C9E">
        <w:t xml:space="preserve"> </w:t>
      </w:r>
      <w:r w:rsidRPr="00B30BDF">
        <w:t>population.</w:t>
      </w:r>
    </w:p>
    <w:p w14:paraId="62C6900F" w14:textId="6F7388DE" w:rsidR="00886567" w:rsidRPr="00B30BDF" w:rsidRDefault="00886567" w:rsidP="00886567">
      <w:pPr>
        <w:pStyle w:val="SingleTxtG"/>
      </w:pPr>
      <w:r w:rsidRPr="00B30BDF">
        <w:rPr>
          <w:iCs/>
        </w:rPr>
        <w:t>262.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TeachNZ</w:t>
      </w:r>
      <w:r w:rsidR="005F4C9E">
        <w:t xml:space="preserve"> </w:t>
      </w:r>
      <w:r w:rsidRPr="00B30BDF">
        <w:t>scholarship</w:t>
      </w:r>
      <w:r w:rsidR="005F4C9E">
        <w:t xml:space="preserve"> </w:t>
      </w:r>
      <w:r w:rsidRPr="00B30BDF">
        <w:t>programme</w:t>
      </w:r>
      <w:r w:rsidR="005F4C9E">
        <w:t xml:space="preserve"> </w:t>
      </w:r>
      <w:r w:rsidRPr="00B30BDF">
        <w:t>supports</w:t>
      </w:r>
      <w:r w:rsidR="005F4C9E">
        <w:t xml:space="preserve"> </w:t>
      </w:r>
      <w:r w:rsidRPr="00B30BDF">
        <w:t>people</w:t>
      </w:r>
      <w:r w:rsidR="005F4C9E">
        <w:t xml:space="preserve"> </w:t>
      </w:r>
      <w:r w:rsidRPr="00B30BDF">
        <w:t>from</w:t>
      </w:r>
      <w:r w:rsidR="005F4C9E">
        <w:t xml:space="preserve"> </w:t>
      </w:r>
      <w:r w:rsidRPr="00B30BDF">
        <w:t>communities</w:t>
      </w:r>
      <w:r w:rsidR="005F4C9E">
        <w:t xml:space="preserve"> </w:t>
      </w:r>
      <w:r w:rsidRPr="00B30BDF">
        <w:t>historically</w:t>
      </w:r>
      <w:r w:rsidR="005F4C9E">
        <w:t xml:space="preserve"> </w:t>
      </w:r>
      <w:r w:rsidRPr="00B30BDF">
        <w:t>underserved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system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train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teachers.</w:t>
      </w:r>
      <w:bookmarkEnd w:id="73"/>
    </w:p>
    <w:p w14:paraId="39624B84" w14:textId="77777777" w:rsidR="0071570E" w:rsidRDefault="00886567" w:rsidP="00886567">
      <w:pPr>
        <w:pStyle w:val="SingleTxtG"/>
      </w:pPr>
      <w:r w:rsidRPr="00DB311A">
        <w:rPr>
          <w:iCs/>
        </w:rPr>
        <w:t>263.</w:t>
      </w:r>
      <w:r w:rsidRPr="00DB311A">
        <w:rPr>
          <w:iCs/>
        </w:rPr>
        <w:tab/>
      </w:r>
      <w:r w:rsidRPr="00DB311A">
        <w:t>Public</w:t>
      </w:r>
      <w:r w:rsidR="005F4C9E">
        <w:t xml:space="preserve"> </w:t>
      </w:r>
      <w:r w:rsidRPr="00DB311A">
        <w:t>submissions</w:t>
      </w:r>
      <w:r w:rsidR="005F4C9E">
        <w:t xml:space="preserve"> </w:t>
      </w:r>
      <w:r>
        <w:t>stated</w:t>
      </w:r>
      <w:r w:rsidR="005F4C9E">
        <w:t xml:space="preserve"> </w:t>
      </w:r>
      <w:r w:rsidRPr="00DB311A">
        <w:t>that</w:t>
      </w:r>
      <w:r w:rsidR="005F4C9E">
        <w:t xml:space="preserve"> </w:t>
      </w:r>
      <w:r w:rsidRPr="00DB311A">
        <w:t>while</w:t>
      </w:r>
      <w:r w:rsidR="005F4C9E">
        <w:t xml:space="preserve"> </w:t>
      </w:r>
      <w:r w:rsidRPr="00DB311A">
        <w:t>there</w:t>
      </w:r>
      <w:r w:rsidR="005F4C9E">
        <w:t xml:space="preserve"> </w:t>
      </w:r>
      <w:r w:rsidRPr="00DB311A">
        <w:t>was</w:t>
      </w:r>
      <w:r w:rsidR="005F4C9E">
        <w:t xml:space="preserve"> </w:t>
      </w:r>
      <w:r>
        <w:t>increasing</w:t>
      </w:r>
      <w:r w:rsidR="005F4C9E">
        <w:t xml:space="preserve"> </w:t>
      </w:r>
      <w:r>
        <w:t>diversity</w:t>
      </w:r>
      <w:r w:rsidR="005F4C9E">
        <w:t xml:space="preserve"> </w:t>
      </w:r>
      <w:r>
        <w:t>in</w:t>
      </w:r>
      <w:r w:rsidR="005F4C9E">
        <w:t xml:space="preserve"> </w:t>
      </w:r>
      <w:r>
        <w:t>teaching</w:t>
      </w:r>
      <w:r w:rsidR="005F4C9E">
        <w:t xml:space="preserve"> </w:t>
      </w:r>
      <w:r>
        <w:t>staff,</w:t>
      </w:r>
      <w:r w:rsidR="005F4C9E">
        <w:t xml:space="preserve"> </w:t>
      </w:r>
      <w:r>
        <w:t>this</w:t>
      </w:r>
      <w:r w:rsidR="005F4C9E">
        <w:t xml:space="preserve"> </w:t>
      </w:r>
      <w:r>
        <w:t>diversity</w:t>
      </w:r>
      <w:r w:rsidR="005F4C9E">
        <w:t xml:space="preserve"> </w:t>
      </w:r>
      <w:r>
        <w:t>often</w:t>
      </w:r>
      <w:r w:rsidR="005F4C9E">
        <w:t xml:space="preserve"> </w:t>
      </w:r>
      <w:r>
        <w:t>reduced</w:t>
      </w:r>
      <w:r w:rsidR="005F4C9E">
        <w:t xml:space="preserve"> </w:t>
      </w:r>
      <w:r>
        <w:t>at</w:t>
      </w:r>
      <w:r w:rsidR="005F4C9E">
        <w:t xml:space="preserve"> </w:t>
      </w:r>
      <w:r>
        <w:t>senior</w:t>
      </w:r>
      <w:r w:rsidR="005F4C9E">
        <w:t xml:space="preserve"> </w:t>
      </w:r>
      <w:r>
        <w:t>levels.</w:t>
      </w:r>
      <w:r w:rsidR="005F4C9E">
        <w:t xml:space="preserve"> </w:t>
      </w:r>
      <w:r>
        <w:t>Public</w:t>
      </w:r>
      <w:r w:rsidR="005F4C9E">
        <w:t xml:space="preserve"> </w:t>
      </w:r>
      <w:r>
        <w:t>submissions</w:t>
      </w:r>
      <w:r w:rsidR="005F4C9E">
        <w:t xml:space="preserve"> </w:t>
      </w:r>
      <w:r>
        <w:t>recommended</w:t>
      </w:r>
      <w:r w:rsidR="005F4C9E">
        <w:t xml:space="preserve"> </w:t>
      </w:r>
      <w:r>
        <w:t>that</w:t>
      </w:r>
      <w:r w:rsidR="005F4C9E">
        <w:t xml:space="preserve"> </w:t>
      </w:r>
      <w:r>
        <w:t>more</w:t>
      </w:r>
      <w:r w:rsidR="005F4C9E">
        <w:t xml:space="preserve"> </w:t>
      </w:r>
      <w:r>
        <w:t>emphasis</w:t>
      </w:r>
      <w:r w:rsidR="005F4C9E">
        <w:t xml:space="preserve"> </w:t>
      </w:r>
      <w:r>
        <w:t>is</w:t>
      </w:r>
      <w:r w:rsidR="005F4C9E">
        <w:t xml:space="preserve"> </w:t>
      </w:r>
      <w:r>
        <w:t>focused</w:t>
      </w:r>
      <w:r w:rsidR="005F4C9E">
        <w:t xml:space="preserve"> </w:t>
      </w:r>
      <w:r>
        <w:t>on</w:t>
      </w:r>
      <w:r w:rsidR="005F4C9E">
        <w:t xml:space="preserve"> </w:t>
      </w:r>
      <w:r>
        <w:t>ensuring</w:t>
      </w:r>
      <w:r w:rsidR="005F4C9E">
        <w:t xml:space="preserve"> </w:t>
      </w:r>
      <w:r>
        <w:t>that</w:t>
      </w:r>
      <w:r w:rsidR="005F4C9E">
        <w:t xml:space="preserve"> </w:t>
      </w:r>
      <w:r>
        <w:t>the</w:t>
      </w:r>
      <w:r w:rsidR="005F4C9E">
        <w:t xml:space="preserve"> </w:t>
      </w:r>
      <w:r>
        <w:t>tertiary</w:t>
      </w:r>
      <w:r w:rsidR="005F4C9E">
        <w:t xml:space="preserve"> </w:t>
      </w:r>
      <w:r>
        <w:t>education</w:t>
      </w:r>
      <w:r w:rsidR="005F4C9E">
        <w:t xml:space="preserve"> </w:t>
      </w:r>
      <w:r>
        <w:t>workforce</w:t>
      </w:r>
      <w:r w:rsidR="005F4C9E">
        <w:t xml:space="preserve"> </w:t>
      </w:r>
      <w:r>
        <w:t>reflects</w:t>
      </w:r>
      <w:r w:rsidR="005F4C9E">
        <w:t xml:space="preserve"> </w:t>
      </w:r>
      <w:r>
        <w:t>the</w:t>
      </w:r>
      <w:r w:rsidR="005F4C9E">
        <w:t xml:space="preserve"> </w:t>
      </w:r>
      <w:r>
        <w:t>learner</w:t>
      </w:r>
      <w:r w:rsidR="005F4C9E">
        <w:t xml:space="preserve"> </w:t>
      </w:r>
      <w:r>
        <w:t>populations</w:t>
      </w:r>
      <w:r w:rsidR="005F4C9E">
        <w:t xml:space="preserve"> </w:t>
      </w:r>
      <w:r>
        <w:t>including</w:t>
      </w:r>
      <w:r w:rsidR="005F4C9E">
        <w:t xml:space="preserve"> </w:t>
      </w:r>
      <w:bookmarkStart w:id="74" w:name="_Hlk89085684"/>
      <w:r>
        <w:t>Māori</w:t>
      </w:r>
      <w:r w:rsidR="005F4C9E">
        <w:t xml:space="preserve"> </w:t>
      </w:r>
      <w:r>
        <w:t>and</w:t>
      </w:r>
      <w:r w:rsidR="005F4C9E">
        <w:t xml:space="preserve"> </w:t>
      </w:r>
      <w:r>
        <w:t>Pacific</w:t>
      </w:r>
      <w:r w:rsidR="005F4C9E">
        <w:t xml:space="preserve"> </w:t>
      </w:r>
      <w:r>
        <w:t>students</w:t>
      </w:r>
      <w:bookmarkEnd w:id="74"/>
      <w:r>
        <w:t>.</w:t>
      </w:r>
    </w:p>
    <w:p w14:paraId="44334589" w14:textId="6B691548" w:rsidR="00886567" w:rsidRPr="00167D21" w:rsidRDefault="00886567" w:rsidP="0045442A">
      <w:pPr>
        <w:pStyle w:val="H23G"/>
      </w:pPr>
      <w:bookmarkStart w:id="75" w:name="_Hlk71532414"/>
      <w:r>
        <w:tab/>
        <w:t>19.</w:t>
      </w:r>
      <w:r>
        <w:tab/>
      </w:r>
      <w:r w:rsidRPr="00167D21">
        <w:t>Supporting</w:t>
      </w:r>
      <w:r w:rsidR="005F4C9E">
        <w:t xml:space="preserve"> </w:t>
      </w:r>
      <w:r w:rsidRPr="00167D21">
        <w:t>students</w:t>
      </w:r>
      <w:r w:rsidR="005F4C9E">
        <w:t xml:space="preserve"> </w:t>
      </w:r>
      <w:r w:rsidRPr="00167D21">
        <w:t>from</w:t>
      </w:r>
      <w:r w:rsidR="005F4C9E">
        <w:t xml:space="preserve"> </w:t>
      </w:r>
      <w:r w:rsidRPr="00167D21">
        <w:t>migrant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refugee</w:t>
      </w:r>
      <w:r w:rsidR="005F4C9E">
        <w:t xml:space="preserve"> </w:t>
      </w:r>
      <w:r w:rsidRPr="00167D21">
        <w:t>backgrounds</w:t>
      </w:r>
    </w:p>
    <w:p w14:paraId="7DFF7F31" w14:textId="48A5864B" w:rsidR="00886567" w:rsidRPr="00BC45F5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unlawfully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Zealand</w:t>
      </w:r>
    </w:p>
    <w:p w14:paraId="6021B851" w14:textId="77777777" w:rsidR="0071570E" w:rsidRDefault="00886567" w:rsidP="00886567">
      <w:pPr>
        <w:pStyle w:val="SingleTxtG"/>
        <w:rPr>
          <w:lang w:val="en-NZ"/>
        </w:rPr>
      </w:pPr>
      <w:r w:rsidRPr="003A5EC8">
        <w:rPr>
          <w:iCs/>
          <w:lang w:val="en-NZ"/>
        </w:rPr>
        <w:t>264.</w:t>
      </w:r>
      <w:r w:rsidRPr="003A5EC8">
        <w:rPr>
          <w:iCs/>
          <w:lang w:val="en-NZ"/>
        </w:rPr>
        <w:tab/>
      </w:r>
      <w:r w:rsidRPr="000A660D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2010,</w:t>
      </w:r>
      <w:r w:rsidR="005F4C9E">
        <w:rPr>
          <w:lang w:val="en-NZ"/>
        </w:rPr>
        <w:t xml:space="preserve"> </w:t>
      </w:r>
      <w:r>
        <w:rPr>
          <w:lang w:val="en-NZ"/>
        </w:rPr>
        <w:t>Parliament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passed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legislation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enable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provision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free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most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unlawfully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Zealand.</w:t>
      </w:r>
    </w:p>
    <w:p w14:paraId="479C3324" w14:textId="0AF7D136" w:rsidR="00886567" w:rsidRPr="00BC45F5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English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Second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Language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(ESOL)</w:t>
      </w:r>
    </w:p>
    <w:p w14:paraId="4E62BA74" w14:textId="6E8FF55B" w:rsidR="00886567" w:rsidRPr="00103A32" w:rsidRDefault="00886567" w:rsidP="00886567">
      <w:pPr>
        <w:pStyle w:val="SingleTxtG"/>
        <w:rPr>
          <w:lang w:val="en-NZ"/>
        </w:rPr>
      </w:pPr>
      <w:r w:rsidRPr="00103A32">
        <w:rPr>
          <w:iCs/>
          <w:lang w:val="en-NZ"/>
        </w:rPr>
        <w:t>265.</w:t>
      </w:r>
      <w:r w:rsidRPr="00103A32">
        <w:rPr>
          <w:iCs/>
          <w:lang w:val="en-NZ"/>
        </w:rPr>
        <w:tab/>
      </w:r>
      <w:r>
        <w:rPr>
          <w:lang w:val="en-NZ"/>
        </w:rPr>
        <w:t>MoE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funds</w:t>
      </w:r>
      <w:r w:rsidR="005F4C9E">
        <w:rPr>
          <w:lang w:val="en-NZ"/>
        </w:rPr>
        <w:t xml:space="preserve"> </w:t>
      </w:r>
      <w:r>
        <w:rPr>
          <w:lang w:val="en-NZ"/>
        </w:rPr>
        <w:t>ESOL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migrant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refugee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background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students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schools.</w:t>
      </w:r>
      <w:r w:rsidR="005F4C9E">
        <w:rPr>
          <w:lang w:val="en-NZ"/>
        </w:rPr>
        <w:t xml:space="preserve"> </w:t>
      </w:r>
      <w:r>
        <w:rPr>
          <w:lang w:val="en-NZ"/>
        </w:rPr>
        <w:t>Migrant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students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who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receive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ESOL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achieve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NCEA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Level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2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same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extent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students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who</w:t>
      </w:r>
      <w:r w:rsidR="005F4C9E">
        <w:rPr>
          <w:lang w:val="en-NZ"/>
        </w:rPr>
        <w:t xml:space="preserve"> </w:t>
      </w:r>
      <w:r w:rsidRPr="00B30BDF">
        <w:t>are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native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speakers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English.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Around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49,000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students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162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different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groups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supported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primary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secondary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schools.</w:t>
      </w:r>
    </w:p>
    <w:p w14:paraId="3C97CDD5" w14:textId="72FB0C78" w:rsidR="00886567" w:rsidRPr="007E5639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 w:rsidRPr="00BC45F5">
        <w:rPr>
          <w:lang w:val="en-NZ"/>
        </w:rPr>
        <w:tab/>
        <w:t>Bilingual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Worker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project</w:t>
      </w:r>
    </w:p>
    <w:p w14:paraId="26C0281E" w14:textId="489DDAA6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266.</w:t>
      </w:r>
      <w:r>
        <w:rPr>
          <w:iCs/>
          <w:lang w:val="en-NZ"/>
        </w:rPr>
        <w:tab/>
      </w:r>
      <w:r w:rsidRPr="00103A32">
        <w:rPr>
          <w:lang w:val="en-NZ"/>
        </w:rPr>
        <w:t>Approximately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45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Bilingual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Workers</w:t>
      </w:r>
      <w:r w:rsidR="005F4C9E">
        <w:rPr>
          <w:lang w:val="en-NZ"/>
        </w:rPr>
        <w:t xml:space="preserve"> </w:t>
      </w:r>
      <w:r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employed</w:t>
      </w:r>
      <w:r w:rsidR="005F4C9E">
        <w:rPr>
          <w:lang w:val="en-NZ"/>
        </w:rPr>
        <w:t xml:space="preserve"> </w:t>
      </w:r>
      <w:r>
        <w:rPr>
          <w:lang w:val="en-NZ"/>
        </w:rPr>
        <w:t>each</w:t>
      </w:r>
      <w:r w:rsidR="005F4C9E">
        <w:rPr>
          <w:lang w:val="en-NZ"/>
        </w:rPr>
        <w:t xml:space="preserve"> </w:t>
      </w:r>
      <w:r>
        <w:rPr>
          <w:lang w:val="en-NZ"/>
        </w:rPr>
        <w:t>year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migrant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learners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communities.</w:t>
      </w:r>
    </w:p>
    <w:p w14:paraId="34CFC22B" w14:textId="28DD91F3" w:rsidR="00886567" w:rsidRPr="007E5639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Research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into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English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language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learners</w:t>
      </w:r>
    </w:p>
    <w:p w14:paraId="51F30D64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267.</w:t>
      </w:r>
      <w:r>
        <w:rPr>
          <w:iCs/>
          <w:lang w:val="en-NZ"/>
        </w:rPr>
        <w:tab/>
      </w:r>
      <w:r>
        <w:rPr>
          <w:lang w:val="en-NZ"/>
        </w:rPr>
        <w:t>MoE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commissioned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independent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evaluation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nature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efficacy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30BDF">
        <w:t>English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language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learners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(ELLs)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early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learning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services,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primary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secondary</w:t>
      </w:r>
      <w:r w:rsidR="005F4C9E">
        <w:rPr>
          <w:lang w:val="en-NZ"/>
        </w:rPr>
        <w:t xml:space="preserve"> </w:t>
      </w:r>
      <w:r w:rsidRPr="00103A32">
        <w:rPr>
          <w:lang w:val="en-NZ"/>
        </w:rPr>
        <w:t>schools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inform</w:t>
      </w:r>
      <w:r w:rsidR="005F4C9E">
        <w:rPr>
          <w:lang w:val="en-NZ"/>
        </w:rPr>
        <w:t xml:space="preserve"> </w:t>
      </w:r>
      <w:r>
        <w:rPr>
          <w:lang w:val="en-NZ"/>
        </w:rPr>
        <w:t>future</w:t>
      </w:r>
      <w:r w:rsidR="005F4C9E">
        <w:rPr>
          <w:lang w:val="en-NZ"/>
        </w:rPr>
        <w:t xml:space="preserve"> </w:t>
      </w:r>
      <w:r>
        <w:rPr>
          <w:lang w:val="en-NZ"/>
        </w:rPr>
        <w:t>priorities</w:t>
      </w:r>
      <w:r w:rsidRPr="00103A32">
        <w:rPr>
          <w:lang w:val="en-NZ"/>
        </w:rPr>
        <w:t>.</w:t>
      </w:r>
    </w:p>
    <w:p w14:paraId="63C1C6E0" w14:textId="08A8E202" w:rsidR="00886567" w:rsidRPr="00DB671E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 w:rsidRPr="00BC45F5">
        <w:rPr>
          <w:lang w:val="en-NZ"/>
        </w:rPr>
        <w:tab/>
        <w:t>Learning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Hubs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migrant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families</w:t>
      </w:r>
    </w:p>
    <w:p w14:paraId="1BF77491" w14:textId="2FFF6F94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268.</w:t>
      </w:r>
      <w:r>
        <w:rPr>
          <w:iCs/>
          <w:lang w:val="en-NZ"/>
        </w:rPr>
        <w:tab/>
      </w:r>
      <w:r w:rsidRPr="00DB671E">
        <w:rPr>
          <w:lang w:val="en-NZ"/>
        </w:rPr>
        <w:t>Learning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Hubs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equip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communities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children</w:t>
      </w:r>
      <w:r w:rsidR="0071570E">
        <w:rPr>
          <w:lang w:val="en-NZ"/>
        </w:rPr>
        <w:t>’</w:t>
      </w:r>
      <w:r w:rsidRPr="00DB671E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engage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meaningfully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Aotearoa</w:t>
      </w:r>
      <w:r w:rsidR="0071570E">
        <w:rPr>
          <w:lang w:val="en-NZ"/>
        </w:rPr>
        <w:t>’</w:t>
      </w:r>
      <w:r w:rsidRPr="00DB671E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system.</w:t>
      </w:r>
      <w:r w:rsidR="005F4C9E">
        <w:rPr>
          <w:lang w:val="en-NZ"/>
        </w:rPr>
        <w:t xml:space="preserve"> </w:t>
      </w:r>
      <w:r>
        <w:rPr>
          <w:lang w:val="en-NZ"/>
        </w:rPr>
        <w:t>MoE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recently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provided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$1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30BDF">
        <w:t>continue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Learning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Hub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Christchurch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expand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model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Auckland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B671E">
        <w:rPr>
          <w:lang w:val="en-NZ"/>
        </w:rPr>
        <w:t>Wellington.</w:t>
      </w:r>
    </w:p>
    <w:p w14:paraId="7F3F9572" w14:textId="47DFFB1C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269.</w:t>
      </w:r>
      <w:r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stated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Christchurch</w:t>
      </w:r>
      <w:r w:rsidR="005F4C9E">
        <w:rPr>
          <w:lang w:val="en-NZ"/>
        </w:rPr>
        <w:t xml:space="preserve"> </w:t>
      </w:r>
      <w:r>
        <w:rPr>
          <w:lang w:val="en-NZ"/>
        </w:rPr>
        <w:t>Hub</w:t>
      </w:r>
      <w:r w:rsidR="005F4C9E">
        <w:rPr>
          <w:lang w:val="en-NZ"/>
        </w:rPr>
        <w:t xml:space="preserve"> </w:t>
      </w:r>
      <w:r>
        <w:rPr>
          <w:lang w:val="en-NZ"/>
        </w:rPr>
        <w:t>was</w:t>
      </w:r>
      <w:r w:rsidR="005F4C9E">
        <w:rPr>
          <w:lang w:val="en-NZ"/>
        </w:rPr>
        <w:t xml:space="preserve"> </w:t>
      </w:r>
      <w:r>
        <w:rPr>
          <w:lang w:val="en-NZ"/>
        </w:rPr>
        <w:t>effective,</w:t>
      </w:r>
      <w:r w:rsidR="005F4C9E">
        <w:rPr>
          <w:lang w:val="en-NZ"/>
        </w:rPr>
        <w:t xml:space="preserve"> </w:t>
      </w:r>
      <w:r>
        <w:rPr>
          <w:lang w:val="en-NZ"/>
        </w:rPr>
        <w:t>but</w:t>
      </w:r>
      <w:r w:rsidR="005F4C9E">
        <w:rPr>
          <w:lang w:val="en-NZ"/>
        </w:rPr>
        <w:t xml:space="preserve"> </w:t>
      </w:r>
      <w:r>
        <w:rPr>
          <w:lang w:val="en-NZ"/>
        </w:rPr>
        <w:t>highlighted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secondary</w:t>
      </w:r>
      <w:r w:rsidR="005F4C9E">
        <w:rPr>
          <w:lang w:val="en-NZ"/>
        </w:rPr>
        <w:t xml:space="preserve"> </w:t>
      </w:r>
      <w:r>
        <w:rPr>
          <w:lang w:val="en-NZ"/>
        </w:rPr>
        <w:t>school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an</w:t>
      </w:r>
      <w:r w:rsidR="005F4C9E">
        <w:rPr>
          <w:lang w:val="en-NZ"/>
        </w:rPr>
        <w:t xml:space="preserve"> </w:t>
      </w:r>
      <w:r>
        <w:rPr>
          <w:lang w:val="en-NZ"/>
        </w:rPr>
        <w:t>especially</w:t>
      </w:r>
      <w:r w:rsidR="005F4C9E">
        <w:rPr>
          <w:lang w:val="en-NZ"/>
        </w:rPr>
        <w:t xml:space="preserve"> </w:t>
      </w:r>
      <w:r>
        <w:rPr>
          <w:lang w:val="en-NZ"/>
        </w:rPr>
        <w:t>challenging</w:t>
      </w:r>
      <w:r w:rsidR="005F4C9E">
        <w:rPr>
          <w:lang w:val="en-NZ"/>
        </w:rPr>
        <w:t xml:space="preserve"> </w:t>
      </w:r>
      <w:r>
        <w:rPr>
          <w:lang w:val="en-NZ"/>
        </w:rPr>
        <w:t>period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Muslim</w:t>
      </w:r>
      <w:r w:rsidR="005F4C9E">
        <w:rPr>
          <w:lang w:val="en-NZ"/>
        </w:rPr>
        <w:t xml:space="preserve"> </w:t>
      </w:r>
      <w:r>
        <w:rPr>
          <w:lang w:val="en-NZ"/>
        </w:rPr>
        <w:t>students.</w:t>
      </w:r>
      <w:r w:rsidR="005F4C9E">
        <w:rPr>
          <w:lang w:val="en-NZ"/>
        </w:rPr>
        <w:t xml:space="preserve"> </w:t>
      </w:r>
      <w:r>
        <w:rPr>
          <w:lang w:val="en-NZ"/>
        </w:rPr>
        <w:t>More</w:t>
      </w:r>
      <w:r w:rsidR="005F4C9E">
        <w:rPr>
          <w:lang w:val="en-NZ"/>
        </w:rPr>
        <w:t xml:space="preserve"> </w:t>
      </w:r>
      <w:r>
        <w:rPr>
          <w:lang w:val="en-NZ"/>
        </w:rPr>
        <w:t>broadly,</w:t>
      </w:r>
      <w:r w:rsidR="005F4C9E">
        <w:rPr>
          <w:lang w:val="en-NZ"/>
        </w:rPr>
        <w:t xml:space="preserve"> </w:t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B30BDF"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indicated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racism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schools</w:t>
      </w:r>
      <w:r w:rsidR="005F4C9E">
        <w:rPr>
          <w:lang w:val="en-NZ"/>
        </w:rPr>
        <w:t xml:space="preserve"> </w:t>
      </w:r>
      <w:r>
        <w:rPr>
          <w:lang w:val="en-NZ"/>
        </w:rPr>
        <w:t>often</w:t>
      </w:r>
      <w:r w:rsidR="005F4C9E">
        <w:rPr>
          <w:lang w:val="en-NZ"/>
        </w:rPr>
        <w:t xml:space="preserve"> </w:t>
      </w:r>
      <w:r>
        <w:rPr>
          <w:lang w:val="en-NZ"/>
        </w:rPr>
        <w:t>comes</w:t>
      </w:r>
      <w:r w:rsidR="005F4C9E">
        <w:rPr>
          <w:lang w:val="en-NZ"/>
        </w:rPr>
        <w:t xml:space="preserve"> </w:t>
      </w:r>
      <w:r>
        <w:rPr>
          <w:lang w:val="en-NZ"/>
        </w:rPr>
        <w:t>from</w:t>
      </w:r>
      <w:r w:rsidR="005F4C9E">
        <w:rPr>
          <w:lang w:val="en-NZ"/>
        </w:rPr>
        <w:t xml:space="preserve"> </w:t>
      </w:r>
      <w:r>
        <w:rPr>
          <w:lang w:val="en-NZ"/>
        </w:rPr>
        <w:t>students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well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teachers.</w:t>
      </w:r>
    </w:p>
    <w:p w14:paraId="45552E26" w14:textId="75E0999D" w:rsidR="00886567" w:rsidRPr="00BC45F5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BC45F5">
        <w:rPr>
          <w:lang w:val="en-NZ"/>
        </w:rPr>
        <w:t>Other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resourcing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available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schools</w:t>
      </w:r>
    </w:p>
    <w:p w14:paraId="0FCFC867" w14:textId="77777777" w:rsidR="0071570E" w:rsidRDefault="00886567" w:rsidP="00886567">
      <w:pPr>
        <w:pStyle w:val="SingleTxtG"/>
        <w:rPr>
          <w:lang w:val="en-NZ"/>
        </w:rPr>
      </w:pPr>
      <w:r w:rsidRPr="003A5EC8">
        <w:rPr>
          <w:iCs/>
          <w:lang w:val="en-NZ"/>
        </w:rPr>
        <w:t>270.</w:t>
      </w:r>
      <w:r w:rsidRPr="003A5EC8">
        <w:rPr>
          <w:iCs/>
          <w:lang w:val="en-NZ"/>
        </w:rPr>
        <w:tab/>
      </w:r>
      <w:r w:rsidRPr="00C3708D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Refugee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Flexible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Funding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Pool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offers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schools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additional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resources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address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broader</w:t>
      </w:r>
      <w:r w:rsidR="005F4C9E">
        <w:rPr>
          <w:lang w:val="en-NZ"/>
        </w:rPr>
        <w:t xml:space="preserve"> </w:t>
      </w:r>
      <w:r w:rsidRPr="00B30BDF">
        <w:t>issues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may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prevent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refugee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background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students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participating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achieving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mainstream</w:t>
      </w:r>
      <w:r w:rsidR="005F4C9E">
        <w:rPr>
          <w:lang w:val="en-NZ"/>
        </w:rPr>
        <w:t xml:space="preserve"> </w:t>
      </w:r>
      <w:r w:rsidRPr="00C3708D">
        <w:rPr>
          <w:lang w:val="en-NZ"/>
        </w:rPr>
        <w:t>schooling.</w:t>
      </w:r>
    </w:p>
    <w:p w14:paraId="2A6D82CC" w14:textId="77777777" w:rsidR="0071570E" w:rsidRDefault="00886567" w:rsidP="0045442A">
      <w:pPr>
        <w:pStyle w:val="H4G"/>
        <w:rPr>
          <w:lang w:val="en-NZ"/>
        </w:rPr>
      </w:pPr>
      <w:r>
        <w:rPr>
          <w:lang w:val="en-NZ"/>
        </w:rPr>
        <w:lastRenderedPageBreak/>
        <w:tab/>
      </w:r>
      <w:r>
        <w:rPr>
          <w:lang w:val="en-NZ"/>
        </w:rPr>
        <w:tab/>
      </w:r>
      <w:r w:rsidRPr="00BC45F5">
        <w:rPr>
          <w:lang w:val="en-NZ"/>
        </w:rPr>
        <w:t>Pastoral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Care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International</w:t>
      </w:r>
      <w:r w:rsidR="005F4C9E">
        <w:rPr>
          <w:lang w:val="en-NZ"/>
        </w:rPr>
        <w:t xml:space="preserve"> </w:t>
      </w:r>
      <w:r w:rsidRPr="00BC45F5">
        <w:rPr>
          <w:lang w:val="en-NZ"/>
        </w:rPr>
        <w:t>students</w:t>
      </w:r>
    </w:p>
    <w:p w14:paraId="0E9B1D52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271.</w:t>
      </w:r>
      <w:r>
        <w:rPr>
          <w:iCs/>
          <w:lang w:val="en-NZ"/>
        </w:rPr>
        <w:tab/>
      </w:r>
      <w:r w:rsidRPr="000A660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Education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Amendment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2015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resulted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D2818">
        <w:rPr>
          <w:i/>
          <w:iCs/>
          <w:lang w:val="en-NZ"/>
        </w:rPr>
        <w:t>Code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of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Practice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for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the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Pastoral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Care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of</w:t>
      </w:r>
      <w:r w:rsidR="005F4C9E">
        <w:rPr>
          <w:i/>
          <w:iCs/>
          <w:lang w:val="en-NZ"/>
        </w:rPr>
        <w:t xml:space="preserve"> </w:t>
      </w:r>
      <w:r w:rsidRPr="00B30BDF">
        <w:t>International</w:t>
      </w:r>
      <w:r w:rsidR="005F4C9E">
        <w:rPr>
          <w:i/>
          <w:iCs/>
          <w:lang w:val="en-NZ"/>
        </w:rPr>
        <w:t xml:space="preserve"> </w:t>
      </w:r>
      <w:r w:rsidRPr="004D2818">
        <w:rPr>
          <w:i/>
          <w:iCs/>
          <w:lang w:val="en-NZ"/>
        </w:rPr>
        <w:t>Students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being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updated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changes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regulatory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framework.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further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amendments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Code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Practice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2019.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purpose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C</w:t>
      </w:r>
      <w:r w:rsidRPr="000A660D">
        <w:rPr>
          <w:lang w:val="en-NZ"/>
        </w:rPr>
        <w:t>ode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Government</w:t>
      </w:r>
      <w:r w:rsidR="0071570E">
        <w:rPr>
          <w:lang w:val="en-NZ"/>
        </w:rPr>
        <w:t>’</w:t>
      </w:r>
      <w:r w:rsidRPr="000A660D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objectives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international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students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be</w:t>
      </w:r>
      <w:r w:rsidR="005F4C9E">
        <w:rPr>
          <w:lang w:val="en-NZ"/>
        </w:rPr>
        <w:t xml:space="preserve"> </w:t>
      </w:r>
      <w:r>
        <w:rPr>
          <w:lang w:val="en-NZ"/>
        </w:rPr>
        <w:t>protected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positive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experience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supports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educational</w:t>
      </w:r>
      <w:r w:rsidR="005F4C9E">
        <w:rPr>
          <w:lang w:val="en-NZ"/>
        </w:rPr>
        <w:t xml:space="preserve"> </w:t>
      </w:r>
      <w:r w:rsidRPr="000A660D">
        <w:rPr>
          <w:lang w:val="en-NZ"/>
        </w:rPr>
        <w:t>achievement.</w:t>
      </w:r>
      <w:bookmarkEnd w:id="75"/>
    </w:p>
    <w:p w14:paraId="48DD2583" w14:textId="77777777" w:rsidR="0071570E" w:rsidRDefault="00886567" w:rsidP="00886567">
      <w:pPr>
        <w:pStyle w:val="SingleTxtG"/>
        <w:rPr>
          <w:lang w:val="en-NZ"/>
        </w:rPr>
      </w:pPr>
      <w:bookmarkStart w:id="76" w:name="_Toc315863899"/>
      <w:bookmarkStart w:id="77" w:name="_Hlk71539953"/>
      <w:r w:rsidRPr="00222170">
        <w:rPr>
          <w:iCs/>
          <w:lang w:val="en-NZ"/>
        </w:rPr>
        <w:t>272.</w:t>
      </w:r>
      <w:r w:rsidRPr="00222170"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expressed</w:t>
      </w:r>
      <w:r w:rsidR="005F4C9E">
        <w:rPr>
          <w:lang w:val="en-NZ"/>
        </w:rPr>
        <w:t xml:space="preserve"> </w:t>
      </w:r>
      <w:r>
        <w:rPr>
          <w:lang w:val="en-NZ"/>
        </w:rPr>
        <w:t>concern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work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Code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Practice</w:t>
      </w:r>
      <w:r w:rsidR="005F4C9E">
        <w:rPr>
          <w:lang w:val="en-NZ"/>
        </w:rPr>
        <w:t xml:space="preserve"> </w:t>
      </w:r>
      <w:r>
        <w:rPr>
          <w:lang w:val="en-NZ"/>
        </w:rPr>
        <w:t>has</w:t>
      </w:r>
      <w:r w:rsidR="005F4C9E">
        <w:rPr>
          <w:lang w:val="en-NZ"/>
        </w:rPr>
        <w:t xml:space="preserve"> </w:t>
      </w:r>
      <w:r>
        <w:rPr>
          <w:lang w:val="en-NZ"/>
        </w:rPr>
        <w:t>been</w:t>
      </w:r>
      <w:r w:rsidR="005F4C9E">
        <w:rPr>
          <w:lang w:val="en-NZ"/>
        </w:rPr>
        <w:t xml:space="preserve"> </w:t>
      </w:r>
      <w:r>
        <w:rPr>
          <w:lang w:val="en-NZ"/>
        </w:rPr>
        <w:t>halted</w:t>
      </w:r>
      <w:r w:rsidR="005F4C9E">
        <w:rPr>
          <w:lang w:val="en-NZ"/>
        </w:rPr>
        <w:t xml:space="preserve"> </w:t>
      </w:r>
      <w:r>
        <w:rPr>
          <w:lang w:val="en-NZ"/>
        </w:rPr>
        <w:t>due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30BDF">
        <w:t>COVID</w:t>
      </w:r>
      <w:r>
        <w:rPr>
          <w:lang w:val="en-NZ"/>
        </w:rPr>
        <w:t>-19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it</w:t>
      </w:r>
      <w:r w:rsidR="005F4C9E">
        <w:rPr>
          <w:lang w:val="en-NZ"/>
        </w:rPr>
        <w:t xml:space="preserve"> </w:t>
      </w:r>
      <w:r>
        <w:rPr>
          <w:lang w:val="en-NZ"/>
        </w:rPr>
        <w:t>does</w:t>
      </w:r>
      <w:r w:rsidR="005F4C9E">
        <w:rPr>
          <w:lang w:val="en-NZ"/>
        </w:rPr>
        <w:t xml:space="preserve"> </w:t>
      </w:r>
      <w:r>
        <w:rPr>
          <w:lang w:val="en-NZ"/>
        </w:rPr>
        <w:t>not</w:t>
      </w:r>
      <w:r w:rsidR="005F4C9E">
        <w:rPr>
          <w:lang w:val="en-NZ"/>
        </w:rPr>
        <w:t xml:space="preserve"> </w:t>
      </w:r>
      <w:r>
        <w:rPr>
          <w:lang w:val="en-NZ"/>
        </w:rPr>
        <w:t>enable</w:t>
      </w:r>
      <w:r w:rsidR="005F4C9E">
        <w:rPr>
          <w:lang w:val="en-NZ"/>
        </w:rPr>
        <w:t xml:space="preserve"> </w:t>
      </w:r>
      <w:r>
        <w:rPr>
          <w:lang w:val="en-NZ"/>
        </w:rPr>
        <w:t>postgraduate</w:t>
      </w:r>
      <w:r w:rsidR="005F4C9E">
        <w:rPr>
          <w:lang w:val="en-NZ"/>
        </w:rPr>
        <w:t xml:space="preserve"> </w:t>
      </w:r>
      <w:r>
        <w:rPr>
          <w:lang w:val="en-NZ"/>
        </w:rPr>
        <w:t>international</w:t>
      </w:r>
      <w:r w:rsidR="005F4C9E">
        <w:rPr>
          <w:lang w:val="en-NZ"/>
        </w:rPr>
        <w:t xml:space="preserve"> </w:t>
      </w:r>
      <w:r>
        <w:rPr>
          <w:lang w:val="en-NZ"/>
        </w:rPr>
        <w:t>students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effectively</w:t>
      </w:r>
      <w:r w:rsidR="005F4C9E">
        <w:rPr>
          <w:lang w:val="en-NZ"/>
        </w:rPr>
        <w:t xml:space="preserve"> </w:t>
      </w:r>
      <w:r>
        <w:rPr>
          <w:lang w:val="en-NZ"/>
        </w:rPr>
        <w:t>resolve</w:t>
      </w:r>
      <w:r w:rsidR="005F4C9E">
        <w:rPr>
          <w:lang w:val="en-NZ"/>
        </w:rPr>
        <w:t xml:space="preserve"> </w:t>
      </w:r>
      <w:r>
        <w:rPr>
          <w:lang w:val="en-NZ"/>
        </w:rPr>
        <w:t>issues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their</w:t>
      </w:r>
      <w:r w:rsidR="005F4C9E">
        <w:rPr>
          <w:lang w:val="en-NZ"/>
        </w:rPr>
        <w:t xml:space="preserve"> </w:t>
      </w:r>
      <w:r>
        <w:rPr>
          <w:lang w:val="en-NZ"/>
        </w:rPr>
        <w:t>education</w:t>
      </w:r>
      <w:r w:rsidR="005F4C9E">
        <w:rPr>
          <w:lang w:val="en-NZ"/>
        </w:rPr>
        <w:t xml:space="preserve"> </w:t>
      </w:r>
      <w:r>
        <w:rPr>
          <w:lang w:val="en-NZ"/>
        </w:rPr>
        <w:t>provider.</w:t>
      </w:r>
    </w:p>
    <w:p w14:paraId="536A875E" w14:textId="6FC08C8E" w:rsidR="00886567" w:rsidRPr="00167D21" w:rsidRDefault="00886567" w:rsidP="0045442A">
      <w:pPr>
        <w:pStyle w:val="H23G"/>
      </w:pPr>
      <w:r>
        <w:tab/>
        <w:t>20.</w:t>
      </w:r>
      <w:r>
        <w:tab/>
      </w:r>
      <w:r w:rsidRPr="00167D21">
        <w:t>Māori</w:t>
      </w:r>
      <w:r w:rsidR="005F4C9E">
        <w:t xml:space="preserve"> </w:t>
      </w:r>
      <w:r w:rsidRPr="00167D21">
        <w:t>and</w:t>
      </w:r>
      <w:r w:rsidR="005F4C9E">
        <w:t xml:space="preserve"> </w:t>
      </w:r>
      <w:r w:rsidRPr="00167D21">
        <w:t>Pacific</w:t>
      </w:r>
      <w:r w:rsidR="005F4C9E">
        <w:t xml:space="preserve"> </w:t>
      </w:r>
      <w:r w:rsidRPr="00167D21">
        <w:t>People</w:t>
      </w:r>
      <w:r w:rsidR="0071570E">
        <w:t>’</w:t>
      </w:r>
      <w:r w:rsidRPr="00167D21">
        <w:t>s</w:t>
      </w:r>
      <w:r w:rsidR="005F4C9E">
        <w:t xml:space="preserve"> </w:t>
      </w:r>
      <w:r w:rsidRPr="00167D21">
        <w:t>Health</w:t>
      </w:r>
      <w:bookmarkEnd w:id="76"/>
    </w:p>
    <w:p w14:paraId="5CF10BB3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273.</w:t>
      </w:r>
      <w:r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about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health</w:t>
      </w:r>
      <w:r w:rsidR="005F4C9E">
        <w:rPr>
          <w:lang w:val="en-NZ"/>
        </w:rPr>
        <w:t xml:space="preserve"> </w:t>
      </w:r>
      <w:r>
        <w:rPr>
          <w:lang w:val="en-NZ"/>
        </w:rPr>
        <w:t>system</w:t>
      </w:r>
      <w:r w:rsidR="005F4C9E">
        <w:rPr>
          <w:lang w:val="en-NZ"/>
        </w:rPr>
        <w:t xml:space="preserve"> </w:t>
      </w:r>
      <w:r>
        <w:rPr>
          <w:lang w:val="en-NZ"/>
        </w:rPr>
        <w:t>broadly</w:t>
      </w:r>
      <w:r w:rsidR="005F4C9E">
        <w:rPr>
          <w:lang w:val="en-NZ"/>
        </w:rPr>
        <w:t xml:space="preserve"> </w:t>
      </w:r>
      <w:r>
        <w:rPr>
          <w:lang w:val="en-NZ"/>
        </w:rPr>
        <w:t>outlined</w:t>
      </w:r>
      <w:r w:rsidR="005F4C9E">
        <w:rPr>
          <w:lang w:val="en-NZ"/>
        </w:rPr>
        <w:t xml:space="preserve"> </w:t>
      </w:r>
      <w:r>
        <w:rPr>
          <w:lang w:val="en-NZ"/>
        </w:rPr>
        <w:t>issues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experiences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prejudice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discrimination</w:t>
      </w:r>
      <w:r w:rsidR="005F4C9E">
        <w:rPr>
          <w:lang w:val="en-NZ"/>
        </w:rPr>
        <w:t xml:space="preserve"> </w:t>
      </w:r>
      <w:r>
        <w:rPr>
          <w:lang w:val="en-NZ"/>
        </w:rPr>
        <w:t>from</w:t>
      </w:r>
      <w:r w:rsidR="005F4C9E">
        <w:rPr>
          <w:lang w:val="en-NZ"/>
        </w:rPr>
        <w:t xml:space="preserve"> </w:t>
      </w:r>
      <w:r>
        <w:rPr>
          <w:lang w:val="en-NZ"/>
        </w:rPr>
        <w:t>health</w:t>
      </w:r>
      <w:r w:rsidR="005F4C9E">
        <w:rPr>
          <w:lang w:val="en-NZ"/>
        </w:rPr>
        <w:t xml:space="preserve"> </w:t>
      </w:r>
      <w:r>
        <w:rPr>
          <w:lang w:val="en-NZ"/>
        </w:rPr>
        <w:t>staff,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stated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systemic</w:t>
      </w:r>
      <w:r w:rsidR="005F4C9E">
        <w:rPr>
          <w:lang w:val="en-NZ"/>
        </w:rPr>
        <w:t xml:space="preserve"> </w:t>
      </w:r>
      <w:r>
        <w:rPr>
          <w:lang w:val="en-NZ"/>
        </w:rPr>
        <w:t>nature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institutional</w:t>
      </w:r>
      <w:r w:rsidR="005F4C9E">
        <w:rPr>
          <w:lang w:val="en-NZ"/>
        </w:rPr>
        <w:t xml:space="preserve"> </w:t>
      </w:r>
      <w:r>
        <w:rPr>
          <w:lang w:val="en-NZ"/>
        </w:rPr>
        <w:t>racism</w:t>
      </w:r>
      <w:r w:rsidR="005F4C9E">
        <w:rPr>
          <w:lang w:val="en-NZ"/>
        </w:rPr>
        <w:t xml:space="preserve"> </w:t>
      </w:r>
      <w:r>
        <w:rPr>
          <w:lang w:val="en-NZ"/>
        </w:rPr>
        <w:t>needed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be</w:t>
      </w:r>
      <w:r w:rsidR="005F4C9E">
        <w:rPr>
          <w:lang w:val="en-NZ"/>
        </w:rPr>
        <w:t xml:space="preserve"> </w:t>
      </w:r>
      <w:r>
        <w:rPr>
          <w:lang w:val="en-NZ"/>
        </w:rPr>
        <w:t>acknowledged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addressed.</w:t>
      </w:r>
      <w:r w:rsidR="005F4C9E">
        <w:rPr>
          <w:lang w:val="en-NZ"/>
        </w:rPr>
        <w:t xml:space="preserve"> </w:t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also</w:t>
      </w:r>
      <w:r w:rsidR="005F4C9E">
        <w:rPr>
          <w:lang w:val="en-NZ"/>
        </w:rPr>
        <w:t xml:space="preserve"> </w:t>
      </w:r>
      <w:r>
        <w:rPr>
          <w:lang w:val="en-NZ"/>
        </w:rPr>
        <w:t>emphasised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importance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language</w:t>
      </w:r>
      <w:r w:rsidR="005F4C9E">
        <w:rPr>
          <w:lang w:val="en-NZ"/>
        </w:rPr>
        <w:t xml:space="preserve"> </w:t>
      </w:r>
      <w:r>
        <w:rPr>
          <w:lang w:val="en-NZ"/>
        </w:rPr>
        <w:t>used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describe</w:t>
      </w:r>
      <w:r w:rsidR="005F4C9E">
        <w:rPr>
          <w:lang w:val="en-NZ"/>
        </w:rPr>
        <w:t xml:space="preserve"> </w:t>
      </w:r>
      <w:r>
        <w:rPr>
          <w:lang w:val="en-NZ"/>
        </w:rPr>
        <w:t>these</w:t>
      </w:r>
      <w:r w:rsidR="005F4C9E">
        <w:rPr>
          <w:lang w:val="en-NZ"/>
        </w:rPr>
        <w:t xml:space="preserve"> </w:t>
      </w:r>
      <w:r>
        <w:rPr>
          <w:lang w:val="en-NZ"/>
        </w:rPr>
        <w:t>issues.</w:t>
      </w:r>
    </w:p>
    <w:p w14:paraId="0390C682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274.</w:t>
      </w:r>
      <w:r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specifically</w:t>
      </w:r>
      <w:r w:rsidR="005F4C9E">
        <w:rPr>
          <w:lang w:val="en-NZ"/>
        </w:rPr>
        <w:t xml:space="preserve"> </w:t>
      </w:r>
      <w:r>
        <w:rPr>
          <w:lang w:val="en-NZ"/>
        </w:rPr>
        <w:t>outlined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significant</w:t>
      </w:r>
      <w:r w:rsidR="005F4C9E">
        <w:rPr>
          <w:lang w:val="en-NZ"/>
        </w:rPr>
        <w:t xml:space="preserve"> </w:t>
      </w:r>
      <w:r>
        <w:rPr>
          <w:lang w:val="en-NZ"/>
        </w:rPr>
        <w:t>health</w:t>
      </w:r>
      <w:r w:rsidR="005F4C9E">
        <w:rPr>
          <w:lang w:val="en-NZ"/>
        </w:rPr>
        <w:t xml:space="preserve"> </w:t>
      </w:r>
      <w:r>
        <w:rPr>
          <w:lang w:val="en-NZ"/>
        </w:rPr>
        <w:t>inequity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women,</w:t>
      </w:r>
      <w:r w:rsidR="005F4C9E">
        <w:rPr>
          <w:lang w:val="en-NZ"/>
        </w:rPr>
        <w:t xml:space="preserve"> </w:t>
      </w:r>
      <w:r>
        <w:rPr>
          <w:lang w:val="en-NZ"/>
        </w:rPr>
        <w:t>girls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non-binary</w:t>
      </w:r>
      <w:r w:rsidR="005F4C9E">
        <w:rPr>
          <w:lang w:val="en-NZ"/>
        </w:rPr>
        <w:t xml:space="preserve"> </w:t>
      </w:r>
      <w:r>
        <w:rPr>
          <w:lang w:val="en-NZ"/>
        </w:rPr>
        <w:t>people,</w:t>
      </w:r>
      <w:r w:rsidR="005F4C9E">
        <w:rPr>
          <w:lang w:val="en-NZ"/>
        </w:rPr>
        <w:t xml:space="preserve"> </w:t>
      </w:r>
      <w:r>
        <w:rPr>
          <w:lang w:val="en-NZ"/>
        </w:rPr>
        <w:t>particularly</w:t>
      </w:r>
      <w:r w:rsidR="005F4C9E">
        <w:rPr>
          <w:lang w:val="en-NZ"/>
        </w:rPr>
        <w:t xml:space="preserve"> </w:t>
      </w:r>
      <w:r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people.</w:t>
      </w:r>
      <w:r w:rsidR="005F4C9E">
        <w:rPr>
          <w:lang w:val="en-NZ"/>
        </w:rPr>
        <w:t xml:space="preserve"> </w:t>
      </w:r>
      <w:r>
        <w:rPr>
          <w:lang w:val="en-NZ"/>
        </w:rPr>
        <w:t>Evidence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compounded</w:t>
      </w:r>
      <w:r w:rsidR="005F4C9E">
        <w:rPr>
          <w:lang w:val="en-NZ"/>
        </w:rPr>
        <w:t xml:space="preserve"> </w:t>
      </w:r>
      <w:r>
        <w:rPr>
          <w:lang w:val="en-NZ"/>
        </w:rPr>
        <w:t>discrimination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referenced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higher</w:t>
      </w:r>
      <w:r w:rsidR="005F4C9E">
        <w:rPr>
          <w:lang w:val="en-NZ"/>
        </w:rPr>
        <w:t xml:space="preserve"> </w:t>
      </w:r>
      <w:r>
        <w:rPr>
          <w:lang w:val="en-NZ"/>
        </w:rPr>
        <w:t>rates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syphilis,</w:t>
      </w:r>
      <w:r w:rsidR="005F4C9E">
        <w:rPr>
          <w:lang w:val="en-NZ"/>
        </w:rPr>
        <w:t xml:space="preserve"> </w:t>
      </w:r>
      <w:r>
        <w:rPr>
          <w:lang w:val="en-NZ"/>
        </w:rPr>
        <w:t>cervical</w:t>
      </w:r>
      <w:r w:rsidR="005F4C9E">
        <w:rPr>
          <w:lang w:val="en-NZ"/>
        </w:rPr>
        <w:t xml:space="preserve"> </w:t>
      </w:r>
      <w:r>
        <w:rPr>
          <w:lang w:val="en-NZ"/>
        </w:rPr>
        <w:t>cancer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unmet</w:t>
      </w:r>
      <w:r w:rsidR="005F4C9E">
        <w:rPr>
          <w:lang w:val="en-NZ"/>
        </w:rPr>
        <w:t xml:space="preserve"> </w:t>
      </w:r>
      <w:r w:rsidRPr="00B30BDF">
        <w:t>contraceptive</w:t>
      </w:r>
      <w:r w:rsidR="005F4C9E">
        <w:rPr>
          <w:lang w:val="en-NZ"/>
        </w:rPr>
        <w:t xml:space="preserve"> </w:t>
      </w:r>
      <w:r>
        <w:rPr>
          <w:lang w:val="en-NZ"/>
        </w:rPr>
        <w:t>needs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women</w:t>
      </w:r>
      <w:r w:rsidR="005F4C9E">
        <w:rPr>
          <w:lang w:val="en-NZ"/>
        </w:rPr>
        <w:t xml:space="preserve"> </w:t>
      </w:r>
      <w:r>
        <w:rPr>
          <w:lang w:val="en-NZ"/>
        </w:rPr>
        <w:t>experience</w:t>
      </w:r>
      <w:r w:rsidR="005F4C9E">
        <w:rPr>
          <w:lang w:val="en-NZ"/>
        </w:rPr>
        <w:t xml:space="preserve"> </w:t>
      </w:r>
      <w:r>
        <w:rPr>
          <w:lang w:val="en-NZ"/>
        </w:rPr>
        <w:t>when</w:t>
      </w:r>
      <w:r w:rsidR="005F4C9E">
        <w:rPr>
          <w:lang w:val="en-NZ"/>
        </w:rPr>
        <w:t xml:space="preserve"> </w:t>
      </w:r>
      <w:r>
        <w:rPr>
          <w:lang w:val="en-NZ"/>
        </w:rPr>
        <w:t>compared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Pākehā</w:t>
      </w:r>
      <w:r w:rsidR="005F4C9E">
        <w:rPr>
          <w:lang w:val="en-NZ"/>
        </w:rPr>
        <w:t xml:space="preserve"> </w:t>
      </w:r>
      <w:r>
        <w:rPr>
          <w:lang w:val="en-NZ"/>
        </w:rPr>
        <w:t>women.</w:t>
      </w:r>
      <w:r w:rsidRPr="0071570E">
        <w:rPr>
          <w:rStyle w:val="FootnoteReference"/>
        </w:rPr>
        <w:footnoteReference w:id="35"/>
      </w:r>
    </w:p>
    <w:p w14:paraId="738FDE4B" w14:textId="265AC6FE" w:rsidR="00886567" w:rsidRPr="00D7743A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Access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primary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care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services</w:t>
      </w:r>
    </w:p>
    <w:p w14:paraId="714FDA01" w14:textId="6DA21F5C" w:rsidR="00886567" w:rsidRPr="00B30BDF" w:rsidRDefault="00886567" w:rsidP="00886567">
      <w:pPr>
        <w:pStyle w:val="SingleTxtG"/>
      </w:pPr>
      <w:r w:rsidRPr="00B30BDF">
        <w:rPr>
          <w:iCs/>
        </w:rPr>
        <w:t>275.</w:t>
      </w:r>
      <w:r w:rsidRPr="00B30BDF">
        <w:rPr>
          <w:iCs/>
        </w:rPr>
        <w:tab/>
      </w:r>
      <w:r w:rsidRPr="00B30BDF">
        <w:t>Access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primary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services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outcomes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remained</w:t>
      </w:r>
      <w:r w:rsidR="005F4C9E">
        <w:t xml:space="preserve"> </w:t>
      </w:r>
      <w:r w:rsidRPr="00B30BDF">
        <w:t>relatively</w:t>
      </w:r>
      <w:r w:rsidR="005F4C9E">
        <w:t xml:space="preserve"> </w:t>
      </w:r>
      <w:r w:rsidRPr="00B30BDF">
        <w:t>consistent</w:t>
      </w:r>
      <w:r w:rsidR="005F4C9E">
        <w:t xml:space="preserve"> </w:t>
      </w:r>
      <w:r w:rsidRPr="00B30BDF">
        <w:t>from</w:t>
      </w:r>
      <w:r w:rsidR="005F4C9E">
        <w:t xml:space="preserve"> </w:t>
      </w:r>
      <w:r w:rsidRPr="00B30BDF">
        <w:t>2015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2020,</w:t>
      </w:r>
      <w:r w:rsidR="005F4C9E">
        <w:t xml:space="preserve"> </w:t>
      </w:r>
      <w:r w:rsidRPr="00B30BDF">
        <w:t>but</w:t>
      </w:r>
      <w:r w:rsidR="005F4C9E">
        <w:t xml:space="preserve"> </w:t>
      </w:r>
      <w:r w:rsidRPr="00B30BDF">
        <w:t>persistent</w:t>
      </w:r>
      <w:r w:rsidR="005F4C9E">
        <w:t xml:space="preserve"> </w:t>
      </w:r>
      <w:r w:rsidRPr="00B30BDF">
        <w:t>inequities</w:t>
      </w:r>
      <w:r w:rsidR="005F4C9E">
        <w:t xml:space="preserve"> </w:t>
      </w:r>
      <w:r w:rsidRPr="00B30BDF">
        <w:t>remain</w:t>
      </w:r>
      <w:r w:rsidR="005F4C9E">
        <w:t xml:space="preserve"> </w:t>
      </w:r>
      <w:r w:rsidRPr="00B30BDF">
        <w:t>when</w:t>
      </w:r>
      <w:r w:rsidR="005F4C9E">
        <w:t xml:space="preserve"> </w:t>
      </w:r>
      <w:r w:rsidRPr="00B30BDF">
        <w:t>compared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total</w:t>
      </w:r>
      <w:r w:rsidR="005F4C9E">
        <w:t xml:space="preserve"> </w:t>
      </w:r>
      <w:r w:rsidRPr="00B30BDF">
        <w:t>population.</w:t>
      </w:r>
    </w:p>
    <w:p w14:paraId="261B7057" w14:textId="77777777" w:rsidR="0071570E" w:rsidRDefault="00886567" w:rsidP="00886567">
      <w:pPr>
        <w:pStyle w:val="SingleTxtG"/>
      </w:pPr>
      <w:r w:rsidRPr="00B30BDF">
        <w:rPr>
          <w:iCs/>
        </w:rPr>
        <w:t>276.</w:t>
      </w:r>
      <w:r w:rsidRPr="00B30BDF">
        <w:rPr>
          <w:iCs/>
        </w:rPr>
        <w:tab/>
      </w:r>
      <w:r w:rsidRPr="00B30BDF">
        <w:t>In</w:t>
      </w:r>
      <w:r w:rsidR="005F4C9E">
        <w:t xml:space="preserve"> </w:t>
      </w:r>
      <w:r w:rsidRPr="00B30BDF">
        <w:t>2015/16,</w:t>
      </w:r>
      <w:r w:rsidR="005F4C9E">
        <w:t xml:space="preserve"> </w:t>
      </w:r>
      <w:r w:rsidRPr="00B30BDF">
        <w:t>75%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adults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76.5%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adults</w:t>
      </w:r>
      <w:r w:rsidR="005F4C9E">
        <w:t xml:space="preserve"> </w:t>
      </w:r>
      <w:r w:rsidRPr="00B30BDF">
        <w:t>accessed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GP,</w:t>
      </w:r>
      <w:r w:rsidR="005F4C9E">
        <w:t xml:space="preserve"> </w:t>
      </w:r>
      <w:r w:rsidRPr="00B30BDF">
        <w:t>compared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79.3%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total</w:t>
      </w:r>
      <w:r w:rsidR="005F4C9E">
        <w:t xml:space="preserve"> </w:t>
      </w:r>
      <w:r w:rsidRPr="00B30BDF">
        <w:t>population.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2019/20,</w:t>
      </w:r>
      <w:r w:rsidR="005F4C9E">
        <w:t xml:space="preserve"> </w:t>
      </w:r>
      <w:r w:rsidRPr="00B30BDF">
        <w:t>this</w:t>
      </w:r>
      <w:r w:rsidR="005F4C9E">
        <w:t xml:space="preserve"> </w:t>
      </w:r>
      <w:r w:rsidRPr="00B30BDF">
        <w:t>increased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adults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79.1%,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reduced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adults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75.6%,</w:t>
      </w:r>
      <w:r w:rsidR="005F4C9E">
        <w:t xml:space="preserve"> </w:t>
      </w:r>
      <w:r w:rsidRPr="00B30BDF">
        <w:t>while</w:t>
      </w:r>
      <w:r w:rsidR="005F4C9E">
        <w:t xml:space="preserve"> </w:t>
      </w:r>
      <w:r w:rsidRPr="00B30BDF">
        <w:t>remaining</w:t>
      </w:r>
      <w:r w:rsidR="005F4C9E">
        <w:t xml:space="preserve"> </w:t>
      </w:r>
      <w:r w:rsidRPr="00B30BDF">
        <w:t>consistent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total</w:t>
      </w:r>
      <w:r w:rsidR="005F4C9E">
        <w:t xml:space="preserve"> </w:t>
      </w:r>
      <w:r w:rsidRPr="00B30BDF">
        <w:t>population.</w:t>
      </w:r>
    </w:p>
    <w:p w14:paraId="0502B5AA" w14:textId="77777777" w:rsidR="0071570E" w:rsidRDefault="00886567" w:rsidP="00886567">
      <w:pPr>
        <w:pStyle w:val="SingleTxtG"/>
      </w:pPr>
      <w:r w:rsidRPr="00B30BDF">
        <w:rPr>
          <w:iCs/>
        </w:rPr>
        <w:t>277.</w:t>
      </w:r>
      <w:r w:rsidRPr="00B30BDF">
        <w:rPr>
          <w:iCs/>
        </w:rPr>
        <w:tab/>
      </w:r>
      <w:r w:rsidRPr="00B30BDF">
        <w:t>Over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same</w:t>
      </w:r>
      <w:r w:rsidR="005F4C9E">
        <w:t xml:space="preserve"> </w:t>
      </w:r>
      <w:r w:rsidRPr="00B30BDF">
        <w:t>period,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unmet</w:t>
      </w:r>
      <w:r w:rsidR="005F4C9E">
        <w:t xml:space="preserve"> </w:t>
      </w:r>
      <w:r w:rsidRPr="00B30BDF">
        <w:t>need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primary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care</w:t>
      </w:r>
      <w:r w:rsidR="005F4C9E">
        <w:t xml:space="preserve"> </w:t>
      </w:r>
      <w:r w:rsidRPr="00B30BDF">
        <w:t>increased</w:t>
      </w:r>
      <w:r w:rsidR="005F4C9E">
        <w:t xml:space="preserve"> </w:t>
      </w:r>
      <w:r w:rsidRPr="00B30BDF">
        <w:t>from</w:t>
      </w:r>
      <w:r w:rsidR="005F4C9E">
        <w:t xml:space="preserve"> </w:t>
      </w:r>
      <w:r w:rsidRPr="00B30BDF">
        <w:t>39.2%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42.5%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34.2%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35.1%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Pacific,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28.8%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30.8%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total</w:t>
      </w:r>
      <w:r w:rsidR="005F4C9E">
        <w:t xml:space="preserve"> </w:t>
      </w:r>
      <w:r w:rsidRPr="00B30BDF">
        <w:t>population.</w:t>
      </w:r>
    </w:p>
    <w:p w14:paraId="20F15510" w14:textId="05B17C85" w:rsidR="00886567" w:rsidRPr="00B30BDF" w:rsidRDefault="00886567" w:rsidP="00886567">
      <w:pPr>
        <w:pStyle w:val="SingleTxtG"/>
      </w:pPr>
      <w:r w:rsidRPr="00B30BDF">
        <w:rPr>
          <w:iCs/>
        </w:rPr>
        <w:t>278.</w:t>
      </w:r>
      <w:r w:rsidRPr="00B30BDF">
        <w:rPr>
          <w:iCs/>
        </w:rPr>
        <w:tab/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2019/20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also</w:t>
      </w:r>
      <w:r w:rsidR="005F4C9E">
        <w:t xml:space="preserve"> </w:t>
      </w:r>
      <w:r w:rsidRPr="00B30BDF">
        <w:t>significantly</w:t>
      </w:r>
      <w:r w:rsidR="005F4C9E">
        <w:t xml:space="preserve"> </w:t>
      </w:r>
      <w:r w:rsidRPr="00B30BDF">
        <w:t>more</w:t>
      </w:r>
      <w:r w:rsidR="005F4C9E">
        <w:t xml:space="preserve"> </w:t>
      </w:r>
      <w:r w:rsidRPr="00B30BDF">
        <w:t>likely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have</w:t>
      </w:r>
      <w:r w:rsidR="005F4C9E">
        <w:t xml:space="preserve"> </w:t>
      </w:r>
      <w:r w:rsidRPr="00B30BDF">
        <w:t>visited</w:t>
      </w:r>
      <w:r w:rsidR="005F4C9E">
        <w:t xml:space="preserve"> </w:t>
      </w:r>
      <w:r w:rsidRPr="00B30BDF">
        <w:t>an</w:t>
      </w:r>
      <w:r w:rsidR="005F4C9E">
        <w:t xml:space="preserve"> </w:t>
      </w:r>
      <w:r w:rsidRPr="00B30BDF">
        <w:t>emergency</w:t>
      </w:r>
      <w:r w:rsidR="005F4C9E">
        <w:t xml:space="preserve"> </w:t>
      </w:r>
      <w:r w:rsidRPr="00B30BDF">
        <w:t>department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last</w:t>
      </w:r>
      <w:r w:rsidR="005F4C9E">
        <w:t xml:space="preserve"> </w:t>
      </w:r>
      <w:r w:rsidRPr="00B30BDF">
        <w:t>12</w:t>
      </w:r>
      <w:r w:rsidR="005F4C9E">
        <w:t xml:space="preserve"> </w:t>
      </w:r>
      <w:r w:rsidRPr="00B30BDF">
        <w:t>months.</w:t>
      </w:r>
    </w:p>
    <w:p w14:paraId="1B944EC8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279.</w:t>
      </w:r>
      <w:r>
        <w:rPr>
          <w:iCs/>
          <w:lang w:val="en-NZ"/>
        </w:rPr>
        <w:tab/>
      </w:r>
      <w:r w:rsidRPr="00B30BDF">
        <w:t>Largely</w:t>
      </w:r>
      <w:r w:rsidR="005F4C9E">
        <w:t xml:space="preserve"> </w:t>
      </w:r>
      <w:r w:rsidRPr="00B30BDF">
        <w:t>due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GP</w:t>
      </w:r>
      <w:r w:rsidR="005F4C9E">
        <w:t xml:space="preserve"> </w:t>
      </w:r>
      <w:r w:rsidRPr="00B30BDF">
        <w:t>visits</w:t>
      </w:r>
      <w:r w:rsidR="005F4C9E">
        <w:t xml:space="preserve"> </w:t>
      </w:r>
      <w:r w:rsidRPr="00B30BDF">
        <w:t>being</w:t>
      </w:r>
      <w:r w:rsidR="005F4C9E">
        <w:t xml:space="preserve"> </w:t>
      </w:r>
      <w:r w:rsidRPr="00B30BDF">
        <w:t>free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under</w:t>
      </w:r>
      <w:r w:rsidR="005F4C9E">
        <w:t xml:space="preserve"> </w:t>
      </w:r>
      <w:r w:rsidRPr="00B30BDF">
        <w:t>14s,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children</w:t>
      </w:r>
      <w:r w:rsidR="005F4C9E">
        <w:t xml:space="preserve"> </w:t>
      </w:r>
      <w:r w:rsidRPr="00B30BDF">
        <w:t>had</w:t>
      </w:r>
      <w:r w:rsidR="005F4C9E">
        <w:t xml:space="preserve"> </w:t>
      </w:r>
      <w:r w:rsidRPr="00B30BDF">
        <w:t>levels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primary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care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access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comparable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total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population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same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period,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though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had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slightly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higher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levels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unmet</w:t>
      </w:r>
      <w:r w:rsidR="005F4C9E">
        <w:rPr>
          <w:lang w:val="en-NZ"/>
        </w:rPr>
        <w:t xml:space="preserve"> </w:t>
      </w:r>
      <w:r w:rsidRPr="003A5EC8">
        <w:rPr>
          <w:lang w:val="en-NZ"/>
        </w:rPr>
        <w:t>need.</w:t>
      </w:r>
    </w:p>
    <w:p w14:paraId="221C33D5" w14:textId="53FFE8D6" w:rsidR="00886567" w:rsidRPr="00222170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outcomes</w:t>
      </w:r>
    </w:p>
    <w:p w14:paraId="2EFD354B" w14:textId="55F85BDA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280.</w:t>
      </w:r>
      <w:r>
        <w:rPr>
          <w:iCs/>
          <w:lang w:val="en-NZ"/>
        </w:rPr>
        <w:tab/>
      </w:r>
      <w:r w:rsidRPr="00710FB1">
        <w:rPr>
          <w:lang w:val="en-NZ"/>
        </w:rPr>
        <w:t>Representation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key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determinants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such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income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equality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access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adequate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continue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see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overrepresented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conditions</w:t>
      </w:r>
      <w:r w:rsidR="005F4C9E">
        <w:rPr>
          <w:lang w:val="en-NZ"/>
        </w:rPr>
        <w:t xml:space="preserve"> </w:t>
      </w:r>
      <w:r w:rsidRPr="00B30BDF">
        <w:t>with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social</w:t>
      </w:r>
      <w:r w:rsidR="005F4C9E">
        <w:rPr>
          <w:lang w:val="en-NZ"/>
        </w:rPr>
        <w:t xml:space="preserve"> </w:t>
      </w:r>
      <w:r w:rsidRPr="00710FB1">
        <w:rPr>
          <w:lang w:val="en-NZ"/>
        </w:rPr>
        <w:t>gradient.</w:t>
      </w:r>
    </w:p>
    <w:p w14:paraId="42F23997" w14:textId="08992F1C" w:rsidR="00886567" w:rsidRPr="001A2E36" w:rsidRDefault="00886567" w:rsidP="00886567">
      <w:pPr>
        <w:pStyle w:val="SingleTxtG"/>
        <w:rPr>
          <w:lang w:val="en-NZ"/>
        </w:rPr>
      </w:pPr>
      <w:r w:rsidRPr="001A2E36">
        <w:rPr>
          <w:iCs/>
          <w:lang w:val="en-NZ"/>
        </w:rPr>
        <w:t>281.</w:t>
      </w:r>
      <w:r w:rsidRPr="001A2E36">
        <w:rPr>
          <w:iCs/>
          <w:lang w:val="en-NZ"/>
        </w:rPr>
        <w:tab/>
      </w:r>
      <w:r w:rsidRPr="00D10C02">
        <w:t>Life</w:t>
      </w:r>
      <w:r w:rsidR="005F4C9E">
        <w:t xml:space="preserve"> </w:t>
      </w:r>
      <w:r w:rsidRPr="00D10C02">
        <w:t>expectancy</w:t>
      </w:r>
      <w:r w:rsidR="005F4C9E">
        <w:t xml:space="preserve"> </w:t>
      </w:r>
      <w:r w:rsidRPr="00D10C02">
        <w:t>for</w:t>
      </w:r>
      <w:r w:rsidR="005F4C9E">
        <w:t xml:space="preserve"> </w:t>
      </w:r>
      <w:r w:rsidRPr="00D10C02">
        <w:t>Māori</w:t>
      </w:r>
      <w:r w:rsidR="005F4C9E">
        <w:t xml:space="preserve"> </w:t>
      </w:r>
      <w:r w:rsidRPr="00D10C02">
        <w:t>males</w:t>
      </w:r>
      <w:r w:rsidR="005F4C9E">
        <w:t xml:space="preserve"> </w:t>
      </w:r>
      <w:r w:rsidRPr="00D10C02">
        <w:t>was</w:t>
      </w:r>
      <w:r w:rsidR="005F4C9E">
        <w:t xml:space="preserve"> </w:t>
      </w:r>
      <w:r w:rsidRPr="00D10C02">
        <w:t>73.4</w:t>
      </w:r>
      <w:r w:rsidR="005F4C9E">
        <w:t xml:space="preserve"> </w:t>
      </w:r>
      <w:r w:rsidRPr="00D10C02">
        <w:t>years</w:t>
      </w:r>
      <w:r w:rsidR="005F4C9E">
        <w:t xml:space="preserve"> </w:t>
      </w:r>
      <w:r w:rsidRPr="00D10C02">
        <w:t>in</w:t>
      </w:r>
      <w:r w:rsidR="005F4C9E">
        <w:t xml:space="preserve"> </w:t>
      </w:r>
      <w:r w:rsidRPr="00D10C02">
        <w:t>2017–2019</w:t>
      </w:r>
      <w:r w:rsidR="005F4C9E">
        <w:t xml:space="preserve"> </w:t>
      </w:r>
      <w:r w:rsidRPr="00D10C02">
        <w:t>(up</w:t>
      </w:r>
      <w:r w:rsidR="005F4C9E">
        <w:t xml:space="preserve"> </w:t>
      </w:r>
      <w:r w:rsidRPr="00D10C02">
        <w:t>3.0</w:t>
      </w:r>
      <w:r w:rsidR="005F4C9E">
        <w:t xml:space="preserve"> </w:t>
      </w:r>
      <w:r w:rsidRPr="00D10C02">
        <w:t>years</w:t>
      </w:r>
      <w:r w:rsidR="005F4C9E">
        <w:t xml:space="preserve"> </w:t>
      </w:r>
      <w:r w:rsidRPr="00D10C02">
        <w:t>from</w:t>
      </w:r>
      <w:r w:rsidR="005F4C9E">
        <w:t xml:space="preserve"> </w:t>
      </w:r>
      <w:r w:rsidRPr="00D10C02">
        <w:t>2005–2007),</w:t>
      </w:r>
      <w:r w:rsidR="005F4C9E">
        <w:t xml:space="preserve"> </w:t>
      </w:r>
      <w:r w:rsidRPr="00D10C02">
        <w:t>and</w:t>
      </w:r>
      <w:r w:rsidR="005F4C9E">
        <w:t xml:space="preserve"> </w:t>
      </w:r>
      <w:r w:rsidRPr="00566B0E">
        <w:t>77.1</w:t>
      </w:r>
      <w:r w:rsidR="005F4C9E">
        <w:t xml:space="preserve"> </w:t>
      </w:r>
      <w:r w:rsidRPr="00566B0E">
        <w:t>years</w:t>
      </w:r>
      <w:r w:rsidR="005F4C9E">
        <w:t xml:space="preserve"> </w:t>
      </w:r>
      <w:r w:rsidRPr="00566B0E">
        <w:t>for</w:t>
      </w:r>
      <w:r w:rsidR="005F4C9E">
        <w:t xml:space="preserve"> </w:t>
      </w:r>
      <w:r w:rsidRPr="00566B0E">
        <w:t>Māori</w:t>
      </w:r>
      <w:r w:rsidR="005F4C9E">
        <w:t xml:space="preserve"> </w:t>
      </w:r>
      <w:r w:rsidRPr="00566B0E">
        <w:t>females</w:t>
      </w:r>
      <w:r w:rsidR="005F4C9E">
        <w:t xml:space="preserve"> </w:t>
      </w:r>
      <w:r w:rsidRPr="00D10C02">
        <w:t>(up</w:t>
      </w:r>
      <w:r w:rsidR="005F4C9E">
        <w:t xml:space="preserve"> </w:t>
      </w:r>
      <w:r w:rsidRPr="00D10C02">
        <w:t>2.0</w:t>
      </w:r>
      <w:r w:rsidR="005F4C9E">
        <w:t xml:space="preserve"> </w:t>
      </w:r>
      <w:r w:rsidRPr="00D10C02">
        <w:t>years).</w:t>
      </w:r>
      <w:r w:rsidR="005F4C9E">
        <w:t xml:space="preserve"> </w:t>
      </w:r>
      <w:r w:rsidRPr="00D10C02">
        <w:t>For</w:t>
      </w:r>
      <w:r w:rsidR="005F4C9E">
        <w:t xml:space="preserve"> </w:t>
      </w:r>
      <w:r w:rsidRPr="00D10C02">
        <w:t>non-Māori</w:t>
      </w:r>
      <w:r w:rsidR="005F4C9E">
        <w:t xml:space="preserve"> </w:t>
      </w:r>
      <w:r w:rsidRPr="00D10C02">
        <w:t>males,</w:t>
      </w:r>
      <w:r w:rsidR="005F4C9E">
        <w:t xml:space="preserve"> </w:t>
      </w:r>
      <w:r w:rsidRPr="00D10C02">
        <w:t>life</w:t>
      </w:r>
      <w:r w:rsidR="005F4C9E">
        <w:t xml:space="preserve"> </w:t>
      </w:r>
      <w:r w:rsidRPr="00D10C02">
        <w:t>expectancy</w:t>
      </w:r>
      <w:r w:rsidR="005F4C9E">
        <w:t xml:space="preserve"> </w:t>
      </w:r>
      <w:r w:rsidRPr="00D10C02">
        <w:t>was</w:t>
      </w:r>
      <w:r w:rsidR="005F4C9E">
        <w:t xml:space="preserve"> </w:t>
      </w:r>
      <w:r w:rsidRPr="00D10C02">
        <w:t>80.9</w:t>
      </w:r>
      <w:r w:rsidR="005F4C9E">
        <w:t xml:space="preserve"> </w:t>
      </w:r>
      <w:r w:rsidRPr="00D10C02">
        <w:t>years</w:t>
      </w:r>
      <w:r w:rsidR="005F4C9E">
        <w:t xml:space="preserve"> </w:t>
      </w:r>
      <w:r w:rsidRPr="00D10C02">
        <w:t>(up</w:t>
      </w:r>
      <w:r w:rsidR="005F4C9E">
        <w:t xml:space="preserve"> </w:t>
      </w:r>
      <w:r w:rsidRPr="00D10C02">
        <w:t>1.9</w:t>
      </w:r>
      <w:r w:rsidR="005F4C9E">
        <w:t xml:space="preserve"> </w:t>
      </w:r>
      <w:r w:rsidRPr="00D10C02">
        <w:t>years),</w:t>
      </w:r>
      <w:r w:rsidR="005F4C9E">
        <w:t xml:space="preserve"> </w:t>
      </w:r>
      <w:r w:rsidRPr="00D10C02">
        <w:t>and</w:t>
      </w:r>
      <w:r w:rsidR="005F4C9E">
        <w:t xml:space="preserve"> </w:t>
      </w:r>
      <w:r w:rsidRPr="00D10C02">
        <w:t>84.4</w:t>
      </w:r>
      <w:r w:rsidR="005F4C9E">
        <w:t xml:space="preserve"> </w:t>
      </w:r>
      <w:r w:rsidRPr="00D10C02">
        <w:t>years</w:t>
      </w:r>
      <w:r w:rsidR="005F4C9E">
        <w:t xml:space="preserve"> </w:t>
      </w:r>
      <w:r w:rsidRPr="00D10C02">
        <w:t>for</w:t>
      </w:r>
      <w:r w:rsidR="005F4C9E">
        <w:t xml:space="preserve"> </w:t>
      </w:r>
      <w:r w:rsidRPr="00D10C02">
        <w:t>non-Māori</w:t>
      </w:r>
      <w:r w:rsidR="005F4C9E">
        <w:t xml:space="preserve"> </w:t>
      </w:r>
      <w:r w:rsidRPr="00D10C02">
        <w:t>females</w:t>
      </w:r>
      <w:r w:rsidR="005F4C9E">
        <w:t xml:space="preserve"> </w:t>
      </w:r>
      <w:r w:rsidRPr="00D10C02">
        <w:t>(up</w:t>
      </w:r>
      <w:r w:rsidR="005F4C9E">
        <w:t xml:space="preserve"> </w:t>
      </w:r>
      <w:r w:rsidRPr="00D10C02">
        <w:t>1.4</w:t>
      </w:r>
      <w:r w:rsidR="005F4C9E">
        <w:t xml:space="preserve"> </w:t>
      </w:r>
      <w:r w:rsidRPr="00D10C02">
        <w:lastRenderedPageBreak/>
        <w:t>years).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overrepresented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range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negative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statistics,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including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mortality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rate,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suicide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rate,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cancer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rate,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cardiovascular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disease,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ambulatory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sensitive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hospitalisations.</w:t>
      </w:r>
    </w:p>
    <w:p w14:paraId="61982A4C" w14:textId="74929F0E" w:rsidR="00886567" w:rsidRPr="00D7743A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He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Korowai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Oranga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Whakamaua</w:t>
      </w:r>
    </w:p>
    <w:p w14:paraId="2A49342D" w14:textId="77777777" w:rsidR="0071570E" w:rsidRDefault="00886567" w:rsidP="00886567">
      <w:pPr>
        <w:pStyle w:val="SingleTxtG"/>
      </w:pPr>
      <w:r w:rsidRPr="00727C1F">
        <w:rPr>
          <w:iCs/>
        </w:rPr>
        <w:t>282.</w:t>
      </w:r>
      <w:r w:rsidRPr="00727C1F">
        <w:rPr>
          <w:iCs/>
        </w:rPr>
        <w:tab/>
      </w:r>
      <w:r w:rsidRPr="00727C1F">
        <w:t>Wai</w:t>
      </w:r>
      <w:r w:rsidR="005F4C9E">
        <w:t xml:space="preserve"> </w:t>
      </w:r>
      <w:r w:rsidRPr="00727C1F">
        <w:t>2575,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4D2818">
        <w:rPr>
          <w:i/>
          <w:iCs/>
        </w:rPr>
        <w:t>Waitangi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Tribunal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Health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Services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and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Outcomes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Kaupapa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Inquiry</w:t>
      </w:r>
      <w:r w:rsidRPr="00727C1F">
        <w:t>,</w:t>
      </w:r>
      <w:r w:rsidR="005F4C9E">
        <w:t xml:space="preserve"> </w:t>
      </w:r>
      <w:r w:rsidRPr="00727C1F">
        <w:t>articulates</w:t>
      </w:r>
      <w:r w:rsidR="005F4C9E">
        <w:t xml:space="preserve"> </w:t>
      </w:r>
      <w:r w:rsidRPr="00727C1F">
        <w:t>how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system</w:t>
      </w:r>
      <w:r w:rsidR="005F4C9E">
        <w:t xml:space="preserve"> </w:t>
      </w:r>
      <w:r w:rsidRPr="00727C1F">
        <w:t>is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meet</w:t>
      </w:r>
      <w:r w:rsidR="005F4C9E">
        <w:t xml:space="preserve"> </w:t>
      </w:r>
      <w:r w:rsidRPr="00727C1F">
        <w:t>these</w:t>
      </w:r>
      <w:r w:rsidR="005F4C9E">
        <w:t xml:space="preserve"> </w:t>
      </w:r>
      <w:r w:rsidRPr="00727C1F">
        <w:t>obligations</w:t>
      </w:r>
      <w:r w:rsidR="005F4C9E">
        <w:t xml:space="preserve"> </w:t>
      </w:r>
      <w:r w:rsidRPr="00727C1F">
        <w:t>through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principles</w:t>
      </w:r>
      <w:r w:rsidR="005F4C9E">
        <w:t xml:space="preserve"> </w:t>
      </w:r>
      <w:r w:rsidRPr="00727C1F">
        <w:t>of</w:t>
      </w:r>
      <w:r w:rsidR="005F4C9E">
        <w:t xml:space="preserve"> </w:t>
      </w:r>
      <w:r>
        <w:t>t</w:t>
      </w:r>
      <w:r w:rsidRPr="00727C1F">
        <w:t>e</w:t>
      </w:r>
      <w:r w:rsidR="005F4C9E">
        <w:t xml:space="preserve"> </w:t>
      </w:r>
      <w:r w:rsidRPr="00727C1F">
        <w:t>Tiriti.</w:t>
      </w:r>
      <w:r w:rsidR="005F4C9E">
        <w:t xml:space="preserve"> </w:t>
      </w:r>
      <w:r w:rsidRPr="004D2818">
        <w:rPr>
          <w:i/>
          <w:iCs/>
        </w:rPr>
        <w:t>He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Korowai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Oranga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ǀ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the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Māori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Health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Strategy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2014</w:t>
      </w:r>
      <w:r w:rsidR="005F4C9E">
        <w:t xml:space="preserve"> </w:t>
      </w:r>
      <w:r w:rsidRPr="00727C1F">
        <w:t>provides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overarching</w:t>
      </w:r>
      <w:r w:rsidR="005F4C9E">
        <w:t xml:space="preserve"> </w:t>
      </w:r>
      <w:r w:rsidRPr="00727C1F">
        <w:t>framework</w:t>
      </w:r>
      <w:r w:rsidR="005F4C9E">
        <w:t xml:space="preserve"> </w:t>
      </w:r>
      <w:r w:rsidRPr="00727C1F">
        <w:t>for</w:t>
      </w:r>
      <w:r w:rsidR="005F4C9E">
        <w:t xml:space="preserve"> </w:t>
      </w:r>
      <w:r w:rsidRPr="00727C1F">
        <w:t>achieving</w:t>
      </w:r>
      <w:r w:rsidR="005F4C9E">
        <w:t xml:space="preserve"> </w:t>
      </w:r>
      <w:r w:rsidRPr="00727C1F">
        <w:t>this.</w:t>
      </w:r>
    </w:p>
    <w:p w14:paraId="6044C149" w14:textId="77777777" w:rsidR="0071570E" w:rsidRDefault="00886567" w:rsidP="00886567">
      <w:pPr>
        <w:pStyle w:val="SingleTxtG"/>
        <w:rPr>
          <w:lang w:val="en-NZ"/>
        </w:rPr>
      </w:pPr>
      <w:r w:rsidRPr="0079339A">
        <w:rPr>
          <w:iCs/>
          <w:lang w:val="en-NZ"/>
        </w:rPr>
        <w:t>283.</w:t>
      </w:r>
      <w:r w:rsidRPr="0079339A">
        <w:rPr>
          <w:iCs/>
          <w:lang w:val="en-NZ"/>
        </w:rPr>
        <w:tab/>
      </w:r>
      <w:r w:rsidRPr="00727C1F">
        <w:t>The</w:t>
      </w:r>
      <w:r w:rsidR="005F4C9E">
        <w:t xml:space="preserve"> </w:t>
      </w:r>
      <w:r w:rsidRPr="00727C1F">
        <w:t>recently</w:t>
      </w:r>
      <w:r w:rsidR="005F4C9E">
        <w:t xml:space="preserve"> </w:t>
      </w:r>
      <w:r w:rsidRPr="00727C1F">
        <w:t>published</w:t>
      </w:r>
      <w:r w:rsidR="005F4C9E">
        <w:t xml:space="preserve"> </w:t>
      </w:r>
      <w:r w:rsidRPr="004D2818">
        <w:rPr>
          <w:i/>
          <w:iCs/>
        </w:rPr>
        <w:t>Whakamaua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ǀ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Māori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Health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Action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Plan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2020</w:t>
      </w:r>
      <w:r w:rsidR="0071570E">
        <w:rPr>
          <w:i/>
          <w:iCs/>
        </w:rPr>
        <w:t>–</w:t>
      </w:r>
      <w:r w:rsidRPr="004D2818">
        <w:rPr>
          <w:i/>
          <w:iCs/>
        </w:rPr>
        <w:t>2025</w:t>
      </w:r>
      <w:r w:rsidR="005F4C9E">
        <w:t xml:space="preserve"> </w:t>
      </w:r>
      <w:r w:rsidRPr="00727C1F">
        <w:t>gives</w:t>
      </w:r>
      <w:r w:rsidR="005F4C9E">
        <w:t xml:space="preserve"> </w:t>
      </w:r>
      <w:r w:rsidRPr="00727C1F">
        <w:t>effect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4D2818">
        <w:rPr>
          <w:i/>
          <w:iCs/>
        </w:rPr>
        <w:t>He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Korowai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Oranga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establishes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initial</w:t>
      </w:r>
      <w:r w:rsidR="005F4C9E">
        <w:t xml:space="preserve"> </w:t>
      </w:r>
      <w:r w:rsidRPr="00727C1F">
        <w:t>system</w:t>
      </w:r>
      <w:r w:rsidR="005F4C9E">
        <w:t xml:space="preserve"> </w:t>
      </w:r>
      <w:r w:rsidRPr="00727C1F">
        <w:t>settings</w:t>
      </w:r>
      <w:r w:rsidR="005F4C9E">
        <w:t xml:space="preserve"> </w:t>
      </w:r>
      <w:r w:rsidRPr="00727C1F">
        <w:t>necessary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meet</w:t>
      </w:r>
      <w:r w:rsidR="005F4C9E">
        <w:t xml:space="preserve"> </w:t>
      </w:r>
      <w:r>
        <w:t>t</w:t>
      </w:r>
      <w:r w:rsidRPr="00727C1F">
        <w:t>e</w:t>
      </w:r>
      <w:r w:rsidR="005F4C9E">
        <w:t xml:space="preserve"> </w:t>
      </w:r>
      <w:r w:rsidRPr="00727C1F">
        <w:t>Tiriti</w:t>
      </w:r>
      <w:r w:rsidR="005F4C9E">
        <w:t xml:space="preserve"> </w:t>
      </w:r>
      <w:r w:rsidRPr="00727C1F">
        <w:t>obligations,</w:t>
      </w:r>
      <w:r w:rsidR="005F4C9E">
        <w:t xml:space="preserve"> </w:t>
      </w:r>
      <w:r w:rsidRPr="00727C1F">
        <w:t>with</w:t>
      </w:r>
      <w:r w:rsidR="005F4C9E">
        <w:t xml:space="preserve"> </w:t>
      </w:r>
      <w:r w:rsidRPr="00727C1F">
        <w:t>46</w:t>
      </w:r>
      <w:r w:rsidR="005F4C9E">
        <w:t xml:space="preserve"> </w:t>
      </w:r>
      <w:r w:rsidRPr="00727C1F">
        <w:t>immediate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tangible</w:t>
      </w:r>
      <w:r w:rsidR="005F4C9E">
        <w:t xml:space="preserve"> </w:t>
      </w:r>
      <w:r w:rsidRPr="00727C1F">
        <w:t>actions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ensuring</w:t>
      </w:r>
      <w:r w:rsidR="005F4C9E">
        <w:t xml:space="preserve"> </w:t>
      </w:r>
      <w:r w:rsidRPr="00727C1F">
        <w:t>accountability</w:t>
      </w:r>
      <w:r w:rsidR="005F4C9E">
        <w:t xml:space="preserve"> </w:t>
      </w:r>
      <w:r w:rsidRPr="00727C1F">
        <w:t>for</w:t>
      </w:r>
      <w:r w:rsidR="005F4C9E">
        <w:t xml:space="preserve"> </w:t>
      </w:r>
      <w:r w:rsidRPr="00727C1F">
        <w:t>their</w:t>
      </w:r>
      <w:r w:rsidR="005F4C9E">
        <w:rPr>
          <w:lang w:val="en-NZ"/>
        </w:rPr>
        <w:t xml:space="preserve"> </w:t>
      </w:r>
      <w:r w:rsidRPr="0079339A">
        <w:rPr>
          <w:lang w:val="en-NZ"/>
        </w:rPr>
        <w:t>implementation</w:t>
      </w:r>
      <w:r w:rsidR="005F4C9E">
        <w:rPr>
          <w:lang w:val="en-NZ"/>
        </w:rPr>
        <w:t xml:space="preserve"> </w:t>
      </w:r>
      <w:r w:rsidRPr="0079339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9339A">
        <w:rPr>
          <w:lang w:val="en-NZ"/>
        </w:rPr>
        <w:t>outcomes.</w:t>
      </w:r>
      <w:r w:rsidR="005F4C9E">
        <w:rPr>
          <w:lang w:val="en-NZ"/>
        </w:rPr>
        <w:t xml:space="preserve"> </w:t>
      </w:r>
      <w:r w:rsidRPr="0079339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9339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9339A">
        <w:rPr>
          <w:lang w:val="en-NZ"/>
        </w:rPr>
        <w:t>46</w:t>
      </w:r>
      <w:r w:rsidR="005F4C9E">
        <w:rPr>
          <w:lang w:val="en-NZ"/>
        </w:rPr>
        <w:t xml:space="preserve"> </w:t>
      </w:r>
      <w:r w:rsidRPr="0079339A">
        <w:rPr>
          <w:lang w:val="en-NZ"/>
        </w:rPr>
        <w:t>actions,</w:t>
      </w:r>
      <w:r w:rsidR="005F4C9E">
        <w:rPr>
          <w:lang w:val="en-NZ"/>
        </w:rPr>
        <w:t xml:space="preserve"> </w:t>
      </w:r>
      <w:r w:rsidRPr="0079339A">
        <w:rPr>
          <w:lang w:val="en-NZ"/>
        </w:rPr>
        <w:t>41</w:t>
      </w:r>
      <w:r w:rsidR="005F4C9E">
        <w:rPr>
          <w:lang w:val="en-NZ"/>
        </w:rPr>
        <w:t xml:space="preserve"> </w:t>
      </w:r>
      <w:r w:rsidRPr="0079339A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79339A">
        <w:rPr>
          <w:lang w:val="en-NZ"/>
        </w:rPr>
        <w:t>underway.</w:t>
      </w:r>
    </w:p>
    <w:p w14:paraId="5DA8AB7A" w14:textId="55635F1D" w:rsidR="00886567" w:rsidRPr="00550852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Ola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Manuia</w:t>
      </w:r>
    </w:p>
    <w:p w14:paraId="560A99DD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284.</w:t>
      </w:r>
      <w:r>
        <w:rPr>
          <w:iCs/>
          <w:lang w:val="en-NZ"/>
        </w:rPr>
        <w:tab/>
      </w:r>
      <w:r w:rsidRPr="004D2818">
        <w:rPr>
          <w:i/>
          <w:iCs/>
        </w:rPr>
        <w:t>Ola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Manuia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ǀ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The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Pacific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Health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and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Wellbeing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Action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Plan</w:t>
      </w:r>
      <w:r w:rsidR="005F4C9E">
        <w:rPr>
          <w:i/>
          <w:iCs/>
        </w:rPr>
        <w:t xml:space="preserve"> </w:t>
      </w:r>
      <w:r w:rsidRPr="004D2818">
        <w:rPr>
          <w:i/>
          <w:iCs/>
        </w:rPr>
        <w:t>2020–2025</w:t>
      </w:r>
      <w:r w:rsidR="005F4C9E">
        <w:t xml:space="preserve"> </w:t>
      </w:r>
      <w:r w:rsidRPr="00727C1F">
        <w:t>is</w:t>
      </w:r>
      <w:r w:rsidR="005F4C9E">
        <w:t xml:space="preserve"> </w:t>
      </w:r>
      <w:r w:rsidRPr="00727C1F">
        <w:t>a</w:t>
      </w:r>
      <w:r w:rsidR="005F4C9E">
        <w:t xml:space="preserve"> </w:t>
      </w:r>
      <w:r w:rsidRPr="00727C1F">
        <w:t>national</w:t>
      </w:r>
      <w:r w:rsidR="005F4C9E">
        <w:t xml:space="preserve"> </w:t>
      </w:r>
      <w:r w:rsidRPr="00727C1F">
        <w:t>plan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support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planning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delivery</w:t>
      </w:r>
      <w:r w:rsidR="005F4C9E">
        <w:t xml:space="preserve"> </w:t>
      </w:r>
      <w:r w:rsidRPr="00727C1F">
        <w:t>of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services</w:t>
      </w:r>
      <w:r w:rsidR="005F4C9E">
        <w:t xml:space="preserve"> </w:t>
      </w:r>
      <w:r>
        <w:t>across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disability</w:t>
      </w:r>
      <w:r w:rsidR="005F4C9E">
        <w:t xml:space="preserve"> </w:t>
      </w:r>
      <w:r w:rsidRPr="00727C1F">
        <w:t>system</w:t>
      </w:r>
      <w:r w:rsidR="005F4C9E">
        <w:t xml:space="preserve"> </w:t>
      </w:r>
      <w:r w:rsidRPr="00727C1F">
        <w:t>to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better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thrive.</w:t>
      </w:r>
    </w:p>
    <w:p w14:paraId="3A800388" w14:textId="48B800FC" w:rsidR="00886567" w:rsidRPr="00167D21" w:rsidRDefault="00886567" w:rsidP="0045442A">
      <w:pPr>
        <w:pStyle w:val="H23G"/>
      </w:pPr>
      <w:r>
        <w:tab/>
        <w:t>21.</w:t>
      </w:r>
      <w:r>
        <w:tab/>
      </w:r>
      <w:r w:rsidRPr="00167D21">
        <w:tab/>
        <w:t>Health</w:t>
      </w:r>
      <w:r w:rsidR="005F4C9E">
        <w:t xml:space="preserve"> </w:t>
      </w:r>
      <w:r w:rsidRPr="00167D21">
        <w:t>Sector</w:t>
      </w:r>
      <w:r w:rsidR="005F4C9E">
        <w:t xml:space="preserve"> </w:t>
      </w:r>
      <w:r w:rsidRPr="00167D21">
        <w:t>Reforms</w:t>
      </w:r>
    </w:p>
    <w:p w14:paraId="574BC5BE" w14:textId="77777777" w:rsidR="0071570E" w:rsidRDefault="00886567" w:rsidP="00886567">
      <w:pPr>
        <w:pStyle w:val="SingleTxtG"/>
      </w:pPr>
      <w:r w:rsidRPr="00727C1F">
        <w:rPr>
          <w:iCs/>
        </w:rPr>
        <w:t>285.</w:t>
      </w:r>
      <w:r w:rsidRPr="00727C1F">
        <w:rPr>
          <w:iCs/>
        </w:rPr>
        <w:tab/>
      </w:r>
      <w:r w:rsidRPr="00727C1F">
        <w:t>In</w:t>
      </w:r>
      <w:r w:rsidR="005F4C9E">
        <w:t xml:space="preserve"> </w:t>
      </w:r>
      <w:r w:rsidRPr="00727C1F">
        <w:t>2019,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initial</w:t>
      </w:r>
      <w:r w:rsidR="005F4C9E">
        <w:t xml:space="preserve"> </w:t>
      </w:r>
      <w:r w:rsidRPr="00727C1F">
        <w:t>findings</w:t>
      </w:r>
      <w:r w:rsidR="005F4C9E">
        <w:t xml:space="preserve"> </w:t>
      </w:r>
      <w:r w:rsidRPr="00727C1F">
        <w:t>from</w:t>
      </w:r>
      <w:r w:rsidR="005F4C9E">
        <w:t xml:space="preserve"> </w:t>
      </w:r>
      <w:r w:rsidRPr="00727C1F">
        <w:t>Wai</w:t>
      </w:r>
      <w:r w:rsidR="005F4C9E">
        <w:t xml:space="preserve"> </w:t>
      </w:r>
      <w:r w:rsidRPr="00727C1F">
        <w:t>2575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Disability</w:t>
      </w:r>
      <w:r w:rsidR="005F4C9E">
        <w:t xml:space="preserve"> </w:t>
      </w:r>
      <w:r w:rsidRPr="00B30BDF">
        <w:t>System</w:t>
      </w:r>
      <w:r w:rsidR="005F4C9E">
        <w:t xml:space="preserve"> </w:t>
      </w:r>
      <w:r w:rsidRPr="00B30BDF">
        <w:t>Review</w:t>
      </w:r>
      <w:r w:rsidR="005F4C9E">
        <w:t xml:space="preserve"> </w:t>
      </w:r>
      <w:r w:rsidRPr="00727C1F">
        <w:t>identified</w:t>
      </w:r>
      <w:r w:rsidR="005F4C9E">
        <w:t xml:space="preserve"> </w:t>
      </w:r>
      <w:r w:rsidRPr="00727C1F">
        <w:t>Crown</w:t>
      </w:r>
      <w:r w:rsidR="005F4C9E">
        <w:t xml:space="preserve"> </w:t>
      </w:r>
      <w:r w:rsidRPr="00727C1F">
        <w:t>failures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breaches</w:t>
      </w:r>
      <w:r w:rsidR="005F4C9E">
        <w:t xml:space="preserve"> </w:t>
      </w:r>
      <w:r w:rsidRPr="00727C1F">
        <w:t>of</w:t>
      </w:r>
      <w:r w:rsidR="005F4C9E">
        <w:t xml:space="preserve"> </w:t>
      </w:r>
      <w:r>
        <w:t>t</w:t>
      </w:r>
      <w:r w:rsidRPr="00727C1F">
        <w:t>e</w:t>
      </w:r>
      <w:r w:rsidR="005F4C9E">
        <w:t xml:space="preserve"> </w:t>
      </w:r>
      <w:r w:rsidRPr="00727C1F">
        <w:t>Tiriti</w:t>
      </w:r>
      <w:r w:rsidR="005F4C9E">
        <w:t xml:space="preserve"> </w:t>
      </w:r>
      <w:r w:rsidRPr="00727C1F">
        <w:t>in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current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system,</w:t>
      </w:r>
      <w:r w:rsidR="005F4C9E">
        <w:t xml:space="preserve"> </w:t>
      </w:r>
      <w:r w:rsidRPr="00727C1F">
        <w:t>including:</w:t>
      </w:r>
      <w:r w:rsidR="005F4C9E">
        <w:t xml:space="preserve"> </w:t>
      </w:r>
      <w:r w:rsidRPr="00727C1F">
        <w:t>legislative</w:t>
      </w:r>
      <w:r w:rsidR="005F4C9E">
        <w:t xml:space="preserve"> </w:t>
      </w:r>
      <w:r w:rsidRPr="00727C1F">
        <w:t>arrangements,</w:t>
      </w:r>
      <w:r w:rsidR="005F4C9E">
        <w:t xml:space="preserve"> </w:t>
      </w:r>
      <w:r w:rsidRPr="00727C1F">
        <w:t>potentially</w:t>
      </w:r>
      <w:r w:rsidR="005F4C9E">
        <w:t xml:space="preserve"> </w:t>
      </w:r>
      <w:r w:rsidRPr="00727C1F">
        <w:t>inequitable</w:t>
      </w:r>
      <w:r w:rsidR="005F4C9E">
        <w:t xml:space="preserve"> </w:t>
      </w:r>
      <w:r w:rsidRPr="00727C1F">
        <w:t>funding</w:t>
      </w:r>
      <w:r w:rsidR="005F4C9E">
        <w:t xml:space="preserve"> </w:t>
      </w:r>
      <w:r w:rsidRPr="00727C1F">
        <w:t>for</w:t>
      </w:r>
      <w:r w:rsidR="005F4C9E">
        <w:t xml:space="preserve"> </w:t>
      </w:r>
      <w:r w:rsidRPr="00727C1F">
        <w:t>Māori-led</w:t>
      </w:r>
      <w:r w:rsidR="005F4C9E">
        <w:t xml:space="preserve"> </w:t>
      </w:r>
      <w:r w:rsidRPr="00727C1F">
        <w:t>primary</w:t>
      </w:r>
      <w:r w:rsidR="005F4C9E">
        <w:t xml:space="preserve"> </w:t>
      </w:r>
      <w:r w:rsidRPr="00727C1F">
        <w:t>care,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a</w:t>
      </w:r>
      <w:r w:rsidR="005F4C9E">
        <w:t xml:space="preserve"> </w:t>
      </w:r>
      <w:r w:rsidRPr="00727C1F">
        <w:t>lack</w:t>
      </w:r>
      <w:r w:rsidR="005F4C9E">
        <w:t xml:space="preserve"> </w:t>
      </w:r>
      <w:r w:rsidRPr="00727C1F">
        <w:t>of</w:t>
      </w:r>
      <w:r w:rsidR="005F4C9E">
        <w:t xml:space="preserve"> </w:t>
      </w:r>
      <w:r w:rsidRPr="00727C1F">
        <w:t>accountability</w:t>
      </w:r>
      <w:r w:rsidR="005F4C9E">
        <w:t xml:space="preserve"> </w:t>
      </w:r>
      <w:r w:rsidRPr="00727C1F">
        <w:t>for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provision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outcomes</w:t>
      </w:r>
      <w:r w:rsidR="005F4C9E">
        <w:t xml:space="preserve"> </w:t>
      </w:r>
      <w:r w:rsidRPr="00727C1F">
        <w:t>of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services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Māori.</w:t>
      </w:r>
    </w:p>
    <w:p w14:paraId="12AFD6EC" w14:textId="77777777" w:rsidR="0071570E" w:rsidRDefault="00886567" w:rsidP="00886567">
      <w:pPr>
        <w:pStyle w:val="SingleTxtG"/>
      </w:pPr>
      <w:r w:rsidRPr="00727C1F">
        <w:rPr>
          <w:iCs/>
        </w:rPr>
        <w:t>286.</w:t>
      </w:r>
      <w:r w:rsidRPr="00727C1F">
        <w:rPr>
          <w:iCs/>
        </w:rPr>
        <w:tab/>
      </w:r>
      <w:r w:rsidRPr="00727C1F">
        <w:t>In</w:t>
      </w:r>
      <w:r w:rsidR="005F4C9E">
        <w:t xml:space="preserve"> </w:t>
      </w:r>
      <w:r w:rsidRPr="00727C1F">
        <w:t>2018,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Government</w:t>
      </w:r>
      <w:r w:rsidR="005F4C9E">
        <w:t xml:space="preserve"> </w:t>
      </w:r>
      <w:r w:rsidRPr="00727C1F">
        <w:t>announced</w:t>
      </w:r>
      <w:r w:rsidR="005F4C9E">
        <w:t xml:space="preserve"> </w:t>
      </w:r>
      <w:r w:rsidRPr="00727C1F">
        <w:t>a</w:t>
      </w:r>
      <w:r w:rsidR="005F4C9E">
        <w:t xml:space="preserve"> </w:t>
      </w:r>
      <w:r w:rsidRPr="00727C1F">
        <w:t>wide-ranging</w:t>
      </w:r>
      <w:r w:rsidR="005F4C9E">
        <w:t xml:space="preserve"> </w:t>
      </w:r>
      <w:r w:rsidRPr="00727C1F">
        <w:t>independent</w:t>
      </w:r>
      <w:r w:rsidR="005F4C9E">
        <w:t xml:space="preserve"> </w:t>
      </w:r>
      <w:r w:rsidRPr="00727C1F">
        <w:t>review</w:t>
      </w:r>
      <w:r w:rsidR="005F4C9E">
        <w:t xml:space="preserve"> </w:t>
      </w:r>
      <w:r w:rsidRPr="00727C1F">
        <w:t>of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disability</w:t>
      </w:r>
      <w:r w:rsidR="005F4C9E">
        <w:t xml:space="preserve"> </w:t>
      </w:r>
      <w:r w:rsidRPr="00727C1F">
        <w:t>system,</w:t>
      </w:r>
      <w:r w:rsidR="005F4C9E">
        <w:t xml:space="preserve"> </w:t>
      </w:r>
      <w:r w:rsidRPr="00727C1F">
        <w:t>resulting</w:t>
      </w:r>
      <w:r w:rsidR="005F4C9E">
        <w:t xml:space="preserve"> </w:t>
      </w:r>
      <w:r w:rsidRPr="00727C1F">
        <w:t>in</w:t>
      </w:r>
      <w:r w:rsidR="005F4C9E">
        <w:t xml:space="preserve"> </w:t>
      </w:r>
      <w:r w:rsidRPr="00727C1F">
        <w:t>a</w:t>
      </w:r>
      <w:r w:rsidR="005F4C9E">
        <w:t xml:space="preserve"> </w:t>
      </w:r>
      <w:r w:rsidRPr="00727C1F">
        <w:t>final</w:t>
      </w:r>
      <w:r w:rsidR="005F4C9E">
        <w:t xml:space="preserve"> </w:t>
      </w:r>
      <w:r w:rsidRPr="00727C1F">
        <w:t>report</w:t>
      </w:r>
      <w:r w:rsidR="005F4C9E">
        <w:t xml:space="preserve"> </w:t>
      </w:r>
      <w:r w:rsidRPr="00727C1F">
        <w:t>in</w:t>
      </w:r>
      <w:r w:rsidR="005F4C9E">
        <w:t xml:space="preserve"> </w:t>
      </w:r>
      <w:r w:rsidRPr="00727C1F">
        <w:t>2020.</w:t>
      </w:r>
      <w:r w:rsidR="005F4C9E">
        <w:t xml:space="preserve"> </w:t>
      </w:r>
      <w:r w:rsidRPr="00727C1F">
        <w:t>In</w:t>
      </w:r>
      <w:r w:rsidR="005F4C9E">
        <w:t xml:space="preserve"> </w:t>
      </w:r>
      <w:r w:rsidRPr="00727C1F">
        <w:t>2021,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Government</w:t>
      </w:r>
      <w:r w:rsidR="005F4C9E">
        <w:t xml:space="preserve"> </w:t>
      </w:r>
      <w:r w:rsidRPr="00727C1F">
        <w:t>announced</w:t>
      </w:r>
      <w:r w:rsidR="005F4C9E">
        <w:t xml:space="preserve"> </w:t>
      </w:r>
      <w:r w:rsidRPr="00727C1F">
        <w:t>major</w:t>
      </w:r>
      <w:r w:rsidR="005F4C9E">
        <w:t xml:space="preserve"> </w:t>
      </w:r>
      <w:r w:rsidRPr="00727C1F">
        <w:t>reforms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system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build</w:t>
      </w:r>
      <w:r w:rsidR="005F4C9E">
        <w:t xml:space="preserve"> </w:t>
      </w:r>
      <w:r w:rsidRPr="00727C1F">
        <w:t>a</w:t>
      </w:r>
      <w:r w:rsidR="005F4C9E">
        <w:t xml:space="preserve"> </w:t>
      </w:r>
      <w:r w:rsidRPr="00727C1F">
        <w:t>more</w:t>
      </w:r>
      <w:r w:rsidR="005F4C9E">
        <w:t xml:space="preserve"> </w:t>
      </w:r>
      <w:r w:rsidRPr="00727C1F">
        <w:t>equitable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system.</w:t>
      </w:r>
    </w:p>
    <w:p w14:paraId="48F5300F" w14:textId="77777777" w:rsidR="0071570E" w:rsidRDefault="00886567" w:rsidP="00886567">
      <w:pPr>
        <w:pStyle w:val="SingleTxtG"/>
      </w:pPr>
      <w:r w:rsidRPr="00B30BDF">
        <w:rPr>
          <w:iCs/>
        </w:rPr>
        <w:t>287.</w:t>
      </w:r>
      <w:r w:rsidRPr="00B30BDF">
        <w:rPr>
          <w:iCs/>
        </w:rPr>
        <w:tab/>
      </w:r>
      <w:r w:rsidRPr="00727C1F">
        <w:t>In</w:t>
      </w:r>
      <w:r w:rsidR="005F4C9E">
        <w:t xml:space="preserve"> </w:t>
      </w:r>
      <w:r w:rsidRPr="00727C1F">
        <w:t>October</w:t>
      </w:r>
      <w:r w:rsidR="005F4C9E">
        <w:t xml:space="preserve"> </w:t>
      </w:r>
      <w:r w:rsidRPr="00727C1F">
        <w:t>2021,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Pae</w:t>
      </w:r>
      <w:r w:rsidR="005F4C9E">
        <w:t xml:space="preserve"> </w:t>
      </w:r>
      <w:r w:rsidRPr="00727C1F">
        <w:t>Ora</w:t>
      </w:r>
      <w:r w:rsidR="005F4C9E">
        <w:t xml:space="preserve"> </w:t>
      </w:r>
      <w:r w:rsidRPr="00727C1F">
        <w:t>(Healthy</w:t>
      </w:r>
      <w:r w:rsidR="005F4C9E">
        <w:t xml:space="preserve"> </w:t>
      </w:r>
      <w:r w:rsidRPr="00727C1F">
        <w:t>Futures)</w:t>
      </w:r>
      <w:r w:rsidR="005F4C9E">
        <w:t xml:space="preserve"> </w:t>
      </w:r>
      <w:r w:rsidRPr="00727C1F">
        <w:t>Bill</w:t>
      </w:r>
      <w:r w:rsidR="005F4C9E">
        <w:t xml:space="preserve"> </w:t>
      </w:r>
      <w:r w:rsidRPr="00727C1F">
        <w:t>was</w:t>
      </w:r>
      <w:r w:rsidR="005F4C9E">
        <w:t xml:space="preserve"> </w:t>
      </w:r>
      <w:r w:rsidRPr="00727C1F">
        <w:t>introduced.</w:t>
      </w:r>
      <w:r w:rsidR="005F4C9E">
        <w:t xml:space="preserve"> </w:t>
      </w:r>
      <w:r w:rsidRPr="00727C1F">
        <w:t>It</w:t>
      </w:r>
      <w:r w:rsidR="005F4C9E">
        <w:t xml:space="preserve"> </w:t>
      </w:r>
      <w:r w:rsidRPr="00727C1F">
        <w:t>is</w:t>
      </w:r>
      <w:r w:rsidR="005F4C9E">
        <w:t xml:space="preserve"> </w:t>
      </w:r>
      <w:r w:rsidRPr="00727C1F">
        <w:t>intended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give</w:t>
      </w:r>
      <w:r w:rsidR="005F4C9E">
        <w:t xml:space="preserve"> </w:t>
      </w:r>
      <w:r w:rsidRPr="00727C1F">
        <w:t>effect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principles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Tiriti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setting</w:t>
      </w:r>
      <w:r w:rsidR="005F4C9E">
        <w:t xml:space="preserve"> </w:t>
      </w:r>
      <w:r w:rsidRPr="00B30BDF">
        <w:t>out</w:t>
      </w:r>
      <w:r w:rsidR="005F4C9E">
        <w:t xml:space="preserve"> </w:t>
      </w:r>
      <w:r w:rsidRPr="00B30BDF">
        <w:t>principles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will</w:t>
      </w:r>
      <w:r w:rsidR="005F4C9E">
        <w:t xml:space="preserve"> </w:t>
      </w:r>
      <w:r w:rsidRPr="00B30BDF">
        <w:t>guide</w:t>
      </w:r>
      <w:r w:rsidR="005F4C9E">
        <w:t xml:space="preserve"> </w:t>
      </w:r>
      <w:r w:rsidRPr="00B30BDF">
        <w:t>decision-makers,</w:t>
      </w:r>
      <w:r w:rsidR="005F4C9E">
        <w:t xml:space="preserve"> </w:t>
      </w:r>
      <w:r w:rsidRPr="00B30BDF">
        <w:t>incorporating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concepts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principles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system</w:t>
      </w:r>
      <w:r w:rsidR="005F4C9E">
        <w:t xml:space="preserve"> </w:t>
      </w:r>
      <w:r w:rsidRPr="00B30BDF">
        <w:t>discussed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Wai</w:t>
      </w:r>
      <w:r w:rsidR="005F4C9E">
        <w:t xml:space="preserve"> </w:t>
      </w:r>
      <w:r w:rsidRPr="00B30BDF">
        <w:t>2575.</w:t>
      </w:r>
    </w:p>
    <w:p w14:paraId="4BAC9D00" w14:textId="77777777" w:rsidR="0071570E" w:rsidRDefault="00886567" w:rsidP="00886567">
      <w:pPr>
        <w:pStyle w:val="SingleTxtG"/>
      </w:pPr>
      <w:r w:rsidRPr="00727C1F">
        <w:rPr>
          <w:iCs/>
        </w:rPr>
        <w:t>288.</w:t>
      </w:r>
      <w:r w:rsidRPr="00727C1F">
        <w:rPr>
          <w:iCs/>
        </w:rPr>
        <w:tab/>
      </w:r>
      <w:r w:rsidRPr="00727C1F">
        <w:t>The</w:t>
      </w:r>
      <w:r w:rsidR="005F4C9E">
        <w:t xml:space="preserve"> </w:t>
      </w:r>
      <w:r w:rsidRPr="00727C1F">
        <w:t>Bill</w:t>
      </w:r>
      <w:r w:rsidR="005F4C9E">
        <w:t xml:space="preserve"> </w:t>
      </w:r>
      <w:r w:rsidRPr="00727C1F">
        <w:t>establishes</w:t>
      </w:r>
      <w:r w:rsidR="005F4C9E">
        <w:t xml:space="preserve"> </w:t>
      </w:r>
      <w:r w:rsidRPr="00727C1F">
        <w:t>an</w:t>
      </w:r>
      <w:r w:rsidR="005F4C9E">
        <w:t xml:space="preserve"> </w:t>
      </w:r>
      <w:r w:rsidRPr="00727C1F">
        <w:t>independent</w:t>
      </w:r>
      <w:r w:rsidR="005F4C9E">
        <w:t xml:space="preserve"> </w:t>
      </w:r>
      <w:r w:rsidRPr="00727C1F">
        <w:t>Māori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Authority,</w:t>
      </w:r>
      <w:r w:rsidR="005F4C9E">
        <w:t xml:space="preserve"> </w:t>
      </w:r>
      <w:r w:rsidRPr="00727C1F">
        <w:t>which</w:t>
      </w:r>
      <w:r w:rsidR="005F4C9E">
        <w:t xml:space="preserve"> </w:t>
      </w:r>
      <w:r w:rsidRPr="00727C1F">
        <w:t>will</w:t>
      </w:r>
      <w:r w:rsidR="005F4C9E">
        <w:t xml:space="preserve"> </w:t>
      </w:r>
      <w:r w:rsidRPr="00727C1F">
        <w:t>have</w:t>
      </w:r>
      <w:r w:rsidR="005F4C9E">
        <w:t xml:space="preserve"> </w:t>
      </w:r>
      <w:r w:rsidRPr="00727C1F">
        <w:t>commissioning</w:t>
      </w:r>
      <w:r w:rsidR="005F4C9E">
        <w:t xml:space="preserve"> </w:t>
      </w:r>
      <w:r w:rsidRPr="00727C1F">
        <w:t>powers,</w:t>
      </w:r>
      <w:r w:rsidR="005F4C9E">
        <w:t xml:space="preserve"> </w:t>
      </w:r>
      <w:r w:rsidRPr="00727C1F">
        <w:t>monitor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performance</w:t>
      </w:r>
      <w:r w:rsidR="005F4C9E">
        <w:t xml:space="preserve"> </w:t>
      </w:r>
      <w:r w:rsidRPr="00727C1F">
        <w:t>of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system</w:t>
      </w:r>
      <w:r w:rsidR="005F4C9E">
        <w:t xml:space="preserve"> </w:t>
      </w:r>
      <w:r w:rsidRPr="00727C1F">
        <w:t>for</w:t>
      </w:r>
      <w:r w:rsidR="005F4C9E">
        <w:t xml:space="preserve"> </w:t>
      </w:r>
      <w:r w:rsidRPr="00727C1F">
        <w:t>Māori,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make</w:t>
      </w:r>
      <w:r w:rsidR="005F4C9E">
        <w:t xml:space="preserve"> </w:t>
      </w:r>
      <w:r w:rsidRPr="00727C1F">
        <w:t>joint</w:t>
      </w:r>
      <w:r w:rsidR="005F4C9E">
        <w:t xml:space="preserve"> </w:t>
      </w:r>
      <w:r w:rsidRPr="00727C1F">
        <w:t>decisions</w:t>
      </w:r>
      <w:r w:rsidR="005F4C9E">
        <w:t xml:space="preserve"> </w:t>
      </w:r>
      <w:r w:rsidRPr="00727C1F">
        <w:t>alongside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Ministry</w:t>
      </w:r>
      <w:r w:rsidR="005F4C9E">
        <w:t xml:space="preserve"> </w:t>
      </w:r>
      <w:r w:rsidRPr="00727C1F">
        <w:t>of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(MoH).</w:t>
      </w:r>
      <w:r w:rsidR="005F4C9E">
        <w:t xml:space="preserve"> </w:t>
      </w:r>
      <w:r w:rsidRPr="00727C1F">
        <w:t>This</w:t>
      </w:r>
      <w:r w:rsidR="005F4C9E">
        <w:t xml:space="preserve"> </w:t>
      </w:r>
      <w:r w:rsidRPr="00727C1F">
        <w:t>is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ensure</w:t>
      </w:r>
      <w:r w:rsidR="005F4C9E">
        <w:t xml:space="preserve"> </w:t>
      </w:r>
      <w:r w:rsidRPr="00727C1F">
        <w:t>Māori</w:t>
      </w:r>
      <w:r w:rsidR="005F4C9E">
        <w:t xml:space="preserve"> </w:t>
      </w:r>
      <w:r w:rsidRPr="00727C1F">
        <w:t>can</w:t>
      </w:r>
      <w:r w:rsidR="005F4C9E">
        <w:t xml:space="preserve"> </w:t>
      </w:r>
      <w:r w:rsidRPr="00727C1F">
        <w:t>exercise</w:t>
      </w:r>
      <w:r w:rsidR="005F4C9E">
        <w:t xml:space="preserve"> </w:t>
      </w:r>
      <w:r w:rsidRPr="00727C1F">
        <w:t>tino</w:t>
      </w:r>
      <w:r w:rsidR="005F4C9E">
        <w:t xml:space="preserve"> </w:t>
      </w:r>
      <w:r w:rsidRPr="00727C1F">
        <w:t>rangatiratanga,</w:t>
      </w:r>
      <w:r w:rsidR="005F4C9E">
        <w:t xml:space="preserve"> </w:t>
      </w:r>
      <w:r w:rsidRPr="00727C1F">
        <w:t>enabling</w:t>
      </w:r>
      <w:r w:rsidR="005F4C9E">
        <w:t xml:space="preserve"> </w:t>
      </w:r>
      <w:r w:rsidRPr="00727C1F">
        <w:t>investment</w:t>
      </w:r>
      <w:r w:rsidR="005F4C9E">
        <w:t xml:space="preserve"> </w:t>
      </w:r>
      <w:r w:rsidRPr="00727C1F">
        <w:t>in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design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delivery</w:t>
      </w:r>
      <w:r w:rsidR="005F4C9E">
        <w:t xml:space="preserve"> </w:t>
      </w:r>
      <w:r w:rsidRPr="00727C1F">
        <w:t>of</w:t>
      </w:r>
      <w:r w:rsidR="005F4C9E">
        <w:t xml:space="preserve"> </w:t>
      </w:r>
      <w:r w:rsidRPr="00727C1F">
        <w:t>kaupapa</w:t>
      </w:r>
      <w:r w:rsidR="005F4C9E">
        <w:t xml:space="preserve"> </w:t>
      </w:r>
      <w:r w:rsidRPr="00727C1F">
        <w:t>Māori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services,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improving</w:t>
      </w:r>
      <w:r w:rsidR="005F4C9E">
        <w:t xml:space="preserve"> </w:t>
      </w:r>
      <w:r w:rsidRPr="00727C1F">
        <w:t>system</w:t>
      </w:r>
      <w:r w:rsidR="005F4C9E">
        <w:t xml:space="preserve"> </w:t>
      </w:r>
      <w:r w:rsidRPr="00727C1F">
        <w:t>performance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accountability</w:t>
      </w:r>
      <w:r w:rsidR="005F4C9E">
        <w:t xml:space="preserve"> </w:t>
      </w:r>
      <w:r w:rsidRPr="00727C1F">
        <w:t>for</w:t>
      </w:r>
      <w:r w:rsidR="005F4C9E">
        <w:t xml:space="preserve"> </w:t>
      </w:r>
      <w:r w:rsidRPr="00727C1F">
        <w:t>Māori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outcomes.</w:t>
      </w:r>
    </w:p>
    <w:p w14:paraId="6293C88D" w14:textId="014192E2" w:rsidR="00886567" w:rsidRPr="00727C1F" w:rsidRDefault="00886567" w:rsidP="00886567">
      <w:pPr>
        <w:pStyle w:val="SingleTxtG"/>
      </w:pPr>
      <w:r w:rsidRPr="00727C1F">
        <w:rPr>
          <w:iCs/>
        </w:rPr>
        <w:t>289.</w:t>
      </w:r>
      <w:r w:rsidRPr="00727C1F">
        <w:rPr>
          <w:iCs/>
        </w:rPr>
        <w:tab/>
      </w:r>
      <w:r w:rsidRPr="00727C1F">
        <w:t>The</w:t>
      </w:r>
      <w:r w:rsidR="005F4C9E">
        <w:t xml:space="preserve"> </w:t>
      </w:r>
      <w:r w:rsidRPr="00727C1F">
        <w:t>Minister</w:t>
      </w:r>
      <w:r w:rsidR="005F4C9E">
        <w:t xml:space="preserve"> </w:t>
      </w:r>
      <w:r w:rsidRPr="00727C1F">
        <w:t>of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is</w:t>
      </w:r>
      <w:r w:rsidR="005F4C9E">
        <w:t xml:space="preserve"> </w:t>
      </w:r>
      <w:r w:rsidRPr="00727C1F">
        <w:t>required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establish</w:t>
      </w:r>
      <w:r w:rsidR="005F4C9E">
        <w:t xml:space="preserve"> </w:t>
      </w:r>
      <w:r w:rsidRPr="00727C1F">
        <w:t>a</w:t>
      </w:r>
      <w:r w:rsidR="005F4C9E">
        <w:t xml:space="preserve"> </w:t>
      </w:r>
      <w:r w:rsidRPr="00727C1F">
        <w:t>Hauora</w:t>
      </w:r>
      <w:r w:rsidR="005F4C9E">
        <w:t xml:space="preserve"> </w:t>
      </w:r>
      <w:r w:rsidRPr="00727C1F">
        <w:t>Māori</w:t>
      </w:r>
      <w:r w:rsidR="005F4C9E">
        <w:t xml:space="preserve"> </w:t>
      </w:r>
      <w:r w:rsidRPr="00727C1F">
        <w:t>advisory</w:t>
      </w:r>
      <w:r w:rsidR="005F4C9E">
        <w:t xml:space="preserve"> </w:t>
      </w:r>
      <w:r w:rsidRPr="00727C1F">
        <w:t>committee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advise</w:t>
      </w:r>
      <w:r w:rsidR="005F4C9E">
        <w:t xml:space="preserve"> </w:t>
      </w:r>
      <w:r w:rsidRPr="00727C1F">
        <w:t>on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exercise</w:t>
      </w:r>
      <w:r w:rsidR="005F4C9E">
        <w:t xml:space="preserve"> </w:t>
      </w:r>
      <w:r w:rsidRPr="00727C1F">
        <w:t>of</w:t>
      </w:r>
      <w:r w:rsidR="005F4C9E">
        <w:t xml:space="preserve"> </w:t>
      </w:r>
      <w:r w:rsidRPr="00727C1F">
        <w:t>Ministerial</w:t>
      </w:r>
      <w:r w:rsidR="005F4C9E">
        <w:t xml:space="preserve"> </w:t>
      </w:r>
      <w:r w:rsidRPr="00727C1F">
        <w:t>powers</w:t>
      </w:r>
      <w:r w:rsidR="005F4C9E">
        <w:t xml:space="preserve"> </w:t>
      </w:r>
      <w:r w:rsidRPr="00727C1F">
        <w:t>in</w:t>
      </w:r>
      <w:r w:rsidR="005F4C9E">
        <w:t xml:space="preserve"> </w:t>
      </w:r>
      <w:r w:rsidRPr="00727C1F">
        <w:t>relation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Māori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Authority.</w:t>
      </w:r>
    </w:p>
    <w:p w14:paraId="5A81AEF9" w14:textId="608B2FE4" w:rsidR="00886567" w:rsidRPr="00727C1F" w:rsidRDefault="00886567" w:rsidP="00886567">
      <w:pPr>
        <w:pStyle w:val="SingleTxtG"/>
      </w:pPr>
      <w:r w:rsidRPr="00727C1F">
        <w:rPr>
          <w:iCs/>
        </w:rPr>
        <w:t>290.</w:t>
      </w:r>
      <w:r w:rsidRPr="00727C1F">
        <w:rPr>
          <w:iCs/>
        </w:rPr>
        <w:tab/>
      </w:r>
      <w:r w:rsidRPr="00727C1F">
        <w:t>The</w:t>
      </w:r>
      <w:r w:rsidR="005F4C9E">
        <w:t xml:space="preserve"> </w:t>
      </w:r>
      <w:r w:rsidRPr="00727C1F">
        <w:t>interim</w:t>
      </w:r>
      <w:r w:rsidR="005F4C9E">
        <w:t xml:space="preserve"> </w:t>
      </w:r>
      <w:r w:rsidRPr="00727C1F">
        <w:t>Māori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Authority</w:t>
      </w:r>
      <w:r w:rsidR="005F4C9E">
        <w:t xml:space="preserve"> </w:t>
      </w:r>
      <w:r w:rsidRPr="00727C1F">
        <w:t>is</w:t>
      </w:r>
      <w:r w:rsidR="005F4C9E">
        <w:t xml:space="preserve"> </w:t>
      </w:r>
      <w:r w:rsidRPr="00727C1F">
        <w:t>leading</w:t>
      </w:r>
      <w:r w:rsidR="005F4C9E">
        <w:t xml:space="preserve"> </w:t>
      </w:r>
      <w:r w:rsidRPr="00727C1F">
        <w:t>a</w:t>
      </w:r>
      <w:r w:rsidR="005F4C9E">
        <w:t xml:space="preserve"> </w:t>
      </w:r>
      <w:r w:rsidRPr="00727C1F">
        <w:t>process</w:t>
      </w:r>
      <w:r w:rsidR="005F4C9E">
        <w:t xml:space="preserve"> </w:t>
      </w:r>
      <w:r w:rsidRPr="00727C1F">
        <w:t>of</w:t>
      </w:r>
      <w:r w:rsidR="005F4C9E">
        <w:t xml:space="preserve"> </w:t>
      </w:r>
      <w:r w:rsidRPr="00727C1F">
        <w:t>engagement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advise</w:t>
      </w:r>
      <w:r w:rsidR="005F4C9E">
        <w:t xml:space="preserve"> </w:t>
      </w:r>
      <w:r w:rsidRPr="00727C1F">
        <w:t>on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specific</w:t>
      </w:r>
      <w:r w:rsidR="005F4C9E">
        <w:t xml:space="preserve"> </w:t>
      </w:r>
      <w:r w:rsidRPr="00727C1F">
        <w:t>functions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powers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partnership</w:t>
      </w:r>
      <w:r w:rsidR="005F4C9E">
        <w:t xml:space="preserve"> </w:t>
      </w:r>
      <w:r w:rsidRPr="00727C1F">
        <w:t>boards</w:t>
      </w:r>
      <w:r w:rsidR="005F4C9E">
        <w:t xml:space="preserve"> </w:t>
      </w:r>
      <w:r w:rsidRPr="00727C1F">
        <w:t>should</w:t>
      </w:r>
      <w:r w:rsidR="005F4C9E">
        <w:t xml:space="preserve"> </w:t>
      </w:r>
      <w:r w:rsidRPr="00727C1F">
        <w:t>have</w:t>
      </w:r>
      <w:r>
        <w:t>.</w:t>
      </w:r>
      <w:r w:rsidR="005F4C9E">
        <w:t xml:space="preserve"> </w:t>
      </w:r>
      <w:r w:rsidRPr="00727C1F">
        <w:t>It</w:t>
      </w:r>
      <w:r w:rsidR="005F4C9E">
        <w:t xml:space="preserve"> </w:t>
      </w:r>
      <w:r w:rsidRPr="00727C1F">
        <w:t>is</w:t>
      </w:r>
      <w:r w:rsidR="005F4C9E">
        <w:t xml:space="preserve"> </w:t>
      </w:r>
      <w:r w:rsidRPr="00727C1F">
        <w:t>due</w:t>
      </w:r>
      <w:r w:rsidR="005F4C9E">
        <w:t xml:space="preserve"> </w:t>
      </w:r>
      <w:r w:rsidRPr="00727C1F">
        <w:t>to</w:t>
      </w:r>
      <w:r w:rsidR="005F4C9E">
        <w:t xml:space="preserve"> </w:t>
      </w:r>
      <w:r w:rsidRPr="00727C1F">
        <w:t>come</w:t>
      </w:r>
      <w:r w:rsidR="005F4C9E">
        <w:t xml:space="preserve"> </w:t>
      </w:r>
      <w:r w:rsidRPr="00727C1F">
        <w:t>into</w:t>
      </w:r>
      <w:r w:rsidR="005F4C9E">
        <w:t xml:space="preserve"> </w:t>
      </w:r>
      <w:r w:rsidRPr="00727C1F">
        <w:t>effect</w:t>
      </w:r>
      <w:r w:rsidR="005F4C9E">
        <w:t xml:space="preserve"> </w:t>
      </w:r>
      <w:r w:rsidRPr="00727C1F">
        <w:t>from</w:t>
      </w:r>
      <w:r w:rsidR="005F4C9E">
        <w:t xml:space="preserve"> </w:t>
      </w:r>
      <w:r w:rsidRPr="00727C1F">
        <w:t>1</w:t>
      </w:r>
      <w:r w:rsidR="005F4C9E">
        <w:t xml:space="preserve"> </w:t>
      </w:r>
      <w:r w:rsidRPr="00727C1F">
        <w:t>July</w:t>
      </w:r>
      <w:r w:rsidR="005F4C9E">
        <w:t xml:space="preserve"> </w:t>
      </w:r>
      <w:r w:rsidRPr="00727C1F">
        <w:t>2022.</w:t>
      </w:r>
    </w:p>
    <w:p w14:paraId="3C2279EC" w14:textId="7A8297A5" w:rsidR="00886567" w:rsidRPr="003A01F4" w:rsidRDefault="00886567" w:rsidP="00886567">
      <w:pPr>
        <w:pStyle w:val="SingleTxtG"/>
        <w:rPr>
          <w:lang w:val="en-NZ"/>
        </w:rPr>
      </w:pPr>
      <w:r w:rsidRPr="003A01F4">
        <w:rPr>
          <w:iCs/>
          <w:lang w:val="en-NZ"/>
        </w:rPr>
        <w:t>291.</w:t>
      </w:r>
      <w:r w:rsidRPr="003A01F4">
        <w:rPr>
          <w:iCs/>
          <w:lang w:val="en-NZ"/>
        </w:rPr>
        <w:tab/>
      </w:r>
      <w:r w:rsidRPr="00727C1F">
        <w:t>Public</w:t>
      </w:r>
      <w:r w:rsidR="005F4C9E">
        <w:t xml:space="preserve"> </w:t>
      </w:r>
      <w:r w:rsidRPr="00727C1F">
        <w:t>submissions</w:t>
      </w:r>
      <w:r w:rsidR="005F4C9E">
        <w:t xml:space="preserve"> </w:t>
      </w:r>
      <w:r w:rsidRPr="00727C1F">
        <w:t>stated</w:t>
      </w:r>
      <w:r w:rsidR="005F4C9E">
        <w:t xml:space="preserve"> </w:t>
      </w:r>
      <w:r w:rsidRPr="00727C1F">
        <w:t>that</w:t>
      </w:r>
      <w:r w:rsidR="005F4C9E">
        <w:t xml:space="preserve"> </w:t>
      </w:r>
      <w:r w:rsidRPr="00727C1F">
        <w:t>the</w:t>
      </w:r>
      <w:r w:rsidR="005F4C9E">
        <w:t xml:space="preserve"> </w:t>
      </w:r>
      <w:r w:rsidRPr="00727C1F">
        <w:t>health</w:t>
      </w:r>
      <w:r w:rsidR="005F4C9E">
        <w:t xml:space="preserve"> </w:t>
      </w:r>
      <w:r w:rsidRPr="00727C1F">
        <w:t>and</w:t>
      </w:r>
      <w:r w:rsidR="005F4C9E">
        <w:t xml:space="preserve"> </w:t>
      </w:r>
      <w:r w:rsidRPr="00727C1F">
        <w:t>disability</w:t>
      </w:r>
      <w:r w:rsidR="005F4C9E">
        <w:t xml:space="preserve"> </w:t>
      </w:r>
      <w:r w:rsidRPr="00727C1F">
        <w:t>sector</w:t>
      </w:r>
      <w:r w:rsidR="005F4C9E">
        <w:t xml:space="preserve"> </w:t>
      </w:r>
      <w:r>
        <w:t>reviews</w:t>
      </w:r>
      <w:r w:rsidR="005F4C9E">
        <w:t xml:space="preserve"> </w:t>
      </w:r>
      <w:r w:rsidRPr="00727C1F">
        <w:t>highlighted</w:t>
      </w:r>
      <w:r w:rsidR="005F4C9E">
        <w:t xml:space="preserve"> </w:t>
      </w:r>
      <w:r w:rsidRPr="00727C1F">
        <w:t>existing</w:t>
      </w:r>
      <w:r w:rsidR="005F4C9E">
        <w:rPr>
          <w:lang w:val="en-NZ"/>
        </w:rPr>
        <w:t xml:space="preserve"> </w:t>
      </w:r>
      <w:r>
        <w:rPr>
          <w:lang w:val="en-NZ"/>
        </w:rPr>
        <w:t>silos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undermine</w:t>
      </w:r>
      <w:r w:rsidR="005F4C9E">
        <w:rPr>
          <w:lang w:val="en-NZ"/>
        </w:rPr>
        <w:t xml:space="preserve"> </w:t>
      </w:r>
      <w:r>
        <w:rPr>
          <w:lang w:val="en-NZ"/>
        </w:rPr>
        <w:t>systemic</w:t>
      </w:r>
      <w:r w:rsidR="005F4C9E">
        <w:rPr>
          <w:lang w:val="en-NZ"/>
        </w:rPr>
        <w:t xml:space="preserve"> </w:t>
      </w:r>
      <w:r>
        <w:rPr>
          <w:lang w:val="en-NZ"/>
        </w:rPr>
        <w:t>efforts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address</w:t>
      </w:r>
      <w:r w:rsidR="005F4C9E">
        <w:rPr>
          <w:lang w:val="en-NZ"/>
        </w:rPr>
        <w:t xml:space="preserve"> </w:t>
      </w:r>
      <w:r>
        <w:rPr>
          <w:lang w:val="en-NZ"/>
        </w:rPr>
        <w:t>racism.</w:t>
      </w:r>
    </w:p>
    <w:p w14:paraId="55DCDF76" w14:textId="77777777" w:rsidR="0071570E" w:rsidRDefault="00886567" w:rsidP="0045442A">
      <w:pPr>
        <w:pStyle w:val="H23G"/>
        <w:rPr>
          <w:lang w:val="fr-CH"/>
        </w:rPr>
      </w:pPr>
      <w:r>
        <w:tab/>
      </w:r>
      <w:r w:rsidRPr="00491BD2">
        <w:rPr>
          <w:lang w:val="fr-CH"/>
        </w:rPr>
        <w:t>22.</w:t>
      </w:r>
      <w:r w:rsidRPr="00491BD2">
        <w:rPr>
          <w:lang w:val="fr-CH"/>
        </w:rPr>
        <w:tab/>
        <w:t>Ao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Mai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Te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Rā: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The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Anti-Racism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Kaupapa</w:t>
      </w:r>
    </w:p>
    <w:p w14:paraId="14AFBB28" w14:textId="380FEBFB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292.</w:t>
      </w:r>
      <w:r>
        <w:rPr>
          <w:iCs/>
          <w:lang w:val="en-NZ"/>
        </w:rPr>
        <w:tab/>
      </w:r>
      <w:r w:rsidRPr="00453106">
        <w:rPr>
          <w:lang w:val="en-NZ"/>
        </w:rPr>
        <w:t>Ao</w:t>
      </w:r>
      <w:r w:rsidR="005F4C9E">
        <w:rPr>
          <w:lang w:val="en-NZ"/>
        </w:rPr>
        <w:t xml:space="preserve"> </w:t>
      </w:r>
      <w:r w:rsidRPr="00453106">
        <w:rPr>
          <w:lang w:val="en-NZ"/>
        </w:rPr>
        <w:t>Mai</w:t>
      </w:r>
      <w:r w:rsidR="005F4C9E">
        <w:rPr>
          <w:lang w:val="en-NZ"/>
        </w:rPr>
        <w:t xml:space="preserve"> </w:t>
      </w:r>
      <w:r w:rsidRPr="00453106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453106">
        <w:rPr>
          <w:lang w:val="en-NZ"/>
        </w:rPr>
        <w:t>Rā</w:t>
      </w:r>
      <w:r w:rsidR="005F4C9E">
        <w:rPr>
          <w:lang w:val="en-NZ"/>
        </w:rPr>
        <w:t xml:space="preserve"> </w:t>
      </w:r>
      <w:r w:rsidRPr="00453106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453106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453106">
        <w:rPr>
          <w:lang w:val="en-NZ"/>
        </w:rPr>
        <w:t>two-phase</w:t>
      </w:r>
      <w:r w:rsidR="005F4C9E">
        <w:rPr>
          <w:lang w:val="en-NZ"/>
        </w:rPr>
        <w:t xml:space="preserve"> </w:t>
      </w:r>
      <w:r w:rsidRPr="00453106">
        <w:rPr>
          <w:lang w:val="en-NZ"/>
        </w:rPr>
        <w:t>program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453106">
        <w:rPr>
          <w:lang w:val="en-NZ"/>
        </w:rPr>
        <w:t>implemented</w:t>
      </w:r>
      <w:r w:rsidR="005F4C9E">
        <w:rPr>
          <w:lang w:val="en-NZ"/>
        </w:rPr>
        <w:t xml:space="preserve"> </w:t>
      </w:r>
      <w:r w:rsidRPr="00453106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453106">
        <w:rPr>
          <w:lang w:val="en-NZ"/>
        </w:rPr>
        <w:t>two</w:t>
      </w:r>
      <w:r w:rsidR="005F4C9E">
        <w:rPr>
          <w:lang w:val="en-NZ"/>
        </w:rPr>
        <w:t xml:space="preserve"> </w:t>
      </w:r>
      <w:r w:rsidRPr="00453106">
        <w:rPr>
          <w:lang w:val="en-NZ"/>
        </w:rPr>
        <w:t>years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purpose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30BDF">
        <w:t>designing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develop</w:t>
      </w:r>
      <w:r>
        <w:rPr>
          <w:lang w:val="en-NZ"/>
        </w:rPr>
        <w:t>ing</w:t>
      </w:r>
      <w:r w:rsidR="005F4C9E">
        <w:rPr>
          <w:lang w:val="en-NZ"/>
        </w:rPr>
        <w:t xml:space="preserve"> </w:t>
      </w:r>
      <w:r>
        <w:rPr>
          <w:lang w:val="en-NZ"/>
        </w:rPr>
        <w:t>collective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anti-racism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solutions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Aotearoa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disability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system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at</w:t>
      </w:r>
      <w:r w:rsidR="005F4C9E">
        <w:rPr>
          <w:lang w:val="en-NZ"/>
        </w:rPr>
        <w:t xml:space="preserve"> </w:t>
      </w:r>
      <w:r>
        <w:rPr>
          <w:lang w:val="en-NZ"/>
        </w:rPr>
        <w:t>all</w:t>
      </w:r>
      <w:r w:rsidR="005F4C9E">
        <w:rPr>
          <w:lang w:val="en-NZ"/>
        </w:rPr>
        <w:t xml:space="preserve"> </w:t>
      </w:r>
      <w:r>
        <w:rPr>
          <w:lang w:val="en-NZ"/>
        </w:rPr>
        <w:t>levels</w:t>
      </w:r>
      <w:r w:rsidRPr="00BF6643">
        <w:rPr>
          <w:lang w:val="en-NZ"/>
        </w:rPr>
        <w:t>.</w:t>
      </w:r>
    </w:p>
    <w:p w14:paraId="34ABA26F" w14:textId="1E1E7A88" w:rsidR="00886567" w:rsidRPr="00882829" w:rsidRDefault="00886567" w:rsidP="0045442A">
      <w:pPr>
        <w:pStyle w:val="H23G"/>
      </w:pPr>
      <w:r>
        <w:tab/>
        <w:t>23.</w:t>
      </w:r>
      <w:r>
        <w:tab/>
      </w:r>
      <w:r w:rsidRPr="00882829">
        <w:t>Addressing</w:t>
      </w:r>
      <w:r w:rsidR="005F4C9E">
        <w:t xml:space="preserve"> </w:t>
      </w:r>
      <w:r w:rsidRPr="00882829">
        <w:t>inequitable</w:t>
      </w:r>
      <w:r w:rsidR="005F4C9E">
        <w:t xml:space="preserve"> </w:t>
      </w:r>
      <w:r w:rsidRPr="00882829">
        <w:t>health</w:t>
      </w:r>
      <w:r w:rsidR="005F4C9E">
        <w:t xml:space="preserve"> </w:t>
      </w:r>
      <w:r w:rsidRPr="00882829">
        <w:t>outcomes</w:t>
      </w:r>
    </w:p>
    <w:p w14:paraId="378338F1" w14:textId="5942D9DB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293.</w:t>
      </w:r>
      <w:r>
        <w:rPr>
          <w:iCs/>
          <w:lang w:val="en-NZ"/>
        </w:rPr>
        <w:tab/>
      </w:r>
      <w:r w:rsidRPr="00B30BDF">
        <w:t>Action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investments</w:t>
      </w:r>
      <w:r w:rsidR="005F4C9E">
        <w:rPr>
          <w:lang w:val="en-NZ"/>
        </w:rPr>
        <w:t xml:space="preserve"> </w:t>
      </w:r>
      <w:r>
        <w:rPr>
          <w:lang w:val="en-NZ"/>
        </w:rPr>
        <w:t>have</w:t>
      </w:r>
      <w:r w:rsidR="005F4C9E">
        <w:rPr>
          <w:lang w:val="en-NZ"/>
        </w:rPr>
        <w:t xml:space="preserve"> </w:t>
      </w:r>
      <w:r>
        <w:rPr>
          <w:lang w:val="en-NZ"/>
        </w:rPr>
        <w:t>been</w:t>
      </w:r>
      <w:r w:rsidR="005F4C9E">
        <w:rPr>
          <w:lang w:val="en-NZ"/>
        </w:rPr>
        <w:t xml:space="preserve"> </w:t>
      </w:r>
      <w:r>
        <w:rPr>
          <w:lang w:val="en-NZ"/>
        </w:rPr>
        <w:t>focused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address</w:t>
      </w:r>
      <w:r>
        <w:rPr>
          <w:lang w:val="en-NZ"/>
        </w:rPr>
        <w:t>ing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inequitable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experienced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communities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Aotearoa.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include:</w:t>
      </w:r>
    </w:p>
    <w:p w14:paraId="402C4D5E" w14:textId="6C0D6675" w:rsidR="00886567" w:rsidRPr="001D4224" w:rsidRDefault="0045442A" w:rsidP="00886567">
      <w:pPr>
        <w:pStyle w:val="SingleTxtG"/>
      </w:pPr>
      <w:r>
        <w:lastRenderedPageBreak/>
        <w:tab/>
      </w:r>
      <w:r w:rsidR="00886567" w:rsidRPr="001D4224">
        <w:t>(a)</w:t>
      </w:r>
      <w:r w:rsidR="00886567" w:rsidRPr="001D4224">
        <w:tab/>
        <w:t>The</w:t>
      </w:r>
      <w:r w:rsidR="005F4C9E">
        <w:t xml:space="preserve"> </w:t>
      </w:r>
      <w:r w:rsidR="00886567" w:rsidRPr="001D4224">
        <w:t>national</w:t>
      </w:r>
      <w:r w:rsidR="005F4C9E">
        <w:t xml:space="preserve"> </w:t>
      </w:r>
      <w:r w:rsidR="00886567" w:rsidRPr="001D4224">
        <w:t>response</w:t>
      </w:r>
      <w:r w:rsidR="005F4C9E">
        <w:t xml:space="preserve"> </w:t>
      </w:r>
      <w:r w:rsidR="00886567" w:rsidRPr="001D4224">
        <w:t>and</w:t>
      </w:r>
      <w:r w:rsidR="005F4C9E">
        <w:t xml:space="preserve"> </w:t>
      </w:r>
      <w:r w:rsidR="00886567" w:rsidRPr="001D4224">
        <w:t>recovery</w:t>
      </w:r>
      <w:r w:rsidR="005F4C9E">
        <w:t xml:space="preserve"> </w:t>
      </w:r>
      <w:r w:rsidR="00886567" w:rsidRPr="001D4224">
        <w:t>plan</w:t>
      </w:r>
      <w:r w:rsidR="005F4C9E">
        <w:t xml:space="preserve"> </w:t>
      </w:r>
      <w:r w:rsidR="00886567" w:rsidRPr="001D4224">
        <w:t>for</w:t>
      </w:r>
      <w:r w:rsidR="005F4C9E">
        <w:t xml:space="preserve"> </w:t>
      </w:r>
      <w:r w:rsidR="00886567" w:rsidRPr="001D4224">
        <w:t>the</w:t>
      </w:r>
      <w:r w:rsidR="005F4C9E">
        <w:t xml:space="preserve"> </w:t>
      </w:r>
      <w:r w:rsidR="00886567" w:rsidRPr="001D4224">
        <w:t>Christchurch</w:t>
      </w:r>
      <w:r w:rsidR="005F4C9E">
        <w:t xml:space="preserve"> </w:t>
      </w:r>
      <w:r w:rsidR="00886567" w:rsidRPr="001D4224">
        <w:t>Mosque</w:t>
      </w:r>
      <w:r w:rsidR="005F4C9E">
        <w:t xml:space="preserve"> </w:t>
      </w:r>
      <w:r w:rsidR="00886567" w:rsidRPr="001D4224">
        <w:t>attacks,</w:t>
      </w:r>
      <w:r w:rsidR="005F4C9E">
        <w:t xml:space="preserve"> </w:t>
      </w:r>
      <w:r w:rsidR="00886567" w:rsidRPr="001D4224">
        <w:t>including</w:t>
      </w:r>
      <w:r w:rsidR="005F4C9E">
        <w:t xml:space="preserve"> </w:t>
      </w:r>
      <w:r w:rsidR="00886567" w:rsidRPr="001D4224">
        <w:t>a</w:t>
      </w:r>
      <w:r w:rsidR="005F4C9E">
        <w:t xml:space="preserve"> </w:t>
      </w:r>
      <w:r w:rsidR="00886567" w:rsidRPr="001D4224">
        <w:t>psychosocial</w:t>
      </w:r>
      <w:r w:rsidR="005F4C9E">
        <w:t xml:space="preserve"> </w:t>
      </w:r>
      <w:r w:rsidR="00886567" w:rsidRPr="001D4224">
        <w:t>and</w:t>
      </w:r>
      <w:r w:rsidR="005F4C9E">
        <w:t xml:space="preserve"> </w:t>
      </w:r>
      <w:r w:rsidR="00886567" w:rsidRPr="001D4224">
        <w:t>mental</w:t>
      </w:r>
      <w:r w:rsidR="005F4C9E">
        <w:t xml:space="preserve"> </w:t>
      </w:r>
      <w:r w:rsidR="00886567" w:rsidRPr="001D4224">
        <w:t>health</w:t>
      </w:r>
      <w:r w:rsidR="005F4C9E">
        <w:t xml:space="preserve"> </w:t>
      </w:r>
      <w:r w:rsidR="00886567" w:rsidRPr="001D4224">
        <w:t>response</w:t>
      </w:r>
      <w:r w:rsidR="005F4C9E">
        <w:t xml:space="preserve"> </w:t>
      </w:r>
      <w:r w:rsidR="00886567" w:rsidRPr="001D4224">
        <w:t>for</w:t>
      </w:r>
      <w:r w:rsidR="005F4C9E">
        <w:t xml:space="preserve"> </w:t>
      </w:r>
      <w:r w:rsidR="00886567" w:rsidRPr="001D4224">
        <w:t>those</w:t>
      </w:r>
      <w:r w:rsidR="005F4C9E">
        <w:t xml:space="preserve"> </w:t>
      </w:r>
      <w:r w:rsidR="00886567" w:rsidRPr="001D4224">
        <w:t>affected</w:t>
      </w:r>
      <w:r w:rsidR="00886567">
        <w:t>;</w:t>
      </w:r>
    </w:p>
    <w:p w14:paraId="5D5D23CF" w14:textId="77777777" w:rsidR="0071570E" w:rsidRDefault="0045442A" w:rsidP="00886567">
      <w:pPr>
        <w:pStyle w:val="SingleTxtG"/>
      </w:pPr>
      <w:r>
        <w:tab/>
      </w:r>
      <w:r w:rsidR="00886567" w:rsidRPr="001D4224">
        <w:t>(b)</w:t>
      </w:r>
      <w:r w:rsidR="00886567" w:rsidRPr="001D4224">
        <w:tab/>
        <w:t>$455</w:t>
      </w:r>
      <w:r w:rsidR="005F4C9E">
        <w:t xml:space="preserve"> </w:t>
      </w:r>
      <w:r w:rsidR="00886567" w:rsidRPr="001D4224">
        <w:t>million</w:t>
      </w:r>
      <w:r w:rsidR="005F4C9E">
        <w:t xml:space="preserve"> </w:t>
      </w:r>
      <w:r w:rsidR="00886567" w:rsidRPr="001D4224">
        <w:t>invested</w:t>
      </w:r>
      <w:r w:rsidR="005F4C9E">
        <w:t xml:space="preserve"> </w:t>
      </w:r>
      <w:r w:rsidR="00886567" w:rsidRPr="001D4224">
        <w:t>in</w:t>
      </w:r>
      <w:r w:rsidR="005F4C9E">
        <w:t xml:space="preserve"> </w:t>
      </w:r>
      <w:r w:rsidR="00886567" w:rsidRPr="001D4224">
        <w:t>primary</w:t>
      </w:r>
      <w:r w:rsidR="005F4C9E">
        <w:t xml:space="preserve"> </w:t>
      </w:r>
      <w:r w:rsidR="00886567" w:rsidRPr="001D4224">
        <w:t>mental</w:t>
      </w:r>
      <w:r w:rsidR="005F4C9E">
        <w:t xml:space="preserve"> </w:t>
      </w:r>
      <w:r w:rsidR="00886567" w:rsidRPr="001D4224">
        <w:t>health,</w:t>
      </w:r>
      <w:r w:rsidR="005F4C9E">
        <w:t xml:space="preserve"> </w:t>
      </w:r>
      <w:r w:rsidR="00886567" w:rsidRPr="001D4224">
        <w:t>including</w:t>
      </w:r>
      <w:r w:rsidR="005F4C9E">
        <w:t xml:space="preserve"> </w:t>
      </w:r>
      <w:r w:rsidR="00886567" w:rsidRPr="001D4224">
        <w:t>for</w:t>
      </w:r>
      <w:r w:rsidR="005F4C9E">
        <w:t xml:space="preserve"> </w:t>
      </w:r>
      <w:r w:rsidR="00886567" w:rsidRPr="001D4224">
        <w:t>kaupapa</w:t>
      </w:r>
      <w:r w:rsidR="005F4C9E">
        <w:t xml:space="preserve"> </w:t>
      </w:r>
      <w:r w:rsidR="00886567" w:rsidRPr="001D4224">
        <w:t>Māori</w:t>
      </w:r>
      <w:r w:rsidR="005F4C9E">
        <w:t xml:space="preserve"> </w:t>
      </w:r>
      <w:r w:rsidR="00886567" w:rsidRPr="001D4224">
        <w:t>providers</w:t>
      </w:r>
      <w:r w:rsidR="00886567">
        <w:t>;</w:t>
      </w:r>
    </w:p>
    <w:p w14:paraId="2AA57417" w14:textId="77777777" w:rsidR="0071570E" w:rsidRDefault="0045442A" w:rsidP="00886567">
      <w:pPr>
        <w:pStyle w:val="SingleTxtG"/>
      </w:pPr>
      <w:r>
        <w:tab/>
      </w:r>
      <w:r w:rsidR="00886567" w:rsidRPr="001D4224">
        <w:t>(c)</w:t>
      </w:r>
      <w:r w:rsidR="00886567" w:rsidRPr="001D4224">
        <w:tab/>
        <w:t>13</w:t>
      </w:r>
      <w:r w:rsidR="005F4C9E">
        <w:t xml:space="preserve"> </w:t>
      </w:r>
      <w:r w:rsidR="00886567" w:rsidRPr="001D4224">
        <w:t>actions</w:t>
      </w:r>
      <w:r w:rsidR="005F4C9E">
        <w:t xml:space="preserve"> </w:t>
      </w:r>
      <w:r w:rsidR="00886567" w:rsidRPr="001D4224">
        <w:t>led</w:t>
      </w:r>
      <w:r w:rsidR="005F4C9E">
        <w:t xml:space="preserve"> </w:t>
      </w:r>
      <w:r w:rsidR="00886567" w:rsidRPr="001D4224">
        <w:t>by</w:t>
      </w:r>
      <w:r w:rsidR="005F4C9E">
        <w:t xml:space="preserve"> </w:t>
      </w:r>
      <w:r w:rsidR="00886567" w:rsidRPr="001D4224">
        <w:t>MoH</w:t>
      </w:r>
      <w:r w:rsidR="005F4C9E">
        <w:t xml:space="preserve"> </w:t>
      </w:r>
      <w:r w:rsidR="00886567" w:rsidRPr="001D4224">
        <w:t>as</w:t>
      </w:r>
      <w:r w:rsidR="005F4C9E">
        <w:t xml:space="preserve"> </w:t>
      </w:r>
      <w:r w:rsidR="00886567" w:rsidRPr="001D4224">
        <w:t>part</w:t>
      </w:r>
      <w:r w:rsidR="005F4C9E">
        <w:t xml:space="preserve"> </w:t>
      </w:r>
      <w:r w:rsidR="00886567" w:rsidRPr="001D4224">
        <w:t>of</w:t>
      </w:r>
      <w:r w:rsidR="005F4C9E">
        <w:t xml:space="preserve"> </w:t>
      </w:r>
      <w:r w:rsidR="00886567" w:rsidRPr="001D4224">
        <w:t>the</w:t>
      </w:r>
      <w:r w:rsidR="005F4C9E">
        <w:t xml:space="preserve"> </w:t>
      </w:r>
      <w:r w:rsidR="00886567" w:rsidRPr="001D4224">
        <w:t>Child</w:t>
      </w:r>
      <w:r w:rsidR="005F4C9E">
        <w:t xml:space="preserve"> </w:t>
      </w:r>
      <w:r w:rsidR="00886567" w:rsidRPr="001D4224">
        <w:t>and</w:t>
      </w:r>
      <w:r w:rsidR="005F4C9E">
        <w:t xml:space="preserve"> </w:t>
      </w:r>
      <w:r w:rsidR="00886567" w:rsidRPr="001D4224">
        <w:t>Youth</w:t>
      </w:r>
      <w:r w:rsidR="005F4C9E">
        <w:t xml:space="preserve"> </w:t>
      </w:r>
      <w:r w:rsidR="00886567" w:rsidRPr="001D4224">
        <w:t>Wellbeing</w:t>
      </w:r>
      <w:r w:rsidR="005F4C9E">
        <w:t xml:space="preserve"> </w:t>
      </w:r>
      <w:r w:rsidR="00886567" w:rsidRPr="001D4224">
        <w:t>Strategy</w:t>
      </w:r>
      <w:r w:rsidR="005F4C9E">
        <w:t xml:space="preserve"> </w:t>
      </w:r>
      <w:r w:rsidR="00886567" w:rsidRPr="001D4224">
        <w:t>(see</w:t>
      </w:r>
      <w:r w:rsidR="005F4C9E">
        <w:t xml:space="preserve"> </w:t>
      </w:r>
      <w:r w:rsidR="00886567" w:rsidRPr="001D4224">
        <w:t>paragraph</w:t>
      </w:r>
      <w:r w:rsidR="005F4C9E">
        <w:t xml:space="preserve"> </w:t>
      </w:r>
      <w:r w:rsidR="00886567" w:rsidRPr="001D4224">
        <w:t>342).</w:t>
      </w:r>
    </w:p>
    <w:p w14:paraId="7B70733A" w14:textId="59339344" w:rsidR="00886567" w:rsidRPr="00BE15FE" w:rsidRDefault="00886567" w:rsidP="00886567">
      <w:pPr>
        <w:pStyle w:val="SingleTxtG"/>
        <w:rPr>
          <w:lang w:val="en-NZ"/>
        </w:rPr>
      </w:pPr>
      <w:r w:rsidRPr="00BE15FE">
        <w:rPr>
          <w:iCs/>
          <w:lang w:val="en-NZ"/>
        </w:rPr>
        <w:t>294.</w:t>
      </w:r>
      <w:r w:rsidRPr="00BE15FE"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stated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there</w:t>
      </w:r>
      <w:r w:rsidR="005F4C9E">
        <w:rPr>
          <w:lang w:val="en-NZ"/>
        </w:rPr>
        <w:t xml:space="preserve"> </w:t>
      </w:r>
      <w:r>
        <w:rPr>
          <w:lang w:val="en-NZ"/>
        </w:rPr>
        <w:t>are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range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correlating</w:t>
      </w:r>
      <w:r w:rsidR="005F4C9E">
        <w:rPr>
          <w:lang w:val="en-NZ"/>
        </w:rPr>
        <w:t xml:space="preserve"> </w:t>
      </w:r>
      <w:r>
        <w:rPr>
          <w:lang w:val="en-NZ"/>
        </w:rPr>
        <w:t>determinants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health</w:t>
      </w:r>
      <w:r w:rsidR="005F4C9E">
        <w:rPr>
          <w:lang w:val="en-NZ"/>
        </w:rPr>
        <w:t xml:space="preserve"> </w:t>
      </w:r>
      <w:r>
        <w:rPr>
          <w:lang w:val="en-NZ"/>
        </w:rPr>
        <w:t>(e.g.,</w:t>
      </w:r>
      <w:r w:rsidR="005F4C9E">
        <w:rPr>
          <w:lang w:val="en-NZ"/>
        </w:rPr>
        <w:t xml:space="preserve"> </w:t>
      </w:r>
      <w:r>
        <w:rPr>
          <w:lang w:val="en-NZ"/>
        </w:rPr>
        <w:t>housing,</w:t>
      </w:r>
      <w:r w:rsidR="005F4C9E">
        <w:rPr>
          <w:lang w:val="en-NZ"/>
        </w:rPr>
        <w:t xml:space="preserve"> </w:t>
      </w:r>
      <w:r>
        <w:rPr>
          <w:lang w:val="en-NZ"/>
        </w:rPr>
        <w:t>income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employment)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have</w:t>
      </w:r>
      <w:r w:rsidR="005F4C9E">
        <w:rPr>
          <w:lang w:val="en-NZ"/>
        </w:rPr>
        <w:t xml:space="preserve"> </w:t>
      </w:r>
      <w:r>
        <w:rPr>
          <w:lang w:val="en-NZ"/>
        </w:rPr>
        <w:t>yet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be</w:t>
      </w:r>
      <w:r w:rsidR="005F4C9E">
        <w:rPr>
          <w:lang w:val="en-NZ"/>
        </w:rPr>
        <w:t xml:space="preserve"> </w:t>
      </w:r>
      <w:r>
        <w:rPr>
          <w:lang w:val="en-NZ"/>
        </w:rPr>
        <w:t>properly</w:t>
      </w:r>
      <w:r w:rsidR="005F4C9E">
        <w:rPr>
          <w:lang w:val="en-NZ"/>
        </w:rPr>
        <w:t xml:space="preserve"> </w:t>
      </w:r>
      <w:r>
        <w:rPr>
          <w:lang w:val="en-NZ"/>
        </w:rPr>
        <w:t>addressed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which</w:t>
      </w:r>
      <w:r w:rsidR="005F4C9E">
        <w:rPr>
          <w:lang w:val="en-NZ"/>
        </w:rPr>
        <w:t xml:space="preserve"> </w:t>
      </w:r>
      <w:r>
        <w:rPr>
          <w:lang w:val="en-NZ"/>
        </w:rPr>
        <w:t>limit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ability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address</w:t>
      </w:r>
      <w:r w:rsidR="005F4C9E">
        <w:rPr>
          <w:lang w:val="en-NZ"/>
        </w:rPr>
        <w:t xml:space="preserve"> </w:t>
      </w:r>
      <w:r>
        <w:rPr>
          <w:lang w:val="en-NZ"/>
        </w:rPr>
        <w:t>racism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health</w:t>
      </w:r>
      <w:r w:rsidR="005F4C9E">
        <w:rPr>
          <w:lang w:val="en-NZ"/>
        </w:rPr>
        <w:t xml:space="preserve"> </w:t>
      </w:r>
      <w:r>
        <w:rPr>
          <w:lang w:val="en-NZ"/>
        </w:rPr>
        <w:t>sector.</w:t>
      </w:r>
    </w:p>
    <w:p w14:paraId="24016432" w14:textId="05695008" w:rsidR="00886567" w:rsidRPr="00D7743A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Healthy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Homes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Initiatives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(HHI)</w:t>
      </w:r>
    </w:p>
    <w:p w14:paraId="646D89D5" w14:textId="42D5DC4F" w:rsidR="00886567" w:rsidRPr="00B30BDF" w:rsidRDefault="00886567" w:rsidP="00886567">
      <w:pPr>
        <w:pStyle w:val="SingleTxtG"/>
      </w:pPr>
      <w:r w:rsidRPr="00B30BDF">
        <w:rPr>
          <w:iCs/>
        </w:rPr>
        <w:t>295.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HHI</w:t>
      </w:r>
      <w:r w:rsidR="005F4C9E">
        <w:t xml:space="preserve"> </w:t>
      </w:r>
      <w:r w:rsidRPr="00B30BDF">
        <w:t>identify</w:t>
      </w:r>
      <w:r w:rsidR="005F4C9E">
        <w:t xml:space="preserve"> </w:t>
      </w:r>
      <w:r w:rsidRPr="00B30BDF">
        <w:t>eligible</w:t>
      </w:r>
      <w:r w:rsidR="005F4C9E">
        <w:t xml:space="preserve"> </w:t>
      </w:r>
      <w:r w:rsidRPr="00B30BDF">
        <w:t>families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work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them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carry</w:t>
      </w:r>
      <w:r w:rsidR="005F4C9E">
        <w:t xml:space="preserve"> </w:t>
      </w:r>
      <w:r w:rsidRPr="00B30BDF">
        <w:t>out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comprehensive</w:t>
      </w:r>
      <w:r w:rsidR="005F4C9E">
        <w:t xml:space="preserve"> </w:t>
      </w:r>
      <w:r w:rsidRPr="00B30BDF">
        <w:t>housing</w:t>
      </w:r>
      <w:r w:rsidR="005F4C9E">
        <w:t xml:space="preserve"> </w:t>
      </w:r>
      <w:r w:rsidRPr="00B30BDF">
        <w:t>assessment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Faction</w:t>
      </w:r>
      <w:r w:rsidR="005F4C9E">
        <w:t xml:space="preserve"> </w:t>
      </w:r>
      <w:r w:rsidRPr="00B30BDF">
        <w:t>plan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create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healthier</w:t>
      </w:r>
      <w:r w:rsidR="005F4C9E">
        <w:t xml:space="preserve"> </w:t>
      </w:r>
      <w:r w:rsidRPr="00B30BDF">
        <w:t>home.</w:t>
      </w:r>
      <w:r w:rsidR="005F4C9E">
        <w:t xml:space="preserve"> </w:t>
      </w:r>
      <w:r w:rsidRPr="00B30BDF">
        <w:t>These</w:t>
      </w:r>
      <w:r w:rsidR="005F4C9E">
        <w:t xml:space="preserve"> </w:t>
      </w:r>
      <w:r w:rsidRPr="00B30BDF">
        <w:t>may</w:t>
      </w:r>
      <w:r w:rsidR="005F4C9E">
        <w:t xml:space="preserve"> </w:t>
      </w:r>
      <w:r w:rsidRPr="00B30BDF">
        <w:t>include</w:t>
      </w:r>
      <w:r w:rsidR="005F4C9E">
        <w:t xml:space="preserve"> </w:t>
      </w:r>
      <w:r w:rsidRPr="00B30BDF">
        <w:t>accessing</w:t>
      </w:r>
      <w:r w:rsidR="005F4C9E">
        <w:t xml:space="preserve"> </w:t>
      </w:r>
      <w:r w:rsidRPr="00B30BDF">
        <w:t>insultation,</w:t>
      </w:r>
      <w:r w:rsidR="005F4C9E">
        <w:t xml:space="preserve"> </w:t>
      </w:r>
      <w:r w:rsidRPr="00B30BDF">
        <w:t>curtains,</w:t>
      </w:r>
      <w:r w:rsidR="005F4C9E">
        <w:t xml:space="preserve"> </w:t>
      </w:r>
      <w:r w:rsidRPr="00B30BDF">
        <w:t>beds,</w:t>
      </w:r>
      <w:r w:rsidR="005F4C9E">
        <w:t xml:space="preserve"> </w:t>
      </w:r>
      <w:r w:rsidRPr="00B30BDF">
        <w:t>ventilation,</w:t>
      </w:r>
      <w:r w:rsidR="005F4C9E">
        <w:t xml:space="preserve"> </w:t>
      </w:r>
      <w:r w:rsidRPr="00B30BDF">
        <w:t>entitlement</w:t>
      </w:r>
      <w:r w:rsidR="005F4C9E">
        <w:t xml:space="preserve"> </w:t>
      </w:r>
      <w:r w:rsidRPr="00B30BDF">
        <w:t>assessments</w:t>
      </w:r>
      <w:r w:rsidR="005F4C9E">
        <w:t xml:space="preserve"> </w:t>
      </w:r>
      <w:r w:rsidRPr="00B30BDF">
        <w:t>through</w:t>
      </w:r>
      <w:r w:rsidR="005F4C9E">
        <w:t xml:space="preserve"> </w:t>
      </w:r>
      <w:r w:rsidRPr="00B30BDF">
        <w:t>Work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Income,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finding</w:t>
      </w:r>
      <w:r w:rsidR="005F4C9E">
        <w:t xml:space="preserve"> </w:t>
      </w:r>
      <w:r w:rsidRPr="00B30BDF">
        <w:t>alternative</w:t>
      </w:r>
      <w:r w:rsidR="005F4C9E">
        <w:t xml:space="preserve"> </w:t>
      </w:r>
      <w:r w:rsidRPr="00B30BDF">
        <w:t>accommodation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needed.</w:t>
      </w:r>
    </w:p>
    <w:p w14:paraId="099D624C" w14:textId="77777777" w:rsidR="0071570E" w:rsidRDefault="00886567" w:rsidP="00886567">
      <w:pPr>
        <w:pStyle w:val="SingleTxtG"/>
        <w:rPr>
          <w:vertAlign w:val="superscript"/>
          <w:lang w:val="en-NZ"/>
        </w:rPr>
      </w:pPr>
      <w:r w:rsidRPr="00403656">
        <w:rPr>
          <w:iCs/>
          <w:lang w:val="en-NZ"/>
        </w:rPr>
        <w:t>296.</w:t>
      </w:r>
      <w:r w:rsidRPr="00403656">
        <w:rPr>
          <w:iCs/>
          <w:lang w:val="en-NZ"/>
        </w:rPr>
        <w:tab/>
      </w:r>
      <w:r w:rsidRPr="00B30BDF">
        <w:t>As</w:t>
      </w:r>
      <w:r w:rsidR="005F4C9E">
        <w:t xml:space="preserve"> </w:t>
      </w:r>
      <w:r w:rsidRPr="00B30BDF">
        <w:t>at</w:t>
      </w:r>
      <w:r w:rsidR="005F4C9E">
        <w:t xml:space="preserve"> </w:t>
      </w:r>
      <w:r w:rsidRPr="00B30BDF">
        <w:t>December</w:t>
      </w:r>
      <w:r w:rsidR="005F4C9E">
        <w:t xml:space="preserve"> </w:t>
      </w:r>
      <w:r w:rsidRPr="00B30BDF">
        <w:t>2018,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HHI</w:t>
      </w:r>
      <w:r w:rsidR="005F4C9E">
        <w:t xml:space="preserve"> </w:t>
      </w:r>
      <w:r w:rsidRPr="00B30BDF">
        <w:t>programme</w:t>
      </w:r>
      <w:r w:rsidR="005F4C9E">
        <w:t xml:space="preserve"> </w:t>
      </w:r>
      <w:r w:rsidRPr="00B30BDF">
        <w:t>had</w:t>
      </w:r>
      <w:r w:rsidR="005F4C9E">
        <w:t xml:space="preserve"> </w:t>
      </w:r>
      <w:r w:rsidRPr="00B30BDF">
        <w:t>received</w:t>
      </w:r>
      <w:r w:rsidR="005F4C9E">
        <w:t xml:space="preserve"> </w:t>
      </w:r>
      <w:r w:rsidRPr="00B30BDF">
        <w:t>15,330</w:t>
      </w:r>
      <w:r w:rsidR="005F4C9E">
        <w:t xml:space="preserve"> </w:t>
      </w:r>
      <w:r w:rsidRPr="00B30BDF">
        <w:t>eligible</w:t>
      </w:r>
      <w:r w:rsidR="005F4C9E">
        <w:t xml:space="preserve"> </w:t>
      </w:r>
      <w:r w:rsidRPr="00B30BDF">
        <w:t>referrals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delivered</w:t>
      </w:r>
      <w:r w:rsidR="005F4C9E">
        <w:t xml:space="preserve"> </w:t>
      </w:r>
      <w:r w:rsidRPr="00B30BDF">
        <w:t>over</w:t>
      </w:r>
      <w:r w:rsidR="005F4C9E">
        <w:t xml:space="preserve"> </w:t>
      </w:r>
      <w:r w:rsidRPr="00B30BDF">
        <w:t>40,000</w:t>
      </w:r>
      <w:r w:rsidR="005F4C9E">
        <w:t xml:space="preserve"> </w:t>
      </w:r>
      <w:r w:rsidRPr="00B30BDF">
        <w:t>interventions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low-income</w:t>
      </w:r>
      <w:r w:rsidR="005F4C9E">
        <w:t xml:space="preserve"> </w:t>
      </w:r>
      <w:r w:rsidRPr="00B30BDF">
        <w:t>households.</w:t>
      </w:r>
      <w:r w:rsidR="005F4C9E">
        <w:t xml:space="preserve"> </w:t>
      </w:r>
      <w:r w:rsidRPr="00B30BDF">
        <w:t>These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estimated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have</w:t>
      </w:r>
      <w:r w:rsidR="005F4C9E">
        <w:t xml:space="preserve"> </w:t>
      </w:r>
      <w:r w:rsidRPr="00B30BDF">
        <w:t>resulted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1,533</w:t>
      </w:r>
      <w:r w:rsidR="005F4C9E">
        <w:t xml:space="preserve"> </w:t>
      </w:r>
      <w:r w:rsidRPr="00B30BDF">
        <w:t>fewer</w:t>
      </w:r>
      <w:r w:rsidR="005F4C9E">
        <w:t xml:space="preserve"> </w:t>
      </w:r>
      <w:r w:rsidRPr="00B30BDF">
        <w:t>hospitalisations,</w:t>
      </w:r>
      <w:r w:rsidR="005F4C9E">
        <w:t xml:space="preserve"> </w:t>
      </w:r>
      <w:r w:rsidRPr="00B30BDF">
        <w:t>9,443</w:t>
      </w:r>
      <w:r w:rsidR="005F4C9E">
        <w:t xml:space="preserve"> </w:t>
      </w:r>
      <w:r w:rsidRPr="00B30BDF">
        <w:t>fewer</w:t>
      </w:r>
      <w:r w:rsidR="005F4C9E">
        <w:t xml:space="preserve"> </w:t>
      </w:r>
      <w:r w:rsidRPr="00B30BDF">
        <w:t>GP</w:t>
      </w:r>
      <w:r w:rsidR="005F4C9E">
        <w:t xml:space="preserve"> </w:t>
      </w:r>
      <w:r w:rsidRPr="00B30BDF">
        <w:t>visits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8,874</w:t>
      </w:r>
      <w:r w:rsidR="005F4C9E">
        <w:t xml:space="preserve"> </w:t>
      </w:r>
      <w:r w:rsidRPr="00B30BDF">
        <w:t>fewer</w:t>
      </w:r>
      <w:r w:rsidR="005F4C9E">
        <w:t xml:space="preserve"> </w:t>
      </w:r>
      <w:r w:rsidRPr="00B30BDF">
        <w:t>filled</w:t>
      </w:r>
      <w:r w:rsidR="005F4C9E">
        <w:t xml:space="preserve"> </w:t>
      </w:r>
      <w:r w:rsidRPr="00B30BDF">
        <w:t>prescriptions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first</w:t>
      </w:r>
      <w:r w:rsidR="005F4C9E">
        <w:t xml:space="preserve"> </w:t>
      </w:r>
      <w:r w:rsidRPr="00B30BDF">
        <w:t>year</w:t>
      </w:r>
      <w:r w:rsidR="005F4C9E">
        <w:rPr>
          <w:lang w:val="en-NZ"/>
        </w:rPr>
        <w:t xml:space="preserve"> </w:t>
      </w:r>
      <w:r w:rsidRPr="00403656">
        <w:rPr>
          <w:lang w:val="en-NZ"/>
        </w:rPr>
        <w:t>after</w:t>
      </w:r>
      <w:r w:rsidR="005F4C9E">
        <w:rPr>
          <w:lang w:val="en-NZ"/>
        </w:rPr>
        <w:t xml:space="preserve"> </w:t>
      </w:r>
      <w:r w:rsidRPr="0040365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03656">
        <w:rPr>
          <w:lang w:val="en-NZ"/>
        </w:rPr>
        <w:t>programme</w:t>
      </w:r>
      <w:r w:rsidR="0071570E">
        <w:rPr>
          <w:lang w:val="en-NZ"/>
        </w:rPr>
        <w:t>’</w:t>
      </w:r>
      <w:r w:rsidRPr="00403656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403656">
        <w:rPr>
          <w:lang w:val="en-NZ"/>
        </w:rPr>
        <w:t>intervention</w:t>
      </w:r>
      <w:r w:rsidR="005F4C9E">
        <w:rPr>
          <w:lang w:val="en-NZ"/>
        </w:rPr>
        <w:t xml:space="preserve"> </w:t>
      </w:r>
      <w:r w:rsidRPr="00403656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40365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03656">
        <w:rPr>
          <w:lang w:val="en-NZ"/>
        </w:rPr>
        <w:t>referred</w:t>
      </w:r>
      <w:r w:rsidR="005F4C9E">
        <w:rPr>
          <w:lang w:val="en-NZ"/>
        </w:rPr>
        <w:t xml:space="preserve"> </w:t>
      </w:r>
      <w:r w:rsidRPr="00403656">
        <w:rPr>
          <w:lang w:val="en-NZ"/>
        </w:rPr>
        <w:t>child.</w:t>
      </w:r>
      <w:r w:rsidRPr="0071570E">
        <w:rPr>
          <w:rStyle w:val="FootnoteReference"/>
        </w:rPr>
        <w:footnoteReference w:id="36"/>
      </w:r>
      <w:bookmarkStart w:id="78" w:name="_Toc315863900"/>
    </w:p>
    <w:p w14:paraId="143FB885" w14:textId="28636EC6" w:rsidR="00886567" w:rsidRPr="00882829" w:rsidRDefault="00886567" w:rsidP="0045442A">
      <w:pPr>
        <w:pStyle w:val="H23G"/>
      </w:pPr>
      <w:r>
        <w:tab/>
        <w:t>24.</w:t>
      </w:r>
      <w:r>
        <w:tab/>
      </w:r>
      <w:r w:rsidRPr="00882829">
        <w:t>Representation</w:t>
      </w:r>
      <w:r w:rsidR="005F4C9E">
        <w:t xml:space="preserve"> </w:t>
      </w:r>
      <w:r w:rsidRPr="00882829">
        <w:t>of</w:t>
      </w:r>
      <w:r w:rsidR="005F4C9E">
        <w:t xml:space="preserve"> </w:t>
      </w:r>
      <w:r w:rsidRPr="00882829">
        <w:t>Māori</w:t>
      </w:r>
      <w:r w:rsidR="005F4C9E">
        <w:t xml:space="preserve"> </w:t>
      </w:r>
      <w:r w:rsidRPr="00882829">
        <w:t>and</w:t>
      </w:r>
      <w:r w:rsidR="005F4C9E">
        <w:t xml:space="preserve"> </w:t>
      </w:r>
      <w:r w:rsidRPr="00882829">
        <w:t>Pacific</w:t>
      </w:r>
      <w:r w:rsidR="005F4C9E">
        <w:t xml:space="preserve"> </w:t>
      </w:r>
      <w:r w:rsidRPr="00882829">
        <w:t>Peoples</w:t>
      </w:r>
      <w:r w:rsidR="005F4C9E">
        <w:t xml:space="preserve"> </w:t>
      </w:r>
      <w:r w:rsidRPr="00882829">
        <w:t>in</w:t>
      </w:r>
      <w:r w:rsidR="005F4C9E">
        <w:t xml:space="preserve"> </w:t>
      </w:r>
      <w:r w:rsidRPr="00882829">
        <w:t>the</w:t>
      </w:r>
      <w:r w:rsidR="005F4C9E">
        <w:t xml:space="preserve"> </w:t>
      </w:r>
      <w:r w:rsidRPr="00882829">
        <w:t>Health</w:t>
      </w:r>
      <w:r w:rsidR="005F4C9E">
        <w:t xml:space="preserve"> </w:t>
      </w:r>
      <w:r w:rsidRPr="00882829">
        <w:t>Sector</w:t>
      </w:r>
    </w:p>
    <w:p w14:paraId="6B968328" w14:textId="13C17731" w:rsidR="00886567" w:rsidRPr="00B30BDF" w:rsidRDefault="00886567" w:rsidP="00886567">
      <w:pPr>
        <w:pStyle w:val="SingleTxtG"/>
      </w:pPr>
      <w:r w:rsidRPr="00B30BDF">
        <w:rPr>
          <w:iCs/>
        </w:rPr>
        <w:t>297.</w:t>
      </w:r>
      <w:r w:rsidRPr="00B30BDF">
        <w:rPr>
          <w:iCs/>
        </w:rPr>
        <w:tab/>
      </w:r>
      <w:r w:rsidRPr="00B30BDF">
        <w:t>Across</w:t>
      </w:r>
      <w:r w:rsidR="005F4C9E">
        <w:t xml:space="preserve"> </w:t>
      </w:r>
      <w:r w:rsidRPr="00B30BDF">
        <w:t>most</w:t>
      </w:r>
      <w:r w:rsidR="005F4C9E">
        <w:t xml:space="preserve"> </w:t>
      </w:r>
      <w:r w:rsidRPr="00B30BDF">
        <w:t>levels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system,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likely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be</w:t>
      </w:r>
      <w:r w:rsidR="005F4C9E">
        <w:t xml:space="preserve"> </w:t>
      </w:r>
      <w:r w:rsidRPr="00B30BDF">
        <w:t>strongly</w:t>
      </w:r>
      <w:r w:rsidR="005F4C9E">
        <w:t xml:space="preserve"> </w:t>
      </w:r>
      <w:r w:rsidRPr="00B30BDF">
        <w:t>under-represented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key</w:t>
      </w:r>
      <w:r w:rsidR="005F4C9E">
        <w:t xml:space="preserve"> </w:t>
      </w:r>
      <w:r w:rsidRPr="00B30BDF">
        <w:t>decision-making</w:t>
      </w:r>
      <w:r w:rsidR="005F4C9E">
        <w:t xml:space="preserve"> </w:t>
      </w:r>
      <w:r w:rsidRPr="00B30BDF">
        <w:t>roles.</w:t>
      </w:r>
      <w:r w:rsidR="005F4C9E">
        <w:t xml:space="preserve"> </w:t>
      </w:r>
      <w:r w:rsidRPr="00B30BDF">
        <w:t>There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20</w:t>
      </w:r>
      <w:r w:rsidR="005F4C9E">
        <w:t xml:space="preserve"> </w:t>
      </w:r>
      <w:r w:rsidRPr="00B30BDF">
        <w:t>District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Boards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Aotearoa,</w:t>
      </w:r>
      <w:r w:rsidR="005F4C9E">
        <w:t xml:space="preserve"> </w:t>
      </w:r>
      <w:r w:rsidRPr="00B30BDF">
        <w:t>who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currently</w:t>
      </w:r>
      <w:r w:rsidR="005F4C9E">
        <w:t xml:space="preserve"> </w:t>
      </w:r>
      <w:r w:rsidRPr="00B30BDF">
        <w:t>responsible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providing</w:t>
      </w:r>
      <w:r w:rsidR="005F4C9E">
        <w:t xml:space="preserve"> </w:t>
      </w:r>
      <w:r w:rsidRPr="00B30BDF">
        <w:t>or</w:t>
      </w:r>
      <w:r w:rsidR="005F4C9E">
        <w:t xml:space="preserve"> </w:t>
      </w:r>
      <w:r w:rsidRPr="00B30BDF">
        <w:t>funding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provider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services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region.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2018,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appointed</w:t>
      </w:r>
      <w:r w:rsidR="005F4C9E">
        <w:t xml:space="preserve"> </w:t>
      </w:r>
      <w:r w:rsidRPr="00B30BDF">
        <w:t>four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board</w:t>
      </w:r>
      <w:r w:rsidR="005F4C9E">
        <w:t xml:space="preserve"> </w:t>
      </w:r>
      <w:r w:rsidRPr="00B30BDF">
        <w:t>chairs,</w:t>
      </w:r>
      <w:r w:rsidR="005F4C9E">
        <w:t xml:space="preserve"> </w:t>
      </w:r>
      <w:r w:rsidRPr="00B30BDF">
        <w:t>compared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none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2016.</w:t>
      </w:r>
    </w:p>
    <w:p w14:paraId="08328242" w14:textId="341ADF6F" w:rsidR="00886567" w:rsidRPr="00BF6643" w:rsidRDefault="00886567" w:rsidP="00886567">
      <w:pPr>
        <w:pStyle w:val="SingleTxtG"/>
        <w:rPr>
          <w:lang w:val="en-NZ"/>
        </w:rPr>
      </w:pPr>
      <w:r w:rsidRPr="00BF6643">
        <w:rPr>
          <w:iCs/>
          <w:lang w:val="en-NZ"/>
        </w:rPr>
        <w:t>298.</w:t>
      </w:r>
      <w:r w:rsidRPr="00BF6643">
        <w:rPr>
          <w:iCs/>
          <w:lang w:val="en-NZ"/>
        </w:rPr>
        <w:tab/>
      </w:r>
      <w:r w:rsidRPr="00B30BDF">
        <w:t>Māori</w:t>
      </w:r>
      <w:r w:rsidR="005F4C9E">
        <w:t xml:space="preserve"> </w:t>
      </w:r>
      <w:r w:rsidRPr="00B30BDF">
        <w:t>also</w:t>
      </w:r>
      <w:r w:rsidR="005F4C9E">
        <w:t xml:space="preserve"> </w:t>
      </w:r>
      <w:r w:rsidRPr="00B30BDF">
        <w:t>remain</w:t>
      </w:r>
      <w:r w:rsidR="005F4C9E">
        <w:t xml:space="preserve"> </w:t>
      </w:r>
      <w:r w:rsidRPr="00B30BDF">
        <w:t>underrepresented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nursing</w:t>
      </w:r>
      <w:r w:rsidR="005F4C9E">
        <w:t xml:space="preserve"> </w:t>
      </w:r>
      <w:r w:rsidRPr="00B30BDF">
        <w:t>workforce,</w:t>
      </w:r>
      <w:r w:rsidR="005F4C9E">
        <w:t xml:space="preserve"> </w:t>
      </w:r>
      <w:r w:rsidRPr="00B30BDF">
        <w:t>representing</w:t>
      </w:r>
      <w:r w:rsidR="005F4C9E">
        <w:t xml:space="preserve"> </w:t>
      </w:r>
      <w:r w:rsidRPr="00B30BDF">
        <w:t>7.1%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all</w:t>
      </w:r>
      <w:r w:rsidR="005F4C9E">
        <w:t xml:space="preserve"> </w:t>
      </w:r>
      <w:r w:rsidRPr="00B30BDF">
        <w:t>nurses</w:t>
      </w:r>
      <w:r w:rsidR="005F4C9E">
        <w:t xml:space="preserve"> </w:t>
      </w:r>
      <w:r w:rsidRPr="00B30BDF">
        <w:t>between</w:t>
      </w:r>
      <w:r w:rsidR="005F4C9E">
        <w:t xml:space="preserve"> </w:t>
      </w:r>
      <w:r w:rsidRPr="00B30BDF">
        <w:t>2005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2018.</w:t>
      </w:r>
      <w:r w:rsidR="005F4C9E">
        <w:t xml:space="preserve"> </w:t>
      </w:r>
      <w:r w:rsidRPr="00B30BDF">
        <w:t>Only</w:t>
      </w:r>
      <w:r w:rsidR="005F4C9E">
        <w:t xml:space="preserve"> </w:t>
      </w:r>
      <w:r w:rsidRPr="00B30BDF">
        <w:t>3.8%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1.8%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doctors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medical</w:t>
      </w:r>
      <w:r w:rsidR="005F4C9E">
        <w:t xml:space="preserve"> </w:t>
      </w:r>
      <w:r w:rsidRPr="00B30BDF">
        <w:t>workforce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2019</w:t>
      </w:r>
      <w:r w:rsidR="005F4C9E">
        <w:t xml:space="preserve"> </w:t>
      </w:r>
      <w:r w:rsidRPr="00B30BDF">
        <w:t>identified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Pacific,</w:t>
      </w:r>
      <w:r w:rsidR="005F4C9E">
        <w:t xml:space="preserve"> </w:t>
      </w:r>
      <w:r w:rsidRPr="00B30BDF">
        <w:t>respectively.</w:t>
      </w:r>
      <w:r w:rsidR="005F4C9E">
        <w:t xml:space="preserve"> </w:t>
      </w:r>
      <w:r w:rsidRPr="00B30BDF">
        <w:t>From</w:t>
      </w:r>
      <w:r w:rsidR="005F4C9E">
        <w:t xml:space="preserve"> </w:t>
      </w:r>
      <w:r w:rsidRPr="00B30BDF">
        <w:t>2015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2019,</w:t>
      </w:r>
      <w:r w:rsidR="005F4C9E">
        <w:t xml:space="preserve"> </w:t>
      </w:r>
      <w:r w:rsidRPr="00B30BDF">
        <w:t>15.3%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all</w:t>
      </w:r>
      <w:r w:rsidR="005F4C9E">
        <w:t xml:space="preserve"> </w:t>
      </w:r>
      <w:r w:rsidRPr="00B30BDF">
        <w:t>students</w:t>
      </w:r>
      <w:r w:rsidR="005F4C9E">
        <w:t xml:space="preserve"> </w:t>
      </w:r>
      <w:r w:rsidRPr="00B30BDF">
        <w:t>starting</w:t>
      </w:r>
      <w:r w:rsidR="005F4C9E">
        <w:t xml:space="preserve"> </w:t>
      </w:r>
      <w:r w:rsidRPr="00B30BDF">
        <w:t>medical</w:t>
      </w:r>
      <w:r w:rsidR="005F4C9E">
        <w:t xml:space="preserve"> </w:t>
      </w:r>
      <w:r w:rsidRPr="00B30BDF">
        <w:t>school</w:t>
      </w:r>
      <w:r w:rsidR="005F4C9E">
        <w:t xml:space="preserve"> </w:t>
      </w:r>
      <w:r w:rsidRPr="00B30BDF">
        <w:t>identified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7.2%</w:t>
      </w:r>
      <w:r w:rsidR="005F4C9E">
        <w:t xml:space="preserve"> </w:t>
      </w:r>
      <w:r w:rsidRPr="00B30BDF">
        <w:t>identified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</w:t>
      </w:r>
      <w:r w:rsidR="005F4C9E">
        <w:t xml:space="preserve"> </w:t>
      </w:r>
      <w:r w:rsidRPr="00B30BDF">
        <w:t>which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largely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representative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population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F6643">
        <w:rPr>
          <w:lang w:val="en-NZ"/>
        </w:rPr>
        <w:t>Aotearoa.</w:t>
      </w:r>
    </w:p>
    <w:p w14:paraId="14BBC0AC" w14:textId="728C73E0" w:rsidR="00886567" w:rsidRPr="00882829" w:rsidRDefault="00886567" w:rsidP="0045442A">
      <w:pPr>
        <w:pStyle w:val="H23G"/>
      </w:pPr>
      <w:r>
        <w:tab/>
        <w:t>25.</w:t>
      </w:r>
      <w:r>
        <w:tab/>
      </w:r>
      <w:r w:rsidRPr="00882829">
        <w:t>Mental</w:t>
      </w:r>
      <w:r w:rsidR="005F4C9E">
        <w:t xml:space="preserve"> </w:t>
      </w:r>
      <w:r w:rsidRPr="00882829">
        <w:t>Health</w:t>
      </w:r>
      <w:r w:rsidR="005F4C9E">
        <w:t xml:space="preserve"> </w:t>
      </w:r>
      <w:r w:rsidRPr="00882829">
        <w:t>and</w:t>
      </w:r>
      <w:r w:rsidR="005F4C9E">
        <w:t xml:space="preserve"> </w:t>
      </w:r>
      <w:r w:rsidRPr="00882829">
        <w:t>Addiction</w:t>
      </w:r>
    </w:p>
    <w:p w14:paraId="625188B9" w14:textId="77777777" w:rsidR="0071570E" w:rsidRDefault="00886567" w:rsidP="00886567">
      <w:pPr>
        <w:pStyle w:val="SingleTxtG"/>
      </w:pPr>
      <w:r w:rsidRPr="00B30BDF">
        <w:rPr>
          <w:iCs/>
        </w:rPr>
        <w:t>299.</w:t>
      </w:r>
      <w:r w:rsidRPr="00B30BDF">
        <w:rPr>
          <w:iCs/>
        </w:rPr>
        <w:tab/>
      </w:r>
      <w:r w:rsidRPr="00B30BDF">
        <w:t>In</w:t>
      </w:r>
      <w:r w:rsidR="005F4C9E">
        <w:t xml:space="preserve"> </w:t>
      </w:r>
      <w:r w:rsidRPr="00B30BDF">
        <w:t>2018,</w:t>
      </w:r>
      <w:r w:rsidR="005F4C9E">
        <w:t xml:space="preserve"> </w:t>
      </w:r>
      <w:r w:rsidRPr="00B30BDF">
        <w:t>He</w:t>
      </w:r>
      <w:r w:rsidR="005F4C9E">
        <w:t xml:space="preserve"> </w:t>
      </w:r>
      <w:r w:rsidRPr="00B30BDF">
        <w:t>Ara</w:t>
      </w:r>
      <w:r w:rsidR="005F4C9E">
        <w:t xml:space="preserve"> </w:t>
      </w:r>
      <w:r w:rsidRPr="00B30BDF">
        <w:t>Oranga:</w:t>
      </w:r>
      <w:r w:rsidR="005F4C9E">
        <w:t xml:space="preserve"> </w:t>
      </w:r>
      <w:r w:rsidRPr="00B30BDF">
        <w:t>Report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inquiry</w:t>
      </w:r>
      <w:r w:rsidR="005F4C9E">
        <w:t xml:space="preserve"> </w:t>
      </w:r>
      <w:r w:rsidRPr="00B30BDF">
        <w:t>into</w:t>
      </w:r>
      <w:r w:rsidR="005F4C9E">
        <w:t xml:space="preserve"> </w:t>
      </w:r>
      <w:r w:rsidRPr="00B30BDF">
        <w:t>mental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addiction</w:t>
      </w:r>
      <w:r w:rsidR="005F4C9E">
        <w:t xml:space="preserve"> </w:t>
      </w:r>
      <w:r w:rsidRPr="00B30BDF">
        <w:t>reflected</w:t>
      </w:r>
      <w:r w:rsidR="005F4C9E">
        <w:t xml:space="preserve"> </w:t>
      </w:r>
      <w:r w:rsidRPr="00B30BDF">
        <w:t>widespread</w:t>
      </w:r>
      <w:r w:rsidR="005F4C9E">
        <w:t xml:space="preserve"> </w:t>
      </w:r>
      <w:r w:rsidRPr="00B30BDF">
        <w:t>concern</w:t>
      </w:r>
      <w:r w:rsidR="005F4C9E">
        <w:t xml:space="preserve"> </w:t>
      </w:r>
      <w:r w:rsidRPr="00B30BDF">
        <w:t>about</w:t>
      </w:r>
      <w:r w:rsidR="005F4C9E">
        <w:t xml:space="preserve"> </w:t>
      </w:r>
      <w:r w:rsidRPr="00B30BDF">
        <w:t>mental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addiction</w:t>
      </w:r>
      <w:r w:rsidR="005F4C9E">
        <w:t xml:space="preserve"> </w:t>
      </w:r>
      <w:r w:rsidRPr="00B30BDF">
        <w:t>services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described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vision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transformation,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focus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mental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wellbeing.</w:t>
      </w:r>
    </w:p>
    <w:p w14:paraId="52DDFD71" w14:textId="75D0B235" w:rsidR="00886567" w:rsidRPr="00B30BDF" w:rsidRDefault="00886567" w:rsidP="00886567">
      <w:pPr>
        <w:pStyle w:val="SingleTxtG"/>
      </w:pPr>
      <w:r w:rsidRPr="00B30BDF">
        <w:rPr>
          <w:iCs/>
        </w:rPr>
        <w:t>300.</w:t>
      </w:r>
      <w:r w:rsidRPr="00B30BDF">
        <w:rPr>
          <w:iCs/>
        </w:rPr>
        <w:tab/>
      </w:r>
      <w:r w:rsidRPr="00B30BDF">
        <w:t>Levels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mental</w:t>
      </w:r>
      <w:r w:rsidR="005F4C9E">
        <w:t xml:space="preserve"> </w:t>
      </w:r>
      <w:r w:rsidRPr="00B30BDF">
        <w:t>distress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mental</w:t>
      </w:r>
      <w:r w:rsidR="005F4C9E">
        <w:t xml:space="preserve"> </w:t>
      </w:r>
      <w:r w:rsidRPr="00B30BDF">
        <w:t>ill-health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higher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than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overall</w:t>
      </w:r>
      <w:r w:rsidR="005F4C9E">
        <w:t xml:space="preserve"> </w:t>
      </w:r>
      <w:r w:rsidRPr="00B30BDF">
        <w:t>population.</w:t>
      </w:r>
      <w:r w:rsidR="005F4C9E">
        <w:t xml:space="preserve"> </w:t>
      </w:r>
      <w:r w:rsidRPr="00B30BDF">
        <w:t>This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also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case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number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other</w:t>
      </w:r>
      <w:r w:rsidR="005F4C9E">
        <w:t xml:space="preserve"> </w:t>
      </w:r>
      <w:r w:rsidRPr="00B30BDF">
        <w:t>population</w:t>
      </w:r>
      <w:r w:rsidR="005F4C9E">
        <w:t xml:space="preserve"> </w:t>
      </w:r>
      <w:r w:rsidRPr="00B30BDF">
        <w:t>groups,</w:t>
      </w:r>
      <w:r w:rsidR="005F4C9E">
        <w:t xml:space="preserve"> </w:t>
      </w:r>
      <w:r w:rsidRPr="00B30BDF">
        <w:t>including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peoples,</w:t>
      </w:r>
      <w:r w:rsidR="005F4C9E">
        <w:t xml:space="preserve"> </w:t>
      </w:r>
      <w:r w:rsidRPr="00B30BDF">
        <w:t>disabled</w:t>
      </w:r>
      <w:r w:rsidR="005F4C9E">
        <w:t xml:space="preserve"> </w:t>
      </w:r>
      <w:r w:rsidRPr="00B30BDF">
        <w:t>peoples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Rainbow</w:t>
      </w:r>
      <w:r w:rsidR="005F4C9E">
        <w:t xml:space="preserve"> </w:t>
      </w:r>
      <w:r w:rsidRPr="00B30BDF">
        <w:t>communities.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also</w:t>
      </w:r>
      <w:r w:rsidR="005F4C9E">
        <w:t xml:space="preserve"> </w:t>
      </w:r>
      <w:r w:rsidRPr="00B30BDF">
        <w:t>subject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significantly</w:t>
      </w:r>
      <w:r w:rsidR="005F4C9E">
        <w:t xml:space="preserve"> </w:t>
      </w:r>
      <w:r w:rsidRPr="00B30BDF">
        <w:t>greater</w:t>
      </w:r>
      <w:r w:rsidR="005F4C9E">
        <w:t xml:space="preserve"> </w:t>
      </w:r>
      <w:r w:rsidRPr="00B30BDF">
        <w:t>compulsory</w:t>
      </w:r>
      <w:r w:rsidR="005F4C9E">
        <w:t xml:space="preserve"> </w:t>
      </w:r>
      <w:r w:rsidRPr="00B30BDF">
        <w:t>treatment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seclusion</w:t>
      </w:r>
      <w:r w:rsidR="005F4C9E">
        <w:t xml:space="preserve"> </w:t>
      </w:r>
      <w:r w:rsidRPr="00B30BDF">
        <w:t>under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Mental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(Compulsory</w:t>
      </w:r>
      <w:r w:rsidR="005F4C9E">
        <w:t xml:space="preserve"> </w:t>
      </w:r>
      <w:r w:rsidRPr="00B30BDF">
        <w:t>Assessment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Treatment)</w:t>
      </w:r>
      <w:r w:rsidR="005F4C9E">
        <w:t xml:space="preserve"> </w:t>
      </w:r>
      <w:r w:rsidRPr="00B30BDF">
        <w:t>Act</w:t>
      </w:r>
      <w:r w:rsidR="005F4C9E">
        <w:t xml:space="preserve"> </w:t>
      </w:r>
      <w:r w:rsidRPr="00B30BDF">
        <w:t>1992,</w:t>
      </w:r>
      <w:r w:rsidR="005F4C9E">
        <w:t xml:space="preserve"> </w:t>
      </w:r>
      <w:r w:rsidRPr="00B30BDF">
        <w:t>which</w:t>
      </w:r>
      <w:r w:rsidR="005F4C9E">
        <w:t xml:space="preserve"> </w:t>
      </w:r>
      <w:r w:rsidRPr="00B30BDF">
        <w:t>will</w:t>
      </w:r>
      <w:r w:rsidR="005F4C9E">
        <w:t xml:space="preserve"> </w:t>
      </w:r>
      <w:r w:rsidRPr="00B30BDF">
        <w:t>be</w:t>
      </w:r>
      <w:r w:rsidR="005F4C9E">
        <w:t xml:space="preserve"> </w:t>
      </w:r>
      <w:r w:rsidRPr="00B30BDF">
        <w:t>repealed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replaced.</w:t>
      </w:r>
    </w:p>
    <w:p w14:paraId="2950C573" w14:textId="3E1FB2ED" w:rsidR="00886567" w:rsidRPr="00A66C41" w:rsidRDefault="00886567" w:rsidP="00886567">
      <w:pPr>
        <w:pStyle w:val="SingleTxtG"/>
      </w:pPr>
      <w:r w:rsidRPr="00A66C41">
        <w:rPr>
          <w:iCs/>
        </w:rPr>
        <w:t>301.</w:t>
      </w:r>
      <w:r w:rsidRPr="00A66C41">
        <w:rPr>
          <w:iCs/>
        </w:rPr>
        <w:tab/>
      </w:r>
      <w:r w:rsidRPr="00B30BDF">
        <w:t>Since</w:t>
      </w:r>
      <w:r w:rsidR="005F4C9E">
        <w:t xml:space="preserve"> </w:t>
      </w:r>
      <w:r w:rsidRPr="00A66C41">
        <w:t>Budget</w:t>
      </w:r>
      <w:r w:rsidR="005F4C9E">
        <w:t xml:space="preserve"> </w:t>
      </w:r>
      <w:r w:rsidRPr="00A66C41">
        <w:t>2019,</w:t>
      </w:r>
      <w:r w:rsidR="005F4C9E">
        <w:t xml:space="preserve"> </w:t>
      </w:r>
      <w:r w:rsidRPr="00A66C41">
        <w:t>the</w:t>
      </w:r>
      <w:r w:rsidR="005F4C9E">
        <w:t xml:space="preserve"> </w:t>
      </w:r>
      <w:r w:rsidRPr="00A66C41">
        <w:t>Government</w:t>
      </w:r>
      <w:r w:rsidR="005F4C9E">
        <w:t xml:space="preserve"> </w:t>
      </w:r>
      <w:r w:rsidRPr="00A66C41">
        <w:t>has</w:t>
      </w:r>
      <w:r w:rsidR="005F4C9E">
        <w:t xml:space="preserve"> </w:t>
      </w:r>
      <w:r w:rsidRPr="00A66C41">
        <w:t>been</w:t>
      </w:r>
      <w:r w:rsidR="005F4C9E">
        <w:t xml:space="preserve"> </w:t>
      </w:r>
      <w:r w:rsidRPr="00A66C41">
        <w:t>rolling</w:t>
      </w:r>
      <w:r w:rsidR="005F4C9E">
        <w:t xml:space="preserve"> </w:t>
      </w:r>
      <w:r w:rsidRPr="00A66C41">
        <w:t>out</w:t>
      </w:r>
      <w:r w:rsidR="005F4C9E">
        <w:t xml:space="preserve"> </w:t>
      </w:r>
      <w:r w:rsidRPr="00A66C41">
        <w:t>a</w:t>
      </w:r>
      <w:r w:rsidR="005F4C9E">
        <w:t xml:space="preserve"> </w:t>
      </w:r>
      <w:r w:rsidRPr="00A66C41">
        <w:t>wide</w:t>
      </w:r>
      <w:r w:rsidR="005F4C9E">
        <w:t xml:space="preserve"> </w:t>
      </w:r>
      <w:r w:rsidRPr="00A66C41">
        <w:t>range</w:t>
      </w:r>
      <w:r w:rsidR="005F4C9E">
        <w:t xml:space="preserve"> </w:t>
      </w:r>
      <w:r w:rsidRPr="00A66C41">
        <w:t>of</w:t>
      </w:r>
      <w:r w:rsidR="005F4C9E">
        <w:t xml:space="preserve"> </w:t>
      </w:r>
      <w:r w:rsidRPr="00A66C41">
        <w:t>initiatives</w:t>
      </w:r>
      <w:r w:rsidR="005F4C9E">
        <w:t xml:space="preserve"> </w:t>
      </w:r>
      <w:r w:rsidRPr="00A66C41">
        <w:t>through</w:t>
      </w:r>
      <w:r w:rsidR="005F4C9E">
        <w:t xml:space="preserve"> </w:t>
      </w:r>
      <w:r w:rsidRPr="00A66C41">
        <w:t>a</w:t>
      </w:r>
      <w:r w:rsidR="005F4C9E">
        <w:t xml:space="preserve"> </w:t>
      </w:r>
      <w:r w:rsidRPr="00A66C41">
        <w:t>major</w:t>
      </w:r>
      <w:r w:rsidR="005F4C9E">
        <w:t xml:space="preserve"> </w:t>
      </w:r>
      <w:r w:rsidRPr="00A66C41">
        <w:t>multi-year</w:t>
      </w:r>
      <w:r w:rsidR="005F4C9E">
        <w:t xml:space="preserve"> </w:t>
      </w:r>
      <w:r w:rsidRPr="00A66C41">
        <w:t>investment</w:t>
      </w:r>
      <w:r w:rsidR="005F4C9E">
        <w:t xml:space="preserve"> </w:t>
      </w:r>
      <w:r w:rsidRPr="00A66C41">
        <w:t>package.</w:t>
      </w:r>
      <w:r w:rsidR="005F4C9E">
        <w:t xml:space="preserve"> </w:t>
      </w:r>
      <w:r w:rsidRPr="00A66C41">
        <w:t>This</w:t>
      </w:r>
      <w:r w:rsidR="005F4C9E">
        <w:t xml:space="preserve"> </w:t>
      </w:r>
      <w:r w:rsidRPr="00A66C41">
        <w:t>includes:</w:t>
      </w:r>
    </w:p>
    <w:p w14:paraId="1AB39EC0" w14:textId="4DE1A4AA" w:rsidR="00886567" w:rsidRPr="00A66C41" w:rsidRDefault="0045442A" w:rsidP="00886567">
      <w:pPr>
        <w:pStyle w:val="SingleTxtG"/>
      </w:pPr>
      <w:r>
        <w:tab/>
      </w:r>
      <w:r w:rsidR="00886567" w:rsidRPr="00A66C41">
        <w:t>(a)</w:t>
      </w:r>
      <w:r w:rsidR="00886567" w:rsidRPr="00A66C41">
        <w:tab/>
      </w:r>
      <w:r w:rsidR="00886567">
        <w:t>E</w:t>
      </w:r>
      <w:r w:rsidR="00886567" w:rsidRPr="00A66C41">
        <w:t>stablishing</w:t>
      </w:r>
      <w:r w:rsidR="005F4C9E">
        <w:t xml:space="preserve"> </w:t>
      </w:r>
      <w:r w:rsidR="00886567" w:rsidRPr="00A66C41">
        <w:t>a</w:t>
      </w:r>
      <w:r w:rsidR="005F4C9E">
        <w:t xml:space="preserve"> </w:t>
      </w:r>
      <w:r w:rsidR="00886567" w:rsidRPr="00A66C41">
        <w:t>Mental</w:t>
      </w:r>
      <w:r w:rsidR="005F4C9E">
        <w:t xml:space="preserve"> </w:t>
      </w:r>
      <w:r w:rsidR="00886567" w:rsidRPr="00A66C41">
        <w:t>Health</w:t>
      </w:r>
      <w:r w:rsidR="005F4C9E">
        <w:t xml:space="preserve"> </w:t>
      </w:r>
      <w:r w:rsidR="00886567" w:rsidRPr="00A66C41">
        <w:t>and</w:t>
      </w:r>
      <w:r w:rsidR="005F4C9E">
        <w:t xml:space="preserve"> </w:t>
      </w:r>
      <w:r w:rsidR="00886567" w:rsidRPr="00A66C41">
        <w:t>Wellbeing</w:t>
      </w:r>
      <w:r w:rsidR="005F4C9E">
        <w:t xml:space="preserve"> </w:t>
      </w:r>
      <w:r w:rsidR="00886567" w:rsidRPr="00A66C41">
        <w:t>Commission</w:t>
      </w:r>
      <w:r w:rsidR="005F4C9E">
        <w:t xml:space="preserve"> </w:t>
      </w:r>
      <w:r w:rsidR="00886567" w:rsidRPr="00A66C41">
        <w:t>and</w:t>
      </w:r>
      <w:r w:rsidR="005F4C9E">
        <w:t xml:space="preserve"> </w:t>
      </w:r>
      <w:r w:rsidR="00886567" w:rsidRPr="00A66C41">
        <w:t>a</w:t>
      </w:r>
      <w:r w:rsidR="005F4C9E">
        <w:t xml:space="preserve"> </w:t>
      </w:r>
      <w:r w:rsidR="00886567" w:rsidRPr="00A66C41">
        <w:t>Suicide</w:t>
      </w:r>
      <w:r w:rsidR="005F4C9E">
        <w:t xml:space="preserve"> </w:t>
      </w:r>
      <w:r w:rsidR="00886567" w:rsidRPr="00A66C41">
        <w:t>Prevention</w:t>
      </w:r>
      <w:r w:rsidR="005F4C9E">
        <w:t xml:space="preserve"> </w:t>
      </w:r>
      <w:r w:rsidR="00886567" w:rsidRPr="00A66C41">
        <w:t>Office</w:t>
      </w:r>
      <w:r w:rsidR="00886567">
        <w:t>;</w:t>
      </w:r>
    </w:p>
    <w:p w14:paraId="5C3773F1" w14:textId="77777777" w:rsidR="0071570E" w:rsidRDefault="0045442A" w:rsidP="00886567">
      <w:pPr>
        <w:pStyle w:val="SingleTxtG"/>
      </w:pPr>
      <w:r>
        <w:tab/>
      </w:r>
      <w:r w:rsidR="00886567" w:rsidRPr="00A66C41">
        <w:t>(b)</w:t>
      </w:r>
      <w:r w:rsidR="00886567" w:rsidRPr="00A66C41">
        <w:tab/>
      </w:r>
      <w:r w:rsidR="00886567">
        <w:t>E</w:t>
      </w:r>
      <w:r w:rsidR="00886567" w:rsidRPr="00A66C41">
        <w:t>xpanding</w:t>
      </w:r>
      <w:r w:rsidR="005F4C9E">
        <w:t xml:space="preserve"> </w:t>
      </w:r>
      <w:r w:rsidR="00886567" w:rsidRPr="00A66C41">
        <w:t>access</w:t>
      </w:r>
      <w:r w:rsidR="005F4C9E">
        <w:t xml:space="preserve"> </w:t>
      </w:r>
      <w:r w:rsidR="00886567" w:rsidRPr="00A66C41">
        <w:t>to</w:t>
      </w:r>
      <w:r w:rsidR="005F4C9E">
        <w:t xml:space="preserve"> </w:t>
      </w:r>
      <w:r w:rsidR="00886567" w:rsidRPr="00A66C41">
        <w:t>and</w:t>
      </w:r>
      <w:r w:rsidR="005F4C9E">
        <w:t xml:space="preserve"> </w:t>
      </w:r>
      <w:r w:rsidR="00886567" w:rsidRPr="00A66C41">
        <w:t>choice</w:t>
      </w:r>
      <w:r w:rsidR="005F4C9E">
        <w:t xml:space="preserve"> </w:t>
      </w:r>
      <w:r w:rsidR="00886567" w:rsidRPr="00A66C41">
        <w:t>of</w:t>
      </w:r>
      <w:r w:rsidR="005F4C9E">
        <w:t xml:space="preserve"> </w:t>
      </w:r>
      <w:r w:rsidR="00886567" w:rsidRPr="00A66C41">
        <w:t>primary</w:t>
      </w:r>
      <w:r w:rsidR="005F4C9E">
        <w:t xml:space="preserve"> </w:t>
      </w:r>
      <w:r w:rsidR="00886567" w:rsidRPr="00A66C41">
        <w:t>mental</w:t>
      </w:r>
      <w:r w:rsidR="005F4C9E">
        <w:t xml:space="preserve"> </w:t>
      </w:r>
      <w:r w:rsidR="00886567" w:rsidRPr="00A66C41">
        <w:t>health</w:t>
      </w:r>
      <w:r w:rsidR="005F4C9E">
        <w:t xml:space="preserve"> </w:t>
      </w:r>
      <w:r w:rsidR="00886567" w:rsidRPr="00A66C41">
        <w:t>and</w:t>
      </w:r>
      <w:r w:rsidR="005F4C9E">
        <w:t xml:space="preserve"> </w:t>
      </w:r>
      <w:r w:rsidR="00886567" w:rsidRPr="00A66C41">
        <w:t>addiction</w:t>
      </w:r>
      <w:r w:rsidR="005F4C9E">
        <w:t xml:space="preserve"> </w:t>
      </w:r>
      <w:r w:rsidR="00886567" w:rsidRPr="00A66C41">
        <w:t>services</w:t>
      </w:r>
      <w:r w:rsidR="00886567">
        <w:t>;</w:t>
      </w:r>
    </w:p>
    <w:p w14:paraId="19E59669" w14:textId="6CF70994" w:rsidR="00886567" w:rsidRPr="00A66C41" w:rsidRDefault="0045442A" w:rsidP="00886567">
      <w:pPr>
        <w:pStyle w:val="SingleTxtG"/>
      </w:pPr>
      <w:r>
        <w:tab/>
      </w:r>
      <w:r w:rsidR="00886567" w:rsidRPr="00A66C41">
        <w:t>(c)</w:t>
      </w:r>
      <w:r w:rsidR="00886567" w:rsidRPr="00A66C41">
        <w:tab/>
      </w:r>
      <w:r w:rsidR="00886567">
        <w:t>E</w:t>
      </w:r>
      <w:r w:rsidR="00886567" w:rsidRPr="00A66C41">
        <w:t>xpanding</w:t>
      </w:r>
      <w:r w:rsidR="005F4C9E">
        <w:t xml:space="preserve"> </w:t>
      </w:r>
      <w:r w:rsidR="00886567" w:rsidRPr="00A66C41">
        <w:t>telehealth</w:t>
      </w:r>
      <w:r w:rsidR="005F4C9E">
        <w:t xml:space="preserve"> </w:t>
      </w:r>
      <w:r w:rsidR="00886567" w:rsidRPr="00A66C41">
        <w:t>and</w:t>
      </w:r>
      <w:r w:rsidR="005F4C9E">
        <w:t xml:space="preserve"> </w:t>
      </w:r>
      <w:r w:rsidR="00886567" w:rsidRPr="00A66C41">
        <w:t>digital</w:t>
      </w:r>
      <w:r w:rsidR="005F4C9E">
        <w:t xml:space="preserve"> </w:t>
      </w:r>
      <w:r w:rsidR="00886567" w:rsidRPr="00A66C41">
        <w:t>supports</w:t>
      </w:r>
      <w:r w:rsidR="005F4C9E">
        <w:t xml:space="preserve"> </w:t>
      </w:r>
      <w:r w:rsidR="00886567" w:rsidRPr="00A66C41">
        <w:t>for</w:t>
      </w:r>
      <w:r w:rsidR="005F4C9E">
        <w:t xml:space="preserve"> </w:t>
      </w:r>
      <w:r w:rsidR="00886567" w:rsidRPr="00A66C41">
        <w:t>mental</w:t>
      </w:r>
      <w:r w:rsidR="005F4C9E">
        <w:t xml:space="preserve"> </w:t>
      </w:r>
      <w:r w:rsidR="00886567" w:rsidRPr="00A66C41">
        <w:t>wellbeing</w:t>
      </w:r>
      <w:r w:rsidR="00886567">
        <w:t>;</w:t>
      </w:r>
    </w:p>
    <w:p w14:paraId="17C80766" w14:textId="75928C4D" w:rsidR="00886567" w:rsidRPr="00A66C41" w:rsidRDefault="0045442A" w:rsidP="00886567">
      <w:pPr>
        <w:pStyle w:val="SingleTxtG"/>
      </w:pPr>
      <w:r>
        <w:lastRenderedPageBreak/>
        <w:tab/>
      </w:r>
      <w:r w:rsidR="00886567" w:rsidRPr="00A66C41">
        <w:t>(d)</w:t>
      </w:r>
      <w:r w:rsidR="00886567" w:rsidRPr="00A66C41">
        <w:tab/>
      </w:r>
      <w:r w:rsidR="00886567">
        <w:t>P</w:t>
      </w:r>
      <w:r w:rsidR="00886567" w:rsidRPr="00A66C41">
        <w:t>romoting</w:t>
      </w:r>
      <w:r w:rsidR="005F4C9E">
        <w:t xml:space="preserve"> </w:t>
      </w:r>
      <w:r w:rsidR="00886567" w:rsidRPr="00A66C41">
        <w:t>mental</w:t>
      </w:r>
      <w:r w:rsidR="005F4C9E">
        <w:t xml:space="preserve"> </w:t>
      </w:r>
      <w:r w:rsidR="00886567" w:rsidRPr="00A66C41">
        <w:t>wellbeing</w:t>
      </w:r>
      <w:r w:rsidR="005F4C9E">
        <w:t xml:space="preserve"> </w:t>
      </w:r>
      <w:r w:rsidR="00886567" w:rsidRPr="00A66C41">
        <w:t>for</w:t>
      </w:r>
      <w:r w:rsidR="005F4C9E">
        <w:t xml:space="preserve"> </w:t>
      </w:r>
      <w:r w:rsidR="00886567" w:rsidRPr="00A66C41">
        <w:t>school</w:t>
      </w:r>
      <w:r w:rsidR="005F4C9E">
        <w:t xml:space="preserve"> </w:t>
      </w:r>
      <w:r w:rsidR="00886567" w:rsidRPr="00A66C41">
        <w:t>and</w:t>
      </w:r>
      <w:r w:rsidR="005F4C9E">
        <w:t xml:space="preserve"> </w:t>
      </w:r>
      <w:r w:rsidR="00886567" w:rsidRPr="00A66C41">
        <w:t>tertiary</w:t>
      </w:r>
      <w:r w:rsidR="005F4C9E">
        <w:t xml:space="preserve"> </w:t>
      </w:r>
      <w:r w:rsidR="00886567" w:rsidRPr="00A66C41">
        <w:t>students</w:t>
      </w:r>
      <w:r w:rsidR="00886567">
        <w:t>;</w:t>
      </w:r>
    </w:p>
    <w:p w14:paraId="6FD091F1" w14:textId="121D5C36" w:rsidR="00886567" w:rsidRPr="00A66C41" w:rsidRDefault="0045442A" w:rsidP="00886567">
      <w:pPr>
        <w:pStyle w:val="SingleTxtG"/>
      </w:pPr>
      <w:r>
        <w:tab/>
      </w:r>
      <w:r w:rsidR="00886567" w:rsidRPr="00A66C41">
        <w:t>(e)</w:t>
      </w:r>
      <w:r w:rsidR="00886567" w:rsidRPr="00A66C41">
        <w:tab/>
      </w:r>
      <w:r w:rsidR="00886567">
        <w:t>E</w:t>
      </w:r>
      <w:r w:rsidR="00886567" w:rsidRPr="00A66C41">
        <w:t>nhancing</w:t>
      </w:r>
      <w:r w:rsidR="005F4C9E">
        <w:t xml:space="preserve"> </w:t>
      </w:r>
      <w:r w:rsidR="00886567" w:rsidRPr="00A66C41">
        <w:t>alcohol</w:t>
      </w:r>
      <w:r w:rsidR="005F4C9E">
        <w:t xml:space="preserve"> </w:t>
      </w:r>
      <w:r w:rsidR="00886567" w:rsidRPr="00A66C41">
        <w:t>and</w:t>
      </w:r>
      <w:r w:rsidR="005F4C9E">
        <w:t xml:space="preserve"> </w:t>
      </w:r>
      <w:r w:rsidR="00886567" w:rsidRPr="00A66C41">
        <w:t>other</w:t>
      </w:r>
      <w:r w:rsidR="005F4C9E">
        <w:t xml:space="preserve"> </w:t>
      </w:r>
      <w:r w:rsidR="00886567" w:rsidRPr="00A66C41">
        <w:t>drug</w:t>
      </w:r>
      <w:r w:rsidR="005F4C9E">
        <w:t xml:space="preserve"> </w:t>
      </w:r>
      <w:r w:rsidR="00886567" w:rsidRPr="00A66C41">
        <w:t>services.</w:t>
      </w:r>
    </w:p>
    <w:p w14:paraId="65DA4A2B" w14:textId="77777777" w:rsidR="0071570E" w:rsidRDefault="00886567" w:rsidP="00886567">
      <w:pPr>
        <w:pStyle w:val="SingleTxtG"/>
      </w:pPr>
      <w:r w:rsidRPr="00B30BDF">
        <w:rPr>
          <w:iCs/>
        </w:rPr>
        <w:t>302.</w:t>
      </w:r>
      <w:r w:rsidRPr="00B30BDF">
        <w:rPr>
          <w:iCs/>
        </w:rPr>
        <w:tab/>
      </w:r>
      <w:r w:rsidRPr="00B30BDF">
        <w:t>Initiatives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support</w:t>
      </w:r>
      <w:r w:rsidR="005F4C9E">
        <w:t xml:space="preserve"> </w:t>
      </w:r>
      <w:r w:rsidRPr="00B30BDF">
        <w:t>workforce</w:t>
      </w:r>
      <w:r w:rsidR="005F4C9E">
        <w:t xml:space="preserve"> </w:t>
      </w:r>
      <w:r w:rsidRPr="00B30BDF">
        <w:t>development</w:t>
      </w:r>
      <w:r w:rsidR="005F4C9E">
        <w:t xml:space="preserve"> </w:t>
      </w:r>
      <w:r w:rsidRPr="00B30BDF">
        <w:t>includes</w:t>
      </w:r>
      <w:r w:rsidR="005F4C9E">
        <w:t xml:space="preserve"> </w:t>
      </w:r>
      <w:r w:rsidRPr="00B30BDF">
        <w:t>specific</w:t>
      </w:r>
      <w:r w:rsidR="005F4C9E">
        <w:t xml:space="preserve"> </w:t>
      </w:r>
      <w:r w:rsidRPr="00B30BDF">
        <w:t>attention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growing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workforces,</w:t>
      </w:r>
      <w:r w:rsidR="005F4C9E">
        <w:t xml:space="preserve"> </w:t>
      </w:r>
      <w:r w:rsidRPr="00B30BDF">
        <w:t>such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through</w:t>
      </w:r>
      <w:r w:rsidR="005F4C9E">
        <w:t xml:space="preserve"> </w:t>
      </w:r>
      <w:r w:rsidRPr="00B30BDF">
        <w:t>bursaries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scholarships.</w:t>
      </w:r>
      <w:r w:rsidR="005F4C9E">
        <w:t xml:space="preserve"> </w:t>
      </w:r>
      <w:r w:rsidRPr="00B30BDF">
        <w:t>There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more</w:t>
      </w:r>
      <w:r w:rsidR="005F4C9E">
        <w:t xml:space="preserve"> </w:t>
      </w:r>
      <w:r w:rsidRPr="00B30BDF">
        <w:t>opportunities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mental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professionals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undertake</w:t>
      </w:r>
      <w:r w:rsidR="005F4C9E">
        <w:t xml:space="preserve"> </w:t>
      </w:r>
      <w:r w:rsidRPr="00B30BDF">
        <w:t>cultural</w:t>
      </w:r>
      <w:r w:rsidR="005F4C9E">
        <w:t xml:space="preserve"> </w:t>
      </w:r>
      <w:r w:rsidRPr="00B30BDF">
        <w:t>competence</w:t>
      </w:r>
      <w:r w:rsidR="005F4C9E">
        <w:t xml:space="preserve"> </w:t>
      </w:r>
      <w:r w:rsidRPr="00B30BDF">
        <w:t>training.</w:t>
      </w:r>
    </w:p>
    <w:p w14:paraId="3B51DD88" w14:textId="5667C415" w:rsidR="00886567" w:rsidRPr="00A66C41" w:rsidRDefault="00886567" w:rsidP="00886567">
      <w:pPr>
        <w:pStyle w:val="SingleTxtG"/>
      </w:pPr>
      <w:r w:rsidRPr="00A66C41">
        <w:rPr>
          <w:iCs/>
        </w:rPr>
        <w:t>303.</w:t>
      </w:r>
      <w:r w:rsidRPr="00A66C41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Government</w:t>
      </w:r>
      <w:r w:rsidR="0071570E">
        <w:t>’</w:t>
      </w:r>
      <w:r w:rsidRPr="00B30BDF">
        <w:t>s</w:t>
      </w:r>
      <w:r w:rsidR="005F4C9E">
        <w:t xml:space="preserve"> </w:t>
      </w:r>
      <w:r w:rsidRPr="00B30BDF">
        <w:t>COVID-19</w:t>
      </w:r>
      <w:r w:rsidR="005F4C9E">
        <w:t xml:space="preserve"> </w:t>
      </w:r>
      <w:r w:rsidRPr="00B30BDF">
        <w:t>Response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Recovery</w:t>
      </w:r>
      <w:r w:rsidR="005F4C9E">
        <w:t xml:space="preserve"> </w:t>
      </w:r>
      <w:r w:rsidRPr="00B30BDF">
        <w:t>investment</w:t>
      </w:r>
      <w:r w:rsidR="005F4C9E">
        <w:t xml:space="preserve"> </w:t>
      </w:r>
      <w:r w:rsidRPr="00B30BDF">
        <w:t>package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included</w:t>
      </w:r>
      <w:r w:rsidR="005F4C9E">
        <w:t xml:space="preserve"> </w:t>
      </w:r>
      <w:r w:rsidRPr="00B30BDF">
        <w:t>campaigns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resources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support</w:t>
      </w:r>
      <w:r w:rsidR="005F4C9E">
        <w:t xml:space="preserve"> </w:t>
      </w:r>
      <w:r w:rsidRPr="00B30BDF">
        <w:t>broad</w:t>
      </w:r>
      <w:r w:rsidR="005F4C9E">
        <w:t xml:space="preserve"> </w:t>
      </w:r>
      <w:r w:rsidRPr="00B30BDF">
        <w:t>public</w:t>
      </w:r>
      <w:r w:rsidR="005F4C9E">
        <w:t xml:space="preserve"> </w:t>
      </w:r>
      <w:r w:rsidRPr="00B30BDF">
        <w:t>access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mental</w:t>
      </w:r>
      <w:r w:rsidR="005F4C9E">
        <w:t xml:space="preserve"> </w:t>
      </w:r>
      <w:r w:rsidRPr="00B30BDF">
        <w:t>wellbeing</w:t>
      </w:r>
      <w:r w:rsidR="005F4C9E">
        <w:t xml:space="preserve"> </w:t>
      </w:r>
      <w:r w:rsidRPr="00B30BDF">
        <w:t>support</w:t>
      </w:r>
      <w:r w:rsidRPr="00A66C41">
        <w:t>,</w:t>
      </w:r>
      <w:r w:rsidR="005F4C9E">
        <w:t xml:space="preserve"> </w:t>
      </w:r>
      <w:r w:rsidRPr="00A66C41">
        <w:t>tailored</w:t>
      </w:r>
      <w:r w:rsidR="005F4C9E">
        <w:t xml:space="preserve"> </w:t>
      </w:r>
      <w:r w:rsidRPr="00A66C41">
        <w:t>for</w:t>
      </w:r>
      <w:r w:rsidR="005F4C9E">
        <w:t xml:space="preserve"> </w:t>
      </w:r>
      <w:r w:rsidRPr="00A66C41">
        <w:t>particular</w:t>
      </w:r>
      <w:r w:rsidR="005F4C9E">
        <w:t xml:space="preserve"> </w:t>
      </w:r>
      <w:r w:rsidRPr="00A66C41">
        <w:t>populations,</w:t>
      </w:r>
      <w:r w:rsidR="005F4C9E">
        <w:t xml:space="preserve"> </w:t>
      </w:r>
      <w:r w:rsidRPr="00A66C41">
        <w:t>including</w:t>
      </w:r>
      <w:r w:rsidR="005F4C9E">
        <w:t xml:space="preserve"> </w:t>
      </w:r>
      <w:r w:rsidRPr="00A66C41">
        <w:t>Māori.</w:t>
      </w:r>
    </w:p>
    <w:p w14:paraId="2A05E2F7" w14:textId="77777777" w:rsidR="0071570E" w:rsidRDefault="00886567" w:rsidP="00886567">
      <w:pPr>
        <w:pStyle w:val="SingleTxtG"/>
      </w:pPr>
      <w:r>
        <w:rPr>
          <w:iCs/>
        </w:rPr>
        <w:t>304.</w:t>
      </w:r>
      <w:r>
        <w:rPr>
          <w:iCs/>
        </w:rPr>
        <w:tab/>
      </w:r>
      <w:r w:rsidRPr="00A66C41">
        <w:t>The</w:t>
      </w:r>
      <w:r w:rsidR="005F4C9E">
        <w:t xml:space="preserve"> </w:t>
      </w:r>
      <w:r w:rsidRPr="00A66C41">
        <w:t>Government</w:t>
      </w:r>
      <w:r w:rsidR="0071570E">
        <w:t>’</w:t>
      </w:r>
      <w:r w:rsidRPr="00A66C41">
        <w:t>s</w:t>
      </w:r>
      <w:r w:rsidR="005F4C9E">
        <w:t xml:space="preserve"> </w:t>
      </w:r>
      <w:r w:rsidRPr="00A66C41">
        <w:t>long-term</w:t>
      </w:r>
      <w:r w:rsidR="005F4C9E">
        <w:t xml:space="preserve"> </w:t>
      </w:r>
      <w:r w:rsidRPr="00A66C41">
        <w:t>pathway</w:t>
      </w:r>
      <w:r w:rsidR="005F4C9E">
        <w:t xml:space="preserve"> </w:t>
      </w:r>
      <w:r w:rsidRPr="00A66C41">
        <w:t>to</w:t>
      </w:r>
      <w:r w:rsidR="005F4C9E">
        <w:t xml:space="preserve"> </w:t>
      </w:r>
      <w:r w:rsidRPr="00A66C41">
        <w:t>mental</w:t>
      </w:r>
      <w:r w:rsidR="005F4C9E">
        <w:t xml:space="preserve"> </w:t>
      </w:r>
      <w:r w:rsidRPr="00A66C41">
        <w:t>wellbeing</w:t>
      </w:r>
      <w:r w:rsidR="005F4C9E">
        <w:t xml:space="preserve"> </w:t>
      </w:r>
      <w:r w:rsidRPr="00A66C41">
        <w:t>will</w:t>
      </w:r>
      <w:r w:rsidR="005F4C9E">
        <w:t xml:space="preserve"> </w:t>
      </w:r>
      <w:r w:rsidRPr="00A66C41">
        <w:t>be</w:t>
      </w:r>
      <w:r w:rsidR="005F4C9E">
        <w:t xml:space="preserve"> </w:t>
      </w:r>
      <w:r w:rsidRPr="00A66C41">
        <w:t>released</w:t>
      </w:r>
      <w:r w:rsidR="005F4C9E">
        <w:t xml:space="preserve"> </w:t>
      </w:r>
      <w:r w:rsidRPr="00A66C41">
        <w:t>shortly.</w:t>
      </w:r>
      <w:r w:rsidR="005F4C9E">
        <w:t xml:space="preserve"> </w:t>
      </w:r>
      <w:r w:rsidRPr="00A66C41">
        <w:t>This</w:t>
      </w:r>
      <w:r w:rsidR="005F4C9E">
        <w:t xml:space="preserve"> </w:t>
      </w:r>
      <w:r w:rsidRPr="00A66C41">
        <w:t>outlines</w:t>
      </w:r>
      <w:r w:rsidR="005F4C9E">
        <w:t xml:space="preserve"> </w:t>
      </w:r>
      <w:r w:rsidRPr="00A66C41">
        <w:t>the</w:t>
      </w:r>
      <w:r w:rsidR="005F4C9E">
        <w:t xml:space="preserve"> </w:t>
      </w:r>
      <w:r w:rsidRPr="00A66C41">
        <w:t>strategic</w:t>
      </w:r>
      <w:r w:rsidR="005F4C9E">
        <w:t xml:space="preserve"> </w:t>
      </w:r>
      <w:r w:rsidRPr="00A66C41">
        <w:t>direction</w:t>
      </w:r>
      <w:r w:rsidR="005F4C9E">
        <w:t xml:space="preserve"> </w:t>
      </w:r>
      <w:r w:rsidRPr="00A66C41">
        <w:t>and</w:t>
      </w:r>
      <w:r w:rsidR="005F4C9E">
        <w:t xml:space="preserve"> </w:t>
      </w:r>
      <w:r w:rsidRPr="00A66C41">
        <w:t>system-level</w:t>
      </w:r>
      <w:r w:rsidR="005F4C9E">
        <w:t xml:space="preserve"> </w:t>
      </w:r>
      <w:r w:rsidRPr="00A66C41">
        <w:t>actions</w:t>
      </w:r>
      <w:r w:rsidR="005F4C9E">
        <w:t xml:space="preserve"> </w:t>
      </w:r>
      <w:r w:rsidRPr="00A66C41">
        <w:t>needed</w:t>
      </w:r>
      <w:r w:rsidR="005F4C9E">
        <w:t xml:space="preserve"> </w:t>
      </w:r>
      <w:r w:rsidRPr="00A66C41">
        <w:t>to</w:t>
      </w:r>
      <w:r w:rsidR="005F4C9E">
        <w:t xml:space="preserve"> </w:t>
      </w:r>
      <w:r w:rsidRPr="00A66C41">
        <w:t>achieve</w:t>
      </w:r>
      <w:r w:rsidR="005F4C9E">
        <w:t xml:space="preserve"> </w:t>
      </w:r>
      <w:r w:rsidRPr="00A66C41">
        <w:t>a</w:t>
      </w:r>
      <w:r w:rsidR="005F4C9E">
        <w:t xml:space="preserve"> </w:t>
      </w:r>
      <w:r w:rsidRPr="00A66C41">
        <w:t>vision</w:t>
      </w:r>
      <w:r w:rsidR="005F4C9E">
        <w:t xml:space="preserve"> </w:t>
      </w:r>
      <w:r w:rsidRPr="00A66C41">
        <w:t>of</w:t>
      </w:r>
      <w:r w:rsidR="005F4C9E">
        <w:t xml:space="preserve"> </w:t>
      </w:r>
      <w:r w:rsidRPr="00B30BDF">
        <w:t>Pae</w:t>
      </w:r>
      <w:r w:rsidR="005F4C9E">
        <w:t xml:space="preserve"> </w:t>
      </w:r>
      <w:r w:rsidRPr="00B30BDF">
        <w:t>Ora</w:t>
      </w:r>
      <w:r w:rsidR="005F4C9E">
        <w:t xml:space="preserve"> </w:t>
      </w:r>
      <w:r w:rsidR="0071570E">
        <w:t>–</w:t>
      </w:r>
      <w:r w:rsidR="005F4C9E">
        <w:t xml:space="preserve"> </w:t>
      </w:r>
      <w:r w:rsidRPr="00B30BDF">
        <w:t>Healthy</w:t>
      </w:r>
      <w:r w:rsidR="005F4C9E">
        <w:t xml:space="preserve"> </w:t>
      </w:r>
      <w:r w:rsidRPr="00B30BDF">
        <w:t>Futures</w:t>
      </w:r>
      <w:r w:rsidRPr="00A66C41">
        <w:t>,</w:t>
      </w:r>
      <w:r w:rsidR="005F4C9E">
        <w:t xml:space="preserve"> </w:t>
      </w:r>
      <w:r w:rsidRPr="00A66C41">
        <w:t>where</w:t>
      </w:r>
      <w:r w:rsidR="005F4C9E">
        <w:t xml:space="preserve"> </w:t>
      </w:r>
      <w:r w:rsidRPr="00A66C41">
        <w:t>mental</w:t>
      </w:r>
      <w:r w:rsidR="005F4C9E">
        <w:t xml:space="preserve"> </w:t>
      </w:r>
      <w:r w:rsidRPr="00A66C41">
        <w:t>wellbeing</w:t>
      </w:r>
      <w:r w:rsidR="005F4C9E">
        <w:t xml:space="preserve"> </w:t>
      </w:r>
      <w:r w:rsidRPr="00A66C41">
        <w:t>is</w:t>
      </w:r>
      <w:r w:rsidR="005F4C9E">
        <w:t xml:space="preserve"> </w:t>
      </w:r>
      <w:r w:rsidRPr="00A66C41">
        <w:t>promoted</w:t>
      </w:r>
      <w:r w:rsidR="005F4C9E">
        <w:t xml:space="preserve"> </w:t>
      </w:r>
      <w:r w:rsidRPr="00A66C41">
        <w:t>and</w:t>
      </w:r>
      <w:r w:rsidR="005F4C9E">
        <w:t xml:space="preserve"> </w:t>
      </w:r>
      <w:r w:rsidRPr="00A66C41">
        <w:t>protected</w:t>
      </w:r>
      <w:r w:rsidR="005F4C9E">
        <w:t xml:space="preserve"> </w:t>
      </w:r>
      <w:r w:rsidRPr="00A66C41">
        <w:t>for</w:t>
      </w:r>
      <w:r w:rsidR="005F4C9E">
        <w:t xml:space="preserve"> </w:t>
      </w:r>
      <w:r w:rsidRPr="00A66C41">
        <w:t>all</w:t>
      </w:r>
      <w:r w:rsidR="005F4C9E">
        <w:t xml:space="preserve"> </w:t>
      </w:r>
      <w:r w:rsidRPr="00A66C41">
        <w:t>New</w:t>
      </w:r>
      <w:r w:rsidR="005F4C9E">
        <w:t xml:space="preserve"> </w:t>
      </w:r>
      <w:r w:rsidRPr="00A66C41">
        <w:t>Zealanders</w:t>
      </w:r>
      <w:r w:rsidR="005F4C9E">
        <w:t xml:space="preserve"> </w:t>
      </w:r>
      <w:r>
        <w:t>and</w:t>
      </w:r>
      <w:r w:rsidR="005F4C9E">
        <w:t xml:space="preserve"> </w:t>
      </w:r>
      <w:r>
        <w:t>towards</w:t>
      </w:r>
      <w:r w:rsidR="005F4C9E">
        <w:t xml:space="preserve"> </w:t>
      </w:r>
      <w:r>
        <w:t>equitable</w:t>
      </w:r>
      <w:r w:rsidR="005F4C9E">
        <w:t xml:space="preserve"> </w:t>
      </w:r>
      <w:r>
        <w:t>outcomes</w:t>
      </w:r>
      <w:r w:rsidR="005F4C9E">
        <w:t xml:space="preserve"> </w:t>
      </w:r>
      <w:r>
        <w:t>across</w:t>
      </w:r>
      <w:r w:rsidR="005F4C9E">
        <w:t xml:space="preserve"> </w:t>
      </w:r>
      <w:r>
        <w:t>population</w:t>
      </w:r>
      <w:r w:rsidR="005F4C9E">
        <w:t xml:space="preserve"> </w:t>
      </w:r>
      <w:r>
        <w:t>groups</w:t>
      </w:r>
      <w:r w:rsidRPr="00A66C41">
        <w:t>.</w:t>
      </w:r>
    </w:p>
    <w:p w14:paraId="4CB606E9" w14:textId="025C4D15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305.</w:t>
      </w:r>
      <w:r>
        <w:rPr>
          <w:iCs/>
          <w:lang w:val="en-NZ"/>
        </w:rPr>
        <w:tab/>
      </w:r>
      <w:r>
        <w:t>Public</w:t>
      </w:r>
      <w:r w:rsidR="005F4C9E">
        <w:t xml:space="preserve"> </w:t>
      </w:r>
      <w:r>
        <w:t>submissions</w:t>
      </w:r>
      <w:r w:rsidR="005F4C9E">
        <w:t xml:space="preserve"> </w:t>
      </w:r>
      <w:r>
        <w:t>emphasised</w:t>
      </w:r>
      <w:r w:rsidR="005F4C9E">
        <w:t xml:space="preserve"> </w:t>
      </w:r>
      <w:r>
        <w:t>the</w:t>
      </w:r>
      <w:r w:rsidR="005F4C9E">
        <w:t xml:space="preserve"> </w:t>
      </w:r>
      <w:r>
        <w:t>need</w:t>
      </w:r>
      <w:r w:rsidR="005F4C9E">
        <w:t xml:space="preserve"> </w:t>
      </w:r>
      <w:r>
        <w:t>for</w:t>
      </w:r>
      <w:r w:rsidR="005F4C9E">
        <w:t xml:space="preserve"> </w:t>
      </w:r>
      <w:r>
        <w:t>a</w:t>
      </w:r>
      <w:r w:rsidR="005F4C9E">
        <w:t xml:space="preserve"> </w:t>
      </w:r>
      <w:r>
        <w:t>more</w:t>
      </w:r>
      <w:r w:rsidR="005F4C9E">
        <w:t xml:space="preserve"> </w:t>
      </w:r>
      <w:r>
        <w:t>diverse</w:t>
      </w:r>
      <w:r w:rsidR="005F4C9E">
        <w:t xml:space="preserve"> </w:t>
      </w:r>
      <w:r>
        <w:t>workforce</w:t>
      </w:r>
      <w:r w:rsidR="005F4C9E">
        <w:t xml:space="preserve"> </w:t>
      </w:r>
      <w:r>
        <w:t>of</w:t>
      </w:r>
      <w:r w:rsidR="005F4C9E">
        <w:t xml:space="preserve"> </w:t>
      </w:r>
      <w:r>
        <w:t>mental</w:t>
      </w:r>
      <w:r w:rsidR="005F4C9E">
        <w:t xml:space="preserve"> </w:t>
      </w:r>
      <w:r>
        <w:t>health</w:t>
      </w:r>
      <w:r w:rsidR="005F4C9E">
        <w:t xml:space="preserve"> </w:t>
      </w:r>
      <w:r>
        <w:t>practitioners</w:t>
      </w:r>
      <w:r w:rsidR="005F4C9E">
        <w:t xml:space="preserve"> </w:t>
      </w:r>
      <w:r>
        <w:t>to</w:t>
      </w:r>
      <w:r w:rsidR="005F4C9E">
        <w:t xml:space="preserve"> </w:t>
      </w:r>
      <w:r>
        <w:t>better</w:t>
      </w:r>
      <w:r w:rsidR="005F4C9E">
        <w:t xml:space="preserve"> </w:t>
      </w:r>
      <w:r>
        <w:t>support</w:t>
      </w:r>
      <w:r w:rsidR="005F4C9E">
        <w:t xml:space="preserve"> </w:t>
      </w:r>
      <w:r>
        <w:t>vulnerable</w:t>
      </w:r>
      <w:r w:rsidR="005F4C9E">
        <w:t xml:space="preserve"> </w:t>
      </w:r>
      <w:r>
        <w:t>communities.</w:t>
      </w:r>
      <w:bookmarkStart w:id="79" w:name="_Hlk71539312"/>
      <w:bookmarkStart w:id="80" w:name="_Hlk77670545"/>
      <w:bookmarkEnd w:id="77"/>
    </w:p>
    <w:p w14:paraId="7E33F21B" w14:textId="23125EC1" w:rsidR="00886567" w:rsidRPr="00882829" w:rsidRDefault="00886567" w:rsidP="0045442A">
      <w:pPr>
        <w:pStyle w:val="H23G"/>
      </w:pPr>
      <w:r>
        <w:tab/>
        <w:t>26.</w:t>
      </w:r>
      <w:r>
        <w:tab/>
      </w:r>
      <w:r w:rsidRPr="00882829">
        <w:t>Participation</w:t>
      </w:r>
      <w:r w:rsidR="005F4C9E">
        <w:t xml:space="preserve"> </w:t>
      </w:r>
      <w:r w:rsidRPr="00882829">
        <w:t>in</w:t>
      </w:r>
      <w:r w:rsidR="005F4C9E">
        <w:t xml:space="preserve"> </w:t>
      </w:r>
      <w:r w:rsidRPr="00882829">
        <w:t>employment</w:t>
      </w:r>
    </w:p>
    <w:p w14:paraId="29DBF15E" w14:textId="4319BE97" w:rsidR="00886567" w:rsidRPr="00D7743A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Labour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force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participation</w:t>
      </w:r>
    </w:p>
    <w:bookmarkEnd w:id="79"/>
    <w:p w14:paraId="75C76ADA" w14:textId="35B918B2" w:rsidR="00886567" w:rsidRPr="00B30BDF" w:rsidRDefault="00886567" w:rsidP="00886567">
      <w:pPr>
        <w:pStyle w:val="SingleTxtG"/>
      </w:pPr>
      <w:r w:rsidRPr="00B30BDF">
        <w:rPr>
          <w:iCs/>
        </w:rPr>
        <w:t>306.</w:t>
      </w:r>
      <w:r w:rsidRPr="00B30BDF">
        <w:rPr>
          <w:iCs/>
        </w:rPr>
        <w:tab/>
      </w:r>
      <w:r w:rsidRPr="00B30BDF">
        <w:t>In</w:t>
      </w:r>
      <w:r w:rsidR="005F4C9E">
        <w:t xml:space="preserve"> </w:t>
      </w:r>
      <w:r w:rsidRPr="00B30BDF">
        <w:t>2020,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overall</w:t>
      </w:r>
      <w:r w:rsidR="005F4C9E">
        <w:t xml:space="preserve"> </w:t>
      </w:r>
      <w:r w:rsidRPr="00B30BDF">
        <w:t>unemployment</w:t>
      </w:r>
      <w:r w:rsidR="005F4C9E">
        <w:t xml:space="preserve"> </w:t>
      </w:r>
      <w:r w:rsidRPr="00B30BDF">
        <w:t>rate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4.8%.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Pākehā</w:t>
      </w:r>
      <w:r w:rsidR="005F4C9E">
        <w:t xml:space="preserve"> </w:t>
      </w:r>
      <w:r w:rsidRPr="00B30BDF">
        <w:t>it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3.7%</w:t>
      </w:r>
      <w:r w:rsidR="005F4C9E">
        <w:t xml:space="preserve"> </w:t>
      </w:r>
      <w:r w:rsidRPr="00B30BDF">
        <w:t>compared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8.3%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8%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5.1%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Asians.</w:t>
      </w:r>
      <w:r w:rsidR="005F4C9E">
        <w:t xml:space="preserve"> </w:t>
      </w:r>
      <w:r w:rsidRPr="00B30BDF">
        <w:t>This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decrease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from</w:t>
      </w:r>
      <w:r w:rsidR="005F4C9E">
        <w:t xml:space="preserve"> </w:t>
      </w:r>
      <w:r w:rsidRPr="00B30BDF">
        <w:t>10.1%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2017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1.5%.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most</w:t>
      </w:r>
      <w:r w:rsidR="005F4C9E">
        <w:t xml:space="preserve"> </w:t>
      </w:r>
      <w:r w:rsidRPr="00B30BDF">
        <w:t>likely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be</w:t>
      </w:r>
      <w:r w:rsidR="005F4C9E">
        <w:t xml:space="preserve"> </w:t>
      </w:r>
      <w:r w:rsidRPr="00B30BDF">
        <w:t>employed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manufacturing,</w:t>
      </w:r>
      <w:r w:rsidR="005F4C9E">
        <w:t xml:space="preserve"> </w:t>
      </w:r>
      <w:r w:rsidRPr="00B30BDF">
        <w:t>retail,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agriculture,</w:t>
      </w:r>
      <w:r w:rsidR="005F4C9E">
        <w:t xml:space="preserve"> </w:t>
      </w:r>
      <w:r w:rsidRPr="00B30BDF">
        <w:t>forestry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fishing</w:t>
      </w:r>
      <w:r w:rsidR="005F4C9E">
        <w:t xml:space="preserve"> </w:t>
      </w:r>
      <w:r w:rsidRPr="00B30BDF">
        <w:t>industries.</w:t>
      </w:r>
    </w:p>
    <w:p w14:paraId="558C9B79" w14:textId="77777777" w:rsidR="0071570E" w:rsidRDefault="00886567" w:rsidP="00886567">
      <w:pPr>
        <w:pStyle w:val="SingleTxtG"/>
        <w:rPr>
          <w:lang w:val="en-NZ"/>
        </w:rPr>
      </w:pPr>
      <w:r w:rsidRPr="009E2A90">
        <w:rPr>
          <w:iCs/>
          <w:lang w:val="en-NZ"/>
        </w:rPr>
        <w:t>307.</w:t>
      </w:r>
      <w:r w:rsidRPr="009E2A90">
        <w:rPr>
          <w:iCs/>
          <w:lang w:val="en-NZ"/>
        </w:rPr>
        <w:tab/>
      </w:r>
      <w:r w:rsidRPr="00B30BDF">
        <w:t>The</w:t>
      </w:r>
      <w:r w:rsidR="005F4C9E">
        <w:t xml:space="preserve"> </w:t>
      </w:r>
      <w:r w:rsidRPr="00B30BDF">
        <w:t>Provincial</w:t>
      </w:r>
      <w:r w:rsidR="005F4C9E">
        <w:t xml:space="preserve"> </w:t>
      </w:r>
      <w:r w:rsidRPr="00B30BDF">
        <w:t>Growth</w:t>
      </w:r>
      <w:r w:rsidR="005F4C9E">
        <w:t xml:space="preserve"> </w:t>
      </w:r>
      <w:r w:rsidRPr="00B30BDF">
        <w:t>Fund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funding</w:t>
      </w:r>
      <w:r w:rsidR="005F4C9E">
        <w:t xml:space="preserve"> </w:t>
      </w:r>
      <w:r w:rsidRPr="00B30BDF">
        <w:t>existing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regional</w:t>
      </w:r>
      <w:r w:rsidR="005F4C9E">
        <w:t xml:space="preserve"> </w:t>
      </w:r>
      <w:r w:rsidRPr="00B30BDF">
        <w:t>businesses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capital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investment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increase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productivity,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increase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job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numbers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allow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businesses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invest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regional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economic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development</w:t>
      </w:r>
      <w:r w:rsidR="005F4C9E">
        <w:rPr>
          <w:lang w:val="en-NZ"/>
        </w:rPr>
        <w:t xml:space="preserve"> </w:t>
      </w:r>
      <w:r w:rsidRPr="000B24FA">
        <w:rPr>
          <w:lang w:val="en-NZ"/>
        </w:rPr>
        <w:t>initiatives.</w:t>
      </w:r>
    </w:p>
    <w:bookmarkEnd w:id="80"/>
    <w:p w14:paraId="314BFA33" w14:textId="77777777" w:rsidR="0071570E" w:rsidRDefault="00886567" w:rsidP="0045442A">
      <w:pPr>
        <w:pStyle w:val="H23G"/>
      </w:pPr>
      <w:r>
        <w:tab/>
        <w:t>27.</w:t>
      </w:r>
      <w:r>
        <w:tab/>
      </w:r>
      <w:r w:rsidRPr="00882829">
        <w:t>Diversity</w:t>
      </w:r>
      <w:r w:rsidR="005F4C9E">
        <w:t xml:space="preserve"> </w:t>
      </w:r>
      <w:r w:rsidRPr="00882829">
        <w:t>and</w:t>
      </w:r>
      <w:r w:rsidR="005F4C9E">
        <w:t xml:space="preserve"> </w:t>
      </w:r>
      <w:r w:rsidRPr="00882829">
        <w:t>Inclusion</w:t>
      </w:r>
      <w:r w:rsidR="005F4C9E">
        <w:t xml:space="preserve"> </w:t>
      </w:r>
      <w:r w:rsidRPr="00882829">
        <w:t>in</w:t>
      </w:r>
      <w:r w:rsidR="005F4C9E">
        <w:t xml:space="preserve"> </w:t>
      </w:r>
      <w:r w:rsidRPr="00882829">
        <w:t>the</w:t>
      </w:r>
      <w:r w:rsidR="005F4C9E">
        <w:t xml:space="preserve"> </w:t>
      </w:r>
      <w:r w:rsidRPr="00882829">
        <w:t>Public</w:t>
      </w:r>
      <w:r w:rsidR="005F4C9E">
        <w:t xml:space="preserve"> </w:t>
      </w:r>
      <w:r w:rsidRPr="00882829">
        <w:t>Service</w:t>
      </w:r>
    </w:p>
    <w:p w14:paraId="3F1B838C" w14:textId="0E35640D" w:rsidR="00886567" w:rsidRPr="00D7743A" w:rsidRDefault="00886567" w:rsidP="0045442A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Setting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expectations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reflects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understands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society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serves</w:t>
      </w:r>
    </w:p>
    <w:p w14:paraId="4D40A5EB" w14:textId="77777777" w:rsidR="0071570E" w:rsidRDefault="00886567" w:rsidP="00886567">
      <w:pPr>
        <w:pStyle w:val="SingleTxtG"/>
        <w:rPr>
          <w:lang w:val="en-NZ"/>
        </w:rPr>
      </w:pPr>
      <w:r w:rsidRPr="00727C1F">
        <w:rPr>
          <w:iCs/>
          <w:lang w:val="en-NZ"/>
        </w:rPr>
        <w:t>308.</w:t>
      </w:r>
      <w:r w:rsidRPr="00727C1F">
        <w:rPr>
          <w:iCs/>
          <w:lang w:val="en-NZ"/>
        </w:rPr>
        <w:tab/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largest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employer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than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58,000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39</w:t>
      </w:r>
      <w:r w:rsidR="005F4C9E">
        <w:rPr>
          <w:lang w:val="en-NZ"/>
        </w:rPr>
        <w:t xml:space="preserve"> </w:t>
      </w:r>
      <w:r w:rsidRPr="00B30BDF">
        <w:t>departments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agencies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Aotearoa.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wider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made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up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around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429,500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employees.</w:t>
      </w:r>
    </w:p>
    <w:p w14:paraId="1565A1C3" w14:textId="4ACA4833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309.</w:t>
      </w:r>
      <w:r>
        <w:rPr>
          <w:iCs/>
          <w:lang w:val="en-NZ"/>
        </w:rPr>
        <w:tab/>
      </w:r>
      <w:r w:rsidRPr="00727C1F">
        <w:rPr>
          <w:lang w:val="en-NZ"/>
        </w:rPr>
        <w:t>Led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PSC,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undertaking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focused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diversity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inclusion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last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five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years.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explicitly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requires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chief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executives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promote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diversity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inclusiveness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agencies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foster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workforce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reflects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makeup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society.</w:t>
      </w:r>
    </w:p>
    <w:p w14:paraId="18E61756" w14:textId="77777777" w:rsidR="0071570E" w:rsidRDefault="00886567" w:rsidP="00886567">
      <w:pPr>
        <w:pStyle w:val="SingleTxtG"/>
        <w:rPr>
          <w:lang w:val="en-NZ"/>
        </w:rPr>
      </w:pPr>
      <w:r w:rsidRPr="005B6309">
        <w:rPr>
          <w:iCs/>
          <w:lang w:val="en-NZ"/>
        </w:rPr>
        <w:t>310.</w:t>
      </w:r>
      <w:r w:rsidRPr="005B6309">
        <w:rPr>
          <w:iCs/>
          <w:lang w:val="en-NZ"/>
        </w:rPr>
        <w:tab/>
      </w:r>
      <w:r w:rsidRPr="005B630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B6309">
        <w:rPr>
          <w:lang w:val="en-NZ"/>
        </w:rPr>
        <w:t>July</w:t>
      </w:r>
      <w:r w:rsidR="005F4C9E">
        <w:rPr>
          <w:lang w:val="en-NZ"/>
        </w:rPr>
        <w:t xml:space="preserve"> </w:t>
      </w:r>
      <w:r w:rsidRPr="005B6309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5B630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B6309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5B6309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5B6309">
        <w:rPr>
          <w:lang w:val="en-NZ"/>
        </w:rPr>
        <w:t>Commissioner</w:t>
      </w:r>
      <w:r w:rsidR="005F4C9E">
        <w:rPr>
          <w:lang w:val="en-NZ"/>
        </w:rPr>
        <w:t xml:space="preserve"> </w:t>
      </w:r>
      <w:r w:rsidRPr="005B6309">
        <w:rPr>
          <w:lang w:val="en-NZ"/>
        </w:rPr>
        <w:t>implemented</w:t>
      </w:r>
      <w:r w:rsidR="005F4C9E">
        <w:rPr>
          <w:lang w:val="en-NZ"/>
        </w:rPr>
        <w:t xml:space="preserve"> </w:t>
      </w:r>
      <w:r w:rsidRPr="005B630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05B2B">
        <w:rPr>
          <w:i/>
          <w:iCs/>
          <w:lang w:val="en-NZ"/>
        </w:rPr>
        <w:t>Diversity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and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Inclusion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Five-Point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Plan</w:t>
      </w:r>
      <w:r w:rsidR="005F4C9E">
        <w:rPr>
          <w:i/>
          <w:iCs/>
          <w:lang w:val="en-NZ"/>
        </w:rPr>
        <w:t xml:space="preserve"> </w:t>
      </w:r>
      <w:r w:rsidRPr="005B6309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5B6309">
        <w:rPr>
          <w:lang w:val="en-NZ"/>
        </w:rPr>
        <w:t>comprised</w:t>
      </w:r>
      <w:r w:rsidR="005F4C9E">
        <w:rPr>
          <w:lang w:val="en-NZ"/>
        </w:rPr>
        <w:t xml:space="preserve"> </w:t>
      </w:r>
      <w:r w:rsidRPr="005B6309">
        <w:rPr>
          <w:lang w:val="en-NZ"/>
        </w:rPr>
        <w:t>of:</w:t>
      </w:r>
    </w:p>
    <w:p w14:paraId="5806E73A" w14:textId="77777777" w:rsidR="0071570E" w:rsidRDefault="001B2B65" w:rsidP="00886567">
      <w:pPr>
        <w:pStyle w:val="SingleTxtG"/>
      </w:pPr>
      <w:r>
        <w:tab/>
      </w:r>
      <w:r w:rsidR="00886567" w:rsidRPr="001D4224">
        <w:t>(a)</w:t>
      </w:r>
      <w:r w:rsidR="00886567" w:rsidRPr="001D4224">
        <w:tab/>
        <w:t>Appointing</w:t>
      </w:r>
      <w:r w:rsidR="005F4C9E">
        <w:t xml:space="preserve"> </w:t>
      </w:r>
      <w:r w:rsidR="00886567" w:rsidRPr="001D4224">
        <w:t>diversity</w:t>
      </w:r>
      <w:r w:rsidR="005F4C9E">
        <w:t xml:space="preserve"> </w:t>
      </w:r>
      <w:r w:rsidR="00886567" w:rsidRPr="001D4224">
        <w:t>and</w:t>
      </w:r>
      <w:r w:rsidR="005F4C9E">
        <w:t xml:space="preserve"> </w:t>
      </w:r>
      <w:r w:rsidR="00886567" w:rsidRPr="001D4224">
        <w:t>inclusion</w:t>
      </w:r>
      <w:r w:rsidR="005F4C9E">
        <w:t xml:space="preserve"> </w:t>
      </w:r>
      <w:r w:rsidR="00886567" w:rsidRPr="001D4224">
        <w:t>Functional</w:t>
      </w:r>
      <w:r w:rsidR="005F4C9E">
        <w:t xml:space="preserve"> </w:t>
      </w:r>
      <w:r w:rsidR="00886567" w:rsidRPr="001D4224">
        <w:t>Co-leads</w:t>
      </w:r>
      <w:r w:rsidR="00886567">
        <w:t>;</w:t>
      </w:r>
    </w:p>
    <w:p w14:paraId="32A92680" w14:textId="77777777" w:rsidR="0071570E" w:rsidRDefault="001B2B65" w:rsidP="00886567">
      <w:pPr>
        <w:pStyle w:val="SingleTxtG"/>
      </w:pPr>
      <w:r>
        <w:tab/>
      </w:r>
      <w:r w:rsidR="00886567" w:rsidRPr="001D4224">
        <w:t>(b)</w:t>
      </w:r>
      <w:r w:rsidR="00886567" w:rsidRPr="001D4224">
        <w:tab/>
        <w:t>Appointing</w:t>
      </w:r>
      <w:r w:rsidR="005F4C9E">
        <w:t xml:space="preserve"> </w:t>
      </w:r>
      <w:r w:rsidR="00886567" w:rsidRPr="001D4224">
        <w:t>a</w:t>
      </w:r>
      <w:r w:rsidR="005F4C9E">
        <w:t xml:space="preserve"> </w:t>
      </w:r>
      <w:r w:rsidR="00886567" w:rsidRPr="001D4224">
        <w:t>dedicated</w:t>
      </w:r>
      <w:r w:rsidR="005F4C9E">
        <w:t xml:space="preserve"> </w:t>
      </w:r>
      <w:r w:rsidR="00886567" w:rsidRPr="001D4224">
        <w:t>Deputy</w:t>
      </w:r>
      <w:r w:rsidR="005F4C9E">
        <w:t xml:space="preserve"> </w:t>
      </w:r>
      <w:r w:rsidR="00886567" w:rsidRPr="001D4224">
        <w:t>Commissioner</w:t>
      </w:r>
      <w:r w:rsidR="00886567">
        <w:t>;</w:t>
      </w:r>
    </w:p>
    <w:p w14:paraId="369352C1" w14:textId="77777777" w:rsidR="0071570E" w:rsidRDefault="001B2B65" w:rsidP="00886567">
      <w:pPr>
        <w:pStyle w:val="SingleTxtG"/>
      </w:pPr>
      <w:r>
        <w:tab/>
      </w:r>
      <w:r w:rsidR="00886567" w:rsidRPr="001D4224">
        <w:t>(c)</w:t>
      </w:r>
      <w:r w:rsidR="00886567" w:rsidRPr="001D4224">
        <w:tab/>
        <w:t>Strengthening</w:t>
      </w:r>
      <w:r w:rsidR="005F4C9E">
        <w:t xml:space="preserve"> </w:t>
      </w:r>
      <w:r w:rsidR="00886567" w:rsidRPr="001D4224">
        <w:t>chief</w:t>
      </w:r>
      <w:r w:rsidR="005F4C9E">
        <w:t xml:space="preserve"> </w:t>
      </w:r>
      <w:r w:rsidR="00886567" w:rsidRPr="001D4224">
        <w:t>executives</w:t>
      </w:r>
      <w:r w:rsidR="0071570E">
        <w:t>’</w:t>
      </w:r>
      <w:r w:rsidR="005F4C9E">
        <w:t xml:space="preserve"> </w:t>
      </w:r>
      <w:r w:rsidR="00886567" w:rsidRPr="001D4224">
        <w:t>expectations</w:t>
      </w:r>
      <w:r w:rsidR="00886567">
        <w:t>;</w:t>
      </w:r>
    </w:p>
    <w:p w14:paraId="431DA8EF" w14:textId="1E36C795" w:rsidR="00886567" w:rsidRPr="001D4224" w:rsidRDefault="001B2B65" w:rsidP="00886567">
      <w:pPr>
        <w:pStyle w:val="SingleTxtG"/>
      </w:pPr>
      <w:r>
        <w:tab/>
      </w:r>
      <w:r w:rsidR="00886567" w:rsidRPr="001D4224">
        <w:t>(d)</w:t>
      </w:r>
      <w:r w:rsidR="00886567" w:rsidRPr="001D4224">
        <w:tab/>
        <w:t>Setting</w:t>
      </w:r>
      <w:r w:rsidR="005F4C9E">
        <w:t xml:space="preserve"> </w:t>
      </w:r>
      <w:r w:rsidR="00886567" w:rsidRPr="001D4224">
        <w:t>diversity</w:t>
      </w:r>
      <w:r w:rsidR="005F4C9E">
        <w:t xml:space="preserve"> </w:t>
      </w:r>
      <w:r w:rsidR="00886567" w:rsidRPr="001D4224">
        <w:t>and</w:t>
      </w:r>
      <w:r w:rsidR="005F4C9E">
        <w:t xml:space="preserve"> </w:t>
      </w:r>
      <w:r w:rsidR="00886567" w:rsidRPr="001D4224">
        <w:t>inclusion</w:t>
      </w:r>
      <w:r w:rsidR="005F4C9E">
        <w:t xml:space="preserve"> </w:t>
      </w:r>
      <w:r w:rsidR="00886567" w:rsidRPr="001D4224">
        <w:t>mandatory</w:t>
      </w:r>
      <w:r w:rsidR="005F4C9E">
        <w:t xml:space="preserve"> </w:t>
      </w:r>
      <w:r w:rsidR="00886567" w:rsidRPr="001D4224">
        <w:t>requirements</w:t>
      </w:r>
      <w:r w:rsidR="005F4C9E">
        <w:t xml:space="preserve"> </w:t>
      </w:r>
      <w:r w:rsidR="00886567" w:rsidRPr="001D4224">
        <w:t>(which</w:t>
      </w:r>
      <w:r w:rsidR="005F4C9E">
        <w:t xml:space="preserve"> </w:t>
      </w:r>
      <w:r w:rsidR="00886567" w:rsidRPr="001D4224">
        <w:t>will</w:t>
      </w:r>
      <w:r w:rsidR="005F4C9E">
        <w:t xml:space="preserve"> </w:t>
      </w:r>
      <w:r w:rsidR="00886567" w:rsidRPr="001D4224">
        <w:t>have</w:t>
      </w:r>
      <w:r w:rsidR="005F4C9E">
        <w:t xml:space="preserve"> </w:t>
      </w:r>
      <w:r w:rsidR="00886567" w:rsidRPr="001D4224">
        <w:t>the</w:t>
      </w:r>
      <w:r w:rsidR="005F4C9E">
        <w:t xml:space="preserve"> </w:t>
      </w:r>
      <w:r w:rsidR="00886567" w:rsidRPr="001D4224">
        <w:t>most</w:t>
      </w:r>
      <w:r w:rsidR="005F4C9E">
        <w:t xml:space="preserve"> </w:t>
      </w:r>
      <w:r w:rsidR="00886567" w:rsidRPr="001D4224">
        <w:t>impact</w:t>
      </w:r>
      <w:r w:rsidR="005F4C9E">
        <w:t xml:space="preserve"> </w:t>
      </w:r>
      <w:r w:rsidR="00886567" w:rsidRPr="001D4224">
        <w:t>across</w:t>
      </w:r>
      <w:r w:rsidR="005F4C9E">
        <w:t xml:space="preserve"> </w:t>
      </w:r>
      <w:r w:rsidR="00886567" w:rsidRPr="001D4224">
        <w:t>all</w:t>
      </w:r>
      <w:r w:rsidR="005F4C9E">
        <w:t xml:space="preserve"> </w:t>
      </w:r>
      <w:r w:rsidR="00886567" w:rsidRPr="001D4224">
        <w:t>diversity</w:t>
      </w:r>
      <w:r w:rsidR="005F4C9E">
        <w:t xml:space="preserve"> </w:t>
      </w:r>
      <w:r w:rsidR="00886567" w:rsidRPr="001D4224">
        <w:t>dimensions)</w:t>
      </w:r>
      <w:r w:rsidR="00886567">
        <w:t>;</w:t>
      </w:r>
    </w:p>
    <w:p w14:paraId="63E6B223" w14:textId="4226FCB1" w:rsidR="00886567" w:rsidRPr="001D4224" w:rsidRDefault="001B2B65" w:rsidP="00886567">
      <w:pPr>
        <w:pStyle w:val="SingleTxtG"/>
      </w:pPr>
      <w:r>
        <w:tab/>
      </w:r>
      <w:r w:rsidR="00886567" w:rsidRPr="001D4224">
        <w:t>(e)</w:t>
      </w:r>
      <w:r w:rsidR="00886567" w:rsidRPr="001D4224">
        <w:tab/>
        <w:t>Enhancing</w:t>
      </w:r>
      <w:r w:rsidR="005F4C9E">
        <w:t xml:space="preserve"> </w:t>
      </w:r>
      <w:r w:rsidR="00886567" w:rsidRPr="001D4224">
        <w:t>reporting</w:t>
      </w:r>
      <w:r w:rsidR="00886567">
        <w:t>.</w:t>
      </w:r>
    </w:p>
    <w:p w14:paraId="244CD656" w14:textId="72DA05DD" w:rsidR="00886567" w:rsidRPr="00D7743A" w:rsidRDefault="00886567" w:rsidP="001B2B65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Diversity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workforce</w:t>
      </w:r>
    </w:p>
    <w:p w14:paraId="78AEAB5A" w14:textId="77777777" w:rsidR="0071570E" w:rsidRDefault="00886567" w:rsidP="00886567">
      <w:pPr>
        <w:pStyle w:val="SingleTxtG"/>
        <w:rPr>
          <w:lang w:val="en-NZ"/>
        </w:rPr>
      </w:pPr>
      <w:r w:rsidRPr="00727C1F">
        <w:rPr>
          <w:iCs/>
          <w:lang w:val="en-NZ"/>
        </w:rPr>
        <w:t>311.</w:t>
      </w:r>
      <w:r w:rsidRPr="00727C1F">
        <w:rPr>
          <w:iCs/>
          <w:lang w:val="en-NZ"/>
        </w:rPr>
        <w:tab/>
      </w:r>
      <w:r w:rsidRPr="00727C1F">
        <w:rPr>
          <w:lang w:val="en-NZ"/>
        </w:rPr>
        <w:t>PSC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collecting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publishing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workforce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data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annually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employees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since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2000.</w:t>
      </w:r>
    </w:p>
    <w:p w14:paraId="284B5781" w14:textId="4CDA95B9" w:rsidR="00886567" w:rsidRPr="00727C1F" w:rsidRDefault="00886567" w:rsidP="00886567">
      <w:pPr>
        <w:pStyle w:val="SingleTxtG"/>
        <w:rPr>
          <w:lang w:val="en-NZ"/>
        </w:rPr>
      </w:pPr>
      <w:r w:rsidRPr="00727C1F">
        <w:rPr>
          <w:iCs/>
          <w:lang w:val="en-NZ"/>
        </w:rPr>
        <w:t>312.</w:t>
      </w:r>
      <w:r w:rsidRPr="00727C1F">
        <w:rPr>
          <w:iCs/>
          <w:lang w:val="en-NZ"/>
        </w:rPr>
        <w:tab/>
      </w:r>
      <w:r w:rsidRPr="00727C1F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first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time,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2021,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PSC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conducted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census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survey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staff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36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core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727C1F">
        <w:rPr>
          <w:lang w:val="en-NZ"/>
        </w:rPr>
        <w:t>ublic</w:t>
      </w:r>
      <w:r w:rsidR="005F4C9E">
        <w:rPr>
          <w:lang w:val="en-NZ"/>
        </w:rPr>
        <w:t xml:space="preserve"> </w:t>
      </w:r>
      <w:r>
        <w:rPr>
          <w:lang w:val="en-NZ"/>
        </w:rPr>
        <w:t>s</w:t>
      </w:r>
      <w:r w:rsidRPr="00727C1F">
        <w:rPr>
          <w:lang w:val="en-NZ"/>
        </w:rPr>
        <w:t>ervice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agencies.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About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60,000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servants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asked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questions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focusing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lastRenderedPageBreak/>
        <w:t>diversity,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inclusion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work,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unified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service,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strengthening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Māori-Crown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relationships.</w:t>
      </w:r>
    </w:p>
    <w:p w14:paraId="2AF8CB21" w14:textId="77777777" w:rsidR="0071570E" w:rsidRDefault="00886567" w:rsidP="00886567">
      <w:pPr>
        <w:pStyle w:val="SingleTxtG"/>
      </w:pPr>
      <w:r>
        <w:rPr>
          <w:iCs/>
        </w:rPr>
        <w:t>313.</w:t>
      </w:r>
      <w:r>
        <w:rPr>
          <w:iCs/>
        </w:rPr>
        <w:tab/>
      </w:r>
      <w:r w:rsidRPr="00B30BDF"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workforce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becoming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ethnically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diverse.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example,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at</w:t>
      </w:r>
      <w:r w:rsidR="005F4C9E">
        <w:rPr>
          <w:lang w:val="en-NZ"/>
        </w:rPr>
        <w:t xml:space="preserve"> </w:t>
      </w:r>
      <w:r>
        <w:rPr>
          <w:lang w:val="en-NZ"/>
        </w:rPr>
        <w:t>30</w:t>
      </w:r>
      <w:r w:rsidR="005F4C9E">
        <w:rPr>
          <w:lang w:val="en-NZ"/>
        </w:rPr>
        <w:t xml:space="preserve"> </w:t>
      </w:r>
      <w:r>
        <w:rPr>
          <w:lang w:val="en-NZ"/>
        </w:rPr>
        <w:t>June</w:t>
      </w:r>
      <w:r w:rsidR="005F4C9E">
        <w:rPr>
          <w:lang w:val="en-NZ"/>
        </w:rPr>
        <w:t xml:space="preserve"> </w:t>
      </w:r>
      <w:r>
        <w:rPr>
          <w:lang w:val="en-NZ"/>
        </w:rPr>
        <w:t>2021,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ma</w:t>
      </w:r>
      <w:r>
        <w:rPr>
          <w:lang w:val="en-NZ"/>
        </w:rPr>
        <w:t>de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up</w:t>
      </w:r>
      <w:r w:rsidR="005F4C9E">
        <w:rPr>
          <w:lang w:val="en-NZ"/>
        </w:rPr>
        <w:t xml:space="preserve"> </w:t>
      </w:r>
      <w:r>
        <w:rPr>
          <w:lang w:val="en-NZ"/>
        </w:rPr>
        <w:t>10.2</w:t>
      </w:r>
      <w:r w:rsidRPr="00727C1F">
        <w:rPr>
          <w:lang w:val="en-NZ"/>
        </w:rPr>
        <w:t>%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727C1F">
        <w:rPr>
          <w:lang w:val="en-NZ"/>
        </w:rPr>
        <w:t>ublic</w:t>
      </w:r>
      <w:r w:rsidR="005F4C9E">
        <w:rPr>
          <w:lang w:val="en-NZ"/>
        </w:rPr>
        <w:t xml:space="preserve"> </w:t>
      </w:r>
      <w:r>
        <w:rPr>
          <w:lang w:val="en-NZ"/>
        </w:rPr>
        <w:t>s</w:t>
      </w:r>
      <w:r w:rsidRPr="00727C1F">
        <w:rPr>
          <w:lang w:val="en-NZ"/>
        </w:rPr>
        <w:t>ervice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force,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higher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than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both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labour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force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(6.6%)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Zealand</w:t>
      </w:r>
      <w:r w:rsidR="005F4C9E">
        <w:t xml:space="preserve"> </w:t>
      </w:r>
      <w:r>
        <w:t>population</w:t>
      </w:r>
      <w:r w:rsidR="005F4C9E">
        <w:t xml:space="preserve"> </w:t>
      </w:r>
      <w:r>
        <w:t>level</w:t>
      </w:r>
      <w:r w:rsidR="005F4C9E">
        <w:t xml:space="preserve"> </w:t>
      </w:r>
      <w:r>
        <w:t>(8.1%).</w:t>
      </w:r>
    </w:p>
    <w:p w14:paraId="63E4600A" w14:textId="5FF09108" w:rsidR="00886567" w:rsidRPr="00D7743A" w:rsidRDefault="00886567" w:rsidP="001B2B65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Representation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leadership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roles</w:t>
      </w:r>
    </w:p>
    <w:p w14:paraId="4B4559D7" w14:textId="17255A2A" w:rsidR="00886567" w:rsidRPr="00727C1F" w:rsidRDefault="00886567" w:rsidP="00886567">
      <w:pPr>
        <w:pStyle w:val="SingleTxtG"/>
        <w:rPr>
          <w:lang w:val="en-NZ"/>
        </w:rPr>
      </w:pPr>
      <w:r w:rsidRPr="00727C1F">
        <w:rPr>
          <w:iCs/>
          <w:lang w:val="en-NZ"/>
        </w:rPr>
        <w:t>314.</w:t>
      </w:r>
      <w:r w:rsidRPr="00727C1F">
        <w:rPr>
          <w:iCs/>
          <w:lang w:val="en-NZ"/>
        </w:rPr>
        <w:tab/>
      </w:r>
      <w:r w:rsidRPr="00727C1F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do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address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under-representation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Māori,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B30BDF">
        <w:t>minorities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service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leadership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roles,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well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continued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gaps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pay.</w:t>
      </w:r>
    </w:p>
    <w:p w14:paraId="74915D78" w14:textId="77777777" w:rsidR="0071570E" w:rsidRDefault="00886567" w:rsidP="00886567">
      <w:pPr>
        <w:pStyle w:val="SingleTxtG"/>
        <w:rPr>
          <w:lang w:val="en-NZ"/>
        </w:rPr>
      </w:pPr>
      <w:r w:rsidRPr="00727C1F">
        <w:rPr>
          <w:iCs/>
          <w:lang w:val="en-NZ"/>
        </w:rPr>
        <w:t>315.</w:t>
      </w:r>
      <w:r w:rsidRPr="00727C1F"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PSC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ha</w:t>
      </w:r>
      <w:r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focused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effort</w:t>
      </w:r>
      <w:r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increase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representation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Māori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B30BDF">
        <w:t>minorities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leadership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roles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A41A1E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range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dedicated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initiatives.</w:t>
      </w:r>
    </w:p>
    <w:p w14:paraId="4942FA3D" w14:textId="77777777" w:rsidR="0071570E" w:rsidRDefault="00886567" w:rsidP="00886567">
      <w:pPr>
        <w:pStyle w:val="SingleTxtG"/>
      </w:pPr>
      <w:r>
        <w:rPr>
          <w:iCs/>
          <w:lang w:val="en-NZ"/>
        </w:rPr>
        <w:t>316.</w:t>
      </w:r>
      <w:r>
        <w:rPr>
          <w:iCs/>
          <w:lang w:val="en-NZ"/>
        </w:rPr>
        <w:tab/>
      </w:r>
      <w:r w:rsidRPr="00A41A1E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number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chief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executives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core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service</w:t>
      </w:r>
      <w:r w:rsidR="005F4C9E">
        <w:rPr>
          <w:lang w:val="en-NZ"/>
        </w:rPr>
        <w:t xml:space="preserve"> </w:t>
      </w:r>
      <w:r>
        <w:rPr>
          <w:lang w:val="en-NZ"/>
        </w:rPr>
        <w:t>has</w:t>
      </w:r>
      <w:r w:rsidR="005F4C9E">
        <w:rPr>
          <w:lang w:val="en-NZ"/>
        </w:rPr>
        <w:t xml:space="preserve"> </w:t>
      </w:r>
      <w:r>
        <w:rPr>
          <w:lang w:val="en-NZ"/>
        </w:rPr>
        <w:t>more</w:t>
      </w:r>
      <w:r w:rsidR="005F4C9E">
        <w:rPr>
          <w:lang w:val="en-NZ"/>
        </w:rPr>
        <w:t xml:space="preserve"> </w:t>
      </w:r>
      <w:r>
        <w:rPr>
          <w:lang w:val="en-NZ"/>
        </w:rPr>
        <w:t>than</w:t>
      </w:r>
      <w:r w:rsidR="005F4C9E">
        <w:rPr>
          <w:lang w:val="en-NZ"/>
        </w:rPr>
        <w:t xml:space="preserve"> </w:t>
      </w:r>
      <w:r>
        <w:rPr>
          <w:lang w:val="en-NZ"/>
        </w:rPr>
        <w:t>doubled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30BDF">
        <w:t>six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last</w:t>
      </w:r>
      <w:r w:rsidR="005F4C9E">
        <w:rPr>
          <w:lang w:val="en-NZ"/>
        </w:rPr>
        <w:t xml:space="preserve"> </w:t>
      </w:r>
      <w:r>
        <w:rPr>
          <w:lang w:val="en-NZ"/>
        </w:rPr>
        <w:t>four</w:t>
      </w:r>
      <w:r w:rsidR="005F4C9E">
        <w:rPr>
          <w:lang w:val="en-NZ"/>
        </w:rPr>
        <w:t xml:space="preserve"> </w:t>
      </w:r>
      <w:r>
        <w:rPr>
          <w:lang w:val="en-NZ"/>
        </w:rPr>
        <w:t>years.</w:t>
      </w:r>
      <w:r w:rsidR="005F4C9E">
        <w:rPr>
          <w:lang w:val="en-NZ"/>
        </w:rPr>
        <w:t xml:space="preserve"> </w:t>
      </w:r>
      <w:r>
        <w:rPr>
          <w:lang w:val="en-NZ"/>
        </w:rPr>
        <w:t>There</w:t>
      </w:r>
      <w:r w:rsidR="005F4C9E">
        <w:rPr>
          <w:lang w:val="en-NZ"/>
        </w:rPr>
        <w:t xml:space="preserve"> </w:t>
      </w:r>
      <w:r>
        <w:rPr>
          <w:lang w:val="en-NZ"/>
        </w:rPr>
        <w:t>are</w:t>
      </w:r>
      <w:r w:rsidR="005F4C9E">
        <w:rPr>
          <w:lang w:val="en-NZ"/>
        </w:rPr>
        <w:t xml:space="preserve"> </w:t>
      </w:r>
      <w:r>
        <w:rPr>
          <w:lang w:val="en-NZ"/>
        </w:rPr>
        <w:t>now</w:t>
      </w:r>
      <w:r w:rsidR="005F4C9E">
        <w:rPr>
          <w:lang w:val="en-NZ"/>
        </w:rPr>
        <w:t xml:space="preserve"> </w:t>
      </w:r>
      <w:r>
        <w:rPr>
          <w:lang w:val="en-NZ"/>
        </w:rPr>
        <w:t>33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tier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2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leadership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positions,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up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nine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2016.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last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five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years,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number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727C1F">
        <w:rPr>
          <w:lang w:val="en-NZ"/>
        </w:rPr>
        <w:t>leaders</w:t>
      </w:r>
      <w:r w:rsidR="005F4C9E">
        <w:t xml:space="preserve"> </w:t>
      </w:r>
      <w:r w:rsidRPr="00A41A1E">
        <w:t>in</w:t>
      </w:r>
      <w:r w:rsidR="005F4C9E">
        <w:t xml:space="preserve"> </w:t>
      </w:r>
      <w:r w:rsidRPr="00A41A1E">
        <w:t>the</w:t>
      </w:r>
      <w:r w:rsidR="005F4C9E">
        <w:t xml:space="preserve"> </w:t>
      </w:r>
      <w:r w:rsidRPr="00A41A1E">
        <w:t>top</w:t>
      </w:r>
      <w:r w:rsidR="005F4C9E">
        <w:t xml:space="preserve"> </w:t>
      </w:r>
      <w:r w:rsidRPr="00A41A1E">
        <w:t>three</w:t>
      </w:r>
      <w:r w:rsidR="005F4C9E">
        <w:t xml:space="preserve"> </w:t>
      </w:r>
      <w:r w:rsidRPr="00A41A1E">
        <w:t>tiers</w:t>
      </w:r>
      <w:r w:rsidR="005F4C9E">
        <w:t xml:space="preserve"> </w:t>
      </w:r>
      <w:r w:rsidRPr="00A41A1E">
        <w:t>of</w:t>
      </w:r>
      <w:r w:rsidR="005F4C9E">
        <w:t xml:space="preserve"> </w:t>
      </w:r>
      <w:r w:rsidRPr="00A41A1E">
        <w:t>leadership</w:t>
      </w:r>
      <w:r w:rsidR="005F4C9E">
        <w:t xml:space="preserve"> </w:t>
      </w:r>
      <w:r>
        <w:t>has</w:t>
      </w:r>
      <w:r w:rsidR="005F4C9E">
        <w:t xml:space="preserve"> </w:t>
      </w:r>
      <w:r>
        <w:t>risen</w:t>
      </w:r>
      <w:r w:rsidR="005F4C9E">
        <w:t xml:space="preserve"> </w:t>
      </w:r>
      <w:r w:rsidRPr="00A41A1E">
        <w:t>from</w:t>
      </w:r>
      <w:r w:rsidR="005F4C9E">
        <w:t xml:space="preserve"> </w:t>
      </w:r>
      <w:r w:rsidRPr="00A41A1E">
        <w:t>22</w:t>
      </w:r>
      <w:r w:rsidR="005F4C9E">
        <w:t xml:space="preserve"> </w:t>
      </w:r>
      <w:r w:rsidRPr="00A41A1E">
        <w:t>to</w:t>
      </w:r>
      <w:r w:rsidR="005F4C9E">
        <w:t xml:space="preserve"> </w:t>
      </w:r>
      <w:r>
        <w:t>53</w:t>
      </w:r>
      <w:r w:rsidRPr="00A41A1E">
        <w:t>.</w:t>
      </w:r>
    </w:p>
    <w:p w14:paraId="7EF03A8E" w14:textId="07BBC360" w:rsidR="00886567" w:rsidRDefault="00886567" w:rsidP="001B2B65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Representation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governance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roles</w:t>
      </w:r>
    </w:p>
    <w:p w14:paraId="610358E3" w14:textId="223B7B0B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317.</w:t>
      </w:r>
      <w:r>
        <w:rPr>
          <w:iCs/>
          <w:lang w:val="en-NZ"/>
        </w:rPr>
        <w:tab/>
      </w:r>
      <w:r>
        <w:rPr>
          <w:lang w:val="en-NZ"/>
        </w:rPr>
        <w:t>T</w:t>
      </w:r>
      <w:r w:rsidRPr="00A50663">
        <w:rPr>
          <w:lang w:val="en-NZ"/>
        </w:rPr>
        <w:t>he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makes</w:t>
      </w:r>
      <w:r w:rsidR="005F4C9E">
        <w:rPr>
          <w:lang w:val="en-NZ"/>
        </w:rPr>
        <w:t xml:space="preserve"> </w:t>
      </w:r>
      <w:r>
        <w:rPr>
          <w:lang w:val="en-NZ"/>
        </w:rPr>
        <w:t>annual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appointments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430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state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sector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boards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committees.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20</w:t>
      </w:r>
      <w:r>
        <w:rPr>
          <w:lang w:val="en-NZ"/>
        </w:rPr>
        <w:t>20</w:t>
      </w:r>
      <w:r w:rsidRPr="00A50663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diversity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stock</w:t>
      </w:r>
      <w:r>
        <w:rPr>
          <w:lang w:val="en-NZ"/>
        </w:rPr>
        <w:t>-</w:t>
      </w:r>
      <w:r w:rsidRPr="00A50663">
        <w:rPr>
          <w:lang w:val="en-NZ"/>
        </w:rPr>
        <w:t>take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showed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71.4%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board</w:t>
      </w:r>
      <w:r w:rsidR="005F4C9E">
        <w:rPr>
          <w:lang w:val="en-NZ"/>
        </w:rPr>
        <w:t xml:space="preserve"> </w:t>
      </w:r>
      <w:r>
        <w:rPr>
          <w:lang w:val="en-NZ"/>
        </w:rPr>
        <w:t>members</w:t>
      </w:r>
      <w:r w:rsidR="005F4C9E">
        <w:rPr>
          <w:lang w:val="en-NZ"/>
        </w:rPr>
        <w:t xml:space="preserve"> </w:t>
      </w:r>
      <w:r>
        <w:rPr>
          <w:lang w:val="en-NZ"/>
        </w:rPr>
        <w:t>identified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European,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2</w:t>
      </w:r>
      <w:r>
        <w:rPr>
          <w:lang w:val="en-NZ"/>
        </w:rPr>
        <w:t>2</w:t>
      </w:r>
      <w:r w:rsidRPr="00A50663">
        <w:rPr>
          <w:lang w:val="en-NZ"/>
        </w:rPr>
        <w:t>.</w:t>
      </w:r>
      <w:r>
        <w:rPr>
          <w:lang w:val="en-NZ"/>
        </w:rPr>
        <w:t>3</w:t>
      </w:r>
      <w:r w:rsidRPr="00A50663">
        <w:rPr>
          <w:lang w:val="en-NZ"/>
        </w:rPr>
        <w:t>%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Māori,</w:t>
      </w:r>
      <w:r w:rsidR="005F4C9E">
        <w:rPr>
          <w:lang w:val="en-NZ"/>
        </w:rPr>
        <w:t xml:space="preserve"> </w:t>
      </w:r>
      <w:r>
        <w:rPr>
          <w:lang w:val="en-NZ"/>
        </w:rPr>
        <w:t>5</w:t>
      </w:r>
      <w:r w:rsidRPr="00A50663">
        <w:rPr>
          <w:lang w:val="en-NZ"/>
        </w:rPr>
        <w:t>.</w:t>
      </w:r>
      <w:r>
        <w:rPr>
          <w:lang w:val="en-NZ"/>
        </w:rPr>
        <w:t>4</w:t>
      </w:r>
      <w:r w:rsidRPr="00A50663">
        <w:rPr>
          <w:lang w:val="en-NZ"/>
        </w:rPr>
        <w:t>%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communities,</w:t>
      </w:r>
      <w:r w:rsidR="005F4C9E">
        <w:rPr>
          <w:lang w:val="en-NZ"/>
        </w:rPr>
        <w:t xml:space="preserve"> </w:t>
      </w:r>
      <w:r>
        <w:rPr>
          <w:lang w:val="en-NZ"/>
        </w:rPr>
        <w:t>4</w:t>
      </w:r>
      <w:r w:rsidRPr="00A50663">
        <w:rPr>
          <w:lang w:val="en-NZ"/>
        </w:rPr>
        <w:t>.</w:t>
      </w:r>
      <w:r>
        <w:rPr>
          <w:lang w:val="en-NZ"/>
        </w:rPr>
        <w:t>0</w:t>
      </w:r>
      <w:r w:rsidRPr="00A50663">
        <w:rPr>
          <w:lang w:val="en-NZ"/>
        </w:rPr>
        <w:t>%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A50663">
        <w:rPr>
          <w:lang w:val="en-NZ"/>
        </w:rPr>
        <w:t>Asian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0.8%</w:t>
      </w:r>
      <w:r w:rsidR="005F4C9E">
        <w:rPr>
          <w:lang w:val="en-NZ"/>
        </w:rPr>
        <w:t xml:space="preserve"> </w:t>
      </w:r>
      <w:r>
        <w:rPr>
          <w:lang w:val="en-NZ"/>
        </w:rPr>
        <w:t>MELAA.</w:t>
      </w:r>
    </w:p>
    <w:p w14:paraId="5875EDAE" w14:textId="6A954AA5" w:rsidR="00886567" w:rsidRPr="00440E23" w:rsidRDefault="00886567" w:rsidP="001B2B65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Addressing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inequity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sector</w:t>
      </w:r>
    </w:p>
    <w:p w14:paraId="34117FBC" w14:textId="77777777" w:rsidR="0071570E" w:rsidRDefault="00886567" w:rsidP="00886567">
      <w:pPr>
        <w:pStyle w:val="SingleTxtG"/>
        <w:rPr>
          <w:lang w:val="en-NZ"/>
        </w:rPr>
      </w:pPr>
      <w:r w:rsidRPr="00FD112B">
        <w:rPr>
          <w:iCs/>
          <w:lang w:val="en-NZ"/>
        </w:rPr>
        <w:t>318.</w:t>
      </w:r>
      <w:r w:rsidRPr="00FD112B">
        <w:rPr>
          <w:iCs/>
          <w:lang w:val="en-NZ"/>
        </w:rPr>
        <w:tab/>
      </w:r>
      <w:r w:rsidRPr="00FD112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2018,</w:t>
      </w:r>
      <w:r w:rsidR="005F4C9E">
        <w:rPr>
          <w:lang w:val="en-NZ"/>
        </w:rPr>
        <w:t xml:space="preserve"> </w:t>
      </w:r>
      <w:r>
        <w:rPr>
          <w:lang w:val="en-NZ"/>
        </w:rPr>
        <w:t>PSC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MfW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jointly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established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Gender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Taskforce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lead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substantially</w:t>
      </w:r>
      <w:r w:rsidR="005F4C9E">
        <w:rPr>
          <w:lang w:val="en-NZ"/>
        </w:rPr>
        <w:t xml:space="preserve"> </w:t>
      </w:r>
      <w:r w:rsidRPr="00B30BDF">
        <w:t>reduce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gender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gap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address</w:t>
      </w:r>
      <w:r w:rsidR="005F4C9E">
        <w:rPr>
          <w:lang w:val="en-NZ"/>
        </w:rPr>
        <w:t xml:space="preserve"> </w:t>
      </w:r>
      <w:r>
        <w:rPr>
          <w:lang w:val="en-NZ"/>
        </w:rPr>
        <w:t>gender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undervaluation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FD112B">
        <w:rPr>
          <w:lang w:val="en-NZ"/>
        </w:rPr>
        <w:t>ublic</w:t>
      </w:r>
      <w:r w:rsidR="005F4C9E">
        <w:rPr>
          <w:lang w:val="en-NZ"/>
        </w:rPr>
        <w:t xml:space="preserve"> </w:t>
      </w:r>
      <w:r>
        <w:rPr>
          <w:lang w:val="en-NZ"/>
        </w:rPr>
        <w:t>s</w:t>
      </w:r>
      <w:r w:rsidRPr="00FD112B">
        <w:rPr>
          <w:lang w:val="en-NZ"/>
        </w:rPr>
        <w:t>ector.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Implementation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Pr="00FD112B">
        <w:rPr>
          <w:lang w:val="en-NZ"/>
        </w:rPr>
        <w:t>ction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FD112B">
        <w:rPr>
          <w:lang w:val="en-NZ"/>
        </w:rPr>
        <w:t>lan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settlement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</w:t>
      </w:r>
      <w:r>
        <w:rPr>
          <w:lang w:val="en-NZ"/>
        </w:rPr>
        <w:t>wo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equity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claims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contributed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reduction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service</w:t>
      </w:r>
      <w:r w:rsidR="005F4C9E">
        <w:rPr>
          <w:lang w:val="en-NZ"/>
        </w:rPr>
        <w:t xml:space="preserve"> </w:t>
      </w:r>
      <w:r>
        <w:rPr>
          <w:lang w:val="en-NZ"/>
        </w:rPr>
        <w:t>gender</w:t>
      </w:r>
      <w:r w:rsidR="005F4C9E">
        <w:rPr>
          <w:lang w:val="en-NZ"/>
        </w:rPr>
        <w:t xml:space="preserve"> </w:t>
      </w:r>
      <w:r>
        <w:rPr>
          <w:lang w:val="en-NZ"/>
        </w:rPr>
        <w:t>pay</w:t>
      </w:r>
      <w:r w:rsidR="005F4C9E">
        <w:rPr>
          <w:lang w:val="en-NZ"/>
        </w:rPr>
        <w:t xml:space="preserve"> </w:t>
      </w:r>
      <w:r>
        <w:rPr>
          <w:lang w:val="en-NZ"/>
        </w:rPr>
        <w:t>gap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8</w:t>
      </w:r>
      <w:r w:rsidRPr="00FD112B">
        <w:rPr>
          <w:lang w:val="en-NZ"/>
        </w:rPr>
        <w:t>.6%,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at</w:t>
      </w:r>
      <w:r w:rsidR="005F4C9E">
        <w:rPr>
          <w:lang w:val="en-NZ"/>
        </w:rPr>
        <w:t xml:space="preserve"> </w:t>
      </w:r>
      <w:r>
        <w:rPr>
          <w:lang w:val="en-NZ"/>
        </w:rPr>
        <w:t>30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June,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202</w:t>
      </w:r>
      <w:r>
        <w:rPr>
          <w:lang w:val="en-NZ"/>
        </w:rPr>
        <w:t>1</w:t>
      </w:r>
      <w:r w:rsidRPr="00FD112B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12.2%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2018.</w:t>
      </w:r>
    </w:p>
    <w:p w14:paraId="19C7FEA5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319.</w:t>
      </w:r>
      <w:r>
        <w:rPr>
          <w:iCs/>
          <w:lang w:val="en-NZ"/>
        </w:rPr>
        <w:tab/>
      </w:r>
      <w:r w:rsidRPr="00FD112B"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women,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well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those</w:t>
      </w:r>
      <w:r w:rsidR="005F4C9E">
        <w:rPr>
          <w:lang w:val="en-NZ"/>
        </w:rPr>
        <w:t xml:space="preserve"> </w:t>
      </w:r>
      <w:r>
        <w:rPr>
          <w:lang w:val="en-NZ"/>
        </w:rPr>
        <w:t>from</w:t>
      </w:r>
      <w:r w:rsidR="005F4C9E">
        <w:rPr>
          <w:lang w:val="en-NZ"/>
        </w:rPr>
        <w:t xml:space="preserve"> </w:t>
      </w:r>
      <w:r>
        <w:rPr>
          <w:lang w:val="en-NZ"/>
        </w:rPr>
        <w:t>other</w:t>
      </w:r>
      <w:r w:rsidR="005F4C9E">
        <w:rPr>
          <w:lang w:val="en-NZ"/>
        </w:rPr>
        <w:t xml:space="preserve"> </w:t>
      </w:r>
      <w:r>
        <w:rPr>
          <w:lang w:val="en-NZ"/>
        </w:rPr>
        <w:t>ethnic</w:t>
      </w:r>
      <w:r w:rsidR="005F4C9E">
        <w:rPr>
          <w:lang w:val="en-NZ"/>
        </w:rPr>
        <w:t xml:space="preserve"> </w:t>
      </w:r>
      <w:r>
        <w:rPr>
          <w:lang w:val="en-NZ"/>
        </w:rPr>
        <w:t>minorities,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still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face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higher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gaps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than</w:t>
      </w:r>
      <w:r w:rsidR="005F4C9E">
        <w:rPr>
          <w:lang w:val="en-NZ"/>
        </w:rPr>
        <w:t xml:space="preserve"> </w:t>
      </w:r>
      <w:r>
        <w:rPr>
          <w:lang w:val="en-NZ"/>
        </w:rPr>
        <w:t>Pākehā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women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Māori,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Asian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women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under-represented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leadership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over-represented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lower-paid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occupations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FD112B">
        <w:rPr>
          <w:lang w:val="en-NZ"/>
        </w:rPr>
        <w:t>ublic</w:t>
      </w:r>
      <w:r w:rsidR="005F4C9E">
        <w:rPr>
          <w:lang w:val="en-NZ"/>
        </w:rPr>
        <w:t xml:space="preserve"> </w:t>
      </w:r>
      <w:r>
        <w:rPr>
          <w:lang w:val="en-NZ"/>
        </w:rPr>
        <w:t>s</w:t>
      </w:r>
      <w:r w:rsidRPr="00FD112B">
        <w:rPr>
          <w:lang w:val="en-NZ"/>
        </w:rPr>
        <w:t>ervice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than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women</w:t>
      </w:r>
      <w:r w:rsidR="005F4C9E">
        <w:rPr>
          <w:lang w:val="en-NZ"/>
        </w:rPr>
        <w:t xml:space="preserve"> </w:t>
      </w:r>
      <w:r w:rsidRPr="00FD112B">
        <w:rPr>
          <w:lang w:val="en-NZ"/>
        </w:rPr>
        <w:t>overall.</w:t>
      </w:r>
    </w:p>
    <w:p w14:paraId="6DE87099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320.</w:t>
      </w:r>
      <w:r>
        <w:rPr>
          <w:iCs/>
          <w:lang w:val="en-NZ"/>
        </w:rPr>
        <w:tab/>
      </w:r>
      <w:r w:rsidRPr="005D099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2020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PSC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released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guidance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measuring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analysing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eth</w:t>
      </w:r>
      <w:r>
        <w:rPr>
          <w:lang w:val="en-NZ"/>
        </w:rPr>
        <w:t>n</w:t>
      </w:r>
      <w:r w:rsidRPr="005D099B">
        <w:rPr>
          <w:lang w:val="en-NZ"/>
        </w:rPr>
        <w:t>ic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gaps,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gender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B30BDF">
        <w:t>gaps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ethnicity</w:t>
      </w:r>
      <w:r w:rsidRPr="005D099B"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I</w:t>
      </w:r>
      <w:r w:rsidRPr="005D099B">
        <w:rPr>
          <w:lang w:val="en-NZ"/>
        </w:rPr>
        <w:t>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August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2021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PSC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established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position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Assistant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Deputy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Commissioner,</w:t>
      </w:r>
      <w:r w:rsidR="005F4C9E">
        <w:rPr>
          <w:lang w:val="en-NZ"/>
        </w:rPr>
        <w:t xml:space="preserve"> </w:t>
      </w:r>
      <w:r>
        <w:rPr>
          <w:lang w:val="en-NZ"/>
        </w:rPr>
        <w:t>Equal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Pay.</w:t>
      </w:r>
    </w:p>
    <w:p w14:paraId="421A5F41" w14:textId="77777777" w:rsidR="0071570E" w:rsidRDefault="00886567" w:rsidP="00886567">
      <w:pPr>
        <w:pStyle w:val="SingleTxtG"/>
        <w:rPr>
          <w:lang w:val="en-NZ"/>
        </w:rPr>
      </w:pPr>
      <w:r w:rsidRPr="00526BC0">
        <w:rPr>
          <w:iCs/>
          <w:lang w:val="en-NZ"/>
        </w:rPr>
        <w:t>321.</w:t>
      </w:r>
      <w:r w:rsidRPr="00526BC0">
        <w:rPr>
          <w:iCs/>
          <w:lang w:val="en-NZ"/>
        </w:rPr>
        <w:tab/>
      </w:r>
      <w:r>
        <w:rPr>
          <w:lang w:val="en-NZ"/>
        </w:rPr>
        <w:t>A</w:t>
      </w:r>
      <w:r w:rsidRPr="00526BC0">
        <w:rPr>
          <w:lang w:val="en-NZ"/>
        </w:rPr>
        <w:t>n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action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plan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(</w:t>
      </w:r>
      <w:r w:rsidRPr="00405B2B">
        <w:rPr>
          <w:i/>
          <w:iCs/>
          <w:lang w:val="en-NZ"/>
        </w:rPr>
        <w:t>Kia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Toipoto</w:t>
      </w:r>
      <w:r w:rsidRPr="00526BC0">
        <w:rPr>
          <w:lang w:val="en-NZ"/>
        </w:rPr>
        <w:t>)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developed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collaboration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unions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substantially</w:t>
      </w:r>
      <w:r w:rsidR="005F4C9E">
        <w:rPr>
          <w:lang w:val="en-NZ"/>
        </w:rPr>
        <w:t xml:space="preserve"> </w:t>
      </w:r>
      <w:r w:rsidRPr="00B30BDF">
        <w:t>reduce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gender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gaps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men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women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sector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within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next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three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years.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equity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assessment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tool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(</w:t>
      </w:r>
      <w:r w:rsidRPr="00405B2B">
        <w:rPr>
          <w:i/>
          <w:iCs/>
          <w:lang w:val="en-NZ"/>
        </w:rPr>
        <w:t>Te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Orowaru</w:t>
      </w:r>
      <w:r w:rsidRPr="00526BC0">
        <w:rPr>
          <w:lang w:val="en-NZ"/>
        </w:rPr>
        <w:t>)</w:t>
      </w:r>
      <w:r w:rsidR="005F4C9E">
        <w:rPr>
          <w:lang w:val="en-NZ"/>
        </w:rPr>
        <w:t xml:space="preserve"> </w:t>
      </w:r>
      <w:r>
        <w:rPr>
          <w:lang w:val="en-NZ"/>
        </w:rPr>
        <w:t>has</w:t>
      </w:r>
      <w:r w:rsidR="005F4C9E">
        <w:rPr>
          <w:lang w:val="en-NZ"/>
        </w:rPr>
        <w:t xml:space="preserve"> </w:t>
      </w:r>
      <w:r>
        <w:rPr>
          <w:lang w:val="en-NZ"/>
        </w:rPr>
        <w:t>also</w:t>
      </w:r>
      <w:r w:rsidR="005F4C9E">
        <w:rPr>
          <w:lang w:val="en-NZ"/>
        </w:rPr>
        <w:t xml:space="preserve"> </w:t>
      </w:r>
      <w:r>
        <w:rPr>
          <w:lang w:val="en-NZ"/>
        </w:rPr>
        <w:t>been</w:t>
      </w:r>
      <w:r w:rsidR="005F4C9E">
        <w:rPr>
          <w:lang w:val="en-NZ"/>
        </w:rPr>
        <w:t xml:space="preserve"> </w:t>
      </w:r>
      <w:r>
        <w:rPr>
          <w:lang w:val="en-NZ"/>
        </w:rPr>
        <w:t>developed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assist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agencies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appropriately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value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cultural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skills,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especially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ao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26BC0">
        <w:rPr>
          <w:lang w:val="en-NZ"/>
        </w:rPr>
        <w:t>skills.</w:t>
      </w:r>
    </w:p>
    <w:p w14:paraId="0A52DFD0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322.</w:t>
      </w:r>
      <w:r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acknowledged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benefit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work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address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ethnic</w:t>
      </w:r>
      <w:r w:rsidR="005F4C9E">
        <w:rPr>
          <w:lang w:val="en-NZ"/>
        </w:rPr>
        <w:t xml:space="preserve"> </w:t>
      </w:r>
      <w:r>
        <w:rPr>
          <w:lang w:val="en-NZ"/>
        </w:rPr>
        <w:t>pay</w:t>
      </w:r>
      <w:r w:rsidR="005F4C9E">
        <w:rPr>
          <w:lang w:val="en-NZ"/>
        </w:rPr>
        <w:t xml:space="preserve"> </w:t>
      </w:r>
      <w:r>
        <w:rPr>
          <w:lang w:val="en-NZ"/>
        </w:rPr>
        <w:t>gap,</w:t>
      </w:r>
      <w:r w:rsidR="005F4C9E">
        <w:rPr>
          <w:lang w:val="en-NZ"/>
        </w:rPr>
        <w:t xml:space="preserve"> </w:t>
      </w:r>
      <w:r>
        <w:rPr>
          <w:lang w:val="en-NZ"/>
        </w:rPr>
        <w:t>but</w:t>
      </w:r>
      <w:r w:rsidR="005F4C9E">
        <w:rPr>
          <w:lang w:val="en-NZ"/>
        </w:rPr>
        <w:t xml:space="preserve"> </w:t>
      </w:r>
      <w:r>
        <w:rPr>
          <w:lang w:val="en-NZ"/>
        </w:rPr>
        <w:t>emphasised</w:t>
      </w:r>
      <w:r w:rsidR="005F4C9E">
        <w:rPr>
          <w:lang w:val="en-NZ"/>
        </w:rPr>
        <w:t xml:space="preserve"> </w:t>
      </w:r>
      <w:r w:rsidRPr="00B30BDF"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an</w:t>
      </w:r>
      <w:r w:rsidR="005F4C9E">
        <w:rPr>
          <w:lang w:val="en-NZ"/>
        </w:rPr>
        <w:t xml:space="preserve"> </w:t>
      </w:r>
      <w:r>
        <w:rPr>
          <w:lang w:val="en-NZ"/>
        </w:rPr>
        <w:t>ongoing</w:t>
      </w:r>
      <w:r w:rsidR="005F4C9E">
        <w:rPr>
          <w:lang w:val="en-NZ"/>
        </w:rPr>
        <w:t xml:space="preserve"> </w:t>
      </w:r>
      <w:r>
        <w:rPr>
          <w:lang w:val="en-NZ"/>
        </w:rPr>
        <w:t>concern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sector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private</w:t>
      </w:r>
      <w:r w:rsidR="005F4C9E">
        <w:rPr>
          <w:lang w:val="en-NZ"/>
        </w:rPr>
        <w:t xml:space="preserve"> </w:t>
      </w:r>
      <w:r>
        <w:rPr>
          <w:lang w:val="en-NZ"/>
        </w:rPr>
        <w:t>sector.</w:t>
      </w:r>
    </w:p>
    <w:p w14:paraId="2562671D" w14:textId="77777777" w:rsidR="0071570E" w:rsidRDefault="00886567" w:rsidP="00886567">
      <w:pPr>
        <w:pStyle w:val="SingleTxtG"/>
        <w:rPr>
          <w:lang w:val="en-NZ"/>
        </w:rPr>
      </w:pPr>
      <w:r w:rsidRPr="00405B2B">
        <w:rPr>
          <w:iCs/>
          <w:lang w:val="en-NZ"/>
        </w:rPr>
        <w:t>323.</w:t>
      </w:r>
      <w:r w:rsidRPr="00405B2B">
        <w:rPr>
          <w:iCs/>
          <w:lang w:val="en-NZ"/>
        </w:rPr>
        <w:tab/>
      </w:r>
      <w:r w:rsidRPr="00405B2B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B30BDF">
        <w:t>submissions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stated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unions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should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better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supported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refugees,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migrants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workers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diverse</w:t>
      </w:r>
      <w:r w:rsidR="005F4C9E">
        <w:rPr>
          <w:lang w:val="en-NZ"/>
        </w:rPr>
        <w:t xml:space="preserve"> </w:t>
      </w:r>
      <w:r w:rsidRPr="00405B2B">
        <w:rPr>
          <w:lang w:val="en-NZ"/>
        </w:rPr>
        <w:t>cultures.</w:t>
      </w:r>
    </w:p>
    <w:p w14:paraId="51D01A33" w14:textId="77777777" w:rsidR="0071570E" w:rsidRDefault="00886567" w:rsidP="00886567">
      <w:pPr>
        <w:pStyle w:val="SingleTxtG"/>
        <w:rPr>
          <w:lang w:val="en-NZ"/>
        </w:rPr>
      </w:pPr>
      <w:r w:rsidRPr="00526BC0">
        <w:rPr>
          <w:iCs/>
          <w:lang w:val="en-NZ"/>
        </w:rPr>
        <w:t>324.</w:t>
      </w:r>
      <w:r w:rsidRPr="00526BC0"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also</w:t>
      </w:r>
      <w:r w:rsidR="005F4C9E">
        <w:rPr>
          <w:lang w:val="en-NZ"/>
        </w:rPr>
        <w:t xml:space="preserve"> </w:t>
      </w:r>
      <w:r>
        <w:rPr>
          <w:lang w:val="en-NZ"/>
        </w:rPr>
        <w:t>highlighted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3205A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03205A">
        <w:rPr>
          <w:lang w:val="en-NZ"/>
        </w:rPr>
        <w:t>Pay</w:t>
      </w:r>
      <w:r w:rsidR="005F4C9E">
        <w:rPr>
          <w:lang w:val="en-NZ"/>
        </w:rPr>
        <w:t xml:space="preserve"> </w:t>
      </w:r>
      <w:r w:rsidRPr="0003205A">
        <w:rPr>
          <w:lang w:val="en-NZ"/>
        </w:rPr>
        <w:t>Gap</w:t>
      </w:r>
      <w:r w:rsidR="005F4C9E">
        <w:rPr>
          <w:lang w:val="en-NZ"/>
        </w:rPr>
        <w:t xml:space="preserve"> </w:t>
      </w:r>
      <w:r w:rsidRPr="0003205A">
        <w:rPr>
          <w:lang w:val="en-NZ"/>
        </w:rPr>
        <w:t>Inquiry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being</w:t>
      </w:r>
      <w:r w:rsidR="005F4C9E">
        <w:rPr>
          <w:lang w:val="en-NZ"/>
        </w:rPr>
        <w:t xml:space="preserve"> </w:t>
      </w:r>
      <w:r>
        <w:rPr>
          <w:lang w:val="en-NZ"/>
        </w:rPr>
        <w:t>undertaken</w:t>
      </w:r>
      <w:r w:rsidR="005F4C9E">
        <w:rPr>
          <w:lang w:val="en-NZ"/>
        </w:rPr>
        <w:t xml:space="preserve"> </w:t>
      </w:r>
      <w:r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B30BDF"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HRC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better</w:t>
      </w:r>
      <w:r w:rsidR="005F4C9E">
        <w:rPr>
          <w:lang w:val="en-NZ"/>
        </w:rPr>
        <w:t xml:space="preserve"> </w:t>
      </w:r>
      <w:r>
        <w:rPr>
          <w:lang w:val="en-NZ"/>
        </w:rPr>
        <w:t>understand</w:t>
      </w:r>
      <w:r w:rsidR="005F4C9E">
        <w:rPr>
          <w:lang w:val="en-NZ"/>
        </w:rPr>
        <w:t xml:space="preserve"> </w:t>
      </w:r>
      <w:r>
        <w:rPr>
          <w:lang w:val="en-NZ"/>
        </w:rPr>
        <w:t>why</w:t>
      </w:r>
      <w:r w:rsidR="005F4C9E">
        <w:rPr>
          <w:lang w:val="en-NZ"/>
        </w:rPr>
        <w:t xml:space="preserve"> </w:t>
      </w:r>
      <w:r w:rsidRPr="0003205A"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03205A">
        <w:rPr>
          <w:lang w:val="en-NZ"/>
        </w:rPr>
        <w:t>ay</w:t>
      </w:r>
      <w:r w:rsidR="005F4C9E">
        <w:rPr>
          <w:lang w:val="en-NZ"/>
        </w:rPr>
        <w:t xml:space="preserve"> </w:t>
      </w:r>
      <w:r>
        <w:rPr>
          <w:lang w:val="en-NZ"/>
        </w:rPr>
        <w:t>g</w:t>
      </w:r>
      <w:r w:rsidRPr="0003205A">
        <w:rPr>
          <w:lang w:val="en-NZ"/>
        </w:rPr>
        <w:t>aps</w:t>
      </w:r>
      <w:r w:rsidR="005F4C9E">
        <w:rPr>
          <w:lang w:val="en-NZ"/>
        </w:rPr>
        <w:t xml:space="preserve"> </w:t>
      </w:r>
      <w:r w:rsidRPr="0003205A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03205A">
        <w:rPr>
          <w:lang w:val="en-NZ"/>
        </w:rPr>
        <w:t>substantial</w:t>
      </w:r>
      <w:r w:rsidR="005F4C9E">
        <w:rPr>
          <w:lang w:val="en-NZ"/>
        </w:rPr>
        <w:t xml:space="preserve"> </w:t>
      </w:r>
      <w:r w:rsidRPr="0003205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3205A">
        <w:rPr>
          <w:lang w:val="en-NZ"/>
        </w:rPr>
        <w:t>persistent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especially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private</w:t>
      </w:r>
      <w:r w:rsidR="005F4C9E">
        <w:rPr>
          <w:lang w:val="en-NZ"/>
        </w:rPr>
        <w:t xml:space="preserve"> </w:t>
      </w:r>
      <w:r>
        <w:rPr>
          <w:lang w:val="en-NZ"/>
        </w:rPr>
        <w:t>sector.</w:t>
      </w:r>
    </w:p>
    <w:bookmarkEnd w:id="78"/>
    <w:p w14:paraId="24A07C59" w14:textId="4B1A7A3C" w:rsidR="00886567" w:rsidRPr="00882829" w:rsidRDefault="00886567" w:rsidP="001B2B65">
      <w:pPr>
        <w:pStyle w:val="H23G"/>
      </w:pPr>
      <w:r>
        <w:tab/>
        <w:t>28.</w:t>
      </w:r>
      <w:r>
        <w:tab/>
      </w:r>
      <w:r w:rsidRPr="00882829">
        <w:t>Social</w:t>
      </w:r>
      <w:r w:rsidR="005F4C9E">
        <w:t xml:space="preserve"> </w:t>
      </w:r>
      <w:r w:rsidRPr="00882829">
        <w:t>wellbeing</w:t>
      </w:r>
      <w:r w:rsidR="005F4C9E">
        <w:t xml:space="preserve"> </w:t>
      </w:r>
      <w:r w:rsidRPr="00882829">
        <w:t>outcomes</w:t>
      </w:r>
      <w:r w:rsidR="005F4C9E">
        <w:t xml:space="preserve"> </w:t>
      </w:r>
      <w:r w:rsidRPr="00882829">
        <w:t>for</w:t>
      </w:r>
      <w:r w:rsidR="005F4C9E">
        <w:t xml:space="preserve"> </w:t>
      </w:r>
      <w:r w:rsidRPr="00882829">
        <w:t>Māori</w:t>
      </w:r>
      <w:r w:rsidR="005F4C9E">
        <w:t xml:space="preserve"> </w:t>
      </w:r>
      <w:r w:rsidRPr="00882829">
        <w:t>and</w:t>
      </w:r>
      <w:r w:rsidR="005F4C9E">
        <w:t xml:space="preserve"> </w:t>
      </w:r>
      <w:r w:rsidRPr="00882829">
        <w:t>Pacific</w:t>
      </w:r>
      <w:r w:rsidR="005F4C9E">
        <w:t xml:space="preserve"> </w:t>
      </w:r>
      <w:r w:rsidRPr="00882829">
        <w:t>peoples</w:t>
      </w:r>
    </w:p>
    <w:p w14:paraId="43F65F61" w14:textId="77777777" w:rsidR="0071570E" w:rsidRDefault="00886567" w:rsidP="00886567">
      <w:pPr>
        <w:pStyle w:val="SingleTxtG"/>
        <w:rPr>
          <w:lang w:val="en-NZ"/>
        </w:rPr>
      </w:pPr>
      <w:r w:rsidRPr="00390C0E">
        <w:rPr>
          <w:iCs/>
          <w:lang w:val="en-NZ"/>
        </w:rPr>
        <w:t>325.</w:t>
      </w:r>
      <w:r w:rsidRPr="00390C0E">
        <w:rPr>
          <w:iCs/>
          <w:lang w:val="en-NZ"/>
        </w:rPr>
        <w:tab/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key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component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405B2B">
        <w:rPr>
          <w:i/>
          <w:iCs/>
          <w:lang w:val="en-NZ"/>
        </w:rPr>
        <w:t>All-of-Government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Pacific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Wellbeing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Strategy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establishment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405B2B">
        <w:rPr>
          <w:i/>
          <w:iCs/>
          <w:lang w:val="en-NZ"/>
        </w:rPr>
        <w:t>All-of-Government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Pacific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Wellbeing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Outcomes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Framework</w:t>
      </w:r>
      <w:r w:rsidRPr="00390C0E"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will</w:t>
      </w:r>
      <w:r w:rsidR="005F4C9E">
        <w:rPr>
          <w:lang w:val="en-NZ"/>
        </w:rPr>
        <w:t xml:space="preserve"> </w:t>
      </w:r>
      <w:r>
        <w:rPr>
          <w:lang w:val="en-NZ"/>
        </w:rPr>
        <w:lastRenderedPageBreak/>
        <w:t>identify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Pacific-specific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progress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aspirations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set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out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reported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405B2B">
        <w:rPr>
          <w:i/>
          <w:iCs/>
          <w:lang w:val="en-NZ"/>
        </w:rPr>
        <w:t>Lalanga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Fou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390C0E">
        <w:rPr>
          <w:lang w:val="en-NZ"/>
        </w:rPr>
        <w:t>communities.</w:t>
      </w:r>
    </w:p>
    <w:p w14:paraId="247993C3" w14:textId="77777777" w:rsidR="0071570E" w:rsidRDefault="00886567" w:rsidP="00886567">
      <w:pPr>
        <w:pStyle w:val="SingleTxtG"/>
      </w:pPr>
      <w:r w:rsidRPr="00B30BDF">
        <w:rPr>
          <w:iCs/>
        </w:rPr>
        <w:t>326.</w:t>
      </w:r>
      <w:r w:rsidRPr="00B30BDF">
        <w:rPr>
          <w:iCs/>
        </w:rPr>
        <w:tab/>
      </w:r>
      <w:r w:rsidRPr="00B30BDF">
        <w:t>There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concerted</w:t>
      </w:r>
      <w:r w:rsidR="005F4C9E">
        <w:t xml:space="preserve"> </w:t>
      </w:r>
      <w:r w:rsidRPr="00B30BDF">
        <w:t>effort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improve</w:t>
      </w:r>
      <w:r w:rsidR="005F4C9E">
        <w:t xml:space="preserve"> </w:t>
      </w:r>
      <w:r w:rsidRPr="00B30BDF">
        <w:t>data,</w:t>
      </w:r>
      <w:r w:rsidR="005F4C9E">
        <w:t xml:space="preserve"> </w:t>
      </w:r>
      <w:r w:rsidRPr="00B30BDF">
        <w:t>particularly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incomes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child</w:t>
      </w:r>
      <w:r w:rsidR="005F4C9E">
        <w:t xml:space="preserve"> </w:t>
      </w:r>
      <w:r w:rsidRPr="00B30BDF">
        <w:t>poverty.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Child</w:t>
      </w:r>
      <w:r w:rsidR="005F4C9E">
        <w:t xml:space="preserve"> </w:t>
      </w:r>
      <w:r w:rsidRPr="00B30BDF">
        <w:t>Poverty</w:t>
      </w:r>
      <w:r w:rsidR="005F4C9E">
        <w:t xml:space="preserve"> </w:t>
      </w:r>
      <w:r w:rsidRPr="00B30BDF">
        <w:t>Reduction</w:t>
      </w:r>
      <w:r w:rsidR="005F4C9E">
        <w:t xml:space="preserve"> </w:t>
      </w:r>
      <w:r w:rsidRPr="00B30BDF">
        <w:t>Act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passed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2018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help</w:t>
      </w:r>
      <w:r w:rsidR="005F4C9E">
        <w:t xml:space="preserve"> </w:t>
      </w:r>
      <w:r w:rsidRPr="00B30BDF">
        <w:t>achieve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significant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sustained</w:t>
      </w:r>
      <w:r w:rsidR="005F4C9E">
        <w:t xml:space="preserve"> </w:t>
      </w:r>
      <w:r w:rsidRPr="00B30BDF">
        <w:t>reduction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child</w:t>
      </w:r>
      <w:r w:rsidR="005F4C9E">
        <w:t xml:space="preserve"> </w:t>
      </w:r>
      <w:r w:rsidRPr="00B30BDF">
        <w:t>poverty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New</w:t>
      </w:r>
      <w:r w:rsidR="005F4C9E">
        <w:t xml:space="preserve"> </w:t>
      </w:r>
      <w:r w:rsidRPr="00B30BDF">
        <w:t>Zealand.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Act</w:t>
      </w:r>
      <w:r w:rsidR="005F4C9E">
        <w:t xml:space="preserve"> </w:t>
      </w:r>
      <w:r w:rsidRPr="00B30BDF">
        <w:t>requires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set</w:t>
      </w:r>
      <w:r w:rsidR="005F4C9E">
        <w:t xml:space="preserve"> </w:t>
      </w:r>
      <w:r w:rsidRPr="00B30BDF">
        <w:t>three-year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ten-year</w:t>
      </w:r>
      <w:r w:rsidR="005F4C9E">
        <w:t xml:space="preserve"> </w:t>
      </w:r>
      <w:r w:rsidRPr="00B30BDF">
        <w:t>targets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four</w:t>
      </w:r>
      <w:r w:rsidR="005F4C9E">
        <w:t xml:space="preserve"> </w:t>
      </w:r>
      <w:r w:rsidRPr="00B30BDF">
        <w:t>primary</w:t>
      </w:r>
      <w:r w:rsidR="005F4C9E">
        <w:t xml:space="preserve"> </w:t>
      </w:r>
      <w:r w:rsidRPr="00B30BDF">
        <w:t>measures,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Statistician</w:t>
      </w:r>
      <w:r w:rsidR="005F4C9E">
        <w:t xml:space="preserve"> </w:t>
      </w:r>
      <w:r w:rsidRPr="00B30BDF">
        <w:t>will</w:t>
      </w:r>
      <w:r w:rsidR="005F4C9E">
        <w:t xml:space="preserve"> </w:t>
      </w:r>
      <w:r w:rsidRPr="00B30BDF">
        <w:t>report</w:t>
      </w:r>
      <w:r w:rsidR="005F4C9E">
        <w:t xml:space="preserve"> </w:t>
      </w:r>
      <w:r w:rsidRPr="00B30BDF">
        <w:t>annually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10</w:t>
      </w:r>
      <w:r w:rsidR="005F4C9E">
        <w:t xml:space="preserve"> </w:t>
      </w:r>
      <w:r w:rsidRPr="00B30BDF">
        <w:t>measures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child</w:t>
      </w:r>
      <w:r w:rsidR="005F4C9E">
        <w:t xml:space="preserve"> </w:t>
      </w:r>
      <w:r w:rsidRPr="00B30BDF">
        <w:t>poverty.</w:t>
      </w:r>
      <w:r w:rsidR="005F4C9E">
        <w:t xml:space="preserve"> </w:t>
      </w:r>
      <w:r w:rsidRPr="00B30BDF">
        <w:t>See</w:t>
      </w:r>
      <w:r w:rsidR="005F4C9E">
        <w:t xml:space="preserve"> </w:t>
      </w:r>
      <w:r w:rsidRPr="00B30BDF">
        <w:t>Table</w:t>
      </w:r>
      <w:r w:rsidR="005F4C9E">
        <w:t xml:space="preserve"> </w:t>
      </w:r>
      <w:r w:rsidRPr="00B30BDF">
        <w:t>9</w:t>
      </w:r>
      <w:r w:rsidR="0071570E">
        <w:t>–</w:t>
      </w:r>
      <w:r w:rsidRPr="00B30BDF">
        <w:t>10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Annex</w:t>
      </w:r>
      <w:r w:rsidR="005F4C9E">
        <w:t xml:space="preserve"> </w:t>
      </w:r>
      <w:r w:rsidRPr="00B30BDF">
        <w:t>4.</w:t>
      </w:r>
    </w:p>
    <w:p w14:paraId="45F7E958" w14:textId="77777777" w:rsidR="0071570E" w:rsidRDefault="00886567" w:rsidP="00886567">
      <w:pPr>
        <w:pStyle w:val="SingleTxtG"/>
      </w:pPr>
      <w:r w:rsidRPr="00B30BDF">
        <w:rPr>
          <w:iCs/>
        </w:rPr>
        <w:t>327.</w:t>
      </w:r>
      <w:r w:rsidRPr="00B30BDF">
        <w:rPr>
          <w:iCs/>
        </w:rPr>
        <w:tab/>
      </w:r>
      <w:r w:rsidRPr="00B30BDF">
        <w:t>Stats</w:t>
      </w:r>
      <w:r w:rsidR="005F4C9E">
        <w:t xml:space="preserve"> </w:t>
      </w:r>
      <w:r w:rsidRPr="00B30BDF">
        <w:t>NZ</w:t>
      </w:r>
      <w:r w:rsidR="005F4C9E">
        <w:t xml:space="preserve"> </w:t>
      </w:r>
      <w:r w:rsidRPr="00B30BDF">
        <w:t>received</w:t>
      </w:r>
      <w:r w:rsidR="005F4C9E">
        <w:t xml:space="preserve"> </w:t>
      </w:r>
      <w:r w:rsidRPr="00B30BDF">
        <w:t>funding</w:t>
      </w:r>
      <w:r w:rsidR="005F4C9E">
        <w:t xml:space="preserve"> </w:t>
      </w:r>
      <w:r w:rsidRPr="00B30BDF">
        <w:t>through</w:t>
      </w:r>
      <w:r w:rsidR="005F4C9E">
        <w:t xml:space="preserve"> </w:t>
      </w:r>
      <w:r w:rsidRPr="00B30BDF">
        <w:t>Budget</w:t>
      </w:r>
      <w:r w:rsidR="005F4C9E">
        <w:t xml:space="preserve"> </w:t>
      </w:r>
      <w:r w:rsidRPr="00B30BDF">
        <w:t>2018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2020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improve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convert</w:t>
      </w:r>
      <w:r w:rsidR="005F4C9E">
        <w:t xml:space="preserve"> </w:t>
      </w:r>
      <w:r w:rsidRPr="00B30BDF">
        <w:t>surveys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report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all</w:t>
      </w:r>
      <w:r w:rsidR="005F4C9E">
        <w:t xml:space="preserve"> </w:t>
      </w:r>
      <w:r w:rsidRPr="00B30BDF">
        <w:t>ten</w:t>
      </w:r>
      <w:r w:rsidR="005F4C9E">
        <w:t xml:space="preserve"> </w:t>
      </w:r>
      <w:r w:rsidRPr="00B30BDF">
        <w:t>measures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child</w:t>
      </w:r>
      <w:r w:rsidR="005F4C9E">
        <w:t xml:space="preserve"> </w:t>
      </w:r>
      <w:r w:rsidRPr="00B30BDF">
        <w:t>poverty,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well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income,</w:t>
      </w:r>
      <w:r w:rsidR="005F4C9E">
        <w:t xml:space="preserve"> </w:t>
      </w:r>
      <w:r w:rsidRPr="00B30BDF">
        <w:t>poverty,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housing</w:t>
      </w:r>
      <w:r w:rsidR="005F4C9E">
        <w:t xml:space="preserve"> </w:t>
      </w:r>
      <w:r w:rsidRPr="00B30BDF">
        <w:t>cost</w:t>
      </w:r>
      <w:r w:rsidR="005F4C9E">
        <w:t xml:space="preserve"> </w:t>
      </w:r>
      <w:r w:rsidRPr="00B30BDF">
        <w:t>statistics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general</w:t>
      </w:r>
      <w:r w:rsidR="005F4C9E">
        <w:t xml:space="preserve"> </w:t>
      </w:r>
      <w:r w:rsidRPr="00B30BDF">
        <w:t>population.</w:t>
      </w:r>
    </w:p>
    <w:p w14:paraId="21009196" w14:textId="77777777" w:rsidR="0071570E" w:rsidRDefault="00886567" w:rsidP="00886567">
      <w:pPr>
        <w:pStyle w:val="SingleTxtG"/>
      </w:pPr>
      <w:r w:rsidRPr="00B30BDF">
        <w:rPr>
          <w:iCs/>
        </w:rPr>
        <w:t>328.</w:t>
      </w:r>
      <w:r w:rsidRPr="00B30BDF">
        <w:rPr>
          <w:iCs/>
        </w:rPr>
        <w:tab/>
      </w:r>
      <w:r w:rsidRPr="00B30BDF">
        <w:t>In</w:t>
      </w:r>
      <w:r w:rsidR="005F4C9E">
        <w:t xml:space="preserve"> </w:t>
      </w:r>
      <w:r w:rsidRPr="00B30BDF">
        <w:t>Budget</w:t>
      </w:r>
      <w:r w:rsidR="005F4C9E">
        <w:t xml:space="preserve"> </w:t>
      </w:r>
      <w:r w:rsidRPr="00B30BDF">
        <w:t>2021,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invested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range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initiatives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reduce</w:t>
      </w:r>
      <w:r w:rsidR="005F4C9E">
        <w:t xml:space="preserve"> </w:t>
      </w:r>
      <w:r w:rsidRPr="00B30BDF">
        <w:t>child</w:t>
      </w:r>
      <w:r w:rsidR="005F4C9E">
        <w:t xml:space="preserve"> </w:t>
      </w:r>
      <w:r w:rsidRPr="00B30BDF">
        <w:t>poverty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supporting</w:t>
      </w:r>
      <w:r w:rsidR="005F4C9E">
        <w:t xml:space="preserve"> </w:t>
      </w:r>
      <w:r w:rsidRPr="00B30BDF">
        <w:t>families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provide</w:t>
      </w:r>
      <w:r w:rsidR="005F4C9E">
        <w:t xml:space="preserve"> </w:t>
      </w:r>
      <w:r w:rsidRPr="00B30BDF">
        <w:t>essentials.</w:t>
      </w:r>
      <w:r w:rsidR="005F4C9E">
        <w:t xml:space="preserve"> </w:t>
      </w:r>
      <w:r w:rsidRPr="00B30BDF">
        <w:t>This</w:t>
      </w:r>
      <w:r w:rsidR="005F4C9E">
        <w:t xml:space="preserve"> </w:t>
      </w:r>
      <w:r w:rsidRPr="00B30BDF">
        <w:t>included</w:t>
      </w:r>
      <w:r w:rsidR="005F4C9E">
        <w:t xml:space="preserve"> </w:t>
      </w:r>
      <w:r w:rsidRPr="00B30BDF">
        <w:t>funding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increase</w:t>
      </w:r>
      <w:r w:rsidR="005F4C9E">
        <w:t xml:space="preserve"> </w:t>
      </w:r>
      <w:r w:rsidRPr="00B30BDF">
        <w:t>weekly</w:t>
      </w:r>
      <w:r w:rsidR="005F4C9E">
        <w:t xml:space="preserve"> </w:t>
      </w:r>
      <w:r w:rsidRPr="00B30BDF">
        <w:t>main</w:t>
      </w:r>
      <w:r w:rsidR="005F4C9E">
        <w:t xml:space="preserve"> </w:t>
      </w:r>
      <w:r w:rsidRPr="00B30BDF">
        <w:t>benefit</w:t>
      </w:r>
      <w:r w:rsidR="005F4C9E">
        <w:t xml:space="preserve"> </w:t>
      </w:r>
      <w:r w:rsidRPr="00B30BDF">
        <w:t>rates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between</w:t>
      </w:r>
      <w:r w:rsidR="005F4C9E">
        <w:t xml:space="preserve"> </w:t>
      </w:r>
      <w:r w:rsidRPr="00B30BDF">
        <w:t>$32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$55</w:t>
      </w:r>
      <w:r w:rsidR="005F4C9E">
        <w:t xml:space="preserve"> </w:t>
      </w:r>
      <w:r w:rsidRPr="00B30BDF">
        <w:t>per</w:t>
      </w:r>
      <w:r w:rsidR="005F4C9E">
        <w:t xml:space="preserve"> </w:t>
      </w:r>
      <w:r w:rsidRPr="00B30BDF">
        <w:t>adult.</w:t>
      </w:r>
      <w:r w:rsidR="005F4C9E">
        <w:t xml:space="preserve"> </w:t>
      </w:r>
      <w:r w:rsidRPr="00B30BDF">
        <w:t>These</w:t>
      </w:r>
      <w:r w:rsidR="005F4C9E">
        <w:t xml:space="preserve"> </w:t>
      </w:r>
      <w:r w:rsidRPr="00B30BDF">
        <w:t>increases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expected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lift</w:t>
      </w:r>
      <w:r w:rsidR="005F4C9E">
        <w:t xml:space="preserve"> </w:t>
      </w:r>
      <w:r w:rsidRPr="00B30BDF">
        <w:t>between</w:t>
      </w:r>
      <w:r w:rsidR="005F4C9E">
        <w:t xml:space="preserve"> </w:t>
      </w:r>
      <w:r w:rsidRPr="00B30BDF">
        <w:t>19,000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33,000</w:t>
      </w:r>
      <w:r w:rsidR="005F4C9E">
        <w:t xml:space="preserve"> </w:t>
      </w:r>
      <w:r w:rsidRPr="00B30BDF">
        <w:t>children</w:t>
      </w:r>
      <w:r w:rsidR="005F4C9E">
        <w:t xml:space="preserve"> </w:t>
      </w:r>
      <w:r w:rsidRPr="00B30BDF">
        <w:t>out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poverty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after-housing</w:t>
      </w:r>
      <w:r w:rsidR="005F4C9E">
        <w:t xml:space="preserve"> </w:t>
      </w:r>
      <w:r w:rsidRPr="00B30BDF">
        <w:t>costs</w:t>
      </w:r>
      <w:r w:rsidR="005F4C9E">
        <w:t xml:space="preserve"> </w:t>
      </w:r>
      <w:r w:rsidRPr="00B30BDF">
        <w:t>measure,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between</w:t>
      </w:r>
      <w:r w:rsidR="005F4C9E">
        <w:t xml:space="preserve"> </w:t>
      </w:r>
      <w:r w:rsidRPr="00B30BDF">
        <w:t>12,000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28,000</w:t>
      </w:r>
      <w:r w:rsidR="005F4C9E">
        <w:t xml:space="preserve"> </w:t>
      </w:r>
      <w:r w:rsidRPr="00B30BDF">
        <w:t>children</w:t>
      </w:r>
      <w:r w:rsidR="005F4C9E">
        <w:t xml:space="preserve"> </w:t>
      </w:r>
      <w:r w:rsidRPr="00B30BDF">
        <w:t>out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poverty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before-housing</w:t>
      </w:r>
      <w:r w:rsidR="005F4C9E">
        <w:t xml:space="preserve"> </w:t>
      </w:r>
      <w:r w:rsidRPr="00B30BDF">
        <w:t>cost</w:t>
      </w:r>
      <w:r w:rsidR="005F4C9E">
        <w:t xml:space="preserve"> </w:t>
      </w:r>
      <w:r w:rsidRPr="00B30BDF">
        <w:t>measure,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greater</w:t>
      </w:r>
      <w:r w:rsidR="005F4C9E">
        <w:t xml:space="preserve"> </w:t>
      </w:r>
      <w:r w:rsidRPr="00B30BDF">
        <w:t>impact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children</w:t>
      </w:r>
      <w:r w:rsidR="005F4C9E">
        <w:t xml:space="preserve"> </w:t>
      </w:r>
      <w:r w:rsidRPr="00B30BDF">
        <w:t>than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population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whole.</w:t>
      </w:r>
      <w:r w:rsidR="005F4C9E">
        <w:t xml:space="preserve"> </w:t>
      </w:r>
      <w:r w:rsidRPr="00B30BDF">
        <w:t>See</w:t>
      </w:r>
      <w:r w:rsidR="005F4C9E">
        <w:t xml:space="preserve"> </w:t>
      </w:r>
      <w:r w:rsidRPr="00B30BDF">
        <w:t>Table</w:t>
      </w:r>
      <w:r w:rsidR="005F4C9E">
        <w:t xml:space="preserve"> </w:t>
      </w:r>
      <w:r w:rsidRPr="00B30BDF">
        <w:t>15</w:t>
      </w:r>
      <w:r w:rsidR="0071570E">
        <w:t>–</w:t>
      </w:r>
      <w:r w:rsidRPr="00B30BDF">
        <w:t>19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Annex</w:t>
      </w:r>
      <w:r w:rsidR="005F4C9E">
        <w:t xml:space="preserve"> </w:t>
      </w:r>
      <w:r w:rsidRPr="00B30BDF">
        <w:t>4.</w:t>
      </w:r>
    </w:p>
    <w:p w14:paraId="3500786E" w14:textId="77777777" w:rsidR="0071570E" w:rsidRDefault="00886567" w:rsidP="00886567">
      <w:pPr>
        <w:pStyle w:val="SingleTxtG"/>
      </w:pPr>
      <w:r w:rsidRPr="00B30BDF">
        <w:rPr>
          <w:iCs/>
        </w:rPr>
        <w:t>329.</w:t>
      </w:r>
      <w:r w:rsidRPr="00B30BDF">
        <w:rPr>
          <w:iCs/>
        </w:rPr>
        <w:tab/>
      </w:r>
      <w:r w:rsidRPr="00B30BDF">
        <w:t>Public</w:t>
      </w:r>
      <w:r w:rsidR="005F4C9E">
        <w:t xml:space="preserve"> </w:t>
      </w:r>
      <w:r w:rsidRPr="00B30BDF">
        <w:t>submissions</w:t>
      </w:r>
      <w:r w:rsidR="005F4C9E">
        <w:t xml:space="preserve"> </w:t>
      </w:r>
      <w:r w:rsidRPr="00B30BDF">
        <w:t>stated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while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increase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benefits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helpful,</w:t>
      </w:r>
      <w:r w:rsidR="005F4C9E">
        <w:t xml:space="preserve"> </w:t>
      </w:r>
      <w:r w:rsidRPr="00B30BDF">
        <w:t>many</w:t>
      </w:r>
      <w:r w:rsidR="005F4C9E">
        <w:t xml:space="preserve"> </w:t>
      </w:r>
      <w:r w:rsidRPr="00B30BDF">
        <w:t>people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still</w:t>
      </w:r>
      <w:r w:rsidR="005F4C9E">
        <w:t xml:space="preserve"> </w:t>
      </w:r>
      <w:r w:rsidRPr="00B30BDF">
        <w:t>living</w:t>
      </w:r>
      <w:r w:rsidR="005F4C9E">
        <w:t xml:space="preserve"> </w:t>
      </w:r>
      <w:r w:rsidRPr="00B30BDF">
        <w:t>day-to-day.</w:t>
      </w:r>
    </w:p>
    <w:p w14:paraId="4413345E" w14:textId="2DDDE755" w:rsidR="00886567" w:rsidRPr="00B30BDF" w:rsidRDefault="00886567" w:rsidP="00886567">
      <w:pPr>
        <w:pStyle w:val="SingleTxtG"/>
      </w:pPr>
      <w:r w:rsidRPr="00B30BDF">
        <w:rPr>
          <w:iCs/>
        </w:rPr>
        <w:t>330.</w:t>
      </w:r>
      <w:r w:rsidRPr="00B30BDF">
        <w:rPr>
          <w:iCs/>
        </w:rPr>
        <w:tab/>
      </w:r>
      <w:r w:rsidRPr="00B30BDF">
        <w:t>Alongside</w:t>
      </w:r>
      <w:r w:rsidR="005F4C9E">
        <w:t xml:space="preserve"> </w:t>
      </w:r>
      <w:r w:rsidRPr="00B30BDF">
        <w:t>these</w:t>
      </w:r>
      <w:r w:rsidR="005F4C9E">
        <w:t xml:space="preserve"> </w:t>
      </w:r>
      <w:r w:rsidRPr="00B30BDF">
        <w:t>changes,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also</w:t>
      </w:r>
      <w:r w:rsidR="005F4C9E">
        <w:t xml:space="preserve"> </w:t>
      </w:r>
      <w:r w:rsidRPr="00B30BDF">
        <w:t>improved</w:t>
      </w:r>
      <w:r w:rsidR="005F4C9E">
        <w:t xml:space="preserve"> </w:t>
      </w:r>
      <w:r w:rsidRPr="00B30BDF">
        <w:t>access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health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education</w:t>
      </w:r>
      <w:r w:rsidR="005F4C9E">
        <w:t xml:space="preserve"> </w:t>
      </w:r>
      <w:r w:rsidRPr="00B30BDF">
        <w:t>services.</w:t>
      </w:r>
      <w:r w:rsidR="005F4C9E">
        <w:t xml:space="preserve"> </w:t>
      </w:r>
      <w:r w:rsidRPr="00B30BDF">
        <w:t>It</w:t>
      </w:r>
      <w:r w:rsidR="005F4C9E">
        <w:t xml:space="preserve"> </w:t>
      </w:r>
      <w:r w:rsidRPr="00B30BDF">
        <w:t>has:</w:t>
      </w:r>
    </w:p>
    <w:p w14:paraId="492BF3E6" w14:textId="77777777" w:rsidR="0071570E" w:rsidRDefault="00DB3843" w:rsidP="00886567">
      <w:pPr>
        <w:pStyle w:val="SingleTxtG"/>
      </w:pPr>
      <w:r>
        <w:tab/>
      </w:r>
      <w:r w:rsidR="00886567" w:rsidRPr="006C7ED6">
        <w:t>(a)</w:t>
      </w:r>
      <w:r w:rsidR="00886567" w:rsidRPr="006C7ED6">
        <w:tab/>
      </w:r>
      <w:r w:rsidR="00886567">
        <w:t>S</w:t>
      </w:r>
      <w:r w:rsidR="00886567" w:rsidRPr="006C7ED6">
        <w:t>upported</w:t>
      </w:r>
      <w:r w:rsidR="005F4C9E">
        <w:t xml:space="preserve"> </w:t>
      </w:r>
      <w:r w:rsidR="00886567" w:rsidRPr="006C7ED6">
        <w:t>parents</w:t>
      </w:r>
      <w:r w:rsidR="005F4C9E">
        <w:t xml:space="preserve"> </w:t>
      </w:r>
      <w:r w:rsidR="00886567" w:rsidRPr="006C7ED6">
        <w:t>with</w:t>
      </w:r>
      <w:r w:rsidR="005F4C9E">
        <w:t xml:space="preserve"> </w:t>
      </w:r>
      <w:r w:rsidR="00886567" w:rsidRPr="006C7ED6">
        <w:t>health</w:t>
      </w:r>
      <w:r w:rsidR="005F4C9E">
        <w:t xml:space="preserve"> </w:t>
      </w:r>
      <w:r w:rsidR="00886567" w:rsidRPr="006C7ED6">
        <w:t>costs,</w:t>
      </w:r>
      <w:r w:rsidR="005F4C9E">
        <w:t xml:space="preserve"> </w:t>
      </w:r>
      <w:r w:rsidR="00886567" w:rsidRPr="006C7ED6">
        <w:t>by</w:t>
      </w:r>
      <w:r w:rsidR="005F4C9E">
        <w:t xml:space="preserve"> </w:t>
      </w:r>
      <w:r w:rsidR="00886567" w:rsidRPr="006C7ED6">
        <w:t>expanding</w:t>
      </w:r>
      <w:r w:rsidR="005F4C9E">
        <w:t xml:space="preserve"> </w:t>
      </w:r>
      <w:r w:rsidR="00886567" w:rsidRPr="006C7ED6">
        <w:t>free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low-cost</w:t>
      </w:r>
      <w:r w:rsidR="005F4C9E">
        <w:t xml:space="preserve"> </w:t>
      </w:r>
      <w:r w:rsidR="00886567" w:rsidRPr="006C7ED6">
        <w:t>doctors</w:t>
      </w:r>
      <w:r w:rsidR="0071570E">
        <w:t>’</w:t>
      </w:r>
      <w:r w:rsidR="005F4C9E">
        <w:t xml:space="preserve"> </w:t>
      </w:r>
      <w:r w:rsidR="00886567" w:rsidRPr="006C7ED6">
        <w:t>visits</w:t>
      </w:r>
      <w:r w:rsidR="005F4C9E">
        <w:t xml:space="preserve"> </w:t>
      </w:r>
      <w:r w:rsidR="00886567" w:rsidRPr="006C7ED6">
        <w:t>to</w:t>
      </w:r>
      <w:r w:rsidR="005F4C9E">
        <w:t xml:space="preserve"> </w:t>
      </w:r>
      <w:r w:rsidR="00886567" w:rsidRPr="006C7ED6">
        <w:t>children</w:t>
      </w:r>
      <w:r w:rsidR="005F4C9E">
        <w:t xml:space="preserve"> </w:t>
      </w:r>
      <w:r w:rsidR="00886567" w:rsidRPr="006C7ED6">
        <w:t>under</w:t>
      </w:r>
      <w:r w:rsidR="005F4C9E">
        <w:t xml:space="preserve"> </w:t>
      </w:r>
      <w:r w:rsidR="00886567" w:rsidRPr="006C7ED6">
        <w:t>14,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expanding</w:t>
      </w:r>
      <w:r w:rsidR="005F4C9E">
        <w:t xml:space="preserve"> </w:t>
      </w:r>
      <w:r w:rsidR="00886567" w:rsidRPr="006C7ED6">
        <w:t>school-based</w:t>
      </w:r>
      <w:r w:rsidR="005F4C9E">
        <w:t xml:space="preserve"> </w:t>
      </w:r>
      <w:r w:rsidR="00886567" w:rsidRPr="006C7ED6">
        <w:t>health</w:t>
      </w:r>
      <w:r w:rsidR="005F4C9E">
        <w:t xml:space="preserve"> </w:t>
      </w:r>
      <w:r w:rsidR="00886567" w:rsidRPr="006C7ED6">
        <w:t>services</w:t>
      </w:r>
      <w:r w:rsidR="005F4C9E">
        <w:t xml:space="preserve"> </w:t>
      </w:r>
      <w:r w:rsidR="00886567" w:rsidRPr="006C7ED6">
        <w:t>into</w:t>
      </w:r>
      <w:r w:rsidR="005F4C9E">
        <w:t xml:space="preserve"> </w:t>
      </w:r>
      <w:r w:rsidR="00886567" w:rsidRPr="006C7ED6">
        <w:t>decile</w:t>
      </w:r>
      <w:r w:rsidR="005F4C9E">
        <w:t xml:space="preserve"> </w:t>
      </w:r>
      <w:r w:rsidR="00886567" w:rsidRPr="006C7ED6">
        <w:t>5</w:t>
      </w:r>
      <w:r w:rsidR="005F4C9E">
        <w:t xml:space="preserve"> </w:t>
      </w:r>
      <w:r w:rsidR="00886567" w:rsidRPr="006C7ED6">
        <w:t>schools</w:t>
      </w:r>
      <w:r w:rsidR="00886567">
        <w:t>;</w:t>
      </w:r>
    </w:p>
    <w:p w14:paraId="5FD0A3E0" w14:textId="6E18D18D" w:rsidR="00886567" w:rsidRPr="006C7ED6" w:rsidRDefault="00DB3843" w:rsidP="00886567">
      <w:pPr>
        <w:pStyle w:val="SingleTxtG"/>
      </w:pPr>
      <w:r>
        <w:tab/>
      </w:r>
      <w:r w:rsidR="00886567" w:rsidRPr="006C7ED6">
        <w:t>(b)</w:t>
      </w:r>
      <w:r w:rsidR="00886567" w:rsidRPr="006C7ED6">
        <w:tab/>
      </w:r>
      <w:r w:rsidR="00886567">
        <w:t>I</w:t>
      </w:r>
      <w:r w:rsidR="00886567" w:rsidRPr="006C7ED6">
        <w:t>mplemented</w:t>
      </w:r>
      <w:r w:rsidR="005F4C9E">
        <w:t xml:space="preserve"> </w:t>
      </w:r>
      <w:r w:rsidR="00886567" w:rsidRPr="006C7ED6">
        <w:t>the</w:t>
      </w:r>
      <w:r w:rsidR="005F4C9E">
        <w:t xml:space="preserve"> </w:t>
      </w:r>
      <w:r w:rsidR="00886567" w:rsidRPr="006C7ED6">
        <w:t>Ka</w:t>
      </w:r>
      <w:r w:rsidR="005F4C9E">
        <w:t xml:space="preserve"> </w:t>
      </w:r>
      <w:r w:rsidR="00886567" w:rsidRPr="006C7ED6">
        <w:t>Ora,</w:t>
      </w:r>
      <w:r w:rsidR="005F4C9E">
        <w:t xml:space="preserve"> </w:t>
      </w:r>
      <w:r w:rsidR="00886567" w:rsidRPr="006C7ED6">
        <w:t>Ka</w:t>
      </w:r>
      <w:r w:rsidR="005F4C9E">
        <w:t xml:space="preserve"> </w:t>
      </w:r>
      <w:r w:rsidR="00886567" w:rsidRPr="006C7ED6">
        <w:t>Ako</w:t>
      </w:r>
      <w:r w:rsidR="005F4C9E">
        <w:t xml:space="preserve"> </w:t>
      </w:r>
      <w:r w:rsidR="00886567" w:rsidRPr="006C7ED6">
        <w:t>programme,</w:t>
      </w:r>
      <w:r w:rsidR="005F4C9E">
        <w:t xml:space="preserve"> </w:t>
      </w:r>
      <w:r w:rsidR="00886567" w:rsidRPr="006C7ED6">
        <w:t>which</w:t>
      </w:r>
      <w:r w:rsidR="005F4C9E">
        <w:t xml:space="preserve"> </w:t>
      </w:r>
      <w:r w:rsidR="00886567" w:rsidRPr="006C7ED6">
        <w:t>will</w:t>
      </w:r>
      <w:r w:rsidR="005F4C9E">
        <w:t xml:space="preserve"> </w:t>
      </w:r>
      <w:r w:rsidR="00886567" w:rsidRPr="006C7ED6">
        <w:t>deliver</w:t>
      </w:r>
      <w:r w:rsidR="005F4C9E">
        <w:t xml:space="preserve"> </w:t>
      </w:r>
      <w:r w:rsidR="00886567" w:rsidRPr="006C7ED6">
        <w:t>215,000</w:t>
      </w:r>
      <w:r w:rsidR="005F4C9E">
        <w:t xml:space="preserve"> </w:t>
      </w:r>
      <w:r w:rsidR="00886567" w:rsidRPr="006C7ED6">
        <w:t>free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healthy</w:t>
      </w:r>
      <w:r w:rsidR="005F4C9E">
        <w:t xml:space="preserve"> </w:t>
      </w:r>
      <w:r w:rsidR="00886567" w:rsidRPr="006C7ED6">
        <w:t>daily</w:t>
      </w:r>
      <w:r w:rsidR="005F4C9E">
        <w:t xml:space="preserve"> </w:t>
      </w:r>
      <w:r w:rsidR="00886567" w:rsidRPr="006C7ED6">
        <w:t>school</w:t>
      </w:r>
      <w:r w:rsidR="005F4C9E">
        <w:t xml:space="preserve"> </w:t>
      </w:r>
      <w:r w:rsidR="00886567" w:rsidRPr="006C7ED6">
        <w:t>lunches</w:t>
      </w:r>
      <w:r w:rsidR="005F4C9E">
        <w:t xml:space="preserve"> </w:t>
      </w:r>
      <w:r w:rsidR="00886567" w:rsidRPr="006C7ED6">
        <w:t>to</w:t>
      </w:r>
      <w:r w:rsidR="005F4C9E">
        <w:t xml:space="preserve"> </w:t>
      </w:r>
      <w:r w:rsidR="00886567" w:rsidRPr="006C7ED6">
        <w:t>schools</w:t>
      </w:r>
      <w:r w:rsidR="005F4C9E">
        <w:t xml:space="preserve"> </w:t>
      </w:r>
      <w:r w:rsidR="00886567" w:rsidRPr="006C7ED6">
        <w:t>with</w:t>
      </w:r>
      <w:r w:rsidR="005F4C9E">
        <w:t xml:space="preserve"> </w:t>
      </w:r>
      <w:r w:rsidR="00886567" w:rsidRPr="006C7ED6">
        <w:t>a</w:t>
      </w:r>
      <w:r w:rsidR="005F4C9E">
        <w:t xml:space="preserve"> </w:t>
      </w:r>
      <w:r w:rsidR="00886567" w:rsidRPr="006C7ED6">
        <w:t>high</w:t>
      </w:r>
      <w:r w:rsidR="005F4C9E">
        <w:t xml:space="preserve"> </w:t>
      </w:r>
      <w:r w:rsidR="00886567" w:rsidRPr="006C7ED6">
        <w:t>level</w:t>
      </w:r>
      <w:r w:rsidR="005F4C9E">
        <w:t xml:space="preserve"> </w:t>
      </w:r>
      <w:r w:rsidR="00886567" w:rsidRPr="006C7ED6">
        <w:t>of</w:t>
      </w:r>
      <w:r w:rsidR="005F4C9E">
        <w:t xml:space="preserve"> </w:t>
      </w:r>
      <w:r w:rsidR="00886567" w:rsidRPr="006C7ED6">
        <w:t>disadvantage</w:t>
      </w:r>
      <w:r w:rsidR="005F4C9E">
        <w:t xml:space="preserve"> </w:t>
      </w:r>
      <w:r w:rsidR="00886567" w:rsidRPr="006C7ED6">
        <w:t>by</w:t>
      </w:r>
      <w:r w:rsidR="005F4C9E">
        <w:t xml:space="preserve"> </w:t>
      </w:r>
      <w:r w:rsidR="00886567" w:rsidRPr="006C7ED6">
        <w:t>the</w:t>
      </w:r>
      <w:r w:rsidR="005F4C9E">
        <w:t xml:space="preserve"> </w:t>
      </w:r>
      <w:r w:rsidR="00886567" w:rsidRPr="006C7ED6">
        <w:t>end</w:t>
      </w:r>
      <w:r w:rsidR="005F4C9E">
        <w:t xml:space="preserve"> </w:t>
      </w:r>
      <w:r w:rsidR="00886567" w:rsidRPr="006C7ED6">
        <w:t>of</w:t>
      </w:r>
      <w:r w:rsidR="005F4C9E">
        <w:t xml:space="preserve"> </w:t>
      </w:r>
      <w:r w:rsidR="00886567" w:rsidRPr="006C7ED6">
        <w:t>2021</w:t>
      </w:r>
      <w:r w:rsidR="00886567">
        <w:t>;</w:t>
      </w:r>
    </w:p>
    <w:p w14:paraId="622BA49C" w14:textId="2C3DAD71" w:rsidR="00886567" w:rsidRPr="006C7ED6" w:rsidRDefault="00DB3843" w:rsidP="00886567">
      <w:pPr>
        <w:pStyle w:val="SingleTxtG"/>
      </w:pPr>
      <w:r>
        <w:tab/>
      </w:r>
      <w:r w:rsidR="00886567" w:rsidRPr="006C7ED6">
        <w:t>(c)</w:t>
      </w:r>
      <w:r w:rsidR="00886567" w:rsidRPr="006C7ED6">
        <w:tab/>
      </w:r>
      <w:r w:rsidR="00886567">
        <w:t>H</w:t>
      </w:r>
      <w:r w:rsidR="00886567" w:rsidRPr="006C7ED6">
        <w:t>elped</w:t>
      </w:r>
      <w:r w:rsidR="005F4C9E">
        <w:t xml:space="preserve"> </w:t>
      </w:r>
      <w:r w:rsidR="00886567" w:rsidRPr="006C7ED6">
        <w:t>parents</w:t>
      </w:r>
      <w:r w:rsidR="005F4C9E">
        <w:t xml:space="preserve"> </w:t>
      </w:r>
      <w:r w:rsidR="00886567" w:rsidRPr="006C7ED6">
        <w:t>with</w:t>
      </w:r>
      <w:r w:rsidR="005F4C9E">
        <w:t xml:space="preserve"> </w:t>
      </w:r>
      <w:r w:rsidR="00886567" w:rsidRPr="006C7ED6">
        <w:t>education</w:t>
      </w:r>
      <w:r w:rsidR="005F4C9E">
        <w:t xml:space="preserve"> </w:t>
      </w:r>
      <w:r w:rsidR="00886567" w:rsidRPr="006C7ED6">
        <w:t>costs</w:t>
      </w:r>
      <w:r w:rsidR="005F4C9E">
        <w:t xml:space="preserve"> </w:t>
      </w:r>
      <w:r w:rsidR="00886567" w:rsidRPr="006C7ED6">
        <w:t>by</w:t>
      </w:r>
      <w:r w:rsidR="005F4C9E">
        <w:t xml:space="preserve"> </w:t>
      </w:r>
      <w:r w:rsidR="00886567" w:rsidRPr="006C7ED6">
        <w:t>increasing</w:t>
      </w:r>
      <w:r w:rsidR="005F4C9E">
        <w:t xml:space="preserve"> </w:t>
      </w:r>
      <w:r w:rsidR="00886567" w:rsidRPr="006C7ED6">
        <w:t>funding</w:t>
      </w:r>
      <w:r w:rsidR="005F4C9E">
        <w:t xml:space="preserve"> </w:t>
      </w:r>
      <w:r w:rsidR="00886567" w:rsidRPr="006C7ED6">
        <w:t>for</w:t>
      </w:r>
      <w:r w:rsidR="005F4C9E">
        <w:t xml:space="preserve"> </w:t>
      </w:r>
      <w:r w:rsidR="00886567" w:rsidRPr="006C7ED6">
        <w:t>deciles</w:t>
      </w:r>
      <w:r w:rsidR="005F4C9E">
        <w:t xml:space="preserve"> </w:t>
      </w:r>
      <w:r w:rsidR="00886567" w:rsidRPr="006C7ED6">
        <w:t>1</w:t>
      </w:r>
      <w:r w:rsidR="005F4C9E">
        <w:t xml:space="preserve"> </w:t>
      </w:r>
      <w:r w:rsidR="00886567" w:rsidRPr="006C7ED6">
        <w:t>to</w:t>
      </w:r>
      <w:r w:rsidR="005F4C9E">
        <w:t xml:space="preserve"> </w:t>
      </w:r>
      <w:r w:rsidR="00886567" w:rsidRPr="006C7ED6">
        <w:t>7</w:t>
      </w:r>
      <w:r w:rsidR="005F4C9E">
        <w:t xml:space="preserve"> </w:t>
      </w:r>
      <w:r w:rsidR="00886567" w:rsidRPr="006C7ED6">
        <w:t>schools</w:t>
      </w:r>
      <w:r w:rsidR="005F4C9E">
        <w:t xml:space="preserve"> </w:t>
      </w:r>
      <w:r w:rsidR="00886567" w:rsidRPr="006C7ED6">
        <w:t>that</w:t>
      </w:r>
      <w:r w:rsidR="005F4C9E">
        <w:t xml:space="preserve"> </w:t>
      </w:r>
      <w:r w:rsidR="00886567" w:rsidRPr="006C7ED6">
        <w:t>do</w:t>
      </w:r>
      <w:r w:rsidR="005F4C9E">
        <w:t xml:space="preserve"> </w:t>
      </w:r>
      <w:r w:rsidR="00886567" w:rsidRPr="006C7ED6">
        <w:t>not</w:t>
      </w:r>
      <w:r w:rsidR="005F4C9E">
        <w:t xml:space="preserve"> </w:t>
      </w:r>
      <w:r w:rsidR="00886567" w:rsidRPr="006C7ED6">
        <w:t>seek</w:t>
      </w:r>
      <w:r w:rsidR="005F4C9E">
        <w:t xml:space="preserve"> </w:t>
      </w:r>
      <w:r w:rsidR="00886567" w:rsidRPr="006C7ED6">
        <w:t>donations</w:t>
      </w:r>
      <w:r w:rsidR="005F4C9E">
        <w:t xml:space="preserve"> </w:t>
      </w:r>
      <w:r w:rsidR="00886567" w:rsidRPr="006C7ED6">
        <w:t>from</w:t>
      </w:r>
      <w:r w:rsidR="005F4C9E">
        <w:t xml:space="preserve"> </w:t>
      </w:r>
      <w:r w:rsidR="00886567" w:rsidRPr="006C7ED6">
        <w:t>parents,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by</w:t>
      </w:r>
      <w:r w:rsidR="005F4C9E">
        <w:t xml:space="preserve"> </w:t>
      </w:r>
      <w:r w:rsidR="00886567" w:rsidRPr="006C7ED6">
        <w:t>removing</w:t>
      </w:r>
      <w:r w:rsidR="005F4C9E">
        <w:t xml:space="preserve"> </w:t>
      </w:r>
      <w:r w:rsidR="00886567" w:rsidRPr="006C7ED6">
        <w:t>NCEA</w:t>
      </w:r>
      <w:r w:rsidR="005F4C9E">
        <w:t xml:space="preserve"> </w:t>
      </w:r>
      <w:r w:rsidR="00886567" w:rsidRPr="006C7ED6">
        <w:t>fees.</w:t>
      </w:r>
    </w:p>
    <w:p w14:paraId="3709CC08" w14:textId="77777777" w:rsidR="0071570E" w:rsidRDefault="00886567" w:rsidP="00DB3843">
      <w:pPr>
        <w:pStyle w:val="H23G"/>
      </w:pPr>
      <w:r>
        <w:tab/>
        <w:t>29.</w:t>
      </w:r>
      <w:r>
        <w:tab/>
      </w:r>
      <w:r w:rsidRPr="00882829">
        <w:t>Provision</w:t>
      </w:r>
      <w:r w:rsidR="005F4C9E">
        <w:t xml:space="preserve"> </w:t>
      </w:r>
      <w:r w:rsidRPr="00882829">
        <w:t>of</w:t>
      </w:r>
      <w:r w:rsidR="005F4C9E">
        <w:t xml:space="preserve"> </w:t>
      </w:r>
      <w:r w:rsidRPr="00882829">
        <w:t>social</w:t>
      </w:r>
      <w:r w:rsidR="005F4C9E">
        <w:t xml:space="preserve"> </w:t>
      </w:r>
      <w:r w:rsidRPr="00882829">
        <w:t>support</w:t>
      </w:r>
      <w:r w:rsidR="005F4C9E">
        <w:t xml:space="preserve"> </w:t>
      </w:r>
      <w:r w:rsidRPr="00882829">
        <w:t>services</w:t>
      </w:r>
    </w:p>
    <w:p w14:paraId="2C1C7044" w14:textId="77777777" w:rsidR="0071570E" w:rsidRDefault="00886567" w:rsidP="00886567">
      <w:pPr>
        <w:pStyle w:val="SingleTxtG"/>
        <w:rPr>
          <w:lang w:val="en-NZ"/>
        </w:rPr>
      </w:pPr>
      <w:r w:rsidRPr="00E565D4">
        <w:rPr>
          <w:iCs/>
          <w:lang w:val="en-NZ"/>
        </w:rPr>
        <w:t>331.</w:t>
      </w:r>
      <w:r w:rsidRPr="00E565D4">
        <w:rPr>
          <w:iCs/>
          <w:lang w:val="en-NZ"/>
        </w:rPr>
        <w:tab/>
      </w:r>
      <w:r w:rsidRPr="00C22F2A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submissions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noted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lack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Tiriti</w:t>
      </w:r>
      <w:r w:rsidR="005F4C9E">
        <w:rPr>
          <w:lang w:val="en-NZ"/>
        </w:rPr>
        <w:t xml:space="preserve"> </w:t>
      </w:r>
      <w:r>
        <w:rPr>
          <w:lang w:val="en-NZ"/>
        </w:rPr>
        <w:t>grounded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cultural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competency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B30BDF">
        <w:t>social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services,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such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Family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Best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Start.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submissions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suggested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frontline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workers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need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better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understand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cultural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contexts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different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communities,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ideally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would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reflective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communities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they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C22F2A">
        <w:rPr>
          <w:lang w:val="en-NZ"/>
        </w:rPr>
        <w:t>serving.</w:t>
      </w:r>
    </w:p>
    <w:p w14:paraId="08A1652B" w14:textId="0DE52DD8" w:rsidR="00886567" w:rsidRPr="00D7743A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Prosperity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Action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Plan</w:t>
      </w:r>
    </w:p>
    <w:p w14:paraId="32B2CA69" w14:textId="79E6D4FB" w:rsidR="00886567" w:rsidRPr="003E6551" w:rsidRDefault="00886567" w:rsidP="00886567">
      <w:pPr>
        <w:pStyle w:val="SingleTxtG"/>
        <w:rPr>
          <w:lang w:val="en-NZ"/>
        </w:rPr>
      </w:pPr>
      <w:r w:rsidRPr="003E6551">
        <w:rPr>
          <w:iCs/>
          <w:lang w:val="en-NZ"/>
        </w:rPr>
        <w:t>332.</w:t>
      </w:r>
      <w:r w:rsidRPr="003E6551">
        <w:rPr>
          <w:iCs/>
          <w:lang w:val="en-NZ"/>
        </w:rPr>
        <w:tab/>
      </w:r>
      <w:r w:rsidRPr="00405B2B">
        <w:rPr>
          <w:i/>
          <w:iCs/>
          <w:lang w:val="en-NZ"/>
        </w:rPr>
        <w:t>Pacific</w:t>
      </w:r>
      <w:r w:rsidR="005F4C9E">
        <w:rPr>
          <w:i/>
          <w:iCs/>
          <w:lang w:val="en-NZ"/>
        </w:rPr>
        <w:t xml:space="preserve"> </w:t>
      </w:r>
      <w:r w:rsidRPr="00405B2B">
        <w:rPr>
          <w:i/>
          <w:iCs/>
          <w:lang w:val="en-NZ"/>
        </w:rPr>
        <w:t>Prosperity</w:t>
      </w:r>
      <w:r w:rsidR="005F4C9E">
        <w:rPr>
          <w:lang w:val="en-NZ"/>
        </w:rPr>
        <w:t xml:space="preserve"> </w:t>
      </w:r>
      <w:r w:rsidRPr="006C3037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6C3037"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s</w:t>
      </w:r>
      <w:r w:rsidRPr="006C3037">
        <w:rPr>
          <w:lang w:val="en-NZ"/>
        </w:rPr>
        <w:t>trategy</w:t>
      </w:r>
      <w:r w:rsidR="005F4C9E">
        <w:rPr>
          <w:lang w:val="en-NZ"/>
        </w:rPr>
        <w:t xml:space="preserve"> </w:t>
      </w:r>
      <w:r w:rsidRPr="006C3037"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Pr="006C3037">
        <w:rPr>
          <w:lang w:val="en-NZ"/>
        </w:rPr>
        <w:t>ction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6C3037">
        <w:rPr>
          <w:lang w:val="en-NZ"/>
        </w:rPr>
        <w:t>lan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seeks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rejuvenate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delivery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30BDF">
        <w:t>engagement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services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peoples,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families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communities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so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they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safe,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thrive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flourish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E1CEA">
        <w:rPr>
          <w:lang w:val="en-NZ"/>
        </w:rPr>
        <w:t>Aotearoa.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first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year,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progress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towards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achieving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purpose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3E6551">
        <w:rPr>
          <w:lang w:val="en-NZ"/>
        </w:rPr>
        <w:t>made</w:t>
      </w:r>
      <w:r w:rsidR="005F4C9E">
        <w:rPr>
          <w:lang w:val="en-NZ"/>
        </w:rPr>
        <w:t xml:space="preserve"> </w:t>
      </w:r>
      <w:r>
        <w:rPr>
          <w:lang w:val="en-NZ"/>
        </w:rPr>
        <w:t>through</w:t>
      </w:r>
      <w:r w:rsidR="005F4C9E">
        <w:rPr>
          <w:lang w:val="en-NZ"/>
        </w:rPr>
        <w:t xml:space="preserve"> </w:t>
      </w:r>
      <w:r>
        <w:rPr>
          <w:lang w:val="en-NZ"/>
        </w:rPr>
        <w:t>initiatives</w:t>
      </w:r>
      <w:r w:rsidR="005F4C9E">
        <w:rPr>
          <w:lang w:val="en-NZ"/>
        </w:rPr>
        <w:t xml:space="preserve"> </w:t>
      </w:r>
      <w:r>
        <w:rPr>
          <w:lang w:val="en-NZ"/>
        </w:rPr>
        <w:t>such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Pr="003E6551">
        <w:rPr>
          <w:lang w:val="en-NZ"/>
        </w:rPr>
        <w:t>:</w:t>
      </w:r>
    </w:p>
    <w:p w14:paraId="100BE2EF" w14:textId="476C6442" w:rsidR="00886567" w:rsidRPr="006C7ED6" w:rsidRDefault="00DB3843" w:rsidP="00886567">
      <w:pPr>
        <w:pStyle w:val="SingleTxtG"/>
      </w:pPr>
      <w:r>
        <w:tab/>
      </w:r>
      <w:r w:rsidR="00886567" w:rsidRPr="006C7ED6">
        <w:t>(a)</w:t>
      </w:r>
      <w:r w:rsidR="00886567" w:rsidRPr="006C7ED6">
        <w:tab/>
        <w:t>Tamaita</w:t>
      </w:r>
      <w:r w:rsidR="0071570E">
        <w:t>’</w:t>
      </w:r>
      <w:r w:rsidR="00886567" w:rsidRPr="006C7ED6">
        <w:t>i</w:t>
      </w:r>
      <w:r w:rsidR="005F4C9E">
        <w:t xml:space="preserve"> </w:t>
      </w:r>
      <w:r w:rsidR="00886567" w:rsidRPr="006C7ED6">
        <w:t>Toa</w:t>
      </w:r>
      <w:r w:rsidR="005F4C9E">
        <w:t xml:space="preserve"> </w:t>
      </w:r>
      <w:r w:rsidR="00886567" w:rsidRPr="006C7ED6">
        <w:t>Pacific</w:t>
      </w:r>
      <w:r w:rsidR="005F4C9E">
        <w:t xml:space="preserve"> </w:t>
      </w:r>
      <w:r w:rsidR="00886567" w:rsidRPr="006C7ED6">
        <w:t>Women</w:t>
      </w:r>
      <w:r w:rsidR="005F4C9E">
        <w:t xml:space="preserve"> </w:t>
      </w:r>
      <w:r w:rsidR="00886567" w:rsidRPr="006C7ED6">
        <w:t>which</w:t>
      </w:r>
      <w:r w:rsidR="005F4C9E">
        <w:t xml:space="preserve"> </w:t>
      </w:r>
      <w:r w:rsidR="00886567" w:rsidRPr="006C7ED6">
        <w:t>aims</w:t>
      </w:r>
      <w:r w:rsidR="005F4C9E">
        <w:t xml:space="preserve"> </w:t>
      </w:r>
      <w:r w:rsidR="00886567" w:rsidRPr="006C7ED6">
        <w:t>to</w:t>
      </w:r>
      <w:r w:rsidR="005F4C9E">
        <w:t xml:space="preserve"> </w:t>
      </w:r>
      <w:r w:rsidR="00886567" w:rsidRPr="006C7ED6">
        <w:t>remove</w:t>
      </w:r>
      <w:r w:rsidR="005F4C9E">
        <w:t xml:space="preserve"> </w:t>
      </w:r>
      <w:r w:rsidR="00886567" w:rsidRPr="006C7ED6">
        <w:t>pay</w:t>
      </w:r>
      <w:r w:rsidR="005F4C9E">
        <w:t xml:space="preserve"> </w:t>
      </w:r>
      <w:r w:rsidR="00886567" w:rsidRPr="006C7ED6">
        <w:t>disparities</w:t>
      </w:r>
      <w:r w:rsidR="005F4C9E">
        <w:t xml:space="preserve"> </w:t>
      </w:r>
      <w:r w:rsidR="00886567" w:rsidRPr="006C7ED6">
        <w:t>for</w:t>
      </w:r>
      <w:r w:rsidR="005F4C9E">
        <w:t xml:space="preserve"> </w:t>
      </w:r>
      <w:r w:rsidR="00886567" w:rsidRPr="006C7ED6">
        <w:t>Pacific</w:t>
      </w:r>
      <w:r w:rsidR="005F4C9E">
        <w:t xml:space="preserve"> </w:t>
      </w:r>
      <w:r w:rsidR="00886567" w:rsidRPr="006C7ED6">
        <w:t>women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support</w:t>
      </w:r>
      <w:r w:rsidR="005F4C9E">
        <w:t xml:space="preserve"> </w:t>
      </w:r>
      <w:r w:rsidR="00886567" w:rsidRPr="006C7ED6">
        <w:t>growth</w:t>
      </w:r>
      <w:r w:rsidR="005F4C9E">
        <w:t xml:space="preserve"> </w:t>
      </w:r>
      <w:r w:rsidR="00886567" w:rsidRPr="006C7ED6">
        <w:t>into</w:t>
      </w:r>
      <w:r w:rsidR="005F4C9E">
        <w:t xml:space="preserve"> </w:t>
      </w:r>
      <w:r w:rsidR="00886567" w:rsidRPr="006C7ED6">
        <w:t>higher</w:t>
      </w:r>
      <w:r w:rsidR="005F4C9E">
        <w:t xml:space="preserve"> </w:t>
      </w:r>
      <w:r w:rsidR="00886567" w:rsidRPr="006C7ED6">
        <w:t>paid</w:t>
      </w:r>
      <w:r w:rsidR="005F4C9E">
        <w:t xml:space="preserve"> </w:t>
      </w:r>
      <w:r w:rsidR="00886567" w:rsidRPr="006C7ED6">
        <w:t>employment;</w:t>
      </w:r>
      <w:r w:rsidR="005F4C9E">
        <w:t xml:space="preserve"> </w:t>
      </w:r>
      <w:r w:rsidR="00886567" w:rsidRPr="006C7ED6">
        <w:t>and</w:t>
      </w:r>
    </w:p>
    <w:p w14:paraId="330D948F" w14:textId="36AE9255" w:rsidR="00886567" w:rsidRPr="006C7ED6" w:rsidRDefault="00DB3843" w:rsidP="00886567">
      <w:pPr>
        <w:pStyle w:val="SingleTxtG"/>
      </w:pPr>
      <w:r>
        <w:tab/>
      </w:r>
      <w:r w:rsidR="00886567" w:rsidRPr="006C7ED6">
        <w:t>(b)</w:t>
      </w:r>
      <w:r w:rsidR="00886567" w:rsidRPr="006C7ED6">
        <w:tab/>
        <w:t>The</w:t>
      </w:r>
      <w:r w:rsidR="005F4C9E">
        <w:t xml:space="preserve"> </w:t>
      </w:r>
      <w:r w:rsidR="00886567" w:rsidRPr="006C7ED6">
        <w:t>Supporting</w:t>
      </w:r>
      <w:r w:rsidR="005F4C9E">
        <w:t xml:space="preserve"> </w:t>
      </w:r>
      <w:r w:rsidR="00886567" w:rsidRPr="006C7ED6">
        <w:t>Pacific</w:t>
      </w:r>
      <w:r w:rsidR="005F4C9E">
        <w:t xml:space="preserve"> </w:t>
      </w:r>
      <w:r w:rsidR="00886567" w:rsidRPr="006C7ED6">
        <w:t>Peoples</w:t>
      </w:r>
      <w:r w:rsidR="005F4C9E">
        <w:t xml:space="preserve"> </w:t>
      </w:r>
      <w:r w:rsidR="00886567" w:rsidRPr="006C7ED6">
        <w:t>programme</w:t>
      </w:r>
      <w:r w:rsidR="005F4C9E">
        <w:t xml:space="preserve"> </w:t>
      </w:r>
      <w:r w:rsidR="00886567" w:rsidRPr="006C7ED6">
        <w:t>which</w:t>
      </w:r>
      <w:r w:rsidR="005F4C9E">
        <w:t xml:space="preserve"> </w:t>
      </w:r>
      <w:r w:rsidR="00886567" w:rsidRPr="006C7ED6">
        <w:t>focuses</w:t>
      </w:r>
      <w:r w:rsidR="005F4C9E">
        <w:t xml:space="preserve"> </w:t>
      </w:r>
      <w:r w:rsidR="00886567" w:rsidRPr="006C7ED6">
        <w:t>on</w:t>
      </w:r>
      <w:r w:rsidR="005F4C9E">
        <w:t xml:space="preserve"> </w:t>
      </w:r>
      <w:r w:rsidR="00886567" w:rsidRPr="006C7ED6">
        <w:t>strengthening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enhancing</w:t>
      </w:r>
      <w:r w:rsidR="005F4C9E">
        <w:t xml:space="preserve"> </w:t>
      </w:r>
      <w:r w:rsidR="00886567" w:rsidRPr="006C7ED6">
        <w:t>access</w:t>
      </w:r>
      <w:r w:rsidR="005F4C9E">
        <w:t xml:space="preserve"> </w:t>
      </w:r>
      <w:r w:rsidR="00886567" w:rsidRPr="006C7ED6">
        <w:t>to</w:t>
      </w:r>
      <w:r w:rsidR="005F4C9E">
        <w:t xml:space="preserve"> </w:t>
      </w:r>
      <w:r w:rsidR="00886567" w:rsidRPr="006C7ED6">
        <w:t>services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supports</w:t>
      </w:r>
      <w:r w:rsidR="005F4C9E">
        <w:t xml:space="preserve"> </w:t>
      </w:r>
      <w:r w:rsidR="00886567" w:rsidRPr="006C7ED6">
        <w:t>through</w:t>
      </w:r>
      <w:r w:rsidR="005F4C9E">
        <w:t xml:space="preserve"> </w:t>
      </w:r>
      <w:r w:rsidR="00886567" w:rsidRPr="006C7ED6">
        <w:t>a</w:t>
      </w:r>
      <w:r w:rsidR="005F4C9E">
        <w:t xml:space="preserve"> </w:t>
      </w:r>
      <w:r w:rsidR="00886567" w:rsidRPr="006C7ED6">
        <w:t>family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community</w:t>
      </w:r>
      <w:r w:rsidR="005F4C9E">
        <w:t xml:space="preserve"> </w:t>
      </w:r>
      <w:r w:rsidR="00886567" w:rsidRPr="006C7ED6">
        <w:t>focused</w:t>
      </w:r>
      <w:r w:rsidR="005F4C9E">
        <w:t xml:space="preserve"> </w:t>
      </w:r>
      <w:r w:rsidR="00886567" w:rsidRPr="006C7ED6">
        <w:t>service.</w:t>
      </w:r>
    </w:p>
    <w:p w14:paraId="2B091275" w14:textId="7EEBE321" w:rsidR="00886567" w:rsidRPr="00D7743A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Pae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Tata</w:t>
      </w:r>
    </w:p>
    <w:p w14:paraId="1615EA8C" w14:textId="5EC6222C" w:rsidR="00886567" w:rsidRDefault="00886567" w:rsidP="00886567">
      <w:pPr>
        <w:pStyle w:val="SingleTxtG"/>
      </w:pPr>
      <w:r>
        <w:rPr>
          <w:iCs/>
        </w:rPr>
        <w:t>333.</w:t>
      </w:r>
      <w:r>
        <w:rPr>
          <w:iCs/>
        </w:rPr>
        <w:tab/>
      </w:r>
      <w:r>
        <w:t>A</w:t>
      </w:r>
      <w:r w:rsidR="005F4C9E">
        <w:t xml:space="preserve"> </w:t>
      </w:r>
      <w:r>
        <w:t>te</w:t>
      </w:r>
      <w:r w:rsidR="005F4C9E">
        <w:t xml:space="preserve"> </w:t>
      </w:r>
      <w:r>
        <w:t>ao</w:t>
      </w:r>
      <w:r w:rsidR="005F4C9E">
        <w:t xml:space="preserve"> </w:t>
      </w:r>
      <w:r>
        <w:t>Māori</w:t>
      </w:r>
      <w:r w:rsidR="005F4C9E">
        <w:t xml:space="preserve"> </w:t>
      </w:r>
      <w:r>
        <w:t>capability</w:t>
      </w:r>
      <w:r w:rsidR="005F4C9E">
        <w:t xml:space="preserve"> </w:t>
      </w:r>
      <w:r>
        <w:t>framework</w:t>
      </w:r>
      <w:r w:rsidR="005F4C9E">
        <w:t xml:space="preserve"> </w:t>
      </w:r>
      <w:r>
        <w:t>and</w:t>
      </w:r>
      <w:r w:rsidR="005F4C9E">
        <w:t xml:space="preserve"> </w:t>
      </w:r>
      <w:r>
        <w:t>a</w:t>
      </w:r>
      <w:r w:rsidR="005F4C9E">
        <w:t xml:space="preserve"> </w:t>
      </w:r>
      <w:r>
        <w:t>Māori</w:t>
      </w:r>
      <w:r w:rsidR="005F4C9E">
        <w:t xml:space="preserve"> </w:t>
      </w:r>
      <w:r>
        <w:t>language</w:t>
      </w:r>
      <w:r w:rsidR="005F4C9E">
        <w:t xml:space="preserve"> </w:t>
      </w:r>
      <w:r>
        <w:t>plan</w:t>
      </w:r>
      <w:r w:rsidR="005F4C9E">
        <w:t xml:space="preserve"> </w:t>
      </w:r>
      <w:r>
        <w:t>have</w:t>
      </w:r>
      <w:r w:rsidR="005F4C9E">
        <w:t xml:space="preserve"> </w:t>
      </w:r>
      <w:r>
        <w:t>also</w:t>
      </w:r>
      <w:r w:rsidR="005F4C9E">
        <w:t xml:space="preserve"> </w:t>
      </w:r>
      <w:r>
        <w:t>been</w:t>
      </w:r>
      <w:r w:rsidR="005F4C9E">
        <w:t xml:space="preserve"> </w:t>
      </w:r>
      <w:r>
        <w:t>developed</w:t>
      </w:r>
      <w:r w:rsidR="005F4C9E">
        <w:t xml:space="preserve"> </w:t>
      </w:r>
      <w:r>
        <w:t>by</w:t>
      </w:r>
      <w:r w:rsidR="005F4C9E">
        <w:t xml:space="preserve"> </w:t>
      </w:r>
      <w:r>
        <w:t>MSD</w:t>
      </w:r>
      <w:r w:rsidR="005F4C9E">
        <w:t xml:space="preserve"> </w:t>
      </w:r>
      <w:r>
        <w:t>and</w:t>
      </w:r>
      <w:r w:rsidR="005F4C9E">
        <w:t xml:space="preserve"> </w:t>
      </w:r>
      <w:r>
        <w:t>operations</w:t>
      </w:r>
      <w:r w:rsidR="005F4C9E">
        <w:t xml:space="preserve"> </w:t>
      </w:r>
      <w:r>
        <w:t>are</w:t>
      </w:r>
      <w:r w:rsidR="005F4C9E">
        <w:t xml:space="preserve"> </w:t>
      </w:r>
      <w:r>
        <w:t>already</w:t>
      </w:r>
      <w:r w:rsidR="005F4C9E">
        <w:t xml:space="preserve"> </w:t>
      </w:r>
      <w:r>
        <w:t>better</w:t>
      </w:r>
      <w:r w:rsidR="005F4C9E">
        <w:t xml:space="preserve"> </w:t>
      </w:r>
      <w:r>
        <w:t>integrating</w:t>
      </w:r>
      <w:r w:rsidR="005F4C9E">
        <w:t xml:space="preserve"> </w:t>
      </w:r>
      <w:r>
        <w:t>bicultural</w:t>
      </w:r>
      <w:r w:rsidR="005F4C9E">
        <w:t xml:space="preserve"> </w:t>
      </w:r>
      <w:r>
        <w:t>practices</w:t>
      </w:r>
      <w:r w:rsidR="005F4C9E">
        <w:t xml:space="preserve"> </w:t>
      </w:r>
      <w:r>
        <w:t>such</w:t>
      </w:r>
      <w:r w:rsidR="005F4C9E">
        <w:t xml:space="preserve"> </w:t>
      </w:r>
      <w:r>
        <w:t>as</w:t>
      </w:r>
      <w:r w:rsidR="005F4C9E">
        <w:t xml:space="preserve"> </w:t>
      </w:r>
      <w:r>
        <w:t>via</w:t>
      </w:r>
      <w:r w:rsidR="005F4C9E">
        <w:t xml:space="preserve"> </w:t>
      </w:r>
      <w:r>
        <w:t>te</w:t>
      </w:r>
      <w:r w:rsidR="005F4C9E">
        <w:t xml:space="preserve"> </w:t>
      </w:r>
      <w:r>
        <w:t>reo,</w:t>
      </w:r>
      <w:r w:rsidR="005F4C9E">
        <w:t xml:space="preserve"> </w:t>
      </w:r>
      <w:r>
        <w:t>tikanga</w:t>
      </w:r>
      <w:r w:rsidR="005F4C9E">
        <w:t xml:space="preserve"> </w:t>
      </w:r>
      <w:r>
        <w:t>and</w:t>
      </w:r>
      <w:r w:rsidR="005F4C9E">
        <w:t xml:space="preserve"> </w:t>
      </w:r>
      <w:r>
        <w:t>te</w:t>
      </w:r>
      <w:r w:rsidR="005F4C9E">
        <w:t xml:space="preserve"> </w:t>
      </w:r>
      <w:r>
        <w:t>ao</w:t>
      </w:r>
      <w:r w:rsidR="005F4C9E">
        <w:t xml:space="preserve"> </w:t>
      </w:r>
      <w:r w:rsidRPr="006F6B40">
        <w:t>Māori</w:t>
      </w:r>
      <w:r w:rsidR="005F4C9E">
        <w:t xml:space="preserve"> </w:t>
      </w:r>
      <w:r>
        <w:t>advice.</w:t>
      </w:r>
    </w:p>
    <w:p w14:paraId="61D3C0BE" w14:textId="6864B271" w:rsidR="00886567" w:rsidRPr="00D7743A" w:rsidRDefault="00886567" w:rsidP="00DB3843">
      <w:pPr>
        <w:pStyle w:val="H4G"/>
        <w:rPr>
          <w:lang w:val="en-NZ"/>
        </w:rPr>
      </w:pPr>
      <w:r>
        <w:rPr>
          <w:lang w:val="en-NZ"/>
        </w:rPr>
        <w:lastRenderedPageBreak/>
        <w:tab/>
      </w:r>
      <w:r>
        <w:rPr>
          <w:lang w:val="en-NZ"/>
        </w:rPr>
        <w:tab/>
      </w:r>
      <w:r w:rsidRPr="00D7743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Families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Package</w:t>
      </w:r>
    </w:p>
    <w:p w14:paraId="0D2E8D1F" w14:textId="77777777" w:rsidR="0071570E" w:rsidRDefault="00886567" w:rsidP="00886567">
      <w:pPr>
        <w:pStyle w:val="SingleTxtG"/>
      </w:pPr>
      <w:r w:rsidRPr="00B30BDF">
        <w:rPr>
          <w:iCs/>
        </w:rPr>
        <w:t>334.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Families</w:t>
      </w:r>
      <w:r w:rsidR="005F4C9E">
        <w:t xml:space="preserve"> </w:t>
      </w:r>
      <w:r w:rsidRPr="00B30BDF">
        <w:t>Package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introduced</w:t>
      </w:r>
      <w:r w:rsidR="005F4C9E">
        <w:t xml:space="preserve"> </w:t>
      </w:r>
      <w:r w:rsidRPr="00B30BDF">
        <w:t>from</w:t>
      </w:r>
      <w:r w:rsidR="005F4C9E">
        <w:t xml:space="preserve"> </w:t>
      </w:r>
      <w:r w:rsidRPr="00B30BDF">
        <w:t>2018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help</w:t>
      </w:r>
      <w:r w:rsidR="005F4C9E">
        <w:t xml:space="preserve"> </w:t>
      </w:r>
      <w:r w:rsidRPr="00B30BDF">
        <w:t>improve</w:t>
      </w:r>
      <w:r w:rsidR="005F4C9E">
        <w:t xml:space="preserve"> </w:t>
      </w:r>
      <w:r w:rsidRPr="00B30BDF">
        <w:t>incomes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low-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middle-income</w:t>
      </w:r>
      <w:r w:rsidR="005F4C9E">
        <w:t xml:space="preserve"> </w:t>
      </w:r>
      <w:r w:rsidRPr="00B30BDF">
        <w:t>families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children.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assistance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part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71570E">
        <w:t>’</w:t>
      </w:r>
      <w:r w:rsidRPr="00B30BDF">
        <w:t>s</w:t>
      </w:r>
      <w:r w:rsidR="005F4C9E">
        <w:t xml:space="preserve"> </w:t>
      </w:r>
      <w:r w:rsidRPr="00B30BDF">
        <w:t>focus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reducing</w:t>
      </w:r>
      <w:r w:rsidR="005F4C9E">
        <w:t xml:space="preserve"> </w:t>
      </w:r>
      <w:r w:rsidRPr="00B30BDF">
        <w:t>child</w:t>
      </w:r>
      <w:r w:rsidR="005F4C9E">
        <w:t xml:space="preserve"> </w:t>
      </w:r>
      <w:r w:rsidRPr="00B30BDF">
        <w:t>poverty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ensuring</w:t>
      </w:r>
      <w:r w:rsidR="005F4C9E">
        <w:t xml:space="preserve"> </w:t>
      </w:r>
      <w:r w:rsidRPr="00B30BDF">
        <w:t>children</w:t>
      </w:r>
      <w:r w:rsidR="005F4C9E">
        <w:t xml:space="preserve"> </w:t>
      </w:r>
      <w:r w:rsidRPr="00B30BDF">
        <w:t>get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best</w:t>
      </w:r>
      <w:r w:rsidR="005F4C9E">
        <w:t xml:space="preserve"> </w:t>
      </w:r>
      <w:r w:rsidRPr="00B30BDF">
        <w:t>start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life.</w:t>
      </w:r>
    </w:p>
    <w:p w14:paraId="706AB777" w14:textId="77777777" w:rsidR="0071570E" w:rsidRDefault="00886567" w:rsidP="00886567">
      <w:pPr>
        <w:pStyle w:val="SingleTxtG"/>
        <w:rPr>
          <w:lang w:val="en-NZ"/>
        </w:rPr>
      </w:pPr>
      <w:r w:rsidRPr="008E1CEA">
        <w:rPr>
          <w:iCs/>
        </w:rPr>
        <w:t>335.</w:t>
      </w:r>
      <w:r w:rsidRPr="008E1CEA">
        <w:rPr>
          <w:iCs/>
        </w:rPr>
        <w:tab/>
      </w:r>
      <w:r w:rsidRPr="00B30BDF">
        <w:t>Public</w:t>
      </w:r>
      <w:r w:rsidR="005F4C9E">
        <w:t xml:space="preserve"> </w:t>
      </w:r>
      <w:r w:rsidRPr="00B30BDF">
        <w:t>submissions</w:t>
      </w:r>
      <w:r w:rsidR="005F4C9E">
        <w:t xml:space="preserve"> </w:t>
      </w:r>
      <w:r w:rsidRPr="00B30BDF">
        <w:t>said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removal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sanctions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disproportionately</w:t>
      </w:r>
      <w:r w:rsidR="005F4C9E">
        <w:t xml:space="preserve"> </w:t>
      </w:r>
      <w:r w:rsidRPr="00B30BDF">
        <w:t>affecting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children</w:t>
      </w:r>
      <w:r w:rsidR="005F4C9E">
        <w:t xml:space="preserve"> </w:t>
      </w:r>
      <w:r w:rsidRPr="00B30BDF">
        <w:t>(e.g.,</w:t>
      </w:r>
      <w:r w:rsidR="005F4C9E">
        <w:t xml:space="preserve"> </w:t>
      </w:r>
      <w:r w:rsidRPr="00B30BDF">
        <w:t>through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Family</w:t>
      </w:r>
      <w:r w:rsidR="005F4C9E">
        <w:t xml:space="preserve"> </w:t>
      </w:r>
      <w:r w:rsidRPr="00B30BDF">
        <w:t>Tax</w:t>
      </w:r>
      <w:r w:rsidR="005F4C9E">
        <w:t xml:space="preserve"> </w:t>
      </w:r>
      <w:r w:rsidRPr="00B30BDF">
        <w:t>credits)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positive</w:t>
      </w:r>
      <w:r>
        <w:rPr>
          <w:lang w:val="en-NZ"/>
        </w:rPr>
        <w:t>.</w:t>
      </w:r>
    </w:p>
    <w:p w14:paraId="523D79AF" w14:textId="4DE8A0B9" w:rsidR="00886567" w:rsidRPr="00D7743A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Whānau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Ora: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holistic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approach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development</w:t>
      </w:r>
    </w:p>
    <w:p w14:paraId="1BF964EC" w14:textId="77777777" w:rsidR="0071570E" w:rsidRDefault="00886567" w:rsidP="00886567">
      <w:pPr>
        <w:pStyle w:val="SingleTxtG"/>
      </w:pPr>
      <w:r w:rsidRPr="00B30BDF">
        <w:rPr>
          <w:iCs/>
        </w:rPr>
        <w:t>336.</w:t>
      </w:r>
      <w:r w:rsidRPr="00B30BDF">
        <w:rPr>
          <w:iCs/>
        </w:rPr>
        <w:tab/>
      </w:r>
      <w:r w:rsidRPr="00B30BDF">
        <w:t>Whānau</w:t>
      </w:r>
      <w:r w:rsidR="005F4C9E">
        <w:t xml:space="preserve"> </w:t>
      </w:r>
      <w:r w:rsidRPr="00B30BDF">
        <w:t>Ora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kaupapa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improving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wellbeing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whānau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families.</w:t>
      </w:r>
      <w:r w:rsidR="005F4C9E">
        <w:t xml:space="preserve"> </w:t>
      </w:r>
      <w:r w:rsidRPr="00B30BDF">
        <w:t>Commissioning</w:t>
      </w:r>
      <w:r w:rsidR="005F4C9E">
        <w:t xml:space="preserve"> </w:t>
      </w:r>
      <w:r w:rsidRPr="00B30BDF">
        <w:t>Agencies</w:t>
      </w:r>
      <w:r w:rsidR="005F4C9E">
        <w:t xml:space="preserve"> </w:t>
      </w:r>
      <w:r w:rsidRPr="00B30BDF">
        <w:t>contract</w:t>
      </w:r>
      <w:r w:rsidR="005F4C9E">
        <w:t xml:space="preserve"> </w:t>
      </w:r>
      <w:r w:rsidRPr="00B30BDF">
        <w:t>Whānau</w:t>
      </w:r>
      <w:r w:rsidR="005F4C9E">
        <w:t xml:space="preserve"> </w:t>
      </w:r>
      <w:r w:rsidRPr="00B30BDF">
        <w:t>Ora</w:t>
      </w:r>
      <w:r w:rsidR="005F4C9E">
        <w:t xml:space="preserve"> </w:t>
      </w:r>
      <w:r w:rsidRPr="00B30BDF">
        <w:t>service</w:t>
      </w:r>
      <w:r w:rsidR="005F4C9E">
        <w:t xml:space="preserve"> </w:t>
      </w:r>
      <w:r w:rsidRPr="00B30BDF">
        <w:t>providers</w:t>
      </w:r>
      <w:r w:rsidR="005F4C9E">
        <w:t xml:space="preserve"> </w:t>
      </w:r>
      <w:r w:rsidRPr="00B30BDF">
        <w:t>(often</w:t>
      </w:r>
      <w:r w:rsidR="005F4C9E">
        <w:t xml:space="preserve"> </w:t>
      </w:r>
      <w:r w:rsidRPr="00B30BDF">
        <w:t>community-based)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support</w:t>
      </w:r>
      <w:r w:rsidR="005F4C9E">
        <w:t xml:space="preserve"> </w:t>
      </w:r>
      <w:r w:rsidRPr="00B30BDF">
        <w:t>whānau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need</w:t>
      </w:r>
      <w:r w:rsidR="005F4C9E">
        <w:t xml:space="preserve"> </w:t>
      </w:r>
      <w:r w:rsidRPr="00B30BDF">
        <w:t>within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local</w:t>
      </w:r>
      <w:r w:rsidR="005F4C9E">
        <w:t xml:space="preserve"> </w:t>
      </w:r>
      <w:r w:rsidRPr="00B30BDF">
        <w:t>communities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address</w:t>
      </w:r>
      <w:r w:rsidR="005F4C9E">
        <w:t xml:space="preserve"> </w:t>
      </w:r>
      <w:r w:rsidRPr="00B30BDF">
        <w:t>multiple,</w:t>
      </w:r>
      <w:r w:rsidR="005F4C9E">
        <w:t xml:space="preserve"> </w:t>
      </w:r>
      <w:r w:rsidRPr="00B30BDF">
        <w:t>often</w:t>
      </w:r>
      <w:r w:rsidR="005F4C9E">
        <w:t xml:space="preserve"> </w:t>
      </w:r>
      <w:r w:rsidRPr="00B30BDF">
        <w:t>interconnected,</w:t>
      </w:r>
      <w:r w:rsidR="005F4C9E">
        <w:t xml:space="preserve"> </w:t>
      </w:r>
      <w:r w:rsidRPr="00B30BDF">
        <w:t>wide-ranging</w:t>
      </w:r>
      <w:r w:rsidR="005F4C9E">
        <w:t xml:space="preserve"> </w:t>
      </w:r>
      <w:r w:rsidRPr="00B30BDF">
        <w:t>needs.</w:t>
      </w:r>
    </w:p>
    <w:p w14:paraId="52525C28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337.</w:t>
      </w:r>
      <w:r>
        <w:rPr>
          <w:iCs/>
          <w:lang w:val="en-NZ"/>
        </w:rPr>
        <w:tab/>
      </w:r>
      <w:r w:rsidRPr="00B30BDF">
        <w:t>In</w:t>
      </w:r>
      <w:r w:rsidR="005F4C9E">
        <w:t xml:space="preserve"> </w:t>
      </w:r>
      <w:r w:rsidRPr="00B30BDF">
        <w:t>quarter</w:t>
      </w:r>
      <w:r w:rsidR="005F4C9E">
        <w:t xml:space="preserve"> </w:t>
      </w:r>
      <w:r w:rsidRPr="00B30BDF">
        <w:t>three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2020/2021</w:t>
      </w:r>
      <w:r w:rsidR="005F4C9E">
        <w:t xml:space="preserve"> </w:t>
      </w:r>
      <w:r w:rsidRPr="00B30BDF">
        <w:t>financial</w:t>
      </w:r>
      <w:r w:rsidR="005F4C9E">
        <w:t xml:space="preserve"> </w:t>
      </w:r>
      <w:r w:rsidRPr="00B30BDF">
        <w:t>year,</w:t>
      </w:r>
      <w:r w:rsidR="005F4C9E">
        <w:t xml:space="preserve"> </w:t>
      </w:r>
      <w:r w:rsidRPr="00B30BDF">
        <w:t>Commissioning</w:t>
      </w:r>
      <w:r w:rsidR="005F4C9E">
        <w:t xml:space="preserve"> </w:t>
      </w:r>
      <w:r w:rsidRPr="00B30BDF">
        <w:t>Agencies</w:t>
      </w:r>
      <w:r w:rsidR="005F4C9E">
        <w:t xml:space="preserve"> </w:t>
      </w:r>
      <w:r w:rsidRPr="00B30BDF">
        <w:t>supported</w:t>
      </w:r>
      <w:r w:rsidR="005F4C9E">
        <w:t xml:space="preserve"> </w:t>
      </w:r>
      <w:r w:rsidRPr="00B30BDF">
        <w:t>approximately</w:t>
      </w:r>
      <w:r w:rsidR="005F4C9E">
        <w:t xml:space="preserve"> </w:t>
      </w:r>
      <w:r w:rsidRPr="00B30BDF">
        <w:t>10,500</w:t>
      </w:r>
      <w:r w:rsidR="005F4C9E">
        <w:t xml:space="preserve"> </w:t>
      </w:r>
      <w:r w:rsidRPr="00B30BDF">
        <w:t>whānau</w:t>
      </w:r>
      <w:r w:rsidR="005F4C9E">
        <w:t xml:space="preserve"> </w:t>
      </w:r>
      <w:r w:rsidRPr="00B30BDF">
        <w:t>through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respective</w:t>
      </w:r>
      <w:r w:rsidR="005F4C9E">
        <w:rPr>
          <w:lang w:val="en-NZ"/>
        </w:rPr>
        <w:t xml:space="preserve"> </w:t>
      </w:r>
      <w:r>
        <w:rPr>
          <w:lang w:val="en-NZ"/>
        </w:rPr>
        <w:t>n</w:t>
      </w:r>
      <w:r w:rsidRPr="006A6759">
        <w:rPr>
          <w:lang w:val="en-NZ"/>
        </w:rPr>
        <w:t>avigational</w:t>
      </w:r>
      <w:r w:rsidR="005F4C9E">
        <w:rPr>
          <w:lang w:val="en-NZ"/>
        </w:rPr>
        <w:t xml:space="preserve"> </w:t>
      </w:r>
      <w:r w:rsidRPr="006A6759">
        <w:rPr>
          <w:lang w:val="en-NZ"/>
        </w:rPr>
        <w:t>services.</w:t>
      </w:r>
    </w:p>
    <w:p w14:paraId="2BA5FAC5" w14:textId="49A176AB" w:rsidR="00886567" w:rsidRPr="0089626D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Youth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Suicide</w:t>
      </w:r>
    </w:p>
    <w:p w14:paraId="515D64E6" w14:textId="77777777" w:rsidR="0071570E" w:rsidRDefault="00886567" w:rsidP="00886567">
      <w:pPr>
        <w:pStyle w:val="SingleTxtG"/>
        <w:rPr>
          <w:lang w:val="en-NZ"/>
        </w:rPr>
      </w:pPr>
      <w:r w:rsidRPr="00A171EF">
        <w:rPr>
          <w:iCs/>
          <w:lang w:val="en-NZ"/>
        </w:rPr>
        <w:t>338.</w:t>
      </w:r>
      <w:r w:rsidRPr="00A171EF">
        <w:rPr>
          <w:iCs/>
          <w:lang w:val="en-NZ"/>
        </w:rPr>
        <w:tab/>
      </w:r>
      <w:r w:rsidRPr="00B30BDF">
        <w:t>Since</w:t>
      </w:r>
      <w:r w:rsidR="005F4C9E">
        <w:t xml:space="preserve"> </w:t>
      </w:r>
      <w:r w:rsidRPr="00B30BDF">
        <w:t>2015,</w:t>
      </w:r>
      <w:r w:rsidR="005F4C9E">
        <w:t xml:space="preserve"> </w:t>
      </w:r>
      <w:r w:rsidRPr="00B30BDF">
        <w:t>TPK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been</w:t>
      </w:r>
      <w:r w:rsidR="005F4C9E">
        <w:t xml:space="preserve"> </w:t>
      </w:r>
      <w:r w:rsidRPr="00B30BDF">
        <w:t>investing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programmes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target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reduction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suicide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self-harm</w:t>
      </w:r>
      <w:r w:rsidR="005F4C9E">
        <w:t xml:space="preserve"> </w:t>
      </w:r>
      <w:r w:rsidRPr="00B30BDF">
        <w:t>amongst</w:t>
      </w:r>
      <w:r w:rsidR="005F4C9E">
        <w:t xml:space="preserve"> </w:t>
      </w:r>
      <w:r w:rsidRPr="00B30BDF">
        <w:t>rangatahi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(Māori</w:t>
      </w:r>
      <w:r w:rsidR="005F4C9E">
        <w:t xml:space="preserve"> </w:t>
      </w:r>
      <w:r w:rsidRPr="00B30BDF">
        <w:t>youth),</w:t>
      </w:r>
      <w:r w:rsidR="005F4C9E">
        <w:t xml:space="preserve"> </w:t>
      </w:r>
      <w:r w:rsidRPr="00B30BDF">
        <w:t>through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Rangatahi</w:t>
      </w:r>
      <w:r w:rsidR="005F4C9E">
        <w:t xml:space="preserve"> </w:t>
      </w:r>
      <w:r w:rsidRPr="00B30BDF">
        <w:t>Suicide</w:t>
      </w:r>
      <w:r w:rsidR="005F4C9E">
        <w:t xml:space="preserve"> </w:t>
      </w:r>
      <w:r w:rsidRPr="00B30BDF">
        <w:t>Prevention</w:t>
      </w:r>
      <w:r w:rsidR="005F4C9E">
        <w:t xml:space="preserve"> </w:t>
      </w:r>
      <w:r w:rsidRPr="00B30BDF">
        <w:t>Fund.</w:t>
      </w:r>
      <w:r w:rsidR="005F4C9E">
        <w:t xml:space="preserve"> </w:t>
      </w:r>
      <w:r w:rsidRPr="00B30BDF">
        <w:t>Over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last</w:t>
      </w:r>
      <w:r w:rsidR="005F4C9E">
        <w:t xml:space="preserve"> </w:t>
      </w:r>
      <w:r w:rsidRPr="00B30BDF">
        <w:t>three</w:t>
      </w:r>
      <w:r w:rsidR="005F4C9E">
        <w:t xml:space="preserve"> </w:t>
      </w:r>
      <w:r w:rsidRPr="00B30BDF">
        <w:t>financial</w:t>
      </w:r>
      <w:r w:rsidR="005F4C9E">
        <w:t xml:space="preserve"> </w:t>
      </w:r>
      <w:r w:rsidRPr="00B30BDF">
        <w:t>years,</w:t>
      </w:r>
      <w:r w:rsidR="005F4C9E">
        <w:t xml:space="preserve"> </w:t>
      </w:r>
      <w:r w:rsidRPr="00B30BDF">
        <w:t>more</w:t>
      </w:r>
      <w:r w:rsidR="005F4C9E">
        <w:t xml:space="preserve"> </w:t>
      </w:r>
      <w:r w:rsidRPr="00B30BDF">
        <w:t>than</w:t>
      </w:r>
      <w:r w:rsidR="005F4C9E">
        <w:t xml:space="preserve"> </w:t>
      </w:r>
      <w:r w:rsidRPr="00B30BDF">
        <w:t>100</w:t>
      </w:r>
      <w:r w:rsidR="005F4C9E">
        <w:t xml:space="preserve"> </w:t>
      </w:r>
      <w:r w:rsidRPr="00B30BDF">
        <w:t>initiatives</w:t>
      </w:r>
      <w:r w:rsidR="005F4C9E">
        <w:t xml:space="preserve"> </w:t>
      </w:r>
      <w:r w:rsidRPr="00B30BDF">
        <w:t>have</w:t>
      </w:r>
      <w:r w:rsidR="005F4C9E">
        <w:t xml:space="preserve"> </w:t>
      </w:r>
      <w:r w:rsidRPr="00B30BDF">
        <w:t>been</w:t>
      </w:r>
      <w:r w:rsidR="005F4C9E">
        <w:t xml:space="preserve"> </w:t>
      </w:r>
      <w:r w:rsidRPr="00B30BDF">
        <w:t>supported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promote</w:t>
      </w:r>
      <w:r w:rsidR="005F4C9E">
        <w:t xml:space="preserve"> </w:t>
      </w:r>
      <w:r w:rsidRPr="00B30BDF">
        <w:t>rangatahi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wellness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9626D">
        <w:rPr>
          <w:lang w:val="en-NZ"/>
        </w:rPr>
        <w:t>resilience.</w:t>
      </w:r>
    </w:p>
    <w:p w14:paraId="14D7FE7D" w14:textId="3CA642CC" w:rsidR="00886567" w:rsidRPr="00882829" w:rsidRDefault="00886567" w:rsidP="00DB3843">
      <w:pPr>
        <w:pStyle w:val="H23G"/>
      </w:pPr>
      <w:r>
        <w:tab/>
      </w:r>
      <w:r w:rsidRPr="00FD3608">
        <w:t>30.</w:t>
      </w:r>
      <w:r w:rsidRPr="00FD3608">
        <w:tab/>
        <w:t>Eliminating</w:t>
      </w:r>
      <w:r w:rsidR="005F4C9E">
        <w:t xml:space="preserve"> </w:t>
      </w:r>
      <w:r w:rsidRPr="00882829">
        <w:t>family</w:t>
      </w:r>
      <w:r w:rsidR="005F4C9E">
        <w:t xml:space="preserve"> </w:t>
      </w:r>
      <w:r w:rsidRPr="00882829">
        <w:t>violence</w:t>
      </w:r>
      <w:r w:rsidR="005F4C9E">
        <w:t xml:space="preserve"> </w:t>
      </w:r>
      <w:r w:rsidRPr="00882829">
        <w:t>and</w:t>
      </w:r>
      <w:r w:rsidR="005F4C9E">
        <w:t xml:space="preserve"> </w:t>
      </w:r>
      <w:r w:rsidRPr="00882829">
        <w:t>sexual</w:t>
      </w:r>
      <w:r w:rsidR="005F4C9E">
        <w:t xml:space="preserve"> </w:t>
      </w:r>
      <w:r w:rsidRPr="00882829">
        <w:t>violence</w:t>
      </w:r>
    </w:p>
    <w:p w14:paraId="3D4AB111" w14:textId="35D3EB14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339.</w:t>
      </w:r>
      <w:r>
        <w:rPr>
          <w:iCs/>
          <w:lang w:val="en-NZ"/>
        </w:rPr>
        <w:tab/>
      </w:r>
      <w:r w:rsidRPr="00B30BDF">
        <w:t>The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taking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steps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broaden</w:t>
      </w:r>
      <w:r w:rsidR="005F4C9E">
        <w:rPr>
          <w:lang w:val="en-NZ"/>
        </w:rPr>
        <w:t xml:space="preserve"> </w:t>
      </w:r>
      <w:r>
        <w:rPr>
          <w:lang w:val="en-NZ"/>
        </w:rPr>
        <w:t>perspectives</w:t>
      </w:r>
      <w:r w:rsidR="005F4C9E">
        <w:rPr>
          <w:lang w:val="en-NZ"/>
        </w:rPr>
        <w:t xml:space="preserve"> </w:t>
      </w:r>
      <w:r>
        <w:rPr>
          <w:lang w:val="en-NZ"/>
        </w:rPr>
        <w:t>on,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address</w:t>
      </w:r>
      <w:r w:rsidR="005F4C9E">
        <w:rPr>
          <w:lang w:val="en-NZ"/>
        </w:rPr>
        <w:t xml:space="preserve"> </w:t>
      </w:r>
      <w:r>
        <w:rPr>
          <w:lang w:val="en-NZ"/>
        </w:rPr>
        <w:t>family</w:t>
      </w:r>
      <w:r w:rsidR="005F4C9E">
        <w:rPr>
          <w:lang w:val="en-NZ"/>
        </w:rPr>
        <w:t xml:space="preserve"> </w:t>
      </w:r>
      <w:r>
        <w:rPr>
          <w:lang w:val="en-NZ"/>
        </w:rPr>
        <w:t>violence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sexual</w:t>
      </w:r>
      <w:r w:rsidR="005F4C9E">
        <w:rPr>
          <w:lang w:val="en-NZ"/>
        </w:rPr>
        <w:t xml:space="preserve"> </w:t>
      </w:r>
      <w:r>
        <w:rPr>
          <w:lang w:val="en-NZ"/>
        </w:rPr>
        <w:t>violence</w:t>
      </w:r>
      <w:r w:rsidR="005F4C9E">
        <w:rPr>
          <w:lang w:val="en-NZ"/>
        </w:rPr>
        <w:t xml:space="preserve"> </w:t>
      </w:r>
      <w:r>
        <w:rPr>
          <w:lang w:val="en-NZ"/>
        </w:rPr>
        <w:t>through</w:t>
      </w:r>
      <w:r w:rsidR="005F4C9E">
        <w:rPr>
          <w:lang w:val="en-NZ"/>
        </w:rPr>
        <w:t xml:space="preserve"> </w:t>
      </w:r>
      <w:r>
        <w:rPr>
          <w:lang w:val="en-NZ"/>
        </w:rPr>
        <w:t>kaupapa</w:t>
      </w:r>
      <w:r w:rsidR="005F4C9E">
        <w:rPr>
          <w:lang w:val="en-NZ"/>
        </w:rPr>
        <w:t xml:space="preserve"> </w:t>
      </w:r>
      <w:r>
        <w:rPr>
          <w:lang w:val="en-NZ"/>
        </w:rPr>
        <w:t>Māori,</w:t>
      </w:r>
      <w:r w:rsidR="005F4C9E">
        <w:rPr>
          <w:lang w:val="en-NZ"/>
        </w:rPr>
        <w:t xml:space="preserve"> </w:t>
      </w:r>
      <w:r>
        <w:rPr>
          <w:lang w:val="en-NZ"/>
        </w:rPr>
        <w:t>strengths-based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whānau</w:t>
      </w:r>
      <w:r w:rsidR="005F4C9E">
        <w:rPr>
          <w:lang w:val="en-NZ"/>
        </w:rPr>
        <w:t xml:space="preserve"> </w:t>
      </w:r>
      <w:r>
        <w:rPr>
          <w:lang w:val="en-NZ"/>
        </w:rPr>
        <w:t>centred</w:t>
      </w:r>
      <w:r w:rsidR="005F4C9E">
        <w:rPr>
          <w:lang w:val="en-NZ"/>
        </w:rPr>
        <w:t xml:space="preserve"> </w:t>
      </w:r>
      <w:r>
        <w:rPr>
          <w:lang w:val="en-NZ"/>
        </w:rPr>
        <w:t>approaches.</w:t>
      </w:r>
      <w:r w:rsidR="005F4C9E">
        <w:rPr>
          <w:lang w:val="en-NZ"/>
        </w:rPr>
        <w:t xml:space="preserve"> </w:t>
      </w:r>
      <w:r>
        <w:rPr>
          <w:lang w:val="en-NZ"/>
        </w:rPr>
        <w:t>These</w:t>
      </w:r>
      <w:r w:rsidR="005F4C9E">
        <w:rPr>
          <w:lang w:val="en-NZ"/>
        </w:rPr>
        <w:t xml:space="preserve"> </w:t>
      </w:r>
      <w:r>
        <w:rPr>
          <w:lang w:val="en-NZ"/>
        </w:rPr>
        <w:t>include:</w:t>
      </w:r>
    </w:p>
    <w:p w14:paraId="7577A0BB" w14:textId="1DEF0946" w:rsidR="00886567" w:rsidRPr="006C7ED6" w:rsidRDefault="00DB3843" w:rsidP="00886567">
      <w:pPr>
        <w:pStyle w:val="SingleTxtG"/>
      </w:pPr>
      <w:r>
        <w:tab/>
      </w:r>
      <w:r w:rsidR="00886567" w:rsidRPr="006C7ED6">
        <w:t>(a)</w:t>
      </w:r>
      <w:r w:rsidR="00886567" w:rsidRPr="006C7ED6">
        <w:tab/>
      </w:r>
      <w:r w:rsidR="00886567">
        <w:t>T</w:t>
      </w:r>
      <w:r w:rsidR="00886567" w:rsidRPr="006C7ED6">
        <w:t>he</w:t>
      </w:r>
      <w:r w:rsidR="005F4C9E">
        <w:t xml:space="preserve"> </w:t>
      </w:r>
      <w:r w:rsidR="00886567" w:rsidRPr="006C7ED6">
        <w:t>introduction</w:t>
      </w:r>
      <w:r w:rsidR="005F4C9E">
        <w:t xml:space="preserve"> </w:t>
      </w:r>
      <w:r w:rsidR="00886567" w:rsidRPr="006C7ED6">
        <w:t>of</w:t>
      </w:r>
      <w:r w:rsidR="005F4C9E">
        <w:t xml:space="preserve"> </w:t>
      </w:r>
      <w:r w:rsidR="00886567" w:rsidRPr="006C7ED6">
        <w:t>new</w:t>
      </w:r>
      <w:r w:rsidR="005F4C9E">
        <w:t xml:space="preserve"> </w:t>
      </w:r>
      <w:r w:rsidR="00886567" w:rsidRPr="006C7ED6">
        <w:t>laws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policies</w:t>
      </w:r>
      <w:r w:rsidR="005F4C9E">
        <w:t xml:space="preserve"> </w:t>
      </w:r>
      <w:r w:rsidR="00886567" w:rsidRPr="006C7ED6">
        <w:t>including</w:t>
      </w:r>
      <w:r w:rsidR="005F4C9E">
        <w:t xml:space="preserve"> </w:t>
      </w:r>
      <w:r w:rsidR="00886567" w:rsidRPr="006C7ED6">
        <w:t>the</w:t>
      </w:r>
      <w:r w:rsidR="005F4C9E">
        <w:t xml:space="preserve"> </w:t>
      </w:r>
      <w:r w:rsidR="00886567" w:rsidRPr="006C7ED6">
        <w:t>Family</w:t>
      </w:r>
      <w:r w:rsidR="005F4C9E">
        <w:t xml:space="preserve"> </w:t>
      </w:r>
      <w:r w:rsidR="00886567" w:rsidRPr="006C7ED6">
        <w:t>Violence</w:t>
      </w:r>
      <w:r w:rsidR="005F4C9E">
        <w:t xml:space="preserve"> </w:t>
      </w:r>
      <w:r w:rsidR="00886567" w:rsidRPr="006C7ED6">
        <w:t>Act</w:t>
      </w:r>
      <w:r w:rsidR="005F4C9E">
        <w:t xml:space="preserve"> </w:t>
      </w:r>
      <w:r w:rsidR="00886567" w:rsidRPr="006C7ED6">
        <w:t>2018,</w:t>
      </w:r>
      <w:r w:rsidR="005F4C9E">
        <w:t xml:space="preserve"> </w:t>
      </w:r>
      <w:r w:rsidR="00886567" w:rsidRPr="006C7ED6">
        <w:t>the</w:t>
      </w:r>
      <w:r w:rsidR="005F4C9E">
        <w:t xml:space="preserve"> </w:t>
      </w:r>
      <w:r w:rsidR="00886567" w:rsidRPr="006C7ED6">
        <w:t>Domestic</w:t>
      </w:r>
      <w:r w:rsidR="005F4C9E">
        <w:t xml:space="preserve"> </w:t>
      </w:r>
      <w:r w:rsidR="00886567" w:rsidRPr="006C7ED6">
        <w:t>Violence-Victims</w:t>
      </w:r>
      <w:r w:rsidR="0071570E">
        <w:t>’</w:t>
      </w:r>
      <w:r w:rsidR="005F4C9E">
        <w:t xml:space="preserve"> </w:t>
      </w:r>
      <w:r w:rsidR="00886567" w:rsidRPr="006C7ED6">
        <w:t>Protection</w:t>
      </w:r>
      <w:r w:rsidR="005F4C9E">
        <w:t xml:space="preserve"> </w:t>
      </w:r>
      <w:r w:rsidR="00886567" w:rsidRPr="006C7ED6">
        <w:t>Act</w:t>
      </w:r>
      <w:r w:rsidR="005F4C9E">
        <w:t xml:space="preserve"> </w:t>
      </w:r>
      <w:r w:rsidR="00886567" w:rsidRPr="006C7ED6">
        <w:t>2018,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the</w:t>
      </w:r>
      <w:r w:rsidR="005F4C9E">
        <w:t xml:space="preserve"> </w:t>
      </w:r>
      <w:r w:rsidR="00886567" w:rsidRPr="006C7ED6">
        <w:t>Sexual</w:t>
      </w:r>
      <w:r w:rsidR="005F4C9E">
        <w:t xml:space="preserve"> </w:t>
      </w:r>
      <w:r w:rsidR="00886567" w:rsidRPr="006C7ED6">
        <w:t>Violence</w:t>
      </w:r>
      <w:r w:rsidR="005F4C9E">
        <w:t xml:space="preserve"> </w:t>
      </w:r>
      <w:r w:rsidR="00886567" w:rsidRPr="006C7ED6">
        <w:t>Legislation</w:t>
      </w:r>
      <w:r w:rsidR="005F4C9E">
        <w:t xml:space="preserve"> </w:t>
      </w:r>
      <w:r w:rsidR="00886567" w:rsidRPr="006C7ED6">
        <w:t>Bill</w:t>
      </w:r>
      <w:r w:rsidR="00886567">
        <w:t>;</w:t>
      </w:r>
    </w:p>
    <w:p w14:paraId="095E11AF" w14:textId="7C595E1E" w:rsidR="00886567" w:rsidRPr="006C7ED6" w:rsidRDefault="00DB3843" w:rsidP="00886567">
      <w:pPr>
        <w:pStyle w:val="SingleTxtG"/>
      </w:pPr>
      <w:r>
        <w:tab/>
      </w:r>
      <w:r w:rsidR="00886567" w:rsidRPr="006C7ED6">
        <w:t>(b)</w:t>
      </w:r>
      <w:r w:rsidR="00886567" w:rsidRPr="006C7ED6">
        <w:tab/>
      </w:r>
      <w:r w:rsidR="00886567">
        <w:t>T</w:t>
      </w:r>
      <w:r w:rsidR="00886567" w:rsidRPr="006C7ED6">
        <w:t>he</w:t>
      </w:r>
      <w:r w:rsidR="005F4C9E">
        <w:t xml:space="preserve"> </w:t>
      </w:r>
      <w:r w:rsidR="00886567" w:rsidRPr="006C7ED6">
        <w:t>development</w:t>
      </w:r>
      <w:r w:rsidR="005F4C9E">
        <w:t xml:space="preserve"> </w:t>
      </w:r>
      <w:r w:rsidR="00886567" w:rsidRPr="006C7ED6">
        <w:t>of</w:t>
      </w:r>
      <w:r w:rsidR="005F4C9E">
        <w:t xml:space="preserve"> </w:t>
      </w:r>
      <w:r w:rsidR="00886567" w:rsidRPr="006C7ED6">
        <w:t>a</w:t>
      </w:r>
      <w:r w:rsidR="005F4C9E">
        <w:t xml:space="preserve"> </w:t>
      </w:r>
      <w:r w:rsidR="00886567" w:rsidRPr="006C7ED6">
        <w:t>national</w:t>
      </w:r>
      <w:r w:rsidR="005F4C9E">
        <w:t xml:space="preserve"> </w:t>
      </w:r>
      <w:r w:rsidR="00886567" w:rsidRPr="006C7ED6">
        <w:t>strategy</w:t>
      </w:r>
      <w:r w:rsidR="005F4C9E">
        <w:t xml:space="preserve"> </w:t>
      </w:r>
      <w:r w:rsidR="00886567" w:rsidRPr="006C7ED6">
        <w:t>for</w:t>
      </w:r>
      <w:r w:rsidR="005F4C9E">
        <w:t xml:space="preserve"> </w:t>
      </w:r>
      <w:r w:rsidR="00886567" w:rsidRPr="006C7ED6">
        <w:t>the</w:t>
      </w:r>
      <w:r w:rsidR="005F4C9E">
        <w:t xml:space="preserve"> </w:t>
      </w:r>
      <w:r w:rsidR="00886567" w:rsidRPr="006C7ED6">
        <w:t>prevention</w:t>
      </w:r>
      <w:r w:rsidR="005F4C9E">
        <w:t xml:space="preserve"> </w:t>
      </w:r>
      <w:r w:rsidR="00886567" w:rsidRPr="006C7ED6">
        <w:t>of</w:t>
      </w:r>
      <w:r w:rsidR="005F4C9E">
        <w:t xml:space="preserve"> </w:t>
      </w:r>
      <w:r w:rsidR="00886567" w:rsidRPr="006C7ED6">
        <w:t>family</w:t>
      </w:r>
      <w:r w:rsidR="005F4C9E">
        <w:t xml:space="preserve"> </w:t>
      </w:r>
      <w:r w:rsidR="00886567" w:rsidRPr="006C7ED6">
        <w:t>violence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sexual</w:t>
      </w:r>
      <w:r w:rsidR="005F4C9E">
        <w:t xml:space="preserve"> </w:t>
      </w:r>
      <w:r w:rsidR="00886567" w:rsidRPr="006C7ED6">
        <w:t>violence,</w:t>
      </w:r>
      <w:r w:rsidR="005F4C9E">
        <w:t xml:space="preserve"> </w:t>
      </w:r>
      <w:r w:rsidR="00886567" w:rsidRPr="006C7ED6">
        <w:t>increased</w:t>
      </w:r>
      <w:r w:rsidR="005F4C9E">
        <w:t xml:space="preserve"> </w:t>
      </w:r>
      <w:r w:rsidR="00886567" w:rsidRPr="006C7ED6">
        <w:t>funding</w:t>
      </w:r>
      <w:r w:rsidR="005F4C9E">
        <w:t xml:space="preserve"> </w:t>
      </w:r>
      <w:r w:rsidR="00886567" w:rsidRPr="006C7ED6">
        <w:t>for</w:t>
      </w:r>
      <w:r w:rsidR="005F4C9E">
        <w:t xml:space="preserve"> </w:t>
      </w:r>
      <w:r w:rsidR="00886567" w:rsidRPr="006C7ED6">
        <w:t>services,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improved</w:t>
      </w:r>
      <w:r w:rsidR="005F4C9E">
        <w:t xml:space="preserve"> </w:t>
      </w:r>
      <w:r w:rsidR="00886567" w:rsidRPr="006C7ED6">
        <w:t>collection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understanding</w:t>
      </w:r>
      <w:r w:rsidR="005F4C9E">
        <w:t xml:space="preserve"> </w:t>
      </w:r>
      <w:r w:rsidR="00886567" w:rsidRPr="006C7ED6">
        <w:t>of</w:t>
      </w:r>
      <w:r w:rsidR="005F4C9E">
        <w:t xml:space="preserve"> </w:t>
      </w:r>
      <w:r w:rsidR="00886567" w:rsidRPr="006C7ED6">
        <w:t>incidence</w:t>
      </w:r>
      <w:r w:rsidR="005F4C9E">
        <w:t xml:space="preserve"> </w:t>
      </w:r>
      <w:r w:rsidR="00886567" w:rsidRPr="006C7ED6">
        <w:t>data</w:t>
      </w:r>
      <w:r w:rsidR="00886567">
        <w:t>;</w:t>
      </w:r>
    </w:p>
    <w:p w14:paraId="78D921D7" w14:textId="0B7CAEFF" w:rsidR="00886567" w:rsidRPr="006C7ED6" w:rsidRDefault="00DB3843" w:rsidP="00886567">
      <w:pPr>
        <w:pStyle w:val="SingleTxtG"/>
      </w:pPr>
      <w:r>
        <w:tab/>
      </w:r>
      <w:r w:rsidR="00886567" w:rsidRPr="006C7ED6">
        <w:t>(c)</w:t>
      </w:r>
      <w:r w:rsidR="00886567" w:rsidRPr="006C7ED6">
        <w:tab/>
      </w:r>
      <w:r w:rsidR="00886567">
        <w:t>A</w:t>
      </w:r>
      <w:r w:rsidR="005F4C9E">
        <w:t xml:space="preserve"> </w:t>
      </w:r>
      <w:r w:rsidR="00886567" w:rsidRPr="006C7ED6">
        <w:t>commitment</w:t>
      </w:r>
      <w:r w:rsidR="005F4C9E">
        <w:t xml:space="preserve"> </w:t>
      </w:r>
      <w:r w:rsidR="00886567" w:rsidRPr="006C7ED6">
        <w:t>to</w:t>
      </w:r>
      <w:r w:rsidR="005F4C9E">
        <w:t xml:space="preserve"> </w:t>
      </w:r>
      <w:r w:rsidR="00886567" w:rsidRPr="006C7ED6">
        <w:t>a</w:t>
      </w:r>
      <w:r w:rsidR="005F4C9E">
        <w:t xml:space="preserve"> </w:t>
      </w:r>
      <w:r w:rsidR="00886567" w:rsidRPr="006C7ED6">
        <w:t>long-term</w:t>
      </w:r>
      <w:r w:rsidR="005F4C9E">
        <w:t xml:space="preserve"> </w:t>
      </w:r>
      <w:r w:rsidR="00886567" w:rsidRPr="006C7ED6">
        <w:t>programme</w:t>
      </w:r>
      <w:r w:rsidR="005F4C9E">
        <w:t xml:space="preserve"> </w:t>
      </w:r>
      <w:r w:rsidR="00886567" w:rsidRPr="006C7ED6">
        <w:t>of</w:t>
      </w:r>
      <w:r w:rsidR="005F4C9E">
        <w:t xml:space="preserve"> </w:t>
      </w:r>
      <w:r w:rsidR="00886567" w:rsidRPr="006C7ED6">
        <w:t>reform</w:t>
      </w:r>
      <w:r w:rsidR="005F4C9E">
        <w:t xml:space="preserve"> </w:t>
      </w:r>
      <w:r w:rsidR="00886567" w:rsidRPr="006C7ED6">
        <w:t>to</w:t>
      </w:r>
      <w:r w:rsidR="005F4C9E">
        <w:t xml:space="preserve"> </w:t>
      </w:r>
      <w:r w:rsidR="00886567" w:rsidRPr="006C7ED6">
        <w:t>build</w:t>
      </w:r>
      <w:r w:rsidR="005F4C9E">
        <w:t xml:space="preserve"> </w:t>
      </w:r>
      <w:r w:rsidR="00886567" w:rsidRPr="006C7ED6">
        <w:t>a</w:t>
      </w:r>
      <w:r w:rsidR="005F4C9E">
        <w:t xml:space="preserve"> </w:t>
      </w:r>
      <w:r w:rsidR="00886567" w:rsidRPr="006C7ED6">
        <w:t>stronger</w:t>
      </w:r>
      <w:r w:rsidR="005F4C9E">
        <w:t xml:space="preserve"> </w:t>
      </w:r>
      <w:r w:rsidR="00886567" w:rsidRPr="006C7ED6">
        <w:t>health</w:t>
      </w:r>
      <w:r w:rsidR="005F4C9E">
        <w:t xml:space="preserve"> </w:t>
      </w:r>
      <w:r w:rsidR="00886567" w:rsidRPr="006C7ED6">
        <w:t>and</w:t>
      </w:r>
      <w:r w:rsidR="005F4C9E">
        <w:t xml:space="preserve"> </w:t>
      </w:r>
      <w:r w:rsidR="00886567" w:rsidRPr="006C7ED6">
        <w:t>disability</w:t>
      </w:r>
      <w:r w:rsidR="005F4C9E">
        <w:t xml:space="preserve"> </w:t>
      </w:r>
      <w:r w:rsidR="00886567" w:rsidRPr="006C7ED6">
        <w:t>system,</w:t>
      </w:r>
      <w:r w:rsidR="005F4C9E">
        <w:t xml:space="preserve"> </w:t>
      </w:r>
      <w:r w:rsidR="00886567" w:rsidRPr="006C7ED6">
        <w:t>with</w:t>
      </w:r>
      <w:r w:rsidR="005F4C9E">
        <w:t xml:space="preserve"> </w:t>
      </w:r>
      <w:r w:rsidR="00886567" w:rsidRPr="006C7ED6">
        <w:t>a</w:t>
      </w:r>
      <w:r w:rsidR="005F4C9E">
        <w:t xml:space="preserve"> </w:t>
      </w:r>
      <w:r w:rsidR="00886567" w:rsidRPr="006C7ED6">
        <w:t>specific</w:t>
      </w:r>
      <w:r w:rsidR="005F4C9E">
        <w:t xml:space="preserve"> </w:t>
      </w:r>
      <w:r w:rsidR="00886567" w:rsidRPr="006C7ED6">
        <w:t>focus</w:t>
      </w:r>
      <w:r w:rsidR="005F4C9E">
        <w:t xml:space="preserve"> </w:t>
      </w:r>
      <w:r w:rsidR="00886567" w:rsidRPr="006C7ED6">
        <w:t>on</w:t>
      </w:r>
      <w:r w:rsidR="005F4C9E">
        <w:t xml:space="preserve"> </w:t>
      </w:r>
      <w:r w:rsidR="00886567" w:rsidRPr="006C7ED6">
        <w:t>addressing</w:t>
      </w:r>
      <w:r w:rsidR="005F4C9E">
        <w:t xml:space="preserve"> </w:t>
      </w:r>
      <w:r w:rsidR="00886567" w:rsidRPr="006C7ED6">
        <w:t>issues</w:t>
      </w:r>
      <w:r w:rsidR="005F4C9E">
        <w:t xml:space="preserve"> </w:t>
      </w:r>
      <w:r w:rsidR="00886567" w:rsidRPr="006C7ED6">
        <w:t>for</w:t>
      </w:r>
      <w:r w:rsidR="005F4C9E">
        <w:t xml:space="preserve"> </w:t>
      </w:r>
      <w:r w:rsidR="00886567" w:rsidRPr="006C7ED6">
        <w:t>disabled</w:t>
      </w:r>
      <w:r w:rsidR="005F4C9E">
        <w:t xml:space="preserve"> </w:t>
      </w:r>
      <w:r w:rsidR="00886567" w:rsidRPr="006C7ED6">
        <w:t>people</w:t>
      </w:r>
      <w:r w:rsidR="005F4C9E">
        <w:t xml:space="preserve"> </w:t>
      </w:r>
      <w:r w:rsidR="00886567" w:rsidRPr="006C7ED6">
        <w:t>seeking</w:t>
      </w:r>
      <w:r w:rsidR="005F4C9E">
        <w:t xml:space="preserve"> </w:t>
      </w:r>
      <w:r w:rsidR="00886567" w:rsidRPr="006C7ED6">
        <w:t>to</w:t>
      </w:r>
      <w:r w:rsidR="005F4C9E">
        <w:t xml:space="preserve"> </w:t>
      </w:r>
      <w:r w:rsidR="00886567" w:rsidRPr="006C7ED6">
        <w:t>live</w:t>
      </w:r>
      <w:r w:rsidR="005F4C9E">
        <w:t xml:space="preserve"> </w:t>
      </w:r>
      <w:r w:rsidR="00886567" w:rsidRPr="006C7ED6">
        <w:t>free</w:t>
      </w:r>
      <w:r w:rsidR="005F4C9E">
        <w:t xml:space="preserve"> </w:t>
      </w:r>
      <w:r w:rsidR="00886567" w:rsidRPr="006C7ED6">
        <w:t>from</w:t>
      </w:r>
      <w:r w:rsidR="005F4C9E">
        <w:t xml:space="preserve"> </w:t>
      </w:r>
      <w:r w:rsidR="00886567" w:rsidRPr="006C7ED6">
        <w:t>violence.</w:t>
      </w:r>
    </w:p>
    <w:p w14:paraId="3CF428F2" w14:textId="1905C94E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340.</w:t>
      </w:r>
      <w:r>
        <w:rPr>
          <w:iCs/>
          <w:lang w:val="en-NZ"/>
        </w:rPr>
        <w:tab/>
      </w:r>
      <w:r w:rsidRPr="00F6454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Joint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Venture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Eliminate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Family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Violence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Sexual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Violence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established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2018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B30BDF"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lead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Governments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collective</w:t>
      </w:r>
      <w:r w:rsidR="005F4C9E">
        <w:rPr>
          <w:lang w:val="en-NZ"/>
        </w:rPr>
        <w:t xml:space="preserve"> </w:t>
      </w:r>
      <w:r>
        <w:rPr>
          <w:lang w:val="en-NZ"/>
        </w:rPr>
        <w:t>response.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</w:t>
      </w:r>
      <w:r>
        <w:rPr>
          <w:lang w:val="en-NZ"/>
        </w:rPr>
        <w:t>PK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leading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agencies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ensure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whānau-centred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approach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policies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programmes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affecting</w:t>
      </w:r>
      <w:r w:rsidR="005F4C9E">
        <w:rPr>
          <w:lang w:val="en-NZ"/>
        </w:rPr>
        <w:t xml:space="preserve"> </w:t>
      </w:r>
      <w:r w:rsidRPr="00F64541">
        <w:rPr>
          <w:lang w:val="en-NZ"/>
        </w:rPr>
        <w:t>Māori</w:t>
      </w:r>
      <w:r>
        <w:rPr>
          <w:lang w:val="en-NZ"/>
        </w:rPr>
        <w:t>.</w:t>
      </w:r>
    </w:p>
    <w:p w14:paraId="7DD39EDB" w14:textId="1CA7B7CA" w:rsidR="00886567" w:rsidRPr="00D7743A" w:rsidRDefault="00886567" w:rsidP="00DB3843">
      <w:pPr>
        <w:pStyle w:val="H4G"/>
        <w:rPr>
          <w:lang w:val="en-NZ"/>
        </w:rPr>
      </w:pPr>
      <w:r>
        <w:tab/>
      </w:r>
      <w:r>
        <w:tab/>
      </w:r>
      <w:r w:rsidRPr="00D7743A">
        <w:t>The</w:t>
      </w:r>
      <w:r w:rsidR="005F4C9E">
        <w:t xml:space="preserve"> </w:t>
      </w:r>
      <w:r w:rsidRPr="00D7743A">
        <w:t>Pasefika</w:t>
      </w:r>
      <w:r w:rsidR="005F4C9E">
        <w:t xml:space="preserve"> </w:t>
      </w:r>
      <w:r w:rsidRPr="00D7743A">
        <w:t>Proud</w:t>
      </w:r>
      <w:r w:rsidR="005F4C9E">
        <w:t xml:space="preserve"> </w:t>
      </w:r>
      <w:r w:rsidRPr="00D7743A">
        <w:t>Pathways</w:t>
      </w:r>
      <w:r w:rsidR="005F4C9E">
        <w:t xml:space="preserve"> </w:t>
      </w:r>
      <w:r w:rsidRPr="00D7743A">
        <w:t>for</w:t>
      </w:r>
      <w:r w:rsidR="005F4C9E">
        <w:t xml:space="preserve"> </w:t>
      </w:r>
      <w:r w:rsidRPr="00D7743A">
        <w:t>Change</w:t>
      </w:r>
    </w:p>
    <w:p w14:paraId="73E13532" w14:textId="77777777" w:rsidR="0071570E" w:rsidRDefault="00886567" w:rsidP="00886567">
      <w:pPr>
        <w:pStyle w:val="SingleTxtG"/>
        <w:rPr>
          <w:lang w:val="en-NZ"/>
        </w:rPr>
      </w:pPr>
      <w:r w:rsidRPr="00CF62E2">
        <w:rPr>
          <w:iCs/>
          <w:lang w:val="en-NZ"/>
        </w:rPr>
        <w:t>341.</w:t>
      </w:r>
      <w:r w:rsidRPr="00CF62E2">
        <w:rPr>
          <w:iCs/>
          <w:lang w:val="en-NZ"/>
        </w:rPr>
        <w:tab/>
      </w:r>
      <w:r w:rsidRPr="00C703C0">
        <w:rPr>
          <w:lang w:val="en-NZ"/>
        </w:rPr>
        <w:t>Pasefika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Proud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response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family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violence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issues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families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partnership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communities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Zealand.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social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change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movement</w:t>
      </w:r>
      <w:r w:rsidR="005F4C9E">
        <w:rPr>
          <w:lang w:val="en-NZ"/>
        </w:rPr>
        <w:t xml:space="preserve"> </w:t>
      </w:r>
      <w:r w:rsidR="0071570E">
        <w:rPr>
          <w:lang w:val="en-NZ"/>
        </w:rPr>
        <w:t>‘</w:t>
      </w:r>
      <w:r w:rsidRPr="00C703C0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Pacific</w:t>
      </w:r>
      <w:r>
        <w:rPr>
          <w:lang w:val="en-NZ"/>
        </w:rPr>
        <w:t>,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 w:rsidRPr="00B30BDF">
        <w:t>based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cultural</w:t>
      </w:r>
      <w:r w:rsidR="005F4C9E">
        <w:rPr>
          <w:lang w:val="en-NZ"/>
        </w:rPr>
        <w:t xml:space="preserve"> </w:t>
      </w:r>
      <w:r>
        <w:rPr>
          <w:lang w:val="en-NZ"/>
        </w:rPr>
        <w:t>values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boost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families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transform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attitudes,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behaviours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norms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enable</w:t>
      </w:r>
      <w:r w:rsidR="005F4C9E">
        <w:rPr>
          <w:lang w:val="en-NZ"/>
        </w:rPr>
        <w:t xml:space="preserve"> </w:t>
      </w:r>
      <w:r w:rsidRPr="00C703C0">
        <w:rPr>
          <w:lang w:val="en-NZ"/>
        </w:rPr>
        <w:t>violence.</w:t>
      </w:r>
    </w:p>
    <w:p w14:paraId="3112209E" w14:textId="06F4AEC3" w:rsidR="00886567" w:rsidRDefault="00886567" w:rsidP="00DB3843">
      <w:pPr>
        <w:pStyle w:val="H23G"/>
        <w:rPr>
          <w:lang w:val="en-NZ"/>
        </w:rPr>
      </w:pPr>
      <w:r>
        <w:tab/>
        <w:t>31.</w:t>
      </w:r>
      <w:r>
        <w:tab/>
      </w:r>
      <w:r w:rsidRPr="00882829">
        <w:t>The</w:t>
      </w:r>
      <w:r w:rsidR="005F4C9E">
        <w:t xml:space="preserve"> </w:t>
      </w:r>
      <w:r w:rsidRPr="00882829">
        <w:t>Child</w:t>
      </w:r>
      <w:r w:rsidR="005F4C9E">
        <w:t xml:space="preserve"> </w:t>
      </w:r>
      <w:r w:rsidRPr="00882829">
        <w:t>and</w:t>
      </w:r>
      <w:r w:rsidR="005F4C9E">
        <w:t xml:space="preserve"> </w:t>
      </w:r>
      <w:r w:rsidRPr="00882829">
        <w:t>Youth</w:t>
      </w:r>
      <w:r w:rsidR="005F4C9E">
        <w:t xml:space="preserve"> </w:t>
      </w:r>
      <w:r w:rsidRPr="00882829">
        <w:t>Wellbeing</w:t>
      </w:r>
      <w:r w:rsidR="005F4C9E">
        <w:t xml:space="preserve"> </w:t>
      </w:r>
      <w:r w:rsidRPr="00882829">
        <w:t>Strategy</w:t>
      </w:r>
    </w:p>
    <w:p w14:paraId="1F7A2D75" w14:textId="157564B5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342.</w:t>
      </w:r>
      <w:r>
        <w:rPr>
          <w:iCs/>
          <w:lang w:val="en-NZ"/>
        </w:rPr>
        <w:tab/>
      </w:r>
      <w:r w:rsidRPr="0080684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launched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914D1A">
        <w:rPr>
          <w:i/>
          <w:iCs/>
          <w:lang w:val="en-NZ"/>
        </w:rPr>
        <w:t>Child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and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Youth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Wellbeing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Strategy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August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2019.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sets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out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six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high-level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interconnected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outcomes,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progress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measured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36</w:t>
      </w:r>
      <w:r w:rsidR="005F4C9E">
        <w:rPr>
          <w:lang w:val="en-NZ"/>
        </w:rPr>
        <w:t xml:space="preserve"> </w:t>
      </w:r>
      <w:r w:rsidRPr="00B30BDF">
        <w:t>indicators</w:t>
      </w:r>
      <w:r w:rsidRPr="00806840"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implementation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intended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give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practical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effect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Tiriti</w:t>
      </w:r>
      <w:r w:rsidR="005F4C9E">
        <w:rPr>
          <w:lang w:val="en-NZ"/>
        </w:rPr>
        <w:t xml:space="preserve"> </w:t>
      </w:r>
      <w:r>
        <w:rPr>
          <w:lang w:val="en-NZ"/>
        </w:rPr>
        <w:t>requires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report</w:t>
      </w:r>
      <w:r>
        <w:rPr>
          <w:lang w:val="en-NZ"/>
        </w:rPr>
        <w:t>ing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tamariki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(</w:t>
      </w:r>
      <w:r w:rsidRPr="00770F47"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children).</w:t>
      </w:r>
    </w:p>
    <w:p w14:paraId="2D2EB619" w14:textId="184E13F4" w:rsidR="00886567" w:rsidRPr="005D099B" w:rsidRDefault="00886567" w:rsidP="00886567">
      <w:pPr>
        <w:pStyle w:val="SingleTxtG"/>
        <w:rPr>
          <w:lang w:val="en-NZ"/>
        </w:rPr>
      </w:pPr>
      <w:r w:rsidRPr="005D099B">
        <w:rPr>
          <w:iCs/>
          <w:lang w:val="en-NZ"/>
        </w:rPr>
        <w:t>343.</w:t>
      </w:r>
      <w:r w:rsidRPr="005D099B">
        <w:rPr>
          <w:iCs/>
          <w:lang w:val="en-NZ"/>
        </w:rPr>
        <w:tab/>
      </w:r>
      <w:r w:rsidRPr="005D099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released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its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first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Annual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Report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June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2021,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establishes</w:t>
      </w:r>
      <w:r w:rsidR="005F4C9E">
        <w:rPr>
          <w:lang w:val="en-NZ"/>
        </w:rPr>
        <w:t xml:space="preserve"> </w:t>
      </w:r>
      <w:r w:rsidRPr="00B30BDF">
        <w:t>baseline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data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some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indicators,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included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some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disaggregated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reporting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young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people</w:t>
      </w:r>
      <w:r>
        <w:rPr>
          <w:lang w:val="en-NZ"/>
        </w:rPr>
        <w:t>.</w:t>
      </w:r>
    </w:p>
    <w:p w14:paraId="740CB9B1" w14:textId="377CBA67" w:rsidR="00886567" w:rsidRPr="00806840" w:rsidRDefault="00886567" w:rsidP="00886567">
      <w:pPr>
        <w:pStyle w:val="SingleTxtG"/>
        <w:rPr>
          <w:lang w:val="en-NZ"/>
        </w:rPr>
      </w:pPr>
      <w:r w:rsidRPr="00806840">
        <w:rPr>
          <w:iCs/>
          <w:lang w:val="en-NZ"/>
        </w:rPr>
        <w:lastRenderedPageBreak/>
        <w:t>344.</w:t>
      </w:r>
      <w:r w:rsidRPr="00806840">
        <w:rPr>
          <w:iCs/>
          <w:lang w:val="en-NZ"/>
        </w:rPr>
        <w:tab/>
      </w:r>
      <w:r w:rsidRPr="0080684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2018/2019,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(23.3%)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(28.6%)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had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higher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rates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living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households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experience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material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hardship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than</w:t>
      </w:r>
      <w:r w:rsidR="005F4C9E">
        <w:rPr>
          <w:lang w:val="en-NZ"/>
        </w:rPr>
        <w:t xml:space="preserve"> </w:t>
      </w:r>
      <w:r>
        <w:rPr>
          <w:lang w:val="en-NZ"/>
        </w:rPr>
        <w:t>Pākehā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(9.8%)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national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average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(13.4%)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S</w:t>
      </w:r>
      <w:r w:rsidRPr="00806840">
        <w:rPr>
          <w:lang w:val="en-NZ"/>
        </w:rPr>
        <w:t>trategy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only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successfully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implemented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when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improve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significantly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multiple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areas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wellbeing.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Currently,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young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fare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worse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than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others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almost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every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outcome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identified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06840">
        <w:rPr>
          <w:lang w:val="en-NZ"/>
        </w:rPr>
        <w:t>Strategy.</w:t>
      </w:r>
    </w:p>
    <w:p w14:paraId="273CA89F" w14:textId="6D4DD9B9" w:rsidR="00886567" w:rsidRPr="00882829" w:rsidRDefault="00886567" w:rsidP="00DB3843">
      <w:pPr>
        <w:pStyle w:val="H23G"/>
      </w:pPr>
      <w:r>
        <w:tab/>
        <w:t>32.</w:t>
      </w:r>
      <w:r>
        <w:tab/>
      </w:r>
      <w:r w:rsidRPr="006C7ED6">
        <w:t>Māori</w:t>
      </w:r>
      <w:r w:rsidR="005F4C9E">
        <w:t xml:space="preserve"> </w:t>
      </w:r>
      <w:r w:rsidRPr="006C7ED6">
        <w:t>and</w:t>
      </w:r>
      <w:r w:rsidR="005F4C9E">
        <w:t xml:space="preserve"> </w:t>
      </w:r>
      <w:r w:rsidRPr="006C7ED6">
        <w:t>Pacific</w:t>
      </w:r>
      <w:r w:rsidR="005F4C9E">
        <w:t xml:space="preserve"> </w:t>
      </w:r>
      <w:r w:rsidRPr="00882829">
        <w:t>children</w:t>
      </w:r>
      <w:r w:rsidR="005F4C9E">
        <w:t xml:space="preserve"> </w:t>
      </w:r>
      <w:r w:rsidRPr="00882829">
        <w:t>in</w:t>
      </w:r>
      <w:r w:rsidR="005F4C9E">
        <w:t xml:space="preserve"> </w:t>
      </w:r>
      <w:r w:rsidRPr="00882829">
        <w:t>state</w:t>
      </w:r>
      <w:r w:rsidR="005F4C9E">
        <w:t xml:space="preserve"> </w:t>
      </w:r>
      <w:r w:rsidRPr="00882829">
        <w:t>care</w:t>
      </w:r>
    </w:p>
    <w:p w14:paraId="44AD8812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345.</w:t>
      </w:r>
      <w:r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focus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Oranga</w:t>
      </w:r>
      <w:r w:rsidR="005F4C9E">
        <w:rPr>
          <w:lang w:val="en-NZ"/>
        </w:rPr>
        <w:t xml:space="preserve"> </w:t>
      </w:r>
      <w:r>
        <w:rPr>
          <w:lang w:val="en-NZ"/>
        </w:rPr>
        <w:t>Tamariki</w:t>
      </w:r>
      <w:r w:rsidR="005F4C9E">
        <w:rPr>
          <w:lang w:val="en-NZ"/>
        </w:rPr>
        <w:t xml:space="preserve"> </w:t>
      </w:r>
      <w:r w:rsidR="0071570E">
        <w:rPr>
          <w:lang w:val="en-NZ"/>
        </w:rPr>
        <w:t>–</w:t>
      </w:r>
      <w:r w:rsidR="005F4C9E">
        <w:rPr>
          <w:lang w:val="en-NZ"/>
        </w:rPr>
        <w:t xml:space="preserve"> </w:t>
      </w:r>
      <w:r>
        <w:rPr>
          <w:lang w:val="en-NZ"/>
        </w:rPr>
        <w:t>Ministry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Children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children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young</w:t>
      </w:r>
      <w:r w:rsidR="005F4C9E">
        <w:rPr>
          <w:lang w:val="en-NZ"/>
        </w:rPr>
        <w:t xml:space="preserve"> </w:t>
      </w:r>
      <w:r>
        <w:rPr>
          <w:lang w:val="en-NZ"/>
        </w:rPr>
        <w:t>people</w:t>
      </w:r>
      <w:r w:rsidR="005F4C9E">
        <w:rPr>
          <w:lang w:val="en-NZ"/>
        </w:rPr>
        <w:t xml:space="preserve"> </w:t>
      </w:r>
      <w:r>
        <w:rPr>
          <w:lang w:val="en-NZ"/>
        </w:rPr>
        <w:t>who</w:t>
      </w:r>
      <w:r w:rsidR="005F4C9E">
        <w:rPr>
          <w:lang w:val="en-NZ"/>
        </w:rPr>
        <w:t xml:space="preserve"> </w:t>
      </w:r>
      <w:r>
        <w:rPr>
          <w:lang w:val="en-NZ"/>
        </w:rPr>
        <w:t>are</w:t>
      </w:r>
      <w:r w:rsidR="005F4C9E">
        <w:rPr>
          <w:lang w:val="en-NZ"/>
        </w:rPr>
        <w:t xml:space="preserve"> </w:t>
      </w:r>
      <w:r>
        <w:rPr>
          <w:lang w:val="en-NZ"/>
        </w:rPr>
        <w:t>at</w:t>
      </w:r>
      <w:r w:rsidR="005F4C9E">
        <w:rPr>
          <w:lang w:val="en-NZ"/>
        </w:rPr>
        <w:t xml:space="preserve"> </w:t>
      </w:r>
      <w:r>
        <w:rPr>
          <w:lang w:val="en-NZ"/>
        </w:rPr>
        <w:t>significant</w:t>
      </w:r>
      <w:r w:rsidR="005F4C9E">
        <w:rPr>
          <w:lang w:val="en-NZ"/>
        </w:rPr>
        <w:t xml:space="preserve"> </w:t>
      </w:r>
      <w:r>
        <w:rPr>
          <w:lang w:val="en-NZ"/>
        </w:rPr>
        <w:t>risk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harm</w:t>
      </w:r>
      <w:r w:rsidR="005F4C9E">
        <w:rPr>
          <w:lang w:val="en-NZ"/>
        </w:rPr>
        <w:t xml:space="preserve"> </w:t>
      </w:r>
      <w:r>
        <w:rPr>
          <w:lang w:val="en-NZ"/>
        </w:rPr>
        <w:t>now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future</w:t>
      </w:r>
      <w:r w:rsidR="005F4C9E">
        <w:rPr>
          <w:lang w:val="en-NZ"/>
        </w:rPr>
        <w:t xml:space="preserve"> </w:t>
      </w:r>
      <w:r>
        <w:rPr>
          <w:lang w:val="en-NZ"/>
        </w:rPr>
        <w:t>because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their</w:t>
      </w:r>
      <w:r w:rsidR="005F4C9E">
        <w:rPr>
          <w:lang w:val="en-NZ"/>
        </w:rPr>
        <w:t xml:space="preserve"> </w:t>
      </w:r>
      <w:r>
        <w:rPr>
          <w:lang w:val="en-NZ"/>
        </w:rPr>
        <w:t>family</w:t>
      </w:r>
      <w:r w:rsidR="005F4C9E">
        <w:rPr>
          <w:lang w:val="en-NZ"/>
        </w:rPr>
        <w:t xml:space="preserve"> </w:t>
      </w:r>
      <w:r>
        <w:rPr>
          <w:lang w:val="en-NZ"/>
        </w:rPr>
        <w:t>environment,</w:t>
      </w:r>
      <w:r w:rsidR="005F4C9E">
        <w:rPr>
          <w:lang w:val="en-NZ"/>
        </w:rPr>
        <w:t xml:space="preserve"> </w:t>
      </w:r>
      <w:r>
        <w:rPr>
          <w:lang w:val="en-NZ"/>
        </w:rPr>
        <w:t>and/or</w:t>
      </w:r>
      <w:r w:rsidR="005F4C9E">
        <w:rPr>
          <w:lang w:val="en-NZ"/>
        </w:rPr>
        <w:t xml:space="preserve"> </w:t>
      </w:r>
      <w:r w:rsidRPr="00B30BDF">
        <w:t>because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their</w:t>
      </w:r>
      <w:r w:rsidR="005F4C9E">
        <w:rPr>
          <w:lang w:val="en-NZ"/>
        </w:rPr>
        <w:t xml:space="preserve"> </w:t>
      </w:r>
      <w:r>
        <w:rPr>
          <w:lang w:val="en-NZ"/>
        </w:rPr>
        <w:t>own</w:t>
      </w:r>
      <w:r w:rsidR="005F4C9E">
        <w:rPr>
          <w:lang w:val="en-NZ"/>
        </w:rPr>
        <w:t xml:space="preserve"> </w:t>
      </w:r>
      <w:r>
        <w:rPr>
          <w:lang w:val="en-NZ"/>
        </w:rPr>
        <w:t>complex</w:t>
      </w:r>
      <w:r w:rsidR="005F4C9E">
        <w:rPr>
          <w:lang w:val="en-NZ"/>
        </w:rPr>
        <w:t xml:space="preserve"> </w:t>
      </w:r>
      <w:r>
        <w:rPr>
          <w:lang w:val="en-NZ"/>
        </w:rPr>
        <w:t>needs.</w:t>
      </w:r>
      <w:r w:rsidR="005F4C9E">
        <w:rPr>
          <w:lang w:val="en-NZ"/>
        </w:rPr>
        <w:t xml:space="preserve"> </w:t>
      </w:r>
      <w:r>
        <w:rPr>
          <w:lang w:val="en-NZ"/>
        </w:rPr>
        <w:t>Oranga</w:t>
      </w:r>
      <w:r w:rsidR="005F4C9E">
        <w:rPr>
          <w:lang w:val="en-NZ"/>
        </w:rPr>
        <w:t xml:space="preserve"> </w:t>
      </w:r>
      <w:r>
        <w:rPr>
          <w:lang w:val="en-NZ"/>
        </w:rPr>
        <w:t>Tamariki</w:t>
      </w:r>
      <w:r w:rsidR="005F4C9E">
        <w:rPr>
          <w:lang w:val="en-NZ"/>
        </w:rPr>
        <w:t xml:space="preserve"> </w:t>
      </w:r>
      <w:r>
        <w:rPr>
          <w:lang w:val="en-NZ"/>
        </w:rPr>
        <w:t>also</w:t>
      </w:r>
      <w:r w:rsidR="005F4C9E">
        <w:rPr>
          <w:lang w:val="en-NZ"/>
        </w:rPr>
        <w:t xml:space="preserve"> </w:t>
      </w:r>
      <w:r>
        <w:rPr>
          <w:lang w:val="en-NZ"/>
        </w:rPr>
        <w:t>works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young</w:t>
      </w:r>
      <w:r w:rsidR="005F4C9E">
        <w:rPr>
          <w:lang w:val="en-NZ"/>
        </w:rPr>
        <w:t xml:space="preserve"> </w:t>
      </w:r>
      <w:r>
        <w:rPr>
          <w:lang w:val="en-NZ"/>
        </w:rPr>
        <w:t>people</w:t>
      </w:r>
      <w:r w:rsidR="005F4C9E">
        <w:rPr>
          <w:lang w:val="en-NZ"/>
        </w:rPr>
        <w:t xml:space="preserve"> </w:t>
      </w:r>
      <w:r>
        <w:rPr>
          <w:lang w:val="en-NZ"/>
        </w:rPr>
        <w:t>who</w:t>
      </w:r>
      <w:r w:rsidR="005F4C9E">
        <w:rPr>
          <w:lang w:val="en-NZ"/>
        </w:rPr>
        <w:t xml:space="preserve"> </w:t>
      </w:r>
      <w:r>
        <w:rPr>
          <w:lang w:val="en-NZ"/>
        </w:rPr>
        <w:t>have</w:t>
      </w:r>
      <w:r w:rsidR="005F4C9E">
        <w:rPr>
          <w:lang w:val="en-NZ"/>
        </w:rPr>
        <w:t xml:space="preserve"> </w:t>
      </w:r>
      <w:r>
        <w:rPr>
          <w:lang w:val="en-NZ"/>
        </w:rPr>
        <w:t>offended</w:t>
      </w:r>
      <w:r w:rsidR="005F4C9E">
        <w:rPr>
          <w:lang w:val="en-NZ"/>
        </w:rPr>
        <w:t xml:space="preserve"> </w:t>
      </w:r>
      <w:r>
        <w:rPr>
          <w:lang w:val="en-NZ"/>
        </w:rPr>
        <w:t>or</w:t>
      </w:r>
      <w:r w:rsidR="005F4C9E">
        <w:rPr>
          <w:lang w:val="en-NZ"/>
        </w:rPr>
        <w:t xml:space="preserve"> </w:t>
      </w:r>
      <w:r>
        <w:rPr>
          <w:lang w:val="en-NZ"/>
        </w:rPr>
        <w:t>may</w:t>
      </w:r>
      <w:r w:rsidR="005F4C9E">
        <w:rPr>
          <w:lang w:val="en-NZ"/>
        </w:rPr>
        <w:t xml:space="preserve"> </w:t>
      </w:r>
      <w:r>
        <w:rPr>
          <w:lang w:val="en-NZ"/>
        </w:rPr>
        <w:t>offend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future.</w:t>
      </w:r>
    </w:p>
    <w:p w14:paraId="3D70BE98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346.</w:t>
      </w:r>
      <w:r>
        <w:rPr>
          <w:iCs/>
          <w:lang w:val="en-NZ"/>
        </w:rPr>
        <w:tab/>
      </w:r>
      <w:r>
        <w:rPr>
          <w:lang w:val="en-NZ"/>
        </w:rPr>
        <w:t>Amendments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Oranga</w:t>
      </w:r>
      <w:r w:rsidR="005F4C9E">
        <w:rPr>
          <w:lang w:val="en-NZ"/>
        </w:rPr>
        <w:t xml:space="preserve"> </w:t>
      </w:r>
      <w:r>
        <w:rPr>
          <w:lang w:val="en-NZ"/>
        </w:rPr>
        <w:t>Tamariki</w:t>
      </w:r>
      <w:r w:rsidR="005F4C9E">
        <w:rPr>
          <w:lang w:val="en-NZ"/>
        </w:rPr>
        <w:t xml:space="preserve"> </w:t>
      </w:r>
      <w:r>
        <w:rPr>
          <w:lang w:val="en-NZ"/>
        </w:rPr>
        <w:t>Act</w:t>
      </w:r>
      <w:r w:rsidR="005F4C9E">
        <w:rPr>
          <w:lang w:val="en-NZ"/>
        </w:rPr>
        <w:t xml:space="preserve"> </w:t>
      </w:r>
      <w:r>
        <w:rPr>
          <w:lang w:val="en-NZ"/>
        </w:rPr>
        <w:t>1989</w:t>
      </w:r>
      <w:r w:rsidR="005F4C9E">
        <w:rPr>
          <w:lang w:val="en-NZ"/>
        </w:rPr>
        <w:t xml:space="preserve"> </w:t>
      </w:r>
      <w:r>
        <w:rPr>
          <w:lang w:val="en-NZ"/>
        </w:rPr>
        <w:t>now</w:t>
      </w:r>
      <w:r w:rsidR="005F4C9E">
        <w:rPr>
          <w:lang w:val="en-NZ"/>
        </w:rPr>
        <w:t xml:space="preserve"> </w:t>
      </w:r>
      <w:r>
        <w:rPr>
          <w:lang w:val="en-NZ"/>
        </w:rPr>
        <w:t>put</w:t>
      </w:r>
      <w:r w:rsidR="005F4C9E">
        <w:rPr>
          <w:lang w:val="en-NZ"/>
        </w:rPr>
        <w:t xml:space="preserve"> </w:t>
      </w:r>
      <w:r>
        <w:rPr>
          <w:lang w:val="en-NZ"/>
        </w:rPr>
        <w:t>obligations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Oranga</w:t>
      </w:r>
      <w:r w:rsidR="005F4C9E">
        <w:rPr>
          <w:lang w:val="en-NZ"/>
        </w:rPr>
        <w:t xml:space="preserve"> </w:t>
      </w:r>
      <w:r>
        <w:rPr>
          <w:lang w:val="en-NZ"/>
        </w:rPr>
        <w:t>Tamariki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practical</w:t>
      </w:r>
      <w:r w:rsidR="005F4C9E">
        <w:rPr>
          <w:lang w:val="en-NZ"/>
        </w:rPr>
        <w:t xml:space="preserve"> </w:t>
      </w:r>
      <w:r>
        <w:rPr>
          <w:lang w:val="en-NZ"/>
        </w:rPr>
        <w:t>commitment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principles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Tiriti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responsibility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reduce</w:t>
      </w:r>
      <w:r w:rsidR="005F4C9E">
        <w:rPr>
          <w:lang w:val="en-NZ"/>
        </w:rPr>
        <w:t xml:space="preserve"> </w:t>
      </w:r>
      <w:r>
        <w:rPr>
          <w:lang w:val="en-NZ"/>
        </w:rPr>
        <w:t>disparity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tamariki</w:t>
      </w:r>
      <w:r w:rsidR="005F4C9E">
        <w:rPr>
          <w:lang w:val="en-NZ"/>
        </w:rPr>
        <w:t xml:space="preserve"> </w:t>
      </w:r>
      <w:r>
        <w:rPr>
          <w:lang w:val="en-NZ"/>
        </w:rPr>
        <w:t>Māori.</w:t>
      </w:r>
    </w:p>
    <w:p w14:paraId="7E7507D0" w14:textId="77777777" w:rsidR="0071570E" w:rsidRDefault="00886567" w:rsidP="00886567">
      <w:pPr>
        <w:pStyle w:val="SingleTxtG"/>
        <w:rPr>
          <w:lang w:val="en-NZ"/>
        </w:rPr>
      </w:pPr>
      <w:r w:rsidRPr="005D099B">
        <w:rPr>
          <w:iCs/>
          <w:lang w:val="en-NZ"/>
        </w:rPr>
        <w:t>347.</w:t>
      </w:r>
      <w:r w:rsidRPr="005D099B">
        <w:rPr>
          <w:iCs/>
          <w:lang w:val="en-NZ"/>
        </w:rPr>
        <w:tab/>
      </w:r>
      <w:r w:rsidRPr="005D099B">
        <w:rPr>
          <w:lang w:val="en-NZ"/>
        </w:rPr>
        <w:t>There</w:t>
      </w:r>
      <w:r w:rsidR="005F4C9E">
        <w:rPr>
          <w:lang w:val="en-NZ"/>
        </w:rPr>
        <w:t xml:space="preserve"> </w:t>
      </w:r>
      <w:r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reduction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number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young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entering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care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from</w:t>
      </w:r>
      <w:r w:rsidR="005F4C9E">
        <w:rPr>
          <w:lang w:val="en-NZ"/>
        </w:rPr>
        <w:t xml:space="preserve"> </w:t>
      </w:r>
      <w:r>
        <w:rPr>
          <w:lang w:val="en-NZ"/>
        </w:rPr>
        <w:t>776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2020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6</w:t>
      </w:r>
      <w:r>
        <w:rPr>
          <w:lang w:val="en-NZ"/>
        </w:rPr>
        <w:t>55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2021.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percentage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children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care</w:t>
      </w:r>
      <w:r w:rsidR="005F4C9E">
        <w:rPr>
          <w:lang w:val="en-NZ"/>
        </w:rPr>
        <w:t xml:space="preserve"> </w:t>
      </w:r>
      <w:r>
        <w:rPr>
          <w:lang w:val="en-NZ"/>
        </w:rPr>
        <w:t>who</w:t>
      </w:r>
      <w:r w:rsidR="005F4C9E">
        <w:rPr>
          <w:lang w:val="en-NZ"/>
        </w:rPr>
        <w:t xml:space="preserve"> </w:t>
      </w:r>
      <w:r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reduced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53%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2020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47%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2021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(including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those</w:t>
      </w:r>
      <w:r w:rsidR="005F4C9E">
        <w:rPr>
          <w:lang w:val="en-NZ"/>
        </w:rPr>
        <w:t xml:space="preserve"> </w:t>
      </w:r>
      <w:r>
        <w:rPr>
          <w:lang w:val="en-NZ"/>
        </w:rPr>
        <w:t>who</w:t>
      </w:r>
      <w:r w:rsidR="005F4C9E">
        <w:rPr>
          <w:lang w:val="en-NZ"/>
        </w:rPr>
        <w:t xml:space="preserve"> </w:t>
      </w:r>
      <w:r>
        <w:rPr>
          <w:lang w:val="en-NZ"/>
        </w:rPr>
        <w:t>identify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both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Pacific).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number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make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up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6%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total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number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D099B">
        <w:rPr>
          <w:lang w:val="en-NZ"/>
        </w:rPr>
        <w:t>care.</w:t>
      </w:r>
      <w:r w:rsidR="005F4C9E">
        <w:rPr>
          <w:lang w:val="en-NZ"/>
        </w:rPr>
        <w:t xml:space="preserve"> </w:t>
      </w:r>
      <w:r>
        <w:rPr>
          <w:lang w:val="en-NZ"/>
        </w:rPr>
        <w:t>See</w:t>
      </w:r>
      <w:r w:rsidR="005F4C9E">
        <w:rPr>
          <w:lang w:val="en-NZ"/>
        </w:rPr>
        <w:t xml:space="preserve"> </w:t>
      </w:r>
      <w:r>
        <w:rPr>
          <w:lang w:val="en-NZ"/>
        </w:rPr>
        <w:t>Table</w:t>
      </w:r>
      <w:r w:rsidR="005F4C9E">
        <w:rPr>
          <w:lang w:val="en-NZ"/>
        </w:rPr>
        <w:t xml:space="preserve"> </w:t>
      </w:r>
      <w:r>
        <w:rPr>
          <w:lang w:val="en-NZ"/>
        </w:rPr>
        <w:t>20</w:t>
      </w:r>
      <w:r w:rsidR="0071570E">
        <w:rPr>
          <w:lang w:val="en-NZ"/>
        </w:rPr>
        <w:t>–</w:t>
      </w:r>
      <w:r>
        <w:rPr>
          <w:lang w:val="en-NZ"/>
        </w:rPr>
        <w:t>21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23</w:t>
      </w:r>
      <w:r w:rsidR="0071570E">
        <w:rPr>
          <w:lang w:val="en-NZ"/>
        </w:rPr>
        <w:t>–</w:t>
      </w:r>
      <w:r>
        <w:rPr>
          <w:lang w:val="en-NZ"/>
        </w:rPr>
        <w:t>24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Annex</w:t>
      </w:r>
      <w:r w:rsidR="005F4C9E">
        <w:rPr>
          <w:lang w:val="en-NZ"/>
        </w:rPr>
        <w:t xml:space="preserve"> </w:t>
      </w:r>
      <w:r>
        <w:rPr>
          <w:lang w:val="en-NZ"/>
        </w:rPr>
        <w:t>4.</w:t>
      </w:r>
    </w:p>
    <w:p w14:paraId="5DF2993B" w14:textId="294CB2D3" w:rsidR="00886567" w:rsidRPr="00D7743A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Working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partnership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Māori</w:t>
      </w:r>
    </w:p>
    <w:p w14:paraId="725A66E0" w14:textId="77777777" w:rsidR="0071570E" w:rsidRDefault="00886567" w:rsidP="00886567">
      <w:pPr>
        <w:pStyle w:val="SingleTxtG"/>
        <w:rPr>
          <w:lang w:val="en-NZ"/>
        </w:rPr>
      </w:pPr>
      <w:r w:rsidRPr="00DA6F8C">
        <w:rPr>
          <w:iCs/>
          <w:lang w:val="en-NZ"/>
        </w:rPr>
        <w:t>348.</w:t>
      </w:r>
      <w:r w:rsidRPr="00DA6F8C">
        <w:rPr>
          <w:iCs/>
          <w:lang w:val="en-NZ"/>
        </w:rPr>
        <w:tab/>
      </w:r>
      <w:r>
        <w:rPr>
          <w:lang w:val="en-NZ"/>
        </w:rPr>
        <w:t>Oranga</w:t>
      </w:r>
      <w:r w:rsidR="005F4C9E">
        <w:rPr>
          <w:lang w:val="en-NZ"/>
        </w:rPr>
        <w:t xml:space="preserve"> </w:t>
      </w:r>
      <w:r>
        <w:rPr>
          <w:lang w:val="en-NZ"/>
        </w:rPr>
        <w:t>Tamariki</w:t>
      </w:r>
      <w:r w:rsidR="005F4C9E">
        <w:rPr>
          <w:lang w:val="en-NZ"/>
        </w:rPr>
        <w:t xml:space="preserve"> </w:t>
      </w:r>
      <w:r>
        <w:rPr>
          <w:lang w:val="en-NZ"/>
        </w:rPr>
        <w:t>has</w:t>
      </w:r>
      <w:r w:rsidR="005F4C9E">
        <w:rPr>
          <w:lang w:val="en-NZ"/>
        </w:rPr>
        <w:t xml:space="preserve"> </w:t>
      </w:r>
      <w:r>
        <w:rPr>
          <w:lang w:val="en-NZ"/>
        </w:rPr>
        <w:t>established</w:t>
      </w:r>
      <w:r w:rsidR="005F4C9E">
        <w:rPr>
          <w:lang w:val="en-NZ"/>
        </w:rPr>
        <w:t xml:space="preserve"> </w:t>
      </w:r>
      <w:r>
        <w:rPr>
          <w:lang w:val="en-NZ"/>
        </w:rPr>
        <w:t>eight</w:t>
      </w:r>
      <w:r w:rsidR="005F4C9E">
        <w:rPr>
          <w:lang w:val="en-NZ"/>
        </w:rPr>
        <w:t xml:space="preserve"> </w:t>
      </w:r>
      <w:r>
        <w:rPr>
          <w:lang w:val="en-NZ"/>
        </w:rPr>
        <w:t>strategic</w:t>
      </w:r>
      <w:r w:rsidR="005F4C9E">
        <w:rPr>
          <w:lang w:val="en-NZ"/>
        </w:rPr>
        <w:t xml:space="preserve"> </w:t>
      </w:r>
      <w:r>
        <w:rPr>
          <w:lang w:val="en-NZ"/>
        </w:rPr>
        <w:t>partnership</w:t>
      </w:r>
      <w:r w:rsidR="005F4C9E">
        <w:rPr>
          <w:lang w:val="en-NZ"/>
        </w:rPr>
        <w:t xml:space="preserve"> </w:t>
      </w:r>
      <w:r>
        <w:rPr>
          <w:lang w:val="en-NZ"/>
        </w:rPr>
        <w:t>agreements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organisations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iwi.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core</w:t>
      </w:r>
      <w:r w:rsidR="005F4C9E">
        <w:rPr>
          <w:lang w:val="en-NZ"/>
        </w:rPr>
        <w:t xml:space="preserve"> </w:t>
      </w:r>
      <w:r>
        <w:rPr>
          <w:lang w:val="en-NZ"/>
        </w:rPr>
        <w:t>focus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these</w:t>
      </w:r>
      <w:r w:rsidR="005F4C9E">
        <w:rPr>
          <w:lang w:val="en-NZ"/>
        </w:rPr>
        <w:t xml:space="preserve"> </w:t>
      </w:r>
      <w:r>
        <w:rPr>
          <w:lang w:val="en-NZ"/>
        </w:rPr>
        <w:t>partnerships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support</w:t>
      </w:r>
      <w:r w:rsidR="005F4C9E">
        <w:rPr>
          <w:lang w:val="en-NZ"/>
        </w:rPr>
        <w:t xml:space="preserve"> </w:t>
      </w:r>
      <w:r>
        <w:rPr>
          <w:lang w:val="en-NZ"/>
        </w:rPr>
        <w:t>tamariki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rangatahi</w:t>
      </w:r>
      <w:r w:rsidR="005F4C9E">
        <w:rPr>
          <w:lang w:val="en-NZ"/>
        </w:rPr>
        <w:t xml:space="preserve"> </w:t>
      </w:r>
      <w:r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30BDF">
        <w:t>thrive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care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protection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their</w:t>
      </w:r>
      <w:r w:rsidR="005F4C9E">
        <w:rPr>
          <w:lang w:val="en-NZ"/>
        </w:rPr>
        <w:t xml:space="preserve"> </w:t>
      </w:r>
      <w:r>
        <w:rPr>
          <w:lang w:val="en-NZ"/>
        </w:rPr>
        <w:t>whānau,</w:t>
      </w:r>
      <w:r w:rsidR="005F4C9E">
        <w:rPr>
          <w:lang w:val="en-NZ"/>
        </w:rPr>
        <w:t xml:space="preserve"> </w:t>
      </w:r>
      <w:r>
        <w:rPr>
          <w:lang w:val="en-NZ"/>
        </w:rPr>
        <w:t>hapū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iwi.</w:t>
      </w:r>
    </w:p>
    <w:p w14:paraId="02777E23" w14:textId="77777777" w:rsidR="0071570E" w:rsidRDefault="00886567" w:rsidP="00886567">
      <w:pPr>
        <w:pStyle w:val="SingleTxtG"/>
        <w:rPr>
          <w:lang w:val="en-NZ"/>
        </w:rPr>
      </w:pPr>
      <w:r w:rsidRPr="00A86D3A">
        <w:rPr>
          <w:iCs/>
          <w:lang w:val="en-NZ"/>
        </w:rPr>
        <w:t>349.</w:t>
      </w:r>
      <w:r w:rsidRPr="00A86D3A"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intention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A86D3A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86D3A">
        <w:rPr>
          <w:lang w:val="en-NZ"/>
        </w:rPr>
        <w:t>establish</w:t>
      </w:r>
      <w:r w:rsidR="005F4C9E">
        <w:rPr>
          <w:lang w:val="en-NZ"/>
        </w:rPr>
        <w:t xml:space="preserve"> </w:t>
      </w:r>
      <w:r w:rsidRPr="00A86D3A">
        <w:rPr>
          <w:lang w:val="en-NZ"/>
        </w:rPr>
        <w:t>20</w:t>
      </w:r>
      <w:r w:rsidR="005F4C9E">
        <w:rPr>
          <w:lang w:val="en-NZ"/>
        </w:rPr>
        <w:t xml:space="preserve"> </w:t>
      </w:r>
      <w:r>
        <w:rPr>
          <w:lang w:val="en-NZ"/>
        </w:rPr>
        <w:t>more</w:t>
      </w:r>
      <w:r w:rsidR="005F4C9E">
        <w:rPr>
          <w:lang w:val="en-NZ"/>
        </w:rPr>
        <w:t xml:space="preserve"> </w:t>
      </w:r>
      <w:r>
        <w:rPr>
          <w:lang w:val="en-NZ"/>
        </w:rPr>
        <w:t>whānau</w:t>
      </w:r>
      <w:r w:rsidR="005F4C9E">
        <w:rPr>
          <w:lang w:val="en-NZ"/>
        </w:rPr>
        <w:t xml:space="preserve"> </w:t>
      </w:r>
      <w:r>
        <w:rPr>
          <w:lang w:val="en-NZ"/>
        </w:rPr>
        <w:t>care</w:t>
      </w:r>
      <w:r w:rsidR="005F4C9E">
        <w:rPr>
          <w:lang w:val="en-NZ"/>
        </w:rPr>
        <w:t xml:space="preserve"> </w:t>
      </w:r>
      <w:r>
        <w:rPr>
          <w:lang w:val="en-NZ"/>
        </w:rPr>
        <w:t>partnerships.</w:t>
      </w:r>
    </w:p>
    <w:p w14:paraId="45B31216" w14:textId="77777777" w:rsidR="0071570E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Reducing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disparities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tamariki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Māori</w:t>
      </w:r>
    </w:p>
    <w:p w14:paraId="304BDCFC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350.</w:t>
      </w:r>
      <w:r>
        <w:rPr>
          <w:iCs/>
          <w:lang w:val="en-NZ"/>
        </w:rPr>
        <w:tab/>
      </w:r>
      <w:r w:rsidRPr="00A86D3A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A86D3A">
        <w:rPr>
          <w:lang w:val="en-NZ"/>
        </w:rPr>
        <w:t>July</w:t>
      </w:r>
      <w:r w:rsidR="005F4C9E">
        <w:rPr>
          <w:lang w:val="en-NZ"/>
        </w:rPr>
        <w:t xml:space="preserve"> </w:t>
      </w:r>
      <w:r w:rsidRPr="00A86D3A">
        <w:rPr>
          <w:lang w:val="en-NZ"/>
        </w:rPr>
        <w:t>2019–March</w:t>
      </w:r>
      <w:r w:rsidR="005F4C9E">
        <w:rPr>
          <w:lang w:val="en-NZ"/>
        </w:rPr>
        <w:t xml:space="preserve"> </w:t>
      </w:r>
      <w:r w:rsidRPr="00A86D3A">
        <w:rPr>
          <w:lang w:val="en-NZ"/>
        </w:rPr>
        <w:t>2020,</w:t>
      </w:r>
      <w:r w:rsidR="005F4C9E">
        <w:rPr>
          <w:lang w:val="en-NZ"/>
        </w:rPr>
        <w:t xml:space="preserve"> </w:t>
      </w:r>
      <w:r>
        <w:rPr>
          <w:lang w:val="en-NZ"/>
        </w:rPr>
        <w:t>Oranga</w:t>
      </w:r>
      <w:r w:rsidR="005F4C9E">
        <w:rPr>
          <w:lang w:val="en-NZ"/>
        </w:rPr>
        <w:t xml:space="preserve"> </w:t>
      </w:r>
      <w:r>
        <w:rPr>
          <w:lang w:val="en-NZ"/>
        </w:rPr>
        <w:t>Tamariki</w:t>
      </w:r>
      <w:r w:rsidR="005F4C9E">
        <w:rPr>
          <w:lang w:val="en-NZ"/>
        </w:rPr>
        <w:t xml:space="preserve"> </w:t>
      </w:r>
      <w:r w:rsidRPr="00A86D3A">
        <w:rPr>
          <w:lang w:val="en-NZ"/>
        </w:rPr>
        <w:t>implemented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range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86D3A">
        <w:rPr>
          <w:lang w:val="en-NZ"/>
        </w:rPr>
        <w:t>initiatives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improve</w:t>
      </w:r>
      <w:r w:rsidR="005F4C9E">
        <w:rPr>
          <w:lang w:val="en-NZ"/>
        </w:rPr>
        <w:t xml:space="preserve"> </w:t>
      </w:r>
      <w:r w:rsidRPr="00B30BDF">
        <w:t>outcomes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tamariki</w:t>
      </w:r>
      <w:r w:rsidR="005F4C9E">
        <w:rPr>
          <w:lang w:val="en-NZ"/>
        </w:rPr>
        <w:t xml:space="preserve"> </w:t>
      </w:r>
      <w:r>
        <w:rPr>
          <w:lang w:val="en-NZ"/>
        </w:rPr>
        <w:t>Māori:</w:t>
      </w:r>
    </w:p>
    <w:p w14:paraId="1A6518A9" w14:textId="01C9A858" w:rsidR="00886567" w:rsidRDefault="00DB3843" w:rsidP="00886567">
      <w:pPr>
        <w:pStyle w:val="SingleTxtG"/>
        <w:rPr>
          <w:lang w:val="en-NZ"/>
        </w:rPr>
      </w:pPr>
      <w:r>
        <w:rPr>
          <w:lang w:val="en-NZ"/>
        </w:rPr>
        <w:tab/>
      </w:r>
      <w:r w:rsidR="00886567">
        <w:rPr>
          <w:lang w:val="en-NZ"/>
        </w:rPr>
        <w:t>(a)</w:t>
      </w:r>
      <w:r w:rsidR="00886567">
        <w:rPr>
          <w:lang w:val="en-NZ"/>
        </w:rPr>
        <w:tab/>
        <w:t>E</w:t>
      </w:r>
      <w:r w:rsidR="00886567" w:rsidRPr="005D099B">
        <w:rPr>
          <w:lang w:val="en-NZ"/>
        </w:rPr>
        <w:t>stablishing</w:t>
      </w:r>
      <w:r w:rsidR="005F4C9E">
        <w:rPr>
          <w:lang w:val="en-NZ"/>
        </w:rPr>
        <w:t xml:space="preserve"> </w:t>
      </w:r>
      <w:r w:rsidR="00886567" w:rsidRPr="005D099B">
        <w:rPr>
          <w:lang w:val="en-NZ"/>
        </w:rPr>
        <w:t>42</w:t>
      </w:r>
      <w:r w:rsidR="005F4C9E">
        <w:rPr>
          <w:lang w:val="en-NZ"/>
        </w:rPr>
        <w:t xml:space="preserve"> </w:t>
      </w:r>
      <w:r w:rsidR="00886567" w:rsidRPr="005D099B">
        <w:rPr>
          <w:lang w:val="en-NZ"/>
        </w:rPr>
        <w:t>specialist</w:t>
      </w:r>
      <w:r w:rsidR="005F4C9E">
        <w:rPr>
          <w:lang w:val="en-NZ"/>
        </w:rPr>
        <w:t xml:space="preserve"> </w:t>
      </w:r>
      <w:r w:rsidR="00886567" w:rsidRPr="005D099B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="00886567" w:rsidRPr="005D099B">
        <w:rPr>
          <w:lang w:val="en-NZ"/>
        </w:rPr>
        <w:t>roles</w:t>
      </w:r>
      <w:r w:rsidR="005F4C9E">
        <w:rPr>
          <w:lang w:val="en-NZ"/>
        </w:rPr>
        <w:t xml:space="preserve"> </w:t>
      </w:r>
      <w:r w:rsidR="00886567" w:rsidRPr="005D099B">
        <w:rPr>
          <w:lang w:val="en-NZ"/>
        </w:rPr>
        <w:t>to</w:t>
      </w:r>
      <w:r w:rsidR="005F4C9E">
        <w:rPr>
          <w:lang w:val="en-NZ"/>
        </w:rPr>
        <w:t xml:space="preserve"> </w:t>
      </w:r>
      <w:r w:rsidR="00886567" w:rsidRPr="005D099B">
        <w:rPr>
          <w:lang w:val="en-NZ"/>
        </w:rPr>
        <w:t>enhance</w:t>
      </w:r>
      <w:r w:rsidR="005F4C9E">
        <w:rPr>
          <w:lang w:val="en-NZ"/>
        </w:rPr>
        <w:t xml:space="preserve"> </w:t>
      </w:r>
      <w:r w:rsidR="00886567" w:rsidRPr="005D099B">
        <w:rPr>
          <w:lang w:val="en-NZ"/>
        </w:rPr>
        <w:t>whānau</w:t>
      </w:r>
      <w:r w:rsidR="005F4C9E">
        <w:rPr>
          <w:lang w:val="en-NZ"/>
        </w:rPr>
        <w:t xml:space="preserve"> </w:t>
      </w:r>
      <w:r w:rsidR="00886567" w:rsidRPr="005D099B">
        <w:rPr>
          <w:lang w:val="en-NZ"/>
        </w:rPr>
        <w:t>and</w:t>
      </w:r>
      <w:r w:rsidR="005F4C9E">
        <w:rPr>
          <w:lang w:val="en-NZ"/>
        </w:rPr>
        <w:t xml:space="preserve"> </w:t>
      </w:r>
      <w:r w:rsidR="00886567" w:rsidRPr="005D099B">
        <w:rPr>
          <w:lang w:val="en-NZ"/>
        </w:rPr>
        <w:t>iwi</w:t>
      </w:r>
      <w:r w:rsidR="005F4C9E">
        <w:rPr>
          <w:lang w:val="en-NZ"/>
        </w:rPr>
        <w:t xml:space="preserve"> </w:t>
      </w:r>
      <w:r w:rsidR="00886567" w:rsidRPr="005D099B">
        <w:rPr>
          <w:lang w:val="en-NZ"/>
        </w:rPr>
        <w:t>participation</w:t>
      </w:r>
      <w:r w:rsidR="00886567">
        <w:rPr>
          <w:lang w:val="en-NZ"/>
        </w:rPr>
        <w:t>;</w:t>
      </w:r>
    </w:p>
    <w:p w14:paraId="0F3BD57D" w14:textId="77777777" w:rsidR="0071570E" w:rsidRDefault="00DB3843" w:rsidP="00886567">
      <w:pPr>
        <w:pStyle w:val="SingleTxtG"/>
        <w:rPr>
          <w:lang w:val="en-NZ"/>
        </w:rPr>
      </w:pPr>
      <w:r>
        <w:rPr>
          <w:lang w:val="en-NZ"/>
        </w:rPr>
        <w:tab/>
      </w:r>
      <w:r w:rsidR="00886567" w:rsidRPr="00CF62E2">
        <w:rPr>
          <w:lang w:val="en-NZ"/>
        </w:rPr>
        <w:t>(b)</w:t>
      </w:r>
      <w:r w:rsidR="00886567" w:rsidRPr="00CF62E2">
        <w:rPr>
          <w:lang w:val="en-NZ"/>
        </w:rPr>
        <w:tab/>
      </w:r>
      <w:r w:rsidR="00886567">
        <w:rPr>
          <w:lang w:val="en-NZ"/>
        </w:rPr>
        <w:t>P</w:t>
      </w:r>
      <w:r w:rsidR="00886567" w:rsidRPr="00CF62E2">
        <w:rPr>
          <w:lang w:val="en-NZ"/>
        </w:rPr>
        <w:t>artnering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with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the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organisation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Waitomo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Papakāinga,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which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is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supporting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tamariki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and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rangatahi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in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Te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Hiku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to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remain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connected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to</w:t>
      </w:r>
      <w:r w:rsidR="005F4C9E">
        <w:rPr>
          <w:lang w:val="en-NZ"/>
        </w:rPr>
        <w:t xml:space="preserve"> </w:t>
      </w:r>
      <w:r w:rsidR="00886567" w:rsidRPr="00CF62E2">
        <w:rPr>
          <w:lang w:val="en-NZ"/>
        </w:rPr>
        <w:t>their</w:t>
      </w:r>
      <w:r w:rsidR="005F4C9E">
        <w:rPr>
          <w:lang w:val="en-NZ"/>
        </w:rPr>
        <w:t xml:space="preserve"> </w:t>
      </w:r>
      <w:r w:rsidR="00886567">
        <w:rPr>
          <w:lang w:val="en-NZ"/>
        </w:rPr>
        <w:t>whanau;</w:t>
      </w:r>
    </w:p>
    <w:p w14:paraId="64419CEB" w14:textId="69697F0C" w:rsidR="00886567" w:rsidRPr="00A86D3A" w:rsidRDefault="00DB3843" w:rsidP="00886567">
      <w:pPr>
        <w:pStyle w:val="SingleTxtG"/>
        <w:rPr>
          <w:lang w:val="en-NZ"/>
        </w:rPr>
      </w:pPr>
      <w:r>
        <w:rPr>
          <w:lang w:val="en-NZ"/>
        </w:rPr>
        <w:tab/>
      </w:r>
      <w:r w:rsidR="00886567" w:rsidRPr="00A86D3A">
        <w:rPr>
          <w:lang w:val="en-NZ"/>
        </w:rPr>
        <w:t>(c)</w:t>
      </w:r>
      <w:r w:rsidR="00886567" w:rsidRPr="00A86D3A">
        <w:rPr>
          <w:lang w:val="en-NZ"/>
        </w:rPr>
        <w:tab/>
      </w:r>
      <w:r w:rsidR="00886567">
        <w:rPr>
          <w:lang w:val="en-NZ"/>
        </w:rPr>
        <w:t>P</w:t>
      </w:r>
      <w:r w:rsidR="00886567" w:rsidRPr="00A86D3A">
        <w:rPr>
          <w:lang w:val="en-NZ"/>
        </w:rPr>
        <w:t>artnering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with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Tihi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iwi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alliance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to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design</w:t>
      </w:r>
      <w:r w:rsidR="005F4C9E">
        <w:rPr>
          <w:lang w:val="en-NZ"/>
        </w:rPr>
        <w:t xml:space="preserve"> </w:t>
      </w:r>
      <w:r w:rsidR="0071570E">
        <w:rPr>
          <w:lang w:val="en-NZ"/>
        </w:rPr>
        <w:t>“</w:t>
      </w:r>
      <w:r w:rsidR="00886567" w:rsidRPr="00A86D3A">
        <w:rPr>
          <w:lang w:val="en-NZ"/>
        </w:rPr>
        <w:t>Mana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Taiohi</w:t>
      </w:r>
      <w:r w:rsidR="00886567">
        <w:rPr>
          <w:lang w:val="en-NZ"/>
        </w:rPr>
        <w:t>,</w:t>
      </w:r>
      <w:r w:rsidR="0071570E">
        <w:rPr>
          <w:lang w:val="en-NZ"/>
        </w:rPr>
        <w:t>”</w:t>
      </w:r>
      <w:r w:rsidR="005F4C9E">
        <w:rPr>
          <w:lang w:val="en-NZ"/>
        </w:rPr>
        <w:t xml:space="preserve"> </w:t>
      </w:r>
      <w:r w:rsidR="00886567">
        <w:rPr>
          <w:lang w:val="en-NZ"/>
        </w:rPr>
        <w:t>a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programme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that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aims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to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empower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rangatahi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and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their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whānau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to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explore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and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understand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their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culture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and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identity</w:t>
      </w:r>
      <w:r w:rsidR="00886567">
        <w:rPr>
          <w:lang w:val="en-NZ"/>
        </w:rPr>
        <w:t>;</w:t>
      </w:r>
    </w:p>
    <w:p w14:paraId="307902FD" w14:textId="77777777" w:rsidR="0071570E" w:rsidRDefault="00DB3843" w:rsidP="00886567">
      <w:pPr>
        <w:pStyle w:val="SingleTxtG"/>
        <w:rPr>
          <w:lang w:val="en-NZ"/>
        </w:rPr>
      </w:pPr>
      <w:r>
        <w:rPr>
          <w:lang w:val="en-NZ"/>
        </w:rPr>
        <w:tab/>
      </w:r>
      <w:r w:rsidR="00886567" w:rsidRPr="00A86D3A">
        <w:rPr>
          <w:lang w:val="en-NZ"/>
        </w:rPr>
        <w:t>(d)</w:t>
      </w:r>
      <w:r w:rsidR="00886567" w:rsidRPr="00A86D3A">
        <w:rPr>
          <w:lang w:val="en-NZ"/>
        </w:rPr>
        <w:tab/>
      </w:r>
      <w:r w:rsidR="00886567">
        <w:rPr>
          <w:lang w:val="en-NZ"/>
        </w:rPr>
        <w:t>C</w:t>
      </w:r>
      <w:r w:rsidR="00886567" w:rsidRPr="00A86D3A">
        <w:rPr>
          <w:lang w:val="en-NZ"/>
        </w:rPr>
        <w:t>o-developing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the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Mātua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Kautia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Tamaiti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(</w:t>
      </w:r>
      <w:r w:rsidR="0071570E">
        <w:rPr>
          <w:lang w:val="en-NZ"/>
        </w:rPr>
        <w:t>“</w:t>
      </w:r>
      <w:r w:rsidR="00886567" w:rsidRPr="00A86D3A">
        <w:rPr>
          <w:lang w:val="en-NZ"/>
        </w:rPr>
        <w:t>One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child,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many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parents</w:t>
      </w:r>
      <w:r w:rsidR="0071570E">
        <w:rPr>
          <w:lang w:val="en-NZ"/>
        </w:rPr>
        <w:t>”</w:t>
      </w:r>
      <w:r w:rsidR="00886567" w:rsidRPr="00A86D3A">
        <w:rPr>
          <w:lang w:val="en-NZ"/>
        </w:rPr>
        <w:t>)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initiative</w:t>
      </w:r>
      <w:r w:rsidR="00886567">
        <w:rPr>
          <w:lang w:val="en-NZ"/>
        </w:rPr>
        <w:t>,</w:t>
      </w:r>
      <w:r w:rsidR="005F4C9E">
        <w:rPr>
          <w:lang w:val="en-NZ"/>
        </w:rPr>
        <w:t xml:space="preserve"> </w:t>
      </w:r>
      <w:r w:rsidR="00886567">
        <w:rPr>
          <w:lang w:val="en-NZ"/>
        </w:rPr>
        <w:t>a</w:t>
      </w:r>
      <w:r w:rsidR="005F4C9E">
        <w:rPr>
          <w:lang w:val="en-NZ"/>
        </w:rPr>
        <w:t xml:space="preserve"> </w:t>
      </w:r>
      <w:r w:rsidR="00886567">
        <w:rPr>
          <w:lang w:val="en-NZ"/>
        </w:rPr>
        <w:t>pilot</w:t>
      </w:r>
      <w:r w:rsidR="005F4C9E">
        <w:rPr>
          <w:lang w:val="en-NZ"/>
        </w:rPr>
        <w:t xml:space="preserve"> </w:t>
      </w:r>
      <w:r w:rsidR="00886567">
        <w:rPr>
          <w:lang w:val="en-NZ"/>
        </w:rPr>
        <w:t>programme</w:t>
      </w:r>
      <w:r w:rsidR="005F4C9E">
        <w:rPr>
          <w:lang w:val="en-NZ"/>
        </w:rPr>
        <w:t xml:space="preserve"> </w:t>
      </w:r>
      <w:r w:rsidR="00886567">
        <w:rPr>
          <w:lang w:val="en-NZ"/>
        </w:rPr>
        <w:t>that</w:t>
      </w:r>
      <w:r w:rsidR="005F4C9E">
        <w:rPr>
          <w:lang w:val="en-NZ"/>
        </w:rPr>
        <w:t xml:space="preserve"> </w:t>
      </w:r>
      <w:r w:rsidR="00886567">
        <w:rPr>
          <w:lang w:val="en-NZ"/>
        </w:rPr>
        <w:t>provides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specialised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training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to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caregivers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in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dealing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with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tamariki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who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have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experienced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trauma</w:t>
      </w:r>
      <w:r w:rsidR="00886567">
        <w:rPr>
          <w:lang w:val="en-NZ"/>
        </w:rPr>
        <w:t>;</w:t>
      </w:r>
    </w:p>
    <w:p w14:paraId="65010ED9" w14:textId="77777777" w:rsidR="0071570E" w:rsidRDefault="00DB3843" w:rsidP="00886567">
      <w:pPr>
        <w:pStyle w:val="SingleTxtG"/>
        <w:rPr>
          <w:lang w:val="en-NZ"/>
        </w:rPr>
      </w:pPr>
      <w:r>
        <w:rPr>
          <w:lang w:val="en-NZ"/>
        </w:rPr>
        <w:tab/>
      </w:r>
      <w:r w:rsidR="00886567" w:rsidRPr="00A86D3A">
        <w:rPr>
          <w:lang w:val="en-NZ"/>
        </w:rPr>
        <w:t>(e)</w:t>
      </w:r>
      <w:r w:rsidR="00886567" w:rsidRPr="00A86D3A">
        <w:rPr>
          <w:lang w:val="en-NZ"/>
        </w:rPr>
        <w:tab/>
      </w:r>
      <w:r w:rsidR="00886567">
        <w:rPr>
          <w:lang w:val="en-NZ"/>
        </w:rPr>
        <w:t>S</w:t>
      </w:r>
      <w:r w:rsidR="00886567" w:rsidRPr="00A86D3A">
        <w:rPr>
          <w:lang w:val="en-NZ"/>
        </w:rPr>
        <w:t>upporting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the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establishment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of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kaupapa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transition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homes</w:t>
      </w:r>
      <w:r w:rsidR="00886567">
        <w:rPr>
          <w:lang w:val="en-NZ"/>
        </w:rPr>
        <w:t>;</w:t>
      </w:r>
    </w:p>
    <w:p w14:paraId="40ED378F" w14:textId="77777777" w:rsidR="0071570E" w:rsidRDefault="00DB3843" w:rsidP="00886567">
      <w:pPr>
        <w:pStyle w:val="SingleTxtG"/>
        <w:rPr>
          <w:lang w:val="en-NZ"/>
        </w:rPr>
      </w:pPr>
      <w:r>
        <w:rPr>
          <w:lang w:val="en-NZ"/>
        </w:rPr>
        <w:tab/>
      </w:r>
      <w:r w:rsidR="00886567" w:rsidRPr="00A86D3A">
        <w:rPr>
          <w:lang w:val="en-NZ"/>
        </w:rPr>
        <w:t>(f)</w:t>
      </w:r>
      <w:r w:rsidR="00886567" w:rsidRPr="00A86D3A">
        <w:rPr>
          <w:lang w:val="en-NZ"/>
        </w:rPr>
        <w:tab/>
      </w:r>
      <w:r w:rsidR="00886567">
        <w:rPr>
          <w:lang w:val="en-NZ"/>
        </w:rPr>
        <w:t>I</w:t>
      </w:r>
      <w:r w:rsidR="00886567" w:rsidRPr="00A86D3A">
        <w:rPr>
          <w:lang w:val="en-NZ"/>
        </w:rPr>
        <w:t>nvesting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in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a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whānau-centred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early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intervention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prototype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(Ngā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Tini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Whetū)</w:t>
      </w:r>
      <w:r w:rsidR="00886567">
        <w:rPr>
          <w:lang w:val="en-NZ"/>
        </w:rPr>
        <w:t>;</w:t>
      </w:r>
    </w:p>
    <w:p w14:paraId="2FA86C37" w14:textId="77777777" w:rsidR="0071570E" w:rsidRDefault="00DB3843" w:rsidP="00886567">
      <w:pPr>
        <w:pStyle w:val="SingleTxtG"/>
        <w:rPr>
          <w:lang w:val="en-NZ"/>
        </w:rPr>
      </w:pPr>
      <w:r>
        <w:rPr>
          <w:lang w:val="en-NZ"/>
        </w:rPr>
        <w:tab/>
      </w:r>
      <w:r w:rsidR="00886567" w:rsidRPr="00A86D3A">
        <w:rPr>
          <w:lang w:val="en-NZ"/>
        </w:rPr>
        <w:t>(g)</w:t>
      </w:r>
      <w:r w:rsidR="00886567" w:rsidRPr="00A86D3A">
        <w:rPr>
          <w:lang w:val="en-NZ"/>
        </w:rPr>
        <w:tab/>
      </w:r>
      <w:r w:rsidR="00886567">
        <w:rPr>
          <w:lang w:val="en-NZ"/>
        </w:rPr>
        <w:t>P</w:t>
      </w:r>
      <w:r w:rsidR="00886567" w:rsidRPr="00A86D3A">
        <w:rPr>
          <w:lang w:val="en-NZ"/>
        </w:rPr>
        <w:t>artnering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with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Ngāpuhi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to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design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and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deliver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the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Mahuru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service,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which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aims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to</w:t>
      </w:r>
      <w:r>
        <w:rPr>
          <w:lang w:val="en-NZ"/>
        </w:rPr>
        <w:t xml:space="preserve"> </w:t>
      </w:r>
      <w:r w:rsidR="00886567" w:rsidRPr="00A86D3A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and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young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on</w:t>
      </w:r>
      <w:r w:rsidR="005F4C9E">
        <w:rPr>
          <w:lang w:val="en-NZ"/>
        </w:rPr>
        <w:t xml:space="preserve"> </w:t>
      </w:r>
      <w:r w:rsidR="00886567" w:rsidRPr="00A86D3A">
        <w:rPr>
          <w:lang w:val="en-NZ"/>
        </w:rPr>
        <w:t>remand</w:t>
      </w:r>
      <w:r w:rsidR="005F4C9E">
        <w:rPr>
          <w:lang w:val="en-NZ"/>
        </w:rPr>
        <w:t xml:space="preserve"> </w:t>
      </w:r>
      <w:r w:rsidR="00886567" w:rsidRPr="00DA6F8C">
        <w:rPr>
          <w:lang w:val="en-NZ"/>
        </w:rPr>
        <w:t>by</w:t>
      </w:r>
      <w:r w:rsidR="005F4C9E">
        <w:rPr>
          <w:lang w:val="en-NZ"/>
        </w:rPr>
        <w:t xml:space="preserve"> </w:t>
      </w:r>
      <w:r w:rsidR="00886567" w:rsidRPr="00DA6F8C">
        <w:rPr>
          <w:lang w:val="en-NZ"/>
        </w:rPr>
        <w:t>providing</w:t>
      </w:r>
      <w:r w:rsidR="005F4C9E">
        <w:rPr>
          <w:lang w:val="en-NZ"/>
        </w:rPr>
        <w:t xml:space="preserve"> </w:t>
      </w:r>
      <w:r w:rsidR="00886567" w:rsidRPr="00DA6F8C">
        <w:rPr>
          <w:lang w:val="en-NZ"/>
        </w:rPr>
        <w:t>one-to-one</w:t>
      </w:r>
      <w:r w:rsidR="005F4C9E">
        <w:rPr>
          <w:lang w:val="en-NZ"/>
        </w:rPr>
        <w:t xml:space="preserve"> </w:t>
      </w:r>
      <w:r w:rsidR="00886567" w:rsidRPr="00DA6F8C">
        <w:rPr>
          <w:lang w:val="en-NZ"/>
        </w:rPr>
        <w:t>care,</w:t>
      </w:r>
      <w:r w:rsidR="005F4C9E">
        <w:rPr>
          <w:lang w:val="en-NZ"/>
        </w:rPr>
        <w:t xml:space="preserve"> </w:t>
      </w:r>
      <w:r w:rsidR="00886567" w:rsidRPr="00DA6F8C">
        <w:rPr>
          <w:lang w:val="en-NZ"/>
        </w:rPr>
        <w:t>and</w:t>
      </w:r>
      <w:r w:rsidR="005F4C9E">
        <w:rPr>
          <w:lang w:val="en-NZ"/>
        </w:rPr>
        <w:t xml:space="preserve"> </w:t>
      </w:r>
      <w:r w:rsidR="00886567" w:rsidRPr="00DA6F8C">
        <w:rPr>
          <w:lang w:val="en-NZ"/>
        </w:rPr>
        <w:t>fostering</w:t>
      </w:r>
      <w:r w:rsidR="005F4C9E">
        <w:rPr>
          <w:lang w:val="en-NZ"/>
        </w:rPr>
        <w:t xml:space="preserve"> </w:t>
      </w:r>
      <w:r w:rsidR="00886567" w:rsidRPr="00DA6F8C">
        <w:rPr>
          <w:lang w:val="en-NZ"/>
        </w:rPr>
        <w:t>cultural</w:t>
      </w:r>
      <w:r w:rsidR="005F4C9E">
        <w:rPr>
          <w:lang w:val="en-NZ"/>
        </w:rPr>
        <w:t xml:space="preserve"> </w:t>
      </w:r>
      <w:r w:rsidR="00886567" w:rsidRPr="00DA6F8C">
        <w:rPr>
          <w:lang w:val="en-NZ"/>
        </w:rPr>
        <w:t>values</w:t>
      </w:r>
      <w:r w:rsidR="005F4C9E">
        <w:rPr>
          <w:lang w:val="en-NZ"/>
        </w:rPr>
        <w:t xml:space="preserve"> </w:t>
      </w:r>
      <w:r w:rsidR="00886567" w:rsidRPr="00DA6F8C">
        <w:rPr>
          <w:lang w:val="en-NZ"/>
        </w:rPr>
        <w:t>and</w:t>
      </w:r>
      <w:r w:rsidR="005F4C9E">
        <w:rPr>
          <w:lang w:val="en-NZ"/>
        </w:rPr>
        <w:t xml:space="preserve"> </w:t>
      </w:r>
      <w:r w:rsidR="00886567" w:rsidRPr="00DA6F8C">
        <w:rPr>
          <w:lang w:val="en-NZ"/>
        </w:rPr>
        <w:t>iwi</w:t>
      </w:r>
      <w:r w:rsidR="005F4C9E">
        <w:rPr>
          <w:lang w:val="en-NZ"/>
        </w:rPr>
        <w:t xml:space="preserve"> </w:t>
      </w:r>
      <w:r w:rsidR="00886567" w:rsidRPr="00DA6F8C">
        <w:rPr>
          <w:lang w:val="en-NZ"/>
        </w:rPr>
        <w:t>connections</w:t>
      </w:r>
      <w:r w:rsidR="00886567">
        <w:rPr>
          <w:lang w:val="en-NZ"/>
        </w:rPr>
        <w:t>.</w:t>
      </w:r>
    </w:p>
    <w:p w14:paraId="3E580920" w14:textId="6779330D" w:rsidR="00886567" w:rsidRPr="00D7743A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Improving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care</w:t>
      </w:r>
    </w:p>
    <w:p w14:paraId="5262E452" w14:textId="0AE59D00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351.</w:t>
      </w:r>
      <w:r>
        <w:rPr>
          <w:iCs/>
          <w:lang w:val="en-NZ"/>
        </w:rPr>
        <w:tab/>
      </w:r>
      <w:r w:rsidRPr="006A56F4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achieve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better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care,</w:t>
      </w:r>
      <w:r w:rsidR="005F4C9E">
        <w:rPr>
          <w:lang w:val="en-NZ"/>
        </w:rPr>
        <w:t xml:space="preserve"> </w:t>
      </w:r>
      <w:r>
        <w:rPr>
          <w:lang w:val="en-NZ"/>
        </w:rPr>
        <w:t>Oranga</w:t>
      </w:r>
      <w:r w:rsidR="005F4C9E">
        <w:rPr>
          <w:lang w:val="en-NZ"/>
        </w:rPr>
        <w:t xml:space="preserve"> </w:t>
      </w:r>
      <w:r>
        <w:rPr>
          <w:lang w:val="en-NZ"/>
        </w:rPr>
        <w:t>Tamariki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introduced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914D1A">
        <w:rPr>
          <w:i/>
          <w:iCs/>
          <w:lang w:val="en-NZ"/>
        </w:rPr>
        <w:t>Pacific</w:t>
      </w:r>
      <w:r w:rsidR="005F4C9E">
        <w:rPr>
          <w:i/>
          <w:iCs/>
          <w:lang w:val="en-NZ"/>
        </w:rPr>
        <w:t xml:space="preserve"> </w:t>
      </w:r>
      <w:r w:rsidRPr="00B30BDF">
        <w:t>Strategy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2018–2021</w:t>
      </w:r>
      <w:r w:rsidRPr="006A56F4"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focuses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five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impact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areas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improve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children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young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people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6A56F4">
        <w:rPr>
          <w:lang w:val="en-NZ"/>
        </w:rPr>
        <w:t>include</w:t>
      </w:r>
      <w:r>
        <w:rPr>
          <w:lang w:val="en-NZ"/>
        </w:rPr>
        <w:t>s</w:t>
      </w:r>
      <w:r w:rsidRPr="006A56F4">
        <w:rPr>
          <w:lang w:val="en-NZ"/>
        </w:rPr>
        <w:t>:</w:t>
      </w:r>
    </w:p>
    <w:p w14:paraId="679D8EF6" w14:textId="77777777" w:rsidR="0071570E" w:rsidRDefault="00DB3843" w:rsidP="00886567">
      <w:pPr>
        <w:pStyle w:val="SingleTxtG"/>
      </w:pPr>
      <w:r>
        <w:tab/>
      </w:r>
      <w:r w:rsidR="00886567" w:rsidRPr="00371338">
        <w:t>(a)</w:t>
      </w:r>
      <w:r w:rsidR="00886567" w:rsidRPr="00371338">
        <w:tab/>
      </w:r>
      <w:r w:rsidR="00886567">
        <w:t>I</w:t>
      </w:r>
      <w:r w:rsidR="00886567" w:rsidRPr="00371338">
        <w:t>mplementing</w:t>
      </w:r>
      <w:r w:rsidR="005F4C9E">
        <w:t xml:space="preserve"> </w:t>
      </w:r>
      <w:r w:rsidR="00886567" w:rsidRPr="00371338">
        <w:t>the</w:t>
      </w:r>
      <w:r w:rsidR="005F4C9E">
        <w:t xml:space="preserve"> </w:t>
      </w:r>
      <w:r w:rsidR="00886567" w:rsidRPr="00371338">
        <w:t>Intensive</w:t>
      </w:r>
      <w:r w:rsidR="005F4C9E">
        <w:t xml:space="preserve"> </w:t>
      </w:r>
      <w:r w:rsidR="00886567" w:rsidRPr="00371338">
        <w:t>Response</w:t>
      </w:r>
      <w:r w:rsidR="005F4C9E">
        <w:t xml:space="preserve"> </w:t>
      </w:r>
      <w:r w:rsidR="00886567" w:rsidRPr="00371338">
        <w:t>for</w:t>
      </w:r>
      <w:r w:rsidR="005F4C9E">
        <w:t xml:space="preserve"> </w:t>
      </w:r>
      <w:r w:rsidR="00886567" w:rsidRPr="00371338">
        <w:t>Whānau</w:t>
      </w:r>
      <w:r w:rsidR="005F4C9E">
        <w:t xml:space="preserve"> </w:t>
      </w:r>
      <w:r w:rsidR="00886567" w:rsidRPr="00371338">
        <w:t>pilot</w:t>
      </w:r>
      <w:r w:rsidR="005F4C9E">
        <w:t xml:space="preserve"> </w:t>
      </w:r>
      <w:r w:rsidR="00886567" w:rsidRPr="00371338">
        <w:t>project</w:t>
      </w:r>
      <w:r w:rsidR="00886567">
        <w:t>;</w:t>
      </w:r>
    </w:p>
    <w:p w14:paraId="0119FF68" w14:textId="77777777" w:rsidR="0071570E" w:rsidRDefault="00DB3843" w:rsidP="00886567">
      <w:pPr>
        <w:pStyle w:val="SingleTxtG"/>
      </w:pPr>
      <w:r>
        <w:lastRenderedPageBreak/>
        <w:tab/>
      </w:r>
      <w:r w:rsidR="00886567" w:rsidRPr="00371338">
        <w:t>(b)</w:t>
      </w:r>
      <w:r w:rsidR="00886567" w:rsidRPr="00371338">
        <w:tab/>
      </w:r>
      <w:r w:rsidR="00886567">
        <w:t>D</w:t>
      </w:r>
      <w:r w:rsidR="00886567" w:rsidRPr="00371338">
        <w:t>eveloping</w:t>
      </w:r>
      <w:r w:rsidR="005F4C9E">
        <w:t xml:space="preserve"> </w:t>
      </w:r>
      <w:r w:rsidR="00886567" w:rsidRPr="00371338">
        <w:t>culturally</w:t>
      </w:r>
      <w:r w:rsidR="005F4C9E">
        <w:t xml:space="preserve"> </w:t>
      </w:r>
      <w:r w:rsidR="00886567" w:rsidRPr="00371338">
        <w:t>appropriate</w:t>
      </w:r>
      <w:r w:rsidR="005F4C9E">
        <w:t xml:space="preserve"> </w:t>
      </w:r>
      <w:r w:rsidR="00886567" w:rsidRPr="00371338">
        <w:t>training</w:t>
      </w:r>
      <w:r w:rsidR="005F4C9E">
        <w:t xml:space="preserve"> </w:t>
      </w:r>
      <w:r w:rsidR="00886567" w:rsidRPr="00371338">
        <w:t>modules</w:t>
      </w:r>
      <w:r w:rsidR="005F4C9E">
        <w:t xml:space="preserve"> </w:t>
      </w:r>
      <w:r w:rsidR="00886567" w:rsidRPr="00371338">
        <w:t>to</w:t>
      </w:r>
      <w:r w:rsidR="005F4C9E">
        <w:t xml:space="preserve"> </w:t>
      </w:r>
      <w:r w:rsidR="00886567" w:rsidRPr="00371338">
        <w:t>support</w:t>
      </w:r>
      <w:r w:rsidR="005F4C9E">
        <w:t xml:space="preserve"> </w:t>
      </w:r>
      <w:r w:rsidR="00886567" w:rsidRPr="00371338">
        <w:t>Pacific</w:t>
      </w:r>
      <w:r w:rsidR="005F4C9E">
        <w:t xml:space="preserve"> </w:t>
      </w:r>
      <w:r w:rsidR="00886567" w:rsidRPr="00371338">
        <w:t>caregivers</w:t>
      </w:r>
      <w:r w:rsidR="00886567">
        <w:t>;</w:t>
      </w:r>
    </w:p>
    <w:p w14:paraId="753BC487" w14:textId="77777777" w:rsidR="0071570E" w:rsidRDefault="00DB3843" w:rsidP="00886567">
      <w:pPr>
        <w:pStyle w:val="SingleTxtG"/>
      </w:pPr>
      <w:r>
        <w:tab/>
      </w:r>
      <w:r w:rsidR="00886567" w:rsidRPr="00371338">
        <w:t>(c)</w:t>
      </w:r>
      <w:r w:rsidR="00886567" w:rsidRPr="00371338">
        <w:tab/>
      </w:r>
      <w:r w:rsidR="00886567">
        <w:t>D</w:t>
      </w:r>
      <w:r w:rsidR="00886567" w:rsidRPr="00371338">
        <w:t>esigning</w:t>
      </w:r>
      <w:r w:rsidR="005F4C9E">
        <w:t xml:space="preserve"> </w:t>
      </w:r>
      <w:r w:rsidR="00886567" w:rsidRPr="00371338">
        <w:t>Talanoa</w:t>
      </w:r>
      <w:r w:rsidR="005F4C9E">
        <w:t xml:space="preserve"> </w:t>
      </w:r>
      <w:r w:rsidR="00886567" w:rsidRPr="00371338">
        <w:t>Mai,</w:t>
      </w:r>
      <w:r w:rsidR="005F4C9E">
        <w:t xml:space="preserve"> </w:t>
      </w:r>
      <w:r w:rsidR="00886567" w:rsidRPr="00371338">
        <w:t>an</w:t>
      </w:r>
      <w:r w:rsidR="005F4C9E">
        <w:t xml:space="preserve"> </w:t>
      </w:r>
      <w:r w:rsidR="00886567" w:rsidRPr="00371338">
        <w:t>app</w:t>
      </w:r>
      <w:r w:rsidR="005F4C9E">
        <w:t xml:space="preserve"> </w:t>
      </w:r>
      <w:r w:rsidR="00886567" w:rsidRPr="00371338">
        <w:t>to</w:t>
      </w:r>
      <w:r w:rsidR="005F4C9E">
        <w:t xml:space="preserve"> </w:t>
      </w:r>
      <w:r w:rsidR="00886567" w:rsidRPr="00371338">
        <w:t>increase</w:t>
      </w:r>
      <w:r w:rsidR="005F4C9E">
        <w:t xml:space="preserve"> </w:t>
      </w:r>
      <w:r w:rsidR="00886567" w:rsidRPr="00371338">
        <w:t>employee</w:t>
      </w:r>
      <w:r w:rsidR="005F4C9E">
        <w:t xml:space="preserve"> </w:t>
      </w:r>
      <w:r w:rsidR="00886567" w:rsidRPr="00371338">
        <w:t>cultural</w:t>
      </w:r>
      <w:r w:rsidR="005F4C9E">
        <w:t xml:space="preserve"> </w:t>
      </w:r>
      <w:r w:rsidR="00886567" w:rsidRPr="00371338">
        <w:t>confidence,</w:t>
      </w:r>
      <w:r w:rsidR="005F4C9E">
        <w:t xml:space="preserve"> </w:t>
      </w:r>
      <w:r w:rsidR="00886567" w:rsidRPr="00371338">
        <w:t>knowledge</w:t>
      </w:r>
      <w:r w:rsidR="005F4C9E">
        <w:t xml:space="preserve"> </w:t>
      </w:r>
      <w:r w:rsidR="00886567" w:rsidRPr="00371338">
        <w:t>and</w:t>
      </w:r>
      <w:r w:rsidR="005F4C9E">
        <w:t xml:space="preserve"> </w:t>
      </w:r>
      <w:r w:rsidR="00886567" w:rsidRPr="00371338">
        <w:t>capability</w:t>
      </w:r>
      <w:r w:rsidR="00886567">
        <w:t>;</w:t>
      </w:r>
    </w:p>
    <w:p w14:paraId="4C60777F" w14:textId="77777777" w:rsidR="0071570E" w:rsidRDefault="00DB3843" w:rsidP="00886567">
      <w:pPr>
        <w:pStyle w:val="SingleTxtG"/>
      </w:pPr>
      <w:r>
        <w:tab/>
      </w:r>
      <w:r w:rsidR="00886567" w:rsidRPr="00371338">
        <w:t>(d)</w:t>
      </w:r>
      <w:r w:rsidR="00886567" w:rsidRPr="00371338">
        <w:tab/>
      </w:r>
      <w:r w:rsidR="00886567">
        <w:t>D</w:t>
      </w:r>
      <w:r w:rsidR="00886567" w:rsidRPr="00371338">
        <w:t>eveloping</w:t>
      </w:r>
      <w:r w:rsidR="005F4C9E">
        <w:t xml:space="preserve"> </w:t>
      </w:r>
      <w:r w:rsidR="00886567" w:rsidRPr="00371338">
        <w:t>the</w:t>
      </w:r>
      <w:r w:rsidR="005F4C9E">
        <w:t xml:space="preserve"> </w:t>
      </w:r>
      <w:r w:rsidR="00886567" w:rsidRPr="00371338">
        <w:t>Va</w:t>
      </w:r>
      <w:r w:rsidR="0071570E">
        <w:t>’</w:t>
      </w:r>
      <w:r w:rsidR="00886567" w:rsidRPr="00371338">
        <w:t>aifetu</w:t>
      </w:r>
      <w:r w:rsidR="005F4C9E">
        <w:t xml:space="preserve"> </w:t>
      </w:r>
      <w:r w:rsidR="00886567" w:rsidRPr="00371338">
        <w:t>Cultural</w:t>
      </w:r>
      <w:r w:rsidR="005F4C9E">
        <w:t xml:space="preserve"> </w:t>
      </w:r>
      <w:r w:rsidR="00886567" w:rsidRPr="00371338">
        <w:t>Framework</w:t>
      </w:r>
      <w:r w:rsidR="005F4C9E">
        <w:t xml:space="preserve"> </w:t>
      </w:r>
      <w:r w:rsidR="00886567" w:rsidRPr="00371338">
        <w:t>for</w:t>
      </w:r>
      <w:r w:rsidR="005F4C9E">
        <w:t xml:space="preserve"> </w:t>
      </w:r>
      <w:r w:rsidR="00886567" w:rsidRPr="00371338">
        <w:t>frontline</w:t>
      </w:r>
      <w:r w:rsidR="005F4C9E">
        <w:t xml:space="preserve"> </w:t>
      </w:r>
      <w:r w:rsidR="00886567" w:rsidRPr="00371338">
        <w:t>practitioners.</w:t>
      </w:r>
    </w:p>
    <w:p w14:paraId="2A44BAAA" w14:textId="10EF6E20" w:rsidR="00886567" w:rsidRPr="00882829" w:rsidRDefault="00886567" w:rsidP="00DB3843">
      <w:pPr>
        <w:pStyle w:val="H23G"/>
      </w:pPr>
      <w:bookmarkStart w:id="81" w:name="_Hlk78230922"/>
      <w:r>
        <w:tab/>
        <w:t>33.</w:t>
      </w:r>
      <w:r>
        <w:tab/>
      </w:r>
      <w:r w:rsidRPr="00882829">
        <w:t>Access</w:t>
      </w:r>
      <w:r w:rsidR="005F4C9E">
        <w:t xml:space="preserve"> </w:t>
      </w:r>
      <w:r w:rsidRPr="00882829">
        <w:t>to</w:t>
      </w:r>
      <w:r w:rsidR="005F4C9E">
        <w:t xml:space="preserve"> </w:t>
      </w:r>
      <w:r w:rsidRPr="00882829">
        <w:t>Adequate</w:t>
      </w:r>
      <w:r w:rsidR="005F4C9E">
        <w:t xml:space="preserve"> </w:t>
      </w:r>
      <w:r w:rsidRPr="00882829">
        <w:t>Housing</w:t>
      </w:r>
    </w:p>
    <w:p w14:paraId="2D37ECCA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352.</w:t>
      </w:r>
      <w:r>
        <w:rPr>
          <w:iCs/>
          <w:lang w:val="en-NZ"/>
        </w:rPr>
        <w:tab/>
      </w:r>
      <w:r w:rsidRPr="005F007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University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Otago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us</w:t>
      </w:r>
      <w:r>
        <w:rPr>
          <w:lang w:val="en-NZ"/>
        </w:rPr>
        <w:t>ed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2018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Census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data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estimate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total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41,644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severely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deprived.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these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3,522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sleeping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rough,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1,695</w:t>
      </w:r>
      <w:r w:rsidR="005F4C9E">
        <w:rPr>
          <w:lang w:val="en-NZ"/>
        </w:rPr>
        <w:t xml:space="preserve"> </w:t>
      </w:r>
      <w:r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temporary</w:t>
      </w:r>
      <w:r w:rsidR="005F4C9E">
        <w:rPr>
          <w:lang w:val="en-NZ"/>
        </w:rPr>
        <w:t xml:space="preserve"> </w:t>
      </w:r>
      <w:r w:rsidRPr="00B30BDF">
        <w:t>accommodation</w:t>
      </w:r>
      <w:r w:rsidRPr="005F0073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30,555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sharing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accommodation.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peoples,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rate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severe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deprivation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close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four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six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times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Pākehā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rate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respectively.</w:t>
      </w:r>
    </w:p>
    <w:p w14:paraId="56C1C8C5" w14:textId="2BD533FB" w:rsidR="00886567" w:rsidRPr="00A24E30" w:rsidRDefault="00886567" w:rsidP="00886567">
      <w:pPr>
        <w:pStyle w:val="SingleTxtG"/>
        <w:rPr>
          <w:lang w:val="en-NZ"/>
        </w:rPr>
      </w:pPr>
      <w:r w:rsidRPr="00A24E30">
        <w:rPr>
          <w:iCs/>
          <w:lang w:val="en-NZ"/>
        </w:rPr>
        <w:t>353.</w:t>
      </w:r>
      <w:r w:rsidRPr="00A24E30"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expressed</w:t>
      </w:r>
      <w:r w:rsidR="005F4C9E">
        <w:rPr>
          <w:lang w:val="en-NZ"/>
        </w:rPr>
        <w:t xml:space="preserve"> </w:t>
      </w:r>
      <w:r>
        <w:rPr>
          <w:lang w:val="en-NZ"/>
        </w:rPr>
        <w:t>concern</w:t>
      </w:r>
      <w:r w:rsidR="005F4C9E">
        <w:rPr>
          <w:lang w:val="en-NZ"/>
        </w:rPr>
        <w:t xml:space="preserve"> </w:t>
      </w:r>
      <w:r>
        <w:rPr>
          <w:lang w:val="en-NZ"/>
        </w:rPr>
        <w:t>about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racial</w:t>
      </w:r>
      <w:r w:rsidR="005F4C9E">
        <w:rPr>
          <w:lang w:val="en-NZ"/>
        </w:rPr>
        <w:t xml:space="preserve"> </w:t>
      </w:r>
      <w:r>
        <w:rPr>
          <w:lang w:val="en-NZ"/>
        </w:rPr>
        <w:t>aspect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housing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suggested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human</w:t>
      </w:r>
      <w:r w:rsidR="005F4C9E">
        <w:rPr>
          <w:lang w:val="en-NZ"/>
        </w:rPr>
        <w:t xml:space="preserve"> </w:t>
      </w:r>
      <w:r>
        <w:rPr>
          <w:lang w:val="en-NZ"/>
        </w:rPr>
        <w:t>rights-based</w:t>
      </w:r>
      <w:r w:rsidR="005F4C9E">
        <w:rPr>
          <w:lang w:val="en-NZ"/>
        </w:rPr>
        <w:t xml:space="preserve"> </w:t>
      </w:r>
      <w:r>
        <w:rPr>
          <w:lang w:val="en-NZ"/>
        </w:rPr>
        <w:t>housing</w:t>
      </w:r>
      <w:r w:rsidR="005F4C9E">
        <w:rPr>
          <w:lang w:val="en-NZ"/>
        </w:rPr>
        <w:t xml:space="preserve"> </w:t>
      </w:r>
      <w:r>
        <w:rPr>
          <w:lang w:val="en-NZ"/>
        </w:rPr>
        <w:t>strategy.</w:t>
      </w:r>
    </w:p>
    <w:p w14:paraId="3E8C4ABC" w14:textId="77777777" w:rsidR="0071570E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Tūāpapa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Kura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Kāinga</w:t>
      </w:r>
      <w:r w:rsidR="005F4C9E">
        <w:rPr>
          <w:lang w:val="en-NZ"/>
        </w:rPr>
        <w:t xml:space="preserve"> </w:t>
      </w:r>
      <w:r w:rsidR="00DB3843">
        <w:rPr>
          <w:lang w:val="en-NZ"/>
        </w:rPr>
        <w:t>–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Ministry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Urban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Development</w:t>
      </w:r>
    </w:p>
    <w:p w14:paraId="717D9CB9" w14:textId="39485FEF" w:rsidR="0071570E" w:rsidRDefault="00886567" w:rsidP="00886567">
      <w:pPr>
        <w:pStyle w:val="SingleTxtG"/>
        <w:rPr>
          <w:lang w:val="en-NZ"/>
        </w:rPr>
      </w:pPr>
      <w:r w:rsidRPr="00F55524">
        <w:rPr>
          <w:iCs/>
          <w:lang w:val="en-NZ"/>
        </w:rPr>
        <w:t>354.</w:t>
      </w:r>
      <w:r w:rsidRPr="00F55524">
        <w:rPr>
          <w:iCs/>
          <w:lang w:val="en-NZ"/>
        </w:rPr>
        <w:tab/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2018,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Tūāpapa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Kura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Kāinga</w:t>
      </w:r>
      <w:r w:rsidR="005F4C9E">
        <w:rPr>
          <w:lang w:val="en-NZ"/>
        </w:rPr>
        <w:t xml:space="preserve"> </w:t>
      </w:r>
      <w:r>
        <w:rPr>
          <w:lang w:val="en-NZ"/>
        </w:rPr>
        <w:t>ǀ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Ministry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Urban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Development</w:t>
      </w:r>
      <w:r w:rsidR="005F4C9E">
        <w:rPr>
          <w:lang w:val="en-NZ"/>
        </w:rPr>
        <w:t xml:space="preserve"> </w:t>
      </w:r>
      <w:r>
        <w:rPr>
          <w:lang w:val="en-NZ"/>
        </w:rPr>
        <w:t>(HUD)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established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take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end-to-end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view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urban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development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Kahui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Kāinga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Or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(TKKO)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established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within</w:t>
      </w:r>
      <w:r w:rsidR="005F4C9E">
        <w:rPr>
          <w:lang w:val="en-NZ"/>
        </w:rPr>
        <w:t xml:space="preserve"> </w:t>
      </w:r>
      <w:r>
        <w:rPr>
          <w:lang w:val="en-NZ"/>
        </w:rPr>
        <w:t>HUD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lead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focus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Māori,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working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closely</w:t>
      </w:r>
      <w:r w:rsidR="005F4C9E">
        <w:rPr>
          <w:lang w:val="en-NZ"/>
        </w:rPr>
        <w:t xml:space="preserve"> </w:t>
      </w:r>
      <w:r w:rsidRPr="00F55524"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TPK</w:t>
      </w:r>
      <w:r w:rsidR="00FD3608">
        <w:rPr>
          <w:lang w:val="en-NZ"/>
        </w:rPr>
        <w:t>.</w:t>
      </w:r>
    </w:p>
    <w:p w14:paraId="4129134E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355.</w:t>
      </w:r>
      <w:r>
        <w:rPr>
          <w:iCs/>
          <w:lang w:val="en-NZ"/>
        </w:rPr>
        <w:tab/>
      </w:r>
      <w:r>
        <w:rPr>
          <w:lang w:val="en-NZ"/>
        </w:rPr>
        <w:t>HUD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working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across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provide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one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door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approach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whānau,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hapū,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iwi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30BDF">
        <w:t>advance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urban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development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of,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for,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5F0073">
        <w:rPr>
          <w:lang w:val="en-NZ"/>
        </w:rPr>
        <w:t>Māori.</w:t>
      </w:r>
    </w:p>
    <w:p w14:paraId="43390091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356.</w:t>
      </w:r>
      <w:r>
        <w:rPr>
          <w:iCs/>
          <w:lang w:val="en-NZ"/>
        </w:rPr>
        <w:tab/>
      </w:r>
      <w:r w:rsidRPr="00B30BDF">
        <w:t>HUD</w:t>
      </w:r>
      <w:r w:rsidR="0071570E">
        <w:t>’</w:t>
      </w:r>
      <w:r w:rsidRPr="00B30BDF">
        <w:t>s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programme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guided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recently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issued</w:t>
      </w:r>
      <w:r w:rsidR="005F4C9E">
        <w:rPr>
          <w:lang w:val="en-NZ"/>
        </w:rPr>
        <w:t xml:space="preserve"> </w:t>
      </w:r>
      <w:r w:rsidRPr="00914D1A">
        <w:rPr>
          <w:i/>
          <w:iCs/>
          <w:lang w:val="en-NZ"/>
        </w:rPr>
        <w:t>Government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Policy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Statement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on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Housing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and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Urban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Development</w:t>
      </w:r>
      <w:r w:rsidR="005F4C9E">
        <w:rPr>
          <w:i/>
          <w:iCs/>
          <w:lang w:val="en-NZ"/>
        </w:rPr>
        <w:t xml:space="preserve"> </w:t>
      </w:r>
      <w:r w:rsidRPr="00B82BD2">
        <w:rPr>
          <w:lang w:val="en-NZ"/>
        </w:rPr>
        <w:t>(GPS-HUD)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outlines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long-term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vision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Zealand,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including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addressing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inequitable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experienced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82BD2">
        <w:rPr>
          <w:lang w:val="en-NZ"/>
        </w:rPr>
        <w:t>particular</w:t>
      </w:r>
      <w:r>
        <w:rPr>
          <w:lang w:val="en-NZ"/>
        </w:rPr>
        <w:t>.</w:t>
      </w:r>
    </w:p>
    <w:p w14:paraId="6397C0B0" w14:textId="5FD681A8" w:rsidR="00886567" w:rsidRPr="00D7743A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Putting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heart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programme</w:t>
      </w:r>
    </w:p>
    <w:p w14:paraId="77748616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357.</w:t>
      </w:r>
      <w:r>
        <w:rPr>
          <w:iCs/>
          <w:lang w:val="en-NZ"/>
        </w:rPr>
        <w:tab/>
      </w:r>
      <w:r w:rsidRPr="00914D1A">
        <w:rPr>
          <w:i/>
          <w:iCs/>
          <w:lang w:val="en-NZ"/>
        </w:rPr>
        <w:t>Te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Maihi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o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te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Whare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Māori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ǀ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Māori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and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Iwi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Housing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Innovation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(MAIHI)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Framework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30BDF">
        <w:t>Action</w:t>
      </w:r>
      <w:r w:rsidRPr="006D392E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developed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iw</w:t>
      </w:r>
      <w:r w:rsidRPr="006D392E">
        <w:rPr>
          <w:lang w:val="en-NZ"/>
        </w:rPr>
        <w:t>i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experts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2019</w:t>
      </w:r>
      <w:r w:rsidRPr="006D392E"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MAIHI,</w:t>
      </w:r>
      <w:r w:rsidR="005F4C9E">
        <w:rPr>
          <w:lang w:val="en-NZ"/>
        </w:rPr>
        <w:t xml:space="preserve"> </w:t>
      </w:r>
      <w:r>
        <w:rPr>
          <w:lang w:val="en-NZ"/>
        </w:rPr>
        <w:t>HUD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brings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Crown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agencies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together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partnership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Māori,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deliver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solutions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6D392E">
        <w:rPr>
          <w:lang w:val="en-NZ"/>
        </w:rPr>
        <w:t>Māori.</w:t>
      </w:r>
    </w:p>
    <w:p w14:paraId="4849FBFF" w14:textId="28952965" w:rsidR="00886567" w:rsidRPr="00B82BD2" w:rsidRDefault="00886567" w:rsidP="00886567">
      <w:pPr>
        <w:pStyle w:val="SingleTxtG"/>
        <w:rPr>
          <w:lang w:val="en-NZ"/>
        </w:rPr>
      </w:pPr>
      <w:r w:rsidRPr="00B82BD2">
        <w:rPr>
          <w:iCs/>
          <w:lang w:val="en-NZ"/>
        </w:rPr>
        <w:t>358.</w:t>
      </w:r>
      <w:r w:rsidRPr="00B82BD2">
        <w:rPr>
          <w:iCs/>
          <w:lang w:val="en-NZ"/>
        </w:rPr>
        <w:tab/>
      </w:r>
      <w:r>
        <w:t>In</w:t>
      </w:r>
      <w:r w:rsidR="005F4C9E">
        <w:t xml:space="preserve"> </w:t>
      </w:r>
      <w:r>
        <w:t>2021</w:t>
      </w:r>
      <w:r w:rsidR="005F4C9E">
        <w:t xml:space="preserve"> </w:t>
      </w:r>
      <w:r>
        <w:t>the</w:t>
      </w:r>
      <w:r w:rsidR="005F4C9E">
        <w:t xml:space="preserve"> </w:t>
      </w:r>
      <w:r>
        <w:t>Government</w:t>
      </w:r>
      <w:r w:rsidR="005F4C9E">
        <w:t xml:space="preserve"> </w:t>
      </w:r>
      <w:r>
        <w:t>co-designed</w:t>
      </w:r>
      <w:r w:rsidR="005F4C9E">
        <w:t xml:space="preserve"> </w:t>
      </w:r>
      <w:r>
        <w:t>with</w:t>
      </w:r>
      <w:r w:rsidR="005F4C9E">
        <w:t xml:space="preserve"> </w:t>
      </w:r>
      <w:r>
        <w:t>Māori</w:t>
      </w:r>
      <w:r w:rsidR="005F4C9E">
        <w:t xml:space="preserve"> </w:t>
      </w:r>
      <w:r>
        <w:t>a</w:t>
      </w:r>
      <w:r w:rsidR="005F4C9E">
        <w:t xml:space="preserve"> </w:t>
      </w:r>
      <w:r>
        <w:t>new</w:t>
      </w:r>
      <w:r w:rsidR="005F4C9E">
        <w:t xml:space="preserve"> </w:t>
      </w:r>
      <w:r w:rsidRPr="00914D1A">
        <w:rPr>
          <w:i/>
          <w:iCs/>
        </w:rPr>
        <w:t>National</w:t>
      </w:r>
      <w:r w:rsidR="005F4C9E">
        <w:rPr>
          <w:i/>
          <w:iCs/>
        </w:rPr>
        <w:t xml:space="preserve"> </w:t>
      </w:r>
      <w:r w:rsidRPr="00914D1A">
        <w:rPr>
          <w:i/>
          <w:iCs/>
        </w:rPr>
        <w:t>Māori</w:t>
      </w:r>
      <w:r w:rsidR="005F4C9E">
        <w:rPr>
          <w:i/>
          <w:iCs/>
        </w:rPr>
        <w:t xml:space="preserve"> </w:t>
      </w:r>
      <w:r w:rsidRPr="00914D1A">
        <w:rPr>
          <w:i/>
          <w:iCs/>
        </w:rPr>
        <w:t>Housing</w:t>
      </w:r>
      <w:r w:rsidR="005F4C9E">
        <w:rPr>
          <w:i/>
          <w:iCs/>
        </w:rPr>
        <w:t xml:space="preserve"> </w:t>
      </w:r>
      <w:r w:rsidRPr="00914D1A">
        <w:rPr>
          <w:i/>
          <w:iCs/>
        </w:rPr>
        <w:t>Strategy</w:t>
      </w:r>
      <w:r>
        <w:t>,</w:t>
      </w:r>
      <w:r w:rsidR="005F4C9E">
        <w:t xml:space="preserve"> </w:t>
      </w:r>
      <w:r>
        <w:t>MAIHI</w:t>
      </w:r>
      <w:r w:rsidR="005F4C9E">
        <w:t xml:space="preserve"> </w:t>
      </w:r>
      <w:r>
        <w:t>Ka</w:t>
      </w:r>
      <w:r w:rsidR="005F4C9E">
        <w:t xml:space="preserve"> </w:t>
      </w:r>
      <w:r>
        <w:t>Ora.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MAIHI</w:t>
      </w:r>
      <w:r w:rsidR="005F4C9E">
        <w:rPr>
          <w:lang w:val="en-NZ"/>
        </w:rPr>
        <w:t xml:space="preserve"> </w:t>
      </w:r>
      <w:r>
        <w:rPr>
          <w:lang w:val="en-NZ"/>
        </w:rPr>
        <w:t>Ka</w:t>
      </w:r>
      <w:r w:rsidR="005F4C9E">
        <w:rPr>
          <w:lang w:val="en-NZ"/>
        </w:rPr>
        <w:t xml:space="preserve"> </w:t>
      </w:r>
      <w:r>
        <w:rPr>
          <w:lang w:val="en-NZ"/>
        </w:rPr>
        <w:t>Ora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applied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development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2021</w:t>
      </w:r>
      <w:r w:rsidR="0071570E">
        <w:rPr>
          <w:lang w:val="en-NZ"/>
        </w:rPr>
        <w:t>–</w:t>
      </w:r>
      <w:r w:rsidRPr="00E53FB9">
        <w:rPr>
          <w:lang w:val="en-NZ"/>
        </w:rPr>
        <w:t>2024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E53FB9">
        <w:rPr>
          <w:lang w:val="en-NZ"/>
        </w:rPr>
        <w:t>Plan</w:t>
      </w:r>
      <w:r w:rsidR="00FD3608">
        <w:rPr>
          <w:lang w:val="en-NZ"/>
        </w:rPr>
        <w:t>.</w:t>
      </w:r>
    </w:p>
    <w:p w14:paraId="59553CA1" w14:textId="3F352FB3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359.</w:t>
      </w:r>
      <w:r>
        <w:rPr>
          <w:iCs/>
          <w:lang w:val="en-NZ"/>
        </w:rPr>
        <w:tab/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2019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2020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allocated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$64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four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years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HUD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$40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m</w:t>
      </w:r>
      <w:r>
        <w:rPr>
          <w:lang w:val="en-NZ"/>
        </w:rPr>
        <w:t>illion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four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years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TPK</w:t>
      </w:r>
      <w:r w:rsidRPr="00AB39E2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respond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immediate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need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Māori.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Funding</w:t>
      </w:r>
      <w:r w:rsidR="005F4C9E">
        <w:rPr>
          <w:lang w:val="en-NZ"/>
        </w:rPr>
        <w:t xml:space="preserve"> </w:t>
      </w:r>
      <w:r w:rsidRPr="00B30BDF">
        <w:t>streams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developed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delivery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i</w:t>
      </w:r>
      <w:r>
        <w:rPr>
          <w:lang w:val="en-NZ"/>
        </w:rPr>
        <w:t>wi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Māori</w:t>
      </w:r>
      <w:r>
        <w:rPr>
          <w:lang w:val="en-NZ"/>
        </w:rPr>
        <w:t>-</w:t>
      </w:r>
      <w:r w:rsidRPr="00AB39E2">
        <w:rPr>
          <w:lang w:val="en-NZ"/>
        </w:rPr>
        <w:t>led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AB39E2">
        <w:rPr>
          <w:lang w:val="en-NZ"/>
        </w:rPr>
        <w:t>solutions</w:t>
      </w:r>
      <w:r>
        <w:rPr>
          <w:lang w:val="en-NZ"/>
        </w:rPr>
        <w:t>.</w:t>
      </w:r>
    </w:p>
    <w:p w14:paraId="23774729" w14:textId="77777777" w:rsidR="0071570E" w:rsidRDefault="00886567" w:rsidP="00886567">
      <w:pPr>
        <w:pStyle w:val="SingleTxtG"/>
        <w:rPr>
          <w:lang w:val="en-NZ"/>
        </w:rPr>
      </w:pPr>
      <w:r w:rsidRPr="00B82BD2">
        <w:rPr>
          <w:iCs/>
          <w:lang w:val="en-NZ"/>
        </w:rPr>
        <w:t>360.</w:t>
      </w:r>
      <w:r w:rsidRPr="00B82BD2">
        <w:rPr>
          <w:iCs/>
          <w:lang w:val="en-NZ"/>
        </w:rPr>
        <w:tab/>
      </w:r>
      <w:r w:rsidRPr="00F045C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2021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Whai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Kāinga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Whai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Oranga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launched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combination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investment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Budget</w:t>
      </w:r>
      <w:r w:rsidR="005F4C9E">
        <w:rPr>
          <w:lang w:val="en-NZ"/>
        </w:rPr>
        <w:t xml:space="preserve"> </w:t>
      </w:r>
      <w:r w:rsidRPr="00B30BDF">
        <w:t>2021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($380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m</w:t>
      </w:r>
      <w:r>
        <w:rPr>
          <w:lang w:val="en-NZ"/>
        </w:rPr>
        <w:t>illion</w:t>
      </w:r>
      <w:r w:rsidRPr="00F045CB">
        <w:rPr>
          <w:lang w:val="en-NZ"/>
        </w:rPr>
        <w:t>)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Infrastructure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Fund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($350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m</w:t>
      </w:r>
      <w:r>
        <w:rPr>
          <w:lang w:val="en-NZ"/>
        </w:rPr>
        <w:t>illion</w:t>
      </w:r>
      <w:r w:rsidRPr="00F045CB">
        <w:rPr>
          <w:lang w:val="en-NZ"/>
        </w:rPr>
        <w:t>)</w:t>
      </w:r>
      <w:r w:rsidR="005F4C9E">
        <w:rPr>
          <w:lang w:val="en-NZ"/>
        </w:rPr>
        <w:t xml:space="preserve"> </w:t>
      </w:r>
      <w:r w:rsidR="0071570E">
        <w:rPr>
          <w:lang w:val="en-NZ"/>
        </w:rPr>
        <w:t>–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 the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largest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investment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ever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045CB"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h</w:t>
      </w:r>
      <w:r w:rsidRPr="00F045CB">
        <w:rPr>
          <w:lang w:val="en-NZ"/>
        </w:rPr>
        <w:t>ousing.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Whai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Kāinga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Whai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Oranga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see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delivery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approximately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1000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homes,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repairs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700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homes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2700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additional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infrastructure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enabled</w:t>
      </w:r>
      <w:r w:rsidR="005F4C9E">
        <w:rPr>
          <w:lang w:val="en-NZ"/>
        </w:rPr>
        <w:t xml:space="preserve"> </w:t>
      </w:r>
      <w:r w:rsidRPr="00AD4073">
        <w:rPr>
          <w:lang w:val="en-NZ"/>
        </w:rPr>
        <w:t>sites</w:t>
      </w:r>
      <w:r>
        <w:rPr>
          <w:lang w:val="en-NZ"/>
        </w:rPr>
        <w:t>.</w:t>
      </w:r>
    </w:p>
    <w:p w14:paraId="4932BDD1" w14:textId="4C48E49D" w:rsidR="00886567" w:rsidRPr="00D7743A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peoples</w:t>
      </w:r>
    </w:p>
    <w:p w14:paraId="1EB35E13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361.</w:t>
      </w:r>
      <w:r>
        <w:rPr>
          <w:iCs/>
          <w:lang w:val="en-NZ"/>
        </w:rPr>
        <w:tab/>
      </w:r>
      <w:r w:rsidRPr="00FA7CE6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2018,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made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up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8.1%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Zealand</w:t>
      </w:r>
      <w:r w:rsidR="0071570E">
        <w:rPr>
          <w:lang w:val="en-NZ"/>
        </w:rPr>
        <w:t>’</w:t>
      </w:r>
      <w:r w:rsidRPr="00FA7CE6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population,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but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June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13%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those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Register.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than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64%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population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live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private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rental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housing,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compared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about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32%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rest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Zealand.</w:t>
      </w:r>
      <w:r w:rsidR="005F4C9E">
        <w:rPr>
          <w:lang w:val="en-NZ"/>
        </w:rPr>
        <w:t xml:space="preserve"> </w:t>
      </w:r>
      <w:r>
        <w:rPr>
          <w:lang w:val="en-NZ"/>
        </w:rPr>
        <w:t>See</w:t>
      </w:r>
      <w:r w:rsidR="005F4C9E">
        <w:rPr>
          <w:lang w:val="en-NZ"/>
        </w:rPr>
        <w:t xml:space="preserve"> </w:t>
      </w:r>
      <w:r>
        <w:rPr>
          <w:lang w:val="en-NZ"/>
        </w:rPr>
        <w:t>Table</w:t>
      </w:r>
      <w:r w:rsidR="005F4C9E">
        <w:rPr>
          <w:lang w:val="en-NZ"/>
        </w:rPr>
        <w:t xml:space="preserve"> </w:t>
      </w:r>
      <w:r>
        <w:rPr>
          <w:lang w:val="en-NZ"/>
        </w:rPr>
        <w:t>13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Annex</w:t>
      </w:r>
      <w:r w:rsidR="005F4C9E">
        <w:rPr>
          <w:lang w:val="en-NZ"/>
        </w:rPr>
        <w:t xml:space="preserve"> </w:t>
      </w:r>
      <w:r>
        <w:rPr>
          <w:lang w:val="en-NZ"/>
        </w:rPr>
        <w:t>4.</w:t>
      </w:r>
    </w:p>
    <w:p w14:paraId="6839DF9B" w14:textId="77777777" w:rsidR="0071570E" w:rsidRDefault="00886567" w:rsidP="00886567">
      <w:pPr>
        <w:pStyle w:val="SingleTxtG"/>
        <w:rPr>
          <w:lang w:val="en-NZ"/>
        </w:rPr>
      </w:pPr>
      <w:r w:rsidRPr="00FA7CE6">
        <w:rPr>
          <w:iCs/>
          <w:lang w:val="en-NZ"/>
        </w:rPr>
        <w:t>362.</w:t>
      </w:r>
      <w:r w:rsidRPr="00FA7CE6">
        <w:rPr>
          <w:iCs/>
          <w:lang w:val="en-NZ"/>
        </w:rPr>
        <w:tab/>
      </w:r>
      <w:r w:rsidRPr="00FA7CE6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Budget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allocated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up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$41.315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MPP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improve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outcomes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families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communities.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914D1A">
        <w:rPr>
          <w:i/>
          <w:iCs/>
          <w:lang w:val="en-NZ"/>
        </w:rPr>
        <w:t>Pacific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Housing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lastRenderedPageBreak/>
        <w:t>Initiative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part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response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growing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needs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people.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MPP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delivering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package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activities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focused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four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main</w:t>
      </w:r>
      <w:r w:rsidR="005F4C9E">
        <w:rPr>
          <w:lang w:val="en-NZ"/>
        </w:rPr>
        <w:t xml:space="preserve"> </w:t>
      </w:r>
      <w:r w:rsidRPr="00FA7CE6">
        <w:rPr>
          <w:lang w:val="en-NZ"/>
        </w:rPr>
        <w:t>activities:</w:t>
      </w:r>
    </w:p>
    <w:p w14:paraId="0BA36282" w14:textId="622CB573" w:rsidR="00886567" w:rsidRPr="00371338" w:rsidRDefault="00DB3843" w:rsidP="00886567">
      <w:pPr>
        <w:pStyle w:val="SingleTxtG"/>
      </w:pPr>
      <w:r>
        <w:tab/>
      </w:r>
      <w:r w:rsidR="00886567" w:rsidRPr="00371338">
        <w:t>(a)</w:t>
      </w:r>
      <w:r w:rsidR="00886567" w:rsidRPr="00371338">
        <w:tab/>
        <w:t>Pacific</w:t>
      </w:r>
      <w:r w:rsidR="005F4C9E">
        <w:t xml:space="preserve"> </w:t>
      </w:r>
      <w:r w:rsidR="00886567" w:rsidRPr="00371338">
        <w:t>financial</w:t>
      </w:r>
      <w:r w:rsidR="005F4C9E">
        <w:t xml:space="preserve"> </w:t>
      </w:r>
      <w:r w:rsidR="00886567" w:rsidRPr="00371338">
        <w:t>literacy</w:t>
      </w:r>
      <w:r w:rsidR="005F4C9E">
        <w:t xml:space="preserve"> </w:t>
      </w:r>
      <w:r w:rsidR="00886567" w:rsidRPr="00371338">
        <w:t>services</w:t>
      </w:r>
      <w:r w:rsidR="005F4C9E">
        <w:t xml:space="preserve"> </w:t>
      </w:r>
      <w:r w:rsidR="00886567" w:rsidRPr="00371338">
        <w:t>to</w:t>
      </w:r>
      <w:r w:rsidR="005F4C9E">
        <w:t xml:space="preserve"> </w:t>
      </w:r>
      <w:r w:rsidR="00886567" w:rsidRPr="00371338">
        <w:t>over</w:t>
      </w:r>
      <w:r w:rsidR="005F4C9E">
        <w:t xml:space="preserve"> </w:t>
      </w:r>
      <w:r w:rsidR="00886567" w:rsidRPr="00371338">
        <w:t>2,400</w:t>
      </w:r>
      <w:r w:rsidR="005F4C9E">
        <w:t xml:space="preserve"> </w:t>
      </w:r>
      <w:r w:rsidR="00886567" w:rsidRPr="00371338">
        <w:t>Pacific</w:t>
      </w:r>
      <w:r w:rsidR="005F4C9E">
        <w:t xml:space="preserve"> </w:t>
      </w:r>
      <w:r w:rsidR="00886567" w:rsidRPr="00371338">
        <w:t>families</w:t>
      </w:r>
      <w:r w:rsidR="00886567">
        <w:t>;</w:t>
      </w:r>
    </w:p>
    <w:p w14:paraId="1606D54B" w14:textId="7406F0F4" w:rsidR="00886567" w:rsidRPr="00371338" w:rsidRDefault="00DB3843" w:rsidP="00886567">
      <w:pPr>
        <w:pStyle w:val="SingleTxtG"/>
      </w:pPr>
      <w:r>
        <w:tab/>
      </w:r>
      <w:r w:rsidR="00886567" w:rsidRPr="00371338">
        <w:t>(b)</w:t>
      </w:r>
      <w:r w:rsidR="00886567" w:rsidRPr="00371338">
        <w:tab/>
        <w:t>supporting</w:t>
      </w:r>
      <w:r w:rsidR="005F4C9E">
        <w:t xml:space="preserve"> </w:t>
      </w:r>
      <w:r w:rsidR="00886567" w:rsidRPr="00371338">
        <w:t>the</w:t>
      </w:r>
      <w:r w:rsidR="005F4C9E">
        <w:t xml:space="preserve"> </w:t>
      </w:r>
      <w:r w:rsidR="00886567" w:rsidRPr="00371338">
        <w:t>capability</w:t>
      </w:r>
      <w:r w:rsidR="005F4C9E">
        <w:t xml:space="preserve"> </w:t>
      </w:r>
      <w:r w:rsidR="00886567" w:rsidRPr="00371338">
        <w:t>of</w:t>
      </w:r>
      <w:r w:rsidR="005F4C9E">
        <w:t xml:space="preserve"> </w:t>
      </w:r>
      <w:r w:rsidR="00886567" w:rsidRPr="00371338">
        <w:t>six</w:t>
      </w:r>
      <w:r w:rsidR="005F4C9E">
        <w:t xml:space="preserve"> </w:t>
      </w:r>
      <w:r w:rsidR="00886567" w:rsidRPr="00371338">
        <w:t>Pacific</w:t>
      </w:r>
      <w:r w:rsidR="005F4C9E">
        <w:t xml:space="preserve"> </w:t>
      </w:r>
      <w:r w:rsidR="00886567" w:rsidRPr="00371338">
        <w:t>organisations</w:t>
      </w:r>
      <w:r w:rsidR="005F4C9E">
        <w:t xml:space="preserve"> </w:t>
      </w:r>
      <w:r w:rsidR="00886567" w:rsidRPr="00371338">
        <w:t>to</w:t>
      </w:r>
      <w:r w:rsidR="005F4C9E">
        <w:t xml:space="preserve"> </w:t>
      </w:r>
      <w:r w:rsidR="00886567" w:rsidRPr="00371338">
        <w:t>deliver</w:t>
      </w:r>
      <w:r w:rsidR="005F4C9E">
        <w:t xml:space="preserve"> </w:t>
      </w:r>
      <w:r w:rsidR="00886567" w:rsidRPr="00371338">
        <w:t>housing</w:t>
      </w:r>
      <w:r w:rsidR="005F4C9E">
        <w:t xml:space="preserve"> </w:t>
      </w:r>
      <w:r w:rsidR="00886567" w:rsidRPr="00371338">
        <w:t>services</w:t>
      </w:r>
      <w:r w:rsidR="005F4C9E">
        <w:t xml:space="preserve"> </w:t>
      </w:r>
      <w:r w:rsidR="00886567" w:rsidRPr="00371338">
        <w:t>to</w:t>
      </w:r>
      <w:r w:rsidR="005F4C9E">
        <w:t xml:space="preserve"> </w:t>
      </w:r>
      <w:r w:rsidR="00886567" w:rsidRPr="00371338">
        <w:t>Pacific</w:t>
      </w:r>
      <w:r w:rsidR="005F4C9E">
        <w:t xml:space="preserve"> </w:t>
      </w:r>
      <w:r w:rsidR="00886567" w:rsidRPr="00371338">
        <w:t>peoples</w:t>
      </w:r>
      <w:r w:rsidR="005F4C9E">
        <w:t xml:space="preserve"> </w:t>
      </w:r>
      <w:r w:rsidR="00886567" w:rsidRPr="00371338">
        <w:t>in</w:t>
      </w:r>
      <w:r w:rsidR="005F4C9E">
        <w:t xml:space="preserve"> </w:t>
      </w:r>
      <w:r w:rsidR="00886567" w:rsidRPr="00371338">
        <w:t>rental</w:t>
      </w:r>
      <w:r w:rsidR="005F4C9E">
        <w:t xml:space="preserve"> </w:t>
      </w:r>
      <w:r w:rsidR="00886567" w:rsidRPr="00371338">
        <w:t>accommodation</w:t>
      </w:r>
      <w:r w:rsidR="00886567">
        <w:t>;</w:t>
      </w:r>
    </w:p>
    <w:p w14:paraId="459457CF" w14:textId="77777777" w:rsidR="0071570E" w:rsidRDefault="00DB3843" w:rsidP="00886567">
      <w:pPr>
        <w:pStyle w:val="SingleTxtG"/>
      </w:pPr>
      <w:r>
        <w:tab/>
      </w:r>
      <w:r w:rsidR="00886567" w:rsidRPr="00371338">
        <w:t>(c)</w:t>
      </w:r>
      <w:r w:rsidR="00886567" w:rsidRPr="00371338">
        <w:tab/>
        <w:t>supporting</w:t>
      </w:r>
      <w:r w:rsidR="005F4C9E">
        <w:t xml:space="preserve"> </w:t>
      </w:r>
      <w:r w:rsidR="00886567" w:rsidRPr="00371338">
        <w:t>investigation</w:t>
      </w:r>
      <w:r w:rsidR="005F4C9E">
        <w:t xml:space="preserve"> </w:t>
      </w:r>
      <w:r w:rsidR="00886567" w:rsidRPr="00371338">
        <w:t>and</w:t>
      </w:r>
      <w:r w:rsidR="005F4C9E">
        <w:t xml:space="preserve"> </w:t>
      </w:r>
      <w:r w:rsidR="00886567" w:rsidRPr="00371338">
        <w:t>development</w:t>
      </w:r>
      <w:r w:rsidR="005F4C9E">
        <w:t xml:space="preserve"> </w:t>
      </w:r>
      <w:r w:rsidR="00886567" w:rsidRPr="00371338">
        <w:t>of</w:t>
      </w:r>
      <w:r w:rsidR="005F4C9E">
        <w:t xml:space="preserve"> </w:t>
      </w:r>
      <w:r w:rsidR="00886567" w:rsidRPr="00371338">
        <w:t>affordable</w:t>
      </w:r>
      <w:r w:rsidR="005F4C9E">
        <w:t xml:space="preserve"> </w:t>
      </w:r>
      <w:r w:rsidR="00886567" w:rsidRPr="00371338">
        <w:t>housing</w:t>
      </w:r>
      <w:r w:rsidR="005F4C9E">
        <w:t xml:space="preserve"> </w:t>
      </w:r>
      <w:r w:rsidR="00886567" w:rsidRPr="00371338">
        <w:t>for</w:t>
      </w:r>
      <w:r w:rsidR="005F4C9E">
        <w:t xml:space="preserve"> </w:t>
      </w:r>
      <w:r w:rsidR="00886567" w:rsidRPr="00371338">
        <w:t>Pacific</w:t>
      </w:r>
      <w:r w:rsidR="005F4C9E">
        <w:t xml:space="preserve"> </w:t>
      </w:r>
      <w:r w:rsidR="00886567" w:rsidRPr="00371338">
        <w:t>families</w:t>
      </w:r>
      <w:r w:rsidR="00886567">
        <w:t>;</w:t>
      </w:r>
    </w:p>
    <w:p w14:paraId="0B0B0BF9" w14:textId="77777777" w:rsidR="0071570E" w:rsidRDefault="00DB3843" w:rsidP="00886567">
      <w:pPr>
        <w:pStyle w:val="SingleTxtG"/>
      </w:pPr>
      <w:r>
        <w:tab/>
      </w:r>
      <w:r w:rsidR="00886567" w:rsidRPr="00371338">
        <w:t>(d)</w:t>
      </w:r>
      <w:r w:rsidR="00886567" w:rsidRPr="00371338">
        <w:tab/>
        <w:t>creating</w:t>
      </w:r>
      <w:r w:rsidR="005F4C9E">
        <w:t xml:space="preserve"> </w:t>
      </w:r>
      <w:r w:rsidR="00886567" w:rsidRPr="00371338">
        <w:t>wellbeing</w:t>
      </w:r>
      <w:r w:rsidR="005F4C9E">
        <w:t xml:space="preserve"> </w:t>
      </w:r>
      <w:r w:rsidR="00886567" w:rsidRPr="00371338">
        <w:t>opportunities</w:t>
      </w:r>
      <w:r w:rsidR="005F4C9E">
        <w:t xml:space="preserve"> </w:t>
      </w:r>
      <w:r w:rsidR="00886567" w:rsidRPr="00371338">
        <w:t>for</w:t>
      </w:r>
      <w:r w:rsidR="005F4C9E">
        <w:t xml:space="preserve"> </w:t>
      </w:r>
      <w:r w:rsidR="00886567" w:rsidRPr="00371338">
        <w:t>Pacific</w:t>
      </w:r>
      <w:r w:rsidR="005F4C9E">
        <w:t xml:space="preserve"> </w:t>
      </w:r>
      <w:r w:rsidR="00886567" w:rsidRPr="00371338">
        <w:t>families</w:t>
      </w:r>
      <w:r w:rsidR="005F4C9E">
        <w:t xml:space="preserve"> </w:t>
      </w:r>
      <w:r w:rsidR="00886567" w:rsidRPr="00371338">
        <w:t>in</w:t>
      </w:r>
      <w:r w:rsidR="005F4C9E">
        <w:t xml:space="preserve"> </w:t>
      </w:r>
      <w:r w:rsidR="00886567" w:rsidRPr="00371338">
        <w:t>regional</w:t>
      </w:r>
      <w:r w:rsidR="005F4C9E">
        <w:t xml:space="preserve"> </w:t>
      </w:r>
      <w:r w:rsidR="00886567" w:rsidRPr="00371338">
        <w:t>New</w:t>
      </w:r>
      <w:r w:rsidR="005F4C9E">
        <w:t xml:space="preserve"> </w:t>
      </w:r>
      <w:r w:rsidR="00886567" w:rsidRPr="00371338">
        <w:t>Zealand.</w:t>
      </w:r>
    </w:p>
    <w:p w14:paraId="178C692F" w14:textId="66F97504" w:rsidR="00886567" w:rsidRPr="00D7743A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Aotearoa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Homelessness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Action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Plan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2020</w:t>
      </w:r>
      <w:r w:rsidR="0071570E">
        <w:rPr>
          <w:lang w:val="en-NZ"/>
        </w:rPr>
        <w:t>–</w:t>
      </w:r>
      <w:r w:rsidRPr="00D7743A">
        <w:rPr>
          <w:lang w:val="en-NZ"/>
        </w:rPr>
        <w:t>2023</w:t>
      </w:r>
    </w:p>
    <w:p w14:paraId="71A97035" w14:textId="77777777" w:rsidR="0071570E" w:rsidRDefault="00886567" w:rsidP="00886567">
      <w:pPr>
        <w:pStyle w:val="SingleTxtG"/>
        <w:rPr>
          <w:lang w:val="en-NZ"/>
        </w:rPr>
      </w:pPr>
      <w:r w:rsidRPr="00D01BD5">
        <w:rPr>
          <w:iCs/>
          <w:lang w:val="en-NZ"/>
        </w:rPr>
        <w:t>363.</w:t>
      </w:r>
      <w:r w:rsidRPr="00D01BD5">
        <w:rPr>
          <w:iCs/>
          <w:lang w:val="en-NZ"/>
        </w:rPr>
        <w:tab/>
      </w:r>
      <w:r w:rsidRPr="00D01BD5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914D1A">
        <w:rPr>
          <w:i/>
          <w:iCs/>
          <w:lang w:val="en-NZ"/>
        </w:rPr>
        <w:t>Aotearoa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Homelessness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Action</w:t>
      </w:r>
      <w:r w:rsidR="005F4C9E">
        <w:rPr>
          <w:i/>
          <w:iCs/>
          <w:lang w:val="en-NZ"/>
        </w:rPr>
        <w:t xml:space="preserve"> </w:t>
      </w:r>
      <w:r w:rsidRPr="00914D1A">
        <w:rPr>
          <w:i/>
          <w:iCs/>
          <w:lang w:val="en-NZ"/>
        </w:rPr>
        <w:t>Plan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published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February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2020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deliver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30BDF">
        <w:t>Government</w:t>
      </w:r>
      <w:r w:rsidR="0071570E">
        <w:t>’</w:t>
      </w:r>
      <w:r w:rsidRPr="00B30BDF">
        <w:t>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vision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homelessness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prevented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where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possible,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rare,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brief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non-recurring</w:t>
      </w:r>
      <w:r>
        <w:rPr>
          <w:lang w:val="en-NZ"/>
        </w:rPr>
        <w:t>.</w:t>
      </w:r>
    </w:p>
    <w:p w14:paraId="71F9C587" w14:textId="77777777" w:rsidR="0071570E" w:rsidRDefault="00886567" w:rsidP="00886567">
      <w:pPr>
        <w:pStyle w:val="SingleTxtG"/>
        <w:rPr>
          <w:lang w:val="en-NZ"/>
        </w:rPr>
      </w:pPr>
      <w:r w:rsidRPr="00D01BD5">
        <w:rPr>
          <w:iCs/>
          <w:lang w:val="en-NZ"/>
        </w:rPr>
        <w:t>364.</w:t>
      </w:r>
      <w:r w:rsidRPr="00D01BD5">
        <w:rPr>
          <w:iCs/>
          <w:lang w:val="en-NZ"/>
        </w:rPr>
        <w:tab/>
      </w:r>
      <w:r w:rsidRPr="00D01BD5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guiding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principles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addressing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homelessness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include</w:t>
      </w:r>
      <w:r w:rsidR="005F4C9E">
        <w:rPr>
          <w:lang w:val="en-NZ"/>
        </w:rPr>
        <w:t xml:space="preserve"> </w:t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Tiriti,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being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whānau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centred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strengths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based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delivering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actions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ways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demonstrate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kaupapa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principles.</w:t>
      </w:r>
    </w:p>
    <w:p w14:paraId="50B0FBC6" w14:textId="0C429925" w:rsidR="00886567" w:rsidRPr="00D01BD5" w:rsidRDefault="00886567" w:rsidP="00886567">
      <w:pPr>
        <w:pStyle w:val="SingleTxtG"/>
        <w:rPr>
          <w:lang w:val="en-NZ"/>
        </w:rPr>
      </w:pPr>
      <w:r w:rsidRPr="00D01BD5">
        <w:rPr>
          <w:iCs/>
          <w:lang w:val="en-NZ"/>
        </w:rPr>
        <w:t>365.</w:t>
      </w:r>
      <w:r w:rsidRPr="00D01BD5">
        <w:rPr>
          <w:iCs/>
          <w:lang w:val="en-NZ"/>
        </w:rPr>
        <w:tab/>
      </w:r>
      <w:r w:rsidRPr="00D01BD5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Pr="00D01BD5">
        <w:rPr>
          <w:lang w:val="en-NZ"/>
        </w:rPr>
        <w:t>ction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D01BD5">
        <w:rPr>
          <w:lang w:val="en-NZ"/>
        </w:rPr>
        <w:t>lan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supported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$300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funding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18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immediate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actions.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B30BDF">
        <w:t>is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underway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further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set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initiatives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including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rangatahi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peoples.</w:t>
      </w:r>
    </w:p>
    <w:p w14:paraId="30B7B6B8" w14:textId="6C85454C" w:rsidR="00886567" w:rsidRPr="00571E77" w:rsidRDefault="00886567" w:rsidP="00886567">
      <w:pPr>
        <w:pStyle w:val="SingleTxtG"/>
        <w:rPr>
          <w:lang w:val="en-NZ"/>
        </w:rPr>
      </w:pPr>
      <w:r w:rsidRPr="00571E77">
        <w:rPr>
          <w:iCs/>
          <w:lang w:val="en-NZ"/>
        </w:rPr>
        <w:t>366.</w:t>
      </w:r>
      <w:r w:rsidRPr="00571E77">
        <w:rPr>
          <w:iCs/>
          <w:lang w:val="en-NZ"/>
        </w:rPr>
        <w:tab/>
      </w:r>
      <w:r w:rsidRPr="00B30BDF">
        <w:t>Budget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2021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provides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$199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extend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key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programmes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experiencing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homelessness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those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higher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risk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becoming</w:t>
      </w:r>
      <w:r w:rsidR="005F4C9E">
        <w:rPr>
          <w:lang w:val="en-NZ"/>
        </w:rPr>
        <w:t xml:space="preserve"> </w:t>
      </w:r>
      <w:r w:rsidRPr="00D01BD5">
        <w:rPr>
          <w:lang w:val="en-NZ"/>
        </w:rPr>
        <w:t>homeless</w:t>
      </w:r>
      <w:r>
        <w:rPr>
          <w:lang w:val="en-NZ"/>
        </w:rPr>
        <w:t>.</w:t>
      </w:r>
    </w:p>
    <w:p w14:paraId="12E977E1" w14:textId="4369A833" w:rsidR="00886567" w:rsidRDefault="00886567" w:rsidP="00DB3843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Increasing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supply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access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housing</w:t>
      </w:r>
    </w:p>
    <w:p w14:paraId="21A8ADB6" w14:textId="07EE5C37" w:rsidR="00886567" w:rsidRPr="00571E77" w:rsidRDefault="00886567" w:rsidP="00886567">
      <w:pPr>
        <w:pStyle w:val="SingleTxtG"/>
      </w:pPr>
      <w:r w:rsidRPr="00571E77">
        <w:rPr>
          <w:iCs/>
        </w:rPr>
        <w:t>367.</w:t>
      </w:r>
      <w:r w:rsidRPr="00571E77">
        <w:rPr>
          <w:iCs/>
        </w:rPr>
        <w:tab/>
      </w:r>
      <w:r w:rsidRPr="00F036E4">
        <w:t>Through</w:t>
      </w:r>
      <w:r w:rsidR="005F4C9E">
        <w:t xml:space="preserve"> </w:t>
      </w:r>
      <w:r w:rsidRPr="00F036E4">
        <w:t>establishing</w:t>
      </w:r>
      <w:r w:rsidR="005F4C9E">
        <w:t xml:space="preserve"> </w:t>
      </w:r>
      <w:r w:rsidRPr="00F036E4">
        <w:t>Kāinga</w:t>
      </w:r>
      <w:r w:rsidR="005F4C9E">
        <w:t xml:space="preserve"> </w:t>
      </w:r>
      <w:r w:rsidRPr="00F036E4">
        <w:t>Ora</w:t>
      </w:r>
      <w:r w:rsidR="005F4C9E">
        <w:t xml:space="preserve"> </w:t>
      </w:r>
      <w:r w:rsidRPr="00F036E4">
        <w:t>as</w:t>
      </w:r>
      <w:r w:rsidR="005F4C9E">
        <w:t xml:space="preserve"> </w:t>
      </w:r>
      <w:r w:rsidRPr="00F036E4">
        <w:t>the</w:t>
      </w:r>
      <w:r w:rsidR="005F4C9E">
        <w:t xml:space="preserve"> </w:t>
      </w:r>
      <w:r w:rsidRPr="00F036E4">
        <w:t>Crown</w:t>
      </w:r>
      <w:r w:rsidR="0071570E">
        <w:t>’</w:t>
      </w:r>
      <w:r w:rsidRPr="00F036E4">
        <w:t>s</w:t>
      </w:r>
      <w:r w:rsidR="005F4C9E">
        <w:t xml:space="preserve"> </w:t>
      </w:r>
      <w:r w:rsidRPr="00F036E4">
        <w:t>lead</w:t>
      </w:r>
      <w:r w:rsidR="005F4C9E">
        <w:t xml:space="preserve"> </w:t>
      </w:r>
      <w:r w:rsidRPr="00F036E4">
        <w:t>urban</w:t>
      </w:r>
      <w:r w:rsidR="005F4C9E">
        <w:t xml:space="preserve"> </w:t>
      </w:r>
      <w:r w:rsidRPr="00F036E4">
        <w:t>developer,</w:t>
      </w:r>
      <w:r w:rsidR="005F4C9E">
        <w:t xml:space="preserve"> </w:t>
      </w:r>
      <w:r w:rsidRPr="00F036E4">
        <w:t>and</w:t>
      </w:r>
      <w:r w:rsidR="005F4C9E">
        <w:t xml:space="preserve"> </w:t>
      </w:r>
      <w:r w:rsidRPr="00F036E4">
        <w:t>initiatives</w:t>
      </w:r>
      <w:r w:rsidR="005F4C9E">
        <w:t xml:space="preserve"> </w:t>
      </w:r>
      <w:r w:rsidRPr="00F036E4">
        <w:t>such</w:t>
      </w:r>
      <w:r w:rsidR="005F4C9E">
        <w:t xml:space="preserve"> </w:t>
      </w:r>
      <w:r w:rsidRPr="00F036E4">
        <w:t>as</w:t>
      </w:r>
      <w:r w:rsidR="005F4C9E">
        <w:t xml:space="preserve"> </w:t>
      </w:r>
      <w:r w:rsidRPr="00F036E4">
        <w:t>Land</w:t>
      </w:r>
      <w:r w:rsidR="005F4C9E">
        <w:t xml:space="preserve"> </w:t>
      </w:r>
      <w:r w:rsidRPr="00F036E4">
        <w:t>for</w:t>
      </w:r>
      <w:r w:rsidR="005F4C9E">
        <w:t xml:space="preserve"> </w:t>
      </w:r>
      <w:r w:rsidRPr="00F036E4">
        <w:t>Housing,</w:t>
      </w:r>
      <w:r w:rsidR="005F4C9E">
        <w:t xml:space="preserve"> </w:t>
      </w:r>
      <w:r w:rsidRPr="00F036E4">
        <w:t>Kiwibuild,</w:t>
      </w:r>
      <w:r w:rsidR="005F4C9E">
        <w:t xml:space="preserve"> </w:t>
      </w:r>
      <w:r w:rsidRPr="00F036E4">
        <w:t>and</w:t>
      </w:r>
      <w:r w:rsidR="005F4C9E">
        <w:t xml:space="preserve"> </w:t>
      </w:r>
      <w:r w:rsidRPr="00F036E4">
        <w:t>investment</w:t>
      </w:r>
      <w:r w:rsidR="005F4C9E">
        <w:t xml:space="preserve"> </w:t>
      </w:r>
      <w:r w:rsidRPr="00F036E4">
        <w:t>in</w:t>
      </w:r>
      <w:r w:rsidR="005F4C9E">
        <w:t xml:space="preserve"> </w:t>
      </w:r>
      <w:r w:rsidRPr="00F036E4">
        <w:t>papakāinga</w:t>
      </w:r>
      <w:r w:rsidR="005F4C9E">
        <w:t xml:space="preserve"> </w:t>
      </w:r>
      <w:r w:rsidRPr="00F036E4">
        <w:t>housing,</w:t>
      </w:r>
      <w:r w:rsidR="005F4C9E">
        <w:t xml:space="preserve"> </w:t>
      </w:r>
      <w:r w:rsidRPr="00F036E4">
        <w:t>there</w:t>
      </w:r>
      <w:r w:rsidR="005F4C9E">
        <w:t xml:space="preserve"> </w:t>
      </w:r>
      <w:r w:rsidRPr="00F036E4">
        <w:t>is</w:t>
      </w:r>
      <w:r w:rsidR="005F4C9E">
        <w:t xml:space="preserve"> </w:t>
      </w:r>
      <w:r w:rsidRPr="00F036E4">
        <w:t>a</w:t>
      </w:r>
      <w:r w:rsidR="005F4C9E">
        <w:t xml:space="preserve"> </w:t>
      </w:r>
      <w:r w:rsidRPr="00F036E4">
        <w:t>continued</w:t>
      </w:r>
      <w:r w:rsidR="005F4C9E">
        <w:t xml:space="preserve"> </w:t>
      </w:r>
      <w:r w:rsidRPr="00F036E4">
        <w:t>focus</w:t>
      </w:r>
      <w:r w:rsidR="005F4C9E">
        <w:t xml:space="preserve"> </w:t>
      </w:r>
      <w:r w:rsidRPr="00F036E4">
        <w:t>on</w:t>
      </w:r>
      <w:r w:rsidR="005F4C9E">
        <w:t xml:space="preserve"> </w:t>
      </w:r>
      <w:r w:rsidRPr="00F036E4">
        <w:t>speeding</w:t>
      </w:r>
      <w:r w:rsidR="005F4C9E">
        <w:t xml:space="preserve"> </w:t>
      </w:r>
      <w:r w:rsidRPr="00F036E4">
        <w:t>up</w:t>
      </w:r>
      <w:r w:rsidR="005F4C9E">
        <w:t xml:space="preserve"> </w:t>
      </w:r>
      <w:r w:rsidRPr="00F036E4">
        <w:t>the</w:t>
      </w:r>
      <w:r w:rsidR="005F4C9E">
        <w:t xml:space="preserve"> </w:t>
      </w:r>
      <w:r w:rsidRPr="00F036E4">
        <w:t>pace</w:t>
      </w:r>
      <w:r w:rsidR="005F4C9E">
        <w:t xml:space="preserve"> </w:t>
      </w:r>
      <w:r w:rsidRPr="00F036E4">
        <w:t>and</w:t>
      </w:r>
      <w:r w:rsidR="005F4C9E">
        <w:t xml:space="preserve"> </w:t>
      </w:r>
      <w:r w:rsidRPr="00F036E4">
        <w:t>scale</w:t>
      </w:r>
      <w:r w:rsidR="005F4C9E">
        <w:t xml:space="preserve"> </w:t>
      </w:r>
      <w:r w:rsidRPr="00F036E4">
        <w:t>of</w:t>
      </w:r>
      <w:r w:rsidR="005F4C9E">
        <w:t xml:space="preserve"> </w:t>
      </w:r>
      <w:r w:rsidRPr="00F036E4">
        <w:t>house</w:t>
      </w:r>
      <w:r w:rsidR="005F4C9E">
        <w:t xml:space="preserve"> </w:t>
      </w:r>
      <w:r w:rsidRPr="00F036E4">
        <w:t>building</w:t>
      </w:r>
      <w:r w:rsidR="005F4C9E">
        <w:t xml:space="preserve"> </w:t>
      </w:r>
      <w:r w:rsidRPr="00F036E4">
        <w:t>and</w:t>
      </w:r>
      <w:r w:rsidR="005F4C9E">
        <w:t xml:space="preserve"> </w:t>
      </w:r>
      <w:r w:rsidRPr="00F036E4">
        <w:t>urban</w:t>
      </w:r>
      <w:r w:rsidR="005F4C9E">
        <w:t xml:space="preserve"> </w:t>
      </w:r>
      <w:r w:rsidRPr="00F036E4">
        <w:t>development</w:t>
      </w:r>
      <w:r w:rsidR="005F4C9E">
        <w:t xml:space="preserve"> </w:t>
      </w:r>
      <w:r w:rsidRPr="00F036E4">
        <w:t>across</w:t>
      </w:r>
      <w:r w:rsidR="005F4C9E">
        <w:t xml:space="preserve"> </w:t>
      </w:r>
      <w:r w:rsidRPr="00F036E4">
        <w:t>the</w:t>
      </w:r>
      <w:r w:rsidR="005F4C9E">
        <w:t xml:space="preserve"> </w:t>
      </w:r>
      <w:r w:rsidRPr="00F036E4">
        <w:t>country.</w:t>
      </w:r>
    </w:p>
    <w:p w14:paraId="5F1CD0B8" w14:textId="0EB47AB8" w:rsidR="00886567" w:rsidRPr="00B30BDF" w:rsidRDefault="00886567" w:rsidP="00886567">
      <w:pPr>
        <w:pStyle w:val="SingleTxtG"/>
      </w:pPr>
      <w:r w:rsidRPr="00B30BDF">
        <w:rPr>
          <w:iCs/>
        </w:rPr>
        <w:t>368.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number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individuals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families</w:t>
      </w:r>
      <w:r w:rsidR="005F4C9E">
        <w:t xml:space="preserve"> </w:t>
      </w:r>
      <w:r w:rsidRPr="00B30BDF">
        <w:t>waiting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public</w:t>
      </w:r>
      <w:r w:rsidR="005F4C9E">
        <w:t xml:space="preserve"> </w:t>
      </w:r>
      <w:r w:rsidRPr="00B30BDF">
        <w:t>housing</w:t>
      </w:r>
      <w:r w:rsidR="005F4C9E">
        <w:t xml:space="preserve"> </w:t>
      </w:r>
      <w:r w:rsidRPr="00B30BDF">
        <w:t>continues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grow.</w:t>
      </w:r>
      <w:r w:rsidR="005F4C9E">
        <w:t xml:space="preserve"> </w:t>
      </w:r>
      <w:r w:rsidRPr="00B30BDF">
        <w:t>There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24,474</w:t>
      </w:r>
      <w:r w:rsidR="005F4C9E">
        <w:t xml:space="preserve"> </w:t>
      </w:r>
      <w:r w:rsidRPr="00B30BDF">
        <w:t>applicants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public</w:t>
      </w:r>
      <w:r w:rsidR="005F4C9E">
        <w:t xml:space="preserve"> </w:t>
      </w:r>
      <w:r w:rsidRPr="00B30BDF">
        <w:t>housing</w:t>
      </w:r>
      <w:r w:rsidR="005F4C9E">
        <w:t xml:space="preserve"> </w:t>
      </w:r>
      <w:r w:rsidRPr="00B30BDF">
        <w:t>register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at</w:t>
      </w:r>
      <w:r w:rsidR="005F4C9E">
        <w:t xml:space="preserve"> </w:t>
      </w:r>
      <w:r w:rsidRPr="00B30BDF">
        <w:t>30</w:t>
      </w:r>
      <w:r w:rsidR="005F4C9E">
        <w:t xml:space="preserve"> </w:t>
      </w:r>
      <w:r w:rsidRPr="00B30BDF">
        <w:t>June</w:t>
      </w:r>
      <w:r w:rsidR="005F4C9E">
        <w:t xml:space="preserve"> </w:t>
      </w:r>
      <w:r w:rsidRPr="00B30BDF">
        <w:t>2021</w:t>
      </w:r>
      <w:r w:rsidR="005F4C9E">
        <w:t xml:space="preserve"> </w:t>
      </w:r>
      <w:r w:rsidRPr="00B30BDF">
        <w:t>compared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4,773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December</w:t>
      </w:r>
      <w:r w:rsidR="005F4C9E">
        <w:t xml:space="preserve"> </w:t>
      </w:r>
      <w:r w:rsidRPr="00B30BDF">
        <w:t>2016.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those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register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2020,</w:t>
      </w:r>
      <w:r w:rsidR="005F4C9E">
        <w:t xml:space="preserve"> </w:t>
      </w:r>
      <w:r w:rsidRPr="00B30BDF">
        <w:t>50%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13%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peoples.</w:t>
      </w:r>
      <w:r w:rsidR="005F4C9E">
        <w:t xml:space="preserve"> </w:t>
      </w:r>
      <w:r w:rsidRPr="00B30BDF">
        <w:t>See</w:t>
      </w:r>
      <w:r w:rsidR="005F4C9E">
        <w:t xml:space="preserve"> </w:t>
      </w:r>
      <w:r w:rsidRPr="00B30BDF">
        <w:t>Table</w:t>
      </w:r>
      <w:r w:rsidR="005F4C9E">
        <w:t xml:space="preserve"> </w:t>
      </w:r>
      <w:r w:rsidRPr="00B30BDF">
        <w:t>11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Annex</w:t>
      </w:r>
      <w:r w:rsidR="005F4C9E">
        <w:t xml:space="preserve"> </w:t>
      </w:r>
      <w:r w:rsidRPr="00B30BDF">
        <w:t>4.</w:t>
      </w:r>
    </w:p>
    <w:p w14:paraId="6F80061F" w14:textId="723F3E4C" w:rsidR="00886567" w:rsidRPr="00B30BDF" w:rsidRDefault="00886567" w:rsidP="00886567">
      <w:pPr>
        <w:pStyle w:val="SingleTxtG"/>
      </w:pPr>
      <w:r w:rsidRPr="00B30BDF">
        <w:rPr>
          <w:iCs/>
        </w:rPr>
        <w:t>369.</w:t>
      </w:r>
      <w:r w:rsidRPr="00B30BDF">
        <w:rPr>
          <w:iCs/>
        </w:rPr>
        <w:tab/>
      </w:r>
      <w:r w:rsidRPr="00B30BDF">
        <w:t>In</w:t>
      </w:r>
      <w:r w:rsidR="005F4C9E">
        <w:t xml:space="preserve"> </w:t>
      </w:r>
      <w:r w:rsidRPr="00B30BDF">
        <w:t>October</w:t>
      </w:r>
      <w:r w:rsidR="005F4C9E">
        <w:t xml:space="preserve"> </w:t>
      </w:r>
      <w:r w:rsidRPr="00B30BDF">
        <w:t>2019,</w:t>
      </w:r>
      <w:r w:rsidR="005F4C9E">
        <w:t xml:space="preserve"> </w:t>
      </w:r>
      <w:r w:rsidRPr="00B30BDF">
        <w:t>Kāinga</w:t>
      </w:r>
      <w:r w:rsidR="005F4C9E">
        <w:t xml:space="preserve"> </w:t>
      </w:r>
      <w:r w:rsidRPr="00B30BDF">
        <w:t>Ora</w:t>
      </w:r>
      <w:r w:rsidR="005F4C9E">
        <w:t xml:space="preserve"> </w:t>
      </w:r>
      <w:r w:rsidRPr="00B30BDF">
        <w:t>–</w:t>
      </w:r>
      <w:r w:rsidR="005F4C9E">
        <w:t xml:space="preserve"> </w:t>
      </w:r>
      <w:r w:rsidRPr="00B30BDF">
        <w:t>Homes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Communities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established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provide</w:t>
      </w:r>
      <w:r w:rsidR="005F4C9E">
        <w:t xml:space="preserve"> </w:t>
      </w:r>
      <w:r w:rsidRPr="00B30BDF">
        <w:t>tenancy</w:t>
      </w:r>
      <w:r w:rsidR="005F4C9E">
        <w:t xml:space="preserve"> </w:t>
      </w:r>
      <w:r w:rsidRPr="00B30BDF">
        <w:t>services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about</w:t>
      </w:r>
      <w:r w:rsidR="005F4C9E">
        <w:t xml:space="preserve"> </w:t>
      </w:r>
      <w:r w:rsidRPr="00B30BDF">
        <w:t>187,000</w:t>
      </w:r>
      <w:r w:rsidR="005F4C9E">
        <w:t xml:space="preserve"> </w:t>
      </w:r>
      <w:r w:rsidRPr="00B30BDF">
        <w:t>public</w:t>
      </w:r>
      <w:r w:rsidR="005F4C9E">
        <w:t xml:space="preserve"> </w:t>
      </w:r>
      <w:r w:rsidRPr="00B30BDF">
        <w:t>housing</w:t>
      </w:r>
      <w:r w:rsidR="005F4C9E">
        <w:t xml:space="preserve"> </w:t>
      </w:r>
      <w:r w:rsidRPr="00B30BDF">
        <w:t>tenants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maintain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develop</w:t>
      </w:r>
      <w:r w:rsidR="005F4C9E">
        <w:t xml:space="preserve"> </w:t>
      </w:r>
      <w:r w:rsidRPr="00B30BDF">
        <w:t>around</w:t>
      </w:r>
      <w:r w:rsidR="005F4C9E">
        <w:t xml:space="preserve"> </w:t>
      </w:r>
      <w:r w:rsidRPr="00B30BDF">
        <w:t>65,000</w:t>
      </w:r>
      <w:r w:rsidR="005F4C9E">
        <w:t xml:space="preserve"> </w:t>
      </w:r>
      <w:r w:rsidRPr="00B30BDF">
        <w:t>public</w:t>
      </w:r>
      <w:r w:rsidR="005F4C9E">
        <w:t xml:space="preserve"> </w:t>
      </w:r>
      <w:r w:rsidRPr="00B30BDF">
        <w:t>houses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partner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development</w:t>
      </w:r>
      <w:r w:rsidR="005F4C9E">
        <w:t xml:space="preserve"> </w:t>
      </w:r>
      <w:r w:rsidRPr="00B30BDF">
        <w:t>community,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local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central</w:t>
      </w:r>
      <w:r w:rsidR="005F4C9E">
        <w:t xml:space="preserve"> </w:t>
      </w:r>
      <w:r w:rsidRPr="00B30BDF">
        <w:t>government,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others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urban</w:t>
      </w:r>
      <w:r w:rsidR="005F4C9E">
        <w:t xml:space="preserve"> </w:t>
      </w:r>
      <w:r w:rsidRPr="00B30BDF">
        <w:t>development</w:t>
      </w:r>
      <w:r w:rsidR="005F4C9E">
        <w:t xml:space="preserve"> </w:t>
      </w:r>
      <w:r w:rsidRPr="00B30BDF">
        <w:t>projects.</w:t>
      </w:r>
    </w:p>
    <w:p w14:paraId="42F60487" w14:textId="77777777" w:rsidR="0071570E" w:rsidRDefault="00886567" w:rsidP="00886567">
      <w:pPr>
        <w:pStyle w:val="SingleTxtG"/>
      </w:pPr>
      <w:r w:rsidRPr="00B30BDF">
        <w:rPr>
          <w:iCs/>
        </w:rPr>
        <w:t>370.</w:t>
      </w:r>
      <w:r w:rsidRPr="00B30BDF">
        <w:rPr>
          <w:iCs/>
        </w:rPr>
        <w:tab/>
      </w:r>
      <w:r w:rsidRPr="00B30BDF">
        <w:t>In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2019/20</w:t>
      </w:r>
      <w:r w:rsidR="005F4C9E">
        <w:t xml:space="preserve"> </w:t>
      </w:r>
      <w:r w:rsidRPr="00B30BDF">
        <w:t>financial</w:t>
      </w:r>
      <w:r w:rsidR="005F4C9E">
        <w:t xml:space="preserve"> </w:t>
      </w:r>
      <w:r w:rsidRPr="00B30BDF">
        <w:t>year,</w:t>
      </w:r>
      <w:r w:rsidR="005F4C9E">
        <w:t xml:space="preserve"> </w:t>
      </w:r>
      <w:r w:rsidRPr="00B30BDF">
        <w:t>Kāinga</w:t>
      </w:r>
      <w:r w:rsidR="005F4C9E">
        <w:t xml:space="preserve"> </w:t>
      </w:r>
      <w:r w:rsidRPr="00B30BDF">
        <w:t>Ora</w:t>
      </w:r>
      <w:r w:rsidR="005F4C9E">
        <w:t xml:space="preserve"> </w:t>
      </w:r>
      <w:r w:rsidRPr="00B30BDF">
        <w:t>owned</w:t>
      </w:r>
      <w:r w:rsidR="005F4C9E">
        <w:t xml:space="preserve"> </w:t>
      </w:r>
      <w:r w:rsidRPr="00B30BDF">
        <w:t>or</w:t>
      </w:r>
      <w:r w:rsidR="005F4C9E">
        <w:t xml:space="preserve"> </w:t>
      </w:r>
      <w:r w:rsidRPr="00B30BDF">
        <w:t>managed</w:t>
      </w:r>
      <w:r w:rsidR="005F4C9E">
        <w:t xml:space="preserve"> </w:t>
      </w:r>
      <w:r w:rsidRPr="00B30BDF">
        <w:t>66,253</w:t>
      </w:r>
      <w:r w:rsidR="005F4C9E">
        <w:t xml:space="preserve"> </w:t>
      </w:r>
      <w:r w:rsidRPr="00B30BDF">
        <w:t>homes,</w:t>
      </w:r>
      <w:r w:rsidR="005F4C9E">
        <w:t xml:space="preserve"> </w:t>
      </w:r>
      <w:r w:rsidRPr="00B30BDF">
        <w:t>an</w:t>
      </w:r>
      <w:r w:rsidR="005F4C9E">
        <w:t xml:space="preserve"> </w:t>
      </w:r>
      <w:r w:rsidRPr="00B30BDF">
        <w:t>increase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997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previous</w:t>
      </w:r>
      <w:r w:rsidR="005F4C9E">
        <w:t xml:space="preserve"> </w:t>
      </w:r>
      <w:r w:rsidRPr="00B30BDF">
        <w:t>year.</w:t>
      </w:r>
      <w:r w:rsidR="005F4C9E">
        <w:t xml:space="preserve"> </w:t>
      </w:r>
      <w:r w:rsidRPr="00B30BDF">
        <w:t>There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189,000</w:t>
      </w:r>
      <w:r w:rsidR="005F4C9E">
        <w:t xml:space="preserve"> </w:t>
      </w:r>
      <w:r w:rsidRPr="00B30BDF">
        <w:t>people</w:t>
      </w:r>
      <w:r w:rsidR="005F4C9E">
        <w:t xml:space="preserve"> </w:t>
      </w:r>
      <w:r w:rsidRPr="00B30BDF">
        <w:t>living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its</w:t>
      </w:r>
      <w:r w:rsidR="005F4C9E">
        <w:t xml:space="preserve"> </w:t>
      </w:r>
      <w:r w:rsidRPr="00B30BDF">
        <w:t>properties;</w:t>
      </w:r>
      <w:r w:rsidR="005F4C9E">
        <w:t xml:space="preserve"> </w:t>
      </w:r>
      <w:r w:rsidRPr="00B30BDF">
        <w:t>36%</w:t>
      </w:r>
      <w:r w:rsidR="005F4C9E">
        <w:t xml:space="preserve"> </w:t>
      </w:r>
      <w:r w:rsidRPr="00B30BDF">
        <w:t>identified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33%</w:t>
      </w:r>
      <w:r w:rsidR="005F4C9E">
        <w:t xml:space="preserve"> </w:t>
      </w:r>
      <w:r w:rsidRPr="00B30BDF">
        <w:t>Pākehā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26%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peoples.</w:t>
      </w:r>
      <w:r w:rsidR="005F4C9E">
        <w:t xml:space="preserve"> </w:t>
      </w:r>
      <w:r w:rsidRPr="00B30BDF">
        <w:t>Public</w:t>
      </w:r>
      <w:r w:rsidR="005F4C9E">
        <w:t xml:space="preserve"> </w:t>
      </w:r>
      <w:r w:rsidRPr="00B30BDF">
        <w:t>housing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also</w:t>
      </w:r>
      <w:r w:rsidR="005F4C9E">
        <w:t xml:space="preserve"> </w:t>
      </w:r>
      <w:r w:rsidRPr="00B30BDF">
        <w:t>provided</w:t>
      </w:r>
      <w:r w:rsidR="005F4C9E">
        <w:t xml:space="preserve"> </w:t>
      </w:r>
      <w:r w:rsidRPr="00B30BDF">
        <w:t>through</w:t>
      </w:r>
      <w:r w:rsidR="005F4C9E">
        <w:t xml:space="preserve"> </w:t>
      </w:r>
      <w:r w:rsidRPr="00B30BDF">
        <w:t>registered</w:t>
      </w:r>
      <w:r w:rsidR="005F4C9E">
        <w:t xml:space="preserve"> </w:t>
      </w:r>
      <w:r w:rsidRPr="00B30BDF">
        <w:t>community</w:t>
      </w:r>
      <w:r w:rsidR="005F4C9E">
        <w:t xml:space="preserve"> </w:t>
      </w:r>
      <w:r w:rsidRPr="00B30BDF">
        <w:t>housing</w:t>
      </w:r>
      <w:r w:rsidR="005F4C9E">
        <w:t xml:space="preserve"> </w:t>
      </w:r>
      <w:r w:rsidRPr="00B30BDF">
        <w:t>providers.</w:t>
      </w:r>
      <w:r w:rsidR="005F4C9E">
        <w:t xml:space="preserve"> </w:t>
      </w:r>
      <w:r w:rsidRPr="00B30BDF">
        <w:t>At</w:t>
      </w:r>
      <w:r w:rsidR="005F4C9E">
        <w:t xml:space="preserve"> </w:t>
      </w:r>
      <w:r w:rsidRPr="00B30BDF">
        <w:t>June</w:t>
      </w:r>
      <w:r w:rsidR="005F4C9E">
        <w:t xml:space="preserve"> </w:t>
      </w:r>
      <w:r w:rsidRPr="00B30BDF">
        <w:t>2020</w:t>
      </w:r>
      <w:r w:rsidR="005F4C9E">
        <w:t xml:space="preserve"> </w:t>
      </w:r>
      <w:r w:rsidRPr="00B30BDF">
        <w:t>there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55</w:t>
      </w:r>
      <w:r w:rsidR="005F4C9E">
        <w:t xml:space="preserve"> </w:t>
      </w:r>
      <w:r w:rsidRPr="00B30BDF">
        <w:t>Community</w:t>
      </w:r>
      <w:r w:rsidR="005F4C9E">
        <w:t xml:space="preserve"> </w:t>
      </w:r>
      <w:r w:rsidRPr="00B30BDF">
        <w:t>Housing</w:t>
      </w:r>
      <w:r w:rsidR="005F4C9E">
        <w:t xml:space="preserve"> </w:t>
      </w:r>
      <w:r w:rsidRPr="00B30BDF">
        <w:t>Providers</w:t>
      </w:r>
      <w:r w:rsidR="005F4C9E">
        <w:t xml:space="preserve"> </w:t>
      </w:r>
      <w:r w:rsidRPr="00B30BDF">
        <w:t>providing</w:t>
      </w:r>
      <w:r w:rsidR="005F4C9E">
        <w:t xml:space="preserve"> </w:t>
      </w:r>
      <w:r w:rsidRPr="00B30BDF">
        <w:t>13,030</w:t>
      </w:r>
      <w:r w:rsidR="005F4C9E">
        <w:t xml:space="preserve"> </w:t>
      </w:r>
      <w:r w:rsidRPr="00B30BDF">
        <w:t>public</w:t>
      </w:r>
      <w:r w:rsidR="005F4C9E">
        <w:t xml:space="preserve"> </w:t>
      </w:r>
      <w:r w:rsidRPr="00B30BDF">
        <w:t>housing</w:t>
      </w:r>
      <w:r w:rsidR="005F4C9E">
        <w:t xml:space="preserve"> </w:t>
      </w:r>
      <w:r w:rsidRPr="00B30BDF">
        <w:t>tenancies.</w:t>
      </w:r>
    </w:p>
    <w:p w14:paraId="10592B7E" w14:textId="77777777" w:rsidR="0071570E" w:rsidRDefault="00886567" w:rsidP="00AF51D9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Home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ownership</w:t>
      </w:r>
    </w:p>
    <w:p w14:paraId="64331B25" w14:textId="77777777" w:rsidR="0071570E" w:rsidRDefault="00886567" w:rsidP="00886567">
      <w:pPr>
        <w:pStyle w:val="SingleTxtG"/>
      </w:pPr>
      <w:r w:rsidRPr="00B30BDF">
        <w:rPr>
          <w:iCs/>
        </w:rPr>
        <w:t>371.</w:t>
      </w:r>
      <w:r w:rsidRPr="00B30BDF">
        <w:rPr>
          <w:iCs/>
        </w:rPr>
        <w:tab/>
      </w:r>
      <w:r w:rsidRPr="001B7BFD">
        <w:rPr>
          <w:lang w:val="en-NZ"/>
        </w:rPr>
        <w:t>Escalating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house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prices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made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much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harder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many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purchase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1B7BFD">
        <w:rPr>
          <w:lang w:val="en-NZ"/>
        </w:rPr>
        <w:t>home</w:t>
      </w:r>
      <w:r w:rsidRPr="00B30BDF">
        <w:t>.</w:t>
      </w:r>
      <w:r w:rsidR="005F4C9E">
        <w:t xml:space="preserve"> </w:t>
      </w:r>
      <w:r w:rsidRPr="00B30BDF">
        <w:t>Home</w:t>
      </w:r>
      <w:r w:rsidR="005F4C9E">
        <w:t xml:space="preserve"> </w:t>
      </w:r>
      <w:r w:rsidRPr="00B30BDF">
        <w:t>ownership</w:t>
      </w:r>
      <w:r w:rsidR="005F4C9E">
        <w:t xml:space="preserve"> </w:t>
      </w:r>
      <w:r w:rsidRPr="00B30BDF">
        <w:t>has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significant</w:t>
      </w:r>
      <w:r w:rsidR="005F4C9E">
        <w:t xml:space="preserve"> </w:t>
      </w:r>
      <w:r w:rsidRPr="00B30BDF">
        <w:t>impact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wealth</w:t>
      </w:r>
      <w:r w:rsidR="005F4C9E">
        <w:t xml:space="preserve"> </w:t>
      </w:r>
      <w:r w:rsidRPr="00B30BDF">
        <w:t>accumulation.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2018,</w:t>
      </w:r>
      <w:r w:rsidR="005F4C9E">
        <w:t xml:space="preserve"> </w:t>
      </w:r>
      <w:r w:rsidRPr="00B30BDF">
        <w:t>35%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</w:t>
      </w:r>
      <w:r w:rsidR="005F4C9E">
        <w:t xml:space="preserve"> </w:t>
      </w:r>
      <w:r w:rsidRPr="00B30BDF">
        <w:t>lived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homes</w:t>
      </w:r>
      <w:r w:rsidR="005F4C9E">
        <w:t xml:space="preserve"> </w:t>
      </w:r>
      <w:r w:rsidRPr="00B30BDF">
        <w:t>owned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household,</w:t>
      </w:r>
      <w:r w:rsidR="005F4C9E">
        <w:t xml:space="preserve"> </w:t>
      </w:r>
      <w:r w:rsidRPr="00B30BDF">
        <w:t>while</w:t>
      </w:r>
      <w:r w:rsidR="005F4C9E">
        <w:t xml:space="preserve"> </w:t>
      </w:r>
      <w:r w:rsidRPr="00B30BDF">
        <w:t>47%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did.</w:t>
      </w:r>
      <w:r w:rsidR="005F4C9E">
        <w:t xml:space="preserve"> </w:t>
      </w:r>
      <w:r w:rsidRPr="00B30BDF">
        <w:t>This</w:t>
      </w:r>
      <w:r w:rsidR="005F4C9E">
        <w:t xml:space="preserve"> </w:t>
      </w:r>
      <w:r w:rsidRPr="00B30BDF">
        <w:t>compares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64%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total</w:t>
      </w:r>
      <w:r w:rsidR="005F4C9E">
        <w:t xml:space="preserve"> </w:t>
      </w:r>
      <w:r w:rsidRPr="00B30BDF">
        <w:t>population.</w:t>
      </w:r>
      <w:r w:rsidRPr="0071570E">
        <w:rPr>
          <w:rStyle w:val="FootnoteReference"/>
        </w:rPr>
        <w:footnoteReference w:id="37"/>
      </w:r>
      <w:r w:rsidR="005F4C9E">
        <w:t xml:space="preserve"> </w:t>
      </w:r>
      <w:r w:rsidRPr="00B30BDF">
        <w:t>See</w:t>
      </w:r>
      <w:r w:rsidR="005F4C9E">
        <w:t xml:space="preserve"> </w:t>
      </w:r>
      <w:r w:rsidRPr="00B30BDF">
        <w:t>Table</w:t>
      </w:r>
      <w:r w:rsidR="005F4C9E">
        <w:t xml:space="preserve"> </w:t>
      </w:r>
      <w:r w:rsidRPr="00B30BDF">
        <w:t>12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Annex</w:t>
      </w:r>
      <w:r w:rsidR="005F4C9E">
        <w:t xml:space="preserve"> </w:t>
      </w:r>
      <w:r w:rsidRPr="00B30BDF">
        <w:t>4.</w:t>
      </w:r>
    </w:p>
    <w:p w14:paraId="3F060310" w14:textId="47E62C02" w:rsidR="00886567" w:rsidRPr="00B30BDF" w:rsidRDefault="00886567" w:rsidP="00886567">
      <w:pPr>
        <w:pStyle w:val="SingleTxtG"/>
      </w:pPr>
      <w:r w:rsidRPr="00B30BDF">
        <w:rPr>
          <w:iCs/>
        </w:rPr>
        <w:t>372.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Progressive</w:t>
      </w:r>
      <w:r w:rsidR="005F4C9E">
        <w:t xml:space="preserve"> </w:t>
      </w:r>
      <w:r w:rsidRPr="00B30BDF">
        <w:t>Home</w:t>
      </w:r>
      <w:r w:rsidR="005F4C9E">
        <w:t xml:space="preserve"> </w:t>
      </w:r>
      <w:r w:rsidRPr="00B30BDF">
        <w:t>Ownership</w:t>
      </w:r>
      <w:r w:rsidR="005F4C9E">
        <w:t xml:space="preserve"> </w:t>
      </w:r>
      <w:r w:rsidRPr="00B30BDF">
        <w:t>(PHO)</w:t>
      </w:r>
      <w:r w:rsidR="005F4C9E">
        <w:t xml:space="preserve"> </w:t>
      </w:r>
      <w:r w:rsidRPr="00B30BDF">
        <w:t>Fund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$400</w:t>
      </w:r>
      <w:r w:rsidR="005F4C9E">
        <w:t xml:space="preserve"> </w:t>
      </w:r>
      <w:r w:rsidRPr="00B30BDF">
        <w:t>million</w:t>
      </w:r>
      <w:r w:rsidR="005F4C9E">
        <w:t xml:space="preserve"> </w:t>
      </w:r>
      <w:r w:rsidRPr="00B30BDF">
        <w:t>investment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help</w:t>
      </w:r>
      <w:r w:rsidR="005F4C9E">
        <w:t xml:space="preserve"> </w:t>
      </w:r>
      <w:r w:rsidRPr="00B30BDF">
        <w:t>between</w:t>
      </w:r>
      <w:r w:rsidR="005F4C9E">
        <w:t xml:space="preserve"> </w:t>
      </w:r>
      <w:r w:rsidRPr="00B30BDF">
        <w:t>1,500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4,000</w:t>
      </w:r>
      <w:r w:rsidR="005F4C9E">
        <w:t xml:space="preserve"> </w:t>
      </w:r>
      <w:r w:rsidRPr="00B30BDF">
        <w:t>individuals,</w:t>
      </w:r>
      <w:r w:rsidR="005F4C9E">
        <w:t xml:space="preserve"> </w:t>
      </w:r>
      <w:r w:rsidRPr="00B30BDF">
        <w:t>families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whānau</w:t>
      </w:r>
      <w:r w:rsidR="005F4C9E">
        <w:t xml:space="preserve"> </w:t>
      </w:r>
      <w:r w:rsidRPr="00B30BDF">
        <w:t>buy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own</w:t>
      </w:r>
      <w:r w:rsidR="005F4C9E">
        <w:t xml:space="preserve"> </w:t>
      </w:r>
      <w:r w:rsidRPr="00B30BDF">
        <w:t>homes.</w:t>
      </w:r>
      <w:r w:rsidR="005F4C9E">
        <w:t xml:space="preserve"> </w:t>
      </w:r>
      <w:r w:rsidRPr="00B30BDF">
        <w:t>There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three</w:t>
      </w:r>
      <w:r w:rsidR="005F4C9E">
        <w:t xml:space="preserve"> </w:t>
      </w:r>
      <w:r w:rsidRPr="00B30BDF">
        <w:t>priority</w:t>
      </w:r>
      <w:r w:rsidR="005F4C9E">
        <w:t xml:space="preserve"> </w:t>
      </w:r>
      <w:r w:rsidRPr="00B30BDF">
        <w:t>groups:</w:t>
      </w:r>
      <w:r w:rsidR="005F4C9E">
        <w:t xml:space="preserve"> </w:t>
      </w:r>
      <w:r w:rsidRPr="00B30BDF">
        <w:t>Māori,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peoples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families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children.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May</w:t>
      </w:r>
      <w:r w:rsidR="005F4C9E">
        <w:t xml:space="preserve"> </w:t>
      </w:r>
      <w:r w:rsidRPr="00B30BDF">
        <w:t>2021,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Government</w:t>
      </w:r>
      <w:r w:rsidR="005F4C9E">
        <w:t xml:space="preserve"> </w:t>
      </w:r>
      <w:r w:rsidRPr="00B30BDF">
        <w:t>launched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Au</w:t>
      </w:r>
      <w:r w:rsidR="005F4C9E">
        <w:t xml:space="preserve"> </w:t>
      </w:r>
      <w:r w:rsidRPr="00B30BDF">
        <w:t>Taketake,</w:t>
      </w:r>
      <w:r w:rsidR="005F4C9E">
        <w:t xml:space="preserve"> </w:t>
      </w:r>
      <w:r w:rsidRPr="00B30BDF">
        <w:t>providing</w:t>
      </w:r>
      <w:r w:rsidR="005F4C9E">
        <w:t xml:space="preserve"> </w:t>
      </w:r>
      <w:r w:rsidRPr="00B30BDF">
        <w:t>dedicated</w:t>
      </w:r>
      <w:r w:rsidR="005F4C9E">
        <w:t xml:space="preserve"> </w:t>
      </w:r>
      <w:r w:rsidRPr="00B30BDF">
        <w:t>funding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iwi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lastRenderedPageBreak/>
        <w:t>organisations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develop</w:t>
      </w:r>
      <w:r w:rsidR="005F4C9E">
        <w:t xml:space="preserve"> </w:t>
      </w:r>
      <w:r w:rsidRPr="00B30BDF">
        <w:t>or</w:t>
      </w:r>
      <w:r w:rsidR="005F4C9E">
        <w:t xml:space="preserve"> </w:t>
      </w:r>
      <w:r w:rsidRPr="00B30BDF">
        <w:t>expand</w:t>
      </w:r>
      <w:r w:rsidR="005F4C9E">
        <w:t xml:space="preserve"> </w:t>
      </w:r>
      <w:r w:rsidRPr="00B30BDF">
        <w:t>their</w:t>
      </w:r>
      <w:r w:rsidR="005F4C9E">
        <w:t xml:space="preserve"> </w:t>
      </w:r>
      <w:r w:rsidRPr="00B30BDF">
        <w:t>progressive</w:t>
      </w:r>
      <w:r w:rsidR="005F4C9E">
        <w:t xml:space="preserve"> </w:t>
      </w:r>
      <w:r w:rsidRPr="00B30BDF">
        <w:t>home</w:t>
      </w:r>
      <w:r w:rsidR="005F4C9E">
        <w:t xml:space="preserve"> </w:t>
      </w:r>
      <w:r w:rsidRPr="00B30BDF">
        <w:t>ownership</w:t>
      </w:r>
      <w:r w:rsidR="005F4C9E">
        <w:t xml:space="preserve"> </w:t>
      </w:r>
      <w:r w:rsidRPr="00B30BDF">
        <w:t>programmes,</w:t>
      </w:r>
      <w:r w:rsidR="005F4C9E">
        <w:t xml:space="preserve"> </w:t>
      </w:r>
      <w:r w:rsidRPr="00B30BDF">
        <w:t>supporting</w:t>
      </w:r>
      <w:r w:rsidR="005F4C9E">
        <w:t xml:space="preserve"> </w:t>
      </w:r>
      <w:r w:rsidRPr="00B30BDF">
        <w:t>better</w:t>
      </w:r>
      <w:r w:rsidR="005F4C9E">
        <w:t xml:space="preserve"> </w:t>
      </w:r>
      <w:r w:rsidRPr="00B30BDF">
        <w:t>housing</w:t>
      </w:r>
      <w:r w:rsidR="005F4C9E">
        <w:t xml:space="preserve"> </w:t>
      </w:r>
      <w:r w:rsidRPr="00B30BDF">
        <w:t>outcomes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whānau</w:t>
      </w:r>
      <w:r w:rsidR="005F4C9E">
        <w:t xml:space="preserve"> </w:t>
      </w:r>
      <w:r w:rsidRPr="00B30BDF">
        <w:t>Māori.</w:t>
      </w:r>
    </w:p>
    <w:p w14:paraId="3C73CA8C" w14:textId="77777777" w:rsidR="0071570E" w:rsidRDefault="00886567" w:rsidP="00886567">
      <w:pPr>
        <w:pStyle w:val="SingleTxtG"/>
        <w:rPr>
          <w:lang w:val="en-NZ"/>
        </w:rPr>
      </w:pPr>
      <w:r w:rsidRPr="00AE79D3">
        <w:rPr>
          <w:iCs/>
          <w:lang w:val="en-NZ"/>
        </w:rPr>
        <w:t>373.</w:t>
      </w:r>
      <w:r w:rsidRPr="00AE79D3"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expressed</w:t>
      </w:r>
      <w:r w:rsidR="005F4C9E">
        <w:rPr>
          <w:lang w:val="en-NZ"/>
        </w:rPr>
        <w:t xml:space="preserve"> </w:t>
      </w:r>
      <w:r>
        <w:rPr>
          <w:lang w:val="en-NZ"/>
        </w:rPr>
        <w:t>concern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unaffordability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access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housing</w:t>
      </w:r>
      <w:r w:rsidR="005F4C9E">
        <w:rPr>
          <w:lang w:val="en-NZ"/>
        </w:rPr>
        <w:t xml:space="preserve"> </w:t>
      </w:r>
      <w:r>
        <w:rPr>
          <w:lang w:val="en-NZ"/>
        </w:rPr>
        <w:t>means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B30BDF">
        <w:t>some</w:t>
      </w:r>
      <w:r w:rsidR="005F4C9E">
        <w:rPr>
          <w:lang w:val="en-NZ"/>
        </w:rPr>
        <w:t xml:space="preserve"> </w:t>
      </w:r>
      <w:r>
        <w:rPr>
          <w:lang w:val="en-NZ"/>
        </w:rPr>
        <w:t>migrants</w:t>
      </w:r>
      <w:r w:rsidR="005F4C9E">
        <w:rPr>
          <w:lang w:val="en-NZ"/>
        </w:rPr>
        <w:t xml:space="preserve"> </w:t>
      </w:r>
      <w:r>
        <w:rPr>
          <w:lang w:val="en-NZ"/>
        </w:rPr>
        <w:t>need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leave</w:t>
      </w:r>
      <w:r w:rsidR="005F4C9E">
        <w:rPr>
          <w:lang w:val="en-NZ"/>
        </w:rPr>
        <w:t xml:space="preserve"> </w:t>
      </w:r>
      <w:r>
        <w:rPr>
          <w:lang w:val="en-NZ"/>
        </w:rPr>
        <w:t>New</w:t>
      </w:r>
      <w:r w:rsidR="005F4C9E">
        <w:rPr>
          <w:lang w:val="en-NZ"/>
        </w:rPr>
        <w:t xml:space="preserve"> </w:t>
      </w:r>
      <w:r>
        <w:rPr>
          <w:lang w:val="en-NZ"/>
        </w:rPr>
        <w:t>Zealand.</w:t>
      </w:r>
    </w:p>
    <w:p w14:paraId="5BC278CC" w14:textId="17A55327" w:rsidR="00886567" w:rsidRPr="00D7743A" w:rsidRDefault="00886567" w:rsidP="00AF51D9">
      <w:pPr>
        <w:pStyle w:val="H4G"/>
        <w:rPr>
          <w:lang w:val="en-NZ"/>
        </w:rPr>
      </w:pPr>
      <w:r>
        <w:rPr>
          <w:lang w:val="en-NZ"/>
        </w:rPr>
        <w:tab/>
      </w:r>
      <w:r w:rsidRPr="00D7743A">
        <w:rPr>
          <w:lang w:val="en-NZ"/>
        </w:rPr>
        <w:tab/>
        <w:t>Residential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Tenancies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reforms</w:t>
      </w:r>
    </w:p>
    <w:p w14:paraId="2368948C" w14:textId="77777777" w:rsidR="0071570E" w:rsidRDefault="00886567" w:rsidP="00886567">
      <w:pPr>
        <w:pStyle w:val="SingleTxtG"/>
        <w:rPr>
          <w:lang w:val="en-NZ"/>
        </w:rPr>
      </w:pPr>
      <w:r w:rsidRPr="006B2228">
        <w:rPr>
          <w:iCs/>
          <w:lang w:val="en-NZ"/>
        </w:rPr>
        <w:t>374.</w:t>
      </w:r>
      <w:r w:rsidRPr="006B2228">
        <w:rPr>
          <w:iCs/>
          <w:lang w:val="en-NZ"/>
        </w:rPr>
        <w:tab/>
      </w:r>
      <w:r w:rsidRPr="006B222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Residential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Tenancies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reforms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2020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designed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give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tenants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greater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protection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security.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reforms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remov</w:t>
      </w:r>
      <w:r>
        <w:rPr>
          <w:lang w:val="en-NZ"/>
        </w:rPr>
        <w:t>ed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="0071570E">
        <w:rPr>
          <w:lang w:val="en-NZ"/>
        </w:rPr>
        <w:t>“</w:t>
      </w:r>
      <w:r w:rsidRPr="006B2228">
        <w:rPr>
          <w:lang w:val="en-NZ"/>
        </w:rPr>
        <w:t>no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cause</w:t>
      </w:r>
      <w:r w:rsidR="0071570E">
        <w:rPr>
          <w:lang w:val="en-NZ"/>
        </w:rPr>
        <w:t>”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90-day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termination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notices,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replac</w:t>
      </w:r>
      <w:r>
        <w:rPr>
          <w:lang w:val="en-NZ"/>
        </w:rPr>
        <w:t>ed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them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comprehensive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list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specified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reasons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landlord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can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use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end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6B2228">
        <w:rPr>
          <w:lang w:val="en-NZ"/>
        </w:rPr>
        <w:t>tenancy.</w:t>
      </w:r>
      <w:r w:rsidR="005F4C9E">
        <w:rPr>
          <w:lang w:val="en-NZ"/>
        </w:rPr>
        <w:t xml:space="preserve"> </w:t>
      </w:r>
      <w:r>
        <w:rPr>
          <w:lang w:val="en-NZ"/>
        </w:rPr>
        <w:t>Rent</w:t>
      </w:r>
      <w:r w:rsidR="005F4C9E">
        <w:rPr>
          <w:lang w:val="en-NZ"/>
        </w:rPr>
        <w:t xml:space="preserve"> </w:t>
      </w:r>
      <w:r>
        <w:rPr>
          <w:lang w:val="en-NZ"/>
        </w:rPr>
        <w:t>can</w:t>
      </w:r>
      <w:r w:rsidR="005F4C9E">
        <w:rPr>
          <w:lang w:val="en-NZ"/>
        </w:rPr>
        <w:t xml:space="preserve"> </w:t>
      </w:r>
      <w:r>
        <w:rPr>
          <w:lang w:val="en-NZ"/>
        </w:rPr>
        <w:t>only</w:t>
      </w:r>
      <w:r w:rsidR="005F4C9E">
        <w:rPr>
          <w:lang w:val="en-NZ"/>
        </w:rPr>
        <w:t xml:space="preserve"> </w:t>
      </w:r>
      <w:r>
        <w:rPr>
          <w:lang w:val="en-NZ"/>
        </w:rPr>
        <w:t>be</w:t>
      </w:r>
      <w:r w:rsidR="005F4C9E">
        <w:rPr>
          <w:lang w:val="en-NZ"/>
        </w:rPr>
        <w:t xml:space="preserve"> </w:t>
      </w:r>
      <w:r>
        <w:rPr>
          <w:lang w:val="en-NZ"/>
        </w:rPr>
        <w:t>increased</w:t>
      </w:r>
      <w:r w:rsidR="005F4C9E">
        <w:rPr>
          <w:lang w:val="en-NZ"/>
        </w:rPr>
        <w:t xml:space="preserve"> </w:t>
      </w:r>
      <w:r>
        <w:rPr>
          <w:lang w:val="en-NZ"/>
        </w:rPr>
        <w:t>every</w:t>
      </w:r>
      <w:r w:rsidR="005F4C9E">
        <w:rPr>
          <w:lang w:val="en-NZ"/>
        </w:rPr>
        <w:t xml:space="preserve"> </w:t>
      </w:r>
      <w:r>
        <w:rPr>
          <w:lang w:val="en-NZ"/>
        </w:rPr>
        <w:t>12</w:t>
      </w:r>
      <w:r w:rsidR="005F4C9E">
        <w:rPr>
          <w:lang w:val="en-NZ"/>
        </w:rPr>
        <w:t xml:space="preserve"> </w:t>
      </w:r>
      <w:r>
        <w:rPr>
          <w:lang w:val="en-NZ"/>
        </w:rPr>
        <w:t>months.</w:t>
      </w:r>
    </w:p>
    <w:p w14:paraId="124C7103" w14:textId="412E2C5C" w:rsidR="00886567" w:rsidRPr="00D7743A" w:rsidRDefault="00886567" w:rsidP="00AF51D9">
      <w:pPr>
        <w:pStyle w:val="H4G"/>
        <w:rPr>
          <w:lang w:val="en-NZ"/>
        </w:rPr>
      </w:pPr>
      <w:r w:rsidRPr="00F14134"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quality</w:t>
      </w:r>
    </w:p>
    <w:p w14:paraId="19984208" w14:textId="729DCEED" w:rsidR="00886567" w:rsidRPr="00AB2010" w:rsidRDefault="00886567" w:rsidP="00886567">
      <w:pPr>
        <w:pStyle w:val="SingleTxtG"/>
        <w:rPr>
          <w:lang w:val="en-NZ"/>
        </w:rPr>
      </w:pPr>
      <w:r w:rsidRPr="00AB2010">
        <w:rPr>
          <w:iCs/>
          <w:lang w:val="en-NZ"/>
        </w:rPr>
        <w:t>375.</w:t>
      </w:r>
      <w:r w:rsidRPr="00AB2010"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G</w:t>
      </w:r>
      <w:r w:rsidRPr="00AB4552">
        <w:rPr>
          <w:lang w:val="en-NZ"/>
        </w:rPr>
        <w:t>overnment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several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workstreams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underway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lift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quality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Zealand</w:t>
      </w:r>
      <w:r w:rsidR="0071570E">
        <w:rPr>
          <w:lang w:val="en-NZ"/>
        </w:rPr>
        <w:t>’</w:t>
      </w:r>
      <w:r w:rsidRPr="00AB4552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B30BDF">
        <w:t>stock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improve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Zealanders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families.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Interventions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generally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targeted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tenants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low-income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homeowners.</w:t>
      </w:r>
      <w:r w:rsidR="005F4C9E">
        <w:rPr>
          <w:lang w:val="en-NZ"/>
        </w:rPr>
        <w:t xml:space="preserve"> </w:t>
      </w:r>
      <w:r>
        <w:rPr>
          <w:lang w:val="en-NZ"/>
        </w:rPr>
        <w:t>Re</w:t>
      </w:r>
      <w:r w:rsidRPr="00AB4552">
        <w:rPr>
          <w:lang w:val="en-NZ"/>
        </w:rPr>
        <w:t>ntal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properties</w:t>
      </w:r>
      <w:r w:rsidR="005F4C9E">
        <w:rPr>
          <w:lang w:val="en-NZ"/>
        </w:rPr>
        <w:t xml:space="preserve"> </w:t>
      </w:r>
      <w:r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almost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seven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times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likely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be</w:t>
      </w:r>
      <w:r w:rsidR="005F4C9E">
        <w:rPr>
          <w:lang w:val="en-NZ"/>
        </w:rPr>
        <w:t xml:space="preserve"> </w:t>
      </w:r>
      <w:r>
        <w:rPr>
          <w:lang w:val="en-NZ"/>
        </w:rPr>
        <w:t>described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 w:rsidR="0071570E">
        <w:rPr>
          <w:lang w:val="en-NZ"/>
        </w:rPr>
        <w:t>‘</w:t>
      </w:r>
      <w:r w:rsidRPr="00AB4552">
        <w:rPr>
          <w:lang w:val="en-NZ"/>
        </w:rPr>
        <w:t>always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damp</w:t>
      </w:r>
      <w:r w:rsidR="0071570E">
        <w:rPr>
          <w:lang w:val="en-NZ"/>
        </w:rPr>
        <w:t>’</w:t>
      </w:r>
      <w:r w:rsidR="005F4C9E">
        <w:rPr>
          <w:lang w:val="en-NZ"/>
        </w:rPr>
        <w:t xml:space="preserve"> </w:t>
      </w:r>
      <w:r>
        <w:rPr>
          <w:lang w:val="en-NZ"/>
        </w:rPr>
        <w:t>than</w:t>
      </w:r>
      <w:r w:rsidR="005F4C9E">
        <w:rPr>
          <w:lang w:val="en-NZ"/>
        </w:rPr>
        <w:t xml:space="preserve"> </w:t>
      </w:r>
      <w:r>
        <w:rPr>
          <w:lang w:val="en-NZ"/>
        </w:rPr>
        <w:t>owner</w:t>
      </w:r>
      <w:r w:rsidR="005F4C9E">
        <w:rPr>
          <w:lang w:val="en-NZ"/>
        </w:rPr>
        <w:t xml:space="preserve"> </w:t>
      </w:r>
      <w:r>
        <w:rPr>
          <w:lang w:val="en-NZ"/>
        </w:rPr>
        <w:t>occupied</w:t>
      </w:r>
      <w:r w:rsidR="005F4C9E">
        <w:rPr>
          <w:lang w:val="en-NZ"/>
        </w:rPr>
        <w:t xml:space="preserve"> </w:t>
      </w:r>
      <w:r>
        <w:rPr>
          <w:lang w:val="en-NZ"/>
        </w:rPr>
        <w:t>housing</w:t>
      </w:r>
      <w:r w:rsidRPr="00AB4552">
        <w:rPr>
          <w:lang w:val="en-NZ"/>
        </w:rPr>
        <w:t>.</w:t>
      </w:r>
      <w:r w:rsidRPr="0071570E">
        <w:rPr>
          <w:rStyle w:val="FootnoteReference"/>
        </w:rPr>
        <w:footnoteReference w:id="38"/>
      </w:r>
    </w:p>
    <w:p w14:paraId="6935E91D" w14:textId="77777777" w:rsidR="0071570E" w:rsidRDefault="00886567" w:rsidP="00886567">
      <w:pPr>
        <w:pStyle w:val="SingleTxtG"/>
        <w:rPr>
          <w:lang w:val="en-NZ"/>
        </w:rPr>
      </w:pPr>
      <w:r w:rsidRPr="00AB2010">
        <w:rPr>
          <w:iCs/>
          <w:lang w:val="en-NZ"/>
        </w:rPr>
        <w:t>376.</w:t>
      </w:r>
      <w:r w:rsidRPr="00AB2010">
        <w:rPr>
          <w:iCs/>
          <w:lang w:val="en-NZ"/>
        </w:rPr>
        <w:tab/>
      </w:r>
      <w:r w:rsidRPr="00AB4552">
        <w:rPr>
          <w:lang w:val="en-NZ"/>
        </w:rPr>
        <w:t>Improving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housing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not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only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health,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but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equity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issue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over-represented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statistics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related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poor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quality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housing.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6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March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2018,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40.3%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45.9%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living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damp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houses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compared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24.2%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Zealanders.</w:t>
      </w:r>
      <w:r w:rsidRPr="0071570E">
        <w:rPr>
          <w:rStyle w:val="FootnoteReference"/>
        </w:rPr>
        <w:footnoteReference w:id="39"/>
      </w:r>
      <w:r w:rsidR="005F4C9E">
        <w:rPr>
          <w:lang w:val="en-NZ"/>
        </w:rPr>
        <w:t xml:space="preserve"> </w:t>
      </w:r>
      <w:r>
        <w:rPr>
          <w:lang w:val="en-NZ"/>
        </w:rPr>
        <w:t>See</w:t>
      </w:r>
      <w:r w:rsidR="005F4C9E">
        <w:rPr>
          <w:lang w:val="en-NZ"/>
        </w:rPr>
        <w:t xml:space="preserve"> </w:t>
      </w:r>
      <w:r>
        <w:rPr>
          <w:lang w:val="en-NZ"/>
        </w:rPr>
        <w:t>Table</w:t>
      </w:r>
      <w:r w:rsidR="005F4C9E">
        <w:rPr>
          <w:lang w:val="en-NZ"/>
        </w:rPr>
        <w:t xml:space="preserve"> </w:t>
      </w:r>
      <w:r>
        <w:rPr>
          <w:lang w:val="en-NZ"/>
        </w:rPr>
        <w:t>14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Annex</w:t>
      </w:r>
      <w:r w:rsidR="005F4C9E">
        <w:rPr>
          <w:lang w:val="en-NZ"/>
        </w:rPr>
        <w:t xml:space="preserve"> </w:t>
      </w:r>
      <w:r>
        <w:rPr>
          <w:lang w:val="en-NZ"/>
        </w:rPr>
        <w:t>4.</w:t>
      </w:r>
    </w:p>
    <w:p w14:paraId="3DABEB9F" w14:textId="7E179180" w:rsidR="00886567" w:rsidRPr="00687AB9" w:rsidRDefault="00886567" w:rsidP="00886567">
      <w:pPr>
        <w:pStyle w:val="SingleTxtG"/>
        <w:rPr>
          <w:lang w:val="en-NZ"/>
        </w:rPr>
      </w:pPr>
      <w:r w:rsidRPr="00687AB9">
        <w:rPr>
          <w:iCs/>
          <w:lang w:val="en-NZ"/>
        </w:rPr>
        <w:t>377.</w:t>
      </w:r>
      <w:r w:rsidRPr="00687AB9">
        <w:rPr>
          <w:iCs/>
          <w:lang w:val="en-NZ"/>
        </w:rPr>
        <w:tab/>
      </w:r>
      <w:r w:rsidRPr="00AB455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Winter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Energy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Payment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helps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low-income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households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power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bills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May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October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each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year.</w:t>
      </w:r>
      <w:r w:rsidR="005F4C9E">
        <w:rPr>
          <w:lang w:val="en-NZ"/>
        </w:rPr>
        <w:t xml:space="preserve"> </w:t>
      </w:r>
      <w:r>
        <w:rPr>
          <w:lang w:val="en-NZ"/>
        </w:rPr>
        <w:t>Together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Warmer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Kiwi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Homes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new</w:t>
      </w:r>
      <w:r w:rsidR="005F4C9E">
        <w:rPr>
          <w:lang w:val="en-NZ"/>
        </w:rPr>
        <w:t xml:space="preserve"> </w:t>
      </w:r>
      <w:r>
        <w:rPr>
          <w:lang w:val="en-NZ"/>
        </w:rPr>
        <w:t>standards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rental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properties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B30BDF">
        <w:t>forms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part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plan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tackle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avoidable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child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illness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ensure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homes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warm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AB4552">
        <w:rPr>
          <w:lang w:val="en-NZ"/>
        </w:rPr>
        <w:t>dry.</w:t>
      </w:r>
    </w:p>
    <w:p w14:paraId="3EDFBB5F" w14:textId="77777777" w:rsidR="0071570E" w:rsidRDefault="00886567" w:rsidP="00AF51D9">
      <w:pPr>
        <w:pStyle w:val="H23G"/>
      </w:pPr>
      <w:bookmarkStart w:id="83" w:name="_Toc315863902"/>
      <w:r>
        <w:tab/>
        <w:t>34.</w:t>
      </w:r>
      <w:r>
        <w:tab/>
      </w:r>
      <w:r w:rsidRPr="00882829">
        <w:t>Participation</w:t>
      </w:r>
      <w:r w:rsidR="005F4C9E">
        <w:t xml:space="preserve"> </w:t>
      </w:r>
      <w:r w:rsidRPr="00882829">
        <w:t>in</w:t>
      </w:r>
      <w:r w:rsidR="005F4C9E">
        <w:t xml:space="preserve"> </w:t>
      </w:r>
      <w:r w:rsidRPr="00882829">
        <w:t>Government</w:t>
      </w:r>
    </w:p>
    <w:p w14:paraId="143828C3" w14:textId="543CE310" w:rsidR="00886567" w:rsidRPr="00D7743A" w:rsidRDefault="00886567" w:rsidP="00AF51D9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representation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parliament</w:t>
      </w:r>
    </w:p>
    <w:p w14:paraId="0A41501C" w14:textId="77777777" w:rsidR="0071570E" w:rsidRDefault="00886567" w:rsidP="00886567">
      <w:pPr>
        <w:pStyle w:val="SingleTxtG"/>
        <w:rPr>
          <w:lang w:val="en-NZ"/>
        </w:rPr>
      </w:pPr>
      <w:r w:rsidRPr="005452F3">
        <w:rPr>
          <w:iCs/>
          <w:lang w:val="en-NZ"/>
        </w:rPr>
        <w:t>378.</w:t>
      </w:r>
      <w:r w:rsidRPr="005452F3">
        <w:rPr>
          <w:iCs/>
          <w:lang w:val="en-NZ"/>
        </w:rPr>
        <w:tab/>
      </w:r>
      <w:r w:rsidRPr="005452F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53rd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Parliament,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five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parliamentary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parties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represented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120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MPs.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MPs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represent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65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general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electorate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seats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seven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electorates.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other</w:t>
      </w:r>
      <w:r w:rsidR="005F4C9E">
        <w:rPr>
          <w:lang w:val="en-NZ"/>
        </w:rPr>
        <w:t xml:space="preserve"> </w:t>
      </w:r>
      <w:r w:rsidRPr="00B30BDF">
        <w:t>48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MPs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selected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party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lists.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5452F3">
        <w:rPr>
          <w:lang w:val="en-NZ"/>
        </w:rPr>
        <w:t>arliament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most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diverse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date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21%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members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identifying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Māori;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8%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peoples;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7%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Asian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1.7%</w:t>
      </w:r>
      <w:r w:rsidR="005F4C9E">
        <w:rPr>
          <w:lang w:val="en-NZ"/>
        </w:rPr>
        <w:t xml:space="preserve"> </w:t>
      </w:r>
      <w:r>
        <w:rPr>
          <w:lang w:val="en-NZ"/>
        </w:rPr>
        <w:t>MELAA</w:t>
      </w:r>
      <w:r w:rsidRPr="005452F3"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representation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Cabinet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level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25%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Māori,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15%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5%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Asian.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proportion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both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5452F3">
        <w:rPr>
          <w:lang w:val="en-NZ"/>
        </w:rPr>
        <w:t>arliament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Cabinet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higher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than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proportion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general</w:t>
      </w:r>
      <w:r w:rsidR="005F4C9E">
        <w:rPr>
          <w:lang w:val="en-NZ"/>
        </w:rPr>
        <w:t xml:space="preserve"> </w:t>
      </w:r>
      <w:r w:rsidRPr="005452F3">
        <w:rPr>
          <w:lang w:val="en-NZ"/>
        </w:rPr>
        <w:t>population.</w:t>
      </w:r>
    </w:p>
    <w:p w14:paraId="5EA5087C" w14:textId="28240E32" w:rsidR="00886567" w:rsidRPr="00D7743A" w:rsidRDefault="00886567" w:rsidP="00AF51D9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Māori</w:t>
      </w:r>
      <w:r w:rsidR="00AF51D9">
        <w:rPr>
          <w:lang w:val="en-NZ"/>
        </w:rPr>
        <w:t xml:space="preserve"> </w:t>
      </w:r>
      <w:r w:rsidRPr="00D7743A">
        <w:rPr>
          <w:lang w:val="en-NZ"/>
        </w:rPr>
        <w:t>participation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2020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General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Elections</w:t>
      </w:r>
    </w:p>
    <w:p w14:paraId="7C43747B" w14:textId="53D625D9" w:rsidR="00886567" w:rsidRPr="0029600E" w:rsidRDefault="00886567" w:rsidP="00886567">
      <w:pPr>
        <w:pStyle w:val="SingleTxtG"/>
        <w:rPr>
          <w:lang w:val="en-NZ"/>
        </w:rPr>
      </w:pPr>
      <w:r w:rsidRPr="0029600E">
        <w:rPr>
          <w:iCs/>
          <w:lang w:val="en-NZ"/>
        </w:rPr>
        <w:t>379.</w:t>
      </w:r>
      <w:r w:rsidRPr="0029600E">
        <w:rPr>
          <w:iCs/>
          <w:lang w:val="en-NZ"/>
        </w:rPr>
        <w:tab/>
      </w:r>
      <w:r w:rsidRPr="0029600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may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enrol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vote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general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electoral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roll.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size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electoral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roll,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calculated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five-yearly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Electoral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option,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determines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number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B30BDF">
        <w:t>electorates</w:t>
      </w:r>
      <w:r w:rsidRPr="0029600E"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may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elected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Parliament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standing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general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seat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list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seat.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last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electoral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option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held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2018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when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52%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declared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voters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opted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roll.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73%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those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enrolled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descent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voted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compared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83%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non-Māori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descent.</w:t>
      </w:r>
    </w:p>
    <w:p w14:paraId="696A9E48" w14:textId="77777777" w:rsidR="0071570E" w:rsidRDefault="00886567" w:rsidP="00AF51D9">
      <w:pPr>
        <w:pStyle w:val="H4G"/>
        <w:rPr>
          <w:lang w:val="en-NZ"/>
        </w:rPr>
      </w:pPr>
      <w:bookmarkStart w:id="84" w:name="_Toc315863897"/>
      <w:r>
        <w:rPr>
          <w:lang w:val="en-NZ"/>
        </w:rPr>
        <w:tab/>
      </w: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Participation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local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government</w:t>
      </w:r>
    </w:p>
    <w:p w14:paraId="06DBBEFF" w14:textId="06AB01A4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380.</w:t>
      </w:r>
      <w:r>
        <w:rPr>
          <w:iCs/>
          <w:lang w:val="en-NZ"/>
        </w:rPr>
        <w:tab/>
      </w:r>
      <w:r w:rsidRPr="008C4A2C">
        <w:rPr>
          <w:lang w:val="en-NZ"/>
        </w:rPr>
        <w:t>Definitive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information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about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participation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groups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local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including,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decision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making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roles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participation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elections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not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collected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g</w:t>
      </w:r>
      <w:r w:rsidRPr="008C4A2C">
        <w:rPr>
          <w:lang w:val="en-NZ"/>
        </w:rPr>
        <w:t>overnment.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currently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78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local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authorities</w:t>
      </w:r>
      <w:r w:rsidR="005F4C9E">
        <w:rPr>
          <w:lang w:val="en-NZ"/>
        </w:rPr>
        <w:t xml:space="preserve"> </w:t>
      </w:r>
      <w:r>
        <w:rPr>
          <w:lang w:val="en-NZ"/>
        </w:rPr>
        <w:t>(councils)</w:t>
      </w:r>
      <w:r w:rsidRPr="008C4A2C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each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able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determine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own</w:t>
      </w:r>
      <w:r w:rsidR="005F4C9E">
        <w:rPr>
          <w:lang w:val="en-NZ"/>
        </w:rPr>
        <w:t xml:space="preserve"> </w:t>
      </w:r>
      <w:r w:rsidRPr="00B30BDF">
        <w:t>representation</w:t>
      </w:r>
      <w:r w:rsidR="005F4C9E">
        <w:rPr>
          <w:lang w:val="en-NZ"/>
        </w:rPr>
        <w:t xml:space="preserve"> </w:t>
      </w:r>
      <w:r w:rsidRPr="008C4A2C">
        <w:rPr>
          <w:lang w:val="en-NZ"/>
        </w:rPr>
        <w:t>arrangements</w:t>
      </w:r>
      <w:r>
        <w:rPr>
          <w:lang w:val="en-NZ"/>
        </w:rPr>
        <w:t>.</w:t>
      </w:r>
    </w:p>
    <w:p w14:paraId="373AE5FF" w14:textId="4170FB71" w:rsidR="00886567" w:rsidRPr="00F95D03" w:rsidRDefault="00886567" w:rsidP="00886567">
      <w:pPr>
        <w:pStyle w:val="SingleTxtG"/>
        <w:rPr>
          <w:lang w:val="en-NZ"/>
        </w:rPr>
      </w:pPr>
      <w:r w:rsidRPr="00F95D03">
        <w:rPr>
          <w:iCs/>
          <w:lang w:val="en-NZ"/>
        </w:rPr>
        <w:lastRenderedPageBreak/>
        <w:t>381.</w:t>
      </w:r>
      <w:r w:rsidRPr="00F95D03">
        <w:rPr>
          <w:iCs/>
          <w:lang w:val="en-NZ"/>
        </w:rPr>
        <w:tab/>
      </w:r>
      <w:r w:rsidRPr="0061341C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Local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Electoral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(Māori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Wards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Constituencies)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Amendment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2021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aligned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treatment</w:t>
      </w:r>
      <w:r w:rsidR="005F4C9E">
        <w:rPr>
          <w:lang w:val="en-NZ"/>
        </w:rPr>
        <w:t xml:space="preserve"> </w:t>
      </w:r>
      <w:r w:rsidRPr="00B30BDF">
        <w:t>of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wards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constituencies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general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wards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constituencies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time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2022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local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elections.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Local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Authorities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can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establish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wards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constituencies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where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representatives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elected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voters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who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choose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electoral</w:t>
      </w:r>
      <w:r w:rsidR="005F4C9E">
        <w:rPr>
          <w:lang w:val="en-NZ"/>
        </w:rPr>
        <w:t xml:space="preserve"> </w:t>
      </w:r>
      <w:r w:rsidRPr="0061341C">
        <w:rPr>
          <w:lang w:val="en-NZ"/>
        </w:rPr>
        <w:t>roll.</w:t>
      </w:r>
      <w:bookmarkEnd w:id="84"/>
      <w:r w:rsidR="005F4C9E">
        <w:rPr>
          <w:lang w:val="en-NZ"/>
        </w:rPr>
        <w:t xml:space="preserve"> </w:t>
      </w:r>
      <w:r w:rsidRPr="00F95D03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will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be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35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councils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wards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2022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local</w:t>
      </w:r>
      <w:r w:rsidR="005F4C9E">
        <w:rPr>
          <w:lang w:val="en-NZ"/>
        </w:rPr>
        <w:t xml:space="preserve"> </w:t>
      </w:r>
      <w:r w:rsidRPr="00F95D03">
        <w:rPr>
          <w:lang w:val="en-NZ"/>
        </w:rPr>
        <w:t>elections.</w:t>
      </w:r>
    </w:p>
    <w:p w14:paraId="69964BAA" w14:textId="72F95D60" w:rsidR="00886567" w:rsidRPr="00D7743A" w:rsidRDefault="00886567" w:rsidP="00AF51D9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7743A">
        <w:rPr>
          <w:lang w:val="en-NZ"/>
        </w:rPr>
        <w:t>Digital</w:t>
      </w:r>
      <w:r w:rsidR="005F4C9E">
        <w:rPr>
          <w:lang w:val="en-NZ"/>
        </w:rPr>
        <w:t xml:space="preserve"> </w:t>
      </w:r>
      <w:r w:rsidRPr="00D7743A">
        <w:rPr>
          <w:lang w:val="en-NZ"/>
        </w:rPr>
        <w:t>Inclusion</w:t>
      </w:r>
    </w:p>
    <w:p w14:paraId="56F1D849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382.</w:t>
      </w:r>
      <w:r>
        <w:rPr>
          <w:iCs/>
          <w:lang w:val="en-NZ"/>
        </w:rPr>
        <w:tab/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committed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tackling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digital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divide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ensur</w:t>
      </w:r>
      <w:r>
        <w:rPr>
          <w:lang w:val="en-NZ"/>
        </w:rPr>
        <w:t>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Zealanders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can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benefit</w:t>
      </w:r>
      <w:r w:rsidR="005F4C9E">
        <w:rPr>
          <w:lang w:val="en-NZ"/>
        </w:rPr>
        <w:t xml:space="preserve"> </w:t>
      </w:r>
      <w:r w:rsidRPr="00B30BDF">
        <w:t>from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digital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world.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Māori,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29600E">
        <w:rPr>
          <w:lang w:val="en-NZ"/>
        </w:rPr>
        <w:t>eoples,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migrants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refugees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identified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groups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needing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additional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become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digitally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included.</w:t>
      </w:r>
    </w:p>
    <w:p w14:paraId="72C518B6" w14:textId="77777777" w:rsidR="0071570E" w:rsidRDefault="00886567" w:rsidP="00886567">
      <w:pPr>
        <w:pStyle w:val="SingleTxtG"/>
        <w:rPr>
          <w:lang w:val="en-NZ"/>
        </w:rPr>
      </w:pPr>
      <w:r w:rsidRPr="00571E77">
        <w:rPr>
          <w:iCs/>
          <w:lang w:val="en-NZ"/>
        </w:rPr>
        <w:t>383.</w:t>
      </w:r>
      <w:r w:rsidRPr="00571E77">
        <w:rPr>
          <w:iCs/>
          <w:lang w:val="en-NZ"/>
        </w:rPr>
        <w:tab/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Digital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Strategy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Aotearoa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being</w:t>
      </w:r>
      <w:r w:rsidR="005F4C9E">
        <w:rPr>
          <w:lang w:val="en-NZ"/>
        </w:rPr>
        <w:t xml:space="preserve"> </w:t>
      </w:r>
      <w:r>
        <w:rPr>
          <w:lang w:val="en-NZ"/>
        </w:rPr>
        <w:t>developed.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DIA</w:t>
      </w:r>
      <w:r w:rsidR="0071570E">
        <w:rPr>
          <w:lang w:val="en-NZ"/>
        </w:rPr>
        <w:t>’</w:t>
      </w:r>
      <w:r w:rsidRPr="00571E77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Digital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Inclusion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Blueprint,</w:t>
      </w:r>
      <w:r w:rsidR="005F4C9E">
        <w:rPr>
          <w:lang w:val="en-NZ"/>
        </w:rPr>
        <w:t xml:space="preserve"> </w:t>
      </w:r>
      <w:r w:rsidRPr="007E7037">
        <w:rPr>
          <w:i/>
          <w:iCs/>
          <w:lang w:val="en-NZ"/>
        </w:rPr>
        <w:t>Te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Mahere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mō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te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Whakaurunga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Matihiko</w:t>
      </w:r>
      <w:r w:rsidRPr="00571E77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published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2019,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describes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Government</w:t>
      </w:r>
      <w:r w:rsidR="0071570E">
        <w:rPr>
          <w:lang w:val="en-NZ"/>
        </w:rPr>
        <w:t>’</w:t>
      </w:r>
      <w:r w:rsidRPr="00571E77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vision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571E77">
        <w:rPr>
          <w:lang w:val="en-NZ"/>
        </w:rPr>
        <w:t>digital</w:t>
      </w:r>
      <w:r w:rsidR="005F4C9E">
        <w:rPr>
          <w:lang w:val="en-NZ"/>
        </w:rPr>
        <w:t xml:space="preserve"> </w:t>
      </w:r>
      <w:r w:rsidRPr="00B30BDF">
        <w:t>inclusion</w:t>
      </w:r>
      <w:r w:rsidRPr="00571E77">
        <w:rPr>
          <w:lang w:val="en-NZ"/>
        </w:rPr>
        <w:t>.</w:t>
      </w:r>
    </w:p>
    <w:p w14:paraId="395C6E8F" w14:textId="17034043" w:rsidR="00886567" w:rsidRPr="00DC51C8" w:rsidRDefault="00886567" w:rsidP="00886567">
      <w:pPr>
        <w:pStyle w:val="SingleTxtG"/>
        <w:rPr>
          <w:lang w:val="en-NZ"/>
        </w:rPr>
      </w:pPr>
      <w:r w:rsidRPr="00DC51C8">
        <w:rPr>
          <w:iCs/>
          <w:lang w:val="en-NZ"/>
        </w:rPr>
        <w:t>384.</w:t>
      </w:r>
      <w:r w:rsidRPr="00DC51C8">
        <w:rPr>
          <w:iCs/>
          <w:lang w:val="en-NZ"/>
        </w:rPr>
        <w:tab/>
      </w:r>
      <w:r w:rsidRPr="0029600E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part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COVID-19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Response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Recovery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Fund,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Cabinet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approved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funding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$15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million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30BDF">
        <w:t>address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urgent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gaps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digital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skills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individuals,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whānau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small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businesses.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These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packages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predominantly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targeted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towards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Māori,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29600E">
        <w:rPr>
          <w:lang w:val="en-NZ"/>
        </w:rPr>
        <w:t>acific</w:t>
      </w:r>
      <w:r w:rsidR="005F4C9E">
        <w:rPr>
          <w:lang w:val="en-NZ"/>
        </w:rPr>
        <w:t xml:space="preserve"> </w:t>
      </w:r>
      <w:r>
        <w:rPr>
          <w:lang w:val="en-NZ"/>
        </w:rPr>
        <w:t>p</w:t>
      </w:r>
      <w:r w:rsidRPr="0029600E">
        <w:rPr>
          <w:lang w:val="en-NZ"/>
        </w:rPr>
        <w:t>eoples,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disabled</w:t>
      </w:r>
      <w:r w:rsidR="005F4C9E">
        <w:rPr>
          <w:lang w:val="en-NZ"/>
        </w:rPr>
        <w:t xml:space="preserve"> </w:t>
      </w:r>
      <w:r w:rsidRPr="0029600E">
        <w:rPr>
          <w:lang w:val="en-NZ"/>
        </w:rPr>
        <w:t>people.</w:t>
      </w:r>
    </w:p>
    <w:p w14:paraId="2A0A437C" w14:textId="69678789" w:rsidR="00886567" w:rsidRPr="00E43C2A" w:rsidRDefault="00886567" w:rsidP="00AF51D9">
      <w:pPr>
        <w:pStyle w:val="H1G"/>
      </w:pPr>
      <w:bookmarkStart w:id="85" w:name="_Toc89185750"/>
      <w:r>
        <w:tab/>
      </w:r>
      <w:r>
        <w:tab/>
      </w:r>
      <w:r w:rsidRPr="00E43C2A">
        <w:t>Article</w:t>
      </w:r>
      <w:r w:rsidR="005F4C9E">
        <w:t xml:space="preserve"> </w:t>
      </w:r>
      <w:r w:rsidRPr="00E43C2A">
        <w:t>6</w:t>
      </w:r>
      <w:bookmarkEnd w:id="83"/>
      <w:bookmarkEnd w:id="85"/>
    </w:p>
    <w:p w14:paraId="66CBB639" w14:textId="08694227" w:rsidR="00886567" w:rsidRPr="00AB2E6E" w:rsidRDefault="00886567" w:rsidP="00886567">
      <w:pPr>
        <w:pStyle w:val="SingleTxtG"/>
        <w:rPr>
          <w:lang w:val="en-NZ"/>
        </w:rPr>
      </w:pPr>
      <w:r w:rsidRPr="00AB2E6E">
        <w:rPr>
          <w:iCs/>
          <w:lang w:val="en-NZ"/>
        </w:rPr>
        <w:t>385.</w:t>
      </w:r>
      <w:r w:rsidRPr="00AB2E6E">
        <w:rPr>
          <w:iCs/>
          <w:lang w:val="en-NZ"/>
        </w:rPr>
        <w:tab/>
      </w:r>
      <w:r w:rsidRPr="00E133B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30BDF">
        <w:t>Government</w:t>
      </w:r>
      <w:r w:rsidR="005F4C9E">
        <w:rPr>
          <w:lang w:val="en-NZ"/>
        </w:rPr>
        <w:t xml:space="preserve"> </w:t>
      </w:r>
      <w:r w:rsidRPr="00E133B4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E133B4">
        <w:rPr>
          <w:lang w:val="en-NZ"/>
        </w:rPr>
        <w:t>committed</w:t>
      </w:r>
      <w:r w:rsidR="005F4C9E">
        <w:rPr>
          <w:lang w:val="en-NZ"/>
        </w:rPr>
        <w:t xml:space="preserve"> </w:t>
      </w:r>
      <w:r w:rsidRPr="00E133B4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E133B4">
        <w:rPr>
          <w:lang w:val="en-NZ"/>
        </w:rPr>
        <w:t>its</w:t>
      </w:r>
      <w:r w:rsidR="005F4C9E">
        <w:rPr>
          <w:lang w:val="en-NZ"/>
        </w:rPr>
        <w:t xml:space="preserve"> </w:t>
      </w:r>
      <w:r w:rsidRPr="00E133B4">
        <w:rPr>
          <w:lang w:val="en-NZ"/>
        </w:rPr>
        <w:t>obligations</w:t>
      </w:r>
      <w:r w:rsidR="005F4C9E">
        <w:rPr>
          <w:lang w:val="en-NZ"/>
        </w:rPr>
        <w:t xml:space="preserve"> </w:t>
      </w:r>
      <w:r w:rsidRPr="00E133B4">
        <w:rPr>
          <w:lang w:val="en-NZ"/>
        </w:rPr>
        <w:t>under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Pr="00E133B4">
        <w:rPr>
          <w:lang w:val="en-NZ"/>
        </w:rPr>
        <w:t>rticle</w:t>
      </w:r>
      <w:r w:rsidR="005F4C9E">
        <w:rPr>
          <w:lang w:val="en-NZ"/>
        </w:rPr>
        <w:t xml:space="preserve"> </w:t>
      </w:r>
      <w:r w:rsidRPr="00E133B4">
        <w:rPr>
          <w:lang w:val="en-NZ"/>
        </w:rPr>
        <w:t>6</w:t>
      </w:r>
      <w:r w:rsidR="005F4C9E">
        <w:rPr>
          <w:lang w:val="en-NZ"/>
        </w:rPr>
        <w:t xml:space="preserve"> </w:t>
      </w:r>
      <w:r w:rsidRPr="00E133B4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E133B4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E133B4">
        <w:rPr>
          <w:lang w:val="en-NZ"/>
        </w:rPr>
        <w:t>Convention</w:t>
      </w:r>
      <w:r>
        <w:rPr>
          <w:lang w:val="en-NZ"/>
        </w:rPr>
        <w:t>.</w:t>
      </w:r>
    </w:p>
    <w:p w14:paraId="301AA22B" w14:textId="61DC2B90" w:rsidR="00886567" w:rsidRPr="00882829" w:rsidRDefault="00886567" w:rsidP="0071570E">
      <w:pPr>
        <w:pStyle w:val="H23G"/>
      </w:pPr>
      <w:r>
        <w:tab/>
        <w:t>1.</w:t>
      </w:r>
      <w:r>
        <w:tab/>
      </w:r>
      <w:r w:rsidRPr="00882829">
        <w:t>The</w:t>
      </w:r>
      <w:r w:rsidR="005F4C9E">
        <w:t xml:space="preserve"> </w:t>
      </w:r>
      <w:r w:rsidRPr="00882829">
        <w:t>Waitangi</w:t>
      </w:r>
      <w:r w:rsidR="005F4C9E">
        <w:t xml:space="preserve"> </w:t>
      </w:r>
      <w:r w:rsidRPr="00882829">
        <w:t>Tribunal</w:t>
      </w:r>
    </w:p>
    <w:p w14:paraId="7A90A1CB" w14:textId="77777777" w:rsidR="0071570E" w:rsidRDefault="00886567" w:rsidP="00886567">
      <w:pPr>
        <w:pStyle w:val="SingleTxtG"/>
        <w:rPr>
          <w:lang w:val="en-NZ"/>
        </w:rPr>
      </w:pPr>
      <w:r w:rsidRPr="00AF5323">
        <w:rPr>
          <w:iCs/>
          <w:lang w:val="en-NZ"/>
        </w:rPr>
        <w:t>386.</w:t>
      </w:r>
      <w:r w:rsidRPr="00AF5323">
        <w:rPr>
          <w:iCs/>
          <w:lang w:val="en-NZ"/>
        </w:rPr>
        <w:tab/>
      </w:r>
      <w:r w:rsidRPr="00AF532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Waitangi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Tribunal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standing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commission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inquiry,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makes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recommendations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claims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brought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relating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legislation,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policies,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actions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omissions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Crown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alleged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breach</w:t>
      </w:r>
      <w:r w:rsidR="005F4C9E">
        <w:rPr>
          <w:lang w:val="en-NZ"/>
        </w:rPr>
        <w:t xml:space="preserve"> </w:t>
      </w:r>
      <w:r>
        <w:rPr>
          <w:lang w:val="en-NZ"/>
        </w:rPr>
        <w:t>t</w:t>
      </w:r>
      <w:r w:rsidRPr="00AF5323">
        <w:rPr>
          <w:lang w:val="en-NZ"/>
        </w:rPr>
        <w:t>e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Tiriti.</w:t>
      </w:r>
    </w:p>
    <w:p w14:paraId="178CF6A9" w14:textId="0E51FE2C" w:rsidR="00886567" w:rsidRPr="00AF5323" w:rsidRDefault="00886567" w:rsidP="00886567">
      <w:pPr>
        <w:pStyle w:val="SingleTxtG"/>
        <w:rPr>
          <w:lang w:val="en-NZ"/>
        </w:rPr>
      </w:pPr>
      <w:r w:rsidRPr="00AF5323">
        <w:rPr>
          <w:iCs/>
          <w:lang w:val="en-NZ"/>
        </w:rPr>
        <w:t>387.</w:t>
      </w:r>
      <w:r w:rsidRPr="00AF5323">
        <w:rPr>
          <w:iCs/>
          <w:lang w:val="en-NZ"/>
        </w:rPr>
        <w:tab/>
      </w:r>
      <w:r w:rsidRPr="00AF532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F5323">
        <w:rPr>
          <w:i/>
          <w:iCs/>
          <w:lang w:val="en-NZ"/>
        </w:rPr>
        <w:t>Section</w:t>
      </w:r>
      <w:r w:rsidR="005F4C9E">
        <w:rPr>
          <w:i/>
          <w:iCs/>
          <w:lang w:val="en-NZ"/>
        </w:rPr>
        <w:t xml:space="preserve"> </w:t>
      </w:r>
      <w:r w:rsidRPr="00AF5323">
        <w:rPr>
          <w:i/>
          <w:iCs/>
          <w:lang w:val="en-NZ"/>
        </w:rPr>
        <w:t>8I</w:t>
      </w:r>
      <w:r w:rsidR="005F4C9E">
        <w:rPr>
          <w:i/>
          <w:iCs/>
          <w:lang w:val="en-NZ"/>
        </w:rPr>
        <w:t xml:space="preserve"> </w:t>
      </w:r>
      <w:r w:rsidRPr="00AF5323">
        <w:rPr>
          <w:i/>
          <w:iCs/>
          <w:lang w:val="en-NZ"/>
        </w:rPr>
        <w:t>Report</w:t>
      </w:r>
      <w:r w:rsidR="005F4C9E">
        <w:rPr>
          <w:i/>
          <w:iCs/>
          <w:lang w:val="en-NZ"/>
        </w:rPr>
        <w:t xml:space="preserve"> </w:t>
      </w:r>
      <w:r w:rsidRPr="00AF5323">
        <w:rPr>
          <w:i/>
          <w:iCs/>
          <w:lang w:val="en-NZ"/>
        </w:rPr>
        <w:t>2020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outlines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progress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made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implementation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Waitangi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Tribunal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recommendations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Crown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period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1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July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2019–30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June</w:t>
      </w:r>
      <w:r w:rsidR="005F4C9E">
        <w:rPr>
          <w:lang w:val="en-NZ"/>
        </w:rPr>
        <w:t xml:space="preserve"> </w:t>
      </w:r>
      <w:r w:rsidRPr="00AF5323">
        <w:rPr>
          <w:lang w:val="en-NZ"/>
        </w:rPr>
        <w:t>2020.</w:t>
      </w:r>
      <w:r w:rsidRPr="0071570E">
        <w:rPr>
          <w:rStyle w:val="FootnoteReference"/>
        </w:rPr>
        <w:footnoteReference w:id="40"/>
      </w:r>
    </w:p>
    <w:p w14:paraId="15DF5DE8" w14:textId="4DE11178" w:rsidR="00886567" w:rsidRPr="00DA099A" w:rsidRDefault="00886567" w:rsidP="0071570E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A099A">
        <w:rPr>
          <w:lang w:val="en-NZ"/>
        </w:rPr>
        <w:t>District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inquiries</w:t>
      </w:r>
    </w:p>
    <w:p w14:paraId="35223CB6" w14:textId="49DB0D4F" w:rsidR="00886567" w:rsidRPr="00DC51C8" w:rsidRDefault="00886567" w:rsidP="00886567">
      <w:pPr>
        <w:pStyle w:val="SingleTxtG"/>
        <w:rPr>
          <w:lang w:val="en-NZ"/>
        </w:rPr>
      </w:pPr>
      <w:r w:rsidRPr="00DC51C8">
        <w:rPr>
          <w:iCs/>
          <w:lang w:val="en-NZ"/>
        </w:rPr>
        <w:t>388.</w:t>
      </w:r>
      <w:r w:rsidRPr="00DC51C8">
        <w:rPr>
          <w:iCs/>
          <w:lang w:val="en-NZ"/>
        </w:rPr>
        <w:tab/>
      </w:r>
      <w:r w:rsidRPr="00DC51C8">
        <w:rPr>
          <w:lang w:val="en-NZ"/>
        </w:rPr>
        <w:t>Much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focus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Waitangi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Tribunal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over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past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two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decades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completing</w:t>
      </w:r>
      <w:r w:rsidR="005F4C9E">
        <w:rPr>
          <w:lang w:val="en-NZ"/>
        </w:rPr>
        <w:t xml:space="preserve"> </w:t>
      </w:r>
      <w:r w:rsidRPr="00B30BDF">
        <w:t>the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district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inquiry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programme.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37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inquiries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total.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July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2019,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20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completed;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10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progress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7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had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chosen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negotiate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Treaty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settlement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directly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Crown.</w:t>
      </w:r>
    </w:p>
    <w:p w14:paraId="7D7FEB21" w14:textId="052EAC0D" w:rsidR="00886567" w:rsidRPr="00C3191D" w:rsidRDefault="00886567" w:rsidP="0071570E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A099A">
        <w:rPr>
          <w:lang w:val="en-NZ"/>
        </w:rPr>
        <w:t>Kaupapa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inquiries</w:t>
      </w:r>
    </w:p>
    <w:p w14:paraId="2F6C491A" w14:textId="200AF4A3" w:rsidR="00886567" w:rsidRPr="00DC51C8" w:rsidRDefault="00886567" w:rsidP="00886567">
      <w:pPr>
        <w:pStyle w:val="SingleTxtG"/>
        <w:rPr>
          <w:lang w:val="en-NZ"/>
        </w:rPr>
      </w:pPr>
      <w:r w:rsidRPr="00DC51C8">
        <w:rPr>
          <w:iCs/>
          <w:lang w:val="en-NZ"/>
        </w:rPr>
        <w:t>389.</w:t>
      </w:r>
      <w:r w:rsidRPr="00DC51C8">
        <w:rPr>
          <w:iCs/>
          <w:lang w:val="en-NZ"/>
        </w:rPr>
        <w:tab/>
      </w:r>
      <w:r w:rsidRPr="00DC51C8">
        <w:rPr>
          <w:lang w:val="en-NZ"/>
        </w:rPr>
        <w:t>Kaupapa,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B30BDF">
        <w:t>thematic</w:t>
      </w:r>
      <w:r w:rsidRPr="00DC51C8">
        <w:rPr>
          <w:lang w:val="en-NZ"/>
        </w:rPr>
        <w:t>,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inquiries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deal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nationally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significant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issues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affecting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Māori.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13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inquiries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scheduled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some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kaupapa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claims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already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heard.</w:t>
      </w:r>
    </w:p>
    <w:p w14:paraId="09BB0CB1" w14:textId="77777777" w:rsidR="0071570E" w:rsidRDefault="00886567" w:rsidP="00886567">
      <w:pPr>
        <w:pStyle w:val="SingleTxtG"/>
        <w:rPr>
          <w:lang w:val="en-NZ"/>
        </w:rPr>
      </w:pPr>
      <w:r w:rsidRPr="003D0146">
        <w:rPr>
          <w:iCs/>
          <w:lang w:val="en-NZ"/>
        </w:rPr>
        <w:t>390.</w:t>
      </w:r>
      <w:r w:rsidRPr="003D0146">
        <w:rPr>
          <w:iCs/>
          <w:lang w:val="en-NZ"/>
        </w:rPr>
        <w:tab/>
      </w:r>
      <w:r w:rsidRPr="00DC51C8">
        <w:rPr>
          <w:lang w:val="en-NZ"/>
        </w:rPr>
        <w:t>Seven</w:t>
      </w:r>
      <w:r w:rsidR="005F4C9E">
        <w:rPr>
          <w:lang w:val="en-NZ"/>
        </w:rPr>
        <w:t xml:space="preserve"> </w:t>
      </w:r>
      <w:r w:rsidRPr="00B30BDF">
        <w:t>kaupapa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inquiries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commenced:</w:t>
      </w:r>
      <w:r w:rsidR="005F4C9E">
        <w:rPr>
          <w:lang w:val="en-NZ"/>
        </w:rPr>
        <w:t xml:space="preserve"> </w:t>
      </w:r>
      <w:r w:rsidRPr="007E7037">
        <w:rPr>
          <w:lang w:val="en-NZ"/>
        </w:rPr>
        <w:t>The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Military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Veterans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Kaupapa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Inquiry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(Wai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2500),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E7037">
        <w:rPr>
          <w:i/>
          <w:iCs/>
          <w:lang w:val="en-NZ"/>
        </w:rPr>
        <w:t>Health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Services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and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Outcomes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Kaupapa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Inquiry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(Wai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2575);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E7037">
        <w:rPr>
          <w:i/>
          <w:iCs/>
          <w:lang w:val="en-NZ"/>
        </w:rPr>
        <w:t>Marine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and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Coastal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Area</w:t>
      </w:r>
      <w:r w:rsidR="005F4C9E">
        <w:rPr>
          <w:lang w:val="en-NZ"/>
        </w:rPr>
        <w:t xml:space="preserve"> </w:t>
      </w:r>
      <w:r w:rsidRPr="007E7037">
        <w:rPr>
          <w:i/>
          <w:iCs/>
          <w:lang w:val="en-NZ"/>
        </w:rPr>
        <w:t>(Takutai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Moana)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Act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Inquiry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(Wai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2660);</w:t>
      </w:r>
      <w:r w:rsidR="005F4C9E">
        <w:rPr>
          <w:lang w:val="en-NZ"/>
        </w:rPr>
        <w:t xml:space="preserve"> </w:t>
      </w:r>
      <w:r>
        <w:rPr>
          <w:lang w:val="en-NZ"/>
        </w:rPr>
        <w:t>t</w:t>
      </w:r>
      <w:r w:rsidRPr="007E7037">
        <w:rPr>
          <w:lang w:val="en-NZ"/>
        </w:rPr>
        <w:t>he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National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Freshwater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and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Geothermal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Resources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Inquiry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(Wai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2358);</w:t>
      </w:r>
      <w:r w:rsidR="005F4C9E">
        <w:rPr>
          <w:lang w:val="en-NZ"/>
        </w:rPr>
        <w:t xml:space="preserve"> </w:t>
      </w:r>
      <w:r>
        <w:rPr>
          <w:lang w:val="en-NZ"/>
        </w:rPr>
        <w:t>t</w:t>
      </w:r>
      <w:r w:rsidRPr="007E7037">
        <w:rPr>
          <w:lang w:val="en-NZ"/>
        </w:rPr>
        <w:t>he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Housing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Policy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and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Services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Kaupapa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Inquiry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(Wai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2575);</w:t>
      </w:r>
      <w:r w:rsidR="005F4C9E">
        <w:rPr>
          <w:lang w:val="en-NZ"/>
        </w:rPr>
        <w:t xml:space="preserve"> </w:t>
      </w:r>
      <w:r w:rsidRPr="007E7037">
        <w:rPr>
          <w:i/>
          <w:iCs/>
          <w:lang w:val="en-NZ"/>
        </w:rPr>
        <w:t>Trans-Pacific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Partnership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Agreement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–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Stage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2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(Wai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2522);</w:t>
      </w:r>
      <w:r w:rsidR="005F4C9E">
        <w:rPr>
          <w:lang w:val="en-NZ"/>
        </w:rPr>
        <w:t xml:space="preserve"> </w:t>
      </w:r>
      <w:r>
        <w:rPr>
          <w:lang w:val="en-NZ"/>
        </w:rPr>
        <w:t>and,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Mana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Wāhine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Kaupapa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Inquiry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(Wai</w:t>
      </w:r>
      <w:r w:rsidR="005F4C9E">
        <w:rPr>
          <w:lang w:val="en-NZ"/>
        </w:rPr>
        <w:t xml:space="preserve"> </w:t>
      </w:r>
      <w:r w:rsidRPr="00DC51C8">
        <w:rPr>
          <w:lang w:val="en-NZ"/>
        </w:rPr>
        <w:t>2700).</w:t>
      </w:r>
    </w:p>
    <w:p w14:paraId="0CAEAD07" w14:textId="199BD159" w:rsidR="00886567" w:rsidRPr="00882829" w:rsidRDefault="00886567" w:rsidP="0071570E">
      <w:pPr>
        <w:pStyle w:val="H23G"/>
      </w:pPr>
      <w:bookmarkStart w:id="86" w:name="_Hlk71539500"/>
      <w:r>
        <w:tab/>
        <w:t>2.</w:t>
      </w:r>
      <w:r>
        <w:tab/>
      </w:r>
      <w:r w:rsidRPr="00882829">
        <w:t>Acts</w:t>
      </w:r>
      <w:r w:rsidR="005F4C9E">
        <w:t xml:space="preserve"> </w:t>
      </w:r>
      <w:r w:rsidRPr="00882829">
        <w:t>of</w:t>
      </w:r>
      <w:r w:rsidR="005F4C9E">
        <w:t xml:space="preserve"> </w:t>
      </w:r>
      <w:r w:rsidRPr="00882829">
        <w:t>racial</w:t>
      </w:r>
      <w:r w:rsidR="005F4C9E">
        <w:t xml:space="preserve"> </w:t>
      </w:r>
      <w:r w:rsidRPr="00882829">
        <w:t>discrimination</w:t>
      </w:r>
      <w:r w:rsidR="005F4C9E">
        <w:t xml:space="preserve"> </w:t>
      </w:r>
      <w:r w:rsidRPr="00882829">
        <w:t>and</w:t>
      </w:r>
      <w:r w:rsidR="005F4C9E">
        <w:t xml:space="preserve"> </w:t>
      </w:r>
      <w:r w:rsidRPr="00882829">
        <w:t>harassment</w:t>
      </w:r>
      <w:bookmarkStart w:id="87" w:name="_Hlk71547234"/>
    </w:p>
    <w:p w14:paraId="2430AD8D" w14:textId="4B4D074A" w:rsidR="00886567" w:rsidRPr="00DA099A" w:rsidRDefault="00886567" w:rsidP="0071570E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A099A">
        <w:rPr>
          <w:lang w:val="en-NZ"/>
        </w:rPr>
        <w:t>Human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Commission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(HRC)</w:t>
      </w:r>
    </w:p>
    <w:p w14:paraId="7A7EC30D" w14:textId="1DA9FBA8" w:rsidR="00886567" w:rsidRPr="0066149F" w:rsidRDefault="00886567" w:rsidP="00886567">
      <w:pPr>
        <w:pStyle w:val="SingleTxtG"/>
        <w:rPr>
          <w:lang w:val="en-NZ"/>
        </w:rPr>
      </w:pPr>
      <w:r w:rsidRPr="0066149F">
        <w:rPr>
          <w:iCs/>
          <w:lang w:val="en-NZ"/>
        </w:rPr>
        <w:t>391.</w:t>
      </w:r>
      <w:r w:rsidRPr="0066149F">
        <w:rPr>
          <w:iCs/>
          <w:lang w:val="en-NZ"/>
        </w:rPr>
        <w:tab/>
      </w:r>
      <w:r w:rsidRPr="0066149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HRC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receives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complaints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unlawful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discrimination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under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HRA.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can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act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as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mediator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attempt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reach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practical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solution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satisfactory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everyone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involved.</w:t>
      </w:r>
      <w:r w:rsidR="005F4C9E">
        <w:rPr>
          <w:lang w:val="en-NZ"/>
        </w:rPr>
        <w:t xml:space="preserve"> </w:t>
      </w:r>
      <w:r w:rsidRPr="00B30BDF">
        <w:lastRenderedPageBreak/>
        <w:t>Complainants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can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also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proceed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Human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Rights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Review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Tribunal,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example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if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mediation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unsuccessful.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Tribunal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can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award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wide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range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remedies.</w:t>
      </w:r>
    </w:p>
    <w:p w14:paraId="7998F079" w14:textId="77777777" w:rsidR="0071570E" w:rsidRDefault="00886567" w:rsidP="00886567">
      <w:pPr>
        <w:pStyle w:val="SingleTxtG"/>
      </w:pPr>
      <w:r>
        <w:rPr>
          <w:iCs/>
        </w:rPr>
        <w:t>392.</w:t>
      </w:r>
      <w:r>
        <w:rPr>
          <w:iCs/>
        </w:rPr>
        <w:tab/>
      </w:r>
      <w:r>
        <w:t>The</w:t>
      </w:r>
      <w:r w:rsidR="005F4C9E">
        <w:t xml:space="preserve"> </w:t>
      </w:r>
      <w:r>
        <w:t>most</w:t>
      </w:r>
      <w:r w:rsidR="005F4C9E">
        <w:t xml:space="preserve"> </w:t>
      </w:r>
      <w:r>
        <w:t>consistently</w:t>
      </w:r>
      <w:r w:rsidR="005F4C9E">
        <w:t xml:space="preserve"> </w:t>
      </w:r>
      <w:r>
        <w:t>cited</w:t>
      </w:r>
      <w:r w:rsidR="005F4C9E">
        <w:t xml:space="preserve"> </w:t>
      </w:r>
      <w:r>
        <w:t>grounds</w:t>
      </w:r>
      <w:r w:rsidR="005F4C9E">
        <w:t xml:space="preserve"> </w:t>
      </w:r>
      <w:r>
        <w:t>of</w:t>
      </w:r>
      <w:r w:rsidR="005F4C9E">
        <w:t xml:space="preserve"> </w:t>
      </w:r>
      <w:r>
        <w:t>discrimination</w:t>
      </w:r>
      <w:r w:rsidR="005F4C9E">
        <w:t xml:space="preserve"> </w:t>
      </w:r>
      <w:r>
        <w:t>between</w:t>
      </w:r>
      <w:r w:rsidR="005F4C9E">
        <w:t xml:space="preserve"> </w:t>
      </w:r>
      <w:r>
        <w:t>2016</w:t>
      </w:r>
      <w:r w:rsidR="005F4C9E">
        <w:t xml:space="preserve"> </w:t>
      </w:r>
      <w:r>
        <w:t>and</w:t>
      </w:r>
      <w:r w:rsidR="005F4C9E">
        <w:t xml:space="preserve"> </w:t>
      </w:r>
      <w:r>
        <w:t>2021</w:t>
      </w:r>
      <w:r w:rsidR="005F4C9E">
        <w:t xml:space="preserve"> </w:t>
      </w:r>
      <w:r>
        <w:t>are</w:t>
      </w:r>
      <w:r w:rsidR="005F4C9E">
        <w:t xml:space="preserve"> </w:t>
      </w:r>
      <w:r>
        <w:t>disability,</w:t>
      </w:r>
      <w:r w:rsidR="005F4C9E">
        <w:t xml:space="preserve"> </w:t>
      </w:r>
      <w:r>
        <w:t>race-related</w:t>
      </w:r>
      <w:r w:rsidR="005F4C9E">
        <w:t xml:space="preserve"> </w:t>
      </w:r>
      <w:r>
        <w:t>(</w:t>
      </w:r>
      <w:r w:rsidRPr="009C635D">
        <w:t>any</w:t>
      </w:r>
      <w:r w:rsidR="005F4C9E">
        <w:t xml:space="preserve"> </w:t>
      </w:r>
      <w:r w:rsidRPr="009C635D">
        <w:t>of</w:t>
      </w:r>
      <w:r w:rsidR="005F4C9E">
        <w:t xml:space="preserve"> </w:t>
      </w:r>
      <w:r w:rsidRPr="009C635D">
        <w:t>the</w:t>
      </w:r>
      <w:r w:rsidR="005F4C9E">
        <w:t xml:space="preserve"> </w:t>
      </w:r>
      <w:r w:rsidRPr="009C635D">
        <w:t>three</w:t>
      </w:r>
      <w:r w:rsidR="005F4C9E">
        <w:t xml:space="preserve"> </w:t>
      </w:r>
      <w:r w:rsidRPr="009C635D">
        <w:t>prohibited</w:t>
      </w:r>
      <w:r w:rsidR="005F4C9E">
        <w:t xml:space="preserve"> </w:t>
      </w:r>
      <w:r w:rsidRPr="009C635D">
        <w:t>grounds</w:t>
      </w:r>
      <w:r w:rsidR="005F4C9E">
        <w:t xml:space="preserve"> </w:t>
      </w:r>
      <w:r w:rsidRPr="009C635D">
        <w:t>of</w:t>
      </w:r>
      <w:r w:rsidR="005F4C9E">
        <w:t xml:space="preserve"> </w:t>
      </w:r>
      <w:r w:rsidRPr="009C635D">
        <w:t>race,</w:t>
      </w:r>
      <w:r w:rsidR="005F4C9E">
        <w:t xml:space="preserve"> </w:t>
      </w:r>
      <w:r w:rsidRPr="009C635D">
        <w:t>colour,</w:t>
      </w:r>
      <w:r w:rsidR="005F4C9E">
        <w:t xml:space="preserve"> </w:t>
      </w:r>
      <w:r w:rsidRPr="009C635D">
        <w:t>or</w:t>
      </w:r>
      <w:r w:rsidR="005F4C9E">
        <w:t xml:space="preserve"> </w:t>
      </w:r>
      <w:r w:rsidRPr="009C635D">
        <w:t>ethnic</w:t>
      </w:r>
      <w:r w:rsidR="005F4C9E">
        <w:t xml:space="preserve"> </w:t>
      </w:r>
      <w:r w:rsidRPr="009C635D">
        <w:t>or</w:t>
      </w:r>
      <w:r w:rsidR="005F4C9E">
        <w:t xml:space="preserve"> </w:t>
      </w:r>
      <w:r w:rsidRPr="009C635D">
        <w:t>national</w:t>
      </w:r>
      <w:r w:rsidR="005F4C9E">
        <w:t xml:space="preserve"> </w:t>
      </w:r>
      <w:r w:rsidRPr="009C635D">
        <w:t>origin</w:t>
      </w:r>
      <w:r>
        <w:t>),</w:t>
      </w:r>
      <w:r w:rsidR="005F4C9E">
        <w:t xml:space="preserve"> </w:t>
      </w:r>
      <w:r>
        <w:t>sex</w:t>
      </w:r>
      <w:r w:rsidR="005F4C9E">
        <w:t xml:space="preserve"> </w:t>
      </w:r>
      <w:r>
        <w:t>or</w:t>
      </w:r>
      <w:r w:rsidR="005F4C9E">
        <w:t xml:space="preserve"> </w:t>
      </w:r>
      <w:r>
        <w:t>age.</w:t>
      </w:r>
      <w:r w:rsidR="005F4C9E">
        <w:t xml:space="preserve"> </w:t>
      </w:r>
      <w:r>
        <w:t>Between</w:t>
      </w:r>
      <w:r w:rsidR="005F4C9E">
        <w:t xml:space="preserve"> </w:t>
      </w:r>
      <w:r>
        <w:t>2016</w:t>
      </w:r>
      <w:r w:rsidR="005F4C9E">
        <w:t xml:space="preserve"> </w:t>
      </w:r>
      <w:r>
        <w:t>and</w:t>
      </w:r>
      <w:r w:rsidR="005F4C9E">
        <w:t xml:space="preserve"> </w:t>
      </w:r>
      <w:r>
        <w:t>2021,</w:t>
      </w:r>
      <w:r w:rsidR="005F4C9E">
        <w:t xml:space="preserve"> </w:t>
      </w:r>
      <w:r>
        <w:t>the</w:t>
      </w:r>
      <w:r w:rsidR="005F4C9E">
        <w:t xml:space="preserve"> </w:t>
      </w:r>
      <w:r>
        <w:t>race-related</w:t>
      </w:r>
      <w:r w:rsidR="005F4C9E">
        <w:t xml:space="preserve"> </w:t>
      </w:r>
      <w:r>
        <w:t>complaints</w:t>
      </w:r>
      <w:r w:rsidR="005F4C9E">
        <w:t xml:space="preserve"> </w:t>
      </w:r>
      <w:r>
        <w:t>ranged</w:t>
      </w:r>
      <w:r w:rsidR="005F4C9E">
        <w:t xml:space="preserve"> </w:t>
      </w:r>
      <w:r>
        <w:t>from</w:t>
      </w:r>
      <w:r w:rsidR="005F4C9E">
        <w:t xml:space="preserve"> </w:t>
      </w:r>
      <w:r>
        <w:t>354</w:t>
      </w:r>
      <w:r w:rsidR="005F4C9E">
        <w:t xml:space="preserve"> </w:t>
      </w:r>
      <w:r>
        <w:t>to</w:t>
      </w:r>
      <w:r w:rsidR="005F4C9E">
        <w:t xml:space="preserve"> </w:t>
      </w:r>
      <w:r>
        <w:t>426</w:t>
      </w:r>
      <w:r w:rsidR="005F4C9E">
        <w:t xml:space="preserve"> </w:t>
      </w:r>
      <w:r>
        <w:t>per</w:t>
      </w:r>
      <w:r w:rsidR="005F4C9E">
        <w:t xml:space="preserve"> </w:t>
      </w:r>
      <w:r>
        <w:t>year.</w:t>
      </w:r>
      <w:r w:rsidR="005F4C9E">
        <w:t xml:space="preserve"> </w:t>
      </w:r>
      <w:r w:rsidRPr="007E7037">
        <w:t>See</w:t>
      </w:r>
      <w:r w:rsidR="005F4C9E">
        <w:t xml:space="preserve"> </w:t>
      </w:r>
      <w:r w:rsidRPr="007E7037">
        <w:t>Table</w:t>
      </w:r>
      <w:r w:rsidR="005F4C9E">
        <w:t xml:space="preserve"> </w:t>
      </w:r>
      <w:r w:rsidRPr="007E7037">
        <w:t>28</w:t>
      </w:r>
      <w:r w:rsidR="005F4C9E">
        <w:t xml:space="preserve"> </w:t>
      </w:r>
      <w:r>
        <w:t>in</w:t>
      </w:r>
      <w:r w:rsidR="005F4C9E">
        <w:t xml:space="preserve"> </w:t>
      </w:r>
      <w:r>
        <w:t>Annex</w:t>
      </w:r>
      <w:r w:rsidR="005F4C9E">
        <w:t xml:space="preserve"> </w:t>
      </w:r>
      <w:r>
        <w:t>4.</w:t>
      </w:r>
    </w:p>
    <w:p w14:paraId="041ABE72" w14:textId="77777777" w:rsidR="0071570E" w:rsidRDefault="00886567" w:rsidP="00886567">
      <w:pPr>
        <w:pStyle w:val="SingleTxtG"/>
      </w:pPr>
      <w:r>
        <w:rPr>
          <w:iCs/>
        </w:rPr>
        <w:t>393.</w:t>
      </w:r>
      <w:r>
        <w:rPr>
          <w:iCs/>
        </w:rPr>
        <w:tab/>
      </w:r>
      <w:r w:rsidRPr="009C635D">
        <w:t>In</w:t>
      </w:r>
      <w:r w:rsidR="005F4C9E">
        <w:t xml:space="preserve"> </w:t>
      </w:r>
      <w:r w:rsidRPr="009C635D">
        <w:t>the</w:t>
      </w:r>
      <w:r w:rsidR="005F4C9E">
        <w:t xml:space="preserve"> </w:t>
      </w:r>
      <w:r w:rsidRPr="009C635D">
        <w:t>2020</w:t>
      </w:r>
      <w:r w:rsidR="0071570E">
        <w:t>–</w:t>
      </w:r>
      <w:r w:rsidRPr="009C635D">
        <w:t>21</w:t>
      </w:r>
      <w:r w:rsidR="005F4C9E">
        <w:t xml:space="preserve"> </w:t>
      </w:r>
      <w:r w:rsidRPr="009C635D">
        <w:t>year,</w:t>
      </w:r>
      <w:r w:rsidR="005F4C9E">
        <w:t xml:space="preserve"> </w:t>
      </w:r>
      <w:r w:rsidRPr="009C635D">
        <w:t>the</w:t>
      </w:r>
      <w:r w:rsidR="005F4C9E">
        <w:t xml:space="preserve"> </w:t>
      </w:r>
      <w:r>
        <w:t>HRC</w:t>
      </w:r>
      <w:r w:rsidR="005F4C9E">
        <w:t xml:space="preserve"> </w:t>
      </w:r>
      <w:r w:rsidRPr="009C635D">
        <w:t>closed</w:t>
      </w:r>
      <w:r w:rsidR="005F4C9E">
        <w:t xml:space="preserve"> </w:t>
      </w:r>
      <w:r w:rsidRPr="009C635D">
        <w:t>4955</w:t>
      </w:r>
      <w:r w:rsidR="005F4C9E">
        <w:t xml:space="preserve"> </w:t>
      </w:r>
      <w:r w:rsidRPr="009C635D">
        <w:t>enquiries</w:t>
      </w:r>
      <w:r w:rsidR="005F4C9E">
        <w:t xml:space="preserve"> </w:t>
      </w:r>
      <w:r w:rsidRPr="009C635D">
        <w:t>and</w:t>
      </w:r>
      <w:r w:rsidR="005F4C9E">
        <w:t xml:space="preserve"> </w:t>
      </w:r>
      <w:r w:rsidRPr="009C635D">
        <w:t>complaints</w:t>
      </w:r>
      <w:r>
        <w:t>.</w:t>
      </w:r>
      <w:r w:rsidR="005F4C9E">
        <w:t xml:space="preserve"> </w:t>
      </w:r>
      <w:r>
        <w:t>O</w:t>
      </w:r>
      <w:r w:rsidRPr="009C635D">
        <w:t>f</w:t>
      </w:r>
      <w:r w:rsidR="005F4C9E">
        <w:t xml:space="preserve"> </w:t>
      </w:r>
      <w:r w:rsidRPr="009C635D">
        <w:t>these,</w:t>
      </w:r>
      <w:r w:rsidR="005F4C9E">
        <w:t xml:space="preserve"> </w:t>
      </w:r>
      <w:r w:rsidRPr="009C635D">
        <w:t>1426</w:t>
      </w:r>
      <w:r w:rsidR="005F4C9E">
        <w:t xml:space="preserve"> </w:t>
      </w:r>
      <w:r w:rsidRPr="009C635D">
        <w:t>were</w:t>
      </w:r>
      <w:r w:rsidR="005F4C9E">
        <w:t xml:space="preserve"> </w:t>
      </w:r>
      <w:r w:rsidRPr="009C635D">
        <w:t>complaints</w:t>
      </w:r>
      <w:r w:rsidR="005F4C9E">
        <w:t xml:space="preserve"> </w:t>
      </w:r>
      <w:r w:rsidRPr="009C635D">
        <w:t>alleging</w:t>
      </w:r>
      <w:r w:rsidR="005F4C9E">
        <w:t xml:space="preserve"> </w:t>
      </w:r>
      <w:r w:rsidRPr="009C635D">
        <w:t>unlawful</w:t>
      </w:r>
      <w:r w:rsidR="005F4C9E">
        <w:t xml:space="preserve"> </w:t>
      </w:r>
      <w:r>
        <w:t>discrimination,</w:t>
      </w:r>
      <w:r w:rsidR="005F4C9E">
        <w:t xml:space="preserve"> </w:t>
      </w:r>
      <w:r>
        <w:t>with</w:t>
      </w:r>
      <w:r w:rsidR="005F4C9E">
        <w:t xml:space="preserve"> </w:t>
      </w:r>
      <w:r>
        <w:t>389</w:t>
      </w:r>
      <w:r w:rsidR="005F4C9E">
        <w:t xml:space="preserve"> </w:t>
      </w:r>
      <w:r>
        <w:t>specifically</w:t>
      </w:r>
      <w:r w:rsidR="005F4C9E">
        <w:t xml:space="preserve"> </w:t>
      </w:r>
      <w:r>
        <w:t>race-related.</w:t>
      </w:r>
    </w:p>
    <w:p w14:paraId="18D65F6F" w14:textId="11C72DB9" w:rsidR="0071570E" w:rsidRDefault="00886567" w:rsidP="00886567">
      <w:pPr>
        <w:pStyle w:val="SingleTxtG"/>
        <w:rPr>
          <w:lang w:val="en-NZ"/>
        </w:rPr>
      </w:pPr>
      <w:r w:rsidRPr="0066149F">
        <w:rPr>
          <w:iCs/>
          <w:lang w:val="en-NZ"/>
        </w:rPr>
        <w:t>394.</w:t>
      </w:r>
      <w:r w:rsidRPr="0066149F">
        <w:rPr>
          <w:iCs/>
          <w:lang w:val="en-NZ"/>
        </w:rPr>
        <w:tab/>
      </w:r>
      <w:r w:rsidRPr="0066149F">
        <w:rPr>
          <w:lang w:val="en-NZ"/>
        </w:rPr>
        <w:t>Racial</w:t>
      </w:r>
      <w:r w:rsidR="005F4C9E">
        <w:rPr>
          <w:lang w:val="en-NZ"/>
        </w:rPr>
        <w:t xml:space="preserve"> </w:t>
      </w:r>
      <w:r w:rsidRPr="00B30BDF">
        <w:t>harassment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(section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63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HRA)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complaints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HRC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discussed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above</w:t>
      </w:r>
      <w:r w:rsidR="005F4C9E">
        <w:rPr>
          <w:lang w:val="en-NZ"/>
        </w:rPr>
        <w:t xml:space="preserve"> </w:t>
      </w:r>
      <w:r w:rsidRPr="0066149F">
        <w:rPr>
          <w:lang w:val="en-NZ"/>
        </w:rPr>
        <w:t>(</w:t>
      </w:r>
      <w:r>
        <w:rPr>
          <w:lang w:val="en-NZ"/>
        </w:rPr>
        <w:t>see</w:t>
      </w:r>
      <w:r w:rsidR="005F4C9E">
        <w:rPr>
          <w:lang w:val="en-NZ"/>
        </w:rPr>
        <w:t xml:space="preserve"> </w:t>
      </w:r>
      <w:r>
        <w:rPr>
          <w:lang w:val="en-NZ"/>
        </w:rPr>
        <w:t>paragraph</w:t>
      </w:r>
      <w:r w:rsidR="005F4C9E">
        <w:rPr>
          <w:lang w:val="en-NZ"/>
        </w:rPr>
        <w:t xml:space="preserve"> </w:t>
      </w:r>
      <w:r>
        <w:rPr>
          <w:lang w:val="en-NZ"/>
        </w:rPr>
        <w:t>128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Table</w:t>
      </w:r>
      <w:r w:rsidR="005F4C9E">
        <w:rPr>
          <w:lang w:val="en-NZ"/>
        </w:rPr>
        <w:t xml:space="preserve"> </w:t>
      </w:r>
      <w:r>
        <w:rPr>
          <w:lang w:val="en-NZ"/>
        </w:rPr>
        <w:t>27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Annex</w:t>
      </w:r>
      <w:r w:rsidR="005F4C9E">
        <w:rPr>
          <w:lang w:val="en-NZ"/>
        </w:rPr>
        <w:t xml:space="preserve"> </w:t>
      </w:r>
      <w:r>
        <w:rPr>
          <w:lang w:val="en-NZ"/>
        </w:rPr>
        <w:t>4</w:t>
      </w:r>
      <w:r w:rsidRPr="0066149F">
        <w:rPr>
          <w:lang w:val="en-NZ"/>
        </w:rPr>
        <w:t>).</w:t>
      </w:r>
    </w:p>
    <w:p w14:paraId="791811C6" w14:textId="77777777" w:rsidR="0071570E" w:rsidRDefault="00886567" w:rsidP="0071570E">
      <w:pPr>
        <w:pStyle w:val="H4G"/>
      </w:pPr>
      <w:r>
        <w:tab/>
      </w:r>
      <w:r>
        <w:tab/>
      </w:r>
      <w:r w:rsidRPr="00DA099A">
        <w:t>Office</w:t>
      </w:r>
      <w:r w:rsidR="005F4C9E">
        <w:t xml:space="preserve"> </w:t>
      </w:r>
      <w:r w:rsidRPr="00DA099A">
        <w:t>of</w:t>
      </w:r>
      <w:r w:rsidR="005F4C9E">
        <w:t xml:space="preserve"> </w:t>
      </w:r>
      <w:r w:rsidRPr="00DA099A">
        <w:t>Human</w:t>
      </w:r>
      <w:r w:rsidR="005F4C9E">
        <w:t xml:space="preserve"> </w:t>
      </w:r>
      <w:r w:rsidRPr="00DA099A">
        <w:t>Rights</w:t>
      </w:r>
      <w:r w:rsidR="005F4C9E">
        <w:t xml:space="preserve"> </w:t>
      </w:r>
      <w:r w:rsidRPr="00DA099A">
        <w:t>Proceedings</w:t>
      </w:r>
    </w:p>
    <w:p w14:paraId="5A476E4C" w14:textId="7317F4D2" w:rsidR="00886567" w:rsidRPr="006D68AC" w:rsidRDefault="00886567" w:rsidP="00886567">
      <w:pPr>
        <w:pStyle w:val="SingleTxtG"/>
      </w:pPr>
      <w:r w:rsidRPr="006D68AC">
        <w:rPr>
          <w:iCs/>
        </w:rPr>
        <w:t>395.</w:t>
      </w:r>
      <w:r w:rsidRPr="006D68AC">
        <w:rPr>
          <w:iCs/>
        </w:rPr>
        <w:tab/>
      </w:r>
      <w:r w:rsidRPr="006D68AC">
        <w:t>The</w:t>
      </w:r>
      <w:r w:rsidR="005F4C9E">
        <w:t xml:space="preserve"> </w:t>
      </w:r>
      <w:r w:rsidRPr="006D68AC">
        <w:t>Office</w:t>
      </w:r>
      <w:r w:rsidR="005F4C9E">
        <w:t xml:space="preserve"> </w:t>
      </w:r>
      <w:r w:rsidRPr="006D68AC">
        <w:t>of</w:t>
      </w:r>
      <w:r w:rsidR="005F4C9E">
        <w:t xml:space="preserve"> </w:t>
      </w:r>
      <w:r w:rsidRPr="006D68AC">
        <w:t>Human</w:t>
      </w:r>
      <w:r w:rsidR="005F4C9E">
        <w:t xml:space="preserve"> </w:t>
      </w:r>
      <w:r w:rsidRPr="006D68AC">
        <w:t>Rights</w:t>
      </w:r>
      <w:r w:rsidR="005F4C9E">
        <w:t xml:space="preserve"> </w:t>
      </w:r>
      <w:r w:rsidRPr="006D68AC">
        <w:t>Proceedings</w:t>
      </w:r>
      <w:r w:rsidR="005F4C9E">
        <w:t xml:space="preserve"> </w:t>
      </w:r>
      <w:r w:rsidRPr="006D68AC">
        <w:t>(</w:t>
      </w:r>
      <w:r>
        <w:t>the</w:t>
      </w:r>
      <w:r w:rsidR="005F4C9E">
        <w:t xml:space="preserve"> </w:t>
      </w:r>
      <w:r w:rsidRPr="006D68AC">
        <w:t>Office)</w:t>
      </w:r>
      <w:r w:rsidR="005F4C9E">
        <w:t xml:space="preserve"> </w:t>
      </w:r>
      <w:r w:rsidRPr="006D68AC">
        <w:t>is</w:t>
      </w:r>
      <w:r w:rsidR="005F4C9E">
        <w:t xml:space="preserve"> </w:t>
      </w:r>
      <w:r w:rsidRPr="006D68AC">
        <w:t>an</w:t>
      </w:r>
      <w:r w:rsidR="005F4C9E">
        <w:t xml:space="preserve"> </w:t>
      </w:r>
      <w:r w:rsidRPr="006D68AC">
        <w:t>independent</w:t>
      </w:r>
      <w:r w:rsidR="005F4C9E">
        <w:t xml:space="preserve"> </w:t>
      </w:r>
      <w:r w:rsidRPr="006D68AC">
        <w:t>part</w:t>
      </w:r>
      <w:r w:rsidR="005F4C9E">
        <w:t xml:space="preserve"> </w:t>
      </w:r>
      <w:r>
        <w:t>of</w:t>
      </w:r>
      <w:r w:rsidR="005F4C9E">
        <w:t xml:space="preserve"> </w:t>
      </w:r>
      <w:r w:rsidRPr="006D68AC">
        <w:t>the</w:t>
      </w:r>
      <w:r w:rsidR="005F4C9E">
        <w:t xml:space="preserve"> </w:t>
      </w:r>
      <w:r>
        <w:t>HRC</w:t>
      </w:r>
      <w:r w:rsidRPr="006D68AC">
        <w:t>.</w:t>
      </w:r>
      <w:r w:rsidR="005F4C9E">
        <w:t xml:space="preserve"> </w:t>
      </w:r>
      <w:r>
        <w:t>Its</w:t>
      </w:r>
      <w:r w:rsidR="005F4C9E">
        <w:t xml:space="preserve"> </w:t>
      </w:r>
      <w:r w:rsidRPr="006D68AC">
        <w:t>Director</w:t>
      </w:r>
      <w:r w:rsidR="0071570E">
        <w:t>’</w:t>
      </w:r>
      <w:r w:rsidRPr="006D68AC">
        <w:t>s</w:t>
      </w:r>
      <w:r w:rsidR="005F4C9E">
        <w:t xml:space="preserve"> </w:t>
      </w:r>
      <w:r w:rsidRPr="006D68AC">
        <w:t>statutory</w:t>
      </w:r>
      <w:r w:rsidR="005F4C9E">
        <w:t xml:space="preserve"> </w:t>
      </w:r>
      <w:r w:rsidRPr="006D68AC">
        <w:t>role</w:t>
      </w:r>
      <w:r w:rsidR="005F4C9E">
        <w:t xml:space="preserve"> </w:t>
      </w:r>
      <w:r w:rsidRPr="006D68AC">
        <w:t>under</w:t>
      </w:r>
      <w:r w:rsidR="005F4C9E">
        <w:t xml:space="preserve"> </w:t>
      </w:r>
      <w:r w:rsidRPr="006D68AC">
        <w:t>the</w:t>
      </w:r>
      <w:r w:rsidR="005F4C9E">
        <w:t xml:space="preserve"> </w:t>
      </w:r>
      <w:r>
        <w:t>HRA</w:t>
      </w:r>
      <w:r w:rsidR="005F4C9E">
        <w:t xml:space="preserve"> </w:t>
      </w:r>
      <w:r w:rsidRPr="006D68AC">
        <w:t>includes</w:t>
      </w:r>
      <w:r w:rsidR="005F4C9E">
        <w:t xml:space="preserve"> </w:t>
      </w:r>
      <w:r w:rsidRPr="006D68AC">
        <w:t>receiving,</w:t>
      </w:r>
      <w:r w:rsidR="005F4C9E">
        <w:t xml:space="preserve"> </w:t>
      </w:r>
      <w:r w:rsidRPr="006D68AC">
        <w:t>assessing,</w:t>
      </w:r>
      <w:r w:rsidR="005F4C9E">
        <w:t xml:space="preserve"> </w:t>
      </w:r>
      <w:r w:rsidRPr="006D68AC">
        <w:t>and</w:t>
      </w:r>
      <w:r w:rsidR="005F4C9E">
        <w:t xml:space="preserve"> </w:t>
      </w:r>
      <w:r w:rsidRPr="006D68AC">
        <w:t>making</w:t>
      </w:r>
      <w:r w:rsidR="005F4C9E">
        <w:t xml:space="preserve"> </w:t>
      </w:r>
      <w:r w:rsidRPr="006D68AC">
        <w:t>decisions</w:t>
      </w:r>
      <w:r w:rsidR="005F4C9E">
        <w:t xml:space="preserve"> </w:t>
      </w:r>
      <w:r w:rsidRPr="006D68AC">
        <w:t>on</w:t>
      </w:r>
      <w:r w:rsidR="005F4C9E">
        <w:t xml:space="preserve"> </w:t>
      </w:r>
      <w:r w:rsidRPr="006D68AC">
        <w:t>applications</w:t>
      </w:r>
      <w:r w:rsidR="005F4C9E">
        <w:t xml:space="preserve"> </w:t>
      </w:r>
      <w:r w:rsidRPr="006D68AC">
        <w:t>for</w:t>
      </w:r>
      <w:r w:rsidR="005F4C9E">
        <w:t xml:space="preserve"> </w:t>
      </w:r>
      <w:r w:rsidRPr="006D68AC">
        <w:t>free</w:t>
      </w:r>
      <w:r w:rsidR="005F4C9E">
        <w:t xml:space="preserve"> </w:t>
      </w:r>
      <w:r w:rsidRPr="006D68AC">
        <w:t>legal</w:t>
      </w:r>
      <w:r w:rsidR="005F4C9E">
        <w:t xml:space="preserve"> </w:t>
      </w:r>
      <w:r w:rsidRPr="006D68AC">
        <w:t>representation</w:t>
      </w:r>
      <w:r w:rsidR="005F4C9E">
        <w:t xml:space="preserve"> </w:t>
      </w:r>
      <w:r w:rsidRPr="006D68AC">
        <w:t>from</w:t>
      </w:r>
      <w:r w:rsidR="005F4C9E">
        <w:t xml:space="preserve"> </w:t>
      </w:r>
      <w:r w:rsidRPr="006D68AC">
        <w:t>people</w:t>
      </w:r>
      <w:r w:rsidR="005F4C9E">
        <w:t xml:space="preserve"> </w:t>
      </w:r>
      <w:r w:rsidRPr="006D68AC">
        <w:t>who</w:t>
      </w:r>
      <w:r w:rsidR="005F4C9E">
        <w:t xml:space="preserve"> </w:t>
      </w:r>
      <w:r w:rsidRPr="006D68AC">
        <w:t>wish</w:t>
      </w:r>
      <w:r w:rsidR="005F4C9E">
        <w:t xml:space="preserve"> </w:t>
      </w:r>
      <w:r w:rsidRPr="006D68AC">
        <w:t>to</w:t>
      </w:r>
      <w:r w:rsidR="005F4C9E">
        <w:t xml:space="preserve"> </w:t>
      </w:r>
      <w:r w:rsidRPr="006D68AC">
        <w:t>take</w:t>
      </w:r>
      <w:r w:rsidR="005F4C9E">
        <w:t xml:space="preserve"> </w:t>
      </w:r>
      <w:r w:rsidRPr="006D68AC">
        <w:t>proceedings</w:t>
      </w:r>
      <w:r w:rsidR="005F4C9E">
        <w:t xml:space="preserve"> </w:t>
      </w:r>
      <w:r w:rsidRPr="006D68AC">
        <w:t>in</w:t>
      </w:r>
      <w:r w:rsidR="005F4C9E">
        <w:t xml:space="preserve"> </w:t>
      </w:r>
      <w:r w:rsidRPr="006D68AC">
        <w:t>the</w:t>
      </w:r>
      <w:r w:rsidR="005F4C9E">
        <w:t xml:space="preserve"> </w:t>
      </w:r>
      <w:r>
        <w:t>Human</w:t>
      </w:r>
      <w:r w:rsidR="005F4C9E">
        <w:t xml:space="preserve"> </w:t>
      </w:r>
      <w:r>
        <w:t>Rights</w:t>
      </w:r>
      <w:r w:rsidR="005F4C9E">
        <w:t xml:space="preserve"> </w:t>
      </w:r>
      <w:r>
        <w:t>Review</w:t>
      </w:r>
      <w:r w:rsidR="005F4C9E">
        <w:t xml:space="preserve"> </w:t>
      </w:r>
      <w:r w:rsidRPr="006D68AC">
        <w:t>Tribunal</w:t>
      </w:r>
      <w:r w:rsidR="005F4C9E">
        <w:t xml:space="preserve"> </w:t>
      </w:r>
      <w:r w:rsidRPr="006D68AC">
        <w:t>if</w:t>
      </w:r>
      <w:r w:rsidR="005F4C9E">
        <w:t xml:space="preserve"> </w:t>
      </w:r>
      <w:r w:rsidRPr="006D68AC">
        <w:t>their</w:t>
      </w:r>
      <w:r w:rsidR="005F4C9E">
        <w:t xml:space="preserve"> </w:t>
      </w:r>
      <w:r w:rsidRPr="006D68AC">
        <w:t>complaint</w:t>
      </w:r>
      <w:r w:rsidR="005F4C9E">
        <w:t xml:space="preserve"> </w:t>
      </w:r>
      <w:r w:rsidRPr="006D68AC">
        <w:t>to</w:t>
      </w:r>
      <w:r w:rsidR="005F4C9E">
        <w:t xml:space="preserve"> </w:t>
      </w:r>
      <w:r w:rsidRPr="006D68AC">
        <w:t>the</w:t>
      </w:r>
      <w:r w:rsidR="005F4C9E">
        <w:t xml:space="preserve"> </w:t>
      </w:r>
      <w:r>
        <w:t>HRC</w:t>
      </w:r>
      <w:r w:rsidR="005F4C9E">
        <w:t xml:space="preserve"> </w:t>
      </w:r>
      <w:r w:rsidRPr="006D68AC">
        <w:t>has</w:t>
      </w:r>
      <w:r w:rsidR="005F4C9E">
        <w:t xml:space="preserve"> </w:t>
      </w:r>
      <w:r w:rsidRPr="006D68AC">
        <w:t>not</w:t>
      </w:r>
      <w:r w:rsidR="005F4C9E">
        <w:t xml:space="preserve"> </w:t>
      </w:r>
      <w:r w:rsidRPr="006D68AC">
        <w:t>been</w:t>
      </w:r>
      <w:r w:rsidR="005F4C9E">
        <w:t xml:space="preserve"> </w:t>
      </w:r>
      <w:r w:rsidRPr="006D68AC">
        <w:t>resolved</w:t>
      </w:r>
      <w:r w:rsidR="005F4C9E">
        <w:t xml:space="preserve"> </w:t>
      </w:r>
      <w:r w:rsidRPr="006D68AC">
        <w:t>through</w:t>
      </w:r>
      <w:r w:rsidR="005F4C9E">
        <w:t xml:space="preserve"> </w:t>
      </w:r>
      <w:r w:rsidRPr="006D68AC">
        <w:t>its</w:t>
      </w:r>
      <w:r w:rsidR="005F4C9E">
        <w:t xml:space="preserve"> </w:t>
      </w:r>
      <w:r w:rsidRPr="006D68AC">
        <w:t>dispute</w:t>
      </w:r>
      <w:r w:rsidR="005F4C9E">
        <w:t xml:space="preserve"> </w:t>
      </w:r>
      <w:r w:rsidRPr="006D68AC">
        <w:t>resolution</w:t>
      </w:r>
      <w:r w:rsidR="005F4C9E">
        <w:t xml:space="preserve"> </w:t>
      </w:r>
      <w:r w:rsidRPr="006D68AC">
        <w:t>processes.</w:t>
      </w:r>
    </w:p>
    <w:p w14:paraId="015F4210" w14:textId="18F3FE42" w:rsidR="00886567" w:rsidRPr="006D68AC" w:rsidRDefault="00886567" w:rsidP="00886567">
      <w:pPr>
        <w:pStyle w:val="SingleTxtG"/>
      </w:pPr>
      <w:r w:rsidRPr="006D68AC">
        <w:rPr>
          <w:iCs/>
        </w:rPr>
        <w:t>396.</w:t>
      </w:r>
      <w:r w:rsidRPr="006D68AC">
        <w:rPr>
          <w:iCs/>
        </w:rPr>
        <w:tab/>
      </w:r>
      <w:r w:rsidRPr="006D68AC">
        <w:t>If</w:t>
      </w:r>
      <w:r w:rsidR="005F4C9E">
        <w:t xml:space="preserve"> </w:t>
      </w:r>
      <w:r w:rsidRPr="006D68AC">
        <w:t>a</w:t>
      </w:r>
      <w:r w:rsidR="005F4C9E">
        <w:t xml:space="preserve"> </w:t>
      </w:r>
      <w:r w:rsidRPr="006D68AC">
        <w:t>decision</w:t>
      </w:r>
      <w:r w:rsidR="005F4C9E">
        <w:t xml:space="preserve"> </w:t>
      </w:r>
      <w:r w:rsidRPr="006D68AC">
        <w:t>is</w:t>
      </w:r>
      <w:r w:rsidR="005F4C9E">
        <w:t xml:space="preserve"> </w:t>
      </w:r>
      <w:r w:rsidRPr="006D68AC">
        <w:t>made</w:t>
      </w:r>
      <w:r w:rsidR="005F4C9E">
        <w:t xml:space="preserve"> </w:t>
      </w:r>
      <w:r w:rsidRPr="006D68AC">
        <w:t>to</w:t>
      </w:r>
      <w:r w:rsidR="005F4C9E">
        <w:t xml:space="preserve"> </w:t>
      </w:r>
      <w:r w:rsidRPr="006D68AC">
        <w:t>provide</w:t>
      </w:r>
      <w:r w:rsidR="005F4C9E">
        <w:t xml:space="preserve"> </w:t>
      </w:r>
      <w:r w:rsidRPr="006D68AC">
        <w:t>free</w:t>
      </w:r>
      <w:r w:rsidR="005F4C9E">
        <w:t xml:space="preserve"> </w:t>
      </w:r>
      <w:r w:rsidRPr="006D68AC">
        <w:t>legal</w:t>
      </w:r>
      <w:r w:rsidR="005F4C9E">
        <w:t xml:space="preserve"> </w:t>
      </w:r>
      <w:r w:rsidRPr="006D68AC">
        <w:t>representation,</w:t>
      </w:r>
      <w:r w:rsidR="005F4C9E">
        <w:t xml:space="preserve"> </w:t>
      </w:r>
      <w:r w:rsidRPr="006D68AC">
        <w:t>the</w:t>
      </w:r>
      <w:r w:rsidR="005F4C9E">
        <w:t xml:space="preserve"> </w:t>
      </w:r>
      <w:r w:rsidRPr="006D68AC">
        <w:t>Office</w:t>
      </w:r>
      <w:r w:rsidR="005F4C9E">
        <w:t xml:space="preserve"> </w:t>
      </w:r>
      <w:r w:rsidRPr="006D68AC">
        <w:t>will</w:t>
      </w:r>
      <w:r w:rsidR="005F4C9E">
        <w:t xml:space="preserve"> </w:t>
      </w:r>
      <w:r w:rsidRPr="006D68AC">
        <w:t>act</w:t>
      </w:r>
      <w:r w:rsidR="005F4C9E">
        <w:t xml:space="preserve"> </w:t>
      </w:r>
      <w:r w:rsidRPr="006D68AC">
        <w:t>as</w:t>
      </w:r>
      <w:r w:rsidR="005F4C9E">
        <w:t xml:space="preserve"> </w:t>
      </w:r>
      <w:r w:rsidRPr="006D68AC">
        <w:t>the</w:t>
      </w:r>
      <w:r w:rsidR="005F4C9E">
        <w:t xml:space="preserve"> </w:t>
      </w:r>
      <w:r w:rsidRPr="006D68AC">
        <w:t>applicant</w:t>
      </w:r>
      <w:r w:rsidR="0071570E">
        <w:t>’</w:t>
      </w:r>
      <w:r w:rsidRPr="006D68AC">
        <w:t>s</w:t>
      </w:r>
      <w:r w:rsidR="005F4C9E">
        <w:t xml:space="preserve"> </w:t>
      </w:r>
      <w:r w:rsidRPr="006D68AC">
        <w:t>lawyers.</w:t>
      </w:r>
    </w:p>
    <w:p w14:paraId="3E761B3B" w14:textId="2E171789" w:rsidR="00886567" w:rsidRDefault="00886567" w:rsidP="00886567">
      <w:pPr>
        <w:pStyle w:val="SingleTxtG"/>
      </w:pPr>
      <w:r>
        <w:rPr>
          <w:iCs/>
        </w:rPr>
        <w:t>397.</w:t>
      </w:r>
      <w:r>
        <w:rPr>
          <w:iCs/>
        </w:rPr>
        <w:tab/>
      </w:r>
      <w:r w:rsidRPr="006D68AC">
        <w:t>The</w:t>
      </w:r>
      <w:r w:rsidR="005F4C9E">
        <w:t xml:space="preserve"> </w:t>
      </w:r>
      <w:r w:rsidRPr="006D68AC">
        <w:t>data</w:t>
      </w:r>
      <w:r w:rsidR="005F4C9E">
        <w:t xml:space="preserve"> </w:t>
      </w:r>
      <w:r w:rsidRPr="006D68AC">
        <w:t>provided</w:t>
      </w:r>
      <w:r w:rsidR="005F4C9E">
        <w:t xml:space="preserve"> </w:t>
      </w:r>
      <w:r w:rsidRPr="006D68AC">
        <w:t>(see</w:t>
      </w:r>
      <w:r w:rsidR="005F4C9E">
        <w:t xml:space="preserve"> </w:t>
      </w:r>
      <w:r>
        <w:t>Table</w:t>
      </w:r>
      <w:r w:rsidR="005F4C9E">
        <w:t xml:space="preserve"> </w:t>
      </w:r>
      <w:r>
        <w:t>25</w:t>
      </w:r>
      <w:r w:rsidR="005F4C9E">
        <w:t xml:space="preserve"> </w:t>
      </w:r>
      <w:r>
        <w:t>in</w:t>
      </w:r>
      <w:r w:rsidR="005F4C9E">
        <w:t xml:space="preserve"> </w:t>
      </w:r>
      <w:r>
        <w:t>Annex</w:t>
      </w:r>
      <w:r w:rsidR="005F4C9E">
        <w:t xml:space="preserve"> </w:t>
      </w:r>
      <w:r>
        <w:t>4</w:t>
      </w:r>
      <w:r w:rsidRPr="006D68AC">
        <w:t>)</w:t>
      </w:r>
      <w:r w:rsidR="005F4C9E">
        <w:t xml:space="preserve"> </w:t>
      </w:r>
      <w:r w:rsidRPr="006D68AC">
        <w:t>shows</w:t>
      </w:r>
      <w:r w:rsidR="005F4C9E">
        <w:t xml:space="preserve"> </w:t>
      </w:r>
      <w:r w:rsidRPr="006D68AC">
        <w:t>the</w:t>
      </w:r>
      <w:r w:rsidR="005F4C9E">
        <w:t xml:space="preserve"> </w:t>
      </w:r>
      <w:r w:rsidRPr="006D68AC">
        <w:t>decisions</w:t>
      </w:r>
      <w:r w:rsidR="005F4C9E">
        <w:t xml:space="preserve"> </w:t>
      </w:r>
      <w:r w:rsidRPr="006D68AC">
        <w:t>made</w:t>
      </w:r>
      <w:r w:rsidR="005F4C9E">
        <w:t xml:space="preserve"> </w:t>
      </w:r>
      <w:r w:rsidRPr="006D68AC">
        <w:t>by</w:t>
      </w:r>
      <w:r w:rsidR="005F4C9E">
        <w:t xml:space="preserve"> </w:t>
      </w:r>
      <w:r w:rsidRPr="006D68AC">
        <w:t>the</w:t>
      </w:r>
      <w:r w:rsidR="005F4C9E">
        <w:t xml:space="preserve"> </w:t>
      </w:r>
      <w:r w:rsidRPr="006D68AC">
        <w:t>Director</w:t>
      </w:r>
      <w:r w:rsidR="005F4C9E">
        <w:t xml:space="preserve"> </w:t>
      </w:r>
      <w:r>
        <w:t>from</w:t>
      </w:r>
      <w:r w:rsidR="005F4C9E">
        <w:t xml:space="preserve"> </w:t>
      </w:r>
      <w:r w:rsidRPr="006D68AC">
        <w:t>2016</w:t>
      </w:r>
      <w:r w:rsidR="005F4C9E">
        <w:t xml:space="preserve"> </w:t>
      </w:r>
      <w:r w:rsidRPr="006D68AC">
        <w:t>to</w:t>
      </w:r>
      <w:r w:rsidR="005F4C9E">
        <w:t xml:space="preserve"> </w:t>
      </w:r>
      <w:r>
        <w:t>2021</w:t>
      </w:r>
      <w:r w:rsidRPr="006D68AC">
        <w:t>,</w:t>
      </w:r>
      <w:r w:rsidR="005F4C9E">
        <w:t xml:space="preserve"> </w:t>
      </w:r>
      <w:r w:rsidRPr="006D68AC">
        <w:t>where</w:t>
      </w:r>
      <w:r w:rsidR="005F4C9E">
        <w:t xml:space="preserve"> </w:t>
      </w:r>
      <w:r w:rsidRPr="006D68AC">
        <w:t>applicants</w:t>
      </w:r>
      <w:r w:rsidR="005F4C9E">
        <w:t xml:space="preserve"> </w:t>
      </w:r>
      <w:r w:rsidRPr="006D68AC">
        <w:t>have</w:t>
      </w:r>
      <w:r w:rsidR="005F4C9E">
        <w:t xml:space="preserve"> </w:t>
      </w:r>
      <w:r w:rsidRPr="006D68AC">
        <w:t>relied</w:t>
      </w:r>
      <w:r w:rsidR="005F4C9E">
        <w:t xml:space="preserve"> </w:t>
      </w:r>
      <w:r w:rsidRPr="006D68AC">
        <w:t>on</w:t>
      </w:r>
      <w:r w:rsidR="005F4C9E">
        <w:t xml:space="preserve"> </w:t>
      </w:r>
      <w:r w:rsidRPr="006D68AC">
        <w:t>the</w:t>
      </w:r>
      <w:r w:rsidR="005F4C9E">
        <w:t xml:space="preserve"> </w:t>
      </w:r>
      <w:r w:rsidRPr="006D68AC">
        <w:t>primary</w:t>
      </w:r>
      <w:r w:rsidR="005F4C9E">
        <w:t xml:space="preserve"> </w:t>
      </w:r>
      <w:r w:rsidRPr="006D68AC">
        <w:t>grounds</w:t>
      </w:r>
      <w:r w:rsidR="005F4C9E">
        <w:t xml:space="preserve"> </w:t>
      </w:r>
      <w:r w:rsidRPr="006D68AC">
        <w:t>of</w:t>
      </w:r>
      <w:r w:rsidR="005F4C9E">
        <w:t xml:space="preserve"> </w:t>
      </w:r>
      <w:r>
        <w:t>r</w:t>
      </w:r>
      <w:r w:rsidRPr="006D68AC">
        <w:t>ace,</w:t>
      </w:r>
      <w:r w:rsidR="005F4C9E">
        <w:t xml:space="preserve"> </w:t>
      </w:r>
      <w:r>
        <w:t>e</w:t>
      </w:r>
      <w:r w:rsidRPr="006D68AC">
        <w:t>thnic/</w:t>
      </w:r>
      <w:r>
        <w:t>n</w:t>
      </w:r>
      <w:r w:rsidRPr="006D68AC">
        <w:t>ational</w:t>
      </w:r>
      <w:r w:rsidR="005F4C9E">
        <w:t xml:space="preserve"> </w:t>
      </w:r>
      <w:r>
        <w:t>o</w:t>
      </w:r>
      <w:r w:rsidRPr="006D68AC">
        <w:t>rigin,</w:t>
      </w:r>
      <w:r w:rsidR="005F4C9E">
        <w:t xml:space="preserve"> </w:t>
      </w:r>
      <w:r w:rsidRPr="006D68AC">
        <w:t>or</w:t>
      </w:r>
      <w:r w:rsidR="005F4C9E">
        <w:t xml:space="preserve"> </w:t>
      </w:r>
      <w:r>
        <w:t>r</w:t>
      </w:r>
      <w:r w:rsidRPr="006D68AC">
        <w:t>acial</w:t>
      </w:r>
      <w:r w:rsidR="005F4C9E">
        <w:t xml:space="preserve"> </w:t>
      </w:r>
      <w:r>
        <w:t>h</w:t>
      </w:r>
      <w:r w:rsidRPr="006D68AC">
        <w:t>arassment.</w:t>
      </w:r>
    </w:p>
    <w:p w14:paraId="53FF81D9" w14:textId="6BBA799D" w:rsidR="00886567" w:rsidRPr="00D415A8" w:rsidRDefault="00886567" w:rsidP="0071570E">
      <w:pPr>
        <w:pStyle w:val="H4G"/>
      </w:pPr>
      <w:r>
        <w:tab/>
      </w:r>
      <w:r>
        <w:tab/>
      </w:r>
      <w:r w:rsidRPr="00DA099A">
        <w:t>Employment</w:t>
      </w:r>
      <w:r w:rsidR="005F4C9E">
        <w:t xml:space="preserve"> </w:t>
      </w:r>
      <w:r w:rsidRPr="00DA099A">
        <w:t>Relations</w:t>
      </w:r>
      <w:r w:rsidR="005F4C9E">
        <w:t xml:space="preserve"> </w:t>
      </w:r>
      <w:r w:rsidRPr="00DA099A">
        <w:t>Authority</w:t>
      </w:r>
    </w:p>
    <w:p w14:paraId="0C2537DA" w14:textId="31089391" w:rsidR="00886567" w:rsidRPr="00B30BDF" w:rsidRDefault="00886567" w:rsidP="00886567">
      <w:pPr>
        <w:pStyle w:val="SingleTxtG"/>
      </w:pPr>
      <w:r w:rsidRPr="00B30BDF">
        <w:rPr>
          <w:iCs/>
        </w:rPr>
        <w:t>398.</w:t>
      </w:r>
      <w:r w:rsidRPr="00B30BDF">
        <w:rPr>
          <w:iCs/>
        </w:rPr>
        <w:tab/>
      </w:r>
      <w:r w:rsidRPr="00B30BDF">
        <w:t>The</w:t>
      </w:r>
      <w:r w:rsidR="005F4C9E">
        <w:t xml:space="preserve"> </w:t>
      </w:r>
      <w:r w:rsidRPr="00B30BDF">
        <w:t>statutory</w:t>
      </w:r>
      <w:r w:rsidR="005F4C9E">
        <w:t xml:space="preserve"> </w:t>
      </w:r>
      <w:r w:rsidRPr="00B30BDF">
        <w:t>mandate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Employment</w:t>
      </w:r>
      <w:r w:rsidR="005F4C9E">
        <w:t xml:space="preserve"> </w:t>
      </w:r>
      <w:r w:rsidRPr="00B30BDF">
        <w:t>Relations</w:t>
      </w:r>
      <w:r w:rsidR="005F4C9E">
        <w:t xml:space="preserve"> </w:t>
      </w:r>
      <w:r w:rsidRPr="00B30BDF">
        <w:t>Authority</w:t>
      </w:r>
      <w:r w:rsidR="005F4C9E">
        <w:t xml:space="preserve"> </w:t>
      </w:r>
      <w:r w:rsidRPr="00B30BDF">
        <w:t>(ERA),</w:t>
      </w:r>
      <w:r w:rsidR="005F4C9E">
        <w:t xml:space="preserve"> </w:t>
      </w:r>
      <w:r w:rsidRPr="00B30BDF">
        <w:t>an</w:t>
      </w:r>
      <w:r w:rsidR="005F4C9E">
        <w:t xml:space="preserve"> </w:t>
      </w:r>
      <w:r w:rsidRPr="00B30BDF">
        <w:t>independent</w:t>
      </w:r>
      <w:r w:rsidR="005F4C9E">
        <w:t xml:space="preserve"> </w:t>
      </w:r>
      <w:r w:rsidRPr="00B30BDF">
        <w:t>body,</w:t>
      </w:r>
      <w:r w:rsidR="005F4C9E">
        <w:t xml:space="preserve"> </w:t>
      </w:r>
      <w:r w:rsidRPr="00B30BDF">
        <w:t>specifically</w:t>
      </w:r>
      <w:r w:rsidR="005F4C9E">
        <w:t xml:space="preserve"> </w:t>
      </w:r>
      <w:r w:rsidRPr="00B30BDF">
        <w:t>includes</w:t>
      </w:r>
      <w:r w:rsidR="005F4C9E">
        <w:t xml:space="preserve"> </w:t>
      </w:r>
      <w:r w:rsidRPr="00B30BDF">
        <w:t>hearing</w:t>
      </w:r>
      <w:r w:rsidR="005F4C9E">
        <w:t xml:space="preserve"> </w:t>
      </w:r>
      <w:r w:rsidRPr="00B30BDF">
        <w:t>cases</w:t>
      </w:r>
      <w:r w:rsidR="005F4C9E">
        <w:t xml:space="preserve"> </w:t>
      </w:r>
      <w:r w:rsidRPr="00B30BDF">
        <w:t>involving</w:t>
      </w:r>
      <w:r w:rsidR="005F4C9E">
        <w:t xml:space="preserve"> </w:t>
      </w:r>
      <w:r w:rsidRPr="00B30BDF">
        <w:t>discrimination,</w:t>
      </w:r>
      <w:r w:rsidR="005F4C9E">
        <w:t xml:space="preserve"> </w:t>
      </w:r>
      <w:r w:rsidRPr="00B30BDF">
        <w:t>including</w:t>
      </w:r>
      <w:r w:rsidR="005F4C9E">
        <w:t xml:space="preserve"> </w:t>
      </w:r>
      <w:r w:rsidRPr="00B30BDF">
        <w:t>racial</w:t>
      </w:r>
      <w:r w:rsidR="005F4C9E">
        <w:t xml:space="preserve"> </w:t>
      </w:r>
      <w:r w:rsidRPr="00B30BDF">
        <w:t>discrimination.</w:t>
      </w:r>
    </w:p>
    <w:p w14:paraId="5578CB83" w14:textId="77777777" w:rsidR="0071570E" w:rsidRDefault="00886567" w:rsidP="00886567">
      <w:pPr>
        <w:pStyle w:val="SingleTxtG"/>
      </w:pPr>
      <w:r w:rsidRPr="00B30BDF">
        <w:rPr>
          <w:iCs/>
        </w:rPr>
        <w:t>399.</w:t>
      </w:r>
      <w:r w:rsidRPr="00B30BDF">
        <w:rPr>
          <w:iCs/>
        </w:rPr>
        <w:tab/>
      </w:r>
      <w:r w:rsidRPr="00B30BDF">
        <w:t>Written</w:t>
      </w:r>
      <w:r w:rsidR="005F4C9E">
        <w:t xml:space="preserve"> </w:t>
      </w:r>
      <w:r w:rsidRPr="00B30BDF">
        <w:t>decisions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ERA</w:t>
      </w:r>
      <w:r w:rsidR="005F4C9E">
        <w:t xml:space="preserve"> </w:t>
      </w:r>
      <w:r w:rsidRPr="00B30BDF">
        <w:t>are</w:t>
      </w:r>
      <w:r w:rsidR="005F4C9E">
        <w:t xml:space="preserve"> </w:t>
      </w:r>
      <w:r w:rsidRPr="00B30BDF">
        <w:t>binding</w:t>
      </w:r>
      <w:r w:rsidR="005F4C9E">
        <w:t xml:space="preserve"> </w:t>
      </w:r>
      <w:r w:rsidRPr="00B30BDF">
        <w:t>but</w:t>
      </w:r>
      <w:r w:rsidR="005F4C9E">
        <w:t xml:space="preserve"> </w:t>
      </w:r>
      <w:r w:rsidRPr="00B30BDF">
        <w:t>can</w:t>
      </w:r>
      <w:r w:rsidR="005F4C9E">
        <w:t xml:space="preserve"> </w:t>
      </w:r>
      <w:r w:rsidRPr="00B30BDF">
        <w:t>be</w:t>
      </w:r>
      <w:r w:rsidR="005F4C9E">
        <w:t xml:space="preserve"> </w:t>
      </w:r>
      <w:r w:rsidRPr="00B30BDF">
        <w:t>challenged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Employment</w:t>
      </w:r>
      <w:r w:rsidR="005F4C9E">
        <w:t xml:space="preserve"> </w:t>
      </w:r>
      <w:r w:rsidRPr="00B30BDF">
        <w:t>Court.</w:t>
      </w:r>
      <w:r w:rsidR="005F4C9E">
        <w:t xml:space="preserve"> </w:t>
      </w:r>
      <w:r w:rsidRPr="00B30BDF">
        <w:t>Between</w:t>
      </w:r>
      <w:r w:rsidR="005F4C9E">
        <w:t xml:space="preserve"> </w:t>
      </w:r>
      <w:r w:rsidRPr="00B30BDF">
        <w:t>2017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2020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ERA</w:t>
      </w:r>
      <w:r w:rsidR="005F4C9E">
        <w:t xml:space="preserve"> </w:t>
      </w:r>
      <w:r w:rsidRPr="00B30BDF">
        <w:t>heard</w:t>
      </w:r>
      <w:r w:rsidR="005F4C9E">
        <w:t xml:space="preserve"> </w:t>
      </w:r>
      <w:r w:rsidRPr="00B30BDF">
        <w:t>6</w:t>
      </w:r>
      <w:r w:rsidR="005F4C9E">
        <w:t xml:space="preserve"> </w:t>
      </w:r>
      <w:r w:rsidRPr="00B30BDF">
        <w:t>cases</w:t>
      </w:r>
      <w:r w:rsidR="005F4C9E">
        <w:t xml:space="preserve"> </w:t>
      </w:r>
      <w:r w:rsidRPr="00B30BDF">
        <w:t>related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racial</w:t>
      </w:r>
      <w:r w:rsidR="005F4C9E">
        <w:t xml:space="preserve"> </w:t>
      </w:r>
      <w:r w:rsidRPr="00B30BDF">
        <w:t>discrimination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harassment.</w:t>
      </w:r>
      <w:r w:rsidR="005F4C9E">
        <w:t xml:space="preserve"> </w:t>
      </w:r>
      <w:r w:rsidRPr="00B30BDF">
        <w:t>Two</w:t>
      </w:r>
      <w:r w:rsidR="005F4C9E">
        <w:t xml:space="preserve"> </w:t>
      </w:r>
      <w:r w:rsidRPr="00B30BDF">
        <w:t>were</w:t>
      </w:r>
      <w:r w:rsidR="005F4C9E">
        <w:t xml:space="preserve"> </w:t>
      </w:r>
      <w:r w:rsidRPr="00B30BDF">
        <w:t>successful,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one</w:t>
      </w:r>
      <w:r w:rsidR="005F4C9E">
        <w:t xml:space="preserve"> </w:t>
      </w:r>
      <w:r w:rsidRPr="00B30BDF">
        <w:t>case</w:t>
      </w:r>
      <w:r w:rsidR="005F4C9E">
        <w:t xml:space="preserve"> </w:t>
      </w:r>
      <w:r w:rsidRPr="00B30BDF">
        <w:t>proceeded</w:t>
      </w:r>
      <w:r w:rsidR="005F4C9E">
        <w:t xml:space="preserve"> </w:t>
      </w:r>
      <w:r w:rsidRPr="00B30BDF">
        <w:t>to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Employment</w:t>
      </w:r>
      <w:r w:rsidR="005F4C9E">
        <w:t xml:space="preserve"> </w:t>
      </w:r>
      <w:r w:rsidRPr="00B30BDF">
        <w:t>Court</w:t>
      </w:r>
      <w:r w:rsidR="005F4C9E">
        <w:t xml:space="preserve"> </w:t>
      </w:r>
      <w:r w:rsidRPr="00B30BDF">
        <w:t>but</w:t>
      </w:r>
      <w:r w:rsidR="005F4C9E">
        <w:t xml:space="preserve"> </w:t>
      </w:r>
      <w:r w:rsidRPr="00B30BDF">
        <w:t>was</w:t>
      </w:r>
      <w:r w:rsidR="005F4C9E">
        <w:t xml:space="preserve"> </w:t>
      </w:r>
      <w:r w:rsidRPr="00B30BDF">
        <w:t>unsuccessful.</w:t>
      </w:r>
    </w:p>
    <w:p w14:paraId="456B4A7F" w14:textId="2B6ED1F1" w:rsidR="00886567" w:rsidRPr="00B30BDF" w:rsidRDefault="00886567" w:rsidP="00886567">
      <w:pPr>
        <w:pStyle w:val="SingleTxtG"/>
      </w:pPr>
      <w:r w:rsidRPr="00B30BDF">
        <w:rPr>
          <w:iCs/>
        </w:rPr>
        <w:t>400.</w:t>
      </w:r>
      <w:r w:rsidRPr="00B30BDF">
        <w:rPr>
          <w:iCs/>
        </w:rPr>
        <w:tab/>
      </w:r>
      <w:r w:rsidRPr="00B30BDF">
        <w:t>Broader</w:t>
      </w:r>
      <w:r w:rsidR="005F4C9E">
        <w:t xml:space="preserve"> </w:t>
      </w:r>
      <w:r w:rsidRPr="00B30BDF">
        <w:t>Labour</w:t>
      </w:r>
      <w:r w:rsidR="005F4C9E">
        <w:t xml:space="preserve"> </w:t>
      </w:r>
      <w:r w:rsidRPr="00B30BDF">
        <w:t>Inspectorate</w:t>
      </w:r>
      <w:r w:rsidR="005F4C9E">
        <w:t xml:space="preserve"> </w:t>
      </w:r>
      <w:r w:rsidRPr="00B30BDF">
        <w:t>enforcement</w:t>
      </w:r>
      <w:r w:rsidR="005F4C9E">
        <w:t xml:space="preserve"> </w:t>
      </w:r>
      <w:r w:rsidRPr="00B30BDF">
        <w:t>activity,</w:t>
      </w:r>
      <w:r w:rsidR="005F4C9E">
        <w:t xml:space="preserve"> </w:t>
      </w:r>
      <w:r w:rsidRPr="00B30BDF">
        <w:t>including</w:t>
      </w:r>
      <w:r w:rsidR="005F4C9E">
        <w:t xml:space="preserve"> </w:t>
      </w:r>
      <w:r w:rsidRPr="00B30BDF">
        <w:t>ERA</w:t>
      </w:r>
      <w:r w:rsidR="005F4C9E">
        <w:t xml:space="preserve"> </w:t>
      </w:r>
      <w:r w:rsidRPr="00B30BDF">
        <w:t>applications,</w:t>
      </w:r>
      <w:r w:rsidR="005F4C9E">
        <w:t xml:space="preserve"> </w:t>
      </w:r>
      <w:r w:rsidRPr="00B30BDF">
        <w:t>can</w:t>
      </w:r>
      <w:r w:rsidR="005F4C9E">
        <w:t xml:space="preserve"> </w:t>
      </w:r>
      <w:r w:rsidRPr="00B30BDF">
        <w:t>be</w:t>
      </w:r>
      <w:r w:rsidR="005F4C9E">
        <w:t xml:space="preserve"> </w:t>
      </w:r>
      <w:r w:rsidRPr="00B30BDF">
        <w:t>seen</w:t>
      </w:r>
      <w:r w:rsidR="005F4C9E">
        <w:t xml:space="preserve"> </w:t>
      </w:r>
      <w:r w:rsidRPr="00B30BDF">
        <w:t>at</w:t>
      </w:r>
      <w:r w:rsidR="005F4C9E">
        <w:t xml:space="preserve"> </w:t>
      </w:r>
      <w:r w:rsidRPr="00B30BDF">
        <w:t>Table</w:t>
      </w:r>
      <w:r w:rsidR="005F4C9E">
        <w:t xml:space="preserve"> </w:t>
      </w:r>
      <w:r w:rsidRPr="00B30BDF">
        <w:t>29</w:t>
      </w:r>
      <w:r w:rsidR="005F4C9E">
        <w:t xml:space="preserve"> </w:t>
      </w:r>
      <w:r w:rsidRPr="00B30BDF">
        <w:t>in</w:t>
      </w:r>
      <w:r w:rsidR="005F4C9E">
        <w:t xml:space="preserve"> </w:t>
      </w:r>
      <w:r w:rsidRPr="00B30BDF">
        <w:t>Annex</w:t>
      </w:r>
      <w:r w:rsidR="005F4C9E">
        <w:t xml:space="preserve"> </w:t>
      </w:r>
      <w:r w:rsidRPr="00B30BDF">
        <w:t>4.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Labour</w:t>
      </w:r>
      <w:r w:rsidR="005F4C9E">
        <w:t xml:space="preserve"> </w:t>
      </w:r>
      <w:r w:rsidRPr="00B30BDF">
        <w:t>Inspectorate</w:t>
      </w:r>
      <w:r w:rsidR="005F4C9E">
        <w:t xml:space="preserve"> </w:t>
      </w:r>
      <w:r w:rsidRPr="00B30BDF">
        <w:t>do</w:t>
      </w:r>
      <w:r w:rsidR="005F4C9E">
        <w:t xml:space="preserve"> </w:t>
      </w:r>
      <w:r w:rsidRPr="00B30BDF">
        <w:t>not</w:t>
      </w:r>
      <w:r w:rsidR="005F4C9E">
        <w:t xml:space="preserve"> </w:t>
      </w:r>
      <w:r w:rsidRPr="00B30BDF">
        <w:t>collect</w:t>
      </w:r>
      <w:r w:rsidR="005F4C9E">
        <w:t xml:space="preserve"> </w:t>
      </w:r>
      <w:r w:rsidRPr="00B30BDF">
        <w:t>data</w:t>
      </w:r>
      <w:r w:rsidR="005F4C9E">
        <w:t xml:space="preserve"> </w:t>
      </w:r>
      <w:r w:rsidRPr="00B30BDF">
        <w:t>on</w:t>
      </w:r>
      <w:r w:rsidR="005F4C9E">
        <w:t xml:space="preserve"> </w:t>
      </w:r>
      <w:r w:rsidRPr="00B30BDF">
        <w:t>age,</w:t>
      </w:r>
      <w:r w:rsidR="005F4C9E">
        <w:t xml:space="preserve"> </w:t>
      </w:r>
      <w:r w:rsidRPr="00B30BDF">
        <w:t>sex,</w:t>
      </w:r>
      <w:r w:rsidR="005F4C9E">
        <w:t xml:space="preserve"> </w:t>
      </w:r>
      <w:r w:rsidRPr="00B30BDF">
        <w:t>national</w:t>
      </w:r>
      <w:r w:rsidR="005F4C9E">
        <w:t xml:space="preserve"> </w:t>
      </w:r>
      <w:r w:rsidRPr="00B30BDF">
        <w:t>origin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ethnic</w:t>
      </w:r>
      <w:r w:rsidR="005F4C9E">
        <w:t xml:space="preserve"> </w:t>
      </w:r>
      <w:r w:rsidRPr="00B30BDF">
        <w:t>origin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victim.</w:t>
      </w:r>
    </w:p>
    <w:bookmarkEnd w:id="87"/>
    <w:p w14:paraId="4015CB9E" w14:textId="7B800103" w:rsidR="00886567" w:rsidRPr="00DA099A" w:rsidRDefault="00886567" w:rsidP="0071570E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A099A">
        <w:rPr>
          <w:lang w:val="en-NZ"/>
        </w:rPr>
        <w:t>Equal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opportunity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equal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treatment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migrants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employment</w:t>
      </w:r>
    </w:p>
    <w:p w14:paraId="1F31524E" w14:textId="71CC9684" w:rsidR="00886567" w:rsidRPr="00F95D03" w:rsidRDefault="00886567" w:rsidP="00886567">
      <w:pPr>
        <w:pStyle w:val="SingleTxtG"/>
        <w:rPr>
          <w:lang w:val="en-NZ"/>
        </w:rPr>
      </w:pPr>
      <w:r w:rsidRPr="00F95D03">
        <w:rPr>
          <w:iCs/>
          <w:lang w:val="en-NZ"/>
        </w:rPr>
        <w:t>401.</w:t>
      </w:r>
      <w:r w:rsidRPr="00F95D03">
        <w:rPr>
          <w:iCs/>
          <w:lang w:val="en-NZ"/>
        </w:rPr>
        <w:tab/>
      </w:r>
      <w:r w:rsidRPr="001A038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30BDF">
        <w:t>Former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Refugees,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Recent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Migrants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and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Ethnic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Communities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Employment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Action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Plan</w:t>
      </w:r>
      <w:r w:rsidR="005F4C9E">
        <w:rPr>
          <w:i/>
          <w:iCs/>
          <w:lang w:val="en-NZ"/>
        </w:rPr>
        <w:t xml:space="preserve"> </w:t>
      </w:r>
      <w:r w:rsidRPr="001A0383">
        <w:rPr>
          <w:lang w:val="en-NZ"/>
        </w:rPr>
        <w:t>set</w:t>
      </w:r>
      <w:r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out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actions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improve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employment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outcomes.</w:t>
      </w:r>
    </w:p>
    <w:p w14:paraId="422F2F03" w14:textId="08432688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402.</w:t>
      </w:r>
      <w:r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Employment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Standards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Legislation</w:t>
      </w:r>
      <w:r w:rsidR="005F4C9E">
        <w:rPr>
          <w:lang w:val="en-NZ"/>
        </w:rPr>
        <w:t xml:space="preserve"> </w:t>
      </w:r>
      <w:r>
        <w:rPr>
          <w:lang w:val="en-NZ"/>
        </w:rPr>
        <w:t>Act</w:t>
      </w:r>
      <w:r w:rsidR="005F4C9E">
        <w:rPr>
          <w:lang w:val="en-NZ"/>
        </w:rPr>
        <w:t xml:space="preserve"> </w:t>
      </w:r>
      <w:r>
        <w:rPr>
          <w:lang w:val="en-NZ"/>
        </w:rPr>
        <w:t>2016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made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changes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several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key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pieces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employment</w:t>
      </w:r>
      <w:r w:rsidR="005F4C9E">
        <w:rPr>
          <w:lang w:val="en-NZ"/>
        </w:rPr>
        <w:t xml:space="preserve"> </w:t>
      </w:r>
      <w:r w:rsidRPr="00B30BDF">
        <w:t>legislation</w:t>
      </w:r>
      <w:r w:rsidRPr="001A0383"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aimed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strengthen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enforcement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employment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standards</w:t>
      </w:r>
      <w:r w:rsidR="005F4C9E">
        <w:rPr>
          <w:lang w:val="en-NZ"/>
        </w:rPr>
        <w:t xml:space="preserve"> </w:t>
      </w:r>
      <w:r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tougher</w:t>
      </w:r>
      <w:r w:rsidR="005F4C9E">
        <w:rPr>
          <w:lang w:val="en-NZ"/>
        </w:rPr>
        <w:t xml:space="preserve"> </w:t>
      </w:r>
      <w:r w:rsidRPr="00B30BDF">
        <w:t>sanctions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employers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increased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tools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labour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inspectors.</w:t>
      </w:r>
    </w:p>
    <w:p w14:paraId="09A85FB1" w14:textId="77777777" w:rsidR="0071570E" w:rsidRDefault="00886567" w:rsidP="00886567">
      <w:pPr>
        <w:pStyle w:val="SingleTxtG"/>
        <w:rPr>
          <w:lang w:val="en-NZ"/>
        </w:rPr>
      </w:pPr>
      <w:r w:rsidRPr="0061341C">
        <w:rPr>
          <w:iCs/>
          <w:lang w:val="en-NZ"/>
        </w:rPr>
        <w:t>403.</w:t>
      </w:r>
      <w:r w:rsidRPr="0061341C">
        <w:rPr>
          <w:iCs/>
          <w:lang w:val="en-NZ"/>
        </w:rPr>
        <w:tab/>
      </w:r>
      <w:r>
        <w:t>Following</w:t>
      </w:r>
      <w:r w:rsidR="005F4C9E">
        <w:t xml:space="preserve"> </w:t>
      </w:r>
      <w:r>
        <w:t>a</w:t>
      </w:r>
      <w:r w:rsidR="005F4C9E">
        <w:t xml:space="preserve"> </w:t>
      </w:r>
      <w:r>
        <w:t>review</w:t>
      </w:r>
      <w:r w:rsidR="005F4C9E">
        <w:t xml:space="preserve"> </w:t>
      </w:r>
      <w:r>
        <w:t>of</w:t>
      </w:r>
      <w:r w:rsidR="005F4C9E">
        <w:t xml:space="preserve"> </w:t>
      </w:r>
      <w:r w:rsidRPr="002C2E06">
        <w:rPr>
          <w:lang w:val="en-NZ"/>
        </w:rPr>
        <w:t>temporary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migrant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worker</w:t>
      </w:r>
      <w:r w:rsidR="005F4C9E">
        <w:rPr>
          <w:lang w:val="en-NZ"/>
        </w:rPr>
        <w:t xml:space="preserve"> </w:t>
      </w:r>
      <w:r w:rsidRPr="002C2E06">
        <w:rPr>
          <w:lang w:val="en-NZ"/>
        </w:rPr>
        <w:t>exploitation</w:t>
      </w:r>
      <w:r>
        <w:rPr>
          <w:lang w:val="en-NZ"/>
        </w:rPr>
        <w:t>,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announced,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t xml:space="preserve"> </w:t>
      </w:r>
      <w:r w:rsidRPr="002C2E06">
        <w:t>July</w:t>
      </w:r>
      <w:r w:rsidR="005F4C9E">
        <w:t xml:space="preserve"> </w:t>
      </w:r>
      <w:r w:rsidRPr="00594380">
        <w:rPr>
          <w:lang w:val="en-NZ"/>
        </w:rPr>
        <w:t>2020</w:t>
      </w:r>
      <w:r w:rsidRPr="002C2E06">
        <w:t>,</w:t>
      </w:r>
      <w:r w:rsidR="005F4C9E">
        <w:t xml:space="preserve"> </w:t>
      </w:r>
      <w:r>
        <w:t>a</w:t>
      </w:r>
      <w:r w:rsidR="005F4C9E">
        <w:t xml:space="preserve"> </w:t>
      </w:r>
      <w:r>
        <w:t>set</w:t>
      </w:r>
      <w:r w:rsidR="005F4C9E">
        <w:t xml:space="preserve"> </w:t>
      </w:r>
      <w:r>
        <w:t>of</w:t>
      </w:r>
      <w:r w:rsidR="005F4C9E">
        <w:t xml:space="preserve"> </w:t>
      </w:r>
      <w:r w:rsidRPr="002C2E06">
        <w:t>legislative,</w:t>
      </w:r>
      <w:r w:rsidR="005F4C9E">
        <w:t xml:space="preserve"> </w:t>
      </w:r>
      <w:r w:rsidRPr="002C2E06">
        <w:t>policy</w:t>
      </w:r>
      <w:r w:rsidR="005F4C9E">
        <w:t xml:space="preserve"> </w:t>
      </w:r>
      <w:r w:rsidRPr="002C2E06">
        <w:t>and</w:t>
      </w:r>
      <w:r w:rsidR="005F4C9E">
        <w:t xml:space="preserve"> </w:t>
      </w:r>
      <w:r w:rsidRPr="002C2E06">
        <w:t>operational</w:t>
      </w:r>
      <w:r w:rsidR="005F4C9E">
        <w:t xml:space="preserve"> </w:t>
      </w:r>
      <w:r w:rsidRPr="002C2E06">
        <w:t>changes,</w:t>
      </w:r>
      <w:r w:rsidR="005F4C9E">
        <w:t xml:space="preserve"> </w:t>
      </w:r>
      <w:r w:rsidRPr="002C2E06">
        <w:t>and</w:t>
      </w:r>
      <w:r w:rsidR="005F4C9E">
        <w:t xml:space="preserve"> </w:t>
      </w:r>
      <w:r w:rsidRPr="002C2E06">
        <w:t>$50</w:t>
      </w:r>
      <w:r w:rsidR="005F4C9E">
        <w:t xml:space="preserve"> </w:t>
      </w:r>
      <w:r w:rsidRPr="002C2E06">
        <w:t>million</w:t>
      </w:r>
      <w:r w:rsidR="005F4C9E">
        <w:t xml:space="preserve"> </w:t>
      </w:r>
      <w:r w:rsidRPr="002C2E06">
        <w:t>over</w:t>
      </w:r>
      <w:r w:rsidR="005F4C9E">
        <w:t xml:space="preserve"> </w:t>
      </w:r>
      <w:r w:rsidRPr="002C2E06">
        <w:t>four</w:t>
      </w:r>
      <w:r w:rsidR="005F4C9E">
        <w:t xml:space="preserve"> </w:t>
      </w:r>
      <w:r w:rsidRPr="002C2E06">
        <w:t>years,</w:t>
      </w:r>
      <w:r w:rsidR="005F4C9E">
        <w:t xml:space="preserve"> </w:t>
      </w:r>
      <w:r w:rsidRPr="002C2E06">
        <w:t>to</w:t>
      </w:r>
      <w:r w:rsidR="005F4C9E">
        <w:t xml:space="preserve"> </w:t>
      </w:r>
      <w:r w:rsidRPr="002C2E06">
        <w:t>address</w:t>
      </w:r>
      <w:r w:rsidR="005F4C9E">
        <w:t xml:space="preserve"> </w:t>
      </w:r>
      <w:r w:rsidRPr="002C2E06">
        <w:t>temporary</w:t>
      </w:r>
      <w:r w:rsidR="005F4C9E">
        <w:t xml:space="preserve"> </w:t>
      </w:r>
      <w:r w:rsidRPr="002C2E06">
        <w:t>migrant</w:t>
      </w:r>
      <w:r w:rsidR="005F4C9E">
        <w:t xml:space="preserve"> </w:t>
      </w:r>
      <w:r w:rsidRPr="002C2E06">
        <w:t>worker</w:t>
      </w:r>
      <w:r w:rsidR="005F4C9E">
        <w:t xml:space="preserve"> </w:t>
      </w:r>
      <w:r w:rsidRPr="002C2E06">
        <w:t>exploitation</w:t>
      </w:r>
      <w:r w:rsidR="005F4C9E">
        <w:t xml:space="preserve"> </w:t>
      </w:r>
      <w:r w:rsidRPr="002C2E06">
        <w:t>in</w:t>
      </w:r>
      <w:r w:rsidR="005F4C9E">
        <w:t xml:space="preserve"> </w:t>
      </w:r>
      <w:r w:rsidRPr="002C2E06">
        <w:t>New</w:t>
      </w:r>
      <w:r w:rsidR="005F4C9E">
        <w:t xml:space="preserve"> </w:t>
      </w:r>
      <w:r w:rsidRPr="002C2E06">
        <w:t>Zealand.</w:t>
      </w:r>
      <w:r w:rsidR="005F4C9E">
        <w:t xml:space="preserve"> </w:t>
      </w:r>
      <w:r w:rsidRPr="001A0383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changes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supported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by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significant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increase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investigation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enforcement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capacity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Immigration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Employment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ensure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migrants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receiving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minimum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employment</w:t>
      </w:r>
      <w:r w:rsidR="005F4C9E">
        <w:rPr>
          <w:lang w:val="en-NZ"/>
        </w:rPr>
        <w:t xml:space="preserve"> </w:t>
      </w:r>
      <w:r w:rsidRPr="001A0383">
        <w:rPr>
          <w:lang w:val="en-NZ"/>
        </w:rPr>
        <w:t>rights</w:t>
      </w:r>
      <w:r>
        <w:rPr>
          <w:lang w:val="en-NZ"/>
        </w:rPr>
        <w:t>.</w:t>
      </w:r>
    </w:p>
    <w:p w14:paraId="4448B370" w14:textId="16244CF0" w:rsidR="00886567" w:rsidRPr="00DA099A" w:rsidRDefault="00886567" w:rsidP="0071570E">
      <w:pPr>
        <w:pStyle w:val="H4G"/>
        <w:rPr>
          <w:lang w:val="en-NZ"/>
        </w:rPr>
      </w:pPr>
      <w:r>
        <w:rPr>
          <w:lang w:val="en-NZ"/>
        </w:rPr>
        <w:tab/>
      </w:r>
      <w:r>
        <w:rPr>
          <w:lang w:val="en-NZ"/>
        </w:rPr>
        <w:tab/>
      </w:r>
      <w:r w:rsidRPr="00DA099A">
        <w:rPr>
          <w:lang w:val="en-NZ"/>
        </w:rPr>
        <w:t>Forced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labour,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trafficking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slavery</w:t>
      </w:r>
    </w:p>
    <w:p w14:paraId="3418A3E8" w14:textId="1053FACD" w:rsidR="00886567" w:rsidRPr="00B34E6F" w:rsidRDefault="00886567" w:rsidP="00886567">
      <w:pPr>
        <w:pStyle w:val="SingleTxtG"/>
        <w:rPr>
          <w:lang w:val="en-NZ"/>
        </w:rPr>
      </w:pPr>
      <w:bookmarkStart w:id="88" w:name="_Toc315863903"/>
      <w:bookmarkEnd w:id="86"/>
      <w:r w:rsidRPr="00B34E6F">
        <w:rPr>
          <w:iCs/>
          <w:lang w:val="en-NZ"/>
        </w:rPr>
        <w:t>404.</w:t>
      </w:r>
      <w:r w:rsidRPr="00B34E6F">
        <w:rPr>
          <w:iCs/>
          <w:lang w:val="en-NZ"/>
        </w:rPr>
        <w:tab/>
      </w:r>
      <w:r w:rsidRPr="00602731">
        <w:rPr>
          <w:lang w:val="en-NZ"/>
        </w:rPr>
        <w:t>I</w:t>
      </w:r>
      <w:r w:rsidRPr="00B34E6F">
        <w:rPr>
          <w:lang w:val="en-NZ"/>
        </w:rPr>
        <w:t>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March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2021,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all-of-government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plan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action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against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forced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labour,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trafficking,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slavery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released.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It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includes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28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actions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an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annual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implementation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reports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covering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key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achievements.</w:t>
      </w:r>
    </w:p>
    <w:p w14:paraId="3054DB6A" w14:textId="02C369B7" w:rsidR="00886567" w:rsidRPr="00602731" w:rsidRDefault="00886567" w:rsidP="00886567">
      <w:pPr>
        <w:pStyle w:val="SingleTxtG"/>
        <w:rPr>
          <w:lang w:val="en-NZ"/>
        </w:rPr>
      </w:pPr>
      <w:r w:rsidRPr="00602731">
        <w:rPr>
          <w:iCs/>
          <w:lang w:val="en-NZ"/>
        </w:rPr>
        <w:lastRenderedPageBreak/>
        <w:t>405.</w:t>
      </w:r>
      <w:r w:rsidRPr="00602731">
        <w:rPr>
          <w:iCs/>
          <w:lang w:val="en-NZ"/>
        </w:rPr>
        <w:tab/>
      </w:r>
      <w:r w:rsidRPr="00B34E6F">
        <w:rPr>
          <w:lang w:val="en-NZ"/>
        </w:rPr>
        <w:t>Since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2015,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there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four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prosecutions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people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trafficking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Zealand,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two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convictions.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2016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man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convicted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15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trafficking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persons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charges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enticing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Fijians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30BDF">
        <w:t>New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where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they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exploited.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2020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another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man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convicted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10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counts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trafficking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persons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13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counts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slavery.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Victims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case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recruited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Samoa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trafficked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where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they</w:t>
      </w:r>
      <w:r w:rsidR="005F4C9E">
        <w:rPr>
          <w:lang w:val="en-NZ"/>
        </w:rPr>
        <w:t xml:space="preserve"> </w:t>
      </w:r>
      <w:r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severely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exploited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subject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significant</w:t>
      </w:r>
      <w:r w:rsidR="005F4C9E">
        <w:rPr>
          <w:lang w:val="en-NZ"/>
        </w:rPr>
        <w:t xml:space="preserve"> </w:t>
      </w:r>
      <w:r w:rsidRPr="00B34E6F">
        <w:rPr>
          <w:lang w:val="en-NZ"/>
        </w:rPr>
        <w:t>abuse.</w:t>
      </w:r>
    </w:p>
    <w:p w14:paraId="42724D12" w14:textId="354B516D" w:rsidR="00886567" w:rsidRDefault="00886567" w:rsidP="0071570E">
      <w:pPr>
        <w:pStyle w:val="H1G"/>
        <w:rPr>
          <w:lang w:val="en-NZ"/>
        </w:rPr>
      </w:pPr>
      <w:bookmarkStart w:id="89" w:name="_Toc89185751"/>
      <w:r>
        <w:rPr>
          <w:lang w:val="en-NZ"/>
        </w:rPr>
        <w:tab/>
      </w:r>
      <w:r>
        <w:rPr>
          <w:lang w:val="en-NZ"/>
        </w:rPr>
        <w:tab/>
      </w:r>
      <w:r w:rsidRPr="00437FF7">
        <w:rPr>
          <w:lang w:val="en-NZ"/>
        </w:rPr>
        <w:t>Article</w:t>
      </w:r>
      <w:r w:rsidR="005F4C9E">
        <w:rPr>
          <w:lang w:val="en-NZ"/>
        </w:rPr>
        <w:t xml:space="preserve"> </w:t>
      </w:r>
      <w:r w:rsidRPr="00437FF7">
        <w:rPr>
          <w:lang w:val="en-NZ"/>
        </w:rPr>
        <w:t>7</w:t>
      </w:r>
      <w:bookmarkEnd w:id="88"/>
      <w:bookmarkEnd w:id="89"/>
    </w:p>
    <w:p w14:paraId="36038408" w14:textId="54E93678" w:rsidR="00886567" w:rsidRPr="00602731" w:rsidRDefault="00886567" w:rsidP="00886567">
      <w:pPr>
        <w:pStyle w:val="SingleTxtG"/>
        <w:rPr>
          <w:lang w:val="en-NZ"/>
        </w:rPr>
      </w:pPr>
      <w:r w:rsidRPr="00602731">
        <w:rPr>
          <w:iCs/>
          <w:lang w:val="en-NZ"/>
        </w:rPr>
        <w:t>406.</w:t>
      </w:r>
      <w:r w:rsidRPr="00602731">
        <w:rPr>
          <w:iCs/>
          <w:lang w:val="en-NZ"/>
        </w:rPr>
        <w:tab/>
      </w:r>
      <w:r w:rsidRPr="00B30BDF">
        <w:t>The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committed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its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obligations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under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Pr="00602731">
        <w:rPr>
          <w:lang w:val="en-NZ"/>
        </w:rPr>
        <w:t>rticle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7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Convention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undertake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adopt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immediate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effective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measures,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particularly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fields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teaching,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education,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culture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information,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view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combating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prejudices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lead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racial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discrimination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promoting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understanding,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tolerance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friendship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among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nations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racial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ethnic</w:t>
      </w:r>
      <w:r w:rsidR="005F4C9E">
        <w:rPr>
          <w:lang w:val="en-NZ"/>
        </w:rPr>
        <w:t xml:space="preserve"> </w:t>
      </w:r>
      <w:r w:rsidRPr="00602731">
        <w:rPr>
          <w:lang w:val="en-NZ"/>
        </w:rPr>
        <w:t>groups.</w:t>
      </w:r>
    </w:p>
    <w:p w14:paraId="3FECEE3D" w14:textId="0F014D24" w:rsidR="00886567" w:rsidRPr="00882829" w:rsidRDefault="00886567" w:rsidP="0071570E">
      <w:pPr>
        <w:pStyle w:val="H23G"/>
      </w:pPr>
      <w:bookmarkStart w:id="90" w:name="_Hlk71532499"/>
      <w:r>
        <w:tab/>
        <w:t>1.</w:t>
      </w:r>
      <w:r>
        <w:tab/>
      </w:r>
      <w:r w:rsidRPr="00882829">
        <w:t>Education</w:t>
      </w:r>
      <w:r w:rsidR="005F4C9E">
        <w:t xml:space="preserve"> </w:t>
      </w:r>
      <w:r w:rsidRPr="00882829">
        <w:t>and</w:t>
      </w:r>
      <w:r w:rsidR="005F4C9E">
        <w:t xml:space="preserve"> </w:t>
      </w:r>
      <w:r w:rsidRPr="00882829">
        <w:t>Training</w:t>
      </w:r>
    </w:p>
    <w:p w14:paraId="7F7C7100" w14:textId="0870E158" w:rsidR="00886567" w:rsidRPr="008C2919" w:rsidRDefault="00886567" w:rsidP="00886567">
      <w:pPr>
        <w:pStyle w:val="SingleTxtG"/>
        <w:rPr>
          <w:lang w:val="en-NZ"/>
        </w:rPr>
      </w:pPr>
      <w:r w:rsidRPr="008C2919">
        <w:rPr>
          <w:iCs/>
          <w:lang w:val="en-NZ"/>
        </w:rPr>
        <w:t>407.</w:t>
      </w:r>
      <w:r w:rsidRPr="008C2919">
        <w:rPr>
          <w:iCs/>
          <w:lang w:val="en-NZ"/>
        </w:rPr>
        <w:tab/>
      </w:r>
      <w:r w:rsidRPr="008C2919">
        <w:rPr>
          <w:lang w:val="en-NZ"/>
        </w:rPr>
        <w:t>NELP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relevant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Article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7,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paragraph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231.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Teaching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resources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have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been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supplied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teachers,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learners,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families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wider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society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help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foster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wellbeing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inclusion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Aotearoa</w:t>
      </w:r>
      <w:r w:rsidR="0071570E">
        <w:rPr>
          <w:lang w:val="en-NZ"/>
        </w:rPr>
        <w:t>’</w:t>
      </w:r>
      <w:r w:rsidRPr="008C2919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increasingly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diverse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population.</w:t>
      </w:r>
    </w:p>
    <w:p w14:paraId="11D3B1D6" w14:textId="77777777" w:rsidR="0071570E" w:rsidRDefault="00886567" w:rsidP="00886567">
      <w:pPr>
        <w:pStyle w:val="SingleTxtG"/>
        <w:rPr>
          <w:lang w:val="en-NZ"/>
        </w:rPr>
      </w:pPr>
      <w:r w:rsidRPr="008C2919">
        <w:rPr>
          <w:iCs/>
          <w:lang w:val="en-NZ"/>
        </w:rPr>
        <w:t>408.</w:t>
      </w:r>
      <w:r w:rsidRPr="008C2919">
        <w:rPr>
          <w:iCs/>
          <w:lang w:val="en-NZ"/>
        </w:rPr>
        <w:tab/>
      </w:r>
      <w:r w:rsidRPr="008C291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inter-agency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Bullying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Prevention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Advisory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Group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provides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schools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wide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range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bullying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prevention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response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resources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information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through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Bullying-Free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NZ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website,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launched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2016.</w:t>
      </w:r>
    </w:p>
    <w:p w14:paraId="212F1566" w14:textId="1B6BCE3D" w:rsidR="00886567" w:rsidRPr="008C2919" w:rsidRDefault="00886567" w:rsidP="00886567">
      <w:pPr>
        <w:pStyle w:val="SingleTxtG"/>
        <w:rPr>
          <w:lang w:val="en-NZ"/>
        </w:rPr>
      </w:pPr>
      <w:r w:rsidRPr="008C2919">
        <w:rPr>
          <w:iCs/>
          <w:lang w:val="en-NZ"/>
        </w:rPr>
        <w:t>409.</w:t>
      </w:r>
      <w:r w:rsidRPr="008C2919">
        <w:rPr>
          <w:iCs/>
          <w:lang w:val="en-NZ"/>
        </w:rPr>
        <w:tab/>
      </w:r>
      <w:r w:rsidRPr="008C291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copies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resource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Mental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Health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Hauora: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Teaching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interpersonal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skills,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resilience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t>wellbeing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distributed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schools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students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Year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7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up.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text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includes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number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lesson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plans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teaching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learning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related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issues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bullying,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racism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other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forms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discrimination.</w:t>
      </w:r>
    </w:p>
    <w:p w14:paraId="773D62BA" w14:textId="77777777" w:rsidR="0071570E" w:rsidRDefault="00886567" w:rsidP="00886567">
      <w:pPr>
        <w:pStyle w:val="SingleTxtG"/>
        <w:rPr>
          <w:lang w:val="en-NZ"/>
        </w:rPr>
      </w:pPr>
      <w:r w:rsidRPr="008C2919">
        <w:rPr>
          <w:iCs/>
          <w:lang w:val="en-NZ"/>
        </w:rPr>
        <w:t>410.</w:t>
      </w:r>
      <w:r w:rsidRPr="008C2919">
        <w:rPr>
          <w:iCs/>
          <w:lang w:val="en-NZ"/>
        </w:rPr>
        <w:tab/>
      </w:r>
      <w:r w:rsidRPr="008C291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Wellbeing@School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survey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toolkit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was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distributed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schools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2017.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toolkit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provides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resources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schools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undertake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self-review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about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actions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they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taking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build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t>maintain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school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environment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that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safe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caring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all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learners.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2020,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survey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items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regarding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racism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resilience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were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developed.</w:t>
      </w:r>
    </w:p>
    <w:p w14:paraId="1B062FB9" w14:textId="015A10A6" w:rsidR="00886567" w:rsidRPr="008C2919" w:rsidRDefault="00886567" w:rsidP="00886567">
      <w:pPr>
        <w:pStyle w:val="SingleTxtG"/>
        <w:rPr>
          <w:lang w:val="en-NZ"/>
        </w:rPr>
      </w:pPr>
      <w:r w:rsidRPr="008C2919">
        <w:rPr>
          <w:iCs/>
          <w:lang w:val="en-NZ"/>
        </w:rPr>
        <w:t>411.</w:t>
      </w:r>
      <w:r w:rsidRPr="008C2919">
        <w:rPr>
          <w:iCs/>
          <w:lang w:val="en-NZ"/>
        </w:rPr>
        <w:tab/>
      </w:r>
      <w:r w:rsidRPr="008C2919">
        <w:rPr>
          <w:lang w:val="en-NZ"/>
        </w:rPr>
        <w:t>Positive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Behaviour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Learning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(PB4L)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initiatives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changes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school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home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improve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learner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wellbeing,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positive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behaviour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improve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learning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achievement.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PB4L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approach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includes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several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programmes,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including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two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kaupapa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interventions: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Huakina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Mai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Mana</w:t>
      </w:r>
      <w:r w:rsidR="005F4C9E">
        <w:rPr>
          <w:lang w:val="en-NZ"/>
        </w:rPr>
        <w:t xml:space="preserve"> </w:t>
      </w:r>
      <w:r w:rsidRPr="008C2919">
        <w:rPr>
          <w:lang w:val="en-NZ"/>
        </w:rPr>
        <w:t>Tikitiki.</w:t>
      </w:r>
    </w:p>
    <w:p w14:paraId="57618527" w14:textId="5C5BBDB7" w:rsidR="00886567" w:rsidRPr="008C2919" w:rsidRDefault="00886567" w:rsidP="00886567">
      <w:pPr>
        <w:pStyle w:val="SingleTxtG"/>
      </w:pPr>
      <w:r w:rsidRPr="008C2919">
        <w:rPr>
          <w:iCs/>
        </w:rPr>
        <w:t>412.</w:t>
      </w:r>
      <w:r w:rsidRPr="008C2919">
        <w:rPr>
          <w:iCs/>
        </w:rPr>
        <w:tab/>
      </w:r>
      <w:r w:rsidRPr="008C2919">
        <w:t>More</w:t>
      </w:r>
      <w:r w:rsidR="005F4C9E">
        <w:t xml:space="preserve"> </w:t>
      </w:r>
      <w:r w:rsidRPr="008C2919">
        <w:t>than</w:t>
      </w:r>
      <w:r w:rsidR="005F4C9E">
        <w:t xml:space="preserve"> </w:t>
      </w:r>
      <w:r w:rsidRPr="008C2919">
        <w:t>358,000</w:t>
      </w:r>
      <w:r w:rsidR="005F4C9E">
        <w:t xml:space="preserve"> </w:t>
      </w:r>
      <w:r w:rsidRPr="008C2919">
        <w:t>learners</w:t>
      </w:r>
      <w:r w:rsidR="005F4C9E">
        <w:t xml:space="preserve"> </w:t>
      </w:r>
      <w:r w:rsidRPr="008C2919">
        <w:t>attended</w:t>
      </w:r>
      <w:r w:rsidR="005F4C9E">
        <w:t xml:space="preserve"> </w:t>
      </w:r>
      <w:r w:rsidRPr="008C2919">
        <w:t>a</w:t>
      </w:r>
      <w:r w:rsidR="005F4C9E">
        <w:t xml:space="preserve"> </w:t>
      </w:r>
      <w:r w:rsidRPr="008C2919">
        <w:t>PB4L</w:t>
      </w:r>
      <w:r w:rsidR="005F4C9E">
        <w:t xml:space="preserve"> </w:t>
      </w:r>
      <w:r w:rsidRPr="008C2919">
        <w:t>School-Wide</w:t>
      </w:r>
      <w:r w:rsidR="005F4C9E">
        <w:t xml:space="preserve"> </w:t>
      </w:r>
      <w:r w:rsidRPr="008C2919">
        <w:t>school</w:t>
      </w:r>
      <w:r w:rsidR="005F4C9E">
        <w:t xml:space="preserve"> </w:t>
      </w:r>
      <w:r w:rsidRPr="008C2919">
        <w:t>in</w:t>
      </w:r>
      <w:r w:rsidR="005F4C9E">
        <w:t xml:space="preserve"> </w:t>
      </w:r>
      <w:r w:rsidRPr="008C2919">
        <w:t>2019,</w:t>
      </w:r>
      <w:r w:rsidR="005F4C9E">
        <w:t xml:space="preserve"> </w:t>
      </w:r>
      <w:r w:rsidRPr="008C2919">
        <w:t>of</w:t>
      </w:r>
      <w:r w:rsidR="005F4C9E">
        <w:t xml:space="preserve"> </w:t>
      </w:r>
      <w:r w:rsidRPr="008C2919">
        <w:t>whom</w:t>
      </w:r>
      <w:r w:rsidR="005F4C9E">
        <w:t xml:space="preserve"> </w:t>
      </w:r>
      <w:r w:rsidRPr="008C2919">
        <w:t>an</w:t>
      </w:r>
      <w:r w:rsidR="005F4C9E">
        <w:t xml:space="preserve"> </w:t>
      </w:r>
      <w:r w:rsidRPr="008C2919">
        <w:t>estimated</w:t>
      </w:r>
      <w:r w:rsidR="005F4C9E">
        <w:t xml:space="preserve"> </w:t>
      </w:r>
      <w:r w:rsidRPr="008C2919">
        <w:t>29%</w:t>
      </w:r>
      <w:r w:rsidR="005F4C9E">
        <w:t xml:space="preserve"> </w:t>
      </w:r>
      <w:r w:rsidRPr="008C2919">
        <w:t>(104,000)</w:t>
      </w:r>
      <w:r w:rsidR="005F4C9E">
        <w:t xml:space="preserve"> </w:t>
      </w:r>
      <w:r w:rsidRPr="008C2919">
        <w:t>were</w:t>
      </w:r>
      <w:r w:rsidR="005F4C9E">
        <w:t xml:space="preserve"> </w:t>
      </w:r>
      <w:r w:rsidRPr="008C2919">
        <w:t>Māori</w:t>
      </w:r>
      <w:r w:rsidR="005F4C9E">
        <w:t xml:space="preserve"> </w:t>
      </w:r>
      <w:r w:rsidRPr="008C2919">
        <w:t>and</w:t>
      </w:r>
      <w:r w:rsidR="005F4C9E">
        <w:t xml:space="preserve"> </w:t>
      </w:r>
      <w:r w:rsidRPr="008C2919">
        <w:t>12%</w:t>
      </w:r>
      <w:r w:rsidR="005F4C9E">
        <w:t xml:space="preserve"> </w:t>
      </w:r>
      <w:r w:rsidRPr="008C2919">
        <w:t>(43,000)</w:t>
      </w:r>
      <w:r w:rsidR="005F4C9E">
        <w:t xml:space="preserve"> </w:t>
      </w:r>
      <w:r w:rsidRPr="008C2919">
        <w:t>were</w:t>
      </w:r>
      <w:r w:rsidR="005F4C9E">
        <w:t xml:space="preserve"> </w:t>
      </w:r>
      <w:r w:rsidRPr="008C2919">
        <w:t>Pacific</w:t>
      </w:r>
      <w:r w:rsidR="005F4C9E">
        <w:t xml:space="preserve"> </w:t>
      </w:r>
      <w:r w:rsidRPr="008C2919">
        <w:t>peoples.</w:t>
      </w:r>
    </w:p>
    <w:p w14:paraId="1A10CDFA" w14:textId="77777777" w:rsidR="0071570E" w:rsidRDefault="00886567" w:rsidP="00886567">
      <w:pPr>
        <w:pStyle w:val="SingleTxtG"/>
      </w:pPr>
      <w:r w:rsidRPr="008C2919">
        <w:rPr>
          <w:iCs/>
        </w:rPr>
        <w:t>413.</w:t>
      </w:r>
      <w:r w:rsidRPr="008C2919">
        <w:rPr>
          <w:iCs/>
        </w:rPr>
        <w:tab/>
      </w:r>
      <w:r w:rsidRPr="008C2919">
        <w:t>Public</w:t>
      </w:r>
      <w:r w:rsidR="005F4C9E">
        <w:t xml:space="preserve"> </w:t>
      </w:r>
      <w:r w:rsidRPr="008C2919">
        <w:t>submissions</w:t>
      </w:r>
      <w:r w:rsidR="005F4C9E">
        <w:t xml:space="preserve"> </w:t>
      </w:r>
      <w:r w:rsidRPr="008C2919">
        <w:t>suggested</w:t>
      </w:r>
      <w:r w:rsidR="005F4C9E">
        <w:t xml:space="preserve"> </w:t>
      </w:r>
      <w:r w:rsidRPr="008C2919">
        <w:t>that</w:t>
      </w:r>
      <w:r w:rsidR="005F4C9E">
        <w:t xml:space="preserve"> </w:t>
      </w:r>
      <w:r w:rsidRPr="008C2919">
        <w:t>some</w:t>
      </w:r>
      <w:r w:rsidR="005F4C9E">
        <w:t xml:space="preserve"> </w:t>
      </w:r>
      <w:r w:rsidRPr="008C2919">
        <w:t>of</w:t>
      </w:r>
      <w:r w:rsidR="005F4C9E">
        <w:t xml:space="preserve"> </w:t>
      </w:r>
      <w:r w:rsidRPr="008C2919">
        <w:t>the</w:t>
      </w:r>
      <w:r w:rsidR="005F4C9E">
        <w:t xml:space="preserve"> </w:t>
      </w:r>
      <w:r w:rsidRPr="008C2919">
        <w:t>anti-racism</w:t>
      </w:r>
      <w:r w:rsidR="005F4C9E">
        <w:t xml:space="preserve"> </w:t>
      </w:r>
      <w:r w:rsidRPr="008C2919">
        <w:t>initiative</w:t>
      </w:r>
      <w:r w:rsidR="005F4C9E">
        <w:t xml:space="preserve"> </w:t>
      </w:r>
      <w:r w:rsidRPr="008C2919">
        <w:t>trials</w:t>
      </w:r>
      <w:r w:rsidR="005F4C9E">
        <w:t xml:space="preserve"> </w:t>
      </w:r>
      <w:r w:rsidRPr="008C2919">
        <w:t>were</w:t>
      </w:r>
      <w:r w:rsidR="005F4C9E">
        <w:t xml:space="preserve"> </w:t>
      </w:r>
      <w:r w:rsidRPr="008C2919">
        <w:t>positive,</w:t>
      </w:r>
      <w:r w:rsidR="005F4C9E">
        <w:t xml:space="preserve"> </w:t>
      </w:r>
      <w:r w:rsidRPr="008C2919">
        <w:t>and</w:t>
      </w:r>
      <w:r w:rsidR="005F4C9E">
        <w:t xml:space="preserve"> </w:t>
      </w:r>
      <w:r w:rsidRPr="008C2919">
        <w:t>that</w:t>
      </w:r>
      <w:r w:rsidR="005F4C9E">
        <w:t xml:space="preserve"> </w:t>
      </w:r>
      <w:r w:rsidRPr="008C2919">
        <w:t>wellbeing</w:t>
      </w:r>
      <w:r w:rsidR="005F4C9E">
        <w:t xml:space="preserve"> </w:t>
      </w:r>
      <w:r w:rsidRPr="008C2919">
        <w:t>approaches</w:t>
      </w:r>
      <w:r w:rsidR="005F4C9E">
        <w:t xml:space="preserve"> </w:t>
      </w:r>
      <w:r w:rsidRPr="008C2919">
        <w:t>in</w:t>
      </w:r>
      <w:r w:rsidR="005F4C9E">
        <w:t xml:space="preserve"> </w:t>
      </w:r>
      <w:r w:rsidRPr="008C2919">
        <w:t>schools</w:t>
      </w:r>
      <w:r w:rsidR="005F4C9E">
        <w:t xml:space="preserve"> </w:t>
      </w:r>
      <w:r w:rsidRPr="008C2919">
        <w:t>are</w:t>
      </w:r>
      <w:r w:rsidR="005F4C9E">
        <w:t xml:space="preserve"> </w:t>
      </w:r>
      <w:r w:rsidRPr="008C2919">
        <w:t>improving</w:t>
      </w:r>
      <w:r w:rsidR="005F4C9E">
        <w:t xml:space="preserve"> </w:t>
      </w:r>
      <w:r w:rsidRPr="008C2919">
        <w:t>the</w:t>
      </w:r>
      <w:r w:rsidR="005F4C9E">
        <w:t xml:space="preserve"> </w:t>
      </w:r>
      <w:r w:rsidRPr="008C2919">
        <w:t>resilience</w:t>
      </w:r>
      <w:r w:rsidR="005F4C9E">
        <w:t xml:space="preserve"> </w:t>
      </w:r>
      <w:r w:rsidRPr="008C2919">
        <w:t>of</w:t>
      </w:r>
      <w:r w:rsidR="005F4C9E">
        <w:t xml:space="preserve"> </w:t>
      </w:r>
      <w:r w:rsidRPr="008C2919">
        <w:t>young</w:t>
      </w:r>
      <w:r w:rsidR="005F4C9E">
        <w:t xml:space="preserve"> </w:t>
      </w:r>
      <w:r w:rsidRPr="008C2919">
        <w:t>people.</w:t>
      </w:r>
    </w:p>
    <w:bookmarkEnd w:id="90"/>
    <w:p w14:paraId="0D4B324C" w14:textId="09018325" w:rsidR="00886567" w:rsidRPr="00904E1E" w:rsidRDefault="00886567" w:rsidP="0071570E">
      <w:pPr>
        <w:pStyle w:val="H23G"/>
        <w:rPr>
          <w:lang w:val="es-ES"/>
        </w:rPr>
      </w:pPr>
      <w:r>
        <w:tab/>
      </w:r>
      <w:r w:rsidRPr="00904E1E">
        <w:rPr>
          <w:lang w:val="es-ES"/>
        </w:rPr>
        <w:t>2.</w:t>
      </w:r>
      <w:r w:rsidRPr="00904E1E">
        <w:rPr>
          <w:lang w:val="es-ES"/>
        </w:rPr>
        <w:tab/>
        <w:t>Culture</w:t>
      </w:r>
    </w:p>
    <w:p w14:paraId="18D550D3" w14:textId="1D01B3F9" w:rsidR="00886567" w:rsidRPr="00904E1E" w:rsidRDefault="00886567" w:rsidP="0071570E">
      <w:pPr>
        <w:pStyle w:val="H4G"/>
        <w:rPr>
          <w:lang w:val="es-ES"/>
        </w:rPr>
      </w:pPr>
      <w:r w:rsidRPr="00904E1E">
        <w:rPr>
          <w:b/>
          <w:lang w:val="es-ES"/>
        </w:rPr>
        <w:tab/>
      </w:r>
      <w:r w:rsidRPr="00904E1E">
        <w:rPr>
          <w:b/>
          <w:lang w:val="es-ES"/>
        </w:rPr>
        <w:tab/>
      </w:r>
      <w:r w:rsidRPr="00904E1E">
        <w:rPr>
          <w:b/>
          <w:lang w:val="es-ES"/>
        </w:rPr>
        <w:tab/>
      </w:r>
      <w:r w:rsidRPr="00904E1E">
        <w:rPr>
          <w:lang w:val="es-ES"/>
        </w:rPr>
        <w:t>Te</w:t>
      </w:r>
      <w:r w:rsidR="005F4C9E" w:rsidRPr="00904E1E">
        <w:rPr>
          <w:lang w:val="es-ES"/>
        </w:rPr>
        <w:t xml:space="preserve"> </w:t>
      </w:r>
      <w:proofErr w:type="spellStart"/>
      <w:r w:rsidRPr="00904E1E">
        <w:rPr>
          <w:lang w:val="es-ES"/>
        </w:rPr>
        <w:t>Rua</w:t>
      </w:r>
      <w:proofErr w:type="spellEnd"/>
      <w:r w:rsidR="005F4C9E" w:rsidRPr="00904E1E">
        <w:rPr>
          <w:lang w:val="es-ES"/>
        </w:rPr>
        <w:t xml:space="preserve"> </w:t>
      </w:r>
      <w:proofErr w:type="spellStart"/>
      <w:r w:rsidRPr="00904E1E">
        <w:rPr>
          <w:lang w:val="es-ES"/>
        </w:rPr>
        <w:t>Mahara</w:t>
      </w:r>
      <w:proofErr w:type="spellEnd"/>
      <w:r w:rsidR="005F4C9E" w:rsidRPr="00904E1E">
        <w:rPr>
          <w:lang w:val="es-ES"/>
        </w:rPr>
        <w:t xml:space="preserve"> </w:t>
      </w:r>
      <w:r w:rsidRPr="00904E1E">
        <w:rPr>
          <w:lang w:val="es-ES"/>
        </w:rPr>
        <w:t>o</w:t>
      </w:r>
      <w:r w:rsidR="005F4C9E" w:rsidRPr="00904E1E">
        <w:rPr>
          <w:lang w:val="es-ES"/>
        </w:rPr>
        <w:t xml:space="preserve"> </w:t>
      </w:r>
      <w:r w:rsidRPr="00904E1E">
        <w:rPr>
          <w:lang w:val="es-ES"/>
        </w:rPr>
        <w:t>te</w:t>
      </w:r>
      <w:r w:rsidR="005F4C9E" w:rsidRPr="00904E1E">
        <w:rPr>
          <w:lang w:val="es-ES"/>
        </w:rPr>
        <w:t xml:space="preserve"> </w:t>
      </w:r>
      <w:proofErr w:type="spellStart"/>
      <w:r w:rsidRPr="00904E1E">
        <w:rPr>
          <w:lang w:val="es-ES"/>
        </w:rPr>
        <w:t>Kawanatanga</w:t>
      </w:r>
      <w:proofErr w:type="spellEnd"/>
      <w:r w:rsidR="005F4C9E" w:rsidRPr="00904E1E">
        <w:rPr>
          <w:lang w:val="es-ES"/>
        </w:rPr>
        <w:t xml:space="preserve"> </w:t>
      </w:r>
      <w:r w:rsidRPr="00904E1E">
        <w:rPr>
          <w:lang w:val="es-ES"/>
        </w:rPr>
        <w:t>ǀ</w:t>
      </w:r>
      <w:r w:rsidR="005F4C9E" w:rsidRPr="00904E1E">
        <w:rPr>
          <w:lang w:val="es-ES"/>
        </w:rPr>
        <w:t xml:space="preserve"> </w:t>
      </w:r>
      <w:r w:rsidRPr="00904E1E">
        <w:rPr>
          <w:lang w:val="es-ES"/>
        </w:rPr>
        <w:t>Archives</w:t>
      </w:r>
      <w:r w:rsidR="005F4C9E" w:rsidRPr="00904E1E">
        <w:rPr>
          <w:lang w:val="es-ES"/>
        </w:rPr>
        <w:t xml:space="preserve"> </w:t>
      </w:r>
      <w:r w:rsidRPr="00904E1E">
        <w:rPr>
          <w:lang w:val="es-ES"/>
        </w:rPr>
        <w:t>New</w:t>
      </w:r>
      <w:r w:rsidR="005F4C9E" w:rsidRPr="00904E1E">
        <w:rPr>
          <w:lang w:val="es-ES"/>
        </w:rPr>
        <w:t xml:space="preserve"> </w:t>
      </w:r>
      <w:proofErr w:type="spellStart"/>
      <w:r w:rsidRPr="00904E1E">
        <w:rPr>
          <w:lang w:val="es-ES"/>
        </w:rPr>
        <w:t>Zealand</w:t>
      </w:r>
      <w:proofErr w:type="spellEnd"/>
    </w:p>
    <w:p w14:paraId="4A8A5F81" w14:textId="7A3F522D" w:rsidR="00886567" w:rsidRPr="007F35FF" w:rsidRDefault="00886567" w:rsidP="00886567">
      <w:pPr>
        <w:pStyle w:val="SingleTxtG"/>
        <w:rPr>
          <w:lang w:val="en-NZ"/>
        </w:rPr>
      </w:pPr>
      <w:r w:rsidRPr="007F35FF">
        <w:rPr>
          <w:iCs/>
          <w:lang w:val="en-NZ"/>
        </w:rPr>
        <w:t>414.</w:t>
      </w:r>
      <w:r w:rsidRPr="007F35FF">
        <w:rPr>
          <w:iCs/>
          <w:lang w:val="en-NZ"/>
        </w:rPr>
        <w:tab/>
      </w:r>
      <w:r w:rsidRPr="00D52CE7">
        <w:rPr>
          <w:lang w:val="en-NZ"/>
        </w:rPr>
        <w:t>Archives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chief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strategic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goal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removing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barriers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access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improving</w:t>
      </w:r>
      <w:r w:rsidR="005F4C9E">
        <w:rPr>
          <w:lang w:val="en-NZ"/>
        </w:rPr>
        <w:t xml:space="preserve"> </w:t>
      </w:r>
      <w:r w:rsidRPr="00B30BDF">
        <w:t>awareness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role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function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national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archive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developed</w:t>
      </w:r>
      <w:r w:rsidR="005F4C9E">
        <w:rPr>
          <w:lang w:val="en-NZ"/>
        </w:rPr>
        <w:t xml:space="preserve"> </w:t>
      </w:r>
      <w:r w:rsidRPr="00D52CE7">
        <w:rPr>
          <w:lang w:val="en-NZ"/>
        </w:rPr>
        <w:t>democracy.</w:t>
      </w:r>
    </w:p>
    <w:p w14:paraId="397EC230" w14:textId="15FB4BD4" w:rsidR="00886567" w:rsidRPr="00DA099A" w:rsidRDefault="00886567" w:rsidP="0071570E">
      <w:pPr>
        <w:pStyle w:val="H4G"/>
        <w:rPr>
          <w:lang w:val="en-NZ"/>
        </w:rPr>
      </w:pPr>
      <w:r>
        <w:rPr>
          <w:b/>
          <w:lang w:val="en-NZ"/>
        </w:rPr>
        <w:tab/>
      </w:r>
      <w:r>
        <w:rPr>
          <w:b/>
          <w:lang w:val="en-NZ"/>
        </w:rPr>
        <w:tab/>
      </w:r>
      <w:r w:rsidRPr="00DA099A">
        <w:rPr>
          <w:lang w:val="en-NZ"/>
        </w:rPr>
        <w:t>Manatū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Taonga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ǀ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Ministry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Culture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Heritage</w:t>
      </w:r>
    </w:p>
    <w:p w14:paraId="4EEC7B9C" w14:textId="769A74F5" w:rsidR="00886567" w:rsidRPr="00CA264B" w:rsidRDefault="00886567" w:rsidP="00886567">
      <w:pPr>
        <w:pStyle w:val="SingleTxtG"/>
        <w:rPr>
          <w:lang w:val="en-NZ"/>
        </w:rPr>
      </w:pPr>
      <w:r w:rsidRPr="00CA264B">
        <w:rPr>
          <w:iCs/>
          <w:lang w:val="en-NZ"/>
        </w:rPr>
        <w:t>415.</w:t>
      </w:r>
      <w:r w:rsidRPr="00CA264B">
        <w:rPr>
          <w:iCs/>
          <w:lang w:val="en-NZ"/>
        </w:rPr>
        <w:tab/>
      </w:r>
      <w:r w:rsidRPr="00E64670">
        <w:rPr>
          <w:lang w:val="en-NZ"/>
        </w:rPr>
        <w:t>Manatū</w:t>
      </w:r>
      <w:r w:rsidR="005F4C9E">
        <w:rPr>
          <w:lang w:val="en-NZ"/>
        </w:rPr>
        <w:t xml:space="preserve"> </w:t>
      </w:r>
      <w:r w:rsidRPr="00E64670">
        <w:rPr>
          <w:lang w:val="en-NZ"/>
        </w:rPr>
        <w:t>Taonga</w:t>
      </w:r>
      <w:r w:rsidR="005F4C9E">
        <w:rPr>
          <w:lang w:val="en-NZ"/>
        </w:rPr>
        <w:t xml:space="preserve"> </w:t>
      </w:r>
      <w:r w:rsidRPr="00E64670">
        <w:rPr>
          <w:lang w:val="en-NZ"/>
        </w:rPr>
        <w:t>Ministry</w:t>
      </w:r>
      <w:r w:rsidR="005F4C9E">
        <w:rPr>
          <w:lang w:val="en-NZ"/>
        </w:rPr>
        <w:t xml:space="preserve"> </w:t>
      </w:r>
      <w:r w:rsidRPr="00E64670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E64670">
        <w:rPr>
          <w:lang w:val="en-NZ"/>
        </w:rPr>
        <w:t>Culture</w:t>
      </w:r>
      <w:r w:rsidR="005F4C9E">
        <w:rPr>
          <w:lang w:val="en-NZ"/>
        </w:rPr>
        <w:t xml:space="preserve"> </w:t>
      </w:r>
      <w:r w:rsidRPr="00E6467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E64670">
        <w:rPr>
          <w:lang w:val="en-NZ"/>
        </w:rPr>
        <w:t>Heritage</w:t>
      </w:r>
      <w:r w:rsidR="005F4C9E">
        <w:rPr>
          <w:lang w:val="en-NZ"/>
        </w:rPr>
        <w:t xml:space="preserve"> </w:t>
      </w:r>
      <w:r>
        <w:rPr>
          <w:lang w:val="en-NZ"/>
        </w:rPr>
        <w:t>(</w:t>
      </w:r>
      <w:r w:rsidRPr="009D0C51">
        <w:rPr>
          <w:lang w:val="en-NZ"/>
        </w:rPr>
        <w:t>Manatū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Taonga</w:t>
      </w:r>
      <w:r>
        <w:rPr>
          <w:lang w:val="en-NZ"/>
        </w:rPr>
        <w:t>)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leads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government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work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arts,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heritage,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broadcasting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sport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sectors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providing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advice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on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legislation,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policy,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sector</w:t>
      </w:r>
      <w:r w:rsidR="005F4C9E">
        <w:rPr>
          <w:lang w:val="en-NZ"/>
        </w:rPr>
        <w:t xml:space="preserve"> </w:t>
      </w:r>
      <w:r w:rsidRPr="009D0C51">
        <w:rPr>
          <w:lang w:val="en-NZ"/>
        </w:rPr>
        <w:t>development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It</w:t>
      </w:r>
      <w:r w:rsidR="005F4C9E">
        <w:rPr>
          <w:lang w:val="en-NZ"/>
        </w:rPr>
        <w:t xml:space="preserve"> </w:t>
      </w:r>
      <w:r>
        <w:rPr>
          <w:lang w:val="en-NZ"/>
        </w:rPr>
        <w:t>funds</w:t>
      </w:r>
      <w:r w:rsidR="005F4C9E">
        <w:rPr>
          <w:lang w:val="en-NZ"/>
        </w:rPr>
        <w:t xml:space="preserve"> </w:t>
      </w:r>
      <w:r>
        <w:rPr>
          <w:lang w:val="en-NZ"/>
        </w:rPr>
        <w:t>both</w:t>
      </w:r>
      <w:r w:rsidR="005F4C9E">
        <w:rPr>
          <w:lang w:val="en-NZ"/>
        </w:rPr>
        <w:t xml:space="preserve"> </w:t>
      </w:r>
      <w:r>
        <w:rPr>
          <w:lang w:val="en-NZ"/>
        </w:rPr>
        <w:t>C</w:t>
      </w:r>
      <w:r w:rsidRPr="00681BD7">
        <w:rPr>
          <w:lang w:val="en-NZ"/>
        </w:rPr>
        <w:t>rown</w:t>
      </w:r>
      <w:r w:rsidR="005F4C9E">
        <w:rPr>
          <w:lang w:val="en-NZ"/>
        </w:rPr>
        <w:t xml:space="preserve"> </w:t>
      </w:r>
      <w:r w:rsidRPr="00681BD7">
        <w:rPr>
          <w:lang w:val="en-NZ"/>
        </w:rPr>
        <w:t>entities</w:t>
      </w:r>
      <w:r w:rsidR="005F4C9E">
        <w:rPr>
          <w:lang w:val="en-NZ"/>
        </w:rPr>
        <w:t xml:space="preserve"> </w:t>
      </w:r>
      <w:r w:rsidRPr="00681BD7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681BD7">
        <w:rPr>
          <w:lang w:val="en-NZ"/>
        </w:rPr>
        <w:t>non-government</w:t>
      </w:r>
      <w:r w:rsidR="005F4C9E">
        <w:rPr>
          <w:lang w:val="en-NZ"/>
        </w:rPr>
        <w:t xml:space="preserve"> </w:t>
      </w:r>
      <w:r w:rsidRPr="00681BD7">
        <w:rPr>
          <w:lang w:val="en-NZ"/>
        </w:rPr>
        <w:t>organisations</w:t>
      </w:r>
      <w:r w:rsidR="005F4C9E">
        <w:rPr>
          <w:lang w:val="en-NZ"/>
        </w:rPr>
        <w:t xml:space="preserve"> </w:t>
      </w:r>
      <w:r w:rsidRPr="00681BD7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681BD7">
        <w:rPr>
          <w:lang w:val="en-NZ"/>
        </w:rPr>
        <w:t>deliver</w:t>
      </w:r>
      <w:r w:rsidR="005F4C9E">
        <w:rPr>
          <w:lang w:val="en-NZ"/>
        </w:rPr>
        <w:t xml:space="preserve"> </w:t>
      </w:r>
      <w:r w:rsidRPr="00681BD7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681BD7">
        <w:rPr>
          <w:lang w:val="en-NZ"/>
        </w:rPr>
        <w:t>range</w:t>
      </w:r>
      <w:r w:rsidR="005F4C9E">
        <w:rPr>
          <w:lang w:val="en-NZ"/>
        </w:rPr>
        <w:t xml:space="preserve"> </w:t>
      </w:r>
      <w:r w:rsidRPr="00681BD7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681BD7">
        <w:rPr>
          <w:lang w:val="en-NZ"/>
        </w:rPr>
        <w:t>activities</w:t>
      </w:r>
      <w:r>
        <w:rPr>
          <w:lang w:val="en-NZ"/>
        </w:rPr>
        <w:t>.</w:t>
      </w:r>
    </w:p>
    <w:p w14:paraId="614EF725" w14:textId="2131D50C" w:rsidR="00886567" w:rsidRPr="00E52CD9" w:rsidRDefault="00886567" w:rsidP="00886567">
      <w:pPr>
        <w:pStyle w:val="SingleTxtG"/>
        <w:rPr>
          <w:lang w:val="en-NZ"/>
        </w:rPr>
      </w:pPr>
      <w:r w:rsidRPr="00E52CD9">
        <w:rPr>
          <w:iCs/>
          <w:lang w:val="en-NZ"/>
        </w:rPr>
        <w:t>416.</w:t>
      </w:r>
      <w:r w:rsidRPr="00E52CD9">
        <w:rPr>
          <w:iCs/>
          <w:lang w:val="en-NZ"/>
        </w:rPr>
        <w:tab/>
      </w:r>
      <w:r w:rsidRPr="00E64670">
        <w:rPr>
          <w:lang w:val="en-NZ"/>
        </w:rPr>
        <w:t>Manatū</w:t>
      </w:r>
      <w:r w:rsidR="005F4C9E">
        <w:rPr>
          <w:lang w:val="en-NZ"/>
        </w:rPr>
        <w:t xml:space="preserve"> </w:t>
      </w:r>
      <w:r w:rsidRPr="00E64670">
        <w:rPr>
          <w:lang w:val="en-NZ"/>
        </w:rPr>
        <w:t>Taonga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leads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Arts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Culture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COVID</w:t>
      </w:r>
      <w:r>
        <w:rPr>
          <w:lang w:val="en-NZ"/>
        </w:rPr>
        <w:t>-19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Recovery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Programme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key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desired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outcome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better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participation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specifically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Māori,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Pa</w:t>
      </w:r>
      <w:r>
        <w:rPr>
          <w:lang w:val="en-NZ"/>
        </w:rPr>
        <w:t>c</w:t>
      </w:r>
      <w:r w:rsidRPr="00B8159A">
        <w:rPr>
          <w:lang w:val="en-NZ"/>
        </w:rPr>
        <w:t>ifi</w:t>
      </w:r>
      <w:r>
        <w:rPr>
          <w:lang w:val="en-NZ"/>
        </w:rPr>
        <w:t>c</w:t>
      </w:r>
      <w:r w:rsidR="005F4C9E">
        <w:rPr>
          <w:lang w:val="en-NZ"/>
        </w:rPr>
        <w:t xml:space="preserve"> </w:t>
      </w:r>
      <w:r>
        <w:rPr>
          <w:lang w:val="en-NZ"/>
        </w:rPr>
        <w:t>peoples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under</w:t>
      </w:r>
      <w:r>
        <w:rPr>
          <w:lang w:val="en-NZ"/>
        </w:rPr>
        <w:t>-</w:t>
      </w:r>
      <w:r w:rsidRPr="00B8159A">
        <w:rPr>
          <w:lang w:val="en-NZ"/>
        </w:rPr>
        <w:lastRenderedPageBreak/>
        <w:t>served</w:t>
      </w:r>
      <w:r w:rsidR="005F4C9E">
        <w:rPr>
          <w:lang w:val="en-NZ"/>
        </w:rPr>
        <w:t xml:space="preserve"> </w:t>
      </w:r>
      <w:r w:rsidRPr="00B8159A">
        <w:rPr>
          <w:lang w:val="en-NZ"/>
        </w:rPr>
        <w:t>communities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cultural</w:t>
      </w:r>
      <w:r w:rsidR="005F4C9E">
        <w:rPr>
          <w:lang w:val="en-NZ"/>
        </w:rPr>
        <w:t xml:space="preserve"> </w:t>
      </w:r>
      <w:r>
        <w:rPr>
          <w:lang w:val="en-NZ"/>
        </w:rPr>
        <w:t>activities.</w:t>
      </w:r>
      <w:r w:rsidR="005F4C9E">
        <w:rPr>
          <w:lang w:val="en-NZ"/>
        </w:rPr>
        <w:t xml:space="preserve"> </w:t>
      </w:r>
      <w:r>
        <w:rPr>
          <w:lang w:val="en-NZ"/>
        </w:rPr>
        <w:t>I</w:t>
      </w:r>
      <w:r w:rsidRPr="00B8159A">
        <w:rPr>
          <w:lang w:val="en-NZ"/>
        </w:rPr>
        <w:t>nitiatives</w:t>
      </w:r>
      <w:r w:rsidR="005F4C9E">
        <w:rPr>
          <w:lang w:val="en-NZ"/>
        </w:rPr>
        <w:t xml:space="preserve"> </w:t>
      </w:r>
      <w:r>
        <w:rPr>
          <w:lang w:val="en-NZ"/>
        </w:rPr>
        <w:t>include</w:t>
      </w:r>
      <w:r w:rsidR="005F4C9E">
        <w:rPr>
          <w:lang w:val="en-NZ"/>
        </w:rPr>
        <w:t xml:space="preserve"> </w:t>
      </w:r>
      <w:r>
        <w:rPr>
          <w:lang w:val="en-NZ"/>
        </w:rPr>
        <w:t>t</w:t>
      </w:r>
      <w:r w:rsidRPr="00E52CD9">
        <w:rPr>
          <w:lang w:val="en-NZ"/>
        </w:rPr>
        <w:t>he</w:t>
      </w:r>
      <w:r w:rsidR="005F4C9E">
        <w:rPr>
          <w:lang w:val="en-NZ"/>
        </w:rPr>
        <w:t xml:space="preserve"> </w:t>
      </w:r>
      <w:r w:rsidRPr="00E52CD9">
        <w:rPr>
          <w:lang w:val="en-NZ"/>
        </w:rPr>
        <w:t>Mātauranga</w:t>
      </w:r>
      <w:r w:rsidR="005F4C9E">
        <w:rPr>
          <w:lang w:val="en-NZ"/>
        </w:rPr>
        <w:t xml:space="preserve"> </w:t>
      </w:r>
      <w:r w:rsidRPr="00E52CD9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E52CD9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E52CD9">
        <w:rPr>
          <w:lang w:val="en-NZ"/>
        </w:rPr>
        <w:t>Awe</w:t>
      </w:r>
      <w:r w:rsidR="005F4C9E">
        <w:rPr>
          <w:lang w:val="en-NZ"/>
        </w:rPr>
        <w:t xml:space="preserve"> </w:t>
      </w:r>
      <w:r w:rsidRPr="00E52CD9">
        <w:rPr>
          <w:lang w:val="en-NZ"/>
        </w:rPr>
        <w:t>Kōtuku</w:t>
      </w:r>
      <w:r w:rsidR="005F4C9E">
        <w:rPr>
          <w:lang w:val="en-NZ"/>
        </w:rPr>
        <w:t xml:space="preserve"> </w:t>
      </w:r>
      <w:r w:rsidRPr="00E52CD9">
        <w:rPr>
          <w:lang w:val="en-NZ"/>
        </w:rPr>
        <w:t>programme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</w:t>
      </w:r>
      <w:r w:rsidRPr="00E52CD9">
        <w:rPr>
          <w:lang w:val="en-NZ"/>
        </w:rPr>
        <w:t>he</w:t>
      </w:r>
      <w:r w:rsidR="005F4C9E">
        <w:rPr>
          <w:lang w:val="en-NZ"/>
        </w:rPr>
        <w:t xml:space="preserve"> </w:t>
      </w:r>
      <w:r w:rsidRPr="00E52CD9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E52CD9">
        <w:rPr>
          <w:lang w:val="en-NZ"/>
        </w:rPr>
        <w:t>Festivals</w:t>
      </w:r>
      <w:r w:rsidR="005F4C9E">
        <w:rPr>
          <w:lang w:val="en-NZ"/>
        </w:rPr>
        <w:t xml:space="preserve"> </w:t>
      </w:r>
      <w:r w:rsidRPr="00E52CD9">
        <w:rPr>
          <w:lang w:val="en-NZ"/>
        </w:rPr>
        <w:t>Initiative</w:t>
      </w:r>
      <w:r w:rsidR="00E347ED">
        <w:rPr>
          <w:lang w:val="en-NZ"/>
        </w:rPr>
        <w:t>.</w:t>
      </w:r>
    </w:p>
    <w:p w14:paraId="432828FA" w14:textId="77777777" w:rsidR="0071570E" w:rsidRDefault="00886567" w:rsidP="00886567">
      <w:pPr>
        <w:pStyle w:val="SingleTxtG"/>
        <w:rPr>
          <w:lang w:val="en-NZ"/>
        </w:rPr>
      </w:pPr>
      <w:r w:rsidRPr="007826F0">
        <w:rPr>
          <w:iCs/>
          <w:lang w:val="en-NZ"/>
        </w:rPr>
        <w:t>417.</w:t>
      </w:r>
      <w:r w:rsidRPr="007826F0">
        <w:rPr>
          <w:iCs/>
          <w:lang w:val="en-NZ"/>
        </w:rPr>
        <w:tab/>
      </w:r>
      <w:r w:rsidRPr="00E64670">
        <w:rPr>
          <w:lang w:val="en-NZ"/>
        </w:rPr>
        <w:t>Manatū</w:t>
      </w:r>
      <w:r w:rsidR="005F4C9E">
        <w:rPr>
          <w:lang w:val="en-NZ"/>
        </w:rPr>
        <w:t xml:space="preserve"> </w:t>
      </w:r>
      <w:r w:rsidRPr="00E64670">
        <w:rPr>
          <w:lang w:val="en-NZ"/>
        </w:rPr>
        <w:t>Taonga</w:t>
      </w:r>
      <w:r w:rsidR="005F4C9E">
        <w:rPr>
          <w:lang w:val="en-NZ"/>
        </w:rPr>
        <w:t xml:space="preserve"> </w:t>
      </w:r>
      <w:r w:rsidRPr="007826F0">
        <w:rPr>
          <w:lang w:val="en-NZ"/>
        </w:rPr>
        <w:t>has</w:t>
      </w:r>
      <w:r w:rsidR="005F4C9E">
        <w:rPr>
          <w:lang w:val="en-NZ"/>
        </w:rPr>
        <w:t xml:space="preserve"> </w:t>
      </w:r>
      <w:r w:rsidRPr="007826F0">
        <w:rPr>
          <w:lang w:val="en-NZ"/>
        </w:rPr>
        <w:t>relationship</w:t>
      </w:r>
      <w:r w:rsidR="005F4C9E">
        <w:rPr>
          <w:lang w:val="en-NZ"/>
        </w:rPr>
        <w:t xml:space="preserve"> </w:t>
      </w:r>
      <w:r w:rsidRPr="007826F0">
        <w:rPr>
          <w:lang w:val="en-NZ"/>
        </w:rPr>
        <w:t>agreements</w:t>
      </w:r>
      <w:r w:rsidR="005F4C9E">
        <w:rPr>
          <w:lang w:val="en-NZ"/>
        </w:rPr>
        <w:t xml:space="preserve"> </w:t>
      </w:r>
      <w:r w:rsidRPr="007826F0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7826F0">
        <w:rPr>
          <w:lang w:val="en-NZ"/>
        </w:rPr>
        <w:t>iwi</w:t>
      </w:r>
      <w:r w:rsidR="005F4C9E">
        <w:rPr>
          <w:lang w:val="en-NZ"/>
        </w:rPr>
        <w:t xml:space="preserve"> </w:t>
      </w:r>
      <w:r w:rsidRPr="007826F0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7826F0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7826F0">
        <w:rPr>
          <w:lang w:val="en-NZ"/>
        </w:rPr>
        <w:t>form</w:t>
      </w:r>
      <w:r w:rsidR="005F4C9E">
        <w:rPr>
          <w:lang w:val="en-NZ"/>
        </w:rPr>
        <w:t xml:space="preserve"> </w:t>
      </w:r>
      <w:r w:rsidRPr="007826F0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7E7037">
        <w:rPr>
          <w:i/>
          <w:iCs/>
          <w:lang w:val="en-NZ"/>
        </w:rPr>
        <w:t>Taonga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Tūturu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Protocols</w:t>
      </w:r>
      <w:r w:rsidR="005F4C9E">
        <w:rPr>
          <w:lang w:val="en-NZ"/>
        </w:rPr>
        <w:t xml:space="preserve"> </w:t>
      </w:r>
      <w:r w:rsidRPr="007826F0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30BDF">
        <w:t>Whakaaetanga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Tiaki</w:t>
      </w:r>
      <w:r w:rsidR="005F4C9E">
        <w:rPr>
          <w:i/>
          <w:iCs/>
          <w:lang w:val="en-NZ"/>
        </w:rPr>
        <w:t xml:space="preserve"> </w:t>
      </w:r>
      <w:r w:rsidRPr="007E7037">
        <w:rPr>
          <w:i/>
          <w:iCs/>
          <w:lang w:val="en-NZ"/>
        </w:rPr>
        <w:t>Taonga</w:t>
      </w:r>
      <w:r w:rsidRPr="007826F0">
        <w:rPr>
          <w:lang w:val="en-NZ"/>
        </w:rPr>
        <w:t>.</w:t>
      </w:r>
    </w:p>
    <w:p w14:paraId="2CFBE3D5" w14:textId="11BAB7C1" w:rsidR="00886567" w:rsidRPr="00491BD2" w:rsidRDefault="00886567" w:rsidP="0071570E">
      <w:pPr>
        <w:pStyle w:val="H4G"/>
        <w:rPr>
          <w:b/>
          <w:lang w:val="fr-CH"/>
        </w:rPr>
      </w:pPr>
      <w:r>
        <w:rPr>
          <w:b/>
          <w:lang w:val="en-NZ"/>
        </w:rPr>
        <w:tab/>
      </w:r>
      <w:r>
        <w:rPr>
          <w:b/>
          <w:lang w:val="en-NZ"/>
        </w:rPr>
        <w:tab/>
      </w:r>
      <w:r w:rsidRPr="00491BD2">
        <w:rPr>
          <w:lang w:val="fr-CH"/>
        </w:rPr>
        <w:t>Irirangi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Te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Motu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ǀ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NZ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on</w:t>
      </w:r>
      <w:r w:rsidR="005F4C9E">
        <w:rPr>
          <w:lang w:val="fr-CH"/>
        </w:rPr>
        <w:t xml:space="preserve"> </w:t>
      </w:r>
      <w:r w:rsidRPr="00491BD2">
        <w:rPr>
          <w:lang w:val="fr-CH"/>
        </w:rPr>
        <w:t>Air</w:t>
      </w:r>
    </w:p>
    <w:p w14:paraId="56602810" w14:textId="1F698539" w:rsidR="00886567" w:rsidRPr="000B50B8" w:rsidRDefault="00886567" w:rsidP="00886567">
      <w:pPr>
        <w:pStyle w:val="SingleTxtG"/>
        <w:rPr>
          <w:lang w:val="en-NZ"/>
        </w:rPr>
      </w:pPr>
      <w:r w:rsidRPr="000B50B8">
        <w:rPr>
          <w:iCs/>
          <w:lang w:val="en-NZ"/>
        </w:rPr>
        <w:t>418.</w:t>
      </w:r>
      <w:r w:rsidRPr="000B50B8">
        <w:rPr>
          <w:iCs/>
          <w:lang w:val="en-NZ"/>
        </w:rPr>
        <w:tab/>
      </w:r>
      <w:r>
        <w:rPr>
          <w:lang w:val="en-NZ"/>
        </w:rPr>
        <w:t>NZ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Air</w:t>
      </w:r>
      <w:r w:rsidR="005F4C9E">
        <w:rPr>
          <w:lang w:val="en-NZ"/>
        </w:rPr>
        <w:t xml:space="preserve"> </w:t>
      </w:r>
      <w:r>
        <w:rPr>
          <w:lang w:val="en-NZ"/>
        </w:rPr>
        <w:t>monitors</w:t>
      </w:r>
      <w:r w:rsidR="005F4C9E">
        <w:rPr>
          <w:lang w:val="en-NZ"/>
        </w:rPr>
        <w:t xml:space="preserve"> </w:t>
      </w:r>
      <w:r>
        <w:rPr>
          <w:lang w:val="en-NZ"/>
        </w:rPr>
        <w:t>ethnic</w:t>
      </w:r>
      <w:r w:rsidR="005F4C9E">
        <w:rPr>
          <w:lang w:val="en-NZ"/>
        </w:rPr>
        <w:t xml:space="preserve"> </w:t>
      </w:r>
      <w:r>
        <w:rPr>
          <w:lang w:val="en-NZ"/>
        </w:rPr>
        <w:t>diversity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content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they</w:t>
      </w:r>
      <w:r w:rsidR="005F4C9E">
        <w:rPr>
          <w:lang w:val="en-NZ"/>
        </w:rPr>
        <w:t xml:space="preserve"> </w:t>
      </w:r>
      <w:r>
        <w:rPr>
          <w:lang w:val="en-NZ"/>
        </w:rPr>
        <w:t>fund.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2020</w:t>
      </w:r>
      <w:r w:rsidR="005F4C9E">
        <w:rPr>
          <w:lang w:val="en-NZ"/>
        </w:rPr>
        <w:t xml:space="preserve"> </w:t>
      </w:r>
      <w:r>
        <w:rPr>
          <w:lang w:val="en-NZ"/>
        </w:rPr>
        <w:t>report</w:t>
      </w:r>
      <w:r w:rsidR="005F4C9E">
        <w:rPr>
          <w:lang w:val="en-NZ"/>
        </w:rPr>
        <w:t xml:space="preserve"> </w:t>
      </w:r>
      <w:r>
        <w:rPr>
          <w:lang w:val="en-NZ"/>
        </w:rPr>
        <w:t>shows</w:t>
      </w:r>
      <w:r w:rsidR="005F4C9E">
        <w:rPr>
          <w:lang w:val="en-NZ"/>
        </w:rPr>
        <w:t xml:space="preserve"> </w:t>
      </w:r>
      <w:r>
        <w:rPr>
          <w:lang w:val="en-NZ"/>
        </w:rPr>
        <w:t>increasing</w:t>
      </w:r>
      <w:r w:rsidR="005F4C9E">
        <w:rPr>
          <w:lang w:val="en-NZ"/>
        </w:rPr>
        <w:t xml:space="preserve"> </w:t>
      </w:r>
      <w:r>
        <w:rPr>
          <w:lang w:val="en-NZ"/>
        </w:rPr>
        <w:t>diversity</w:t>
      </w:r>
      <w:r w:rsidR="005F4C9E">
        <w:rPr>
          <w:lang w:val="en-NZ"/>
        </w:rPr>
        <w:t xml:space="preserve"> </w:t>
      </w:r>
      <w:r w:rsidRPr="00B30BDF">
        <w:t>amongst</w:t>
      </w:r>
      <w:r w:rsidR="005F4C9E">
        <w:rPr>
          <w:lang w:val="en-NZ"/>
        </w:rPr>
        <w:t xml:space="preserve"> </w:t>
      </w:r>
      <w:r>
        <w:rPr>
          <w:lang w:val="en-NZ"/>
        </w:rPr>
        <w:t>producers,</w:t>
      </w:r>
      <w:r w:rsidR="005F4C9E">
        <w:rPr>
          <w:lang w:val="en-NZ"/>
        </w:rPr>
        <w:t xml:space="preserve"> </w:t>
      </w:r>
      <w:r>
        <w:rPr>
          <w:lang w:val="en-NZ"/>
        </w:rPr>
        <w:t>writers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directors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content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increases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percentage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Pacific</w:t>
      </w:r>
      <w:r w:rsidR="005F4C9E">
        <w:rPr>
          <w:lang w:val="en-NZ"/>
        </w:rPr>
        <w:t xml:space="preserve"> </w:t>
      </w:r>
      <w:r>
        <w:rPr>
          <w:lang w:val="en-NZ"/>
        </w:rPr>
        <w:t>peoples.</w:t>
      </w:r>
    </w:p>
    <w:p w14:paraId="41EDC4CE" w14:textId="2F787FC4" w:rsidR="00886567" w:rsidRPr="00E87657" w:rsidRDefault="00886567" w:rsidP="0071570E">
      <w:pPr>
        <w:pStyle w:val="H4G"/>
        <w:rPr>
          <w:lang w:val="es-ES"/>
        </w:rPr>
      </w:pPr>
      <w:r>
        <w:rPr>
          <w:b/>
          <w:lang w:val="en-NZ"/>
        </w:rPr>
        <w:tab/>
      </w:r>
      <w:r>
        <w:rPr>
          <w:b/>
          <w:lang w:val="en-NZ"/>
        </w:rPr>
        <w:tab/>
      </w:r>
      <w:r w:rsidRPr="00E87657">
        <w:rPr>
          <w:lang w:val="es-ES"/>
        </w:rPr>
        <w:t>Te</w:t>
      </w:r>
      <w:r w:rsidR="005F4C9E">
        <w:rPr>
          <w:lang w:val="es-ES"/>
        </w:rPr>
        <w:t xml:space="preserve"> </w:t>
      </w:r>
      <w:r w:rsidRPr="00E87657">
        <w:rPr>
          <w:lang w:val="es-ES"/>
        </w:rPr>
        <w:t>Papa</w:t>
      </w:r>
      <w:r w:rsidR="005F4C9E">
        <w:rPr>
          <w:lang w:val="es-ES"/>
        </w:rPr>
        <w:t xml:space="preserve"> </w:t>
      </w:r>
      <w:r w:rsidRPr="00E87657">
        <w:rPr>
          <w:lang w:val="es-ES"/>
        </w:rPr>
        <w:t>Tongarewa</w:t>
      </w:r>
      <w:r w:rsidR="005F4C9E">
        <w:rPr>
          <w:lang w:val="es-ES"/>
        </w:rPr>
        <w:t xml:space="preserve"> </w:t>
      </w:r>
      <w:r w:rsidRPr="00E87657">
        <w:rPr>
          <w:lang w:val="es-ES"/>
        </w:rPr>
        <w:t>(Te</w:t>
      </w:r>
      <w:r w:rsidR="005F4C9E">
        <w:rPr>
          <w:lang w:val="es-ES"/>
        </w:rPr>
        <w:t xml:space="preserve"> </w:t>
      </w:r>
      <w:r w:rsidRPr="00E87657">
        <w:rPr>
          <w:lang w:val="es-ES"/>
        </w:rPr>
        <w:t>Papa)</w:t>
      </w:r>
    </w:p>
    <w:p w14:paraId="59A3E841" w14:textId="1F8237C5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419.</w:t>
      </w:r>
      <w:r>
        <w:rPr>
          <w:iCs/>
          <w:lang w:val="en-NZ"/>
        </w:rPr>
        <w:tab/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Papa,</w:t>
      </w:r>
      <w:r w:rsidR="005F4C9E">
        <w:rPr>
          <w:lang w:val="en-NZ"/>
        </w:rPr>
        <w:t xml:space="preserve"> </w:t>
      </w:r>
      <w:r>
        <w:rPr>
          <w:lang w:val="en-NZ"/>
        </w:rPr>
        <w:t>New</w:t>
      </w:r>
      <w:r w:rsidR="005F4C9E">
        <w:rPr>
          <w:lang w:val="en-NZ"/>
        </w:rPr>
        <w:t xml:space="preserve"> </w:t>
      </w:r>
      <w:r>
        <w:rPr>
          <w:lang w:val="en-NZ"/>
        </w:rPr>
        <w:t>Zealand</w:t>
      </w:r>
      <w:r w:rsidR="0071570E">
        <w:rPr>
          <w:lang w:val="en-NZ"/>
        </w:rPr>
        <w:t>’</w:t>
      </w:r>
      <w:r>
        <w:rPr>
          <w:lang w:val="en-NZ"/>
        </w:rPr>
        <w:t>s</w:t>
      </w:r>
      <w:r w:rsidR="005F4C9E">
        <w:rPr>
          <w:lang w:val="en-NZ"/>
        </w:rPr>
        <w:t xml:space="preserve"> </w:t>
      </w:r>
      <w:r>
        <w:rPr>
          <w:lang w:val="en-NZ"/>
        </w:rPr>
        <w:t>national</w:t>
      </w:r>
      <w:r w:rsidR="005F4C9E">
        <w:rPr>
          <w:lang w:val="en-NZ"/>
        </w:rPr>
        <w:t xml:space="preserve"> </w:t>
      </w:r>
      <w:r>
        <w:rPr>
          <w:lang w:val="en-NZ"/>
        </w:rPr>
        <w:t>museum,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bicultural</w:t>
      </w:r>
      <w:r w:rsidR="005F4C9E">
        <w:rPr>
          <w:lang w:val="en-NZ"/>
        </w:rPr>
        <w:t xml:space="preserve"> </w:t>
      </w:r>
      <w:r>
        <w:rPr>
          <w:lang w:val="en-NZ"/>
        </w:rPr>
        <w:t>institution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works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iwi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various</w:t>
      </w:r>
      <w:r w:rsidR="005F4C9E">
        <w:rPr>
          <w:lang w:val="en-NZ"/>
        </w:rPr>
        <w:t xml:space="preserve"> </w:t>
      </w:r>
      <w:r>
        <w:rPr>
          <w:lang w:val="en-NZ"/>
        </w:rPr>
        <w:t>ways</w:t>
      </w:r>
      <w:r w:rsidR="005F4C9E">
        <w:rPr>
          <w:lang w:val="en-NZ"/>
        </w:rPr>
        <w:t xml:space="preserve"> </w:t>
      </w:r>
      <w:r>
        <w:rPr>
          <w:lang w:val="en-NZ"/>
        </w:rPr>
        <w:t>including:</w:t>
      </w:r>
    </w:p>
    <w:p w14:paraId="0011E227" w14:textId="0E254E97" w:rsidR="00886567" w:rsidRPr="008C2919" w:rsidRDefault="0071570E" w:rsidP="00886567">
      <w:pPr>
        <w:pStyle w:val="SingleTxtG"/>
      </w:pPr>
      <w:r>
        <w:tab/>
      </w:r>
      <w:r w:rsidR="00886567" w:rsidRPr="008C2919">
        <w:t>(a)</w:t>
      </w:r>
      <w:r w:rsidR="00886567" w:rsidRPr="008C2919">
        <w:tab/>
        <w:t>The</w:t>
      </w:r>
      <w:r w:rsidR="005F4C9E">
        <w:t xml:space="preserve"> </w:t>
      </w:r>
      <w:r w:rsidR="00886567" w:rsidRPr="008C2919">
        <w:t>Iwi</w:t>
      </w:r>
      <w:r w:rsidR="005F4C9E">
        <w:t xml:space="preserve"> </w:t>
      </w:r>
      <w:r w:rsidR="00886567" w:rsidRPr="008C2919">
        <w:t>Exhibition</w:t>
      </w:r>
      <w:r w:rsidR="005F4C9E">
        <w:t xml:space="preserve"> </w:t>
      </w:r>
      <w:r w:rsidR="00886567" w:rsidRPr="008C2919">
        <w:t>Programme</w:t>
      </w:r>
      <w:r w:rsidR="005F4C9E">
        <w:t xml:space="preserve"> </w:t>
      </w:r>
      <w:r w:rsidR="00886567" w:rsidRPr="008C2919">
        <w:t>gives</w:t>
      </w:r>
      <w:r w:rsidR="005F4C9E">
        <w:t xml:space="preserve"> </w:t>
      </w:r>
      <w:r w:rsidR="00886567" w:rsidRPr="008C2919">
        <w:t>iwi</w:t>
      </w:r>
      <w:r w:rsidR="005F4C9E">
        <w:t xml:space="preserve"> </w:t>
      </w:r>
      <w:r w:rsidR="00886567" w:rsidRPr="008C2919">
        <w:t>the</w:t>
      </w:r>
      <w:r w:rsidR="005F4C9E">
        <w:t xml:space="preserve"> </w:t>
      </w:r>
      <w:r w:rsidR="00886567" w:rsidRPr="008C2919">
        <w:t>chance</w:t>
      </w:r>
      <w:r w:rsidR="005F4C9E">
        <w:t xml:space="preserve"> </w:t>
      </w:r>
      <w:r w:rsidR="00886567" w:rsidRPr="008C2919">
        <w:t>to</w:t>
      </w:r>
      <w:r w:rsidR="005F4C9E">
        <w:t xml:space="preserve"> </w:t>
      </w:r>
      <w:r w:rsidR="00886567" w:rsidRPr="008C2919">
        <w:t>present</w:t>
      </w:r>
      <w:r w:rsidR="005F4C9E">
        <w:t xml:space="preserve"> </w:t>
      </w:r>
      <w:r w:rsidR="00886567" w:rsidRPr="008C2919">
        <w:t>their</w:t>
      </w:r>
      <w:r w:rsidR="005F4C9E">
        <w:t xml:space="preserve"> </w:t>
      </w:r>
      <w:r w:rsidR="00886567" w:rsidRPr="008C2919">
        <w:t>taonga</w:t>
      </w:r>
      <w:r w:rsidR="005F4C9E">
        <w:t xml:space="preserve"> </w:t>
      </w:r>
      <w:r w:rsidR="00886567" w:rsidRPr="008C2919">
        <w:t>(treasured</w:t>
      </w:r>
      <w:r w:rsidR="005F4C9E">
        <w:t xml:space="preserve"> </w:t>
      </w:r>
      <w:r w:rsidR="00886567" w:rsidRPr="008C2919">
        <w:t>artefacts)</w:t>
      </w:r>
      <w:r w:rsidR="005F4C9E">
        <w:t xml:space="preserve"> </w:t>
      </w:r>
      <w:r w:rsidR="00886567" w:rsidRPr="008C2919">
        <w:t>and</w:t>
      </w:r>
      <w:r w:rsidR="005F4C9E">
        <w:t xml:space="preserve"> </w:t>
      </w:r>
      <w:r w:rsidR="00886567" w:rsidRPr="008C2919">
        <w:t>stories</w:t>
      </w:r>
      <w:r w:rsidR="005F4C9E">
        <w:t xml:space="preserve"> </w:t>
      </w:r>
      <w:r w:rsidR="00886567" w:rsidRPr="008C2919">
        <w:t>in</w:t>
      </w:r>
      <w:r w:rsidR="005F4C9E">
        <w:t xml:space="preserve"> </w:t>
      </w:r>
      <w:r w:rsidR="00886567" w:rsidRPr="008C2919">
        <w:t>a</w:t>
      </w:r>
      <w:r w:rsidR="005F4C9E">
        <w:t xml:space="preserve"> </w:t>
      </w:r>
      <w:r w:rsidR="00886567" w:rsidRPr="008C2919">
        <w:t>national</w:t>
      </w:r>
      <w:r w:rsidR="005F4C9E">
        <w:t xml:space="preserve"> </w:t>
      </w:r>
      <w:r w:rsidR="00886567" w:rsidRPr="008C2919">
        <w:t>forum</w:t>
      </w:r>
      <w:r w:rsidR="00886567">
        <w:t>;</w:t>
      </w:r>
    </w:p>
    <w:p w14:paraId="491DB228" w14:textId="4844A9A8" w:rsidR="00886567" w:rsidRPr="008C2919" w:rsidRDefault="0071570E" w:rsidP="00886567">
      <w:pPr>
        <w:pStyle w:val="SingleTxtG"/>
      </w:pPr>
      <w:r>
        <w:tab/>
      </w:r>
      <w:r w:rsidR="00886567" w:rsidRPr="008C2919">
        <w:t>(b)</w:t>
      </w:r>
      <w:r w:rsidR="00886567" w:rsidRPr="008C2919">
        <w:tab/>
        <w:t>The</w:t>
      </w:r>
      <w:r w:rsidR="005F4C9E">
        <w:t xml:space="preserve"> </w:t>
      </w:r>
      <w:r w:rsidR="00886567" w:rsidRPr="008C2919">
        <w:t>Karanga</w:t>
      </w:r>
      <w:r w:rsidR="005F4C9E">
        <w:t xml:space="preserve"> </w:t>
      </w:r>
      <w:r w:rsidR="00886567" w:rsidRPr="008C2919">
        <w:t>Aotearoa</w:t>
      </w:r>
      <w:r w:rsidR="005F4C9E">
        <w:t xml:space="preserve"> </w:t>
      </w:r>
      <w:r w:rsidR="00886567" w:rsidRPr="008C2919">
        <w:t>Repatriation</w:t>
      </w:r>
      <w:r w:rsidR="005F4C9E">
        <w:t xml:space="preserve"> </w:t>
      </w:r>
      <w:r w:rsidR="00886567" w:rsidRPr="008C2919">
        <w:t>Programme</w:t>
      </w:r>
      <w:r w:rsidR="005F4C9E">
        <w:t xml:space="preserve"> </w:t>
      </w:r>
      <w:r w:rsidR="00886567" w:rsidRPr="008C2919">
        <w:t>aims</w:t>
      </w:r>
      <w:r w:rsidR="005F4C9E">
        <w:t xml:space="preserve"> </w:t>
      </w:r>
      <w:r w:rsidR="00886567" w:rsidRPr="008C2919">
        <w:t>to</w:t>
      </w:r>
      <w:r w:rsidR="005F4C9E">
        <w:t xml:space="preserve"> </w:t>
      </w:r>
      <w:r w:rsidR="00886567" w:rsidRPr="008C2919">
        <w:t>repatriate</w:t>
      </w:r>
      <w:r w:rsidR="005F4C9E">
        <w:t xml:space="preserve"> </w:t>
      </w:r>
      <w:r w:rsidR="00886567" w:rsidRPr="008C2919">
        <w:t>kōiwi</w:t>
      </w:r>
      <w:r w:rsidR="005F4C9E">
        <w:t xml:space="preserve"> </w:t>
      </w:r>
      <w:r w:rsidR="00886567" w:rsidRPr="008C2919">
        <w:t>tangata</w:t>
      </w:r>
      <w:r w:rsidR="005F4C9E">
        <w:t xml:space="preserve"> </w:t>
      </w:r>
      <w:r w:rsidR="00886567" w:rsidRPr="008C2919">
        <w:t>Māori</w:t>
      </w:r>
      <w:r w:rsidR="005F4C9E">
        <w:t xml:space="preserve"> </w:t>
      </w:r>
      <w:r w:rsidR="00886567" w:rsidRPr="008C2919">
        <w:t>(Māori</w:t>
      </w:r>
      <w:r w:rsidR="005F4C9E">
        <w:t xml:space="preserve"> </w:t>
      </w:r>
      <w:r w:rsidR="00886567" w:rsidRPr="008C2919">
        <w:t>skeletal</w:t>
      </w:r>
      <w:r w:rsidR="005F4C9E">
        <w:t xml:space="preserve"> </w:t>
      </w:r>
      <w:r w:rsidR="00886567" w:rsidRPr="008C2919">
        <w:t>remains)</w:t>
      </w:r>
      <w:r w:rsidR="005F4C9E">
        <w:t xml:space="preserve"> </w:t>
      </w:r>
      <w:r w:rsidR="00886567" w:rsidRPr="008C2919">
        <w:t>and</w:t>
      </w:r>
      <w:r w:rsidR="005F4C9E">
        <w:t xml:space="preserve"> </w:t>
      </w:r>
      <w:r w:rsidR="00886567" w:rsidRPr="008C2919">
        <w:t>kōimi</w:t>
      </w:r>
      <w:r w:rsidR="005F4C9E">
        <w:t xml:space="preserve"> </w:t>
      </w:r>
      <w:r w:rsidR="00886567" w:rsidRPr="008C2919">
        <w:t>tangata</w:t>
      </w:r>
      <w:r w:rsidR="005F4C9E">
        <w:t xml:space="preserve"> </w:t>
      </w:r>
      <w:r w:rsidR="00886567" w:rsidRPr="008C2919">
        <w:t>(Moriori</w:t>
      </w:r>
      <w:r w:rsidR="005F4C9E">
        <w:t xml:space="preserve"> </w:t>
      </w:r>
      <w:r w:rsidR="00886567" w:rsidRPr="008C2919">
        <w:t>skeletal</w:t>
      </w:r>
      <w:r w:rsidR="005F4C9E">
        <w:t xml:space="preserve"> </w:t>
      </w:r>
      <w:r w:rsidR="00886567" w:rsidRPr="008C2919">
        <w:t>remains)</w:t>
      </w:r>
      <w:r w:rsidR="005F4C9E">
        <w:t xml:space="preserve"> </w:t>
      </w:r>
      <w:r w:rsidR="00886567" w:rsidRPr="008C2919">
        <w:t>from</w:t>
      </w:r>
      <w:r w:rsidR="005F4C9E">
        <w:t xml:space="preserve"> </w:t>
      </w:r>
      <w:r w:rsidR="00886567" w:rsidRPr="008C2919">
        <w:t>overseas</w:t>
      </w:r>
      <w:r w:rsidR="005F4C9E">
        <w:t xml:space="preserve"> </w:t>
      </w:r>
      <w:r w:rsidR="00886567" w:rsidRPr="008C2919">
        <w:t>institutions</w:t>
      </w:r>
      <w:r w:rsidR="005F4C9E">
        <w:t xml:space="preserve"> </w:t>
      </w:r>
      <w:r w:rsidR="00886567" w:rsidRPr="008C2919">
        <w:t>to</w:t>
      </w:r>
      <w:r w:rsidR="005F4C9E">
        <w:t xml:space="preserve"> </w:t>
      </w:r>
      <w:r w:rsidR="00886567" w:rsidRPr="008C2919">
        <w:t>iwi</w:t>
      </w:r>
      <w:r w:rsidR="00886567">
        <w:t>;</w:t>
      </w:r>
    </w:p>
    <w:p w14:paraId="13488705" w14:textId="0D2D71B8" w:rsidR="00886567" w:rsidRPr="008C2919" w:rsidRDefault="0071570E" w:rsidP="00886567">
      <w:pPr>
        <w:pStyle w:val="SingleTxtG"/>
      </w:pPr>
      <w:r>
        <w:tab/>
      </w:r>
      <w:r w:rsidR="00886567" w:rsidRPr="008C2919">
        <w:t>(c)</w:t>
      </w:r>
      <w:r w:rsidR="00886567" w:rsidRPr="008C2919">
        <w:tab/>
        <w:t>The</w:t>
      </w:r>
      <w:r w:rsidR="005F4C9E">
        <w:t xml:space="preserve"> </w:t>
      </w:r>
      <w:r w:rsidR="00886567" w:rsidRPr="008C2919">
        <w:t>Ngākahu</w:t>
      </w:r>
      <w:r w:rsidR="005F4C9E">
        <w:t xml:space="preserve"> </w:t>
      </w:r>
      <w:r w:rsidR="00886567" w:rsidRPr="008C2919">
        <w:t>National</w:t>
      </w:r>
      <w:r w:rsidR="005F4C9E">
        <w:t xml:space="preserve"> </w:t>
      </w:r>
      <w:r w:rsidR="00886567" w:rsidRPr="008C2919">
        <w:t>Repatriation</w:t>
      </w:r>
      <w:r w:rsidR="005F4C9E">
        <w:t xml:space="preserve"> </w:t>
      </w:r>
      <w:r w:rsidR="00886567" w:rsidRPr="008C2919">
        <w:t>Project</w:t>
      </w:r>
      <w:r w:rsidR="005F4C9E">
        <w:t xml:space="preserve"> </w:t>
      </w:r>
      <w:r w:rsidR="00886567" w:rsidRPr="008C2919">
        <w:t>aims</w:t>
      </w:r>
      <w:r w:rsidR="005F4C9E">
        <w:t xml:space="preserve"> </w:t>
      </w:r>
      <w:r w:rsidR="00886567" w:rsidRPr="008C2919">
        <w:t>to</w:t>
      </w:r>
      <w:r w:rsidR="005F4C9E">
        <w:t xml:space="preserve"> </w:t>
      </w:r>
      <w:r w:rsidR="00886567" w:rsidRPr="008C2919">
        <w:t>repatriate</w:t>
      </w:r>
      <w:r w:rsidR="005F4C9E">
        <w:t xml:space="preserve"> </w:t>
      </w:r>
      <w:r w:rsidR="00886567" w:rsidRPr="008C2919">
        <w:t>kōiwi/kōimi</w:t>
      </w:r>
      <w:r w:rsidR="005F4C9E">
        <w:t xml:space="preserve"> </w:t>
      </w:r>
      <w:r w:rsidR="00886567" w:rsidRPr="008C2919">
        <w:t>tangata</w:t>
      </w:r>
      <w:r w:rsidR="005F4C9E">
        <w:t xml:space="preserve"> </w:t>
      </w:r>
      <w:r w:rsidR="00886567" w:rsidRPr="008C2919">
        <w:t>from</w:t>
      </w:r>
      <w:r w:rsidR="005F4C9E">
        <w:t xml:space="preserve"> </w:t>
      </w:r>
      <w:r w:rsidR="00886567" w:rsidRPr="008C2919">
        <w:t>New</w:t>
      </w:r>
      <w:r w:rsidR="005F4C9E">
        <w:t xml:space="preserve"> </w:t>
      </w:r>
      <w:r w:rsidR="00886567" w:rsidRPr="008C2919">
        <w:t>Zealand</w:t>
      </w:r>
      <w:r w:rsidR="005F4C9E">
        <w:t xml:space="preserve"> </w:t>
      </w:r>
      <w:r w:rsidR="00886567" w:rsidRPr="008C2919">
        <w:t>institutions</w:t>
      </w:r>
      <w:r w:rsidR="005F4C9E">
        <w:t xml:space="preserve"> </w:t>
      </w:r>
      <w:r w:rsidR="00886567" w:rsidRPr="008C2919">
        <w:t>to</w:t>
      </w:r>
      <w:r w:rsidR="005F4C9E">
        <w:t xml:space="preserve"> </w:t>
      </w:r>
      <w:r w:rsidR="00886567" w:rsidRPr="008C2919">
        <w:t>their</w:t>
      </w:r>
      <w:r w:rsidR="005F4C9E">
        <w:t xml:space="preserve"> </w:t>
      </w:r>
      <w:r w:rsidR="00886567" w:rsidRPr="008C2919">
        <w:t>descendent</w:t>
      </w:r>
      <w:r w:rsidR="005F4C9E">
        <w:t xml:space="preserve"> </w:t>
      </w:r>
      <w:r w:rsidR="00886567" w:rsidRPr="008C2919">
        <w:t>communities.</w:t>
      </w:r>
    </w:p>
    <w:p w14:paraId="60708DCD" w14:textId="117EE1AC" w:rsidR="00886567" w:rsidRPr="000B50B8" w:rsidRDefault="00886567" w:rsidP="0071570E">
      <w:pPr>
        <w:pStyle w:val="H4G"/>
        <w:rPr>
          <w:b/>
          <w:lang w:val="en-NZ"/>
        </w:rPr>
      </w:pPr>
      <w:r>
        <w:rPr>
          <w:b/>
          <w:lang w:val="en-NZ"/>
        </w:rPr>
        <w:tab/>
      </w:r>
      <w:r>
        <w:rPr>
          <w:b/>
          <w:lang w:val="en-NZ"/>
        </w:rPr>
        <w:tab/>
      </w:r>
      <w:r w:rsidRPr="00DA099A">
        <w:rPr>
          <w:lang w:val="en-NZ"/>
        </w:rPr>
        <w:t>Pouhere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Taonga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ǀ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Heritage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Zealand</w:t>
      </w:r>
    </w:p>
    <w:p w14:paraId="2A6B5371" w14:textId="77777777" w:rsidR="0071570E" w:rsidRDefault="00886567" w:rsidP="00886567">
      <w:pPr>
        <w:pStyle w:val="SingleTxtG"/>
        <w:rPr>
          <w:lang w:val="en-NZ"/>
        </w:rPr>
      </w:pPr>
      <w:r w:rsidRPr="00544225">
        <w:rPr>
          <w:iCs/>
          <w:lang w:val="en-NZ"/>
        </w:rPr>
        <w:t>420.</w:t>
      </w:r>
      <w:r w:rsidRPr="00544225">
        <w:rPr>
          <w:iCs/>
          <w:lang w:val="en-NZ"/>
        </w:rPr>
        <w:tab/>
      </w:r>
      <w:r>
        <w:rPr>
          <w:lang w:val="en-NZ"/>
        </w:rPr>
        <w:t>Pouhere</w:t>
      </w:r>
      <w:r w:rsidR="005F4C9E">
        <w:rPr>
          <w:lang w:val="en-NZ"/>
        </w:rPr>
        <w:t xml:space="preserve"> </w:t>
      </w:r>
      <w:r>
        <w:rPr>
          <w:lang w:val="en-NZ"/>
        </w:rPr>
        <w:t>Taonga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responsible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establishment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maintenance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New</w:t>
      </w:r>
      <w:r w:rsidR="005F4C9E">
        <w:rPr>
          <w:lang w:val="en-NZ"/>
        </w:rPr>
        <w:t xml:space="preserve"> </w:t>
      </w:r>
      <w:r>
        <w:rPr>
          <w:lang w:val="en-NZ"/>
        </w:rPr>
        <w:t>Zealand</w:t>
      </w:r>
      <w:r w:rsidR="005F4C9E">
        <w:rPr>
          <w:lang w:val="en-NZ"/>
        </w:rPr>
        <w:t xml:space="preserve"> </w:t>
      </w:r>
      <w:r>
        <w:rPr>
          <w:lang w:val="en-NZ"/>
        </w:rPr>
        <w:t>Heritage</w:t>
      </w:r>
      <w:r w:rsidR="005F4C9E">
        <w:rPr>
          <w:lang w:val="en-NZ"/>
        </w:rPr>
        <w:t xml:space="preserve"> </w:t>
      </w:r>
      <w:r w:rsidRPr="00B30BDF">
        <w:t>List</w:t>
      </w:r>
      <w:r>
        <w:rPr>
          <w:lang w:val="en-NZ"/>
        </w:rPr>
        <w:t>/Rārangi</w:t>
      </w:r>
      <w:r w:rsidR="005F4C9E">
        <w:rPr>
          <w:lang w:val="en-NZ"/>
        </w:rPr>
        <w:t xml:space="preserve"> </w:t>
      </w:r>
      <w:r>
        <w:rPr>
          <w:lang w:val="en-NZ"/>
        </w:rPr>
        <w:t>Kōrero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6D41F3">
        <w:rPr>
          <w:lang w:val="en-NZ"/>
        </w:rPr>
        <w:t>National</w:t>
      </w:r>
      <w:r w:rsidR="005F4C9E">
        <w:rPr>
          <w:lang w:val="en-NZ"/>
        </w:rPr>
        <w:t xml:space="preserve"> </w:t>
      </w:r>
      <w:r w:rsidRPr="006D41F3">
        <w:rPr>
          <w:lang w:val="en-NZ"/>
        </w:rPr>
        <w:t>Historic</w:t>
      </w:r>
      <w:r w:rsidR="005F4C9E">
        <w:rPr>
          <w:lang w:val="en-NZ"/>
        </w:rPr>
        <w:t xml:space="preserve"> </w:t>
      </w:r>
      <w:r w:rsidRPr="006D41F3">
        <w:rPr>
          <w:lang w:val="en-NZ"/>
        </w:rPr>
        <w:t>Landmarks/Nga</w:t>
      </w:r>
      <w:r w:rsidR="005F4C9E">
        <w:rPr>
          <w:lang w:val="en-NZ"/>
        </w:rPr>
        <w:t xml:space="preserve"> </w:t>
      </w:r>
      <w:r w:rsidRPr="006D41F3">
        <w:rPr>
          <w:lang w:val="en-NZ"/>
        </w:rPr>
        <w:t>Manawhenua</w:t>
      </w:r>
      <w:r w:rsidR="005F4C9E">
        <w:rPr>
          <w:lang w:val="en-NZ"/>
        </w:rPr>
        <w:t xml:space="preserve"> </w:t>
      </w:r>
      <w:r w:rsidRPr="006D41F3">
        <w:rPr>
          <w:lang w:val="en-NZ"/>
        </w:rPr>
        <w:t>o</w:t>
      </w:r>
      <w:r w:rsidR="005F4C9E">
        <w:rPr>
          <w:lang w:val="en-NZ"/>
        </w:rPr>
        <w:t xml:space="preserve"> </w:t>
      </w:r>
      <w:r w:rsidRPr="006D41F3">
        <w:rPr>
          <w:lang w:val="en-NZ"/>
        </w:rPr>
        <w:t>Aotearoa</w:t>
      </w:r>
      <w:r w:rsidR="005F4C9E">
        <w:rPr>
          <w:lang w:val="en-NZ"/>
        </w:rPr>
        <w:t xml:space="preserve"> </w:t>
      </w:r>
      <w:r w:rsidRPr="006D41F3">
        <w:rPr>
          <w:lang w:val="en-NZ"/>
        </w:rPr>
        <w:t>me</w:t>
      </w:r>
      <w:r w:rsidR="005F4C9E">
        <w:rPr>
          <w:lang w:val="en-NZ"/>
        </w:rPr>
        <w:t xml:space="preserve"> </w:t>
      </w:r>
      <w:r w:rsidRPr="006D41F3">
        <w:rPr>
          <w:lang w:val="en-NZ"/>
        </w:rPr>
        <w:t>ono</w:t>
      </w:r>
      <w:r w:rsidR="005F4C9E">
        <w:rPr>
          <w:lang w:val="en-NZ"/>
        </w:rPr>
        <w:t xml:space="preserve"> </w:t>
      </w:r>
      <w:r w:rsidRPr="006D41F3">
        <w:rPr>
          <w:lang w:val="en-NZ"/>
        </w:rPr>
        <w:t>Korero</w:t>
      </w:r>
      <w:r w:rsidR="005F4C9E">
        <w:rPr>
          <w:lang w:val="en-NZ"/>
        </w:rPr>
        <w:t xml:space="preserve"> </w:t>
      </w:r>
      <w:r w:rsidRPr="006D41F3">
        <w:rPr>
          <w:lang w:val="en-NZ"/>
        </w:rPr>
        <w:t>Tuturu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These</w:t>
      </w:r>
      <w:r w:rsidR="005F4C9E">
        <w:rPr>
          <w:lang w:val="en-NZ"/>
        </w:rPr>
        <w:t xml:space="preserve"> </w:t>
      </w:r>
      <w:r>
        <w:rPr>
          <w:lang w:val="en-NZ"/>
        </w:rPr>
        <w:t>lists</w:t>
      </w:r>
      <w:r w:rsidR="005F4C9E">
        <w:rPr>
          <w:lang w:val="en-NZ"/>
        </w:rPr>
        <w:t xml:space="preserve"> </w:t>
      </w:r>
      <w:r>
        <w:rPr>
          <w:lang w:val="en-NZ"/>
        </w:rPr>
        <w:t>identify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provide</w:t>
      </w:r>
      <w:r w:rsidR="005F4C9E">
        <w:rPr>
          <w:lang w:val="en-NZ"/>
        </w:rPr>
        <w:t xml:space="preserve"> </w:t>
      </w:r>
      <w:r>
        <w:rPr>
          <w:lang w:val="en-NZ"/>
        </w:rPr>
        <w:t>information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historical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cultural</w:t>
      </w:r>
      <w:r w:rsidR="005F4C9E">
        <w:rPr>
          <w:lang w:val="en-NZ"/>
        </w:rPr>
        <w:t xml:space="preserve"> </w:t>
      </w:r>
      <w:r>
        <w:rPr>
          <w:lang w:val="en-NZ"/>
        </w:rPr>
        <w:t>heritage</w:t>
      </w:r>
      <w:r w:rsidR="005F4C9E">
        <w:rPr>
          <w:lang w:val="en-NZ"/>
        </w:rPr>
        <w:t xml:space="preserve"> </w:t>
      </w:r>
      <w:r>
        <w:rPr>
          <w:lang w:val="en-NZ"/>
        </w:rPr>
        <w:t>places.</w:t>
      </w:r>
    </w:p>
    <w:p w14:paraId="55C92BB1" w14:textId="77777777" w:rsidR="0071570E" w:rsidRDefault="00886567" w:rsidP="00886567">
      <w:pPr>
        <w:pStyle w:val="SingleTxtG"/>
        <w:rPr>
          <w:lang w:val="en-NZ"/>
        </w:rPr>
      </w:pPr>
      <w:r w:rsidRPr="008C4A2C">
        <w:rPr>
          <w:iCs/>
          <w:lang w:val="en-NZ"/>
        </w:rPr>
        <w:t>421.</w:t>
      </w:r>
      <w:r w:rsidRPr="008C4A2C">
        <w:rPr>
          <w:iCs/>
          <w:lang w:val="en-NZ"/>
        </w:rPr>
        <w:tab/>
      </w:r>
      <w:r>
        <w:rPr>
          <w:lang w:val="en-NZ"/>
        </w:rPr>
        <w:t>Te</w:t>
      </w:r>
      <w:r w:rsidR="005F4C9E">
        <w:rPr>
          <w:lang w:val="en-NZ"/>
        </w:rPr>
        <w:t xml:space="preserve"> </w:t>
      </w:r>
      <w:r>
        <w:rPr>
          <w:lang w:val="en-NZ"/>
        </w:rPr>
        <w:t>Pitowhenua/Waitangi</w:t>
      </w:r>
      <w:r w:rsidR="005F4C9E">
        <w:rPr>
          <w:lang w:val="en-NZ"/>
        </w:rPr>
        <w:t xml:space="preserve"> </w:t>
      </w:r>
      <w:r>
        <w:rPr>
          <w:lang w:val="en-NZ"/>
        </w:rPr>
        <w:t>Treaty</w:t>
      </w:r>
      <w:r w:rsidR="005F4C9E">
        <w:rPr>
          <w:lang w:val="en-NZ"/>
        </w:rPr>
        <w:t xml:space="preserve"> </w:t>
      </w:r>
      <w:r>
        <w:rPr>
          <w:lang w:val="en-NZ"/>
        </w:rPr>
        <w:t>Grounds</w:t>
      </w:r>
      <w:r w:rsidR="005F4C9E">
        <w:rPr>
          <w:lang w:val="en-NZ"/>
        </w:rPr>
        <w:t xml:space="preserve"> </w:t>
      </w:r>
      <w:r>
        <w:rPr>
          <w:lang w:val="en-NZ"/>
        </w:rPr>
        <w:t>was</w:t>
      </w:r>
      <w:r w:rsidR="005F4C9E">
        <w:rPr>
          <w:lang w:val="en-NZ"/>
        </w:rPr>
        <w:t xml:space="preserve"> </w:t>
      </w:r>
      <w:r>
        <w:rPr>
          <w:lang w:val="en-NZ"/>
        </w:rPr>
        <w:t>approved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New</w:t>
      </w:r>
      <w:r w:rsidR="005F4C9E">
        <w:rPr>
          <w:lang w:val="en-NZ"/>
        </w:rPr>
        <w:t xml:space="preserve"> </w:t>
      </w:r>
      <w:r>
        <w:rPr>
          <w:lang w:val="en-NZ"/>
        </w:rPr>
        <w:t>Zealand</w:t>
      </w:r>
      <w:r w:rsidR="0071570E">
        <w:rPr>
          <w:lang w:val="en-NZ"/>
        </w:rPr>
        <w:t>’</w:t>
      </w:r>
      <w:r>
        <w:rPr>
          <w:lang w:val="en-NZ"/>
        </w:rPr>
        <w:t>s</w:t>
      </w:r>
      <w:r w:rsidR="005F4C9E">
        <w:rPr>
          <w:lang w:val="en-NZ"/>
        </w:rPr>
        <w:t xml:space="preserve"> </w:t>
      </w:r>
      <w:r>
        <w:rPr>
          <w:lang w:val="en-NZ"/>
        </w:rPr>
        <w:t>first</w:t>
      </w:r>
      <w:r w:rsidR="005F4C9E">
        <w:rPr>
          <w:lang w:val="en-NZ"/>
        </w:rPr>
        <w:t xml:space="preserve"> </w:t>
      </w:r>
      <w:r>
        <w:rPr>
          <w:lang w:val="en-NZ"/>
        </w:rPr>
        <w:t>National</w:t>
      </w:r>
      <w:r w:rsidR="005F4C9E">
        <w:rPr>
          <w:lang w:val="en-NZ"/>
        </w:rPr>
        <w:t xml:space="preserve"> </w:t>
      </w:r>
      <w:r>
        <w:rPr>
          <w:lang w:val="en-NZ"/>
        </w:rPr>
        <w:t>Historic</w:t>
      </w:r>
      <w:r w:rsidR="005F4C9E">
        <w:rPr>
          <w:lang w:val="en-NZ"/>
        </w:rPr>
        <w:t xml:space="preserve"> </w:t>
      </w:r>
      <w:r w:rsidRPr="00B30BDF">
        <w:t>Landmark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2019.</w:t>
      </w:r>
    </w:p>
    <w:p w14:paraId="61902509" w14:textId="726CDF8D" w:rsidR="00886567" w:rsidRPr="003B5747" w:rsidRDefault="00886567" w:rsidP="0071570E">
      <w:pPr>
        <w:pStyle w:val="H4G"/>
        <w:rPr>
          <w:b/>
          <w:lang w:val="en-NZ"/>
        </w:rPr>
      </w:pPr>
      <w:r>
        <w:rPr>
          <w:b/>
          <w:lang w:val="en-NZ"/>
        </w:rPr>
        <w:tab/>
      </w:r>
      <w:r>
        <w:rPr>
          <w:b/>
          <w:lang w:val="en-NZ"/>
        </w:rPr>
        <w:tab/>
      </w:r>
      <w:r w:rsidRPr="00DA099A">
        <w:rPr>
          <w:lang w:val="en-NZ"/>
        </w:rPr>
        <w:t>Ngā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Taonga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Sound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Vision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(NTSV)</w:t>
      </w:r>
    </w:p>
    <w:p w14:paraId="47A7BEDA" w14:textId="77777777" w:rsidR="0071570E" w:rsidRDefault="00886567" w:rsidP="00886567">
      <w:pPr>
        <w:pStyle w:val="SingleTxtG"/>
        <w:rPr>
          <w:lang w:val="en-NZ"/>
        </w:rPr>
      </w:pPr>
      <w:r w:rsidRPr="000238B5">
        <w:rPr>
          <w:iCs/>
          <w:lang w:val="en-NZ"/>
        </w:rPr>
        <w:t>422.</w:t>
      </w:r>
      <w:r w:rsidRPr="000238B5">
        <w:rPr>
          <w:iCs/>
          <w:lang w:val="en-NZ"/>
        </w:rPr>
        <w:tab/>
      </w:r>
      <w:r w:rsidRPr="000238B5">
        <w:rPr>
          <w:lang w:val="en-NZ"/>
        </w:rPr>
        <w:t>NTSV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Zealand</w:t>
      </w:r>
      <w:r w:rsidR="0071570E">
        <w:rPr>
          <w:lang w:val="en-NZ"/>
        </w:rPr>
        <w:t>’</w:t>
      </w:r>
      <w:r w:rsidRPr="000238B5">
        <w:rPr>
          <w:lang w:val="en-NZ"/>
        </w:rPr>
        <w:t>s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national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audio-visual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archive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for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more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than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850,000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items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which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consist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film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video,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television,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sound,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computer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video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games,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documentation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artefacts.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NTSV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shares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promotes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this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material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order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create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stronger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connections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between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Zealanders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heritage.</w:t>
      </w:r>
    </w:p>
    <w:p w14:paraId="1644817B" w14:textId="0FC6E1BD" w:rsidR="0071570E" w:rsidRDefault="00886567" w:rsidP="00886567">
      <w:pPr>
        <w:pStyle w:val="SingleTxtG"/>
        <w:rPr>
          <w:lang w:val="en-NZ"/>
        </w:rPr>
      </w:pPr>
      <w:r w:rsidRPr="000238B5">
        <w:rPr>
          <w:iCs/>
          <w:lang w:val="en-NZ"/>
        </w:rPr>
        <w:t>423.</w:t>
      </w:r>
      <w:r w:rsidRPr="000238B5">
        <w:rPr>
          <w:iCs/>
          <w:lang w:val="en-NZ"/>
        </w:rPr>
        <w:tab/>
      </w:r>
      <w:hyperlink r:id="rId9" w:tooltip="Tiakina – Katiaki Relationship Framework" w:history="1">
        <w:r w:rsidRPr="007E7037">
          <w:rPr>
            <w:i/>
            <w:iCs/>
            <w:lang w:val="en-NZ"/>
          </w:rPr>
          <w:t>Tiakina</w:t>
        </w:r>
        <w:r w:rsidRPr="000238B5">
          <w:rPr>
            <w:lang w:val="en-NZ"/>
          </w:rPr>
          <w:t>,</w:t>
        </w:r>
        <w:r w:rsidR="005F4C9E">
          <w:rPr>
            <w:lang w:val="en-NZ"/>
          </w:rPr>
          <w:t xml:space="preserve"> </w:t>
        </w:r>
        <w:r w:rsidRPr="000238B5">
          <w:rPr>
            <w:lang w:val="en-NZ"/>
          </w:rPr>
          <w:t>the</w:t>
        </w:r>
        <w:r w:rsidR="005F4C9E">
          <w:rPr>
            <w:lang w:val="en-NZ"/>
          </w:rPr>
          <w:t xml:space="preserve"> </w:t>
        </w:r>
        <w:r w:rsidRPr="007E7037">
          <w:rPr>
            <w:i/>
            <w:iCs/>
            <w:lang w:val="en-NZ"/>
          </w:rPr>
          <w:t>Kaitiaki</w:t>
        </w:r>
        <w:r w:rsidR="005F4C9E">
          <w:rPr>
            <w:i/>
            <w:iCs/>
            <w:lang w:val="en-NZ"/>
          </w:rPr>
          <w:t xml:space="preserve"> </w:t>
        </w:r>
        <w:r w:rsidRPr="007E7037">
          <w:rPr>
            <w:i/>
            <w:iCs/>
            <w:lang w:val="en-NZ"/>
          </w:rPr>
          <w:t>Relationship</w:t>
        </w:r>
        <w:r w:rsidR="005F4C9E">
          <w:rPr>
            <w:i/>
            <w:iCs/>
            <w:lang w:val="en-NZ"/>
          </w:rPr>
          <w:t xml:space="preserve"> </w:t>
        </w:r>
        <w:r w:rsidRPr="007E7037">
          <w:rPr>
            <w:i/>
            <w:iCs/>
            <w:lang w:val="en-NZ"/>
          </w:rPr>
          <w:t>Framework</w:t>
        </w:r>
      </w:hyperlink>
      <w:r w:rsidR="005F4C9E">
        <w:rPr>
          <w:lang w:val="en-NZ"/>
        </w:rPr>
        <w:t xml:space="preserve"> </w:t>
      </w:r>
      <w:r>
        <w:rPr>
          <w:lang w:val="en-NZ"/>
        </w:rPr>
        <w:t>supports</w:t>
      </w:r>
      <w:r w:rsidR="005F4C9E">
        <w:rPr>
          <w:lang w:val="en-NZ"/>
        </w:rPr>
        <w:t xml:space="preserve"> </w:t>
      </w:r>
      <w:r>
        <w:rPr>
          <w:lang w:val="en-NZ"/>
        </w:rPr>
        <w:t>work</w:t>
      </w:r>
      <w:r w:rsidR="005F4C9E">
        <w:rPr>
          <w:lang w:val="en-NZ"/>
        </w:rPr>
        <w:t xml:space="preserve"> </w:t>
      </w:r>
      <w:r>
        <w:rPr>
          <w:lang w:val="en-NZ"/>
        </w:rPr>
        <w:t>with</w:t>
      </w:r>
      <w:r w:rsidR="005F4C9E">
        <w:rPr>
          <w:lang w:val="en-NZ"/>
        </w:rPr>
        <w:t xml:space="preserve"> </w:t>
      </w:r>
      <w:r>
        <w:rPr>
          <w:lang w:val="en-NZ"/>
        </w:rPr>
        <w:t>k</w:t>
      </w:r>
      <w:r w:rsidRPr="000238B5">
        <w:rPr>
          <w:lang w:val="en-NZ"/>
        </w:rPr>
        <w:t>aitiaki</w:t>
      </w:r>
      <w:r w:rsidR="005F4C9E">
        <w:rPr>
          <w:lang w:val="en-NZ"/>
        </w:rPr>
        <w:t xml:space="preserve"> </w:t>
      </w:r>
      <w:r>
        <w:rPr>
          <w:lang w:val="en-NZ"/>
        </w:rPr>
        <w:t>(guardians)</w:t>
      </w:r>
      <w:r w:rsidR="005F4C9E">
        <w:rPr>
          <w:lang w:val="en-NZ"/>
        </w:rPr>
        <w:t xml:space="preserve"> </w:t>
      </w:r>
      <w:r>
        <w:rPr>
          <w:lang w:val="en-NZ"/>
        </w:rPr>
        <w:t>over</w:t>
      </w:r>
      <w:r w:rsidR="005F4C9E">
        <w:rPr>
          <w:lang w:val="en-NZ"/>
        </w:rPr>
        <w:t xml:space="preserve"> </w:t>
      </w:r>
      <w:r>
        <w:rPr>
          <w:lang w:val="en-NZ"/>
        </w:rPr>
        <w:t>taonga</w:t>
      </w:r>
      <w:r w:rsidR="005F4C9E">
        <w:rPr>
          <w:lang w:val="en-NZ"/>
        </w:rPr>
        <w:t xml:space="preserve"> </w:t>
      </w:r>
      <w:r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collections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ensure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culturally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appropriate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use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protect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taonga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from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any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derogatory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or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offensive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public</w:t>
      </w:r>
      <w:r w:rsidR="005F4C9E">
        <w:rPr>
          <w:lang w:val="en-NZ"/>
        </w:rPr>
        <w:t xml:space="preserve"> </w:t>
      </w:r>
      <w:r w:rsidRPr="000238B5">
        <w:rPr>
          <w:lang w:val="en-NZ"/>
        </w:rPr>
        <w:t>use</w:t>
      </w:r>
      <w:r w:rsidR="00E347ED">
        <w:rPr>
          <w:lang w:val="en-NZ"/>
        </w:rPr>
        <w:t>.</w:t>
      </w:r>
    </w:p>
    <w:p w14:paraId="52711795" w14:textId="09517D67" w:rsidR="00886567" w:rsidRDefault="00886567" w:rsidP="0071570E">
      <w:pPr>
        <w:pStyle w:val="H4G"/>
        <w:rPr>
          <w:b/>
          <w:lang w:val="en-NZ"/>
        </w:rPr>
      </w:pPr>
      <w:r>
        <w:rPr>
          <w:b/>
          <w:lang w:val="en-NZ"/>
        </w:rPr>
        <w:tab/>
      </w:r>
      <w:r>
        <w:rPr>
          <w:b/>
          <w:lang w:val="en-NZ"/>
        </w:rPr>
        <w:tab/>
      </w:r>
      <w:r w:rsidRPr="00DA099A">
        <w:rPr>
          <w:lang w:val="en-NZ"/>
        </w:rPr>
        <w:t>Creative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Zealand</w:t>
      </w:r>
    </w:p>
    <w:p w14:paraId="658DF5DF" w14:textId="77777777" w:rsidR="0071570E" w:rsidRDefault="00886567" w:rsidP="00886567">
      <w:pPr>
        <w:pStyle w:val="SingleTxtG"/>
      </w:pPr>
      <w:r w:rsidRPr="00B30BDF">
        <w:rPr>
          <w:iCs/>
        </w:rPr>
        <w:t>424.</w:t>
      </w:r>
      <w:r w:rsidRPr="00B30BDF">
        <w:rPr>
          <w:iCs/>
        </w:rPr>
        <w:tab/>
      </w:r>
      <w:r w:rsidRPr="00B30BDF">
        <w:t>Creative</w:t>
      </w:r>
      <w:r w:rsidR="005F4C9E">
        <w:t xml:space="preserve"> </w:t>
      </w:r>
      <w:r w:rsidRPr="00B30BDF">
        <w:t>New</w:t>
      </w:r>
      <w:r w:rsidR="005F4C9E">
        <w:t xml:space="preserve"> </w:t>
      </w:r>
      <w:r w:rsidRPr="00B30BDF">
        <w:t>Zealand</w:t>
      </w:r>
      <w:r w:rsidR="005F4C9E">
        <w:t xml:space="preserve"> </w:t>
      </w:r>
      <w:r w:rsidRPr="00B30BDF">
        <w:t>(CNZ)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responsible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funding</w:t>
      </w:r>
      <w:r w:rsidR="005F4C9E">
        <w:t xml:space="preserve"> </w:t>
      </w:r>
      <w:r w:rsidRPr="00B30BDF">
        <w:t>organisations</w:t>
      </w:r>
      <w:r w:rsidR="005F4C9E">
        <w:t xml:space="preserve"> </w:t>
      </w:r>
      <w:r w:rsidRPr="00B30BDF">
        <w:t>throughout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arts</w:t>
      </w:r>
      <w:r w:rsidR="005F4C9E">
        <w:t xml:space="preserve"> </w:t>
      </w:r>
      <w:r w:rsidRPr="00B30BDF">
        <w:t>sector.</w:t>
      </w:r>
      <w:r w:rsidR="005F4C9E">
        <w:t xml:space="preserve"> </w:t>
      </w:r>
      <w:r w:rsidRPr="00B30BDF">
        <w:t>Priorities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2021/22</w:t>
      </w:r>
      <w:r w:rsidR="005F4C9E">
        <w:t xml:space="preserve"> </w:t>
      </w:r>
      <w:r w:rsidRPr="00B30BDF">
        <w:t>year</w:t>
      </w:r>
      <w:r w:rsidR="005F4C9E">
        <w:t xml:space="preserve"> </w:t>
      </w:r>
      <w:r w:rsidRPr="00B30BDF">
        <w:t>include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delivery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Kaupapa</w:t>
      </w:r>
      <w:r w:rsidR="005F4C9E">
        <w:t xml:space="preserve"> </w:t>
      </w:r>
      <w:r w:rsidRPr="00B30BDF">
        <w:t>Māori-based</w:t>
      </w:r>
      <w:r w:rsidR="005F4C9E">
        <w:t xml:space="preserve"> </w:t>
      </w:r>
      <w:r w:rsidRPr="00B30BDF">
        <w:t>strategies,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Hā</w:t>
      </w:r>
      <w:r w:rsidR="005F4C9E">
        <w:t xml:space="preserve"> </w:t>
      </w:r>
      <w:r w:rsidRPr="00B30BDF">
        <w:t>o</w:t>
      </w:r>
      <w:r w:rsidR="005F4C9E">
        <w:t xml:space="preserve"> </w:t>
      </w:r>
      <w:r w:rsidRPr="00B30BDF">
        <w:t>ngā</w:t>
      </w:r>
      <w:r w:rsidR="005F4C9E">
        <w:t xml:space="preserve"> </w:t>
      </w:r>
      <w:r w:rsidRPr="00B30BDF">
        <w:t>Toi: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Arts</w:t>
      </w:r>
      <w:r w:rsidR="005F4C9E">
        <w:t xml:space="preserve"> </w:t>
      </w:r>
      <w:r w:rsidRPr="00B30BDF">
        <w:t>Strategy</w:t>
      </w:r>
      <w:r w:rsidR="005F4C9E">
        <w:t xml:space="preserve"> </w:t>
      </w:r>
      <w:r w:rsidRPr="00B30BDF">
        <w:t>2019/24,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Arts</w:t>
      </w:r>
      <w:r w:rsidR="005F4C9E">
        <w:t xml:space="preserve"> </w:t>
      </w:r>
      <w:r w:rsidRPr="00B30BDF">
        <w:t>Strategy</w:t>
      </w:r>
      <w:r w:rsidR="005F4C9E">
        <w:t xml:space="preserve"> </w:t>
      </w:r>
      <w:r w:rsidRPr="00B30BDF">
        <w:t>2018/23,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Investment</w:t>
      </w:r>
      <w:r w:rsidR="005F4C9E">
        <w:t xml:space="preserve"> </w:t>
      </w:r>
      <w:r w:rsidRPr="00B30BDF">
        <w:t>Strategy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Ara</w:t>
      </w:r>
      <w:r w:rsidR="005F4C9E">
        <w:t xml:space="preserve"> </w:t>
      </w:r>
      <w:r w:rsidRPr="00B30BDF">
        <w:t>Whakamua</w:t>
      </w:r>
      <w:r w:rsidR="005F4C9E">
        <w:t xml:space="preserve"> </w:t>
      </w:r>
      <w:r w:rsidRPr="00B30BDF">
        <w:t>2018/23.</w:t>
      </w:r>
    </w:p>
    <w:p w14:paraId="305EB75E" w14:textId="77777777" w:rsidR="0071570E" w:rsidRDefault="00886567" w:rsidP="00886567">
      <w:pPr>
        <w:pStyle w:val="SingleTxtG"/>
      </w:pPr>
      <w:r w:rsidRPr="00B30BDF">
        <w:rPr>
          <w:iCs/>
        </w:rPr>
        <w:t>425.</w:t>
      </w:r>
      <w:r w:rsidRPr="00B30BDF">
        <w:rPr>
          <w:iCs/>
        </w:rPr>
        <w:tab/>
      </w:r>
      <w:r w:rsidRPr="00B30BDF">
        <w:t>Another</w:t>
      </w:r>
      <w:r w:rsidR="005F4C9E">
        <w:t xml:space="preserve"> </w:t>
      </w:r>
      <w:r w:rsidRPr="00B30BDF">
        <w:t>major</w:t>
      </w:r>
      <w:r w:rsidR="005F4C9E">
        <w:t xml:space="preserve"> </w:t>
      </w:r>
      <w:r w:rsidRPr="00B30BDF">
        <w:t>priority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Kaupapa</w:t>
      </w:r>
      <w:r w:rsidR="005F4C9E">
        <w:t xml:space="preserve"> </w:t>
      </w:r>
      <w:r w:rsidRPr="00B30BDF">
        <w:t>o</w:t>
      </w:r>
      <w:r w:rsidR="005F4C9E">
        <w:t xml:space="preserve"> </w:t>
      </w:r>
      <w:r w:rsidRPr="00B30BDF">
        <w:t>Toi</w:t>
      </w:r>
      <w:r w:rsidR="005F4C9E">
        <w:t xml:space="preserve"> </w:t>
      </w:r>
      <w:r w:rsidRPr="00B30BDF">
        <w:t>Aotearoa</w:t>
      </w:r>
      <w:r w:rsidR="005F4C9E">
        <w:t xml:space="preserve"> </w:t>
      </w:r>
      <w:r w:rsidRPr="00B30BDF">
        <w:t>programme</w:t>
      </w:r>
      <w:r w:rsidR="005F4C9E">
        <w:t xml:space="preserve"> </w:t>
      </w:r>
      <w:r w:rsidRPr="00B30BDF">
        <w:t>which</w:t>
      </w:r>
      <w:r w:rsidR="005F4C9E">
        <w:t xml:space="preserve"> </w:t>
      </w:r>
      <w:r w:rsidRPr="00B30BDF">
        <w:t>ensures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CNZ</w:t>
      </w:r>
      <w:r w:rsidR="005F4C9E">
        <w:t xml:space="preserve"> </w:t>
      </w:r>
      <w:r w:rsidRPr="00B30BDF">
        <w:t>meets</w:t>
      </w:r>
      <w:r w:rsidR="005F4C9E">
        <w:t xml:space="preserve"> </w:t>
      </w:r>
      <w:r w:rsidRPr="00B30BDF">
        <w:t>its</w:t>
      </w:r>
      <w:r w:rsidR="005F4C9E">
        <w:t xml:space="preserve"> </w:t>
      </w:r>
      <w:r w:rsidRPr="00B30BDF">
        <w:t>obligations</w:t>
      </w:r>
      <w:r w:rsidR="005F4C9E">
        <w:t xml:space="preserve"> </w:t>
      </w:r>
      <w:r w:rsidRPr="00B30BDF">
        <w:t>under</w:t>
      </w:r>
      <w:r w:rsidR="005F4C9E">
        <w:t xml:space="preserve"> </w:t>
      </w:r>
      <w:r w:rsidRPr="00B30BDF">
        <w:t>te</w:t>
      </w:r>
      <w:r w:rsidR="005F4C9E">
        <w:t xml:space="preserve"> </w:t>
      </w:r>
      <w:r w:rsidRPr="00B30BDF">
        <w:t>Tiriti.</w:t>
      </w:r>
    </w:p>
    <w:p w14:paraId="5FE36C23" w14:textId="77777777" w:rsidR="0071570E" w:rsidRDefault="00886567" w:rsidP="00886567">
      <w:pPr>
        <w:pStyle w:val="SingleTxtG"/>
      </w:pPr>
      <w:r w:rsidRPr="00B30BDF">
        <w:rPr>
          <w:iCs/>
        </w:rPr>
        <w:t>426.</w:t>
      </w:r>
      <w:r w:rsidRPr="00B30BDF">
        <w:rPr>
          <w:iCs/>
        </w:rPr>
        <w:tab/>
      </w:r>
      <w:r w:rsidRPr="00B30BDF">
        <w:t>Public</w:t>
      </w:r>
      <w:r w:rsidR="005F4C9E">
        <w:t xml:space="preserve"> </w:t>
      </w:r>
      <w:r w:rsidRPr="00B30BDF">
        <w:t>submissions</w:t>
      </w:r>
      <w:r w:rsidR="005F4C9E">
        <w:t xml:space="preserve"> </w:t>
      </w:r>
      <w:r w:rsidRPr="00B30BDF">
        <w:t>suggested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ethnic</w:t>
      </w:r>
      <w:r w:rsidR="005F4C9E">
        <w:t xml:space="preserve"> </w:t>
      </w:r>
      <w:r w:rsidRPr="00B30BDF">
        <w:t>representation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engagement</w:t>
      </w:r>
      <w:r w:rsidR="005F4C9E">
        <w:t xml:space="preserve"> </w:t>
      </w:r>
      <w:r w:rsidRPr="00B30BDF">
        <w:t>with</w:t>
      </w:r>
      <w:r w:rsidR="005F4C9E">
        <w:t xml:space="preserve"> </w:t>
      </w:r>
      <w:r w:rsidRPr="00B30BDF">
        <w:t>media</w:t>
      </w:r>
      <w:r w:rsidR="005F4C9E">
        <w:t xml:space="preserve"> </w:t>
      </w:r>
      <w:r w:rsidRPr="00B30BDF">
        <w:t>is</w:t>
      </w:r>
      <w:r w:rsidR="005F4C9E">
        <w:t xml:space="preserve"> </w:t>
      </w:r>
      <w:r w:rsidRPr="00B30BDF">
        <w:t>an</w:t>
      </w:r>
      <w:r w:rsidR="005F4C9E">
        <w:t xml:space="preserve"> </w:t>
      </w:r>
      <w:r w:rsidRPr="00B30BDF">
        <w:t>issue</w:t>
      </w:r>
      <w:r w:rsidR="005F4C9E">
        <w:t xml:space="preserve"> </w:t>
      </w:r>
      <w:r w:rsidRPr="00B30BDF">
        <w:t>that</w:t>
      </w:r>
      <w:r w:rsidR="005F4C9E">
        <w:t xml:space="preserve"> </w:t>
      </w:r>
      <w:r w:rsidRPr="00B30BDF">
        <w:t>requires</w:t>
      </w:r>
      <w:r w:rsidR="005F4C9E">
        <w:t xml:space="preserve"> </w:t>
      </w:r>
      <w:r w:rsidRPr="00B30BDF">
        <w:t>more</w:t>
      </w:r>
      <w:r w:rsidR="005F4C9E">
        <w:t xml:space="preserve"> </w:t>
      </w:r>
      <w:r w:rsidRPr="00B30BDF">
        <w:t>support,</w:t>
      </w:r>
      <w:r w:rsidR="005F4C9E">
        <w:t xml:space="preserve"> </w:t>
      </w:r>
      <w:r w:rsidRPr="00B30BDF">
        <w:t>such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via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community</w:t>
      </w:r>
      <w:r w:rsidR="005F4C9E">
        <w:t xml:space="preserve"> </w:t>
      </w:r>
      <w:r w:rsidRPr="00B30BDF">
        <w:t>platform</w:t>
      </w:r>
      <w:r w:rsidR="005F4C9E">
        <w:t xml:space="preserve"> </w:t>
      </w:r>
      <w:r w:rsidRPr="00B30BDF">
        <w:t>funded</w:t>
      </w:r>
      <w:r w:rsidR="005F4C9E">
        <w:t xml:space="preserve"> </w:t>
      </w:r>
      <w:r w:rsidRPr="00B30BDF">
        <w:t>by</w:t>
      </w:r>
      <w:r w:rsidR="005F4C9E">
        <w:t xml:space="preserve"> </w:t>
      </w:r>
      <w:r w:rsidRPr="00B30BDF">
        <w:t>Government.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lack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a</w:t>
      </w:r>
      <w:r w:rsidR="005F4C9E">
        <w:t xml:space="preserve"> </w:t>
      </w:r>
      <w:r w:rsidRPr="00B30BDF">
        <w:t>media</w:t>
      </w:r>
      <w:r w:rsidR="005F4C9E">
        <w:t xml:space="preserve"> </w:t>
      </w:r>
      <w:r w:rsidRPr="00B30BDF">
        <w:t>platform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prioritised</w:t>
      </w:r>
      <w:r w:rsidR="005F4C9E">
        <w:t xml:space="preserve"> </w:t>
      </w:r>
      <w:r w:rsidRPr="00B30BDF">
        <w:t>funding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ethnic</w:t>
      </w:r>
      <w:r w:rsidR="005F4C9E">
        <w:t xml:space="preserve"> </w:t>
      </w:r>
      <w:r w:rsidRPr="00B30BDF">
        <w:t>communities,</w:t>
      </w:r>
      <w:r w:rsidR="005F4C9E">
        <w:t xml:space="preserve"> </w:t>
      </w:r>
      <w:r w:rsidRPr="00B30BDF">
        <w:t>such</w:t>
      </w:r>
      <w:r w:rsidR="005F4C9E">
        <w:t xml:space="preserve"> </w:t>
      </w:r>
      <w:r w:rsidRPr="00B30BDF">
        <w:t>as</w:t>
      </w:r>
      <w:r w:rsidR="005F4C9E">
        <w:t xml:space="preserve"> </w:t>
      </w:r>
      <w:r w:rsidRPr="00B30BDF">
        <w:t>diverse</w:t>
      </w:r>
      <w:r w:rsidR="005F4C9E">
        <w:t xml:space="preserve"> </w:t>
      </w:r>
      <w:r w:rsidRPr="00B30BDF">
        <w:t>Asian</w:t>
      </w:r>
      <w:r w:rsidR="005F4C9E">
        <w:t xml:space="preserve"> </w:t>
      </w:r>
      <w:r w:rsidRPr="00B30BDF">
        <w:t>communities,</w:t>
      </w:r>
      <w:r w:rsidR="005F4C9E">
        <w:t xml:space="preserve"> </w:t>
      </w:r>
      <w:r w:rsidRPr="00B30BDF">
        <w:t>limits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development</w:t>
      </w:r>
      <w:r w:rsidR="005F4C9E">
        <w:t xml:space="preserve"> </w:t>
      </w:r>
      <w:r w:rsidRPr="00B30BDF">
        <w:t>of</w:t>
      </w:r>
      <w:r w:rsidR="005F4C9E">
        <w:t xml:space="preserve"> </w:t>
      </w:r>
      <w:r w:rsidRPr="00B30BDF">
        <w:t>content</w:t>
      </w:r>
      <w:r w:rsidR="005F4C9E">
        <w:t xml:space="preserve"> </w:t>
      </w:r>
      <w:r w:rsidRPr="00B30BDF">
        <w:t>from</w:t>
      </w:r>
      <w:r w:rsidR="005F4C9E">
        <w:t xml:space="preserve"> </w:t>
      </w:r>
      <w:r w:rsidRPr="00B30BDF">
        <w:t>these</w:t>
      </w:r>
      <w:r w:rsidR="005F4C9E">
        <w:t xml:space="preserve"> </w:t>
      </w:r>
      <w:r w:rsidRPr="00B30BDF">
        <w:t>communities.</w:t>
      </w:r>
    </w:p>
    <w:p w14:paraId="070BAFC4" w14:textId="3CAD5004" w:rsidR="00886567" w:rsidRPr="000F53EB" w:rsidRDefault="00886567" w:rsidP="00886567">
      <w:pPr>
        <w:pStyle w:val="SingleTxtG"/>
        <w:rPr>
          <w:lang w:val="en-NZ"/>
        </w:rPr>
      </w:pPr>
      <w:r w:rsidRPr="000F53EB">
        <w:rPr>
          <w:iCs/>
          <w:lang w:val="en-NZ"/>
        </w:rPr>
        <w:t>427.</w:t>
      </w:r>
      <w:r w:rsidRPr="000F53EB">
        <w:rPr>
          <w:iCs/>
          <w:lang w:val="en-NZ"/>
        </w:rPr>
        <w:tab/>
      </w:r>
      <w:r w:rsidRPr="00B30BDF">
        <w:t>Public</w:t>
      </w:r>
      <w:r w:rsidR="005F4C9E">
        <w:t xml:space="preserve"> </w:t>
      </w:r>
      <w:r w:rsidRPr="00B30BDF">
        <w:t>submissions</w:t>
      </w:r>
      <w:r w:rsidR="005F4C9E">
        <w:t xml:space="preserve"> </w:t>
      </w:r>
      <w:r w:rsidRPr="00B30BDF">
        <w:t>commended</w:t>
      </w:r>
      <w:r w:rsidR="005F4C9E">
        <w:t xml:space="preserve"> </w:t>
      </w:r>
      <w:r w:rsidRPr="00B30BDF">
        <w:t>the</w:t>
      </w:r>
      <w:r w:rsidR="005F4C9E">
        <w:t xml:space="preserve"> </w:t>
      </w:r>
      <w:r w:rsidRPr="00B30BDF">
        <w:t>increasing</w:t>
      </w:r>
      <w:r w:rsidR="005F4C9E">
        <w:t xml:space="preserve"> </w:t>
      </w:r>
      <w:r w:rsidRPr="00B30BDF">
        <w:t>funding</w:t>
      </w:r>
      <w:r w:rsidR="005F4C9E">
        <w:t xml:space="preserve"> </w:t>
      </w:r>
      <w:r w:rsidRPr="00B30BDF">
        <w:t>for</w:t>
      </w:r>
      <w:r w:rsidR="005F4C9E">
        <w:t xml:space="preserve"> </w:t>
      </w:r>
      <w:r w:rsidRPr="00B30BDF">
        <w:t>Māori</w:t>
      </w:r>
      <w:r w:rsidR="005F4C9E">
        <w:t xml:space="preserve"> </w:t>
      </w:r>
      <w:r w:rsidRPr="00B30BDF">
        <w:t>and</w:t>
      </w:r>
      <w:r w:rsidR="005F4C9E">
        <w:t xml:space="preserve"> </w:t>
      </w:r>
      <w:r w:rsidRPr="00B30BDF">
        <w:t>Pacific</w:t>
      </w:r>
      <w:r w:rsidR="005F4C9E">
        <w:t xml:space="preserve"> </w:t>
      </w:r>
      <w:r w:rsidRPr="00B30BDF">
        <w:t>communities</w:t>
      </w:r>
      <w:r>
        <w:rPr>
          <w:lang w:val="en-NZ"/>
        </w:rPr>
        <w:t>.</w:t>
      </w:r>
    </w:p>
    <w:p w14:paraId="6662A899" w14:textId="7881B59C" w:rsidR="00886567" w:rsidRPr="00A9491D" w:rsidRDefault="00886567" w:rsidP="0071570E">
      <w:pPr>
        <w:pStyle w:val="H4G"/>
        <w:rPr>
          <w:b/>
          <w:lang w:val="en-NZ"/>
        </w:rPr>
      </w:pPr>
      <w:r>
        <w:rPr>
          <w:b/>
          <w:lang w:val="en-NZ"/>
        </w:rPr>
        <w:lastRenderedPageBreak/>
        <w:tab/>
      </w:r>
      <w:r>
        <w:rPr>
          <w:b/>
          <w:lang w:val="en-NZ"/>
        </w:rPr>
        <w:tab/>
      </w:r>
      <w:r w:rsidRPr="00DA099A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Music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Commission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(NZMC)</w:t>
      </w:r>
    </w:p>
    <w:p w14:paraId="71EAF0D6" w14:textId="5714005C" w:rsidR="00886567" w:rsidRPr="000F53EB" w:rsidRDefault="00886567" w:rsidP="00886567">
      <w:pPr>
        <w:pStyle w:val="SingleTxtG"/>
        <w:rPr>
          <w:lang w:val="en-NZ"/>
        </w:rPr>
      </w:pPr>
      <w:r w:rsidRPr="000F53EB">
        <w:rPr>
          <w:iCs/>
          <w:lang w:val="en-NZ"/>
        </w:rPr>
        <w:t>428.</w:t>
      </w:r>
      <w:r w:rsidRPr="000F53EB">
        <w:rPr>
          <w:iCs/>
          <w:lang w:val="en-NZ"/>
        </w:rPr>
        <w:tab/>
      </w:r>
      <w:r w:rsidRPr="000F53EB">
        <w:rPr>
          <w:lang w:val="en-NZ"/>
        </w:rPr>
        <w:t>NZMC</w:t>
      </w:r>
      <w:r w:rsidR="005F4C9E">
        <w:rPr>
          <w:lang w:val="en-NZ"/>
        </w:rPr>
        <w:t xml:space="preserve"> </w:t>
      </w:r>
      <w:r>
        <w:rPr>
          <w:lang w:val="en-NZ"/>
        </w:rPr>
        <w:t>delivers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funding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diverse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range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artists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support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numerous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culturally</w:t>
      </w:r>
      <w:r w:rsidR="005F4C9E">
        <w:rPr>
          <w:lang w:val="en-NZ"/>
        </w:rPr>
        <w:t xml:space="preserve"> </w:t>
      </w:r>
      <w:r w:rsidRPr="00B30BDF">
        <w:t>significant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events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Zealand</w:t>
      </w:r>
      <w:r w:rsidR="005F4C9E">
        <w:rPr>
          <w:lang w:val="en-NZ"/>
        </w:rPr>
        <w:t xml:space="preserve"> </w:t>
      </w:r>
      <w:r>
        <w:rPr>
          <w:lang w:val="en-NZ"/>
        </w:rPr>
        <w:t>including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Pacific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Music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Awards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Waiata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Music</w:t>
      </w:r>
      <w:r w:rsidR="005F4C9E">
        <w:rPr>
          <w:lang w:val="en-NZ"/>
        </w:rPr>
        <w:t xml:space="preserve"> </w:t>
      </w:r>
      <w:r w:rsidRPr="000F53EB">
        <w:rPr>
          <w:lang w:val="en-NZ"/>
        </w:rPr>
        <w:t>Awards</w:t>
      </w:r>
      <w:r>
        <w:rPr>
          <w:lang w:val="en-NZ"/>
        </w:rPr>
        <w:t>.</w:t>
      </w:r>
    </w:p>
    <w:p w14:paraId="5D263A3A" w14:textId="410D9A8F" w:rsidR="00886567" w:rsidRPr="00904E1E" w:rsidRDefault="00886567" w:rsidP="0071570E">
      <w:pPr>
        <w:pStyle w:val="H4G"/>
        <w:rPr>
          <w:lang w:val="es-ES"/>
        </w:rPr>
      </w:pPr>
      <w:r>
        <w:rPr>
          <w:b/>
          <w:lang w:val="en-NZ"/>
        </w:rPr>
        <w:tab/>
      </w:r>
      <w:r>
        <w:rPr>
          <w:b/>
          <w:lang w:val="en-NZ"/>
        </w:rPr>
        <w:tab/>
      </w:r>
      <w:r w:rsidRPr="00904E1E">
        <w:rPr>
          <w:lang w:val="es-ES"/>
        </w:rPr>
        <w:t>Te</w:t>
      </w:r>
      <w:r w:rsidR="005F4C9E" w:rsidRPr="00904E1E">
        <w:rPr>
          <w:lang w:val="es-ES"/>
        </w:rPr>
        <w:t xml:space="preserve"> </w:t>
      </w:r>
      <w:proofErr w:type="spellStart"/>
      <w:r w:rsidRPr="00904E1E">
        <w:rPr>
          <w:lang w:val="es-ES"/>
        </w:rPr>
        <w:t>Matatini</w:t>
      </w:r>
      <w:proofErr w:type="spellEnd"/>
      <w:r w:rsidR="005F4C9E" w:rsidRPr="00904E1E">
        <w:rPr>
          <w:lang w:val="es-ES"/>
        </w:rPr>
        <w:t xml:space="preserve"> </w:t>
      </w:r>
      <w:proofErr w:type="spellStart"/>
      <w:r w:rsidRPr="00904E1E">
        <w:rPr>
          <w:lang w:val="es-ES"/>
        </w:rPr>
        <w:t>Society</w:t>
      </w:r>
      <w:proofErr w:type="spellEnd"/>
      <w:r w:rsidR="005F4C9E" w:rsidRPr="00904E1E">
        <w:rPr>
          <w:lang w:val="es-ES"/>
        </w:rPr>
        <w:t xml:space="preserve"> </w:t>
      </w:r>
      <w:proofErr w:type="spellStart"/>
      <w:r w:rsidRPr="00904E1E">
        <w:rPr>
          <w:lang w:val="es-ES"/>
        </w:rPr>
        <w:t>Incorporated</w:t>
      </w:r>
      <w:proofErr w:type="spellEnd"/>
      <w:r w:rsidR="005F4C9E" w:rsidRPr="00904E1E">
        <w:rPr>
          <w:lang w:val="es-ES"/>
        </w:rPr>
        <w:t xml:space="preserve"> </w:t>
      </w:r>
      <w:r w:rsidRPr="00904E1E">
        <w:rPr>
          <w:lang w:val="es-ES"/>
        </w:rPr>
        <w:t>(Te</w:t>
      </w:r>
      <w:r w:rsidR="005F4C9E" w:rsidRPr="00904E1E">
        <w:rPr>
          <w:lang w:val="es-ES"/>
        </w:rPr>
        <w:t xml:space="preserve"> </w:t>
      </w:r>
      <w:proofErr w:type="spellStart"/>
      <w:r w:rsidRPr="00904E1E">
        <w:rPr>
          <w:lang w:val="es-ES"/>
        </w:rPr>
        <w:t>Matatini</w:t>
      </w:r>
      <w:proofErr w:type="spellEnd"/>
      <w:r w:rsidRPr="00904E1E">
        <w:rPr>
          <w:lang w:val="es-ES"/>
        </w:rPr>
        <w:t>)</w:t>
      </w:r>
    </w:p>
    <w:p w14:paraId="1E949FE9" w14:textId="2CE0EA76" w:rsidR="00886567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429.</w:t>
      </w:r>
      <w:r>
        <w:rPr>
          <w:iCs/>
          <w:lang w:val="en-NZ"/>
        </w:rPr>
        <w:tab/>
      </w:r>
      <w:r w:rsidRPr="00B57AD9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Matatini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is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tasked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with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fostering,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developing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protecting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kapa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haka,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a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traditional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Māori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performing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art</w:t>
      </w:r>
      <w:r>
        <w:rPr>
          <w:lang w:val="en-NZ"/>
        </w:rPr>
        <w:t>.</w:t>
      </w:r>
      <w:r w:rsidR="005F4C9E">
        <w:rPr>
          <w:lang w:val="en-NZ"/>
        </w:rPr>
        <w:t xml:space="preserve"> </w:t>
      </w:r>
      <w:r>
        <w:rPr>
          <w:lang w:val="en-NZ"/>
        </w:rPr>
        <w:t>They</w:t>
      </w:r>
      <w:r w:rsidR="005F4C9E">
        <w:rPr>
          <w:lang w:val="en-NZ"/>
        </w:rPr>
        <w:t xml:space="preserve"> </w:t>
      </w:r>
      <w:r>
        <w:rPr>
          <w:lang w:val="en-NZ"/>
        </w:rPr>
        <w:t>run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biennial</w:t>
      </w:r>
      <w:r w:rsidR="005F4C9E">
        <w:rPr>
          <w:lang w:val="en-NZ"/>
        </w:rPr>
        <w:t xml:space="preserve"> </w:t>
      </w:r>
      <w:r>
        <w:rPr>
          <w:lang w:val="en-NZ"/>
        </w:rPr>
        <w:t>national</w:t>
      </w:r>
      <w:r w:rsidR="005F4C9E">
        <w:rPr>
          <w:lang w:val="en-NZ"/>
        </w:rPr>
        <w:t xml:space="preserve"> </w:t>
      </w:r>
      <w:r>
        <w:rPr>
          <w:lang w:val="en-NZ"/>
        </w:rPr>
        <w:t>kapa</w:t>
      </w:r>
      <w:r w:rsidR="005F4C9E">
        <w:rPr>
          <w:lang w:val="en-NZ"/>
        </w:rPr>
        <w:t xml:space="preserve"> </w:t>
      </w:r>
      <w:r>
        <w:rPr>
          <w:lang w:val="en-NZ"/>
        </w:rPr>
        <w:t>haka</w:t>
      </w:r>
      <w:r w:rsidR="005F4C9E">
        <w:rPr>
          <w:lang w:val="en-NZ"/>
        </w:rPr>
        <w:t xml:space="preserve"> </w:t>
      </w:r>
      <w:r>
        <w:rPr>
          <w:lang w:val="en-NZ"/>
        </w:rPr>
        <w:t>festival.</w:t>
      </w:r>
    </w:p>
    <w:p w14:paraId="46C76325" w14:textId="40D6EC0C" w:rsidR="00886567" w:rsidRPr="00D05E0F" w:rsidRDefault="00886567" w:rsidP="00886567">
      <w:pPr>
        <w:pStyle w:val="SingleTxtG"/>
        <w:rPr>
          <w:lang w:val="en-NZ"/>
        </w:rPr>
      </w:pPr>
      <w:r w:rsidRPr="00D05E0F">
        <w:rPr>
          <w:iCs/>
          <w:lang w:val="en-NZ"/>
        </w:rPr>
        <w:t>430.</w:t>
      </w:r>
      <w:r w:rsidRPr="00D05E0F">
        <w:rPr>
          <w:iCs/>
          <w:lang w:val="en-NZ"/>
        </w:rPr>
        <w:tab/>
      </w:r>
      <w:r w:rsidRPr="00D05E0F">
        <w:rPr>
          <w:lang w:val="en-NZ"/>
        </w:rPr>
        <w:t>Their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key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results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areas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include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youth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development,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kapa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haka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excellence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kapa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haka</w:t>
      </w:r>
      <w:r w:rsidR="005F4C9E">
        <w:rPr>
          <w:lang w:val="en-NZ"/>
        </w:rPr>
        <w:t xml:space="preserve"> </w:t>
      </w:r>
      <w:r w:rsidRPr="00D05E0F">
        <w:rPr>
          <w:lang w:val="en-NZ"/>
        </w:rPr>
        <w:t>development.</w:t>
      </w:r>
    </w:p>
    <w:p w14:paraId="6A335071" w14:textId="77777777" w:rsidR="00886567" w:rsidRPr="00882829" w:rsidRDefault="00886567" w:rsidP="0071570E">
      <w:pPr>
        <w:pStyle w:val="H23G"/>
      </w:pPr>
      <w:r>
        <w:tab/>
        <w:t>3.</w:t>
      </w:r>
      <w:r>
        <w:tab/>
      </w:r>
      <w:r w:rsidRPr="00882829">
        <w:t>Information</w:t>
      </w:r>
    </w:p>
    <w:p w14:paraId="4DA1DC43" w14:textId="6A0689BB" w:rsidR="00886567" w:rsidRPr="00DA099A" w:rsidRDefault="00886567" w:rsidP="0071570E">
      <w:pPr>
        <w:pStyle w:val="H4G"/>
        <w:rPr>
          <w:lang w:val="en-NZ"/>
        </w:rPr>
      </w:pPr>
      <w:r>
        <w:rPr>
          <w:b/>
          <w:lang w:val="en-NZ"/>
        </w:rPr>
        <w:tab/>
      </w:r>
      <w:r>
        <w:rPr>
          <w:b/>
          <w:lang w:val="en-NZ"/>
        </w:rPr>
        <w:tab/>
      </w:r>
      <w:r w:rsidRPr="00DA099A">
        <w:rPr>
          <w:lang w:val="en-NZ"/>
        </w:rPr>
        <w:t>Radio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Zealand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(RNZ)</w:t>
      </w:r>
    </w:p>
    <w:p w14:paraId="685C318B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431.</w:t>
      </w:r>
      <w:r>
        <w:rPr>
          <w:iCs/>
          <w:lang w:val="en-NZ"/>
        </w:rPr>
        <w:tab/>
      </w:r>
      <w:r>
        <w:rPr>
          <w:lang w:val="en-NZ"/>
        </w:rPr>
        <w:t>RNZ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New</w:t>
      </w:r>
      <w:r w:rsidR="005F4C9E">
        <w:rPr>
          <w:lang w:val="en-NZ"/>
        </w:rPr>
        <w:t xml:space="preserve"> </w:t>
      </w:r>
      <w:r w:rsidRPr="00B30BDF">
        <w:t>Zealand</w:t>
      </w:r>
      <w:r w:rsidR="0071570E">
        <w:t>’</w:t>
      </w:r>
      <w:r w:rsidRPr="00B30BDF">
        <w:t>s</w:t>
      </w:r>
      <w:r w:rsidR="005F4C9E">
        <w:rPr>
          <w:lang w:val="en-NZ"/>
        </w:rPr>
        <w:t xml:space="preserve"> </w:t>
      </w:r>
      <w:r>
        <w:rPr>
          <w:lang w:val="en-NZ"/>
        </w:rPr>
        <w:t>independent</w:t>
      </w:r>
      <w:r w:rsidR="005F4C9E">
        <w:rPr>
          <w:lang w:val="en-NZ"/>
        </w:rPr>
        <w:t xml:space="preserve"> </w:t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service</w:t>
      </w:r>
      <w:r w:rsidR="005F4C9E">
        <w:rPr>
          <w:lang w:val="en-NZ"/>
        </w:rPr>
        <w:t xml:space="preserve"> </w:t>
      </w:r>
      <w:r>
        <w:rPr>
          <w:lang w:val="en-NZ"/>
        </w:rPr>
        <w:t>multimedia</w:t>
      </w:r>
      <w:r w:rsidR="005F4C9E">
        <w:rPr>
          <w:lang w:val="en-NZ"/>
        </w:rPr>
        <w:t xml:space="preserve"> </w:t>
      </w:r>
      <w:r>
        <w:rPr>
          <w:lang w:val="en-NZ"/>
        </w:rPr>
        <w:t>organisation.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RNZ</w:t>
      </w:r>
      <w:r w:rsidR="005F4C9E">
        <w:rPr>
          <w:lang w:val="en-NZ"/>
        </w:rPr>
        <w:t xml:space="preserve"> </w:t>
      </w:r>
      <w:r>
        <w:rPr>
          <w:lang w:val="en-NZ"/>
        </w:rPr>
        <w:t>Charter</w:t>
      </w:r>
      <w:r w:rsidR="005F4C9E">
        <w:rPr>
          <w:lang w:val="en-NZ"/>
        </w:rPr>
        <w:t xml:space="preserve"> </w:t>
      </w:r>
      <w:r>
        <w:rPr>
          <w:lang w:val="en-NZ"/>
        </w:rPr>
        <w:t>places</w:t>
      </w:r>
      <w:r w:rsidR="005F4C9E">
        <w:rPr>
          <w:lang w:val="en-NZ"/>
        </w:rPr>
        <w:t xml:space="preserve"> </w:t>
      </w:r>
      <w:r>
        <w:rPr>
          <w:lang w:val="en-NZ"/>
        </w:rPr>
        <w:t>obligations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it,</w:t>
      </w:r>
      <w:r w:rsidR="005F4C9E">
        <w:rPr>
          <w:lang w:val="en-NZ"/>
        </w:rPr>
        <w:t xml:space="preserve"> </w:t>
      </w:r>
      <w:r>
        <w:rPr>
          <w:lang w:val="en-NZ"/>
        </w:rPr>
        <w:t>amongst</w:t>
      </w:r>
      <w:r w:rsidR="005F4C9E">
        <w:rPr>
          <w:lang w:val="en-NZ"/>
        </w:rPr>
        <w:t xml:space="preserve"> </w:t>
      </w:r>
      <w:r>
        <w:rPr>
          <w:lang w:val="en-NZ"/>
        </w:rPr>
        <w:t>other</w:t>
      </w:r>
      <w:r w:rsidR="005F4C9E">
        <w:rPr>
          <w:lang w:val="en-NZ"/>
        </w:rPr>
        <w:t xml:space="preserve"> </w:t>
      </w:r>
      <w:r>
        <w:rPr>
          <w:lang w:val="en-NZ"/>
        </w:rPr>
        <w:t>things,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foster</w:t>
      </w:r>
      <w:r w:rsidR="005F4C9E">
        <w:rPr>
          <w:lang w:val="en-NZ"/>
        </w:rPr>
        <w:t xml:space="preserve"> </w:t>
      </w:r>
      <w:r>
        <w:rPr>
          <w:lang w:val="en-NZ"/>
        </w:rPr>
        <w:t>a</w:t>
      </w:r>
      <w:r w:rsidR="005F4C9E">
        <w:rPr>
          <w:lang w:val="en-NZ"/>
        </w:rPr>
        <w:t xml:space="preserve"> </w:t>
      </w:r>
      <w:r>
        <w:rPr>
          <w:lang w:val="en-NZ"/>
        </w:rPr>
        <w:t>sense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national</w:t>
      </w:r>
      <w:r w:rsidR="005F4C9E">
        <w:rPr>
          <w:lang w:val="en-NZ"/>
        </w:rPr>
        <w:t xml:space="preserve"> </w:t>
      </w:r>
      <w:r>
        <w:rPr>
          <w:lang w:val="en-NZ"/>
        </w:rPr>
        <w:t>identity</w:t>
      </w:r>
      <w:r w:rsidR="005F4C9E">
        <w:rPr>
          <w:lang w:val="en-NZ"/>
        </w:rPr>
        <w:t xml:space="preserve"> </w:t>
      </w:r>
      <w:r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contributing</w:t>
      </w:r>
      <w:r w:rsidR="005F4C9E">
        <w:rPr>
          <w:lang w:val="en-NZ"/>
        </w:rPr>
        <w:t xml:space="preserve"> </w:t>
      </w:r>
      <w:r>
        <w:rPr>
          <w:lang w:val="en-NZ"/>
        </w:rPr>
        <w:t>to</w:t>
      </w:r>
      <w:r w:rsidR="005F4C9E">
        <w:rPr>
          <w:lang w:val="en-NZ"/>
        </w:rPr>
        <w:t xml:space="preserve"> </w:t>
      </w:r>
      <w:r>
        <w:rPr>
          <w:lang w:val="en-NZ"/>
        </w:rPr>
        <w:t>tolerance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understanding,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reflecting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promoting</w:t>
      </w:r>
      <w:r w:rsidR="005F4C9E">
        <w:rPr>
          <w:lang w:val="en-NZ"/>
        </w:rPr>
        <w:t xml:space="preserve"> </w:t>
      </w:r>
      <w:r>
        <w:rPr>
          <w:lang w:val="en-NZ"/>
        </w:rPr>
        <w:t>ethnic,</w:t>
      </w:r>
      <w:r w:rsidR="005F4C9E">
        <w:rPr>
          <w:lang w:val="en-NZ"/>
        </w:rPr>
        <w:t xml:space="preserve"> </w:t>
      </w:r>
      <w:r>
        <w:rPr>
          <w:lang w:val="en-NZ"/>
        </w:rPr>
        <w:t>cultural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artistic</w:t>
      </w:r>
      <w:r w:rsidR="005F4C9E">
        <w:rPr>
          <w:lang w:val="en-NZ"/>
        </w:rPr>
        <w:t xml:space="preserve"> </w:t>
      </w:r>
      <w:r>
        <w:rPr>
          <w:lang w:val="en-NZ"/>
        </w:rPr>
        <w:t>diversity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expression.</w:t>
      </w:r>
    </w:p>
    <w:p w14:paraId="6F84C8F7" w14:textId="32B86DE1" w:rsidR="00886567" w:rsidRPr="00DA099A" w:rsidRDefault="00886567" w:rsidP="0071570E">
      <w:pPr>
        <w:pStyle w:val="H4G"/>
        <w:rPr>
          <w:lang w:val="en-NZ"/>
        </w:rPr>
      </w:pPr>
      <w:r w:rsidRPr="00C84665">
        <w:rPr>
          <w:b/>
          <w:lang w:val="en-NZ"/>
        </w:rPr>
        <w:tab/>
      </w:r>
      <w:r>
        <w:rPr>
          <w:b/>
          <w:lang w:val="en-NZ"/>
        </w:rPr>
        <w:tab/>
      </w:r>
      <w:r w:rsidRPr="00DA099A">
        <w:rPr>
          <w:lang w:val="en-NZ"/>
        </w:rPr>
        <w:t>Broadcasting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Standards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Authority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ǀ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Te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Mana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Whanonga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Kaipōho</w:t>
      </w:r>
      <w:r w:rsidR="005F4C9E">
        <w:rPr>
          <w:lang w:val="en-NZ"/>
        </w:rPr>
        <w:t xml:space="preserve"> </w:t>
      </w:r>
      <w:r w:rsidRPr="00DA099A">
        <w:rPr>
          <w:lang w:val="en-NZ"/>
        </w:rPr>
        <w:t>(BSA)</w:t>
      </w:r>
    </w:p>
    <w:p w14:paraId="09A1B6EA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432.</w:t>
      </w:r>
      <w:r>
        <w:rPr>
          <w:iCs/>
          <w:lang w:val="en-NZ"/>
        </w:rPr>
        <w:tab/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BSA</w:t>
      </w:r>
      <w:r w:rsidR="005F4C9E">
        <w:rPr>
          <w:lang w:val="en-NZ"/>
        </w:rPr>
        <w:t xml:space="preserve"> </w:t>
      </w:r>
      <w:r>
        <w:rPr>
          <w:lang w:val="en-NZ"/>
        </w:rPr>
        <w:t>oversees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broadcasting</w:t>
      </w:r>
      <w:r w:rsidR="005F4C9E">
        <w:rPr>
          <w:lang w:val="en-NZ"/>
        </w:rPr>
        <w:t xml:space="preserve"> </w:t>
      </w:r>
      <w:r>
        <w:rPr>
          <w:lang w:val="en-NZ"/>
        </w:rPr>
        <w:t>standards</w:t>
      </w:r>
      <w:r w:rsidR="005F4C9E">
        <w:rPr>
          <w:lang w:val="en-NZ"/>
        </w:rPr>
        <w:t xml:space="preserve"> </w:t>
      </w:r>
      <w:r>
        <w:rPr>
          <w:lang w:val="en-NZ"/>
        </w:rPr>
        <w:t>regime</w:t>
      </w:r>
      <w:r w:rsidR="005F4C9E">
        <w:rPr>
          <w:lang w:val="en-NZ"/>
        </w:rPr>
        <w:t xml:space="preserve"> </w:t>
      </w:r>
      <w:r>
        <w:rPr>
          <w:lang w:val="en-NZ"/>
        </w:rPr>
        <w:t>on</w:t>
      </w:r>
      <w:r w:rsidR="005F4C9E">
        <w:rPr>
          <w:lang w:val="en-NZ"/>
        </w:rPr>
        <w:t xml:space="preserve"> </w:t>
      </w:r>
      <w:r>
        <w:rPr>
          <w:lang w:val="en-NZ"/>
        </w:rPr>
        <w:t>behalf</w:t>
      </w:r>
      <w:r w:rsidR="005F4C9E">
        <w:rPr>
          <w:lang w:val="en-NZ"/>
        </w:rPr>
        <w:t xml:space="preserve"> </w:t>
      </w:r>
      <w:r>
        <w:rPr>
          <w:lang w:val="en-NZ"/>
        </w:rPr>
        <w:t>of</w:t>
      </w:r>
      <w:r w:rsidR="005F4C9E">
        <w:rPr>
          <w:lang w:val="en-NZ"/>
        </w:rPr>
        <w:t xml:space="preserve"> </w:t>
      </w:r>
      <w:r>
        <w:rPr>
          <w:lang w:val="en-NZ"/>
        </w:rPr>
        <w:t>New</w:t>
      </w:r>
      <w:r w:rsidR="005F4C9E">
        <w:rPr>
          <w:lang w:val="en-NZ"/>
        </w:rPr>
        <w:t xml:space="preserve"> </w:t>
      </w:r>
      <w:r>
        <w:rPr>
          <w:lang w:val="en-NZ"/>
        </w:rPr>
        <w:t>Zealanders.</w:t>
      </w:r>
      <w:r w:rsidR="005F4C9E">
        <w:rPr>
          <w:lang w:val="en-NZ"/>
        </w:rPr>
        <w:t xml:space="preserve"> </w:t>
      </w:r>
      <w:r>
        <w:rPr>
          <w:lang w:val="en-NZ"/>
        </w:rPr>
        <w:t>It</w:t>
      </w:r>
      <w:r w:rsidR="005F4C9E">
        <w:rPr>
          <w:lang w:val="en-NZ"/>
        </w:rPr>
        <w:t xml:space="preserve"> </w:t>
      </w:r>
      <w:r>
        <w:rPr>
          <w:lang w:val="en-NZ"/>
        </w:rPr>
        <w:t>determines</w:t>
      </w:r>
      <w:r w:rsidR="005F4C9E">
        <w:rPr>
          <w:lang w:val="en-NZ"/>
        </w:rPr>
        <w:t xml:space="preserve"> </w:t>
      </w:r>
      <w:r>
        <w:rPr>
          <w:lang w:val="en-NZ"/>
        </w:rPr>
        <w:t>complaints,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oversees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develops</w:t>
      </w:r>
      <w:r w:rsidR="005F4C9E">
        <w:rPr>
          <w:lang w:val="en-NZ"/>
        </w:rPr>
        <w:t xml:space="preserve"> </w:t>
      </w:r>
      <w:r>
        <w:rPr>
          <w:lang w:val="en-NZ"/>
        </w:rPr>
        <w:t>broadcasting</w:t>
      </w:r>
      <w:r w:rsidR="005F4C9E">
        <w:rPr>
          <w:lang w:val="en-NZ"/>
        </w:rPr>
        <w:t xml:space="preserve"> </w:t>
      </w:r>
      <w:r>
        <w:rPr>
          <w:lang w:val="en-NZ"/>
        </w:rPr>
        <w:t>standards.</w:t>
      </w:r>
      <w:r w:rsidR="005F4C9E">
        <w:rPr>
          <w:lang w:val="en-NZ"/>
        </w:rPr>
        <w:t xml:space="preserve"> </w:t>
      </w:r>
      <w:r>
        <w:rPr>
          <w:lang w:val="en-NZ"/>
        </w:rPr>
        <w:t>It</w:t>
      </w:r>
      <w:r w:rsidR="005F4C9E">
        <w:rPr>
          <w:lang w:val="en-NZ"/>
        </w:rPr>
        <w:t xml:space="preserve"> </w:t>
      </w:r>
      <w:r>
        <w:rPr>
          <w:lang w:val="en-NZ"/>
        </w:rPr>
        <w:t>receives</w:t>
      </w:r>
      <w:r w:rsidR="005F4C9E">
        <w:rPr>
          <w:lang w:val="en-NZ"/>
        </w:rPr>
        <w:t xml:space="preserve"> </w:t>
      </w:r>
      <w:r>
        <w:rPr>
          <w:lang w:val="en-NZ"/>
        </w:rPr>
        <w:t>complaints,</w:t>
      </w:r>
      <w:r w:rsidR="005F4C9E">
        <w:rPr>
          <w:lang w:val="en-NZ"/>
        </w:rPr>
        <w:t xml:space="preserve"> </w:t>
      </w:r>
      <w:r>
        <w:rPr>
          <w:lang w:val="en-NZ"/>
        </w:rPr>
        <w:t>amongst</w:t>
      </w:r>
      <w:r w:rsidR="005F4C9E">
        <w:rPr>
          <w:lang w:val="en-NZ"/>
        </w:rPr>
        <w:t xml:space="preserve"> </w:t>
      </w:r>
      <w:r>
        <w:rPr>
          <w:lang w:val="en-NZ"/>
        </w:rPr>
        <w:t>other</w:t>
      </w:r>
      <w:r w:rsidR="005F4C9E">
        <w:rPr>
          <w:lang w:val="en-NZ"/>
        </w:rPr>
        <w:t xml:space="preserve"> </w:t>
      </w:r>
      <w:r>
        <w:rPr>
          <w:lang w:val="en-NZ"/>
        </w:rPr>
        <w:t>things</w:t>
      </w:r>
      <w:r w:rsidR="005F4C9E">
        <w:rPr>
          <w:lang w:val="en-NZ"/>
        </w:rPr>
        <w:t xml:space="preserve"> </w:t>
      </w:r>
      <w:r>
        <w:rPr>
          <w:lang w:val="en-NZ"/>
        </w:rPr>
        <w:t>on,</w:t>
      </w:r>
      <w:r w:rsidR="005F4C9E">
        <w:rPr>
          <w:lang w:val="en-NZ"/>
        </w:rPr>
        <w:t xml:space="preserve"> </w:t>
      </w:r>
      <w:r>
        <w:rPr>
          <w:lang w:val="en-NZ"/>
        </w:rPr>
        <w:t>discrimination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denigration.</w:t>
      </w:r>
      <w:bookmarkEnd w:id="81"/>
    </w:p>
    <w:p w14:paraId="4DA2DAD8" w14:textId="77777777" w:rsidR="0071570E" w:rsidRDefault="00886567" w:rsidP="00886567">
      <w:pPr>
        <w:pStyle w:val="SingleTxtG"/>
        <w:rPr>
          <w:lang w:val="en-NZ"/>
        </w:rPr>
      </w:pPr>
      <w:r>
        <w:rPr>
          <w:iCs/>
          <w:lang w:val="en-NZ"/>
        </w:rPr>
        <w:t>433.</w:t>
      </w:r>
      <w:r>
        <w:rPr>
          <w:iCs/>
          <w:lang w:val="en-NZ"/>
        </w:rPr>
        <w:tab/>
      </w:r>
      <w:r w:rsidRPr="00B57AD9"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broadcasting,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language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education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B57AD9">
        <w:rPr>
          <w:lang w:val="en-NZ"/>
        </w:rPr>
        <w:t>Māori</w:t>
      </w:r>
      <w:r w:rsidR="005F4C9E">
        <w:rPr>
          <w:lang w:val="en-NZ"/>
        </w:rPr>
        <w:t xml:space="preserve"> </w:t>
      </w:r>
      <w:r>
        <w:rPr>
          <w:lang w:val="en-NZ"/>
        </w:rPr>
        <w:t>medium</w:t>
      </w:r>
      <w:r w:rsidR="005F4C9E">
        <w:rPr>
          <w:lang w:val="en-NZ"/>
        </w:rPr>
        <w:t xml:space="preserve"> </w:t>
      </w:r>
      <w:r>
        <w:rPr>
          <w:lang w:val="en-NZ"/>
        </w:rPr>
        <w:t>teaching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 w:rsidRPr="00193678">
        <w:rPr>
          <w:lang w:val="en-NZ"/>
        </w:rPr>
        <w:t>learning</w:t>
      </w:r>
      <w:r w:rsidR="005F4C9E">
        <w:rPr>
          <w:lang w:val="en-NZ"/>
        </w:rPr>
        <w:t xml:space="preserve"> </w:t>
      </w:r>
      <w:r>
        <w:rPr>
          <w:lang w:val="en-NZ"/>
        </w:rPr>
        <w:t>are</w:t>
      </w:r>
      <w:r w:rsidR="005F4C9E">
        <w:rPr>
          <w:lang w:val="en-NZ"/>
        </w:rPr>
        <w:t xml:space="preserve"> </w:t>
      </w:r>
      <w:r w:rsidRPr="00193678">
        <w:rPr>
          <w:lang w:val="en-NZ"/>
        </w:rPr>
        <w:t>discussed</w:t>
      </w:r>
      <w:r w:rsidR="005F4C9E">
        <w:rPr>
          <w:lang w:val="en-NZ"/>
        </w:rPr>
        <w:t xml:space="preserve"> </w:t>
      </w:r>
      <w:r>
        <w:rPr>
          <w:lang w:val="en-NZ"/>
        </w:rPr>
        <w:t>from</w:t>
      </w:r>
      <w:r w:rsidR="005F4C9E">
        <w:rPr>
          <w:lang w:val="en-NZ"/>
        </w:rPr>
        <w:t xml:space="preserve"> </w:t>
      </w:r>
      <w:r>
        <w:rPr>
          <w:lang w:val="en-NZ"/>
        </w:rPr>
        <w:t>paragraph</w:t>
      </w:r>
      <w:r w:rsidR="005F4C9E">
        <w:rPr>
          <w:lang w:val="en-NZ"/>
        </w:rPr>
        <w:t xml:space="preserve"> </w:t>
      </w:r>
      <w:r>
        <w:rPr>
          <w:lang w:val="en-NZ"/>
        </w:rPr>
        <w:t>144</w:t>
      </w:r>
      <w:r w:rsidR="005F4C9E">
        <w:rPr>
          <w:lang w:val="en-NZ"/>
        </w:rPr>
        <w:t xml:space="preserve"> </w:t>
      </w:r>
      <w:r w:rsidRPr="00193678">
        <w:rPr>
          <w:lang w:val="en-NZ"/>
        </w:rPr>
        <w:t>in</w:t>
      </w:r>
      <w:r w:rsidR="005F4C9E">
        <w:rPr>
          <w:lang w:val="en-NZ"/>
        </w:rPr>
        <w:t xml:space="preserve"> </w:t>
      </w:r>
      <w:r w:rsidRPr="00193678">
        <w:rPr>
          <w:lang w:val="en-NZ"/>
        </w:rPr>
        <w:t>relation</w:t>
      </w:r>
      <w:r w:rsidR="005F4C9E">
        <w:rPr>
          <w:lang w:val="en-NZ"/>
        </w:rPr>
        <w:t xml:space="preserve"> </w:t>
      </w:r>
      <w:r w:rsidRPr="00193678">
        <w:rPr>
          <w:lang w:val="en-NZ"/>
        </w:rPr>
        <w:t>to</w:t>
      </w:r>
      <w:r w:rsidR="005F4C9E">
        <w:rPr>
          <w:lang w:val="en-NZ"/>
        </w:rPr>
        <w:t xml:space="preserve"> </w:t>
      </w:r>
      <w:r w:rsidRPr="00193678">
        <w:rPr>
          <w:lang w:val="en-NZ"/>
        </w:rPr>
        <w:t>Article</w:t>
      </w:r>
      <w:r w:rsidR="005F4C9E">
        <w:rPr>
          <w:lang w:val="en-NZ"/>
        </w:rPr>
        <w:t xml:space="preserve"> </w:t>
      </w:r>
      <w:r w:rsidRPr="00193678">
        <w:rPr>
          <w:lang w:val="en-NZ"/>
        </w:rPr>
        <w:t>5.</w:t>
      </w:r>
    </w:p>
    <w:p w14:paraId="04D93F11" w14:textId="77777777" w:rsidR="0071570E" w:rsidRDefault="00886567" w:rsidP="00886567">
      <w:pPr>
        <w:pStyle w:val="SingleTxtG"/>
        <w:rPr>
          <w:lang w:val="en-NZ"/>
        </w:rPr>
      </w:pPr>
      <w:r w:rsidRPr="005E2917">
        <w:rPr>
          <w:iCs/>
          <w:lang w:val="en-NZ"/>
        </w:rPr>
        <w:t>434.</w:t>
      </w:r>
      <w:r w:rsidRPr="005E2917">
        <w:rPr>
          <w:iCs/>
          <w:lang w:val="en-NZ"/>
        </w:rPr>
        <w:tab/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noted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internet</w:t>
      </w:r>
      <w:r w:rsidR="005F4C9E">
        <w:rPr>
          <w:lang w:val="en-NZ"/>
        </w:rPr>
        <w:t xml:space="preserve"> </w:t>
      </w:r>
      <w:r>
        <w:rPr>
          <w:lang w:val="en-NZ"/>
        </w:rPr>
        <w:t>and</w:t>
      </w:r>
      <w:r w:rsidR="005F4C9E">
        <w:rPr>
          <w:lang w:val="en-NZ"/>
        </w:rPr>
        <w:t xml:space="preserve"> </w:t>
      </w:r>
      <w:r>
        <w:rPr>
          <w:lang w:val="en-NZ"/>
        </w:rPr>
        <w:t>an</w:t>
      </w:r>
      <w:r w:rsidR="005F4C9E">
        <w:rPr>
          <w:lang w:val="en-NZ"/>
        </w:rPr>
        <w:t xml:space="preserve"> </w:t>
      </w:r>
      <w:r>
        <w:rPr>
          <w:lang w:val="en-NZ"/>
        </w:rPr>
        <w:t>increasingly</w:t>
      </w:r>
      <w:r w:rsidR="005F4C9E">
        <w:rPr>
          <w:lang w:val="en-NZ"/>
        </w:rPr>
        <w:t xml:space="preserve"> </w:t>
      </w:r>
      <w:r>
        <w:rPr>
          <w:lang w:val="en-NZ"/>
        </w:rPr>
        <w:t>globalised</w:t>
      </w:r>
      <w:r w:rsidR="005F4C9E">
        <w:rPr>
          <w:lang w:val="en-NZ"/>
        </w:rPr>
        <w:t xml:space="preserve"> </w:t>
      </w:r>
      <w:r>
        <w:rPr>
          <w:lang w:val="en-NZ"/>
        </w:rPr>
        <w:t>world,</w:t>
      </w:r>
      <w:r w:rsidR="005F4C9E">
        <w:rPr>
          <w:lang w:val="en-NZ"/>
        </w:rPr>
        <w:t xml:space="preserve"> </w:t>
      </w:r>
      <w:r>
        <w:rPr>
          <w:lang w:val="en-NZ"/>
        </w:rPr>
        <w:t>means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the</w:t>
      </w:r>
      <w:r w:rsidR="005F4C9E">
        <w:rPr>
          <w:lang w:val="en-NZ"/>
        </w:rPr>
        <w:t xml:space="preserve"> </w:t>
      </w:r>
      <w:r>
        <w:rPr>
          <w:lang w:val="en-NZ"/>
        </w:rPr>
        <w:t>discourse</w:t>
      </w:r>
      <w:r w:rsidR="005F4C9E">
        <w:rPr>
          <w:lang w:val="en-NZ"/>
        </w:rPr>
        <w:t xml:space="preserve"> </w:t>
      </w:r>
      <w:r>
        <w:rPr>
          <w:lang w:val="en-NZ"/>
        </w:rPr>
        <w:t>around</w:t>
      </w:r>
      <w:r w:rsidR="005F4C9E">
        <w:rPr>
          <w:lang w:val="en-NZ"/>
        </w:rPr>
        <w:t xml:space="preserve"> </w:t>
      </w:r>
      <w:r>
        <w:rPr>
          <w:lang w:val="en-NZ"/>
        </w:rPr>
        <w:t>racism</w:t>
      </w:r>
      <w:r w:rsidR="005F4C9E">
        <w:rPr>
          <w:lang w:val="en-NZ"/>
        </w:rPr>
        <w:t xml:space="preserve"> </w:t>
      </w:r>
      <w:r>
        <w:rPr>
          <w:lang w:val="en-NZ"/>
        </w:rPr>
        <w:t>in</w:t>
      </w:r>
      <w:r w:rsidR="005F4C9E">
        <w:rPr>
          <w:lang w:val="en-NZ"/>
        </w:rPr>
        <w:t xml:space="preserve"> </w:t>
      </w:r>
      <w:r>
        <w:rPr>
          <w:lang w:val="en-NZ"/>
        </w:rPr>
        <w:t>Aotearoa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being</w:t>
      </w:r>
      <w:r w:rsidR="005F4C9E">
        <w:rPr>
          <w:lang w:val="en-NZ"/>
        </w:rPr>
        <w:t xml:space="preserve"> </w:t>
      </w:r>
      <w:r>
        <w:rPr>
          <w:lang w:val="en-NZ"/>
        </w:rPr>
        <w:t>impacted</w:t>
      </w:r>
      <w:r w:rsidR="005F4C9E">
        <w:rPr>
          <w:lang w:val="en-NZ"/>
        </w:rPr>
        <w:t xml:space="preserve"> </w:t>
      </w:r>
      <w:r>
        <w:rPr>
          <w:lang w:val="en-NZ"/>
        </w:rPr>
        <w:t>by</w:t>
      </w:r>
      <w:r w:rsidR="005F4C9E">
        <w:rPr>
          <w:lang w:val="en-NZ"/>
        </w:rPr>
        <w:t xml:space="preserve"> </w:t>
      </w:r>
      <w:r>
        <w:rPr>
          <w:lang w:val="en-NZ"/>
        </w:rPr>
        <w:t>other</w:t>
      </w:r>
      <w:r w:rsidR="005F4C9E">
        <w:rPr>
          <w:lang w:val="en-NZ"/>
        </w:rPr>
        <w:t xml:space="preserve"> </w:t>
      </w:r>
      <w:r>
        <w:rPr>
          <w:lang w:val="en-NZ"/>
        </w:rPr>
        <w:t>international</w:t>
      </w:r>
      <w:r w:rsidR="005F4C9E">
        <w:rPr>
          <w:lang w:val="en-NZ"/>
        </w:rPr>
        <w:t xml:space="preserve"> </w:t>
      </w:r>
      <w:r>
        <w:rPr>
          <w:lang w:val="en-NZ"/>
        </w:rPr>
        <w:t>campaigns</w:t>
      </w:r>
      <w:r w:rsidR="005F4C9E">
        <w:rPr>
          <w:lang w:val="en-NZ"/>
        </w:rPr>
        <w:t xml:space="preserve"> </w:t>
      </w:r>
      <w:r>
        <w:rPr>
          <w:lang w:val="en-NZ"/>
        </w:rPr>
        <w:t>such</w:t>
      </w:r>
      <w:r w:rsidR="005F4C9E">
        <w:rPr>
          <w:lang w:val="en-NZ"/>
        </w:rPr>
        <w:t xml:space="preserve"> </w:t>
      </w:r>
      <w:r>
        <w:rPr>
          <w:lang w:val="en-NZ"/>
        </w:rPr>
        <w:t>as</w:t>
      </w:r>
      <w:r w:rsidR="005F4C9E">
        <w:rPr>
          <w:lang w:val="en-NZ"/>
        </w:rPr>
        <w:t xml:space="preserve"> </w:t>
      </w:r>
      <w:r>
        <w:rPr>
          <w:lang w:val="en-NZ"/>
        </w:rPr>
        <w:t>Black</w:t>
      </w:r>
      <w:r w:rsidR="005F4C9E">
        <w:rPr>
          <w:lang w:val="en-NZ"/>
        </w:rPr>
        <w:t xml:space="preserve"> </w:t>
      </w:r>
      <w:r w:rsidRPr="00B30BDF">
        <w:t>Lives</w:t>
      </w:r>
      <w:r w:rsidR="005F4C9E">
        <w:rPr>
          <w:lang w:val="en-NZ"/>
        </w:rPr>
        <w:t xml:space="preserve"> </w:t>
      </w:r>
      <w:r>
        <w:rPr>
          <w:lang w:val="en-NZ"/>
        </w:rPr>
        <w:t>Matter.</w:t>
      </w:r>
      <w:r w:rsidR="005F4C9E">
        <w:rPr>
          <w:lang w:val="en-NZ"/>
        </w:rPr>
        <w:t xml:space="preserve"> </w:t>
      </w:r>
      <w:r>
        <w:rPr>
          <w:lang w:val="en-NZ"/>
        </w:rPr>
        <w:t>Public</w:t>
      </w:r>
      <w:r w:rsidR="005F4C9E">
        <w:rPr>
          <w:lang w:val="en-NZ"/>
        </w:rPr>
        <w:t xml:space="preserve"> </w:t>
      </w:r>
      <w:r>
        <w:rPr>
          <w:lang w:val="en-NZ"/>
        </w:rPr>
        <w:t>submissions</w:t>
      </w:r>
      <w:r w:rsidR="005F4C9E">
        <w:rPr>
          <w:lang w:val="en-NZ"/>
        </w:rPr>
        <w:t xml:space="preserve"> </w:t>
      </w:r>
      <w:r>
        <w:rPr>
          <w:lang w:val="en-NZ"/>
        </w:rPr>
        <w:t>noted</w:t>
      </w:r>
      <w:r w:rsidR="005F4C9E">
        <w:rPr>
          <w:lang w:val="en-NZ"/>
        </w:rPr>
        <w:t xml:space="preserve"> </w:t>
      </w:r>
      <w:r>
        <w:rPr>
          <w:lang w:val="en-NZ"/>
        </w:rPr>
        <w:t>that</w:t>
      </w:r>
      <w:r w:rsidR="005F4C9E">
        <w:rPr>
          <w:lang w:val="en-NZ"/>
        </w:rPr>
        <w:t xml:space="preserve"> </w:t>
      </w:r>
      <w:r>
        <w:rPr>
          <w:lang w:val="en-NZ"/>
        </w:rPr>
        <w:t>this</w:t>
      </w:r>
      <w:r w:rsidR="005F4C9E">
        <w:rPr>
          <w:lang w:val="en-NZ"/>
        </w:rPr>
        <w:t xml:space="preserve"> </w:t>
      </w:r>
      <w:r>
        <w:rPr>
          <w:lang w:val="en-NZ"/>
        </w:rPr>
        <w:t>is</w:t>
      </w:r>
      <w:r w:rsidR="005F4C9E">
        <w:rPr>
          <w:lang w:val="en-NZ"/>
        </w:rPr>
        <w:t xml:space="preserve"> </w:t>
      </w:r>
      <w:r>
        <w:rPr>
          <w:lang w:val="en-NZ"/>
        </w:rPr>
        <w:t>shaping</w:t>
      </w:r>
      <w:r w:rsidR="005F4C9E">
        <w:rPr>
          <w:lang w:val="en-NZ"/>
        </w:rPr>
        <w:t xml:space="preserve"> </w:t>
      </w:r>
      <w:r>
        <w:rPr>
          <w:lang w:val="en-NZ"/>
        </w:rPr>
        <w:t>anti-racism</w:t>
      </w:r>
      <w:r w:rsidR="005F4C9E">
        <w:rPr>
          <w:lang w:val="en-NZ"/>
        </w:rPr>
        <w:t xml:space="preserve"> </w:t>
      </w:r>
      <w:r>
        <w:rPr>
          <w:lang w:val="en-NZ"/>
        </w:rPr>
        <w:t>work,</w:t>
      </w:r>
      <w:r w:rsidR="005F4C9E">
        <w:rPr>
          <w:lang w:val="en-NZ"/>
        </w:rPr>
        <w:t xml:space="preserve"> </w:t>
      </w:r>
      <w:r>
        <w:rPr>
          <w:lang w:val="en-NZ"/>
        </w:rPr>
        <w:t>especially</w:t>
      </w:r>
      <w:r w:rsidR="005F4C9E">
        <w:rPr>
          <w:lang w:val="en-NZ"/>
        </w:rPr>
        <w:t xml:space="preserve"> </w:t>
      </w:r>
      <w:r>
        <w:rPr>
          <w:lang w:val="en-NZ"/>
        </w:rPr>
        <w:t>for</w:t>
      </w:r>
      <w:r w:rsidR="005F4C9E">
        <w:rPr>
          <w:lang w:val="en-NZ"/>
        </w:rPr>
        <w:t xml:space="preserve"> </w:t>
      </w:r>
      <w:r>
        <w:rPr>
          <w:lang w:val="en-NZ"/>
        </w:rPr>
        <w:t>young</w:t>
      </w:r>
      <w:r w:rsidR="005F4C9E">
        <w:rPr>
          <w:lang w:val="en-NZ"/>
        </w:rPr>
        <w:t xml:space="preserve"> </w:t>
      </w:r>
      <w:r>
        <w:rPr>
          <w:lang w:val="en-NZ"/>
        </w:rPr>
        <w:t>people.</w:t>
      </w:r>
    </w:p>
    <w:p w14:paraId="5E267140" w14:textId="7BB25E51" w:rsidR="007268F9" w:rsidRPr="00936395" w:rsidRDefault="0071570E" w:rsidP="0071570E">
      <w:pPr>
        <w:spacing w:before="240"/>
        <w:jc w:val="center"/>
        <w:rPr>
          <w:u w:val="single"/>
          <w:lang w:val="en-US"/>
        </w:rPr>
      </w:pPr>
      <w:r w:rsidRPr="00936395">
        <w:rPr>
          <w:u w:val="single"/>
          <w:lang w:val="en-US"/>
        </w:rPr>
        <w:tab/>
      </w:r>
      <w:r w:rsidRPr="00936395">
        <w:rPr>
          <w:u w:val="single"/>
          <w:lang w:val="en-US"/>
        </w:rPr>
        <w:tab/>
      </w:r>
      <w:r w:rsidRPr="00936395">
        <w:rPr>
          <w:u w:val="single"/>
          <w:lang w:val="en-US"/>
        </w:rPr>
        <w:tab/>
      </w:r>
    </w:p>
    <w:sectPr w:rsidR="007268F9" w:rsidRPr="00936395" w:rsidSect="00CB1FB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D9D6D" w14:textId="77777777" w:rsidR="00603FEF" w:rsidRPr="00A0297D" w:rsidRDefault="00603FEF" w:rsidP="00A0297D">
      <w:pPr>
        <w:pStyle w:val="Footer"/>
      </w:pPr>
    </w:p>
  </w:endnote>
  <w:endnote w:type="continuationSeparator" w:id="0">
    <w:p w14:paraId="2657D22D" w14:textId="77777777" w:rsidR="00603FEF" w:rsidRPr="00A0297D" w:rsidRDefault="00603FEF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69D67" w14:textId="0FC47C46" w:rsidR="00886567" w:rsidRDefault="00886567" w:rsidP="00886567">
    <w:pPr>
      <w:pStyle w:val="Footer"/>
      <w:tabs>
        <w:tab w:val="right" w:pos="9638"/>
      </w:tabs>
    </w:pPr>
    <w:r w:rsidRPr="00886567">
      <w:rPr>
        <w:b/>
        <w:bCs/>
        <w:sz w:val="18"/>
      </w:rPr>
      <w:fldChar w:fldCharType="begin"/>
    </w:r>
    <w:r w:rsidRPr="00886567">
      <w:rPr>
        <w:b/>
        <w:bCs/>
        <w:sz w:val="18"/>
      </w:rPr>
      <w:instrText xml:space="preserve"> PAGE  \* MERGEFORMAT </w:instrText>
    </w:r>
    <w:r w:rsidRPr="00886567">
      <w:rPr>
        <w:b/>
        <w:bCs/>
        <w:sz w:val="18"/>
      </w:rPr>
      <w:fldChar w:fldCharType="separate"/>
    </w:r>
    <w:r w:rsidR="00904E1E">
      <w:rPr>
        <w:b/>
        <w:bCs/>
        <w:noProof/>
        <w:sz w:val="18"/>
      </w:rPr>
      <w:t>20</w:t>
    </w:r>
    <w:r w:rsidRPr="00886567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FBDC8" w14:textId="6E14CABC" w:rsidR="00886567" w:rsidRDefault="00886567" w:rsidP="00886567">
    <w:pPr>
      <w:pStyle w:val="Footer"/>
      <w:tabs>
        <w:tab w:val="right" w:pos="9638"/>
      </w:tabs>
    </w:pPr>
    <w:r>
      <w:tab/>
    </w:r>
    <w:r w:rsidRPr="00886567">
      <w:rPr>
        <w:b/>
        <w:bCs/>
        <w:sz w:val="18"/>
      </w:rPr>
      <w:fldChar w:fldCharType="begin"/>
    </w:r>
    <w:r w:rsidRPr="00886567">
      <w:rPr>
        <w:b/>
        <w:bCs/>
        <w:sz w:val="18"/>
      </w:rPr>
      <w:instrText xml:space="preserve"> PAGE  \* MERGEFORMAT </w:instrText>
    </w:r>
    <w:r w:rsidRPr="00886567">
      <w:rPr>
        <w:b/>
        <w:bCs/>
        <w:sz w:val="18"/>
      </w:rPr>
      <w:fldChar w:fldCharType="separate"/>
    </w:r>
    <w:r w:rsidR="00904E1E">
      <w:rPr>
        <w:b/>
        <w:bCs/>
        <w:noProof/>
        <w:sz w:val="18"/>
      </w:rPr>
      <w:t>19</w:t>
    </w:r>
    <w:r w:rsidRPr="00886567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B0E8" w14:textId="0A64D3BF" w:rsidR="00FA2AFD" w:rsidRDefault="00FA2AFD" w:rsidP="00FA2AFD">
    <w:pPr>
      <w:pStyle w:val="Footer"/>
    </w:pP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ADDC1B7" wp14:editId="046186DD">
          <wp:simplePos x="0" y="0"/>
          <wp:positionH relativeFrom="column">
            <wp:posOffset>5550340</wp:posOffset>
          </wp:positionH>
          <wp:positionV relativeFrom="paragraph">
            <wp:posOffset>-248920</wp:posOffset>
          </wp:positionV>
          <wp:extent cx="561975" cy="561975"/>
          <wp:effectExtent l="0" t="0" r="9525" b="9525"/>
          <wp:wrapNone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5620E352" wp14:editId="46BDAE09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37F3F7" w14:textId="789BC1C0" w:rsidR="00FA2AFD" w:rsidRPr="00FA2AFD" w:rsidRDefault="00FA2AFD" w:rsidP="00FA2AFD">
    <w:pPr>
      <w:pStyle w:val="Footer"/>
      <w:ind w:right="1134"/>
      <w:rPr>
        <w:sz w:val="20"/>
      </w:rPr>
    </w:pPr>
    <w:r>
      <w:rPr>
        <w:sz w:val="20"/>
      </w:rPr>
      <w:t>GE.22-02060(E)</w:t>
    </w:r>
    <w:bookmarkStart w:id="91" w:name="_GoBack"/>
    <w:bookmarkEnd w:id="9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0066D" w14:textId="77777777" w:rsidR="00603FEF" w:rsidRPr="00A0297D" w:rsidRDefault="00603FEF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9F9859E" w14:textId="77777777" w:rsidR="00603FEF" w:rsidRPr="00A0297D" w:rsidRDefault="00603FEF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33B38C2B" w14:textId="628208E2" w:rsidR="00886567" w:rsidRPr="00886567" w:rsidRDefault="00886567" w:rsidP="005F4C9E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886567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The</w:t>
      </w:r>
      <w:r w:rsidR="002718B1">
        <w:t xml:space="preserve"> </w:t>
      </w:r>
      <w:r>
        <w:t>present</w:t>
      </w:r>
      <w:r w:rsidR="002718B1">
        <w:t xml:space="preserve"> </w:t>
      </w:r>
      <w:r>
        <w:t>document</w:t>
      </w:r>
      <w:r w:rsidR="002718B1">
        <w:t xml:space="preserve"> </w:t>
      </w:r>
      <w:r>
        <w:t>is</w:t>
      </w:r>
      <w:r w:rsidR="002718B1">
        <w:t xml:space="preserve"> </w:t>
      </w:r>
      <w:r>
        <w:t>being</w:t>
      </w:r>
      <w:r w:rsidR="002718B1">
        <w:t xml:space="preserve"> </w:t>
      </w:r>
      <w:r>
        <w:t>issued</w:t>
      </w:r>
      <w:r w:rsidR="002718B1">
        <w:t xml:space="preserve"> </w:t>
      </w:r>
      <w:r>
        <w:t>without</w:t>
      </w:r>
      <w:r w:rsidR="002718B1">
        <w:t xml:space="preserve"> </w:t>
      </w:r>
      <w:r>
        <w:t>formal</w:t>
      </w:r>
      <w:r w:rsidR="002718B1">
        <w:t xml:space="preserve"> </w:t>
      </w:r>
      <w:r>
        <w:t>editing.</w:t>
      </w:r>
    </w:p>
  </w:footnote>
  <w:footnote w:id="2">
    <w:p w14:paraId="0956CAEE" w14:textId="15AC7CD0" w:rsidR="00886567" w:rsidRPr="00886567" w:rsidRDefault="00886567" w:rsidP="005F4C9E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886567">
        <w:rPr>
          <w:rStyle w:val="FootnoteReference"/>
          <w:sz w:val="20"/>
          <w:vertAlign w:val="baseline"/>
        </w:rPr>
        <w:t>**</w:t>
      </w:r>
      <w:r>
        <w:rPr>
          <w:rStyle w:val="FootnoteReference"/>
          <w:sz w:val="20"/>
          <w:vertAlign w:val="baseline"/>
        </w:rPr>
        <w:tab/>
      </w:r>
      <w:r w:rsidRPr="006A7228">
        <w:t>The</w:t>
      </w:r>
      <w:r w:rsidR="002718B1">
        <w:t xml:space="preserve"> </w:t>
      </w:r>
      <w:r w:rsidRPr="006A7228">
        <w:t>annexes</w:t>
      </w:r>
      <w:r w:rsidR="002718B1">
        <w:t xml:space="preserve"> </w:t>
      </w:r>
      <w:r w:rsidRPr="006A7228">
        <w:t>to</w:t>
      </w:r>
      <w:r w:rsidR="002718B1">
        <w:t xml:space="preserve"> </w:t>
      </w:r>
      <w:r w:rsidRPr="006A7228">
        <w:t>the</w:t>
      </w:r>
      <w:r w:rsidR="002718B1">
        <w:t xml:space="preserve"> </w:t>
      </w:r>
      <w:r w:rsidRPr="006A7228">
        <w:t>present</w:t>
      </w:r>
      <w:r w:rsidR="002718B1">
        <w:t xml:space="preserve"> </w:t>
      </w:r>
      <w:r w:rsidRPr="006A7228">
        <w:t>report</w:t>
      </w:r>
      <w:r w:rsidR="002718B1">
        <w:t xml:space="preserve"> </w:t>
      </w:r>
      <w:r w:rsidRPr="006A7228">
        <w:t>may</w:t>
      </w:r>
      <w:r w:rsidR="002718B1">
        <w:t xml:space="preserve"> </w:t>
      </w:r>
      <w:r w:rsidRPr="006A7228">
        <w:t>be</w:t>
      </w:r>
      <w:r w:rsidR="002718B1">
        <w:t xml:space="preserve"> </w:t>
      </w:r>
      <w:r w:rsidRPr="006A7228">
        <w:t>accessed</w:t>
      </w:r>
      <w:r w:rsidR="002718B1">
        <w:t xml:space="preserve"> </w:t>
      </w:r>
      <w:r w:rsidRPr="006A7228">
        <w:t>from</w:t>
      </w:r>
      <w:r w:rsidR="002718B1">
        <w:t xml:space="preserve"> </w:t>
      </w:r>
      <w:r w:rsidRPr="006A7228">
        <w:t>the</w:t>
      </w:r>
      <w:r w:rsidR="002718B1">
        <w:t xml:space="preserve"> </w:t>
      </w:r>
      <w:r w:rsidRPr="006A7228">
        <w:t>web</w:t>
      </w:r>
      <w:r w:rsidR="002718B1">
        <w:t xml:space="preserve"> </w:t>
      </w:r>
      <w:r w:rsidRPr="006A7228">
        <w:t>page</w:t>
      </w:r>
      <w:r w:rsidR="002718B1">
        <w:t xml:space="preserve"> </w:t>
      </w:r>
      <w:r w:rsidRPr="006A7228">
        <w:t>of</w:t>
      </w:r>
      <w:r w:rsidR="002718B1">
        <w:t xml:space="preserve"> </w:t>
      </w:r>
      <w:r w:rsidRPr="006A7228">
        <w:t>the</w:t>
      </w:r>
      <w:r w:rsidR="002718B1">
        <w:t xml:space="preserve"> </w:t>
      </w:r>
      <w:r w:rsidRPr="006A7228">
        <w:t>Committee.</w:t>
      </w:r>
    </w:p>
  </w:footnote>
  <w:footnote w:id="3">
    <w:p w14:paraId="776111C8" w14:textId="6C5D88C5" w:rsidR="00886567" w:rsidRPr="00D70E39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rPr>
          <w:lang w:val="en-NZ"/>
        </w:rPr>
        <w:t>The</w:t>
      </w:r>
      <w:r w:rsidR="002718B1">
        <w:rPr>
          <w:lang w:val="en-NZ"/>
        </w:rPr>
        <w:t xml:space="preserve"> </w:t>
      </w:r>
      <w:r>
        <w:rPr>
          <w:lang w:val="en-NZ"/>
        </w:rPr>
        <w:t>terms</w:t>
      </w:r>
      <w:r w:rsidR="002718B1">
        <w:rPr>
          <w:lang w:val="en-NZ"/>
        </w:rPr>
        <w:t xml:space="preserve"> </w:t>
      </w:r>
      <w:r>
        <w:rPr>
          <w:lang w:val="en-NZ"/>
        </w:rPr>
        <w:t>Aotearoa</w:t>
      </w:r>
      <w:r w:rsidR="002718B1">
        <w:rPr>
          <w:lang w:val="en-NZ"/>
        </w:rPr>
        <w:t xml:space="preserve"> </w:t>
      </w:r>
      <w:r>
        <w:rPr>
          <w:lang w:val="en-NZ"/>
        </w:rPr>
        <w:t>and</w:t>
      </w:r>
      <w:r w:rsidR="002718B1">
        <w:rPr>
          <w:lang w:val="en-NZ"/>
        </w:rPr>
        <w:t xml:space="preserve"> </w:t>
      </w:r>
      <w:r>
        <w:rPr>
          <w:lang w:val="en-NZ"/>
        </w:rPr>
        <w:t>New</w:t>
      </w:r>
      <w:r w:rsidR="002718B1">
        <w:rPr>
          <w:lang w:val="en-NZ"/>
        </w:rPr>
        <w:t xml:space="preserve"> </w:t>
      </w:r>
      <w:r>
        <w:rPr>
          <w:lang w:val="en-NZ"/>
        </w:rPr>
        <w:t>Zealand</w:t>
      </w:r>
      <w:r w:rsidR="002718B1">
        <w:rPr>
          <w:lang w:val="en-NZ"/>
        </w:rPr>
        <w:t xml:space="preserve"> </w:t>
      </w:r>
      <w:r>
        <w:rPr>
          <w:lang w:val="en-NZ"/>
        </w:rPr>
        <w:t>are</w:t>
      </w:r>
      <w:r w:rsidR="002718B1">
        <w:rPr>
          <w:lang w:val="en-NZ"/>
        </w:rPr>
        <w:t xml:space="preserve"> </w:t>
      </w:r>
      <w:r>
        <w:rPr>
          <w:lang w:val="en-NZ"/>
        </w:rPr>
        <w:t>both</w:t>
      </w:r>
      <w:r w:rsidR="002718B1">
        <w:rPr>
          <w:lang w:val="en-NZ"/>
        </w:rPr>
        <w:t xml:space="preserve"> </w:t>
      </w:r>
      <w:r>
        <w:rPr>
          <w:lang w:val="en-NZ"/>
        </w:rPr>
        <w:t>used</w:t>
      </w:r>
      <w:r w:rsidR="002718B1">
        <w:rPr>
          <w:lang w:val="en-NZ"/>
        </w:rPr>
        <w:t xml:space="preserve"> </w:t>
      </w:r>
      <w:r>
        <w:rPr>
          <w:lang w:val="en-NZ"/>
        </w:rPr>
        <w:t>in</w:t>
      </w:r>
      <w:r w:rsidR="002718B1">
        <w:rPr>
          <w:lang w:val="en-NZ"/>
        </w:rPr>
        <w:t xml:space="preserve"> </w:t>
      </w:r>
      <w:r>
        <w:rPr>
          <w:lang w:val="en-NZ"/>
        </w:rPr>
        <w:t>this</w:t>
      </w:r>
      <w:r w:rsidR="002718B1">
        <w:rPr>
          <w:lang w:val="en-NZ"/>
        </w:rPr>
        <w:t xml:space="preserve"> </w:t>
      </w:r>
      <w:r>
        <w:rPr>
          <w:lang w:val="en-NZ"/>
        </w:rPr>
        <w:t>document.</w:t>
      </w:r>
    </w:p>
  </w:footnote>
  <w:footnote w:id="4">
    <w:p w14:paraId="61F41081" w14:textId="6D9B6B34" w:rsidR="00886567" w:rsidRPr="00562A2F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hyperlink r:id="rId1" w:history="1">
        <w:r w:rsidRPr="005F4C9E">
          <w:rPr>
            <w:rStyle w:val="Hyperlink"/>
          </w:rPr>
          <w:t>https://www.ethniccommunities.govt.nz/resources-2/a-year-in-review-20192020/</w:t>
        </w:r>
      </w:hyperlink>
      <w:r w:rsidRPr="005F4C9E">
        <w:rPr>
          <w:rStyle w:val="Hyperlink"/>
          <w:color w:val="auto"/>
        </w:rPr>
        <w:t>.</w:t>
      </w:r>
    </w:p>
  </w:footnote>
  <w:footnote w:id="5">
    <w:p w14:paraId="6B29FF99" w14:textId="113C1DE1" w:rsidR="00886567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F53F03">
        <w:t>Proportions</w:t>
      </w:r>
      <w:r w:rsidR="002718B1">
        <w:t xml:space="preserve"> </w:t>
      </w:r>
      <w:r w:rsidRPr="00F53F03">
        <w:t>add</w:t>
      </w:r>
      <w:r w:rsidR="002718B1">
        <w:t xml:space="preserve"> </w:t>
      </w:r>
      <w:r w:rsidRPr="00F53F03">
        <w:t>up</w:t>
      </w:r>
      <w:r w:rsidR="002718B1">
        <w:t xml:space="preserve"> </w:t>
      </w:r>
      <w:r w:rsidRPr="00F53F03">
        <w:t>to</w:t>
      </w:r>
      <w:r w:rsidR="002718B1">
        <w:t xml:space="preserve"> </w:t>
      </w:r>
      <w:r w:rsidRPr="00F53F03">
        <w:t>more</w:t>
      </w:r>
      <w:r w:rsidR="002718B1">
        <w:t xml:space="preserve"> </w:t>
      </w:r>
      <w:r w:rsidRPr="00F53F03">
        <w:t>than</w:t>
      </w:r>
      <w:r w:rsidR="002718B1">
        <w:t xml:space="preserve"> </w:t>
      </w:r>
      <w:r w:rsidRPr="00F53F03">
        <w:t>100%</w:t>
      </w:r>
      <w:r w:rsidR="002718B1">
        <w:t xml:space="preserve"> </w:t>
      </w:r>
      <w:r w:rsidRPr="00F53F03">
        <w:t>as</w:t>
      </w:r>
      <w:r w:rsidR="002718B1">
        <w:t xml:space="preserve"> </w:t>
      </w:r>
      <w:r w:rsidRPr="00F53F03">
        <w:t>some</w:t>
      </w:r>
      <w:r w:rsidR="002718B1">
        <w:t xml:space="preserve"> </w:t>
      </w:r>
      <w:r w:rsidRPr="00F53F03">
        <w:t>people</w:t>
      </w:r>
      <w:r w:rsidR="002718B1">
        <w:t xml:space="preserve"> </w:t>
      </w:r>
      <w:r w:rsidRPr="00F53F03">
        <w:t>may</w:t>
      </w:r>
      <w:r w:rsidR="002718B1">
        <w:t xml:space="preserve"> </w:t>
      </w:r>
      <w:r w:rsidRPr="00F53F03">
        <w:t>have</w:t>
      </w:r>
      <w:r w:rsidR="002718B1">
        <w:t xml:space="preserve"> </w:t>
      </w:r>
      <w:r w:rsidRPr="00F53F03">
        <w:t>reported</w:t>
      </w:r>
      <w:r w:rsidR="002718B1">
        <w:t xml:space="preserve"> </w:t>
      </w:r>
      <w:r w:rsidRPr="00F53F03">
        <w:t>more</w:t>
      </w:r>
      <w:r w:rsidR="002718B1">
        <w:t xml:space="preserve"> </w:t>
      </w:r>
      <w:r w:rsidRPr="00F53F03">
        <w:t>than</w:t>
      </w:r>
      <w:r w:rsidR="002718B1">
        <w:t xml:space="preserve"> </w:t>
      </w:r>
      <w:r w:rsidRPr="00F53F03">
        <w:t>one</w:t>
      </w:r>
      <w:r w:rsidR="002718B1">
        <w:t xml:space="preserve"> </w:t>
      </w:r>
      <w:r w:rsidRPr="00F53F03">
        <w:t>ethnicity.</w:t>
      </w:r>
    </w:p>
  </w:footnote>
  <w:footnote w:id="6">
    <w:p w14:paraId="453F8F83" w14:textId="77777777" w:rsidR="00886567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hyperlink r:id="rId2" w:history="1">
        <w:r w:rsidRPr="006A4EE8">
          <w:t>https</w:t>
        </w:r>
        <w:r w:rsidRPr="006A4EE8">
          <w:rPr>
            <w:lang w:val="en-NZ"/>
          </w:rPr>
          <w:t>://www.</w:t>
        </w:r>
        <w:r w:rsidRPr="005F4C9E">
          <w:rPr>
            <w:rStyle w:val="Hyperlink"/>
          </w:rPr>
          <w:t>mbie.govt.nz/immigration-and-tourism/immigration/migration-research-and-evaluation/</w:t>
        </w:r>
      </w:hyperlink>
      <w:r>
        <w:rPr>
          <w:lang w:val="en-NZ"/>
        </w:rPr>
        <w:t>.</w:t>
      </w:r>
    </w:p>
  </w:footnote>
  <w:footnote w:id="7">
    <w:p w14:paraId="3271630A" w14:textId="77777777" w:rsidR="00886567" w:rsidRPr="00B72F6A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rPr>
          <w:lang w:val="en-NZ"/>
        </w:rPr>
        <w:t>Ibid.</w:t>
      </w:r>
    </w:p>
  </w:footnote>
  <w:footnote w:id="8">
    <w:p w14:paraId="42F1574A" w14:textId="77777777" w:rsidR="00886567" w:rsidRPr="006B64F2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rPr>
          <w:lang w:val="en-NZ"/>
        </w:rPr>
        <w:t>Ibid.</w:t>
      </w:r>
    </w:p>
  </w:footnote>
  <w:footnote w:id="9">
    <w:p w14:paraId="3FAE97DC" w14:textId="3E53480F" w:rsidR="00886567" w:rsidRPr="00482246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t>Those</w:t>
      </w:r>
      <w:r w:rsidR="002718B1">
        <w:t xml:space="preserve"> </w:t>
      </w:r>
      <w:r>
        <w:t>who</w:t>
      </w:r>
      <w:r w:rsidR="002718B1">
        <w:t xml:space="preserve"> </w:t>
      </w:r>
      <w:r>
        <w:t>had</w:t>
      </w:r>
      <w:r w:rsidR="002718B1">
        <w:t xml:space="preserve"> </w:t>
      </w:r>
      <w:r>
        <w:t>migrated</w:t>
      </w:r>
      <w:r w:rsidR="002718B1">
        <w:t xml:space="preserve"> </w:t>
      </w:r>
      <w:r>
        <w:t>w</w:t>
      </w:r>
      <w:r>
        <w:rPr>
          <w:lang w:val="en-NZ"/>
        </w:rPr>
        <w:t>within</w:t>
      </w:r>
      <w:r w:rsidR="002718B1">
        <w:rPr>
          <w:lang w:val="en-NZ"/>
        </w:rPr>
        <w:t xml:space="preserve"> </w:t>
      </w:r>
      <w:r>
        <w:rPr>
          <w:lang w:val="en-NZ"/>
        </w:rPr>
        <w:t>the</w:t>
      </w:r>
      <w:r w:rsidR="002718B1">
        <w:rPr>
          <w:lang w:val="en-NZ"/>
        </w:rPr>
        <w:t xml:space="preserve"> </w:t>
      </w:r>
      <w:r>
        <w:rPr>
          <w:lang w:val="en-NZ"/>
        </w:rPr>
        <w:t>last</w:t>
      </w:r>
      <w:r w:rsidR="002718B1">
        <w:rPr>
          <w:lang w:val="en-NZ"/>
        </w:rPr>
        <w:t xml:space="preserve"> </w:t>
      </w:r>
      <w:r>
        <w:rPr>
          <w:lang w:val="en-NZ"/>
        </w:rPr>
        <w:t>five</w:t>
      </w:r>
      <w:r w:rsidR="002718B1">
        <w:rPr>
          <w:lang w:val="en-NZ"/>
        </w:rPr>
        <w:t xml:space="preserve"> </w:t>
      </w:r>
      <w:r>
        <w:rPr>
          <w:lang w:val="en-NZ"/>
        </w:rPr>
        <w:t>years.</w:t>
      </w:r>
    </w:p>
  </w:footnote>
  <w:footnote w:id="10">
    <w:p w14:paraId="2804B4EE" w14:textId="7CBD2D4F" w:rsidR="00886567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6A4EE8">
        <w:rPr>
          <w:lang w:val="en-NZ"/>
        </w:rPr>
        <w:t>The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biennial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New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Zealand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General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Social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Survey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(NZGSS),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collects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self-reported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data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on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experiences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of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discrimination.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The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most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recent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data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is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from</w:t>
      </w:r>
      <w:r w:rsidR="002718B1">
        <w:rPr>
          <w:lang w:val="en-NZ"/>
        </w:rPr>
        <w:t xml:space="preserve"> </w:t>
      </w:r>
      <w:r w:rsidRPr="006A4EE8">
        <w:rPr>
          <w:lang w:val="en-NZ"/>
        </w:rPr>
        <w:t>2018.</w:t>
      </w:r>
    </w:p>
  </w:footnote>
  <w:footnote w:id="11">
    <w:p w14:paraId="579DD86A" w14:textId="63D880FC" w:rsidR="00886567" w:rsidRPr="00B94DB5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rPr>
          <w:lang w:val="en-NZ"/>
        </w:rPr>
        <w:t>A</w:t>
      </w:r>
      <w:r w:rsidR="002718B1">
        <w:rPr>
          <w:lang w:val="en-NZ"/>
        </w:rPr>
        <w:t xml:space="preserve"> </w:t>
      </w:r>
      <w:r>
        <w:rPr>
          <w:lang w:val="en-NZ"/>
        </w:rPr>
        <w:t>unique</w:t>
      </w:r>
      <w:r w:rsidR="002718B1">
        <w:rPr>
          <w:lang w:val="en-NZ"/>
        </w:rPr>
        <w:t xml:space="preserve"> </w:t>
      </w:r>
      <w:r>
        <w:rPr>
          <w:lang w:val="en-NZ"/>
        </w:rPr>
        <w:t>job</w:t>
      </w:r>
      <w:r w:rsidR="002718B1">
        <w:rPr>
          <w:lang w:val="en-NZ"/>
        </w:rPr>
        <w:t xml:space="preserve"> </w:t>
      </w:r>
      <w:r>
        <w:rPr>
          <w:lang w:val="en-NZ"/>
        </w:rPr>
        <w:t>is</w:t>
      </w:r>
      <w:r w:rsidR="002718B1">
        <w:rPr>
          <w:lang w:val="en-NZ"/>
        </w:rPr>
        <w:t xml:space="preserve"> </w:t>
      </w:r>
      <w:r>
        <w:rPr>
          <w:lang w:val="en-NZ"/>
        </w:rPr>
        <w:t>a</w:t>
      </w:r>
      <w:r w:rsidR="002718B1">
        <w:rPr>
          <w:lang w:val="en-NZ"/>
        </w:rPr>
        <w:t xml:space="preserve"> </w:t>
      </w:r>
      <w:r>
        <w:rPr>
          <w:lang w:val="en-NZ"/>
        </w:rPr>
        <w:t>unique</w:t>
      </w:r>
      <w:r w:rsidR="002718B1">
        <w:rPr>
          <w:lang w:val="en-NZ"/>
        </w:rPr>
        <w:t xml:space="preserve"> </w:t>
      </w:r>
      <w:r>
        <w:rPr>
          <w:lang w:val="en-NZ"/>
        </w:rPr>
        <w:t>employer</w:t>
      </w:r>
      <w:r w:rsidR="002718B1">
        <w:rPr>
          <w:lang w:val="en-NZ"/>
        </w:rPr>
        <w:t xml:space="preserve"> </w:t>
      </w:r>
      <w:r>
        <w:rPr>
          <w:lang w:val="en-NZ"/>
        </w:rPr>
        <w:t>and</w:t>
      </w:r>
      <w:r w:rsidR="002718B1">
        <w:rPr>
          <w:lang w:val="en-NZ"/>
        </w:rPr>
        <w:t xml:space="preserve"> </w:t>
      </w:r>
      <w:r>
        <w:rPr>
          <w:lang w:val="en-NZ"/>
        </w:rPr>
        <w:t>employee</w:t>
      </w:r>
      <w:r w:rsidR="002718B1">
        <w:rPr>
          <w:lang w:val="en-NZ"/>
        </w:rPr>
        <w:t xml:space="preserve"> </w:t>
      </w:r>
      <w:r>
        <w:rPr>
          <w:lang w:val="en-NZ"/>
        </w:rPr>
        <w:t>pair.</w:t>
      </w:r>
    </w:p>
  </w:footnote>
  <w:footnote w:id="12">
    <w:p w14:paraId="5D843F0F" w14:textId="1AD511FF" w:rsidR="00886567" w:rsidRPr="00B3455A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="002718B1">
        <w:t xml:space="preserve"> </w:t>
      </w:r>
      <w:r w:rsidRPr="001D6EE2">
        <w:t>New</w:t>
      </w:r>
      <w:r w:rsidR="002718B1">
        <w:t xml:space="preserve"> </w:t>
      </w:r>
      <w:r w:rsidRPr="001D6EE2">
        <w:t>Zealand</w:t>
      </w:r>
      <w:r w:rsidR="002718B1">
        <w:t xml:space="preserve"> </w:t>
      </w:r>
      <w:r w:rsidRPr="001D6EE2">
        <w:t>Bill</w:t>
      </w:r>
      <w:r w:rsidR="002718B1">
        <w:t xml:space="preserve"> </w:t>
      </w:r>
      <w:r w:rsidRPr="001D6EE2">
        <w:t>of</w:t>
      </w:r>
      <w:r w:rsidR="002718B1">
        <w:t xml:space="preserve"> </w:t>
      </w:r>
      <w:r w:rsidRPr="001D6EE2">
        <w:t>Rights</w:t>
      </w:r>
      <w:r w:rsidR="002718B1">
        <w:t xml:space="preserve"> </w:t>
      </w:r>
      <w:r w:rsidRPr="001D6EE2">
        <w:t>Act</w:t>
      </w:r>
      <w:r w:rsidR="002718B1">
        <w:t xml:space="preserve"> </w:t>
      </w:r>
      <w:r w:rsidRPr="001D6EE2">
        <w:t>1990,</w:t>
      </w:r>
      <w:r w:rsidR="002718B1">
        <w:t xml:space="preserve"> </w:t>
      </w:r>
      <w:r w:rsidRPr="001D6EE2">
        <w:t>section</w:t>
      </w:r>
      <w:r w:rsidR="002718B1">
        <w:t xml:space="preserve"> </w:t>
      </w:r>
      <w:r w:rsidRPr="001D6EE2">
        <w:t>19(1);</w:t>
      </w:r>
      <w:r w:rsidR="002718B1">
        <w:t xml:space="preserve"> </w:t>
      </w:r>
      <w:r w:rsidRPr="001D6EE2">
        <w:t>and</w:t>
      </w:r>
      <w:r w:rsidR="002718B1">
        <w:t xml:space="preserve"> </w:t>
      </w:r>
      <w:r w:rsidRPr="001D6EE2">
        <w:t>Human</w:t>
      </w:r>
      <w:r w:rsidR="002718B1">
        <w:t xml:space="preserve"> </w:t>
      </w:r>
      <w:r w:rsidRPr="001D6EE2">
        <w:t>Rights</w:t>
      </w:r>
      <w:r w:rsidR="002718B1">
        <w:t xml:space="preserve"> </w:t>
      </w:r>
      <w:r w:rsidRPr="001D6EE2">
        <w:t>Act</w:t>
      </w:r>
      <w:r w:rsidR="002718B1">
        <w:t xml:space="preserve"> </w:t>
      </w:r>
      <w:r w:rsidRPr="001D6EE2">
        <w:t>1993,</w:t>
      </w:r>
      <w:r w:rsidR="002718B1">
        <w:t xml:space="preserve"> </w:t>
      </w:r>
      <w:r w:rsidRPr="001D6EE2">
        <w:t>section</w:t>
      </w:r>
      <w:r w:rsidR="002718B1">
        <w:t xml:space="preserve"> </w:t>
      </w:r>
      <w:r w:rsidRPr="001D6EE2">
        <w:t>21(</w:t>
      </w:r>
      <w:r>
        <w:t>1</w:t>
      </w:r>
      <w:r w:rsidRPr="001D6EE2">
        <w:t>).</w:t>
      </w:r>
    </w:p>
  </w:footnote>
  <w:footnote w:id="13">
    <w:p w14:paraId="35741983" w14:textId="79F5DE9D" w:rsidR="00886567" w:rsidRPr="00055C4E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hyperlink r:id="rId3" w:history="1">
        <w:r w:rsidRPr="005F4C9E">
          <w:rPr>
            <w:rStyle w:val="Hyperlink"/>
          </w:rPr>
          <w:t>https://www.justice.govt.nz/justice-sector-policy/constitutional-issues-and-human-rights/section-7-reports/</w:t>
        </w:r>
      </w:hyperlink>
      <w:r>
        <w:t>.</w:t>
      </w:r>
    </w:p>
  </w:footnote>
  <w:footnote w:id="14">
    <w:p w14:paraId="4203821E" w14:textId="2EE81D1E" w:rsidR="00886567" w:rsidRPr="001D0D30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rPr>
          <w:lang w:val="en-NZ"/>
        </w:rPr>
        <w:t>Independent</w:t>
      </w:r>
      <w:r w:rsidR="002718B1">
        <w:rPr>
          <w:lang w:val="en-NZ"/>
        </w:rPr>
        <w:t xml:space="preserve"> </w:t>
      </w:r>
      <w:r>
        <w:rPr>
          <w:lang w:val="en-NZ"/>
        </w:rPr>
        <w:t>Police</w:t>
      </w:r>
      <w:r w:rsidR="002718B1">
        <w:rPr>
          <w:lang w:val="en-NZ"/>
        </w:rPr>
        <w:t xml:space="preserve"> </w:t>
      </w:r>
      <w:r>
        <w:rPr>
          <w:lang w:val="en-NZ"/>
        </w:rPr>
        <w:t>Conduct</w:t>
      </w:r>
      <w:r w:rsidR="002718B1">
        <w:rPr>
          <w:lang w:val="en-NZ"/>
        </w:rPr>
        <w:t xml:space="preserve"> </w:t>
      </w:r>
      <w:r>
        <w:rPr>
          <w:lang w:val="en-NZ"/>
        </w:rPr>
        <w:t>Authority</w:t>
      </w:r>
      <w:r w:rsidR="002718B1">
        <w:rPr>
          <w:lang w:val="en-NZ"/>
        </w:rPr>
        <w:t xml:space="preserve"> </w:t>
      </w:r>
      <w:r>
        <w:rPr>
          <w:lang w:val="en-NZ"/>
        </w:rPr>
        <w:t>(2013).</w:t>
      </w:r>
      <w:r w:rsidR="002718B1">
        <w:rPr>
          <w:lang w:val="en-NZ"/>
        </w:rPr>
        <w:t xml:space="preserve"> </w:t>
      </w:r>
      <w:r>
        <w:rPr>
          <w:lang w:val="en-NZ"/>
        </w:rPr>
        <w:t>Operation</w:t>
      </w:r>
      <w:r w:rsidR="002718B1">
        <w:rPr>
          <w:lang w:val="en-NZ"/>
        </w:rPr>
        <w:t xml:space="preserve"> </w:t>
      </w:r>
      <w:r>
        <w:rPr>
          <w:lang w:val="en-NZ"/>
        </w:rPr>
        <w:t>Eight:</w:t>
      </w:r>
      <w:r w:rsidR="002718B1">
        <w:rPr>
          <w:lang w:val="en-NZ"/>
        </w:rPr>
        <w:t xml:space="preserve"> </w:t>
      </w:r>
      <w:r>
        <w:rPr>
          <w:lang w:val="en-NZ"/>
        </w:rPr>
        <w:t>The</w:t>
      </w:r>
      <w:r w:rsidR="002718B1">
        <w:rPr>
          <w:lang w:val="en-NZ"/>
        </w:rPr>
        <w:t xml:space="preserve"> </w:t>
      </w:r>
      <w:r>
        <w:rPr>
          <w:lang w:val="en-NZ"/>
        </w:rPr>
        <w:t>Report.</w:t>
      </w:r>
      <w:r w:rsidR="002718B1">
        <w:rPr>
          <w:lang w:val="en-NZ"/>
        </w:rPr>
        <w:t xml:space="preserve"> </w:t>
      </w:r>
      <w:hyperlink r:id="rId4" w:history="1">
        <w:r w:rsidRPr="00451389">
          <w:rPr>
            <w:rStyle w:val="Hyperlink"/>
          </w:rPr>
          <w:t>https://www.ipca.govt.nz/site/publications-and-media/2013-reports-on-investigations/</w:t>
        </w:r>
      </w:hyperlink>
      <w:r>
        <w:rPr>
          <w:lang w:val="en-NZ"/>
        </w:rPr>
        <w:t>.</w:t>
      </w:r>
    </w:p>
  </w:footnote>
  <w:footnote w:id="15">
    <w:p w14:paraId="1BA39656" w14:textId="204EBB55" w:rsidR="00886567" w:rsidRPr="0067298B" w:rsidRDefault="00886567" w:rsidP="0071570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67298B">
        <w:rPr>
          <w:lang w:val="en-NZ"/>
        </w:rPr>
        <w:t>Only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one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case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was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considered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by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the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Human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Rights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Review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Tribunal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and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subsequently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the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High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Court.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The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plaintiff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was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unsuccessful</w:t>
      </w:r>
      <w:r>
        <w:rPr>
          <w:lang w:val="en-NZ"/>
        </w:rPr>
        <w:t>,</w:t>
      </w:r>
      <w:r w:rsidR="002718B1">
        <w:rPr>
          <w:lang w:val="en-NZ"/>
        </w:rPr>
        <w:t xml:space="preserve"> </w:t>
      </w:r>
      <w:r w:rsidRPr="003B6964">
        <w:rPr>
          <w:i/>
          <w:iCs/>
          <w:lang w:val="en-NZ"/>
        </w:rPr>
        <w:t>Wall</w:t>
      </w:r>
      <w:r w:rsidR="002718B1">
        <w:rPr>
          <w:i/>
          <w:iCs/>
          <w:lang w:val="en-NZ"/>
        </w:rPr>
        <w:t xml:space="preserve"> </w:t>
      </w:r>
      <w:r w:rsidRPr="003B6964">
        <w:rPr>
          <w:i/>
          <w:iCs/>
          <w:lang w:val="en-NZ"/>
        </w:rPr>
        <w:t>v</w:t>
      </w:r>
      <w:r w:rsidR="002718B1">
        <w:rPr>
          <w:i/>
          <w:iCs/>
          <w:lang w:val="en-NZ"/>
        </w:rPr>
        <w:t xml:space="preserve"> </w:t>
      </w:r>
      <w:r w:rsidRPr="003B6964">
        <w:rPr>
          <w:i/>
          <w:iCs/>
          <w:lang w:val="en-NZ"/>
        </w:rPr>
        <w:t>Fairfax</w:t>
      </w:r>
      <w:r w:rsidR="002718B1">
        <w:rPr>
          <w:i/>
          <w:iCs/>
          <w:lang w:val="en-NZ"/>
        </w:rPr>
        <w:t xml:space="preserve"> </w:t>
      </w:r>
      <w:r w:rsidRPr="003B6964">
        <w:rPr>
          <w:i/>
          <w:iCs/>
          <w:lang w:val="en-NZ"/>
        </w:rPr>
        <w:t>New</w:t>
      </w:r>
      <w:r w:rsidR="002718B1">
        <w:rPr>
          <w:i/>
          <w:iCs/>
          <w:lang w:val="en-NZ"/>
        </w:rPr>
        <w:t xml:space="preserve"> </w:t>
      </w:r>
      <w:r w:rsidRPr="003B6964">
        <w:rPr>
          <w:i/>
          <w:iCs/>
          <w:lang w:val="en-NZ"/>
        </w:rPr>
        <w:t>Zealand</w:t>
      </w:r>
      <w:r w:rsidR="002718B1">
        <w:rPr>
          <w:i/>
          <w:iCs/>
          <w:lang w:val="en-NZ"/>
        </w:rPr>
        <w:t xml:space="preserve"> </w:t>
      </w:r>
      <w:r w:rsidRPr="003B6964">
        <w:rPr>
          <w:i/>
          <w:iCs/>
          <w:lang w:val="en-NZ"/>
        </w:rPr>
        <w:t>Limited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[2018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NZHC</w:t>
      </w:r>
      <w:r w:rsidR="002718B1">
        <w:rPr>
          <w:lang w:val="en-NZ"/>
        </w:rPr>
        <w:t xml:space="preserve"> </w:t>
      </w:r>
      <w:r w:rsidRPr="0067298B">
        <w:rPr>
          <w:lang w:val="en-NZ"/>
        </w:rPr>
        <w:t>104</w:t>
      </w:r>
      <w:r>
        <w:rPr>
          <w:lang w:val="en-NZ"/>
        </w:rPr>
        <w:t>].</w:t>
      </w:r>
    </w:p>
  </w:footnote>
  <w:footnote w:id="16">
    <w:p w14:paraId="6DCB281F" w14:textId="6157C152" w:rsidR="00886567" w:rsidRPr="00EE2178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EE2178">
        <w:rPr>
          <w:i/>
          <w:iCs/>
        </w:rPr>
        <w:t>Singh</w:t>
      </w:r>
      <w:r w:rsidR="002718B1">
        <w:rPr>
          <w:i/>
          <w:iCs/>
        </w:rPr>
        <w:t xml:space="preserve"> </w:t>
      </w:r>
      <w:r w:rsidRPr="00EE2178">
        <w:rPr>
          <w:i/>
          <w:iCs/>
        </w:rPr>
        <w:t>v.</w:t>
      </w:r>
      <w:r w:rsidR="002718B1">
        <w:rPr>
          <w:i/>
          <w:iCs/>
        </w:rPr>
        <w:t xml:space="preserve"> </w:t>
      </w:r>
      <w:r w:rsidRPr="00EE2178">
        <w:rPr>
          <w:i/>
          <w:iCs/>
        </w:rPr>
        <w:t>Scorpion</w:t>
      </w:r>
      <w:r w:rsidR="002718B1">
        <w:rPr>
          <w:i/>
          <w:iCs/>
        </w:rPr>
        <w:t xml:space="preserve"> </w:t>
      </w:r>
      <w:r w:rsidRPr="00EE2178">
        <w:rPr>
          <w:i/>
          <w:iCs/>
        </w:rPr>
        <w:t>Liquor</w:t>
      </w:r>
      <w:r w:rsidR="002718B1">
        <w:t xml:space="preserve"> </w:t>
      </w:r>
      <w:r w:rsidRPr="00EE2178">
        <w:t>[2016</w:t>
      </w:r>
      <w:r w:rsidR="002718B1">
        <w:t xml:space="preserve"> </w:t>
      </w:r>
      <w:r w:rsidRPr="00EE2178">
        <w:t>NZHRRT</w:t>
      </w:r>
      <w:r w:rsidR="002718B1">
        <w:t xml:space="preserve"> </w:t>
      </w:r>
      <w:r w:rsidRPr="00EE2178">
        <w:t>38].</w:t>
      </w:r>
    </w:p>
  </w:footnote>
  <w:footnote w:id="17">
    <w:p w14:paraId="25CF2706" w14:textId="1C146FD5" w:rsidR="00886567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6A4EE8">
        <w:t>The</w:t>
      </w:r>
      <w:r w:rsidR="002718B1">
        <w:t xml:space="preserve"> </w:t>
      </w:r>
      <w:r w:rsidRPr="006A4EE8">
        <w:t>collective</w:t>
      </w:r>
      <w:r w:rsidR="002718B1">
        <w:t xml:space="preserve"> </w:t>
      </w:r>
      <w:r w:rsidRPr="006A4EE8">
        <w:t>name</w:t>
      </w:r>
      <w:r w:rsidR="002718B1">
        <w:t xml:space="preserve"> </w:t>
      </w:r>
      <w:r w:rsidRPr="006A4EE8">
        <w:t>of</w:t>
      </w:r>
      <w:r w:rsidR="002718B1">
        <w:t xml:space="preserve"> </w:t>
      </w:r>
      <w:r w:rsidRPr="006A4EE8">
        <w:t>the</w:t>
      </w:r>
      <w:r w:rsidR="002718B1">
        <w:t xml:space="preserve"> </w:t>
      </w:r>
      <w:r w:rsidRPr="006A4EE8">
        <w:t>13</w:t>
      </w:r>
      <w:r w:rsidR="002718B1">
        <w:t xml:space="preserve"> </w:t>
      </w:r>
      <w:r w:rsidRPr="006A4EE8">
        <w:t>iwi/hapū</w:t>
      </w:r>
      <w:r w:rsidR="002718B1">
        <w:t xml:space="preserve"> </w:t>
      </w:r>
      <w:r w:rsidRPr="006A4EE8">
        <w:t>with</w:t>
      </w:r>
      <w:r w:rsidR="002718B1">
        <w:t xml:space="preserve"> </w:t>
      </w:r>
      <w:r w:rsidRPr="006A4EE8">
        <w:t>historical</w:t>
      </w:r>
      <w:r w:rsidR="002718B1">
        <w:t xml:space="preserve"> </w:t>
      </w:r>
      <w:r w:rsidRPr="006A4EE8">
        <w:t>claims</w:t>
      </w:r>
      <w:r w:rsidR="002718B1">
        <w:t xml:space="preserve"> </w:t>
      </w:r>
      <w:r w:rsidRPr="006A4EE8">
        <w:t>in</w:t>
      </w:r>
      <w:r w:rsidR="002718B1">
        <w:t xml:space="preserve"> </w:t>
      </w:r>
      <w:r w:rsidRPr="006A4EE8">
        <w:t>wider</w:t>
      </w:r>
      <w:r w:rsidR="002718B1">
        <w:t xml:space="preserve"> </w:t>
      </w:r>
      <w:r w:rsidRPr="006A4EE8">
        <w:t>Tāmaki</w:t>
      </w:r>
      <w:r w:rsidR="002718B1">
        <w:t xml:space="preserve"> </w:t>
      </w:r>
      <w:r w:rsidRPr="006A4EE8">
        <w:t>Makaurau</w:t>
      </w:r>
      <w:r w:rsidR="002718B1">
        <w:t xml:space="preserve"> </w:t>
      </w:r>
      <w:r w:rsidRPr="006A4EE8">
        <w:t>(Auckland).</w:t>
      </w:r>
    </w:p>
  </w:footnote>
  <w:footnote w:id="18">
    <w:p w14:paraId="1718CB1A" w14:textId="7E7ACCEB" w:rsidR="00886567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t>NCEA</w:t>
      </w:r>
      <w:r w:rsidR="002718B1">
        <w:t xml:space="preserve"> </w:t>
      </w:r>
      <w:r>
        <w:t>is</w:t>
      </w:r>
      <w:r w:rsidR="002718B1">
        <w:t xml:space="preserve"> </w:t>
      </w:r>
      <w:r>
        <w:t>the</w:t>
      </w:r>
      <w:r w:rsidR="002718B1">
        <w:t xml:space="preserve"> </w:t>
      </w:r>
      <w:r>
        <w:t>main</w:t>
      </w:r>
      <w:r w:rsidR="002718B1">
        <w:t xml:space="preserve"> </w:t>
      </w:r>
      <w:r>
        <w:t>national</w:t>
      </w:r>
      <w:r w:rsidR="002718B1">
        <w:t xml:space="preserve"> </w:t>
      </w:r>
      <w:r>
        <w:t>qualification</w:t>
      </w:r>
      <w:r w:rsidR="002718B1">
        <w:t xml:space="preserve"> </w:t>
      </w:r>
      <w:r>
        <w:t>for</w:t>
      </w:r>
      <w:r w:rsidR="002718B1">
        <w:t xml:space="preserve"> </w:t>
      </w:r>
      <w:r>
        <w:t>secondary</w:t>
      </w:r>
      <w:r w:rsidR="002718B1">
        <w:t xml:space="preserve"> </w:t>
      </w:r>
      <w:r>
        <w:t>school</w:t>
      </w:r>
      <w:r w:rsidR="002718B1">
        <w:t xml:space="preserve"> </w:t>
      </w:r>
      <w:r>
        <w:t>students</w:t>
      </w:r>
      <w:r w:rsidR="002718B1">
        <w:t xml:space="preserve"> </w:t>
      </w:r>
      <w:r>
        <w:t>in</w:t>
      </w:r>
      <w:r w:rsidR="002718B1">
        <w:t xml:space="preserve"> </w:t>
      </w:r>
      <w:r>
        <w:t>New</w:t>
      </w:r>
      <w:r w:rsidR="002718B1">
        <w:t xml:space="preserve"> </w:t>
      </w:r>
      <w:r>
        <w:t>Zealand.</w:t>
      </w:r>
    </w:p>
  </w:footnote>
  <w:footnote w:id="19">
    <w:p w14:paraId="2D346795" w14:textId="13036D16" w:rsidR="00886567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t>https://www.educationcounts.govt.nz/statistics/subject-enrolment</w:t>
      </w:r>
      <w:r w:rsidR="0071570E">
        <w:t>.</w:t>
      </w:r>
    </w:p>
  </w:footnote>
  <w:footnote w:id="20">
    <w:p w14:paraId="4E768F60" w14:textId="057C94BA" w:rsidR="00886567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t>https://www.educationcounts.govt.nz/statistics/6040</w:t>
      </w:r>
      <w:r w:rsidR="0071570E">
        <w:t>.</w:t>
      </w:r>
    </w:p>
  </w:footnote>
  <w:footnote w:id="21">
    <w:p w14:paraId="35674452" w14:textId="77777777" w:rsidR="00886567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ED4CB5">
        <w:t>https://www.beehive.govt.nz/sites/default/files/2020-12/He%20Puumautanga.pdf</w:t>
      </w:r>
      <w:r>
        <w:t>.</w:t>
      </w:r>
    </w:p>
  </w:footnote>
  <w:footnote w:id="22">
    <w:p w14:paraId="55B4CD96" w14:textId="31F4F6C4" w:rsidR="00886567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t>Information</w:t>
      </w:r>
      <w:r w:rsidR="002718B1">
        <w:t xml:space="preserve"> </w:t>
      </w:r>
      <w:r>
        <w:t>about</w:t>
      </w:r>
      <w:r w:rsidR="002718B1">
        <w:t xml:space="preserve"> </w:t>
      </w:r>
      <w:r>
        <w:t>applications</w:t>
      </w:r>
      <w:r w:rsidR="002718B1">
        <w:t xml:space="preserve"> </w:t>
      </w:r>
      <w:r>
        <w:t>can</w:t>
      </w:r>
      <w:r w:rsidR="002718B1">
        <w:t xml:space="preserve"> </w:t>
      </w:r>
      <w:r>
        <w:t>be</w:t>
      </w:r>
      <w:r w:rsidR="002718B1">
        <w:t xml:space="preserve"> </w:t>
      </w:r>
      <w:r>
        <w:t>accessed</w:t>
      </w:r>
      <w:r w:rsidR="002718B1">
        <w:t xml:space="preserve"> </w:t>
      </w:r>
      <w:r>
        <w:t>here:</w:t>
      </w:r>
      <w:r w:rsidR="002718B1">
        <w:t xml:space="preserve"> </w:t>
      </w:r>
      <w:hyperlink r:id="rId5" w:history="1">
        <w:r w:rsidRPr="002718B1">
          <w:rPr>
            <w:rStyle w:val="Hyperlink"/>
          </w:rPr>
          <w:t>https://www.tearawhiti.govt.nz/te-kahui-takutai-moana-marine-and-coastal-area/applications/</w:t>
        </w:r>
      </w:hyperlink>
      <w:r w:rsidR="002718B1">
        <w:t xml:space="preserve"> </w:t>
      </w:r>
      <w:r>
        <w:t>and</w:t>
      </w:r>
      <w:r w:rsidR="002718B1">
        <w:t xml:space="preserve"> </w:t>
      </w:r>
      <w:r>
        <w:t>on</w:t>
      </w:r>
      <w:r w:rsidR="002718B1">
        <w:t xml:space="preserve"> </w:t>
      </w:r>
      <w:r>
        <w:t>the</w:t>
      </w:r>
      <w:r w:rsidR="002718B1">
        <w:t xml:space="preserve"> </w:t>
      </w:r>
      <w:r>
        <w:t>High</w:t>
      </w:r>
      <w:r w:rsidR="002718B1">
        <w:t xml:space="preserve"> </w:t>
      </w:r>
      <w:r>
        <w:t>Court</w:t>
      </w:r>
      <w:r w:rsidR="002718B1">
        <w:t xml:space="preserve"> </w:t>
      </w:r>
      <w:r>
        <w:t>website</w:t>
      </w:r>
      <w:r w:rsidR="002718B1">
        <w:t xml:space="preserve"> </w:t>
      </w:r>
      <w:hyperlink r:id="rId6" w:history="1">
        <w:r w:rsidRPr="002718B1">
          <w:rPr>
            <w:rStyle w:val="Hyperlink"/>
          </w:rPr>
          <w:t>https://www.courtsofnz.govt.nz/the-courts/high-court/high-court-lists/marine-and-coastal-area-takutai-moana-act-2011-applications-for-recognition-orders/</w:t>
        </w:r>
      </w:hyperlink>
      <w:r>
        <w:t>.</w:t>
      </w:r>
    </w:p>
  </w:footnote>
  <w:footnote w:id="23">
    <w:p w14:paraId="143FDE7E" w14:textId="3C763C21" w:rsidR="00886567" w:rsidRPr="00257E69" w:rsidRDefault="00886567" w:rsidP="0071570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hyperlink r:id="rId7" w:history="1">
        <w:r w:rsidRPr="002718B1">
          <w:rPr>
            <w:rStyle w:val="Hyperlink"/>
          </w:rPr>
          <w:t>https://www.educationcounts.govt.nz/statistics/6044</w:t>
        </w:r>
      </w:hyperlink>
      <w:r>
        <w:rPr>
          <w:lang w:val="en-NZ"/>
        </w:rPr>
        <w:t>.</w:t>
      </w:r>
    </w:p>
  </w:footnote>
  <w:footnote w:id="24">
    <w:p w14:paraId="714749EF" w14:textId="06B870B0" w:rsidR="00886567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ED4CB5">
        <w:t>Report</w:t>
      </w:r>
      <w:r w:rsidR="002718B1">
        <w:t xml:space="preserve"> </w:t>
      </w:r>
      <w:r w:rsidRPr="00ED4CB5">
        <w:t>can</w:t>
      </w:r>
      <w:r w:rsidR="002718B1">
        <w:t xml:space="preserve"> </w:t>
      </w:r>
      <w:r w:rsidRPr="00ED4CB5">
        <w:t>be</w:t>
      </w:r>
      <w:r w:rsidR="002718B1">
        <w:t xml:space="preserve"> </w:t>
      </w:r>
      <w:r w:rsidRPr="00ED4CB5">
        <w:t>found</w:t>
      </w:r>
      <w:r w:rsidR="002718B1">
        <w:t xml:space="preserve"> </w:t>
      </w:r>
      <w:r w:rsidRPr="00ED4CB5">
        <w:t>here:</w:t>
      </w:r>
      <w:r w:rsidR="002718B1">
        <w:t xml:space="preserve"> </w:t>
      </w:r>
      <w:hyperlink r:id="rId8" w:history="1">
        <w:r w:rsidRPr="00936395">
          <w:rPr>
            <w:rStyle w:val="Hyperlink"/>
          </w:rPr>
          <w:t>Pacific-Economy-Research-Report-on-Unpaid-Work-and-Volunteering-in-Aotearoa.pdf</w:t>
        </w:r>
        <w:r w:rsidR="002718B1" w:rsidRPr="00936395">
          <w:rPr>
            <w:rStyle w:val="Hyperlink"/>
          </w:rPr>
          <w:t xml:space="preserve"> </w:t>
        </w:r>
        <w:r w:rsidRPr="00936395">
          <w:rPr>
            <w:rStyle w:val="Hyperlink"/>
          </w:rPr>
          <w:t>(mpp.govt.nz)</w:t>
        </w:r>
      </w:hyperlink>
      <w:r>
        <w:t>.</w:t>
      </w:r>
    </w:p>
  </w:footnote>
  <w:footnote w:id="25">
    <w:p w14:paraId="56EC3E93" w14:textId="3E2BD3AE" w:rsidR="00886567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6A4EE8">
        <w:t>The</w:t>
      </w:r>
      <w:r w:rsidR="002718B1">
        <w:t xml:space="preserve"> </w:t>
      </w:r>
      <w:r w:rsidRPr="006A4EE8">
        <w:t>biggest</w:t>
      </w:r>
      <w:r w:rsidR="002718B1">
        <w:t xml:space="preserve"> </w:t>
      </w:r>
      <w:r w:rsidRPr="006A4EE8">
        <w:t>gender</w:t>
      </w:r>
      <w:r w:rsidR="002718B1">
        <w:t xml:space="preserve"> </w:t>
      </w:r>
      <w:r w:rsidRPr="006A4EE8">
        <w:t>and</w:t>
      </w:r>
      <w:r w:rsidR="002718B1">
        <w:t xml:space="preserve"> </w:t>
      </w:r>
      <w:r w:rsidRPr="006A4EE8">
        <w:t>ethnic</w:t>
      </w:r>
      <w:r w:rsidR="002718B1">
        <w:t xml:space="preserve"> </w:t>
      </w:r>
      <w:r w:rsidRPr="006A4EE8">
        <w:t>pay</w:t>
      </w:r>
      <w:r w:rsidR="002718B1">
        <w:t xml:space="preserve"> </w:t>
      </w:r>
      <w:r w:rsidRPr="006A4EE8">
        <w:t>gap</w:t>
      </w:r>
      <w:r w:rsidR="002718B1">
        <w:t xml:space="preserve"> </w:t>
      </w:r>
      <w:r w:rsidRPr="006A4EE8">
        <w:t>in</w:t>
      </w:r>
      <w:r w:rsidR="002718B1">
        <w:t xml:space="preserve"> </w:t>
      </w:r>
      <w:r w:rsidRPr="006A4EE8">
        <w:t>New</w:t>
      </w:r>
      <w:r w:rsidR="002718B1">
        <w:t xml:space="preserve"> </w:t>
      </w:r>
      <w:r w:rsidRPr="006A4EE8">
        <w:t>Zealand</w:t>
      </w:r>
      <w:r w:rsidR="002718B1">
        <w:t xml:space="preserve"> </w:t>
      </w:r>
      <w:r w:rsidRPr="006A4EE8">
        <w:t>is</w:t>
      </w:r>
      <w:r w:rsidR="002718B1">
        <w:t xml:space="preserve"> </w:t>
      </w:r>
      <w:r w:rsidRPr="006A4EE8">
        <w:t>between</w:t>
      </w:r>
      <w:r w:rsidR="002718B1">
        <w:t xml:space="preserve"> </w:t>
      </w:r>
      <w:r w:rsidRPr="006A4EE8">
        <w:t>Pākehā</w:t>
      </w:r>
      <w:r w:rsidR="002718B1">
        <w:t xml:space="preserve"> </w:t>
      </w:r>
      <w:r w:rsidRPr="006A4EE8">
        <w:t>men</w:t>
      </w:r>
      <w:r w:rsidR="002718B1">
        <w:t xml:space="preserve"> </w:t>
      </w:r>
      <w:r w:rsidRPr="006A4EE8">
        <w:t>and</w:t>
      </w:r>
      <w:r w:rsidR="002718B1">
        <w:t xml:space="preserve"> </w:t>
      </w:r>
      <w:r w:rsidRPr="006A4EE8">
        <w:t>Pacific</w:t>
      </w:r>
      <w:r w:rsidR="002718B1">
        <w:t xml:space="preserve"> </w:t>
      </w:r>
      <w:r w:rsidRPr="006A4EE8">
        <w:t>women</w:t>
      </w:r>
      <w:r w:rsidR="002718B1">
        <w:t xml:space="preserve"> </w:t>
      </w:r>
      <w:r w:rsidRPr="006A4EE8">
        <w:t>at</w:t>
      </w:r>
      <w:r w:rsidR="002718B1">
        <w:t xml:space="preserve"> </w:t>
      </w:r>
      <w:r w:rsidRPr="006A4EE8">
        <w:t>27%,</w:t>
      </w:r>
      <w:r w:rsidR="002718B1">
        <w:t xml:space="preserve"> </w:t>
      </w:r>
      <w:r w:rsidRPr="006A4EE8">
        <w:t>and</w:t>
      </w:r>
      <w:r w:rsidR="002718B1">
        <w:t xml:space="preserve"> </w:t>
      </w:r>
      <w:r w:rsidRPr="006A4EE8">
        <w:t>Pacific</w:t>
      </w:r>
      <w:r w:rsidR="002718B1">
        <w:t xml:space="preserve"> </w:t>
      </w:r>
      <w:r w:rsidRPr="006A4EE8">
        <w:t>men</w:t>
      </w:r>
      <w:r w:rsidR="002718B1">
        <w:t xml:space="preserve"> </w:t>
      </w:r>
      <w:r w:rsidRPr="006A4EE8">
        <w:t>at</w:t>
      </w:r>
      <w:r w:rsidR="002718B1">
        <w:t xml:space="preserve"> </w:t>
      </w:r>
      <w:r w:rsidRPr="006A4EE8">
        <w:t>22%.</w:t>
      </w:r>
      <w:r w:rsidR="002718B1">
        <w:t xml:space="preserve"> </w:t>
      </w:r>
      <w:r w:rsidRPr="006A4EE8">
        <w:t>It</w:t>
      </w:r>
      <w:r w:rsidR="002718B1">
        <w:t xml:space="preserve"> </w:t>
      </w:r>
      <w:r w:rsidRPr="006A4EE8">
        <w:t>will</w:t>
      </w:r>
      <w:r w:rsidR="002718B1">
        <w:t xml:space="preserve"> </w:t>
      </w:r>
      <w:r w:rsidRPr="006A4EE8">
        <w:t>take</w:t>
      </w:r>
      <w:r w:rsidR="002718B1">
        <w:t xml:space="preserve"> </w:t>
      </w:r>
      <w:r w:rsidRPr="006A4EE8">
        <w:t>around</w:t>
      </w:r>
      <w:r w:rsidR="002718B1">
        <w:t xml:space="preserve"> </w:t>
      </w:r>
      <w:r w:rsidRPr="006A4EE8">
        <w:t>120</w:t>
      </w:r>
      <w:r w:rsidR="002718B1">
        <w:t xml:space="preserve"> </w:t>
      </w:r>
      <w:r w:rsidRPr="006A4EE8">
        <w:t>and</w:t>
      </w:r>
      <w:r w:rsidR="002718B1">
        <w:t xml:space="preserve"> </w:t>
      </w:r>
      <w:r w:rsidRPr="006A4EE8">
        <w:t>100</w:t>
      </w:r>
      <w:r w:rsidR="002718B1">
        <w:t xml:space="preserve"> </w:t>
      </w:r>
      <w:r w:rsidRPr="006A4EE8">
        <w:t>years</w:t>
      </w:r>
      <w:r w:rsidR="002718B1">
        <w:t xml:space="preserve"> </w:t>
      </w:r>
      <w:r w:rsidRPr="006A4EE8">
        <w:t>respectively</w:t>
      </w:r>
      <w:r w:rsidR="002718B1">
        <w:t xml:space="preserve"> </w:t>
      </w:r>
      <w:r w:rsidRPr="006A4EE8">
        <w:t>to</w:t>
      </w:r>
      <w:r w:rsidR="002718B1">
        <w:t xml:space="preserve"> </w:t>
      </w:r>
      <w:r w:rsidRPr="006A4EE8">
        <w:t>reach</w:t>
      </w:r>
      <w:r w:rsidR="002718B1">
        <w:t xml:space="preserve"> </w:t>
      </w:r>
      <w:r w:rsidRPr="006A4EE8">
        <w:t>pay</w:t>
      </w:r>
      <w:r w:rsidR="002718B1">
        <w:t xml:space="preserve"> </w:t>
      </w:r>
      <w:r w:rsidRPr="006A4EE8">
        <w:t>equity</w:t>
      </w:r>
      <w:r w:rsidR="002718B1">
        <w:t xml:space="preserve"> </w:t>
      </w:r>
      <w:r w:rsidRPr="006A4EE8">
        <w:t>(HRC,</w:t>
      </w:r>
      <w:r w:rsidR="002718B1">
        <w:t xml:space="preserve"> </w:t>
      </w:r>
      <w:r w:rsidRPr="006A4EE8">
        <w:t>2020).</w:t>
      </w:r>
    </w:p>
  </w:footnote>
  <w:footnote w:id="26">
    <w:p w14:paraId="402964D8" w14:textId="3E07CD77" w:rsidR="00886567" w:rsidRPr="00AC7C99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E900DE">
        <w:rPr>
          <w:lang w:val="en-NZ"/>
        </w:rPr>
        <w:t>Pursuant</w:t>
      </w:r>
      <w:r w:rsidR="002718B1">
        <w:rPr>
          <w:lang w:val="en-NZ"/>
        </w:rPr>
        <w:t xml:space="preserve"> </w:t>
      </w:r>
      <w:r w:rsidRPr="00E900DE">
        <w:rPr>
          <w:lang w:val="en-NZ"/>
        </w:rPr>
        <w:t>to</w:t>
      </w:r>
      <w:r w:rsidR="002718B1">
        <w:rPr>
          <w:lang w:val="en-NZ"/>
        </w:rPr>
        <w:t xml:space="preserve"> </w:t>
      </w:r>
      <w:r w:rsidRPr="00E900DE">
        <w:rPr>
          <w:lang w:val="en-NZ"/>
        </w:rPr>
        <w:t>Regulation</w:t>
      </w:r>
      <w:r w:rsidR="002718B1">
        <w:rPr>
          <w:lang w:val="en-NZ"/>
        </w:rPr>
        <w:t xml:space="preserve"> </w:t>
      </w:r>
      <w:r w:rsidRPr="00E900DE">
        <w:rPr>
          <w:lang w:val="en-NZ"/>
        </w:rPr>
        <w:t>186(3)</w:t>
      </w:r>
      <w:r w:rsidR="002718B1">
        <w:rPr>
          <w:lang w:val="en-NZ"/>
        </w:rPr>
        <w:t xml:space="preserve"> </w:t>
      </w:r>
      <w:r w:rsidRPr="00E900DE">
        <w:rPr>
          <w:lang w:val="en-NZ"/>
        </w:rPr>
        <w:t>of</w:t>
      </w:r>
      <w:r w:rsidR="002718B1">
        <w:rPr>
          <w:lang w:val="en-NZ"/>
        </w:rPr>
        <w:t xml:space="preserve"> </w:t>
      </w:r>
      <w:r w:rsidRPr="00E900DE">
        <w:rPr>
          <w:lang w:val="en-NZ"/>
        </w:rPr>
        <w:t>the</w:t>
      </w:r>
      <w:r w:rsidR="002718B1">
        <w:rPr>
          <w:lang w:val="en-NZ"/>
        </w:rPr>
        <w:t xml:space="preserve"> </w:t>
      </w:r>
      <w:r w:rsidRPr="00E900DE">
        <w:rPr>
          <w:lang w:val="en-NZ"/>
        </w:rPr>
        <w:t>Corrections</w:t>
      </w:r>
      <w:r w:rsidR="002718B1">
        <w:rPr>
          <w:lang w:val="en-NZ"/>
        </w:rPr>
        <w:t xml:space="preserve"> </w:t>
      </w:r>
      <w:r w:rsidRPr="00E900DE">
        <w:rPr>
          <w:lang w:val="en-NZ"/>
        </w:rPr>
        <w:t>Regulations</w:t>
      </w:r>
      <w:r w:rsidR="002718B1">
        <w:rPr>
          <w:lang w:val="en-NZ"/>
        </w:rPr>
        <w:t xml:space="preserve"> </w:t>
      </w:r>
      <w:r w:rsidRPr="00E900DE">
        <w:rPr>
          <w:lang w:val="en-NZ"/>
        </w:rPr>
        <w:t>2005</w:t>
      </w:r>
      <w:r>
        <w:rPr>
          <w:lang w:val="en-NZ"/>
        </w:rPr>
        <w:t>.</w:t>
      </w:r>
    </w:p>
  </w:footnote>
  <w:footnote w:id="27">
    <w:p w14:paraId="0F0E8B56" w14:textId="05F42FFD" w:rsidR="00886567" w:rsidRPr="00491BD2" w:rsidRDefault="00886567" w:rsidP="0071570E">
      <w:pPr>
        <w:pStyle w:val="FootnoteText"/>
        <w:rPr>
          <w:lang w:val="fr-CH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2562FE">
        <w:t>Aotearoa</w:t>
      </w:r>
      <w:r w:rsidR="002718B1">
        <w:t xml:space="preserve"> </w:t>
      </w:r>
      <w:r w:rsidRPr="002562FE">
        <w:t>New</w:t>
      </w:r>
      <w:r w:rsidR="002718B1">
        <w:t xml:space="preserve"> </w:t>
      </w:r>
      <w:r w:rsidRPr="002562FE">
        <w:t>Zealand:</w:t>
      </w:r>
      <w:r w:rsidR="002718B1">
        <w:t xml:space="preserve"> </w:t>
      </w:r>
      <w:r w:rsidRPr="002562FE">
        <w:t>Please</w:t>
      </w:r>
      <w:r w:rsidR="002718B1">
        <w:t xml:space="preserve"> </w:t>
      </w:r>
      <w:r w:rsidRPr="002562FE">
        <w:t>take</w:t>
      </w:r>
      <w:r w:rsidR="002718B1">
        <w:t xml:space="preserve"> </w:t>
      </w:r>
      <w:r w:rsidRPr="002562FE">
        <w:t>me</w:t>
      </w:r>
      <w:r w:rsidR="002718B1">
        <w:t xml:space="preserve"> </w:t>
      </w:r>
      <w:r w:rsidRPr="002562FE">
        <w:t>to</w:t>
      </w:r>
      <w:r w:rsidR="002718B1">
        <w:t xml:space="preserve"> </w:t>
      </w:r>
      <w:r w:rsidRPr="002562FE">
        <w:t>a</w:t>
      </w:r>
      <w:r w:rsidR="002718B1">
        <w:t xml:space="preserve"> </w:t>
      </w:r>
      <w:r w:rsidRPr="002562FE">
        <w:t>safe</w:t>
      </w:r>
      <w:r w:rsidR="002718B1">
        <w:t xml:space="preserve"> </w:t>
      </w:r>
      <w:r w:rsidRPr="002562FE">
        <w:t>place:</w:t>
      </w:r>
      <w:r w:rsidR="002718B1">
        <w:t xml:space="preserve"> </w:t>
      </w:r>
      <w:r w:rsidRPr="002562FE">
        <w:t>The</w:t>
      </w:r>
      <w:r w:rsidR="002718B1">
        <w:t xml:space="preserve"> </w:t>
      </w:r>
      <w:r w:rsidRPr="002562FE">
        <w:t>imprisonment</w:t>
      </w:r>
      <w:r w:rsidR="002718B1">
        <w:t xml:space="preserve"> </w:t>
      </w:r>
      <w:r w:rsidRPr="002562FE">
        <w:t>of</w:t>
      </w:r>
      <w:r w:rsidR="002718B1">
        <w:t xml:space="preserve"> </w:t>
      </w:r>
      <w:r w:rsidRPr="002562FE">
        <w:t>asylum</w:t>
      </w:r>
      <w:r w:rsidR="002718B1">
        <w:t xml:space="preserve"> </w:t>
      </w:r>
      <w:r w:rsidRPr="002562FE">
        <w:t>seekers</w:t>
      </w:r>
      <w:r w:rsidR="002718B1">
        <w:t xml:space="preserve"> </w:t>
      </w:r>
      <w:r w:rsidRPr="002562FE">
        <w:t>in</w:t>
      </w:r>
      <w:r w:rsidR="002718B1">
        <w:t xml:space="preserve"> </w:t>
      </w:r>
      <w:r w:rsidRPr="002562FE">
        <w:t>Aotearoa</w:t>
      </w:r>
      <w:r w:rsidR="002718B1">
        <w:t xml:space="preserve"> </w:t>
      </w:r>
      <w:r w:rsidRPr="002562FE">
        <w:t>New</w:t>
      </w:r>
      <w:r w:rsidR="002718B1">
        <w:t xml:space="preserve"> </w:t>
      </w:r>
      <w:r w:rsidRPr="002562FE">
        <w:t>Zealand</w:t>
      </w:r>
      <w:r w:rsidR="002718B1">
        <w:t xml:space="preserve"> </w:t>
      </w:r>
      <w:r>
        <w:t>(2021).</w:t>
      </w:r>
      <w:r w:rsidR="002718B1">
        <w:t xml:space="preserve"> </w:t>
      </w:r>
      <w:hyperlink r:id="rId9" w:history="1">
        <w:r w:rsidRPr="00936395">
          <w:rPr>
            <w:rStyle w:val="Hyperlink"/>
            <w:lang w:val="fr-CH"/>
          </w:rPr>
          <w:t>https://www.amnesty.org/en/documents/asa32/4113/2021/en/</w:t>
        </w:r>
      </w:hyperlink>
      <w:r w:rsidRPr="00491BD2">
        <w:rPr>
          <w:lang w:val="fr-CH"/>
        </w:rPr>
        <w:t>,</w:t>
      </w:r>
      <w:r w:rsidR="002718B1">
        <w:rPr>
          <w:lang w:val="fr-CH"/>
        </w:rPr>
        <w:t xml:space="preserve"> </w:t>
      </w:r>
      <w:r w:rsidRPr="00491BD2">
        <w:rPr>
          <w:lang w:val="fr-CH"/>
        </w:rPr>
        <w:t>Page</w:t>
      </w:r>
      <w:r w:rsidR="002718B1">
        <w:rPr>
          <w:lang w:val="fr-CH"/>
        </w:rPr>
        <w:t xml:space="preserve"> </w:t>
      </w:r>
      <w:r w:rsidRPr="00491BD2">
        <w:rPr>
          <w:lang w:val="fr-CH"/>
        </w:rPr>
        <w:t>4.</w:t>
      </w:r>
    </w:p>
  </w:footnote>
  <w:footnote w:id="28">
    <w:p w14:paraId="3C04260E" w14:textId="03E1B915" w:rsidR="00886567" w:rsidRPr="00491BD2" w:rsidRDefault="00886567" w:rsidP="005F4C9E">
      <w:pPr>
        <w:pStyle w:val="FootnoteText"/>
        <w:rPr>
          <w:lang w:val="fr-CH"/>
        </w:rPr>
      </w:pPr>
      <w:r w:rsidRPr="00491BD2">
        <w:rPr>
          <w:lang w:val="fr-CH"/>
        </w:rPr>
        <w:tab/>
      </w:r>
      <w:r w:rsidRPr="0071570E">
        <w:rPr>
          <w:rStyle w:val="FootnoteReference"/>
        </w:rPr>
        <w:footnoteRef/>
      </w:r>
      <w:r w:rsidRPr="00936395">
        <w:rPr>
          <w:rStyle w:val="FootnoteReference"/>
          <w:lang w:val="fr-CH"/>
        </w:rPr>
        <w:tab/>
      </w:r>
      <w:hyperlink r:id="rId10" w:history="1">
        <w:r w:rsidRPr="00936395">
          <w:rPr>
            <w:rStyle w:val="Hyperlink"/>
            <w:lang w:val="fr-CH"/>
          </w:rPr>
          <w:t>https://www.justice.govt.nz/assets/Documents/Publications/turuki-turuki.pdf</w:t>
        </w:r>
      </w:hyperlink>
      <w:r w:rsidRPr="00491BD2">
        <w:rPr>
          <w:lang w:val="fr-CH"/>
        </w:rPr>
        <w:t>.</w:t>
      </w:r>
    </w:p>
  </w:footnote>
  <w:footnote w:id="29">
    <w:p w14:paraId="0634A954" w14:textId="058608A4" w:rsidR="00886567" w:rsidRPr="00491BD2" w:rsidRDefault="00886567" w:rsidP="005F4C9E">
      <w:pPr>
        <w:pStyle w:val="FootnoteText"/>
        <w:rPr>
          <w:i/>
          <w:iCs/>
          <w:lang w:val="fr-CH"/>
        </w:rPr>
      </w:pPr>
      <w:r w:rsidRPr="00491BD2">
        <w:rPr>
          <w:lang w:val="fr-CH"/>
        </w:rPr>
        <w:tab/>
      </w:r>
      <w:r w:rsidRPr="0071570E">
        <w:rPr>
          <w:rStyle w:val="FootnoteReference"/>
        </w:rPr>
        <w:footnoteRef/>
      </w:r>
      <w:r w:rsidRPr="00936395">
        <w:rPr>
          <w:rStyle w:val="FootnoteReference"/>
          <w:lang w:val="fr-CH"/>
        </w:rPr>
        <w:tab/>
      </w:r>
      <w:hyperlink r:id="rId11" w:history="1">
        <w:r w:rsidRPr="00936395">
          <w:rPr>
            <w:rStyle w:val="Hyperlink"/>
            <w:lang w:val="fr-CH"/>
          </w:rPr>
          <w:t>https://www.hrc.co.nz/files/9216/0749/3332/Time_for_a_Paradigm_Shift_Print.pdf</w:t>
        </w:r>
      </w:hyperlink>
      <w:r w:rsidRPr="00491BD2">
        <w:rPr>
          <w:lang w:val="fr-CH"/>
        </w:rPr>
        <w:t>.</w:t>
      </w:r>
    </w:p>
  </w:footnote>
  <w:footnote w:id="30">
    <w:p w14:paraId="2D509E82" w14:textId="77777777" w:rsidR="00886567" w:rsidRPr="00491BD2" w:rsidRDefault="00886567" w:rsidP="005F4C9E">
      <w:pPr>
        <w:pStyle w:val="FootnoteText"/>
        <w:rPr>
          <w:lang w:val="fr-CH"/>
        </w:rPr>
      </w:pPr>
      <w:r w:rsidRPr="00491BD2">
        <w:rPr>
          <w:lang w:val="fr-CH"/>
        </w:rPr>
        <w:tab/>
      </w:r>
      <w:r w:rsidRPr="0071570E">
        <w:rPr>
          <w:rStyle w:val="FootnoteReference"/>
        </w:rPr>
        <w:footnoteRef/>
      </w:r>
      <w:r w:rsidRPr="00936395">
        <w:rPr>
          <w:rStyle w:val="FootnoteReference"/>
          <w:lang w:val="fr-CH"/>
        </w:rPr>
        <w:tab/>
      </w:r>
      <w:hyperlink r:id="rId12" w:history="1">
        <w:r w:rsidRPr="00936395">
          <w:rPr>
            <w:rStyle w:val="Hyperlink"/>
            <w:lang w:val="fr-CH"/>
          </w:rPr>
          <w:t>https://inspectorate.corrections.govt.nz/__data/assets/pdf_file/0003/44571/Inspectorate_</w:t>
        </w:r>
        <w:r w:rsidRPr="00936395">
          <w:rPr>
            <w:rStyle w:val="Hyperlink"/>
            <w:lang w:val="fr-CH"/>
          </w:rPr>
          <w:br/>
          <w:t>Womens_Thematic_Report_-_FINAL.pdf</w:t>
        </w:r>
      </w:hyperlink>
      <w:r w:rsidRPr="00491BD2">
        <w:rPr>
          <w:lang w:val="fr-CH"/>
        </w:rPr>
        <w:t>.</w:t>
      </w:r>
    </w:p>
  </w:footnote>
  <w:footnote w:id="31">
    <w:p w14:paraId="08DDB467" w14:textId="74D5B8AB" w:rsidR="00886567" w:rsidRPr="00637BF8" w:rsidRDefault="00886567" w:rsidP="005F4C9E">
      <w:pPr>
        <w:pStyle w:val="FootnoteText"/>
        <w:rPr>
          <w:lang w:val="en-NZ"/>
        </w:rPr>
      </w:pPr>
      <w:r w:rsidRPr="00491BD2">
        <w:rPr>
          <w:lang w:val="fr-CH"/>
        </w:rP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637BF8">
        <w:rPr>
          <w:lang w:val="en-NZ"/>
        </w:rPr>
        <w:t>This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totals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more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than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100%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as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many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people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identify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as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more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than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one</w:t>
      </w:r>
      <w:r w:rsidR="002718B1">
        <w:rPr>
          <w:lang w:val="en-NZ"/>
        </w:rPr>
        <w:t xml:space="preserve"> </w:t>
      </w:r>
      <w:r w:rsidRPr="00637BF8">
        <w:rPr>
          <w:lang w:val="en-NZ"/>
        </w:rPr>
        <w:t>ethnicity.</w:t>
      </w:r>
    </w:p>
  </w:footnote>
  <w:footnote w:id="32">
    <w:p w14:paraId="3C5E785C" w14:textId="039CF3CF" w:rsidR="00886567" w:rsidRPr="00EC5B47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rPr>
          <w:lang w:val="en-NZ"/>
        </w:rPr>
        <w:t>This</w:t>
      </w:r>
      <w:r w:rsidR="002718B1">
        <w:rPr>
          <w:lang w:val="en-NZ"/>
        </w:rPr>
        <w:t xml:space="preserve"> </w:t>
      </w:r>
      <w:r>
        <w:rPr>
          <w:lang w:val="en-NZ"/>
        </w:rPr>
        <w:t>includes</w:t>
      </w:r>
      <w:r w:rsidR="002718B1">
        <w:rPr>
          <w:lang w:val="en-NZ"/>
        </w:rPr>
        <w:t xml:space="preserve"> </w:t>
      </w:r>
      <w:r>
        <w:rPr>
          <w:lang w:val="en-NZ"/>
        </w:rPr>
        <w:t>both</w:t>
      </w:r>
      <w:r w:rsidR="002718B1">
        <w:rPr>
          <w:lang w:val="en-NZ"/>
        </w:rPr>
        <w:t xml:space="preserve"> </w:t>
      </w:r>
      <w:r>
        <w:rPr>
          <w:lang w:val="en-NZ"/>
        </w:rPr>
        <w:t>Māori</w:t>
      </w:r>
      <w:r w:rsidR="002718B1">
        <w:rPr>
          <w:lang w:val="en-NZ"/>
        </w:rPr>
        <w:t xml:space="preserve"> </w:t>
      </w:r>
      <w:r>
        <w:rPr>
          <w:lang w:val="en-NZ"/>
        </w:rPr>
        <w:t>Medium</w:t>
      </w:r>
      <w:r w:rsidR="002718B1">
        <w:rPr>
          <w:lang w:val="en-NZ"/>
        </w:rPr>
        <w:t xml:space="preserve"> </w:t>
      </w:r>
      <w:r>
        <w:rPr>
          <w:lang w:val="en-NZ"/>
        </w:rPr>
        <w:t>and</w:t>
      </w:r>
      <w:r w:rsidR="002718B1">
        <w:rPr>
          <w:lang w:val="en-NZ"/>
        </w:rPr>
        <w:t xml:space="preserve"> </w:t>
      </w:r>
      <w:r>
        <w:rPr>
          <w:lang w:val="en-NZ"/>
        </w:rPr>
        <w:t>English</w:t>
      </w:r>
      <w:r w:rsidR="002718B1">
        <w:rPr>
          <w:lang w:val="en-NZ"/>
        </w:rPr>
        <w:t xml:space="preserve"> </w:t>
      </w:r>
      <w:r>
        <w:rPr>
          <w:lang w:val="en-NZ"/>
        </w:rPr>
        <w:t>Medium</w:t>
      </w:r>
      <w:r w:rsidR="002718B1">
        <w:rPr>
          <w:lang w:val="en-NZ"/>
        </w:rPr>
        <w:t xml:space="preserve"> </w:t>
      </w:r>
      <w:r>
        <w:rPr>
          <w:lang w:val="en-NZ"/>
        </w:rPr>
        <w:t>students.</w:t>
      </w:r>
    </w:p>
  </w:footnote>
  <w:footnote w:id="33">
    <w:p w14:paraId="0F3C29F5" w14:textId="77777777" w:rsidR="00886567" w:rsidRPr="00443D32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443D32">
        <w:t>https://www.educationcounts.govt.nz/statistics/school-boards</w:t>
      </w:r>
      <w:r>
        <w:t>.</w:t>
      </w:r>
    </w:p>
  </w:footnote>
  <w:footnote w:id="34">
    <w:p w14:paraId="122248E4" w14:textId="77777777" w:rsidR="00886567" w:rsidRPr="004E3DD2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 w:rsidRPr="004E3DD2">
        <w:t>https://www.educationcounts.govt.nz/statistics/teacher-numbers#3</w:t>
      </w:r>
      <w:r>
        <w:t>.</w:t>
      </w:r>
    </w:p>
  </w:footnote>
  <w:footnote w:id="35">
    <w:p w14:paraId="4852FEBC" w14:textId="2DD48104" w:rsidR="00886567" w:rsidRPr="0031494B" w:rsidRDefault="00886567" w:rsidP="005F4C9E">
      <w:pPr>
        <w:pStyle w:val="FootnoteText"/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t>1</w:t>
      </w:r>
      <w:r w:rsidR="002718B1">
        <w:t xml:space="preserve"> </w:t>
      </w:r>
      <w:r>
        <w:t>ESR</w:t>
      </w:r>
      <w:r w:rsidR="002718B1">
        <w:t xml:space="preserve"> </w:t>
      </w:r>
      <w:r>
        <w:t>STI</w:t>
      </w:r>
      <w:r w:rsidR="002718B1">
        <w:t xml:space="preserve"> </w:t>
      </w:r>
      <w:r>
        <w:t>surveillance</w:t>
      </w:r>
      <w:r w:rsidR="002718B1">
        <w:t xml:space="preserve"> </w:t>
      </w:r>
      <w:r>
        <w:t>team</w:t>
      </w:r>
      <w:r w:rsidR="002718B1">
        <w:t xml:space="preserve"> </w:t>
      </w:r>
      <w:r>
        <w:t>presentation</w:t>
      </w:r>
      <w:r w:rsidR="002718B1">
        <w:t xml:space="preserve"> </w:t>
      </w:r>
      <w:r>
        <w:t>at</w:t>
      </w:r>
      <w:r w:rsidR="002718B1">
        <w:t xml:space="preserve"> </w:t>
      </w:r>
      <w:r>
        <w:t>the</w:t>
      </w:r>
      <w:r w:rsidR="002718B1">
        <w:t xml:space="preserve"> </w:t>
      </w:r>
      <w:r>
        <w:t>New</w:t>
      </w:r>
      <w:r w:rsidR="002718B1">
        <w:t xml:space="preserve"> </w:t>
      </w:r>
      <w:r>
        <w:t>Zealand</w:t>
      </w:r>
      <w:r w:rsidR="002718B1">
        <w:t xml:space="preserve"> </w:t>
      </w:r>
      <w:r>
        <w:t>Sexual</w:t>
      </w:r>
      <w:r w:rsidR="002718B1">
        <w:t xml:space="preserve"> </w:t>
      </w:r>
      <w:r>
        <w:t>Health</w:t>
      </w:r>
      <w:r w:rsidR="002718B1">
        <w:t xml:space="preserve"> </w:t>
      </w:r>
      <w:r>
        <w:t>Society</w:t>
      </w:r>
      <w:r w:rsidR="002718B1">
        <w:t xml:space="preserve"> </w:t>
      </w:r>
      <w:r>
        <w:t>Conference</w:t>
      </w:r>
      <w:r w:rsidR="002718B1">
        <w:t xml:space="preserve"> </w:t>
      </w:r>
      <w:r>
        <w:t>2021;</w:t>
      </w:r>
      <w:r w:rsidR="002718B1">
        <w:t xml:space="preserve"> </w:t>
      </w:r>
      <w:r>
        <w:t>Tipene</w:t>
      </w:r>
      <w:r w:rsidR="002718B1">
        <w:t xml:space="preserve"> </w:t>
      </w:r>
      <w:r>
        <w:t>J</w:t>
      </w:r>
      <w:r w:rsidR="002718B1">
        <w:t xml:space="preserve"> </w:t>
      </w:r>
      <w:r>
        <w:t>and</w:t>
      </w:r>
      <w:r w:rsidR="002718B1">
        <w:t xml:space="preserve"> </w:t>
      </w:r>
      <w:r>
        <w:t>Green</w:t>
      </w:r>
      <w:r w:rsidR="002718B1">
        <w:t xml:space="preserve"> </w:t>
      </w:r>
      <w:r>
        <w:t>A</w:t>
      </w:r>
      <w:r w:rsidR="002718B1">
        <w:t xml:space="preserve"> </w:t>
      </w:r>
      <w:r>
        <w:t>(2017)</w:t>
      </w:r>
      <w:r w:rsidR="002718B1">
        <w:t xml:space="preserve"> </w:t>
      </w:r>
      <w:r>
        <w:t>He</w:t>
      </w:r>
      <w:r w:rsidR="002718B1">
        <w:t xml:space="preserve"> </w:t>
      </w:r>
      <w:r>
        <w:t>Pūkenga</w:t>
      </w:r>
      <w:r w:rsidR="002718B1">
        <w:t xml:space="preserve"> </w:t>
      </w:r>
      <w:r>
        <w:t>Kōrero:</w:t>
      </w:r>
      <w:r w:rsidR="002718B1">
        <w:t xml:space="preserve"> </w:t>
      </w:r>
      <w:r>
        <w:t>Rangatahi</w:t>
      </w:r>
      <w:r w:rsidR="002718B1">
        <w:t xml:space="preserve"> </w:t>
      </w:r>
      <w:r>
        <w:t>and</w:t>
      </w:r>
      <w:r w:rsidR="002718B1">
        <w:t xml:space="preserve"> </w:t>
      </w:r>
      <w:r>
        <w:t>sexually</w:t>
      </w:r>
      <w:r w:rsidR="002718B1">
        <w:t xml:space="preserve"> </w:t>
      </w:r>
      <w:r>
        <w:t>transmitted</w:t>
      </w:r>
      <w:r w:rsidR="002718B1">
        <w:t xml:space="preserve"> </w:t>
      </w:r>
      <w:r>
        <w:t>infections</w:t>
      </w:r>
      <w:r w:rsidR="002718B1">
        <w:t xml:space="preserve"> </w:t>
      </w:r>
      <w:r>
        <w:t>in</w:t>
      </w:r>
      <w:r w:rsidR="002718B1">
        <w:t xml:space="preserve"> </w:t>
      </w:r>
      <w:r>
        <w:t>the</w:t>
      </w:r>
      <w:r w:rsidR="002718B1">
        <w:t xml:space="preserve"> </w:t>
      </w:r>
      <w:r>
        <w:t>Waikato.</w:t>
      </w:r>
      <w:r w:rsidR="002718B1">
        <w:t xml:space="preserve"> </w:t>
      </w:r>
      <w:r>
        <w:t>Accessed</w:t>
      </w:r>
      <w:r w:rsidR="002718B1">
        <w:t xml:space="preserve"> </w:t>
      </w:r>
      <w:hyperlink r:id="rId13" w:history="1">
        <w:r w:rsidRPr="0045442A">
          <w:rPr>
            <w:rStyle w:val="Hyperlink"/>
          </w:rPr>
          <w:t>http://tewhariki.org.nz/assets/He-Pukenga-Korero-Final-Report-31-Aug-2017.pdf</w:t>
        </w:r>
      </w:hyperlink>
      <w:r>
        <w:t>;</w:t>
      </w:r>
      <w:r w:rsidR="002718B1">
        <w:t xml:space="preserve"> </w:t>
      </w:r>
      <w:r>
        <w:t>Brewer,</w:t>
      </w:r>
      <w:r w:rsidR="002718B1">
        <w:t xml:space="preserve"> </w:t>
      </w:r>
      <w:r>
        <w:t>N.</w:t>
      </w:r>
      <w:r w:rsidR="002718B1">
        <w:t xml:space="preserve"> </w:t>
      </w:r>
      <w:r>
        <w:t>et</w:t>
      </w:r>
      <w:r w:rsidR="002718B1">
        <w:t xml:space="preserve"> </w:t>
      </w:r>
      <w:r>
        <w:t>al</w:t>
      </w:r>
      <w:r w:rsidR="002718B1">
        <w:t xml:space="preserve"> </w:t>
      </w:r>
      <w:r>
        <w:t>(2021)</w:t>
      </w:r>
      <w:r w:rsidR="002718B1">
        <w:t xml:space="preserve"> </w:t>
      </w:r>
      <w:r>
        <w:t>Acceptability</w:t>
      </w:r>
      <w:r w:rsidR="002718B1">
        <w:t xml:space="preserve"> </w:t>
      </w:r>
      <w:r>
        <w:t>of</w:t>
      </w:r>
      <w:r w:rsidR="002718B1">
        <w:t xml:space="preserve"> </w:t>
      </w:r>
      <w:r>
        <w:t>human</w:t>
      </w:r>
      <w:r w:rsidR="002718B1">
        <w:t xml:space="preserve"> </w:t>
      </w:r>
      <w:r>
        <w:t>papillomavirus</w:t>
      </w:r>
      <w:r w:rsidR="002718B1">
        <w:t xml:space="preserve"> </w:t>
      </w:r>
      <w:r>
        <w:t>(HPV)</w:t>
      </w:r>
      <w:r w:rsidR="002718B1">
        <w:t xml:space="preserve"> </w:t>
      </w:r>
      <w:r>
        <w:t>self-sampling</w:t>
      </w:r>
      <w:r w:rsidR="002718B1">
        <w:t xml:space="preserve"> </w:t>
      </w:r>
      <w:r>
        <w:t>among</w:t>
      </w:r>
      <w:r w:rsidR="002718B1">
        <w:t xml:space="preserve"> </w:t>
      </w:r>
      <w:r>
        <w:t>never-</w:t>
      </w:r>
      <w:r w:rsidR="002718B1">
        <w:t xml:space="preserve"> </w:t>
      </w:r>
      <w:r>
        <w:t>and</w:t>
      </w:r>
      <w:r w:rsidR="002718B1">
        <w:t xml:space="preserve"> </w:t>
      </w:r>
      <w:r>
        <w:t>under-screened</w:t>
      </w:r>
      <w:r w:rsidR="002718B1">
        <w:t xml:space="preserve"> </w:t>
      </w:r>
      <w:r>
        <w:t>Indigenous</w:t>
      </w:r>
      <w:r w:rsidR="002718B1">
        <w:t xml:space="preserve"> </w:t>
      </w:r>
      <w:r>
        <w:t>and</w:t>
      </w:r>
      <w:r w:rsidR="002718B1">
        <w:t xml:space="preserve"> </w:t>
      </w:r>
      <w:r>
        <w:t>other</w:t>
      </w:r>
      <w:r w:rsidR="002718B1">
        <w:t xml:space="preserve"> </w:t>
      </w:r>
      <w:r>
        <w:t>minority</w:t>
      </w:r>
      <w:r w:rsidR="002718B1">
        <w:t xml:space="preserve"> </w:t>
      </w:r>
      <w:r>
        <w:t>women:</w:t>
      </w:r>
      <w:r w:rsidR="002718B1">
        <w:t xml:space="preserve"> </w:t>
      </w:r>
      <w:r>
        <w:t>a</w:t>
      </w:r>
      <w:r w:rsidR="002718B1">
        <w:t xml:space="preserve"> </w:t>
      </w:r>
      <w:r>
        <w:t>randomised</w:t>
      </w:r>
      <w:r w:rsidR="002718B1">
        <w:t xml:space="preserve"> </w:t>
      </w:r>
      <w:r>
        <w:t>three-arm</w:t>
      </w:r>
      <w:r w:rsidR="002718B1">
        <w:t xml:space="preserve"> </w:t>
      </w:r>
      <w:r>
        <w:t>community</w:t>
      </w:r>
      <w:r w:rsidR="002718B1">
        <w:t xml:space="preserve"> </w:t>
      </w:r>
      <w:r>
        <w:t>trial</w:t>
      </w:r>
      <w:r w:rsidR="002718B1">
        <w:t xml:space="preserve"> </w:t>
      </w:r>
      <w:r>
        <w:t>in</w:t>
      </w:r>
      <w:r w:rsidR="002718B1">
        <w:t xml:space="preserve"> </w:t>
      </w:r>
      <w:r>
        <w:t>Aotearoa</w:t>
      </w:r>
      <w:r w:rsidR="002718B1">
        <w:t xml:space="preserve"> </w:t>
      </w:r>
      <w:r>
        <w:t>New</w:t>
      </w:r>
      <w:r w:rsidR="002718B1">
        <w:t xml:space="preserve"> </w:t>
      </w:r>
      <w:r>
        <w:t>Zealand.</w:t>
      </w:r>
      <w:r w:rsidR="002718B1">
        <w:t xml:space="preserve"> </w:t>
      </w:r>
      <w:r>
        <w:t>The</w:t>
      </w:r>
      <w:r w:rsidR="002718B1">
        <w:t xml:space="preserve"> </w:t>
      </w:r>
      <w:r>
        <w:t>Lancet</w:t>
      </w:r>
      <w:r w:rsidR="002718B1">
        <w:t xml:space="preserve"> </w:t>
      </w:r>
      <w:r>
        <w:t>Regional</w:t>
      </w:r>
      <w:r w:rsidR="002718B1">
        <w:t xml:space="preserve"> </w:t>
      </w:r>
      <w:r>
        <w:t>Health.</w:t>
      </w:r>
      <w:r w:rsidR="002718B1">
        <w:t xml:space="preserve"> </w:t>
      </w:r>
      <w:r>
        <w:t>Accessed</w:t>
      </w:r>
      <w:r w:rsidR="002718B1">
        <w:t xml:space="preserve"> </w:t>
      </w:r>
      <w:r>
        <w:t>18</w:t>
      </w:r>
      <w:r w:rsidR="002718B1">
        <w:t xml:space="preserve"> </w:t>
      </w:r>
      <w:r>
        <w:t>November</w:t>
      </w:r>
      <w:r w:rsidR="002718B1">
        <w:t xml:space="preserve"> </w:t>
      </w:r>
      <w:r>
        <w:t>2021.</w:t>
      </w:r>
      <w:r w:rsidR="002718B1">
        <w:t xml:space="preserve"> </w:t>
      </w:r>
      <w:hyperlink r:id="rId14" w:history="1">
        <w:r w:rsidRPr="0045442A">
          <w:rPr>
            <w:rStyle w:val="Hyperlink"/>
          </w:rPr>
          <w:t>https://www.thelancet.com/action/showPdf?pii=S2666-6065%2821%2900174-7</w:t>
        </w:r>
      </w:hyperlink>
      <w:r>
        <w:t>;</w:t>
      </w:r>
      <w:r w:rsidR="002718B1">
        <w:t xml:space="preserve"> </w:t>
      </w:r>
      <w:r>
        <w:t>Ministry</w:t>
      </w:r>
      <w:r w:rsidR="002718B1">
        <w:t xml:space="preserve"> </w:t>
      </w:r>
      <w:r>
        <w:t>of</w:t>
      </w:r>
      <w:r w:rsidR="002718B1">
        <w:t xml:space="preserve"> </w:t>
      </w:r>
      <w:r>
        <w:t>Health</w:t>
      </w:r>
      <w:r w:rsidR="002718B1">
        <w:t xml:space="preserve"> </w:t>
      </w:r>
      <w:r>
        <w:t>[Internet].</w:t>
      </w:r>
      <w:r w:rsidR="002718B1">
        <w:t xml:space="preserve"> </w:t>
      </w:r>
      <w:r>
        <w:t>Contraception:</w:t>
      </w:r>
      <w:r w:rsidR="002718B1">
        <w:t xml:space="preserve"> </w:t>
      </w:r>
      <w:r>
        <w:t>Findings</w:t>
      </w:r>
      <w:r w:rsidR="002718B1">
        <w:t xml:space="preserve"> </w:t>
      </w:r>
      <w:r>
        <w:t>from</w:t>
      </w:r>
      <w:r w:rsidR="002718B1">
        <w:t xml:space="preserve"> </w:t>
      </w:r>
      <w:r>
        <w:t>the</w:t>
      </w:r>
      <w:r w:rsidR="002718B1">
        <w:t xml:space="preserve"> </w:t>
      </w:r>
      <w:r>
        <w:t>2014/15</w:t>
      </w:r>
      <w:r w:rsidR="002718B1">
        <w:t xml:space="preserve"> </w:t>
      </w:r>
      <w:r>
        <w:t>New</w:t>
      </w:r>
      <w:r w:rsidR="002718B1">
        <w:t xml:space="preserve"> </w:t>
      </w:r>
      <w:r>
        <w:t>Zealand</w:t>
      </w:r>
      <w:r w:rsidR="002718B1">
        <w:t xml:space="preserve"> </w:t>
      </w:r>
      <w:r>
        <w:t>Heath</w:t>
      </w:r>
      <w:r w:rsidR="002718B1">
        <w:t xml:space="preserve"> </w:t>
      </w:r>
      <w:r>
        <w:t>Survey.</w:t>
      </w:r>
      <w:r w:rsidR="002718B1">
        <w:t xml:space="preserve"> </w:t>
      </w:r>
      <w:r>
        <w:t>https://www.health.govt.nz/publication/contraception-findings-2014-15-new-zealand-health-survey.</w:t>
      </w:r>
      <w:r w:rsidR="002718B1">
        <w:t xml:space="preserve"> </w:t>
      </w:r>
      <w:r>
        <w:t>Accessed</w:t>
      </w:r>
      <w:r w:rsidR="002718B1">
        <w:t xml:space="preserve"> </w:t>
      </w:r>
      <w:r>
        <w:t>18</w:t>
      </w:r>
      <w:r w:rsidR="002718B1">
        <w:t xml:space="preserve"> </w:t>
      </w:r>
      <w:r>
        <w:t>November</w:t>
      </w:r>
      <w:r w:rsidR="002718B1">
        <w:t xml:space="preserve"> </w:t>
      </w:r>
      <w:r>
        <w:t>2021.</w:t>
      </w:r>
    </w:p>
  </w:footnote>
  <w:footnote w:id="36">
    <w:p w14:paraId="33035D12" w14:textId="02061CED" w:rsidR="00886567" w:rsidRPr="007736C0" w:rsidRDefault="00886567" w:rsidP="005F4C9E">
      <w:pPr>
        <w:pStyle w:val="FootnoteText"/>
        <w:rPr>
          <w:lang w:val="en-NZ"/>
        </w:rPr>
      </w:pPr>
      <w:r>
        <w:tab/>
      </w:r>
      <w:r w:rsidRPr="0071570E">
        <w:rPr>
          <w:rStyle w:val="FootnoteReference"/>
        </w:rPr>
        <w:footnoteRef/>
      </w:r>
      <w:r w:rsidRPr="0071570E">
        <w:rPr>
          <w:rStyle w:val="FootnoteReference"/>
        </w:rPr>
        <w:tab/>
      </w:r>
      <w:r>
        <w:rPr>
          <w:lang w:val="en-NZ"/>
        </w:rPr>
        <w:t>Healthy</w:t>
      </w:r>
      <w:r w:rsidR="002718B1">
        <w:rPr>
          <w:lang w:val="en-NZ"/>
        </w:rPr>
        <w:t xml:space="preserve"> </w:t>
      </w:r>
      <w:r>
        <w:rPr>
          <w:lang w:val="en-NZ"/>
        </w:rPr>
        <w:t>Homes</w:t>
      </w:r>
      <w:r w:rsidR="002718B1">
        <w:rPr>
          <w:lang w:val="en-NZ"/>
        </w:rPr>
        <w:t xml:space="preserve"> </w:t>
      </w:r>
      <w:r>
        <w:rPr>
          <w:lang w:val="en-NZ"/>
        </w:rPr>
        <w:t>Initiative</w:t>
      </w:r>
      <w:r w:rsidR="002718B1">
        <w:rPr>
          <w:lang w:val="en-NZ"/>
        </w:rPr>
        <w:t xml:space="preserve"> </w:t>
      </w:r>
      <w:r>
        <w:rPr>
          <w:lang w:val="en-NZ"/>
        </w:rPr>
        <w:t>Outcomes</w:t>
      </w:r>
      <w:r w:rsidR="002718B1">
        <w:rPr>
          <w:lang w:val="en-NZ"/>
        </w:rPr>
        <w:t xml:space="preserve"> </w:t>
      </w:r>
      <w:r>
        <w:rPr>
          <w:lang w:val="en-NZ"/>
        </w:rPr>
        <w:t>Evaluation</w:t>
      </w:r>
      <w:r w:rsidR="002718B1">
        <w:rPr>
          <w:lang w:val="en-NZ"/>
        </w:rPr>
        <w:t xml:space="preserve"> </w:t>
      </w:r>
      <w:r>
        <w:rPr>
          <w:lang w:val="en-NZ"/>
        </w:rPr>
        <w:t>Service:</w:t>
      </w:r>
      <w:r w:rsidR="002718B1">
        <w:rPr>
          <w:lang w:val="en-NZ"/>
        </w:rPr>
        <w:t xml:space="preserve"> </w:t>
      </w:r>
      <w:r>
        <w:rPr>
          <w:lang w:val="en-NZ"/>
        </w:rPr>
        <w:t>Initial</w:t>
      </w:r>
      <w:r w:rsidR="002718B1">
        <w:rPr>
          <w:lang w:val="en-NZ"/>
        </w:rPr>
        <w:t xml:space="preserve"> </w:t>
      </w:r>
      <w:r>
        <w:rPr>
          <w:lang w:val="en-NZ"/>
        </w:rPr>
        <w:t>Analysis</w:t>
      </w:r>
      <w:r w:rsidR="002718B1">
        <w:rPr>
          <w:lang w:val="en-NZ"/>
        </w:rPr>
        <w:t xml:space="preserve"> </w:t>
      </w:r>
      <w:r>
        <w:rPr>
          <w:lang w:val="en-NZ"/>
        </w:rPr>
        <w:t>of</w:t>
      </w:r>
      <w:r w:rsidR="002718B1">
        <w:rPr>
          <w:lang w:val="en-NZ"/>
        </w:rPr>
        <w:t xml:space="preserve"> </w:t>
      </w:r>
      <w:r>
        <w:rPr>
          <w:lang w:val="en-NZ"/>
        </w:rPr>
        <w:t>Health</w:t>
      </w:r>
      <w:r w:rsidR="002718B1">
        <w:rPr>
          <w:lang w:val="en-NZ"/>
        </w:rPr>
        <w:t xml:space="preserve"> </w:t>
      </w:r>
      <w:r>
        <w:rPr>
          <w:lang w:val="en-NZ"/>
        </w:rPr>
        <w:t>Outcomes</w:t>
      </w:r>
      <w:r w:rsidR="002718B1">
        <w:rPr>
          <w:lang w:val="en-NZ"/>
        </w:rPr>
        <w:t xml:space="preserve"> </w:t>
      </w:r>
      <w:r>
        <w:rPr>
          <w:lang w:val="en-NZ"/>
        </w:rPr>
        <w:t>(Interim</w:t>
      </w:r>
      <w:r w:rsidR="002718B1">
        <w:rPr>
          <w:lang w:val="en-NZ"/>
        </w:rPr>
        <w:t xml:space="preserve"> </w:t>
      </w:r>
      <w:r>
        <w:rPr>
          <w:lang w:val="en-NZ"/>
        </w:rPr>
        <w:t>Report).</w:t>
      </w:r>
    </w:p>
  </w:footnote>
  <w:footnote w:id="37">
    <w:p w14:paraId="23164F29" w14:textId="659DAFD3" w:rsidR="00886567" w:rsidRPr="00E87657" w:rsidRDefault="00886567" w:rsidP="005F4C9E">
      <w:pPr>
        <w:pStyle w:val="FootnoteText"/>
        <w:rPr>
          <w:lang w:val="es-ES"/>
        </w:rPr>
      </w:pPr>
      <w:r>
        <w:tab/>
      </w:r>
      <w:r w:rsidRPr="0071570E">
        <w:rPr>
          <w:rStyle w:val="FootnoteReference"/>
        </w:rPr>
        <w:footnoteRef/>
      </w:r>
      <w:bookmarkStart w:id="82" w:name="_Hlk89255180"/>
      <w:r w:rsidRPr="00904E1E">
        <w:rPr>
          <w:rStyle w:val="FootnoteReference"/>
          <w:lang w:val="es-ES"/>
        </w:rPr>
        <w:tab/>
      </w:r>
      <w:r w:rsidRPr="00E87657">
        <w:rPr>
          <w:lang w:val="es-ES"/>
        </w:rPr>
        <w:t>2018</w:t>
      </w:r>
      <w:r w:rsidR="002718B1">
        <w:rPr>
          <w:lang w:val="es-ES"/>
        </w:rPr>
        <w:t xml:space="preserve"> </w:t>
      </w:r>
      <w:r w:rsidRPr="00E87657">
        <w:rPr>
          <w:lang w:val="es-ES"/>
        </w:rPr>
        <w:t>Census</w:t>
      </w:r>
      <w:bookmarkEnd w:id="82"/>
      <w:r w:rsidRPr="00E87657">
        <w:rPr>
          <w:lang w:val="es-ES"/>
        </w:rPr>
        <w:t>.</w:t>
      </w:r>
    </w:p>
  </w:footnote>
  <w:footnote w:id="38">
    <w:p w14:paraId="29E7A6A5" w14:textId="5AC083D2" w:rsidR="00886567" w:rsidRPr="007E64A4" w:rsidRDefault="00886567" w:rsidP="005F4C9E">
      <w:pPr>
        <w:pStyle w:val="FootnoteText"/>
        <w:rPr>
          <w:lang w:val="es-ES"/>
        </w:rPr>
      </w:pPr>
      <w:r w:rsidRPr="00E87657">
        <w:rPr>
          <w:rFonts w:ascii="Arial" w:hAnsi="Arial" w:cs="Arial"/>
          <w:sz w:val="16"/>
          <w:szCs w:val="16"/>
          <w:lang w:val="es-ES"/>
        </w:rPr>
        <w:tab/>
      </w:r>
      <w:r w:rsidRPr="0071570E">
        <w:rPr>
          <w:rStyle w:val="FootnoteReference"/>
        </w:rPr>
        <w:footnoteRef/>
      </w:r>
      <w:r w:rsidRPr="00904E1E">
        <w:rPr>
          <w:rStyle w:val="FootnoteReference"/>
          <w:lang w:val="es-ES"/>
        </w:rPr>
        <w:tab/>
      </w:r>
      <w:r w:rsidRPr="007E64A4">
        <w:rPr>
          <w:lang w:val="es-ES"/>
        </w:rPr>
        <w:t>2018</w:t>
      </w:r>
      <w:r w:rsidR="002718B1">
        <w:rPr>
          <w:lang w:val="es-ES"/>
        </w:rPr>
        <w:t xml:space="preserve"> </w:t>
      </w:r>
      <w:r w:rsidRPr="007E64A4">
        <w:rPr>
          <w:lang w:val="es-ES"/>
        </w:rPr>
        <w:t>Census.</w:t>
      </w:r>
    </w:p>
  </w:footnote>
  <w:footnote w:id="39">
    <w:p w14:paraId="36F0DE1C" w14:textId="77777777" w:rsidR="00886567" w:rsidRPr="00E87657" w:rsidRDefault="00886567" w:rsidP="005F4C9E">
      <w:pPr>
        <w:pStyle w:val="FootnoteText"/>
        <w:rPr>
          <w:rFonts w:ascii="Arial" w:hAnsi="Arial" w:cs="Arial"/>
          <w:sz w:val="16"/>
          <w:szCs w:val="16"/>
          <w:lang w:val="es-ES"/>
        </w:rPr>
      </w:pPr>
      <w:r w:rsidRPr="007E64A4">
        <w:rPr>
          <w:lang w:val="es-ES"/>
        </w:rPr>
        <w:tab/>
      </w:r>
      <w:r w:rsidRPr="0071570E">
        <w:rPr>
          <w:rStyle w:val="FootnoteReference"/>
        </w:rPr>
        <w:footnoteRef/>
      </w:r>
      <w:r w:rsidRPr="00904E1E">
        <w:rPr>
          <w:rStyle w:val="FootnoteReference"/>
          <w:lang w:val="es-ES"/>
        </w:rPr>
        <w:tab/>
      </w:r>
      <w:r w:rsidRPr="007E64A4">
        <w:rPr>
          <w:lang w:val="es-ES"/>
        </w:rPr>
        <w:t>Ibid</w:t>
      </w:r>
      <w:r w:rsidRPr="00E87657">
        <w:rPr>
          <w:rFonts w:ascii="Arial" w:hAnsi="Arial" w:cs="Arial"/>
          <w:sz w:val="16"/>
          <w:szCs w:val="16"/>
          <w:lang w:val="es-ES"/>
        </w:rPr>
        <w:t>.</w:t>
      </w:r>
    </w:p>
  </w:footnote>
  <w:footnote w:id="40">
    <w:p w14:paraId="5185ADAA" w14:textId="0B48C2E8" w:rsidR="00886567" w:rsidRPr="00E87657" w:rsidRDefault="00886567" w:rsidP="005F4C9E">
      <w:pPr>
        <w:pStyle w:val="FootnoteText"/>
        <w:rPr>
          <w:lang w:val="es-ES"/>
        </w:rPr>
      </w:pPr>
      <w:r w:rsidRPr="00E87657">
        <w:rPr>
          <w:lang w:val="es-ES"/>
        </w:rPr>
        <w:tab/>
      </w:r>
      <w:r w:rsidRPr="0071570E">
        <w:rPr>
          <w:rStyle w:val="FootnoteReference"/>
        </w:rPr>
        <w:footnoteRef/>
      </w:r>
      <w:r w:rsidRPr="00904E1E">
        <w:rPr>
          <w:rStyle w:val="FootnoteReference"/>
          <w:lang w:val="es-ES"/>
        </w:rPr>
        <w:tab/>
      </w:r>
      <w:hyperlink r:id="rId15" w:history="1">
        <w:r w:rsidRPr="00904E1E">
          <w:rPr>
            <w:rStyle w:val="Hyperlink"/>
            <w:lang w:val="es-ES"/>
          </w:rPr>
          <w:t>https://www.tpk.govt.nz/en/a-matou-mohiotanga/crownmaori-relations/the-section-8i-report-2020</w:t>
        </w:r>
      </w:hyperlink>
      <w:r w:rsidRPr="00904E1E">
        <w:rPr>
          <w:rStyle w:val="Hyperlink"/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1C3E7" w14:textId="77777777" w:rsidR="00886567" w:rsidRDefault="00886567" w:rsidP="00886567">
    <w:pPr>
      <w:pStyle w:val="Header"/>
    </w:pPr>
    <w:r>
      <w:t>CERD/C/NZL/23-24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729C8" w14:textId="77777777" w:rsidR="00886567" w:rsidRDefault="00886567" w:rsidP="00886567">
    <w:pPr>
      <w:pStyle w:val="Header"/>
      <w:jc w:val="right"/>
    </w:pPr>
    <w:r>
      <w:t>CERD/C/NZL/23-24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5C887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50A02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86CC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1C08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F106A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E219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E2E45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D66C3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63CED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A9AB1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6161F9B"/>
    <w:multiLevelType w:val="hybridMultilevel"/>
    <w:tmpl w:val="4D1A750C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0B29689B"/>
    <w:multiLevelType w:val="hybridMultilevel"/>
    <w:tmpl w:val="A77E09E8"/>
    <w:lvl w:ilvl="0" w:tplc="AE324B8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AE324B80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954887"/>
    <w:multiLevelType w:val="hybridMultilevel"/>
    <w:tmpl w:val="2B362816"/>
    <w:lvl w:ilvl="0" w:tplc="C63EE442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6A942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3C93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CF6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68EA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86A8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084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5866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5E2A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00126E1"/>
    <w:multiLevelType w:val="hybridMultilevel"/>
    <w:tmpl w:val="73389D0A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121D1E87"/>
    <w:multiLevelType w:val="hybridMultilevel"/>
    <w:tmpl w:val="9C5020E2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18094BBC"/>
    <w:multiLevelType w:val="multilevel"/>
    <w:tmpl w:val="2AF453E0"/>
    <w:lvl w:ilvl="0">
      <w:start w:val="1"/>
      <w:numFmt w:val="decimal"/>
      <w:lvlText w:val="%1"/>
      <w:lvlJc w:val="left"/>
      <w:pPr>
        <w:tabs>
          <w:tab w:val="num" w:pos="494"/>
        </w:tabs>
        <w:ind w:left="494" w:hanging="49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93"/>
        </w:tabs>
        <w:ind w:left="987" w:hanging="493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166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0"/>
        </w:tabs>
        <w:ind w:left="1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00"/>
        </w:tabs>
        <w:ind w:left="17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20"/>
        </w:tabs>
        <w:ind w:left="22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80"/>
        </w:tabs>
        <w:ind w:left="27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00"/>
        </w:tabs>
        <w:ind w:left="32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60"/>
        </w:tabs>
        <w:ind w:left="3800" w:hanging="1440"/>
      </w:pPr>
      <w:rPr>
        <w:rFonts w:hint="default"/>
      </w:rPr>
    </w:lvl>
  </w:abstractNum>
  <w:abstractNum w:abstractNumId="18" w15:restartNumberingAfterBreak="0">
    <w:nsid w:val="1AA5567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7D3220"/>
    <w:multiLevelType w:val="hybridMultilevel"/>
    <w:tmpl w:val="5950A858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26640AFE"/>
    <w:multiLevelType w:val="hybridMultilevel"/>
    <w:tmpl w:val="29888AFA"/>
    <w:lvl w:ilvl="0" w:tplc="06D0947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 w:tplc="14090019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932201D"/>
    <w:multiLevelType w:val="hybridMultilevel"/>
    <w:tmpl w:val="70D87F80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29846642"/>
    <w:multiLevelType w:val="hybridMultilevel"/>
    <w:tmpl w:val="70C011CC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2A495C4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CB01851"/>
    <w:multiLevelType w:val="hybridMultilevel"/>
    <w:tmpl w:val="3D322944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311835A3"/>
    <w:multiLevelType w:val="hybridMultilevel"/>
    <w:tmpl w:val="DFB82C4A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3174597C"/>
    <w:multiLevelType w:val="multilevel"/>
    <w:tmpl w:val="6C5C7F98"/>
    <w:lvl w:ilvl="0">
      <w:start w:val="1"/>
      <w:numFmt w:val="decimal"/>
      <w:lvlText w:val="%1"/>
      <w:lvlJc w:val="left"/>
      <w:pPr>
        <w:tabs>
          <w:tab w:val="num" w:pos="493"/>
        </w:tabs>
        <w:ind w:left="493" w:hanging="493"/>
      </w:pPr>
    </w:lvl>
    <w:lvl w:ilvl="1">
      <w:start w:val="1"/>
      <w:numFmt w:val="decimal"/>
      <w:lvlText w:val="%1.%2"/>
      <w:lvlJc w:val="left"/>
      <w:pPr>
        <w:tabs>
          <w:tab w:val="num" w:pos="493"/>
        </w:tabs>
        <w:ind w:left="987" w:hanging="494"/>
      </w:pPr>
    </w:lvl>
    <w:lvl w:ilvl="2">
      <w:start w:val="1"/>
      <w:numFmt w:val="decimal"/>
      <w:lvlText w:val="%1.%2.%3"/>
      <w:lvlJc w:val="left"/>
      <w:pPr>
        <w:tabs>
          <w:tab w:val="num" w:pos="1554"/>
        </w:tabs>
        <w:ind w:left="1554" w:hanging="567"/>
      </w:p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</w:lvl>
    <w:lvl w:ilvl="6">
      <w:start w:val="1"/>
      <w:numFmt w:val="decimal"/>
      <w:lvlText w:val="%1.%2.%3.%4.%5.%6.%7."/>
      <w:lvlJc w:val="left"/>
      <w:pPr>
        <w:tabs>
          <w:tab w:val="num" w:pos="3573"/>
        </w:tabs>
        <w:ind w:left="321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53"/>
        </w:tabs>
        <w:ind w:left="4293" w:hanging="1440"/>
      </w:pPr>
    </w:lvl>
  </w:abstractNum>
  <w:abstractNum w:abstractNumId="28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6785C17"/>
    <w:multiLevelType w:val="hybridMultilevel"/>
    <w:tmpl w:val="5EBE151E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38AE332A"/>
    <w:multiLevelType w:val="hybridMultilevel"/>
    <w:tmpl w:val="096836CA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3ACF4EB2"/>
    <w:multiLevelType w:val="hybridMultilevel"/>
    <w:tmpl w:val="CB6C816A"/>
    <w:lvl w:ilvl="0" w:tplc="E690E9A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197E3554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283A948E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74127394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62BEA0B2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71F407EA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1AE65B64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7E7846A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B80C3CF0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2" w15:restartNumberingAfterBreak="0">
    <w:nsid w:val="45562E01"/>
    <w:multiLevelType w:val="hybridMultilevel"/>
    <w:tmpl w:val="2FA66CE0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4F0377C9"/>
    <w:multiLevelType w:val="hybridMultilevel"/>
    <w:tmpl w:val="846801B8"/>
    <w:lvl w:ilvl="0" w:tplc="45703B46">
      <w:start w:val="1"/>
      <w:numFmt w:val="decimal"/>
      <w:lvlText w:val="%1."/>
      <w:lvlJc w:val="left"/>
      <w:pPr>
        <w:ind w:left="1854" w:hanging="360"/>
      </w:pPr>
      <w:rPr>
        <w:i w:val="0"/>
        <w:iCs/>
        <w:color w:val="auto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556A0406"/>
    <w:multiLevelType w:val="hybridMultilevel"/>
    <w:tmpl w:val="38EAD4F4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576E6075"/>
    <w:multiLevelType w:val="hybridMultilevel"/>
    <w:tmpl w:val="714AB16E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451627"/>
    <w:multiLevelType w:val="hybridMultilevel"/>
    <w:tmpl w:val="126C204C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5D861711"/>
    <w:multiLevelType w:val="hybridMultilevel"/>
    <w:tmpl w:val="1BAE2C50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F8E260A"/>
    <w:multiLevelType w:val="hybridMultilevel"/>
    <w:tmpl w:val="1BA4EBB2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1" w15:restartNumberingAfterBreak="0">
    <w:nsid w:val="61345DB1"/>
    <w:multiLevelType w:val="hybridMultilevel"/>
    <w:tmpl w:val="4CE674F4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" w15:restartNumberingAfterBreak="0">
    <w:nsid w:val="63337923"/>
    <w:multiLevelType w:val="hybridMultilevel"/>
    <w:tmpl w:val="EC8EA152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66E82B68"/>
    <w:multiLevelType w:val="hybridMultilevel"/>
    <w:tmpl w:val="EE8E73EA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68AD07B2"/>
    <w:multiLevelType w:val="hybridMultilevel"/>
    <w:tmpl w:val="7FEE3222"/>
    <w:lvl w:ilvl="0" w:tplc="DA86C08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F5ECDF1A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797630C0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7F4AD53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994B05A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EF0AF3AE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1DC0D3F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D390ECFC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4724A166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45" w15:restartNumberingAfterBreak="0">
    <w:nsid w:val="6B2A7B0B"/>
    <w:multiLevelType w:val="multilevel"/>
    <w:tmpl w:val="E83A8BA2"/>
    <w:lvl w:ilvl="0">
      <w:start w:val="1"/>
      <w:numFmt w:val="decimal"/>
      <w:lvlText w:val="%1."/>
      <w:lvlJc w:val="left"/>
      <w:pPr>
        <w:ind w:left="924" w:hanging="357"/>
      </w:pPr>
    </w:lvl>
    <w:lvl w:ilvl="1">
      <w:start w:val="1"/>
      <w:numFmt w:val="lowerLetter"/>
      <w:lvlText w:val="(%2)"/>
      <w:lvlJc w:val="left"/>
      <w:pPr>
        <w:ind w:left="1281" w:hanging="357"/>
      </w:pPr>
    </w:lvl>
    <w:lvl w:ilvl="2">
      <w:start w:val="1"/>
      <w:numFmt w:val="lowerRoman"/>
      <w:lvlText w:val="(%3)"/>
      <w:lvlJc w:val="left"/>
      <w:pPr>
        <w:ind w:left="1638" w:hanging="357"/>
      </w:pPr>
    </w:lvl>
    <w:lvl w:ilvl="3">
      <w:start w:val="1"/>
      <w:numFmt w:val="decimal"/>
      <w:lvlText w:val="%4."/>
      <w:lvlJc w:val="left"/>
      <w:pPr>
        <w:tabs>
          <w:tab w:val="num" w:pos="1638"/>
        </w:tabs>
        <w:ind w:left="1995" w:hanging="357"/>
      </w:pPr>
    </w:lvl>
    <w:lvl w:ilvl="4">
      <w:start w:val="1"/>
      <w:numFmt w:val="lowerLetter"/>
      <w:lvlText w:val="%5."/>
      <w:lvlJc w:val="left"/>
      <w:pPr>
        <w:tabs>
          <w:tab w:val="num" w:pos="1995"/>
        </w:tabs>
        <w:ind w:left="2352" w:hanging="357"/>
      </w:pPr>
    </w:lvl>
    <w:lvl w:ilvl="5">
      <w:start w:val="1"/>
      <w:numFmt w:val="lowerRoman"/>
      <w:lvlText w:val="%6."/>
      <w:lvlJc w:val="right"/>
      <w:pPr>
        <w:tabs>
          <w:tab w:val="num" w:pos="2352"/>
        </w:tabs>
        <w:ind w:left="2709" w:hanging="357"/>
      </w:pPr>
    </w:lvl>
    <w:lvl w:ilvl="6">
      <w:start w:val="1"/>
      <w:numFmt w:val="decimal"/>
      <w:lvlText w:val="%7."/>
      <w:lvlJc w:val="left"/>
      <w:pPr>
        <w:tabs>
          <w:tab w:val="num" w:pos="2709"/>
        </w:tabs>
        <w:ind w:left="3066" w:hanging="357"/>
      </w:pPr>
    </w:lvl>
    <w:lvl w:ilvl="7">
      <w:start w:val="1"/>
      <w:numFmt w:val="lowerLetter"/>
      <w:lvlText w:val="%8."/>
      <w:lvlJc w:val="left"/>
      <w:pPr>
        <w:tabs>
          <w:tab w:val="num" w:pos="3066"/>
        </w:tabs>
        <w:ind w:left="3423" w:hanging="357"/>
      </w:pPr>
    </w:lvl>
    <w:lvl w:ilvl="8">
      <w:start w:val="1"/>
      <w:numFmt w:val="lowerRoman"/>
      <w:lvlText w:val="%9."/>
      <w:lvlJc w:val="right"/>
      <w:pPr>
        <w:tabs>
          <w:tab w:val="num" w:pos="3423"/>
        </w:tabs>
        <w:ind w:left="3780" w:hanging="357"/>
      </w:pPr>
    </w:lvl>
  </w:abstractNum>
  <w:abstractNum w:abstractNumId="46" w15:restartNumberingAfterBreak="0">
    <w:nsid w:val="6DF81D88"/>
    <w:multiLevelType w:val="hybridMultilevel"/>
    <w:tmpl w:val="5AC8346A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7" w15:restartNumberingAfterBreak="0">
    <w:nsid w:val="6F1722F5"/>
    <w:multiLevelType w:val="hybridMultilevel"/>
    <w:tmpl w:val="B91AC56E"/>
    <w:lvl w:ilvl="0" w:tplc="AE324B8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8"/>
  </w:num>
  <w:num w:numId="2">
    <w:abstractNumId w:val="19"/>
  </w:num>
  <w:num w:numId="3">
    <w:abstractNumId w:val="10"/>
  </w:num>
  <w:num w:numId="4">
    <w:abstractNumId w:val="38"/>
  </w:num>
  <w:num w:numId="5">
    <w:abstractNumId w:val="40"/>
  </w:num>
  <w:num w:numId="6">
    <w:abstractNumId w:val="48"/>
  </w:num>
  <w:num w:numId="7">
    <w:abstractNumId w:val="16"/>
  </w:num>
  <w:num w:numId="8">
    <w:abstractNumId w:val="18"/>
  </w:num>
  <w:num w:numId="9">
    <w:abstractNumId w:val="24"/>
  </w:num>
  <w:num w:numId="10">
    <w:abstractNumId w:val="44"/>
  </w:num>
  <w:num w:numId="11">
    <w:abstractNumId w:val="31"/>
  </w:num>
  <w:num w:numId="12">
    <w:abstractNumId w:val="13"/>
  </w:num>
  <w:num w:numId="13">
    <w:abstractNumId w:val="35"/>
  </w:num>
  <w:num w:numId="14">
    <w:abstractNumId w:val="21"/>
  </w:num>
  <w:num w:numId="1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lvl w:ilvl="0">
        <w:start w:val="1"/>
        <w:numFmt w:val="decimal"/>
        <w:lvlText w:val="%1"/>
        <w:lvlJc w:val="left"/>
        <w:pPr>
          <w:tabs>
            <w:tab w:val="num" w:pos="1912"/>
          </w:tabs>
          <w:ind w:left="1912" w:hanging="494"/>
        </w:pPr>
        <w:rPr>
          <w:rFonts w:ascii="Arial" w:hAnsi="Arial" w:cs="Arial"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493"/>
          </w:tabs>
          <w:ind w:left="987" w:hanging="493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680"/>
          </w:tabs>
          <w:ind w:left="1667" w:hanging="68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640"/>
          </w:tabs>
          <w:ind w:left="120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000"/>
          </w:tabs>
          <w:ind w:left="171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720"/>
          </w:tabs>
          <w:ind w:left="221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080"/>
          </w:tabs>
          <w:ind w:left="272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800"/>
          </w:tabs>
          <w:ind w:left="322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160"/>
          </w:tabs>
          <w:ind w:left="3800" w:hanging="1440"/>
        </w:pPr>
        <w:rPr>
          <w:rFonts w:hint="default"/>
        </w:rPr>
      </w:lvl>
    </w:lvlOverride>
  </w:num>
  <w:num w:numId="17">
    <w:abstractNumId w:val="27"/>
    <w:lvlOverride w:ilvl="0">
      <w:lvl w:ilvl="0">
        <w:start w:val="1"/>
        <w:numFmt w:val="decimal"/>
        <w:lvlText w:val="%1."/>
        <w:lvlJc w:val="left"/>
        <w:pPr>
          <w:ind w:left="851" w:hanging="851"/>
        </w:pPr>
        <w:rPr>
          <w:b w:val="0"/>
          <w:bCs w:val="0"/>
          <w:i w:val="0"/>
          <w:color w:val="auto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276" w:hanging="425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18">
    <w:abstractNumId w:val="33"/>
  </w:num>
  <w:num w:numId="19">
    <w:abstractNumId w:val="17"/>
  </w:num>
  <w:num w:numId="20">
    <w:abstractNumId w:val="20"/>
  </w:num>
  <w:num w:numId="21">
    <w:abstractNumId w:val="30"/>
  </w:num>
  <w:num w:numId="22">
    <w:abstractNumId w:val="15"/>
  </w:num>
  <w:num w:numId="23">
    <w:abstractNumId w:val="22"/>
  </w:num>
  <w:num w:numId="24">
    <w:abstractNumId w:val="11"/>
  </w:num>
  <w:num w:numId="25">
    <w:abstractNumId w:val="46"/>
  </w:num>
  <w:num w:numId="26">
    <w:abstractNumId w:val="25"/>
  </w:num>
  <w:num w:numId="27">
    <w:abstractNumId w:val="26"/>
  </w:num>
  <w:num w:numId="28">
    <w:abstractNumId w:val="47"/>
  </w:num>
  <w:num w:numId="29">
    <w:abstractNumId w:val="43"/>
  </w:num>
  <w:num w:numId="30">
    <w:abstractNumId w:val="29"/>
  </w:num>
  <w:num w:numId="31">
    <w:abstractNumId w:val="32"/>
  </w:num>
  <w:num w:numId="32">
    <w:abstractNumId w:val="34"/>
  </w:num>
  <w:num w:numId="33">
    <w:abstractNumId w:val="41"/>
  </w:num>
  <w:num w:numId="34">
    <w:abstractNumId w:val="23"/>
  </w:num>
  <w:num w:numId="35">
    <w:abstractNumId w:val="42"/>
  </w:num>
  <w:num w:numId="36">
    <w:abstractNumId w:val="39"/>
  </w:num>
  <w:num w:numId="37">
    <w:abstractNumId w:val="12"/>
  </w:num>
  <w:num w:numId="38">
    <w:abstractNumId w:val="36"/>
  </w:num>
  <w:num w:numId="39">
    <w:abstractNumId w:val="37"/>
  </w:num>
  <w:num w:numId="40">
    <w:abstractNumId w:val="14"/>
  </w:num>
  <w:num w:numId="41">
    <w:abstractNumId w:val="9"/>
  </w:num>
  <w:num w:numId="42">
    <w:abstractNumId w:val="7"/>
  </w:num>
  <w:num w:numId="43">
    <w:abstractNumId w:val="6"/>
  </w:num>
  <w:num w:numId="44">
    <w:abstractNumId w:val="5"/>
  </w:num>
  <w:num w:numId="45">
    <w:abstractNumId w:val="4"/>
  </w:num>
  <w:num w:numId="46">
    <w:abstractNumId w:val="8"/>
  </w:num>
  <w:num w:numId="47">
    <w:abstractNumId w:val="3"/>
  </w:num>
  <w:num w:numId="48">
    <w:abstractNumId w:val="2"/>
  </w:num>
  <w:num w:numId="49">
    <w:abstractNumId w:val="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NZ" w:vendorID="64" w:dllVersion="0" w:nlCheck="1" w:checkStyle="0"/>
  <w:activeWritingStyle w:appName="MSWord" w:lang="es-ES" w:vendorID="64" w:dllVersion="0" w:nlCheck="1" w:checkStyle="0"/>
  <w:activeWritingStyle w:appName="MSWord" w:lang="fr-CH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6" w:nlCheck="1" w:checkStyle="0"/>
  <w:activeWritingStyle w:appName="MSWord" w:lang="en-NZ" w:vendorID="64" w:dllVersion="6" w:nlCheck="1" w:checkStyle="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10243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FEF"/>
    <w:rsid w:val="00021C97"/>
    <w:rsid w:val="00046E92"/>
    <w:rsid w:val="001B2B65"/>
    <w:rsid w:val="001C3218"/>
    <w:rsid w:val="00247E2C"/>
    <w:rsid w:val="002718B1"/>
    <w:rsid w:val="002D6C53"/>
    <w:rsid w:val="002F5595"/>
    <w:rsid w:val="00307688"/>
    <w:rsid w:val="00334F6A"/>
    <w:rsid w:val="00342AC8"/>
    <w:rsid w:val="003B4550"/>
    <w:rsid w:val="00451389"/>
    <w:rsid w:val="0045442A"/>
    <w:rsid w:val="00461253"/>
    <w:rsid w:val="005042C2"/>
    <w:rsid w:val="00520BBC"/>
    <w:rsid w:val="00523232"/>
    <w:rsid w:val="00540F5F"/>
    <w:rsid w:val="00557F19"/>
    <w:rsid w:val="005F4C9E"/>
    <w:rsid w:val="00603FEF"/>
    <w:rsid w:val="00671529"/>
    <w:rsid w:val="00683A2A"/>
    <w:rsid w:val="0071570E"/>
    <w:rsid w:val="007233F9"/>
    <w:rsid w:val="007268F9"/>
    <w:rsid w:val="00735147"/>
    <w:rsid w:val="007A5E18"/>
    <w:rsid w:val="007C52B0"/>
    <w:rsid w:val="00883988"/>
    <w:rsid w:val="00886567"/>
    <w:rsid w:val="008E0F96"/>
    <w:rsid w:val="00904E1E"/>
    <w:rsid w:val="00914D88"/>
    <w:rsid w:val="00936395"/>
    <w:rsid w:val="009378B9"/>
    <w:rsid w:val="009411B4"/>
    <w:rsid w:val="009D0139"/>
    <w:rsid w:val="009F5CDC"/>
    <w:rsid w:val="00A0297D"/>
    <w:rsid w:val="00A775CF"/>
    <w:rsid w:val="00A8196B"/>
    <w:rsid w:val="00AF51D9"/>
    <w:rsid w:val="00B06045"/>
    <w:rsid w:val="00B65189"/>
    <w:rsid w:val="00BA222D"/>
    <w:rsid w:val="00C01462"/>
    <w:rsid w:val="00C35A27"/>
    <w:rsid w:val="00C43EF6"/>
    <w:rsid w:val="00CB1FB9"/>
    <w:rsid w:val="00CD2A47"/>
    <w:rsid w:val="00CE7ACE"/>
    <w:rsid w:val="00CF1A39"/>
    <w:rsid w:val="00D66913"/>
    <w:rsid w:val="00D70FE1"/>
    <w:rsid w:val="00DA7116"/>
    <w:rsid w:val="00DB3843"/>
    <w:rsid w:val="00DE532E"/>
    <w:rsid w:val="00E02C2B"/>
    <w:rsid w:val="00E13E20"/>
    <w:rsid w:val="00E347ED"/>
    <w:rsid w:val="00ED6C48"/>
    <w:rsid w:val="00F65F5D"/>
    <w:rsid w:val="00F86A3A"/>
    <w:rsid w:val="00FA2AFD"/>
    <w:rsid w:val="00FC2688"/>
    <w:rsid w:val="00FD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."/>
  <w:listSeparator w:val=","/>
  <w14:docId w14:val="1DF6775A"/>
  <w15:docId w15:val="{AD95636E-ED75-432D-9F65-9B377747F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B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DE532E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paragraph" w:styleId="Revision">
    <w:name w:val="Revision"/>
    <w:hidden/>
    <w:semiHidden/>
    <w:rsid w:val="00886567"/>
    <w:pPr>
      <w:spacing w:after="0" w:line="240" w:lineRule="auto"/>
    </w:pPr>
    <w:rPr>
      <w:rFonts w:ascii="Times New Roman" w:eastAsia="Calibri" w:hAnsi="Times New Roman" w:cs="Times New Roman"/>
      <w:lang w:val="en-NZ" w:eastAsia="en-US"/>
    </w:rPr>
  </w:style>
  <w:style w:type="character" w:styleId="Hyperlink">
    <w:name w:val="Hyperlink"/>
    <w:basedOn w:val="DefaultParagraphFont"/>
    <w:uiPriority w:val="99"/>
    <w:unhideWhenUsed/>
    <w:rsid w:val="005F4C9E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F4C9E"/>
    <w:rPr>
      <w:color w:val="3E3EF8"/>
      <w:u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14D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D8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D88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D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D88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ngataonga.org.nz/about/partnerships-with-kaitiaki-and-maori/tiakina-kaitiaki-relationship-framework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pp.govt.nz/assets/Reports/Pacific-Economy-Research-Report-on-Unpaid-Work-and-Volunteering-in-Aotearoa.pdf" TargetMode="External"/><Relationship Id="rId13" Type="http://schemas.openxmlformats.org/officeDocument/2006/relationships/hyperlink" Target="http://tewhariki.org.nz/assets/He-Pukenga-Korero-Final-Report-31-Aug-2017.pdf" TargetMode="External"/><Relationship Id="rId3" Type="http://schemas.openxmlformats.org/officeDocument/2006/relationships/hyperlink" Target="https://www.justice.govt.nz/justice-sector-policy/constitutional-issues-and-human-rights/section-7-reports/" TargetMode="External"/><Relationship Id="rId7" Type="http://schemas.openxmlformats.org/officeDocument/2006/relationships/hyperlink" Target="https://www.educationcounts.govt.nz/statistics/6044" TargetMode="External"/><Relationship Id="rId12" Type="http://schemas.openxmlformats.org/officeDocument/2006/relationships/hyperlink" Target="https://inspectorate.corrections.govt.nz/__data/assets/pdf_file/0003/44571/Inspectorate_Womens_Thematic_Report_-_FINAL.pdf" TargetMode="External"/><Relationship Id="rId2" Type="http://schemas.openxmlformats.org/officeDocument/2006/relationships/hyperlink" Target="https://www.mbie.govt.nz/immigration-and-tourism/immigration/migration-research-and-evaluation/" TargetMode="External"/><Relationship Id="rId1" Type="http://schemas.openxmlformats.org/officeDocument/2006/relationships/hyperlink" Target="https://www.ethniccommunities.govt.nz/resources-2/a-year-in-review-20192020/" TargetMode="External"/><Relationship Id="rId6" Type="http://schemas.openxmlformats.org/officeDocument/2006/relationships/hyperlink" Target="https://www.courtsofnz.govt.nz/the-courts/high-court/high-court-lists/marine-and-coastal-area-takutai-moana-act-2011-applications-for-recognition-orders/" TargetMode="External"/><Relationship Id="rId11" Type="http://schemas.openxmlformats.org/officeDocument/2006/relationships/hyperlink" Target="https://www.hrc.co.nz/files/9216/0749/3332/Time_for_a_Paradigm_Shift_Print.pdf" TargetMode="External"/><Relationship Id="rId5" Type="http://schemas.openxmlformats.org/officeDocument/2006/relationships/hyperlink" Target="https://www.tearawhiti.govt.nz/te-kahui-takutai-moana-marine-and-coastal-area/applications/" TargetMode="External"/><Relationship Id="rId15" Type="http://schemas.openxmlformats.org/officeDocument/2006/relationships/hyperlink" Target="https://www.tpk.govt.nz/en/a-matou-mohiotanga/crownmaori-relations/the-section-8i-report-2020" TargetMode="External"/><Relationship Id="rId10" Type="http://schemas.openxmlformats.org/officeDocument/2006/relationships/hyperlink" Target="https://www.justice.govt.nz/assets/Documents/Publications/turuki-turuki.pdf" TargetMode="External"/><Relationship Id="rId4" Type="http://schemas.openxmlformats.org/officeDocument/2006/relationships/hyperlink" Target="https://www.ipca.govt.nz/site/publications-and-media/2013-reports-on-investigations/" TargetMode="External"/><Relationship Id="rId9" Type="http://schemas.openxmlformats.org/officeDocument/2006/relationships/hyperlink" Target="https://www.amnesty.org/en/documents/asa32/4113/2021/en/" TargetMode="External"/><Relationship Id="rId14" Type="http://schemas.openxmlformats.org/officeDocument/2006/relationships/hyperlink" Target="https://www.thelancet.com/action/showPdf?pii=S2666-6065%2821%2900174-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A77DE-5744-4D48-BF12-751B5775C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43</Pages>
  <Words>20752</Words>
  <Characters>115065</Characters>
  <Application>Microsoft Office Word</Application>
  <DocSecurity>0</DocSecurity>
  <Lines>1905</Lines>
  <Paragraphs>706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CERD/C/NZL/23-24</vt:lpstr>
    </vt:vector>
  </TitlesOfParts>
  <Company>DCM</Company>
  <LinksUpToDate>false</LinksUpToDate>
  <CharactersWithSpaces>135490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CERD/C/NZL/23-24</dc:title>
  <dc:subject>2202060</dc:subject>
  <dc:creator>Brigoli</dc:creator>
  <cp:keywords/>
  <dc:description/>
  <cp:lastModifiedBy>Maria Rosario Corazon Gatmaytan</cp:lastModifiedBy>
  <cp:revision>2</cp:revision>
  <dcterms:created xsi:type="dcterms:W3CDTF">2022-02-15T15:16:00Z</dcterms:created>
  <dcterms:modified xsi:type="dcterms:W3CDTF">2022-02-15T15:16:00Z</dcterms:modified>
</cp:coreProperties>
</file>