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973DB"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4973DB" w:rsidRDefault="00B56E9C" w:rsidP="00B6553F">
            <w:pPr>
              <w:spacing w:after="80" w:line="300" w:lineRule="exact"/>
              <w:rPr>
                <w:b/>
                <w:sz w:val="24"/>
                <w:szCs w:val="24"/>
              </w:rPr>
            </w:pPr>
            <w:r w:rsidRPr="004973DB">
              <w:rPr>
                <w:sz w:val="28"/>
                <w:szCs w:val="28"/>
              </w:rPr>
              <w:t>United Nations</w:t>
            </w:r>
          </w:p>
        </w:tc>
        <w:tc>
          <w:tcPr>
            <w:tcW w:w="6095" w:type="dxa"/>
            <w:gridSpan w:val="2"/>
            <w:tcBorders>
              <w:bottom w:val="single" w:sz="4" w:space="0" w:color="auto"/>
            </w:tcBorders>
            <w:vAlign w:val="bottom"/>
          </w:tcPr>
          <w:p w:rsidR="00B56E9C" w:rsidRPr="004973DB" w:rsidRDefault="003C09E9" w:rsidP="003C09E9">
            <w:pPr>
              <w:jc w:val="right"/>
            </w:pPr>
            <w:r w:rsidRPr="004973DB">
              <w:rPr>
                <w:sz w:val="40"/>
              </w:rPr>
              <w:t>CRPD</w:t>
            </w:r>
            <w:r w:rsidRPr="004973DB">
              <w:t>/C/</w:t>
            </w:r>
            <w:r w:rsidR="007346B0">
              <w:t>7</w:t>
            </w:r>
            <w:r w:rsidR="0009103B" w:rsidRPr="004973DB">
              <w:t>/1</w:t>
            </w:r>
          </w:p>
        </w:tc>
      </w:tr>
      <w:tr w:rsidR="00B56E9C" w:rsidRPr="004973DB" w:rsidTr="00B6553F">
        <w:trPr>
          <w:cantSplit/>
          <w:trHeight w:hRule="exact" w:val="2835"/>
        </w:trPr>
        <w:tc>
          <w:tcPr>
            <w:tcW w:w="1276" w:type="dxa"/>
            <w:tcBorders>
              <w:top w:val="single" w:sz="4" w:space="0" w:color="auto"/>
              <w:bottom w:val="single" w:sz="12" w:space="0" w:color="auto"/>
            </w:tcBorders>
          </w:tcPr>
          <w:p w:rsidR="00B56E9C" w:rsidRPr="004973DB" w:rsidRDefault="00B56E9C" w:rsidP="00B06775">
            <w:pPr>
              <w:spacing w:before="120"/>
              <w:jc w:val="center"/>
            </w:pPr>
            <w:r w:rsidRPr="004973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973DB" w:rsidRDefault="00B56E9C" w:rsidP="00ED32A3">
            <w:pPr>
              <w:spacing w:before="120" w:line="380" w:lineRule="exact"/>
              <w:rPr>
                <w:b/>
                <w:sz w:val="34"/>
                <w:szCs w:val="40"/>
              </w:rPr>
            </w:pPr>
            <w:r w:rsidRPr="004973DB">
              <w:rPr>
                <w:b/>
                <w:sz w:val="34"/>
                <w:szCs w:val="40"/>
              </w:rPr>
              <w:t>Convention on</w:t>
            </w:r>
            <w:r w:rsidR="00646687" w:rsidRPr="004973DB">
              <w:rPr>
                <w:b/>
                <w:sz w:val="34"/>
                <w:szCs w:val="40"/>
              </w:rPr>
              <w:t xml:space="preserve"> </w:t>
            </w:r>
            <w:r w:rsidRPr="004973DB">
              <w:rPr>
                <w:b/>
                <w:sz w:val="34"/>
                <w:szCs w:val="40"/>
              </w:rPr>
              <w:t>the</w:t>
            </w:r>
            <w:r w:rsidR="009F7711" w:rsidRPr="004973DB">
              <w:rPr>
                <w:b/>
                <w:sz w:val="34"/>
                <w:szCs w:val="40"/>
              </w:rPr>
              <w:t xml:space="preserve"> </w:t>
            </w:r>
            <w:r w:rsidR="00646687" w:rsidRPr="004973DB">
              <w:rPr>
                <w:b/>
                <w:sz w:val="34"/>
                <w:szCs w:val="40"/>
              </w:rPr>
              <w:t>Rights</w:t>
            </w:r>
            <w:r w:rsidR="009F7711" w:rsidRPr="004973DB">
              <w:rPr>
                <w:b/>
                <w:sz w:val="34"/>
                <w:szCs w:val="40"/>
              </w:rPr>
              <w:br/>
            </w:r>
            <w:r w:rsidR="00646687" w:rsidRPr="004973DB">
              <w:rPr>
                <w:b/>
                <w:sz w:val="34"/>
                <w:szCs w:val="40"/>
              </w:rPr>
              <w:t>of Persons with</w:t>
            </w:r>
            <w:r w:rsidR="009F7711" w:rsidRPr="004973DB">
              <w:rPr>
                <w:b/>
                <w:sz w:val="34"/>
                <w:szCs w:val="40"/>
              </w:rPr>
              <w:t xml:space="preserve"> </w:t>
            </w:r>
            <w:r w:rsidR="00646687" w:rsidRPr="004973DB">
              <w:rPr>
                <w:b/>
                <w:sz w:val="34"/>
                <w:szCs w:val="40"/>
              </w:rPr>
              <w:t>Disabilities</w:t>
            </w:r>
          </w:p>
          <w:p w:rsidR="00B56E9C" w:rsidRPr="004973DB" w:rsidRDefault="00B56E9C" w:rsidP="00B6553F">
            <w:pPr>
              <w:spacing w:before="120" w:line="420" w:lineRule="exact"/>
            </w:pPr>
          </w:p>
        </w:tc>
        <w:tc>
          <w:tcPr>
            <w:tcW w:w="2835" w:type="dxa"/>
            <w:tcBorders>
              <w:top w:val="single" w:sz="4" w:space="0" w:color="auto"/>
              <w:bottom w:val="single" w:sz="12" w:space="0" w:color="auto"/>
            </w:tcBorders>
          </w:tcPr>
          <w:p w:rsidR="003C09E9" w:rsidRPr="004973DB" w:rsidRDefault="003C09E9" w:rsidP="00B869B5">
            <w:pPr>
              <w:spacing w:before="240" w:line="240" w:lineRule="exact"/>
            </w:pPr>
            <w:r w:rsidRPr="004973DB">
              <w:t xml:space="preserve">Distr.: </w:t>
            </w:r>
            <w:r w:rsidR="00B869B5" w:rsidRPr="004973DB">
              <w:t>General</w:t>
            </w:r>
          </w:p>
          <w:p w:rsidR="007346B0" w:rsidRDefault="004A4E8E" w:rsidP="007346B0">
            <w:pPr>
              <w:spacing w:line="240" w:lineRule="exact"/>
            </w:pPr>
            <w:r>
              <w:t>8</w:t>
            </w:r>
            <w:r w:rsidR="007346B0">
              <w:t xml:space="preserve"> </w:t>
            </w:r>
            <w:r>
              <w:t>February</w:t>
            </w:r>
            <w:r w:rsidR="007346B0">
              <w:t xml:space="preserve"> 2012</w:t>
            </w:r>
          </w:p>
          <w:p w:rsidR="008C5F1B" w:rsidRPr="004973DB" w:rsidRDefault="008C5F1B" w:rsidP="003C09E9">
            <w:pPr>
              <w:spacing w:line="240" w:lineRule="exact"/>
            </w:pPr>
          </w:p>
          <w:p w:rsidR="00B56E9C" w:rsidRPr="004973DB" w:rsidRDefault="003C09E9" w:rsidP="003C09E9">
            <w:pPr>
              <w:spacing w:line="240" w:lineRule="exact"/>
            </w:pPr>
            <w:r w:rsidRPr="004973DB">
              <w:t>Original: English</w:t>
            </w:r>
          </w:p>
        </w:tc>
      </w:tr>
    </w:tbl>
    <w:p w:rsidR="003C09E9" w:rsidRPr="004973DB" w:rsidRDefault="003C09E9" w:rsidP="00087A12">
      <w:pPr>
        <w:spacing w:before="120" w:line="240" w:lineRule="auto"/>
        <w:rPr>
          <w:rFonts w:ascii="Times New (W1)" w:cs="Times New (W1)"/>
          <w:strike/>
        </w:rPr>
      </w:pPr>
      <w:r w:rsidRPr="004973DB">
        <w:rPr>
          <w:b/>
          <w:bCs/>
          <w:sz w:val="24"/>
          <w:szCs w:val="24"/>
        </w:rPr>
        <w:t>Committee on the Rights of Persons with Disabilities</w:t>
      </w:r>
      <w:r w:rsidRPr="004973DB">
        <w:rPr>
          <w:rFonts w:ascii="Times New (W1)" w:cs="Times New (W1)"/>
        </w:rPr>
        <w:br/>
      </w:r>
      <w:r w:rsidR="007346B0">
        <w:rPr>
          <w:rFonts w:ascii="Times New (W1)" w:cs="Times New (W1)"/>
          <w:b/>
          <w:bCs/>
        </w:rPr>
        <w:t>Seven</w:t>
      </w:r>
      <w:r w:rsidR="007346B0" w:rsidRPr="004973DB">
        <w:rPr>
          <w:rFonts w:ascii="Times New (W1)" w:cs="Times New (W1)"/>
          <w:b/>
          <w:bCs/>
        </w:rPr>
        <w:t>th</w:t>
      </w:r>
      <w:r w:rsidRPr="004973DB">
        <w:rPr>
          <w:rFonts w:ascii="Times New (W1)" w:cs="Times New (W1)"/>
          <w:b/>
          <w:bCs/>
        </w:rPr>
        <w:t xml:space="preserve"> session</w:t>
      </w:r>
      <w:r w:rsidRPr="004973DB">
        <w:rPr>
          <w:b/>
          <w:bCs/>
        </w:rPr>
        <w:br/>
      </w:r>
      <w:r w:rsidR="007346B0" w:rsidRPr="004973DB">
        <w:rPr>
          <w:rFonts w:ascii="Times New (W1)" w:cs="Times New (W1)"/>
        </w:rPr>
        <w:t>1</w:t>
      </w:r>
      <w:r w:rsidR="007346B0">
        <w:rPr>
          <w:rFonts w:ascii="Times New (W1)" w:cs="Times New (W1)"/>
        </w:rPr>
        <w:t>6</w:t>
      </w:r>
      <w:r w:rsidR="009D10E3">
        <w:rPr>
          <w:rFonts w:ascii="Times New (W1)" w:cs="Times New (W1)"/>
        </w:rPr>
        <w:t>–</w:t>
      </w:r>
      <w:r w:rsidR="007346B0" w:rsidRPr="004973DB">
        <w:rPr>
          <w:rFonts w:ascii="Times New (W1)" w:cs="Times New (W1)"/>
        </w:rPr>
        <w:t>2</w:t>
      </w:r>
      <w:r w:rsidR="007346B0">
        <w:rPr>
          <w:rFonts w:ascii="Times New (W1)" w:cs="Times New (W1)"/>
        </w:rPr>
        <w:t>0</w:t>
      </w:r>
      <w:r w:rsidR="007346B0" w:rsidRPr="004973DB">
        <w:rPr>
          <w:rFonts w:ascii="Times New (W1)" w:cs="Times New (W1)"/>
        </w:rPr>
        <w:t xml:space="preserve"> </w:t>
      </w:r>
      <w:r w:rsidR="007346B0">
        <w:rPr>
          <w:rFonts w:ascii="Times New (W1)" w:cs="Times New (W1)"/>
        </w:rPr>
        <w:t>April</w:t>
      </w:r>
      <w:r w:rsidR="007346B0" w:rsidRPr="004973DB">
        <w:rPr>
          <w:rFonts w:ascii="Times New (W1)" w:cs="Times New (W1)"/>
        </w:rPr>
        <w:t xml:space="preserve"> 201</w:t>
      </w:r>
      <w:r w:rsidR="007346B0">
        <w:rPr>
          <w:rFonts w:ascii="Times New (W1)" w:cs="Times New (W1)"/>
        </w:rPr>
        <w:t>2</w:t>
      </w:r>
    </w:p>
    <w:p w:rsidR="00815034" w:rsidRPr="004973DB" w:rsidRDefault="003C09E9" w:rsidP="00774E09">
      <w:pPr>
        <w:pStyle w:val="HChG"/>
      </w:pPr>
      <w:r w:rsidRPr="004973DB">
        <w:tab/>
      </w:r>
      <w:r w:rsidRPr="004973DB">
        <w:tab/>
      </w:r>
      <w:r w:rsidR="00815034" w:rsidRPr="004973DB">
        <w:t>Provisional agenda and annotations</w:t>
      </w:r>
    </w:p>
    <w:p w:rsidR="002C4102" w:rsidRPr="00587AF6" w:rsidRDefault="00815034" w:rsidP="00726346">
      <w:pPr>
        <w:pStyle w:val="H1G"/>
        <w:rPr>
          <w:color w:val="000000"/>
        </w:rPr>
      </w:pPr>
      <w:r w:rsidRPr="004973DB">
        <w:tab/>
      </w:r>
      <w:r w:rsidRPr="004973DB">
        <w:tab/>
      </w:r>
      <w:r w:rsidR="00597FEA" w:rsidRPr="00587AF6">
        <w:t>Note by the Secretary-General</w:t>
      </w:r>
      <w:r w:rsidR="006C4371" w:rsidRPr="004973DB">
        <w:rPr>
          <w:rStyle w:val="FootnoteReference"/>
        </w:rPr>
        <w:footnoteReference w:customMarkFollows="1" w:id="2"/>
        <w:t>*</w:t>
      </w:r>
    </w:p>
    <w:p w:rsidR="00597FEA" w:rsidRPr="004973DB" w:rsidRDefault="00597FEA" w:rsidP="00855620">
      <w:pPr>
        <w:pStyle w:val="SingleTxtG"/>
      </w:pPr>
      <w:r w:rsidRPr="004973DB">
        <w:t>1.</w:t>
      </w:r>
      <w:r w:rsidR="00855620" w:rsidRPr="004973DB">
        <w:tab/>
      </w:r>
      <w:r w:rsidRPr="004973DB">
        <w:t xml:space="preserve">The </w:t>
      </w:r>
      <w:r w:rsidR="007346B0">
        <w:t>seven</w:t>
      </w:r>
      <w:r w:rsidR="007346B0" w:rsidRPr="004973DB">
        <w:t>th</w:t>
      </w:r>
      <w:r w:rsidRPr="004973DB">
        <w:t xml:space="preserve"> session of the Committee on the Rights of Persons with Disabilities will be held at the </w:t>
      </w:r>
      <w:r w:rsidR="00682D54" w:rsidRPr="004973DB">
        <w:t xml:space="preserve">United Nations Office at </w:t>
      </w:r>
      <w:smartTag w:uri="urn:schemas-microsoft-com:office:smarttags" w:element="place">
        <w:smartTag w:uri="urn:schemas-microsoft-com:office:smarttags" w:element="City">
          <w:r w:rsidRPr="004973DB">
            <w:t>Geneva</w:t>
          </w:r>
        </w:smartTag>
      </w:smartTag>
      <w:r w:rsidRPr="004973DB">
        <w:t xml:space="preserve"> from </w:t>
      </w:r>
      <w:r w:rsidR="007346B0">
        <w:t>16</w:t>
      </w:r>
      <w:r w:rsidR="00FD73B9" w:rsidRPr="004973DB">
        <w:t xml:space="preserve"> to </w:t>
      </w:r>
      <w:r w:rsidR="007346B0" w:rsidRPr="004973DB">
        <w:t>2</w:t>
      </w:r>
      <w:r w:rsidR="007346B0">
        <w:t>0</w:t>
      </w:r>
      <w:r w:rsidR="007346B0" w:rsidRPr="004973DB">
        <w:t xml:space="preserve"> </w:t>
      </w:r>
      <w:r w:rsidR="007346B0">
        <w:t>April</w:t>
      </w:r>
      <w:r w:rsidR="007346B0" w:rsidRPr="004973DB">
        <w:t xml:space="preserve"> 201</w:t>
      </w:r>
      <w:r w:rsidR="007346B0">
        <w:t>2</w:t>
      </w:r>
      <w:r w:rsidR="007346B0" w:rsidRPr="004973DB">
        <w:t>.</w:t>
      </w:r>
      <w:r w:rsidRPr="004973DB">
        <w:t xml:space="preserve"> The first meeting of the session will be convened on </w:t>
      </w:r>
      <w:r w:rsidR="006A2D17" w:rsidRPr="004973DB">
        <w:t>Monday</w:t>
      </w:r>
      <w:r w:rsidR="001812D5" w:rsidRPr="004973DB">
        <w:t>,</w:t>
      </w:r>
      <w:r w:rsidR="00682D54" w:rsidRPr="004973DB">
        <w:t xml:space="preserve"> </w:t>
      </w:r>
      <w:r w:rsidR="007346B0">
        <w:t>16 April</w:t>
      </w:r>
      <w:r w:rsidR="00682D54" w:rsidRPr="004973DB">
        <w:t xml:space="preserve"> a</w:t>
      </w:r>
      <w:r w:rsidRPr="004973DB">
        <w:t>t 10</w:t>
      </w:r>
      <w:r w:rsidR="00815034" w:rsidRPr="004973DB">
        <w:t xml:space="preserve"> a.m.</w:t>
      </w:r>
      <w:r w:rsidRPr="004973DB">
        <w:t xml:space="preserve"> </w:t>
      </w:r>
    </w:p>
    <w:p w:rsidR="00597FEA" w:rsidRPr="004973DB" w:rsidRDefault="00682D54" w:rsidP="00855620">
      <w:pPr>
        <w:pStyle w:val="SingleTxtG"/>
      </w:pPr>
      <w:r w:rsidRPr="004973DB">
        <w:t>2.</w:t>
      </w:r>
      <w:r w:rsidR="00855620" w:rsidRPr="004973DB">
        <w:tab/>
      </w:r>
      <w:r w:rsidRPr="004973DB">
        <w:t>In accordance with rule 8</w:t>
      </w:r>
      <w:r w:rsidR="00597FEA" w:rsidRPr="004973DB">
        <w:t xml:space="preserve"> of the rules of procedure and in consultation with the Chairperson of the Committee, the Secretary-General has prepared the attached provisional agenda for the</w:t>
      </w:r>
      <w:r w:rsidR="000976B9" w:rsidRPr="004973DB">
        <w:t xml:space="preserve"> </w:t>
      </w:r>
      <w:r w:rsidR="007346B0">
        <w:t>seven</w:t>
      </w:r>
      <w:r w:rsidR="007346B0" w:rsidRPr="004973DB">
        <w:t>th</w:t>
      </w:r>
      <w:r w:rsidR="00597FEA" w:rsidRPr="004973DB">
        <w:t xml:space="preserve"> session. Annotations to the provisional agenda are attached. </w:t>
      </w:r>
    </w:p>
    <w:p w:rsidR="00597FEA" w:rsidRPr="004973DB" w:rsidRDefault="00682D54" w:rsidP="00855620">
      <w:pPr>
        <w:pStyle w:val="SingleTxtG"/>
      </w:pPr>
      <w:r w:rsidRPr="004973DB">
        <w:t>3.</w:t>
      </w:r>
      <w:r w:rsidR="00855620" w:rsidRPr="004973DB">
        <w:tab/>
      </w:r>
      <w:r w:rsidRPr="004973DB">
        <w:t>Pursuant to rule 29</w:t>
      </w:r>
      <w:r w:rsidR="00597FEA" w:rsidRPr="004973DB">
        <w:t xml:space="preserve"> of the rules of procedure, the meetings of the Committee shall be held in public, unless otherwise decided by the Committee. </w:t>
      </w:r>
    </w:p>
    <w:p w:rsidR="003C09E9" w:rsidRPr="004973DB" w:rsidRDefault="00774E09" w:rsidP="00726346">
      <w:pPr>
        <w:pStyle w:val="H1G"/>
        <w:rPr>
          <w:szCs w:val="24"/>
        </w:rPr>
      </w:pPr>
      <w:r w:rsidRPr="004973DB">
        <w:br w:type="page"/>
      </w:r>
      <w:r w:rsidRPr="004973DB">
        <w:tab/>
      </w:r>
      <w:r w:rsidRPr="004973DB">
        <w:tab/>
      </w:r>
      <w:r w:rsidR="003C09E9" w:rsidRPr="004973DB">
        <w:rPr>
          <w:szCs w:val="24"/>
        </w:rPr>
        <w:t xml:space="preserve">Provisional agenda </w:t>
      </w:r>
    </w:p>
    <w:p w:rsidR="008D467D" w:rsidRPr="004973DB" w:rsidRDefault="00076B62" w:rsidP="002D6013">
      <w:pPr>
        <w:pStyle w:val="SingleTxtG"/>
        <w:numPr>
          <w:ilvl w:val="2"/>
          <w:numId w:val="5"/>
        </w:numPr>
        <w:tabs>
          <w:tab w:val="clear" w:pos="3589"/>
          <w:tab w:val="num" w:pos="1700"/>
        </w:tabs>
        <w:ind w:left="1200"/>
      </w:pPr>
      <w:r w:rsidRPr="004973DB">
        <w:t>Adoption of the agenda</w:t>
      </w:r>
      <w:r w:rsidR="008D467D" w:rsidRPr="004973DB">
        <w:t>.</w:t>
      </w:r>
    </w:p>
    <w:p w:rsidR="002D6013" w:rsidRPr="004973DB" w:rsidRDefault="002D6013" w:rsidP="0027190D">
      <w:pPr>
        <w:pStyle w:val="SingleTxtG"/>
        <w:numPr>
          <w:ilvl w:val="2"/>
          <w:numId w:val="5"/>
        </w:numPr>
        <w:tabs>
          <w:tab w:val="clear" w:pos="3589"/>
          <w:tab w:val="num" w:pos="1700"/>
        </w:tabs>
        <w:ind w:left="1200"/>
      </w:pPr>
      <w:r w:rsidRPr="004973DB">
        <w:t>Organization</w:t>
      </w:r>
      <w:r w:rsidR="007B5A7E" w:rsidRPr="004973DB">
        <w:t>al matters</w:t>
      </w:r>
      <w:r w:rsidRPr="004973DB">
        <w:t>.</w:t>
      </w:r>
    </w:p>
    <w:p w:rsidR="00FD73B9" w:rsidRPr="004973DB" w:rsidRDefault="00FD73B9" w:rsidP="00C74080">
      <w:pPr>
        <w:pStyle w:val="SingleTxtG"/>
        <w:numPr>
          <w:ilvl w:val="2"/>
          <w:numId w:val="5"/>
        </w:numPr>
        <w:tabs>
          <w:tab w:val="clear" w:pos="3589"/>
          <w:tab w:val="num" w:pos="1700"/>
        </w:tabs>
        <w:ind w:left="1700" w:hanging="500"/>
      </w:pPr>
      <w:r w:rsidRPr="004973DB">
        <w:t>Report of the Chair</w:t>
      </w:r>
      <w:r w:rsidR="00855620" w:rsidRPr="004973DB">
        <w:t>person</w:t>
      </w:r>
      <w:r w:rsidRPr="004973DB">
        <w:t xml:space="preserve"> on activities undertaken between the </w:t>
      </w:r>
      <w:r w:rsidR="000976B9" w:rsidRPr="004973DB">
        <w:t>sixth</w:t>
      </w:r>
      <w:r w:rsidR="007346B0" w:rsidRPr="004973DB">
        <w:t xml:space="preserve"> </w:t>
      </w:r>
      <w:r w:rsidR="007346B0">
        <w:t>and seventh</w:t>
      </w:r>
      <w:r w:rsidR="000976B9" w:rsidRPr="004973DB">
        <w:t xml:space="preserve"> </w:t>
      </w:r>
      <w:r w:rsidRPr="004973DB">
        <w:t>sessions of the Committee.</w:t>
      </w:r>
    </w:p>
    <w:p w:rsidR="003C09E9" w:rsidRPr="004973DB" w:rsidRDefault="003C09E9" w:rsidP="00FD73B9">
      <w:pPr>
        <w:pStyle w:val="SingleTxtG"/>
        <w:numPr>
          <w:ilvl w:val="2"/>
          <w:numId w:val="5"/>
        </w:numPr>
        <w:tabs>
          <w:tab w:val="clear" w:pos="3589"/>
          <w:tab w:val="num" w:pos="1700"/>
        </w:tabs>
        <w:ind w:left="1200"/>
      </w:pPr>
      <w:r w:rsidRPr="004973DB">
        <w:t xml:space="preserve">Adoption of the report of the </w:t>
      </w:r>
      <w:r w:rsidR="007346B0">
        <w:t>six</w:t>
      </w:r>
      <w:r w:rsidR="007346B0" w:rsidRPr="004973DB">
        <w:t>th</w:t>
      </w:r>
      <w:r w:rsidR="009D5521" w:rsidRPr="004973DB">
        <w:t xml:space="preserve"> session</w:t>
      </w:r>
      <w:r w:rsidRPr="004973DB">
        <w:t xml:space="preserve"> of the Committee.</w:t>
      </w:r>
    </w:p>
    <w:p w:rsidR="00190AF2" w:rsidRPr="004973DB" w:rsidRDefault="00190AF2" w:rsidP="003C09E9">
      <w:pPr>
        <w:pStyle w:val="SingleTxtG"/>
        <w:numPr>
          <w:ilvl w:val="2"/>
          <w:numId w:val="5"/>
        </w:numPr>
        <w:tabs>
          <w:tab w:val="clear" w:pos="3589"/>
          <w:tab w:val="num" w:pos="1700"/>
        </w:tabs>
        <w:ind w:left="1200"/>
      </w:pPr>
      <w:r w:rsidRPr="004973DB">
        <w:t>Submission of reports by State</w:t>
      </w:r>
      <w:r w:rsidR="006A2D17" w:rsidRPr="004973DB">
        <w:t>s</w:t>
      </w:r>
      <w:r w:rsidRPr="004973DB">
        <w:t xml:space="preserve"> parties</w:t>
      </w:r>
      <w:r w:rsidR="001B4132" w:rsidRPr="004973DB">
        <w:t xml:space="preserve"> under article </w:t>
      </w:r>
      <w:r w:rsidR="00C74080" w:rsidRPr="004973DB">
        <w:t>35</w:t>
      </w:r>
      <w:r w:rsidR="001B4132" w:rsidRPr="004973DB">
        <w:t xml:space="preserve"> of the Convention</w:t>
      </w:r>
      <w:r w:rsidRPr="004973DB">
        <w:t>.</w:t>
      </w:r>
    </w:p>
    <w:p w:rsidR="005D2D23" w:rsidRPr="004973DB" w:rsidRDefault="005D2D23" w:rsidP="001B4132">
      <w:pPr>
        <w:pStyle w:val="SingleTxtG"/>
        <w:numPr>
          <w:ilvl w:val="2"/>
          <w:numId w:val="5"/>
        </w:numPr>
        <w:tabs>
          <w:tab w:val="clear" w:pos="3589"/>
          <w:tab w:val="num" w:pos="1700"/>
        </w:tabs>
        <w:ind w:left="1700" w:hanging="500"/>
      </w:pPr>
      <w:r w:rsidRPr="004973DB">
        <w:t>Consideration of reports</w:t>
      </w:r>
      <w:r w:rsidR="001B4132" w:rsidRPr="004973DB">
        <w:t xml:space="preserve"> submitted</w:t>
      </w:r>
      <w:r w:rsidRPr="004973DB">
        <w:t xml:space="preserve"> </w:t>
      </w:r>
      <w:r w:rsidR="00C90E61" w:rsidRPr="004973DB">
        <w:t>by</w:t>
      </w:r>
      <w:r w:rsidRPr="004973DB">
        <w:t xml:space="preserve"> States parties</w:t>
      </w:r>
      <w:r w:rsidR="001B4132" w:rsidRPr="004973DB">
        <w:t xml:space="preserve"> </w:t>
      </w:r>
      <w:r w:rsidR="00C74080" w:rsidRPr="004973DB">
        <w:t>under article 35</w:t>
      </w:r>
      <w:r w:rsidR="001B4132" w:rsidRPr="004973DB">
        <w:t xml:space="preserve"> of the Convention</w:t>
      </w:r>
      <w:r w:rsidRPr="004973DB">
        <w:t>.</w:t>
      </w:r>
    </w:p>
    <w:p w:rsidR="00245F54" w:rsidRPr="004973DB" w:rsidRDefault="00245F54" w:rsidP="002D6013">
      <w:pPr>
        <w:pStyle w:val="SingleTxtG"/>
        <w:numPr>
          <w:ilvl w:val="2"/>
          <w:numId w:val="5"/>
        </w:numPr>
        <w:tabs>
          <w:tab w:val="clear" w:pos="3589"/>
          <w:tab w:val="num" w:pos="1700"/>
        </w:tabs>
        <w:ind w:left="1200"/>
      </w:pPr>
      <w:r w:rsidRPr="004973DB">
        <w:t xml:space="preserve">Adoption of </w:t>
      </w:r>
      <w:r w:rsidR="00815034" w:rsidRPr="004973DB">
        <w:t>l</w:t>
      </w:r>
      <w:r w:rsidRPr="004973DB">
        <w:t>ist</w:t>
      </w:r>
      <w:r w:rsidR="0027190D" w:rsidRPr="004973DB">
        <w:t>s</w:t>
      </w:r>
      <w:r w:rsidRPr="004973DB">
        <w:t xml:space="preserve"> of </w:t>
      </w:r>
      <w:r w:rsidR="00815034" w:rsidRPr="004973DB">
        <w:t>i</w:t>
      </w:r>
      <w:r w:rsidRPr="004973DB">
        <w:t xml:space="preserve">ssues </w:t>
      </w:r>
      <w:r w:rsidR="002D6013" w:rsidRPr="004973DB">
        <w:t xml:space="preserve">on </w:t>
      </w:r>
      <w:r w:rsidRPr="004973DB">
        <w:t>State party report</w:t>
      </w:r>
      <w:r w:rsidR="002D6013" w:rsidRPr="004973DB">
        <w:t>s</w:t>
      </w:r>
      <w:r w:rsidR="00AA6A9B" w:rsidRPr="004973DB">
        <w:t>.</w:t>
      </w:r>
    </w:p>
    <w:p w:rsidR="003C09E9" w:rsidRPr="004973DB" w:rsidRDefault="003C09E9" w:rsidP="00C04E9B">
      <w:pPr>
        <w:pStyle w:val="SingleTxtG"/>
        <w:numPr>
          <w:ilvl w:val="2"/>
          <w:numId w:val="5"/>
        </w:numPr>
        <w:tabs>
          <w:tab w:val="clear" w:pos="3589"/>
          <w:tab w:val="num" w:pos="1700"/>
        </w:tabs>
        <w:ind w:left="1700" w:hanging="500"/>
      </w:pPr>
      <w:r w:rsidRPr="004973DB">
        <w:t xml:space="preserve">Cooperation with other United Nations bodies, </w:t>
      </w:r>
      <w:r w:rsidR="00245F54" w:rsidRPr="004973DB">
        <w:t>specialized agencies</w:t>
      </w:r>
      <w:r w:rsidR="00634B5D" w:rsidRPr="004973DB">
        <w:t>, disabled persons’ organizations</w:t>
      </w:r>
      <w:r w:rsidR="00245F54" w:rsidRPr="004973DB">
        <w:t xml:space="preserve"> and other</w:t>
      </w:r>
      <w:r w:rsidR="00C04E9B" w:rsidRPr="004973DB">
        <w:t xml:space="preserve"> </w:t>
      </w:r>
      <w:r w:rsidR="00190AF2" w:rsidRPr="004973DB">
        <w:t>c</w:t>
      </w:r>
      <w:r w:rsidRPr="004973DB">
        <w:t>ompetent bodies.</w:t>
      </w:r>
    </w:p>
    <w:p w:rsidR="00CF75B0" w:rsidRPr="004973DB" w:rsidRDefault="00CF75B0" w:rsidP="00774E09">
      <w:pPr>
        <w:pStyle w:val="SingleTxtG"/>
        <w:numPr>
          <w:ilvl w:val="2"/>
          <w:numId w:val="5"/>
        </w:numPr>
        <w:tabs>
          <w:tab w:val="clear" w:pos="3589"/>
          <w:tab w:val="num" w:pos="1700"/>
        </w:tabs>
        <w:ind w:left="1200"/>
      </w:pPr>
      <w:r w:rsidRPr="004973DB">
        <w:t>General comments and days of general discussion</w:t>
      </w:r>
      <w:r w:rsidR="00746FFF" w:rsidRPr="004973DB">
        <w:t>.</w:t>
      </w:r>
    </w:p>
    <w:p w:rsidR="003C09E9" w:rsidRPr="004973DB" w:rsidRDefault="003C09E9" w:rsidP="002D6013">
      <w:pPr>
        <w:pStyle w:val="SingleTxtG"/>
        <w:numPr>
          <w:ilvl w:val="2"/>
          <w:numId w:val="5"/>
        </w:numPr>
        <w:tabs>
          <w:tab w:val="clear" w:pos="3589"/>
          <w:tab w:val="num" w:pos="1700"/>
        </w:tabs>
        <w:ind w:left="1200"/>
      </w:pPr>
      <w:r w:rsidRPr="004973DB">
        <w:t>Methods of work of the Committee</w:t>
      </w:r>
      <w:r w:rsidR="006A2D17" w:rsidRPr="004973DB">
        <w:t>.</w:t>
      </w:r>
    </w:p>
    <w:p w:rsidR="003C09E9" w:rsidRPr="004973DB" w:rsidRDefault="007C67A5" w:rsidP="00B869B5">
      <w:pPr>
        <w:pStyle w:val="SingleTxtG"/>
        <w:numPr>
          <w:ilvl w:val="2"/>
          <w:numId w:val="5"/>
        </w:numPr>
        <w:tabs>
          <w:tab w:val="clear" w:pos="3589"/>
          <w:tab w:val="num" w:pos="1700"/>
        </w:tabs>
        <w:ind w:left="1200"/>
      </w:pPr>
      <w:r w:rsidRPr="004973DB">
        <w:t>Future meetings</w:t>
      </w:r>
      <w:r w:rsidR="003C09E9" w:rsidRPr="004973DB">
        <w:t>.</w:t>
      </w:r>
    </w:p>
    <w:p w:rsidR="00883990" w:rsidRDefault="00883990" w:rsidP="00B869B5">
      <w:pPr>
        <w:pStyle w:val="SingleTxtG"/>
        <w:numPr>
          <w:ilvl w:val="2"/>
          <w:numId w:val="5"/>
        </w:numPr>
        <w:tabs>
          <w:tab w:val="clear" w:pos="3589"/>
          <w:tab w:val="num" w:pos="1700"/>
        </w:tabs>
        <w:ind w:left="1200"/>
      </w:pPr>
      <w:r w:rsidRPr="007B35E8">
        <w:t>Treaty body strengthening</w:t>
      </w:r>
      <w:r w:rsidR="00BB596B" w:rsidRPr="007B35E8">
        <w:t>.</w:t>
      </w:r>
    </w:p>
    <w:p w:rsidR="007B35E8" w:rsidRPr="007B35E8" w:rsidRDefault="007B35E8" w:rsidP="00B869B5">
      <w:pPr>
        <w:pStyle w:val="SingleTxtG"/>
        <w:numPr>
          <w:ilvl w:val="2"/>
          <w:numId w:val="5"/>
        </w:numPr>
        <w:tabs>
          <w:tab w:val="clear" w:pos="3589"/>
          <w:tab w:val="num" w:pos="1700"/>
        </w:tabs>
        <w:ind w:left="1200"/>
      </w:pPr>
      <w:r>
        <w:t>Activities under the Optional Protocol.</w:t>
      </w:r>
    </w:p>
    <w:p w:rsidR="001E4868" w:rsidRPr="004973DB" w:rsidRDefault="001E4868" w:rsidP="00B869B5">
      <w:pPr>
        <w:pStyle w:val="SingleTxtG"/>
        <w:numPr>
          <w:ilvl w:val="2"/>
          <w:numId w:val="5"/>
        </w:numPr>
        <w:tabs>
          <w:tab w:val="clear" w:pos="3589"/>
          <w:tab w:val="num" w:pos="1700"/>
        </w:tabs>
        <w:ind w:left="1200"/>
      </w:pPr>
      <w:r w:rsidRPr="004973DB">
        <w:t>Other matters.</w:t>
      </w:r>
    </w:p>
    <w:p w:rsidR="00D34EB6" w:rsidRPr="004973DB" w:rsidRDefault="00774E09" w:rsidP="00726346">
      <w:pPr>
        <w:pStyle w:val="H1G"/>
      </w:pPr>
      <w:r w:rsidRPr="004973DB">
        <w:tab/>
      </w:r>
      <w:r w:rsidRPr="004973DB">
        <w:tab/>
      </w:r>
      <w:r w:rsidR="00D34EB6" w:rsidRPr="004973DB">
        <w:t xml:space="preserve">Annotations </w:t>
      </w:r>
    </w:p>
    <w:p w:rsidR="00A21D26" w:rsidRPr="004973DB" w:rsidRDefault="00774E09" w:rsidP="007A130A">
      <w:pPr>
        <w:pStyle w:val="H23G"/>
      </w:pPr>
      <w:r w:rsidRPr="004973DB">
        <w:tab/>
      </w:r>
      <w:r w:rsidR="007938AA" w:rsidRPr="004973DB">
        <w:t>1.</w:t>
      </w:r>
      <w:r w:rsidR="007938AA" w:rsidRPr="004973DB">
        <w:tab/>
      </w:r>
      <w:r w:rsidR="00AB4EDA" w:rsidRPr="004973DB">
        <w:t>Adoption of the agenda</w:t>
      </w:r>
    </w:p>
    <w:p w:rsidR="00883990" w:rsidRPr="004973DB" w:rsidRDefault="00190AF2" w:rsidP="001B4132">
      <w:pPr>
        <w:pStyle w:val="SingleTxtG"/>
      </w:pPr>
      <w:r w:rsidRPr="004973DB">
        <w:tab/>
      </w:r>
      <w:r w:rsidR="00883990" w:rsidRPr="004973DB">
        <w:t>Under rule 9 of the Committee’s rules of procedure, the first item on the agenda of any session shall be the adoption of the agenda, unless the election of officers is required under rule 20. In accordance with rule 10, the Committee may revise the agenda during a session and may, as appropriate, add, defer or delete items.</w:t>
      </w:r>
    </w:p>
    <w:p w:rsidR="00076B62" w:rsidRPr="004973DB" w:rsidRDefault="00076B62" w:rsidP="00076B62">
      <w:pPr>
        <w:pStyle w:val="H23G"/>
      </w:pPr>
      <w:r w:rsidRPr="004973DB">
        <w:tab/>
        <w:t>2.</w:t>
      </w:r>
      <w:r w:rsidRPr="004973DB">
        <w:tab/>
        <w:t>Organizational matters</w:t>
      </w:r>
    </w:p>
    <w:p w:rsidR="00076B62" w:rsidRPr="004973DB" w:rsidRDefault="00076B62" w:rsidP="00363958">
      <w:pPr>
        <w:pStyle w:val="SingleTxtG"/>
        <w:ind w:firstLine="567"/>
      </w:pPr>
      <w:r w:rsidRPr="004973DB">
        <w:t>Under this item</w:t>
      </w:r>
      <w:r w:rsidR="0035110A" w:rsidRPr="004973DB">
        <w:t xml:space="preserve">, </w:t>
      </w:r>
      <w:r w:rsidR="00190AF2" w:rsidRPr="004973DB">
        <w:t xml:space="preserve">the Committee </w:t>
      </w:r>
      <w:r w:rsidR="002853F7" w:rsidRPr="004973DB">
        <w:t>shall</w:t>
      </w:r>
      <w:r w:rsidR="00190AF2" w:rsidRPr="004973DB">
        <w:t xml:space="preserve"> consider matters concerning the </w:t>
      </w:r>
      <w:r w:rsidR="002853F7" w:rsidRPr="004973DB">
        <w:t xml:space="preserve">organization of the current session, in particular the adoption of </w:t>
      </w:r>
      <w:r w:rsidR="006A554B" w:rsidRPr="004973DB">
        <w:t>its programme of work</w:t>
      </w:r>
      <w:r w:rsidR="002853F7" w:rsidRPr="004973DB">
        <w:t>.</w:t>
      </w:r>
      <w:r w:rsidR="000222BA" w:rsidRPr="004973DB">
        <w:t xml:space="preserve"> A draft is contained in the annex.</w:t>
      </w:r>
    </w:p>
    <w:p w:rsidR="00B33D82" w:rsidRPr="004973DB" w:rsidRDefault="00774E09" w:rsidP="00B33D82">
      <w:pPr>
        <w:pStyle w:val="H23G"/>
      </w:pPr>
      <w:r w:rsidRPr="004973DB">
        <w:tab/>
      </w:r>
      <w:r w:rsidR="0035110A" w:rsidRPr="004973DB">
        <w:t>3</w:t>
      </w:r>
      <w:r w:rsidR="00B33D82" w:rsidRPr="004973DB">
        <w:t>.</w:t>
      </w:r>
      <w:r w:rsidR="00B33D82" w:rsidRPr="004973DB">
        <w:tab/>
        <w:t>Report of the Chair</w:t>
      </w:r>
      <w:r w:rsidR="0055270C" w:rsidRPr="004973DB">
        <w:t>person</w:t>
      </w:r>
      <w:r w:rsidR="00B33D82" w:rsidRPr="004973DB">
        <w:t xml:space="preserve"> on activities </w:t>
      </w:r>
      <w:r w:rsidR="00A21D26" w:rsidRPr="004973DB">
        <w:t xml:space="preserve">undertaken </w:t>
      </w:r>
      <w:r w:rsidR="00B33D82" w:rsidRPr="004973DB">
        <w:t>between</w:t>
      </w:r>
      <w:r w:rsidR="0035110A" w:rsidRPr="004973DB">
        <w:t xml:space="preserve"> the</w:t>
      </w:r>
      <w:r w:rsidR="0055270C" w:rsidRPr="004973DB">
        <w:t xml:space="preserve"> </w:t>
      </w:r>
      <w:r w:rsidR="00060627" w:rsidRPr="004973DB">
        <w:t>sixth</w:t>
      </w:r>
      <w:r w:rsidR="007346B0" w:rsidRPr="004973DB">
        <w:t xml:space="preserve"> </w:t>
      </w:r>
      <w:r w:rsidR="007346B0">
        <w:t>and seventh</w:t>
      </w:r>
      <w:r w:rsidR="00060627" w:rsidRPr="004973DB">
        <w:t xml:space="preserve"> </w:t>
      </w:r>
      <w:r w:rsidR="00B33D82" w:rsidRPr="004973DB">
        <w:t>sessions of the Committee</w:t>
      </w:r>
    </w:p>
    <w:p w:rsidR="003D691B" w:rsidRPr="004973DB" w:rsidRDefault="003D691B" w:rsidP="003D691B">
      <w:pPr>
        <w:pStyle w:val="SingleTxtG"/>
      </w:pPr>
      <w:r w:rsidRPr="004973DB">
        <w:tab/>
        <w:t xml:space="preserve">Under this item, the Committee will </w:t>
      </w:r>
      <w:r w:rsidR="001812D5" w:rsidRPr="004973DB">
        <w:t>hear</w:t>
      </w:r>
      <w:r w:rsidRPr="004973DB">
        <w:t xml:space="preserve"> the report of the Chairperson on activities undertaken between the </w:t>
      </w:r>
      <w:r w:rsidR="00060627" w:rsidRPr="004973DB">
        <w:t>sixth</w:t>
      </w:r>
      <w:r w:rsidR="007346B0" w:rsidRPr="004973DB">
        <w:t xml:space="preserve"> </w:t>
      </w:r>
      <w:r w:rsidR="007346B0">
        <w:t>and seventh</w:t>
      </w:r>
      <w:r w:rsidR="00060627" w:rsidRPr="004973DB">
        <w:t xml:space="preserve"> </w:t>
      </w:r>
      <w:r w:rsidRPr="004973DB">
        <w:t>sessions.</w:t>
      </w:r>
    </w:p>
    <w:p w:rsidR="00083B7F" w:rsidRPr="004973DB" w:rsidRDefault="00B33D82" w:rsidP="00B33D82">
      <w:pPr>
        <w:pStyle w:val="H23G"/>
      </w:pPr>
      <w:r w:rsidRPr="004973DB">
        <w:tab/>
      </w:r>
      <w:r w:rsidR="0035110A" w:rsidRPr="004973DB">
        <w:t>4</w:t>
      </w:r>
      <w:r w:rsidR="00083B7F" w:rsidRPr="004973DB">
        <w:t>.</w:t>
      </w:r>
      <w:r w:rsidR="007A130A" w:rsidRPr="004973DB">
        <w:tab/>
      </w:r>
      <w:r w:rsidR="00083B7F" w:rsidRPr="004973DB">
        <w:t xml:space="preserve">Adoption of the report of the </w:t>
      </w:r>
      <w:r w:rsidR="007346B0">
        <w:t>six</w:t>
      </w:r>
      <w:r w:rsidR="007346B0" w:rsidRPr="004973DB">
        <w:t>th</w:t>
      </w:r>
      <w:r w:rsidR="00083B7F" w:rsidRPr="004973DB">
        <w:t xml:space="preserve"> session of the Committee </w:t>
      </w:r>
    </w:p>
    <w:p w:rsidR="00083B7F" w:rsidRPr="004973DB" w:rsidRDefault="00F72873" w:rsidP="00B33D82">
      <w:pPr>
        <w:pStyle w:val="SingleTxtG"/>
      </w:pPr>
      <w:r w:rsidRPr="004973DB">
        <w:tab/>
      </w:r>
      <w:r w:rsidR="00083B7F" w:rsidRPr="004973DB">
        <w:t xml:space="preserve">Under this item, the Committee will adopt the report of the </w:t>
      </w:r>
      <w:r w:rsidR="007346B0">
        <w:t>six</w:t>
      </w:r>
      <w:r w:rsidR="007346B0" w:rsidRPr="004973DB">
        <w:t>th</w:t>
      </w:r>
      <w:r w:rsidR="00083B7F" w:rsidRPr="004973DB">
        <w:t xml:space="preserve"> session</w:t>
      </w:r>
      <w:r w:rsidR="00D34EB6" w:rsidRPr="004973DB">
        <w:t xml:space="preserve"> of the Committee.</w:t>
      </w:r>
    </w:p>
    <w:p w:rsidR="00083B7F" w:rsidRPr="004973DB" w:rsidRDefault="00774E09" w:rsidP="00774E09">
      <w:pPr>
        <w:pStyle w:val="H23G"/>
      </w:pPr>
      <w:r w:rsidRPr="004973DB">
        <w:tab/>
      </w:r>
      <w:r w:rsidR="0035110A" w:rsidRPr="004973DB">
        <w:t>5</w:t>
      </w:r>
      <w:r w:rsidR="00083B7F" w:rsidRPr="004973DB">
        <w:t>.</w:t>
      </w:r>
      <w:r w:rsidR="004012C1" w:rsidRPr="004973DB">
        <w:tab/>
      </w:r>
      <w:r w:rsidR="00083B7F" w:rsidRPr="004973DB">
        <w:t>Submission of reports by State</w:t>
      </w:r>
      <w:r w:rsidR="00CB38BF" w:rsidRPr="004973DB">
        <w:t>s</w:t>
      </w:r>
      <w:r w:rsidR="00083B7F" w:rsidRPr="004973DB">
        <w:t xml:space="preserve"> parties </w:t>
      </w:r>
      <w:r w:rsidR="002C4102" w:rsidRPr="004973DB">
        <w:t>under article 35 of the Convention</w:t>
      </w:r>
    </w:p>
    <w:p w:rsidR="00A84D12" w:rsidRPr="004973DB" w:rsidRDefault="00F72873" w:rsidP="00083B7F">
      <w:pPr>
        <w:pStyle w:val="SingleTxtG"/>
        <w:rPr>
          <w:bCs/>
        </w:rPr>
      </w:pPr>
      <w:r w:rsidRPr="004973DB">
        <w:rPr>
          <w:bCs/>
        </w:rPr>
        <w:tab/>
      </w:r>
      <w:r w:rsidR="00EA1615" w:rsidRPr="004973DB">
        <w:rPr>
          <w:bCs/>
        </w:rPr>
        <w:t xml:space="preserve">Under this item the Committee will be updated </w:t>
      </w:r>
      <w:r w:rsidR="00813A2B" w:rsidRPr="004973DB">
        <w:rPr>
          <w:bCs/>
        </w:rPr>
        <w:t>on</w:t>
      </w:r>
      <w:r w:rsidR="00EA1615" w:rsidRPr="004973DB">
        <w:rPr>
          <w:bCs/>
        </w:rPr>
        <w:t xml:space="preserve"> the reports received from States parties under article 35 of the Convention. As of the publication of the present </w:t>
      </w:r>
      <w:r w:rsidR="000222BA" w:rsidRPr="004973DB">
        <w:rPr>
          <w:bCs/>
        </w:rPr>
        <w:t>document</w:t>
      </w:r>
      <w:r w:rsidR="00EA1615" w:rsidRPr="004973DB">
        <w:rPr>
          <w:bCs/>
        </w:rPr>
        <w:t xml:space="preserve">, </w:t>
      </w:r>
      <w:r w:rsidR="00083B7F" w:rsidRPr="004973DB">
        <w:rPr>
          <w:bCs/>
        </w:rPr>
        <w:t xml:space="preserve">the following initial reports </w:t>
      </w:r>
      <w:r w:rsidR="000222BA" w:rsidRPr="004973DB">
        <w:rPr>
          <w:bCs/>
        </w:rPr>
        <w:t xml:space="preserve">have been received and </w:t>
      </w:r>
      <w:r w:rsidR="00083B7F" w:rsidRPr="004973DB">
        <w:rPr>
          <w:bCs/>
        </w:rPr>
        <w:t>are pending consideration by the Committee:</w:t>
      </w:r>
    </w:p>
    <w:tbl>
      <w:tblPr>
        <w:tblW w:w="7371" w:type="dxa"/>
        <w:tblInd w:w="1134" w:type="dxa"/>
        <w:tblLayout w:type="fixed"/>
        <w:tblCellMar>
          <w:left w:w="0" w:type="dxa"/>
          <w:right w:w="0" w:type="dxa"/>
        </w:tblCellMar>
        <w:tblLook w:val="01E0" w:firstRow="1" w:lastRow="1" w:firstColumn="1" w:lastColumn="1" w:noHBand="0" w:noVBand="0"/>
      </w:tblPr>
      <w:tblGrid>
        <w:gridCol w:w="1767"/>
        <w:gridCol w:w="1839"/>
        <w:gridCol w:w="1843"/>
        <w:gridCol w:w="1922"/>
        <w:tblGridChange w:id="0">
          <w:tblGrid>
            <w:gridCol w:w="1767"/>
            <w:gridCol w:w="1839"/>
            <w:gridCol w:w="1843"/>
            <w:gridCol w:w="1922"/>
          </w:tblGrid>
        </w:tblGridChange>
      </w:tblGrid>
      <w:tr w:rsidR="00E84988" w:rsidRPr="004973DB">
        <w:trPr>
          <w:tblHeader/>
        </w:trPr>
        <w:tc>
          <w:tcPr>
            <w:tcW w:w="1767" w:type="dxa"/>
          </w:tcPr>
          <w:p w:rsidR="00E84988" w:rsidRPr="004973DB" w:rsidRDefault="00E84988" w:rsidP="00217590">
            <w:pPr>
              <w:pStyle w:val="SingleTxtG"/>
              <w:ind w:left="0" w:right="0"/>
              <w:rPr>
                <w:bCs/>
                <w:i/>
              </w:rPr>
            </w:pPr>
            <w:r w:rsidRPr="004973DB">
              <w:rPr>
                <w:bCs/>
                <w:i/>
              </w:rPr>
              <w:t>State party</w:t>
            </w:r>
          </w:p>
        </w:tc>
        <w:tc>
          <w:tcPr>
            <w:tcW w:w="1839" w:type="dxa"/>
          </w:tcPr>
          <w:p w:rsidR="00E84988" w:rsidRPr="004973DB" w:rsidRDefault="00E84988" w:rsidP="00217590">
            <w:pPr>
              <w:pStyle w:val="SingleTxtG"/>
              <w:ind w:left="0" w:right="0"/>
              <w:rPr>
                <w:bCs/>
                <w:i/>
              </w:rPr>
            </w:pPr>
            <w:r w:rsidRPr="004973DB">
              <w:rPr>
                <w:bCs/>
                <w:i/>
              </w:rPr>
              <w:t>Due</w:t>
            </w:r>
          </w:p>
        </w:tc>
        <w:tc>
          <w:tcPr>
            <w:tcW w:w="1843" w:type="dxa"/>
          </w:tcPr>
          <w:p w:rsidR="00E84988" w:rsidRPr="004973DB" w:rsidRDefault="00E84988" w:rsidP="00217590">
            <w:pPr>
              <w:pStyle w:val="SingleTxtG"/>
              <w:ind w:left="0" w:right="0"/>
              <w:jc w:val="left"/>
              <w:rPr>
                <w:bCs/>
                <w:i/>
              </w:rPr>
            </w:pPr>
            <w:r w:rsidRPr="004973DB">
              <w:rPr>
                <w:bCs/>
                <w:i/>
              </w:rPr>
              <w:t>Date received</w:t>
            </w:r>
          </w:p>
        </w:tc>
        <w:tc>
          <w:tcPr>
            <w:tcW w:w="1922" w:type="dxa"/>
          </w:tcPr>
          <w:p w:rsidR="00E84988" w:rsidRPr="004973DB" w:rsidRDefault="00E84988" w:rsidP="00217590">
            <w:pPr>
              <w:pStyle w:val="SingleTxtG"/>
              <w:ind w:left="0" w:right="0"/>
              <w:rPr>
                <w:bCs/>
                <w:i/>
              </w:rPr>
            </w:pPr>
            <w:r w:rsidRPr="004973DB">
              <w:rPr>
                <w:bCs/>
                <w:i/>
              </w:rPr>
              <w:t>Symbol</w:t>
            </w:r>
          </w:p>
        </w:tc>
      </w:tr>
      <w:tr w:rsidR="00C74080" w:rsidRPr="004973DB">
        <w:trPr>
          <w:tblHeader/>
        </w:trPr>
        <w:tc>
          <w:tcPr>
            <w:tcW w:w="1767" w:type="dxa"/>
          </w:tcPr>
          <w:p w:rsidR="00C74080" w:rsidRPr="004973DB" w:rsidRDefault="00C74080" w:rsidP="0095052A">
            <w:pPr>
              <w:pStyle w:val="SingleTxtG"/>
              <w:spacing w:after="0" w:line="360" w:lineRule="auto"/>
              <w:ind w:left="0" w:right="0"/>
              <w:rPr>
                <w:bCs/>
                <w:iCs/>
              </w:rPr>
            </w:pPr>
            <w:smartTag w:uri="urn:schemas-microsoft-com:office:smarttags" w:element="country-region">
              <w:smartTag w:uri="urn:schemas-microsoft-com:office:smarttags" w:element="place">
                <w:r w:rsidRPr="004973DB">
                  <w:rPr>
                    <w:bCs/>
                  </w:rPr>
                  <w:t>Argentina</w:t>
                </w:r>
              </w:smartTag>
            </w:smartTag>
          </w:p>
        </w:tc>
        <w:tc>
          <w:tcPr>
            <w:tcW w:w="1839" w:type="dxa"/>
          </w:tcPr>
          <w:p w:rsidR="00C74080" w:rsidRPr="004973DB" w:rsidRDefault="00C74080" w:rsidP="0095052A">
            <w:pPr>
              <w:pStyle w:val="SingleTxtG"/>
              <w:spacing w:after="0" w:line="360" w:lineRule="auto"/>
              <w:ind w:left="0" w:right="0"/>
              <w:rPr>
                <w:bCs/>
                <w:iCs/>
              </w:rPr>
            </w:pPr>
            <w:r w:rsidRPr="004973DB">
              <w:rPr>
                <w:bCs/>
              </w:rPr>
              <w:t>2010</w:t>
            </w:r>
          </w:p>
        </w:tc>
        <w:tc>
          <w:tcPr>
            <w:tcW w:w="1843" w:type="dxa"/>
          </w:tcPr>
          <w:p w:rsidR="00C74080" w:rsidRPr="004973DB" w:rsidRDefault="00C74080" w:rsidP="0095052A">
            <w:pPr>
              <w:pStyle w:val="SingleTxtG"/>
              <w:spacing w:after="0" w:line="360" w:lineRule="auto"/>
              <w:ind w:left="0" w:right="0"/>
              <w:jc w:val="left"/>
              <w:rPr>
                <w:bCs/>
                <w:iCs/>
              </w:rPr>
            </w:pPr>
            <w:r w:rsidRPr="004973DB">
              <w:rPr>
                <w:bCs/>
              </w:rPr>
              <w:t>6 October 2010</w:t>
            </w:r>
          </w:p>
        </w:tc>
        <w:tc>
          <w:tcPr>
            <w:tcW w:w="1922" w:type="dxa"/>
          </w:tcPr>
          <w:p w:rsidR="00C74080" w:rsidRPr="004973DB" w:rsidRDefault="00C74080" w:rsidP="0095052A">
            <w:pPr>
              <w:pStyle w:val="SingleTxtG"/>
              <w:spacing w:after="0" w:line="360" w:lineRule="auto"/>
              <w:ind w:left="0" w:right="0"/>
            </w:pPr>
            <w:r w:rsidRPr="004973DB">
              <w:rPr>
                <w:bCs/>
              </w:rPr>
              <w:t>CRPD/C/ARG/1</w:t>
            </w:r>
          </w:p>
        </w:tc>
      </w:tr>
      <w:tr w:rsidR="00C74080" w:rsidRPr="004973DB">
        <w:trPr>
          <w:tblHeader/>
        </w:trPr>
        <w:tc>
          <w:tcPr>
            <w:tcW w:w="1767" w:type="dxa"/>
          </w:tcPr>
          <w:p w:rsidR="00C74080" w:rsidRPr="004973DB" w:rsidRDefault="00C74080" w:rsidP="0095052A">
            <w:pPr>
              <w:pStyle w:val="SingleTxtG"/>
              <w:spacing w:after="0" w:line="360" w:lineRule="auto"/>
              <w:ind w:left="0" w:right="0"/>
              <w:rPr>
                <w:bCs/>
                <w:iCs/>
              </w:rPr>
            </w:pPr>
            <w:smartTag w:uri="urn:schemas-microsoft-com:office:smarttags" w:element="country-region">
              <w:smartTag w:uri="urn:schemas-microsoft-com:office:smarttags" w:element="place">
                <w:r w:rsidRPr="004973DB">
                  <w:rPr>
                    <w:bCs/>
                  </w:rPr>
                  <w:t>Australia</w:t>
                </w:r>
              </w:smartTag>
            </w:smartTag>
          </w:p>
        </w:tc>
        <w:tc>
          <w:tcPr>
            <w:tcW w:w="1839" w:type="dxa"/>
          </w:tcPr>
          <w:p w:rsidR="00C74080" w:rsidRPr="004973DB" w:rsidRDefault="00C74080" w:rsidP="0095052A">
            <w:pPr>
              <w:pStyle w:val="SingleTxtG"/>
              <w:spacing w:after="0" w:line="360" w:lineRule="auto"/>
              <w:ind w:left="0" w:right="0"/>
              <w:rPr>
                <w:bCs/>
                <w:iCs/>
              </w:rPr>
            </w:pPr>
            <w:r w:rsidRPr="004973DB">
              <w:rPr>
                <w:bCs/>
              </w:rPr>
              <w:t>2010</w:t>
            </w:r>
          </w:p>
        </w:tc>
        <w:tc>
          <w:tcPr>
            <w:tcW w:w="1843" w:type="dxa"/>
          </w:tcPr>
          <w:p w:rsidR="00C74080" w:rsidRPr="004973DB" w:rsidRDefault="00C74080" w:rsidP="0095052A">
            <w:pPr>
              <w:pStyle w:val="SingleTxtG"/>
              <w:spacing w:after="0" w:line="360" w:lineRule="auto"/>
              <w:ind w:left="0" w:right="0"/>
              <w:jc w:val="left"/>
              <w:rPr>
                <w:bCs/>
                <w:iCs/>
              </w:rPr>
            </w:pPr>
            <w:r w:rsidRPr="004973DB">
              <w:rPr>
                <w:bCs/>
              </w:rPr>
              <w:t>3 December 2010</w:t>
            </w:r>
          </w:p>
        </w:tc>
        <w:tc>
          <w:tcPr>
            <w:tcW w:w="1922" w:type="dxa"/>
          </w:tcPr>
          <w:p w:rsidR="00C74080" w:rsidRPr="004973DB" w:rsidRDefault="00C74080" w:rsidP="0095052A">
            <w:pPr>
              <w:pStyle w:val="SingleTxtG"/>
              <w:spacing w:after="0" w:line="360" w:lineRule="auto"/>
              <w:ind w:left="0" w:right="0"/>
            </w:pPr>
            <w:r w:rsidRPr="004973DB">
              <w:rPr>
                <w:bCs/>
              </w:rPr>
              <w:t>CRPD/C/AUS/1</w:t>
            </w:r>
          </w:p>
        </w:tc>
      </w:tr>
      <w:tr w:rsidR="00C74080" w:rsidRPr="004973DB">
        <w:trPr>
          <w:tblHeader/>
        </w:trPr>
        <w:tc>
          <w:tcPr>
            <w:tcW w:w="1767" w:type="dxa"/>
          </w:tcPr>
          <w:p w:rsidR="00C74080" w:rsidRPr="004973DB" w:rsidRDefault="00C74080" w:rsidP="0095052A">
            <w:pPr>
              <w:pStyle w:val="SingleTxtG"/>
              <w:spacing w:after="0" w:line="360" w:lineRule="auto"/>
              <w:ind w:left="0" w:right="0"/>
              <w:rPr>
                <w:bCs/>
                <w:iCs/>
              </w:rPr>
            </w:pPr>
            <w:smartTag w:uri="urn:schemas-microsoft-com:office:smarttags" w:element="country-region">
              <w:smartTag w:uri="urn:schemas-microsoft-com:office:smarttags" w:element="place">
                <w:r w:rsidRPr="004973DB">
                  <w:rPr>
                    <w:bCs/>
                  </w:rPr>
                  <w:t>Austria</w:t>
                </w:r>
              </w:smartTag>
            </w:smartTag>
          </w:p>
        </w:tc>
        <w:tc>
          <w:tcPr>
            <w:tcW w:w="1839" w:type="dxa"/>
          </w:tcPr>
          <w:p w:rsidR="00C74080" w:rsidRPr="004973DB" w:rsidRDefault="00C74080" w:rsidP="0095052A">
            <w:pPr>
              <w:pStyle w:val="SingleTxtG"/>
              <w:spacing w:after="0" w:line="360" w:lineRule="auto"/>
              <w:ind w:left="0" w:right="0"/>
              <w:rPr>
                <w:bCs/>
                <w:iCs/>
              </w:rPr>
            </w:pPr>
            <w:r w:rsidRPr="004973DB">
              <w:rPr>
                <w:bCs/>
              </w:rPr>
              <w:t>2010</w:t>
            </w:r>
          </w:p>
        </w:tc>
        <w:tc>
          <w:tcPr>
            <w:tcW w:w="1843" w:type="dxa"/>
          </w:tcPr>
          <w:p w:rsidR="00C74080" w:rsidRPr="004973DB" w:rsidRDefault="00C74080" w:rsidP="0095052A">
            <w:pPr>
              <w:pStyle w:val="SingleTxtG"/>
              <w:spacing w:after="0" w:line="360" w:lineRule="auto"/>
              <w:ind w:left="0" w:right="0"/>
              <w:jc w:val="left"/>
              <w:rPr>
                <w:bCs/>
                <w:iCs/>
              </w:rPr>
            </w:pPr>
            <w:r w:rsidRPr="004973DB">
              <w:rPr>
                <w:bCs/>
              </w:rPr>
              <w:t>2 November 2010</w:t>
            </w:r>
          </w:p>
        </w:tc>
        <w:tc>
          <w:tcPr>
            <w:tcW w:w="1922" w:type="dxa"/>
          </w:tcPr>
          <w:p w:rsidR="00C74080" w:rsidRPr="004973DB" w:rsidRDefault="00C74080" w:rsidP="0095052A">
            <w:pPr>
              <w:pStyle w:val="SingleTxtG"/>
              <w:spacing w:after="0" w:line="360" w:lineRule="auto"/>
              <w:ind w:left="0" w:right="0"/>
            </w:pPr>
            <w:r w:rsidRPr="004973DB">
              <w:rPr>
                <w:bCs/>
              </w:rPr>
              <w:t>CRPD/C/AUT/1</w:t>
            </w:r>
          </w:p>
        </w:tc>
      </w:tr>
      <w:tr w:rsidR="00C74080" w:rsidRPr="004973DB" w:rsidTr="00326E61">
        <w:trPr>
          <w:trHeight w:val="405"/>
          <w:tblHeader/>
        </w:trPr>
        <w:tc>
          <w:tcPr>
            <w:tcW w:w="1767" w:type="dxa"/>
          </w:tcPr>
          <w:p w:rsidR="00C74080" w:rsidRPr="004973DB" w:rsidRDefault="00C74080" w:rsidP="0095052A">
            <w:pPr>
              <w:pStyle w:val="SingleTxtG"/>
              <w:spacing w:after="0" w:line="360" w:lineRule="auto"/>
              <w:ind w:left="0" w:right="0"/>
              <w:rPr>
                <w:bCs/>
              </w:rPr>
            </w:pPr>
            <w:smartTag w:uri="urn:schemas-microsoft-com:office:smarttags" w:element="place">
              <w:smartTag w:uri="urn:schemas-microsoft-com:office:smarttags" w:element="country-region">
                <w:r w:rsidRPr="004973DB">
                  <w:rPr>
                    <w:bCs/>
                  </w:rPr>
                  <w:t>Azerbaijan</w:t>
                </w:r>
              </w:smartTag>
            </w:smartTag>
          </w:p>
        </w:tc>
        <w:tc>
          <w:tcPr>
            <w:tcW w:w="1839" w:type="dxa"/>
          </w:tcPr>
          <w:p w:rsidR="00C74080" w:rsidRPr="004973DB" w:rsidRDefault="00C74080" w:rsidP="0095052A">
            <w:pPr>
              <w:pStyle w:val="SingleTxtG"/>
              <w:spacing w:after="0" w:line="360" w:lineRule="auto"/>
              <w:ind w:left="0" w:right="0"/>
              <w:rPr>
                <w:bCs/>
              </w:rPr>
            </w:pPr>
            <w:r w:rsidRPr="004973DB">
              <w:rPr>
                <w:bCs/>
              </w:rPr>
              <w:t>2011</w:t>
            </w:r>
          </w:p>
        </w:tc>
        <w:tc>
          <w:tcPr>
            <w:tcW w:w="1843" w:type="dxa"/>
          </w:tcPr>
          <w:p w:rsidR="00C74080" w:rsidRPr="004973DB" w:rsidRDefault="00C74080" w:rsidP="0095052A">
            <w:pPr>
              <w:pStyle w:val="SingleTxtG"/>
              <w:spacing w:after="0" w:line="360" w:lineRule="auto"/>
              <w:ind w:left="0" w:right="0"/>
              <w:jc w:val="left"/>
              <w:rPr>
                <w:bCs/>
              </w:rPr>
            </w:pPr>
            <w:r w:rsidRPr="004973DB">
              <w:rPr>
                <w:bCs/>
              </w:rPr>
              <w:t>16 February 2011</w:t>
            </w:r>
          </w:p>
        </w:tc>
        <w:tc>
          <w:tcPr>
            <w:tcW w:w="1922" w:type="dxa"/>
          </w:tcPr>
          <w:p w:rsidR="00C74080" w:rsidRPr="004973DB" w:rsidRDefault="00C74080" w:rsidP="0095052A">
            <w:pPr>
              <w:pStyle w:val="SingleTxtG"/>
              <w:spacing w:after="0" w:line="360" w:lineRule="auto"/>
              <w:ind w:left="0" w:right="0"/>
              <w:rPr>
                <w:bCs/>
              </w:rPr>
            </w:pPr>
            <w:r w:rsidRPr="004973DB">
              <w:rPr>
                <w:bCs/>
              </w:rPr>
              <w:t>CRPD/C/AZE/1</w:t>
            </w:r>
          </w:p>
        </w:tc>
      </w:tr>
      <w:tr w:rsidR="00326E61" w:rsidRPr="004973DB" w:rsidTr="00326E61">
        <w:trPr>
          <w:trHeight w:val="423"/>
          <w:tblHeader/>
        </w:trPr>
        <w:tc>
          <w:tcPr>
            <w:tcW w:w="1767" w:type="dxa"/>
          </w:tcPr>
          <w:p w:rsidR="00326E61" w:rsidRPr="00107985" w:rsidRDefault="00326E61" w:rsidP="00107985">
            <w:pPr>
              <w:pStyle w:val="SingleTxtG"/>
              <w:spacing w:after="0" w:line="240" w:lineRule="auto"/>
              <w:ind w:left="0" w:right="0"/>
              <w:rPr>
                <w:bCs/>
              </w:rPr>
            </w:pPr>
            <w:smartTag w:uri="urn:schemas-microsoft-com:office:smarttags" w:element="country-region">
              <w:smartTag w:uri="urn:schemas-microsoft-com:office:smarttags" w:element="place">
                <w:r w:rsidRPr="00107985">
                  <w:rPr>
                    <w:bCs/>
                  </w:rPr>
                  <w:t>Belgium</w:t>
                </w:r>
              </w:smartTag>
            </w:smartTag>
          </w:p>
          <w:p w:rsidR="00326E61" w:rsidRPr="004973DB" w:rsidRDefault="00326E61" w:rsidP="00107985">
            <w:pPr>
              <w:pStyle w:val="SingleTxtG"/>
              <w:spacing w:after="0" w:line="240" w:lineRule="auto"/>
              <w:ind w:left="0" w:right="0"/>
              <w:rPr>
                <w:bCs/>
              </w:rPr>
            </w:pPr>
          </w:p>
        </w:tc>
        <w:tc>
          <w:tcPr>
            <w:tcW w:w="1839" w:type="dxa"/>
          </w:tcPr>
          <w:p w:rsidR="00326E61" w:rsidRPr="00107985" w:rsidRDefault="00326E61" w:rsidP="00107985">
            <w:pPr>
              <w:pStyle w:val="SingleTxtG"/>
              <w:spacing w:after="0" w:line="240" w:lineRule="auto"/>
              <w:ind w:left="0" w:right="0"/>
              <w:rPr>
                <w:bCs/>
              </w:rPr>
            </w:pPr>
            <w:r w:rsidRPr="00107985">
              <w:rPr>
                <w:bCs/>
              </w:rPr>
              <w:t>2011</w:t>
            </w:r>
          </w:p>
          <w:p w:rsidR="00326E61" w:rsidRPr="004973DB" w:rsidRDefault="00326E61" w:rsidP="00107985">
            <w:pPr>
              <w:pStyle w:val="SingleTxtG"/>
              <w:spacing w:after="0" w:line="240" w:lineRule="auto"/>
              <w:ind w:left="0" w:right="0"/>
              <w:rPr>
                <w:bCs/>
              </w:rPr>
            </w:pPr>
          </w:p>
        </w:tc>
        <w:tc>
          <w:tcPr>
            <w:tcW w:w="1843" w:type="dxa"/>
          </w:tcPr>
          <w:p w:rsidR="00326E61" w:rsidRPr="004973DB" w:rsidRDefault="00326E61" w:rsidP="00107985">
            <w:pPr>
              <w:pStyle w:val="SingleTxtG"/>
              <w:spacing w:line="240" w:lineRule="auto"/>
              <w:ind w:left="0" w:right="0"/>
              <w:jc w:val="left"/>
              <w:rPr>
                <w:bCs/>
              </w:rPr>
            </w:pPr>
            <w:r w:rsidRPr="00107985">
              <w:rPr>
                <w:bCs/>
              </w:rPr>
              <w:t>28 July 2011</w:t>
            </w:r>
          </w:p>
        </w:tc>
        <w:tc>
          <w:tcPr>
            <w:tcW w:w="1922" w:type="dxa"/>
          </w:tcPr>
          <w:p w:rsidR="00326E61" w:rsidRPr="00107985" w:rsidRDefault="00326E61" w:rsidP="00107985">
            <w:pPr>
              <w:pStyle w:val="SingleTxtG"/>
              <w:spacing w:after="0" w:line="240" w:lineRule="auto"/>
              <w:ind w:left="0" w:right="0"/>
              <w:rPr>
                <w:bCs/>
              </w:rPr>
            </w:pPr>
            <w:r w:rsidRPr="00107985">
              <w:rPr>
                <w:bCs/>
              </w:rPr>
              <w:t>CRPD/C/BEL/1</w:t>
            </w:r>
          </w:p>
          <w:p w:rsidR="00326E61" w:rsidRPr="004973DB" w:rsidRDefault="00326E61" w:rsidP="00107985">
            <w:pPr>
              <w:pStyle w:val="SingleTxtG"/>
              <w:spacing w:after="0" w:line="240" w:lineRule="auto"/>
              <w:ind w:left="0" w:right="0"/>
              <w:rPr>
                <w:bCs/>
              </w:rPr>
            </w:pPr>
          </w:p>
        </w:tc>
      </w:tr>
      <w:tr w:rsidR="00C74080" w:rsidRPr="004973DB">
        <w:trPr>
          <w:tblHeader/>
        </w:trPr>
        <w:tc>
          <w:tcPr>
            <w:tcW w:w="1767" w:type="dxa"/>
          </w:tcPr>
          <w:p w:rsidR="00C74080" w:rsidRPr="004973DB" w:rsidRDefault="00C74080" w:rsidP="0095052A">
            <w:pPr>
              <w:pStyle w:val="SingleTxtG"/>
              <w:spacing w:after="0" w:line="360" w:lineRule="auto"/>
              <w:ind w:left="0" w:right="0"/>
              <w:rPr>
                <w:bCs/>
                <w:iCs/>
              </w:rPr>
            </w:pPr>
            <w:smartTag w:uri="urn:schemas-microsoft-com:office:smarttags" w:element="place">
              <w:smartTag w:uri="urn:schemas-microsoft-com:office:smarttags" w:element="country-region">
                <w:r w:rsidRPr="004973DB">
                  <w:rPr>
                    <w:bCs/>
                    <w:iCs/>
                  </w:rPr>
                  <w:t>China</w:t>
                </w:r>
              </w:smartTag>
            </w:smartTag>
          </w:p>
          <w:p w:rsidR="00384AA4" w:rsidRPr="004973DB" w:rsidRDefault="00384AA4" w:rsidP="0095052A">
            <w:pPr>
              <w:pStyle w:val="SingleTxtG"/>
              <w:spacing w:after="0" w:line="360" w:lineRule="auto"/>
              <w:ind w:left="0" w:right="0"/>
              <w:rPr>
                <w:bCs/>
                <w:iCs/>
              </w:rPr>
            </w:pPr>
            <w:r w:rsidRPr="004973DB">
              <w:rPr>
                <w:bCs/>
                <w:iCs/>
              </w:rPr>
              <w:t xml:space="preserve">     </w:t>
            </w:r>
            <w:r w:rsidR="00107985">
              <w:rPr>
                <w:bCs/>
                <w:iCs/>
              </w:rPr>
              <w:t xml:space="preserve">– </w:t>
            </w:r>
            <w:smartTag w:uri="urn:schemas-microsoft-com:office:smarttags" w:element="place">
              <w:r w:rsidRPr="004973DB">
                <w:rPr>
                  <w:bCs/>
                  <w:iCs/>
                </w:rPr>
                <w:t>Hong Kong</w:t>
              </w:r>
            </w:smartTag>
          </w:p>
          <w:p w:rsidR="00C74080" w:rsidRPr="004973DB" w:rsidRDefault="00384AA4" w:rsidP="0095052A">
            <w:pPr>
              <w:pStyle w:val="SingleTxtG"/>
              <w:spacing w:after="0" w:line="360" w:lineRule="auto"/>
              <w:ind w:left="0" w:right="0"/>
              <w:rPr>
                <w:bCs/>
              </w:rPr>
            </w:pPr>
            <w:r w:rsidRPr="004973DB">
              <w:rPr>
                <w:bCs/>
                <w:iCs/>
              </w:rPr>
              <w:t xml:space="preserve">     </w:t>
            </w:r>
            <w:r w:rsidR="00107985">
              <w:rPr>
                <w:bCs/>
                <w:iCs/>
              </w:rPr>
              <w:t xml:space="preserve">– </w:t>
            </w:r>
            <w:smartTag w:uri="urn:schemas-microsoft-com:office:smarttags" w:element="State">
              <w:smartTag w:uri="urn:schemas-microsoft-com:office:smarttags" w:element="place">
                <w:r w:rsidRPr="004973DB">
                  <w:rPr>
                    <w:bCs/>
                    <w:iCs/>
                  </w:rPr>
                  <w:t>Macao</w:t>
                </w:r>
              </w:smartTag>
            </w:smartTag>
          </w:p>
        </w:tc>
        <w:tc>
          <w:tcPr>
            <w:tcW w:w="1839" w:type="dxa"/>
          </w:tcPr>
          <w:p w:rsidR="00C74080" w:rsidRPr="004973DB" w:rsidRDefault="00C74080" w:rsidP="0095052A">
            <w:pPr>
              <w:pStyle w:val="SingleTxtG"/>
              <w:spacing w:after="0" w:line="360" w:lineRule="auto"/>
              <w:ind w:left="0" w:right="0"/>
              <w:rPr>
                <w:bCs/>
              </w:rPr>
            </w:pPr>
            <w:r w:rsidRPr="004973DB">
              <w:rPr>
                <w:bCs/>
                <w:iCs/>
              </w:rPr>
              <w:t>2010</w:t>
            </w:r>
          </w:p>
        </w:tc>
        <w:tc>
          <w:tcPr>
            <w:tcW w:w="1843" w:type="dxa"/>
          </w:tcPr>
          <w:p w:rsidR="007346B0" w:rsidRDefault="007346B0" w:rsidP="0095052A">
            <w:pPr>
              <w:pStyle w:val="SingleTxtG"/>
              <w:spacing w:after="0" w:line="360" w:lineRule="auto"/>
              <w:ind w:left="0" w:right="0"/>
              <w:jc w:val="left"/>
            </w:pPr>
          </w:p>
          <w:p w:rsidR="00C74080" w:rsidRPr="004973DB" w:rsidRDefault="00C74080" w:rsidP="0095052A">
            <w:pPr>
              <w:pStyle w:val="SingleTxtG"/>
              <w:spacing w:after="0" w:line="360" w:lineRule="auto"/>
              <w:ind w:left="0" w:right="0"/>
              <w:jc w:val="left"/>
              <w:rPr>
                <w:bCs/>
                <w:iCs/>
              </w:rPr>
            </w:pPr>
            <w:r w:rsidRPr="004973DB">
              <w:rPr>
                <w:bCs/>
                <w:iCs/>
              </w:rPr>
              <w:t>30 August 2010</w:t>
            </w:r>
          </w:p>
          <w:p w:rsidR="00384AA4" w:rsidRPr="004973DB" w:rsidRDefault="00384AA4" w:rsidP="0095052A">
            <w:pPr>
              <w:pStyle w:val="SingleTxtG"/>
              <w:spacing w:after="0" w:line="360" w:lineRule="auto"/>
              <w:ind w:left="0" w:right="0"/>
              <w:jc w:val="left"/>
              <w:rPr>
                <w:bCs/>
                <w:iCs/>
              </w:rPr>
            </w:pPr>
            <w:r w:rsidRPr="004973DB">
              <w:rPr>
                <w:bCs/>
                <w:iCs/>
              </w:rPr>
              <w:t>30 August 2010</w:t>
            </w:r>
          </w:p>
          <w:p w:rsidR="00384AA4" w:rsidRPr="004973DB" w:rsidRDefault="00384AA4" w:rsidP="0095052A">
            <w:pPr>
              <w:pStyle w:val="SingleTxtG"/>
              <w:spacing w:after="0" w:line="360" w:lineRule="auto"/>
              <w:ind w:left="0" w:right="0"/>
              <w:jc w:val="left"/>
              <w:rPr>
                <w:bCs/>
              </w:rPr>
            </w:pPr>
            <w:r w:rsidRPr="004973DB">
              <w:rPr>
                <w:bCs/>
                <w:iCs/>
              </w:rPr>
              <w:t>30 August 2010</w:t>
            </w:r>
          </w:p>
        </w:tc>
        <w:tc>
          <w:tcPr>
            <w:tcW w:w="1922" w:type="dxa"/>
          </w:tcPr>
          <w:p w:rsidR="00C74080" w:rsidRPr="004973DB" w:rsidRDefault="00C74080" w:rsidP="0095052A">
            <w:pPr>
              <w:pStyle w:val="SingleTxtG"/>
              <w:spacing w:after="0" w:line="360" w:lineRule="auto"/>
              <w:ind w:left="0" w:right="0"/>
            </w:pPr>
            <w:r w:rsidRPr="004973DB">
              <w:t>CRPD/C/CHN/1</w:t>
            </w:r>
          </w:p>
          <w:p w:rsidR="00384AA4" w:rsidRPr="004973DB" w:rsidRDefault="00384AA4" w:rsidP="0095052A">
            <w:pPr>
              <w:pStyle w:val="SingleTxtG"/>
              <w:spacing w:after="0" w:line="360" w:lineRule="auto"/>
              <w:ind w:left="0" w:right="0"/>
            </w:pPr>
            <w:r w:rsidRPr="004973DB">
              <w:t>CRPD/C/CHN-HKG/1</w:t>
            </w:r>
          </w:p>
          <w:p w:rsidR="00384AA4" w:rsidRPr="004973DB" w:rsidRDefault="00384AA4" w:rsidP="0095052A">
            <w:pPr>
              <w:pStyle w:val="SingleTxtG"/>
              <w:spacing w:after="0" w:line="360" w:lineRule="auto"/>
              <w:ind w:left="0" w:right="0"/>
              <w:rPr>
                <w:bCs/>
              </w:rPr>
            </w:pPr>
            <w:r w:rsidRPr="004973DB">
              <w:t>CRPD/C/CHN-MAC/1</w:t>
            </w:r>
          </w:p>
        </w:tc>
      </w:tr>
      <w:tr w:rsidR="00326E61" w:rsidRPr="004973DB">
        <w:trPr>
          <w:tblHeader/>
        </w:trPr>
        <w:tc>
          <w:tcPr>
            <w:tcW w:w="1767" w:type="dxa"/>
          </w:tcPr>
          <w:p w:rsidR="00326E61" w:rsidRDefault="00326E61" w:rsidP="00107985">
            <w:pPr>
              <w:pStyle w:val="SingleTxtG"/>
              <w:spacing w:after="0" w:line="240" w:lineRule="auto"/>
              <w:ind w:left="0" w:right="0"/>
              <w:rPr>
                <w:bCs/>
              </w:rPr>
            </w:pPr>
            <w:smartTag w:uri="urn:schemas-microsoft-com:office:smarttags" w:element="place">
              <w:r>
                <w:rPr>
                  <w:bCs/>
                </w:rPr>
                <w:t>Cook Islands</w:t>
              </w:r>
            </w:smartTag>
          </w:p>
          <w:p w:rsidR="00326E61" w:rsidRPr="00107985" w:rsidDel="00326E61" w:rsidRDefault="00326E61" w:rsidP="00107985">
            <w:pPr>
              <w:pStyle w:val="SingleTxtG"/>
              <w:spacing w:after="0" w:line="240" w:lineRule="auto"/>
              <w:ind w:left="0" w:right="0"/>
              <w:rPr>
                <w:bCs/>
              </w:rPr>
            </w:pPr>
          </w:p>
        </w:tc>
        <w:tc>
          <w:tcPr>
            <w:tcW w:w="1839" w:type="dxa"/>
          </w:tcPr>
          <w:p w:rsidR="00326E61" w:rsidRDefault="00326E61" w:rsidP="00107985">
            <w:pPr>
              <w:pStyle w:val="SingleTxtG"/>
              <w:spacing w:after="0" w:line="240" w:lineRule="auto"/>
              <w:ind w:left="0" w:right="0"/>
              <w:rPr>
                <w:bCs/>
              </w:rPr>
            </w:pPr>
            <w:r>
              <w:rPr>
                <w:bCs/>
              </w:rPr>
              <w:t>2011</w:t>
            </w:r>
          </w:p>
          <w:p w:rsidR="00326E61" w:rsidRPr="00107985" w:rsidDel="00326E61" w:rsidRDefault="00326E61" w:rsidP="00107985">
            <w:pPr>
              <w:pStyle w:val="SingleTxtG"/>
              <w:spacing w:after="0" w:line="240" w:lineRule="auto"/>
              <w:ind w:left="0" w:right="0"/>
              <w:rPr>
                <w:bCs/>
              </w:rPr>
            </w:pPr>
          </w:p>
        </w:tc>
        <w:tc>
          <w:tcPr>
            <w:tcW w:w="1843" w:type="dxa"/>
          </w:tcPr>
          <w:p w:rsidR="00326E61" w:rsidRDefault="00326E61" w:rsidP="00107985">
            <w:pPr>
              <w:pStyle w:val="SingleTxtG"/>
              <w:spacing w:after="0" w:line="240" w:lineRule="auto"/>
              <w:ind w:left="0" w:right="0"/>
              <w:jc w:val="left"/>
              <w:rPr>
                <w:bCs/>
              </w:rPr>
            </w:pPr>
            <w:r w:rsidRPr="00107985">
              <w:rPr>
                <w:bCs/>
              </w:rPr>
              <w:t>9 December 2011</w:t>
            </w:r>
          </w:p>
          <w:p w:rsidR="00326E61" w:rsidRPr="00107985" w:rsidDel="00326E61" w:rsidRDefault="00326E61" w:rsidP="00107985">
            <w:pPr>
              <w:pStyle w:val="SingleTxtG"/>
              <w:spacing w:after="0" w:line="240" w:lineRule="auto"/>
              <w:ind w:left="0" w:right="0"/>
              <w:jc w:val="left"/>
              <w:rPr>
                <w:bCs/>
              </w:rPr>
            </w:pPr>
          </w:p>
        </w:tc>
        <w:tc>
          <w:tcPr>
            <w:tcW w:w="1922" w:type="dxa"/>
          </w:tcPr>
          <w:p w:rsidR="00326E61" w:rsidRPr="00107985" w:rsidRDefault="00326E61" w:rsidP="00107985">
            <w:pPr>
              <w:pStyle w:val="SingleTxtG"/>
              <w:spacing w:after="0" w:line="240" w:lineRule="auto"/>
              <w:ind w:left="0" w:right="0"/>
              <w:rPr>
                <w:bCs/>
              </w:rPr>
            </w:pPr>
            <w:r w:rsidRPr="00107985">
              <w:rPr>
                <w:bCs/>
              </w:rPr>
              <w:t>CRPD/C/COK/1</w:t>
            </w:r>
          </w:p>
          <w:p w:rsidR="00326E61" w:rsidRPr="00107985" w:rsidDel="00326E61" w:rsidRDefault="00326E61" w:rsidP="00107985">
            <w:pPr>
              <w:pStyle w:val="SingleTxtG"/>
              <w:spacing w:after="0" w:line="240" w:lineRule="auto"/>
              <w:ind w:left="0" w:right="0"/>
              <w:rPr>
                <w:bCs/>
              </w:rPr>
            </w:pPr>
          </w:p>
        </w:tc>
      </w:tr>
      <w:tr w:rsidR="00676695" w:rsidRPr="004973DB">
        <w:trPr>
          <w:trHeight w:val="242"/>
          <w:tblHeader/>
        </w:trPr>
        <w:tc>
          <w:tcPr>
            <w:tcW w:w="1767" w:type="dxa"/>
          </w:tcPr>
          <w:p w:rsidR="00676695" w:rsidRPr="004973DB" w:rsidRDefault="00676695" w:rsidP="0095052A">
            <w:pPr>
              <w:pStyle w:val="SingleTxtG"/>
              <w:spacing w:after="0" w:line="360" w:lineRule="auto"/>
              <w:ind w:left="0" w:right="0"/>
              <w:rPr>
                <w:bCs/>
              </w:rPr>
            </w:pPr>
            <w:smartTag w:uri="urn:schemas-microsoft-com:office:smarttags" w:element="place">
              <w:smartTag w:uri="urn:schemas-microsoft-com:office:smarttags" w:element="country-region">
                <w:r w:rsidRPr="004973DB">
                  <w:rPr>
                    <w:bCs/>
                  </w:rPr>
                  <w:t>Costa Rica</w:t>
                </w:r>
              </w:smartTag>
            </w:smartTag>
          </w:p>
        </w:tc>
        <w:tc>
          <w:tcPr>
            <w:tcW w:w="1839" w:type="dxa"/>
          </w:tcPr>
          <w:p w:rsidR="00676695" w:rsidRPr="004973DB" w:rsidRDefault="00676695" w:rsidP="0095052A">
            <w:pPr>
              <w:pStyle w:val="SingleTxtG"/>
              <w:spacing w:after="0" w:line="360" w:lineRule="auto"/>
              <w:ind w:left="0" w:right="0"/>
              <w:rPr>
                <w:bCs/>
              </w:rPr>
            </w:pPr>
            <w:r w:rsidRPr="004973DB">
              <w:rPr>
                <w:bCs/>
              </w:rPr>
              <w:t>20</w:t>
            </w:r>
            <w:r w:rsidR="00D77032" w:rsidRPr="004973DB">
              <w:rPr>
                <w:bCs/>
              </w:rPr>
              <w:t>10</w:t>
            </w:r>
          </w:p>
        </w:tc>
        <w:tc>
          <w:tcPr>
            <w:tcW w:w="1843" w:type="dxa"/>
          </w:tcPr>
          <w:p w:rsidR="00676695" w:rsidRPr="004973DB" w:rsidRDefault="00676695" w:rsidP="0095052A">
            <w:pPr>
              <w:pStyle w:val="SingleTxtG"/>
              <w:spacing w:after="0" w:line="360" w:lineRule="auto"/>
              <w:ind w:left="0" w:right="0"/>
              <w:jc w:val="left"/>
              <w:rPr>
                <w:bCs/>
              </w:rPr>
            </w:pPr>
            <w:r w:rsidRPr="004973DB">
              <w:rPr>
                <w:bCs/>
              </w:rPr>
              <w:t>23 March 2011</w:t>
            </w:r>
          </w:p>
        </w:tc>
        <w:tc>
          <w:tcPr>
            <w:tcW w:w="1922" w:type="dxa"/>
          </w:tcPr>
          <w:p w:rsidR="00676695" w:rsidRPr="004973DB" w:rsidRDefault="00676695" w:rsidP="0095052A">
            <w:pPr>
              <w:pStyle w:val="SingleTxtG"/>
              <w:spacing w:after="0" w:line="360" w:lineRule="auto"/>
              <w:ind w:left="0" w:right="0"/>
              <w:rPr>
                <w:bCs/>
              </w:rPr>
            </w:pPr>
            <w:r w:rsidRPr="00107985">
              <w:rPr>
                <w:bCs/>
              </w:rPr>
              <w:t>CRPD/C/CRI/1</w:t>
            </w:r>
          </w:p>
        </w:tc>
      </w:tr>
      <w:tr w:rsidR="00107985" w:rsidRPr="004973DB">
        <w:trPr>
          <w:trHeight w:val="242"/>
          <w:tblHeader/>
        </w:trPr>
        <w:tc>
          <w:tcPr>
            <w:tcW w:w="1767" w:type="dxa"/>
          </w:tcPr>
          <w:p w:rsidR="00107985" w:rsidRDefault="00107985" w:rsidP="00107985">
            <w:pPr>
              <w:pStyle w:val="SingleTxtG"/>
              <w:spacing w:after="0" w:line="240" w:lineRule="auto"/>
              <w:ind w:left="0" w:right="0"/>
              <w:rPr>
                <w:bCs/>
              </w:rPr>
            </w:pPr>
            <w:smartTag w:uri="urn:schemas-microsoft-com:office:smarttags" w:element="country-region">
              <w:smartTag w:uri="urn:schemas-microsoft-com:office:smarttags" w:element="place">
                <w:r>
                  <w:rPr>
                    <w:bCs/>
                  </w:rPr>
                  <w:t>Croatia</w:t>
                </w:r>
              </w:smartTag>
            </w:smartTag>
          </w:p>
          <w:p w:rsidR="00107985" w:rsidDel="00326E61" w:rsidRDefault="00107985" w:rsidP="00107985">
            <w:pPr>
              <w:pStyle w:val="SingleTxtG"/>
              <w:spacing w:after="0" w:line="240" w:lineRule="auto"/>
              <w:ind w:left="0" w:right="0"/>
              <w:rPr>
                <w:bCs/>
              </w:rPr>
            </w:pPr>
          </w:p>
        </w:tc>
        <w:tc>
          <w:tcPr>
            <w:tcW w:w="1839" w:type="dxa"/>
          </w:tcPr>
          <w:p w:rsidR="00107985" w:rsidRDefault="00107985" w:rsidP="00107985">
            <w:pPr>
              <w:pStyle w:val="SingleTxtG"/>
              <w:spacing w:after="0" w:line="240" w:lineRule="auto"/>
              <w:ind w:left="0" w:right="0"/>
              <w:rPr>
                <w:bCs/>
              </w:rPr>
            </w:pPr>
            <w:r>
              <w:rPr>
                <w:bCs/>
              </w:rPr>
              <w:t>2009</w:t>
            </w:r>
          </w:p>
          <w:p w:rsidR="00107985" w:rsidDel="00326E61" w:rsidRDefault="00107985" w:rsidP="00107985">
            <w:pPr>
              <w:pStyle w:val="SingleTxtG"/>
              <w:spacing w:after="0" w:line="240" w:lineRule="auto"/>
              <w:ind w:left="0" w:right="0"/>
              <w:rPr>
                <w:bCs/>
              </w:rPr>
            </w:pPr>
          </w:p>
        </w:tc>
        <w:tc>
          <w:tcPr>
            <w:tcW w:w="1843" w:type="dxa"/>
          </w:tcPr>
          <w:p w:rsidR="00107985" w:rsidRDefault="00107985" w:rsidP="00107985">
            <w:pPr>
              <w:pStyle w:val="SingleTxtG"/>
              <w:spacing w:after="0" w:line="240" w:lineRule="auto"/>
              <w:ind w:left="0" w:right="0"/>
              <w:jc w:val="left"/>
              <w:rPr>
                <w:bCs/>
              </w:rPr>
            </w:pPr>
            <w:r w:rsidRPr="00107985">
              <w:rPr>
                <w:bCs/>
              </w:rPr>
              <w:t>27 October 2011</w:t>
            </w:r>
          </w:p>
          <w:p w:rsidR="00107985" w:rsidRPr="00107985" w:rsidDel="00326E61" w:rsidRDefault="00107985" w:rsidP="00107985">
            <w:pPr>
              <w:pStyle w:val="SingleTxtG"/>
              <w:spacing w:after="0" w:line="240" w:lineRule="auto"/>
              <w:ind w:left="0" w:right="0"/>
              <w:jc w:val="left"/>
              <w:rPr>
                <w:bCs/>
              </w:rPr>
            </w:pPr>
          </w:p>
        </w:tc>
        <w:tc>
          <w:tcPr>
            <w:tcW w:w="1922" w:type="dxa"/>
          </w:tcPr>
          <w:p w:rsidR="00107985" w:rsidRDefault="00107985" w:rsidP="00107985">
            <w:pPr>
              <w:pStyle w:val="SingleTxtG"/>
              <w:spacing w:after="0" w:line="240" w:lineRule="auto"/>
              <w:ind w:left="0" w:right="0"/>
              <w:rPr>
                <w:bCs/>
              </w:rPr>
            </w:pPr>
            <w:r>
              <w:rPr>
                <w:bCs/>
              </w:rPr>
              <w:t>CRPD/C/HRV/1</w:t>
            </w:r>
          </w:p>
          <w:p w:rsidR="00107985" w:rsidRPr="00107985" w:rsidDel="00326E61" w:rsidRDefault="00107985" w:rsidP="00107985">
            <w:pPr>
              <w:pStyle w:val="SingleTxtG"/>
              <w:spacing w:after="0" w:line="240" w:lineRule="auto"/>
              <w:ind w:left="0" w:right="0"/>
              <w:rPr>
                <w:bCs/>
              </w:rPr>
            </w:pPr>
          </w:p>
        </w:tc>
      </w:tr>
      <w:tr w:rsidR="00107985" w:rsidRPr="004973DB">
        <w:trPr>
          <w:trHeight w:val="242"/>
          <w:tblHeader/>
        </w:trPr>
        <w:tc>
          <w:tcPr>
            <w:tcW w:w="1767" w:type="dxa"/>
          </w:tcPr>
          <w:p w:rsidR="00107985" w:rsidRDefault="00107985" w:rsidP="00107985">
            <w:pPr>
              <w:pStyle w:val="SingleTxtG"/>
              <w:spacing w:after="0" w:line="240" w:lineRule="auto"/>
              <w:ind w:left="0" w:right="0"/>
              <w:rPr>
                <w:bCs/>
              </w:rPr>
            </w:pPr>
            <w:smartTag w:uri="urn:schemas-microsoft-com:office:smarttags" w:element="place">
              <w:smartTag w:uri="urn:schemas-microsoft-com:office:smarttags" w:element="PlaceName">
                <w:r>
                  <w:rPr>
                    <w:bCs/>
                  </w:rPr>
                  <w:t>Czech</w:t>
                </w:r>
              </w:smartTag>
              <w:r>
                <w:rPr>
                  <w:bCs/>
                </w:rPr>
                <w:t xml:space="preserve"> </w:t>
              </w:r>
              <w:smartTag w:uri="urn:schemas-microsoft-com:office:smarttags" w:element="PlaceType">
                <w:r>
                  <w:rPr>
                    <w:bCs/>
                  </w:rPr>
                  <w:t>Republic</w:t>
                </w:r>
              </w:smartTag>
            </w:smartTag>
          </w:p>
          <w:p w:rsidR="00107985" w:rsidDel="00326E61" w:rsidRDefault="00107985" w:rsidP="00107985">
            <w:pPr>
              <w:pStyle w:val="SingleTxtG"/>
              <w:spacing w:after="0" w:line="240" w:lineRule="auto"/>
              <w:ind w:left="0" w:right="0"/>
              <w:rPr>
                <w:bCs/>
              </w:rPr>
            </w:pPr>
          </w:p>
        </w:tc>
        <w:tc>
          <w:tcPr>
            <w:tcW w:w="1839" w:type="dxa"/>
          </w:tcPr>
          <w:p w:rsidR="00107985" w:rsidRDefault="00107985" w:rsidP="00107985">
            <w:pPr>
              <w:pStyle w:val="SingleTxtG"/>
              <w:spacing w:after="0" w:line="240" w:lineRule="auto"/>
              <w:ind w:left="0" w:right="0"/>
              <w:rPr>
                <w:bCs/>
              </w:rPr>
            </w:pPr>
            <w:r>
              <w:rPr>
                <w:bCs/>
              </w:rPr>
              <w:t>2011</w:t>
            </w:r>
          </w:p>
          <w:p w:rsidR="00107985" w:rsidDel="00326E61" w:rsidRDefault="00107985" w:rsidP="00107985">
            <w:pPr>
              <w:pStyle w:val="SingleTxtG"/>
              <w:spacing w:after="0" w:line="240" w:lineRule="auto"/>
              <w:ind w:left="0" w:right="0"/>
              <w:rPr>
                <w:bCs/>
              </w:rPr>
            </w:pPr>
          </w:p>
        </w:tc>
        <w:tc>
          <w:tcPr>
            <w:tcW w:w="1843" w:type="dxa"/>
          </w:tcPr>
          <w:p w:rsidR="00107985" w:rsidRPr="00107985" w:rsidRDefault="00107985" w:rsidP="00107985">
            <w:pPr>
              <w:pStyle w:val="SingleTxtG"/>
              <w:spacing w:after="0" w:line="240" w:lineRule="auto"/>
              <w:ind w:left="0" w:right="0"/>
              <w:jc w:val="left"/>
              <w:rPr>
                <w:bCs/>
              </w:rPr>
            </w:pPr>
            <w:r w:rsidRPr="00107985">
              <w:rPr>
                <w:bCs/>
              </w:rPr>
              <w:t>1 November 2011</w:t>
            </w:r>
          </w:p>
          <w:p w:rsidR="00107985" w:rsidRPr="00107985" w:rsidDel="00326E61" w:rsidRDefault="00107985" w:rsidP="00107985">
            <w:pPr>
              <w:pStyle w:val="SingleTxtG"/>
              <w:spacing w:after="0" w:line="240" w:lineRule="auto"/>
              <w:ind w:left="0" w:right="0"/>
              <w:jc w:val="left"/>
              <w:rPr>
                <w:bCs/>
              </w:rPr>
            </w:pPr>
          </w:p>
        </w:tc>
        <w:tc>
          <w:tcPr>
            <w:tcW w:w="1922" w:type="dxa"/>
          </w:tcPr>
          <w:p w:rsidR="00107985" w:rsidRPr="00D53427" w:rsidRDefault="00107985" w:rsidP="00107985">
            <w:pPr>
              <w:pStyle w:val="SingleTxtG"/>
              <w:spacing w:after="0" w:line="240" w:lineRule="auto"/>
              <w:ind w:left="0" w:right="0"/>
              <w:rPr>
                <w:bCs/>
              </w:rPr>
            </w:pPr>
            <w:r w:rsidRPr="00D53427">
              <w:rPr>
                <w:bCs/>
              </w:rPr>
              <w:t>CRPD/C/CZE/1</w:t>
            </w:r>
          </w:p>
          <w:p w:rsidR="00107985" w:rsidRPr="00107985" w:rsidDel="00326E61" w:rsidRDefault="00107985" w:rsidP="00107985">
            <w:pPr>
              <w:pStyle w:val="SingleTxtG"/>
              <w:spacing w:after="0" w:line="240" w:lineRule="auto"/>
              <w:ind w:left="0" w:right="0"/>
              <w:rPr>
                <w:bCs/>
              </w:rPr>
            </w:pPr>
          </w:p>
        </w:tc>
      </w:tr>
      <w:tr w:rsidR="00107985" w:rsidRPr="004973DB">
        <w:trPr>
          <w:trHeight w:val="242"/>
          <w:tblHeader/>
        </w:trPr>
        <w:tc>
          <w:tcPr>
            <w:tcW w:w="1767" w:type="dxa"/>
          </w:tcPr>
          <w:p w:rsidR="00107985" w:rsidRDefault="00107985" w:rsidP="00107985">
            <w:pPr>
              <w:pStyle w:val="SingleTxtG"/>
              <w:spacing w:after="0" w:line="240" w:lineRule="auto"/>
              <w:ind w:left="0" w:right="0"/>
              <w:rPr>
                <w:bCs/>
              </w:rPr>
            </w:pPr>
            <w:smartTag w:uri="urn:schemas-microsoft-com:office:smarttags" w:element="country-region">
              <w:smartTag w:uri="urn:schemas-microsoft-com:office:smarttags" w:element="place">
                <w:r>
                  <w:rPr>
                    <w:bCs/>
                  </w:rPr>
                  <w:t>Denmark</w:t>
                </w:r>
              </w:smartTag>
            </w:smartTag>
          </w:p>
          <w:p w:rsidR="00107985" w:rsidDel="00326E61" w:rsidRDefault="00107985" w:rsidP="00107985">
            <w:pPr>
              <w:pStyle w:val="SingleTxtG"/>
              <w:spacing w:after="0" w:line="240" w:lineRule="auto"/>
              <w:ind w:left="0" w:right="0"/>
              <w:rPr>
                <w:bCs/>
              </w:rPr>
            </w:pPr>
          </w:p>
        </w:tc>
        <w:tc>
          <w:tcPr>
            <w:tcW w:w="1839" w:type="dxa"/>
          </w:tcPr>
          <w:p w:rsidR="00107985" w:rsidRDefault="00107985" w:rsidP="00107985">
            <w:pPr>
              <w:pStyle w:val="SingleTxtG"/>
              <w:spacing w:after="0" w:line="240" w:lineRule="auto"/>
              <w:ind w:left="0" w:right="0"/>
              <w:rPr>
                <w:bCs/>
              </w:rPr>
            </w:pPr>
            <w:r>
              <w:rPr>
                <w:bCs/>
              </w:rPr>
              <w:t>2011</w:t>
            </w:r>
          </w:p>
          <w:p w:rsidR="00107985" w:rsidDel="00326E61" w:rsidRDefault="00107985" w:rsidP="00107985">
            <w:pPr>
              <w:pStyle w:val="SingleTxtG"/>
              <w:spacing w:after="0" w:line="240" w:lineRule="auto"/>
              <w:ind w:left="0" w:right="0"/>
              <w:rPr>
                <w:bCs/>
              </w:rPr>
            </w:pPr>
          </w:p>
        </w:tc>
        <w:tc>
          <w:tcPr>
            <w:tcW w:w="1843" w:type="dxa"/>
          </w:tcPr>
          <w:p w:rsidR="00107985" w:rsidRDefault="00107985" w:rsidP="00107985">
            <w:pPr>
              <w:pStyle w:val="SingleTxtG"/>
              <w:spacing w:after="0" w:line="240" w:lineRule="auto"/>
              <w:ind w:left="0" w:right="0"/>
              <w:jc w:val="left"/>
              <w:rPr>
                <w:bCs/>
              </w:rPr>
            </w:pPr>
            <w:r w:rsidRPr="00107985">
              <w:rPr>
                <w:bCs/>
              </w:rPr>
              <w:t>24 August 2011</w:t>
            </w:r>
          </w:p>
          <w:p w:rsidR="00107985" w:rsidRPr="00107985" w:rsidDel="00326E61" w:rsidRDefault="00107985" w:rsidP="00107985">
            <w:pPr>
              <w:pStyle w:val="SingleTxtG"/>
              <w:spacing w:after="0" w:line="240" w:lineRule="auto"/>
              <w:ind w:left="0" w:right="0"/>
              <w:jc w:val="left"/>
              <w:rPr>
                <w:bCs/>
              </w:rPr>
            </w:pPr>
          </w:p>
        </w:tc>
        <w:tc>
          <w:tcPr>
            <w:tcW w:w="1922" w:type="dxa"/>
          </w:tcPr>
          <w:p w:rsidR="00107985" w:rsidRPr="00107985" w:rsidDel="00326E61" w:rsidRDefault="00107985" w:rsidP="00107985">
            <w:pPr>
              <w:pStyle w:val="SingleTxtG"/>
              <w:spacing w:after="0" w:line="240" w:lineRule="auto"/>
              <w:ind w:left="0" w:right="0"/>
              <w:rPr>
                <w:bCs/>
              </w:rPr>
            </w:pPr>
            <w:r w:rsidRPr="00864898">
              <w:rPr>
                <w:bCs/>
              </w:rPr>
              <w:t>CRPD/C/DNK/1</w:t>
            </w:r>
          </w:p>
        </w:tc>
      </w:tr>
      <w:tr w:rsidR="00107985" w:rsidRPr="004973DB">
        <w:trPr>
          <w:trHeight w:val="242"/>
          <w:tblHeader/>
        </w:trPr>
        <w:tc>
          <w:tcPr>
            <w:tcW w:w="1767" w:type="dxa"/>
          </w:tcPr>
          <w:p w:rsidR="00107985" w:rsidRDefault="00107985" w:rsidP="00107985">
            <w:pPr>
              <w:pStyle w:val="SingleTxtG"/>
              <w:spacing w:after="0" w:line="240" w:lineRule="auto"/>
              <w:ind w:left="0" w:right="0"/>
              <w:rPr>
                <w:bCs/>
              </w:rPr>
            </w:pPr>
            <w:smartTag w:uri="urn:schemas-microsoft-com:office:smarttags" w:element="country-region">
              <w:smartTag w:uri="urn:schemas-microsoft-com:office:smarttags" w:element="place">
                <w:r>
                  <w:rPr>
                    <w:bCs/>
                  </w:rPr>
                  <w:t>Dominican Republic</w:t>
                </w:r>
              </w:smartTag>
            </w:smartTag>
          </w:p>
          <w:p w:rsidR="00107985" w:rsidDel="00326E61" w:rsidRDefault="00107985" w:rsidP="00107985">
            <w:pPr>
              <w:pStyle w:val="SingleTxtG"/>
              <w:spacing w:after="0" w:line="240" w:lineRule="auto"/>
              <w:ind w:left="0" w:right="0"/>
              <w:rPr>
                <w:bCs/>
              </w:rPr>
            </w:pPr>
          </w:p>
        </w:tc>
        <w:tc>
          <w:tcPr>
            <w:tcW w:w="1839" w:type="dxa"/>
          </w:tcPr>
          <w:p w:rsidR="00107985" w:rsidRDefault="00107985" w:rsidP="00107985">
            <w:pPr>
              <w:pStyle w:val="SingleTxtG"/>
              <w:spacing w:after="0" w:line="240" w:lineRule="auto"/>
              <w:ind w:left="0" w:right="0"/>
              <w:rPr>
                <w:bCs/>
              </w:rPr>
            </w:pPr>
            <w:r>
              <w:rPr>
                <w:bCs/>
              </w:rPr>
              <w:t>2011</w:t>
            </w:r>
          </w:p>
          <w:p w:rsidR="00107985" w:rsidDel="00326E61" w:rsidRDefault="00107985" w:rsidP="00107985">
            <w:pPr>
              <w:pStyle w:val="SingleTxtG"/>
              <w:spacing w:after="0" w:line="240" w:lineRule="auto"/>
              <w:ind w:left="0" w:right="0"/>
              <w:rPr>
                <w:bCs/>
              </w:rPr>
            </w:pPr>
          </w:p>
        </w:tc>
        <w:tc>
          <w:tcPr>
            <w:tcW w:w="1843" w:type="dxa"/>
          </w:tcPr>
          <w:p w:rsidR="00107985" w:rsidRDefault="00107985" w:rsidP="00107985">
            <w:pPr>
              <w:pStyle w:val="SingleTxtG"/>
              <w:spacing w:after="0" w:line="240" w:lineRule="auto"/>
              <w:ind w:left="0" w:right="0"/>
              <w:jc w:val="left"/>
              <w:rPr>
                <w:bCs/>
              </w:rPr>
            </w:pPr>
            <w:r w:rsidRPr="00107985">
              <w:rPr>
                <w:bCs/>
              </w:rPr>
              <w:t>5 December 2011</w:t>
            </w:r>
          </w:p>
          <w:p w:rsidR="00107985" w:rsidRPr="00107985" w:rsidDel="00326E61" w:rsidRDefault="00107985" w:rsidP="00107985">
            <w:pPr>
              <w:pStyle w:val="SingleTxtG"/>
              <w:spacing w:after="0" w:line="240" w:lineRule="auto"/>
              <w:ind w:left="0" w:right="0"/>
              <w:jc w:val="left"/>
              <w:rPr>
                <w:bCs/>
              </w:rPr>
            </w:pPr>
          </w:p>
        </w:tc>
        <w:tc>
          <w:tcPr>
            <w:tcW w:w="1922" w:type="dxa"/>
          </w:tcPr>
          <w:p w:rsidR="00107985" w:rsidRPr="00864898" w:rsidRDefault="00107985" w:rsidP="00107985">
            <w:pPr>
              <w:pStyle w:val="SingleTxtG"/>
              <w:spacing w:after="0" w:line="240" w:lineRule="auto"/>
              <w:ind w:left="0" w:right="0"/>
              <w:rPr>
                <w:bCs/>
              </w:rPr>
            </w:pPr>
            <w:r w:rsidRPr="00864898">
              <w:rPr>
                <w:bCs/>
              </w:rPr>
              <w:t>CRPD/C/DOM/1</w:t>
            </w:r>
          </w:p>
          <w:p w:rsidR="00107985" w:rsidRPr="00107985" w:rsidDel="00326E61" w:rsidRDefault="00107985" w:rsidP="00107985">
            <w:pPr>
              <w:pStyle w:val="SingleTxtG"/>
              <w:spacing w:after="0" w:line="240" w:lineRule="auto"/>
              <w:ind w:left="0" w:right="0"/>
              <w:rPr>
                <w:bCs/>
              </w:rPr>
            </w:pPr>
          </w:p>
        </w:tc>
      </w:tr>
      <w:tr w:rsidR="006B2D06" w:rsidRPr="004973DB">
        <w:trPr>
          <w:trHeight w:val="242"/>
          <w:tblHeader/>
        </w:trPr>
        <w:tc>
          <w:tcPr>
            <w:tcW w:w="1767" w:type="dxa"/>
          </w:tcPr>
          <w:p w:rsidR="006B2D06" w:rsidRPr="004973DB" w:rsidRDefault="006B2D06" w:rsidP="00107985">
            <w:pPr>
              <w:pStyle w:val="SingleTxtG"/>
              <w:spacing w:after="0" w:line="240" w:lineRule="auto"/>
              <w:ind w:left="0" w:right="0"/>
              <w:rPr>
                <w:bCs/>
              </w:rPr>
            </w:pPr>
            <w:smartTag w:uri="urn:schemas-microsoft-com:office:smarttags" w:element="place">
              <w:smartTag w:uri="urn:schemas-microsoft-com:office:smarttags" w:element="country-region">
                <w:r w:rsidRPr="004973DB">
                  <w:rPr>
                    <w:bCs/>
                  </w:rPr>
                  <w:t>El Salvador</w:t>
                </w:r>
              </w:smartTag>
            </w:smartTag>
          </w:p>
        </w:tc>
        <w:tc>
          <w:tcPr>
            <w:tcW w:w="1839" w:type="dxa"/>
          </w:tcPr>
          <w:p w:rsidR="006B2D06" w:rsidRPr="004973DB" w:rsidRDefault="006B2D06" w:rsidP="00107985">
            <w:pPr>
              <w:pStyle w:val="SingleTxtG"/>
              <w:spacing w:after="0" w:line="240" w:lineRule="auto"/>
              <w:ind w:left="0" w:right="0"/>
              <w:rPr>
                <w:bCs/>
              </w:rPr>
            </w:pPr>
            <w:r w:rsidRPr="004973DB">
              <w:rPr>
                <w:bCs/>
              </w:rPr>
              <w:t>2010</w:t>
            </w:r>
          </w:p>
        </w:tc>
        <w:tc>
          <w:tcPr>
            <w:tcW w:w="1843" w:type="dxa"/>
          </w:tcPr>
          <w:p w:rsidR="006B2D06" w:rsidRPr="004973DB" w:rsidRDefault="006B2D06" w:rsidP="00107985">
            <w:pPr>
              <w:pStyle w:val="SingleTxtG"/>
              <w:spacing w:after="0" w:line="240" w:lineRule="auto"/>
              <w:ind w:left="0" w:right="0"/>
              <w:jc w:val="left"/>
              <w:rPr>
                <w:bCs/>
              </w:rPr>
            </w:pPr>
            <w:r w:rsidRPr="004973DB">
              <w:rPr>
                <w:bCs/>
              </w:rPr>
              <w:t>5 January 2011</w:t>
            </w:r>
          </w:p>
        </w:tc>
        <w:tc>
          <w:tcPr>
            <w:tcW w:w="1922" w:type="dxa"/>
          </w:tcPr>
          <w:p w:rsidR="007346B0" w:rsidRPr="00864898" w:rsidRDefault="00107985" w:rsidP="00107985">
            <w:pPr>
              <w:pStyle w:val="SingleTxtG"/>
              <w:spacing w:after="0" w:line="240" w:lineRule="auto"/>
              <w:ind w:left="0" w:right="0"/>
              <w:rPr>
                <w:bCs/>
              </w:rPr>
            </w:pPr>
            <w:r w:rsidRPr="004973DB">
              <w:rPr>
                <w:bCs/>
              </w:rPr>
              <w:t>CRPD/C/SLV/1</w:t>
            </w:r>
          </w:p>
          <w:p w:rsidR="006B2D06" w:rsidRPr="004973DB" w:rsidRDefault="006B2D06" w:rsidP="00107985">
            <w:pPr>
              <w:pStyle w:val="SingleTxtG"/>
              <w:spacing w:after="0" w:line="240" w:lineRule="auto"/>
              <w:ind w:left="0" w:right="0"/>
              <w:rPr>
                <w:bCs/>
              </w:rPr>
            </w:pPr>
          </w:p>
        </w:tc>
      </w:tr>
      <w:tr w:rsidR="00107985" w:rsidRPr="004973DB">
        <w:trPr>
          <w:trHeight w:val="242"/>
          <w:tblHeader/>
        </w:trPr>
        <w:tc>
          <w:tcPr>
            <w:tcW w:w="1767" w:type="dxa"/>
          </w:tcPr>
          <w:p w:rsidR="00107985" w:rsidRDefault="00107985" w:rsidP="00107985">
            <w:pPr>
              <w:pStyle w:val="SingleTxtG"/>
              <w:spacing w:after="0" w:line="240" w:lineRule="auto"/>
              <w:ind w:left="0" w:right="0"/>
              <w:rPr>
                <w:bCs/>
              </w:rPr>
            </w:pPr>
            <w:smartTag w:uri="urn:schemas-microsoft-com:office:smarttags" w:element="country-region">
              <w:smartTag w:uri="urn:schemas-microsoft-com:office:smarttags" w:element="place">
                <w:r>
                  <w:rPr>
                    <w:bCs/>
                  </w:rPr>
                  <w:t>Ecuador</w:t>
                </w:r>
              </w:smartTag>
            </w:smartTag>
          </w:p>
          <w:p w:rsidR="00107985" w:rsidDel="00107985" w:rsidRDefault="00107985" w:rsidP="00107985">
            <w:pPr>
              <w:pStyle w:val="SingleTxtG"/>
              <w:spacing w:after="0" w:line="240" w:lineRule="auto"/>
              <w:ind w:left="0" w:right="0"/>
              <w:rPr>
                <w:bCs/>
              </w:rPr>
            </w:pPr>
          </w:p>
        </w:tc>
        <w:tc>
          <w:tcPr>
            <w:tcW w:w="1839" w:type="dxa"/>
          </w:tcPr>
          <w:p w:rsidR="00107985" w:rsidRDefault="00107985" w:rsidP="00107985">
            <w:pPr>
              <w:pStyle w:val="SingleTxtG"/>
              <w:spacing w:after="0" w:line="240" w:lineRule="auto"/>
              <w:ind w:left="0" w:right="0"/>
              <w:rPr>
                <w:bCs/>
              </w:rPr>
            </w:pPr>
            <w:r w:rsidRPr="004973DB">
              <w:rPr>
                <w:bCs/>
              </w:rPr>
              <w:t>2010</w:t>
            </w:r>
          </w:p>
          <w:p w:rsidR="00107985" w:rsidDel="00107985" w:rsidRDefault="00107985" w:rsidP="00107985">
            <w:pPr>
              <w:pStyle w:val="SingleTxtG"/>
              <w:spacing w:after="0" w:line="240" w:lineRule="auto"/>
              <w:ind w:left="0" w:right="0"/>
              <w:rPr>
                <w:bCs/>
              </w:rPr>
            </w:pPr>
          </w:p>
        </w:tc>
        <w:tc>
          <w:tcPr>
            <w:tcW w:w="1843" w:type="dxa"/>
          </w:tcPr>
          <w:p w:rsidR="00107985" w:rsidRDefault="00107985" w:rsidP="00107985">
            <w:pPr>
              <w:pStyle w:val="SingleTxtG"/>
              <w:spacing w:after="0" w:line="240" w:lineRule="auto"/>
              <w:ind w:left="0" w:right="0"/>
              <w:jc w:val="left"/>
              <w:rPr>
                <w:bCs/>
              </w:rPr>
            </w:pPr>
            <w:r w:rsidRPr="00107985">
              <w:rPr>
                <w:bCs/>
              </w:rPr>
              <w:t>8 September 2011</w:t>
            </w:r>
          </w:p>
          <w:p w:rsidR="00107985" w:rsidRPr="00107985" w:rsidDel="00107985" w:rsidRDefault="00107985" w:rsidP="00107985">
            <w:pPr>
              <w:pStyle w:val="SingleTxtG"/>
              <w:spacing w:after="0" w:line="240" w:lineRule="auto"/>
              <w:ind w:left="0" w:right="0"/>
              <w:jc w:val="left"/>
              <w:rPr>
                <w:bCs/>
              </w:rPr>
            </w:pPr>
          </w:p>
        </w:tc>
        <w:tc>
          <w:tcPr>
            <w:tcW w:w="1922" w:type="dxa"/>
          </w:tcPr>
          <w:p w:rsidR="00107985" w:rsidRPr="00107985" w:rsidRDefault="00107985" w:rsidP="00107985">
            <w:pPr>
              <w:pStyle w:val="SingleTxtG"/>
              <w:spacing w:after="0" w:line="240" w:lineRule="auto"/>
              <w:ind w:left="0" w:right="0"/>
              <w:rPr>
                <w:bCs/>
              </w:rPr>
            </w:pPr>
            <w:r w:rsidRPr="00107985">
              <w:rPr>
                <w:bCs/>
              </w:rPr>
              <w:t>CRPD/C/ECU/1</w:t>
            </w:r>
          </w:p>
          <w:p w:rsidR="00107985" w:rsidDel="00107985" w:rsidRDefault="00107985" w:rsidP="00107985">
            <w:pPr>
              <w:pStyle w:val="SingleTxtG"/>
              <w:spacing w:after="0" w:line="240" w:lineRule="auto"/>
              <w:ind w:left="0" w:right="0"/>
              <w:rPr>
                <w:bCs/>
              </w:rPr>
            </w:pPr>
          </w:p>
        </w:tc>
      </w:tr>
      <w:tr w:rsidR="00107985" w:rsidRPr="004973DB">
        <w:trPr>
          <w:trHeight w:val="242"/>
          <w:tblHeader/>
        </w:trPr>
        <w:tc>
          <w:tcPr>
            <w:tcW w:w="1767" w:type="dxa"/>
          </w:tcPr>
          <w:p w:rsidR="00107985" w:rsidRDefault="00107985" w:rsidP="00107985">
            <w:pPr>
              <w:pStyle w:val="SingleTxtG"/>
              <w:spacing w:after="0" w:line="240" w:lineRule="auto"/>
              <w:ind w:left="0" w:right="0"/>
              <w:rPr>
                <w:bCs/>
              </w:rPr>
            </w:pPr>
            <w:smartTag w:uri="urn:schemas-microsoft-com:office:smarttags" w:element="country-region">
              <w:smartTag w:uri="urn:schemas-microsoft-com:office:smarttags" w:element="place">
                <w:r>
                  <w:rPr>
                    <w:bCs/>
                  </w:rPr>
                  <w:t>Germany</w:t>
                </w:r>
              </w:smartTag>
            </w:smartTag>
          </w:p>
          <w:p w:rsidR="00107985" w:rsidRDefault="00107985" w:rsidP="00107985">
            <w:pPr>
              <w:pStyle w:val="SingleTxtG"/>
              <w:spacing w:after="0" w:line="240" w:lineRule="auto"/>
              <w:ind w:left="0" w:right="0"/>
              <w:rPr>
                <w:bCs/>
              </w:rPr>
            </w:pPr>
          </w:p>
        </w:tc>
        <w:tc>
          <w:tcPr>
            <w:tcW w:w="1839" w:type="dxa"/>
          </w:tcPr>
          <w:p w:rsidR="00107985" w:rsidRDefault="00107985" w:rsidP="00107985">
            <w:pPr>
              <w:pStyle w:val="SingleTxtG"/>
              <w:spacing w:after="0" w:line="240" w:lineRule="auto"/>
              <w:ind w:left="0" w:right="0"/>
              <w:rPr>
                <w:bCs/>
              </w:rPr>
            </w:pPr>
            <w:r>
              <w:rPr>
                <w:bCs/>
              </w:rPr>
              <w:t>2011</w:t>
            </w:r>
          </w:p>
          <w:p w:rsidR="00107985" w:rsidRPr="004973DB" w:rsidRDefault="00107985" w:rsidP="00107985">
            <w:pPr>
              <w:pStyle w:val="SingleTxtG"/>
              <w:spacing w:after="0" w:line="240" w:lineRule="auto"/>
              <w:ind w:left="0" w:right="0"/>
              <w:rPr>
                <w:bCs/>
              </w:rPr>
            </w:pPr>
          </w:p>
        </w:tc>
        <w:tc>
          <w:tcPr>
            <w:tcW w:w="1843" w:type="dxa"/>
          </w:tcPr>
          <w:p w:rsidR="00107985" w:rsidRDefault="00107985" w:rsidP="00107985">
            <w:pPr>
              <w:pStyle w:val="SingleTxtG"/>
              <w:spacing w:after="0" w:line="240" w:lineRule="auto"/>
              <w:ind w:left="0" w:right="0"/>
              <w:jc w:val="left"/>
              <w:rPr>
                <w:bCs/>
              </w:rPr>
            </w:pPr>
            <w:r w:rsidRPr="00107985">
              <w:rPr>
                <w:bCs/>
              </w:rPr>
              <w:t>19  September 2011</w:t>
            </w:r>
          </w:p>
          <w:p w:rsidR="00107985" w:rsidRPr="00107985" w:rsidRDefault="00107985" w:rsidP="00107985">
            <w:pPr>
              <w:pStyle w:val="SingleTxtG"/>
              <w:spacing w:after="0" w:line="240" w:lineRule="auto"/>
              <w:ind w:left="0" w:right="0"/>
              <w:jc w:val="left"/>
              <w:rPr>
                <w:bCs/>
              </w:rPr>
            </w:pPr>
          </w:p>
        </w:tc>
        <w:tc>
          <w:tcPr>
            <w:tcW w:w="1922" w:type="dxa"/>
          </w:tcPr>
          <w:p w:rsidR="00107985" w:rsidRPr="00107985" w:rsidRDefault="00107985" w:rsidP="00107985">
            <w:pPr>
              <w:pStyle w:val="SingleTxtG"/>
              <w:spacing w:after="0" w:line="240" w:lineRule="auto"/>
              <w:ind w:left="0" w:right="0"/>
              <w:rPr>
                <w:bCs/>
              </w:rPr>
            </w:pPr>
            <w:r w:rsidRPr="00107985">
              <w:rPr>
                <w:bCs/>
              </w:rPr>
              <w:t>CRPD/C/DEU/1</w:t>
            </w:r>
          </w:p>
          <w:p w:rsidR="00107985" w:rsidRPr="00107985" w:rsidRDefault="00107985" w:rsidP="00107985">
            <w:pPr>
              <w:pStyle w:val="SingleTxtG"/>
              <w:spacing w:after="0" w:line="240" w:lineRule="auto"/>
              <w:ind w:left="0" w:right="0"/>
              <w:rPr>
                <w:bCs/>
              </w:rPr>
            </w:pPr>
          </w:p>
        </w:tc>
      </w:tr>
      <w:tr w:rsidR="00C74080" w:rsidRPr="004973DB">
        <w:trPr>
          <w:tblHeader/>
        </w:trPr>
        <w:tc>
          <w:tcPr>
            <w:tcW w:w="1767" w:type="dxa"/>
          </w:tcPr>
          <w:p w:rsidR="00C74080" w:rsidRPr="004973DB" w:rsidRDefault="00C74080" w:rsidP="0095052A">
            <w:pPr>
              <w:pStyle w:val="SingleTxtG"/>
              <w:spacing w:after="0" w:line="360" w:lineRule="auto"/>
              <w:ind w:left="0" w:right="0"/>
              <w:rPr>
                <w:bCs/>
                <w:iCs/>
              </w:rPr>
            </w:pPr>
            <w:smartTag w:uri="urn:schemas-microsoft-com:office:smarttags" w:element="country-region">
              <w:smartTag w:uri="urn:schemas-microsoft-com:office:smarttags" w:element="place">
                <w:r w:rsidRPr="004973DB">
                  <w:rPr>
                    <w:bCs/>
                  </w:rPr>
                  <w:t>Hungary</w:t>
                </w:r>
              </w:smartTag>
            </w:smartTag>
          </w:p>
        </w:tc>
        <w:tc>
          <w:tcPr>
            <w:tcW w:w="1839" w:type="dxa"/>
          </w:tcPr>
          <w:p w:rsidR="00C74080" w:rsidRPr="004973DB" w:rsidRDefault="00C74080" w:rsidP="0095052A">
            <w:pPr>
              <w:pStyle w:val="SingleTxtG"/>
              <w:spacing w:after="0" w:line="360" w:lineRule="auto"/>
              <w:ind w:left="0" w:right="0"/>
              <w:rPr>
                <w:bCs/>
                <w:iCs/>
              </w:rPr>
            </w:pPr>
            <w:r w:rsidRPr="004973DB">
              <w:rPr>
                <w:bCs/>
              </w:rPr>
              <w:t>2010</w:t>
            </w:r>
          </w:p>
        </w:tc>
        <w:tc>
          <w:tcPr>
            <w:tcW w:w="1843" w:type="dxa"/>
          </w:tcPr>
          <w:p w:rsidR="00C74080" w:rsidRPr="004973DB" w:rsidRDefault="00C74080" w:rsidP="0095052A">
            <w:pPr>
              <w:pStyle w:val="SingleTxtG"/>
              <w:spacing w:after="0" w:line="360" w:lineRule="auto"/>
              <w:ind w:left="0" w:right="0"/>
              <w:jc w:val="left"/>
              <w:rPr>
                <w:bCs/>
                <w:iCs/>
              </w:rPr>
            </w:pPr>
            <w:r w:rsidRPr="004973DB">
              <w:rPr>
                <w:bCs/>
              </w:rPr>
              <w:t>14 October 2010</w:t>
            </w:r>
          </w:p>
        </w:tc>
        <w:tc>
          <w:tcPr>
            <w:tcW w:w="1922" w:type="dxa"/>
          </w:tcPr>
          <w:p w:rsidR="00C74080" w:rsidRPr="004973DB" w:rsidRDefault="00C74080" w:rsidP="0095052A">
            <w:pPr>
              <w:pStyle w:val="SingleTxtG"/>
              <w:spacing w:after="0" w:line="360" w:lineRule="auto"/>
              <w:ind w:left="0" w:right="0"/>
            </w:pPr>
            <w:r w:rsidRPr="004973DB">
              <w:rPr>
                <w:bCs/>
              </w:rPr>
              <w:t>CRPD/C/HUN/1</w:t>
            </w:r>
          </w:p>
        </w:tc>
      </w:tr>
      <w:tr w:rsidR="00676695" w:rsidRPr="004973DB">
        <w:trPr>
          <w:tblHeader/>
        </w:trPr>
        <w:tc>
          <w:tcPr>
            <w:tcW w:w="1767" w:type="dxa"/>
          </w:tcPr>
          <w:p w:rsidR="00676695" w:rsidRPr="004973DB" w:rsidRDefault="00676695" w:rsidP="0095052A">
            <w:pPr>
              <w:pStyle w:val="SingleTxtG"/>
              <w:spacing w:after="0" w:line="360" w:lineRule="auto"/>
              <w:ind w:left="0" w:right="0"/>
              <w:rPr>
                <w:bCs/>
                <w:iCs/>
              </w:rPr>
            </w:pPr>
            <w:smartTag w:uri="urn:schemas-microsoft-com:office:smarttags" w:element="country-region">
              <w:smartTag w:uri="urn:schemas-microsoft-com:office:smarttags" w:element="place">
                <w:r w:rsidRPr="004973DB">
                  <w:rPr>
                    <w:bCs/>
                  </w:rPr>
                  <w:t>Mexico</w:t>
                </w:r>
              </w:smartTag>
            </w:smartTag>
          </w:p>
        </w:tc>
        <w:tc>
          <w:tcPr>
            <w:tcW w:w="1839" w:type="dxa"/>
          </w:tcPr>
          <w:p w:rsidR="00676695" w:rsidRPr="004973DB" w:rsidRDefault="00676695" w:rsidP="0095052A">
            <w:pPr>
              <w:pStyle w:val="SingleTxtG"/>
              <w:spacing w:after="0" w:line="360" w:lineRule="auto"/>
              <w:ind w:left="0" w:right="0"/>
              <w:rPr>
                <w:bCs/>
                <w:iCs/>
              </w:rPr>
            </w:pPr>
            <w:r w:rsidRPr="004973DB">
              <w:rPr>
                <w:bCs/>
              </w:rPr>
              <w:t>20</w:t>
            </w:r>
            <w:r w:rsidR="00C95495" w:rsidRPr="004973DB">
              <w:rPr>
                <w:bCs/>
              </w:rPr>
              <w:t>09</w:t>
            </w:r>
          </w:p>
        </w:tc>
        <w:tc>
          <w:tcPr>
            <w:tcW w:w="1843" w:type="dxa"/>
          </w:tcPr>
          <w:p w:rsidR="00676695" w:rsidRPr="004973DB" w:rsidRDefault="00676695" w:rsidP="0095052A">
            <w:pPr>
              <w:pStyle w:val="SingleTxtG"/>
              <w:spacing w:after="0" w:line="360" w:lineRule="auto"/>
              <w:ind w:left="0" w:right="0"/>
              <w:jc w:val="left"/>
              <w:rPr>
                <w:bCs/>
                <w:iCs/>
              </w:rPr>
            </w:pPr>
            <w:r w:rsidRPr="004973DB">
              <w:rPr>
                <w:bCs/>
              </w:rPr>
              <w:t>27 April 2011</w:t>
            </w:r>
          </w:p>
        </w:tc>
        <w:tc>
          <w:tcPr>
            <w:tcW w:w="1922" w:type="dxa"/>
          </w:tcPr>
          <w:p w:rsidR="00676695" w:rsidRPr="004973DB" w:rsidRDefault="00676695" w:rsidP="0095052A">
            <w:pPr>
              <w:pStyle w:val="SingleTxtG"/>
              <w:spacing w:after="0" w:line="360" w:lineRule="auto"/>
              <w:ind w:left="0" w:right="0"/>
            </w:pPr>
            <w:r w:rsidRPr="004973DB">
              <w:rPr>
                <w:bCs/>
              </w:rPr>
              <w:t>CRPD/C/MEX/1</w:t>
            </w:r>
          </w:p>
        </w:tc>
      </w:tr>
      <w:tr w:rsidR="00107985" w:rsidRPr="004973DB">
        <w:trPr>
          <w:tblHeader/>
        </w:trPr>
        <w:tc>
          <w:tcPr>
            <w:tcW w:w="1767" w:type="dxa"/>
          </w:tcPr>
          <w:p w:rsidR="00107985" w:rsidRPr="00107985" w:rsidRDefault="00107985" w:rsidP="00107985">
            <w:pPr>
              <w:pStyle w:val="SingleTxtG"/>
              <w:spacing w:after="0" w:line="240" w:lineRule="auto"/>
              <w:ind w:left="0" w:right="0"/>
              <w:rPr>
                <w:bCs/>
              </w:rPr>
            </w:pPr>
            <w:smartTag w:uri="urn:schemas-microsoft-com:office:smarttags" w:element="country-region">
              <w:smartTag w:uri="urn:schemas-microsoft-com:office:smarttags" w:element="place">
                <w:r w:rsidRPr="00107985">
                  <w:rPr>
                    <w:bCs/>
                  </w:rPr>
                  <w:t>Mongolia</w:t>
                </w:r>
              </w:smartTag>
            </w:smartTag>
          </w:p>
          <w:p w:rsidR="00107985" w:rsidRPr="00107985" w:rsidRDefault="00107985" w:rsidP="00107985">
            <w:pPr>
              <w:pStyle w:val="SingleTxtG"/>
              <w:spacing w:after="0" w:line="240" w:lineRule="auto"/>
              <w:ind w:left="0" w:right="0"/>
              <w:rPr>
                <w:bCs/>
              </w:rPr>
            </w:pPr>
          </w:p>
        </w:tc>
        <w:tc>
          <w:tcPr>
            <w:tcW w:w="1839" w:type="dxa"/>
          </w:tcPr>
          <w:p w:rsidR="00107985" w:rsidRPr="00107985" w:rsidRDefault="00107985" w:rsidP="00107985">
            <w:pPr>
              <w:pStyle w:val="SingleTxtG"/>
              <w:spacing w:after="0" w:line="240" w:lineRule="auto"/>
              <w:ind w:left="0" w:right="0"/>
              <w:rPr>
                <w:bCs/>
              </w:rPr>
            </w:pPr>
            <w:r w:rsidRPr="00264EB2">
              <w:rPr>
                <w:bCs/>
              </w:rPr>
              <w:t>2011</w:t>
            </w:r>
          </w:p>
        </w:tc>
        <w:tc>
          <w:tcPr>
            <w:tcW w:w="1843" w:type="dxa"/>
          </w:tcPr>
          <w:p w:rsidR="00107985" w:rsidRDefault="00107985" w:rsidP="00107985">
            <w:pPr>
              <w:pStyle w:val="SingleTxtG"/>
              <w:spacing w:after="0" w:line="240" w:lineRule="auto"/>
              <w:ind w:left="0" w:right="0"/>
              <w:jc w:val="left"/>
              <w:rPr>
                <w:bCs/>
              </w:rPr>
            </w:pPr>
            <w:r>
              <w:rPr>
                <w:bCs/>
              </w:rPr>
              <w:t>8 December 2011</w:t>
            </w:r>
          </w:p>
          <w:p w:rsidR="00107985" w:rsidRPr="004973DB" w:rsidRDefault="00107985" w:rsidP="00107985">
            <w:pPr>
              <w:pStyle w:val="SingleTxtG"/>
              <w:spacing w:after="0" w:line="240" w:lineRule="auto"/>
              <w:ind w:left="0" w:right="0"/>
              <w:jc w:val="left"/>
              <w:rPr>
                <w:bCs/>
              </w:rPr>
            </w:pPr>
          </w:p>
        </w:tc>
        <w:tc>
          <w:tcPr>
            <w:tcW w:w="1922" w:type="dxa"/>
          </w:tcPr>
          <w:p w:rsidR="00107985" w:rsidRDefault="00107985" w:rsidP="00107985">
            <w:pPr>
              <w:pStyle w:val="SingleTxtG"/>
              <w:spacing w:after="0" w:line="240" w:lineRule="auto"/>
              <w:ind w:left="0" w:right="0"/>
              <w:rPr>
                <w:bCs/>
              </w:rPr>
            </w:pPr>
            <w:r>
              <w:rPr>
                <w:bCs/>
              </w:rPr>
              <w:t>CRPD/C/MNG/1</w:t>
            </w:r>
          </w:p>
          <w:p w:rsidR="00107985" w:rsidRPr="004973DB" w:rsidRDefault="00107985" w:rsidP="00107985">
            <w:pPr>
              <w:pStyle w:val="SingleTxtG"/>
              <w:spacing w:after="0" w:line="240" w:lineRule="auto"/>
              <w:ind w:left="0" w:right="0"/>
              <w:rPr>
                <w:bCs/>
              </w:rPr>
            </w:pPr>
          </w:p>
        </w:tc>
      </w:tr>
      <w:tr w:rsidR="00E85398" w:rsidRPr="004973DB">
        <w:trPr>
          <w:tblHeader/>
        </w:trPr>
        <w:tc>
          <w:tcPr>
            <w:tcW w:w="1767" w:type="dxa"/>
          </w:tcPr>
          <w:p w:rsidR="00E85398" w:rsidRPr="00107985" w:rsidRDefault="00E85398" w:rsidP="00107985">
            <w:pPr>
              <w:pStyle w:val="SingleTxtG"/>
              <w:spacing w:after="0" w:line="240" w:lineRule="auto"/>
              <w:ind w:left="0" w:right="0"/>
              <w:rPr>
                <w:bCs/>
              </w:rPr>
            </w:pPr>
            <w:smartTag w:uri="urn:schemas-microsoft-com:office:smarttags" w:element="country-region">
              <w:smartTag w:uri="urn:schemas-microsoft-com:office:smarttags" w:element="place">
                <w:r w:rsidRPr="004973DB">
                  <w:rPr>
                    <w:bCs/>
                  </w:rPr>
                  <w:t>Paraguay</w:t>
                </w:r>
              </w:smartTag>
            </w:smartTag>
          </w:p>
        </w:tc>
        <w:tc>
          <w:tcPr>
            <w:tcW w:w="1839" w:type="dxa"/>
          </w:tcPr>
          <w:p w:rsidR="007346B0" w:rsidRDefault="00107985" w:rsidP="00107985">
            <w:pPr>
              <w:pStyle w:val="SingleTxtG"/>
              <w:spacing w:after="0" w:line="240" w:lineRule="auto"/>
              <w:ind w:left="0" w:right="0"/>
              <w:rPr>
                <w:bCs/>
              </w:rPr>
            </w:pPr>
            <w:r w:rsidRPr="004973DB">
              <w:rPr>
                <w:bCs/>
              </w:rPr>
              <w:t>2010</w:t>
            </w:r>
          </w:p>
          <w:p w:rsidR="00E85398" w:rsidRPr="00107985" w:rsidRDefault="00E85398" w:rsidP="00107985">
            <w:pPr>
              <w:pStyle w:val="SingleTxtG"/>
              <w:spacing w:after="0" w:line="240" w:lineRule="auto"/>
              <w:ind w:left="0" w:right="0"/>
              <w:rPr>
                <w:bCs/>
              </w:rPr>
            </w:pPr>
          </w:p>
        </w:tc>
        <w:tc>
          <w:tcPr>
            <w:tcW w:w="1843" w:type="dxa"/>
          </w:tcPr>
          <w:p w:rsidR="00E85398" w:rsidRPr="00107985" w:rsidRDefault="00E85398" w:rsidP="00107985">
            <w:pPr>
              <w:pStyle w:val="SingleTxtG"/>
              <w:spacing w:after="0" w:line="240" w:lineRule="auto"/>
              <w:ind w:left="0" w:right="0"/>
              <w:jc w:val="left"/>
              <w:rPr>
                <w:bCs/>
              </w:rPr>
            </w:pPr>
            <w:r w:rsidRPr="004973DB">
              <w:rPr>
                <w:bCs/>
              </w:rPr>
              <w:t>21 October 2010</w:t>
            </w:r>
          </w:p>
        </w:tc>
        <w:tc>
          <w:tcPr>
            <w:tcW w:w="1922" w:type="dxa"/>
          </w:tcPr>
          <w:p w:rsidR="00E85398" w:rsidRPr="00107985" w:rsidRDefault="00E85398" w:rsidP="00107985">
            <w:pPr>
              <w:pStyle w:val="SingleTxtG"/>
              <w:spacing w:after="0" w:line="240" w:lineRule="auto"/>
              <w:ind w:left="0" w:right="0"/>
              <w:rPr>
                <w:bCs/>
              </w:rPr>
            </w:pPr>
            <w:r w:rsidRPr="004973DB">
              <w:rPr>
                <w:bCs/>
              </w:rPr>
              <w:t>CRPD/C/PRY/1</w:t>
            </w:r>
          </w:p>
        </w:tc>
      </w:tr>
      <w:tr w:rsidR="00C74080" w:rsidRPr="004973DB">
        <w:trPr>
          <w:tblHeader/>
        </w:trPr>
        <w:tc>
          <w:tcPr>
            <w:tcW w:w="1767" w:type="dxa"/>
          </w:tcPr>
          <w:p w:rsidR="00C74080" w:rsidRPr="00107985" w:rsidRDefault="00C74080" w:rsidP="0095052A">
            <w:pPr>
              <w:pStyle w:val="SingleTxtG"/>
              <w:spacing w:after="0" w:line="360" w:lineRule="auto"/>
              <w:ind w:left="0" w:right="0"/>
              <w:rPr>
                <w:bCs/>
              </w:rPr>
            </w:pPr>
            <w:smartTag w:uri="urn:schemas-microsoft-com:office:smarttags" w:element="place">
              <w:smartTag w:uri="urn:schemas-microsoft-com:office:smarttags" w:element="country-region">
                <w:r w:rsidRPr="00107985">
                  <w:rPr>
                    <w:bCs/>
                  </w:rPr>
                  <w:t>Peru</w:t>
                </w:r>
              </w:smartTag>
            </w:smartTag>
          </w:p>
        </w:tc>
        <w:tc>
          <w:tcPr>
            <w:tcW w:w="1839" w:type="dxa"/>
          </w:tcPr>
          <w:p w:rsidR="00C74080" w:rsidRPr="00107985" w:rsidRDefault="00C74080" w:rsidP="0095052A">
            <w:pPr>
              <w:pStyle w:val="SingleTxtG"/>
              <w:spacing w:after="0" w:line="360" w:lineRule="auto"/>
              <w:ind w:left="0" w:right="0"/>
              <w:rPr>
                <w:bCs/>
              </w:rPr>
            </w:pPr>
            <w:r w:rsidRPr="00107985">
              <w:rPr>
                <w:bCs/>
              </w:rPr>
              <w:t>2010</w:t>
            </w:r>
          </w:p>
        </w:tc>
        <w:tc>
          <w:tcPr>
            <w:tcW w:w="1843" w:type="dxa"/>
          </w:tcPr>
          <w:p w:rsidR="00C74080" w:rsidRPr="00107985" w:rsidRDefault="00C74080" w:rsidP="0095052A">
            <w:pPr>
              <w:pStyle w:val="SingleTxtG"/>
              <w:spacing w:after="0" w:line="360" w:lineRule="auto"/>
              <w:ind w:left="0" w:right="0"/>
              <w:jc w:val="left"/>
              <w:rPr>
                <w:bCs/>
              </w:rPr>
            </w:pPr>
            <w:r w:rsidRPr="00107985">
              <w:rPr>
                <w:bCs/>
              </w:rPr>
              <w:t>8 July 2010</w:t>
            </w:r>
          </w:p>
        </w:tc>
        <w:tc>
          <w:tcPr>
            <w:tcW w:w="1922" w:type="dxa"/>
          </w:tcPr>
          <w:p w:rsidR="00C74080" w:rsidRPr="00107985" w:rsidRDefault="00C74080" w:rsidP="0095052A">
            <w:pPr>
              <w:pStyle w:val="SingleTxtG"/>
              <w:spacing w:after="0" w:line="360" w:lineRule="auto"/>
              <w:ind w:left="0" w:right="0"/>
              <w:rPr>
                <w:bCs/>
              </w:rPr>
            </w:pPr>
            <w:r w:rsidRPr="00107985">
              <w:rPr>
                <w:bCs/>
              </w:rPr>
              <w:t>CRPD/C/PER/1</w:t>
            </w:r>
          </w:p>
        </w:tc>
      </w:tr>
      <w:tr w:rsidR="00325F4B" w:rsidRPr="004973DB">
        <w:trPr>
          <w:tblHeader/>
        </w:trPr>
        <w:tc>
          <w:tcPr>
            <w:tcW w:w="1767" w:type="dxa"/>
          </w:tcPr>
          <w:p w:rsidR="00325F4B" w:rsidRPr="004973DB" w:rsidRDefault="00325F4B" w:rsidP="0095052A">
            <w:pPr>
              <w:pStyle w:val="SingleTxtG"/>
              <w:spacing w:after="0" w:line="360" w:lineRule="auto"/>
              <w:ind w:left="0" w:right="0"/>
              <w:rPr>
                <w:bCs/>
                <w:i/>
              </w:rPr>
            </w:pPr>
            <w:smartTag w:uri="urn:schemas-microsoft-com:office:smarttags" w:element="place">
              <w:smartTag w:uri="urn:schemas-microsoft-com:office:smarttags" w:element="PlaceType">
                <w:r w:rsidRPr="004973DB">
                  <w:rPr>
                    <w:bCs/>
                  </w:rPr>
                  <w:t>Republic</w:t>
                </w:r>
              </w:smartTag>
              <w:r w:rsidRPr="004973DB">
                <w:rPr>
                  <w:bCs/>
                </w:rPr>
                <w:t xml:space="preserve"> of </w:t>
              </w:r>
              <w:smartTag w:uri="urn:schemas-microsoft-com:office:smarttags" w:element="PlaceName">
                <w:r w:rsidRPr="004973DB">
                  <w:rPr>
                    <w:bCs/>
                  </w:rPr>
                  <w:t>Korea</w:t>
                </w:r>
              </w:smartTag>
            </w:smartTag>
          </w:p>
        </w:tc>
        <w:tc>
          <w:tcPr>
            <w:tcW w:w="1839" w:type="dxa"/>
          </w:tcPr>
          <w:p w:rsidR="00325F4B" w:rsidRPr="004973DB" w:rsidRDefault="00325F4B" w:rsidP="0095052A">
            <w:pPr>
              <w:pStyle w:val="SingleTxtG"/>
              <w:spacing w:after="0" w:line="360" w:lineRule="auto"/>
              <w:ind w:left="0" w:right="0"/>
              <w:rPr>
                <w:bCs/>
                <w:i/>
              </w:rPr>
            </w:pPr>
            <w:r w:rsidRPr="004973DB">
              <w:rPr>
                <w:bCs/>
              </w:rPr>
              <w:t>20</w:t>
            </w:r>
            <w:r w:rsidR="00C95495" w:rsidRPr="004973DB">
              <w:rPr>
                <w:bCs/>
              </w:rPr>
              <w:t>10</w:t>
            </w:r>
          </w:p>
        </w:tc>
        <w:tc>
          <w:tcPr>
            <w:tcW w:w="1843" w:type="dxa"/>
          </w:tcPr>
          <w:p w:rsidR="00325F4B" w:rsidRPr="004973DB" w:rsidRDefault="00051565" w:rsidP="0095052A">
            <w:pPr>
              <w:pStyle w:val="SingleTxtG"/>
              <w:spacing w:after="0" w:line="360" w:lineRule="auto"/>
              <w:ind w:left="0" w:right="0"/>
              <w:jc w:val="left"/>
              <w:rPr>
                <w:bCs/>
                <w:i/>
              </w:rPr>
            </w:pPr>
            <w:r w:rsidRPr="004973DB">
              <w:rPr>
                <w:bCs/>
              </w:rPr>
              <w:t>27 June 2011</w:t>
            </w:r>
          </w:p>
        </w:tc>
        <w:tc>
          <w:tcPr>
            <w:tcW w:w="1922" w:type="dxa"/>
          </w:tcPr>
          <w:p w:rsidR="00325F4B" w:rsidRPr="004973DB" w:rsidRDefault="00EB1022" w:rsidP="0095052A">
            <w:pPr>
              <w:pStyle w:val="SingleTxtG"/>
              <w:spacing w:after="0" w:line="360" w:lineRule="auto"/>
              <w:ind w:left="0" w:right="0"/>
            </w:pPr>
            <w:r w:rsidRPr="004973DB">
              <w:t>CRPD/C/KOR</w:t>
            </w:r>
            <w:r w:rsidR="00325F4B" w:rsidRPr="004973DB">
              <w:t>/1</w:t>
            </w:r>
          </w:p>
        </w:tc>
      </w:tr>
      <w:tr w:rsidR="00C74080" w:rsidRPr="004973DB">
        <w:trPr>
          <w:trHeight w:val="242"/>
          <w:tblHeader/>
        </w:trPr>
        <w:tc>
          <w:tcPr>
            <w:tcW w:w="1767" w:type="dxa"/>
          </w:tcPr>
          <w:p w:rsidR="007346B0" w:rsidRDefault="00C74080" w:rsidP="00107985">
            <w:pPr>
              <w:pStyle w:val="SingleTxtG"/>
              <w:spacing w:after="0" w:line="240" w:lineRule="auto"/>
              <w:ind w:left="0" w:right="0"/>
              <w:rPr>
                <w:bCs/>
              </w:rPr>
            </w:pPr>
            <w:smartTag w:uri="urn:schemas-microsoft-com:office:smarttags" w:element="country-region">
              <w:smartTag w:uri="urn:schemas-microsoft-com:office:smarttags" w:element="place">
                <w:r w:rsidRPr="004973DB">
                  <w:rPr>
                    <w:bCs/>
                  </w:rPr>
                  <w:t>Sweden</w:t>
                </w:r>
              </w:smartTag>
            </w:smartTag>
          </w:p>
          <w:p w:rsidR="00C74080" w:rsidRPr="004973DB" w:rsidRDefault="00C74080" w:rsidP="00107985">
            <w:pPr>
              <w:pStyle w:val="SingleTxtG"/>
              <w:spacing w:after="0" w:line="240" w:lineRule="auto"/>
              <w:ind w:left="0" w:right="0"/>
              <w:rPr>
                <w:bCs/>
              </w:rPr>
            </w:pPr>
          </w:p>
        </w:tc>
        <w:tc>
          <w:tcPr>
            <w:tcW w:w="1839" w:type="dxa"/>
          </w:tcPr>
          <w:p w:rsidR="007346B0" w:rsidRDefault="00C74080" w:rsidP="00107985">
            <w:pPr>
              <w:pStyle w:val="SingleTxtG"/>
              <w:spacing w:after="0" w:line="240" w:lineRule="auto"/>
              <w:ind w:left="0" w:right="0"/>
              <w:rPr>
                <w:bCs/>
              </w:rPr>
            </w:pPr>
            <w:r w:rsidRPr="004973DB">
              <w:rPr>
                <w:bCs/>
              </w:rPr>
              <w:t>2010</w:t>
            </w:r>
          </w:p>
          <w:p w:rsidR="00C74080" w:rsidRPr="004973DB" w:rsidRDefault="00C74080" w:rsidP="00107985">
            <w:pPr>
              <w:pStyle w:val="SingleTxtG"/>
              <w:spacing w:after="0" w:line="240" w:lineRule="auto"/>
              <w:ind w:left="0" w:right="0"/>
              <w:rPr>
                <w:bCs/>
              </w:rPr>
            </w:pPr>
          </w:p>
        </w:tc>
        <w:tc>
          <w:tcPr>
            <w:tcW w:w="1843" w:type="dxa"/>
          </w:tcPr>
          <w:p w:rsidR="007346B0" w:rsidRDefault="00C74080" w:rsidP="00107985">
            <w:pPr>
              <w:pStyle w:val="SingleTxtG"/>
              <w:spacing w:after="0" w:line="240" w:lineRule="auto"/>
              <w:ind w:left="0" w:right="0"/>
              <w:jc w:val="left"/>
              <w:rPr>
                <w:bCs/>
              </w:rPr>
            </w:pPr>
            <w:r w:rsidRPr="004973DB">
              <w:rPr>
                <w:bCs/>
              </w:rPr>
              <w:t>7 February 2011</w:t>
            </w:r>
          </w:p>
          <w:p w:rsidR="00C74080" w:rsidRPr="004973DB" w:rsidRDefault="00C74080" w:rsidP="00107985">
            <w:pPr>
              <w:pStyle w:val="SingleTxtG"/>
              <w:spacing w:after="0" w:line="240" w:lineRule="auto"/>
              <w:ind w:left="0" w:right="0"/>
              <w:jc w:val="left"/>
              <w:rPr>
                <w:bCs/>
              </w:rPr>
            </w:pPr>
          </w:p>
        </w:tc>
        <w:tc>
          <w:tcPr>
            <w:tcW w:w="1922" w:type="dxa"/>
          </w:tcPr>
          <w:p w:rsidR="007346B0" w:rsidRDefault="00C74080" w:rsidP="00107985">
            <w:pPr>
              <w:pStyle w:val="SingleTxtG"/>
              <w:spacing w:after="0" w:line="240" w:lineRule="auto"/>
              <w:ind w:left="0" w:right="0"/>
              <w:rPr>
                <w:bCs/>
              </w:rPr>
            </w:pPr>
            <w:r w:rsidRPr="004973DB">
              <w:rPr>
                <w:bCs/>
              </w:rPr>
              <w:t>CRPD/C/SWE/1</w:t>
            </w:r>
          </w:p>
          <w:p w:rsidR="00C74080" w:rsidRPr="004973DB" w:rsidRDefault="00C74080" w:rsidP="00107985">
            <w:pPr>
              <w:pStyle w:val="SingleTxtG"/>
              <w:spacing w:after="0" w:line="240" w:lineRule="auto"/>
              <w:ind w:left="0" w:right="0"/>
              <w:rPr>
                <w:bCs/>
              </w:rPr>
            </w:pPr>
          </w:p>
        </w:tc>
      </w:tr>
      <w:tr w:rsidR="00107985" w:rsidRPr="004973DB">
        <w:trPr>
          <w:trHeight w:val="242"/>
          <w:tblHeader/>
        </w:trPr>
        <w:tc>
          <w:tcPr>
            <w:tcW w:w="1767" w:type="dxa"/>
          </w:tcPr>
          <w:p w:rsidR="00107985" w:rsidRDefault="00107985" w:rsidP="00107985">
            <w:pPr>
              <w:pStyle w:val="SingleTxtG"/>
              <w:spacing w:after="0" w:line="240" w:lineRule="auto"/>
              <w:ind w:left="0" w:right="0"/>
              <w:rPr>
                <w:bCs/>
              </w:rPr>
            </w:pPr>
            <w:smartTag w:uri="urn:schemas-microsoft-com:office:smarttags" w:element="country-region">
              <w:smartTag w:uri="urn:schemas-microsoft-com:office:smarttags" w:element="place">
                <w:r>
                  <w:rPr>
                    <w:bCs/>
                  </w:rPr>
                  <w:t>Turkmenistan</w:t>
                </w:r>
              </w:smartTag>
            </w:smartTag>
          </w:p>
          <w:p w:rsidR="00107985" w:rsidRPr="00107985" w:rsidRDefault="00107985" w:rsidP="00107985">
            <w:pPr>
              <w:spacing w:line="240" w:lineRule="auto"/>
              <w:rPr>
                <w:bCs/>
              </w:rPr>
            </w:pPr>
          </w:p>
        </w:tc>
        <w:tc>
          <w:tcPr>
            <w:tcW w:w="1839" w:type="dxa"/>
          </w:tcPr>
          <w:p w:rsidR="00107985" w:rsidRDefault="00107985" w:rsidP="00107985">
            <w:pPr>
              <w:pStyle w:val="SingleTxtG"/>
              <w:spacing w:after="0" w:line="240" w:lineRule="auto"/>
              <w:ind w:left="0" w:right="0"/>
              <w:rPr>
                <w:bCs/>
              </w:rPr>
            </w:pPr>
            <w:r>
              <w:rPr>
                <w:bCs/>
              </w:rPr>
              <w:t>2010</w:t>
            </w:r>
          </w:p>
          <w:p w:rsidR="00107985" w:rsidRPr="004973DB" w:rsidRDefault="00107985" w:rsidP="00107985">
            <w:pPr>
              <w:pStyle w:val="SingleTxtG"/>
              <w:spacing w:after="0" w:line="240" w:lineRule="auto"/>
              <w:ind w:left="0" w:right="0"/>
              <w:rPr>
                <w:bCs/>
              </w:rPr>
            </w:pPr>
          </w:p>
        </w:tc>
        <w:tc>
          <w:tcPr>
            <w:tcW w:w="1843" w:type="dxa"/>
          </w:tcPr>
          <w:p w:rsidR="00107985" w:rsidRPr="00107985" w:rsidRDefault="00107985" w:rsidP="00107985">
            <w:pPr>
              <w:pStyle w:val="SingleTxtG"/>
              <w:spacing w:after="0" w:line="240" w:lineRule="auto"/>
              <w:ind w:left="0" w:right="0"/>
              <w:jc w:val="left"/>
              <w:rPr>
                <w:bCs/>
              </w:rPr>
            </w:pPr>
            <w:r w:rsidRPr="00107985">
              <w:rPr>
                <w:bCs/>
              </w:rPr>
              <w:t>5 December 2011</w:t>
            </w:r>
          </w:p>
          <w:p w:rsidR="00107985" w:rsidRPr="004973DB" w:rsidRDefault="00107985" w:rsidP="00107985">
            <w:pPr>
              <w:pStyle w:val="SingleTxtG"/>
              <w:spacing w:after="0" w:line="240" w:lineRule="auto"/>
              <w:ind w:left="0" w:right="0"/>
              <w:jc w:val="left"/>
              <w:rPr>
                <w:bCs/>
              </w:rPr>
            </w:pPr>
          </w:p>
        </w:tc>
        <w:tc>
          <w:tcPr>
            <w:tcW w:w="1922" w:type="dxa"/>
          </w:tcPr>
          <w:p w:rsidR="00107985" w:rsidRPr="004973DB" w:rsidRDefault="00107985" w:rsidP="00107985">
            <w:pPr>
              <w:pStyle w:val="SingleTxtG"/>
              <w:spacing w:after="0" w:line="240" w:lineRule="auto"/>
              <w:ind w:left="0" w:right="0"/>
              <w:rPr>
                <w:bCs/>
              </w:rPr>
            </w:pPr>
            <w:r>
              <w:rPr>
                <w:bCs/>
              </w:rPr>
              <w:t>CRPD/C/</w:t>
            </w:r>
            <w:r w:rsidRPr="00107985">
              <w:rPr>
                <w:bCs/>
              </w:rPr>
              <w:t xml:space="preserve"> TKM</w:t>
            </w:r>
            <w:r>
              <w:rPr>
                <w:bCs/>
              </w:rPr>
              <w:t>/1</w:t>
            </w:r>
          </w:p>
        </w:tc>
      </w:tr>
      <w:tr w:rsidR="00C74080" w:rsidRPr="004973DB">
        <w:trPr>
          <w:tblHeader/>
        </w:trPr>
        <w:tc>
          <w:tcPr>
            <w:tcW w:w="1767" w:type="dxa"/>
          </w:tcPr>
          <w:p w:rsidR="00107985" w:rsidRDefault="00107985" w:rsidP="00107985">
            <w:pPr>
              <w:pStyle w:val="SingleTxtG"/>
              <w:spacing w:after="0" w:line="240" w:lineRule="auto"/>
              <w:ind w:left="0" w:right="0"/>
              <w:rPr>
                <w:bCs/>
              </w:rPr>
            </w:pPr>
            <w:smartTag w:uri="urn:schemas-microsoft-com:office:smarttags" w:element="country-region">
              <w:smartTag w:uri="urn:schemas-microsoft-com:office:smarttags" w:element="place">
                <w:r>
                  <w:rPr>
                    <w:bCs/>
                  </w:rPr>
                  <w:t>United Kingdom</w:t>
                </w:r>
              </w:smartTag>
            </w:smartTag>
            <w:r>
              <w:rPr>
                <w:bCs/>
              </w:rPr>
              <w:t xml:space="preserve"> </w:t>
            </w:r>
          </w:p>
          <w:p w:rsidR="00107985" w:rsidRDefault="00107985" w:rsidP="00107985">
            <w:pPr>
              <w:pStyle w:val="SingleTxtG"/>
              <w:spacing w:after="0" w:line="240" w:lineRule="auto"/>
              <w:ind w:left="0" w:right="0"/>
            </w:pPr>
            <w:r>
              <w:t xml:space="preserve">of </w:t>
            </w:r>
            <w:smartTag w:uri="urn:schemas-microsoft-com:office:smarttags" w:element="country-region">
              <w:smartTag w:uri="urn:schemas-microsoft-com:office:smarttags" w:element="place">
                <w:r>
                  <w:t>Great Britain</w:t>
                </w:r>
              </w:smartTag>
            </w:smartTag>
            <w:r>
              <w:t xml:space="preserve"> </w:t>
            </w:r>
          </w:p>
          <w:p w:rsidR="00C74080" w:rsidRPr="004973DB" w:rsidRDefault="00107985" w:rsidP="00107985">
            <w:pPr>
              <w:pStyle w:val="SingleTxtG"/>
              <w:spacing w:line="240" w:lineRule="auto"/>
              <w:ind w:left="0" w:right="0"/>
              <w:rPr>
                <w:bCs/>
                <w:i/>
              </w:rPr>
            </w:pPr>
            <w:r>
              <w:t xml:space="preserve">and </w:t>
            </w:r>
            <w:smartTag w:uri="urn:schemas-microsoft-com:office:smarttags" w:element="country-region">
              <w:smartTag w:uri="urn:schemas-microsoft-com:office:smarttags" w:element="place">
                <w:r>
                  <w:t>Northern Ireland</w:t>
                </w:r>
              </w:smartTag>
            </w:smartTag>
          </w:p>
        </w:tc>
        <w:tc>
          <w:tcPr>
            <w:tcW w:w="1839" w:type="dxa"/>
          </w:tcPr>
          <w:p w:rsidR="00C74080" w:rsidRPr="004973DB" w:rsidRDefault="00107985" w:rsidP="00217590">
            <w:pPr>
              <w:pStyle w:val="SingleTxtG"/>
              <w:ind w:left="0" w:right="0"/>
              <w:rPr>
                <w:bCs/>
                <w:i/>
              </w:rPr>
            </w:pPr>
            <w:r>
              <w:rPr>
                <w:bCs/>
              </w:rPr>
              <w:t>2011</w:t>
            </w:r>
          </w:p>
        </w:tc>
        <w:tc>
          <w:tcPr>
            <w:tcW w:w="1843" w:type="dxa"/>
          </w:tcPr>
          <w:p w:rsidR="00C74080" w:rsidRPr="004973DB" w:rsidRDefault="00107985" w:rsidP="00217590">
            <w:pPr>
              <w:pStyle w:val="SingleTxtG"/>
              <w:ind w:left="0" w:right="0"/>
              <w:jc w:val="left"/>
              <w:rPr>
                <w:bCs/>
                <w:i/>
              </w:rPr>
            </w:pPr>
            <w:r>
              <w:t>24 November 2011</w:t>
            </w:r>
          </w:p>
        </w:tc>
        <w:tc>
          <w:tcPr>
            <w:tcW w:w="1922" w:type="dxa"/>
          </w:tcPr>
          <w:p w:rsidR="00C74080" w:rsidRPr="004973DB" w:rsidRDefault="00107985" w:rsidP="00217590">
            <w:pPr>
              <w:pStyle w:val="SingleTxtG"/>
              <w:ind w:left="0" w:right="0"/>
              <w:rPr>
                <w:bCs/>
                <w:i/>
              </w:rPr>
            </w:pPr>
            <w:r>
              <w:rPr>
                <w:bCs/>
              </w:rPr>
              <w:t>CRPD/C/GBR/1</w:t>
            </w:r>
          </w:p>
        </w:tc>
      </w:tr>
    </w:tbl>
    <w:p w:rsidR="00B33D82" w:rsidRPr="004973DB" w:rsidRDefault="00774E09" w:rsidP="00B33D82">
      <w:pPr>
        <w:pStyle w:val="H23G"/>
      </w:pPr>
      <w:r w:rsidRPr="004973DB">
        <w:tab/>
      </w:r>
      <w:r w:rsidR="0035110A" w:rsidRPr="004973DB">
        <w:t>6</w:t>
      </w:r>
      <w:r w:rsidR="00B33D82" w:rsidRPr="004973DB">
        <w:t>.</w:t>
      </w:r>
      <w:r w:rsidR="00B33D82" w:rsidRPr="004973DB">
        <w:tab/>
        <w:t>Consideration of report</w:t>
      </w:r>
      <w:r w:rsidR="001812D5" w:rsidRPr="004973DB">
        <w:t>s</w:t>
      </w:r>
      <w:r w:rsidR="00B33D82" w:rsidRPr="004973DB">
        <w:t xml:space="preserve"> </w:t>
      </w:r>
      <w:r w:rsidR="002C4102" w:rsidRPr="004973DB">
        <w:t>by</w:t>
      </w:r>
      <w:r w:rsidR="00B33D82" w:rsidRPr="004973DB">
        <w:t xml:space="preserve"> States parties </w:t>
      </w:r>
      <w:r w:rsidR="002C4102" w:rsidRPr="004973DB">
        <w:t>under article 35 of the Convention</w:t>
      </w:r>
      <w:r w:rsidR="00B33D82" w:rsidRPr="004973DB">
        <w:t xml:space="preserve"> </w:t>
      </w:r>
    </w:p>
    <w:p w:rsidR="00B33D82" w:rsidRPr="004973DB" w:rsidRDefault="00B33D82" w:rsidP="00B33D82">
      <w:pPr>
        <w:pStyle w:val="SingleTxtG"/>
        <w:rPr>
          <w:lang w:val="en-US"/>
        </w:rPr>
      </w:pPr>
      <w:r w:rsidRPr="004973DB">
        <w:tab/>
        <w:t xml:space="preserve">At its </w:t>
      </w:r>
      <w:r w:rsidR="007346B0">
        <w:t>seven</w:t>
      </w:r>
      <w:r w:rsidR="007346B0" w:rsidRPr="004973DB">
        <w:t>th</w:t>
      </w:r>
      <w:r w:rsidR="008E1582" w:rsidRPr="004973DB">
        <w:t xml:space="preserve"> session</w:t>
      </w:r>
      <w:r w:rsidRPr="004973DB">
        <w:t xml:space="preserve">, the Committee will consider the initial report received from the following State party: </w:t>
      </w:r>
      <w:smartTag w:uri="urn:schemas-microsoft-com:office:smarttags" w:element="country-region">
        <w:smartTag w:uri="urn:schemas-microsoft-com:office:smarttags" w:element="place">
          <w:r w:rsidR="007346B0">
            <w:rPr>
              <w:lang w:val="en-US"/>
            </w:rPr>
            <w:t>Peru</w:t>
          </w:r>
        </w:smartTag>
      </w:smartTag>
      <w:r w:rsidR="007346B0" w:rsidRPr="004973DB">
        <w:rPr>
          <w:lang w:val="en-US"/>
        </w:rPr>
        <w:t>.</w:t>
      </w:r>
      <w:r w:rsidRPr="004973DB">
        <w:rPr>
          <w:lang w:val="en-US"/>
        </w:rPr>
        <w:t xml:space="preserve"> </w:t>
      </w:r>
    </w:p>
    <w:p w:rsidR="00A527BD" w:rsidRPr="004973DB" w:rsidRDefault="00B33D82" w:rsidP="000D4433">
      <w:pPr>
        <w:pStyle w:val="SingleTxtG"/>
        <w:ind w:firstLine="567"/>
      </w:pPr>
      <w:r w:rsidRPr="004973DB">
        <w:t xml:space="preserve">In pursuance of established practice and in conformity with rule 41 of the rules of procedure, the Secretary-General has informed the State party concerned of the tentative dates on which its report is scheduled for consideration by the Committee. A schedule for the consideration of the report submitted is set forth in the annexed </w:t>
      </w:r>
      <w:r w:rsidR="000D4433" w:rsidRPr="004973DB">
        <w:t>tentative</w:t>
      </w:r>
      <w:r w:rsidR="00EA1615" w:rsidRPr="004973DB">
        <w:t xml:space="preserve"> programme of work</w:t>
      </w:r>
      <w:r w:rsidRPr="004973DB">
        <w:t>.</w:t>
      </w:r>
    </w:p>
    <w:p w:rsidR="008557DA" w:rsidRPr="004973DB" w:rsidRDefault="000D4433" w:rsidP="00363958">
      <w:pPr>
        <w:pStyle w:val="H23G"/>
      </w:pPr>
      <w:r w:rsidRPr="004973DB">
        <w:tab/>
      </w:r>
      <w:r w:rsidR="0035110A" w:rsidRPr="004973DB">
        <w:t>7</w:t>
      </w:r>
      <w:r w:rsidR="008557DA" w:rsidRPr="004973DB">
        <w:t>.</w:t>
      </w:r>
      <w:r w:rsidR="004012C1" w:rsidRPr="004973DB">
        <w:tab/>
      </w:r>
      <w:r w:rsidR="008557DA" w:rsidRPr="004973DB">
        <w:t xml:space="preserve">Adoption of </w:t>
      </w:r>
      <w:r w:rsidR="004012C1" w:rsidRPr="004973DB">
        <w:t>l</w:t>
      </w:r>
      <w:r w:rsidR="008557DA" w:rsidRPr="004973DB">
        <w:t>ist</w:t>
      </w:r>
      <w:r w:rsidR="009C1C59" w:rsidRPr="004973DB">
        <w:t>s</w:t>
      </w:r>
      <w:r w:rsidR="008557DA" w:rsidRPr="004973DB">
        <w:t xml:space="preserve"> of </w:t>
      </w:r>
      <w:r w:rsidR="004012C1" w:rsidRPr="004973DB">
        <w:t>i</w:t>
      </w:r>
      <w:r w:rsidR="008557DA" w:rsidRPr="004973DB">
        <w:t>ssues on State party reports</w:t>
      </w:r>
    </w:p>
    <w:p w:rsidR="008557DA" w:rsidRPr="004973DB" w:rsidRDefault="004012C1" w:rsidP="00B33D82">
      <w:pPr>
        <w:pStyle w:val="SingleTxtG"/>
      </w:pPr>
      <w:r w:rsidRPr="004973DB">
        <w:tab/>
      </w:r>
      <w:r w:rsidR="00FD6E73" w:rsidRPr="004973DB">
        <w:t>T</w:t>
      </w:r>
      <w:r w:rsidR="001A71E2" w:rsidRPr="004973DB">
        <w:t>he Committee will adopt</w:t>
      </w:r>
      <w:r w:rsidR="008557DA" w:rsidRPr="004973DB">
        <w:t xml:space="preserve"> </w:t>
      </w:r>
      <w:r w:rsidR="00CF0D88" w:rsidRPr="004973DB">
        <w:t>l</w:t>
      </w:r>
      <w:r w:rsidR="008557DA" w:rsidRPr="004973DB">
        <w:t>ist</w:t>
      </w:r>
      <w:r w:rsidR="001A71E2" w:rsidRPr="004973DB">
        <w:t>s</w:t>
      </w:r>
      <w:r w:rsidR="008557DA" w:rsidRPr="004973DB">
        <w:t xml:space="preserve"> of </w:t>
      </w:r>
      <w:r w:rsidR="00CF0D88" w:rsidRPr="004973DB">
        <w:t>i</w:t>
      </w:r>
      <w:r w:rsidR="008557DA" w:rsidRPr="004973DB">
        <w:t xml:space="preserve">ssues on </w:t>
      </w:r>
      <w:r w:rsidR="005916E2" w:rsidRPr="004973DB">
        <w:t xml:space="preserve">the </w:t>
      </w:r>
      <w:r w:rsidR="009C1C59" w:rsidRPr="004973DB">
        <w:t>initial</w:t>
      </w:r>
      <w:r w:rsidR="008557DA" w:rsidRPr="004973DB">
        <w:t xml:space="preserve"> report</w:t>
      </w:r>
      <w:r w:rsidR="001A71E2" w:rsidRPr="004973DB">
        <w:t>s</w:t>
      </w:r>
      <w:r w:rsidR="008557DA" w:rsidRPr="004973DB">
        <w:t xml:space="preserve"> submitted by </w:t>
      </w:r>
      <w:smartTag w:uri="urn:schemas-microsoft-com:office:smarttags" w:element="country-region">
        <w:r w:rsidR="007346B0">
          <w:t>Argentina</w:t>
        </w:r>
      </w:smartTag>
      <w:r w:rsidR="007B35E8">
        <w:t>,</w:t>
      </w:r>
      <w:r w:rsidR="007346B0">
        <w:t xml:space="preserve"> </w:t>
      </w:r>
      <w:smartTag w:uri="urn:schemas-microsoft-com:office:smarttags" w:element="country-region">
        <w:r w:rsidR="007B35E8" w:rsidRPr="004973DB">
          <w:t>China</w:t>
        </w:r>
      </w:smartTag>
      <w:r w:rsidR="007B35E8">
        <w:t xml:space="preserve"> </w:t>
      </w:r>
      <w:r w:rsidR="007346B0">
        <w:t xml:space="preserve">and </w:t>
      </w:r>
      <w:smartTag w:uri="urn:schemas-microsoft-com:office:smarttags" w:element="country-region">
        <w:smartTag w:uri="urn:schemas-microsoft-com:office:smarttags" w:element="place">
          <w:r w:rsidR="007346B0">
            <w:t>Hungary</w:t>
          </w:r>
        </w:smartTag>
      </w:smartTag>
      <w:r w:rsidR="008557DA" w:rsidRPr="004973DB">
        <w:t xml:space="preserve">. </w:t>
      </w:r>
    </w:p>
    <w:p w:rsidR="008557DA" w:rsidRPr="004973DB" w:rsidRDefault="00774E09" w:rsidP="00774E09">
      <w:pPr>
        <w:pStyle w:val="H23G"/>
      </w:pPr>
      <w:r w:rsidRPr="004973DB">
        <w:tab/>
      </w:r>
      <w:r w:rsidR="0035110A" w:rsidRPr="004973DB">
        <w:t>8</w:t>
      </w:r>
      <w:r w:rsidR="008557DA" w:rsidRPr="004973DB">
        <w:t>.</w:t>
      </w:r>
      <w:r w:rsidR="004012C1" w:rsidRPr="004973DB">
        <w:tab/>
      </w:r>
      <w:r w:rsidR="008557DA" w:rsidRPr="004973DB">
        <w:t>Cooperation with United Nations bodies, specialized agencies</w:t>
      </w:r>
      <w:r w:rsidR="00634B5D" w:rsidRPr="004973DB">
        <w:t>, disabled persons’ organizations</w:t>
      </w:r>
      <w:r w:rsidR="008557DA" w:rsidRPr="004973DB">
        <w:t xml:space="preserve"> and </w:t>
      </w:r>
      <w:r w:rsidRPr="004973DB">
        <w:t>other</w:t>
      </w:r>
      <w:r w:rsidR="00FD6E73" w:rsidRPr="004973DB">
        <w:t xml:space="preserve"> </w:t>
      </w:r>
      <w:r w:rsidR="008557DA" w:rsidRPr="004973DB">
        <w:t>competent bodies</w:t>
      </w:r>
    </w:p>
    <w:p w:rsidR="008557DA" w:rsidRPr="004973DB" w:rsidRDefault="00F72873" w:rsidP="00774E09">
      <w:pPr>
        <w:pStyle w:val="SingleTxtG"/>
      </w:pPr>
      <w:r w:rsidRPr="004973DB">
        <w:tab/>
      </w:r>
      <w:r w:rsidR="00FD6E73" w:rsidRPr="004973DB">
        <w:t>T</w:t>
      </w:r>
      <w:r w:rsidR="008557DA" w:rsidRPr="004973DB">
        <w:t xml:space="preserve">he Committee will </w:t>
      </w:r>
      <w:r w:rsidR="001812D5" w:rsidRPr="004973DB">
        <w:t>discuss</w:t>
      </w:r>
      <w:r w:rsidR="008557DA" w:rsidRPr="004973DB">
        <w:t xml:space="preserve"> how </w:t>
      </w:r>
      <w:r w:rsidR="001812D5" w:rsidRPr="004973DB">
        <w:t xml:space="preserve">to strengthen </w:t>
      </w:r>
      <w:r w:rsidR="008557DA" w:rsidRPr="004973DB">
        <w:t xml:space="preserve">cooperation with </w:t>
      </w:r>
      <w:r w:rsidR="000D4433" w:rsidRPr="004973DB">
        <w:t>United Nations bodies, specialized agencies</w:t>
      </w:r>
      <w:r w:rsidR="00FD6E73" w:rsidRPr="004973DB">
        <w:t>, non-governmental organi</w:t>
      </w:r>
      <w:r w:rsidR="00FC798D" w:rsidRPr="004973DB">
        <w:t>z</w:t>
      </w:r>
      <w:r w:rsidR="00FD6E73" w:rsidRPr="004973DB">
        <w:t>ations, including disabled persons’ organi</w:t>
      </w:r>
      <w:r w:rsidR="00FC798D" w:rsidRPr="004973DB">
        <w:t>z</w:t>
      </w:r>
      <w:r w:rsidR="00FD6E73" w:rsidRPr="004973DB">
        <w:t>ations,</w:t>
      </w:r>
      <w:r w:rsidR="000D4433" w:rsidRPr="004973DB">
        <w:t xml:space="preserve"> and other</w:t>
      </w:r>
      <w:r w:rsidR="00363958" w:rsidRPr="004973DB">
        <w:t xml:space="preserve"> </w:t>
      </w:r>
      <w:r w:rsidR="000D4433" w:rsidRPr="004973DB">
        <w:t>competent bodies</w:t>
      </w:r>
      <w:r w:rsidR="00FC798D" w:rsidRPr="004973DB">
        <w:t>,</w:t>
      </w:r>
      <w:r w:rsidR="000D4433" w:rsidRPr="004973DB" w:rsidDel="000D4433">
        <w:t xml:space="preserve"> </w:t>
      </w:r>
      <w:r w:rsidR="008557DA" w:rsidRPr="004973DB">
        <w:t>to enhance the promotion a</w:t>
      </w:r>
      <w:r w:rsidR="006A554B" w:rsidRPr="004973DB">
        <w:t xml:space="preserve">nd protection of the rights of </w:t>
      </w:r>
      <w:r w:rsidR="008557DA" w:rsidRPr="004973DB">
        <w:t xml:space="preserve">persons with disabilities. </w:t>
      </w:r>
      <w:r w:rsidR="000D4433" w:rsidRPr="004973DB">
        <w:t>Representatives of such organi</w:t>
      </w:r>
      <w:r w:rsidR="00FC798D" w:rsidRPr="004973DB">
        <w:t>z</w:t>
      </w:r>
      <w:r w:rsidR="000D4433" w:rsidRPr="004973DB">
        <w:t xml:space="preserve">ations and bodies </w:t>
      </w:r>
      <w:r w:rsidR="00FD6E73" w:rsidRPr="004973DB">
        <w:t xml:space="preserve">may seek to address the Committee under this item. </w:t>
      </w:r>
    </w:p>
    <w:p w:rsidR="00CF75B0" w:rsidRPr="004973DB" w:rsidRDefault="00774E09" w:rsidP="00774E09">
      <w:pPr>
        <w:pStyle w:val="H23G"/>
        <w:rPr>
          <w:bCs/>
        </w:rPr>
      </w:pPr>
      <w:r w:rsidRPr="004973DB">
        <w:tab/>
      </w:r>
      <w:r w:rsidR="0035110A" w:rsidRPr="004973DB">
        <w:rPr>
          <w:bCs/>
        </w:rPr>
        <w:t>9</w:t>
      </w:r>
      <w:r w:rsidR="005E59D7" w:rsidRPr="004973DB">
        <w:rPr>
          <w:bCs/>
        </w:rPr>
        <w:t>.</w:t>
      </w:r>
      <w:r w:rsidR="004012C1" w:rsidRPr="004973DB">
        <w:rPr>
          <w:bCs/>
        </w:rPr>
        <w:tab/>
      </w:r>
      <w:r w:rsidR="00CF75B0" w:rsidRPr="004973DB">
        <w:rPr>
          <w:bCs/>
        </w:rPr>
        <w:t xml:space="preserve">General comments and </w:t>
      </w:r>
      <w:r w:rsidR="002C4102" w:rsidRPr="004973DB">
        <w:rPr>
          <w:bCs/>
        </w:rPr>
        <w:t>d</w:t>
      </w:r>
      <w:r w:rsidR="00CF75B0" w:rsidRPr="004973DB">
        <w:rPr>
          <w:bCs/>
        </w:rPr>
        <w:t>ays of general discussion</w:t>
      </w:r>
    </w:p>
    <w:p w:rsidR="00CF75B0" w:rsidRPr="004973DB" w:rsidRDefault="00CF75B0" w:rsidP="00CF75B0">
      <w:pPr>
        <w:pStyle w:val="SingleTxtG"/>
        <w:rPr>
          <w:bCs/>
        </w:rPr>
      </w:pPr>
      <w:r w:rsidRPr="004973DB">
        <w:rPr>
          <w:bCs/>
        </w:rPr>
        <w:tab/>
        <w:t xml:space="preserve">The Committee will review the progress of work of the various task forces established to </w:t>
      </w:r>
      <w:r w:rsidR="00FC798D" w:rsidRPr="004973DB">
        <w:rPr>
          <w:bCs/>
        </w:rPr>
        <w:t>draft</w:t>
      </w:r>
      <w:r w:rsidRPr="004973DB">
        <w:rPr>
          <w:bCs/>
        </w:rPr>
        <w:t xml:space="preserve"> the general comments decided </w:t>
      </w:r>
      <w:r w:rsidR="00FC798D" w:rsidRPr="004973DB">
        <w:rPr>
          <w:bCs/>
        </w:rPr>
        <w:t xml:space="preserve">on </w:t>
      </w:r>
      <w:r w:rsidRPr="004973DB">
        <w:rPr>
          <w:bCs/>
        </w:rPr>
        <w:t xml:space="preserve">by the Committee. To date, the Committee has decided to establish task forces on </w:t>
      </w:r>
      <w:r w:rsidR="00766F4E" w:rsidRPr="004973DB">
        <w:t>a</w:t>
      </w:r>
      <w:r w:rsidR="00B613D6" w:rsidRPr="004973DB">
        <w:t>ccessibility (</w:t>
      </w:r>
      <w:r w:rsidR="006951D2" w:rsidRPr="004973DB">
        <w:t>a</w:t>
      </w:r>
      <w:r w:rsidR="00B613D6" w:rsidRPr="004973DB">
        <w:t>rt. 9)</w:t>
      </w:r>
      <w:r w:rsidR="00766F4E" w:rsidRPr="004973DB">
        <w:t xml:space="preserve"> and</w:t>
      </w:r>
      <w:r w:rsidR="00B613D6" w:rsidRPr="004973DB">
        <w:t xml:space="preserve"> </w:t>
      </w:r>
      <w:r w:rsidR="00766F4E" w:rsidRPr="004973DB">
        <w:t>l</w:t>
      </w:r>
      <w:r w:rsidR="00B613D6" w:rsidRPr="004973DB">
        <w:t xml:space="preserve">egal </w:t>
      </w:r>
      <w:r w:rsidR="00766F4E" w:rsidRPr="004973DB">
        <w:t>c</w:t>
      </w:r>
      <w:r w:rsidR="00B613D6" w:rsidRPr="004973DB">
        <w:t>apacity (</w:t>
      </w:r>
      <w:r w:rsidR="006951D2" w:rsidRPr="004973DB">
        <w:t>a</w:t>
      </w:r>
      <w:r w:rsidR="00B613D6" w:rsidRPr="004973DB">
        <w:t>rt</w:t>
      </w:r>
      <w:r w:rsidR="006951D2" w:rsidRPr="004973DB">
        <w:t>.</w:t>
      </w:r>
      <w:r w:rsidR="00B613D6" w:rsidRPr="004973DB">
        <w:t xml:space="preserve"> 12)</w:t>
      </w:r>
      <w:r w:rsidR="00F92180" w:rsidRPr="004973DB">
        <w:t>.</w:t>
      </w:r>
      <w:r w:rsidR="00A45167" w:rsidRPr="004973DB">
        <w:t xml:space="preserve"> Another task force on access to public transportation and airline policies was also established and will report to the Committee but will not be the subject of a general comment.</w:t>
      </w:r>
    </w:p>
    <w:p w:rsidR="00CF75B0" w:rsidRPr="004973DB" w:rsidRDefault="00CF75B0" w:rsidP="00CF75B0">
      <w:pPr>
        <w:pStyle w:val="SingleTxtG"/>
      </w:pPr>
      <w:r w:rsidRPr="004973DB">
        <w:rPr>
          <w:bCs/>
        </w:rPr>
        <w:tab/>
        <w:t xml:space="preserve">The Committee will also discuss any proposals for future </w:t>
      </w:r>
      <w:r w:rsidR="00FC798D" w:rsidRPr="004973DB">
        <w:rPr>
          <w:bCs/>
        </w:rPr>
        <w:t>d</w:t>
      </w:r>
      <w:r w:rsidRPr="004973DB">
        <w:rPr>
          <w:bCs/>
        </w:rPr>
        <w:t>ays of general discussion as may be presented by Committee members.</w:t>
      </w:r>
    </w:p>
    <w:p w:rsidR="005E59D7" w:rsidRPr="004973DB" w:rsidRDefault="00CF75B0" w:rsidP="00774E09">
      <w:pPr>
        <w:pStyle w:val="H23G"/>
        <w:rPr>
          <w:bCs/>
        </w:rPr>
      </w:pPr>
      <w:r w:rsidRPr="004973DB">
        <w:rPr>
          <w:bCs/>
        </w:rPr>
        <w:tab/>
        <w:t>10.</w:t>
      </w:r>
      <w:r w:rsidRPr="004973DB">
        <w:rPr>
          <w:bCs/>
        </w:rPr>
        <w:tab/>
      </w:r>
      <w:r w:rsidR="005E59D7" w:rsidRPr="004973DB">
        <w:t>Methods</w:t>
      </w:r>
      <w:r w:rsidR="005E59D7" w:rsidRPr="004973DB">
        <w:rPr>
          <w:bCs/>
        </w:rPr>
        <w:t xml:space="preserve"> of work of the Committee</w:t>
      </w:r>
    </w:p>
    <w:p w:rsidR="005E59D7" w:rsidRPr="004973DB" w:rsidRDefault="00F72873" w:rsidP="006951D2">
      <w:pPr>
        <w:pStyle w:val="SingleTxtG"/>
        <w:ind w:left="1701" w:hanging="567"/>
      </w:pPr>
      <w:r w:rsidRPr="004973DB">
        <w:tab/>
      </w:r>
      <w:r w:rsidR="00FD6E73" w:rsidRPr="004973DB">
        <w:t>T</w:t>
      </w:r>
      <w:r w:rsidR="005E59D7" w:rsidRPr="004973DB">
        <w:t xml:space="preserve">he Committee will </w:t>
      </w:r>
      <w:r w:rsidR="000222BA" w:rsidRPr="004973DB">
        <w:t>consider</w:t>
      </w:r>
      <w:r w:rsidR="005E59D7" w:rsidRPr="004973DB">
        <w:t xml:space="preserve"> </w:t>
      </w:r>
      <w:r w:rsidR="00E417D3" w:rsidRPr="004973DB">
        <w:t xml:space="preserve">its working methods. </w:t>
      </w:r>
    </w:p>
    <w:p w:rsidR="008E3840" w:rsidRPr="004973DB" w:rsidRDefault="00774E09" w:rsidP="005B245E">
      <w:pPr>
        <w:pStyle w:val="H23G"/>
      </w:pPr>
      <w:r w:rsidRPr="004973DB">
        <w:tab/>
      </w:r>
      <w:r w:rsidR="0035110A" w:rsidRPr="004973DB">
        <w:t>1</w:t>
      </w:r>
      <w:r w:rsidR="00CF75B0" w:rsidRPr="004973DB">
        <w:t>1</w:t>
      </w:r>
      <w:r w:rsidR="008E3840" w:rsidRPr="004973DB">
        <w:t>.</w:t>
      </w:r>
      <w:r w:rsidR="004012C1" w:rsidRPr="004973DB">
        <w:tab/>
      </w:r>
      <w:r w:rsidR="008E3840" w:rsidRPr="004973DB">
        <w:t>Future meetings</w:t>
      </w:r>
    </w:p>
    <w:p w:rsidR="008E3840" w:rsidRPr="004973DB" w:rsidRDefault="00F72873" w:rsidP="00774E09">
      <w:pPr>
        <w:pStyle w:val="SingleTxtG"/>
      </w:pPr>
      <w:r w:rsidRPr="004973DB">
        <w:tab/>
      </w:r>
      <w:r w:rsidR="00FD6E73" w:rsidRPr="004973DB">
        <w:t>T</w:t>
      </w:r>
      <w:r w:rsidR="008E3840" w:rsidRPr="004973DB">
        <w:t xml:space="preserve">he Committee will be informed of any developments relating to its future meetings. </w:t>
      </w:r>
      <w:r w:rsidR="000222BA" w:rsidRPr="004973DB">
        <w:t>It will also consider the organization of its future work.</w:t>
      </w:r>
    </w:p>
    <w:p w:rsidR="00E417D3" w:rsidRPr="004973DB" w:rsidRDefault="00E417D3" w:rsidP="00363958">
      <w:pPr>
        <w:pStyle w:val="H23G"/>
      </w:pPr>
      <w:r w:rsidRPr="004973DB">
        <w:tab/>
        <w:t>1</w:t>
      </w:r>
      <w:r w:rsidR="00CF75B0" w:rsidRPr="004973DB">
        <w:t>2</w:t>
      </w:r>
      <w:r w:rsidRPr="004973DB">
        <w:t>.</w:t>
      </w:r>
      <w:r w:rsidRPr="004973DB">
        <w:tab/>
        <w:t>Treaty body strengthening</w:t>
      </w:r>
    </w:p>
    <w:p w:rsidR="00E417D3" w:rsidRPr="004973DB" w:rsidRDefault="00FD6E73" w:rsidP="00363958">
      <w:pPr>
        <w:pStyle w:val="SingleTxtG"/>
        <w:ind w:firstLine="567"/>
      </w:pPr>
      <w:r w:rsidRPr="004973DB">
        <w:t>T</w:t>
      </w:r>
      <w:r w:rsidR="00E417D3" w:rsidRPr="004973DB">
        <w:t xml:space="preserve">he Committee will consider the subjects it may wish to raise at the 24th Meeting of Chairpersons. It will also </w:t>
      </w:r>
      <w:r w:rsidR="007346B0" w:rsidRPr="004973DB">
        <w:t>review the compilation of proposals presented by</w:t>
      </w:r>
      <w:r w:rsidR="00E417D3" w:rsidRPr="004973DB">
        <w:t xml:space="preserve"> States, civil society and other interested parties, and </w:t>
      </w:r>
      <w:r w:rsidR="007346B0">
        <w:t>the recommendations of the</w:t>
      </w:r>
      <w:r w:rsidR="007B35E8">
        <w:t xml:space="preserve"> United Nations</w:t>
      </w:r>
      <w:r w:rsidR="007346B0">
        <w:t xml:space="preserve"> High Commissioner for Human Rights</w:t>
      </w:r>
      <w:r w:rsidR="00E417D3" w:rsidRPr="004973DB">
        <w:t xml:space="preserve"> toward the strengthening of the treaty bodies. </w:t>
      </w:r>
    </w:p>
    <w:p w:rsidR="007346B0" w:rsidRDefault="007346B0" w:rsidP="007346B0">
      <w:pPr>
        <w:pStyle w:val="H23G"/>
      </w:pPr>
      <w:r w:rsidRPr="004973DB">
        <w:tab/>
        <w:t>13.</w:t>
      </w:r>
      <w:r w:rsidRPr="004973DB">
        <w:tab/>
      </w:r>
      <w:r>
        <w:t xml:space="preserve">Activities under the Optional </w:t>
      </w:r>
      <w:r w:rsidR="007B35E8">
        <w:t>P</w:t>
      </w:r>
      <w:r>
        <w:t>rotocol</w:t>
      </w:r>
    </w:p>
    <w:p w:rsidR="007346B0" w:rsidRPr="00CA4CAD" w:rsidRDefault="007B35E8" w:rsidP="007B35E8">
      <w:pPr>
        <w:pStyle w:val="SingleTxtG"/>
      </w:pPr>
      <w:r>
        <w:tab/>
      </w:r>
      <w:r w:rsidR="007346B0">
        <w:t xml:space="preserve">The Committee will consider the complaints submitted under the </w:t>
      </w:r>
      <w:r>
        <w:t>O</w:t>
      </w:r>
      <w:r w:rsidR="007346B0">
        <w:t xml:space="preserve">ptional </w:t>
      </w:r>
      <w:r>
        <w:t>P</w:t>
      </w:r>
      <w:r w:rsidR="007346B0">
        <w:t xml:space="preserve">rotocol to the </w:t>
      </w:r>
      <w:r>
        <w:t>Convention</w:t>
      </w:r>
      <w:r w:rsidR="007346B0">
        <w:t xml:space="preserve"> and the conduct of inquiries.</w:t>
      </w:r>
    </w:p>
    <w:p w:rsidR="001E4868" w:rsidRPr="004973DB" w:rsidRDefault="00726346" w:rsidP="00774E09">
      <w:pPr>
        <w:pStyle w:val="H23G"/>
      </w:pPr>
      <w:r>
        <w:tab/>
        <w:t>14.</w:t>
      </w:r>
      <w:r w:rsidR="000908C8" w:rsidRPr="004973DB">
        <w:tab/>
      </w:r>
      <w:r w:rsidR="001E4868" w:rsidRPr="004973DB">
        <w:t>Other matters</w:t>
      </w:r>
    </w:p>
    <w:p w:rsidR="00C52393" w:rsidRPr="004973DB" w:rsidRDefault="00C52393" w:rsidP="00774E09">
      <w:pPr>
        <w:pStyle w:val="SingleTxtG"/>
      </w:pPr>
      <w:r w:rsidRPr="004973DB">
        <w:tab/>
      </w:r>
      <w:r w:rsidR="00FD6E73" w:rsidRPr="004973DB">
        <w:t>T</w:t>
      </w:r>
      <w:r w:rsidRPr="004973DB">
        <w:t>he Committee will discuss such other matters relating to the work of the Committee as may be necessary.</w:t>
      </w:r>
    </w:p>
    <w:p w:rsidR="00AE014E" w:rsidRPr="004973DB" w:rsidRDefault="00774E09" w:rsidP="00726346">
      <w:pPr>
        <w:pStyle w:val="HChG"/>
        <w:ind w:firstLine="0"/>
      </w:pPr>
      <w:r w:rsidRPr="004973DB">
        <w:br w:type="page"/>
      </w:r>
      <w:r w:rsidR="00D93C2F" w:rsidRPr="004973DB">
        <w:t>Annex</w:t>
      </w:r>
    </w:p>
    <w:p w:rsidR="00050467" w:rsidRPr="004973DB" w:rsidRDefault="00726346" w:rsidP="00726346">
      <w:pPr>
        <w:pStyle w:val="HChG"/>
        <w:rPr>
          <w:szCs w:val="28"/>
        </w:rPr>
      </w:pPr>
      <w:r>
        <w:tab/>
      </w:r>
      <w:r>
        <w:tab/>
      </w:r>
      <w:r w:rsidR="00A12768" w:rsidRPr="004973DB">
        <w:rPr>
          <w:szCs w:val="28"/>
        </w:rPr>
        <w:t xml:space="preserve">Tentative </w:t>
      </w:r>
      <w:r w:rsidR="00D93C2F" w:rsidRPr="004973DB">
        <w:rPr>
          <w:szCs w:val="28"/>
        </w:rPr>
        <w:t>p</w:t>
      </w:r>
      <w:r w:rsidR="00A12768" w:rsidRPr="004973DB">
        <w:rPr>
          <w:szCs w:val="28"/>
        </w:rPr>
        <w:t>rogram</w:t>
      </w:r>
      <w:r w:rsidR="00775A1B" w:rsidRPr="004973DB">
        <w:rPr>
          <w:szCs w:val="28"/>
        </w:rPr>
        <w:t>me</w:t>
      </w:r>
      <w:r w:rsidR="00A12768" w:rsidRPr="004973DB">
        <w:rPr>
          <w:szCs w:val="28"/>
        </w:rPr>
        <w:t xml:space="preserve"> of </w:t>
      </w:r>
      <w:r w:rsidR="00D93C2F" w:rsidRPr="004973DB">
        <w:rPr>
          <w:szCs w:val="28"/>
        </w:rPr>
        <w:t>w</w:t>
      </w:r>
      <w:r w:rsidR="00A12768" w:rsidRPr="004973DB">
        <w:rPr>
          <w:szCs w:val="28"/>
        </w:rPr>
        <w:t xml:space="preserve">ork </w:t>
      </w:r>
    </w:p>
    <w:p w:rsidR="00050467" w:rsidRPr="004973DB" w:rsidRDefault="00050467" w:rsidP="00802F8B">
      <w:pPr>
        <w:pStyle w:val="Default"/>
        <w:jc w:val="center"/>
        <w:rPr>
          <w:lang w:val="en-GB"/>
        </w:rPr>
      </w:pPr>
    </w:p>
    <w:tbl>
      <w:tblPr>
        <w:tblW w:w="9137" w:type="dxa"/>
        <w:jc w:val="center"/>
        <w:tblLayout w:type="fixed"/>
        <w:tblLook w:val="0000" w:firstRow="0" w:lastRow="0" w:firstColumn="0" w:lastColumn="0" w:noHBand="0" w:noVBand="0"/>
      </w:tblPr>
      <w:tblGrid>
        <w:gridCol w:w="2003"/>
        <w:gridCol w:w="1559"/>
        <w:gridCol w:w="992"/>
        <w:gridCol w:w="284"/>
        <w:gridCol w:w="4299"/>
      </w:tblGrid>
      <w:tr w:rsidR="00883990" w:rsidRPr="004973DB">
        <w:trPr>
          <w:trHeight w:val="5435"/>
          <w:jc w:val="center"/>
        </w:trPr>
        <w:tc>
          <w:tcPr>
            <w:tcW w:w="2003" w:type="dxa"/>
            <w:vMerge w:val="restart"/>
          </w:tcPr>
          <w:p w:rsidR="000222BA" w:rsidRPr="004973DB" w:rsidRDefault="00F91C57" w:rsidP="00B50C81">
            <w:pPr>
              <w:pStyle w:val="Default"/>
              <w:spacing w:before="60"/>
              <w:rPr>
                <w:b/>
                <w:bCs/>
                <w:sz w:val="20"/>
                <w:szCs w:val="20"/>
                <w:lang w:val="en-GB"/>
              </w:rPr>
            </w:pPr>
            <w:r w:rsidRPr="004973DB">
              <w:rPr>
                <w:b/>
                <w:bCs/>
                <w:sz w:val="20"/>
                <w:szCs w:val="20"/>
                <w:lang w:val="en-GB"/>
              </w:rPr>
              <w:t xml:space="preserve">Monday, </w:t>
            </w:r>
          </w:p>
          <w:p w:rsidR="00F91C57" w:rsidRPr="004973DB" w:rsidRDefault="007346B0" w:rsidP="00B50C81">
            <w:pPr>
              <w:pStyle w:val="Default"/>
              <w:spacing w:before="60"/>
              <w:rPr>
                <w:b/>
                <w:bCs/>
                <w:sz w:val="20"/>
                <w:szCs w:val="20"/>
                <w:lang w:val="en-GB"/>
              </w:rPr>
            </w:pPr>
            <w:r>
              <w:rPr>
                <w:b/>
                <w:bCs/>
                <w:sz w:val="20"/>
                <w:szCs w:val="20"/>
                <w:lang w:val="en-GB"/>
              </w:rPr>
              <w:t>16 April</w:t>
            </w:r>
            <w:r w:rsidRPr="004973DB">
              <w:rPr>
                <w:b/>
                <w:bCs/>
                <w:sz w:val="20"/>
                <w:szCs w:val="20"/>
                <w:lang w:val="en-GB"/>
              </w:rPr>
              <w:t xml:space="preserve"> 201</w:t>
            </w:r>
            <w:r>
              <w:rPr>
                <w:b/>
                <w:bCs/>
                <w:sz w:val="20"/>
                <w:szCs w:val="20"/>
                <w:lang w:val="en-GB"/>
              </w:rPr>
              <w:t>2</w:t>
            </w:r>
            <w:r w:rsidRPr="004973DB">
              <w:rPr>
                <w:b/>
                <w:bCs/>
                <w:sz w:val="20"/>
                <w:szCs w:val="20"/>
                <w:lang w:val="en-GB"/>
              </w:rPr>
              <w:t xml:space="preserve"> </w:t>
            </w:r>
          </w:p>
        </w:tc>
        <w:tc>
          <w:tcPr>
            <w:tcW w:w="1559" w:type="dxa"/>
          </w:tcPr>
          <w:p w:rsidR="00F91C57" w:rsidRPr="004973DB" w:rsidRDefault="007346B0" w:rsidP="00B50C81">
            <w:pPr>
              <w:pStyle w:val="Default"/>
              <w:spacing w:before="60"/>
              <w:ind w:left="660" w:hanging="660"/>
              <w:rPr>
                <w:sz w:val="20"/>
                <w:szCs w:val="20"/>
                <w:lang w:val="en-GB"/>
              </w:rPr>
            </w:pPr>
            <w:r>
              <w:rPr>
                <w:sz w:val="20"/>
                <w:szCs w:val="20"/>
                <w:lang w:val="en-GB"/>
              </w:rPr>
              <w:t>6</w:t>
            </w:r>
            <w:r w:rsidRPr="004973DB">
              <w:rPr>
                <w:sz w:val="20"/>
                <w:szCs w:val="20"/>
                <w:lang w:val="en-GB"/>
              </w:rPr>
              <w:t>4th</w:t>
            </w:r>
            <w:r w:rsidR="00F91C57" w:rsidRPr="004973DB">
              <w:rPr>
                <w:sz w:val="20"/>
                <w:szCs w:val="20"/>
                <w:vertAlign w:val="superscript"/>
                <w:lang w:val="en-GB"/>
              </w:rPr>
              <w:t xml:space="preserve"> </w:t>
            </w:r>
            <w:r w:rsidR="00F91C57" w:rsidRPr="004973DB">
              <w:rPr>
                <w:sz w:val="20"/>
                <w:szCs w:val="20"/>
                <w:lang w:val="en-GB"/>
              </w:rPr>
              <w:t xml:space="preserve"> meeting </w:t>
            </w:r>
          </w:p>
          <w:p w:rsidR="00F91C57" w:rsidRPr="004973DB" w:rsidRDefault="00F91C57" w:rsidP="00B50C81">
            <w:pPr>
              <w:pStyle w:val="Default"/>
              <w:spacing w:before="60"/>
              <w:ind w:left="660" w:hanging="660"/>
              <w:rPr>
                <w:sz w:val="20"/>
                <w:szCs w:val="20"/>
                <w:lang w:val="en-GB"/>
              </w:rPr>
            </w:pPr>
            <w:smartTag w:uri="urn:schemas-microsoft-com:office:smarttags" w:element="time">
              <w:smartTagPr>
                <w:attr w:name="Hour" w:val="10"/>
                <w:attr w:name="Minute" w:val="0"/>
              </w:smartTagPr>
              <w:r w:rsidRPr="004973DB">
                <w:rPr>
                  <w:sz w:val="20"/>
                  <w:szCs w:val="20"/>
                  <w:lang w:val="en-GB"/>
                </w:rPr>
                <w:t>10 a.m.</w:t>
              </w:r>
            </w:smartTag>
          </w:p>
          <w:p w:rsidR="007346B0" w:rsidRDefault="00F91C57" w:rsidP="0095052A">
            <w:pPr>
              <w:pStyle w:val="Default"/>
              <w:spacing w:before="60"/>
              <w:ind w:left="660" w:hanging="660"/>
              <w:rPr>
                <w:sz w:val="20"/>
                <w:szCs w:val="20"/>
                <w:lang w:val="en-GB"/>
              </w:rPr>
            </w:pPr>
            <w:r w:rsidRPr="004973DB">
              <w:rPr>
                <w:sz w:val="20"/>
                <w:szCs w:val="20"/>
                <w:lang w:val="en-GB"/>
              </w:rPr>
              <w:t>(public)</w:t>
            </w: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7346B0" w:rsidP="0095052A">
            <w:pPr>
              <w:pStyle w:val="Default"/>
              <w:spacing w:before="60"/>
              <w:ind w:left="660" w:hanging="660"/>
              <w:rPr>
                <w:sz w:val="20"/>
                <w:szCs w:val="20"/>
                <w:lang w:val="en-GB"/>
              </w:rPr>
            </w:pPr>
          </w:p>
          <w:p w:rsidR="007346B0" w:rsidRDefault="00E55362" w:rsidP="0095052A">
            <w:pPr>
              <w:pStyle w:val="Default"/>
              <w:spacing w:before="60"/>
              <w:ind w:left="660" w:hanging="660"/>
              <w:rPr>
                <w:sz w:val="20"/>
                <w:szCs w:val="20"/>
                <w:lang w:val="en-GB"/>
              </w:rPr>
            </w:pPr>
            <w:r>
              <w:rPr>
                <w:sz w:val="20"/>
                <w:szCs w:val="20"/>
                <w:lang w:val="en-GB"/>
              </w:rPr>
              <w:t>(</w:t>
            </w:r>
            <w:r w:rsidR="00726346">
              <w:rPr>
                <w:sz w:val="20"/>
                <w:szCs w:val="20"/>
                <w:lang w:val="en-GB"/>
              </w:rPr>
              <w:t>public</w:t>
            </w:r>
            <w:r>
              <w:rPr>
                <w:sz w:val="20"/>
                <w:szCs w:val="20"/>
                <w:lang w:val="en-GB"/>
              </w:rPr>
              <w:t>/closed</w:t>
            </w:r>
            <w:r w:rsidR="007346B0">
              <w:rPr>
                <w:sz w:val="20"/>
                <w:szCs w:val="20"/>
                <w:lang w:val="en-GB"/>
              </w:rPr>
              <w:t>)</w:t>
            </w:r>
          </w:p>
          <w:p w:rsidR="003C22EB" w:rsidRDefault="003C22EB" w:rsidP="0095052A">
            <w:pPr>
              <w:pStyle w:val="Default"/>
              <w:spacing w:before="60"/>
              <w:ind w:left="660" w:hanging="660"/>
              <w:rPr>
                <w:sz w:val="20"/>
                <w:szCs w:val="20"/>
                <w:lang w:val="en-GB"/>
              </w:rPr>
            </w:pPr>
          </w:p>
          <w:p w:rsidR="003C22EB" w:rsidRDefault="003C22EB" w:rsidP="0095052A">
            <w:pPr>
              <w:pStyle w:val="Default"/>
              <w:spacing w:before="60"/>
              <w:ind w:left="660" w:hanging="660"/>
              <w:rPr>
                <w:sz w:val="20"/>
                <w:szCs w:val="20"/>
                <w:lang w:val="en-GB"/>
              </w:rPr>
            </w:pPr>
          </w:p>
          <w:p w:rsidR="003C22EB" w:rsidRDefault="003C22EB" w:rsidP="0095052A">
            <w:pPr>
              <w:pStyle w:val="Default"/>
              <w:spacing w:before="60"/>
              <w:ind w:left="660" w:hanging="660"/>
              <w:rPr>
                <w:sz w:val="20"/>
                <w:szCs w:val="20"/>
                <w:lang w:val="en-GB"/>
              </w:rPr>
            </w:pPr>
          </w:p>
          <w:p w:rsidR="00F91C57" w:rsidRPr="004973DB" w:rsidRDefault="003C22EB" w:rsidP="00B50C81">
            <w:pPr>
              <w:pStyle w:val="Default"/>
              <w:spacing w:before="60"/>
              <w:ind w:left="660" w:hanging="660"/>
              <w:rPr>
                <w:sz w:val="20"/>
                <w:szCs w:val="20"/>
                <w:lang w:val="en-GB"/>
              </w:rPr>
            </w:pPr>
            <w:r>
              <w:rPr>
                <w:sz w:val="20"/>
                <w:szCs w:val="20"/>
                <w:lang w:val="en-GB"/>
              </w:rPr>
              <w:t>(closed)</w:t>
            </w:r>
          </w:p>
        </w:tc>
        <w:tc>
          <w:tcPr>
            <w:tcW w:w="992" w:type="dxa"/>
          </w:tcPr>
          <w:p w:rsidR="00F91C57" w:rsidRPr="004973DB" w:rsidRDefault="00F91C57" w:rsidP="00B50C81">
            <w:pPr>
              <w:pStyle w:val="Default"/>
              <w:spacing w:before="60"/>
              <w:rPr>
                <w:sz w:val="20"/>
                <w:szCs w:val="20"/>
                <w:lang w:val="pt-BR"/>
              </w:rPr>
            </w:pPr>
            <w:r w:rsidRPr="004973DB">
              <w:rPr>
                <w:sz w:val="20"/>
                <w:szCs w:val="20"/>
                <w:lang w:val="pt-BR"/>
              </w:rPr>
              <w:t xml:space="preserve">Item </w:t>
            </w:r>
            <w:r w:rsidR="00920D57" w:rsidRPr="004973DB">
              <w:rPr>
                <w:sz w:val="20"/>
                <w:szCs w:val="20"/>
                <w:lang w:val="pt-BR"/>
              </w:rPr>
              <w:t>1</w:t>
            </w:r>
            <w:r w:rsidRPr="004973DB">
              <w:rPr>
                <w:sz w:val="20"/>
                <w:szCs w:val="20"/>
                <w:lang w:val="pt-BR"/>
              </w:rPr>
              <w:t xml:space="preserve"> </w:t>
            </w:r>
          </w:p>
          <w:p w:rsidR="00F91C57" w:rsidRPr="004973DB" w:rsidRDefault="00F91C57" w:rsidP="00B50C81">
            <w:pPr>
              <w:pStyle w:val="Default"/>
              <w:spacing w:before="60"/>
              <w:ind w:left="660" w:hanging="660"/>
              <w:rPr>
                <w:sz w:val="20"/>
                <w:szCs w:val="20"/>
                <w:lang w:val="pt-BR"/>
              </w:rPr>
            </w:pPr>
          </w:p>
          <w:p w:rsidR="00F91C57" w:rsidRPr="004973DB" w:rsidRDefault="00D77032" w:rsidP="00B50C81">
            <w:pPr>
              <w:pStyle w:val="Default"/>
              <w:spacing w:before="60"/>
            </w:pPr>
            <w:r w:rsidRPr="004973DB">
              <w:rPr>
                <w:sz w:val="20"/>
                <w:szCs w:val="20"/>
                <w:lang w:val="pt-BR"/>
              </w:rPr>
              <w:t xml:space="preserve">Item </w:t>
            </w:r>
            <w:r w:rsidR="00BC1146" w:rsidRPr="004973DB">
              <w:rPr>
                <w:sz w:val="20"/>
                <w:szCs w:val="20"/>
                <w:lang w:val="pt-BR"/>
              </w:rPr>
              <w:t>2</w:t>
            </w:r>
          </w:p>
          <w:p w:rsidR="00F91C57" w:rsidRPr="004973DB" w:rsidRDefault="00F91C57" w:rsidP="0095052A">
            <w:pPr>
              <w:pStyle w:val="SingleTxtG"/>
              <w:jc w:val="center"/>
              <w:rPr>
                <w:sz w:val="16"/>
                <w:lang w:val="pt-BR"/>
              </w:rPr>
            </w:pPr>
          </w:p>
          <w:p w:rsidR="00FC5D36" w:rsidRDefault="00FC5D36" w:rsidP="00B50C81">
            <w:pPr>
              <w:pStyle w:val="Default"/>
              <w:spacing w:before="60"/>
              <w:rPr>
                <w:sz w:val="20"/>
                <w:lang w:val="pt-BR"/>
              </w:rPr>
            </w:pPr>
          </w:p>
          <w:p w:rsidR="00FC5D36" w:rsidRDefault="00D77032" w:rsidP="00FC5D36">
            <w:pPr>
              <w:pStyle w:val="Default"/>
              <w:spacing w:before="60"/>
              <w:rPr>
                <w:sz w:val="20"/>
                <w:lang w:val="pt-BR"/>
              </w:rPr>
            </w:pPr>
            <w:r w:rsidRPr="004973DB">
              <w:rPr>
                <w:sz w:val="20"/>
                <w:szCs w:val="20"/>
                <w:lang w:val="pt-BR"/>
              </w:rPr>
              <w:t xml:space="preserve">Item </w:t>
            </w:r>
            <w:r w:rsidR="00BC1146" w:rsidRPr="004973DB">
              <w:rPr>
                <w:sz w:val="20"/>
                <w:szCs w:val="20"/>
                <w:lang w:val="pt-BR"/>
              </w:rPr>
              <w:t>3</w:t>
            </w:r>
          </w:p>
          <w:p w:rsidR="00F91C57" w:rsidRDefault="00F91C57" w:rsidP="0095052A">
            <w:pPr>
              <w:pStyle w:val="Default"/>
              <w:spacing w:before="60"/>
              <w:rPr>
                <w:sz w:val="20"/>
                <w:lang w:val="pt-BR"/>
              </w:rPr>
            </w:pPr>
          </w:p>
          <w:p w:rsidR="00A672A7" w:rsidRPr="004973DB" w:rsidRDefault="00A672A7" w:rsidP="00B50C81">
            <w:pPr>
              <w:pStyle w:val="Default"/>
              <w:spacing w:before="60"/>
              <w:rPr>
                <w:sz w:val="20"/>
                <w:lang w:val="pt-BR"/>
              </w:rPr>
            </w:pPr>
          </w:p>
          <w:p w:rsidR="00F91C57" w:rsidRPr="004973DB" w:rsidRDefault="00D77032" w:rsidP="00B50C81">
            <w:pPr>
              <w:pStyle w:val="Default"/>
              <w:spacing w:before="60"/>
              <w:rPr>
                <w:sz w:val="20"/>
                <w:szCs w:val="20"/>
                <w:lang w:val="pt-BR"/>
              </w:rPr>
            </w:pPr>
            <w:r w:rsidRPr="004973DB">
              <w:rPr>
                <w:sz w:val="20"/>
                <w:szCs w:val="20"/>
                <w:lang w:val="pt-BR"/>
              </w:rPr>
              <w:t xml:space="preserve">Item </w:t>
            </w:r>
            <w:r w:rsidR="00BC1146" w:rsidRPr="004973DB">
              <w:rPr>
                <w:sz w:val="20"/>
                <w:szCs w:val="20"/>
                <w:lang w:val="pt-BR"/>
              </w:rPr>
              <w:t>4</w:t>
            </w:r>
          </w:p>
          <w:p w:rsidR="00F91C57" w:rsidRPr="004973DB" w:rsidRDefault="00F91C57" w:rsidP="00B50C81">
            <w:pPr>
              <w:pStyle w:val="Default"/>
              <w:spacing w:before="60"/>
              <w:ind w:left="660" w:hanging="660"/>
              <w:rPr>
                <w:sz w:val="20"/>
                <w:szCs w:val="20"/>
                <w:lang w:val="pt-BR"/>
              </w:rPr>
            </w:pPr>
          </w:p>
          <w:p w:rsidR="007346B0" w:rsidRDefault="007346B0" w:rsidP="0095052A">
            <w:pPr>
              <w:pStyle w:val="Default"/>
              <w:spacing w:before="60"/>
              <w:ind w:left="660" w:hanging="660"/>
              <w:rPr>
                <w:sz w:val="20"/>
                <w:szCs w:val="20"/>
                <w:lang w:val="pt-BR"/>
              </w:rPr>
            </w:pPr>
          </w:p>
          <w:p w:rsidR="00F91C57" w:rsidRPr="004973DB" w:rsidRDefault="00D77032" w:rsidP="00B50C81">
            <w:pPr>
              <w:pStyle w:val="Default"/>
              <w:spacing w:before="60"/>
              <w:ind w:left="660" w:hanging="660"/>
              <w:rPr>
                <w:sz w:val="20"/>
                <w:lang w:val="pt-BR"/>
              </w:rPr>
            </w:pPr>
            <w:r w:rsidRPr="004973DB">
              <w:rPr>
                <w:sz w:val="20"/>
                <w:szCs w:val="20"/>
                <w:lang w:val="pt-BR"/>
              </w:rPr>
              <w:t xml:space="preserve">Item </w:t>
            </w:r>
            <w:r w:rsidR="00BC1146" w:rsidRPr="004973DB">
              <w:rPr>
                <w:sz w:val="20"/>
                <w:szCs w:val="20"/>
                <w:lang w:val="pt-BR"/>
              </w:rPr>
              <w:t>5</w:t>
            </w:r>
          </w:p>
          <w:p w:rsidR="00F91C57" w:rsidRPr="004973DB" w:rsidRDefault="00F91C57" w:rsidP="00B50C81">
            <w:pPr>
              <w:pStyle w:val="Default"/>
              <w:spacing w:before="60"/>
              <w:rPr>
                <w:sz w:val="20"/>
                <w:lang w:val="pt-BR"/>
              </w:rPr>
            </w:pPr>
          </w:p>
          <w:p w:rsidR="00FC5D36" w:rsidRPr="004973DB" w:rsidRDefault="00FC5D36" w:rsidP="00B50C81">
            <w:pPr>
              <w:pStyle w:val="Default"/>
              <w:spacing w:before="60"/>
              <w:ind w:left="660" w:hanging="660"/>
              <w:rPr>
                <w:sz w:val="16"/>
                <w:szCs w:val="16"/>
                <w:lang w:val="pt-BR"/>
              </w:rPr>
            </w:pPr>
          </w:p>
          <w:p w:rsidR="007346B0" w:rsidRDefault="00D77032" w:rsidP="0095052A">
            <w:pPr>
              <w:pStyle w:val="Default"/>
              <w:spacing w:before="60"/>
              <w:ind w:left="660" w:hanging="660"/>
              <w:rPr>
                <w:sz w:val="20"/>
                <w:szCs w:val="20"/>
                <w:lang w:val="pt-BR"/>
              </w:rPr>
            </w:pPr>
            <w:r w:rsidRPr="004973DB">
              <w:rPr>
                <w:sz w:val="20"/>
                <w:szCs w:val="20"/>
                <w:lang w:val="pt-BR"/>
              </w:rPr>
              <w:t xml:space="preserve">Item </w:t>
            </w:r>
            <w:r w:rsidR="00BC1146" w:rsidRPr="004973DB">
              <w:rPr>
                <w:sz w:val="20"/>
                <w:szCs w:val="20"/>
                <w:lang w:val="pt-BR"/>
              </w:rPr>
              <w:t>8</w:t>
            </w:r>
          </w:p>
          <w:p w:rsidR="007346B0" w:rsidRDefault="007346B0" w:rsidP="0095052A">
            <w:pPr>
              <w:pStyle w:val="Default"/>
              <w:spacing w:before="60"/>
              <w:ind w:left="660" w:hanging="660"/>
              <w:rPr>
                <w:sz w:val="20"/>
                <w:szCs w:val="20"/>
                <w:lang w:val="pt-BR"/>
              </w:rPr>
            </w:pPr>
          </w:p>
          <w:p w:rsidR="007346B0" w:rsidRDefault="007346B0" w:rsidP="0095052A">
            <w:pPr>
              <w:pStyle w:val="Default"/>
              <w:spacing w:before="60"/>
              <w:ind w:left="660" w:hanging="660"/>
              <w:rPr>
                <w:sz w:val="20"/>
                <w:szCs w:val="20"/>
                <w:lang w:val="pt-BR"/>
              </w:rPr>
            </w:pPr>
          </w:p>
          <w:p w:rsidR="0066202A" w:rsidRDefault="0066202A" w:rsidP="0095052A">
            <w:pPr>
              <w:pStyle w:val="Default"/>
              <w:spacing w:before="60"/>
              <w:ind w:left="660" w:hanging="660"/>
              <w:rPr>
                <w:sz w:val="20"/>
                <w:lang w:val="pt-BR"/>
              </w:rPr>
            </w:pPr>
          </w:p>
          <w:p w:rsidR="00F91C57" w:rsidRPr="004973DB" w:rsidRDefault="0066202A" w:rsidP="00B50C81">
            <w:pPr>
              <w:pStyle w:val="Default"/>
              <w:spacing w:before="60"/>
              <w:ind w:left="660" w:hanging="660"/>
              <w:rPr>
                <w:sz w:val="20"/>
                <w:szCs w:val="20"/>
                <w:lang w:val="pt-BR"/>
              </w:rPr>
            </w:pPr>
            <w:r>
              <w:rPr>
                <w:sz w:val="20"/>
                <w:lang w:val="pt-BR"/>
              </w:rPr>
              <w:t>Item 10</w:t>
            </w:r>
          </w:p>
        </w:tc>
        <w:tc>
          <w:tcPr>
            <w:tcW w:w="284" w:type="dxa"/>
          </w:tcPr>
          <w:p w:rsidR="00F91C57" w:rsidRPr="004973DB" w:rsidRDefault="00F91C57" w:rsidP="00B50C81">
            <w:pPr>
              <w:pStyle w:val="Default"/>
              <w:spacing w:before="60"/>
              <w:ind w:left="660" w:hanging="660"/>
              <w:jc w:val="right"/>
              <w:rPr>
                <w:sz w:val="20"/>
                <w:szCs w:val="20"/>
                <w:lang w:val="pt-BR"/>
              </w:rPr>
            </w:pPr>
          </w:p>
        </w:tc>
        <w:tc>
          <w:tcPr>
            <w:tcW w:w="4299" w:type="dxa"/>
          </w:tcPr>
          <w:p w:rsidR="00920D57" w:rsidRPr="004973DB" w:rsidRDefault="00504D50" w:rsidP="00B50C81">
            <w:pPr>
              <w:pStyle w:val="Default"/>
              <w:spacing w:before="60"/>
              <w:rPr>
                <w:sz w:val="20"/>
                <w:szCs w:val="20"/>
                <w:lang w:val="en-GB"/>
              </w:rPr>
            </w:pPr>
            <w:r w:rsidRPr="004973DB">
              <w:rPr>
                <w:sz w:val="20"/>
                <w:szCs w:val="20"/>
                <w:lang w:val="en-GB"/>
              </w:rPr>
              <w:t>Adoption of the agenda</w:t>
            </w:r>
          </w:p>
          <w:p w:rsidR="00920D57" w:rsidRPr="004973DB" w:rsidRDefault="00920D57" w:rsidP="00B50C81">
            <w:pPr>
              <w:pStyle w:val="Default"/>
              <w:spacing w:before="60"/>
              <w:rPr>
                <w:sz w:val="20"/>
                <w:szCs w:val="20"/>
                <w:lang w:val="en-GB"/>
              </w:rPr>
            </w:pPr>
          </w:p>
          <w:p w:rsidR="00F91C57" w:rsidRPr="004973DB" w:rsidRDefault="00FC5D36" w:rsidP="00B50C81">
            <w:r w:rsidRPr="004973DB">
              <w:t>Organizational matters</w:t>
            </w:r>
            <w:r w:rsidR="00883990" w:rsidRPr="004973DB">
              <w:t xml:space="preserve">: </w:t>
            </w:r>
            <w:r w:rsidR="00264EB2">
              <w:t>a</w:t>
            </w:r>
            <w:r w:rsidR="00F91C57" w:rsidRPr="004973DB">
              <w:t xml:space="preserve">doption of </w:t>
            </w:r>
            <w:r w:rsidR="00883990" w:rsidRPr="004973DB">
              <w:t xml:space="preserve">the </w:t>
            </w:r>
            <w:r w:rsidR="00F91C57" w:rsidRPr="004973DB">
              <w:t>programme of work</w:t>
            </w:r>
          </w:p>
          <w:p w:rsidR="00F91C57" w:rsidRPr="00587AF6" w:rsidRDefault="00F91C57" w:rsidP="0095052A"/>
          <w:p w:rsidR="007346B0" w:rsidRPr="004973DB" w:rsidRDefault="007346B0" w:rsidP="0095052A">
            <w:pPr>
              <w:pStyle w:val="Default"/>
              <w:spacing w:before="60"/>
              <w:rPr>
                <w:sz w:val="20"/>
                <w:szCs w:val="20"/>
                <w:lang w:val="en-GB"/>
              </w:rPr>
            </w:pPr>
            <w:r w:rsidRPr="004973DB">
              <w:rPr>
                <w:sz w:val="20"/>
                <w:szCs w:val="20"/>
              </w:rPr>
              <w:t xml:space="preserve">Report of the Chairperson on activities undertaken between sixth </w:t>
            </w:r>
            <w:r>
              <w:rPr>
                <w:sz w:val="20"/>
                <w:szCs w:val="20"/>
              </w:rPr>
              <w:t xml:space="preserve">and seventh </w:t>
            </w:r>
            <w:r w:rsidRPr="004973DB">
              <w:rPr>
                <w:sz w:val="20"/>
                <w:szCs w:val="20"/>
              </w:rPr>
              <w:t>sessions of the Committee</w:t>
            </w:r>
          </w:p>
          <w:p w:rsidR="007346B0" w:rsidRPr="004973DB" w:rsidRDefault="007346B0" w:rsidP="0095052A"/>
          <w:p w:rsidR="00F91C57" w:rsidRPr="004973DB" w:rsidRDefault="00F91C57" w:rsidP="00B50C81">
            <w:pPr>
              <w:pStyle w:val="Default"/>
              <w:spacing w:before="60"/>
              <w:rPr>
                <w:sz w:val="20"/>
                <w:szCs w:val="20"/>
                <w:lang w:val="en-GB"/>
              </w:rPr>
            </w:pPr>
            <w:r w:rsidRPr="004973DB">
              <w:rPr>
                <w:sz w:val="20"/>
                <w:szCs w:val="20"/>
                <w:lang w:val="en-GB"/>
              </w:rPr>
              <w:t xml:space="preserve">Adoption of the report of the </w:t>
            </w:r>
            <w:r w:rsidR="007346B0">
              <w:rPr>
                <w:sz w:val="20"/>
                <w:szCs w:val="20"/>
                <w:lang w:val="en-GB"/>
              </w:rPr>
              <w:t>six</w:t>
            </w:r>
            <w:r w:rsidR="007346B0" w:rsidRPr="004973DB">
              <w:rPr>
                <w:sz w:val="20"/>
                <w:szCs w:val="20"/>
                <w:lang w:val="en-GB"/>
              </w:rPr>
              <w:t>th</w:t>
            </w:r>
            <w:r w:rsidRPr="004973DB">
              <w:rPr>
                <w:sz w:val="20"/>
                <w:szCs w:val="20"/>
                <w:lang w:val="en-GB"/>
              </w:rPr>
              <w:t xml:space="preserve"> session of the Committee</w:t>
            </w:r>
          </w:p>
          <w:p w:rsidR="007346B0" w:rsidRDefault="007346B0" w:rsidP="0095052A">
            <w:pPr>
              <w:pStyle w:val="Default"/>
              <w:spacing w:before="60"/>
              <w:rPr>
                <w:sz w:val="20"/>
                <w:szCs w:val="20"/>
                <w:lang w:val="en-GB"/>
              </w:rPr>
            </w:pPr>
          </w:p>
          <w:p w:rsidR="00F91C57" w:rsidRPr="004973DB" w:rsidRDefault="00F91C57" w:rsidP="00B50C81">
            <w:pPr>
              <w:pStyle w:val="Default"/>
              <w:spacing w:before="60"/>
              <w:rPr>
                <w:sz w:val="20"/>
                <w:szCs w:val="20"/>
                <w:lang w:val="en-GB"/>
              </w:rPr>
            </w:pPr>
            <w:r w:rsidRPr="004973DB">
              <w:rPr>
                <w:sz w:val="20"/>
                <w:szCs w:val="20"/>
                <w:lang w:val="en-GB"/>
              </w:rPr>
              <w:t>Submission of reports by States parties</w:t>
            </w:r>
            <w:r w:rsidR="00FC5D36" w:rsidRPr="004973DB">
              <w:rPr>
                <w:sz w:val="20"/>
                <w:szCs w:val="20"/>
                <w:lang w:val="en-GB"/>
              </w:rPr>
              <w:t xml:space="preserve"> under article 35 of the Convention</w:t>
            </w:r>
          </w:p>
          <w:p w:rsidR="00F91C57" w:rsidRPr="004973DB" w:rsidRDefault="00F91C57" w:rsidP="00B50C81">
            <w:pPr>
              <w:pStyle w:val="Default"/>
              <w:spacing w:before="60"/>
              <w:rPr>
                <w:sz w:val="20"/>
                <w:szCs w:val="20"/>
                <w:lang w:val="en-GB"/>
              </w:rPr>
            </w:pPr>
          </w:p>
          <w:p w:rsidR="007346B0" w:rsidRPr="003C22EB" w:rsidRDefault="00F91C57" w:rsidP="0095052A">
            <w:pPr>
              <w:pStyle w:val="Default"/>
              <w:spacing w:before="60"/>
              <w:rPr>
                <w:b/>
                <w:sz w:val="20"/>
                <w:szCs w:val="20"/>
                <w:lang w:val="en-GB"/>
              </w:rPr>
            </w:pPr>
            <w:r w:rsidRPr="004973DB">
              <w:rPr>
                <w:sz w:val="20"/>
                <w:szCs w:val="20"/>
                <w:lang w:val="en-GB"/>
              </w:rPr>
              <w:t>Cooperation with other United Nations bodies, specialized agencies</w:t>
            </w:r>
            <w:r w:rsidR="00726346">
              <w:rPr>
                <w:sz w:val="20"/>
                <w:szCs w:val="20"/>
                <w:lang w:val="en-GB"/>
              </w:rPr>
              <w:t xml:space="preserve"> </w:t>
            </w:r>
            <w:r w:rsidR="003C22EB" w:rsidRPr="00264EB2">
              <w:rPr>
                <w:sz w:val="20"/>
                <w:szCs w:val="20"/>
                <w:lang w:val="en-GB"/>
              </w:rPr>
              <w:t>(public)</w:t>
            </w:r>
            <w:r w:rsidR="003C22EB">
              <w:rPr>
                <w:sz w:val="20"/>
                <w:szCs w:val="20"/>
                <w:lang w:val="en-GB"/>
              </w:rPr>
              <w:br/>
              <w:t>D</w:t>
            </w:r>
            <w:r w:rsidR="007346B0" w:rsidRPr="004973DB">
              <w:rPr>
                <w:sz w:val="20"/>
                <w:szCs w:val="20"/>
                <w:lang w:val="en-GB"/>
              </w:rPr>
              <w:t>isabled</w:t>
            </w:r>
            <w:r w:rsidR="00827E3F" w:rsidRPr="004973DB">
              <w:rPr>
                <w:sz w:val="20"/>
                <w:szCs w:val="20"/>
                <w:lang w:val="en-GB"/>
              </w:rPr>
              <w:t xml:space="preserve"> persons’ organizations</w:t>
            </w:r>
            <w:r w:rsidRPr="004973DB">
              <w:rPr>
                <w:sz w:val="20"/>
                <w:szCs w:val="20"/>
                <w:lang w:val="en-GB"/>
              </w:rPr>
              <w:t xml:space="preserve"> and other competent bodies</w:t>
            </w:r>
            <w:r w:rsidR="003C22EB">
              <w:rPr>
                <w:sz w:val="20"/>
                <w:szCs w:val="20"/>
                <w:lang w:val="en-GB"/>
              </w:rPr>
              <w:t xml:space="preserve"> </w:t>
            </w:r>
            <w:r w:rsidR="003C22EB" w:rsidRPr="00264EB2">
              <w:rPr>
                <w:sz w:val="20"/>
                <w:szCs w:val="20"/>
                <w:lang w:val="en-GB"/>
              </w:rPr>
              <w:t>(closed)</w:t>
            </w:r>
          </w:p>
          <w:p w:rsidR="00EB756D" w:rsidRPr="004973DB" w:rsidRDefault="00EB756D" w:rsidP="0095052A">
            <w:pPr>
              <w:pStyle w:val="Default"/>
              <w:spacing w:before="60"/>
              <w:rPr>
                <w:sz w:val="20"/>
                <w:szCs w:val="20"/>
                <w:lang w:val="en-GB"/>
              </w:rPr>
            </w:pPr>
          </w:p>
          <w:p w:rsidR="0066202A" w:rsidRPr="004973DB" w:rsidRDefault="0066202A" w:rsidP="00B50C81">
            <w:pPr>
              <w:pStyle w:val="Default"/>
              <w:spacing w:before="60"/>
              <w:ind w:left="72" w:hanging="72"/>
              <w:rPr>
                <w:sz w:val="20"/>
                <w:szCs w:val="20"/>
                <w:lang w:val="en-GB"/>
              </w:rPr>
            </w:pPr>
            <w:r w:rsidRPr="004973DB">
              <w:rPr>
                <w:sz w:val="20"/>
                <w:szCs w:val="20"/>
                <w:lang w:val="en-GB"/>
              </w:rPr>
              <w:t>Methods of work of the Committee</w:t>
            </w:r>
          </w:p>
          <w:p w:rsidR="0066202A" w:rsidRPr="004973DB" w:rsidRDefault="0066202A" w:rsidP="0095052A">
            <w:pPr>
              <w:pStyle w:val="Default"/>
              <w:spacing w:before="60"/>
              <w:rPr>
                <w:sz w:val="20"/>
                <w:szCs w:val="20"/>
                <w:lang w:val="en-GB"/>
              </w:rPr>
            </w:pPr>
          </w:p>
          <w:p w:rsidR="00F91C57" w:rsidRPr="004973DB" w:rsidRDefault="00F91C57" w:rsidP="00B50C81">
            <w:pPr>
              <w:pStyle w:val="Default"/>
              <w:spacing w:before="60"/>
              <w:rPr>
                <w:sz w:val="20"/>
                <w:szCs w:val="20"/>
                <w:lang w:val="en-GB"/>
              </w:rPr>
            </w:pPr>
          </w:p>
        </w:tc>
      </w:tr>
      <w:tr w:rsidR="00F91C57" w:rsidRPr="004973DB">
        <w:trPr>
          <w:trHeight w:val="427"/>
          <w:jc w:val="center"/>
        </w:trPr>
        <w:tc>
          <w:tcPr>
            <w:tcW w:w="2003" w:type="dxa"/>
            <w:vMerge/>
          </w:tcPr>
          <w:p w:rsidR="00F91C57" w:rsidRPr="004973DB" w:rsidRDefault="00F91C57" w:rsidP="00B50C81">
            <w:pPr>
              <w:pStyle w:val="Default"/>
              <w:spacing w:before="60"/>
              <w:rPr>
                <w:color w:val="auto"/>
                <w:sz w:val="20"/>
                <w:szCs w:val="20"/>
                <w:lang w:val="en-GB"/>
              </w:rPr>
            </w:pPr>
          </w:p>
        </w:tc>
        <w:tc>
          <w:tcPr>
            <w:tcW w:w="1559" w:type="dxa"/>
          </w:tcPr>
          <w:p w:rsidR="00F91C57" w:rsidRPr="004973DB" w:rsidRDefault="007346B0" w:rsidP="00B50C81">
            <w:pPr>
              <w:pStyle w:val="Default"/>
              <w:spacing w:before="60"/>
              <w:rPr>
                <w:sz w:val="20"/>
                <w:szCs w:val="20"/>
                <w:lang w:val="en-GB"/>
              </w:rPr>
            </w:pPr>
            <w:r>
              <w:rPr>
                <w:sz w:val="20"/>
                <w:szCs w:val="20"/>
                <w:lang w:val="en-GB"/>
              </w:rPr>
              <w:t>6</w:t>
            </w:r>
            <w:r w:rsidRPr="004973DB">
              <w:rPr>
                <w:sz w:val="20"/>
                <w:szCs w:val="20"/>
                <w:lang w:val="en-GB"/>
              </w:rPr>
              <w:t>5th</w:t>
            </w:r>
            <w:r w:rsidR="00F91C57" w:rsidRPr="004973DB">
              <w:rPr>
                <w:sz w:val="20"/>
                <w:szCs w:val="20"/>
                <w:vertAlign w:val="superscript"/>
                <w:lang w:val="en-GB"/>
              </w:rPr>
              <w:t xml:space="preserve"> </w:t>
            </w:r>
            <w:r w:rsidR="00F91C57" w:rsidRPr="004973DB">
              <w:rPr>
                <w:sz w:val="20"/>
                <w:szCs w:val="20"/>
                <w:lang w:val="en-GB"/>
              </w:rPr>
              <w:t xml:space="preserve"> meeting</w:t>
            </w:r>
          </w:p>
          <w:p w:rsidR="00F91C57" w:rsidRPr="004973DB" w:rsidRDefault="00F91C57" w:rsidP="00B50C81">
            <w:pPr>
              <w:pStyle w:val="Default"/>
              <w:spacing w:before="60"/>
              <w:rPr>
                <w:sz w:val="20"/>
                <w:szCs w:val="20"/>
                <w:lang w:val="en-GB"/>
              </w:rPr>
            </w:pPr>
            <w:r w:rsidRPr="004973DB">
              <w:rPr>
                <w:sz w:val="20"/>
                <w:szCs w:val="20"/>
                <w:lang w:val="en-GB"/>
              </w:rPr>
              <w:t>3 p.m.</w:t>
            </w:r>
          </w:p>
          <w:p w:rsidR="00F91C57" w:rsidRPr="004973DB" w:rsidRDefault="00F91C57" w:rsidP="00B50C81">
            <w:pPr>
              <w:pStyle w:val="Default"/>
              <w:spacing w:before="60"/>
              <w:rPr>
                <w:sz w:val="20"/>
                <w:szCs w:val="20"/>
                <w:lang w:val="en-GB"/>
              </w:rPr>
            </w:pPr>
            <w:r w:rsidRPr="004973DB">
              <w:rPr>
                <w:sz w:val="20"/>
                <w:szCs w:val="20"/>
                <w:lang w:val="en-GB"/>
              </w:rPr>
              <w:t>(</w:t>
            </w:r>
            <w:r w:rsidR="007346B0">
              <w:rPr>
                <w:sz w:val="20"/>
                <w:szCs w:val="20"/>
                <w:lang w:val="en-GB"/>
              </w:rPr>
              <w:t>closed</w:t>
            </w:r>
            <w:r w:rsidRPr="004973DB">
              <w:rPr>
                <w:sz w:val="20"/>
                <w:szCs w:val="20"/>
                <w:lang w:val="en-GB"/>
              </w:rPr>
              <w:t>)</w:t>
            </w:r>
          </w:p>
          <w:p w:rsidR="00F91C57" w:rsidRPr="004973DB" w:rsidRDefault="00F91C57" w:rsidP="00B50C81">
            <w:pPr>
              <w:pStyle w:val="Default"/>
              <w:spacing w:before="60"/>
              <w:rPr>
                <w:sz w:val="20"/>
                <w:szCs w:val="20"/>
                <w:lang w:val="en-GB"/>
              </w:rPr>
            </w:pPr>
          </w:p>
        </w:tc>
        <w:tc>
          <w:tcPr>
            <w:tcW w:w="992" w:type="dxa"/>
          </w:tcPr>
          <w:p w:rsidR="00F91C57" w:rsidRPr="004973DB" w:rsidRDefault="00F91C57" w:rsidP="00B50C81">
            <w:pPr>
              <w:pStyle w:val="Default"/>
              <w:spacing w:before="60"/>
              <w:rPr>
                <w:sz w:val="20"/>
                <w:szCs w:val="20"/>
                <w:lang w:val="en-GB"/>
              </w:rPr>
            </w:pPr>
            <w:r w:rsidRPr="004973DB">
              <w:rPr>
                <w:sz w:val="20"/>
                <w:szCs w:val="20"/>
                <w:lang w:val="en-GB"/>
              </w:rPr>
              <w:t xml:space="preserve">Item </w:t>
            </w:r>
            <w:r w:rsidR="0066202A" w:rsidRPr="004973DB">
              <w:rPr>
                <w:sz w:val="20"/>
                <w:szCs w:val="20"/>
                <w:lang w:val="en-GB"/>
              </w:rPr>
              <w:t>1</w:t>
            </w:r>
            <w:r w:rsidR="00264EB2">
              <w:rPr>
                <w:sz w:val="20"/>
                <w:szCs w:val="20"/>
                <w:lang w:val="en-GB"/>
              </w:rPr>
              <w:t>4</w:t>
            </w:r>
          </w:p>
          <w:p w:rsidR="007346B0" w:rsidRDefault="007346B0" w:rsidP="0095052A">
            <w:pPr>
              <w:pStyle w:val="Default"/>
              <w:spacing w:before="60"/>
              <w:rPr>
                <w:sz w:val="20"/>
                <w:szCs w:val="20"/>
                <w:lang w:val="en-GB"/>
              </w:rPr>
            </w:pPr>
          </w:p>
          <w:p w:rsidR="00F91C57" w:rsidRPr="004973DB" w:rsidRDefault="007346B0" w:rsidP="00D417A1">
            <w:pPr>
              <w:pStyle w:val="Default"/>
              <w:spacing w:before="60"/>
              <w:rPr>
                <w:sz w:val="20"/>
                <w:szCs w:val="20"/>
                <w:lang w:val="en-GB"/>
              </w:rPr>
            </w:pPr>
            <w:r>
              <w:rPr>
                <w:sz w:val="20"/>
                <w:szCs w:val="20"/>
                <w:lang w:val="en-GB"/>
              </w:rPr>
              <w:t>Item 7</w:t>
            </w:r>
          </w:p>
        </w:tc>
        <w:tc>
          <w:tcPr>
            <w:tcW w:w="284" w:type="dxa"/>
          </w:tcPr>
          <w:p w:rsidR="00F91C57" w:rsidRPr="004973DB" w:rsidRDefault="00F91C57" w:rsidP="00B50C81">
            <w:pPr>
              <w:pStyle w:val="Default"/>
              <w:spacing w:before="60"/>
              <w:jc w:val="right"/>
              <w:rPr>
                <w:sz w:val="20"/>
                <w:szCs w:val="20"/>
                <w:lang w:val="en-GB"/>
              </w:rPr>
            </w:pPr>
          </w:p>
        </w:tc>
        <w:tc>
          <w:tcPr>
            <w:tcW w:w="4299" w:type="dxa"/>
          </w:tcPr>
          <w:p w:rsidR="007346B0" w:rsidRDefault="00F91C57" w:rsidP="0095052A">
            <w:pPr>
              <w:pStyle w:val="Default"/>
              <w:spacing w:before="60"/>
              <w:ind w:left="72" w:hanging="72"/>
              <w:rPr>
                <w:sz w:val="20"/>
                <w:szCs w:val="20"/>
                <w:lang w:val="en-GB"/>
              </w:rPr>
            </w:pPr>
            <w:r w:rsidRPr="004973DB">
              <w:rPr>
                <w:sz w:val="20"/>
                <w:szCs w:val="20"/>
                <w:lang w:val="en-GB"/>
              </w:rPr>
              <w:t>Other matters</w:t>
            </w:r>
          </w:p>
          <w:p w:rsidR="007346B0" w:rsidRDefault="007346B0" w:rsidP="0095052A">
            <w:pPr>
              <w:pStyle w:val="Default"/>
              <w:spacing w:before="60"/>
              <w:ind w:left="72" w:hanging="72"/>
              <w:rPr>
                <w:sz w:val="20"/>
                <w:szCs w:val="20"/>
                <w:lang w:val="en-GB"/>
              </w:rPr>
            </w:pPr>
          </w:p>
          <w:p w:rsidR="007346B0" w:rsidRDefault="007346B0" w:rsidP="0095052A">
            <w:pPr>
              <w:pStyle w:val="Default"/>
              <w:spacing w:before="60"/>
              <w:ind w:left="72" w:hanging="72"/>
              <w:rPr>
                <w:sz w:val="20"/>
                <w:szCs w:val="20"/>
                <w:lang w:val="en-GB"/>
              </w:rPr>
            </w:pPr>
            <w:r w:rsidRPr="004973DB">
              <w:rPr>
                <w:sz w:val="20"/>
                <w:szCs w:val="20"/>
                <w:lang w:val="en-GB"/>
              </w:rPr>
              <w:t>Adoption of lists of issues on State party reports</w:t>
            </w:r>
          </w:p>
          <w:p w:rsidR="00F91C57" w:rsidRPr="004973DB" w:rsidRDefault="00F91C57" w:rsidP="00B50C81">
            <w:pPr>
              <w:pStyle w:val="Default"/>
              <w:spacing w:before="60"/>
              <w:ind w:left="72" w:hanging="72"/>
              <w:rPr>
                <w:sz w:val="20"/>
                <w:szCs w:val="20"/>
                <w:lang w:val="en-GB"/>
              </w:rPr>
            </w:pPr>
          </w:p>
        </w:tc>
      </w:tr>
      <w:tr w:rsidR="00F91C57" w:rsidRPr="004973DB">
        <w:trPr>
          <w:trHeight w:val="403"/>
          <w:jc w:val="center"/>
        </w:trPr>
        <w:tc>
          <w:tcPr>
            <w:tcW w:w="2003" w:type="dxa"/>
            <w:vMerge w:val="restart"/>
          </w:tcPr>
          <w:p w:rsidR="000222BA" w:rsidRPr="004973DB" w:rsidRDefault="00F91C57" w:rsidP="00B50C81">
            <w:pPr>
              <w:pStyle w:val="Default"/>
              <w:spacing w:before="60"/>
              <w:rPr>
                <w:b/>
                <w:bCs/>
                <w:sz w:val="20"/>
                <w:szCs w:val="20"/>
                <w:lang w:val="en-GB"/>
              </w:rPr>
            </w:pPr>
            <w:r w:rsidRPr="004973DB">
              <w:rPr>
                <w:b/>
                <w:bCs/>
                <w:sz w:val="20"/>
                <w:szCs w:val="20"/>
                <w:lang w:val="en-GB"/>
              </w:rPr>
              <w:t xml:space="preserve">Tuesday, </w:t>
            </w:r>
          </w:p>
          <w:p w:rsidR="00F91C57" w:rsidRPr="004973DB" w:rsidRDefault="007346B0" w:rsidP="00B50C81">
            <w:pPr>
              <w:pStyle w:val="Default"/>
              <w:spacing w:before="60"/>
              <w:rPr>
                <w:b/>
                <w:bCs/>
                <w:sz w:val="20"/>
                <w:szCs w:val="20"/>
                <w:lang w:val="en-GB"/>
              </w:rPr>
            </w:pPr>
            <w:r>
              <w:rPr>
                <w:b/>
                <w:bCs/>
                <w:sz w:val="20"/>
                <w:szCs w:val="20"/>
                <w:lang w:val="en-GB"/>
              </w:rPr>
              <w:t>17 April</w:t>
            </w:r>
            <w:r w:rsidRPr="004973DB">
              <w:rPr>
                <w:b/>
                <w:bCs/>
                <w:sz w:val="20"/>
                <w:szCs w:val="20"/>
                <w:lang w:val="en-GB"/>
              </w:rPr>
              <w:t xml:space="preserve"> 201</w:t>
            </w:r>
            <w:r>
              <w:rPr>
                <w:b/>
                <w:bCs/>
                <w:sz w:val="20"/>
                <w:szCs w:val="20"/>
                <w:lang w:val="en-GB"/>
              </w:rPr>
              <w:t>2</w:t>
            </w:r>
          </w:p>
        </w:tc>
        <w:tc>
          <w:tcPr>
            <w:tcW w:w="1559" w:type="dxa"/>
          </w:tcPr>
          <w:p w:rsidR="00F91C57" w:rsidRPr="004973DB" w:rsidRDefault="007346B0" w:rsidP="00B50C81">
            <w:pPr>
              <w:pStyle w:val="Default"/>
              <w:spacing w:before="60"/>
              <w:rPr>
                <w:sz w:val="20"/>
                <w:szCs w:val="20"/>
                <w:lang w:val="en-GB"/>
              </w:rPr>
            </w:pPr>
            <w:r>
              <w:rPr>
                <w:sz w:val="20"/>
                <w:szCs w:val="20"/>
                <w:lang w:val="en-GB"/>
              </w:rPr>
              <w:t>6</w:t>
            </w:r>
            <w:r w:rsidRPr="004973DB">
              <w:rPr>
                <w:sz w:val="20"/>
                <w:szCs w:val="20"/>
                <w:lang w:val="en-GB"/>
              </w:rPr>
              <w:t>6th</w:t>
            </w:r>
            <w:r w:rsidR="00F91C57" w:rsidRPr="004973DB">
              <w:rPr>
                <w:sz w:val="20"/>
                <w:szCs w:val="20"/>
                <w:lang w:val="en-GB"/>
              </w:rPr>
              <w:t xml:space="preserve">  meeting</w:t>
            </w:r>
          </w:p>
          <w:p w:rsidR="00F91C57" w:rsidRPr="004973DB" w:rsidRDefault="00F91C57" w:rsidP="00B50C81">
            <w:pPr>
              <w:pStyle w:val="Default"/>
              <w:spacing w:before="60"/>
              <w:rPr>
                <w:sz w:val="20"/>
                <w:szCs w:val="20"/>
                <w:lang w:val="en-GB"/>
              </w:rPr>
            </w:pPr>
            <w:smartTag w:uri="urn:schemas-microsoft-com:office:smarttags" w:element="time">
              <w:smartTagPr>
                <w:attr w:name="Hour" w:val="10"/>
                <w:attr w:name="Minute" w:val="0"/>
              </w:smartTagPr>
              <w:r w:rsidRPr="004973DB">
                <w:rPr>
                  <w:sz w:val="20"/>
                  <w:szCs w:val="20"/>
                  <w:lang w:val="en-GB"/>
                </w:rPr>
                <w:t>10 a.m.</w:t>
              </w:r>
            </w:smartTag>
          </w:p>
          <w:p w:rsidR="00F91C57" w:rsidRPr="004973DB" w:rsidRDefault="00F91C57" w:rsidP="00B50C81">
            <w:pPr>
              <w:pStyle w:val="Default"/>
              <w:spacing w:before="60"/>
              <w:rPr>
                <w:sz w:val="20"/>
                <w:szCs w:val="20"/>
                <w:lang w:val="en-GB"/>
              </w:rPr>
            </w:pPr>
            <w:r w:rsidRPr="004973DB">
              <w:rPr>
                <w:sz w:val="20"/>
                <w:szCs w:val="20"/>
                <w:lang w:val="en-GB"/>
              </w:rPr>
              <w:t>(public)</w:t>
            </w:r>
          </w:p>
        </w:tc>
        <w:tc>
          <w:tcPr>
            <w:tcW w:w="992" w:type="dxa"/>
          </w:tcPr>
          <w:p w:rsidR="00F91C57" w:rsidRPr="004973DB" w:rsidRDefault="00D77032" w:rsidP="00D77032">
            <w:pPr>
              <w:pStyle w:val="Default"/>
              <w:spacing w:before="60"/>
              <w:rPr>
                <w:sz w:val="20"/>
                <w:szCs w:val="20"/>
                <w:lang w:val="en-GB"/>
              </w:rPr>
            </w:pPr>
            <w:r w:rsidRPr="004973DB">
              <w:rPr>
                <w:sz w:val="20"/>
                <w:szCs w:val="20"/>
                <w:lang w:val="en-GB"/>
              </w:rPr>
              <w:t xml:space="preserve">Item </w:t>
            </w:r>
            <w:r w:rsidR="0094637C" w:rsidRPr="004973DB">
              <w:rPr>
                <w:sz w:val="20"/>
                <w:szCs w:val="20"/>
                <w:lang w:val="en-GB"/>
              </w:rPr>
              <w:t>6</w:t>
            </w:r>
          </w:p>
        </w:tc>
        <w:tc>
          <w:tcPr>
            <w:tcW w:w="284" w:type="dxa"/>
          </w:tcPr>
          <w:p w:rsidR="00F91C57" w:rsidRPr="004973DB" w:rsidRDefault="00F91C57" w:rsidP="00B50C81">
            <w:pPr>
              <w:pStyle w:val="Default"/>
              <w:spacing w:before="60"/>
              <w:jc w:val="right"/>
              <w:rPr>
                <w:sz w:val="20"/>
                <w:szCs w:val="20"/>
                <w:lang w:val="en-GB"/>
              </w:rPr>
            </w:pPr>
          </w:p>
        </w:tc>
        <w:tc>
          <w:tcPr>
            <w:tcW w:w="4299" w:type="dxa"/>
          </w:tcPr>
          <w:p w:rsidR="00F91C57" w:rsidRPr="004973DB" w:rsidRDefault="00F91C57" w:rsidP="00EA1615">
            <w:pPr>
              <w:pStyle w:val="Default"/>
              <w:spacing w:before="60"/>
              <w:rPr>
                <w:sz w:val="20"/>
                <w:szCs w:val="20"/>
                <w:lang w:val="en-GB"/>
              </w:rPr>
            </w:pPr>
            <w:r w:rsidRPr="004973DB">
              <w:rPr>
                <w:sz w:val="20"/>
                <w:szCs w:val="20"/>
                <w:lang w:val="en-GB"/>
              </w:rPr>
              <w:t xml:space="preserve">Consideration of </w:t>
            </w:r>
            <w:r w:rsidR="00FC5D36" w:rsidRPr="004973DB">
              <w:rPr>
                <w:sz w:val="20"/>
                <w:szCs w:val="20"/>
                <w:lang w:val="en-GB"/>
              </w:rPr>
              <w:t>S</w:t>
            </w:r>
            <w:r w:rsidRPr="004973DB">
              <w:rPr>
                <w:sz w:val="20"/>
                <w:szCs w:val="20"/>
                <w:lang w:val="en-GB"/>
              </w:rPr>
              <w:t>tate party report</w:t>
            </w:r>
            <w:r w:rsidR="00EA1615" w:rsidRPr="004973DB">
              <w:rPr>
                <w:sz w:val="20"/>
                <w:szCs w:val="20"/>
                <w:lang w:val="en-GB"/>
              </w:rPr>
              <w:t>s: initial report</w:t>
            </w:r>
            <w:r w:rsidRPr="004973DB">
              <w:rPr>
                <w:sz w:val="20"/>
                <w:szCs w:val="20"/>
                <w:lang w:val="en-GB"/>
              </w:rPr>
              <w:t xml:space="preserve"> of </w:t>
            </w:r>
            <w:smartTag w:uri="urn:schemas-microsoft-com:office:smarttags" w:element="country-region">
              <w:smartTag w:uri="urn:schemas-microsoft-com:office:smarttags" w:element="place">
                <w:r w:rsidR="007346B0">
                  <w:rPr>
                    <w:sz w:val="20"/>
                    <w:szCs w:val="20"/>
                    <w:lang w:val="en-GB"/>
                  </w:rPr>
                  <w:t>Peru</w:t>
                </w:r>
              </w:smartTag>
            </w:smartTag>
          </w:p>
        </w:tc>
      </w:tr>
      <w:tr w:rsidR="00F91C57" w:rsidRPr="004973DB">
        <w:trPr>
          <w:trHeight w:val="690"/>
          <w:jc w:val="center"/>
        </w:trPr>
        <w:tc>
          <w:tcPr>
            <w:tcW w:w="2003" w:type="dxa"/>
            <w:vMerge/>
          </w:tcPr>
          <w:p w:rsidR="00F91C57" w:rsidRPr="004973DB" w:rsidRDefault="00F91C57" w:rsidP="00B50C81">
            <w:pPr>
              <w:pStyle w:val="Default"/>
              <w:spacing w:before="60"/>
              <w:rPr>
                <w:color w:val="auto"/>
                <w:sz w:val="20"/>
                <w:szCs w:val="20"/>
                <w:lang w:val="en-GB"/>
              </w:rPr>
            </w:pPr>
          </w:p>
        </w:tc>
        <w:tc>
          <w:tcPr>
            <w:tcW w:w="1559" w:type="dxa"/>
          </w:tcPr>
          <w:p w:rsidR="00F91C57" w:rsidRPr="004973DB" w:rsidRDefault="007346B0" w:rsidP="00B50C81">
            <w:pPr>
              <w:pStyle w:val="Default"/>
              <w:spacing w:before="60"/>
              <w:rPr>
                <w:sz w:val="20"/>
                <w:szCs w:val="20"/>
                <w:lang w:val="en-GB"/>
              </w:rPr>
            </w:pPr>
            <w:r>
              <w:rPr>
                <w:sz w:val="20"/>
                <w:szCs w:val="20"/>
                <w:lang w:val="en-GB"/>
              </w:rPr>
              <w:t>6</w:t>
            </w:r>
            <w:r w:rsidRPr="004973DB">
              <w:rPr>
                <w:sz w:val="20"/>
                <w:szCs w:val="20"/>
                <w:lang w:val="en-GB"/>
              </w:rPr>
              <w:t>7th</w:t>
            </w:r>
            <w:r w:rsidR="00F91C57" w:rsidRPr="004973DB">
              <w:rPr>
                <w:sz w:val="20"/>
                <w:szCs w:val="20"/>
                <w:lang w:val="en-GB"/>
              </w:rPr>
              <w:t xml:space="preserve"> meeting</w:t>
            </w:r>
          </w:p>
          <w:p w:rsidR="00F91C57" w:rsidRPr="004973DB" w:rsidRDefault="00F91C57" w:rsidP="00B50C81">
            <w:pPr>
              <w:pStyle w:val="Default"/>
              <w:spacing w:before="60"/>
              <w:rPr>
                <w:sz w:val="20"/>
                <w:szCs w:val="20"/>
                <w:lang w:val="en-GB"/>
              </w:rPr>
            </w:pPr>
            <w:smartTag w:uri="urn:schemas-microsoft-com:office:smarttags" w:element="time">
              <w:smartTagPr>
                <w:attr w:name="Hour" w:val="15"/>
                <w:attr w:name="Minute" w:val="0"/>
              </w:smartTagPr>
              <w:r w:rsidRPr="004973DB">
                <w:rPr>
                  <w:sz w:val="20"/>
                  <w:szCs w:val="20"/>
                  <w:lang w:val="en-GB"/>
                </w:rPr>
                <w:t>3 p.m.</w:t>
              </w:r>
            </w:smartTag>
          </w:p>
          <w:p w:rsidR="00F91C57" w:rsidRPr="004973DB" w:rsidRDefault="00F91C57" w:rsidP="00B50C81">
            <w:pPr>
              <w:pStyle w:val="Default"/>
              <w:spacing w:before="60"/>
              <w:rPr>
                <w:sz w:val="20"/>
                <w:szCs w:val="20"/>
                <w:lang w:val="en-GB"/>
              </w:rPr>
            </w:pPr>
            <w:r w:rsidRPr="004973DB">
              <w:rPr>
                <w:sz w:val="20"/>
                <w:szCs w:val="20"/>
                <w:lang w:val="en-GB"/>
              </w:rPr>
              <w:t>(</w:t>
            </w:r>
            <w:r w:rsidR="00A45167" w:rsidRPr="004973DB">
              <w:rPr>
                <w:sz w:val="20"/>
                <w:szCs w:val="20"/>
                <w:lang w:val="en-GB"/>
              </w:rPr>
              <w:t>public</w:t>
            </w:r>
            <w:r w:rsidRPr="004973DB">
              <w:rPr>
                <w:sz w:val="20"/>
                <w:szCs w:val="20"/>
                <w:lang w:val="en-GB"/>
              </w:rPr>
              <w:t>)</w:t>
            </w:r>
          </w:p>
        </w:tc>
        <w:tc>
          <w:tcPr>
            <w:tcW w:w="992" w:type="dxa"/>
          </w:tcPr>
          <w:p w:rsidR="00F91C57" w:rsidRPr="004973DB" w:rsidRDefault="00D77032" w:rsidP="00D77032">
            <w:pPr>
              <w:pStyle w:val="Default"/>
              <w:spacing w:before="60"/>
              <w:rPr>
                <w:sz w:val="20"/>
                <w:szCs w:val="20"/>
                <w:lang w:val="en-GB"/>
              </w:rPr>
            </w:pPr>
            <w:r w:rsidRPr="004973DB">
              <w:rPr>
                <w:sz w:val="20"/>
                <w:szCs w:val="20"/>
                <w:lang w:val="en-GB"/>
              </w:rPr>
              <w:t xml:space="preserve">Item </w:t>
            </w:r>
            <w:r w:rsidR="00D66961" w:rsidRPr="004973DB">
              <w:rPr>
                <w:sz w:val="20"/>
                <w:szCs w:val="20"/>
                <w:lang w:val="en-GB"/>
              </w:rPr>
              <w:t>6</w:t>
            </w:r>
          </w:p>
        </w:tc>
        <w:tc>
          <w:tcPr>
            <w:tcW w:w="284" w:type="dxa"/>
          </w:tcPr>
          <w:p w:rsidR="00F91C57" w:rsidRPr="004973DB" w:rsidRDefault="00F91C57" w:rsidP="00B50C81">
            <w:pPr>
              <w:pStyle w:val="Default"/>
              <w:spacing w:before="60"/>
              <w:jc w:val="right"/>
              <w:rPr>
                <w:sz w:val="20"/>
                <w:szCs w:val="20"/>
                <w:lang w:val="en-GB"/>
              </w:rPr>
            </w:pPr>
          </w:p>
        </w:tc>
        <w:tc>
          <w:tcPr>
            <w:tcW w:w="4299" w:type="dxa"/>
          </w:tcPr>
          <w:p w:rsidR="00EB756D" w:rsidRPr="004973DB" w:rsidRDefault="00EB756D" w:rsidP="00EB756D">
            <w:pPr>
              <w:pStyle w:val="Default"/>
              <w:spacing w:before="60"/>
              <w:ind w:left="72" w:hanging="72"/>
              <w:rPr>
                <w:sz w:val="20"/>
                <w:szCs w:val="20"/>
                <w:lang w:val="en-GB"/>
              </w:rPr>
            </w:pPr>
            <w:r w:rsidRPr="004973DB">
              <w:rPr>
                <w:sz w:val="20"/>
                <w:szCs w:val="20"/>
                <w:lang w:val="en-GB"/>
              </w:rPr>
              <w:t xml:space="preserve">Consideration of State party reports: initial report of </w:t>
            </w:r>
            <w:smartTag w:uri="urn:schemas-microsoft-com:office:smarttags" w:element="country-region">
              <w:smartTag w:uri="urn:schemas-microsoft-com:office:smarttags" w:element="place">
                <w:r w:rsidR="007346B0">
                  <w:rPr>
                    <w:sz w:val="20"/>
                    <w:szCs w:val="20"/>
                    <w:lang w:val="en-GB"/>
                  </w:rPr>
                  <w:t>Peru</w:t>
                </w:r>
              </w:smartTag>
            </w:smartTag>
          </w:p>
          <w:p w:rsidR="00F91C57" w:rsidRPr="004973DB" w:rsidRDefault="00F91C57" w:rsidP="00EA1615">
            <w:pPr>
              <w:pStyle w:val="Default"/>
              <w:spacing w:before="60"/>
              <w:rPr>
                <w:sz w:val="20"/>
                <w:szCs w:val="20"/>
                <w:lang w:val="en-GB"/>
              </w:rPr>
            </w:pPr>
          </w:p>
        </w:tc>
      </w:tr>
      <w:tr w:rsidR="00F91C57" w:rsidRPr="004973DB">
        <w:trPr>
          <w:trHeight w:val="403"/>
          <w:jc w:val="center"/>
        </w:trPr>
        <w:tc>
          <w:tcPr>
            <w:tcW w:w="2003" w:type="dxa"/>
            <w:vMerge w:val="restart"/>
          </w:tcPr>
          <w:p w:rsidR="000222BA" w:rsidRPr="004973DB" w:rsidRDefault="00F91C57" w:rsidP="00B50C81">
            <w:pPr>
              <w:pStyle w:val="Default"/>
              <w:spacing w:before="60"/>
              <w:rPr>
                <w:b/>
                <w:bCs/>
                <w:sz w:val="20"/>
                <w:szCs w:val="20"/>
                <w:lang w:val="en-GB"/>
              </w:rPr>
            </w:pPr>
            <w:r w:rsidRPr="004973DB">
              <w:rPr>
                <w:b/>
                <w:bCs/>
                <w:sz w:val="20"/>
                <w:szCs w:val="20"/>
                <w:lang w:val="en-GB"/>
              </w:rPr>
              <w:t xml:space="preserve">Wednesday, </w:t>
            </w:r>
          </w:p>
          <w:p w:rsidR="00F91C57" w:rsidRPr="004973DB" w:rsidRDefault="007346B0" w:rsidP="00B50C81">
            <w:pPr>
              <w:pStyle w:val="Default"/>
              <w:spacing w:before="60"/>
              <w:rPr>
                <w:b/>
                <w:bCs/>
                <w:sz w:val="20"/>
                <w:szCs w:val="20"/>
                <w:lang w:val="en-GB"/>
              </w:rPr>
            </w:pPr>
            <w:r>
              <w:rPr>
                <w:b/>
                <w:bCs/>
                <w:sz w:val="20"/>
                <w:szCs w:val="20"/>
                <w:lang w:val="en-GB"/>
              </w:rPr>
              <w:t>18 April</w:t>
            </w:r>
            <w:r w:rsidRPr="004973DB">
              <w:rPr>
                <w:b/>
                <w:bCs/>
                <w:sz w:val="20"/>
                <w:szCs w:val="20"/>
                <w:lang w:val="en-GB"/>
              </w:rPr>
              <w:t xml:space="preserve"> 201</w:t>
            </w:r>
            <w:r>
              <w:rPr>
                <w:b/>
                <w:bCs/>
                <w:sz w:val="20"/>
                <w:szCs w:val="20"/>
                <w:lang w:val="en-GB"/>
              </w:rPr>
              <w:t>2</w:t>
            </w:r>
          </w:p>
        </w:tc>
        <w:tc>
          <w:tcPr>
            <w:tcW w:w="1559" w:type="dxa"/>
          </w:tcPr>
          <w:p w:rsidR="00F91C57" w:rsidRPr="004973DB" w:rsidRDefault="007346B0" w:rsidP="00B50C81">
            <w:pPr>
              <w:pStyle w:val="Default"/>
              <w:spacing w:before="60"/>
              <w:rPr>
                <w:sz w:val="20"/>
                <w:szCs w:val="20"/>
                <w:lang w:val="en-GB"/>
              </w:rPr>
            </w:pPr>
            <w:r>
              <w:rPr>
                <w:sz w:val="20"/>
                <w:szCs w:val="20"/>
                <w:lang w:val="en-GB"/>
              </w:rPr>
              <w:t>6</w:t>
            </w:r>
            <w:r w:rsidRPr="004973DB">
              <w:rPr>
                <w:sz w:val="20"/>
                <w:szCs w:val="20"/>
                <w:lang w:val="en-GB"/>
              </w:rPr>
              <w:t>8th</w:t>
            </w:r>
            <w:r w:rsidR="00F91C57" w:rsidRPr="004973DB">
              <w:rPr>
                <w:sz w:val="20"/>
                <w:szCs w:val="20"/>
                <w:lang w:val="en-GB"/>
              </w:rPr>
              <w:t xml:space="preserve"> meeting</w:t>
            </w:r>
          </w:p>
          <w:p w:rsidR="00F91C57" w:rsidRPr="004973DB" w:rsidRDefault="00F91C57" w:rsidP="00B50C81">
            <w:pPr>
              <w:pStyle w:val="Default"/>
              <w:spacing w:before="60"/>
              <w:rPr>
                <w:sz w:val="20"/>
                <w:szCs w:val="20"/>
                <w:lang w:val="en-GB"/>
              </w:rPr>
            </w:pPr>
            <w:smartTag w:uri="urn:schemas-microsoft-com:office:smarttags" w:element="time">
              <w:smartTagPr>
                <w:attr w:name="Hour" w:val="10"/>
                <w:attr w:name="Minute" w:val="0"/>
              </w:smartTagPr>
              <w:r w:rsidRPr="004973DB">
                <w:rPr>
                  <w:sz w:val="20"/>
                  <w:szCs w:val="20"/>
                  <w:lang w:val="en-GB"/>
                </w:rPr>
                <w:t>10 a.m.</w:t>
              </w:r>
            </w:smartTag>
          </w:p>
          <w:p w:rsidR="00F91C57" w:rsidRPr="004973DB" w:rsidRDefault="00F91C57" w:rsidP="00B50C81">
            <w:pPr>
              <w:pStyle w:val="Default"/>
              <w:spacing w:before="60"/>
              <w:rPr>
                <w:sz w:val="20"/>
                <w:szCs w:val="20"/>
                <w:lang w:val="en-GB"/>
              </w:rPr>
            </w:pPr>
            <w:r w:rsidRPr="004973DB">
              <w:rPr>
                <w:sz w:val="20"/>
                <w:szCs w:val="20"/>
                <w:lang w:val="en-GB"/>
              </w:rPr>
              <w:t>(</w:t>
            </w:r>
            <w:r w:rsidR="00C84143" w:rsidRPr="004973DB">
              <w:rPr>
                <w:sz w:val="20"/>
                <w:szCs w:val="20"/>
                <w:lang w:val="en-GB"/>
              </w:rPr>
              <w:t>closed</w:t>
            </w:r>
            <w:r w:rsidRPr="004973DB">
              <w:rPr>
                <w:sz w:val="20"/>
                <w:szCs w:val="20"/>
                <w:lang w:val="en-GB"/>
              </w:rPr>
              <w:t>)</w:t>
            </w:r>
          </w:p>
        </w:tc>
        <w:tc>
          <w:tcPr>
            <w:tcW w:w="992" w:type="dxa"/>
          </w:tcPr>
          <w:p w:rsidR="00F91C57" w:rsidRPr="004973DB" w:rsidRDefault="00D77032" w:rsidP="00D77032">
            <w:pPr>
              <w:pStyle w:val="Default"/>
              <w:spacing w:before="60"/>
              <w:rPr>
                <w:sz w:val="20"/>
                <w:szCs w:val="20"/>
                <w:lang w:val="en-GB"/>
              </w:rPr>
            </w:pPr>
            <w:r w:rsidRPr="004973DB">
              <w:rPr>
                <w:sz w:val="20"/>
                <w:szCs w:val="20"/>
                <w:lang w:val="en-GB"/>
              </w:rPr>
              <w:t xml:space="preserve">Item </w:t>
            </w:r>
            <w:r w:rsidR="0094637C" w:rsidRPr="004973DB">
              <w:rPr>
                <w:sz w:val="20"/>
                <w:szCs w:val="20"/>
                <w:lang w:val="en-GB"/>
              </w:rPr>
              <w:t>7</w:t>
            </w:r>
          </w:p>
        </w:tc>
        <w:tc>
          <w:tcPr>
            <w:tcW w:w="284" w:type="dxa"/>
          </w:tcPr>
          <w:p w:rsidR="00F91C57" w:rsidRPr="004973DB" w:rsidRDefault="00F91C57" w:rsidP="00B50C81">
            <w:pPr>
              <w:pStyle w:val="Default"/>
              <w:spacing w:before="60"/>
              <w:jc w:val="right"/>
              <w:rPr>
                <w:sz w:val="20"/>
                <w:szCs w:val="20"/>
                <w:lang w:val="en-GB"/>
              </w:rPr>
            </w:pPr>
          </w:p>
        </w:tc>
        <w:tc>
          <w:tcPr>
            <w:tcW w:w="4299" w:type="dxa"/>
          </w:tcPr>
          <w:p w:rsidR="00F91C57" w:rsidRPr="004973DB" w:rsidRDefault="00C84143" w:rsidP="00EA1615">
            <w:pPr>
              <w:pStyle w:val="Default"/>
              <w:spacing w:before="60"/>
              <w:rPr>
                <w:sz w:val="20"/>
                <w:szCs w:val="20"/>
                <w:lang w:val="en-GB"/>
              </w:rPr>
            </w:pPr>
            <w:r w:rsidRPr="004973DB">
              <w:rPr>
                <w:sz w:val="20"/>
                <w:szCs w:val="20"/>
                <w:lang w:val="en-GB"/>
              </w:rPr>
              <w:t>Adoption of lists of issues on State party reports</w:t>
            </w:r>
          </w:p>
        </w:tc>
      </w:tr>
      <w:tr w:rsidR="00F91C57" w:rsidRPr="004973DB">
        <w:trPr>
          <w:trHeight w:val="403"/>
          <w:jc w:val="center"/>
        </w:trPr>
        <w:tc>
          <w:tcPr>
            <w:tcW w:w="2003" w:type="dxa"/>
            <w:vMerge/>
          </w:tcPr>
          <w:p w:rsidR="00F91C57" w:rsidRPr="004973DB" w:rsidRDefault="00F91C57" w:rsidP="00B50C81">
            <w:pPr>
              <w:pStyle w:val="Default"/>
              <w:spacing w:before="60"/>
              <w:rPr>
                <w:sz w:val="20"/>
                <w:szCs w:val="20"/>
                <w:lang w:val="en-GB"/>
              </w:rPr>
            </w:pPr>
          </w:p>
        </w:tc>
        <w:tc>
          <w:tcPr>
            <w:tcW w:w="1559" w:type="dxa"/>
          </w:tcPr>
          <w:p w:rsidR="00F91C57" w:rsidRPr="004973DB" w:rsidRDefault="007346B0" w:rsidP="00B50C81">
            <w:pPr>
              <w:pStyle w:val="Default"/>
              <w:spacing w:before="60"/>
              <w:rPr>
                <w:sz w:val="20"/>
                <w:szCs w:val="20"/>
                <w:lang w:val="en-GB"/>
              </w:rPr>
            </w:pPr>
            <w:r>
              <w:rPr>
                <w:sz w:val="20"/>
                <w:szCs w:val="20"/>
                <w:lang w:val="en-GB"/>
              </w:rPr>
              <w:t>6</w:t>
            </w:r>
            <w:r w:rsidRPr="004973DB">
              <w:rPr>
                <w:sz w:val="20"/>
                <w:szCs w:val="20"/>
                <w:lang w:val="en-GB"/>
              </w:rPr>
              <w:t>9th</w:t>
            </w:r>
            <w:r w:rsidR="00F91C57" w:rsidRPr="004973DB">
              <w:rPr>
                <w:sz w:val="20"/>
                <w:szCs w:val="20"/>
                <w:lang w:val="en-GB"/>
              </w:rPr>
              <w:t xml:space="preserve"> meeting</w:t>
            </w:r>
          </w:p>
          <w:p w:rsidR="00F91C57" w:rsidRPr="004973DB" w:rsidRDefault="00F91C57" w:rsidP="00B50C81">
            <w:pPr>
              <w:pStyle w:val="Default"/>
              <w:spacing w:before="60"/>
              <w:rPr>
                <w:sz w:val="20"/>
                <w:szCs w:val="20"/>
                <w:lang w:val="en-GB"/>
              </w:rPr>
            </w:pPr>
            <w:smartTag w:uri="urn:schemas-microsoft-com:office:smarttags" w:element="time">
              <w:smartTagPr>
                <w:attr w:name="Hour" w:val="15"/>
                <w:attr w:name="Minute" w:val="0"/>
              </w:smartTagPr>
              <w:r w:rsidRPr="004973DB">
                <w:rPr>
                  <w:sz w:val="20"/>
                  <w:szCs w:val="20"/>
                  <w:lang w:val="en-GB"/>
                </w:rPr>
                <w:t>3 p.m.</w:t>
              </w:r>
            </w:smartTag>
          </w:p>
          <w:p w:rsidR="007346B0" w:rsidRDefault="00F91C57" w:rsidP="0095052A">
            <w:pPr>
              <w:pStyle w:val="Default"/>
              <w:spacing w:before="60"/>
              <w:rPr>
                <w:sz w:val="20"/>
                <w:szCs w:val="20"/>
                <w:lang w:val="en-GB"/>
              </w:rPr>
            </w:pPr>
            <w:r w:rsidRPr="004973DB">
              <w:rPr>
                <w:sz w:val="20"/>
                <w:szCs w:val="20"/>
                <w:lang w:val="en-GB"/>
              </w:rPr>
              <w:t>(closed)</w:t>
            </w:r>
          </w:p>
          <w:p w:rsidR="00F91C57" w:rsidRPr="004973DB" w:rsidRDefault="00F91C57" w:rsidP="00B50C81">
            <w:pPr>
              <w:pStyle w:val="Default"/>
              <w:spacing w:before="60"/>
              <w:rPr>
                <w:sz w:val="20"/>
                <w:szCs w:val="20"/>
                <w:lang w:val="en-GB"/>
              </w:rPr>
            </w:pPr>
          </w:p>
        </w:tc>
        <w:tc>
          <w:tcPr>
            <w:tcW w:w="992" w:type="dxa"/>
          </w:tcPr>
          <w:p w:rsidR="00F91C57" w:rsidRPr="004973DB" w:rsidRDefault="00D77032" w:rsidP="00D77032">
            <w:pPr>
              <w:pStyle w:val="Default"/>
              <w:spacing w:before="60"/>
              <w:rPr>
                <w:sz w:val="20"/>
                <w:szCs w:val="20"/>
                <w:lang w:val="en-GB"/>
              </w:rPr>
            </w:pPr>
            <w:r w:rsidRPr="004973DB">
              <w:rPr>
                <w:sz w:val="20"/>
                <w:szCs w:val="20"/>
                <w:lang w:val="en-GB"/>
              </w:rPr>
              <w:t xml:space="preserve">Item </w:t>
            </w:r>
            <w:r w:rsidR="0094637C" w:rsidRPr="004973DB">
              <w:rPr>
                <w:sz w:val="20"/>
                <w:szCs w:val="20"/>
                <w:lang w:val="en-GB"/>
              </w:rPr>
              <w:t>7</w:t>
            </w:r>
          </w:p>
        </w:tc>
        <w:tc>
          <w:tcPr>
            <w:tcW w:w="284" w:type="dxa"/>
          </w:tcPr>
          <w:p w:rsidR="00F91C57" w:rsidRPr="004973DB" w:rsidRDefault="00F91C57" w:rsidP="00B50C81">
            <w:pPr>
              <w:pStyle w:val="Default"/>
              <w:spacing w:before="60"/>
              <w:jc w:val="right"/>
              <w:rPr>
                <w:sz w:val="20"/>
                <w:szCs w:val="20"/>
                <w:lang w:val="en-GB"/>
              </w:rPr>
            </w:pPr>
          </w:p>
        </w:tc>
        <w:tc>
          <w:tcPr>
            <w:tcW w:w="4299" w:type="dxa"/>
          </w:tcPr>
          <w:p w:rsidR="00F91C57" w:rsidRPr="004973DB" w:rsidRDefault="00F91C57" w:rsidP="00B50C81">
            <w:pPr>
              <w:pStyle w:val="Default"/>
              <w:spacing w:before="60"/>
              <w:rPr>
                <w:sz w:val="20"/>
                <w:szCs w:val="20"/>
                <w:lang w:val="en-GB"/>
              </w:rPr>
            </w:pPr>
            <w:r w:rsidRPr="004973DB">
              <w:rPr>
                <w:sz w:val="20"/>
                <w:szCs w:val="20"/>
                <w:lang w:val="en-GB"/>
              </w:rPr>
              <w:t>Adoption of lists of issues on State party report</w:t>
            </w:r>
            <w:r w:rsidR="00FC5D36" w:rsidRPr="004973DB">
              <w:rPr>
                <w:sz w:val="20"/>
                <w:szCs w:val="20"/>
                <w:lang w:val="en-GB"/>
              </w:rPr>
              <w:t>s</w:t>
            </w:r>
          </w:p>
          <w:p w:rsidR="00F91C57" w:rsidRPr="004973DB" w:rsidRDefault="00F91C57" w:rsidP="00B50C81">
            <w:pPr>
              <w:pStyle w:val="Default"/>
              <w:spacing w:before="60"/>
              <w:rPr>
                <w:sz w:val="20"/>
                <w:szCs w:val="20"/>
                <w:lang w:val="en-GB"/>
              </w:rPr>
            </w:pPr>
          </w:p>
        </w:tc>
      </w:tr>
      <w:tr w:rsidR="00EB756D" w:rsidRPr="004973DB">
        <w:trPr>
          <w:trHeight w:val="403"/>
          <w:jc w:val="center"/>
        </w:trPr>
        <w:tc>
          <w:tcPr>
            <w:tcW w:w="2003" w:type="dxa"/>
            <w:vMerge w:val="restart"/>
          </w:tcPr>
          <w:p w:rsidR="00EB756D" w:rsidRPr="004973DB" w:rsidRDefault="00EB756D" w:rsidP="00B50C81">
            <w:pPr>
              <w:pStyle w:val="Default"/>
              <w:spacing w:before="60"/>
              <w:rPr>
                <w:b/>
                <w:bCs/>
                <w:sz w:val="20"/>
                <w:szCs w:val="20"/>
                <w:lang w:val="en-GB"/>
              </w:rPr>
            </w:pPr>
            <w:r w:rsidRPr="004973DB">
              <w:rPr>
                <w:b/>
                <w:bCs/>
                <w:sz w:val="20"/>
                <w:szCs w:val="20"/>
                <w:lang w:val="en-GB"/>
              </w:rPr>
              <w:t xml:space="preserve">Thursday, </w:t>
            </w:r>
          </w:p>
          <w:p w:rsidR="00EB756D" w:rsidRPr="004973DB" w:rsidRDefault="007346B0" w:rsidP="00B50C81">
            <w:pPr>
              <w:pStyle w:val="Default"/>
              <w:spacing w:before="60"/>
              <w:rPr>
                <w:b/>
                <w:bCs/>
                <w:sz w:val="20"/>
                <w:szCs w:val="20"/>
                <w:lang w:val="en-GB"/>
              </w:rPr>
            </w:pPr>
            <w:r>
              <w:rPr>
                <w:b/>
                <w:bCs/>
                <w:sz w:val="20"/>
                <w:szCs w:val="20"/>
                <w:lang w:val="en-GB"/>
              </w:rPr>
              <w:t>19 April</w:t>
            </w:r>
            <w:r w:rsidRPr="004973DB">
              <w:rPr>
                <w:b/>
                <w:bCs/>
                <w:sz w:val="20"/>
                <w:szCs w:val="20"/>
                <w:lang w:val="en-GB"/>
              </w:rPr>
              <w:t xml:space="preserve"> 201</w:t>
            </w:r>
            <w:r>
              <w:rPr>
                <w:b/>
                <w:bCs/>
                <w:sz w:val="20"/>
                <w:szCs w:val="20"/>
                <w:lang w:val="en-GB"/>
              </w:rPr>
              <w:t>2</w:t>
            </w:r>
          </w:p>
        </w:tc>
        <w:tc>
          <w:tcPr>
            <w:tcW w:w="1559" w:type="dxa"/>
          </w:tcPr>
          <w:p w:rsidR="00EB756D" w:rsidRPr="004973DB" w:rsidRDefault="007346B0" w:rsidP="00B50C81">
            <w:pPr>
              <w:pStyle w:val="Default"/>
              <w:spacing w:before="60"/>
              <w:rPr>
                <w:sz w:val="20"/>
                <w:szCs w:val="20"/>
                <w:lang w:val="en-GB"/>
              </w:rPr>
            </w:pPr>
            <w:r>
              <w:rPr>
                <w:sz w:val="20"/>
                <w:szCs w:val="20"/>
                <w:lang w:val="en-GB"/>
              </w:rPr>
              <w:t>7</w:t>
            </w:r>
            <w:r w:rsidRPr="004973DB">
              <w:rPr>
                <w:sz w:val="20"/>
                <w:szCs w:val="20"/>
                <w:lang w:val="en-GB"/>
              </w:rPr>
              <w:t>0th</w:t>
            </w:r>
            <w:r w:rsidR="00EB756D" w:rsidRPr="004973DB">
              <w:rPr>
                <w:sz w:val="20"/>
                <w:szCs w:val="20"/>
                <w:lang w:val="en-GB"/>
              </w:rPr>
              <w:t xml:space="preserve"> meeting</w:t>
            </w:r>
          </w:p>
          <w:p w:rsidR="00EB756D" w:rsidRPr="004973DB" w:rsidRDefault="00EB756D" w:rsidP="00B50C81">
            <w:pPr>
              <w:pStyle w:val="Default"/>
              <w:spacing w:before="60"/>
              <w:rPr>
                <w:sz w:val="20"/>
                <w:szCs w:val="20"/>
                <w:lang w:val="en-GB"/>
              </w:rPr>
            </w:pPr>
            <w:smartTag w:uri="urn:schemas-microsoft-com:office:smarttags" w:element="time">
              <w:smartTagPr>
                <w:attr w:name="Hour" w:val="10"/>
                <w:attr w:name="Minute" w:val="0"/>
              </w:smartTagPr>
              <w:r w:rsidRPr="004973DB">
                <w:rPr>
                  <w:sz w:val="20"/>
                  <w:szCs w:val="20"/>
                  <w:lang w:val="en-GB"/>
                </w:rPr>
                <w:t>10 a.m.</w:t>
              </w:r>
            </w:smartTag>
          </w:p>
          <w:p w:rsidR="00EB756D" w:rsidRPr="004973DB" w:rsidRDefault="00EB756D" w:rsidP="00B50C81">
            <w:pPr>
              <w:pStyle w:val="Default"/>
              <w:spacing w:before="60"/>
              <w:rPr>
                <w:sz w:val="20"/>
                <w:szCs w:val="20"/>
                <w:lang w:val="en-GB"/>
              </w:rPr>
            </w:pPr>
            <w:r w:rsidRPr="004973DB">
              <w:rPr>
                <w:sz w:val="20"/>
                <w:szCs w:val="20"/>
                <w:lang w:val="en-GB"/>
              </w:rPr>
              <w:t>(closed)</w:t>
            </w:r>
          </w:p>
        </w:tc>
        <w:tc>
          <w:tcPr>
            <w:tcW w:w="992" w:type="dxa"/>
          </w:tcPr>
          <w:p w:rsidR="00EB756D" w:rsidRPr="004973DB" w:rsidRDefault="00EB756D" w:rsidP="00B50C81">
            <w:pPr>
              <w:pStyle w:val="Default"/>
              <w:spacing w:before="60"/>
              <w:rPr>
                <w:sz w:val="20"/>
                <w:szCs w:val="20"/>
                <w:lang w:val="en-GB"/>
              </w:rPr>
            </w:pPr>
            <w:r w:rsidRPr="004973DB">
              <w:rPr>
                <w:sz w:val="20"/>
                <w:szCs w:val="20"/>
                <w:lang w:val="en-GB"/>
              </w:rPr>
              <w:t xml:space="preserve">Item </w:t>
            </w:r>
            <w:r w:rsidR="00D66961" w:rsidRPr="004973DB">
              <w:rPr>
                <w:sz w:val="20"/>
                <w:szCs w:val="20"/>
                <w:lang w:val="en-GB"/>
              </w:rPr>
              <w:t>7</w:t>
            </w:r>
          </w:p>
          <w:p w:rsidR="00EB756D" w:rsidRPr="004973DB" w:rsidRDefault="00EB756D" w:rsidP="00B50C81">
            <w:pPr>
              <w:pStyle w:val="Default"/>
              <w:spacing w:before="60"/>
              <w:rPr>
                <w:sz w:val="20"/>
                <w:szCs w:val="20"/>
                <w:lang w:val="en-GB"/>
              </w:rPr>
            </w:pPr>
          </w:p>
        </w:tc>
        <w:tc>
          <w:tcPr>
            <w:tcW w:w="284" w:type="dxa"/>
          </w:tcPr>
          <w:p w:rsidR="00EB756D" w:rsidRPr="004973DB" w:rsidRDefault="00EB756D" w:rsidP="00B50C81">
            <w:pPr>
              <w:pStyle w:val="Default"/>
              <w:spacing w:before="60"/>
              <w:jc w:val="right"/>
              <w:rPr>
                <w:sz w:val="20"/>
                <w:szCs w:val="20"/>
                <w:lang w:val="en-GB"/>
              </w:rPr>
            </w:pPr>
          </w:p>
        </w:tc>
        <w:tc>
          <w:tcPr>
            <w:tcW w:w="4299" w:type="dxa"/>
          </w:tcPr>
          <w:p w:rsidR="00EB756D" w:rsidRPr="004973DB" w:rsidRDefault="00EB756D" w:rsidP="00A215F1">
            <w:pPr>
              <w:pStyle w:val="Default"/>
              <w:spacing w:before="60"/>
              <w:rPr>
                <w:sz w:val="20"/>
                <w:szCs w:val="20"/>
                <w:lang w:val="en-GB"/>
              </w:rPr>
            </w:pPr>
            <w:r w:rsidRPr="004973DB">
              <w:rPr>
                <w:sz w:val="20"/>
                <w:szCs w:val="20"/>
                <w:lang w:val="en-GB"/>
              </w:rPr>
              <w:t>Adoption of lists of issues on State party reports</w:t>
            </w:r>
          </w:p>
          <w:p w:rsidR="00EB756D" w:rsidRPr="004973DB" w:rsidRDefault="00EB756D" w:rsidP="00B50C81">
            <w:pPr>
              <w:pStyle w:val="Default"/>
              <w:spacing w:before="60"/>
              <w:rPr>
                <w:sz w:val="20"/>
                <w:szCs w:val="20"/>
                <w:lang w:val="en-GB"/>
              </w:rPr>
            </w:pPr>
          </w:p>
        </w:tc>
      </w:tr>
      <w:tr w:rsidR="00EB756D" w:rsidRPr="004973DB">
        <w:trPr>
          <w:trHeight w:val="403"/>
          <w:jc w:val="center"/>
        </w:trPr>
        <w:tc>
          <w:tcPr>
            <w:tcW w:w="2003" w:type="dxa"/>
            <w:vMerge/>
          </w:tcPr>
          <w:p w:rsidR="00EB756D" w:rsidRPr="004973DB" w:rsidRDefault="00EB756D" w:rsidP="00B50C81">
            <w:pPr>
              <w:pStyle w:val="Default"/>
              <w:spacing w:before="60"/>
              <w:rPr>
                <w:color w:val="auto"/>
                <w:sz w:val="20"/>
                <w:szCs w:val="20"/>
                <w:lang w:val="en-GB"/>
              </w:rPr>
            </w:pPr>
          </w:p>
        </w:tc>
        <w:tc>
          <w:tcPr>
            <w:tcW w:w="1559" w:type="dxa"/>
          </w:tcPr>
          <w:p w:rsidR="00EB756D" w:rsidRPr="004973DB" w:rsidRDefault="007346B0" w:rsidP="00B50C81">
            <w:pPr>
              <w:pStyle w:val="Default"/>
              <w:spacing w:before="60"/>
              <w:rPr>
                <w:sz w:val="20"/>
                <w:szCs w:val="20"/>
                <w:lang w:val="en-GB"/>
              </w:rPr>
            </w:pPr>
            <w:r>
              <w:rPr>
                <w:sz w:val="20"/>
                <w:szCs w:val="20"/>
                <w:lang w:val="en-GB"/>
              </w:rPr>
              <w:t>7</w:t>
            </w:r>
            <w:r w:rsidRPr="004973DB">
              <w:rPr>
                <w:sz w:val="20"/>
                <w:szCs w:val="20"/>
                <w:lang w:val="en-GB"/>
              </w:rPr>
              <w:t>1st</w:t>
            </w:r>
            <w:r w:rsidR="00EB756D" w:rsidRPr="004973DB">
              <w:rPr>
                <w:sz w:val="20"/>
                <w:szCs w:val="20"/>
                <w:lang w:val="en-GB"/>
              </w:rPr>
              <w:t xml:space="preserve"> meeting</w:t>
            </w:r>
          </w:p>
          <w:p w:rsidR="00EB756D" w:rsidRPr="004973DB" w:rsidRDefault="00EB756D" w:rsidP="00B50C81">
            <w:pPr>
              <w:pStyle w:val="Default"/>
              <w:spacing w:before="60"/>
              <w:rPr>
                <w:sz w:val="20"/>
                <w:szCs w:val="20"/>
                <w:lang w:val="en-GB"/>
              </w:rPr>
            </w:pPr>
            <w:smartTag w:uri="urn:schemas-microsoft-com:office:smarttags" w:element="time">
              <w:smartTagPr>
                <w:attr w:name="Hour" w:val="15"/>
                <w:attr w:name="Minute" w:val="0"/>
              </w:smartTagPr>
              <w:r w:rsidRPr="004973DB">
                <w:rPr>
                  <w:sz w:val="20"/>
                  <w:szCs w:val="20"/>
                  <w:lang w:val="en-GB"/>
                </w:rPr>
                <w:t>3 p.m.</w:t>
              </w:r>
            </w:smartTag>
          </w:p>
          <w:p w:rsidR="00EB756D" w:rsidRPr="004973DB" w:rsidRDefault="00EB756D" w:rsidP="00B50C81">
            <w:pPr>
              <w:pStyle w:val="Default"/>
              <w:spacing w:before="60"/>
              <w:rPr>
                <w:sz w:val="20"/>
                <w:szCs w:val="20"/>
                <w:lang w:val="en-GB"/>
              </w:rPr>
            </w:pPr>
            <w:r w:rsidRPr="004973DB">
              <w:rPr>
                <w:sz w:val="20"/>
                <w:szCs w:val="20"/>
                <w:lang w:val="en-GB"/>
              </w:rPr>
              <w:t>(closed)</w:t>
            </w:r>
          </w:p>
        </w:tc>
        <w:tc>
          <w:tcPr>
            <w:tcW w:w="992" w:type="dxa"/>
          </w:tcPr>
          <w:p w:rsidR="00EB756D" w:rsidRPr="004973DB" w:rsidRDefault="00EB756D" w:rsidP="00B50C81">
            <w:pPr>
              <w:pStyle w:val="Default"/>
              <w:spacing w:before="60"/>
              <w:rPr>
                <w:sz w:val="20"/>
                <w:szCs w:val="20"/>
                <w:lang w:val="en-GB"/>
              </w:rPr>
            </w:pPr>
            <w:r w:rsidRPr="004973DB">
              <w:rPr>
                <w:sz w:val="20"/>
                <w:szCs w:val="20"/>
                <w:lang w:val="en-GB"/>
              </w:rPr>
              <w:t xml:space="preserve">Item </w:t>
            </w:r>
            <w:r w:rsidR="007346B0">
              <w:rPr>
                <w:sz w:val="20"/>
                <w:szCs w:val="20"/>
                <w:lang w:val="en-GB"/>
              </w:rPr>
              <w:t>13</w:t>
            </w:r>
          </w:p>
          <w:p w:rsidR="00EB756D" w:rsidRPr="004973DB" w:rsidRDefault="00EB756D" w:rsidP="00B50C81">
            <w:pPr>
              <w:pStyle w:val="Default"/>
              <w:spacing w:before="60"/>
              <w:rPr>
                <w:sz w:val="20"/>
                <w:szCs w:val="20"/>
                <w:lang w:val="en-GB"/>
              </w:rPr>
            </w:pPr>
          </w:p>
        </w:tc>
        <w:tc>
          <w:tcPr>
            <w:tcW w:w="284" w:type="dxa"/>
          </w:tcPr>
          <w:p w:rsidR="00EB756D" w:rsidRPr="004973DB" w:rsidRDefault="00EB756D" w:rsidP="00B50C81">
            <w:pPr>
              <w:pStyle w:val="Default"/>
              <w:spacing w:before="60"/>
              <w:jc w:val="right"/>
              <w:rPr>
                <w:sz w:val="20"/>
                <w:szCs w:val="20"/>
                <w:lang w:val="en-GB"/>
              </w:rPr>
            </w:pPr>
          </w:p>
        </w:tc>
        <w:tc>
          <w:tcPr>
            <w:tcW w:w="4299" w:type="dxa"/>
          </w:tcPr>
          <w:p w:rsidR="00EB756D" w:rsidRPr="004973DB" w:rsidRDefault="007346B0" w:rsidP="00EA1615">
            <w:pPr>
              <w:pStyle w:val="Default"/>
              <w:spacing w:before="60"/>
              <w:rPr>
                <w:sz w:val="20"/>
                <w:szCs w:val="20"/>
                <w:lang w:val="en-GB"/>
              </w:rPr>
            </w:pPr>
            <w:r>
              <w:rPr>
                <w:sz w:val="20"/>
                <w:szCs w:val="20"/>
                <w:lang w:val="en-GB"/>
              </w:rPr>
              <w:t xml:space="preserve">Activities under the Optional </w:t>
            </w:r>
            <w:r w:rsidR="00264EB2">
              <w:rPr>
                <w:sz w:val="20"/>
                <w:szCs w:val="20"/>
                <w:lang w:val="en-GB"/>
              </w:rPr>
              <w:t>P</w:t>
            </w:r>
            <w:r>
              <w:rPr>
                <w:sz w:val="20"/>
                <w:szCs w:val="20"/>
                <w:lang w:val="en-GB"/>
              </w:rPr>
              <w:t>rotocol</w:t>
            </w:r>
          </w:p>
        </w:tc>
      </w:tr>
      <w:tr w:rsidR="00EB756D" w:rsidRPr="004973DB">
        <w:trPr>
          <w:trHeight w:val="60"/>
          <w:jc w:val="center"/>
        </w:trPr>
        <w:tc>
          <w:tcPr>
            <w:tcW w:w="2003" w:type="dxa"/>
          </w:tcPr>
          <w:p w:rsidR="00EB756D" w:rsidRPr="004973DB" w:rsidRDefault="00EB756D" w:rsidP="00B50C81">
            <w:pPr>
              <w:pStyle w:val="Default"/>
              <w:spacing w:before="60"/>
              <w:rPr>
                <w:b/>
                <w:bCs/>
                <w:sz w:val="20"/>
                <w:szCs w:val="20"/>
                <w:lang w:val="en-GB"/>
              </w:rPr>
            </w:pPr>
            <w:r w:rsidRPr="004973DB">
              <w:rPr>
                <w:b/>
                <w:bCs/>
                <w:sz w:val="20"/>
                <w:szCs w:val="20"/>
                <w:lang w:val="en-GB"/>
              </w:rPr>
              <w:t xml:space="preserve">Friday, </w:t>
            </w:r>
          </w:p>
          <w:p w:rsidR="00EB756D" w:rsidRPr="004973DB" w:rsidRDefault="007346B0" w:rsidP="00B50C81">
            <w:pPr>
              <w:pStyle w:val="Default"/>
              <w:spacing w:before="60"/>
              <w:rPr>
                <w:b/>
                <w:bCs/>
                <w:sz w:val="20"/>
                <w:szCs w:val="20"/>
                <w:lang w:val="en-GB"/>
              </w:rPr>
            </w:pPr>
            <w:r>
              <w:rPr>
                <w:b/>
                <w:bCs/>
                <w:sz w:val="20"/>
                <w:szCs w:val="20"/>
                <w:lang w:val="en-GB"/>
              </w:rPr>
              <w:t>20 April</w:t>
            </w:r>
            <w:r w:rsidRPr="004973DB">
              <w:rPr>
                <w:b/>
                <w:bCs/>
                <w:sz w:val="20"/>
                <w:szCs w:val="20"/>
                <w:lang w:val="en-GB"/>
              </w:rPr>
              <w:t xml:space="preserve"> 201</w:t>
            </w:r>
            <w:r>
              <w:rPr>
                <w:b/>
                <w:bCs/>
                <w:sz w:val="20"/>
                <w:szCs w:val="20"/>
                <w:lang w:val="en-GB"/>
              </w:rPr>
              <w:t>2</w:t>
            </w:r>
          </w:p>
        </w:tc>
        <w:tc>
          <w:tcPr>
            <w:tcW w:w="1559" w:type="dxa"/>
          </w:tcPr>
          <w:p w:rsidR="00EB756D" w:rsidRPr="004973DB" w:rsidRDefault="007346B0" w:rsidP="00B50C81">
            <w:pPr>
              <w:pStyle w:val="Default"/>
              <w:spacing w:before="60"/>
              <w:rPr>
                <w:sz w:val="20"/>
                <w:szCs w:val="20"/>
                <w:lang w:val="en-GB"/>
              </w:rPr>
            </w:pPr>
            <w:r>
              <w:rPr>
                <w:sz w:val="20"/>
                <w:szCs w:val="20"/>
                <w:lang w:val="en-GB"/>
              </w:rPr>
              <w:t>7</w:t>
            </w:r>
            <w:r w:rsidRPr="004973DB">
              <w:rPr>
                <w:sz w:val="20"/>
                <w:szCs w:val="20"/>
                <w:lang w:val="en-GB"/>
              </w:rPr>
              <w:t>2nd</w:t>
            </w:r>
            <w:r w:rsidR="00EB756D" w:rsidRPr="004973DB">
              <w:rPr>
                <w:sz w:val="20"/>
                <w:szCs w:val="20"/>
                <w:lang w:val="en-GB"/>
              </w:rPr>
              <w:t xml:space="preserve"> meeting</w:t>
            </w:r>
          </w:p>
          <w:p w:rsidR="00EB756D" w:rsidRPr="004973DB" w:rsidRDefault="00EB756D" w:rsidP="00B50C81">
            <w:pPr>
              <w:pStyle w:val="Default"/>
              <w:spacing w:before="60"/>
              <w:rPr>
                <w:sz w:val="20"/>
                <w:szCs w:val="20"/>
                <w:lang w:val="en-GB"/>
              </w:rPr>
            </w:pPr>
            <w:smartTag w:uri="urn:schemas-microsoft-com:office:smarttags" w:element="time">
              <w:smartTagPr>
                <w:attr w:name="Minute" w:val="0"/>
                <w:attr w:name="Hour" w:val="10"/>
              </w:smartTagPr>
              <w:r w:rsidRPr="004973DB">
                <w:rPr>
                  <w:sz w:val="20"/>
                  <w:szCs w:val="20"/>
                  <w:lang w:val="en-GB"/>
                </w:rPr>
                <w:t>10 a.m.</w:t>
              </w:r>
            </w:smartTag>
          </w:p>
          <w:p w:rsidR="00EB756D" w:rsidRPr="004973DB" w:rsidRDefault="00EB756D" w:rsidP="00B50C81">
            <w:pPr>
              <w:pStyle w:val="Default"/>
              <w:spacing w:before="60"/>
              <w:rPr>
                <w:sz w:val="20"/>
                <w:szCs w:val="20"/>
                <w:lang w:val="en-GB"/>
              </w:rPr>
            </w:pPr>
            <w:r w:rsidRPr="004973DB">
              <w:rPr>
                <w:sz w:val="20"/>
                <w:szCs w:val="20"/>
                <w:lang w:val="en-GB"/>
              </w:rPr>
              <w:t>(closed)</w:t>
            </w:r>
          </w:p>
        </w:tc>
        <w:tc>
          <w:tcPr>
            <w:tcW w:w="992" w:type="dxa"/>
          </w:tcPr>
          <w:p w:rsidR="00EB756D" w:rsidRPr="004973DB" w:rsidRDefault="00EB756D" w:rsidP="00B50C81">
            <w:pPr>
              <w:pStyle w:val="Default"/>
              <w:spacing w:before="60"/>
              <w:rPr>
                <w:sz w:val="20"/>
                <w:szCs w:val="20"/>
                <w:lang w:val="en-GB"/>
              </w:rPr>
            </w:pPr>
            <w:r w:rsidRPr="004973DB">
              <w:rPr>
                <w:sz w:val="20"/>
                <w:szCs w:val="20"/>
                <w:lang w:val="en-GB"/>
              </w:rPr>
              <w:t xml:space="preserve">Item </w:t>
            </w:r>
            <w:r w:rsidR="007346B0" w:rsidRPr="004973DB">
              <w:rPr>
                <w:sz w:val="20"/>
                <w:szCs w:val="20"/>
                <w:lang w:val="en-GB"/>
              </w:rPr>
              <w:t>6</w:t>
            </w:r>
          </w:p>
          <w:p w:rsidR="00EB756D" w:rsidRPr="004973DB" w:rsidRDefault="00EB756D" w:rsidP="00B50C81">
            <w:pPr>
              <w:pStyle w:val="Default"/>
              <w:spacing w:before="60"/>
              <w:rPr>
                <w:sz w:val="20"/>
                <w:szCs w:val="20"/>
                <w:lang w:val="en-GB"/>
              </w:rPr>
            </w:pPr>
          </w:p>
          <w:p w:rsidR="007346B0" w:rsidRPr="004973DB" w:rsidRDefault="007346B0" w:rsidP="0095052A">
            <w:pPr>
              <w:pStyle w:val="Default"/>
              <w:spacing w:before="60"/>
              <w:rPr>
                <w:sz w:val="20"/>
                <w:szCs w:val="20"/>
                <w:lang w:val="en-GB"/>
              </w:rPr>
            </w:pPr>
          </w:p>
          <w:p w:rsidR="00EB756D" w:rsidRPr="004973DB" w:rsidRDefault="00EB756D" w:rsidP="00D77032">
            <w:pPr>
              <w:pStyle w:val="Default"/>
              <w:spacing w:before="60"/>
              <w:rPr>
                <w:sz w:val="20"/>
                <w:szCs w:val="20"/>
                <w:lang w:val="en-GB"/>
              </w:rPr>
            </w:pPr>
          </w:p>
        </w:tc>
        <w:tc>
          <w:tcPr>
            <w:tcW w:w="284" w:type="dxa"/>
          </w:tcPr>
          <w:p w:rsidR="00EB756D" w:rsidRPr="004973DB" w:rsidRDefault="00EB756D" w:rsidP="00B50C81">
            <w:pPr>
              <w:pStyle w:val="Default"/>
              <w:spacing w:before="60"/>
              <w:jc w:val="right"/>
              <w:rPr>
                <w:sz w:val="20"/>
                <w:szCs w:val="20"/>
                <w:lang w:val="en-GB"/>
              </w:rPr>
            </w:pPr>
          </w:p>
        </w:tc>
        <w:tc>
          <w:tcPr>
            <w:tcW w:w="4299" w:type="dxa"/>
          </w:tcPr>
          <w:p w:rsidR="00EB756D" w:rsidRPr="004973DB" w:rsidRDefault="00EB756D" w:rsidP="00EA1615">
            <w:pPr>
              <w:pStyle w:val="Default"/>
              <w:spacing w:before="60"/>
              <w:rPr>
                <w:sz w:val="20"/>
                <w:szCs w:val="20"/>
                <w:lang w:val="en-GB"/>
              </w:rPr>
            </w:pPr>
            <w:r w:rsidRPr="004973DB">
              <w:rPr>
                <w:sz w:val="20"/>
                <w:szCs w:val="20"/>
                <w:lang w:val="en-GB"/>
              </w:rPr>
              <w:t>Consideration of State party reports: adoption of concluding observations</w:t>
            </w:r>
          </w:p>
          <w:p w:rsidR="00EB756D" w:rsidRPr="004973DB" w:rsidRDefault="00EB756D" w:rsidP="00EA1615">
            <w:pPr>
              <w:pStyle w:val="Default"/>
              <w:spacing w:before="60"/>
              <w:rPr>
                <w:sz w:val="20"/>
                <w:szCs w:val="20"/>
                <w:lang w:val="en-GB"/>
              </w:rPr>
            </w:pPr>
          </w:p>
          <w:p w:rsidR="00EB756D" w:rsidRPr="004973DB" w:rsidRDefault="00EB756D" w:rsidP="0095052A">
            <w:pPr>
              <w:pStyle w:val="Default"/>
              <w:spacing w:before="60"/>
              <w:rPr>
                <w:sz w:val="20"/>
                <w:szCs w:val="20"/>
                <w:lang w:val="en-GB"/>
              </w:rPr>
            </w:pPr>
          </w:p>
        </w:tc>
      </w:tr>
      <w:tr w:rsidR="00EB756D" w:rsidRPr="004973DB">
        <w:trPr>
          <w:trHeight w:val="60"/>
          <w:jc w:val="center"/>
        </w:trPr>
        <w:tc>
          <w:tcPr>
            <w:tcW w:w="2003" w:type="dxa"/>
          </w:tcPr>
          <w:p w:rsidR="00EB756D" w:rsidRPr="004973DB" w:rsidRDefault="00EB756D" w:rsidP="00B50C81">
            <w:pPr>
              <w:pStyle w:val="Default"/>
              <w:spacing w:before="60"/>
              <w:rPr>
                <w:b/>
                <w:bCs/>
                <w:sz w:val="20"/>
                <w:szCs w:val="20"/>
                <w:lang w:val="en-GB"/>
              </w:rPr>
            </w:pPr>
          </w:p>
        </w:tc>
        <w:tc>
          <w:tcPr>
            <w:tcW w:w="1559" w:type="dxa"/>
          </w:tcPr>
          <w:p w:rsidR="00EB756D" w:rsidRPr="004973DB" w:rsidRDefault="007346B0" w:rsidP="00B50C81">
            <w:pPr>
              <w:pStyle w:val="Default"/>
              <w:spacing w:before="60"/>
              <w:rPr>
                <w:sz w:val="20"/>
                <w:szCs w:val="20"/>
                <w:lang w:val="en-GB"/>
              </w:rPr>
            </w:pPr>
            <w:r w:rsidRPr="00DB232C">
              <w:rPr>
                <w:sz w:val="20"/>
                <w:szCs w:val="20"/>
                <w:lang w:val="en-GB"/>
              </w:rPr>
              <w:t>73rd</w:t>
            </w:r>
            <w:r w:rsidR="00EB756D" w:rsidRPr="004973DB">
              <w:rPr>
                <w:sz w:val="20"/>
                <w:szCs w:val="20"/>
                <w:lang w:val="en-GB"/>
              </w:rPr>
              <w:t xml:space="preserve"> meeting</w:t>
            </w:r>
          </w:p>
          <w:p w:rsidR="00EB756D" w:rsidRPr="004973DB" w:rsidRDefault="00EB756D" w:rsidP="00B50C81">
            <w:pPr>
              <w:pStyle w:val="Default"/>
              <w:spacing w:before="60"/>
              <w:rPr>
                <w:sz w:val="20"/>
                <w:szCs w:val="20"/>
                <w:lang w:val="en-GB"/>
              </w:rPr>
            </w:pPr>
            <w:r w:rsidRPr="004973DB">
              <w:rPr>
                <w:sz w:val="20"/>
                <w:szCs w:val="20"/>
                <w:lang w:val="en-GB"/>
              </w:rPr>
              <w:t>3 p.m. (closed)</w:t>
            </w:r>
          </w:p>
          <w:p w:rsidR="007346B0" w:rsidRDefault="007346B0" w:rsidP="0095052A">
            <w:pPr>
              <w:pStyle w:val="Default"/>
              <w:spacing w:before="60"/>
              <w:rPr>
                <w:sz w:val="20"/>
                <w:szCs w:val="20"/>
                <w:lang w:val="en-GB"/>
              </w:rPr>
            </w:pPr>
          </w:p>
          <w:p w:rsidR="007346B0" w:rsidRDefault="007346B0" w:rsidP="0095052A">
            <w:pPr>
              <w:pStyle w:val="Default"/>
              <w:spacing w:before="60"/>
              <w:rPr>
                <w:sz w:val="20"/>
                <w:szCs w:val="20"/>
                <w:lang w:val="en-GB"/>
              </w:rPr>
            </w:pPr>
          </w:p>
          <w:p w:rsidR="007346B0" w:rsidRDefault="007346B0" w:rsidP="0095052A">
            <w:pPr>
              <w:pStyle w:val="Default"/>
              <w:spacing w:before="60"/>
              <w:rPr>
                <w:sz w:val="20"/>
                <w:szCs w:val="20"/>
                <w:lang w:val="en-GB"/>
              </w:rPr>
            </w:pPr>
          </w:p>
          <w:p w:rsidR="00EB756D" w:rsidRPr="004973DB" w:rsidRDefault="007346B0" w:rsidP="007E1ADE">
            <w:pPr>
              <w:pStyle w:val="Default"/>
              <w:spacing w:before="60"/>
              <w:rPr>
                <w:sz w:val="20"/>
                <w:szCs w:val="20"/>
                <w:lang w:val="en-GB"/>
              </w:rPr>
            </w:pPr>
            <w:r>
              <w:rPr>
                <w:sz w:val="20"/>
                <w:szCs w:val="20"/>
                <w:lang w:val="en-GB"/>
              </w:rPr>
              <w:t>5.30 p.m. (public)</w:t>
            </w:r>
          </w:p>
        </w:tc>
        <w:tc>
          <w:tcPr>
            <w:tcW w:w="992" w:type="dxa"/>
          </w:tcPr>
          <w:p w:rsidR="00EB756D" w:rsidRPr="004973DB" w:rsidRDefault="00EB756D" w:rsidP="00B50C81">
            <w:pPr>
              <w:pStyle w:val="Default"/>
              <w:spacing w:before="60"/>
              <w:rPr>
                <w:sz w:val="20"/>
                <w:szCs w:val="20"/>
                <w:lang w:val="en-GB"/>
              </w:rPr>
            </w:pPr>
            <w:r w:rsidRPr="004973DB">
              <w:rPr>
                <w:sz w:val="20"/>
                <w:szCs w:val="20"/>
                <w:lang w:val="en-GB"/>
              </w:rPr>
              <w:t xml:space="preserve">Item </w:t>
            </w:r>
            <w:r w:rsidR="007346B0" w:rsidRPr="00DB232C">
              <w:rPr>
                <w:sz w:val="20"/>
                <w:szCs w:val="20"/>
                <w:lang w:val="en-GB"/>
              </w:rPr>
              <w:t>6</w:t>
            </w:r>
          </w:p>
          <w:p w:rsidR="007346B0" w:rsidRPr="00DB232C" w:rsidRDefault="007346B0" w:rsidP="0095052A">
            <w:pPr>
              <w:pStyle w:val="Default"/>
              <w:spacing w:before="60"/>
              <w:rPr>
                <w:sz w:val="20"/>
                <w:szCs w:val="20"/>
                <w:lang w:val="en-GB"/>
              </w:rPr>
            </w:pPr>
          </w:p>
          <w:p w:rsidR="007346B0" w:rsidRPr="00DB232C" w:rsidRDefault="007346B0" w:rsidP="0095052A">
            <w:pPr>
              <w:pStyle w:val="Default"/>
              <w:spacing w:before="60"/>
              <w:rPr>
                <w:sz w:val="20"/>
                <w:szCs w:val="20"/>
                <w:lang w:val="en-GB"/>
              </w:rPr>
            </w:pPr>
            <w:r w:rsidRPr="00DB232C">
              <w:rPr>
                <w:sz w:val="20"/>
                <w:szCs w:val="20"/>
                <w:lang w:val="en-GB"/>
              </w:rPr>
              <w:t>Item 12</w:t>
            </w:r>
          </w:p>
          <w:p w:rsidR="007346B0" w:rsidRPr="00DB232C" w:rsidRDefault="007346B0" w:rsidP="0095052A">
            <w:pPr>
              <w:pStyle w:val="Default"/>
              <w:spacing w:before="60"/>
              <w:rPr>
                <w:sz w:val="20"/>
                <w:szCs w:val="20"/>
                <w:lang w:val="en-GB"/>
              </w:rPr>
            </w:pPr>
            <w:r w:rsidRPr="00DB232C">
              <w:rPr>
                <w:sz w:val="20"/>
                <w:szCs w:val="20"/>
                <w:lang w:val="en-GB"/>
              </w:rPr>
              <w:t>Item 10</w:t>
            </w:r>
          </w:p>
          <w:p w:rsidR="00EB756D" w:rsidRPr="004973DB" w:rsidRDefault="00EB756D" w:rsidP="00B50C81">
            <w:pPr>
              <w:pStyle w:val="Default"/>
              <w:spacing w:before="60"/>
              <w:rPr>
                <w:sz w:val="20"/>
                <w:szCs w:val="20"/>
                <w:lang w:val="en-GB"/>
              </w:rPr>
            </w:pPr>
            <w:r w:rsidRPr="004973DB">
              <w:rPr>
                <w:sz w:val="20"/>
                <w:szCs w:val="20"/>
                <w:lang w:val="en-GB"/>
              </w:rPr>
              <w:t>Item 11</w:t>
            </w:r>
          </w:p>
          <w:p w:rsidR="00EB756D" w:rsidRPr="004973DB" w:rsidRDefault="007346B0" w:rsidP="00B50C81">
            <w:pPr>
              <w:pStyle w:val="Default"/>
              <w:spacing w:before="60"/>
              <w:rPr>
                <w:sz w:val="20"/>
                <w:szCs w:val="20"/>
                <w:lang w:val="en-GB"/>
              </w:rPr>
            </w:pPr>
            <w:r>
              <w:rPr>
                <w:sz w:val="20"/>
                <w:szCs w:val="20"/>
                <w:lang w:val="en-GB"/>
              </w:rPr>
              <w:t xml:space="preserve">                    </w:t>
            </w:r>
          </w:p>
        </w:tc>
        <w:tc>
          <w:tcPr>
            <w:tcW w:w="284" w:type="dxa"/>
          </w:tcPr>
          <w:p w:rsidR="00EB756D" w:rsidRPr="004973DB" w:rsidRDefault="00EB756D" w:rsidP="00B50C81">
            <w:pPr>
              <w:pStyle w:val="Default"/>
              <w:spacing w:before="60"/>
              <w:jc w:val="right"/>
              <w:rPr>
                <w:sz w:val="20"/>
                <w:szCs w:val="20"/>
                <w:lang w:val="en-GB"/>
              </w:rPr>
            </w:pPr>
          </w:p>
        </w:tc>
        <w:tc>
          <w:tcPr>
            <w:tcW w:w="4299" w:type="dxa"/>
          </w:tcPr>
          <w:p w:rsidR="007346B0" w:rsidRPr="00DB232C" w:rsidRDefault="007346B0" w:rsidP="00264EB2">
            <w:pPr>
              <w:pStyle w:val="Default"/>
              <w:spacing w:before="60" w:after="120"/>
              <w:rPr>
                <w:sz w:val="20"/>
                <w:szCs w:val="20"/>
                <w:lang w:val="en-GB"/>
              </w:rPr>
            </w:pPr>
            <w:r w:rsidRPr="00DB232C">
              <w:rPr>
                <w:sz w:val="20"/>
                <w:szCs w:val="20"/>
                <w:lang w:val="en-GB"/>
              </w:rPr>
              <w:t>Consideration of State party reports: adoption of concluding observations</w:t>
            </w:r>
          </w:p>
          <w:p w:rsidR="00EB756D" w:rsidRPr="004973DB" w:rsidRDefault="00EB756D" w:rsidP="00EA1615">
            <w:pPr>
              <w:pStyle w:val="Default"/>
              <w:spacing w:before="60"/>
              <w:rPr>
                <w:sz w:val="20"/>
                <w:szCs w:val="20"/>
                <w:lang w:val="en-GB"/>
              </w:rPr>
            </w:pPr>
            <w:r w:rsidRPr="004973DB">
              <w:rPr>
                <w:sz w:val="20"/>
                <w:szCs w:val="20"/>
                <w:lang w:val="en-GB"/>
              </w:rPr>
              <w:t xml:space="preserve">Treaty body strengthening </w:t>
            </w:r>
          </w:p>
          <w:p w:rsidR="007346B0" w:rsidRPr="00DB232C" w:rsidRDefault="007346B0" w:rsidP="0095052A">
            <w:pPr>
              <w:pStyle w:val="Default"/>
              <w:spacing w:before="60"/>
              <w:ind w:left="72" w:hanging="72"/>
              <w:rPr>
                <w:sz w:val="20"/>
                <w:szCs w:val="20"/>
                <w:lang w:val="en-GB"/>
              </w:rPr>
            </w:pPr>
            <w:r w:rsidRPr="00DB232C">
              <w:rPr>
                <w:sz w:val="20"/>
                <w:szCs w:val="20"/>
                <w:lang w:val="en-GB"/>
              </w:rPr>
              <w:t>Methods of work</w:t>
            </w:r>
          </w:p>
          <w:p w:rsidR="00EB756D" w:rsidRPr="004973DB" w:rsidRDefault="00EB756D" w:rsidP="00264EB2">
            <w:pPr>
              <w:pStyle w:val="Default"/>
              <w:spacing w:before="60" w:after="120"/>
              <w:rPr>
                <w:sz w:val="20"/>
                <w:szCs w:val="20"/>
                <w:lang w:val="en-GB"/>
              </w:rPr>
            </w:pPr>
            <w:r w:rsidRPr="004973DB">
              <w:rPr>
                <w:sz w:val="20"/>
                <w:szCs w:val="20"/>
                <w:lang w:val="en-GB"/>
              </w:rPr>
              <w:t>Future meetings</w:t>
            </w:r>
          </w:p>
          <w:p w:rsidR="00EB756D" w:rsidRPr="004973DB" w:rsidRDefault="00264EB2" w:rsidP="007E1ADE">
            <w:pPr>
              <w:pStyle w:val="Default"/>
              <w:spacing w:before="60"/>
              <w:ind w:left="72" w:hanging="72"/>
              <w:rPr>
                <w:sz w:val="20"/>
                <w:szCs w:val="20"/>
                <w:lang w:val="en-GB"/>
              </w:rPr>
            </w:pPr>
            <w:r>
              <w:rPr>
                <w:sz w:val="20"/>
                <w:szCs w:val="20"/>
                <w:lang w:val="en-GB"/>
              </w:rPr>
              <w:t>Closing</w:t>
            </w:r>
          </w:p>
        </w:tc>
      </w:tr>
    </w:tbl>
    <w:p w:rsidR="005C13CC" w:rsidRPr="004973DB" w:rsidRDefault="005C13CC" w:rsidP="005C13CC">
      <w:pPr>
        <w:pStyle w:val="Default"/>
        <w:ind w:right="-1040"/>
        <w:rPr>
          <w:color w:val="auto"/>
          <w:lang w:val="en-GB"/>
        </w:rPr>
      </w:pPr>
    </w:p>
    <w:p w:rsidR="00050467" w:rsidRDefault="00050467" w:rsidP="00F91C57">
      <w:pPr>
        <w:pStyle w:val="SingleTxtG"/>
      </w:pPr>
      <w:r w:rsidRPr="004973DB">
        <w:t xml:space="preserve">The Committee will meet at </w:t>
      </w:r>
      <w:r w:rsidR="000222BA" w:rsidRPr="004973DB">
        <w:t xml:space="preserve">the </w:t>
      </w:r>
      <w:r w:rsidR="00526681" w:rsidRPr="004973DB">
        <w:t xml:space="preserve">Palais </w:t>
      </w:r>
      <w:r w:rsidR="007346B0">
        <w:t>Wilson</w:t>
      </w:r>
      <w:r w:rsidR="009E57C7" w:rsidRPr="004973DB">
        <w:t>,</w:t>
      </w:r>
      <w:r w:rsidR="00D77032" w:rsidRPr="004973DB">
        <w:t xml:space="preserve"> </w:t>
      </w:r>
      <w:smartTag w:uri="urn:schemas-microsoft-com:office:smarttags" w:element="place">
        <w:smartTag w:uri="urn:schemas-microsoft-com:office:smarttags" w:element="City">
          <w:r w:rsidR="00D77032" w:rsidRPr="004973DB">
            <w:t>Geneva</w:t>
          </w:r>
        </w:smartTag>
      </w:smartTag>
      <w:r w:rsidR="00D77032" w:rsidRPr="004973DB">
        <w:t xml:space="preserve">, </w:t>
      </w:r>
      <w:r w:rsidR="007346B0">
        <w:t xml:space="preserve">Ground Floor Conference </w:t>
      </w:r>
      <w:r w:rsidR="00D77032" w:rsidRPr="004973DB">
        <w:t>Room</w:t>
      </w:r>
      <w:r w:rsidR="007346B0">
        <w:t>.</w:t>
      </w:r>
    </w:p>
    <w:p w:rsidR="00B869B5" w:rsidRPr="007346B0" w:rsidRDefault="007346B0" w:rsidP="007346B0">
      <w:pPr>
        <w:spacing w:before="240"/>
        <w:ind w:left="1134" w:right="1134"/>
        <w:jc w:val="center"/>
        <w:rPr>
          <w:u w:val="single"/>
        </w:rPr>
      </w:pPr>
      <w:r>
        <w:rPr>
          <w:u w:val="single"/>
        </w:rPr>
        <w:tab/>
      </w:r>
      <w:r w:rsidR="00774E09">
        <w:rPr>
          <w:u w:val="single"/>
        </w:rPr>
        <w:tab/>
      </w:r>
      <w:r w:rsidR="00774E09">
        <w:rPr>
          <w:u w:val="single"/>
        </w:rPr>
        <w:tab/>
      </w:r>
    </w:p>
    <w:sectPr w:rsidR="00B869B5" w:rsidRPr="007346B0" w:rsidSect="00B8097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27C" w:rsidRDefault="0035627C"/>
  </w:endnote>
  <w:endnote w:type="continuationSeparator" w:id="0">
    <w:p w:rsidR="0035627C" w:rsidRDefault="0035627C"/>
  </w:endnote>
  <w:endnote w:type="continuationNotice" w:id="1">
    <w:p w:rsidR="0035627C" w:rsidRDefault="003562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118" w:rsidRPr="003C09E9" w:rsidRDefault="00D14118" w:rsidP="007346B0">
    <w:pPr>
      <w:pStyle w:val="Footer"/>
      <w:tabs>
        <w:tab w:val="right" w:pos="9638"/>
      </w:tabs>
    </w:pPr>
    <w:r w:rsidRPr="003C09E9">
      <w:rPr>
        <w:b/>
        <w:sz w:val="18"/>
      </w:rPr>
      <w:fldChar w:fldCharType="begin"/>
    </w:r>
    <w:r w:rsidRPr="003C09E9">
      <w:rPr>
        <w:b/>
        <w:sz w:val="18"/>
      </w:rPr>
      <w:instrText xml:space="preserve"> PAGE  \* MERGEFORMAT </w:instrText>
    </w:r>
    <w:r w:rsidRPr="003C09E9">
      <w:rPr>
        <w:b/>
        <w:sz w:val="18"/>
      </w:rPr>
      <w:fldChar w:fldCharType="separate"/>
    </w:r>
    <w:r w:rsidR="002F3392">
      <w:rPr>
        <w:b/>
        <w:noProof/>
        <w:sz w:val="18"/>
      </w:rPr>
      <w:t>2</w:t>
    </w:r>
    <w:r w:rsidRPr="003C09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118" w:rsidRPr="003C09E9" w:rsidRDefault="00D14118" w:rsidP="00B80970">
    <w:pPr>
      <w:pStyle w:val="Footer"/>
      <w:tabs>
        <w:tab w:val="right" w:pos="9638"/>
      </w:tabs>
      <w:jc w:val="right"/>
      <w:rPr>
        <w:b/>
        <w:sz w:val="18"/>
      </w:rPr>
    </w:pPr>
    <w:r w:rsidRPr="003C09E9">
      <w:rPr>
        <w:b/>
        <w:sz w:val="18"/>
      </w:rPr>
      <w:fldChar w:fldCharType="begin"/>
    </w:r>
    <w:r w:rsidRPr="003C09E9">
      <w:rPr>
        <w:b/>
        <w:sz w:val="18"/>
      </w:rPr>
      <w:instrText xml:space="preserve"> PAGE  \* MERGEFORMAT </w:instrText>
    </w:r>
    <w:r w:rsidRPr="003C09E9">
      <w:rPr>
        <w:b/>
        <w:sz w:val="18"/>
      </w:rPr>
      <w:fldChar w:fldCharType="separate"/>
    </w:r>
    <w:r w:rsidR="002F3392">
      <w:rPr>
        <w:b/>
        <w:noProof/>
        <w:sz w:val="18"/>
      </w:rPr>
      <w:t>7</w:t>
    </w:r>
    <w:r w:rsidRPr="003C09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118" w:rsidRPr="003C09E9" w:rsidRDefault="00D14118" w:rsidP="00FD73B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2F3392">
      <w:t>-40594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27C" w:rsidRPr="000B175B" w:rsidRDefault="0035627C" w:rsidP="000B175B">
      <w:pPr>
        <w:tabs>
          <w:tab w:val="right" w:pos="2155"/>
        </w:tabs>
        <w:spacing w:after="80"/>
        <w:ind w:left="680"/>
        <w:rPr>
          <w:u w:val="single"/>
        </w:rPr>
      </w:pPr>
      <w:r>
        <w:rPr>
          <w:u w:val="single"/>
        </w:rPr>
        <w:tab/>
      </w:r>
    </w:p>
  </w:footnote>
  <w:footnote w:type="continuationSeparator" w:id="0">
    <w:p w:rsidR="0035627C" w:rsidRPr="00FC68B7" w:rsidRDefault="0035627C" w:rsidP="00FC68B7">
      <w:pPr>
        <w:tabs>
          <w:tab w:val="left" w:pos="2155"/>
        </w:tabs>
        <w:spacing w:after="80"/>
        <w:ind w:left="680"/>
        <w:rPr>
          <w:u w:val="single"/>
        </w:rPr>
      </w:pPr>
      <w:r>
        <w:rPr>
          <w:u w:val="single"/>
        </w:rPr>
        <w:tab/>
      </w:r>
    </w:p>
  </w:footnote>
  <w:footnote w:type="continuationNotice" w:id="1">
    <w:p w:rsidR="0035627C" w:rsidRDefault="0035627C"/>
  </w:footnote>
  <w:footnote w:id="2">
    <w:p w:rsidR="006C4371" w:rsidRPr="002F47CC" w:rsidRDefault="006C4371" w:rsidP="006C4371">
      <w:pPr>
        <w:pStyle w:val="FootnoteText"/>
        <w:rPr>
          <w:lang w:val="en-US"/>
        </w:rPr>
      </w:pPr>
      <w:r>
        <w:tab/>
      </w:r>
      <w:r w:rsidRPr="002F47CC">
        <w:rPr>
          <w:rStyle w:val="FootnoteReference"/>
          <w:sz w:val="20"/>
        </w:rPr>
        <w:t>*</w:t>
      </w:r>
      <w:r>
        <w:rPr>
          <w:sz w:val="20"/>
        </w:rPr>
        <w:tab/>
      </w:r>
      <w:r w:rsidRPr="002F47CC">
        <w:rPr>
          <w:szCs w:val="18"/>
        </w:rP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118" w:rsidRPr="003C09E9" w:rsidRDefault="00D14118" w:rsidP="00FD73B9">
    <w:pPr>
      <w:pStyle w:val="Header"/>
    </w:pPr>
    <w:r>
      <w:t>CRPD/C/7/1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118" w:rsidRPr="003C09E9" w:rsidRDefault="00D14118" w:rsidP="00FD73B9">
    <w:pPr>
      <w:pStyle w:val="Header"/>
      <w:jc w:val="right"/>
    </w:pPr>
    <w:r>
      <w:t>CRPD/C/7/1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392" w:rsidRDefault="002F33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3767DA"/>
    <w:multiLevelType w:val="hybridMultilevel"/>
    <w:tmpl w:val="5560A570"/>
    <w:lvl w:ilvl="0" w:tplc="F2207A1C">
      <w:start w:val="1"/>
      <w:numFmt w:val="decimal"/>
      <w:lvlText w:val="%1."/>
      <w:lvlJc w:val="left"/>
      <w:pPr>
        <w:tabs>
          <w:tab w:val="num" w:pos="1080"/>
        </w:tabs>
        <w:ind w:left="1080" w:hanging="720"/>
      </w:pPr>
      <w:rPr>
        <w:rFonts w:hint="default"/>
      </w:rPr>
    </w:lvl>
    <w:lvl w:ilvl="1" w:tplc="2F3A0B5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C5771B"/>
    <w:multiLevelType w:val="hybridMultilevel"/>
    <w:tmpl w:val="F10E28F8"/>
    <w:lvl w:ilvl="0" w:tplc="D8D295A4">
      <w:start w:val="1"/>
      <w:numFmt w:val="lowerLetter"/>
      <w:lvlText w:val="(%1)"/>
      <w:lvlJc w:val="right"/>
      <w:pPr>
        <w:tabs>
          <w:tab w:val="num" w:pos="3474"/>
        </w:tabs>
        <w:ind w:left="3474"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33A1828"/>
    <w:multiLevelType w:val="multilevel"/>
    <w:tmpl w:val="43EC0492"/>
    <w:lvl w:ilvl="0">
      <w:start w:val="1"/>
      <w:numFmt w:val="lowerLetter"/>
      <w:lvlText w:val="(%1)"/>
      <w:lvlJc w:val="right"/>
      <w:pPr>
        <w:tabs>
          <w:tab w:val="num" w:pos="3474"/>
        </w:tabs>
        <w:ind w:left="3474" w:hanging="360"/>
      </w:pPr>
      <w:rPr>
        <w:rFonts w:hint="default"/>
        <w:b w:val="0"/>
        <w:bCs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91E0F4C"/>
    <w:multiLevelType w:val="multilevel"/>
    <w:tmpl w:val="2BF4A708"/>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5">
    <w:nsid w:val="425F6F2B"/>
    <w:multiLevelType w:val="hybridMultilevel"/>
    <w:tmpl w:val="EE18AADA"/>
    <w:lvl w:ilvl="0" w:tplc="861C6C30">
      <w:start w:val="1"/>
      <w:numFmt w:val="decimal"/>
      <w:lvlRestart w:val="0"/>
      <w:lvlText w:val="%1."/>
      <w:lvlJc w:val="left"/>
      <w:pPr>
        <w:tabs>
          <w:tab w:val="num" w:pos="4723"/>
        </w:tabs>
        <w:ind w:left="4248" w:firstLine="0"/>
      </w:pPr>
      <w:rPr>
        <w:rFonts w:hint="default"/>
        <w:w w:val="100"/>
      </w:rPr>
    </w:lvl>
    <w:lvl w:ilvl="1" w:tplc="04090019">
      <w:start w:val="1"/>
      <w:numFmt w:val="lowerLetter"/>
      <w:lvlText w:val="%2."/>
      <w:lvlJc w:val="left"/>
      <w:pPr>
        <w:tabs>
          <w:tab w:val="num" w:pos="2574"/>
        </w:tabs>
        <w:ind w:left="2574" w:hanging="360"/>
      </w:pPr>
    </w:lvl>
    <w:lvl w:ilvl="2" w:tplc="32B6C4AA">
      <w:start w:val="1"/>
      <w:numFmt w:val="decimal"/>
      <w:lvlRestart w:val="0"/>
      <w:lvlText w:val="%3."/>
      <w:lvlJc w:val="left"/>
      <w:pPr>
        <w:tabs>
          <w:tab w:val="num" w:pos="3589"/>
        </w:tabs>
        <w:ind w:left="3114" w:firstLine="0"/>
      </w:pPr>
      <w:rPr>
        <w:rFonts w:hint="default"/>
        <w:w w:val="100"/>
      </w:rPr>
    </w:lvl>
    <w:lvl w:ilvl="3" w:tplc="0409000F">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98B4D8A"/>
    <w:multiLevelType w:val="hybridMultilevel"/>
    <w:tmpl w:val="03401528"/>
    <w:lvl w:ilvl="0" w:tplc="98741C02">
      <w:numFmt w:val="bullet"/>
      <w:lvlText w:val=""/>
      <w:lvlJc w:val="left"/>
      <w:pPr>
        <w:tabs>
          <w:tab w:val="num" w:pos="-840"/>
        </w:tabs>
        <w:ind w:left="-840" w:hanging="360"/>
      </w:pPr>
      <w:rPr>
        <w:rFonts w:ascii="Symbol" w:eastAsia="SimSun" w:hAnsi="Symbol" w:cs="Times New Roman" w:hint="default"/>
      </w:rPr>
    </w:lvl>
    <w:lvl w:ilvl="1" w:tplc="04090003" w:tentative="1">
      <w:start w:val="1"/>
      <w:numFmt w:val="bullet"/>
      <w:lvlText w:val="o"/>
      <w:lvlJc w:val="left"/>
      <w:pPr>
        <w:tabs>
          <w:tab w:val="num" w:pos="-120"/>
        </w:tabs>
        <w:ind w:left="-120" w:hanging="360"/>
      </w:pPr>
      <w:rPr>
        <w:rFonts w:ascii="Courier New" w:hAnsi="Courier New" w:cs="Courier New" w:hint="default"/>
      </w:rPr>
    </w:lvl>
    <w:lvl w:ilvl="2" w:tplc="04090005" w:tentative="1">
      <w:start w:val="1"/>
      <w:numFmt w:val="bullet"/>
      <w:lvlText w:val=""/>
      <w:lvlJc w:val="left"/>
      <w:pPr>
        <w:tabs>
          <w:tab w:val="num" w:pos="600"/>
        </w:tabs>
        <w:ind w:left="600" w:hanging="360"/>
      </w:pPr>
      <w:rPr>
        <w:rFonts w:ascii="Wingdings" w:hAnsi="Wingdings" w:hint="default"/>
      </w:rPr>
    </w:lvl>
    <w:lvl w:ilvl="3" w:tplc="04090001" w:tentative="1">
      <w:start w:val="1"/>
      <w:numFmt w:val="bullet"/>
      <w:lvlText w:val=""/>
      <w:lvlJc w:val="left"/>
      <w:pPr>
        <w:tabs>
          <w:tab w:val="num" w:pos="1320"/>
        </w:tabs>
        <w:ind w:left="1320" w:hanging="360"/>
      </w:pPr>
      <w:rPr>
        <w:rFonts w:ascii="Symbol" w:hAnsi="Symbol" w:hint="default"/>
      </w:rPr>
    </w:lvl>
    <w:lvl w:ilvl="4" w:tplc="04090003" w:tentative="1">
      <w:start w:val="1"/>
      <w:numFmt w:val="bullet"/>
      <w:lvlText w:val="o"/>
      <w:lvlJc w:val="left"/>
      <w:pPr>
        <w:tabs>
          <w:tab w:val="num" w:pos="2040"/>
        </w:tabs>
        <w:ind w:left="2040" w:hanging="360"/>
      </w:pPr>
      <w:rPr>
        <w:rFonts w:ascii="Courier New" w:hAnsi="Courier New" w:cs="Courier New" w:hint="default"/>
      </w:rPr>
    </w:lvl>
    <w:lvl w:ilvl="5" w:tplc="04090005" w:tentative="1">
      <w:start w:val="1"/>
      <w:numFmt w:val="bullet"/>
      <w:lvlText w:val=""/>
      <w:lvlJc w:val="left"/>
      <w:pPr>
        <w:tabs>
          <w:tab w:val="num" w:pos="2760"/>
        </w:tabs>
        <w:ind w:left="2760" w:hanging="360"/>
      </w:pPr>
      <w:rPr>
        <w:rFonts w:ascii="Wingdings" w:hAnsi="Wingdings" w:hint="default"/>
      </w:rPr>
    </w:lvl>
    <w:lvl w:ilvl="6" w:tplc="04090001" w:tentative="1">
      <w:start w:val="1"/>
      <w:numFmt w:val="bullet"/>
      <w:lvlText w:val=""/>
      <w:lvlJc w:val="left"/>
      <w:pPr>
        <w:tabs>
          <w:tab w:val="num" w:pos="3480"/>
        </w:tabs>
        <w:ind w:left="3480" w:hanging="360"/>
      </w:pPr>
      <w:rPr>
        <w:rFonts w:ascii="Symbol" w:hAnsi="Symbol" w:hint="default"/>
      </w:rPr>
    </w:lvl>
    <w:lvl w:ilvl="7" w:tplc="04090003" w:tentative="1">
      <w:start w:val="1"/>
      <w:numFmt w:val="bullet"/>
      <w:lvlText w:val="o"/>
      <w:lvlJc w:val="left"/>
      <w:pPr>
        <w:tabs>
          <w:tab w:val="num" w:pos="4200"/>
        </w:tabs>
        <w:ind w:left="4200" w:hanging="360"/>
      </w:pPr>
      <w:rPr>
        <w:rFonts w:ascii="Courier New" w:hAnsi="Courier New" w:cs="Courier New" w:hint="default"/>
      </w:rPr>
    </w:lvl>
    <w:lvl w:ilvl="8" w:tplc="04090005" w:tentative="1">
      <w:start w:val="1"/>
      <w:numFmt w:val="bullet"/>
      <w:lvlText w:val=""/>
      <w:lvlJc w:val="left"/>
      <w:pPr>
        <w:tabs>
          <w:tab w:val="num" w:pos="4920"/>
        </w:tabs>
        <w:ind w:left="4920" w:hanging="360"/>
      </w:pPr>
      <w:rPr>
        <w:rFonts w:ascii="Wingdings" w:hAnsi="Wingdings" w:hint="default"/>
      </w:rPr>
    </w:lvl>
  </w:abstractNum>
  <w:num w:numId="1">
    <w:abstractNumId w:val="0"/>
  </w:num>
  <w:num w:numId="2">
    <w:abstractNumId w:val="6"/>
  </w:num>
  <w:num w:numId="3">
    <w:abstractNumId w:val="1"/>
  </w:num>
  <w:num w:numId="4">
    <w:abstractNumId w:val="2"/>
  </w:num>
  <w:num w:numId="5">
    <w:abstractNumId w:val="5"/>
  </w:num>
  <w:num w:numId="6">
    <w:abstractNumId w:val="4"/>
  </w:num>
  <w:num w:numId="7">
    <w:abstractNumId w:val="3"/>
  </w:num>
  <w:num w:numId="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9E9"/>
    <w:rsid w:val="00011D06"/>
    <w:rsid w:val="00013287"/>
    <w:rsid w:val="000222BA"/>
    <w:rsid w:val="00025DB1"/>
    <w:rsid w:val="00032FF2"/>
    <w:rsid w:val="000405EA"/>
    <w:rsid w:val="00050467"/>
    <w:rsid w:val="00050F6B"/>
    <w:rsid w:val="00051565"/>
    <w:rsid w:val="0005538C"/>
    <w:rsid w:val="00055DF1"/>
    <w:rsid w:val="00060627"/>
    <w:rsid w:val="00072C8C"/>
    <w:rsid w:val="000733B5"/>
    <w:rsid w:val="00076B62"/>
    <w:rsid w:val="00077485"/>
    <w:rsid w:val="0008063F"/>
    <w:rsid w:val="00083B7F"/>
    <w:rsid w:val="0008675D"/>
    <w:rsid w:val="00087A12"/>
    <w:rsid w:val="000908C8"/>
    <w:rsid w:val="00090B1C"/>
    <w:rsid w:val="0009103B"/>
    <w:rsid w:val="000931C0"/>
    <w:rsid w:val="00093779"/>
    <w:rsid w:val="0009416D"/>
    <w:rsid w:val="000976B9"/>
    <w:rsid w:val="000A26DF"/>
    <w:rsid w:val="000A5D3B"/>
    <w:rsid w:val="000B175B"/>
    <w:rsid w:val="000B3A0F"/>
    <w:rsid w:val="000B45ED"/>
    <w:rsid w:val="000B4EF7"/>
    <w:rsid w:val="000B7ECD"/>
    <w:rsid w:val="000C1462"/>
    <w:rsid w:val="000C2D2E"/>
    <w:rsid w:val="000D4433"/>
    <w:rsid w:val="000E0415"/>
    <w:rsid w:val="0010715E"/>
    <w:rsid w:val="00107985"/>
    <w:rsid w:val="001103AA"/>
    <w:rsid w:val="00130380"/>
    <w:rsid w:val="001430F3"/>
    <w:rsid w:val="00143A71"/>
    <w:rsid w:val="00144052"/>
    <w:rsid w:val="00150E8E"/>
    <w:rsid w:val="00155467"/>
    <w:rsid w:val="00160883"/>
    <w:rsid w:val="00163E62"/>
    <w:rsid w:val="00176676"/>
    <w:rsid w:val="00180D95"/>
    <w:rsid w:val="00180EC1"/>
    <w:rsid w:val="001812D5"/>
    <w:rsid w:val="00181DE0"/>
    <w:rsid w:val="00185DB6"/>
    <w:rsid w:val="0018711F"/>
    <w:rsid w:val="00190AF2"/>
    <w:rsid w:val="00192675"/>
    <w:rsid w:val="001A71E2"/>
    <w:rsid w:val="001B4132"/>
    <w:rsid w:val="001B4B04"/>
    <w:rsid w:val="001C1A71"/>
    <w:rsid w:val="001C6317"/>
    <w:rsid w:val="001C6663"/>
    <w:rsid w:val="001C7895"/>
    <w:rsid w:val="001D26DF"/>
    <w:rsid w:val="001D7D78"/>
    <w:rsid w:val="001E2565"/>
    <w:rsid w:val="001E45D4"/>
    <w:rsid w:val="001E4868"/>
    <w:rsid w:val="001E5AA0"/>
    <w:rsid w:val="001F23C4"/>
    <w:rsid w:val="001F3C97"/>
    <w:rsid w:val="001F41DE"/>
    <w:rsid w:val="00202DA8"/>
    <w:rsid w:val="00206C9D"/>
    <w:rsid w:val="002105FB"/>
    <w:rsid w:val="00211E0B"/>
    <w:rsid w:val="00217590"/>
    <w:rsid w:val="002449F6"/>
    <w:rsid w:val="00245F54"/>
    <w:rsid w:val="00246B7A"/>
    <w:rsid w:val="0025756B"/>
    <w:rsid w:val="0026249F"/>
    <w:rsid w:val="00264EB2"/>
    <w:rsid w:val="0027190D"/>
    <w:rsid w:val="0028158C"/>
    <w:rsid w:val="002823E6"/>
    <w:rsid w:val="002853F7"/>
    <w:rsid w:val="00285605"/>
    <w:rsid w:val="002A6DA0"/>
    <w:rsid w:val="002B4645"/>
    <w:rsid w:val="002C4102"/>
    <w:rsid w:val="002D6013"/>
    <w:rsid w:val="002E7977"/>
    <w:rsid w:val="002F175C"/>
    <w:rsid w:val="002F3392"/>
    <w:rsid w:val="002F47CC"/>
    <w:rsid w:val="00302FD8"/>
    <w:rsid w:val="00303541"/>
    <w:rsid w:val="00305721"/>
    <w:rsid w:val="003229D8"/>
    <w:rsid w:val="00323AE6"/>
    <w:rsid w:val="00325F4B"/>
    <w:rsid w:val="00326E61"/>
    <w:rsid w:val="00341BFF"/>
    <w:rsid w:val="00342ACA"/>
    <w:rsid w:val="0035110A"/>
    <w:rsid w:val="00352709"/>
    <w:rsid w:val="00353628"/>
    <w:rsid w:val="0035627C"/>
    <w:rsid w:val="00356C3C"/>
    <w:rsid w:val="003572EF"/>
    <w:rsid w:val="00363958"/>
    <w:rsid w:val="00371178"/>
    <w:rsid w:val="00374D66"/>
    <w:rsid w:val="003768A4"/>
    <w:rsid w:val="00380C68"/>
    <w:rsid w:val="00381452"/>
    <w:rsid w:val="00384AA4"/>
    <w:rsid w:val="003859FE"/>
    <w:rsid w:val="00385E28"/>
    <w:rsid w:val="003A1762"/>
    <w:rsid w:val="003A4810"/>
    <w:rsid w:val="003A6810"/>
    <w:rsid w:val="003A7FC4"/>
    <w:rsid w:val="003B0EA2"/>
    <w:rsid w:val="003C09E9"/>
    <w:rsid w:val="003C22EB"/>
    <w:rsid w:val="003C2CC4"/>
    <w:rsid w:val="003D4B23"/>
    <w:rsid w:val="003D691B"/>
    <w:rsid w:val="003E2364"/>
    <w:rsid w:val="003F154C"/>
    <w:rsid w:val="004012C1"/>
    <w:rsid w:val="00405DDC"/>
    <w:rsid w:val="00410C89"/>
    <w:rsid w:val="004205E9"/>
    <w:rsid w:val="00426EC3"/>
    <w:rsid w:val="004325CB"/>
    <w:rsid w:val="00445A33"/>
    <w:rsid w:val="00451DEC"/>
    <w:rsid w:val="0045495B"/>
    <w:rsid w:val="00462FA1"/>
    <w:rsid w:val="00480C71"/>
    <w:rsid w:val="0048486F"/>
    <w:rsid w:val="0048572E"/>
    <w:rsid w:val="00486159"/>
    <w:rsid w:val="00494000"/>
    <w:rsid w:val="004973DB"/>
    <w:rsid w:val="004A4E8E"/>
    <w:rsid w:val="004D25E4"/>
    <w:rsid w:val="004D28D4"/>
    <w:rsid w:val="004F20E6"/>
    <w:rsid w:val="00504D50"/>
    <w:rsid w:val="005108F3"/>
    <w:rsid w:val="00517015"/>
    <w:rsid w:val="00517B36"/>
    <w:rsid w:val="00526681"/>
    <w:rsid w:val="005420F2"/>
    <w:rsid w:val="0055270C"/>
    <w:rsid w:val="0055482F"/>
    <w:rsid w:val="00587AF6"/>
    <w:rsid w:val="005916E2"/>
    <w:rsid w:val="00597FEA"/>
    <w:rsid w:val="005A1EBF"/>
    <w:rsid w:val="005B245E"/>
    <w:rsid w:val="005B3DB3"/>
    <w:rsid w:val="005B4DC5"/>
    <w:rsid w:val="005B5D49"/>
    <w:rsid w:val="005C13CC"/>
    <w:rsid w:val="005C6A79"/>
    <w:rsid w:val="005D1E72"/>
    <w:rsid w:val="005D2D23"/>
    <w:rsid w:val="005E3CA7"/>
    <w:rsid w:val="005E59D7"/>
    <w:rsid w:val="005F0EBE"/>
    <w:rsid w:val="006001EE"/>
    <w:rsid w:val="00611FC4"/>
    <w:rsid w:val="006176FB"/>
    <w:rsid w:val="00633094"/>
    <w:rsid w:val="00634B5D"/>
    <w:rsid w:val="00636440"/>
    <w:rsid w:val="00636505"/>
    <w:rsid w:val="00640B26"/>
    <w:rsid w:val="00643487"/>
    <w:rsid w:val="00644A07"/>
    <w:rsid w:val="00646687"/>
    <w:rsid w:val="00652B23"/>
    <w:rsid w:val="00655F20"/>
    <w:rsid w:val="0066202A"/>
    <w:rsid w:val="00666BC5"/>
    <w:rsid w:val="00667387"/>
    <w:rsid w:val="00673FC6"/>
    <w:rsid w:val="00676695"/>
    <w:rsid w:val="00682D54"/>
    <w:rsid w:val="00683CF0"/>
    <w:rsid w:val="006873F4"/>
    <w:rsid w:val="006951D2"/>
    <w:rsid w:val="006A0620"/>
    <w:rsid w:val="006A2CA9"/>
    <w:rsid w:val="006A2D17"/>
    <w:rsid w:val="006A37C1"/>
    <w:rsid w:val="006A554B"/>
    <w:rsid w:val="006A757C"/>
    <w:rsid w:val="006B2D06"/>
    <w:rsid w:val="006C4371"/>
    <w:rsid w:val="006C5F51"/>
    <w:rsid w:val="006D56C7"/>
    <w:rsid w:val="006E564B"/>
    <w:rsid w:val="006F7FC3"/>
    <w:rsid w:val="00707448"/>
    <w:rsid w:val="0071064E"/>
    <w:rsid w:val="00716A54"/>
    <w:rsid w:val="0072632A"/>
    <w:rsid w:val="00726346"/>
    <w:rsid w:val="007346B0"/>
    <w:rsid w:val="00742266"/>
    <w:rsid w:val="00743FC9"/>
    <w:rsid w:val="00746FFF"/>
    <w:rsid w:val="007531AF"/>
    <w:rsid w:val="00760722"/>
    <w:rsid w:val="00762824"/>
    <w:rsid w:val="00766F4E"/>
    <w:rsid w:val="00774E09"/>
    <w:rsid w:val="00775A1B"/>
    <w:rsid w:val="007938AA"/>
    <w:rsid w:val="007A130A"/>
    <w:rsid w:val="007A711C"/>
    <w:rsid w:val="007B35E8"/>
    <w:rsid w:val="007B5A7E"/>
    <w:rsid w:val="007B6BA5"/>
    <w:rsid w:val="007C2BE1"/>
    <w:rsid w:val="007C3390"/>
    <w:rsid w:val="007C4D71"/>
    <w:rsid w:val="007C4F4B"/>
    <w:rsid w:val="007C67A5"/>
    <w:rsid w:val="007C749C"/>
    <w:rsid w:val="007E1ADE"/>
    <w:rsid w:val="007E42C9"/>
    <w:rsid w:val="007F071E"/>
    <w:rsid w:val="007F4697"/>
    <w:rsid w:val="007F581F"/>
    <w:rsid w:val="007F6611"/>
    <w:rsid w:val="007F73F8"/>
    <w:rsid w:val="008001C9"/>
    <w:rsid w:val="00802186"/>
    <w:rsid w:val="00802F8B"/>
    <w:rsid w:val="00813A2B"/>
    <w:rsid w:val="00815034"/>
    <w:rsid w:val="008220D9"/>
    <w:rsid w:val="008242D7"/>
    <w:rsid w:val="00827E3F"/>
    <w:rsid w:val="00842035"/>
    <w:rsid w:val="0085226B"/>
    <w:rsid w:val="00853E78"/>
    <w:rsid w:val="00855620"/>
    <w:rsid w:val="008557DA"/>
    <w:rsid w:val="00866348"/>
    <w:rsid w:val="00883990"/>
    <w:rsid w:val="008979B1"/>
    <w:rsid w:val="008A563E"/>
    <w:rsid w:val="008A6B25"/>
    <w:rsid w:val="008A6C4F"/>
    <w:rsid w:val="008B2335"/>
    <w:rsid w:val="008C211D"/>
    <w:rsid w:val="008C4480"/>
    <w:rsid w:val="008C5F1B"/>
    <w:rsid w:val="008C6E31"/>
    <w:rsid w:val="008D4388"/>
    <w:rsid w:val="008D467D"/>
    <w:rsid w:val="008E1582"/>
    <w:rsid w:val="008E3840"/>
    <w:rsid w:val="008F7DE1"/>
    <w:rsid w:val="0090032D"/>
    <w:rsid w:val="0090689D"/>
    <w:rsid w:val="009138F3"/>
    <w:rsid w:val="00920D57"/>
    <w:rsid w:val="009223CA"/>
    <w:rsid w:val="009318CB"/>
    <w:rsid w:val="0093314B"/>
    <w:rsid w:val="00940F93"/>
    <w:rsid w:val="0094171D"/>
    <w:rsid w:val="009448D8"/>
    <w:rsid w:val="0094637C"/>
    <w:rsid w:val="0095052A"/>
    <w:rsid w:val="00954CD2"/>
    <w:rsid w:val="00957C6D"/>
    <w:rsid w:val="00971905"/>
    <w:rsid w:val="00976CEC"/>
    <w:rsid w:val="009903EB"/>
    <w:rsid w:val="009A727C"/>
    <w:rsid w:val="009B07AE"/>
    <w:rsid w:val="009B0F0E"/>
    <w:rsid w:val="009C14AA"/>
    <w:rsid w:val="009C1C59"/>
    <w:rsid w:val="009D10E3"/>
    <w:rsid w:val="009D5521"/>
    <w:rsid w:val="009D6717"/>
    <w:rsid w:val="009E2E86"/>
    <w:rsid w:val="009E57C7"/>
    <w:rsid w:val="009F7154"/>
    <w:rsid w:val="009F7711"/>
    <w:rsid w:val="009F7C5D"/>
    <w:rsid w:val="00A01489"/>
    <w:rsid w:val="00A12768"/>
    <w:rsid w:val="00A14763"/>
    <w:rsid w:val="00A215F1"/>
    <w:rsid w:val="00A21D26"/>
    <w:rsid w:val="00A313C1"/>
    <w:rsid w:val="00A45167"/>
    <w:rsid w:val="00A527BD"/>
    <w:rsid w:val="00A60B8F"/>
    <w:rsid w:val="00A612EE"/>
    <w:rsid w:val="00A644D2"/>
    <w:rsid w:val="00A64F10"/>
    <w:rsid w:val="00A651D9"/>
    <w:rsid w:val="00A672A7"/>
    <w:rsid w:val="00A67B44"/>
    <w:rsid w:val="00A70210"/>
    <w:rsid w:val="00A72811"/>
    <w:rsid w:val="00A72F22"/>
    <w:rsid w:val="00A748A6"/>
    <w:rsid w:val="00A776B4"/>
    <w:rsid w:val="00A84D12"/>
    <w:rsid w:val="00A8790B"/>
    <w:rsid w:val="00A91274"/>
    <w:rsid w:val="00A94361"/>
    <w:rsid w:val="00AA2402"/>
    <w:rsid w:val="00AA3BBF"/>
    <w:rsid w:val="00AA6A9B"/>
    <w:rsid w:val="00AB4EDA"/>
    <w:rsid w:val="00AC049B"/>
    <w:rsid w:val="00AC3C0F"/>
    <w:rsid w:val="00AE014E"/>
    <w:rsid w:val="00AE0265"/>
    <w:rsid w:val="00AE5648"/>
    <w:rsid w:val="00B06775"/>
    <w:rsid w:val="00B30179"/>
    <w:rsid w:val="00B33D82"/>
    <w:rsid w:val="00B50C81"/>
    <w:rsid w:val="00B52427"/>
    <w:rsid w:val="00B56E9C"/>
    <w:rsid w:val="00B613D6"/>
    <w:rsid w:val="00B64B1F"/>
    <w:rsid w:val="00B6553F"/>
    <w:rsid w:val="00B76CCB"/>
    <w:rsid w:val="00B80970"/>
    <w:rsid w:val="00B81E12"/>
    <w:rsid w:val="00B84033"/>
    <w:rsid w:val="00B863BD"/>
    <w:rsid w:val="00B869B5"/>
    <w:rsid w:val="00B87353"/>
    <w:rsid w:val="00B958E4"/>
    <w:rsid w:val="00BB2E8E"/>
    <w:rsid w:val="00BB596B"/>
    <w:rsid w:val="00BB7A00"/>
    <w:rsid w:val="00BC1146"/>
    <w:rsid w:val="00BC321B"/>
    <w:rsid w:val="00BC5B78"/>
    <w:rsid w:val="00BC74E9"/>
    <w:rsid w:val="00BE37B8"/>
    <w:rsid w:val="00BF68A8"/>
    <w:rsid w:val="00C04E9B"/>
    <w:rsid w:val="00C10E9F"/>
    <w:rsid w:val="00C16F0E"/>
    <w:rsid w:val="00C173BD"/>
    <w:rsid w:val="00C17CA3"/>
    <w:rsid w:val="00C213A4"/>
    <w:rsid w:val="00C3047A"/>
    <w:rsid w:val="00C3206E"/>
    <w:rsid w:val="00C463DD"/>
    <w:rsid w:val="00C4724C"/>
    <w:rsid w:val="00C50E76"/>
    <w:rsid w:val="00C52393"/>
    <w:rsid w:val="00C61D61"/>
    <w:rsid w:val="00C629A0"/>
    <w:rsid w:val="00C64106"/>
    <w:rsid w:val="00C74080"/>
    <w:rsid w:val="00C745C3"/>
    <w:rsid w:val="00C75FB9"/>
    <w:rsid w:val="00C76A98"/>
    <w:rsid w:val="00C84143"/>
    <w:rsid w:val="00C848E1"/>
    <w:rsid w:val="00C90E61"/>
    <w:rsid w:val="00C930FB"/>
    <w:rsid w:val="00C95495"/>
    <w:rsid w:val="00CA0258"/>
    <w:rsid w:val="00CB38BF"/>
    <w:rsid w:val="00CC00AC"/>
    <w:rsid w:val="00CC56A2"/>
    <w:rsid w:val="00CC7FE0"/>
    <w:rsid w:val="00CD5505"/>
    <w:rsid w:val="00CE068D"/>
    <w:rsid w:val="00CE145B"/>
    <w:rsid w:val="00CE4A8F"/>
    <w:rsid w:val="00CE6171"/>
    <w:rsid w:val="00CF0D88"/>
    <w:rsid w:val="00CF75B0"/>
    <w:rsid w:val="00D10230"/>
    <w:rsid w:val="00D14118"/>
    <w:rsid w:val="00D2031B"/>
    <w:rsid w:val="00D218CB"/>
    <w:rsid w:val="00D25FE2"/>
    <w:rsid w:val="00D26529"/>
    <w:rsid w:val="00D34EB6"/>
    <w:rsid w:val="00D417A1"/>
    <w:rsid w:val="00D43252"/>
    <w:rsid w:val="00D45A51"/>
    <w:rsid w:val="00D51E7F"/>
    <w:rsid w:val="00D56184"/>
    <w:rsid w:val="00D63766"/>
    <w:rsid w:val="00D66961"/>
    <w:rsid w:val="00D77032"/>
    <w:rsid w:val="00D902AB"/>
    <w:rsid w:val="00D93C2F"/>
    <w:rsid w:val="00D9559F"/>
    <w:rsid w:val="00D978C6"/>
    <w:rsid w:val="00DA3C1C"/>
    <w:rsid w:val="00DA4A9A"/>
    <w:rsid w:val="00DD7BE0"/>
    <w:rsid w:val="00DE5875"/>
    <w:rsid w:val="00DE637C"/>
    <w:rsid w:val="00DE66B9"/>
    <w:rsid w:val="00DE6BDD"/>
    <w:rsid w:val="00E073C5"/>
    <w:rsid w:val="00E11B66"/>
    <w:rsid w:val="00E15D7C"/>
    <w:rsid w:val="00E2013B"/>
    <w:rsid w:val="00E37684"/>
    <w:rsid w:val="00E417D3"/>
    <w:rsid w:val="00E5123C"/>
    <w:rsid w:val="00E55362"/>
    <w:rsid w:val="00E55461"/>
    <w:rsid w:val="00E66562"/>
    <w:rsid w:val="00E71BC8"/>
    <w:rsid w:val="00E7260F"/>
    <w:rsid w:val="00E84988"/>
    <w:rsid w:val="00E85398"/>
    <w:rsid w:val="00E96630"/>
    <w:rsid w:val="00EA1615"/>
    <w:rsid w:val="00EB1022"/>
    <w:rsid w:val="00EB52E1"/>
    <w:rsid w:val="00EB756D"/>
    <w:rsid w:val="00ED32A3"/>
    <w:rsid w:val="00ED7A2A"/>
    <w:rsid w:val="00ED7B54"/>
    <w:rsid w:val="00EE1111"/>
    <w:rsid w:val="00EE4D26"/>
    <w:rsid w:val="00EF1D7F"/>
    <w:rsid w:val="00EF4802"/>
    <w:rsid w:val="00F25464"/>
    <w:rsid w:val="00F34583"/>
    <w:rsid w:val="00F504DF"/>
    <w:rsid w:val="00F541B6"/>
    <w:rsid w:val="00F65869"/>
    <w:rsid w:val="00F704A4"/>
    <w:rsid w:val="00F72873"/>
    <w:rsid w:val="00F81534"/>
    <w:rsid w:val="00F91C57"/>
    <w:rsid w:val="00F91C6C"/>
    <w:rsid w:val="00F92180"/>
    <w:rsid w:val="00FA271C"/>
    <w:rsid w:val="00FA4C03"/>
    <w:rsid w:val="00FA7EF1"/>
    <w:rsid w:val="00FC5D36"/>
    <w:rsid w:val="00FC68B7"/>
    <w:rsid w:val="00FC798D"/>
    <w:rsid w:val="00FD5A25"/>
    <w:rsid w:val="00FD6DED"/>
    <w:rsid w:val="00FD6E73"/>
    <w:rsid w:val="00FD73B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tim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BalloonText">
    <w:name w:val="Balloon Text"/>
    <w:basedOn w:val="Normal"/>
    <w:semiHidden/>
    <w:rsid w:val="00246B7A"/>
    <w:rPr>
      <w:rFonts w:ascii="Tahoma" w:hAnsi="Tahoma" w:cs="Tahoma"/>
      <w:sz w:val="16"/>
      <w:szCs w:val="16"/>
    </w:rPr>
  </w:style>
  <w:style w:type="paragraph" w:customStyle="1" w:styleId="Default">
    <w:name w:val="Default"/>
    <w:rsid w:val="00190AF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08675D"/>
    <w:rPr>
      <w:lang w:val="en-GB" w:eastAsia="en-US" w:bidi="ar-SA"/>
    </w:rPr>
  </w:style>
  <w:style w:type="character" w:styleId="CommentReference">
    <w:name w:val="annotation reference"/>
    <w:semiHidden/>
    <w:rsid w:val="008D467D"/>
    <w:rPr>
      <w:sz w:val="16"/>
      <w:szCs w:val="16"/>
    </w:rPr>
  </w:style>
  <w:style w:type="paragraph" w:styleId="CommentText">
    <w:name w:val="annotation text"/>
    <w:basedOn w:val="Normal"/>
    <w:semiHidden/>
    <w:rsid w:val="008D467D"/>
  </w:style>
  <w:style w:type="paragraph" w:styleId="CommentSubject">
    <w:name w:val="annotation subject"/>
    <w:basedOn w:val="CommentText"/>
    <w:next w:val="CommentText"/>
    <w:semiHidden/>
    <w:rsid w:val="008D467D"/>
    <w:rPr>
      <w:b/>
      <w:bCs/>
    </w:rPr>
  </w:style>
  <w:style w:type="character" w:customStyle="1" w:styleId="FootnoteTextChar">
    <w:name w:val="Footnote Text Char"/>
    <w:aliases w:val="5_G Char"/>
    <w:link w:val="FootnoteText"/>
    <w:rsid w:val="006C4371"/>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060472">
      <w:bodyDiv w:val="1"/>
      <w:marLeft w:val="0"/>
      <w:marRight w:val="0"/>
      <w:marTop w:val="0"/>
      <w:marBottom w:val="0"/>
      <w:divBdr>
        <w:top w:val="none" w:sz="0" w:space="0" w:color="auto"/>
        <w:left w:val="none" w:sz="0" w:space="0" w:color="auto"/>
        <w:bottom w:val="none" w:sz="0" w:space="0" w:color="auto"/>
        <w:right w:val="none" w:sz="0" w:space="0" w:color="auto"/>
      </w:divBdr>
      <w:divsChild>
        <w:div w:id="1103497731">
          <w:marLeft w:val="0"/>
          <w:marRight w:val="0"/>
          <w:marTop w:val="0"/>
          <w:marBottom w:val="0"/>
          <w:divBdr>
            <w:top w:val="none" w:sz="0" w:space="0" w:color="auto"/>
            <w:left w:val="none" w:sz="0" w:space="0" w:color="auto"/>
            <w:bottom w:val="none" w:sz="0" w:space="0" w:color="auto"/>
            <w:right w:val="none" w:sz="0" w:space="0" w:color="auto"/>
          </w:divBdr>
          <w:divsChild>
            <w:div w:id="199776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1354</Words>
  <Characters>7721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2012-01-23T14:31:00Z</cp:lastPrinted>
  <dcterms:created xsi:type="dcterms:W3CDTF">2012-02-10T07:41:00Z</dcterms:created>
  <dcterms:modified xsi:type="dcterms:W3CDTF">2012-02-10T07:41:00Z</dcterms:modified>
</cp:coreProperties>
</file>