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8B17DF0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B097B33" w14:textId="77777777" w:rsidR="002D5AAC" w:rsidRDefault="002D5AAC" w:rsidP="00092EA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5C820DA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9A1366A" w14:textId="702E16B2" w:rsidR="002D5AAC" w:rsidRDefault="00092EAB" w:rsidP="00092EAB">
            <w:pPr>
              <w:jc w:val="right"/>
            </w:pPr>
            <w:r w:rsidRPr="00092EAB">
              <w:rPr>
                <w:sz w:val="40"/>
              </w:rPr>
              <w:t>CMW</w:t>
            </w:r>
            <w:r>
              <w:t>/SP/20</w:t>
            </w:r>
          </w:p>
        </w:tc>
      </w:tr>
      <w:tr w:rsidR="002D5AAC" w14:paraId="67211D09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393CBA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B173A1F" wp14:editId="651D68A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DB6B90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73D37A8" w14:textId="77777777" w:rsidR="002D5AAC" w:rsidRDefault="00092EAB" w:rsidP="007A2AE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 xml:space="preserve">.: </w:t>
            </w:r>
            <w:proofErr w:type="spellStart"/>
            <w:r>
              <w:t>General</w:t>
            </w:r>
            <w:proofErr w:type="spellEnd"/>
          </w:p>
          <w:p w14:paraId="29A6A246" w14:textId="77777777" w:rsidR="00092EAB" w:rsidRDefault="00092EAB" w:rsidP="00092EAB">
            <w:pPr>
              <w:spacing w:line="240" w:lineRule="exact"/>
            </w:pPr>
            <w:r>
              <w:t xml:space="preserve">26 </w:t>
            </w:r>
            <w:proofErr w:type="spellStart"/>
            <w:r>
              <w:t>April</w:t>
            </w:r>
            <w:proofErr w:type="spellEnd"/>
            <w:r>
              <w:t xml:space="preserve"> 2021</w:t>
            </w:r>
          </w:p>
          <w:p w14:paraId="17D917D3" w14:textId="77777777" w:rsidR="00092EAB" w:rsidRDefault="00092EAB" w:rsidP="00092EAB">
            <w:pPr>
              <w:spacing w:line="240" w:lineRule="exact"/>
            </w:pPr>
            <w:proofErr w:type="spellStart"/>
            <w:r>
              <w:t>Russian</w:t>
            </w:r>
            <w:proofErr w:type="spellEnd"/>
          </w:p>
          <w:p w14:paraId="1EBA2B70" w14:textId="3A74723E" w:rsidR="00092EAB" w:rsidRPr="006D479F" w:rsidRDefault="00092EAB" w:rsidP="00092EAB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 xml:space="preserve">: </w:t>
            </w:r>
            <w:proofErr w:type="spellStart"/>
            <w:r>
              <w:t>English</w:t>
            </w:r>
            <w:proofErr w:type="spellEnd"/>
          </w:p>
        </w:tc>
      </w:tr>
    </w:tbl>
    <w:p w14:paraId="066E719D" w14:textId="48AF7C25" w:rsidR="00092EAB" w:rsidRPr="00092EAB" w:rsidRDefault="00092EAB" w:rsidP="00092EAB">
      <w:pPr>
        <w:spacing w:before="120"/>
        <w:rPr>
          <w:sz w:val="24"/>
          <w:szCs w:val="24"/>
        </w:rPr>
      </w:pPr>
      <w:r w:rsidRPr="00092EAB">
        <w:rPr>
          <w:b/>
          <w:bCs/>
          <w:sz w:val="24"/>
          <w:szCs w:val="24"/>
        </w:rPr>
        <w:t xml:space="preserve">Совещание государств </w:t>
      </w:r>
      <w:r w:rsidRPr="00092EAB">
        <w:rPr>
          <w:b/>
          <w:bCs/>
          <w:sz w:val="24"/>
          <w:szCs w:val="24"/>
        </w:rPr>
        <w:t>—</w:t>
      </w:r>
      <w:r w:rsidRPr="00092EAB">
        <w:rPr>
          <w:b/>
          <w:bCs/>
          <w:sz w:val="24"/>
          <w:szCs w:val="24"/>
        </w:rPr>
        <w:t xml:space="preserve"> участников </w:t>
      </w:r>
      <w:r>
        <w:rPr>
          <w:b/>
          <w:bCs/>
          <w:sz w:val="24"/>
          <w:szCs w:val="24"/>
        </w:rPr>
        <w:br/>
      </w:r>
      <w:r w:rsidRPr="00092EAB">
        <w:rPr>
          <w:b/>
          <w:bCs/>
          <w:sz w:val="24"/>
          <w:szCs w:val="24"/>
        </w:rPr>
        <w:t xml:space="preserve">Международной конвенции о защите прав </w:t>
      </w:r>
      <w:r>
        <w:rPr>
          <w:b/>
          <w:bCs/>
          <w:sz w:val="24"/>
          <w:szCs w:val="24"/>
        </w:rPr>
        <w:br/>
      </w:r>
      <w:r w:rsidRPr="00092EAB">
        <w:rPr>
          <w:b/>
          <w:bCs/>
          <w:sz w:val="24"/>
          <w:szCs w:val="24"/>
        </w:rPr>
        <w:t xml:space="preserve">всех трудящихся-мигрантов </w:t>
      </w:r>
      <w:r>
        <w:rPr>
          <w:b/>
          <w:bCs/>
          <w:sz w:val="24"/>
          <w:szCs w:val="24"/>
        </w:rPr>
        <w:br/>
      </w:r>
      <w:r w:rsidRPr="00092EAB">
        <w:rPr>
          <w:b/>
          <w:bCs/>
          <w:sz w:val="24"/>
          <w:szCs w:val="24"/>
        </w:rPr>
        <w:t>и членов их семей</w:t>
      </w:r>
    </w:p>
    <w:p w14:paraId="5609500D" w14:textId="77777777" w:rsidR="00092EAB" w:rsidRPr="007C2F0E" w:rsidRDefault="00092EAB" w:rsidP="00092EAB">
      <w:pPr>
        <w:rPr>
          <w:b/>
          <w:bCs/>
        </w:rPr>
      </w:pPr>
      <w:r>
        <w:rPr>
          <w:b/>
          <w:bCs/>
        </w:rPr>
        <w:t>Десятое совещание</w:t>
      </w:r>
    </w:p>
    <w:p w14:paraId="3E50EF85" w14:textId="77777777" w:rsidR="00092EAB" w:rsidRPr="007C2F0E" w:rsidRDefault="00092EAB" w:rsidP="00092EAB">
      <w:r>
        <w:t>Нью-Йорк, 29 июня 2021 года</w:t>
      </w:r>
    </w:p>
    <w:p w14:paraId="42019144" w14:textId="77777777" w:rsidR="00092EAB" w:rsidRPr="007C2F0E" w:rsidRDefault="00092EAB" w:rsidP="00092EAB">
      <w:r>
        <w:t>Пункт 3 предварительной повестки дня</w:t>
      </w:r>
    </w:p>
    <w:p w14:paraId="7C63C8B1" w14:textId="512EB046" w:rsidR="00092EAB" w:rsidRDefault="00092EAB" w:rsidP="00092EAB">
      <w:r>
        <w:rPr>
          <w:b/>
          <w:bCs/>
        </w:rPr>
        <w:t>Утверждение повестки дня</w:t>
      </w:r>
    </w:p>
    <w:p w14:paraId="7F763694" w14:textId="0F3A7388" w:rsidR="00092EAB" w:rsidRDefault="00092EAB" w:rsidP="00092EAB">
      <w:pPr>
        <w:pStyle w:val="HChG"/>
      </w:pPr>
      <w:r>
        <w:tab/>
      </w:r>
      <w:r>
        <w:tab/>
      </w:r>
      <w:r>
        <w:tab/>
        <w:t>Предварительная повестка дня</w:t>
      </w:r>
    </w:p>
    <w:p w14:paraId="7518CE83" w14:textId="77777777" w:rsidR="00092EAB" w:rsidRDefault="00092EAB" w:rsidP="00092EAB">
      <w:pPr>
        <w:pStyle w:val="SingleTxtG"/>
      </w:pPr>
      <w:r>
        <w:t>1.</w:t>
      </w:r>
      <w:r>
        <w:tab/>
        <w:t>Открытие совещания представителем Генерального секретаря.</w:t>
      </w:r>
    </w:p>
    <w:p w14:paraId="53B77671" w14:textId="77777777" w:rsidR="00092EAB" w:rsidRDefault="00092EAB" w:rsidP="00092EAB">
      <w:pPr>
        <w:pStyle w:val="SingleTxtG"/>
      </w:pPr>
      <w:r>
        <w:t>2.</w:t>
      </w:r>
      <w:r>
        <w:tab/>
        <w:t>Выборы Председателя.</w:t>
      </w:r>
    </w:p>
    <w:p w14:paraId="4047BAD2" w14:textId="77777777" w:rsidR="00092EAB" w:rsidRDefault="00092EAB" w:rsidP="00092EAB">
      <w:pPr>
        <w:pStyle w:val="SingleTxtG"/>
      </w:pPr>
      <w:r>
        <w:t>3.</w:t>
      </w:r>
      <w:r>
        <w:tab/>
        <w:t>Утверждение повестки дня.</w:t>
      </w:r>
    </w:p>
    <w:p w14:paraId="1AD6E81A" w14:textId="77777777" w:rsidR="00092EAB" w:rsidRDefault="00092EAB" w:rsidP="00092EAB">
      <w:pPr>
        <w:pStyle w:val="SingleTxtG"/>
      </w:pPr>
      <w:r>
        <w:t>4.</w:t>
      </w:r>
      <w:r>
        <w:tab/>
        <w:t>Выборы других должностных лиц совещания.</w:t>
      </w:r>
    </w:p>
    <w:p w14:paraId="4192F0CE" w14:textId="33DC0688" w:rsidR="00092EAB" w:rsidRDefault="00092EAB" w:rsidP="00092EAB">
      <w:pPr>
        <w:pStyle w:val="SingleTxtG"/>
        <w:ind w:left="1701" w:hanging="567"/>
      </w:pPr>
      <w:r>
        <w:t>5.</w:t>
      </w:r>
      <w:r>
        <w:tab/>
        <w:t>Выборы в соответствии с пунктами 1</w:t>
      </w:r>
      <w:r w:rsidRPr="00092EAB">
        <w:t>–</w:t>
      </w:r>
      <w:r>
        <w:t>5 статьи 72 Конвенции семи членов Комитета по защите прав всех трудящихся-мигрантов и членов их семей для замены тех членов, чьи полномочия должны истечь 31 декабря 2021 года.</w:t>
      </w:r>
    </w:p>
    <w:p w14:paraId="0D8C5237" w14:textId="3D2CF3FD" w:rsidR="00381C24" w:rsidRDefault="00092EAB" w:rsidP="00092EAB">
      <w:pPr>
        <w:pStyle w:val="SingleTxtG"/>
      </w:pPr>
      <w:r>
        <w:t>6.</w:t>
      </w:r>
      <w:r>
        <w:tab/>
        <w:t>Прочие вопросы.</w:t>
      </w:r>
    </w:p>
    <w:p w14:paraId="42794B0C" w14:textId="165CD2F9" w:rsidR="00092EAB" w:rsidRPr="00092EAB" w:rsidRDefault="00092EAB" w:rsidP="00092EA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92EAB" w:rsidRPr="00092EAB" w:rsidSect="00092EA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414099" w14:textId="77777777" w:rsidR="00AA5F8D" w:rsidRPr="00A312BC" w:rsidRDefault="00AA5F8D" w:rsidP="00A312BC"/>
  </w:endnote>
  <w:endnote w:type="continuationSeparator" w:id="0">
    <w:p w14:paraId="27135811" w14:textId="77777777" w:rsidR="00AA5F8D" w:rsidRPr="00A312BC" w:rsidRDefault="00AA5F8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746E83" w14:textId="449F62CA" w:rsidR="00092EAB" w:rsidRPr="00092EAB" w:rsidRDefault="00092EAB">
    <w:pPr>
      <w:pStyle w:val="a8"/>
    </w:pPr>
    <w:r w:rsidRPr="00092EAB">
      <w:rPr>
        <w:b/>
        <w:sz w:val="18"/>
      </w:rPr>
      <w:fldChar w:fldCharType="begin"/>
    </w:r>
    <w:r w:rsidRPr="00092EAB">
      <w:rPr>
        <w:b/>
        <w:sz w:val="18"/>
      </w:rPr>
      <w:instrText xml:space="preserve"> PAGE  \* MERGEFORMAT </w:instrText>
    </w:r>
    <w:r w:rsidRPr="00092EAB">
      <w:rPr>
        <w:b/>
        <w:sz w:val="18"/>
      </w:rPr>
      <w:fldChar w:fldCharType="separate"/>
    </w:r>
    <w:r w:rsidRPr="00092EAB">
      <w:rPr>
        <w:b/>
        <w:noProof/>
        <w:sz w:val="18"/>
      </w:rPr>
      <w:t>2</w:t>
    </w:r>
    <w:r w:rsidRPr="00092EAB">
      <w:rPr>
        <w:b/>
        <w:sz w:val="18"/>
      </w:rPr>
      <w:fldChar w:fldCharType="end"/>
    </w:r>
    <w:r>
      <w:rPr>
        <w:b/>
        <w:sz w:val="18"/>
      </w:rPr>
      <w:tab/>
    </w:r>
    <w:r>
      <w:t>GE.21-05498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F8072E" w14:textId="239DBAE5" w:rsidR="00092EAB" w:rsidRPr="00092EAB" w:rsidRDefault="00092EAB" w:rsidP="00092EAB">
    <w:pPr>
      <w:pStyle w:val="a8"/>
      <w:tabs>
        <w:tab w:val="clear" w:pos="9639"/>
        <w:tab w:val="right" w:pos="9638"/>
      </w:tabs>
      <w:rPr>
        <w:b/>
        <w:sz w:val="18"/>
      </w:rPr>
    </w:pPr>
    <w:r>
      <w:t>GE.21-05498</w:t>
    </w:r>
    <w:r>
      <w:tab/>
    </w:r>
    <w:r w:rsidRPr="00092EAB">
      <w:rPr>
        <w:b/>
        <w:sz w:val="18"/>
      </w:rPr>
      <w:fldChar w:fldCharType="begin"/>
    </w:r>
    <w:r w:rsidRPr="00092EAB">
      <w:rPr>
        <w:b/>
        <w:sz w:val="18"/>
      </w:rPr>
      <w:instrText xml:space="preserve"> PAGE  \* MERGEFORMAT </w:instrText>
    </w:r>
    <w:r w:rsidRPr="00092EAB">
      <w:rPr>
        <w:b/>
        <w:sz w:val="18"/>
      </w:rPr>
      <w:fldChar w:fldCharType="separate"/>
    </w:r>
    <w:r w:rsidRPr="00092EAB">
      <w:rPr>
        <w:b/>
        <w:noProof/>
        <w:sz w:val="18"/>
      </w:rPr>
      <w:t>3</w:t>
    </w:r>
    <w:r w:rsidRPr="00092EA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B04DA6" w14:textId="5C8AE0BF" w:rsidR="00042B72" w:rsidRPr="00092EAB" w:rsidRDefault="00092EAB" w:rsidP="00092EA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FF0F347" wp14:editId="5B69C10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05498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EA1DFCB" wp14:editId="1336E87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260421  270421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4429F4" w14:textId="77777777" w:rsidR="00AA5F8D" w:rsidRPr="001075E9" w:rsidRDefault="00AA5F8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492339D" w14:textId="77777777" w:rsidR="00AA5F8D" w:rsidRDefault="00AA5F8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10B28B" w14:textId="731676E7" w:rsidR="00092EAB" w:rsidRPr="00092EAB" w:rsidRDefault="00092EAB">
    <w:pPr>
      <w:pStyle w:val="a5"/>
    </w:pPr>
    <w:fldSimple w:instr=" TITLE  \* MERGEFORMAT ">
      <w:r w:rsidR="00E70845">
        <w:t>CMW/SP/20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8E294" w14:textId="0678FB1F" w:rsidR="00092EAB" w:rsidRPr="00092EAB" w:rsidRDefault="00092EAB" w:rsidP="00092EAB">
    <w:pPr>
      <w:pStyle w:val="a5"/>
      <w:jc w:val="right"/>
    </w:pPr>
    <w:fldSimple w:instr=" TITLE  \* MERGEFORMAT ">
      <w:r w:rsidR="00E70845">
        <w:t>CMW/SP/20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F8D"/>
    <w:rsid w:val="00033EE1"/>
    <w:rsid w:val="00042B72"/>
    <w:rsid w:val="000558BD"/>
    <w:rsid w:val="00092EAB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806737"/>
    <w:rsid w:val="00825F8D"/>
    <w:rsid w:val="00834B71"/>
    <w:rsid w:val="00837F45"/>
    <w:rsid w:val="0086445C"/>
    <w:rsid w:val="00894693"/>
    <w:rsid w:val="008A08D7"/>
    <w:rsid w:val="008B6909"/>
    <w:rsid w:val="00900A96"/>
    <w:rsid w:val="00906890"/>
    <w:rsid w:val="00911BE4"/>
    <w:rsid w:val="0093403D"/>
    <w:rsid w:val="00951972"/>
    <w:rsid w:val="00953A1C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A5F8D"/>
    <w:rsid w:val="00AB4B51"/>
    <w:rsid w:val="00B10CC7"/>
    <w:rsid w:val="00B36DF7"/>
    <w:rsid w:val="00B539E7"/>
    <w:rsid w:val="00B62458"/>
    <w:rsid w:val="00BC18B2"/>
    <w:rsid w:val="00BD1AB8"/>
    <w:rsid w:val="00BD33EE"/>
    <w:rsid w:val="00BD3AA6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0EFD"/>
    <w:rsid w:val="00D90028"/>
    <w:rsid w:val="00D90138"/>
    <w:rsid w:val="00DA7285"/>
    <w:rsid w:val="00DD78D1"/>
    <w:rsid w:val="00DE32CD"/>
    <w:rsid w:val="00DF71B9"/>
    <w:rsid w:val="00E70845"/>
    <w:rsid w:val="00E73F76"/>
    <w:rsid w:val="00EA2C9F"/>
    <w:rsid w:val="00EA420E"/>
    <w:rsid w:val="00EA5E41"/>
    <w:rsid w:val="00ED0BDA"/>
    <w:rsid w:val="00EE7AC6"/>
    <w:rsid w:val="00EF1360"/>
    <w:rsid w:val="00EF3220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70FFCC"/>
  <w15:docId w15:val="{BFFA44F0-970E-4A8D-A421-D43A354EA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</Pages>
  <Words>112</Words>
  <Characters>726</Characters>
  <Application>Microsoft Office Word</Application>
  <DocSecurity>0</DocSecurity>
  <Lines>60</Lines>
  <Paragraphs>16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CMW/SP/20</dc:title>
  <dc:subject/>
  <dc:creator>Marina KOROTKOVA</dc:creator>
  <cp:keywords/>
  <cp:lastModifiedBy>Marina KOROTKOVA</cp:lastModifiedBy>
  <cp:revision>3</cp:revision>
  <cp:lastPrinted>2021-04-27T06:49:00Z</cp:lastPrinted>
  <dcterms:created xsi:type="dcterms:W3CDTF">2021-04-27T06:49:00Z</dcterms:created>
  <dcterms:modified xsi:type="dcterms:W3CDTF">2021-04-27T06:49:00Z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