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771F" w:rsidRDefault="0073771F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0;margin-top:722.65pt;width:198pt;height:18pt;z-index:1;mso-position-horizontal-relative:margin" filled="f" stroked="f">
            <v:textbox inset="0,0,0,0">
              <w:txbxContent>
                <w:p w:rsidR="005C4FB9" w:rsidRDefault="005C4FB9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</w:t>
                  </w:r>
                  <w:r>
                    <w:t>99</w:t>
                  </w:r>
                  <w:r>
                    <w:rPr>
                      <w:lang w:val="en-US"/>
                    </w:rPr>
                    <w:t>-</w:t>
                  </w:r>
                  <w:r>
                    <w:t>45619</w:t>
                  </w:r>
                  <w:r>
                    <w:rPr>
                      <w:lang w:val="en-US"/>
                    </w:rPr>
                    <w:t xml:space="preserve"> (R)   170809   170809 </w:t>
                  </w:r>
                </w:p>
              </w:txbxContent>
            </v:textbox>
            <w10:wrap anchorx="margin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73771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73771F" w:rsidRDefault="0073771F">
            <w:pPr>
              <w:tabs>
                <w:tab w:val="left" w:pos="0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73771F" w:rsidRDefault="0073771F">
            <w:pPr>
              <w:pStyle w:val="Heading7"/>
            </w:pPr>
            <w:r>
              <w:t>CAT</w:t>
            </w:r>
          </w:p>
        </w:tc>
      </w:tr>
    </w:tbl>
    <w:p w:rsidR="0073771F" w:rsidRDefault="0073771F">
      <w:pPr>
        <w:tabs>
          <w:tab w:val="left" w:pos="0"/>
          <w:tab w:val="left" w:pos="7086"/>
        </w:tabs>
        <w:suppressAutoHyphens/>
        <w:spacing w:line="216" w:lineRule="auto"/>
      </w:pPr>
    </w:p>
    <w:tbl>
      <w:tblPr>
        <w:tblW w:w="0" w:type="auto"/>
        <w:tblInd w:w="8" w:type="dxa"/>
        <w:tblBorders>
          <w:bottom w:val="single" w:sz="3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5386"/>
        <w:gridCol w:w="2835"/>
      </w:tblGrid>
      <w:tr w:rsidR="0073771F" w:rsidRPr="00EE2AA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hRule="exact" w:val="2268"/>
        </w:trPr>
        <w:tc>
          <w:tcPr>
            <w:tcW w:w="1418" w:type="dxa"/>
          </w:tcPr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C14562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</w:pPr>
          </w:p>
        </w:tc>
        <w:tc>
          <w:tcPr>
            <w:tcW w:w="5386" w:type="dxa"/>
          </w:tcPr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Конвенция против пыток</w: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 других жестоких, бесчеловечных</w: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  <w:rPr>
                <w:b/>
                <w:sz w:val="30"/>
              </w:rPr>
            </w:pPr>
            <w:r>
              <w:rPr>
                <w:b/>
                <w:sz w:val="30"/>
              </w:rPr>
              <w:t>или унижающих достоинство видов</w: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9"/>
            </w:pPr>
            <w:r>
              <w:rPr>
                <w:b/>
                <w:sz w:val="30"/>
              </w:rPr>
              <w:t>обращения и наказания</w:t>
            </w:r>
          </w:p>
        </w:tc>
        <w:tc>
          <w:tcPr>
            <w:tcW w:w="2835" w:type="dxa"/>
          </w:tcPr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t>Distr.</w:t>
            </w: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  <w:r>
              <w:rPr>
                <w:sz w:val="22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sz w:val="22"/>
              </w:rPr>
              <w:instrText xml:space="preserve"> FORMDROPDOWN </w:instrText>
            </w:r>
            <w:r>
              <w:rPr>
                <w:sz w:val="22"/>
              </w:rPr>
            </w:r>
            <w:r>
              <w:rPr>
                <w:sz w:val="22"/>
              </w:rPr>
              <w:fldChar w:fldCharType="end"/>
            </w:r>
            <w:bookmarkEnd w:id="0"/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</w:rPr>
            </w:pP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"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</w:rPr>
              <w:fldChar w:fldCharType="separate"/>
            </w:r>
            <w:r>
              <w:rPr>
                <w:sz w:val="22"/>
                <w:lang w:val="en-US"/>
              </w:rPr>
              <w:t>CAT/C/</w:t>
            </w:r>
            <w:r w:rsidR="00CA01DF">
              <w:rPr>
                <w:sz w:val="22"/>
                <w:lang w:val="en-US"/>
              </w:rPr>
              <w:t>SR</w:t>
            </w:r>
            <w:r w:rsidR="00EE2AA7">
              <w:rPr>
                <w:sz w:val="22"/>
                <w:lang w:val="en-US"/>
              </w:rPr>
              <w:t>.</w:t>
            </w:r>
            <w:r w:rsidR="00CA01DF">
              <w:rPr>
                <w:sz w:val="22"/>
                <w:lang w:val="en-US"/>
              </w:rPr>
              <w:t>398</w:t>
            </w:r>
            <w:r>
              <w:rPr>
                <w:sz w:val="22"/>
              </w:rPr>
              <w:fldChar w:fldCharType="end"/>
            </w:r>
          </w:p>
          <w:p w:rsidR="0073771F" w:rsidRPr="00A07EA2" w:rsidRDefault="00A07EA2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</w:rPr>
              <w:t xml:space="preserve">17 </w:t>
            </w:r>
            <w:r w:rsidR="005900D6">
              <w:rPr>
                <w:sz w:val="22"/>
                <w:lang w:val="en-US"/>
              </w:rPr>
              <w:t>August 2009</w:t>
            </w:r>
          </w:p>
          <w:p w:rsidR="00EE2AA7" w:rsidRDefault="00EE2AA7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</w:p>
          <w:p w:rsidR="0073771F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73771F" w:rsidRPr="00EE2AA7" w:rsidRDefault="0073771F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Original</w:t>
            </w:r>
            <w:r w:rsidRPr="00EE2AA7">
              <w:rPr>
                <w:sz w:val="22"/>
                <w:lang w:val="en-US"/>
              </w:rPr>
              <w:t xml:space="preserve">:  </w:t>
            </w:r>
            <w:r w:rsidR="00D11810">
              <w:rPr>
                <w:sz w:val="22"/>
                <w:lang w:val="en-US"/>
              </w:rPr>
              <w:t>FRENCH</w:t>
            </w:r>
          </w:p>
          <w:p w:rsidR="0073771F" w:rsidRPr="00EE2AA7" w:rsidRDefault="0073771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9"/>
              <w:rPr>
                <w:sz w:val="22"/>
                <w:lang w:val="en-US"/>
              </w:rPr>
            </w:pPr>
          </w:p>
        </w:tc>
      </w:tr>
    </w:tbl>
    <w:p w:rsidR="0073771F" w:rsidRPr="00EE2AA7" w:rsidRDefault="0073771F">
      <w:pPr>
        <w:tabs>
          <w:tab w:val="left" w:pos="0"/>
        </w:tabs>
        <w:suppressAutoHyphens/>
        <w:rPr>
          <w:lang w:val="en-US"/>
        </w:rPr>
      </w:pPr>
    </w:p>
    <w:p w:rsidR="0073771F" w:rsidRDefault="0073771F" w:rsidP="003E4057">
      <w:pPr>
        <w:pStyle w:val="Heading1"/>
        <w:jc w:val="center"/>
        <w:rPr>
          <w:b w:val="0"/>
        </w:rPr>
      </w:pPr>
      <w:r w:rsidRPr="003E4057">
        <w:rPr>
          <w:b w:val="0"/>
        </w:rPr>
        <w:t>КОМИТЕТ ПРОТИВ ПЫТОК</w:t>
      </w:r>
    </w:p>
    <w:p w:rsidR="003E4057" w:rsidRPr="003E4057" w:rsidRDefault="003E4057" w:rsidP="003E4057"/>
    <w:p w:rsidR="0073771F" w:rsidRPr="003E4057" w:rsidRDefault="003E4057" w:rsidP="003E4057">
      <w:pPr>
        <w:jc w:val="center"/>
      </w:pPr>
      <w:r>
        <w:t>Двадцать третья сессия</w:t>
      </w:r>
    </w:p>
    <w:p w:rsidR="0073771F" w:rsidRDefault="0073771F"/>
    <w:p w:rsidR="003E4057" w:rsidRDefault="003E4057" w:rsidP="003E4057">
      <w:pPr>
        <w:jc w:val="center"/>
      </w:pPr>
      <w:r>
        <w:t>КРАТКИЙ ОТЧЕТ О ПЕРВОЙ (ОТКРЫТОЙ)* ЧАСТИ 398</w:t>
      </w:r>
      <w:r w:rsidR="007D1AB8">
        <w:t>-го</w:t>
      </w:r>
      <w:r>
        <w:t xml:space="preserve"> ЗАСЕДАНИЯ,</w:t>
      </w:r>
    </w:p>
    <w:p w:rsidR="00587016" w:rsidRDefault="00587016" w:rsidP="003E4057">
      <w:pPr>
        <w:jc w:val="center"/>
      </w:pPr>
    </w:p>
    <w:p w:rsidR="003E4057" w:rsidRDefault="003E4057" w:rsidP="003E4057">
      <w:pPr>
        <w:jc w:val="center"/>
      </w:pPr>
      <w:r>
        <w:t>состоявшего во Дворце Наций в Женеве в четверг,</w:t>
      </w:r>
    </w:p>
    <w:p w:rsidR="003E4057" w:rsidRDefault="003E4057" w:rsidP="003E4057">
      <w:pPr>
        <w:jc w:val="center"/>
      </w:pPr>
      <w:r>
        <w:t>11 ноября 1999 года, в 15 час. 00 мин.</w:t>
      </w:r>
    </w:p>
    <w:p w:rsidR="003E4057" w:rsidRDefault="003E4057"/>
    <w:p w:rsidR="005753F6" w:rsidRDefault="005753F6" w:rsidP="005753F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rPr>
          <w:u w:val="single"/>
        </w:rPr>
        <w:t>Председатель</w:t>
      </w:r>
      <w:r>
        <w:t>:  г-н БЁРНС</w:t>
      </w:r>
    </w:p>
    <w:p w:rsidR="005753F6" w:rsidRDefault="005753F6" w:rsidP="005753F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</w:p>
    <w:p w:rsidR="005753F6" w:rsidRDefault="005753F6" w:rsidP="005753F6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spacing w:line="240" w:lineRule="auto"/>
        <w:jc w:val="center"/>
      </w:pPr>
      <w:r>
        <w:t>СОДЕРЖАНИЕ</w:t>
      </w:r>
    </w:p>
    <w:p w:rsidR="0073771F" w:rsidRDefault="0073771F"/>
    <w:p w:rsidR="004C7BBA" w:rsidRPr="00851679" w:rsidRDefault="004C7BBA" w:rsidP="004C7BBA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</w:pPr>
      <w:r>
        <w:t xml:space="preserve">РАССМОТРЕНИЕ ДОКЛАДОВ, ПРЕДСТАВЛЯЕМЫХ ГОСУДАРСТВАМИ-УЧАСТНИКАМИ В СООТВЕТСТВИИ СО СТАТЬЕЙ 19 КОНВЕНЦИИ </w:t>
      </w:r>
      <w:r w:rsidRPr="00842198">
        <w:rPr>
          <w:i/>
        </w:rPr>
        <w:t>(</w:t>
      </w:r>
      <w:r w:rsidRPr="00842198">
        <w:rPr>
          <w:i/>
          <w:iCs/>
        </w:rPr>
        <w:t>продолжение</w:t>
      </w:r>
      <w:r w:rsidRPr="00842198">
        <w:rPr>
          <w:i/>
        </w:rPr>
        <w:t>)</w:t>
      </w:r>
    </w:p>
    <w:p w:rsidR="0073771F" w:rsidRDefault="0073771F"/>
    <w:p w:rsidR="00B11BDE" w:rsidRDefault="00D827D9" w:rsidP="00D827D9">
      <w:r>
        <w:rPr>
          <w:lang w:val="en-US"/>
        </w:rPr>
        <w:tab/>
      </w:r>
      <w:r>
        <w:t xml:space="preserve">Заключительные замечания и рекомендации, касающиеся второго периодического </w:t>
      </w:r>
    </w:p>
    <w:p w:rsidR="0073771F" w:rsidRDefault="00B11BDE" w:rsidP="00D827D9">
      <w:r>
        <w:tab/>
      </w:r>
      <w:r w:rsidR="00D827D9">
        <w:t>доклад</w:t>
      </w:r>
      <w:r w:rsidR="00F15B53">
        <w:t>а</w:t>
      </w:r>
      <w:r w:rsidR="00D827D9">
        <w:t xml:space="preserve"> Мальты</w:t>
      </w:r>
    </w:p>
    <w:p w:rsidR="00D827D9" w:rsidRPr="00D827D9" w:rsidRDefault="00D827D9" w:rsidP="00D827D9">
      <w:r>
        <w:tab/>
        <w:t xml:space="preserve">Второй периодический доклад Австрии </w:t>
      </w:r>
      <w:r w:rsidRPr="00D827D9">
        <w:rPr>
          <w:i/>
        </w:rPr>
        <w:t>(продолжение)</w:t>
      </w:r>
    </w:p>
    <w:p w:rsidR="0073771F" w:rsidRPr="004F6CEC" w:rsidRDefault="0073771F">
      <w:r>
        <w:t>_______________</w:t>
      </w:r>
    </w:p>
    <w:p w:rsidR="004F6CEC" w:rsidRPr="004F6CEC" w:rsidRDefault="0073771F">
      <w:pPr>
        <w:spacing w:line="240" w:lineRule="auto"/>
      </w:pPr>
      <w:r>
        <w:t>*</w:t>
      </w:r>
      <w:r>
        <w:tab/>
      </w:r>
      <w:r w:rsidR="004F6CEC">
        <w:t xml:space="preserve">Краткий отчет о второй (закрытой) части заседания содержится в документе </w:t>
      </w:r>
      <w:r w:rsidR="004F6CEC">
        <w:rPr>
          <w:lang w:val="en-US"/>
        </w:rPr>
        <w:t>CAT</w:t>
      </w:r>
      <w:r w:rsidR="004F6CEC" w:rsidRPr="004F6CEC">
        <w:t>/</w:t>
      </w:r>
      <w:r w:rsidR="004F6CEC">
        <w:rPr>
          <w:lang w:val="en-US"/>
        </w:rPr>
        <w:t>C</w:t>
      </w:r>
      <w:r w:rsidR="004F6CEC" w:rsidRPr="004F6CEC">
        <w:t>/</w:t>
      </w:r>
      <w:r w:rsidR="005900D6" w:rsidRPr="005900D6">
        <w:t xml:space="preserve"> </w:t>
      </w:r>
      <w:r w:rsidR="004F6CEC">
        <w:rPr>
          <w:lang w:val="en-US"/>
        </w:rPr>
        <w:t>SR</w:t>
      </w:r>
      <w:r w:rsidR="004F6CEC" w:rsidRPr="004F6CEC">
        <w:t>.398/</w:t>
      </w:r>
      <w:r w:rsidR="004F6CEC">
        <w:rPr>
          <w:lang w:val="en-US"/>
        </w:rPr>
        <w:t>Add</w:t>
      </w:r>
      <w:r w:rsidR="004F6CEC" w:rsidRPr="004F6CEC">
        <w:t>.1.</w:t>
      </w:r>
    </w:p>
    <w:p w:rsidR="0073771F" w:rsidRDefault="004F6CEC">
      <w:pPr>
        <w:spacing w:line="240" w:lineRule="auto"/>
      </w:pPr>
      <w:r>
        <w:rPr>
          <w:lang w:val="en-US"/>
        </w:rPr>
        <w:t>____________________________________________________________________________</w:t>
      </w:r>
    </w:p>
    <w:p w:rsidR="00D827D9" w:rsidRPr="00E653AB" w:rsidRDefault="00A60994">
      <w:pPr>
        <w:spacing w:line="240" w:lineRule="auto"/>
        <w:rPr>
          <w:sz w:val="16"/>
          <w:szCs w:val="16"/>
          <w:lang w:val="en-US"/>
        </w:rPr>
      </w:pPr>
      <w:r>
        <w:tab/>
      </w:r>
    </w:p>
    <w:p w:rsidR="0073771F" w:rsidRDefault="00D827D9">
      <w:pPr>
        <w:spacing w:line="240" w:lineRule="auto"/>
      </w:pPr>
      <w:r>
        <w:rPr>
          <w:lang w:val="en-US"/>
        </w:rPr>
        <w:tab/>
      </w:r>
      <w:r w:rsidR="00A60994">
        <w:t>В настоящий отчет могут вноситься поправки.</w:t>
      </w:r>
    </w:p>
    <w:p w:rsidR="00A60994" w:rsidRPr="00E653AB" w:rsidRDefault="00A60994">
      <w:pPr>
        <w:spacing w:line="240" w:lineRule="auto"/>
        <w:rPr>
          <w:sz w:val="16"/>
          <w:szCs w:val="16"/>
        </w:rPr>
      </w:pPr>
    </w:p>
    <w:p w:rsidR="00E4698F" w:rsidRPr="00676250" w:rsidRDefault="0073771F" w:rsidP="00D827D9">
      <w:pPr>
        <w:spacing w:line="240" w:lineRule="auto"/>
      </w:pPr>
      <w:r>
        <w:tab/>
      </w:r>
      <w:r w:rsidR="00E4698F" w:rsidRPr="00676250"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  </w:r>
      <w:r w:rsidR="00E4698F" w:rsidRPr="00676250">
        <w:rPr>
          <w:u w:val="single"/>
        </w:rPr>
        <w:t>в течение одной недели с момента выпуска настоящего документа</w:t>
      </w:r>
      <w:r w:rsidR="00E4698F" w:rsidRPr="00676250">
        <w:t xml:space="preserve"> в Секцию редактирования официальных отчетов, комната Е. 4108, Дворец Наций, Женева.</w:t>
      </w:r>
    </w:p>
    <w:p w:rsidR="00E4698F" w:rsidRPr="00F11CD6" w:rsidRDefault="00E4698F" w:rsidP="00E4698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40" w:lineRule="auto"/>
        <w:rPr>
          <w:sz w:val="16"/>
          <w:szCs w:val="16"/>
        </w:rPr>
      </w:pPr>
    </w:p>
    <w:p w:rsidR="00E4698F" w:rsidRPr="00676250" w:rsidRDefault="00E4698F" w:rsidP="00E4698F">
      <w:pPr>
        <w:tabs>
          <w:tab w:val="left" w:pos="0"/>
          <w:tab w:val="left" w:pos="567"/>
          <w:tab w:val="left" w:pos="1134"/>
          <w:tab w:val="left" w:pos="1701"/>
          <w:tab w:val="left" w:pos="2268"/>
          <w:tab w:val="left" w:pos="6237"/>
          <w:tab w:val="left" w:pos="6520"/>
        </w:tabs>
        <w:spacing w:line="216" w:lineRule="auto"/>
      </w:pPr>
      <w:r w:rsidRPr="00676250">
        <w:tab/>
        <w:t>Все поправки к отчетам об 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CE5CB8" w:rsidRPr="00CE5CB8" w:rsidRDefault="0073771F" w:rsidP="00F15B53">
      <w:pPr>
        <w:jc w:val="center"/>
        <w:rPr>
          <w:i/>
        </w:rPr>
      </w:pPr>
      <w:r>
        <w:br w:type="page"/>
      </w:r>
      <w:r w:rsidR="00CE5CB8" w:rsidRPr="00CE5CB8">
        <w:rPr>
          <w:i/>
        </w:rPr>
        <w:t>Заседание открывается в 15 час. 05 мин.</w:t>
      </w:r>
    </w:p>
    <w:p w:rsidR="00CE5CB8" w:rsidRDefault="00CE5CB8" w:rsidP="00F15B53"/>
    <w:p w:rsidR="003D037D" w:rsidRPr="00565C82" w:rsidRDefault="003D037D" w:rsidP="00F15B5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  <w:r w:rsidRPr="00565C82">
        <w:rPr>
          <w:szCs w:val="24"/>
        </w:rPr>
        <w:t xml:space="preserve">РАССМОТРЕНИЕ ДОКЛАДОВ, ПРЕДСТАВЛЯЕМЫХ ГОСУДАРСТВАМИ-УЧАСТНИКАМИ В СООТВЕТСТВИИ СО СТАТЬЕЙ 19 КОНВЕНЦИИ (пункт 4 повестки дня) </w:t>
      </w:r>
      <w:r w:rsidRPr="00565C82">
        <w:rPr>
          <w:i/>
          <w:szCs w:val="24"/>
        </w:rPr>
        <w:t>(</w:t>
      </w:r>
      <w:r w:rsidRPr="00565C82">
        <w:rPr>
          <w:i/>
          <w:iCs/>
          <w:szCs w:val="24"/>
        </w:rPr>
        <w:t>продолжение</w:t>
      </w:r>
      <w:r w:rsidRPr="00565C82">
        <w:rPr>
          <w:i/>
          <w:szCs w:val="24"/>
        </w:rPr>
        <w:t>)</w:t>
      </w:r>
    </w:p>
    <w:p w:rsidR="003D037D" w:rsidRPr="00565C82" w:rsidRDefault="003D037D" w:rsidP="00F15B53">
      <w:pPr>
        <w:rPr>
          <w:szCs w:val="24"/>
        </w:rPr>
      </w:pPr>
    </w:p>
    <w:p w:rsidR="003D037D" w:rsidRPr="00565C82" w:rsidRDefault="003D037D" w:rsidP="00F15B53">
      <w:pPr>
        <w:rPr>
          <w:szCs w:val="24"/>
        </w:rPr>
      </w:pPr>
      <w:r w:rsidRPr="00565C82">
        <w:rPr>
          <w:szCs w:val="24"/>
          <w:u w:val="single"/>
        </w:rPr>
        <w:t>Заключительные замечания и рекомендации, касающиеся второго периодического доклад</w:t>
      </w:r>
      <w:r w:rsidR="00C6400E">
        <w:rPr>
          <w:szCs w:val="24"/>
          <w:u w:val="single"/>
        </w:rPr>
        <w:t>а</w:t>
      </w:r>
      <w:r w:rsidRPr="00565C82">
        <w:rPr>
          <w:szCs w:val="24"/>
          <w:u w:val="single"/>
        </w:rPr>
        <w:t xml:space="preserve"> Мальты</w:t>
      </w:r>
      <w:r w:rsidRPr="00565C82">
        <w:rPr>
          <w:szCs w:val="24"/>
        </w:rPr>
        <w:t xml:space="preserve"> (</w:t>
      </w:r>
      <w:r w:rsidRPr="00565C82">
        <w:rPr>
          <w:szCs w:val="24"/>
          <w:lang w:val="en-US"/>
        </w:rPr>
        <w:t>CAT</w:t>
      </w:r>
      <w:r w:rsidRPr="00565C82">
        <w:rPr>
          <w:szCs w:val="24"/>
        </w:rPr>
        <w:t>/</w:t>
      </w:r>
      <w:r w:rsidRPr="00565C82">
        <w:rPr>
          <w:szCs w:val="24"/>
          <w:lang w:val="en-US"/>
        </w:rPr>
        <w:t>C</w:t>
      </w:r>
      <w:r w:rsidRPr="00565C82">
        <w:rPr>
          <w:szCs w:val="24"/>
        </w:rPr>
        <w:t>/39/</w:t>
      </w:r>
      <w:r w:rsidRPr="00565C82">
        <w:rPr>
          <w:szCs w:val="24"/>
          <w:lang w:val="en-US"/>
        </w:rPr>
        <w:t>Add</w:t>
      </w:r>
      <w:r w:rsidRPr="00565C82">
        <w:rPr>
          <w:szCs w:val="24"/>
        </w:rPr>
        <w:t xml:space="preserve">.6;  </w:t>
      </w:r>
      <w:r w:rsidRPr="00565C82">
        <w:rPr>
          <w:szCs w:val="24"/>
          <w:lang w:val="en-US"/>
        </w:rPr>
        <w:t>CAT</w:t>
      </w:r>
      <w:r w:rsidRPr="00565C82">
        <w:rPr>
          <w:szCs w:val="24"/>
        </w:rPr>
        <w:t>/</w:t>
      </w:r>
      <w:r w:rsidRPr="00565C82">
        <w:rPr>
          <w:szCs w:val="24"/>
          <w:lang w:val="en-US"/>
        </w:rPr>
        <w:t>C</w:t>
      </w:r>
      <w:r w:rsidRPr="00565C82">
        <w:rPr>
          <w:szCs w:val="24"/>
        </w:rPr>
        <w:t>/</w:t>
      </w:r>
      <w:r w:rsidRPr="00565C82">
        <w:rPr>
          <w:szCs w:val="24"/>
          <w:lang w:val="en-US"/>
        </w:rPr>
        <w:t>XXIII</w:t>
      </w:r>
      <w:r w:rsidRPr="00565C82">
        <w:rPr>
          <w:szCs w:val="24"/>
        </w:rPr>
        <w:t>/</w:t>
      </w:r>
      <w:r w:rsidRPr="00565C82">
        <w:rPr>
          <w:szCs w:val="24"/>
          <w:lang w:val="en-US"/>
        </w:rPr>
        <w:t>Concl</w:t>
      </w:r>
      <w:r w:rsidRPr="00565C82">
        <w:rPr>
          <w:szCs w:val="24"/>
        </w:rPr>
        <w:t>.1)</w:t>
      </w:r>
    </w:p>
    <w:p w:rsidR="003D037D" w:rsidRPr="00565C82" w:rsidRDefault="003D037D" w:rsidP="00F15B53">
      <w:pPr>
        <w:rPr>
          <w:szCs w:val="24"/>
        </w:rPr>
      </w:pPr>
    </w:p>
    <w:p w:rsidR="00CE5CB8" w:rsidRPr="00565C82" w:rsidRDefault="005C56D7" w:rsidP="00F15B53">
      <w:pPr>
        <w:rPr>
          <w:szCs w:val="24"/>
        </w:rPr>
      </w:pPr>
      <w:r w:rsidRPr="00565C82">
        <w:rPr>
          <w:szCs w:val="24"/>
        </w:rPr>
        <w:t>1.</w:t>
      </w:r>
      <w:r w:rsidRPr="00565C82">
        <w:rPr>
          <w:szCs w:val="24"/>
        </w:rPr>
        <w:tab/>
      </w:r>
      <w:r w:rsidRPr="00565C82">
        <w:rPr>
          <w:i/>
          <w:szCs w:val="24"/>
        </w:rPr>
        <w:t>Делегация Мальты занимает места за столом Комитета.</w:t>
      </w:r>
    </w:p>
    <w:p w:rsidR="005C56D7" w:rsidRPr="00565C82" w:rsidRDefault="005C56D7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2.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>Г-н МАВРОММАТИС</w:t>
      </w:r>
      <w:r w:rsidR="00F942D2" w:rsidRPr="00565C82">
        <w:rPr>
          <w:szCs w:val="24"/>
        </w:rPr>
        <w:t xml:space="preserve"> </w:t>
      </w:r>
      <w:r w:rsidR="00384BA7" w:rsidRPr="00565C82">
        <w:rPr>
          <w:szCs w:val="24"/>
        </w:rPr>
        <w:t xml:space="preserve">(Докладчик по Мальте) </w:t>
      </w:r>
      <w:r w:rsidR="00F942D2" w:rsidRPr="00565C82">
        <w:rPr>
          <w:szCs w:val="24"/>
        </w:rPr>
        <w:t>зачитывает на английском языке текст</w:t>
      </w:r>
      <w:r w:rsidR="00384BA7" w:rsidRPr="00565C82">
        <w:rPr>
          <w:szCs w:val="24"/>
        </w:rPr>
        <w:t xml:space="preserve"> следующего содержания</w:t>
      </w:r>
      <w:r w:rsidR="00F942D2" w:rsidRPr="00565C82">
        <w:rPr>
          <w:szCs w:val="24"/>
        </w:rPr>
        <w:t>:</w:t>
      </w:r>
    </w:p>
    <w:p w:rsidR="00F942D2" w:rsidRPr="00565C82" w:rsidRDefault="00F942D2" w:rsidP="00F15B53">
      <w:pPr>
        <w:rPr>
          <w:szCs w:val="24"/>
        </w:rPr>
      </w:pPr>
    </w:p>
    <w:p w:rsidR="00A95111" w:rsidRPr="00565C82" w:rsidRDefault="005900D6" w:rsidP="005900D6">
      <w:pPr>
        <w:ind w:left="1134" w:hanging="1134"/>
        <w:rPr>
          <w:szCs w:val="24"/>
        </w:rPr>
      </w:pPr>
      <w:r>
        <w:rPr>
          <w:szCs w:val="24"/>
          <w:lang w:val="en-US"/>
        </w:rPr>
        <w:tab/>
      </w:r>
      <w:r>
        <w:rPr>
          <w:szCs w:val="24"/>
        </w:rPr>
        <w:t>"</w:t>
      </w:r>
      <w:r w:rsidR="00A95111" w:rsidRPr="00565C82">
        <w:rPr>
          <w:szCs w:val="24"/>
        </w:rPr>
        <w:t>1.</w:t>
      </w:r>
      <w:r w:rsidR="00A95111" w:rsidRPr="00565C82">
        <w:rPr>
          <w:szCs w:val="24"/>
        </w:rPr>
        <w:tab/>
      </w:r>
      <w:r w:rsidR="007D1AB8" w:rsidRPr="00565C82">
        <w:rPr>
          <w:szCs w:val="24"/>
        </w:rPr>
        <w:t>На своих 393-ем, 396-ом и 398-ом заседаниях, состоявшихся 9, 10 и 11 ноября 1999 года</w:t>
      </w:r>
      <w:r w:rsidR="00742E80" w:rsidRPr="00565C82">
        <w:rPr>
          <w:szCs w:val="24"/>
        </w:rPr>
        <w:t xml:space="preserve"> (</w:t>
      </w:r>
      <w:r w:rsidR="00742E80" w:rsidRPr="00565C82">
        <w:rPr>
          <w:szCs w:val="24"/>
          <w:lang w:val="en-US"/>
        </w:rPr>
        <w:t>CAT</w:t>
      </w:r>
      <w:r w:rsidR="00742E80" w:rsidRPr="00565C82">
        <w:rPr>
          <w:szCs w:val="24"/>
        </w:rPr>
        <w:t>/</w:t>
      </w:r>
      <w:r w:rsidR="00742E80" w:rsidRPr="00565C82">
        <w:rPr>
          <w:szCs w:val="24"/>
          <w:lang w:val="en-US"/>
        </w:rPr>
        <w:t>C</w:t>
      </w:r>
      <w:r w:rsidR="00742E80" w:rsidRPr="00565C82">
        <w:rPr>
          <w:szCs w:val="24"/>
        </w:rPr>
        <w:t>/</w:t>
      </w:r>
      <w:r w:rsidR="00742E80" w:rsidRPr="00565C82">
        <w:rPr>
          <w:szCs w:val="24"/>
          <w:lang w:val="en-US"/>
        </w:rPr>
        <w:t>SR</w:t>
      </w:r>
      <w:r w:rsidR="00742E80" w:rsidRPr="00565C82">
        <w:rPr>
          <w:szCs w:val="24"/>
        </w:rPr>
        <w:t>.393, 396 и 398)</w:t>
      </w:r>
      <w:r w:rsidR="007D1AB8" w:rsidRPr="00565C82">
        <w:rPr>
          <w:szCs w:val="24"/>
        </w:rPr>
        <w:t xml:space="preserve">, Комитет рассмотрел второй </w:t>
      </w:r>
      <w:r w:rsidR="00742E80" w:rsidRPr="00565C82">
        <w:rPr>
          <w:szCs w:val="24"/>
        </w:rPr>
        <w:t>периодический</w:t>
      </w:r>
      <w:r w:rsidR="007D1AB8" w:rsidRPr="00565C82">
        <w:rPr>
          <w:szCs w:val="24"/>
        </w:rPr>
        <w:t xml:space="preserve"> доклад Мальты (</w:t>
      </w:r>
      <w:r w:rsidR="007D1AB8" w:rsidRPr="00565C82">
        <w:rPr>
          <w:szCs w:val="24"/>
          <w:lang w:val="en-US"/>
        </w:rPr>
        <w:t>CERD</w:t>
      </w:r>
      <w:r w:rsidR="007D1AB8" w:rsidRPr="00565C82">
        <w:rPr>
          <w:szCs w:val="24"/>
        </w:rPr>
        <w:t>/</w:t>
      </w:r>
      <w:r w:rsidR="007D1AB8" w:rsidRPr="00565C82">
        <w:rPr>
          <w:szCs w:val="24"/>
          <w:lang w:val="en-US"/>
        </w:rPr>
        <w:t>C</w:t>
      </w:r>
      <w:r w:rsidR="007D1AB8" w:rsidRPr="00565C82">
        <w:rPr>
          <w:szCs w:val="24"/>
        </w:rPr>
        <w:t>/29/</w:t>
      </w:r>
      <w:r w:rsidR="007D1AB8" w:rsidRPr="00565C82">
        <w:rPr>
          <w:szCs w:val="24"/>
          <w:lang w:val="en-US"/>
        </w:rPr>
        <w:t>Add</w:t>
      </w:r>
      <w:r w:rsidR="007D1AB8" w:rsidRPr="00565C82">
        <w:rPr>
          <w:szCs w:val="24"/>
        </w:rPr>
        <w:t>.6)</w:t>
      </w:r>
      <w:r w:rsidR="00742E80" w:rsidRPr="00565C82">
        <w:rPr>
          <w:szCs w:val="24"/>
        </w:rPr>
        <w:t xml:space="preserve"> и принял следующие заключительные замечания и рекомендации:</w:t>
      </w:r>
    </w:p>
    <w:p w:rsidR="00A95111" w:rsidRPr="005900D6" w:rsidRDefault="00A95111" w:rsidP="00F15B53">
      <w:pPr>
        <w:rPr>
          <w:szCs w:val="24"/>
        </w:rPr>
      </w:pPr>
    </w:p>
    <w:p w:rsidR="00D0505C" w:rsidRPr="00565C82" w:rsidRDefault="00D0505C" w:rsidP="005900D6">
      <w:pPr>
        <w:jc w:val="center"/>
        <w:rPr>
          <w:b/>
          <w:szCs w:val="24"/>
        </w:rPr>
      </w:pPr>
      <w:r w:rsidRPr="00565C82">
        <w:rPr>
          <w:b/>
          <w:szCs w:val="24"/>
          <w:lang w:val="en-US"/>
        </w:rPr>
        <w:t>I</w:t>
      </w:r>
      <w:r w:rsidRPr="00565C82">
        <w:rPr>
          <w:b/>
          <w:szCs w:val="24"/>
        </w:rPr>
        <w:t>. Введение</w:t>
      </w:r>
    </w:p>
    <w:p w:rsidR="00D0505C" w:rsidRPr="00565C82" w:rsidRDefault="00D0505C" w:rsidP="00F15B53">
      <w:pPr>
        <w:rPr>
          <w:szCs w:val="24"/>
        </w:rPr>
      </w:pPr>
    </w:p>
    <w:p w:rsidR="00F942D2" w:rsidRPr="00565C82" w:rsidRDefault="005900D6" w:rsidP="005900D6">
      <w:pPr>
        <w:ind w:left="567" w:hanging="567"/>
        <w:rPr>
          <w:szCs w:val="24"/>
        </w:rPr>
      </w:pPr>
      <w:r>
        <w:rPr>
          <w:szCs w:val="24"/>
        </w:rPr>
        <w:tab/>
      </w:r>
      <w:r w:rsidR="00A95111" w:rsidRPr="00565C82">
        <w:rPr>
          <w:szCs w:val="24"/>
        </w:rPr>
        <w:t>2.</w:t>
      </w:r>
      <w:r w:rsidR="00A95111" w:rsidRPr="00565C82">
        <w:rPr>
          <w:szCs w:val="24"/>
        </w:rPr>
        <w:tab/>
      </w:r>
      <w:r w:rsidR="00F942D2" w:rsidRPr="00565C82">
        <w:rPr>
          <w:szCs w:val="24"/>
        </w:rPr>
        <w:t xml:space="preserve">Комитет отмечает, что </w:t>
      </w:r>
      <w:r w:rsidR="00D0505C" w:rsidRPr="00565C82">
        <w:rPr>
          <w:szCs w:val="24"/>
        </w:rPr>
        <w:t>доклад</w:t>
      </w:r>
      <w:r w:rsidR="00F942D2" w:rsidRPr="00565C82">
        <w:rPr>
          <w:szCs w:val="24"/>
        </w:rPr>
        <w:t xml:space="preserve"> представлен с опозданием в два года, что он крат</w:t>
      </w:r>
      <w:r w:rsidR="00BB2896">
        <w:rPr>
          <w:szCs w:val="24"/>
        </w:rPr>
        <w:t>ок</w:t>
      </w:r>
      <w:r w:rsidR="00F942D2" w:rsidRPr="00565C82">
        <w:rPr>
          <w:szCs w:val="24"/>
        </w:rPr>
        <w:t xml:space="preserve"> и составлен </w:t>
      </w:r>
      <w:r w:rsidR="00BB2896">
        <w:rPr>
          <w:szCs w:val="24"/>
        </w:rPr>
        <w:t xml:space="preserve">не </w:t>
      </w:r>
      <w:r w:rsidR="00F942D2" w:rsidRPr="00565C82">
        <w:rPr>
          <w:szCs w:val="24"/>
        </w:rPr>
        <w:t xml:space="preserve">в полном соответствии с </w:t>
      </w:r>
      <w:r w:rsidR="00F35372" w:rsidRPr="00565C82">
        <w:rPr>
          <w:szCs w:val="24"/>
        </w:rPr>
        <w:t>руководящими принципами</w:t>
      </w:r>
      <w:r w:rsidR="00F942D2" w:rsidRPr="00565C82">
        <w:rPr>
          <w:szCs w:val="24"/>
        </w:rPr>
        <w:t xml:space="preserve"> подготовки периодических </w:t>
      </w:r>
      <w:r w:rsidR="00F35372" w:rsidRPr="00565C82">
        <w:rPr>
          <w:szCs w:val="24"/>
        </w:rPr>
        <w:t>докладов</w:t>
      </w:r>
      <w:r w:rsidR="00F942D2" w:rsidRPr="00565C82">
        <w:rPr>
          <w:szCs w:val="24"/>
        </w:rPr>
        <w:t xml:space="preserve"> от июня 1998 года</w:t>
      </w:r>
      <w:r w:rsidR="004F363E">
        <w:rPr>
          <w:szCs w:val="24"/>
        </w:rPr>
        <w:t xml:space="preserve">.  </w:t>
      </w:r>
      <w:r w:rsidR="00F942D2" w:rsidRPr="00565C82">
        <w:rPr>
          <w:szCs w:val="24"/>
        </w:rPr>
        <w:t>Тем не менее,</w:t>
      </w:r>
      <w:r w:rsidR="00F35372" w:rsidRPr="00565C82">
        <w:rPr>
          <w:szCs w:val="24"/>
        </w:rPr>
        <w:t xml:space="preserve"> доклад</w:t>
      </w:r>
      <w:r w:rsidR="00F942D2" w:rsidRPr="00565C82">
        <w:rPr>
          <w:szCs w:val="24"/>
        </w:rPr>
        <w:t xml:space="preserve"> дополнен</w:t>
      </w:r>
      <w:r w:rsidR="00F35372" w:rsidRPr="00565C82">
        <w:rPr>
          <w:szCs w:val="24"/>
        </w:rPr>
        <w:t xml:space="preserve"> детальн</w:t>
      </w:r>
      <w:r w:rsidR="006C52A7">
        <w:rPr>
          <w:szCs w:val="24"/>
        </w:rPr>
        <w:t>ой</w:t>
      </w:r>
      <w:r w:rsidR="00F35372" w:rsidRPr="00565C82">
        <w:rPr>
          <w:szCs w:val="24"/>
        </w:rPr>
        <w:t xml:space="preserve"> </w:t>
      </w:r>
      <w:r w:rsidR="00C61ABE" w:rsidRPr="00565C82">
        <w:rPr>
          <w:szCs w:val="24"/>
        </w:rPr>
        <w:t xml:space="preserve">и </w:t>
      </w:r>
      <w:r w:rsidR="00F942D2" w:rsidRPr="00565C82">
        <w:rPr>
          <w:szCs w:val="24"/>
        </w:rPr>
        <w:t>насыщен</w:t>
      </w:r>
      <w:r w:rsidR="00C61ABE" w:rsidRPr="00565C82">
        <w:rPr>
          <w:szCs w:val="24"/>
        </w:rPr>
        <w:t>н</w:t>
      </w:r>
      <w:r w:rsidR="006C52A7">
        <w:rPr>
          <w:szCs w:val="24"/>
        </w:rPr>
        <w:t>ой</w:t>
      </w:r>
      <w:r w:rsidR="00C61ABE" w:rsidRPr="00565C82">
        <w:rPr>
          <w:szCs w:val="24"/>
        </w:rPr>
        <w:t xml:space="preserve"> информацией</w:t>
      </w:r>
      <w:r w:rsidR="006C52A7">
        <w:rPr>
          <w:szCs w:val="24"/>
        </w:rPr>
        <w:t>, содержащейся в</w:t>
      </w:r>
      <w:r w:rsidR="00F942D2" w:rsidRPr="00565C82">
        <w:rPr>
          <w:szCs w:val="24"/>
          <w:lang w:val="fr-FR"/>
        </w:rPr>
        <w:t xml:space="preserve"> </w:t>
      </w:r>
      <w:r w:rsidR="00C61ABE" w:rsidRPr="00565C82">
        <w:rPr>
          <w:szCs w:val="24"/>
        </w:rPr>
        <w:t>устн</w:t>
      </w:r>
      <w:r w:rsidR="006C52A7">
        <w:rPr>
          <w:szCs w:val="24"/>
        </w:rPr>
        <w:t>ом</w:t>
      </w:r>
      <w:r w:rsidR="00C61ABE" w:rsidRPr="00565C82">
        <w:rPr>
          <w:szCs w:val="24"/>
        </w:rPr>
        <w:t xml:space="preserve"> выступлени</w:t>
      </w:r>
      <w:r w:rsidR="006C52A7">
        <w:rPr>
          <w:szCs w:val="24"/>
        </w:rPr>
        <w:t>и</w:t>
      </w:r>
      <w:r w:rsidR="00C61ABE" w:rsidRPr="00565C82">
        <w:rPr>
          <w:szCs w:val="24"/>
        </w:rPr>
        <w:t xml:space="preserve"> </w:t>
      </w:r>
      <w:r w:rsidR="00F942D2" w:rsidRPr="00565C82">
        <w:rPr>
          <w:szCs w:val="24"/>
        </w:rPr>
        <w:t>представителя государства-участника, а также полны</w:t>
      </w:r>
      <w:r w:rsidR="00C61ABE" w:rsidRPr="00565C82">
        <w:rPr>
          <w:szCs w:val="24"/>
        </w:rPr>
        <w:t>ми</w:t>
      </w:r>
      <w:r w:rsidR="00F942D2" w:rsidRPr="00565C82">
        <w:rPr>
          <w:szCs w:val="24"/>
        </w:rPr>
        <w:t xml:space="preserve"> ответ</w:t>
      </w:r>
      <w:r w:rsidR="00C61ABE" w:rsidRPr="00565C82">
        <w:rPr>
          <w:szCs w:val="24"/>
        </w:rPr>
        <w:t>ами</w:t>
      </w:r>
      <w:r w:rsidR="00F942D2" w:rsidRPr="00565C82">
        <w:rPr>
          <w:szCs w:val="24"/>
        </w:rPr>
        <w:t xml:space="preserve"> на вопросы, заданные членами Комитета.</w:t>
      </w:r>
    </w:p>
    <w:p w:rsidR="00F942D2" w:rsidRPr="00565C82" w:rsidRDefault="00F942D2" w:rsidP="00F15B53">
      <w:pPr>
        <w:rPr>
          <w:szCs w:val="24"/>
        </w:rPr>
      </w:pPr>
    </w:p>
    <w:p w:rsidR="00F942D2" w:rsidRPr="004F363E" w:rsidRDefault="005900D6" w:rsidP="005900D6">
      <w:pPr>
        <w:ind w:left="567" w:hanging="567"/>
        <w:rPr>
          <w:szCs w:val="24"/>
        </w:rPr>
      </w:pPr>
      <w:r>
        <w:rPr>
          <w:szCs w:val="24"/>
        </w:rPr>
        <w:tab/>
      </w:r>
      <w:r w:rsidR="005C56D7" w:rsidRPr="00565C82">
        <w:rPr>
          <w:szCs w:val="24"/>
        </w:rPr>
        <w:t>3.</w:t>
      </w:r>
      <w:r w:rsidR="005C56D7" w:rsidRPr="00565C82">
        <w:rPr>
          <w:szCs w:val="24"/>
        </w:rPr>
        <w:tab/>
      </w:r>
      <w:r w:rsidR="000D43B0" w:rsidRPr="00565C82">
        <w:rPr>
          <w:szCs w:val="24"/>
        </w:rPr>
        <w:t>Осознавая</w:t>
      </w:r>
      <w:r w:rsidR="00F942D2" w:rsidRPr="00565C82">
        <w:rPr>
          <w:szCs w:val="24"/>
        </w:rPr>
        <w:t xml:space="preserve"> трудности, с которыми сталкиваются </w:t>
      </w:r>
      <w:r w:rsidR="000D43B0" w:rsidRPr="00565C82">
        <w:rPr>
          <w:szCs w:val="24"/>
        </w:rPr>
        <w:t xml:space="preserve">небольшие </w:t>
      </w:r>
      <w:r w:rsidR="00F942D2" w:rsidRPr="00565C82">
        <w:rPr>
          <w:szCs w:val="24"/>
        </w:rPr>
        <w:t xml:space="preserve">страны при выполнении своих обязанностей </w:t>
      </w:r>
      <w:r w:rsidR="004F363E">
        <w:rPr>
          <w:szCs w:val="24"/>
        </w:rPr>
        <w:t>по</w:t>
      </w:r>
      <w:r w:rsidR="00F942D2" w:rsidRPr="00565C82">
        <w:rPr>
          <w:szCs w:val="24"/>
        </w:rPr>
        <w:t xml:space="preserve"> предоставлени</w:t>
      </w:r>
      <w:r w:rsidR="004F363E">
        <w:rPr>
          <w:szCs w:val="24"/>
        </w:rPr>
        <w:t>ю</w:t>
      </w:r>
      <w:r w:rsidR="00F942D2" w:rsidRPr="00565C82">
        <w:rPr>
          <w:szCs w:val="24"/>
        </w:rPr>
        <w:t xml:space="preserve"> периодических </w:t>
      </w:r>
      <w:r w:rsidR="000D43B0" w:rsidRPr="00565C82">
        <w:rPr>
          <w:szCs w:val="24"/>
        </w:rPr>
        <w:t>докладов</w:t>
      </w:r>
      <w:r w:rsidR="00F942D2" w:rsidRPr="00565C82">
        <w:rPr>
          <w:szCs w:val="24"/>
        </w:rPr>
        <w:t xml:space="preserve">, Комитет подчеркивает, </w:t>
      </w:r>
      <w:r w:rsidR="00F942D2" w:rsidRPr="004F363E">
        <w:rPr>
          <w:szCs w:val="24"/>
        </w:rPr>
        <w:t xml:space="preserve">что </w:t>
      </w:r>
      <w:r w:rsidR="000D43B0" w:rsidRPr="004F363E">
        <w:rPr>
          <w:szCs w:val="24"/>
        </w:rPr>
        <w:t>для того чтобы быть в состоянии оценит</w:t>
      </w:r>
      <w:r w:rsidR="00806EB8" w:rsidRPr="004F363E">
        <w:rPr>
          <w:szCs w:val="24"/>
        </w:rPr>
        <w:t>ь</w:t>
      </w:r>
      <w:r w:rsidR="000D43B0" w:rsidRPr="004F363E">
        <w:rPr>
          <w:szCs w:val="24"/>
        </w:rPr>
        <w:t xml:space="preserve"> степень осуществления Конвенции, </w:t>
      </w:r>
      <w:r w:rsidR="00F942D2" w:rsidRPr="004F363E">
        <w:rPr>
          <w:szCs w:val="24"/>
        </w:rPr>
        <w:t xml:space="preserve">ему необходимо располагать </w:t>
      </w:r>
      <w:r w:rsidR="000D43B0" w:rsidRPr="004F363E">
        <w:rPr>
          <w:szCs w:val="24"/>
        </w:rPr>
        <w:t>подробными</w:t>
      </w:r>
      <w:r w:rsidR="00F942D2" w:rsidRPr="004F363E">
        <w:rPr>
          <w:szCs w:val="24"/>
        </w:rPr>
        <w:t xml:space="preserve"> письменными сведениями.</w:t>
      </w:r>
    </w:p>
    <w:p w:rsidR="00F942D2" w:rsidRPr="004F363E" w:rsidRDefault="00F942D2" w:rsidP="00F15B53">
      <w:pPr>
        <w:rPr>
          <w:szCs w:val="24"/>
        </w:rPr>
      </w:pPr>
    </w:p>
    <w:p w:rsidR="00F942D2" w:rsidRPr="00565C82" w:rsidRDefault="00F942D2" w:rsidP="005900D6">
      <w:pPr>
        <w:jc w:val="center"/>
        <w:rPr>
          <w:b/>
          <w:szCs w:val="24"/>
        </w:rPr>
      </w:pPr>
      <w:r w:rsidRPr="004F363E">
        <w:rPr>
          <w:b/>
          <w:szCs w:val="24"/>
        </w:rPr>
        <w:t>II. П</w:t>
      </w:r>
      <w:r w:rsidR="00AE233E">
        <w:rPr>
          <w:b/>
          <w:szCs w:val="24"/>
        </w:rPr>
        <w:t>озитивные</w:t>
      </w:r>
      <w:r w:rsidRPr="004F363E">
        <w:rPr>
          <w:b/>
          <w:szCs w:val="24"/>
        </w:rPr>
        <w:t xml:space="preserve"> аспекты</w:t>
      </w:r>
    </w:p>
    <w:p w:rsidR="005C56D7" w:rsidRPr="00565C82" w:rsidRDefault="005C56D7" w:rsidP="00F15B53">
      <w:pPr>
        <w:rPr>
          <w:szCs w:val="24"/>
        </w:rPr>
      </w:pPr>
    </w:p>
    <w:p w:rsidR="00F942D2" w:rsidRPr="00565C82" w:rsidRDefault="005900D6" w:rsidP="00F15B53">
      <w:pPr>
        <w:rPr>
          <w:szCs w:val="24"/>
          <w:lang w:val="en-US"/>
        </w:rPr>
      </w:pPr>
      <w:r>
        <w:rPr>
          <w:szCs w:val="24"/>
        </w:rPr>
        <w:tab/>
      </w:r>
      <w:r w:rsidR="005C56D7" w:rsidRPr="00565C82">
        <w:rPr>
          <w:szCs w:val="24"/>
        </w:rPr>
        <w:t>4.</w:t>
      </w:r>
      <w:r w:rsidR="005C56D7" w:rsidRPr="00565C82">
        <w:rPr>
          <w:szCs w:val="24"/>
        </w:rPr>
        <w:tab/>
      </w:r>
      <w:r w:rsidR="00F942D2" w:rsidRPr="00565C82">
        <w:rPr>
          <w:szCs w:val="24"/>
        </w:rPr>
        <w:t xml:space="preserve">Комитет с удовлетворением </w:t>
      </w:r>
      <w:r w:rsidR="00DD6EFB" w:rsidRPr="00565C82">
        <w:rPr>
          <w:szCs w:val="24"/>
        </w:rPr>
        <w:t xml:space="preserve">принимает </w:t>
      </w:r>
      <w:r w:rsidR="00F942D2" w:rsidRPr="00565C82">
        <w:rPr>
          <w:szCs w:val="24"/>
        </w:rPr>
        <w:t>следующие вновь открывшиеся обстоятельства:</w:t>
      </w:r>
    </w:p>
    <w:p w:rsidR="00DD6EFB" w:rsidRPr="00565C82" w:rsidRDefault="00DD6EFB" w:rsidP="005900D6">
      <w:pPr>
        <w:ind w:left="567" w:hanging="567"/>
        <w:rPr>
          <w:szCs w:val="24"/>
          <w:lang w:val="en-US"/>
        </w:rPr>
      </w:pPr>
    </w:p>
    <w:p w:rsidR="00F942D2" w:rsidRPr="00565C82" w:rsidRDefault="005900D6" w:rsidP="005900D6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126C72" w:rsidRPr="00565C82">
        <w:rPr>
          <w:szCs w:val="24"/>
        </w:rPr>
        <w:t>a)</w:t>
      </w:r>
      <w:r w:rsidR="00126C72" w:rsidRPr="00565C82">
        <w:rPr>
          <w:szCs w:val="24"/>
        </w:rPr>
        <w:tab/>
      </w:r>
      <w:r w:rsidR="00F942D2" w:rsidRPr="00565C82">
        <w:rPr>
          <w:szCs w:val="24"/>
        </w:rPr>
        <w:t xml:space="preserve">улучшение </w:t>
      </w:r>
      <w:r w:rsidR="002445C2" w:rsidRPr="00565C82">
        <w:rPr>
          <w:szCs w:val="24"/>
        </w:rPr>
        <w:t>тюремных помещений</w:t>
      </w:r>
      <w:r w:rsidR="00F942D2" w:rsidRPr="00565C82">
        <w:rPr>
          <w:szCs w:val="24"/>
        </w:rPr>
        <w:t xml:space="preserve"> и</w:t>
      </w:r>
      <w:r w:rsidR="009E5536" w:rsidRPr="00565C82">
        <w:rPr>
          <w:szCs w:val="24"/>
        </w:rPr>
        <w:t>,</w:t>
      </w:r>
      <w:r w:rsidR="00F942D2" w:rsidRPr="00565C82">
        <w:rPr>
          <w:szCs w:val="24"/>
        </w:rPr>
        <w:t xml:space="preserve"> в </w:t>
      </w:r>
      <w:r w:rsidR="009E5536" w:rsidRPr="00565C82">
        <w:rPr>
          <w:szCs w:val="24"/>
        </w:rPr>
        <w:t>частности,</w:t>
      </w:r>
      <w:r w:rsidR="00F942D2" w:rsidRPr="00565C82">
        <w:rPr>
          <w:szCs w:val="24"/>
        </w:rPr>
        <w:t xml:space="preserve"> </w:t>
      </w:r>
      <w:r w:rsidR="0099023E" w:rsidRPr="00565C82">
        <w:rPr>
          <w:szCs w:val="24"/>
        </w:rPr>
        <w:t xml:space="preserve">принятие </w:t>
      </w:r>
      <w:r w:rsidR="000E4947" w:rsidRPr="00565C82">
        <w:rPr>
          <w:szCs w:val="24"/>
        </w:rPr>
        <w:t>распоряжени</w:t>
      </w:r>
      <w:r w:rsidR="0099023E" w:rsidRPr="00565C82">
        <w:rPr>
          <w:szCs w:val="24"/>
        </w:rPr>
        <w:t>й</w:t>
      </w:r>
      <w:r w:rsidR="00F942D2" w:rsidRPr="00565C82">
        <w:rPr>
          <w:szCs w:val="24"/>
        </w:rPr>
        <w:t xml:space="preserve">, </w:t>
      </w:r>
      <w:r w:rsidR="009E5536" w:rsidRPr="00565C82">
        <w:rPr>
          <w:szCs w:val="24"/>
        </w:rPr>
        <w:t>предостав</w:t>
      </w:r>
      <w:r w:rsidR="0099023E" w:rsidRPr="00565C82">
        <w:rPr>
          <w:szCs w:val="24"/>
        </w:rPr>
        <w:t>ляющих</w:t>
      </w:r>
      <w:r w:rsidR="009E5536" w:rsidRPr="00565C82">
        <w:rPr>
          <w:szCs w:val="24"/>
        </w:rPr>
        <w:t xml:space="preserve"> </w:t>
      </w:r>
      <w:r w:rsidR="00AF00B4" w:rsidRPr="00565C82">
        <w:rPr>
          <w:szCs w:val="24"/>
        </w:rPr>
        <w:t xml:space="preserve">нелегальным </w:t>
      </w:r>
      <w:r w:rsidR="0067170A" w:rsidRPr="00565C82">
        <w:rPr>
          <w:szCs w:val="24"/>
        </w:rPr>
        <w:t>э</w:t>
      </w:r>
      <w:r w:rsidR="00AF00B4" w:rsidRPr="00565C82">
        <w:rPr>
          <w:szCs w:val="24"/>
        </w:rPr>
        <w:t>мигрантам</w:t>
      </w:r>
      <w:r w:rsidR="009E5536" w:rsidRPr="00565C82">
        <w:rPr>
          <w:szCs w:val="24"/>
        </w:rPr>
        <w:t xml:space="preserve"> возможность разместиться </w:t>
      </w:r>
      <w:r w:rsidR="00F942D2" w:rsidRPr="00565C82">
        <w:rPr>
          <w:szCs w:val="24"/>
        </w:rPr>
        <w:t>в дортуар</w:t>
      </w:r>
      <w:r w:rsidR="009E5536" w:rsidRPr="00565C82">
        <w:rPr>
          <w:szCs w:val="24"/>
        </w:rPr>
        <w:t>ах</w:t>
      </w:r>
      <w:r w:rsidR="00F942D2" w:rsidRPr="00565C82">
        <w:rPr>
          <w:szCs w:val="24"/>
        </w:rPr>
        <w:t>, которые ранее были заняты персоналом полиции;</w:t>
      </w:r>
    </w:p>
    <w:p w:rsidR="009E5536" w:rsidRPr="00565C82" w:rsidRDefault="009E5536" w:rsidP="00F15B53">
      <w:pPr>
        <w:rPr>
          <w:szCs w:val="24"/>
        </w:rPr>
      </w:pPr>
    </w:p>
    <w:p w:rsidR="00F942D2" w:rsidRPr="00565C82" w:rsidRDefault="005900D6" w:rsidP="005900D6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126C72" w:rsidRPr="00565C82">
        <w:rPr>
          <w:szCs w:val="24"/>
        </w:rPr>
        <w:t>b)</w:t>
      </w:r>
      <w:r w:rsidR="00126C72" w:rsidRPr="00565C82">
        <w:rPr>
          <w:szCs w:val="24"/>
        </w:rPr>
        <w:tab/>
      </w:r>
      <w:r w:rsidR="00F942D2" w:rsidRPr="00565C82">
        <w:rPr>
          <w:szCs w:val="24"/>
        </w:rPr>
        <w:t xml:space="preserve">передача обязанностей по </w:t>
      </w:r>
      <w:r w:rsidR="00AF00B4" w:rsidRPr="00565C82">
        <w:rPr>
          <w:szCs w:val="24"/>
        </w:rPr>
        <w:t>наблюдению за</w:t>
      </w:r>
      <w:r w:rsidR="00F942D2" w:rsidRPr="00565C82">
        <w:rPr>
          <w:szCs w:val="24"/>
        </w:rPr>
        <w:t xml:space="preserve"> </w:t>
      </w:r>
      <w:r w:rsidR="00660CEB" w:rsidRPr="00565C82">
        <w:rPr>
          <w:szCs w:val="24"/>
        </w:rPr>
        <w:t xml:space="preserve">просителями </w:t>
      </w:r>
      <w:r w:rsidR="00F942D2" w:rsidRPr="00565C82">
        <w:rPr>
          <w:szCs w:val="24"/>
        </w:rPr>
        <w:t xml:space="preserve">убежища от Группы специальных проектов </w:t>
      </w:r>
      <w:r w:rsidR="00827611" w:rsidRPr="00565C82">
        <w:rPr>
          <w:szCs w:val="24"/>
        </w:rPr>
        <w:t>(</w:t>
      </w:r>
      <w:r w:rsidR="000F203D" w:rsidRPr="00565C82">
        <w:rPr>
          <w:szCs w:val="24"/>
          <w:lang w:val="en-US"/>
        </w:rPr>
        <w:t>Special</w:t>
      </w:r>
      <w:r w:rsidR="00F942D2" w:rsidRPr="00565C82">
        <w:rPr>
          <w:szCs w:val="24"/>
        </w:rPr>
        <w:t xml:space="preserve"> Assignment Group) обычной полиции;</w:t>
      </w:r>
    </w:p>
    <w:p w:rsidR="000F203D" w:rsidRPr="00565C82" w:rsidRDefault="000F203D" w:rsidP="00F15B53">
      <w:pPr>
        <w:rPr>
          <w:szCs w:val="24"/>
        </w:rPr>
      </w:pPr>
    </w:p>
    <w:p w:rsidR="00F942D2" w:rsidRPr="00565C82" w:rsidRDefault="005900D6" w:rsidP="00F15B53">
      <w:pPr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F942D2" w:rsidRPr="00565C82">
        <w:rPr>
          <w:szCs w:val="24"/>
        </w:rPr>
        <w:t>c)</w:t>
      </w:r>
      <w:r w:rsidR="00126C72" w:rsidRPr="00565C82">
        <w:rPr>
          <w:szCs w:val="24"/>
        </w:rPr>
        <w:tab/>
      </w:r>
      <w:r w:rsidR="00F942D2" w:rsidRPr="00565C82">
        <w:rPr>
          <w:szCs w:val="24"/>
        </w:rPr>
        <w:t xml:space="preserve">ратификация </w:t>
      </w:r>
      <w:r w:rsidR="002623F6" w:rsidRPr="00565C82">
        <w:rPr>
          <w:szCs w:val="24"/>
        </w:rPr>
        <w:t>Европейской конвенции об экстрадиции</w:t>
      </w:r>
      <w:r w:rsidR="00F942D2" w:rsidRPr="00565C82">
        <w:rPr>
          <w:szCs w:val="24"/>
        </w:rPr>
        <w:t xml:space="preserve"> 1957 года;</w:t>
      </w:r>
    </w:p>
    <w:p w:rsidR="00487033" w:rsidRPr="00565C82" w:rsidRDefault="00487033" w:rsidP="00F15B53">
      <w:pPr>
        <w:rPr>
          <w:szCs w:val="24"/>
        </w:rPr>
      </w:pPr>
    </w:p>
    <w:p w:rsidR="00F942D2" w:rsidRPr="00565C82" w:rsidRDefault="005900D6" w:rsidP="005900D6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126C72" w:rsidRPr="00565C82">
        <w:rPr>
          <w:szCs w:val="24"/>
        </w:rPr>
        <w:t>d)</w:t>
      </w:r>
      <w:r w:rsidR="00126C72" w:rsidRPr="00565C82">
        <w:rPr>
          <w:szCs w:val="24"/>
        </w:rPr>
        <w:tab/>
      </w:r>
      <w:r w:rsidR="00D312EB" w:rsidRPr="00565C82">
        <w:rPr>
          <w:szCs w:val="24"/>
        </w:rPr>
        <w:t>добавление в</w:t>
      </w:r>
      <w:r w:rsidR="00F942D2" w:rsidRPr="00565C82">
        <w:rPr>
          <w:szCs w:val="24"/>
        </w:rPr>
        <w:t xml:space="preserve"> образование курса </w:t>
      </w:r>
      <w:r w:rsidR="00D312EB" w:rsidRPr="00565C82">
        <w:rPr>
          <w:szCs w:val="24"/>
        </w:rPr>
        <w:t>по</w:t>
      </w:r>
      <w:r w:rsidR="00F942D2" w:rsidRPr="00565C82">
        <w:rPr>
          <w:szCs w:val="24"/>
        </w:rPr>
        <w:t xml:space="preserve"> права</w:t>
      </w:r>
      <w:r w:rsidR="00D312EB" w:rsidRPr="00565C82">
        <w:rPr>
          <w:szCs w:val="24"/>
        </w:rPr>
        <w:t>м</w:t>
      </w:r>
      <w:r w:rsidR="00F942D2" w:rsidRPr="00565C82">
        <w:rPr>
          <w:szCs w:val="24"/>
        </w:rPr>
        <w:t xml:space="preserve"> человека, проводимого школой полиции;</w:t>
      </w:r>
    </w:p>
    <w:p w:rsidR="00D312EB" w:rsidRPr="00565C82" w:rsidRDefault="00D312EB" w:rsidP="00F15B53">
      <w:pPr>
        <w:rPr>
          <w:szCs w:val="24"/>
        </w:rPr>
      </w:pPr>
    </w:p>
    <w:p w:rsidR="00F942D2" w:rsidRDefault="005900D6" w:rsidP="005900D6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126C72" w:rsidRPr="00565C82">
        <w:rPr>
          <w:szCs w:val="24"/>
        </w:rPr>
        <w:t>e)</w:t>
      </w:r>
      <w:r w:rsidR="00126C72" w:rsidRPr="00565C82">
        <w:rPr>
          <w:szCs w:val="24"/>
        </w:rPr>
        <w:tab/>
      </w:r>
      <w:r w:rsidR="00F942D2" w:rsidRPr="00565C82">
        <w:rPr>
          <w:szCs w:val="24"/>
        </w:rPr>
        <w:t xml:space="preserve">отмена и будущее представление </w:t>
      </w:r>
      <w:r w:rsidR="00500CD7" w:rsidRPr="00565C82">
        <w:rPr>
          <w:szCs w:val="24"/>
        </w:rPr>
        <w:t>в</w:t>
      </w:r>
      <w:r w:rsidR="00F942D2" w:rsidRPr="00565C82">
        <w:rPr>
          <w:szCs w:val="24"/>
        </w:rPr>
        <w:t xml:space="preserve"> Парламент нового Закона о предоставлении убежища, в котором будет предусмотр</w:t>
      </w:r>
      <w:r w:rsidR="00500CD7" w:rsidRPr="00565C82">
        <w:rPr>
          <w:szCs w:val="24"/>
        </w:rPr>
        <w:t>ено, в частности</w:t>
      </w:r>
      <w:r w:rsidR="00F942D2" w:rsidRPr="00565C82">
        <w:rPr>
          <w:szCs w:val="24"/>
        </w:rPr>
        <w:t>:</w:t>
      </w:r>
    </w:p>
    <w:p w:rsidR="008A12B7" w:rsidRDefault="008A12B7" w:rsidP="005900D6">
      <w:pPr>
        <w:ind w:left="567" w:hanging="567"/>
        <w:rPr>
          <w:szCs w:val="24"/>
        </w:rPr>
      </w:pPr>
    </w:p>
    <w:p w:rsidR="00F942D2" w:rsidRPr="00565C82" w:rsidRDefault="00126C72" w:rsidP="008A12B7">
      <w:pPr>
        <w:tabs>
          <w:tab w:val="clear" w:pos="2268"/>
          <w:tab w:val="clear" w:pos="6237"/>
          <w:tab w:val="left" w:pos="567"/>
          <w:tab w:val="right" w:pos="1134"/>
          <w:tab w:val="left" w:pos="1701"/>
        </w:tabs>
        <w:ind w:left="1701" w:hanging="567"/>
        <w:rPr>
          <w:szCs w:val="24"/>
        </w:rPr>
      </w:pPr>
      <w:r w:rsidRPr="00565C82">
        <w:rPr>
          <w:szCs w:val="24"/>
        </w:rPr>
        <w:t>i)</w:t>
      </w:r>
      <w:r w:rsidRPr="00565C82">
        <w:rPr>
          <w:szCs w:val="24"/>
        </w:rPr>
        <w:tab/>
      </w:r>
      <w:r w:rsidR="00500CD7" w:rsidRPr="00565C82">
        <w:rPr>
          <w:szCs w:val="24"/>
        </w:rPr>
        <w:t>снятие географического возражения</w:t>
      </w:r>
      <w:r w:rsidR="00F942D2" w:rsidRPr="00565C82">
        <w:rPr>
          <w:szCs w:val="24"/>
        </w:rPr>
        <w:t xml:space="preserve">, </w:t>
      </w:r>
      <w:r w:rsidR="00500CD7" w:rsidRPr="00565C82">
        <w:rPr>
          <w:szCs w:val="24"/>
        </w:rPr>
        <w:t xml:space="preserve">ограничивавшего </w:t>
      </w:r>
      <w:r w:rsidR="00F942D2" w:rsidRPr="00565C82">
        <w:rPr>
          <w:szCs w:val="24"/>
        </w:rPr>
        <w:t xml:space="preserve">предоставление убежища </w:t>
      </w:r>
      <w:r w:rsidR="00500CD7" w:rsidRPr="00565C82">
        <w:rPr>
          <w:szCs w:val="24"/>
        </w:rPr>
        <w:t>беженцам в Европе</w:t>
      </w:r>
      <w:r w:rsidR="00F942D2" w:rsidRPr="00565C82">
        <w:rPr>
          <w:szCs w:val="24"/>
        </w:rPr>
        <w:t>,</w:t>
      </w:r>
    </w:p>
    <w:p w:rsidR="00F942D2" w:rsidRPr="00565C82" w:rsidRDefault="00F942D2" w:rsidP="008A12B7">
      <w:pPr>
        <w:tabs>
          <w:tab w:val="clear" w:pos="567"/>
          <w:tab w:val="clear" w:pos="2268"/>
          <w:tab w:val="clear" w:pos="6237"/>
          <w:tab w:val="right" w:pos="1134"/>
          <w:tab w:val="left" w:pos="1701"/>
        </w:tabs>
        <w:ind w:left="1701" w:hanging="567"/>
        <w:rPr>
          <w:szCs w:val="24"/>
        </w:rPr>
      </w:pPr>
      <w:r w:rsidRPr="00565C82">
        <w:rPr>
          <w:szCs w:val="24"/>
        </w:rPr>
        <w:t>ii)</w:t>
      </w:r>
      <w:r w:rsidR="00126C72" w:rsidRPr="00565C82">
        <w:rPr>
          <w:szCs w:val="24"/>
        </w:rPr>
        <w:tab/>
      </w:r>
      <w:r w:rsidRPr="00565C82">
        <w:rPr>
          <w:szCs w:val="24"/>
        </w:rPr>
        <w:t xml:space="preserve">назначение </w:t>
      </w:r>
      <w:r w:rsidR="0075440D" w:rsidRPr="00565C82">
        <w:rPr>
          <w:szCs w:val="24"/>
        </w:rPr>
        <w:t>уполномоченного</w:t>
      </w:r>
      <w:r w:rsidRPr="00565C82">
        <w:rPr>
          <w:szCs w:val="24"/>
        </w:rPr>
        <w:t xml:space="preserve">, ответственного за рассмотрение запросов на </w:t>
      </w:r>
      <w:r w:rsidR="006E6345" w:rsidRPr="00565C82">
        <w:rPr>
          <w:szCs w:val="24"/>
        </w:rPr>
        <w:t xml:space="preserve">предоставление </w:t>
      </w:r>
      <w:r w:rsidRPr="00565C82">
        <w:rPr>
          <w:szCs w:val="24"/>
        </w:rPr>
        <w:t>убежищ</w:t>
      </w:r>
      <w:r w:rsidR="006E6345" w:rsidRPr="00565C82">
        <w:rPr>
          <w:szCs w:val="24"/>
        </w:rPr>
        <w:t>а</w:t>
      </w:r>
      <w:r w:rsidRPr="00565C82">
        <w:rPr>
          <w:szCs w:val="24"/>
        </w:rPr>
        <w:t>,</w:t>
      </w:r>
    </w:p>
    <w:p w:rsidR="00F942D2" w:rsidRPr="00565C82" w:rsidRDefault="00F942D2" w:rsidP="008A12B7">
      <w:pPr>
        <w:tabs>
          <w:tab w:val="clear" w:pos="567"/>
          <w:tab w:val="clear" w:pos="2268"/>
          <w:tab w:val="clear" w:pos="6237"/>
          <w:tab w:val="right" w:pos="1134"/>
          <w:tab w:val="left" w:pos="1701"/>
        </w:tabs>
        <w:ind w:left="1701" w:hanging="567"/>
        <w:rPr>
          <w:szCs w:val="24"/>
        </w:rPr>
      </w:pPr>
      <w:r w:rsidRPr="00565C82">
        <w:rPr>
          <w:szCs w:val="24"/>
        </w:rPr>
        <w:t>iii)</w:t>
      </w:r>
      <w:r w:rsidR="00126C72" w:rsidRPr="00565C82">
        <w:rPr>
          <w:szCs w:val="24"/>
        </w:rPr>
        <w:tab/>
      </w:r>
      <w:r w:rsidRPr="00565C82">
        <w:rPr>
          <w:szCs w:val="24"/>
        </w:rPr>
        <w:t xml:space="preserve">право </w:t>
      </w:r>
      <w:r w:rsidR="00526605" w:rsidRPr="00565C82">
        <w:rPr>
          <w:szCs w:val="24"/>
        </w:rPr>
        <w:t>опротесто</w:t>
      </w:r>
      <w:r w:rsidRPr="00565C82">
        <w:rPr>
          <w:szCs w:val="24"/>
        </w:rPr>
        <w:t>вать решение уполномоченного перед независимой апелляционной комиссией,</w:t>
      </w:r>
    </w:p>
    <w:p w:rsidR="00F942D2" w:rsidRPr="00565C82" w:rsidRDefault="00F942D2" w:rsidP="00FB1137">
      <w:pPr>
        <w:ind w:left="1701" w:hanging="567"/>
        <w:rPr>
          <w:szCs w:val="24"/>
        </w:rPr>
      </w:pPr>
      <w:r w:rsidRPr="00565C82">
        <w:rPr>
          <w:szCs w:val="24"/>
        </w:rPr>
        <w:t>iv)</w:t>
      </w:r>
      <w:r w:rsidR="00126C72" w:rsidRPr="00565C82">
        <w:rPr>
          <w:szCs w:val="24"/>
        </w:rPr>
        <w:tab/>
      </w:r>
      <w:r w:rsidRPr="00565C82">
        <w:rPr>
          <w:szCs w:val="24"/>
        </w:rPr>
        <w:t>запрет выдворять просителей убежища до того, пока не будет вынесено окончательных решений по их делам.</w:t>
      </w:r>
    </w:p>
    <w:p w:rsidR="00F942D2" w:rsidRPr="00565C82" w:rsidRDefault="00F942D2" w:rsidP="00F15B53">
      <w:pPr>
        <w:rPr>
          <w:szCs w:val="24"/>
        </w:rPr>
      </w:pPr>
    </w:p>
    <w:p w:rsidR="00526605" w:rsidRPr="00565C82" w:rsidRDefault="00526605" w:rsidP="00FB1137">
      <w:pPr>
        <w:jc w:val="center"/>
        <w:rPr>
          <w:b/>
          <w:szCs w:val="24"/>
        </w:rPr>
      </w:pPr>
      <w:r w:rsidRPr="00565C82">
        <w:rPr>
          <w:b/>
          <w:szCs w:val="24"/>
          <w:lang w:val="en-US"/>
        </w:rPr>
        <w:t xml:space="preserve">III. </w:t>
      </w:r>
      <w:r w:rsidRPr="00565C82">
        <w:rPr>
          <w:b/>
          <w:szCs w:val="24"/>
        </w:rPr>
        <w:t>Рекомендации</w:t>
      </w:r>
    </w:p>
    <w:p w:rsidR="00526605" w:rsidRPr="00565C82" w:rsidRDefault="00526605" w:rsidP="00F15B53">
      <w:pPr>
        <w:rPr>
          <w:szCs w:val="24"/>
        </w:rPr>
      </w:pPr>
    </w:p>
    <w:p w:rsidR="00F942D2" w:rsidRPr="00565C82" w:rsidRDefault="00FB1137" w:rsidP="00F15B53">
      <w:pPr>
        <w:rPr>
          <w:szCs w:val="24"/>
        </w:rPr>
      </w:pPr>
      <w:r>
        <w:rPr>
          <w:szCs w:val="24"/>
        </w:rPr>
        <w:tab/>
      </w:r>
      <w:r w:rsidR="00526605" w:rsidRPr="00565C82">
        <w:rPr>
          <w:szCs w:val="24"/>
        </w:rPr>
        <w:t>5.</w:t>
      </w:r>
      <w:r w:rsidR="00526605" w:rsidRPr="00565C82">
        <w:rPr>
          <w:szCs w:val="24"/>
        </w:rPr>
        <w:tab/>
      </w:r>
      <w:r w:rsidR="00F942D2" w:rsidRPr="00565C82">
        <w:rPr>
          <w:szCs w:val="24"/>
        </w:rPr>
        <w:t>Комитет рекомендует государству-участнику:</w:t>
      </w:r>
    </w:p>
    <w:p w:rsidR="00D64F30" w:rsidRPr="00565C82" w:rsidRDefault="00D64F30" w:rsidP="00F15B53">
      <w:pPr>
        <w:rPr>
          <w:szCs w:val="24"/>
        </w:rPr>
      </w:pPr>
    </w:p>
    <w:p w:rsidR="00F942D2" w:rsidRPr="00565C82" w:rsidRDefault="00FB1137" w:rsidP="00FB1137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D64F30" w:rsidRPr="00565C82">
        <w:rPr>
          <w:szCs w:val="24"/>
        </w:rPr>
        <w:t>a)</w:t>
      </w:r>
      <w:r w:rsidR="00D64F30" w:rsidRPr="00565C82">
        <w:rPr>
          <w:szCs w:val="24"/>
        </w:rPr>
        <w:tab/>
      </w:r>
      <w:r w:rsidR="00F942D2" w:rsidRPr="00565C82">
        <w:rPr>
          <w:szCs w:val="24"/>
        </w:rPr>
        <w:t>сделать все необходимое, чтобы</w:t>
      </w:r>
      <w:r w:rsidR="004550CF" w:rsidRPr="00565C82">
        <w:rPr>
          <w:szCs w:val="24"/>
        </w:rPr>
        <w:t xml:space="preserve"> пред</w:t>
      </w:r>
      <w:r w:rsidR="00A45A75">
        <w:rPr>
          <w:szCs w:val="24"/>
        </w:rPr>
        <w:t>усмотренный к разработке новый З</w:t>
      </w:r>
      <w:r w:rsidR="004550CF" w:rsidRPr="00565C82">
        <w:rPr>
          <w:szCs w:val="24"/>
        </w:rPr>
        <w:t>акон о предоставлении</w:t>
      </w:r>
      <w:r w:rsidR="00F942D2" w:rsidRPr="00565C82">
        <w:rPr>
          <w:szCs w:val="24"/>
        </w:rPr>
        <w:t xml:space="preserve"> убежищ</w:t>
      </w:r>
      <w:r w:rsidR="004550CF" w:rsidRPr="00565C82">
        <w:rPr>
          <w:szCs w:val="24"/>
        </w:rPr>
        <w:t xml:space="preserve">а </w:t>
      </w:r>
      <w:r w:rsidR="00F942D2" w:rsidRPr="00565C82">
        <w:rPr>
          <w:szCs w:val="24"/>
        </w:rPr>
        <w:t xml:space="preserve">соответствовал положениям </w:t>
      </w:r>
      <w:r w:rsidR="00D64F30" w:rsidRPr="00565C82">
        <w:rPr>
          <w:szCs w:val="24"/>
        </w:rPr>
        <w:t>Конвенции</w:t>
      </w:r>
      <w:r w:rsidR="00F942D2" w:rsidRPr="00565C82">
        <w:rPr>
          <w:szCs w:val="24"/>
        </w:rPr>
        <w:t>;</w:t>
      </w:r>
    </w:p>
    <w:p w:rsidR="00D64F30" w:rsidRPr="00565C82" w:rsidRDefault="00D64F30" w:rsidP="00F15B53">
      <w:pPr>
        <w:rPr>
          <w:szCs w:val="24"/>
        </w:rPr>
      </w:pPr>
    </w:p>
    <w:p w:rsidR="00F942D2" w:rsidRPr="00565C82" w:rsidRDefault="00FB1137" w:rsidP="00FB1137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D64F30" w:rsidRPr="00565C82">
        <w:rPr>
          <w:szCs w:val="24"/>
        </w:rPr>
        <w:t>b)</w:t>
      </w:r>
      <w:r w:rsidR="00D64F30" w:rsidRPr="00565C82">
        <w:rPr>
          <w:szCs w:val="24"/>
        </w:rPr>
        <w:tab/>
      </w:r>
      <w:r w:rsidR="00F942D2" w:rsidRPr="00565C82">
        <w:rPr>
          <w:szCs w:val="24"/>
        </w:rPr>
        <w:t xml:space="preserve">сделать все необходимое, чтобы </w:t>
      </w:r>
      <w:r w:rsidR="0049459F" w:rsidRPr="00565C82">
        <w:rPr>
          <w:szCs w:val="24"/>
        </w:rPr>
        <w:t xml:space="preserve">при предъявлении исков </w:t>
      </w:r>
      <w:r w:rsidR="00F942D2" w:rsidRPr="00565C82">
        <w:rPr>
          <w:szCs w:val="24"/>
        </w:rPr>
        <w:t xml:space="preserve">жертвы пыток не подвергались какому-либо воздействию путем устрашения или угроз, каковыми бы они ни были, в том числе угрозам применения </w:t>
      </w:r>
      <w:r w:rsidR="009C2131" w:rsidRPr="00565C82">
        <w:rPr>
          <w:szCs w:val="24"/>
        </w:rPr>
        <w:t>легальных</w:t>
      </w:r>
      <w:r w:rsidR="00F942D2" w:rsidRPr="00565C82">
        <w:rPr>
          <w:szCs w:val="24"/>
        </w:rPr>
        <w:t xml:space="preserve"> мер;</w:t>
      </w:r>
    </w:p>
    <w:p w:rsidR="00D64F30" w:rsidRPr="00565C82" w:rsidRDefault="00D64F30" w:rsidP="00F15B53">
      <w:pPr>
        <w:rPr>
          <w:szCs w:val="24"/>
        </w:rPr>
      </w:pPr>
    </w:p>
    <w:p w:rsidR="00F942D2" w:rsidRPr="00565C82" w:rsidRDefault="00FB1137" w:rsidP="00FB1137">
      <w:pPr>
        <w:ind w:left="567" w:hanging="567"/>
        <w:rPr>
          <w:szCs w:val="24"/>
        </w:rPr>
      </w:pPr>
      <w:r>
        <w:rPr>
          <w:szCs w:val="24"/>
        </w:rPr>
        <w:tab/>
      </w:r>
      <w:r>
        <w:rPr>
          <w:szCs w:val="24"/>
        </w:rPr>
        <w:tab/>
      </w:r>
      <w:r w:rsidR="00D64F30" w:rsidRPr="00565C82">
        <w:rPr>
          <w:szCs w:val="24"/>
        </w:rPr>
        <w:t>c)</w:t>
      </w:r>
      <w:r w:rsidR="00D64F30" w:rsidRPr="00565C82">
        <w:rPr>
          <w:szCs w:val="24"/>
        </w:rPr>
        <w:tab/>
      </w:r>
      <w:r w:rsidR="00206776" w:rsidRPr="00565C82">
        <w:rPr>
          <w:szCs w:val="24"/>
        </w:rPr>
        <w:t xml:space="preserve">в течение декабря 2000 года </w:t>
      </w:r>
      <w:r w:rsidR="00F942D2" w:rsidRPr="00565C82">
        <w:rPr>
          <w:szCs w:val="24"/>
        </w:rPr>
        <w:t xml:space="preserve">предоставить на рассмотрение </w:t>
      </w:r>
      <w:r w:rsidR="00206776" w:rsidRPr="00565C82">
        <w:rPr>
          <w:szCs w:val="24"/>
        </w:rPr>
        <w:t>следующий</w:t>
      </w:r>
      <w:r w:rsidR="00F942D2" w:rsidRPr="00565C82">
        <w:rPr>
          <w:szCs w:val="24"/>
        </w:rPr>
        <w:t xml:space="preserve"> периодический </w:t>
      </w:r>
      <w:r w:rsidR="00206776" w:rsidRPr="00565C82">
        <w:rPr>
          <w:szCs w:val="24"/>
        </w:rPr>
        <w:t>доклад</w:t>
      </w:r>
      <w:r w:rsidR="00F942D2" w:rsidRPr="00565C82">
        <w:rPr>
          <w:szCs w:val="24"/>
        </w:rPr>
        <w:t xml:space="preserve">, представление которого </w:t>
      </w:r>
      <w:r w:rsidR="00206776" w:rsidRPr="00565C82">
        <w:rPr>
          <w:szCs w:val="24"/>
        </w:rPr>
        <w:t>было намечено на</w:t>
      </w:r>
      <w:r w:rsidR="00F942D2" w:rsidRPr="00565C82">
        <w:rPr>
          <w:szCs w:val="24"/>
        </w:rPr>
        <w:t xml:space="preserve"> 12 октября 1999 года, и составить его в соответствии с </w:t>
      </w:r>
      <w:r w:rsidR="00206776" w:rsidRPr="00565C82">
        <w:rPr>
          <w:szCs w:val="24"/>
        </w:rPr>
        <w:t>руководящими принципами</w:t>
      </w:r>
      <w:r w:rsidR="00F942D2" w:rsidRPr="00565C82">
        <w:rPr>
          <w:szCs w:val="24"/>
        </w:rPr>
        <w:t xml:space="preserve">, </w:t>
      </w:r>
      <w:r w:rsidR="00206776" w:rsidRPr="00565C82">
        <w:rPr>
          <w:szCs w:val="24"/>
        </w:rPr>
        <w:t>разработанными</w:t>
      </w:r>
      <w:r w:rsidR="00F942D2" w:rsidRPr="00565C82">
        <w:rPr>
          <w:szCs w:val="24"/>
        </w:rPr>
        <w:t xml:space="preserve"> Комитетом.</w:t>
      </w:r>
      <w:r>
        <w:rPr>
          <w:szCs w:val="24"/>
        </w:rPr>
        <w:t>"</w:t>
      </w: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3.</w:t>
      </w:r>
      <w:r w:rsidRPr="00565C82">
        <w:rPr>
          <w:szCs w:val="24"/>
        </w:rPr>
        <w:tab/>
      </w:r>
      <w:r w:rsidR="00F942D2" w:rsidRPr="001877E5">
        <w:rPr>
          <w:szCs w:val="24"/>
          <w:u w:val="single"/>
        </w:rPr>
        <w:t xml:space="preserve">Г-н </w:t>
      </w:r>
      <w:r w:rsidR="00747C94" w:rsidRPr="001877E5">
        <w:rPr>
          <w:szCs w:val="24"/>
          <w:u w:val="single"/>
        </w:rPr>
        <w:t>КИНТАНО</w:t>
      </w:r>
      <w:r w:rsidR="00F942D2" w:rsidRPr="00565C82">
        <w:rPr>
          <w:szCs w:val="24"/>
        </w:rPr>
        <w:t xml:space="preserve"> (</w:t>
      </w:r>
      <w:r w:rsidR="00747C94" w:rsidRPr="00565C82">
        <w:rPr>
          <w:szCs w:val="24"/>
        </w:rPr>
        <w:t>Мальта</w:t>
      </w:r>
      <w:r w:rsidR="00F942D2" w:rsidRPr="00565C82">
        <w:rPr>
          <w:szCs w:val="24"/>
        </w:rPr>
        <w:t>) благодари</w:t>
      </w:r>
      <w:r w:rsidR="00747C94" w:rsidRPr="00565C82">
        <w:rPr>
          <w:szCs w:val="24"/>
        </w:rPr>
        <w:t>т</w:t>
      </w:r>
      <w:r w:rsidR="00F942D2" w:rsidRPr="00565C82">
        <w:rPr>
          <w:szCs w:val="24"/>
        </w:rPr>
        <w:t xml:space="preserve"> Комитет за интерес, проявленный к </w:t>
      </w:r>
      <w:r w:rsidR="00747C94" w:rsidRPr="00565C82">
        <w:rPr>
          <w:szCs w:val="24"/>
        </w:rPr>
        <w:t>докладу</w:t>
      </w:r>
      <w:r w:rsidR="00F942D2" w:rsidRPr="00565C82">
        <w:rPr>
          <w:szCs w:val="24"/>
        </w:rPr>
        <w:t xml:space="preserve"> его страны, и </w:t>
      </w:r>
      <w:r w:rsidR="00747C94" w:rsidRPr="00565C82">
        <w:rPr>
          <w:szCs w:val="24"/>
        </w:rPr>
        <w:t>повторно выражает стремление мальтийских властей</w:t>
      </w:r>
      <w:r w:rsidR="00F942D2" w:rsidRPr="00565C82">
        <w:rPr>
          <w:szCs w:val="24"/>
        </w:rPr>
        <w:t xml:space="preserve"> продолж</w:t>
      </w:r>
      <w:r w:rsidR="00747C94" w:rsidRPr="00565C82">
        <w:rPr>
          <w:szCs w:val="24"/>
        </w:rPr>
        <w:t>и</w:t>
      </w:r>
      <w:r w:rsidR="00F942D2" w:rsidRPr="00565C82">
        <w:rPr>
          <w:szCs w:val="24"/>
        </w:rPr>
        <w:t>ть содержательный диалог с Комитетом.</w:t>
      </w:r>
    </w:p>
    <w:p w:rsidR="00747C94" w:rsidRPr="00565C82" w:rsidRDefault="00747C94" w:rsidP="00F15B53">
      <w:pPr>
        <w:rPr>
          <w:szCs w:val="24"/>
        </w:rPr>
      </w:pPr>
    </w:p>
    <w:p w:rsidR="00747C94" w:rsidRPr="00AE233E" w:rsidRDefault="00747C94" w:rsidP="00F15B53">
      <w:pPr>
        <w:rPr>
          <w:i/>
          <w:szCs w:val="24"/>
        </w:rPr>
      </w:pPr>
      <w:r w:rsidRPr="00565C82">
        <w:rPr>
          <w:szCs w:val="24"/>
        </w:rPr>
        <w:t>4.</w:t>
      </w:r>
      <w:r w:rsidRPr="00565C82">
        <w:rPr>
          <w:szCs w:val="24"/>
        </w:rPr>
        <w:tab/>
      </w:r>
      <w:r w:rsidRPr="00AE233E">
        <w:rPr>
          <w:i/>
          <w:szCs w:val="24"/>
        </w:rPr>
        <w:t xml:space="preserve">Делегация Мальты покидает </w:t>
      </w:r>
      <w:r w:rsidR="00AE233E">
        <w:rPr>
          <w:i/>
          <w:szCs w:val="24"/>
        </w:rPr>
        <w:t>зал заседаний</w:t>
      </w:r>
      <w:r w:rsidRPr="00AE233E">
        <w:rPr>
          <w:i/>
          <w:szCs w:val="24"/>
        </w:rPr>
        <w:t>.</w:t>
      </w:r>
    </w:p>
    <w:p w:rsidR="00747C94" w:rsidRPr="00565C82" w:rsidRDefault="00747C94" w:rsidP="00F15B53">
      <w:pPr>
        <w:rPr>
          <w:szCs w:val="24"/>
        </w:rPr>
      </w:pPr>
    </w:p>
    <w:p w:rsidR="00747C94" w:rsidRPr="00565C82" w:rsidRDefault="00747C94" w:rsidP="00F15B53">
      <w:pPr>
        <w:jc w:val="center"/>
        <w:rPr>
          <w:i/>
          <w:iCs/>
          <w:szCs w:val="24"/>
        </w:rPr>
      </w:pPr>
      <w:r w:rsidRPr="00565C82">
        <w:rPr>
          <w:i/>
          <w:iCs/>
          <w:szCs w:val="24"/>
        </w:rPr>
        <w:t>Заседание прерывается в 15 час. 10 мин. и возобновляется в 15 час. 30 мин.</w:t>
      </w:r>
    </w:p>
    <w:p w:rsidR="00747C94" w:rsidRPr="00565C82" w:rsidRDefault="00747C94" w:rsidP="00F15B53">
      <w:pPr>
        <w:rPr>
          <w:szCs w:val="24"/>
        </w:rPr>
      </w:pPr>
    </w:p>
    <w:p w:rsidR="001C3549" w:rsidRPr="00565C82" w:rsidRDefault="001C3549" w:rsidP="00F15B53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rPr>
          <w:szCs w:val="24"/>
        </w:rPr>
      </w:pPr>
      <w:r w:rsidRPr="00565C82">
        <w:rPr>
          <w:szCs w:val="24"/>
        </w:rPr>
        <w:t xml:space="preserve">РАССМОТРЕНИЕ ДОКЛАДОВ, ПРЕДСТАВЛЯЕМЫХ ГОСУДАРСТВАМИ-УЧАСТНИКАМИ В СООТВЕТСТВИИ СО СТАТЬЕЙ 19 КОНВЕНЦИИ (пункт 4 повестки дня) </w:t>
      </w:r>
      <w:r w:rsidRPr="00565C82">
        <w:rPr>
          <w:i/>
          <w:szCs w:val="24"/>
        </w:rPr>
        <w:t>(</w:t>
      </w:r>
      <w:r w:rsidRPr="00565C82">
        <w:rPr>
          <w:i/>
          <w:iCs/>
          <w:szCs w:val="24"/>
        </w:rPr>
        <w:t>продолжение</w:t>
      </w:r>
      <w:r w:rsidRPr="00565C82">
        <w:rPr>
          <w:i/>
          <w:szCs w:val="24"/>
        </w:rPr>
        <w:t>)</w:t>
      </w:r>
    </w:p>
    <w:p w:rsidR="001C3549" w:rsidRPr="00565C82" w:rsidRDefault="001C3549" w:rsidP="00F15B53">
      <w:pPr>
        <w:rPr>
          <w:szCs w:val="24"/>
        </w:rPr>
      </w:pPr>
    </w:p>
    <w:p w:rsidR="00F942D2" w:rsidRPr="00565C82" w:rsidRDefault="00F942D2" w:rsidP="00F15B53">
      <w:pPr>
        <w:rPr>
          <w:szCs w:val="24"/>
        </w:rPr>
      </w:pPr>
      <w:r w:rsidRPr="00B15678">
        <w:rPr>
          <w:szCs w:val="24"/>
          <w:u w:val="single"/>
        </w:rPr>
        <w:t xml:space="preserve">Второй периодический </w:t>
      </w:r>
      <w:r w:rsidR="000C2053" w:rsidRPr="00B15678">
        <w:rPr>
          <w:szCs w:val="24"/>
          <w:u w:val="single"/>
        </w:rPr>
        <w:t>доклад Австрии</w:t>
      </w:r>
      <w:r w:rsidR="000C2053" w:rsidRPr="00565C82">
        <w:rPr>
          <w:szCs w:val="24"/>
        </w:rPr>
        <w:t xml:space="preserve"> (</w:t>
      </w:r>
      <w:r w:rsidR="000C2053" w:rsidRPr="00565C82">
        <w:rPr>
          <w:szCs w:val="24"/>
          <w:lang w:val="en-US"/>
        </w:rPr>
        <w:t>CAT</w:t>
      </w:r>
      <w:r w:rsidR="000C2053" w:rsidRPr="00565C82">
        <w:rPr>
          <w:szCs w:val="24"/>
        </w:rPr>
        <w:t>/</w:t>
      </w:r>
      <w:r w:rsidR="000C2053" w:rsidRPr="00565C82">
        <w:rPr>
          <w:szCs w:val="24"/>
          <w:lang w:val="en-US"/>
        </w:rPr>
        <w:t>C</w:t>
      </w:r>
      <w:r w:rsidR="000C2053" w:rsidRPr="00565C82">
        <w:rPr>
          <w:szCs w:val="24"/>
        </w:rPr>
        <w:t>/17/</w:t>
      </w:r>
      <w:r w:rsidR="000C2053" w:rsidRPr="00565C82">
        <w:rPr>
          <w:szCs w:val="24"/>
          <w:lang w:val="en-US"/>
        </w:rPr>
        <w:t>Add</w:t>
      </w:r>
      <w:r w:rsidR="000C2053" w:rsidRPr="00565C82">
        <w:rPr>
          <w:szCs w:val="24"/>
        </w:rPr>
        <w:t>.21)</w:t>
      </w:r>
      <w:r w:rsidRPr="00565C82">
        <w:rPr>
          <w:szCs w:val="24"/>
        </w:rPr>
        <w:t xml:space="preserve"> </w:t>
      </w:r>
      <w:r w:rsidRPr="00565C82">
        <w:rPr>
          <w:i/>
          <w:szCs w:val="24"/>
        </w:rPr>
        <w:t>(продолжение)</w:t>
      </w:r>
    </w:p>
    <w:p w:rsidR="00F942D2" w:rsidRPr="00565C82" w:rsidRDefault="00F942D2" w:rsidP="00F15B53">
      <w:pPr>
        <w:rPr>
          <w:szCs w:val="24"/>
          <w:lang w:val="en-US"/>
        </w:rPr>
      </w:pPr>
    </w:p>
    <w:p w:rsidR="00D63E83" w:rsidRPr="00565C82" w:rsidRDefault="00D63E83" w:rsidP="00F15B53">
      <w:pPr>
        <w:rPr>
          <w:i/>
          <w:szCs w:val="24"/>
        </w:rPr>
      </w:pPr>
      <w:r w:rsidRPr="00565C82">
        <w:rPr>
          <w:szCs w:val="24"/>
        </w:rPr>
        <w:t>5.</w:t>
      </w:r>
      <w:r w:rsidRPr="00565C82">
        <w:rPr>
          <w:szCs w:val="24"/>
        </w:rPr>
        <w:tab/>
      </w:r>
      <w:r w:rsidRPr="00565C82">
        <w:rPr>
          <w:i/>
          <w:szCs w:val="24"/>
        </w:rPr>
        <w:t>По приглашению Председателя делегация Австрии занимает места за столом Комитета.</w:t>
      </w:r>
    </w:p>
    <w:p w:rsidR="00D63E83" w:rsidRPr="00565C82" w:rsidRDefault="00D63E8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6.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>Г-н</w:t>
      </w:r>
      <w:r w:rsidR="00924291" w:rsidRPr="00565C82">
        <w:rPr>
          <w:szCs w:val="24"/>
          <w:u w:val="single"/>
        </w:rPr>
        <w:t xml:space="preserve"> СЗЫМАНСКИ</w:t>
      </w:r>
      <w:r w:rsidR="00924291" w:rsidRPr="00565C82">
        <w:rPr>
          <w:szCs w:val="24"/>
        </w:rPr>
        <w:t xml:space="preserve"> </w:t>
      </w:r>
      <w:r w:rsidR="00F942D2" w:rsidRPr="00565C82">
        <w:rPr>
          <w:szCs w:val="24"/>
        </w:rPr>
        <w:t>(</w:t>
      </w:r>
      <w:r w:rsidR="00924291" w:rsidRPr="00565C82">
        <w:rPr>
          <w:szCs w:val="24"/>
        </w:rPr>
        <w:t>Австрия</w:t>
      </w:r>
      <w:r w:rsidR="00F942D2" w:rsidRPr="00565C82">
        <w:rPr>
          <w:szCs w:val="24"/>
        </w:rPr>
        <w:t xml:space="preserve">) приносит </w:t>
      </w:r>
      <w:r w:rsidR="00924291" w:rsidRPr="00565C82">
        <w:rPr>
          <w:szCs w:val="24"/>
        </w:rPr>
        <w:t xml:space="preserve">Комитету </w:t>
      </w:r>
      <w:r w:rsidR="00F942D2" w:rsidRPr="00565C82">
        <w:rPr>
          <w:szCs w:val="24"/>
        </w:rPr>
        <w:t xml:space="preserve">свои извинения </w:t>
      </w:r>
      <w:r w:rsidR="00924291" w:rsidRPr="00565C82">
        <w:rPr>
          <w:szCs w:val="24"/>
        </w:rPr>
        <w:t>за</w:t>
      </w:r>
      <w:r w:rsidR="00F942D2" w:rsidRPr="00565C82">
        <w:rPr>
          <w:szCs w:val="24"/>
        </w:rPr>
        <w:t xml:space="preserve"> задержку</w:t>
      </w:r>
      <w:r w:rsidR="00972D42" w:rsidRPr="00565C82">
        <w:rPr>
          <w:szCs w:val="24"/>
        </w:rPr>
        <w:t xml:space="preserve"> с представлением </w:t>
      </w:r>
      <w:r w:rsidR="00F942D2" w:rsidRPr="00565C82">
        <w:rPr>
          <w:szCs w:val="24"/>
        </w:rPr>
        <w:t>второ</w:t>
      </w:r>
      <w:r w:rsidR="00972D42" w:rsidRPr="00565C82">
        <w:rPr>
          <w:szCs w:val="24"/>
        </w:rPr>
        <w:t>го</w:t>
      </w:r>
      <w:r w:rsidR="00F942D2" w:rsidRPr="00565C82">
        <w:rPr>
          <w:szCs w:val="24"/>
        </w:rPr>
        <w:t xml:space="preserve"> периодическо</w:t>
      </w:r>
      <w:r w:rsidR="00972D42" w:rsidRPr="00565C82">
        <w:rPr>
          <w:szCs w:val="24"/>
        </w:rPr>
        <w:t>го</w:t>
      </w:r>
      <w:r w:rsidR="00F942D2" w:rsidRPr="00565C82">
        <w:rPr>
          <w:szCs w:val="24"/>
        </w:rPr>
        <w:t xml:space="preserve"> </w:t>
      </w:r>
      <w:r w:rsidR="00924291" w:rsidRPr="00565C82">
        <w:rPr>
          <w:szCs w:val="24"/>
        </w:rPr>
        <w:t>доклад</w:t>
      </w:r>
      <w:r w:rsidR="00972D42" w:rsidRPr="00565C82">
        <w:rPr>
          <w:szCs w:val="24"/>
        </w:rPr>
        <w:t>а</w:t>
      </w:r>
      <w:r w:rsidR="00924291" w:rsidRPr="00565C82">
        <w:rPr>
          <w:szCs w:val="24"/>
        </w:rPr>
        <w:t xml:space="preserve"> страны</w:t>
      </w:r>
      <w:r w:rsidR="00823104">
        <w:rPr>
          <w:szCs w:val="24"/>
        </w:rPr>
        <w:t xml:space="preserve">.  </w:t>
      </w:r>
      <w:r w:rsidR="00972D42" w:rsidRPr="00565C82">
        <w:rPr>
          <w:szCs w:val="24"/>
        </w:rPr>
        <w:t xml:space="preserve">Бурный период последних десяти лет ознаменовался для Австрии </w:t>
      </w:r>
      <w:r w:rsidR="00F942D2" w:rsidRPr="00565C82">
        <w:rPr>
          <w:szCs w:val="24"/>
        </w:rPr>
        <w:t xml:space="preserve">присоединением к Европейскому </w:t>
      </w:r>
      <w:r w:rsidR="00B15678">
        <w:rPr>
          <w:szCs w:val="24"/>
        </w:rPr>
        <w:t>С</w:t>
      </w:r>
      <w:r w:rsidR="00F942D2" w:rsidRPr="00565C82">
        <w:rPr>
          <w:szCs w:val="24"/>
        </w:rPr>
        <w:t>оюзу, проблем</w:t>
      </w:r>
      <w:r w:rsidR="00972D42" w:rsidRPr="00565C82">
        <w:rPr>
          <w:szCs w:val="24"/>
        </w:rPr>
        <w:t>ой миграции, вызванной падением «железного занавеса»</w:t>
      </w:r>
      <w:r w:rsidR="00A42357">
        <w:rPr>
          <w:szCs w:val="24"/>
        </w:rPr>
        <w:t>,</w:t>
      </w:r>
      <w:r w:rsidR="00F942D2" w:rsidRPr="00565C82">
        <w:rPr>
          <w:szCs w:val="24"/>
        </w:rPr>
        <w:t xml:space="preserve"> и </w:t>
      </w:r>
      <w:r w:rsidR="00972D42" w:rsidRPr="00565C82">
        <w:rPr>
          <w:szCs w:val="24"/>
        </w:rPr>
        <w:t>началом осуществления</w:t>
      </w:r>
      <w:r w:rsidR="00F942D2" w:rsidRPr="00565C82">
        <w:rPr>
          <w:szCs w:val="24"/>
        </w:rPr>
        <w:t xml:space="preserve"> важного законодательного процесса, в </w:t>
      </w:r>
      <w:r w:rsidR="00972D42" w:rsidRPr="00565C82">
        <w:rPr>
          <w:szCs w:val="24"/>
        </w:rPr>
        <w:t>частности,</w:t>
      </w:r>
      <w:r w:rsidR="00F942D2" w:rsidRPr="00565C82">
        <w:rPr>
          <w:szCs w:val="24"/>
        </w:rPr>
        <w:t xml:space="preserve"> </w:t>
      </w:r>
      <w:r w:rsidR="00972D42" w:rsidRPr="00565C82">
        <w:rPr>
          <w:szCs w:val="24"/>
        </w:rPr>
        <w:t>тотальной</w:t>
      </w:r>
      <w:r w:rsidR="00F942D2" w:rsidRPr="00565C82">
        <w:rPr>
          <w:szCs w:val="24"/>
        </w:rPr>
        <w:t xml:space="preserve"> реорганизаци</w:t>
      </w:r>
      <w:r w:rsidR="00036847" w:rsidRPr="00565C82">
        <w:rPr>
          <w:szCs w:val="24"/>
        </w:rPr>
        <w:t>и</w:t>
      </w:r>
      <w:r w:rsidR="00F942D2" w:rsidRPr="00565C82">
        <w:rPr>
          <w:szCs w:val="24"/>
        </w:rPr>
        <w:t xml:space="preserve"> полицейских </w:t>
      </w:r>
      <w:r w:rsidR="00036847" w:rsidRPr="00565C82">
        <w:rPr>
          <w:szCs w:val="24"/>
        </w:rPr>
        <w:t>структур</w:t>
      </w:r>
      <w:r w:rsidR="00F942D2" w:rsidRPr="00565C82">
        <w:rPr>
          <w:szCs w:val="24"/>
        </w:rPr>
        <w:t>.</w:t>
      </w:r>
      <w:r w:rsidR="00946B4B" w:rsidRPr="00565C82">
        <w:rPr>
          <w:szCs w:val="24"/>
        </w:rPr>
        <w:t xml:space="preserve"> </w:t>
      </w:r>
      <w:r w:rsidR="00823104">
        <w:rPr>
          <w:szCs w:val="24"/>
        </w:rPr>
        <w:t xml:space="preserve"> </w:t>
      </w:r>
      <w:r w:rsidR="00946B4B" w:rsidRPr="00565C82">
        <w:rPr>
          <w:szCs w:val="24"/>
        </w:rPr>
        <w:t>При подготовке данного доклада</w:t>
      </w:r>
      <w:r w:rsidR="00F942D2" w:rsidRPr="00565C82">
        <w:rPr>
          <w:szCs w:val="24"/>
        </w:rPr>
        <w:t xml:space="preserve"> </w:t>
      </w:r>
      <w:r w:rsidR="00946B4B" w:rsidRPr="00565C82">
        <w:rPr>
          <w:szCs w:val="24"/>
        </w:rPr>
        <w:t>австрийские</w:t>
      </w:r>
      <w:r w:rsidR="00F942D2" w:rsidRPr="00565C82">
        <w:rPr>
          <w:szCs w:val="24"/>
        </w:rPr>
        <w:t xml:space="preserve"> власти намеренного не соблюдали </w:t>
      </w:r>
      <w:r w:rsidR="00946B4B" w:rsidRPr="00565C82">
        <w:rPr>
          <w:szCs w:val="24"/>
        </w:rPr>
        <w:t>руководящие принципы</w:t>
      </w:r>
      <w:r w:rsidR="00F942D2" w:rsidRPr="00565C82">
        <w:rPr>
          <w:szCs w:val="24"/>
        </w:rPr>
        <w:t xml:space="preserve">, </w:t>
      </w:r>
      <w:r w:rsidR="00946B4B" w:rsidRPr="00565C82">
        <w:rPr>
          <w:szCs w:val="24"/>
        </w:rPr>
        <w:t>разработанные</w:t>
      </w:r>
      <w:r w:rsidR="00F942D2" w:rsidRPr="00565C82">
        <w:rPr>
          <w:szCs w:val="24"/>
        </w:rPr>
        <w:t xml:space="preserve"> Комитетом, </w:t>
      </w:r>
      <w:r w:rsidR="00946B4B" w:rsidRPr="00565C82">
        <w:rPr>
          <w:szCs w:val="24"/>
        </w:rPr>
        <w:t>поскольку</w:t>
      </w:r>
      <w:r w:rsidR="00F942D2" w:rsidRPr="00565C82">
        <w:rPr>
          <w:szCs w:val="24"/>
        </w:rPr>
        <w:t xml:space="preserve"> они </w:t>
      </w:r>
      <w:r w:rsidR="00946B4B" w:rsidRPr="00565C82">
        <w:rPr>
          <w:szCs w:val="24"/>
        </w:rPr>
        <w:t>стремились</w:t>
      </w:r>
      <w:r w:rsidR="00F942D2" w:rsidRPr="00565C82">
        <w:rPr>
          <w:szCs w:val="24"/>
        </w:rPr>
        <w:t xml:space="preserve"> представить общее положение в стране без детализации положений, принятых </w:t>
      </w:r>
      <w:r w:rsidR="00946B4B" w:rsidRPr="00565C82">
        <w:rPr>
          <w:szCs w:val="24"/>
        </w:rPr>
        <w:t>в связи с</w:t>
      </w:r>
      <w:r w:rsidR="00F942D2" w:rsidRPr="00565C82">
        <w:rPr>
          <w:szCs w:val="24"/>
        </w:rPr>
        <w:t xml:space="preserve"> различны</w:t>
      </w:r>
      <w:r w:rsidR="00946B4B" w:rsidRPr="00565C82">
        <w:rPr>
          <w:szCs w:val="24"/>
        </w:rPr>
        <w:t>ми</w:t>
      </w:r>
      <w:r w:rsidR="00F942D2" w:rsidRPr="00565C82">
        <w:rPr>
          <w:szCs w:val="24"/>
        </w:rPr>
        <w:t xml:space="preserve"> стат</w:t>
      </w:r>
      <w:r w:rsidR="00946B4B" w:rsidRPr="00565C82">
        <w:rPr>
          <w:szCs w:val="24"/>
        </w:rPr>
        <w:t>ьями</w:t>
      </w:r>
      <w:r w:rsidR="00F942D2" w:rsidRPr="00565C82">
        <w:rPr>
          <w:szCs w:val="24"/>
        </w:rPr>
        <w:t xml:space="preserve"> </w:t>
      </w:r>
      <w:r w:rsidR="00946B4B" w:rsidRPr="00565C82">
        <w:rPr>
          <w:szCs w:val="24"/>
        </w:rPr>
        <w:t>Конвенции</w:t>
      </w:r>
      <w:r w:rsidR="00F942D2" w:rsidRPr="00565C82">
        <w:rPr>
          <w:szCs w:val="24"/>
        </w:rPr>
        <w:t xml:space="preserve">. </w:t>
      </w:r>
      <w:r w:rsidR="00823104">
        <w:rPr>
          <w:szCs w:val="24"/>
        </w:rPr>
        <w:t xml:space="preserve"> </w:t>
      </w:r>
      <w:r w:rsidR="00F942D2" w:rsidRPr="00565C82">
        <w:rPr>
          <w:szCs w:val="24"/>
        </w:rPr>
        <w:t xml:space="preserve">Г-н </w:t>
      </w:r>
      <w:r w:rsidR="00946B4B" w:rsidRPr="00565C82">
        <w:rPr>
          <w:szCs w:val="24"/>
        </w:rPr>
        <w:t xml:space="preserve">Сзымански </w:t>
      </w:r>
      <w:r w:rsidR="008138A1" w:rsidRPr="00565C82">
        <w:rPr>
          <w:szCs w:val="24"/>
        </w:rPr>
        <w:t>заявляет</w:t>
      </w:r>
      <w:r w:rsidR="00F942D2" w:rsidRPr="00565C82">
        <w:rPr>
          <w:szCs w:val="24"/>
        </w:rPr>
        <w:t xml:space="preserve">, что следующий </w:t>
      </w:r>
      <w:r w:rsidR="008138A1" w:rsidRPr="00565C82">
        <w:rPr>
          <w:szCs w:val="24"/>
        </w:rPr>
        <w:t xml:space="preserve">доклад </w:t>
      </w:r>
      <w:r w:rsidR="00F942D2" w:rsidRPr="00565C82">
        <w:rPr>
          <w:szCs w:val="24"/>
        </w:rPr>
        <w:t xml:space="preserve">будет </w:t>
      </w:r>
      <w:r w:rsidR="008138A1" w:rsidRPr="00565C82">
        <w:rPr>
          <w:szCs w:val="24"/>
        </w:rPr>
        <w:t>подготовлен с учетом</w:t>
      </w:r>
      <w:r w:rsidR="00F942D2" w:rsidRPr="00565C82">
        <w:rPr>
          <w:szCs w:val="24"/>
        </w:rPr>
        <w:t xml:space="preserve"> </w:t>
      </w:r>
      <w:r w:rsidR="008138A1" w:rsidRPr="00565C82">
        <w:rPr>
          <w:szCs w:val="24"/>
        </w:rPr>
        <w:t>этих руководящих принципов</w:t>
      </w:r>
      <w:r w:rsidR="00F942D2" w:rsidRPr="00565C82">
        <w:rPr>
          <w:szCs w:val="24"/>
        </w:rPr>
        <w:t xml:space="preserve"> и будет содержать полную статистику</w:t>
      </w:r>
      <w:r w:rsidR="008138A1" w:rsidRPr="00565C82">
        <w:rPr>
          <w:szCs w:val="24"/>
        </w:rPr>
        <w:t>, дополненную</w:t>
      </w:r>
      <w:r w:rsidR="00F942D2" w:rsidRPr="00565C82">
        <w:rPr>
          <w:szCs w:val="24"/>
        </w:rPr>
        <w:t xml:space="preserve">, </w:t>
      </w:r>
      <w:r w:rsidR="008138A1" w:rsidRPr="00565C82">
        <w:rPr>
          <w:szCs w:val="24"/>
        </w:rPr>
        <w:t xml:space="preserve">в частности, </w:t>
      </w:r>
      <w:r w:rsidR="00F942D2" w:rsidRPr="00565C82">
        <w:rPr>
          <w:szCs w:val="24"/>
        </w:rPr>
        <w:t>в соответствии с новыми принятыми законами.</w:t>
      </w:r>
    </w:p>
    <w:p w:rsidR="00F942D2" w:rsidRPr="00565C82" w:rsidRDefault="00F942D2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7.</w:t>
      </w:r>
      <w:r w:rsidRPr="00565C82">
        <w:rPr>
          <w:szCs w:val="24"/>
        </w:rPr>
        <w:tab/>
      </w:r>
      <w:r w:rsidR="004D422E" w:rsidRPr="00565C82">
        <w:rPr>
          <w:szCs w:val="24"/>
        </w:rPr>
        <w:t xml:space="preserve">В ответ на </w:t>
      </w:r>
      <w:r w:rsidR="004D422E" w:rsidRPr="00A42357">
        <w:rPr>
          <w:szCs w:val="24"/>
        </w:rPr>
        <w:t>высказ</w:t>
      </w:r>
      <w:r w:rsidR="000E2F92">
        <w:rPr>
          <w:szCs w:val="24"/>
        </w:rPr>
        <w:t>ываемую</w:t>
      </w:r>
      <w:r w:rsidR="004D422E" w:rsidRPr="00A42357">
        <w:rPr>
          <w:szCs w:val="24"/>
        </w:rPr>
        <w:t xml:space="preserve"> одним из членов комитета озабоченность, </w:t>
      </w:r>
      <w:r w:rsidR="00F942D2" w:rsidRPr="00A42357">
        <w:rPr>
          <w:szCs w:val="24"/>
          <w:u w:val="single"/>
        </w:rPr>
        <w:t>Г-н</w:t>
      </w:r>
      <w:r w:rsidR="008138A1" w:rsidRPr="00A42357">
        <w:rPr>
          <w:szCs w:val="24"/>
          <w:u w:val="single"/>
        </w:rPr>
        <w:t xml:space="preserve"> МИКЛАУ</w:t>
      </w:r>
      <w:r w:rsidR="00F942D2" w:rsidRPr="00A42357">
        <w:rPr>
          <w:szCs w:val="24"/>
        </w:rPr>
        <w:t xml:space="preserve"> (</w:t>
      </w:r>
      <w:r w:rsidR="008138A1" w:rsidRPr="00A42357">
        <w:rPr>
          <w:szCs w:val="24"/>
        </w:rPr>
        <w:t>Австрия</w:t>
      </w:r>
      <w:r w:rsidR="004D422E" w:rsidRPr="00A42357">
        <w:rPr>
          <w:szCs w:val="24"/>
        </w:rPr>
        <w:t>)</w:t>
      </w:r>
      <w:r w:rsidR="00F942D2" w:rsidRPr="00A42357">
        <w:rPr>
          <w:szCs w:val="24"/>
        </w:rPr>
        <w:t xml:space="preserve"> утверждает, что Уголовный кодекс </w:t>
      </w:r>
      <w:r w:rsidR="00E723B0" w:rsidRPr="00A42357">
        <w:rPr>
          <w:szCs w:val="24"/>
        </w:rPr>
        <w:t>Австрии</w:t>
      </w:r>
      <w:r w:rsidR="00F942D2" w:rsidRPr="00A42357">
        <w:rPr>
          <w:szCs w:val="24"/>
        </w:rPr>
        <w:t xml:space="preserve"> полностью обеспечивает соблюдение положений статьи 4 </w:t>
      </w:r>
      <w:r w:rsidR="00E723B0" w:rsidRPr="00A42357">
        <w:rPr>
          <w:szCs w:val="24"/>
        </w:rPr>
        <w:t>Конвенции</w:t>
      </w:r>
      <w:r w:rsidR="00F942D2" w:rsidRPr="00A42357">
        <w:rPr>
          <w:szCs w:val="24"/>
        </w:rPr>
        <w:t>.</w:t>
      </w:r>
      <w:r w:rsidR="00B96596" w:rsidRPr="00A42357">
        <w:rPr>
          <w:szCs w:val="24"/>
        </w:rPr>
        <w:t xml:space="preserve"> </w:t>
      </w:r>
      <w:r w:rsidR="00823104">
        <w:rPr>
          <w:szCs w:val="24"/>
        </w:rPr>
        <w:t xml:space="preserve"> </w:t>
      </w:r>
      <w:r w:rsidR="00F942D2" w:rsidRPr="00A42357">
        <w:rPr>
          <w:szCs w:val="24"/>
        </w:rPr>
        <w:t xml:space="preserve">Все </w:t>
      </w:r>
      <w:r w:rsidR="00B96596" w:rsidRPr="00A42357">
        <w:rPr>
          <w:szCs w:val="24"/>
        </w:rPr>
        <w:t>случаи</w:t>
      </w:r>
      <w:r w:rsidR="00F942D2" w:rsidRPr="00A42357">
        <w:rPr>
          <w:szCs w:val="24"/>
        </w:rPr>
        <w:t xml:space="preserve"> пыток и все </w:t>
      </w:r>
      <w:r w:rsidR="00B96596" w:rsidRPr="00A42357">
        <w:rPr>
          <w:szCs w:val="24"/>
        </w:rPr>
        <w:t>виды преднамеренного жестокого обращения являются</w:t>
      </w:r>
      <w:r w:rsidR="00F942D2" w:rsidRPr="00565C82">
        <w:rPr>
          <w:szCs w:val="24"/>
        </w:rPr>
        <w:t xml:space="preserve"> уголовны</w:t>
      </w:r>
      <w:r w:rsidR="00B96596" w:rsidRPr="00565C82">
        <w:rPr>
          <w:szCs w:val="24"/>
        </w:rPr>
        <w:t>ми</w:t>
      </w:r>
      <w:r w:rsidR="00F942D2" w:rsidRPr="00565C82">
        <w:rPr>
          <w:szCs w:val="24"/>
        </w:rPr>
        <w:t xml:space="preserve"> нарушения</w:t>
      </w:r>
      <w:r w:rsidR="00B96596" w:rsidRPr="00565C82">
        <w:rPr>
          <w:szCs w:val="24"/>
        </w:rPr>
        <w:t>ми</w:t>
      </w:r>
      <w:r w:rsidR="00F942D2" w:rsidRPr="00565C82">
        <w:rPr>
          <w:szCs w:val="24"/>
        </w:rPr>
        <w:t xml:space="preserve"> и </w:t>
      </w:r>
      <w:r w:rsidR="00B96596" w:rsidRPr="00565C82">
        <w:rPr>
          <w:szCs w:val="24"/>
        </w:rPr>
        <w:t xml:space="preserve">наказываются </w:t>
      </w:r>
      <w:r w:rsidR="00F942D2" w:rsidRPr="00565C82">
        <w:rPr>
          <w:szCs w:val="24"/>
        </w:rPr>
        <w:t xml:space="preserve">в силу статей 75 и следующих, а также 83 и следующих Уголовного кодекса. </w:t>
      </w:r>
      <w:r w:rsidR="00823104">
        <w:rPr>
          <w:szCs w:val="24"/>
        </w:rPr>
        <w:t xml:space="preserve"> </w:t>
      </w:r>
      <w:r w:rsidR="00B96596" w:rsidRPr="00565C82">
        <w:rPr>
          <w:szCs w:val="24"/>
        </w:rPr>
        <w:t xml:space="preserve">В случаях, когда подобные </w:t>
      </w:r>
      <w:r w:rsidR="00F942D2" w:rsidRPr="00565C82">
        <w:rPr>
          <w:szCs w:val="24"/>
        </w:rPr>
        <w:t>нарушения соверш</w:t>
      </w:r>
      <w:r w:rsidR="00B96596" w:rsidRPr="00565C82">
        <w:rPr>
          <w:szCs w:val="24"/>
        </w:rPr>
        <w:t>аются представителями органов государственной безопасности в ходе исполнениями ими служебных обязанностей, предусматриваемые наказания могут быть увеличены на 50%.</w:t>
      </w:r>
      <w:r w:rsidR="00823104">
        <w:rPr>
          <w:szCs w:val="24"/>
        </w:rPr>
        <w:t xml:space="preserve">  </w:t>
      </w:r>
      <w:r w:rsidR="00F942D2" w:rsidRPr="00565C82">
        <w:rPr>
          <w:szCs w:val="24"/>
        </w:rPr>
        <w:t>В частности, статья 312 Уголовного кодекса предусматривает о</w:t>
      </w:r>
      <w:r w:rsidR="001B04D6" w:rsidRPr="00565C82">
        <w:rPr>
          <w:szCs w:val="24"/>
        </w:rPr>
        <w:t>тдельное</w:t>
      </w:r>
      <w:r w:rsidR="00F942D2" w:rsidRPr="00565C82">
        <w:rPr>
          <w:szCs w:val="24"/>
        </w:rPr>
        <w:t xml:space="preserve"> наказание государственных служащих, </w:t>
      </w:r>
      <w:r w:rsidR="004642FD" w:rsidRPr="00565C82">
        <w:rPr>
          <w:szCs w:val="24"/>
        </w:rPr>
        <w:t>подвергающих</w:t>
      </w:r>
      <w:r w:rsidR="00F942D2" w:rsidRPr="00565C82">
        <w:rPr>
          <w:szCs w:val="24"/>
        </w:rPr>
        <w:t xml:space="preserve"> </w:t>
      </w:r>
      <w:r w:rsidR="001B04D6" w:rsidRPr="00565C82">
        <w:rPr>
          <w:szCs w:val="24"/>
        </w:rPr>
        <w:t xml:space="preserve">людей, в частности, заключенных, </w:t>
      </w:r>
      <w:r w:rsidR="00F942D2" w:rsidRPr="00565C82">
        <w:rPr>
          <w:szCs w:val="24"/>
        </w:rPr>
        <w:t>физическ</w:t>
      </w:r>
      <w:r w:rsidR="001B04D6" w:rsidRPr="00565C82">
        <w:rPr>
          <w:szCs w:val="24"/>
        </w:rPr>
        <w:t>ому</w:t>
      </w:r>
      <w:r w:rsidR="00F942D2" w:rsidRPr="00565C82">
        <w:rPr>
          <w:szCs w:val="24"/>
        </w:rPr>
        <w:t xml:space="preserve"> или умственн</w:t>
      </w:r>
      <w:r w:rsidR="001B04D6" w:rsidRPr="00565C82">
        <w:rPr>
          <w:szCs w:val="24"/>
        </w:rPr>
        <w:t>ому</w:t>
      </w:r>
      <w:r w:rsidR="00F942D2" w:rsidRPr="00565C82">
        <w:rPr>
          <w:szCs w:val="24"/>
        </w:rPr>
        <w:t xml:space="preserve"> </w:t>
      </w:r>
      <w:r w:rsidR="001B04D6" w:rsidRPr="00565C82">
        <w:rPr>
          <w:szCs w:val="24"/>
        </w:rPr>
        <w:t>насилию</w:t>
      </w:r>
      <w:r w:rsidR="00F942D2" w:rsidRPr="00565C82">
        <w:rPr>
          <w:szCs w:val="24"/>
        </w:rPr>
        <w:t xml:space="preserve">. </w:t>
      </w:r>
      <w:r w:rsidR="00823104">
        <w:rPr>
          <w:szCs w:val="24"/>
        </w:rPr>
        <w:t xml:space="preserve"> </w:t>
      </w:r>
      <w:r w:rsidR="00F942D2" w:rsidRPr="00565C82">
        <w:rPr>
          <w:szCs w:val="24"/>
        </w:rPr>
        <w:t xml:space="preserve">Уголовное законодательство </w:t>
      </w:r>
      <w:r w:rsidR="001B04D6" w:rsidRPr="00565C82">
        <w:rPr>
          <w:szCs w:val="24"/>
        </w:rPr>
        <w:t xml:space="preserve">охватывает </w:t>
      </w:r>
      <w:r w:rsidR="00F942D2" w:rsidRPr="00565C82">
        <w:rPr>
          <w:szCs w:val="24"/>
        </w:rPr>
        <w:t xml:space="preserve">все нарушения, </w:t>
      </w:r>
      <w:r w:rsidR="001B04D6" w:rsidRPr="00565C82">
        <w:rPr>
          <w:szCs w:val="24"/>
        </w:rPr>
        <w:t>отмеченные</w:t>
      </w:r>
      <w:r w:rsidR="00F942D2" w:rsidRPr="00565C82">
        <w:rPr>
          <w:szCs w:val="24"/>
        </w:rPr>
        <w:t xml:space="preserve"> в статьях</w:t>
      </w:r>
      <w:r w:rsidR="00FB1137">
        <w:rPr>
          <w:szCs w:val="24"/>
        </w:rPr>
        <w:t> </w:t>
      </w:r>
      <w:r w:rsidR="001B04D6" w:rsidRPr="00565C82">
        <w:rPr>
          <w:szCs w:val="24"/>
        </w:rPr>
        <w:t>1</w:t>
      </w:r>
      <w:r w:rsidR="00F942D2" w:rsidRPr="00565C82">
        <w:rPr>
          <w:szCs w:val="24"/>
        </w:rPr>
        <w:t xml:space="preserve"> и 4 </w:t>
      </w:r>
      <w:r w:rsidR="001B04D6" w:rsidRPr="00565C82">
        <w:rPr>
          <w:szCs w:val="24"/>
        </w:rPr>
        <w:t>Конвенции</w:t>
      </w:r>
      <w:r w:rsidR="00F942D2" w:rsidRPr="00565C82">
        <w:rPr>
          <w:szCs w:val="24"/>
        </w:rPr>
        <w:t xml:space="preserve">, </w:t>
      </w:r>
      <w:r w:rsidR="0099625D" w:rsidRPr="00565C82">
        <w:rPr>
          <w:szCs w:val="24"/>
        </w:rPr>
        <w:t>иными словами</w:t>
      </w:r>
      <w:r w:rsidR="00F942D2" w:rsidRPr="00565C82">
        <w:rPr>
          <w:szCs w:val="24"/>
        </w:rPr>
        <w:t xml:space="preserve">, </w:t>
      </w:r>
      <w:r w:rsidR="0099625D" w:rsidRPr="00565C82">
        <w:rPr>
          <w:szCs w:val="24"/>
        </w:rPr>
        <w:t xml:space="preserve">законом наказываются все </w:t>
      </w:r>
      <w:r w:rsidR="00F942D2" w:rsidRPr="00565C82">
        <w:rPr>
          <w:szCs w:val="24"/>
        </w:rPr>
        <w:t>попытк</w:t>
      </w:r>
      <w:r w:rsidR="0099625D" w:rsidRPr="00565C82">
        <w:rPr>
          <w:szCs w:val="24"/>
        </w:rPr>
        <w:t>и</w:t>
      </w:r>
      <w:r w:rsidR="00F942D2" w:rsidRPr="00565C82">
        <w:rPr>
          <w:szCs w:val="24"/>
        </w:rPr>
        <w:t xml:space="preserve"> </w:t>
      </w:r>
      <w:r w:rsidR="001B04D6" w:rsidRPr="00565C82">
        <w:rPr>
          <w:szCs w:val="24"/>
        </w:rPr>
        <w:t>применения пыток или любые случаи соучастия или участия в них</w:t>
      </w:r>
      <w:r w:rsidR="00F942D2" w:rsidRPr="00565C82">
        <w:rPr>
          <w:szCs w:val="24"/>
        </w:rPr>
        <w:t>, также</w:t>
      </w:r>
      <w:r w:rsidR="001B04D6" w:rsidRPr="00565C82">
        <w:rPr>
          <w:szCs w:val="24"/>
        </w:rPr>
        <w:t xml:space="preserve"> как и</w:t>
      </w:r>
      <w:r w:rsidR="00F942D2" w:rsidRPr="00565C82">
        <w:rPr>
          <w:szCs w:val="24"/>
        </w:rPr>
        <w:t xml:space="preserve"> все</w:t>
      </w:r>
      <w:r w:rsidR="0099625D" w:rsidRPr="00565C82">
        <w:rPr>
          <w:szCs w:val="24"/>
        </w:rPr>
        <w:t xml:space="preserve"> виды причинения </w:t>
      </w:r>
      <w:r w:rsidR="00F942D2" w:rsidRPr="00565C82">
        <w:rPr>
          <w:szCs w:val="24"/>
        </w:rPr>
        <w:t>страдани</w:t>
      </w:r>
      <w:r w:rsidR="0099625D" w:rsidRPr="00565C82">
        <w:rPr>
          <w:szCs w:val="24"/>
        </w:rPr>
        <w:t>й людьми</w:t>
      </w:r>
      <w:r w:rsidR="00F942D2" w:rsidRPr="00565C82">
        <w:rPr>
          <w:szCs w:val="24"/>
        </w:rPr>
        <w:t>, действующим</w:t>
      </w:r>
      <w:r w:rsidR="0099625D" w:rsidRPr="00565C82">
        <w:rPr>
          <w:szCs w:val="24"/>
        </w:rPr>
        <w:t>и</w:t>
      </w:r>
      <w:r w:rsidR="00F942D2" w:rsidRPr="00565C82">
        <w:rPr>
          <w:szCs w:val="24"/>
        </w:rPr>
        <w:t xml:space="preserve"> в официальном порядке</w:t>
      </w:r>
      <w:r w:rsidR="0099625D" w:rsidRPr="00565C82">
        <w:rPr>
          <w:szCs w:val="24"/>
        </w:rPr>
        <w:t>,</w:t>
      </w:r>
      <w:r w:rsidR="00F942D2" w:rsidRPr="00565C82">
        <w:rPr>
          <w:szCs w:val="24"/>
        </w:rPr>
        <w:t xml:space="preserve"> или </w:t>
      </w:r>
      <w:r w:rsidR="0099625D" w:rsidRPr="00565C82">
        <w:rPr>
          <w:szCs w:val="24"/>
        </w:rPr>
        <w:t>при их</w:t>
      </w:r>
      <w:r w:rsidR="00F942D2" w:rsidRPr="00565C82">
        <w:rPr>
          <w:szCs w:val="24"/>
        </w:rPr>
        <w:t xml:space="preserve"> подстрекательств</w:t>
      </w:r>
      <w:r w:rsidR="0099625D" w:rsidRPr="00565C82">
        <w:rPr>
          <w:szCs w:val="24"/>
        </w:rPr>
        <w:t>е</w:t>
      </w:r>
      <w:r w:rsidR="00F942D2" w:rsidRPr="00565C82">
        <w:rPr>
          <w:szCs w:val="24"/>
        </w:rPr>
        <w:t xml:space="preserve">, или </w:t>
      </w:r>
      <w:r w:rsidR="0099625D" w:rsidRPr="00565C82">
        <w:rPr>
          <w:szCs w:val="24"/>
        </w:rPr>
        <w:t xml:space="preserve">с </w:t>
      </w:r>
      <w:r w:rsidR="004642FD" w:rsidRPr="00565C82">
        <w:rPr>
          <w:szCs w:val="24"/>
        </w:rPr>
        <w:t xml:space="preserve">их </w:t>
      </w:r>
      <w:r w:rsidR="00F942D2" w:rsidRPr="00565C82">
        <w:rPr>
          <w:szCs w:val="24"/>
        </w:rPr>
        <w:t>явн</w:t>
      </w:r>
      <w:r w:rsidR="00C719E0" w:rsidRPr="00565C82">
        <w:rPr>
          <w:szCs w:val="24"/>
        </w:rPr>
        <w:t>ого</w:t>
      </w:r>
      <w:r w:rsidR="00F942D2" w:rsidRPr="00565C82">
        <w:rPr>
          <w:szCs w:val="24"/>
        </w:rPr>
        <w:t xml:space="preserve"> или </w:t>
      </w:r>
      <w:r w:rsidR="0099625D" w:rsidRPr="00565C82">
        <w:rPr>
          <w:szCs w:val="24"/>
        </w:rPr>
        <w:t>молчалив</w:t>
      </w:r>
      <w:r w:rsidR="00C719E0" w:rsidRPr="00565C82">
        <w:rPr>
          <w:szCs w:val="24"/>
        </w:rPr>
        <w:t>ого</w:t>
      </w:r>
      <w:r w:rsidR="0099625D" w:rsidRPr="00565C82">
        <w:rPr>
          <w:szCs w:val="24"/>
        </w:rPr>
        <w:t xml:space="preserve"> </w:t>
      </w:r>
      <w:r w:rsidR="00F942D2" w:rsidRPr="00565C82">
        <w:rPr>
          <w:szCs w:val="24"/>
        </w:rPr>
        <w:t>согласи</w:t>
      </w:r>
      <w:r w:rsidR="00C719E0" w:rsidRPr="00565C82">
        <w:rPr>
          <w:szCs w:val="24"/>
        </w:rPr>
        <w:t>я</w:t>
      </w:r>
      <w:r w:rsidR="00F942D2" w:rsidRPr="00565C82">
        <w:rPr>
          <w:szCs w:val="24"/>
        </w:rPr>
        <w:t>.</w:t>
      </w:r>
    </w:p>
    <w:p w:rsidR="00F942D2" w:rsidRPr="00565C82" w:rsidRDefault="00F942D2" w:rsidP="00F15B53">
      <w:pPr>
        <w:rPr>
          <w:szCs w:val="24"/>
        </w:rPr>
      </w:pPr>
    </w:p>
    <w:p w:rsidR="001660B0" w:rsidRPr="00565C82" w:rsidRDefault="005C56D7" w:rsidP="00F15B53">
      <w:pPr>
        <w:rPr>
          <w:szCs w:val="24"/>
        </w:rPr>
      </w:pPr>
      <w:r w:rsidRPr="00565C82">
        <w:rPr>
          <w:szCs w:val="24"/>
        </w:rPr>
        <w:t>8.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В </w:t>
      </w:r>
      <w:r w:rsidR="0073771F" w:rsidRPr="00565C82">
        <w:rPr>
          <w:szCs w:val="24"/>
        </w:rPr>
        <w:t>отношении</w:t>
      </w:r>
      <w:r w:rsidR="00F942D2" w:rsidRPr="00565C82">
        <w:rPr>
          <w:szCs w:val="24"/>
        </w:rPr>
        <w:t xml:space="preserve"> статьи 5 </w:t>
      </w:r>
      <w:r w:rsidR="0073771F" w:rsidRPr="00565C82">
        <w:rPr>
          <w:szCs w:val="24"/>
        </w:rPr>
        <w:t>Конвенции</w:t>
      </w:r>
      <w:r w:rsidR="00F942D2" w:rsidRPr="00565C82">
        <w:rPr>
          <w:szCs w:val="24"/>
        </w:rPr>
        <w:t xml:space="preserve">, г-н </w:t>
      </w:r>
      <w:r w:rsidR="0073771F" w:rsidRPr="00565C82">
        <w:rPr>
          <w:szCs w:val="24"/>
        </w:rPr>
        <w:t>Миклау заявляет, что</w:t>
      </w:r>
      <w:r w:rsidR="00F942D2" w:rsidRPr="00565C82">
        <w:rPr>
          <w:szCs w:val="24"/>
        </w:rPr>
        <w:t xml:space="preserve"> не </w:t>
      </w:r>
      <w:r w:rsidR="0073771F" w:rsidRPr="00565C82">
        <w:rPr>
          <w:szCs w:val="24"/>
        </w:rPr>
        <w:t xml:space="preserve">понимает, </w:t>
      </w:r>
      <w:r w:rsidR="00F942D2" w:rsidRPr="00565C82">
        <w:rPr>
          <w:szCs w:val="24"/>
        </w:rPr>
        <w:t xml:space="preserve">насколько </w:t>
      </w:r>
      <w:r w:rsidR="0073771F" w:rsidRPr="00565C82">
        <w:rPr>
          <w:szCs w:val="24"/>
        </w:rPr>
        <w:t xml:space="preserve">далеко </w:t>
      </w:r>
      <w:r w:rsidR="00F942D2" w:rsidRPr="00565C82">
        <w:rPr>
          <w:szCs w:val="24"/>
        </w:rPr>
        <w:t xml:space="preserve">следует </w:t>
      </w:r>
      <w:r w:rsidR="0073771F" w:rsidRPr="00565C82">
        <w:rPr>
          <w:szCs w:val="24"/>
        </w:rPr>
        <w:t xml:space="preserve">заходить </w:t>
      </w:r>
      <w:r w:rsidR="00F942D2" w:rsidRPr="00565C82">
        <w:rPr>
          <w:szCs w:val="24"/>
        </w:rPr>
        <w:t>при толковании выше</w:t>
      </w:r>
      <w:r w:rsidR="0073771F" w:rsidRPr="00565C82">
        <w:rPr>
          <w:szCs w:val="24"/>
        </w:rPr>
        <w:t>упомянутого</w:t>
      </w:r>
      <w:r w:rsidR="00F942D2" w:rsidRPr="00565C82">
        <w:rPr>
          <w:szCs w:val="24"/>
        </w:rPr>
        <w:t xml:space="preserve"> </w:t>
      </w:r>
      <w:r w:rsidR="0073771F" w:rsidRPr="00565C82">
        <w:rPr>
          <w:szCs w:val="24"/>
        </w:rPr>
        <w:t>пункта</w:t>
      </w:r>
      <w:r w:rsidR="00F942D2" w:rsidRPr="00565C82">
        <w:rPr>
          <w:szCs w:val="24"/>
        </w:rPr>
        <w:t xml:space="preserve"> 2 статьи. </w:t>
      </w:r>
      <w:r w:rsidR="00EB0429">
        <w:rPr>
          <w:szCs w:val="24"/>
        </w:rPr>
        <w:t xml:space="preserve"> </w:t>
      </w:r>
      <w:r w:rsidR="0073771F" w:rsidRPr="00565C82">
        <w:rPr>
          <w:szCs w:val="24"/>
        </w:rPr>
        <w:t xml:space="preserve">Полностью понятны обязанности </w:t>
      </w:r>
      <w:r w:rsidR="00F942D2" w:rsidRPr="00565C82">
        <w:rPr>
          <w:szCs w:val="24"/>
        </w:rPr>
        <w:t>государств</w:t>
      </w:r>
      <w:r w:rsidR="0073771F" w:rsidRPr="00565C82">
        <w:rPr>
          <w:szCs w:val="24"/>
        </w:rPr>
        <w:t>а-участника в связи с пол</w:t>
      </w:r>
      <w:r w:rsidR="00F942D2" w:rsidRPr="00565C82">
        <w:rPr>
          <w:szCs w:val="24"/>
        </w:rPr>
        <w:t>ожени</w:t>
      </w:r>
      <w:r w:rsidR="0073771F" w:rsidRPr="00565C82">
        <w:rPr>
          <w:szCs w:val="24"/>
        </w:rPr>
        <w:t>ями</w:t>
      </w:r>
      <w:r w:rsidR="00F942D2" w:rsidRPr="00565C82">
        <w:rPr>
          <w:szCs w:val="24"/>
        </w:rPr>
        <w:t xml:space="preserve"> п</w:t>
      </w:r>
      <w:r w:rsidR="0073771F" w:rsidRPr="00565C82">
        <w:rPr>
          <w:szCs w:val="24"/>
        </w:rPr>
        <w:t>унктов 1 и 2</w:t>
      </w:r>
      <w:r w:rsidR="00F942D2" w:rsidRPr="00565C82">
        <w:rPr>
          <w:szCs w:val="24"/>
        </w:rPr>
        <w:t xml:space="preserve">, когда подается </w:t>
      </w:r>
      <w:r w:rsidR="0073771F" w:rsidRPr="00565C82">
        <w:rPr>
          <w:szCs w:val="24"/>
        </w:rPr>
        <w:t>запрос</w:t>
      </w:r>
      <w:r w:rsidR="00F942D2" w:rsidRPr="00565C82">
        <w:rPr>
          <w:szCs w:val="24"/>
        </w:rPr>
        <w:t xml:space="preserve"> </w:t>
      </w:r>
      <w:r w:rsidR="0073771F" w:rsidRPr="00565C82">
        <w:rPr>
          <w:szCs w:val="24"/>
        </w:rPr>
        <w:t>установленного образца на экстрадицию</w:t>
      </w:r>
      <w:r w:rsidR="00F942D2" w:rsidRPr="00565C82">
        <w:rPr>
          <w:szCs w:val="24"/>
        </w:rPr>
        <w:t xml:space="preserve"> или выдается </w:t>
      </w:r>
      <w:r w:rsidR="0073771F" w:rsidRPr="00565C82">
        <w:rPr>
          <w:szCs w:val="24"/>
        </w:rPr>
        <w:t>ордер на арест</w:t>
      </w:r>
      <w:r w:rsidR="00F942D2" w:rsidRPr="00565C82">
        <w:rPr>
          <w:szCs w:val="24"/>
        </w:rPr>
        <w:t xml:space="preserve">. </w:t>
      </w:r>
      <w:r w:rsidR="00EB0429">
        <w:rPr>
          <w:szCs w:val="24"/>
        </w:rPr>
        <w:t xml:space="preserve"> </w:t>
      </w:r>
      <w:r w:rsidR="00F942D2" w:rsidRPr="00565C82">
        <w:rPr>
          <w:szCs w:val="24"/>
        </w:rPr>
        <w:t xml:space="preserve">Однако </w:t>
      </w:r>
      <w:r w:rsidR="005A6F28" w:rsidRPr="00565C82">
        <w:rPr>
          <w:szCs w:val="24"/>
        </w:rPr>
        <w:t>необходимо</w:t>
      </w:r>
      <w:r w:rsidR="00F942D2" w:rsidRPr="00565C82">
        <w:rPr>
          <w:szCs w:val="24"/>
        </w:rPr>
        <w:t xml:space="preserve"> определить, </w:t>
      </w:r>
      <w:r w:rsidR="005A6F28" w:rsidRPr="00565C82">
        <w:rPr>
          <w:szCs w:val="24"/>
        </w:rPr>
        <w:t>накладывает ли пункт</w:t>
      </w:r>
      <w:r w:rsidR="00F942D2" w:rsidRPr="00565C82">
        <w:rPr>
          <w:szCs w:val="24"/>
        </w:rPr>
        <w:t xml:space="preserve"> 2 </w:t>
      </w:r>
      <w:r w:rsidR="005A6F28" w:rsidRPr="00565C82">
        <w:rPr>
          <w:szCs w:val="24"/>
        </w:rPr>
        <w:t>на государство-участник</w:t>
      </w:r>
      <w:r w:rsidR="00C67049" w:rsidRPr="00565C82">
        <w:rPr>
          <w:szCs w:val="24"/>
        </w:rPr>
        <w:t>а</w:t>
      </w:r>
      <w:r w:rsidR="005A6F28" w:rsidRPr="00565C82">
        <w:rPr>
          <w:szCs w:val="24"/>
        </w:rPr>
        <w:t xml:space="preserve"> </w:t>
      </w:r>
      <w:r w:rsidR="00F942D2" w:rsidRPr="00565C82">
        <w:rPr>
          <w:szCs w:val="24"/>
        </w:rPr>
        <w:t>дополнительн</w:t>
      </w:r>
      <w:r w:rsidR="005A6F28" w:rsidRPr="00565C82">
        <w:rPr>
          <w:szCs w:val="24"/>
        </w:rPr>
        <w:t>ую</w:t>
      </w:r>
      <w:r w:rsidR="00F942D2" w:rsidRPr="00565C82">
        <w:rPr>
          <w:szCs w:val="24"/>
        </w:rPr>
        <w:t xml:space="preserve"> обяза</w:t>
      </w:r>
      <w:r w:rsidR="005A6F28" w:rsidRPr="00565C82">
        <w:rPr>
          <w:szCs w:val="24"/>
        </w:rPr>
        <w:t>нность, а именно</w:t>
      </w:r>
      <w:r w:rsidR="00EB0429">
        <w:rPr>
          <w:szCs w:val="24"/>
        </w:rPr>
        <w:t xml:space="preserve"> </w:t>
      </w:r>
      <w:r w:rsidR="00F942D2" w:rsidRPr="00565C82">
        <w:rPr>
          <w:szCs w:val="24"/>
        </w:rPr>
        <w:t xml:space="preserve">привлекать к ответственности в отсутствие  </w:t>
      </w:r>
      <w:r w:rsidR="005A6F28" w:rsidRPr="00565C82">
        <w:rPr>
          <w:szCs w:val="24"/>
        </w:rPr>
        <w:t>официального</w:t>
      </w:r>
      <w:r w:rsidR="00F942D2" w:rsidRPr="00565C82">
        <w:rPr>
          <w:szCs w:val="24"/>
        </w:rPr>
        <w:t xml:space="preserve"> заявления со стороны предп</w:t>
      </w:r>
      <w:r w:rsidR="00C67049" w:rsidRPr="00565C82">
        <w:rPr>
          <w:szCs w:val="24"/>
        </w:rPr>
        <w:t xml:space="preserve">олагаемой жертвы и в отсутствие </w:t>
      </w:r>
      <w:r w:rsidR="005A6F28" w:rsidRPr="00565C82">
        <w:rPr>
          <w:szCs w:val="24"/>
        </w:rPr>
        <w:t>официального запроса</w:t>
      </w:r>
      <w:r w:rsidR="00F942D2" w:rsidRPr="00565C82">
        <w:rPr>
          <w:szCs w:val="24"/>
        </w:rPr>
        <w:t xml:space="preserve"> </w:t>
      </w:r>
      <w:r w:rsidR="005A6F28" w:rsidRPr="00565C82">
        <w:rPr>
          <w:szCs w:val="24"/>
        </w:rPr>
        <w:t>другого государства об экстрадиции</w:t>
      </w:r>
      <w:r w:rsidR="00F942D2" w:rsidRPr="00565C82">
        <w:rPr>
          <w:szCs w:val="24"/>
        </w:rPr>
        <w:t xml:space="preserve">. </w:t>
      </w:r>
      <w:r w:rsidR="00EB0429">
        <w:rPr>
          <w:szCs w:val="24"/>
        </w:rPr>
        <w:t xml:space="preserve"> </w:t>
      </w:r>
      <w:r w:rsidR="00F942D2" w:rsidRPr="00565C82">
        <w:rPr>
          <w:szCs w:val="24"/>
        </w:rPr>
        <w:t xml:space="preserve">По мнению г-на </w:t>
      </w:r>
      <w:r w:rsidR="00C67049" w:rsidRPr="00565C82">
        <w:rPr>
          <w:szCs w:val="24"/>
        </w:rPr>
        <w:t>Миклау,</w:t>
      </w:r>
      <w:r w:rsidR="00F942D2" w:rsidRPr="00565C82">
        <w:rPr>
          <w:szCs w:val="24"/>
        </w:rPr>
        <w:t xml:space="preserve"> большинство государств-участников </w:t>
      </w:r>
      <w:r w:rsidR="00C67049" w:rsidRPr="00565C82">
        <w:rPr>
          <w:szCs w:val="24"/>
        </w:rPr>
        <w:t>отрицают</w:t>
      </w:r>
      <w:r w:rsidR="00F942D2" w:rsidRPr="00565C82">
        <w:rPr>
          <w:szCs w:val="24"/>
        </w:rPr>
        <w:t xml:space="preserve">, что </w:t>
      </w:r>
      <w:r w:rsidR="001660B0" w:rsidRPr="00565C82">
        <w:rPr>
          <w:szCs w:val="24"/>
        </w:rPr>
        <w:t xml:space="preserve">подобное </w:t>
      </w:r>
      <w:r w:rsidR="00F942D2" w:rsidRPr="00565C82">
        <w:rPr>
          <w:szCs w:val="24"/>
        </w:rPr>
        <w:t>обязательство</w:t>
      </w:r>
      <w:r w:rsidR="00C67049" w:rsidRPr="00565C82">
        <w:rPr>
          <w:szCs w:val="24"/>
        </w:rPr>
        <w:t xml:space="preserve"> вытекает</w:t>
      </w:r>
      <w:r w:rsidR="00F942D2" w:rsidRPr="00565C82">
        <w:rPr>
          <w:szCs w:val="24"/>
        </w:rPr>
        <w:t xml:space="preserve"> из п</w:t>
      </w:r>
      <w:r w:rsidR="00C67049" w:rsidRPr="00565C82">
        <w:rPr>
          <w:szCs w:val="24"/>
        </w:rPr>
        <w:t>ункта</w:t>
      </w:r>
      <w:r w:rsidR="00F942D2" w:rsidRPr="00565C82">
        <w:rPr>
          <w:szCs w:val="24"/>
        </w:rPr>
        <w:t xml:space="preserve"> 2 статьи 5</w:t>
      </w:r>
      <w:r w:rsidR="001660B0" w:rsidRPr="00565C82">
        <w:rPr>
          <w:szCs w:val="24"/>
        </w:rPr>
        <w:t xml:space="preserve">, потому он просит </w:t>
      </w:r>
      <w:r w:rsidR="00F942D2" w:rsidRPr="00565C82">
        <w:rPr>
          <w:szCs w:val="24"/>
        </w:rPr>
        <w:t>Комитет уточни</w:t>
      </w:r>
      <w:r w:rsidR="001660B0" w:rsidRPr="00565C82">
        <w:rPr>
          <w:szCs w:val="24"/>
        </w:rPr>
        <w:t>ть</w:t>
      </w:r>
      <w:r w:rsidR="00F942D2" w:rsidRPr="00565C82">
        <w:rPr>
          <w:szCs w:val="24"/>
        </w:rPr>
        <w:t xml:space="preserve"> </w:t>
      </w:r>
      <w:r w:rsidR="001660B0" w:rsidRPr="00565C82">
        <w:rPr>
          <w:szCs w:val="24"/>
        </w:rPr>
        <w:t>суть и предполагаемый результат осуществления данной</w:t>
      </w:r>
      <w:r w:rsidR="00F942D2" w:rsidRPr="00565C82">
        <w:rPr>
          <w:szCs w:val="24"/>
        </w:rPr>
        <w:t xml:space="preserve"> статьи. </w:t>
      </w:r>
    </w:p>
    <w:p w:rsidR="001660B0" w:rsidRPr="00565C82" w:rsidRDefault="001660B0" w:rsidP="00F15B53">
      <w:pPr>
        <w:rPr>
          <w:szCs w:val="24"/>
        </w:rPr>
      </w:pPr>
    </w:p>
    <w:p w:rsidR="00FB1137" w:rsidRDefault="001660B0" w:rsidP="00F15B53">
      <w:pPr>
        <w:rPr>
          <w:szCs w:val="24"/>
        </w:rPr>
      </w:pPr>
      <w:r w:rsidRPr="00565C82">
        <w:rPr>
          <w:szCs w:val="24"/>
        </w:rPr>
        <w:t>9.</w:t>
      </w:r>
      <w:r w:rsidRPr="00565C82">
        <w:rPr>
          <w:szCs w:val="24"/>
        </w:rPr>
        <w:tab/>
        <w:t>В</w:t>
      </w:r>
      <w:r w:rsidR="00F942D2" w:rsidRPr="00565C82">
        <w:rPr>
          <w:szCs w:val="24"/>
        </w:rPr>
        <w:t xml:space="preserve"> </w:t>
      </w:r>
      <w:r w:rsidR="007B7F63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имелось множество проблем, касающихся режима </w:t>
      </w:r>
      <w:r w:rsidR="007B7F63" w:rsidRPr="00565C82">
        <w:rPr>
          <w:szCs w:val="24"/>
        </w:rPr>
        <w:t>предварительного заключения</w:t>
      </w:r>
      <w:r w:rsidR="00E16D18">
        <w:rPr>
          <w:szCs w:val="24"/>
        </w:rPr>
        <w:t xml:space="preserve">.  </w:t>
      </w:r>
      <w:r w:rsidR="00F942D2" w:rsidRPr="00565C82">
        <w:rPr>
          <w:szCs w:val="24"/>
        </w:rPr>
        <w:t xml:space="preserve">В 1993 году </w:t>
      </w:r>
      <w:r w:rsidR="007B7F63" w:rsidRPr="00565C82">
        <w:rPr>
          <w:szCs w:val="24"/>
        </w:rPr>
        <w:t>страна</w:t>
      </w:r>
      <w:r w:rsidR="00F942D2" w:rsidRPr="00565C82">
        <w:rPr>
          <w:szCs w:val="24"/>
        </w:rPr>
        <w:t xml:space="preserve"> принял</w:t>
      </w:r>
      <w:r w:rsidR="007B7F63" w:rsidRPr="00565C82">
        <w:rPr>
          <w:szCs w:val="24"/>
        </w:rPr>
        <w:t>а</w:t>
      </w:r>
      <w:r w:rsidR="00F942D2" w:rsidRPr="00565C82">
        <w:rPr>
          <w:szCs w:val="24"/>
        </w:rPr>
        <w:t xml:space="preserve"> новые постановления</w:t>
      </w:r>
      <w:r w:rsidR="007B7F63" w:rsidRPr="00565C82">
        <w:rPr>
          <w:szCs w:val="24"/>
        </w:rPr>
        <w:t xml:space="preserve"> в этой области</w:t>
      </w:r>
      <w:r w:rsidR="00F942D2" w:rsidRPr="00565C82">
        <w:rPr>
          <w:szCs w:val="24"/>
        </w:rPr>
        <w:t xml:space="preserve">, </w:t>
      </w:r>
      <w:r w:rsidR="007B7F63" w:rsidRPr="00565C82">
        <w:rPr>
          <w:szCs w:val="24"/>
        </w:rPr>
        <w:t>что привело к</w:t>
      </w:r>
      <w:r w:rsidR="00F942D2" w:rsidRPr="00565C82">
        <w:rPr>
          <w:szCs w:val="24"/>
        </w:rPr>
        <w:t xml:space="preserve"> значительно</w:t>
      </w:r>
      <w:r w:rsidR="007B7F63" w:rsidRPr="00565C82">
        <w:rPr>
          <w:szCs w:val="24"/>
        </w:rPr>
        <w:t>му</w:t>
      </w:r>
      <w:r w:rsidR="00F942D2" w:rsidRPr="00565C82">
        <w:rPr>
          <w:szCs w:val="24"/>
        </w:rPr>
        <w:t xml:space="preserve"> и </w:t>
      </w:r>
      <w:r w:rsidR="007B7F63" w:rsidRPr="00565C82">
        <w:rPr>
          <w:szCs w:val="24"/>
        </w:rPr>
        <w:t>непрерывному</w:t>
      </w:r>
      <w:r w:rsidR="00F942D2" w:rsidRPr="00565C82">
        <w:rPr>
          <w:szCs w:val="24"/>
        </w:rPr>
        <w:t xml:space="preserve"> уменьшени</w:t>
      </w:r>
      <w:r w:rsidR="007B7F63" w:rsidRPr="00565C82">
        <w:rPr>
          <w:szCs w:val="24"/>
        </w:rPr>
        <w:t>ю</w:t>
      </w:r>
      <w:r w:rsidR="00F942D2" w:rsidRPr="00565C82">
        <w:rPr>
          <w:szCs w:val="24"/>
        </w:rPr>
        <w:t xml:space="preserve"> числа лиц, содержащихся под стражей до суда. </w:t>
      </w:r>
      <w:r w:rsidR="00595A8E">
        <w:rPr>
          <w:szCs w:val="24"/>
        </w:rPr>
        <w:t xml:space="preserve"> </w:t>
      </w:r>
      <w:r w:rsidR="00F942D2" w:rsidRPr="00565C82">
        <w:rPr>
          <w:szCs w:val="24"/>
        </w:rPr>
        <w:t>Все решения, касающие</w:t>
      </w:r>
      <w:r w:rsidR="007B7F63" w:rsidRPr="00565C82">
        <w:rPr>
          <w:szCs w:val="24"/>
        </w:rPr>
        <w:t xml:space="preserve">ся предварительного заключения действуют </w:t>
      </w:r>
      <w:r w:rsidR="00F942D2" w:rsidRPr="00565C82">
        <w:rPr>
          <w:szCs w:val="24"/>
        </w:rPr>
        <w:t xml:space="preserve">ограниченный срок и </w:t>
      </w:r>
      <w:r w:rsidR="007B7F63" w:rsidRPr="00565C82">
        <w:rPr>
          <w:szCs w:val="24"/>
        </w:rPr>
        <w:t xml:space="preserve">по прошествии определенного периода (две недели, один месяц, два месяца) </w:t>
      </w:r>
      <w:r w:rsidR="00F942D2" w:rsidRPr="00565C82">
        <w:rPr>
          <w:szCs w:val="24"/>
        </w:rPr>
        <w:t xml:space="preserve">должны приниматься </w:t>
      </w:r>
      <w:r w:rsidR="007B7F63" w:rsidRPr="00565C82">
        <w:rPr>
          <w:szCs w:val="24"/>
        </w:rPr>
        <w:t>заново</w:t>
      </w:r>
      <w:r w:rsidR="00F942D2" w:rsidRPr="00565C82">
        <w:rPr>
          <w:szCs w:val="24"/>
        </w:rPr>
        <w:t xml:space="preserve">. </w:t>
      </w:r>
      <w:r w:rsidR="00595A8E">
        <w:rPr>
          <w:szCs w:val="24"/>
        </w:rPr>
        <w:t xml:space="preserve"> </w:t>
      </w:r>
      <w:r w:rsidR="00F942D2" w:rsidRPr="00565C82">
        <w:rPr>
          <w:szCs w:val="24"/>
        </w:rPr>
        <w:t xml:space="preserve">Каждый раз </w:t>
      </w:r>
      <w:r w:rsidR="007B7F63" w:rsidRPr="00565C82">
        <w:rPr>
          <w:szCs w:val="24"/>
        </w:rPr>
        <w:t>следственный судья</w:t>
      </w:r>
      <w:r w:rsidR="00F942D2" w:rsidRPr="00565C82">
        <w:rPr>
          <w:szCs w:val="24"/>
        </w:rPr>
        <w:t xml:space="preserve"> должен вынести </w:t>
      </w:r>
      <w:r w:rsidR="007B7F63" w:rsidRPr="00565C82">
        <w:rPr>
          <w:szCs w:val="24"/>
        </w:rPr>
        <w:t>постановление</w:t>
      </w:r>
      <w:r w:rsidR="00F942D2" w:rsidRPr="00565C82">
        <w:rPr>
          <w:szCs w:val="24"/>
        </w:rPr>
        <w:t xml:space="preserve"> после того, как выслушает подсудимого, адвоката</w:t>
      </w:r>
      <w:r w:rsidR="007B7F63" w:rsidRPr="00565C82">
        <w:rPr>
          <w:szCs w:val="24"/>
        </w:rPr>
        <w:t>, защиту</w:t>
      </w:r>
      <w:r w:rsidR="00F942D2" w:rsidRPr="00565C82">
        <w:rPr>
          <w:szCs w:val="24"/>
        </w:rPr>
        <w:t xml:space="preserve"> и прокурора. </w:t>
      </w:r>
      <w:r w:rsidR="00595A8E">
        <w:rPr>
          <w:szCs w:val="24"/>
        </w:rPr>
        <w:t xml:space="preserve"> </w:t>
      </w:r>
      <w:r w:rsidR="007B7F63" w:rsidRPr="00565C82">
        <w:rPr>
          <w:szCs w:val="24"/>
        </w:rPr>
        <w:t>На заседаниях обязательно присутствие адвоката</w:t>
      </w:r>
      <w:r w:rsidR="00A41F39" w:rsidRPr="00565C82">
        <w:rPr>
          <w:szCs w:val="24"/>
        </w:rPr>
        <w:t xml:space="preserve"> подсудимого, который выбирается непосредственно подсудимым или назначается.</w:t>
      </w:r>
      <w:r w:rsidR="00F942D2" w:rsidRPr="00565C82">
        <w:rPr>
          <w:szCs w:val="24"/>
        </w:rPr>
        <w:t xml:space="preserve"> </w:t>
      </w:r>
      <w:r w:rsidR="00595A8E">
        <w:rPr>
          <w:szCs w:val="24"/>
        </w:rPr>
        <w:t xml:space="preserve"> </w:t>
      </w:r>
      <w:r w:rsidR="00F942D2" w:rsidRPr="00565C82">
        <w:rPr>
          <w:szCs w:val="24"/>
        </w:rPr>
        <w:t>Максимальный срок предварительного заключения в основном ограничивается шестью месяцами, но он может быть продл</w:t>
      </w:r>
      <w:r w:rsidR="00A41F39" w:rsidRPr="00565C82">
        <w:rPr>
          <w:szCs w:val="24"/>
        </w:rPr>
        <w:t>ен до двух лет в зависимости о серьезности</w:t>
      </w:r>
      <w:r w:rsidR="00F942D2" w:rsidRPr="00565C82">
        <w:rPr>
          <w:szCs w:val="24"/>
        </w:rPr>
        <w:t xml:space="preserve"> обстоятельств. </w:t>
      </w:r>
      <w:r w:rsidR="00595A8E">
        <w:rPr>
          <w:szCs w:val="24"/>
        </w:rPr>
        <w:t xml:space="preserve"> </w:t>
      </w:r>
      <w:r w:rsidR="00F942D2" w:rsidRPr="00565C82">
        <w:rPr>
          <w:szCs w:val="24"/>
        </w:rPr>
        <w:t xml:space="preserve">Судья </w:t>
      </w:r>
      <w:r w:rsidR="00A41F39" w:rsidRPr="00565C82">
        <w:rPr>
          <w:szCs w:val="24"/>
        </w:rPr>
        <w:t xml:space="preserve">имеет право </w:t>
      </w:r>
      <w:r w:rsidR="00F942D2" w:rsidRPr="00565C82">
        <w:rPr>
          <w:szCs w:val="24"/>
        </w:rPr>
        <w:t>огранич</w:t>
      </w:r>
      <w:r w:rsidR="00A41F39" w:rsidRPr="00565C82">
        <w:rPr>
          <w:szCs w:val="24"/>
        </w:rPr>
        <w:t>ить</w:t>
      </w:r>
      <w:r w:rsidR="00F942D2" w:rsidRPr="00565C82">
        <w:rPr>
          <w:szCs w:val="24"/>
        </w:rPr>
        <w:t xml:space="preserve"> общени</w:t>
      </w:r>
      <w:r w:rsidR="00A41F39" w:rsidRPr="00565C82">
        <w:rPr>
          <w:szCs w:val="24"/>
        </w:rPr>
        <w:t>е</w:t>
      </w:r>
      <w:r w:rsidR="00F942D2" w:rsidRPr="00565C82">
        <w:rPr>
          <w:szCs w:val="24"/>
        </w:rPr>
        <w:t xml:space="preserve"> с заключенными, если существует риск сговора или запугивания свидетеля, </w:t>
      </w:r>
      <w:r w:rsidR="00A41F39" w:rsidRPr="00565C82">
        <w:rPr>
          <w:szCs w:val="24"/>
        </w:rPr>
        <w:t>однако</w:t>
      </w:r>
      <w:r w:rsidR="00F942D2" w:rsidRPr="00565C82">
        <w:rPr>
          <w:szCs w:val="24"/>
        </w:rPr>
        <w:t xml:space="preserve"> он не имеет права </w:t>
      </w:r>
      <w:r w:rsidR="00A41F39" w:rsidRPr="00565C82">
        <w:rPr>
          <w:szCs w:val="24"/>
        </w:rPr>
        <w:t>выдавать распоряжения</w:t>
      </w:r>
      <w:r w:rsidR="00F942D2" w:rsidRPr="00565C82">
        <w:rPr>
          <w:szCs w:val="24"/>
        </w:rPr>
        <w:t xml:space="preserve"> о полной изоляции заключенного. </w:t>
      </w:r>
      <w:r w:rsidR="00595A8E">
        <w:rPr>
          <w:szCs w:val="24"/>
        </w:rPr>
        <w:t xml:space="preserve"> </w:t>
      </w:r>
      <w:r w:rsidR="00A41F39" w:rsidRPr="00565C82">
        <w:rPr>
          <w:szCs w:val="24"/>
        </w:rPr>
        <w:t>Адвокат</w:t>
      </w:r>
      <w:r w:rsidR="00F942D2" w:rsidRPr="00565C82">
        <w:rPr>
          <w:szCs w:val="24"/>
        </w:rPr>
        <w:t xml:space="preserve"> всегда имеет доступ к своему клиенту, даже если </w:t>
      </w:r>
      <w:r w:rsidR="00A41F39" w:rsidRPr="00565C82">
        <w:rPr>
          <w:szCs w:val="24"/>
        </w:rPr>
        <w:t>иногда разрешаются встречи только</w:t>
      </w:r>
      <w:r w:rsidR="00F942D2" w:rsidRPr="00565C82">
        <w:rPr>
          <w:szCs w:val="24"/>
        </w:rPr>
        <w:t xml:space="preserve"> в присутствия судьи. </w:t>
      </w:r>
      <w:r w:rsidR="00595A8E">
        <w:rPr>
          <w:szCs w:val="24"/>
        </w:rPr>
        <w:t xml:space="preserve"> </w:t>
      </w:r>
      <w:r w:rsidR="00A41F39" w:rsidRPr="00565C82">
        <w:rPr>
          <w:szCs w:val="24"/>
        </w:rPr>
        <w:t xml:space="preserve">В случаях, если </w:t>
      </w:r>
      <w:r w:rsidR="00F942D2" w:rsidRPr="00565C82">
        <w:rPr>
          <w:szCs w:val="24"/>
        </w:rPr>
        <w:t xml:space="preserve">существует риск сговора, письменное и телефонное общение заключенного, а также визиты к нему могут </w:t>
      </w:r>
      <w:r w:rsidR="00A41F39" w:rsidRPr="00565C82">
        <w:rPr>
          <w:szCs w:val="24"/>
        </w:rPr>
        <w:t xml:space="preserve">какое-то время </w:t>
      </w:r>
    </w:p>
    <w:p w:rsidR="00F942D2" w:rsidRPr="00565C82" w:rsidRDefault="00FB1137" w:rsidP="00F15B53">
      <w:pPr>
        <w:rPr>
          <w:szCs w:val="24"/>
        </w:rPr>
      </w:pPr>
      <w:r>
        <w:rPr>
          <w:szCs w:val="24"/>
        </w:rPr>
        <w:br w:type="page"/>
      </w:r>
      <w:r w:rsidR="00F942D2" w:rsidRPr="00565C82">
        <w:rPr>
          <w:szCs w:val="24"/>
        </w:rPr>
        <w:t xml:space="preserve">проходить под определенным контролем, </w:t>
      </w:r>
      <w:r w:rsidR="00A41F39" w:rsidRPr="00565C82">
        <w:rPr>
          <w:szCs w:val="24"/>
        </w:rPr>
        <w:t>однако такой контроль</w:t>
      </w:r>
      <w:r w:rsidR="00F942D2" w:rsidRPr="00565C82">
        <w:rPr>
          <w:szCs w:val="24"/>
        </w:rPr>
        <w:t xml:space="preserve"> </w:t>
      </w:r>
      <w:r w:rsidR="00A41F39" w:rsidRPr="00565C82">
        <w:rPr>
          <w:szCs w:val="24"/>
        </w:rPr>
        <w:t>может длиться не более двух</w:t>
      </w:r>
      <w:r w:rsidR="00F942D2" w:rsidRPr="00565C82">
        <w:rPr>
          <w:szCs w:val="24"/>
        </w:rPr>
        <w:t xml:space="preserve"> </w:t>
      </w:r>
      <w:r w:rsidR="00A41F39" w:rsidRPr="00565C82">
        <w:rPr>
          <w:szCs w:val="24"/>
        </w:rPr>
        <w:t>месяцев</w:t>
      </w:r>
      <w:r w:rsidR="00F942D2" w:rsidRPr="00565C82">
        <w:rPr>
          <w:szCs w:val="24"/>
        </w:rPr>
        <w:t xml:space="preserve">. </w:t>
      </w:r>
      <w:r w:rsidR="00595A8E">
        <w:rPr>
          <w:szCs w:val="24"/>
        </w:rPr>
        <w:t xml:space="preserve"> </w:t>
      </w:r>
      <w:r w:rsidR="00F942D2" w:rsidRPr="00565C82">
        <w:rPr>
          <w:szCs w:val="24"/>
        </w:rPr>
        <w:t>Все решения о предварительно</w:t>
      </w:r>
      <w:r w:rsidR="00A41F39" w:rsidRPr="00565C82">
        <w:rPr>
          <w:szCs w:val="24"/>
        </w:rPr>
        <w:t>м</w:t>
      </w:r>
      <w:r w:rsidR="00F942D2" w:rsidRPr="00565C82">
        <w:rPr>
          <w:szCs w:val="24"/>
        </w:rPr>
        <w:t xml:space="preserve"> заключени</w:t>
      </w:r>
      <w:r w:rsidR="00A41F39" w:rsidRPr="00565C82">
        <w:rPr>
          <w:szCs w:val="24"/>
        </w:rPr>
        <w:t>и</w:t>
      </w:r>
      <w:r w:rsidR="00F942D2" w:rsidRPr="00565C82">
        <w:rPr>
          <w:szCs w:val="24"/>
        </w:rPr>
        <w:t xml:space="preserve"> могут быть обжалованы. </w:t>
      </w:r>
      <w:r w:rsidR="00153175">
        <w:rPr>
          <w:szCs w:val="24"/>
        </w:rPr>
        <w:t xml:space="preserve"> </w:t>
      </w:r>
      <w:r w:rsidR="00F942D2" w:rsidRPr="00565C82">
        <w:rPr>
          <w:szCs w:val="24"/>
        </w:rPr>
        <w:t>С</w:t>
      </w:r>
      <w:r>
        <w:rPr>
          <w:szCs w:val="24"/>
        </w:rPr>
        <w:t> </w:t>
      </w:r>
      <w:r w:rsidR="00F942D2" w:rsidRPr="00565C82">
        <w:rPr>
          <w:szCs w:val="24"/>
        </w:rPr>
        <w:t>1</w:t>
      </w:r>
      <w:r>
        <w:rPr>
          <w:szCs w:val="24"/>
        </w:rPr>
        <w:t> </w:t>
      </w:r>
      <w:r w:rsidR="00F942D2" w:rsidRPr="00565C82">
        <w:rPr>
          <w:szCs w:val="24"/>
        </w:rPr>
        <w:t>января 1993 года</w:t>
      </w:r>
      <w:r w:rsidR="005E5A99" w:rsidRPr="00565C82">
        <w:rPr>
          <w:szCs w:val="24"/>
        </w:rPr>
        <w:t>,</w:t>
      </w:r>
      <w:r w:rsidR="00A45A75">
        <w:rPr>
          <w:szCs w:val="24"/>
        </w:rPr>
        <w:t xml:space="preserve"> в силу З</w:t>
      </w:r>
      <w:r w:rsidR="000F41B6" w:rsidRPr="00565C82">
        <w:rPr>
          <w:szCs w:val="24"/>
        </w:rPr>
        <w:t xml:space="preserve">акона об исках в связи с </w:t>
      </w:r>
      <w:r w:rsidR="005E5A99" w:rsidRPr="00565C82">
        <w:rPr>
          <w:szCs w:val="24"/>
        </w:rPr>
        <w:t>нарушение</w:t>
      </w:r>
      <w:r w:rsidR="000F41B6" w:rsidRPr="00565C82">
        <w:rPr>
          <w:szCs w:val="24"/>
        </w:rPr>
        <w:t>м</w:t>
      </w:r>
      <w:r w:rsidR="005E5A99" w:rsidRPr="00565C82">
        <w:rPr>
          <w:szCs w:val="24"/>
        </w:rPr>
        <w:t xml:space="preserve"> основных прав, Верховный суд может пересматривать постановления суда и другие решения уголовной юрисдикции с тем, чтобы </w:t>
      </w:r>
      <w:r w:rsidR="009D004C" w:rsidRPr="00565C82">
        <w:rPr>
          <w:szCs w:val="24"/>
        </w:rPr>
        <w:t xml:space="preserve">проверять, </w:t>
      </w:r>
      <w:r w:rsidR="005E5A99" w:rsidRPr="00565C82">
        <w:rPr>
          <w:szCs w:val="24"/>
        </w:rPr>
        <w:t>имело ли место нарушение основного права на личную свободу.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10.</w:t>
      </w:r>
      <w:r w:rsidRPr="00565C82">
        <w:rPr>
          <w:szCs w:val="24"/>
        </w:rPr>
        <w:tab/>
      </w:r>
      <w:r w:rsidR="00C331AA" w:rsidRPr="00565C82">
        <w:rPr>
          <w:szCs w:val="24"/>
        </w:rPr>
        <w:t>Что касается</w:t>
      </w:r>
      <w:r w:rsidR="00F942D2" w:rsidRPr="00565C82">
        <w:rPr>
          <w:szCs w:val="24"/>
        </w:rPr>
        <w:t xml:space="preserve"> способа обработки </w:t>
      </w:r>
      <w:r w:rsidR="000F41B6" w:rsidRPr="00565C82">
        <w:rPr>
          <w:szCs w:val="24"/>
        </w:rPr>
        <w:t>исковых заявлений</w:t>
      </w:r>
      <w:r w:rsidR="00F942D2" w:rsidRPr="00565C82">
        <w:rPr>
          <w:szCs w:val="24"/>
        </w:rPr>
        <w:t xml:space="preserve">, </w:t>
      </w:r>
      <w:r w:rsidR="00C331AA" w:rsidRPr="00565C82">
        <w:rPr>
          <w:szCs w:val="24"/>
        </w:rPr>
        <w:t>свидетельствующих о</w:t>
      </w:r>
      <w:r w:rsidR="00F942D2" w:rsidRPr="00565C82">
        <w:rPr>
          <w:szCs w:val="24"/>
        </w:rPr>
        <w:t xml:space="preserve"> ненадлежаще</w:t>
      </w:r>
      <w:r w:rsidR="00C331AA" w:rsidRPr="00565C82">
        <w:rPr>
          <w:szCs w:val="24"/>
        </w:rPr>
        <w:t>м</w:t>
      </w:r>
      <w:r w:rsidR="00F942D2" w:rsidRPr="00565C82">
        <w:rPr>
          <w:szCs w:val="24"/>
        </w:rPr>
        <w:t xml:space="preserve"> обращени</w:t>
      </w:r>
      <w:r w:rsidR="00C331AA" w:rsidRPr="00565C82">
        <w:rPr>
          <w:szCs w:val="24"/>
        </w:rPr>
        <w:t>и</w:t>
      </w:r>
      <w:r w:rsidR="00F942D2" w:rsidRPr="00565C82">
        <w:rPr>
          <w:szCs w:val="24"/>
        </w:rPr>
        <w:t xml:space="preserve"> </w:t>
      </w:r>
      <w:r w:rsidR="00C331AA" w:rsidRPr="00565C82">
        <w:rPr>
          <w:szCs w:val="24"/>
        </w:rPr>
        <w:t xml:space="preserve">полицейских чиновников </w:t>
      </w:r>
      <w:r w:rsidR="00F942D2" w:rsidRPr="00565C82">
        <w:rPr>
          <w:szCs w:val="24"/>
        </w:rPr>
        <w:t>с лицами, помещенными под стражу, г-н</w:t>
      </w:r>
      <w:r w:rsidR="00C331AA" w:rsidRPr="00565C82">
        <w:rPr>
          <w:szCs w:val="24"/>
        </w:rPr>
        <w:t xml:space="preserve"> Миклау </w:t>
      </w:r>
      <w:r w:rsidR="00F942D2" w:rsidRPr="00565C82">
        <w:rPr>
          <w:szCs w:val="24"/>
        </w:rPr>
        <w:t xml:space="preserve">объясняет, что </w:t>
      </w:r>
      <w:r w:rsidR="00C331AA" w:rsidRPr="00565C82">
        <w:rPr>
          <w:szCs w:val="24"/>
        </w:rPr>
        <w:t xml:space="preserve">в 1989 году </w:t>
      </w:r>
      <w:r w:rsidR="00F942D2" w:rsidRPr="00565C82">
        <w:rPr>
          <w:szCs w:val="24"/>
        </w:rPr>
        <w:t xml:space="preserve">Министерство юстиции направило </w:t>
      </w:r>
      <w:r w:rsidR="00C331AA" w:rsidRPr="00565C82">
        <w:rPr>
          <w:szCs w:val="24"/>
        </w:rPr>
        <w:t xml:space="preserve">в адрес прокуроров </w:t>
      </w:r>
      <w:r w:rsidR="00F942D2" w:rsidRPr="00565C82">
        <w:rPr>
          <w:szCs w:val="24"/>
        </w:rPr>
        <w:t xml:space="preserve">предписание с требованием без промедления </w:t>
      </w:r>
      <w:r w:rsidR="00C331AA" w:rsidRPr="00565C82">
        <w:rPr>
          <w:szCs w:val="24"/>
        </w:rPr>
        <w:t xml:space="preserve">начинать </w:t>
      </w:r>
      <w:r w:rsidR="00F942D2" w:rsidRPr="00565C82">
        <w:rPr>
          <w:szCs w:val="24"/>
        </w:rPr>
        <w:t>беспристрастные расследования всех случа</w:t>
      </w:r>
      <w:r w:rsidR="00C331AA" w:rsidRPr="00565C82">
        <w:rPr>
          <w:szCs w:val="24"/>
        </w:rPr>
        <w:t>ев</w:t>
      </w:r>
      <w:r w:rsidR="00F942D2" w:rsidRPr="00565C82">
        <w:rPr>
          <w:szCs w:val="24"/>
        </w:rPr>
        <w:t xml:space="preserve">, когда существуют разумные мотивы полагать, что полицейские чиновники, виновны в ненадлежащем </w:t>
      </w:r>
      <w:r w:rsidR="00C331AA" w:rsidRPr="00565C82">
        <w:rPr>
          <w:szCs w:val="24"/>
        </w:rPr>
        <w:t>обращении с заключенными (независимо от того</w:t>
      </w:r>
      <w:r w:rsidR="00F942D2" w:rsidRPr="00565C82">
        <w:rPr>
          <w:szCs w:val="24"/>
        </w:rPr>
        <w:t>,</w:t>
      </w:r>
      <w:r w:rsidR="00C331AA" w:rsidRPr="00565C82">
        <w:rPr>
          <w:szCs w:val="24"/>
        </w:rPr>
        <w:t xml:space="preserve"> </w:t>
      </w:r>
      <w:r w:rsidR="002550D0" w:rsidRPr="00565C82">
        <w:rPr>
          <w:szCs w:val="24"/>
        </w:rPr>
        <w:t>обратилась</w:t>
      </w:r>
      <w:r w:rsidR="00C331AA" w:rsidRPr="00565C82">
        <w:rPr>
          <w:szCs w:val="24"/>
        </w:rPr>
        <w:t xml:space="preserve"> </w:t>
      </w:r>
      <w:r w:rsidR="00A4517B" w:rsidRPr="00565C82">
        <w:rPr>
          <w:szCs w:val="24"/>
        </w:rPr>
        <w:t xml:space="preserve">или </w:t>
      </w:r>
      <w:r w:rsidR="00C331AA" w:rsidRPr="00565C82">
        <w:rPr>
          <w:szCs w:val="24"/>
        </w:rPr>
        <w:t xml:space="preserve">нет </w:t>
      </w:r>
      <w:r w:rsidR="002550D0" w:rsidRPr="00565C82">
        <w:rPr>
          <w:szCs w:val="24"/>
        </w:rPr>
        <w:t xml:space="preserve">с жалобой </w:t>
      </w:r>
      <w:r w:rsidR="00C331AA" w:rsidRPr="00565C82">
        <w:rPr>
          <w:szCs w:val="24"/>
        </w:rPr>
        <w:t>жертва такого обращения)</w:t>
      </w:r>
      <w:r w:rsidR="00F942D2" w:rsidRPr="00565C82">
        <w:rPr>
          <w:szCs w:val="24"/>
        </w:rPr>
        <w:t xml:space="preserve">, но с условием, что </w:t>
      </w:r>
      <w:r w:rsidR="002550D0" w:rsidRPr="00565C82">
        <w:rPr>
          <w:szCs w:val="24"/>
        </w:rPr>
        <w:t>поданные жалобы</w:t>
      </w:r>
      <w:r w:rsidR="00F942D2" w:rsidRPr="00565C82">
        <w:rPr>
          <w:szCs w:val="24"/>
        </w:rPr>
        <w:t xml:space="preserve"> не лишены четкого основания. </w:t>
      </w:r>
      <w:r w:rsidR="00F62D1B" w:rsidRPr="00565C82">
        <w:rPr>
          <w:szCs w:val="24"/>
        </w:rPr>
        <w:t>Однако поскольку</w:t>
      </w:r>
      <w:r w:rsidR="00F942D2" w:rsidRPr="00565C82">
        <w:rPr>
          <w:szCs w:val="24"/>
        </w:rPr>
        <w:t xml:space="preserve"> на это последнее условие слишком часто ссыла</w:t>
      </w:r>
      <w:r w:rsidR="00F62D1B" w:rsidRPr="00565C82">
        <w:rPr>
          <w:szCs w:val="24"/>
        </w:rPr>
        <w:t>лись прокуроры,</w:t>
      </w:r>
      <w:r w:rsidR="00F942D2" w:rsidRPr="00565C82">
        <w:rPr>
          <w:szCs w:val="24"/>
        </w:rPr>
        <w:t xml:space="preserve"> </w:t>
      </w:r>
      <w:r w:rsidR="00F62D1B" w:rsidRPr="00565C82">
        <w:rPr>
          <w:szCs w:val="24"/>
        </w:rPr>
        <w:t xml:space="preserve">в сентябре 1999 года </w:t>
      </w:r>
      <w:r w:rsidR="00F942D2" w:rsidRPr="00565C82">
        <w:rPr>
          <w:szCs w:val="24"/>
        </w:rPr>
        <w:t>Министерство юстиции опубликовало пересмотренную версию предписаний, в котор</w:t>
      </w:r>
      <w:r w:rsidR="00F62D1B" w:rsidRPr="00565C82">
        <w:rPr>
          <w:szCs w:val="24"/>
        </w:rPr>
        <w:t>ой отменило</w:t>
      </w:r>
      <w:r w:rsidR="00F942D2" w:rsidRPr="00565C82">
        <w:rPr>
          <w:szCs w:val="24"/>
        </w:rPr>
        <w:t xml:space="preserve"> это основание. С целью укрепления принципов судебного расследования, полиция берет на себя обязательства незамедлительно информировать прокуратуру по любому делу подобного рода. Расследовани</w:t>
      </w:r>
      <w:r w:rsidR="00A604F0" w:rsidRPr="00565C82">
        <w:rPr>
          <w:szCs w:val="24"/>
        </w:rPr>
        <w:t>я</w:t>
      </w:r>
      <w:r w:rsidR="00F942D2" w:rsidRPr="00565C82">
        <w:rPr>
          <w:szCs w:val="24"/>
        </w:rPr>
        <w:t xml:space="preserve"> </w:t>
      </w:r>
      <w:r w:rsidR="00A604F0" w:rsidRPr="00565C82">
        <w:rPr>
          <w:szCs w:val="24"/>
        </w:rPr>
        <w:t>преступлений</w:t>
      </w:r>
      <w:r w:rsidR="00F942D2" w:rsidRPr="00565C82">
        <w:rPr>
          <w:szCs w:val="24"/>
        </w:rPr>
        <w:t>, совершенны</w:t>
      </w:r>
      <w:r w:rsidR="00A604F0" w:rsidRPr="00565C82">
        <w:rPr>
          <w:szCs w:val="24"/>
        </w:rPr>
        <w:t>х</w:t>
      </w:r>
      <w:r w:rsidR="00F942D2" w:rsidRPr="00565C82">
        <w:rPr>
          <w:szCs w:val="24"/>
        </w:rPr>
        <w:t xml:space="preserve"> сотрудник</w:t>
      </w:r>
      <w:r w:rsidR="00A604F0" w:rsidRPr="00565C82">
        <w:rPr>
          <w:szCs w:val="24"/>
        </w:rPr>
        <w:t>ом</w:t>
      </w:r>
      <w:r w:rsidR="00F942D2" w:rsidRPr="00565C82">
        <w:rPr>
          <w:szCs w:val="24"/>
        </w:rPr>
        <w:t xml:space="preserve"> полиции, никогда не проводится полицейским органом, к которому он принадлежит; </w:t>
      </w:r>
      <w:r w:rsidR="00873361">
        <w:rPr>
          <w:szCs w:val="24"/>
        </w:rPr>
        <w:t xml:space="preserve"> </w:t>
      </w:r>
      <w:r w:rsidR="00F942D2" w:rsidRPr="00565C82">
        <w:rPr>
          <w:szCs w:val="24"/>
        </w:rPr>
        <w:t>как правило, расследованием занимается высшая инстанция.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11.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Что касается встречных обвинений </w:t>
      </w:r>
      <w:r w:rsidR="000212AB" w:rsidRPr="00565C82">
        <w:rPr>
          <w:szCs w:val="24"/>
        </w:rPr>
        <w:t xml:space="preserve">в </w:t>
      </w:r>
      <w:r w:rsidR="00F942D2" w:rsidRPr="00565C82">
        <w:rPr>
          <w:szCs w:val="24"/>
        </w:rPr>
        <w:t>клевет</w:t>
      </w:r>
      <w:r w:rsidR="000212AB" w:rsidRPr="00565C82">
        <w:rPr>
          <w:szCs w:val="24"/>
        </w:rPr>
        <w:t>е</w:t>
      </w:r>
      <w:r w:rsidR="00F942D2" w:rsidRPr="00565C82">
        <w:rPr>
          <w:szCs w:val="24"/>
        </w:rPr>
        <w:t xml:space="preserve">, </w:t>
      </w:r>
      <w:r w:rsidR="0043377D" w:rsidRPr="00565C82">
        <w:rPr>
          <w:szCs w:val="24"/>
        </w:rPr>
        <w:t>выдвигаемых</w:t>
      </w:r>
      <w:r w:rsidR="00F942D2" w:rsidRPr="00565C82">
        <w:rPr>
          <w:szCs w:val="24"/>
        </w:rPr>
        <w:t xml:space="preserve"> полицейскими чиновниками против тех, кто п</w:t>
      </w:r>
      <w:r w:rsidR="002550D0" w:rsidRPr="00565C82">
        <w:rPr>
          <w:szCs w:val="24"/>
        </w:rPr>
        <w:t>редъявил</w:t>
      </w:r>
      <w:r w:rsidR="00F942D2" w:rsidRPr="00565C82">
        <w:rPr>
          <w:szCs w:val="24"/>
        </w:rPr>
        <w:t xml:space="preserve"> </w:t>
      </w:r>
      <w:r w:rsidR="00A4517B" w:rsidRPr="00565C82">
        <w:rPr>
          <w:szCs w:val="24"/>
        </w:rPr>
        <w:t>иски</w:t>
      </w:r>
      <w:r w:rsidR="00F942D2" w:rsidRPr="00565C82">
        <w:rPr>
          <w:szCs w:val="24"/>
        </w:rPr>
        <w:t xml:space="preserve"> </w:t>
      </w:r>
      <w:r w:rsidR="0043377D" w:rsidRPr="00565C82">
        <w:rPr>
          <w:szCs w:val="24"/>
        </w:rPr>
        <w:t>о</w:t>
      </w:r>
      <w:r w:rsidR="00F942D2" w:rsidRPr="00565C82">
        <w:rPr>
          <w:szCs w:val="24"/>
        </w:rPr>
        <w:t xml:space="preserve"> ненадлежаще</w:t>
      </w:r>
      <w:r w:rsidR="0043377D" w:rsidRPr="00565C82">
        <w:rPr>
          <w:szCs w:val="24"/>
        </w:rPr>
        <w:t>м</w:t>
      </w:r>
      <w:r w:rsidR="00F942D2" w:rsidRPr="00565C82">
        <w:rPr>
          <w:szCs w:val="24"/>
        </w:rPr>
        <w:t xml:space="preserve"> обращени</w:t>
      </w:r>
      <w:r w:rsidR="0043377D" w:rsidRPr="00565C82">
        <w:rPr>
          <w:szCs w:val="24"/>
        </w:rPr>
        <w:t>и</w:t>
      </w:r>
      <w:r w:rsidR="00F942D2" w:rsidRPr="00565C82">
        <w:rPr>
          <w:szCs w:val="24"/>
        </w:rPr>
        <w:t xml:space="preserve">, г-н </w:t>
      </w:r>
      <w:r w:rsidR="0043377D" w:rsidRPr="00565C82">
        <w:rPr>
          <w:szCs w:val="24"/>
        </w:rPr>
        <w:t>Миклау</w:t>
      </w:r>
      <w:r w:rsidR="00F942D2" w:rsidRPr="00565C82">
        <w:rPr>
          <w:szCs w:val="24"/>
        </w:rPr>
        <w:t xml:space="preserve"> признает, что </w:t>
      </w:r>
      <w:r w:rsidR="0043377D" w:rsidRPr="00565C82">
        <w:rPr>
          <w:szCs w:val="24"/>
        </w:rPr>
        <w:t>подобная</w:t>
      </w:r>
      <w:r w:rsidR="00F942D2" w:rsidRPr="00565C82">
        <w:rPr>
          <w:szCs w:val="24"/>
        </w:rPr>
        <w:t xml:space="preserve"> практика была довольно широко распространена десять лет тому назад; </w:t>
      </w:r>
      <w:r w:rsidR="0043377D" w:rsidRPr="00565C82">
        <w:rPr>
          <w:szCs w:val="24"/>
        </w:rPr>
        <w:t xml:space="preserve"> потом </w:t>
      </w:r>
      <w:r w:rsidR="00F942D2" w:rsidRPr="00565C82">
        <w:rPr>
          <w:szCs w:val="24"/>
        </w:rPr>
        <w:t>проку</w:t>
      </w:r>
      <w:r w:rsidR="0043377D" w:rsidRPr="00565C82">
        <w:rPr>
          <w:szCs w:val="24"/>
        </w:rPr>
        <w:t>ро</w:t>
      </w:r>
      <w:r w:rsidR="00F942D2" w:rsidRPr="00565C82">
        <w:rPr>
          <w:szCs w:val="24"/>
        </w:rPr>
        <w:t>р</w:t>
      </w:r>
      <w:r w:rsidR="0043377D" w:rsidRPr="00565C82">
        <w:rPr>
          <w:szCs w:val="24"/>
        </w:rPr>
        <w:t xml:space="preserve">ам было предписано проводить </w:t>
      </w:r>
      <w:r w:rsidR="00F942D2" w:rsidRPr="00565C82">
        <w:rPr>
          <w:szCs w:val="24"/>
        </w:rPr>
        <w:t>расследования</w:t>
      </w:r>
      <w:r w:rsidR="0043377D" w:rsidRPr="00565C82">
        <w:rPr>
          <w:szCs w:val="24"/>
        </w:rPr>
        <w:t xml:space="preserve"> только в тех случаях, когда есть все основания полагать,</w:t>
      </w:r>
      <w:r w:rsidR="00F942D2" w:rsidRPr="00565C82">
        <w:rPr>
          <w:szCs w:val="24"/>
        </w:rPr>
        <w:t xml:space="preserve"> что истец умышленно </w:t>
      </w:r>
      <w:r w:rsidR="00673AB6">
        <w:rPr>
          <w:szCs w:val="24"/>
        </w:rPr>
        <w:t>о</w:t>
      </w:r>
      <w:r w:rsidR="00F942D2" w:rsidRPr="00565C82">
        <w:rPr>
          <w:szCs w:val="24"/>
        </w:rPr>
        <w:t xml:space="preserve">клеветал сотрудника полиции. </w:t>
      </w:r>
      <w:r w:rsidR="00673AB6">
        <w:rPr>
          <w:szCs w:val="24"/>
        </w:rPr>
        <w:t xml:space="preserve"> </w:t>
      </w:r>
      <w:r w:rsidR="00F942D2" w:rsidRPr="00565C82">
        <w:rPr>
          <w:szCs w:val="24"/>
        </w:rPr>
        <w:t>Кроме того</w:t>
      </w:r>
      <w:r w:rsidR="0043377D" w:rsidRPr="00565C82">
        <w:rPr>
          <w:szCs w:val="24"/>
        </w:rPr>
        <w:t>,</w:t>
      </w:r>
      <w:r w:rsidR="00F942D2" w:rsidRPr="00565C82">
        <w:rPr>
          <w:szCs w:val="24"/>
        </w:rPr>
        <w:t xml:space="preserve"> существует система</w:t>
      </w:r>
      <w:r w:rsidR="0043377D" w:rsidRPr="00565C82">
        <w:rPr>
          <w:szCs w:val="24"/>
        </w:rPr>
        <w:t>,</w:t>
      </w:r>
      <w:r w:rsidR="00F942D2" w:rsidRPr="00565C82">
        <w:rPr>
          <w:szCs w:val="24"/>
        </w:rPr>
        <w:t xml:space="preserve"> </w:t>
      </w:r>
      <w:r w:rsidR="0043377D" w:rsidRPr="00565C82">
        <w:rPr>
          <w:szCs w:val="24"/>
        </w:rPr>
        <w:t>когда</w:t>
      </w:r>
      <w:r w:rsidR="00F942D2" w:rsidRPr="00565C82">
        <w:rPr>
          <w:szCs w:val="24"/>
        </w:rPr>
        <w:t xml:space="preserve"> все отделы расследований </w:t>
      </w:r>
      <w:r w:rsidR="0043377D" w:rsidRPr="00565C82">
        <w:rPr>
          <w:szCs w:val="24"/>
        </w:rPr>
        <w:t>в обязательном порядке</w:t>
      </w:r>
      <w:r w:rsidR="00F942D2" w:rsidRPr="00565C82">
        <w:rPr>
          <w:szCs w:val="24"/>
        </w:rPr>
        <w:t xml:space="preserve"> </w:t>
      </w:r>
      <w:r w:rsidR="0043377D" w:rsidRPr="00565C82">
        <w:rPr>
          <w:szCs w:val="24"/>
        </w:rPr>
        <w:t xml:space="preserve">каждый год </w:t>
      </w:r>
      <w:r w:rsidR="00F942D2" w:rsidRPr="00565C82">
        <w:rPr>
          <w:szCs w:val="24"/>
        </w:rPr>
        <w:t>представля</w:t>
      </w:r>
      <w:r w:rsidR="0043377D" w:rsidRPr="00565C82">
        <w:rPr>
          <w:szCs w:val="24"/>
        </w:rPr>
        <w:t>ют</w:t>
      </w:r>
      <w:r w:rsidR="00F942D2" w:rsidRPr="00565C82">
        <w:rPr>
          <w:szCs w:val="24"/>
        </w:rPr>
        <w:t xml:space="preserve"> </w:t>
      </w:r>
      <w:r w:rsidR="0043377D" w:rsidRPr="00565C82">
        <w:rPr>
          <w:szCs w:val="24"/>
        </w:rPr>
        <w:t xml:space="preserve">статистику </w:t>
      </w:r>
      <w:r w:rsidR="00F942D2" w:rsidRPr="00565C82">
        <w:rPr>
          <w:szCs w:val="24"/>
        </w:rPr>
        <w:t xml:space="preserve">по </w:t>
      </w:r>
      <w:r w:rsidR="00A4517B" w:rsidRPr="00565C82">
        <w:rPr>
          <w:szCs w:val="24"/>
        </w:rPr>
        <w:t xml:space="preserve">искам в связи с </w:t>
      </w:r>
      <w:r w:rsidR="00F942D2" w:rsidRPr="00565C82">
        <w:rPr>
          <w:szCs w:val="24"/>
        </w:rPr>
        <w:t>ненадлежащ</w:t>
      </w:r>
      <w:r w:rsidR="00A4517B" w:rsidRPr="00565C82">
        <w:rPr>
          <w:szCs w:val="24"/>
        </w:rPr>
        <w:t>и</w:t>
      </w:r>
      <w:r w:rsidR="0043377D" w:rsidRPr="00565C82">
        <w:rPr>
          <w:szCs w:val="24"/>
        </w:rPr>
        <w:t xml:space="preserve">м </w:t>
      </w:r>
      <w:r w:rsidR="00F942D2" w:rsidRPr="00565C82">
        <w:rPr>
          <w:szCs w:val="24"/>
        </w:rPr>
        <w:t xml:space="preserve"> обращени</w:t>
      </w:r>
      <w:r w:rsidR="00A4517B" w:rsidRPr="00565C82">
        <w:rPr>
          <w:szCs w:val="24"/>
        </w:rPr>
        <w:t>ем и</w:t>
      </w:r>
      <w:r w:rsidR="00F942D2" w:rsidRPr="00565C82">
        <w:rPr>
          <w:szCs w:val="24"/>
        </w:rPr>
        <w:t xml:space="preserve"> </w:t>
      </w:r>
      <w:r w:rsidR="00A4517B" w:rsidRPr="00565C82">
        <w:rPr>
          <w:szCs w:val="24"/>
        </w:rPr>
        <w:t>клеветой</w:t>
      </w:r>
      <w:r w:rsidR="00F942D2" w:rsidRPr="00565C82">
        <w:rPr>
          <w:szCs w:val="24"/>
        </w:rPr>
        <w:t xml:space="preserve">, а также </w:t>
      </w:r>
      <w:r w:rsidR="0043377D" w:rsidRPr="00565C82">
        <w:rPr>
          <w:szCs w:val="24"/>
        </w:rPr>
        <w:t xml:space="preserve">статистику </w:t>
      </w:r>
      <w:r w:rsidR="000212AB" w:rsidRPr="00565C82">
        <w:rPr>
          <w:szCs w:val="24"/>
        </w:rPr>
        <w:t xml:space="preserve">проведенных по ним </w:t>
      </w:r>
      <w:r w:rsidR="0043377D" w:rsidRPr="00565C82">
        <w:rPr>
          <w:szCs w:val="24"/>
        </w:rPr>
        <w:t>следствий</w:t>
      </w:r>
      <w:r w:rsidR="00F942D2" w:rsidRPr="00565C82">
        <w:rPr>
          <w:szCs w:val="24"/>
        </w:rPr>
        <w:t>.</w:t>
      </w:r>
      <w:r w:rsidR="00673AB6">
        <w:rPr>
          <w:szCs w:val="24"/>
        </w:rPr>
        <w:t xml:space="preserve"> </w:t>
      </w:r>
      <w:r w:rsidR="00F942D2" w:rsidRPr="00565C82">
        <w:rPr>
          <w:szCs w:val="24"/>
        </w:rPr>
        <w:t xml:space="preserve"> На сегодняшний день в год регистрируются 50-60 </w:t>
      </w:r>
      <w:r w:rsidR="00A4517B" w:rsidRPr="00565C82">
        <w:rPr>
          <w:szCs w:val="24"/>
        </w:rPr>
        <w:t>исковых заявлений</w:t>
      </w:r>
      <w:r w:rsidR="00F942D2" w:rsidRPr="00565C82">
        <w:rPr>
          <w:szCs w:val="24"/>
        </w:rPr>
        <w:t xml:space="preserve"> (5-10 %) </w:t>
      </w:r>
      <w:r w:rsidR="000212AB" w:rsidRPr="00565C82">
        <w:rPr>
          <w:szCs w:val="24"/>
        </w:rPr>
        <w:t>о</w:t>
      </w:r>
      <w:r w:rsidR="00F942D2" w:rsidRPr="00565C82">
        <w:rPr>
          <w:szCs w:val="24"/>
        </w:rPr>
        <w:t xml:space="preserve"> ненадлежаще</w:t>
      </w:r>
      <w:r w:rsidR="000212AB" w:rsidRPr="00565C82">
        <w:rPr>
          <w:szCs w:val="24"/>
        </w:rPr>
        <w:t>м</w:t>
      </w:r>
      <w:r w:rsidR="00F942D2" w:rsidRPr="00565C82">
        <w:rPr>
          <w:szCs w:val="24"/>
        </w:rPr>
        <w:t xml:space="preserve"> обращени</w:t>
      </w:r>
      <w:r w:rsidR="000212AB" w:rsidRPr="00565C82">
        <w:rPr>
          <w:szCs w:val="24"/>
        </w:rPr>
        <w:t>и</w:t>
      </w:r>
      <w:r w:rsidR="00F942D2" w:rsidRPr="00565C82">
        <w:rPr>
          <w:szCs w:val="24"/>
        </w:rPr>
        <w:t xml:space="preserve">, </w:t>
      </w:r>
      <w:r w:rsidR="00F63F6B" w:rsidRPr="00565C82">
        <w:rPr>
          <w:szCs w:val="24"/>
        </w:rPr>
        <w:t xml:space="preserve">по </w:t>
      </w:r>
      <w:r w:rsidR="00F942D2" w:rsidRPr="00565C82">
        <w:rPr>
          <w:szCs w:val="24"/>
        </w:rPr>
        <w:t>котор</w:t>
      </w:r>
      <w:r w:rsidR="00F63F6B" w:rsidRPr="00565C82">
        <w:rPr>
          <w:szCs w:val="24"/>
        </w:rPr>
        <w:t>ым</w:t>
      </w:r>
      <w:r w:rsidR="00F942D2" w:rsidRPr="00565C82">
        <w:rPr>
          <w:szCs w:val="24"/>
        </w:rPr>
        <w:t xml:space="preserve"> </w:t>
      </w:r>
      <w:r w:rsidR="00F63F6B" w:rsidRPr="00565C82">
        <w:rPr>
          <w:szCs w:val="24"/>
        </w:rPr>
        <w:t xml:space="preserve">выдвигаются встречные обвинения в клевете; количество осуждений в год составляет </w:t>
      </w:r>
      <w:r w:rsidR="00F942D2" w:rsidRPr="00565C82">
        <w:rPr>
          <w:szCs w:val="24"/>
        </w:rPr>
        <w:t>2-10</w:t>
      </w:r>
      <w:r w:rsidR="00F63F6B" w:rsidRPr="00565C82">
        <w:rPr>
          <w:szCs w:val="24"/>
        </w:rPr>
        <w:t xml:space="preserve"> максимум</w:t>
      </w:r>
      <w:r w:rsidR="00F942D2" w:rsidRPr="00565C82">
        <w:rPr>
          <w:szCs w:val="24"/>
        </w:rPr>
        <w:t>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12.</w:t>
      </w:r>
      <w:r w:rsidRPr="00565C82">
        <w:rPr>
          <w:szCs w:val="24"/>
        </w:rPr>
        <w:tab/>
      </w:r>
      <w:r w:rsidR="00304338" w:rsidRPr="00565C82">
        <w:rPr>
          <w:szCs w:val="24"/>
        </w:rPr>
        <w:t>В отношении статьи 15 Конвенции</w:t>
      </w:r>
      <w:r w:rsidR="00F942D2" w:rsidRPr="00565C82">
        <w:rPr>
          <w:szCs w:val="24"/>
        </w:rPr>
        <w:t>, г-н</w:t>
      </w:r>
      <w:r w:rsidR="00304338" w:rsidRPr="00565C82">
        <w:rPr>
          <w:szCs w:val="24"/>
        </w:rPr>
        <w:t xml:space="preserve"> Миклау </w:t>
      </w:r>
      <w:r w:rsidR="00F942D2" w:rsidRPr="00565C82">
        <w:rPr>
          <w:szCs w:val="24"/>
        </w:rPr>
        <w:t xml:space="preserve">напоминает, что </w:t>
      </w:r>
      <w:r w:rsidR="00304338" w:rsidRPr="00565C82">
        <w:rPr>
          <w:szCs w:val="24"/>
        </w:rPr>
        <w:t>Австрия</w:t>
      </w:r>
      <w:r w:rsidR="00F942D2" w:rsidRPr="00565C82">
        <w:rPr>
          <w:szCs w:val="24"/>
        </w:rPr>
        <w:t xml:space="preserve"> выступил</w:t>
      </w:r>
      <w:r w:rsidR="00304338" w:rsidRPr="00565C82">
        <w:rPr>
          <w:szCs w:val="24"/>
        </w:rPr>
        <w:t>а</w:t>
      </w:r>
      <w:r w:rsidR="00F942D2" w:rsidRPr="00565C82">
        <w:rPr>
          <w:szCs w:val="24"/>
        </w:rPr>
        <w:t xml:space="preserve"> с </w:t>
      </w:r>
      <w:r w:rsidR="00304338" w:rsidRPr="00565C82">
        <w:rPr>
          <w:szCs w:val="24"/>
        </w:rPr>
        <w:t>пояснительным</w:t>
      </w:r>
      <w:r w:rsidR="002268A7" w:rsidRPr="00565C82">
        <w:rPr>
          <w:szCs w:val="24"/>
        </w:rPr>
        <w:t xml:space="preserve"> заявлением, в котором говорится, что</w:t>
      </w:r>
      <w:r w:rsidR="00F942D2" w:rsidRPr="00565C82">
        <w:rPr>
          <w:szCs w:val="24"/>
        </w:rPr>
        <w:t xml:space="preserve"> статья 15 – «</w:t>
      </w:r>
      <w:r w:rsidR="002A39F3" w:rsidRPr="00565C82">
        <w:rPr>
          <w:szCs w:val="24"/>
        </w:rPr>
        <w:t>нормативная база</w:t>
      </w:r>
      <w:r w:rsidR="00F942D2" w:rsidRPr="00565C82">
        <w:rPr>
          <w:szCs w:val="24"/>
        </w:rPr>
        <w:t xml:space="preserve">» </w:t>
      </w:r>
      <w:r w:rsidR="002A39F3" w:rsidRPr="00565C82">
        <w:rPr>
          <w:szCs w:val="24"/>
        </w:rPr>
        <w:t>("</w:t>
      </w:r>
      <w:r w:rsidR="002A39F3" w:rsidRPr="00565C82">
        <w:rPr>
          <w:szCs w:val="24"/>
          <w:lang w:val="en-US"/>
        </w:rPr>
        <w:t>l</w:t>
      </w:r>
      <w:r w:rsidR="002A39F3" w:rsidRPr="00565C82">
        <w:rPr>
          <w:szCs w:val="24"/>
        </w:rPr>
        <w:t xml:space="preserve">a base légale") </w:t>
      </w:r>
      <w:r w:rsidR="00F942D2" w:rsidRPr="00565C82">
        <w:rPr>
          <w:szCs w:val="24"/>
        </w:rPr>
        <w:t xml:space="preserve">для </w:t>
      </w:r>
      <w:r w:rsidR="002268A7" w:rsidRPr="00565C82">
        <w:rPr>
          <w:szCs w:val="24"/>
        </w:rPr>
        <w:t>отказа от</w:t>
      </w:r>
      <w:r w:rsidR="00F942D2" w:rsidRPr="00565C82">
        <w:rPr>
          <w:szCs w:val="24"/>
        </w:rPr>
        <w:t xml:space="preserve"> </w:t>
      </w:r>
      <w:r w:rsidR="00037FB4" w:rsidRPr="00565C82">
        <w:rPr>
          <w:szCs w:val="24"/>
        </w:rPr>
        <w:t>пыток при сборе</w:t>
      </w:r>
      <w:r w:rsidR="00F942D2" w:rsidRPr="00565C82">
        <w:rPr>
          <w:szCs w:val="24"/>
        </w:rPr>
        <w:t xml:space="preserve"> доказательств. </w:t>
      </w:r>
      <w:r w:rsidR="00695311">
        <w:rPr>
          <w:szCs w:val="24"/>
        </w:rPr>
        <w:t xml:space="preserve"> </w:t>
      </w:r>
      <w:r w:rsidR="00F942D2" w:rsidRPr="00565C82">
        <w:rPr>
          <w:szCs w:val="24"/>
        </w:rPr>
        <w:t>Это заявление разъясня</w:t>
      </w:r>
      <w:r w:rsidR="00B20D96" w:rsidRPr="00565C82">
        <w:rPr>
          <w:szCs w:val="24"/>
        </w:rPr>
        <w:t>ется</w:t>
      </w:r>
      <w:r w:rsidR="00F942D2" w:rsidRPr="00565C82">
        <w:rPr>
          <w:szCs w:val="24"/>
        </w:rPr>
        <w:t xml:space="preserve"> в директиве Министра юстиции для прокуратуры. </w:t>
      </w:r>
      <w:r w:rsidR="00695311">
        <w:rPr>
          <w:szCs w:val="24"/>
        </w:rPr>
        <w:t xml:space="preserve"> </w:t>
      </w:r>
      <w:r w:rsidR="00F942D2" w:rsidRPr="00565C82">
        <w:rPr>
          <w:szCs w:val="24"/>
        </w:rPr>
        <w:t xml:space="preserve">Также </w:t>
      </w:r>
      <w:r w:rsidR="00037FB4" w:rsidRPr="00565C82">
        <w:rPr>
          <w:szCs w:val="24"/>
        </w:rPr>
        <w:t>имеется</w:t>
      </w:r>
      <w:r w:rsidR="00F942D2" w:rsidRPr="00565C82">
        <w:rPr>
          <w:szCs w:val="24"/>
        </w:rPr>
        <w:t xml:space="preserve"> проект </w:t>
      </w:r>
      <w:r w:rsidR="00037FB4" w:rsidRPr="00565C82">
        <w:rPr>
          <w:szCs w:val="24"/>
        </w:rPr>
        <w:t xml:space="preserve">глобального пересмотра </w:t>
      </w:r>
      <w:r w:rsidR="00F942D2" w:rsidRPr="00565C82">
        <w:rPr>
          <w:szCs w:val="24"/>
        </w:rPr>
        <w:t xml:space="preserve">уголовного процесса, в особенности </w:t>
      </w:r>
      <w:r w:rsidR="00037FB4" w:rsidRPr="00565C82">
        <w:rPr>
          <w:szCs w:val="24"/>
        </w:rPr>
        <w:t>процедуры расследования</w:t>
      </w:r>
      <w:r w:rsidR="00F942D2" w:rsidRPr="00565C82">
        <w:rPr>
          <w:szCs w:val="24"/>
        </w:rPr>
        <w:t xml:space="preserve">. </w:t>
      </w:r>
      <w:r w:rsidR="00695311">
        <w:rPr>
          <w:szCs w:val="24"/>
        </w:rPr>
        <w:t xml:space="preserve"> </w:t>
      </w:r>
      <w:r w:rsidR="00F942D2" w:rsidRPr="00565C82">
        <w:rPr>
          <w:szCs w:val="24"/>
        </w:rPr>
        <w:t>В 1989 году Министр юстиции опубликовал проект изменений, в котором содерж</w:t>
      </w:r>
      <w:r w:rsidR="00037FB4" w:rsidRPr="00565C82">
        <w:rPr>
          <w:szCs w:val="24"/>
        </w:rPr>
        <w:t>ится</w:t>
      </w:r>
      <w:r w:rsidR="00F942D2" w:rsidRPr="00565C82">
        <w:rPr>
          <w:szCs w:val="24"/>
        </w:rPr>
        <w:t xml:space="preserve"> положение</w:t>
      </w:r>
      <w:r w:rsidR="00B20D96" w:rsidRPr="00565C82">
        <w:rPr>
          <w:szCs w:val="24"/>
        </w:rPr>
        <w:t xml:space="preserve"> о неприемлемости</w:t>
      </w:r>
      <w:r w:rsidR="00F942D2" w:rsidRPr="00565C82">
        <w:rPr>
          <w:szCs w:val="24"/>
        </w:rPr>
        <w:t xml:space="preserve"> заявлений, получ</w:t>
      </w:r>
      <w:r w:rsidR="00037FB4" w:rsidRPr="00565C82">
        <w:rPr>
          <w:szCs w:val="24"/>
        </w:rPr>
        <w:t>аемых</w:t>
      </w:r>
      <w:r w:rsidR="00F942D2" w:rsidRPr="00565C82">
        <w:rPr>
          <w:szCs w:val="24"/>
        </w:rPr>
        <w:t xml:space="preserve"> путем применения пыток, </w:t>
      </w:r>
      <w:r w:rsidR="00B20D96" w:rsidRPr="00565C82">
        <w:rPr>
          <w:szCs w:val="24"/>
        </w:rPr>
        <w:t>что</w:t>
      </w:r>
      <w:r w:rsidR="00F942D2" w:rsidRPr="00565C82">
        <w:rPr>
          <w:szCs w:val="24"/>
        </w:rPr>
        <w:t xml:space="preserve"> полностью </w:t>
      </w:r>
      <w:r w:rsidR="00B20D96" w:rsidRPr="00565C82">
        <w:rPr>
          <w:szCs w:val="24"/>
        </w:rPr>
        <w:t>соответствует</w:t>
      </w:r>
      <w:r w:rsidR="00F942D2" w:rsidRPr="00565C82">
        <w:rPr>
          <w:szCs w:val="24"/>
        </w:rPr>
        <w:t xml:space="preserve"> стать</w:t>
      </w:r>
      <w:r w:rsidR="00B20D96" w:rsidRPr="00565C82">
        <w:rPr>
          <w:szCs w:val="24"/>
        </w:rPr>
        <w:t>е</w:t>
      </w:r>
      <w:r w:rsidR="00F942D2" w:rsidRPr="00565C82">
        <w:rPr>
          <w:szCs w:val="24"/>
        </w:rPr>
        <w:t xml:space="preserve"> 15. </w:t>
      </w:r>
      <w:r w:rsidR="00695311">
        <w:rPr>
          <w:szCs w:val="24"/>
        </w:rPr>
        <w:t xml:space="preserve"> </w:t>
      </w:r>
      <w:r w:rsidR="00B20D96" w:rsidRPr="00565C82">
        <w:rPr>
          <w:szCs w:val="24"/>
        </w:rPr>
        <w:t>В 2000 году будет представлен з</w:t>
      </w:r>
      <w:r w:rsidR="00F942D2" w:rsidRPr="00565C82">
        <w:rPr>
          <w:szCs w:val="24"/>
        </w:rPr>
        <w:t xml:space="preserve">аконопроект, </w:t>
      </w:r>
      <w:r w:rsidR="00B20D96" w:rsidRPr="00565C82">
        <w:rPr>
          <w:szCs w:val="24"/>
        </w:rPr>
        <w:t>основанный на этом документе</w:t>
      </w:r>
      <w:r w:rsidR="00F942D2" w:rsidRPr="00565C82">
        <w:rPr>
          <w:szCs w:val="24"/>
        </w:rPr>
        <w:t>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13.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Вопрос компенсации жертвам пыток, предусмотренный </w:t>
      </w:r>
      <w:r w:rsidR="002B4E92" w:rsidRPr="00565C82">
        <w:rPr>
          <w:szCs w:val="24"/>
        </w:rPr>
        <w:t>статьей</w:t>
      </w:r>
      <w:r w:rsidR="00F942D2" w:rsidRPr="00565C82">
        <w:rPr>
          <w:szCs w:val="24"/>
        </w:rPr>
        <w:t xml:space="preserve"> 14 </w:t>
      </w:r>
      <w:r w:rsidR="002B4E92" w:rsidRPr="00565C82">
        <w:rPr>
          <w:szCs w:val="24"/>
        </w:rPr>
        <w:t>Конвенции,</w:t>
      </w:r>
      <w:r w:rsidR="00F942D2" w:rsidRPr="00565C82">
        <w:rPr>
          <w:szCs w:val="24"/>
        </w:rPr>
        <w:t xml:space="preserve"> регулируется статьей 23 Конституции </w:t>
      </w:r>
      <w:r w:rsidR="002B4E92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, </w:t>
      </w:r>
      <w:r w:rsidR="002B4E92" w:rsidRPr="00565C82">
        <w:rPr>
          <w:szCs w:val="24"/>
        </w:rPr>
        <w:t>согласно которой государство</w:t>
      </w:r>
      <w:r w:rsidR="00F942D2" w:rsidRPr="00565C82">
        <w:rPr>
          <w:szCs w:val="24"/>
        </w:rPr>
        <w:t xml:space="preserve"> обязано возмещать любому лицу ущерб, причиненный государственным должностным лицом, действия которого при исполнении своих служебных обязанностей противоречили законодательству. </w:t>
      </w:r>
      <w:r w:rsidR="00DA62F2">
        <w:rPr>
          <w:szCs w:val="24"/>
        </w:rPr>
        <w:t xml:space="preserve"> </w:t>
      </w:r>
      <w:r w:rsidR="00F942D2" w:rsidRPr="00565C82">
        <w:rPr>
          <w:szCs w:val="24"/>
        </w:rPr>
        <w:t xml:space="preserve">Этот принцип является предметом закона, </w:t>
      </w:r>
      <w:r w:rsidR="002B4E92" w:rsidRPr="00565C82">
        <w:rPr>
          <w:szCs w:val="24"/>
        </w:rPr>
        <w:t>предусматривающего</w:t>
      </w:r>
      <w:r w:rsidR="00F942D2" w:rsidRPr="00565C82">
        <w:rPr>
          <w:szCs w:val="24"/>
        </w:rPr>
        <w:t xml:space="preserve"> два типа урегулирования споров: согласие между сторонами или приговор, вынесенный гражданской юрисдикцией. </w:t>
      </w:r>
      <w:r w:rsidR="00DA62F2">
        <w:rPr>
          <w:szCs w:val="24"/>
        </w:rPr>
        <w:t xml:space="preserve"> </w:t>
      </w:r>
      <w:r w:rsidR="00F942D2" w:rsidRPr="00565C82">
        <w:rPr>
          <w:szCs w:val="24"/>
        </w:rPr>
        <w:t xml:space="preserve">Эта должным образом установленная процедура применяется в случаях ненадлежащего обращения, но также </w:t>
      </w:r>
      <w:r w:rsidR="0041592F" w:rsidRPr="00565C82">
        <w:rPr>
          <w:szCs w:val="24"/>
        </w:rPr>
        <w:t xml:space="preserve">и </w:t>
      </w:r>
      <w:r w:rsidR="00F942D2" w:rsidRPr="00565C82">
        <w:rPr>
          <w:szCs w:val="24"/>
        </w:rPr>
        <w:t>при любых типах споров, затрагивающих государственных должностных лиц.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14.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 xml:space="preserve">Г-н </w:t>
      </w:r>
      <w:r w:rsidR="00A32DA7" w:rsidRPr="00565C82">
        <w:rPr>
          <w:szCs w:val="24"/>
          <w:u w:val="single"/>
        </w:rPr>
        <w:t>СЗЫМАНСКИ</w:t>
      </w:r>
      <w:r w:rsidR="00A32DA7" w:rsidRPr="00565C82">
        <w:rPr>
          <w:szCs w:val="24"/>
        </w:rPr>
        <w:t xml:space="preserve"> (Австрия</w:t>
      </w:r>
      <w:r w:rsidR="00F942D2" w:rsidRPr="00565C82">
        <w:rPr>
          <w:szCs w:val="24"/>
        </w:rPr>
        <w:t xml:space="preserve">) </w:t>
      </w:r>
      <w:r w:rsidR="00DA62F2">
        <w:rPr>
          <w:szCs w:val="24"/>
        </w:rPr>
        <w:t>для начала</w:t>
      </w:r>
      <w:r w:rsidR="00F942D2" w:rsidRPr="00565C82">
        <w:rPr>
          <w:szCs w:val="24"/>
        </w:rPr>
        <w:t xml:space="preserve"> ответит на вопросы, </w:t>
      </w:r>
      <w:r w:rsidR="00A32DA7" w:rsidRPr="00565C82">
        <w:rPr>
          <w:szCs w:val="24"/>
        </w:rPr>
        <w:t xml:space="preserve">касающиеся </w:t>
      </w:r>
      <w:r w:rsidR="00A45A75">
        <w:rPr>
          <w:szCs w:val="24"/>
        </w:rPr>
        <w:t>З</w:t>
      </w:r>
      <w:r w:rsidR="00F942D2" w:rsidRPr="00565C82">
        <w:rPr>
          <w:szCs w:val="24"/>
        </w:rPr>
        <w:t>акон</w:t>
      </w:r>
      <w:r w:rsidR="00A32DA7" w:rsidRPr="00565C82">
        <w:rPr>
          <w:szCs w:val="24"/>
        </w:rPr>
        <w:t>а</w:t>
      </w:r>
      <w:r w:rsidR="00F942D2" w:rsidRPr="00565C82">
        <w:rPr>
          <w:szCs w:val="24"/>
        </w:rPr>
        <w:t xml:space="preserve"> о силах правопорядка и</w:t>
      </w:r>
      <w:r w:rsidR="00A32DA7" w:rsidRPr="00565C82">
        <w:rPr>
          <w:szCs w:val="24"/>
        </w:rPr>
        <w:t>, в частности, положения</w:t>
      </w:r>
      <w:r w:rsidR="00F942D2" w:rsidRPr="00565C82">
        <w:rPr>
          <w:szCs w:val="24"/>
        </w:rPr>
        <w:t>, согласно которому сотрудники полиции должны защищать</w:t>
      </w:r>
      <w:r w:rsidR="00A32DA7" w:rsidRPr="00565C82">
        <w:rPr>
          <w:szCs w:val="24"/>
        </w:rPr>
        <w:t>,</w:t>
      </w:r>
      <w:r w:rsidR="00F942D2" w:rsidRPr="00565C82">
        <w:rPr>
          <w:szCs w:val="24"/>
        </w:rPr>
        <w:t xml:space="preserve"> в первую очередь людей, а не материальные </w:t>
      </w:r>
      <w:r w:rsidR="00A32DA7" w:rsidRPr="00565C82">
        <w:rPr>
          <w:szCs w:val="24"/>
        </w:rPr>
        <w:t>блага</w:t>
      </w:r>
      <w:r w:rsidR="00DB76A9">
        <w:rPr>
          <w:szCs w:val="24"/>
        </w:rPr>
        <w:t>,</w:t>
      </w:r>
      <w:r w:rsidR="00F942D2" w:rsidRPr="00565C82">
        <w:rPr>
          <w:szCs w:val="24"/>
        </w:rPr>
        <w:t xml:space="preserve"> в ситуациях, когда и люди</w:t>
      </w:r>
      <w:r w:rsidR="00A32DA7" w:rsidRPr="00565C82">
        <w:rPr>
          <w:szCs w:val="24"/>
        </w:rPr>
        <w:t>,</w:t>
      </w:r>
      <w:r w:rsidR="00F942D2" w:rsidRPr="00565C82">
        <w:rPr>
          <w:szCs w:val="24"/>
        </w:rPr>
        <w:t xml:space="preserve"> и материальные </w:t>
      </w:r>
      <w:r w:rsidR="00A32DA7" w:rsidRPr="00565C82">
        <w:rPr>
          <w:szCs w:val="24"/>
        </w:rPr>
        <w:t>блага</w:t>
      </w:r>
      <w:r w:rsidR="00F942D2" w:rsidRPr="00565C82">
        <w:rPr>
          <w:szCs w:val="24"/>
        </w:rPr>
        <w:t xml:space="preserve"> подвергаются опасности. </w:t>
      </w:r>
      <w:r w:rsidR="001F2393">
        <w:rPr>
          <w:szCs w:val="24"/>
        </w:rPr>
        <w:t xml:space="preserve"> </w:t>
      </w:r>
      <w:r w:rsidR="00A32DA7" w:rsidRPr="00565C82">
        <w:rPr>
          <w:szCs w:val="24"/>
        </w:rPr>
        <w:t>Несмотря на то, что</w:t>
      </w:r>
      <w:r w:rsidR="00F942D2" w:rsidRPr="00565C82">
        <w:rPr>
          <w:szCs w:val="24"/>
        </w:rPr>
        <w:t xml:space="preserve"> в </w:t>
      </w:r>
      <w:r w:rsidR="00A32DA7" w:rsidRPr="00565C82">
        <w:rPr>
          <w:szCs w:val="24"/>
        </w:rPr>
        <w:t xml:space="preserve">докладе </w:t>
      </w:r>
      <w:r w:rsidR="00F942D2" w:rsidRPr="00565C82">
        <w:rPr>
          <w:szCs w:val="24"/>
        </w:rPr>
        <w:t>(</w:t>
      </w:r>
      <w:r w:rsidR="00A32DA7" w:rsidRPr="00565C82">
        <w:rPr>
          <w:szCs w:val="24"/>
        </w:rPr>
        <w:t>пункт</w:t>
      </w:r>
      <w:r w:rsidR="00F942D2" w:rsidRPr="00565C82">
        <w:rPr>
          <w:szCs w:val="24"/>
        </w:rPr>
        <w:t xml:space="preserve"> 12 a)) </w:t>
      </w:r>
      <w:r w:rsidR="00A32DA7" w:rsidRPr="00565C82">
        <w:rPr>
          <w:szCs w:val="24"/>
        </w:rPr>
        <w:t>речь идет</w:t>
      </w:r>
      <w:r w:rsidR="00F942D2" w:rsidRPr="00565C82">
        <w:rPr>
          <w:szCs w:val="24"/>
        </w:rPr>
        <w:t xml:space="preserve"> только о физической неприкосновенности</w:t>
      </w:r>
      <w:r w:rsidR="00A32DA7" w:rsidRPr="00565C82">
        <w:rPr>
          <w:szCs w:val="24"/>
        </w:rPr>
        <w:t>, само собой разумеется, что</w:t>
      </w:r>
      <w:r w:rsidR="00F942D2" w:rsidRPr="00565C82">
        <w:rPr>
          <w:szCs w:val="24"/>
        </w:rPr>
        <w:t xml:space="preserve"> полицейские обязаны также защищать психическую </w:t>
      </w:r>
      <w:r w:rsidR="000876AD" w:rsidRPr="00565C82">
        <w:rPr>
          <w:szCs w:val="24"/>
        </w:rPr>
        <w:t>неприкосновенность</w:t>
      </w:r>
      <w:r w:rsidR="00F942D2" w:rsidRPr="00565C82">
        <w:rPr>
          <w:szCs w:val="24"/>
        </w:rPr>
        <w:t xml:space="preserve"> людей. </w:t>
      </w:r>
      <w:r w:rsidR="001F2393">
        <w:rPr>
          <w:szCs w:val="24"/>
        </w:rPr>
        <w:t xml:space="preserve"> </w:t>
      </w:r>
      <w:r w:rsidR="00F942D2" w:rsidRPr="00565C82">
        <w:rPr>
          <w:szCs w:val="24"/>
        </w:rPr>
        <w:t>Как подчерк</w:t>
      </w:r>
      <w:r w:rsidR="00A32DA7" w:rsidRPr="00565C82">
        <w:rPr>
          <w:szCs w:val="24"/>
        </w:rPr>
        <w:t>ивает</w:t>
      </w:r>
      <w:r w:rsidR="00F942D2" w:rsidRPr="00565C82">
        <w:rPr>
          <w:szCs w:val="24"/>
        </w:rPr>
        <w:t xml:space="preserve"> содокладчик, законы имеют действительную значимость, когда они применяются на практике; </w:t>
      </w:r>
      <w:r w:rsidR="00A32DA7" w:rsidRPr="00565C82">
        <w:rPr>
          <w:szCs w:val="24"/>
        </w:rPr>
        <w:t xml:space="preserve"> </w:t>
      </w:r>
      <w:r w:rsidR="00F942D2" w:rsidRPr="00565C82">
        <w:rPr>
          <w:szCs w:val="24"/>
        </w:rPr>
        <w:t>в этом отношении</w:t>
      </w:r>
      <w:r w:rsidR="00A45A75">
        <w:rPr>
          <w:szCs w:val="24"/>
        </w:rPr>
        <w:t xml:space="preserve"> З</w:t>
      </w:r>
      <w:r w:rsidR="00F942D2" w:rsidRPr="00565C82">
        <w:rPr>
          <w:szCs w:val="24"/>
        </w:rPr>
        <w:t xml:space="preserve">акон о силах правопорядка, вступивший в </w:t>
      </w:r>
      <w:r w:rsidR="00A32DA7" w:rsidRPr="00565C82">
        <w:rPr>
          <w:szCs w:val="24"/>
        </w:rPr>
        <w:t>силу</w:t>
      </w:r>
      <w:r w:rsidR="00F942D2" w:rsidRPr="00565C82">
        <w:rPr>
          <w:szCs w:val="24"/>
        </w:rPr>
        <w:t xml:space="preserve"> 6 лет </w:t>
      </w:r>
      <w:r w:rsidR="00A32DA7" w:rsidRPr="00565C82">
        <w:rPr>
          <w:szCs w:val="24"/>
        </w:rPr>
        <w:t xml:space="preserve">назад, является </w:t>
      </w:r>
      <w:r w:rsidR="00F942D2" w:rsidRPr="00565C82">
        <w:rPr>
          <w:szCs w:val="24"/>
        </w:rPr>
        <w:t>инструмент</w:t>
      </w:r>
      <w:r w:rsidR="00A32DA7" w:rsidRPr="00565C82">
        <w:rPr>
          <w:szCs w:val="24"/>
        </w:rPr>
        <w:t>ом</w:t>
      </w:r>
      <w:r w:rsidR="00F942D2" w:rsidRPr="00565C82">
        <w:rPr>
          <w:szCs w:val="24"/>
        </w:rPr>
        <w:t>, полностью соответствующи</w:t>
      </w:r>
      <w:r w:rsidR="00A32DA7" w:rsidRPr="00565C82">
        <w:rPr>
          <w:szCs w:val="24"/>
        </w:rPr>
        <w:t>м</w:t>
      </w:r>
      <w:r w:rsidR="00F942D2" w:rsidRPr="00565C82">
        <w:rPr>
          <w:szCs w:val="24"/>
        </w:rPr>
        <w:t xml:space="preserve"> директивам для полицейских в области предотвращения пыток.</w:t>
      </w:r>
    </w:p>
    <w:p w:rsidR="00F31303" w:rsidRPr="00565C82" w:rsidRDefault="00F31303" w:rsidP="00F15B53">
      <w:pPr>
        <w:rPr>
          <w:szCs w:val="24"/>
        </w:rPr>
      </w:pPr>
    </w:p>
    <w:p w:rsidR="00F80435" w:rsidRDefault="005C56D7" w:rsidP="00F15B53">
      <w:pPr>
        <w:rPr>
          <w:szCs w:val="24"/>
        </w:rPr>
      </w:pPr>
      <w:r w:rsidRPr="00565C82">
        <w:rPr>
          <w:szCs w:val="24"/>
        </w:rPr>
        <w:t>15.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Относительно директив </w:t>
      </w:r>
      <w:r w:rsidR="00057C43">
        <w:rPr>
          <w:szCs w:val="24"/>
        </w:rPr>
        <w:t>по</w:t>
      </w:r>
      <w:r w:rsidR="00F942D2" w:rsidRPr="00565C82">
        <w:rPr>
          <w:szCs w:val="24"/>
        </w:rPr>
        <w:t xml:space="preserve"> </w:t>
      </w:r>
      <w:r w:rsidR="00FC45F9" w:rsidRPr="00565C82">
        <w:rPr>
          <w:szCs w:val="24"/>
        </w:rPr>
        <w:t>действия</w:t>
      </w:r>
      <w:r w:rsidR="00057C43">
        <w:rPr>
          <w:szCs w:val="24"/>
        </w:rPr>
        <w:t>м</w:t>
      </w:r>
      <w:r w:rsidR="00F942D2" w:rsidRPr="00565C82">
        <w:rPr>
          <w:szCs w:val="24"/>
        </w:rPr>
        <w:t xml:space="preserve"> органов общественного порядка, необходимо отметить, что </w:t>
      </w:r>
      <w:r w:rsidR="005F7910" w:rsidRPr="00565C82">
        <w:rPr>
          <w:szCs w:val="24"/>
        </w:rPr>
        <w:t xml:space="preserve">в мае 1999 года </w:t>
      </w:r>
      <w:r w:rsidR="00F942D2" w:rsidRPr="00565C82">
        <w:rPr>
          <w:szCs w:val="24"/>
        </w:rPr>
        <w:t>Министр внутренних дел опубликовал директивы о</w:t>
      </w:r>
      <w:r w:rsidR="005F7910" w:rsidRPr="00565C82">
        <w:rPr>
          <w:szCs w:val="24"/>
        </w:rPr>
        <w:t xml:space="preserve"> </w:t>
      </w:r>
      <w:r w:rsidR="00F942D2" w:rsidRPr="00565C82">
        <w:rPr>
          <w:szCs w:val="24"/>
        </w:rPr>
        <w:t xml:space="preserve">правах и обязанностях людей, заключенных под стражу. </w:t>
      </w:r>
      <w:r w:rsidR="00057C43">
        <w:rPr>
          <w:szCs w:val="24"/>
        </w:rPr>
        <w:t xml:space="preserve"> </w:t>
      </w:r>
      <w:r w:rsidR="00F942D2" w:rsidRPr="00565C82">
        <w:rPr>
          <w:szCs w:val="24"/>
        </w:rPr>
        <w:t>Информацию о</w:t>
      </w:r>
      <w:r w:rsidR="005F7910" w:rsidRPr="00565C82">
        <w:rPr>
          <w:szCs w:val="24"/>
        </w:rPr>
        <w:t xml:space="preserve"> </w:t>
      </w:r>
      <w:r w:rsidR="00F942D2" w:rsidRPr="00565C82">
        <w:rPr>
          <w:szCs w:val="24"/>
        </w:rPr>
        <w:t xml:space="preserve">своих правах они получают из </w:t>
      </w:r>
      <w:r w:rsidR="005F7910" w:rsidRPr="00565C82">
        <w:rPr>
          <w:szCs w:val="24"/>
        </w:rPr>
        <w:t>соответствующего информационного листка</w:t>
      </w:r>
      <w:r w:rsidR="00F942D2" w:rsidRPr="00565C82">
        <w:rPr>
          <w:szCs w:val="24"/>
        </w:rPr>
        <w:t xml:space="preserve">, который им </w:t>
      </w:r>
      <w:r w:rsidR="005F7910" w:rsidRPr="00565C82">
        <w:rPr>
          <w:szCs w:val="24"/>
        </w:rPr>
        <w:t>дает на подпись сотру</w:t>
      </w:r>
      <w:r w:rsidR="00F942D2" w:rsidRPr="00565C82">
        <w:rPr>
          <w:szCs w:val="24"/>
        </w:rPr>
        <w:t xml:space="preserve">дник полиции. </w:t>
      </w:r>
      <w:r w:rsidR="00057C43">
        <w:rPr>
          <w:szCs w:val="24"/>
        </w:rPr>
        <w:t xml:space="preserve"> </w:t>
      </w:r>
      <w:r w:rsidR="005F7910" w:rsidRPr="00565C82">
        <w:rPr>
          <w:szCs w:val="24"/>
        </w:rPr>
        <w:t>Заключаемым под стражу</w:t>
      </w:r>
      <w:r w:rsidR="00F942D2" w:rsidRPr="00565C82">
        <w:rPr>
          <w:szCs w:val="24"/>
        </w:rPr>
        <w:t xml:space="preserve"> сообщается, что они имеют возможность </w:t>
      </w:r>
      <w:r w:rsidR="005F7910" w:rsidRPr="00565C82">
        <w:rPr>
          <w:szCs w:val="24"/>
        </w:rPr>
        <w:t xml:space="preserve">связаться </w:t>
      </w:r>
      <w:r w:rsidR="00F942D2" w:rsidRPr="00565C82">
        <w:rPr>
          <w:szCs w:val="24"/>
        </w:rPr>
        <w:t xml:space="preserve">с доверенным лицом или с </w:t>
      </w:r>
      <w:r w:rsidR="007633D3" w:rsidRPr="00565C82">
        <w:rPr>
          <w:szCs w:val="24"/>
        </w:rPr>
        <w:t xml:space="preserve">адвокатом – </w:t>
      </w:r>
      <w:r w:rsidR="00F942D2" w:rsidRPr="00565C82">
        <w:rPr>
          <w:szCs w:val="24"/>
        </w:rPr>
        <w:t>право</w:t>
      </w:r>
      <w:r w:rsidR="007633D3" w:rsidRPr="00565C82">
        <w:rPr>
          <w:szCs w:val="24"/>
        </w:rPr>
        <w:t xml:space="preserve">, </w:t>
      </w:r>
      <w:r w:rsidR="00F942D2" w:rsidRPr="00565C82">
        <w:rPr>
          <w:szCs w:val="24"/>
        </w:rPr>
        <w:t>предусмотрен</w:t>
      </w:r>
      <w:r w:rsidR="007633D3" w:rsidRPr="00565C82">
        <w:rPr>
          <w:szCs w:val="24"/>
        </w:rPr>
        <w:t>ное</w:t>
      </w:r>
      <w:r w:rsidR="00F942D2" w:rsidRPr="00565C82">
        <w:rPr>
          <w:szCs w:val="24"/>
        </w:rPr>
        <w:t xml:space="preserve"> статьей 4 Конституционного закона о защите свободы людей. </w:t>
      </w:r>
      <w:r w:rsidR="00057C43">
        <w:rPr>
          <w:szCs w:val="24"/>
        </w:rPr>
        <w:t xml:space="preserve"> </w:t>
      </w:r>
      <w:r w:rsidR="00F942D2" w:rsidRPr="00565C82">
        <w:rPr>
          <w:szCs w:val="24"/>
        </w:rPr>
        <w:t>Максимальный срок задержания составляет 48 часов, за исключением случаев, когда речь идет о лице, задержанном для выдворения из страны</w:t>
      </w:r>
      <w:r w:rsidR="007633D3" w:rsidRPr="00565C82">
        <w:rPr>
          <w:szCs w:val="24"/>
        </w:rPr>
        <w:t xml:space="preserve"> – </w:t>
      </w:r>
      <w:r w:rsidR="00F942D2" w:rsidRPr="00565C82">
        <w:rPr>
          <w:szCs w:val="24"/>
        </w:rPr>
        <w:t xml:space="preserve">в таких случаях заключение под стражу может продлиться до шести месяцев. </w:t>
      </w:r>
      <w:r w:rsidR="00057C43">
        <w:rPr>
          <w:szCs w:val="24"/>
        </w:rPr>
        <w:t xml:space="preserve"> </w:t>
      </w:r>
      <w:r w:rsidR="00F942D2" w:rsidRPr="00565C82">
        <w:rPr>
          <w:szCs w:val="24"/>
        </w:rPr>
        <w:t>Постоянно ве</w:t>
      </w:r>
      <w:r w:rsidR="007633D3" w:rsidRPr="00565C82">
        <w:rPr>
          <w:szCs w:val="24"/>
        </w:rPr>
        <w:t>дется</w:t>
      </w:r>
      <w:r w:rsidR="00F942D2" w:rsidRPr="00565C82">
        <w:rPr>
          <w:szCs w:val="24"/>
        </w:rPr>
        <w:t xml:space="preserve"> </w:t>
      </w:r>
      <w:r w:rsidR="007633D3" w:rsidRPr="00565C82">
        <w:rPr>
          <w:szCs w:val="24"/>
        </w:rPr>
        <w:t>реестр</w:t>
      </w:r>
      <w:r w:rsidR="00F942D2" w:rsidRPr="00565C82">
        <w:rPr>
          <w:szCs w:val="24"/>
        </w:rPr>
        <w:t xml:space="preserve"> задержанных. </w:t>
      </w:r>
      <w:r w:rsidR="00057C43">
        <w:rPr>
          <w:szCs w:val="24"/>
        </w:rPr>
        <w:t xml:space="preserve"> </w:t>
      </w:r>
      <w:r w:rsidR="00F942D2" w:rsidRPr="00565C82">
        <w:rPr>
          <w:szCs w:val="24"/>
        </w:rPr>
        <w:t xml:space="preserve">Что касается </w:t>
      </w:r>
      <w:r w:rsidR="007633D3" w:rsidRPr="00565C82">
        <w:rPr>
          <w:szCs w:val="24"/>
        </w:rPr>
        <w:t xml:space="preserve">обращений за </w:t>
      </w:r>
    </w:p>
    <w:p w:rsidR="00F942D2" w:rsidRPr="00565C82" w:rsidRDefault="00F80435" w:rsidP="00F15B53">
      <w:pPr>
        <w:rPr>
          <w:szCs w:val="24"/>
        </w:rPr>
      </w:pPr>
      <w:r>
        <w:rPr>
          <w:szCs w:val="24"/>
        </w:rPr>
        <w:br w:type="page"/>
      </w:r>
      <w:r w:rsidR="007633D3" w:rsidRPr="00565C82">
        <w:rPr>
          <w:szCs w:val="24"/>
        </w:rPr>
        <w:t>защ</w:t>
      </w:r>
      <w:r w:rsidR="00F942D2" w:rsidRPr="00565C82">
        <w:rPr>
          <w:szCs w:val="24"/>
        </w:rPr>
        <w:t>итой</w:t>
      </w:r>
      <w:r w:rsidR="007633D3" w:rsidRPr="00565C82">
        <w:rPr>
          <w:szCs w:val="24"/>
        </w:rPr>
        <w:t xml:space="preserve">, австрийское законодательство </w:t>
      </w:r>
      <w:r w:rsidR="00F942D2" w:rsidRPr="00565C82">
        <w:rPr>
          <w:szCs w:val="24"/>
        </w:rPr>
        <w:t>предусматривает два варианта защиты:</w:t>
      </w:r>
      <w:r w:rsidR="007633D3" w:rsidRPr="00565C82">
        <w:rPr>
          <w:szCs w:val="24"/>
        </w:rPr>
        <w:t xml:space="preserve"> в роли адвоката выступает</w:t>
      </w:r>
      <w:r w:rsidR="00F942D2" w:rsidRPr="00565C82">
        <w:rPr>
          <w:szCs w:val="24"/>
        </w:rPr>
        <w:t xml:space="preserve"> доверенн</w:t>
      </w:r>
      <w:r w:rsidR="007633D3" w:rsidRPr="00565C82">
        <w:rPr>
          <w:szCs w:val="24"/>
        </w:rPr>
        <w:t>ое</w:t>
      </w:r>
      <w:r w:rsidR="00F942D2" w:rsidRPr="00565C82">
        <w:rPr>
          <w:szCs w:val="24"/>
        </w:rPr>
        <w:t xml:space="preserve"> лицо</w:t>
      </w:r>
      <w:r w:rsidR="007633D3" w:rsidRPr="00565C82">
        <w:rPr>
          <w:szCs w:val="24"/>
        </w:rPr>
        <w:t>,</w:t>
      </w:r>
      <w:r w:rsidR="00F942D2" w:rsidRPr="00565C82">
        <w:rPr>
          <w:szCs w:val="24"/>
        </w:rPr>
        <w:t xml:space="preserve"> котор</w:t>
      </w:r>
      <w:r w:rsidR="007633D3" w:rsidRPr="00565C82">
        <w:rPr>
          <w:szCs w:val="24"/>
        </w:rPr>
        <w:t>ое, однако,</w:t>
      </w:r>
      <w:r w:rsidR="00F942D2" w:rsidRPr="00565C82">
        <w:rPr>
          <w:szCs w:val="24"/>
        </w:rPr>
        <w:t xml:space="preserve"> не может </w:t>
      </w:r>
      <w:r w:rsidR="007633D3" w:rsidRPr="00565C82">
        <w:rPr>
          <w:szCs w:val="24"/>
        </w:rPr>
        <w:t xml:space="preserve">предпринять каких-либо действий, </w:t>
      </w:r>
      <w:r w:rsidR="00F942D2" w:rsidRPr="00565C82">
        <w:rPr>
          <w:szCs w:val="24"/>
        </w:rPr>
        <w:t xml:space="preserve">а просто убеждается, что заключенный не подвергается плохому обращению, и адвокат, который берет на себя </w:t>
      </w:r>
      <w:r w:rsidR="007633D3" w:rsidRPr="00565C82">
        <w:rPr>
          <w:szCs w:val="24"/>
        </w:rPr>
        <w:t xml:space="preserve">защиту </w:t>
      </w:r>
      <w:r w:rsidR="00F942D2" w:rsidRPr="00565C82">
        <w:rPr>
          <w:szCs w:val="24"/>
        </w:rPr>
        <w:t>обвиняемого</w:t>
      </w:r>
      <w:r w:rsidR="007633D3" w:rsidRPr="00565C82">
        <w:rPr>
          <w:szCs w:val="24"/>
        </w:rPr>
        <w:t xml:space="preserve"> – вариант, на базе которого должен готовиться проект закона</w:t>
      </w:r>
      <w:r w:rsidR="00F942D2" w:rsidRPr="00565C82">
        <w:rPr>
          <w:szCs w:val="24"/>
        </w:rPr>
        <w:t>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16.</w:t>
      </w:r>
      <w:r w:rsidRPr="00565C82">
        <w:rPr>
          <w:szCs w:val="24"/>
        </w:rPr>
        <w:tab/>
      </w:r>
      <w:r w:rsidR="00785C11">
        <w:rPr>
          <w:szCs w:val="24"/>
        </w:rPr>
        <w:t>Задается</w:t>
      </w:r>
      <w:r w:rsidR="00F942D2" w:rsidRPr="00565C82">
        <w:rPr>
          <w:szCs w:val="24"/>
        </w:rPr>
        <w:t xml:space="preserve"> вопрос</w:t>
      </w:r>
      <w:r w:rsidR="008946F8" w:rsidRPr="00565C82">
        <w:rPr>
          <w:szCs w:val="24"/>
        </w:rPr>
        <w:t xml:space="preserve"> о том,</w:t>
      </w:r>
      <w:r w:rsidR="00F942D2" w:rsidRPr="00565C82">
        <w:rPr>
          <w:szCs w:val="24"/>
        </w:rPr>
        <w:t xml:space="preserve"> </w:t>
      </w:r>
      <w:r w:rsidR="008946F8" w:rsidRPr="00565C82">
        <w:rPr>
          <w:szCs w:val="24"/>
        </w:rPr>
        <w:t>говорят</w:t>
      </w:r>
      <w:r w:rsidR="00F942D2" w:rsidRPr="00565C82">
        <w:rPr>
          <w:szCs w:val="24"/>
        </w:rPr>
        <w:t xml:space="preserve"> ли </w:t>
      </w:r>
      <w:r w:rsidR="008946F8" w:rsidRPr="00565C82">
        <w:rPr>
          <w:szCs w:val="24"/>
        </w:rPr>
        <w:t xml:space="preserve">данные </w:t>
      </w:r>
      <w:r w:rsidR="00F942D2" w:rsidRPr="00565C82">
        <w:rPr>
          <w:szCs w:val="24"/>
        </w:rPr>
        <w:t>статистик</w:t>
      </w:r>
      <w:r w:rsidR="008946F8" w:rsidRPr="00565C82">
        <w:rPr>
          <w:szCs w:val="24"/>
        </w:rPr>
        <w:t>и</w:t>
      </w:r>
      <w:r w:rsidR="00F942D2" w:rsidRPr="00565C82">
        <w:rPr>
          <w:szCs w:val="24"/>
        </w:rPr>
        <w:t xml:space="preserve"> </w:t>
      </w:r>
      <w:r w:rsidR="008946F8" w:rsidRPr="00565C82">
        <w:rPr>
          <w:szCs w:val="24"/>
        </w:rPr>
        <w:t>о</w:t>
      </w:r>
      <w:r w:rsidR="00F942D2" w:rsidRPr="00565C82">
        <w:rPr>
          <w:szCs w:val="24"/>
        </w:rPr>
        <w:t xml:space="preserve"> прогресс</w:t>
      </w:r>
      <w:r w:rsidR="008946F8" w:rsidRPr="00565C82">
        <w:rPr>
          <w:szCs w:val="24"/>
        </w:rPr>
        <w:t>е в связи с осуществлением</w:t>
      </w:r>
      <w:r w:rsidR="00F942D2" w:rsidRPr="00565C82">
        <w:rPr>
          <w:szCs w:val="24"/>
        </w:rPr>
        <w:t xml:space="preserve"> </w:t>
      </w:r>
      <w:r w:rsidR="00A45A75">
        <w:rPr>
          <w:szCs w:val="24"/>
        </w:rPr>
        <w:t>З</w:t>
      </w:r>
      <w:r w:rsidR="00F942D2" w:rsidRPr="00565C82">
        <w:rPr>
          <w:szCs w:val="24"/>
        </w:rPr>
        <w:t xml:space="preserve">акона о силах правопорядка. </w:t>
      </w:r>
      <w:r w:rsidR="00785C11">
        <w:rPr>
          <w:szCs w:val="24"/>
        </w:rPr>
        <w:t xml:space="preserve"> </w:t>
      </w:r>
      <w:r w:rsidR="008946F8" w:rsidRPr="00565C82">
        <w:rPr>
          <w:szCs w:val="24"/>
        </w:rPr>
        <w:t>На основании</w:t>
      </w:r>
      <w:r w:rsidR="00F942D2" w:rsidRPr="00565C82">
        <w:rPr>
          <w:szCs w:val="24"/>
        </w:rPr>
        <w:t xml:space="preserve"> этого закона Министр внутренних дел должен предоставлять стат</w:t>
      </w:r>
      <w:r w:rsidR="00FC45F9" w:rsidRPr="00565C82">
        <w:rPr>
          <w:szCs w:val="24"/>
        </w:rPr>
        <w:t>истические данные</w:t>
      </w:r>
      <w:r w:rsidR="00F942D2" w:rsidRPr="00565C82">
        <w:rPr>
          <w:szCs w:val="24"/>
        </w:rPr>
        <w:t xml:space="preserve"> о </w:t>
      </w:r>
      <w:r w:rsidR="00FC45F9" w:rsidRPr="00565C82">
        <w:rPr>
          <w:szCs w:val="24"/>
        </w:rPr>
        <w:t>действиях</w:t>
      </w:r>
      <w:r w:rsidR="00F942D2" w:rsidRPr="00565C82">
        <w:rPr>
          <w:szCs w:val="24"/>
        </w:rPr>
        <w:t xml:space="preserve"> полиции</w:t>
      </w:r>
      <w:r w:rsidR="00DB76FF" w:rsidRPr="00565C82">
        <w:rPr>
          <w:szCs w:val="24"/>
        </w:rPr>
        <w:t>,</w:t>
      </w:r>
      <w:r w:rsidR="00F942D2" w:rsidRPr="00565C82">
        <w:rPr>
          <w:szCs w:val="24"/>
        </w:rPr>
        <w:t xml:space="preserve"> и, в сотрудничестве с Министром юстиции, Правительство составляет </w:t>
      </w:r>
      <w:r w:rsidR="00FC45F9" w:rsidRPr="00565C82">
        <w:rPr>
          <w:szCs w:val="24"/>
        </w:rPr>
        <w:t>ежегодный</w:t>
      </w:r>
      <w:r w:rsidR="00F942D2" w:rsidRPr="00565C82">
        <w:rPr>
          <w:szCs w:val="24"/>
        </w:rPr>
        <w:t xml:space="preserve"> отчет, </w:t>
      </w:r>
      <w:r w:rsidR="00FC45F9" w:rsidRPr="00565C82">
        <w:rPr>
          <w:szCs w:val="24"/>
        </w:rPr>
        <w:t>представляемый на</w:t>
      </w:r>
      <w:r w:rsidR="00F942D2" w:rsidRPr="00565C82">
        <w:rPr>
          <w:szCs w:val="24"/>
        </w:rPr>
        <w:t xml:space="preserve"> рассмотрение </w:t>
      </w:r>
      <w:r w:rsidR="00FC45F9" w:rsidRPr="00565C82">
        <w:rPr>
          <w:szCs w:val="24"/>
        </w:rPr>
        <w:t xml:space="preserve">в </w:t>
      </w:r>
      <w:r w:rsidR="00F942D2" w:rsidRPr="00565C82">
        <w:rPr>
          <w:szCs w:val="24"/>
        </w:rPr>
        <w:t xml:space="preserve">Парламент. </w:t>
      </w:r>
      <w:r w:rsidR="00785C11">
        <w:rPr>
          <w:szCs w:val="24"/>
        </w:rPr>
        <w:t xml:space="preserve"> </w:t>
      </w:r>
      <w:r w:rsidR="00F942D2" w:rsidRPr="00565C82">
        <w:rPr>
          <w:szCs w:val="24"/>
        </w:rPr>
        <w:t xml:space="preserve">Количество </w:t>
      </w:r>
      <w:r w:rsidR="00CA517D" w:rsidRPr="00565C82">
        <w:rPr>
          <w:szCs w:val="24"/>
        </w:rPr>
        <w:t>жалоб</w:t>
      </w:r>
      <w:r w:rsidR="00DB76FF" w:rsidRPr="00565C82">
        <w:rPr>
          <w:szCs w:val="24"/>
        </w:rPr>
        <w:t xml:space="preserve"> </w:t>
      </w:r>
      <w:r w:rsidR="00F942D2" w:rsidRPr="00565C82">
        <w:rPr>
          <w:szCs w:val="24"/>
        </w:rPr>
        <w:t xml:space="preserve">не сократилось, но остается на том же уровне, что является положительным знаком, показывающим, что граждане не боятся использовать право </w:t>
      </w:r>
      <w:r w:rsidR="00DB76FF" w:rsidRPr="00565C82">
        <w:rPr>
          <w:szCs w:val="24"/>
        </w:rPr>
        <w:t>предъявлять иск</w:t>
      </w:r>
      <w:r w:rsidR="00F942D2" w:rsidRPr="00565C82">
        <w:rPr>
          <w:szCs w:val="24"/>
        </w:rPr>
        <w:t xml:space="preserve">. </w:t>
      </w:r>
      <w:r w:rsidR="00785C11">
        <w:rPr>
          <w:szCs w:val="24"/>
        </w:rPr>
        <w:t xml:space="preserve"> </w:t>
      </w:r>
      <w:r w:rsidR="00F942D2" w:rsidRPr="00565C82">
        <w:rPr>
          <w:szCs w:val="24"/>
        </w:rPr>
        <w:t>Что касается эффективности дисциплинарной юрисдикции, нужно признать, что она</w:t>
      </w:r>
      <w:r w:rsidR="00CA517D" w:rsidRPr="00565C82">
        <w:rPr>
          <w:szCs w:val="24"/>
        </w:rPr>
        <w:t>, безусловно,</w:t>
      </w:r>
      <w:r w:rsidR="00F942D2" w:rsidRPr="00565C82">
        <w:rPr>
          <w:szCs w:val="24"/>
        </w:rPr>
        <w:t xml:space="preserve"> независима, но неэффективна</w:t>
      </w:r>
      <w:r w:rsidR="003C48B2">
        <w:rPr>
          <w:szCs w:val="24"/>
        </w:rPr>
        <w:t xml:space="preserve">;  </w:t>
      </w:r>
      <w:r w:rsidR="00CA517D" w:rsidRPr="00565C82">
        <w:rPr>
          <w:szCs w:val="24"/>
        </w:rPr>
        <w:t xml:space="preserve">несмотря на то, что менявшиеся за последние десять лет </w:t>
      </w:r>
      <w:r w:rsidR="00F942D2" w:rsidRPr="00565C82">
        <w:rPr>
          <w:szCs w:val="24"/>
        </w:rPr>
        <w:t>министры внутренних дел проявляли</w:t>
      </w:r>
      <w:r w:rsidR="00CA517D" w:rsidRPr="00565C82">
        <w:rPr>
          <w:szCs w:val="24"/>
        </w:rPr>
        <w:t xml:space="preserve"> инициативы, направленные на улучшение этой ситуации</w:t>
      </w:r>
      <w:r w:rsidR="00F942D2" w:rsidRPr="00565C82">
        <w:rPr>
          <w:szCs w:val="24"/>
        </w:rPr>
        <w:t xml:space="preserve">, </w:t>
      </w:r>
      <w:r w:rsidR="00CA517D" w:rsidRPr="00565C82">
        <w:rPr>
          <w:szCs w:val="24"/>
        </w:rPr>
        <w:t>все они не были приняты Парламентом</w:t>
      </w:r>
      <w:r w:rsidR="00F942D2" w:rsidRPr="00565C82">
        <w:rPr>
          <w:szCs w:val="24"/>
        </w:rPr>
        <w:t xml:space="preserve">. </w:t>
      </w:r>
      <w:r w:rsidR="00785C11">
        <w:rPr>
          <w:szCs w:val="24"/>
        </w:rPr>
        <w:t xml:space="preserve"> </w:t>
      </w:r>
      <w:r w:rsidR="00F942D2" w:rsidRPr="00565C82">
        <w:rPr>
          <w:szCs w:val="24"/>
        </w:rPr>
        <w:t xml:space="preserve">Следует надеяться, что новый </w:t>
      </w:r>
      <w:r w:rsidR="00CA517D" w:rsidRPr="00565C82">
        <w:rPr>
          <w:szCs w:val="24"/>
        </w:rPr>
        <w:t>созыв палаты</w:t>
      </w:r>
      <w:r w:rsidR="00F942D2" w:rsidRPr="00565C82">
        <w:rPr>
          <w:szCs w:val="24"/>
        </w:rPr>
        <w:t>, избранн</w:t>
      </w:r>
      <w:r w:rsidR="003C48B2">
        <w:rPr>
          <w:szCs w:val="24"/>
        </w:rPr>
        <w:t>о</w:t>
      </w:r>
      <w:r w:rsidR="00F942D2" w:rsidRPr="00565C82">
        <w:rPr>
          <w:szCs w:val="24"/>
        </w:rPr>
        <w:t>й 3 октября 1999 года</w:t>
      </w:r>
      <w:r w:rsidR="00CA517D" w:rsidRPr="00565C82">
        <w:rPr>
          <w:szCs w:val="24"/>
        </w:rPr>
        <w:t>,</w:t>
      </w:r>
      <w:r w:rsidR="00F942D2" w:rsidRPr="00565C82">
        <w:rPr>
          <w:szCs w:val="24"/>
        </w:rPr>
        <w:t xml:space="preserve"> возьмет на себя обязательство</w:t>
      </w:r>
      <w:r w:rsidR="00CF3DF3" w:rsidRPr="00565C82">
        <w:rPr>
          <w:szCs w:val="24"/>
        </w:rPr>
        <w:t xml:space="preserve"> </w:t>
      </w:r>
      <w:r w:rsidR="00F942D2" w:rsidRPr="00565C82">
        <w:rPr>
          <w:szCs w:val="24"/>
        </w:rPr>
        <w:t>решить этот вопрос.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17.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В соответствии со статьей 10 </w:t>
      </w:r>
      <w:r w:rsidR="00905A55" w:rsidRPr="00565C82">
        <w:rPr>
          <w:szCs w:val="24"/>
        </w:rPr>
        <w:t>Конвенции</w:t>
      </w:r>
      <w:r w:rsidR="00F942D2" w:rsidRPr="00565C82">
        <w:rPr>
          <w:szCs w:val="24"/>
        </w:rPr>
        <w:t xml:space="preserve">, а также со статьями 3 и 5 </w:t>
      </w:r>
      <w:r w:rsidR="008605BA" w:rsidRPr="00565C82">
        <w:rPr>
          <w:szCs w:val="24"/>
        </w:rPr>
        <w:t>Европейск</w:t>
      </w:r>
      <w:r w:rsidR="005F5027" w:rsidRPr="00565C82">
        <w:rPr>
          <w:szCs w:val="24"/>
        </w:rPr>
        <w:t>ой</w:t>
      </w:r>
      <w:r w:rsidR="008605BA" w:rsidRPr="00565C82">
        <w:rPr>
          <w:szCs w:val="24"/>
        </w:rPr>
        <w:t xml:space="preserve"> конвенци</w:t>
      </w:r>
      <w:r w:rsidR="005F5027" w:rsidRPr="00565C82">
        <w:rPr>
          <w:szCs w:val="24"/>
        </w:rPr>
        <w:t>и</w:t>
      </w:r>
      <w:r w:rsidR="008605BA" w:rsidRPr="00565C82">
        <w:rPr>
          <w:szCs w:val="24"/>
        </w:rPr>
        <w:t xml:space="preserve"> по предупреждению пыток и бесчеловечного или унижающего достоинство обращения или наказания</w:t>
      </w:r>
      <w:r w:rsidR="00F942D2" w:rsidRPr="00565C82">
        <w:rPr>
          <w:szCs w:val="24"/>
        </w:rPr>
        <w:t>, запрет на применение пыток является неотъемлемой частью подготовки сотрудников полиции на всех уровнях.</w:t>
      </w:r>
    </w:p>
    <w:p w:rsidR="00905A55" w:rsidRPr="00565C82" w:rsidRDefault="00905A55" w:rsidP="00F15B53">
      <w:pPr>
        <w:rPr>
          <w:szCs w:val="24"/>
        </w:rPr>
      </w:pPr>
    </w:p>
    <w:p w:rsidR="00F942D2" w:rsidRPr="00565C82" w:rsidRDefault="00F942D2" w:rsidP="00F15B53">
      <w:pPr>
        <w:rPr>
          <w:szCs w:val="24"/>
        </w:rPr>
      </w:pPr>
      <w:r w:rsidRPr="00565C82">
        <w:rPr>
          <w:szCs w:val="24"/>
        </w:rPr>
        <w:t>18.</w:t>
      </w:r>
      <w:r w:rsidR="00F80435">
        <w:rPr>
          <w:szCs w:val="24"/>
        </w:rPr>
        <w:tab/>
      </w:r>
      <w:r w:rsidR="00A83787" w:rsidRPr="00565C82">
        <w:rPr>
          <w:szCs w:val="24"/>
        </w:rPr>
        <w:t>В докладе не рассматривается в</w:t>
      </w:r>
      <w:r w:rsidRPr="00565C82">
        <w:rPr>
          <w:szCs w:val="24"/>
        </w:rPr>
        <w:t xml:space="preserve">опрос </w:t>
      </w:r>
      <w:r w:rsidR="00A83787" w:rsidRPr="00565C82">
        <w:rPr>
          <w:szCs w:val="24"/>
        </w:rPr>
        <w:t>о выплате компенсации за нанесенный ущерб</w:t>
      </w:r>
      <w:r w:rsidRPr="00565C82">
        <w:rPr>
          <w:szCs w:val="24"/>
        </w:rPr>
        <w:t xml:space="preserve">, </w:t>
      </w:r>
      <w:r w:rsidR="00A83787" w:rsidRPr="00565C82">
        <w:rPr>
          <w:szCs w:val="24"/>
        </w:rPr>
        <w:t>поскольку</w:t>
      </w:r>
      <w:r w:rsidRPr="00565C82">
        <w:rPr>
          <w:szCs w:val="24"/>
        </w:rPr>
        <w:t xml:space="preserve"> </w:t>
      </w:r>
      <w:r w:rsidR="00A83787" w:rsidRPr="00565C82">
        <w:rPr>
          <w:szCs w:val="24"/>
        </w:rPr>
        <w:t>с момента</w:t>
      </w:r>
      <w:r w:rsidRPr="00565C82">
        <w:rPr>
          <w:szCs w:val="24"/>
        </w:rPr>
        <w:t xml:space="preserve"> внесения поправок</w:t>
      </w:r>
      <w:r w:rsidR="00A83787" w:rsidRPr="00565C82">
        <w:rPr>
          <w:szCs w:val="24"/>
        </w:rPr>
        <w:t xml:space="preserve"> (порядка двадцати лет назад)</w:t>
      </w:r>
      <w:r w:rsidRPr="00565C82">
        <w:rPr>
          <w:szCs w:val="24"/>
        </w:rPr>
        <w:t xml:space="preserve"> </w:t>
      </w:r>
      <w:r w:rsidR="00A83787" w:rsidRPr="00565C82">
        <w:rPr>
          <w:szCs w:val="24"/>
        </w:rPr>
        <w:t>никаких изменений в законодательстве Австрии в этом вопросе не произошло</w:t>
      </w:r>
      <w:r w:rsidRPr="00565C82">
        <w:rPr>
          <w:szCs w:val="24"/>
        </w:rPr>
        <w:t xml:space="preserve">, </w:t>
      </w:r>
      <w:r w:rsidR="00A83787" w:rsidRPr="00565C82">
        <w:rPr>
          <w:szCs w:val="24"/>
        </w:rPr>
        <w:t>и</w:t>
      </w:r>
      <w:r w:rsidRPr="00565C82">
        <w:rPr>
          <w:szCs w:val="24"/>
        </w:rPr>
        <w:t xml:space="preserve"> жертвы пыток и произвольного заключения </w:t>
      </w:r>
      <w:r w:rsidR="00A83787" w:rsidRPr="00565C82">
        <w:rPr>
          <w:szCs w:val="24"/>
        </w:rPr>
        <w:t xml:space="preserve">под стражу </w:t>
      </w:r>
      <w:r w:rsidRPr="00565C82">
        <w:rPr>
          <w:szCs w:val="24"/>
        </w:rPr>
        <w:t xml:space="preserve">получали компенсацию на основании гражданского законодательства. </w:t>
      </w:r>
      <w:r w:rsidR="0096399A">
        <w:rPr>
          <w:szCs w:val="24"/>
        </w:rPr>
        <w:t xml:space="preserve"> </w:t>
      </w:r>
      <w:r w:rsidR="00A83787" w:rsidRPr="00565C82">
        <w:rPr>
          <w:szCs w:val="24"/>
        </w:rPr>
        <w:t xml:space="preserve">В частности, </w:t>
      </w:r>
      <w:r w:rsidRPr="00565C82">
        <w:rPr>
          <w:szCs w:val="24"/>
        </w:rPr>
        <w:t xml:space="preserve"> предусмотрено, что в случа</w:t>
      </w:r>
      <w:r w:rsidR="00A83787" w:rsidRPr="00565C82">
        <w:rPr>
          <w:szCs w:val="24"/>
        </w:rPr>
        <w:t>ях,</w:t>
      </w:r>
      <w:r w:rsidRPr="00565C82">
        <w:rPr>
          <w:szCs w:val="24"/>
        </w:rPr>
        <w:t xml:space="preserve"> </w:t>
      </w:r>
      <w:r w:rsidR="00A83787" w:rsidRPr="00565C82">
        <w:rPr>
          <w:szCs w:val="24"/>
        </w:rPr>
        <w:t xml:space="preserve">когда </w:t>
      </w:r>
      <w:r w:rsidRPr="00565C82">
        <w:rPr>
          <w:szCs w:val="24"/>
        </w:rPr>
        <w:t xml:space="preserve">сотрудник </w:t>
      </w:r>
      <w:r w:rsidR="00A83787" w:rsidRPr="00565C82">
        <w:rPr>
          <w:szCs w:val="24"/>
        </w:rPr>
        <w:t>полиции пытал</w:t>
      </w:r>
      <w:r w:rsidRPr="00565C82">
        <w:rPr>
          <w:szCs w:val="24"/>
        </w:rPr>
        <w:t xml:space="preserve"> </w:t>
      </w:r>
      <w:r w:rsidR="00A83787" w:rsidRPr="00565C82">
        <w:rPr>
          <w:szCs w:val="24"/>
        </w:rPr>
        <w:t>человека</w:t>
      </w:r>
      <w:r w:rsidRPr="00565C82">
        <w:rPr>
          <w:szCs w:val="24"/>
        </w:rPr>
        <w:t xml:space="preserve"> в присутствии других полицейских</w:t>
      </w:r>
      <w:r w:rsidR="00A83787" w:rsidRPr="00565C82">
        <w:rPr>
          <w:szCs w:val="24"/>
        </w:rPr>
        <w:t>,</w:t>
      </w:r>
      <w:r w:rsidRPr="00565C82">
        <w:rPr>
          <w:szCs w:val="24"/>
        </w:rPr>
        <w:t xml:space="preserve"> и</w:t>
      </w:r>
      <w:r w:rsidR="00A83787" w:rsidRPr="00565C82">
        <w:rPr>
          <w:szCs w:val="24"/>
        </w:rPr>
        <w:t xml:space="preserve"> в случаях, когда </w:t>
      </w:r>
      <w:r w:rsidRPr="00565C82">
        <w:rPr>
          <w:szCs w:val="24"/>
        </w:rPr>
        <w:t xml:space="preserve">невозможно </w:t>
      </w:r>
      <w:r w:rsidR="00A83787" w:rsidRPr="00565C82">
        <w:rPr>
          <w:szCs w:val="24"/>
        </w:rPr>
        <w:t>установить виновного,</w:t>
      </w:r>
      <w:r w:rsidRPr="00565C82">
        <w:rPr>
          <w:szCs w:val="24"/>
        </w:rPr>
        <w:t xml:space="preserve"> жертве возмеща</w:t>
      </w:r>
      <w:r w:rsidR="00A83787" w:rsidRPr="00565C82">
        <w:rPr>
          <w:szCs w:val="24"/>
        </w:rPr>
        <w:t>ется</w:t>
      </w:r>
      <w:r w:rsidRPr="00565C82">
        <w:rPr>
          <w:szCs w:val="24"/>
        </w:rPr>
        <w:t xml:space="preserve"> ущерб, даже если виновное лицо  не </w:t>
      </w:r>
      <w:r w:rsidR="00A83787" w:rsidRPr="00565C82">
        <w:rPr>
          <w:szCs w:val="24"/>
        </w:rPr>
        <w:t>выявлено</w:t>
      </w:r>
      <w:r w:rsidRPr="00565C82">
        <w:rPr>
          <w:szCs w:val="24"/>
        </w:rPr>
        <w:t>.</w:t>
      </w:r>
    </w:p>
    <w:p w:rsidR="00F31303" w:rsidRPr="00565C82" w:rsidRDefault="00F31303" w:rsidP="00F15B53">
      <w:pPr>
        <w:rPr>
          <w:szCs w:val="24"/>
        </w:rPr>
      </w:pPr>
    </w:p>
    <w:p w:rsidR="00F31303" w:rsidRPr="00565C82" w:rsidRDefault="005C56D7" w:rsidP="00F15B53">
      <w:pPr>
        <w:rPr>
          <w:szCs w:val="24"/>
        </w:rPr>
      </w:pPr>
      <w:r w:rsidRPr="00565C82">
        <w:rPr>
          <w:szCs w:val="24"/>
        </w:rPr>
        <w:t>19.</w:t>
      </w:r>
      <w:r w:rsidRPr="00565C82">
        <w:rPr>
          <w:szCs w:val="24"/>
        </w:rPr>
        <w:tab/>
      </w:r>
      <w:r w:rsidR="00350C70" w:rsidRPr="00565C82">
        <w:rPr>
          <w:szCs w:val="24"/>
        </w:rPr>
        <w:t>Благодаря Международной Амнистии (</w:t>
      </w:r>
      <w:r w:rsidR="00350C70" w:rsidRPr="00565C82">
        <w:rPr>
          <w:szCs w:val="24"/>
          <w:lang w:val="en-US"/>
        </w:rPr>
        <w:t>Amnesty</w:t>
      </w:r>
      <w:r w:rsidR="00350C70" w:rsidRPr="00565C82">
        <w:rPr>
          <w:szCs w:val="24"/>
        </w:rPr>
        <w:t xml:space="preserve"> </w:t>
      </w:r>
      <w:r w:rsidR="00350C70" w:rsidRPr="00565C82">
        <w:rPr>
          <w:szCs w:val="24"/>
          <w:lang w:val="en-US"/>
        </w:rPr>
        <w:t>International</w:t>
      </w:r>
      <w:r w:rsidR="00350C70" w:rsidRPr="00565C82">
        <w:rPr>
          <w:szCs w:val="24"/>
        </w:rPr>
        <w:t xml:space="preserve">) </w:t>
      </w:r>
      <w:r w:rsidR="00F942D2" w:rsidRPr="00565C82">
        <w:rPr>
          <w:szCs w:val="24"/>
        </w:rPr>
        <w:t xml:space="preserve">Комитет </w:t>
      </w:r>
      <w:r w:rsidR="00350C70" w:rsidRPr="00565C82">
        <w:rPr>
          <w:szCs w:val="24"/>
        </w:rPr>
        <w:t>знает о случае с Маркусом Омофума,</w:t>
      </w:r>
      <w:r w:rsidR="00F942D2" w:rsidRPr="00565C82">
        <w:rPr>
          <w:szCs w:val="24"/>
        </w:rPr>
        <w:t xml:space="preserve"> выходцем из Нигерии, выдворенн</w:t>
      </w:r>
      <w:r w:rsidR="00350C70" w:rsidRPr="00565C82">
        <w:rPr>
          <w:szCs w:val="24"/>
        </w:rPr>
        <w:t>о</w:t>
      </w:r>
      <w:r w:rsidR="00F942D2" w:rsidRPr="00565C82">
        <w:rPr>
          <w:szCs w:val="24"/>
        </w:rPr>
        <w:t xml:space="preserve">м в мае 1999 года из </w:t>
      </w:r>
      <w:r w:rsidR="00350C70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и скончавшимся от удушья из-за ошибки трех полицейских, </w:t>
      </w:r>
      <w:r w:rsidR="004610B5" w:rsidRPr="00565C82">
        <w:rPr>
          <w:szCs w:val="24"/>
        </w:rPr>
        <w:t>сопровождавших его</w:t>
      </w:r>
      <w:r w:rsidR="00F942D2" w:rsidRPr="00565C82">
        <w:rPr>
          <w:szCs w:val="24"/>
        </w:rPr>
        <w:t xml:space="preserve"> во время авиаперелета. </w:t>
      </w:r>
      <w:r w:rsidR="0096399A">
        <w:rPr>
          <w:szCs w:val="24"/>
        </w:rPr>
        <w:t xml:space="preserve"> </w:t>
      </w:r>
      <w:r w:rsidR="00F942D2" w:rsidRPr="00565C82">
        <w:rPr>
          <w:szCs w:val="24"/>
        </w:rPr>
        <w:t xml:space="preserve">Они рассказывают, что заклеили ему рот клейкой лентой, чтобы он не кричал и не кусался. </w:t>
      </w:r>
      <w:r w:rsidR="0096399A">
        <w:rPr>
          <w:szCs w:val="24"/>
        </w:rPr>
        <w:t xml:space="preserve"> </w:t>
      </w:r>
      <w:r w:rsidR="004610B5" w:rsidRPr="00565C82">
        <w:rPr>
          <w:szCs w:val="24"/>
        </w:rPr>
        <w:t>На следующий же день д</w:t>
      </w:r>
      <w:r w:rsidR="00F942D2" w:rsidRPr="00565C82">
        <w:rPr>
          <w:szCs w:val="24"/>
        </w:rPr>
        <w:t xml:space="preserve">ело было передано </w:t>
      </w:r>
      <w:r w:rsidR="004610B5" w:rsidRPr="00565C82">
        <w:rPr>
          <w:szCs w:val="24"/>
        </w:rPr>
        <w:t xml:space="preserve">в </w:t>
      </w:r>
      <w:r w:rsidR="00F942D2" w:rsidRPr="00565C82">
        <w:rPr>
          <w:szCs w:val="24"/>
        </w:rPr>
        <w:t>Министерств</w:t>
      </w:r>
      <w:r w:rsidR="004610B5" w:rsidRPr="00565C82">
        <w:rPr>
          <w:szCs w:val="24"/>
        </w:rPr>
        <w:t>о</w:t>
      </w:r>
      <w:r w:rsidR="00F942D2" w:rsidRPr="00565C82">
        <w:rPr>
          <w:szCs w:val="24"/>
        </w:rPr>
        <w:t xml:space="preserve"> </w:t>
      </w:r>
      <w:r w:rsidR="004610B5" w:rsidRPr="00565C82">
        <w:rPr>
          <w:szCs w:val="24"/>
        </w:rPr>
        <w:t xml:space="preserve">внутренних дел, </w:t>
      </w:r>
      <w:r w:rsidR="00F942D2" w:rsidRPr="00565C82">
        <w:rPr>
          <w:szCs w:val="24"/>
        </w:rPr>
        <w:t>и тр</w:t>
      </w:r>
      <w:r w:rsidR="004610B5" w:rsidRPr="00565C82">
        <w:rPr>
          <w:szCs w:val="24"/>
        </w:rPr>
        <w:t>ое</w:t>
      </w:r>
      <w:r w:rsidR="00F942D2" w:rsidRPr="00565C82">
        <w:rPr>
          <w:szCs w:val="24"/>
        </w:rPr>
        <w:t xml:space="preserve"> полицейских были уволены на следующей неделе. </w:t>
      </w:r>
      <w:r w:rsidR="0096399A">
        <w:rPr>
          <w:szCs w:val="24"/>
        </w:rPr>
        <w:t xml:space="preserve"> </w:t>
      </w:r>
      <w:r w:rsidR="00F942D2" w:rsidRPr="00565C82">
        <w:rPr>
          <w:szCs w:val="24"/>
        </w:rPr>
        <w:t>Расследование</w:t>
      </w:r>
      <w:r w:rsidR="004610B5" w:rsidRPr="00565C82">
        <w:rPr>
          <w:szCs w:val="24"/>
        </w:rPr>
        <w:t>м</w:t>
      </w:r>
      <w:r w:rsidR="00F942D2" w:rsidRPr="00565C82">
        <w:rPr>
          <w:szCs w:val="24"/>
        </w:rPr>
        <w:t xml:space="preserve"> дела </w:t>
      </w:r>
      <w:r w:rsidR="004610B5" w:rsidRPr="00565C82">
        <w:rPr>
          <w:szCs w:val="24"/>
        </w:rPr>
        <w:t xml:space="preserve">сейчас занимается </w:t>
      </w:r>
      <w:r w:rsidR="00F942D2" w:rsidRPr="00565C82">
        <w:rPr>
          <w:szCs w:val="24"/>
        </w:rPr>
        <w:t>судебны</w:t>
      </w:r>
      <w:r w:rsidR="004610B5" w:rsidRPr="00565C82">
        <w:rPr>
          <w:szCs w:val="24"/>
        </w:rPr>
        <w:t>й</w:t>
      </w:r>
      <w:r w:rsidR="00F942D2" w:rsidRPr="00565C82">
        <w:rPr>
          <w:szCs w:val="24"/>
        </w:rPr>
        <w:t xml:space="preserve"> орган, который </w:t>
      </w:r>
      <w:r w:rsidR="004610B5" w:rsidRPr="00565C82">
        <w:rPr>
          <w:szCs w:val="24"/>
        </w:rPr>
        <w:t xml:space="preserve">в течение двух месяцев </w:t>
      </w:r>
      <w:r w:rsidR="00F942D2" w:rsidRPr="00565C82">
        <w:rPr>
          <w:szCs w:val="24"/>
        </w:rPr>
        <w:t>вынес</w:t>
      </w:r>
      <w:r w:rsidR="004610B5" w:rsidRPr="00565C82">
        <w:rPr>
          <w:szCs w:val="24"/>
        </w:rPr>
        <w:t>ет</w:t>
      </w:r>
      <w:r w:rsidR="00F942D2" w:rsidRPr="00565C82">
        <w:rPr>
          <w:szCs w:val="24"/>
        </w:rPr>
        <w:t xml:space="preserve"> решение</w:t>
      </w:r>
      <w:r w:rsidR="004610B5" w:rsidRPr="00565C82">
        <w:rPr>
          <w:szCs w:val="24"/>
        </w:rPr>
        <w:t xml:space="preserve"> о том, следует ли возбуждать уголовное преследование</w:t>
      </w:r>
      <w:r w:rsidR="00F942D2" w:rsidRPr="00565C82">
        <w:rPr>
          <w:szCs w:val="24"/>
        </w:rPr>
        <w:t xml:space="preserve">. </w:t>
      </w:r>
      <w:r w:rsidR="0096399A">
        <w:rPr>
          <w:szCs w:val="24"/>
        </w:rPr>
        <w:t xml:space="preserve"> </w:t>
      </w:r>
      <w:r w:rsidR="00F942D2" w:rsidRPr="00565C82">
        <w:rPr>
          <w:szCs w:val="24"/>
        </w:rPr>
        <w:t>После этого случая</w:t>
      </w:r>
      <w:r w:rsidR="004610B5" w:rsidRPr="00565C82">
        <w:rPr>
          <w:szCs w:val="24"/>
        </w:rPr>
        <w:t xml:space="preserve"> Минист</w:t>
      </w:r>
      <w:r w:rsidR="00371CAB" w:rsidRPr="00565C82">
        <w:rPr>
          <w:szCs w:val="24"/>
        </w:rPr>
        <w:t>р</w:t>
      </w:r>
      <w:r w:rsidR="00F942D2" w:rsidRPr="00565C82">
        <w:rPr>
          <w:szCs w:val="24"/>
        </w:rPr>
        <w:t xml:space="preserve"> внутренних дел </w:t>
      </w:r>
      <w:r w:rsidR="004610B5" w:rsidRPr="00565C82">
        <w:rPr>
          <w:szCs w:val="24"/>
        </w:rPr>
        <w:t>принял ряд мер</w:t>
      </w:r>
      <w:r w:rsidR="00F942D2" w:rsidRPr="00565C82">
        <w:rPr>
          <w:szCs w:val="24"/>
        </w:rPr>
        <w:t xml:space="preserve"> и</w:t>
      </w:r>
      <w:r w:rsidR="004610B5" w:rsidRPr="00565C82">
        <w:rPr>
          <w:szCs w:val="24"/>
        </w:rPr>
        <w:t>, в частности,</w:t>
      </w:r>
      <w:r w:rsidR="00F942D2" w:rsidRPr="00565C82">
        <w:rPr>
          <w:szCs w:val="24"/>
        </w:rPr>
        <w:t xml:space="preserve"> издал</w:t>
      </w:r>
      <w:r w:rsidR="004610B5" w:rsidRPr="00565C82">
        <w:rPr>
          <w:szCs w:val="24"/>
        </w:rPr>
        <w:t xml:space="preserve"> для своих сотрудников </w:t>
      </w:r>
      <w:r w:rsidR="00F942D2" w:rsidRPr="00565C82">
        <w:rPr>
          <w:szCs w:val="24"/>
        </w:rPr>
        <w:t>директивы</w:t>
      </w:r>
      <w:r w:rsidR="004610B5" w:rsidRPr="00565C82">
        <w:rPr>
          <w:szCs w:val="24"/>
        </w:rPr>
        <w:t>, касающиеся процедуры</w:t>
      </w:r>
      <w:r w:rsidR="00F942D2" w:rsidRPr="00565C82">
        <w:rPr>
          <w:szCs w:val="24"/>
        </w:rPr>
        <w:t xml:space="preserve"> выдворения из страны, </w:t>
      </w:r>
      <w:r w:rsidR="004610B5" w:rsidRPr="00565C82">
        <w:rPr>
          <w:szCs w:val="24"/>
        </w:rPr>
        <w:t>прямо</w:t>
      </w:r>
      <w:r w:rsidR="00F942D2" w:rsidRPr="00565C82">
        <w:rPr>
          <w:szCs w:val="24"/>
        </w:rPr>
        <w:t xml:space="preserve"> запрещающие использование клейкой ленты для заклеивания рта. </w:t>
      </w:r>
      <w:r w:rsidR="0096399A">
        <w:rPr>
          <w:szCs w:val="24"/>
        </w:rPr>
        <w:t xml:space="preserve"> </w:t>
      </w:r>
      <w:r w:rsidR="00371CAB" w:rsidRPr="00565C82">
        <w:rPr>
          <w:szCs w:val="24"/>
        </w:rPr>
        <w:t>Он создал</w:t>
      </w:r>
      <w:r w:rsidR="00F942D2" w:rsidRPr="00565C82">
        <w:rPr>
          <w:szCs w:val="24"/>
        </w:rPr>
        <w:t xml:space="preserve"> Комитет по защите прав человека, </w:t>
      </w:r>
      <w:r w:rsidR="00371CAB" w:rsidRPr="00565C82">
        <w:rPr>
          <w:szCs w:val="24"/>
        </w:rPr>
        <w:t xml:space="preserve">в состав которого входит </w:t>
      </w:r>
      <w:r w:rsidR="00F942D2" w:rsidRPr="00565C82">
        <w:rPr>
          <w:szCs w:val="24"/>
        </w:rPr>
        <w:t>председател</w:t>
      </w:r>
      <w:r w:rsidR="00371CAB" w:rsidRPr="00565C82">
        <w:rPr>
          <w:szCs w:val="24"/>
        </w:rPr>
        <w:t>ь</w:t>
      </w:r>
      <w:r w:rsidR="00F942D2" w:rsidRPr="00565C82">
        <w:rPr>
          <w:szCs w:val="24"/>
        </w:rPr>
        <w:t>, пят</w:t>
      </w:r>
      <w:r w:rsidR="00371CAB" w:rsidRPr="00565C82">
        <w:rPr>
          <w:szCs w:val="24"/>
        </w:rPr>
        <w:t>ь</w:t>
      </w:r>
      <w:r w:rsidR="00F942D2" w:rsidRPr="00565C82">
        <w:rPr>
          <w:szCs w:val="24"/>
        </w:rPr>
        <w:t xml:space="preserve"> членов </w:t>
      </w:r>
      <w:r w:rsidR="00371CAB" w:rsidRPr="00565C82">
        <w:rPr>
          <w:szCs w:val="24"/>
        </w:rPr>
        <w:t>п</w:t>
      </w:r>
      <w:r w:rsidR="00F942D2" w:rsidRPr="00565C82">
        <w:rPr>
          <w:szCs w:val="24"/>
        </w:rPr>
        <w:t xml:space="preserve">равительства и </w:t>
      </w:r>
      <w:r w:rsidR="00371CAB" w:rsidRPr="00565C82">
        <w:rPr>
          <w:szCs w:val="24"/>
        </w:rPr>
        <w:t xml:space="preserve">еще </w:t>
      </w:r>
      <w:r w:rsidR="00F942D2" w:rsidRPr="00565C82">
        <w:rPr>
          <w:szCs w:val="24"/>
        </w:rPr>
        <w:t>пят</w:t>
      </w:r>
      <w:r w:rsidR="00371CAB" w:rsidRPr="00565C82">
        <w:rPr>
          <w:szCs w:val="24"/>
        </w:rPr>
        <w:t>ь</w:t>
      </w:r>
      <w:r w:rsidR="00F942D2" w:rsidRPr="00565C82">
        <w:rPr>
          <w:szCs w:val="24"/>
        </w:rPr>
        <w:t xml:space="preserve"> членов</w:t>
      </w:r>
      <w:r w:rsidR="00371CAB" w:rsidRPr="00565C82">
        <w:rPr>
          <w:szCs w:val="24"/>
        </w:rPr>
        <w:t xml:space="preserve"> назначаются не</w:t>
      </w:r>
      <w:r w:rsidR="00F942D2" w:rsidRPr="00565C82">
        <w:rPr>
          <w:szCs w:val="24"/>
        </w:rPr>
        <w:t xml:space="preserve">правительственными организациями. </w:t>
      </w:r>
      <w:r w:rsidR="0096399A">
        <w:rPr>
          <w:szCs w:val="24"/>
        </w:rPr>
        <w:t xml:space="preserve"> </w:t>
      </w:r>
      <w:r w:rsidR="00F942D2" w:rsidRPr="00565C82">
        <w:rPr>
          <w:szCs w:val="24"/>
        </w:rPr>
        <w:t xml:space="preserve">По требованию </w:t>
      </w:r>
      <w:r w:rsidR="00371CAB" w:rsidRPr="00565C82">
        <w:rPr>
          <w:szCs w:val="24"/>
        </w:rPr>
        <w:t>Министра внутренних дел</w:t>
      </w:r>
      <w:r w:rsidR="00F942D2" w:rsidRPr="00565C82">
        <w:rPr>
          <w:szCs w:val="24"/>
        </w:rPr>
        <w:t xml:space="preserve"> Комитет выработал 32 рекомендации</w:t>
      </w:r>
      <w:r w:rsidR="00371CAB" w:rsidRPr="00565C82">
        <w:rPr>
          <w:szCs w:val="24"/>
        </w:rPr>
        <w:t xml:space="preserve">, касающихся процедуры </w:t>
      </w:r>
      <w:r w:rsidR="00F942D2" w:rsidRPr="00565C82">
        <w:rPr>
          <w:szCs w:val="24"/>
        </w:rPr>
        <w:t>выдворени</w:t>
      </w:r>
      <w:r w:rsidR="00371CAB" w:rsidRPr="00565C82">
        <w:rPr>
          <w:szCs w:val="24"/>
        </w:rPr>
        <w:t>я</w:t>
      </w:r>
      <w:r w:rsidR="00F942D2" w:rsidRPr="00565C82">
        <w:rPr>
          <w:szCs w:val="24"/>
        </w:rPr>
        <w:t xml:space="preserve"> из страны на самолете. </w:t>
      </w:r>
      <w:r w:rsidR="0096399A">
        <w:rPr>
          <w:szCs w:val="24"/>
        </w:rPr>
        <w:t xml:space="preserve"> </w:t>
      </w:r>
      <w:r w:rsidR="00F942D2" w:rsidRPr="00565C82">
        <w:rPr>
          <w:szCs w:val="24"/>
        </w:rPr>
        <w:t xml:space="preserve">Министр внутренних дел публично заявил, что эти рекомендации </w:t>
      </w:r>
      <w:r w:rsidR="00371CAB" w:rsidRPr="00565C82">
        <w:rPr>
          <w:szCs w:val="24"/>
        </w:rPr>
        <w:t xml:space="preserve">будут </w:t>
      </w:r>
      <w:r w:rsidR="00F942D2" w:rsidRPr="00565C82">
        <w:rPr>
          <w:szCs w:val="24"/>
        </w:rPr>
        <w:t>применя</w:t>
      </w:r>
      <w:r w:rsidR="00371CAB" w:rsidRPr="00565C82">
        <w:rPr>
          <w:szCs w:val="24"/>
        </w:rPr>
        <w:t>тьс</w:t>
      </w:r>
      <w:r w:rsidR="00F942D2" w:rsidRPr="00565C82">
        <w:rPr>
          <w:szCs w:val="24"/>
        </w:rPr>
        <w:t xml:space="preserve">я </w:t>
      </w:r>
      <w:r w:rsidR="00371CAB" w:rsidRPr="00565C82">
        <w:rPr>
          <w:szCs w:val="24"/>
        </w:rPr>
        <w:t>и что</w:t>
      </w:r>
      <w:r w:rsidR="00F942D2" w:rsidRPr="00565C82">
        <w:rPr>
          <w:szCs w:val="24"/>
        </w:rPr>
        <w:t xml:space="preserve"> в о</w:t>
      </w:r>
      <w:r w:rsidR="00371CAB" w:rsidRPr="00565C82">
        <w:rPr>
          <w:szCs w:val="24"/>
        </w:rPr>
        <w:t>тдельных</w:t>
      </w:r>
      <w:r w:rsidR="00F942D2" w:rsidRPr="00565C82">
        <w:rPr>
          <w:szCs w:val="24"/>
        </w:rPr>
        <w:t xml:space="preserve"> случаях,</w:t>
      </w:r>
      <w:r w:rsidR="00371CAB" w:rsidRPr="00565C82">
        <w:rPr>
          <w:szCs w:val="24"/>
        </w:rPr>
        <w:t xml:space="preserve"> </w:t>
      </w:r>
      <w:r w:rsidR="00F942D2" w:rsidRPr="00565C82">
        <w:rPr>
          <w:szCs w:val="24"/>
        </w:rPr>
        <w:t xml:space="preserve">если эти рекомендации не </w:t>
      </w:r>
      <w:r w:rsidR="00371CAB" w:rsidRPr="00565C82">
        <w:rPr>
          <w:szCs w:val="24"/>
        </w:rPr>
        <w:t>будут соблюдены, он официально отчитается об этом.</w:t>
      </w:r>
    </w:p>
    <w:p w:rsidR="00371CAB" w:rsidRPr="00565C82" w:rsidRDefault="00371CAB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20.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Что касается </w:t>
      </w:r>
      <w:r w:rsidR="00104E43" w:rsidRPr="00565C82">
        <w:rPr>
          <w:szCs w:val="24"/>
        </w:rPr>
        <w:t>подхода в отношении лиц, заявляющих о</w:t>
      </w:r>
      <w:r w:rsidR="00F408B3" w:rsidRPr="00565C82">
        <w:rPr>
          <w:szCs w:val="24"/>
        </w:rPr>
        <w:t xml:space="preserve"> </w:t>
      </w:r>
      <w:r w:rsidR="00104E43" w:rsidRPr="00565C82">
        <w:rPr>
          <w:szCs w:val="24"/>
        </w:rPr>
        <w:t>ненадлежащем обращении,</w:t>
      </w:r>
      <w:r w:rsidR="00F942D2" w:rsidRPr="00565C82">
        <w:rPr>
          <w:szCs w:val="24"/>
        </w:rPr>
        <w:t xml:space="preserve"> </w:t>
      </w:r>
      <w:r w:rsidR="00AC05B4">
        <w:rPr>
          <w:szCs w:val="24"/>
        </w:rPr>
        <w:t xml:space="preserve">  </w:t>
      </w:r>
      <w:r w:rsidR="00F942D2" w:rsidRPr="00565C82">
        <w:rPr>
          <w:szCs w:val="24"/>
        </w:rPr>
        <w:t>г-н</w:t>
      </w:r>
      <w:r w:rsidR="00F408B3" w:rsidRPr="00565C82">
        <w:rPr>
          <w:szCs w:val="24"/>
        </w:rPr>
        <w:t xml:space="preserve"> Сзымански </w:t>
      </w:r>
      <w:r w:rsidR="00104E43" w:rsidRPr="00565C82">
        <w:rPr>
          <w:szCs w:val="24"/>
        </w:rPr>
        <w:t>говорит</w:t>
      </w:r>
      <w:r w:rsidR="00F942D2" w:rsidRPr="00565C82">
        <w:rPr>
          <w:szCs w:val="24"/>
        </w:rPr>
        <w:t xml:space="preserve">, что, если истец обращается </w:t>
      </w:r>
      <w:r w:rsidR="00104E43" w:rsidRPr="00565C82">
        <w:rPr>
          <w:szCs w:val="24"/>
        </w:rPr>
        <w:t>в</w:t>
      </w:r>
      <w:r w:rsidR="00F942D2" w:rsidRPr="00565C82">
        <w:rPr>
          <w:szCs w:val="24"/>
        </w:rPr>
        <w:t xml:space="preserve"> административный суд, то последний</w:t>
      </w:r>
      <w:r w:rsidR="007D411A" w:rsidRPr="00565C82">
        <w:rPr>
          <w:szCs w:val="24"/>
        </w:rPr>
        <w:t>,</w:t>
      </w:r>
      <w:r w:rsidR="00F942D2" w:rsidRPr="00565C82">
        <w:rPr>
          <w:szCs w:val="24"/>
        </w:rPr>
        <w:t xml:space="preserve"> </w:t>
      </w:r>
      <w:r w:rsidR="007D411A" w:rsidRPr="00565C82">
        <w:rPr>
          <w:szCs w:val="24"/>
        </w:rPr>
        <w:t>в случае, если не ссылается на Уголовный кодекс, решает, соответствует ли иск</w:t>
      </w:r>
      <w:r w:rsidR="00104E43" w:rsidRPr="00565C82">
        <w:rPr>
          <w:szCs w:val="24"/>
        </w:rPr>
        <w:t xml:space="preserve"> закону</w:t>
      </w:r>
      <w:r w:rsidR="00F942D2" w:rsidRPr="00565C82">
        <w:rPr>
          <w:szCs w:val="24"/>
        </w:rPr>
        <w:t xml:space="preserve">, </w:t>
      </w:r>
      <w:r w:rsidR="00104E43" w:rsidRPr="00565C82">
        <w:rPr>
          <w:szCs w:val="24"/>
        </w:rPr>
        <w:t>который не предусматривает</w:t>
      </w:r>
      <w:r w:rsidR="00F942D2" w:rsidRPr="00565C82">
        <w:rPr>
          <w:szCs w:val="24"/>
        </w:rPr>
        <w:t xml:space="preserve"> уголовн</w:t>
      </w:r>
      <w:r w:rsidR="007D411A" w:rsidRPr="00565C82">
        <w:rPr>
          <w:szCs w:val="24"/>
        </w:rPr>
        <w:t>о-правовых последствий</w:t>
      </w:r>
      <w:r w:rsidR="00F942D2" w:rsidRPr="00565C82">
        <w:rPr>
          <w:szCs w:val="24"/>
        </w:rPr>
        <w:t xml:space="preserve">. </w:t>
      </w:r>
      <w:r w:rsidR="00C160B1">
        <w:rPr>
          <w:szCs w:val="24"/>
        </w:rPr>
        <w:t xml:space="preserve"> </w:t>
      </w:r>
      <w:r w:rsidR="00F942D2" w:rsidRPr="00565C82">
        <w:rPr>
          <w:szCs w:val="24"/>
        </w:rPr>
        <w:t xml:space="preserve">Если истец находится в тюремном заключении, в соответствии с директивой от мая 1999 года о лицах, находящихся под арестом, начальник исправительного учреждения </w:t>
      </w:r>
      <w:r w:rsidR="007D411A" w:rsidRPr="00565C82">
        <w:rPr>
          <w:szCs w:val="24"/>
        </w:rPr>
        <w:t>либо признает его правоту, либо</w:t>
      </w:r>
      <w:r w:rsidR="00F942D2" w:rsidRPr="00565C82">
        <w:rPr>
          <w:szCs w:val="24"/>
        </w:rPr>
        <w:t xml:space="preserve"> направ</w:t>
      </w:r>
      <w:r w:rsidR="007D411A" w:rsidRPr="00565C82">
        <w:rPr>
          <w:szCs w:val="24"/>
        </w:rPr>
        <w:t>ляет</w:t>
      </w:r>
      <w:r w:rsidR="00F942D2" w:rsidRPr="00565C82">
        <w:rPr>
          <w:szCs w:val="24"/>
        </w:rPr>
        <w:t xml:space="preserve"> </w:t>
      </w:r>
      <w:r w:rsidR="007D411A" w:rsidRPr="00565C82">
        <w:rPr>
          <w:szCs w:val="24"/>
        </w:rPr>
        <w:t xml:space="preserve">дело в </w:t>
      </w:r>
      <w:r w:rsidR="00F942D2" w:rsidRPr="00565C82">
        <w:rPr>
          <w:szCs w:val="24"/>
        </w:rPr>
        <w:t xml:space="preserve">высшую инстанцию. </w:t>
      </w:r>
      <w:r w:rsidR="00C160B1">
        <w:rPr>
          <w:szCs w:val="24"/>
        </w:rPr>
        <w:t xml:space="preserve"> </w:t>
      </w:r>
      <w:r w:rsidR="00F942D2" w:rsidRPr="00565C82">
        <w:rPr>
          <w:szCs w:val="24"/>
        </w:rPr>
        <w:t xml:space="preserve">Заключенный может также </w:t>
      </w:r>
      <w:r w:rsidR="0054564D" w:rsidRPr="00565C82">
        <w:rPr>
          <w:szCs w:val="24"/>
        </w:rPr>
        <w:t>предъявить иск</w:t>
      </w:r>
      <w:r w:rsidR="00F942D2" w:rsidRPr="00565C82">
        <w:rPr>
          <w:szCs w:val="24"/>
        </w:rPr>
        <w:t xml:space="preserve"> в те суды, которые </w:t>
      </w:r>
      <w:r w:rsidR="0054564D" w:rsidRPr="00565C82">
        <w:rPr>
          <w:szCs w:val="24"/>
        </w:rPr>
        <w:t>по</w:t>
      </w:r>
      <w:r w:rsidR="00F942D2" w:rsidRPr="00565C82">
        <w:rPr>
          <w:szCs w:val="24"/>
        </w:rPr>
        <w:t>требуют, чтобы дело расследовалось в соответствии  с Уголовным кодексом.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21.</w:t>
      </w:r>
      <w:r w:rsidRPr="00565C82">
        <w:rPr>
          <w:szCs w:val="24"/>
        </w:rPr>
        <w:tab/>
      </w:r>
      <w:r w:rsidR="003E3D48" w:rsidRPr="00565C82">
        <w:rPr>
          <w:szCs w:val="24"/>
        </w:rPr>
        <w:t>Относительно способа допроса заключенных, в</w:t>
      </w:r>
      <w:r w:rsidR="00F942D2" w:rsidRPr="00565C82">
        <w:rPr>
          <w:szCs w:val="24"/>
        </w:rPr>
        <w:t xml:space="preserve"> директивах о </w:t>
      </w:r>
      <w:r w:rsidR="003E3D48" w:rsidRPr="00565C82">
        <w:rPr>
          <w:szCs w:val="24"/>
        </w:rPr>
        <w:t>действиях</w:t>
      </w:r>
      <w:r w:rsidR="00F942D2" w:rsidRPr="00565C82">
        <w:rPr>
          <w:szCs w:val="24"/>
        </w:rPr>
        <w:t xml:space="preserve"> органов, ответственных за общественную безопасность, </w:t>
      </w:r>
      <w:r w:rsidR="003E3D48" w:rsidRPr="00565C82">
        <w:rPr>
          <w:szCs w:val="24"/>
        </w:rPr>
        <w:t>отмечается</w:t>
      </w:r>
      <w:r w:rsidR="00F942D2" w:rsidRPr="00565C82">
        <w:rPr>
          <w:szCs w:val="24"/>
        </w:rPr>
        <w:t>, что</w:t>
      </w:r>
      <w:r w:rsidR="00881BFD" w:rsidRPr="00565C82">
        <w:rPr>
          <w:szCs w:val="24"/>
        </w:rPr>
        <w:t>,</w:t>
      </w:r>
      <w:r w:rsidR="00F942D2" w:rsidRPr="00565C82">
        <w:rPr>
          <w:szCs w:val="24"/>
        </w:rPr>
        <w:t xml:space="preserve"> в общем</w:t>
      </w:r>
      <w:r w:rsidR="00881BFD" w:rsidRPr="00565C82">
        <w:rPr>
          <w:szCs w:val="24"/>
        </w:rPr>
        <w:t>,</w:t>
      </w:r>
      <w:r w:rsidR="00F942D2" w:rsidRPr="00565C82">
        <w:rPr>
          <w:szCs w:val="24"/>
        </w:rPr>
        <w:t xml:space="preserve"> они могут сидеть на допросе.</w:t>
      </w:r>
      <w:r w:rsidR="0032557D">
        <w:rPr>
          <w:szCs w:val="24"/>
        </w:rPr>
        <w:t xml:space="preserve">  </w:t>
      </w:r>
      <w:r w:rsidR="00F942D2" w:rsidRPr="00565C82">
        <w:rPr>
          <w:szCs w:val="24"/>
        </w:rPr>
        <w:t xml:space="preserve">В этом контексте, </w:t>
      </w:r>
      <w:r w:rsidR="00881BFD" w:rsidRPr="00565C82">
        <w:rPr>
          <w:szCs w:val="24"/>
        </w:rPr>
        <w:t xml:space="preserve">слова </w:t>
      </w:r>
      <w:r w:rsidR="00F942D2" w:rsidRPr="00565C82">
        <w:rPr>
          <w:szCs w:val="24"/>
        </w:rPr>
        <w:t>«в общем»</w:t>
      </w:r>
      <w:r w:rsidR="00881BFD" w:rsidRPr="00565C82">
        <w:rPr>
          <w:szCs w:val="24"/>
        </w:rPr>
        <w:t xml:space="preserve"> ("en general")</w:t>
      </w:r>
      <w:r w:rsidR="00F942D2" w:rsidRPr="00565C82">
        <w:rPr>
          <w:szCs w:val="24"/>
        </w:rPr>
        <w:t xml:space="preserve"> означа</w:t>
      </w:r>
      <w:r w:rsidR="00881BFD" w:rsidRPr="00565C82">
        <w:rPr>
          <w:szCs w:val="24"/>
        </w:rPr>
        <w:t>ю</w:t>
      </w:r>
      <w:r w:rsidR="00F942D2" w:rsidRPr="00565C82">
        <w:rPr>
          <w:szCs w:val="24"/>
        </w:rPr>
        <w:t xml:space="preserve">т во всех случаях, за исключением тех случаев, когда </w:t>
      </w:r>
      <w:r w:rsidR="00C160B1" w:rsidRPr="00565C82">
        <w:rPr>
          <w:szCs w:val="24"/>
        </w:rPr>
        <w:t xml:space="preserve">некоторые технические факторы </w:t>
      </w:r>
      <w:r w:rsidR="00881BFD" w:rsidRPr="00565C82">
        <w:rPr>
          <w:szCs w:val="24"/>
        </w:rPr>
        <w:t>требуют</w:t>
      </w:r>
      <w:r w:rsidR="00C160B1" w:rsidRPr="00C160B1">
        <w:rPr>
          <w:szCs w:val="24"/>
        </w:rPr>
        <w:t xml:space="preserve"> </w:t>
      </w:r>
      <w:r w:rsidR="00C160B1" w:rsidRPr="00565C82">
        <w:rPr>
          <w:szCs w:val="24"/>
        </w:rPr>
        <w:t>того</w:t>
      </w:r>
      <w:r w:rsidR="00881BFD" w:rsidRPr="00565C82">
        <w:rPr>
          <w:szCs w:val="24"/>
        </w:rPr>
        <w:t xml:space="preserve">, </w:t>
      </w:r>
      <w:r w:rsidR="00F942D2" w:rsidRPr="00565C82">
        <w:rPr>
          <w:szCs w:val="24"/>
        </w:rPr>
        <w:t>чтобы они стояли.</w:t>
      </w:r>
    </w:p>
    <w:p w:rsidR="00F31303" w:rsidRPr="00565C82" w:rsidRDefault="00F31303" w:rsidP="00F15B53">
      <w:pPr>
        <w:rPr>
          <w:szCs w:val="24"/>
        </w:rPr>
      </w:pPr>
    </w:p>
    <w:p w:rsidR="00F942D2" w:rsidRPr="00565C82" w:rsidRDefault="005C56D7" w:rsidP="00F15B53">
      <w:pPr>
        <w:rPr>
          <w:szCs w:val="24"/>
        </w:rPr>
      </w:pPr>
      <w:r w:rsidRPr="00565C82">
        <w:rPr>
          <w:szCs w:val="24"/>
        </w:rPr>
        <w:t>22.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Чтобы понять, </w:t>
      </w:r>
      <w:r w:rsidR="0059633B" w:rsidRPr="00565C82">
        <w:rPr>
          <w:szCs w:val="24"/>
        </w:rPr>
        <w:t>явилось</w:t>
      </w:r>
      <w:r w:rsidR="00F942D2" w:rsidRPr="00565C82">
        <w:rPr>
          <w:szCs w:val="24"/>
        </w:rPr>
        <w:t xml:space="preserve"> ли лицо, желающее получить статус беженца, жертвой </w:t>
      </w:r>
      <w:r w:rsidR="0059633B" w:rsidRPr="00565C82">
        <w:rPr>
          <w:szCs w:val="24"/>
        </w:rPr>
        <w:t>пыток</w:t>
      </w:r>
      <w:r w:rsidR="00F942D2" w:rsidRPr="00565C82">
        <w:rPr>
          <w:szCs w:val="24"/>
        </w:rPr>
        <w:t xml:space="preserve"> в стране своего происхождения, должностные лица, которые принимают решение по вопросу </w:t>
      </w:r>
      <w:r w:rsidR="00EA3014">
        <w:rPr>
          <w:szCs w:val="24"/>
        </w:rPr>
        <w:t xml:space="preserve">о </w:t>
      </w:r>
      <w:r w:rsidR="00F942D2" w:rsidRPr="00565C82">
        <w:rPr>
          <w:szCs w:val="24"/>
        </w:rPr>
        <w:t>беженств</w:t>
      </w:r>
      <w:r w:rsidR="00EA3014">
        <w:rPr>
          <w:szCs w:val="24"/>
        </w:rPr>
        <w:t>е</w:t>
      </w:r>
      <w:r w:rsidR="00F942D2" w:rsidRPr="00565C82">
        <w:rPr>
          <w:szCs w:val="24"/>
        </w:rPr>
        <w:t>, основываются</w:t>
      </w:r>
      <w:r w:rsidR="0059633B" w:rsidRPr="00565C82">
        <w:rPr>
          <w:szCs w:val="24"/>
        </w:rPr>
        <w:t>,</w:t>
      </w:r>
      <w:r w:rsidR="00F942D2" w:rsidRPr="00565C82">
        <w:rPr>
          <w:szCs w:val="24"/>
        </w:rPr>
        <w:t xml:space="preserve"> в целом</w:t>
      </w:r>
      <w:r w:rsidR="0059633B" w:rsidRPr="00565C82">
        <w:rPr>
          <w:szCs w:val="24"/>
        </w:rPr>
        <w:t>,</w:t>
      </w:r>
      <w:r w:rsidR="00F942D2" w:rsidRPr="00565C82">
        <w:rPr>
          <w:szCs w:val="24"/>
        </w:rPr>
        <w:t xml:space="preserve"> на заключениях </w:t>
      </w:r>
      <w:r w:rsidR="0059633B" w:rsidRPr="00565C82">
        <w:rPr>
          <w:szCs w:val="24"/>
        </w:rPr>
        <w:t>специализирующихся на этом врачей</w:t>
      </w:r>
      <w:r w:rsidR="00F942D2" w:rsidRPr="00565C82">
        <w:rPr>
          <w:szCs w:val="24"/>
        </w:rPr>
        <w:t xml:space="preserve">. </w:t>
      </w:r>
      <w:r w:rsidR="0032557D">
        <w:rPr>
          <w:szCs w:val="24"/>
        </w:rPr>
        <w:t xml:space="preserve"> </w:t>
      </w:r>
      <w:r w:rsidR="00F942D2" w:rsidRPr="00565C82">
        <w:rPr>
          <w:szCs w:val="24"/>
        </w:rPr>
        <w:t xml:space="preserve">Заключение под стражу просителей убежища </w:t>
      </w:r>
      <w:r w:rsidR="0059633B" w:rsidRPr="00565C82">
        <w:rPr>
          <w:szCs w:val="24"/>
        </w:rPr>
        <w:t>является настоящ</w:t>
      </w:r>
      <w:r w:rsidR="00CA5158">
        <w:rPr>
          <w:szCs w:val="24"/>
        </w:rPr>
        <w:t>им</w:t>
      </w:r>
      <w:r w:rsidR="0059633B" w:rsidRPr="00565C82">
        <w:rPr>
          <w:szCs w:val="24"/>
        </w:rPr>
        <w:t xml:space="preserve"> «</w:t>
      </w:r>
      <w:r w:rsidR="00CA5158">
        <w:rPr>
          <w:szCs w:val="24"/>
        </w:rPr>
        <w:t>вопросом</w:t>
      </w:r>
      <w:r w:rsidR="0059633B" w:rsidRPr="00565C82">
        <w:rPr>
          <w:szCs w:val="24"/>
        </w:rPr>
        <w:t xml:space="preserve"> совести», поскольку</w:t>
      </w:r>
      <w:r w:rsidR="00F942D2" w:rsidRPr="00565C82">
        <w:rPr>
          <w:szCs w:val="24"/>
        </w:rPr>
        <w:t xml:space="preserve"> человек, который скрылся от полиции своей страны, не должен повторно оказаться в тюрьме той страны, где он ищет убежища. </w:t>
      </w:r>
      <w:r w:rsidR="0032557D">
        <w:rPr>
          <w:szCs w:val="24"/>
        </w:rPr>
        <w:t xml:space="preserve"> </w:t>
      </w:r>
      <w:r w:rsidR="00F942D2" w:rsidRPr="00565C82">
        <w:rPr>
          <w:szCs w:val="24"/>
        </w:rPr>
        <w:t>Закон 1997 года о</w:t>
      </w:r>
      <w:r w:rsidR="0059633B" w:rsidRPr="00565C82">
        <w:rPr>
          <w:szCs w:val="24"/>
        </w:rPr>
        <w:t xml:space="preserve"> предоставлении убежища</w:t>
      </w:r>
      <w:r w:rsidR="00F942D2" w:rsidRPr="00565C82">
        <w:rPr>
          <w:szCs w:val="24"/>
        </w:rPr>
        <w:t xml:space="preserve"> устан</w:t>
      </w:r>
      <w:r w:rsidR="00EE072D" w:rsidRPr="00565C82">
        <w:rPr>
          <w:szCs w:val="24"/>
        </w:rPr>
        <w:t>авливает</w:t>
      </w:r>
      <w:r w:rsidR="00F942D2" w:rsidRPr="00565C82">
        <w:rPr>
          <w:szCs w:val="24"/>
        </w:rPr>
        <w:t xml:space="preserve"> простой принцип</w:t>
      </w:r>
      <w:r w:rsidR="00EE072D" w:rsidRPr="00565C82">
        <w:rPr>
          <w:szCs w:val="24"/>
        </w:rPr>
        <w:t>:</w:t>
      </w:r>
      <w:r w:rsidR="00F942D2" w:rsidRPr="00565C82">
        <w:rPr>
          <w:szCs w:val="24"/>
        </w:rPr>
        <w:t xml:space="preserve"> не должно быть никакого заключения под стражу, если лицо, которое незаконно проникло в </w:t>
      </w:r>
      <w:r w:rsidR="00EE072D" w:rsidRPr="00565C82">
        <w:rPr>
          <w:szCs w:val="24"/>
        </w:rPr>
        <w:t>Австрию</w:t>
      </w:r>
      <w:r w:rsidR="00F942D2" w:rsidRPr="00565C82">
        <w:rPr>
          <w:szCs w:val="24"/>
        </w:rPr>
        <w:t>, самостоятельно предстает перед органами власти с просьбой о предоставлении убежищ</w:t>
      </w:r>
      <w:r w:rsidR="00EE072D" w:rsidRPr="00565C82">
        <w:rPr>
          <w:szCs w:val="24"/>
        </w:rPr>
        <w:t>а</w:t>
      </w:r>
      <w:r w:rsidR="00F942D2" w:rsidRPr="00565C82">
        <w:rPr>
          <w:szCs w:val="24"/>
        </w:rPr>
        <w:t xml:space="preserve">. </w:t>
      </w:r>
      <w:r w:rsidR="0032557D">
        <w:rPr>
          <w:szCs w:val="24"/>
        </w:rPr>
        <w:t xml:space="preserve"> </w:t>
      </w:r>
      <w:r w:rsidR="0067170A" w:rsidRPr="00565C82">
        <w:rPr>
          <w:szCs w:val="24"/>
        </w:rPr>
        <w:t>Напротив</w:t>
      </w:r>
      <w:r w:rsidR="00F942D2" w:rsidRPr="00565C82">
        <w:rPr>
          <w:szCs w:val="24"/>
        </w:rPr>
        <w:t xml:space="preserve">, </w:t>
      </w:r>
      <w:r w:rsidR="0067170A" w:rsidRPr="00565C82">
        <w:rPr>
          <w:szCs w:val="24"/>
        </w:rPr>
        <w:t>э</w:t>
      </w:r>
      <w:r w:rsidR="00F942D2" w:rsidRPr="00565C82">
        <w:rPr>
          <w:szCs w:val="24"/>
        </w:rPr>
        <w:t>мигрант, который подает прошение о предоставлении убежища, в то время как он уже находится по</w:t>
      </w:r>
      <w:r w:rsidR="0067170A" w:rsidRPr="00565C82">
        <w:rPr>
          <w:szCs w:val="24"/>
        </w:rPr>
        <w:t>д</w:t>
      </w:r>
      <w:r w:rsidR="00F942D2" w:rsidRPr="00565C82">
        <w:rPr>
          <w:szCs w:val="24"/>
        </w:rPr>
        <w:t xml:space="preserve"> стражей или был задержан полицией</w:t>
      </w:r>
      <w:r w:rsidR="00121CA2" w:rsidRPr="00565C82">
        <w:rPr>
          <w:szCs w:val="24"/>
        </w:rPr>
        <w:t xml:space="preserve"> по причине своего</w:t>
      </w:r>
      <w:r w:rsidR="00F942D2" w:rsidRPr="00565C82">
        <w:rPr>
          <w:szCs w:val="24"/>
        </w:rPr>
        <w:t xml:space="preserve"> незаконного </w:t>
      </w:r>
      <w:r w:rsidR="00121CA2" w:rsidRPr="00565C82">
        <w:rPr>
          <w:szCs w:val="24"/>
        </w:rPr>
        <w:t>нахо</w:t>
      </w:r>
      <w:r w:rsidR="00F942D2" w:rsidRPr="00565C82">
        <w:rPr>
          <w:szCs w:val="24"/>
        </w:rPr>
        <w:t>ж</w:t>
      </w:r>
      <w:r w:rsidR="00121CA2" w:rsidRPr="00565C82">
        <w:rPr>
          <w:szCs w:val="24"/>
        </w:rPr>
        <w:t>д</w:t>
      </w:r>
      <w:r w:rsidR="00F942D2" w:rsidRPr="00565C82">
        <w:rPr>
          <w:szCs w:val="24"/>
        </w:rPr>
        <w:t xml:space="preserve">ения в стране, незамедлительно становится объектом применения мер административного наказания. </w:t>
      </w:r>
      <w:r w:rsidR="0032557D">
        <w:rPr>
          <w:szCs w:val="24"/>
        </w:rPr>
        <w:t xml:space="preserve"> </w:t>
      </w:r>
      <w:r w:rsidR="00F942D2" w:rsidRPr="00565C82">
        <w:rPr>
          <w:szCs w:val="24"/>
        </w:rPr>
        <w:t>Член Комитета зада</w:t>
      </w:r>
      <w:r w:rsidR="00121CA2" w:rsidRPr="00565C82">
        <w:rPr>
          <w:szCs w:val="24"/>
        </w:rPr>
        <w:t>ет</w:t>
      </w:r>
      <w:r w:rsidR="00F942D2" w:rsidRPr="00565C82">
        <w:rPr>
          <w:szCs w:val="24"/>
        </w:rPr>
        <w:t xml:space="preserve"> вопрос о том, что происх</w:t>
      </w:r>
      <w:r w:rsidR="00121CA2" w:rsidRPr="00565C82">
        <w:rPr>
          <w:szCs w:val="24"/>
        </w:rPr>
        <w:t>одит, когда беженец прибывает в Австрию</w:t>
      </w:r>
      <w:r w:rsidR="00F942D2" w:rsidRPr="00565C82">
        <w:rPr>
          <w:szCs w:val="24"/>
        </w:rPr>
        <w:t xml:space="preserve"> без документов. </w:t>
      </w:r>
      <w:r w:rsidR="0032557D">
        <w:rPr>
          <w:szCs w:val="24"/>
        </w:rPr>
        <w:t xml:space="preserve"> </w:t>
      </w:r>
      <w:r w:rsidR="00121CA2" w:rsidRPr="00565C82">
        <w:rPr>
          <w:szCs w:val="24"/>
        </w:rPr>
        <w:t>На основании</w:t>
      </w:r>
      <w:r w:rsidR="00A45A75">
        <w:rPr>
          <w:szCs w:val="24"/>
        </w:rPr>
        <w:t xml:space="preserve"> нового З</w:t>
      </w:r>
      <w:r w:rsidR="00F942D2" w:rsidRPr="00565C82">
        <w:rPr>
          <w:szCs w:val="24"/>
        </w:rPr>
        <w:t xml:space="preserve">акона </w:t>
      </w:r>
      <w:r w:rsidR="00121CA2" w:rsidRPr="00565C82">
        <w:rPr>
          <w:szCs w:val="24"/>
        </w:rPr>
        <w:t>о миграции</w:t>
      </w:r>
      <w:r w:rsidR="00F942D2" w:rsidRPr="00565C82">
        <w:rPr>
          <w:szCs w:val="24"/>
        </w:rPr>
        <w:t xml:space="preserve">, если проситель убежища, </w:t>
      </w:r>
      <w:r w:rsidR="00121CA2" w:rsidRPr="00565C82">
        <w:rPr>
          <w:szCs w:val="24"/>
        </w:rPr>
        <w:t>не имеющий</w:t>
      </w:r>
      <w:r w:rsidR="00F942D2" w:rsidRPr="00565C82">
        <w:rPr>
          <w:szCs w:val="24"/>
        </w:rPr>
        <w:t xml:space="preserve"> никаких документов, отказывается </w:t>
      </w:r>
      <w:r w:rsidR="00121CA2" w:rsidRPr="00565C82">
        <w:rPr>
          <w:szCs w:val="24"/>
        </w:rPr>
        <w:t>раскрыть свою личность</w:t>
      </w:r>
      <w:r w:rsidR="00F942D2" w:rsidRPr="00565C82">
        <w:rPr>
          <w:szCs w:val="24"/>
        </w:rPr>
        <w:t xml:space="preserve"> или </w:t>
      </w:r>
      <w:r w:rsidR="00121CA2" w:rsidRPr="00565C82">
        <w:rPr>
          <w:szCs w:val="24"/>
        </w:rPr>
        <w:t>содействовать</w:t>
      </w:r>
      <w:r w:rsidR="00F942D2" w:rsidRPr="00565C82">
        <w:rPr>
          <w:szCs w:val="24"/>
        </w:rPr>
        <w:t xml:space="preserve"> органам власти, е</w:t>
      </w:r>
      <w:r w:rsidR="00121CA2" w:rsidRPr="00565C82">
        <w:rPr>
          <w:szCs w:val="24"/>
        </w:rPr>
        <w:t>го</w:t>
      </w:r>
      <w:r w:rsidR="00F942D2" w:rsidRPr="00565C82">
        <w:rPr>
          <w:szCs w:val="24"/>
        </w:rPr>
        <w:t xml:space="preserve"> прошение незамедлительно признается безосновательным. </w:t>
      </w:r>
      <w:r w:rsidR="0032557D">
        <w:rPr>
          <w:szCs w:val="24"/>
        </w:rPr>
        <w:t xml:space="preserve"> </w:t>
      </w:r>
      <w:r w:rsidR="00632A88" w:rsidRPr="00565C82">
        <w:rPr>
          <w:szCs w:val="24"/>
        </w:rPr>
        <w:t>Отвечая на другой вопрос,</w:t>
      </w:r>
      <w:r w:rsidR="00F942D2" w:rsidRPr="00565C82">
        <w:rPr>
          <w:szCs w:val="24"/>
        </w:rPr>
        <w:t xml:space="preserve"> </w:t>
      </w:r>
      <w:r w:rsidR="0032557D">
        <w:rPr>
          <w:szCs w:val="24"/>
        </w:rPr>
        <w:t>г-н Сзымански</w:t>
      </w:r>
      <w:r w:rsidR="00632A88" w:rsidRPr="00565C82">
        <w:rPr>
          <w:szCs w:val="24"/>
        </w:rPr>
        <w:t xml:space="preserve">, что </w:t>
      </w:r>
      <w:r w:rsidR="00F942D2" w:rsidRPr="00565C82">
        <w:rPr>
          <w:szCs w:val="24"/>
        </w:rPr>
        <w:t xml:space="preserve">граждане </w:t>
      </w:r>
      <w:r w:rsidR="00632A88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и иностранцы не обязаны иметь при себе документы, удостоверяющие личность, </w:t>
      </w:r>
      <w:r w:rsidR="00632A88" w:rsidRPr="00565C82">
        <w:rPr>
          <w:szCs w:val="24"/>
        </w:rPr>
        <w:t>хотя</w:t>
      </w:r>
      <w:r w:rsidR="00F942D2" w:rsidRPr="00565C82">
        <w:rPr>
          <w:szCs w:val="24"/>
        </w:rPr>
        <w:t xml:space="preserve"> иностранцы должны хранить их в непосредственной близости, чтобы быстро предоставить в случае проверки.</w:t>
      </w:r>
    </w:p>
    <w:p w:rsidR="00F31303" w:rsidRPr="00565C82" w:rsidRDefault="00F31303" w:rsidP="00F15B53">
      <w:pPr>
        <w:rPr>
          <w:szCs w:val="24"/>
          <w:lang w:val="fr-FR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23.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>П</w:t>
      </w:r>
      <w:r w:rsidR="00632A88" w:rsidRPr="00565C82">
        <w:rPr>
          <w:szCs w:val="24"/>
          <w:u w:val="single"/>
        </w:rPr>
        <w:t>РЕДСЕДАТЕЛЬ</w:t>
      </w:r>
      <w:r w:rsidR="00F942D2" w:rsidRPr="00565C82">
        <w:rPr>
          <w:szCs w:val="24"/>
        </w:rPr>
        <w:t xml:space="preserve"> напоминает, что </w:t>
      </w:r>
      <w:r w:rsidR="00CB7F73" w:rsidRPr="00565C82">
        <w:rPr>
          <w:szCs w:val="24"/>
        </w:rPr>
        <w:t>с момента</w:t>
      </w:r>
      <w:r w:rsidR="00F942D2" w:rsidRPr="00565C82">
        <w:rPr>
          <w:szCs w:val="24"/>
        </w:rPr>
        <w:t xml:space="preserve"> проведения </w:t>
      </w:r>
      <w:r w:rsidR="00CB7F73" w:rsidRPr="00565C82">
        <w:rPr>
          <w:szCs w:val="24"/>
        </w:rPr>
        <w:t xml:space="preserve">своей </w:t>
      </w:r>
      <w:r w:rsidR="00F942D2" w:rsidRPr="00565C82">
        <w:rPr>
          <w:szCs w:val="24"/>
        </w:rPr>
        <w:t>первой сессии</w:t>
      </w:r>
      <w:r w:rsidR="00CB7F73" w:rsidRPr="00565C82">
        <w:rPr>
          <w:szCs w:val="24"/>
        </w:rPr>
        <w:t xml:space="preserve"> Комитет</w:t>
      </w:r>
      <w:r w:rsidR="00F942D2" w:rsidRPr="00565C82">
        <w:rPr>
          <w:szCs w:val="24"/>
        </w:rPr>
        <w:t xml:space="preserve"> пришел к заклю</w:t>
      </w:r>
      <w:r w:rsidR="00CB7F73" w:rsidRPr="00565C82">
        <w:rPr>
          <w:szCs w:val="24"/>
        </w:rPr>
        <w:t>чению, что статья 5 обязыва</w:t>
      </w:r>
      <w:r w:rsidR="00251B27">
        <w:rPr>
          <w:szCs w:val="24"/>
        </w:rPr>
        <w:t>ет</w:t>
      </w:r>
      <w:r w:rsidR="00CB7F73" w:rsidRPr="00565C82">
        <w:rPr>
          <w:szCs w:val="24"/>
        </w:rPr>
        <w:t xml:space="preserve"> г</w:t>
      </w:r>
      <w:r w:rsidR="00F942D2" w:rsidRPr="00565C82">
        <w:rPr>
          <w:szCs w:val="24"/>
        </w:rPr>
        <w:t>осударства</w:t>
      </w:r>
      <w:r w:rsidR="00CB7F73" w:rsidRPr="00565C82">
        <w:rPr>
          <w:szCs w:val="24"/>
        </w:rPr>
        <w:t xml:space="preserve"> взять на себя</w:t>
      </w:r>
      <w:r w:rsidR="00F942D2" w:rsidRPr="00565C82">
        <w:rPr>
          <w:szCs w:val="24"/>
        </w:rPr>
        <w:t xml:space="preserve"> неограниченную универсальную </w:t>
      </w:r>
      <w:r w:rsidR="00CB7F73" w:rsidRPr="00565C82">
        <w:rPr>
          <w:szCs w:val="24"/>
        </w:rPr>
        <w:t xml:space="preserve">функцию по вопросу </w:t>
      </w:r>
      <w:r w:rsidR="00F942D2" w:rsidRPr="00565C82">
        <w:rPr>
          <w:szCs w:val="24"/>
        </w:rPr>
        <w:t xml:space="preserve">о применении пыток. </w:t>
      </w:r>
      <w:r w:rsidR="00B622A1">
        <w:rPr>
          <w:szCs w:val="24"/>
        </w:rPr>
        <w:t xml:space="preserve"> </w:t>
      </w:r>
      <w:r w:rsidR="00CB7F73" w:rsidRPr="00565C82">
        <w:rPr>
          <w:szCs w:val="24"/>
        </w:rPr>
        <w:t>Комитет</w:t>
      </w:r>
      <w:r w:rsidR="00F942D2" w:rsidRPr="00565C82">
        <w:rPr>
          <w:szCs w:val="24"/>
        </w:rPr>
        <w:t xml:space="preserve"> принял это положение по двум причинам. </w:t>
      </w:r>
      <w:r w:rsidR="00B622A1">
        <w:rPr>
          <w:szCs w:val="24"/>
        </w:rPr>
        <w:t xml:space="preserve"> </w:t>
      </w:r>
      <w:r w:rsidR="00F942D2" w:rsidRPr="00565C82">
        <w:rPr>
          <w:szCs w:val="24"/>
        </w:rPr>
        <w:t xml:space="preserve">Первая заключается в том, что буквальное толкование статей 5 и 7 </w:t>
      </w:r>
      <w:r w:rsidR="00CB7F73" w:rsidRPr="00565C82">
        <w:rPr>
          <w:szCs w:val="24"/>
        </w:rPr>
        <w:t>Конвенции</w:t>
      </w:r>
      <w:r w:rsidR="00F942D2" w:rsidRPr="00565C82">
        <w:rPr>
          <w:szCs w:val="24"/>
        </w:rPr>
        <w:t xml:space="preserve"> неизбежно ведет к подобному заключению. </w:t>
      </w:r>
      <w:r w:rsidR="00B622A1">
        <w:rPr>
          <w:szCs w:val="24"/>
        </w:rPr>
        <w:t xml:space="preserve"> </w:t>
      </w:r>
      <w:r w:rsidR="00F942D2" w:rsidRPr="00565C82">
        <w:rPr>
          <w:szCs w:val="24"/>
        </w:rPr>
        <w:t xml:space="preserve">Вторая </w:t>
      </w:r>
      <w:r w:rsidR="00CB7F73" w:rsidRPr="00565C82">
        <w:rPr>
          <w:szCs w:val="24"/>
        </w:rPr>
        <w:t>состоит в том, что целью Конвенции</w:t>
      </w:r>
      <w:r w:rsidR="00F942D2" w:rsidRPr="00565C82">
        <w:rPr>
          <w:szCs w:val="24"/>
        </w:rPr>
        <w:t xml:space="preserve"> является </w:t>
      </w:r>
      <w:r w:rsidR="00CB7F73" w:rsidRPr="00565C82">
        <w:rPr>
          <w:szCs w:val="24"/>
        </w:rPr>
        <w:t>ликвидация</w:t>
      </w:r>
      <w:r w:rsidR="00F942D2" w:rsidRPr="00565C82">
        <w:rPr>
          <w:szCs w:val="24"/>
        </w:rPr>
        <w:t xml:space="preserve"> практики применения пыток</w:t>
      </w:r>
      <w:r w:rsidR="00CB7F73" w:rsidRPr="00565C82">
        <w:rPr>
          <w:szCs w:val="24"/>
        </w:rPr>
        <w:t xml:space="preserve">, причем таким образом, </w:t>
      </w:r>
      <w:r w:rsidR="00F942D2" w:rsidRPr="00565C82">
        <w:rPr>
          <w:szCs w:val="24"/>
        </w:rPr>
        <w:t xml:space="preserve">чтобы лица, применяющие пытки, никогда не оставались безнаказанными. </w:t>
      </w:r>
      <w:r w:rsidR="00B622A1">
        <w:rPr>
          <w:szCs w:val="24"/>
        </w:rPr>
        <w:t xml:space="preserve"> </w:t>
      </w:r>
      <w:r w:rsidR="00F942D2" w:rsidRPr="00565C82">
        <w:rPr>
          <w:szCs w:val="24"/>
        </w:rPr>
        <w:t>Толкование,</w:t>
      </w:r>
      <w:r w:rsidR="00CB7F73" w:rsidRPr="00565C82">
        <w:rPr>
          <w:szCs w:val="24"/>
        </w:rPr>
        <w:t xml:space="preserve"> предложенное</w:t>
      </w:r>
      <w:r w:rsidR="00F942D2" w:rsidRPr="00565C82">
        <w:rPr>
          <w:szCs w:val="24"/>
        </w:rPr>
        <w:t xml:space="preserve"> делегацией </w:t>
      </w:r>
      <w:r w:rsidR="00CB7F73" w:rsidRPr="00565C82">
        <w:rPr>
          <w:szCs w:val="24"/>
        </w:rPr>
        <w:t>Австрии,</w:t>
      </w:r>
      <w:r w:rsidR="00F942D2" w:rsidRPr="00565C82">
        <w:rPr>
          <w:szCs w:val="24"/>
        </w:rPr>
        <w:t xml:space="preserve"> противоречит этой цели. </w:t>
      </w:r>
      <w:r w:rsidR="00B622A1">
        <w:rPr>
          <w:szCs w:val="24"/>
        </w:rPr>
        <w:t xml:space="preserve"> </w:t>
      </w:r>
      <w:r w:rsidR="00F942D2" w:rsidRPr="00565C82">
        <w:rPr>
          <w:szCs w:val="24"/>
        </w:rPr>
        <w:t xml:space="preserve">Необходимо напомнить в этом </w:t>
      </w:r>
      <w:r w:rsidR="00B622A1">
        <w:rPr>
          <w:szCs w:val="24"/>
        </w:rPr>
        <w:t xml:space="preserve">отношении, что в деле Пиночета </w:t>
      </w:r>
      <w:r w:rsidR="00F942D2" w:rsidRPr="00565C82">
        <w:rPr>
          <w:szCs w:val="24"/>
        </w:rPr>
        <w:t xml:space="preserve">судебный отдел Палаты лордов </w:t>
      </w:r>
      <w:r w:rsidR="00CB7F73" w:rsidRPr="00565C82">
        <w:rPr>
          <w:szCs w:val="24"/>
        </w:rPr>
        <w:t>истолковал</w:t>
      </w:r>
      <w:r w:rsidR="00F942D2" w:rsidRPr="00565C82">
        <w:rPr>
          <w:szCs w:val="24"/>
        </w:rPr>
        <w:t xml:space="preserve"> статью 5 </w:t>
      </w:r>
      <w:r w:rsidR="00CB7F73" w:rsidRPr="00565C82">
        <w:rPr>
          <w:szCs w:val="24"/>
        </w:rPr>
        <w:t>Конвенции тем</w:t>
      </w:r>
      <w:r w:rsidR="00F942D2" w:rsidRPr="00565C82">
        <w:rPr>
          <w:szCs w:val="24"/>
        </w:rPr>
        <w:t xml:space="preserve"> же </w:t>
      </w:r>
      <w:r w:rsidR="00CB7F73" w:rsidRPr="00565C82">
        <w:rPr>
          <w:szCs w:val="24"/>
        </w:rPr>
        <w:t>образом</w:t>
      </w:r>
      <w:r w:rsidR="00F942D2" w:rsidRPr="00565C82">
        <w:rPr>
          <w:szCs w:val="24"/>
        </w:rPr>
        <w:t>, что и Комитет.</w:t>
      </w:r>
    </w:p>
    <w:p w:rsidR="00F31303" w:rsidRPr="00565C82" w:rsidRDefault="00F31303" w:rsidP="00F15B53">
      <w:pPr>
        <w:autoSpaceDE w:val="0"/>
        <w:autoSpaceDN w:val="0"/>
        <w:adjustRightInd w:val="0"/>
        <w:rPr>
          <w:szCs w:val="24"/>
        </w:rPr>
      </w:pPr>
    </w:p>
    <w:p w:rsidR="00F80435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24.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 xml:space="preserve">Г-н </w:t>
      </w:r>
      <w:r w:rsidR="003D6B81" w:rsidRPr="00565C82">
        <w:rPr>
          <w:szCs w:val="24"/>
          <w:u w:val="single"/>
        </w:rPr>
        <w:t>СОРЕНСЕН</w:t>
      </w:r>
      <w:r w:rsidR="00F942D2" w:rsidRPr="00565C82">
        <w:rPr>
          <w:szCs w:val="24"/>
        </w:rPr>
        <w:t xml:space="preserve"> обращает внимание, что согласно </w:t>
      </w:r>
      <w:r w:rsidR="003D6B81" w:rsidRPr="00565C82">
        <w:rPr>
          <w:szCs w:val="24"/>
        </w:rPr>
        <w:t>австрийской делегации</w:t>
      </w:r>
      <w:r w:rsidR="00F942D2" w:rsidRPr="00565C82">
        <w:rPr>
          <w:szCs w:val="24"/>
        </w:rPr>
        <w:t xml:space="preserve"> Уголовный кодекс </w:t>
      </w:r>
      <w:r w:rsidR="003D6B81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</w:t>
      </w:r>
      <w:r w:rsidR="003D6B81" w:rsidRPr="00565C82">
        <w:rPr>
          <w:szCs w:val="24"/>
        </w:rPr>
        <w:t>дает ответы на все</w:t>
      </w:r>
      <w:r w:rsidR="00F942D2" w:rsidRPr="00565C82">
        <w:rPr>
          <w:szCs w:val="24"/>
        </w:rPr>
        <w:t xml:space="preserve"> </w:t>
      </w:r>
      <w:r w:rsidR="003D6B81" w:rsidRPr="00565C82">
        <w:rPr>
          <w:szCs w:val="24"/>
        </w:rPr>
        <w:t>обеспокоенности</w:t>
      </w:r>
      <w:r w:rsidR="00F942D2" w:rsidRPr="00565C82">
        <w:rPr>
          <w:szCs w:val="24"/>
        </w:rPr>
        <w:t xml:space="preserve"> авторов </w:t>
      </w:r>
      <w:r w:rsidR="003D6B81" w:rsidRPr="00565C82">
        <w:rPr>
          <w:szCs w:val="24"/>
        </w:rPr>
        <w:t>Конвенции,</w:t>
      </w:r>
      <w:r w:rsidR="00F942D2" w:rsidRPr="00565C82">
        <w:rPr>
          <w:szCs w:val="24"/>
        </w:rPr>
        <w:t xml:space="preserve"> даже если слово «пытка», в нем не фигурирует. </w:t>
      </w:r>
      <w:r w:rsidR="004F3E93">
        <w:rPr>
          <w:szCs w:val="24"/>
        </w:rPr>
        <w:t xml:space="preserve"> </w:t>
      </w:r>
      <w:r w:rsidR="00F942D2" w:rsidRPr="00565C82">
        <w:rPr>
          <w:szCs w:val="24"/>
        </w:rPr>
        <w:t xml:space="preserve">По словам г-на </w:t>
      </w:r>
      <w:r w:rsidR="003D6B81" w:rsidRPr="00565C82">
        <w:rPr>
          <w:szCs w:val="24"/>
        </w:rPr>
        <w:t>Сзымански,</w:t>
      </w:r>
      <w:r w:rsidR="00F942D2" w:rsidRPr="00565C82">
        <w:rPr>
          <w:szCs w:val="24"/>
        </w:rPr>
        <w:t xml:space="preserve"> лицо, которое подверглось пыткам со стороны полицейского, может требовать </w:t>
      </w:r>
      <w:r w:rsidR="003D6B81" w:rsidRPr="00565C82">
        <w:rPr>
          <w:szCs w:val="24"/>
        </w:rPr>
        <w:t>возмещения</w:t>
      </w:r>
      <w:r w:rsidR="004F3E93">
        <w:rPr>
          <w:szCs w:val="24"/>
        </w:rPr>
        <w:t xml:space="preserve">.  </w:t>
      </w:r>
      <w:r w:rsidR="00F942D2" w:rsidRPr="00565C82">
        <w:rPr>
          <w:szCs w:val="24"/>
        </w:rPr>
        <w:t xml:space="preserve">Г-н </w:t>
      </w:r>
      <w:r w:rsidR="003D6B81" w:rsidRPr="00565C82">
        <w:rPr>
          <w:szCs w:val="24"/>
        </w:rPr>
        <w:t>Соренсен</w:t>
      </w:r>
      <w:r w:rsidR="00F942D2" w:rsidRPr="00565C82">
        <w:rPr>
          <w:szCs w:val="24"/>
        </w:rPr>
        <w:t xml:space="preserve"> </w:t>
      </w:r>
      <w:r w:rsidR="003D6B81" w:rsidRPr="00565C82">
        <w:rPr>
          <w:szCs w:val="24"/>
        </w:rPr>
        <w:t>спрашивает</w:t>
      </w:r>
      <w:r w:rsidR="00F942D2" w:rsidRPr="00565C82">
        <w:rPr>
          <w:szCs w:val="24"/>
        </w:rPr>
        <w:t>, как</w:t>
      </w:r>
      <w:r w:rsidR="003D6B81" w:rsidRPr="00565C82">
        <w:rPr>
          <w:szCs w:val="24"/>
        </w:rPr>
        <w:t>им образом это возможно, если ничто в австрийском законодательстве</w:t>
      </w:r>
      <w:r w:rsidR="00F942D2" w:rsidRPr="00565C82">
        <w:rPr>
          <w:szCs w:val="24"/>
        </w:rPr>
        <w:t xml:space="preserve"> не </w:t>
      </w:r>
      <w:r w:rsidR="003D6B81" w:rsidRPr="00565C82">
        <w:rPr>
          <w:szCs w:val="24"/>
        </w:rPr>
        <w:t>о</w:t>
      </w:r>
      <w:r w:rsidR="001D5335" w:rsidRPr="00565C82">
        <w:rPr>
          <w:szCs w:val="24"/>
        </w:rPr>
        <w:t>тносит</w:t>
      </w:r>
      <w:r w:rsidR="00F942D2" w:rsidRPr="00565C82">
        <w:rPr>
          <w:szCs w:val="24"/>
        </w:rPr>
        <w:t xml:space="preserve"> пытки </w:t>
      </w:r>
      <w:r w:rsidR="001D5335" w:rsidRPr="00565C82">
        <w:rPr>
          <w:szCs w:val="24"/>
        </w:rPr>
        <w:t>к разряду преступлений</w:t>
      </w:r>
      <w:r w:rsidR="00F942D2" w:rsidRPr="00565C82">
        <w:rPr>
          <w:szCs w:val="24"/>
        </w:rPr>
        <w:t xml:space="preserve">. </w:t>
      </w:r>
      <w:r w:rsidR="004F3E93">
        <w:rPr>
          <w:szCs w:val="24"/>
        </w:rPr>
        <w:t xml:space="preserve"> </w:t>
      </w:r>
      <w:r w:rsidR="00F942D2" w:rsidRPr="00565C82">
        <w:rPr>
          <w:szCs w:val="24"/>
        </w:rPr>
        <w:t xml:space="preserve">Кроме того, трудно утверждать, что в </w:t>
      </w:r>
      <w:r w:rsidR="001D5335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</w:t>
      </w:r>
      <w:r w:rsidR="001D5335" w:rsidRPr="00565C82">
        <w:rPr>
          <w:szCs w:val="24"/>
        </w:rPr>
        <w:t>не применяются</w:t>
      </w:r>
      <w:r w:rsidR="00F942D2" w:rsidRPr="00565C82">
        <w:rPr>
          <w:szCs w:val="24"/>
        </w:rPr>
        <w:t xml:space="preserve"> пыт</w:t>
      </w:r>
      <w:r w:rsidR="001D5335" w:rsidRPr="00565C82">
        <w:rPr>
          <w:szCs w:val="24"/>
        </w:rPr>
        <w:t>ки</w:t>
      </w:r>
      <w:r w:rsidR="00F942D2" w:rsidRPr="00565C82">
        <w:rPr>
          <w:szCs w:val="24"/>
        </w:rPr>
        <w:t xml:space="preserve">, </w:t>
      </w:r>
      <w:r w:rsidR="001D5335" w:rsidRPr="00565C82">
        <w:rPr>
          <w:szCs w:val="24"/>
        </w:rPr>
        <w:t>поскольку</w:t>
      </w:r>
      <w:r w:rsidR="00F942D2" w:rsidRPr="00565C82">
        <w:rPr>
          <w:szCs w:val="24"/>
        </w:rPr>
        <w:t xml:space="preserve"> эта практика даже не определена законами страны. </w:t>
      </w:r>
      <w:r w:rsidR="004F3E93">
        <w:rPr>
          <w:szCs w:val="24"/>
        </w:rPr>
        <w:t xml:space="preserve"> </w:t>
      </w:r>
      <w:r w:rsidR="00F942D2" w:rsidRPr="00565C82">
        <w:rPr>
          <w:szCs w:val="24"/>
        </w:rPr>
        <w:t xml:space="preserve">Г-н </w:t>
      </w:r>
      <w:r w:rsidR="001D5335" w:rsidRPr="00565C82">
        <w:rPr>
          <w:szCs w:val="24"/>
        </w:rPr>
        <w:t>Соренсен</w:t>
      </w:r>
      <w:r w:rsidR="00F942D2" w:rsidRPr="00565C82">
        <w:rPr>
          <w:szCs w:val="24"/>
        </w:rPr>
        <w:t xml:space="preserve"> не понимает</w:t>
      </w:r>
      <w:r w:rsidR="001D5335" w:rsidRPr="00565C82">
        <w:rPr>
          <w:szCs w:val="24"/>
        </w:rPr>
        <w:t>,</w:t>
      </w:r>
      <w:r w:rsidR="00F942D2" w:rsidRPr="00565C82">
        <w:rPr>
          <w:szCs w:val="24"/>
        </w:rPr>
        <w:t xml:space="preserve"> почему органы власти </w:t>
      </w:r>
      <w:r w:rsidR="001D5335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</w:t>
      </w:r>
      <w:r w:rsidR="001D5335" w:rsidRPr="00565C82">
        <w:rPr>
          <w:szCs w:val="24"/>
        </w:rPr>
        <w:t xml:space="preserve">топчутся на месте в вопросе определения понятия </w:t>
      </w:r>
      <w:r w:rsidR="00F942D2" w:rsidRPr="00565C82">
        <w:rPr>
          <w:szCs w:val="24"/>
        </w:rPr>
        <w:t>«пытк</w:t>
      </w:r>
      <w:r w:rsidR="001D5335" w:rsidRPr="00565C82">
        <w:rPr>
          <w:szCs w:val="24"/>
        </w:rPr>
        <w:t>а» и отнесения ее</w:t>
      </w:r>
      <w:r w:rsidR="00F942D2" w:rsidRPr="00565C82">
        <w:rPr>
          <w:szCs w:val="24"/>
        </w:rPr>
        <w:t xml:space="preserve"> к </w:t>
      </w:r>
      <w:r w:rsidR="001D5335" w:rsidRPr="00565C82">
        <w:rPr>
          <w:szCs w:val="24"/>
        </w:rPr>
        <w:t>разряду преступлений</w:t>
      </w:r>
      <w:r w:rsidR="00F942D2" w:rsidRPr="00565C82">
        <w:rPr>
          <w:szCs w:val="24"/>
        </w:rPr>
        <w:t xml:space="preserve">. </w:t>
      </w:r>
      <w:r w:rsidR="004F3E93">
        <w:rPr>
          <w:szCs w:val="24"/>
        </w:rPr>
        <w:t xml:space="preserve"> </w:t>
      </w:r>
      <w:r w:rsidR="00F942D2" w:rsidRPr="00565C82">
        <w:rPr>
          <w:szCs w:val="24"/>
        </w:rPr>
        <w:t>Подобные меры позволили бы решить многочисленные проб</w:t>
      </w:r>
      <w:r w:rsidR="001D5335" w:rsidRPr="00565C82">
        <w:rPr>
          <w:szCs w:val="24"/>
        </w:rPr>
        <w:t xml:space="preserve">лемы. </w:t>
      </w:r>
      <w:r w:rsidR="004F3E93">
        <w:rPr>
          <w:szCs w:val="24"/>
        </w:rPr>
        <w:t xml:space="preserve"> </w:t>
      </w:r>
      <w:r w:rsidR="001D5335" w:rsidRPr="00565C82">
        <w:rPr>
          <w:szCs w:val="24"/>
        </w:rPr>
        <w:t xml:space="preserve">Если бы эти меры были </w:t>
      </w:r>
      <w:r w:rsidR="00F942D2" w:rsidRPr="00565C82">
        <w:rPr>
          <w:szCs w:val="24"/>
        </w:rPr>
        <w:t>приняты, иракский «</w:t>
      </w:r>
      <w:r w:rsidR="001D5335" w:rsidRPr="00565C82">
        <w:rPr>
          <w:szCs w:val="24"/>
        </w:rPr>
        <w:t>палач</w:t>
      </w:r>
      <w:r w:rsidR="00F942D2" w:rsidRPr="00565C82">
        <w:rPr>
          <w:szCs w:val="24"/>
        </w:rPr>
        <w:t xml:space="preserve">» </w:t>
      </w:r>
      <w:r w:rsidR="001D5335" w:rsidRPr="00565C82">
        <w:rPr>
          <w:szCs w:val="24"/>
        </w:rPr>
        <w:t xml:space="preserve">никогда </w:t>
      </w:r>
      <w:r w:rsidR="00F942D2" w:rsidRPr="00565C82">
        <w:rPr>
          <w:szCs w:val="24"/>
        </w:rPr>
        <w:t xml:space="preserve">не </w:t>
      </w:r>
      <w:r w:rsidR="001D5335" w:rsidRPr="00565C82">
        <w:rPr>
          <w:szCs w:val="24"/>
        </w:rPr>
        <w:t>с</w:t>
      </w:r>
      <w:r w:rsidR="00F942D2" w:rsidRPr="00565C82">
        <w:rPr>
          <w:szCs w:val="24"/>
        </w:rPr>
        <w:t xml:space="preserve">мог бы отправиться в </w:t>
      </w:r>
      <w:r w:rsidR="001D5335" w:rsidRPr="00565C82">
        <w:rPr>
          <w:szCs w:val="24"/>
        </w:rPr>
        <w:t>Австрию</w:t>
      </w:r>
      <w:r w:rsidR="00F942D2" w:rsidRPr="00565C82">
        <w:rPr>
          <w:szCs w:val="24"/>
        </w:rPr>
        <w:t xml:space="preserve"> совершенно безнаказанно. </w:t>
      </w:r>
      <w:r w:rsidR="004F3E93">
        <w:rPr>
          <w:szCs w:val="24"/>
        </w:rPr>
        <w:t xml:space="preserve"> </w:t>
      </w:r>
      <w:r w:rsidR="00F942D2" w:rsidRPr="00565C82">
        <w:rPr>
          <w:szCs w:val="24"/>
        </w:rPr>
        <w:t xml:space="preserve">В этом отношении статья 6 </w:t>
      </w:r>
      <w:r w:rsidR="001D5335" w:rsidRPr="00565C82">
        <w:rPr>
          <w:szCs w:val="24"/>
        </w:rPr>
        <w:t>Конвенции</w:t>
      </w:r>
      <w:r w:rsidR="004F3E93">
        <w:rPr>
          <w:szCs w:val="24"/>
        </w:rPr>
        <w:t xml:space="preserve"> понятна:  </w:t>
      </w:r>
      <w:r w:rsidR="001D5335" w:rsidRPr="00565C82">
        <w:rPr>
          <w:szCs w:val="24"/>
        </w:rPr>
        <w:t>«</w:t>
      </w:r>
      <w:r w:rsidR="005D65DA" w:rsidRPr="00565C82">
        <w:rPr>
          <w:szCs w:val="24"/>
        </w:rPr>
        <w:t xml:space="preserve">Всякое государство-участник, на территории которого находится лицо, подозреваемое в совершении правонарушения, указанного в статье 4, обеспечивает заключение этого лица под стражу, если, после рассмотрения всех имеющихся сведений, это государство-участник считает, что обстоятельства свидетельствуют в пользу такого решения». </w:t>
      </w:r>
      <w:r w:rsidR="004F3E93">
        <w:rPr>
          <w:szCs w:val="24"/>
        </w:rPr>
        <w:t xml:space="preserve"> </w:t>
      </w:r>
    </w:p>
    <w:p w:rsidR="00F942D2" w:rsidRPr="00565C82" w:rsidRDefault="00F80435" w:rsidP="00F15B53">
      <w:pPr>
        <w:autoSpaceDE w:val="0"/>
        <w:autoSpaceDN w:val="0"/>
        <w:adjustRightInd w:val="0"/>
        <w:rPr>
          <w:szCs w:val="24"/>
        </w:rPr>
      </w:pPr>
      <w:r>
        <w:rPr>
          <w:szCs w:val="24"/>
        </w:rPr>
        <w:br w:type="page"/>
      </w:r>
      <w:r w:rsidR="00F942D2" w:rsidRPr="00565C82">
        <w:rPr>
          <w:szCs w:val="24"/>
        </w:rPr>
        <w:t>С</w:t>
      </w:r>
      <w:r>
        <w:rPr>
          <w:szCs w:val="24"/>
        </w:rPr>
        <w:t> </w:t>
      </w:r>
      <w:r w:rsidR="00F942D2" w:rsidRPr="00565C82">
        <w:rPr>
          <w:szCs w:val="24"/>
        </w:rPr>
        <w:t xml:space="preserve">другой стороны, </w:t>
      </w:r>
      <w:r w:rsidR="005D65DA" w:rsidRPr="00565C82">
        <w:rPr>
          <w:szCs w:val="24"/>
        </w:rPr>
        <w:t xml:space="preserve">ввиду </w:t>
      </w:r>
      <w:r w:rsidR="00F942D2" w:rsidRPr="00565C82">
        <w:rPr>
          <w:szCs w:val="24"/>
        </w:rPr>
        <w:t>отсутстви</w:t>
      </w:r>
      <w:r w:rsidR="005D65DA" w:rsidRPr="00565C82">
        <w:rPr>
          <w:szCs w:val="24"/>
        </w:rPr>
        <w:t>я</w:t>
      </w:r>
      <w:r w:rsidR="00F942D2" w:rsidRPr="00565C82">
        <w:rPr>
          <w:szCs w:val="24"/>
        </w:rPr>
        <w:t xml:space="preserve"> в национальном законодательстве</w:t>
      </w:r>
      <w:r w:rsidR="005D65DA" w:rsidRPr="00565C82">
        <w:rPr>
          <w:szCs w:val="24"/>
        </w:rPr>
        <w:t xml:space="preserve"> положения по этому вопросу</w:t>
      </w:r>
      <w:r w:rsidR="00F942D2" w:rsidRPr="00565C82">
        <w:rPr>
          <w:szCs w:val="24"/>
        </w:rPr>
        <w:t xml:space="preserve">, </w:t>
      </w:r>
      <w:r w:rsidR="005D65DA" w:rsidRPr="00565C82">
        <w:rPr>
          <w:szCs w:val="24"/>
        </w:rPr>
        <w:t xml:space="preserve">не стоит ожидать, что </w:t>
      </w:r>
      <w:r w:rsidR="00F942D2" w:rsidRPr="00565C82">
        <w:rPr>
          <w:szCs w:val="24"/>
        </w:rPr>
        <w:t xml:space="preserve">полиция осведомлена обо всех действующих нормах, тем более, что </w:t>
      </w:r>
      <w:r w:rsidR="005D65DA" w:rsidRPr="00565C82">
        <w:rPr>
          <w:szCs w:val="24"/>
        </w:rPr>
        <w:t xml:space="preserve">– и </w:t>
      </w:r>
      <w:r w:rsidR="00F942D2" w:rsidRPr="00565C82">
        <w:rPr>
          <w:szCs w:val="24"/>
        </w:rPr>
        <w:t>настоящее обсуждение этого вопроса явля</w:t>
      </w:r>
      <w:r w:rsidR="004F3E93">
        <w:rPr>
          <w:szCs w:val="24"/>
        </w:rPr>
        <w:t>е</w:t>
      </w:r>
      <w:r w:rsidR="00F942D2" w:rsidRPr="00565C82">
        <w:rPr>
          <w:szCs w:val="24"/>
        </w:rPr>
        <w:t xml:space="preserve">тся </w:t>
      </w:r>
      <w:r w:rsidR="005D65DA" w:rsidRPr="00565C82">
        <w:rPr>
          <w:szCs w:val="24"/>
        </w:rPr>
        <w:t xml:space="preserve">тому </w:t>
      </w:r>
      <w:r w:rsidR="00F942D2" w:rsidRPr="00565C82">
        <w:rPr>
          <w:szCs w:val="24"/>
        </w:rPr>
        <w:t xml:space="preserve">доказательством </w:t>
      </w:r>
      <w:r w:rsidR="005D65DA" w:rsidRPr="00565C82">
        <w:rPr>
          <w:szCs w:val="24"/>
        </w:rPr>
        <w:t>–</w:t>
      </w:r>
      <w:r w:rsidR="00F942D2" w:rsidRPr="00565C82">
        <w:rPr>
          <w:szCs w:val="24"/>
        </w:rPr>
        <w:t xml:space="preserve"> даже юристы не могут найти взаимопонимания.</w:t>
      </w:r>
    </w:p>
    <w:p w:rsidR="00F31303" w:rsidRPr="00565C82" w:rsidRDefault="00F31303" w:rsidP="00F15B53">
      <w:pPr>
        <w:autoSpaceDE w:val="0"/>
        <w:autoSpaceDN w:val="0"/>
        <w:adjustRightInd w:val="0"/>
        <w:rPr>
          <w:color w:val="000000"/>
          <w:szCs w:val="24"/>
        </w:rPr>
      </w:pPr>
    </w:p>
    <w:p w:rsidR="00F31303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25.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На вопрос </w:t>
      </w:r>
      <w:r w:rsidR="001D0025" w:rsidRPr="00565C82">
        <w:rPr>
          <w:szCs w:val="24"/>
        </w:rPr>
        <w:t xml:space="preserve">о том, как обстоит дело с защитой </w:t>
      </w:r>
      <w:r w:rsidR="00F942D2" w:rsidRPr="00565C82">
        <w:rPr>
          <w:szCs w:val="24"/>
        </w:rPr>
        <w:t xml:space="preserve">психической неприкосновенности людей, делегация </w:t>
      </w:r>
      <w:r w:rsidR="001D0025" w:rsidRPr="00565C82">
        <w:rPr>
          <w:szCs w:val="24"/>
        </w:rPr>
        <w:t>Австрии отвечает</w:t>
      </w:r>
      <w:r w:rsidR="00F942D2" w:rsidRPr="00565C82">
        <w:rPr>
          <w:szCs w:val="24"/>
        </w:rPr>
        <w:t>, что</w:t>
      </w:r>
      <w:r w:rsidR="001D0025" w:rsidRPr="00565C82">
        <w:rPr>
          <w:szCs w:val="24"/>
        </w:rPr>
        <w:t xml:space="preserve"> очевиден тот факт, что</w:t>
      </w:r>
      <w:r w:rsidR="00F942D2" w:rsidRPr="00565C82">
        <w:rPr>
          <w:szCs w:val="24"/>
        </w:rPr>
        <w:t xml:space="preserve"> полиция также </w:t>
      </w:r>
      <w:r w:rsidR="001D0025" w:rsidRPr="00565C82">
        <w:rPr>
          <w:szCs w:val="24"/>
        </w:rPr>
        <w:t>занимается этим вопросом</w:t>
      </w:r>
      <w:r w:rsidR="00F942D2" w:rsidRPr="00565C82">
        <w:rPr>
          <w:szCs w:val="24"/>
        </w:rPr>
        <w:t>.</w:t>
      </w:r>
      <w:r w:rsidR="001D0025" w:rsidRPr="00565C82">
        <w:rPr>
          <w:szCs w:val="24"/>
        </w:rPr>
        <w:t xml:space="preserve"> </w:t>
      </w:r>
      <w:r w:rsidR="00866F2B">
        <w:rPr>
          <w:szCs w:val="24"/>
        </w:rPr>
        <w:t xml:space="preserve"> </w:t>
      </w:r>
      <w:r w:rsidR="001D0025" w:rsidRPr="00565C82">
        <w:rPr>
          <w:szCs w:val="24"/>
        </w:rPr>
        <w:t>Однако как делегация может быть так в этом уверена, учитывая, что подобная защит</w:t>
      </w:r>
      <w:r w:rsidR="00866F2B">
        <w:rPr>
          <w:szCs w:val="24"/>
        </w:rPr>
        <w:t>а</w:t>
      </w:r>
      <w:r w:rsidR="001D0025" w:rsidRPr="00565C82">
        <w:rPr>
          <w:szCs w:val="24"/>
        </w:rPr>
        <w:t xml:space="preserve"> не пред</w:t>
      </w:r>
      <w:r w:rsidR="009D0506" w:rsidRPr="00565C82">
        <w:rPr>
          <w:szCs w:val="24"/>
        </w:rPr>
        <w:t>усматривается ни</w:t>
      </w:r>
      <w:r w:rsidR="001D0025" w:rsidRPr="00565C82">
        <w:rPr>
          <w:szCs w:val="24"/>
        </w:rPr>
        <w:t xml:space="preserve"> одним законом?</w:t>
      </w:r>
    </w:p>
    <w:p w:rsidR="001D0025" w:rsidRPr="00565C82" w:rsidRDefault="001D0025" w:rsidP="00F15B53">
      <w:pPr>
        <w:autoSpaceDE w:val="0"/>
        <w:autoSpaceDN w:val="0"/>
        <w:adjustRightInd w:val="0"/>
        <w:rPr>
          <w:color w:val="000000"/>
          <w:szCs w:val="24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26.</w:t>
      </w:r>
      <w:r w:rsidRPr="00565C82">
        <w:rPr>
          <w:szCs w:val="24"/>
        </w:rPr>
        <w:tab/>
      </w:r>
      <w:r w:rsidR="00F942D2" w:rsidRPr="00565C82">
        <w:rPr>
          <w:szCs w:val="24"/>
        </w:rPr>
        <w:t>Г-н</w:t>
      </w:r>
      <w:r w:rsidR="009D0506" w:rsidRPr="00565C82">
        <w:rPr>
          <w:szCs w:val="24"/>
        </w:rPr>
        <w:t xml:space="preserve"> Соренсен </w:t>
      </w:r>
      <w:r w:rsidR="00534433" w:rsidRPr="00565C82">
        <w:rPr>
          <w:szCs w:val="24"/>
        </w:rPr>
        <w:t>доволен тем</w:t>
      </w:r>
      <w:r w:rsidR="009D0506" w:rsidRPr="00565C82">
        <w:rPr>
          <w:szCs w:val="24"/>
        </w:rPr>
        <w:t>,</w:t>
      </w:r>
      <w:r w:rsidR="00F942D2" w:rsidRPr="00565C82">
        <w:rPr>
          <w:szCs w:val="24"/>
        </w:rPr>
        <w:t xml:space="preserve"> что просители убежища имеют возможность обращаться </w:t>
      </w:r>
      <w:r w:rsidR="009D0506" w:rsidRPr="00565C82">
        <w:rPr>
          <w:szCs w:val="24"/>
        </w:rPr>
        <w:t xml:space="preserve">за помощью </w:t>
      </w:r>
      <w:r w:rsidR="00F942D2" w:rsidRPr="00565C82">
        <w:rPr>
          <w:szCs w:val="24"/>
        </w:rPr>
        <w:t xml:space="preserve">к специализированным врачам, которые действительно </w:t>
      </w:r>
      <w:r w:rsidR="009D0506" w:rsidRPr="00565C82">
        <w:rPr>
          <w:szCs w:val="24"/>
        </w:rPr>
        <w:t>знакомы с проблемами</w:t>
      </w:r>
      <w:r w:rsidR="00F942D2" w:rsidRPr="00565C82">
        <w:rPr>
          <w:szCs w:val="24"/>
        </w:rPr>
        <w:t xml:space="preserve"> пыток, </w:t>
      </w:r>
      <w:r w:rsidR="00D65E82" w:rsidRPr="00565C82">
        <w:rPr>
          <w:szCs w:val="24"/>
        </w:rPr>
        <w:t>однако он</w:t>
      </w:r>
      <w:r w:rsidR="00F942D2" w:rsidRPr="00565C82">
        <w:rPr>
          <w:szCs w:val="24"/>
        </w:rPr>
        <w:t xml:space="preserve"> главным образом хотел бы узнать, получа</w:t>
      </w:r>
      <w:r w:rsidR="009D0506" w:rsidRPr="00565C82">
        <w:rPr>
          <w:szCs w:val="24"/>
        </w:rPr>
        <w:t>ю</w:t>
      </w:r>
      <w:r w:rsidR="00F942D2" w:rsidRPr="00565C82">
        <w:rPr>
          <w:szCs w:val="24"/>
        </w:rPr>
        <w:t xml:space="preserve">т ли лица, </w:t>
      </w:r>
      <w:r w:rsidR="00326539" w:rsidRPr="00565C82">
        <w:rPr>
          <w:szCs w:val="24"/>
        </w:rPr>
        <w:t>работающие с</w:t>
      </w:r>
      <w:r w:rsidR="00F942D2" w:rsidRPr="00565C82">
        <w:rPr>
          <w:szCs w:val="24"/>
        </w:rPr>
        <w:t xml:space="preserve"> жертвами пыток, образование, </w:t>
      </w:r>
      <w:r w:rsidR="00326539" w:rsidRPr="00565C82">
        <w:rPr>
          <w:szCs w:val="24"/>
        </w:rPr>
        <w:t>которое бы позволяло им</w:t>
      </w:r>
      <w:r w:rsidR="00F942D2" w:rsidRPr="00565C82">
        <w:rPr>
          <w:szCs w:val="24"/>
        </w:rPr>
        <w:t xml:space="preserve"> </w:t>
      </w:r>
      <w:r w:rsidR="00326539" w:rsidRPr="00565C82">
        <w:rPr>
          <w:szCs w:val="24"/>
        </w:rPr>
        <w:t>грамотно подходить к проблеме пыток</w:t>
      </w:r>
      <w:r w:rsidR="00F942D2" w:rsidRPr="00565C82">
        <w:rPr>
          <w:szCs w:val="24"/>
        </w:rPr>
        <w:t>.</w:t>
      </w:r>
    </w:p>
    <w:p w:rsidR="00F31303" w:rsidRPr="00565C82" w:rsidRDefault="00F31303" w:rsidP="00F15B53">
      <w:pPr>
        <w:autoSpaceDE w:val="0"/>
        <w:autoSpaceDN w:val="0"/>
        <w:adjustRightInd w:val="0"/>
        <w:rPr>
          <w:szCs w:val="24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27.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 xml:space="preserve">Г-н </w:t>
      </w:r>
      <w:r w:rsidR="00534433" w:rsidRPr="00565C82">
        <w:rPr>
          <w:szCs w:val="24"/>
          <w:u w:val="single"/>
        </w:rPr>
        <w:t>ЯКОВЛЕВ</w:t>
      </w:r>
      <w:r w:rsidR="00F942D2" w:rsidRPr="00565C82">
        <w:rPr>
          <w:szCs w:val="24"/>
        </w:rPr>
        <w:t xml:space="preserve"> отмечает, что среди различных типов </w:t>
      </w:r>
      <w:r w:rsidR="00D65E82" w:rsidRPr="00565C82">
        <w:rPr>
          <w:szCs w:val="24"/>
        </w:rPr>
        <w:t xml:space="preserve">актов </w:t>
      </w:r>
      <w:r w:rsidR="00F942D2" w:rsidRPr="00565C82">
        <w:rPr>
          <w:szCs w:val="24"/>
        </w:rPr>
        <w:t>насили</w:t>
      </w:r>
      <w:r w:rsidR="00D65E82" w:rsidRPr="00565C82">
        <w:rPr>
          <w:szCs w:val="24"/>
        </w:rPr>
        <w:t>я</w:t>
      </w:r>
      <w:r w:rsidR="00F942D2" w:rsidRPr="00565C82">
        <w:rPr>
          <w:szCs w:val="24"/>
        </w:rPr>
        <w:t xml:space="preserve"> пытка занимает </w:t>
      </w:r>
      <w:r w:rsidR="00D65E82" w:rsidRPr="00565C82">
        <w:rPr>
          <w:szCs w:val="24"/>
        </w:rPr>
        <w:t xml:space="preserve">особое </w:t>
      </w:r>
      <w:r w:rsidR="00F942D2" w:rsidRPr="00565C82">
        <w:rPr>
          <w:szCs w:val="24"/>
        </w:rPr>
        <w:t>место, п</w:t>
      </w:r>
      <w:r w:rsidR="00D65E82" w:rsidRPr="00565C82">
        <w:rPr>
          <w:szCs w:val="24"/>
        </w:rPr>
        <w:t>оскольку</w:t>
      </w:r>
      <w:r w:rsidR="00F942D2" w:rsidRPr="00565C82">
        <w:rPr>
          <w:szCs w:val="24"/>
        </w:rPr>
        <w:t xml:space="preserve"> </w:t>
      </w:r>
      <w:r w:rsidR="00D65E82" w:rsidRPr="00565C82">
        <w:rPr>
          <w:szCs w:val="24"/>
        </w:rPr>
        <w:t>пытками занимаются служащие</w:t>
      </w:r>
      <w:r w:rsidR="00F942D2" w:rsidRPr="00565C82">
        <w:rPr>
          <w:szCs w:val="24"/>
        </w:rPr>
        <w:t xml:space="preserve">, за спиной </w:t>
      </w:r>
      <w:r w:rsidR="00D65E82" w:rsidRPr="00565C82">
        <w:rPr>
          <w:szCs w:val="24"/>
        </w:rPr>
        <w:t xml:space="preserve">которых стоит </w:t>
      </w:r>
      <w:r w:rsidR="00F942D2" w:rsidRPr="00565C82">
        <w:rPr>
          <w:szCs w:val="24"/>
        </w:rPr>
        <w:t xml:space="preserve">вся власть </w:t>
      </w:r>
      <w:r w:rsidR="00D65E82" w:rsidRPr="00565C82">
        <w:rPr>
          <w:szCs w:val="24"/>
        </w:rPr>
        <w:t xml:space="preserve">государства. </w:t>
      </w:r>
      <w:r w:rsidR="00E60F17">
        <w:rPr>
          <w:szCs w:val="24"/>
        </w:rPr>
        <w:t xml:space="preserve"> </w:t>
      </w:r>
      <w:r w:rsidR="00D65E82" w:rsidRPr="00565C82">
        <w:rPr>
          <w:szCs w:val="24"/>
        </w:rPr>
        <w:t>Одна из задач Конвенции заключается в том, чтобы</w:t>
      </w:r>
      <w:r w:rsidR="00F942D2" w:rsidRPr="00565C82">
        <w:rPr>
          <w:szCs w:val="24"/>
        </w:rPr>
        <w:t xml:space="preserve"> приложить все усилия</w:t>
      </w:r>
      <w:r w:rsidR="00D65E82" w:rsidRPr="00565C82">
        <w:rPr>
          <w:szCs w:val="24"/>
        </w:rPr>
        <w:t xml:space="preserve"> с тем, чтобы </w:t>
      </w:r>
      <w:r w:rsidR="00F942D2" w:rsidRPr="00565C82">
        <w:rPr>
          <w:szCs w:val="24"/>
        </w:rPr>
        <w:t xml:space="preserve">гражданские власти взяли на себя ответственность за подобные действия. </w:t>
      </w:r>
      <w:r w:rsidR="00E60F17">
        <w:rPr>
          <w:szCs w:val="24"/>
        </w:rPr>
        <w:t xml:space="preserve"> </w:t>
      </w:r>
      <w:r w:rsidR="00F942D2" w:rsidRPr="00565C82">
        <w:rPr>
          <w:szCs w:val="24"/>
        </w:rPr>
        <w:t xml:space="preserve">Поэтому важно, чтобы </w:t>
      </w:r>
      <w:r w:rsidR="00D65E82" w:rsidRPr="00565C82">
        <w:rPr>
          <w:szCs w:val="24"/>
        </w:rPr>
        <w:t>закон давал определение понятия «пытка»</w:t>
      </w:r>
      <w:r w:rsidR="00F942D2" w:rsidRPr="00565C82">
        <w:rPr>
          <w:szCs w:val="24"/>
        </w:rPr>
        <w:t xml:space="preserve"> и </w:t>
      </w:r>
      <w:r w:rsidR="00D65E82" w:rsidRPr="00565C82">
        <w:rPr>
          <w:szCs w:val="24"/>
        </w:rPr>
        <w:t>недвусмысленно относил ее к разряду</w:t>
      </w:r>
      <w:r w:rsidR="00F942D2" w:rsidRPr="00565C82">
        <w:rPr>
          <w:szCs w:val="24"/>
        </w:rPr>
        <w:t xml:space="preserve"> преступлени</w:t>
      </w:r>
      <w:r w:rsidR="00D65E82" w:rsidRPr="00565C82">
        <w:rPr>
          <w:szCs w:val="24"/>
        </w:rPr>
        <w:t>й</w:t>
      </w:r>
      <w:r w:rsidR="00F942D2" w:rsidRPr="00565C82">
        <w:rPr>
          <w:szCs w:val="24"/>
        </w:rPr>
        <w:t xml:space="preserve">. </w:t>
      </w:r>
      <w:r w:rsidR="00E60F17">
        <w:rPr>
          <w:szCs w:val="24"/>
        </w:rPr>
        <w:t xml:space="preserve"> </w:t>
      </w:r>
      <w:r w:rsidR="00F942D2" w:rsidRPr="00565C82">
        <w:rPr>
          <w:szCs w:val="24"/>
        </w:rPr>
        <w:t xml:space="preserve">Для государств это сделать нелегко, </w:t>
      </w:r>
      <w:r w:rsidR="00D65E82" w:rsidRPr="00565C82">
        <w:rPr>
          <w:szCs w:val="24"/>
        </w:rPr>
        <w:t>поскольку они опасаются, что</w:t>
      </w:r>
      <w:r w:rsidR="00F942D2" w:rsidRPr="00565C82">
        <w:rPr>
          <w:szCs w:val="24"/>
        </w:rPr>
        <w:t xml:space="preserve"> </w:t>
      </w:r>
      <w:r w:rsidR="00D65E82" w:rsidRPr="00565C82">
        <w:rPr>
          <w:szCs w:val="24"/>
        </w:rPr>
        <w:t>прямое</w:t>
      </w:r>
      <w:r w:rsidR="00F942D2" w:rsidRPr="00565C82">
        <w:rPr>
          <w:szCs w:val="24"/>
        </w:rPr>
        <w:t xml:space="preserve"> упоминание пытки</w:t>
      </w:r>
      <w:r w:rsidR="00D65E82" w:rsidRPr="00565C82">
        <w:rPr>
          <w:szCs w:val="24"/>
        </w:rPr>
        <w:t xml:space="preserve"> в</w:t>
      </w:r>
      <w:r w:rsidR="00F942D2" w:rsidRPr="00565C82">
        <w:rPr>
          <w:szCs w:val="24"/>
        </w:rPr>
        <w:t xml:space="preserve"> законодательстве </w:t>
      </w:r>
      <w:r w:rsidR="008B3CA7" w:rsidRPr="00565C82">
        <w:rPr>
          <w:szCs w:val="24"/>
        </w:rPr>
        <w:t>сведется, в определенном смысле, к признанию</w:t>
      </w:r>
      <w:r w:rsidR="00F942D2" w:rsidRPr="00565C82">
        <w:rPr>
          <w:szCs w:val="24"/>
        </w:rPr>
        <w:t xml:space="preserve"> того, что это насилие осуществляется на их территории. </w:t>
      </w:r>
      <w:r w:rsidR="00E60F17">
        <w:rPr>
          <w:szCs w:val="24"/>
        </w:rPr>
        <w:t xml:space="preserve"> </w:t>
      </w:r>
      <w:r w:rsidR="00F942D2" w:rsidRPr="00565C82">
        <w:rPr>
          <w:szCs w:val="24"/>
        </w:rPr>
        <w:t>Таким образом, н</w:t>
      </w:r>
      <w:r w:rsidR="008B3CA7" w:rsidRPr="00565C82">
        <w:rPr>
          <w:szCs w:val="24"/>
        </w:rPr>
        <w:t>еобходимо</w:t>
      </w:r>
      <w:r w:rsidR="00F942D2" w:rsidRPr="00565C82">
        <w:rPr>
          <w:szCs w:val="24"/>
        </w:rPr>
        <w:t xml:space="preserve"> понять, что </w:t>
      </w:r>
      <w:r w:rsidR="008B3CA7" w:rsidRPr="00565C82">
        <w:rPr>
          <w:szCs w:val="24"/>
        </w:rPr>
        <w:t>в действительности речь идет об обязательной</w:t>
      </w:r>
      <w:r w:rsidR="00F942D2" w:rsidRPr="00565C82">
        <w:rPr>
          <w:szCs w:val="24"/>
        </w:rPr>
        <w:t xml:space="preserve"> мере, единственн</w:t>
      </w:r>
      <w:r w:rsidR="008B3CA7" w:rsidRPr="00565C82">
        <w:rPr>
          <w:szCs w:val="24"/>
        </w:rPr>
        <w:t>ая</w:t>
      </w:r>
      <w:r w:rsidR="00F942D2" w:rsidRPr="00565C82">
        <w:rPr>
          <w:szCs w:val="24"/>
        </w:rPr>
        <w:t xml:space="preserve"> цель</w:t>
      </w:r>
      <w:r w:rsidR="008B3CA7" w:rsidRPr="00565C82">
        <w:rPr>
          <w:szCs w:val="24"/>
        </w:rPr>
        <w:t xml:space="preserve"> которой</w:t>
      </w:r>
      <w:r w:rsidR="00F942D2" w:rsidRPr="00565C82">
        <w:rPr>
          <w:szCs w:val="24"/>
        </w:rPr>
        <w:t xml:space="preserve"> </w:t>
      </w:r>
      <w:r w:rsidR="008B3CA7" w:rsidRPr="00565C82">
        <w:rPr>
          <w:szCs w:val="24"/>
        </w:rPr>
        <w:t>–</w:t>
      </w:r>
      <w:r w:rsidR="00F942D2" w:rsidRPr="00565C82">
        <w:rPr>
          <w:szCs w:val="24"/>
        </w:rPr>
        <w:t xml:space="preserve"> защищать неприкосновенность людей.</w:t>
      </w:r>
    </w:p>
    <w:p w:rsidR="00F31303" w:rsidRPr="00565C82" w:rsidRDefault="00F31303" w:rsidP="00F15B53">
      <w:pPr>
        <w:autoSpaceDE w:val="0"/>
        <w:autoSpaceDN w:val="0"/>
        <w:adjustRightInd w:val="0"/>
        <w:rPr>
          <w:color w:val="000000"/>
          <w:szCs w:val="24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28.</w:t>
      </w:r>
      <w:r w:rsidRPr="00565C82">
        <w:rPr>
          <w:szCs w:val="24"/>
        </w:rPr>
        <w:tab/>
      </w:r>
      <w:r w:rsidR="00CE0CEC" w:rsidRPr="00565C82">
        <w:rPr>
          <w:szCs w:val="24"/>
        </w:rPr>
        <w:t>Можно</w:t>
      </w:r>
      <w:r w:rsidR="00F942D2" w:rsidRPr="00565C82">
        <w:rPr>
          <w:szCs w:val="24"/>
        </w:rPr>
        <w:t xml:space="preserve"> с удовлетворением отметить, что </w:t>
      </w:r>
      <w:r w:rsidR="00CE0CEC" w:rsidRPr="00565C82">
        <w:rPr>
          <w:szCs w:val="24"/>
        </w:rPr>
        <w:t>по некоторым данным го</w:t>
      </w:r>
      <w:r w:rsidR="00F942D2" w:rsidRPr="00565C82">
        <w:rPr>
          <w:szCs w:val="24"/>
        </w:rPr>
        <w:t>сударственные служащие, обвиняемые в применении пыток, менее склонны обвинять свои жертвы в клевете</w:t>
      </w:r>
      <w:r w:rsidR="00CD067C" w:rsidRPr="00565C82">
        <w:rPr>
          <w:szCs w:val="24"/>
        </w:rPr>
        <w:t xml:space="preserve">. </w:t>
      </w:r>
      <w:r w:rsidR="00037D7B">
        <w:rPr>
          <w:szCs w:val="24"/>
        </w:rPr>
        <w:t xml:space="preserve"> </w:t>
      </w:r>
      <w:r w:rsidR="00CD067C" w:rsidRPr="00565C82">
        <w:rPr>
          <w:szCs w:val="24"/>
        </w:rPr>
        <w:t>В данном вопросе</w:t>
      </w:r>
      <w:r w:rsidR="00F942D2" w:rsidRPr="00565C82">
        <w:rPr>
          <w:szCs w:val="24"/>
        </w:rPr>
        <w:t xml:space="preserve"> важно, чтобы преимущество сомнения было </w:t>
      </w:r>
      <w:r w:rsidR="00CD067C" w:rsidRPr="00565C82">
        <w:rPr>
          <w:szCs w:val="24"/>
        </w:rPr>
        <w:t>предоставлено</w:t>
      </w:r>
      <w:r w:rsidR="00F942D2" w:rsidRPr="00565C82">
        <w:rPr>
          <w:szCs w:val="24"/>
        </w:rPr>
        <w:t xml:space="preserve"> тем, кто утверждает, что </w:t>
      </w:r>
      <w:r w:rsidR="00CD067C" w:rsidRPr="00565C82">
        <w:rPr>
          <w:szCs w:val="24"/>
        </w:rPr>
        <w:t xml:space="preserve">был подвержен </w:t>
      </w:r>
      <w:r w:rsidR="00F942D2" w:rsidRPr="00565C82">
        <w:rPr>
          <w:szCs w:val="24"/>
        </w:rPr>
        <w:t>пытк</w:t>
      </w:r>
      <w:r w:rsidR="00CD067C" w:rsidRPr="00565C82">
        <w:rPr>
          <w:szCs w:val="24"/>
        </w:rPr>
        <w:t>е</w:t>
      </w:r>
      <w:r w:rsidR="00F942D2" w:rsidRPr="00565C82">
        <w:rPr>
          <w:szCs w:val="24"/>
        </w:rPr>
        <w:t xml:space="preserve">, так как существует разница между лицом, которое является предметом встречного обвинения, </w:t>
      </w:r>
      <w:r w:rsidR="00CD067C" w:rsidRPr="00565C82">
        <w:rPr>
          <w:szCs w:val="24"/>
        </w:rPr>
        <w:t xml:space="preserve">поскольку </w:t>
      </w:r>
      <w:r w:rsidR="00F942D2" w:rsidRPr="00565C82">
        <w:rPr>
          <w:szCs w:val="24"/>
        </w:rPr>
        <w:t xml:space="preserve">оно </w:t>
      </w:r>
      <w:r w:rsidR="0040428C" w:rsidRPr="00565C82">
        <w:rPr>
          <w:szCs w:val="24"/>
        </w:rPr>
        <w:t>ничем не ограничено</w:t>
      </w:r>
      <w:r w:rsidR="00F942D2" w:rsidRPr="00565C82">
        <w:rPr>
          <w:szCs w:val="24"/>
        </w:rPr>
        <w:t xml:space="preserve">, и заключенным, </w:t>
      </w:r>
      <w:r w:rsidR="00CD067C" w:rsidRPr="00565C82">
        <w:rPr>
          <w:szCs w:val="24"/>
        </w:rPr>
        <w:t xml:space="preserve">находящимся </w:t>
      </w:r>
      <w:r w:rsidR="00F942D2" w:rsidRPr="00565C82">
        <w:rPr>
          <w:szCs w:val="24"/>
        </w:rPr>
        <w:t>во власти государственного служащего в полицейском участке.</w:t>
      </w:r>
    </w:p>
    <w:p w:rsidR="00F31303" w:rsidRPr="00565C82" w:rsidRDefault="00F31303" w:rsidP="00F15B53">
      <w:pPr>
        <w:autoSpaceDE w:val="0"/>
        <w:autoSpaceDN w:val="0"/>
        <w:adjustRightInd w:val="0"/>
        <w:rPr>
          <w:szCs w:val="24"/>
          <w:lang w:val="fr-FR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29.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 xml:space="preserve">Г-н </w:t>
      </w:r>
      <w:r w:rsidR="0040428C" w:rsidRPr="00565C82">
        <w:rPr>
          <w:szCs w:val="24"/>
          <w:u w:val="single"/>
        </w:rPr>
        <w:t>МИКЛАУ</w:t>
      </w:r>
      <w:r w:rsidR="0040428C" w:rsidRPr="00565C82">
        <w:rPr>
          <w:szCs w:val="24"/>
        </w:rPr>
        <w:t xml:space="preserve"> (Австрия</w:t>
      </w:r>
      <w:r w:rsidR="00F942D2" w:rsidRPr="00565C82">
        <w:rPr>
          <w:szCs w:val="24"/>
        </w:rPr>
        <w:t>) говорит</w:t>
      </w:r>
      <w:r w:rsidR="0040428C" w:rsidRPr="00565C82">
        <w:rPr>
          <w:szCs w:val="24"/>
        </w:rPr>
        <w:t xml:space="preserve"> о том, что </w:t>
      </w:r>
      <w:r w:rsidR="00F942D2" w:rsidRPr="00565C82">
        <w:rPr>
          <w:szCs w:val="24"/>
        </w:rPr>
        <w:t xml:space="preserve">полностью разделяет точку зрения г-на </w:t>
      </w:r>
      <w:r w:rsidR="0040428C" w:rsidRPr="00565C82">
        <w:rPr>
          <w:szCs w:val="24"/>
        </w:rPr>
        <w:t>Яковлева,</w:t>
      </w:r>
      <w:r w:rsidR="00F942D2" w:rsidRPr="00565C82">
        <w:rPr>
          <w:szCs w:val="24"/>
        </w:rPr>
        <w:t xml:space="preserve"> согласно которой существует большая разница между обычным насилием и пытками. </w:t>
      </w:r>
      <w:r w:rsidR="009F2764">
        <w:rPr>
          <w:szCs w:val="24"/>
        </w:rPr>
        <w:t xml:space="preserve"> </w:t>
      </w:r>
      <w:r w:rsidR="00F942D2" w:rsidRPr="00565C82">
        <w:rPr>
          <w:szCs w:val="24"/>
        </w:rPr>
        <w:t xml:space="preserve">Уголовный кодекс </w:t>
      </w:r>
      <w:r w:rsidR="0040428C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учитывает эту ситуацию в этом смысле, что предусматривает </w:t>
      </w:r>
      <w:r w:rsidR="0040428C" w:rsidRPr="00565C82">
        <w:rPr>
          <w:szCs w:val="24"/>
        </w:rPr>
        <w:t xml:space="preserve">более жесткое </w:t>
      </w:r>
      <w:r w:rsidR="00F942D2" w:rsidRPr="00565C82">
        <w:rPr>
          <w:szCs w:val="24"/>
        </w:rPr>
        <w:t>наказание</w:t>
      </w:r>
      <w:r w:rsidR="0040428C" w:rsidRPr="00565C82">
        <w:rPr>
          <w:szCs w:val="24"/>
        </w:rPr>
        <w:t xml:space="preserve"> за акты насилия, совершаемые</w:t>
      </w:r>
      <w:r w:rsidR="00F942D2" w:rsidRPr="00565C82">
        <w:rPr>
          <w:szCs w:val="24"/>
        </w:rPr>
        <w:t xml:space="preserve"> государственными служащими, и что такие акты рассматриваются в нем как особое правонарушение, даже если слово «пытка» </w:t>
      </w:r>
      <w:r w:rsidR="0040428C" w:rsidRPr="00565C82">
        <w:rPr>
          <w:szCs w:val="24"/>
        </w:rPr>
        <w:t>прямо</w:t>
      </w:r>
      <w:r w:rsidR="00F942D2" w:rsidRPr="00565C82">
        <w:rPr>
          <w:szCs w:val="24"/>
        </w:rPr>
        <w:t xml:space="preserve"> не </w:t>
      </w:r>
      <w:r w:rsidR="0040428C" w:rsidRPr="00565C82">
        <w:rPr>
          <w:szCs w:val="24"/>
        </w:rPr>
        <w:t>употребляется</w:t>
      </w:r>
      <w:r w:rsidR="00F942D2" w:rsidRPr="00565C82">
        <w:rPr>
          <w:szCs w:val="24"/>
        </w:rPr>
        <w:t xml:space="preserve">. </w:t>
      </w:r>
      <w:r w:rsidR="009F2764">
        <w:rPr>
          <w:szCs w:val="24"/>
        </w:rPr>
        <w:t xml:space="preserve"> </w:t>
      </w:r>
      <w:r w:rsidR="00F942D2" w:rsidRPr="00565C82">
        <w:rPr>
          <w:szCs w:val="24"/>
        </w:rPr>
        <w:t xml:space="preserve">Если </w:t>
      </w:r>
      <w:r w:rsidR="0040428C" w:rsidRPr="00565C82">
        <w:rPr>
          <w:szCs w:val="24"/>
        </w:rPr>
        <w:t>Австрия</w:t>
      </w:r>
      <w:r w:rsidR="00F942D2" w:rsidRPr="00565C82">
        <w:rPr>
          <w:szCs w:val="24"/>
        </w:rPr>
        <w:t xml:space="preserve"> не </w:t>
      </w:r>
      <w:r w:rsidR="0040428C" w:rsidRPr="00565C82">
        <w:rPr>
          <w:szCs w:val="24"/>
        </w:rPr>
        <w:t>придерживается определения</w:t>
      </w:r>
      <w:r w:rsidR="00F942D2" w:rsidRPr="00565C82">
        <w:rPr>
          <w:szCs w:val="24"/>
        </w:rPr>
        <w:t xml:space="preserve"> пытки, </w:t>
      </w:r>
      <w:r w:rsidR="0040428C" w:rsidRPr="00565C82">
        <w:rPr>
          <w:szCs w:val="24"/>
        </w:rPr>
        <w:t>которое содержится</w:t>
      </w:r>
      <w:r w:rsidR="00F942D2" w:rsidRPr="00565C82">
        <w:rPr>
          <w:szCs w:val="24"/>
        </w:rPr>
        <w:t xml:space="preserve"> в</w:t>
      </w:r>
      <w:r w:rsidR="0040428C" w:rsidRPr="00565C82">
        <w:rPr>
          <w:szCs w:val="24"/>
        </w:rPr>
        <w:t xml:space="preserve"> Конвенции</w:t>
      </w:r>
      <w:r w:rsidR="00F942D2" w:rsidRPr="00565C82">
        <w:rPr>
          <w:szCs w:val="24"/>
        </w:rPr>
        <w:t>, т</w:t>
      </w:r>
      <w:r w:rsidR="0040428C" w:rsidRPr="00565C82">
        <w:rPr>
          <w:szCs w:val="24"/>
        </w:rPr>
        <w:t>о т</w:t>
      </w:r>
      <w:r w:rsidR="00F942D2" w:rsidRPr="00565C82">
        <w:rPr>
          <w:szCs w:val="24"/>
        </w:rPr>
        <w:t xml:space="preserve">олько потому, что она </w:t>
      </w:r>
      <w:r w:rsidR="0040428C" w:rsidRPr="00565C82">
        <w:rPr>
          <w:szCs w:val="24"/>
        </w:rPr>
        <w:t>считает его</w:t>
      </w:r>
      <w:r w:rsidR="00F942D2" w:rsidRPr="00565C82">
        <w:rPr>
          <w:szCs w:val="24"/>
        </w:rPr>
        <w:t xml:space="preserve"> ограничен</w:t>
      </w:r>
      <w:r w:rsidR="0040428C" w:rsidRPr="00565C82">
        <w:rPr>
          <w:szCs w:val="24"/>
        </w:rPr>
        <w:t>ным</w:t>
      </w:r>
      <w:r w:rsidR="00F942D2" w:rsidRPr="00565C82">
        <w:rPr>
          <w:szCs w:val="24"/>
        </w:rPr>
        <w:t xml:space="preserve"> по отношению к понятию, фигурирующему в законодательстве </w:t>
      </w:r>
      <w:r w:rsidR="0040428C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. </w:t>
      </w:r>
      <w:r w:rsidR="009F2764">
        <w:rPr>
          <w:szCs w:val="24"/>
        </w:rPr>
        <w:t xml:space="preserve"> </w:t>
      </w:r>
      <w:r w:rsidR="00F942D2" w:rsidRPr="00565C82">
        <w:rPr>
          <w:szCs w:val="24"/>
        </w:rPr>
        <w:t xml:space="preserve">Например, в </w:t>
      </w:r>
      <w:r w:rsidR="0040428C" w:rsidRPr="00565C82">
        <w:rPr>
          <w:szCs w:val="24"/>
        </w:rPr>
        <w:t>статье 1 Конвенции</w:t>
      </w:r>
      <w:r w:rsidR="00F942D2" w:rsidRPr="00565C82">
        <w:rPr>
          <w:szCs w:val="24"/>
        </w:rPr>
        <w:t xml:space="preserve"> имеются в виду «сильные страдания</w:t>
      </w:r>
      <w:r w:rsidR="0040428C" w:rsidRPr="00565C82">
        <w:rPr>
          <w:szCs w:val="24"/>
        </w:rPr>
        <w:t xml:space="preserve">», </w:t>
      </w:r>
      <w:r w:rsidR="00F942D2" w:rsidRPr="00565C82">
        <w:rPr>
          <w:szCs w:val="24"/>
        </w:rPr>
        <w:t xml:space="preserve">в то время как </w:t>
      </w:r>
      <w:r w:rsidR="0040428C" w:rsidRPr="00565C82">
        <w:rPr>
          <w:szCs w:val="24"/>
        </w:rPr>
        <w:t xml:space="preserve">австрийский </w:t>
      </w:r>
      <w:r w:rsidR="00F942D2" w:rsidRPr="00565C82">
        <w:rPr>
          <w:szCs w:val="24"/>
        </w:rPr>
        <w:t>Уголовный кодекс подразумевает все степени страдания</w:t>
      </w:r>
      <w:r w:rsidR="0040428C" w:rsidRPr="00565C82">
        <w:rPr>
          <w:szCs w:val="24"/>
        </w:rPr>
        <w:t>,</w:t>
      </w:r>
      <w:r w:rsidR="00F942D2" w:rsidRPr="00565C82">
        <w:rPr>
          <w:szCs w:val="24"/>
        </w:rPr>
        <w:t xml:space="preserve"> без раз</w:t>
      </w:r>
      <w:r w:rsidR="0040428C" w:rsidRPr="00565C82">
        <w:rPr>
          <w:szCs w:val="24"/>
        </w:rPr>
        <w:t>личия.</w:t>
      </w:r>
      <w:r w:rsidR="00F942D2" w:rsidRPr="00565C82">
        <w:rPr>
          <w:szCs w:val="24"/>
        </w:rPr>
        <w:t xml:space="preserve"> </w:t>
      </w:r>
      <w:r w:rsidR="009F2764">
        <w:rPr>
          <w:szCs w:val="24"/>
        </w:rPr>
        <w:t xml:space="preserve"> Г</w:t>
      </w:r>
      <w:r w:rsidR="00F942D2" w:rsidRPr="00565C82">
        <w:rPr>
          <w:szCs w:val="24"/>
        </w:rPr>
        <w:t xml:space="preserve">-н </w:t>
      </w:r>
      <w:r w:rsidR="000667EE" w:rsidRPr="00565C82">
        <w:rPr>
          <w:szCs w:val="24"/>
        </w:rPr>
        <w:t>Миклау прекрасно</w:t>
      </w:r>
      <w:r w:rsidR="00F942D2" w:rsidRPr="00565C82">
        <w:rPr>
          <w:szCs w:val="24"/>
        </w:rPr>
        <w:t xml:space="preserve"> понимает, что </w:t>
      </w:r>
      <w:r w:rsidR="000667EE" w:rsidRPr="00565C82">
        <w:rPr>
          <w:szCs w:val="24"/>
        </w:rPr>
        <w:t>задача</w:t>
      </w:r>
      <w:r w:rsidR="00F942D2" w:rsidRPr="00565C82">
        <w:rPr>
          <w:szCs w:val="24"/>
        </w:rPr>
        <w:t xml:space="preserve"> Комитета состоит в том, чтобы </w:t>
      </w:r>
      <w:r w:rsidR="000667EE" w:rsidRPr="00565C82">
        <w:rPr>
          <w:szCs w:val="24"/>
        </w:rPr>
        <w:t>встраивать</w:t>
      </w:r>
      <w:r w:rsidR="00F942D2" w:rsidRPr="00565C82">
        <w:rPr>
          <w:szCs w:val="24"/>
        </w:rPr>
        <w:t xml:space="preserve"> международные нормы во внутреннее законодательство, способствуя борьбе против пыток в международном масштабе, и что</w:t>
      </w:r>
      <w:r w:rsidR="000667EE" w:rsidRPr="00565C82">
        <w:rPr>
          <w:szCs w:val="24"/>
        </w:rPr>
        <w:t>,</w:t>
      </w:r>
      <w:r w:rsidR="00F942D2" w:rsidRPr="00565C82">
        <w:rPr>
          <w:szCs w:val="24"/>
        </w:rPr>
        <w:t xml:space="preserve"> </w:t>
      </w:r>
      <w:r w:rsidR="000667EE" w:rsidRPr="00565C82">
        <w:rPr>
          <w:szCs w:val="24"/>
        </w:rPr>
        <w:t xml:space="preserve">с этой точки зрения, </w:t>
      </w:r>
      <w:r w:rsidR="00F942D2" w:rsidRPr="00565C82">
        <w:rPr>
          <w:szCs w:val="24"/>
        </w:rPr>
        <w:t xml:space="preserve">полезно дать определение пыткам таким </w:t>
      </w:r>
      <w:r w:rsidR="000667EE" w:rsidRPr="00565C82">
        <w:rPr>
          <w:szCs w:val="24"/>
        </w:rPr>
        <w:t>же образом</w:t>
      </w:r>
      <w:r w:rsidR="00F942D2" w:rsidRPr="00565C82">
        <w:rPr>
          <w:szCs w:val="24"/>
        </w:rPr>
        <w:t>, который используют все правые системы.</w:t>
      </w:r>
    </w:p>
    <w:p w:rsidR="00F31303" w:rsidRPr="00565C82" w:rsidRDefault="00F31303" w:rsidP="00F15B53">
      <w:pPr>
        <w:autoSpaceDE w:val="0"/>
        <w:autoSpaceDN w:val="0"/>
        <w:adjustRightInd w:val="0"/>
        <w:rPr>
          <w:szCs w:val="24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30.</w:t>
      </w:r>
      <w:r w:rsidRPr="00565C82">
        <w:rPr>
          <w:szCs w:val="24"/>
        </w:rPr>
        <w:tab/>
      </w:r>
      <w:r w:rsidR="00F942D2" w:rsidRPr="00565C82">
        <w:rPr>
          <w:szCs w:val="24"/>
        </w:rPr>
        <w:t xml:space="preserve">Что касается вопроса универсальной юрисдикции в вопросе пыток, делегация </w:t>
      </w:r>
      <w:r w:rsidR="00F31103" w:rsidRPr="00565C82">
        <w:rPr>
          <w:szCs w:val="24"/>
        </w:rPr>
        <w:t>Австрии</w:t>
      </w:r>
      <w:r w:rsidR="00F942D2" w:rsidRPr="00565C82">
        <w:rPr>
          <w:szCs w:val="24"/>
        </w:rPr>
        <w:t xml:space="preserve"> скорее </w:t>
      </w:r>
      <w:r w:rsidR="00F31103" w:rsidRPr="00565C82">
        <w:rPr>
          <w:szCs w:val="24"/>
        </w:rPr>
        <w:t>склоняется</w:t>
      </w:r>
      <w:r w:rsidR="00F942D2" w:rsidRPr="00565C82">
        <w:rPr>
          <w:szCs w:val="24"/>
        </w:rPr>
        <w:t xml:space="preserve"> к толкованию, которое дает Комитет статье 5. </w:t>
      </w:r>
      <w:r w:rsidR="001F2D85">
        <w:rPr>
          <w:szCs w:val="24"/>
        </w:rPr>
        <w:t xml:space="preserve"> </w:t>
      </w:r>
      <w:r w:rsidR="00F942D2" w:rsidRPr="00565C82">
        <w:rPr>
          <w:szCs w:val="24"/>
        </w:rPr>
        <w:t>О</w:t>
      </w:r>
      <w:r w:rsidR="00F31103" w:rsidRPr="00565C82">
        <w:rPr>
          <w:szCs w:val="24"/>
        </w:rPr>
        <w:t>днако делегация хотела бы заметить</w:t>
      </w:r>
      <w:r w:rsidR="00F942D2" w:rsidRPr="00565C82">
        <w:rPr>
          <w:szCs w:val="24"/>
        </w:rPr>
        <w:t xml:space="preserve">, что в случае с иракским Заместителем министра </w:t>
      </w:r>
      <w:r w:rsidR="00F31103" w:rsidRPr="00565C82">
        <w:rPr>
          <w:szCs w:val="24"/>
        </w:rPr>
        <w:t>(</w:t>
      </w:r>
      <w:r w:rsidR="00F942D2" w:rsidRPr="00565C82">
        <w:rPr>
          <w:szCs w:val="24"/>
        </w:rPr>
        <w:t xml:space="preserve">который </w:t>
      </w:r>
      <w:r w:rsidR="00F31103" w:rsidRPr="00565C82">
        <w:rPr>
          <w:szCs w:val="24"/>
        </w:rPr>
        <w:t xml:space="preserve">во время своего визита в Австрию </w:t>
      </w:r>
      <w:r w:rsidR="00F942D2" w:rsidRPr="00565C82">
        <w:rPr>
          <w:szCs w:val="24"/>
        </w:rPr>
        <w:t>был обвин</w:t>
      </w:r>
      <w:r w:rsidR="00F31103" w:rsidRPr="00565C82">
        <w:rPr>
          <w:szCs w:val="24"/>
        </w:rPr>
        <w:t>ен</w:t>
      </w:r>
      <w:r w:rsidR="00F942D2" w:rsidRPr="00565C82">
        <w:rPr>
          <w:szCs w:val="24"/>
        </w:rPr>
        <w:t xml:space="preserve"> в </w:t>
      </w:r>
      <w:r w:rsidR="00F31103" w:rsidRPr="00565C82">
        <w:rPr>
          <w:szCs w:val="24"/>
        </w:rPr>
        <w:t>использовании в своей работе</w:t>
      </w:r>
      <w:r w:rsidR="00F942D2" w:rsidRPr="00565C82">
        <w:rPr>
          <w:szCs w:val="24"/>
        </w:rPr>
        <w:t xml:space="preserve"> практики пыток в Ираке</w:t>
      </w:r>
      <w:r w:rsidR="00F31103" w:rsidRPr="00565C82">
        <w:rPr>
          <w:szCs w:val="24"/>
        </w:rPr>
        <w:t xml:space="preserve">) австрийские власти, в отличие от дела Пиночета, </w:t>
      </w:r>
      <w:r w:rsidR="00F942D2" w:rsidRPr="00565C82">
        <w:rPr>
          <w:szCs w:val="24"/>
        </w:rPr>
        <w:t>не получ</w:t>
      </w:r>
      <w:r w:rsidR="00F31103" w:rsidRPr="00565C82">
        <w:rPr>
          <w:szCs w:val="24"/>
        </w:rPr>
        <w:t>а</w:t>
      </w:r>
      <w:r w:rsidR="00F942D2" w:rsidRPr="00565C82">
        <w:rPr>
          <w:szCs w:val="24"/>
        </w:rPr>
        <w:t xml:space="preserve">ли никакого </w:t>
      </w:r>
      <w:r w:rsidR="00F31103" w:rsidRPr="00565C82">
        <w:rPr>
          <w:szCs w:val="24"/>
        </w:rPr>
        <w:t>запроса об экстрадиции</w:t>
      </w:r>
      <w:r w:rsidR="00F942D2" w:rsidRPr="00565C82">
        <w:rPr>
          <w:szCs w:val="24"/>
        </w:rPr>
        <w:t xml:space="preserve"> и предполагаемыми жертвами не было подано никаких </w:t>
      </w:r>
      <w:r w:rsidR="00F31103" w:rsidRPr="00565C82">
        <w:rPr>
          <w:szCs w:val="24"/>
        </w:rPr>
        <w:t>исковых заявлений</w:t>
      </w:r>
      <w:r w:rsidR="00F942D2" w:rsidRPr="00565C82">
        <w:rPr>
          <w:szCs w:val="24"/>
        </w:rPr>
        <w:t>, подкрепленных надлежащими документами.</w:t>
      </w:r>
    </w:p>
    <w:p w:rsidR="00F31303" w:rsidRPr="00565C82" w:rsidRDefault="00F31303" w:rsidP="00F15B53">
      <w:pPr>
        <w:autoSpaceDE w:val="0"/>
        <w:autoSpaceDN w:val="0"/>
        <w:adjustRightInd w:val="0"/>
        <w:rPr>
          <w:szCs w:val="24"/>
        </w:rPr>
      </w:pPr>
    </w:p>
    <w:p w:rsidR="00F942D2" w:rsidRPr="00565C82" w:rsidRDefault="005C56D7" w:rsidP="00F15B53">
      <w:pPr>
        <w:autoSpaceDE w:val="0"/>
        <w:autoSpaceDN w:val="0"/>
        <w:adjustRightInd w:val="0"/>
        <w:rPr>
          <w:szCs w:val="24"/>
        </w:rPr>
      </w:pPr>
      <w:r w:rsidRPr="00565C82">
        <w:rPr>
          <w:szCs w:val="24"/>
        </w:rPr>
        <w:t>31.</w:t>
      </w:r>
      <w:r w:rsidRPr="00565C82">
        <w:rPr>
          <w:szCs w:val="24"/>
        </w:rPr>
        <w:tab/>
      </w:r>
      <w:r w:rsidR="00F942D2" w:rsidRPr="00565C82">
        <w:rPr>
          <w:szCs w:val="24"/>
          <w:u w:val="single"/>
        </w:rPr>
        <w:t>П</w:t>
      </w:r>
      <w:r w:rsidR="00F31103" w:rsidRPr="00565C82">
        <w:rPr>
          <w:szCs w:val="24"/>
          <w:u w:val="single"/>
        </w:rPr>
        <w:t>РЕДСЕДАТЕЛЬ</w:t>
      </w:r>
      <w:r w:rsidR="00360C63" w:rsidRPr="00565C82">
        <w:rPr>
          <w:szCs w:val="24"/>
        </w:rPr>
        <w:t xml:space="preserve"> </w:t>
      </w:r>
      <w:r w:rsidR="00F942D2" w:rsidRPr="00565C82">
        <w:rPr>
          <w:szCs w:val="24"/>
        </w:rPr>
        <w:t>благодари</w:t>
      </w:r>
      <w:r w:rsidR="00360C63" w:rsidRPr="00565C82">
        <w:rPr>
          <w:szCs w:val="24"/>
        </w:rPr>
        <w:t xml:space="preserve">т австрийскую делегацию </w:t>
      </w:r>
      <w:r w:rsidR="00F942D2" w:rsidRPr="00565C82">
        <w:rPr>
          <w:szCs w:val="24"/>
        </w:rPr>
        <w:t xml:space="preserve">за </w:t>
      </w:r>
      <w:r w:rsidR="00360C63" w:rsidRPr="00565C82">
        <w:rPr>
          <w:szCs w:val="24"/>
        </w:rPr>
        <w:t>весьма</w:t>
      </w:r>
      <w:r w:rsidR="00F942D2" w:rsidRPr="00565C82">
        <w:rPr>
          <w:szCs w:val="24"/>
        </w:rPr>
        <w:t xml:space="preserve"> полные ответы на вопросы членов Комитета.</w:t>
      </w:r>
    </w:p>
    <w:p w:rsidR="00360C63" w:rsidRPr="00565C82" w:rsidRDefault="00360C63" w:rsidP="00F15B53">
      <w:pPr>
        <w:autoSpaceDE w:val="0"/>
        <w:autoSpaceDN w:val="0"/>
        <w:adjustRightInd w:val="0"/>
        <w:rPr>
          <w:szCs w:val="24"/>
        </w:rPr>
      </w:pPr>
    </w:p>
    <w:p w:rsidR="00360C63" w:rsidRPr="00D02C4A" w:rsidRDefault="00360C63" w:rsidP="00F15B53">
      <w:pPr>
        <w:autoSpaceDE w:val="0"/>
        <w:autoSpaceDN w:val="0"/>
        <w:adjustRightInd w:val="0"/>
        <w:rPr>
          <w:i/>
          <w:szCs w:val="24"/>
        </w:rPr>
      </w:pPr>
      <w:r w:rsidRPr="00565C82">
        <w:rPr>
          <w:szCs w:val="24"/>
        </w:rPr>
        <w:t>32.</w:t>
      </w:r>
      <w:r w:rsidRPr="00565C82">
        <w:rPr>
          <w:szCs w:val="24"/>
        </w:rPr>
        <w:tab/>
      </w:r>
      <w:r w:rsidRPr="00D02C4A">
        <w:rPr>
          <w:i/>
          <w:szCs w:val="24"/>
        </w:rPr>
        <w:t xml:space="preserve">Делегация Австрии покидает </w:t>
      </w:r>
      <w:r w:rsidR="004D0619" w:rsidRPr="00D02C4A">
        <w:rPr>
          <w:i/>
          <w:szCs w:val="24"/>
        </w:rPr>
        <w:t>зал заседаний</w:t>
      </w:r>
      <w:r w:rsidRPr="00D02C4A">
        <w:rPr>
          <w:i/>
          <w:szCs w:val="24"/>
        </w:rPr>
        <w:t>.</w:t>
      </w:r>
    </w:p>
    <w:p w:rsidR="00360C63" w:rsidRPr="00565C82" w:rsidRDefault="00360C63" w:rsidP="00F15B53">
      <w:pPr>
        <w:autoSpaceDE w:val="0"/>
        <w:autoSpaceDN w:val="0"/>
        <w:adjustRightInd w:val="0"/>
        <w:rPr>
          <w:szCs w:val="24"/>
        </w:rPr>
      </w:pPr>
    </w:p>
    <w:p w:rsidR="00F80435" w:rsidRDefault="00F80435" w:rsidP="00F15B53">
      <w:pPr>
        <w:autoSpaceDE w:val="0"/>
        <w:autoSpaceDN w:val="0"/>
        <w:adjustRightInd w:val="0"/>
        <w:jc w:val="center"/>
        <w:rPr>
          <w:i/>
          <w:szCs w:val="24"/>
        </w:rPr>
      </w:pPr>
    </w:p>
    <w:p w:rsidR="00360C63" w:rsidRPr="00565C82" w:rsidRDefault="00360C63" w:rsidP="00F15B53">
      <w:pPr>
        <w:autoSpaceDE w:val="0"/>
        <w:autoSpaceDN w:val="0"/>
        <w:adjustRightInd w:val="0"/>
        <w:jc w:val="center"/>
        <w:rPr>
          <w:i/>
          <w:szCs w:val="24"/>
        </w:rPr>
      </w:pPr>
      <w:r w:rsidRPr="00565C82">
        <w:rPr>
          <w:i/>
          <w:szCs w:val="24"/>
        </w:rPr>
        <w:t>Первая (открытая) часть заседания зак</w:t>
      </w:r>
      <w:r w:rsidR="002D5E21" w:rsidRPr="00565C82">
        <w:rPr>
          <w:i/>
          <w:szCs w:val="24"/>
        </w:rPr>
        <w:t>рывается</w:t>
      </w:r>
      <w:r w:rsidRPr="00565C82">
        <w:rPr>
          <w:i/>
          <w:szCs w:val="24"/>
        </w:rPr>
        <w:t xml:space="preserve"> в 17 час. 05 мин.</w:t>
      </w:r>
    </w:p>
    <w:sectPr w:rsidR="00360C63" w:rsidRPr="00565C82">
      <w:headerReference w:type="even" r:id="rId8"/>
      <w:headerReference w:type="default" r:id="rId9"/>
      <w:pgSz w:w="11906" w:h="16838"/>
      <w:pgMar w:top="851" w:right="851" w:bottom="1701" w:left="1701" w:header="851" w:footer="851" w:gutter="0"/>
      <w:pgNumType w:start="1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44B5" w:rsidRDefault="006744B5">
      <w:pPr>
        <w:spacing w:line="240" w:lineRule="auto"/>
      </w:pPr>
      <w:r>
        <w:separator/>
      </w:r>
    </w:p>
  </w:endnote>
  <w:endnote w:type="continuationSeparator" w:id="0">
    <w:p w:rsidR="006744B5" w:rsidRDefault="006744B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44B5" w:rsidRDefault="006744B5">
      <w:pPr>
        <w:spacing w:line="240" w:lineRule="auto"/>
      </w:pPr>
      <w:r>
        <w:separator/>
      </w:r>
    </w:p>
  </w:footnote>
  <w:footnote w:type="continuationSeparator" w:id="0">
    <w:p w:rsidR="006744B5" w:rsidRDefault="006744B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FB9" w:rsidRDefault="005C4FB9">
    <w:pPr>
      <w:pStyle w:val="Header"/>
      <w:tabs>
        <w:tab w:val="left" w:pos="6237"/>
      </w:tabs>
      <w:rPr>
        <w:lang w:val="en-US"/>
      </w:rPr>
    </w:pPr>
    <w:r>
      <w:rPr>
        <w:lang w:val="en-US"/>
      </w:rPr>
      <w:t>CAT/C/SR.398</w:t>
    </w:r>
  </w:p>
  <w:p w:rsidR="005C4FB9" w:rsidRDefault="005C4FB9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4562">
      <w:rPr>
        <w:rStyle w:val="PageNumber"/>
        <w:noProof/>
      </w:rPr>
      <w:t>12</w:t>
    </w:r>
    <w:r>
      <w:rPr>
        <w:rStyle w:val="PageNumber"/>
      </w:rPr>
      <w:fldChar w:fldCharType="end"/>
    </w:r>
  </w:p>
  <w:p w:rsidR="005C4FB9" w:rsidRDefault="005C4FB9">
    <w:pPr>
      <w:pStyle w:val="Header"/>
      <w:tabs>
        <w:tab w:val="left" w:pos="6237"/>
      </w:tabs>
      <w:rPr>
        <w:rStyle w:val="PageNumber"/>
        <w:lang w:val="en-US"/>
      </w:rPr>
    </w:pPr>
  </w:p>
  <w:p w:rsidR="005C4FB9" w:rsidRDefault="005C4FB9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4FB9" w:rsidRDefault="005C4FB9">
    <w:pPr>
      <w:pStyle w:val="Header"/>
      <w:tabs>
        <w:tab w:val="left" w:pos="6521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CAT/C/SR.398</w:t>
    </w:r>
  </w:p>
  <w:p w:rsidR="005C4FB9" w:rsidRDefault="005C4FB9">
    <w:pPr>
      <w:pStyle w:val="Header"/>
      <w:tabs>
        <w:tab w:val="left" w:pos="6521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C14562">
      <w:rPr>
        <w:rStyle w:val="PageNumber"/>
        <w:noProof/>
      </w:rPr>
      <w:t>11</w:t>
    </w:r>
    <w:r>
      <w:rPr>
        <w:rStyle w:val="PageNumber"/>
      </w:rPr>
      <w:fldChar w:fldCharType="end"/>
    </w:r>
  </w:p>
  <w:p w:rsidR="005C4FB9" w:rsidRDefault="005C4FB9">
    <w:pPr>
      <w:pStyle w:val="Header"/>
      <w:tabs>
        <w:tab w:val="left" w:pos="6521"/>
      </w:tabs>
      <w:rPr>
        <w:rStyle w:val="PageNumber"/>
        <w:lang w:val="en-US"/>
      </w:rPr>
    </w:pPr>
  </w:p>
  <w:p w:rsidR="005C4FB9" w:rsidRDefault="005C4FB9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2E6668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77AEC9F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151B581B"/>
    <w:multiLevelType w:val="multilevel"/>
    <w:tmpl w:val="189094BE"/>
    <w:lvl w:ilvl="0">
      <w:start w:val="1"/>
      <w:numFmt w:val="upperRoman"/>
      <w:suff w:val="nothing"/>
      <w:lvlText w:val="%1.   "/>
      <w:lvlJc w:val="left"/>
      <w:pPr>
        <w:ind w:left="0" w:firstLine="0"/>
      </w:pPr>
    </w:lvl>
    <w:lvl w:ilvl="1">
      <w:start w:val="1"/>
      <w:numFmt w:val="upperLetter"/>
      <w:suff w:val="nothing"/>
      <w:lvlText w:val="%2.   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tabs>
          <w:tab w:val="num" w:pos="1800"/>
        </w:tabs>
        <w:ind w:left="1440" w:firstLine="0"/>
      </w:pPr>
    </w:lvl>
    <w:lvl w:ilvl="3">
      <w:start w:val="1"/>
      <w:numFmt w:val="lowerLetter"/>
      <w:lvlText w:val="%4)"/>
      <w:lvlJc w:val="left"/>
      <w:pPr>
        <w:tabs>
          <w:tab w:val="num" w:pos="2520"/>
        </w:tabs>
        <w:ind w:left="2160" w:firstLine="0"/>
      </w:pPr>
    </w:lvl>
    <w:lvl w:ilvl="4">
      <w:start w:val="1"/>
      <w:numFmt w:val="decimal"/>
      <w:lvlText w:val="(%5)"/>
      <w:lvlJc w:val="left"/>
      <w:pPr>
        <w:tabs>
          <w:tab w:val="num" w:pos="3240"/>
        </w:tabs>
        <w:ind w:left="2880" w:firstLine="0"/>
      </w:pPr>
    </w:lvl>
    <w:lvl w:ilvl="5">
      <w:start w:val="1"/>
      <w:numFmt w:val="lowerLetter"/>
      <w:lvlText w:val="(%6)"/>
      <w:lvlJc w:val="left"/>
      <w:pPr>
        <w:tabs>
          <w:tab w:val="num" w:pos="3960"/>
        </w:tabs>
        <w:ind w:left="3600" w:firstLine="0"/>
      </w:pPr>
    </w:lvl>
    <w:lvl w:ilvl="6">
      <w:start w:val="1"/>
      <w:numFmt w:val="lowerRoman"/>
      <w:lvlText w:val="(%7)"/>
      <w:lvlJc w:val="left"/>
      <w:pPr>
        <w:tabs>
          <w:tab w:val="num" w:pos="4680"/>
        </w:tabs>
        <w:ind w:left="4320" w:firstLine="0"/>
      </w:pPr>
    </w:lvl>
    <w:lvl w:ilvl="7">
      <w:start w:val="1"/>
      <w:numFmt w:val="lowerLetter"/>
      <w:lvlText w:val="(%8)"/>
      <w:lvlJc w:val="left"/>
      <w:pPr>
        <w:tabs>
          <w:tab w:val="num" w:pos="5400"/>
        </w:tabs>
        <w:ind w:left="5040" w:firstLine="0"/>
      </w:pPr>
    </w:lvl>
    <w:lvl w:ilvl="8">
      <w:start w:val="1"/>
      <w:numFmt w:val="lowerRoman"/>
      <w:lvlText w:val="(%9)"/>
      <w:lvlJc w:val="left"/>
      <w:pPr>
        <w:tabs>
          <w:tab w:val="num" w:pos="6120"/>
        </w:tabs>
        <w:ind w:left="5760" w:firstLine="0"/>
      </w:pPr>
    </w:lvl>
  </w:abstractNum>
  <w:abstractNum w:abstractNumId="3">
    <w:nsid w:val="254D2197"/>
    <w:multiLevelType w:val="singleLevel"/>
    <w:tmpl w:val="99FE19E6"/>
    <w:lvl w:ilvl="0">
      <w:start w:val="1"/>
      <w:numFmt w:val="decimal"/>
      <w:pStyle w:val="ParagraphNumbering"/>
      <w:lvlText w:val="%1."/>
      <w:lvlJc w:val="left"/>
      <w:pPr>
        <w:tabs>
          <w:tab w:val="num" w:pos="360"/>
        </w:tabs>
        <w:ind w:left="0" w:firstLine="0"/>
      </w:pPr>
    </w:lvl>
  </w:abstractNum>
  <w:abstractNum w:abstractNumId="4">
    <w:nsid w:val="28C37843"/>
    <w:multiLevelType w:val="singleLevel"/>
    <w:tmpl w:val="56F6B642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31F2551B"/>
    <w:multiLevelType w:val="singleLevel"/>
    <w:tmpl w:val="633A1214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514C17A1"/>
    <w:multiLevelType w:val="singleLevel"/>
    <w:tmpl w:val="56F6B642"/>
    <w:lvl w:ilvl="0">
      <w:start w:val="3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>
    <w:nsid w:val="61914F60"/>
    <w:multiLevelType w:val="singleLevel"/>
    <w:tmpl w:val="DA126F6C"/>
    <w:lvl w:ilvl="0">
      <w:start w:val="52"/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8">
    <w:nsid w:val="6758793D"/>
    <w:multiLevelType w:val="singleLevel"/>
    <w:tmpl w:val="04090013"/>
    <w:lvl w:ilvl="0">
      <w:start w:val="2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8"/>
  </w:num>
  <w:num w:numId="8">
    <w:abstractNumId w:val="6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01DF"/>
    <w:rsid w:val="00013A8E"/>
    <w:rsid w:val="000212AB"/>
    <w:rsid w:val="00036847"/>
    <w:rsid w:val="00037D7B"/>
    <w:rsid w:val="00037FB4"/>
    <w:rsid w:val="00057C43"/>
    <w:rsid w:val="000667EE"/>
    <w:rsid w:val="000876AD"/>
    <w:rsid w:val="000B2986"/>
    <w:rsid w:val="000C2053"/>
    <w:rsid w:val="000D43B0"/>
    <w:rsid w:val="000E2F92"/>
    <w:rsid w:val="000E4947"/>
    <w:rsid w:val="000F203D"/>
    <w:rsid w:val="000F41B6"/>
    <w:rsid w:val="00104E43"/>
    <w:rsid w:val="00121CA2"/>
    <w:rsid w:val="00126C72"/>
    <w:rsid w:val="00153175"/>
    <w:rsid w:val="001660B0"/>
    <w:rsid w:val="001877E5"/>
    <w:rsid w:val="001B04D6"/>
    <w:rsid w:val="001C3549"/>
    <w:rsid w:val="001D0025"/>
    <w:rsid w:val="001D5335"/>
    <w:rsid w:val="001E7198"/>
    <w:rsid w:val="001F2393"/>
    <w:rsid w:val="001F2D85"/>
    <w:rsid w:val="001F7F84"/>
    <w:rsid w:val="002063B2"/>
    <w:rsid w:val="00206776"/>
    <w:rsid w:val="002268A7"/>
    <w:rsid w:val="002445C2"/>
    <w:rsid w:val="00251B27"/>
    <w:rsid w:val="002550D0"/>
    <w:rsid w:val="002623F6"/>
    <w:rsid w:val="002A0EC3"/>
    <w:rsid w:val="002A39F3"/>
    <w:rsid w:val="002B4E92"/>
    <w:rsid w:val="002D5E21"/>
    <w:rsid w:val="00304338"/>
    <w:rsid w:val="0032557D"/>
    <w:rsid w:val="00326539"/>
    <w:rsid w:val="00326BFA"/>
    <w:rsid w:val="00350C70"/>
    <w:rsid w:val="00360C63"/>
    <w:rsid w:val="00371CAB"/>
    <w:rsid w:val="00382AA5"/>
    <w:rsid w:val="00384BA7"/>
    <w:rsid w:val="003C48B2"/>
    <w:rsid w:val="003D037D"/>
    <w:rsid w:val="003D6B81"/>
    <w:rsid w:val="003E3D48"/>
    <w:rsid w:val="003E4057"/>
    <w:rsid w:val="0040428C"/>
    <w:rsid w:val="0041592F"/>
    <w:rsid w:val="0043377D"/>
    <w:rsid w:val="004550CF"/>
    <w:rsid w:val="004610B5"/>
    <w:rsid w:val="004642FD"/>
    <w:rsid w:val="00487033"/>
    <w:rsid w:val="0049459F"/>
    <w:rsid w:val="00497B87"/>
    <w:rsid w:val="004C7BBA"/>
    <w:rsid w:val="004D0619"/>
    <w:rsid w:val="004D422E"/>
    <w:rsid w:val="004F363E"/>
    <w:rsid w:val="004F3E93"/>
    <w:rsid w:val="004F6CEC"/>
    <w:rsid w:val="00500CD7"/>
    <w:rsid w:val="00513E2A"/>
    <w:rsid w:val="00526605"/>
    <w:rsid w:val="00534433"/>
    <w:rsid w:val="0054564D"/>
    <w:rsid w:val="00565C82"/>
    <w:rsid w:val="005753F6"/>
    <w:rsid w:val="00587016"/>
    <w:rsid w:val="005900D6"/>
    <w:rsid w:val="00591816"/>
    <w:rsid w:val="00595A8E"/>
    <w:rsid w:val="0059633B"/>
    <w:rsid w:val="005A6F28"/>
    <w:rsid w:val="005C4FB9"/>
    <w:rsid w:val="005C56D7"/>
    <w:rsid w:val="005D65DA"/>
    <w:rsid w:val="005E1EC2"/>
    <w:rsid w:val="005E5A99"/>
    <w:rsid w:val="005F5027"/>
    <w:rsid w:val="005F7910"/>
    <w:rsid w:val="006107B4"/>
    <w:rsid w:val="00632A88"/>
    <w:rsid w:val="00660CEB"/>
    <w:rsid w:val="0067170A"/>
    <w:rsid w:val="00673AB6"/>
    <w:rsid w:val="006744B5"/>
    <w:rsid w:val="00695311"/>
    <w:rsid w:val="006C52A7"/>
    <w:rsid w:val="006E6345"/>
    <w:rsid w:val="0073771F"/>
    <w:rsid w:val="00742E80"/>
    <w:rsid w:val="00747C94"/>
    <w:rsid w:val="0075440D"/>
    <w:rsid w:val="007633D3"/>
    <w:rsid w:val="00785C11"/>
    <w:rsid w:val="007B7F63"/>
    <w:rsid w:val="007D1AB8"/>
    <w:rsid w:val="007D411A"/>
    <w:rsid w:val="00806EB8"/>
    <w:rsid w:val="008138A1"/>
    <w:rsid w:val="00823104"/>
    <w:rsid w:val="00827611"/>
    <w:rsid w:val="008605BA"/>
    <w:rsid w:val="00866F2B"/>
    <w:rsid w:val="00873361"/>
    <w:rsid w:val="00877F02"/>
    <w:rsid w:val="00881BFD"/>
    <w:rsid w:val="008946F8"/>
    <w:rsid w:val="008A12B7"/>
    <w:rsid w:val="008B3CA7"/>
    <w:rsid w:val="00905A55"/>
    <w:rsid w:val="00912B56"/>
    <w:rsid w:val="00924291"/>
    <w:rsid w:val="00943F83"/>
    <w:rsid w:val="00946B4B"/>
    <w:rsid w:val="00947884"/>
    <w:rsid w:val="0096399A"/>
    <w:rsid w:val="00972D42"/>
    <w:rsid w:val="0099023E"/>
    <w:rsid w:val="0099625D"/>
    <w:rsid w:val="009A0929"/>
    <w:rsid w:val="009C2131"/>
    <w:rsid w:val="009D004C"/>
    <w:rsid w:val="009D0506"/>
    <w:rsid w:val="009E5536"/>
    <w:rsid w:val="009F2764"/>
    <w:rsid w:val="00A07EA2"/>
    <w:rsid w:val="00A32DA7"/>
    <w:rsid w:val="00A41F39"/>
    <w:rsid w:val="00A42357"/>
    <w:rsid w:val="00A4517B"/>
    <w:rsid w:val="00A45A75"/>
    <w:rsid w:val="00A604F0"/>
    <w:rsid w:val="00A60994"/>
    <w:rsid w:val="00A83787"/>
    <w:rsid w:val="00A95111"/>
    <w:rsid w:val="00AB628F"/>
    <w:rsid w:val="00AC05B4"/>
    <w:rsid w:val="00AC35BB"/>
    <w:rsid w:val="00AE233E"/>
    <w:rsid w:val="00AF00B4"/>
    <w:rsid w:val="00B11BDE"/>
    <w:rsid w:val="00B15678"/>
    <w:rsid w:val="00B20D96"/>
    <w:rsid w:val="00B622A1"/>
    <w:rsid w:val="00B83632"/>
    <w:rsid w:val="00B96596"/>
    <w:rsid w:val="00BB2896"/>
    <w:rsid w:val="00BF2ED7"/>
    <w:rsid w:val="00C14562"/>
    <w:rsid w:val="00C160B1"/>
    <w:rsid w:val="00C331AA"/>
    <w:rsid w:val="00C52699"/>
    <w:rsid w:val="00C61ABE"/>
    <w:rsid w:val="00C6400E"/>
    <w:rsid w:val="00C67049"/>
    <w:rsid w:val="00C719E0"/>
    <w:rsid w:val="00CA01DF"/>
    <w:rsid w:val="00CA5158"/>
    <w:rsid w:val="00CA517D"/>
    <w:rsid w:val="00CB7F73"/>
    <w:rsid w:val="00CC7B98"/>
    <w:rsid w:val="00CD067C"/>
    <w:rsid w:val="00CE0CEC"/>
    <w:rsid w:val="00CE5CB8"/>
    <w:rsid w:val="00CF3DF3"/>
    <w:rsid w:val="00D02C4A"/>
    <w:rsid w:val="00D0505C"/>
    <w:rsid w:val="00D10315"/>
    <w:rsid w:val="00D11810"/>
    <w:rsid w:val="00D312EB"/>
    <w:rsid w:val="00D63E83"/>
    <w:rsid w:val="00D64F30"/>
    <w:rsid w:val="00D65E82"/>
    <w:rsid w:val="00D827D9"/>
    <w:rsid w:val="00D82B19"/>
    <w:rsid w:val="00DA62F2"/>
    <w:rsid w:val="00DB76A9"/>
    <w:rsid w:val="00DB76FF"/>
    <w:rsid w:val="00DD6EFB"/>
    <w:rsid w:val="00E16D18"/>
    <w:rsid w:val="00E2030F"/>
    <w:rsid w:val="00E4096D"/>
    <w:rsid w:val="00E4698F"/>
    <w:rsid w:val="00E60F17"/>
    <w:rsid w:val="00E653AB"/>
    <w:rsid w:val="00E723B0"/>
    <w:rsid w:val="00EA3014"/>
    <w:rsid w:val="00EB0429"/>
    <w:rsid w:val="00EB0CE3"/>
    <w:rsid w:val="00EC3A3C"/>
    <w:rsid w:val="00EE072D"/>
    <w:rsid w:val="00EE2AA7"/>
    <w:rsid w:val="00EF2A8A"/>
    <w:rsid w:val="00EF38A6"/>
    <w:rsid w:val="00F15B53"/>
    <w:rsid w:val="00F31103"/>
    <w:rsid w:val="00F31303"/>
    <w:rsid w:val="00F35372"/>
    <w:rsid w:val="00F37D91"/>
    <w:rsid w:val="00F408B3"/>
    <w:rsid w:val="00F41AF5"/>
    <w:rsid w:val="00F62D1B"/>
    <w:rsid w:val="00F63F6B"/>
    <w:rsid w:val="00F80435"/>
    <w:rsid w:val="00F942D2"/>
    <w:rsid w:val="00FB1137"/>
    <w:rsid w:val="00FB5749"/>
    <w:rsid w:val="00FC4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right" w:pos="4740"/>
        <w:tab w:val="left" w:pos="6237"/>
      </w:tabs>
      <w:suppressAutoHyphens/>
      <w:spacing w:line="216" w:lineRule="auto"/>
      <w:jc w:val="right"/>
      <w:outlineLvl w:val="6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customStyle="1" w:styleId="10">
    <w:name w:val="Заголовок 10"/>
    <w:basedOn w:val="Title"/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styleId="ListBullet">
    <w:name w:val="List Bullet"/>
    <w:basedOn w:val="Normal"/>
    <w:autoRedefine/>
    <w:semiHidden/>
    <w:pPr>
      <w:numPr>
        <w:numId w:val="3"/>
      </w:numPr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EndnoteText">
    <w:name w:val="endnote text"/>
    <w:basedOn w:val="Normal"/>
    <w:semiHidden/>
    <w:pPr>
      <w:spacing w:line="240" w:lineRule="auto"/>
    </w:pPr>
  </w:style>
  <w:style w:type="paragraph" w:styleId="FootnoteText">
    <w:name w:val="footnote text"/>
    <w:basedOn w:val="Normal"/>
    <w:semiHidden/>
    <w:pPr>
      <w:spacing w:line="240" w:lineRule="auto"/>
    </w:pPr>
  </w:style>
  <w:style w:type="character" w:styleId="PageNumber">
    <w:name w:val="page number"/>
    <w:basedOn w:val="DefaultParagraphFont"/>
    <w:semiHidden/>
  </w:style>
  <w:style w:type="paragraph" w:styleId="BodyText3">
    <w:name w:val="Body Text 3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ind w:right="-498"/>
    </w:pPr>
    <w:rPr>
      <w:lang/>
    </w:rPr>
  </w:style>
  <w:style w:type="paragraph" w:customStyle="1" w:styleId="ParagraphNumbering">
    <w:name w:val="Paragraph Numbering"/>
    <w:basedOn w:val="Normal"/>
    <w:pPr>
      <w:numPr>
        <w:numId w:val="5"/>
      </w:numPr>
      <w:tabs>
        <w:tab w:val="clear" w:pos="360"/>
        <w:tab w:val="clear" w:pos="567"/>
        <w:tab w:val="clear" w:pos="1134"/>
        <w:tab w:val="clear" w:pos="1701"/>
        <w:tab w:val="clear" w:pos="2268"/>
        <w:tab w:val="clear" w:pos="6237"/>
        <w:tab w:val="num" w:pos="720"/>
      </w:tabs>
      <w:spacing w:after="240" w:line="240" w:lineRule="auto"/>
    </w:pPr>
    <w:rPr>
      <w:lang w:val="en-US"/>
    </w:rPr>
  </w:style>
  <w:style w:type="paragraph" w:styleId="BodyText">
    <w:name w:val="Body Text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  <w:jc w:val="center"/>
    </w:pPr>
    <w:rPr>
      <w:b/>
      <w:lang/>
    </w:rPr>
  </w:style>
  <w:style w:type="paragraph" w:styleId="EnvelopeReturn">
    <w:name w:val="envelope return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Arial" w:hAnsi="Arial"/>
      <w:sz w:val="20"/>
      <w:lang w:val="en-US"/>
    </w:rPr>
  </w:style>
  <w:style w:type="paragraph" w:styleId="BodyText2">
    <w:name w:val="Body Text 2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sz w:val="22"/>
      <w:lang/>
    </w:rPr>
  </w:style>
  <w:style w:type="character" w:customStyle="1" w:styleId="Heading1Char">
    <w:name w:val="Heading 1 Char"/>
    <w:link w:val="Heading1"/>
    <w:uiPriority w:val="9"/>
    <w:rsid w:val="00F942D2"/>
    <w:rPr>
      <w:b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</Pages>
  <Words>4058</Words>
  <Characters>23133</Characters>
  <Application>Microsoft Office Word</Application>
  <DocSecurity>4</DocSecurity>
  <Lines>192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43575.doc</vt:lpstr>
    </vt:vector>
  </TitlesOfParts>
  <Company> </Company>
  <LinksUpToDate>false</LinksUpToDate>
  <CharactersWithSpaces>27137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43575.doc</dc:title>
  <dc:subject/>
  <dc:creator>Smirnova</dc:creator>
  <cp:keywords/>
  <dc:description/>
  <cp:lastModifiedBy>Носкова</cp:lastModifiedBy>
  <cp:revision>3</cp:revision>
  <cp:lastPrinted>2009-08-17T12:55:00Z</cp:lastPrinted>
  <dcterms:created xsi:type="dcterms:W3CDTF">2009-08-17T12:55:00Z</dcterms:created>
  <dcterms:modified xsi:type="dcterms:W3CDTF">2009-08-17T12:55:00Z</dcterms:modified>
</cp:coreProperties>
</file>