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w:t>
            </w:r>
            <w:r w:rsidR="0019474A">
              <w:rPr>
                <w:sz w:val="28"/>
                <w:szCs w:val="28"/>
              </w:rPr>
              <w:t xml:space="preserve"> </w:t>
            </w:r>
            <w:r>
              <w:rPr>
                <w:sz w:val="28"/>
                <w:szCs w:val="28"/>
              </w:rPr>
              <w:t>Nations</w:t>
            </w:r>
          </w:p>
        </w:tc>
        <w:tc>
          <w:tcPr>
            <w:tcW w:w="6095" w:type="dxa"/>
            <w:gridSpan w:val="2"/>
            <w:tcBorders>
              <w:bottom w:val="single" w:sz="4" w:space="0" w:color="auto"/>
            </w:tcBorders>
            <w:vAlign w:val="bottom"/>
          </w:tcPr>
          <w:p w:rsidR="00FF4E99" w:rsidRDefault="009A5481" w:rsidP="009A5481">
            <w:pPr>
              <w:suppressAutoHyphens w:val="0"/>
              <w:spacing w:after="20"/>
              <w:jc w:val="right"/>
            </w:pPr>
            <w:r w:rsidRPr="009A5481">
              <w:rPr>
                <w:sz w:val="40"/>
              </w:rPr>
              <w:t>CEDAW</w:t>
            </w:r>
            <w:r>
              <w:t>/C/SR.1164</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w:t>
            </w:r>
            <w:r w:rsidR="0019474A">
              <w:rPr>
                <w:b/>
                <w:sz w:val="34"/>
                <w:szCs w:val="40"/>
              </w:rPr>
              <w:t xml:space="preserve"> </w:t>
            </w:r>
            <w:r>
              <w:rPr>
                <w:b/>
                <w:sz w:val="34"/>
                <w:szCs w:val="40"/>
              </w:rPr>
              <w:t>on</w:t>
            </w:r>
            <w:r w:rsidR="0019474A">
              <w:rPr>
                <w:b/>
                <w:sz w:val="34"/>
                <w:szCs w:val="40"/>
              </w:rPr>
              <w:t xml:space="preserve"> </w:t>
            </w:r>
            <w:r>
              <w:rPr>
                <w:b/>
                <w:sz w:val="34"/>
                <w:szCs w:val="40"/>
              </w:rPr>
              <w:t>the</w:t>
            </w:r>
            <w:r w:rsidR="0019474A">
              <w:rPr>
                <w:b/>
                <w:sz w:val="34"/>
                <w:szCs w:val="40"/>
              </w:rPr>
              <w:t xml:space="preserve"> </w:t>
            </w:r>
            <w:r>
              <w:rPr>
                <w:b/>
                <w:sz w:val="34"/>
                <w:szCs w:val="40"/>
              </w:rPr>
              <w:t>Elimination</w:t>
            </w:r>
            <w:r>
              <w:rPr>
                <w:b/>
                <w:sz w:val="34"/>
                <w:szCs w:val="40"/>
              </w:rPr>
              <w:br/>
              <w:t>of</w:t>
            </w:r>
            <w:r w:rsidR="0019474A">
              <w:rPr>
                <w:b/>
                <w:sz w:val="34"/>
                <w:szCs w:val="40"/>
              </w:rPr>
              <w:t xml:space="preserve"> </w:t>
            </w:r>
            <w:r>
              <w:rPr>
                <w:b/>
                <w:sz w:val="34"/>
                <w:szCs w:val="40"/>
              </w:rPr>
              <w:t>All</w:t>
            </w:r>
            <w:r w:rsidR="0019474A">
              <w:rPr>
                <w:b/>
                <w:sz w:val="34"/>
                <w:szCs w:val="40"/>
              </w:rPr>
              <w:t xml:space="preserve"> </w:t>
            </w:r>
            <w:r>
              <w:rPr>
                <w:b/>
                <w:sz w:val="34"/>
                <w:szCs w:val="40"/>
              </w:rPr>
              <w:t>Forms</w:t>
            </w:r>
            <w:r w:rsidR="0019474A">
              <w:rPr>
                <w:b/>
                <w:sz w:val="34"/>
                <w:szCs w:val="40"/>
              </w:rPr>
              <w:t xml:space="preserve"> </w:t>
            </w:r>
            <w:r>
              <w:rPr>
                <w:b/>
                <w:sz w:val="34"/>
                <w:szCs w:val="40"/>
              </w:rPr>
              <w:t>of</w:t>
            </w:r>
            <w:r w:rsidR="0019474A">
              <w:rPr>
                <w:b/>
                <w:sz w:val="34"/>
                <w:szCs w:val="40"/>
              </w:rPr>
              <w:t xml:space="preserve"> </w:t>
            </w:r>
            <w:r>
              <w:rPr>
                <w:b/>
                <w:sz w:val="34"/>
                <w:szCs w:val="40"/>
              </w:rPr>
              <w:t>Discrimination</w:t>
            </w:r>
            <w:r>
              <w:rPr>
                <w:b/>
                <w:sz w:val="34"/>
                <w:szCs w:val="40"/>
              </w:rPr>
              <w:br/>
              <w:t>against</w:t>
            </w:r>
            <w:r w:rsidR="0019474A">
              <w:rPr>
                <w:b/>
                <w:sz w:val="34"/>
                <w:szCs w:val="40"/>
              </w:rPr>
              <w:t xml:space="preserve"> </w:t>
            </w:r>
            <w:r>
              <w:rPr>
                <w:b/>
                <w:sz w:val="34"/>
                <w:szCs w:val="40"/>
              </w:rPr>
              <w:t>Women</w:t>
            </w:r>
          </w:p>
          <w:p w:rsidR="00FF4E99" w:rsidRDefault="00FF4E99">
            <w:pPr>
              <w:spacing w:before="120" w:line="420" w:lineRule="exact"/>
            </w:pPr>
          </w:p>
        </w:tc>
        <w:tc>
          <w:tcPr>
            <w:tcW w:w="2835" w:type="dxa"/>
            <w:tcBorders>
              <w:top w:val="single" w:sz="4" w:space="0" w:color="auto"/>
              <w:bottom w:val="single" w:sz="12" w:space="0" w:color="auto"/>
            </w:tcBorders>
          </w:tcPr>
          <w:p w:rsidR="009A5481" w:rsidRDefault="009A5481" w:rsidP="009A5481">
            <w:pPr>
              <w:suppressAutoHyphens w:val="0"/>
              <w:spacing w:before="240" w:line="240" w:lineRule="exact"/>
            </w:pPr>
            <w:r>
              <w:t>Distr.:</w:t>
            </w:r>
            <w:r w:rsidR="0019474A">
              <w:t xml:space="preserve"> </w:t>
            </w:r>
            <w:r>
              <w:t>General</w:t>
            </w:r>
          </w:p>
          <w:p w:rsidR="009A5481" w:rsidRDefault="00726EB1" w:rsidP="009A5481">
            <w:pPr>
              <w:suppressAutoHyphens w:val="0"/>
            </w:pPr>
            <w:r>
              <w:t>24</w:t>
            </w:r>
            <w:r w:rsidR="0019474A">
              <w:t xml:space="preserve"> </w:t>
            </w:r>
            <w:r w:rsidR="009A5481">
              <w:t>October</w:t>
            </w:r>
            <w:r w:rsidR="0019474A">
              <w:t xml:space="preserve"> </w:t>
            </w:r>
            <w:r w:rsidR="009A5481">
              <w:t>2013</w:t>
            </w:r>
          </w:p>
          <w:p w:rsidR="009A5481" w:rsidRDefault="009A5481" w:rsidP="009A5481">
            <w:pPr>
              <w:suppressAutoHyphens w:val="0"/>
            </w:pPr>
          </w:p>
          <w:p w:rsidR="00FF4E99" w:rsidRDefault="009A5481" w:rsidP="009A5481">
            <w:pPr>
              <w:suppressAutoHyphens w:val="0"/>
            </w:pPr>
            <w:r>
              <w:t>English</w:t>
            </w:r>
            <w:r w:rsidR="0019474A">
              <w:t xml:space="preserve"> </w:t>
            </w:r>
            <w:r>
              <w:t>only</w:t>
            </w:r>
          </w:p>
        </w:tc>
      </w:tr>
    </w:tbl>
    <w:p w:rsidR="009A5481" w:rsidRDefault="009A5481" w:rsidP="009A5481">
      <w:pPr>
        <w:spacing w:before="120"/>
        <w:rPr>
          <w:b/>
          <w:sz w:val="24"/>
        </w:rPr>
      </w:pPr>
      <w:r>
        <w:rPr>
          <w:b/>
          <w:sz w:val="24"/>
        </w:rPr>
        <w:t>Committee</w:t>
      </w:r>
      <w:r w:rsidR="0019474A">
        <w:rPr>
          <w:b/>
          <w:sz w:val="24"/>
        </w:rPr>
        <w:t xml:space="preserve"> </w:t>
      </w:r>
      <w:r>
        <w:rPr>
          <w:b/>
          <w:sz w:val="24"/>
        </w:rPr>
        <w:t>on</w:t>
      </w:r>
      <w:r w:rsidR="0019474A">
        <w:rPr>
          <w:b/>
          <w:sz w:val="24"/>
        </w:rPr>
        <w:t xml:space="preserve"> </w:t>
      </w:r>
      <w:r>
        <w:rPr>
          <w:b/>
          <w:sz w:val="24"/>
        </w:rPr>
        <w:t>the</w:t>
      </w:r>
      <w:r w:rsidR="0019474A">
        <w:rPr>
          <w:b/>
          <w:sz w:val="24"/>
        </w:rPr>
        <w:t xml:space="preserve"> </w:t>
      </w:r>
      <w:r>
        <w:rPr>
          <w:b/>
          <w:sz w:val="24"/>
        </w:rPr>
        <w:t>Elimination</w:t>
      </w:r>
      <w:r w:rsidR="0019474A">
        <w:rPr>
          <w:b/>
          <w:sz w:val="24"/>
        </w:rPr>
        <w:t xml:space="preserve"> </w:t>
      </w:r>
      <w:r>
        <w:rPr>
          <w:b/>
          <w:sz w:val="24"/>
        </w:rPr>
        <w:t>of</w:t>
      </w:r>
      <w:r w:rsidR="0019474A">
        <w:rPr>
          <w:b/>
          <w:sz w:val="24"/>
        </w:rPr>
        <w:t xml:space="preserve"> </w:t>
      </w:r>
      <w:r>
        <w:rPr>
          <w:b/>
          <w:sz w:val="24"/>
        </w:rPr>
        <w:t>Discrimination</w:t>
      </w:r>
      <w:r>
        <w:rPr>
          <w:b/>
          <w:sz w:val="24"/>
        </w:rPr>
        <w:br/>
        <w:t>against</w:t>
      </w:r>
      <w:r w:rsidR="0019474A">
        <w:rPr>
          <w:b/>
          <w:sz w:val="24"/>
        </w:rPr>
        <w:t xml:space="preserve"> </w:t>
      </w:r>
      <w:r>
        <w:rPr>
          <w:b/>
          <w:sz w:val="24"/>
        </w:rPr>
        <w:t>Women</w:t>
      </w:r>
    </w:p>
    <w:p w:rsidR="009A5481" w:rsidRDefault="009A5481" w:rsidP="009A5481">
      <w:pPr>
        <w:spacing w:after="120"/>
        <w:rPr>
          <w:b/>
        </w:rPr>
      </w:pPr>
      <w:r>
        <w:rPr>
          <w:b/>
        </w:rPr>
        <w:t>Fifty-sixth</w:t>
      </w:r>
      <w:r w:rsidR="0019474A">
        <w:rPr>
          <w:b/>
        </w:rPr>
        <w:t xml:space="preserve"> </w:t>
      </w:r>
      <w:r>
        <w:rPr>
          <w:b/>
        </w:rPr>
        <w:t>session</w:t>
      </w:r>
    </w:p>
    <w:p w:rsidR="009A5481" w:rsidRDefault="009A5481" w:rsidP="009A5481">
      <w:pPr>
        <w:rPr>
          <w:b/>
        </w:rPr>
      </w:pPr>
      <w:r>
        <w:rPr>
          <w:b/>
        </w:rPr>
        <w:t>Summary</w:t>
      </w:r>
      <w:r w:rsidR="0019474A">
        <w:rPr>
          <w:b/>
        </w:rPr>
        <w:t xml:space="preserve"> </w:t>
      </w:r>
      <w:r>
        <w:rPr>
          <w:b/>
        </w:rPr>
        <w:t>record</w:t>
      </w:r>
      <w:r w:rsidR="0019474A">
        <w:rPr>
          <w:b/>
        </w:rPr>
        <w:t xml:space="preserve"> </w:t>
      </w:r>
      <w:r>
        <w:rPr>
          <w:b/>
        </w:rPr>
        <w:t>(partial)</w:t>
      </w:r>
      <w:r w:rsidR="00494670" w:rsidRPr="00711FAD">
        <w:t>*</w:t>
      </w:r>
      <w:r w:rsidR="0019474A">
        <w:rPr>
          <w:b/>
        </w:rPr>
        <w:t xml:space="preserve"> </w:t>
      </w:r>
      <w:r>
        <w:rPr>
          <w:b/>
        </w:rPr>
        <w:t>of</w:t>
      </w:r>
      <w:r w:rsidR="0019474A">
        <w:rPr>
          <w:b/>
        </w:rPr>
        <w:t xml:space="preserve"> </w:t>
      </w:r>
      <w:r>
        <w:rPr>
          <w:b/>
        </w:rPr>
        <w:t>the</w:t>
      </w:r>
      <w:r w:rsidR="0019474A">
        <w:rPr>
          <w:b/>
        </w:rPr>
        <w:t xml:space="preserve"> </w:t>
      </w:r>
      <w:r>
        <w:rPr>
          <w:b/>
        </w:rPr>
        <w:t>1164th</w:t>
      </w:r>
      <w:r w:rsidR="0019474A">
        <w:rPr>
          <w:b/>
        </w:rPr>
        <w:t xml:space="preserve"> </w:t>
      </w:r>
      <w:r>
        <w:rPr>
          <w:b/>
        </w:rPr>
        <w:t>meeting</w:t>
      </w:r>
    </w:p>
    <w:p w:rsidR="009A5481" w:rsidRDefault="009A5481" w:rsidP="009A5481">
      <w:pPr>
        <w:spacing w:after="120"/>
      </w:pPr>
      <w:r>
        <w:t>Held</w:t>
      </w:r>
      <w:r w:rsidR="0019474A">
        <w:t xml:space="preserve"> </w:t>
      </w:r>
      <w:r>
        <w:t>at</w:t>
      </w:r>
      <w:r w:rsidR="0019474A">
        <w:t xml:space="preserve"> </w:t>
      </w:r>
      <w:r>
        <w:t>the</w:t>
      </w:r>
      <w:r w:rsidR="0019474A">
        <w:t xml:space="preserve"> </w:t>
      </w:r>
      <w:r>
        <w:t>Palais</w:t>
      </w:r>
      <w:r w:rsidR="0019474A">
        <w:t xml:space="preserve"> </w:t>
      </w:r>
      <w:r>
        <w:t>des</w:t>
      </w:r>
      <w:r w:rsidR="0019474A">
        <w:t xml:space="preserve"> </w:t>
      </w:r>
      <w:r>
        <w:t>Nations,</w:t>
      </w:r>
      <w:r w:rsidR="0019474A">
        <w:t xml:space="preserve"> </w:t>
      </w:r>
      <w:r>
        <w:t>Geneva,</w:t>
      </w:r>
      <w:r w:rsidR="0019474A">
        <w:t xml:space="preserve"> </w:t>
      </w:r>
      <w:r>
        <w:t>on</w:t>
      </w:r>
      <w:r w:rsidR="0019474A">
        <w:t xml:space="preserve"> </w:t>
      </w:r>
      <w:r>
        <w:t>Thursday,</w:t>
      </w:r>
      <w:r w:rsidR="0019474A">
        <w:t xml:space="preserve"> </w:t>
      </w:r>
      <w:r>
        <w:t>3</w:t>
      </w:r>
      <w:r w:rsidR="0019474A">
        <w:t xml:space="preserve"> </w:t>
      </w:r>
      <w:r>
        <w:t>October</w:t>
      </w:r>
      <w:r w:rsidR="0019474A">
        <w:t xml:space="preserve"> </w:t>
      </w:r>
      <w:r>
        <w:t>2013,</w:t>
      </w:r>
      <w:r w:rsidR="0019474A">
        <w:t xml:space="preserve"> </w:t>
      </w:r>
      <w:r>
        <w:t>at</w:t>
      </w:r>
      <w:r w:rsidR="0019474A">
        <w:t xml:space="preserve"> </w:t>
      </w:r>
      <w:r>
        <w:t>3</w:t>
      </w:r>
      <w:r w:rsidR="0019474A">
        <w:t xml:space="preserve"> </w:t>
      </w:r>
      <w:r>
        <w:t>p.m.</w:t>
      </w:r>
    </w:p>
    <w:p w:rsidR="009A5481" w:rsidRPr="009A5481" w:rsidRDefault="009A5481" w:rsidP="009A5481">
      <w:pPr>
        <w:tabs>
          <w:tab w:val="right" w:pos="1036"/>
          <w:tab w:val="left" w:pos="1276"/>
          <w:tab w:val="right" w:leader="dot" w:pos="8504"/>
        </w:tabs>
        <w:spacing w:after="120"/>
      </w:pPr>
      <w:r>
        <w:rPr>
          <w:i/>
        </w:rPr>
        <w:tab/>
        <w:t>Chairperson</w:t>
      </w:r>
      <w:r>
        <w:t>:</w:t>
      </w:r>
      <w:r>
        <w:tab/>
        <w:t>Ms.</w:t>
      </w:r>
      <w:r w:rsidR="0019474A">
        <w:t xml:space="preserve"> </w:t>
      </w:r>
      <w:r>
        <w:t>Patten</w:t>
      </w:r>
      <w:r w:rsidR="0019474A">
        <w:t xml:space="preserve"> </w:t>
      </w:r>
      <w:r>
        <w:t>(Vice-Chairperson)</w:t>
      </w:r>
      <w:r>
        <w:br/>
      </w:r>
      <w:r>
        <w:tab/>
      </w:r>
      <w:r w:rsidRPr="009A5481">
        <w:rPr>
          <w:i/>
        </w:rPr>
        <w:t>later</w:t>
      </w:r>
      <w:r>
        <w:t>:</w:t>
      </w:r>
      <w:r>
        <w:tab/>
        <w:t>Ms.</w:t>
      </w:r>
      <w:r w:rsidR="0019474A">
        <w:t xml:space="preserve"> </w:t>
      </w:r>
      <w:r>
        <w:t>Ameline</w:t>
      </w:r>
      <w:r w:rsidR="0019474A">
        <w:t xml:space="preserve"> </w:t>
      </w:r>
      <w:r>
        <w:t>(Chairperson)</w:t>
      </w:r>
    </w:p>
    <w:p w:rsidR="009A5481" w:rsidRDefault="009A5481" w:rsidP="009A5481">
      <w:pPr>
        <w:tabs>
          <w:tab w:val="right" w:pos="992"/>
          <w:tab w:val="left" w:pos="1276"/>
          <w:tab w:val="right" w:leader="dot" w:pos="8504"/>
        </w:tabs>
        <w:spacing w:before="360" w:after="240"/>
        <w:rPr>
          <w:sz w:val="28"/>
        </w:rPr>
      </w:pPr>
      <w:r>
        <w:rPr>
          <w:sz w:val="28"/>
        </w:rPr>
        <w:t>Contents</w:t>
      </w:r>
    </w:p>
    <w:p w:rsidR="009A5481" w:rsidRPr="009A5481" w:rsidRDefault="009A5481" w:rsidP="009A5481">
      <w:pPr>
        <w:pStyle w:val="SingleTxtG"/>
        <w:jc w:val="left"/>
      </w:pPr>
      <w:r w:rsidRPr="009A5481">
        <w:t>Consideration</w:t>
      </w:r>
      <w:r w:rsidR="0019474A">
        <w:t xml:space="preserve"> </w:t>
      </w:r>
      <w:r w:rsidRPr="009A5481">
        <w:t>of</w:t>
      </w:r>
      <w:r w:rsidR="0019474A">
        <w:t xml:space="preserve"> </w:t>
      </w:r>
      <w:r w:rsidRPr="009A5481">
        <w:t>reports</w:t>
      </w:r>
      <w:r w:rsidR="0019474A">
        <w:t xml:space="preserve"> </w:t>
      </w:r>
      <w:r w:rsidRPr="009A5481">
        <w:t>submitted</w:t>
      </w:r>
      <w:r w:rsidR="0019474A">
        <w:t xml:space="preserve"> </w:t>
      </w:r>
      <w:r w:rsidRPr="009A5481">
        <w:t>by</w:t>
      </w:r>
      <w:r w:rsidR="0019474A">
        <w:t xml:space="preserve"> </w:t>
      </w:r>
      <w:r w:rsidRPr="009A5481">
        <w:t>States</w:t>
      </w:r>
      <w:r w:rsidR="0019474A">
        <w:t xml:space="preserve"> </w:t>
      </w:r>
      <w:r w:rsidRPr="009A5481">
        <w:t>parties</w:t>
      </w:r>
      <w:r w:rsidR="0019474A">
        <w:t xml:space="preserve"> </w:t>
      </w:r>
      <w:r w:rsidRPr="009A5481">
        <w:t>under</w:t>
      </w:r>
      <w:r w:rsidR="0019474A">
        <w:t xml:space="preserve"> </w:t>
      </w:r>
      <w:r w:rsidRPr="009A5481">
        <w:t>article</w:t>
      </w:r>
      <w:r w:rsidR="0019474A">
        <w:t xml:space="preserve"> </w:t>
      </w:r>
      <w:r w:rsidRPr="009A5481">
        <w:t>18</w:t>
      </w:r>
      <w:r w:rsidR="0019474A">
        <w:t xml:space="preserve"> </w:t>
      </w:r>
      <w:r>
        <w:t>of</w:t>
      </w:r>
      <w:r w:rsidR="0019474A">
        <w:t xml:space="preserve"> </w:t>
      </w:r>
      <w:r>
        <w:t>the</w:t>
      </w:r>
      <w:r w:rsidR="0019474A">
        <w:t xml:space="preserve"> </w:t>
      </w:r>
      <w:r>
        <w:t>Convention</w:t>
      </w:r>
      <w:r w:rsidR="0019474A">
        <w:t xml:space="preserve"> </w:t>
      </w:r>
      <w:r>
        <w:t>(</w:t>
      </w:r>
      <w:r w:rsidRPr="009A5481">
        <w:rPr>
          <w:i/>
        </w:rPr>
        <w:t>continued</w:t>
      </w:r>
      <w:r>
        <w:t>)</w:t>
      </w:r>
      <w:r w:rsidR="0019474A">
        <w:t xml:space="preserve"> </w:t>
      </w:r>
    </w:p>
    <w:p w:rsidR="009A5481" w:rsidRPr="009A5481" w:rsidRDefault="009A5481" w:rsidP="009A5481">
      <w:pPr>
        <w:pStyle w:val="SingleTxtG"/>
        <w:jc w:val="left"/>
      </w:pPr>
      <w:r>
        <w:rPr>
          <w:i/>
        </w:rPr>
        <w:tab/>
      </w:r>
      <w:r w:rsidRPr="009A5481">
        <w:rPr>
          <w:i/>
        </w:rPr>
        <w:t>Fourth</w:t>
      </w:r>
      <w:r w:rsidR="0019474A">
        <w:rPr>
          <w:i/>
        </w:rPr>
        <w:t xml:space="preserve"> </w:t>
      </w:r>
      <w:r w:rsidRPr="009A5481">
        <w:rPr>
          <w:i/>
        </w:rPr>
        <w:t>periodic</w:t>
      </w:r>
      <w:r w:rsidR="0019474A">
        <w:rPr>
          <w:i/>
        </w:rPr>
        <w:t xml:space="preserve"> </w:t>
      </w:r>
      <w:r w:rsidRPr="009A5481">
        <w:rPr>
          <w:i/>
        </w:rPr>
        <w:t>report</w:t>
      </w:r>
      <w:r w:rsidR="0019474A">
        <w:rPr>
          <w:i/>
        </w:rPr>
        <w:t xml:space="preserve"> </w:t>
      </w:r>
      <w:r w:rsidRPr="009A5481">
        <w:rPr>
          <w:i/>
        </w:rPr>
        <w:t>of</w:t>
      </w:r>
      <w:r w:rsidR="0019474A">
        <w:rPr>
          <w:i/>
        </w:rPr>
        <w:t xml:space="preserve"> </w:t>
      </w:r>
      <w:r w:rsidRPr="009A5481">
        <w:rPr>
          <w:i/>
        </w:rPr>
        <w:t>Benin</w:t>
      </w:r>
      <w:r w:rsidR="0019474A">
        <w:t xml:space="preserve"> </w:t>
      </w:r>
      <w:r w:rsidRPr="009A5481">
        <w:t>(continued)</w:t>
      </w:r>
    </w:p>
    <w:p w:rsidR="00DF08B6" w:rsidRPr="0092171F" w:rsidRDefault="00DF08B6" w:rsidP="00494670">
      <w:pPr>
        <w:pStyle w:val="SingleTxtG"/>
        <w:rPr>
          <w:i/>
        </w:rPr>
      </w:pPr>
      <w:r>
        <w:br w:type="page"/>
      </w:r>
      <w:r w:rsidRPr="0092171F">
        <w:rPr>
          <w:i/>
        </w:rPr>
        <w:t>In</w:t>
      </w:r>
      <w:r w:rsidR="0019474A" w:rsidRPr="0092171F">
        <w:rPr>
          <w:i/>
        </w:rPr>
        <w:t xml:space="preserve"> </w:t>
      </w:r>
      <w:r w:rsidRPr="0092171F">
        <w:rPr>
          <w:i/>
        </w:rPr>
        <w:t>the</w:t>
      </w:r>
      <w:r w:rsidR="0019474A" w:rsidRPr="0092171F">
        <w:rPr>
          <w:i/>
        </w:rPr>
        <w:t xml:space="preserve"> </w:t>
      </w:r>
      <w:r w:rsidRPr="0092171F">
        <w:rPr>
          <w:i/>
        </w:rPr>
        <w:t>absence</w:t>
      </w:r>
      <w:r w:rsidR="0019474A" w:rsidRPr="0092171F">
        <w:rPr>
          <w:i/>
        </w:rPr>
        <w:t xml:space="preserve"> </w:t>
      </w:r>
      <w:r w:rsidRPr="0092171F">
        <w:rPr>
          <w:i/>
        </w:rPr>
        <w:t>of</w:t>
      </w:r>
      <w:r w:rsidR="0019474A" w:rsidRPr="0092171F">
        <w:rPr>
          <w:i/>
        </w:rPr>
        <w:t xml:space="preserve"> </w:t>
      </w:r>
      <w:r w:rsidRPr="0092171F">
        <w:rPr>
          <w:i/>
        </w:rPr>
        <w:t>Ms.</w:t>
      </w:r>
      <w:r w:rsidR="0019474A" w:rsidRPr="0092171F">
        <w:rPr>
          <w:i/>
        </w:rPr>
        <w:t xml:space="preserve"> </w:t>
      </w:r>
      <w:r w:rsidRPr="0092171F">
        <w:rPr>
          <w:i/>
        </w:rPr>
        <w:t>Ameline,</w:t>
      </w:r>
      <w:r w:rsidR="0019474A" w:rsidRPr="0092171F">
        <w:rPr>
          <w:i/>
        </w:rPr>
        <w:t xml:space="preserve"> </w:t>
      </w:r>
      <w:r w:rsidRPr="0092171F">
        <w:rPr>
          <w:i/>
        </w:rPr>
        <w:t>Ms.</w:t>
      </w:r>
      <w:r w:rsidR="0019474A" w:rsidRPr="0092171F">
        <w:rPr>
          <w:i/>
        </w:rPr>
        <w:t xml:space="preserve"> </w:t>
      </w:r>
      <w:r w:rsidRPr="0092171F">
        <w:rPr>
          <w:i/>
        </w:rPr>
        <w:t>Patten,</w:t>
      </w:r>
      <w:r w:rsidR="0019474A" w:rsidRPr="0092171F">
        <w:rPr>
          <w:i/>
        </w:rPr>
        <w:t xml:space="preserve"> </w:t>
      </w:r>
      <w:r w:rsidRPr="0092171F">
        <w:rPr>
          <w:i/>
        </w:rPr>
        <w:t>Vice-Chairperson,</w:t>
      </w:r>
      <w:r w:rsidR="0019474A" w:rsidRPr="0092171F">
        <w:rPr>
          <w:i/>
        </w:rPr>
        <w:t xml:space="preserve"> </w:t>
      </w:r>
      <w:r w:rsidRPr="0092171F">
        <w:rPr>
          <w:i/>
        </w:rPr>
        <w:t>took</w:t>
      </w:r>
      <w:r w:rsidR="0019474A" w:rsidRPr="0092171F">
        <w:rPr>
          <w:i/>
        </w:rPr>
        <w:t xml:space="preserve"> </w:t>
      </w:r>
      <w:r w:rsidRPr="0092171F">
        <w:rPr>
          <w:i/>
        </w:rPr>
        <w:t>the</w:t>
      </w:r>
      <w:r w:rsidR="0019474A" w:rsidRPr="0092171F">
        <w:rPr>
          <w:i/>
        </w:rPr>
        <w:t xml:space="preserve"> </w:t>
      </w:r>
      <w:r w:rsidRPr="0092171F">
        <w:rPr>
          <w:i/>
        </w:rPr>
        <w:t>Chair.</w:t>
      </w:r>
    </w:p>
    <w:p w:rsidR="00DF08B6" w:rsidRPr="00DF08B6" w:rsidRDefault="00DF08B6" w:rsidP="00DF08B6">
      <w:pPr>
        <w:pStyle w:val="SingleTxtG"/>
        <w:rPr>
          <w:i/>
        </w:rPr>
      </w:pPr>
      <w:r w:rsidRPr="00DF08B6">
        <w:rPr>
          <w:i/>
        </w:rPr>
        <w:t>The</w:t>
      </w:r>
      <w:r w:rsidR="0019474A">
        <w:rPr>
          <w:i/>
        </w:rPr>
        <w:t xml:space="preserve"> </w:t>
      </w:r>
      <w:r w:rsidRPr="00DF08B6">
        <w:rPr>
          <w:i/>
        </w:rPr>
        <w:t>meeting</w:t>
      </w:r>
      <w:r w:rsidR="0019474A">
        <w:rPr>
          <w:i/>
        </w:rPr>
        <w:t xml:space="preserve"> </w:t>
      </w:r>
      <w:r w:rsidRPr="00DF08B6">
        <w:rPr>
          <w:i/>
        </w:rPr>
        <w:t>was</w:t>
      </w:r>
      <w:r w:rsidR="0019474A">
        <w:rPr>
          <w:i/>
        </w:rPr>
        <w:t xml:space="preserve"> </w:t>
      </w:r>
      <w:r w:rsidRPr="00DF08B6">
        <w:rPr>
          <w:i/>
        </w:rPr>
        <w:t>called</w:t>
      </w:r>
      <w:r w:rsidR="0019474A">
        <w:rPr>
          <w:i/>
        </w:rPr>
        <w:t xml:space="preserve"> </w:t>
      </w:r>
      <w:r w:rsidRPr="00DF08B6">
        <w:rPr>
          <w:i/>
        </w:rPr>
        <w:t>to</w:t>
      </w:r>
      <w:r w:rsidR="0019474A">
        <w:rPr>
          <w:i/>
        </w:rPr>
        <w:t xml:space="preserve"> </w:t>
      </w:r>
      <w:r w:rsidRPr="00DF08B6">
        <w:rPr>
          <w:i/>
        </w:rPr>
        <w:t>order</w:t>
      </w:r>
      <w:r w:rsidR="0019474A">
        <w:rPr>
          <w:i/>
        </w:rPr>
        <w:t xml:space="preserve"> </w:t>
      </w:r>
      <w:r w:rsidRPr="00DF08B6">
        <w:rPr>
          <w:i/>
        </w:rPr>
        <w:t>at</w:t>
      </w:r>
      <w:r w:rsidR="0019474A">
        <w:rPr>
          <w:i/>
        </w:rPr>
        <w:t xml:space="preserve"> </w:t>
      </w:r>
      <w:r w:rsidRPr="00DF08B6">
        <w:rPr>
          <w:i/>
        </w:rPr>
        <w:t>3.05</w:t>
      </w:r>
      <w:r w:rsidR="0019474A">
        <w:rPr>
          <w:i/>
        </w:rPr>
        <w:t xml:space="preserve"> </w:t>
      </w:r>
      <w:r w:rsidRPr="00DF08B6">
        <w:rPr>
          <w:i/>
        </w:rPr>
        <w:t>p.m.</w:t>
      </w:r>
    </w:p>
    <w:p w:rsidR="00DF08B6" w:rsidRPr="00DF08B6" w:rsidRDefault="00DF08B6" w:rsidP="00DF08B6">
      <w:pPr>
        <w:pStyle w:val="H23G"/>
      </w:pPr>
      <w:r>
        <w:tab/>
      </w:r>
      <w:r>
        <w:tab/>
      </w:r>
      <w:r w:rsidRPr="00DF08B6">
        <w:t>Consideration</w:t>
      </w:r>
      <w:r w:rsidR="0019474A">
        <w:t xml:space="preserve"> </w:t>
      </w:r>
      <w:r w:rsidRPr="00DF08B6">
        <w:t>of</w:t>
      </w:r>
      <w:r w:rsidR="0019474A">
        <w:t xml:space="preserve"> </w:t>
      </w:r>
      <w:r w:rsidRPr="00DF08B6">
        <w:t>reports</w:t>
      </w:r>
      <w:r w:rsidR="0019474A">
        <w:t xml:space="preserve"> </w:t>
      </w:r>
      <w:r w:rsidRPr="00DF08B6">
        <w:t>submitted</w:t>
      </w:r>
      <w:r w:rsidR="0019474A">
        <w:t xml:space="preserve"> </w:t>
      </w:r>
      <w:r w:rsidRPr="00DF08B6">
        <w:t>by</w:t>
      </w:r>
      <w:r w:rsidR="0019474A">
        <w:t xml:space="preserve"> </w:t>
      </w:r>
      <w:r w:rsidRPr="00DF08B6">
        <w:t>States</w:t>
      </w:r>
      <w:r w:rsidR="0019474A">
        <w:t xml:space="preserve"> </w:t>
      </w:r>
      <w:r w:rsidRPr="00DF08B6">
        <w:t>parties</w:t>
      </w:r>
      <w:r w:rsidR="0019474A">
        <w:t xml:space="preserve"> </w:t>
      </w:r>
      <w:r w:rsidRPr="00DF08B6">
        <w:t>under</w:t>
      </w:r>
      <w:r w:rsidR="0019474A">
        <w:t xml:space="preserve"> </w:t>
      </w:r>
      <w:r w:rsidRPr="00DF08B6">
        <w:t>article</w:t>
      </w:r>
      <w:r w:rsidR="0019474A">
        <w:t xml:space="preserve"> </w:t>
      </w:r>
      <w:r w:rsidRPr="00DF08B6">
        <w:t>18</w:t>
      </w:r>
      <w:r w:rsidR="0019474A">
        <w:t xml:space="preserve"> </w:t>
      </w:r>
      <w:r w:rsidRPr="00DF08B6">
        <w:t>of</w:t>
      </w:r>
      <w:r w:rsidR="0019474A">
        <w:t xml:space="preserve"> </w:t>
      </w:r>
      <w:r w:rsidRPr="00DF08B6">
        <w:t>the</w:t>
      </w:r>
      <w:r w:rsidR="0019474A">
        <w:t xml:space="preserve"> </w:t>
      </w:r>
      <w:r w:rsidRPr="00DF08B6">
        <w:t>Convention</w:t>
      </w:r>
      <w:r w:rsidR="0019474A">
        <w:t xml:space="preserve"> </w:t>
      </w:r>
      <w:r w:rsidRPr="00DF08B6">
        <w:rPr>
          <w:b w:val="0"/>
        </w:rPr>
        <w:t>(</w:t>
      </w:r>
      <w:r w:rsidRPr="00DF08B6">
        <w:rPr>
          <w:b w:val="0"/>
          <w:i/>
        </w:rPr>
        <w:t>continued</w:t>
      </w:r>
      <w:r w:rsidRPr="00DF08B6">
        <w:rPr>
          <w:b w:val="0"/>
        </w:rPr>
        <w:t>)</w:t>
      </w:r>
    </w:p>
    <w:p w:rsidR="00DF08B6" w:rsidRPr="00DF08B6" w:rsidRDefault="00DF08B6" w:rsidP="00DF08B6">
      <w:pPr>
        <w:pStyle w:val="SingleTxtG"/>
        <w:ind w:left="1701"/>
        <w:jc w:val="left"/>
      </w:pPr>
      <w:r w:rsidRPr="00DF08B6">
        <w:rPr>
          <w:i/>
        </w:rPr>
        <w:t>Fourth</w:t>
      </w:r>
      <w:r w:rsidR="0019474A">
        <w:rPr>
          <w:i/>
        </w:rPr>
        <w:t xml:space="preserve"> </w:t>
      </w:r>
      <w:r w:rsidRPr="00DF08B6">
        <w:rPr>
          <w:i/>
        </w:rPr>
        <w:t>periodic</w:t>
      </w:r>
      <w:r w:rsidR="0019474A">
        <w:rPr>
          <w:i/>
        </w:rPr>
        <w:t xml:space="preserve"> </w:t>
      </w:r>
      <w:r w:rsidRPr="00DF08B6">
        <w:rPr>
          <w:i/>
        </w:rPr>
        <w:t>report</w:t>
      </w:r>
      <w:r w:rsidR="0019474A">
        <w:rPr>
          <w:i/>
        </w:rPr>
        <w:t xml:space="preserve"> </w:t>
      </w:r>
      <w:r w:rsidRPr="00DF08B6">
        <w:rPr>
          <w:i/>
        </w:rPr>
        <w:t>of</w:t>
      </w:r>
      <w:r w:rsidR="0019474A">
        <w:rPr>
          <w:i/>
        </w:rPr>
        <w:t xml:space="preserve"> </w:t>
      </w:r>
      <w:r w:rsidRPr="00DF08B6">
        <w:rPr>
          <w:i/>
        </w:rPr>
        <w:t>Benin</w:t>
      </w:r>
      <w:r w:rsidR="0019474A">
        <w:t xml:space="preserve"> </w:t>
      </w:r>
      <w:r w:rsidRPr="00DF08B6">
        <w:t>(continued)</w:t>
      </w:r>
      <w:r w:rsidR="0019474A">
        <w:t xml:space="preserve"> </w:t>
      </w:r>
      <w:r w:rsidRPr="00DF08B6">
        <w:t>(CEDAW/C/BEN/4,</w:t>
      </w:r>
      <w:r w:rsidR="0019474A">
        <w:t xml:space="preserve"> </w:t>
      </w:r>
      <w:r w:rsidRPr="00DF08B6">
        <w:t>CEDAW/C/BEN/Q/4</w:t>
      </w:r>
      <w:r w:rsidR="0019474A">
        <w:t xml:space="preserve"> </w:t>
      </w:r>
      <w:r w:rsidRPr="00DF08B6">
        <w:t>and</w:t>
      </w:r>
      <w:r w:rsidR="0019474A">
        <w:t xml:space="preserve"> </w:t>
      </w:r>
      <w:r w:rsidRPr="00DF08B6">
        <w:t>Add.1)</w:t>
      </w:r>
    </w:p>
    <w:p w:rsidR="00DF08B6" w:rsidRPr="00DF08B6" w:rsidRDefault="00DF08B6" w:rsidP="00DF08B6">
      <w:pPr>
        <w:pStyle w:val="ParaNoG"/>
      </w:pPr>
      <w:r w:rsidRPr="00DF08B6">
        <w:rPr>
          <w:i/>
        </w:rPr>
        <w:t>At</w:t>
      </w:r>
      <w:r w:rsidR="0019474A">
        <w:rPr>
          <w:i/>
        </w:rPr>
        <w:t xml:space="preserve"> </w:t>
      </w:r>
      <w:r w:rsidRPr="00DF08B6">
        <w:rPr>
          <w:i/>
        </w:rPr>
        <w:t>the</w:t>
      </w:r>
      <w:r w:rsidR="0019474A">
        <w:rPr>
          <w:i/>
        </w:rPr>
        <w:t xml:space="preserve"> </w:t>
      </w:r>
      <w:r w:rsidRPr="00DF08B6">
        <w:rPr>
          <w:i/>
        </w:rPr>
        <w:t>invitation</w:t>
      </w:r>
      <w:r w:rsidR="0019474A">
        <w:rPr>
          <w:i/>
        </w:rPr>
        <w:t xml:space="preserve"> </w:t>
      </w:r>
      <w:r w:rsidRPr="00DF08B6">
        <w:rPr>
          <w:i/>
        </w:rPr>
        <w:t>of</w:t>
      </w:r>
      <w:r w:rsidR="0019474A">
        <w:rPr>
          <w:i/>
        </w:rPr>
        <w:t xml:space="preserve"> </w:t>
      </w:r>
      <w:r w:rsidRPr="00DF08B6">
        <w:rPr>
          <w:i/>
        </w:rPr>
        <w:t>the</w:t>
      </w:r>
      <w:r w:rsidR="0019474A">
        <w:rPr>
          <w:i/>
        </w:rPr>
        <w:t xml:space="preserve"> </w:t>
      </w:r>
      <w:r w:rsidRPr="00DF08B6">
        <w:rPr>
          <w:i/>
        </w:rPr>
        <w:t>Chairperson,</w:t>
      </w:r>
      <w:r w:rsidR="0019474A">
        <w:rPr>
          <w:i/>
        </w:rPr>
        <w:t xml:space="preserve"> </w:t>
      </w:r>
      <w:r w:rsidRPr="00DF08B6">
        <w:rPr>
          <w:i/>
        </w:rPr>
        <w:t>the</w:t>
      </w:r>
      <w:r w:rsidR="0019474A">
        <w:rPr>
          <w:i/>
        </w:rPr>
        <w:t xml:space="preserve"> </w:t>
      </w:r>
      <w:r w:rsidRPr="00DF08B6">
        <w:rPr>
          <w:i/>
        </w:rPr>
        <w:t>delegation</w:t>
      </w:r>
      <w:r w:rsidR="0019474A">
        <w:rPr>
          <w:i/>
        </w:rPr>
        <w:t xml:space="preserve"> </w:t>
      </w:r>
      <w:r w:rsidRPr="00DF08B6">
        <w:rPr>
          <w:i/>
        </w:rPr>
        <w:t>of</w:t>
      </w:r>
      <w:r w:rsidR="0019474A">
        <w:rPr>
          <w:i/>
        </w:rPr>
        <w:t xml:space="preserve"> </w:t>
      </w:r>
      <w:r w:rsidRPr="00DF08B6">
        <w:rPr>
          <w:i/>
        </w:rPr>
        <w:t>Benin</w:t>
      </w:r>
      <w:r w:rsidR="0019474A">
        <w:rPr>
          <w:i/>
        </w:rPr>
        <w:t xml:space="preserve"> </w:t>
      </w:r>
      <w:r w:rsidRPr="00DF08B6">
        <w:rPr>
          <w:i/>
        </w:rPr>
        <w:t>took</w:t>
      </w:r>
      <w:r w:rsidR="0019474A">
        <w:rPr>
          <w:i/>
        </w:rPr>
        <w:t xml:space="preserve"> </w:t>
      </w:r>
      <w:r w:rsidRPr="00DF08B6">
        <w:rPr>
          <w:i/>
        </w:rPr>
        <w:t>places</w:t>
      </w:r>
      <w:r w:rsidR="0019474A">
        <w:rPr>
          <w:i/>
        </w:rPr>
        <w:t xml:space="preserve"> </w:t>
      </w:r>
      <w:r w:rsidRPr="00DF08B6">
        <w:rPr>
          <w:i/>
        </w:rPr>
        <w:t>at</w:t>
      </w:r>
      <w:r w:rsidR="0019474A">
        <w:rPr>
          <w:i/>
        </w:rPr>
        <w:t xml:space="preserve"> </w:t>
      </w:r>
      <w:r w:rsidRPr="00DF08B6">
        <w:rPr>
          <w:i/>
        </w:rPr>
        <w:t>the</w:t>
      </w:r>
      <w:r w:rsidR="0019474A">
        <w:rPr>
          <w:i/>
        </w:rPr>
        <w:t xml:space="preserve"> </w:t>
      </w:r>
      <w:r w:rsidRPr="00DF08B6">
        <w:rPr>
          <w:i/>
        </w:rPr>
        <w:t>Committee</w:t>
      </w:r>
      <w:r w:rsidR="0019474A">
        <w:rPr>
          <w:i/>
        </w:rPr>
        <w:t xml:space="preserve"> </w:t>
      </w:r>
      <w:r w:rsidRPr="00DF08B6">
        <w:rPr>
          <w:i/>
        </w:rPr>
        <w:t>table</w:t>
      </w:r>
      <w:r w:rsidRPr="00DF08B6">
        <w:t>.</w:t>
      </w:r>
    </w:p>
    <w:p w:rsidR="00DF08B6" w:rsidRPr="00DF08B6" w:rsidRDefault="00DF08B6" w:rsidP="00DF08B6">
      <w:pPr>
        <w:pStyle w:val="ParaNoG"/>
      </w:pPr>
      <w:r w:rsidRPr="00DF08B6">
        <w:rPr>
          <w:b/>
        </w:rPr>
        <w:t>Mr.</w:t>
      </w:r>
      <w:r w:rsidR="0019474A">
        <w:rPr>
          <w:b/>
        </w:rPr>
        <w:t xml:space="preserve"> </w:t>
      </w:r>
      <w:r w:rsidRPr="00DF08B6">
        <w:rPr>
          <w:b/>
        </w:rPr>
        <w:t>Laourou</w:t>
      </w:r>
      <w:r w:rsidR="0019474A">
        <w:t xml:space="preserve"> </w:t>
      </w:r>
      <w:r w:rsidRPr="00DF08B6">
        <w:t>(Benin)</w:t>
      </w:r>
      <w:r w:rsidR="0019474A">
        <w:t xml:space="preserve"> </w:t>
      </w:r>
      <w:r w:rsidRPr="00DF08B6">
        <w:t>said</w:t>
      </w:r>
      <w:r w:rsidR="0019474A">
        <w:t xml:space="preserve"> </w:t>
      </w:r>
      <w:r w:rsidRPr="00DF08B6">
        <w:t>that</w:t>
      </w:r>
      <w:r w:rsidR="0019474A">
        <w:t xml:space="preserve"> </w:t>
      </w:r>
      <w:r w:rsidRPr="00DF08B6">
        <w:t>the</w:t>
      </w:r>
      <w:r w:rsidR="0019474A">
        <w:t xml:space="preserve"> </w:t>
      </w:r>
      <w:r w:rsidRPr="00DF08B6">
        <w:t>country</w:t>
      </w:r>
      <w:r w:rsidR="0019474A">
        <w:t xml:space="preserve"> </w:t>
      </w:r>
      <w:r w:rsidRPr="00DF08B6">
        <w:t>strategy</w:t>
      </w:r>
      <w:r w:rsidR="0019474A">
        <w:t xml:space="preserve"> </w:t>
      </w:r>
      <w:r w:rsidRPr="00DF08B6">
        <w:t>paper</w:t>
      </w:r>
      <w:r w:rsidR="0019474A">
        <w:t xml:space="preserve"> </w:t>
      </w:r>
      <w:r w:rsidRPr="00DF08B6">
        <w:t>for</w:t>
      </w:r>
      <w:r w:rsidR="0019474A">
        <w:t xml:space="preserve"> </w:t>
      </w:r>
      <w:r w:rsidRPr="00DF08B6">
        <w:t>the</w:t>
      </w:r>
      <w:r w:rsidR="0019474A">
        <w:t xml:space="preserve"> </w:t>
      </w:r>
      <w:r w:rsidRPr="00DF08B6">
        <w:t>period</w:t>
      </w:r>
      <w:r w:rsidR="0019474A">
        <w:t xml:space="preserve"> </w:t>
      </w:r>
      <w:r w:rsidRPr="00DF08B6">
        <w:t>2012–2016</w:t>
      </w:r>
      <w:r w:rsidR="0019474A">
        <w:t xml:space="preserve"> </w:t>
      </w:r>
      <w:r w:rsidRPr="00DF08B6">
        <w:t>presented</w:t>
      </w:r>
      <w:r w:rsidR="0019474A">
        <w:t xml:space="preserve"> </w:t>
      </w:r>
      <w:r w:rsidRPr="00DF08B6">
        <w:t>updated</w:t>
      </w:r>
      <w:r w:rsidR="0019474A">
        <w:t xml:space="preserve"> </w:t>
      </w:r>
      <w:r w:rsidRPr="00DF08B6">
        <w:t>statistics</w:t>
      </w:r>
      <w:r w:rsidR="0019474A">
        <w:t xml:space="preserve"> </w:t>
      </w:r>
      <w:r w:rsidRPr="00DF08B6">
        <w:t>and</w:t>
      </w:r>
      <w:r w:rsidR="0019474A">
        <w:t xml:space="preserve"> </w:t>
      </w:r>
      <w:r w:rsidRPr="00DF08B6">
        <w:t>highlighted</w:t>
      </w:r>
      <w:r w:rsidR="0019474A">
        <w:t xml:space="preserve"> </w:t>
      </w:r>
      <w:r w:rsidRPr="00DF08B6">
        <w:t>certain</w:t>
      </w:r>
      <w:r w:rsidR="0019474A">
        <w:t xml:space="preserve"> </w:t>
      </w:r>
      <w:r w:rsidRPr="00DF08B6">
        <w:t>challenges</w:t>
      </w:r>
      <w:r w:rsidR="0019474A">
        <w:t xml:space="preserve"> </w:t>
      </w:r>
      <w:r w:rsidRPr="00DF08B6">
        <w:t>facing</w:t>
      </w:r>
      <w:r w:rsidR="0019474A">
        <w:t xml:space="preserve"> </w:t>
      </w:r>
      <w:r w:rsidRPr="00DF08B6">
        <w:t>the</w:t>
      </w:r>
      <w:r w:rsidR="0019474A">
        <w:t xml:space="preserve"> </w:t>
      </w:r>
      <w:r w:rsidRPr="00DF08B6">
        <w:t>State</w:t>
      </w:r>
      <w:r w:rsidR="0019474A">
        <w:t xml:space="preserve"> </w:t>
      </w:r>
      <w:r w:rsidRPr="00DF08B6">
        <w:t>party</w:t>
      </w:r>
      <w:r>
        <w:t>,</w:t>
      </w:r>
      <w:r w:rsidR="0019474A">
        <w:t xml:space="preserve"> </w:t>
      </w:r>
      <w:r w:rsidRPr="00DF08B6">
        <w:t>including</w:t>
      </w:r>
      <w:r w:rsidR="0019474A">
        <w:t xml:space="preserve"> </w:t>
      </w:r>
      <w:r>
        <w:t>in</w:t>
      </w:r>
      <w:r w:rsidR="0019474A">
        <w:t xml:space="preserve"> </w:t>
      </w:r>
      <w:r>
        <w:t>the</w:t>
      </w:r>
      <w:r w:rsidR="0019474A">
        <w:t xml:space="preserve"> </w:t>
      </w:r>
      <w:r>
        <w:t>area</w:t>
      </w:r>
      <w:r w:rsidR="0019474A">
        <w:t xml:space="preserve"> </w:t>
      </w:r>
      <w:r w:rsidRPr="00DF08B6">
        <w:t>of</w:t>
      </w:r>
      <w:r w:rsidR="0019474A">
        <w:t xml:space="preserve"> </w:t>
      </w:r>
      <w:r w:rsidRPr="00DF08B6">
        <w:t>gender</w:t>
      </w:r>
      <w:r w:rsidR="0019474A">
        <w:t xml:space="preserve"> </w:t>
      </w:r>
      <w:r w:rsidRPr="00DF08B6">
        <w:t>equality,</w:t>
      </w:r>
      <w:r w:rsidR="0019474A">
        <w:t xml:space="preserve"> </w:t>
      </w:r>
      <w:r w:rsidRPr="00DF08B6">
        <w:t>education,</w:t>
      </w:r>
      <w:r w:rsidR="0019474A">
        <w:t xml:space="preserve"> </w:t>
      </w:r>
      <w:r w:rsidRPr="00DF08B6">
        <w:t>health</w:t>
      </w:r>
      <w:r w:rsidR="0019474A">
        <w:t xml:space="preserve"> </w:t>
      </w:r>
      <w:r>
        <w:t>and</w:t>
      </w:r>
      <w:r w:rsidR="0019474A">
        <w:t xml:space="preserve"> </w:t>
      </w:r>
      <w:r>
        <w:t>micro</w:t>
      </w:r>
      <w:r w:rsidRPr="00DF08B6">
        <w:t>financing.</w:t>
      </w:r>
      <w:r w:rsidR="0019474A">
        <w:t xml:space="preserve"> </w:t>
      </w:r>
      <w:r>
        <w:t>Endemic</w:t>
      </w:r>
      <w:r w:rsidR="0019474A">
        <w:t xml:space="preserve"> </w:t>
      </w:r>
      <w:r>
        <w:t>disease</w:t>
      </w:r>
      <w:r w:rsidR="0019474A">
        <w:t xml:space="preserve"> </w:t>
      </w:r>
      <w:r>
        <w:t>remained</w:t>
      </w:r>
      <w:r w:rsidR="0019474A">
        <w:t xml:space="preserve"> </w:t>
      </w:r>
      <w:r>
        <w:t>prevalent</w:t>
      </w:r>
      <w:r w:rsidR="0019474A">
        <w:t xml:space="preserve"> </w:t>
      </w:r>
      <w:r w:rsidR="004B57D3">
        <w:t xml:space="preserve">in Benin, </w:t>
      </w:r>
      <w:r>
        <w:t>with</w:t>
      </w:r>
      <w:r w:rsidR="0019474A">
        <w:t xml:space="preserve"> </w:t>
      </w:r>
      <w:r>
        <w:t>malaria</w:t>
      </w:r>
      <w:r w:rsidR="0019474A">
        <w:t xml:space="preserve"> </w:t>
      </w:r>
      <w:r>
        <w:t>being</w:t>
      </w:r>
      <w:r w:rsidR="0019474A">
        <w:t xml:space="preserve"> </w:t>
      </w:r>
      <w:r>
        <w:t>the</w:t>
      </w:r>
      <w:r w:rsidR="0019474A">
        <w:t xml:space="preserve"> </w:t>
      </w:r>
      <w:r>
        <w:t>leading</w:t>
      </w:r>
      <w:r w:rsidR="0019474A">
        <w:t xml:space="preserve"> </w:t>
      </w:r>
      <w:r>
        <w:t>cause</w:t>
      </w:r>
      <w:r w:rsidR="0019474A">
        <w:t xml:space="preserve"> </w:t>
      </w:r>
      <w:r>
        <w:t>of</w:t>
      </w:r>
      <w:r w:rsidR="0019474A">
        <w:t xml:space="preserve"> </w:t>
      </w:r>
      <w:r>
        <w:t>illness</w:t>
      </w:r>
      <w:r w:rsidR="0019474A">
        <w:t xml:space="preserve"> </w:t>
      </w:r>
      <w:r>
        <w:t>and</w:t>
      </w:r>
      <w:r w:rsidR="0019474A">
        <w:t xml:space="preserve"> </w:t>
      </w:r>
      <w:r>
        <w:t>accounting</w:t>
      </w:r>
      <w:r w:rsidR="0019474A">
        <w:t xml:space="preserve"> </w:t>
      </w:r>
      <w:r>
        <w:t>for</w:t>
      </w:r>
      <w:r w:rsidR="0019474A">
        <w:t xml:space="preserve"> </w:t>
      </w:r>
      <w:r w:rsidRPr="00DF08B6">
        <w:t>almost</w:t>
      </w:r>
      <w:r w:rsidR="0019474A">
        <w:t xml:space="preserve"> </w:t>
      </w:r>
      <w:r w:rsidRPr="00DF08B6">
        <w:t>half</w:t>
      </w:r>
      <w:r w:rsidR="0019474A">
        <w:t xml:space="preserve"> </w:t>
      </w:r>
      <w:r w:rsidRPr="00DF08B6">
        <w:t>of</w:t>
      </w:r>
      <w:r w:rsidR="0019474A">
        <w:t xml:space="preserve"> </w:t>
      </w:r>
      <w:r w:rsidRPr="00DF08B6">
        <w:t>all</w:t>
      </w:r>
      <w:r w:rsidR="0019474A">
        <w:t xml:space="preserve"> </w:t>
      </w:r>
      <w:r w:rsidRPr="00DF08B6">
        <w:t>visits</w:t>
      </w:r>
      <w:r w:rsidR="0019474A">
        <w:t xml:space="preserve"> </w:t>
      </w:r>
      <w:r w:rsidRPr="00DF08B6">
        <w:t>to</w:t>
      </w:r>
      <w:r w:rsidR="0019474A">
        <w:t xml:space="preserve"> </w:t>
      </w:r>
      <w:r w:rsidRPr="00DF08B6">
        <w:t>doctors.</w:t>
      </w:r>
    </w:p>
    <w:p w:rsidR="00DF08B6" w:rsidRPr="00DF08B6" w:rsidRDefault="00DF08B6" w:rsidP="00DF08B6">
      <w:pPr>
        <w:pStyle w:val="ParaNoG"/>
      </w:pPr>
      <w:r w:rsidRPr="00DF08B6">
        <w:t>The</w:t>
      </w:r>
      <w:r w:rsidR="0019474A">
        <w:t xml:space="preserve"> </w:t>
      </w:r>
      <w:r w:rsidRPr="00DF08B6">
        <w:t>Government</w:t>
      </w:r>
      <w:r w:rsidR="00AC74E1">
        <w:t>’</w:t>
      </w:r>
      <w:r w:rsidRPr="00DF08B6">
        <w:t>s</w:t>
      </w:r>
      <w:r w:rsidR="0019474A">
        <w:t xml:space="preserve"> </w:t>
      </w:r>
      <w:r w:rsidRPr="00DF08B6">
        <w:t>long-term</w:t>
      </w:r>
      <w:r w:rsidR="0019474A">
        <w:t xml:space="preserve"> </w:t>
      </w:r>
      <w:r>
        <w:t>strategic</w:t>
      </w:r>
      <w:r w:rsidR="0019474A">
        <w:t xml:space="preserve"> </w:t>
      </w:r>
      <w:r w:rsidRPr="00DF08B6">
        <w:t>vision</w:t>
      </w:r>
      <w:r w:rsidR="0019474A">
        <w:t xml:space="preserve"> </w:t>
      </w:r>
      <w:r>
        <w:t>set</w:t>
      </w:r>
      <w:r w:rsidR="0019474A">
        <w:t xml:space="preserve"> </w:t>
      </w:r>
      <w:r w:rsidRPr="00DF08B6">
        <w:t>various</w:t>
      </w:r>
      <w:r w:rsidR="0019474A">
        <w:t xml:space="preserve"> </w:t>
      </w:r>
      <w:r w:rsidRPr="00DF08B6">
        <w:t>development</w:t>
      </w:r>
      <w:r w:rsidR="0019474A">
        <w:t xml:space="preserve"> </w:t>
      </w:r>
      <w:r w:rsidRPr="00DF08B6">
        <w:t>targets,</w:t>
      </w:r>
      <w:r w:rsidR="0019474A">
        <w:t xml:space="preserve"> </w:t>
      </w:r>
      <w:r w:rsidRPr="00DF08B6">
        <w:t>including</w:t>
      </w:r>
      <w:r w:rsidR="0019474A">
        <w:t xml:space="preserve"> </w:t>
      </w:r>
      <w:r>
        <w:t>the</w:t>
      </w:r>
      <w:r w:rsidR="0019474A">
        <w:t xml:space="preserve"> </w:t>
      </w:r>
      <w:r>
        <w:t>achievement</w:t>
      </w:r>
      <w:r w:rsidR="0019474A">
        <w:t xml:space="preserve"> </w:t>
      </w:r>
      <w:r>
        <w:t>of</w:t>
      </w:r>
      <w:r w:rsidR="0019474A">
        <w:t xml:space="preserve"> </w:t>
      </w:r>
      <w:r w:rsidRPr="00DF08B6">
        <w:t>gender</w:t>
      </w:r>
      <w:r w:rsidR="0019474A">
        <w:t xml:space="preserve"> </w:t>
      </w:r>
      <w:r w:rsidRPr="00DF08B6">
        <w:t>equality</w:t>
      </w:r>
      <w:r w:rsidR="0019474A">
        <w:t xml:space="preserve"> </w:t>
      </w:r>
      <w:r w:rsidRPr="00DF08B6">
        <w:t>by</w:t>
      </w:r>
      <w:r w:rsidR="0019474A">
        <w:t xml:space="preserve"> </w:t>
      </w:r>
      <w:r w:rsidRPr="00DF08B6">
        <w:t>2025.</w:t>
      </w:r>
      <w:r w:rsidR="0019474A">
        <w:t xml:space="preserve"> </w:t>
      </w:r>
      <w:r w:rsidR="001F47FC">
        <w:t>Girls accounted for some 44 per cent of secondary-school enrolment in 2010</w:t>
      </w:r>
      <w:r w:rsidRPr="00DF08B6">
        <w:t>.</w:t>
      </w:r>
      <w:r w:rsidR="0019474A">
        <w:t xml:space="preserve"> </w:t>
      </w:r>
      <w:r w:rsidRPr="00DF08B6">
        <w:t>The</w:t>
      </w:r>
      <w:r w:rsidR="0019474A">
        <w:t xml:space="preserve"> </w:t>
      </w:r>
      <w:r w:rsidRPr="00DF08B6">
        <w:t>Government</w:t>
      </w:r>
      <w:r w:rsidR="0019474A">
        <w:t xml:space="preserve"> </w:t>
      </w:r>
      <w:r w:rsidRPr="00DF08B6">
        <w:t>had</w:t>
      </w:r>
      <w:r w:rsidR="0019474A">
        <w:t xml:space="preserve"> </w:t>
      </w:r>
      <w:r w:rsidRPr="00DF08B6">
        <w:t>made</w:t>
      </w:r>
      <w:r w:rsidR="0019474A">
        <w:t xml:space="preserve"> </w:t>
      </w:r>
      <w:r w:rsidR="00701302">
        <w:t>significant</w:t>
      </w:r>
      <w:r w:rsidR="0019474A">
        <w:t xml:space="preserve"> </w:t>
      </w:r>
      <w:r w:rsidR="00701302">
        <w:t>efforts</w:t>
      </w:r>
      <w:r w:rsidR="0019474A">
        <w:t xml:space="preserve"> </w:t>
      </w:r>
      <w:r w:rsidR="00701302">
        <w:t>in</w:t>
      </w:r>
      <w:r w:rsidR="0019474A">
        <w:t xml:space="preserve"> </w:t>
      </w:r>
      <w:r w:rsidR="00701302">
        <w:t>capacity-</w:t>
      </w:r>
      <w:r w:rsidRPr="00DF08B6">
        <w:t>building</w:t>
      </w:r>
      <w:r w:rsidR="0019474A">
        <w:t xml:space="preserve"> </w:t>
      </w:r>
      <w:r w:rsidRPr="00DF08B6">
        <w:t>and</w:t>
      </w:r>
      <w:r w:rsidR="0019474A">
        <w:t xml:space="preserve"> </w:t>
      </w:r>
      <w:r w:rsidRPr="00DF08B6">
        <w:t>mobiliz</w:t>
      </w:r>
      <w:r w:rsidR="00701302">
        <w:t>ing</w:t>
      </w:r>
      <w:r w:rsidR="0019474A">
        <w:t xml:space="preserve"> </w:t>
      </w:r>
      <w:r w:rsidRPr="00DF08B6">
        <w:t>budget</w:t>
      </w:r>
      <w:r w:rsidR="0019474A">
        <w:t xml:space="preserve"> </w:t>
      </w:r>
      <w:r w:rsidRPr="00DF08B6">
        <w:t>resources</w:t>
      </w:r>
      <w:r w:rsidR="0019474A">
        <w:t xml:space="preserve"> </w:t>
      </w:r>
      <w:r w:rsidRPr="00DF08B6">
        <w:t>in</w:t>
      </w:r>
      <w:r w:rsidR="0019474A">
        <w:t xml:space="preserve"> </w:t>
      </w:r>
      <w:r w:rsidRPr="00DF08B6">
        <w:t>order</w:t>
      </w:r>
      <w:r w:rsidR="0019474A">
        <w:t xml:space="preserve"> </w:t>
      </w:r>
      <w:r w:rsidRPr="00DF08B6">
        <w:t>to</w:t>
      </w:r>
      <w:r w:rsidR="0019474A">
        <w:t xml:space="preserve"> </w:t>
      </w:r>
      <w:r w:rsidRPr="00DF08B6">
        <w:t>improve</w:t>
      </w:r>
      <w:r w:rsidR="0019474A">
        <w:t xml:space="preserve"> </w:t>
      </w:r>
      <w:r w:rsidRPr="00DF08B6">
        <w:t>the</w:t>
      </w:r>
      <w:r w:rsidR="0019474A">
        <w:t xml:space="preserve"> </w:t>
      </w:r>
      <w:r w:rsidRPr="00DF08B6">
        <w:t>education</w:t>
      </w:r>
      <w:r w:rsidR="0019474A">
        <w:t xml:space="preserve"> </w:t>
      </w:r>
      <w:r w:rsidRPr="00DF08B6">
        <w:t>system</w:t>
      </w:r>
      <w:r w:rsidR="0019474A">
        <w:t xml:space="preserve"> </w:t>
      </w:r>
      <w:r w:rsidRPr="00DF08B6">
        <w:t>and</w:t>
      </w:r>
      <w:r w:rsidR="0019474A">
        <w:t xml:space="preserve"> </w:t>
      </w:r>
      <w:r w:rsidRPr="00DF08B6">
        <w:t>encourage</w:t>
      </w:r>
      <w:r w:rsidR="0019474A">
        <w:t xml:space="preserve"> </w:t>
      </w:r>
      <w:r w:rsidRPr="00DF08B6">
        <w:t>girls</w:t>
      </w:r>
      <w:r w:rsidR="0019474A">
        <w:t xml:space="preserve"> </w:t>
      </w:r>
      <w:r w:rsidR="00701302">
        <w:t>to</w:t>
      </w:r>
      <w:r w:rsidR="0019474A">
        <w:t xml:space="preserve"> </w:t>
      </w:r>
      <w:r w:rsidR="00701302">
        <w:t>stay</w:t>
      </w:r>
      <w:r w:rsidR="0019474A">
        <w:t xml:space="preserve"> </w:t>
      </w:r>
      <w:r w:rsidR="00701302">
        <w:t>in</w:t>
      </w:r>
      <w:r w:rsidR="0019474A">
        <w:t xml:space="preserve"> </w:t>
      </w:r>
      <w:r w:rsidR="00701302">
        <w:t>school</w:t>
      </w:r>
      <w:r w:rsidR="0019474A">
        <w:t xml:space="preserve"> </w:t>
      </w:r>
      <w:r w:rsidR="00701302">
        <w:t>and</w:t>
      </w:r>
      <w:r w:rsidR="0019474A">
        <w:t xml:space="preserve"> </w:t>
      </w:r>
      <w:r w:rsidR="00701302">
        <w:t>enter</w:t>
      </w:r>
      <w:r w:rsidR="0019474A">
        <w:t xml:space="preserve"> </w:t>
      </w:r>
      <w:r w:rsidRPr="00DF08B6">
        <w:t>higher</w:t>
      </w:r>
      <w:r w:rsidR="0019474A">
        <w:t xml:space="preserve"> </w:t>
      </w:r>
      <w:r w:rsidRPr="00DF08B6">
        <w:t>education.</w:t>
      </w:r>
    </w:p>
    <w:p w:rsidR="00DF08B6" w:rsidRPr="00DF08B6" w:rsidRDefault="00DF08B6" w:rsidP="00DF08B6">
      <w:pPr>
        <w:pStyle w:val="ParaNoG"/>
      </w:pPr>
      <w:r w:rsidRPr="00DF08B6">
        <w:t>Benin</w:t>
      </w:r>
      <w:r w:rsidR="0019474A">
        <w:t xml:space="preserve"> </w:t>
      </w:r>
      <w:r w:rsidRPr="00DF08B6">
        <w:t>was</w:t>
      </w:r>
      <w:r w:rsidR="0019474A">
        <w:t xml:space="preserve"> </w:t>
      </w:r>
      <w:r w:rsidRPr="00DF08B6">
        <w:t>a</w:t>
      </w:r>
      <w:r w:rsidR="0019474A">
        <w:t xml:space="preserve"> </w:t>
      </w:r>
      <w:r w:rsidR="00126213">
        <w:t>fledgling</w:t>
      </w:r>
      <w:r w:rsidR="0019474A">
        <w:t xml:space="preserve"> </w:t>
      </w:r>
      <w:r w:rsidRPr="00DF08B6">
        <w:t>and</w:t>
      </w:r>
      <w:r w:rsidR="0019474A">
        <w:t xml:space="preserve"> </w:t>
      </w:r>
      <w:r w:rsidRPr="00DF08B6">
        <w:t>predominantly</w:t>
      </w:r>
      <w:r w:rsidR="0019474A">
        <w:t xml:space="preserve"> </w:t>
      </w:r>
      <w:r w:rsidRPr="00DF08B6">
        <w:t>agricultural</w:t>
      </w:r>
      <w:r w:rsidR="0019474A">
        <w:t xml:space="preserve"> </w:t>
      </w:r>
      <w:r w:rsidRPr="00DF08B6">
        <w:t>economy,</w:t>
      </w:r>
      <w:r w:rsidR="0019474A">
        <w:t xml:space="preserve"> </w:t>
      </w:r>
      <w:r w:rsidR="00126213">
        <w:t>with</w:t>
      </w:r>
      <w:r w:rsidR="0019474A">
        <w:t xml:space="preserve"> </w:t>
      </w:r>
      <w:r w:rsidR="00126213">
        <w:t>limited</w:t>
      </w:r>
      <w:r w:rsidR="0019474A">
        <w:t xml:space="preserve"> </w:t>
      </w:r>
      <w:r w:rsidR="00126213">
        <w:t>resources</w:t>
      </w:r>
      <w:r w:rsidR="0019474A">
        <w:t xml:space="preserve"> </w:t>
      </w:r>
      <w:r w:rsidR="00126213">
        <w:t>compared</w:t>
      </w:r>
      <w:r w:rsidR="0019474A">
        <w:t xml:space="preserve"> </w:t>
      </w:r>
      <w:r w:rsidRPr="00DF08B6">
        <w:t>with</w:t>
      </w:r>
      <w:r w:rsidR="0019474A">
        <w:t xml:space="preserve"> </w:t>
      </w:r>
      <w:r w:rsidRPr="00DF08B6">
        <w:t>certain</w:t>
      </w:r>
      <w:r w:rsidR="0019474A">
        <w:t xml:space="preserve"> </w:t>
      </w:r>
      <w:r w:rsidRPr="00DF08B6">
        <w:t>other</w:t>
      </w:r>
      <w:r w:rsidR="0019474A">
        <w:t xml:space="preserve"> </w:t>
      </w:r>
      <w:r w:rsidR="00126213">
        <w:t>developing</w:t>
      </w:r>
      <w:r w:rsidR="0019474A">
        <w:t xml:space="preserve"> </w:t>
      </w:r>
      <w:r w:rsidRPr="00DF08B6">
        <w:t>countries.</w:t>
      </w:r>
      <w:r w:rsidR="0019474A">
        <w:t xml:space="preserve"> </w:t>
      </w:r>
      <w:r w:rsidRPr="00DF08B6">
        <w:t>Unemployment</w:t>
      </w:r>
      <w:r w:rsidR="0019474A">
        <w:t xml:space="preserve"> </w:t>
      </w:r>
      <w:r w:rsidRPr="00DF08B6">
        <w:t>remained</w:t>
      </w:r>
      <w:r w:rsidR="0019474A">
        <w:t xml:space="preserve"> </w:t>
      </w:r>
      <w:r w:rsidRPr="00DF08B6">
        <w:t>a</w:t>
      </w:r>
      <w:r w:rsidR="0019474A">
        <w:t xml:space="preserve"> </w:t>
      </w:r>
      <w:r w:rsidR="00126213">
        <w:t>major</w:t>
      </w:r>
      <w:r w:rsidR="0019474A">
        <w:t xml:space="preserve"> </w:t>
      </w:r>
      <w:r w:rsidRPr="00DF08B6">
        <w:t>concern</w:t>
      </w:r>
      <w:r w:rsidR="00126213">
        <w:t>,</w:t>
      </w:r>
      <w:r w:rsidR="0019474A">
        <w:t xml:space="preserve"> </w:t>
      </w:r>
      <w:r w:rsidRPr="00DF08B6">
        <w:t>particularly</w:t>
      </w:r>
      <w:r w:rsidR="0019474A">
        <w:t xml:space="preserve"> </w:t>
      </w:r>
      <w:r w:rsidRPr="00DF08B6">
        <w:t>in</w:t>
      </w:r>
      <w:r w:rsidR="0019474A">
        <w:t xml:space="preserve"> </w:t>
      </w:r>
      <w:r w:rsidRPr="00DF08B6">
        <w:t>urban</w:t>
      </w:r>
      <w:r w:rsidR="0019474A">
        <w:t xml:space="preserve"> </w:t>
      </w:r>
      <w:r w:rsidRPr="00DF08B6">
        <w:t>areas.</w:t>
      </w:r>
      <w:r w:rsidR="0019474A">
        <w:t xml:space="preserve"> </w:t>
      </w:r>
      <w:r w:rsidRPr="00DF08B6">
        <w:t>The</w:t>
      </w:r>
      <w:r w:rsidR="0019474A">
        <w:t xml:space="preserve"> </w:t>
      </w:r>
      <w:r w:rsidRPr="00DF08B6">
        <w:t>Government</w:t>
      </w:r>
      <w:r w:rsidR="0019474A">
        <w:t xml:space="preserve"> </w:t>
      </w:r>
      <w:r w:rsidRPr="00DF08B6">
        <w:t>was</w:t>
      </w:r>
      <w:r w:rsidR="0019474A">
        <w:t xml:space="preserve"> </w:t>
      </w:r>
      <w:r w:rsidRPr="00DF08B6">
        <w:t>striving</w:t>
      </w:r>
      <w:r w:rsidR="0019474A">
        <w:t xml:space="preserve"> </w:t>
      </w:r>
      <w:r w:rsidRPr="00DF08B6">
        <w:t>to</w:t>
      </w:r>
      <w:r w:rsidR="0019474A">
        <w:t xml:space="preserve"> </w:t>
      </w:r>
      <w:r w:rsidRPr="00DF08B6">
        <w:t>promote</w:t>
      </w:r>
      <w:r w:rsidR="0019474A">
        <w:t xml:space="preserve"> </w:t>
      </w:r>
      <w:r w:rsidRPr="00DF08B6">
        <w:t>youth</w:t>
      </w:r>
      <w:r w:rsidR="0019474A">
        <w:t xml:space="preserve"> </w:t>
      </w:r>
      <w:r w:rsidRPr="00DF08B6">
        <w:t>empl</w:t>
      </w:r>
      <w:r w:rsidR="00126213">
        <w:t>oyment</w:t>
      </w:r>
      <w:r w:rsidR="0019474A">
        <w:t xml:space="preserve"> </w:t>
      </w:r>
      <w:r w:rsidR="00126213">
        <w:t>and</w:t>
      </w:r>
      <w:r w:rsidR="0019474A">
        <w:t xml:space="preserve"> </w:t>
      </w:r>
      <w:r w:rsidR="00126213">
        <w:t>had</w:t>
      </w:r>
      <w:r w:rsidR="0019474A">
        <w:t xml:space="preserve"> </w:t>
      </w:r>
      <w:r w:rsidR="00126213">
        <w:t>introduced</w:t>
      </w:r>
      <w:r w:rsidR="0019474A">
        <w:t xml:space="preserve"> </w:t>
      </w:r>
      <w:r w:rsidR="00126213">
        <w:t>multi</w:t>
      </w:r>
      <w:r w:rsidRPr="00DF08B6">
        <w:t>sector</w:t>
      </w:r>
      <w:r w:rsidR="00126213">
        <w:t>al</w:t>
      </w:r>
      <w:r w:rsidR="0019474A">
        <w:t xml:space="preserve"> </w:t>
      </w:r>
      <w:r w:rsidRPr="00DF08B6">
        <w:t>programmes</w:t>
      </w:r>
      <w:r w:rsidR="0019474A">
        <w:t xml:space="preserve"> </w:t>
      </w:r>
      <w:r w:rsidRPr="00DF08B6">
        <w:t>to</w:t>
      </w:r>
      <w:r w:rsidR="0019474A">
        <w:t xml:space="preserve"> </w:t>
      </w:r>
      <w:r w:rsidRPr="00DF08B6">
        <w:t>boost</w:t>
      </w:r>
      <w:r w:rsidR="0019474A">
        <w:t xml:space="preserve"> </w:t>
      </w:r>
      <w:r w:rsidR="00126213">
        <w:t>investment</w:t>
      </w:r>
      <w:r w:rsidR="0019474A">
        <w:t xml:space="preserve"> </w:t>
      </w:r>
      <w:r w:rsidRPr="00DF08B6">
        <w:t>in</w:t>
      </w:r>
      <w:r w:rsidR="0019474A">
        <w:t xml:space="preserve"> </w:t>
      </w:r>
      <w:r w:rsidRPr="00DF08B6">
        <w:t>agriculture,</w:t>
      </w:r>
      <w:r w:rsidR="0019474A">
        <w:t xml:space="preserve"> </w:t>
      </w:r>
      <w:r w:rsidRPr="00DF08B6">
        <w:t>small</w:t>
      </w:r>
      <w:r w:rsidR="0019474A">
        <w:t xml:space="preserve"> </w:t>
      </w:r>
      <w:r w:rsidRPr="00DF08B6">
        <w:t>and</w:t>
      </w:r>
      <w:r w:rsidR="0019474A">
        <w:t xml:space="preserve"> </w:t>
      </w:r>
      <w:r w:rsidRPr="00DF08B6">
        <w:t>medium-sized</w:t>
      </w:r>
      <w:r w:rsidR="0019474A">
        <w:t xml:space="preserve"> </w:t>
      </w:r>
      <w:r w:rsidRPr="00DF08B6">
        <w:t>enterprises,</w:t>
      </w:r>
      <w:r w:rsidR="0019474A">
        <w:t xml:space="preserve"> </w:t>
      </w:r>
      <w:r w:rsidR="00126213">
        <w:t>trade</w:t>
      </w:r>
      <w:r w:rsidR="0019474A">
        <w:t xml:space="preserve"> </w:t>
      </w:r>
      <w:r w:rsidRPr="00DF08B6">
        <w:t>and</w:t>
      </w:r>
      <w:r w:rsidR="0019474A">
        <w:t xml:space="preserve"> </w:t>
      </w:r>
      <w:r w:rsidRPr="00DF08B6">
        <w:t>the</w:t>
      </w:r>
      <w:r w:rsidR="0019474A">
        <w:t xml:space="preserve"> </w:t>
      </w:r>
      <w:r w:rsidRPr="00DF08B6">
        <w:t>service</w:t>
      </w:r>
      <w:r w:rsidR="0019474A">
        <w:t xml:space="preserve"> </w:t>
      </w:r>
      <w:r w:rsidRPr="00DF08B6">
        <w:t>industry</w:t>
      </w:r>
      <w:r w:rsidR="00126213">
        <w:t>.</w:t>
      </w:r>
      <w:r w:rsidR="0019474A">
        <w:t xml:space="preserve"> </w:t>
      </w:r>
      <w:r w:rsidR="00126213">
        <w:t>A</w:t>
      </w:r>
      <w:r w:rsidR="0019474A">
        <w:t xml:space="preserve"> </w:t>
      </w:r>
      <w:r w:rsidRPr="00DF08B6">
        <w:t>ministry</w:t>
      </w:r>
      <w:r w:rsidR="0019474A">
        <w:t xml:space="preserve"> </w:t>
      </w:r>
      <w:r w:rsidR="00126213">
        <w:t>had</w:t>
      </w:r>
      <w:r w:rsidR="0019474A">
        <w:t xml:space="preserve"> </w:t>
      </w:r>
      <w:r w:rsidR="00126213">
        <w:t>been</w:t>
      </w:r>
      <w:r w:rsidR="0019474A">
        <w:t xml:space="preserve"> </w:t>
      </w:r>
      <w:r w:rsidR="00126213">
        <w:t>established</w:t>
      </w:r>
      <w:r w:rsidR="0019474A">
        <w:t xml:space="preserve"> </w:t>
      </w:r>
      <w:r w:rsidR="00126213">
        <w:t>to</w:t>
      </w:r>
      <w:r w:rsidR="0019474A">
        <w:t xml:space="preserve"> </w:t>
      </w:r>
      <w:r w:rsidR="00126213">
        <w:t>promote</w:t>
      </w:r>
      <w:r w:rsidR="0019474A">
        <w:t xml:space="preserve"> </w:t>
      </w:r>
      <w:r w:rsidRPr="00DF08B6">
        <w:t>youth</w:t>
      </w:r>
      <w:r w:rsidR="0019474A">
        <w:t xml:space="preserve"> </w:t>
      </w:r>
      <w:r w:rsidRPr="00DF08B6">
        <w:t>and</w:t>
      </w:r>
      <w:r w:rsidR="0019474A">
        <w:t xml:space="preserve"> </w:t>
      </w:r>
      <w:r w:rsidRPr="00DF08B6">
        <w:t>women</w:t>
      </w:r>
      <w:r w:rsidR="00AC74E1">
        <w:t>’</w:t>
      </w:r>
      <w:r w:rsidRPr="00DF08B6">
        <w:t>s</w:t>
      </w:r>
      <w:r w:rsidR="0019474A">
        <w:t xml:space="preserve"> </w:t>
      </w:r>
      <w:r w:rsidRPr="00DF08B6">
        <w:t>employment</w:t>
      </w:r>
      <w:r w:rsidR="0019474A">
        <w:t xml:space="preserve"> </w:t>
      </w:r>
      <w:r w:rsidRPr="00DF08B6">
        <w:t>and</w:t>
      </w:r>
      <w:r w:rsidR="0019474A">
        <w:t xml:space="preserve"> </w:t>
      </w:r>
      <w:r w:rsidRPr="00DF08B6">
        <w:t>microfinance.</w:t>
      </w:r>
      <w:r w:rsidR="0019474A">
        <w:t xml:space="preserve"> </w:t>
      </w:r>
      <w:r w:rsidRPr="00DF08B6">
        <w:t>The</w:t>
      </w:r>
      <w:r w:rsidR="0019474A">
        <w:t xml:space="preserve"> </w:t>
      </w:r>
      <w:r w:rsidRPr="00DF08B6">
        <w:t>informal</w:t>
      </w:r>
      <w:r w:rsidR="0019474A">
        <w:t xml:space="preserve"> </w:t>
      </w:r>
      <w:r w:rsidRPr="00DF08B6">
        <w:t>sector</w:t>
      </w:r>
      <w:r w:rsidR="0019474A">
        <w:t xml:space="preserve"> </w:t>
      </w:r>
      <w:r w:rsidRPr="00DF08B6">
        <w:t>remained</w:t>
      </w:r>
      <w:r w:rsidR="0019474A">
        <w:t xml:space="preserve"> </w:t>
      </w:r>
      <w:r w:rsidR="00126213">
        <w:t>by</w:t>
      </w:r>
      <w:r w:rsidR="0019474A">
        <w:t xml:space="preserve"> </w:t>
      </w:r>
      <w:r w:rsidR="00126213">
        <w:t>far</w:t>
      </w:r>
      <w:r w:rsidR="0019474A">
        <w:t xml:space="preserve"> </w:t>
      </w:r>
      <w:r w:rsidR="00126213">
        <w:t>the</w:t>
      </w:r>
      <w:r w:rsidR="0019474A">
        <w:t xml:space="preserve"> </w:t>
      </w:r>
      <w:r w:rsidR="00126213">
        <w:t>largest</w:t>
      </w:r>
      <w:r w:rsidR="0019474A">
        <w:t xml:space="preserve"> </w:t>
      </w:r>
      <w:r w:rsidR="00126213">
        <w:t>part</w:t>
      </w:r>
      <w:r w:rsidR="0019474A">
        <w:t xml:space="preserve"> </w:t>
      </w:r>
      <w:r w:rsidR="00126213">
        <w:t>of</w:t>
      </w:r>
      <w:r w:rsidR="0019474A">
        <w:t xml:space="preserve"> </w:t>
      </w:r>
      <w:r w:rsidR="00126213">
        <w:t>the</w:t>
      </w:r>
      <w:r w:rsidR="0019474A">
        <w:t xml:space="preserve"> </w:t>
      </w:r>
      <w:r w:rsidR="00126213">
        <w:t>economy</w:t>
      </w:r>
      <w:r w:rsidRPr="00DF08B6">
        <w:t>,</w:t>
      </w:r>
      <w:r w:rsidR="0019474A">
        <w:t xml:space="preserve"> </w:t>
      </w:r>
      <w:r w:rsidRPr="00DF08B6">
        <w:t>but</w:t>
      </w:r>
      <w:r w:rsidR="0019474A">
        <w:t xml:space="preserve"> </w:t>
      </w:r>
      <w:r w:rsidRPr="00DF08B6">
        <w:t>efforts</w:t>
      </w:r>
      <w:r w:rsidR="0019474A">
        <w:t xml:space="preserve"> </w:t>
      </w:r>
      <w:r w:rsidRPr="00DF08B6">
        <w:t>were</w:t>
      </w:r>
      <w:r w:rsidR="0019474A">
        <w:t xml:space="preserve"> </w:t>
      </w:r>
      <w:r w:rsidRPr="00DF08B6">
        <w:t>under</w:t>
      </w:r>
      <w:r w:rsidR="0019474A">
        <w:t xml:space="preserve"> </w:t>
      </w:r>
      <w:r w:rsidRPr="00DF08B6">
        <w:t>way</w:t>
      </w:r>
      <w:r w:rsidR="0019474A">
        <w:t xml:space="preserve"> </w:t>
      </w:r>
      <w:r w:rsidRPr="00DF08B6">
        <w:t>to</w:t>
      </w:r>
      <w:r w:rsidR="0019474A">
        <w:t xml:space="preserve"> </w:t>
      </w:r>
      <w:r w:rsidRPr="00DF08B6">
        <w:t>shift</w:t>
      </w:r>
      <w:r w:rsidR="0019474A">
        <w:t xml:space="preserve"> </w:t>
      </w:r>
      <w:r w:rsidRPr="00DF08B6">
        <w:t>jobs</w:t>
      </w:r>
      <w:r w:rsidR="0019474A">
        <w:t xml:space="preserve"> </w:t>
      </w:r>
      <w:r w:rsidRPr="00DF08B6">
        <w:t>to</w:t>
      </w:r>
      <w:r w:rsidR="0019474A">
        <w:t xml:space="preserve"> </w:t>
      </w:r>
      <w:r w:rsidRPr="00DF08B6">
        <w:t>the</w:t>
      </w:r>
      <w:r w:rsidR="0019474A">
        <w:t xml:space="preserve"> </w:t>
      </w:r>
      <w:r w:rsidRPr="00DF08B6">
        <w:t>formal</w:t>
      </w:r>
      <w:r w:rsidR="0019474A">
        <w:t xml:space="preserve"> </w:t>
      </w:r>
      <w:r w:rsidRPr="00DF08B6">
        <w:t>sector.</w:t>
      </w:r>
    </w:p>
    <w:p w:rsidR="00DF08B6" w:rsidRPr="00DF08B6" w:rsidRDefault="00DF08B6" w:rsidP="00DF08B6">
      <w:pPr>
        <w:pStyle w:val="ParaNoG"/>
      </w:pPr>
      <w:r w:rsidRPr="00DF08B6">
        <w:rPr>
          <w:b/>
        </w:rPr>
        <w:t>Mr.</w:t>
      </w:r>
      <w:r w:rsidR="0019474A">
        <w:rPr>
          <w:b/>
        </w:rPr>
        <w:t xml:space="preserve"> </w:t>
      </w:r>
      <w:r w:rsidRPr="00DF08B6">
        <w:rPr>
          <w:b/>
        </w:rPr>
        <w:t>Hounyeaze</w:t>
      </w:r>
      <w:r w:rsidR="0019474A">
        <w:t xml:space="preserve"> </w:t>
      </w:r>
      <w:r w:rsidRPr="00DF08B6">
        <w:t>(Benin)</w:t>
      </w:r>
      <w:r w:rsidR="0019474A">
        <w:t xml:space="preserve"> </w:t>
      </w:r>
      <w:r w:rsidRPr="00DF08B6">
        <w:t>said</w:t>
      </w:r>
      <w:r w:rsidR="0019474A">
        <w:t xml:space="preserve"> </w:t>
      </w:r>
      <w:r w:rsidRPr="00DF08B6">
        <w:t>that</w:t>
      </w:r>
      <w:r w:rsidR="0019474A">
        <w:t xml:space="preserve"> </w:t>
      </w:r>
      <w:r w:rsidRPr="00DF08B6">
        <w:t>a</w:t>
      </w:r>
      <w:r w:rsidR="0019474A">
        <w:t xml:space="preserve"> </w:t>
      </w:r>
      <w:r w:rsidRPr="00DF08B6">
        <w:t>special</w:t>
      </w:r>
      <w:r w:rsidR="0019474A">
        <w:t xml:space="preserve"> </w:t>
      </w:r>
      <w:r w:rsidRPr="00DF08B6">
        <w:t>division</w:t>
      </w:r>
      <w:r w:rsidR="0019474A">
        <w:t xml:space="preserve"> </w:t>
      </w:r>
      <w:r w:rsidRPr="00DF08B6">
        <w:t>responsible</w:t>
      </w:r>
      <w:r w:rsidR="0019474A">
        <w:t xml:space="preserve"> </w:t>
      </w:r>
      <w:r w:rsidRPr="00DF08B6">
        <w:t>for</w:t>
      </w:r>
      <w:r w:rsidR="0019474A">
        <w:t xml:space="preserve"> </w:t>
      </w:r>
      <w:r w:rsidRPr="00DF08B6">
        <w:t>maternal</w:t>
      </w:r>
      <w:r w:rsidR="0019474A">
        <w:t xml:space="preserve"> </w:t>
      </w:r>
      <w:r w:rsidRPr="00DF08B6">
        <w:t>and</w:t>
      </w:r>
      <w:r w:rsidR="0019474A">
        <w:t xml:space="preserve"> </w:t>
      </w:r>
      <w:r w:rsidRPr="00DF08B6">
        <w:t>child</w:t>
      </w:r>
      <w:r w:rsidR="0019474A">
        <w:t xml:space="preserve"> </w:t>
      </w:r>
      <w:r w:rsidRPr="00DF08B6">
        <w:t>health</w:t>
      </w:r>
      <w:r w:rsidR="0019474A">
        <w:t xml:space="preserve"> </w:t>
      </w:r>
      <w:r w:rsidRPr="00DF08B6">
        <w:t>had</w:t>
      </w:r>
      <w:r w:rsidR="0019474A">
        <w:t xml:space="preserve"> </w:t>
      </w:r>
      <w:r w:rsidRPr="00DF08B6">
        <w:t>been</w:t>
      </w:r>
      <w:r w:rsidR="0019474A">
        <w:t xml:space="preserve"> </w:t>
      </w:r>
      <w:r w:rsidRPr="00DF08B6">
        <w:t>established</w:t>
      </w:r>
      <w:r w:rsidR="0019474A">
        <w:t xml:space="preserve"> </w:t>
      </w:r>
      <w:r w:rsidRPr="00DF08B6">
        <w:t>within</w:t>
      </w:r>
      <w:r w:rsidR="0019474A">
        <w:t xml:space="preserve"> </w:t>
      </w:r>
      <w:r w:rsidRPr="00DF08B6">
        <w:t>the</w:t>
      </w:r>
      <w:r w:rsidR="0019474A">
        <w:t xml:space="preserve"> </w:t>
      </w:r>
      <w:r w:rsidRPr="00DF08B6">
        <w:t>Ministry</w:t>
      </w:r>
      <w:r w:rsidR="0019474A">
        <w:t xml:space="preserve"> </w:t>
      </w:r>
      <w:r w:rsidRPr="00DF08B6">
        <w:t>of</w:t>
      </w:r>
      <w:r w:rsidR="0019474A">
        <w:t xml:space="preserve"> </w:t>
      </w:r>
      <w:r w:rsidRPr="00DF08B6">
        <w:t>Health.</w:t>
      </w:r>
      <w:r w:rsidR="0019474A">
        <w:t xml:space="preserve"> </w:t>
      </w:r>
      <w:r w:rsidRPr="00DF08B6">
        <w:t>It</w:t>
      </w:r>
      <w:r w:rsidR="0019474A">
        <w:t xml:space="preserve"> </w:t>
      </w:r>
      <w:r w:rsidRPr="00DF08B6">
        <w:t>coordinated</w:t>
      </w:r>
      <w:r w:rsidR="0019474A">
        <w:t xml:space="preserve"> </w:t>
      </w:r>
      <w:r w:rsidRPr="00DF08B6">
        <w:t>health-related</w:t>
      </w:r>
      <w:r w:rsidR="0019474A">
        <w:t xml:space="preserve"> </w:t>
      </w:r>
      <w:r w:rsidRPr="00DF08B6">
        <w:t>activities</w:t>
      </w:r>
      <w:r w:rsidR="0019474A">
        <w:t xml:space="preserve"> </w:t>
      </w:r>
      <w:r w:rsidRPr="00DF08B6">
        <w:t>for</w:t>
      </w:r>
      <w:r w:rsidR="0019474A">
        <w:t xml:space="preserve"> </w:t>
      </w:r>
      <w:r w:rsidRPr="00DF08B6">
        <w:t>mothers,</w:t>
      </w:r>
      <w:r w:rsidR="0019474A">
        <w:t xml:space="preserve"> </w:t>
      </w:r>
      <w:r w:rsidRPr="00DF08B6">
        <w:t>children,</w:t>
      </w:r>
      <w:r w:rsidR="0019474A">
        <w:t xml:space="preserve"> </w:t>
      </w:r>
      <w:r w:rsidRPr="00DF08B6">
        <w:t>adolescents</w:t>
      </w:r>
      <w:r w:rsidR="0019474A">
        <w:t xml:space="preserve"> </w:t>
      </w:r>
      <w:r w:rsidRPr="00DF08B6">
        <w:t>and</w:t>
      </w:r>
      <w:r w:rsidR="0019474A">
        <w:t xml:space="preserve"> </w:t>
      </w:r>
      <w:r w:rsidRPr="00DF08B6">
        <w:t>young</w:t>
      </w:r>
      <w:r w:rsidR="0019474A">
        <w:t xml:space="preserve"> </w:t>
      </w:r>
      <w:r w:rsidRPr="00DF08B6">
        <w:t>people</w:t>
      </w:r>
      <w:r w:rsidR="0019474A">
        <w:t xml:space="preserve"> </w:t>
      </w:r>
      <w:r w:rsidRPr="00DF08B6">
        <w:t>and</w:t>
      </w:r>
      <w:r w:rsidR="0019474A">
        <w:t xml:space="preserve"> </w:t>
      </w:r>
      <w:r w:rsidRPr="00DF08B6">
        <w:t>the</w:t>
      </w:r>
      <w:r w:rsidR="0019474A">
        <w:t xml:space="preserve"> </w:t>
      </w:r>
      <w:r w:rsidRPr="00DF08B6">
        <w:t>national</w:t>
      </w:r>
      <w:r w:rsidR="0019474A">
        <w:t xml:space="preserve"> </w:t>
      </w:r>
      <w:r w:rsidRPr="00DF08B6">
        <w:t>family</w:t>
      </w:r>
      <w:r w:rsidR="0019474A">
        <w:t xml:space="preserve"> </w:t>
      </w:r>
      <w:r w:rsidRPr="00DF08B6">
        <w:t>planning</w:t>
      </w:r>
      <w:r w:rsidR="0019474A">
        <w:t xml:space="preserve"> </w:t>
      </w:r>
      <w:r w:rsidRPr="00DF08B6">
        <w:t>programme,</w:t>
      </w:r>
      <w:r w:rsidR="0019474A">
        <w:t xml:space="preserve"> </w:t>
      </w:r>
      <w:r w:rsidRPr="00DF08B6">
        <w:t>which</w:t>
      </w:r>
      <w:r w:rsidR="0019474A">
        <w:t xml:space="preserve"> </w:t>
      </w:r>
      <w:r w:rsidRPr="00DF08B6">
        <w:t>included</w:t>
      </w:r>
      <w:r w:rsidR="0019474A">
        <w:t xml:space="preserve"> </w:t>
      </w:r>
      <w:r w:rsidRPr="00DF08B6">
        <w:t>the</w:t>
      </w:r>
      <w:r w:rsidR="0019474A">
        <w:t xml:space="preserve"> </w:t>
      </w:r>
      <w:r w:rsidRPr="00DF08B6">
        <w:t>fight</w:t>
      </w:r>
      <w:r w:rsidR="0019474A">
        <w:t xml:space="preserve"> </w:t>
      </w:r>
      <w:r w:rsidRPr="00DF08B6">
        <w:t>against</w:t>
      </w:r>
      <w:r w:rsidR="0019474A">
        <w:t xml:space="preserve"> </w:t>
      </w:r>
      <w:r w:rsidRPr="00DF08B6">
        <w:t>infertility</w:t>
      </w:r>
      <w:r w:rsidR="0019474A">
        <w:t xml:space="preserve"> </w:t>
      </w:r>
      <w:r w:rsidRPr="00DF08B6">
        <w:t>and</w:t>
      </w:r>
      <w:r w:rsidR="0019474A">
        <w:t xml:space="preserve"> </w:t>
      </w:r>
      <w:r w:rsidRPr="00DF08B6">
        <w:t>female</w:t>
      </w:r>
      <w:r w:rsidR="0019474A">
        <w:t xml:space="preserve"> </w:t>
      </w:r>
      <w:r w:rsidRPr="00DF08B6">
        <w:t>genital</w:t>
      </w:r>
      <w:r w:rsidR="0019474A">
        <w:t xml:space="preserve"> </w:t>
      </w:r>
      <w:r w:rsidRPr="00DF08B6">
        <w:t>mutilation</w:t>
      </w:r>
      <w:r w:rsidR="0019474A">
        <w:t xml:space="preserve"> </w:t>
      </w:r>
      <w:r w:rsidRPr="00DF08B6">
        <w:t>and</w:t>
      </w:r>
      <w:r w:rsidR="0019474A">
        <w:t xml:space="preserve"> </w:t>
      </w:r>
      <w:r w:rsidRPr="00DF08B6">
        <w:t>had</w:t>
      </w:r>
      <w:r w:rsidR="0019474A">
        <w:t xml:space="preserve"> </w:t>
      </w:r>
      <w:r w:rsidRPr="00DF08B6">
        <w:t>helped</w:t>
      </w:r>
      <w:r w:rsidR="0019474A">
        <w:t xml:space="preserve"> </w:t>
      </w:r>
      <w:r w:rsidRPr="00DF08B6">
        <w:t>significantly</w:t>
      </w:r>
      <w:r w:rsidR="0019474A">
        <w:t xml:space="preserve"> </w:t>
      </w:r>
      <w:r w:rsidRPr="00DF08B6">
        <w:t>to</w:t>
      </w:r>
      <w:r w:rsidR="0019474A">
        <w:t xml:space="preserve"> </w:t>
      </w:r>
      <w:r w:rsidRPr="00DF08B6">
        <w:t>reduce</w:t>
      </w:r>
      <w:r w:rsidR="0019474A">
        <w:t xml:space="preserve"> </w:t>
      </w:r>
      <w:r w:rsidRPr="00DF08B6">
        <w:t>maternal</w:t>
      </w:r>
      <w:r w:rsidR="0019474A">
        <w:t xml:space="preserve"> </w:t>
      </w:r>
      <w:r w:rsidRPr="00DF08B6">
        <w:t>mortality</w:t>
      </w:r>
      <w:r w:rsidR="0019474A">
        <w:t xml:space="preserve"> </w:t>
      </w:r>
      <w:r w:rsidRPr="00DF08B6">
        <w:t>rates.</w:t>
      </w:r>
      <w:r w:rsidR="0019474A">
        <w:t xml:space="preserve"> </w:t>
      </w:r>
      <w:r w:rsidRPr="00DF08B6">
        <w:t>National</w:t>
      </w:r>
      <w:r w:rsidR="0019474A">
        <w:t xml:space="preserve"> </w:t>
      </w:r>
      <w:r w:rsidRPr="00DF08B6">
        <w:t>programmes</w:t>
      </w:r>
      <w:r w:rsidR="0019474A">
        <w:t xml:space="preserve"> </w:t>
      </w:r>
      <w:r w:rsidRPr="00DF08B6">
        <w:t>to</w:t>
      </w:r>
      <w:r w:rsidR="0019474A">
        <w:t xml:space="preserve"> </w:t>
      </w:r>
      <w:r w:rsidRPr="00DF08B6">
        <w:t>combat</w:t>
      </w:r>
      <w:r w:rsidR="0019474A">
        <w:t xml:space="preserve"> </w:t>
      </w:r>
      <w:r w:rsidRPr="00DF08B6">
        <w:t>malaria</w:t>
      </w:r>
      <w:r w:rsidR="0019474A">
        <w:t xml:space="preserve"> </w:t>
      </w:r>
      <w:r w:rsidRPr="00DF08B6">
        <w:t>and</w:t>
      </w:r>
      <w:r w:rsidR="0019474A">
        <w:t xml:space="preserve"> </w:t>
      </w:r>
      <w:r w:rsidRPr="00DF08B6">
        <w:t>HIV/AIDS</w:t>
      </w:r>
      <w:r w:rsidR="0019474A">
        <w:t xml:space="preserve"> </w:t>
      </w:r>
      <w:r w:rsidRPr="00DF08B6">
        <w:t>had</w:t>
      </w:r>
      <w:r w:rsidR="0019474A">
        <w:t xml:space="preserve"> </w:t>
      </w:r>
      <w:r w:rsidRPr="00DF08B6">
        <w:t>been</w:t>
      </w:r>
      <w:r w:rsidR="0019474A">
        <w:t xml:space="preserve"> </w:t>
      </w:r>
      <w:r w:rsidR="00126213">
        <w:t>strengthened</w:t>
      </w:r>
      <w:r w:rsidRPr="00DF08B6">
        <w:t>,</w:t>
      </w:r>
      <w:r w:rsidR="0019474A">
        <w:t xml:space="preserve"> </w:t>
      </w:r>
      <w:r w:rsidRPr="00DF08B6">
        <w:t>while</w:t>
      </w:r>
      <w:r w:rsidR="0019474A">
        <w:t xml:space="preserve"> </w:t>
      </w:r>
      <w:r w:rsidRPr="00DF08B6">
        <w:t>agencies</w:t>
      </w:r>
      <w:r w:rsidR="0019474A">
        <w:t xml:space="preserve"> </w:t>
      </w:r>
      <w:r w:rsidRPr="00DF08B6">
        <w:t>had</w:t>
      </w:r>
      <w:r w:rsidR="0019474A">
        <w:t xml:space="preserve"> </w:t>
      </w:r>
      <w:r w:rsidRPr="00DF08B6">
        <w:t>been</w:t>
      </w:r>
      <w:r w:rsidR="0019474A">
        <w:t xml:space="preserve"> </w:t>
      </w:r>
      <w:r w:rsidRPr="00DF08B6">
        <w:t>created</w:t>
      </w:r>
      <w:r w:rsidR="0019474A">
        <w:t xml:space="preserve"> </w:t>
      </w:r>
      <w:r w:rsidRPr="00DF08B6">
        <w:t>to</w:t>
      </w:r>
      <w:r w:rsidR="0019474A">
        <w:t xml:space="preserve"> </w:t>
      </w:r>
      <w:r w:rsidRPr="00DF08B6">
        <w:t>enhance</w:t>
      </w:r>
      <w:r w:rsidR="0019474A">
        <w:t xml:space="preserve"> </w:t>
      </w:r>
      <w:r w:rsidRPr="00DF08B6">
        <w:t>access</w:t>
      </w:r>
      <w:r w:rsidR="0019474A">
        <w:t xml:space="preserve"> </w:t>
      </w:r>
      <w:r w:rsidRPr="00DF08B6">
        <w:t>to</w:t>
      </w:r>
      <w:r w:rsidR="0019474A">
        <w:t xml:space="preserve"> </w:t>
      </w:r>
      <w:r w:rsidRPr="00DF08B6">
        <w:t>vaccinations,</w:t>
      </w:r>
      <w:r w:rsidR="0019474A">
        <w:t xml:space="preserve"> </w:t>
      </w:r>
      <w:r w:rsidRPr="00DF08B6">
        <w:t>primary</w:t>
      </w:r>
      <w:r w:rsidR="0019474A">
        <w:t xml:space="preserve"> </w:t>
      </w:r>
      <w:r w:rsidRPr="00DF08B6">
        <w:t>health</w:t>
      </w:r>
      <w:r w:rsidR="0019474A">
        <w:t xml:space="preserve"> </w:t>
      </w:r>
      <w:r w:rsidRPr="00DF08B6">
        <w:t>care</w:t>
      </w:r>
      <w:r w:rsidR="0019474A">
        <w:t xml:space="preserve"> </w:t>
      </w:r>
      <w:r w:rsidRPr="00DF08B6">
        <w:t>and</w:t>
      </w:r>
      <w:r w:rsidR="0019474A">
        <w:t xml:space="preserve"> </w:t>
      </w:r>
      <w:r w:rsidRPr="00DF08B6">
        <w:t>blood</w:t>
      </w:r>
      <w:r w:rsidR="0019474A">
        <w:t xml:space="preserve"> </w:t>
      </w:r>
      <w:r w:rsidRPr="00DF08B6">
        <w:t>transfusions.</w:t>
      </w:r>
      <w:r w:rsidR="0019474A">
        <w:t xml:space="preserve"> </w:t>
      </w:r>
      <w:r w:rsidRPr="00DF08B6">
        <w:t>An</w:t>
      </w:r>
      <w:r w:rsidR="0019474A">
        <w:t xml:space="preserve"> </w:t>
      </w:r>
      <w:r w:rsidRPr="00DF08B6">
        <w:t>agency</w:t>
      </w:r>
      <w:r w:rsidR="0019474A">
        <w:t xml:space="preserve"> </w:t>
      </w:r>
      <w:r w:rsidRPr="00DF08B6">
        <w:t>for</w:t>
      </w:r>
      <w:r w:rsidR="0019474A">
        <w:t xml:space="preserve"> </w:t>
      </w:r>
      <w:r w:rsidR="00126213">
        <w:t>health</w:t>
      </w:r>
      <w:r w:rsidR="0019474A">
        <w:t xml:space="preserve"> </w:t>
      </w:r>
      <w:r w:rsidRPr="00DF08B6">
        <w:t>insurance</w:t>
      </w:r>
      <w:r w:rsidR="0019474A">
        <w:t xml:space="preserve"> </w:t>
      </w:r>
      <w:r w:rsidRPr="00DF08B6">
        <w:t>had</w:t>
      </w:r>
      <w:r w:rsidR="0019474A">
        <w:t xml:space="preserve"> </w:t>
      </w:r>
      <w:r w:rsidR="00126213">
        <w:t>also</w:t>
      </w:r>
      <w:r w:rsidR="0019474A">
        <w:t xml:space="preserve"> </w:t>
      </w:r>
      <w:r w:rsidRPr="00DF08B6">
        <w:t>been</w:t>
      </w:r>
      <w:r w:rsidR="0019474A">
        <w:t xml:space="preserve"> </w:t>
      </w:r>
      <w:r w:rsidRPr="00DF08B6">
        <w:t>set</w:t>
      </w:r>
      <w:r w:rsidR="0019474A">
        <w:t xml:space="preserve"> </w:t>
      </w:r>
      <w:r w:rsidRPr="00DF08B6">
        <w:t>up,</w:t>
      </w:r>
      <w:r w:rsidR="0019474A">
        <w:t xml:space="preserve"> </w:t>
      </w:r>
      <w:r w:rsidRPr="00DF08B6">
        <w:t>as</w:t>
      </w:r>
      <w:r w:rsidR="0019474A">
        <w:t xml:space="preserve"> </w:t>
      </w:r>
      <w:r w:rsidRPr="00DF08B6">
        <w:t>well</w:t>
      </w:r>
      <w:r w:rsidR="0019474A">
        <w:t xml:space="preserve"> </w:t>
      </w:r>
      <w:r w:rsidRPr="00DF08B6">
        <w:t>as</w:t>
      </w:r>
      <w:r w:rsidR="0019474A">
        <w:t xml:space="preserve"> </w:t>
      </w:r>
      <w:r w:rsidRPr="00DF08B6">
        <w:t>an</w:t>
      </w:r>
      <w:r w:rsidR="0019474A">
        <w:t xml:space="preserve"> </w:t>
      </w:r>
      <w:r w:rsidRPr="00DF08B6">
        <w:t>agency</w:t>
      </w:r>
      <w:r w:rsidR="0019474A">
        <w:t xml:space="preserve"> </w:t>
      </w:r>
      <w:r w:rsidRPr="00DF08B6">
        <w:t>responsible</w:t>
      </w:r>
      <w:r w:rsidR="0019474A">
        <w:t xml:space="preserve"> </w:t>
      </w:r>
      <w:r w:rsidRPr="00DF08B6">
        <w:t>for</w:t>
      </w:r>
      <w:r w:rsidR="0019474A">
        <w:t xml:space="preserve"> </w:t>
      </w:r>
      <w:r w:rsidRPr="00DF08B6">
        <w:t>ensuring</w:t>
      </w:r>
      <w:r w:rsidR="0019474A">
        <w:t xml:space="preserve"> </w:t>
      </w:r>
      <w:r w:rsidRPr="00DF08B6">
        <w:t>the</w:t>
      </w:r>
      <w:r w:rsidR="0019474A">
        <w:t xml:space="preserve"> </w:t>
      </w:r>
      <w:r w:rsidRPr="00DF08B6">
        <w:t>implementation</w:t>
      </w:r>
      <w:r w:rsidR="0019474A">
        <w:t xml:space="preserve"> </w:t>
      </w:r>
      <w:r w:rsidRPr="00DF08B6">
        <w:t>of</w:t>
      </w:r>
      <w:r w:rsidR="0019474A">
        <w:t xml:space="preserve"> </w:t>
      </w:r>
      <w:r w:rsidRPr="00DF08B6">
        <w:t>the</w:t>
      </w:r>
      <w:r w:rsidR="0019474A">
        <w:t xml:space="preserve"> </w:t>
      </w:r>
      <w:r w:rsidRPr="00DF08B6">
        <w:t>Government</w:t>
      </w:r>
      <w:r w:rsidR="0019474A">
        <w:t xml:space="preserve"> </w:t>
      </w:r>
      <w:r w:rsidRPr="00DF08B6">
        <w:t>initiative</w:t>
      </w:r>
      <w:r w:rsidR="0019474A">
        <w:t xml:space="preserve"> </w:t>
      </w:r>
      <w:r w:rsidRPr="00DF08B6">
        <w:t>to</w:t>
      </w:r>
      <w:r w:rsidR="0019474A">
        <w:t xml:space="preserve"> </w:t>
      </w:r>
      <w:r w:rsidRPr="00DF08B6">
        <w:t>provide</w:t>
      </w:r>
      <w:r w:rsidR="0019474A">
        <w:t xml:space="preserve"> </w:t>
      </w:r>
      <w:r w:rsidRPr="00DF08B6">
        <w:t>caesarean</w:t>
      </w:r>
      <w:r w:rsidR="0019474A">
        <w:t xml:space="preserve"> </w:t>
      </w:r>
      <w:r w:rsidRPr="00DF08B6">
        <w:t>sections</w:t>
      </w:r>
      <w:r w:rsidR="0019474A">
        <w:t xml:space="preserve"> </w:t>
      </w:r>
      <w:r w:rsidRPr="00DF08B6">
        <w:t>free</w:t>
      </w:r>
      <w:r w:rsidR="0019474A">
        <w:t xml:space="preserve"> </w:t>
      </w:r>
      <w:r w:rsidRPr="00DF08B6">
        <w:t>of</w:t>
      </w:r>
      <w:r w:rsidR="0019474A">
        <w:t xml:space="preserve"> </w:t>
      </w:r>
      <w:r w:rsidRPr="00DF08B6">
        <w:t>charge.</w:t>
      </w:r>
    </w:p>
    <w:p w:rsidR="00DF08B6" w:rsidRPr="00DF08B6" w:rsidRDefault="00DF08B6" w:rsidP="00DF08B6">
      <w:pPr>
        <w:pStyle w:val="ParaNoG"/>
      </w:pPr>
      <w:r w:rsidRPr="00DF08B6">
        <w:rPr>
          <w:b/>
        </w:rPr>
        <w:t>Mr.</w:t>
      </w:r>
      <w:r w:rsidR="0019474A">
        <w:rPr>
          <w:b/>
        </w:rPr>
        <w:t xml:space="preserve"> </w:t>
      </w:r>
      <w:r w:rsidRPr="00DF08B6">
        <w:rPr>
          <w:b/>
        </w:rPr>
        <w:t>Djenontin-Agossou</w:t>
      </w:r>
      <w:r w:rsidR="0019474A">
        <w:t xml:space="preserve"> </w:t>
      </w:r>
      <w:r w:rsidRPr="00DF08B6">
        <w:t>(Benin)</w:t>
      </w:r>
      <w:r w:rsidR="0019474A">
        <w:t xml:space="preserve"> </w:t>
      </w:r>
      <w:r w:rsidRPr="00DF08B6">
        <w:t>said</w:t>
      </w:r>
      <w:r w:rsidR="0019474A">
        <w:t xml:space="preserve"> </w:t>
      </w:r>
      <w:r w:rsidRPr="00DF08B6">
        <w:t>that</w:t>
      </w:r>
      <w:r w:rsidR="0019474A">
        <w:t xml:space="preserve"> </w:t>
      </w:r>
      <w:r w:rsidRPr="00DF08B6">
        <w:t>the</w:t>
      </w:r>
      <w:r w:rsidR="0019474A">
        <w:t xml:space="preserve"> </w:t>
      </w:r>
      <w:r w:rsidRPr="00DF08B6">
        <w:t>high</w:t>
      </w:r>
      <w:r w:rsidR="0019474A">
        <w:t xml:space="preserve"> </w:t>
      </w:r>
      <w:r w:rsidRPr="00DF08B6">
        <w:t>number</w:t>
      </w:r>
      <w:r w:rsidR="0019474A">
        <w:t xml:space="preserve"> </w:t>
      </w:r>
      <w:r w:rsidRPr="00DF08B6">
        <w:t>of</w:t>
      </w:r>
      <w:r w:rsidR="0019474A">
        <w:t xml:space="preserve"> </w:t>
      </w:r>
      <w:r w:rsidRPr="00DF08B6">
        <w:t>women</w:t>
      </w:r>
      <w:r w:rsidR="0019474A">
        <w:t xml:space="preserve"> </w:t>
      </w:r>
      <w:r w:rsidRPr="00DF08B6">
        <w:t>working</w:t>
      </w:r>
      <w:r w:rsidR="0019474A">
        <w:t xml:space="preserve"> </w:t>
      </w:r>
      <w:r w:rsidRPr="00DF08B6">
        <w:t>in</w:t>
      </w:r>
      <w:r w:rsidR="0019474A">
        <w:t xml:space="preserve"> </w:t>
      </w:r>
      <w:r w:rsidRPr="00DF08B6">
        <w:t>agriculture</w:t>
      </w:r>
      <w:r w:rsidR="0019474A">
        <w:t xml:space="preserve"> </w:t>
      </w:r>
      <w:r w:rsidR="00126213">
        <w:t>did</w:t>
      </w:r>
      <w:r w:rsidR="0019474A">
        <w:t xml:space="preserve"> </w:t>
      </w:r>
      <w:r w:rsidR="00126213">
        <w:t>not</w:t>
      </w:r>
      <w:r w:rsidR="0019474A">
        <w:t xml:space="preserve"> </w:t>
      </w:r>
      <w:r w:rsidR="00126213">
        <w:t>mean</w:t>
      </w:r>
      <w:r w:rsidR="0019474A">
        <w:t xml:space="preserve"> </w:t>
      </w:r>
      <w:r w:rsidR="00126213">
        <w:t>that</w:t>
      </w:r>
      <w:r w:rsidR="0019474A">
        <w:t xml:space="preserve"> </w:t>
      </w:r>
      <w:r w:rsidR="00126213">
        <w:t>they</w:t>
      </w:r>
      <w:r w:rsidR="0019474A">
        <w:t xml:space="preserve"> </w:t>
      </w:r>
      <w:r w:rsidR="00126213">
        <w:t>were</w:t>
      </w:r>
      <w:r w:rsidR="0019474A">
        <w:t xml:space="preserve"> </w:t>
      </w:r>
      <w:r w:rsidR="00126213">
        <w:t>exploited</w:t>
      </w:r>
      <w:r w:rsidR="0019474A">
        <w:t xml:space="preserve"> </w:t>
      </w:r>
      <w:r w:rsidR="00126213">
        <w:t>by</w:t>
      </w:r>
      <w:r w:rsidR="0019474A">
        <w:t xml:space="preserve"> </w:t>
      </w:r>
      <w:r w:rsidR="00126213">
        <w:t>men</w:t>
      </w:r>
      <w:r w:rsidR="00C34811">
        <w:t>.</w:t>
      </w:r>
      <w:r w:rsidR="004B57D3">
        <w:t xml:space="preserve"> </w:t>
      </w:r>
      <w:r w:rsidR="00C34811">
        <w:t>O</w:t>
      </w:r>
      <w:r w:rsidR="00126213">
        <w:t>n</w:t>
      </w:r>
      <w:r w:rsidR="0019474A">
        <w:t xml:space="preserve"> </w:t>
      </w:r>
      <w:r w:rsidR="00126213">
        <w:t>the</w:t>
      </w:r>
      <w:r w:rsidR="0019474A">
        <w:t xml:space="preserve"> </w:t>
      </w:r>
      <w:r w:rsidR="00126213">
        <w:t>contrary,</w:t>
      </w:r>
      <w:r w:rsidR="0019474A">
        <w:t xml:space="preserve"> </w:t>
      </w:r>
      <w:r w:rsidR="00126213">
        <w:t>many</w:t>
      </w:r>
      <w:r w:rsidR="0019474A">
        <w:t xml:space="preserve"> </w:t>
      </w:r>
      <w:r w:rsidR="008F19EF">
        <w:t>female rural workers were self-employed</w:t>
      </w:r>
      <w:r w:rsidR="00126213">
        <w:t>.</w:t>
      </w:r>
      <w:r w:rsidR="0019474A">
        <w:t xml:space="preserve"> </w:t>
      </w:r>
      <w:r w:rsidR="00126213">
        <w:t>While</w:t>
      </w:r>
      <w:r w:rsidR="0019474A">
        <w:t xml:space="preserve"> </w:t>
      </w:r>
      <w:r w:rsidR="00126213">
        <w:t>there</w:t>
      </w:r>
      <w:r w:rsidR="0019474A">
        <w:t xml:space="preserve"> </w:t>
      </w:r>
      <w:r w:rsidR="00126213">
        <w:t>was</w:t>
      </w:r>
      <w:r w:rsidR="0019474A">
        <w:t xml:space="preserve"> </w:t>
      </w:r>
      <w:r w:rsidR="00126213">
        <w:t>no</w:t>
      </w:r>
      <w:r w:rsidR="0019474A">
        <w:t xml:space="preserve"> </w:t>
      </w:r>
      <w:r w:rsidR="00126213">
        <w:t>agricultural</w:t>
      </w:r>
      <w:r w:rsidR="0019474A">
        <w:t xml:space="preserve"> </w:t>
      </w:r>
      <w:r w:rsidR="00126213">
        <w:t>bank</w:t>
      </w:r>
      <w:r w:rsidR="0019474A">
        <w:t xml:space="preserve"> </w:t>
      </w:r>
      <w:r w:rsidR="00126213">
        <w:t>as</w:t>
      </w:r>
      <w:r w:rsidR="0019474A">
        <w:t xml:space="preserve"> </w:t>
      </w:r>
      <w:r w:rsidR="00126213">
        <w:t>such</w:t>
      </w:r>
      <w:r w:rsidR="0019474A">
        <w:t xml:space="preserve"> </w:t>
      </w:r>
      <w:r w:rsidR="00126213">
        <w:t>to</w:t>
      </w:r>
      <w:r w:rsidR="0019474A">
        <w:t xml:space="preserve"> </w:t>
      </w:r>
      <w:r w:rsidR="00126213">
        <w:t>provide</w:t>
      </w:r>
      <w:r w:rsidR="0019474A">
        <w:t xml:space="preserve"> </w:t>
      </w:r>
      <w:r w:rsidR="00126213">
        <w:t>financial</w:t>
      </w:r>
      <w:r w:rsidR="0019474A">
        <w:t xml:space="preserve"> </w:t>
      </w:r>
      <w:r w:rsidR="00126213">
        <w:t>assistance,</w:t>
      </w:r>
      <w:r w:rsidR="0019474A">
        <w:t xml:space="preserve"> </w:t>
      </w:r>
      <w:r w:rsidR="00126213">
        <w:t>there</w:t>
      </w:r>
      <w:r w:rsidR="0019474A">
        <w:t xml:space="preserve"> </w:t>
      </w:r>
      <w:r w:rsidR="00126213">
        <w:t>were</w:t>
      </w:r>
      <w:r w:rsidR="0019474A">
        <w:t xml:space="preserve"> </w:t>
      </w:r>
      <w:r w:rsidR="00126213">
        <w:t>local</w:t>
      </w:r>
      <w:r w:rsidR="0019474A">
        <w:t xml:space="preserve"> </w:t>
      </w:r>
      <w:r w:rsidR="00126213">
        <w:t>funds</w:t>
      </w:r>
      <w:r w:rsidR="0019474A">
        <w:t xml:space="preserve"> </w:t>
      </w:r>
      <w:r w:rsidR="00126213">
        <w:t>for</w:t>
      </w:r>
      <w:r w:rsidR="0019474A">
        <w:t xml:space="preserve"> </w:t>
      </w:r>
      <w:r w:rsidR="00126213">
        <w:t>small</w:t>
      </w:r>
      <w:r w:rsidR="0019474A">
        <w:t xml:space="preserve"> </w:t>
      </w:r>
      <w:r w:rsidR="00126213">
        <w:t>loans</w:t>
      </w:r>
      <w:r w:rsidR="0019474A">
        <w:t xml:space="preserve"> </w:t>
      </w:r>
      <w:r w:rsidR="00126213">
        <w:t>and</w:t>
      </w:r>
      <w:r w:rsidR="0019474A">
        <w:t xml:space="preserve"> </w:t>
      </w:r>
      <w:r w:rsidR="00126213">
        <w:t>microcredit</w:t>
      </w:r>
      <w:r w:rsidR="0019474A">
        <w:t xml:space="preserve"> </w:t>
      </w:r>
      <w:r w:rsidR="00126213">
        <w:t>available</w:t>
      </w:r>
      <w:r w:rsidR="0019474A">
        <w:t xml:space="preserve"> </w:t>
      </w:r>
      <w:r w:rsidR="00126213">
        <w:t>to</w:t>
      </w:r>
      <w:r w:rsidR="0019474A">
        <w:t xml:space="preserve"> </w:t>
      </w:r>
      <w:r w:rsidR="00126213">
        <w:t>help</w:t>
      </w:r>
      <w:r w:rsidR="0019474A">
        <w:t xml:space="preserve"> </w:t>
      </w:r>
      <w:r w:rsidR="00126213">
        <w:t>farmers</w:t>
      </w:r>
      <w:r w:rsidR="0019474A">
        <w:t xml:space="preserve"> </w:t>
      </w:r>
      <w:r w:rsidR="00126213">
        <w:t>to</w:t>
      </w:r>
      <w:r w:rsidR="0019474A">
        <w:t xml:space="preserve"> </w:t>
      </w:r>
      <w:r w:rsidR="00126213">
        <w:t>market</w:t>
      </w:r>
      <w:r w:rsidR="0019474A">
        <w:t xml:space="preserve"> </w:t>
      </w:r>
      <w:r w:rsidR="00126213">
        <w:t>their</w:t>
      </w:r>
      <w:r w:rsidR="0019474A">
        <w:t xml:space="preserve"> </w:t>
      </w:r>
      <w:r w:rsidR="00126213">
        <w:t>produce,</w:t>
      </w:r>
      <w:r w:rsidR="0019474A">
        <w:t xml:space="preserve"> </w:t>
      </w:r>
      <w:r w:rsidR="00126213">
        <w:t>which</w:t>
      </w:r>
      <w:r w:rsidR="0019474A">
        <w:t xml:space="preserve"> </w:t>
      </w:r>
      <w:r w:rsidR="00126213">
        <w:t>was</w:t>
      </w:r>
      <w:r w:rsidR="0019474A">
        <w:t xml:space="preserve"> </w:t>
      </w:r>
      <w:r w:rsidR="00126213">
        <w:t>particularly</w:t>
      </w:r>
      <w:r w:rsidR="0019474A">
        <w:t xml:space="preserve"> </w:t>
      </w:r>
      <w:r w:rsidR="00126213">
        <w:t>important</w:t>
      </w:r>
      <w:r w:rsidR="0019474A">
        <w:t xml:space="preserve"> </w:t>
      </w:r>
      <w:r w:rsidR="00126213">
        <w:t>as</w:t>
      </w:r>
      <w:r w:rsidR="0019474A">
        <w:t xml:space="preserve"> </w:t>
      </w:r>
      <w:r w:rsidR="00126213">
        <w:t>scarce</w:t>
      </w:r>
      <w:r w:rsidR="0019474A">
        <w:t xml:space="preserve"> </w:t>
      </w:r>
      <w:r w:rsidR="00126213">
        <w:t>resources</w:t>
      </w:r>
      <w:r w:rsidR="0019474A">
        <w:t xml:space="preserve"> </w:t>
      </w:r>
      <w:r w:rsidR="00126213">
        <w:t>meant</w:t>
      </w:r>
      <w:r w:rsidR="0019474A">
        <w:t xml:space="preserve"> </w:t>
      </w:r>
      <w:r w:rsidR="00126213">
        <w:t>agricultural</w:t>
      </w:r>
      <w:r w:rsidR="0019474A">
        <w:t xml:space="preserve"> </w:t>
      </w:r>
      <w:r w:rsidR="00126213">
        <w:t>subsidies</w:t>
      </w:r>
      <w:r w:rsidR="0019474A">
        <w:t xml:space="preserve"> </w:t>
      </w:r>
      <w:r w:rsidR="00126213">
        <w:t>from</w:t>
      </w:r>
      <w:r w:rsidR="0019474A">
        <w:t xml:space="preserve"> </w:t>
      </w:r>
      <w:r w:rsidR="00126213">
        <w:t>the</w:t>
      </w:r>
      <w:r w:rsidR="0019474A">
        <w:t xml:space="preserve"> </w:t>
      </w:r>
      <w:r w:rsidR="00126213">
        <w:t>State</w:t>
      </w:r>
      <w:r w:rsidR="0019474A">
        <w:t xml:space="preserve"> </w:t>
      </w:r>
      <w:r w:rsidR="00126213">
        <w:t>were</w:t>
      </w:r>
      <w:r w:rsidR="0019474A">
        <w:t xml:space="preserve"> </w:t>
      </w:r>
      <w:r w:rsidR="00126213">
        <w:t>limited</w:t>
      </w:r>
      <w:r w:rsidR="0019474A">
        <w:t xml:space="preserve"> </w:t>
      </w:r>
      <w:r w:rsidR="00126213">
        <w:t>to</w:t>
      </w:r>
      <w:r w:rsidR="0019474A">
        <w:t xml:space="preserve"> </w:t>
      </w:r>
      <w:r w:rsidR="00126213">
        <w:t>the</w:t>
      </w:r>
      <w:r w:rsidR="0019474A">
        <w:t xml:space="preserve"> </w:t>
      </w:r>
      <w:r w:rsidR="00126213">
        <w:t>cotton</w:t>
      </w:r>
      <w:r w:rsidR="0019474A">
        <w:t xml:space="preserve"> </w:t>
      </w:r>
      <w:r w:rsidR="00126213">
        <w:t>industry.</w:t>
      </w:r>
      <w:r w:rsidR="0019474A">
        <w:t xml:space="preserve"> </w:t>
      </w:r>
    </w:p>
    <w:p w:rsidR="00DF08B6" w:rsidRPr="00DF08B6" w:rsidRDefault="00DF08B6" w:rsidP="00DF08B6">
      <w:pPr>
        <w:pStyle w:val="ParaNoG"/>
      </w:pPr>
      <w:r w:rsidRPr="00DF08B6">
        <w:rPr>
          <w:b/>
        </w:rPr>
        <w:t>Ms.</w:t>
      </w:r>
      <w:r w:rsidR="0019474A">
        <w:rPr>
          <w:b/>
        </w:rPr>
        <w:t xml:space="preserve"> </w:t>
      </w:r>
      <w:r w:rsidRPr="00DF08B6">
        <w:rPr>
          <w:b/>
        </w:rPr>
        <w:t>Sranon</w:t>
      </w:r>
      <w:r w:rsidR="0019474A">
        <w:rPr>
          <w:b/>
        </w:rPr>
        <w:t xml:space="preserve"> </w:t>
      </w:r>
      <w:r w:rsidRPr="00DF08B6">
        <w:rPr>
          <w:b/>
        </w:rPr>
        <w:t>Sossou</w:t>
      </w:r>
      <w:r w:rsidR="0019474A">
        <w:t xml:space="preserve"> </w:t>
      </w:r>
      <w:r w:rsidRPr="00DF08B6">
        <w:t>(Benin)</w:t>
      </w:r>
      <w:r w:rsidR="0019474A">
        <w:t xml:space="preserve"> </w:t>
      </w:r>
      <w:r w:rsidRPr="00DF08B6">
        <w:t>said</w:t>
      </w:r>
      <w:r w:rsidR="0019474A">
        <w:t xml:space="preserve"> </w:t>
      </w:r>
      <w:r w:rsidRPr="00DF08B6">
        <w:t>there</w:t>
      </w:r>
      <w:r w:rsidR="0019474A">
        <w:t xml:space="preserve"> </w:t>
      </w:r>
      <w:r w:rsidRPr="00DF08B6">
        <w:t>was</w:t>
      </w:r>
      <w:r w:rsidR="0019474A">
        <w:t xml:space="preserve"> </w:t>
      </w:r>
      <w:r w:rsidRPr="00DF08B6">
        <w:t>a</w:t>
      </w:r>
      <w:r w:rsidR="0019474A">
        <w:t xml:space="preserve"> </w:t>
      </w:r>
      <w:r w:rsidRPr="00DF08B6">
        <w:t>large</w:t>
      </w:r>
      <w:r w:rsidR="0019474A">
        <w:t xml:space="preserve"> </w:t>
      </w:r>
      <w:r w:rsidRPr="00DF08B6">
        <w:t>disparity</w:t>
      </w:r>
      <w:r w:rsidR="0019474A">
        <w:t xml:space="preserve"> </w:t>
      </w:r>
      <w:r w:rsidRPr="00DF08B6">
        <w:t>between</w:t>
      </w:r>
      <w:r w:rsidR="0019474A">
        <w:t xml:space="preserve"> </w:t>
      </w:r>
      <w:r w:rsidRPr="00DF08B6">
        <w:t>the</w:t>
      </w:r>
      <w:r w:rsidR="0019474A">
        <w:t xml:space="preserve"> </w:t>
      </w:r>
      <w:r w:rsidRPr="00DF08B6">
        <w:t>number</w:t>
      </w:r>
      <w:r w:rsidR="00726EB1">
        <w:t xml:space="preserve"> </w:t>
      </w:r>
      <w:r w:rsidRPr="00DF08B6">
        <w:t>of</w:t>
      </w:r>
      <w:r w:rsidR="0019474A">
        <w:t xml:space="preserve"> </w:t>
      </w:r>
      <w:r w:rsidRPr="00DF08B6">
        <w:t>men</w:t>
      </w:r>
      <w:r w:rsidR="0019474A">
        <w:t xml:space="preserve"> </w:t>
      </w:r>
      <w:r w:rsidRPr="00DF08B6">
        <w:t>and</w:t>
      </w:r>
      <w:r w:rsidR="0019474A">
        <w:t xml:space="preserve"> </w:t>
      </w:r>
      <w:r w:rsidRPr="00DF08B6">
        <w:t>women</w:t>
      </w:r>
      <w:r w:rsidR="0019474A">
        <w:t xml:space="preserve"> </w:t>
      </w:r>
      <w:r w:rsidRPr="00DF08B6">
        <w:t>in</w:t>
      </w:r>
      <w:r w:rsidR="0019474A">
        <w:t xml:space="preserve"> </w:t>
      </w:r>
      <w:r w:rsidRPr="00DF08B6">
        <w:t>decision-making</w:t>
      </w:r>
      <w:r w:rsidR="0019474A">
        <w:t xml:space="preserve"> </w:t>
      </w:r>
      <w:r w:rsidRPr="00DF08B6">
        <w:t>positions</w:t>
      </w:r>
      <w:r w:rsidR="0019474A">
        <w:t xml:space="preserve"> </w:t>
      </w:r>
      <w:r w:rsidRPr="00DF08B6">
        <w:t>and</w:t>
      </w:r>
      <w:r w:rsidR="0019474A">
        <w:t xml:space="preserve"> </w:t>
      </w:r>
      <w:r w:rsidRPr="00DF08B6">
        <w:t>that</w:t>
      </w:r>
      <w:r w:rsidR="0019474A">
        <w:t xml:space="preserve"> </w:t>
      </w:r>
      <w:r w:rsidRPr="00DF08B6">
        <w:t>there</w:t>
      </w:r>
      <w:r w:rsidR="0019474A">
        <w:t xml:space="preserve"> </w:t>
      </w:r>
      <w:r w:rsidRPr="00DF08B6">
        <w:t>was</w:t>
      </w:r>
      <w:r w:rsidR="0019474A">
        <w:t xml:space="preserve"> </w:t>
      </w:r>
      <w:r w:rsidRPr="00DF08B6">
        <w:t>no</w:t>
      </w:r>
      <w:r w:rsidR="0019474A">
        <w:t xml:space="preserve"> </w:t>
      </w:r>
      <w:r w:rsidRPr="00DF08B6">
        <w:t>national</w:t>
      </w:r>
      <w:r w:rsidR="0019474A">
        <w:t xml:space="preserve"> </w:t>
      </w:r>
      <w:r w:rsidRPr="00DF08B6">
        <w:t>legislation</w:t>
      </w:r>
      <w:r w:rsidR="0019474A">
        <w:t xml:space="preserve"> </w:t>
      </w:r>
      <w:r w:rsidR="008F19EF">
        <w:t>to increase the number</w:t>
      </w:r>
      <w:r w:rsidR="0019474A">
        <w:t xml:space="preserve"> </w:t>
      </w:r>
      <w:r w:rsidRPr="00DF08B6">
        <w:t>of</w:t>
      </w:r>
      <w:r w:rsidR="0019474A">
        <w:t xml:space="preserve"> </w:t>
      </w:r>
      <w:r w:rsidRPr="00DF08B6">
        <w:t>women</w:t>
      </w:r>
      <w:r w:rsidR="0019474A">
        <w:t xml:space="preserve"> </w:t>
      </w:r>
      <w:r w:rsidR="008F19EF">
        <w:t>in</w:t>
      </w:r>
      <w:r w:rsidR="0019474A">
        <w:t xml:space="preserve"> </w:t>
      </w:r>
      <w:r w:rsidRPr="00DF08B6">
        <w:t>such</w:t>
      </w:r>
      <w:r w:rsidR="0019474A">
        <w:t xml:space="preserve"> </w:t>
      </w:r>
      <w:r w:rsidRPr="00DF08B6">
        <w:t>positions.</w:t>
      </w:r>
      <w:r w:rsidR="0019474A">
        <w:t xml:space="preserve"> At the </w:t>
      </w:r>
      <w:r w:rsidRPr="00DF08B6">
        <w:t>national</w:t>
      </w:r>
      <w:r w:rsidR="0019474A">
        <w:t xml:space="preserve"> </w:t>
      </w:r>
      <w:r w:rsidRPr="00DF08B6">
        <w:t>level</w:t>
      </w:r>
      <w:r w:rsidR="0019474A">
        <w:t xml:space="preserve">, </w:t>
      </w:r>
      <w:r w:rsidRPr="00DF08B6">
        <w:t>over</w:t>
      </w:r>
      <w:r w:rsidR="0019474A">
        <w:t xml:space="preserve"> </w:t>
      </w:r>
      <w:r w:rsidRPr="00DF08B6">
        <w:t>80</w:t>
      </w:r>
      <w:r w:rsidR="0019474A">
        <w:t xml:space="preserve"> </w:t>
      </w:r>
      <w:r w:rsidRPr="00DF08B6">
        <w:t>per</w:t>
      </w:r>
      <w:r w:rsidR="0019474A">
        <w:t xml:space="preserve"> </w:t>
      </w:r>
      <w:r w:rsidRPr="00DF08B6">
        <w:t>cent</w:t>
      </w:r>
      <w:r w:rsidR="0019474A">
        <w:t xml:space="preserve"> </w:t>
      </w:r>
      <w:r w:rsidRPr="00DF08B6">
        <w:t>of</w:t>
      </w:r>
      <w:r w:rsidR="0019474A">
        <w:t xml:space="preserve"> </w:t>
      </w:r>
      <w:r w:rsidRPr="00DF08B6">
        <w:t>decision</w:t>
      </w:r>
      <w:r w:rsidR="0019474A">
        <w:t>-</w:t>
      </w:r>
      <w:r w:rsidRPr="00DF08B6">
        <w:t>making</w:t>
      </w:r>
      <w:r w:rsidR="0019474A">
        <w:t xml:space="preserve"> </w:t>
      </w:r>
      <w:r w:rsidRPr="00DF08B6">
        <w:t>positions</w:t>
      </w:r>
      <w:r w:rsidR="0019474A">
        <w:t xml:space="preserve"> </w:t>
      </w:r>
      <w:r w:rsidRPr="00DF08B6">
        <w:t>were</w:t>
      </w:r>
      <w:r w:rsidR="0019474A">
        <w:t xml:space="preserve"> </w:t>
      </w:r>
      <w:r w:rsidRPr="00DF08B6">
        <w:t>filled</w:t>
      </w:r>
      <w:r w:rsidR="0019474A">
        <w:t xml:space="preserve"> </w:t>
      </w:r>
      <w:r w:rsidRPr="00DF08B6">
        <w:t>by</w:t>
      </w:r>
      <w:r w:rsidR="0019474A">
        <w:t xml:space="preserve"> </w:t>
      </w:r>
      <w:r w:rsidRPr="00DF08B6">
        <w:t>men.</w:t>
      </w:r>
      <w:r w:rsidR="0019474A">
        <w:t xml:space="preserve"> </w:t>
      </w:r>
      <w:r w:rsidRPr="00DF08B6">
        <w:t>In</w:t>
      </w:r>
      <w:r w:rsidR="0019474A">
        <w:t xml:space="preserve"> </w:t>
      </w:r>
      <w:r w:rsidRPr="00DF08B6">
        <w:t>certain</w:t>
      </w:r>
      <w:r w:rsidR="0019474A">
        <w:t xml:space="preserve"> </w:t>
      </w:r>
      <w:r w:rsidRPr="00DF08B6">
        <w:t>sectors,</w:t>
      </w:r>
      <w:r w:rsidR="0019474A">
        <w:t xml:space="preserve"> </w:t>
      </w:r>
      <w:r w:rsidRPr="00DF08B6">
        <w:t>the</w:t>
      </w:r>
      <w:r w:rsidR="0019474A">
        <w:t xml:space="preserve"> </w:t>
      </w:r>
      <w:r w:rsidRPr="00DF08B6">
        <w:t>disparity</w:t>
      </w:r>
      <w:r w:rsidR="0019474A">
        <w:t xml:space="preserve"> </w:t>
      </w:r>
      <w:r w:rsidRPr="00DF08B6">
        <w:t>was</w:t>
      </w:r>
      <w:r w:rsidR="0019474A">
        <w:t xml:space="preserve"> </w:t>
      </w:r>
      <w:r w:rsidRPr="00DF08B6">
        <w:t>less</w:t>
      </w:r>
      <w:r w:rsidR="0019474A">
        <w:t xml:space="preserve"> </w:t>
      </w:r>
      <w:r w:rsidRPr="00DF08B6">
        <w:t>pronounced,</w:t>
      </w:r>
      <w:r w:rsidR="0019474A">
        <w:t xml:space="preserve"> </w:t>
      </w:r>
      <w:r w:rsidRPr="00DF08B6">
        <w:t>while</w:t>
      </w:r>
      <w:r w:rsidR="0019474A">
        <w:t xml:space="preserve"> </w:t>
      </w:r>
      <w:r w:rsidRPr="00DF08B6">
        <w:t>in</w:t>
      </w:r>
      <w:r w:rsidR="0019474A">
        <w:t xml:space="preserve"> </w:t>
      </w:r>
      <w:r w:rsidRPr="00DF08B6">
        <w:t>others</w:t>
      </w:r>
      <w:r w:rsidR="0019474A">
        <w:t xml:space="preserve"> </w:t>
      </w:r>
      <w:r w:rsidRPr="00DF08B6">
        <w:t>women</w:t>
      </w:r>
      <w:r w:rsidR="0019474A">
        <w:t xml:space="preserve"> </w:t>
      </w:r>
      <w:r w:rsidRPr="00DF08B6">
        <w:t>outnumbered</w:t>
      </w:r>
      <w:r w:rsidR="0019474A">
        <w:t xml:space="preserve"> </w:t>
      </w:r>
      <w:r w:rsidRPr="00DF08B6">
        <w:t>men.</w:t>
      </w:r>
      <w:r w:rsidR="0019474A">
        <w:t xml:space="preserve"> </w:t>
      </w:r>
      <w:r w:rsidRPr="00DF08B6">
        <w:t>However,</w:t>
      </w:r>
      <w:r w:rsidR="0019474A">
        <w:t xml:space="preserve"> </w:t>
      </w:r>
      <w:r w:rsidRPr="00DF08B6">
        <w:t>the</w:t>
      </w:r>
      <w:r w:rsidR="0019474A">
        <w:t xml:space="preserve"> </w:t>
      </w:r>
      <w:r w:rsidRPr="00DF08B6">
        <w:t>long-term</w:t>
      </w:r>
      <w:r w:rsidR="0019474A">
        <w:t xml:space="preserve"> strategic </w:t>
      </w:r>
      <w:r w:rsidRPr="00DF08B6">
        <w:t>vision</w:t>
      </w:r>
      <w:r w:rsidR="0019474A">
        <w:t xml:space="preserve"> </w:t>
      </w:r>
      <w:r w:rsidRPr="00DF08B6">
        <w:t>for</w:t>
      </w:r>
      <w:r w:rsidR="0019474A">
        <w:t xml:space="preserve"> </w:t>
      </w:r>
      <w:r w:rsidRPr="00DF08B6">
        <w:t>2025</w:t>
      </w:r>
      <w:r w:rsidR="0019474A">
        <w:t xml:space="preserve"> </w:t>
      </w:r>
      <w:r w:rsidRPr="00DF08B6">
        <w:t>aimed</w:t>
      </w:r>
      <w:r w:rsidR="0019474A">
        <w:t xml:space="preserve"> </w:t>
      </w:r>
      <w:r w:rsidRPr="00DF08B6">
        <w:t>to</w:t>
      </w:r>
      <w:r w:rsidR="0019474A">
        <w:t xml:space="preserve"> </w:t>
      </w:r>
      <w:r w:rsidRPr="00DF08B6">
        <w:t>achieve</w:t>
      </w:r>
      <w:r w:rsidR="0019474A">
        <w:t xml:space="preserve"> </w:t>
      </w:r>
      <w:r w:rsidRPr="00DF08B6">
        <w:t>an</w:t>
      </w:r>
      <w:r w:rsidR="0019474A">
        <w:t xml:space="preserve"> </w:t>
      </w:r>
      <w:r w:rsidRPr="00DF08B6">
        <w:t>equal</w:t>
      </w:r>
      <w:r w:rsidR="0019474A">
        <w:t xml:space="preserve"> </w:t>
      </w:r>
      <w:r w:rsidRPr="00DF08B6">
        <w:t>share</w:t>
      </w:r>
      <w:r w:rsidR="0019474A">
        <w:t xml:space="preserve"> </w:t>
      </w:r>
      <w:r w:rsidRPr="00DF08B6">
        <w:t>of</w:t>
      </w:r>
      <w:r w:rsidR="0019474A">
        <w:t xml:space="preserve"> </w:t>
      </w:r>
      <w:r w:rsidRPr="00DF08B6">
        <w:t>men</w:t>
      </w:r>
      <w:r w:rsidR="0019474A">
        <w:t xml:space="preserve"> </w:t>
      </w:r>
      <w:r w:rsidRPr="00DF08B6">
        <w:t>and</w:t>
      </w:r>
      <w:r w:rsidR="0019474A">
        <w:t xml:space="preserve"> </w:t>
      </w:r>
      <w:r w:rsidRPr="00DF08B6">
        <w:t>women</w:t>
      </w:r>
      <w:r w:rsidR="0019474A">
        <w:t xml:space="preserve"> </w:t>
      </w:r>
      <w:r w:rsidRPr="00DF08B6">
        <w:t>in</w:t>
      </w:r>
      <w:r w:rsidR="0019474A">
        <w:t xml:space="preserve"> decision-making </w:t>
      </w:r>
      <w:r w:rsidRPr="00DF08B6">
        <w:t>positions</w:t>
      </w:r>
      <w:r w:rsidR="0019474A">
        <w:t xml:space="preserve"> </w:t>
      </w:r>
      <w:r w:rsidRPr="00DF08B6">
        <w:t>in</w:t>
      </w:r>
      <w:r w:rsidR="0019474A">
        <w:t xml:space="preserve"> </w:t>
      </w:r>
      <w:r w:rsidRPr="00DF08B6">
        <w:t>business</w:t>
      </w:r>
      <w:r w:rsidR="0019474A">
        <w:t xml:space="preserve"> </w:t>
      </w:r>
      <w:r w:rsidRPr="00DF08B6">
        <w:t>and</w:t>
      </w:r>
      <w:r w:rsidR="0019474A">
        <w:t xml:space="preserve"> 30 </w:t>
      </w:r>
      <w:r w:rsidRPr="00DF08B6">
        <w:t>per</w:t>
      </w:r>
      <w:r w:rsidR="0019474A">
        <w:t xml:space="preserve"> </w:t>
      </w:r>
      <w:r w:rsidRPr="00DF08B6">
        <w:t>cent</w:t>
      </w:r>
      <w:r w:rsidR="0019474A">
        <w:t xml:space="preserve"> </w:t>
      </w:r>
      <w:r w:rsidRPr="00DF08B6">
        <w:t>representation</w:t>
      </w:r>
      <w:r w:rsidR="0019474A">
        <w:t xml:space="preserve"> </w:t>
      </w:r>
      <w:r w:rsidRPr="00DF08B6">
        <w:t>of</w:t>
      </w:r>
      <w:r w:rsidR="0019474A">
        <w:t xml:space="preserve"> </w:t>
      </w:r>
      <w:r w:rsidRPr="00DF08B6">
        <w:t>women</w:t>
      </w:r>
      <w:r w:rsidR="0019474A">
        <w:t xml:space="preserve"> </w:t>
      </w:r>
      <w:r w:rsidRPr="00DF08B6">
        <w:t>in</w:t>
      </w:r>
      <w:r w:rsidR="0019474A">
        <w:t xml:space="preserve"> </w:t>
      </w:r>
      <w:r w:rsidRPr="00DF08B6">
        <w:t>public</w:t>
      </w:r>
      <w:r w:rsidR="0019474A">
        <w:t xml:space="preserve"> office</w:t>
      </w:r>
      <w:r w:rsidRPr="00DF08B6">
        <w:t>.</w:t>
      </w:r>
      <w:r w:rsidR="0019474A">
        <w:t xml:space="preserve"> </w:t>
      </w:r>
      <w:r w:rsidRPr="00DF08B6">
        <w:t>To</w:t>
      </w:r>
      <w:r w:rsidR="0019474A">
        <w:t xml:space="preserve"> </w:t>
      </w:r>
      <w:r w:rsidRPr="00DF08B6">
        <w:t>that</w:t>
      </w:r>
      <w:r w:rsidR="0019474A">
        <w:t xml:space="preserve"> </w:t>
      </w:r>
      <w:r w:rsidRPr="00DF08B6">
        <w:t>end,</w:t>
      </w:r>
      <w:r w:rsidR="0019474A">
        <w:t xml:space="preserve"> </w:t>
      </w:r>
      <w:r w:rsidRPr="00DF08B6">
        <w:t>political</w:t>
      </w:r>
      <w:r w:rsidR="0019474A">
        <w:t xml:space="preserve"> </w:t>
      </w:r>
      <w:r w:rsidRPr="00DF08B6">
        <w:t>parties</w:t>
      </w:r>
      <w:r w:rsidR="0019474A">
        <w:t xml:space="preserve"> </w:t>
      </w:r>
      <w:r w:rsidRPr="00DF08B6">
        <w:t>were</w:t>
      </w:r>
      <w:r w:rsidR="0019474A">
        <w:t xml:space="preserve"> </w:t>
      </w:r>
      <w:r w:rsidRPr="00DF08B6">
        <w:t>urged</w:t>
      </w:r>
      <w:r w:rsidR="0019474A">
        <w:t xml:space="preserve"> </w:t>
      </w:r>
      <w:r w:rsidRPr="00DF08B6">
        <w:t>to</w:t>
      </w:r>
      <w:r w:rsidR="0019474A">
        <w:t xml:space="preserve"> </w:t>
      </w:r>
      <w:r w:rsidRPr="00DF08B6">
        <w:t>appoint</w:t>
      </w:r>
      <w:r w:rsidR="0019474A">
        <w:t xml:space="preserve"> </w:t>
      </w:r>
      <w:r w:rsidRPr="00DF08B6">
        <w:t>women</w:t>
      </w:r>
      <w:r w:rsidR="0019474A">
        <w:t xml:space="preserve"> </w:t>
      </w:r>
      <w:r w:rsidRPr="00DF08B6">
        <w:t>to</w:t>
      </w:r>
      <w:r w:rsidR="0019474A">
        <w:t xml:space="preserve"> </w:t>
      </w:r>
      <w:r w:rsidRPr="00DF08B6">
        <w:t>higher</w:t>
      </w:r>
      <w:r w:rsidR="008F19EF">
        <w:t>-level</w:t>
      </w:r>
      <w:r w:rsidR="0019474A">
        <w:t xml:space="preserve"> </w:t>
      </w:r>
      <w:r w:rsidRPr="00DF08B6">
        <w:t>posts,</w:t>
      </w:r>
      <w:r w:rsidR="0019474A">
        <w:t xml:space="preserve"> al</w:t>
      </w:r>
      <w:r w:rsidRPr="00DF08B6">
        <w:t>though</w:t>
      </w:r>
      <w:r w:rsidR="0019474A">
        <w:t xml:space="preserve"> further legislative </w:t>
      </w:r>
      <w:r w:rsidRPr="00DF08B6">
        <w:t>measures</w:t>
      </w:r>
      <w:r w:rsidR="0019474A">
        <w:t xml:space="preserve"> </w:t>
      </w:r>
      <w:r w:rsidRPr="00DF08B6">
        <w:t>would</w:t>
      </w:r>
      <w:r w:rsidR="0019474A">
        <w:t xml:space="preserve"> </w:t>
      </w:r>
      <w:r w:rsidRPr="00DF08B6">
        <w:t>be</w:t>
      </w:r>
      <w:r w:rsidR="0019474A">
        <w:t xml:space="preserve"> </w:t>
      </w:r>
      <w:r w:rsidRPr="00DF08B6">
        <w:t>required</w:t>
      </w:r>
      <w:r w:rsidR="0019474A">
        <w:t xml:space="preserve"> </w:t>
      </w:r>
      <w:r w:rsidRPr="00DF08B6">
        <w:t>to</w:t>
      </w:r>
      <w:r w:rsidR="0019474A">
        <w:t xml:space="preserve"> </w:t>
      </w:r>
      <w:r w:rsidRPr="00DF08B6">
        <w:t>ensure</w:t>
      </w:r>
      <w:r w:rsidR="0019474A">
        <w:t xml:space="preserve"> more equitable </w:t>
      </w:r>
      <w:r w:rsidRPr="00DF08B6">
        <w:t>representation.</w:t>
      </w:r>
    </w:p>
    <w:p w:rsidR="00DF08B6" w:rsidRPr="00DF08B6" w:rsidRDefault="00DF08B6" w:rsidP="00DF08B6">
      <w:pPr>
        <w:pStyle w:val="ParaNoG"/>
      </w:pPr>
      <w:r w:rsidRPr="005741C5">
        <w:rPr>
          <w:b/>
        </w:rPr>
        <w:t>Ms.</w:t>
      </w:r>
      <w:r w:rsidR="0019474A" w:rsidRPr="005741C5">
        <w:rPr>
          <w:b/>
        </w:rPr>
        <w:t xml:space="preserve"> </w:t>
      </w:r>
      <w:r w:rsidRPr="005741C5">
        <w:rPr>
          <w:b/>
        </w:rPr>
        <w:t>Schultz</w:t>
      </w:r>
      <w:r w:rsidR="0019474A">
        <w:t xml:space="preserve"> </w:t>
      </w:r>
      <w:r w:rsidRPr="00DF08B6">
        <w:t>wished</w:t>
      </w:r>
      <w:r w:rsidR="0019474A">
        <w:t xml:space="preserve"> </w:t>
      </w:r>
      <w:r w:rsidRPr="00DF08B6">
        <w:t>to</w:t>
      </w:r>
      <w:r w:rsidR="0019474A">
        <w:t xml:space="preserve"> </w:t>
      </w:r>
      <w:r w:rsidRPr="00DF08B6">
        <w:t>know</w:t>
      </w:r>
      <w:r w:rsidR="0019474A">
        <w:t xml:space="preserve"> </w:t>
      </w:r>
      <w:r w:rsidRPr="00DF08B6">
        <w:t>if</w:t>
      </w:r>
      <w:r w:rsidR="0019474A">
        <w:t xml:space="preserve"> </w:t>
      </w:r>
      <w:r w:rsidRPr="00DF08B6">
        <w:t>the</w:t>
      </w:r>
      <w:r w:rsidR="0019474A">
        <w:t xml:space="preserve"> </w:t>
      </w:r>
      <w:r w:rsidR="008F19EF">
        <w:t xml:space="preserve">widespread </w:t>
      </w:r>
      <w:r w:rsidRPr="00DF08B6">
        <w:t>practice</w:t>
      </w:r>
      <w:r w:rsidR="0019474A">
        <w:t xml:space="preserve"> </w:t>
      </w:r>
      <w:r w:rsidRPr="00DF08B6">
        <w:t>of</w:t>
      </w:r>
      <w:r w:rsidR="0019474A">
        <w:t xml:space="preserve"> </w:t>
      </w:r>
      <w:r w:rsidRPr="005741C5">
        <w:rPr>
          <w:i/>
        </w:rPr>
        <w:t>tontines</w:t>
      </w:r>
      <w:r w:rsidRPr="00DF08B6">
        <w:t>,</w:t>
      </w:r>
      <w:r w:rsidR="0019474A">
        <w:t xml:space="preserve"> </w:t>
      </w:r>
      <w:r w:rsidRPr="00DF08B6">
        <w:t>informal</w:t>
      </w:r>
      <w:r w:rsidR="0019474A">
        <w:t xml:space="preserve"> </w:t>
      </w:r>
      <w:r w:rsidRPr="00DF08B6">
        <w:t>funds</w:t>
      </w:r>
      <w:r w:rsidR="0019474A">
        <w:t xml:space="preserve"> </w:t>
      </w:r>
      <w:r w:rsidRPr="00DF08B6">
        <w:t>organized</w:t>
      </w:r>
      <w:r w:rsidR="0019474A">
        <w:t xml:space="preserve"> </w:t>
      </w:r>
      <w:r w:rsidR="005741C5">
        <w:t>at the</w:t>
      </w:r>
      <w:r w:rsidR="0019474A">
        <w:t xml:space="preserve"> </w:t>
      </w:r>
      <w:r w:rsidRPr="00DF08B6">
        <w:t>local</w:t>
      </w:r>
      <w:r w:rsidR="0019474A">
        <w:t xml:space="preserve"> </w:t>
      </w:r>
      <w:r w:rsidRPr="00DF08B6">
        <w:t>level</w:t>
      </w:r>
      <w:r w:rsidR="0019474A">
        <w:t xml:space="preserve"> </w:t>
      </w:r>
      <w:r w:rsidRPr="00DF08B6">
        <w:t>as</w:t>
      </w:r>
      <w:r w:rsidR="0019474A">
        <w:t xml:space="preserve"> </w:t>
      </w:r>
      <w:r w:rsidRPr="00DF08B6">
        <w:t>a</w:t>
      </w:r>
      <w:r w:rsidR="0019474A">
        <w:t xml:space="preserve"> </w:t>
      </w:r>
      <w:r w:rsidRPr="00DF08B6">
        <w:t>means</w:t>
      </w:r>
      <w:r w:rsidR="0019474A">
        <w:t xml:space="preserve"> </w:t>
      </w:r>
      <w:r w:rsidRPr="00DF08B6">
        <w:t>of</w:t>
      </w:r>
      <w:r w:rsidR="0019474A">
        <w:t xml:space="preserve"> </w:t>
      </w:r>
      <w:r w:rsidRPr="00DF08B6">
        <w:t>saving</w:t>
      </w:r>
      <w:r w:rsidR="0019474A">
        <w:t xml:space="preserve"> </w:t>
      </w:r>
      <w:r w:rsidRPr="00DF08B6">
        <w:t>money</w:t>
      </w:r>
      <w:r w:rsidR="0019474A">
        <w:t xml:space="preserve"> </w:t>
      </w:r>
      <w:r w:rsidRPr="00DF08B6">
        <w:t>or</w:t>
      </w:r>
      <w:r w:rsidR="0019474A">
        <w:t xml:space="preserve"> </w:t>
      </w:r>
      <w:r w:rsidRPr="00DF08B6">
        <w:t>providing</w:t>
      </w:r>
      <w:r w:rsidR="0019474A">
        <w:t xml:space="preserve"> </w:t>
      </w:r>
      <w:r w:rsidRPr="00DF08B6">
        <w:t>a</w:t>
      </w:r>
      <w:r w:rsidR="0019474A">
        <w:t xml:space="preserve"> </w:t>
      </w:r>
      <w:r w:rsidRPr="00DF08B6">
        <w:t>source</w:t>
      </w:r>
      <w:r w:rsidR="0019474A">
        <w:t xml:space="preserve"> </w:t>
      </w:r>
      <w:r w:rsidRPr="00DF08B6">
        <w:t>of</w:t>
      </w:r>
      <w:r w:rsidR="0019474A">
        <w:t xml:space="preserve"> </w:t>
      </w:r>
      <w:r w:rsidRPr="00DF08B6">
        <w:t>credit</w:t>
      </w:r>
      <w:r w:rsidR="0019474A">
        <w:t xml:space="preserve"> </w:t>
      </w:r>
      <w:r w:rsidRPr="00DF08B6">
        <w:t>was</w:t>
      </w:r>
      <w:r w:rsidR="0019474A">
        <w:t xml:space="preserve"> </w:t>
      </w:r>
      <w:r w:rsidRPr="00DF08B6">
        <w:t>included</w:t>
      </w:r>
      <w:r w:rsidR="0019474A">
        <w:t xml:space="preserve"> </w:t>
      </w:r>
      <w:r w:rsidRPr="00DF08B6">
        <w:t>in</w:t>
      </w:r>
      <w:r w:rsidR="0019474A">
        <w:t xml:space="preserve"> </w:t>
      </w:r>
      <w:r w:rsidRPr="00DF08B6">
        <w:t>the</w:t>
      </w:r>
      <w:r w:rsidR="0019474A">
        <w:t xml:space="preserve"> </w:t>
      </w:r>
      <w:r w:rsidRPr="00DF08B6">
        <w:t>State</w:t>
      </w:r>
      <w:r w:rsidR="0019474A">
        <w:t xml:space="preserve"> </w:t>
      </w:r>
      <w:r w:rsidRPr="00DF08B6">
        <w:t>party</w:t>
      </w:r>
      <w:r w:rsidR="00AC74E1">
        <w:t>’</w:t>
      </w:r>
      <w:r w:rsidRPr="00DF08B6">
        <w:t>s</w:t>
      </w:r>
      <w:r w:rsidR="0019474A">
        <w:t xml:space="preserve"> </w:t>
      </w:r>
      <w:r w:rsidRPr="00DF08B6">
        <w:t>development</w:t>
      </w:r>
      <w:r w:rsidR="0019474A">
        <w:t xml:space="preserve"> </w:t>
      </w:r>
      <w:r w:rsidRPr="00DF08B6">
        <w:t>strategies</w:t>
      </w:r>
      <w:r w:rsidR="0019474A">
        <w:t xml:space="preserve"> </w:t>
      </w:r>
      <w:r w:rsidRPr="00DF08B6">
        <w:t>and</w:t>
      </w:r>
      <w:r w:rsidR="0019474A">
        <w:t xml:space="preserve"> </w:t>
      </w:r>
      <w:r w:rsidRPr="00DF08B6">
        <w:t>if</w:t>
      </w:r>
      <w:r w:rsidR="0019474A">
        <w:t xml:space="preserve"> </w:t>
      </w:r>
      <w:r w:rsidRPr="00DF08B6">
        <w:t>there</w:t>
      </w:r>
      <w:r w:rsidR="0019474A">
        <w:t xml:space="preserve"> </w:t>
      </w:r>
      <w:r w:rsidRPr="00DF08B6">
        <w:t>was</w:t>
      </w:r>
      <w:r w:rsidR="0019474A">
        <w:t xml:space="preserve"> </w:t>
      </w:r>
      <w:r w:rsidRPr="00DF08B6">
        <w:t>any</w:t>
      </w:r>
      <w:r w:rsidR="0019474A">
        <w:t xml:space="preserve"> </w:t>
      </w:r>
      <w:r w:rsidRPr="00DF08B6">
        <w:t>formal</w:t>
      </w:r>
      <w:r w:rsidR="0019474A">
        <w:t xml:space="preserve"> </w:t>
      </w:r>
      <w:r w:rsidRPr="00DF08B6">
        <w:t>support</w:t>
      </w:r>
      <w:r w:rsidR="0019474A">
        <w:t xml:space="preserve"> </w:t>
      </w:r>
      <w:r w:rsidRPr="00DF08B6">
        <w:t>for</w:t>
      </w:r>
      <w:r w:rsidR="0019474A">
        <w:t xml:space="preserve"> </w:t>
      </w:r>
      <w:r w:rsidRPr="00DF08B6">
        <w:t>them</w:t>
      </w:r>
      <w:r w:rsidR="005741C5">
        <w:t>,</w:t>
      </w:r>
      <w:r w:rsidR="0019474A">
        <w:t xml:space="preserve"> </w:t>
      </w:r>
      <w:r w:rsidRPr="00DF08B6">
        <w:t>as</w:t>
      </w:r>
      <w:r w:rsidR="0019474A">
        <w:t xml:space="preserve"> </w:t>
      </w:r>
      <w:r w:rsidRPr="00DF08B6">
        <w:t>they</w:t>
      </w:r>
      <w:r w:rsidR="0019474A">
        <w:t xml:space="preserve"> </w:t>
      </w:r>
      <w:r w:rsidRPr="00DF08B6">
        <w:t>could</w:t>
      </w:r>
      <w:r w:rsidR="0019474A">
        <w:t xml:space="preserve"> </w:t>
      </w:r>
      <w:r w:rsidRPr="00DF08B6">
        <w:t>be</w:t>
      </w:r>
      <w:r w:rsidR="0019474A">
        <w:t xml:space="preserve"> </w:t>
      </w:r>
      <w:r w:rsidRPr="00DF08B6">
        <w:t>a</w:t>
      </w:r>
      <w:r w:rsidR="0019474A">
        <w:t xml:space="preserve"> </w:t>
      </w:r>
      <w:r w:rsidRPr="00DF08B6">
        <w:t>significant</w:t>
      </w:r>
      <w:r w:rsidR="0019474A">
        <w:t xml:space="preserve"> </w:t>
      </w:r>
      <w:r w:rsidRPr="00DF08B6">
        <w:t>factor</w:t>
      </w:r>
      <w:r w:rsidR="0019474A">
        <w:t xml:space="preserve"> </w:t>
      </w:r>
      <w:r w:rsidRPr="00DF08B6">
        <w:t>in</w:t>
      </w:r>
      <w:r w:rsidR="0019474A">
        <w:t xml:space="preserve"> </w:t>
      </w:r>
      <w:r w:rsidRPr="00DF08B6">
        <w:t>boosting</w:t>
      </w:r>
      <w:r w:rsidR="0019474A">
        <w:t xml:space="preserve"> </w:t>
      </w:r>
      <w:r w:rsidRPr="00DF08B6">
        <w:t>the</w:t>
      </w:r>
      <w:r w:rsidR="0019474A">
        <w:t xml:space="preserve"> </w:t>
      </w:r>
      <w:r w:rsidRPr="00DF08B6">
        <w:t>economic</w:t>
      </w:r>
      <w:r w:rsidR="0019474A">
        <w:t xml:space="preserve"> </w:t>
      </w:r>
      <w:r w:rsidRPr="00DF08B6">
        <w:t>independence</w:t>
      </w:r>
      <w:r w:rsidR="0019474A">
        <w:t xml:space="preserve"> </w:t>
      </w:r>
      <w:r w:rsidRPr="00DF08B6">
        <w:t>of</w:t>
      </w:r>
      <w:r w:rsidR="0019474A">
        <w:t xml:space="preserve"> </w:t>
      </w:r>
      <w:r w:rsidRPr="00DF08B6">
        <w:t>women.</w:t>
      </w:r>
    </w:p>
    <w:p w:rsidR="00DF08B6" w:rsidRPr="00DF08B6" w:rsidRDefault="00DF08B6" w:rsidP="00DF08B6">
      <w:pPr>
        <w:pStyle w:val="ParaNoG"/>
      </w:pPr>
      <w:r w:rsidRPr="00DF08B6">
        <w:t>She</w:t>
      </w:r>
      <w:r w:rsidR="0019474A">
        <w:t xml:space="preserve"> </w:t>
      </w:r>
      <w:r w:rsidRPr="00DF08B6">
        <w:t>also</w:t>
      </w:r>
      <w:r w:rsidR="0019474A">
        <w:t xml:space="preserve"> </w:t>
      </w:r>
      <w:r w:rsidRPr="00DF08B6">
        <w:t>asked</w:t>
      </w:r>
      <w:r w:rsidR="0019474A">
        <w:t xml:space="preserve"> </w:t>
      </w:r>
      <w:r w:rsidRPr="00DF08B6">
        <w:t>what</w:t>
      </w:r>
      <w:r w:rsidR="0019474A">
        <w:t xml:space="preserve"> </w:t>
      </w:r>
      <w:r w:rsidRPr="00DF08B6">
        <w:t>was</w:t>
      </w:r>
      <w:r w:rsidR="0019474A">
        <w:t xml:space="preserve"> </w:t>
      </w:r>
      <w:r w:rsidRPr="00DF08B6">
        <w:t>being</w:t>
      </w:r>
      <w:r w:rsidR="0019474A">
        <w:t xml:space="preserve"> </w:t>
      </w:r>
      <w:r w:rsidRPr="00DF08B6">
        <w:t>done</w:t>
      </w:r>
      <w:r w:rsidR="0019474A">
        <w:t xml:space="preserve"> </w:t>
      </w:r>
      <w:r w:rsidRPr="00DF08B6">
        <w:t>to</w:t>
      </w:r>
      <w:r w:rsidR="0019474A">
        <w:t xml:space="preserve"> </w:t>
      </w:r>
      <w:r w:rsidRPr="00DF08B6">
        <w:t>comply</w:t>
      </w:r>
      <w:r w:rsidR="0019474A">
        <w:t xml:space="preserve"> </w:t>
      </w:r>
      <w:r w:rsidRPr="00DF08B6">
        <w:t>with</w:t>
      </w:r>
      <w:r w:rsidR="0019474A">
        <w:t xml:space="preserve"> </w:t>
      </w:r>
      <w:r w:rsidRPr="00DF08B6">
        <w:t>the</w:t>
      </w:r>
      <w:r w:rsidR="0019474A">
        <w:t xml:space="preserve"> </w:t>
      </w:r>
      <w:r w:rsidRPr="00DF08B6">
        <w:t>provisions</w:t>
      </w:r>
      <w:r w:rsidR="0019474A">
        <w:t xml:space="preserve"> </w:t>
      </w:r>
      <w:r w:rsidRPr="00DF08B6">
        <w:t>of</w:t>
      </w:r>
      <w:r w:rsidR="0019474A">
        <w:t xml:space="preserve"> </w:t>
      </w:r>
      <w:r w:rsidRPr="00DF08B6">
        <w:t>the</w:t>
      </w:r>
      <w:r w:rsidR="0019474A">
        <w:t xml:space="preserve"> </w:t>
      </w:r>
      <w:r w:rsidRPr="00DF08B6">
        <w:t>United</w:t>
      </w:r>
      <w:r w:rsidR="0019474A">
        <w:t xml:space="preserve"> </w:t>
      </w:r>
      <w:r w:rsidRPr="00DF08B6">
        <w:t>Nations</w:t>
      </w:r>
      <w:r w:rsidR="0019474A">
        <w:t xml:space="preserve"> </w:t>
      </w:r>
      <w:r w:rsidRPr="00DF08B6">
        <w:t>Rules</w:t>
      </w:r>
      <w:r w:rsidR="0019474A">
        <w:t xml:space="preserve"> </w:t>
      </w:r>
      <w:r w:rsidRPr="00DF08B6">
        <w:t>for</w:t>
      </w:r>
      <w:r w:rsidR="0019474A">
        <w:t xml:space="preserve"> </w:t>
      </w:r>
      <w:r w:rsidRPr="00DF08B6">
        <w:t>the</w:t>
      </w:r>
      <w:r w:rsidR="0019474A">
        <w:t xml:space="preserve"> </w:t>
      </w:r>
      <w:r w:rsidRPr="00DF08B6">
        <w:t>Treatment</w:t>
      </w:r>
      <w:r w:rsidR="0019474A">
        <w:t xml:space="preserve"> </w:t>
      </w:r>
      <w:r w:rsidRPr="00DF08B6">
        <w:t>of</w:t>
      </w:r>
      <w:r w:rsidR="0019474A">
        <w:t xml:space="preserve"> </w:t>
      </w:r>
      <w:r w:rsidRPr="00DF08B6">
        <w:t>Women</w:t>
      </w:r>
      <w:r w:rsidR="0019474A">
        <w:t xml:space="preserve"> </w:t>
      </w:r>
      <w:r w:rsidRPr="00DF08B6">
        <w:t>Prisoners</w:t>
      </w:r>
      <w:r w:rsidR="0019474A">
        <w:t xml:space="preserve"> </w:t>
      </w:r>
      <w:r w:rsidRPr="00DF08B6">
        <w:t>and</w:t>
      </w:r>
      <w:r w:rsidR="0019474A">
        <w:t xml:space="preserve"> </w:t>
      </w:r>
      <w:r w:rsidRPr="00DF08B6">
        <w:t>Non-custodial</w:t>
      </w:r>
      <w:r w:rsidR="0019474A">
        <w:t xml:space="preserve"> </w:t>
      </w:r>
      <w:r w:rsidRPr="00DF08B6">
        <w:t>Measures</w:t>
      </w:r>
      <w:r w:rsidR="0019474A">
        <w:t xml:space="preserve"> </w:t>
      </w:r>
      <w:r w:rsidRPr="00DF08B6">
        <w:t>for</w:t>
      </w:r>
      <w:r w:rsidR="0019474A">
        <w:t xml:space="preserve"> </w:t>
      </w:r>
      <w:r w:rsidRPr="00DF08B6">
        <w:t>Women</w:t>
      </w:r>
      <w:r w:rsidR="0019474A">
        <w:t xml:space="preserve"> </w:t>
      </w:r>
      <w:r w:rsidRPr="00DF08B6">
        <w:t>Offenders</w:t>
      </w:r>
      <w:r w:rsidR="0019474A">
        <w:t xml:space="preserve"> </w:t>
      </w:r>
      <w:r w:rsidRPr="00DF08B6">
        <w:t>(Bangkok</w:t>
      </w:r>
      <w:r w:rsidR="0019474A">
        <w:t xml:space="preserve"> </w:t>
      </w:r>
      <w:r w:rsidRPr="00DF08B6">
        <w:t>Rules)</w:t>
      </w:r>
      <w:r w:rsidR="0019474A">
        <w:t xml:space="preserve"> </w:t>
      </w:r>
      <w:r w:rsidRPr="00DF08B6">
        <w:t>and</w:t>
      </w:r>
      <w:r w:rsidR="0019474A">
        <w:t xml:space="preserve"> </w:t>
      </w:r>
      <w:r w:rsidRPr="00DF08B6">
        <w:t>address</w:t>
      </w:r>
      <w:r w:rsidR="0019474A">
        <w:t xml:space="preserve"> </w:t>
      </w:r>
      <w:r w:rsidRPr="00DF08B6">
        <w:t>the</w:t>
      </w:r>
      <w:r w:rsidR="0019474A">
        <w:t xml:space="preserve"> </w:t>
      </w:r>
      <w:r w:rsidRPr="00DF08B6">
        <w:t>country</w:t>
      </w:r>
      <w:r w:rsidR="00AC74E1">
        <w:t>’</w:t>
      </w:r>
      <w:r w:rsidRPr="00DF08B6">
        <w:t>s</w:t>
      </w:r>
      <w:r w:rsidR="0019474A">
        <w:t xml:space="preserve"> </w:t>
      </w:r>
      <w:r w:rsidRPr="00DF08B6">
        <w:t>deplorable</w:t>
      </w:r>
      <w:r w:rsidR="0019474A">
        <w:t xml:space="preserve"> </w:t>
      </w:r>
      <w:r w:rsidRPr="00DF08B6">
        <w:t>prison</w:t>
      </w:r>
      <w:r w:rsidR="0019474A">
        <w:t xml:space="preserve"> </w:t>
      </w:r>
      <w:r w:rsidRPr="00DF08B6">
        <w:t>conditions</w:t>
      </w:r>
      <w:r w:rsidR="008F19EF">
        <w:t>. They</w:t>
      </w:r>
      <w:r w:rsidR="0019474A">
        <w:t xml:space="preserve"> </w:t>
      </w:r>
      <w:r w:rsidRPr="00DF08B6">
        <w:t>included</w:t>
      </w:r>
      <w:r w:rsidR="0019474A">
        <w:t xml:space="preserve"> </w:t>
      </w:r>
      <w:r w:rsidRPr="00DF08B6">
        <w:t>extreme</w:t>
      </w:r>
      <w:r w:rsidR="0019474A">
        <w:t xml:space="preserve"> </w:t>
      </w:r>
      <w:r w:rsidRPr="00DF08B6">
        <w:t>over</w:t>
      </w:r>
      <w:r w:rsidR="005741C5">
        <w:t>crowding</w:t>
      </w:r>
      <w:r w:rsidRPr="00DF08B6">
        <w:t>,</w:t>
      </w:r>
      <w:r w:rsidR="0019474A">
        <w:t xml:space="preserve"> </w:t>
      </w:r>
      <w:r w:rsidRPr="00DF08B6">
        <w:t>poor</w:t>
      </w:r>
      <w:r w:rsidR="0019474A">
        <w:t xml:space="preserve"> </w:t>
      </w:r>
      <w:r w:rsidRPr="00DF08B6">
        <w:t>sanitary</w:t>
      </w:r>
      <w:r w:rsidR="0019474A">
        <w:t xml:space="preserve"> </w:t>
      </w:r>
      <w:r w:rsidRPr="00DF08B6">
        <w:t>conditions,</w:t>
      </w:r>
      <w:r w:rsidR="0019474A">
        <w:t xml:space="preserve"> </w:t>
      </w:r>
      <w:r w:rsidR="005741C5">
        <w:t xml:space="preserve">no systematic separation of men and women, the placement of young female offenders with adult women, the lack of educational programmes or recreational activities, insufficient food, including food for the children incarcerated with their mothers, and the lack of personal hygiene supplies. She wished </w:t>
      </w:r>
      <w:r w:rsidR="005F13F9">
        <w:t>t</w:t>
      </w:r>
      <w:r w:rsidR="005741C5">
        <w:t>o know what financial and human resources would be used and whether there was a time frame for addressing those problems in each of the country</w:t>
      </w:r>
      <w:r w:rsidR="00AC74E1">
        <w:t>’</w:t>
      </w:r>
      <w:r w:rsidR="005741C5">
        <w:t>s prisons. She also highlighted the issue of pretrial detention, which could last between 2 and 11 years</w:t>
      </w:r>
      <w:r w:rsidRPr="00DF08B6">
        <w:t>.</w:t>
      </w:r>
    </w:p>
    <w:p w:rsidR="00DF08B6" w:rsidRPr="00DF08B6" w:rsidRDefault="00DF08B6" w:rsidP="00DF08B6">
      <w:pPr>
        <w:pStyle w:val="ParaNoG"/>
      </w:pPr>
      <w:r w:rsidRPr="005741C5">
        <w:rPr>
          <w:b/>
        </w:rPr>
        <w:t>Ms.</w:t>
      </w:r>
      <w:r w:rsidR="0019474A" w:rsidRPr="005741C5">
        <w:rPr>
          <w:b/>
        </w:rPr>
        <w:t xml:space="preserve"> </w:t>
      </w:r>
      <w:r w:rsidRPr="005741C5">
        <w:rPr>
          <w:b/>
        </w:rPr>
        <w:t>Gabr</w:t>
      </w:r>
      <w:r w:rsidR="0019474A">
        <w:t xml:space="preserve"> </w:t>
      </w:r>
      <w:r w:rsidRPr="00DF08B6">
        <w:t>wished</w:t>
      </w:r>
      <w:r w:rsidR="0019474A">
        <w:t xml:space="preserve"> </w:t>
      </w:r>
      <w:r w:rsidRPr="00DF08B6">
        <w:t>to</w:t>
      </w:r>
      <w:r w:rsidR="0019474A">
        <w:t xml:space="preserve"> </w:t>
      </w:r>
      <w:r w:rsidRPr="00DF08B6">
        <w:t>know</w:t>
      </w:r>
      <w:r w:rsidR="0019474A">
        <w:t xml:space="preserve"> </w:t>
      </w:r>
      <w:r w:rsidRPr="00DF08B6">
        <w:t>if</w:t>
      </w:r>
      <w:r w:rsidR="0019474A">
        <w:t xml:space="preserve"> </w:t>
      </w:r>
      <w:r w:rsidRPr="00DF08B6">
        <w:t>the</w:t>
      </w:r>
      <w:r w:rsidR="0019474A">
        <w:t xml:space="preserve"> </w:t>
      </w:r>
      <w:r w:rsidRPr="00DF08B6">
        <w:t>State</w:t>
      </w:r>
      <w:r w:rsidR="0019474A">
        <w:t xml:space="preserve"> </w:t>
      </w:r>
      <w:r w:rsidRPr="00DF08B6">
        <w:t>party</w:t>
      </w:r>
      <w:r w:rsidR="0019474A">
        <w:t xml:space="preserve"> </w:t>
      </w:r>
      <w:r w:rsidRPr="00DF08B6">
        <w:t>had</w:t>
      </w:r>
      <w:r w:rsidR="0019474A">
        <w:t xml:space="preserve"> </w:t>
      </w:r>
      <w:r w:rsidRPr="00DF08B6">
        <w:t>considered</w:t>
      </w:r>
      <w:r w:rsidR="0019474A">
        <w:t xml:space="preserve"> </w:t>
      </w:r>
      <w:r w:rsidRPr="00DF08B6">
        <w:t>increasing</w:t>
      </w:r>
      <w:r w:rsidR="0019474A">
        <w:t xml:space="preserve"> </w:t>
      </w:r>
      <w:r w:rsidRPr="00DF08B6">
        <w:t>the</w:t>
      </w:r>
      <w:r w:rsidR="0019474A">
        <w:t xml:space="preserve"> </w:t>
      </w:r>
      <w:r w:rsidRPr="00DF08B6">
        <w:t>number</w:t>
      </w:r>
      <w:r w:rsidR="0019474A">
        <w:t xml:space="preserve"> </w:t>
      </w:r>
      <w:r w:rsidRPr="00DF08B6">
        <w:t>of</w:t>
      </w:r>
      <w:r w:rsidR="0019474A">
        <w:t xml:space="preserve"> </w:t>
      </w:r>
      <w:r w:rsidRPr="00DF08B6">
        <w:t>midwives</w:t>
      </w:r>
      <w:r w:rsidR="0019474A">
        <w:t xml:space="preserve"> </w:t>
      </w:r>
      <w:r w:rsidRPr="00DF08B6">
        <w:t>as</w:t>
      </w:r>
      <w:r w:rsidR="0019474A">
        <w:t xml:space="preserve"> </w:t>
      </w:r>
      <w:r w:rsidRPr="00DF08B6">
        <w:t>a</w:t>
      </w:r>
      <w:r w:rsidR="0019474A">
        <w:t xml:space="preserve"> </w:t>
      </w:r>
      <w:r w:rsidRPr="00DF08B6">
        <w:t>means</w:t>
      </w:r>
      <w:r w:rsidR="0019474A">
        <w:t xml:space="preserve"> </w:t>
      </w:r>
      <w:r w:rsidRPr="00DF08B6">
        <w:t>of</w:t>
      </w:r>
      <w:r w:rsidR="0019474A">
        <w:t xml:space="preserve"> </w:t>
      </w:r>
      <w:r w:rsidRPr="00DF08B6">
        <w:t>reducing</w:t>
      </w:r>
      <w:r w:rsidR="0019474A">
        <w:t xml:space="preserve"> </w:t>
      </w:r>
      <w:r w:rsidRPr="00DF08B6">
        <w:t>maternal</w:t>
      </w:r>
      <w:r w:rsidR="0019474A">
        <w:t xml:space="preserve"> </w:t>
      </w:r>
      <w:r w:rsidRPr="00DF08B6">
        <w:t>mortality</w:t>
      </w:r>
      <w:r w:rsidR="0019474A">
        <w:t xml:space="preserve"> </w:t>
      </w:r>
      <w:r w:rsidRPr="00DF08B6">
        <w:t>rates.</w:t>
      </w:r>
      <w:r w:rsidR="0019474A">
        <w:t xml:space="preserve"> </w:t>
      </w:r>
      <w:r w:rsidRPr="00DF08B6">
        <w:t>She</w:t>
      </w:r>
      <w:r w:rsidR="0019474A">
        <w:t xml:space="preserve"> </w:t>
      </w:r>
      <w:r w:rsidRPr="00DF08B6">
        <w:t>also</w:t>
      </w:r>
      <w:r w:rsidR="0019474A">
        <w:t xml:space="preserve"> </w:t>
      </w:r>
      <w:r w:rsidRPr="00DF08B6">
        <w:t>asked</w:t>
      </w:r>
      <w:r w:rsidR="0019474A">
        <w:t xml:space="preserve"> </w:t>
      </w:r>
      <w:r w:rsidRPr="00DF08B6">
        <w:t>about</w:t>
      </w:r>
      <w:r w:rsidR="0019474A">
        <w:t xml:space="preserve"> </w:t>
      </w:r>
      <w:r w:rsidRPr="00DF08B6">
        <w:t>the</w:t>
      </w:r>
      <w:r w:rsidR="0019474A">
        <w:t xml:space="preserve"> </w:t>
      </w:r>
      <w:r w:rsidRPr="00DF08B6">
        <w:t>practical</w:t>
      </w:r>
      <w:r w:rsidR="0019474A">
        <w:t xml:space="preserve"> </w:t>
      </w:r>
      <w:r w:rsidRPr="00DF08B6">
        <w:t>implementation</w:t>
      </w:r>
      <w:r w:rsidR="0019474A">
        <w:t xml:space="preserve"> </w:t>
      </w:r>
      <w:r w:rsidRPr="00DF08B6">
        <w:t>of</w:t>
      </w:r>
      <w:r w:rsidR="0019474A">
        <w:t xml:space="preserve"> </w:t>
      </w:r>
      <w:r w:rsidRPr="00DF08B6">
        <w:t>the</w:t>
      </w:r>
      <w:r w:rsidR="0019474A">
        <w:t xml:space="preserve"> </w:t>
      </w:r>
      <w:r w:rsidRPr="00DF08B6">
        <w:t>scheme</w:t>
      </w:r>
      <w:r w:rsidR="0019474A">
        <w:t xml:space="preserve"> </w:t>
      </w:r>
      <w:r w:rsidRPr="00DF08B6">
        <w:t>providing</w:t>
      </w:r>
      <w:r w:rsidR="0019474A">
        <w:t xml:space="preserve"> </w:t>
      </w:r>
      <w:r w:rsidR="003A00DF">
        <w:t xml:space="preserve">for </w:t>
      </w:r>
      <w:r w:rsidRPr="00DF08B6">
        <w:t>free</w:t>
      </w:r>
      <w:r w:rsidR="0019474A">
        <w:t xml:space="preserve"> </w:t>
      </w:r>
      <w:r w:rsidRPr="00DF08B6">
        <w:t>caesarean</w:t>
      </w:r>
      <w:r w:rsidR="0019474A">
        <w:t xml:space="preserve"> </w:t>
      </w:r>
      <w:r w:rsidRPr="00DF08B6">
        <w:t>sections,</w:t>
      </w:r>
      <w:r w:rsidR="0019474A">
        <w:t xml:space="preserve"> </w:t>
      </w:r>
      <w:r w:rsidRPr="00DF08B6">
        <w:t>as</w:t>
      </w:r>
      <w:r w:rsidR="0019474A">
        <w:t xml:space="preserve"> </w:t>
      </w:r>
      <w:r w:rsidRPr="00DF08B6">
        <w:t>reports</w:t>
      </w:r>
      <w:r w:rsidR="0019474A">
        <w:t xml:space="preserve"> </w:t>
      </w:r>
      <w:r w:rsidRPr="00DF08B6">
        <w:t>had</w:t>
      </w:r>
      <w:r w:rsidR="0019474A">
        <w:t xml:space="preserve"> </w:t>
      </w:r>
      <w:r w:rsidRPr="00DF08B6">
        <w:t>suggested</w:t>
      </w:r>
      <w:r w:rsidR="0019474A">
        <w:t xml:space="preserve"> </w:t>
      </w:r>
      <w:r w:rsidRPr="00DF08B6">
        <w:t>that</w:t>
      </w:r>
      <w:r w:rsidR="0019474A">
        <w:t xml:space="preserve"> </w:t>
      </w:r>
      <w:r w:rsidRPr="00DF08B6">
        <w:t>certain</w:t>
      </w:r>
      <w:r w:rsidR="0019474A">
        <w:t xml:space="preserve"> </w:t>
      </w:r>
      <w:r w:rsidRPr="00DF08B6">
        <w:t>populations</w:t>
      </w:r>
      <w:r w:rsidR="0019474A">
        <w:t xml:space="preserve"> </w:t>
      </w:r>
      <w:r w:rsidRPr="00DF08B6">
        <w:t>in</w:t>
      </w:r>
      <w:r w:rsidR="0019474A">
        <w:t xml:space="preserve"> </w:t>
      </w:r>
      <w:r w:rsidRPr="00DF08B6">
        <w:t>rural</w:t>
      </w:r>
      <w:r w:rsidR="0019474A">
        <w:t xml:space="preserve"> </w:t>
      </w:r>
      <w:r w:rsidRPr="00DF08B6">
        <w:t>areas</w:t>
      </w:r>
      <w:r w:rsidR="0019474A">
        <w:t xml:space="preserve"> </w:t>
      </w:r>
      <w:r w:rsidRPr="00DF08B6">
        <w:t>lacked</w:t>
      </w:r>
      <w:r w:rsidR="0019474A">
        <w:t xml:space="preserve"> </w:t>
      </w:r>
      <w:r w:rsidRPr="00DF08B6">
        <w:t>access</w:t>
      </w:r>
      <w:r w:rsidR="0019474A">
        <w:t xml:space="preserve"> </w:t>
      </w:r>
      <w:r w:rsidRPr="00DF08B6">
        <w:t>to</w:t>
      </w:r>
      <w:r w:rsidR="0019474A">
        <w:t xml:space="preserve"> </w:t>
      </w:r>
      <w:r w:rsidRPr="00DF08B6">
        <w:t>the</w:t>
      </w:r>
      <w:r w:rsidR="0019474A">
        <w:t xml:space="preserve"> </w:t>
      </w:r>
      <w:r w:rsidRPr="00DF08B6">
        <w:t>requisite</w:t>
      </w:r>
      <w:r w:rsidR="0019474A">
        <w:t xml:space="preserve"> </w:t>
      </w:r>
      <w:r w:rsidRPr="00DF08B6">
        <w:t>kits</w:t>
      </w:r>
      <w:r w:rsidR="0019474A">
        <w:t xml:space="preserve"> </w:t>
      </w:r>
      <w:r w:rsidRPr="00DF08B6">
        <w:t>and</w:t>
      </w:r>
      <w:r w:rsidR="0019474A">
        <w:t xml:space="preserve"> </w:t>
      </w:r>
      <w:r w:rsidRPr="00DF08B6">
        <w:t>patients</w:t>
      </w:r>
      <w:r w:rsidR="0019474A">
        <w:t xml:space="preserve"> </w:t>
      </w:r>
      <w:r w:rsidRPr="00DF08B6">
        <w:t>had</w:t>
      </w:r>
      <w:r w:rsidR="003A00DF">
        <w:t xml:space="preserve"> had</w:t>
      </w:r>
      <w:r w:rsidR="0019474A">
        <w:t xml:space="preserve"> </w:t>
      </w:r>
      <w:r w:rsidRPr="00DF08B6">
        <w:t>to</w:t>
      </w:r>
      <w:r w:rsidR="0019474A">
        <w:t xml:space="preserve"> </w:t>
      </w:r>
      <w:r w:rsidRPr="00DF08B6">
        <w:t>buy</w:t>
      </w:r>
      <w:r w:rsidR="0019474A">
        <w:t xml:space="preserve"> </w:t>
      </w:r>
      <w:r w:rsidRPr="00DF08B6">
        <w:t>the</w:t>
      </w:r>
      <w:r w:rsidR="0019474A">
        <w:t xml:space="preserve"> </w:t>
      </w:r>
      <w:r w:rsidRPr="00DF08B6">
        <w:t>materials</w:t>
      </w:r>
      <w:r w:rsidR="0019474A">
        <w:t xml:space="preserve"> </w:t>
      </w:r>
      <w:r w:rsidRPr="00DF08B6">
        <w:t>so</w:t>
      </w:r>
      <w:r w:rsidR="0019474A">
        <w:t xml:space="preserve"> </w:t>
      </w:r>
      <w:r w:rsidRPr="00DF08B6">
        <w:t>that</w:t>
      </w:r>
      <w:r w:rsidR="0019474A">
        <w:t xml:space="preserve"> </w:t>
      </w:r>
      <w:r w:rsidRPr="00DF08B6">
        <w:t>the</w:t>
      </w:r>
      <w:r w:rsidR="0019474A">
        <w:t xml:space="preserve"> </w:t>
      </w:r>
      <w:r w:rsidRPr="00DF08B6">
        <w:t>doctors</w:t>
      </w:r>
      <w:r w:rsidR="0019474A">
        <w:t xml:space="preserve"> </w:t>
      </w:r>
      <w:r w:rsidRPr="00DF08B6">
        <w:t>could</w:t>
      </w:r>
      <w:r w:rsidR="0019474A">
        <w:t xml:space="preserve"> </w:t>
      </w:r>
      <w:r w:rsidRPr="00DF08B6">
        <w:t>perform</w:t>
      </w:r>
      <w:r w:rsidR="0019474A">
        <w:t xml:space="preserve"> </w:t>
      </w:r>
      <w:r w:rsidRPr="00DF08B6">
        <w:t>the</w:t>
      </w:r>
      <w:r w:rsidR="0019474A">
        <w:t xml:space="preserve"> </w:t>
      </w:r>
      <w:r w:rsidRPr="00DF08B6">
        <w:t>operation.</w:t>
      </w:r>
      <w:r w:rsidR="0019474A">
        <w:t xml:space="preserve"> </w:t>
      </w:r>
      <w:r w:rsidRPr="00DF08B6">
        <w:t>She</w:t>
      </w:r>
      <w:r w:rsidR="0019474A">
        <w:t xml:space="preserve"> </w:t>
      </w:r>
      <w:r w:rsidRPr="00DF08B6">
        <w:t>asked</w:t>
      </w:r>
      <w:r w:rsidR="0019474A">
        <w:t xml:space="preserve"> </w:t>
      </w:r>
      <w:r w:rsidRPr="00DF08B6">
        <w:t>if</w:t>
      </w:r>
      <w:r w:rsidR="0019474A">
        <w:t xml:space="preserve"> </w:t>
      </w:r>
      <w:r w:rsidRPr="00DF08B6">
        <w:t>the</w:t>
      </w:r>
      <w:r w:rsidR="0019474A">
        <w:t xml:space="preserve"> </w:t>
      </w:r>
      <w:r w:rsidRPr="00DF08B6">
        <w:t>programme</w:t>
      </w:r>
      <w:r w:rsidR="0019474A">
        <w:t xml:space="preserve"> </w:t>
      </w:r>
      <w:r w:rsidRPr="00DF08B6">
        <w:t>required</w:t>
      </w:r>
      <w:r w:rsidR="0019474A">
        <w:t xml:space="preserve"> </w:t>
      </w:r>
      <w:r w:rsidRPr="00DF08B6">
        <w:t>international</w:t>
      </w:r>
      <w:r w:rsidR="0019474A">
        <w:t xml:space="preserve"> </w:t>
      </w:r>
      <w:r w:rsidRPr="00DF08B6">
        <w:t>assistance.</w:t>
      </w:r>
      <w:r w:rsidR="0019474A">
        <w:t xml:space="preserve"> </w:t>
      </w:r>
    </w:p>
    <w:p w:rsidR="00DF08B6" w:rsidRPr="00DF08B6" w:rsidRDefault="00DF08B6" w:rsidP="00DF08B6">
      <w:pPr>
        <w:pStyle w:val="ParaNoG"/>
      </w:pPr>
      <w:r w:rsidRPr="00DF08B6">
        <w:t>She</w:t>
      </w:r>
      <w:r w:rsidR="0019474A">
        <w:t xml:space="preserve"> </w:t>
      </w:r>
      <w:r w:rsidRPr="00DF08B6">
        <w:t>welcomed</w:t>
      </w:r>
      <w:r w:rsidR="0019474A">
        <w:t xml:space="preserve"> </w:t>
      </w:r>
      <w:r w:rsidRPr="00DF08B6">
        <w:t>the</w:t>
      </w:r>
      <w:r w:rsidR="0019474A">
        <w:t xml:space="preserve"> </w:t>
      </w:r>
      <w:r w:rsidRPr="00DF08B6">
        <w:t>efforts</w:t>
      </w:r>
      <w:r w:rsidR="0019474A">
        <w:t xml:space="preserve"> </w:t>
      </w:r>
      <w:r w:rsidRPr="00DF08B6">
        <w:t>to</w:t>
      </w:r>
      <w:r w:rsidR="0019474A">
        <w:t xml:space="preserve"> </w:t>
      </w:r>
      <w:r w:rsidRPr="00DF08B6">
        <w:t>increase</w:t>
      </w:r>
      <w:r w:rsidR="0019474A">
        <w:t xml:space="preserve"> </w:t>
      </w:r>
      <w:r w:rsidRPr="00DF08B6">
        <w:t>the</w:t>
      </w:r>
      <w:r w:rsidR="0019474A">
        <w:t xml:space="preserve"> </w:t>
      </w:r>
      <w:r w:rsidRPr="00DF08B6">
        <w:t>number</w:t>
      </w:r>
      <w:r w:rsidR="0019474A">
        <w:t xml:space="preserve"> </w:t>
      </w:r>
      <w:r w:rsidRPr="00DF08B6">
        <w:t>of</w:t>
      </w:r>
      <w:r w:rsidR="0019474A">
        <w:t xml:space="preserve"> </w:t>
      </w:r>
      <w:r w:rsidRPr="00DF08B6">
        <w:t>mosquito</w:t>
      </w:r>
      <w:r w:rsidR="0019474A">
        <w:t xml:space="preserve"> </w:t>
      </w:r>
      <w:r w:rsidRPr="00DF08B6">
        <w:t>nets</w:t>
      </w:r>
      <w:r w:rsidR="0019474A">
        <w:t xml:space="preserve"> </w:t>
      </w:r>
      <w:r w:rsidRPr="00DF08B6">
        <w:t>used</w:t>
      </w:r>
      <w:r w:rsidR="0019474A">
        <w:t xml:space="preserve"> </w:t>
      </w:r>
      <w:r w:rsidRPr="00DF08B6">
        <w:t>by</w:t>
      </w:r>
      <w:r w:rsidR="0019474A">
        <w:t xml:space="preserve"> </w:t>
      </w:r>
      <w:r w:rsidRPr="00DF08B6">
        <w:t>women,</w:t>
      </w:r>
      <w:r w:rsidR="0019474A">
        <w:t xml:space="preserve"> </w:t>
      </w:r>
      <w:r w:rsidRPr="00DF08B6">
        <w:t>and</w:t>
      </w:r>
      <w:r w:rsidR="0019474A">
        <w:t xml:space="preserve"> </w:t>
      </w:r>
      <w:r w:rsidRPr="00DF08B6">
        <w:t>stressed</w:t>
      </w:r>
      <w:r w:rsidR="0019474A">
        <w:t xml:space="preserve"> </w:t>
      </w:r>
      <w:r w:rsidRPr="00DF08B6">
        <w:t>the</w:t>
      </w:r>
      <w:r w:rsidR="0019474A">
        <w:t xml:space="preserve"> </w:t>
      </w:r>
      <w:r w:rsidRPr="00DF08B6">
        <w:t>importance</w:t>
      </w:r>
      <w:r w:rsidR="0019474A">
        <w:t xml:space="preserve"> </w:t>
      </w:r>
      <w:r w:rsidRPr="00DF08B6">
        <w:t>of</w:t>
      </w:r>
      <w:r w:rsidR="0019474A">
        <w:t xml:space="preserve"> </w:t>
      </w:r>
      <w:r w:rsidRPr="00DF08B6">
        <w:t>providing</w:t>
      </w:r>
      <w:r w:rsidR="0019474A">
        <w:t xml:space="preserve"> </w:t>
      </w:r>
      <w:r w:rsidRPr="00DF08B6">
        <w:t>protection</w:t>
      </w:r>
      <w:r w:rsidR="0019474A">
        <w:t xml:space="preserve"> </w:t>
      </w:r>
      <w:r w:rsidRPr="00DF08B6">
        <w:t>against</w:t>
      </w:r>
      <w:r w:rsidR="0019474A">
        <w:t xml:space="preserve"> </w:t>
      </w:r>
      <w:r w:rsidRPr="00DF08B6">
        <w:t>malaria</w:t>
      </w:r>
      <w:r w:rsidR="0019474A">
        <w:t xml:space="preserve"> </w:t>
      </w:r>
      <w:r w:rsidRPr="00DF08B6">
        <w:t>to</w:t>
      </w:r>
      <w:r w:rsidR="0019474A">
        <w:t xml:space="preserve"> </w:t>
      </w:r>
      <w:r w:rsidRPr="00DF08B6">
        <w:t>women</w:t>
      </w:r>
      <w:r w:rsidR="008F19EF">
        <w:t xml:space="preserve">, </w:t>
      </w:r>
      <w:r w:rsidRPr="00DF08B6">
        <w:t>particularly</w:t>
      </w:r>
      <w:r w:rsidR="0019474A">
        <w:t xml:space="preserve"> </w:t>
      </w:r>
      <w:r w:rsidRPr="00DF08B6">
        <w:t>pregnant</w:t>
      </w:r>
      <w:r w:rsidR="0019474A">
        <w:t xml:space="preserve"> </w:t>
      </w:r>
      <w:r w:rsidRPr="00DF08B6">
        <w:t>women.</w:t>
      </w:r>
      <w:r w:rsidR="0019474A">
        <w:t xml:space="preserve"> </w:t>
      </w:r>
      <w:r w:rsidRPr="00DF08B6">
        <w:t>However,</w:t>
      </w:r>
      <w:r w:rsidR="0019474A">
        <w:t xml:space="preserve"> </w:t>
      </w:r>
      <w:r w:rsidRPr="00DF08B6">
        <w:t>she</w:t>
      </w:r>
      <w:r w:rsidR="0019474A">
        <w:t xml:space="preserve"> </w:t>
      </w:r>
      <w:r w:rsidRPr="00DF08B6">
        <w:t>wished</w:t>
      </w:r>
      <w:r w:rsidR="0019474A">
        <w:t xml:space="preserve"> </w:t>
      </w:r>
      <w:r w:rsidRPr="00DF08B6">
        <w:t>to</w:t>
      </w:r>
      <w:r w:rsidR="0019474A">
        <w:t xml:space="preserve"> </w:t>
      </w:r>
      <w:r w:rsidRPr="00DF08B6">
        <w:t>know</w:t>
      </w:r>
      <w:r w:rsidR="0019474A">
        <w:t xml:space="preserve"> </w:t>
      </w:r>
      <w:r w:rsidRPr="00DF08B6">
        <w:t>what</w:t>
      </w:r>
      <w:r w:rsidR="0019474A">
        <w:t xml:space="preserve"> </w:t>
      </w:r>
      <w:r w:rsidRPr="00DF08B6">
        <w:t>other</w:t>
      </w:r>
      <w:r w:rsidR="0019474A">
        <w:t xml:space="preserve"> </w:t>
      </w:r>
      <w:r w:rsidRPr="00DF08B6">
        <w:t>measures</w:t>
      </w:r>
      <w:r w:rsidR="0019474A">
        <w:t xml:space="preserve"> </w:t>
      </w:r>
      <w:r w:rsidRPr="00DF08B6">
        <w:t>the</w:t>
      </w:r>
      <w:r w:rsidR="0019474A">
        <w:t xml:space="preserve"> </w:t>
      </w:r>
      <w:r w:rsidRPr="00DF08B6">
        <w:t>State</w:t>
      </w:r>
      <w:r w:rsidR="0019474A">
        <w:t xml:space="preserve"> </w:t>
      </w:r>
      <w:r w:rsidRPr="00DF08B6">
        <w:t>party</w:t>
      </w:r>
      <w:r w:rsidR="0019474A">
        <w:t xml:space="preserve"> </w:t>
      </w:r>
      <w:r w:rsidRPr="00DF08B6">
        <w:t>was</w:t>
      </w:r>
      <w:r w:rsidR="0019474A">
        <w:t xml:space="preserve"> </w:t>
      </w:r>
      <w:r w:rsidR="003A00DF">
        <w:t>taking</w:t>
      </w:r>
      <w:r w:rsidR="0019474A">
        <w:t xml:space="preserve"> </w:t>
      </w:r>
      <w:r w:rsidRPr="00DF08B6">
        <w:t>in</w:t>
      </w:r>
      <w:r w:rsidR="0019474A">
        <w:t xml:space="preserve"> </w:t>
      </w:r>
      <w:r w:rsidRPr="00DF08B6">
        <w:t>the</w:t>
      </w:r>
      <w:r w:rsidR="0019474A">
        <w:t xml:space="preserve"> </w:t>
      </w:r>
      <w:r w:rsidRPr="00DF08B6">
        <w:t>fight</w:t>
      </w:r>
      <w:r w:rsidR="0019474A">
        <w:t xml:space="preserve"> </w:t>
      </w:r>
      <w:r w:rsidRPr="00DF08B6">
        <w:t>against</w:t>
      </w:r>
      <w:r w:rsidR="0019474A">
        <w:t xml:space="preserve"> </w:t>
      </w:r>
      <w:r w:rsidRPr="00DF08B6">
        <w:t>malaria-bearing</w:t>
      </w:r>
      <w:r w:rsidR="0019474A">
        <w:t xml:space="preserve"> </w:t>
      </w:r>
      <w:r w:rsidRPr="00DF08B6">
        <w:t>mosquitoes.</w:t>
      </w:r>
      <w:r w:rsidR="0019474A">
        <w:t xml:space="preserve"> </w:t>
      </w:r>
      <w:r w:rsidRPr="00DF08B6">
        <w:t>She</w:t>
      </w:r>
      <w:r w:rsidR="0019474A">
        <w:t xml:space="preserve"> </w:t>
      </w:r>
      <w:r w:rsidRPr="00DF08B6">
        <w:t>also</w:t>
      </w:r>
      <w:r w:rsidR="0019474A">
        <w:t xml:space="preserve"> </w:t>
      </w:r>
      <w:r w:rsidRPr="00DF08B6">
        <w:t>asked</w:t>
      </w:r>
      <w:r w:rsidR="0019474A">
        <w:t xml:space="preserve"> </w:t>
      </w:r>
      <w:r w:rsidRPr="00DF08B6">
        <w:t>what</w:t>
      </w:r>
      <w:r w:rsidR="0019474A">
        <w:t xml:space="preserve"> </w:t>
      </w:r>
      <w:r w:rsidRPr="00DF08B6">
        <w:t>programmes</w:t>
      </w:r>
      <w:r w:rsidR="0019474A">
        <w:t xml:space="preserve"> </w:t>
      </w:r>
      <w:r w:rsidRPr="00DF08B6">
        <w:t>the</w:t>
      </w:r>
      <w:r w:rsidR="0019474A">
        <w:t xml:space="preserve"> </w:t>
      </w:r>
      <w:r w:rsidRPr="00DF08B6">
        <w:t>State</w:t>
      </w:r>
      <w:r w:rsidR="0019474A">
        <w:t xml:space="preserve"> </w:t>
      </w:r>
      <w:r w:rsidRPr="00DF08B6">
        <w:t>party</w:t>
      </w:r>
      <w:r w:rsidR="0019474A">
        <w:t xml:space="preserve"> </w:t>
      </w:r>
      <w:r w:rsidRPr="00DF08B6">
        <w:t>was</w:t>
      </w:r>
      <w:r w:rsidR="0019474A">
        <w:t xml:space="preserve"> </w:t>
      </w:r>
      <w:r w:rsidRPr="00DF08B6">
        <w:t>implementing</w:t>
      </w:r>
      <w:r w:rsidR="0019474A">
        <w:t xml:space="preserve"> </w:t>
      </w:r>
      <w:r w:rsidRPr="00DF08B6">
        <w:t>to</w:t>
      </w:r>
      <w:r w:rsidR="0019474A">
        <w:t xml:space="preserve"> </w:t>
      </w:r>
      <w:r w:rsidRPr="00DF08B6">
        <w:t>assist</w:t>
      </w:r>
      <w:r w:rsidR="0019474A">
        <w:t xml:space="preserve"> </w:t>
      </w:r>
      <w:r w:rsidRPr="00DF08B6">
        <w:t>elderly</w:t>
      </w:r>
      <w:r w:rsidR="0019474A">
        <w:t xml:space="preserve"> </w:t>
      </w:r>
      <w:r w:rsidRPr="00DF08B6">
        <w:t>women,</w:t>
      </w:r>
      <w:r w:rsidR="0019474A">
        <w:t xml:space="preserve"> </w:t>
      </w:r>
      <w:r w:rsidRPr="00DF08B6">
        <w:t>particularly</w:t>
      </w:r>
      <w:r w:rsidR="0019474A">
        <w:t xml:space="preserve"> </w:t>
      </w:r>
      <w:r w:rsidRPr="00DF08B6">
        <w:t>those</w:t>
      </w:r>
      <w:r w:rsidR="0019474A">
        <w:t xml:space="preserve"> </w:t>
      </w:r>
      <w:r w:rsidRPr="00DF08B6">
        <w:t>living</w:t>
      </w:r>
      <w:r w:rsidR="0019474A">
        <w:t xml:space="preserve"> </w:t>
      </w:r>
      <w:r w:rsidRPr="00DF08B6">
        <w:t>in</w:t>
      </w:r>
      <w:r w:rsidR="0019474A">
        <w:t xml:space="preserve"> </w:t>
      </w:r>
      <w:r w:rsidRPr="00DF08B6">
        <w:t>rural</w:t>
      </w:r>
      <w:r w:rsidR="0019474A">
        <w:t xml:space="preserve"> </w:t>
      </w:r>
      <w:r w:rsidRPr="00DF08B6">
        <w:t>areas.</w:t>
      </w:r>
    </w:p>
    <w:p w:rsidR="00DF08B6" w:rsidRPr="00DF08B6" w:rsidRDefault="00DF08B6" w:rsidP="00DF08B6">
      <w:pPr>
        <w:pStyle w:val="ParaNoG"/>
      </w:pPr>
      <w:r w:rsidRPr="005741C5">
        <w:rPr>
          <w:b/>
        </w:rPr>
        <w:t>Ms.</w:t>
      </w:r>
      <w:r w:rsidR="0019474A" w:rsidRPr="005741C5">
        <w:rPr>
          <w:b/>
        </w:rPr>
        <w:t xml:space="preserve"> </w:t>
      </w:r>
      <w:r w:rsidRPr="005741C5">
        <w:rPr>
          <w:b/>
        </w:rPr>
        <w:t>Nwankwo</w:t>
      </w:r>
      <w:r w:rsidR="0019474A">
        <w:t xml:space="preserve"> </w:t>
      </w:r>
      <w:r w:rsidRPr="00DF08B6">
        <w:t>said</w:t>
      </w:r>
      <w:r w:rsidR="0019474A">
        <w:t xml:space="preserve"> </w:t>
      </w:r>
      <w:r w:rsidRPr="00DF08B6">
        <w:t>that</w:t>
      </w:r>
      <w:r w:rsidR="0019474A">
        <w:t xml:space="preserve"> </w:t>
      </w:r>
      <w:r w:rsidR="005F13F9">
        <w:t xml:space="preserve">sex </w:t>
      </w:r>
      <w:r w:rsidRPr="00DF08B6">
        <w:t>education</w:t>
      </w:r>
      <w:r w:rsidR="0019474A">
        <w:t xml:space="preserve"> </w:t>
      </w:r>
      <w:r w:rsidRPr="00DF08B6">
        <w:t>was</w:t>
      </w:r>
      <w:r w:rsidR="0019474A">
        <w:t xml:space="preserve"> </w:t>
      </w:r>
      <w:r w:rsidRPr="00DF08B6">
        <w:t>not</w:t>
      </w:r>
      <w:r w:rsidR="0019474A">
        <w:t xml:space="preserve"> </w:t>
      </w:r>
      <w:r w:rsidRPr="00DF08B6">
        <w:t>solely</w:t>
      </w:r>
      <w:r w:rsidR="0019474A">
        <w:t xml:space="preserve"> </w:t>
      </w:r>
      <w:r w:rsidRPr="00DF08B6">
        <w:t>a</w:t>
      </w:r>
      <w:r w:rsidR="0019474A">
        <w:t xml:space="preserve"> </w:t>
      </w:r>
      <w:r w:rsidRPr="00DF08B6">
        <w:t>matter</w:t>
      </w:r>
      <w:r w:rsidR="0019474A">
        <w:t xml:space="preserve"> </w:t>
      </w:r>
      <w:r w:rsidRPr="00DF08B6">
        <w:t>of</w:t>
      </w:r>
      <w:r w:rsidR="0019474A">
        <w:t xml:space="preserve"> </w:t>
      </w:r>
      <w:r w:rsidRPr="00DF08B6">
        <w:t>family</w:t>
      </w:r>
      <w:r w:rsidR="0019474A">
        <w:t xml:space="preserve"> </w:t>
      </w:r>
      <w:r w:rsidRPr="00DF08B6">
        <w:t>planning;</w:t>
      </w:r>
      <w:r w:rsidR="0019474A">
        <w:t xml:space="preserve"> </w:t>
      </w:r>
      <w:r w:rsidRPr="00DF08B6">
        <w:t>rather,</w:t>
      </w:r>
      <w:r w:rsidR="0019474A">
        <w:t xml:space="preserve"> </w:t>
      </w:r>
      <w:r w:rsidRPr="00DF08B6">
        <w:t>it</w:t>
      </w:r>
      <w:r w:rsidR="0019474A">
        <w:t xml:space="preserve"> </w:t>
      </w:r>
      <w:r w:rsidRPr="00DF08B6">
        <w:t>should</w:t>
      </w:r>
      <w:r w:rsidR="0019474A">
        <w:t xml:space="preserve"> </w:t>
      </w:r>
      <w:r w:rsidRPr="00DF08B6">
        <w:t>promote</w:t>
      </w:r>
      <w:r w:rsidR="0019474A">
        <w:t xml:space="preserve"> </w:t>
      </w:r>
      <w:r w:rsidR="00234D7E">
        <w:t>a thorough</w:t>
      </w:r>
      <w:r w:rsidR="0019474A">
        <w:t xml:space="preserve"> </w:t>
      </w:r>
      <w:r w:rsidRPr="00DF08B6">
        <w:t>knowledge</w:t>
      </w:r>
      <w:r w:rsidR="0019474A">
        <w:t xml:space="preserve"> </w:t>
      </w:r>
      <w:r w:rsidRPr="00DF08B6">
        <w:t>of</w:t>
      </w:r>
      <w:r w:rsidR="0019474A">
        <w:t xml:space="preserve"> </w:t>
      </w:r>
      <w:r w:rsidRPr="00DF08B6">
        <w:t>reproductive</w:t>
      </w:r>
      <w:r w:rsidR="0019474A">
        <w:t xml:space="preserve"> </w:t>
      </w:r>
      <w:r w:rsidRPr="00DF08B6">
        <w:t>health</w:t>
      </w:r>
      <w:r w:rsidR="0019474A">
        <w:t xml:space="preserve"> </w:t>
      </w:r>
      <w:r w:rsidRPr="00DF08B6">
        <w:t>and</w:t>
      </w:r>
      <w:r w:rsidR="0019474A">
        <w:t xml:space="preserve"> </w:t>
      </w:r>
      <w:r w:rsidRPr="00DF08B6">
        <w:t>rights.</w:t>
      </w:r>
      <w:r w:rsidR="0019474A">
        <w:t xml:space="preserve"> </w:t>
      </w:r>
      <w:r w:rsidRPr="00DF08B6">
        <w:t>She</w:t>
      </w:r>
      <w:r w:rsidR="0019474A">
        <w:t xml:space="preserve"> </w:t>
      </w:r>
      <w:r w:rsidRPr="00DF08B6">
        <w:t>encouraged</w:t>
      </w:r>
      <w:r w:rsidR="0019474A">
        <w:t xml:space="preserve"> </w:t>
      </w:r>
      <w:r w:rsidRPr="00DF08B6">
        <w:t>the</w:t>
      </w:r>
      <w:r w:rsidR="0019474A">
        <w:t xml:space="preserve"> </w:t>
      </w:r>
      <w:r w:rsidRPr="00DF08B6">
        <w:t>State</w:t>
      </w:r>
      <w:r w:rsidR="0019474A">
        <w:t xml:space="preserve"> </w:t>
      </w:r>
      <w:r w:rsidRPr="00DF08B6">
        <w:t>party</w:t>
      </w:r>
      <w:r w:rsidR="0019474A">
        <w:t xml:space="preserve"> </w:t>
      </w:r>
      <w:r w:rsidRPr="00DF08B6">
        <w:t>to</w:t>
      </w:r>
      <w:r w:rsidR="0019474A">
        <w:t xml:space="preserve"> </w:t>
      </w:r>
      <w:r w:rsidRPr="00DF08B6">
        <w:t>review</w:t>
      </w:r>
      <w:r w:rsidR="0019474A">
        <w:t xml:space="preserve"> </w:t>
      </w:r>
      <w:r w:rsidRPr="00DF08B6">
        <w:t>its</w:t>
      </w:r>
      <w:r w:rsidR="0019474A">
        <w:t xml:space="preserve"> </w:t>
      </w:r>
      <w:r w:rsidRPr="00DF08B6">
        <w:t>sex</w:t>
      </w:r>
      <w:r w:rsidR="00234D7E">
        <w:t xml:space="preserve"> </w:t>
      </w:r>
      <w:r w:rsidRPr="00DF08B6">
        <w:t>education</w:t>
      </w:r>
      <w:r w:rsidR="0019474A">
        <w:t xml:space="preserve"> </w:t>
      </w:r>
      <w:r w:rsidR="00234D7E">
        <w:t xml:space="preserve">policy </w:t>
      </w:r>
      <w:r w:rsidRPr="00DF08B6">
        <w:t>and</w:t>
      </w:r>
      <w:r w:rsidR="0019474A">
        <w:t xml:space="preserve"> </w:t>
      </w:r>
      <w:r w:rsidRPr="00DF08B6">
        <w:t>ensure</w:t>
      </w:r>
      <w:r w:rsidR="0019474A">
        <w:t xml:space="preserve"> </w:t>
      </w:r>
      <w:r w:rsidRPr="00DF08B6">
        <w:t>that</w:t>
      </w:r>
      <w:r w:rsidR="0019474A">
        <w:t xml:space="preserve"> </w:t>
      </w:r>
      <w:r w:rsidRPr="00DF08B6">
        <w:t>it</w:t>
      </w:r>
      <w:r w:rsidR="0019474A">
        <w:t xml:space="preserve"> </w:t>
      </w:r>
      <w:r w:rsidRPr="00DF08B6">
        <w:t>was</w:t>
      </w:r>
      <w:r w:rsidR="0019474A">
        <w:t xml:space="preserve"> </w:t>
      </w:r>
      <w:r w:rsidRPr="00DF08B6">
        <w:t>comprehensive</w:t>
      </w:r>
      <w:r w:rsidR="0019474A">
        <w:t xml:space="preserve"> </w:t>
      </w:r>
      <w:r w:rsidRPr="00DF08B6">
        <w:t>in</w:t>
      </w:r>
      <w:r w:rsidR="0019474A">
        <w:t xml:space="preserve"> </w:t>
      </w:r>
      <w:r w:rsidRPr="00DF08B6">
        <w:t>nature,</w:t>
      </w:r>
      <w:r w:rsidR="0019474A">
        <w:t xml:space="preserve"> </w:t>
      </w:r>
      <w:r w:rsidRPr="00DF08B6">
        <w:t>age</w:t>
      </w:r>
      <w:r w:rsidR="0019474A">
        <w:t xml:space="preserve"> </w:t>
      </w:r>
      <w:r w:rsidRPr="00DF08B6">
        <w:t>specific,</w:t>
      </w:r>
      <w:r w:rsidR="0019474A">
        <w:t xml:space="preserve"> </w:t>
      </w:r>
      <w:r w:rsidRPr="00DF08B6">
        <w:t>gender</w:t>
      </w:r>
      <w:r w:rsidR="0019474A">
        <w:t xml:space="preserve"> </w:t>
      </w:r>
      <w:r w:rsidRPr="00DF08B6">
        <w:t>sensitive</w:t>
      </w:r>
      <w:r w:rsidR="0019474A">
        <w:t xml:space="preserve"> </w:t>
      </w:r>
      <w:r w:rsidRPr="00DF08B6">
        <w:t>and</w:t>
      </w:r>
      <w:r w:rsidR="0019474A">
        <w:t xml:space="preserve"> </w:t>
      </w:r>
      <w:r w:rsidRPr="00DF08B6">
        <w:t>based</w:t>
      </w:r>
      <w:r w:rsidR="0019474A">
        <w:t xml:space="preserve"> </w:t>
      </w:r>
      <w:r w:rsidRPr="00DF08B6">
        <w:t>on</w:t>
      </w:r>
      <w:r w:rsidR="0019474A">
        <w:t xml:space="preserve"> </w:t>
      </w:r>
      <w:r w:rsidRPr="00DF08B6">
        <w:t>life</w:t>
      </w:r>
      <w:r w:rsidR="0019474A">
        <w:t xml:space="preserve"> </w:t>
      </w:r>
      <w:r w:rsidRPr="00DF08B6">
        <w:t>skills,</w:t>
      </w:r>
      <w:r w:rsidR="0019474A">
        <w:t xml:space="preserve"> </w:t>
      </w:r>
      <w:r w:rsidR="00234D7E">
        <w:t>to</w:t>
      </w:r>
      <w:r w:rsidR="0019474A">
        <w:t xml:space="preserve"> </w:t>
      </w:r>
      <w:r w:rsidRPr="00DF08B6">
        <w:t>enabl</w:t>
      </w:r>
      <w:r w:rsidR="00234D7E">
        <w:t>e</w:t>
      </w:r>
      <w:r w:rsidR="0019474A">
        <w:t xml:space="preserve"> </w:t>
      </w:r>
      <w:r w:rsidRPr="00DF08B6">
        <w:t>young</w:t>
      </w:r>
      <w:r w:rsidR="0019474A">
        <w:t xml:space="preserve"> </w:t>
      </w:r>
      <w:r w:rsidRPr="00DF08B6">
        <w:t>people</w:t>
      </w:r>
      <w:r w:rsidR="0019474A">
        <w:t xml:space="preserve"> </w:t>
      </w:r>
      <w:r w:rsidRPr="00DF08B6">
        <w:t>to</w:t>
      </w:r>
      <w:r w:rsidR="0019474A">
        <w:t xml:space="preserve"> </w:t>
      </w:r>
      <w:r w:rsidRPr="00DF08B6">
        <w:t>make</w:t>
      </w:r>
      <w:r w:rsidR="0019474A">
        <w:t xml:space="preserve"> </w:t>
      </w:r>
      <w:r w:rsidRPr="00DF08B6">
        <w:t>informed</w:t>
      </w:r>
      <w:r w:rsidR="0019474A">
        <w:t xml:space="preserve"> </w:t>
      </w:r>
      <w:r w:rsidRPr="00DF08B6">
        <w:t>decisions.</w:t>
      </w:r>
    </w:p>
    <w:p w:rsidR="00DF08B6" w:rsidRPr="00DF08B6" w:rsidRDefault="00DF08B6" w:rsidP="00DF08B6">
      <w:pPr>
        <w:pStyle w:val="ParaNoG"/>
      </w:pPr>
      <w:r w:rsidRPr="00DF08B6">
        <w:t>Mortality</w:t>
      </w:r>
      <w:r w:rsidR="0019474A">
        <w:t xml:space="preserve"> </w:t>
      </w:r>
      <w:r w:rsidRPr="00DF08B6">
        <w:t>rates</w:t>
      </w:r>
      <w:r w:rsidR="0019474A">
        <w:t xml:space="preserve"> </w:t>
      </w:r>
      <w:r w:rsidRPr="00DF08B6">
        <w:t>showed</w:t>
      </w:r>
      <w:r w:rsidR="0019474A">
        <w:t xml:space="preserve"> </w:t>
      </w:r>
      <w:r w:rsidRPr="00DF08B6">
        <w:t>that</w:t>
      </w:r>
      <w:r w:rsidR="0019474A">
        <w:t xml:space="preserve"> </w:t>
      </w:r>
      <w:r w:rsidRPr="00DF08B6">
        <w:t>the</w:t>
      </w:r>
      <w:r w:rsidR="0019474A">
        <w:t xml:space="preserve"> </w:t>
      </w:r>
      <w:r w:rsidRPr="00DF08B6">
        <w:t>scheme</w:t>
      </w:r>
      <w:r w:rsidR="0019474A">
        <w:t xml:space="preserve"> </w:t>
      </w:r>
      <w:r w:rsidR="00234D7E">
        <w:t xml:space="preserve">for </w:t>
      </w:r>
      <w:r w:rsidRPr="00DF08B6">
        <w:t>promoting</w:t>
      </w:r>
      <w:r w:rsidR="0019474A">
        <w:t xml:space="preserve"> </w:t>
      </w:r>
      <w:r w:rsidRPr="00DF08B6">
        <w:t>free</w:t>
      </w:r>
      <w:r w:rsidR="0019474A">
        <w:t xml:space="preserve"> </w:t>
      </w:r>
      <w:r w:rsidRPr="00DF08B6">
        <w:t>caesarean</w:t>
      </w:r>
      <w:r w:rsidR="0019474A">
        <w:t xml:space="preserve"> </w:t>
      </w:r>
      <w:r w:rsidRPr="00DF08B6">
        <w:t>sections</w:t>
      </w:r>
      <w:r w:rsidR="0019474A">
        <w:t xml:space="preserve"> </w:t>
      </w:r>
      <w:r w:rsidRPr="00DF08B6">
        <w:t>was</w:t>
      </w:r>
      <w:r w:rsidR="0019474A">
        <w:t xml:space="preserve"> </w:t>
      </w:r>
      <w:r w:rsidRPr="00DF08B6">
        <w:t>not</w:t>
      </w:r>
      <w:r w:rsidR="0019474A">
        <w:t xml:space="preserve"> </w:t>
      </w:r>
      <w:r w:rsidRPr="00DF08B6">
        <w:t>working,</w:t>
      </w:r>
      <w:r w:rsidR="0019474A">
        <w:t xml:space="preserve"> </w:t>
      </w:r>
      <w:r w:rsidRPr="00DF08B6">
        <w:t>as</w:t>
      </w:r>
      <w:r w:rsidR="0019474A">
        <w:t xml:space="preserve"> </w:t>
      </w:r>
      <w:r w:rsidRPr="00DF08B6">
        <w:t>the</w:t>
      </w:r>
      <w:r w:rsidR="0019474A">
        <w:t xml:space="preserve"> </w:t>
      </w:r>
      <w:r w:rsidRPr="00DF08B6">
        <w:t>kits</w:t>
      </w:r>
      <w:r w:rsidR="0019474A">
        <w:t xml:space="preserve"> </w:t>
      </w:r>
      <w:r w:rsidRPr="00DF08B6">
        <w:t>required</w:t>
      </w:r>
      <w:r w:rsidR="0019474A">
        <w:t xml:space="preserve"> </w:t>
      </w:r>
      <w:r w:rsidRPr="00DF08B6">
        <w:t>were</w:t>
      </w:r>
      <w:r w:rsidR="0019474A">
        <w:t xml:space="preserve"> </w:t>
      </w:r>
      <w:r w:rsidRPr="00DF08B6">
        <w:t>unavailable</w:t>
      </w:r>
      <w:r w:rsidR="0019474A">
        <w:t xml:space="preserve"> </w:t>
      </w:r>
      <w:r w:rsidRPr="00DF08B6">
        <w:t>or</w:t>
      </w:r>
      <w:r w:rsidR="0019474A">
        <w:t xml:space="preserve"> </w:t>
      </w:r>
      <w:r w:rsidRPr="00DF08B6">
        <w:t>extremely</w:t>
      </w:r>
      <w:r w:rsidR="0019474A">
        <w:t xml:space="preserve"> </w:t>
      </w:r>
      <w:r w:rsidRPr="00DF08B6">
        <w:t>limited</w:t>
      </w:r>
      <w:r w:rsidR="0019474A">
        <w:t xml:space="preserve"> </w:t>
      </w:r>
      <w:r w:rsidRPr="00DF08B6">
        <w:t>in</w:t>
      </w:r>
      <w:r w:rsidR="0019474A">
        <w:t xml:space="preserve"> </w:t>
      </w:r>
      <w:r w:rsidRPr="00DF08B6">
        <w:t>many</w:t>
      </w:r>
      <w:r w:rsidR="0019474A">
        <w:t xml:space="preserve"> </w:t>
      </w:r>
      <w:r w:rsidRPr="00DF08B6">
        <w:t>hospitals</w:t>
      </w:r>
      <w:r w:rsidR="0019474A">
        <w:t xml:space="preserve"> </w:t>
      </w:r>
      <w:r w:rsidRPr="00DF08B6">
        <w:t>and</w:t>
      </w:r>
      <w:r w:rsidR="0019474A">
        <w:t xml:space="preserve"> </w:t>
      </w:r>
      <w:r w:rsidRPr="00DF08B6">
        <w:t>patients</w:t>
      </w:r>
      <w:r w:rsidR="0019474A">
        <w:t xml:space="preserve"> </w:t>
      </w:r>
      <w:r w:rsidRPr="00DF08B6">
        <w:t>often</w:t>
      </w:r>
      <w:r w:rsidR="0019474A">
        <w:t xml:space="preserve"> </w:t>
      </w:r>
      <w:r w:rsidRPr="00DF08B6">
        <w:t>had</w:t>
      </w:r>
      <w:r w:rsidR="0019474A">
        <w:t xml:space="preserve"> </w:t>
      </w:r>
      <w:r w:rsidRPr="00DF08B6">
        <w:t>to</w:t>
      </w:r>
      <w:r w:rsidR="0019474A">
        <w:t xml:space="preserve"> </w:t>
      </w:r>
      <w:r w:rsidRPr="00DF08B6">
        <w:t>pay</w:t>
      </w:r>
      <w:r w:rsidR="00234D7E">
        <w:t xml:space="preserve"> for them</w:t>
      </w:r>
      <w:r w:rsidRPr="00DF08B6">
        <w:t>.</w:t>
      </w:r>
      <w:r w:rsidR="0019474A">
        <w:t xml:space="preserve"> </w:t>
      </w:r>
      <w:r w:rsidRPr="00DF08B6">
        <w:t>Regarding</w:t>
      </w:r>
      <w:r w:rsidR="0019474A">
        <w:t xml:space="preserve"> </w:t>
      </w:r>
      <w:r w:rsidRPr="00DF08B6">
        <w:t>the</w:t>
      </w:r>
      <w:r w:rsidR="0019474A">
        <w:t xml:space="preserve"> </w:t>
      </w:r>
      <w:r w:rsidRPr="00DF08B6">
        <w:t>law</w:t>
      </w:r>
      <w:r w:rsidR="0019474A">
        <w:t xml:space="preserve"> </w:t>
      </w:r>
      <w:r w:rsidRPr="00DF08B6">
        <w:t>which</w:t>
      </w:r>
      <w:r w:rsidR="0019474A">
        <w:t xml:space="preserve"> </w:t>
      </w:r>
      <w:r w:rsidRPr="00DF08B6">
        <w:t>legalized</w:t>
      </w:r>
      <w:r w:rsidR="0019474A">
        <w:t xml:space="preserve"> </w:t>
      </w:r>
      <w:r w:rsidRPr="00DF08B6">
        <w:t>abortion</w:t>
      </w:r>
      <w:r w:rsidR="0019474A">
        <w:t xml:space="preserve"> </w:t>
      </w:r>
      <w:r w:rsidRPr="00DF08B6">
        <w:t>in</w:t>
      </w:r>
      <w:r w:rsidR="0019474A">
        <w:t xml:space="preserve"> </w:t>
      </w:r>
      <w:r w:rsidRPr="00DF08B6">
        <w:t>the</w:t>
      </w:r>
      <w:r w:rsidR="0019474A">
        <w:t xml:space="preserve"> </w:t>
      </w:r>
      <w:r w:rsidRPr="00DF08B6">
        <w:t>event</w:t>
      </w:r>
      <w:r w:rsidR="0019474A">
        <w:t xml:space="preserve"> </w:t>
      </w:r>
      <w:r w:rsidRPr="00DF08B6">
        <w:t>of</w:t>
      </w:r>
      <w:r w:rsidR="0019474A">
        <w:t xml:space="preserve"> </w:t>
      </w:r>
      <w:r w:rsidRPr="00DF08B6">
        <w:t>rape</w:t>
      </w:r>
      <w:r w:rsidR="0019474A">
        <w:t xml:space="preserve"> </w:t>
      </w:r>
      <w:r w:rsidRPr="00DF08B6">
        <w:t>or</w:t>
      </w:r>
      <w:r w:rsidR="0019474A">
        <w:t xml:space="preserve"> </w:t>
      </w:r>
      <w:r w:rsidRPr="00DF08B6">
        <w:t>incest,</w:t>
      </w:r>
      <w:r w:rsidR="0019474A">
        <w:t xml:space="preserve"> </w:t>
      </w:r>
      <w:r w:rsidRPr="00DF08B6">
        <w:t>she</w:t>
      </w:r>
      <w:r w:rsidR="0019474A">
        <w:t xml:space="preserve"> </w:t>
      </w:r>
      <w:r w:rsidR="00234D7E">
        <w:t>asked why women were required to seek court permission in such cases, as such proceedings were often lengthy</w:t>
      </w:r>
      <w:r w:rsidR="008F19EF">
        <w:t>,</w:t>
      </w:r>
      <w:r w:rsidR="00234D7E">
        <w:t xml:space="preserve"> and whether the State party was considering amending the law</w:t>
      </w:r>
      <w:r w:rsidRPr="00DF08B6">
        <w:t>.</w:t>
      </w:r>
    </w:p>
    <w:p w:rsidR="00DF08B6" w:rsidRPr="00DF08B6" w:rsidRDefault="00DF08B6" w:rsidP="00DF08B6">
      <w:pPr>
        <w:pStyle w:val="ParaNoG"/>
      </w:pPr>
      <w:r w:rsidRPr="005741C5">
        <w:rPr>
          <w:b/>
        </w:rPr>
        <w:t>Ms.</w:t>
      </w:r>
      <w:r w:rsidR="0019474A" w:rsidRPr="005741C5">
        <w:rPr>
          <w:b/>
        </w:rPr>
        <w:t xml:space="preserve"> </w:t>
      </w:r>
      <w:r w:rsidRPr="005741C5">
        <w:rPr>
          <w:b/>
        </w:rPr>
        <w:t>Sranon</w:t>
      </w:r>
      <w:r w:rsidR="0019474A" w:rsidRPr="005741C5">
        <w:rPr>
          <w:b/>
        </w:rPr>
        <w:t xml:space="preserve"> </w:t>
      </w:r>
      <w:r w:rsidRPr="005741C5">
        <w:rPr>
          <w:b/>
        </w:rPr>
        <w:t>Sossou</w:t>
      </w:r>
      <w:r w:rsidR="0019474A">
        <w:t xml:space="preserve"> </w:t>
      </w:r>
      <w:r w:rsidRPr="00DF08B6">
        <w:t>(Benin)</w:t>
      </w:r>
      <w:r w:rsidR="0019474A">
        <w:t xml:space="preserve"> </w:t>
      </w:r>
      <w:r w:rsidRPr="00DF08B6">
        <w:t>said</w:t>
      </w:r>
      <w:r w:rsidR="0019474A">
        <w:t xml:space="preserve"> </w:t>
      </w:r>
      <w:r w:rsidRPr="00DF08B6">
        <w:t>that</w:t>
      </w:r>
      <w:r w:rsidR="0019474A">
        <w:t xml:space="preserve"> </w:t>
      </w:r>
      <w:r w:rsidRPr="00DF08B6">
        <w:t>the</w:t>
      </w:r>
      <w:r w:rsidR="0019474A">
        <w:t xml:space="preserve"> </w:t>
      </w:r>
      <w:r w:rsidRPr="00DF08B6">
        <w:t>practice</w:t>
      </w:r>
      <w:r w:rsidR="0019474A">
        <w:t xml:space="preserve"> </w:t>
      </w:r>
      <w:r w:rsidRPr="00DF08B6">
        <w:t>of</w:t>
      </w:r>
      <w:r w:rsidR="0019474A">
        <w:t xml:space="preserve"> </w:t>
      </w:r>
      <w:r w:rsidRPr="00637F85">
        <w:rPr>
          <w:i/>
        </w:rPr>
        <w:t>tontines</w:t>
      </w:r>
      <w:r w:rsidR="0019474A" w:rsidRPr="00637F85">
        <w:rPr>
          <w:i/>
        </w:rPr>
        <w:t xml:space="preserve"> </w:t>
      </w:r>
      <w:r w:rsidRPr="00DF08B6">
        <w:t>was</w:t>
      </w:r>
      <w:r w:rsidR="0019474A">
        <w:t xml:space="preserve"> </w:t>
      </w:r>
      <w:r w:rsidRPr="00DF08B6">
        <w:t>common</w:t>
      </w:r>
      <w:r w:rsidR="0019474A">
        <w:t xml:space="preserve"> </w:t>
      </w:r>
      <w:r w:rsidRPr="00DF08B6">
        <w:t>in</w:t>
      </w:r>
      <w:r w:rsidR="0019474A">
        <w:t xml:space="preserve"> </w:t>
      </w:r>
      <w:r w:rsidRPr="00DF08B6">
        <w:t>rural</w:t>
      </w:r>
      <w:r w:rsidR="0019474A">
        <w:t xml:space="preserve"> </w:t>
      </w:r>
      <w:r w:rsidRPr="00DF08B6">
        <w:t>areas</w:t>
      </w:r>
      <w:r w:rsidR="0019474A">
        <w:t xml:space="preserve"> </w:t>
      </w:r>
      <w:r w:rsidRPr="00DF08B6">
        <w:t>and</w:t>
      </w:r>
      <w:r w:rsidR="0019474A">
        <w:t xml:space="preserve"> </w:t>
      </w:r>
      <w:r w:rsidRPr="00DF08B6">
        <w:t>communes,</w:t>
      </w:r>
      <w:r w:rsidR="0019474A">
        <w:t xml:space="preserve"> </w:t>
      </w:r>
      <w:r w:rsidRPr="00DF08B6">
        <w:t>where</w:t>
      </w:r>
      <w:r w:rsidR="0019474A">
        <w:t xml:space="preserve"> </w:t>
      </w:r>
      <w:r w:rsidRPr="00DF08B6">
        <w:t>women</w:t>
      </w:r>
      <w:r w:rsidR="0019474A">
        <w:t xml:space="preserve"> </w:t>
      </w:r>
      <w:r w:rsidRPr="00DF08B6">
        <w:t>would</w:t>
      </w:r>
      <w:r w:rsidR="0019474A">
        <w:t xml:space="preserve"> </w:t>
      </w:r>
      <w:r w:rsidRPr="00DF08B6">
        <w:t>organize</w:t>
      </w:r>
      <w:r w:rsidR="0019474A">
        <w:t xml:space="preserve"> </w:t>
      </w:r>
      <w:r w:rsidRPr="00DF08B6">
        <w:t>themselves</w:t>
      </w:r>
      <w:r w:rsidR="0019474A">
        <w:t xml:space="preserve"> </w:t>
      </w:r>
      <w:r w:rsidRPr="00DF08B6">
        <w:t>into</w:t>
      </w:r>
      <w:r w:rsidR="0019474A">
        <w:t xml:space="preserve"> </w:t>
      </w:r>
      <w:r w:rsidRPr="00DF08B6">
        <w:t>a</w:t>
      </w:r>
      <w:r w:rsidR="0019474A">
        <w:t xml:space="preserve"> </w:t>
      </w:r>
      <w:r w:rsidRPr="00DF08B6">
        <w:t>local</w:t>
      </w:r>
      <w:r w:rsidR="0019474A">
        <w:t xml:space="preserve"> </w:t>
      </w:r>
      <w:r w:rsidRPr="00DF08B6">
        <w:t>association</w:t>
      </w:r>
      <w:r w:rsidR="0019474A">
        <w:t xml:space="preserve"> </w:t>
      </w:r>
      <w:r w:rsidRPr="00DF08B6">
        <w:t>and</w:t>
      </w:r>
      <w:r w:rsidR="0019474A">
        <w:t xml:space="preserve"> </w:t>
      </w:r>
      <w:r w:rsidRPr="00DF08B6">
        <w:t>contribute</w:t>
      </w:r>
      <w:r w:rsidR="0019474A">
        <w:t xml:space="preserve"> </w:t>
      </w:r>
      <w:r w:rsidRPr="00DF08B6">
        <w:t>to</w:t>
      </w:r>
      <w:r w:rsidR="0019474A">
        <w:t xml:space="preserve"> </w:t>
      </w:r>
      <w:r w:rsidRPr="00DF08B6">
        <w:t>a</w:t>
      </w:r>
      <w:r w:rsidR="0019474A">
        <w:t xml:space="preserve"> </w:t>
      </w:r>
      <w:r w:rsidRPr="00DF08B6">
        <w:t>common</w:t>
      </w:r>
      <w:r w:rsidR="0019474A">
        <w:t xml:space="preserve"> </w:t>
      </w:r>
      <w:r w:rsidRPr="00DF08B6">
        <w:t>fund.</w:t>
      </w:r>
      <w:r w:rsidR="0019474A">
        <w:t xml:space="preserve"> </w:t>
      </w:r>
      <w:r w:rsidRPr="00DF08B6">
        <w:t>Contributions</w:t>
      </w:r>
      <w:r w:rsidR="0019474A">
        <w:t xml:space="preserve"> </w:t>
      </w:r>
      <w:r w:rsidRPr="00DF08B6">
        <w:t>would</w:t>
      </w:r>
      <w:r w:rsidR="0019474A">
        <w:t xml:space="preserve"> </w:t>
      </w:r>
      <w:r w:rsidRPr="00DF08B6">
        <w:t>vary</w:t>
      </w:r>
      <w:r w:rsidR="0019474A">
        <w:t xml:space="preserve"> </w:t>
      </w:r>
      <w:r w:rsidRPr="00DF08B6">
        <w:t>from</w:t>
      </w:r>
      <w:r w:rsidR="0019474A">
        <w:t xml:space="preserve"> </w:t>
      </w:r>
      <w:r w:rsidRPr="00DF08B6">
        <w:t>person</w:t>
      </w:r>
      <w:r w:rsidR="0019474A">
        <w:t xml:space="preserve"> </w:t>
      </w:r>
      <w:r w:rsidRPr="00DF08B6">
        <w:t>to</w:t>
      </w:r>
      <w:r w:rsidR="0019474A">
        <w:t xml:space="preserve"> </w:t>
      </w:r>
      <w:r w:rsidRPr="00DF08B6">
        <w:t>person</w:t>
      </w:r>
      <w:r w:rsidR="0019474A">
        <w:t xml:space="preserve"> </w:t>
      </w:r>
      <w:r w:rsidRPr="00DF08B6">
        <w:t>and</w:t>
      </w:r>
      <w:r w:rsidR="0019474A">
        <w:t xml:space="preserve"> </w:t>
      </w:r>
      <w:r w:rsidRPr="00DF08B6">
        <w:t>would</w:t>
      </w:r>
      <w:r w:rsidR="0019474A">
        <w:t xml:space="preserve"> </w:t>
      </w:r>
      <w:r w:rsidRPr="00DF08B6">
        <w:t>allow</w:t>
      </w:r>
      <w:r w:rsidR="0019474A">
        <w:t xml:space="preserve"> </w:t>
      </w:r>
      <w:r w:rsidRPr="00DF08B6">
        <w:t>members</w:t>
      </w:r>
      <w:r w:rsidR="0019474A">
        <w:t xml:space="preserve"> </w:t>
      </w:r>
      <w:r w:rsidRPr="00DF08B6">
        <w:t>to</w:t>
      </w:r>
      <w:r w:rsidR="0019474A">
        <w:t xml:space="preserve"> </w:t>
      </w:r>
      <w:r w:rsidRPr="00DF08B6">
        <w:t>obtain</w:t>
      </w:r>
      <w:r w:rsidR="0019474A">
        <w:t xml:space="preserve"> </w:t>
      </w:r>
      <w:r w:rsidRPr="00DF08B6">
        <w:t>small</w:t>
      </w:r>
      <w:r w:rsidR="0019474A">
        <w:t xml:space="preserve"> </w:t>
      </w:r>
      <w:r w:rsidRPr="00DF08B6">
        <w:t>loans.</w:t>
      </w:r>
      <w:r w:rsidR="0019474A">
        <w:t xml:space="preserve"> </w:t>
      </w:r>
      <w:r w:rsidR="00637F85">
        <w:t>Further consideration must be given to keeping such funds safe, as the women concerned tended to keep their money at home</w:t>
      </w:r>
      <w:r w:rsidRPr="00DF08B6">
        <w:t>.</w:t>
      </w:r>
      <w:r w:rsidR="0019474A">
        <w:t xml:space="preserve"> </w:t>
      </w:r>
      <w:r w:rsidRPr="00DF08B6">
        <w:t>Nevertheless,</w:t>
      </w:r>
      <w:r w:rsidR="0019474A">
        <w:t xml:space="preserve"> </w:t>
      </w:r>
      <w:r w:rsidRPr="00DF08B6">
        <w:t>the</w:t>
      </w:r>
      <w:r w:rsidR="0019474A">
        <w:t xml:space="preserve"> </w:t>
      </w:r>
      <w:r w:rsidRPr="00637F85">
        <w:rPr>
          <w:i/>
        </w:rPr>
        <w:t>tontines</w:t>
      </w:r>
      <w:r w:rsidR="0019474A">
        <w:t xml:space="preserve"> </w:t>
      </w:r>
      <w:r w:rsidRPr="00DF08B6">
        <w:t>provided</w:t>
      </w:r>
      <w:r w:rsidR="0019474A">
        <w:t xml:space="preserve"> </w:t>
      </w:r>
      <w:r w:rsidRPr="00DF08B6">
        <w:t>women,</w:t>
      </w:r>
      <w:r w:rsidR="0019474A">
        <w:t xml:space="preserve"> </w:t>
      </w:r>
      <w:r w:rsidRPr="00DF08B6">
        <w:t>particularly</w:t>
      </w:r>
      <w:r w:rsidR="0019474A">
        <w:t xml:space="preserve"> </w:t>
      </w:r>
      <w:r w:rsidRPr="00DF08B6">
        <w:t>poor</w:t>
      </w:r>
      <w:r w:rsidR="0019474A">
        <w:t xml:space="preserve"> </w:t>
      </w:r>
      <w:r w:rsidRPr="00DF08B6">
        <w:t>women,</w:t>
      </w:r>
      <w:r w:rsidR="0019474A">
        <w:t xml:space="preserve"> </w:t>
      </w:r>
      <w:r w:rsidRPr="00DF08B6">
        <w:t>with</w:t>
      </w:r>
      <w:r w:rsidR="0019474A">
        <w:t xml:space="preserve"> </w:t>
      </w:r>
      <w:r w:rsidRPr="00DF08B6">
        <w:t>access</w:t>
      </w:r>
      <w:r w:rsidR="0019474A">
        <w:t xml:space="preserve"> </w:t>
      </w:r>
      <w:r w:rsidRPr="00DF08B6">
        <w:t>to</w:t>
      </w:r>
      <w:r w:rsidR="0019474A">
        <w:t xml:space="preserve"> </w:t>
      </w:r>
      <w:r w:rsidRPr="00DF08B6">
        <w:t>financing</w:t>
      </w:r>
      <w:r w:rsidR="0019474A">
        <w:t xml:space="preserve"> </w:t>
      </w:r>
      <w:r w:rsidRPr="00DF08B6">
        <w:t>and</w:t>
      </w:r>
      <w:r w:rsidR="0019474A">
        <w:t xml:space="preserve"> </w:t>
      </w:r>
      <w:r w:rsidRPr="00DF08B6">
        <w:t>allowed</w:t>
      </w:r>
      <w:r w:rsidR="0019474A">
        <w:t xml:space="preserve"> </w:t>
      </w:r>
      <w:r w:rsidRPr="00DF08B6">
        <w:t>them</w:t>
      </w:r>
      <w:r w:rsidR="0019474A">
        <w:t xml:space="preserve"> </w:t>
      </w:r>
      <w:r w:rsidRPr="00DF08B6">
        <w:t>to</w:t>
      </w:r>
      <w:r w:rsidR="0019474A">
        <w:t xml:space="preserve"> </w:t>
      </w:r>
      <w:r w:rsidRPr="00DF08B6">
        <w:t>generate</w:t>
      </w:r>
      <w:r w:rsidR="0019474A">
        <w:t xml:space="preserve"> </w:t>
      </w:r>
      <w:r w:rsidRPr="00DF08B6">
        <w:t>income</w:t>
      </w:r>
      <w:r w:rsidR="0019474A">
        <w:t xml:space="preserve"> </w:t>
      </w:r>
      <w:r w:rsidRPr="00DF08B6">
        <w:t>and</w:t>
      </w:r>
      <w:r w:rsidR="0019474A">
        <w:t xml:space="preserve"> </w:t>
      </w:r>
      <w:r w:rsidRPr="00DF08B6">
        <w:t>play</w:t>
      </w:r>
      <w:r w:rsidR="0019474A">
        <w:t xml:space="preserve"> </w:t>
      </w:r>
      <w:r w:rsidRPr="00DF08B6">
        <w:t>an</w:t>
      </w:r>
      <w:r w:rsidR="0019474A">
        <w:t xml:space="preserve"> </w:t>
      </w:r>
      <w:r w:rsidRPr="00DF08B6">
        <w:t>active</w:t>
      </w:r>
      <w:r w:rsidR="0019474A">
        <w:t xml:space="preserve"> </w:t>
      </w:r>
      <w:r w:rsidRPr="00DF08B6">
        <w:t>role</w:t>
      </w:r>
      <w:r w:rsidR="0019474A">
        <w:t xml:space="preserve"> </w:t>
      </w:r>
      <w:r w:rsidRPr="00DF08B6">
        <w:t>in</w:t>
      </w:r>
      <w:r w:rsidR="0019474A">
        <w:t xml:space="preserve"> </w:t>
      </w:r>
      <w:r w:rsidRPr="00DF08B6">
        <w:t>the</w:t>
      </w:r>
      <w:r w:rsidR="0019474A">
        <w:t xml:space="preserve"> </w:t>
      </w:r>
      <w:r w:rsidRPr="00DF08B6">
        <w:t>local</w:t>
      </w:r>
      <w:r w:rsidR="0019474A">
        <w:t xml:space="preserve"> </w:t>
      </w:r>
      <w:r w:rsidRPr="00DF08B6">
        <w:t>economy.</w:t>
      </w:r>
    </w:p>
    <w:p w:rsidR="00DF08B6" w:rsidRPr="00DF08B6" w:rsidRDefault="00DF08B6" w:rsidP="00DF08B6">
      <w:pPr>
        <w:pStyle w:val="ParaNoG"/>
      </w:pPr>
      <w:r w:rsidRPr="00DF08B6">
        <w:t>Regarding</w:t>
      </w:r>
      <w:r w:rsidR="0019474A">
        <w:t xml:space="preserve"> </w:t>
      </w:r>
      <w:r w:rsidRPr="00DF08B6">
        <w:t>programmes</w:t>
      </w:r>
      <w:r w:rsidR="0019474A">
        <w:t xml:space="preserve"> </w:t>
      </w:r>
      <w:r w:rsidRPr="00DF08B6">
        <w:t>for</w:t>
      </w:r>
      <w:r w:rsidR="0019474A">
        <w:t xml:space="preserve"> </w:t>
      </w:r>
      <w:r w:rsidRPr="00DF08B6">
        <w:t>the</w:t>
      </w:r>
      <w:r w:rsidR="0019474A">
        <w:t xml:space="preserve"> </w:t>
      </w:r>
      <w:r w:rsidRPr="00DF08B6">
        <w:t>elderly,</w:t>
      </w:r>
      <w:r w:rsidR="0019474A">
        <w:t xml:space="preserve"> </w:t>
      </w:r>
      <w:r w:rsidRPr="00DF08B6">
        <w:t>there</w:t>
      </w:r>
      <w:r w:rsidR="0019474A">
        <w:t xml:space="preserve"> </w:t>
      </w:r>
      <w:r w:rsidRPr="00DF08B6">
        <w:t>were</w:t>
      </w:r>
      <w:r w:rsidR="0019474A">
        <w:t xml:space="preserve"> </w:t>
      </w:r>
      <w:r w:rsidRPr="00DF08B6">
        <w:t>a</w:t>
      </w:r>
      <w:r w:rsidR="0019474A">
        <w:t xml:space="preserve"> </w:t>
      </w:r>
      <w:r w:rsidRPr="00DF08B6">
        <w:t>number</w:t>
      </w:r>
      <w:r w:rsidR="0019474A">
        <w:t xml:space="preserve"> </w:t>
      </w:r>
      <w:r w:rsidRPr="00DF08B6">
        <w:t>of</w:t>
      </w:r>
      <w:r w:rsidR="0019474A">
        <w:t xml:space="preserve"> </w:t>
      </w:r>
      <w:r w:rsidRPr="00DF08B6">
        <w:t>different</w:t>
      </w:r>
      <w:r w:rsidR="0019474A">
        <w:t xml:space="preserve"> </w:t>
      </w:r>
      <w:r w:rsidRPr="00DF08B6">
        <w:t>schemes</w:t>
      </w:r>
      <w:r w:rsidR="0019474A">
        <w:t xml:space="preserve"> </w:t>
      </w:r>
      <w:r w:rsidRPr="00DF08B6">
        <w:t>at</w:t>
      </w:r>
      <w:r w:rsidR="0019474A">
        <w:t xml:space="preserve"> </w:t>
      </w:r>
      <w:r w:rsidR="00637F85">
        <w:t xml:space="preserve">the </w:t>
      </w:r>
      <w:r w:rsidRPr="00DF08B6">
        <w:t>local</w:t>
      </w:r>
      <w:r w:rsidR="0019474A">
        <w:t xml:space="preserve"> </w:t>
      </w:r>
      <w:r w:rsidRPr="00DF08B6">
        <w:t>level</w:t>
      </w:r>
      <w:r w:rsidR="00637F85">
        <w:t xml:space="preserve"> </w:t>
      </w:r>
      <w:r w:rsidRPr="00DF08B6">
        <w:t>aimed</w:t>
      </w:r>
      <w:r w:rsidR="0019474A">
        <w:t xml:space="preserve"> </w:t>
      </w:r>
      <w:r w:rsidRPr="00DF08B6">
        <w:t>at</w:t>
      </w:r>
      <w:r w:rsidR="0019474A">
        <w:t xml:space="preserve"> </w:t>
      </w:r>
      <w:r w:rsidRPr="00DF08B6">
        <w:t>providing</w:t>
      </w:r>
      <w:r w:rsidR="0019474A">
        <w:t xml:space="preserve"> </w:t>
      </w:r>
      <w:r w:rsidRPr="00DF08B6">
        <w:t>counselling</w:t>
      </w:r>
      <w:r w:rsidR="0019474A">
        <w:t xml:space="preserve"> </w:t>
      </w:r>
      <w:r w:rsidRPr="00DF08B6">
        <w:t>services,</w:t>
      </w:r>
      <w:r w:rsidR="0019474A">
        <w:t xml:space="preserve"> </w:t>
      </w:r>
      <w:r w:rsidRPr="00DF08B6">
        <w:t>forming</w:t>
      </w:r>
      <w:r w:rsidR="0019474A">
        <w:t xml:space="preserve"> </w:t>
      </w:r>
      <w:r w:rsidRPr="00DF08B6">
        <w:t>associations</w:t>
      </w:r>
      <w:r w:rsidR="0019474A">
        <w:t xml:space="preserve"> </w:t>
      </w:r>
      <w:r w:rsidRPr="00DF08B6">
        <w:t>of</w:t>
      </w:r>
      <w:r w:rsidR="0019474A">
        <w:t xml:space="preserve"> </w:t>
      </w:r>
      <w:r w:rsidRPr="00DF08B6">
        <w:t>elderly</w:t>
      </w:r>
      <w:r w:rsidR="0019474A">
        <w:t xml:space="preserve"> </w:t>
      </w:r>
      <w:r w:rsidRPr="00DF08B6">
        <w:t>people</w:t>
      </w:r>
      <w:r w:rsidR="0019474A">
        <w:t xml:space="preserve"> </w:t>
      </w:r>
      <w:r w:rsidRPr="00DF08B6">
        <w:t>and</w:t>
      </w:r>
      <w:r w:rsidR="0019474A">
        <w:t xml:space="preserve"> </w:t>
      </w:r>
      <w:r w:rsidRPr="00DF08B6">
        <w:t>increasing</w:t>
      </w:r>
      <w:r w:rsidR="0019474A">
        <w:t xml:space="preserve"> </w:t>
      </w:r>
      <w:r w:rsidRPr="00DF08B6">
        <w:t>their</w:t>
      </w:r>
      <w:r w:rsidR="0019474A">
        <w:t xml:space="preserve"> </w:t>
      </w:r>
      <w:r w:rsidRPr="00DF08B6">
        <w:t>interaction</w:t>
      </w:r>
      <w:r w:rsidR="0019474A">
        <w:t xml:space="preserve"> </w:t>
      </w:r>
      <w:r w:rsidRPr="00DF08B6">
        <w:t>with</w:t>
      </w:r>
      <w:r w:rsidR="0019474A">
        <w:t xml:space="preserve"> </w:t>
      </w:r>
      <w:r w:rsidRPr="00DF08B6">
        <w:t>younger</w:t>
      </w:r>
      <w:r w:rsidR="0019474A">
        <w:t xml:space="preserve"> </w:t>
      </w:r>
      <w:r w:rsidRPr="00DF08B6">
        <w:t>people</w:t>
      </w:r>
      <w:r w:rsidR="0019474A">
        <w:t xml:space="preserve"> </w:t>
      </w:r>
      <w:r w:rsidRPr="00DF08B6">
        <w:t>to</w:t>
      </w:r>
      <w:r w:rsidR="0019474A">
        <w:t xml:space="preserve"> </w:t>
      </w:r>
      <w:r w:rsidRPr="00DF08B6">
        <w:t>help</w:t>
      </w:r>
      <w:r w:rsidR="0019474A">
        <w:t xml:space="preserve"> </w:t>
      </w:r>
      <w:r w:rsidRPr="00DF08B6">
        <w:t>them</w:t>
      </w:r>
      <w:r w:rsidR="00637F85">
        <w:t xml:space="preserve"> to</w:t>
      </w:r>
      <w:r w:rsidR="0019474A">
        <w:t xml:space="preserve"> </w:t>
      </w:r>
      <w:r w:rsidRPr="00DF08B6">
        <w:t>pass</w:t>
      </w:r>
      <w:r w:rsidR="0019474A">
        <w:t xml:space="preserve"> </w:t>
      </w:r>
      <w:r w:rsidRPr="00DF08B6">
        <w:t>on</w:t>
      </w:r>
      <w:r w:rsidR="0019474A">
        <w:t xml:space="preserve"> </w:t>
      </w:r>
      <w:r w:rsidRPr="00DF08B6">
        <w:t>their</w:t>
      </w:r>
      <w:r w:rsidR="0019474A">
        <w:t xml:space="preserve"> </w:t>
      </w:r>
      <w:r w:rsidRPr="00DF08B6">
        <w:t>experience</w:t>
      </w:r>
      <w:r w:rsidR="0019474A">
        <w:t xml:space="preserve"> </w:t>
      </w:r>
      <w:r w:rsidRPr="00DF08B6">
        <w:t>and</w:t>
      </w:r>
      <w:r w:rsidR="0019474A">
        <w:t xml:space="preserve"> </w:t>
      </w:r>
      <w:r w:rsidRPr="00DF08B6">
        <w:t>become</w:t>
      </w:r>
      <w:r w:rsidR="0019474A">
        <w:t xml:space="preserve"> </w:t>
      </w:r>
      <w:r w:rsidRPr="00DF08B6">
        <w:t>more</w:t>
      </w:r>
      <w:r w:rsidR="0019474A">
        <w:t xml:space="preserve"> </w:t>
      </w:r>
      <w:r w:rsidRPr="00DF08B6">
        <w:t>active</w:t>
      </w:r>
      <w:r w:rsidR="0019474A">
        <w:t xml:space="preserve"> </w:t>
      </w:r>
      <w:r w:rsidRPr="00DF08B6">
        <w:t>members</w:t>
      </w:r>
      <w:r w:rsidR="0019474A">
        <w:t xml:space="preserve"> </w:t>
      </w:r>
      <w:r w:rsidRPr="00DF08B6">
        <w:t>of</w:t>
      </w:r>
      <w:r w:rsidR="0019474A">
        <w:t xml:space="preserve"> </w:t>
      </w:r>
      <w:r w:rsidRPr="00DF08B6">
        <w:t>society.</w:t>
      </w:r>
      <w:r w:rsidR="0019474A">
        <w:t xml:space="preserve"> </w:t>
      </w:r>
      <w:r w:rsidRPr="00DF08B6">
        <w:t>The</w:t>
      </w:r>
      <w:r w:rsidR="0019474A">
        <w:t xml:space="preserve"> </w:t>
      </w:r>
      <w:r w:rsidRPr="00DF08B6">
        <w:t>Ministry</w:t>
      </w:r>
      <w:r w:rsidR="0019474A">
        <w:t xml:space="preserve"> </w:t>
      </w:r>
      <w:r w:rsidRPr="00DF08B6">
        <w:t>of</w:t>
      </w:r>
      <w:r w:rsidR="0019474A">
        <w:t xml:space="preserve"> </w:t>
      </w:r>
      <w:r w:rsidRPr="00DF08B6">
        <w:t>the</w:t>
      </w:r>
      <w:r w:rsidR="0019474A">
        <w:t xml:space="preserve"> </w:t>
      </w:r>
      <w:r w:rsidRPr="00DF08B6">
        <w:t>Family</w:t>
      </w:r>
      <w:r w:rsidR="0019474A">
        <w:t xml:space="preserve"> </w:t>
      </w:r>
      <w:r w:rsidRPr="00DF08B6">
        <w:t>and</w:t>
      </w:r>
      <w:r w:rsidR="0019474A">
        <w:t xml:space="preserve"> </w:t>
      </w:r>
      <w:r w:rsidRPr="00DF08B6">
        <w:t>Children</w:t>
      </w:r>
      <w:r w:rsidR="0019474A">
        <w:t xml:space="preserve"> </w:t>
      </w:r>
      <w:r w:rsidR="00637F85">
        <w:t>led special health programmes under which older persons made doctor</w:t>
      </w:r>
      <w:r w:rsidR="00AC74E1">
        <w:t>’</w:t>
      </w:r>
      <w:r w:rsidR="00637F85">
        <w:t>s visits and received medicine and treatment for</w:t>
      </w:r>
      <w:r w:rsidR="0019474A">
        <w:t xml:space="preserve"> </w:t>
      </w:r>
      <w:r w:rsidRPr="00DF08B6">
        <w:t>conditions</w:t>
      </w:r>
      <w:r w:rsidR="0019474A">
        <w:t xml:space="preserve"> </w:t>
      </w:r>
      <w:r w:rsidRPr="00DF08B6">
        <w:t>such</w:t>
      </w:r>
      <w:r w:rsidR="0019474A">
        <w:t xml:space="preserve"> </w:t>
      </w:r>
      <w:r w:rsidRPr="00DF08B6">
        <w:t>as</w:t>
      </w:r>
      <w:r w:rsidR="0019474A">
        <w:t xml:space="preserve"> </w:t>
      </w:r>
      <w:r w:rsidRPr="00DF08B6">
        <w:t>high</w:t>
      </w:r>
      <w:r w:rsidR="0019474A">
        <w:t xml:space="preserve"> </w:t>
      </w:r>
      <w:r w:rsidRPr="00DF08B6">
        <w:t>blood</w:t>
      </w:r>
      <w:r w:rsidR="0019474A">
        <w:t xml:space="preserve"> </w:t>
      </w:r>
      <w:r w:rsidRPr="00DF08B6">
        <w:t>pressure</w:t>
      </w:r>
      <w:r w:rsidR="0019474A">
        <w:t xml:space="preserve"> </w:t>
      </w:r>
      <w:r w:rsidRPr="00DF08B6">
        <w:t>and</w:t>
      </w:r>
      <w:r w:rsidR="0019474A">
        <w:t xml:space="preserve"> </w:t>
      </w:r>
      <w:r w:rsidRPr="00DF08B6">
        <w:t>diabetes.</w:t>
      </w:r>
      <w:r w:rsidR="0019474A">
        <w:t xml:space="preserve"> </w:t>
      </w:r>
      <w:r w:rsidR="00637F85">
        <w:t>The</w:t>
      </w:r>
      <w:r w:rsidR="0019474A">
        <w:t xml:space="preserve"> </w:t>
      </w:r>
      <w:r w:rsidRPr="00DF08B6">
        <w:t>programmes</w:t>
      </w:r>
      <w:r w:rsidR="0019474A">
        <w:t xml:space="preserve"> </w:t>
      </w:r>
      <w:r w:rsidRPr="00DF08B6">
        <w:t>made</w:t>
      </w:r>
      <w:r w:rsidR="0019474A">
        <w:t xml:space="preserve"> </w:t>
      </w:r>
      <w:r w:rsidRPr="00DF08B6">
        <w:t>no</w:t>
      </w:r>
      <w:r w:rsidR="0019474A">
        <w:t xml:space="preserve"> </w:t>
      </w:r>
      <w:r w:rsidRPr="00DF08B6">
        <w:t>distinction</w:t>
      </w:r>
      <w:r w:rsidR="0019474A">
        <w:t xml:space="preserve"> </w:t>
      </w:r>
      <w:r w:rsidRPr="00DF08B6">
        <w:t>between</w:t>
      </w:r>
      <w:r w:rsidR="0019474A">
        <w:t xml:space="preserve"> </w:t>
      </w:r>
      <w:r w:rsidRPr="00DF08B6">
        <w:t>men</w:t>
      </w:r>
      <w:r w:rsidR="0019474A">
        <w:t xml:space="preserve"> </w:t>
      </w:r>
      <w:r w:rsidRPr="00DF08B6">
        <w:t>and</w:t>
      </w:r>
      <w:r w:rsidR="0019474A">
        <w:t xml:space="preserve"> </w:t>
      </w:r>
      <w:r w:rsidRPr="00DF08B6">
        <w:t>women.</w:t>
      </w:r>
    </w:p>
    <w:p w:rsidR="00DF08B6" w:rsidRPr="00DF08B6" w:rsidRDefault="00DF08B6" w:rsidP="00DF08B6">
      <w:pPr>
        <w:pStyle w:val="ParaNoG"/>
      </w:pPr>
      <w:r w:rsidRPr="00637F85">
        <w:rPr>
          <w:b/>
        </w:rPr>
        <w:t>Mr.</w:t>
      </w:r>
      <w:r w:rsidR="0019474A" w:rsidRPr="00637F85">
        <w:rPr>
          <w:b/>
        </w:rPr>
        <w:t xml:space="preserve"> </w:t>
      </w:r>
      <w:r w:rsidRPr="00637F85">
        <w:rPr>
          <w:b/>
        </w:rPr>
        <w:t>Djenontin-Agossou</w:t>
      </w:r>
      <w:r w:rsidR="0019474A">
        <w:t xml:space="preserve"> </w:t>
      </w:r>
      <w:r w:rsidRPr="00DF08B6">
        <w:t>(Benin)</w:t>
      </w:r>
      <w:r w:rsidR="0019474A">
        <w:t xml:space="preserve"> </w:t>
      </w:r>
      <w:r w:rsidRPr="00DF08B6">
        <w:t>said</w:t>
      </w:r>
      <w:r w:rsidR="0019474A">
        <w:t xml:space="preserve"> </w:t>
      </w:r>
      <w:r w:rsidRPr="00DF08B6">
        <w:t>that</w:t>
      </w:r>
      <w:r w:rsidR="0019474A">
        <w:t xml:space="preserve"> </w:t>
      </w:r>
      <w:r w:rsidRPr="00DF08B6">
        <w:t>the</w:t>
      </w:r>
      <w:r w:rsidR="0019474A">
        <w:t xml:space="preserve"> </w:t>
      </w:r>
      <w:r w:rsidRPr="00DF08B6">
        <w:t>situation</w:t>
      </w:r>
      <w:r w:rsidR="0019474A">
        <w:t xml:space="preserve"> </w:t>
      </w:r>
      <w:r w:rsidRPr="00DF08B6">
        <w:t>regarding</w:t>
      </w:r>
      <w:r w:rsidR="0019474A">
        <w:t xml:space="preserve"> </w:t>
      </w:r>
      <w:r w:rsidRPr="00DF08B6">
        <w:t>detention</w:t>
      </w:r>
      <w:r w:rsidR="0019474A">
        <w:t xml:space="preserve"> </w:t>
      </w:r>
      <w:r w:rsidRPr="00DF08B6">
        <w:t>and</w:t>
      </w:r>
      <w:r w:rsidR="0019474A">
        <w:t xml:space="preserve"> </w:t>
      </w:r>
      <w:r w:rsidR="00637F85">
        <w:t>pre</w:t>
      </w:r>
      <w:r w:rsidRPr="00DF08B6">
        <w:t>trial</w:t>
      </w:r>
      <w:r w:rsidR="0019474A">
        <w:t xml:space="preserve"> </w:t>
      </w:r>
      <w:r w:rsidRPr="00DF08B6">
        <w:t>detention</w:t>
      </w:r>
      <w:r w:rsidR="0019474A">
        <w:t xml:space="preserve"> </w:t>
      </w:r>
      <w:r w:rsidRPr="00DF08B6">
        <w:t>in</w:t>
      </w:r>
      <w:r w:rsidR="0019474A">
        <w:t xml:space="preserve"> </w:t>
      </w:r>
      <w:r w:rsidRPr="00DF08B6">
        <w:t>Benin</w:t>
      </w:r>
      <w:r w:rsidR="0019474A">
        <w:t xml:space="preserve"> </w:t>
      </w:r>
      <w:r w:rsidRPr="00DF08B6">
        <w:t>was</w:t>
      </w:r>
      <w:r w:rsidR="0019474A">
        <w:t xml:space="preserve"> </w:t>
      </w:r>
      <w:r w:rsidRPr="00DF08B6">
        <w:t>complicated</w:t>
      </w:r>
      <w:r w:rsidR="00637F85">
        <w:t xml:space="preserve"> </w:t>
      </w:r>
      <w:r w:rsidRPr="00DF08B6">
        <w:t>and</w:t>
      </w:r>
      <w:r w:rsidR="0019474A">
        <w:t xml:space="preserve"> </w:t>
      </w:r>
      <w:r w:rsidRPr="00DF08B6">
        <w:t>needed</w:t>
      </w:r>
      <w:r w:rsidR="0019474A">
        <w:t xml:space="preserve"> </w:t>
      </w:r>
      <w:r w:rsidRPr="00DF08B6">
        <w:t>to</w:t>
      </w:r>
      <w:r w:rsidR="0019474A">
        <w:t xml:space="preserve"> </w:t>
      </w:r>
      <w:r w:rsidRPr="00DF08B6">
        <w:t>be</w:t>
      </w:r>
      <w:r w:rsidR="0019474A">
        <w:t xml:space="preserve"> </w:t>
      </w:r>
      <w:r w:rsidRPr="00DF08B6">
        <w:t>viewed</w:t>
      </w:r>
      <w:r w:rsidR="0019474A">
        <w:t xml:space="preserve"> </w:t>
      </w:r>
      <w:r w:rsidRPr="00DF08B6">
        <w:t>holistically,</w:t>
      </w:r>
      <w:r w:rsidR="0019474A">
        <w:t xml:space="preserve"> </w:t>
      </w:r>
      <w:r w:rsidRPr="00DF08B6">
        <w:t>taking</w:t>
      </w:r>
      <w:r w:rsidR="0019474A">
        <w:t xml:space="preserve"> </w:t>
      </w:r>
      <w:r w:rsidRPr="00DF08B6">
        <w:t>into</w:t>
      </w:r>
      <w:r w:rsidR="0019474A">
        <w:t xml:space="preserve"> </w:t>
      </w:r>
      <w:r w:rsidRPr="00DF08B6">
        <w:t>account</w:t>
      </w:r>
      <w:r w:rsidR="0019474A">
        <w:t xml:space="preserve"> </w:t>
      </w:r>
      <w:r w:rsidRPr="00DF08B6">
        <w:t>regional</w:t>
      </w:r>
      <w:r w:rsidR="0019474A">
        <w:t xml:space="preserve"> </w:t>
      </w:r>
      <w:r w:rsidRPr="00DF08B6">
        <w:t>and</w:t>
      </w:r>
      <w:r w:rsidR="0019474A">
        <w:t xml:space="preserve"> </w:t>
      </w:r>
      <w:r w:rsidRPr="00DF08B6">
        <w:t>national</w:t>
      </w:r>
      <w:r w:rsidR="0019474A">
        <w:t xml:space="preserve"> </w:t>
      </w:r>
      <w:r w:rsidR="00637F85">
        <w:t>problems</w:t>
      </w:r>
      <w:r w:rsidRPr="00DF08B6">
        <w:t>.</w:t>
      </w:r>
      <w:r w:rsidR="0019474A">
        <w:t xml:space="preserve"> </w:t>
      </w:r>
      <w:r w:rsidR="00637F85">
        <w:t>One issue was that court officers went on strike from time to time, which, regrettably, mean</w:t>
      </w:r>
      <w:r w:rsidR="006F5B93">
        <w:t>t</w:t>
      </w:r>
      <w:r w:rsidR="00637F85">
        <w:t xml:space="preserve"> that people remained in prison awaiting trial</w:t>
      </w:r>
      <w:r w:rsidRPr="00DF08B6">
        <w:t>.</w:t>
      </w:r>
      <w:r w:rsidR="00637F85">
        <w:t xml:space="preserve"> However, new legislation sought to limit pretrial detention and provided for penalties for failure to uphold the law. Another problem was that Benin simply did not have the financial resources to address the problems that it was facing in the prison and court system.</w:t>
      </w:r>
      <w:r w:rsidR="0019474A">
        <w:t xml:space="preserve"> </w:t>
      </w:r>
      <w:r w:rsidRPr="00DF08B6">
        <w:t>It</w:t>
      </w:r>
      <w:r w:rsidR="0019474A">
        <w:t xml:space="preserve"> </w:t>
      </w:r>
      <w:r w:rsidRPr="00DF08B6">
        <w:t>had</w:t>
      </w:r>
      <w:r w:rsidR="0019474A">
        <w:t xml:space="preserve"> </w:t>
      </w:r>
      <w:r w:rsidRPr="00DF08B6">
        <w:t>opened</w:t>
      </w:r>
      <w:r w:rsidR="0019474A">
        <w:t xml:space="preserve"> </w:t>
      </w:r>
      <w:r w:rsidRPr="00DF08B6">
        <w:t>new</w:t>
      </w:r>
      <w:r w:rsidR="0019474A">
        <w:t xml:space="preserve"> </w:t>
      </w:r>
      <w:r w:rsidRPr="00DF08B6">
        <w:t>courts</w:t>
      </w:r>
      <w:r w:rsidR="0019474A">
        <w:t xml:space="preserve"> </w:t>
      </w:r>
      <w:r w:rsidRPr="00DF08B6">
        <w:t>and</w:t>
      </w:r>
      <w:r w:rsidR="0019474A">
        <w:t xml:space="preserve"> </w:t>
      </w:r>
      <w:r w:rsidRPr="00DF08B6">
        <w:t>a</w:t>
      </w:r>
      <w:r w:rsidR="0019474A">
        <w:t xml:space="preserve"> </w:t>
      </w:r>
      <w:r w:rsidRPr="00DF08B6">
        <w:t>new</w:t>
      </w:r>
      <w:r w:rsidR="0019474A">
        <w:t xml:space="preserve"> </w:t>
      </w:r>
      <w:r w:rsidRPr="00DF08B6">
        <w:t>prison,</w:t>
      </w:r>
      <w:r w:rsidR="0019474A">
        <w:t xml:space="preserve"> </w:t>
      </w:r>
      <w:r w:rsidRPr="00DF08B6">
        <w:t>but</w:t>
      </w:r>
      <w:r w:rsidR="0019474A">
        <w:t xml:space="preserve"> </w:t>
      </w:r>
      <w:r w:rsidRPr="00DF08B6">
        <w:t>that</w:t>
      </w:r>
      <w:r w:rsidR="0019474A">
        <w:t xml:space="preserve"> </w:t>
      </w:r>
      <w:r w:rsidR="00637F85">
        <w:t>had been</w:t>
      </w:r>
      <w:r w:rsidR="0019474A">
        <w:t xml:space="preserve"> </w:t>
      </w:r>
      <w:r w:rsidRPr="00DF08B6">
        <w:t>a</w:t>
      </w:r>
      <w:r w:rsidR="0019474A">
        <w:t xml:space="preserve"> </w:t>
      </w:r>
      <w:r w:rsidRPr="00DF08B6">
        <w:t>massive</w:t>
      </w:r>
      <w:r w:rsidR="0019474A">
        <w:t xml:space="preserve"> </w:t>
      </w:r>
      <w:r w:rsidRPr="00DF08B6">
        <w:t>undertaking</w:t>
      </w:r>
      <w:r w:rsidR="0019474A">
        <w:t xml:space="preserve"> </w:t>
      </w:r>
      <w:r w:rsidR="00637F85">
        <w:t>involving</w:t>
      </w:r>
      <w:r w:rsidR="0019474A">
        <w:t xml:space="preserve"> </w:t>
      </w:r>
      <w:r w:rsidRPr="00DF08B6">
        <w:t>many</w:t>
      </w:r>
      <w:r w:rsidR="0019474A">
        <w:t xml:space="preserve"> </w:t>
      </w:r>
      <w:r w:rsidR="00637F85">
        <w:t xml:space="preserve">unforeseen </w:t>
      </w:r>
      <w:r w:rsidRPr="00DF08B6">
        <w:t>additional</w:t>
      </w:r>
      <w:r w:rsidR="0019474A">
        <w:t xml:space="preserve"> </w:t>
      </w:r>
      <w:r w:rsidRPr="00DF08B6">
        <w:t>costs.</w:t>
      </w:r>
    </w:p>
    <w:p w:rsidR="00DF08B6" w:rsidRPr="00DF08B6" w:rsidRDefault="00DF08B6" w:rsidP="00DF08B6">
      <w:pPr>
        <w:pStyle w:val="ParaNoG"/>
      </w:pPr>
      <w:r w:rsidRPr="00DF08B6">
        <w:t>Mothers</w:t>
      </w:r>
      <w:r w:rsidR="0019474A">
        <w:t xml:space="preserve"> </w:t>
      </w:r>
      <w:r w:rsidRPr="00DF08B6">
        <w:t>who</w:t>
      </w:r>
      <w:r w:rsidR="0019474A">
        <w:t xml:space="preserve"> </w:t>
      </w:r>
      <w:r w:rsidRPr="00DF08B6">
        <w:t>were</w:t>
      </w:r>
      <w:r w:rsidR="0019474A">
        <w:t xml:space="preserve"> </w:t>
      </w:r>
      <w:r w:rsidRPr="00DF08B6">
        <w:t>detained</w:t>
      </w:r>
      <w:r w:rsidR="0019474A">
        <w:t xml:space="preserve"> </w:t>
      </w:r>
      <w:r w:rsidRPr="00DF08B6">
        <w:t>often</w:t>
      </w:r>
      <w:r w:rsidR="0019474A">
        <w:t xml:space="preserve"> </w:t>
      </w:r>
      <w:r w:rsidRPr="00DF08B6">
        <w:t>preferred</w:t>
      </w:r>
      <w:r w:rsidR="0019474A">
        <w:t xml:space="preserve"> </w:t>
      </w:r>
      <w:r w:rsidRPr="00DF08B6">
        <w:t>to</w:t>
      </w:r>
      <w:r w:rsidR="0019474A">
        <w:t xml:space="preserve"> </w:t>
      </w:r>
      <w:r w:rsidRPr="00DF08B6">
        <w:t>keep</w:t>
      </w:r>
      <w:r w:rsidR="0019474A">
        <w:t xml:space="preserve"> </w:t>
      </w:r>
      <w:r w:rsidRPr="00DF08B6">
        <w:t>their</w:t>
      </w:r>
      <w:r w:rsidR="0019474A">
        <w:t xml:space="preserve"> </w:t>
      </w:r>
      <w:r w:rsidRPr="00DF08B6">
        <w:t>children</w:t>
      </w:r>
      <w:r w:rsidR="0019474A">
        <w:t xml:space="preserve"> </w:t>
      </w:r>
      <w:r w:rsidRPr="00DF08B6">
        <w:t>with</w:t>
      </w:r>
      <w:r w:rsidR="0019474A">
        <w:t xml:space="preserve"> </w:t>
      </w:r>
      <w:r w:rsidRPr="00DF08B6">
        <w:t>them</w:t>
      </w:r>
      <w:r w:rsidR="0019474A">
        <w:t xml:space="preserve"> </w:t>
      </w:r>
      <w:r w:rsidRPr="00DF08B6">
        <w:t>in</w:t>
      </w:r>
      <w:r w:rsidR="0019474A">
        <w:t xml:space="preserve"> </w:t>
      </w:r>
      <w:r w:rsidRPr="00DF08B6">
        <w:t>prison</w:t>
      </w:r>
      <w:r w:rsidR="0019474A">
        <w:t xml:space="preserve"> </w:t>
      </w:r>
      <w:r w:rsidRPr="00DF08B6">
        <w:t>instead</w:t>
      </w:r>
      <w:r w:rsidR="0019474A">
        <w:t xml:space="preserve"> </w:t>
      </w:r>
      <w:r w:rsidRPr="00DF08B6">
        <w:t>of</w:t>
      </w:r>
      <w:r w:rsidR="0019474A">
        <w:t xml:space="preserve"> </w:t>
      </w:r>
      <w:r w:rsidRPr="00DF08B6">
        <w:t>entrusting</w:t>
      </w:r>
      <w:r w:rsidR="0019474A">
        <w:t xml:space="preserve"> </w:t>
      </w:r>
      <w:r w:rsidRPr="00DF08B6">
        <w:t>them</w:t>
      </w:r>
      <w:r w:rsidR="0019474A">
        <w:t xml:space="preserve"> </w:t>
      </w:r>
      <w:r w:rsidRPr="00DF08B6">
        <w:t>to</w:t>
      </w:r>
      <w:r w:rsidR="0019474A">
        <w:t xml:space="preserve"> </w:t>
      </w:r>
      <w:r w:rsidRPr="00DF08B6">
        <w:t>a</w:t>
      </w:r>
      <w:r w:rsidR="0019474A">
        <w:t xml:space="preserve"> </w:t>
      </w:r>
      <w:r w:rsidRPr="00DF08B6">
        <w:t>relative,</w:t>
      </w:r>
      <w:r w:rsidR="0019474A">
        <w:t xml:space="preserve"> </w:t>
      </w:r>
      <w:r w:rsidRPr="00DF08B6">
        <w:t>which</w:t>
      </w:r>
      <w:r w:rsidR="0019474A">
        <w:t xml:space="preserve"> </w:t>
      </w:r>
      <w:r w:rsidRPr="00DF08B6">
        <w:t>was</w:t>
      </w:r>
      <w:r w:rsidR="0019474A">
        <w:t xml:space="preserve"> </w:t>
      </w:r>
      <w:r w:rsidRPr="00DF08B6">
        <w:t>partly</w:t>
      </w:r>
      <w:r w:rsidR="0019474A">
        <w:t xml:space="preserve"> </w:t>
      </w:r>
      <w:r w:rsidRPr="00DF08B6">
        <w:t>a</w:t>
      </w:r>
      <w:r w:rsidR="0019474A">
        <w:t xml:space="preserve"> </w:t>
      </w:r>
      <w:r w:rsidRPr="00DF08B6">
        <w:t>cultural</w:t>
      </w:r>
      <w:r w:rsidR="0019474A">
        <w:t xml:space="preserve"> </w:t>
      </w:r>
      <w:r w:rsidRPr="00DF08B6">
        <w:t>issue.</w:t>
      </w:r>
      <w:r w:rsidR="0019474A">
        <w:t xml:space="preserve"> </w:t>
      </w:r>
      <w:r w:rsidRPr="00DF08B6">
        <w:t>There</w:t>
      </w:r>
      <w:r w:rsidR="0019474A">
        <w:t xml:space="preserve"> </w:t>
      </w:r>
      <w:r w:rsidRPr="00DF08B6">
        <w:t>were</w:t>
      </w:r>
      <w:r w:rsidR="0019474A">
        <w:t xml:space="preserve"> </w:t>
      </w:r>
      <w:r w:rsidRPr="00DF08B6">
        <w:t>four</w:t>
      </w:r>
      <w:r w:rsidR="0019474A">
        <w:t xml:space="preserve"> </w:t>
      </w:r>
      <w:r w:rsidRPr="00DF08B6">
        <w:t>national</w:t>
      </w:r>
      <w:r w:rsidR="0019474A">
        <w:t xml:space="preserve"> </w:t>
      </w:r>
      <w:r w:rsidRPr="00DF08B6">
        <w:t>centres</w:t>
      </w:r>
      <w:r w:rsidR="0019474A">
        <w:t xml:space="preserve"> </w:t>
      </w:r>
      <w:r w:rsidR="00E145EB">
        <w:t>for</w:t>
      </w:r>
      <w:r w:rsidR="0019474A">
        <w:t xml:space="preserve"> </w:t>
      </w:r>
      <w:r w:rsidRPr="00DF08B6">
        <w:t>children</w:t>
      </w:r>
      <w:r w:rsidR="0019474A">
        <w:t xml:space="preserve"> </w:t>
      </w:r>
      <w:r w:rsidRPr="00DF08B6">
        <w:t>in</w:t>
      </w:r>
      <w:r w:rsidR="0019474A">
        <w:t xml:space="preserve"> </w:t>
      </w:r>
      <w:r w:rsidRPr="00DF08B6">
        <w:t>conflict</w:t>
      </w:r>
      <w:r w:rsidR="0019474A">
        <w:t xml:space="preserve"> </w:t>
      </w:r>
      <w:r w:rsidRPr="00DF08B6">
        <w:t>with</w:t>
      </w:r>
      <w:r w:rsidR="0019474A">
        <w:t xml:space="preserve"> </w:t>
      </w:r>
      <w:r w:rsidRPr="00DF08B6">
        <w:t>the</w:t>
      </w:r>
      <w:r w:rsidR="0019474A">
        <w:t xml:space="preserve"> </w:t>
      </w:r>
      <w:r w:rsidRPr="00DF08B6">
        <w:t>law</w:t>
      </w:r>
      <w:r w:rsidR="00E145EB">
        <w:t>,</w:t>
      </w:r>
      <w:r w:rsidR="0019474A">
        <w:t xml:space="preserve"> </w:t>
      </w:r>
      <w:r w:rsidR="00E145EB">
        <w:t>whose mission was</w:t>
      </w:r>
      <w:r w:rsidR="0019474A">
        <w:t xml:space="preserve"> </w:t>
      </w:r>
      <w:r w:rsidRPr="00DF08B6">
        <w:t>to</w:t>
      </w:r>
      <w:r w:rsidR="0019474A">
        <w:t xml:space="preserve"> </w:t>
      </w:r>
      <w:r w:rsidRPr="00DF08B6">
        <w:t>reintegrate</w:t>
      </w:r>
      <w:r w:rsidR="0019474A">
        <w:t xml:space="preserve"> </w:t>
      </w:r>
      <w:r w:rsidRPr="00DF08B6">
        <w:t>them</w:t>
      </w:r>
      <w:r w:rsidR="0019474A">
        <w:t xml:space="preserve"> </w:t>
      </w:r>
      <w:r w:rsidRPr="00DF08B6">
        <w:t>into</w:t>
      </w:r>
      <w:r w:rsidR="0019474A">
        <w:t xml:space="preserve"> </w:t>
      </w:r>
      <w:r w:rsidRPr="00DF08B6">
        <w:t>society</w:t>
      </w:r>
      <w:r w:rsidR="0019474A">
        <w:t xml:space="preserve"> </w:t>
      </w:r>
      <w:r w:rsidRPr="00DF08B6">
        <w:t>through</w:t>
      </w:r>
      <w:r w:rsidR="0019474A">
        <w:t xml:space="preserve"> </w:t>
      </w:r>
      <w:r w:rsidRPr="00DF08B6">
        <w:t>their</w:t>
      </w:r>
      <w:r w:rsidR="0019474A">
        <w:t xml:space="preserve"> </w:t>
      </w:r>
      <w:r w:rsidRPr="00DF08B6">
        <w:t>various</w:t>
      </w:r>
      <w:r w:rsidR="0019474A">
        <w:t xml:space="preserve"> </w:t>
      </w:r>
      <w:r w:rsidRPr="00DF08B6">
        <w:t>training</w:t>
      </w:r>
      <w:r w:rsidR="0019474A">
        <w:t xml:space="preserve"> </w:t>
      </w:r>
      <w:r w:rsidRPr="00DF08B6">
        <w:t>and</w:t>
      </w:r>
      <w:r w:rsidR="0019474A">
        <w:t xml:space="preserve"> </w:t>
      </w:r>
      <w:r w:rsidRPr="00DF08B6">
        <w:t>educational</w:t>
      </w:r>
      <w:r w:rsidR="0019474A">
        <w:t xml:space="preserve"> </w:t>
      </w:r>
      <w:r w:rsidRPr="00DF08B6">
        <w:t>programmes.</w:t>
      </w:r>
    </w:p>
    <w:p w:rsidR="00DF08B6" w:rsidRPr="00DF08B6" w:rsidRDefault="00E145EB" w:rsidP="00DF08B6">
      <w:pPr>
        <w:pStyle w:val="ParaNoG"/>
      </w:pPr>
      <w:r>
        <w:t>Young women received comprehensive training from specialized organizations in many areas of sexual education, not just contraception. Classes were also offered in hospitals to mothers in prenatal and postnatal care. Employing more midwives was one way to improve maternal mortality. However, resources were extremely scarce and Benin was already exceeding its budget for public salaries, most of which were concentrated in the health and education sectors. The Government could not afford to train more midwives</w:t>
      </w:r>
      <w:r w:rsidR="009D3348">
        <w:t>. Caesarean sections were provided free of charge, but there was corruption in certain hospitals that entailed patients</w:t>
      </w:r>
      <w:r w:rsidR="008F19EF">
        <w:t>’</w:t>
      </w:r>
      <w:r w:rsidR="009D3348">
        <w:t xml:space="preserve"> being prescribed additional, unnecessary medicine and products which they had to purchase. Kits were available, </w:t>
      </w:r>
      <w:r w:rsidR="008F19EF">
        <w:t xml:space="preserve">but </w:t>
      </w:r>
      <w:r w:rsidR="009D3348">
        <w:t>they occasionally lacked certain components owing to a lack of coordination between hospitals.</w:t>
      </w:r>
      <w:r w:rsidR="0019474A">
        <w:t xml:space="preserve"> </w:t>
      </w:r>
      <w:r w:rsidR="00DF08B6" w:rsidRPr="00DF08B6">
        <w:t>Nevertheless,</w:t>
      </w:r>
      <w:r w:rsidR="0019474A">
        <w:t xml:space="preserve"> </w:t>
      </w:r>
      <w:r w:rsidR="00DF08B6" w:rsidRPr="00DF08B6">
        <w:t>caesarean</w:t>
      </w:r>
      <w:r w:rsidR="0019474A">
        <w:t xml:space="preserve"> </w:t>
      </w:r>
      <w:r w:rsidR="00DF08B6" w:rsidRPr="00DF08B6">
        <w:t>sections</w:t>
      </w:r>
      <w:r w:rsidR="0019474A">
        <w:t xml:space="preserve"> </w:t>
      </w:r>
      <w:r w:rsidR="00DF08B6" w:rsidRPr="00DF08B6">
        <w:t>were</w:t>
      </w:r>
      <w:r w:rsidR="0019474A">
        <w:t xml:space="preserve"> </w:t>
      </w:r>
      <w:r w:rsidR="00DF08B6" w:rsidRPr="00DF08B6">
        <w:t>fully</w:t>
      </w:r>
      <w:r w:rsidR="0019474A">
        <w:t xml:space="preserve"> </w:t>
      </w:r>
      <w:r w:rsidR="00DF08B6" w:rsidRPr="00DF08B6">
        <w:t>covered</w:t>
      </w:r>
      <w:r w:rsidR="0019474A">
        <w:t xml:space="preserve"> </w:t>
      </w:r>
      <w:r w:rsidR="00DF08B6" w:rsidRPr="00DF08B6">
        <w:t>by</w:t>
      </w:r>
      <w:r w:rsidR="0019474A">
        <w:t xml:space="preserve"> </w:t>
      </w:r>
      <w:r w:rsidR="00DF08B6" w:rsidRPr="00DF08B6">
        <w:t>the</w:t>
      </w:r>
      <w:r w:rsidR="0019474A">
        <w:t xml:space="preserve"> </w:t>
      </w:r>
      <w:r w:rsidR="00DF08B6" w:rsidRPr="00DF08B6">
        <w:t>State.</w:t>
      </w:r>
    </w:p>
    <w:p w:rsidR="00DF08B6" w:rsidRPr="00DF08B6" w:rsidRDefault="00DF08B6" w:rsidP="00DF08B6">
      <w:pPr>
        <w:pStyle w:val="ParaNoG"/>
      </w:pPr>
      <w:r w:rsidRPr="00DF08B6">
        <w:t>Mosquitoes</w:t>
      </w:r>
      <w:r w:rsidR="0019474A">
        <w:t xml:space="preserve"> </w:t>
      </w:r>
      <w:r w:rsidRPr="00DF08B6">
        <w:t>were</w:t>
      </w:r>
      <w:r w:rsidR="0019474A">
        <w:t xml:space="preserve"> </w:t>
      </w:r>
      <w:r w:rsidRPr="00DF08B6">
        <w:t>a</w:t>
      </w:r>
      <w:r w:rsidR="0019474A">
        <w:t xml:space="preserve"> </w:t>
      </w:r>
      <w:r w:rsidRPr="00DF08B6">
        <w:t>serious</w:t>
      </w:r>
      <w:r w:rsidR="0019474A">
        <w:t xml:space="preserve"> </w:t>
      </w:r>
      <w:r w:rsidRPr="00DF08B6">
        <w:t>problem</w:t>
      </w:r>
      <w:r w:rsidR="0019474A">
        <w:t xml:space="preserve"> </w:t>
      </w:r>
      <w:r w:rsidRPr="00DF08B6">
        <w:t>in</w:t>
      </w:r>
      <w:r w:rsidR="0019474A">
        <w:t xml:space="preserve"> </w:t>
      </w:r>
      <w:r w:rsidRPr="00DF08B6">
        <w:t>Benin.</w:t>
      </w:r>
      <w:r w:rsidR="0019474A">
        <w:t xml:space="preserve"> </w:t>
      </w:r>
      <w:r w:rsidRPr="00DF08B6">
        <w:t>In</w:t>
      </w:r>
      <w:r w:rsidR="0019474A">
        <w:t xml:space="preserve"> </w:t>
      </w:r>
      <w:r w:rsidRPr="00DF08B6">
        <w:t>addition</w:t>
      </w:r>
      <w:r w:rsidR="0019474A">
        <w:t xml:space="preserve"> </w:t>
      </w:r>
      <w:r w:rsidRPr="00DF08B6">
        <w:t>to</w:t>
      </w:r>
      <w:r w:rsidR="0019474A">
        <w:t xml:space="preserve"> </w:t>
      </w:r>
      <w:r w:rsidRPr="00DF08B6">
        <w:t>promoting</w:t>
      </w:r>
      <w:r w:rsidR="0019474A">
        <w:t xml:space="preserve"> </w:t>
      </w:r>
      <w:r w:rsidRPr="00DF08B6">
        <w:t>the</w:t>
      </w:r>
      <w:r w:rsidR="0019474A">
        <w:t xml:space="preserve"> </w:t>
      </w:r>
      <w:r w:rsidRPr="00DF08B6">
        <w:t>use</w:t>
      </w:r>
      <w:r w:rsidR="0019474A">
        <w:t xml:space="preserve"> </w:t>
      </w:r>
      <w:r w:rsidRPr="00DF08B6">
        <w:t>of</w:t>
      </w:r>
      <w:r w:rsidR="0019474A">
        <w:t xml:space="preserve"> </w:t>
      </w:r>
      <w:r w:rsidRPr="00DF08B6">
        <w:t>mosquito</w:t>
      </w:r>
      <w:r w:rsidR="0019474A">
        <w:t xml:space="preserve"> </w:t>
      </w:r>
      <w:r w:rsidRPr="00DF08B6">
        <w:t>nets,</w:t>
      </w:r>
      <w:r w:rsidR="0019474A">
        <w:t xml:space="preserve"> </w:t>
      </w:r>
      <w:r w:rsidRPr="00DF08B6">
        <w:t>the</w:t>
      </w:r>
      <w:r w:rsidR="0019474A">
        <w:t xml:space="preserve"> </w:t>
      </w:r>
      <w:r w:rsidR="009D3348">
        <w:t>Government</w:t>
      </w:r>
      <w:r w:rsidR="0019474A">
        <w:t xml:space="preserve"> </w:t>
      </w:r>
      <w:r w:rsidRPr="00DF08B6">
        <w:t>had</w:t>
      </w:r>
      <w:r w:rsidR="0019474A">
        <w:t xml:space="preserve"> </w:t>
      </w:r>
      <w:r w:rsidRPr="00DF08B6">
        <w:t>established</w:t>
      </w:r>
      <w:r w:rsidR="0019474A">
        <w:t xml:space="preserve"> </w:t>
      </w:r>
      <w:r w:rsidRPr="00DF08B6">
        <w:t>an</w:t>
      </w:r>
      <w:r w:rsidR="0019474A">
        <w:t xml:space="preserve"> </w:t>
      </w:r>
      <w:r w:rsidRPr="00DF08B6">
        <w:t>environmental</w:t>
      </w:r>
      <w:r w:rsidR="0019474A">
        <w:t xml:space="preserve"> </w:t>
      </w:r>
      <w:r w:rsidRPr="00DF08B6">
        <w:t>police</w:t>
      </w:r>
      <w:r w:rsidR="0019474A">
        <w:t xml:space="preserve"> </w:t>
      </w:r>
      <w:r w:rsidRPr="00DF08B6">
        <w:t>which</w:t>
      </w:r>
      <w:r w:rsidR="0019474A">
        <w:t xml:space="preserve"> </w:t>
      </w:r>
      <w:r w:rsidRPr="00DF08B6">
        <w:t>was</w:t>
      </w:r>
      <w:r w:rsidR="0019474A">
        <w:t xml:space="preserve"> </w:t>
      </w:r>
      <w:r w:rsidRPr="00DF08B6">
        <w:t>responsible</w:t>
      </w:r>
      <w:r w:rsidR="0019474A">
        <w:t xml:space="preserve"> </w:t>
      </w:r>
      <w:r w:rsidRPr="00DF08B6">
        <w:t>for</w:t>
      </w:r>
      <w:r w:rsidR="0019474A">
        <w:t xml:space="preserve"> </w:t>
      </w:r>
      <w:r w:rsidRPr="00DF08B6">
        <w:t>monitoring</w:t>
      </w:r>
      <w:r w:rsidR="0019474A">
        <w:t xml:space="preserve"> </w:t>
      </w:r>
      <w:r w:rsidRPr="00DF08B6">
        <w:t>and</w:t>
      </w:r>
      <w:r w:rsidR="0019474A">
        <w:t xml:space="preserve"> </w:t>
      </w:r>
      <w:r w:rsidRPr="00DF08B6">
        <w:t>clearing</w:t>
      </w:r>
      <w:r w:rsidR="0019474A">
        <w:t xml:space="preserve"> </w:t>
      </w:r>
      <w:r w:rsidRPr="00DF08B6">
        <w:t>potential</w:t>
      </w:r>
      <w:r w:rsidR="0019474A">
        <w:t xml:space="preserve"> </w:t>
      </w:r>
      <w:r w:rsidRPr="00DF08B6">
        <w:t>breeding</w:t>
      </w:r>
      <w:r w:rsidR="0019474A">
        <w:t xml:space="preserve"> </w:t>
      </w:r>
      <w:r w:rsidRPr="00DF08B6">
        <w:t>grounds</w:t>
      </w:r>
      <w:r w:rsidR="0019474A">
        <w:t xml:space="preserve"> </w:t>
      </w:r>
      <w:r w:rsidRPr="00DF08B6">
        <w:t>for</w:t>
      </w:r>
      <w:r w:rsidR="0019474A">
        <w:t xml:space="preserve"> </w:t>
      </w:r>
      <w:r w:rsidRPr="00DF08B6">
        <w:t>mosquitoes,</w:t>
      </w:r>
      <w:r w:rsidR="0019474A">
        <w:t xml:space="preserve"> </w:t>
      </w:r>
      <w:r w:rsidRPr="00DF08B6">
        <w:t>thereby</w:t>
      </w:r>
      <w:r w:rsidR="0019474A">
        <w:t xml:space="preserve"> </w:t>
      </w:r>
      <w:r w:rsidRPr="00DF08B6">
        <w:t>reducing</w:t>
      </w:r>
      <w:r w:rsidR="0019474A">
        <w:t xml:space="preserve"> </w:t>
      </w:r>
      <w:r w:rsidRPr="00DF08B6">
        <w:t>the</w:t>
      </w:r>
      <w:r w:rsidR="0019474A">
        <w:t xml:space="preserve"> </w:t>
      </w:r>
      <w:r w:rsidRPr="00DF08B6">
        <w:t>threat</w:t>
      </w:r>
      <w:r w:rsidR="0019474A">
        <w:t xml:space="preserve"> </w:t>
      </w:r>
      <w:r w:rsidRPr="00DF08B6">
        <w:t>of</w:t>
      </w:r>
      <w:r w:rsidR="0019474A">
        <w:t xml:space="preserve"> </w:t>
      </w:r>
      <w:r w:rsidRPr="00DF08B6">
        <w:t>malaria.</w:t>
      </w:r>
      <w:r w:rsidR="0019474A">
        <w:t xml:space="preserve"> </w:t>
      </w:r>
      <w:r w:rsidRPr="00DF08B6">
        <w:t>It</w:t>
      </w:r>
      <w:r w:rsidR="0019474A">
        <w:t xml:space="preserve"> </w:t>
      </w:r>
      <w:r w:rsidRPr="00DF08B6">
        <w:t>had</w:t>
      </w:r>
      <w:r w:rsidR="0019474A">
        <w:t xml:space="preserve"> </w:t>
      </w:r>
      <w:r w:rsidRPr="00DF08B6">
        <w:t>also</w:t>
      </w:r>
      <w:r w:rsidR="0019474A">
        <w:t xml:space="preserve"> </w:t>
      </w:r>
      <w:r w:rsidRPr="00DF08B6">
        <w:t>set</w:t>
      </w:r>
      <w:r w:rsidR="0019474A">
        <w:t xml:space="preserve"> </w:t>
      </w:r>
      <w:r w:rsidRPr="00DF08B6">
        <w:t>up</w:t>
      </w:r>
      <w:r w:rsidR="0019474A">
        <w:t xml:space="preserve"> </w:t>
      </w:r>
      <w:r w:rsidR="009D3348">
        <w:t>regional</w:t>
      </w:r>
      <w:r w:rsidR="0019474A">
        <w:t xml:space="preserve"> </w:t>
      </w:r>
      <w:r w:rsidRPr="00DF08B6">
        <w:t>hospitals</w:t>
      </w:r>
      <w:r w:rsidR="0019474A">
        <w:t xml:space="preserve"> </w:t>
      </w:r>
      <w:r w:rsidRPr="00DF08B6">
        <w:t>and</w:t>
      </w:r>
      <w:r w:rsidR="0019474A">
        <w:t xml:space="preserve"> </w:t>
      </w:r>
      <w:r w:rsidRPr="00DF08B6">
        <w:t>provided</w:t>
      </w:r>
      <w:r w:rsidR="0019474A">
        <w:t xml:space="preserve"> </w:t>
      </w:r>
      <w:r w:rsidRPr="00DF08B6">
        <w:t>them</w:t>
      </w:r>
      <w:r w:rsidR="0019474A">
        <w:t xml:space="preserve"> </w:t>
      </w:r>
      <w:r w:rsidRPr="00DF08B6">
        <w:t>with</w:t>
      </w:r>
      <w:r w:rsidR="0019474A">
        <w:t xml:space="preserve"> </w:t>
      </w:r>
      <w:r w:rsidRPr="00DF08B6">
        <w:t>the</w:t>
      </w:r>
      <w:r w:rsidR="0019474A">
        <w:t xml:space="preserve"> </w:t>
      </w:r>
      <w:r w:rsidRPr="00DF08B6">
        <w:t>necessary</w:t>
      </w:r>
      <w:r w:rsidR="0019474A">
        <w:t xml:space="preserve"> </w:t>
      </w:r>
      <w:r w:rsidRPr="00DF08B6">
        <w:t>equipment</w:t>
      </w:r>
      <w:r w:rsidR="0019474A">
        <w:t xml:space="preserve"> </w:t>
      </w:r>
      <w:r w:rsidRPr="00DF08B6">
        <w:t>and</w:t>
      </w:r>
      <w:r w:rsidR="0019474A">
        <w:t xml:space="preserve"> </w:t>
      </w:r>
      <w:r w:rsidRPr="00DF08B6">
        <w:t>skilled</w:t>
      </w:r>
      <w:r w:rsidR="0019474A">
        <w:t xml:space="preserve"> </w:t>
      </w:r>
      <w:r w:rsidRPr="00DF08B6">
        <w:t>staff</w:t>
      </w:r>
      <w:r w:rsidR="0019474A">
        <w:t xml:space="preserve"> </w:t>
      </w:r>
      <w:r w:rsidRPr="00DF08B6">
        <w:t>to</w:t>
      </w:r>
      <w:r w:rsidR="0019474A">
        <w:t xml:space="preserve"> </w:t>
      </w:r>
      <w:r w:rsidRPr="00DF08B6">
        <w:t>ensure</w:t>
      </w:r>
      <w:r w:rsidR="0019474A">
        <w:t xml:space="preserve"> </w:t>
      </w:r>
      <w:r w:rsidRPr="00DF08B6">
        <w:t>greater</w:t>
      </w:r>
      <w:r w:rsidR="0019474A">
        <w:t xml:space="preserve"> </w:t>
      </w:r>
      <w:r w:rsidRPr="00DF08B6">
        <w:t>coverage</w:t>
      </w:r>
      <w:r w:rsidR="0019474A">
        <w:t xml:space="preserve"> </w:t>
      </w:r>
      <w:r w:rsidRPr="00DF08B6">
        <w:t>of</w:t>
      </w:r>
      <w:r w:rsidR="0019474A">
        <w:t xml:space="preserve"> </w:t>
      </w:r>
      <w:r w:rsidRPr="00DF08B6">
        <w:t>quality</w:t>
      </w:r>
      <w:r w:rsidR="0019474A">
        <w:t xml:space="preserve"> </w:t>
      </w:r>
      <w:r w:rsidRPr="00DF08B6">
        <w:t>health</w:t>
      </w:r>
      <w:r w:rsidR="0019474A">
        <w:t xml:space="preserve"> </w:t>
      </w:r>
      <w:r w:rsidRPr="00DF08B6">
        <w:t>care,</w:t>
      </w:r>
      <w:r w:rsidR="0019474A">
        <w:t xml:space="preserve"> </w:t>
      </w:r>
      <w:r w:rsidRPr="00DF08B6">
        <w:t>particularly</w:t>
      </w:r>
      <w:r w:rsidR="0019474A">
        <w:t xml:space="preserve"> </w:t>
      </w:r>
      <w:r w:rsidRPr="00DF08B6">
        <w:t>for</w:t>
      </w:r>
      <w:r w:rsidR="0019474A">
        <w:t xml:space="preserve"> </w:t>
      </w:r>
      <w:r w:rsidRPr="00DF08B6">
        <w:t>women</w:t>
      </w:r>
      <w:r w:rsidR="0019474A">
        <w:t xml:space="preserve"> </w:t>
      </w:r>
      <w:r w:rsidRPr="00DF08B6">
        <w:t>and</w:t>
      </w:r>
      <w:r w:rsidR="0019474A">
        <w:t xml:space="preserve"> </w:t>
      </w:r>
      <w:r w:rsidRPr="00DF08B6">
        <w:t>children.</w:t>
      </w:r>
      <w:r w:rsidR="0019474A">
        <w:t xml:space="preserve"> </w:t>
      </w:r>
      <w:r w:rsidRPr="00DF08B6">
        <w:t>In</w:t>
      </w:r>
      <w:r w:rsidR="0019474A">
        <w:t xml:space="preserve"> </w:t>
      </w:r>
      <w:r w:rsidRPr="00DF08B6">
        <w:t>addition,</w:t>
      </w:r>
      <w:r w:rsidR="0019474A">
        <w:t xml:space="preserve"> </w:t>
      </w:r>
      <w:r w:rsidRPr="00DF08B6">
        <w:t>it</w:t>
      </w:r>
      <w:r w:rsidR="0019474A">
        <w:t xml:space="preserve"> </w:t>
      </w:r>
      <w:r w:rsidRPr="00DF08B6">
        <w:t>was</w:t>
      </w:r>
      <w:r w:rsidR="0019474A">
        <w:t xml:space="preserve"> </w:t>
      </w:r>
      <w:r w:rsidR="009D3348">
        <w:t>making every</w:t>
      </w:r>
      <w:r w:rsidR="0019474A">
        <w:t xml:space="preserve"> </w:t>
      </w:r>
      <w:r w:rsidRPr="00DF08B6">
        <w:t>effort</w:t>
      </w:r>
      <w:r w:rsidR="009D3348">
        <w:t xml:space="preserve"> </w:t>
      </w:r>
      <w:r w:rsidRPr="00DF08B6">
        <w:t>to</w:t>
      </w:r>
      <w:r w:rsidR="0019474A">
        <w:t xml:space="preserve"> </w:t>
      </w:r>
      <w:r w:rsidRPr="00DF08B6">
        <w:t>ensure</w:t>
      </w:r>
      <w:r w:rsidR="0019474A">
        <w:t xml:space="preserve"> </w:t>
      </w:r>
      <w:r w:rsidRPr="00DF08B6">
        <w:t>that</w:t>
      </w:r>
      <w:r w:rsidR="0019474A">
        <w:t xml:space="preserve"> </w:t>
      </w:r>
      <w:r w:rsidRPr="00DF08B6">
        <w:t>abortion</w:t>
      </w:r>
      <w:r w:rsidR="0019474A">
        <w:t xml:space="preserve"> </w:t>
      </w:r>
      <w:r w:rsidRPr="00DF08B6">
        <w:t>cases</w:t>
      </w:r>
      <w:r w:rsidR="0019474A">
        <w:t xml:space="preserve"> </w:t>
      </w:r>
      <w:r w:rsidRPr="00DF08B6">
        <w:t>proceeded</w:t>
      </w:r>
      <w:r w:rsidR="0019474A">
        <w:t xml:space="preserve"> </w:t>
      </w:r>
      <w:r w:rsidRPr="00DF08B6">
        <w:t>as</w:t>
      </w:r>
      <w:r w:rsidR="0019474A">
        <w:t xml:space="preserve"> </w:t>
      </w:r>
      <w:r w:rsidRPr="00DF08B6">
        <w:t>smoothly</w:t>
      </w:r>
      <w:r w:rsidR="0019474A">
        <w:t xml:space="preserve"> </w:t>
      </w:r>
      <w:r w:rsidRPr="00DF08B6">
        <w:t>as</w:t>
      </w:r>
      <w:r w:rsidR="0019474A">
        <w:t xml:space="preserve"> </w:t>
      </w:r>
      <w:r w:rsidRPr="00DF08B6">
        <w:t>possible</w:t>
      </w:r>
      <w:r w:rsidR="0019474A">
        <w:t xml:space="preserve"> </w:t>
      </w:r>
      <w:r w:rsidRPr="00DF08B6">
        <w:t>through</w:t>
      </w:r>
      <w:r w:rsidR="0019474A">
        <w:t xml:space="preserve"> </w:t>
      </w:r>
      <w:r w:rsidRPr="00DF08B6">
        <w:t>the</w:t>
      </w:r>
      <w:r w:rsidR="0019474A">
        <w:t xml:space="preserve"> </w:t>
      </w:r>
      <w:r w:rsidRPr="00DF08B6">
        <w:t>legal</w:t>
      </w:r>
      <w:r w:rsidR="0019474A">
        <w:t xml:space="preserve"> </w:t>
      </w:r>
      <w:r w:rsidRPr="00DF08B6">
        <w:t>system.</w:t>
      </w:r>
    </w:p>
    <w:p w:rsidR="00DF08B6" w:rsidRPr="00DF08B6" w:rsidRDefault="00DF08B6" w:rsidP="00DF08B6">
      <w:pPr>
        <w:pStyle w:val="ParaNoG"/>
      </w:pPr>
      <w:r w:rsidRPr="00637F85">
        <w:rPr>
          <w:b/>
        </w:rPr>
        <w:t>Ms.</w:t>
      </w:r>
      <w:r w:rsidR="0019474A" w:rsidRPr="00637F85">
        <w:rPr>
          <w:b/>
        </w:rPr>
        <w:t xml:space="preserve"> </w:t>
      </w:r>
      <w:r w:rsidRPr="00637F85">
        <w:rPr>
          <w:b/>
        </w:rPr>
        <w:t>Sranon</w:t>
      </w:r>
      <w:r w:rsidR="0019474A" w:rsidRPr="00637F85">
        <w:rPr>
          <w:b/>
        </w:rPr>
        <w:t xml:space="preserve"> </w:t>
      </w:r>
      <w:r w:rsidRPr="00637F85">
        <w:rPr>
          <w:b/>
        </w:rPr>
        <w:t>Sossou</w:t>
      </w:r>
      <w:r w:rsidR="0019474A">
        <w:t xml:space="preserve"> </w:t>
      </w:r>
      <w:r w:rsidRPr="00DF08B6">
        <w:t>(Benin)</w:t>
      </w:r>
      <w:r w:rsidR="0019474A">
        <w:t xml:space="preserve"> </w:t>
      </w:r>
      <w:r w:rsidRPr="00DF08B6">
        <w:t>said</w:t>
      </w:r>
      <w:r w:rsidR="0019474A">
        <w:t xml:space="preserve"> </w:t>
      </w:r>
      <w:r w:rsidRPr="00DF08B6">
        <w:t>that</w:t>
      </w:r>
      <w:r w:rsidR="0019474A">
        <w:t xml:space="preserve"> </w:t>
      </w:r>
      <w:r w:rsidRPr="00DF08B6">
        <w:t>elderly</w:t>
      </w:r>
      <w:r w:rsidR="0019474A">
        <w:t xml:space="preserve"> </w:t>
      </w:r>
      <w:r w:rsidRPr="00DF08B6">
        <w:t>people</w:t>
      </w:r>
      <w:r w:rsidR="0019474A">
        <w:t xml:space="preserve"> </w:t>
      </w:r>
      <w:r w:rsidRPr="00DF08B6">
        <w:t>remained</w:t>
      </w:r>
      <w:r w:rsidR="0019474A">
        <w:t xml:space="preserve"> </w:t>
      </w:r>
      <w:r w:rsidRPr="00DF08B6">
        <w:t>within</w:t>
      </w:r>
      <w:r w:rsidR="0019474A">
        <w:t xml:space="preserve"> </w:t>
      </w:r>
      <w:r w:rsidRPr="00DF08B6">
        <w:t>the</w:t>
      </w:r>
      <w:r w:rsidR="0019474A">
        <w:t xml:space="preserve"> </w:t>
      </w:r>
      <w:r w:rsidRPr="00DF08B6">
        <w:t>family</w:t>
      </w:r>
      <w:r w:rsidR="0019474A">
        <w:t xml:space="preserve"> </w:t>
      </w:r>
      <w:r w:rsidRPr="00DF08B6">
        <w:t>home</w:t>
      </w:r>
      <w:r w:rsidR="0019474A">
        <w:t xml:space="preserve"> </w:t>
      </w:r>
      <w:r w:rsidRPr="00DF08B6">
        <w:t>in</w:t>
      </w:r>
      <w:r w:rsidR="0019474A">
        <w:t xml:space="preserve"> </w:t>
      </w:r>
      <w:r w:rsidRPr="00DF08B6">
        <w:t>Benin</w:t>
      </w:r>
      <w:r w:rsidR="0019474A">
        <w:t xml:space="preserve"> </w:t>
      </w:r>
      <w:r w:rsidRPr="00DF08B6">
        <w:t>and</w:t>
      </w:r>
      <w:r w:rsidR="0019474A">
        <w:t xml:space="preserve"> </w:t>
      </w:r>
      <w:r w:rsidRPr="00DF08B6">
        <w:t>were</w:t>
      </w:r>
      <w:r w:rsidR="0019474A">
        <w:t xml:space="preserve"> </w:t>
      </w:r>
      <w:r w:rsidRPr="00DF08B6">
        <w:t>principally</w:t>
      </w:r>
      <w:r w:rsidR="0019474A">
        <w:t xml:space="preserve"> </w:t>
      </w:r>
      <w:r w:rsidRPr="00DF08B6">
        <w:t>looked</w:t>
      </w:r>
      <w:r w:rsidR="0019474A">
        <w:t xml:space="preserve"> </w:t>
      </w:r>
      <w:r w:rsidRPr="00DF08B6">
        <w:t>after</w:t>
      </w:r>
      <w:r w:rsidR="0019474A">
        <w:t xml:space="preserve"> </w:t>
      </w:r>
      <w:r w:rsidRPr="00DF08B6">
        <w:t>by</w:t>
      </w:r>
      <w:r w:rsidR="0019474A">
        <w:t xml:space="preserve"> </w:t>
      </w:r>
      <w:r w:rsidRPr="00DF08B6">
        <w:t>their</w:t>
      </w:r>
      <w:r w:rsidR="0019474A">
        <w:t xml:space="preserve"> </w:t>
      </w:r>
      <w:r w:rsidRPr="00DF08B6">
        <w:t>children.</w:t>
      </w:r>
      <w:r w:rsidR="0019474A">
        <w:t xml:space="preserve"> </w:t>
      </w:r>
      <w:r w:rsidRPr="00DF08B6">
        <w:t>The</w:t>
      </w:r>
      <w:r w:rsidR="0019474A">
        <w:t xml:space="preserve"> </w:t>
      </w:r>
      <w:r w:rsidRPr="00DF08B6">
        <w:t>Government</w:t>
      </w:r>
      <w:r w:rsidR="0019474A">
        <w:t xml:space="preserve"> </w:t>
      </w:r>
      <w:r w:rsidRPr="00DF08B6">
        <w:t>provided</w:t>
      </w:r>
      <w:r w:rsidR="0019474A">
        <w:t xml:space="preserve"> </w:t>
      </w:r>
      <w:r w:rsidR="00C673B0">
        <w:t xml:space="preserve">health-care </w:t>
      </w:r>
      <w:r w:rsidRPr="00DF08B6">
        <w:t>assistance</w:t>
      </w:r>
      <w:r w:rsidR="00C673B0">
        <w:t>,</w:t>
      </w:r>
      <w:r w:rsidR="0019474A">
        <w:t xml:space="preserve"> </w:t>
      </w:r>
      <w:r w:rsidRPr="00DF08B6">
        <w:t>but</w:t>
      </w:r>
      <w:r w:rsidR="0019474A">
        <w:t xml:space="preserve"> </w:t>
      </w:r>
      <w:r w:rsidR="00C673B0">
        <w:t>it was not customary</w:t>
      </w:r>
      <w:r w:rsidR="0019474A">
        <w:t xml:space="preserve"> </w:t>
      </w:r>
      <w:r w:rsidRPr="00DF08B6">
        <w:t>in</w:t>
      </w:r>
      <w:r w:rsidR="0019474A">
        <w:t xml:space="preserve"> </w:t>
      </w:r>
      <w:r w:rsidRPr="00DF08B6">
        <w:t>Benin</w:t>
      </w:r>
      <w:r w:rsidR="0019474A">
        <w:t xml:space="preserve"> </w:t>
      </w:r>
      <w:r w:rsidR="00C673B0">
        <w:t>for</w:t>
      </w:r>
      <w:r w:rsidR="0019474A">
        <w:t xml:space="preserve"> </w:t>
      </w:r>
      <w:r w:rsidRPr="00DF08B6">
        <w:t>elderly</w:t>
      </w:r>
      <w:r w:rsidR="0019474A">
        <w:t xml:space="preserve"> </w:t>
      </w:r>
      <w:r w:rsidRPr="00DF08B6">
        <w:t>people</w:t>
      </w:r>
      <w:r w:rsidR="0019474A">
        <w:t xml:space="preserve"> </w:t>
      </w:r>
      <w:r w:rsidR="00C673B0">
        <w:t>to move</w:t>
      </w:r>
      <w:r w:rsidR="0019474A">
        <w:t xml:space="preserve"> </w:t>
      </w:r>
      <w:r w:rsidRPr="00DF08B6">
        <w:t>into</w:t>
      </w:r>
      <w:r w:rsidR="0019474A">
        <w:t xml:space="preserve"> </w:t>
      </w:r>
      <w:r w:rsidRPr="00DF08B6">
        <w:t>a</w:t>
      </w:r>
      <w:r w:rsidR="0019474A">
        <w:t xml:space="preserve"> </w:t>
      </w:r>
      <w:r w:rsidRPr="00DF08B6">
        <w:t>residential</w:t>
      </w:r>
      <w:r w:rsidR="0019474A">
        <w:t xml:space="preserve"> </w:t>
      </w:r>
      <w:r w:rsidRPr="00DF08B6">
        <w:t>care</w:t>
      </w:r>
      <w:r w:rsidR="0019474A">
        <w:t xml:space="preserve"> </w:t>
      </w:r>
      <w:r w:rsidRPr="00DF08B6">
        <w:t>facility.</w:t>
      </w:r>
    </w:p>
    <w:p w:rsidR="00DF08B6" w:rsidRDefault="00DF08B6" w:rsidP="00DF08B6">
      <w:pPr>
        <w:pStyle w:val="ParaNoG"/>
      </w:pPr>
      <w:r w:rsidRPr="00637F85">
        <w:rPr>
          <w:b/>
        </w:rPr>
        <w:t>Ms.</w:t>
      </w:r>
      <w:r w:rsidR="0019474A" w:rsidRPr="00637F85">
        <w:rPr>
          <w:b/>
        </w:rPr>
        <w:t xml:space="preserve"> </w:t>
      </w:r>
      <w:r w:rsidRPr="00637F85">
        <w:rPr>
          <w:b/>
        </w:rPr>
        <w:t>Haidar</w:t>
      </w:r>
      <w:r w:rsidR="0019474A">
        <w:t xml:space="preserve"> </w:t>
      </w:r>
      <w:r w:rsidRPr="00DF08B6">
        <w:t>wished</w:t>
      </w:r>
      <w:r w:rsidR="0019474A">
        <w:t xml:space="preserve"> </w:t>
      </w:r>
      <w:r w:rsidRPr="00DF08B6">
        <w:t>to</w:t>
      </w:r>
      <w:r w:rsidR="0019474A">
        <w:t xml:space="preserve"> </w:t>
      </w:r>
      <w:r w:rsidRPr="00DF08B6">
        <w:t>know</w:t>
      </w:r>
      <w:r w:rsidR="0019474A">
        <w:t xml:space="preserve"> </w:t>
      </w:r>
      <w:r w:rsidR="003D3B37">
        <w:t>why the bill to increase the number of women in senior positions in public and semi-public administrations had been rejected by the parliament. She asked what the State party planned to do to gain support for the bill</w:t>
      </w:r>
      <w:r w:rsidRPr="00DF08B6">
        <w:t>.</w:t>
      </w:r>
    </w:p>
    <w:p w:rsidR="00346EE2" w:rsidRPr="00D02BE9" w:rsidRDefault="00346EE2" w:rsidP="00346EE2">
      <w:pPr>
        <w:pStyle w:val="ParaNoG"/>
        <w:tabs>
          <w:tab w:val="num" w:pos="0"/>
        </w:tabs>
      </w:pPr>
      <w:r w:rsidRPr="00465B53">
        <w:rPr>
          <w:b/>
        </w:rPr>
        <w:t>Mr. Djenontin-Agossou</w:t>
      </w:r>
      <w:r w:rsidRPr="00D02BE9">
        <w:t xml:space="preserve"> (</w:t>
      </w:r>
      <w:smartTag w:uri="urn:schemas-microsoft-com:office:smarttags" w:element="country-region">
        <w:smartTag w:uri="urn:schemas-microsoft-com:office:smarttags" w:element="place">
          <w:r w:rsidRPr="00D02BE9">
            <w:t>Benin</w:t>
          </w:r>
        </w:smartTag>
      </w:smartTag>
      <w:r w:rsidRPr="00D02BE9">
        <w:t xml:space="preserve">) said that </w:t>
      </w:r>
      <w:r>
        <w:t xml:space="preserve">achieving </w:t>
      </w:r>
      <w:r w:rsidRPr="00D02BE9">
        <w:t xml:space="preserve">equal representation of men and women was a substantial challenge, particularly in the parliament, where the overwhelming majority of representatives were men. </w:t>
      </w:r>
      <w:r>
        <w:t>While</w:t>
      </w:r>
      <w:r w:rsidR="00DA3567">
        <w:t xml:space="preserve"> </w:t>
      </w:r>
      <w:r w:rsidRPr="00D02BE9">
        <w:t xml:space="preserve">the </w:t>
      </w:r>
      <w:r>
        <w:t xml:space="preserve">gender parity </w:t>
      </w:r>
      <w:r w:rsidRPr="00D02BE9">
        <w:t>initiative had received support from within the Government</w:t>
      </w:r>
      <w:r>
        <w:t>,</w:t>
      </w:r>
      <w:r w:rsidRPr="00D02BE9">
        <w:t xml:space="preserve"> particularly from the head of State, it had met </w:t>
      </w:r>
      <w:r>
        <w:t xml:space="preserve">with </w:t>
      </w:r>
      <w:r w:rsidRPr="00D02BE9">
        <w:t xml:space="preserve">resistance from certain representatives during debates and most party heads had argued that positions should be </w:t>
      </w:r>
      <w:r>
        <w:t>based on merit rather than gender</w:t>
      </w:r>
      <w:r w:rsidRPr="00D02BE9">
        <w:t xml:space="preserve">. However, </w:t>
      </w:r>
      <w:r>
        <w:t xml:space="preserve">the Government </w:t>
      </w:r>
      <w:r w:rsidRPr="00D02BE9">
        <w:t xml:space="preserve">continued </w:t>
      </w:r>
      <w:r>
        <w:t xml:space="preserve">to lobby for the bill and would bring a revised version of it before the parliament </w:t>
      </w:r>
      <w:r w:rsidRPr="00D02BE9">
        <w:t>at a later date.</w:t>
      </w:r>
    </w:p>
    <w:p w:rsidR="00346EE2" w:rsidRPr="00D02BE9" w:rsidRDefault="00346EE2" w:rsidP="00346EE2">
      <w:pPr>
        <w:pStyle w:val="ParaNoG"/>
        <w:tabs>
          <w:tab w:val="num" w:pos="0"/>
        </w:tabs>
      </w:pPr>
      <w:r w:rsidRPr="00AA73B8">
        <w:rPr>
          <w:b/>
        </w:rPr>
        <w:t>Ms. Haidar</w:t>
      </w:r>
      <w:r w:rsidRPr="00D02BE9">
        <w:t xml:space="preserve"> </w:t>
      </w:r>
      <w:r>
        <w:t xml:space="preserve">would appreciate further details of the </w:t>
      </w:r>
      <w:r w:rsidRPr="00D02BE9">
        <w:t xml:space="preserve">provisions of the </w:t>
      </w:r>
      <w:r>
        <w:t xml:space="preserve">gender </w:t>
      </w:r>
      <w:r w:rsidRPr="00D02BE9">
        <w:t>parity</w:t>
      </w:r>
      <w:r>
        <w:t xml:space="preserve"> bill</w:t>
      </w:r>
      <w:r w:rsidRPr="00D02BE9">
        <w:t xml:space="preserve">. Had it stipulated quotas? Had it provided for </w:t>
      </w:r>
      <w:r>
        <w:t xml:space="preserve">penalties </w:t>
      </w:r>
      <w:r w:rsidRPr="00D02BE9">
        <w:t>if such quotas were not met?</w:t>
      </w:r>
    </w:p>
    <w:p w:rsidR="00346EE2" w:rsidRPr="00D02BE9" w:rsidRDefault="00346EE2" w:rsidP="00346EE2">
      <w:pPr>
        <w:pStyle w:val="ParaNoG"/>
        <w:tabs>
          <w:tab w:val="num" w:pos="0"/>
        </w:tabs>
      </w:pPr>
      <w:r w:rsidRPr="00BE6EF5">
        <w:rPr>
          <w:b/>
        </w:rPr>
        <w:t>Mr. Djenontin-Agossou</w:t>
      </w:r>
      <w:r w:rsidRPr="00D02BE9">
        <w:t xml:space="preserve"> (</w:t>
      </w:r>
      <w:smartTag w:uri="urn:schemas-microsoft-com:office:smarttags" w:element="country-region">
        <w:smartTag w:uri="urn:schemas-microsoft-com:office:smarttags" w:element="place">
          <w:r w:rsidRPr="00D02BE9">
            <w:t>Benin</w:t>
          </w:r>
        </w:smartTag>
      </w:smartTag>
      <w:r w:rsidRPr="00D02BE9">
        <w:t xml:space="preserve">) said that </w:t>
      </w:r>
      <w:r>
        <w:t xml:space="preserve">provision had been made for </w:t>
      </w:r>
      <w:r w:rsidRPr="00D02BE9">
        <w:t xml:space="preserve">quotas and </w:t>
      </w:r>
      <w:r>
        <w:t xml:space="preserve">their enforcement. </w:t>
      </w:r>
      <w:r w:rsidRPr="00D02BE9">
        <w:t xml:space="preserve">However, all Government proposals had to be approved by the parliament. Many representatives had been very supportive of the proposal, but it posed a threat to many others who had opposed it </w:t>
      </w:r>
      <w:r>
        <w:t xml:space="preserve">to </w:t>
      </w:r>
      <w:r w:rsidRPr="00D02BE9">
        <w:t>preserv</w:t>
      </w:r>
      <w:r>
        <w:t>e their positions</w:t>
      </w:r>
      <w:r w:rsidRPr="00D02BE9">
        <w:t xml:space="preserve">. The political will </w:t>
      </w:r>
      <w:r>
        <w:t xml:space="preserve">to achieve gender parity was not lacking, but </w:t>
      </w:r>
      <w:r w:rsidRPr="00D02BE9">
        <w:t>further, long-term lobbying and awareness</w:t>
      </w:r>
      <w:r>
        <w:t>-</w:t>
      </w:r>
      <w:r w:rsidRPr="00D02BE9">
        <w:t>raising</w:t>
      </w:r>
      <w:r>
        <w:t xml:space="preserve"> w</w:t>
      </w:r>
      <w:r w:rsidR="008F19EF">
        <w:t>ere</w:t>
      </w:r>
      <w:r>
        <w:t xml:space="preserve"> required to make it a reality</w:t>
      </w:r>
      <w:r w:rsidRPr="00D02BE9">
        <w:t>.</w:t>
      </w:r>
    </w:p>
    <w:p w:rsidR="00346EE2" w:rsidRPr="00D02BE9" w:rsidRDefault="00346EE2" w:rsidP="00346EE2">
      <w:pPr>
        <w:pStyle w:val="ParaNoG"/>
        <w:tabs>
          <w:tab w:val="num" w:pos="0"/>
        </w:tabs>
      </w:pPr>
      <w:r w:rsidRPr="00105178">
        <w:rPr>
          <w:b/>
        </w:rPr>
        <w:t>Ms. Gbedemah</w:t>
      </w:r>
      <w:r w:rsidRPr="00D02BE9">
        <w:t xml:space="preserve"> said the issue of sexual education was important</w:t>
      </w:r>
      <w:r>
        <w:t>,</w:t>
      </w:r>
      <w:r w:rsidRPr="00D02BE9">
        <w:t xml:space="preserve"> as early pregnancies and unsafe abortions were restricting the life choices of young girls in </w:t>
      </w:r>
      <w:smartTag w:uri="urn:schemas-microsoft-com:office:smarttags" w:element="country-region">
        <w:smartTag w:uri="urn:schemas-microsoft-com:office:smarttags" w:element="place">
          <w:r w:rsidRPr="00D02BE9">
            <w:t>Benin</w:t>
          </w:r>
        </w:smartTag>
      </w:smartTag>
      <w:r w:rsidRPr="00D02BE9">
        <w:t>. She wished to know if the State party provided for a sexual education programme in school curricula aimed at boys and girls alike</w:t>
      </w:r>
      <w:r w:rsidR="008F19EF">
        <w:t xml:space="preserve"> that</w:t>
      </w:r>
      <w:r>
        <w:t xml:space="preserve"> </w:t>
      </w:r>
      <w:r w:rsidRPr="00D02BE9">
        <w:t xml:space="preserve">promoted </w:t>
      </w:r>
      <w:r w:rsidR="008F19EF">
        <w:t>equal relationships</w:t>
      </w:r>
      <w:r w:rsidRPr="00D02BE9">
        <w:t xml:space="preserve"> and responsible sexual behaviours and was age appropriate and rights based.</w:t>
      </w:r>
    </w:p>
    <w:p w:rsidR="00346EE2" w:rsidRPr="00D02BE9" w:rsidRDefault="00346EE2" w:rsidP="00346EE2">
      <w:pPr>
        <w:pStyle w:val="ParaNoG"/>
        <w:tabs>
          <w:tab w:val="num" w:pos="0"/>
        </w:tabs>
      </w:pPr>
      <w:r w:rsidRPr="00F3284C">
        <w:rPr>
          <w:b/>
        </w:rPr>
        <w:t>Ms. Sranon Sossou</w:t>
      </w:r>
      <w:r w:rsidRPr="00D02BE9">
        <w:t xml:space="preserve"> (Benin) said that sexual education needed serious consideration in Benin</w:t>
      </w:r>
      <w:r>
        <w:t>,</w:t>
      </w:r>
      <w:r w:rsidRPr="00D02BE9">
        <w:t xml:space="preserve"> as girls were </w:t>
      </w:r>
      <w:r>
        <w:t xml:space="preserve">becoming </w:t>
      </w:r>
      <w:r w:rsidRPr="00D02BE9">
        <w:t xml:space="preserve">pregnant </w:t>
      </w:r>
      <w:r>
        <w:t xml:space="preserve">as early as </w:t>
      </w:r>
      <w:r w:rsidRPr="00D02BE9">
        <w:t>12 years of age</w:t>
      </w:r>
      <w:r w:rsidR="00726EB1">
        <w:t>,</w:t>
      </w:r>
      <w:r w:rsidRPr="00D02BE9">
        <w:t xml:space="preserve"> </w:t>
      </w:r>
      <w:r>
        <w:t xml:space="preserve">or </w:t>
      </w:r>
      <w:r w:rsidRPr="00D02BE9">
        <w:t>even younger</w:t>
      </w:r>
      <w:r w:rsidR="00726EB1">
        <w:t>,</w:t>
      </w:r>
      <w:r w:rsidRPr="00D02BE9">
        <w:t xml:space="preserve"> when they had little or no understanding of sexuality. Sex remained a taboo subject, particularly in rural areas</w:t>
      </w:r>
      <w:r>
        <w:t>.</w:t>
      </w:r>
      <w:r w:rsidRPr="00D02BE9">
        <w:t xml:space="preserve"> Thus</w:t>
      </w:r>
      <w:r>
        <w:t>,</w:t>
      </w:r>
      <w:r w:rsidRPr="00D02BE9">
        <w:t xml:space="preserve"> there was very little discussion of the subject outside schools</w:t>
      </w:r>
      <w:r>
        <w:t>.</w:t>
      </w:r>
      <w:r w:rsidRPr="00D02BE9">
        <w:t xml:space="preserve"> Local governments and communities </w:t>
      </w:r>
      <w:r>
        <w:t xml:space="preserve">were working </w:t>
      </w:r>
      <w:r w:rsidRPr="00D02BE9">
        <w:t>to promote responsible behaviour</w:t>
      </w:r>
      <w:r>
        <w:t xml:space="preserve"> among young people</w:t>
      </w:r>
      <w:r w:rsidRPr="00D02BE9">
        <w:t>. In schools, sexual education was piecemeal an</w:t>
      </w:r>
      <w:r>
        <w:t>d more an exercise in awareness-</w:t>
      </w:r>
      <w:r w:rsidRPr="00D02BE9">
        <w:t>raising than formal education</w:t>
      </w:r>
      <w:r>
        <w:t>.</w:t>
      </w:r>
      <w:r w:rsidRPr="00D02BE9">
        <w:t xml:space="preserve"> </w:t>
      </w:r>
      <w:r>
        <w:t xml:space="preserve">There was a need to </w:t>
      </w:r>
      <w:r w:rsidRPr="00D02BE9">
        <w:t>expand</w:t>
      </w:r>
      <w:r>
        <w:t xml:space="preserve"> such education</w:t>
      </w:r>
      <w:r w:rsidRPr="00D02BE9">
        <w:t xml:space="preserve"> at both primary and secondary </w:t>
      </w:r>
      <w:r>
        <w:t xml:space="preserve">educational </w:t>
      </w:r>
      <w:r w:rsidRPr="00D02BE9">
        <w:t>levels.</w:t>
      </w:r>
    </w:p>
    <w:p w:rsidR="00346EE2" w:rsidRPr="003C0F13" w:rsidRDefault="00346EE2" w:rsidP="00346EE2">
      <w:pPr>
        <w:pStyle w:val="ParaNoG"/>
        <w:tabs>
          <w:tab w:val="num" w:pos="0"/>
        </w:tabs>
        <w:rPr>
          <w:i/>
        </w:rPr>
      </w:pPr>
      <w:r w:rsidRPr="003C0F13">
        <w:rPr>
          <w:i/>
        </w:rPr>
        <w:t>Ms. Ameline took the Chair.</w:t>
      </w:r>
    </w:p>
    <w:p w:rsidR="00346EE2" w:rsidRPr="00D02BE9" w:rsidRDefault="00346EE2" w:rsidP="00346EE2">
      <w:pPr>
        <w:pStyle w:val="H4G"/>
      </w:pPr>
      <w:r>
        <w:tab/>
      </w:r>
      <w:r>
        <w:tab/>
      </w:r>
      <w:r w:rsidRPr="00D02BE9">
        <w:t>Articles 15 and 16</w:t>
      </w:r>
    </w:p>
    <w:p w:rsidR="00346EE2" w:rsidRPr="00D02BE9" w:rsidRDefault="00346EE2" w:rsidP="00346EE2">
      <w:pPr>
        <w:pStyle w:val="ParaNoG"/>
        <w:tabs>
          <w:tab w:val="num" w:pos="0"/>
        </w:tabs>
      </w:pPr>
      <w:r w:rsidRPr="003C0F13">
        <w:rPr>
          <w:b/>
        </w:rPr>
        <w:t>Ms. Schul</w:t>
      </w:r>
      <w:r w:rsidR="003D7C4B">
        <w:rPr>
          <w:b/>
        </w:rPr>
        <w:t>t</w:t>
      </w:r>
      <w:r w:rsidRPr="003C0F13">
        <w:rPr>
          <w:b/>
        </w:rPr>
        <w:t>z</w:t>
      </w:r>
      <w:r w:rsidRPr="00D02BE9">
        <w:t xml:space="preserve"> commended the State party on the significant changes to the law that had been made since the adoption of the Personal and Family Code in 2004 and NGOs on their help in drafting the Code and getting the parliament to support it. She welcomed the decision by the </w:t>
      </w:r>
      <w:smartTag w:uri="urn:schemas-microsoft-com:office:smarttags" w:element="Street">
        <w:smartTag w:uri="urn:schemas-microsoft-com:office:smarttags" w:element="address">
          <w:r w:rsidRPr="00D02BE9">
            <w:t>Constitutional Court</w:t>
          </w:r>
        </w:smartTag>
      </w:smartTag>
      <w:r w:rsidRPr="00D02BE9">
        <w:t xml:space="preserve"> to ban polygamy and to declare the provisions of the Criminal Code concerning adultery to be unconstitutional, as men and women were treated very unequally under those provisions. She therefore wondered whether the Criminal Code had been brought into line with the Personal and Family Code and the Supreme Court decision. She noted with concern that courts lacked resources to implement the Personal and Family Code. Some courts reportedly had not even had a copy of the Code to hand.</w:t>
      </w:r>
    </w:p>
    <w:p w:rsidR="00346EE2" w:rsidRPr="00D02BE9" w:rsidRDefault="00346EE2" w:rsidP="00346EE2">
      <w:pPr>
        <w:pStyle w:val="ParaNoG"/>
        <w:tabs>
          <w:tab w:val="num" w:pos="0"/>
        </w:tabs>
      </w:pPr>
      <w:r w:rsidRPr="00D02BE9">
        <w:t>A number of provisions of the Code were at variance with articles 15 and 16 of the Convention. For example, wives were required to add their husband</w:t>
      </w:r>
      <w:r w:rsidR="00AC74E1">
        <w:t>’</w:t>
      </w:r>
      <w:r w:rsidRPr="00D02BE9">
        <w:t>s family name to their maiden name and divorced women were required to obtain permission from their divorced spouses or authorization from the court to keep that double name. Furthermore, a husband had the right to choose the marital home without his wife</w:t>
      </w:r>
      <w:r w:rsidR="00AC74E1">
        <w:t>’</w:t>
      </w:r>
      <w:r w:rsidRPr="00D02BE9">
        <w:t xml:space="preserve">s consent if they could not reach agreement on where to live. A married woman who wished to live in a place other than the residence chosen by her husband had to prove in court that the place </w:t>
      </w:r>
      <w:r>
        <w:t xml:space="preserve">of </w:t>
      </w:r>
      <w:r w:rsidRPr="00D02BE9">
        <w:t>residence would put her or her children in danger. Otherwise, she was compelled to remain in the home or sue for a divorce.</w:t>
      </w:r>
    </w:p>
    <w:p w:rsidR="00346EE2" w:rsidRPr="00D02BE9" w:rsidRDefault="00346EE2" w:rsidP="00346EE2">
      <w:pPr>
        <w:pStyle w:val="ParaNoG"/>
        <w:tabs>
          <w:tab w:val="num" w:pos="0"/>
        </w:tabs>
      </w:pPr>
      <w:r w:rsidRPr="00D02BE9">
        <w:t>Although the Code had set the minimum age for marriage at 18 years for both men and women, exemptions could be made by order of a court of first instance at the request of the public prosecutor</w:t>
      </w:r>
      <w:r w:rsidR="00AC74E1">
        <w:t>’</w:t>
      </w:r>
      <w:r w:rsidRPr="00D02BE9">
        <w:t>s office. She wished to know the minimum age for marriage in such cases, particularly for girls, and how many exemptions for early marriage were granted every year.</w:t>
      </w:r>
    </w:p>
    <w:p w:rsidR="00346EE2" w:rsidRPr="00D02BE9" w:rsidRDefault="00346EE2" w:rsidP="00346EE2">
      <w:pPr>
        <w:pStyle w:val="ParaNoG"/>
        <w:tabs>
          <w:tab w:val="num" w:pos="0"/>
        </w:tabs>
      </w:pPr>
      <w:r w:rsidRPr="00D02BE9">
        <w:t>The period of 300 days during which a woman could not remarry after the death of or divorce from her husband was a relic of the past. Was the State party considering amending the provision of the Code governing remarriage, particularly in the light of medical advances to prove quickly that a woman was not pregnant with her former husband</w:t>
      </w:r>
      <w:r w:rsidR="00AC74E1">
        <w:t>’</w:t>
      </w:r>
      <w:r w:rsidRPr="00D02BE9">
        <w:t xml:space="preserve">s child? </w:t>
      </w:r>
    </w:p>
    <w:p w:rsidR="00346EE2" w:rsidRPr="00D02BE9" w:rsidRDefault="00346EE2" w:rsidP="00346EE2">
      <w:pPr>
        <w:pStyle w:val="ParaNoG"/>
        <w:tabs>
          <w:tab w:val="num" w:pos="0"/>
        </w:tabs>
      </w:pPr>
      <w:r w:rsidRPr="00D02BE9">
        <w:t xml:space="preserve">Further details were needed of alimony and child support payments in </w:t>
      </w:r>
      <w:smartTag w:uri="urn:schemas-microsoft-com:office:smarttags" w:element="country-region">
        <w:smartTag w:uri="urn:schemas-microsoft-com:office:smarttags" w:element="place">
          <w:r w:rsidRPr="00D02BE9">
            <w:t>Benin</w:t>
          </w:r>
        </w:smartTag>
      </w:smartTag>
      <w:r w:rsidRPr="00D02BE9">
        <w:t xml:space="preserve">. What was the share of such payments that were not received or recovered? What remedies were in place for women who did not receive such payments? Did the State party have plans to guarantee payments in the event that former spouses defaulted on spousal or child support or to prosecute those in default? </w:t>
      </w:r>
    </w:p>
    <w:p w:rsidR="00346EE2" w:rsidRPr="00D02BE9" w:rsidRDefault="00346EE2" w:rsidP="00346EE2">
      <w:pPr>
        <w:pStyle w:val="ParaNoG"/>
        <w:tabs>
          <w:tab w:val="num" w:pos="0"/>
        </w:tabs>
      </w:pPr>
      <w:r w:rsidRPr="00D02BE9">
        <w:t>She requested clarification of the statement in paragraph 132 of the report that women could not own or inherit property according to customary practices. Were women</w:t>
      </w:r>
      <w:r w:rsidR="00AC74E1">
        <w:t>’</w:t>
      </w:r>
      <w:r w:rsidRPr="00D02BE9">
        <w:t xml:space="preserve">s property rights protected in law and in practice under the Personal and Family Code? What share of property fell under civil law and what share under customary law? What share of the population followed customary laws in matters relating to marriage and family relations? How did the Government plan to bridge the gap between customary and civil law? Did it plan to hold meetings with traditional authorities to help to eliminate such harmful customary practices as levirate and sororate, </w:t>
      </w:r>
      <w:r>
        <w:t>widowhood ceremonies and others?</w:t>
      </w:r>
    </w:p>
    <w:p w:rsidR="00346EE2" w:rsidRPr="00D02BE9" w:rsidRDefault="00346EE2" w:rsidP="00346EE2">
      <w:pPr>
        <w:pStyle w:val="ParaNoG"/>
        <w:tabs>
          <w:tab w:val="num" w:pos="0"/>
        </w:tabs>
      </w:pPr>
      <w:r w:rsidRPr="00D02BE9">
        <w:t>What protections were in place for women in polygamous marriages and their children in the event of divorce? Although polygamy was currently illegal, many men continued living with several partners as husband and wife, either under a single roof or not. What steps had been taken to protect the women who were in such de facto unions?</w:t>
      </w:r>
    </w:p>
    <w:p w:rsidR="00346EE2" w:rsidRPr="00D02BE9" w:rsidRDefault="00346EE2" w:rsidP="00346EE2">
      <w:pPr>
        <w:pStyle w:val="ParaNoG"/>
        <w:tabs>
          <w:tab w:val="num" w:pos="0"/>
        </w:tabs>
      </w:pPr>
      <w:r w:rsidRPr="003C0F13">
        <w:rPr>
          <w:b/>
        </w:rPr>
        <w:t>Mr. Hounyeaze</w:t>
      </w:r>
      <w:r w:rsidRPr="00D02BE9">
        <w:t xml:space="preserve"> (</w:t>
      </w:r>
      <w:smartTag w:uri="urn:schemas-microsoft-com:office:smarttags" w:element="country-region">
        <w:r w:rsidRPr="00D02BE9">
          <w:t>Benin</w:t>
        </w:r>
      </w:smartTag>
      <w:r w:rsidRPr="00D02BE9">
        <w:t xml:space="preserve">) said that all the courts in </w:t>
      </w:r>
      <w:smartTag w:uri="urn:schemas-microsoft-com:office:smarttags" w:element="place">
        <w:smartTag w:uri="urn:schemas-microsoft-com:office:smarttags" w:element="country-region">
          <w:r w:rsidRPr="00D02BE9">
            <w:t>Benin</w:t>
          </w:r>
        </w:smartTag>
      </w:smartTag>
      <w:r w:rsidRPr="00D02BE9">
        <w:t xml:space="preserve"> had access to the Personal and Family Code. More needed to be done to encourage people to accept the Code and there were ongoing campaigns to raise public awareness about its provisions. Nevertheless, in court cases, the Code prevailed over customary law. Turning to the question on cases of default of spousal or child support payments, he said that while the State did not stand in for men who chose not to support their family, women could seek redress with the courts to recover any arrears. The legislature was currently endeavouring to bring the Criminal Code into conformity with the Personal and Family Code. Women had the same right to property as men. The Government was currently reviewing the transitional arrangements provided for under the Personal and Family Code to ensure that the Code was implemented effectively on the ground. Turning to the issue of polygamy, he said that while the practice was banned in </w:t>
      </w:r>
      <w:smartTag w:uri="urn:schemas-microsoft-com:office:smarttags" w:element="country-region">
        <w:smartTag w:uri="urn:schemas-microsoft-com:office:smarttags" w:element="place">
          <w:r w:rsidRPr="00D02BE9">
            <w:t>Benin</w:t>
          </w:r>
        </w:smartTag>
      </w:smartTag>
      <w:r w:rsidRPr="00D02BE9">
        <w:t>, further awareness campaigns were needed to ensure that women did not find themselves in such unions.</w:t>
      </w:r>
    </w:p>
    <w:p w:rsidR="00346EE2" w:rsidRPr="00D02BE9" w:rsidRDefault="00346EE2" w:rsidP="00346EE2">
      <w:pPr>
        <w:pStyle w:val="ParaNoG"/>
        <w:tabs>
          <w:tab w:val="num" w:pos="0"/>
        </w:tabs>
      </w:pPr>
      <w:r w:rsidRPr="008B56E2">
        <w:rPr>
          <w:b/>
        </w:rPr>
        <w:t>Mr. Djenontin-Agossou</w:t>
      </w:r>
      <w:r w:rsidRPr="00D02BE9">
        <w:t xml:space="preserve"> (Benin) said that the adoption of the Personal and Family Code was a very considerable step forward in promoting the rights of women and required overcoming many cultural obstacles. Women</w:t>
      </w:r>
      <w:r w:rsidR="00AC74E1">
        <w:t>’</w:t>
      </w:r>
      <w:r w:rsidRPr="00D02BE9">
        <w:t xml:space="preserve">s associations had played a key role in gaining the necessary support for it. De facto polygamy was a problem faced by many countries, including in Europe, and was not limited to </w:t>
      </w:r>
      <w:smartTag w:uri="urn:schemas-microsoft-com:office:smarttags" w:element="place">
        <w:r w:rsidRPr="00D02BE9">
          <w:t>Africa</w:t>
        </w:r>
      </w:smartTag>
      <w:r w:rsidRPr="00D02BE9">
        <w:t>. Although more remained to be done to tackle the problem, the prohibition of polygamy under the Code was a significant accomplishment. Men and women were treated equally under the law if found guilty of adultery. Turning to the question of the right of a partner to choose his or her name, he said that a review of the status of implementation of the Code, 10 years after its adoption in 2004, would soon be complete and his Government would be able to take stock of what further steps were needed to uphold such a right.</w:t>
      </w:r>
    </w:p>
    <w:p w:rsidR="00346EE2" w:rsidRPr="00D02BE9" w:rsidRDefault="00346EE2" w:rsidP="00346EE2">
      <w:pPr>
        <w:pStyle w:val="ParaNoG"/>
        <w:tabs>
          <w:tab w:val="num" w:pos="0"/>
        </w:tabs>
      </w:pPr>
      <w:r w:rsidRPr="00FF45C8">
        <w:rPr>
          <w:b/>
        </w:rPr>
        <w:t>Ms. Sranon Sossou</w:t>
      </w:r>
      <w:r w:rsidRPr="00D02BE9">
        <w:t xml:space="preserve"> (Benin) said that the review of the Code under way would enable the Government to determine what provisions required amending and what further steps to implement the Code were needed. She paid tribute to the NGOs that had had to surmount formidable cultural obstacles to get the Code passed.</w:t>
      </w:r>
    </w:p>
    <w:p w:rsidR="00346EE2" w:rsidRPr="00D02BE9" w:rsidRDefault="00346EE2" w:rsidP="00346EE2">
      <w:pPr>
        <w:pStyle w:val="ParaNoG"/>
        <w:tabs>
          <w:tab w:val="num" w:pos="0"/>
        </w:tabs>
      </w:pPr>
      <w:r w:rsidRPr="00FF45C8">
        <w:rPr>
          <w:b/>
        </w:rPr>
        <w:t>Ms. Halperin-Kaddari</w:t>
      </w:r>
      <w:r w:rsidRPr="00D02BE9">
        <w:t xml:space="preserve"> asked for clarification of the current status of polygamous marriages that had been entered into prior to the adoption of the Personal and Family Code. Were the economic rights of women in such relations safeguarded under the Code, in particular under article 1022? Had such polygamous relations been invalidated following its adoption? She drew the delegation</w:t>
      </w:r>
      <w:r w:rsidR="00AC74E1">
        <w:t>’</w:t>
      </w:r>
      <w:r w:rsidRPr="00D02BE9">
        <w:t>s attention to the Committee</w:t>
      </w:r>
      <w:r w:rsidR="00AC74E1">
        <w:t>’</w:t>
      </w:r>
      <w:r w:rsidRPr="00D02BE9">
        <w:t>s general recommendation No. 29 on the economic consequences of marriage, family relations and their dissolution, which stated that States parties must take steps to uphold the economic rights of women in existing polygamous marriages.</w:t>
      </w:r>
    </w:p>
    <w:p w:rsidR="00346EE2" w:rsidRPr="00D02BE9" w:rsidRDefault="00346EE2" w:rsidP="00346EE2">
      <w:pPr>
        <w:pStyle w:val="ParaNoG"/>
        <w:tabs>
          <w:tab w:val="num" w:pos="0"/>
        </w:tabs>
      </w:pPr>
      <w:r w:rsidRPr="00D02BE9">
        <w:t>She noted with concern the reference in the report to the restriction of freedom of movement and residence because of the practices of certain animist religions, involving for example worship of the Oro or Zangbeto divinities. What was being done to address discriminatory customary practices such as requiring women to remain locked indoors for religious reasons</w:t>
      </w:r>
      <w:r>
        <w:t>?</w:t>
      </w:r>
      <w:r w:rsidRPr="00D02BE9">
        <w:t xml:space="preserve"> Were there any measures to change mindsets and eliminate harmful customs that restricted women</w:t>
      </w:r>
      <w:r w:rsidR="00AC74E1">
        <w:t>’</w:t>
      </w:r>
      <w:r w:rsidRPr="00D02BE9">
        <w:t>s rights and freedoms?</w:t>
      </w:r>
    </w:p>
    <w:p w:rsidR="00346EE2" w:rsidRPr="00D02BE9" w:rsidRDefault="00346EE2" w:rsidP="00346EE2">
      <w:pPr>
        <w:pStyle w:val="ParaNoG"/>
        <w:tabs>
          <w:tab w:val="num" w:pos="0"/>
        </w:tabs>
      </w:pPr>
      <w:r w:rsidRPr="00203457">
        <w:rPr>
          <w:b/>
        </w:rPr>
        <w:t>Ms. S</w:t>
      </w:r>
      <w:r w:rsidR="003D7C4B">
        <w:rPr>
          <w:b/>
        </w:rPr>
        <w:t>c</w:t>
      </w:r>
      <w:r w:rsidRPr="00203457">
        <w:rPr>
          <w:b/>
        </w:rPr>
        <w:t>hul</w:t>
      </w:r>
      <w:r w:rsidR="003D7C4B">
        <w:rPr>
          <w:b/>
        </w:rPr>
        <w:t>t</w:t>
      </w:r>
      <w:r w:rsidRPr="00203457">
        <w:rPr>
          <w:b/>
        </w:rPr>
        <w:t>z</w:t>
      </w:r>
      <w:r w:rsidRPr="00D02BE9">
        <w:t xml:space="preserve"> asked what share of the population was covered by civil law and what share by customary law. She noted with concern that a revision of the Personal and Family Code under the pending review of its status of implementation could result in setbacks rather than further advances</w:t>
      </w:r>
      <w:r>
        <w:t>.</w:t>
      </w:r>
      <w:r w:rsidRPr="00D02BE9">
        <w:t xml:space="preserve"> Clarification was needed of the provision of the Code (art. 400) that required women who were owed back alimony to file a claim within two months of the default on the payments. The arrears ceased to be due thereafter, unless the women in question could show that there were reasons for failing to file a claim in time other than not needing the support payments. The deadline for filing was tight, especially as women tended to be reluctant to appeal to the courts in such matters.</w:t>
      </w:r>
    </w:p>
    <w:p w:rsidR="00346EE2" w:rsidRPr="00D02BE9" w:rsidRDefault="00346EE2" w:rsidP="00346EE2">
      <w:pPr>
        <w:pStyle w:val="ParaNoG"/>
        <w:tabs>
          <w:tab w:val="num" w:pos="0"/>
        </w:tabs>
      </w:pPr>
      <w:r w:rsidRPr="00F93D96">
        <w:rPr>
          <w:b/>
        </w:rPr>
        <w:t>Mr. Hounyeaze</w:t>
      </w:r>
      <w:r w:rsidRPr="00D02BE9">
        <w:t xml:space="preserve"> (</w:t>
      </w:r>
      <w:smartTag w:uri="urn:schemas-microsoft-com:office:smarttags" w:element="place">
        <w:smartTag w:uri="urn:schemas-microsoft-com:office:smarttags" w:element="country-region">
          <w:r w:rsidRPr="00D02BE9">
            <w:t>Benin</w:t>
          </w:r>
        </w:smartTag>
      </w:smartTag>
      <w:r w:rsidRPr="00D02BE9">
        <w:t xml:space="preserve">) said that animist ceremonies involving Oro or Zangbeto, for example, were time-honoured religious traditions. It was believed that they watched over the night and the uninitiated should not venture outside as they were not permitted to encounter them. That was a reality that he hoped would diminish over time and his Government would strive to improve the situation. Citing article 1022 of the Personal and Family Code, which dealt with divorce and legal separation proceedings in customary marriages in an unambiguous manner, he said that the rights of persons in such marriages that had been entered into before the adoption of the Code, including polygamous marriages, were fully protected by the Code. </w:t>
      </w:r>
    </w:p>
    <w:p w:rsidR="00346EE2" w:rsidRDefault="00346EE2" w:rsidP="00346EE2">
      <w:pPr>
        <w:pStyle w:val="ParaNoG"/>
        <w:tabs>
          <w:tab w:val="num" w:pos="0"/>
        </w:tabs>
      </w:pPr>
      <w:r w:rsidRPr="00DF1FC6">
        <w:rPr>
          <w:b/>
        </w:rPr>
        <w:t>Mr. Djenontin-Agossou</w:t>
      </w:r>
      <w:r w:rsidRPr="00D02BE9">
        <w:t xml:space="preserve"> (</w:t>
      </w:r>
      <w:smartTag w:uri="urn:schemas-microsoft-com:office:smarttags" w:element="place">
        <w:smartTag w:uri="urn:schemas-microsoft-com:office:smarttags" w:element="country-region">
          <w:r w:rsidRPr="00D02BE9">
            <w:t>Benin</w:t>
          </w:r>
        </w:smartTag>
      </w:smartTag>
      <w:r w:rsidRPr="00D02BE9">
        <w:t xml:space="preserve">) said that the restriction of movement during ceremonies involving Oro or Zangbeto was a matter of initiation. When festivals celebrating Oro were held, men who had not undergone the relevant initiation rites were also prohibited from leaving their homes at night. However, there were ongoing discussions with traditional leaders and efforts to have such ceremonies held in private rather than public places. Local authorities regularly consulted and cooperated with traditional leaders to ensure that customary practices did not interfere with economic or educational activities. </w:t>
      </w:r>
    </w:p>
    <w:p w:rsidR="00346EE2" w:rsidRPr="00D02BE9" w:rsidRDefault="00346EE2" w:rsidP="00346EE2">
      <w:pPr>
        <w:pStyle w:val="ParaNoG"/>
        <w:tabs>
          <w:tab w:val="num" w:pos="0"/>
        </w:tabs>
      </w:pPr>
      <w:r w:rsidRPr="00D02BE9">
        <w:t>He did not have statistics that broke down the share of the population that followed customary and civil law. Women would not allow the review of the status of implementation of the Code to reverse the progress made to date. The review would enable the Government to step up its awareness-raising efforts and make the provisions of the Code a reality in the day-to-day lives of the people. Turning to the issue of spousal support arrears, while he agreed that the two-month deadline to file a claim was tight, it would encourage women to do so in a timely manner. There was a need for greater awareness of the right of women to such support.</w:t>
      </w:r>
    </w:p>
    <w:p w:rsidR="00346EE2" w:rsidRPr="00D02BE9" w:rsidRDefault="00346EE2" w:rsidP="00346EE2">
      <w:pPr>
        <w:pStyle w:val="ParaNoG"/>
        <w:tabs>
          <w:tab w:val="num" w:pos="0"/>
        </w:tabs>
      </w:pPr>
      <w:r w:rsidRPr="00534A47">
        <w:rPr>
          <w:b/>
        </w:rPr>
        <w:t>Ms. Sranon Sossou</w:t>
      </w:r>
      <w:r w:rsidRPr="00D02BE9">
        <w:t xml:space="preserve"> (</w:t>
      </w:r>
      <w:smartTag w:uri="urn:schemas-microsoft-com:office:smarttags" w:element="place">
        <w:smartTag w:uri="urn:schemas-microsoft-com:office:smarttags" w:element="country-region">
          <w:r w:rsidRPr="00D02BE9">
            <w:t>Benin</w:t>
          </w:r>
        </w:smartTag>
      </w:smartTag>
      <w:r w:rsidRPr="00D02BE9">
        <w:t>) said that considerable efforts had been made to raise awareness of the Code, including on the part of trade unions. There had been steady progress in implementing its provisions and the momentum was such that it was no longer possible to return to the situation that had existed 10 years previously.</w:t>
      </w:r>
    </w:p>
    <w:p w:rsidR="00346EE2" w:rsidRPr="00D02BE9" w:rsidRDefault="00346EE2" w:rsidP="00346EE2">
      <w:pPr>
        <w:pStyle w:val="ParaNoG"/>
        <w:tabs>
          <w:tab w:val="num" w:pos="0"/>
        </w:tabs>
      </w:pPr>
      <w:r w:rsidRPr="00CE370E">
        <w:rPr>
          <w:b/>
        </w:rPr>
        <w:t>The Chairperson</w:t>
      </w:r>
      <w:r w:rsidRPr="00D02BE9">
        <w:t xml:space="preserve"> expressed gratitude for the productive exchange with the delegation and hoped that the recommendations of the Committee would help the State party to fulfil its obligations under the Convention.</w:t>
      </w:r>
    </w:p>
    <w:p w:rsidR="00346EE2" w:rsidRPr="00D02BE9" w:rsidRDefault="00346EE2" w:rsidP="00346EE2">
      <w:pPr>
        <w:pStyle w:val="ParaNoG"/>
        <w:tabs>
          <w:tab w:val="num" w:pos="0"/>
        </w:tabs>
      </w:pPr>
      <w:r w:rsidRPr="007913FB">
        <w:rPr>
          <w:b/>
        </w:rPr>
        <w:t>Ms. Sranon Sossou</w:t>
      </w:r>
      <w:r w:rsidRPr="00D02BE9">
        <w:t xml:space="preserve"> (</w:t>
      </w:r>
      <w:smartTag w:uri="urn:schemas-microsoft-com:office:smarttags" w:element="place">
        <w:smartTag w:uri="urn:schemas-microsoft-com:office:smarttags" w:element="country-region">
          <w:r w:rsidRPr="00D02BE9">
            <w:t>Benin</w:t>
          </w:r>
        </w:smartTag>
      </w:smartTag>
      <w:r w:rsidRPr="00D02BE9">
        <w:t xml:space="preserve">) said that she was grateful to the Committee for its questions and recommendations. The Government would continue to strive to improve living conditions in </w:t>
      </w:r>
      <w:smartTag w:uri="urn:schemas-microsoft-com:office:smarttags" w:element="country-region">
        <w:smartTag w:uri="urn:schemas-microsoft-com:office:smarttags" w:element="place">
          <w:r w:rsidRPr="00D02BE9">
            <w:t>Benin</w:t>
          </w:r>
        </w:smartTag>
      </w:smartTag>
      <w:r w:rsidRPr="00D02BE9">
        <w:t>, in particular by empowering women and raising awareness about their rights.</w:t>
      </w:r>
    </w:p>
    <w:p w:rsidR="00346EE2" w:rsidRPr="00346EE2" w:rsidRDefault="00346EE2" w:rsidP="00346EE2">
      <w:pPr>
        <w:pStyle w:val="SingleTxtG"/>
        <w:rPr>
          <w:i/>
        </w:rPr>
      </w:pPr>
      <w:r w:rsidRPr="00346EE2">
        <w:rPr>
          <w:i/>
        </w:rPr>
        <w:t>The discussion covered in the summary record ended at 4.45 p.m.</w:t>
      </w:r>
    </w:p>
    <w:sectPr w:rsidR="00346EE2" w:rsidRPr="00346EE2" w:rsidSect="009A548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4CDD" w:rsidRDefault="00834CDD"/>
  </w:endnote>
  <w:endnote w:type="continuationSeparator" w:id="0">
    <w:p w:rsidR="00834CDD" w:rsidRDefault="00834CDD"/>
  </w:endnote>
  <w:endnote w:type="continuationNotice" w:id="1">
    <w:p w:rsidR="00834CDD" w:rsidRDefault="00834CD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CDD" w:rsidRPr="009A5481" w:rsidRDefault="00834CDD" w:rsidP="009A5481">
    <w:pPr>
      <w:pStyle w:val="Footer"/>
      <w:tabs>
        <w:tab w:val="right" w:pos="9598"/>
      </w:tabs>
    </w:pPr>
    <w:r w:rsidRPr="009A5481">
      <w:rPr>
        <w:b/>
        <w:sz w:val="18"/>
      </w:rPr>
      <w:fldChar w:fldCharType="begin"/>
    </w:r>
    <w:r w:rsidRPr="009A5481">
      <w:rPr>
        <w:b/>
        <w:sz w:val="18"/>
      </w:rPr>
      <w:instrText xml:space="preserve"> PAGE  \* MERGEFORMAT </w:instrText>
    </w:r>
    <w:r w:rsidRPr="009A5481">
      <w:rPr>
        <w:b/>
        <w:sz w:val="18"/>
      </w:rPr>
      <w:fldChar w:fldCharType="separate"/>
    </w:r>
    <w:r w:rsidR="004B05B9">
      <w:rPr>
        <w:b/>
        <w:noProof/>
        <w:sz w:val="18"/>
      </w:rPr>
      <w:t>4</w:t>
    </w:r>
    <w:r w:rsidRPr="009A5481">
      <w:rPr>
        <w:b/>
        <w:sz w:val="18"/>
      </w:rPr>
      <w:fldChar w:fldCharType="end"/>
    </w:r>
    <w:r>
      <w:rPr>
        <w:sz w:val="18"/>
      </w:rPr>
      <w:tab/>
    </w:r>
    <w:r>
      <w:t>GE.13-47368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CDD" w:rsidRPr="009A5481" w:rsidRDefault="00834CDD" w:rsidP="009A5481">
    <w:pPr>
      <w:pStyle w:val="Footer"/>
      <w:tabs>
        <w:tab w:val="right" w:pos="9598"/>
      </w:tabs>
      <w:rPr>
        <w:b/>
        <w:sz w:val="18"/>
      </w:rPr>
    </w:pPr>
    <w:r>
      <w:t>GE.13-47368</w:t>
    </w:r>
    <w:r>
      <w:tab/>
    </w:r>
    <w:r w:rsidRPr="009A5481">
      <w:rPr>
        <w:b/>
        <w:sz w:val="18"/>
      </w:rPr>
      <w:fldChar w:fldCharType="begin"/>
    </w:r>
    <w:r w:rsidRPr="009A5481">
      <w:rPr>
        <w:b/>
        <w:sz w:val="18"/>
      </w:rPr>
      <w:instrText xml:space="preserve"> PAGE  \* MERGEFORMAT </w:instrText>
    </w:r>
    <w:r w:rsidRPr="009A5481">
      <w:rPr>
        <w:b/>
        <w:sz w:val="18"/>
      </w:rPr>
      <w:fldChar w:fldCharType="separate"/>
    </w:r>
    <w:r w:rsidR="004B05B9">
      <w:rPr>
        <w:b/>
        <w:noProof/>
        <w:sz w:val="18"/>
      </w:rPr>
      <w:t>5</w:t>
    </w:r>
    <w:r w:rsidRPr="009A54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CDD" w:rsidRDefault="00834CDD" w:rsidP="00494670">
    <w:pPr>
      <w:pStyle w:val="FootnoteText"/>
      <w:tabs>
        <w:tab w:val="clear" w:pos="1021"/>
        <w:tab w:val="right" w:pos="2154"/>
      </w:tabs>
      <w:spacing w:after="80"/>
      <w:ind w:left="680" w:firstLine="0"/>
      <w:rPr>
        <w:u w:val="single"/>
      </w:rPr>
    </w:pPr>
    <w:r>
      <w:rPr>
        <w:u w:val="single"/>
      </w:rPr>
      <w:tab/>
    </w:r>
  </w:p>
  <w:p w:rsidR="00834CDD" w:rsidRDefault="00834CDD" w:rsidP="00494670">
    <w:pPr>
      <w:pStyle w:val="FootnoteText"/>
      <w:tabs>
        <w:tab w:val="clear" w:pos="1021"/>
        <w:tab w:val="right" w:pos="1020"/>
      </w:tabs>
    </w:pPr>
    <w:r>
      <w:tab/>
      <w:t>*</w:t>
    </w:r>
    <w:r>
      <w:tab/>
      <w:t>No summary record was prepared for the rest of the meeting.</w:t>
    </w:r>
  </w:p>
  <w:p w:rsidR="00834CDD" w:rsidRDefault="00834CDD" w:rsidP="00494670">
    <w:pPr>
      <w:pStyle w:val="FootnoteText"/>
      <w:pBdr>
        <w:bottom w:val="single" w:sz="4" w:space="1" w:color="auto"/>
      </w:pBdr>
      <w:tabs>
        <w:tab w:val="clear" w:pos="1021"/>
        <w:tab w:val="right" w:pos="1020"/>
      </w:tabs>
      <w:ind w:left="0" w:right="0" w:firstLine="0"/>
    </w:pPr>
  </w:p>
  <w:p w:rsidR="00834CDD" w:rsidRDefault="00834CDD" w:rsidP="00494670">
    <w:pPr>
      <w:pStyle w:val="FootnoteText"/>
      <w:tabs>
        <w:tab w:val="clear" w:pos="1021"/>
      </w:tabs>
      <w:spacing w:after="120"/>
      <w:ind w:firstLine="0"/>
    </w:pPr>
    <w:r>
      <w:t>This record is subject to correction.</w:t>
    </w:r>
  </w:p>
  <w:p w:rsidR="00834CDD" w:rsidRDefault="00834CDD" w:rsidP="0049467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34CDD" w:rsidRPr="00494670" w:rsidRDefault="00834CDD" w:rsidP="00494670">
    <w:pPr>
      <w:pStyle w:val="FootnoteText"/>
      <w:tabs>
        <w:tab w:val="clear" w:pos="1021"/>
      </w:tabs>
      <w:spacing w:after="240"/>
      <w:ind w:firstLine="0"/>
    </w:pPr>
    <w:r>
      <w:t>Any corrections to the records of this session will be consolidated in a single corrigendum, to be issued shortly after the end of the session.</w:t>
    </w:r>
  </w:p>
  <w:p w:rsidR="00834CDD" w:rsidRDefault="00834CDD">
    <w:pPr>
      <w:pStyle w:val="Footer"/>
    </w:pPr>
    <w:r>
      <w:rPr>
        <w:sz w:val="20"/>
      </w:rPr>
      <w:t>GE.13-47368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171013    241013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4CDD" w:rsidRDefault="00834CDD">
      <w:pPr>
        <w:tabs>
          <w:tab w:val="right" w:pos="2155"/>
        </w:tabs>
        <w:spacing w:after="80"/>
        <w:ind w:left="680"/>
        <w:rPr>
          <w:u w:val="single"/>
        </w:rPr>
      </w:pPr>
      <w:r>
        <w:rPr>
          <w:u w:val="single"/>
        </w:rPr>
        <w:tab/>
      </w:r>
    </w:p>
  </w:footnote>
  <w:footnote w:type="continuationSeparator" w:id="0">
    <w:p w:rsidR="00834CDD" w:rsidRDefault="00834CDD">
      <w:pPr>
        <w:tabs>
          <w:tab w:val="left" w:pos="2155"/>
        </w:tabs>
        <w:spacing w:after="80"/>
        <w:ind w:left="680"/>
        <w:rPr>
          <w:u w:val="single"/>
        </w:rPr>
      </w:pPr>
      <w:r>
        <w:rPr>
          <w:u w:val="single"/>
        </w:rPr>
        <w:tab/>
      </w:r>
    </w:p>
  </w:footnote>
  <w:footnote w:type="continuationNotice" w:id="1">
    <w:p w:rsidR="00834CDD" w:rsidRDefault="00834CD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CDD" w:rsidRPr="009A5481" w:rsidRDefault="00834CDD" w:rsidP="009A5481">
    <w:pPr>
      <w:pStyle w:val="Header"/>
    </w:pPr>
    <w:r w:rsidRPr="009A5481">
      <w:t>CEDAW/C/SR.1164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CDD" w:rsidRPr="009A5481" w:rsidRDefault="00834CDD" w:rsidP="009A5481">
    <w:pPr>
      <w:pStyle w:val="Header"/>
      <w:jc w:val="right"/>
    </w:pPr>
    <w:r w:rsidRPr="009A5481">
      <w:t>CEDAW/C/SR.1164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86831E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65B1"/>
    <w:rsid w:val="000E658B"/>
    <w:rsid w:val="00126213"/>
    <w:rsid w:val="00154240"/>
    <w:rsid w:val="0019474A"/>
    <w:rsid w:val="001965B1"/>
    <w:rsid w:val="001F47FC"/>
    <w:rsid w:val="00211CC8"/>
    <w:rsid w:val="00222282"/>
    <w:rsid w:val="00234D7E"/>
    <w:rsid w:val="002F30A7"/>
    <w:rsid w:val="00346EE2"/>
    <w:rsid w:val="00367C44"/>
    <w:rsid w:val="003864DB"/>
    <w:rsid w:val="003A00DF"/>
    <w:rsid w:val="003C52EA"/>
    <w:rsid w:val="003D3B37"/>
    <w:rsid w:val="003D7C4B"/>
    <w:rsid w:val="00494670"/>
    <w:rsid w:val="004B05B9"/>
    <w:rsid w:val="004B57D3"/>
    <w:rsid w:val="005741C5"/>
    <w:rsid w:val="005920C2"/>
    <w:rsid w:val="005A36B6"/>
    <w:rsid w:val="005F13F9"/>
    <w:rsid w:val="005F455A"/>
    <w:rsid w:val="00607369"/>
    <w:rsid w:val="00637F85"/>
    <w:rsid w:val="00660D61"/>
    <w:rsid w:val="006647A0"/>
    <w:rsid w:val="006F3CA2"/>
    <w:rsid w:val="006F5B93"/>
    <w:rsid w:val="00701302"/>
    <w:rsid w:val="00711FAD"/>
    <w:rsid w:val="00713E7B"/>
    <w:rsid w:val="00722070"/>
    <w:rsid w:val="00726EB1"/>
    <w:rsid w:val="00773AE8"/>
    <w:rsid w:val="00834CDD"/>
    <w:rsid w:val="00876627"/>
    <w:rsid w:val="008A3936"/>
    <w:rsid w:val="008F19EF"/>
    <w:rsid w:val="0092171F"/>
    <w:rsid w:val="00980550"/>
    <w:rsid w:val="009A5481"/>
    <w:rsid w:val="009D3348"/>
    <w:rsid w:val="00A3784B"/>
    <w:rsid w:val="00AC74E1"/>
    <w:rsid w:val="00B2493C"/>
    <w:rsid w:val="00B467CD"/>
    <w:rsid w:val="00C1162B"/>
    <w:rsid w:val="00C2174A"/>
    <w:rsid w:val="00C25C24"/>
    <w:rsid w:val="00C34811"/>
    <w:rsid w:val="00C673B0"/>
    <w:rsid w:val="00C93C19"/>
    <w:rsid w:val="00CD36E7"/>
    <w:rsid w:val="00DA3567"/>
    <w:rsid w:val="00DF08B6"/>
    <w:rsid w:val="00E145EB"/>
    <w:rsid w:val="00E3302D"/>
    <w:rsid w:val="00E64FAB"/>
    <w:rsid w:val="00EA5F17"/>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BalloonText">
    <w:name w:val="Balloon Text"/>
    <w:basedOn w:val="Normal"/>
    <w:semiHidden/>
    <w:rsid w:val="00711FAD"/>
    <w:rPr>
      <w:rFonts w:ascii="Tahoma" w:hAnsi="Tahoma" w:cs="Tahoma"/>
      <w:sz w:val="16"/>
      <w:szCs w:val="1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8</Pages>
  <Words>3975</Words>
  <Characters>20952</Characters>
  <Application>Microsoft Office Outlook</Application>
  <DocSecurity>4</DocSecurity>
  <Lines>327</Lines>
  <Paragraphs>77</Paragraphs>
  <ScaleCrop>false</ScaleCrop>
  <HeadingPairs>
    <vt:vector size="2" baseType="variant">
      <vt:variant>
        <vt:lpstr>Title</vt:lpstr>
      </vt:variant>
      <vt:variant>
        <vt:i4>1</vt:i4>
      </vt:variant>
    </vt:vector>
  </HeadingPairs>
  <TitlesOfParts>
    <vt:vector size="1" baseType="lpstr">
      <vt:lpstr>1347368 </vt:lpstr>
    </vt:vector>
  </TitlesOfParts>
  <Company>CSD</Company>
  <LinksUpToDate>false</LinksUpToDate>
  <CharactersWithSpaces>24850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1347368 </dc:title>
  <dc:subject/>
  <dc:creator>Brigoli</dc:creator>
  <cp:keywords>CEDAW/C/SR.1164</cp:keywords>
  <dc:description>Final_x000d_
</dc:description>
  <cp:lastModifiedBy>Brigoli</cp:lastModifiedBy>
  <cp:revision>2</cp:revision>
  <cp:lastPrinted>2013-10-24T11:18:00Z</cp:lastPrinted>
  <dcterms:created xsi:type="dcterms:W3CDTF">2013-10-24T11:21:00Z</dcterms:created>
  <dcterms:modified xsi:type="dcterms:W3CDTF">2013-10-24T11:21:00Z</dcterms:modified>
</cp:coreProperties>
</file>