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4B5FA6D6" w14:textId="77777777" w:rsidTr="00CA1AEA">
        <w:trPr>
          <w:cantSplit/>
          <w:trHeight w:hRule="exact" w:val="851"/>
        </w:trPr>
        <w:tc>
          <w:tcPr>
            <w:tcW w:w="1276" w:type="dxa"/>
            <w:tcBorders>
              <w:bottom w:val="single" w:sz="4" w:space="0" w:color="auto"/>
            </w:tcBorders>
            <w:vAlign w:val="bottom"/>
          </w:tcPr>
          <w:p w14:paraId="7FBD31B6" w14:textId="77777777" w:rsidR="00165C15" w:rsidRDefault="00165C15" w:rsidP="00CA1AEA">
            <w:pPr>
              <w:spacing w:after="80"/>
            </w:pPr>
          </w:p>
        </w:tc>
        <w:tc>
          <w:tcPr>
            <w:tcW w:w="2268" w:type="dxa"/>
            <w:tcBorders>
              <w:bottom w:val="single" w:sz="4" w:space="0" w:color="auto"/>
            </w:tcBorders>
            <w:vAlign w:val="bottom"/>
          </w:tcPr>
          <w:p w14:paraId="18290263"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84D5FC3" w14:textId="77777777" w:rsidR="00165C15" w:rsidRPr="00D47EEA" w:rsidRDefault="00D5011A" w:rsidP="00D5011A">
            <w:pPr>
              <w:suppressAutoHyphens w:val="0"/>
              <w:spacing w:after="20"/>
              <w:jc w:val="right"/>
            </w:pPr>
            <w:r w:rsidRPr="00D5011A">
              <w:rPr>
                <w:sz w:val="40"/>
              </w:rPr>
              <w:t>CCPR</w:t>
            </w:r>
            <w:r>
              <w:t>/C/141/1</w:t>
            </w:r>
          </w:p>
        </w:tc>
      </w:tr>
      <w:tr w:rsidR="00165C15" w14:paraId="61FDD611" w14:textId="77777777" w:rsidTr="00CA1AEA">
        <w:trPr>
          <w:cantSplit/>
          <w:trHeight w:hRule="exact" w:val="2835"/>
        </w:trPr>
        <w:tc>
          <w:tcPr>
            <w:tcW w:w="1276" w:type="dxa"/>
            <w:tcBorders>
              <w:top w:val="single" w:sz="4" w:space="0" w:color="auto"/>
              <w:bottom w:val="single" w:sz="12" w:space="0" w:color="auto"/>
            </w:tcBorders>
          </w:tcPr>
          <w:p w14:paraId="2F904845" w14:textId="77777777" w:rsidR="00165C15" w:rsidRDefault="00165C15" w:rsidP="00CA1AEA">
            <w:pPr>
              <w:spacing w:before="120"/>
            </w:pPr>
            <w:r>
              <w:rPr>
                <w:noProof/>
                <w:lang w:val="fr-CH" w:eastAsia="fr-CH"/>
              </w:rPr>
              <w:drawing>
                <wp:inline distT="0" distB="0" distL="0" distR="0" wp14:anchorId="113D2713" wp14:editId="7210B893">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D314174"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75A8D66E" w14:textId="77777777" w:rsidR="00165C15" w:rsidRDefault="00D5011A" w:rsidP="00D5011A">
            <w:pPr>
              <w:suppressAutoHyphens w:val="0"/>
              <w:spacing w:before="240"/>
            </w:pPr>
            <w:r>
              <w:t>Distr.: General</w:t>
            </w:r>
          </w:p>
          <w:p w14:paraId="69372B40" w14:textId="3684CF5A" w:rsidR="00D5011A" w:rsidRDefault="00344DCD" w:rsidP="00D5011A">
            <w:pPr>
              <w:suppressAutoHyphens w:val="0"/>
            </w:pPr>
            <w:r>
              <w:t>4</w:t>
            </w:r>
            <w:r w:rsidR="00D5011A">
              <w:t xml:space="preserve"> June 2024</w:t>
            </w:r>
          </w:p>
          <w:p w14:paraId="048328AB" w14:textId="77777777" w:rsidR="00D5011A" w:rsidRDefault="00D5011A" w:rsidP="00D5011A">
            <w:pPr>
              <w:suppressAutoHyphens w:val="0"/>
            </w:pPr>
          </w:p>
          <w:p w14:paraId="0FDB1864" w14:textId="77777777" w:rsidR="00D5011A" w:rsidRDefault="00D5011A" w:rsidP="00D5011A">
            <w:pPr>
              <w:suppressAutoHyphens w:val="0"/>
            </w:pPr>
            <w:r>
              <w:t>Original: English</w:t>
            </w:r>
          </w:p>
          <w:p w14:paraId="36BBE99C" w14:textId="565ABDC7" w:rsidR="00D5011A" w:rsidRDefault="00D5011A" w:rsidP="00D5011A">
            <w:pPr>
              <w:suppressAutoHyphens w:val="0"/>
            </w:pPr>
            <w:r>
              <w:t>English, French and Spanish only</w:t>
            </w:r>
          </w:p>
        </w:tc>
      </w:tr>
    </w:tbl>
    <w:p w14:paraId="2577E05E" w14:textId="77777777" w:rsidR="003D6443" w:rsidRPr="002411E7" w:rsidRDefault="003D6443" w:rsidP="003D6443">
      <w:pPr>
        <w:spacing w:before="120"/>
        <w:rPr>
          <w:rFonts w:eastAsiaTheme="minorEastAsia"/>
          <w:b/>
          <w:bCs/>
          <w:color w:val="000000" w:themeColor="text1"/>
          <w:sz w:val="24"/>
          <w:szCs w:val="24"/>
        </w:rPr>
      </w:pPr>
      <w:r w:rsidRPr="002411E7">
        <w:rPr>
          <w:rFonts w:eastAsiaTheme="minorEastAsia"/>
          <w:b/>
          <w:bCs/>
          <w:color w:val="000000" w:themeColor="text1"/>
          <w:sz w:val="24"/>
          <w:szCs w:val="24"/>
        </w:rPr>
        <w:t>Human Rights Committee</w:t>
      </w:r>
    </w:p>
    <w:p w14:paraId="02E72C8D" w14:textId="77777777" w:rsidR="003D6443" w:rsidRPr="002411E7" w:rsidRDefault="003D6443" w:rsidP="003D6443">
      <w:pPr>
        <w:rPr>
          <w:rFonts w:eastAsiaTheme="minorEastAsia"/>
          <w:b/>
          <w:bCs/>
          <w:color w:val="000000" w:themeColor="text1"/>
        </w:rPr>
      </w:pPr>
      <w:r w:rsidRPr="002411E7">
        <w:rPr>
          <w:rFonts w:eastAsiaTheme="minorEastAsia"/>
          <w:b/>
          <w:bCs/>
          <w:color w:val="000000" w:themeColor="text1"/>
        </w:rPr>
        <w:t>14</w:t>
      </w:r>
      <w:r>
        <w:rPr>
          <w:rFonts w:eastAsiaTheme="minorEastAsia"/>
          <w:b/>
          <w:bCs/>
          <w:color w:val="000000" w:themeColor="text1"/>
        </w:rPr>
        <w:t>1</w:t>
      </w:r>
      <w:r w:rsidRPr="00043508">
        <w:rPr>
          <w:rFonts w:eastAsiaTheme="minorEastAsia"/>
          <w:b/>
          <w:bCs/>
          <w:color w:val="000000" w:themeColor="text1"/>
        </w:rPr>
        <w:t>st</w:t>
      </w:r>
      <w:r>
        <w:rPr>
          <w:rFonts w:eastAsiaTheme="minorEastAsia"/>
          <w:b/>
          <w:bCs/>
          <w:color w:val="000000" w:themeColor="text1"/>
        </w:rPr>
        <w:t xml:space="preserve"> </w:t>
      </w:r>
      <w:r w:rsidRPr="002411E7">
        <w:rPr>
          <w:rFonts w:eastAsiaTheme="minorEastAsia"/>
          <w:b/>
          <w:bCs/>
          <w:color w:val="000000" w:themeColor="text1"/>
        </w:rPr>
        <w:t>session</w:t>
      </w:r>
    </w:p>
    <w:p w14:paraId="79A4CBC0" w14:textId="77777777" w:rsidR="003D6443" w:rsidRPr="00C82ED2" w:rsidRDefault="003D6443" w:rsidP="003D6443">
      <w:pPr>
        <w:rPr>
          <w:rFonts w:eastAsiaTheme="minorEastAsia"/>
          <w:color w:val="000000" w:themeColor="text1"/>
        </w:rPr>
      </w:pPr>
      <w:bookmarkStart w:id="0" w:name="_Hlk43814704"/>
      <w:r>
        <w:rPr>
          <w:rFonts w:eastAsiaTheme="minorEastAsia"/>
          <w:color w:val="000000" w:themeColor="text1"/>
        </w:rPr>
        <w:t>1–23 July</w:t>
      </w:r>
      <w:r w:rsidRPr="00C82ED2">
        <w:rPr>
          <w:rFonts w:eastAsiaTheme="minorEastAsia"/>
          <w:color w:val="000000" w:themeColor="text1"/>
        </w:rPr>
        <w:t xml:space="preserve"> </w:t>
      </w:r>
      <w:r w:rsidRPr="00E45D85">
        <w:rPr>
          <w:rFonts w:eastAsiaTheme="minorEastAsia"/>
          <w:color w:val="000000" w:themeColor="text1"/>
        </w:rPr>
        <w:t>2024</w:t>
      </w:r>
    </w:p>
    <w:bookmarkEnd w:id="0"/>
    <w:p w14:paraId="42297D3D" w14:textId="77777777" w:rsidR="003D6443" w:rsidRPr="00C82ED2" w:rsidRDefault="003D6443" w:rsidP="003D6443">
      <w:pPr>
        <w:rPr>
          <w:rFonts w:eastAsiaTheme="minorEastAsia"/>
          <w:color w:val="000000" w:themeColor="text1"/>
        </w:rPr>
      </w:pPr>
      <w:r w:rsidRPr="00C82ED2">
        <w:rPr>
          <w:rFonts w:eastAsiaTheme="minorEastAsia"/>
          <w:color w:val="000000" w:themeColor="text1"/>
        </w:rPr>
        <w:t>Item 1 of the provisional agenda</w:t>
      </w:r>
    </w:p>
    <w:p w14:paraId="4CB65AB6" w14:textId="77777777" w:rsidR="003D6443" w:rsidRPr="002411E7" w:rsidRDefault="003D6443" w:rsidP="003D6443">
      <w:pPr>
        <w:rPr>
          <w:rFonts w:eastAsiaTheme="minorEastAsia"/>
          <w:b/>
          <w:bCs/>
          <w:color w:val="000000" w:themeColor="text1"/>
        </w:rPr>
      </w:pPr>
      <w:r w:rsidRPr="002411E7">
        <w:rPr>
          <w:rFonts w:eastAsiaTheme="minorEastAsia"/>
          <w:b/>
          <w:bCs/>
          <w:color w:val="000000" w:themeColor="text1"/>
        </w:rPr>
        <w:t>Adoption of the agenda</w:t>
      </w:r>
    </w:p>
    <w:p w14:paraId="0AC2D1E3" w14:textId="77777777" w:rsidR="003D6443" w:rsidRPr="00B425DF" w:rsidRDefault="003D6443" w:rsidP="003D6443">
      <w:pPr>
        <w:pStyle w:val="HChG"/>
        <w:rPr>
          <w:rFonts w:eastAsiaTheme="minorEastAsia"/>
          <w:b w:val="0"/>
          <w:bCs/>
        </w:rPr>
      </w:pPr>
      <w:r w:rsidRPr="00C82ED2">
        <w:rPr>
          <w:rFonts w:eastAsiaTheme="minorEastAsia"/>
        </w:rPr>
        <w:tab/>
      </w:r>
      <w:r w:rsidRPr="00C82ED2">
        <w:rPr>
          <w:rFonts w:eastAsiaTheme="minorEastAsia"/>
        </w:rPr>
        <w:tab/>
        <w:t>Annotated provisional agenda</w:t>
      </w:r>
      <w:r w:rsidRPr="00B425DF">
        <w:rPr>
          <w:rStyle w:val="FootnoteReference"/>
          <w:rFonts w:eastAsiaTheme="minorEastAsia"/>
          <w:b w:val="0"/>
          <w:bCs/>
          <w:sz w:val="20"/>
          <w:vertAlign w:val="baseline"/>
        </w:rPr>
        <w:footnoteReference w:customMarkFollows="1" w:id="1"/>
        <w:t>*</w:t>
      </w:r>
    </w:p>
    <w:p w14:paraId="6EFA95CD" w14:textId="77777777" w:rsidR="003D6443" w:rsidRPr="00C82ED2" w:rsidRDefault="003D6443" w:rsidP="003D6443">
      <w:pPr>
        <w:pStyle w:val="H1G"/>
        <w:rPr>
          <w:rFonts w:eastAsiaTheme="minorEastAsia"/>
        </w:rPr>
      </w:pPr>
      <w:r w:rsidRPr="00C82ED2">
        <w:rPr>
          <w:rFonts w:eastAsiaTheme="minorEastAsia"/>
        </w:rPr>
        <w:tab/>
      </w:r>
      <w:r w:rsidRPr="00C82ED2">
        <w:rPr>
          <w:rFonts w:eastAsiaTheme="minorEastAsia"/>
        </w:rPr>
        <w:tab/>
        <w:t>Provisional agenda</w:t>
      </w:r>
    </w:p>
    <w:p w14:paraId="1E51DD59" w14:textId="77777777" w:rsidR="003D6443" w:rsidRPr="00C82ED2" w:rsidRDefault="003D6443" w:rsidP="003D6443">
      <w:pPr>
        <w:pStyle w:val="SingleTxtG"/>
        <w:ind w:left="1701" w:hanging="567"/>
      </w:pPr>
      <w:r w:rsidRPr="00C82ED2">
        <w:t>1.</w:t>
      </w:r>
      <w:r w:rsidRPr="00C82ED2">
        <w:tab/>
        <w:t>Adoption of the agenda.</w:t>
      </w:r>
    </w:p>
    <w:p w14:paraId="45A56D2F" w14:textId="77777777" w:rsidR="003D6443" w:rsidRPr="00C82ED2" w:rsidRDefault="003D6443" w:rsidP="003D6443">
      <w:pPr>
        <w:pStyle w:val="SingleTxtG"/>
        <w:ind w:left="1701" w:hanging="567"/>
      </w:pPr>
      <w:r w:rsidRPr="00C82ED2">
        <w:t>2.</w:t>
      </w:r>
      <w:r w:rsidRPr="00C82ED2">
        <w:tab/>
        <w:t>Organizational and other matters, including the adoption of the report of the working group on individual communications.</w:t>
      </w:r>
    </w:p>
    <w:p w14:paraId="765A7358" w14:textId="77777777" w:rsidR="003D6443" w:rsidRPr="00C82ED2" w:rsidRDefault="003D6443" w:rsidP="003D6443">
      <w:pPr>
        <w:pStyle w:val="SingleTxtG"/>
        <w:ind w:left="1701" w:hanging="567"/>
      </w:pPr>
      <w:r w:rsidRPr="00C82ED2">
        <w:t>3.</w:t>
      </w:r>
      <w:r w:rsidRPr="00C82ED2">
        <w:tab/>
        <w:t>Meeting with representatives of United Nations bodies, specialized agencies, national human rights institutions and non-governmental organizations.</w:t>
      </w:r>
    </w:p>
    <w:p w14:paraId="0707FDEB" w14:textId="77777777" w:rsidR="003D6443" w:rsidRPr="00C82ED2" w:rsidRDefault="003D6443" w:rsidP="003D6443">
      <w:pPr>
        <w:pStyle w:val="SingleTxtG"/>
        <w:ind w:left="1701" w:hanging="567"/>
      </w:pPr>
      <w:r w:rsidRPr="00C82ED2">
        <w:t>4.</w:t>
      </w:r>
      <w:r w:rsidRPr="00C82ED2">
        <w:tab/>
        <w:t>Consideration of reports submitted by States parties under article 40 of the Covenant.</w:t>
      </w:r>
    </w:p>
    <w:p w14:paraId="58A4D917" w14:textId="77777777" w:rsidR="003D6443" w:rsidRPr="00C82ED2" w:rsidRDefault="003D6443" w:rsidP="003D6443">
      <w:pPr>
        <w:pStyle w:val="SingleTxtG"/>
        <w:ind w:left="1701" w:hanging="567"/>
      </w:pPr>
      <w:r w:rsidRPr="00C82ED2">
        <w:t>5.</w:t>
      </w:r>
      <w:r w:rsidRPr="00C82ED2">
        <w:tab/>
        <w:t>Follow-up to concluding observations on State party reports.</w:t>
      </w:r>
    </w:p>
    <w:p w14:paraId="47293473" w14:textId="77777777" w:rsidR="003D6443" w:rsidRPr="00C82ED2" w:rsidRDefault="003D6443" w:rsidP="003D6443">
      <w:pPr>
        <w:pStyle w:val="SingleTxtG"/>
        <w:ind w:left="1701" w:hanging="567"/>
      </w:pPr>
      <w:r w:rsidRPr="00C82ED2">
        <w:t>6.</w:t>
      </w:r>
      <w:r w:rsidRPr="00C82ED2">
        <w:tab/>
        <w:t>Follow-up to Views under the Optional Protocol to the Covenant.</w:t>
      </w:r>
    </w:p>
    <w:p w14:paraId="12CE0B9A" w14:textId="77777777" w:rsidR="003D6443" w:rsidRPr="00C82ED2" w:rsidRDefault="003D6443" w:rsidP="003D6443">
      <w:pPr>
        <w:pStyle w:val="SingleTxtG"/>
        <w:ind w:left="1701" w:hanging="567"/>
      </w:pPr>
      <w:r w:rsidRPr="00C82ED2">
        <w:t>7.</w:t>
      </w:r>
      <w:r w:rsidRPr="00C82ED2">
        <w:tab/>
        <w:t>Consideration of communications under the first Optional Protocol to the Covenant.</w:t>
      </w:r>
    </w:p>
    <w:p w14:paraId="059FD509" w14:textId="77777777" w:rsidR="003D6443" w:rsidRPr="00C82ED2" w:rsidRDefault="003D6443" w:rsidP="003D6443">
      <w:pPr>
        <w:pStyle w:val="H1G"/>
        <w:rPr>
          <w:rFonts w:eastAsiaTheme="minorEastAsia"/>
        </w:rPr>
      </w:pPr>
      <w:r w:rsidRPr="00C82ED2">
        <w:rPr>
          <w:rFonts w:eastAsiaTheme="minorEastAsia"/>
        </w:rPr>
        <w:tab/>
      </w:r>
      <w:r w:rsidRPr="00C82ED2">
        <w:rPr>
          <w:rFonts w:eastAsiaTheme="minorEastAsia"/>
        </w:rPr>
        <w:tab/>
        <w:t>Annotations</w:t>
      </w:r>
    </w:p>
    <w:p w14:paraId="5FBC75B0" w14:textId="77777777" w:rsidR="003D6443" w:rsidRPr="00C82ED2" w:rsidRDefault="003D6443" w:rsidP="003D6443">
      <w:pPr>
        <w:pStyle w:val="H23G"/>
        <w:rPr>
          <w:rFonts w:eastAsiaTheme="minorEastAsia"/>
        </w:rPr>
      </w:pPr>
      <w:r w:rsidRPr="00C82ED2">
        <w:rPr>
          <w:rFonts w:eastAsiaTheme="minorEastAsia"/>
        </w:rPr>
        <w:tab/>
        <w:t>1.</w:t>
      </w:r>
      <w:r w:rsidRPr="00C82ED2">
        <w:rPr>
          <w:rFonts w:eastAsiaTheme="minorEastAsia"/>
        </w:rPr>
        <w:tab/>
        <w:t>Adoption of the agenda</w:t>
      </w:r>
    </w:p>
    <w:p w14:paraId="5BFBBC59" w14:textId="7FFFCBFC" w:rsidR="003D6443" w:rsidRPr="00C82ED2" w:rsidRDefault="003D6443" w:rsidP="003D6443">
      <w:pPr>
        <w:pStyle w:val="SingleTxtG"/>
      </w:pPr>
      <w:r w:rsidRPr="00C82ED2">
        <w:t>Under rule 8 of the Committee</w:t>
      </w:r>
      <w:r>
        <w:t>’</w:t>
      </w:r>
      <w:r w:rsidRPr="00C82ED2">
        <w:t>s rules of procedure, the first item on the provisional agenda for any session shall be the adoption of the agenda, except for the election of officers when required under rule 16. Under this item, the Committee will adopt the agenda for the session.</w:t>
      </w:r>
    </w:p>
    <w:p w14:paraId="6375933F" w14:textId="77777777" w:rsidR="003D6443" w:rsidRPr="00C82ED2" w:rsidRDefault="003D6443" w:rsidP="003D6443">
      <w:pPr>
        <w:pStyle w:val="SingleTxtG"/>
      </w:pPr>
      <w:r w:rsidRPr="00C82ED2">
        <w:t>In accordance with rule 6 of the rules of procedure, the present provisional agenda has been prepared by the Secretary-General, in consultation with the Chair of the Committee. In accordance with rule 9, the Committee may revise the agenda during a session and may, as appropriate, add, defer or delete items.</w:t>
      </w:r>
    </w:p>
    <w:p w14:paraId="309ECDD3" w14:textId="77777777" w:rsidR="003D6443" w:rsidRPr="00C82ED2" w:rsidRDefault="003D6443" w:rsidP="003D6443">
      <w:pPr>
        <w:pStyle w:val="H23G"/>
        <w:rPr>
          <w:rFonts w:eastAsiaTheme="minorEastAsia"/>
        </w:rPr>
      </w:pPr>
      <w:r w:rsidRPr="00C82ED2">
        <w:rPr>
          <w:rFonts w:eastAsiaTheme="minorEastAsia"/>
        </w:rPr>
        <w:tab/>
        <w:t>2.</w:t>
      </w:r>
      <w:r w:rsidRPr="00C82ED2">
        <w:rPr>
          <w:rFonts w:eastAsiaTheme="minorEastAsia"/>
        </w:rPr>
        <w:tab/>
        <w:t>Organizational and other matters, including the adoption of the report of the working group on individual communications</w:t>
      </w:r>
    </w:p>
    <w:p w14:paraId="574AEDBE" w14:textId="77777777" w:rsidR="003D6443" w:rsidRPr="00C82ED2" w:rsidRDefault="003D6443" w:rsidP="003D6443">
      <w:pPr>
        <w:pStyle w:val="SingleTxtG"/>
      </w:pPr>
      <w:bookmarkStart w:id="1" w:name="_Hlk43881586"/>
      <w:r w:rsidRPr="00C82ED2">
        <w:t>The 14</w:t>
      </w:r>
      <w:r>
        <w:t>1st</w:t>
      </w:r>
      <w:r w:rsidRPr="00C82ED2">
        <w:t xml:space="preserve"> session of the Committee will be held from </w:t>
      </w:r>
      <w:r>
        <w:t>1</w:t>
      </w:r>
      <w:r w:rsidRPr="00C82ED2">
        <w:t xml:space="preserve"> to 2</w:t>
      </w:r>
      <w:r>
        <w:t>3 July</w:t>
      </w:r>
      <w:r w:rsidRPr="00C82ED2">
        <w:t xml:space="preserve"> 2024. The first meeting will be convened on Monday, </w:t>
      </w:r>
      <w:r>
        <w:t>1 July</w:t>
      </w:r>
      <w:r w:rsidRPr="00C82ED2">
        <w:t>, at 10 a.m.</w:t>
      </w:r>
    </w:p>
    <w:bookmarkEnd w:id="1"/>
    <w:p w14:paraId="708F86E9" w14:textId="5452FC36" w:rsidR="003D6443" w:rsidRPr="00C82ED2" w:rsidRDefault="003D6443" w:rsidP="003D6443">
      <w:pPr>
        <w:pStyle w:val="SingleTxtG"/>
      </w:pPr>
      <w:r w:rsidRPr="00C82ED2">
        <w:t>Pursuant to rule 35 of the Committee</w:t>
      </w:r>
      <w:r>
        <w:t>’</w:t>
      </w:r>
      <w:r w:rsidRPr="00C82ED2">
        <w:t xml:space="preserve">s rules of procedure, the meetings of the Committee will be held in public, unless the Committee decides otherwise or it is apparent from the </w:t>
      </w:r>
      <w:r w:rsidRPr="00C82ED2">
        <w:lastRenderedPageBreak/>
        <w:t>relevant provisions of the Covenant or the Optional Protocol that the meetings should be held in private.</w:t>
      </w:r>
    </w:p>
    <w:p w14:paraId="4D378045" w14:textId="0EE3F2F1" w:rsidR="003D6443" w:rsidRPr="00C82ED2" w:rsidRDefault="003D6443" w:rsidP="003D6443">
      <w:pPr>
        <w:pStyle w:val="SingleTxtG"/>
      </w:pPr>
      <w:r w:rsidRPr="00C82ED2">
        <w:t>Under the present item, the Committee will consider miscellaneous issues relevant to the Committee</w:t>
      </w:r>
      <w:r>
        <w:t>’</w:t>
      </w:r>
      <w:r w:rsidRPr="00C82ED2">
        <w:t>s business.</w:t>
      </w:r>
    </w:p>
    <w:p w14:paraId="6540B8FF" w14:textId="77777777" w:rsidR="003D6443" w:rsidRPr="00C82ED2" w:rsidRDefault="003D6443" w:rsidP="003D6443">
      <w:pPr>
        <w:pStyle w:val="H23G"/>
        <w:rPr>
          <w:rFonts w:eastAsiaTheme="minorEastAsia"/>
        </w:rPr>
      </w:pPr>
      <w:r w:rsidRPr="00C82ED2">
        <w:rPr>
          <w:rFonts w:eastAsiaTheme="minorEastAsia"/>
        </w:rPr>
        <w:tab/>
        <w:t>3.</w:t>
      </w:r>
      <w:r w:rsidRPr="00C82ED2">
        <w:rPr>
          <w:rFonts w:eastAsiaTheme="minorEastAsia"/>
        </w:rPr>
        <w:tab/>
        <w:t>Meeting with representatives of United Nations bodies, specialized agencies, national human rights institutions and non-governmental organizations</w:t>
      </w:r>
    </w:p>
    <w:p w14:paraId="7F05F7FB" w14:textId="77777777" w:rsidR="003D6443" w:rsidRPr="00C82ED2" w:rsidRDefault="003D6443" w:rsidP="003D6443">
      <w:pPr>
        <w:pStyle w:val="SingleTxtG"/>
      </w:pPr>
      <w:r w:rsidRPr="00C82ED2">
        <w:t xml:space="preserve">At each session, the Committee hears representatives of United Nations bodies, specialized agencies, national human rights institutions and non-governmental organizations. Accordingly, the following meetings have been scheduled: on </w:t>
      </w:r>
      <w:r>
        <w:t>1 July</w:t>
      </w:r>
      <w:r w:rsidRPr="00C82ED2">
        <w:t xml:space="preserve">, on </w:t>
      </w:r>
      <w:bookmarkStart w:id="2" w:name="_Hlk127448444"/>
      <w:r>
        <w:t>Croatia</w:t>
      </w:r>
      <w:r w:rsidRPr="00C82ED2">
        <w:t xml:space="preserve">, </w:t>
      </w:r>
      <w:r>
        <w:t xml:space="preserve">Honduras </w:t>
      </w:r>
      <w:r w:rsidRPr="00C82ED2">
        <w:t>and</w:t>
      </w:r>
      <w:r>
        <w:t xml:space="preserve"> Malta</w:t>
      </w:r>
      <w:bookmarkEnd w:id="2"/>
      <w:r w:rsidRPr="00C82ED2">
        <w:t xml:space="preserve">, with United Nations organizations, specialized agencies and national human rights institutions, from 10.30 a.m. to 1 p.m., and with non-governmental organizations, from 3 to 6 p.m.; on </w:t>
      </w:r>
      <w:r>
        <w:t>8 July</w:t>
      </w:r>
      <w:r w:rsidRPr="00C82ED2">
        <w:t xml:space="preserve">, </w:t>
      </w:r>
      <w:bookmarkStart w:id="3" w:name="_Hlk127448398"/>
      <w:r>
        <w:t xml:space="preserve">on Maldives, Suriname and the Syrian Arab Republic, </w:t>
      </w:r>
      <w:r w:rsidRPr="00C82ED2">
        <w:t>with United Nations organizations and specialized agencies, from 10 to 10.30 a.m., and with national human rights institutions</w:t>
      </w:r>
      <w:bookmarkEnd w:id="3"/>
      <w:r w:rsidRPr="00C82ED2">
        <w:t xml:space="preserve"> and non</w:t>
      </w:r>
      <w:r>
        <w:noBreakHyphen/>
      </w:r>
      <w:r w:rsidRPr="00C82ED2">
        <w:t>governmental organizations, from 10.30 a.m. to 1 p.m.</w:t>
      </w:r>
      <w:r>
        <w:t xml:space="preserve">; and on 15 July, on India, </w:t>
      </w:r>
      <w:r w:rsidRPr="00C82ED2">
        <w:t>with United Nations organizations and specialized agencies, from 10 to 10.30 a.m., and with national human rights institutions and non</w:t>
      </w:r>
      <w:r>
        <w:noBreakHyphen/>
      </w:r>
      <w:r w:rsidRPr="00C82ED2">
        <w:t>governmental organizations, from 10.30 a.m. to 1 p.m</w:t>
      </w:r>
      <w:r>
        <w:t>.</w:t>
      </w:r>
    </w:p>
    <w:p w14:paraId="23076739" w14:textId="77777777" w:rsidR="003D6443" w:rsidRPr="00C82ED2" w:rsidRDefault="003D6443" w:rsidP="003D6443">
      <w:pPr>
        <w:pStyle w:val="H23G"/>
        <w:rPr>
          <w:rFonts w:eastAsiaTheme="minorEastAsia"/>
        </w:rPr>
      </w:pPr>
      <w:r w:rsidRPr="00C82ED2">
        <w:rPr>
          <w:rFonts w:eastAsiaTheme="minorEastAsia"/>
        </w:rPr>
        <w:tab/>
        <w:t>4.</w:t>
      </w:r>
      <w:r w:rsidRPr="00C82ED2">
        <w:rPr>
          <w:rFonts w:eastAsiaTheme="minorEastAsia"/>
        </w:rPr>
        <w:tab/>
        <w:t>Consideration of reports submitted by States parties under article 40 of the Covenant</w:t>
      </w:r>
    </w:p>
    <w:p w14:paraId="6E0FC61A" w14:textId="77777777" w:rsidR="003D6443" w:rsidRPr="00C82ED2" w:rsidRDefault="003D6443" w:rsidP="003D6443">
      <w:pPr>
        <w:pStyle w:val="SingleTxtG"/>
      </w:pPr>
      <w:r w:rsidRPr="00C82ED2">
        <w:t xml:space="preserve">The reports of </w:t>
      </w:r>
      <w:r>
        <w:t xml:space="preserve">Croatia, Honduras, India, Maldives, Malta, Suriname and the Syrian Arab Republic </w:t>
      </w:r>
      <w:r w:rsidRPr="00C82ED2">
        <w:t>will be considered during the 14</w:t>
      </w:r>
      <w:r>
        <w:t>1st</w:t>
      </w:r>
      <w:r w:rsidRPr="00C82ED2">
        <w:t xml:space="preserve"> session of the Committee. A tentative schedule for the consideration of the reports, prepared in consultation with the Committee, is given below.</w:t>
      </w:r>
    </w:p>
    <w:p w14:paraId="6E2FCFD3" w14:textId="77777777" w:rsidR="003D6443" w:rsidRPr="00C82ED2" w:rsidRDefault="003D6443" w:rsidP="003D6443">
      <w:pPr>
        <w:pStyle w:val="H23G"/>
        <w:rPr>
          <w:rFonts w:eastAsiaTheme="minorEastAsia"/>
        </w:rPr>
      </w:pPr>
      <w:r w:rsidRPr="00C82ED2">
        <w:rPr>
          <w:rFonts w:eastAsiaTheme="minorEastAsia"/>
        </w:rPr>
        <w:tab/>
      </w:r>
      <w:r w:rsidRPr="00C82ED2">
        <w:rPr>
          <w:rFonts w:eastAsiaTheme="minorEastAsia"/>
        </w:rPr>
        <w:tab/>
        <w:t>Schedule for consideration of reports under article 40 of the Covenant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85"/>
        <w:gridCol w:w="2409"/>
        <w:gridCol w:w="2976"/>
      </w:tblGrid>
      <w:tr w:rsidR="003D6443" w:rsidRPr="002411E7" w14:paraId="4783654B" w14:textId="77777777" w:rsidTr="00C17CCB">
        <w:trPr>
          <w:tblHeader/>
        </w:trPr>
        <w:tc>
          <w:tcPr>
            <w:tcW w:w="1985" w:type="dxa"/>
            <w:tcBorders>
              <w:top w:val="single" w:sz="4" w:space="0" w:color="auto"/>
              <w:bottom w:val="single" w:sz="12" w:space="0" w:color="auto"/>
            </w:tcBorders>
            <w:shd w:val="clear" w:color="auto" w:fill="auto"/>
            <w:vAlign w:val="bottom"/>
            <w:hideMark/>
          </w:tcPr>
          <w:p w14:paraId="3B44BF93" w14:textId="77777777" w:rsidR="003D6443" w:rsidRPr="002411E7" w:rsidRDefault="003D6443" w:rsidP="00C17CCB">
            <w:pPr>
              <w:pStyle w:val="SingleTxtG"/>
              <w:tabs>
                <w:tab w:val="clear" w:pos="1701"/>
                <w:tab w:val="clear" w:pos="2268"/>
              </w:tabs>
              <w:suppressAutoHyphens w:val="0"/>
              <w:spacing w:before="80" w:after="80" w:line="200" w:lineRule="exact"/>
              <w:ind w:left="0" w:right="113"/>
              <w:jc w:val="left"/>
              <w:rPr>
                <w:i/>
                <w:sz w:val="16"/>
              </w:rPr>
            </w:pPr>
            <w:r w:rsidRPr="002411E7">
              <w:rPr>
                <w:i/>
                <w:sz w:val="16"/>
              </w:rPr>
              <w:t xml:space="preserve">State </w:t>
            </w:r>
          </w:p>
        </w:tc>
        <w:tc>
          <w:tcPr>
            <w:tcW w:w="2409" w:type="dxa"/>
            <w:tcBorders>
              <w:top w:val="single" w:sz="4" w:space="0" w:color="auto"/>
              <w:bottom w:val="single" w:sz="12" w:space="0" w:color="auto"/>
            </w:tcBorders>
            <w:shd w:val="clear" w:color="auto" w:fill="auto"/>
            <w:vAlign w:val="bottom"/>
            <w:hideMark/>
          </w:tcPr>
          <w:p w14:paraId="57762FDC" w14:textId="77777777" w:rsidR="003D6443" w:rsidRPr="002411E7" w:rsidRDefault="003D6443" w:rsidP="00C17CCB">
            <w:pPr>
              <w:pStyle w:val="SingleTxtG"/>
              <w:tabs>
                <w:tab w:val="clear" w:pos="1701"/>
                <w:tab w:val="clear" w:pos="2268"/>
              </w:tabs>
              <w:suppressAutoHyphens w:val="0"/>
              <w:spacing w:before="80" w:after="80" w:line="200" w:lineRule="exact"/>
              <w:ind w:left="0" w:right="113"/>
              <w:jc w:val="left"/>
              <w:rPr>
                <w:i/>
                <w:sz w:val="16"/>
              </w:rPr>
            </w:pPr>
            <w:r w:rsidRPr="002411E7">
              <w:rPr>
                <w:i/>
                <w:sz w:val="16"/>
              </w:rPr>
              <w:t>Report</w:t>
            </w:r>
          </w:p>
        </w:tc>
        <w:tc>
          <w:tcPr>
            <w:tcW w:w="2976" w:type="dxa"/>
            <w:tcBorders>
              <w:top w:val="single" w:sz="4" w:space="0" w:color="auto"/>
              <w:bottom w:val="single" w:sz="12" w:space="0" w:color="auto"/>
            </w:tcBorders>
            <w:shd w:val="clear" w:color="auto" w:fill="auto"/>
            <w:vAlign w:val="bottom"/>
            <w:hideMark/>
          </w:tcPr>
          <w:p w14:paraId="6C16F35F" w14:textId="77777777" w:rsidR="003D6443" w:rsidRPr="002411E7" w:rsidRDefault="003D6443" w:rsidP="00C17CCB">
            <w:pPr>
              <w:pStyle w:val="SingleTxtG"/>
              <w:tabs>
                <w:tab w:val="clear" w:pos="1701"/>
                <w:tab w:val="clear" w:pos="2268"/>
              </w:tabs>
              <w:suppressAutoHyphens w:val="0"/>
              <w:spacing w:before="80" w:after="80" w:line="200" w:lineRule="exact"/>
              <w:ind w:left="0" w:right="113"/>
              <w:jc w:val="left"/>
              <w:rPr>
                <w:i/>
                <w:sz w:val="16"/>
              </w:rPr>
            </w:pPr>
            <w:r w:rsidRPr="002411E7">
              <w:rPr>
                <w:i/>
                <w:sz w:val="16"/>
              </w:rPr>
              <w:t>Date</w:t>
            </w:r>
          </w:p>
        </w:tc>
      </w:tr>
      <w:tr w:rsidR="003D6443" w:rsidRPr="002411E7" w14:paraId="6748387D" w14:textId="77777777" w:rsidTr="00C17CCB">
        <w:trPr>
          <w:trHeight w:hRule="exact" w:val="113"/>
          <w:tblHeader/>
        </w:trPr>
        <w:tc>
          <w:tcPr>
            <w:tcW w:w="1985" w:type="dxa"/>
            <w:tcBorders>
              <w:top w:val="single" w:sz="12" w:space="0" w:color="auto"/>
            </w:tcBorders>
            <w:shd w:val="clear" w:color="auto" w:fill="auto"/>
          </w:tcPr>
          <w:p w14:paraId="16D1C9BD" w14:textId="77777777" w:rsidR="003D6443" w:rsidRPr="002411E7" w:rsidRDefault="003D6443" w:rsidP="00C17CCB">
            <w:pPr>
              <w:pStyle w:val="SingleTxtG"/>
              <w:tabs>
                <w:tab w:val="clear" w:pos="1701"/>
                <w:tab w:val="clear" w:pos="2268"/>
              </w:tabs>
              <w:suppressAutoHyphens w:val="0"/>
              <w:spacing w:before="40" w:line="220" w:lineRule="exact"/>
              <w:ind w:left="0" w:right="113"/>
              <w:jc w:val="left"/>
            </w:pPr>
          </w:p>
        </w:tc>
        <w:tc>
          <w:tcPr>
            <w:tcW w:w="2409" w:type="dxa"/>
            <w:tcBorders>
              <w:top w:val="single" w:sz="12" w:space="0" w:color="auto"/>
            </w:tcBorders>
            <w:shd w:val="clear" w:color="auto" w:fill="auto"/>
          </w:tcPr>
          <w:p w14:paraId="093502D3" w14:textId="77777777" w:rsidR="003D6443" w:rsidRPr="002411E7" w:rsidRDefault="003D6443" w:rsidP="00C17CCB">
            <w:pPr>
              <w:pStyle w:val="SingleTxtG"/>
              <w:tabs>
                <w:tab w:val="clear" w:pos="1701"/>
                <w:tab w:val="clear" w:pos="2268"/>
              </w:tabs>
              <w:suppressAutoHyphens w:val="0"/>
              <w:spacing w:before="40" w:line="220" w:lineRule="exact"/>
              <w:ind w:left="0" w:right="113"/>
              <w:jc w:val="left"/>
            </w:pPr>
          </w:p>
        </w:tc>
        <w:tc>
          <w:tcPr>
            <w:tcW w:w="2976" w:type="dxa"/>
            <w:tcBorders>
              <w:top w:val="single" w:sz="12" w:space="0" w:color="auto"/>
            </w:tcBorders>
            <w:shd w:val="clear" w:color="auto" w:fill="auto"/>
          </w:tcPr>
          <w:p w14:paraId="51B9FDBE" w14:textId="77777777" w:rsidR="003D6443" w:rsidRPr="002411E7" w:rsidRDefault="003D6443" w:rsidP="00C17CCB">
            <w:pPr>
              <w:pStyle w:val="SingleTxtG"/>
              <w:tabs>
                <w:tab w:val="clear" w:pos="1701"/>
                <w:tab w:val="clear" w:pos="2268"/>
              </w:tabs>
              <w:suppressAutoHyphens w:val="0"/>
              <w:spacing w:before="40" w:line="220" w:lineRule="exact"/>
              <w:ind w:left="0" w:right="113"/>
              <w:jc w:val="left"/>
            </w:pPr>
          </w:p>
        </w:tc>
      </w:tr>
      <w:tr w:rsidR="003D6443" w:rsidRPr="002411E7" w14:paraId="7A3D3D84" w14:textId="77777777" w:rsidTr="00C17CCB">
        <w:tc>
          <w:tcPr>
            <w:tcW w:w="1985" w:type="dxa"/>
            <w:shd w:val="clear" w:color="auto" w:fill="auto"/>
          </w:tcPr>
          <w:p w14:paraId="58AC04C7" w14:textId="77777777" w:rsidR="003D6443" w:rsidRPr="002411E7" w:rsidRDefault="003D6443" w:rsidP="00C17CCB">
            <w:pPr>
              <w:pStyle w:val="SingleTxtG"/>
              <w:tabs>
                <w:tab w:val="clear" w:pos="1701"/>
                <w:tab w:val="clear" w:pos="2268"/>
              </w:tabs>
              <w:suppressAutoHyphens w:val="0"/>
              <w:spacing w:before="40" w:line="220" w:lineRule="exact"/>
              <w:ind w:left="0" w:right="113"/>
              <w:jc w:val="left"/>
            </w:pPr>
            <w:r>
              <w:t>Croatia</w:t>
            </w:r>
          </w:p>
        </w:tc>
        <w:tc>
          <w:tcPr>
            <w:tcW w:w="2409" w:type="dxa"/>
            <w:shd w:val="clear" w:color="auto" w:fill="auto"/>
          </w:tcPr>
          <w:p w14:paraId="5A401950" w14:textId="03B59983" w:rsidR="003D6443" w:rsidRPr="002411E7" w:rsidRDefault="003D6443" w:rsidP="00C17CCB">
            <w:pPr>
              <w:pStyle w:val="SingleTxtG"/>
              <w:tabs>
                <w:tab w:val="clear" w:pos="1701"/>
                <w:tab w:val="clear" w:pos="2268"/>
              </w:tabs>
              <w:suppressAutoHyphens w:val="0"/>
              <w:spacing w:before="40" w:line="220" w:lineRule="exact"/>
              <w:ind w:left="0" w:right="113"/>
              <w:jc w:val="left"/>
            </w:pPr>
            <w:r>
              <w:t>Fourth</w:t>
            </w:r>
            <w:r w:rsidRPr="002411E7">
              <w:t xml:space="preserve"> periodic report</w:t>
            </w:r>
            <w:r w:rsidRPr="002411E7">
              <w:br/>
              <w:t>(</w:t>
            </w:r>
            <w:hyperlink r:id="rId9" w:history="1">
              <w:r w:rsidRPr="00C96E42">
                <w:rPr>
                  <w:rStyle w:val="Hyperlink"/>
                </w:rPr>
                <w:t>CCPR/C/HRV/4</w:t>
              </w:r>
            </w:hyperlink>
            <w:r w:rsidRPr="002411E7">
              <w:t>)</w:t>
            </w:r>
          </w:p>
        </w:tc>
        <w:tc>
          <w:tcPr>
            <w:tcW w:w="2976" w:type="dxa"/>
            <w:shd w:val="clear" w:color="auto" w:fill="auto"/>
          </w:tcPr>
          <w:p w14:paraId="6817F5CA" w14:textId="77777777" w:rsidR="003D6443" w:rsidRPr="002411E7" w:rsidRDefault="003D6443" w:rsidP="00C17CCB">
            <w:pPr>
              <w:pStyle w:val="SingleTxtG"/>
              <w:tabs>
                <w:tab w:val="clear" w:pos="1701"/>
                <w:tab w:val="clear" w:pos="2268"/>
              </w:tabs>
              <w:suppressAutoHyphens w:val="0"/>
              <w:spacing w:before="40" w:line="220" w:lineRule="exact"/>
              <w:ind w:left="0" w:right="113"/>
              <w:jc w:val="left"/>
            </w:pPr>
            <w:r w:rsidRPr="002411E7">
              <w:t>Tuesday,</w:t>
            </w:r>
            <w:r>
              <w:t xml:space="preserve"> 2 July</w:t>
            </w:r>
            <w:r w:rsidRPr="002411E7">
              <w:t>, afternoon</w:t>
            </w:r>
            <w:r w:rsidRPr="002411E7">
              <w:br/>
              <w:t xml:space="preserve">Wednesday, </w:t>
            </w:r>
            <w:r>
              <w:t>3 July</w:t>
            </w:r>
            <w:r w:rsidRPr="002411E7">
              <w:t>, morning</w:t>
            </w:r>
          </w:p>
        </w:tc>
      </w:tr>
      <w:tr w:rsidR="003D6443" w:rsidRPr="002411E7" w14:paraId="0DC1E768" w14:textId="77777777" w:rsidTr="00C17CCB">
        <w:tc>
          <w:tcPr>
            <w:tcW w:w="1985" w:type="dxa"/>
            <w:shd w:val="clear" w:color="auto" w:fill="auto"/>
          </w:tcPr>
          <w:p w14:paraId="1A6DE9D1" w14:textId="77777777" w:rsidR="003D6443" w:rsidRPr="002411E7" w:rsidDel="007A7198" w:rsidRDefault="003D6443" w:rsidP="00C17CCB">
            <w:pPr>
              <w:pStyle w:val="SingleTxtG"/>
              <w:tabs>
                <w:tab w:val="clear" w:pos="1701"/>
                <w:tab w:val="clear" w:pos="2268"/>
              </w:tabs>
              <w:suppressAutoHyphens w:val="0"/>
              <w:spacing w:before="40" w:line="220" w:lineRule="exact"/>
              <w:ind w:left="0" w:right="113"/>
              <w:jc w:val="left"/>
            </w:pPr>
            <w:r>
              <w:t>Malta</w:t>
            </w:r>
          </w:p>
        </w:tc>
        <w:tc>
          <w:tcPr>
            <w:tcW w:w="2409" w:type="dxa"/>
            <w:shd w:val="clear" w:color="auto" w:fill="auto"/>
          </w:tcPr>
          <w:p w14:paraId="05AFA9F5" w14:textId="3C70B969" w:rsidR="003D6443" w:rsidRPr="002411E7" w:rsidRDefault="003D6443" w:rsidP="00C17CCB">
            <w:pPr>
              <w:pStyle w:val="SingleTxtG"/>
              <w:tabs>
                <w:tab w:val="clear" w:pos="1701"/>
                <w:tab w:val="clear" w:pos="2268"/>
              </w:tabs>
              <w:suppressAutoHyphens w:val="0"/>
              <w:spacing w:before="40" w:line="220" w:lineRule="exact"/>
              <w:ind w:left="0" w:right="113"/>
              <w:jc w:val="left"/>
            </w:pPr>
            <w:r w:rsidRPr="002411E7">
              <w:t>Third periodic report</w:t>
            </w:r>
            <w:r w:rsidRPr="002411E7">
              <w:br/>
              <w:t>(</w:t>
            </w:r>
            <w:hyperlink r:id="rId10" w:history="1">
              <w:r w:rsidRPr="00C96E42">
                <w:rPr>
                  <w:rStyle w:val="Hyperlink"/>
                </w:rPr>
                <w:t>CCPR/C/MLT/3</w:t>
              </w:r>
            </w:hyperlink>
            <w:r w:rsidRPr="002411E7">
              <w:t>)</w:t>
            </w:r>
          </w:p>
        </w:tc>
        <w:tc>
          <w:tcPr>
            <w:tcW w:w="2976" w:type="dxa"/>
            <w:shd w:val="clear" w:color="auto" w:fill="auto"/>
          </w:tcPr>
          <w:p w14:paraId="3F17C3DE" w14:textId="77777777" w:rsidR="003D6443" w:rsidRPr="002411E7" w:rsidRDefault="003D6443" w:rsidP="00C17CCB">
            <w:pPr>
              <w:pStyle w:val="SingleTxtG"/>
              <w:tabs>
                <w:tab w:val="clear" w:pos="1701"/>
                <w:tab w:val="clear" w:pos="2268"/>
              </w:tabs>
              <w:suppressAutoHyphens w:val="0"/>
              <w:spacing w:before="40" w:line="220" w:lineRule="exact"/>
              <w:ind w:left="0" w:right="113"/>
              <w:jc w:val="left"/>
            </w:pPr>
            <w:r w:rsidRPr="002411E7">
              <w:t xml:space="preserve">Wednesday, </w:t>
            </w:r>
            <w:r>
              <w:t>3 July</w:t>
            </w:r>
            <w:r w:rsidRPr="002411E7">
              <w:t>, afternoon</w:t>
            </w:r>
            <w:r w:rsidRPr="002411E7">
              <w:br/>
              <w:t xml:space="preserve">Thursday, </w:t>
            </w:r>
            <w:r>
              <w:t>4 July</w:t>
            </w:r>
            <w:r w:rsidRPr="002411E7">
              <w:t>, morning</w:t>
            </w:r>
          </w:p>
        </w:tc>
      </w:tr>
      <w:tr w:rsidR="003D6443" w:rsidRPr="002411E7" w14:paraId="2D74DB61" w14:textId="77777777" w:rsidTr="00C17CCB">
        <w:tc>
          <w:tcPr>
            <w:tcW w:w="1985" w:type="dxa"/>
            <w:shd w:val="clear" w:color="auto" w:fill="auto"/>
          </w:tcPr>
          <w:p w14:paraId="62D72665" w14:textId="77777777" w:rsidR="003D6443" w:rsidRPr="002411E7" w:rsidDel="007A7198" w:rsidRDefault="003D6443" w:rsidP="00C17CCB">
            <w:pPr>
              <w:pStyle w:val="SingleTxtG"/>
              <w:tabs>
                <w:tab w:val="clear" w:pos="1701"/>
                <w:tab w:val="clear" w:pos="2268"/>
              </w:tabs>
              <w:suppressAutoHyphens w:val="0"/>
              <w:spacing w:before="40" w:line="220" w:lineRule="exact"/>
              <w:ind w:left="0" w:right="113"/>
              <w:jc w:val="left"/>
            </w:pPr>
            <w:r>
              <w:t>Honduras</w:t>
            </w:r>
          </w:p>
        </w:tc>
        <w:tc>
          <w:tcPr>
            <w:tcW w:w="2409" w:type="dxa"/>
            <w:shd w:val="clear" w:color="auto" w:fill="auto"/>
          </w:tcPr>
          <w:p w14:paraId="72E8D192" w14:textId="4D484725" w:rsidR="003D6443" w:rsidRPr="002411E7" w:rsidRDefault="003D6443" w:rsidP="00C17CCB">
            <w:pPr>
              <w:pStyle w:val="SingleTxtG"/>
              <w:tabs>
                <w:tab w:val="clear" w:pos="1701"/>
                <w:tab w:val="clear" w:pos="2268"/>
              </w:tabs>
              <w:suppressAutoHyphens w:val="0"/>
              <w:spacing w:before="40" w:line="220" w:lineRule="exact"/>
              <w:ind w:left="0" w:right="113"/>
              <w:jc w:val="left"/>
            </w:pPr>
            <w:r>
              <w:t>Third periodic</w:t>
            </w:r>
            <w:r w:rsidRPr="002411E7">
              <w:t xml:space="preserve"> report</w:t>
            </w:r>
            <w:r w:rsidRPr="002411E7">
              <w:br/>
              <w:t>(</w:t>
            </w:r>
            <w:hyperlink r:id="rId11" w:history="1">
              <w:r w:rsidRPr="00C96E42">
                <w:rPr>
                  <w:rStyle w:val="Hyperlink"/>
                </w:rPr>
                <w:t>CCPR/C/HND/3</w:t>
              </w:r>
            </w:hyperlink>
            <w:r w:rsidRPr="002411E7">
              <w:t>)</w:t>
            </w:r>
          </w:p>
        </w:tc>
        <w:tc>
          <w:tcPr>
            <w:tcW w:w="2976" w:type="dxa"/>
            <w:shd w:val="clear" w:color="auto" w:fill="auto"/>
          </w:tcPr>
          <w:p w14:paraId="68BCC8EB" w14:textId="77777777" w:rsidR="003D6443" w:rsidRPr="002411E7" w:rsidRDefault="003D6443" w:rsidP="00C17CCB">
            <w:pPr>
              <w:pStyle w:val="SingleTxtG"/>
              <w:tabs>
                <w:tab w:val="clear" w:pos="1701"/>
                <w:tab w:val="clear" w:pos="2268"/>
              </w:tabs>
              <w:suppressAutoHyphens w:val="0"/>
              <w:spacing w:before="40" w:line="220" w:lineRule="exact"/>
              <w:ind w:left="0" w:right="113"/>
              <w:jc w:val="left"/>
            </w:pPr>
            <w:r w:rsidRPr="002411E7">
              <w:t xml:space="preserve">Thursday, </w:t>
            </w:r>
            <w:r>
              <w:t>4 July</w:t>
            </w:r>
            <w:r w:rsidRPr="002411E7">
              <w:t>, afternoon</w:t>
            </w:r>
            <w:r w:rsidRPr="002411E7">
              <w:br/>
              <w:t xml:space="preserve">Friday, </w:t>
            </w:r>
            <w:r>
              <w:t>5 July</w:t>
            </w:r>
            <w:r w:rsidRPr="002411E7">
              <w:t>, morning</w:t>
            </w:r>
          </w:p>
        </w:tc>
      </w:tr>
      <w:tr w:rsidR="003D6443" w:rsidRPr="002411E7" w14:paraId="5366BDEA" w14:textId="77777777" w:rsidTr="00C17CCB">
        <w:tc>
          <w:tcPr>
            <w:tcW w:w="1985" w:type="dxa"/>
            <w:shd w:val="clear" w:color="auto" w:fill="auto"/>
          </w:tcPr>
          <w:p w14:paraId="7710E350" w14:textId="77777777" w:rsidR="003D6443" w:rsidRPr="002411E7" w:rsidRDefault="003D6443" w:rsidP="00C17CCB">
            <w:pPr>
              <w:pStyle w:val="SingleTxtG"/>
              <w:tabs>
                <w:tab w:val="clear" w:pos="1701"/>
                <w:tab w:val="clear" w:pos="2268"/>
              </w:tabs>
              <w:suppressAutoHyphens w:val="0"/>
              <w:spacing w:before="40" w:line="220" w:lineRule="exact"/>
              <w:ind w:left="0" w:right="113"/>
              <w:jc w:val="left"/>
            </w:pPr>
            <w:r>
              <w:t>Maldives</w:t>
            </w:r>
          </w:p>
        </w:tc>
        <w:tc>
          <w:tcPr>
            <w:tcW w:w="2409" w:type="dxa"/>
            <w:shd w:val="clear" w:color="auto" w:fill="auto"/>
          </w:tcPr>
          <w:p w14:paraId="5DED746A" w14:textId="4AA0132B" w:rsidR="003D6443" w:rsidRPr="002411E7" w:rsidRDefault="003D6443" w:rsidP="00C17CCB">
            <w:pPr>
              <w:pStyle w:val="SingleTxtG"/>
              <w:tabs>
                <w:tab w:val="clear" w:pos="1701"/>
                <w:tab w:val="clear" w:pos="2268"/>
              </w:tabs>
              <w:suppressAutoHyphens w:val="0"/>
              <w:spacing w:before="40" w:line="220" w:lineRule="exact"/>
              <w:ind w:left="0" w:right="113"/>
              <w:jc w:val="left"/>
            </w:pPr>
            <w:r>
              <w:t>Second</w:t>
            </w:r>
            <w:r w:rsidRPr="002411E7">
              <w:t xml:space="preserve"> periodic report</w:t>
            </w:r>
            <w:r w:rsidRPr="002411E7">
              <w:br/>
              <w:t>(</w:t>
            </w:r>
            <w:hyperlink r:id="rId12" w:history="1">
              <w:r w:rsidRPr="00C96E42">
                <w:rPr>
                  <w:rStyle w:val="Hyperlink"/>
                </w:rPr>
                <w:t>CCPR/C/MDV/2</w:t>
              </w:r>
            </w:hyperlink>
            <w:r w:rsidRPr="002411E7">
              <w:t>)</w:t>
            </w:r>
          </w:p>
        </w:tc>
        <w:tc>
          <w:tcPr>
            <w:tcW w:w="2976" w:type="dxa"/>
            <w:shd w:val="clear" w:color="auto" w:fill="auto"/>
          </w:tcPr>
          <w:p w14:paraId="7997E630" w14:textId="77777777" w:rsidR="003D6443" w:rsidRPr="002411E7" w:rsidRDefault="003D6443" w:rsidP="00C17CCB">
            <w:pPr>
              <w:pStyle w:val="SingleTxtG"/>
              <w:tabs>
                <w:tab w:val="clear" w:pos="1701"/>
                <w:tab w:val="clear" w:pos="2268"/>
              </w:tabs>
              <w:suppressAutoHyphens w:val="0"/>
              <w:spacing w:before="40" w:line="220" w:lineRule="exact"/>
              <w:ind w:left="0" w:right="113"/>
              <w:jc w:val="left"/>
            </w:pPr>
            <w:r w:rsidRPr="002411E7">
              <w:t xml:space="preserve">Tuesday, </w:t>
            </w:r>
            <w:r>
              <w:t>9 July</w:t>
            </w:r>
            <w:r w:rsidRPr="002411E7">
              <w:t>, afternoon</w:t>
            </w:r>
            <w:r w:rsidRPr="002411E7">
              <w:br/>
              <w:t>Wednesday, 1</w:t>
            </w:r>
            <w:r>
              <w:t>0 July</w:t>
            </w:r>
            <w:r w:rsidRPr="002411E7">
              <w:t>, morning</w:t>
            </w:r>
            <w:r w:rsidRPr="002411E7" w:rsidDel="00A22F80">
              <w:t xml:space="preserve"> </w:t>
            </w:r>
          </w:p>
        </w:tc>
      </w:tr>
      <w:tr w:rsidR="003D6443" w:rsidRPr="002411E7" w14:paraId="1C5E662E" w14:textId="77777777" w:rsidTr="00C17CCB">
        <w:tc>
          <w:tcPr>
            <w:tcW w:w="1985" w:type="dxa"/>
            <w:shd w:val="clear" w:color="auto" w:fill="auto"/>
          </w:tcPr>
          <w:p w14:paraId="2790AB3A" w14:textId="77777777" w:rsidR="003D6443" w:rsidRPr="002411E7" w:rsidRDefault="003D6443" w:rsidP="00C17CCB">
            <w:pPr>
              <w:pStyle w:val="SingleTxtG"/>
              <w:tabs>
                <w:tab w:val="clear" w:pos="1701"/>
                <w:tab w:val="clear" w:pos="2268"/>
              </w:tabs>
              <w:suppressAutoHyphens w:val="0"/>
              <w:spacing w:before="40" w:line="220" w:lineRule="exact"/>
              <w:ind w:left="0" w:right="113"/>
              <w:jc w:val="left"/>
            </w:pPr>
            <w:r>
              <w:t>Suriname</w:t>
            </w:r>
          </w:p>
        </w:tc>
        <w:tc>
          <w:tcPr>
            <w:tcW w:w="2409" w:type="dxa"/>
            <w:shd w:val="clear" w:color="auto" w:fill="auto"/>
          </w:tcPr>
          <w:p w14:paraId="74059527" w14:textId="6DC9A4BA" w:rsidR="003D6443" w:rsidRPr="002411E7" w:rsidRDefault="003D6443" w:rsidP="00C17CCB">
            <w:pPr>
              <w:pStyle w:val="SingleTxtG"/>
              <w:tabs>
                <w:tab w:val="clear" w:pos="1701"/>
                <w:tab w:val="clear" w:pos="2268"/>
              </w:tabs>
              <w:suppressAutoHyphens w:val="0"/>
              <w:spacing w:before="40" w:line="220" w:lineRule="exact"/>
              <w:ind w:left="0" w:right="113"/>
              <w:jc w:val="left"/>
            </w:pPr>
            <w:r>
              <w:t>Fourth</w:t>
            </w:r>
            <w:r w:rsidRPr="002411E7">
              <w:t xml:space="preserve"> periodic report</w:t>
            </w:r>
            <w:r w:rsidRPr="002411E7">
              <w:br/>
              <w:t>(</w:t>
            </w:r>
            <w:hyperlink r:id="rId13" w:history="1">
              <w:r w:rsidRPr="00C96E42">
                <w:rPr>
                  <w:rStyle w:val="Hyperlink"/>
                </w:rPr>
                <w:t>CCPR/C/SUR/4</w:t>
              </w:r>
            </w:hyperlink>
            <w:r w:rsidRPr="002411E7">
              <w:t>)</w:t>
            </w:r>
          </w:p>
        </w:tc>
        <w:tc>
          <w:tcPr>
            <w:tcW w:w="2976" w:type="dxa"/>
            <w:shd w:val="clear" w:color="auto" w:fill="auto"/>
          </w:tcPr>
          <w:p w14:paraId="1537E525" w14:textId="77777777" w:rsidR="003D6443" w:rsidRPr="002411E7" w:rsidRDefault="003D6443" w:rsidP="00C17CCB">
            <w:pPr>
              <w:pStyle w:val="SingleTxtG"/>
              <w:tabs>
                <w:tab w:val="clear" w:pos="1701"/>
                <w:tab w:val="clear" w:pos="2268"/>
              </w:tabs>
              <w:suppressAutoHyphens w:val="0"/>
              <w:spacing w:before="40" w:line="220" w:lineRule="exact"/>
              <w:ind w:left="0" w:right="113"/>
              <w:jc w:val="left"/>
            </w:pPr>
            <w:r w:rsidRPr="002411E7">
              <w:t>Wednesday, 1</w:t>
            </w:r>
            <w:r>
              <w:t>0 July</w:t>
            </w:r>
            <w:r w:rsidRPr="002411E7">
              <w:t>, afternoon</w:t>
            </w:r>
            <w:r w:rsidRPr="002411E7">
              <w:br/>
              <w:t>Thursday, 1</w:t>
            </w:r>
            <w:r>
              <w:t>1 July</w:t>
            </w:r>
            <w:r w:rsidRPr="002411E7">
              <w:t>, morning</w:t>
            </w:r>
            <w:r w:rsidRPr="002411E7" w:rsidDel="00A22F80">
              <w:t xml:space="preserve"> </w:t>
            </w:r>
          </w:p>
        </w:tc>
      </w:tr>
      <w:tr w:rsidR="003D6443" w:rsidRPr="002411E7" w14:paraId="65AABC87" w14:textId="77777777" w:rsidTr="00C17CCB">
        <w:tc>
          <w:tcPr>
            <w:tcW w:w="1985" w:type="dxa"/>
            <w:shd w:val="clear" w:color="auto" w:fill="auto"/>
          </w:tcPr>
          <w:p w14:paraId="6C82ACDA" w14:textId="77777777" w:rsidR="003D6443" w:rsidRPr="002411E7" w:rsidRDefault="003D6443" w:rsidP="00C17CCB">
            <w:pPr>
              <w:pStyle w:val="SingleTxtG"/>
              <w:tabs>
                <w:tab w:val="clear" w:pos="1701"/>
                <w:tab w:val="clear" w:pos="2268"/>
              </w:tabs>
              <w:suppressAutoHyphens w:val="0"/>
              <w:spacing w:before="40" w:line="220" w:lineRule="exact"/>
              <w:ind w:left="0" w:right="113"/>
              <w:jc w:val="left"/>
            </w:pPr>
            <w:r>
              <w:t>Syrian Arab Republic</w:t>
            </w:r>
          </w:p>
        </w:tc>
        <w:tc>
          <w:tcPr>
            <w:tcW w:w="2409" w:type="dxa"/>
            <w:shd w:val="clear" w:color="auto" w:fill="auto"/>
          </w:tcPr>
          <w:p w14:paraId="6C2E2599" w14:textId="61E3AF60" w:rsidR="003D6443" w:rsidRPr="002411E7" w:rsidRDefault="003D6443" w:rsidP="00C17CCB">
            <w:pPr>
              <w:pStyle w:val="SingleTxtG"/>
              <w:tabs>
                <w:tab w:val="clear" w:pos="1701"/>
                <w:tab w:val="clear" w:pos="2268"/>
              </w:tabs>
              <w:suppressAutoHyphens w:val="0"/>
              <w:spacing w:before="40" w:line="220" w:lineRule="exact"/>
              <w:ind w:left="0" w:right="113"/>
              <w:jc w:val="left"/>
            </w:pPr>
            <w:r>
              <w:t>Fourth</w:t>
            </w:r>
            <w:r w:rsidRPr="002411E7">
              <w:t xml:space="preserve"> periodic report</w:t>
            </w:r>
            <w:r w:rsidRPr="002411E7">
              <w:br/>
              <w:t>(</w:t>
            </w:r>
            <w:hyperlink r:id="rId14" w:history="1">
              <w:r w:rsidRPr="00C96E42">
                <w:rPr>
                  <w:rStyle w:val="Hyperlink"/>
                </w:rPr>
                <w:t>CCPR/C/SYR/4</w:t>
              </w:r>
            </w:hyperlink>
            <w:r w:rsidRPr="002411E7">
              <w:t>)</w:t>
            </w:r>
          </w:p>
        </w:tc>
        <w:tc>
          <w:tcPr>
            <w:tcW w:w="2976" w:type="dxa"/>
            <w:shd w:val="clear" w:color="auto" w:fill="auto"/>
          </w:tcPr>
          <w:p w14:paraId="416548E8" w14:textId="77777777" w:rsidR="003D6443" w:rsidRPr="002411E7" w:rsidRDefault="003D6443" w:rsidP="00C17CCB">
            <w:pPr>
              <w:pStyle w:val="SingleTxtG"/>
              <w:tabs>
                <w:tab w:val="clear" w:pos="1701"/>
                <w:tab w:val="clear" w:pos="2268"/>
              </w:tabs>
              <w:suppressAutoHyphens w:val="0"/>
              <w:spacing w:before="40" w:line="220" w:lineRule="exact"/>
              <w:ind w:left="0" w:right="113"/>
              <w:jc w:val="left"/>
            </w:pPr>
            <w:r w:rsidRPr="002411E7">
              <w:t>Thursday, 1</w:t>
            </w:r>
            <w:r>
              <w:t>1 July</w:t>
            </w:r>
            <w:r w:rsidRPr="002411E7">
              <w:t>, afternoon</w:t>
            </w:r>
            <w:r w:rsidRPr="002411E7">
              <w:br/>
            </w:r>
            <w:r>
              <w:t>Friday, 12 July</w:t>
            </w:r>
            <w:r w:rsidRPr="002411E7">
              <w:t>, morning</w:t>
            </w:r>
            <w:r>
              <w:br/>
              <w:t>Friday, 12 July</w:t>
            </w:r>
            <w:r w:rsidRPr="002411E7">
              <w:t>, afternoon</w:t>
            </w:r>
          </w:p>
        </w:tc>
      </w:tr>
      <w:tr w:rsidR="003D6443" w:rsidRPr="002411E7" w14:paraId="416AD7C6" w14:textId="77777777" w:rsidTr="00C17CCB">
        <w:tc>
          <w:tcPr>
            <w:tcW w:w="1985" w:type="dxa"/>
            <w:shd w:val="clear" w:color="auto" w:fill="auto"/>
          </w:tcPr>
          <w:p w14:paraId="620F757C" w14:textId="77777777" w:rsidR="003D6443" w:rsidRPr="002411E7" w:rsidRDefault="003D6443" w:rsidP="00C17CCB">
            <w:pPr>
              <w:pStyle w:val="SingleTxtG"/>
              <w:tabs>
                <w:tab w:val="clear" w:pos="1701"/>
                <w:tab w:val="clear" w:pos="2268"/>
              </w:tabs>
              <w:suppressAutoHyphens w:val="0"/>
              <w:spacing w:before="40" w:line="220" w:lineRule="exact"/>
              <w:ind w:left="0" w:right="113"/>
              <w:jc w:val="left"/>
            </w:pPr>
            <w:r>
              <w:t>India</w:t>
            </w:r>
          </w:p>
        </w:tc>
        <w:tc>
          <w:tcPr>
            <w:tcW w:w="2409" w:type="dxa"/>
            <w:shd w:val="clear" w:color="auto" w:fill="auto"/>
          </w:tcPr>
          <w:p w14:paraId="061B0C36" w14:textId="318FE0C2" w:rsidR="003D6443" w:rsidRPr="002411E7" w:rsidRDefault="003D6443" w:rsidP="00C17CCB">
            <w:pPr>
              <w:pStyle w:val="SingleTxtG"/>
              <w:tabs>
                <w:tab w:val="clear" w:pos="1701"/>
                <w:tab w:val="clear" w:pos="2268"/>
              </w:tabs>
              <w:suppressAutoHyphens w:val="0"/>
              <w:spacing w:before="40" w:line="220" w:lineRule="exact"/>
              <w:ind w:left="0" w:right="113"/>
              <w:jc w:val="left"/>
            </w:pPr>
            <w:r w:rsidRPr="002411E7">
              <w:t>Fourth periodic report</w:t>
            </w:r>
            <w:r w:rsidRPr="002411E7">
              <w:br/>
              <w:t>(</w:t>
            </w:r>
            <w:hyperlink r:id="rId15" w:history="1">
              <w:r w:rsidRPr="00C96E42">
                <w:rPr>
                  <w:rStyle w:val="Hyperlink"/>
                </w:rPr>
                <w:t>CCPR/C/IND/4</w:t>
              </w:r>
            </w:hyperlink>
            <w:r w:rsidRPr="002411E7">
              <w:t>)</w:t>
            </w:r>
          </w:p>
        </w:tc>
        <w:tc>
          <w:tcPr>
            <w:tcW w:w="2976" w:type="dxa"/>
            <w:shd w:val="clear" w:color="auto" w:fill="auto"/>
          </w:tcPr>
          <w:p w14:paraId="56B03840" w14:textId="77777777" w:rsidR="003D6443" w:rsidRPr="002411E7" w:rsidRDefault="003D6443" w:rsidP="00C17CCB">
            <w:pPr>
              <w:pStyle w:val="SingleTxtG"/>
              <w:tabs>
                <w:tab w:val="clear" w:pos="1701"/>
                <w:tab w:val="clear" w:pos="2268"/>
              </w:tabs>
              <w:suppressAutoHyphens w:val="0"/>
              <w:spacing w:before="40" w:line="220" w:lineRule="exact"/>
              <w:ind w:left="0" w:right="113"/>
              <w:jc w:val="left"/>
            </w:pPr>
            <w:r>
              <w:t>Mon</w:t>
            </w:r>
            <w:r w:rsidRPr="002411E7">
              <w:t>day, 1</w:t>
            </w:r>
            <w:r>
              <w:t>5 July</w:t>
            </w:r>
            <w:r w:rsidRPr="002411E7">
              <w:t>, afternoon</w:t>
            </w:r>
            <w:r w:rsidRPr="002411E7">
              <w:br/>
            </w:r>
            <w:r>
              <w:t>Tues</w:t>
            </w:r>
            <w:r w:rsidRPr="002411E7">
              <w:t>day, 1</w:t>
            </w:r>
            <w:r>
              <w:t>6 July</w:t>
            </w:r>
            <w:r w:rsidRPr="002411E7">
              <w:t>, morning</w:t>
            </w:r>
          </w:p>
        </w:tc>
      </w:tr>
    </w:tbl>
    <w:p w14:paraId="3AE4AFAE" w14:textId="42FCF284" w:rsidR="003D6443" w:rsidRPr="00C82ED2" w:rsidRDefault="003D6443" w:rsidP="003D6443">
      <w:pPr>
        <w:pStyle w:val="SingleTxtG"/>
        <w:spacing w:before="240"/>
      </w:pPr>
      <w:r w:rsidRPr="00C82ED2">
        <w:t>In accordance with rule 68 of the Committee</w:t>
      </w:r>
      <w:r>
        <w:t>’</w:t>
      </w:r>
      <w:r w:rsidRPr="00C82ED2">
        <w:t>s rules of procedure, representatives of States parties may be present at the meetings of the Committee when their reports are examined. Accordingly, the Secretary-General has informed the States parties concerned of the dates on which their respective reports are scheduled for consideration by the Committee at its 14</w:t>
      </w:r>
      <w:r>
        <w:t>1st </w:t>
      </w:r>
      <w:r w:rsidRPr="00C82ED2">
        <w:t>session.</w:t>
      </w:r>
    </w:p>
    <w:p w14:paraId="72347D80" w14:textId="3571826D" w:rsidR="003D6443" w:rsidRPr="00C82ED2" w:rsidRDefault="003D6443" w:rsidP="003D6443">
      <w:pPr>
        <w:pStyle w:val="SingleTxtG"/>
      </w:pPr>
      <w:r w:rsidRPr="00C82ED2">
        <w:t xml:space="preserve">Country report task forces will examine and adopt </w:t>
      </w:r>
      <w:r>
        <w:t xml:space="preserve">a </w:t>
      </w:r>
      <w:r w:rsidRPr="00C82ED2">
        <w:t xml:space="preserve">list of issues for </w:t>
      </w:r>
      <w:r>
        <w:t>Chad</w:t>
      </w:r>
      <w:r w:rsidRPr="00C82ED2">
        <w:t xml:space="preserve"> and lists of issues prior to reporting for </w:t>
      </w:r>
      <w:r>
        <w:t>Austria, Costa Rica, Côte d</w:t>
      </w:r>
      <w:r>
        <w:t>’</w:t>
      </w:r>
      <w:r>
        <w:t>Ivoire, Latvia and Sierra Leonne.</w:t>
      </w:r>
    </w:p>
    <w:p w14:paraId="62BF88CA" w14:textId="77777777" w:rsidR="003D6443" w:rsidRPr="00C82ED2" w:rsidRDefault="003D6443" w:rsidP="003D6443">
      <w:pPr>
        <w:pStyle w:val="H23G"/>
        <w:rPr>
          <w:rFonts w:eastAsiaTheme="minorEastAsia"/>
        </w:rPr>
      </w:pPr>
      <w:r w:rsidRPr="00C82ED2">
        <w:rPr>
          <w:rFonts w:eastAsiaTheme="minorEastAsia"/>
        </w:rPr>
        <w:lastRenderedPageBreak/>
        <w:tab/>
        <w:t>5.</w:t>
      </w:r>
      <w:r w:rsidRPr="00C82ED2">
        <w:rPr>
          <w:rFonts w:eastAsiaTheme="minorEastAsia"/>
        </w:rPr>
        <w:tab/>
        <w:t>Follow-up to concluding observations on State party reports</w:t>
      </w:r>
    </w:p>
    <w:p w14:paraId="68EF9FCC" w14:textId="77777777" w:rsidR="003D6443" w:rsidRPr="00C82ED2" w:rsidRDefault="003D6443" w:rsidP="003D6443">
      <w:pPr>
        <w:pStyle w:val="SingleTxtG"/>
      </w:pPr>
      <w:r w:rsidRPr="00C82ED2">
        <w:t xml:space="preserve">The </w:t>
      </w:r>
      <w:bookmarkStart w:id="4" w:name="_Hlk168399580"/>
      <w:r w:rsidRPr="00C82ED2">
        <w:t xml:space="preserve">Special Rapporteur for follow-up on concluding observations </w:t>
      </w:r>
      <w:bookmarkEnd w:id="4"/>
      <w:r w:rsidRPr="00C82ED2">
        <w:t>will provide a progress report on his activities.</w:t>
      </w:r>
    </w:p>
    <w:p w14:paraId="4BD23CF6" w14:textId="77777777" w:rsidR="003D6443" w:rsidRPr="00C82ED2" w:rsidRDefault="003D6443" w:rsidP="003D6443">
      <w:pPr>
        <w:pStyle w:val="H23G"/>
        <w:rPr>
          <w:rFonts w:eastAsiaTheme="minorEastAsia"/>
        </w:rPr>
      </w:pPr>
      <w:r w:rsidRPr="00C82ED2">
        <w:rPr>
          <w:rFonts w:eastAsiaTheme="minorEastAsia"/>
        </w:rPr>
        <w:tab/>
        <w:t>6.</w:t>
      </w:r>
      <w:r w:rsidRPr="00C82ED2">
        <w:rPr>
          <w:rFonts w:eastAsiaTheme="minorEastAsia"/>
        </w:rPr>
        <w:tab/>
        <w:t>Follow-up to Views under the Optional Protocol to the Covenant</w:t>
      </w:r>
    </w:p>
    <w:p w14:paraId="5B7979C4" w14:textId="77777777" w:rsidR="003D6443" w:rsidRPr="00C82ED2" w:rsidRDefault="003D6443" w:rsidP="003D6443">
      <w:pPr>
        <w:pStyle w:val="SingleTxtG"/>
      </w:pPr>
      <w:r w:rsidRPr="00C82ED2">
        <w:t xml:space="preserve">The </w:t>
      </w:r>
      <w:bookmarkStart w:id="5" w:name="_Hlk168399596"/>
      <w:r w:rsidRPr="00C82ED2">
        <w:t xml:space="preserve">Special Rapporteur for follow-up on Views </w:t>
      </w:r>
      <w:bookmarkEnd w:id="5"/>
      <w:r w:rsidRPr="00C82ED2">
        <w:t>will provide a progress report on his activities.</w:t>
      </w:r>
    </w:p>
    <w:p w14:paraId="5E412A38" w14:textId="77777777" w:rsidR="003D6443" w:rsidRPr="00C82ED2" w:rsidRDefault="003D6443" w:rsidP="003D6443">
      <w:pPr>
        <w:pStyle w:val="H23G"/>
        <w:rPr>
          <w:rFonts w:eastAsiaTheme="minorEastAsia"/>
        </w:rPr>
      </w:pPr>
      <w:r w:rsidRPr="00C82ED2">
        <w:rPr>
          <w:rFonts w:eastAsiaTheme="minorEastAsia"/>
        </w:rPr>
        <w:tab/>
        <w:t>7.</w:t>
      </w:r>
      <w:r w:rsidRPr="00C82ED2">
        <w:rPr>
          <w:rFonts w:eastAsiaTheme="minorEastAsia"/>
        </w:rPr>
        <w:tab/>
      </w:r>
      <w:bookmarkStart w:id="6" w:name="_Hlk121731363"/>
      <w:r w:rsidRPr="00C82ED2">
        <w:rPr>
          <w:rFonts w:eastAsiaTheme="minorEastAsia"/>
        </w:rPr>
        <w:t>Consideration of communications under the first Optional Protocol to the Covenant</w:t>
      </w:r>
    </w:p>
    <w:p w14:paraId="04FD9444" w14:textId="07556732" w:rsidR="003D6443" w:rsidRPr="00C82ED2" w:rsidRDefault="003D6443" w:rsidP="003D6443">
      <w:pPr>
        <w:pStyle w:val="SingleTxtG"/>
      </w:pPr>
      <w:r w:rsidRPr="00C82ED2">
        <w:t>Mindful of the provisions under rule 107 of the Committee</w:t>
      </w:r>
      <w:r>
        <w:t>’</w:t>
      </w:r>
      <w:r w:rsidRPr="00C82ED2">
        <w:t>s rules of procedure, the working group on individual communications will meet prior to the 14</w:t>
      </w:r>
      <w:r>
        <w:t>1st</w:t>
      </w:r>
      <w:r w:rsidRPr="00C82ED2">
        <w:t xml:space="preserve"> session, from </w:t>
      </w:r>
      <w:r>
        <w:t>26 to 28 June</w:t>
      </w:r>
      <w:r w:rsidRPr="00C82ED2">
        <w:t xml:space="preserve"> 2024.</w:t>
      </w:r>
    </w:p>
    <w:p w14:paraId="0F2DBA17" w14:textId="77777777" w:rsidR="003D6443" w:rsidRPr="00C82ED2" w:rsidRDefault="003D6443" w:rsidP="003D6443">
      <w:pPr>
        <w:pStyle w:val="SingleTxtG"/>
      </w:pPr>
      <w:r w:rsidRPr="00C82ED2">
        <w:t>In accordance with the provisions of chapter XVIII of its rules of procedure, the Committee will consider communications that have been or appear to have been submitted to it under the Optional Protocol.</w:t>
      </w:r>
    </w:p>
    <w:p w14:paraId="6848BF79" w14:textId="77777777" w:rsidR="003D6443" w:rsidRPr="00C82ED2" w:rsidRDefault="003D6443" w:rsidP="003D6443">
      <w:pPr>
        <w:pStyle w:val="SingleTxtG"/>
      </w:pPr>
      <w:r w:rsidRPr="00C82ED2">
        <w:t>A total of 1,</w:t>
      </w:r>
      <w:r>
        <w:t>322</w:t>
      </w:r>
      <w:r w:rsidRPr="00C82ED2">
        <w:t xml:space="preserve"> communications were pending before the Committee as at 2</w:t>
      </w:r>
      <w:r>
        <w:t>7 May</w:t>
      </w:r>
      <w:r w:rsidRPr="00C82ED2">
        <w:t xml:space="preserve"> 202</w:t>
      </w:r>
      <w:r>
        <w:t>4</w:t>
      </w:r>
      <w:r w:rsidRPr="00C82ED2">
        <w:t>.</w:t>
      </w:r>
    </w:p>
    <w:p w14:paraId="49E66ADC" w14:textId="19474C57" w:rsidR="003D6443" w:rsidRPr="00C82ED2" w:rsidRDefault="003D6443" w:rsidP="003D6443">
      <w:pPr>
        <w:pStyle w:val="SingleTxtG"/>
      </w:pPr>
      <w:r w:rsidRPr="00C82ED2">
        <w:t>In accordance with article 5 (3) of the Optional Protocol and rule 110 of the Committee</w:t>
      </w:r>
      <w:r>
        <w:t>’</w:t>
      </w:r>
      <w:r w:rsidRPr="00C82ED2">
        <w:t>s rules of procedure, the present agenda item will be considered in closed meetings.</w:t>
      </w:r>
      <w:bookmarkEnd w:id="6"/>
    </w:p>
    <w:p w14:paraId="279E54F6" w14:textId="77777777" w:rsidR="003D6443" w:rsidRPr="00240C3F" w:rsidRDefault="003D6443" w:rsidP="003D6443">
      <w:pPr>
        <w:spacing w:before="240"/>
        <w:jc w:val="center"/>
        <w:rPr>
          <w:u w:val="single"/>
          <w:lang w:val="en-US"/>
        </w:rPr>
      </w:pPr>
      <w:r w:rsidRPr="00240C3F">
        <w:rPr>
          <w:u w:val="single"/>
          <w:lang w:val="en-US"/>
        </w:rPr>
        <w:tab/>
      </w:r>
      <w:r w:rsidRPr="00240C3F">
        <w:rPr>
          <w:u w:val="single"/>
          <w:lang w:val="en-US"/>
        </w:rPr>
        <w:tab/>
      </w:r>
      <w:r w:rsidRPr="00240C3F">
        <w:rPr>
          <w:u w:val="single"/>
          <w:lang w:val="en-US"/>
        </w:rPr>
        <w:tab/>
      </w:r>
    </w:p>
    <w:sectPr w:rsidR="003D6443" w:rsidRPr="00240C3F" w:rsidSect="00472FED">
      <w:headerReference w:type="even" r:id="rId16"/>
      <w:headerReference w:type="default" r:id="rId17"/>
      <w:footerReference w:type="even" r:id="rId18"/>
      <w:footerReference w:type="default" r:id="rId19"/>
      <w:footerReference w:type="first" r:id="rId20"/>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60D19E" w14:textId="77777777" w:rsidR="00EB7ED8" w:rsidRPr="00B903E5" w:rsidRDefault="00EB7ED8" w:rsidP="00B903E5">
      <w:pPr>
        <w:pStyle w:val="Footer"/>
      </w:pPr>
    </w:p>
  </w:endnote>
  <w:endnote w:type="continuationSeparator" w:id="0">
    <w:p w14:paraId="42035F52" w14:textId="77777777" w:rsidR="00EB7ED8" w:rsidRPr="00B903E5" w:rsidRDefault="00EB7ED8"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A458E" w14:textId="77777777" w:rsidR="00D5011A" w:rsidRDefault="00D5011A" w:rsidP="00D5011A">
    <w:pPr>
      <w:pStyle w:val="Footer"/>
      <w:tabs>
        <w:tab w:val="right" w:pos="9638"/>
      </w:tabs>
    </w:pPr>
    <w:r w:rsidRPr="00D5011A">
      <w:rPr>
        <w:b/>
        <w:bCs/>
        <w:sz w:val="18"/>
      </w:rPr>
      <w:fldChar w:fldCharType="begin"/>
    </w:r>
    <w:r w:rsidRPr="00D5011A">
      <w:rPr>
        <w:b/>
        <w:bCs/>
        <w:sz w:val="18"/>
      </w:rPr>
      <w:instrText xml:space="preserve"> PAGE  \* MERGEFORMAT </w:instrText>
    </w:r>
    <w:r w:rsidRPr="00D5011A">
      <w:rPr>
        <w:b/>
        <w:bCs/>
        <w:sz w:val="18"/>
      </w:rPr>
      <w:fldChar w:fldCharType="separate"/>
    </w:r>
    <w:r w:rsidRPr="00D5011A">
      <w:rPr>
        <w:b/>
        <w:bCs/>
        <w:noProof/>
        <w:sz w:val="18"/>
      </w:rPr>
      <w:t>2</w:t>
    </w:r>
    <w:r w:rsidRPr="00D5011A">
      <w:rPr>
        <w:b/>
        <w:bCs/>
        <w:sz w:val="18"/>
      </w:rPr>
      <w:fldChar w:fldCharType="end"/>
    </w:r>
    <w:r>
      <w:tab/>
      <w:t>GE.24-09360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D07896" w14:textId="77777777" w:rsidR="00D5011A" w:rsidRDefault="00D5011A" w:rsidP="00D5011A">
    <w:pPr>
      <w:pStyle w:val="Footer"/>
      <w:tabs>
        <w:tab w:val="right" w:pos="9638"/>
      </w:tabs>
    </w:pPr>
    <w:r>
      <w:t>GE.24-09360</w:t>
    </w:r>
    <w:r>
      <w:tab/>
    </w:r>
    <w:r w:rsidRPr="00D5011A">
      <w:rPr>
        <w:b/>
        <w:bCs/>
        <w:sz w:val="18"/>
      </w:rPr>
      <w:fldChar w:fldCharType="begin"/>
    </w:r>
    <w:r w:rsidRPr="00D5011A">
      <w:rPr>
        <w:b/>
        <w:bCs/>
        <w:sz w:val="18"/>
      </w:rPr>
      <w:instrText xml:space="preserve"> PAGE  \* MERGEFORMAT </w:instrText>
    </w:r>
    <w:r w:rsidRPr="00D5011A">
      <w:rPr>
        <w:b/>
        <w:bCs/>
        <w:sz w:val="18"/>
      </w:rPr>
      <w:fldChar w:fldCharType="separate"/>
    </w:r>
    <w:r w:rsidRPr="00D5011A">
      <w:rPr>
        <w:b/>
        <w:bCs/>
        <w:noProof/>
        <w:sz w:val="18"/>
      </w:rPr>
      <w:t>3</w:t>
    </w:r>
    <w:r w:rsidRPr="00D5011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A22216" w14:textId="77777777" w:rsidR="00D5011A" w:rsidRDefault="00D5011A">
    <w:pPr>
      <w:pStyle w:val="Footer"/>
      <w:rPr>
        <w:sz w:val="20"/>
      </w:rPr>
    </w:pPr>
    <w:r w:rsidRPr="0027112F">
      <w:rPr>
        <w:noProof/>
        <w:lang w:val="en-US"/>
      </w:rPr>
      <w:drawing>
        <wp:anchor distT="0" distB="0" distL="114300" distR="114300" simplePos="0" relativeHeight="251659264" behindDoc="0" locked="1" layoutInCell="1" allowOverlap="1" wp14:anchorId="4AED9AB9" wp14:editId="18559070">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2029483" w14:textId="1DCEC506" w:rsidR="00D5011A" w:rsidRPr="00D5011A" w:rsidRDefault="00D5011A" w:rsidP="00D5011A">
    <w:pPr>
      <w:pStyle w:val="Footer"/>
      <w:tabs>
        <w:tab w:val="right" w:pos="7370"/>
      </w:tabs>
      <w:rPr>
        <w:sz w:val="20"/>
      </w:rPr>
    </w:pPr>
    <w:r>
      <w:rPr>
        <w:sz w:val="20"/>
      </w:rPr>
      <w:t>GE.24-09360  (E)</w:t>
    </w:r>
    <w:r>
      <w:rPr>
        <w:noProof/>
        <w:sz w:val="20"/>
      </w:rPr>
      <w:drawing>
        <wp:anchor distT="0" distB="0" distL="114300" distR="114300" simplePos="0" relativeHeight="251660288" behindDoc="0" locked="0" layoutInCell="1" allowOverlap="1" wp14:anchorId="2592DB60" wp14:editId="0DF6BEAE">
          <wp:simplePos x="0" y="0"/>
          <wp:positionH relativeFrom="margin">
            <wp:posOffset>5583555</wp:posOffset>
          </wp:positionH>
          <wp:positionV relativeFrom="margin">
            <wp:posOffset>8981440</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3D6443">
      <w:rPr>
        <w:sz w:val="20"/>
      </w:rPr>
      <w:t xml:space="preserve">    040624    040624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57F0D3" w14:textId="77777777" w:rsidR="00EB7ED8" w:rsidRPr="00B903E5" w:rsidRDefault="00EB7ED8" w:rsidP="00B903E5">
      <w:pPr>
        <w:tabs>
          <w:tab w:val="right" w:pos="2155"/>
        </w:tabs>
        <w:spacing w:after="80" w:line="240" w:lineRule="auto"/>
        <w:ind w:left="680"/>
      </w:pPr>
      <w:r>
        <w:rPr>
          <w:u w:val="single"/>
        </w:rPr>
        <w:tab/>
      </w:r>
    </w:p>
  </w:footnote>
  <w:footnote w:type="continuationSeparator" w:id="0">
    <w:p w14:paraId="5BF69413" w14:textId="77777777" w:rsidR="00EB7ED8" w:rsidRPr="00B903E5" w:rsidRDefault="00EB7ED8" w:rsidP="00B903E5">
      <w:pPr>
        <w:tabs>
          <w:tab w:val="right" w:pos="2155"/>
        </w:tabs>
        <w:spacing w:after="80" w:line="240" w:lineRule="auto"/>
        <w:ind w:left="680"/>
      </w:pPr>
      <w:r>
        <w:rPr>
          <w:u w:val="single"/>
        </w:rPr>
        <w:tab/>
      </w:r>
    </w:p>
  </w:footnote>
  <w:footnote w:id="1">
    <w:p w14:paraId="002E2F72" w14:textId="77777777" w:rsidR="003D6443" w:rsidRPr="004A184C" w:rsidRDefault="003D6443" w:rsidP="003D6443">
      <w:pPr>
        <w:pStyle w:val="FootnoteText"/>
      </w:pPr>
      <w:r>
        <w:rPr>
          <w:rStyle w:val="FootnoteReference"/>
        </w:rPr>
        <w:tab/>
      </w:r>
      <w:r w:rsidRPr="00B425DF">
        <w:rPr>
          <w:rStyle w:val="FootnoteReference"/>
          <w:sz w:val="20"/>
          <w:vertAlign w:val="baseline"/>
        </w:rPr>
        <w:t>*</w:t>
      </w:r>
      <w:r>
        <w:rPr>
          <w:rStyle w:val="FootnoteReference"/>
          <w:sz w:val="20"/>
          <w:vertAlign w:val="baseline"/>
        </w:rPr>
        <w:tab/>
      </w:r>
      <w:r w:rsidRPr="00B425DF">
        <w:t xml:space="preserve">The present </w:t>
      </w:r>
      <w:r>
        <w:t>document</w:t>
      </w:r>
      <w:r w:rsidRPr="00B425DF">
        <w:t xml:space="preserve"> was submitted to the conference services for processing after the deadline so as to include the most recent information.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13423A" w14:textId="77777777" w:rsidR="00D5011A" w:rsidRDefault="00D5011A" w:rsidP="00D5011A">
    <w:pPr>
      <w:pStyle w:val="Header"/>
    </w:pPr>
    <w:r>
      <w:t>CCPR/C/141/1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684180" w14:textId="77777777" w:rsidR="00D5011A" w:rsidRDefault="00D5011A" w:rsidP="00D5011A">
    <w:pPr>
      <w:pStyle w:val="Header"/>
      <w:jc w:val="right"/>
    </w:pPr>
    <w:r>
      <w:t>CCPR/C/141/1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73502480">
    <w:abstractNumId w:val="3"/>
  </w:num>
  <w:num w:numId="2" w16cid:durableId="476649442">
    <w:abstractNumId w:val="2"/>
  </w:num>
  <w:num w:numId="3" w16cid:durableId="358968194">
    <w:abstractNumId w:val="0"/>
  </w:num>
  <w:num w:numId="4" w16cid:durableId="1901986007">
    <w:abstractNumId w:val="4"/>
  </w:num>
  <w:num w:numId="5" w16cid:durableId="1448158764">
    <w:abstractNumId w:val="5"/>
  </w:num>
  <w:num w:numId="6" w16cid:durableId="1303121549">
    <w:abstractNumId w:val="6"/>
  </w:num>
  <w:num w:numId="7" w16cid:durableId="8724191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7ED8"/>
    <w:rsid w:val="00046E92"/>
    <w:rsid w:val="0006523D"/>
    <w:rsid w:val="000820E8"/>
    <w:rsid w:val="00131D7A"/>
    <w:rsid w:val="00165C15"/>
    <w:rsid w:val="00247E2C"/>
    <w:rsid w:val="002D6C53"/>
    <w:rsid w:val="002F5595"/>
    <w:rsid w:val="00334F6A"/>
    <w:rsid w:val="00342AC8"/>
    <w:rsid w:val="00344DCD"/>
    <w:rsid w:val="003B4550"/>
    <w:rsid w:val="003D6443"/>
    <w:rsid w:val="00461253"/>
    <w:rsid w:val="00472FED"/>
    <w:rsid w:val="005042C2"/>
    <w:rsid w:val="005D65FD"/>
    <w:rsid w:val="00671529"/>
    <w:rsid w:val="007268F9"/>
    <w:rsid w:val="007327A0"/>
    <w:rsid w:val="007C52B0"/>
    <w:rsid w:val="00817E57"/>
    <w:rsid w:val="00892361"/>
    <w:rsid w:val="008D3450"/>
    <w:rsid w:val="009411B4"/>
    <w:rsid w:val="009D0139"/>
    <w:rsid w:val="009F5CDC"/>
    <w:rsid w:val="00A23459"/>
    <w:rsid w:val="00A775CF"/>
    <w:rsid w:val="00B06045"/>
    <w:rsid w:val="00B53AA5"/>
    <w:rsid w:val="00B903E5"/>
    <w:rsid w:val="00C35A27"/>
    <w:rsid w:val="00C96E42"/>
    <w:rsid w:val="00CA1AEA"/>
    <w:rsid w:val="00D327D6"/>
    <w:rsid w:val="00D5011A"/>
    <w:rsid w:val="00DB065A"/>
    <w:rsid w:val="00E02C2B"/>
    <w:rsid w:val="00E05879"/>
    <w:rsid w:val="00EB7ED8"/>
    <w:rsid w:val="00ED6C48"/>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ADA196"/>
  <w15:docId w15:val="{7BAA48F4-7460-4DE6-BBC3-D277B40641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uiPriority w:val="99"/>
    <w:unhideWhenUsed/>
    <w:rsid w:val="003D6443"/>
    <w:rPr>
      <w:color w:val="0000FF"/>
    </w:rPr>
  </w:style>
  <w:style w:type="character" w:styleId="FollowedHyperlink">
    <w:name w:val="FollowedHyperlink"/>
    <w:basedOn w:val="DefaultParagraphFont"/>
    <w:uiPriority w:val="99"/>
    <w:semiHidden/>
    <w:unhideWhenUsed/>
    <w:rsid w:val="00C96E42"/>
    <w:rPr>
      <w:color w:val="0000FF"/>
      <w:u w:val="single"/>
    </w:rPr>
  </w:style>
  <w:style w:type="character" w:styleId="UnresolvedMention">
    <w:name w:val="Unresolved Mention"/>
    <w:basedOn w:val="DefaultParagraphFont"/>
    <w:uiPriority w:val="99"/>
    <w:semiHidden/>
    <w:unhideWhenUsed/>
    <w:rsid w:val="00C96E4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undocs.org/en/CCPR/C/SUR/4"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undocs.org/en/CCPR/C/MDV/2"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CPR/C/HND/3" TargetMode="External"/><Relationship Id="rId5" Type="http://schemas.openxmlformats.org/officeDocument/2006/relationships/webSettings" Target="webSettings.xml"/><Relationship Id="rId15" Type="http://schemas.openxmlformats.org/officeDocument/2006/relationships/hyperlink" Target="http://undocs.org/en/CCPR/C/IND/4" TargetMode="External"/><Relationship Id="rId10" Type="http://schemas.openxmlformats.org/officeDocument/2006/relationships/hyperlink" Target="http://undocs.org/en/CCPR/C/MLT/3"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undocs.org/en/CCPR/C/HRV/4" TargetMode="External"/><Relationship Id="rId14" Type="http://schemas.openxmlformats.org/officeDocument/2006/relationships/hyperlink" Target="http://undocs.org/en/CCPR/C/SYR/4"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3</Pages>
  <Words>923</Words>
  <Characters>5191</Characters>
  <Application>Microsoft Office Word</Application>
  <DocSecurity>0</DocSecurity>
  <Lines>131</Lines>
  <Paragraphs>69</Paragraphs>
  <ScaleCrop>false</ScaleCrop>
  <HeadingPairs>
    <vt:vector size="2" baseType="variant">
      <vt:variant>
        <vt:lpstr>Title</vt:lpstr>
      </vt:variant>
      <vt:variant>
        <vt:i4>1</vt:i4>
      </vt:variant>
    </vt:vector>
  </HeadingPairs>
  <TitlesOfParts>
    <vt:vector size="1" baseType="lpstr">
      <vt:lpstr>CCPR/C/141/1</vt:lpstr>
    </vt:vector>
  </TitlesOfParts>
  <Company>DCM</Company>
  <LinksUpToDate>false</LinksUpToDate>
  <CharactersWithSpaces>6065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CCPR/C/141/1</dc:title>
  <dc:subject>2409360</dc:subject>
  <dc:creator>CEB</dc:creator>
  <cp:keywords/>
  <dc:description/>
  <cp:lastModifiedBy>Ma. Cristina Brigoli</cp:lastModifiedBy>
  <cp:revision>2</cp:revision>
  <dcterms:created xsi:type="dcterms:W3CDTF">2024-06-04T12:58:00Z</dcterms:created>
  <dcterms:modified xsi:type="dcterms:W3CDTF">2024-06-04T12:58:00Z</dcterms:modified>
</cp:coreProperties>
</file>