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65C15" w:rsidTr="00CA1AEA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165C15" w:rsidRDefault="00165C15" w:rsidP="00CA1AEA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165C15" w:rsidRPr="00B97172" w:rsidRDefault="00165C15" w:rsidP="00CA1AEA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165C15" w:rsidRPr="00D47EEA" w:rsidRDefault="00102612" w:rsidP="00102612">
            <w:pPr>
              <w:suppressAutoHyphens w:val="0"/>
              <w:spacing w:after="20"/>
              <w:jc w:val="right"/>
            </w:pPr>
            <w:r w:rsidRPr="00102612">
              <w:rPr>
                <w:sz w:val="40"/>
              </w:rPr>
              <w:t>CCPR</w:t>
            </w:r>
            <w:r>
              <w:t>/C/125/2</w:t>
            </w:r>
          </w:p>
        </w:tc>
      </w:tr>
      <w:tr w:rsidR="00165C15" w:rsidTr="00CA1AEA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165C15" w:rsidRDefault="00165C15" w:rsidP="00CA1AEA">
            <w:pPr>
              <w:spacing w:before="120"/>
            </w:pPr>
            <w:r>
              <w:rPr>
                <w:noProof/>
                <w:lang w:val="en-US" w:eastAsia="zh-CN"/>
              </w:rPr>
              <w:drawing>
                <wp:inline distT="0" distB="0" distL="0" distR="0" wp14:anchorId="1F469E40" wp14:editId="7331C9C0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165C15" w:rsidRPr="00267F5F" w:rsidRDefault="00165C15" w:rsidP="00CA1AEA">
            <w:pPr>
              <w:spacing w:before="120" w:line="380" w:lineRule="exact"/>
              <w:rPr>
                <w:sz w:val="34"/>
              </w:rPr>
            </w:pPr>
            <w:r w:rsidRPr="00267F5F">
              <w:rPr>
                <w:b/>
                <w:sz w:val="34"/>
                <w:szCs w:val="40"/>
              </w:rPr>
              <w:t xml:space="preserve">International </w:t>
            </w:r>
            <w:r>
              <w:rPr>
                <w:b/>
                <w:sz w:val="34"/>
                <w:szCs w:val="40"/>
              </w:rPr>
              <w:t>Covenant on</w:t>
            </w:r>
            <w:r>
              <w:rPr>
                <w:b/>
                <w:sz w:val="34"/>
                <w:szCs w:val="40"/>
              </w:rPr>
              <w:br/>
              <w:t>Civil and Political R</w:t>
            </w:r>
            <w:r w:rsidRPr="00267F5F">
              <w:rPr>
                <w:b/>
                <w:sz w:val="34"/>
                <w:szCs w:val="40"/>
              </w:rPr>
              <w:t>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165C15" w:rsidRDefault="00102612" w:rsidP="00102612">
            <w:pPr>
              <w:suppressAutoHyphens w:val="0"/>
              <w:spacing w:before="240"/>
            </w:pPr>
            <w:r>
              <w:t>Distr.: General</w:t>
            </w:r>
          </w:p>
          <w:p w:rsidR="00102612" w:rsidRDefault="00B40AC7" w:rsidP="00102612">
            <w:pPr>
              <w:suppressAutoHyphens w:val="0"/>
            </w:pPr>
            <w:r>
              <w:t>6</w:t>
            </w:r>
            <w:r w:rsidR="00102612">
              <w:t xml:space="preserve"> May 2019</w:t>
            </w:r>
          </w:p>
          <w:p w:rsidR="00102612" w:rsidRDefault="00102612" w:rsidP="00102612">
            <w:pPr>
              <w:suppressAutoHyphens w:val="0"/>
            </w:pPr>
          </w:p>
          <w:p w:rsidR="00102612" w:rsidRDefault="00102612" w:rsidP="00102612">
            <w:pPr>
              <w:suppressAutoHyphens w:val="0"/>
            </w:pPr>
            <w:r>
              <w:t>Original: English</w:t>
            </w:r>
          </w:p>
        </w:tc>
      </w:tr>
    </w:tbl>
    <w:p w:rsidR="00102612" w:rsidRPr="00102612" w:rsidRDefault="00102612" w:rsidP="00102612">
      <w:pPr>
        <w:spacing w:before="120"/>
        <w:rPr>
          <w:b/>
          <w:bCs/>
          <w:sz w:val="24"/>
          <w:szCs w:val="24"/>
        </w:rPr>
      </w:pPr>
      <w:r w:rsidRPr="00102612">
        <w:rPr>
          <w:b/>
          <w:bCs/>
          <w:sz w:val="24"/>
          <w:szCs w:val="24"/>
        </w:rPr>
        <w:t>Human Rights Committee</w:t>
      </w:r>
    </w:p>
    <w:p w:rsidR="00102612" w:rsidRPr="003B2387" w:rsidRDefault="00102612" w:rsidP="0055466A">
      <w:pPr>
        <w:pStyle w:val="HChG"/>
      </w:pPr>
      <w:r w:rsidRPr="003B2387">
        <w:tab/>
      </w:r>
      <w:r w:rsidRPr="003B2387">
        <w:tab/>
      </w:r>
      <w:bookmarkStart w:id="0" w:name="_Toc506807534"/>
      <w:r w:rsidRPr="003B2387">
        <w:t>Report on follow-up to the concluding observations of the Committee</w:t>
      </w:r>
      <w:bookmarkEnd w:id="0"/>
      <w:r w:rsidR="0055466A" w:rsidRPr="003965AE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:rsidR="00102612" w:rsidRPr="003B2387" w:rsidRDefault="00102612" w:rsidP="00102612">
      <w:pPr>
        <w:pStyle w:val="SingleTxtG"/>
      </w:pPr>
      <w:r w:rsidRPr="003B2387">
        <w:t>1.</w:t>
      </w:r>
      <w:r w:rsidRPr="003B2387">
        <w:tab/>
        <w:t xml:space="preserve">The Committee, in accordance with article 40 (4) of the Covenant, may prepare </w:t>
      </w:r>
      <w:bookmarkStart w:id="1" w:name="_GoBack"/>
      <w:r w:rsidRPr="003B2387">
        <w:t>f</w:t>
      </w:r>
      <w:bookmarkEnd w:id="1"/>
      <w:r w:rsidRPr="003B2387">
        <w:t>ollow-up reports based on the various articles and provisions of the Covenant with a view to assisting States parties in fulfilling their reporting obligations. The present report, comprising the present document and five addenda (CCPR/C/125/2/Adds.1–5), is prepared pursuant to that article.</w:t>
      </w:r>
    </w:p>
    <w:p w:rsidR="00102612" w:rsidRPr="003B2387" w:rsidRDefault="00102612" w:rsidP="00102612">
      <w:pPr>
        <w:pStyle w:val="SingleTxtG"/>
      </w:pPr>
      <w:r w:rsidRPr="003B2387">
        <w:t>2.</w:t>
      </w:r>
      <w:r w:rsidRPr="003B2387">
        <w:tab/>
        <w:t>The addenda contain summaries of the information received by the Special Rapporteur for follow-up to concluding observations, and the evaluations and decisions adopted by the Committee during its 125th session. The status of the follow-up to concluding observations adopted by the Committee since its 105th session, held in July 2012, is outlined in a table available on the Committee</w:t>
      </w:r>
      <w:r w:rsidR="007646B0">
        <w:t>’</w:t>
      </w:r>
      <w:r w:rsidRPr="003B2387">
        <w:t>s web page.</w:t>
      </w:r>
      <w:r w:rsidRPr="007646B0">
        <w:rPr>
          <w:rStyle w:val="FootnoteReference"/>
        </w:rPr>
        <w:footnoteReference w:id="2"/>
      </w:r>
      <w:r w:rsidRPr="003B2387">
        <w:t xml:space="preserve"> A summary of the assessment criteria is provided below:</w:t>
      </w:r>
      <w:r w:rsidRPr="007646B0">
        <w:rPr>
          <w:rStyle w:val="FootnoteReference"/>
        </w:rPr>
        <w:footnoteReference w:id="3"/>
      </w:r>
    </w:p>
    <w:p w:rsidR="00102612" w:rsidRPr="003B2387" w:rsidRDefault="00102612" w:rsidP="0055466A">
      <w:pPr>
        <w:pStyle w:val="SingleTxtG"/>
        <w:ind w:left="2268" w:hanging="567"/>
      </w:pPr>
      <w:r w:rsidRPr="00250769">
        <w:rPr>
          <w:b/>
          <w:bCs/>
        </w:rPr>
        <w:t>A</w:t>
      </w:r>
      <w:r w:rsidRPr="00250769">
        <w:rPr>
          <w:b/>
          <w:bCs/>
        </w:rPr>
        <w:tab/>
        <w:t>Reply/action largely satisfactory</w:t>
      </w:r>
      <w:r w:rsidRPr="003B2387">
        <w:t>: The State party has provided evidence of significant action taken towards the implementation of the recommendation made by the Committee.</w:t>
      </w:r>
    </w:p>
    <w:p w:rsidR="00102612" w:rsidRPr="003B2387" w:rsidRDefault="00102612" w:rsidP="0055466A">
      <w:pPr>
        <w:pStyle w:val="SingleTxtG"/>
        <w:ind w:left="2268" w:hanging="567"/>
      </w:pPr>
      <w:r w:rsidRPr="00250769">
        <w:rPr>
          <w:b/>
          <w:bCs/>
        </w:rPr>
        <w:t>B</w:t>
      </w:r>
      <w:r w:rsidRPr="003B2387">
        <w:tab/>
      </w:r>
      <w:r w:rsidRPr="00250769">
        <w:rPr>
          <w:b/>
          <w:bCs/>
        </w:rPr>
        <w:t>Reply/action partially satisfactory</w:t>
      </w:r>
      <w:r w:rsidRPr="003B2387">
        <w:t>: The State party has taken steps towards the implementation of the recommendation, but additional information or action remains necessary.</w:t>
      </w:r>
    </w:p>
    <w:p w:rsidR="00102612" w:rsidRPr="003B2387" w:rsidRDefault="00102612" w:rsidP="0055466A">
      <w:pPr>
        <w:pStyle w:val="SingleTxtG"/>
        <w:ind w:left="2268" w:hanging="567"/>
      </w:pPr>
      <w:r w:rsidRPr="00250769">
        <w:rPr>
          <w:b/>
          <w:bCs/>
        </w:rPr>
        <w:t>C</w:t>
      </w:r>
      <w:r w:rsidRPr="003B2387">
        <w:tab/>
      </w:r>
      <w:r w:rsidRPr="00250769">
        <w:rPr>
          <w:b/>
          <w:bCs/>
        </w:rPr>
        <w:t>Reply/action not satisfactory</w:t>
      </w:r>
      <w:r w:rsidRPr="003B2387">
        <w:t>: A response has been received, but action taken or information provided by the State party is not relevant or does not implement the recommendation.</w:t>
      </w:r>
    </w:p>
    <w:p w:rsidR="00102612" w:rsidRPr="003B2387" w:rsidRDefault="00102612" w:rsidP="0055466A">
      <w:pPr>
        <w:pStyle w:val="SingleTxtG"/>
        <w:ind w:left="2268" w:hanging="567"/>
      </w:pPr>
      <w:r w:rsidRPr="00250769">
        <w:rPr>
          <w:b/>
          <w:bCs/>
        </w:rPr>
        <w:t>D</w:t>
      </w:r>
      <w:r w:rsidRPr="003B2387">
        <w:tab/>
      </w:r>
      <w:r w:rsidRPr="00250769">
        <w:rPr>
          <w:b/>
          <w:bCs/>
        </w:rPr>
        <w:t>No cooperation with the Committee</w:t>
      </w:r>
      <w:r w:rsidRPr="003B2387">
        <w:t>: No follow-up report has been received after the reminder(s).</w:t>
      </w:r>
    </w:p>
    <w:p w:rsidR="00102612" w:rsidRPr="003B2387" w:rsidRDefault="00102612" w:rsidP="0055466A">
      <w:pPr>
        <w:pStyle w:val="SingleTxtG"/>
        <w:ind w:left="2268" w:hanging="567"/>
      </w:pPr>
      <w:r w:rsidRPr="00250769">
        <w:rPr>
          <w:b/>
          <w:bCs/>
        </w:rPr>
        <w:t>E</w:t>
      </w:r>
      <w:r w:rsidRPr="003B2387">
        <w:tab/>
      </w:r>
      <w:r w:rsidRPr="00250769">
        <w:rPr>
          <w:b/>
          <w:bCs/>
        </w:rPr>
        <w:t>Information or measures taken are contrary to or reflect rejection of the recommendation</w:t>
      </w:r>
      <w:r w:rsidRPr="003B2387">
        <w:t>.</w:t>
      </w:r>
    </w:p>
    <w:p w:rsidR="00102612" w:rsidRDefault="00250769" w:rsidP="00250769">
      <w:pPr>
        <w:pStyle w:val="SingleTxtG"/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02612" w:rsidSect="00472FE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3F8" w:rsidRPr="00B903E5" w:rsidRDefault="008E53F8" w:rsidP="00B903E5">
      <w:pPr>
        <w:pStyle w:val="Footer"/>
      </w:pPr>
    </w:p>
  </w:endnote>
  <w:endnote w:type="continuationSeparator" w:id="0">
    <w:p w:rsidR="008E53F8" w:rsidRPr="00B903E5" w:rsidRDefault="008E53F8" w:rsidP="00B903E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612" w:rsidRDefault="00102612" w:rsidP="00102612">
    <w:pPr>
      <w:pStyle w:val="Footer"/>
      <w:tabs>
        <w:tab w:val="right" w:pos="9638"/>
      </w:tabs>
    </w:pPr>
    <w:r w:rsidRPr="00102612">
      <w:rPr>
        <w:b/>
        <w:bCs/>
        <w:sz w:val="18"/>
      </w:rPr>
      <w:fldChar w:fldCharType="begin"/>
    </w:r>
    <w:r w:rsidRPr="00102612">
      <w:rPr>
        <w:b/>
        <w:bCs/>
        <w:sz w:val="18"/>
      </w:rPr>
      <w:instrText xml:space="preserve"> PAGE  \* MERGEFORMAT </w:instrText>
    </w:r>
    <w:r w:rsidRPr="00102612">
      <w:rPr>
        <w:b/>
        <w:bCs/>
        <w:sz w:val="18"/>
      </w:rPr>
      <w:fldChar w:fldCharType="separate"/>
    </w:r>
    <w:r w:rsidR="0055466A">
      <w:rPr>
        <w:b/>
        <w:bCs/>
        <w:noProof/>
        <w:sz w:val="18"/>
      </w:rPr>
      <w:t>2</w:t>
    </w:r>
    <w:r w:rsidRPr="00102612">
      <w:rPr>
        <w:b/>
        <w:bCs/>
        <w:sz w:val="18"/>
      </w:rPr>
      <w:fldChar w:fldCharType="end"/>
    </w:r>
    <w:r>
      <w:tab/>
      <w:t>GE.19-05824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612" w:rsidRDefault="00102612" w:rsidP="00102612">
    <w:pPr>
      <w:pStyle w:val="Footer"/>
      <w:tabs>
        <w:tab w:val="right" w:pos="9638"/>
      </w:tabs>
    </w:pPr>
    <w:r>
      <w:t>GE.19-05824</w:t>
    </w:r>
    <w:r>
      <w:tab/>
    </w:r>
    <w:r w:rsidRPr="00102612">
      <w:rPr>
        <w:b/>
        <w:bCs/>
        <w:sz w:val="18"/>
      </w:rPr>
      <w:fldChar w:fldCharType="begin"/>
    </w:r>
    <w:r w:rsidRPr="00102612">
      <w:rPr>
        <w:b/>
        <w:bCs/>
        <w:sz w:val="18"/>
      </w:rPr>
      <w:instrText xml:space="preserve"> PAGE  \* MERGEFORMAT </w:instrText>
    </w:r>
    <w:r w:rsidRPr="00102612">
      <w:rPr>
        <w:b/>
        <w:bCs/>
        <w:sz w:val="18"/>
      </w:rPr>
      <w:fldChar w:fldCharType="separate"/>
    </w:r>
    <w:r w:rsidR="0055466A">
      <w:rPr>
        <w:b/>
        <w:bCs/>
        <w:noProof/>
        <w:sz w:val="18"/>
      </w:rPr>
      <w:t>3</w:t>
    </w:r>
    <w:r w:rsidRPr="00102612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4702" w:rsidRDefault="00754702" w:rsidP="00754702">
    <w:pPr>
      <w:pStyle w:val="Footer"/>
    </w:pPr>
    <w:r>
      <w:rPr>
        <w:noProof/>
        <w:lang w:val="en-US"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54702" w:rsidRDefault="00754702" w:rsidP="00754702">
    <w:pPr>
      <w:pStyle w:val="Footer"/>
      <w:ind w:right="1134"/>
      <w:rPr>
        <w:sz w:val="20"/>
      </w:rPr>
    </w:pPr>
    <w:r>
      <w:rPr>
        <w:sz w:val="20"/>
      </w:rPr>
      <w:t>GE.19-07302(E)</w:t>
    </w:r>
  </w:p>
  <w:p w:rsidR="00754702" w:rsidRPr="00754702" w:rsidRDefault="00754702" w:rsidP="00754702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2" name="Picture 1" descr="https://undocs.org/m2/QRCode.ashx?DS=CCPR/C/125/2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125/2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3F8" w:rsidRPr="00B903E5" w:rsidRDefault="008E53F8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8E53F8" w:rsidRPr="00B903E5" w:rsidRDefault="008E53F8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55466A" w:rsidRPr="0055466A" w:rsidRDefault="0055466A">
      <w:pPr>
        <w:pStyle w:val="FootnoteText"/>
      </w:pPr>
      <w:r>
        <w:rPr>
          <w:rStyle w:val="FootnoteReference"/>
        </w:rPr>
        <w:tab/>
      </w:r>
      <w:r w:rsidRPr="0055466A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 w:rsidRPr="00D1517E">
        <w:t>Adopted by the Committee at its 125th session (4</w:t>
      </w:r>
      <w:r>
        <w:t>–</w:t>
      </w:r>
      <w:r w:rsidRPr="00D1517E">
        <w:t>29 March 2019).</w:t>
      </w:r>
    </w:p>
  </w:footnote>
  <w:footnote w:id="2">
    <w:p w:rsidR="00102612" w:rsidRPr="007646B0" w:rsidRDefault="00102612" w:rsidP="007646B0">
      <w:pPr>
        <w:pStyle w:val="FootnoteText"/>
      </w:pPr>
      <w:r>
        <w:tab/>
      </w:r>
      <w:r w:rsidRPr="007646B0">
        <w:rPr>
          <w:rStyle w:val="FootnoteReference"/>
        </w:rPr>
        <w:footnoteRef/>
      </w:r>
      <w:r>
        <w:tab/>
      </w:r>
      <w:r w:rsidRPr="007646B0">
        <w:t>See https://tbinternet.ohchr.org/Treaties/CCPR/Shared%20Documents/1_Global/</w:t>
      </w:r>
      <w:r w:rsidRPr="007646B0">
        <w:br/>
        <w:t>INT_CCPR_UCS_125_28337_E.pdf (in English).</w:t>
      </w:r>
    </w:p>
  </w:footnote>
  <w:footnote w:id="3">
    <w:p w:rsidR="00102612" w:rsidRPr="007646B0" w:rsidRDefault="00102612" w:rsidP="007646B0">
      <w:pPr>
        <w:pStyle w:val="FootnoteText"/>
      </w:pPr>
      <w:r w:rsidRPr="007646B0">
        <w:tab/>
      </w:r>
      <w:r w:rsidRPr="007646B0">
        <w:rPr>
          <w:rStyle w:val="FootnoteReference"/>
        </w:rPr>
        <w:footnoteRef/>
      </w:r>
      <w:r w:rsidRPr="007646B0">
        <w:tab/>
        <w:t xml:space="preserve">The full assessment criteria are available at </w:t>
      </w:r>
      <w:hyperlink r:id="rId1" w:history="1">
        <w:r w:rsidRPr="007646B0">
          <w:t>http://tbinternet.ohchr.org/Treaties/CCPR/</w:t>
        </w:r>
        <w:r w:rsidRPr="007646B0">
          <w:br/>
          <w:t>Shared%20Documents/1_Global/INT_CCPR_FGD_8108_E.pdf</w:t>
        </w:r>
      </w:hyperlink>
      <w:r w:rsidRPr="007646B0">
        <w:t xml:space="preserve"> (in English).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612" w:rsidRDefault="00102612" w:rsidP="00102612">
    <w:pPr>
      <w:pStyle w:val="Header"/>
    </w:pPr>
    <w:r>
      <w:t>CCPR/C/125/2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612" w:rsidRDefault="00102612" w:rsidP="00102612">
    <w:pPr>
      <w:pStyle w:val="Header"/>
      <w:jc w:val="right"/>
    </w:pPr>
    <w:r>
      <w:t>CCPR/C/125/2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1"/>
  <w:proofState w:spelling="clean" w:grammar="clean"/>
  <w:attachedTemplate r:id="rId1"/>
  <w:defaultTabStop w:val="567"/>
  <w:evenAndOddHeaders/>
  <w:characterSpacingControl w:val="doNotCompress"/>
  <w:hdrShapeDefaults>
    <o:shapedefaults v:ext="edit" spidmax="10242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8E53F8"/>
    <w:rsid w:val="00046E92"/>
    <w:rsid w:val="0006523D"/>
    <w:rsid w:val="00102612"/>
    <w:rsid w:val="00131D7A"/>
    <w:rsid w:val="00165C15"/>
    <w:rsid w:val="00247E2C"/>
    <w:rsid w:val="00250769"/>
    <w:rsid w:val="002D6C53"/>
    <w:rsid w:val="002F5595"/>
    <w:rsid w:val="00334F6A"/>
    <w:rsid w:val="00342AC8"/>
    <w:rsid w:val="00381BF5"/>
    <w:rsid w:val="003965AE"/>
    <w:rsid w:val="003B4550"/>
    <w:rsid w:val="00461253"/>
    <w:rsid w:val="00472FED"/>
    <w:rsid w:val="005042C2"/>
    <w:rsid w:val="0055466A"/>
    <w:rsid w:val="00671529"/>
    <w:rsid w:val="007268F9"/>
    <w:rsid w:val="007327A0"/>
    <w:rsid w:val="00754702"/>
    <w:rsid w:val="007646B0"/>
    <w:rsid w:val="007C52B0"/>
    <w:rsid w:val="00817E57"/>
    <w:rsid w:val="008D3450"/>
    <w:rsid w:val="008E53F8"/>
    <w:rsid w:val="009411B4"/>
    <w:rsid w:val="00945848"/>
    <w:rsid w:val="0095319D"/>
    <w:rsid w:val="009D0139"/>
    <w:rsid w:val="009F5CDC"/>
    <w:rsid w:val="00A23459"/>
    <w:rsid w:val="00A775CF"/>
    <w:rsid w:val="00B06045"/>
    <w:rsid w:val="00B40AC7"/>
    <w:rsid w:val="00B903E5"/>
    <w:rsid w:val="00C35A27"/>
    <w:rsid w:val="00CA1AEA"/>
    <w:rsid w:val="00E02C2B"/>
    <w:rsid w:val="00ED6C48"/>
    <w:rsid w:val="00F41F0F"/>
    <w:rsid w:val="00F65F5D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  <w15:docId w15:val="{554D028C-0E5F-432E-9DE0-F30AAE192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C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C15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6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tbinternet.ohchr.org/Treaties/CCPR/Shared%20Documents/1_Global/INT_CCPR_FGD_8108_E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B135A-B4DB-46F1-914B-039F3126C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</Pages>
  <Words>261</Words>
  <Characters>1514</Characters>
  <Application>Microsoft Office Word</Application>
  <DocSecurity>0</DocSecurity>
  <Lines>38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CCPR/C/125/2</vt:lpstr>
    </vt:vector>
  </TitlesOfParts>
  <Company>DCM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CCPR/C/125/2</dc:title>
  <dc:subject>1907302</dc:subject>
  <dc:creator>Brigoli</dc:creator>
  <cp:keywords/>
  <dc:description/>
  <cp:lastModifiedBy>Generic Pdf eng</cp:lastModifiedBy>
  <cp:revision>2</cp:revision>
  <dcterms:created xsi:type="dcterms:W3CDTF">2019-05-06T06:37:00Z</dcterms:created>
  <dcterms:modified xsi:type="dcterms:W3CDTF">2019-05-06T06:37:00Z</dcterms:modified>
</cp:coreProperties>
</file>