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DA3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A34C4" w:rsidP="00DA34C4">
            <w:pPr>
              <w:jc w:val="right"/>
            </w:pPr>
            <w:r w:rsidRPr="00DA34C4">
              <w:rPr>
                <w:sz w:val="40"/>
              </w:rPr>
              <w:t>A</w:t>
            </w:r>
            <w:r>
              <w:t>/HRC/RES/26/7</w:t>
            </w:r>
          </w:p>
        </w:tc>
      </w:tr>
      <w:tr w:rsidR="002D5AAC" w:rsidTr="00DA3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A34C4" w:rsidRDefault="00DA34C4" w:rsidP="00712895">
            <w:pPr>
              <w:spacing w:before="240"/>
            </w:pPr>
            <w:r>
              <w:t>Distr. general</w:t>
            </w:r>
          </w:p>
          <w:p w:rsidR="00DA34C4" w:rsidRDefault="00DA34C4" w:rsidP="00DA34C4">
            <w:pPr>
              <w:spacing w:line="240" w:lineRule="exact"/>
            </w:pPr>
            <w:r>
              <w:t>10 de julio de 2014</w:t>
            </w:r>
          </w:p>
          <w:p w:rsidR="00DA34C4" w:rsidRDefault="00DA34C4" w:rsidP="00DA34C4">
            <w:pPr>
              <w:spacing w:line="240" w:lineRule="exact"/>
            </w:pPr>
            <w:r>
              <w:t>Español</w:t>
            </w:r>
          </w:p>
          <w:p w:rsidR="002D5AAC" w:rsidRDefault="00DA34C4" w:rsidP="00DA34C4">
            <w:pPr>
              <w:spacing w:line="240" w:lineRule="exact"/>
            </w:pPr>
            <w:r>
              <w:t>Original: inglés</w:t>
            </w:r>
          </w:p>
        </w:tc>
      </w:tr>
    </w:tbl>
    <w:p w:rsidR="00DA34C4" w:rsidRPr="00CF6AB7" w:rsidRDefault="00DA34C4" w:rsidP="00DA34C4">
      <w:pPr>
        <w:spacing w:before="120"/>
        <w:rPr>
          <w:b/>
          <w:sz w:val="24"/>
          <w:szCs w:val="24"/>
          <w:lang w:val="es-ES_tradnl"/>
        </w:rPr>
      </w:pPr>
      <w:r w:rsidRPr="00CF6AB7">
        <w:rPr>
          <w:b/>
          <w:sz w:val="24"/>
          <w:szCs w:val="24"/>
          <w:lang w:val="es-ES_tradnl"/>
        </w:rPr>
        <w:t>Consejo de Derechos Humanos</w:t>
      </w:r>
    </w:p>
    <w:p w:rsidR="00DA34C4" w:rsidRPr="00CF6AB7" w:rsidRDefault="00DA34C4" w:rsidP="00DA34C4">
      <w:pPr>
        <w:rPr>
          <w:b/>
          <w:lang w:val="es-ES_tradnl"/>
        </w:rPr>
      </w:pPr>
      <w:r w:rsidRPr="00CF6AB7">
        <w:rPr>
          <w:b/>
          <w:lang w:val="es-ES_tradnl"/>
        </w:rPr>
        <w:t>26º período de sesiones</w:t>
      </w:r>
    </w:p>
    <w:p w:rsidR="00DA34C4" w:rsidRPr="00CF6AB7" w:rsidRDefault="00DA34C4" w:rsidP="00DA34C4">
      <w:pPr>
        <w:rPr>
          <w:lang w:val="es-ES_tradnl"/>
        </w:rPr>
      </w:pPr>
      <w:r w:rsidRPr="00CF6AB7">
        <w:rPr>
          <w:lang w:val="es-ES_tradnl"/>
        </w:rPr>
        <w:t>Tema 3 de la agenda</w:t>
      </w:r>
    </w:p>
    <w:p w:rsidR="00DA34C4" w:rsidRDefault="00DA34C4" w:rsidP="00DA34C4">
      <w:pPr>
        <w:rPr>
          <w:b/>
          <w:lang w:val="es-ES_tradnl"/>
        </w:rPr>
      </w:pPr>
      <w:r w:rsidRPr="00CF6AB7">
        <w:rPr>
          <w:b/>
          <w:lang w:val="es-ES_tradnl"/>
        </w:rPr>
        <w:t xml:space="preserve">Promoción y protección de todos los derechos humanos, </w:t>
      </w:r>
    </w:p>
    <w:p w:rsidR="00DA34C4" w:rsidRDefault="00DA34C4" w:rsidP="00DA34C4">
      <w:pPr>
        <w:rPr>
          <w:b/>
          <w:lang w:val="es-ES_tradnl"/>
        </w:rPr>
      </w:pPr>
      <w:r w:rsidRPr="00CF6AB7">
        <w:rPr>
          <w:b/>
          <w:lang w:val="es-ES_tradnl"/>
        </w:rPr>
        <w:t xml:space="preserve">civiles, políticos, económicos, sociales y culturales, </w:t>
      </w:r>
    </w:p>
    <w:p w:rsidR="00DA34C4" w:rsidRPr="00CF6AB7" w:rsidRDefault="00DA34C4" w:rsidP="00DA34C4">
      <w:pPr>
        <w:rPr>
          <w:b/>
          <w:lang w:val="es-ES_tradnl"/>
        </w:rPr>
      </w:pPr>
      <w:r w:rsidRPr="00CF6AB7">
        <w:rPr>
          <w:b/>
          <w:lang w:val="es-ES_tradnl"/>
        </w:rPr>
        <w:t>incluido el derecho al desarrollo</w:t>
      </w:r>
    </w:p>
    <w:p w:rsidR="00DA34C4" w:rsidRPr="00CF6AB7" w:rsidRDefault="00DA34C4" w:rsidP="00DA34C4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CF6AB7">
        <w:rPr>
          <w:lang w:val="es-ES_tradnl"/>
        </w:rPr>
        <w:t xml:space="preserve">Resolución aprobada por el Consejo de Derechos Humanos </w:t>
      </w:r>
    </w:p>
    <w:p w:rsidR="00DA34C4" w:rsidRPr="00CF6AB7" w:rsidRDefault="00DA34C4" w:rsidP="00DA34C4">
      <w:pPr>
        <w:pStyle w:val="H1G"/>
      </w:pPr>
      <w:r>
        <w:rPr>
          <w:lang w:val="es-ES_tradnl"/>
        </w:rPr>
        <w:tab/>
      </w:r>
      <w:r>
        <w:rPr>
          <w:lang w:val="es-ES_tradnl"/>
        </w:rPr>
        <w:tab/>
      </w:r>
      <w:r w:rsidRPr="00CF6AB7">
        <w:rPr>
          <w:lang w:val="es-ES_tradnl"/>
        </w:rPr>
        <w:t>26/7</w:t>
      </w:r>
      <w:r>
        <w:rPr>
          <w:lang w:val="es-ES_tradnl"/>
        </w:rPr>
        <w:br/>
      </w:r>
      <w:r w:rsidRPr="00CF6AB7">
        <w:rPr>
          <w:lang w:val="es-ES_tradnl"/>
        </w:rPr>
        <w:t>Mandato del Relator Especial sobre la independencia de los magistrados y abogados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i/>
          <w:lang w:val="es-ES_tradnl"/>
        </w:rPr>
        <w:t>El Consejo de Derechos Humanos</w:t>
      </w:r>
      <w:r w:rsidRPr="00CF6AB7">
        <w:rPr>
          <w:lang w:val="es-ES_tradnl"/>
        </w:rPr>
        <w:t>,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CF6AB7">
        <w:rPr>
          <w:i/>
          <w:iCs/>
          <w:lang w:val="es-ES_tradnl"/>
        </w:rPr>
        <w:t>Recordando</w:t>
      </w:r>
      <w:r w:rsidRPr="00CF6AB7">
        <w:rPr>
          <w:lang w:val="es-ES_tradnl"/>
        </w:rPr>
        <w:t xml:space="preserve"> todas las resoluciones y decisiones anteriores del Consejo de Derechos Humanos, así como las de la Comisión de Derechos Humanos y la Asamblea General, sobre la independencia del poder judicial y la integridad del sistema judicial,</w:t>
      </w:r>
    </w:p>
    <w:p w:rsidR="00DA34C4" w:rsidRPr="00CF6AB7" w:rsidRDefault="00DA34C4" w:rsidP="00DA34C4">
      <w:pPr>
        <w:pStyle w:val="SingleTxtG"/>
      </w:pPr>
      <w:r>
        <w:rPr>
          <w:i/>
          <w:iCs/>
          <w:lang w:val="es-ES_tradnl"/>
        </w:rPr>
        <w:tab/>
      </w:r>
      <w:r w:rsidRPr="00CF6AB7">
        <w:rPr>
          <w:i/>
          <w:iCs/>
          <w:lang w:val="es-ES_tradnl"/>
        </w:rPr>
        <w:t>Convencido</w:t>
      </w:r>
      <w:r w:rsidRPr="00CF6AB7">
        <w:rPr>
          <w:lang w:val="es-ES_tradnl"/>
        </w:rPr>
        <w:t xml:space="preserve"> de que la independencia e imparcialidad del poder judicial, la independencia de los profesionales del derecho, la objetividad e imparcialidad de fiscales capaces de desempeñar debidamente su cometido y la integridad del sistema judicial son requisitos esenciales para la protección de los derechos humanos y las libertades fundamentales y la aplicación de la legislación propia de un estado de derecho, y para asegurar que los juicios sean imparciales y se celebren al margen de cualquier discriminación,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CF6AB7">
        <w:rPr>
          <w:i/>
          <w:iCs/>
          <w:lang w:val="es-ES_tradnl"/>
        </w:rPr>
        <w:t>Condenando</w:t>
      </w:r>
      <w:r w:rsidRPr="00CF6AB7">
        <w:rPr>
          <w:lang w:val="es-ES_tradnl"/>
        </w:rPr>
        <w:t xml:space="preserve"> los atentados cada vez más </w:t>
      </w:r>
      <w:r w:rsidRPr="00CF6AB7">
        <w:t>frecuentes</w:t>
      </w:r>
      <w:r w:rsidRPr="00CF6AB7">
        <w:rPr>
          <w:lang w:val="es-ES_tradnl"/>
        </w:rPr>
        <w:t xml:space="preserve"> contra la independencia de jueces, abogados, fiscales y funcionarios judiciales, en particular las amenazas, la intimidación y la injerencia en el desempeño de sus funciones profesionales,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i/>
          <w:iCs/>
          <w:lang w:val="es-ES_tradnl"/>
        </w:rPr>
        <w:tab/>
      </w:r>
      <w:r w:rsidRPr="00CF6AB7">
        <w:rPr>
          <w:i/>
          <w:iCs/>
          <w:lang w:val="es-ES_tradnl"/>
        </w:rPr>
        <w:t>Recordando</w:t>
      </w:r>
      <w:r w:rsidRPr="00CF6AB7">
        <w:rPr>
          <w:lang w:val="es-ES_tradnl"/>
        </w:rPr>
        <w:t xml:space="preserve"> sus resoluciones 5/1, sobre la construcción institucional del Consejo de Derechos Humanos, y 5/2, sobre el Código de Conducta para los titulares de mandatos de los procedimientos especiales del Consejo, de 18 de junio de 2007, y subrayando que el titular del mandato desempeñará sus funciones de conformidad con estas resoluciones y sus anexos,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lang w:val="es-ES_tradnl"/>
        </w:rPr>
        <w:t>1.</w:t>
      </w:r>
      <w:r>
        <w:rPr>
          <w:lang w:val="es-ES_tradnl"/>
        </w:rPr>
        <w:tab/>
      </w:r>
      <w:r w:rsidRPr="00CF6AB7">
        <w:rPr>
          <w:i/>
          <w:iCs/>
          <w:lang w:val="es-ES_tradnl"/>
        </w:rPr>
        <w:t>Encomia</w:t>
      </w:r>
      <w:r w:rsidRPr="00CF6AB7">
        <w:rPr>
          <w:lang w:val="es-ES_tradnl"/>
        </w:rPr>
        <w:t xml:space="preserve"> a la Relatora Especial sobre la independencia de los magistrados y abogados por la importante labor desarrollada en cumplimiento de su mandato;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lang w:val="es-ES_tradnl"/>
        </w:rPr>
        <w:t>2.</w:t>
      </w:r>
      <w:r>
        <w:rPr>
          <w:lang w:val="es-ES_tradnl"/>
        </w:rPr>
        <w:tab/>
      </w:r>
      <w:r w:rsidRPr="00CF6AB7">
        <w:rPr>
          <w:i/>
          <w:iCs/>
          <w:lang w:val="es-ES_tradnl"/>
        </w:rPr>
        <w:t>Decide</w:t>
      </w:r>
      <w:r w:rsidRPr="00CF6AB7">
        <w:rPr>
          <w:lang w:val="es-ES_tradnl"/>
        </w:rPr>
        <w:t xml:space="preserve"> prorrogar el mandato del Relator Especial por un período de tres años, en los mismos términos previstos por el Consejo de Derechos Humanos en su resolución 17/2, de 16 de junio de 2011;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lang w:val="es-ES_tradnl"/>
        </w:rPr>
        <w:t>3.</w:t>
      </w:r>
      <w:r>
        <w:rPr>
          <w:lang w:val="es-ES_tradnl"/>
        </w:rPr>
        <w:tab/>
      </w:r>
      <w:r w:rsidRPr="00CF6AB7">
        <w:rPr>
          <w:i/>
          <w:iCs/>
          <w:lang w:val="es-ES_tradnl"/>
        </w:rPr>
        <w:t>Insta</w:t>
      </w:r>
      <w:r w:rsidRPr="00CF6AB7">
        <w:rPr>
          <w:lang w:val="es-ES_tradnl"/>
        </w:rPr>
        <w:t xml:space="preserve"> a todos los gobiernos a cooperar con la Relatora Especial y a prestarle asistencia en el desempeño de su cometido, a facilitarle toda la información necesaria que solicite, a responder sin dilaciones indebidas a las comunicaciones que les haga llegar, y a considerar la posibilidad de acceder a sus solicitudes de autorización para visitar sus países y de poner en práctica sus recomendaciones;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lang w:val="es-ES_tradnl"/>
        </w:rPr>
        <w:t>4.</w:t>
      </w:r>
      <w:r>
        <w:rPr>
          <w:lang w:val="es-ES_tradnl"/>
        </w:rPr>
        <w:tab/>
      </w:r>
      <w:r w:rsidRPr="00CF6AB7">
        <w:rPr>
          <w:i/>
          <w:iCs/>
          <w:lang w:val="es-ES_tradnl"/>
        </w:rPr>
        <w:t>Alienta</w:t>
      </w:r>
      <w:r w:rsidRPr="00CF6AB7">
        <w:rPr>
          <w:lang w:val="es-ES_tradnl"/>
        </w:rPr>
        <w:t xml:space="preserve"> a las Naciones Unidas y sus organismos especializados, así como a las organizaciones regionales, las instituciones nacionales de derechos humanos, los expertos independientes, los colegios de abogados, las asociaciones profesionales de jueces y fiscales, las organizaciones no gubernamentales y las demás partes interesadas, a que cooperen en la mayor medida posible con la Relatora Especial en el desempeño de su mandato;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lang w:val="es-ES_tradnl"/>
        </w:rPr>
        <w:t>5.</w:t>
      </w:r>
      <w:r>
        <w:rPr>
          <w:lang w:val="es-ES_tradnl"/>
        </w:rPr>
        <w:tab/>
      </w:r>
      <w:r w:rsidRPr="00CF6AB7">
        <w:rPr>
          <w:i/>
          <w:iCs/>
          <w:lang w:val="es-ES_tradnl"/>
        </w:rPr>
        <w:t>Pide</w:t>
      </w:r>
      <w:r w:rsidRPr="00CF6AB7">
        <w:rPr>
          <w:lang w:val="es-ES_tradnl"/>
        </w:rPr>
        <w:t xml:space="preserve"> al Secretario General y a la Alta Comisionada de las Naciones Unidas para los Derechos Humanos que proporcionen a la Relatora Especial todos los recursos humanos y financieros necesarios para el desempeño eficaz de su mandato;</w:t>
      </w:r>
    </w:p>
    <w:p w:rsidR="00DA34C4" w:rsidRPr="00CF6AB7" w:rsidRDefault="00DA34C4" w:rsidP="00DA34C4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CF6AB7">
        <w:rPr>
          <w:lang w:val="es-ES_tradnl"/>
        </w:rPr>
        <w:t>6.</w:t>
      </w:r>
      <w:r>
        <w:rPr>
          <w:lang w:val="es-ES_tradnl"/>
        </w:rPr>
        <w:tab/>
      </w:r>
      <w:r w:rsidRPr="00CF6AB7">
        <w:rPr>
          <w:i/>
          <w:iCs/>
          <w:lang w:val="es-ES_tradnl"/>
        </w:rPr>
        <w:t>Decide</w:t>
      </w:r>
      <w:r w:rsidRPr="00CF6AB7">
        <w:rPr>
          <w:lang w:val="es-ES_tradnl"/>
        </w:rPr>
        <w:t xml:space="preserve"> seguir examinando esta cuestión de acuerdo con su programa de trabajo anual.</w:t>
      </w:r>
    </w:p>
    <w:p w:rsidR="00DA34C4" w:rsidRPr="00CF6AB7" w:rsidRDefault="00DA34C4" w:rsidP="00DA34C4">
      <w:pPr>
        <w:pStyle w:val="SingleTxtG"/>
        <w:jc w:val="right"/>
        <w:rPr>
          <w:i/>
        </w:rPr>
      </w:pPr>
      <w:r w:rsidRPr="00CF6AB7">
        <w:rPr>
          <w:i/>
        </w:rPr>
        <w:t>37ª sesión</w:t>
      </w:r>
      <w:r w:rsidRPr="00CF6AB7">
        <w:rPr>
          <w:i/>
        </w:rPr>
        <w:br/>
        <w:t>26 de junio de 2014</w:t>
      </w:r>
    </w:p>
    <w:p w:rsidR="00DA34C4" w:rsidRPr="00CF6AB7" w:rsidRDefault="00DA34C4" w:rsidP="00DA34C4">
      <w:pPr>
        <w:pStyle w:val="SingleTxtG"/>
      </w:pPr>
      <w:r w:rsidRPr="00CF6AB7">
        <w:t>[Aprobada sin votación.]</w:t>
      </w:r>
    </w:p>
    <w:p w:rsidR="00DA34C4" w:rsidRPr="00CF6AB7" w:rsidRDefault="00DA34C4" w:rsidP="00DA34C4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1075E9" w:rsidRDefault="00381C24" w:rsidP="00A312BC"/>
    <w:sectPr w:rsidR="00381C24" w:rsidRPr="001075E9" w:rsidSect="00DA34C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C24" w:rsidRPr="00A312BC" w:rsidRDefault="00A60C24" w:rsidP="00A312BC">
      <w:pPr>
        <w:pStyle w:val="Footer"/>
      </w:pPr>
    </w:p>
  </w:endnote>
  <w:endnote w:type="continuationSeparator" w:id="0">
    <w:p w:rsidR="00A60C24" w:rsidRPr="00A312BC" w:rsidRDefault="00A60C24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C4" w:rsidRPr="00DA34C4" w:rsidRDefault="00DA34C4" w:rsidP="00DA34C4">
    <w:pPr>
      <w:pStyle w:val="Footer"/>
      <w:tabs>
        <w:tab w:val="right" w:pos="9638"/>
      </w:tabs>
    </w:pPr>
    <w:r w:rsidRPr="00DA34C4">
      <w:rPr>
        <w:b/>
        <w:sz w:val="18"/>
      </w:rPr>
      <w:fldChar w:fldCharType="begin"/>
    </w:r>
    <w:r w:rsidRPr="00DA34C4">
      <w:rPr>
        <w:b/>
        <w:sz w:val="18"/>
      </w:rPr>
      <w:instrText xml:space="preserve"> PAGE  \* MERGEFORMAT </w:instrText>
    </w:r>
    <w:r w:rsidRPr="00DA34C4">
      <w:rPr>
        <w:b/>
        <w:sz w:val="18"/>
      </w:rPr>
      <w:fldChar w:fldCharType="separate"/>
    </w:r>
    <w:r w:rsidR="00A40108">
      <w:rPr>
        <w:b/>
        <w:noProof/>
        <w:sz w:val="18"/>
      </w:rPr>
      <w:t>2</w:t>
    </w:r>
    <w:r w:rsidRPr="00DA34C4">
      <w:rPr>
        <w:b/>
        <w:sz w:val="18"/>
      </w:rPr>
      <w:fldChar w:fldCharType="end"/>
    </w:r>
    <w:r>
      <w:rPr>
        <w:b/>
        <w:sz w:val="18"/>
      </w:rPr>
      <w:tab/>
    </w:r>
    <w:r>
      <w:t>GE.14-08087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C4" w:rsidRPr="00DA34C4" w:rsidRDefault="00DA34C4" w:rsidP="00DA34C4">
    <w:pPr>
      <w:pStyle w:val="Footer"/>
      <w:tabs>
        <w:tab w:val="right" w:pos="9638"/>
      </w:tabs>
      <w:rPr>
        <w:b/>
        <w:sz w:val="18"/>
      </w:rPr>
    </w:pPr>
    <w:r>
      <w:t>GE.14-08087</w:t>
    </w:r>
    <w:r>
      <w:tab/>
    </w:r>
    <w:r w:rsidRPr="00DA34C4">
      <w:rPr>
        <w:b/>
        <w:sz w:val="18"/>
      </w:rPr>
      <w:fldChar w:fldCharType="begin"/>
    </w:r>
    <w:r w:rsidRPr="00DA34C4">
      <w:rPr>
        <w:b/>
        <w:sz w:val="18"/>
      </w:rPr>
      <w:instrText xml:space="preserve"> PAGE  \* MERGEFORMAT </w:instrText>
    </w:r>
    <w:r w:rsidRPr="00DA34C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A34C4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C4" w:rsidRDefault="00DA34C4" w:rsidP="00DA34C4">
    <w:pPr>
      <w:pStyle w:val="Footer"/>
      <w:spacing w:before="240"/>
      <w:rPr>
        <w:sz w:val="20"/>
      </w:rPr>
    </w:pPr>
    <w:r>
      <w:rPr>
        <w:sz w:val="20"/>
      </w:rPr>
      <w:t>GE.</w:t>
    </w:r>
    <w:r w:rsidR="00FA51E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14-08087  (S)</w:t>
    </w:r>
    <w:r w:rsidR="00AD66A9">
      <w:rPr>
        <w:sz w:val="20"/>
      </w:rPr>
      <w:t xml:space="preserve">    160714    160714</w:t>
    </w:r>
  </w:p>
  <w:p w:rsidR="00FA51E0" w:rsidRPr="00DA34C4" w:rsidRDefault="00DA34C4" w:rsidP="00DA34C4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C24" w:rsidRPr="001075E9" w:rsidRDefault="00A60C2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60C24" w:rsidRDefault="00A60C2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C4" w:rsidRPr="00DA34C4" w:rsidRDefault="00DA34C4">
    <w:pPr>
      <w:pStyle w:val="Header"/>
    </w:pPr>
    <w:r>
      <w:t>A/HRC/RES/26/7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4C4" w:rsidRPr="00DA34C4" w:rsidRDefault="00DA34C4" w:rsidP="00DA34C4">
    <w:pPr>
      <w:pStyle w:val="Header"/>
      <w:jc w:val="right"/>
    </w:pPr>
    <w:r>
      <w:t>A/HRC/RES/26/7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51E0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2DA3"/>
    <w:rsid w:val="005F0B42"/>
    <w:rsid w:val="00681A10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D711E"/>
    <w:rsid w:val="00A312BC"/>
    <w:rsid w:val="00A40108"/>
    <w:rsid w:val="00A60C24"/>
    <w:rsid w:val="00A84021"/>
    <w:rsid w:val="00A917B3"/>
    <w:rsid w:val="00AB4B51"/>
    <w:rsid w:val="00AD66A9"/>
    <w:rsid w:val="00B10CC7"/>
    <w:rsid w:val="00B539E7"/>
    <w:rsid w:val="00B62458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138"/>
    <w:rsid w:val="00DA34C4"/>
    <w:rsid w:val="00E73F76"/>
    <w:rsid w:val="00EA2C9F"/>
    <w:rsid w:val="00ED0BDA"/>
    <w:rsid w:val="00EF1360"/>
    <w:rsid w:val="00EF3220"/>
    <w:rsid w:val="00F94155"/>
    <w:rsid w:val="00FA51E0"/>
    <w:rsid w:val="00FD2EF7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2</Pages>
  <Words>529</Words>
  <Characters>2915</Characters>
  <Application>Microsoft Office Outlook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A/HRC/RES/26/7  -  14-08087</vt:lpstr>
    </vt:vector>
  </TitlesOfParts>
  <Company/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A/HRC/RES/26/7  -  14-08087</dc:title>
  <dc:subject>FINAL DIRECTO</dc:subject>
  <dc:creator>Luz María Urquizu</dc:creator>
  <cp:keywords/>
  <dc:description/>
  <cp:lastModifiedBy>María de la Plaza</cp:lastModifiedBy>
  <cp:revision>2</cp:revision>
  <cp:lastPrinted>2014-07-16T13:21:00Z</cp:lastPrinted>
  <dcterms:created xsi:type="dcterms:W3CDTF">2014-07-16T14:58:00Z</dcterms:created>
  <dcterms:modified xsi:type="dcterms:W3CDTF">2014-07-16T14:58:00Z</dcterms:modified>
</cp:coreProperties>
</file>