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14:paraId="42A9DAB3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EDC597F" w14:textId="77777777" w:rsidR="00807D21" w:rsidRPr="00DB58B5" w:rsidRDefault="00807D21" w:rsidP="00162E44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6621EA1" w14:textId="77777777"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D3DB085" w14:textId="1715253D" w:rsidR="00807D21" w:rsidRPr="00DB58B5" w:rsidRDefault="00162E44" w:rsidP="00162E44">
            <w:pPr>
              <w:jc w:val="right"/>
            </w:pPr>
            <w:r w:rsidRPr="00162E44">
              <w:rPr>
                <w:sz w:val="40"/>
              </w:rPr>
              <w:t>CAT</w:t>
            </w:r>
            <w:r>
              <w:t>/C/76/1</w:t>
            </w:r>
          </w:p>
        </w:tc>
      </w:tr>
      <w:tr w:rsidR="00807D21" w:rsidRPr="00DB58B5" w14:paraId="1E9F9477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937CC96" w14:textId="77777777"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5F690B27" wp14:editId="5BDDB37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CB05BE0" w14:textId="77777777"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C5A7AD3" w14:textId="77777777" w:rsidR="00807D21" w:rsidRDefault="00162E44" w:rsidP="00A704A8">
            <w:pPr>
              <w:spacing w:before="240"/>
            </w:pPr>
            <w:r>
              <w:t>Distr. générale</w:t>
            </w:r>
          </w:p>
          <w:p w14:paraId="32650A16" w14:textId="77777777" w:rsidR="00162E44" w:rsidRDefault="00162E44" w:rsidP="00162E44">
            <w:pPr>
              <w:spacing w:line="240" w:lineRule="exact"/>
            </w:pPr>
            <w:r>
              <w:t>14 février 2023</w:t>
            </w:r>
          </w:p>
          <w:p w14:paraId="31D61A8C" w14:textId="77777777" w:rsidR="00162E44" w:rsidRDefault="00162E44" w:rsidP="00162E44">
            <w:pPr>
              <w:spacing w:line="240" w:lineRule="exact"/>
            </w:pPr>
            <w:r>
              <w:t>Français</w:t>
            </w:r>
          </w:p>
          <w:p w14:paraId="523DAF45" w14:textId="77777777" w:rsidR="00162E44" w:rsidRDefault="00162E44" w:rsidP="00162E44">
            <w:pPr>
              <w:spacing w:line="240" w:lineRule="exact"/>
            </w:pPr>
            <w:r>
              <w:t>Original : anglais</w:t>
            </w:r>
          </w:p>
          <w:p w14:paraId="54C181DB" w14:textId="569C3260" w:rsidR="00162E44" w:rsidRPr="00DB58B5" w:rsidRDefault="00162E44" w:rsidP="00162E44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6B0F4DE7" w14:textId="77777777"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14:paraId="3CC3716D" w14:textId="77777777" w:rsidR="00162E44" w:rsidRPr="002540EE" w:rsidRDefault="00162E44" w:rsidP="00162E44">
      <w:pPr>
        <w:spacing w:line="240" w:lineRule="exact"/>
        <w:rPr>
          <w:rFonts w:eastAsiaTheme="minorEastAsia"/>
          <w:b/>
          <w:bCs/>
          <w:color w:val="000000" w:themeColor="text1"/>
        </w:rPr>
      </w:pPr>
      <w:r w:rsidRPr="002540EE">
        <w:rPr>
          <w:b/>
          <w:bCs/>
        </w:rPr>
        <w:t>Soixante-</w:t>
      </w:r>
      <w:r>
        <w:rPr>
          <w:b/>
          <w:bCs/>
        </w:rPr>
        <w:t>seiz</w:t>
      </w:r>
      <w:r w:rsidRPr="002540EE">
        <w:rPr>
          <w:b/>
          <w:bCs/>
        </w:rPr>
        <w:t>ième session</w:t>
      </w:r>
    </w:p>
    <w:p w14:paraId="30E32463" w14:textId="77777777" w:rsidR="00162E44" w:rsidRPr="002540EE" w:rsidRDefault="00162E44" w:rsidP="00162E44">
      <w:pPr>
        <w:spacing w:line="240" w:lineRule="exact"/>
        <w:rPr>
          <w:rFonts w:eastAsiaTheme="minorEastAsia"/>
          <w:color w:val="000000" w:themeColor="text1"/>
        </w:rPr>
      </w:pPr>
      <w:r>
        <w:t>17 avril-12 mai</w:t>
      </w:r>
      <w:r w:rsidRPr="002540EE">
        <w:t xml:space="preserve"> 202</w:t>
      </w:r>
      <w:r>
        <w:t>3</w:t>
      </w:r>
    </w:p>
    <w:p w14:paraId="14F7AFE0" w14:textId="77777777" w:rsidR="00162E44" w:rsidRPr="002540EE" w:rsidRDefault="00162E44" w:rsidP="00162E44">
      <w:pPr>
        <w:rPr>
          <w:rFonts w:eastAsiaTheme="minorEastAsia"/>
          <w:color w:val="000000" w:themeColor="text1"/>
        </w:rPr>
      </w:pPr>
      <w:r w:rsidRPr="002540EE">
        <w:t>Point 1 de l</w:t>
      </w:r>
      <w:r>
        <w:t>’</w:t>
      </w:r>
      <w:r w:rsidRPr="002540EE">
        <w:t>ordre du jour provisoire</w:t>
      </w:r>
    </w:p>
    <w:p w14:paraId="7D22E9E8" w14:textId="77777777" w:rsidR="00162E44" w:rsidRPr="002540EE" w:rsidRDefault="00162E44" w:rsidP="00162E44">
      <w:pPr>
        <w:rPr>
          <w:rFonts w:eastAsiaTheme="minorEastAsia"/>
          <w:b/>
          <w:bCs/>
          <w:color w:val="000000" w:themeColor="text1"/>
        </w:rPr>
      </w:pPr>
      <w:r w:rsidRPr="002540EE">
        <w:rPr>
          <w:b/>
          <w:bCs/>
        </w:rPr>
        <w:t>Adoption de l</w:t>
      </w:r>
      <w:r>
        <w:rPr>
          <w:b/>
          <w:bCs/>
        </w:rPr>
        <w:t>’</w:t>
      </w:r>
      <w:r w:rsidRPr="002540EE">
        <w:rPr>
          <w:b/>
          <w:bCs/>
        </w:rPr>
        <w:t>ordre du jour</w:t>
      </w:r>
    </w:p>
    <w:p w14:paraId="3F7458B3" w14:textId="77777777" w:rsidR="00162E44" w:rsidRPr="002540EE" w:rsidRDefault="00162E44" w:rsidP="009A145C">
      <w:pPr>
        <w:pStyle w:val="HChG"/>
        <w:rPr>
          <w:rFonts w:eastAsiaTheme="minorEastAsia"/>
        </w:rPr>
      </w:pPr>
      <w:r w:rsidRPr="002540EE">
        <w:tab/>
      </w:r>
      <w:r w:rsidRPr="002540EE">
        <w:tab/>
        <w:t>Ordre du jour provisoire annoté</w:t>
      </w:r>
    </w:p>
    <w:p w14:paraId="6D7BA8C3" w14:textId="77777777" w:rsidR="00162E44" w:rsidRPr="002540EE" w:rsidRDefault="00162E44" w:rsidP="009A145C">
      <w:pPr>
        <w:pStyle w:val="H1G"/>
        <w:rPr>
          <w:rFonts w:eastAsiaTheme="minorEastAsia"/>
        </w:rPr>
      </w:pPr>
      <w:r w:rsidRPr="002540EE">
        <w:tab/>
      </w:r>
      <w:r w:rsidRPr="002540EE">
        <w:tab/>
        <w:t>Ordre du jour provisoire</w:t>
      </w:r>
    </w:p>
    <w:p w14:paraId="3C062399" w14:textId="77777777" w:rsidR="00162E44" w:rsidRPr="002540EE" w:rsidRDefault="00162E44" w:rsidP="009A145C">
      <w:pPr>
        <w:pStyle w:val="SingleTxtG"/>
      </w:pPr>
      <w:r w:rsidRPr="002540EE">
        <w:t>1.</w:t>
      </w:r>
      <w:r w:rsidRPr="002540EE">
        <w:tab/>
      </w:r>
      <w:r w:rsidRPr="009A145C">
        <w:t>Adoption</w:t>
      </w:r>
      <w:r w:rsidRPr="002540EE">
        <w:t xml:space="preserve"> de l</w:t>
      </w:r>
      <w:r>
        <w:t>’</w:t>
      </w:r>
      <w:r w:rsidRPr="002540EE">
        <w:t>ordre du jour.</w:t>
      </w:r>
    </w:p>
    <w:p w14:paraId="529067A4" w14:textId="77777777" w:rsidR="00162E44" w:rsidRPr="002540EE" w:rsidRDefault="00162E44" w:rsidP="00162E44">
      <w:pPr>
        <w:pStyle w:val="SingleTxtG"/>
        <w:jc w:val="left"/>
      </w:pPr>
      <w:r w:rsidRPr="002540EE">
        <w:t>2.</w:t>
      </w:r>
      <w:r w:rsidRPr="002540EE">
        <w:tab/>
        <w:t>Questions d</w:t>
      </w:r>
      <w:r>
        <w:t>’</w:t>
      </w:r>
      <w:r w:rsidRPr="002540EE">
        <w:t>organisation et questions diverses.</w:t>
      </w:r>
    </w:p>
    <w:p w14:paraId="08E4EE3A" w14:textId="2EF8F04F" w:rsidR="00162E44" w:rsidRPr="002540EE" w:rsidRDefault="00162E44" w:rsidP="00162E44">
      <w:pPr>
        <w:pStyle w:val="SingleTxtG"/>
        <w:ind w:left="1701" w:right="1700" w:hanging="567"/>
        <w:jc w:val="left"/>
      </w:pPr>
      <w:r w:rsidRPr="002540EE">
        <w:t>3.</w:t>
      </w:r>
      <w:r w:rsidRPr="002540EE">
        <w:tab/>
        <w:t>État de la soumission des rapports des États parties au Comité en application de l</w:t>
      </w:r>
      <w:r>
        <w:t>’</w:t>
      </w:r>
      <w:r w:rsidR="009A145C">
        <w:t>article </w:t>
      </w:r>
      <w:r w:rsidRPr="002540EE">
        <w:t>19 de la Convention.</w:t>
      </w:r>
    </w:p>
    <w:p w14:paraId="5193CCE9" w14:textId="5379F25F" w:rsidR="00162E44" w:rsidRPr="002C42EA" w:rsidRDefault="00162E44" w:rsidP="00162E44">
      <w:pPr>
        <w:pStyle w:val="SingleTxtG"/>
        <w:ind w:left="1701" w:right="1700" w:hanging="567"/>
        <w:jc w:val="left"/>
        <w:rPr>
          <w:spacing w:val="-1"/>
        </w:rPr>
      </w:pPr>
      <w:r w:rsidRPr="002540EE">
        <w:t>4.</w:t>
      </w:r>
      <w:r w:rsidRPr="002540EE">
        <w:tab/>
      </w:r>
      <w:r w:rsidRPr="002C42EA">
        <w:rPr>
          <w:spacing w:val="-1"/>
        </w:rPr>
        <w:t>Examen des rapports soumis par les États parties en application de l</w:t>
      </w:r>
      <w:r>
        <w:rPr>
          <w:spacing w:val="-1"/>
        </w:rPr>
        <w:t>’</w:t>
      </w:r>
      <w:r w:rsidR="009A145C">
        <w:rPr>
          <w:spacing w:val="-1"/>
        </w:rPr>
        <w:t>article </w:t>
      </w:r>
      <w:r w:rsidRPr="002C42EA">
        <w:rPr>
          <w:spacing w:val="-1"/>
        </w:rPr>
        <w:t>19 de la Convention.</w:t>
      </w:r>
    </w:p>
    <w:p w14:paraId="2E28D612" w14:textId="198FEF04" w:rsidR="00162E44" w:rsidRPr="002540EE" w:rsidRDefault="00162E44" w:rsidP="00162E44">
      <w:pPr>
        <w:pStyle w:val="SingleTxtG"/>
        <w:jc w:val="left"/>
      </w:pPr>
      <w:r w:rsidRPr="002540EE">
        <w:t>5.</w:t>
      </w:r>
      <w:r w:rsidRPr="002540EE">
        <w:tab/>
        <w:t>Examen de renseignements soumis au titre de l</w:t>
      </w:r>
      <w:r>
        <w:t>’</w:t>
      </w:r>
      <w:r w:rsidR="009A145C">
        <w:t>article </w:t>
      </w:r>
      <w:r w:rsidRPr="002540EE">
        <w:t>20 de la Convention.</w:t>
      </w:r>
    </w:p>
    <w:p w14:paraId="6FA938B1" w14:textId="11C7FC59" w:rsidR="00162E44" w:rsidRPr="002540EE" w:rsidRDefault="00162E44" w:rsidP="00162E44">
      <w:pPr>
        <w:pStyle w:val="SingleTxtG"/>
        <w:jc w:val="left"/>
      </w:pPr>
      <w:r w:rsidRPr="002540EE">
        <w:t>6.</w:t>
      </w:r>
      <w:r w:rsidRPr="002540EE">
        <w:tab/>
        <w:t>Examen de</w:t>
      </w:r>
      <w:r>
        <w:t>s</w:t>
      </w:r>
      <w:r w:rsidRPr="002540EE">
        <w:t xml:space="preserve"> communications soumises </w:t>
      </w:r>
      <w:r>
        <w:t>au titre</w:t>
      </w:r>
      <w:r w:rsidRPr="002540EE">
        <w:t xml:space="preserve"> de l</w:t>
      </w:r>
      <w:r>
        <w:t>’</w:t>
      </w:r>
      <w:r w:rsidR="009A145C">
        <w:t>article </w:t>
      </w:r>
      <w:r w:rsidRPr="002540EE">
        <w:t>22 de la Convention.</w:t>
      </w:r>
    </w:p>
    <w:p w14:paraId="49F0DB6E" w14:textId="77777777" w:rsidR="00162E44" w:rsidRPr="002540EE" w:rsidRDefault="00162E44" w:rsidP="009A145C">
      <w:pPr>
        <w:pStyle w:val="H1G"/>
        <w:rPr>
          <w:rFonts w:eastAsiaTheme="minorEastAsia"/>
        </w:rPr>
      </w:pPr>
      <w:r w:rsidRPr="002540EE">
        <w:tab/>
      </w:r>
      <w:r w:rsidRPr="002540EE">
        <w:tab/>
        <w:t>Annotations</w:t>
      </w:r>
    </w:p>
    <w:p w14:paraId="381EF1FD" w14:textId="77777777" w:rsidR="00162E44" w:rsidRPr="002540EE" w:rsidRDefault="00162E44" w:rsidP="009A145C">
      <w:pPr>
        <w:pStyle w:val="H23G"/>
        <w:rPr>
          <w:rFonts w:eastAsiaTheme="minorEastAsia"/>
        </w:rPr>
      </w:pPr>
      <w:r w:rsidRPr="002540EE">
        <w:tab/>
        <w:t>1.</w:t>
      </w:r>
      <w:r w:rsidRPr="002540EE">
        <w:tab/>
        <w:t>Adoption de l</w:t>
      </w:r>
      <w:r>
        <w:t>’</w:t>
      </w:r>
      <w:r w:rsidRPr="002540EE">
        <w:t>ordre du jour</w:t>
      </w:r>
    </w:p>
    <w:p w14:paraId="16364763" w14:textId="14A19A2D" w:rsidR="00162E44" w:rsidRPr="002540EE" w:rsidRDefault="00162E44" w:rsidP="009A145C">
      <w:pPr>
        <w:pStyle w:val="SingleTxtG"/>
        <w:ind w:firstLine="567"/>
      </w:pPr>
      <w:r w:rsidRPr="002540EE">
        <w:t>Conformément à l</w:t>
      </w:r>
      <w:r>
        <w:t>’</w:t>
      </w:r>
      <w:r w:rsidR="009A145C">
        <w:t>article </w:t>
      </w:r>
      <w:r w:rsidRPr="002540EE">
        <w:t>8 du Règlement intérieur du Comité, l</w:t>
      </w:r>
      <w:r>
        <w:t>’</w:t>
      </w:r>
      <w:r w:rsidRPr="002540EE">
        <w:t>adoption de l</w:t>
      </w:r>
      <w:r>
        <w:t>’</w:t>
      </w:r>
      <w:r w:rsidRPr="002540EE">
        <w:t>ordre du jour d</w:t>
      </w:r>
      <w:r>
        <w:t>’</w:t>
      </w:r>
      <w:r w:rsidRPr="002540EE">
        <w:t>une session constitue le premier point de l</w:t>
      </w:r>
      <w:r>
        <w:t>’</w:t>
      </w:r>
      <w:r w:rsidRPr="002540EE">
        <w:t>ordre du jour, sauf s</w:t>
      </w:r>
      <w:r>
        <w:t>’</w:t>
      </w:r>
      <w:r w:rsidRPr="002540EE">
        <w:t>il y a lieu d</w:t>
      </w:r>
      <w:r>
        <w:t>’</w:t>
      </w:r>
      <w:r w:rsidRPr="002540EE">
        <w:t>élire les membres du Bureau, conformément à l</w:t>
      </w:r>
      <w:r>
        <w:t>’</w:t>
      </w:r>
      <w:r w:rsidR="009A145C">
        <w:t>article </w:t>
      </w:r>
      <w:r w:rsidRPr="002540EE">
        <w:t>16. Au titre de ce point, le Comité adoptera l</w:t>
      </w:r>
      <w:r>
        <w:t>’</w:t>
      </w:r>
      <w:r w:rsidRPr="002540EE">
        <w:t>ordre du jour de la session.</w:t>
      </w:r>
    </w:p>
    <w:p w14:paraId="3B5D5797" w14:textId="79E017C5" w:rsidR="00162E44" w:rsidRPr="002540EE" w:rsidRDefault="00162E44" w:rsidP="00162E44">
      <w:pPr>
        <w:pStyle w:val="SingleTxtG"/>
        <w:ind w:firstLine="567"/>
      </w:pPr>
      <w:r w:rsidRPr="002540EE">
        <w:t>Conformément à l</w:t>
      </w:r>
      <w:r>
        <w:t>’</w:t>
      </w:r>
      <w:r w:rsidR="009A145C">
        <w:t>article </w:t>
      </w:r>
      <w:r w:rsidRPr="002540EE">
        <w:t xml:space="preserve">6 du </w:t>
      </w:r>
      <w:r>
        <w:t>r</w:t>
      </w:r>
      <w:r w:rsidRPr="002540EE">
        <w:t>èglement intérieur, le présent ordre du jour provisoire a été établi par le Secrétaire général en consultation avec le Président du Comité. Conformément à l</w:t>
      </w:r>
      <w:r>
        <w:t>’</w:t>
      </w:r>
      <w:r w:rsidR="009A145C">
        <w:t>article </w:t>
      </w:r>
      <w:r w:rsidRPr="002540EE">
        <w:t>9 de son règlement intérieur, le Comité peut réviser l</w:t>
      </w:r>
      <w:r>
        <w:t>’</w:t>
      </w:r>
      <w:r w:rsidRPr="002540EE">
        <w:t>ordre du jour en cours de session et, s</w:t>
      </w:r>
      <w:r>
        <w:t>’</w:t>
      </w:r>
      <w:r w:rsidRPr="002540EE">
        <w:t>il y a lieu, ajourner ou supprimer des points</w:t>
      </w:r>
      <w:r>
        <w:t> ;</w:t>
      </w:r>
      <w:r w:rsidRPr="002540EE">
        <w:t xml:space="preserve"> il ne peut être ajouté à l</w:t>
      </w:r>
      <w:r>
        <w:t>’</w:t>
      </w:r>
      <w:r w:rsidRPr="002540EE">
        <w:t>ordre du jour que des points urgents et importants.</w:t>
      </w:r>
    </w:p>
    <w:p w14:paraId="06F5FF4B" w14:textId="77777777" w:rsidR="00162E44" w:rsidRPr="002540EE" w:rsidRDefault="00162E44" w:rsidP="009A145C">
      <w:pPr>
        <w:pStyle w:val="H23G"/>
        <w:rPr>
          <w:rFonts w:eastAsiaTheme="minorEastAsia"/>
        </w:rPr>
      </w:pPr>
      <w:r w:rsidRPr="002540EE">
        <w:tab/>
        <w:t>2.</w:t>
      </w:r>
      <w:r w:rsidRPr="002540EE">
        <w:tab/>
        <w:t>Questions d</w:t>
      </w:r>
      <w:r>
        <w:t>’</w:t>
      </w:r>
      <w:r w:rsidRPr="002540EE">
        <w:t>organisation et questions diverses</w:t>
      </w:r>
    </w:p>
    <w:p w14:paraId="264FA602" w14:textId="77777777" w:rsidR="00162E44" w:rsidRPr="002540EE" w:rsidRDefault="00162E44" w:rsidP="00162E44">
      <w:pPr>
        <w:pStyle w:val="SingleTxtG"/>
        <w:ind w:firstLine="567"/>
      </w:pPr>
      <w:r w:rsidRPr="002540EE">
        <w:t>La soixante-</w:t>
      </w:r>
      <w:r>
        <w:t>sei</w:t>
      </w:r>
      <w:r w:rsidRPr="002540EE">
        <w:t>zième session du Comité se tiendra à l</w:t>
      </w:r>
      <w:r>
        <w:t>’</w:t>
      </w:r>
      <w:r w:rsidRPr="002540EE">
        <w:t xml:space="preserve">Office des Nations Unies à Genève du </w:t>
      </w:r>
      <w:r>
        <w:t>17 avril</w:t>
      </w:r>
      <w:r w:rsidRPr="002540EE">
        <w:t xml:space="preserve"> au </w:t>
      </w:r>
      <w:r>
        <w:t>12 mai</w:t>
      </w:r>
      <w:r w:rsidRPr="002540EE">
        <w:t xml:space="preserve"> 202</w:t>
      </w:r>
      <w:r>
        <w:t>3</w:t>
      </w:r>
      <w:r w:rsidRPr="002540EE">
        <w:t xml:space="preserve">, et sera ouverte par un représentant du Secrétaire général. La première séance aura lieu le lundi </w:t>
      </w:r>
      <w:r>
        <w:t>17 avril</w:t>
      </w:r>
      <w:r w:rsidRPr="002540EE">
        <w:t xml:space="preserve"> 202</w:t>
      </w:r>
      <w:r>
        <w:t>3</w:t>
      </w:r>
      <w:r w:rsidRPr="002540EE">
        <w:t xml:space="preserve"> à 10</w:t>
      </w:r>
      <w:r>
        <w:t> </w:t>
      </w:r>
      <w:r w:rsidRPr="002540EE">
        <w:t>heures.</w:t>
      </w:r>
    </w:p>
    <w:p w14:paraId="58A05252" w14:textId="77777777" w:rsidR="00162E44" w:rsidRPr="002540EE" w:rsidRDefault="00162E44" w:rsidP="00162E44">
      <w:pPr>
        <w:pStyle w:val="SingleTxtG"/>
        <w:ind w:firstLine="567"/>
      </w:pPr>
      <w:r w:rsidRPr="002540EE">
        <w:t>Le Comité examinera le programme de travail de la session et toute autre question relative à la procédure qu</w:t>
      </w:r>
      <w:r>
        <w:t>’</w:t>
      </w:r>
      <w:r w:rsidRPr="002540EE">
        <w:t>il doit suivre pour s</w:t>
      </w:r>
      <w:r>
        <w:t>’</w:t>
      </w:r>
      <w:r w:rsidRPr="002540EE">
        <w:t>acquitter de ses fonctions en vertu de la</w:t>
      </w:r>
      <w:r>
        <w:t> </w:t>
      </w:r>
      <w:r w:rsidRPr="002540EE">
        <w:t>Convention.</w:t>
      </w:r>
    </w:p>
    <w:p w14:paraId="19830B74" w14:textId="3CC6B1BA" w:rsidR="00162E44" w:rsidRPr="002540EE" w:rsidRDefault="00162E44" w:rsidP="009A145C">
      <w:pPr>
        <w:pStyle w:val="H23G"/>
        <w:rPr>
          <w:rFonts w:eastAsiaTheme="minorEastAsia"/>
        </w:rPr>
      </w:pPr>
      <w:r w:rsidRPr="002540EE">
        <w:lastRenderedPageBreak/>
        <w:tab/>
        <w:t>3.</w:t>
      </w:r>
      <w:r w:rsidRPr="002540EE">
        <w:tab/>
        <w:t xml:space="preserve">État de la soumission des rapports des États parties au Comité en application </w:t>
      </w:r>
      <w:r w:rsidR="009A145C">
        <w:br/>
      </w:r>
      <w:r w:rsidRPr="002540EE">
        <w:t>de</w:t>
      </w:r>
      <w:r w:rsidR="009A145C">
        <w:t xml:space="preserve"> </w:t>
      </w:r>
      <w:r w:rsidRPr="002540EE">
        <w:t>l</w:t>
      </w:r>
      <w:r>
        <w:t>’</w:t>
      </w:r>
      <w:r w:rsidR="009A145C">
        <w:t>article </w:t>
      </w:r>
      <w:r w:rsidRPr="002540EE">
        <w:t>19 de la Convention</w:t>
      </w:r>
    </w:p>
    <w:p w14:paraId="535B17B0" w14:textId="77777777" w:rsidR="00162E44" w:rsidRPr="002540EE" w:rsidRDefault="00162E44" w:rsidP="00162E44">
      <w:pPr>
        <w:pStyle w:val="H23G"/>
        <w:rPr>
          <w:rFonts w:eastAsiaTheme="minorEastAsia"/>
        </w:rPr>
      </w:pPr>
      <w:r w:rsidRPr="002540EE">
        <w:tab/>
      </w:r>
      <w:r w:rsidRPr="002540EE">
        <w:tab/>
      </w:r>
      <w:r w:rsidRPr="002540EE">
        <w:rPr>
          <w:bCs/>
        </w:rPr>
        <w:t>États parties à la Convention</w:t>
      </w:r>
    </w:p>
    <w:p w14:paraId="68A89DC4" w14:textId="77777777" w:rsidR="00162E44" w:rsidRPr="002540EE" w:rsidRDefault="00162E44" w:rsidP="00162E44">
      <w:pPr>
        <w:pStyle w:val="SingleTxtG"/>
        <w:ind w:firstLine="567"/>
      </w:pPr>
      <w:r w:rsidRPr="002540EE">
        <w:t xml:space="preserve">Au </w:t>
      </w:r>
      <w:r>
        <w:t>3 février</w:t>
      </w:r>
      <w:r w:rsidRPr="002540EE">
        <w:t xml:space="preserve"> 202</w:t>
      </w:r>
      <w:r>
        <w:t>3</w:t>
      </w:r>
      <w:r w:rsidRPr="002540EE">
        <w:t>, 173</w:t>
      </w:r>
      <w:r>
        <w:t> </w:t>
      </w:r>
      <w:r w:rsidRPr="002540EE">
        <w:t>États étaient parties à la Convention.</w:t>
      </w:r>
    </w:p>
    <w:p w14:paraId="27B95873" w14:textId="77777777" w:rsidR="00162E44" w:rsidRPr="002540EE" w:rsidRDefault="00162E44" w:rsidP="00162E44">
      <w:pPr>
        <w:pStyle w:val="H23G"/>
        <w:rPr>
          <w:rFonts w:eastAsiaTheme="minorEastAsia"/>
        </w:rPr>
      </w:pPr>
      <w:r w:rsidRPr="002540EE">
        <w:tab/>
      </w:r>
      <w:r w:rsidRPr="002540EE">
        <w:tab/>
      </w:r>
      <w:r w:rsidRPr="002540EE">
        <w:rPr>
          <w:bCs/>
        </w:rPr>
        <w:t>Rapports reçus</w:t>
      </w:r>
    </w:p>
    <w:p w14:paraId="0C82EB01" w14:textId="2724EBD5" w:rsidR="00162E44" w:rsidRPr="002540EE" w:rsidRDefault="00162E44" w:rsidP="00162E44">
      <w:pPr>
        <w:pStyle w:val="SingleTxtG"/>
        <w:ind w:firstLine="567"/>
      </w:pPr>
      <w:r w:rsidRPr="002540EE">
        <w:t>Au</w:t>
      </w:r>
      <w:r w:rsidR="00351317">
        <w:t xml:space="preserve"> </w:t>
      </w:r>
      <w:r>
        <w:t>3 février</w:t>
      </w:r>
      <w:r w:rsidRPr="002540EE">
        <w:t xml:space="preserve"> 202</w:t>
      </w:r>
      <w:r>
        <w:t>3</w:t>
      </w:r>
      <w:r w:rsidRPr="002540EE">
        <w:t>, le Secrétaire général avait reçu les rapports des États parties ci</w:t>
      </w:r>
      <w:r w:rsidRPr="002540EE">
        <w:noBreakHyphen/>
        <w:t>après</w:t>
      </w:r>
      <w:r w:rsidRPr="002540EE">
        <w:rPr>
          <w:rStyle w:val="Appelnotedebasdep"/>
        </w:rPr>
        <w:footnoteReference w:id="2"/>
      </w:r>
      <w:r w:rsidRPr="002540EE">
        <w:t>, qui sont en attente d</w:t>
      </w:r>
      <w:r>
        <w:t>’</w:t>
      </w:r>
      <w:r w:rsidRPr="002540EE">
        <w:t>examen.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2834"/>
      </w:tblGrid>
      <w:tr w:rsidR="00162E44" w:rsidRPr="002540EE" w14:paraId="24E13203" w14:textId="77777777" w:rsidTr="008803A2">
        <w:trPr>
          <w:tblHeader/>
        </w:trPr>
        <w:tc>
          <w:tcPr>
            <w:tcW w:w="45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57E33D2" w14:textId="77777777" w:rsidR="00162E44" w:rsidRPr="002540EE" w:rsidRDefault="00162E44" w:rsidP="009A145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540EE">
              <w:rPr>
                <w:i/>
                <w:sz w:val="16"/>
              </w:rPr>
              <w:t xml:space="preserve">État partie </w:t>
            </w:r>
          </w:p>
        </w:tc>
        <w:tc>
          <w:tcPr>
            <w:tcW w:w="28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96CA72" w14:textId="77777777" w:rsidR="00162E44" w:rsidRPr="002540EE" w:rsidRDefault="00162E44" w:rsidP="008803A2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540EE">
              <w:rPr>
                <w:i/>
                <w:sz w:val="16"/>
              </w:rPr>
              <w:t>Rapport</w:t>
            </w:r>
          </w:p>
        </w:tc>
      </w:tr>
      <w:tr w:rsidR="00162E44" w:rsidRPr="002540EE" w14:paraId="3B52F551" w14:textId="77777777" w:rsidTr="008803A2">
        <w:trPr>
          <w:trHeight w:hRule="exact" w:val="113"/>
          <w:tblHeader/>
        </w:trPr>
        <w:tc>
          <w:tcPr>
            <w:tcW w:w="4536" w:type="dxa"/>
            <w:tcBorders>
              <w:top w:val="single" w:sz="12" w:space="0" w:color="auto"/>
            </w:tcBorders>
            <w:shd w:val="clear" w:color="auto" w:fill="auto"/>
          </w:tcPr>
          <w:p w14:paraId="6E485236" w14:textId="77777777" w:rsidR="00162E44" w:rsidRPr="002540EE" w:rsidRDefault="00162E44" w:rsidP="008803A2">
            <w:pPr>
              <w:spacing w:before="40" w:after="120"/>
              <w:ind w:right="113"/>
            </w:pPr>
          </w:p>
        </w:tc>
        <w:tc>
          <w:tcPr>
            <w:tcW w:w="2834" w:type="dxa"/>
            <w:tcBorders>
              <w:top w:val="single" w:sz="12" w:space="0" w:color="auto"/>
            </w:tcBorders>
            <w:shd w:val="clear" w:color="auto" w:fill="auto"/>
          </w:tcPr>
          <w:p w14:paraId="6786D980" w14:textId="77777777" w:rsidR="00162E44" w:rsidRPr="002540EE" w:rsidRDefault="00162E44" w:rsidP="008803A2">
            <w:pPr>
              <w:spacing w:before="40" w:after="120"/>
              <w:ind w:right="113"/>
            </w:pPr>
          </w:p>
        </w:tc>
      </w:tr>
      <w:tr w:rsidR="00162E44" w:rsidRPr="002540EE" w14:paraId="5DD0C742" w14:textId="77777777" w:rsidTr="008803A2">
        <w:tc>
          <w:tcPr>
            <w:tcW w:w="4536" w:type="dxa"/>
            <w:shd w:val="clear" w:color="auto" w:fill="auto"/>
          </w:tcPr>
          <w:p w14:paraId="7899FAE4" w14:textId="77777777" w:rsidR="00162E44" w:rsidRPr="002540EE" w:rsidRDefault="00162E44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Albanie</w:t>
            </w:r>
          </w:p>
        </w:tc>
        <w:tc>
          <w:tcPr>
            <w:tcW w:w="2834" w:type="dxa"/>
            <w:shd w:val="clear" w:color="auto" w:fill="auto"/>
          </w:tcPr>
          <w:p w14:paraId="463AEE32" w14:textId="77777777" w:rsidR="00162E44" w:rsidRPr="002540EE" w:rsidRDefault="00162E44" w:rsidP="008803A2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8" w:history="1">
              <w:r>
                <w:rPr>
                  <w:rStyle w:val="Lienhypertexte"/>
                </w:rPr>
                <w:t>CAT/C/ALB/3</w:t>
              </w:r>
            </w:hyperlink>
          </w:p>
        </w:tc>
      </w:tr>
      <w:tr w:rsidR="00162E44" w:rsidRPr="002540EE" w14:paraId="7A30D75E" w14:textId="77777777" w:rsidTr="008803A2">
        <w:tc>
          <w:tcPr>
            <w:tcW w:w="4536" w:type="dxa"/>
            <w:shd w:val="clear" w:color="auto" w:fill="auto"/>
          </w:tcPr>
          <w:p w14:paraId="2D7919AD" w14:textId="77777777" w:rsidR="00162E44" w:rsidRPr="002540EE" w:rsidRDefault="00162E44" w:rsidP="008803A2">
            <w:pPr>
              <w:spacing w:before="40" w:after="120"/>
              <w:ind w:right="113"/>
            </w:pPr>
            <w:r w:rsidRPr="002540EE">
              <w:t>Andorre</w:t>
            </w:r>
          </w:p>
        </w:tc>
        <w:tc>
          <w:tcPr>
            <w:tcW w:w="2834" w:type="dxa"/>
            <w:shd w:val="clear" w:color="auto" w:fill="auto"/>
          </w:tcPr>
          <w:p w14:paraId="19DACE81" w14:textId="6DC55D0B" w:rsidR="00162E44" w:rsidRDefault="009A145C" w:rsidP="008803A2">
            <w:pPr>
              <w:spacing w:before="40" w:after="120"/>
              <w:ind w:right="113"/>
            </w:pPr>
            <w:hyperlink r:id="rId9" w:history="1">
              <w:r w:rsidRPr="00CE6195">
                <w:rPr>
                  <w:rStyle w:val="Lienhypertexte"/>
                </w:rPr>
                <w:t>CAT/C/AND/2</w:t>
              </w:r>
            </w:hyperlink>
          </w:p>
        </w:tc>
      </w:tr>
      <w:tr w:rsidR="00162E44" w:rsidRPr="002540EE" w14:paraId="09D44851" w14:textId="77777777" w:rsidTr="008803A2">
        <w:tc>
          <w:tcPr>
            <w:tcW w:w="4536" w:type="dxa"/>
            <w:shd w:val="clear" w:color="auto" w:fill="auto"/>
          </w:tcPr>
          <w:p w14:paraId="3EC32D4E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Argentine</w:t>
            </w:r>
          </w:p>
        </w:tc>
        <w:tc>
          <w:tcPr>
            <w:tcW w:w="2834" w:type="dxa"/>
            <w:shd w:val="clear" w:color="auto" w:fill="auto"/>
          </w:tcPr>
          <w:p w14:paraId="60ADE26D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10" w:history="1">
              <w:r>
                <w:rPr>
                  <w:rStyle w:val="Lienhypertexte"/>
                </w:rPr>
                <w:t>CAT/C/ARG/7</w:t>
              </w:r>
            </w:hyperlink>
          </w:p>
        </w:tc>
      </w:tr>
      <w:tr w:rsidR="00162E44" w:rsidRPr="002540EE" w14:paraId="768977BE" w14:textId="77777777" w:rsidTr="008803A2">
        <w:tc>
          <w:tcPr>
            <w:tcW w:w="4536" w:type="dxa"/>
            <w:shd w:val="clear" w:color="auto" w:fill="auto"/>
          </w:tcPr>
          <w:p w14:paraId="2FE7014D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Arménie</w:t>
            </w:r>
          </w:p>
        </w:tc>
        <w:tc>
          <w:tcPr>
            <w:tcW w:w="2834" w:type="dxa"/>
            <w:shd w:val="clear" w:color="auto" w:fill="auto"/>
          </w:tcPr>
          <w:p w14:paraId="4C29B173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11" w:history="1">
              <w:r>
                <w:rPr>
                  <w:rStyle w:val="Lienhypertexte"/>
                </w:rPr>
                <w:t>CAT/C/ARM/5</w:t>
              </w:r>
            </w:hyperlink>
          </w:p>
        </w:tc>
      </w:tr>
      <w:tr w:rsidR="00162E44" w:rsidRPr="002540EE" w14:paraId="74DC8929" w14:textId="77777777" w:rsidTr="008803A2">
        <w:tc>
          <w:tcPr>
            <w:tcW w:w="4536" w:type="dxa"/>
            <w:shd w:val="clear" w:color="auto" w:fill="auto"/>
          </w:tcPr>
          <w:p w14:paraId="6D18A1E5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Autriche</w:t>
            </w:r>
          </w:p>
        </w:tc>
        <w:tc>
          <w:tcPr>
            <w:tcW w:w="2834" w:type="dxa"/>
            <w:shd w:val="clear" w:color="auto" w:fill="auto"/>
          </w:tcPr>
          <w:p w14:paraId="6507BCA2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12" w:history="1">
              <w:r>
                <w:rPr>
                  <w:rStyle w:val="Lienhypertexte"/>
                </w:rPr>
                <w:t>CAT/C/AUT/7</w:t>
              </w:r>
            </w:hyperlink>
          </w:p>
        </w:tc>
      </w:tr>
      <w:tr w:rsidR="00162E44" w:rsidRPr="002540EE" w14:paraId="1A956FDA" w14:textId="77777777" w:rsidTr="008803A2">
        <w:tc>
          <w:tcPr>
            <w:tcW w:w="4536" w:type="dxa"/>
            <w:shd w:val="clear" w:color="auto" w:fill="auto"/>
          </w:tcPr>
          <w:p w14:paraId="4B86E2D4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Azerbaïdjan</w:t>
            </w:r>
          </w:p>
        </w:tc>
        <w:tc>
          <w:tcPr>
            <w:tcW w:w="2834" w:type="dxa"/>
            <w:shd w:val="clear" w:color="auto" w:fill="auto"/>
          </w:tcPr>
          <w:p w14:paraId="10B8BF74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13" w:history="1">
              <w:r>
                <w:rPr>
                  <w:rStyle w:val="Lienhypertexte"/>
                </w:rPr>
                <w:t>CAT/C/AZE/5</w:t>
              </w:r>
            </w:hyperlink>
          </w:p>
        </w:tc>
      </w:tr>
      <w:tr w:rsidR="00162E44" w:rsidRPr="002540EE" w14:paraId="71AD5EF6" w14:textId="77777777" w:rsidTr="008803A2">
        <w:tc>
          <w:tcPr>
            <w:tcW w:w="4536" w:type="dxa"/>
            <w:shd w:val="clear" w:color="auto" w:fill="auto"/>
          </w:tcPr>
          <w:p w14:paraId="71F0C633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Bahreïn</w:t>
            </w:r>
          </w:p>
        </w:tc>
        <w:tc>
          <w:tcPr>
            <w:tcW w:w="2834" w:type="dxa"/>
            <w:shd w:val="clear" w:color="auto" w:fill="auto"/>
          </w:tcPr>
          <w:p w14:paraId="3CF081B9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14" w:history="1">
              <w:r>
                <w:rPr>
                  <w:rStyle w:val="Lienhypertexte"/>
                </w:rPr>
                <w:t>CAT/C/BHR/4</w:t>
              </w:r>
            </w:hyperlink>
          </w:p>
        </w:tc>
      </w:tr>
      <w:tr w:rsidR="009A145C" w:rsidRPr="002540EE" w14:paraId="080C1D59" w14:textId="77777777" w:rsidTr="008803A2">
        <w:tc>
          <w:tcPr>
            <w:tcW w:w="4536" w:type="dxa"/>
            <w:shd w:val="clear" w:color="auto" w:fill="auto"/>
          </w:tcPr>
          <w:p w14:paraId="2320EB85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Bélarus</w:t>
            </w:r>
          </w:p>
        </w:tc>
        <w:tc>
          <w:tcPr>
            <w:tcW w:w="2834" w:type="dxa"/>
            <w:shd w:val="clear" w:color="auto" w:fill="auto"/>
          </w:tcPr>
          <w:p w14:paraId="40F81360" w14:textId="7D386455" w:rsidR="009A145C" w:rsidRPr="002540EE" w:rsidRDefault="009A145C" w:rsidP="009A145C">
            <w:pPr>
              <w:spacing w:before="40" w:after="120"/>
              <w:ind w:right="113"/>
            </w:pPr>
            <w:hyperlink r:id="rId15" w:history="1">
              <w:r w:rsidRPr="001A1CDE">
                <w:rPr>
                  <w:rStyle w:val="Lienhypertexte"/>
                </w:rPr>
                <w:t>CAT/C/BLR/6</w:t>
              </w:r>
            </w:hyperlink>
          </w:p>
        </w:tc>
      </w:tr>
      <w:tr w:rsidR="00162E44" w:rsidRPr="002540EE" w14:paraId="65CF44F0" w14:textId="77777777" w:rsidTr="008803A2">
        <w:tc>
          <w:tcPr>
            <w:tcW w:w="4536" w:type="dxa"/>
            <w:shd w:val="clear" w:color="auto" w:fill="auto"/>
          </w:tcPr>
          <w:p w14:paraId="53CEA025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Brésil</w:t>
            </w:r>
          </w:p>
        </w:tc>
        <w:tc>
          <w:tcPr>
            <w:tcW w:w="2834" w:type="dxa"/>
            <w:shd w:val="clear" w:color="auto" w:fill="auto"/>
          </w:tcPr>
          <w:p w14:paraId="38E289DA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16" w:history="1">
              <w:r>
                <w:rPr>
                  <w:rStyle w:val="Lienhypertexte"/>
                </w:rPr>
                <w:t>CAT/C/BRA/2</w:t>
              </w:r>
            </w:hyperlink>
          </w:p>
        </w:tc>
      </w:tr>
      <w:tr w:rsidR="00162E44" w:rsidRPr="002540EE" w14:paraId="563667FD" w14:textId="77777777" w:rsidTr="008803A2">
        <w:tc>
          <w:tcPr>
            <w:tcW w:w="4536" w:type="dxa"/>
            <w:shd w:val="clear" w:color="auto" w:fill="auto"/>
          </w:tcPr>
          <w:p w14:paraId="5B9495BC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Bulgarie</w:t>
            </w:r>
          </w:p>
        </w:tc>
        <w:tc>
          <w:tcPr>
            <w:tcW w:w="2834" w:type="dxa"/>
            <w:shd w:val="clear" w:color="auto" w:fill="auto"/>
          </w:tcPr>
          <w:p w14:paraId="6E41325F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17" w:history="1">
              <w:r>
                <w:rPr>
                  <w:rStyle w:val="Lienhypertexte"/>
                </w:rPr>
                <w:t>CAT/C/BGR/7</w:t>
              </w:r>
            </w:hyperlink>
          </w:p>
        </w:tc>
      </w:tr>
      <w:tr w:rsidR="00162E44" w:rsidRPr="002540EE" w14:paraId="7A62889F" w14:textId="77777777" w:rsidTr="008803A2">
        <w:tc>
          <w:tcPr>
            <w:tcW w:w="4536" w:type="dxa"/>
            <w:shd w:val="clear" w:color="auto" w:fill="auto"/>
          </w:tcPr>
          <w:p w14:paraId="004029F5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Burundi</w:t>
            </w:r>
          </w:p>
        </w:tc>
        <w:tc>
          <w:tcPr>
            <w:tcW w:w="2834" w:type="dxa"/>
            <w:shd w:val="clear" w:color="auto" w:fill="auto"/>
          </w:tcPr>
          <w:p w14:paraId="389655B3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18" w:history="1">
              <w:r>
                <w:rPr>
                  <w:rStyle w:val="Lienhypertexte"/>
                </w:rPr>
                <w:t>CAT/C/BDI/3</w:t>
              </w:r>
            </w:hyperlink>
          </w:p>
        </w:tc>
      </w:tr>
      <w:tr w:rsidR="00162E44" w:rsidRPr="002540EE" w14:paraId="5CDAEDC0" w14:textId="77777777" w:rsidTr="008803A2">
        <w:tc>
          <w:tcPr>
            <w:tcW w:w="4536" w:type="dxa"/>
            <w:shd w:val="clear" w:color="auto" w:fill="auto"/>
          </w:tcPr>
          <w:p w14:paraId="312026C3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Cameroun</w:t>
            </w:r>
          </w:p>
        </w:tc>
        <w:tc>
          <w:tcPr>
            <w:tcW w:w="2834" w:type="dxa"/>
            <w:shd w:val="clear" w:color="auto" w:fill="auto"/>
          </w:tcPr>
          <w:p w14:paraId="397BC901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19" w:history="1">
              <w:r>
                <w:rPr>
                  <w:rStyle w:val="Lienhypertexte"/>
                </w:rPr>
                <w:t>CAT/C/CMR/6</w:t>
              </w:r>
            </w:hyperlink>
          </w:p>
        </w:tc>
      </w:tr>
      <w:tr w:rsidR="009A145C" w:rsidRPr="002540EE" w14:paraId="7412E626" w14:textId="77777777" w:rsidTr="008803A2">
        <w:tc>
          <w:tcPr>
            <w:tcW w:w="4536" w:type="dxa"/>
            <w:shd w:val="clear" w:color="auto" w:fill="auto"/>
          </w:tcPr>
          <w:p w14:paraId="55DFB60A" w14:textId="77777777" w:rsidR="009A145C" w:rsidRPr="002540EE" w:rsidRDefault="009A145C" w:rsidP="009A145C">
            <w:pPr>
              <w:spacing w:before="40" w:after="120"/>
              <w:ind w:right="113"/>
            </w:pPr>
            <w:r>
              <w:t>Chili</w:t>
            </w:r>
          </w:p>
        </w:tc>
        <w:tc>
          <w:tcPr>
            <w:tcW w:w="2834" w:type="dxa"/>
            <w:shd w:val="clear" w:color="auto" w:fill="auto"/>
          </w:tcPr>
          <w:p w14:paraId="02578EEE" w14:textId="483B1085" w:rsidR="009A145C" w:rsidRDefault="009A145C" w:rsidP="009A145C">
            <w:pPr>
              <w:spacing w:before="40" w:after="120"/>
              <w:ind w:right="113"/>
            </w:pPr>
            <w:hyperlink r:id="rId20" w:history="1">
              <w:r w:rsidRPr="001A1CDE">
                <w:rPr>
                  <w:rStyle w:val="Lienhypertexte"/>
                </w:rPr>
                <w:t>CAT/C/CHL/7</w:t>
              </w:r>
            </w:hyperlink>
          </w:p>
        </w:tc>
      </w:tr>
      <w:tr w:rsidR="00162E44" w:rsidRPr="002540EE" w14:paraId="5C8B3225" w14:textId="77777777" w:rsidTr="008803A2">
        <w:tc>
          <w:tcPr>
            <w:tcW w:w="4536" w:type="dxa"/>
            <w:shd w:val="clear" w:color="auto" w:fill="auto"/>
          </w:tcPr>
          <w:p w14:paraId="141427A9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Colombie</w:t>
            </w:r>
          </w:p>
        </w:tc>
        <w:tc>
          <w:tcPr>
            <w:tcW w:w="2834" w:type="dxa"/>
            <w:shd w:val="clear" w:color="auto" w:fill="auto"/>
          </w:tcPr>
          <w:p w14:paraId="64423F81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21" w:history="1">
              <w:r>
                <w:rPr>
                  <w:rStyle w:val="Lienhypertexte"/>
                </w:rPr>
                <w:t>CAT/C/COL/6</w:t>
              </w:r>
            </w:hyperlink>
          </w:p>
        </w:tc>
      </w:tr>
      <w:tr w:rsidR="00162E44" w:rsidRPr="002540EE" w14:paraId="6628DBE9" w14:textId="77777777" w:rsidTr="008803A2">
        <w:tc>
          <w:tcPr>
            <w:tcW w:w="4536" w:type="dxa"/>
            <w:shd w:val="clear" w:color="auto" w:fill="auto"/>
          </w:tcPr>
          <w:p w14:paraId="630FA010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Costa Rica</w:t>
            </w:r>
          </w:p>
        </w:tc>
        <w:tc>
          <w:tcPr>
            <w:tcW w:w="2834" w:type="dxa"/>
            <w:shd w:val="clear" w:color="auto" w:fill="auto"/>
          </w:tcPr>
          <w:p w14:paraId="697C71DB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22" w:history="1">
              <w:r>
                <w:rPr>
                  <w:rStyle w:val="Lienhypertexte"/>
                </w:rPr>
                <w:t>CAT/C/CRI/3</w:t>
              </w:r>
            </w:hyperlink>
          </w:p>
        </w:tc>
      </w:tr>
      <w:tr w:rsidR="00162E44" w:rsidRPr="002540EE" w14:paraId="046705B5" w14:textId="77777777" w:rsidTr="008803A2">
        <w:tc>
          <w:tcPr>
            <w:tcW w:w="4536" w:type="dxa"/>
            <w:shd w:val="clear" w:color="auto" w:fill="auto"/>
          </w:tcPr>
          <w:p w14:paraId="4889756D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Danemark</w:t>
            </w:r>
          </w:p>
        </w:tc>
        <w:tc>
          <w:tcPr>
            <w:tcW w:w="2834" w:type="dxa"/>
            <w:shd w:val="clear" w:color="auto" w:fill="auto"/>
          </w:tcPr>
          <w:p w14:paraId="5C6AB322" w14:textId="68F44D70" w:rsidR="00162E44" w:rsidRPr="00E34D4A" w:rsidRDefault="009A145C" w:rsidP="008803A2">
            <w:pPr>
              <w:spacing w:before="40" w:after="120"/>
              <w:ind w:right="113"/>
              <w:rPr>
                <w:rStyle w:val="Lienhypertexte"/>
              </w:rPr>
            </w:pPr>
            <w:hyperlink r:id="rId23" w:history="1">
              <w:r w:rsidR="00162E44" w:rsidRPr="009A145C">
                <w:rPr>
                  <w:rStyle w:val="Lienhypertexte"/>
                </w:rPr>
                <w:t>CAT/C/DNK/8</w:t>
              </w:r>
            </w:hyperlink>
          </w:p>
        </w:tc>
      </w:tr>
      <w:tr w:rsidR="00162E44" w:rsidRPr="002540EE" w14:paraId="3509B36C" w14:textId="77777777" w:rsidTr="008803A2">
        <w:tc>
          <w:tcPr>
            <w:tcW w:w="4536" w:type="dxa"/>
            <w:shd w:val="clear" w:color="auto" w:fill="auto"/>
          </w:tcPr>
          <w:p w14:paraId="7F52A8DF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Égypte</w:t>
            </w:r>
          </w:p>
        </w:tc>
        <w:tc>
          <w:tcPr>
            <w:tcW w:w="2834" w:type="dxa"/>
            <w:shd w:val="clear" w:color="auto" w:fill="auto"/>
          </w:tcPr>
          <w:p w14:paraId="21257517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24" w:history="1">
              <w:r>
                <w:rPr>
                  <w:rStyle w:val="Lienhypertexte"/>
                </w:rPr>
                <w:t>CAT/C/EGY/5</w:t>
              </w:r>
            </w:hyperlink>
          </w:p>
        </w:tc>
      </w:tr>
      <w:tr w:rsidR="009A145C" w:rsidRPr="002540EE" w14:paraId="5F987CFE" w14:textId="77777777" w:rsidTr="008803A2">
        <w:tc>
          <w:tcPr>
            <w:tcW w:w="4536" w:type="dxa"/>
            <w:shd w:val="clear" w:color="auto" w:fill="auto"/>
          </w:tcPr>
          <w:p w14:paraId="66028B95" w14:textId="77777777" w:rsidR="009A145C" w:rsidRPr="002540EE" w:rsidRDefault="009A145C" w:rsidP="009A145C">
            <w:pPr>
              <w:spacing w:before="40" w:after="120"/>
              <w:ind w:right="113"/>
            </w:pPr>
            <w:r w:rsidRPr="002540EE">
              <w:t>Estonie</w:t>
            </w:r>
          </w:p>
        </w:tc>
        <w:tc>
          <w:tcPr>
            <w:tcW w:w="2834" w:type="dxa"/>
            <w:shd w:val="clear" w:color="auto" w:fill="auto"/>
          </w:tcPr>
          <w:p w14:paraId="0AB1BC7B" w14:textId="726E3605" w:rsidR="009A145C" w:rsidRDefault="009A145C" w:rsidP="009A145C">
            <w:pPr>
              <w:spacing w:before="40" w:after="120"/>
              <w:ind w:right="113"/>
            </w:pPr>
            <w:hyperlink r:id="rId25" w:history="1">
              <w:r w:rsidRPr="001A1CDE">
                <w:rPr>
                  <w:rStyle w:val="Lienhypertexte"/>
                </w:rPr>
                <w:t>CAT/C/EST/6</w:t>
              </w:r>
            </w:hyperlink>
          </w:p>
        </w:tc>
      </w:tr>
      <w:tr w:rsidR="00162E44" w:rsidRPr="002540EE" w14:paraId="0F0872A0" w14:textId="77777777" w:rsidTr="008803A2">
        <w:tc>
          <w:tcPr>
            <w:tcW w:w="4536" w:type="dxa"/>
            <w:shd w:val="clear" w:color="auto" w:fill="auto"/>
          </w:tcPr>
          <w:p w14:paraId="780012F5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Équateur</w:t>
            </w:r>
          </w:p>
        </w:tc>
        <w:tc>
          <w:tcPr>
            <w:tcW w:w="2834" w:type="dxa"/>
            <w:shd w:val="clear" w:color="auto" w:fill="auto"/>
          </w:tcPr>
          <w:p w14:paraId="35E4366B" w14:textId="082C033B" w:rsidR="00162E44" w:rsidRPr="00E34D4A" w:rsidRDefault="009A145C" w:rsidP="008803A2">
            <w:pPr>
              <w:spacing w:before="40" w:after="120"/>
              <w:ind w:right="113"/>
              <w:rPr>
                <w:rStyle w:val="Lienhypertexte"/>
              </w:rPr>
            </w:pPr>
            <w:hyperlink r:id="rId26" w:history="1">
              <w:r w:rsidR="00162E44" w:rsidRPr="009A145C">
                <w:rPr>
                  <w:rStyle w:val="Lienhypertexte"/>
                </w:rPr>
                <w:t>CAT/C/ECU/8</w:t>
              </w:r>
            </w:hyperlink>
          </w:p>
        </w:tc>
      </w:tr>
      <w:tr w:rsidR="00162E44" w:rsidRPr="002540EE" w14:paraId="77DD0908" w14:textId="77777777" w:rsidTr="008803A2">
        <w:tc>
          <w:tcPr>
            <w:tcW w:w="4536" w:type="dxa"/>
            <w:shd w:val="clear" w:color="auto" w:fill="auto"/>
          </w:tcPr>
          <w:p w14:paraId="5222301A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Espagne</w:t>
            </w:r>
          </w:p>
        </w:tc>
        <w:tc>
          <w:tcPr>
            <w:tcW w:w="2834" w:type="dxa"/>
            <w:shd w:val="clear" w:color="auto" w:fill="auto"/>
          </w:tcPr>
          <w:p w14:paraId="049C3655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27" w:history="1">
              <w:r>
                <w:rPr>
                  <w:rStyle w:val="Lienhypertexte"/>
                </w:rPr>
                <w:t>CAT/C/ESP/7</w:t>
              </w:r>
            </w:hyperlink>
          </w:p>
        </w:tc>
      </w:tr>
      <w:tr w:rsidR="00162E44" w:rsidRPr="002540EE" w14:paraId="0F8F3CEE" w14:textId="77777777" w:rsidTr="008803A2">
        <w:tc>
          <w:tcPr>
            <w:tcW w:w="4536" w:type="dxa"/>
            <w:shd w:val="clear" w:color="auto" w:fill="auto"/>
          </w:tcPr>
          <w:p w14:paraId="75B073E9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États-Unis d</w:t>
            </w:r>
            <w:r>
              <w:t>’</w:t>
            </w:r>
            <w:r w:rsidRPr="002540EE">
              <w:t>Amérique</w:t>
            </w:r>
          </w:p>
        </w:tc>
        <w:tc>
          <w:tcPr>
            <w:tcW w:w="2834" w:type="dxa"/>
            <w:shd w:val="clear" w:color="auto" w:fill="auto"/>
          </w:tcPr>
          <w:p w14:paraId="0D5BA32A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28" w:history="1">
              <w:r>
                <w:rPr>
                  <w:rStyle w:val="Lienhypertexte"/>
                </w:rPr>
                <w:t>CAT/C/USA/6</w:t>
              </w:r>
            </w:hyperlink>
          </w:p>
        </w:tc>
      </w:tr>
      <w:tr w:rsidR="00162E44" w:rsidRPr="002540EE" w14:paraId="5C863BBC" w14:textId="77777777" w:rsidTr="008803A2">
        <w:tc>
          <w:tcPr>
            <w:tcW w:w="4536" w:type="dxa"/>
            <w:shd w:val="clear" w:color="auto" w:fill="auto"/>
          </w:tcPr>
          <w:p w14:paraId="0521328F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Éthiopie</w:t>
            </w:r>
          </w:p>
        </w:tc>
        <w:tc>
          <w:tcPr>
            <w:tcW w:w="2834" w:type="dxa"/>
            <w:shd w:val="clear" w:color="auto" w:fill="auto"/>
          </w:tcPr>
          <w:p w14:paraId="659D3EFC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29" w:history="1">
              <w:r>
                <w:rPr>
                  <w:rStyle w:val="Lienhypertexte"/>
                </w:rPr>
                <w:t>CAT/C/ETH/2</w:t>
              </w:r>
            </w:hyperlink>
          </w:p>
        </w:tc>
      </w:tr>
      <w:tr w:rsidR="00162E44" w:rsidRPr="002540EE" w14:paraId="6EEC166E" w14:textId="77777777" w:rsidTr="008803A2">
        <w:tc>
          <w:tcPr>
            <w:tcW w:w="4536" w:type="dxa"/>
            <w:shd w:val="clear" w:color="auto" w:fill="auto"/>
          </w:tcPr>
          <w:p w14:paraId="24AE949C" w14:textId="77777777" w:rsidR="00162E44" w:rsidRPr="002540EE" w:rsidRDefault="00162E44" w:rsidP="008803A2">
            <w:pPr>
              <w:spacing w:before="40" w:after="120"/>
              <w:ind w:right="113"/>
            </w:pPr>
            <w:r>
              <w:t>Fédération de Russie</w:t>
            </w:r>
          </w:p>
        </w:tc>
        <w:tc>
          <w:tcPr>
            <w:tcW w:w="2834" w:type="dxa"/>
            <w:shd w:val="clear" w:color="auto" w:fill="auto"/>
          </w:tcPr>
          <w:p w14:paraId="5887DB12" w14:textId="58F708B2" w:rsidR="00162E44" w:rsidRDefault="009A145C" w:rsidP="008803A2">
            <w:pPr>
              <w:spacing w:before="40" w:after="120"/>
              <w:ind w:right="113"/>
            </w:pPr>
            <w:hyperlink r:id="rId30" w:history="1">
              <w:r w:rsidRPr="001A1CDE">
                <w:rPr>
                  <w:rStyle w:val="Lienhypertexte"/>
                </w:rPr>
                <w:t>CAT/C/RUS/7</w:t>
              </w:r>
            </w:hyperlink>
          </w:p>
        </w:tc>
      </w:tr>
      <w:tr w:rsidR="00162E44" w:rsidRPr="002540EE" w14:paraId="3973DF30" w14:textId="77777777" w:rsidTr="008803A2">
        <w:tc>
          <w:tcPr>
            <w:tcW w:w="4536" w:type="dxa"/>
            <w:shd w:val="clear" w:color="auto" w:fill="auto"/>
          </w:tcPr>
          <w:p w14:paraId="72257271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Finlande</w:t>
            </w:r>
          </w:p>
        </w:tc>
        <w:tc>
          <w:tcPr>
            <w:tcW w:w="2834" w:type="dxa"/>
            <w:shd w:val="clear" w:color="auto" w:fill="auto"/>
          </w:tcPr>
          <w:p w14:paraId="21A45C41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Huitième</w:t>
            </w:r>
          </w:p>
        </w:tc>
      </w:tr>
      <w:tr w:rsidR="00162E44" w:rsidRPr="002540EE" w14:paraId="24784ABB" w14:textId="77777777" w:rsidTr="008803A2">
        <w:tc>
          <w:tcPr>
            <w:tcW w:w="4536" w:type="dxa"/>
            <w:shd w:val="clear" w:color="auto" w:fill="auto"/>
          </w:tcPr>
          <w:p w14:paraId="2D460968" w14:textId="77777777" w:rsidR="00162E44" w:rsidRPr="002540EE" w:rsidRDefault="00162E44" w:rsidP="00165C4C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2540EE">
              <w:lastRenderedPageBreak/>
              <w:t>France</w:t>
            </w:r>
          </w:p>
        </w:tc>
        <w:tc>
          <w:tcPr>
            <w:tcW w:w="2834" w:type="dxa"/>
            <w:shd w:val="clear" w:color="auto" w:fill="auto"/>
          </w:tcPr>
          <w:p w14:paraId="72E3B3DE" w14:textId="77777777" w:rsidR="00162E44" w:rsidRPr="002540EE" w:rsidRDefault="00162E44" w:rsidP="00165C4C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hyperlink r:id="rId31" w:history="1">
              <w:r>
                <w:rPr>
                  <w:rStyle w:val="Lienhypertexte"/>
                </w:rPr>
                <w:t>CAT/C/FRA/8</w:t>
              </w:r>
            </w:hyperlink>
          </w:p>
        </w:tc>
      </w:tr>
      <w:tr w:rsidR="00162E44" w:rsidRPr="002540EE" w14:paraId="12FE53D2" w14:textId="77777777" w:rsidTr="008803A2">
        <w:tc>
          <w:tcPr>
            <w:tcW w:w="4536" w:type="dxa"/>
            <w:shd w:val="clear" w:color="auto" w:fill="auto"/>
          </w:tcPr>
          <w:p w14:paraId="35D79DCF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Honduras</w:t>
            </w:r>
          </w:p>
        </w:tc>
        <w:tc>
          <w:tcPr>
            <w:tcW w:w="2834" w:type="dxa"/>
            <w:shd w:val="clear" w:color="auto" w:fill="auto"/>
          </w:tcPr>
          <w:p w14:paraId="2BCDD8AE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32" w:history="1">
              <w:r>
                <w:rPr>
                  <w:rStyle w:val="Lienhypertexte"/>
                </w:rPr>
                <w:t>CAT/C/HND/3</w:t>
              </w:r>
            </w:hyperlink>
          </w:p>
        </w:tc>
      </w:tr>
      <w:tr w:rsidR="00162E44" w:rsidRPr="002540EE" w14:paraId="633E4E37" w14:textId="77777777" w:rsidTr="008803A2">
        <w:tc>
          <w:tcPr>
            <w:tcW w:w="4536" w:type="dxa"/>
            <w:shd w:val="clear" w:color="auto" w:fill="auto"/>
          </w:tcPr>
          <w:p w14:paraId="41E25324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Israël</w:t>
            </w:r>
          </w:p>
        </w:tc>
        <w:tc>
          <w:tcPr>
            <w:tcW w:w="2834" w:type="dxa"/>
            <w:shd w:val="clear" w:color="auto" w:fill="auto"/>
          </w:tcPr>
          <w:p w14:paraId="229C5A3B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33" w:history="1">
              <w:r>
                <w:rPr>
                  <w:rStyle w:val="Lienhypertexte"/>
                </w:rPr>
                <w:t>CAT/C/ISR/6</w:t>
              </w:r>
            </w:hyperlink>
          </w:p>
        </w:tc>
      </w:tr>
      <w:tr w:rsidR="00162E44" w:rsidRPr="002540EE" w:rsidDel="00FD1111" w14:paraId="7FE1D2FD" w14:textId="77777777" w:rsidTr="008803A2">
        <w:tc>
          <w:tcPr>
            <w:tcW w:w="4536" w:type="dxa"/>
            <w:shd w:val="clear" w:color="auto" w:fill="auto"/>
          </w:tcPr>
          <w:p w14:paraId="684B8A71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Italie</w:t>
            </w:r>
          </w:p>
        </w:tc>
        <w:tc>
          <w:tcPr>
            <w:tcW w:w="2834" w:type="dxa"/>
            <w:shd w:val="clear" w:color="auto" w:fill="auto"/>
          </w:tcPr>
          <w:p w14:paraId="350AF18F" w14:textId="77777777" w:rsidR="00162E44" w:rsidRPr="002540EE" w:rsidDel="00FD1111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34" w:history="1">
              <w:r>
                <w:rPr>
                  <w:rStyle w:val="Lienhypertexte"/>
                </w:rPr>
                <w:t>CAT/C/ITA/7</w:t>
              </w:r>
            </w:hyperlink>
          </w:p>
        </w:tc>
      </w:tr>
      <w:tr w:rsidR="00162E44" w:rsidRPr="002540EE" w14:paraId="4F306E6B" w14:textId="77777777" w:rsidTr="008803A2">
        <w:tc>
          <w:tcPr>
            <w:tcW w:w="4536" w:type="dxa"/>
            <w:shd w:val="clear" w:color="auto" w:fill="auto"/>
          </w:tcPr>
          <w:p w14:paraId="15681E29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Jordanie</w:t>
            </w:r>
          </w:p>
        </w:tc>
        <w:tc>
          <w:tcPr>
            <w:tcW w:w="2834" w:type="dxa"/>
            <w:shd w:val="clear" w:color="auto" w:fill="auto"/>
          </w:tcPr>
          <w:p w14:paraId="5659D440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35" w:history="1">
              <w:r>
                <w:rPr>
                  <w:rStyle w:val="Lienhypertexte"/>
                </w:rPr>
                <w:t>CAT/C/JOR/4</w:t>
              </w:r>
            </w:hyperlink>
          </w:p>
        </w:tc>
      </w:tr>
      <w:tr w:rsidR="00162E44" w:rsidRPr="002540EE" w14:paraId="2E069B01" w14:textId="77777777" w:rsidTr="008803A2">
        <w:tc>
          <w:tcPr>
            <w:tcW w:w="4536" w:type="dxa"/>
            <w:shd w:val="clear" w:color="auto" w:fill="auto"/>
          </w:tcPr>
          <w:p w14:paraId="1008F08A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Kazakhstan</w:t>
            </w:r>
          </w:p>
        </w:tc>
        <w:tc>
          <w:tcPr>
            <w:tcW w:w="2834" w:type="dxa"/>
            <w:shd w:val="clear" w:color="auto" w:fill="auto"/>
          </w:tcPr>
          <w:p w14:paraId="4200A6AA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36" w:history="1">
              <w:r>
                <w:rPr>
                  <w:rStyle w:val="Lienhypertexte"/>
                </w:rPr>
                <w:t>CAT/C/KAZ/4</w:t>
              </w:r>
            </w:hyperlink>
          </w:p>
        </w:tc>
      </w:tr>
      <w:tr w:rsidR="00162E44" w:rsidRPr="002540EE" w14:paraId="256D59BF" w14:textId="77777777" w:rsidTr="008803A2">
        <w:tc>
          <w:tcPr>
            <w:tcW w:w="4536" w:type="dxa"/>
            <w:shd w:val="clear" w:color="auto" w:fill="auto"/>
          </w:tcPr>
          <w:p w14:paraId="4E7547A2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Koweït</w:t>
            </w:r>
          </w:p>
        </w:tc>
        <w:tc>
          <w:tcPr>
            <w:tcW w:w="2834" w:type="dxa"/>
            <w:shd w:val="clear" w:color="auto" w:fill="auto"/>
          </w:tcPr>
          <w:p w14:paraId="0449FCA1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37" w:history="1">
              <w:r>
                <w:rPr>
                  <w:rStyle w:val="Lienhypertexte"/>
                </w:rPr>
                <w:t>CAT/C/KWT/4</w:t>
              </w:r>
            </w:hyperlink>
          </w:p>
        </w:tc>
      </w:tr>
      <w:tr w:rsidR="00162E44" w:rsidRPr="002540EE" w14:paraId="1F2012BF" w14:textId="77777777" w:rsidTr="008803A2">
        <w:tc>
          <w:tcPr>
            <w:tcW w:w="4536" w:type="dxa"/>
            <w:shd w:val="clear" w:color="auto" w:fill="auto"/>
          </w:tcPr>
          <w:p w14:paraId="6F18C322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Liechtenstein</w:t>
            </w:r>
          </w:p>
        </w:tc>
        <w:tc>
          <w:tcPr>
            <w:tcW w:w="2834" w:type="dxa"/>
            <w:shd w:val="clear" w:color="auto" w:fill="auto"/>
          </w:tcPr>
          <w:p w14:paraId="2402EBE2" w14:textId="2F5A6CD3" w:rsidR="00162E44" w:rsidRPr="00E34D4A" w:rsidRDefault="009A145C" w:rsidP="008803A2">
            <w:pPr>
              <w:spacing w:before="40" w:after="120"/>
              <w:ind w:right="113"/>
              <w:rPr>
                <w:rStyle w:val="Lienhypertexte"/>
              </w:rPr>
            </w:pPr>
            <w:hyperlink r:id="rId38" w:history="1">
              <w:r w:rsidR="00162E44" w:rsidRPr="009A145C">
                <w:rPr>
                  <w:rStyle w:val="Lienhypertexte"/>
                </w:rPr>
                <w:t>CAT/C/LIE/5</w:t>
              </w:r>
            </w:hyperlink>
          </w:p>
        </w:tc>
      </w:tr>
      <w:tr w:rsidR="00162E44" w:rsidRPr="002540EE" w14:paraId="7FAB6AF3" w14:textId="77777777" w:rsidTr="008803A2">
        <w:tc>
          <w:tcPr>
            <w:tcW w:w="4536" w:type="dxa"/>
            <w:shd w:val="clear" w:color="auto" w:fill="auto"/>
          </w:tcPr>
          <w:p w14:paraId="2C7BF477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Luxembourg</w:t>
            </w:r>
          </w:p>
        </w:tc>
        <w:tc>
          <w:tcPr>
            <w:tcW w:w="2834" w:type="dxa"/>
            <w:shd w:val="clear" w:color="auto" w:fill="auto"/>
          </w:tcPr>
          <w:p w14:paraId="2A5E5339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39" w:history="1">
              <w:r>
                <w:rPr>
                  <w:rStyle w:val="Lienhypertexte"/>
                </w:rPr>
                <w:t>CAT/C/LUX/8</w:t>
              </w:r>
            </w:hyperlink>
          </w:p>
        </w:tc>
      </w:tr>
      <w:tr w:rsidR="00162E44" w:rsidRPr="002540EE" w14:paraId="5346ED13" w14:textId="77777777" w:rsidTr="008803A2">
        <w:tc>
          <w:tcPr>
            <w:tcW w:w="4536" w:type="dxa"/>
            <w:shd w:val="clear" w:color="auto" w:fill="auto"/>
          </w:tcPr>
          <w:p w14:paraId="6E32E3C9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Macédoine du Nord</w:t>
            </w:r>
          </w:p>
        </w:tc>
        <w:tc>
          <w:tcPr>
            <w:tcW w:w="2834" w:type="dxa"/>
            <w:shd w:val="clear" w:color="auto" w:fill="auto"/>
          </w:tcPr>
          <w:p w14:paraId="31598B6F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40" w:history="1">
              <w:r>
                <w:rPr>
                  <w:rStyle w:val="Lienhypertexte"/>
                </w:rPr>
                <w:t>CAT/C/MKD/4</w:t>
              </w:r>
            </w:hyperlink>
          </w:p>
        </w:tc>
      </w:tr>
      <w:tr w:rsidR="00162E44" w:rsidRPr="002540EE" w14:paraId="0B6B722F" w14:textId="77777777" w:rsidTr="008803A2">
        <w:tc>
          <w:tcPr>
            <w:tcW w:w="4536" w:type="dxa"/>
            <w:shd w:val="clear" w:color="auto" w:fill="auto"/>
          </w:tcPr>
          <w:p w14:paraId="3877189E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Maurice</w:t>
            </w:r>
          </w:p>
        </w:tc>
        <w:tc>
          <w:tcPr>
            <w:tcW w:w="2834" w:type="dxa"/>
            <w:shd w:val="clear" w:color="auto" w:fill="auto"/>
          </w:tcPr>
          <w:p w14:paraId="4BF8308D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41" w:history="1">
              <w:r>
                <w:rPr>
                  <w:rStyle w:val="Lienhypertexte"/>
                </w:rPr>
                <w:t>CAT/C/MUS/5</w:t>
              </w:r>
            </w:hyperlink>
          </w:p>
        </w:tc>
      </w:tr>
      <w:tr w:rsidR="00162E44" w:rsidRPr="002540EE" w14:paraId="326C962D" w14:textId="77777777" w:rsidTr="008803A2">
        <w:tc>
          <w:tcPr>
            <w:tcW w:w="4536" w:type="dxa"/>
            <w:shd w:val="clear" w:color="auto" w:fill="auto"/>
          </w:tcPr>
          <w:p w14:paraId="34082A33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Monaco</w:t>
            </w:r>
          </w:p>
        </w:tc>
        <w:tc>
          <w:tcPr>
            <w:tcW w:w="2834" w:type="dxa"/>
            <w:shd w:val="clear" w:color="auto" w:fill="auto"/>
          </w:tcPr>
          <w:p w14:paraId="3847B80D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Septième</w:t>
            </w:r>
          </w:p>
        </w:tc>
      </w:tr>
      <w:tr w:rsidR="00162E44" w:rsidRPr="002540EE" w14:paraId="1C50CB7C" w14:textId="77777777" w:rsidTr="008803A2">
        <w:tc>
          <w:tcPr>
            <w:tcW w:w="4536" w:type="dxa"/>
            <w:shd w:val="clear" w:color="auto" w:fill="auto"/>
          </w:tcPr>
          <w:p w14:paraId="0ACA12D2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Mongolie</w:t>
            </w:r>
          </w:p>
        </w:tc>
        <w:tc>
          <w:tcPr>
            <w:tcW w:w="2834" w:type="dxa"/>
            <w:shd w:val="clear" w:color="auto" w:fill="auto"/>
          </w:tcPr>
          <w:p w14:paraId="0540A6EF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42" w:history="1">
              <w:r>
                <w:rPr>
                  <w:rStyle w:val="Lienhypertexte"/>
                </w:rPr>
                <w:t>CAT/C/MNG/3</w:t>
              </w:r>
            </w:hyperlink>
          </w:p>
        </w:tc>
      </w:tr>
      <w:tr w:rsidR="00162E44" w:rsidRPr="002540EE" w14:paraId="4D63FCA7" w14:textId="77777777" w:rsidTr="008803A2">
        <w:tc>
          <w:tcPr>
            <w:tcW w:w="4536" w:type="dxa"/>
            <w:shd w:val="clear" w:color="auto" w:fill="auto"/>
          </w:tcPr>
          <w:p w14:paraId="629B1169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Namibie</w:t>
            </w:r>
          </w:p>
        </w:tc>
        <w:tc>
          <w:tcPr>
            <w:tcW w:w="2834" w:type="dxa"/>
            <w:shd w:val="clear" w:color="auto" w:fill="auto"/>
          </w:tcPr>
          <w:p w14:paraId="71F7E047" w14:textId="77777777" w:rsidR="00162E44" w:rsidRPr="002540EE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hyperlink r:id="rId43" w:history="1">
              <w:r>
                <w:rPr>
                  <w:rStyle w:val="Lienhypertexte"/>
                </w:rPr>
                <w:t>CAT/C/NAM/3</w:t>
              </w:r>
            </w:hyperlink>
          </w:p>
        </w:tc>
      </w:tr>
      <w:tr w:rsidR="009A145C" w:rsidRPr="002540EE" w14:paraId="667D3D99" w14:textId="77777777" w:rsidTr="008803A2">
        <w:tc>
          <w:tcPr>
            <w:tcW w:w="4536" w:type="dxa"/>
            <w:shd w:val="clear" w:color="auto" w:fill="auto"/>
          </w:tcPr>
          <w:p w14:paraId="0FE06C10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Norvège</w:t>
            </w:r>
          </w:p>
        </w:tc>
        <w:tc>
          <w:tcPr>
            <w:tcW w:w="2834" w:type="dxa"/>
            <w:shd w:val="clear" w:color="auto" w:fill="auto"/>
          </w:tcPr>
          <w:p w14:paraId="2F9E49AD" w14:textId="161A96C3" w:rsidR="009A145C" w:rsidRPr="002540EE" w:rsidRDefault="009A145C" w:rsidP="009A145C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44" w:history="1">
              <w:r w:rsidRPr="001A1CDE">
                <w:rPr>
                  <w:rStyle w:val="Lienhypertexte"/>
                  <w:rFonts w:eastAsiaTheme="minorEastAsia"/>
                </w:rPr>
                <w:t>CAT/C/NOR/9</w:t>
              </w:r>
            </w:hyperlink>
          </w:p>
        </w:tc>
      </w:tr>
      <w:tr w:rsidR="009A145C" w:rsidRPr="002540EE" w14:paraId="6FC64FFD" w14:textId="77777777" w:rsidTr="008803A2">
        <w:tc>
          <w:tcPr>
            <w:tcW w:w="4536" w:type="dxa"/>
            <w:shd w:val="clear" w:color="auto" w:fill="auto"/>
          </w:tcPr>
          <w:p w14:paraId="6DB108EC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Nouvelle-Zélande</w:t>
            </w:r>
          </w:p>
        </w:tc>
        <w:tc>
          <w:tcPr>
            <w:tcW w:w="2834" w:type="dxa"/>
            <w:shd w:val="clear" w:color="auto" w:fill="auto"/>
          </w:tcPr>
          <w:p w14:paraId="3BB0269E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hyperlink r:id="rId45" w:history="1">
              <w:r>
                <w:rPr>
                  <w:rStyle w:val="Lienhypertexte"/>
                </w:rPr>
                <w:t>CAT/C/NZL/7</w:t>
              </w:r>
            </w:hyperlink>
          </w:p>
        </w:tc>
      </w:tr>
      <w:tr w:rsidR="009A145C" w:rsidRPr="002540EE" w14:paraId="2E0D9F99" w14:textId="77777777" w:rsidTr="008803A2">
        <w:tc>
          <w:tcPr>
            <w:tcW w:w="4536" w:type="dxa"/>
            <w:shd w:val="clear" w:color="auto" w:fill="auto"/>
          </w:tcPr>
          <w:p w14:paraId="25F79FE3" w14:textId="77777777" w:rsidR="009A145C" w:rsidRPr="002540EE" w:rsidRDefault="009A145C" w:rsidP="009A145C">
            <w:pPr>
              <w:spacing w:before="40" w:after="120"/>
              <w:ind w:right="113"/>
            </w:pPr>
            <w:r w:rsidRPr="002540EE">
              <w:t>Pakistan</w:t>
            </w:r>
          </w:p>
        </w:tc>
        <w:tc>
          <w:tcPr>
            <w:tcW w:w="2834" w:type="dxa"/>
            <w:shd w:val="clear" w:color="auto" w:fill="auto"/>
          </w:tcPr>
          <w:p w14:paraId="27BD8E6C" w14:textId="1FBBB500" w:rsidR="009A145C" w:rsidRPr="002540EE" w:rsidRDefault="009A145C" w:rsidP="009A145C">
            <w:pPr>
              <w:spacing w:before="40" w:after="120"/>
              <w:ind w:right="113"/>
            </w:pPr>
            <w:hyperlink r:id="rId46" w:history="1">
              <w:r w:rsidRPr="001A1CDE">
                <w:rPr>
                  <w:rStyle w:val="Lienhypertexte"/>
                  <w:rFonts w:eastAsiaTheme="minorEastAsia"/>
                </w:rPr>
                <w:t>CAT/C/PAK/2</w:t>
              </w:r>
            </w:hyperlink>
          </w:p>
        </w:tc>
      </w:tr>
      <w:tr w:rsidR="009A145C" w:rsidRPr="002540EE" w14:paraId="78776063" w14:textId="77777777" w:rsidTr="008803A2">
        <w:tc>
          <w:tcPr>
            <w:tcW w:w="4536" w:type="dxa"/>
            <w:shd w:val="clear" w:color="auto" w:fill="auto"/>
          </w:tcPr>
          <w:p w14:paraId="5BB08CAB" w14:textId="77777777" w:rsidR="009A145C" w:rsidRPr="002540EE" w:rsidRDefault="009A145C" w:rsidP="009A145C">
            <w:pPr>
              <w:spacing w:before="40" w:after="120"/>
              <w:ind w:right="113"/>
            </w:pPr>
            <w:r>
              <w:t>Pays-Bas</w:t>
            </w:r>
          </w:p>
        </w:tc>
        <w:tc>
          <w:tcPr>
            <w:tcW w:w="2834" w:type="dxa"/>
            <w:shd w:val="clear" w:color="auto" w:fill="auto"/>
          </w:tcPr>
          <w:p w14:paraId="1F115F07" w14:textId="77777777" w:rsidR="009A145C" w:rsidRPr="002540EE" w:rsidRDefault="009A145C" w:rsidP="009A145C">
            <w:pPr>
              <w:spacing w:before="40" w:after="120"/>
              <w:ind w:right="113"/>
            </w:pPr>
            <w:r>
              <w:t>Huitième</w:t>
            </w:r>
          </w:p>
        </w:tc>
      </w:tr>
      <w:tr w:rsidR="009A145C" w:rsidRPr="002540EE" w14:paraId="62DD01EC" w14:textId="77777777" w:rsidTr="008803A2">
        <w:tc>
          <w:tcPr>
            <w:tcW w:w="4536" w:type="dxa"/>
            <w:shd w:val="clear" w:color="auto" w:fill="auto"/>
          </w:tcPr>
          <w:p w14:paraId="16B9B5CC" w14:textId="77777777" w:rsidR="009A145C" w:rsidRPr="002540EE" w:rsidRDefault="009A145C" w:rsidP="009A145C">
            <w:pPr>
              <w:spacing w:before="40" w:after="120"/>
              <w:ind w:right="113"/>
            </w:pPr>
            <w:r w:rsidRPr="002540EE">
              <w:t>Philippines</w:t>
            </w:r>
          </w:p>
        </w:tc>
        <w:tc>
          <w:tcPr>
            <w:tcW w:w="2834" w:type="dxa"/>
            <w:shd w:val="clear" w:color="auto" w:fill="auto"/>
          </w:tcPr>
          <w:p w14:paraId="6D800216" w14:textId="372A4AA8" w:rsidR="009A145C" w:rsidRPr="002540EE" w:rsidRDefault="009A145C" w:rsidP="009A145C">
            <w:pPr>
              <w:spacing w:before="40" w:after="120"/>
              <w:ind w:right="113"/>
            </w:pPr>
            <w:hyperlink r:id="rId47" w:history="1">
              <w:r w:rsidRPr="001A1CDE">
                <w:rPr>
                  <w:rStyle w:val="Lienhypertexte"/>
                </w:rPr>
                <w:t>CAT/C/PHL/4</w:t>
              </w:r>
            </w:hyperlink>
          </w:p>
        </w:tc>
      </w:tr>
      <w:tr w:rsidR="009A145C" w:rsidRPr="002540EE" w14:paraId="051A62CE" w14:textId="77777777" w:rsidTr="008803A2">
        <w:tc>
          <w:tcPr>
            <w:tcW w:w="4536" w:type="dxa"/>
            <w:shd w:val="clear" w:color="auto" w:fill="auto"/>
          </w:tcPr>
          <w:p w14:paraId="539FA55B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Ouganda</w:t>
            </w:r>
          </w:p>
        </w:tc>
        <w:tc>
          <w:tcPr>
            <w:tcW w:w="2834" w:type="dxa"/>
            <w:shd w:val="clear" w:color="auto" w:fill="auto"/>
          </w:tcPr>
          <w:p w14:paraId="2E97801B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hyperlink r:id="rId48" w:history="1">
              <w:r>
                <w:rPr>
                  <w:rStyle w:val="Lienhypertexte"/>
                </w:rPr>
                <w:t>CAT/C/UGA/2</w:t>
              </w:r>
            </w:hyperlink>
          </w:p>
        </w:tc>
      </w:tr>
      <w:tr w:rsidR="009A145C" w:rsidRPr="002540EE" w14:paraId="21990024" w14:textId="77777777" w:rsidTr="008803A2">
        <w:tc>
          <w:tcPr>
            <w:tcW w:w="4536" w:type="dxa"/>
            <w:shd w:val="clear" w:color="auto" w:fill="auto"/>
          </w:tcPr>
          <w:p w14:paraId="604D27E4" w14:textId="77777777" w:rsidR="009A145C" w:rsidRPr="002540EE" w:rsidRDefault="009A145C" w:rsidP="009A145C">
            <w:pPr>
              <w:spacing w:before="40" w:after="120"/>
              <w:ind w:right="113"/>
            </w:pPr>
            <w:r>
              <w:t>Qatar</w:t>
            </w:r>
          </w:p>
        </w:tc>
        <w:tc>
          <w:tcPr>
            <w:tcW w:w="2834" w:type="dxa"/>
            <w:shd w:val="clear" w:color="auto" w:fill="auto"/>
          </w:tcPr>
          <w:p w14:paraId="0B00325E" w14:textId="772D4C6F" w:rsidR="009A145C" w:rsidRDefault="009A145C" w:rsidP="009A145C">
            <w:pPr>
              <w:spacing w:before="40" w:after="120"/>
              <w:ind w:right="113"/>
            </w:pPr>
            <w:hyperlink r:id="rId49" w:history="1">
              <w:r w:rsidRPr="001A1CDE">
                <w:rPr>
                  <w:rStyle w:val="Lienhypertexte"/>
                </w:rPr>
                <w:t>CAT/C/QAT/4</w:t>
              </w:r>
            </w:hyperlink>
          </w:p>
        </w:tc>
      </w:tr>
      <w:tr w:rsidR="009A145C" w:rsidRPr="002540EE" w14:paraId="70274F96" w14:textId="77777777" w:rsidTr="008803A2">
        <w:tc>
          <w:tcPr>
            <w:tcW w:w="4536" w:type="dxa"/>
            <w:shd w:val="clear" w:color="auto" w:fill="auto"/>
          </w:tcPr>
          <w:p w14:paraId="05A71D34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République de Corée</w:t>
            </w:r>
          </w:p>
        </w:tc>
        <w:tc>
          <w:tcPr>
            <w:tcW w:w="2834" w:type="dxa"/>
            <w:shd w:val="clear" w:color="auto" w:fill="auto"/>
          </w:tcPr>
          <w:p w14:paraId="7718093D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hyperlink r:id="rId50" w:history="1">
              <w:r>
                <w:rPr>
                  <w:rStyle w:val="Lienhypertexte"/>
                </w:rPr>
                <w:t>CAT/C/KOR/6</w:t>
              </w:r>
            </w:hyperlink>
          </w:p>
        </w:tc>
      </w:tr>
      <w:tr w:rsidR="009A145C" w:rsidRPr="002540EE" w14:paraId="04A7766E" w14:textId="77777777" w:rsidTr="008803A2">
        <w:tc>
          <w:tcPr>
            <w:tcW w:w="4536" w:type="dxa"/>
            <w:shd w:val="clear" w:color="auto" w:fill="auto"/>
          </w:tcPr>
          <w:p w14:paraId="2F251305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République de Moldova</w:t>
            </w:r>
          </w:p>
        </w:tc>
        <w:tc>
          <w:tcPr>
            <w:tcW w:w="2834" w:type="dxa"/>
            <w:shd w:val="clear" w:color="auto" w:fill="auto"/>
          </w:tcPr>
          <w:p w14:paraId="3C578574" w14:textId="3677D8C5" w:rsidR="009A145C" w:rsidRPr="002540EE" w:rsidRDefault="009A145C" w:rsidP="009A145C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51" w:history="1">
              <w:r w:rsidRPr="009A145C">
                <w:rPr>
                  <w:rStyle w:val="Lienhypertexte"/>
                  <w:rFonts w:eastAsiaTheme="minorEastAsia"/>
                </w:rPr>
                <w:t>CAT/C/MDA/4</w:t>
              </w:r>
            </w:hyperlink>
          </w:p>
        </w:tc>
      </w:tr>
      <w:tr w:rsidR="009A145C" w:rsidRPr="002540EE" w14:paraId="69BDC778" w14:textId="77777777" w:rsidTr="008803A2">
        <w:tc>
          <w:tcPr>
            <w:tcW w:w="4536" w:type="dxa"/>
            <w:shd w:val="clear" w:color="auto" w:fill="auto"/>
          </w:tcPr>
          <w:p w14:paraId="277711C9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Roumanie</w:t>
            </w:r>
          </w:p>
        </w:tc>
        <w:tc>
          <w:tcPr>
            <w:tcW w:w="2834" w:type="dxa"/>
            <w:shd w:val="clear" w:color="auto" w:fill="auto"/>
          </w:tcPr>
          <w:p w14:paraId="1DF20BDC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hyperlink r:id="rId52" w:history="1">
              <w:r>
                <w:rPr>
                  <w:rStyle w:val="Lienhypertexte"/>
                </w:rPr>
                <w:t>CAT/C/ROU/3</w:t>
              </w:r>
            </w:hyperlink>
          </w:p>
        </w:tc>
      </w:tr>
      <w:tr w:rsidR="009A145C" w:rsidRPr="002540EE" w14:paraId="4DBCCE44" w14:textId="77777777" w:rsidTr="008803A2">
        <w:tc>
          <w:tcPr>
            <w:tcW w:w="4536" w:type="dxa"/>
            <w:shd w:val="clear" w:color="auto" w:fill="auto"/>
          </w:tcPr>
          <w:p w14:paraId="309A2A8D" w14:textId="77777777" w:rsidR="009A145C" w:rsidRPr="002540EE" w:rsidRDefault="009A145C" w:rsidP="009A145C">
            <w:pPr>
              <w:spacing w:before="40" w:after="120"/>
              <w:ind w:right="113"/>
            </w:pPr>
            <w:r w:rsidRPr="002540EE">
              <w:t>Sénégal</w:t>
            </w:r>
          </w:p>
        </w:tc>
        <w:tc>
          <w:tcPr>
            <w:tcW w:w="2834" w:type="dxa"/>
            <w:shd w:val="clear" w:color="auto" w:fill="auto"/>
          </w:tcPr>
          <w:p w14:paraId="255F228A" w14:textId="3863A88D" w:rsidR="009A145C" w:rsidRDefault="009A145C" w:rsidP="009A145C">
            <w:pPr>
              <w:spacing w:before="40" w:after="120"/>
              <w:ind w:right="113"/>
            </w:pPr>
            <w:hyperlink r:id="rId53" w:history="1">
              <w:r w:rsidRPr="009A145C">
                <w:rPr>
                  <w:rStyle w:val="Lienhypertexte"/>
                </w:rPr>
                <w:t>CAT/C/SEN/5</w:t>
              </w:r>
            </w:hyperlink>
          </w:p>
        </w:tc>
      </w:tr>
      <w:tr w:rsidR="009A145C" w:rsidRPr="002540EE" w14:paraId="743CC822" w14:textId="77777777" w:rsidTr="008803A2">
        <w:tc>
          <w:tcPr>
            <w:tcW w:w="4536" w:type="dxa"/>
            <w:shd w:val="clear" w:color="auto" w:fill="auto"/>
          </w:tcPr>
          <w:p w14:paraId="5F41E124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Slovaquie</w:t>
            </w:r>
          </w:p>
        </w:tc>
        <w:tc>
          <w:tcPr>
            <w:tcW w:w="2834" w:type="dxa"/>
            <w:shd w:val="clear" w:color="auto" w:fill="auto"/>
          </w:tcPr>
          <w:p w14:paraId="7D670521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hyperlink r:id="rId54" w:history="1">
              <w:r>
                <w:rPr>
                  <w:rStyle w:val="Lienhypertexte"/>
                </w:rPr>
                <w:t>CAT/C/SVK/4</w:t>
              </w:r>
            </w:hyperlink>
          </w:p>
        </w:tc>
      </w:tr>
      <w:tr w:rsidR="009A145C" w:rsidRPr="002540EE" w14:paraId="09344AB4" w14:textId="77777777" w:rsidTr="008803A2">
        <w:tc>
          <w:tcPr>
            <w:tcW w:w="4536" w:type="dxa"/>
            <w:shd w:val="clear" w:color="auto" w:fill="auto"/>
          </w:tcPr>
          <w:p w14:paraId="5AD6B803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Slovénie</w:t>
            </w:r>
          </w:p>
        </w:tc>
        <w:tc>
          <w:tcPr>
            <w:tcW w:w="2834" w:type="dxa"/>
            <w:shd w:val="clear" w:color="auto" w:fill="auto"/>
          </w:tcPr>
          <w:p w14:paraId="7A5E2813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hyperlink r:id="rId55" w:history="1">
              <w:r>
                <w:rPr>
                  <w:rStyle w:val="Lienhypertexte"/>
                </w:rPr>
                <w:t>CAT/C/SVN/4</w:t>
              </w:r>
            </w:hyperlink>
          </w:p>
        </w:tc>
      </w:tr>
      <w:tr w:rsidR="009A145C" w:rsidRPr="002540EE" w14:paraId="56A105B3" w14:textId="77777777" w:rsidTr="008803A2">
        <w:tc>
          <w:tcPr>
            <w:tcW w:w="4536" w:type="dxa"/>
            <w:shd w:val="clear" w:color="auto" w:fill="auto"/>
          </w:tcPr>
          <w:p w14:paraId="322DE76A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Suisse</w:t>
            </w:r>
          </w:p>
        </w:tc>
        <w:tc>
          <w:tcPr>
            <w:tcW w:w="2834" w:type="dxa"/>
            <w:shd w:val="clear" w:color="auto" w:fill="auto"/>
          </w:tcPr>
          <w:p w14:paraId="261389FA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hyperlink r:id="rId56" w:history="1">
              <w:r>
                <w:rPr>
                  <w:rStyle w:val="Lienhypertexte"/>
                </w:rPr>
                <w:t>CAT/C/CHE/8</w:t>
              </w:r>
            </w:hyperlink>
          </w:p>
        </w:tc>
      </w:tr>
      <w:tr w:rsidR="009A145C" w:rsidRPr="002540EE" w14:paraId="680AF4B6" w14:textId="77777777" w:rsidTr="008803A2">
        <w:tc>
          <w:tcPr>
            <w:tcW w:w="4536" w:type="dxa"/>
            <w:shd w:val="clear" w:color="auto" w:fill="auto"/>
          </w:tcPr>
          <w:p w14:paraId="7A64819C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Tadjikistan</w:t>
            </w:r>
          </w:p>
        </w:tc>
        <w:tc>
          <w:tcPr>
            <w:tcW w:w="2834" w:type="dxa"/>
            <w:shd w:val="clear" w:color="auto" w:fill="auto"/>
          </w:tcPr>
          <w:p w14:paraId="7CCD38DA" w14:textId="152891D6" w:rsidR="009A145C" w:rsidRPr="002540EE" w:rsidRDefault="009A145C" w:rsidP="009A145C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57" w:history="1">
              <w:r w:rsidRPr="009A145C">
                <w:rPr>
                  <w:rStyle w:val="Lienhypertexte"/>
                  <w:rFonts w:eastAsiaTheme="minorEastAsia"/>
                </w:rPr>
                <w:t>CAT/C/TJK/4</w:t>
              </w:r>
            </w:hyperlink>
          </w:p>
        </w:tc>
      </w:tr>
      <w:tr w:rsidR="009A145C" w:rsidRPr="002540EE" w14:paraId="602A61D6" w14:textId="77777777" w:rsidTr="008803A2">
        <w:tc>
          <w:tcPr>
            <w:tcW w:w="4536" w:type="dxa"/>
            <w:shd w:val="clear" w:color="auto" w:fill="auto"/>
          </w:tcPr>
          <w:p w14:paraId="1F978ADA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Thaïlande</w:t>
            </w:r>
          </w:p>
        </w:tc>
        <w:tc>
          <w:tcPr>
            <w:tcW w:w="2834" w:type="dxa"/>
            <w:shd w:val="clear" w:color="auto" w:fill="auto"/>
          </w:tcPr>
          <w:p w14:paraId="13B6A025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hyperlink r:id="rId58" w:history="1">
              <w:r>
                <w:rPr>
                  <w:rStyle w:val="Lienhypertexte"/>
                </w:rPr>
                <w:t>CAT/C/THA/2</w:t>
              </w:r>
            </w:hyperlink>
          </w:p>
        </w:tc>
      </w:tr>
      <w:tr w:rsidR="009A145C" w:rsidRPr="002540EE" w14:paraId="1179E61A" w14:textId="77777777" w:rsidTr="008803A2">
        <w:tc>
          <w:tcPr>
            <w:tcW w:w="4536" w:type="dxa"/>
            <w:shd w:val="clear" w:color="auto" w:fill="auto"/>
          </w:tcPr>
          <w:p w14:paraId="54F84A00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Türkiye</w:t>
            </w:r>
          </w:p>
        </w:tc>
        <w:tc>
          <w:tcPr>
            <w:tcW w:w="2834" w:type="dxa"/>
            <w:shd w:val="clear" w:color="auto" w:fill="auto"/>
          </w:tcPr>
          <w:p w14:paraId="543BB41F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hyperlink r:id="rId59" w:history="1">
              <w:r>
                <w:rPr>
                  <w:rStyle w:val="Lienhypertexte"/>
                </w:rPr>
                <w:t>CAT/C/TUR/5</w:t>
              </w:r>
            </w:hyperlink>
          </w:p>
        </w:tc>
      </w:tr>
      <w:tr w:rsidR="009A145C" w:rsidRPr="002540EE" w14:paraId="51558338" w14:textId="77777777" w:rsidTr="008803A2">
        <w:tc>
          <w:tcPr>
            <w:tcW w:w="4536" w:type="dxa"/>
            <w:shd w:val="clear" w:color="auto" w:fill="auto"/>
          </w:tcPr>
          <w:p w14:paraId="0C7D28F3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Turkménistan</w:t>
            </w:r>
          </w:p>
        </w:tc>
        <w:tc>
          <w:tcPr>
            <w:tcW w:w="2834" w:type="dxa"/>
            <w:shd w:val="clear" w:color="auto" w:fill="auto"/>
          </w:tcPr>
          <w:p w14:paraId="389899EA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Troisième</w:t>
            </w:r>
          </w:p>
        </w:tc>
      </w:tr>
      <w:tr w:rsidR="009A145C" w:rsidRPr="002540EE" w14:paraId="58FF5BF6" w14:textId="77777777" w:rsidTr="008803A2">
        <w:tc>
          <w:tcPr>
            <w:tcW w:w="4536" w:type="dxa"/>
            <w:tcBorders>
              <w:bottom w:val="single" w:sz="12" w:space="0" w:color="auto"/>
            </w:tcBorders>
            <w:shd w:val="clear" w:color="auto" w:fill="auto"/>
          </w:tcPr>
          <w:p w14:paraId="5897D3AF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Ukraine</w:t>
            </w:r>
          </w:p>
        </w:tc>
        <w:tc>
          <w:tcPr>
            <w:tcW w:w="2834" w:type="dxa"/>
            <w:tcBorders>
              <w:bottom w:val="single" w:sz="12" w:space="0" w:color="auto"/>
            </w:tcBorders>
            <w:shd w:val="clear" w:color="auto" w:fill="auto"/>
          </w:tcPr>
          <w:p w14:paraId="53A0C055" w14:textId="77777777" w:rsidR="009A145C" w:rsidRPr="002540EE" w:rsidRDefault="009A145C" w:rsidP="009A145C">
            <w:pPr>
              <w:spacing w:before="40" w:after="120"/>
              <w:ind w:right="113"/>
              <w:rPr>
                <w:rFonts w:eastAsiaTheme="minorEastAsia"/>
              </w:rPr>
            </w:pPr>
            <w:hyperlink r:id="rId60" w:history="1">
              <w:r>
                <w:rPr>
                  <w:rStyle w:val="Lienhypertexte"/>
                </w:rPr>
                <w:t>CAT/C/UKR/7</w:t>
              </w:r>
            </w:hyperlink>
          </w:p>
        </w:tc>
      </w:tr>
    </w:tbl>
    <w:p w14:paraId="5777D976" w14:textId="77777777" w:rsidR="00162E44" w:rsidRPr="002540EE" w:rsidRDefault="00162E44" w:rsidP="00162E44">
      <w:pPr>
        <w:pStyle w:val="H23G"/>
        <w:rPr>
          <w:rFonts w:eastAsiaTheme="minorEastAsia"/>
        </w:rPr>
      </w:pPr>
      <w:r w:rsidRPr="002540EE">
        <w:lastRenderedPageBreak/>
        <w:tab/>
      </w:r>
      <w:r w:rsidRPr="002540EE">
        <w:tab/>
      </w:r>
      <w:r w:rsidRPr="002540EE">
        <w:rPr>
          <w:bCs/>
        </w:rPr>
        <w:t>Rapports initiaux</w:t>
      </w:r>
    </w:p>
    <w:p w14:paraId="2BDE6FB1" w14:textId="3B0DAC8D" w:rsidR="00162E44" w:rsidRPr="002540EE" w:rsidRDefault="00162E44" w:rsidP="009A145C">
      <w:pPr>
        <w:pStyle w:val="SingleTxtG"/>
        <w:keepNext/>
        <w:ind w:firstLine="567"/>
      </w:pPr>
      <w:r w:rsidRPr="002540EE">
        <w:t xml:space="preserve">Au </w:t>
      </w:r>
      <w:r>
        <w:t>3 février</w:t>
      </w:r>
      <w:r w:rsidRPr="002540EE">
        <w:t xml:space="preserve"> 202</w:t>
      </w:r>
      <w:r>
        <w:t>3</w:t>
      </w:r>
      <w:r w:rsidRPr="002540EE">
        <w:t>, l</w:t>
      </w:r>
      <w:r>
        <w:t>’</w:t>
      </w:r>
      <w:r w:rsidRPr="002540EE">
        <w:t>état de la soumission des rapports initiaux était le suivant</w:t>
      </w:r>
      <w:r>
        <w:t> 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985"/>
        <w:gridCol w:w="1983"/>
      </w:tblGrid>
      <w:tr w:rsidR="00162E44" w:rsidRPr="00140D83" w14:paraId="3A74A8CD" w14:textId="77777777" w:rsidTr="009A145C">
        <w:trPr>
          <w:tblHeader/>
        </w:trPr>
        <w:tc>
          <w:tcPr>
            <w:tcW w:w="3402" w:type="dxa"/>
            <w:vMerge w:val="restart"/>
            <w:shd w:val="clear" w:color="auto" w:fill="auto"/>
            <w:vAlign w:val="bottom"/>
          </w:tcPr>
          <w:p w14:paraId="0F6F9B64" w14:textId="77777777" w:rsidR="00162E44" w:rsidRPr="00140D83" w:rsidRDefault="00162E44" w:rsidP="008803A2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bookmarkStart w:id="0" w:name="_Hlk107378975"/>
            <w:r w:rsidRPr="00140D83">
              <w:rPr>
                <w:i/>
                <w:sz w:val="16"/>
              </w:rPr>
              <w:t>État partie (depuis)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7A906BF" w14:textId="77777777" w:rsidR="00162E44" w:rsidRPr="00140D83" w:rsidRDefault="00162E44" w:rsidP="008803A2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140D83">
              <w:rPr>
                <w:i/>
                <w:sz w:val="16"/>
              </w:rPr>
              <w:t>Rapports initiaux</w:t>
            </w:r>
          </w:p>
        </w:tc>
      </w:tr>
      <w:tr w:rsidR="00162E44" w:rsidRPr="00140D83" w14:paraId="484AD5CC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blHeader/>
        </w:trPr>
        <w:tc>
          <w:tcPr>
            <w:tcW w:w="340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87C8B07" w14:textId="77777777" w:rsidR="00162E44" w:rsidRPr="00140D83" w:rsidRDefault="00162E44" w:rsidP="008803A2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CEE5B1E" w14:textId="77777777" w:rsidR="00162E44" w:rsidRPr="00140D83" w:rsidRDefault="00162E44" w:rsidP="008803A2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140D83">
              <w:rPr>
                <w:i/>
                <w:sz w:val="16"/>
              </w:rPr>
              <w:t>Rapport attendu depuis le</w:t>
            </w:r>
          </w:p>
        </w:tc>
        <w:tc>
          <w:tcPr>
            <w:tcW w:w="19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F2A63FD" w14:textId="77777777" w:rsidR="00162E44" w:rsidRPr="00140D83" w:rsidRDefault="00162E44" w:rsidP="008803A2">
            <w:pPr>
              <w:spacing w:before="80" w:after="80" w:line="200" w:lineRule="exact"/>
              <w:rPr>
                <w:rFonts w:eastAsiaTheme="minorEastAsia"/>
                <w:i/>
                <w:sz w:val="16"/>
              </w:rPr>
            </w:pPr>
            <w:r w:rsidRPr="00140D83">
              <w:rPr>
                <w:rFonts w:eastAsiaTheme="minorEastAsia"/>
                <w:i/>
                <w:sz w:val="16"/>
              </w:rPr>
              <w:t>Rapport attendu le/reçu le</w:t>
            </w:r>
          </w:p>
        </w:tc>
      </w:tr>
      <w:tr w:rsidR="00162E44" w:rsidRPr="00140D83" w14:paraId="474F7965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rHeight w:hRule="exact" w:val="113"/>
        </w:trPr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14:paraId="79F8DABB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14:paraId="5AEC4027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1983" w:type="dxa"/>
            <w:tcBorders>
              <w:top w:val="single" w:sz="12" w:space="0" w:color="auto"/>
            </w:tcBorders>
            <w:shd w:val="clear" w:color="auto" w:fill="auto"/>
          </w:tcPr>
          <w:p w14:paraId="3465FAB3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0B28CA02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4EF105C3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Angola (2019)</w:t>
            </w:r>
          </w:p>
        </w:tc>
        <w:tc>
          <w:tcPr>
            <w:tcW w:w="1985" w:type="dxa"/>
            <w:shd w:val="clear" w:color="auto" w:fill="auto"/>
          </w:tcPr>
          <w:p w14:paraId="0F76DD2A" w14:textId="3A921E5C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2 </w:t>
            </w:r>
            <w:r>
              <w:t>nov</w:t>
            </w:r>
            <w:r w:rsidR="00165C4C">
              <w:t>embre</w:t>
            </w:r>
            <w:r w:rsidRPr="00140D83">
              <w:t xml:space="preserve"> 2020</w:t>
            </w:r>
          </w:p>
        </w:tc>
        <w:tc>
          <w:tcPr>
            <w:tcW w:w="1983" w:type="dxa"/>
            <w:shd w:val="clear" w:color="auto" w:fill="auto"/>
          </w:tcPr>
          <w:p w14:paraId="5E0F4722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64C556DF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36DA5C5C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Bahamas (2018)</w:t>
            </w:r>
          </w:p>
        </w:tc>
        <w:tc>
          <w:tcPr>
            <w:tcW w:w="1985" w:type="dxa"/>
            <w:shd w:val="clear" w:color="auto" w:fill="auto"/>
          </w:tcPr>
          <w:p w14:paraId="721600A6" w14:textId="5AB61643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</w:t>
            </w:r>
            <w:r w:rsidRPr="00140D83">
              <w:rPr>
                <w:vertAlign w:val="superscript"/>
              </w:rPr>
              <w:t>er</w:t>
            </w:r>
            <w:r w:rsidRPr="00140D83">
              <w:t xml:space="preserve"> </w:t>
            </w:r>
            <w:r>
              <w:t>juill</w:t>
            </w:r>
            <w:r w:rsidR="00165C4C">
              <w:t>et</w:t>
            </w:r>
            <w:r w:rsidRPr="00140D83">
              <w:t xml:space="preserve"> 2019</w:t>
            </w:r>
          </w:p>
        </w:tc>
        <w:tc>
          <w:tcPr>
            <w:tcW w:w="1983" w:type="dxa"/>
            <w:shd w:val="clear" w:color="auto" w:fill="auto"/>
          </w:tcPr>
          <w:p w14:paraId="5123C83B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54027A80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1A2A83E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Comores (2017)</w:t>
            </w:r>
          </w:p>
        </w:tc>
        <w:tc>
          <w:tcPr>
            <w:tcW w:w="1985" w:type="dxa"/>
            <w:shd w:val="clear" w:color="auto" w:fill="auto"/>
          </w:tcPr>
          <w:p w14:paraId="581D1655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25 juin 2018</w:t>
            </w:r>
          </w:p>
        </w:tc>
        <w:tc>
          <w:tcPr>
            <w:tcW w:w="1983" w:type="dxa"/>
            <w:shd w:val="clear" w:color="auto" w:fill="auto"/>
          </w:tcPr>
          <w:p w14:paraId="6EEEA37A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3F5AB71E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7E227203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Côte d</w:t>
            </w:r>
            <w:r>
              <w:t>’</w:t>
            </w:r>
            <w:r w:rsidRPr="00140D83">
              <w:t>Ivoire</w:t>
            </w:r>
            <w:r w:rsidRPr="006101C4">
              <w:rPr>
                <w:i/>
                <w:iCs/>
                <w:sz w:val="18"/>
                <w:szCs w:val="18"/>
                <w:vertAlign w:val="superscript"/>
              </w:rPr>
              <w:t>a</w:t>
            </w:r>
            <w:r w:rsidRPr="00140D83">
              <w:rPr>
                <w:iCs/>
                <w:szCs w:val="18"/>
                <w:vertAlign w:val="superscript"/>
              </w:rPr>
              <w:t xml:space="preserve"> </w:t>
            </w:r>
            <w:r w:rsidRPr="00140D83">
              <w:t>(1995)</w:t>
            </w:r>
          </w:p>
        </w:tc>
        <w:tc>
          <w:tcPr>
            <w:tcW w:w="1985" w:type="dxa"/>
            <w:shd w:val="clear" w:color="auto" w:fill="auto"/>
          </w:tcPr>
          <w:p w14:paraId="0A7CE46A" w14:textId="4C7A69FB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16 </w:t>
            </w:r>
            <w:r>
              <w:t>janv</w:t>
            </w:r>
            <w:r w:rsidR="00165C4C">
              <w:t>ier</w:t>
            </w:r>
            <w:r w:rsidRPr="00140D83">
              <w:t xml:space="preserve"> 1997</w:t>
            </w:r>
          </w:p>
        </w:tc>
        <w:tc>
          <w:tcPr>
            <w:tcW w:w="1983" w:type="dxa"/>
            <w:shd w:val="clear" w:color="auto" w:fill="auto"/>
          </w:tcPr>
          <w:p w14:paraId="74536BC7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25E10977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62FBD43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Érythrée (2014)</w:t>
            </w:r>
          </w:p>
        </w:tc>
        <w:tc>
          <w:tcPr>
            <w:tcW w:w="1985" w:type="dxa"/>
            <w:shd w:val="clear" w:color="auto" w:fill="auto"/>
          </w:tcPr>
          <w:p w14:paraId="407C7221" w14:textId="2F6EE9FA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25 </w:t>
            </w:r>
            <w:r>
              <w:t>oct</w:t>
            </w:r>
            <w:r w:rsidR="00165C4C">
              <w:t>obre</w:t>
            </w:r>
            <w:r w:rsidRPr="00140D83">
              <w:t xml:space="preserve"> 2015</w:t>
            </w:r>
          </w:p>
        </w:tc>
        <w:tc>
          <w:tcPr>
            <w:tcW w:w="1983" w:type="dxa"/>
            <w:shd w:val="clear" w:color="auto" w:fill="auto"/>
          </w:tcPr>
          <w:p w14:paraId="01333E13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3A8C4843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4534D44D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Eswatini (2004)</w:t>
            </w:r>
          </w:p>
        </w:tc>
        <w:tc>
          <w:tcPr>
            <w:tcW w:w="1985" w:type="dxa"/>
            <w:shd w:val="clear" w:color="auto" w:fill="auto"/>
          </w:tcPr>
          <w:p w14:paraId="16C16A8D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25 avril 2005</w:t>
            </w:r>
          </w:p>
        </w:tc>
        <w:tc>
          <w:tcPr>
            <w:tcW w:w="1983" w:type="dxa"/>
            <w:shd w:val="clear" w:color="auto" w:fill="auto"/>
          </w:tcPr>
          <w:p w14:paraId="1521537B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20616FBF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32BCFD1F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Fidji (2016)</w:t>
            </w:r>
          </w:p>
        </w:tc>
        <w:tc>
          <w:tcPr>
            <w:tcW w:w="1985" w:type="dxa"/>
            <w:shd w:val="clear" w:color="auto" w:fill="auto"/>
          </w:tcPr>
          <w:p w14:paraId="17474C61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14 avril 2017</w:t>
            </w:r>
          </w:p>
        </w:tc>
        <w:tc>
          <w:tcPr>
            <w:tcW w:w="1983" w:type="dxa"/>
            <w:shd w:val="clear" w:color="auto" w:fill="auto"/>
          </w:tcPr>
          <w:p w14:paraId="2549EEF8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5FE599A2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508A915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Gambie (2018)</w:t>
            </w:r>
          </w:p>
        </w:tc>
        <w:tc>
          <w:tcPr>
            <w:tcW w:w="1985" w:type="dxa"/>
            <w:shd w:val="clear" w:color="auto" w:fill="auto"/>
          </w:tcPr>
          <w:p w14:paraId="484B7B65" w14:textId="33012B5E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28 </w:t>
            </w:r>
            <w:r w:rsidR="00165C4C">
              <w:t>octobre</w:t>
            </w:r>
            <w:r w:rsidRPr="00140D83">
              <w:t xml:space="preserve"> 2019</w:t>
            </w:r>
          </w:p>
        </w:tc>
        <w:tc>
          <w:tcPr>
            <w:tcW w:w="1983" w:type="dxa"/>
            <w:shd w:val="clear" w:color="auto" w:fill="auto"/>
          </w:tcPr>
          <w:p w14:paraId="12C9B9B2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6DF7073A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643CFFF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Grenade (2019)</w:t>
            </w:r>
          </w:p>
        </w:tc>
        <w:tc>
          <w:tcPr>
            <w:tcW w:w="1985" w:type="dxa"/>
            <w:shd w:val="clear" w:color="auto" w:fill="auto"/>
          </w:tcPr>
          <w:p w14:paraId="728F0B94" w14:textId="65ADA18A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27 </w:t>
            </w:r>
            <w:r w:rsidR="00165C4C">
              <w:t>octobre</w:t>
            </w:r>
            <w:r w:rsidRPr="00140D83">
              <w:t xml:space="preserve"> 2020</w:t>
            </w:r>
          </w:p>
        </w:tc>
        <w:tc>
          <w:tcPr>
            <w:tcW w:w="1983" w:type="dxa"/>
            <w:shd w:val="clear" w:color="auto" w:fill="auto"/>
          </w:tcPr>
          <w:p w14:paraId="74BC1177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50208607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38DD25CB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Guinée-Bissau (2013)</w:t>
            </w:r>
          </w:p>
        </w:tc>
        <w:tc>
          <w:tcPr>
            <w:tcW w:w="1985" w:type="dxa"/>
            <w:shd w:val="clear" w:color="auto" w:fill="auto"/>
          </w:tcPr>
          <w:p w14:paraId="16FFC1FA" w14:textId="16521166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24 </w:t>
            </w:r>
            <w:r w:rsidR="00165C4C">
              <w:t>octobre</w:t>
            </w:r>
            <w:r w:rsidRPr="00140D83">
              <w:t xml:space="preserve"> 2014 </w:t>
            </w:r>
          </w:p>
        </w:tc>
        <w:tc>
          <w:tcPr>
            <w:tcW w:w="1983" w:type="dxa"/>
            <w:shd w:val="clear" w:color="auto" w:fill="auto"/>
          </w:tcPr>
          <w:p w14:paraId="6CC15681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2AB22493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AC29B6E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Guinée équatoriale (2002)</w:t>
            </w:r>
          </w:p>
        </w:tc>
        <w:tc>
          <w:tcPr>
            <w:tcW w:w="1985" w:type="dxa"/>
            <w:shd w:val="clear" w:color="auto" w:fill="auto"/>
          </w:tcPr>
          <w:p w14:paraId="66D1791D" w14:textId="3424694B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6 </w:t>
            </w:r>
            <w:r>
              <w:t>nov</w:t>
            </w:r>
            <w:r w:rsidR="00165C4C">
              <w:t>embre</w:t>
            </w:r>
            <w:r w:rsidRPr="00140D83">
              <w:t xml:space="preserve"> 2003</w:t>
            </w:r>
          </w:p>
        </w:tc>
        <w:tc>
          <w:tcPr>
            <w:tcW w:w="1983" w:type="dxa"/>
            <w:shd w:val="clear" w:color="auto" w:fill="auto"/>
          </w:tcPr>
          <w:p w14:paraId="0D20498B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3A721638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F31F565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Îles Marshall (2018)</w:t>
            </w:r>
          </w:p>
        </w:tc>
        <w:tc>
          <w:tcPr>
            <w:tcW w:w="1985" w:type="dxa"/>
            <w:shd w:val="clear" w:color="auto" w:fill="auto"/>
          </w:tcPr>
          <w:p w14:paraId="0A9FDCF1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12 avril 2019</w:t>
            </w:r>
          </w:p>
        </w:tc>
        <w:tc>
          <w:tcPr>
            <w:tcW w:w="1983" w:type="dxa"/>
            <w:shd w:val="clear" w:color="auto" w:fill="auto"/>
          </w:tcPr>
          <w:p w14:paraId="31EBB456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26D6C757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45CB270E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Kiribati (2019)</w:t>
            </w:r>
          </w:p>
        </w:tc>
        <w:tc>
          <w:tcPr>
            <w:tcW w:w="1985" w:type="dxa"/>
            <w:shd w:val="clear" w:color="auto" w:fill="auto"/>
          </w:tcPr>
          <w:p w14:paraId="1DA60D38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22 août 2020</w:t>
            </w:r>
          </w:p>
        </w:tc>
        <w:tc>
          <w:tcPr>
            <w:tcW w:w="1983" w:type="dxa"/>
            <w:shd w:val="clear" w:color="auto" w:fill="auto"/>
          </w:tcPr>
          <w:p w14:paraId="0655DB9D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3A6A21F2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8AA1C04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Lesotho</w:t>
            </w:r>
            <w:r w:rsidRPr="006101C4">
              <w:rPr>
                <w:i/>
                <w:iCs/>
                <w:sz w:val="18"/>
                <w:szCs w:val="18"/>
                <w:vertAlign w:val="superscript"/>
              </w:rPr>
              <w:t>b</w:t>
            </w:r>
            <w:r w:rsidRPr="00140D83">
              <w:rPr>
                <w:vertAlign w:val="superscript"/>
              </w:rPr>
              <w:t xml:space="preserve"> </w:t>
            </w:r>
            <w:r w:rsidRPr="00140D83">
              <w:t>(2001)</w:t>
            </w:r>
          </w:p>
        </w:tc>
        <w:tc>
          <w:tcPr>
            <w:tcW w:w="1985" w:type="dxa"/>
            <w:shd w:val="clear" w:color="auto" w:fill="auto"/>
          </w:tcPr>
          <w:p w14:paraId="51017CE6" w14:textId="45093992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11 </w:t>
            </w:r>
            <w:r>
              <w:t>déc</w:t>
            </w:r>
            <w:r w:rsidR="00165C4C">
              <w:t>embre</w:t>
            </w:r>
            <w:r w:rsidRPr="00140D83">
              <w:t xml:space="preserve"> 2002</w:t>
            </w:r>
          </w:p>
        </w:tc>
        <w:tc>
          <w:tcPr>
            <w:tcW w:w="1983" w:type="dxa"/>
            <w:shd w:val="clear" w:color="auto" w:fill="auto"/>
          </w:tcPr>
          <w:p w14:paraId="41216D47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3E2AFFAD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4A52300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Libéria (2004)</w:t>
            </w:r>
          </w:p>
        </w:tc>
        <w:tc>
          <w:tcPr>
            <w:tcW w:w="1985" w:type="dxa"/>
            <w:shd w:val="clear" w:color="auto" w:fill="auto"/>
          </w:tcPr>
          <w:p w14:paraId="1E3C6190" w14:textId="05C8E46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22 </w:t>
            </w:r>
            <w:r w:rsidR="00165C4C">
              <w:t>octobre</w:t>
            </w:r>
            <w:r w:rsidRPr="00140D83">
              <w:t xml:space="preserve"> 2005</w:t>
            </w:r>
          </w:p>
        </w:tc>
        <w:tc>
          <w:tcPr>
            <w:tcW w:w="1983" w:type="dxa"/>
            <w:shd w:val="clear" w:color="auto" w:fill="auto"/>
          </w:tcPr>
          <w:p w14:paraId="0D778B63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58A7058D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C772DB6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Mali</w:t>
            </w:r>
            <w:r>
              <w:rPr>
                <w:i/>
                <w:iCs/>
                <w:sz w:val="18"/>
                <w:szCs w:val="18"/>
                <w:vertAlign w:val="superscript"/>
              </w:rPr>
              <w:t>c</w:t>
            </w:r>
            <w:r w:rsidRPr="00140D83">
              <w:t xml:space="preserve"> (1999)</w:t>
            </w:r>
          </w:p>
        </w:tc>
        <w:tc>
          <w:tcPr>
            <w:tcW w:w="1985" w:type="dxa"/>
            <w:shd w:val="clear" w:color="auto" w:fill="auto"/>
          </w:tcPr>
          <w:p w14:paraId="632198F3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27 mars 2000</w:t>
            </w:r>
          </w:p>
        </w:tc>
        <w:tc>
          <w:tcPr>
            <w:tcW w:w="1983" w:type="dxa"/>
            <w:shd w:val="clear" w:color="auto" w:fill="auto"/>
          </w:tcPr>
          <w:p w14:paraId="1AF58975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6B446A1F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A8CC6F8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Nauru (2012)</w:t>
            </w:r>
          </w:p>
        </w:tc>
        <w:tc>
          <w:tcPr>
            <w:tcW w:w="1985" w:type="dxa"/>
            <w:shd w:val="clear" w:color="auto" w:fill="auto"/>
          </w:tcPr>
          <w:p w14:paraId="25B9DC48" w14:textId="7ACC80EE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26 </w:t>
            </w:r>
            <w:r w:rsidR="00165C4C">
              <w:t>octobre</w:t>
            </w:r>
            <w:r w:rsidRPr="00140D83">
              <w:t xml:space="preserve"> 2013</w:t>
            </w:r>
          </w:p>
        </w:tc>
        <w:tc>
          <w:tcPr>
            <w:tcW w:w="1983" w:type="dxa"/>
            <w:shd w:val="clear" w:color="auto" w:fill="auto"/>
          </w:tcPr>
          <w:p w14:paraId="664474DF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109255D7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3AA822AB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Oman (2020)</w:t>
            </w:r>
          </w:p>
        </w:tc>
        <w:tc>
          <w:tcPr>
            <w:tcW w:w="1985" w:type="dxa"/>
            <w:shd w:val="clear" w:color="auto" w:fill="auto"/>
          </w:tcPr>
          <w:p w14:paraId="5F46DA41" w14:textId="0DA30F8D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9 </w:t>
            </w:r>
            <w:r>
              <w:t>juill</w:t>
            </w:r>
            <w:r w:rsidR="00165C4C">
              <w:t>et</w:t>
            </w:r>
            <w:r w:rsidRPr="00140D83">
              <w:t xml:space="preserve"> 2021</w:t>
            </w:r>
          </w:p>
        </w:tc>
        <w:tc>
          <w:tcPr>
            <w:tcW w:w="1983" w:type="dxa"/>
            <w:shd w:val="clear" w:color="auto" w:fill="auto"/>
          </w:tcPr>
          <w:p w14:paraId="3C2FCB2D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0F92A83F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8F3E070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République centrafricaine (2016)</w:t>
            </w:r>
          </w:p>
        </w:tc>
        <w:tc>
          <w:tcPr>
            <w:tcW w:w="1985" w:type="dxa"/>
            <w:shd w:val="clear" w:color="auto" w:fill="auto"/>
          </w:tcPr>
          <w:p w14:paraId="1EF5FF88" w14:textId="2A294371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10 </w:t>
            </w:r>
            <w:r>
              <w:t>nov</w:t>
            </w:r>
            <w:r w:rsidR="00165C4C">
              <w:t>embre</w:t>
            </w:r>
            <w:r w:rsidRPr="00140D83">
              <w:t xml:space="preserve"> 2017</w:t>
            </w:r>
          </w:p>
        </w:tc>
        <w:tc>
          <w:tcPr>
            <w:tcW w:w="1983" w:type="dxa"/>
            <w:shd w:val="clear" w:color="auto" w:fill="auto"/>
          </w:tcPr>
          <w:p w14:paraId="5E58CBE3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3CCBF140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84D3821" w14:textId="7844AD1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République démocratique populaire </w:t>
            </w:r>
            <w:r w:rsidR="009A145C">
              <w:br/>
            </w:r>
            <w:r w:rsidRPr="00140D83">
              <w:t>lao (2012)</w:t>
            </w:r>
          </w:p>
        </w:tc>
        <w:tc>
          <w:tcPr>
            <w:tcW w:w="1985" w:type="dxa"/>
            <w:shd w:val="clear" w:color="auto" w:fill="auto"/>
          </w:tcPr>
          <w:p w14:paraId="156F0928" w14:textId="4E58FB31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26 </w:t>
            </w:r>
            <w:r w:rsidR="00165C4C">
              <w:t>octobre</w:t>
            </w:r>
            <w:r w:rsidRPr="00140D83">
              <w:t xml:space="preserve"> 2013</w:t>
            </w:r>
          </w:p>
        </w:tc>
        <w:tc>
          <w:tcPr>
            <w:tcW w:w="1983" w:type="dxa"/>
            <w:shd w:val="clear" w:color="auto" w:fill="auto"/>
          </w:tcPr>
          <w:p w14:paraId="5FBEFBBA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751570D4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76F3068E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République dominicaine</w:t>
            </w:r>
            <w:r>
              <w:rPr>
                <w:i/>
                <w:iCs/>
                <w:sz w:val="18"/>
                <w:szCs w:val="18"/>
                <w:vertAlign w:val="superscript"/>
              </w:rPr>
              <w:t>d</w:t>
            </w:r>
            <w:r w:rsidRPr="00140D83">
              <w:t xml:space="preserve"> (2012)</w:t>
            </w:r>
          </w:p>
        </w:tc>
        <w:tc>
          <w:tcPr>
            <w:tcW w:w="1985" w:type="dxa"/>
            <w:shd w:val="clear" w:color="auto" w:fill="auto"/>
          </w:tcPr>
          <w:p w14:paraId="644F5B69" w14:textId="745B3EF3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23 </w:t>
            </w:r>
            <w:r>
              <w:t>févr</w:t>
            </w:r>
            <w:r w:rsidR="00165C4C">
              <w:t>ier</w:t>
            </w:r>
            <w:r w:rsidRPr="00140D83">
              <w:t xml:space="preserve"> 2013</w:t>
            </w:r>
          </w:p>
        </w:tc>
        <w:tc>
          <w:tcPr>
            <w:tcW w:w="1983" w:type="dxa"/>
            <w:shd w:val="clear" w:color="auto" w:fill="auto"/>
          </w:tcPr>
          <w:p w14:paraId="5372C5A7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2B601F67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2967B10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Saint-Kitts-et-Nevis (2020)</w:t>
            </w:r>
          </w:p>
        </w:tc>
        <w:tc>
          <w:tcPr>
            <w:tcW w:w="1985" w:type="dxa"/>
            <w:shd w:val="clear" w:color="auto" w:fill="auto"/>
          </w:tcPr>
          <w:p w14:paraId="71FBED00" w14:textId="6B8AE90F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21 </w:t>
            </w:r>
            <w:r w:rsidR="00165C4C">
              <w:t>octobre</w:t>
            </w:r>
            <w:r w:rsidRPr="00140D83">
              <w:t xml:space="preserve"> 2021</w:t>
            </w:r>
          </w:p>
        </w:tc>
        <w:tc>
          <w:tcPr>
            <w:tcW w:w="1983" w:type="dxa"/>
            <w:shd w:val="clear" w:color="auto" w:fill="auto"/>
          </w:tcPr>
          <w:p w14:paraId="68C0112F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7C4F8327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1A17867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Saint-Marin (2006)</w:t>
            </w:r>
          </w:p>
        </w:tc>
        <w:tc>
          <w:tcPr>
            <w:tcW w:w="1985" w:type="dxa"/>
            <w:shd w:val="clear" w:color="auto" w:fill="auto"/>
          </w:tcPr>
          <w:p w14:paraId="4A94D3EB" w14:textId="7149FC55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27 </w:t>
            </w:r>
            <w:r>
              <w:t>déc</w:t>
            </w:r>
            <w:r w:rsidR="00165C4C">
              <w:t>embre</w:t>
            </w:r>
            <w:r w:rsidRPr="00140D83">
              <w:t xml:space="preserve"> 2007</w:t>
            </w:r>
          </w:p>
        </w:tc>
        <w:tc>
          <w:tcPr>
            <w:tcW w:w="1983" w:type="dxa"/>
            <w:shd w:val="clear" w:color="auto" w:fill="auto"/>
          </w:tcPr>
          <w:p w14:paraId="4A92C9AB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52CBDFFA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1676DCD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Saint-Vincent-et-les Grenadines (2001)</w:t>
            </w:r>
          </w:p>
        </w:tc>
        <w:tc>
          <w:tcPr>
            <w:tcW w:w="1985" w:type="dxa"/>
            <w:shd w:val="clear" w:color="auto" w:fill="auto"/>
          </w:tcPr>
          <w:p w14:paraId="47EC040D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30 août 2002</w:t>
            </w:r>
          </w:p>
        </w:tc>
        <w:tc>
          <w:tcPr>
            <w:tcW w:w="1983" w:type="dxa"/>
            <w:shd w:val="clear" w:color="auto" w:fill="auto"/>
          </w:tcPr>
          <w:p w14:paraId="44643180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672DD1FE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725C69E9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Samoa (2019)</w:t>
            </w:r>
          </w:p>
        </w:tc>
        <w:tc>
          <w:tcPr>
            <w:tcW w:w="1985" w:type="dxa"/>
            <w:shd w:val="clear" w:color="auto" w:fill="auto"/>
          </w:tcPr>
          <w:p w14:paraId="5E5805A8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28 avril 2020</w:t>
            </w:r>
          </w:p>
        </w:tc>
        <w:tc>
          <w:tcPr>
            <w:tcW w:w="1983" w:type="dxa"/>
            <w:shd w:val="clear" w:color="auto" w:fill="auto"/>
          </w:tcPr>
          <w:p w14:paraId="71DDDB2A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0302B2BF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63DDE14D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Sao Tomé-et-Principe (2017)</w:t>
            </w:r>
          </w:p>
        </w:tc>
        <w:tc>
          <w:tcPr>
            <w:tcW w:w="1985" w:type="dxa"/>
            <w:shd w:val="clear" w:color="auto" w:fill="auto"/>
          </w:tcPr>
          <w:p w14:paraId="5219339E" w14:textId="5CFAFC41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10 </w:t>
            </w:r>
            <w:r>
              <w:t>févr</w:t>
            </w:r>
            <w:r w:rsidR="00165C4C">
              <w:t>ier</w:t>
            </w:r>
            <w:r w:rsidRPr="00140D83">
              <w:t xml:space="preserve"> 2018</w:t>
            </w:r>
          </w:p>
        </w:tc>
        <w:tc>
          <w:tcPr>
            <w:tcW w:w="1983" w:type="dxa"/>
            <w:shd w:val="clear" w:color="auto" w:fill="auto"/>
          </w:tcPr>
          <w:p w14:paraId="2BDE1CC6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53DE012B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65EF96AC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Soudan (2021)</w:t>
            </w:r>
          </w:p>
        </w:tc>
        <w:tc>
          <w:tcPr>
            <w:tcW w:w="1985" w:type="dxa"/>
            <w:shd w:val="clear" w:color="auto" w:fill="auto"/>
          </w:tcPr>
          <w:p w14:paraId="3374449D" w14:textId="5DFDA200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9 sept</w:t>
            </w:r>
            <w:r w:rsidR="00165C4C">
              <w:rPr>
                <w:rFonts w:eastAsiaTheme="minorEastAsia"/>
              </w:rPr>
              <w:t>embre</w:t>
            </w:r>
            <w:r>
              <w:rPr>
                <w:rFonts w:eastAsiaTheme="minorEastAsia"/>
              </w:rPr>
              <w:t xml:space="preserve"> 2022</w:t>
            </w:r>
          </w:p>
        </w:tc>
        <w:tc>
          <w:tcPr>
            <w:tcW w:w="1983" w:type="dxa"/>
            <w:shd w:val="clear" w:color="auto" w:fill="auto"/>
          </w:tcPr>
          <w:p w14:paraId="0E7905BE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1E57FD48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6DFC2D7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Soudan du Sud (2015)</w:t>
            </w:r>
          </w:p>
        </w:tc>
        <w:tc>
          <w:tcPr>
            <w:tcW w:w="1985" w:type="dxa"/>
            <w:shd w:val="clear" w:color="auto" w:fill="auto"/>
          </w:tcPr>
          <w:p w14:paraId="51425B04" w14:textId="77777777" w:rsidR="00162E44" w:rsidRPr="00140D8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30 mai 2016</w:t>
            </w:r>
          </w:p>
        </w:tc>
        <w:tc>
          <w:tcPr>
            <w:tcW w:w="1983" w:type="dxa"/>
            <w:shd w:val="clear" w:color="auto" w:fill="auto"/>
          </w:tcPr>
          <w:p w14:paraId="79AA8908" w14:textId="77777777" w:rsidR="00162E44" w:rsidRPr="00140D8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45D32E18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309C72EC" w14:textId="77777777" w:rsidR="00162E44" w:rsidRPr="00140D83" w:rsidRDefault="00162E44" w:rsidP="009A145C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lastRenderedPageBreak/>
              <w:t>Suriname (2021)</w:t>
            </w:r>
          </w:p>
        </w:tc>
        <w:tc>
          <w:tcPr>
            <w:tcW w:w="1985" w:type="dxa"/>
            <w:shd w:val="clear" w:color="auto" w:fill="auto"/>
          </w:tcPr>
          <w:p w14:paraId="7CF19150" w14:textId="271EFF68" w:rsidR="00162E44" w:rsidRPr="00140D83" w:rsidRDefault="00162E44" w:rsidP="009A145C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16 déc</w:t>
            </w:r>
            <w:r w:rsidR="00165C4C">
              <w:rPr>
                <w:rFonts w:eastAsiaTheme="minorEastAsia"/>
              </w:rPr>
              <w:t>embre</w:t>
            </w:r>
            <w:r>
              <w:rPr>
                <w:rFonts w:eastAsiaTheme="minorEastAsia"/>
              </w:rPr>
              <w:t xml:space="preserve"> 2022</w:t>
            </w:r>
          </w:p>
        </w:tc>
        <w:tc>
          <w:tcPr>
            <w:tcW w:w="1983" w:type="dxa"/>
            <w:shd w:val="clear" w:color="auto" w:fill="auto"/>
          </w:tcPr>
          <w:p w14:paraId="5A609223" w14:textId="77777777" w:rsidR="00162E44" w:rsidRPr="00140D83" w:rsidRDefault="00162E44" w:rsidP="009A145C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162E44" w:rsidRPr="00140D83" w14:paraId="7A1C3599" w14:textId="77777777" w:rsidTr="009A145C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14:paraId="519C1F57" w14:textId="77777777" w:rsidR="00162E44" w:rsidRPr="00140D83" w:rsidRDefault="00162E44" w:rsidP="009A145C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Vanuatu (2011)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14:paraId="6D6B3787" w14:textId="77777777" w:rsidR="00162E44" w:rsidRPr="00140D83" w:rsidRDefault="00162E44" w:rsidP="009A145C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11 août 2012</w:t>
            </w:r>
          </w:p>
        </w:tc>
        <w:tc>
          <w:tcPr>
            <w:tcW w:w="1983" w:type="dxa"/>
            <w:tcBorders>
              <w:bottom w:val="single" w:sz="12" w:space="0" w:color="auto"/>
            </w:tcBorders>
            <w:shd w:val="clear" w:color="auto" w:fill="auto"/>
          </w:tcPr>
          <w:p w14:paraId="453E179A" w14:textId="77777777" w:rsidR="00162E44" w:rsidRPr="00140D83" w:rsidRDefault="00162E44" w:rsidP="009A145C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</w:tbl>
    <w:bookmarkEnd w:id="0"/>
    <w:p w14:paraId="274139CD" w14:textId="77777777" w:rsidR="00162E44" w:rsidRPr="006101C4" w:rsidRDefault="00162E44" w:rsidP="00162E44">
      <w:pPr>
        <w:pStyle w:val="SingleTxtG"/>
        <w:spacing w:before="120" w:after="0" w:line="220" w:lineRule="atLeast"/>
        <w:ind w:firstLine="170"/>
        <w:jc w:val="left"/>
        <w:rPr>
          <w:sz w:val="18"/>
          <w:szCs w:val="18"/>
        </w:rPr>
      </w:pPr>
      <w:r w:rsidRPr="006101C4">
        <w:rPr>
          <w:rStyle w:val="Appelnotedebasdep"/>
          <w:szCs w:val="18"/>
        </w:rPr>
        <w:t>a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 xml:space="preserve">Le 29 </w:t>
      </w:r>
      <w:r>
        <w:rPr>
          <w:sz w:val="18"/>
          <w:szCs w:val="18"/>
        </w:rPr>
        <w:t>janvier</w:t>
      </w:r>
      <w:r w:rsidRPr="006101C4">
        <w:rPr>
          <w:sz w:val="18"/>
          <w:szCs w:val="18"/>
        </w:rPr>
        <w:t xml:space="preserve"> 2016,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0C5333D5" w14:textId="77777777" w:rsidR="00162E44" w:rsidRPr="006101C4" w:rsidRDefault="00162E44" w:rsidP="00162E44">
      <w:pPr>
        <w:pStyle w:val="SingleTxtG"/>
        <w:spacing w:after="0" w:line="220" w:lineRule="atLeast"/>
        <w:ind w:firstLine="170"/>
        <w:jc w:val="left"/>
        <w:rPr>
          <w:sz w:val="18"/>
          <w:szCs w:val="18"/>
        </w:rPr>
      </w:pPr>
      <w:r w:rsidRPr="006101C4">
        <w:rPr>
          <w:rStyle w:val="Appelnotedebasdep"/>
          <w:i/>
          <w:iCs/>
          <w:szCs w:val="18"/>
        </w:rPr>
        <w:t>b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 xml:space="preserve">Le 23 </w:t>
      </w:r>
      <w:r>
        <w:rPr>
          <w:sz w:val="18"/>
          <w:szCs w:val="18"/>
        </w:rPr>
        <w:t>juillet</w:t>
      </w:r>
      <w:r w:rsidRPr="006101C4">
        <w:rPr>
          <w:sz w:val="18"/>
          <w:szCs w:val="18"/>
        </w:rPr>
        <w:t xml:space="preserve"> 2018,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6EF83B5B" w14:textId="77777777" w:rsidR="00162E44" w:rsidRPr="006101C4" w:rsidRDefault="00162E44" w:rsidP="00162E44">
      <w:pPr>
        <w:pStyle w:val="SingleTxtG"/>
        <w:spacing w:after="0" w:line="220" w:lineRule="atLeast"/>
        <w:ind w:firstLine="170"/>
        <w:jc w:val="left"/>
        <w:rPr>
          <w:sz w:val="18"/>
          <w:szCs w:val="18"/>
        </w:rPr>
      </w:pPr>
      <w:r w:rsidRPr="006101C4">
        <w:rPr>
          <w:rStyle w:val="Appelnotedebasdep"/>
          <w:i/>
          <w:iCs/>
          <w:szCs w:val="18"/>
        </w:rPr>
        <w:t>c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 xml:space="preserve">Le 26 </w:t>
      </w:r>
      <w:r>
        <w:rPr>
          <w:sz w:val="18"/>
          <w:szCs w:val="18"/>
        </w:rPr>
        <w:t xml:space="preserve">juillet </w:t>
      </w:r>
      <w:r w:rsidRPr="006101C4">
        <w:rPr>
          <w:sz w:val="18"/>
          <w:szCs w:val="18"/>
        </w:rPr>
        <w:t>2019,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440A0F1D" w14:textId="77777777" w:rsidR="00162E44" w:rsidRPr="006101C4" w:rsidRDefault="00162E44" w:rsidP="00162E44">
      <w:pPr>
        <w:pStyle w:val="SingleTxtG"/>
        <w:spacing w:after="0" w:line="220" w:lineRule="atLeast"/>
        <w:ind w:firstLine="170"/>
        <w:jc w:val="left"/>
        <w:rPr>
          <w:sz w:val="18"/>
          <w:szCs w:val="18"/>
        </w:rPr>
      </w:pPr>
      <w:r w:rsidRPr="006101C4">
        <w:rPr>
          <w:rStyle w:val="Appelnotedebasdep"/>
          <w:i/>
          <w:iCs/>
          <w:szCs w:val="18"/>
        </w:rPr>
        <w:t>d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</w:t>
      </w:r>
      <w:r>
        <w:rPr>
          <w:sz w:val="18"/>
          <w:szCs w:val="18"/>
        </w:rPr>
        <w:t xml:space="preserve"> 30 mai 2018</w:t>
      </w:r>
      <w:r w:rsidRPr="006101C4">
        <w:rPr>
          <w:sz w:val="18"/>
          <w:szCs w:val="18"/>
        </w:rPr>
        <w:t>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50F2AB85" w14:textId="77777777" w:rsidR="00162E44" w:rsidRPr="002540EE" w:rsidRDefault="00162E44" w:rsidP="009A145C">
      <w:pPr>
        <w:pStyle w:val="H23G"/>
        <w:rPr>
          <w:rFonts w:eastAsiaTheme="minorEastAsia"/>
        </w:rPr>
      </w:pPr>
      <w:r w:rsidRPr="002540EE">
        <w:tab/>
      </w:r>
      <w:r w:rsidRPr="002540EE">
        <w:tab/>
        <w:t>Rapports périodiques</w:t>
      </w:r>
    </w:p>
    <w:p w14:paraId="08AADAF2" w14:textId="77777777" w:rsidR="00162E44" w:rsidRPr="002540EE" w:rsidRDefault="00162E44" w:rsidP="00162E44">
      <w:pPr>
        <w:pStyle w:val="SingleTxtG"/>
        <w:ind w:firstLine="567"/>
        <w:rPr>
          <w:color w:val="000000" w:themeColor="text1"/>
        </w:rPr>
      </w:pPr>
      <w:r w:rsidRPr="002540EE">
        <w:t xml:space="preserve">Au </w:t>
      </w:r>
      <w:r>
        <w:t>3 février</w:t>
      </w:r>
      <w:r w:rsidRPr="002540EE">
        <w:t xml:space="preserve"> 202</w:t>
      </w:r>
      <w:r>
        <w:t>3</w:t>
      </w:r>
      <w:r w:rsidRPr="002540EE">
        <w:t>, l</w:t>
      </w:r>
      <w:r>
        <w:t>’</w:t>
      </w:r>
      <w:r w:rsidRPr="002540EE">
        <w:t xml:space="preserve">état de la soumission des rapports </w:t>
      </w:r>
      <w:r>
        <w:t>périodiques</w:t>
      </w:r>
      <w:r w:rsidRPr="002540EE">
        <w:t xml:space="preserve"> était le suivant</w:t>
      </w:r>
      <w:r>
        <w:t> :</w:t>
      </w:r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6"/>
        <w:gridCol w:w="1957"/>
        <w:gridCol w:w="1839"/>
        <w:gridCol w:w="2412"/>
      </w:tblGrid>
      <w:tr w:rsidR="00162E44" w:rsidRPr="00140D83" w14:paraId="527BEE54" w14:textId="77777777" w:rsidTr="006D15F8">
        <w:trPr>
          <w:cantSplit/>
          <w:tblHeader/>
        </w:trPr>
        <w:tc>
          <w:tcPr>
            <w:tcW w:w="229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D9E3049" w14:textId="77777777" w:rsidR="00162E44" w:rsidRPr="00140D83" w:rsidRDefault="00162E44" w:rsidP="008803A2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bookmarkStart w:id="1" w:name="_Hlk107379626"/>
            <w:r w:rsidRPr="00140D83">
              <w:rPr>
                <w:i/>
                <w:sz w:val="16"/>
              </w:rPr>
              <w:t>État partie (depuis)</w:t>
            </w:r>
          </w:p>
        </w:tc>
        <w:tc>
          <w:tcPr>
            <w:tcW w:w="620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8AF271A" w14:textId="77777777" w:rsidR="00162E44" w:rsidRPr="00140D83" w:rsidRDefault="00162E44" w:rsidP="008803A2">
            <w:pPr>
              <w:spacing w:before="80" w:after="80" w:line="200" w:lineRule="exact"/>
              <w:jc w:val="center"/>
              <w:rPr>
                <w:rFonts w:eastAsiaTheme="minorEastAsia"/>
                <w:i/>
                <w:sz w:val="16"/>
              </w:rPr>
            </w:pPr>
            <w:r w:rsidRPr="00140D83">
              <w:rPr>
                <w:i/>
                <w:sz w:val="16"/>
              </w:rPr>
              <w:t>Rapports périodiques</w:t>
            </w:r>
          </w:p>
        </w:tc>
      </w:tr>
      <w:tr w:rsidR="00162E44" w:rsidRPr="00140D83" w14:paraId="3497FD93" w14:textId="77777777" w:rsidTr="006D15F8">
        <w:trPr>
          <w:cantSplit/>
          <w:tblHeader/>
        </w:trPr>
        <w:tc>
          <w:tcPr>
            <w:tcW w:w="229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772FD34" w14:textId="77777777" w:rsidR="00162E44" w:rsidRPr="00140D83" w:rsidRDefault="00162E44" w:rsidP="008803A2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9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168BB4A" w14:textId="77777777" w:rsidR="00162E44" w:rsidRPr="00140D83" w:rsidRDefault="00162E44" w:rsidP="008803A2">
            <w:pPr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</w:rPr>
            </w:pPr>
            <w:r w:rsidRPr="00140D83">
              <w:rPr>
                <w:i/>
                <w:iCs/>
                <w:sz w:val="16"/>
                <w:szCs w:val="16"/>
              </w:rPr>
              <w:t xml:space="preserve">Dernier rapport examiné </w:t>
            </w:r>
            <w:r w:rsidRPr="00140D83">
              <w:rPr>
                <w:i/>
                <w:iCs/>
                <w:sz w:val="16"/>
                <w:szCs w:val="16"/>
              </w:rPr>
              <w:br/>
              <w:t>(date de l</w:t>
            </w:r>
            <w:r>
              <w:rPr>
                <w:i/>
                <w:iCs/>
                <w:sz w:val="16"/>
                <w:szCs w:val="16"/>
              </w:rPr>
              <w:t>’</w:t>
            </w:r>
            <w:r w:rsidRPr="00140D83">
              <w:rPr>
                <w:i/>
                <w:iCs/>
                <w:sz w:val="16"/>
                <w:szCs w:val="16"/>
              </w:rPr>
              <w:t>examen)</w:t>
            </w:r>
          </w:p>
        </w:tc>
        <w:tc>
          <w:tcPr>
            <w:tcW w:w="18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9E5C20C" w14:textId="77777777" w:rsidR="00162E44" w:rsidRPr="00140D83" w:rsidRDefault="00162E44" w:rsidP="008803A2">
            <w:pPr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</w:rPr>
            </w:pPr>
            <w:r w:rsidRPr="00140D83">
              <w:rPr>
                <w:i/>
                <w:iCs/>
                <w:sz w:val="16"/>
                <w:szCs w:val="16"/>
              </w:rPr>
              <w:t xml:space="preserve">Rapport suivant attendu </w:t>
            </w:r>
            <w:r w:rsidRPr="00140D83">
              <w:rPr>
                <w:i/>
                <w:iCs/>
                <w:sz w:val="16"/>
                <w:szCs w:val="16"/>
              </w:rPr>
              <w:br/>
              <w:t>depuis le</w:t>
            </w:r>
          </w:p>
        </w:tc>
        <w:tc>
          <w:tcPr>
            <w:tcW w:w="24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E524117" w14:textId="77777777" w:rsidR="00162E44" w:rsidRPr="00140D83" w:rsidRDefault="00162E44" w:rsidP="008803A2">
            <w:pPr>
              <w:spacing w:before="80" w:after="80" w:line="200" w:lineRule="exact"/>
              <w:rPr>
                <w:i/>
                <w:iCs/>
                <w:sz w:val="16"/>
                <w:szCs w:val="16"/>
              </w:rPr>
            </w:pPr>
            <w:r w:rsidRPr="00140D83">
              <w:rPr>
                <w:i/>
                <w:iCs/>
                <w:sz w:val="16"/>
                <w:szCs w:val="16"/>
              </w:rPr>
              <w:t xml:space="preserve">Rapport suivant attendu </w:t>
            </w:r>
            <w:r w:rsidRPr="00140D83">
              <w:rPr>
                <w:i/>
                <w:iCs/>
                <w:sz w:val="16"/>
                <w:szCs w:val="16"/>
              </w:rPr>
              <w:br/>
              <w:t xml:space="preserve">le/reçu le </w:t>
            </w:r>
          </w:p>
        </w:tc>
      </w:tr>
      <w:tr w:rsidR="00162E44" w:rsidRPr="00140D83" w14:paraId="42837E37" w14:textId="77777777" w:rsidTr="006D15F8">
        <w:trPr>
          <w:cantSplit/>
          <w:trHeight w:hRule="exact" w:val="113"/>
          <w:tblHeader/>
        </w:trPr>
        <w:tc>
          <w:tcPr>
            <w:tcW w:w="2296" w:type="dxa"/>
            <w:tcBorders>
              <w:top w:val="single" w:sz="12" w:space="0" w:color="auto"/>
            </w:tcBorders>
            <w:shd w:val="clear" w:color="auto" w:fill="auto"/>
          </w:tcPr>
          <w:p w14:paraId="45E7D1BC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1957" w:type="dxa"/>
            <w:tcBorders>
              <w:top w:val="single" w:sz="12" w:space="0" w:color="auto"/>
            </w:tcBorders>
            <w:shd w:val="clear" w:color="auto" w:fill="auto"/>
          </w:tcPr>
          <w:p w14:paraId="6965F143" w14:textId="77777777" w:rsidR="00162E44" w:rsidRPr="00140D83" w:rsidRDefault="00162E44" w:rsidP="008803A2">
            <w:pPr>
              <w:spacing w:before="40" w:after="120"/>
              <w:ind w:right="113"/>
              <w:rPr>
                <w:iCs/>
                <w:szCs w:val="16"/>
              </w:rPr>
            </w:pPr>
          </w:p>
        </w:tc>
        <w:tc>
          <w:tcPr>
            <w:tcW w:w="1839" w:type="dxa"/>
            <w:tcBorders>
              <w:top w:val="single" w:sz="12" w:space="0" w:color="auto"/>
            </w:tcBorders>
            <w:shd w:val="clear" w:color="auto" w:fill="auto"/>
          </w:tcPr>
          <w:p w14:paraId="06E57AA0" w14:textId="77777777" w:rsidR="00162E44" w:rsidRPr="00140D83" w:rsidRDefault="00162E44" w:rsidP="008803A2">
            <w:pPr>
              <w:spacing w:before="40" w:after="120"/>
              <w:ind w:right="113"/>
              <w:rPr>
                <w:iCs/>
                <w:szCs w:val="16"/>
              </w:rPr>
            </w:pPr>
          </w:p>
        </w:tc>
        <w:tc>
          <w:tcPr>
            <w:tcW w:w="2412" w:type="dxa"/>
            <w:tcBorders>
              <w:top w:val="single" w:sz="12" w:space="0" w:color="auto"/>
            </w:tcBorders>
            <w:shd w:val="clear" w:color="auto" w:fill="auto"/>
          </w:tcPr>
          <w:p w14:paraId="2C9DF317" w14:textId="77777777" w:rsidR="00162E44" w:rsidRPr="00140D83" w:rsidRDefault="00162E44" w:rsidP="008803A2">
            <w:pPr>
              <w:spacing w:before="40" w:after="120"/>
              <w:rPr>
                <w:iCs/>
                <w:szCs w:val="16"/>
              </w:rPr>
            </w:pPr>
          </w:p>
        </w:tc>
      </w:tr>
      <w:tr w:rsidR="00162E44" w:rsidRPr="00140D83" w14:paraId="1F66C491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98DDB0C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Afghanistan</w:t>
            </w:r>
            <w:r w:rsidRPr="00DC65BC">
              <w:rPr>
                <w:i/>
                <w:szCs w:val="18"/>
                <w:vertAlign w:val="superscript"/>
              </w:rPr>
              <w:t>a</w:t>
            </w:r>
            <w:r w:rsidRPr="00140D8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621937BF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(avril 2017)</w:t>
            </w:r>
          </w:p>
        </w:tc>
        <w:tc>
          <w:tcPr>
            <w:tcW w:w="1839" w:type="dxa"/>
            <w:shd w:val="clear" w:color="auto" w:fill="auto"/>
          </w:tcPr>
          <w:p w14:paraId="7C7C72CC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(12 mai 2021)</w:t>
            </w:r>
          </w:p>
        </w:tc>
        <w:tc>
          <w:tcPr>
            <w:tcW w:w="2412" w:type="dxa"/>
            <w:shd w:val="clear" w:color="auto" w:fill="auto"/>
          </w:tcPr>
          <w:p w14:paraId="4D4D0933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15400989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48FBCC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Afrique du Sud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rPr>
                <w:vertAlign w:val="superscript"/>
              </w:rPr>
              <w:t xml:space="preserve"> </w:t>
            </w:r>
            <w:r w:rsidRPr="00140D83">
              <w:t>(1998)</w:t>
            </w:r>
          </w:p>
        </w:tc>
        <w:tc>
          <w:tcPr>
            <w:tcW w:w="1957" w:type="dxa"/>
            <w:shd w:val="clear" w:color="auto" w:fill="auto"/>
          </w:tcPr>
          <w:p w14:paraId="5948F5E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(mai 2019)</w:t>
            </w:r>
          </w:p>
        </w:tc>
        <w:tc>
          <w:tcPr>
            <w:tcW w:w="1839" w:type="dxa"/>
            <w:shd w:val="clear" w:color="auto" w:fill="auto"/>
          </w:tcPr>
          <w:p w14:paraId="5F0F7FAE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0A21657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Troisième </w:t>
            </w:r>
            <w:r w:rsidRPr="00140D83">
              <w:br/>
              <w:t>(attendu le 17 mai 2023)</w:t>
            </w:r>
          </w:p>
        </w:tc>
      </w:tr>
      <w:tr w:rsidR="00162E44" w:rsidRPr="00140D83" w14:paraId="7B82E539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4BA7F0C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Albanie (1994)</w:t>
            </w:r>
          </w:p>
        </w:tc>
        <w:tc>
          <w:tcPr>
            <w:tcW w:w="1957" w:type="dxa"/>
            <w:shd w:val="clear" w:color="auto" w:fill="auto"/>
          </w:tcPr>
          <w:p w14:paraId="11A8C4A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(mai 2012)</w:t>
            </w:r>
          </w:p>
        </w:tc>
        <w:tc>
          <w:tcPr>
            <w:tcW w:w="1839" w:type="dxa"/>
            <w:shd w:val="clear" w:color="auto" w:fill="auto"/>
          </w:tcPr>
          <w:p w14:paraId="128C2317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52AF197" w14:textId="65BC2231" w:rsidR="00162E44" w:rsidRPr="00140D83" w:rsidRDefault="00162E44" w:rsidP="008803A2">
            <w:pPr>
              <w:spacing w:before="40" w:after="120"/>
            </w:pPr>
            <w:r w:rsidRPr="00140D83">
              <w:t xml:space="preserve">Troisième </w:t>
            </w:r>
            <w:r w:rsidRPr="00140D83">
              <w:br/>
              <w:t xml:space="preserve">(reçu le 19 </w:t>
            </w:r>
            <w:r w:rsidR="006D15F8">
              <w:t xml:space="preserve">juillet </w:t>
            </w:r>
            <w:r w:rsidRPr="00140D83">
              <w:t>2021)</w:t>
            </w:r>
          </w:p>
        </w:tc>
      </w:tr>
      <w:tr w:rsidR="00162E44" w:rsidRPr="00140D83" w14:paraId="4B25343C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7A0C4D3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Algérie (1989)</w:t>
            </w:r>
          </w:p>
        </w:tc>
        <w:tc>
          <w:tcPr>
            <w:tcW w:w="1957" w:type="dxa"/>
            <w:shd w:val="clear" w:color="auto" w:fill="auto"/>
          </w:tcPr>
          <w:p w14:paraId="1DABBC1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(mai 2008)</w:t>
            </w:r>
          </w:p>
        </w:tc>
        <w:tc>
          <w:tcPr>
            <w:tcW w:w="1839" w:type="dxa"/>
            <w:shd w:val="clear" w:color="auto" w:fill="auto"/>
          </w:tcPr>
          <w:p w14:paraId="605B148B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Quatrième </w:t>
            </w:r>
            <w:r w:rsidRPr="00140D83">
              <w:br/>
              <w:t>(20 juin 2012)</w:t>
            </w:r>
          </w:p>
        </w:tc>
        <w:tc>
          <w:tcPr>
            <w:tcW w:w="2412" w:type="dxa"/>
            <w:shd w:val="clear" w:color="auto" w:fill="auto"/>
          </w:tcPr>
          <w:p w14:paraId="21300B10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5264F944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D51D05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Allemagne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76B18A31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Sixième </w:t>
            </w:r>
            <w:r w:rsidRPr="00140D83">
              <w:br/>
              <w:t>(avril 2019)</w:t>
            </w:r>
          </w:p>
        </w:tc>
        <w:tc>
          <w:tcPr>
            <w:tcW w:w="1839" w:type="dxa"/>
            <w:shd w:val="clear" w:color="auto" w:fill="auto"/>
          </w:tcPr>
          <w:p w14:paraId="140F60D5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D027591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Septième </w:t>
            </w:r>
            <w:r w:rsidRPr="00140D83">
              <w:br/>
              <w:t>(attendu le 17 mai 2023)</w:t>
            </w:r>
          </w:p>
        </w:tc>
      </w:tr>
      <w:tr w:rsidR="00162E44" w:rsidRPr="00140D83" w14:paraId="65DD48A1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6BB8B6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Andorre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(2006)</w:t>
            </w:r>
          </w:p>
        </w:tc>
        <w:tc>
          <w:tcPr>
            <w:tcW w:w="1957" w:type="dxa"/>
            <w:shd w:val="clear" w:color="auto" w:fill="auto"/>
          </w:tcPr>
          <w:p w14:paraId="63DEF4BC" w14:textId="144A3D31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2013)</w:t>
            </w:r>
          </w:p>
        </w:tc>
        <w:tc>
          <w:tcPr>
            <w:tcW w:w="1839" w:type="dxa"/>
            <w:shd w:val="clear" w:color="auto" w:fill="auto"/>
          </w:tcPr>
          <w:p w14:paraId="7B5FAABB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025D15B" w14:textId="2A8B2285" w:rsidR="00162E44" w:rsidRPr="00140D83" w:rsidRDefault="00162E44" w:rsidP="008803A2">
            <w:pPr>
              <w:spacing w:before="40" w:after="120"/>
            </w:pPr>
            <w:r w:rsidRPr="00140D83">
              <w:t xml:space="preserve">Deuxième </w:t>
            </w:r>
            <w:r w:rsidRPr="00140D83">
              <w:br/>
              <w:t xml:space="preserve">(reçu le 22 </w:t>
            </w:r>
            <w:r w:rsidR="006D15F8">
              <w:t xml:space="preserve">novembre </w:t>
            </w:r>
            <w:r w:rsidRPr="00140D83">
              <w:t>2017)</w:t>
            </w:r>
          </w:p>
        </w:tc>
      </w:tr>
      <w:tr w:rsidR="00162E44" w:rsidRPr="00140D83" w14:paraId="025A465F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53827A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Antigua-et-Barbuda (1993)</w:t>
            </w:r>
          </w:p>
        </w:tc>
        <w:tc>
          <w:tcPr>
            <w:tcW w:w="1957" w:type="dxa"/>
            <w:shd w:val="clear" w:color="auto" w:fill="auto"/>
          </w:tcPr>
          <w:p w14:paraId="0655D902" w14:textId="19FE45CA" w:rsidR="00162E44" w:rsidRPr="00140D83" w:rsidRDefault="00162E44" w:rsidP="008803A2">
            <w:pPr>
              <w:spacing w:before="40" w:after="120"/>
              <w:ind w:right="113"/>
            </w:pPr>
            <w:r w:rsidRPr="00140D83">
              <w:t>Examen en l</w:t>
            </w:r>
            <w:r>
              <w:t>’</w:t>
            </w:r>
            <w:r w:rsidRPr="00140D83">
              <w:t>absence de</w:t>
            </w:r>
            <w:r>
              <w:t> </w:t>
            </w:r>
            <w:r w:rsidRPr="00140D83">
              <w:t xml:space="preserve">rapport initial </w:t>
            </w:r>
            <w:r w:rsidRPr="00140D83">
              <w:br/>
              <w:t>(</w:t>
            </w:r>
            <w:r w:rsidR="006D15F8">
              <w:t xml:space="preserve">juillet </w:t>
            </w:r>
            <w:r w:rsidRPr="00140D83">
              <w:t>2017)</w:t>
            </w:r>
          </w:p>
        </w:tc>
        <w:tc>
          <w:tcPr>
            <w:tcW w:w="1839" w:type="dxa"/>
            <w:shd w:val="clear" w:color="auto" w:fill="auto"/>
          </w:tcPr>
          <w:p w14:paraId="2672E32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(11 août 2021)</w:t>
            </w:r>
          </w:p>
        </w:tc>
        <w:tc>
          <w:tcPr>
            <w:tcW w:w="2412" w:type="dxa"/>
            <w:shd w:val="clear" w:color="auto" w:fill="auto"/>
          </w:tcPr>
          <w:p w14:paraId="2080A583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26FB56CE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C4A4B5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Arabie saoudite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(1997)</w:t>
            </w:r>
          </w:p>
        </w:tc>
        <w:tc>
          <w:tcPr>
            <w:tcW w:w="1957" w:type="dxa"/>
            <w:shd w:val="clear" w:color="auto" w:fill="auto"/>
          </w:tcPr>
          <w:p w14:paraId="2938C4CA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(avril 2016)</w:t>
            </w:r>
          </w:p>
        </w:tc>
        <w:tc>
          <w:tcPr>
            <w:tcW w:w="1839" w:type="dxa"/>
            <w:shd w:val="clear" w:color="auto" w:fill="auto"/>
          </w:tcPr>
          <w:p w14:paraId="01E239C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(13 mai 2020)</w:t>
            </w:r>
          </w:p>
        </w:tc>
        <w:tc>
          <w:tcPr>
            <w:tcW w:w="2412" w:type="dxa"/>
            <w:shd w:val="clear" w:color="auto" w:fill="auto"/>
          </w:tcPr>
          <w:p w14:paraId="5ECE2F59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58C03482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133DF5C7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Argentine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4B0A9E1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Cinquième et sixième (avril 2017)</w:t>
            </w:r>
          </w:p>
        </w:tc>
        <w:tc>
          <w:tcPr>
            <w:tcW w:w="1839" w:type="dxa"/>
            <w:shd w:val="clear" w:color="auto" w:fill="auto"/>
          </w:tcPr>
          <w:p w14:paraId="715EFD04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41D728B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Septième </w:t>
            </w:r>
            <w:r w:rsidRPr="00140D83">
              <w:br/>
              <w:t>(reçu le 12 mai 2021)</w:t>
            </w:r>
          </w:p>
        </w:tc>
      </w:tr>
      <w:tr w:rsidR="00162E44" w:rsidRPr="00140D83" w14:paraId="4FB7E971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0AB3C49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Arménie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2434AD4A" w14:textId="4E2ECACB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Quatrième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2016)</w:t>
            </w:r>
          </w:p>
        </w:tc>
        <w:tc>
          <w:tcPr>
            <w:tcW w:w="1839" w:type="dxa"/>
            <w:shd w:val="clear" w:color="auto" w:fill="auto"/>
          </w:tcPr>
          <w:p w14:paraId="13E8B186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0EF19A6" w14:textId="1D672587" w:rsidR="00162E44" w:rsidRPr="00140D83" w:rsidRDefault="00162E44" w:rsidP="008803A2">
            <w:pPr>
              <w:spacing w:before="40" w:after="120"/>
            </w:pPr>
            <w:r w:rsidRPr="00140D83">
              <w:t xml:space="preserve">Cinquième </w:t>
            </w:r>
            <w:r w:rsidRPr="00140D83">
              <w:br/>
              <w:t xml:space="preserve">(reçu le 25 </w:t>
            </w:r>
            <w:r w:rsidR="006D15F8">
              <w:t xml:space="preserve">décembre </w:t>
            </w:r>
            <w:r w:rsidRPr="00140D83">
              <w:t>2020)</w:t>
            </w:r>
          </w:p>
        </w:tc>
      </w:tr>
      <w:tr w:rsidR="00162E44" w:rsidRPr="00140D83" w14:paraId="1B01A292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D8382B8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Australie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193AB18D" w14:textId="0A4E334A" w:rsidR="00162E44" w:rsidRPr="00140D83" w:rsidRDefault="00162E44" w:rsidP="008803A2">
            <w:pPr>
              <w:spacing w:before="40" w:after="120"/>
              <w:ind w:right="113"/>
            </w:pPr>
            <w:r>
              <w:t>Sixième</w:t>
            </w:r>
            <w:r w:rsidRPr="00140D83">
              <w:t xml:space="preserve"> (</w:t>
            </w:r>
            <w:r w:rsidR="006D15F8">
              <w:t xml:space="preserve">novembre </w:t>
            </w:r>
            <w:r w:rsidRPr="00140D83">
              <w:t>20</w:t>
            </w:r>
            <w:r>
              <w:t>22</w:t>
            </w:r>
            <w:r w:rsidRPr="00140D83">
              <w:t>)</w:t>
            </w:r>
          </w:p>
        </w:tc>
        <w:tc>
          <w:tcPr>
            <w:tcW w:w="1839" w:type="dxa"/>
            <w:shd w:val="clear" w:color="auto" w:fill="auto"/>
          </w:tcPr>
          <w:p w14:paraId="7BBA267E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F63996C" w14:textId="596F179D" w:rsidR="00162E44" w:rsidRPr="00140D83" w:rsidRDefault="00162E44" w:rsidP="008803A2">
            <w:pPr>
              <w:spacing w:before="40" w:after="120"/>
            </w:pPr>
            <w:r w:rsidRPr="00140D83">
              <w:t xml:space="preserve">Septième </w:t>
            </w:r>
            <w:r w:rsidRPr="00140D83">
              <w:br/>
              <w:t>(</w:t>
            </w:r>
            <w:r>
              <w:t xml:space="preserve">attendu le 25 </w:t>
            </w:r>
            <w:r w:rsidR="006D15F8">
              <w:t xml:space="preserve">novembre </w:t>
            </w:r>
            <w:r>
              <w:t>2026</w:t>
            </w:r>
            <w:r w:rsidRPr="00140D83">
              <w:t>)</w:t>
            </w:r>
          </w:p>
        </w:tc>
      </w:tr>
      <w:tr w:rsidR="00162E44" w:rsidRPr="00140D83" w14:paraId="49D2EEFB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8C688D1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Autriche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637B823B" w14:textId="422CD9CE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Sixième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2015)</w:t>
            </w:r>
          </w:p>
        </w:tc>
        <w:tc>
          <w:tcPr>
            <w:tcW w:w="1839" w:type="dxa"/>
            <w:shd w:val="clear" w:color="auto" w:fill="auto"/>
          </w:tcPr>
          <w:p w14:paraId="143FF62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74D27B59" w14:textId="1CDD1273" w:rsidR="00162E44" w:rsidRPr="00140D83" w:rsidRDefault="00162E44" w:rsidP="008803A2">
            <w:pPr>
              <w:spacing w:before="40" w:after="120"/>
            </w:pPr>
            <w:r w:rsidRPr="00140D83">
              <w:t xml:space="preserve">Septième </w:t>
            </w:r>
            <w:r w:rsidRPr="00140D83">
              <w:br/>
              <w:t xml:space="preserve">(reçu le 25 </w:t>
            </w:r>
            <w:r w:rsidR="006D15F8">
              <w:t xml:space="preserve">février </w:t>
            </w:r>
            <w:r w:rsidRPr="00140D83">
              <w:t>2020)</w:t>
            </w:r>
          </w:p>
        </w:tc>
      </w:tr>
      <w:tr w:rsidR="00162E44" w:rsidRPr="00140D83" w14:paraId="26EBB4BD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C26F185" w14:textId="77777777" w:rsidR="00162E44" w:rsidRPr="00140D83" w:rsidRDefault="00162E44" w:rsidP="00091711">
            <w:pPr>
              <w:keepNext/>
              <w:spacing w:before="40" w:after="120"/>
              <w:ind w:right="113"/>
            </w:pPr>
            <w:r w:rsidRPr="00140D83">
              <w:lastRenderedPageBreak/>
              <w:t>Azerbaïdjan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3D0C4918" w14:textId="7D802042" w:rsidR="00162E44" w:rsidRPr="00140D83" w:rsidRDefault="00162E44" w:rsidP="00091711">
            <w:pPr>
              <w:keepNext/>
              <w:spacing w:before="40" w:after="120"/>
              <w:ind w:right="113"/>
            </w:pPr>
            <w:r w:rsidRPr="00140D83">
              <w:t xml:space="preserve">Quatrième </w:t>
            </w:r>
            <w:r w:rsidRPr="00140D83">
              <w:br/>
              <w:t>(</w:t>
            </w:r>
            <w:r w:rsidR="00091711">
              <w:t>novembre</w:t>
            </w:r>
            <w:r w:rsidRPr="00140D83">
              <w:t xml:space="preserve"> 2015)</w:t>
            </w:r>
          </w:p>
        </w:tc>
        <w:tc>
          <w:tcPr>
            <w:tcW w:w="1839" w:type="dxa"/>
            <w:shd w:val="clear" w:color="auto" w:fill="auto"/>
          </w:tcPr>
          <w:p w14:paraId="1B5CE607" w14:textId="77777777" w:rsidR="00162E44" w:rsidRPr="00140D83" w:rsidRDefault="00162E44" w:rsidP="00091711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5F158E2" w14:textId="4C62FA28" w:rsidR="00162E44" w:rsidRPr="00140D83" w:rsidRDefault="00162E44" w:rsidP="00091711">
            <w:pPr>
              <w:keepNext/>
              <w:spacing w:before="40" w:after="120"/>
            </w:pPr>
            <w:r w:rsidRPr="00140D83">
              <w:t xml:space="preserve">Cinquième </w:t>
            </w:r>
            <w:r w:rsidRPr="00140D83">
              <w:br/>
              <w:t xml:space="preserve">(reçu le 8 </w:t>
            </w:r>
            <w:r>
              <w:t>janv</w:t>
            </w:r>
            <w:r w:rsidR="00091711">
              <w:t>ier</w:t>
            </w:r>
            <w:r w:rsidRPr="00140D83">
              <w:t xml:space="preserve"> 2020)</w:t>
            </w:r>
          </w:p>
        </w:tc>
      </w:tr>
      <w:tr w:rsidR="00162E44" w:rsidRPr="00140D83" w14:paraId="5B218D21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B8179F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Bahrein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(1998)</w:t>
            </w:r>
          </w:p>
        </w:tc>
        <w:tc>
          <w:tcPr>
            <w:tcW w:w="1957" w:type="dxa"/>
            <w:shd w:val="clear" w:color="auto" w:fill="auto"/>
          </w:tcPr>
          <w:p w14:paraId="71301719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Deuxième et troisième (avril 2017)</w:t>
            </w:r>
          </w:p>
        </w:tc>
        <w:tc>
          <w:tcPr>
            <w:tcW w:w="1839" w:type="dxa"/>
            <w:shd w:val="clear" w:color="auto" w:fill="auto"/>
          </w:tcPr>
          <w:p w14:paraId="5CF30048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15EC111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Quatrième </w:t>
            </w:r>
            <w:r w:rsidRPr="00140D83">
              <w:br/>
              <w:t>(reçu le 26 mai 2021)</w:t>
            </w:r>
          </w:p>
        </w:tc>
      </w:tr>
      <w:tr w:rsidR="00162E44" w:rsidRPr="00140D83" w14:paraId="238026D1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13010D1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Bangladesh (1998)</w:t>
            </w:r>
          </w:p>
        </w:tc>
        <w:tc>
          <w:tcPr>
            <w:tcW w:w="1957" w:type="dxa"/>
            <w:shd w:val="clear" w:color="auto" w:fill="auto"/>
          </w:tcPr>
          <w:p w14:paraId="1C01F5FF" w14:textId="5EB42F7D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>
              <w:t>juill</w:t>
            </w:r>
            <w:r w:rsidR="00091711">
              <w:t>et</w:t>
            </w:r>
            <w:r w:rsidRPr="00140D83">
              <w:t xml:space="preserve"> 2019)</w:t>
            </w:r>
          </w:p>
        </w:tc>
        <w:tc>
          <w:tcPr>
            <w:tcW w:w="1839" w:type="dxa"/>
            <w:shd w:val="clear" w:color="auto" w:fill="auto"/>
          </w:tcPr>
          <w:p w14:paraId="124709D6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A51142F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Deuxième </w:t>
            </w:r>
            <w:r w:rsidRPr="00140D83">
              <w:br/>
              <w:t>(attendu le 9 août 2023)</w:t>
            </w:r>
          </w:p>
        </w:tc>
      </w:tr>
      <w:tr w:rsidR="00162E44" w:rsidRPr="00140D83" w14:paraId="26EA5C55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65DEE4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Bélarus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5C8BD9A9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Cinquième </w:t>
            </w:r>
            <w:r w:rsidRPr="00140D83">
              <w:br/>
              <w:t>(avril 2018)</w:t>
            </w:r>
          </w:p>
        </w:tc>
        <w:tc>
          <w:tcPr>
            <w:tcW w:w="1839" w:type="dxa"/>
            <w:shd w:val="clear" w:color="auto" w:fill="auto"/>
          </w:tcPr>
          <w:p w14:paraId="7C2A127D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5144D67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Sixième </w:t>
            </w:r>
            <w:r w:rsidRPr="00140D83">
              <w:br/>
              <w:t xml:space="preserve">(reçu le </w:t>
            </w:r>
            <w:r>
              <w:t>12 août</w:t>
            </w:r>
            <w:r w:rsidRPr="00140D83">
              <w:t xml:space="preserve"> 2022)</w:t>
            </w:r>
          </w:p>
        </w:tc>
      </w:tr>
      <w:tr w:rsidR="00162E44" w:rsidRPr="00140D83" w14:paraId="29666ECA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7E502B9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Belgique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(1999)</w:t>
            </w:r>
          </w:p>
        </w:tc>
        <w:tc>
          <w:tcPr>
            <w:tcW w:w="1957" w:type="dxa"/>
            <w:shd w:val="clear" w:color="auto" w:fill="auto"/>
          </w:tcPr>
          <w:p w14:paraId="77A61E83" w14:textId="7212213A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Quatrième </w:t>
            </w:r>
            <w:r w:rsidRPr="00140D83">
              <w:br/>
              <w:t>(</w:t>
            </w:r>
            <w:r>
              <w:t>juill</w:t>
            </w:r>
            <w:r w:rsidR="00091711">
              <w:t>et</w:t>
            </w:r>
            <w:r w:rsidRPr="00140D83">
              <w:t xml:space="preserve"> 2021)</w:t>
            </w:r>
          </w:p>
        </w:tc>
        <w:tc>
          <w:tcPr>
            <w:tcW w:w="1839" w:type="dxa"/>
            <w:shd w:val="clear" w:color="auto" w:fill="auto"/>
          </w:tcPr>
          <w:p w14:paraId="3AED8758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456E0945" w14:textId="0C629D1F" w:rsidR="00162E44" w:rsidRPr="00140D83" w:rsidRDefault="00162E44" w:rsidP="008803A2">
            <w:pPr>
              <w:spacing w:before="40" w:after="120"/>
            </w:pPr>
            <w:r w:rsidRPr="00140D83">
              <w:t xml:space="preserve">Cinquième </w:t>
            </w:r>
            <w:r w:rsidRPr="00140D83">
              <w:br/>
              <w:t xml:space="preserve">(attendu le 30 </w:t>
            </w:r>
            <w:r>
              <w:t>juill</w:t>
            </w:r>
            <w:r w:rsidR="00091711">
              <w:t>et</w:t>
            </w:r>
            <w:r w:rsidRPr="00140D83">
              <w:t xml:space="preserve"> 2025)</w:t>
            </w:r>
          </w:p>
        </w:tc>
      </w:tr>
      <w:tr w:rsidR="00162E44" w:rsidRPr="00140D83" w14:paraId="1D8AA8AD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9B5033D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Belize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rPr>
                <w:vertAlign w:val="superscript"/>
              </w:rPr>
              <w:t xml:space="preserve"> </w:t>
            </w:r>
            <w:r w:rsidRPr="00140D83">
              <w:t>(1986)</w:t>
            </w:r>
          </w:p>
        </w:tc>
        <w:tc>
          <w:tcPr>
            <w:tcW w:w="1957" w:type="dxa"/>
            <w:shd w:val="clear" w:color="auto" w:fill="auto"/>
          </w:tcPr>
          <w:p w14:paraId="104A1C6C" w14:textId="6AF39A3F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>
              <w:t>nov</w:t>
            </w:r>
            <w:r w:rsidR="00091711">
              <w:t>embre</w:t>
            </w:r>
            <w:r w:rsidRPr="00140D83">
              <w:t xml:space="preserve"> 1993)</w:t>
            </w:r>
          </w:p>
        </w:tc>
        <w:tc>
          <w:tcPr>
            <w:tcW w:w="1839" w:type="dxa"/>
            <w:shd w:val="clear" w:color="auto" w:fill="auto"/>
          </w:tcPr>
          <w:p w14:paraId="063105DF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et deuxième </w:t>
            </w:r>
            <w:r w:rsidRPr="00140D83">
              <w:br/>
              <w:t>(25 juin 1996)</w:t>
            </w:r>
          </w:p>
        </w:tc>
        <w:tc>
          <w:tcPr>
            <w:tcW w:w="2412" w:type="dxa"/>
            <w:shd w:val="clear" w:color="auto" w:fill="auto"/>
          </w:tcPr>
          <w:p w14:paraId="21BAFD0D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558D414D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B75BD3A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Bénin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(1992)</w:t>
            </w:r>
          </w:p>
        </w:tc>
        <w:tc>
          <w:tcPr>
            <w:tcW w:w="1957" w:type="dxa"/>
            <w:shd w:val="clear" w:color="auto" w:fill="auto"/>
          </w:tcPr>
          <w:p w14:paraId="1EE945BF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(mai 2019)</w:t>
            </w:r>
          </w:p>
        </w:tc>
        <w:tc>
          <w:tcPr>
            <w:tcW w:w="1839" w:type="dxa"/>
            <w:shd w:val="clear" w:color="auto" w:fill="auto"/>
          </w:tcPr>
          <w:p w14:paraId="7625649C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391A5AB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Quatrième </w:t>
            </w:r>
            <w:r w:rsidRPr="00140D83">
              <w:br/>
              <w:t>(attendu le 17 mai 2023)</w:t>
            </w:r>
          </w:p>
        </w:tc>
      </w:tr>
      <w:tr w:rsidR="00162E44" w:rsidRPr="00140D83" w14:paraId="56EF52C4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70EF8F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Bolivie (État plurinational de) (1999)</w:t>
            </w:r>
          </w:p>
        </w:tc>
        <w:tc>
          <w:tcPr>
            <w:tcW w:w="1957" w:type="dxa"/>
            <w:shd w:val="clear" w:color="auto" w:fill="auto"/>
          </w:tcPr>
          <w:p w14:paraId="04712AD1" w14:textId="6375E1D9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</w:t>
            </w:r>
            <w:r w:rsidR="00091711">
              <w:t>novembre</w:t>
            </w:r>
            <w:r w:rsidRPr="00140D83">
              <w:t xml:space="preserve"> 2021)</w:t>
            </w:r>
          </w:p>
        </w:tc>
        <w:tc>
          <w:tcPr>
            <w:tcW w:w="1839" w:type="dxa"/>
            <w:shd w:val="clear" w:color="auto" w:fill="auto"/>
          </w:tcPr>
          <w:p w14:paraId="048451AC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633DDA5F" w14:textId="020CB5D4" w:rsidR="00162E44" w:rsidRPr="00140D83" w:rsidRDefault="00162E44" w:rsidP="008803A2">
            <w:pPr>
              <w:spacing w:before="40" w:after="120"/>
            </w:pPr>
            <w:r w:rsidRPr="00140D83">
              <w:t xml:space="preserve">Quatrième </w:t>
            </w:r>
            <w:r w:rsidRPr="00140D83">
              <w:br/>
              <w:t xml:space="preserve">(attendu le 3 </w:t>
            </w:r>
            <w:r>
              <w:t>déc</w:t>
            </w:r>
            <w:r w:rsidR="00091711">
              <w:t>embre</w:t>
            </w:r>
            <w:r w:rsidRPr="00140D83">
              <w:t xml:space="preserve"> 2025)</w:t>
            </w:r>
          </w:p>
        </w:tc>
      </w:tr>
      <w:tr w:rsidR="00162E44" w:rsidRPr="00140D83" w14:paraId="68B65C51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647046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Bosnie-Herzégovine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5D804C57" w14:textId="3C66213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Sixième </w:t>
            </w:r>
            <w:r w:rsidRPr="00140D83">
              <w:br/>
              <w:t>(</w:t>
            </w:r>
            <w:r w:rsidR="00091711">
              <w:t>novembre</w:t>
            </w:r>
            <w:r w:rsidRPr="00140D83">
              <w:t xml:space="preserve"> 2017)</w:t>
            </w:r>
          </w:p>
        </w:tc>
        <w:tc>
          <w:tcPr>
            <w:tcW w:w="1839" w:type="dxa"/>
            <w:shd w:val="clear" w:color="auto" w:fill="auto"/>
          </w:tcPr>
          <w:p w14:paraId="1DFD818B" w14:textId="0CA3077A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Septième </w:t>
            </w:r>
            <w:r w:rsidRPr="00140D83">
              <w:br/>
              <w:t xml:space="preserve">(6 </w:t>
            </w:r>
            <w:r>
              <w:t>déc</w:t>
            </w:r>
            <w:r w:rsidR="00091711">
              <w:t>embre</w:t>
            </w:r>
            <w:r w:rsidRPr="00140D83">
              <w:t xml:space="preserve"> 2021)</w:t>
            </w:r>
          </w:p>
        </w:tc>
        <w:tc>
          <w:tcPr>
            <w:tcW w:w="2412" w:type="dxa"/>
            <w:shd w:val="clear" w:color="auto" w:fill="auto"/>
          </w:tcPr>
          <w:p w14:paraId="215F8678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3AC6B99B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7008E81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Botswana (2000)</w:t>
            </w:r>
          </w:p>
        </w:tc>
        <w:tc>
          <w:tcPr>
            <w:tcW w:w="1957" w:type="dxa"/>
            <w:shd w:val="clear" w:color="auto" w:fill="auto"/>
          </w:tcPr>
          <w:p w14:paraId="2B67C71A" w14:textId="4A8FD53A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>
              <w:br/>
            </w:r>
            <w:r w:rsidRPr="00140D83">
              <w:t>(</w:t>
            </w:r>
            <w:r>
              <w:t>juill</w:t>
            </w:r>
            <w:r w:rsidR="006D15F8">
              <w:t>et</w:t>
            </w:r>
            <w:r w:rsidRPr="00140D83">
              <w:t xml:space="preserve"> 2022) </w:t>
            </w:r>
          </w:p>
        </w:tc>
        <w:tc>
          <w:tcPr>
            <w:tcW w:w="1839" w:type="dxa"/>
            <w:shd w:val="clear" w:color="auto" w:fill="auto"/>
          </w:tcPr>
          <w:p w14:paraId="474DFAED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5A01EB5" w14:textId="4AF1FDC7" w:rsidR="00162E44" w:rsidRPr="00140D83" w:rsidRDefault="00162E44" w:rsidP="008803A2">
            <w:pPr>
              <w:spacing w:before="40" w:after="120"/>
            </w:pPr>
            <w:r w:rsidRPr="00140D83">
              <w:t>Deuxième</w:t>
            </w:r>
            <w:r w:rsidRPr="00140D83">
              <w:br/>
              <w:t xml:space="preserve">(attendu le 29 </w:t>
            </w:r>
            <w:r>
              <w:t>juill</w:t>
            </w:r>
            <w:r w:rsidR="006D15F8">
              <w:t>et</w:t>
            </w:r>
            <w:r w:rsidRPr="00140D83">
              <w:t xml:space="preserve"> 2026) </w:t>
            </w:r>
          </w:p>
        </w:tc>
      </w:tr>
      <w:tr w:rsidR="00162E44" w:rsidRPr="00140D83" w14:paraId="5F02E6F0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4CB3D7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Brésil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34019CA7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(mai 2001)</w:t>
            </w:r>
          </w:p>
        </w:tc>
        <w:tc>
          <w:tcPr>
            <w:tcW w:w="1839" w:type="dxa"/>
            <w:shd w:val="clear" w:color="auto" w:fill="auto"/>
          </w:tcPr>
          <w:p w14:paraId="3CE382EB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7F223973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Deuxième </w:t>
            </w:r>
            <w:r w:rsidRPr="00140D83">
              <w:br/>
              <w:t>(reçu le 13 août 2020)</w:t>
            </w:r>
          </w:p>
        </w:tc>
      </w:tr>
      <w:tr w:rsidR="00162E44" w:rsidRPr="00140D83" w14:paraId="22C13349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D627043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Bulgarie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rPr>
                <w:vertAlign w:val="superscript"/>
              </w:rPr>
              <w:t xml:space="preserve"> </w:t>
            </w:r>
            <w:r w:rsidRPr="00140D83">
              <w:t>(1986)</w:t>
            </w:r>
          </w:p>
        </w:tc>
        <w:tc>
          <w:tcPr>
            <w:tcW w:w="1957" w:type="dxa"/>
            <w:shd w:val="clear" w:color="auto" w:fill="auto"/>
          </w:tcPr>
          <w:p w14:paraId="14798379" w14:textId="36DC660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Sixième </w:t>
            </w:r>
            <w:r w:rsidRPr="00140D83">
              <w:br/>
              <w:t>(</w:t>
            </w:r>
            <w:r w:rsidR="006D15F8">
              <w:t>novembre</w:t>
            </w:r>
            <w:r w:rsidRPr="00140D83">
              <w:t xml:space="preserve"> 2017)</w:t>
            </w:r>
          </w:p>
        </w:tc>
        <w:tc>
          <w:tcPr>
            <w:tcW w:w="1839" w:type="dxa"/>
            <w:shd w:val="clear" w:color="auto" w:fill="auto"/>
          </w:tcPr>
          <w:p w14:paraId="14B5773A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0AB9D60" w14:textId="081F4F42" w:rsidR="00162E44" w:rsidRPr="00140D83" w:rsidRDefault="00162E44" w:rsidP="008803A2">
            <w:pPr>
              <w:spacing w:before="40" w:after="120"/>
            </w:pPr>
            <w:r w:rsidRPr="00140D83">
              <w:t xml:space="preserve">Septième </w:t>
            </w:r>
            <w:r w:rsidRPr="00140D83">
              <w:br/>
              <w:t xml:space="preserve">(reçu le 23 </w:t>
            </w:r>
            <w:r>
              <w:t>févr</w:t>
            </w:r>
            <w:r w:rsidR="006D15F8">
              <w:t>ier</w:t>
            </w:r>
            <w:r w:rsidRPr="00140D83">
              <w:t xml:space="preserve"> 2022)</w:t>
            </w:r>
          </w:p>
        </w:tc>
      </w:tr>
      <w:tr w:rsidR="00162E44" w:rsidRPr="00140D83" w14:paraId="409F582E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8D92EF7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Burkina Faso (1999)</w:t>
            </w:r>
          </w:p>
        </w:tc>
        <w:tc>
          <w:tcPr>
            <w:tcW w:w="1957" w:type="dxa"/>
            <w:shd w:val="clear" w:color="auto" w:fill="auto"/>
          </w:tcPr>
          <w:p w14:paraId="6EEBA374" w14:textId="4589144B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</w:t>
            </w:r>
            <w:r w:rsidR="006D15F8">
              <w:t>novembre</w:t>
            </w:r>
            <w:r w:rsidRPr="00140D83">
              <w:t xml:space="preserve"> 2019)</w:t>
            </w:r>
          </w:p>
        </w:tc>
        <w:tc>
          <w:tcPr>
            <w:tcW w:w="1839" w:type="dxa"/>
            <w:shd w:val="clear" w:color="auto" w:fill="auto"/>
          </w:tcPr>
          <w:p w14:paraId="60EA7E4B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EFBE57B" w14:textId="41A91E55" w:rsidR="00162E44" w:rsidRPr="00140D83" w:rsidRDefault="00162E44" w:rsidP="008803A2">
            <w:pPr>
              <w:spacing w:before="40" w:after="120"/>
            </w:pPr>
            <w:r w:rsidRPr="00140D83">
              <w:t xml:space="preserve">Troisième </w:t>
            </w:r>
            <w:r w:rsidRPr="00140D83">
              <w:br/>
              <w:t xml:space="preserve">(attendu le 6 </w:t>
            </w:r>
            <w:r>
              <w:t>déc</w:t>
            </w:r>
            <w:r w:rsidR="006D15F8">
              <w:t>embre</w:t>
            </w:r>
            <w:r w:rsidRPr="00140D83">
              <w:t xml:space="preserve"> 2023) </w:t>
            </w:r>
          </w:p>
        </w:tc>
      </w:tr>
      <w:tr w:rsidR="00162E44" w:rsidRPr="00140D83" w14:paraId="138F90B2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C06B4E7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Burundi (1993)</w:t>
            </w:r>
          </w:p>
        </w:tc>
        <w:tc>
          <w:tcPr>
            <w:tcW w:w="1957" w:type="dxa"/>
            <w:shd w:val="clear" w:color="auto" w:fill="auto"/>
          </w:tcPr>
          <w:p w14:paraId="6856D3BD" w14:textId="0C4BF0A3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</w:t>
            </w:r>
            <w:r w:rsidR="006D15F8">
              <w:t>novembre</w:t>
            </w:r>
            <w:r w:rsidRPr="00140D83">
              <w:t xml:space="preserve"> 2014)</w:t>
            </w:r>
          </w:p>
        </w:tc>
        <w:tc>
          <w:tcPr>
            <w:tcW w:w="1839" w:type="dxa"/>
            <w:shd w:val="clear" w:color="auto" w:fill="auto"/>
          </w:tcPr>
          <w:p w14:paraId="6605E0FC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A950FE6" w14:textId="57FF9F49" w:rsidR="00162E44" w:rsidRPr="00140D83" w:rsidRDefault="00162E44" w:rsidP="008803A2">
            <w:pPr>
              <w:spacing w:before="40" w:after="120"/>
            </w:pPr>
            <w:r w:rsidRPr="00140D83">
              <w:t xml:space="preserve">Troisième </w:t>
            </w:r>
            <w:r w:rsidRPr="00140D83">
              <w:br/>
              <w:t xml:space="preserve">(reçu le 14 </w:t>
            </w:r>
            <w:r>
              <w:t>sept</w:t>
            </w:r>
            <w:r w:rsidR="006D15F8">
              <w:t>embre</w:t>
            </w:r>
            <w:r w:rsidRPr="00140D83">
              <w:t xml:space="preserve"> 2020)</w:t>
            </w:r>
          </w:p>
        </w:tc>
      </w:tr>
      <w:tr w:rsidR="00162E44" w:rsidRPr="00140D83" w14:paraId="0BB49D11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5AEC19A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Cabo Verde (1993)</w:t>
            </w:r>
          </w:p>
        </w:tc>
        <w:tc>
          <w:tcPr>
            <w:tcW w:w="1957" w:type="dxa"/>
            <w:shd w:val="clear" w:color="auto" w:fill="auto"/>
          </w:tcPr>
          <w:p w14:paraId="1C45E89F" w14:textId="151BABBF" w:rsidR="00162E44" w:rsidRPr="00140D83" w:rsidRDefault="00162E44" w:rsidP="008803A2">
            <w:pPr>
              <w:spacing w:before="40" w:after="120"/>
              <w:ind w:right="113"/>
            </w:pPr>
            <w:r w:rsidRPr="00140D83">
              <w:t>Examen en l</w:t>
            </w:r>
            <w:r>
              <w:t>’</w:t>
            </w:r>
            <w:r w:rsidRPr="00140D83">
              <w:t xml:space="preserve">absence </w:t>
            </w:r>
            <w:r w:rsidRPr="00140D83">
              <w:br/>
              <w:t>de rapport initial (</w:t>
            </w:r>
            <w:r w:rsidR="006D15F8">
              <w:t>novembre</w:t>
            </w:r>
            <w:r w:rsidR="006D15F8">
              <w:t xml:space="preserve"> </w:t>
            </w:r>
            <w:r w:rsidRPr="00140D83">
              <w:t>2016)</w:t>
            </w:r>
          </w:p>
        </w:tc>
        <w:tc>
          <w:tcPr>
            <w:tcW w:w="1839" w:type="dxa"/>
            <w:shd w:val="clear" w:color="auto" w:fill="auto"/>
          </w:tcPr>
          <w:p w14:paraId="40F9CDAA" w14:textId="49726D29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 xml:space="preserve">(7 </w:t>
            </w:r>
            <w:r>
              <w:t>déc</w:t>
            </w:r>
            <w:r w:rsidR="006D15F8">
              <w:t>embre</w:t>
            </w:r>
            <w:r w:rsidRPr="00140D83">
              <w:t xml:space="preserve"> 2020)</w:t>
            </w:r>
          </w:p>
        </w:tc>
        <w:tc>
          <w:tcPr>
            <w:tcW w:w="2412" w:type="dxa"/>
            <w:shd w:val="clear" w:color="auto" w:fill="auto"/>
          </w:tcPr>
          <w:p w14:paraId="4A53CB8C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0098D107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AFA5B89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Cambodge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(1992)</w:t>
            </w:r>
          </w:p>
        </w:tc>
        <w:tc>
          <w:tcPr>
            <w:tcW w:w="1957" w:type="dxa"/>
            <w:shd w:val="clear" w:color="auto" w:fill="auto"/>
          </w:tcPr>
          <w:p w14:paraId="61965FBF" w14:textId="7D659DA1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</w:t>
            </w:r>
            <w:r w:rsidR="00091711">
              <w:t>novembre</w:t>
            </w:r>
            <w:r w:rsidRPr="00140D83">
              <w:t xml:space="preserve"> 2010)</w:t>
            </w:r>
          </w:p>
        </w:tc>
        <w:tc>
          <w:tcPr>
            <w:tcW w:w="1839" w:type="dxa"/>
            <w:shd w:val="clear" w:color="auto" w:fill="auto"/>
          </w:tcPr>
          <w:p w14:paraId="60E41F71" w14:textId="3C9F6F5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 xml:space="preserve">(19 </w:t>
            </w:r>
            <w:r w:rsidR="00091711">
              <w:t>novembre</w:t>
            </w:r>
            <w:r w:rsidRPr="00140D83">
              <w:t xml:space="preserve"> 2014)</w:t>
            </w:r>
          </w:p>
        </w:tc>
        <w:tc>
          <w:tcPr>
            <w:tcW w:w="2412" w:type="dxa"/>
            <w:shd w:val="clear" w:color="auto" w:fill="auto"/>
          </w:tcPr>
          <w:p w14:paraId="2A9711F6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790743F0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197B80A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Cameroun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347BF77B" w14:textId="08D563E2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Cinquième </w:t>
            </w:r>
            <w:r w:rsidRPr="00140D83">
              <w:br/>
              <w:t>(</w:t>
            </w:r>
            <w:r w:rsidR="00091711">
              <w:t>novembre</w:t>
            </w:r>
            <w:r w:rsidRPr="00140D83">
              <w:t xml:space="preserve"> 2017)</w:t>
            </w:r>
          </w:p>
        </w:tc>
        <w:tc>
          <w:tcPr>
            <w:tcW w:w="1839" w:type="dxa"/>
            <w:shd w:val="clear" w:color="auto" w:fill="auto"/>
          </w:tcPr>
          <w:p w14:paraId="12D1F03B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AF9B7A7" w14:textId="0C1337D9" w:rsidR="00162E44" w:rsidRPr="00140D83" w:rsidRDefault="00162E44" w:rsidP="008803A2">
            <w:pPr>
              <w:spacing w:before="40" w:after="120"/>
            </w:pPr>
            <w:r w:rsidRPr="00140D83">
              <w:t xml:space="preserve">Sixième </w:t>
            </w:r>
            <w:r w:rsidRPr="00140D83">
              <w:br/>
              <w:t xml:space="preserve">(reçu le 11 </w:t>
            </w:r>
            <w:r>
              <w:t>janv</w:t>
            </w:r>
            <w:r w:rsidR="00091711">
              <w:t>ier</w:t>
            </w:r>
            <w:r w:rsidRPr="00140D83">
              <w:t xml:space="preserve"> 2022)</w:t>
            </w:r>
          </w:p>
        </w:tc>
      </w:tr>
      <w:tr w:rsidR="00162E44" w:rsidRPr="00140D83" w14:paraId="54C01A62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6C65493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Canada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21A7495F" w14:textId="52C5C9A3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Septième </w:t>
            </w:r>
            <w:r w:rsidRPr="00140D83">
              <w:br/>
              <w:t>(</w:t>
            </w:r>
            <w:r w:rsidR="00091711">
              <w:t>novembre</w:t>
            </w:r>
            <w:r w:rsidRPr="00140D83">
              <w:t xml:space="preserve"> 2018)</w:t>
            </w:r>
          </w:p>
        </w:tc>
        <w:tc>
          <w:tcPr>
            <w:tcW w:w="1839" w:type="dxa"/>
            <w:shd w:val="clear" w:color="auto" w:fill="auto"/>
          </w:tcPr>
          <w:p w14:paraId="29B67D4E" w14:textId="62F90191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Huitième </w:t>
            </w:r>
            <w:r w:rsidRPr="00140D83">
              <w:br/>
              <w:t xml:space="preserve">(7 </w:t>
            </w:r>
            <w:r>
              <w:t>déc</w:t>
            </w:r>
            <w:r w:rsidR="00091711">
              <w:t>embre</w:t>
            </w:r>
            <w:r w:rsidRPr="00140D83">
              <w:t xml:space="preserve"> 2022)</w:t>
            </w:r>
          </w:p>
        </w:tc>
        <w:tc>
          <w:tcPr>
            <w:tcW w:w="2412" w:type="dxa"/>
            <w:shd w:val="clear" w:color="auto" w:fill="auto"/>
          </w:tcPr>
          <w:p w14:paraId="58F1F13A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234DD3A0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8C0F30C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Chili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4D38FE35" w14:textId="5E5BA56A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Sixième </w:t>
            </w:r>
            <w:r w:rsidRPr="00140D83">
              <w:br/>
              <w:t>(</w:t>
            </w:r>
            <w:r>
              <w:t>juill</w:t>
            </w:r>
            <w:r w:rsidR="006D15F8">
              <w:t>et</w:t>
            </w:r>
            <w:r w:rsidRPr="00140D83">
              <w:t xml:space="preserve"> 2018)</w:t>
            </w:r>
          </w:p>
        </w:tc>
        <w:tc>
          <w:tcPr>
            <w:tcW w:w="1839" w:type="dxa"/>
            <w:shd w:val="clear" w:color="auto" w:fill="auto"/>
          </w:tcPr>
          <w:p w14:paraId="1E7D11D8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F225619" w14:textId="6F016178" w:rsidR="00162E44" w:rsidRPr="00140D83" w:rsidRDefault="00162E44" w:rsidP="008803A2">
            <w:pPr>
              <w:spacing w:before="40" w:after="120"/>
            </w:pPr>
            <w:r w:rsidRPr="00140D83">
              <w:t xml:space="preserve">Septième </w:t>
            </w:r>
            <w:r w:rsidRPr="00140D83">
              <w:br/>
              <w:t>(</w:t>
            </w:r>
            <w:r>
              <w:t xml:space="preserve">reçu le 14 </w:t>
            </w:r>
            <w:r w:rsidR="00091711">
              <w:t>novembre</w:t>
            </w:r>
            <w:r w:rsidRPr="00140D83">
              <w:t xml:space="preserve"> 2022)</w:t>
            </w:r>
          </w:p>
        </w:tc>
      </w:tr>
      <w:tr w:rsidR="00162E44" w:rsidRPr="00140D83" w14:paraId="335C277F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BBC7318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lastRenderedPageBreak/>
              <w:t>Chine (y compris Hong Kong (Chine), et Macao, (Chine)) (1988)</w:t>
            </w:r>
          </w:p>
        </w:tc>
        <w:tc>
          <w:tcPr>
            <w:tcW w:w="1957" w:type="dxa"/>
            <w:shd w:val="clear" w:color="auto" w:fill="auto"/>
          </w:tcPr>
          <w:p w14:paraId="079854FC" w14:textId="19C74299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Cinquième </w:t>
            </w:r>
            <w:r w:rsidRPr="00140D83">
              <w:br/>
              <w:t>(</w:t>
            </w:r>
            <w:r>
              <w:t>nov</w:t>
            </w:r>
            <w:r w:rsidR="00091711">
              <w:t>embre</w:t>
            </w:r>
            <w:r w:rsidRPr="00140D83">
              <w:t xml:space="preserve"> 2015)</w:t>
            </w:r>
          </w:p>
        </w:tc>
        <w:tc>
          <w:tcPr>
            <w:tcW w:w="1839" w:type="dxa"/>
            <w:shd w:val="clear" w:color="auto" w:fill="auto"/>
          </w:tcPr>
          <w:p w14:paraId="7A01055C" w14:textId="056308B6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Sixième </w:t>
            </w:r>
            <w:r w:rsidRPr="00140D83">
              <w:br/>
              <w:t xml:space="preserve">(9 </w:t>
            </w:r>
            <w:r>
              <w:t>déc</w:t>
            </w:r>
            <w:r w:rsidR="00091711">
              <w:t>embre</w:t>
            </w:r>
            <w:r w:rsidRPr="00140D83">
              <w:t xml:space="preserve"> 2019)</w:t>
            </w:r>
          </w:p>
        </w:tc>
        <w:tc>
          <w:tcPr>
            <w:tcW w:w="2412" w:type="dxa"/>
            <w:shd w:val="clear" w:color="auto" w:fill="auto"/>
          </w:tcPr>
          <w:p w14:paraId="14379502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0735402E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1640EB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Chypre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2694C185" w14:textId="02C1F36E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Cinquième </w:t>
            </w:r>
            <w:r w:rsidRPr="00140D83">
              <w:br/>
              <w:t>(</w:t>
            </w:r>
            <w:r w:rsidR="00091711">
              <w:t>novembre</w:t>
            </w:r>
            <w:r w:rsidRPr="00140D83">
              <w:t xml:space="preserve"> 2019)</w:t>
            </w:r>
          </w:p>
        </w:tc>
        <w:tc>
          <w:tcPr>
            <w:tcW w:w="1839" w:type="dxa"/>
            <w:shd w:val="clear" w:color="auto" w:fill="auto"/>
          </w:tcPr>
          <w:p w14:paraId="33D0D2B9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D30E104" w14:textId="04436B6A" w:rsidR="00162E44" w:rsidRPr="00140D83" w:rsidRDefault="00162E44" w:rsidP="008803A2">
            <w:pPr>
              <w:spacing w:before="40" w:after="120"/>
            </w:pPr>
            <w:r w:rsidRPr="00140D83">
              <w:t xml:space="preserve">Sixième </w:t>
            </w:r>
            <w:r w:rsidRPr="00140D83">
              <w:br/>
              <w:t xml:space="preserve">(attendu le 6 </w:t>
            </w:r>
            <w:r>
              <w:t>déc</w:t>
            </w:r>
            <w:r w:rsidR="00091711">
              <w:t>embre</w:t>
            </w:r>
            <w:r w:rsidRPr="00140D83">
              <w:t xml:space="preserve"> 2023)</w:t>
            </w:r>
          </w:p>
        </w:tc>
      </w:tr>
      <w:tr w:rsidR="00162E44" w:rsidRPr="00140D83" w14:paraId="725AFDF9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0EBE39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Colombie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1486677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Cinquième </w:t>
            </w:r>
            <w:r w:rsidRPr="00140D83">
              <w:br/>
              <w:t>(mai 2015)</w:t>
            </w:r>
          </w:p>
        </w:tc>
        <w:tc>
          <w:tcPr>
            <w:tcW w:w="1839" w:type="dxa"/>
            <w:shd w:val="clear" w:color="auto" w:fill="auto"/>
          </w:tcPr>
          <w:p w14:paraId="033B99F2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08D935C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Sixième </w:t>
            </w:r>
            <w:r w:rsidRPr="00140D83">
              <w:br/>
              <w:t>(reçu le 17 mai 2019)</w:t>
            </w:r>
          </w:p>
        </w:tc>
      </w:tr>
      <w:tr w:rsidR="00162E44" w:rsidRPr="00140D83" w14:paraId="286362F0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7CE2A3A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Congo (2003)</w:t>
            </w:r>
          </w:p>
        </w:tc>
        <w:tc>
          <w:tcPr>
            <w:tcW w:w="1957" w:type="dxa"/>
            <w:shd w:val="clear" w:color="auto" w:fill="auto"/>
          </w:tcPr>
          <w:p w14:paraId="2B36B4C9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Initial</w:t>
            </w:r>
            <w:r w:rsidRPr="00140D83">
              <w:br/>
              <w:t>(avril 2015)</w:t>
            </w:r>
          </w:p>
        </w:tc>
        <w:tc>
          <w:tcPr>
            <w:tcW w:w="1839" w:type="dxa"/>
            <w:shd w:val="clear" w:color="auto" w:fill="auto"/>
          </w:tcPr>
          <w:p w14:paraId="6CC241F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Deuxième</w:t>
            </w:r>
            <w:r w:rsidRPr="00140D83">
              <w:br/>
              <w:t>(15 mai 2019)</w:t>
            </w:r>
          </w:p>
        </w:tc>
        <w:tc>
          <w:tcPr>
            <w:tcW w:w="2412" w:type="dxa"/>
            <w:shd w:val="clear" w:color="auto" w:fill="auto"/>
          </w:tcPr>
          <w:p w14:paraId="73694405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76954A55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7D7530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Costa Rica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6A99E699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(mai 2008)</w:t>
            </w:r>
          </w:p>
        </w:tc>
        <w:tc>
          <w:tcPr>
            <w:tcW w:w="1839" w:type="dxa"/>
            <w:shd w:val="clear" w:color="auto" w:fill="auto"/>
          </w:tcPr>
          <w:p w14:paraId="2D30635C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46089DA" w14:textId="3A4C4C1F" w:rsidR="00162E44" w:rsidRPr="00140D83" w:rsidRDefault="00162E44" w:rsidP="008803A2">
            <w:pPr>
              <w:spacing w:before="40" w:after="120"/>
            </w:pPr>
            <w:r w:rsidRPr="00140D83">
              <w:t xml:space="preserve">Troisième </w:t>
            </w:r>
            <w:r w:rsidRPr="00140D83">
              <w:br/>
              <w:t xml:space="preserve">(reçu le 17 </w:t>
            </w:r>
            <w:r w:rsidR="00091711">
              <w:t>décembre</w:t>
            </w:r>
            <w:r w:rsidRPr="00140D83">
              <w:t xml:space="preserve"> 2019)</w:t>
            </w:r>
          </w:p>
        </w:tc>
      </w:tr>
      <w:tr w:rsidR="00162E44" w:rsidRPr="00140D83" w14:paraId="0B3FC75F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8518C6C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Croatie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(1992)</w:t>
            </w:r>
          </w:p>
        </w:tc>
        <w:tc>
          <w:tcPr>
            <w:tcW w:w="1957" w:type="dxa"/>
            <w:shd w:val="clear" w:color="auto" w:fill="auto"/>
          </w:tcPr>
          <w:p w14:paraId="4B84FAA7" w14:textId="2A851A14" w:rsidR="00162E44" w:rsidRPr="00140D83" w:rsidRDefault="00162E44" w:rsidP="006D15F8">
            <w:pPr>
              <w:spacing w:before="40" w:after="120"/>
            </w:pPr>
            <w:r w:rsidRPr="00140D83">
              <w:t>Quatrième et cinquième (</w:t>
            </w:r>
            <w:r w:rsidR="00091711">
              <w:t>novembre</w:t>
            </w:r>
            <w:r w:rsidRPr="00140D83">
              <w:t xml:space="preserve"> 2014)</w:t>
            </w:r>
          </w:p>
        </w:tc>
        <w:tc>
          <w:tcPr>
            <w:tcW w:w="1839" w:type="dxa"/>
            <w:shd w:val="clear" w:color="auto" w:fill="auto"/>
          </w:tcPr>
          <w:p w14:paraId="4790B654" w14:textId="7DDD369D" w:rsidR="00162E44" w:rsidRPr="00140D83" w:rsidRDefault="00162E44" w:rsidP="008803A2">
            <w:pPr>
              <w:spacing w:before="40" w:after="120"/>
              <w:ind w:right="113"/>
            </w:pPr>
            <w:r w:rsidRPr="00140D83">
              <w:t>Sixième</w:t>
            </w:r>
            <w:r w:rsidRPr="00140D83">
              <w:br/>
              <w:t xml:space="preserve">(28 </w:t>
            </w:r>
            <w:r w:rsidR="00091711">
              <w:t>novembre</w:t>
            </w:r>
            <w:r w:rsidRPr="00140D83">
              <w:t xml:space="preserve"> 2018)</w:t>
            </w:r>
          </w:p>
        </w:tc>
        <w:tc>
          <w:tcPr>
            <w:tcW w:w="2412" w:type="dxa"/>
            <w:shd w:val="clear" w:color="auto" w:fill="auto"/>
          </w:tcPr>
          <w:p w14:paraId="15AF904E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67046325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8D0427B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Cuba (1995)</w:t>
            </w:r>
          </w:p>
        </w:tc>
        <w:tc>
          <w:tcPr>
            <w:tcW w:w="1957" w:type="dxa"/>
            <w:shd w:val="clear" w:color="auto" w:fill="auto"/>
          </w:tcPr>
          <w:p w14:paraId="589340A6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24240396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4AA5ED2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Quatrième </w:t>
            </w:r>
            <w:r w:rsidRPr="00140D83">
              <w:br/>
              <w:t>(attendu le 13 mai 2026)</w:t>
            </w:r>
          </w:p>
        </w:tc>
      </w:tr>
      <w:tr w:rsidR="00162E44" w:rsidRPr="00140D83" w14:paraId="5C4C39C0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E5C7FDF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Danemark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2DA26A66" w14:textId="6BF4ABF5" w:rsidR="00162E44" w:rsidRPr="00140D83" w:rsidRDefault="00162E44" w:rsidP="008803A2">
            <w:pPr>
              <w:spacing w:before="40" w:after="120"/>
              <w:ind w:right="113"/>
            </w:pPr>
            <w:r w:rsidRPr="00140D83">
              <w:t>Sixième et septième (</w:t>
            </w:r>
            <w:r w:rsidR="006D15F8">
              <w:t>novembre</w:t>
            </w:r>
            <w:r w:rsidRPr="00140D83">
              <w:t xml:space="preserve"> 2015)</w:t>
            </w:r>
          </w:p>
        </w:tc>
        <w:tc>
          <w:tcPr>
            <w:tcW w:w="1839" w:type="dxa"/>
            <w:shd w:val="clear" w:color="auto" w:fill="auto"/>
          </w:tcPr>
          <w:p w14:paraId="4AD8A378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4041951" w14:textId="0F67A482" w:rsidR="00162E44" w:rsidRPr="00140D83" w:rsidRDefault="00162E44" w:rsidP="008803A2">
            <w:pPr>
              <w:spacing w:before="40" w:after="120"/>
            </w:pPr>
            <w:r w:rsidRPr="00140D83">
              <w:t xml:space="preserve">Huitième </w:t>
            </w:r>
            <w:r w:rsidRPr="00140D83">
              <w:br/>
              <w:t xml:space="preserve">(reçu le 9 </w:t>
            </w:r>
            <w:r>
              <w:t>déc</w:t>
            </w:r>
            <w:r w:rsidR="006D15F8">
              <w:t>embre</w:t>
            </w:r>
            <w:r w:rsidRPr="00140D83">
              <w:t xml:space="preserve"> 2019)</w:t>
            </w:r>
          </w:p>
        </w:tc>
      </w:tr>
      <w:tr w:rsidR="00162E44" w:rsidRPr="00140D83" w14:paraId="4FBFEC1E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350685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Djibouti (2002)</w:t>
            </w:r>
          </w:p>
        </w:tc>
        <w:tc>
          <w:tcPr>
            <w:tcW w:w="1957" w:type="dxa"/>
            <w:shd w:val="clear" w:color="auto" w:fill="auto"/>
          </w:tcPr>
          <w:p w14:paraId="6EC0D462" w14:textId="5947448C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 w:rsidR="006D15F8">
              <w:t>novembre</w:t>
            </w:r>
            <w:r w:rsidRPr="00140D83">
              <w:t xml:space="preserve"> 2011)</w:t>
            </w:r>
          </w:p>
        </w:tc>
        <w:tc>
          <w:tcPr>
            <w:tcW w:w="1839" w:type="dxa"/>
            <w:shd w:val="clear" w:color="auto" w:fill="auto"/>
          </w:tcPr>
          <w:p w14:paraId="76A0A5B7" w14:textId="71A5ED79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 xml:space="preserve">(25 </w:t>
            </w:r>
            <w:r w:rsidR="006D15F8">
              <w:t>novembre</w:t>
            </w:r>
            <w:r w:rsidRPr="00140D83">
              <w:t xml:space="preserve"> 2015)</w:t>
            </w:r>
          </w:p>
        </w:tc>
        <w:tc>
          <w:tcPr>
            <w:tcW w:w="2412" w:type="dxa"/>
            <w:shd w:val="clear" w:color="auto" w:fill="auto"/>
          </w:tcPr>
          <w:p w14:paraId="0C024FE6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359384D3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10D2124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Égypte (1986)</w:t>
            </w:r>
          </w:p>
        </w:tc>
        <w:tc>
          <w:tcPr>
            <w:tcW w:w="1957" w:type="dxa"/>
            <w:shd w:val="clear" w:color="auto" w:fill="auto"/>
          </w:tcPr>
          <w:p w14:paraId="66138C99" w14:textId="4520B119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Quatrième </w:t>
            </w:r>
            <w:r w:rsidRPr="00140D83">
              <w:br/>
              <w:t>(</w:t>
            </w:r>
            <w:r w:rsidR="006D15F8">
              <w:t>novembre</w:t>
            </w:r>
            <w:r w:rsidRPr="00140D83">
              <w:t xml:space="preserve"> 2002)</w:t>
            </w:r>
          </w:p>
        </w:tc>
        <w:tc>
          <w:tcPr>
            <w:tcW w:w="1839" w:type="dxa"/>
            <w:shd w:val="clear" w:color="auto" w:fill="auto"/>
          </w:tcPr>
          <w:p w14:paraId="1705B7E1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16BF499" w14:textId="18EF437D" w:rsidR="00162E44" w:rsidRPr="00140D83" w:rsidRDefault="00162E44" w:rsidP="008803A2">
            <w:pPr>
              <w:spacing w:before="40" w:after="120"/>
            </w:pPr>
            <w:r w:rsidRPr="00140D83">
              <w:t xml:space="preserve">Cinquième </w:t>
            </w:r>
            <w:r w:rsidRPr="00140D83">
              <w:br/>
              <w:t xml:space="preserve">(reçu le 13 </w:t>
            </w:r>
            <w:r>
              <w:t>sept</w:t>
            </w:r>
            <w:r w:rsidR="006D15F8">
              <w:t>embre</w:t>
            </w:r>
            <w:r w:rsidRPr="00140D83">
              <w:t xml:space="preserve"> 2021)</w:t>
            </w:r>
          </w:p>
        </w:tc>
      </w:tr>
      <w:tr w:rsidR="00162E44" w:rsidRPr="00140D83" w14:paraId="088C5147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75B541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El Salvador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05B4D99C" w14:textId="0BF2CF94" w:rsidR="00162E44" w:rsidRPr="00140D83" w:rsidRDefault="00162E44" w:rsidP="008803A2">
            <w:pPr>
              <w:spacing w:before="40" w:after="120"/>
              <w:ind w:right="113"/>
            </w:pPr>
            <w:r>
              <w:t>Troisième</w:t>
            </w:r>
            <w:r w:rsidRPr="00140D83">
              <w:br/>
              <w:t>(</w:t>
            </w:r>
            <w:r w:rsidR="006D15F8">
              <w:t>novembre</w:t>
            </w:r>
            <w:r w:rsidRPr="00140D83">
              <w:t xml:space="preserve"> 20</w:t>
            </w:r>
            <w:r>
              <w:t>22</w:t>
            </w:r>
            <w:r w:rsidRPr="00140D83">
              <w:t>)</w:t>
            </w:r>
          </w:p>
        </w:tc>
        <w:tc>
          <w:tcPr>
            <w:tcW w:w="1839" w:type="dxa"/>
            <w:shd w:val="clear" w:color="auto" w:fill="auto"/>
          </w:tcPr>
          <w:p w14:paraId="060CE974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864A7F6" w14:textId="6CF92F3D" w:rsidR="00162E44" w:rsidRPr="006D15F8" w:rsidRDefault="00162E44" w:rsidP="006D15F8">
            <w:pPr>
              <w:spacing w:before="40" w:after="120"/>
              <w:rPr>
                <w:spacing w:val="-2"/>
              </w:rPr>
            </w:pPr>
            <w:r w:rsidRPr="006D15F8">
              <w:rPr>
                <w:spacing w:val="-2"/>
              </w:rPr>
              <w:t xml:space="preserve">Quatrième </w:t>
            </w:r>
            <w:r w:rsidRPr="006D15F8">
              <w:rPr>
                <w:spacing w:val="-2"/>
              </w:rPr>
              <w:br/>
              <w:t xml:space="preserve">(attendu le 25 </w:t>
            </w:r>
            <w:r w:rsidR="006D15F8" w:rsidRPr="006D15F8">
              <w:rPr>
                <w:spacing w:val="-2"/>
              </w:rPr>
              <w:t>novembre</w:t>
            </w:r>
            <w:r w:rsidRPr="006D15F8">
              <w:rPr>
                <w:spacing w:val="-2"/>
              </w:rPr>
              <w:t xml:space="preserve"> 2026)</w:t>
            </w:r>
          </w:p>
        </w:tc>
      </w:tr>
      <w:tr w:rsidR="00162E44" w:rsidRPr="00140D83" w14:paraId="2A30BB38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A16BA28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Émirats arabes unis (2012) </w:t>
            </w:r>
          </w:p>
        </w:tc>
        <w:tc>
          <w:tcPr>
            <w:tcW w:w="1957" w:type="dxa"/>
            <w:shd w:val="clear" w:color="auto" w:fill="auto"/>
          </w:tcPr>
          <w:p w14:paraId="24F04E33" w14:textId="6AE1894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>
              <w:t>juill</w:t>
            </w:r>
            <w:r w:rsidR="006D15F8">
              <w:t>et</w:t>
            </w:r>
            <w:r w:rsidRPr="00140D83">
              <w:t xml:space="preserve"> 2022)</w:t>
            </w:r>
          </w:p>
        </w:tc>
        <w:tc>
          <w:tcPr>
            <w:tcW w:w="1839" w:type="dxa"/>
            <w:shd w:val="clear" w:color="auto" w:fill="auto"/>
          </w:tcPr>
          <w:p w14:paraId="31F4C0D0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595AD94" w14:textId="2001C921" w:rsidR="00162E44" w:rsidRPr="00140D83" w:rsidRDefault="00162E44" w:rsidP="008803A2">
            <w:pPr>
              <w:spacing w:before="40" w:after="120"/>
            </w:pPr>
            <w:r w:rsidRPr="00140D83">
              <w:t xml:space="preserve">Deuxième </w:t>
            </w:r>
            <w:r w:rsidRPr="00140D83">
              <w:br/>
              <w:t xml:space="preserve">(attendu le 29 </w:t>
            </w:r>
            <w:r>
              <w:t>juill</w:t>
            </w:r>
            <w:r w:rsidR="006D15F8">
              <w:t>et</w:t>
            </w:r>
            <w:r w:rsidRPr="00140D83">
              <w:t xml:space="preserve"> 2026</w:t>
            </w:r>
          </w:p>
        </w:tc>
      </w:tr>
      <w:tr w:rsidR="00162E44" w:rsidRPr="00140D83" w14:paraId="36934E30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A8B0C8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Équateur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336BEE22" w14:textId="17C558CC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Septième </w:t>
            </w:r>
            <w:r w:rsidRPr="00140D83">
              <w:br/>
              <w:t>(</w:t>
            </w:r>
            <w:r w:rsidR="006D15F8">
              <w:t>novembre</w:t>
            </w:r>
            <w:r w:rsidRPr="00140D83">
              <w:t xml:space="preserve"> 2016)</w:t>
            </w:r>
          </w:p>
        </w:tc>
        <w:tc>
          <w:tcPr>
            <w:tcW w:w="1839" w:type="dxa"/>
            <w:shd w:val="clear" w:color="auto" w:fill="auto"/>
          </w:tcPr>
          <w:p w14:paraId="4E9B6172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9F63D1D" w14:textId="08A9C4A9" w:rsidR="00162E44" w:rsidRPr="00140D83" w:rsidRDefault="00162E44" w:rsidP="008803A2">
            <w:pPr>
              <w:spacing w:before="40" w:after="120"/>
            </w:pPr>
            <w:r w:rsidRPr="00140D83">
              <w:t xml:space="preserve">Huitième </w:t>
            </w:r>
            <w:r w:rsidRPr="00140D83">
              <w:br/>
              <w:t xml:space="preserve">(reçu le 2 </w:t>
            </w:r>
            <w:r>
              <w:t>déc</w:t>
            </w:r>
            <w:r w:rsidR="006D15F8">
              <w:t>embre</w:t>
            </w:r>
            <w:r w:rsidRPr="00140D83">
              <w:t xml:space="preserve"> 2020)</w:t>
            </w:r>
          </w:p>
        </w:tc>
      </w:tr>
      <w:tr w:rsidR="00162E44" w:rsidRPr="00140D83" w14:paraId="4FD40D58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C2B5A4F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Espagne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36345E7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Sixième </w:t>
            </w:r>
            <w:r w:rsidRPr="00140D83">
              <w:br/>
              <w:t>(avril 2015)</w:t>
            </w:r>
          </w:p>
        </w:tc>
        <w:tc>
          <w:tcPr>
            <w:tcW w:w="1839" w:type="dxa"/>
            <w:shd w:val="clear" w:color="auto" w:fill="auto"/>
          </w:tcPr>
          <w:p w14:paraId="1219E0CB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5D17722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Septième </w:t>
            </w:r>
            <w:r w:rsidRPr="00140D83">
              <w:br/>
              <w:t xml:space="preserve">(reçu le 4 juin 2019) </w:t>
            </w:r>
          </w:p>
        </w:tc>
      </w:tr>
      <w:tr w:rsidR="00162E44" w:rsidRPr="00140D83" w14:paraId="0C82B422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1510D97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Estonie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427269D1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Cinquième </w:t>
            </w:r>
            <w:r w:rsidRPr="00140D83">
              <w:br/>
              <w:t>(mai 2013)</w:t>
            </w:r>
          </w:p>
        </w:tc>
        <w:tc>
          <w:tcPr>
            <w:tcW w:w="1839" w:type="dxa"/>
            <w:shd w:val="clear" w:color="auto" w:fill="auto"/>
          </w:tcPr>
          <w:p w14:paraId="3A523F62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0565EE2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Sixième </w:t>
            </w:r>
            <w:r w:rsidRPr="00140D83">
              <w:br/>
              <w:t xml:space="preserve">(reçu le </w:t>
            </w:r>
            <w:r>
              <w:t>9 juin</w:t>
            </w:r>
            <w:r w:rsidRPr="00140D83">
              <w:t xml:space="preserve"> 20</w:t>
            </w:r>
            <w:r>
              <w:t>22</w:t>
            </w:r>
            <w:r w:rsidRPr="00140D83">
              <w:t>)</w:t>
            </w:r>
          </w:p>
        </w:tc>
      </w:tr>
      <w:tr w:rsidR="00162E44" w:rsidRPr="00140D83" w14:paraId="723B8C36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D45406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État de Palestine (2014)</w:t>
            </w:r>
          </w:p>
        </w:tc>
        <w:tc>
          <w:tcPr>
            <w:tcW w:w="1957" w:type="dxa"/>
            <w:shd w:val="clear" w:color="auto" w:fill="auto"/>
          </w:tcPr>
          <w:p w14:paraId="34C3FB7C" w14:textId="015144E9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>
              <w:t>juill</w:t>
            </w:r>
            <w:r w:rsidR="006D15F8">
              <w:t>et</w:t>
            </w:r>
            <w:r w:rsidRPr="00140D83">
              <w:t xml:space="preserve"> 2022)</w:t>
            </w:r>
          </w:p>
        </w:tc>
        <w:tc>
          <w:tcPr>
            <w:tcW w:w="1839" w:type="dxa"/>
            <w:shd w:val="clear" w:color="auto" w:fill="auto"/>
          </w:tcPr>
          <w:p w14:paraId="5D939359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188A556" w14:textId="5C0D75B0" w:rsidR="00162E44" w:rsidRPr="00140D83" w:rsidRDefault="00162E44" w:rsidP="008803A2">
            <w:pPr>
              <w:spacing w:before="40" w:after="120"/>
            </w:pPr>
            <w:r w:rsidRPr="00140D83">
              <w:t xml:space="preserve">Deuxième </w:t>
            </w:r>
            <w:r w:rsidRPr="00140D83">
              <w:br/>
              <w:t xml:space="preserve">(attendu le 29 </w:t>
            </w:r>
            <w:r>
              <w:t>juill</w:t>
            </w:r>
            <w:r w:rsidR="006D15F8">
              <w:t>et</w:t>
            </w:r>
            <w:r w:rsidRPr="00140D83">
              <w:t xml:space="preserve"> 2026)</w:t>
            </w:r>
          </w:p>
        </w:tc>
      </w:tr>
      <w:tr w:rsidR="00162E44" w:rsidRPr="00140D83" w14:paraId="2F5A11DA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17EE7C1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États-Unis d</w:t>
            </w:r>
            <w:r>
              <w:t>’</w:t>
            </w:r>
            <w:r w:rsidRPr="00140D83">
              <w:t>Amérique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(1994)</w:t>
            </w:r>
          </w:p>
        </w:tc>
        <w:tc>
          <w:tcPr>
            <w:tcW w:w="1957" w:type="dxa"/>
            <w:shd w:val="clear" w:color="auto" w:fill="auto"/>
          </w:tcPr>
          <w:p w14:paraId="2C8DD153" w14:textId="6227CB7B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à cinquième </w:t>
            </w:r>
            <w:r w:rsidRPr="00140D83">
              <w:br/>
              <w:t>(</w:t>
            </w:r>
            <w:r w:rsidR="006D15F8">
              <w:t>novembre</w:t>
            </w:r>
            <w:r w:rsidRPr="00140D83">
              <w:t xml:space="preserve"> 2014) </w:t>
            </w:r>
          </w:p>
        </w:tc>
        <w:tc>
          <w:tcPr>
            <w:tcW w:w="1839" w:type="dxa"/>
            <w:shd w:val="clear" w:color="auto" w:fill="auto"/>
          </w:tcPr>
          <w:p w14:paraId="57A41A84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D9A3117" w14:textId="055A0DAF" w:rsidR="00162E44" w:rsidRPr="00140D83" w:rsidRDefault="00162E44" w:rsidP="008803A2">
            <w:pPr>
              <w:spacing w:before="40" w:after="120"/>
            </w:pPr>
            <w:r w:rsidRPr="00140D83">
              <w:t xml:space="preserve">Sixième </w:t>
            </w:r>
            <w:r w:rsidRPr="00140D83">
              <w:br/>
              <w:t xml:space="preserve">(reçu le 24 </w:t>
            </w:r>
            <w:r>
              <w:t>sept</w:t>
            </w:r>
            <w:r w:rsidR="006D15F8">
              <w:t>embre</w:t>
            </w:r>
            <w:r w:rsidRPr="00140D83">
              <w:t xml:space="preserve"> 2021)</w:t>
            </w:r>
          </w:p>
        </w:tc>
      </w:tr>
      <w:tr w:rsidR="00162E44" w:rsidRPr="00140D83" w14:paraId="791C6389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D6BB183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Éthiopie (1994)</w:t>
            </w:r>
          </w:p>
        </w:tc>
        <w:tc>
          <w:tcPr>
            <w:tcW w:w="1957" w:type="dxa"/>
            <w:shd w:val="clear" w:color="auto" w:fill="auto"/>
          </w:tcPr>
          <w:p w14:paraId="1785B5D9" w14:textId="33D84F75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 w:rsidR="006D15F8">
              <w:t>novembre</w:t>
            </w:r>
            <w:r w:rsidRPr="00140D83">
              <w:t xml:space="preserve"> 2010)</w:t>
            </w:r>
          </w:p>
        </w:tc>
        <w:tc>
          <w:tcPr>
            <w:tcW w:w="1839" w:type="dxa"/>
            <w:shd w:val="clear" w:color="auto" w:fill="auto"/>
          </w:tcPr>
          <w:p w14:paraId="7F9E15B4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EB38C5B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Deuxième </w:t>
            </w:r>
            <w:r w:rsidRPr="00140D83">
              <w:br/>
              <w:t>(reçu le 6 mars 2020)</w:t>
            </w:r>
          </w:p>
        </w:tc>
      </w:tr>
      <w:tr w:rsidR="00162E44" w:rsidRPr="00140D83" w14:paraId="52DD6E38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1236EF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Fédération de Russie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5763C3E1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Sixième </w:t>
            </w:r>
            <w:r w:rsidRPr="00140D83">
              <w:br/>
              <w:t>(</w:t>
            </w:r>
            <w:r>
              <w:t>août</w:t>
            </w:r>
            <w:r w:rsidRPr="00140D83">
              <w:t xml:space="preserve"> 2018)</w:t>
            </w:r>
          </w:p>
        </w:tc>
        <w:tc>
          <w:tcPr>
            <w:tcW w:w="1839" w:type="dxa"/>
            <w:shd w:val="clear" w:color="auto" w:fill="auto"/>
          </w:tcPr>
          <w:p w14:paraId="295E6EA6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6C79CF7" w14:textId="4C6D8410" w:rsidR="00162E44" w:rsidRPr="00140D83" w:rsidRDefault="00162E44" w:rsidP="008803A2">
            <w:pPr>
              <w:spacing w:before="40" w:after="120"/>
            </w:pPr>
            <w:r w:rsidRPr="00140D83">
              <w:t xml:space="preserve">Septième </w:t>
            </w:r>
            <w:r w:rsidRPr="00140D83">
              <w:br/>
              <w:t>(</w:t>
            </w:r>
            <w:r>
              <w:t>reçu le 7 déc</w:t>
            </w:r>
            <w:r w:rsidR="006D15F8">
              <w:t>embre</w:t>
            </w:r>
            <w:r w:rsidRPr="00140D83">
              <w:t xml:space="preserve"> 2022)</w:t>
            </w:r>
          </w:p>
        </w:tc>
      </w:tr>
      <w:tr w:rsidR="00162E44" w:rsidRPr="00140D83" w14:paraId="1EEA2452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13DA46EB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Finlande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37DF606A" w14:textId="075E6B15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Septième </w:t>
            </w:r>
            <w:r w:rsidRPr="00140D83">
              <w:br/>
              <w:t>(</w:t>
            </w:r>
            <w:r>
              <w:t>nov</w:t>
            </w:r>
            <w:r w:rsidR="006D15F8">
              <w:t>embre</w:t>
            </w:r>
            <w:r w:rsidRPr="00140D83">
              <w:t xml:space="preserve"> 2016)</w:t>
            </w:r>
          </w:p>
        </w:tc>
        <w:tc>
          <w:tcPr>
            <w:tcW w:w="1839" w:type="dxa"/>
            <w:shd w:val="clear" w:color="auto" w:fill="auto"/>
          </w:tcPr>
          <w:p w14:paraId="0F82A172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1784B36" w14:textId="1C1D1764" w:rsidR="00162E44" w:rsidRPr="00140D83" w:rsidRDefault="00162E44" w:rsidP="008803A2">
            <w:pPr>
              <w:spacing w:before="40" w:after="120"/>
            </w:pPr>
            <w:r w:rsidRPr="00140D83">
              <w:t xml:space="preserve">Huitième </w:t>
            </w:r>
            <w:r w:rsidRPr="00140D83">
              <w:br/>
              <w:t xml:space="preserve">(reçu le 3 </w:t>
            </w:r>
            <w:r>
              <w:t>déc</w:t>
            </w:r>
            <w:r w:rsidR="006D15F8">
              <w:t>embre</w:t>
            </w:r>
            <w:r w:rsidRPr="00140D83">
              <w:t xml:space="preserve"> 2020) </w:t>
            </w:r>
          </w:p>
        </w:tc>
      </w:tr>
      <w:tr w:rsidR="00162E44" w:rsidRPr="00140D83" w14:paraId="4B90667A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17801F21" w14:textId="77777777" w:rsidR="00162E44" w:rsidRPr="006D15F8" w:rsidRDefault="00162E44" w:rsidP="00351317">
            <w:pPr>
              <w:keepNext/>
              <w:spacing w:before="40" w:after="120"/>
              <w:ind w:right="113"/>
            </w:pPr>
            <w:r w:rsidRPr="006D15F8">
              <w:lastRenderedPageBreak/>
              <w:t>France</w:t>
            </w:r>
            <w:r w:rsidRPr="006D15F8">
              <w:rPr>
                <w:i/>
                <w:sz w:val="18"/>
                <w:szCs w:val="18"/>
                <w:vertAlign w:val="superscript"/>
              </w:rPr>
              <w:t>a</w:t>
            </w:r>
            <w:r w:rsidRPr="006D15F8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2936F774" w14:textId="77777777" w:rsidR="00162E44" w:rsidRPr="006D15F8" w:rsidRDefault="00162E44" w:rsidP="00351317">
            <w:pPr>
              <w:keepNext/>
              <w:spacing w:before="40" w:after="120"/>
              <w:ind w:right="113"/>
            </w:pPr>
            <w:r w:rsidRPr="006D15F8">
              <w:t xml:space="preserve">Septième </w:t>
            </w:r>
            <w:r w:rsidRPr="006D15F8">
              <w:br/>
              <w:t>(avril 2016)</w:t>
            </w:r>
          </w:p>
        </w:tc>
        <w:tc>
          <w:tcPr>
            <w:tcW w:w="1839" w:type="dxa"/>
            <w:shd w:val="clear" w:color="auto" w:fill="auto"/>
          </w:tcPr>
          <w:p w14:paraId="3CBFD50A" w14:textId="77777777" w:rsidR="00162E44" w:rsidRPr="006D15F8" w:rsidRDefault="00162E44" w:rsidP="00351317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65CA771" w14:textId="77777777" w:rsidR="00162E44" w:rsidRPr="00140D83" w:rsidRDefault="00162E44" w:rsidP="00351317">
            <w:pPr>
              <w:keepNext/>
              <w:spacing w:before="40" w:after="120"/>
            </w:pPr>
            <w:r w:rsidRPr="006D15F8">
              <w:t xml:space="preserve">Huitième </w:t>
            </w:r>
            <w:r w:rsidRPr="006D15F8">
              <w:br/>
              <w:t>(reçu le 15 mai 2020)</w:t>
            </w:r>
          </w:p>
        </w:tc>
      </w:tr>
      <w:tr w:rsidR="00162E44" w:rsidRPr="00140D83" w14:paraId="4D36BA9C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DB83AA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Gabon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(2000)</w:t>
            </w:r>
          </w:p>
        </w:tc>
        <w:tc>
          <w:tcPr>
            <w:tcW w:w="1957" w:type="dxa"/>
            <w:shd w:val="clear" w:color="auto" w:fill="auto"/>
          </w:tcPr>
          <w:p w14:paraId="1FAED477" w14:textId="72421ACE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2012)</w:t>
            </w:r>
          </w:p>
        </w:tc>
        <w:tc>
          <w:tcPr>
            <w:tcW w:w="1839" w:type="dxa"/>
            <w:shd w:val="clear" w:color="auto" w:fill="auto"/>
          </w:tcPr>
          <w:p w14:paraId="11198AE9" w14:textId="4A22632D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 xml:space="preserve">(23 </w:t>
            </w:r>
            <w:r w:rsidR="006D15F8">
              <w:t xml:space="preserve">novembre </w:t>
            </w:r>
            <w:r w:rsidRPr="00140D83">
              <w:t>2016)</w:t>
            </w:r>
          </w:p>
        </w:tc>
        <w:tc>
          <w:tcPr>
            <w:tcW w:w="2412" w:type="dxa"/>
            <w:shd w:val="clear" w:color="auto" w:fill="auto"/>
          </w:tcPr>
          <w:p w14:paraId="1BF2D088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717C5D19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7A1DE4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Géorgie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(1994)</w:t>
            </w:r>
          </w:p>
        </w:tc>
        <w:tc>
          <w:tcPr>
            <w:tcW w:w="1957" w:type="dxa"/>
            <w:shd w:val="clear" w:color="auto" w:fill="auto"/>
          </w:tcPr>
          <w:p w14:paraId="27D8D09D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(mai 2006)</w:t>
            </w:r>
          </w:p>
        </w:tc>
        <w:tc>
          <w:tcPr>
            <w:tcW w:w="1839" w:type="dxa"/>
            <w:shd w:val="clear" w:color="auto" w:fill="auto"/>
          </w:tcPr>
          <w:p w14:paraId="43C7DED1" w14:textId="4CF60BD6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Quatrième et cinquième </w:t>
            </w:r>
            <w:r w:rsidRPr="00140D83">
              <w:br/>
              <w:t xml:space="preserve">(24 </w:t>
            </w:r>
            <w:r w:rsidR="006D15F8">
              <w:t xml:space="preserve">novembre </w:t>
            </w:r>
            <w:r w:rsidRPr="00140D83">
              <w:t>2011)</w:t>
            </w:r>
          </w:p>
        </w:tc>
        <w:tc>
          <w:tcPr>
            <w:tcW w:w="2412" w:type="dxa"/>
            <w:shd w:val="clear" w:color="auto" w:fill="auto"/>
          </w:tcPr>
          <w:p w14:paraId="65BBD236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46369584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B0C6F1C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Ghana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rPr>
                <w:vertAlign w:val="superscript"/>
              </w:rPr>
              <w:t xml:space="preserve"> </w:t>
            </w:r>
            <w:r w:rsidRPr="00140D83">
              <w:t>(2000)</w:t>
            </w:r>
          </w:p>
        </w:tc>
        <w:tc>
          <w:tcPr>
            <w:tcW w:w="1957" w:type="dxa"/>
            <w:shd w:val="clear" w:color="auto" w:fill="auto"/>
          </w:tcPr>
          <w:p w14:paraId="370F55B8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(mai 2011)</w:t>
            </w:r>
          </w:p>
        </w:tc>
        <w:tc>
          <w:tcPr>
            <w:tcW w:w="1839" w:type="dxa"/>
            <w:shd w:val="clear" w:color="auto" w:fill="auto"/>
          </w:tcPr>
          <w:p w14:paraId="625857CC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(3 juin 2015)</w:t>
            </w:r>
          </w:p>
        </w:tc>
        <w:tc>
          <w:tcPr>
            <w:tcW w:w="2412" w:type="dxa"/>
            <w:shd w:val="clear" w:color="auto" w:fill="auto"/>
          </w:tcPr>
          <w:p w14:paraId="722D12C9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1EEBBE62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712C36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Grèce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65DEB662" w14:textId="66FFB511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Septième </w:t>
            </w:r>
            <w:r w:rsidRPr="00140D83">
              <w:br/>
              <w:t>(</w:t>
            </w:r>
            <w:r w:rsidR="006D15F8">
              <w:t xml:space="preserve">juillet </w:t>
            </w:r>
            <w:r w:rsidRPr="00140D83">
              <w:t>2019)</w:t>
            </w:r>
          </w:p>
        </w:tc>
        <w:tc>
          <w:tcPr>
            <w:tcW w:w="1839" w:type="dxa"/>
            <w:shd w:val="clear" w:color="auto" w:fill="auto"/>
          </w:tcPr>
          <w:p w14:paraId="2C07AC63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D6D2330" w14:textId="77777777" w:rsidR="00162E44" w:rsidRPr="00140D83" w:rsidRDefault="00162E44" w:rsidP="008803A2">
            <w:pPr>
              <w:spacing w:before="40" w:after="120"/>
            </w:pPr>
            <w:r w:rsidRPr="00140D83">
              <w:t>Huitième</w:t>
            </w:r>
            <w:r w:rsidRPr="00140D83">
              <w:br/>
              <w:t>(attendu le 9 août 2023)</w:t>
            </w:r>
          </w:p>
        </w:tc>
      </w:tr>
      <w:tr w:rsidR="00162E44" w:rsidRPr="00140D83" w14:paraId="7EC75D99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4F3763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Guatemala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1B09FF4F" w14:textId="6DD7E578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Septième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2018)</w:t>
            </w:r>
          </w:p>
        </w:tc>
        <w:tc>
          <w:tcPr>
            <w:tcW w:w="1839" w:type="dxa"/>
            <w:shd w:val="clear" w:color="auto" w:fill="auto"/>
          </w:tcPr>
          <w:p w14:paraId="69943471" w14:textId="77CA479B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Huitième </w:t>
            </w:r>
            <w:r w:rsidRPr="00140D83">
              <w:br/>
              <w:t xml:space="preserve">(7 </w:t>
            </w:r>
            <w:r w:rsidR="006D15F8">
              <w:t xml:space="preserve">décembre </w:t>
            </w:r>
            <w:r w:rsidRPr="00140D83">
              <w:t>2022)</w:t>
            </w:r>
          </w:p>
        </w:tc>
        <w:tc>
          <w:tcPr>
            <w:tcW w:w="2412" w:type="dxa"/>
            <w:shd w:val="clear" w:color="auto" w:fill="auto"/>
          </w:tcPr>
          <w:p w14:paraId="75ACBC79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0A074995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15EA94C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Guinée (1989)</w:t>
            </w:r>
          </w:p>
        </w:tc>
        <w:tc>
          <w:tcPr>
            <w:tcW w:w="1957" w:type="dxa"/>
            <w:shd w:val="clear" w:color="auto" w:fill="auto"/>
          </w:tcPr>
          <w:p w14:paraId="6791A60B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(mai 2014)</w:t>
            </w:r>
          </w:p>
        </w:tc>
        <w:tc>
          <w:tcPr>
            <w:tcW w:w="1839" w:type="dxa"/>
            <w:shd w:val="clear" w:color="auto" w:fill="auto"/>
          </w:tcPr>
          <w:p w14:paraId="599BE13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(23 mai 2018)</w:t>
            </w:r>
          </w:p>
        </w:tc>
        <w:tc>
          <w:tcPr>
            <w:tcW w:w="2412" w:type="dxa"/>
            <w:shd w:val="clear" w:color="auto" w:fill="auto"/>
          </w:tcPr>
          <w:p w14:paraId="4C1CDAEB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6A190D0B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49E954C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Guyana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62D258FA" w14:textId="0C92DC3D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2006)</w:t>
            </w:r>
          </w:p>
        </w:tc>
        <w:tc>
          <w:tcPr>
            <w:tcW w:w="1839" w:type="dxa"/>
            <w:shd w:val="clear" w:color="auto" w:fill="auto"/>
          </w:tcPr>
          <w:p w14:paraId="3AAC5CE4" w14:textId="363637EC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 xml:space="preserve">(31 </w:t>
            </w:r>
            <w:r w:rsidR="006D15F8">
              <w:t xml:space="preserve">décembre </w:t>
            </w:r>
            <w:r w:rsidRPr="00140D83">
              <w:t>2008)</w:t>
            </w:r>
          </w:p>
        </w:tc>
        <w:tc>
          <w:tcPr>
            <w:tcW w:w="2412" w:type="dxa"/>
            <w:shd w:val="clear" w:color="auto" w:fill="auto"/>
          </w:tcPr>
          <w:p w14:paraId="01746A27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5D229A87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E1645A6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Honduras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177AD0C4" w14:textId="6DB3792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</w:t>
            </w:r>
            <w:r w:rsidR="006D15F8">
              <w:t xml:space="preserve">juillet </w:t>
            </w:r>
            <w:r w:rsidRPr="00140D83">
              <w:t>2016)</w:t>
            </w:r>
          </w:p>
        </w:tc>
        <w:tc>
          <w:tcPr>
            <w:tcW w:w="1839" w:type="dxa"/>
            <w:shd w:val="clear" w:color="auto" w:fill="auto"/>
          </w:tcPr>
          <w:p w14:paraId="5DA7B26A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57463BA" w14:textId="3330A68A" w:rsidR="00162E44" w:rsidRPr="00140D83" w:rsidRDefault="00162E44" w:rsidP="008803A2">
            <w:pPr>
              <w:spacing w:before="40" w:after="120"/>
            </w:pPr>
            <w:r w:rsidRPr="00140D83">
              <w:t xml:space="preserve">Troisième </w:t>
            </w:r>
            <w:r w:rsidRPr="00140D83">
              <w:br/>
              <w:t xml:space="preserve">(reçu le 15 </w:t>
            </w:r>
            <w:r w:rsidR="006D15F8">
              <w:t xml:space="preserve">septembre </w:t>
            </w:r>
            <w:r w:rsidRPr="00140D83">
              <w:t>2020)</w:t>
            </w:r>
          </w:p>
        </w:tc>
      </w:tr>
      <w:tr w:rsidR="00162E44" w:rsidRPr="00140D83" w14:paraId="0BC01189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138F239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Hongrie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7554CC3D" w14:textId="20A7AB28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Quatrième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2006)</w:t>
            </w:r>
          </w:p>
        </w:tc>
        <w:tc>
          <w:tcPr>
            <w:tcW w:w="1839" w:type="dxa"/>
            <w:shd w:val="clear" w:color="auto" w:fill="auto"/>
          </w:tcPr>
          <w:p w14:paraId="512C3A71" w14:textId="432B2C84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Cinquième et sixième </w:t>
            </w:r>
            <w:r>
              <w:br/>
            </w:r>
            <w:r w:rsidRPr="00140D83">
              <w:t xml:space="preserve">(31 </w:t>
            </w:r>
            <w:r w:rsidR="006D15F8">
              <w:t xml:space="preserve">décembre </w:t>
            </w:r>
            <w:r w:rsidRPr="00140D83">
              <w:t>2010)</w:t>
            </w:r>
          </w:p>
        </w:tc>
        <w:tc>
          <w:tcPr>
            <w:tcW w:w="2412" w:type="dxa"/>
            <w:shd w:val="clear" w:color="auto" w:fill="auto"/>
          </w:tcPr>
          <w:p w14:paraId="28CAEBAD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1417CB1D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26D656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Indonésie (1998)</w:t>
            </w:r>
          </w:p>
        </w:tc>
        <w:tc>
          <w:tcPr>
            <w:tcW w:w="1957" w:type="dxa"/>
            <w:shd w:val="clear" w:color="auto" w:fill="auto"/>
          </w:tcPr>
          <w:p w14:paraId="19D7CF7A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(mai 2008)</w:t>
            </w:r>
          </w:p>
        </w:tc>
        <w:tc>
          <w:tcPr>
            <w:tcW w:w="1839" w:type="dxa"/>
            <w:shd w:val="clear" w:color="auto" w:fill="auto"/>
          </w:tcPr>
          <w:p w14:paraId="073F317F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Troisième</w:t>
            </w:r>
            <w:r w:rsidRPr="00140D83">
              <w:br/>
              <w:t>(30 juin 2012)</w:t>
            </w:r>
          </w:p>
        </w:tc>
        <w:tc>
          <w:tcPr>
            <w:tcW w:w="2412" w:type="dxa"/>
            <w:shd w:val="clear" w:color="auto" w:fill="auto"/>
          </w:tcPr>
          <w:p w14:paraId="1E5A9521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000AB344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FD7CCE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Iraq (2011)</w:t>
            </w:r>
          </w:p>
        </w:tc>
        <w:tc>
          <w:tcPr>
            <w:tcW w:w="1957" w:type="dxa"/>
            <w:shd w:val="clear" w:color="auto" w:fill="auto"/>
          </w:tcPr>
          <w:p w14:paraId="44DBE087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4241809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65EE3F99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Troisième </w:t>
            </w:r>
            <w:r w:rsidRPr="00140D83">
              <w:br/>
              <w:t>(attendu le 13 mai 2026)</w:t>
            </w:r>
          </w:p>
        </w:tc>
      </w:tr>
      <w:tr w:rsidR="00162E44" w:rsidRPr="00140D83" w14:paraId="42FD2A0D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58BF3A6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Irlande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(2002)</w:t>
            </w:r>
          </w:p>
        </w:tc>
        <w:tc>
          <w:tcPr>
            <w:tcW w:w="1957" w:type="dxa"/>
            <w:shd w:val="clear" w:color="auto" w:fill="auto"/>
          </w:tcPr>
          <w:p w14:paraId="550EE6C5" w14:textId="25DB0BEB" w:rsidR="00162E44" w:rsidRPr="00140D83" w:rsidRDefault="00162E44" w:rsidP="008803A2">
            <w:pPr>
              <w:spacing w:before="40" w:after="120"/>
              <w:ind w:right="113"/>
            </w:pPr>
            <w:r w:rsidRPr="00140D83">
              <w:t>Deuxième</w:t>
            </w:r>
            <w:r w:rsidRPr="00140D83">
              <w:br/>
              <w:t>(</w:t>
            </w:r>
            <w:r w:rsidR="006D15F8">
              <w:t xml:space="preserve">juillet </w:t>
            </w:r>
            <w:r w:rsidRPr="00140D83">
              <w:t>2017)</w:t>
            </w:r>
          </w:p>
        </w:tc>
        <w:tc>
          <w:tcPr>
            <w:tcW w:w="1839" w:type="dxa"/>
            <w:shd w:val="clear" w:color="auto" w:fill="auto"/>
          </w:tcPr>
          <w:p w14:paraId="37B7F546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Troisième</w:t>
            </w:r>
            <w:r w:rsidRPr="00140D83">
              <w:br/>
              <w:t>(11 août 2021)</w:t>
            </w:r>
          </w:p>
        </w:tc>
        <w:tc>
          <w:tcPr>
            <w:tcW w:w="2412" w:type="dxa"/>
            <w:shd w:val="clear" w:color="auto" w:fill="auto"/>
          </w:tcPr>
          <w:p w14:paraId="274952E0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53BA8BCF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54303ED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Islande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76FA4E58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Quatrième </w:t>
            </w:r>
            <w:r w:rsidRPr="00140D83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7B9C8F75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03887B2" w14:textId="77777777" w:rsidR="00162E44" w:rsidRPr="00140D83" w:rsidRDefault="00162E44" w:rsidP="008803A2">
            <w:pPr>
              <w:spacing w:before="40" w:after="120"/>
            </w:pPr>
            <w:r w:rsidRPr="00140D83">
              <w:t>Cinquième</w:t>
            </w:r>
            <w:r w:rsidRPr="00140D83">
              <w:br/>
              <w:t>(attendu le 13 mai 2026)</w:t>
            </w:r>
          </w:p>
        </w:tc>
      </w:tr>
      <w:tr w:rsidR="00162E44" w:rsidRPr="00140D83" w14:paraId="0C41888B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6925D5D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Israël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28149878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Cinquième </w:t>
            </w:r>
            <w:r w:rsidRPr="00140D83">
              <w:br/>
              <w:t>(mai 2016)</w:t>
            </w:r>
          </w:p>
        </w:tc>
        <w:tc>
          <w:tcPr>
            <w:tcW w:w="1839" w:type="dxa"/>
            <w:shd w:val="clear" w:color="auto" w:fill="auto"/>
          </w:tcPr>
          <w:p w14:paraId="392A0BB6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1D100FF9" w14:textId="3D5331AB" w:rsidR="00162E44" w:rsidRPr="00140D83" w:rsidRDefault="00162E44" w:rsidP="008803A2">
            <w:pPr>
              <w:spacing w:before="40" w:after="120"/>
            </w:pPr>
            <w:r w:rsidRPr="00140D83">
              <w:t>Sixième</w:t>
            </w:r>
            <w:r w:rsidRPr="00140D83">
              <w:br/>
              <w:t xml:space="preserve">(reçu le 30 </w:t>
            </w:r>
            <w:r w:rsidR="006D15F8">
              <w:t xml:space="preserve">décembre </w:t>
            </w:r>
            <w:r w:rsidRPr="00140D83">
              <w:t>2020)</w:t>
            </w:r>
          </w:p>
        </w:tc>
      </w:tr>
      <w:tr w:rsidR="00162E44" w:rsidRPr="00140D83" w14:paraId="44A2DF3A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920021B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Italie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6BFD95D4" w14:textId="3995467C" w:rsidR="00162E44" w:rsidRPr="00140D83" w:rsidRDefault="00162E44" w:rsidP="008803A2">
            <w:pPr>
              <w:spacing w:before="40" w:after="120"/>
              <w:ind w:right="113"/>
            </w:pPr>
            <w:r w:rsidRPr="00140D83">
              <w:t>Cinquième et sixième (</w:t>
            </w:r>
            <w:r w:rsidR="006D15F8">
              <w:t xml:space="preserve">novembre </w:t>
            </w:r>
            <w:r w:rsidRPr="00140D83">
              <w:t>2017)</w:t>
            </w:r>
          </w:p>
        </w:tc>
        <w:tc>
          <w:tcPr>
            <w:tcW w:w="1839" w:type="dxa"/>
            <w:shd w:val="clear" w:color="auto" w:fill="auto"/>
          </w:tcPr>
          <w:p w14:paraId="7A69E5EA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BA6449C" w14:textId="508BA6EC" w:rsidR="00162E44" w:rsidRPr="00140D83" w:rsidRDefault="00162E44" w:rsidP="008803A2">
            <w:pPr>
              <w:spacing w:before="40" w:after="120"/>
            </w:pPr>
            <w:r w:rsidRPr="00140D83">
              <w:t xml:space="preserve">Septième </w:t>
            </w:r>
            <w:r w:rsidRPr="00140D83">
              <w:br/>
              <w:t xml:space="preserve">(reçu le 7 </w:t>
            </w:r>
            <w:r w:rsidR="006D15F8">
              <w:t xml:space="preserve">décembre </w:t>
            </w:r>
            <w:r w:rsidRPr="00140D83">
              <w:t>2021)</w:t>
            </w:r>
          </w:p>
        </w:tc>
      </w:tr>
      <w:tr w:rsidR="00162E44" w:rsidRPr="00140D83" w14:paraId="3DE7A75E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75A83A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Japon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(1999)</w:t>
            </w:r>
          </w:p>
        </w:tc>
        <w:tc>
          <w:tcPr>
            <w:tcW w:w="1957" w:type="dxa"/>
            <w:shd w:val="clear" w:color="auto" w:fill="auto"/>
          </w:tcPr>
          <w:p w14:paraId="26792709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(mai 2013)</w:t>
            </w:r>
          </w:p>
        </w:tc>
        <w:tc>
          <w:tcPr>
            <w:tcW w:w="1839" w:type="dxa"/>
            <w:shd w:val="clear" w:color="auto" w:fill="auto"/>
          </w:tcPr>
          <w:p w14:paraId="10DB52CC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Troisième</w:t>
            </w:r>
            <w:r w:rsidRPr="00140D83">
              <w:br/>
              <w:t>(31 mai 2017)</w:t>
            </w:r>
          </w:p>
        </w:tc>
        <w:tc>
          <w:tcPr>
            <w:tcW w:w="2412" w:type="dxa"/>
            <w:shd w:val="clear" w:color="auto" w:fill="auto"/>
          </w:tcPr>
          <w:p w14:paraId="49041D5F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31BA8A77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B0CA387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Jordanie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2EEA5ED7" w14:textId="4445C858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2015)</w:t>
            </w:r>
          </w:p>
        </w:tc>
        <w:tc>
          <w:tcPr>
            <w:tcW w:w="1839" w:type="dxa"/>
            <w:shd w:val="clear" w:color="auto" w:fill="auto"/>
          </w:tcPr>
          <w:p w14:paraId="70452E0D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904A1A9" w14:textId="7B99A934" w:rsidR="00162E44" w:rsidRPr="00140D83" w:rsidRDefault="00162E44" w:rsidP="008803A2">
            <w:pPr>
              <w:spacing w:before="40" w:after="120"/>
            </w:pPr>
            <w:r w:rsidRPr="00140D83">
              <w:t xml:space="preserve">Quatrième </w:t>
            </w:r>
            <w:r w:rsidRPr="00140D83">
              <w:br/>
              <w:t xml:space="preserve">(reçu le 19 </w:t>
            </w:r>
            <w:r w:rsidR="006D15F8">
              <w:t xml:space="preserve">février </w:t>
            </w:r>
            <w:r w:rsidRPr="00140D83">
              <w:t>2021)</w:t>
            </w:r>
          </w:p>
        </w:tc>
      </w:tr>
      <w:tr w:rsidR="00162E44" w:rsidRPr="00140D83" w14:paraId="0398CE3A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C5EC84D" w14:textId="77777777" w:rsidR="00162E44" w:rsidRPr="00140D83" w:rsidRDefault="00162E44" w:rsidP="00F370B3">
            <w:pPr>
              <w:spacing w:before="40" w:after="120"/>
              <w:ind w:right="113"/>
            </w:pPr>
            <w:r w:rsidRPr="00140D83">
              <w:t xml:space="preserve">Kazakhstan (1998) </w:t>
            </w:r>
          </w:p>
        </w:tc>
        <w:tc>
          <w:tcPr>
            <w:tcW w:w="1957" w:type="dxa"/>
            <w:shd w:val="clear" w:color="auto" w:fill="auto"/>
          </w:tcPr>
          <w:p w14:paraId="3B372058" w14:textId="293DDA4D" w:rsidR="00162E44" w:rsidRPr="00140D83" w:rsidRDefault="00162E44" w:rsidP="00F370B3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2014)</w:t>
            </w:r>
          </w:p>
        </w:tc>
        <w:tc>
          <w:tcPr>
            <w:tcW w:w="1839" w:type="dxa"/>
            <w:shd w:val="clear" w:color="auto" w:fill="auto"/>
          </w:tcPr>
          <w:p w14:paraId="4CE098CC" w14:textId="77777777" w:rsidR="00162E44" w:rsidRPr="00140D83" w:rsidRDefault="00162E44" w:rsidP="00F370B3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F52B93A" w14:textId="58936114" w:rsidR="00162E44" w:rsidRPr="00140D83" w:rsidRDefault="00162E44" w:rsidP="00F370B3">
            <w:pPr>
              <w:spacing w:before="40" w:after="120"/>
            </w:pPr>
            <w:r w:rsidRPr="00140D83">
              <w:t xml:space="preserve">Quatrième </w:t>
            </w:r>
            <w:r w:rsidRPr="00140D83">
              <w:br/>
              <w:t xml:space="preserve">(reçu le 5 </w:t>
            </w:r>
            <w:r w:rsidR="006D15F8">
              <w:t xml:space="preserve">décembre </w:t>
            </w:r>
            <w:r w:rsidRPr="00140D83">
              <w:t>2018)</w:t>
            </w:r>
          </w:p>
        </w:tc>
      </w:tr>
      <w:tr w:rsidR="00162E44" w:rsidRPr="00140D83" w14:paraId="7C6186B6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182C269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lastRenderedPageBreak/>
              <w:t>Kenya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(1997)</w:t>
            </w:r>
          </w:p>
        </w:tc>
        <w:tc>
          <w:tcPr>
            <w:tcW w:w="1957" w:type="dxa"/>
            <w:shd w:val="clear" w:color="auto" w:fill="auto"/>
          </w:tcPr>
          <w:p w14:paraId="70D240E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Troisième</w:t>
            </w:r>
            <w:r w:rsidRPr="00140D83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4D11D9E1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0E06A79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Quatrième </w:t>
            </w:r>
            <w:r w:rsidRPr="00140D83">
              <w:br/>
              <w:t>(attendu le 13 mai 2026)</w:t>
            </w:r>
          </w:p>
        </w:tc>
      </w:tr>
      <w:tr w:rsidR="00162E44" w:rsidRPr="00140D83" w14:paraId="137CA4F0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479DD6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rPr>
                <w:szCs w:val="18"/>
              </w:rPr>
              <w:t>Kirghizistan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(1997)</w:t>
            </w:r>
          </w:p>
        </w:tc>
        <w:tc>
          <w:tcPr>
            <w:tcW w:w="1957" w:type="dxa"/>
            <w:shd w:val="clear" w:color="auto" w:fill="auto"/>
          </w:tcPr>
          <w:p w14:paraId="122F271D" w14:textId="43759BA6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2021)</w:t>
            </w:r>
          </w:p>
        </w:tc>
        <w:tc>
          <w:tcPr>
            <w:tcW w:w="1839" w:type="dxa"/>
            <w:shd w:val="clear" w:color="auto" w:fill="auto"/>
          </w:tcPr>
          <w:p w14:paraId="35FC3896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28139D0C" w14:textId="02FDFFC1" w:rsidR="00162E44" w:rsidRPr="00140D83" w:rsidRDefault="00162E44" w:rsidP="008803A2">
            <w:pPr>
              <w:spacing w:before="40" w:after="120"/>
            </w:pPr>
            <w:r w:rsidRPr="00140D83">
              <w:t xml:space="preserve">Quatrième </w:t>
            </w:r>
            <w:r w:rsidRPr="00140D83">
              <w:br/>
              <w:t xml:space="preserve">(attendu le 3 </w:t>
            </w:r>
            <w:r w:rsidR="006D15F8">
              <w:t xml:space="preserve">décembre </w:t>
            </w:r>
            <w:r w:rsidRPr="00140D83">
              <w:t>2025)</w:t>
            </w:r>
          </w:p>
        </w:tc>
      </w:tr>
      <w:tr w:rsidR="00162E44" w:rsidRPr="00140D83" w14:paraId="4163CD0A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FD03AEB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Koweït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627117E5" w14:textId="3DA2990C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</w:t>
            </w:r>
            <w:r w:rsidR="006D15F8">
              <w:t xml:space="preserve">juillet </w:t>
            </w:r>
            <w:r w:rsidRPr="00140D83">
              <w:t>2016)</w:t>
            </w:r>
          </w:p>
        </w:tc>
        <w:tc>
          <w:tcPr>
            <w:tcW w:w="1839" w:type="dxa"/>
            <w:shd w:val="clear" w:color="auto" w:fill="auto"/>
          </w:tcPr>
          <w:p w14:paraId="27AE93D2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F699AC8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Quatrième </w:t>
            </w:r>
            <w:r w:rsidRPr="00140D83">
              <w:br/>
              <w:t xml:space="preserve">(reçu le 14 août 2020) </w:t>
            </w:r>
          </w:p>
        </w:tc>
      </w:tr>
      <w:tr w:rsidR="00162E44" w:rsidRPr="00140D83" w14:paraId="3C82C548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CBDBF2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Lettonie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(1992)</w:t>
            </w:r>
          </w:p>
        </w:tc>
        <w:tc>
          <w:tcPr>
            <w:tcW w:w="1957" w:type="dxa"/>
            <w:shd w:val="clear" w:color="auto" w:fill="auto"/>
          </w:tcPr>
          <w:p w14:paraId="065A9F00" w14:textId="003CECB9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Sixième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2019)</w:t>
            </w:r>
          </w:p>
        </w:tc>
        <w:tc>
          <w:tcPr>
            <w:tcW w:w="1839" w:type="dxa"/>
            <w:shd w:val="clear" w:color="auto" w:fill="auto"/>
          </w:tcPr>
          <w:p w14:paraId="5D926B16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5230BA6" w14:textId="43DD6B70" w:rsidR="00162E44" w:rsidRPr="00140D83" w:rsidRDefault="00162E44" w:rsidP="008803A2">
            <w:pPr>
              <w:spacing w:before="40" w:after="120"/>
            </w:pPr>
            <w:r w:rsidRPr="00140D83">
              <w:t xml:space="preserve">Septième </w:t>
            </w:r>
            <w:r w:rsidRPr="00140D83">
              <w:br/>
              <w:t xml:space="preserve">(attendu le 6 </w:t>
            </w:r>
            <w:r w:rsidR="006D15F8">
              <w:t xml:space="preserve">décembre </w:t>
            </w:r>
            <w:r w:rsidRPr="00140D83">
              <w:t>2023)</w:t>
            </w:r>
          </w:p>
        </w:tc>
      </w:tr>
      <w:tr w:rsidR="00162E44" w:rsidRPr="00140D83" w14:paraId="5D7E28DD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FD73D29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Liban (2000)</w:t>
            </w:r>
          </w:p>
        </w:tc>
        <w:tc>
          <w:tcPr>
            <w:tcW w:w="1957" w:type="dxa"/>
            <w:shd w:val="clear" w:color="auto" w:fill="auto"/>
          </w:tcPr>
          <w:p w14:paraId="7F523E3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(avril 2017)</w:t>
            </w:r>
          </w:p>
        </w:tc>
        <w:tc>
          <w:tcPr>
            <w:tcW w:w="1839" w:type="dxa"/>
            <w:shd w:val="clear" w:color="auto" w:fill="auto"/>
          </w:tcPr>
          <w:p w14:paraId="1129824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(12 mai 2021)</w:t>
            </w:r>
          </w:p>
        </w:tc>
        <w:tc>
          <w:tcPr>
            <w:tcW w:w="2412" w:type="dxa"/>
            <w:shd w:val="clear" w:color="auto" w:fill="auto"/>
          </w:tcPr>
          <w:p w14:paraId="007682A2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3236091C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BF27FFA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Libye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3124690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(mai 1999)</w:t>
            </w:r>
          </w:p>
        </w:tc>
        <w:tc>
          <w:tcPr>
            <w:tcW w:w="1839" w:type="dxa"/>
            <w:shd w:val="clear" w:color="auto" w:fill="auto"/>
          </w:tcPr>
          <w:p w14:paraId="5CDDBE6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Quatrième </w:t>
            </w:r>
            <w:r w:rsidRPr="00140D83">
              <w:br/>
              <w:t>(14 juin 2002)</w:t>
            </w:r>
          </w:p>
        </w:tc>
        <w:tc>
          <w:tcPr>
            <w:tcW w:w="2412" w:type="dxa"/>
            <w:shd w:val="clear" w:color="auto" w:fill="auto"/>
          </w:tcPr>
          <w:p w14:paraId="41DF6517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40CA824A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E084446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Liechtenstein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7E3007BE" w14:textId="35C4A0B3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Quatrième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2015)</w:t>
            </w:r>
          </w:p>
        </w:tc>
        <w:tc>
          <w:tcPr>
            <w:tcW w:w="1839" w:type="dxa"/>
            <w:shd w:val="clear" w:color="auto" w:fill="auto"/>
          </w:tcPr>
          <w:p w14:paraId="13A60DD2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46CE643" w14:textId="724A1862" w:rsidR="00162E44" w:rsidRPr="00140D83" w:rsidRDefault="00162E44" w:rsidP="008803A2">
            <w:pPr>
              <w:spacing w:before="40" w:after="120"/>
            </w:pPr>
            <w:r w:rsidRPr="00140D83">
              <w:t xml:space="preserve">Cinquième </w:t>
            </w:r>
            <w:r w:rsidRPr="00140D83">
              <w:br/>
              <w:t xml:space="preserve">(reçu le 5 </w:t>
            </w:r>
            <w:r w:rsidR="006D15F8">
              <w:t xml:space="preserve">décembre </w:t>
            </w:r>
            <w:r w:rsidRPr="00140D83">
              <w:t>2019)</w:t>
            </w:r>
          </w:p>
        </w:tc>
      </w:tr>
      <w:tr w:rsidR="00162E44" w:rsidRPr="00140D83" w14:paraId="1BC7A27A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3F5249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Lituanie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5E89177B" w14:textId="1AF5111A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Quatrième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2021)</w:t>
            </w:r>
          </w:p>
        </w:tc>
        <w:tc>
          <w:tcPr>
            <w:tcW w:w="1839" w:type="dxa"/>
            <w:shd w:val="clear" w:color="auto" w:fill="auto"/>
          </w:tcPr>
          <w:p w14:paraId="4C56C218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760E896" w14:textId="65C3367B" w:rsidR="00162E44" w:rsidRPr="00140D83" w:rsidRDefault="00162E44" w:rsidP="008803A2">
            <w:pPr>
              <w:spacing w:before="40" w:after="120"/>
            </w:pPr>
            <w:r w:rsidRPr="00140D83">
              <w:t xml:space="preserve">Cinquième </w:t>
            </w:r>
            <w:r w:rsidRPr="00140D83">
              <w:br/>
              <w:t xml:space="preserve">(attendu le 3 </w:t>
            </w:r>
            <w:r w:rsidR="006D15F8">
              <w:t xml:space="preserve">décembre </w:t>
            </w:r>
            <w:r w:rsidRPr="00140D83">
              <w:t>2025)</w:t>
            </w:r>
          </w:p>
        </w:tc>
      </w:tr>
      <w:tr w:rsidR="00162E44" w:rsidRPr="00140D83" w14:paraId="337D8A06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4B0EFF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Luxembourg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22F1F7A6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Sixième et septième (avril 2015)</w:t>
            </w:r>
          </w:p>
        </w:tc>
        <w:tc>
          <w:tcPr>
            <w:tcW w:w="1839" w:type="dxa"/>
            <w:shd w:val="clear" w:color="auto" w:fill="auto"/>
          </w:tcPr>
          <w:p w14:paraId="37B661E3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AD61F59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Huitième </w:t>
            </w:r>
            <w:r w:rsidRPr="00140D83">
              <w:br/>
              <w:t>(reçu le 16 mai 2019)</w:t>
            </w:r>
          </w:p>
        </w:tc>
      </w:tr>
      <w:tr w:rsidR="00162E44" w:rsidRPr="00140D83" w14:paraId="3B5E6EFC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224E936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Macédoine du Nord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(1994)</w:t>
            </w:r>
          </w:p>
        </w:tc>
        <w:tc>
          <w:tcPr>
            <w:tcW w:w="1957" w:type="dxa"/>
            <w:shd w:val="clear" w:color="auto" w:fill="auto"/>
          </w:tcPr>
          <w:p w14:paraId="0D139F1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(mai 2015)</w:t>
            </w:r>
          </w:p>
        </w:tc>
        <w:tc>
          <w:tcPr>
            <w:tcW w:w="1839" w:type="dxa"/>
            <w:shd w:val="clear" w:color="auto" w:fill="auto"/>
          </w:tcPr>
          <w:p w14:paraId="44CA6974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43C60E8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Quatrième </w:t>
            </w:r>
            <w:r w:rsidRPr="00140D83">
              <w:br/>
              <w:t>(reçu le 29 juin 2020)</w:t>
            </w:r>
          </w:p>
        </w:tc>
      </w:tr>
      <w:tr w:rsidR="00162E44" w:rsidRPr="00140D83" w14:paraId="2FD6B09B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0D4970F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Madagascar (2005)</w:t>
            </w:r>
          </w:p>
        </w:tc>
        <w:tc>
          <w:tcPr>
            <w:tcW w:w="1957" w:type="dxa"/>
            <w:shd w:val="clear" w:color="auto" w:fill="auto"/>
          </w:tcPr>
          <w:p w14:paraId="66B3E84C" w14:textId="30EF1BAE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2011)</w:t>
            </w:r>
          </w:p>
        </w:tc>
        <w:tc>
          <w:tcPr>
            <w:tcW w:w="1839" w:type="dxa"/>
            <w:shd w:val="clear" w:color="auto" w:fill="auto"/>
          </w:tcPr>
          <w:p w14:paraId="1EE3A140" w14:textId="540F72CB" w:rsidR="00162E44" w:rsidRPr="00140D83" w:rsidRDefault="00162E44" w:rsidP="008803A2">
            <w:pPr>
              <w:spacing w:before="40" w:after="120"/>
              <w:ind w:right="113"/>
            </w:pPr>
            <w:r w:rsidRPr="00140D83">
              <w:t>Deuxième</w:t>
            </w:r>
            <w:r w:rsidRPr="00140D83">
              <w:br/>
              <w:t xml:space="preserve">(25 </w:t>
            </w:r>
            <w:r w:rsidR="006D15F8">
              <w:t xml:space="preserve">novembre </w:t>
            </w:r>
            <w:r w:rsidRPr="00140D83">
              <w:t>2015)</w:t>
            </w:r>
          </w:p>
        </w:tc>
        <w:tc>
          <w:tcPr>
            <w:tcW w:w="2412" w:type="dxa"/>
            <w:shd w:val="clear" w:color="auto" w:fill="auto"/>
          </w:tcPr>
          <w:p w14:paraId="1DADCE79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05003751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A41EA12" w14:textId="77777777" w:rsidR="00162E44" w:rsidRPr="00140D83" w:rsidRDefault="00162E44" w:rsidP="008803A2">
            <w:pPr>
              <w:spacing w:before="40" w:after="120"/>
              <w:ind w:right="113"/>
            </w:pPr>
            <w:r>
              <w:rPr>
                <w:rFonts w:eastAsiaTheme="minorEastAsia"/>
                <w:color w:val="000000" w:themeColor="text1"/>
              </w:rPr>
              <w:t>Malawi (1996)</w:t>
            </w:r>
          </w:p>
        </w:tc>
        <w:tc>
          <w:tcPr>
            <w:tcW w:w="1957" w:type="dxa"/>
            <w:shd w:val="clear" w:color="auto" w:fill="auto"/>
          </w:tcPr>
          <w:p w14:paraId="2DBDA47C" w14:textId="5E9FB9EB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</w:t>
            </w:r>
            <w:r>
              <w:t>22</w:t>
            </w:r>
            <w:r w:rsidRPr="00140D83">
              <w:t>)</w:t>
            </w:r>
          </w:p>
        </w:tc>
        <w:tc>
          <w:tcPr>
            <w:tcW w:w="1839" w:type="dxa"/>
            <w:shd w:val="clear" w:color="auto" w:fill="auto"/>
          </w:tcPr>
          <w:p w14:paraId="5F5BEAC2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449F9C7" w14:textId="5C5ED3AB" w:rsidR="00162E44" w:rsidRPr="00F370B3" w:rsidRDefault="00162E44" w:rsidP="00F370B3">
            <w:pPr>
              <w:spacing w:before="40" w:after="120"/>
              <w:rPr>
                <w:spacing w:val="-2"/>
              </w:rPr>
            </w:pPr>
            <w:r w:rsidRPr="00F370B3">
              <w:rPr>
                <w:spacing w:val="-2"/>
              </w:rPr>
              <w:t>Deuxième</w:t>
            </w:r>
            <w:r w:rsidRPr="00F370B3">
              <w:rPr>
                <w:spacing w:val="-2"/>
              </w:rPr>
              <w:br/>
              <w:t xml:space="preserve">(Attendu le 25 </w:t>
            </w:r>
            <w:r w:rsidR="006D15F8" w:rsidRPr="00F370B3">
              <w:rPr>
                <w:spacing w:val="-2"/>
              </w:rPr>
              <w:t xml:space="preserve">novembre </w:t>
            </w:r>
            <w:r w:rsidRPr="00F370B3">
              <w:rPr>
                <w:spacing w:val="-2"/>
              </w:rPr>
              <w:t>2026)</w:t>
            </w:r>
          </w:p>
        </w:tc>
      </w:tr>
      <w:tr w:rsidR="00162E44" w:rsidRPr="00140D83" w14:paraId="626F5FAD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456C0BD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Maldives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(2004)</w:t>
            </w:r>
          </w:p>
        </w:tc>
        <w:tc>
          <w:tcPr>
            <w:tcW w:w="1957" w:type="dxa"/>
            <w:shd w:val="clear" w:color="auto" w:fill="auto"/>
          </w:tcPr>
          <w:p w14:paraId="3F2D1A35" w14:textId="233F9056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2018)</w:t>
            </w:r>
          </w:p>
        </w:tc>
        <w:tc>
          <w:tcPr>
            <w:tcW w:w="1839" w:type="dxa"/>
            <w:shd w:val="clear" w:color="auto" w:fill="auto"/>
          </w:tcPr>
          <w:p w14:paraId="40532D5C" w14:textId="6C457256" w:rsidR="00162E44" w:rsidRPr="00140D83" w:rsidRDefault="00162E44" w:rsidP="008803A2">
            <w:pPr>
              <w:spacing w:before="40" w:after="120"/>
              <w:ind w:right="113"/>
            </w:pPr>
            <w:r w:rsidRPr="00140D83">
              <w:t>Deuxième</w:t>
            </w:r>
            <w:r w:rsidRPr="00140D83">
              <w:br/>
              <w:t xml:space="preserve">(7 </w:t>
            </w:r>
            <w:r w:rsidR="006D15F8">
              <w:t xml:space="preserve">décembre </w:t>
            </w:r>
            <w:r w:rsidRPr="00140D83">
              <w:t>2022)</w:t>
            </w:r>
          </w:p>
        </w:tc>
        <w:tc>
          <w:tcPr>
            <w:tcW w:w="2412" w:type="dxa"/>
            <w:shd w:val="clear" w:color="auto" w:fill="auto"/>
          </w:tcPr>
          <w:p w14:paraId="51FFEE8C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21C2BE86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5B6627C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Malte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20ED2BCE" w14:textId="4A4BEE60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1999)</w:t>
            </w:r>
          </w:p>
        </w:tc>
        <w:tc>
          <w:tcPr>
            <w:tcW w:w="1839" w:type="dxa"/>
            <w:shd w:val="clear" w:color="auto" w:fill="auto"/>
          </w:tcPr>
          <w:p w14:paraId="45B641DF" w14:textId="1F63D18C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 xml:space="preserve">(12 </w:t>
            </w:r>
            <w:r w:rsidR="006D15F8">
              <w:t xml:space="preserve">décembre </w:t>
            </w:r>
            <w:r w:rsidRPr="00140D83">
              <w:t>2000)</w:t>
            </w:r>
          </w:p>
        </w:tc>
        <w:tc>
          <w:tcPr>
            <w:tcW w:w="2412" w:type="dxa"/>
            <w:shd w:val="clear" w:color="auto" w:fill="auto"/>
          </w:tcPr>
          <w:p w14:paraId="7C09DF26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1CE3DFB7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713EF2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Maroc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62C96D4C" w14:textId="787383AE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Quatrième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2011)</w:t>
            </w:r>
          </w:p>
        </w:tc>
        <w:tc>
          <w:tcPr>
            <w:tcW w:w="1839" w:type="dxa"/>
            <w:shd w:val="clear" w:color="auto" w:fill="auto"/>
          </w:tcPr>
          <w:p w14:paraId="6472F22C" w14:textId="5AC90A6E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Cinquième </w:t>
            </w:r>
            <w:r w:rsidRPr="00140D83">
              <w:br/>
              <w:t xml:space="preserve">(25 </w:t>
            </w:r>
            <w:r w:rsidR="006D15F8">
              <w:t xml:space="preserve">novembre </w:t>
            </w:r>
            <w:r w:rsidRPr="00140D83">
              <w:t>2015)</w:t>
            </w:r>
          </w:p>
        </w:tc>
        <w:tc>
          <w:tcPr>
            <w:tcW w:w="2412" w:type="dxa"/>
            <w:shd w:val="clear" w:color="auto" w:fill="auto"/>
          </w:tcPr>
          <w:p w14:paraId="28C15B9A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16F79948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D0A2ED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Maurice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(1992)</w:t>
            </w:r>
          </w:p>
        </w:tc>
        <w:tc>
          <w:tcPr>
            <w:tcW w:w="1957" w:type="dxa"/>
            <w:shd w:val="clear" w:color="auto" w:fill="auto"/>
          </w:tcPr>
          <w:p w14:paraId="3AB4EE1D" w14:textId="794200EE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Quatrième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 xml:space="preserve">2017) </w:t>
            </w:r>
          </w:p>
        </w:tc>
        <w:tc>
          <w:tcPr>
            <w:tcW w:w="1839" w:type="dxa"/>
            <w:shd w:val="clear" w:color="auto" w:fill="auto"/>
          </w:tcPr>
          <w:p w14:paraId="4A1FA4ED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B07027F" w14:textId="224F9F9D" w:rsidR="00162E44" w:rsidRPr="00140D83" w:rsidRDefault="00162E44" w:rsidP="008803A2">
            <w:pPr>
              <w:spacing w:before="40" w:after="120"/>
            </w:pPr>
            <w:r w:rsidRPr="00140D83">
              <w:t>Cinquième</w:t>
            </w:r>
            <w:r w:rsidRPr="00140D83">
              <w:br/>
              <w:t xml:space="preserve">(reçu le 30 </w:t>
            </w:r>
            <w:r w:rsidR="006D15F8">
              <w:t xml:space="preserve">novembre </w:t>
            </w:r>
            <w:r w:rsidRPr="00140D83">
              <w:t>2021)</w:t>
            </w:r>
          </w:p>
        </w:tc>
      </w:tr>
      <w:tr w:rsidR="00162E44" w:rsidRPr="00140D83" w14:paraId="46AD8AD1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3C01C26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Mauritanie (2004)</w:t>
            </w:r>
          </w:p>
        </w:tc>
        <w:tc>
          <w:tcPr>
            <w:tcW w:w="1957" w:type="dxa"/>
            <w:shd w:val="clear" w:color="auto" w:fill="auto"/>
          </w:tcPr>
          <w:p w14:paraId="6C04B219" w14:textId="325C48B1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</w:t>
            </w:r>
            <w:r w:rsidR="006D15F8">
              <w:t xml:space="preserve">juillet </w:t>
            </w:r>
            <w:r w:rsidRPr="00140D83">
              <w:t>2018)</w:t>
            </w:r>
          </w:p>
        </w:tc>
        <w:tc>
          <w:tcPr>
            <w:tcW w:w="1839" w:type="dxa"/>
            <w:shd w:val="clear" w:color="auto" w:fill="auto"/>
          </w:tcPr>
          <w:p w14:paraId="0B31503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Troisième</w:t>
            </w:r>
            <w:r w:rsidRPr="00140D83">
              <w:br/>
              <w:t>(10 août 2022)</w:t>
            </w:r>
          </w:p>
        </w:tc>
        <w:tc>
          <w:tcPr>
            <w:tcW w:w="2412" w:type="dxa"/>
            <w:shd w:val="clear" w:color="auto" w:fill="auto"/>
          </w:tcPr>
          <w:p w14:paraId="7DDDF283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2DB9BCE5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AB35E41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Mexique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1E338D6D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Septième </w:t>
            </w:r>
            <w:r w:rsidRPr="00140D83">
              <w:br/>
              <w:t>(mai 2019)</w:t>
            </w:r>
          </w:p>
        </w:tc>
        <w:tc>
          <w:tcPr>
            <w:tcW w:w="1839" w:type="dxa"/>
            <w:shd w:val="clear" w:color="auto" w:fill="auto"/>
          </w:tcPr>
          <w:p w14:paraId="3AC54FB6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E8FCD0A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Huitième </w:t>
            </w:r>
            <w:r w:rsidRPr="00140D83">
              <w:br/>
              <w:t>(attendu le 17 mai 2023)</w:t>
            </w:r>
          </w:p>
        </w:tc>
      </w:tr>
      <w:tr w:rsidR="00162E44" w:rsidRPr="00140D83" w14:paraId="7D2765F7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99062E0" w14:textId="77777777" w:rsidR="00162E44" w:rsidRPr="00140D83" w:rsidRDefault="00162E44" w:rsidP="00F370B3">
            <w:pPr>
              <w:spacing w:before="40" w:after="120"/>
              <w:ind w:right="113"/>
            </w:pPr>
            <w:r w:rsidRPr="00140D83">
              <w:t>Monaco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432E025E" w14:textId="3302CE4C" w:rsidR="00162E44" w:rsidRPr="00140D83" w:rsidRDefault="00162E44" w:rsidP="00F370B3">
            <w:pPr>
              <w:spacing w:before="40" w:after="120"/>
              <w:ind w:right="113"/>
            </w:pPr>
            <w:r w:rsidRPr="00140D83">
              <w:t xml:space="preserve">Sixième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2016)</w:t>
            </w:r>
          </w:p>
        </w:tc>
        <w:tc>
          <w:tcPr>
            <w:tcW w:w="1839" w:type="dxa"/>
            <w:shd w:val="clear" w:color="auto" w:fill="auto"/>
          </w:tcPr>
          <w:p w14:paraId="571DA591" w14:textId="77777777" w:rsidR="00162E44" w:rsidRPr="00140D83" w:rsidRDefault="00162E44" w:rsidP="00F370B3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7658837" w14:textId="3EA78374" w:rsidR="00162E44" w:rsidRPr="00140D83" w:rsidRDefault="00162E44" w:rsidP="00F370B3">
            <w:pPr>
              <w:spacing w:before="40" w:after="120"/>
            </w:pPr>
            <w:r w:rsidRPr="00140D83">
              <w:t xml:space="preserve">Septième </w:t>
            </w:r>
            <w:r w:rsidRPr="00140D83">
              <w:br/>
              <w:t xml:space="preserve">(reçu le 9 </w:t>
            </w:r>
            <w:r w:rsidR="006D15F8">
              <w:t xml:space="preserve">décembre </w:t>
            </w:r>
            <w:r w:rsidRPr="00140D83">
              <w:t>2020)</w:t>
            </w:r>
          </w:p>
        </w:tc>
      </w:tr>
      <w:tr w:rsidR="00162E44" w:rsidRPr="00140D83" w14:paraId="4F4A11CA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B7FB993" w14:textId="77777777" w:rsidR="00162E44" w:rsidRPr="00140D83" w:rsidRDefault="00162E44" w:rsidP="00F370B3">
            <w:pPr>
              <w:keepNext/>
              <w:spacing w:before="40" w:after="120"/>
              <w:ind w:right="113"/>
            </w:pPr>
            <w:r w:rsidRPr="00140D83">
              <w:lastRenderedPageBreak/>
              <w:t>Mongolie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(2002)</w:t>
            </w:r>
          </w:p>
        </w:tc>
        <w:tc>
          <w:tcPr>
            <w:tcW w:w="1957" w:type="dxa"/>
            <w:shd w:val="clear" w:color="auto" w:fill="auto"/>
          </w:tcPr>
          <w:p w14:paraId="1DFF3E8E" w14:textId="77777777" w:rsidR="00162E44" w:rsidRPr="00140D83" w:rsidRDefault="00162E44" w:rsidP="00F370B3">
            <w:pPr>
              <w:keepNext/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(août 2016)</w:t>
            </w:r>
          </w:p>
        </w:tc>
        <w:tc>
          <w:tcPr>
            <w:tcW w:w="1839" w:type="dxa"/>
            <w:shd w:val="clear" w:color="auto" w:fill="auto"/>
          </w:tcPr>
          <w:p w14:paraId="640F94B1" w14:textId="77777777" w:rsidR="00162E44" w:rsidRPr="00140D83" w:rsidRDefault="00162E44" w:rsidP="00F370B3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4C8329A" w14:textId="3398C61F" w:rsidR="00162E44" w:rsidRPr="00140D83" w:rsidRDefault="00162E44" w:rsidP="00F370B3">
            <w:pPr>
              <w:keepNext/>
              <w:spacing w:before="40" w:after="120"/>
            </w:pPr>
            <w:r w:rsidRPr="00140D83">
              <w:t xml:space="preserve">Troisième </w:t>
            </w:r>
            <w:r w:rsidRPr="00140D83">
              <w:br/>
              <w:t xml:space="preserve">(reçu le 9 </w:t>
            </w:r>
            <w:r w:rsidR="006D15F8">
              <w:t xml:space="preserve">juillet </w:t>
            </w:r>
            <w:r w:rsidRPr="00140D83">
              <w:t>2021)</w:t>
            </w:r>
          </w:p>
        </w:tc>
      </w:tr>
      <w:tr w:rsidR="00162E44" w:rsidRPr="00140D83" w14:paraId="4214B909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7995609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Monténégro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(2006)</w:t>
            </w:r>
          </w:p>
        </w:tc>
        <w:tc>
          <w:tcPr>
            <w:tcW w:w="1957" w:type="dxa"/>
            <w:shd w:val="clear" w:color="auto" w:fill="auto"/>
          </w:tcPr>
          <w:p w14:paraId="00868771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4406AA4E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EC04B47" w14:textId="77777777" w:rsidR="00162E44" w:rsidRPr="00140D83" w:rsidRDefault="00162E44" w:rsidP="008803A2">
            <w:pPr>
              <w:spacing w:before="40" w:after="120"/>
            </w:pPr>
            <w:r w:rsidRPr="00140D83">
              <w:t>Quatrième</w:t>
            </w:r>
            <w:r w:rsidRPr="00140D83">
              <w:br/>
              <w:t>(attendu le 13 mai 2026)</w:t>
            </w:r>
          </w:p>
        </w:tc>
      </w:tr>
      <w:tr w:rsidR="00162E44" w:rsidRPr="00140D83" w14:paraId="0A05037A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00B6ABB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Mozambique (1999)</w:t>
            </w:r>
          </w:p>
        </w:tc>
        <w:tc>
          <w:tcPr>
            <w:tcW w:w="1957" w:type="dxa"/>
            <w:shd w:val="clear" w:color="auto" w:fill="auto"/>
          </w:tcPr>
          <w:p w14:paraId="410A6751" w14:textId="59BD5D0E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2013)</w:t>
            </w:r>
          </w:p>
        </w:tc>
        <w:tc>
          <w:tcPr>
            <w:tcW w:w="1839" w:type="dxa"/>
            <w:shd w:val="clear" w:color="auto" w:fill="auto"/>
          </w:tcPr>
          <w:p w14:paraId="472A7108" w14:textId="5203152D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 xml:space="preserve">(22 </w:t>
            </w:r>
            <w:r w:rsidR="006D15F8">
              <w:t xml:space="preserve">novembre </w:t>
            </w:r>
            <w:r w:rsidRPr="00140D83">
              <w:t>2017)</w:t>
            </w:r>
          </w:p>
        </w:tc>
        <w:tc>
          <w:tcPr>
            <w:tcW w:w="2412" w:type="dxa"/>
            <w:shd w:val="clear" w:color="auto" w:fill="auto"/>
          </w:tcPr>
          <w:p w14:paraId="423F1B3E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1AC1BEFD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D630CA6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Namibie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(1994)</w:t>
            </w:r>
          </w:p>
        </w:tc>
        <w:tc>
          <w:tcPr>
            <w:tcW w:w="1957" w:type="dxa"/>
            <w:shd w:val="clear" w:color="auto" w:fill="auto"/>
          </w:tcPr>
          <w:p w14:paraId="5BE93862" w14:textId="324F59D9" w:rsidR="00162E44" w:rsidRPr="00140D83" w:rsidRDefault="00162E44" w:rsidP="008803A2">
            <w:pPr>
              <w:spacing w:before="40" w:after="120"/>
              <w:ind w:right="113"/>
            </w:pPr>
            <w:r w:rsidRPr="00140D83">
              <w:t>Deuxième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2016)</w:t>
            </w:r>
          </w:p>
        </w:tc>
        <w:tc>
          <w:tcPr>
            <w:tcW w:w="1839" w:type="dxa"/>
            <w:shd w:val="clear" w:color="auto" w:fill="auto"/>
          </w:tcPr>
          <w:p w14:paraId="1D25000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2F7E48F6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Troisième </w:t>
            </w:r>
            <w:r w:rsidRPr="00140D83">
              <w:br/>
              <w:t>(reçu le 19 mai 2021)</w:t>
            </w:r>
          </w:p>
        </w:tc>
      </w:tr>
      <w:tr w:rsidR="00162E44" w:rsidRPr="00140D83" w14:paraId="1204234E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15C8BD8A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Népal (1991)</w:t>
            </w:r>
          </w:p>
        </w:tc>
        <w:tc>
          <w:tcPr>
            <w:tcW w:w="1957" w:type="dxa"/>
            <w:shd w:val="clear" w:color="auto" w:fill="auto"/>
          </w:tcPr>
          <w:p w14:paraId="511C1180" w14:textId="31BD28FC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</w:t>
            </w:r>
            <w:r w:rsidR="006D15F8">
              <w:t xml:space="preserve">novembre </w:t>
            </w:r>
            <w:r>
              <w:t>2005</w:t>
            </w:r>
            <w:r w:rsidRPr="00140D83">
              <w:t>)</w:t>
            </w:r>
          </w:p>
        </w:tc>
        <w:tc>
          <w:tcPr>
            <w:tcW w:w="1839" w:type="dxa"/>
            <w:shd w:val="clear" w:color="auto" w:fill="auto"/>
          </w:tcPr>
          <w:p w14:paraId="3CD8487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Troisième</w:t>
            </w:r>
            <w:r>
              <w:t xml:space="preserve"> et cinquième</w:t>
            </w:r>
            <w:r w:rsidRPr="00140D83">
              <w:br/>
              <w:t>(</w:t>
            </w:r>
            <w:r>
              <w:t>12 juin 2008</w:t>
            </w:r>
            <w:r w:rsidRPr="00140D83">
              <w:t>)</w:t>
            </w:r>
          </w:p>
        </w:tc>
        <w:tc>
          <w:tcPr>
            <w:tcW w:w="2412" w:type="dxa"/>
            <w:shd w:val="clear" w:color="auto" w:fill="auto"/>
          </w:tcPr>
          <w:p w14:paraId="50601B4C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6F3FA5EE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3CB2201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Nicaragua (2005)</w:t>
            </w:r>
          </w:p>
        </w:tc>
        <w:tc>
          <w:tcPr>
            <w:tcW w:w="1957" w:type="dxa"/>
            <w:shd w:val="clear" w:color="auto" w:fill="auto"/>
          </w:tcPr>
          <w:p w14:paraId="62E462D1" w14:textId="110B28C0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</w:t>
            </w:r>
            <w:r w:rsidR="006D15F8">
              <w:t xml:space="preserve">juillet </w:t>
            </w:r>
            <w:r w:rsidRPr="00140D83">
              <w:t>2022)</w:t>
            </w:r>
          </w:p>
        </w:tc>
        <w:tc>
          <w:tcPr>
            <w:tcW w:w="1839" w:type="dxa"/>
            <w:shd w:val="clear" w:color="auto" w:fill="auto"/>
          </w:tcPr>
          <w:p w14:paraId="6EAFDFB0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C255520" w14:textId="16A088AB" w:rsidR="00162E44" w:rsidRPr="00140D83" w:rsidRDefault="00162E44" w:rsidP="008803A2">
            <w:pPr>
              <w:spacing w:before="40" w:after="120"/>
            </w:pPr>
            <w:r w:rsidRPr="00140D83">
              <w:t>Troisi</w:t>
            </w:r>
            <w:r>
              <w:t>è</w:t>
            </w:r>
            <w:r w:rsidRPr="00140D83">
              <w:t>me</w:t>
            </w:r>
            <w:r w:rsidRPr="00140D83">
              <w:br/>
              <w:t xml:space="preserve">(attendu le 29 </w:t>
            </w:r>
            <w:r w:rsidR="006D15F8">
              <w:t xml:space="preserve">juillet </w:t>
            </w:r>
            <w:r w:rsidRPr="00140D83">
              <w:t>2026)</w:t>
            </w:r>
          </w:p>
        </w:tc>
      </w:tr>
      <w:tr w:rsidR="00162E44" w:rsidRPr="00140D83" w14:paraId="5DC62B57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7CD9EA8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Niger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(1998)</w:t>
            </w:r>
          </w:p>
        </w:tc>
        <w:tc>
          <w:tcPr>
            <w:tcW w:w="1957" w:type="dxa"/>
            <w:shd w:val="clear" w:color="auto" w:fill="auto"/>
          </w:tcPr>
          <w:p w14:paraId="264C9555" w14:textId="0CB94E8D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2019)</w:t>
            </w:r>
          </w:p>
        </w:tc>
        <w:tc>
          <w:tcPr>
            <w:tcW w:w="1839" w:type="dxa"/>
            <w:shd w:val="clear" w:color="auto" w:fill="auto"/>
          </w:tcPr>
          <w:p w14:paraId="6309B2EC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621E7CC" w14:textId="0C52172D" w:rsidR="00162E44" w:rsidRPr="00140D83" w:rsidRDefault="00162E44" w:rsidP="008803A2">
            <w:pPr>
              <w:spacing w:before="40" w:after="120"/>
            </w:pPr>
            <w:r w:rsidRPr="00140D83">
              <w:t xml:space="preserve">Deuxième </w:t>
            </w:r>
            <w:r w:rsidRPr="00140D83">
              <w:br/>
              <w:t xml:space="preserve">(attendu le 6 </w:t>
            </w:r>
            <w:r w:rsidR="006D15F8">
              <w:t xml:space="preserve">décembre </w:t>
            </w:r>
            <w:r w:rsidRPr="00140D83">
              <w:t>2023)</w:t>
            </w:r>
          </w:p>
        </w:tc>
      </w:tr>
      <w:tr w:rsidR="00162E44" w:rsidRPr="00140D83" w14:paraId="0982CC6D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16798538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Nigéria (2001)</w:t>
            </w:r>
          </w:p>
        </w:tc>
        <w:tc>
          <w:tcPr>
            <w:tcW w:w="1957" w:type="dxa"/>
            <w:shd w:val="clear" w:color="auto" w:fill="auto"/>
          </w:tcPr>
          <w:p w14:paraId="4EF87C4D" w14:textId="7D7EBE59" w:rsidR="00162E44" w:rsidRPr="00140D83" w:rsidRDefault="00162E44" w:rsidP="008803A2">
            <w:pPr>
              <w:spacing w:before="40" w:after="120"/>
              <w:ind w:right="113"/>
            </w:pPr>
            <w:r w:rsidRPr="00140D83">
              <w:t>Examen en l</w:t>
            </w:r>
            <w:r>
              <w:t>’</w:t>
            </w:r>
            <w:r w:rsidRPr="00140D83">
              <w:t xml:space="preserve">absence </w:t>
            </w:r>
            <w:r w:rsidRPr="00140D83">
              <w:br/>
              <w:t xml:space="preserve">de rapport initial </w:t>
            </w:r>
            <w:r>
              <w:br/>
            </w:r>
            <w:r w:rsidRPr="00140D83">
              <w:t>(</w:t>
            </w:r>
            <w:r w:rsidR="006D15F8">
              <w:t xml:space="preserve">novembre </w:t>
            </w:r>
            <w:r w:rsidRPr="00140D83">
              <w:t>2021)</w:t>
            </w:r>
          </w:p>
        </w:tc>
        <w:tc>
          <w:tcPr>
            <w:tcW w:w="1839" w:type="dxa"/>
            <w:shd w:val="clear" w:color="auto" w:fill="auto"/>
          </w:tcPr>
          <w:p w14:paraId="2DC57056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A736F55" w14:textId="47D88523" w:rsidR="00162E44" w:rsidRPr="00140D83" w:rsidRDefault="00162E44" w:rsidP="008803A2">
            <w:pPr>
              <w:spacing w:before="40" w:after="120"/>
            </w:pPr>
            <w:r w:rsidRPr="00140D83">
              <w:t xml:space="preserve">Deuxième </w:t>
            </w:r>
            <w:r w:rsidRPr="00140D83">
              <w:br/>
              <w:t xml:space="preserve">(attendu le 3 </w:t>
            </w:r>
            <w:r w:rsidR="006D15F8">
              <w:t xml:space="preserve">décembre </w:t>
            </w:r>
            <w:r w:rsidRPr="00140D83">
              <w:t>2025)</w:t>
            </w:r>
          </w:p>
        </w:tc>
      </w:tr>
      <w:tr w:rsidR="00162E44" w:rsidRPr="00140D83" w14:paraId="2AA0F795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9E91C1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Norvège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7EE72B17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Huitième </w:t>
            </w:r>
            <w:r w:rsidRPr="00140D83">
              <w:br/>
              <w:t>(avril 2018)</w:t>
            </w:r>
          </w:p>
        </w:tc>
        <w:tc>
          <w:tcPr>
            <w:tcW w:w="1839" w:type="dxa"/>
            <w:shd w:val="clear" w:color="auto" w:fill="auto"/>
          </w:tcPr>
          <w:p w14:paraId="056D0D11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39AF475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Neuvième </w:t>
            </w:r>
            <w:r w:rsidRPr="00140D83">
              <w:br/>
              <w:t>(reçu le 12 mai 2022)</w:t>
            </w:r>
          </w:p>
        </w:tc>
      </w:tr>
      <w:tr w:rsidR="00162E44" w:rsidRPr="00140D83" w14:paraId="0635F7E9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C46E91D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Nouvelle-Zélande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476A038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Sixième </w:t>
            </w:r>
            <w:r w:rsidRPr="00140D83">
              <w:br/>
              <w:t>(avril 2015)</w:t>
            </w:r>
          </w:p>
        </w:tc>
        <w:tc>
          <w:tcPr>
            <w:tcW w:w="1839" w:type="dxa"/>
            <w:shd w:val="clear" w:color="auto" w:fill="auto"/>
          </w:tcPr>
          <w:p w14:paraId="4915636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549228D9" w14:textId="6275EDCE" w:rsidR="00162E44" w:rsidRPr="00140D83" w:rsidRDefault="00162E44" w:rsidP="008803A2">
            <w:pPr>
              <w:spacing w:before="40" w:after="120"/>
            </w:pPr>
            <w:r w:rsidRPr="00140D83">
              <w:t xml:space="preserve">Septième </w:t>
            </w:r>
            <w:r w:rsidRPr="00140D83">
              <w:br/>
              <w:t xml:space="preserve">(reçu le 25 </w:t>
            </w:r>
            <w:r w:rsidR="006D15F8">
              <w:t xml:space="preserve">septembre </w:t>
            </w:r>
            <w:r w:rsidRPr="00140D83">
              <w:t>2019)</w:t>
            </w:r>
          </w:p>
        </w:tc>
      </w:tr>
      <w:tr w:rsidR="00162E44" w:rsidRPr="00140D83" w14:paraId="3370EEB9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F744869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Ouganda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0B0AC8C7" w14:textId="3637A86F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</w:t>
            </w:r>
            <w:r w:rsidR="006D15F8">
              <w:t xml:space="preserve">novembre </w:t>
            </w:r>
            <w:r>
              <w:t>2022</w:t>
            </w:r>
            <w:r w:rsidRPr="00140D83">
              <w:t>)</w:t>
            </w:r>
          </w:p>
        </w:tc>
        <w:tc>
          <w:tcPr>
            <w:tcW w:w="1839" w:type="dxa"/>
            <w:shd w:val="clear" w:color="auto" w:fill="auto"/>
          </w:tcPr>
          <w:p w14:paraId="37C52B99" w14:textId="77777777" w:rsidR="00162E44" w:rsidRPr="00140D83" w:rsidDel="00E049A5" w:rsidRDefault="00162E44" w:rsidP="008803A2">
            <w:pPr>
              <w:spacing w:before="40" w:after="120"/>
              <w:ind w:right="113"/>
            </w:pPr>
            <w:r w:rsidRPr="00140D8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222653FE" w14:textId="56EBFC6C" w:rsidR="00162E44" w:rsidRPr="00140D83" w:rsidRDefault="00162E44" w:rsidP="008803A2">
            <w:pPr>
              <w:spacing w:before="40" w:after="120"/>
            </w:pPr>
            <w:r>
              <w:t>Troisième</w:t>
            </w:r>
            <w:r w:rsidRPr="00140D83">
              <w:br/>
              <w:t xml:space="preserve">(attendu le </w:t>
            </w:r>
            <w:r>
              <w:t xml:space="preserve">25 </w:t>
            </w:r>
            <w:r w:rsidR="006D15F8">
              <w:t xml:space="preserve">novembre </w:t>
            </w:r>
            <w:r>
              <w:t>2026</w:t>
            </w:r>
            <w:r w:rsidRPr="00140D83">
              <w:t>)</w:t>
            </w:r>
          </w:p>
        </w:tc>
      </w:tr>
      <w:tr w:rsidR="00162E44" w:rsidRPr="00140D83" w14:paraId="34F622CC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E82F29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Ouzbékistan (1995)</w:t>
            </w:r>
          </w:p>
        </w:tc>
        <w:tc>
          <w:tcPr>
            <w:tcW w:w="1957" w:type="dxa"/>
            <w:shd w:val="clear" w:color="auto" w:fill="auto"/>
          </w:tcPr>
          <w:p w14:paraId="50A089D4" w14:textId="41607EE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Cinquième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2019)</w:t>
            </w:r>
          </w:p>
        </w:tc>
        <w:tc>
          <w:tcPr>
            <w:tcW w:w="1839" w:type="dxa"/>
            <w:shd w:val="clear" w:color="auto" w:fill="auto"/>
          </w:tcPr>
          <w:p w14:paraId="39D46C19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543CC02" w14:textId="20FD0129" w:rsidR="00162E44" w:rsidRPr="00140D83" w:rsidRDefault="00162E44" w:rsidP="008803A2">
            <w:pPr>
              <w:spacing w:before="40" w:after="120"/>
            </w:pPr>
            <w:r w:rsidRPr="00140D83">
              <w:t>Sixième</w:t>
            </w:r>
            <w:r w:rsidRPr="00140D83">
              <w:br/>
              <w:t xml:space="preserve">(attendu le 6 </w:t>
            </w:r>
            <w:r w:rsidR="006D15F8">
              <w:t xml:space="preserve">décembre </w:t>
            </w:r>
            <w:r w:rsidRPr="00140D83">
              <w:t>2023)</w:t>
            </w:r>
          </w:p>
        </w:tc>
      </w:tr>
      <w:tr w:rsidR="00162E44" w:rsidRPr="00140D83" w14:paraId="646940FC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1A1BD2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Pakistan (2010)</w:t>
            </w:r>
          </w:p>
        </w:tc>
        <w:tc>
          <w:tcPr>
            <w:tcW w:w="1957" w:type="dxa"/>
            <w:shd w:val="clear" w:color="auto" w:fill="auto"/>
          </w:tcPr>
          <w:p w14:paraId="14E37C1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(avril 2017)</w:t>
            </w:r>
          </w:p>
        </w:tc>
        <w:tc>
          <w:tcPr>
            <w:tcW w:w="1839" w:type="dxa"/>
            <w:shd w:val="clear" w:color="auto" w:fill="auto"/>
          </w:tcPr>
          <w:p w14:paraId="761BFA75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A6449A0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Deuxième </w:t>
            </w:r>
            <w:r w:rsidRPr="00140D83">
              <w:br/>
              <w:t xml:space="preserve">(reçu le </w:t>
            </w:r>
            <w:r>
              <w:t>16 juin</w:t>
            </w:r>
            <w:r w:rsidRPr="00140D83">
              <w:t xml:space="preserve"> 2022)</w:t>
            </w:r>
          </w:p>
        </w:tc>
      </w:tr>
      <w:tr w:rsidR="00162E44" w:rsidRPr="00140D83" w14:paraId="5F47139C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4EEF6CA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Panama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4E7E64CB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Quatrième </w:t>
            </w:r>
            <w:r w:rsidRPr="00140D83">
              <w:br/>
              <w:t>(août 2017)</w:t>
            </w:r>
          </w:p>
        </w:tc>
        <w:tc>
          <w:tcPr>
            <w:tcW w:w="1839" w:type="dxa"/>
            <w:shd w:val="clear" w:color="auto" w:fill="auto"/>
          </w:tcPr>
          <w:p w14:paraId="61EDAF8A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Cinquième </w:t>
            </w:r>
            <w:r w:rsidRPr="00140D83">
              <w:br/>
              <w:t>(11 août 2021)</w:t>
            </w:r>
          </w:p>
        </w:tc>
        <w:tc>
          <w:tcPr>
            <w:tcW w:w="2412" w:type="dxa"/>
            <w:shd w:val="clear" w:color="auto" w:fill="auto"/>
          </w:tcPr>
          <w:p w14:paraId="76741B45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7C05A9EA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4C83717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Paraguay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4FF64B04" w14:textId="6B24D39C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Septième </w:t>
            </w:r>
            <w:r w:rsidRPr="00140D83">
              <w:br/>
              <w:t>(</w:t>
            </w:r>
            <w:r w:rsidR="006D15F8">
              <w:t xml:space="preserve">juillet </w:t>
            </w:r>
            <w:r w:rsidRPr="00140D83">
              <w:t>2017)</w:t>
            </w:r>
          </w:p>
        </w:tc>
        <w:tc>
          <w:tcPr>
            <w:tcW w:w="1839" w:type="dxa"/>
            <w:shd w:val="clear" w:color="auto" w:fill="auto"/>
          </w:tcPr>
          <w:p w14:paraId="36A8B43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Huitième </w:t>
            </w:r>
            <w:r w:rsidRPr="00140D83">
              <w:br/>
              <w:t>(11 août 2021)</w:t>
            </w:r>
          </w:p>
        </w:tc>
        <w:tc>
          <w:tcPr>
            <w:tcW w:w="2412" w:type="dxa"/>
            <w:shd w:val="clear" w:color="auto" w:fill="auto"/>
          </w:tcPr>
          <w:p w14:paraId="0117758F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2AF3A908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0547458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Pays-Bas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42FFF610" w14:textId="17C1B0D8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Septième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2018)</w:t>
            </w:r>
          </w:p>
        </w:tc>
        <w:tc>
          <w:tcPr>
            <w:tcW w:w="1839" w:type="dxa"/>
            <w:shd w:val="clear" w:color="auto" w:fill="auto"/>
          </w:tcPr>
          <w:p w14:paraId="708F9017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E97A722" w14:textId="311AB8FF" w:rsidR="00162E44" w:rsidRPr="00140D83" w:rsidRDefault="00162E44" w:rsidP="008803A2">
            <w:pPr>
              <w:spacing w:before="40" w:after="120"/>
            </w:pPr>
            <w:r w:rsidRPr="00140D83">
              <w:t>Huitième</w:t>
            </w:r>
            <w:r w:rsidRPr="00140D83">
              <w:br/>
              <w:t>(</w:t>
            </w:r>
            <w:r>
              <w:t>reçu</w:t>
            </w:r>
            <w:r w:rsidRPr="00140D83">
              <w:t xml:space="preserve"> le </w:t>
            </w:r>
            <w:r>
              <w:t>23</w:t>
            </w:r>
            <w:r w:rsidRPr="00140D83">
              <w:t xml:space="preserve"> </w:t>
            </w:r>
            <w:r w:rsidR="006D15F8">
              <w:t xml:space="preserve">décembre </w:t>
            </w:r>
            <w:r w:rsidRPr="00140D83">
              <w:t>2022)</w:t>
            </w:r>
          </w:p>
        </w:tc>
      </w:tr>
      <w:tr w:rsidR="00162E44" w:rsidRPr="00140D83" w14:paraId="7FBFC295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0A85E0A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Pérou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362C8012" w14:textId="24C2886D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Septième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2018)</w:t>
            </w:r>
          </w:p>
        </w:tc>
        <w:tc>
          <w:tcPr>
            <w:tcW w:w="1839" w:type="dxa"/>
            <w:shd w:val="clear" w:color="auto" w:fill="auto"/>
          </w:tcPr>
          <w:p w14:paraId="643A1598" w14:textId="20BEC36B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Huitième </w:t>
            </w:r>
            <w:r w:rsidRPr="00140D83">
              <w:br/>
              <w:t xml:space="preserve">(7 </w:t>
            </w:r>
            <w:r w:rsidR="006D15F8">
              <w:t xml:space="preserve">décembre </w:t>
            </w:r>
            <w:r w:rsidRPr="00140D83">
              <w:t>2022)</w:t>
            </w:r>
          </w:p>
        </w:tc>
        <w:tc>
          <w:tcPr>
            <w:tcW w:w="2412" w:type="dxa"/>
            <w:shd w:val="clear" w:color="auto" w:fill="auto"/>
          </w:tcPr>
          <w:p w14:paraId="235B4701" w14:textId="422AA3C1" w:rsidR="00162E44" w:rsidRPr="00140D83" w:rsidRDefault="00162E44" w:rsidP="008803A2">
            <w:pPr>
              <w:spacing w:before="40" w:after="120"/>
            </w:pPr>
            <w:r w:rsidRPr="00140D83">
              <w:t xml:space="preserve">Huitième </w:t>
            </w:r>
            <w:r w:rsidRPr="00140D83">
              <w:br/>
              <w:t xml:space="preserve">(attendu le 7 </w:t>
            </w:r>
            <w:r w:rsidR="006D15F8">
              <w:t xml:space="preserve">décembre </w:t>
            </w:r>
            <w:r w:rsidRPr="00140D83">
              <w:t>2022)</w:t>
            </w:r>
          </w:p>
        </w:tc>
      </w:tr>
      <w:tr w:rsidR="00162E44" w:rsidRPr="00140D83" w14:paraId="381FF000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A98CA6F" w14:textId="77777777" w:rsidR="00162E44" w:rsidRPr="00140D83" w:rsidRDefault="00162E44" w:rsidP="00351317">
            <w:pPr>
              <w:keepNext/>
              <w:spacing w:before="40" w:after="120"/>
              <w:ind w:right="113"/>
            </w:pPr>
            <w:r w:rsidRPr="00140D83">
              <w:t>Philippines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529AEB5A" w14:textId="77777777" w:rsidR="00162E44" w:rsidRPr="00140D83" w:rsidRDefault="00162E44" w:rsidP="00351317">
            <w:pPr>
              <w:keepNext/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(avril 2016)</w:t>
            </w:r>
          </w:p>
        </w:tc>
        <w:tc>
          <w:tcPr>
            <w:tcW w:w="1839" w:type="dxa"/>
            <w:shd w:val="clear" w:color="auto" w:fill="auto"/>
          </w:tcPr>
          <w:p w14:paraId="1C43AC3F" w14:textId="77777777" w:rsidR="00162E44" w:rsidRPr="00140D83" w:rsidRDefault="00162E44" w:rsidP="00351317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B33AA7A" w14:textId="77777777" w:rsidR="00162E44" w:rsidRPr="00140D83" w:rsidRDefault="00162E44" w:rsidP="00351317">
            <w:pPr>
              <w:keepNext/>
              <w:spacing w:before="40" w:after="120"/>
            </w:pPr>
            <w:r w:rsidRPr="00140D83">
              <w:t xml:space="preserve">Quatrième </w:t>
            </w:r>
            <w:r w:rsidRPr="00140D83">
              <w:br/>
              <w:t>(reçu le 21 juin 2022)</w:t>
            </w:r>
          </w:p>
        </w:tc>
      </w:tr>
      <w:tr w:rsidR="00162E44" w:rsidRPr="00140D83" w14:paraId="710C6D8C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C46F63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Pologne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096030AA" w14:textId="1986F770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Septième </w:t>
            </w:r>
            <w:r w:rsidRPr="00140D83">
              <w:br/>
              <w:t>(</w:t>
            </w:r>
            <w:r w:rsidR="006D15F8">
              <w:t xml:space="preserve">juillet </w:t>
            </w:r>
            <w:r w:rsidRPr="00140D83">
              <w:t>2019)</w:t>
            </w:r>
          </w:p>
        </w:tc>
        <w:tc>
          <w:tcPr>
            <w:tcW w:w="1839" w:type="dxa"/>
            <w:shd w:val="clear" w:color="auto" w:fill="auto"/>
          </w:tcPr>
          <w:p w14:paraId="4A37A254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35B4FAC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Huitième </w:t>
            </w:r>
            <w:r w:rsidRPr="00140D83">
              <w:br/>
              <w:t>(attendu le 9 août 2023)</w:t>
            </w:r>
          </w:p>
        </w:tc>
      </w:tr>
      <w:tr w:rsidR="00162E44" w:rsidRPr="00140D83" w14:paraId="442F8619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4D37B9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lastRenderedPageBreak/>
              <w:t>Portugal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403805C6" w14:textId="3CA8776E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Septième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2019)</w:t>
            </w:r>
          </w:p>
        </w:tc>
        <w:tc>
          <w:tcPr>
            <w:tcW w:w="1839" w:type="dxa"/>
            <w:shd w:val="clear" w:color="auto" w:fill="auto"/>
          </w:tcPr>
          <w:p w14:paraId="40425B31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CB12D9C" w14:textId="355EE5FB" w:rsidR="00162E44" w:rsidRPr="00140D83" w:rsidRDefault="00162E44" w:rsidP="008803A2">
            <w:pPr>
              <w:spacing w:before="40" w:after="120"/>
            </w:pPr>
            <w:r w:rsidRPr="00140D83">
              <w:t xml:space="preserve">Huitième </w:t>
            </w:r>
            <w:r w:rsidRPr="00140D83">
              <w:br/>
              <w:t xml:space="preserve">(attendu le 6 </w:t>
            </w:r>
            <w:r w:rsidR="006D15F8">
              <w:t xml:space="preserve">décembre </w:t>
            </w:r>
            <w:r w:rsidRPr="00140D83">
              <w:t>2023)</w:t>
            </w:r>
          </w:p>
        </w:tc>
      </w:tr>
      <w:tr w:rsidR="00162E44" w:rsidRPr="00140D83" w14:paraId="30D1D047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E385169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Qatar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(2000)</w:t>
            </w:r>
          </w:p>
        </w:tc>
        <w:tc>
          <w:tcPr>
            <w:tcW w:w="1957" w:type="dxa"/>
            <w:shd w:val="clear" w:color="auto" w:fill="auto"/>
          </w:tcPr>
          <w:p w14:paraId="01980B4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(mai 2018)</w:t>
            </w:r>
          </w:p>
        </w:tc>
        <w:tc>
          <w:tcPr>
            <w:tcW w:w="1839" w:type="dxa"/>
            <w:shd w:val="clear" w:color="auto" w:fill="auto"/>
          </w:tcPr>
          <w:p w14:paraId="40F66103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6F49A57" w14:textId="2B6C8E8D" w:rsidR="00162E44" w:rsidRPr="00140D83" w:rsidRDefault="00162E44" w:rsidP="008803A2">
            <w:pPr>
              <w:spacing w:before="40" w:after="120"/>
            </w:pPr>
            <w:r w:rsidRPr="00140D83">
              <w:t xml:space="preserve">Quatrième </w:t>
            </w:r>
            <w:r w:rsidRPr="00140D83">
              <w:br/>
              <w:t>(</w:t>
            </w:r>
            <w:r>
              <w:t xml:space="preserve">reçu le 20 </w:t>
            </w:r>
            <w:r w:rsidR="006D15F8">
              <w:t xml:space="preserve">septembre </w:t>
            </w:r>
            <w:r w:rsidRPr="00140D83">
              <w:t>2022)</w:t>
            </w:r>
          </w:p>
        </w:tc>
      </w:tr>
      <w:tr w:rsidR="00162E44" w:rsidRPr="00140D83" w14:paraId="2A4A3F00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C2FF10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République arabe syrienne (2004)</w:t>
            </w:r>
          </w:p>
        </w:tc>
        <w:tc>
          <w:tcPr>
            <w:tcW w:w="1957" w:type="dxa"/>
            <w:shd w:val="clear" w:color="auto" w:fill="auto"/>
          </w:tcPr>
          <w:p w14:paraId="563DC2ED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(mai 2010)</w:t>
            </w:r>
          </w:p>
        </w:tc>
        <w:tc>
          <w:tcPr>
            <w:tcW w:w="1839" w:type="dxa"/>
            <w:shd w:val="clear" w:color="auto" w:fill="auto"/>
          </w:tcPr>
          <w:p w14:paraId="1A6BD8D7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(14 mai 2014)</w:t>
            </w:r>
          </w:p>
        </w:tc>
        <w:tc>
          <w:tcPr>
            <w:tcW w:w="2412" w:type="dxa"/>
            <w:shd w:val="clear" w:color="auto" w:fill="auto"/>
          </w:tcPr>
          <w:p w14:paraId="366A624F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276E7910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D5FB5B8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République de Corée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(1995)</w:t>
            </w:r>
          </w:p>
        </w:tc>
        <w:tc>
          <w:tcPr>
            <w:tcW w:w="1957" w:type="dxa"/>
            <w:shd w:val="clear" w:color="auto" w:fill="auto"/>
          </w:tcPr>
          <w:p w14:paraId="5BCB421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Troisième à cinquième (mai 2017)</w:t>
            </w:r>
          </w:p>
        </w:tc>
        <w:tc>
          <w:tcPr>
            <w:tcW w:w="1839" w:type="dxa"/>
            <w:shd w:val="clear" w:color="auto" w:fill="auto"/>
          </w:tcPr>
          <w:p w14:paraId="1FB24126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47A0069" w14:textId="4CFA1E23" w:rsidR="00162E44" w:rsidRPr="00140D83" w:rsidRDefault="00162E44" w:rsidP="008803A2">
            <w:pPr>
              <w:spacing w:before="40" w:after="120"/>
            </w:pPr>
            <w:r w:rsidRPr="00140D83">
              <w:t xml:space="preserve">Sixième </w:t>
            </w:r>
            <w:r w:rsidRPr="00140D83">
              <w:br/>
              <w:t xml:space="preserve">(reçu le 12 </w:t>
            </w:r>
            <w:r w:rsidR="006D15F8">
              <w:t xml:space="preserve">juillet </w:t>
            </w:r>
            <w:r w:rsidRPr="00140D83">
              <w:t>2021)</w:t>
            </w:r>
          </w:p>
        </w:tc>
      </w:tr>
      <w:tr w:rsidR="00162E44" w:rsidRPr="00140D83" w14:paraId="57FEBD3B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4272823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République de Moldova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(1995)</w:t>
            </w:r>
          </w:p>
        </w:tc>
        <w:tc>
          <w:tcPr>
            <w:tcW w:w="1957" w:type="dxa"/>
            <w:shd w:val="clear" w:color="auto" w:fill="auto"/>
          </w:tcPr>
          <w:p w14:paraId="7D3BB1EF" w14:textId="16E2AD8C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2017)</w:t>
            </w:r>
          </w:p>
        </w:tc>
        <w:tc>
          <w:tcPr>
            <w:tcW w:w="1839" w:type="dxa"/>
            <w:shd w:val="clear" w:color="auto" w:fill="auto"/>
          </w:tcPr>
          <w:p w14:paraId="76261B40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EF06927" w14:textId="77777777" w:rsidR="00162E44" w:rsidRPr="00140D83" w:rsidRDefault="00162E44" w:rsidP="008803A2">
            <w:pPr>
              <w:spacing w:before="40" w:after="120"/>
            </w:pPr>
            <w:r w:rsidRPr="00140D83">
              <w:t>Quatrième</w:t>
            </w:r>
            <w:r w:rsidRPr="00140D83">
              <w:br/>
              <w:t>(reçu le 28 mars 2022)</w:t>
            </w:r>
          </w:p>
        </w:tc>
      </w:tr>
      <w:tr w:rsidR="00162E44" w:rsidRPr="00140D83" w14:paraId="5620920A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2AE65E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République démocratique du Congo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57878D0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(avril 2019)</w:t>
            </w:r>
          </w:p>
        </w:tc>
        <w:tc>
          <w:tcPr>
            <w:tcW w:w="1839" w:type="dxa"/>
            <w:shd w:val="clear" w:color="auto" w:fill="auto"/>
          </w:tcPr>
          <w:p w14:paraId="063B38E4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9023E66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Troisième </w:t>
            </w:r>
            <w:r w:rsidRPr="00140D83">
              <w:br/>
              <w:t>(attendu le 17 mai 2023)</w:t>
            </w:r>
          </w:p>
        </w:tc>
      </w:tr>
      <w:tr w:rsidR="00162E44" w:rsidRPr="00140D83" w14:paraId="4470C68B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A8F724F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Roumanie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2C211106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 xml:space="preserve">(avril 2015) </w:t>
            </w:r>
          </w:p>
        </w:tc>
        <w:tc>
          <w:tcPr>
            <w:tcW w:w="1839" w:type="dxa"/>
            <w:shd w:val="clear" w:color="auto" w:fill="auto"/>
          </w:tcPr>
          <w:p w14:paraId="0B96E23C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671BD1D" w14:textId="304DA966" w:rsidR="00162E44" w:rsidRPr="00140D83" w:rsidRDefault="00162E44" w:rsidP="008803A2">
            <w:pPr>
              <w:spacing w:before="40" w:after="120"/>
            </w:pPr>
            <w:r w:rsidRPr="00140D83">
              <w:t xml:space="preserve">Troisième </w:t>
            </w:r>
            <w:r w:rsidRPr="00140D83">
              <w:br/>
              <w:t xml:space="preserve">(reçu le 30 </w:t>
            </w:r>
            <w:r w:rsidR="006D15F8">
              <w:t xml:space="preserve">septembre </w:t>
            </w:r>
            <w:r w:rsidRPr="00140D83">
              <w:t>2019)</w:t>
            </w:r>
          </w:p>
        </w:tc>
      </w:tr>
      <w:tr w:rsidR="00162E44" w:rsidRPr="00140D83" w14:paraId="7724E4E3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57DA78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Royaume-Uni de Grande</w:t>
            </w:r>
            <w:r w:rsidRPr="00140D83">
              <w:noBreakHyphen/>
              <w:t>Bretagne et d</w:t>
            </w:r>
            <w:r>
              <w:t>’</w:t>
            </w:r>
            <w:r w:rsidRPr="00140D83">
              <w:t>Irlande du Nord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308FADA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Sixième </w:t>
            </w:r>
            <w:r w:rsidRPr="00140D83">
              <w:br/>
              <w:t>(mai 2019)</w:t>
            </w:r>
          </w:p>
        </w:tc>
        <w:tc>
          <w:tcPr>
            <w:tcW w:w="1839" w:type="dxa"/>
            <w:shd w:val="clear" w:color="auto" w:fill="auto"/>
          </w:tcPr>
          <w:p w14:paraId="13056C1C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211277E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Septième </w:t>
            </w:r>
            <w:r w:rsidRPr="00140D83">
              <w:br/>
              <w:t>(attendu le 17 mai 2023)</w:t>
            </w:r>
          </w:p>
        </w:tc>
      </w:tr>
      <w:tr w:rsidR="00162E44" w:rsidRPr="00140D83" w14:paraId="61B30DB5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D6DC9A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Rwanda (2008)</w:t>
            </w:r>
          </w:p>
        </w:tc>
        <w:tc>
          <w:tcPr>
            <w:tcW w:w="1957" w:type="dxa"/>
            <w:shd w:val="clear" w:color="auto" w:fill="auto"/>
          </w:tcPr>
          <w:p w14:paraId="57DF03BB" w14:textId="5B723930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2017)</w:t>
            </w:r>
          </w:p>
        </w:tc>
        <w:tc>
          <w:tcPr>
            <w:tcW w:w="1839" w:type="dxa"/>
            <w:shd w:val="clear" w:color="auto" w:fill="auto"/>
          </w:tcPr>
          <w:p w14:paraId="219F0FE0" w14:textId="499A5721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 xml:space="preserve">(6 </w:t>
            </w:r>
            <w:r w:rsidR="006D15F8">
              <w:t xml:space="preserve">décembre </w:t>
            </w:r>
            <w:r w:rsidRPr="00140D83">
              <w:t>2021)</w:t>
            </w:r>
          </w:p>
        </w:tc>
        <w:tc>
          <w:tcPr>
            <w:tcW w:w="2412" w:type="dxa"/>
            <w:shd w:val="clear" w:color="auto" w:fill="auto"/>
          </w:tcPr>
          <w:p w14:paraId="6E30D046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7CA4DA6C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D21B16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Sénégal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009F44F7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Quatrième </w:t>
            </w:r>
            <w:r w:rsidRPr="00140D83">
              <w:br/>
              <w:t>(avril 2018)</w:t>
            </w:r>
          </w:p>
        </w:tc>
        <w:tc>
          <w:tcPr>
            <w:tcW w:w="1839" w:type="dxa"/>
            <w:shd w:val="clear" w:color="auto" w:fill="auto"/>
          </w:tcPr>
          <w:p w14:paraId="79255FF7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9DF7554" w14:textId="77777777" w:rsidR="00162E44" w:rsidRPr="00140D83" w:rsidRDefault="00162E44" w:rsidP="008803A2">
            <w:pPr>
              <w:spacing w:before="40" w:after="120"/>
            </w:pPr>
            <w:r w:rsidRPr="00140D83">
              <w:t>Cinquième</w:t>
            </w:r>
            <w:r w:rsidRPr="00140D83">
              <w:br/>
              <w:t>(reçu le 24 juin 2022)</w:t>
            </w:r>
          </w:p>
        </w:tc>
      </w:tr>
      <w:tr w:rsidR="00162E44" w:rsidRPr="00140D83" w14:paraId="7FEC57E1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B5C694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Serbie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(2001)</w:t>
            </w:r>
          </w:p>
        </w:tc>
        <w:tc>
          <w:tcPr>
            <w:tcW w:w="1957" w:type="dxa"/>
            <w:shd w:val="clear" w:color="auto" w:fill="auto"/>
          </w:tcPr>
          <w:p w14:paraId="0340A9C9" w14:textId="15155AD4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2021)</w:t>
            </w:r>
          </w:p>
        </w:tc>
        <w:tc>
          <w:tcPr>
            <w:tcW w:w="1839" w:type="dxa"/>
            <w:shd w:val="clear" w:color="auto" w:fill="auto"/>
          </w:tcPr>
          <w:p w14:paraId="62BE2C54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4B78815" w14:textId="3C0BCF38" w:rsidR="00162E44" w:rsidRPr="00140D83" w:rsidRDefault="00162E44" w:rsidP="008803A2">
            <w:pPr>
              <w:spacing w:before="40" w:after="120"/>
            </w:pPr>
            <w:r w:rsidRPr="00140D83">
              <w:t xml:space="preserve">Quatrième </w:t>
            </w:r>
            <w:r w:rsidRPr="00140D83">
              <w:br/>
              <w:t xml:space="preserve">(attendu le 3 </w:t>
            </w:r>
            <w:r w:rsidR="006D15F8">
              <w:t xml:space="preserve">décembre </w:t>
            </w:r>
            <w:r w:rsidRPr="00140D83">
              <w:t>2025)</w:t>
            </w:r>
          </w:p>
        </w:tc>
      </w:tr>
      <w:tr w:rsidR="00162E44" w:rsidRPr="00140D83" w14:paraId="664622F6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8F4532B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Seychelles (1992)</w:t>
            </w:r>
          </w:p>
        </w:tc>
        <w:tc>
          <w:tcPr>
            <w:tcW w:w="1957" w:type="dxa"/>
            <w:shd w:val="clear" w:color="auto" w:fill="auto"/>
          </w:tcPr>
          <w:p w14:paraId="402758FC" w14:textId="1BA115B1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 w:rsidR="006D15F8">
              <w:t xml:space="preserve">juillet </w:t>
            </w:r>
            <w:r w:rsidRPr="00140D83">
              <w:t>2018)</w:t>
            </w:r>
          </w:p>
        </w:tc>
        <w:tc>
          <w:tcPr>
            <w:tcW w:w="1839" w:type="dxa"/>
            <w:shd w:val="clear" w:color="auto" w:fill="auto"/>
          </w:tcPr>
          <w:p w14:paraId="408D9683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(10 août 2022)</w:t>
            </w:r>
          </w:p>
        </w:tc>
        <w:tc>
          <w:tcPr>
            <w:tcW w:w="2412" w:type="dxa"/>
            <w:shd w:val="clear" w:color="auto" w:fill="auto"/>
          </w:tcPr>
          <w:p w14:paraId="12D3E6B3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49121D60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BB83194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Sierra Leone (2001)</w:t>
            </w:r>
          </w:p>
        </w:tc>
        <w:tc>
          <w:tcPr>
            <w:tcW w:w="1957" w:type="dxa"/>
            <w:shd w:val="clear" w:color="auto" w:fill="auto"/>
          </w:tcPr>
          <w:p w14:paraId="5452B80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(mai 2014)</w:t>
            </w:r>
          </w:p>
        </w:tc>
        <w:tc>
          <w:tcPr>
            <w:tcW w:w="1839" w:type="dxa"/>
            <w:shd w:val="clear" w:color="auto" w:fill="auto"/>
          </w:tcPr>
          <w:p w14:paraId="046BE14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(23 mai 2018)</w:t>
            </w:r>
          </w:p>
        </w:tc>
        <w:tc>
          <w:tcPr>
            <w:tcW w:w="2412" w:type="dxa"/>
            <w:shd w:val="clear" w:color="auto" w:fill="auto"/>
          </w:tcPr>
          <w:p w14:paraId="39AD513B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46264102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6FDB6A7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Slovaquie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5E550925" w14:textId="14145362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</w:t>
            </w:r>
            <w:r w:rsidR="006D15F8">
              <w:t xml:space="preserve">juillet </w:t>
            </w:r>
            <w:r w:rsidRPr="00140D83">
              <w:t>2015)</w:t>
            </w:r>
          </w:p>
        </w:tc>
        <w:tc>
          <w:tcPr>
            <w:tcW w:w="1839" w:type="dxa"/>
            <w:shd w:val="clear" w:color="auto" w:fill="auto"/>
          </w:tcPr>
          <w:p w14:paraId="7F4CC088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E83176B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Quatrième </w:t>
            </w:r>
            <w:r w:rsidRPr="00140D83">
              <w:br/>
              <w:t>(reçu le 14 août 2019)</w:t>
            </w:r>
          </w:p>
        </w:tc>
      </w:tr>
      <w:tr w:rsidR="00162E44" w:rsidRPr="00140D83" w14:paraId="7D5C3E60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498BB19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Slovénie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324E91F6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(mai 2011)</w:t>
            </w:r>
          </w:p>
        </w:tc>
        <w:tc>
          <w:tcPr>
            <w:tcW w:w="1839" w:type="dxa"/>
            <w:shd w:val="clear" w:color="auto" w:fill="auto"/>
          </w:tcPr>
          <w:p w14:paraId="0B42691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0DC5EE86" w14:textId="2D3698A1" w:rsidR="00162E44" w:rsidRPr="00140D83" w:rsidRDefault="00162E44" w:rsidP="008803A2">
            <w:pPr>
              <w:spacing w:before="40" w:after="120"/>
            </w:pPr>
            <w:r w:rsidRPr="00140D83">
              <w:t>Quatrième</w:t>
            </w:r>
            <w:r w:rsidRPr="00140D83">
              <w:br/>
              <w:t xml:space="preserve">(reçu le 11 </w:t>
            </w:r>
            <w:r>
              <w:t>oct</w:t>
            </w:r>
            <w:r w:rsidR="00F370B3">
              <w:t>obre</w:t>
            </w:r>
            <w:r w:rsidRPr="00140D83">
              <w:t xml:space="preserve"> 2019)</w:t>
            </w:r>
          </w:p>
        </w:tc>
      </w:tr>
      <w:tr w:rsidR="00162E44" w:rsidRPr="00140D83" w14:paraId="6D15F908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6D1F5D0" w14:textId="77777777" w:rsidR="00162E44" w:rsidRPr="00140D83" w:rsidRDefault="00162E44" w:rsidP="008803A2">
            <w:pPr>
              <w:spacing w:before="40" w:after="120"/>
              <w:ind w:right="113"/>
            </w:pPr>
            <w:r>
              <w:rPr>
                <w:rFonts w:eastAsiaTheme="minorEastAsia"/>
                <w:color w:val="000000" w:themeColor="text1"/>
              </w:rPr>
              <w:t>Somalie</w:t>
            </w:r>
            <w:r w:rsidRPr="00A656B6">
              <w:rPr>
                <w:rFonts w:eastAsiaTheme="minorEastAsia"/>
                <w:i/>
                <w:iCs/>
                <w:color w:val="000000" w:themeColor="text1"/>
                <w:vertAlign w:val="superscript"/>
              </w:rPr>
              <w:t>a</w:t>
            </w:r>
            <w:r>
              <w:rPr>
                <w:rFonts w:eastAsiaTheme="minorEastAsia"/>
                <w:color w:val="000000" w:themeColor="text1"/>
              </w:rPr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4FD02007" w14:textId="0A7DFEC3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</w:t>
            </w:r>
            <w:r>
              <w:t>22</w:t>
            </w:r>
            <w:r w:rsidRPr="00140D83">
              <w:t>)</w:t>
            </w:r>
          </w:p>
        </w:tc>
        <w:tc>
          <w:tcPr>
            <w:tcW w:w="1839" w:type="dxa"/>
            <w:shd w:val="clear" w:color="auto" w:fill="auto"/>
          </w:tcPr>
          <w:p w14:paraId="7E6982DB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0CE155A" w14:textId="743BB133" w:rsidR="00162E44" w:rsidRPr="00140D83" w:rsidRDefault="00162E44" w:rsidP="008803A2">
            <w:pPr>
              <w:spacing w:before="40" w:after="120"/>
            </w:pPr>
            <w:r w:rsidRPr="00140D83">
              <w:t xml:space="preserve">Deuxième </w:t>
            </w:r>
            <w:r w:rsidRPr="00140D83">
              <w:br/>
              <w:t>(</w:t>
            </w:r>
            <w:r>
              <w:t>attend</w:t>
            </w:r>
            <w:r w:rsidRPr="00140D83">
              <w:t xml:space="preserve">u le </w:t>
            </w:r>
            <w:r>
              <w:t xml:space="preserve">25 </w:t>
            </w:r>
            <w:r w:rsidR="006D15F8">
              <w:t xml:space="preserve">novembre </w:t>
            </w:r>
            <w:r>
              <w:t>2026)</w:t>
            </w:r>
          </w:p>
        </w:tc>
      </w:tr>
      <w:tr w:rsidR="00162E44" w:rsidRPr="00140D83" w14:paraId="2174FF44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EFF91DA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Sri Lanka (1994)</w:t>
            </w:r>
          </w:p>
        </w:tc>
        <w:tc>
          <w:tcPr>
            <w:tcW w:w="1957" w:type="dxa"/>
            <w:shd w:val="clear" w:color="auto" w:fill="auto"/>
          </w:tcPr>
          <w:p w14:paraId="2D8B5268" w14:textId="65B3A2DE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Cinquième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2016)</w:t>
            </w:r>
          </w:p>
        </w:tc>
        <w:tc>
          <w:tcPr>
            <w:tcW w:w="1839" w:type="dxa"/>
            <w:shd w:val="clear" w:color="auto" w:fill="auto"/>
          </w:tcPr>
          <w:p w14:paraId="54E51D26" w14:textId="67FDDF66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Sixième </w:t>
            </w:r>
            <w:r w:rsidRPr="00140D83">
              <w:br/>
              <w:t xml:space="preserve">(7 </w:t>
            </w:r>
            <w:r w:rsidR="006D15F8">
              <w:t xml:space="preserve">décembre </w:t>
            </w:r>
            <w:r w:rsidRPr="00140D83">
              <w:t>2020)</w:t>
            </w:r>
          </w:p>
        </w:tc>
        <w:tc>
          <w:tcPr>
            <w:tcW w:w="2412" w:type="dxa"/>
            <w:shd w:val="clear" w:color="auto" w:fill="auto"/>
          </w:tcPr>
          <w:p w14:paraId="749C0B93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6F622109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07186BB" w14:textId="77777777" w:rsidR="00162E44" w:rsidRPr="00140D83" w:rsidRDefault="00162E44" w:rsidP="00351317">
            <w:pPr>
              <w:keepNext/>
              <w:spacing w:before="40" w:after="120"/>
              <w:ind w:right="113"/>
            </w:pPr>
            <w:r w:rsidRPr="00140D83">
              <w:t>Suède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3E4A8229" w14:textId="2DCCD8FC" w:rsidR="00162E44" w:rsidRPr="00140D83" w:rsidRDefault="00162E44" w:rsidP="00351317">
            <w:pPr>
              <w:keepNext/>
              <w:spacing w:before="40" w:after="120"/>
              <w:ind w:right="113"/>
            </w:pPr>
            <w:r w:rsidRPr="00140D83">
              <w:t xml:space="preserve">Huitième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2021)</w:t>
            </w:r>
          </w:p>
        </w:tc>
        <w:tc>
          <w:tcPr>
            <w:tcW w:w="1839" w:type="dxa"/>
            <w:shd w:val="clear" w:color="auto" w:fill="auto"/>
          </w:tcPr>
          <w:p w14:paraId="4B702AA6" w14:textId="77777777" w:rsidR="00162E44" w:rsidRPr="00140D83" w:rsidRDefault="00162E44" w:rsidP="00351317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920EE49" w14:textId="18AF39BE" w:rsidR="00162E44" w:rsidRPr="00140D83" w:rsidRDefault="00162E44" w:rsidP="00351317">
            <w:pPr>
              <w:keepNext/>
              <w:spacing w:before="40" w:after="120"/>
            </w:pPr>
            <w:r w:rsidRPr="00140D83">
              <w:t xml:space="preserve">Neuvième </w:t>
            </w:r>
            <w:r w:rsidRPr="00140D83">
              <w:br/>
              <w:t xml:space="preserve">(attendu le 3 </w:t>
            </w:r>
            <w:r w:rsidR="006D15F8">
              <w:t xml:space="preserve">décembre </w:t>
            </w:r>
            <w:r w:rsidRPr="00140D83">
              <w:t>2025)</w:t>
            </w:r>
          </w:p>
        </w:tc>
      </w:tr>
      <w:tr w:rsidR="00162E44" w:rsidRPr="00140D83" w14:paraId="0623DB4A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29A5127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Suisse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15281AD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Septième</w:t>
            </w:r>
            <w:r w:rsidRPr="00140D83">
              <w:br/>
              <w:t>(août 2015)</w:t>
            </w:r>
          </w:p>
        </w:tc>
        <w:tc>
          <w:tcPr>
            <w:tcW w:w="1839" w:type="dxa"/>
            <w:shd w:val="clear" w:color="auto" w:fill="auto"/>
          </w:tcPr>
          <w:p w14:paraId="3E9968A4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E503592" w14:textId="36053D8B" w:rsidR="00162E44" w:rsidRPr="00140D83" w:rsidRDefault="00162E44" w:rsidP="008803A2">
            <w:pPr>
              <w:spacing w:before="40" w:after="120"/>
            </w:pPr>
            <w:r w:rsidRPr="00140D83">
              <w:t xml:space="preserve">Huitième </w:t>
            </w:r>
            <w:r w:rsidRPr="00140D83">
              <w:br/>
              <w:t xml:space="preserve">(reçu le 16 </w:t>
            </w:r>
            <w:r w:rsidR="006D15F8">
              <w:t xml:space="preserve">juillet </w:t>
            </w:r>
            <w:r w:rsidRPr="00140D83">
              <w:t>2019)</w:t>
            </w:r>
          </w:p>
        </w:tc>
      </w:tr>
      <w:tr w:rsidR="00162E44" w:rsidRPr="00140D83" w14:paraId="47CFB001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8A050AB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lastRenderedPageBreak/>
              <w:t>Tadjikistan (1995)</w:t>
            </w:r>
          </w:p>
        </w:tc>
        <w:tc>
          <w:tcPr>
            <w:tcW w:w="1957" w:type="dxa"/>
            <w:shd w:val="clear" w:color="auto" w:fill="auto"/>
          </w:tcPr>
          <w:p w14:paraId="29437F19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(mai 2018)</w:t>
            </w:r>
          </w:p>
        </w:tc>
        <w:tc>
          <w:tcPr>
            <w:tcW w:w="1839" w:type="dxa"/>
            <w:shd w:val="clear" w:color="auto" w:fill="auto"/>
          </w:tcPr>
          <w:p w14:paraId="1D6FA6CB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F5E82E0" w14:textId="77777777" w:rsidR="00162E44" w:rsidRPr="00140D83" w:rsidRDefault="00162E44" w:rsidP="008803A2">
            <w:pPr>
              <w:spacing w:before="40" w:after="120"/>
            </w:pPr>
            <w:r w:rsidRPr="00140D83">
              <w:t>Quatrième</w:t>
            </w:r>
            <w:r w:rsidRPr="00140D83">
              <w:br/>
              <w:t>(reçu le 21 mai 2022)</w:t>
            </w:r>
          </w:p>
        </w:tc>
      </w:tr>
      <w:tr w:rsidR="00162E44" w:rsidRPr="00140D83" w14:paraId="51D3EF73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59FEE09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Tchad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(1995)</w:t>
            </w:r>
          </w:p>
        </w:tc>
        <w:tc>
          <w:tcPr>
            <w:tcW w:w="1957" w:type="dxa"/>
            <w:shd w:val="clear" w:color="auto" w:fill="auto"/>
          </w:tcPr>
          <w:p w14:paraId="637B7050" w14:textId="5568932F" w:rsidR="00162E44" w:rsidRPr="00140D83" w:rsidRDefault="00162E44" w:rsidP="008803A2">
            <w:pPr>
              <w:spacing w:before="40" w:after="120"/>
              <w:ind w:right="113"/>
            </w:pPr>
            <w:r w:rsidRPr="00140D83">
              <w:t>Deuxième</w:t>
            </w:r>
            <w:r w:rsidRPr="00140D83">
              <w:br/>
              <w:t>(</w:t>
            </w:r>
            <w:r w:rsidR="006D15F8">
              <w:t xml:space="preserve">novembre </w:t>
            </w:r>
            <w:r>
              <w:t>2022</w:t>
            </w:r>
            <w:r w:rsidRPr="00140D83">
              <w:t>)</w:t>
            </w:r>
          </w:p>
        </w:tc>
        <w:tc>
          <w:tcPr>
            <w:tcW w:w="1839" w:type="dxa"/>
            <w:shd w:val="clear" w:color="auto" w:fill="auto"/>
          </w:tcPr>
          <w:p w14:paraId="11908AE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712C76BC" w14:textId="228A2C7C" w:rsidR="00162E44" w:rsidRPr="00140D83" w:rsidRDefault="00162E44" w:rsidP="008803A2">
            <w:pPr>
              <w:spacing w:before="40" w:after="120"/>
            </w:pPr>
            <w:r>
              <w:t>Troisième</w:t>
            </w:r>
            <w:r w:rsidRPr="00140D83">
              <w:br/>
              <w:t xml:space="preserve">(attendu le </w:t>
            </w:r>
            <w:r>
              <w:t xml:space="preserve">25 </w:t>
            </w:r>
            <w:r w:rsidR="006D15F8">
              <w:t xml:space="preserve">novembre </w:t>
            </w:r>
            <w:r w:rsidRPr="00140D83">
              <w:t>202</w:t>
            </w:r>
            <w:r>
              <w:t>6</w:t>
            </w:r>
            <w:r w:rsidRPr="00140D83">
              <w:t>)</w:t>
            </w:r>
          </w:p>
        </w:tc>
      </w:tr>
      <w:tr w:rsidR="00162E44" w:rsidRPr="00140D83" w14:paraId="6E6FE2F6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A95F10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Tchéquie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754BB89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Sixième </w:t>
            </w:r>
            <w:r w:rsidRPr="00140D83">
              <w:br/>
              <w:t>(mai 2018)</w:t>
            </w:r>
          </w:p>
        </w:tc>
        <w:tc>
          <w:tcPr>
            <w:tcW w:w="1839" w:type="dxa"/>
            <w:shd w:val="clear" w:color="auto" w:fill="auto"/>
          </w:tcPr>
          <w:p w14:paraId="74F52AAE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Septième </w:t>
            </w:r>
            <w:r w:rsidRPr="00140D83">
              <w:br/>
              <w:t>(18 mai 2022)</w:t>
            </w:r>
          </w:p>
        </w:tc>
        <w:tc>
          <w:tcPr>
            <w:tcW w:w="2412" w:type="dxa"/>
            <w:shd w:val="clear" w:color="auto" w:fill="auto"/>
          </w:tcPr>
          <w:p w14:paraId="7C734D78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3C4A59B4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5562E6A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Thaïlande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(2007)</w:t>
            </w:r>
          </w:p>
        </w:tc>
        <w:tc>
          <w:tcPr>
            <w:tcW w:w="1957" w:type="dxa"/>
            <w:shd w:val="clear" w:color="auto" w:fill="auto"/>
          </w:tcPr>
          <w:p w14:paraId="4E36CB03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(mai 2014)</w:t>
            </w:r>
          </w:p>
        </w:tc>
        <w:tc>
          <w:tcPr>
            <w:tcW w:w="1839" w:type="dxa"/>
            <w:shd w:val="clear" w:color="auto" w:fill="auto"/>
          </w:tcPr>
          <w:p w14:paraId="27171D17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3CC3BD85" w14:textId="3CE5927F" w:rsidR="00162E44" w:rsidRPr="00140D83" w:rsidRDefault="00162E44" w:rsidP="008803A2">
            <w:pPr>
              <w:spacing w:before="40" w:after="120"/>
            </w:pPr>
            <w:r w:rsidRPr="00140D83">
              <w:t xml:space="preserve">Deuxième </w:t>
            </w:r>
            <w:r w:rsidRPr="00140D83">
              <w:br/>
              <w:t xml:space="preserve">(reçu le 4 </w:t>
            </w:r>
            <w:r>
              <w:t>janv</w:t>
            </w:r>
            <w:r w:rsidR="00F370B3">
              <w:t>ier</w:t>
            </w:r>
            <w:r w:rsidRPr="00140D83">
              <w:t xml:space="preserve"> 2021)</w:t>
            </w:r>
          </w:p>
        </w:tc>
      </w:tr>
      <w:tr w:rsidR="00162E44" w:rsidRPr="00140D83" w14:paraId="65886052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B6025B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Timor-Leste (2003)</w:t>
            </w:r>
          </w:p>
        </w:tc>
        <w:tc>
          <w:tcPr>
            <w:tcW w:w="1957" w:type="dxa"/>
            <w:shd w:val="clear" w:color="auto" w:fill="auto"/>
          </w:tcPr>
          <w:p w14:paraId="02927582" w14:textId="682B7970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2017)</w:t>
            </w:r>
          </w:p>
        </w:tc>
        <w:tc>
          <w:tcPr>
            <w:tcW w:w="1839" w:type="dxa"/>
            <w:shd w:val="clear" w:color="auto" w:fill="auto"/>
          </w:tcPr>
          <w:p w14:paraId="47B2A1EA" w14:textId="5CEF2A08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 xml:space="preserve">(6 </w:t>
            </w:r>
            <w:r w:rsidR="006D15F8">
              <w:t xml:space="preserve">décembre </w:t>
            </w:r>
            <w:r w:rsidRPr="00140D83">
              <w:t>2021)</w:t>
            </w:r>
          </w:p>
        </w:tc>
        <w:tc>
          <w:tcPr>
            <w:tcW w:w="2412" w:type="dxa"/>
            <w:shd w:val="clear" w:color="auto" w:fill="auto"/>
          </w:tcPr>
          <w:p w14:paraId="2AFA75DD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6D2F1599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3BE41D1B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Togo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393D5D31" w14:textId="4024DD5D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</w:t>
            </w:r>
            <w:r w:rsidR="006D15F8">
              <w:t xml:space="preserve">juillet </w:t>
            </w:r>
            <w:r w:rsidRPr="00140D83">
              <w:t>2019)</w:t>
            </w:r>
          </w:p>
        </w:tc>
        <w:tc>
          <w:tcPr>
            <w:tcW w:w="1839" w:type="dxa"/>
            <w:shd w:val="clear" w:color="auto" w:fill="auto"/>
          </w:tcPr>
          <w:p w14:paraId="022CE61D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F849AB0" w14:textId="77777777" w:rsidR="00162E44" w:rsidRPr="00140D83" w:rsidRDefault="00162E44" w:rsidP="008803A2">
            <w:pPr>
              <w:spacing w:before="40" w:after="120"/>
            </w:pPr>
            <w:r w:rsidRPr="00140D83">
              <w:t>Quatrième</w:t>
            </w:r>
            <w:r w:rsidRPr="00140D83">
              <w:br/>
              <w:t>(attendu le 9 août 2023)</w:t>
            </w:r>
          </w:p>
        </w:tc>
      </w:tr>
      <w:tr w:rsidR="00162E44" w:rsidRPr="00140D83" w14:paraId="1E60DA6A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25C8040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Tunisie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rPr>
                <w:vertAlign w:val="superscript"/>
              </w:rPr>
              <w:t xml:space="preserve"> </w:t>
            </w:r>
            <w:r w:rsidRPr="00140D83">
              <w:t>(1988)</w:t>
            </w:r>
          </w:p>
        </w:tc>
        <w:tc>
          <w:tcPr>
            <w:tcW w:w="1957" w:type="dxa"/>
            <w:shd w:val="clear" w:color="auto" w:fill="auto"/>
          </w:tcPr>
          <w:p w14:paraId="71B0DFDA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(avril 2016)</w:t>
            </w:r>
          </w:p>
        </w:tc>
        <w:tc>
          <w:tcPr>
            <w:tcW w:w="1839" w:type="dxa"/>
            <w:shd w:val="clear" w:color="auto" w:fill="auto"/>
          </w:tcPr>
          <w:p w14:paraId="2988AEC6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Quatrième</w:t>
            </w:r>
            <w:r w:rsidRPr="00140D83">
              <w:br/>
              <w:t>(13 mai 2020)</w:t>
            </w:r>
          </w:p>
        </w:tc>
        <w:tc>
          <w:tcPr>
            <w:tcW w:w="2412" w:type="dxa"/>
            <w:shd w:val="clear" w:color="auto" w:fill="auto"/>
          </w:tcPr>
          <w:p w14:paraId="7BA5B014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7D880520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4A7E4C3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Türkiye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37FFAE8F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Quatrième</w:t>
            </w:r>
            <w:r w:rsidRPr="00140D83">
              <w:br/>
              <w:t>(avril 2016)</w:t>
            </w:r>
          </w:p>
        </w:tc>
        <w:tc>
          <w:tcPr>
            <w:tcW w:w="1839" w:type="dxa"/>
            <w:shd w:val="clear" w:color="auto" w:fill="auto"/>
          </w:tcPr>
          <w:p w14:paraId="66D873BF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18DD5163" w14:textId="491E7A9C" w:rsidR="00162E44" w:rsidRPr="00140D83" w:rsidRDefault="00162E44" w:rsidP="008803A2">
            <w:pPr>
              <w:spacing w:before="40" w:after="120"/>
            </w:pPr>
            <w:r w:rsidRPr="00140D83">
              <w:t>Cinquième</w:t>
            </w:r>
            <w:r w:rsidRPr="00140D83">
              <w:br/>
              <w:t xml:space="preserve">(reçu le 27 </w:t>
            </w:r>
            <w:r>
              <w:t>oct</w:t>
            </w:r>
            <w:r w:rsidR="00F370B3">
              <w:t>obre</w:t>
            </w:r>
            <w:r w:rsidRPr="00140D83">
              <w:t xml:space="preserve"> 2020)</w:t>
            </w:r>
          </w:p>
        </w:tc>
      </w:tr>
      <w:tr w:rsidR="00162E44" w:rsidRPr="00140D83" w14:paraId="13E7F1C4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639855F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Turkménistan (1999)</w:t>
            </w:r>
          </w:p>
        </w:tc>
        <w:tc>
          <w:tcPr>
            <w:tcW w:w="1957" w:type="dxa"/>
            <w:shd w:val="clear" w:color="auto" w:fill="auto"/>
          </w:tcPr>
          <w:p w14:paraId="47BE8B51" w14:textId="051A1FB3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2016)</w:t>
            </w:r>
          </w:p>
        </w:tc>
        <w:tc>
          <w:tcPr>
            <w:tcW w:w="1839" w:type="dxa"/>
            <w:shd w:val="clear" w:color="auto" w:fill="auto"/>
          </w:tcPr>
          <w:p w14:paraId="73F37B4A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ECDB00E" w14:textId="655A011C" w:rsidR="00162E44" w:rsidRPr="00140D83" w:rsidRDefault="00162E44" w:rsidP="008803A2">
            <w:pPr>
              <w:spacing w:before="40" w:after="120"/>
            </w:pPr>
            <w:r w:rsidRPr="00140D83">
              <w:t xml:space="preserve">Troisième </w:t>
            </w:r>
            <w:r w:rsidRPr="00140D83">
              <w:br/>
              <w:t xml:space="preserve">(reçu le 7 </w:t>
            </w:r>
            <w:r w:rsidR="006D15F8">
              <w:t xml:space="preserve">décembre </w:t>
            </w:r>
            <w:r w:rsidRPr="00140D83">
              <w:t>2020)</w:t>
            </w:r>
          </w:p>
        </w:tc>
      </w:tr>
      <w:tr w:rsidR="00162E44" w:rsidRPr="00140D83" w14:paraId="7EDCD5E3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4432962A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Ukraine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63B7984E" w14:textId="43A815CF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Sixième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2014)</w:t>
            </w:r>
          </w:p>
        </w:tc>
        <w:tc>
          <w:tcPr>
            <w:tcW w:w="1839" w:type="dxa"/>
            <w:shd w:val="clear" w:color="auto" w:fill="auto"/>
          </w:tcPr>
          <w:p w14:paraId="155ADA61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978803F" w14:textId="5E3B952F" w:rsidR="00162E44" w:rsidRPr="00140D83" w:rsidRDefault="00162E44" w:rsidP="008803A2">
            <w:pPr>
              <w:spacing w:before="40" w:after="120"/>
            </w:pPr>
            <w:r w:rsidRPr="00140D83">
              <w:t xml:space="preserve">Septième </w:t>
            </w:r>
            <w:r w:rsidRPr="00140D83">
              <w:br/>
              <w:t xml:space="preserve">(reçu le 30 </w:t>
            </w:r>
            <w:r w:rsidR="006D15F8">
              <w:t xml:space="preserve">novembre </w:t>
            </w:r>
            <w:r w:rsidRPr="00140D83">
              <w:t>2018)</w:t>
            </w:r>
          </w:p>
        </w:tc>
      </w:tr>
      <w:tr w:rsidR="00162E44" w:rsidRPr="00140D83" w14:paraId="0E27E65B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79065FF8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Uruguay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049CACB3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Quatrième </w:t>
            </w:r>
            <w:r w:rsidRPr="00140D83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099A0F65" w14:textId="77777777" w:rsidR="00162E44" w:rsidRPr="00140D83" w:rsidRDefault="00162E44" w:rsidP="008803A2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64D4A4A" w14:textId="77777777" w:rsidR="00162E44" w:rsidRPr="00140D83" w:rsidRDefault="00162E44" w:rsidP="008803A2">
            <w:pPr>
              <w:spacing w:before="40" w:after="120"/>
            </w:pPr>
            <w:r w:rsidRPr="00140D83">
              <w:t xml:space="preserve">Cinquième </w:t>
            </w:r>
            <w:r w:rsidRPr="00140D83">
              <w:br/>
              <w:t>(attendu le 13 mai 2026)</w:t>
            </w:r>
          </w:p>
        </w:tc>
      </w:tr>
      <w:tr w:rsidR="00162E44" w:rsidRPr="00140D83" w14:paraId="09013722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2BBCF312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Venezuela (République bolivarienne du) (1991)</w:t>
            </w:r>
          </w:p>
        </w:tc>
        <w:tc>
          <w:tcPr>
            <w:tcW w:w="1957" w:type="dxa"/>
            <w:shd w:val="clear" w:color="auto" w:fill="auto"/>
          </w:tcPr>
          <w:p w14:paraId="0AC5D45B" w14:textId="31528CD0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et quatrième </w:t>
            </w:r>
            <w:r w:rsidR="00F370B3">
              <w:br/>
            </w:r>
            <w:r w:rsidRPr="00140D83">
              <w:t>(</w:t>
            </w:r>
            <w:r w:rsidR="006D15F8">
              <w:t xml:space="preserve">novembre </w:t>
            </w:r>
            <w:r w:rsidRPr="00140D83">
              <w:t>2014)</w:t>
            </w:r>
          </w:p>
        </w:tc>
        <w:tc>
          <w:tcPr>
            <w:tcW w:w="1839" w:type="dxa"/>
            <w:shd w:val="clear" w:color="auto" w:fill="auto"/>
          </w:tcPr>
          <w:p w14:paraId="6270603A" w14:textId="790EFF11" w:rsidR="00162E44" w:rsidRPr="00140D83" w:rsidDel="00A507B0" w:rsidRDefault="00162E44" w:rsidP="008803A2">
            <w:pPr>
              <w:spacing w:before="40" w:after="120"/>
              <w:ind w:right="113"/>
            </w:pPr>
            <w:r w:rsidRPr="00140D83">
              <w:t xml:space="preserve">Cinquième </w:t>
            </w:r>
            <w:r w:rsidRPr="00140D83">
              <w:br/>
              <w:t xml:space="preserve">(28 </w:t>
            </w:r>
            <w:r w:rsidR="006D15F8">
              <w:t xml:space="preserve">novembre </w:t>
            </w:r>
            <w:r w:rsidRPr="00140D83">
              <w:t>2018)</w:t>
            </w:r>
          </w:p>
        </w:tc>
        <w:tc>
          <w:tcPr>
            <w:tcW w:w="2412" w:type="dxa"/>
            <w:shd w:val="clear" w:color="auto" w:fill="auto"/>
          </w:tcPr>
          <w:p w14:paraId="0C28819E" w14:textId="77777777" w:rsidR="00162E44" w:rsidRPr="00140D83" w:rsidDel="00A507B0" w:rsidRDefault="00162E44" w:rsidP="008803A2">
            <w:pPr>
              <w:spacing w:before="40" w:after="120"/>
            </w:pPr>
          </w:p>
        </w:tc>
      </w:tr>
      <w:tr w:rsidR="00162E44" w:rsidRPr="00140D83" w14:paraId="173F37CE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0EACD7B1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Viet Nam (2015)</w:t>
            </w:r>
          </w:p>
        </w:tc>
        <w:tc>
          <w:tcPr>
            <w:tcW w:w="1957" w:type="dxa"/>
            <w:shd w:val="clear" w:color="auto" w:fill="auto"/>
          </w:tcPr>
          <w:p w14:paraId="17DB4798" w14:textId="1CF4809C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Initial </w:t>
            </w:r>
            <w:r w:rsidRPr="00140D83">
              <w:br/>
              <w:t>(</w:t>
            </w:r>
            <w:r w:rsidR="006D15F8">
              <w:t xml:space="preserve">novembre </w:t>
            </w:r>
            <w:r w:rsidRPr="00140D83">
              <w:t>2018)</w:t>
            </w:r>
          </w:p>
        </w:tc>
        <w:tc>
          <w:tcPr>
            <w:tcW w:w="1839" w:type="dxa"/>
            <w:shd w:val="clear" w:color="auto" w:fill="auto"/>
          </w:tcPr>
          <w:p w14:paraId="52563EBA" w14:textId="3DB366A9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 xml:space="preserve">(7 </w:t>
            </w:r>
            <w:r w:rsidR="006D15F8">
              <w:t xml:space="preserve">décembre </w:t>
            </w:r>
            <w:r w:rsidRPr="00140D83">
              <w:t>2022)</w:t>
            </w:r>
          </w:p>
        </w:tc>
        <w:tc>
          <w:tcPr>
            <w:tcW w:w="2412" w:type="dxa"/>
            <w:shd w:val="clear" w:color="auto" w:fill="auto"/>
          </w:tcPr>
          <w:p w14:paraId="51B13B5D" w14:textId="77777777" w:rsidR="00162E44" w:rsidRPr="00140D83" w:rsidRDefault="00162E44" w:rsidP="008803A2">
            <w:pPr>
              <w:spacing w:before="40" w:after="120"/>
            </w:pPr>
          </w:p>
        </w:tc>
      </w:tr>
      <w:tr w:rsidR="00162E44" w:rsidRPr="00140D83" w14:paraId="2D60D4F1" w14:textId="77777777" w:rsidTr="006D15F8">
        <w:trPr>
          <w:cantSplit/>
        </w:trPr>
        <w:tc>
          <w:tcPr>
            <w:tcW w:w="2296" w:type="dxa"/>
            <w:shd w:val="clear" w:color="auto" w:fill="auto"/>
          </w:tcPr>
          <w:p w14:paraId="6F4C8538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>Yémen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659F95B3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(mai 2010)</w:t>
            </w:r>
          </w:p>
        </w:tc>
        <w:tc>
          <w:tcPr>
            <w:tcW w:w="1839" w:type="dxa"/>
            <w:shd w:val="clear" w:color="auto" w:fill="auto"/>
          </w:tcPr>
          <w:p w14:paraId="363EE4A5" w14:textId="77777777" w:rsidR="00162E44" w:rsidRPr="00140D83" w:rsidRDefault="00162E44" w:rsidP="008803A2">
            <w:pPr>
              <w:spacing w:before="40" w:after="120"/>
              <w:ind w:right="113"/>
            </w:pPr>
            <w:r w:rsidRPr="00140D83">
              <w:t xml:space="preserve">Troisième </w:t>
            </w:r>
            <w:r w:rsidRPr="00140D83">
              <w:br/>
              <w:t>(14 mai 2014)</w:t>
            </w:r>
          </w:p>
        </w:tc>
        <w:tc>
          <w:tcPr>
            <w:tcW w:w="2412" w:type="dxa"/>
            <w:shd w:val="clear" w:color="auto" w:fill="auto"/>
          </w:tcPr>
          <w:p w14:paraId="25D66802" w14:textId="77777777" w:rsidR="00162E44" w:rsidRPr="00140D83" w:rsidRDefault="00162E44" w:rsidP="008803A2">
            <w:pPr>
              <w:spacing w:before="40" w:after="120"/>
            </w:pPr>
          </w:p>
        </w:tc>
      </w:tr>
      <w:tr w:rsidR="00351317" w:rsidRPr="00140D83" w14:paraId="347A7BD6" w14:textId="77777777" w:rsidTr="006D15F8">
        <w:trPr>
          <w:cantSplit/>
        </w:trPr>
        <w:tc>
          <w:tcPr>
            <w:tcW w:w="2296" w:type="dxa"/>
            <w:tcBorders>
              <w:bottom w:val="single" w:sz="12" w:space="0" w:color="auto"/>
            </w:tcBorders>
            <w:shd w:val="clear" w:color="auto" w:fill="auto"/>
          </w:tcPr>
          <w:p w14:paraId="6F0E7F86" w14:textId="788E6A24" w:rsidR="00351317" w:rsidRPr="00140D83" w:rsidRDefault="00351317" w:rsidP="00351317">
            <w:pPr>
              <w:spacing w:before="40" w:after="120"/>
              <w:ind w:right="113"/>
            </w:pPr>
            <w:r w:rsidRPr="00140D83">
              <w:t>Zambie</w:t>
            </w:r>
            <w:r w:rsidRPr="00DC65BC">
              <w:rPr>
                <w:i/>
                <w:sz w:val="18"/>
                <w:szCs w:val="18"/>
                <w:vertAlign w:val="superscript"/>
              </w:rPr>
              <w:t>a</w:t>
            </w:r>
            <w:r w:rsidRPr="00140D83">
              <w:t xml:space="preserve"> (1998)</w:t>
            </w:r>
          </w:p>
        </w:tc>
        <w:tc>
          <w:tcPr>
            <w:tcW w:w="1957" w:type="dxa"/>
            <w:tcBorders>
              <w:bottom w:val="single" w:sz="12" w:space="0" w:color="auto"/>
            </w:tcBorders>
            <w:shd w:val="clear" w:color="auto" w:fill="auto"/>
          </w:tcPr>
          <w:p w14:paraId="1A3F25C1" w14:textId="0A8AD2C1" w:rsidR="00351317" w:rsidRPr="00140D83" w:rsidRDefault="00351317" w:rsidP="00351317">
            <w:pPr>
              <w:spacing w:before="40" w:after="120"/>
              <w:ind w:right="113"/>
            </w:pPr>
            <w:r w:rsidRPr="00140D83">
              <w:t xml:space="preserve">Deuxième </w:t>
            </w:r>
            <w:r w:rsidRPr="00140D83">
              <w:br/>
              <w:t>(mai 2008)</w:t>
            </w:r>
          </w:p>
        </w:tc>
        <w:tc>
          <w:tcPr>
            <w:tcW w:w="1839" w:type="dxa"/>
            <w:tcBorders>
              <w:bottom w:val="single" w:sz="12" w:space="0" w:color="auto"/>
            </w:tcBorders>
            <w:shd w:val="clear" w:color="auto" w:fill="auto"/>
          </w:tcPr>
          <w:p w14:paraId="03980A26" w14:textId="0AC3EA58" w:rsidR="00351317" w:rsidRPr="00140D83" w:rsidRDefault="00351317" w:rsidP="00351317">
            <w:pPr>
              <w:spacing w:before="40" w:after="120"/>
              <w:ind w:right="113"/>
            </w:pPr>
            <w:r w:rsidRPr="00140D83">
              <w:t>Troisième</w:t>
            </w:r>
            <w:r w:rsidRPr="00140D83">
              <w:br/>
              <w:t>(30 juin 2012)</w:t>
            </w:r>
          </w:p>
        </w:tc>
        <w:tc>
          <w:tcPr>
            <w:tcW w:w="2412" w:type="dxa"/>
            <w:tcBorders>
              <w:bottom w:val="single" w:sz="12" w:space="0" w:color="auto"/>
            </w:tcBorders>
            <w:shd w:val="clear" w:color="auto" w:fill="auto"/>
          </w:tcPr>
          <w:p w14:paraId="7ACA0DA5" w14:textId="77777777" w:rsidR="00351317" w:rsidRPr="00140D83" w:rsidRDefault="00351317" w:rsidP="00351317">
            <w:pPr>
              <w:spacing w:before="40" w:after="120"/>
            </w:pPr>
          </w:p>
        </w:tc>
      </w:tr>
    </w:tbl>
    <w:bookmarkEnd w:id="1"/>
    <w:p w14:paraId="59ED952F" w14:textId="4E781FB9" w:rsidR="00162E44" w:rsidRPr="002540EE" w:rsidRDefault="00162E44" w:rsidP="00351317">
      <w:pPr>
        <w:pStyle w:val="SingleTxtG"/>
        <w:spacing w:before="120" w:after="240" w:line="220" w:lineRule="atLeast"/>
        <w:ind w:firstLine="170"/>
        <w:jc w:val="left"/>
        <w:rPr>
          <w:sz w:val="18"/>
          <w:szCs w:val="18"/>
        </w:rPr>
      </w:pPr>
      <w:r w:rsidRPr="002540EE">
        <w:rPr>
          <w:i/>
          <w:iCs/>
          <w:sz w:val="18"/>
          <w:szCs w:val="18"/>
          <w:vertAlign w:val="superscript"/>
        </w:rPr>
        <w:t>a</w:t>
      </w:r>
      <w:r w:rsidRPr="002540EE">
        <w:rPr>
          <w:i/>
          <w:iCs/>
          <w:sz w:val="18"/>
          <w:szCs w:val="18"/>
        </w:rPr>
        <w:t xml:space="preserve"> </w:t>
      </w:r>
      <w:r>
        <w:rPr>
          <w:i/>
          <w:iCs/>
          <w:sz w:val="18"/>
          <w:szCs w:val="18"/>
        </w:rPr>
        <w:t xml:space="preserve"> </w:t>
      </w:r>
      <w:r w:rsidRPr="002540EE">
        <w:rPr>
          <w:sz w:val="18"/>
          <w:szCs w:val="18"/>
        </w:rPr>
        <w:t>État</w:t>
      </w:r>
      <w:r w:rsidR="00351317">
        <w:rPr>
          <w:sz w:val="18"/>
          <w:szCs w:val="18"/>
        </w:rPr>
        <w:t>s</w:t>
      </w:r>
      <w:r w:rsidRPr="002540EE">
        <w:rPr>
          <w:sz w:val="18"/>
          <w:szCs w:val="18"/>
        </w:rPr>
        <w:t xml:space="preserve"> parties soumettant un rapport selon la procédure simplifiée.</w:t>
      </w:r>
    </w:p>
    <w:p w14:paraId="0A81211E" w14:textId="4C4268F6" w:rsidR="00162E44" w:rsidRPr="002540EE" w:rsidRDefault="00162E44" w:rsidP="00351317">
      <w:pPr>
        <w:pStyle w:val="H23G"/>
        <w:ind w:right="1700"/>
        <w:rPr>
          <w:rFonts w:eastAsiaTheme="minorEastAsia"/>
        </w:rPr>
      </w:pPr>
      <w:r w:rsidRPr="002540EE">
        <w:rPr>
          <w:bCs/>
        </w:rPr>
        <w:lastRenderedPageBreak/>
        <w:tab/>
        <w:t>4.</w:t>
      </w:r>
      <w:r w:rsidRPr="002540EE">
        <w:tab/>
      </w:r>
      <w:r w:rsidRPr="002540EE">
        <w:rPr>
          <w:bCs/>
        </w:rPr>
        <w:t>Examen des rapports soumis par les États parties en application de l</w:t>
      </w:r>
      <w:r>
        <w:rPr>
          <w:bCs/>
        </w:rPr>
        <w:t>’</w:t>
      </w:r>
      <w:r w:rsidR="009A145C">
        <w:rPr>
          <w:bCs/>
        </w:rPr>
        <w:t>article </w:t>
      </w:r>
      <w:r w:rsidRPr="002540EE">
        <w:rPr>
          <w:bCs/>
        </w:rPr>
        <w:t>19 de la Convention</w:t>
      </w:r>
    </w:p>
    <w:p w14:paraId="16E024BD" w14:textId="5D2E3AEE" w:rsidR="00162E44" w:rsidRPr="002540EE" w:rsidRDefault="00162E44" w:rsidP="00351317">
      <w:pPr>
        <w:pStyle w:val="SingleTxtG"/>
        <w:keepNext/>
        <w:keepLines/>
        <w:ind w:firstLine="567"/>
      </w:pPr>
      <w:r w:rsidRPr="002540EE">
        <w:t>L</w:t>
      </w:r>
      <w:r>
        <w:t>’</w:t>
      </w:r>
      <w:r w:rsidRPr="002540EE">
        <w:t>attention des États parties est appelée sur le calendrier provisoire de l</w:t>
      </w:r>
      <w:r>
        <w:t>’</w:t>
      </w:r>
      <w:r w:rsidRPr="002540EE">
        <w:t>examen des rapports périodiques ci-après. Conformément à l</w:t>
      </w:r>
      <w:r>
        <w:t>’</w:t>
      </w:r>
      <w:r w:rsidR="009A145C">
        <w:t>article </w:t>
      </w:r>
      <w:r w:rsidRPr="002540EE">
        <w:t xml:space="preserve">68 du </w:t>
      </w:r>
      <w:r>
        <w:t>r</w:t>
      </w:r>
      <w:r w:rsidRPr="002540EE">
        <w:t>èglement intérieur, les représentants des États parties sont invités à assister aux séances du Comité consacrées à l</w:t>
      </w:r>
      <w:r>
        <w:t>’</w:t>
      </w:r>
      <w:r w:rsidRPr="002540EE">
        <w:t>examen de leur rapport.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3402"/>
        <w:gridCol w:w="1558"/>
      </w:tblGrid>
      <w:tr w:rsidR="00162E44" w:rsidRPr="001C78F3" w14:paraId="6F3325AC" w14:textId="77777777" w:rsidTr="008803A2">
        <w:trPr>
          <w:tblHeader/>
        </w:trPr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FEE19EA" w14:textId="77777777" w:rsidR="00162E44" w:rsidRPr="001C78F3" w:rsidRDefault="00162E44" w:rsidP="008803A2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r w:rsidRPr="001C78F3">
              <w:rPr>
                <w:i/>
                <w:sz w:val="16"/>
              </w:rPr>
              <w:t>Date et heure de la séance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C64E2C6" w14:textId="77777777" w:rsidR="00162E44" w:rsidRPr="001C78F3" w:rsidRDefault="00162E44" w:rsidP="008803A2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r w:rsidRPr="001C78F3">
              <w:rPr>
                <w:i/>
                <w:sz w:val="16"/>
              </w:rPr>
              <w:t>Rapport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5CABAF" w14:textId="77777777" w:rsidR="00162E44" w:rsidRPr="001C78F3" w:rsidRDefault="00162E44" w:rsidP="008803A2">
            <w:pPr>
              <w:spacing w:before="80" w:after="80" w:line="200" w:lineRule="exact"/>
              <w:rPr>
                <w:rFonts w:eastAsiaTheme="minorEastAsia"/>
                <w:i/>
                <w:sz w:val="16"/>
              </w:rPr>
            </w:pPr>
            <w:r w:rsidRPr="001C78F3">
              <w:rPr>
                <w:i/>
                <w:sz w:val="16"/>
              </w:rPr>
              <w:t>Cote</w:t>
            </w:r>
          </w:p>
        </w:tc>
      </w:tr>
      <w:tr w:rsidR="00162E44" w:rsidRPr="001C78F3" w14:paraId="0DDA1883" w14:textId="77777777" w:rsidTr="008803A2">
        <w:trPr>
          <w:trHeight w:hRule="exact" w:val="113"/>
          <w:tblHeader/>
        </w:trPr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14:paraId="1839342B" w14:textId="77777777" w:rsidR="00162E44" w:rsidRPr="001C78F3" w:rsidRDefault="00162E44" w:rsidP="008803A2">
            <w:pPr>
              <w:spacing w:before="40" w:after="120"/>
              <w:ind w:right="113"/>
            </w:pP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14:paraId="659312B0" w14:textId="77777777" w:rsidR="00162E44" w:rsidRPr="001C78F3" w:rsidRDefault="00162E44" w:rsidP="008803A2">
            <w:pPr>
              <w:spacing w:before="40" w:after="120"/>
              <w:ind w:right="113"/>
            </w:pP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14:paraId="5640C533" w14:textId="77777777" w:rsidR="00162E44" w:rsidRPr="001C78F3" w:rsidRDefault="00162E44" w:rsidP="008803A2">
            <w:pPr>
              <w:spacing w:before="40" w:after="120"/>
            </w:pPr>
          </w:p>
        </w:tc>
      </w:tr>
      <w:tr w:rsidR="00162E44" w:rsidRPr="001C78F3" w:rsidDel="00D838A8" w14:paraId="3EF06676" w14:textId="77777777" w:rsidTr="008803A2">
        <w:tc>
          <w:tcPr>
            <w:tcW w:w="2410" w:type="dxa"/>
            <w:shd w:val="clear" w:color="auto" w:fill="auto"/>
          </w:tcPr>
          <w:p w14:paraId="02EB0B0C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 xml:space="preserve">Mardi </w:t>
            </w:r>
            <w:r>
              <w:t>18 avril</w:t>
            </w:r>
          </w:p>
        </w:tc>
        <w:tc>
          <w:tcPr>
            <w:tcW w:w="3402" w:type="dxa"/>
            <w:shd w:val="clear" w:color="auto" w:fill="auto"/>
          </w:tcPr>
          <w:p w14:paraId="0E137A58" w14:textId="77777777" w:rsidR="00162E44" w:rsidRPr="001C78F3" w:rsidDel="00D838A8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1C49312E" w14:textId="77777777" w:rsidR="00162E44" w:rsidRPr="001C78F3" w:rsidDel="00D838A8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C78F3" w14:paraId="69FB883B" w14:textId="77777777" w:rsidTr="008803A2">
        <w:tc>
          <w:tcPr>
            <w:tcW w:w="2410" w:type="dxa"/>
            <w:shd w:val="clear" w:color="auto" w:fill="auto"/>
          </w:tcPr>
          <w:p w14:paraId="279791EA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10 heures-13 heures</w:t>
            </w:r>
          </w:p>
        </w:tc>
        <w:tc>
          <w:tcPr>
            <w:tcW w:w="3402" w:type="dxa"/>
            <w:shd w:val="clear" w:color="auto" w:fill="auto"/>
          </w:tcPr>
          <w:p w14:paraId="7CC577B3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>
              <w:t>Colombie :</w:t>
            </w:r>
            <w:r w:rsidRPr="001C78F3">
              <w:t xml:space="preserve"> </w:t>
            </w:r>
            <w:r>
              <w:t>si</w:t>
            </w:r>
            <w:r w:rsidRPr="001C78F3">
              <w:t>xième rapport périodique</w:t>
            </w:r>
          </w:p>
        </w:tc>
        <w:tc>
          <w:tcPr>
            <w:tcW w:w="1558" w:type="dxa"/>
            <w:shd w:val="clear" w:color="auto" w:fill="auto"/>
          </w:tcPr>
          <w:p w14:paraId="3E8E08FC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  <w:hyperlink r:id="rId61" w:history="1">
              <w:r>
                <w:rPr>
                  <w:rStyle w:val="Lienhypertexte"/>
                </w:rPr>
                <w:t>CAT/C/COL/6</w:t>
              </w:r>
            </w:hyperlink>
          </w:p>
        </w:tc>
      </w:tr>
      <w:tr w:rsidR="00162E44" w:rsidRPr="001C78F3" w14:paraId="7B19E169" w14:textId="77777777" w:rsidTr="008803A2">
        <w:tc>
          <w:tcPr>
            <w:tcW w:w="2410" w:type="dxa"/>
            <w:shd w:val="clear" w:color="auto" w:fill="auto"/>
          </w:tcPr>
          <w:p w14:paraId="71A633B8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 xml:space="preserve">Mercredi </w:t>
            </w:r>
            <w:r>
              <w:t>19 avril</w:t>
            </w:r>
          </w:p>
        </w:tc>
        <w:tc>
          <w:tcPr>
            <w:tcW w:w="3402" w:type="dxa"/>
            <w:shd w:val="clear" w:color="auto" w:fill="auto"/>
          </w:tcPr>
          <w:p w14:paraId="101B1674" w14:textId="77777777" w:rsidR="00162E44" w:rsidRPr="001C78F3" w:rsidDel="00D838A8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7A391650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C78F3" w14:paraId="053F9936" w14:textId="77777777" w:rsidTr="008803A2">
        <w:tc>
          <w:tcPr>
            <w:tcW w:w="2410" w:type="dxa"/>
            <w:shd w:val="clear" w:color="auto" w:fill="auto"/>
          </w:tcPr>
          <w:p w14:paraId="2AE97E25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10 heures-13 heures</w:t>
            </w:r>
          </w:p>
        </w:tc>
        <w:tc>
          <w:tcPr>
            <w:tcW w:w="3402" w:type="dxa"/>
            <w:shd w:val="clear" w:color="auto" w:fill="auto"/>
          </w:tcPr>
          <w:p w14:paraId="5A9914CD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>
              <w:t>Brésil :</w:t>
            </w:r>
            <w:r w:rsidRPr="001C78F3">
              <w:t xml:space="preserve"> deuxième rapport périodique</w:t>
            </w:r>
          </w:p>
        </w:tc>
        <w:tc>
          <w:tcPr>
            <w:tcW w:w="1558" w:type="dxa"/>
            <w:shd w:val="clear" w:color="auto" w:fill="auto"/>
          </w:tcPr>
          <w:p w14:paraId="3DBFE1A0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  <w:hyperlink r:id="rId62" w:history="1">
              <w:r>
                <w:rPr>
                  <w:rStyle w:val="Lienhypertexte"/>
                </w:rPr>
                <w:t>CAT/C/</w:t>
              </w:r>
            </w:hyperlink>
            <w:r>
              <w:rPr>
                <w:rStyle w:val="Lienhypertexte"/>
              </w:rPr>
              <w:t>BRA/2</w:t>
            </w:r>
          </w:p>
        </w:tc>
      </w:tr>
      <w:tr w:rsidR="00162E44" w:rsidRPr="001C78F3" w14:paraId="180C73D0" w14:textId="77777777" w:rsidTr="008803A2">
        <w:tc>
          <w:tcPr>
            <w:tcW w:w="2410" w:type="dxa"/>
            <w:shd w:val="clear" w:color="auto" w:fill="auto"/>
          </w:tcPr>
          <w:p w14:paraId="73E5572C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15 heures-18 heures</w:t>
            </w:r>
          </w:p>
        </w:tc>
        <w:tc>
          <w:tcPr>
            <w:tcW w:w="3402" w:type="dxa"/>
            <w:shd w:val="clear" w:color="auto" w:fill="auto"/>
          </w:tcPr>
          <w:p w14:paraId="404E39C8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>
              <w:t>Colombie :</w:t>
            </w:r>
            <w:r w:rsidRPr="001C78F3">
              <w:t xml:space="preserve"> réponses</w:t>
            </w:r>
          </w:p>
        </w:tc>
        <w:tc>
          <w:tcPr>
            <w:tcW w:w="1558" w:type="dxa"/>
            <w:shd w:val="clear" w:color="auto" w:fill="auto"/>
          </w:tcPr>
          <w:p w14:paraId="140B7ECE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C78F3" w14:paraId="6C85586E" w14:textId="77777777" w:rsidTr="008803A2">
        <w:tc>
          <w:tcPr>
            <w:tcW w:w="2410" w:type="dxa"/>
            <w:shd w:val="clear" w:color="auto" w:fill="auto"/>
          </w:tcPr>
          <w:p w14:paraId="30C3B746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 xml:space="preserve">Jeudi </w:t>
            </w:r>
            <w:r>
              <w:t>20 avril</w:t>
            </w:r>
          </w:p>
        </w:tc>
        <w:tc>
          <w:tcPr>
            <w:tcW w:w="3402" w:type="dxa"/>
            <w:shd w:val="clear" w:color="auto" w:fill="auto"/>
          </w:tcPr>
          <w:p w14:paraId="5F5AC18F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37C06F94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C78F3" w14:paraId="3795A86E" w14:textId="77777777" w:rsidTr="008803A2">
        <w:tc>
          <w:tcPr>
            <w:tcW w:w="2410" w:type="dxa"/>
            <w:shd w:val="clear" w:color="auto" w:fill="auto"/>
          </w:tcPr>
          <w:p w14:paraId="529E61BB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15 heures-18 heures</w:t>
            </w:r>
          </w:p>
        </w:tc>
        <w:tc>
          <w:tcPr>
            <w:tcW w:w="3402" w:type="dxa"/>
            <w:shd w:val="clear" w:color="auto" w:fill="auto"/>
          </w:tcPr>
          <w:p w14:paraId="211820D2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>
              <w:t>Brésil :</w:t>
            </w:r>
            <w:r w:rsidRPr="001C78F3">
              <w:t xml:space="preserve"> réponses</w:t>
            </w:r>
          </w:p>
        </w:tc>
        <w:tc>
          <w:tcPr>
            <w:tcW w:w="1558" w:type="dxa"/>
            <w:shd w:val="clear" w:color="auto" w:fill="auto"/>
          </w:tcPr>
          <w:p w14:paraId="35AFE29E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C78F3" w14:paraId="2697131D" w14:textId="77777777" w:rsidTr="008803A2">
        <w:tc>
          <w:tcPr>
            <w:tcW w:w="2410" w:type="dxa"/>
            <w:shd w:val="clear" w:color="auto" w:fill="auto"/>
          </w:tcPr>
          <w:p w14:paraId="7AFC5EFD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 xml:space="preserve">Mercredi </w:t>
            </w:r>
            <w:r>
              <w:t>26 avril</w:t>
            </w:r>
          </w:p>
        </w:tc>
        <w:tc>
          <w:tcPr>
            <w:tcW w:w="3402" w:type="dxa"/>
            <w:shd w:val="clear" w:color="auto" w:fill="auto"/>
          </w:tcPr>
          <w:p w14:paraId="3ED504A6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0D202E26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C78F3" w14:paraId="682FD942" w14:textId="77777777" w:rsidTr="008803A2">
        <w:tc>
          <w:tcPr>
            <w:tcW w:w="2410" w:type="dxa"/>
            <w:shd w:val="clear" w:color="auto" w:fill="auto"/>
          </w:tcPr>
          <w:p w14:paraId="0CC518EE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 xml:space="preserve">10 heures-13 heures </w:t>
            </w:r>
          </w:p>
        </w:tc>
        <w:tc>
          <w:tcPr>
            <w:tcW w:w="3402" w:type="dxa"/>
            <w:shd w:val="clear" w:color="auto" w:fill="auto"/>
          </w:tcPr>
          <w:p w14:paraId="005A0A54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>
              <w:t>Luxembourg :</w:t>
            </w:r>
            <w:r w:rsidRPr="001C78F3">
              <w:t xml:space="preserve"> </w:t>
            </w:r>
            <w:r>
              <w:t>huit</w:t>
            </w:r>
            <w:r w:rsidRPr="001C78F3">
              <w:t>ième rapport périodique</w:t>
            </w:r>
          </w:p>
        </w:tc>
        <w:tc>
          <w:tcPr>
            <w:tcW w:w="1558" w:type="dxa"/>
            <w:shd w:val="clear" w:color="auto" w:fill="auto"/>
          </w:tcPr>
          <w:p w14:paraId="194ADDE8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  <w:hyperlink r:id="rId63" w:history="1">
              <w:r>
                <w:rPr>
                  <w:rStyle w:val="Lienhypertexte"/>
                </w:rPr>
                <w:t>CAT/C/</w:t>
              </w:r>
            </w:hyperlink>
            <w:r>
              <w:rPr>
                <w:rStyle w:val="Lienhypertexte"/>
              </w:rPr>
              <w:t>LUX/8</w:t>
            </w:r>
          </w:p>
        </w:tc>
      </w:tr>
      <w:tr w:rsidR="00162E44" w:rsidRPr="001C78F3" w14:paraId="482AC654" w14:textId="77777777" w:rsidTr="008803A2">
        <w:tc>
          <w:tcPr>
            <w:tcW w:w="2410" w:type="dxa"/>
            <w:shd w:val="clear" w:color="auto" w:fill="auto"/>
          </w:tcPr>
          <w:p w14:paraId="7B67BC24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 xml:space="preserve">Jeudi </w:t>
            </w:r>
            <w:r>
              <w:t>27 avril</w:t>
            </w:r>
          </w:p>
        </w:tc>
        <w:tc>
          <w:tcPr>
            <w:tcW w:w="3402" w:type="dxa"/>
            <w:shd w:val="clear" w:color="auto" w:fill="auto"/>
          </w:tcPr>
          <w:p w14:paraId="55A9A0CC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678A855A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C78F3" w14:paraId="6668F933" w14:textId="77777777" w:rsidTr="008803A2">
        <w:tc>
          <w:tcPr>
            <w:tcW w:w="2410" w:type="dxa"/>
            <w:shd w:val="clear" w:color="auto" w:fill="auto"/>
          </w:tcPr>
          <w:p w14:paraId="2C076F4A" w14:textId="77777777" w:rsidR="00162E44" w:rsidRPr="001C78F3" w:rsidRDefault="00162E44" w:rsidP="008803A2">
            <w:pPr>
              <w:spacing w:before="40" w:after="120"/>
              <w:ind w:right="113"/>
            </w:pPr>
            <w:r w:rsidRPr="001C78F3">
              <w:t>10 heures-13 heures</w:t>
            </w:r>
          </w:p>
        </w:tc>
        <w:tc>
          <w:tcPr>
            <w:tcW w:w="3402" w:type="dxa"/>
            <w:shd w:val="clear" w:color="auto" w:fill="auto"/>
          </w:tcPr>
          <w:p w14:paraId="34453D81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>
              <w:t>Slovaqu</w:t>
            </w:r>
            <w:r w:rsidRPr="001C78F3">
              <w:t>ie</w:t>
            </w:r>
            <w:r>
              <w:t> :</w:t>
            </w:r>
            <w:r w:rsidRPr="001C78F3">
              <w:t xml:space="preserve"> </w:t>
            </w:r>
            <w:r>
              <w:t>quatr</w:t>
            </w:r>
            <w:r w:rsidRPr="001C78F3">
              <w:t>ième rapport périodique</w:t>
            </w:r>
          </w:p>
        </w:tc>
        <w:tc>
          <w:tcPr>
            <w:tcW w:w="1558" w:type="dxa"/>
            <w:shd w:val="clear" w:color="auto" w:fill="auto"/>
          </w:tcPr>
          <w:p w14:paraId="5F554C9D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  <w:hyperlink r:id="rId64" w:history="1">
              <w:r w:rsidRPr="0000257A">
                <w:rPr>
                  <w:rStyle w:val="Lienhypertexte"/>
                </w:rPr>
                <w:t>CAT/C/SVK/4</w:t>
              </w:r>
            </w:hyperlink>
          </w:p>
        </w:tc>
      </w:tr>
      <w:tr w:rsidR="00162E44" w:rsidRPr="001C78F3" w14:paraId="40FFA87E" w14:textId="77777777" w:rsidTr="008803A2">
        <w:tc>
          <w:tcPr>
            <w:tcW w:w="2410" w:type="dxa"/>
            <w:shd w:val="clear" w:color="auto" w:fill="auto"/>
          </w:tcPr>
          <w:p w14:paraId="642D1562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15 heures-18 heures</w:t>
            </w:r>
          </w:p>
        </w:tc>
        <w:tc>
          <w:tcPr>
            <w:tcW w:w="3402" w:type="dxa"/>
            <w:shd w:val="clear" w:color="auto" w:fill="auto"/>
          </w:tcPr>
          <w:p w14:paraId="309A341C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>
              <w:t>Luxembourg :</w:t>
            </w:r>
            <w:r w:rsidRPr="001C78F3">
              <w:t xml:space="preserve"> réponses</w:t>
            </w:r>
          </w:p>
        </w:tc>
        <w:tc>
          <w:tcPr>
            <w:tcW w:w="1558" w:type="dxa"/>
            <w:shd w:val="clear" w:color="auto" w:fill="auto"/>
          </w:tcPr>
          <w:p w14:paraId="26CDD20B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C78F3" w14:paraId="4B86D135" w14:textId="77777777" w:rsidTr="008803A2">
        <w:tc>
          <w:tcPr>
            <w:tcW w:w="2410" w:type="dxa"/>
            <w:shd w:val="clear" w:color="auto" w:fill="auto"/>
          </w:tcPr>
          <w:p w14:paraId="2AEFC1F7" w14:textId="77777777" w:rsidR="00162E44" w:rsidRPr="001C78F3" w:rsidRDefault="00162E44" w:rsidP="008803A2">
            <w:pPr>
              <w:spacing w:before="40" w:after="120"/>
              <w:ind w:right="113"/>
            </w:pPr>
            <w:r>
              <w:t>Vendredi 28 avril</w:t>
            </w:r>
          </w:p>
        </w:tc>
        <w:tc>
          <w:tcPr>
            <w:tcW w:w="3402" w:type="dxa"/>
            <w:shd w:val="clear" w:color="auto" w:fill="auto"/>
          </w:tcPr>
          <w:p w14:paraId="4AF0F28D" w14:textId="77777777" w:rsidR="00162E44" w:rsidRPr="001C78F3" w:rsidDel="00454F94" w:rsidRDefault="00162E44" w:rsidP="008803A2">
            <w:pPr>
              <w:spacing w:before="40" w:after="120"/>
              <w:ind w:right="113"/>
            </w:pPr>
          </w:p>
        </w:tc>
        <w:tc>
          <w:tcPr>
            <w:tcW w:w="1558" w:type="dxa"/>
            <w:shd w:val="clear" w:color="auto" w:fill="auto"/>
          </w:tcPr>
          <w:p w14:paraId="1895F28D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C78F3" w14:paraId="5D1FCFFA" w14:textId="77777777" w:rsidTr="008803A2">
        <w:tc>
          <w:tcPr>
            <w:tcW w:w="2410" w:type="dxa"/>
            <w:shd w:val="clear" w:color="auto" w:fill="auto"/>
          </w:tcPr>
          <w:p w14:paraId="0E14AAC2" w14:textId="77777777" w:rsidR="00162E44" w:rsidRPr="001C78F3" w:rsidRDefault="00162E44" w:rsidP="008803A2">
            <w:pPr>
              <w:spacing w:before="40" w:after="120"/>
              <w:ind w:right="113"/>
            </w:pPr>
            <w:r w:rsidRPr="001C78F3">
              <w:t>15 heures-18 heures</w:t>
            </w:r>
          </w:p>
        </w:tc>
        <w:tc>
          <w:tcPr>
            <w:tcW w:w="3402" w:type="dxa"/>
            <w:shd w:val="clear" w:color="auto" w:fill="auto"/>
          </w:tcPr>
          <w:p w14:paraId="49E79969" w14:textId="77777777" w:rsidR="00162E44" w:rsidRPr="001C78F3" w:rsidDel="00004F2A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>
              <w:t>Slovaquie :</w:t>
            </w:r>
            <w:r w:rsidRPr="001C78F3">
              <w:t xml:space="preserve"> réponses</w:t>
            </w:r>
          </w:p>
        </w:tc>
        <w:tc>
          <w:tcPr>
            <w:tcW w:w="1558" w:type="dxa"/>
            <w:shd w:val="clear" w:color="auto" w:fill="auto"/>
          </w:tcPr>
          <w:p w14:paraId="54F52F2E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C78F3" w14:paraId="198C7324" w14:textId="77777777" w:rsidTr="008803A2">
        <w:tc>
          <w:tcPr>
            <w:tcW w:w="2410" w:type="dxa"/>
            <w:shd w:val="clear" w:color="auto" w:fill="auto"/>
          </w:tcPr>
          <w:p w14:paraId="287A829D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 xml:space="preserve">Mardi </w:t>
            </w:r>
            <w:r>
              <w:t>2 mai</w:t>
            </w:r>
          </w:p>
        </w:tc>
        <w:tc>
          <w:tcPr>
            <w:tcW w:w="3402" w:type="dxa"/>
            <w:shd w:val="clear" w:color="auto" w:fill="auto"/>
          </w:tcPr>
          <w:p w14:paraId="7EF17DE0" w14:textId="77777777" w:rsidR="00162E44" w:rsidRPr="001C78F3" w:rsidDel="00004F2A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1176E719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C78F3" w14:paraId="4BE383B7" w14:textId="77777777" w:rsidTr="008803A2">
        <w:tc>
          <w:tcPr>
            <w:tcW w:w="2410" w:type="dxa"/>
            <w:shd w:val="clear" w:color="auto" w:fill="auto"/>
          </w:tcPr>
          <w:p w14:paraId="3C29E360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10 heures-13 heures</w:t>
            </w:r>
          </w:p>
        </w:tc>
        <w:tc>
          <w:tcPr>
            <w:tcW w:w="3402" w:type="dxa"/>
            <w:shd w:val="clear" w:color="auto" w:fill="auto"/>
          </w:tcPr>
          <w:p w14:paraId="2E04B5AA" w14:textId="77777777" w:rsidR="00162E44" w:rsidRPr="001C78F3" w:rsidDel="00004F2A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CD57CA">
              <w:t>Kazakhstan</w:t>
            </w:r>
            <w:r>
              <w:t> :</w:t>
            </w:r>
            <w:r w:rsidRPr="001C78F3">
              <w:t xml:space="preserve"> </w:t>
            </w:r>
            <w:r>
              <w:t>quatr</w:t>
            </w:r>
            <w:r w:rsidRPr="001C78F3">
              <w:t>ième rapport périodique</w:t>
            </w:r>
          </w:p>
        </w:tc>
        <w:tc>
          <w:tcPr>
            <w:tcW w:w="1558" w:type="dxa"/>
            <w:shd w:val="clear" w:color="auto" w:fill="auto"/>
          </w:tcPr>
          <w:p w14:paraId="05BA01CB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  <w:hyperlink r:id="rId65" w:history="1">
              <w:r>
                <w:rPr>
                  <w:rStyle w:val="Lienhypertexte"/>
                </w:rPr>
                <w:t>CAT/C/</w:t>
              </w:r>
            </w:hyperlink>
            <w:r>
              <w:rPr>
                <w:rStyle w:val="Lienhypertexte"/>
              </w:rPr>
              <w:t>KAZ/4</w:t>
            </w:r>
          </w:p>
        </w:tc>
      </w:tr>
      <w:tr w:rsidR="00162E44" w:rsidRPr="001C78F3" w14:paraId="2E7EA901" w14:textId="77777777" w:rsidTr="008803A2">
        <w:tc>
          <w:tcPr>
            <w:tcW w:w="2410" w:type="dxa"/>
            <w:shd w:val="clear" w:color="auto" w:fill="auto"/>
          </w:tcPr>
          <w:p w14:paraId="7240DB72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 xml:space="preserve">Mercredi </w:t>
            </w:r>
            <w:r>
              <w:t>3 mai</w:t>
            </w:r>
          </w:p>
        </w:tc>
        <w:tc>
          <w:tcPr>
            <w:tcW w:w="3402" w:type="dxa"/>
            <w:shd w:val="clear" w:color="auto" w:fill="auto"/>
          </w:tcPr>
          <w:p w14:paraId="3D2F87B2" w14:textId="77777777" w:rsidR="00162E44" w:rsidRPr="001C78F3" w:rsidDel="00004F2A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63758510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C78F3" w14:paraId="7C6D0308" w14:textId="77777777" w:rsidTr="008803A2">
        <w:tc>
          <w:tcPr>
            <w:tcW w:w="2410" w:type="dxa"/>
            <w:shd w:val="clear" w:color="auto" w:fill="auto"/>
          </w:tcPr>
          <w:p w14:paraId="4C265E4F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10 heures-13 heures</w:t>
            </w:r>
          </w:p>
        </w:tc>
        <w:tc>
          <w:tcPr>
            <w:tcW w:w="3402" w:type="dxa"/>
            <w:shd w:val="clear" w:color="auto" w:fill="auto"/>
          </w:tcPr>
          <w:p w14:paraId="76FCD975" w14:textId="77777777" w:rsidR="00162E44" w:rsidRPr="001C78F3" w:rsidDel="00004F2A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>
              <w:t>Éthiopie :</w:t>
            </w:r>
            <w:r w:rsidRPr="001C78F3">
              <w:t xml:space="preserve"> </w:t>
            </w:r>
            <w:r>
              <w:t>deuxième</w:t>
            </w:r>
            <w:r w:rsidRPr="001C78F3">
              <w:t xml:space="preserve"> rapport périodique</w:t>
            </w:r>
          </w:p>
        </w:tc>
        <w:tc>
          <w:tcPr>
            <w:tcW w:w="1558" w:type="dxa"/>
            <w:shd w:val="clear" w:color="auto" w:fill="auto"/>
          </w:tcPr>
          <w:p w14:paraId="5D2F58C2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  <w:hyperlink r:id="rId66" w:history="1">
              <w:r>
                <w:rPr>
                  <w:rStyle w:val="Lienhypertexte"/>
                </w:rPr>
                <w:t>CAT/C/</w:t>
              </w:r>
            </w:hyperlink>
            <w:r>
              <w:rPr>
                <w:rStyle w:val="Lienhypertexte"/>
              </w:rPr>
              <w:t>ETH/2</w:t>
            </w:r>
          </w:p>
        </w:tc>
      </w:tr>
      <w:tr w:rsidR="00162E44" w:rsidRPr="001C78F3" w14:paraId="6D53190F" w14:textId="77777777" w:rsidTr="008803A2">
        <w:tc>
          <w:tcPr>
            <w:tcW w:w="2410" w:type="dxa"/>
            <w:shd w:val="clear" w:color="auto" w:fill="auto"/>
          </w:tcPr>
          <w:p w14:paraId="7D1A5412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15 heures-18 heures</w:t>
            </w:r>
          </w:p>
        </w:tc>
        <w:tc>
          <w:tcPr>
            <w:tcW w:w="3402" w:type="dxa"/>
            <w:shd w:val="clear" w:color="auto" w:fill="auto"/>
          </w:tcPr>
          <w:p w14:paraId="761834A4" w14:textId="77777777" w:rsidR="00162E44" w:rsidRPr="001C78F3" w:rsidDel="00004F2A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CD57CA">
              <w:t>Kazakhstan</w:t>
            </w:r>
            <w:r>
              <w:t> :</w:t>
            </w:r>
            <w:r w:rsidRPr="001C78F3">
              <w:t xml:space="preserve"> réponses</w:t>
            </w:r>
          </w:p>
        </w:tc>
        <w:tc>
          <w:tcPr>
            <w:tcW w:w="1558" w:type="dxa"/>
            <w:shd w:val="clear" w:color="auto" w:fill="auto"/>
          </w:tcPr>
          <w:p w14:paraId="19A86C65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C78F3" w14:paraId="6EAFAA88" w14:textId="77777777" w:rsidTr="008803A2">
        <w:tc>
          <w:tcPr>
            <w:tcW w:w="2410" w:type="dxa"/>
            <w:shd w:val="clear" w:color="auto" w:fill="auto"/>
          </w:tcPr>
          <w:p w14:paraId="27F54166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 xml:space="preserve">Jeudi </w:t>
            </w:r>
            <w:r>
              <w:t>4 mai</w:t>
            </w:r>
          </w:p>
        </w:tc>
        <w:tc>
          <w:tcPr>
            <w:tcW w:w="3402" w:type="dxa"/>
            <w:shd w:val="clear" w:color="auto" w:fill="auto"/>
          </w:tcPr>
          <w:p w14:paraId="06DA9DBB" w14:textId="77777777" w:rsidR="00162E44" w:rsidRPr="001C78F3" w:rsidDel="00004F2A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0BE1C0D7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  <w:tr w:rsidR="00162E44" w:rsidRPr="001C78F3" w14:paraId="041C8F2E" w14:textId="77777777" w:rsidTr="008803A2"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14:paraId="642E069C" w14:textId="77777777" w:rsidR="00162E44" w:rsidRPr="001C78F3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15 heures-18 heures</w:t>
            </w: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14:paraId="54C07B64" w14:textId="77777777" w:rsidR="00162E44" w:rsidRPr="001C78F3" w:rsidDel="00004F2A" w:rsidRDefault="00162E44" w:rsidP="008803A2">
            <w:pPr>
              <w:spacing w:before="40" w:after="120"/>
              <w:ind w:right="113"/>
              <w:rPr>
                <w:rFonts w:eastAsiaTheme="minorEastAsia"/>
              </w:rPr>
            </w:pPr>
            <w:r>
              <w:t>Éthiopie :</w:t>
            </w:r>
            <w:r w:rsidRPr="001C78F3">
              <w:t xml:space="preserve"> réponses</w:t>
            </w:r>
          </w:p>
        </w:tc>
        <w:tc>
          <w:tcPr>
            <w:tcW w:w="1558" w:type="dxa"/>
            <w:tcBorders>
              <w:bottom w:val="single" w:sz="12" w:space="0" w:color="auto"/>
            </w:tcBorders>
            <w:shd w:val="clear" w:color="auto" w:fill="auto"/>
          </w:tcPr>
          <w:p w14:paraId="774A9AAB" w14:textId="77777777" w:rsidR="00162E44" w:rsidRPr="001C78F3" w:rsidRDefault="00162E44" w:rsidP="008803A2">
            <w:pPr>
              <w:spacing w:before="40" w:after="120"/>
              <w:rPr>
                <w:rFonts w:eastAsiaTheme="minorEastAsia"/>
              </w:rPr>
            </w:pPr>
          </w:p>
        </w:tc>
      </w:tr>
    </w:tbl>
    <w:p w14:paraId="56AD9154" w14:textId="445BC0DF" w:rsidR="00162E44" w:rsidRPr="002540EE" w:rsidRDefault="00162E44" w:rsidP="00162E44">
      <w:pPr>
        <w:pStyle w:val="H23G"/>
        <w:rPr>
          <w:rFonts w:eastAsiaTheme="minorEastAsia"/>
        </w:rPr>
      </w:pPr>
      <w:r w:rsidRPr="002540EE">
        <w:tab/>
        <w:t>5.</w:t>
      </w:r>
      <w:r w:rsidRPr="002540EE">
        <w:tab/>
        <w:t>Examen de renseignements soumis au titre de l</w:t>
      </w:r>
      <w:r>
        <w:t>’</w:t>
      </w:r>
      <w:r w:rsidR="009A145C">
        <w:t>article </w:t>
      </w:r>
      <w:r w:rsidRPr="002540EE">
        <w:t>20 de la Convention</w:t>
      </w:r>
    </w:p>
    <w:p w14:paraId="5BAD3781" w14:textId="4BCFFE04" w:rsidR="00162E44" w:rsidRPr="002540EE" w:rsidRDefault="00162E44" w:rsidP="00162E44">
      <w:pPr>
        <w:pStyle w:val="SingleTxtG"/>
        <w:ind w:firstLine="567"/>
      </w:pPr>
      <w:r w:rsidRPr="002540EE">
        <w:t>Conformément aux dispositions du chapitre</w:t>
      </w:r>
      <w:r w:rsidR="00351317">
        <w:t> </w:t>
      </w:r>
      <w:r w:rsidRPr="002540EE">
        <w:t>XIX de son règlement intérieur, le Comité examine les renseignements qui sont ou semblent être présentés pour examen en vertu de l</w:t>
      </w:r>
      <w:r>
        <w:t>’</w:t>
      </w:r>
      <w:r w:rsidR="009A145C">
        <w:t>article </w:t>
      </w:r>
      <w:r w:rsidRPr="002540EE">
        <w:t>20 de la Convention.</w:t>
      </w:r>
    </w:p>
    <w:p w14:paraId="1F373099" w14:textId="21602577" w:rsidR="00162E44" w:rsidRPr="002540EE" w:rsidRDefault="00162E44" w:rsidP="00162E44">
      <w:pPr>
        <w:pStyle w:val="SingleTxtG"/>
        <w:ind w:firstLine="567"/>
      </w:pPr>
      <w:r w:rsidRPr="002540EE">
        <w:t>Conformément à l</w:t>
      </w:r>
      <w:r>
        <w:t>’</w:t>
      </w:r>
      <w:r w:rsidR="009A145C">
        <w:t>article </w:t>
      </w:r>
      <w:r w:rsidRPr="002540EE">
        <w:t>20 (</w:t>
      </w:r>
      <w:r>
        <w:t>par. </w:t>
      </w:r>
      <w:r w:rsidRPr="002540EE">
        <w:t>5) de la Convention et aux articles</w:t>
      </w:r>
      <w:r w:rsidR="00351317">
        <w:t> </w:t>
      </w:r>
      <w:r w:rsidRPr="002540EE">
        <w:t xml:space="preserve">78 et 79 du </w:t>
      </w:r>
      <w:r>
        <w:t>r</w:t>
      </w:r>
      <w:r w:rsidRPr="002540EE">
        <w:t>èglement intérieur, tous les documents et tous les travaux du Comité afférents aux fonctions qui lui sont confiées en vertu de l</w:t>
      </w:r>
      <w:r>
        <w:t>’</w:t>
      </w:r>
      <w:r w:rsidR="009A145C">
        <w:t>article </w:t>
      </w:r>
      <w:r w:rsidRPr="002540EE">
        <w:t xml:space="preserve">20 de la Convention sont confidentiels et toutes les séances consacrées aux travaux au titre de cet </w:t>
      </w:r>
      <w:r w:rsidR="009A145C">
        <w:t>article</w:t>
      </w:r>
      <w:r w:rsidR="00F370B3">
        <w:t xml:space="preserve"> </w:t>
      </w:r>
      <w:r w:rsidRPr="002540EE">
        <w:t>sont privées.</w:t>
      </w:r>
    </w:p>
    <w:p w14:paraId="2350242B" w14:textId="0089FDFB" w:rsidR="00162E44" w:rsidRPr="002540EE" w:rsidRDefault="00162E44" w:rsidP="00162E44">
      <w:pPr>
        <w:pStyle w:val="H23G"/>
        <w:rPr>
          <w:rFonts w:eastAsiaTheme="minorEastAsia"/>
        </w:rPr>
      </w:pPr>
      <w:r w:rsidRPr="002540EE">
        <w:rPr>
          <w:bCs/>
        </w:rPr>
        <w:lastRenderedPageBreak/>
        <w:tab/>
        <w:t>6.</w:t>
      </w:r>
      <w:r w:rsidRPr="002540EE">
        <w:tab/>
      </w:r>
      <w:r w:rsidRPr="002540EE">
        <w:rPr>
          <w:bCs/>
        </w:rPr>
        <w:t>Examen de</w:t>
      </w:r>
      <w:r w:rsidR="00F370B3">
        <w:rPr>
          <w:bCs/>
        </w:rPr>
        <w:t>s</w:t>
      </w:r>
      <w:r w:rsidRPr="002540EE">
        <w:rPr>
          <w:bCs/>
        </w:rPr>
        <w:t xml:space="preserve"> communications soumises </w:t>
      </w:r>
      <w:r>
        <w:rPr>
          <w:bCs/>
        </w:rPr>
        <w:t>au titre</w:t>
      </w:r>
      <w:r w:rsidRPr="002540EE">
        <w:rPr>
          <w:bCs/>
        </w:rPr>
        <w:t xml:space="preserve"> de l</w:t>
      </w:r>
      <w:r>
        <w:rPr>
          <w:bCs/>
        </w:rPr>
        <w:t>’</w:t>
      </w:r>
      <w:r w:rsidR="009A145C">
        <w:rPr>
          <w:bCs/>
        </w:rPr>
        <w:t>article </w:t>
      </w:r>
      <w:r w:rsidRPr="002540EE">
        <w:rPr>
          <w:bCs/>
        </w:rPr>
        <w:t>22 de la Convention</w:t>
      </w:r>
    </w:p>
    <w:p w14:paraId="54883D24" w14:textId="5E73D014" w:rsidR="00162E44" w:rsidRDefault="00162E44" w:rsidP="00162E44">
      <w:pPr>
        <w:pStyle w:val="SingleTxtG"/>
        <w:ind w:firstLine="567"/>
      </w:pPr>
      <w:r w:rsidRPr="002540EE">
        <w:t>Conformément aux dispositions du chapitre</w:t>
      </w:r>
      <w:r w:rsidR="00351317">
        <w:t> </w:t>
      </w:r>
      <w:r w:rsidRPr="002540EE">
        <w:t>XXI de son règlement intérieur, le Comité examine les communications qui sont ou semblent être présentées pour examen conformément à l</w:t>
      </w:r>
      <w:r>
        <w:t>’</w:t>
      </w:r>
      <w:r w:rsidR="009A145C">
        <w:t>article </w:t>
      </w:r>
      <w:r w:rsidRPr="002540EE">
        <w:t>22 de la Convention. Conformément à l</w:t>
      </w:r>
      <w:r>
        <w:t>’</w:t>
      </w:r>
      <w:r w:rsidR="009A145C">
        <w:t>article </w:t>
      </w:r>
      <w:r w:rsidRPr="002540EE">
        <w:t>22 (</w:t>
      </w:r>
      <w:r>
        <w:t>par. </w:t>
      </w:r>
      <w:r w:rsidRPr="002540EE">
        <w:t>6) de la Convention et à l</w:t>
      </w:r>
      <w:r>
        <w:t>’</w:t>
      </w:r>
      <w:r w:rsidR="009A145C">
        <w:t>article </w:t>
      </w:r>
      <w:r w:rsidRPr="002540EE">
        <w:t>107 (</w:t>
      </w:r>
      <w:r>
        <w:t>par. </w:t>
      </w:r>
      <w:r w:rsidRPr="002540EE">
        <w:t xml:space="preserve">1) du </w:t>
      </w:r>
      <w:r>
        <w:t>r</w:t>
      </w:r>
      <w:r w:rsidRPr="002540EE">
        <w:t>èglement intérieur, les séances du Comité ou de ses organes subsidiaires au cours desquelles sont examinées les communications soumises en vertu de l</w:t>
      </w:r>
      <w:r>
        <w:t>’</w:t>
      </w:r>
      <w:r w:rsidR="009A145C">
        <w:t>article </w:t>
      </w:r>
      <w:r w:rsidRPr="002540EE">
        <w:t>22 de la Convention sont privées.</w:t>
      </w:r>
    </w:p>
    <w:p w14:paraId="1C0282CF" w14:textId="2B5A3CAE" w:rsidR="00351317" w:rsidRPr="00351317" w:rsidRDefault="00351317" w:rsidP="0035131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51317" w:rsidRPr="00351317" w:rsidSect="00162E44">
      <w:headerReference w:type="even" r:id="rId67"/>
      <w:headerReference w:type="default" r:id="rId68"/>
      <w:footerReference w:type="even" r:id="rId69"/>
      <w:footerReference w:type="default" r:id="rId70"/>
      <w:footerReference w:type="first" r:id="rId71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0EB3C" w14:textId="77777777" w:rsidR="003D0C57" w:rsidRPr="009C4D45" w:rsidRDefault="003D0C57" w:rsidP="009C4D45">
      <w:pPr>
        <w:pStyle w:val="Pieddepage"/>
      </w:pPr>
    </w:p>
  </w:endnote>
  <w:endnote w:type="continuationSeparator" w:id="0">
    <w:p w14:paraId="60C8913F" w14:textId="77777777" w:rsidR="003D0C57" w:rsidRPr="009C4D45" w:rsidRDefault="003D0C57" w:rsidP="009C4D45">
      <w:pPr>
        <w:pStyle w:val="Pieddepage"/>
      </w:pPr>
    </w:p>
  </w:endnote>
  <w:endnote w:type="continuationNotice" w:id="1">
    <w:p w14:paraId="029BD709" w14:textId="77777777" w:rsidR="003D0C57" w:rsidRDefault="003D0C5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1EA32" w14:textId="18B19482" w:rsidR="00162E44" w:rsidRPr="00162E44" w:rsidRDefault="00162E44" w:rsidP="00162E44">
    <w:pPr>
      <w:pStyle w:val="Pieddepage"/>
      <w:tabs>
        <w:tab w:val="right" w:pos="9638"/>
      </w:tabs>
    </w:pPr>
    <w:r w:rsidRPr="00162E44">
      <w:rPr>
        <w:b/>
        <w:sz w:val="18"/>
      </w:rPr>
      <w:fldChar w:fldCharType="begin"/>
    </w:r>
    <w:r w:rsidRPr="00162E44">
      <w:rPr>
        <w:b/>
        <w:sz w:val="18"/>
      </w:rPr>
      <w:instrText xml:space="preserve"> PAGE  \* MERGEFORMAT </w:instrText>
    </w:r>
    <w:r w:rsidRPr="00162E44">
      <w:rPr>
        <w:b/>
        <w:sz w:val="18"/>
      </w:rPr>
      <w:fldChar w:fldCharType="separate"/>
    </w:r>
    <w:r w:rsidRPr="00162E44">
      <w:rPr>
        <w:b/>
        <w:noProof/>
        <w:sz w:val="18"/>
      </w:rPr>
      <w:t>2</w:t>
    </w:r>
    <w:r w:rsidRPr="00162E44">
      <w:rPr>
        <w:b/>
        <w:sz w:val="18"/>
      </w:rPr>
      <w:fldChar w:fldCharType="end"/>
    </w:r>
    <w:r>
      <w:rPr>
        <w:b/>
        <w:sz w:val="18"/>
      </w:rPr>
      <w:tab/>
    </w:r>
    <w:r>
      <w:t>GE.23-01987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5A1BD" w14:textId="0EA77943" w:rsidR="00162E44" w:rsidRPr="00162E44" w:rsidRDefault="00162E44" w:rsidP="00162E44">
    <w:pPr>
      <w:pStyle w:val="Pieddepage"/>
      <w:tabs>
        <w:tab w:val="right" w:pos="9638"/>
      </w:tabs>
      <w:rPr>
        <w:b/>
        <w:sz w:val="18"/>
      </w:rPr>
    </w:pPr>
    <w:r>
      <w:t>GE.23-01987</w:t>
    </w:r>
    <w:r>
      <w:tab/>
    </w:r>
    <w:r w:rsidRPr="00162E44">
      <w:rPr>
        <w:b/>
        <w:sz w:val="18"/>
      </w:rPr>
      <w:fldChar w:fldCharType="begin"/>
    </w:r>
    <w:r w:rsidRPr="00162E44">
      <w:rPr>
        <w:b/>
        <w:sz w:val="18"/>
      </w:rPr>
      <w:instrText xml:space="preserve"> PAGE  \* MERGEFORMAT </w:instrText>
    </w:r>
    <w:r w:rsidRPr="00162E44">
      <w:rPr>
        <w:b/>
        <w:sz w:val="18"/>
      </w:rPr>
      <w:fldChar w:fldCharType="separate"/>
    </w:r>
    <w:r w:rsidRPr="00162E44">
      <w:rPr>
        <w:b/>
        <w:noProof/>
        <w:sz w:val="18"/>
      </w:rPr>
      <w:t>3</w:t>
    </w:r>
    <w:r w:rsidRPr="00162E4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4C37E" w14:textId="26F20E34" w:rsidR="00621144" w:rsidRPr="00162E44" w:rsidRDefault="00162E44" w:rsidP="00162E44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5486F2C" wp14:editId="09EC0CB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23-01987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0721724" wp14:editId="1F90A73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090323    090323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B4721" w14:textId="77777777" w:rsidR="003D0C57" w:rsidRPr="009C4D45" w:rsidRDefault="003D0C57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D479755" w14:textId="77777777" w:rsidR="003D0C57" w:rsidRPr="00035AE4" w:rsidRDefault="003D0C57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E23CBA3" w14:textId="77777777" w:rsidR="003D0C57" w:rsidRPr="00035AE4" w:rsidRDefault="003D0C57">
      <w:pPr>
        <w:spacing w:line="240" w:lineRule="auto"/>
        <w:rPr>
          <w:sz w:val="2"/>
          <w:szCs w:val="2"/>
        </w:rPr>
      </w:pPr>
    </w:p>
  </w:footnote>
  <w:footnote w:id="2">
    <w:p w14:paraId="20722C9A" w14:textId="77777777" w:rsidR="00162E44" w:rsidRPr="002540EE" w:rsidRDefault="00162E44" w:rsidP="00162E44">
      <w:pPr>
        <w:pStyle w:val="Notedebasdepage"/>
      </w:pPr>
      <w:r w:rsidRPr="002540EE">
        <w:tab/>
      </w:r>
      <w:r w:rsidRPr="002540EE">
        <w:rPr>
          <w:rStyle w:val="Appelnotedebasdep"/>
        </w:rPr>
        <w:footnoteRef/>
      </w:r>
      <w:r w:rsidRPr="002540EE">
        <w:tab/>
        <w:t xml:space="preserve">Les rapports qui n’étaient pas encore disponibles dans le Système de diffusion électronique des documents de l’ONU au 31 août 2022 peuvent être consultés à l’adresse suivante </w:t>
      </w:r>
      <w:hyperlink r:id="rId1" w:history="1">
        <w:r w:rsidRPr="00D31C60">
          <w:rPr>
            <w:rStyle w:val="Lienhypertexte"/>
          </w:rPr>
          <w:t>https://tbinternet.ohchr.org/_layouts/15/treatybodyexternal/SessionDetails1.aspx?SessionID=797 &amp;Lang=fr</w:t>
        </w:r>
      </w:hyperlink>
      <w:r w:rsidRPr="002540EE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59852" w14:textId="4C33BAF7" w:rsidR="00162E44" w:rsidRPr="00162E44" w:rsidRDefault="00162E44">
    <w:pPr>
      <w:pStyle w:val="En-tte"/>
    </w:pPr>
    <w:fldSimple w:instr=" TITLE  \* MERGEFORMAT ">
      <w:r w:rsidR="00822ECF">
        <w:t>CAT/C/76/1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93201" w14:textId="2CA9D4F9" w:rsidR="00162E44" w:rsidRPr="00162E44" w:rsidRDefault="00162E44" w:rsidP="00162E44">
    <w:pPr>
      <w:pStyle w:val="En-tte"/>
      <w:jc w:val="right"/>
    </w:pPr>
    <w:fldSimple w:instr=" TITLE  \* MERGEFORMAT ">
      <w:r w:rsidR="00822ECF">
        <w:t>CAT/C/76/1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Titre1Car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BF23A48"/>
    <w:lvl w:ilvl="0" w:tplc="78607ACC">
      <w:start w:val="1"/>
      <w:numFmt w:val="bullet"/>
      <w:pStyle w:val="Numrodepage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20B63F30"/>
    <w:lvl w:ilvl="0" w:tplc="3B64B33E">
      <w:start w:val="1"/>
      <w:numFmt w:val="bullet"/>
      <w:pStyle w:val="NotedefinCa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2017347056">
    <w:abstractNumId w:val="12"/>
  </w:num>
  <w:num w:numId="2" w16cid:durableId="672874879">
    <w:abstractNumId w:val="11"/>
  </w:num>
  <w:num w:numId="3" w16cid:durableId="311637799">
    <w:abstractNumId w:val="10"/>
  </w:num>
  <w:num w:numId="4" w16cid:durableId="216865335">
    <w:abstractNumId w:val="8"/>
  </w:num>
  <w:num w:numId="5" w16cid:durableId="1236672695">
    <w:abstractNumId w:val="3"/>
  </w:num>
  <w:num w:numId="6" w16cid:durableId="536164740">
    <w:abstractNumId w:val="2"/>
  </w:num>
  <w:num w:numId="7" w16cid:durableId="1480073561">
    <w:abstractNumId w:val="1"/>
  </w:num>
  <w:num w:numId="8" w16cid:durableId="1501041103">
    <w:abstractNumId w:val="0"/>
  </w:num>
  <w:num w:numId="9" w16cid:durableId="746145739">
    <w:abstractNumId w:val="9"/>
  </w:num>
  <w:num w:numId="10" w16cid:durableId="651064400">
    <w:abstractNumId w:val="7"/>
  </w:num>
  <w:num w:numId="11" w16cid:durableId="745685331">
    <w:abstractNumId w:val="6"/>
  </w:num>
  <w:num w:numId="12" w16cid:durableId="1951933798">
    <w:abstractNumId w:val="5"/>
  </w:num>
  <w:num w:numId="13" w16cid:durableId="516122726">
    <w:abstractNumId w:val="4"/>
  </w:num>
  <w:num w:numId="14" w16cid:durableId="660280445">
    <w:abstractNumId w:val="12"/>
  </w:num>
  <w:num w:numId="15" w16cid:durableId="1532185013">
    <w:abstractNumId w:val="11"/>
  </w:num>
  <w:num w:numId="16" w16cid:durableId="1164201698">
    <w:abstractNumId w:val="10"/>
  </w:num>
  <w:num w:numId="17" w16cid:durableId="1252855513">
    <w:abstractNumId w:val="12"/>
  </w:num>
  <w:num w:numId="18" w16cid:durableId="1469590241">
    <w:abstractNumId w:val="11"/>
  </w:num>
  <w:num w:numId="19" w16cid:durableId="20410090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C57"/>
    <w:rsid w:val="00023842"/>
    <w:rsid w:val="00035AE4"/>
    <w:rsid w:val="00037DF1"/>
    <w:rsid w:val="0007796D"/>
    <w:rsid w:val="00091711"/>
    <w:rsid w:val="00101756"/>
    <w:rsid w:val="00111F2F"/>
    <w:rsid w:val="0014365E"/>
    <w:rsid w:val="00162E44"/>
    <w:rsid w:val="00165C4C"/>
    <w:rsid w:val="00176178"/>
    <w:rsid w:val="001D14FC"/>
    <w:rsid w:val="001F525A"/>
    <w:rsid w:val="00211918"/>
    <w:rsid w:val="00287416"/>
    <w:rsid w:val="002C1DA5"/>
    <w:rsid w:val="00351317"/>
    <w:rsid w:val="003D0C57"/>
    <w:rsid w:val="00446FE5"/>
    <w:rsid w:val="004B4C27"/>
    <w:rsid w:val="004D6539"/>
    <w:rsid w:val="004F046A"/>
    <w:rsid w:val="00553A1F"/>
    <w:rsid w:val="00573BE5"/>
    <w:rsid w:val="00586ED3"/>
    <w:rsid w:val="00587A52"/>
    <w:rsid w:val="005970D5"/>
    <w:rsid w:val="005A51D3"/>
    <w:rsid w:val="005B4E23"/>
    <w:rsid w:val="00616CB0"/>
    <w:rsid w:val="00621144"/>
    <w:rsid w:val="006D15F8"/>
    <w:rsid w:val="0071601D"/>
    <w:rsid w:val="007432FB"/>
    <w:rsid w:val="0080684C"/>
    <w:rsid w:val="00807D21"/>
    <w:rsid w:val="00822ECF"/>
    <w:rsid w:val="00840C6C"/>
    <w:rsid w:val="00853AFA"/>
    <w:rsid w:val="00871C75"/>
    <w:rsid w:val="008776DC"/>
    <w:rsid w:val="00881A53"/>
    <w:rsid w:val="00945222"/>
    <w:rsid w:val="009705C8"/>
    <w:rsid w:val="009A145C"/>
    <w:rsid w:val="009C4D45"/>
    <w:rsid w:val="009F531E"/>
    <w:rsid w:val="00A05770"/>
    <w:rsid w:val="00A37C92"/>
    <w:rsid w:val="00A40848"/>
    <w:rsid w:val="00A704A8"/>
    <w:rsid w:val="00AA0CD3"/>
    <w:rsid w:val="00AB1B55"/>
    <w:rsid w:val="00AE323C"/>
    <w:rsid w:val="00BA13A6"/>
    <w:rsid w:val="00BA41F4"/>
    <w:rsid w:val="00C02897"/>
    <w:rsid w:val="00C26921"/>
    <w:rsid w:val="00CA5CE1"/>
    <w:rsid w:val="00CD326D"/>
    <w:rsid w:val="00D21E12"/>
    <w:rsid w:val="00DB1831"/>
    <w:rsid w:val="00DD3BFD"/>
    <w:rsid w:val="00DF7D38"/>
    <w:rsid w:val="00E554A4"/>
    <w:rsid w:val="00EA0D23"/>
    <w:rsid w:val="00EA3F83"/>
    <w:rsid w:val="00EE6EA3"/>
    <w:rsid w:val="00F370B3"/>
    <w:rsid w:val="00F660DF"/>
    <w:rsid w:val="00F92FCB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4F4BE"/>
  <w15:docId w15:val="{FBE796D7-6C21-4982-BBB1-07D3CA20E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D6539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iPriority w:val="99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paragraph" w:styleId="Rvision">
    <w:name w:val="Revision"/>
    <w:hidden/>
    <w:uiPriority w:val="99"/>
    <w:semiHidden/>
    <w:rsid w:val="00162E44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162E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ndocs.org/fr/CAT/C/AZE/5" TargetMode="External"/><Relationship Id="rId18" Type="http://schemas.openxmlformats.org/officeDocument/2006/relationships/hyperlink" Target="http://undocs.org/fr/CAT/C/BDI/3" TargetMode="External"/><Relationship Id="rId26" Type="http://schemas.openxmlformats.org/officeDocument/2006/relationships/hyperlink" Target="http://undocs.org/fr/CAT/C/ECU/8" TargetMode="External"/><Relationship Id="rId39" Type="http://schemas.openxmlformats.org/officeDocument/2006/relationships/hyperlink" Target="http://undocs.org/fr/CAT/C/LUX/8" TargetMode="External"/><Relationship Id="rId21" Type="http://schemas.openxmlformats.org/officeDocument/2006/relationships/hyperlink" Target="http://undocs.org/fr/CAT/C/COL/6" TargetMode="External"/><Relationship Id="rId34" Type="http://schemas.openxmlformats.org/officeDocument/2006/relationships/hyperlink" Target="http://undocs.org/fr/CAT/C/ITA/7" TargetMode="External"/><Relationship Id="rId42" Type="http://schemas.openxmlformats.org/officeDocument/2006/relationships/hyperlink" Target="http://undocs.org/fr/CAT/C/MNG/3" TargetMode="External"/><Relationship Id="rId47" Type="http://schemas.openxmlformats.org/officeDocument/2006/relationships/hyperlink" Target="http://undocs.org/en/CAT/C/PHL/4" TargetMode="External"/><Relationship Id="rId50" Type="http://schemas.openxmlformats.org/officeDocument/2006/relationships/hyperlink" Target="http://undocs.org/fr/CAT/C/KOR/6" TargetMode="External"/><Relationship Id="rId55" Type="http://schemas.openxmlformats.org/officeDocument/2006/relationships/hyperlink" Target="http://undocs.org/fr/CAT/C/SVN/4" TargetMode="External"/><Relationship Id="rId63" Type="http://schemas.openxmlformats.org/officeDocument/2006/relationships/hyperlink" Target="http://undocs.org/fr/CAT/C/UGA/2" TargetMode="External"/><Relationship Id="rId68" Type="http://schemas.openxmlformats.org/officeDocument/2006/relationships/header" Target="header2.xml"/><Relationship Id="rId7" Type="http://schemas.openxmlformats.org/officeDocument/2006/relationships/image" Target="media/image1.wmf"/><Relationship Id="rId71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undocs.org/fr/CAT/C/BRA/2" TargetMode="External"/><Relationship Id="rId29" Type="http://schemas.openxmlformats.org/officeDocument/2006/relationships/hyperlink" Target="http://undocs.org/fr/CAT/C/ETH/2" TargetMode="External"/><Relationship Id="rId11" Type="http://schemas.openxmlformats.org/officeDocument/2006/relationships/hyperlink" Target="http://undocs.org/fr/CAT/C/ARM/5" TargetMode="External"/><Relationship Id="rId24" Type="http://schemas.openxmlformats.org/officeDocument/2006/relationships/hyperlink" Target="http://undocs.org/fr/CAT/C/EGY/5" TargetMode="External"/><Relationship Id="rId32" Type="http://schemas.openxmlformats.org/officeDocument/2006/relationships/hyperlink" Target="http://undocs.org/fr/CAT/C/HND/3" TargetMode="External"/><Relationship Id="rId37" Type="http://schemas.openxmlformats.org/officeDocument/2006/relationships/hyperlink" Target="http://undocs.org/fr/CAT/C/KWT/4" TargetMode="External"/><Relationship Id="rId40" Type="http://schemas.openxmlformats.org/officeDocument/2006/relationships/hyperlink" Target="http://undocs.org/fr/CAT/C/MKD/4" TargetMode="External"/><Relationship Id="rId45" Type="http://schemas.openxmlformats.org/officeDocument/2006/relationships/hyperlink" Target="http://undocs.org/fr/CAT/C/NZL/7" TargetMode="External"/><Relationship Id="rId53" Type="http://schemas.openxmlformats.org/officeDocument/2006/relationships/hyperlink" Target="http://undocs.org/fr/CAT/C/SEN/5" TargetMode="External"/><Relationship Id="rId58" Type="http://schemas.openxmlformats.org/officeDocument/2006/relationships/hyperlink" Target="http://undocs.org/fr/CAT/C/THA/2" TargetMode="External"/><Relationship Id="rId66" Type="http://schemas.openxmlformats.org/officeDocument/2006/relationships/hyperlink" Target="http://undocs.org/fr/CAT/C/SLV/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en/CAT/C/BLR/6" TargetMode="External"/><Relationship Id="rId23" Type="http://schemas.openxmlformats.org/officeDocument/2006/relationships/hyperlink" Target="http://undocs.org/fr/CAT/C/DNK/8" TargetMode="External"/><Relationship Id="rId28" Type="http://schemas.openxmlformats.org/officeDocument/2006/relationships/hyperlink" Target="http://undocs.org/fr/CAT/C/USA/6" TargetMode="External"/><Relationship Id="rId36" Type="http://schemas.openxmlformats.org/officeDocument/2006/relationships/hyperlink" Target="http://undocs.org/fr/CAT/C/KAZ/4" TargetMode="External"/><Relationship Id="rId49" Type="http://schemas.openxmlformats.org/officeDocument/2006/relationships/hyperlink" Target="http://undocs.org/en/CAT/C/QAT/4" TargetMode="External"/><Relationship Id="rId57" Type="http://schemas.openxmlformats.org/officeDocument/2006/relationships/hyperlink" Target="http://undocs.org/fr/CAT/C/TJK/4" TargetMode="External"/><Relationship Id="rId61" Type="http://schemas.openxmlformats.org/officeDocument/2006/relationships/hyperlink" Target="http://undocs.org/en/CAT/C/TCD/2" TargetMode="External"/><Relationship Id="rId10" Type="http://schemas.openxmlformats.org/officeDocument/2006/relationships/hyperlink" Target="http://undocs.org/fr/CAT/C/ARG/7" TargetMode="External"/><Relationship Id="rId19" Type="http://schemas.openxmlformats.org/officeDocument/2006/relationships/hyperlink" Target="http://undocs.org/fr/CAT/C/CMR/6" TargetMode="External"/><Relationship Id="rId31" Type="http://schemas.openxmlformats.org/officeDocument/2006/relationships/hyperlink" Target="http://undocs.org/fr/CAT/C/FRA/8" TargetMode="External"/><Relationship Id="rId44" Type="http://schemas.openxmlformats.org/officeDocument/2006/relationships/hyperlink" Target="http://undocs.org/en/CAT/C/NOR/9" TargetMode="External"/><Relationship Id="rId52" Type="http://schemas.openxmlformats.org/officeDocument/2006/relationships/hyperlink" Target="http://undocs.org/fr/CAT/C/ROU/3" TargetMode="External"/><Relationship Id="rId60" Type="http://schemas.openxmlformats.org/officeDocument/2006/relationships/hyperlink" Target="http://undocs.org/fr/CAT/C/UKR/7" TargetMode="External"/><Relationship Id="rId65" Type="http://schemas.openxmlformats.org/officeDocument/2006/relationships/hyperlink" Target="http://undocs.org/fr/CAT/C/AUS/6" TargetMode="External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ndocs.org/en/CAT/C/AND/2" TargetMode="External"/><Relationship Id="rId14" Type="http://schemas.openxmlformats.org/officeDocument/2006/relationships/hyperlink" Target="http://undocs.org/fr/CAT/C/BHR/4" TargetMode="External"/><Relationship Id="rId22" Type="http://schemas.openxmlformats.org/officeDocument/2006/relationships/hyperlink" Target="http://undocs.org/fr/CAT/C/CRI/3" TargetMode="External"/><Relationship Id="rId27" Type="http://schemas.openxmlformats.org/officeDocument/2006/relationships/hyperlink" Target="http://undocs.org/fr/CAT/C/ESP/7" TargetMode="External"/><Relationship Id="rId30" Type="http://schemas.openxmlformats.org/officeDocument/2006/relationships/hyperlink" Target="http://undocs.org/en/CAT/C/RUS/7" TargetMode="External"/><Relationship Id="rId35" Type="http://schemas.openxmlformats.org/officeDocument/2006/relationships/hyperlink" Target="http://undocs.org/fr/CAT/C/JOR/4" TargetMode="External"/><Relationship Id="rId43" Type="http://schemas.openxmlformats.org/officeDocument/2006/relationships/hyperlink" Target="http://undocs.org/fr/CAT/C/NAM/3" TargetMode="External"/><Relationship Id="rId48" Type="http://schemas.openxmlformats.org/officeDocument/2006/relationships/hyperlink" Target="http://undocs.org/fr/CAT/C/UGA/2" TargetMode="External"/><Relationship Id="rId56" Type="http://schemas.openxmlformats.org/officeDocument/2006/relationships/hyperlink" Target="http://undocs.org/fr/CAT/C/CHE/8" TargetMode="External"/><Relationship Id="rId64" Type="http://schemas.openxmlformats.org/officeDocument/2006/relationships/hyperlink" Target="http://undocs.org/en/CAT/C/SVK/4" TargetMode="External"/><Relationship Id="rId69" Type="http://schemas.openxmlformats.org/officeDocument/2006/relationships/footer" Target="footer1.xml"/><Relationship Id="rId8" Type="http://schemas.openxmlformats.org/officeDocument/2006/relationships/hyperlink" Target="http://undocs.org/fr/CAT/C/ALB/3" TargetMode="External"/><Relationship Id="rId51" Type="http://schemas.openxmlformats.org/officeDocument/2006/relationships/hyperlink" Target="http://undocs.org/fr/CAT/C/MDA/4" TargetMode="External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undocs.org/fr/CAT/C/AUT/7" TargetMode="External"/><Relationship Id="rId17" Type="http://schemas.openxmlformats.org/officeDocument/2006/relationships/hyperlink" Target="http://undocs.org/fr/CAT/C/BGR/7" TargetMode="External"/><Relationship Id="rId25" Type="http://schemas.openxmlformats.org/officeDocument/2006/relationships/hyperlink" Target="http://undocs.org/en/CAT/C/EST/6" TargetMode="External"/><Relationship Id="rId33" Type="http://schemas.openxmlformats.org/officeDocument/2006/relationships/hyperlink" Target="http://undocs.org/fr/CAT/C/ISR/6" TargetMode="External"/><Relationship Id="rId38" Type="http://schemas.openxmlformats.org/officeDocument/2006/relationships/hyperlink" Target="http://undocs.org/fr/CAT/C/LIE/5" TargetMode="External"/><Relationship Id="rId46" Type="http://schemas.openxmlformats.org/officeDocument/2006/relationships/hyperlink" Target="http://undocs.org/en/CAT/C/PAK/2" TargetMode="External"/><Relationship Id="rId59" Type="http://schemas.openxmlformats.org/officeDocument/2006/relationships/hyperlink" Target="http://undocs.org/fr/CAT/C/TUR/5" TargetMode="External"/><Relationship Id="rId67" Type="http://schemas.openxmlformats.org/officeDocument/2006/relationships/header" Target="header1.xml"/><Relationship Id="rId20" Type="http://schemas.openxmlformats.org/officeDocument/2006/relationships/hyperlink" Target="http://undocs.org/en/CAT/C/CHL/7" TargetMode="External"/><Relationship Id="rId41" Type="http://schemas.openxmlformats.org/officeDocument/2006/relationships/hyperlink" Target="http://undocs.org/fr/CAT/C/MUS/5" TargetMode="External"/><Relationship Id="rId54" Type="http://schemas.openxmlformats.org/officeDocument/2006/relationships/hyperlink" Target="http://undocs.org/fr/CAT/C/SVK/4" TargetMode="External"/><Relationship Id="rId62" Type="http://schemas.openxmlformats.org/officeDocument/2006/relationships/hyperlink" Target="http://undocs.org/fr/CAT/C/MWI/1" TargetMode="External"/><Relationship Id="rId7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SessionDetails1.aspx?SessionID=797%20&amp;Lang=f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14</Pages>
  <Words>2830</Words>
  <Characters>16384</Characters>
  <Application>Microsoft Office Word</Application>
  <DocSecurity>0</DocSecurity>
  <Lines>1269</Lines>
  <Paragraphs>703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CAT/C/76/1</vt:lpstr>
    </vt:vector>
  </TitlesOfParts>
  <Company>DCM</Company>
  <LinksUpToDate>false</LinksUpToDate>
  <CharactersWithSpaces>18813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CAT/C/76/1</dc:title>
  <dc:subject/>
  <dc:creator>Christine CHAUTAGNAT</dc:creator>
  <cp:keywords/>
  <cp:lastModifiedBy>Christine Chautagnat</cp:lastModifiedBy>
  <cp:revision>3</cp:revision>
  <cp:lastPrinted>2023-03-09T14:00:00Z</cp:lastPrinted>
  <dcterms:created xsi:type="dcterms:W3CDTF">2023-03-09T14:00:00Z</dcterms:created>
  <dcterms:modified xsi:type="dcterms:W3CDTF">2023-03-09T14:01:00Z</dcterms:modified>
</cp:coreProperties>
</file>